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5B5D4" w14:textId="77777777" w:rsidR="005E7D95" w:rsidRPr="00612978" w:rsidRDefault="0095569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14:anchorId="5EAE629A" wp14:editId="63098D67">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14:paraId="2EED7B94" w14:textId="77777777"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14:paraId="67AAB674" w14:textId="77777777" w:rsidR="009D586E" w:rsidRPr="00612978" w:rsidRDefault="009D586E" w:rsidP="009D586E">
      <w:pPr>
        <w:spacing w:after="0" w:line="240" w:lineRule="auto"/>
        <w:jc w:val="center"/>
        <w:rPr>
          <w:b/>
          <w:color w:val="000000"/>
          <w:sz w:val="60"/>
        </w:rPr>
      </w:pPr>
      <w:r w:rsidRPr="00612978">
        <w:rPr>
          <w:b/>
          <w:color w:val="000000"/>
          <w:sz w:val="60"/>
        </w:rPr>
        <w:t>GOVERNMENT GAZETTE</w:t>
      </w:r>
    </w:p>
    <w:p w14:paraId="1B266A3E" w14:textId="77777777"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14:paraId="2BC687CB" w14:textId="77777777" w:rsidR="008008DD" w:rsidRPr="00612978" w:rsidRDefault="008008DD" w:rsidP="008008DD">
      <w:pPr>
        <w:pBdr>
          <w:top w:val="single" w:sz="6" w:space="0" w:color="auto"/>
        </w:pBdr>
        <w:spacing w:after="0" w:line="240" w:lineRule="auto"/>
        <w:jc w:val="center"/>
        <w:rPr>
          <w:color w:val="000000"/>
          <w:sz w:val="20"/>
        </w:rPr>
      </w:pPr>
    </w:p>
    <w:p w14:paraId="7A544438" w14:textId="77777777"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365C18">
        <w:rPr>
          <w:smallCaps/>
          <w:color w:val="000000"/>
          <w:sz w:val="28"/>
          <w:szCs w:val="26"/>
        </w:rPr>
        <w:t>11</w:t>
      </w:r>
      <w:r w:rsidR="00A55207">
        <w:rPr>
          <w:smallCaps/>
          <w:color w:val="000000"/>
          <w:sz w:val="28"/>
          <w:szCs w:val="26"/>
        </w:rPr>
        <w:t xml:space="preserve"> </w:t>
      </w:r>
      <w:r w:rsidR="00365C18">
        <w:rPr>
          <w:smallCaps/>
          <w:color w:val="000000"/>
          <w:sz w:val="28"/>
          <w:szCs w:val="26"/>
        </w:rPr>
        <w:t>February</w:t>
      </w:r>
      <w:r w:rsidR="00544893">
        <w:rPr>
          <w:smallCaps/>
          <w:color w:val="000000"/>
          <w:sz w:val="28"/>
          <w:szCs w:val="26"/>
        </w:rPr>
        <w:t xml:space="preserve"> 20</w:t>
      </w:r>
      <w:r w:rsidR="006A510F">
        <w:rPr>
          <w:smallCaps/>
          <w:color w:val="000000"/>
          <w:sz w:val="28"/>
          <w:szCs w:val="26"/>
        </w:rPr>
        <w:t>2</w:t>
      </w:r>
      <w:r w:rsidR="006E1D35">
        <w:rPr>
          <w:smallCaps/>
          <w:color w:val="000000"/>
          <w:sz w:val="28"/>
          <w:szCs w:val="26"/>
        </w:rPr>
        <w:t>1</w:t>
      </w:r>
    </w:p>
    <w:p w14:paraId="0DCA1182" w14:textId="77777777" w:rsidR="008008DD" w:rsidRPr="00612978" w:rsidRDefault="008008DD" w:rsidP="008008DD">
      <w:pPr>
        <w:spacing w:after="0" w:line="240" w:lineRule="exact"/>
        <w:jc w:val="center"/>
        <w:rPr>
          <w:color w:val="000000"/>
          <w:sz w:val="20"/>
        </w:rPr>
      </w:pPr>
    </w:p>
    <w:p w14:paraId="1C0E50C4" w14:textId="77777777" w:rsidR="008008DD" w:rsidRPr="00612978" w:rsidRDefault="008008DD" w:rsidP="008008DD">
      <w:pPr>
        <w:pBdr>
          <w:top w:val="single" w:sz="6" w:space="1" w:color="auto"/>
        </w:pBdr>
        <w:spacing w:after="0" w:line="360" w:lineRule="exact"/>
        <w:jc w:val="center"/>
        <w:rPr>
          <w:color w:val="000000"/>
          <w:sz w:val="20"/>
          <w:szCs w:val="20"/>
        </w:rPr>
      </w:pPr>
    </w:p>
    <w:p w14:paraId="6C3D2CF1" w14:textId="77777777" w:rsidR="001B7138" w:rsidRPr="008008DD" w:rsidRDefault="001B7138" w:rsidP="004478AD">
      <w:pPr>
        <w:spacing w:after="0" w:line="200" w:lineRule="exact"/>
        <w:jc w:val="center"/>
        <w:rPr>
          <w:b/>
          <w:smallCaps/>
          <w:sz w:val="20"/>
          <w:szCs w:val="20"/>
        </w:rPr>
      </w:pPr>
      <w:r w:rsidRPr="008008DD">
        <w:rPr>
          <w:b/>
          <w:smallCaps/>
          <w:sz w:val="20"/>
          <w:szCs w:val="20"/>
        </w:rPr>
        <w:t>Contents</w:t>
      </w:r>
    </w:p>
    <w:p w14:paraId="01F20D2B" w14:textId="77777777" w:rsidR="001B7138" w:rsidRPr="008008DD" w:rsidRDefault="001B7138" w:rsidP="001B7138">
      <w:pPr>
        <w:spacing w:after="0" w:line="320" w:lineRule="exact"/>
        <w:jc w:val="center"/>
        <w:rPr>
          <w:b/>
          <w:smallCaps/>
          <w:sz w:val="20"/>
          <w:szCs w:val="20"/>
        </w:rPr>
      </w:pPr>
    </w:p>
    <w:p w14:paraId="3DEFE896" w14:textId="77777777" w:rsidR="001B7138" w:rsidRDefault="001B7138" w:rsidP="001B7138">
      <w:pPr>
        <w:spacing w:after="0" w:line="320" w:lineRule="exact"/>
        <w:jc w:val="center"/>
        <w:rPr>
          <w:b/>
          <w:smallCaps/>
          <w:sz w:val="24"/>
          <w:szCs w:val="24"/>
        </w:rPr>
        <w:sectPr w:rsidR="001B7138" w:rsidSect="00365C18">
          <w:headerReference w:type="even" r:id="rId9"/>
          <w:headerReference w:type="default" r:id="rId10"/>
          <w:footerReference w:type="even" r:id="rId11"/>
          <w:footerReference w:type="default" r:id="rId12"/>
          <w:headerReference w:type="first" r:id="rId13"/>
          <w:footerReference w:type="first" r:id="rId14"/>
          <w:pgSz w:w="11906" w:h="16838" w:code="9"/>
          <w:pgMar w:top="1134" w:right="1259" w:bottom="1134" w:left="1293" w:header="907" w:footer="1202" w:gutter="0"/>
          <w:pgNumType w:start="343"/>
          <w:cols w:space="708"/>
          <w:titlePg/>
          <w:docGrid w:linePitch="360"/>
        </w:sectPr>
      </w:pPr>
    </w:p>
    <w:sdt>
      <w:sdtPr>
        <w:rPr>
          <w:rFonts w:eastAsia="Calibri"/>
          <w:b w:val="0"/>
          <w:smallCaps w:val="0"/>
          <w:szCs w:val="22"/>
        </w:rPr>
        <w:id w:val="1597522150"/>
        <w:docPartObj>
          <w:docPartGallery w:val="Table of Contents"/>
          <w:docPartUnique/>
        </w:docPartObj>
      </w:sdtPr>
      <w:sdtEndPr>
        <w:rPr>
          <w:bCs/>
          <w:noProof/>
        </w:rPr>
      </w:sdtEndPr>
      <w:sdtContent>
        <w:p w14:paraId="37BAA4A7" w14:textId="77777777" w:rsidR="003F2EA9" w:rsidRDefault="003F2EA9" w:rsidP="004A79D5">
          <w:pPr>
            <w:pStyle w:val="Heading5"/>
            <w:rPr>
              <w:rFonts w:asciiTheme="minorHAnsi" w:eastAsiaTheme="minorEastAsia" w:hAnsiTheme="minorHAnsi" w:cstheme="minorBidi"/>
              <w:noProof/>
              <w:sz w:val="22"/>
              <w:szCs w:val="22"/>
            </w:rPr>
          </w:pPr>
          <w:r>
            <w:rPr>
              <w:bCs/>
              <w:noProof/>
            </w:rPr>
            <w:fldChar w:fldCharType="begin"/>
          </w:r>
          <w:r>
            <w:rPr>
              <w:bCs/>
              <w:noProof/>
            </w:rPr>
            <w:instrText xml:space="preserve"> TOC \o "1-3" \h \z \u </w:instrText>
          </w:r>
          <w:r>
            <w:rPr>
              <w:bCs/>
              <w:noProof/>
            </w:rPr>
            <w:fldChar w:fldCharType="separate"/>
          </w:r>
          <w:hyperlink w:anchor="_Toc63931054" w:history="1">
            <w:r w:rsidRPr="00931DA9">
              <w:rPr>
                <w:rStyle w:val="Hyperlink"/>
                <w:noProof/>
              </w:rPr>
              <w:t>Governor’s Instruments</w:t>
            </w:r>
          </w:hyperlink>
        </w:p>
        <w:p w14:paraId="0E4B6334"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55" w:history="1">
            <w:r w:rsidRPr="00931DA9">
              <w:rPr>
                <w:rStyle w:val="Hyperlink"/>
                <w:noProof/>
              </w:rPr>
              <w:t>Acts</w:t>
            </w:r>
            <w:r>
              <w:rPr>
                <w:lang w:eastAsia="en-US"/>
              </w:rPr>
              <w:t>—Nos 2-4 of 2021</w:t>
            </w:r>
            <w:r>
              <w:rPr>
                <w:noProof/>
                <w:webHidden/>
              </w:rPr>
              <w:tab/>
            </w:r>
            <w:r>
              <w:rPr>
                <w:noProof/>
                <w:webHidden/>
              </w:rPr>
              <w:fldChar w:fldCharType="begin"/>
            </w:r>
            <w:r>
              <w:rPr>
                <w:noProof/>
                <w:webHidden/>
              </w:rPr>
              <w:instrText xml:space="preserve"> PAGEREF _Toc63931055 \h </w:instrText>
            </w:r>
            <w:r>
              <w:rPr>
                <w:noProof/>
                <w:webHidden/>
              </w:rPr>
            </w:r>
            <w:r>
              <w:rPr>
                <w:noProof/>
                <w:webHidden/>
              </w:rPr>
              <w:fldChar w:fldCharType="separate"/>
            </w:r>
            <w:r w:rsidR="00056F53">
              <w:rPr>
                <w:noProof/>
                <w:webHidden/>
              </w:rPr>
              <w:t>344</w:t>
            </w:r>
            <w:r>
              <w:rPr>
                <w:noProof/>
                <w:webHidden/>
              </w:rPr>
              <w:fldChar w:fldCharType="end"/>
            </w:r>
          </w:hyperlink>
        </w:p>
        <w:p w14:paraId="7D296EC5"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56" w:history="1">
            <w:r w:rsidRPr="00931DA9">
              <w:rPr>
                <w:rStyle w:val="Hyperlink"/>
                <w:noProof/>
              </w:rPr>
              <w:t>Appointment</w:t>
            </w:r>
            <w:r>
              <w:rPr>
                <w:noProof/>
                <w:webHidden/>
              </w:rPr>
              <w:tab/>
            </w:r>
            <w:r>
              <w:rPr>
                <w:noProof/>
                <w:webHidden/>
              </w:rPr>
              <w:fldChar w:fldCharType="begin"/>
            </w:r>
            <w:r>
              <w:rPr>
                <w:noProof/>
                <w:webHidden/>
              </w:rPr>
              <w:instrText xml:space="preserve"> PAGEREF _Toc63931056 \h </w:instrText>
            </w:r>
            <w:r>
              <w:rPr>
                <w:noProof/>
                <w:webHidden/>
              </w:rPr>
            </w:r>
            <w:r>
              <w:rPr>
                <w:noProof/>
                <w:webHidden/>
              </w:rPr>
              <w:fldChar w:fldCharType="separate"/>
            </w:r>
            <w:r w:rsidR="00056F53">
              <w:rPr>
                <w:noProof/>
                <w:webHidden/>
              </w:rPr>
              <w:t>344</w:t>
            </w:r>
            <w:r>
              <w:rPr>
                <w:noProof/>
                <w:webHidden/>
              </w:rPr>
              <w:fldChar w:fldCharType="end"/>
            </w:r>
          </w:hyperlink>
        </w:p>
        <w:p w14:paraId="398B7434"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57" w:history="1">
            <w:r w:rsidRPr="00931DA9">
              <w:rPr>
                <w:rStyle w:val="Hyperlink"/>
                <w:noProof/>
              </w:rPr>
              <w:t>Proclamations</w:t>
            </w:r>
            <w:r w:rsidR="00AD28A4">
              <w:rPr>
                <w:rStyle w:val="Hyperlink"/>
                <w:noProof/>
              </w:rPr>
              <w:t>—</w:t>
            </w:r>
          </w:hyperlink>
        </w:p>
        <w:p w14:paraId="35F5B373" w14:textId="77777777" w:rsidR="003F2EA9" w:rsidRDefault="003F2EA9" w:rsidP="00AD28A4">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63931058" w:history="1">
            <w:r w:rsidRPr="00EA22C6">
              <w:rPr>
                <w:rStyle w:val="Hyperlink"/>
                <w:noProof/>
              </w:rPr>
              <w:t xml:space="preserve">Fire and Emergency Services (Miscellaneous) </w:t>
            </w:r>
            <w:r w:rsidR="00EA22C6">
              <w:rPr>
                <w:rStyle w:val="Hyperlink"/>
                <w:noProof/>
              </w:rPr>
              <w:br/>
            </w:r>
            <w:r w:rsidRPr="00EA22C6">
              <w:rPr>
                <w:rStyle w:val="Hyperlink"/>
                <w:noProof/>
              </w:rPr>
              <w:t xml:space="preserve">Amendment Act (Commencement) </w:t>
            </w:r>
            <w:r w:rsidR="00EA22C6">
              <w:rPr>
                <w:rStyle w:val="Hyperlink"/>
                <w:noProof/>
              </w:rPr>
              <w:br/>
            </w:r>
            <w:r w:rsidRPr="00EA22C6">
              <w:rPr>
                <w:rStyle w:val="Hyperlink"/>
                <w:noProof/>
              </w:rPr>
              <w:t>Proclamation 2021</w:t>
            </w:r>
            <w:r>
              <w:rPr>
                <w:noProof/>
                <w:webHidden/>
              </w:rPr>
              <w:tab/>
            </w:r>
            <w:r>
              <w:rPr>
                <w:noProof/>
                <w:webHidden/>
              </w:rPr>
              <w:fldChar w:fldCharType="begin"/>
            </w:r>
            <w:r>
              <w:rPr>
                <w:noProof/>
                <w:webHidden/>
              </w:rPr>
              <w:instrText xml:space="preserve"> PAGEREF _Toc63931058 \h </w:instrText>
            </w:r>
            <w:r>
              <w:rPr>
                <w:noProof/>
                <w:webHidden/>
              </w:rPr>
            </w:r>
            <w:r>
              <w:rPr>
                <w:noProof/>
                <w:webHidden/>
              </w:rPr>
              <w:fldChar w:fldCharType="separate"/>
            </w:r>
            <w:r w:rsidR="00056F53">
              <w:rPr>
                <w:noProof/>
                <w:webHidden/>
              </w:rPr>
              <w:t>345</w:t>
            </w:r>
            <w:r>
              <w:rPr>
                <w:noProof/>
                <w:webHidden/>
              </w:rPr>
              <w:fldChar w:fldCharType="end"/>
            </w:r>
          </w:hyperlink>
        </w:p>
        <w:p w14:paraId="2DF22456" w14:textId="77777777" w:rsidR="003F2EA9" w:rsidRDefault="003F2EA9" w:rsidP="00AD28A4">
          <w:pPr>
            <w:pStyle w:val="TOC2"/>
            <w:tabs>
              <w:tab w:val="right" w:leader="dot" w:pos="4550"/>
            </w:tabs>
            <w:ind w:left="284" w:hanging="159"/>
            <w:rPr>
              <w:rFonts w:asciiTheme="minorHAnsi" w:eastAsiaTheme="minorEastAsia" w:hAnsiTheme="minorHAnsi" w:cstheme="minorBidi"/>
              <w:noProof/>
              <w:color w:val="auto"/>
              <w:sz w:val="22"/>
              <w:szCs w:val="22"/>
            </w:rPr>
          </w:pPr>
          <w:hyperlink w:anchor="_Toc63931059" w:history="1">
            <w:r w:rsidRPr="00931DA9">
              <w:rPr>
                <w:rStyle w:val="Hyperlink"/>
                <w:noProof/>
              </w:rPr>
              <w:t>Regulations</w:t>
            </w:r>
            <w:r w:rsidR="00AD28A4">
              <w:rPr>
                <w:rStyle w:val="Hyperlink"/>
                <w:noProof/>
              </w:rPr>
              <w:t>—</w:t>
            </w:r>
          </w:hyperlink>
        </w:p>
        <w:p w14:paraId="3D68BDC0" w14:textId="77777777" w:rsidR="003F2EA9" w:rsidRDefault="003F2EA9" w:rsidP="00AD28A4">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63931060" w:history="1">
            <w:r w:rsidRPr="00931DA9">
              <w:rPr>
                <w:rStyle w:val="Hyperlink"/>
                <w:noProof/>
              </w:rPr>
              <w:t xml:space="preserve">Fire and Emergency Services (Miscellaneous) </w:t>
            </w:r>
            <w:r w:rsidR="0040438E">
              <w:rPr>
                <w:rStyle w:val="Hyperlink"/>
                <w:noProof/>
              </w:rPr>
              <w:br/>
            </w:r>
            <w:r w:rsidRPr="00931DA9">
              <w:rPr>
                <w:rStyle w:val="Hyperlink"/>
                <w:noProof/>
              </w:rPr>
              <w:t>Variation Regulations 2021</w:t>
            </w:r>
            <w:r w:rsidR="00AD28A4">
              <w:rPr>
                <w:rStyle w:val="Hyperlink"/>
                <w:noProof/>
              </w:rPr>
              <w:t>—</w:t>
            </w:r>
            <w:r w:rsidR="009F6942">
              <w:rPr>
                <w:rStyle w:val="Hyperlink"/>
                <w:noProof/>
              </w:rPr>
              <w:br/>
            </w:r>
            <w:r w:rsidR="00AD28A4">
              <w:rPr>
                <w:rStyle w:val="Hyperlink"/>
                <w:noProof/>
              </w:rPr>
              <w:t>No. 13 of 2021</w:t>
            </w:r>
            <w:r>
              <w:rPr>
                <w:noProof/>
                <w:webHidden/>
              </w:rPr>
              <w:tab/>
            </w:r>
            <w:r>
              <w:rPr>
                <w:noProof/>
                <w:webHidden/>
              </w:rPr>
              <w:fldChar w:fldCharType="begin"/>
            </w:r>
            <w:r>
              <w:rPr>
                <w:noProof/>
                <w:webHidden/>
              </w:rPr>
              <w:instrText xml:space="preserve"> PAGEREF _Toc63931060 \h </w:instrText>
            </w:r>
            <w:r>
              <w:rPr>
                <w:noProof/>
                <w:webHidden/>
              </w:rPr>
            </w:r>
            <w:r>
              <w:rPr>
                <w:noProof/>
                <w:webHidden/>
              </w:rPr>
              <w:fldChar w:fldCharType="separate"/>
            </w:r>
            <w:r w:rsidR="00056F53">
              <w:rPr>
                <w:noProof/>
                <w:webHidden/>
              </w:rPr>
              <w:t>346</w:t>
            </w:r>
            <w:r>
              <w:rPr>
                <w:noProof/>
                <w:webHidden/>
              </w:rPr>
              <w:fldChar w:fldCharType="end"/>
            </w:r>
          </w:hyperlink>
        </w:p>
        <w:p w14:paraId="764445AA" w14:textId="77777777" w:rsidR="003F2EA9" w:rsidRDefault="003F2EA9" w:rsidP="00AD28A4">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63931061" w:history="1">
            <w:r w:rsidRPr="00931DA9">
              <w:rPr>
                <w:rStyle w:val="Hyperlink"/>
                <w:noProof/>
              </w:rPr>
              <w:t xml:space="preserve">Petroleum and Geothermal Energy (Regulated </w:t>
            </w:r>
            <w:r w:rsidR="0040438E">
              <w:rPr>
                <w:rStyle w:val="Hyperlink"/>
                <w:noProof/>
              </w:rPr>
              <w:br/>
            </w:r>
            <w:r w:rsidRPr="00931DA9">
              <w:rPr>
                <w:rStyle w:val="Hyperlink"/>
                <w:noProof/>
              </w:rPr>
              <w:t>Substance) Variation Regulations 2021</w:t>
            </w:r>
            <w:r w:rsidR="00AD28A4">
              <w:rPr>
                <w:rStyle w:val="Hyperlink"/>
                <w:noProof/>
              </w:rPr>
              <w:t>—</w:t>
            </w:r>
            <w:r w:rsidR="00AD28A4">
              <w:rPr>
                <w:rStyle w:val="Hyperlink"/>
                <w:noProof/>
              </w:rPr>
              <w:br/>
              <w:t>No. 14 of 2021</w:t>
            </w:r>
            <w:r>
              <w:rPr>
                <w:noProof/>
                <w:webHidden/>
              </w:rPr>
              <w:tab/>
            </w:r>
            <w:r>
              <w:rPr>
                <w:noProof/>
                <w:webHidden/>
              </w:rPr>
              <w:fldChar w:fldCharType="begin"/>
            </w:r>
            <w:r>
              <w:rPr>
                <w:noProof/>
                <w:webHidden/>
              </w:rPr>
              <w:instrText xml:space="preserve"> PAGEREF _Toc63931061 \h </w:instrText>
            </w:r>
            <w:r>
              <w:rPr>
                <w:noProof/>
                <w:webHidden/>
              </w:rPr>
            </w:r>
            <w:r>
              <w:rPr>
                <w:noProof/>
                <w:webHidden/>
              </w:rPr>
              <w:fldChar w:fldCharType="separate"/>
            </w:r>
            <w:r w:rsidR="00056F53">
              <w:rPr>
                <w:noProof/>
                <w:webHidden/>
              </w:rPr>
              <w:t>351</w:t>
            </w:r>
            <w:r>
              <w:rPr>
                <w:noProof/>
                <w:webHidden/>
              </w:rPr>
              <w:fldChar w:fldCharType="end"/>
            </w:r>
          </w:hyperlink>
        </w:p>
        <w:p w14:paraId="34317F92" w14:textId="77777777" w:rsidR="003F2EA9" w:rsidRPr="00AD28A4" w:rsidRDefault="003F2EA9" w:rsidP="00DC7E81">
          <w:pPr>
            <w:pStyle w:val="Heading5"/>
            <w:spacing w:before="80"/>
            <w:rPr>
              <w:rFonts w:eastAsiaTheme="minorEastAsia"/>
            </w:rPr>
          </w:pPr>
          <w:hyperlink w:anchor="_Toc63931062" w:history="1">
            <w:r w:rsidRPr="00AD28A4">
              <w:rPr>
                <w:rStyle w:val="Hyperlink"/>
                <w:color w:val="auto"/>
                <w:u w:val="none"/>
              </w:rPr>
              <w:t>State Government Instruments</w:t>
            </w:r>
          </w:hyperlink>
        </w:p>
        <w:p w14:paraId="69F7E4C5"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3" w:history="1">
            <w:r w:rsidRPr="00931DA9">
              <w:rPr>
                <w:rStyle w:val="Hyperlink"/>
                <w:noProof/>
              </w:rPr>
              <w:t>Development Act 1993</w:t>
            </w:r>
            <w:r>
              <w:rPr>
                <w:noProof/>
                <w:webHidden/>
              </w:rPr>
              <w:tab/>
            </w:r>
            <w:r>
              <w:rPr>
                <w:noProof/>
                <w:webHidden/>
              </w:rPr>
              <w:fldChar w:fldCharType="begin"/>
            </w:r>
            <w:r>
              <w:rPr>
                <w:noProof/>
                <w:webHidden/>
              </w:rPr>
              <w:instrText xml:space="preserve"> PAGEREF _Toc63931063 \h </w:instrText>
            </w:r>
            <w:r>
              <w:rPr>
                <w:noProof/>
                <w:webHidden/>
              </w:rPr>
            </w:r>
            <w:r>
              <w:rPr>
                <w:noProof/>
                <w:webHidden/>
              </w:rPr>
              <w:fldChar w:fldCharType="separate"/>
            </w:r>
            <w:r w:rsidR="00056F53">
              <w:rPr>
                <w:noProof/>
                <w:webHidden/>
              </w:rPr>
              <w:t>353</w:t>
            </w:r>
            <w:r>
              <w:rPr>
                <w:noProof/>
                <w:webHidden/>
              </w:rPr>
              <w:fldChar w:fldCharType="end"/>
            </w:r>
          </w:hyperlink>
        </w:p>
        <w:p w14:paraId="66104683"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4" w:history="1">
            <w:r w:rsidRPr="00931DA9">
              <w:rPr>
                <w:rStyle w:val="Hyperlink"/>
                <w:noProof/>
              </w:rPr>
              <w:t>Environment Protection Act 1993</w:t>
            </w:r>
            <w:r>
              <w:rPr>
                <w:noProof/>
                <w:webHidden/>
              </w:rPr>
              <w:tab/>
            </w:r>
            <w:r>
              <w:rPr>
                <w:noProof/>
                <w:webHidden/>
              </w:rPr>
              <w:fldChar w:fldCharType="begin"/>
            </w:r>
            <w:r>
              <w:rPr>
                <w:noProof/>
                <w:webHidden/>
              </w:rPr>
              <w:instrText xml:space="preserve"> PAGEREF _Toc63931064 \h </w:instrText>
            </w:r>
            <w:r>
              <w:rPr>
                <w:noProof/>
                <w:webHidden/>
              </w:rPr>
            </w:r>
            <w:r>
              <w:rPr>
                <w:noProof/>
                <w:webHidden/>
              </w:rPr>
              <w:fldChar w:fldCharType="separate"/>
            </w:r>
            <w:r w:rsidR="00056F53">
              <w:rPr>
                <w:noProof/>
                <w:webHidden/>
              </w:rPr>
              <w:t>365</w:t>
            </w:r>
            <w:r>
              <w:rPr>
                <w:noProof/>
                <w:webHidden/>
              </w:rPr>
              <w:fldChar w:fldCharType="end"/>
            </w:r>
          </w:hyperlink>
        </w:p>
        <w:p w14:paraId="196DED7A"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5" w:history="1">
            <w:r w:rsidRPr="00931DA9">
              <w:rPr>
                <w:rStyle w:val="Hyperlink"/>
                <w:noProof/>
              </w:rPr>
              <w:t>Fisheries Management Act 2007</w:t>
            </w:r>
            <w:r>
              <w:rPr>
                <w:noProof/>
                <w:webHidden/>
              </w:rPr>
              <w:tab/>
            </w:r>
            <w:r>
              <w:rPr>
                <w:noProof/>
                <w:webHidden/>
              </w:rPr>
              <w:fldChar w:fldCharType="begin"/>
            </w:r>
            <w:r>
              <w:rPr>
                <w:noProof/>
                <w:webHidden/>
              </w:rPr>
              <w:instrText xml:space="preserve"> PAGEREF _Toc63931065 \h </w:instrText>
            </w:r>
            <w:r>
              <w:rPr>
                <w:noProof/>
                <w:webHidden/>
              </w:rPr>
            </w:r>
            <w:r>
              <w:rPr>
                <w:noProof/>
                <w:webHidden/>
              </w:rPr>
              <w:fldChar w:fldCharType="separate"/>
            </w:r>
            <w:r w:rsidR="00056F53">
              <w:rPr>
                <w:noProof/>
                <w:webHidden/>
              </w:rPr>
              <w:t>373</w:t>
            </w:r>
            <w:r>
              <w:rPr>
                <w:noProof/>
                <w:webHidden/>
              </w:rPr>
              <w:fldChar w:fldCharType="end"/>
            </w:r>
          </w:hyperlink>
        </w:p>
        <w:p w14:paraId="293C2BA7"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6" w:history="1">
            <w:r w:rsidRPr="00931DA9">
              <w:rPr>
                <w:rStyle w:val="Hyperlink"/>
                <w:noProof/>
              </w:rPr>
              <w:t>Geographical Names Act 1991</w:t>
            </w:r>
            <w:r>
              <w:rPr>
                <w:noProof/>
                <w:webHidden/>
              </w:rPr>
              <w:tab/>
            </w:r>
            <w:r>
              <w:rPr>
                <w:noProof/>
                <w:webHidden/>
              </w:rPr>
              <w:fldChar w:fldCharType="begin"/>
            </w:r>
            <w:r>
              <w:rPr>
                <w:noProof/>
                <w:webHidden/>
              </w:rPr>
              <w:instrText xml:space="preserve"> PAGEREF _Toc63931066 \h </w:instrText>
            </w:r>
            <w:r>
              <w:rPr>
                <w:noProof/>
                <w:webHidden/>
              </w:rPr>
            </w:r>
            <w:r>
              <w:rPr>
                <w:noProof/>
                <w:webHidden/>
              </w:rPr>
              <w:fldChar w:fldCharType="separate"/>
            </w:r>
            <w:r w:rsidR="00056F53">
              <w:rPr>
                <w:noProof/>
                <w:webHidden/>
              </w:rPr>
              <w:t>374</w:t>
            </w:r>
            <w:r>
              <w:rPr>
                <w:noProof/>
                <w:webHidden/>
              </w:rPr>
              <w:fldChar w:fldCharType="end"/>
            </w:r>
          </w:hyperlink>
        </w:p>
        <w:p w14:paraId="04636057"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7" w:history="1">
            <w:r w:rsidRPr="00931DA9">
              <w:rPr>
                <w:rStyle w:val="Hyperlink"/>
                <w:noProof/>
              </w:rPr>
              <w:t>Health Care Act 2008</w:t>
            </w:r>
            <w:r>
              <w:rPr>
                <w:noProof/>
                <w:webHidden/>
              </w:rPr>
              <w:tab/>
            </w:r>
            <w:r>
              <w:rPr>
                <w:noProof/>
                <w:webHidden/>
              </w:rPr>
              <w:fldChar w:fldCharType="begin"/>
            </w:r>
            <w:r>
              <w:rPr>
                <w:noProof/>
                <w:webHidden/>
              </w:rPr>
              <w:instrText xml:space="preserve"> PAGEREF _Toc63931067 \h </w:instrText>
            </w:r>
            <w:r>
              <w:rPr>
                <w:noProof/>
                <w:webHidden/>
              </w:rPr>
            </w:r>
            <w:r>
              <w:rPr>
                <w:noProof/>
                <w:webHidden/>
              </w:rPr>
              <w:fldChar w:fldCharType="separate"/>
            </w:r>
            <w:r w:rsidR="00056F53">
              <w:rPr>
                <w:noProof/>
                <w:webHidden/>
              </w:rPr>
              <w:t>374</w:t>
            </w:r>
            <w:r>
              <w:rPr>
                <w:noProof/>
                <w:webHidden/>
              </w:rPr>
              <w:fldChar w:fldCharType="end"/>
            </w:r>
          </w:hyperlink>
        </w:p>
        <w:p w14:paraId="7373A5B2"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8" w:history="1">
            <w:r w:rsidRPr="00931DA9">
              <w:rPr>
                <w:rStyle w:val="Hyperlink"/>
                <w:noProof/>
              </w:rPr>
              <w:t>Housing Improvement Act 2016</w:t>
            </w:r>
            <w:r>
              <w:rPr>
                <w:noProof/>
                <w:webHidden/>
              </w:rPr>
              <w:tab/>
            </w:r>
            <w:r>
              <w:rPr>
                <w:noProof/>
                <w:webHidden/>
              </w:rPr>
              <w:fldChar w:fldCharType="begin"/>
            </w:r>
            <w:r>
              <w:rPr>
                <w:noProof/>
                <w:webHidden/>
              </w:rPr>
              <w:instrText xml:space="preserve"> PAGEREF _Toc63931068 \h </w:instrText>
            </w:r>
            <w:r>
              <w:rPr>
                <w:noProof/>
                <w:webHidden/>
              </w:rPr>
            </w:r>
            <w:r>
              <w:rPr>
                <w:noProof/>
                <w:webHidden/>
              </w:rPr>
              <w:fldChar w:fldCharType="separate"/>
            </w:r>
            <w:r w:rsidR="00056F53">
              <w:rPr>
                <w:noProof/>
                <w:webHidden/>
              </w:rPr>
              <w:t>375</w:t>
            </w:r>
            <w:r>
              <w:rPr>
                <w:noProof/>
                <w:webHidden/>
              </w:rPr>
              <w:fldChar w:fldCharType="end"/>
            </w:r>
          </w:hyperlink>
        </w:p>
        <w:p w14:paraId="36A8916E"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9" w:history="1">
            <w:r w:rsidRPr="00931DA9">
              <w:rPr>
                <w:rStyle w:val="Hyperlink"/>
                <w:noProof/>
              </w:rPr>
              <w:t>Justices of the Peace Act 2005</w:t>
            </w:r>
            <w:r>
              <w:rPr>
                <w:noProof/>
                <w:webHidden/>
              </w:rPr>
              <w:tab/>
            </w:r>
            <w:r>
              <w:rPr>
                <w:noProof/>
                <w:webHidden/>
              </w:rPr>
              <w:fldChar w:fldCharType="begin"/>
            </w:r>
            <w:r>
              <w:rPr>
                <w:noProof/>
                <w:webHidden/>
              </w:rPr>
              <w:instrText xml:space="preserve"> PAGEREF _Toc63931069 \h </w:instrText>
            </w:r>
            <w:r>
              <w:rPr>
                <w:noProof/>
                <w:webHidden/>
              </w:rPr>
            </w:r>
            <w:r>
              <w:rPr>
                <w:noProof/>
                <w:webHidden/>
              </w:rPr>
              <w:fldChar w:fldCharType="separate"/>
            </w:r>
            <w:r w:rsidR="00056F53">
              <w:rPr>
                <w:noProof/>
                <w:webHidden/>
              </w:rPr>
              <w:t>375</w:t>
            </w:r>
            <w:r>
              <w:rPr>
                <w:noProof/>
                <w:webHidden/>
              </w:rPr>
              <w:fldChar w:fldCharType="end"/>
            </w:r>
          </w:hyperlink>
        </w:p>
        <w:p w14:paraId="7BDFF4DC"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0" w:history="1">
            <w:r w:rsidRPr="00931DA9">
              <w:rPr>
                <w:rStyle w:val="Hyperlink"/>
                <w:noProof/>
              </w:rPr>
              <w:t>Landscape South Australia Act 2019</w:t>
            </w:r>
            <w:r>
              <w:rPr>
                <w:noProof/>
                <w:webHidden/>
              </w:rPr>
              <w:tab/>
            </w:r>
            <w:r>
              <w:rPr>
                <w:noProof/>
                <w:webHidden/>
              </w:rPr>
              <w:fldChar w:fldCharType="begin"/>
            </w:r>
            <w:r>
              <w:rPr>
                <w:noProof/>
                <w:webHidden/>
              </w:rPr>
              <w:instrText xml:space="preserve"> PAGEREF _Toc63931070 \h </w:instrText>
            </w:r>
            <w:r>
              <w:rPr>
                <w:noProof/>
                <w:webHidden/>
              </w:rPr>
            </w:r>
            <w:r>
              <w:rPr>
                <w:noProof/>
                <w:webHidden/>
              </w:rPr>
              <w:fldChar w:fldCharType="separate"/>
            </w:r>
            <w:r w:rsidR="00056F53">
              <w:rPr>
                <w:noProof/>
                <w:webHidden/>
              </w:rPr>
              <w:t>376</w:t>
            </w:r>
            <w:r>
              <w:rPr>
                <w:noProof/>
                <w:webHidden/>
              </w:rPr>
              <w:fldChar w:fldCharType="end"/>
            </w:r>
          </w:hyperlink>
        </w:p>
        <w:p w14:paraId="59C19C33" w14:textId="77777777" w:rsidR="003F2EA9" w:rsidRDefault="00EA22C6" w:rsidP="0040438E">
          <w:pPr>
            <w:pStyle w:val="TOC2"/>
            <w:tabs>
              <w:tab w:val="right" w:leader="dot" w:pos="4550"/>
            </w:tabs>
            <w:ind w:left="159" w:hanging="159"/>
            <w:rPr>
              <w:rFonts w:asciiTheme="minorHAnsi" w:eastAsiaTheme="minorEastAsia" w:hAnsiTheme="minorHAnsi" w:cstheme="minorBidi"/>
              <w:noProof/>
              <w:color w:val="auto"/>
              <w:sz w:val="22"/>
              <w:szCs w:val="22"/>
            </w:rPr>
          </w:pPr>
          <w:r>
            <w:rPr>
              <w:rStyle w:val="Hyperlink"/>
              <w:noProof/>
            </w:rPr>
            <w:br w:type="column"/>
          </w:r>
          <w:hyperlink w:anchor="_Toc63931071" w:history="1">
            <w:r w:rsidR="003F2EA9" w:rsidRPr="00EA22C6">
              <w:rPr>
                <w:rStyle w:val="Hyperlink"/>
                <w:noProof/>
              </w:rPr>
              <w:t xml:space="preserve">Motor Vehicle Accidents (Lifetime Support Scheme) </w:t>
            </w:r>
            <w:r>
              <w:rPr>
                <w:rStyle w:val="Hyperlink"/>
                <w:noProof/>
              </w:rPr>
              <w:br/>
            </w:r>
            <w:r w:rsidR="003F2EA9" w:rsidRPr="00EA22C6">
              <w:rPr>
                <w:rStyle w:val="Hyperlink"/>
                <w:noProof/>
              </w:rPr>
              <w:t>Act 2013</w:t>
            </w:r>
            <w:r w:rsidR="00BF538F">
              <w:rPr>
                <w:rStyle w:val="Hyperlink"/>
                <w:noProof/>
              </w:rPr>
              <w:t xml:space="preserve"> [</w:t>
            </w:r>
            <w:r w:rsidR="00BF538F" w:rsidRPr="00BF538F">
              <w:rPr>
                <w:rStyle w:val="Hyperlink"/>
                <w:smallCaps/>
                <w:noProof/>
              </w:rPr>
              <w:t>Republished]</w:t>
            </w:r>
            <w:r w:rsidR="003F2EA9">
              <w:rPr>
                <w:noProof/>
                <w:webHidden/>
              </w:rPr>
              <w:tab/>
            </w:r>
            <w:r w:rsidR="003F2EA9">
              <w:rPr>
                <w:noProof/>
                <w:webHidden/>
              </w:rPr>
              <w:fldChar w:fldCharType="begin"/>
            </w:r>
            <w:r w:rsidR="003F2EA9">
              <w:rPr>
                <w:noProof/>
                <w:webHidden/>
              </w:rPr>
              <w:instrText xml:space="preserve"> PAGEREF _Toc63931071 \h </w:instrText>
            </w:r>
            <w:r w:rsidR="003F2EA9">
              <w:rPr>
                <w:noProof/>
                <w:webHidden/>
              </w:rPr>
            </w:r>
            <w:r w:rsidR="003F2EA9">
              <w:rPr>
                <w:noProof/>
                <w:webHidden/>
              </w:rPr>
              <w:fldChar w:fldCharType="separate"/>
            </w:r>
            <w:r w:rsidR="00056F53">
              <w:rPr>
                <w:noProof/>
                <w:webHidden/>
              </w:rPr>
              <w:t>377</w:t>
            </w:r>
            <w:r w:rsidR="003F2EA9">
              <w:rPr>
                <w:noProof/>
                <w:webHidden/>
              </w:rPr>
              <w:fldChar w:fldCharType="end"/>
            </w:r>
          </w:hyperlink>
        </w:p>
        <w:p w14:paraId="7392292A"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2" w:history="1">
            <w:r w:rsidRPr="00931DA9">
              <w:rPr>
                <w:rStyle w:val="Hyperlink"/>
                <w:noProof/>
              </w:rPr>
              <w:t>Motor Vehicles Act 1959</w:t>
            </w:r>
            <w:r w:rsidR="00BF538F">
              <w:rPr>
                <w:rStyle w:val="Hyperlink"/>
                <w:noProof/>
              </w:rPr>
              <w:t>—</w:t>
            </w:r>
            <w:r w:rsidR="00BF538F" w:rsidRPr="00BF538F">
              <w:rPr>
                <w:rStyle w:val="Hyperlink"/>
                <w:smallCaps/>
                <w:noProof/>
              </w:rPr>
              <w:t>Corrigendum</w:t>
            </w:r>
            <w:r>
              <w:rPr>
                <w:noProof/>
                <w:webHidden/>
              </w:rPr>
              <w:tab/>
            </w:r>
            <w:r>
              <w:rPr>
                <w:noProof/>
                <w:webHidden/>
              </w:rPr>
              <w:fldChar w:fldCharType="begin"/>
            </w:r>
            <w:r>
              <w:rPr>
                <w:noProof/>
                <w:webHidden/>
              </w:rPr>
              <w:instrText xml:space="preserve"> PAGEREF _Toc63931072 \h </w:instrText>
            </w:r>
            <w:r>
              <w:rPr>
                <w:noProof/>
                <w:webHidden/>
              </w:rPr>
            </w:r>
            <w:r>
              <w:rPr>
                <w:noProof/>
                <w:webHidden/>
              </w:rPr>
              <w:fldChar w:fldCharType="separate"/>
            </w:r>
            <w:r w:rsidR="00056F53">
              <w:rPr>
                <w:noProof/>
                <w:webHidden/>
              </w:rPr>
              <w:t>381</w:t>
            </w:r>
            <w:r>
              <w:rPr>
                <w:noProof/>
                <w:webHidden/>
              </w:rPr>
              <w:fldChar w:fldCharType="end"/>
            </w:r>
          </w:hyperlink>
        </w:p>
        <w:p w14:paraId="49422BE4"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3" w:history="1">
            <w:r w:rsidRPr="00931DA9">
              <w:rPr>
                <w:rStyle w:val="Hyperlink"/>
                <w:noProof/>
              </w:rPr>
              <w:t>Petroleum and Geothermal Energy Act 2000</w:t>
            </w:r>
            <w:r>
              <w:rPr>
                <w:noProof/>
                <w:webHidden/>
              </w:rPr>
              <w:tab/>
            </w:r>
            <w:r>
              <w:rPr>
                <w:noProof/>
                <w:webHidden/>
              </w:rPr>
              <w:fldChar w:fldCharType="begin"/>
            </w:r>
            <w:r>
              <w:rPr>
                <w:noProof/>
                <w:webHidden/>
              </w:rPr>
              <w:instrText xml:space="preserve"> PAGEREF _Toc63931073 \h </w:instrText>
            </w:r>
            <w:r>
              <w:rPr>
                <w:noProof/>
                <w:webHidden/>
              </w:rPr>
            </w:r>
            <w:r>
              <w:rPr>
                <w:noProof/>
                <w:webHidden/>
              </w:rPr>
              <w:fldChar w:fldCharType="separate"/>
            </w:r>
            <w:r w:rsidR="00056F53">
              <w:rPr>
                <w:noProof/>
                <w:webHidden/>
              </w:rPr>
              <w:t>381</w:t>
            </w:r>
            <w:r>
              <w:rPr>
                <w:noProof/>
                <w:webHidden/>
              </w:rPr>
              <w:fldChar w:fldCharType="end"/>
            </w:r>
          </w:hyperlink>
        </w:p>
        <w:p w14:paraId="0A9A9895"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4" w:history="1">
            <w:r w:rsidRPr="00931DA9">
              <w:rPr>
                <w:rStyle w:val="Hyperlink"/>
                <w:noProof/>
              </w:rPr>
              <w:t>Remuneration Tribunal</w:t>
            </w:r>
            <w:r w:rsidR="00DC1531">
              <w:rPr>
                <w:rStyle w:val="Hyperlink"/>
                <w:noProof/>
              </w:rPr>
              <w:t>, The</w:t>
            </w:r>
            <w:r>
              <w:rPr>
                <w:noProof/>
                <w:webHidden/>
              </w:rPr>
              <w:tab/>
            </w:r>
            <w:r>
              <w:rPr>
                <w:noProof/>
                <w:webHidden/>
              </w:rPr>
              <w:fldChar w:fldCharType="begin"/>
            </w:r>
            <w:r>
              <w:rPr>
                <w:noProof/>
                <w:webHidden/>
              </w:rPr>
              <w:instrText xml:space="preserve"> PAGEREF _Toc63931074 \h </w:instrText>
            </w:r>
            <w:r>
              <w:rPr>
                <w:noProof/>
                <w:webHidden/>
              </w:rPr>
            </w:r>
            <w:r>
              <w:rPr>
                <w:noProof/>
                <w:webHidden/>
              </w:rPr>
              <w:fldChar w:fldCharType="separate"/>
            </w:r>
            <w:r w:rsidR="00056F53">
              <w:rPr>
                <w:noProof/>
                <w:webHidden/>
              </w:rPr>
              <w:t>381</w:t>
            </w:r>
            <w:r>
              <w:rPr>
                <w:noProof/>
                <w:webHidden/>
              </w:rPr>
              <w:fldChar w:fldCharType="end"/>
            </w:r>
          </w:hyperlink>
        </w:p>
        <w:p w14:paraId="67DC3BEE"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5" w:history="1">
            <w:r w:rsidRPr="00931DA9">
              <w:rPr>
                <w:rStyle w:val="Hyperlink"/>
                <w:noProof/>
              </w:rPr>
              <w:t>Return to Work Act 2014</w:t>
            </w:r>
            <w:r>
              <w:rPr>
                <w:noProof/>
                <w:webHidden/>
              </w:rPr>
              <w:tab/>
            </w:r>
            <w:r>
              <w:rPr>
                <w:noProof/>
                <w:webHidden/>
              </w:rPr>
              <w:fldChar w:fldCharType="begin"/>
            </w:r>
            <w:r>
              <w:rPr>
                <w:noProof/>
                <w:webHidden/>
              </w:rPr>
              <w:instrText xml:space="preserve"> PAGEREF _Toc63931075 \h </w:instrText>
            </w:r>
            <w:r>
              <w:rPr>
                <w:noProof/>
                <w:webHidden/>
              </w:rPr>
            </w:r>
            <w:r>
              <w:rPr>
                <w:noProof/>
                <w:webHidden/>
              </w:rPr>
              <w:fldChar w:fldCharType="separate"/>
            </w:r>
            <w:r w:rsidR="00056F53">
              <w:rPr>
                <w:noProof/>
                <w:webHidden/>
              </w:rPr>
              <w:t>383</w:t>
            </w:r>
            <w:r>
              <w:rPr>
                <w:noProof/>
                <w:webHidden/>
              </w:rPr>
              <w:fldChar w:fldCharType="end"/>
            </w:r>
          </w:hyperlink>
        </w:p>
        <w:p w14:paraId="06F41552"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6" w:history="1">
            <w:r w:rsidRPr="00931DA9">
              <w:rPr>
                <w:rStyle w:val="Hyperlink"/>
                <w:noProof/>
              </w:rPr>
              <w:t>Roads (Opening And Closing) Act 1991</w:t>
            </w:r>
            <w:r>
              <w:rPr>
                <w:noProof/>
                <w:webHidden/>
              </w:rPr>
              <w:tab/>
            </w:r>
            <w:r>
              <w:rPr>
                <w:noProof/>
                <w:webHidden/>
              </w:rPr>
              <w:fldChar w:fldCharType="begin"/>
            </w:r>
            <w:r>
              <w:rPr>
                <w:noProof/>
                <w:webHidden/>
              </w:rPr>
              <w:instrText xml:space="preserve"> PAGEREF _Toc63931076 \h </w:instrText>
            </w:r>
            <w:r>
              <w:rPr>
                <w:noProof/>
                <w:webHidden/>
              </w:rPr>
            </w:r>
            <w:r>
              <w:rPr>
                <w:noProof/>
                <w:webHidden/>
              </w:rPr>
              <w:fldChar w:fldCharType="separate"/>
            </w:r>
            <w:r w:rsidR="00056F53">
              <w:rPr>
                <w:noProof/>
                <w:webHidden/>
              </w:rPr>
              <w:t>384</w:t>
            </w:r>
            <w:r>
              <w:rPr>
                <w:noProof/>
                <w:webHidden/>
              </w:rPr>
              <w:fldChar w:fldCharType="end"/>
            </w:r>
          </w:hyperlink>
        </w:p>
        <w:p w14:paraId="5CE2A7EE"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7" w:history="1">
            <w:r w:rsidRPr="00931DA9">
              <w:rPr>
                <w:rStyle w:val="Hyperlink"/>
                <w:noProof/>
              </w:rPr>
              <w:t>Summary Offences Act 1953</w:t>
            </w:r>
            <w:r>
              <w:rPr>
                <w:noProof/>
                <w:webHidden/>
              </w:rPr>
              <w:tab/>
            </w:r>
            <w:r>
              <w:rPr>
                <w:noProof/>
                <w:webHidden/>
              </w:rPr>
              <w:fldChar w:fldCharType="begin"/>
            </w:r>
            <w:r>
              <w:rPr>
                <w:noProof/>
                <w:webHidden/>
              </w:rPr>
              <w:instrText xml:space="preserve"> PAGEREF _Toc63931077 \h </w:instrText>
            </w:r>
            <w:r>
              <w:rPr>
                <w:noProof/>
                <w:webHidden/>
              </w:rPr>
            </w:r>
            <w:r>
              <w:rPr>
                <w:noProof/>
                <w:webHidden/>
              </w:rPr>
              <w:fldChar w:fldCharType="separate"/>
            </w:r>
            <w:r w:rsidR="00056F53">
              <w:rPr>
                <w:noProof/>
                <w:webHidden/>
              </w:rPr>
              <w:t>385</w:t>
            </w:r>
            <w:r>
              <w:rPr>
                <w:noProof/>
                <w:webHidden/>
              </w:rPr>
              <w:fldChar w:fldCharType="end"/>
            </w:r>
          </w:hyperlink>
        </w:p>
        <w:p w14:paraId="7E5137B0"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8" w:history="1">
            <w:r w:rsidRPr="00931DA9">
              <w:rPr>
                <w:rStyle w:val="Hyperlink"/>
                <w:noProof/>
              </w:rPr>
              <w:t>Training and Skills Development Act 2008</w:t>
            </w:r>
            <w:r>
              <w:rPr>
                <w:noProof/>
                <w:webHidden/>
              </w:rPr>
              <w:tab/>
            </w:r>
            <w:r>
              <w:rPr>
                <w:noProof/>
                <w:webHidden/>
              </w:rPr>
              <w:fldChar w:fldCharType="begin"/>
            </w:r>
            <w:r>
              <w:rPr>
                <w:noProof/>
                <w:webHidden/>
              </w:rPr>
              <w:instrText xml:space="preserve"> PAGEREF _Toc63931078 \h </w:instrText>
            </w:r>
            <w:r>
              <w:rPr>
                <w:noProof/>
                <w:webHidden/>
              </w:rPr>
            </w:r>
            <w:r>
              <w:rPr>
                <w:noProof/>
                <w:webHidden/>
              </w:rPr>
              <w:fldChar w:fldCharType="separate"/>
            </w:r>
            <w:r w:rsidR="00056F53">
              <w:rPr>
                <w:noProof/>
                <w:webHidden/>
              </w:rPr>
              <w:t>386</w:t>
            </w:r>
            <w:r>
              <w:rPr>
                <w:noProof/>
                <w:webHidden/>
              </w:rPr>
              <w:fldChar w:fldCharType="end"/>
            </w:r>
          </w:hyperlink>
        </w:p>
        <w:p w14:paraId="0CD2602A" w14:textId="77777777" w:rsidR="003F2EA9" w:rsidRDefault="003F2EA9" w:rsidP="00EA22C6">
          <w:pPr>
            <w:pStyle w:val="Heading5"/>
            <w:spacing w:before="40"/>
            <w:rPr>
              <w:rFonts w:asciiTheme="minorHAnsi" w:eastAsiaTheme="minorEastAsia" w:hAnsiTheme="minorHAnsi" w:cstheme="minorBidi"/>
              <w:noProof/>
              <w:sz w:val="22"/>
              <w:szCs w:val="22"/>
            </w:rPr>
          </w:pPr>
          <w:hyperlink w:anchor="_Toc63931079" w:history="1">
            <w:r w:rsidRPr="00931DA9">
              <w:rPr>
                <w:rStyle w:val="Hyperlink"/>
                <w:noProof/>
              </w:rPr>
              <w:t>Local Government Instruments</w:t>
            </w:r>
          </w:hyperlink>
        </w:p>
        <w:p w14:paraId="7DBFDD3B"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0" w:history="1">
            <w:r w:rsidRPr="00931DA9">
              <w:rPr>
                <w:rStyle w:val="Hyperlink"/>
                <w:noProof/>
              </w:rPr>
              <w:t>City of Mount Gambier</w:t>
            </w:r>
            <w:r>
              <w:rPr>
                <w:noProof/>
                <w:webHidden/>
              </w:rPr>
              <w:tab/>
            </w:r>
            <w:r>
              <w:rPr>
                <w:noProof/>
                <w:webHidden/>
              </w:rPr>
              <w:fldChar w:fldCharType="begin"/>
            </w:r>
            <w:r>
              <w:rPr>
                <w:noProof/>
                <w:webHidden/>
              </w:rPr>
              <w:instrText xml:space="preserve"> PAGEREF _Toc63931080 \h </w:instrText>
            </w:r>
            <w:r>
              <w:rPr>
                <w:noProof/>
                <w:webHidden/>
              </w:rPr>
            </w:r>
            <w:r>
              <w:rPr>
                <w:noProof/>
                <w:webHidden/>
              </w:rPr>
              <w:fldChar w:fldCharType="separate"/>
            </w:r>
            <w:r w:rsidR="00056F53">
              <w:rPr>
                <w:noProof/>
                <w:webHidden/>
              </w:rPr>
              <w:t>390</w:t>
            </w:r>
            <w:r>
              <w:rPr>
                <w:noProof/>
                <w:webHidden/>
              </w:rPr>
              <w:fldChar w:fldCharType="end"/>
            </w:r>
          </w:hyperlink>
        </w:p>
        <w:p w14:paraId="4497268E"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1" w:history="1">
            <w:r w:rsidRPr="00931DA9">
              <w:rPr>
                <w:rStyle w:val="Hyperlink"/>
                <w:noProof/>
              </w:rPr>
              <w:t>Rural City of Murray Bridge</w:t>
            </w:r>
            <w:r w:rsidR="002059DA">
              <w:rPr>
                <w:rStyle w:val="Hyperlink"/>
                <w:noProof/>
              </w:rPr>
              <w:t>, The</w:t>
            </w:r>
            <w:r>
              <w:rPr>
                <w:noProof/>
                <w:webHidden/>
              </w:rPr>
              <w:tab/>
            </w:r>
            <w:r>
              <w:rPr>
                <w:noProof/>
                <w:webHidden/>
              </w:rPr>
              <w:fldChar w:fldCharType="begin"/>
            </w:r>
            <w:r>
              <w:rPr>
                <w:noProof/>
                <w:webHidden/>
              </w:rPr>
              <w:instrText xml:space="preserve"> PAGEREF _Toc63931081 \h </w:instrText>
            </w:r>
            <w:r>
              <w:rPr>
                <w:noProof/>
                <w:webHidden/>
              </w:rPr>
            </w:r>
            <w:r>
              <w:rPr>
                <w:noProof/>
                <w:webHidden/>
              </w:rPr>
              <w:fldChar w:fldCharType="separate"/>
            </w:r>
            <w:r w:rsidR="00056F53">
              <w:rPr>
                <w:noProof/>
                <w:webHidden/>
              </w:rPr>
              <w:t>390</w:t>
            </w:r>
            <w:r>
              <w:rPr>
                <w:noProof/>
                <w:webHidden/>
              </w:rPr>
              <w:fldChar w:fldCharType="end"/>
            </w:r>
          </w:hyperlink>
        </w:p>
        <w:p w14:paraId="75AEF4D1"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2" w:history="1">
            <w:r w:rsidRPr="00931DA9">
              <w:rPr>
                <w:rStyle w:val="Hyperlink"/>
                <w:noProof/>
              </w:rPr>
              <w:t>City of Onkaparinga</w:t>
            </w:r>
            <w:r>
              <w:rPr>
                <w:noProof/>
                <w:webHidden/>
              </w:rPr>
              <w:tab/>
            </w:r>
            <w:r>
              <w:rPr>
                <w:noProof/>
                <w:webHidden/>
              </w:rPr>
              <w:fldChar w:fldCharType="begin"/>
            </w:r>
            <w:r>
              <w:rPr>
                <w:noProof/>
                <w:webHidden/>
              </w:rPr>
              <w:instrText xml:space="preserve"> PAGEREF _Toc63931082 \h </w:instrText>
            </w:r>
            <w:r>
              <w:rPr>
                <w:noProof/>
                <w:webHidden/>
              </w:rPr>
            </w:r>
            <w:r>
              <w:rPr>
                <w:noProof/>
                <w:webHidden/>
              </w:rPr>
              <w:fldChar w:fldCharType="separate"/>
            </w:r>
            <w:r w:rsidR="00056F53">
              <w:rPr>
                <w:noProof/>
                <w:webHidden/>
              </w:rPr>
              <w:t>390</w:t>
            </w:r>
            <w:r>
              <w:rPr>
                <w:noProof/>
                <w:webHidden/>
              </w:rPr>
              <w:fldChar w:fldCharType="end"/>
            </w:r>
          </w:hyperlink>
        </w:p>
        <w:p w14:paraId="53F2F0F5"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3" w:history="1">
            <w:r w:rsidRPr="00931DA9">
              <w:rPr>
                <w:rStyle w:val="Hyperlink"/>
                <w:noProof/>
              </w:rPr>
              <w:t>Adelaide Hills Council</w:t>
            </w:r>
            <w:r>
              <w:rPr>
                <w:noProof/>
                <w:webHidden/>
              </w:rPr>
              <w:tab/>
            </w:r>
            <w:r>
              <w:rPr>
                <w:noProof/>
                <w:webHidden/>
              </w:rPr>
              <w:fldChar w:fldCharType="begin"/>
            </w:r>
            <w:r>
              <w:rPr>
                <w:noProof/>
                <w:webHidden/>
              </w:rPr>
              <w:instrText xml:space="preserve"> PAGEREF _Toc63931083 \h </w:instrText>
            </w:r>
            <w:r>
              <w:rPr>
                <w:noProof/>
                <w:webHidden/>
              </w:rPr>
            </w:r>
            <w:r>
              <w:rPr>
                <w:noProof/>
                <w:webHidden/>
              </w:rPr>
              <w:fldChar w:fldCharType="separate"/>
            </w:r>
            <w:r w:rsidR="00056F53">
              <w:rPr>
                <w:noProof/>
                <w:webHidden/>
              </w:rPr>
              <w:t>390</w:t>
            </w:r>
            <w:r>
              <w:rPr>
                <w:noProof/>
                <w:webHidden/>
              </w:rPr>
              <w:fldChar w:fldCharType="end"/>
            </w:r>
          </w:hyperlink>
        </w:p>
        <w:p w14:paraId="2A12CABC"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4" w:history="1">
            <w:r w:rsidRPr="00931DA9">
              <w:rPr>
                <w:rStyle w:val="Hyperlink"/>
                <w:noProof/>
              </w:rPr>
              <w:t>Berri Barmera Council</w:t>
            </w:r>
            <w:r>
              <w:rPr>
                <w:noProof/>
                <w:webHidden/>
              </w:rPr>
              <w:tab/>
            </w:r>
            <w:r>
              <w:rPr>
                <w:noProof/>
                <w:webHidden/>
              </w:rPr>
              <w:fldChar w:fldCharType="begin"/>
            </w:r>
            <w:r>
              <w:rPr>
                <w:noProof/>
                <w:webHidden/>
              </w:rPr>
              <w:instrText xml:space="preserve"> PAGEREF _Toc63931084 \h </w:instrText>
            </w:r>
            <w:r>
              <w:rPr>
                <w:noProof/>
                <w:webHidden/>
              </w:rPr>
            </w:r>
            <w:r>
              <w:rPr>
                <w:noProof/>
                <w:webHidden/>
              </w:rPr>
              <w:fldChar w:fldCharType="separate"/>
            </w:r>
            <w:r w:rsidR="00056F53">
              <w:rPr>
                <w:noProof/>
                <w:webHidden/>
              </w:rPr>
              <w:t>391</w:t>
            </w:r>
            <w:r>
              <w:rPr>
                <w:noProof/>
                <w:webHidden/>
              </w:rPr>
              <w:fldChar w:fldCharType="end"/>
            </w:r>
          </w:hyperlink>
        </w:p>
        <w:p w14:paraId="2DF85F12"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5" w:history="1">
            <w:r w:rsidRPr="00931DA9">
              <w:rPr>
                <w:rStyle w:val="Hyperlink"/>
                <w:noProof/>
              </w:rPr>
              <w:t>Flinders Ranges Council</w:t>
            </w:r>
            <w:r w:rsidR="002059DA">
              <w:rPr>
                <w:rStyle w:val="Hyperlink"/>
                <w:noProof/>
              </w:rPr>
              <w:t>, The</w:t>
            </w:r>
            <w:r>
              <w:rPr>
                <w:noProof/>
                <w:webHidden/>
              </w:rPr>
              <w:tab/>
            </w:r>
            <w:r>
              <w:rPr>
                <w:noProof/>
                <w:webHidden/>
              </w:rPr>
              <w:fldChar w:fldCharType="begin"/>
            </w:r>
            <w:r>
              <w:rPr>
                <w:noProof/>
                <w:webHidden/>
              </w:rPr>
              <w:instrText xml:space="preserve"> PAGEREF _Toc63931085 \h </w:instrText>
            </w:r>
            <w:r>
              <w:rPr>
                <w:noProof/>
                <w:webHidden/>
              </w:rPr>
            </w:r>
            <w:r>
              <w:rPr>
                <w:noProof/>
                <w:webHidden/>
              </w:rPr>
              <w:fldChar w:fldCharType="separate"/>
            </w:r>
            <w:r w:rsidR="00056F53">
              <w:rPr>
                <w:noProof/>
                <w:webHidden/>
              </w:rPr>
              <w:t>391</w:t>
            </w:r>
            <w:r>
              <w:rPr>
                <w:noProof/>
                <w:webHidden/>
              </w:rPr>
              <w:fldChar w:fldCharType="end"/>
            </w:r>
          </w:hyperlink>
        </w:p>
        <w:p w14:paraId="2C640809"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6" w:history="1">
            <w:r w:rsidRPr="00931DA9">
              <w:rPr>
                <w:rStyle w:val="Hyperlink"/>
                <w:noProof/>
              </w:rPr>
              <w:t>District Council of Franklin Harbour</w:t>
            </w:r>
            <w:r>
              <w:rPr>
                <w:noProof/>
                <w:webHidden/>
              </w:rPr>
              <w:tab/>
            </w:r>
            <w:r>
              <w:rPr>
                <w:noProof/>
                <w:webHidden/>
              </w:rPr>
              <w:fldChar w:fldCharType="begin"/>
            </w:r>
            <w:r>
              <w:rPr>
                <w:noProof/>
                <w:webHidden/>
              </w:rPr>
              <w:instrText xml:space="preserve"> PAGEREF _Toc63931086 \h </w:instrText>
            </w:r>
            <w:r>
              <w:rPr>
                <w:noProof/>
                <w:webHidden/>
              </w:rPr>
            </w:r>
            <w:r>
              <w:rPr>
                <w:noProof/>
                <w:webHidden/>
              </w:rPr>
              <w:fldChar w:fldCharType="separate"/>
            </w:r>
            <w:r w:rsidR="00056F53">
              <w:rPr>
                <w:noProof/>
                <w:webHidden/>
              </w:rPr>
              <w:t>392</w:t>
            </w:r>
            <w:r>
              <w:rPr>
                <w:noProof/>
                <w:webHidden/>
              </w:rPr>
              <w:fldChar w:fldCharType="end"/>
            </w:r>
          </w:hyperlink>
        </w:p>
        <w:p w14:paraId="14951A96"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7" w:history="1">
            <w:r w:rsidRPr="00931DA9">
              <w:rPr>
                <w:rStyle w:val="Hyperlink"/>
                <w:noProof/>
              </w:rPr>
              <w:t>Mount Barker District Council</w:t>
            </w:r>
            <w:r>
              <w:rPr>
                <w:noProof/>
                <w:webHidden/>
              </w:rPr>
              <w:tab/>
            </w:r>
            <w:r>
              <w:rPr>
                <w:noProof/>
                <w:webHidden/>
              </w:rPr>
              <w:fldChar w:fldCharType="begin"/>
            </w:r>
            <w:r>
              <w:rPr>
                <w:noProof/>
                <w:webHidden/>
              </w:rPr>
              <w:instrText xml:space="preserve"> PAGEREF _Toc63931087 \h </w:instrText>
            </w:r>
            <w:r>
              <w:rPr>
                <w:noProof/>
                <w:webHidden/>
              </w:rPr>
            </w:r>
            <w:r>
              <w:rPr>
                <w:noProof/>
                <w:webHidden/>
              </w:rPr>
              <w:fldChar w:fldCharType="separate"/>
            </w:r>
            <w:r w:rsidR="00056F53">
              <w:rPr>
                <w:noProof/>
                <w:webHidden/>
              </w:rPr>
              <w:t>392</w:t>
            </w:r>
            <w:r>
              <w:rPr>
                <w:noProof/>
                <w:webHidden/>
              </w:rPr>
              <w:fldChar w:fldCharType="end"/>
            </w:r>
          </w:hyperlink>
        </w:p>
        <w:p w14:paraId="3729B3C0"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8" w:history="1">
            <w:r w:rsidRPr="00931DA9">
              <w:rPr>
                <w:rStyle w:val="Hyperlink"/>
                <w:noProof/>
              </w:rPr>
              <w:t>Tatiara District Council</w:t>
            </w:r>
            <w:r>
              <w:rPr>
                <w:noProof/>
                <w:webHidden/>
              </w:rPr>
              <w:tab/>
            </w:r>
            <w:r>
              <w:rPr>
                <w:noProof/>
                <w:webHidden/>
              </w:rPr>
              <w:fldChar w:fldCharType="begin"/>
            </w:r>
            <w:r>
              <w:rPr>
                <w:noProof/>
                <w:webHidden/>
              </w:rPr>
              <w:instrText xml:space="preserve"> PAGEREF _Toc63931088 \h </w:instrText>
            </w:r>
            <w:r>
              <w:rPr>
                <w:noProof/>
                <w:webHidden/>
              </w:rPr>
            </w:r>
            <w:r>
              <w:rPr>
                <w:noProof/>
                <w:webHidden/>
              </w:rPr>
              <w:fldChar w:fldCharType="separate"/>
            </w:r>
            <w:r w:rsidR="00056F53">
              <w:rPr>
                <w:noProof/>
                <w:webHidden/>
              </w:rPr>
              <w:t>393</w:t>
            </w:r>
            <w:r>
              <w:rPr>
                <w:noProof/>
                <w:webHidden/>
              </w:rPr>
              <w:fldChar w:fldCharType="end"/>
            </w:r>
          </w:hyperlink>
        </w:p>
        <w:p w14:paraId="55E19C9F"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9" w:history="1">
            <w:r w:rsidRPr="00931DA9">
              <w:rPr>
                <w:rStyle w:val="Hyperlink"/>
                <w:noProof/>
              </w:rPr>
              <w:t>District Council of Tumby Bay</w:t>
            </w:r>
            <w:r>
              <w:rPr>
                <w:noProof/>
                <w:webHidden/>
              </w:rPr>
              <w:tab/>
            </w:r>
            <w:r>
              <w:rPr>
                <w:noProof/>
                <w:webHidden/>
              </w:rPr>
              <w:fldChar w:fldCharType="begin"/>
            </w:r>
            <w:r>
              <w:rPr>
                <w:noProof/>
                <w:webHidden/>
              </w:rPr>
              <w:instrText xml:space="preserve"> PAGEREF _Toc63931089 \h </w:instrText>
            </w:r>
            <w:r>
              <w:rPr>
                <w:noProof/>
                <w:webHidden/>
              </w:rPr>
            </w:r>
            <w:r>
              <w:rPr>
                <w:noProof/>
                <w:webHidden/>
              </w:rPr>
              <w:fldChar w:fldCharType="separate"/>
            </w:r>
            <w:r w:rsidR="00056F53">
              <w:rPr>
                <w:noProof/>
                <w:webHidden/>
              </w:rPr>
              <w:t>393</w:t>
            </w:r>
            <w:r>
              <w:rPr>
                <w:noProof/>
                <w:webHidden/>
              </w:rPr>
              <w:fldChar w:fldCharType="end"/>
            </w:r>
          </w:hyperlink>
        </w:p>
        <w:p w14:paraId="4B4271BA" w14:textId="77777777" w:rsidR="003F2EA9" w:rsidRDefault="003F2EA9" w:rsidP="00EA22C6">
          <w:pPr>
            <w:pStyle w:val="Heading5"/>
            <w:spacing w:before="40"/>
            <w:rPr>
              <w:rFonts w:asciiTheme="minorHAnsi" w:eastAsiaTheme="minorEastAsia" w:hAnsiTheme="minorHAnsi" w:cstheme="minorBidi"/>
              <w:noProof/>
              <w:sz w:val="22"/>
              <w:szCs w:val="22"/>
            </w:rPr>
          </w:pPr>
          <w:hyperlink w:anchor="_Toc63931090" w:history="1">
            <w:r w:rsidRPr="00931DA9">
              <w:rPr>
                <w:rStyle w:val="Hyperlink"/>
                <w:noProof/>
              </w:rPr>
              <w:t>Public Notices</w:t>
            </w:r>
          </w:hyperlink>
        </w:p>
        <w:p w14:paraId="4F11D0F9"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91" w:history="1">
            <w:r w:rsidRPr="00931DA9">
              <w:rPr>
                <w:rStyle w:val="Hyperlink"/>
                <w:noProof/>
              </w:rPr>
              <w:t>National Electricity Law</w:t>
            </w:r>
            <w:r>
              <w:rPr>
                <w:noProof/>
                <w:webHidden/>
              </w:rPr>
              <w:tab/>
            </w:r>
            <w:r>
              <w:rPr>
                <w:noProof/>
                <w:webHidden/>
              </w:rPr>
              <w:fldChar w:fldCharType="begin"/>
            </w:r>
            <w:r>
              <w:rPr>
                <w:noProof/>
                <w:webHidden/>
              </w:rPr>
              <w:instrText xml:space="preserve"> PAGEREF _Toc63931091 \h </w:instrText>
            </w:r>
            <w:r>
              <w:rPr>
                <w:noProof/>
                <w:webHidden/>
              </w:rPr>
            </w:r>
            <w:r>
              <w:rPr>
                <w:noProof/>
                <w:webHidden/>
              </w:rPr>
              <w:fldChar w:fldCharType="separate"/>
            </w:r>
            <w:r w:rsidR="00056F53">
              <w:rPr>
                <w:noProof/>
                <w:webHidden/>
              </w:rPr>
              <w:t>394</w:t>
            </w:r>
            <w:r>
              <w:rPr>
                <w:noProof/>
                <w:webHidden/>
              </w:rPr>
              <w:fldChar w:fldCharType="end"/>
            </w:r>
          </w:hyperlink>
        </w:p>
        <w:p w14:paraId="798AC994" w14:textId="77777777" w:rsidR="003F2EA9" w:rsidRDefault="003F2EA9"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92" w:history="1">
            <w:r w:rsidRPr="00931DA9">
              <w:rPr>
                <w:rStyle w:val="Hyperlink"/>
                <w:noProof/>
              </w:rPr>
              <w:t>Unclaimed Moneys Act 1891</w:t>
            </w:r>
            <w:r>
              <w:rPr>
                <w:noProof/>
                <w:webHidden/>
              </w:rPr>
              <w:tab/>
            </w:r>
            <w:r>
              <w:rPr>
                <w:noProof/>
                <w:webHidden/>
              </w:rPr>
              <w:fldChar w:fldCharType="begin"/>
            </w:r>
            <w:r>
              <w:rPr>
                <w:noProof/>
                <w:webHidden/>
              </w:rPr>
              <w:instrText xml:space="preserve"> PAGEREF _Toc63931092 \h </w:instrText>
            </w:r>
            <w:r>
              <w:rPr>
                <w:noProof/>
                <w:webHidden/>
              </w:rPr>
            </w:r>
            <w:r>
              <w:rPr>
                <w:noProof/>
                <w:webHidden/>
              </w:rPr>
              <w:fldChar w:fldCharType="separate"/>
            </w:r>
            <w:r w:rsidR="00056F53">
              <w:rPr>
                <w:noProof/>
                <w:webHidden/>
              </w:rPr>
              <w:t>394</w:t>
            </w:r>
            <w:r>
              <w:rPr>
                <w:noProof/>
                <w:webHidden/>
              </w:rPr>
              <w:fldChar w:fldCharType="end"/>
            </w:r>
          </w:hyperlink>
        </w:p>
        <w:p w14:paraId="5C642CE6" w14:textId="77777777" w:rsidR="003F2EA9" w:rsidRDefault="003F2EA9">
          <w:r>
            <w:rPr>
              <w:b/>
              <w:bCs/>
              <w:noProof/>
            </w:rPr>
            <w:fldChar w:fldCharType="end"/>
          </w:r>
        </w:p>
      </w:sdtContent>
    </w:sdt>
    <w:p w14:paraId="0A1B5065" w14:textId="77777777" w:rsidR="001B7138" w:rsidRDefault="001B7138" w:rsidP="001B7138">
      <w:pPr>
        <w:spacing w:after="0"/>
        <w:rPr>
          <w:smallCaps/>
          <w:szCs w:val="17"/>
        </w:rPr>
      </w:pPr>
    </w:p>
    <w:p w14:paraId="54E7E830" w14:textId="77777777" w:rsidR="00DA30CF" w:rsidRPr="00612978" w:rsidRDefault="00DA30CF" w:rsidP="0087395E">
      <w:pPr>
        <w:spacing w:after="0"/>
        <w:rPr>
          <w:smallCaps/>
          <w:szCs w:val="17"/>
        </w:rPr>
        <w:sectPr w:rsidR="00DA30CF" w:rsidRPr="00612978" w:rsidSect="00F12687">
          <w:headerReference w:type="even" r:id="rId15"/>
          <w:headerReference w:type="default" r:id="rId16"/>
          <w:footerReference w:type="default" r:id="rId17"/>
          <w:footerReference w:type="first" r:id="rId18"/>
          <w:type w:val="continuous"/>
          <w:pgSz w:w="11906" w:h="16838"/>
          <w:pgMar w:top="1134" w:right="1256" w:bottom="1134" w:left="1290" w:header="708" w:footer="708" w:gutter="0"/>
          <w:cols w:num="2" w:space="240"/>
          <w:docGrid w:linePitch="360"/>
        </w:sectPr>
      </w:pPr>
    </w:p>
    <w:p w14:paraId="5FC36DCD" w14:textId="77777777" w:rsidR="009D1E2E" w:rsidRPr="00C32E4F" w:rsidRDefault="009D1E2E" w:rsidP="006E1D35">
      <w:pPr>
        <w:pStyle w:val="Heading1"/>
        <w:spacing w:before="0"/>
      </w:pPr>
      <w:bookmarkStart w:id="0" w:name="_Toc33707977"/>
      <w:bookmarkStart w:id="1" w:name="_Toc33708148"/>
      <w:bookmarkStart w:id="2" w:name="_Toc63931054"/>
      <w:r w:rsidRPr="009D1E2E">
        <w:lastRenderedPageBreak/>
        <w:t>Governor’s Instruments</w:t>
      </w:r>
      <w:bookmarkEnd w:id="0"/>
      <w:bookmarkEnd w:id="1"/>
      <w:bookmarkEnd w:id="2"/>
    </w:p>
    <w:p w14:paraId="67582EAE" w14:textId="77777777" w:rsidR="00E06A40" w:rsidRPr="00E06A40" w:rsidRDefault="00E06A40" w:rsidP="00311B6C">
      <w:pPr>
        <w:pStyle w:val="Heading2"/>
      </w:pPr>
      <w:bookmarkStart w:id="3" w:name="_Toc63931055"/>
      <w:r w:rsidRPr="00E06A40">
        <w:t>Acts</w:t>
      </w:r>
      <w:bookmarkEnd w:id="3"/>
    </w:p>
    <w:p w14:paraId="3D03C7EA" w14:textId="77777777" w:rsidR="00E06A40" w:rsidRPr="00E06A40" w:rsidRDefault="00E06A40" w:rsidP="00E06A40">
      <w:pPr>
        <w:spacing w:after="0"/>
        <w:jc w:val="right"/>
        <w:rPr>
          <w:rFonts w:eastAsia="Times New Roman"/>
          <w:szCs w:val="17"/>
        </w:rPr>
      </w:pPr>
      <w:r w:rsidRPr="00E06A40">
        <w:rPr>
          <w:rFonts w:eastAsia="Times New Roman"/>
          <w:szCs w:val="17"/>
        </w:rPr>
        <w:t>Department of the Premier and Cabinet</w:t>
      </w:r>
    </w:p>
    <w:p w14:paraId="55193BC4" w14:textId="77777777" w:rsidR="00E06A40" w:rsidRPr="00E06A40" w:rsidRDefault="00E06A40" w:rsidP="00E06A40">
      <w:pPr>
        <w:jc w:val="right"/>
        <w:rPr>
          <w:rFonts w:eastAsia="Times New Roman"/>
          <w:szCs w:val="17"/>
        </w:rPr>
      </w:pPr>
      <w:r w:rsidRPr="00E06A40">
        <w:rPr>
          <w:rFonts w:eastAsia="Times New Roman"/>
          <w:szCs w:val="17"/>
        </w:rPr>
        <w:t>Adelaide, 11 February 2021</w:t>
      </w:r>
    </w:p>
    <w:p w14:paraId="4416AD4A" w14:textId="77777777" w:rsidR="00E06A40" w:rsidRPr="00E06A40" w:rsidRDefault="00E06A40" w:rsidP="00E06A40">
      <w:pPr>
        <w:rPr>
          <w:rFonts w:eastAsia="Times New Roman"/>
          <w:spacing w:val="-2"/>
          <w:szCs w:val="17"/>
        </w:rPr>
      </w:pPr>
      <w:r w:rsidRPr="00E06A40">
        <w:rPr>
          <w:rFonts w:eastAsia="Times New Roman"/>
          <w:spacing w:val="-2"/>
          <w:szCs w:val="17"/>
        </w:rPr>
        <w:t>His Excellency the Governor directs it to be notified for general information that he has in the name and on behalf of Her Majesty The Queen, this day assented to the undermentioned Acts passed by the Legislative Council and House of Assembly in Parliament assembled, viz.:</w:t>
      </w:r>
    </w:p>
    <w:p w14:paraId="3502B69E" w14:textId="77777777" w:rsidR="00E06A40" w:rsidRPr="00E06A40" w:rsidRDefault="00E06A40" w:rsidP="00E06A40">
      <w:pPr>
        <w:spacing w:after="0"/>
        <w:ind w:left="142"/>
        <w:rPr>
          <w:szCs w:val="17"/>
        </w:rPr>
      </w:pPr>
      <w:r w:rsidRPr="00E06A40">
        <w:rPr>
          <w:szCs w:val="17"/>
        </w:rPr>
        <w:t>No. 2 of 2021—South Australian Employment Tribunal (Costs) Amendment Act 2021</w:t>
      </w:r>
    </w:p>
    <w:p w14:paraId="442490DB" w14:textId="77777777" w:rsidR="00E06A40" w:rsidRPr="00E06A40" w:rsidRDefault="00E06A40" w:rsidP="00E06A40">
      <w:pPr>
        <w:ind w:left="284"/>
        <w:rPr>
          <w:szCs w:val="17"/>
        </w:rPr>
      </w:pPr>
      <w:r w:rsidRPr="00E06A40">
        <w:rPr>
          <w:szCs w:val="17"/>
        </w:rPr>
        <w:t>An Act to amend the South Australian Employment Tribunal Act 2014.</w:t>
      </w:r>
    </w:p>
    <w:p w14:paraId="49D60A02" w14:textId="77777777" w:rsidR="00E06A40" w:rsidRPr="00E06A40" w:rsidRDefault="00E06A40" w:rsidP="00E06A40">
      <w:pPr>
        <w:spacing w:after="0"/>
        <w:ind w:left="142"/>
        <w:rPr>
          <w:szCs w:val="17"/>
        </w:rPr>
      </w:pPr>
      <w:r w:rsidRPr="00E06A40">
        <w:rPr>
          <w:szCs w:val="17"/>
        </w:rPr>
        <w:t>No. 3 of 2021—Statutes Amendment (National Energy Laws) (Omnibus) Act 2021</w:t>
      </w:r>
    </w:p>
    <w:p w14:paraId="334AD082" w14:textId="77777777" w:rsidR="00E06A40" w:rsidRPr="00E06A40" w:rsidRDefault="00E06A40" w:rsidP="00E06A40">
      <w:pPr>
        <w:ind w:left="284"/>
        <w:rPr>
          <w:spacing w:val="-2"/>
          <w:szCs w:val="17"/>
        </w:rPr>
      </w:pPr>
      <w:r w:rsidRPr="00E06A40">
        <w:rPr>
          <w:spacing w:val="-2"/>
          <w:szCs w:val="17"/>
        </w:rPr>
        <w:t>An Act to amend the Australian Energy Market Commission Establishment Act 2004, the National Electricity (South Australia) Act 1996, the National Energy Retail Law (South Australia) Act 2011 and the National Gas (South Australia) Act 2008.</w:t>
      </w:r>
    </w:p>
    <w:p w14:paraId="582DE6A3" w14:textId="77777777" w:rsidR="00E06A40" w:rsidRPr="00E06A40" w:rsidRDefault="00E06A40" w:rsidP="00E06A40">
      <w:pPr>
        <w:spacing w:after="0"/>
        <w:ind w:left="142"/>
        <w:rPr>
          <w:szCs w:val="17"/>
        </w:rPr>
      </w:pPr>
      <w:r w:rsidRPr="00E06A40">
        <w:rPr>
          <w:szCs w:val="17"/>
        </w:rPr>
        <w:t>No. 4 of 2021—Radiation Protection and Control Act 2021</w:t>
      </w:r>
    </w:p>
    <w:p w14:paraId="73F5EC21" w14:textId="77777777" w:rsidR="00E06A40" w:rsidRPr="00E06A40" w:rsidRDefault="00E06A40" w:rsidP="00E06A40">
      <w:pPr>
        <w:ind w:left="284"/>
        <w:rPr>
          <w:spacing w:val="-2"/>
          <w:szCs w:val="17"/>
        </w:rPr>
      </w:pPr>
      <w:r w:rsidRPr="00E06A40">
        <w:rPr>
          <w:spacing w:val="-2"/>
          <w:szCs w:val="17"/>
        </w:rPr>
        <w:t>An Act to control activities involving radiation sources and to provide for the protection of people and the environment from the effects of radiation, to make related amendments to the Environment Protection Act 1993, to repeal the Radiation Protection and Control Act 1982, and for other purposes.</w:t>
      </w:r>
    </w:p>
    <w:p w14:paraId="3C70A3ED" w14:textId="77777777" w:rsidR="00E06A40" w:rsidRPr="00E06A40" w:rsidRDefault="00E06A40" w:rsidP="00E06A40">
      <w:pPr>
        <w:spacing w:after="0"/>
        <w:ind w:left="142"/>
        <w:jc w:val="center"/>
        <w:rPr>
          <w:szCs w:val="17"/>
        </w:rPr>
      </w:pPr>
      <w:r w:rsidRPr="00E06A40">
        <w:rPr>
          <w:szCs w:val="17"/>
        </w:rPr>
        <w:t>By command,</w:t>
      </w:r>
    </w:p>
    <w:p w14:paraId="484D9157" w14:textId="77777777" w:rsidR="00E06A40" w:rsidRPr="00E06A40" w:rsidRDefault="00E06A40" w:rsidP="00E06A40">
      <w:pPr>
        <w:spacing w:after="0"/>
        <w:jc w:val="right"/>
        <w:rPr>
          <w:smallCaps/>
          <w:szCs w:val="20"/>
        </w:rPr>
      </w:pPr>
      <w:r w:rsidRPr="00E06A40">
        <w:rPr>
          <w:smallCaps/>
          <w:szCs w:val="20"/>
        </w:rPr>
        <w:t>Steven Spence Marshall</w:t>
      </w:r>
    </w:p>
    <w:p w14:paraId="62CD9311" w14:textId="77777777" w:rsidR="00E06A40" w:rsidRPr="00E06A40" w:rsidRDefault="00E06A40" w:rsidP="00E06A40">
      <w:pPr>
        <w:spacing w:after="0"/>
        <w:jc w:val="right"/>
        <w:rPr>
          <w:szCs w:val="17"/>
        </w:rPr>
      </w:pPr>
      <w:r w:rsidRPr="00E06A40">
        <w:rPr>
          <w:szCs w:val="17"/>
        </w:rPr>
        <w:t>Premier</w:t>
      </w:r>
    </w:p>
    <w:p w14:paraId="038FD290" w14:textId="77777777" w:rsidR="00E06A40" w:rsidRPr="00E06A40" w:rsidRDefault="00E06A40" w:rsidP="00E06A40">
      <w:pPr>
        <w:pBdr>
          <w:bottom w:val="single" w:sz="4" w:space="1" w:color="auto"/>
        </w:pBdr>
        <w:spacing w:after="0" w:line="52" w:lineRule="exact"/>
        <w:jc w:val="center"/>
        <w:rPr>
          <w:szCs w:val="17"/>
        </w:rPr>
      </w:pPr>
    </w:p>
    <w:p w14:paraId="3F8D9A8E" w14:textId="77777777" w:rsidR="00E06A40" w:rsidRPr="00E06A40" w:rsidRDefault="00E06A40" w:rsidP="00E06A40">
      <w:pPr>
        <w:pBdr>
          <w:top w:val="single" w:sz="4" w:space="1" w:color="auto"/>
        </w:pBdr>
        <w:spacing w:before="34" w:after="0" w:line="14" w:lineRule="exact"/>
        <w:jc w:val="center"/>
        <w:rPr>
          <w:szCs w:val="17"/>
        </w:rPr>
      </w:pPr>
    </w:p>
    <w:p w14:paraId="366F14ED" w14:textId="77777777" w:rsidR="00E06A40" w:rsidRPr="00E06A40" w:rsidRDefault="00E06A40" w:rsidP="00E06A40">
      <w:pPr>
        <w:spacing w:after="0"/>
        <w:rPr>
          <w:rFonts w:eastAsia="Times New Roman"/>
          <w:szCs w:val="17"/>
        </w:rPr>
      </w:pPr>
    </w:p>
    <w:p w14:paraId="5E828BAE" w14:textId="77777777" w:rsidR="00E06A40" w:rsidRPr="00E06A40" w:rsidRDefault="00E06A40" w:rsidP="00311B6C">
      <w:pPr>
        <w:pStyle w:val="Heading2"/>
      </w:pPr>
      <w:bookmarkStart w:id="4" w:name="_Toc63931056"/>
      <w:r w:rsidRPr="00E06A40">
        <w:t>Appointment</w:t>
      </w:r>
      <w:bookmarkEnd w:id="4"/>
    </w:p>
    <w:p w14:paraId="51358C45" w14:textId="77777777" w:rsidR="00E06A40" w:rsidRPr="00E06A40" w:rsidRDefault="00E06A40" w:rsidP="00E06A40">
      <w:pPr>
        <w:spacing w:after="0"/>
        <w:jc w:val="right"/>
        <w:rPr>
          <w:rFonts w:eastAsia="Times New Roman"/>
          <w:szCs w:val="17"/>
        </w:rPr>
      </w:pPr>
      <w:r w:rsidRPr="00E06A40">
        <w:rPr>
          <w:rFonts w:eastAsia="Times New Roman"/>
          <w:szCs w:val="17"/>
        </w:rPr>
        <w:t>Department of the Premier and Cabinet</w:t>
      </w:r>
    </w:p>
    <w:p w14:paraId="0E5308CA" w14:textId="77777777" w:rsidR="00E06A40" w:rsidRPr="00E06A40" w:rsidRDefault="00E06A40" w:rsidP="00E06A40">
      <w:pPr>
        <w:jc w:val="right"/>
        <w:rPr>
          <w:rFonts w:eastAsia="Times New Roman"/>
          <w:szCs w:val="17"/>
        </w:rPr>
      </w:pPr>
      <w:r w:rsidRPr="00E06A40">
        <w:rPr>
          <w:rFonts w:eastAsia="Times New Roman"/>
          <w:szCs w:val="17"/>
        </w:rPr>
        <w:t>Adelaide, 11 February 2021</w:t>
      </w:r>
    </w:p>
    <w:p w14:paraId="2284D911" w14:textId="77777777" w:rsidR="00E06A40" w:rsidRPr="00E06A40" w:rsidRDefault="00E06A40" w:rsidP="00E06A40">
      <w:pPr>
        <w:rPr>
          <w:rFonts w:eastAsia="Times New Roman"/>
          <w:spacing w:val="-2"/>
          <w:szCs w:val="17"/>
        </w:rPr>
      </w:pPr>
      <w:r w:rsidRPr="00E06A40">
        <w:rPr>
          <w:rFonts w:eastAsia="Times New Roman"/>
          <w:spacing w:val="-2"/>
          <w:szCs w:val="17"/>
        </w:rPr>
        <w:t>His Excellency the Governor in Executive Council has been pleased to appoint the undermentioned to the South Australian Country Arts Trust, pursuant to the provisions of the South Australian Country Arts Trust Act 1992:</w:t>
      </w:r>
    </w:p>
    <w:p w14:paraId="5D88370B" w14:textId="77777777" w:rsidR="00E06A40" w:rsidRPr="00E06A40" w:rsidRDefault="00E06A40" w:rsidP="00E06A40">
      <w:pPr>
        <w:spacing w:after="0"/>
        <w:ind w:left="142"/>
        <w:jc w:val="left"/>
        <w:rPr>
          <w:szCs w:val="17"/>
        </w:rPr>
      </w:pPr>
      <w:r w:rsidRPr="00E06A40">
        <w:rPr>
          <w:szCs w:val="17"/>
        </w:rPr>
        <w:t>Member: from 25 February 2021 until 24 February 2024</w:t>
      </w:r>
    </w:p>
    <w:p w14:paraId="4DB480FB" w14:textId="77777777" w:rsidR="00E06A40" w:rsidRPr="00E06A40" w:rsidRDefault="00E06A40" w:rsidP="00E06A40">
      <w:pPr>
        <w:spacing w:after="240"/>
        <w:ind w:left="284"/>
        <w:contextualSpacing/>
        <w:jc w:val="left"/>
        <w:rPr>
          <w:szCs w:val="17"/>
        </w:rPr>
      </w:pPr>
      <w:r w:rsidRPr="00E06A40">
        <w:rPr>
          <w:szCs w:val="17"/>
        </w:rPr>
        <w:t>Christabel Lucy Anthoney</w:t>
      </w:r>
    </w:p>
    <w:p w14:paraId="20C4EAD0" w14:textId="77777777" w:rsidR="00E06A40" w:rsidRPr="00E06A40" w:rsidRDefault="00E06A40" w:rsidP="00E06A40">
      <w:pPr>
        <w:spacing w:after="0"/>
        <w:jc w:val="center"/>
        <w:rPr>
          <w:szCs w:val="17"/>
        </w:rPr>
      </w:pPr>
      <w:r w:rsidRPr="00E06A40">
        <w:rPr>
          <w:szCs w:val="17"/>
        </w:rPr>
        <w:t>By command,</w:t>
      </w:r>
    </w:p>
    <w:p w14:paraId="3D70E7EF" w14:textId="77777777" w:rsidR="00E06A40" w:rsidRPr="00E06A40" w:rsidRDefault="00E06A40" w:rsidP="00E06A40">
      <w:pPr>
        <w:spacing w:after="0"/>
        <w:jc w:val="right"/>
        <w:rPr>
          <w:smallCaps/>
          <w:szCs w:val="20"/>
        </w:rPr>
      </w:pPr>
      <w:r w:rsidRPr="00E06A40">
        <w:rPr>
          <w:smallCaps/>
          <w:szCs w:val="20"/>
        </w:rPr>
        <w:t>Steven Spence Marshall</w:t>
      </w:r>
    </w:p>
    <w:p w14:paraId="2F7E8268" w14:textId="77777777" w:rsidR="00E06A40" w:rsidRPr="00E06A40" w:rsidRDefault="00E06A40" w:rsidP="00E06A40">
      <w:pPr>
        <w:spacing w:after="0"/>
        <w:jc w:val="right"/>
        <w:rPr>
          <w:szCs w:val="17"/>
        </w:rPr>
      </w:pPr>
      <w:r w:rsidRPr="00E06A40">
        <w:rPr>
          <w:szCs w:val="17"/>
        </w:rPr>
        <w:t>Premier</w:t>
      </w:r>
    </w:p>
    <w:p w14:paraId="235DADAB" w14:textId="77777777" w:rsidR="00E06A40" w:rsidRPr="00E06A40" w:rsidRDefault="00E06A40" w:rsidP="00E06A40">
      <w:pPr>
        <w:spacing w:after="0"/>
        <w:rPr>
          <w:szCs w:val="17"/>
        </w:rPr>
      </w:pPr>
      <w:r w:rsidRPr="00E06A40">
        <w:rPr>
          <w:szCs w:val="17"/>
        </w:rPr>
        <w:t>DPC21/011CS</w:t>
      </w:r>
    </w:p>
    <w:p w14:paraId="5BDC4373" w14:textId="77777777" w:rsidR="00E06A40" w:rsidRPr="00E06A40" w:rsidRDefault="00E06A40" w:rsidP="00E06A40">
      <w:pPr>
        <w:pBdr>
          <w:bottom w:val="single" w:sz="4" w:space="1" w:color="auto"/>
        </w:pBdr>
        <w:spacing w:after="0" w:line="52" w:lineRule="exact"/>
        <w:jc w:val="center"/>
        <w:rPr>
          <w:rFonts w:eastAsia="Times New Roman"/>
          <w:szCs w:val="20"/>
        </w:rPr>
      </w:pPr>
    </w:p>
    <w:p w14:paraId="2C1473D0" w14:textId="77777777" w:rsidR="00E06A40" w:rsidRPr="00E06A40" w:rsidRDefault="00E06A40" w:rsidP="00E06A40">
      <w:pPr>
        <w:pBdr>
          <w:top w:val="single" w:sz="4" w:space="1" w:color="auto"/>
        </w:pBdr>
        <w:spacing w:before="34" w:after="0" w:line="14" w:lineRule="exact"/>
        <w:jc w:val="center"/>
        <w:rPr>
          <w:rFonts w:eastAsia="Times New Roman"/>
          <w:szCs w:val="20"/>
        </w:rPr>
      </w:pPr>
    </w:p>
    <w:p w14:paraId="27ABAEA8" w14:textId="77777777" w:rsidR="00E06A40" w:rsidRPr="00E06A40" w:rsidRDefault="00E06A40" w:rsidP="00E06A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14:paraId="00583070" w14:textId="77777777" w:rsidR="00694D0A" w:rsidRDefault="00694D0A" w:rsidP="0016463B">
      <w:pPr>
        <w:pStyle w:val="GG-body"/>
        <w:rPr>
          <w:lang w:val="en-US"/>
        </w:rPr>
      </w:pPr>
    </w:p>
    <w:p w14:paraId="5246DE27" w14:textId="77777777" w:rsidR="00694D0A" w:rsidRPr="00311B6C" w:rsidRDefault="000249AC" w:rsidP="00311B6C">
      <w:pPr>
        <w:pStyle w:val="Heading2"/>
      </w:pPr>
      <w:r>
        <w:br w:type="page"/>
      </w:r>
      <w:bookmarkStart w:id="5" w:name="_Toc33707979"/>
      <w:bookmarkStart w:id="6" w:name="_Toc33708150"/>
      <w:bookmarkStart w:id="7" w:name="_Toc63931057"/>
      <w:r w:rsidR="00694D0A" w:rsidRPr="00311B6C">
        <w:lastRenderedPageBreak/>
        <w:t>Proclamations</w:t>
      </w:r>
      <w:bookmarkEnd w:id="5"/>
      <w:bookmarkEnd w:id="6"/>
      <w:bookmarkEnd w:id="7"/>
    </w:p>
    <w:p w14:paraId="03C5511E" w14:textId="77777777" w:rsidR="00A62CFB" w:rsidRPr="00A62CFB" w:rsidRDefault="00A62CFB" w:rsidP="00A62CFB">
      <w:pPr>
        <w:keepLines/>
        <w:autoSpaceDE w:val="0"/>
        <w:autoSpaceDN w:val="0"/>
        <w:adjustRightInd w:val="0"/>
        <w:spacing w:before="240" w:after="0" w:line="240" w:lineRule="auto"/>
        <w:jc w:val="left"/>
        <w:rPr>
          <w:rFonts w:eastAsia="Times New Roman"/>
          <w:color w:val="000000"/>
          <w:sz w:val="28"/>
          <w:szCs w:val="28"/>
          <w:lang w:eastAsia="en-AU"/>
        </w:rPr>
      </w:pPr>
      <w:r w:rsidRPr="00A62CFB">
        <w:rPr>
          <w:rFonts w:eastAsia="Times New Roman"/>
          <w:color w:val="000000"/>
          <w:sz w:val="28"/>
          <w:szCs w:val="28"/>
          <w:lang w:eastAsia="en-AU"/>
        </w:rPr>
        <w:t>South Australia</w:t>
      </w:r>
    </w:p>
    <w:p w14:paraId="43C5B0AF" w14:textId="77777777" w:rsidR="00A62CFB" w:rsidRPr="00A62CFB" w:rsidRDefault="00A62CFB" w:rsidP="00311B6C">
      <w:pPr>
        <w:pStyle w:val="Heading3"/>
        <w:rPr>
          <w:lang w:eastAsia="en-AU"/>
        </w:rPr>
      </w:pPr>
      <w:bookmarkStart w:id="8" w:name="_Toc63931058"/>
      <w:r w:rsidRPr="00A62CFB">
        <w:rPr>
          <w:lang w:eastAsia="en-AU"/>
        </w:rPr>
        <w:t>Fire and Emergency Services (Miscellaneous) Amendment Act (Commencement) Proclamation 2021</w:t>
      </w:r>
      <w:bookmarkEnd w:id="8"/>
    </w:p>
    <w:p w14:paraId="1217F9AD" w14:textId="77777777" w:rsidR="00A62CFB" w:rsidRPr="00A62CFB" w:rsidRDefault="00A62CFB" w:rsidP="00A62C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2CFB">
        <w:rPr>
          <w:rFonts w:eastAsia="Times New Roman"/>
          <w:b/>
          <w:bCs/>
          <w:color w:val="000000"/>
          <w:sz w:val="26"/>
          <w:szCs w:val="26"/>
          <w:lang w:eastAsia="en-AU"/>
        </w:rPr>
        <w:t>1—Short title</w:t>
      </w:r>
    </w:p>
    <w:p w14:paraId="3CD21BFE" w14:textId="77777777" w:rsidR="00A62CFB" w:rsidRPr="00A62CFB" w:rsidRDefault="00A62CFB" w:rsidP="00A62C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2CFB">
        <w:rPr>
          <w:rFonts w:eastAsia="Times New Roman"/>
          <w:color w:val="000000"/>
          <w:sz w:val="23"/>
          <w:szCs w:val="23"/>
          <w:lang w:eastAsia="en-AU"/>
        </w:rPr>
        <w:t xml:space="preserve">This proclamation may be cited as the </w:t>
      </w:r>
      <w:r w:rsidRPr="00A62CFB">
        <w:rPr>
          <w:rFonts w:eastAsia="Times New Roman"/>
          <w:i/>
          <w:iCs/>
          <w:color w:val="000000"/>
          <w:sz w:val="23"/>
          <w:szCs w:val="23"/>
          <w:lang w:eastAsia="en-AU"/>
        </w:rPr>
        <w:t>Fire and Emergency Services (Miscellaneous) Amendment Act (Commencement) Proclamation 2021</w:t>
      </w:r>
      <w:r w:rsidRPr="00A62CFB">
        <w:rPr>
          <w:rFonts w:eastAsia="Times New Roman"/>
          <w:color w:val="000000"/>
          <w:sz w:val="23"/>
          <w:szCs w:val="23"/>
          <w:lang w:eastAsia="en-AU"/>
        </w:rPr>
        <w:t>.</w:t>
      </w:r>
    </w:p>
    <w:p w14:paraId="6388B750" w14:textId="77777777" w:rsidR="00A62CFB" w:rsidRPr="00A62CFB" w:rsidRDefault="00A62CFB" w:rsidP="00A62C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2CFB">
        <w:rPr>
          <w:rFonts w:eastAsia="Times New Roman"/>
          <w:b/>
          <w:bCs/>
          <w:color w:val="000000"/>
          <w:sz w:val="26"/>
          <w:szCs w:val="26"/>
          <w:lang w:eastAsia="en-AU"/>
        </w:rPr>
        <w:t>2—Commencement of Act</w:t>
      </w:r>
    </w:p>
    <w:p w14:paraId="0EED6250" w14:textId="77777777" w:rsidR="00A62CFB" w:rsidRPr="00A62CFB" w:rsidRDefault="00A62CFB" w:rsidP="00A62C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2CFB">
        <w:rPr>
          <w:rFonts w:eastAsia="Times New Roman"/>
          <w:color w:val="000000"/>
          <w:sz w:val="23"/>
          <w:szCs w:val="23"/>
          <w:lang w:eastAsia="en-AU"/>
        </w:rPr>
        <w:t xml:space="preserve">The </w:t>
      </w:r>
      <w:hyperlink r:id="rId19" w:history="1">
        <w:r w:rsidRPr="00A62CFB">
          <w:rPr>
            <w:rFonts w:eastAsia="Times New Roman"/>
            <w:i/>
            <w:iCs/>
            <w:color w:val="000000"/>
            <w:sz w:val="23"/>
            <w:szCs w:val="23"/>
            <w:lang w:eastAsia="en-AU"/>
          </w:rPr>
          <w:t>Fire and Emergency Services (Miscellaneous) Amendment Act 2020</w:t>
        </w:r>
      </w:hyperlink>
      <w:r w:rsidRPr="00A62CFB">
        <w:rPr>
          <w:rFonts w:eastAsia="Times New Roman"/>
          <w:color w:val="000000"/>
          <w:sz w:val="23"/>
          <w:szCs w:val="23"/>
          <w:lang w:eastAsia="en-AU"/>
        </w:rPr>
        <w:t xml:space="preserve"> (No 8 of 2020) comes into operation on 15 February 2021.</w:t>
      </w:r>
    </w:p>
    <w:p w14:paraId="43E16044" w14:textId="77777777" w:rsidR="00A62CFB" w:rsidRPr="00A62CFB" w:rsidRDefault="00A62CFB" w:rsidP="00A62CF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2CFB">
        <w:rPr>
          <w:rFonts w:eastAsia="Times New Roman"/>
          <w:b/>
          <w:bCs/>
          <w:color w:val="000000"/>
          <w:sz w:val="26"/>
          <w:szCs w:val="26"/>
          <w:lang w:eastAsia="en-AU"/>
        </w:rPr>
        <w:t>Made by the Governor</w:t>
      </w:r>
    </w:p>
    <w:p w14:paraId="3836FC4D" w14:textId="77777777" w:rsidR="00A62CFB" w:rsidRPr="00A62CFB" w:rsidRDefault="00A62CFB" w:rsidP="00A62CFB">
      <w:pPr>
        <w:keepNext/>
        <w:keepLines/>
        <w:autoSpaceDE w:val="0"/>
        <w:autoSpaceDN w:val="0"/>
        <w:adjustRightInd w:val="0"/>
        <w:spacing w:before="120" w:after="0" w:line="240" w:lineRule="auto"/>
        <w:jc w:val="left"/>
        <w:rPr>
          <w:rFonts w:eastAsia="Times New Roman"/>
          <w:color w:val="000000"/>
          <w:sz w:val="23"/>
          <w:szCs w:val="23"/>
          <w:lang w:eastAsia="en-AU"/>
        </w:rPr>
      </w:pPr>
      <w:r w:rsidRPr="00A62CFB">
        <w:rPr>
          <w:rFonts w:eastAsia="Times New Roman"/>
          <w:color w:val="000000"/>
          <w:sz w:val="23"/>
          <w:szCs w:val="23"/>
          <w:lang w:eastAsia="en-AU"/>
        </w:rPr>
        <w:t>with the advice and consent of the Executive Council</w:t>
      </w:r>
    </w:p>
    <w:p w14:paraId="3079E985" w14:textId="77777777" w:rsidR="00A62CFB" w:rsidRPr="00A62CFB" w:rsidRDefault="00A62CFB" w:rsidP="00A62CFB">
      <w:pPr>
        <w:keepNext/>
        <w:keepLines/>
        <w:autoSpaceDE w:val="0"/>
        <w:autoSpaceDN w:val="0"/>
        <w:adjustRightInd w:val="0"/>
        <w:spacing w:after="0" w:line="240" w:lineRule="auto"/>
        <w:jc w:val="left"/>
        <w:rPr>
          <w:rFonts w:eastAsia="Times New Roman"/>
          <w:color w:val="000000"/>
          <w:sz w:val="23"/>
          <w:szCs w:val="23"/>
          <w:lang w:eastAsia="en-AU"/>
        </w:rPr>
      </w:pPr>
      <w:r w:rsidRPr="00A62CFB">
        <w:rPr>
          <w:rFonts w:eastAsia="Times New Roman"/>
          <w:color w:val="000000"/>
          <w:sz w:val="23"/>
          <w:szCs w:val="23"/>
          <w:lang w:eastAsia="en-AU"/>
        </w:rPr>
        <w:t>on 11 February 2021</w:t>
      </w:r>
    </w:p>
    <w:p w14:paraId="50005B19" w14:textId="77777777" w:rsidR="00694D0A" w:rsidRDefault="00694D0A" w:rsidP="0016463B">
      <w:pPr>
        <w:pStyle w:val="GG-body"/>
        <w:rPr>
          <w:lang w:val="en-US"/>
        </w:rPr>
      </w:pPr>
    </w:p>
    <w:p w14:paraId="38B3A85F" w14:textId="77777777" w:rsidR="00694D0A" w:rsidRDefault="00694D0A" w:rsidP="00694D0A">
      <w:pPr>
        <w:pStyle w:val="Heading2"/>
      </w:pPr>
      <w:r>
        <w:br w:type="page"/>
      </w:r>
      <w:bookmarkStart w:id="9" w:name="_Toc33707980"/>
      <w:bookmarkStart w:id="10" w:name="_Toc33708151"/>
      <w:bookmarkStart w:id="11" w:name="_Toc63931059"/>
      <w:r>
        <w:lastRenderedPageBreak/>
        <w:t>Regulations</w:t>
      </w:r>
      <w:bookmarkEnd w:id="9"/>
      <w:bookmarkEnd w:id="10"/>
      <w:bookmarkEnd w:id="11"/>
    </w:p>
    <w:p w14:paraId="5F4F19A1" w14:textId="77777777" w:rsidR="00E0551F" w:rsidRPr="00E0551F" w:rsidRDefault="00E0551F" w:rsidP="00E0551F">
      <w:pPr>
        <w:keepLines/>
        <w:autoSpaceDE w:val="0"/>
        <w:autoSpaceDN w:val="0"/>
        <w:adjustRightInd w:val="0"/>
        <w:spacing w:before="240" w:after="0" w:line="240" w:lineRule="auto"/>
        <w:jc w:val="left"/>
        <w:rPr>
          <w:rFonts w:eastAsia="Times New Roman"/>
          <w:color w:val="000000"/>
          <w:sz w:val="28"/>
          <w:szCs w:val="28"/>
          <w:lang w:eastAsia="en-AU"/>
        </w:rPr>
      </w:pPr>
      <w:r w:rsidRPr="00E0551F">
        <w:rPr>
          <w:rFonts w:eastAsia="Times New Roman"/>
          <w:color w:val="000000"/>
          <w:sz w:val="28"/>
          <w:szCs w:val="28"/>
          <w:lang w:eastAsia="en-AU"/>
        </w:rPr>
        <w:t>South Australia</w:t>
      </w:r>
    </w:p>
    <w:p w14:paraId="78971C83" w14:textId="77777777" w:rsidR="00E0551F" w:rsidRPr="00E0551F" w:rsidRDefault="00E0551F" w:rsidP="00311B6C">
      <w:pPr>
        <w:pStyle w:val="Heading3"/>
        <w:rPr>
          <w:lang w:eastAsia="en-AU"/>
        </w:rPr>
      </w:pPr>
      <w:bookmarkStart w:id="12" w:name="_Toc63931060"/>
      <w:r w:rsidRPr="00E0551F">
        <w:rPr>
          <w:lang w:eastAsia="en-AU"/>
        </w:rPr>
        <w:t>Fire and Emergency Services (Miscellaneous) Variation Regulations 2021</w:t>
      </w:r>
      <w:bookmarkEnd w:id="12"/>
    </w:p>
    <w:p w14:paraId="582DC46D" w14:textId="77777777" w:rsidR="00E0551F" w:rsidRPr="00E0551F" w:rsidRDefault="00E0551F" w:rsidP="00E0551F">
      <w:pPr>
        <w:keepLines/>
        <w:autoSpaceDE w:val="0"/>
        <w:autoSpaceDN w:val="0"/>
        <w:adjustRightInd w:val="0"/>
        <w:spacing w:before="80" w:after="240" w:line="240" w:lineRule="auto"/>
        <w:jc w:val="left"/>
        <w:rPr>
          <w:rFonts w:eastAsia="Times New Roman"/>
          <w:color w:val="000000"/>
          <w:sz w:val="24"/>
          <w:szCs w:val="24"/>
          <w:lang w:eastAsia="en-AU"/>
        </w:rPr>
      </w:pPr>
      <w:r w:rsidRPr="00E0551F">
        <w:rPr>
          <w:rFonts w:eastAsia="Times New Roman"/>
          <w:color w:val="000000"/>
          <w:sz w:val="24"/>
          <w:szCs w:val="24"/>
          <w:lang w:eastAsia="en-AU"/>
        </w:rPr>
        <w:t xml:space="preserve">under the </w:t>
      </w:r>
      <w:r w:rsidRPr="00E0551F">
        <w:rPr>
          <w:rFonts w:eastAsia="Times New Roman"/>
          <w:i/>
          <w:iCs/>
          <w:color w:val="000000"/>
          <w:sz w:val="24"/>
          <w:szCs w:val="24"/>
          <w:lang w:eastAsia="en-AU"/>
        </w:rPr>
        <w:t>Fire and Emergency Services Act 2005</w:t>
      </w:r>
    </w:p>
    <w:p w14:paraId="6ED566BB" w14:textId="77777777" w:rsidR="00E0551F" w:rsidRPr="00E0551F" w:rsidRDefault="00E0551F" w:rsidP="00E055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BD30BAC" w14:textId="77777777" w:rsidR="00E0551F" w:rsidRPr="00E0551F" w:rsidRDefault="00E0551F" w:rsidP="00E0551F">
      <w:pPr>
        <w:keepLines/>
        <w:autoSpaceDE w:val="0"/>
        <w:autoSpaceDN w:val="0"/>
        <w:adjustRightInd w:val="0"/>
        <w:spacing w:before="120" w:after="0" w:line="240" w:lineRule="auto"/>
        <w:jc w:val="left"/>
        <w:rPr>
          <w:rFonts w:eastAsia="Times New Roman"/>
          <w:b/>
          <w:bCs/>
          <w:color w:val="000000"/>
          <w:sz w:val="32"/>
          <w:szCs w:val="32"/>
          <w:lang w:eastAsia="en-AU"/>
        </w:rPr>
      </w:pPr>
      <w:r w:rsidRPr="00E0551F">
        <w:rPr>
          <w:rFonts w:eastAsia="Times New Roman"/>
          <w:b/>
          <w:bCs/>
          <w:color w:val="000000"/>
          <w:sz w:val="32"/>
          <w:szCs w:val="32"/>
          <w:lang w:eastAsia="en-AU"/>
        </w:rPr>
        <w:t>Contents</w:t>
      </w:r>
    </w:p>
    <w:p w14:paraId="3A738327" w14:textId="77777777" w:rsidR="00E0551F" w:rsidRPr="00E0551F" w:rsidRDefault="00E0551F" w:rsidP="00E055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E0551F">
          <w:rPr>
            <w:rFonts w:eastAsia="Times New Roman"/>
            <w:color w:val="000000"/>
            <w:sz w:val="28"/>
            <w:szCs w:val="28"/>
            <w:lang w:eastAsia="en-AU"/>
          </w:rPr>
          <w:t>Part 1—Preliminary</w:t>
        </w:r>
      </w:hyperlink>
    </w:p>
    <w:p w14:paraId="7C7B3573" w14:textId="77777777" w:rsidR="00E0551F" w:rsidRPr="00E0551F" w:rsidRDefault="00E0551F"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E0551F">
          <w:rPr>
            <w:rFonts w:eastAsia="Times New Roman"/>
            <w:color w:val="000000"/>
            <w:sz w:val="22"/>
            <w:lang w:eastAsia="en-AU"/>
          </w:rPr>
          <w:t>1</w:t>
        </w:r>
        <w:r w:rsidRPr="00E0551F">
          <w:rPr>
            <w:rFonts w:eastAsia="Times New Roman"/>
            <w:color w:val="000000"/>
            <w:sz w:val="22"/>
            <w:lang w:eastAsia="en-AU"/>
          </w:rPr>
          <w:tab/>
          <w:t>Short title</w:t>
        </w:r>
      </w:hyperlink>
    </w:p>
    <w:p w14:paraId="1DBE6528" w14:textId="77777777" w:rsidR="00E0551F" w:rsidRPr="00E0551F" w:rsidRDefault="00E0551F"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E0551F">
          <w:rPr>
            <w:rFonts w:eastAsia="Times New Roman"/>
            <w:color w:val="000000"/>
            <w:sz w:val="22"/>
            <w:lang w:eastAsia="en-AU"/>
          </w:rPr>
          <w:t>2</w:t>
        </w:r>
        <w:r w:rsidRPr="00E0551F">
          <w:rPr>
            <w:rFonts w:eastAsia="Times New Roman"/>
            <w:color w:val="000000"/>
            <w:sz w:val="22"/>
            <w:lang w:eastAsia="en-AU"/>
          </w:rPr>
          <w:tab/>
          <w:t>Commencement</w:t>
        </w:r>
      </w:hyperlink>
    </w:p>
    <w:p w14:paraId="2C3B640F" w14:textId="77777777" w:rsidR="00E0551F" w:rsidRPr="00E0551F" w:rsidRDefault="00E0551F"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E0551F">
          <w:rPr>
            <w:rFonts w:eastAsia="Times New Roman"/>
            <w:color w:val="000000"/>
            <w:sz w:val="22"/>
            <w:lang w:eastAsia="en-AU"/>
          </w:rPr>
          <w:t>3</w:t>
        </w:r>
        <w:r w:rsidRPr="00E0551F">
          <w:rPr>
            <w:rFonts w:eastAsia="Times New Roman"/>
            <w:color w:val="000000"/>
            <w:sz w:val="22"/>
            <w:lang w:eastAsia="en-AU"/>
          </w:rPr>
          <w:tab/>
          <w:t>Variation provisions</w:t>
        </w:r>
      </w:hyperlink>
    </w:p>
    <w:p w14:paraId="7D7A5396" w14:textId="77777777" w:rsidR="00E0551F" w:rsidRPr="00E0551F" w:rsidRDefault="00E0551F" w:rsidP="00E055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E0551F">
          <w:rPr>
            <w:rFonts w:eastAsia="Times New Roman"/>
            <w:color w:val="000000"/>
            <w:sz w:val="28"/>
            <w:szCs w:val="28"/>
            <w:lang w:eastAsia="en-AU"/>
          </w:rPr>
          <w:t xml:space="preserve">Part 2—Variation of </w:t>
        </w:r>
        <w:r w:rsidRPr="00E0551F">
          <w:rPr>
            <w:rFonts w:eastAsia="Times New Roman"/>
            <w:i/>
            <w:iCs/>
            <w:color w:val="000000"/>
            <w:sz w:val="28"/>
            <w:szCs w:val="28"/>
            <w:lang w:eastAsia="en-AU"/>
          </w:rPr>
          <w:t>Fire and Emergency Services Regulations 2005</w:t>
        </w:r>
      </w:hyperlink>
    </w:p>
    <w:p w14:paraId="58E58DEA" w14:textId="77777777" w:rsidR="00E0551F" w:rsidRPr="00E0551F" w:rsidRDefault="00E0551F"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E0551F">
          <w:rPr>
            <w:rFonts w:eastAsia="Times New Roman"/>
            <w:color w:val="000000"/>
            <w:sz w:val="22"/>
            <w:lang w:eastAsia="en-AU"/>
          </w:rPr>
          <w:t>4</w:t>
        </w:r>
        <w:r w:rsidRPr="00E0551F">
          <w:rPr>
            <w:rFonts w:eastAsia="Times New Roman"/>
            <w:color w:val="000000"/>
            <w:sz w:val="22"/>
            <w:lang w:eastAsia="en-AU"/>
          </w:rPr>
          <w:tab/>
          <w:t>Insertion of Part 3 Division 2A</w:t>
        </w:r>
      </w:hyperlink>
    </w:p>
    <w:p w14:paraId="79821D8D" w14:textId="77777777" w:rsidR="00E0551F" w:rsidRPr="00E0551F" w:rsidRDefault="00E0551F" w:rsidP="00E0551F">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7" w:history="1">
        <w:r w:rsidRPr="00E0551F">
          <w:rPr>
            <w:rFonts w:eastAsia="Times New Roman"/>
            <w:color w:val="000000"/>
            <w:sz w:val="22"/>
            <w:lang w:eastAsia="en-AU"/>
          </w:rPr>
          <w:t>Division 2A—Industry Brigades</w:t>
        </w:r>
      </w:hyperlink>
    </w:p>
    <w:p w14:paraId="0FB4985F" w14:textId="77777777" w:rsidR="00E0551F" w:rsidRPr="00E0551F" w:rsidRDefault="00E0551F" w:rsidP="00E0551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Pr="00E0551F">
          <w:rPr>
            <w:rFonts w:eastAsia="Times New Roman"/>
            <w:color w:val="000000"/>
            <w:sz w:val="18"/>
            <w:szCs w:val="18"/>
            <w:lang w:eastAsia="en-AU"/>
          </w:rPr>
          <w:t>25A</w:t>
        </w:r>
        <w:r w:rsidRPr="00E0551F">
          <w:rPr>
            <w:rFonts w:eastAsia="Times New Roman"/>
            <w:color w:val="000000"/>
            <w:sz w:val="18"/>
            <w:szCs w:val="18"/>
            <w:lang w:eastAsia="en-AU"/>
          </w:rPr>
          <w:tab/>
          <w:t>Designation of area</w:t>
        </w:r>
      </w:hyperlink>
    </w:p>
    <w:p w14:paraId="1E462897" w14:textId="77777777" w:rsidR="00E0551F" w:rsidRPr="00E0551F" w:rsidRDefault="00E0551F" w:rsidP="00E0551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Pr="00E0551F">
          <w:rPr>
            <w:rFonts w:eastAsia="Times New Roman"/>
            <w:color w:val="000000"/>
            <w:sz w:val="18"/>
            <w:szCs w:val="18"/>
            <w:lang w:eastAsia="en-AU"/>
          </w:rPr>
          <w:t>25B</w:t>
        </w:r>
        <w:r w:rsidRPr="00E0551F">
          <w:rPr>
            <w:rFonts w:eastAsia="Times New Roman"/>
            <w:color w:val="000000"/>
            <w:sz w:val="18"/>
            <w:szCs w:val="18"/>
            <w:lang w:eastAsia="en-AU"/>
          </w:rPr>
          <w:tab/>
          <w:t>Formation of industry brigade</w:t>
        </w:r>
      </w:hyperlink>
    </w:p>
    <w:p w14:paraId="048FE58D" w14:textId="77777777" w:rsidR="00E0551F" w:rsidRPr="00E0551F" w:rsidRDefault="00E0551F"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E0551F">
          <w:rPr>
            <w:rFonts w:eastAsia="Times New Roman"/>
            <w:color w:val="000000"/>
            <w:sz w:val="22"/>
            <w:lang w:eastAsia="en-AU"/>
          </w:rPr>
          <w:t>5</w:t>
        </w:r>
        <w:r w:rsidRPr="00E0551F">
          <w:rPr>
            <w:rFonts w:eastAsia="Times New Roman"/>
            <w:color w:val="000000"/>
            <w:sz w:val="22"/>
            <w:lang w:eastAsia="en-AU"/>
          </w:rPr>
          <w:tab/>
          <w:t>Insertion of regulation 56AB</w:t>
        </w:r>
      </w:hyperlink>
    </w:p>
    <w:p w14:paraId="1F660AA5" w14:textId="77777777" w:rsidR="00E0551F" w:rsidRPr="00E0551F" w:rsidRDefault="00E0551F" w:rsidP="00E0551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Pr="00E0551F">
          <w:rPr>
            <w:rFonts w:eastAsia="Times New Roman"/>
            <w:color w:val="000000"/>
            <w:sz w:val="18"/>
            <w:szCs w:val="18"/>
            <w:lang w:eastAsia="en-AU"/>
          </w:rPr>
          <w:t>56AB</w:t>
        </w:r>
        <w:r w:rsidRPr="00E0551F">
          <w:rPr>
            <w:rFonts w:eastAsia="Times New Roman"/>
            <w:color w:val="000000"/>
            <w:sz w:val="18"/>
            <w:szCs w:val="18"/>
            <w:lang w:eastAsia="en-AU"/>
          </w:rPr>
          <w:tab/>
          <w:t>Prescribed activity</w:t>
        </w:r>
      </w:hyperlink>
    </w:p>
    <w:p w14:paraId="28B32D2A" w14:textId="77777777" w:rsidR="00E0551F" w:rsidRPr="00E0551F" w:rsidRDefault="00E0551F" w:rsidP="00E055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CD87A32" w14:textId="77777777" w:rsidR="00E0551F" w:rsidRPr="00E0551F" w:rsidRDefault="00E0551F" w:rsidP="00E055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0551F">
        <w:rPr>
          <w:rFonts w:eastAsia="Times New Roman"/>
          <w:b/>
          <w:bCs/>
          <w:color w:val="000000"/>
          <w:sz w:val="32"/>
          <w:szCs w:val="32"/>
          <w:lang w:eastAsia="en-AU"/>
        </w:rPr>
        <w:t>Part 1—Preliminary</w:t>
      </w:r>
    </w:p>
    <w:p w14:paraId="17D4DD7B" w14:textId="77777777"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551F">
        <w:rPr>
          <w:rFonts w:eastAsia="Times New Roman"/>
          <w:b/>
          <w:bCs/>
          <w:color w:val="000000"/>
          <w:sz w:val="26"/>
          <w:szCs w:val="26"/>
          <w:lang w:eastAsia="en-AU"/>
        </w:rPr>
        <w:t>1—Short title</w:t>
      </w:r>
    </w:p>
    <w:p w14:paraId="5C418156" w14:textId="77777777" w:rsidR="00E0551F" w:rsidRPr="00E0551F" w:rsidRDefault="00E0551F" w:rsidP="00E055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 xml:space="preserve">These regulations may be cited as the </w:t>
      </w:r>
      <w:r w:rsidRPr="00E0551F">
        <w:rPr>
          <w:rFonts w:eastAsia="Times New Roman"/>
          <w:i/>
          <w:iCs/>
          <w:color w:val="000000"/>
          <w:sz w:val="23"/>
          <w:szCs w:val="23"/>
          <w:lang w:eastAsia="en-AU"/>
        </w:rPr>
        <w:t>Fire and Emergency Services (Miscellaneous) Variation Regulations 2021</w:t>
      </w:r>
      <w:r w:rsidRPr="00E0551F">
        <w:rPr>
          <w:rFonts w:eastAsia="Times New Roman"/>
          <w:color w:val="000000"/>
          <w:sz w:val="23"/>
          <w:szCs w:val="23"/>
          <w:lang w:eastAsia="en-AU"/>
        </w:rPr>
        <w:t>.</w:t>
      </w:r>
    </w:p>
    <w:p w14:paraId="580BAF49" w14:textId="77777777"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551F">
        <w:rPr>
          <w:rFonts w:eastAsia="Times New Roman"/>
          <w:b/>
          <w:bCs/>
          <w:color w:val="000000"/>
          <w:sz w:val="26"/>
          <w:szCs w:val="26"/>
          <w:lang w:eastAsia="en-AU"/>
        </w:rPr>
        <w:t>2—Commencement</w:t>
      </w:r>
    </w:p>
    <w:p w14:paraId="535064B3" w14:textId="77777777" w:rsidR="00E0551F" w:rsidRPr="00E0551F" w:rsidRDefault="00E0551F" w:rsidP="00E055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 xml:space="preserve">These regulations come into operation on the day on which section 11 of the </w:t>
      </w:r>
      <w:hyperlink r:id="rId20" w:history="1">
        <w:r w:rsidRPr="00E0551F">
          <w:rPr>
            <w:rFonts w:eastAsia="Times New Roman"/>
            <w:i/>
            <w:iCs/>
            <w:color w:val="000000"/>
            <w:sz w:val="23"/>
            <w:szCs w:val="23"/>
            <w:lang w:eastAsia="en-AU"/>
          </w:rPr>
          <w:t>Fire and Emergency Services (Miscellaneous) Amendment Act 2020</w:t>
        </w:r>
      </w:hyperlink>
      <w:r w:rsidRPr="00E0551F">
        <w:rPr>
          <w:rFonts w:eastAsia="Times New Roman"/>
          <w:color w:val="000000"/>
          <w:sz w:val="23"/>
          <w:szCs w:val="23"/>
          <w:lang w:eastAsia="en-AU"/>
        </w:rPr>
        <w:t xml:space="preserve"> comes into operation.</w:t>
      </w:r>
    </w:p>
    <w:p w14:paraId="4E34176B" w14:textId="77777777"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551F">
        <w:rPr>
          <w:rFonts w:eastAsia="Times New Roman"/>
          <w:b/>
          <w:bCs/>
          <w:color w:val="000000"/>
          <w:sz w:val="26"/>
          <w:szCs w:val="26"/>
          <w:lang w:eastAsia="en-AU"/>
        </w:rPr>
        <w:t>3—Variation provisions</w:t>
      </w:r>
    </w:p>
    <w:p w14:paraId="3F734F65" w14:textId="77777777" w:rsidR="00E0551F" w:rsidRPr="00E0551F" w:rsidRDefault="00E0551F" w:rsidP="00E055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In these regulations, a provision under a heading referring to the variation of specified regulations varies the regulations so specified.</w:t>
      </w:r>
    </w:p>
    <w:p w14:paraId="45B9A245" w14:textId="77777777" w:rsidR="00E0551F" w:rsidRPr="00E0551F" w:rsidRDefault="00E0551F" w:rsidP="00E055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0551F">
        <w:rPr>
          <w:rFonts w:eastAsia="Times New Roman"/>
          <w:b/>
          <w:bCs/>
          <w:color w:val="000000"/>
          <w:sz w:val="32"/>
          <w:szCs w:val="32"/>
          <w:lang w:eastAsia="en-AU"/>
        </w:rPr>
        <w:lastRenderedPageBreak/>
        <w:t xml:space="preserve">Part 2—Variation of </w:t>
      </w:r>
      <w:r w:rsidRPr="00E0551F">
        <w:rPr>
          <w:rFonts w:eastAsia="Times New Roman"/>
          <w:b/>
          <w:bCs/>
          <w:i/>
          <w:iCs/>
          <w:color w:val="000000"/>
          <w:sz w:val="32"/>
          <w:szCs w:val="32"/>
          <w:lang w:eastAsia="en-AU"/>
        </w:rPr>
        <w:t>Fire and Emergency Services Regulations 2005</w:t>
      </w:r>
    </w:p>
    <w:p w14:paraId="7D92FCF7" w14:textId="77777777"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551F">
        <w:rPr>
          <w:rFonts w:eastAsia="Times New Roman"/>
          <w:b/>
          <w:bCs/>
          <w:color w:val="000000"/>
          <w:sz w:val="26"/>
          <w:szCs w:val="26"/>
          <w:lang w:eastAsia="en-AU"/>
        </w:rPr>
        <w:t>4—Insertion of Part 3 Division 2A</w:t>
      </w:r>
    </w:p>
    <w:p w14:paraId="0AFF9003" w14:textId="77777777" w:rsidR="00E0551F" w:rsidRPr="00E0551F" w:rsidRDefault="00E0551F" w:rsidP="00E055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Part 3—after Division 2 insert:</w:t>
      </w:r>
    </w:p>
    <w:p w14:paraId="0944755F" w14:textId="77777777" w:rsidR="00E0551F" w:rsidRPr="00E0551F" w:rsidRDefault="00E0551F" w:rsidP="00E0551F">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E0551F">
        <w:rPr>
          <w:rFonts w:eastAsia="Times New Roman"/>
          <w:b/>
          <w:bCs/>
          <w:color w:val="000000"/>
          <w:sz w:val="28"/>
          <w:szCs w:val="28"/>
          <w:lang w:eastAsia="en-AU"/>
        </w:rPr>
        <w:t>Division 2A—Industry Brigades</w:t>
      </w:r>
    </w:p>
    <w:p w14:paraId="22576C6B" w14:textId="77777777" w:rsidR="00E0551F" w:rsidRPr="00E0551F" w:rsidRDefault="00E0551F" w:rsidP="00E0551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0551F">
        <w:rPr>
          <w:rFonts w:eastAsia="Times New Roman"/>
          <w:b/>
          <w:bCs/>
          <w:color w:val="000000"/>
          <w:sz w:val="26"/>
          <w:szCs w:val="26"/>
          <w:lang w:eastAsia="en-AU"/>
        </w:rPr>
        <w:t>25A—Designation of area</w:t>
      </w:r>
    </w:p>
    <w:p w14:paraId="0EE71379" w14:textId="77777777" w:rsidR="00E0551F" w:rsidRPr="00E0551F" w:rsidRDefault="00E0551F" w:rsidP="00E0551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0551F">
        <w:rPr>
          <w:rFonts w:eastAsia="Times New Roman"/>
          <w:color w:val="000000"/>
          <w:sz w:val="23"/>
          <w:szCs w:val="23"/>
          <w:lang w:eastAsia="en-AU"/>
        </w:rPr>
        <w:tab/>
        <w:t>(1)</w:t>
      </w:r>
      <w:r w:rsidRPr="00E0551F">
        <w:rPr>
          <w:rFonts w:eastAsia="Times New Roman"/>
          <w:color w:val="000000"/>
          <w:sz w:val="23"/>
          <w:szCs w:val="23"/>
          <w:lang w:eastAsia="en-AU"/>
        </w:rPr>
        <w:tab/>
        <w:t>For the purposes of section 69B of the Act, in preparing a written notice to designate an area of land for the establishment of an industry brigade, the Chief Officer must—</w:t>
      </w:r>
    </w:p>
    <w:p w14:paraId="51E2D130"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in the case of an industry brigade being established in respect of a forestry plantation—</w:t>
      </w:r>
    </w:p>
    <w:p w14:paraId="057FFC2D" w14:textId="77777777"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w:t>
      </w:r>
      <w:r w:rsidRPr="00E0551F">
        <w:rPr>
          <w:rFonts w:eastAsia="Times New Roman"/>
          <w:color w:val="000000"/>
          <w:sz w:val="23"/>
          <w:szCs w:val="23"/>
          <w:lang w:eastAsia="en-AU"/>
        </w:rPr>
        <w:tab/>
        <w:t>identify the designated area, within a radius of 25 kilometres of a central point determined by the Chief Officer, with 1 or more plantation holdings amounting to an aggregate of not less than 500 hectares—</w:t>
      </w:r>
    </w:p>
    <w:p w14:paraId="19FA06BE"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located wholly or partially within the area; or</w:t>
      </w:r>
    </w:p>
    <w:p w14:paraId="27E169F0"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contiguous with plantation holdings located wholly or partially within the area; and</w:t>
      </w:r>
    </w:p>
    <w:p w14:paraId="0DA9D789" w14:textId="77777777"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(ii)</w:t>
      </w:r>
      <w:r w:rsidRPr="00E0551F">
        <w:rPr>
          <w:rFonts w:eastAsia="Times New Roman"/>
          <w:color w:val="000000"/>
          <w:sz w:val="23"/>
          <w:szCs w:val="23"/>
          <w:lang w:eastAsia="en-AU"/>
        </w:rPr>
        <w:tab/>
        <w:t>consider the following matters:</w:t>
      </w:r>
    </w:p>
    <w:p w14:paraId="47BE50DA"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the size, location, topography, number and dispersion of the plantation holdings that will form the designated area;</w:t>
      </w:r>
    </w:p>
    <w:p w14:paraId="6B3089DE"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the characteristics of the area, including—</w:t>
      </w:r>
    </w:p>
    <w:p w14:paraId="4025FF36" w14:textId="77777777"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location of roads; and</w:t>
      </w:r>
    </w:p>
    <w:p w14:paraId="0CBC944F" w14:textId="77777777"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existing capacity for the suppression of fires; and</w:t>
      </w:r>
    </w:p>
    <w:p w14:paraId="39925E6F" w14:textId="77777777"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past incidence of fire; and</w:t>
      </w:r>
    </w:p>
    <w:p w14:paraId="3F3DA9F5" w14:textId="77777777"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risk posed by fire to plantation holdings and the community; and</w:t>
      </w:r>
    </w:p>
    <w:p w14:paraId="3BADE97B" w14:textId="77777777"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(iii)</w:t>
      </w:r>
      <w:r w:rsidRPr="00E0551F">
        <w:rPr>
          <w:rFonts w:eastAsia="Times New Roman"/>
          <w:color w:val="000000"/>
          <w:sz w:val="23"/>
          <w:szCs w:val="23"/>
          <w:lang w:eastAsia="en-AU"/>
        </w:rPr>
        <w:tab/>
        <w:t>be satisfied that—</w:t>
      </w:r>
    </w:p>
    <w:p w14:paraId="19E2E67B"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there is no other industry brigade in another designated area that is able and willing to provide adequate services for the suppression of fires and the saving of life at fires in the designated area; and</w:t>
      </w:r>
    </w:p>
    <w:p w14:paraId="30B0CB82"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there is sufficient availability of competent persons to become members of the brigade; or</w:t>
      </w:r>
    </w:p>
    <w:p w14:paraId="097C175E" w14:textId="77777777" w:rsidR="00BF12CF" w:rsidRDefault="00BF12CF">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8991C27"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lastRenderedPageBreak/>
        <w:tab/>
        <w:t>(b)</w:t>
      </w:r>
      <w:r w:rsidRPr="00E0551F">
        <w:rPr>
          <w:rFonts w:eastAsia="Times New Roman"/>
          <w:color w:val="000000"/>
          <w:sz w:val="23"/>
          <w:szCs w:val="23"/>
          <w:lang w:eastAsia="en-AU"/>
        </w:rPr>
        <w:tab/>
        <w:t>in the case of an industry brigade established for any other purpose—</w:t>
      </w:r>
    </w:p>
    <w:p w14:paraId="24DA0E6A" w14:textId="77777777"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w:t>
      </w:r>
      <w:r w:rsidRPr="00E0551F">
        <w:rPr>
          <w:rFonts w:eastAsia="Times New Roman"/>
          <w:color w:val="000000"/>
          <w:sz w:val="23"/>
          <w:szCs w:val="23"/>
          <w:lang w:eastAsia="en-AU"/>
        </w:rPr>
        <w:tab/>
        <w:t>identify the designated area, within a radius specified in the notice of a central point determined by the Chief Officer located wholly or partially within the area; and</w:t>
      </w:r>
    </w:p>
    <w:p w14:paraId="5C67B0ED" w14:textId="77777777"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(ii)</w:t>
      </w:r>
      <w:r w:rsidRPr="00E0551F">
        <w:rPr>
          <w:rFonts w:eastAsia="Times New Roman"/>
          <w:color w:val="000000"/>
          <w:sz w:val="23"/>
          <w:szCs w:val="23"/>
          <w:lang w:eastAsia="en-AU"/>
        </w:rPr>
        <w:tab/>
        <w:t>consider the following matters:</w:t>
      </w:r>
    </w:p>
    <w:p w14:paraId="10FB6BB0"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the size, location, topography, amount and dispersion of vegetation within the designated area;</w:t>
      </w:r>
    </w:p>
    <w:p w14:paraId="185EEE85"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the assets and infrastructure within the designated area;</w:t>
      </w:r>
    </w:p>
    <w:p w14:paraId="0CF124E8"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(C)</w:t>
      </w:r>
      <w:r w:rsidRPr="00E0551F">
        <w:rPr>
          <w:rFonts w:eastAsia="Times New Roman"/>
          <w:color w:val="000000"/>
          <w:sz w:val="23"/>
          <w:szCs w:val="23"/>
          <w:lang w:eastAsia="en-AU"/>
        </w:rPr>
        <w:tab/>
        <w:t>the characteristics of the area, including—</w:t>
      </w:r>
    </w:p>
    <w:p w14:paraId="1A21A1CA" w14:textId="77777777"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location of roads; and</w:t>
      </w:r>
    </w:p>
    <w:p w14:paraId="17487D21" w14:textId="77777777"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existing capacity for the suppression of fires or other emergencies; and</w:t>
      </w:r>
    </w:p>
    <w:p w14:paraId="52F51E0C" w14:textId="77777777"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past incidence of fire or other emergencies; and</w:t>
      </w:r>
    </w:p>
    <w:p w14:paraId="208EA201" w14:textId="77777777"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risk posed by fire to vegetation, assets, infrastructure and the community; and</w:t>
      </w:r>
    </w:p>
    <w:p w14:paraId="1AE9CC91"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(D)</w:t>
      </w:r>
      <w:r w:rsidRPr="00E0551F">
        <w:rPr>
          <w:rFonts w:eastAsia="Times New Roman"/>
          <w:color w:val="000000"/>
          <w:sz w:val="23"/>
          <w:szCs w:val="23"/>
          <w:lang w:eastAsia="en-AU"/>
        </w:rPr>
        <w:tab/>
        <w:t>any other risk factors identified within the designated area, including the use or presence of chemicals, explosives or flammable materials; and</w:t>
      </w:r>
    </w:p>
    <w:p w14:paraId="1659A61A" w14:textId="77777777"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(iii)</w:t>
      </w:r>
      <w:r w:rsidRPr="00E0551F">
        <w:rPr>
          <w:rFonts w:eastAsia="Times New Roman"/>
          <w:color w:val="000000"/>
          <w:sz w:val="23"/>
          <w:szCs w:val="23"/>
          <w:lang w:eastAsia="en-AU"/>
        </w:rPr>
        <w:tab/>
        <w:t>be satisfied that—</w:t>
      </w:r>
    </w:p>
    <w:p w14:paraId="0845FB9B"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there is no other industry brigade in another designated area that is able and willing to provide adequate services for the suppression of fires and the saving of life at fires or other emergencies in the designated area; and</w:t>
      </w:r>
    </w:p>
    <w:p w14:paraId="7FD219B5" w14:textId="77777777"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there is sufficient availability of competent persons to become members of the brigade.</w:t>
      </w:r>
    </w:p>
    <w:p w14:paraId="3A3141FF" w14:textId="77777777" w:rsidR="00E0551F" w:rsidRPr="00E0551F" w:rsidRDefault="00E0551F" w:rsidP="00E0551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0551F">
        <w:rPr>
          <w:rFonts w:eastAsia="Times New Roman"/>
          <w:color w:val="000000"/>
          <w:sz w:val="23"/>
          <w:szCs w:val="23"/>
          <w:lang w:eastAsia="en-AU"/>
        </w:rPr>
        <w:tab/>
        <w:t>(2)</w:t>
      </w:r>
      <w:r w:rsidRPr="00E0551F">
        <w:rPr>
          <w:rFonts w:eastAsia="Times New Roman"/>
          <w:color w:val="000000"/>
          <w:sz w:val="23"/>
          <w:szCs w:val="23"/>
          <w:lang w:eastAsia="en-AU"/>
        </w:rPr>
        <w:tab/>
        <w:t>Before designating an area for the establishment of an industry brigade, the Chief Officer must consult all owners and occupiers of land in the area by—</w:t>
      </w:r>
    </w:p>
    <w:p w14:paraId="0EBD9640"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specifying the reasons for the decision to designate the area; and</w:t>
      </w:r>
    </w:p>
    <w:p w14:paraId="1A39DB16"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providing a map of the area to be designated.</w:t>
      </w:r>
    </w:p>
    <w:p w14:paraId="3896998F" w14:textId="77777777" w:rsidR="00E0551F" w:rsidRPr="00E0551F" w:rsidRDefault="00E0551F" w:rsidP="00E0551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0551F">
        <w:rPr>
          <w:rFonts w:eastAsia="Times New Roman"/>
          <w:color w:val="000000"/>
          <w:sz w:val="23"/>
          <w:szCs w:val="23"/>
          <w:lang w:eastAsia="en-AU"/>
        </w:rPr>
        <w:tab/>
        <w:t>(3)</w:t>
      </w:r>
      <w:r w:rsidRPr="00E0551F">
        <w:rPr>
          <w:rFonts w:eastAsia="Times New Roman"/>
          <w:color w:val="000000"/>
          <w:sz w:val="23"/>
          <w:szCs w:val="23"/>
          <w:lang w:eastAsia="en-AU"/>
        </w:rPr>
        <w:tab/>
        <w:t>The Chief Officer must keep a register of designated areas for industry brigades available on a website determined by the Chief Officer.</w:t>
      </w:r>
    </w:p>
    <w:p w14:paraId="048DD021" w14:textId="77777777" w:rsidR="00BF12CF" w:rsidRDefault="00BF12CF">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4F7638E9" w14:textId="77777777" w:rsidR="00E0551F" w:rsidRPr="00E0551F" w:rsidRDefault="00E0551F" w:rsidP="00E0551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0551F">
        <w:rPr>
          <w:rFonts w:eastAsia="Times New Roman"/>
          <w:b/>
          <w:bCs/>
          <w:color w:val="000000"/>
          <w:sz w:val="26"/>
          <w:szCs w:val="26"/>
          <w:lang w:eastAsia="en-AU"/>
        </w:rPr>
        <w:lastRenderedPageBreak/>
        <w:t>25B—Formation of industry brigade</w:t>
      </w:r>
    </w:p>
    <w:p w14:paraId="057221F5" w14:textId="77777777" w:rsidR="00E0551F" w:rsidRPr="00E0551F" w:rsidRDefault="00E0551F" w:rsidP="00E0551F">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E0551F">
        <w:rPr>
          <w:rFonts w:eastAsia="Times New Roman"/>
          <w:color w:val="000000"/>
          <w:sz w:val="23"/>
          <w:szCs w:val="23"/>
          <w:lang w:eastAsia="en-AU"/>
        </w:rPr>
        <w:t>A notice under section 69C(1) of the Act must—</w:t>
      </w:r>
    </w:p>
    <w:p w14:paraId="068D6948"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state the reasons why the requirement to form the brigade has been made; and</w:t>
      </w:r>
    </w:p>
    <w:p w14:paraId="7A0CA840"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identify the officers and members which the Chief Officer has determined are to be provided for the brigade at the expense of the prescribed person; and</w:t>
      </w:r>
    </w:p>
    <w:p w14:paraId="529F88D3"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(c)</w:t>
      </w:r>
      <w:r w:rsidRPr="00E0551F">
        <w:rPr>
          <w:rFonts w:eastAsia="Times New Roman"/>
          <w:color w:val="000000"/>
          <w:sz w:val="23"/>
          <w:szCs w:val="23"/>
          <w:lang w:eastAsia="en-AU"/>
        </w:rPr>
        <w:tab/>
        <w:t>identify the equipment or apparatus for undertaking the responsibilities of the industry brigade, which the Chief Officer has determined is to be provided for the brigade at the expense of the prescribed person; and</w:t>
      </w:r>
    </w:p>
    <w:p w14:paraId="4D50DDF1"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(d)</w:t>
      </w:r>
      <w:r w:rsidRPr="00E0551F">
        <w:rPr>
          <w:rFonts w:eastAsia="Times New Roman"/>
          <w:color w:val="000000"/>
          <w:sz w:val="23"/>
          <w:szCs w:val="23"/>
          <w:lang w:eastAsia="en-AU"/>
        </w:rPr>
        <w:tab/>
        <w:t>state the Chief Officer's training, operational and administrative requirements of the prescribed person; and</w:t>
      </w:r>
    </w:p>
    <w:p w14:paraId="325F57D8"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(e)</w:t>
      </w:r>
      <w:r w:rsidRPr="00E0551F">
        <w:rPr>
          <w:rFonts w:eastAsia="Times New Roman"/>
          <w:color w:val="000000"/>
          <w:sz w:val="23"/>
          <w:szCs w:val="23"/>
          <w:lang w:eastAsia="en-AU"/>
        </w:rPr>
        <w:tab/>
        <w:t>state that the prescribed person must apply to the Chief Officer for registration of the industry brigade.</w:t>
      </w:r>
    </w:p>
    <w:p w14:paraId="0EB9C586" w14:textId="77777777"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10"/>
      <w:bookmarkStart w:id="14" w:name="Elkera_Print_BK10"/>
      <w:r w:rsidRPr="00E0551F">
        <w:rPr>
          <w:rFonts w:eastAsia="Times New Roman"/>
          <w:b/>
          <w:bCs/>
          <w:color w:val="000000"/>
          <w:sz w:val="26"/>
          <w:szCs w:val="26"/>
          <w:lang w:eastAsia="en-AU"/>
        </w:rPr>
        <w:t>5—Insertion of regulation 56AB</w:t>
      </w:r>
      <w:bookmarkEnd w:id="13"/>
      <w:bookmarkEnd w:id="14"/>
    </w:p>
    <w:p w14:paraId="07DB672C" w14:textId="77777777" w:rsidR="00E0551F" w:rsidRPr="00E0551F" w:rsidRDefault="00E0551F" w:rsidP="00E055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After regulation 56A insert:</w:t>
      </w:r>
    </w:p>
    <w:p w14:paraId="0711AD06" w14:textId="77777777" w:rsidR="00E0551F" w:rsidRPr="00E0551F" w:rsidRDefault="00E0551F" w:rsidP="00E0551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0551F">
        <w:rPr>
          <w:rFonts w:eastAsia="Times New Roman"/>
          <w:b/>
          <w:bCs/>
          <w:color w:val="000000"/>
          <w:sz w:val="26"/>
          <w:szCs w:val="26"/>
          <w:lang w:eastAsia="en-AU"/>
        </w:rPr>
        <w:t>56AB—Prescribed activity</w:t>
      </w:r>
    </w:p>
    <w:p w14:paraId="4C276ED5" w14:textId="77777777" w:rsidR="00E0551F" w:rsidRPr="00E0551F" w:rsidRDefault="00E0551F" w:rsidP="00E0551F">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E0551F">
        <w:rPr>
          <w:rFonts w:eastAsia="Times New Roman"/>
          <w:color w:val="000000"/>
          <w:sz w:val="23"/>
          <w:szCs w:val="23"/>
          <w:lang w:eastAsia="en-AU"/>
        </w:rPr>
        <w:t>For the purposes of section 105IA of the Act, the following activities are prescribed:</w:t>
      </w:r>
    </w:p>
    <w:p w14:paraId="1FD3CF4D"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lighting or maintaining a fire;</w:t>
      </w:r>
    </w:p>
    <w:p w14:paraId="1BC4825C"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operating a gas fire or electric element for cooking purposes in the open air;</w:t>
      </w:r>
    </w:p>
    <w:p w14:paraId="5CC9BE8A"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(c)</w:t>
      </w:r>
      <w:r w:rsidRPr="00E0551F">
        <w:rPr>
          <w:rFonts w:eastAsia="Times New Roman"/>
          <w:color w:val="000000"/>
          <w:sz w:val="23"/>
          <w:szCs w:val="23"/>
          <w:lang w:eastAsia="en-AU"/>
        </w:rPr>
        <w:tab/>
        <w:t>operating a stationary engine not enclosed by non-flammable material in the open air;</w:t>
      </w:r>
    </w:p>
    <w:p w14:paraId="429F9A09"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(d)</w:t>
      </w:r>
      <w:r w:rsidRPr="00E0551F">
        <w:rPr>
          <w:rFonts w:eastAsia="Times New Roman"/>
          <w:color w:val="000000"/>
          <w:sz w:val="23"/>
          <w:szCs w:val="23"/>
          <w:lang w:eastAsia="en-AU"/>
        </w:rPr>
        <w:tab/>
        <w:t>operating an internal combustion engine;</w:t>
      </w:r>
    </w:p>
    <w:p w14:paraId="7FE5264E"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(e)</w:t>
      </w:r>
      <w:r w:rsidRPr="00E0551F">
        <w:rPr>
          <w:rFonts w:eastAsia="Times New Roman"/>
          <w:color w:val="000000"/>
          <w:sz w:val="23"/>
          <w:szCs w:val="23"/>
          <w:lang w:eastAsia="en-AU"/>
        </w:rPr>
        <w:tab/>
        <w:t>operating a vehicle driven by an internal combustion engine;</w:t>
      </w:r>
    </w:p>
    <w:p w14:paraId="14FB72C7"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(f)</w:t>
      </w:r>
      <w:r w:rsidRPr="00E0551F">
        <w:rPr>
          <w:rFonts w:eastAsia="Times New Roman"/>
          <w:color w:val="000000"/>
          <w:sz w:val="23"/>
          <w:szCs w:val="23"/>
          <w:lang w:eastAsia="en-AU"/>
        </w:rPr>
        <w:tab/>
        <w:t>landing an aircraft on, or taking off from, land;</w:t>
      </w:r>
    </w:p>
    <w:p w14:paraId="0D6EFA43"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(g)</w:t>
      </w:r>
      <w:r w:rsidRPr="00E0551F">
        <w:rPr>
          <w:rFonts w:eastAsia="Times New Roman"/>
          <w:color w:val="000000"/>
          <w:sz w:val="23"/>
          <w:szCs w:val="23"/>
          <w:lang w:eastAsia="en-AU"/>
        </w:rPr>
        <w:tab/>
        <w:t>operating an appliance used for gas welding or soldering with an exposed flame in the open air;</w:t>
      </w:r>
    </w:p>
    <w:p w14:paraId="75839821"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(h)</w:t>
      </w:r>
      <w:r w:rsidRPr="00E0551F">
        <w:rPr>
          <w:rFonts w:eastAsia="Times New Roman"/>
          <w:color w:val="000000"/>
          <w:sz w:val="23"/>
          <w:szCs w:val="23"/>
          <w:lang w:eastAsia="en-AU"/>
        </w:rPr>
        <w:tab/>
        <w:t>operating an appliance used for metal cutting in the open air;</w:t>
      </w:r>
    </w:p>
    <w:p w14:paraId="5470283E"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(i)</w:t>
      </w:r>
      <w:r w:rsidRPr="00E0551F">
        <w:rPr>
          <w:rFonts w:eastAsia="Times New Roman"/>
          <w:color w:val="000000"/>
          <w:sz w:val="23"/>
          <w:szCs w:val="23"/>
          <w:lang w:eastAsia="en-AU"/>
        </w:rPr>
        <w:tab/>
        <w:t>operating an appliance used for metal grinding in the open air;</w:t>
      </w:r>
    </w:p>
    <w:p w14:paraId="6DC4AEE8"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(j)</w:t>
      </w:r>
      <w:r w:rsidRPr="00E0551F">
        <w:rPr>
          <w:rFonts w:eastAsia="Times New Roman"/>
          <w:color w:val="000000"/>
          <w:sz w:val="23"/>
          <w:szCs w:val="23"/>
          <w:lang w:eastAsia="en-AU"/>
        </w:rPr>
        <w:tab/>
        <w:t>operating an appliance used for metal abrasion in the open air;</w:t>
      </w:r>
    </w:p>
    <w:p w14:paraId="2D76F910"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(k)</w:t>
      </w:r>
      <w:r w:rsidRPr="00E0551F">
        <w:rPr>
          <w:rFonts w:eastAsia="Times New Roman"/>
          <w:color w:val="000000"/>
          <w:sz w:val="23"/>
          <w:szCs w:val="23"/>
          <w:lang w:eastAsia="en-AU"/>
        </w:rPr>
        <w:tab/>
        <w:t>operating an appliance used as a rabbit fumigator;</w:t>
      </w:r>
    </w:p>
    <w:p w14:paraId="483D9B2D"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(l)</w:t>
      </w:r>
      <w:r w:rsidRPr="00E0551F">
        <w:rPr>
          <w:rFonts w:eastAsia="Times New Roman"/>
          <w:color w:val="000000"/>
          <w:sz w:val="23"/>
          <w:szCs w:val="23"/>
          <w:lang w:eastAsia="en-AU"/>
        </w:rPr>
        <w:tab/>
        <w:t xml:space="preserve">operating a device that detonates a flammable gas or pyrotechnics to create a noise to scare birds (a </w:t>
      </w:r>
      <w:r w:rsidRPr="00E0551F">
        <w:rPr>
          <w:rFonts w:eastAsia="Times New Roman"/>
          <w:b/>
          <w:bCs/>
          <w:i/>
          <w:iCs/>
          <w:color w:val="000000"/>
          <w:sz w:val="23"/>
          <w:szCs w:val="23"/>
          <w:lang w:eastAsia="en-AU"/>
        </w:rPr>
        <w:t>bird scarer</w:t>
      </w:r>
      <w:r w:rsidRPr="00E0551F">
        <w:rPr>
          <w:rFonts w:eastAsia="Times New Roman"/>
          <w:color w:val="000000"/>
          <w:sz w:val="23"/>
          <w:szCs w:val="23"/>
          <w:lang w:eastAsia="en-AU"/>
        </w:rPr>
        <w:t>);</w:t>
      </w:r>
    </w:p>
    <w:p w14:paraId="7E76E84F"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(m)</w:t>
      </w:r>
      <w:r w:rsidRPr="00E0551F">
        <w:rPr>
          <w:rFonts w:eastAsia="Times New Roman"/>
          <w:color w:val="000000"/>
          <w:sz w:val="23"/>
          <w:szCs w:val="23"/>
          <w:lang w:eastAsia="en-AU"/>
        </w:rPr>
        <w:tab/>
        <w:t>operating an appliance used to generate smoke for manipulating bees;</w:t>
      </w:r>
    </w:p>
    <w:p w14:paraId="32BB0C2C"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(n)</w:t>
      </w:r>
      <w:r w:rsidRPr="00E0551F">
        <w:rPr>
          <w:rFonts w:eastAsia="Times New Roman"/>
          <w:color w:val="000000"/>
          <w:sz w:val="23"/>
          <w:szCs w:val="23"/>
          <w:lang w:eastAsia="en-AU"/>
        </w:rPr>
        <w:tab/>
        <w:t>lighting or maintaining a fire in the open air to protect against frost in an orchard or vineyard (</w:t>
      </w:r>
      <w:r w:rsidRPr="00E0551F">
        <w:rPr>
          <w:rFonts w:eastAsia="Times New Roman"/>
          <w:b/>
          <w:bCs/>
          <w:i/>
          <w:iCs/>
          <w:color w:val="000000"/>
          <w:sz w:val="23"/>
          <w:szCs w:val="23"/>
          <w:lang w:eastAsia="en-AU"/>
        </w:rPr>
        <w:t>smudging</w:t>
      </w:r>
      <w:r w:rsidRPr="00E0551F">
        <w:rPr>
          <w:rFonts w:eastAsia="Times New Roman"/>
          <w:color w:val="000000"/>
          <w:sz w:val="23"/>
          <w:szCs w:val="23"/>
          <w:lang w:eastAsia="en-AU"/>
        </w:rPr>
        <w:t>);</w:t>
      </w:r>
    </w:p>
    <w:p w14:paraId="4CCEB5FF"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lastRenderedPageBreak/>
        <w:tab/>
        <w:t>(o)</w:t>
      </w:r>
      <w:r w:rsidRPr="00E0551F">
        <w:rPr>
          <w:rFonts w:eastAsia="Times New Roman"/>
          <w:color w:val="000000"/>
          <w:sz w:val="23"/>
          <w:szCs w:val="23"/>
          <w:lang w:eastAsia="en-AU"/>
        </w:rPr>
        <w:tab/>
        <w:t>using fireworks in the open air;</w:t>
      </w:r>
    </w:p>
    <w:p w14:paraId="3128D273"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(p)</w:t>
      </w:r>
      <w:r w:rsidRPr="00E0551F">
        <w:rPr>
          <w:rFonts w:eastAsia="Times New Roman"/>
          <w:color w:val="000000"/>
          <w:sz w:val="23"/>
          <w:szCs w:val="23"/>
          <w:lang w:eastAsia="en-AU"/>
        </w:rPr>
        <w:tab/>
        <w:t>blasting any tree, wood or timber by the use of explosive materials;</w:t>
      </w:r>
    </w:p>
    <w:p w14:paraId="061E6551" w14:textId="77777777"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(q)</w:t>
      </w:r>
      <w:r w:rsidRPr="00E0551F">
        <w:rPr>
          <w:rFonts w:eastAsia="Times New Roman"/>
          <w:color w:val="000000"/>
          <w:sz w:val="23"/>
          <w:szCs w:val="23"/>
          <w:lang w:eastAsia="en-AU"/>
        </w:rPr>
        <w:tab/>
        <w:t>blasting as part of mining operations by the use of explosive materials.</w:t>
      </w:r>
    </w:p>
    <w:p w14:paraId="5721783E" w14:textId="77777777" w:rsidR="00E0551F" w:rsidRPr="00E0551F" w:rsidRDefault="00E0551F" w:rsidP="00E055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0551F">
        <w:rPr>
          <w:rFonts w:eastAsia="Times New Roman"/>
          <w:b/>
          <w:bCs/>
          <w:color w:val="000000"/>
          <w:sz w:val="20"/>
          <w:szCs w:val="20"/>
          <w:lang w:eastAsia="en-AU"/>
        </w:rPr>
        <w:t>Note—</w:t>
      </w:r>
    </w:p>
    <w:p w14:paraId="3A0EB59F" w14:textId="77777777" w:rsidR="00E0551F" w:rsidRPr="00E0551F" w:rsidRDefault="00E0551F" w:rsidP="00E055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E0551F">
        <w:rPr>
          <w:rFonts w:eastAsia="Times New Roman"/>
          <w:color w:val="000000"/>
          <w:sz w:val="20"/>
          <w:szCs w:val="20"/>
          <w:lang w:eastAsia="en-AU"/>
        </w:rPr>
        <w:t xml:space="preserve">As required by section 10AA(2) of the </w:t>
      </w:r>
      <w:hyperlink r:id="rId21" w:history="1">
        <w:r w:rsidRPr="00E0551F">
          <w:rPr>
            <w:rFonts w:eastAsia="Times New Roman"/>
            <w:i/>
            <w:iCs/>
            <w:color w:val="000000"/>
            <w:sz w:val="20"/>
            <w:szCs w:val="20"/>
            <w:lang w:eastAsia="en-AU"/>
          </w:rPr>
          <w:t>Subordinate Legislation Act 1978</w:t>
        </w:r>
      </w:hyperlink>
      <w:r w:rsidRPr="00E055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15A5918" w14:textId="77777777" w:rsidR="00E0551F" w:rsidRPr="00E0551F" w:rsidRDefault="00E0551F" w:rsidP="00E055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0551F">
        <w:rPr>
          <w:rFonts w:eastAsia="Times New Roman"/>
          <w:b/>
          <w:bCs/>
          <w:color w:val="000000"/>
          <w:sz w:val="26"/>
          <w:szCs w:val="26"/>
          <w:lang w:eastAsia="en-AU"/>
        </w:rPr>
        <w:t>Made by the Governor</w:t>
      </w:r>
    </w:p>
    <w:p w14:paraId="6218E0BB" w14:textId="77777777" w:rsidR="00E0551F" w:rsidRPr="00E0551F" w:rsidRDefault="00E0551F" w:rsidP="00E0551F">
      <w:pPr>
        <w:keepNext/>
        <w:keepLines/>
        <w:autoSpaceDE w:val="0"/>
        <w:autoSpaceDN w:val="0"/>
        <w:adjustRightInd w:val="0"/>
        <w:spacing w:before="120" w:after="0" w:line="240" w:lineRule="auto"/>
        <w:jc w:val="left"/>
        <w:rPr>
          <w:rFonts w:eastAsia="Times New Roman"/>
          <w:color w:val="000000"/>
          <w:sz w:val="23"/>
          <w:szCs w:val="23"/>
          <w:lang w:eastAsia="en-AU"/>
        </w:rPr>
      </w:pPr>
      <w:r w:rsidRPr="00E0551F">
        <w:rPr>
          <w:rFonts w:eastAsia="Times New Roman"/>
          <w:color w:val="000000"/>
          <w:sz w:val="23"/>
          <w:szCs w:val="23"/>
          <w:lang w:eastAsia="en-AU"/>
        </w:rPr>
        <w:t>with the advice and consent of the Executive Council</w:t>
      </w:r>
    </w:p>
    <w:p w14:paraId="6F725F2A" w14:textId="77777777" w:rsidR="00E0551F" w:rsidRPr="00E0551F" w:rsidRDefault="00E0551F" w:rsidP="00E0551F">
      <w:pPr>
        <w:keepNext/>
        <w:keepLines/>
        <w:autoSpaceDE w:val="0"/>
        <w:autoSpaceDN w:val="0"/>
        <w:adjustRightInd w:val="0"/>
        <w:spacing w:after="0" w:line="240" w:lineRule="auto"/>
        <w:jc w:val="left"/>
        <w:rPr>
          <w:rFonts w:eastAsia="Times New Roman"/>
          <w:color w:val="000000"/>
          <w:sz w:val="23"/>
          <w:szCs w:val="23"/>
          <w:lang w:eastAsia="en-AU"/>
        </w:rPr>
      </w:pPr>
      <w:r w:rsidRPr="00E0551F">
        <w:rPr>
          <w:rFonts w:eastAsia="Times New Roman"/>
          <w:color w:val="000000"/>
          <w:sz w:val="23"/>
          <w:szCs w:val="23"/>
          <w:lang w:eastAsia="en-AU"/>
        </w:rPr>
        <w:t>on 11 February 2021</w:t>
      </w:r>
    </w:p>
    <w:p w14:paraId="11B9CA6B" w14:textId="77777777" w:rsidR="00E0551F" w:rsidRPr="00E0551F" w:rsidRDefault="00E0551F" w:rsidP="00E0551F">
      <w:pPr>
        <w:keepNext/>
        <w:keepLines/>
        <w:autoSpaceDE w:val="0"/>
        <w:autoSpaceDN w:val="0"/>
        <w:adjustRightInd w:val="0"/>
        <w:spacing w:before="120" w:after="0" w:line="240" w:lineRule="auto"/>
        <w:jc w:val="left"/>
        <w:rPr>
          <w:rFonts w:eastAsia="Times New Roman"/>
          <w:color w:val="000000"/>
          <w:sz w:val="23"/>
          <w:szCs w:val="23"/>
          <w:lang w:eastAsia="en-AU"/>
        </w:rPr>
      </w:pPr>
      <w:r w:rsidRPr="00E0551F">
        <w:rPr>
          <w:rFonts w:eastAsia="Times New Roman"/>
          <w:color w:val="000000"/>
          <w:sz w:val="23"/>
          <w:szCs w:val="23"/>
          <w:lang w:eastAsia="en-AU"/>
        </w:rPr>
        <w:t>No 13 of 2021</w:t>
      </w:r>
    </w:p>
    <w:p w14:paraId="1F971D9A" w14:textId="77777777" w:rsidR="0016463B" w:rsidRDefault="0016463B" w:rsidP="0016463B">
      <w:pPr>
        <w:pStyle w:val="GG-body"/>
      </w:pPr>
    </w:p>
    <w:p w14:paraId="03574F4D" w14:textId="77777777" w:rsidR="00B2630B" w:rsidRDefault="00B2630B">
      <w:pPr>
        <w:spacing w:after="0" w:line="240" w:lineRule="auto"/>
        <w:jc w:val="left"/>
        <w:rPr>
          <w:rFonts w:eastAsia="Times New Roman"/>
          <w:szCs w:val="17"/>
        </w:rPr>
      </w:pPr>
      <w:r>
        <w:br w:type="page"/>
      </w:r>
    </w:p>
    <w:p w14:paraId="4789F2D9" w14:textId="77777777" w:rsidR="00B2630B" w:rsidRDefault="00B2630B" w:rsidP="00B2630B">
      <w:pPr>
        <w:pStyle w:val="RegSpace"/>
        <w:rPr>
          <w:lang w:eastAsia="en-AU"/>
        </w:rPr>
      </w:pPr>
    </w:p>
    <w:p w14:paraId="12363950" w14:textId="77777777" w:rsidR="00B2630B" w:rsidRPr="00B2630B" w:rsidRDefault="00B2630B" w:rsidP="00B2630B">
      <w:pPr>
        <w:keepLines/>
        <w:autoSpaceDE w:val="0"/>
        <w:autoSpaceDN w:val="0"/>
        <w:adjustRightInd w:val="0"/>
        <w:spacing w:before="240" w:after="0" w:line="240" w:lineRule="auto"/>
        <w:jc w:val="left"/>
        <w:rPr>
          <w:rFonts w:eastAsia="Times New Roman"/>
          <w:color w:val="000000"/>
          <w:sz w:val="28"/>
          <w:szCs w:val="28"/>
          <w:lang w:eastAsia="en-AU"/>
        </w:rPr>
      </w:pPr>
      <w:r w:rsidRPr="00B2630B">
        <w:rPr>
          <w:rFonts w:eastAsia="Times New Roman"/>
          <w:color w:val="000000"/>
          <w:sz w:val="28"/>
          <w:szCs w:val="28"/>
          <w:lang w:eastAsia="en-AU"/>
        </w:rPr>
        <w:t>South Australia</w:t>
      </w:r>
    </w:p>
    <w:p w14:paraId="45417AAB" w14:textId="77777777" w:rsidR="00B2630B" w:rsidRPr="00B2630B" w:rsidRDefault="00B2630B" w:rsidP="00311B6C">
      <w:pPr>
        <w:pStyle w:val="Heading3"/>
        <w:rPr>
          <w:lang w:eastAsia="en-AU"/>
        </w:rPr>
      </w:pPr>
      <w:bookmarkStart w:id="15" w:name="_Toc63931061"/>
      <w:r w:rsidRPr="00B2630B">
        <w:rPr>
          <w:lang w:eastAsia="en-AU"/>
        </w:rPr>
        <w:t>Petroleum and Geothermal Energy (Regulated Substance) Variation Regulations 2021</w:t>
      </w:r>
      <w:bookmarkEnd w:id="15"/>
    </w:p>
    <w:p w14:paraId="7C0BCC55" w14:textId="77777777" w:rsidR="00B2630B" w:rsidRPr="00B2630B" w:rsidRDefault="00B2630B" w:rsidP="00B2630B">
      <w:pPr>
        <w:keepLines/>
        <w:autoSpaceDE w:val="0"/>
        <w:autoSpaceDN w:val="0"/>
        <w:adjustRightInd w:val="0"/>
        <w:spacing w:before="80" w:after="240" w:line="240" w:lineRule="auto"/>
        <w:jc w:val="left"/>
        <w:rPr>
          <w:rFonts w:eastAsia="Times New Roman"/>
          <w:color w:val="000000"/>
          <w:sz w:val="24"/>
          <w:szCs w:val="24"/>
          <w:lang w:eastAsia="en-AU"/>
        </w:rPr>
      </w:pPr>
      <w:r w:rsidRPr="00B2630B">
        <w:rPr>
          <w:rFonts w:eastAsia="Times New Roman"/>
          <w:color w:val="000000"/>
          <w:sz w:val="24"/>
          <w:szCs w:val="24"/>
          <w:lang w:eastAsia="en-AU"/>
        </w:rPr>
        <w:t xml:space="preserve">under the </w:t>
      </w:r>
      <w:r w:rsidRPr="00B2630B">
        <w:rPr>
          <w:rFonts w:eastAsia="Times New Roman"/>
          <w:i/>
          <w:iCs/>
          <w:color w:val="000000"/>
          <w:sz w:val="24"/>
          <w:szCs w:val="24"/>
          <w:lang w:eastAsia="en-AU"/>
        </w:rPr>
        <w:t>Petroleum and Geothermal Energy Act 2000</w:t>
      </w:r>
    </w:p>
    <w:p w14:paraId="6BAACD64" w14:textId="77777777" w:rsidR="00B2630B" w:rsidRPr="00B2630B" w:rsidRDefault="00B2630B" w:rsidP="00B2630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296608E" w14:textId="77777777" w:rsidR="00B2630B" w:rsidRPr="00B2630B" w:rsidRDefault="00B2630B" w:rsidP="00B2630B">
      <w:pPr>
        <w:keepLines/>
        <w:autoSpaceDE w:val="0"/>
        <w:autoSpaceDN w:val="0"/>
        <w:adjustRightInd w:val="0"/>
        <w:spacing w:before="120" w:after="0" w:line="240" w:lineRule="auto"/>
        <w:jc w:val="left"/>
        <w:rPr>
          <w:rFonts w:eastAsia="Times New Roman"/>
          <w:b/>
          <w:bCs/>
          <w:color w:val="000000"/>
          <w:sz w:val="32"/>
          <w:szCs w:val="32"/>
          <w:lang w:eastAsia="en-AU"/>
        </w:rPr>
      </w:pPr>
      <w:r w:rsidRPr="00B2630B">
        <w:rPr>
          <w:rFonts w:eastAsia="Times New Roman"/>
          <w:b/>
          <w:bCs/>
          <w:color w:val="000000"/>
          <w:sz w:val="32"/>
          <w:szCs w:val="32"/>
          <w:lang w:eastAsia="en-AU"/>
        </w:rPr>
        <w:t>Contents</w:t>
      </w:r>
    </w:p>
    <w:p w14:paraId="2E02D85E" w14:textId="77777777" w:rsidR="00B2630B" w:rsidRPr="00B2630B" w:rsidRDefault="00B2630B" w:rsidP="00B2630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B2630B">
          <w:rPr>
            <w:rFonts w:eastAsia="Times New Roman"/>
            <w:color w:val="000000"/>
            <w:sz w:val="28"/>
            <w:szCs w:val="28"/>
            <w:lang w:eastAsia="en-AU"/>
          </w:rPr>
          <w:t>Part 1—Preliminary</w:t>
        </w:r>
      </w:hyperlink>
    </w:p>
    <w:p w14:paraId="3E334B24" w14:textId="77777777" w:rsidR="00B2630B" w:rsidRPr="00B2630B" w:rsidRDefault="00B2630B" w:rsidP="00B2630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B2630B">
          <w:rPr>
            <w:rFonts w:eastAsia="Times New Roman"/>
            <w:color w:val="000000"/>
            <w:sz w:val="22"/>
            <w:lang w:eastAsia="en-AU"/>
          </w:rPr>
          <w:t>1</w:t>
        </w:r>
        <w:r w:rsidRPr="00B2630B">
          <w:rPr>
            <w:rFonts w:eastAsia="Times New Roman"/>
            <w:color w:val="000000"/>
            <w:sz w:val="22"/>
            <w:lang w:eastAsia="en-AU"/>
          </w:rPr>
          <w:tab/>
          <w:t>Short title</w:t>
        </w:r>
      </w:hyperlink>
    </w:p>
    <w:p w14:paraId="50D6785F" w14:textId="77777777" w:rsidR="00B2630B" w:rsidRPr="00B2630B" w:rsidRDefault="00B2630B" w:rsidP="00B2630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B2630B">
          <w:rPr>
            <w:rFonts w:eastAsia="Times New Roman"/>
            <w:color w:val="000000"/>
            <w:sz w:val="22"/>
            <w:lang w:eastAsia="en-AU"/>
          </w:rPr>
          <w:t>2</w:t>
        </w:r>
        <w:r w:rsidRPr="00B2630B">
          <w:rPr>
            <w:rFonts w:eastAsia="Times New Roman"/>
            <w:color w:val="000000"/>
            <w:sz w:val="22"/>
            <w:lang w:eastAsia="en-AU"/>
          </w:rPr>
          <w:tab/>
          <w:t>Commencement</w:t>
        </w:r>
      </w:hyperlink>
    </w:p>
    <w:p w14:paraId="4ED4BB9D" w14:textId="77777777" w:rsidR="00B2630B" w:rsidRPr="00B2630B" w:rsidRDefault="00B2630B" w:rsidP="00B2630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B2630B">
          <w:rPr>
            <w:rFonts w:eastAsia="Times New Roman"/>
            <w:color w:val="000000"/>
            <w:sz w:val="22"/>
            <w:lang w:eastAsia="en-AU"/>
          </w:rPr>
          <w:t>3</w:t>
        </w:r>
        <w:r w:rsidRPr="00B2630B">
          <w:rPr>
            <w:rFonts w:eastAsia="Times New Roman"/>
            <w:color w:val="000000"/>
            <w:sz w:val="22"/>
            <w:lang w:eastAsia="en-AU"/>
          </w:rPr>
          <w:tab/>
          <w:t>Variation provisions</w:t>
        </w:r>
      </w:hyperlink>
    </w:p>
    <w:p w14:paraId="522E4D7A" w14:textId="77777777" w:rsidR="00B2630B" w:rsidRPr="00B2630B" w:rsidRDefault="00B2630B" w:rsidP="00B2630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B2630B">
          <w:rPr>
            <w:rFonts w:eastAsia="Times New Roman"/>
            <w:color w:val="000000"/>
            <w:sz w:val="28"/>
            <w:szCs w:val="28"/>
            <w:lang w:eastAsia="en-AU"/>
          </w:rPr>
          <w:t xml:space="preserve">Part 2—Variation of </w:t>
        </w:r>
        <w:r w:rsidRPr="00B2630B">
          <w:rPr>
            <w:rFonts w:eastAsia="Times New Roman"/>
            <w:i/>
            <w:iCs/>
            <w:color w:val="000000"/>
            <w:sz w:val="28"/>
            <w:szCs w:val="28"/>
            <w:lang w:eastAsia="en-AU"/>
          </w:rPr>
          <w:t>Petroleum and Geothermal Energy Regulations 2013</w:t>
        </w:r>
      </w:hyperlink>
    </w:p>
    <w:p w14:paraId="555F1A2F" w14:textId="77777777" w:rsidR="00B2630B" w:rsidRPr="00B2630B" w:rsidRDefault="00B2630B" w:rsidP="00B2630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B2630B">
          <w:rPr>
            <w:rFonts w:eastAsia="Times New Roman"/>
            <w:color w:val="000000"/>
            <w:sz w:val="22"/>
            <w:lang w:eastAsia="en-AU"/>
          </w:rPr>
          <w:t>4</w:t>
        </w:r>
        <w:r w:rsidRPr="00B2630B">
          <w:rPr>
            <w:rFonts w:eastAsia="Times New Roman"/>
            <w:color w:val="000000"/>
            <w:sz w:val="22"/>
            <w:lang w:eastAsia="en-AU"/>
          </w:rPr>
          <w:tab/>
          <w:t>Variation of regulation 3—Interpretation</w:t>
        </w:r>
      </w:hyperlink>
    </w:p>
    <w:p w14:paraId="3C7C6740" w14:textId="77777777" w:rsidR="00B2630B" w:rsidRPr="00B2630B" w:rsidRDefault="00B2630B" w:rsidP="00B2630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B91C47D" w14:textId="77777777" w:rsidR="00B2630B" w:rsidRPr="00B2630B" w:rsidRDefault="00B2630B" w:rsidP="00B2630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1"/>
      <w:bookmarkStart w:id="17" w:name="Elkera_Print_BK1"/>
      <w:r w:rsidRPr="00B2630B">
        <w:rPr>
          <w:rFonts w:eastAsia="Times New Roman"/>
          <w:b/>
          <w:bCs/>
          <w:color w:val="000000"/>
          <w:sz w:val="32"/>
          <w:szCs w:val="32"/>
          <w:lang w:eastAsia="en-AU"/>
        </w:rPr>
        <w:t>Part 1—Preliminary</w:t>
      </w:r>
      <w:bookmarkEnd w:id="16"/>
      <w:bookmarkEnd w:id="17"/>
    </w:p>
    <w:p w14:paraId="722BB8C3" w14:textId="77777777" w:rsidR="00B2630B" w:rsidRPr="00B2630B" w:rsidRDefault="00B2630B" w:rsidP="00B263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2"/>
      <w:bookmarkStart w:id="19" w:name="Elkera_Print_BK2"/>
      <w:r w:rsidRPr="00B2630B">
        <w:rPr>
          <w:rFonts w:eastAsia="Times New Roman"/>
          <w:b/>
          <w:bCs/>
          <w:color w:val="000000"/>
          <w:sz w:val="26"/>
          <w:szCs w:val="26"/>
          <w:lang w:eastAsia="en-AU"/>
        </w:rPr>
        <w:t>1—Short title</w:t>
      </w:r>
      <w:bookmarkEnd w:id="18"/>
      <w:bookmarkEnd w:id="19"/>
    </w:p>
    <w:p w14:paraId="125C0A60" w14:textId="77777777" w:rsidR="00B2630B" w:rsidRPr="00B2630B" w:rsidRDefault="00B2630B" w:rsidP="00B2630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630B">
        <w:rPr>
          <w:rFonts w:eastAsia="Times New Roman"/>
          <w:color w:val="000000"/>
          <w:sz w:val="23"/>
          <w:szCs w:val="23"/>
          <w:lang w:eastAsia="en-AU"/>
        </w:rPr>
        <w:t xml:space="preserve">These regulations may be cited as the </w:t>
      </w:r>
      <w:r w:rsidRPr="00B2630B">
        <w:rPr>
          <w:rFonts w:eastAsia="Times New Roman"/>
          <w:i/>
          <w:iCs/>
          <w:color w:val="000000"/>
          <w:sz w:val="23"/>
          <w:szCs w:val="23"/>
          <w:lang w:eastAsia="en-AU"/>
        </w:rPr>
        <w:t>Petroleum and Geothermal Energy (Regulated Substance) Variation Regulations 2021</w:t>
      </w:r>
      <w:r w:rsidRPr="00B2630B">
        <w:rPr>
          <w:rFonts w:eastAsia="Times New Roman"/>
          <w:color w:val="000000"/>
          <w:sz w:val="23"/>
          <w:szCs w:val="23"/>
          <w:lang w:eastAsia="en-AU"/>
        </w:rPr>
        <w:t>.</w:t>
      </w:r>
    </w:p>
    <w:p w14:paraId="7006D053" w14:textId="77777777" w:rsidR="00B2630B" w:rsidRPr="00B2630B" w:rsidRDefault="00B2630B" w:rsidP="00B263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3"/>
      <w:bookmarkStart w:id="21" w:name="Elkera_Print_BK3"/>
      <w:r w:rsidRPr="00B2630B">
        <w:rPr>
          <w:rFonts w:eastAsia="Times New Roman"/>
          <w:b/>
          <w:bCs/>
          <w:color w:val="000000"/>
          <w:sz w:val="26"/>
          <w:szCs w:val="26"/>
          <w:lang w:eastAsia="en-AU"/>
        </w:rPr>
        <w:t>2—Commencement</w:t>
      </w:r>
      <w:bookmarkEnd w:id="20"/>
      <w:bookmarkEnd w:id="21"/>
    </w:p>
    <w:p w14:paraId="5072FCFB" w14:textId="77777777" w:rsidR="00B2630B" w:rsidRPr="00B2630B" w:rsidRDefault="00B2630B" w:rsidP="00B2630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630B">
        <w:rPr>
          <w:rFonts w:eastAsia="Times New Roman"/>
          <w:color w:val="000000"/>
          <w:sz w:val="23"/>
          <w:szCs w:val="23"/>
          <w:lang w:eastAsia="en-AU"/>
        </w:rPr>
        <w:t>These regulations come into operation on the day on which they are made.</w:t>
      </w:r>
    </w:p>
    <w:p w14:paraId="66601AB3" w14:textId="77777777" w:rsidR="00B2630B" w:rsidRPr="00B2630B" w:rsidRDefault="00B2630B" w:rsidP="00B263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4"/>
      <w:bookmarkStart w:id="23" w:name="Elkera_Print_BK4"/>
      <w:r w:rsidRPr="00B2630B">
        <w:rPr>
          <w:rFonts w:eastAsia="Times New Roman"/>
          <w:b/>
          <w:bCs/>
          <w:color w:val="000000"/>
          <w:sz w:val="26"/>
          <w:szCs w:val="26"/>
          <w:lang w:eastAsia="en-AU"/>
        </w:rPr>
        <w:t>3—Variation provisions</w:t>
      </w:r>
      <w:bookmarkEnd w:id="22"/>
      <w:bookmarkEnd w:id="23"/>
    </w:p>
    <w:p w14:paraId="0FED25FD" w14:textId="77777777" w:rsidR="00B2630B" w:rsidRPr="00B2630B" w:rsidRDefault="00B2630B" w:rsidP="00B2630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630B">
        <w:rPr>
          <w:rFonts w:eastAsia="Times New Roman"/>
          <w:color w:val="000000"/>
          <w:sz w:val="23"/>
          <w:szCs w:val="23"/>
          <w:lang w:eastAsia="en-AU"/>
        </w:rPr>
        <w:t>In these regulations, a provision under a heading referring to the variation of specified regulations varies the regulations so specified.</w:t>
      </w:r>
    </w:p>
    <w:p w14:paraId="17D71009" w14:textId="77777777" w:rsidR="00B2630B" w:rsidRPr="00B2630B" w:rsidRDefault="00B2630B" w:rsidP="00B2630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5"/>
      <w:bookmarkStart w:id="25" w:name="Elkera_Print_BK5"/>
      <w:r w:rsidRPr="00B2630B">
        <w:rPr>
          <w:rFonts w:eastAsia="Times New Roman"/>
          <w:b/>
          <w:bCs/>
          <w:color w:val="000000"/>
          <w:sz w:val="32"/>
          <w:szCs w:val="32"/>
          <w:lang w:eastAsia="en-AU"/>
        </w:rPr>
        <w:t xml:space="preserve">Part 2—Variation of </w:t>
      </w:r>
      <w:r w:rsidRPr="00B2630B">
        <w:rPr>
          <w:rFonts w:eastAsia="Times New Roman"/>
          <w:b/>
          <w:bCs/>
          <w:i/>
          <w:iCs/>
          <w:color w:val="000000"/>
          <w:sz w:val="32"/>
          <w:szCs w:val="32"/>
          <w:lang w:eastAsia="en-AU"/>
        </w:rPr>
        <w:t>Petroleum and Geothermal Energy Regulations 2013</w:t>
      </w:r>
      <w:bookmarkEnd w:id="24"/>
      <w:bookmarkEnd w:id="25"/>
    </w:p>
    <w:p w14:paraId="308EFACB" w14:textId="77777777" w:rsidR="00B2630B" w:rsidRPr="00B2630B" w:rsidRDefault="00B2630B" w:rsidP="00B263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6"/>
      <w:bookmarkStart w:id="27" w:name="Elkera_Print_BK6"/>
      <w:r w:rsidRPr="00B2630B">
        <w:rPr>
          <w:rFonts w:eastAsia="Times New Roman"/>
          <w:b/>
          <w:bCs/>
          <w:color w:val="000000"/>
          <w:sz w:val="26"/>
          <w:szCs w:val="26"/>
          <w:lang w:eastAsia="en-AU"/>
        </w:rPr>
        <w:t>4—Variation of regulation 3—Interpretation</w:t>
      </w:r>
      <w:bookmarkEnd w:id="26"/>
      <w:bookmarkEnd w:id="27"/>
    </w:p>
    <w:p w14:paraId="78380932" w14:textId="77777777" w:rsidR="00B2630B" w:rsidRPr="00B2630B" w:rsidRDefault="00B2630B" w:rsidP="00B2630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2630B">
        <w:rPr>
          <w:rFonts w:eastAsia="Times New Roman"/>
          <w:color w:val="000000"/>
          <w:sz w:val="23"/>
          <w:szCs w:val="23"/>
          <w:lang w:eastAsia="en-AU"/>
        </w:rPr>
        <w:t>Regulation 3—after its present contents (now to be designated as subregulation (1)) insert:</w:t>
      </w:r>
    </w:p>
    <w:p w14:paraId="18C5BFFF" w14:textId="77777777" w:rsidR="00B2630B" w:rsidRPr="00B2630B" w:rsidRDefault="00B2630B" w:rsidP="00B2630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630B">
        <w:rPr>
          <w:rFonts w:eastAsia="Times New Roman"/>
          <w:color w:val="000000"/>
          <w:sz w:val="23"/>
          <w:szCs w:val="23"/>
          <w:lang w:eastAsia="en-AU"/>
        </w:rPr>
        <w:tab/>
        <w:t>(2)</w:t>
      </w:r>
      <w:r w:rsidRPr="00B2630B">
        <w:rPr>
          <w:rFonts w:eastAsia="Times New Roman"/>
          <w:color w:val="000000"/>
          <w:sz w:val="23"/>
          <w:szCs w:val="23"/>
          <w:lang w:eastAsia="en-AU"/>
        </w:rPr>
        <w:tab/>
        <w:t xml:space="preserve">For the purposes of paragraph (f) of the definition of </w:t>
      </w:r>
      <w:r w:rsidRPr="00B2630B">
        <w:rPr>
          <w:rFonts w:eastAsia="Times New Roman"/>
          <w:b/>
          <w:bCs/>
          <w:i/>
          <w:iCs/>
          <w:color w:val="000000"/>
          <w:sz w:val="23"/>
          <w:szCs w:val="23"/>
          <w:lang w:eastAsia="en-AU"/>
        </w:rPr>
        <w:t>regulated substance</w:t>
      </w:r>
      <w:r w:rsidRPr="00B2630B">
        <w:rPr>
          <w:rFonts w:eastAsia="Times New Roman"/>
          <w:color w:val="000000"/>
          <w:sz w:val="23"/>
          <w:szCs w:val="23"/>
          <w:lang w:eastAsia="en-AU"/>
        </w:rPr>
        <w:t xml:space="preserve"> in section 4(1) of the Act, the following are declared to be regulated substances to which the Act applies:</w:t>
      </w:r>
    </w:p>
    <w:p w14:paraId="756364C9" w14:textId="77777777" w:rsidR="00B2630B" w:rsidRPr="00B2630B" w:rsidRDefault="00B2630B" w:rsidP="00B2630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630B">
        <w:rPr>
          <w:rFonts w:eastAsia="Times New Roman"/>
          <w:color w:val="000000"/>
          <w:sz w:val="23"/>
          <w:szCs w:val="23"/>
          <w:lang w:eastAsia="en-AU"/>
        </w:rPr>
        <w:tab/>
        <w:t>(a)</w:t>
      </w:r>
      <w:r w:rsidRPr="00B2630B">
        <w:rPr>
          <w:rFonts w:eastAsia="Times New Roman"/>
          <w:color w:val="000000"/>
          <w:sz w:val="23"/>
          <w:szCs w:val="23"/>
          <w:lang w:eastAsia="en-AU"/>
        </w:rPr>
        <w:tab/>
        <w:t>hydrogen;</w:t>
      </w:r>
    </w:p>
    <w:p w14:paraId="011E7A58" w14:textId="77777777" w:rsidR="00B2630B" w:rsidRPr="00B2630B" w:rsidRDefault="00B2630B" w:rsidP="00B2630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630B">
        <w:rPr>
          <w:rFonts w:eastAsia="Times New Roman"/>
          <w:color w:val="000000"/>
          <w:sz w:val="23"/>
          <w:szCs w:val="23"/>
          <w:lang w:eastAsia="en-AU"/>
        </w:rPr>
        <w:tab/>
        <w:t>(b)</w:t>
      </w:r>
      <w:r w:rsidRPr="00B2630B">
        <w:rPr>
          <w:rFonts w:eastAsia="Times New Roman"/>
          <w:color w:val="000000"/>
          <w:sz w:val="23"/>
          <w:szCs w:val="23"/>
          <w:lang w:eastAsia="en-AU"/>
        </w:rPr>
        <w:tab/>
        <w:t>a hydrogen compound or other substance that is a by</w:t>
      </w:r>
      <w:r w:rsidRPr="00B2630B">
        <w:rPr>
          <w:rFonts w:eastAsia="Times New Roman"/>
          <w:color w:val="000000"/>
          <w:sz w:val="23"/>
          <w:szCs w:val="23"/>
          <w:lang w:eastAsia="en-AU"/>
        </w:rPr>
        <w:noBreakHyphen/>
        <w:t>product of the production of hydrogen.</w:t>
      </w:r>
    </w:p>
    <w:p w14:paraId="0948373F" w14:textId="77777777" w:rsidR="00036C87" w:rsidRDefault="00036C87">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327C24FC" w14:textId="77777777" w:rsidR="00B2630B" w:rsidRPr="00B2630B" w:rsidRDefault="00B2630B" w:rsidP="00B2630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2630B">
        <w:rPr>
          <w:rFonts w:eastAsia="Times New Roman"/>
          <w:b/>
          <w:bCs/>
          <w:color w:val="000000"/>
          <w:sz w:val="20"/>
          <w:szCs w:val="20"/>
          <w:lang w:eastAsia="en-AU"/>
        </w:rPr>
        <w:lastRenderedPageBreak/>
        <w:t>Note—</w:t>
      </w:r>
    </w:p>
    <w:p w14:paraId="5FA3A642" w14:textId="77777777" w:rsidR="00B2630B" w:rsidRPr="00B2630B" w:rsidRDefault="00B2630B" w:rsidP="00B2630B">
      <w:pPr>
        <w:keepLines/>
        <w:autoSpaceDE w:val="0"/>
        <w:autoSpaceDN w:val="0"/>
        <w:adjustRightInd w:val="0"/>
        <w:spacing w:before="120" w:after="0" w:line="240" w:lineRule="auto"/>
        <w:ind w:left="794"/>
        <w:jc w:val="left"/>
        <w:rPr>
          <w:rFonts w:eastAsia="Times New Roman"/>
          <w:color w:val="000000"/>
          <w:sz w:val="20"/>
          <w:szCs w:val="20"/>
          <w:lang w:eastAsia="en-AU"/>
        </w:rPr>
      </w:pPr>
      <w:r w:rsidRPr="00B2630B">
        <w:rPr>
          <w:rFonts w:eastAsia="Times New Roman"/>
          <w:color w:val="000000"/>
          <w:sz w:val="20"/>
          <w:szCs w:val="20"/>
          <w:lang w:eastAsia="en-AU"/>
        </w:rPr>
        <w:t xml:space="preserve">As required by section 10AA(2) of the </w:t>
      </w:r>
      <w:hyperlink r:id="rId22" w:history="1">
        <w:r w:rsidRPr="00B2630B">
          <w:rPr>
            <w:rFonts w:eastAsia="Times New Roman"/>
            <w:i/>
            <w:iCs/>
            <w:color w:val="000000"/>
            <w:sz w:val="20"/>
            <w:szCs w:val="20"/>
            <w:lang w:eastAsia="en-AU"/>
          </w:rPr>
          <w:t>Subordinate Legislation Act 1978</w:t>
        </w:r>
      </w:hyperlink>
      <w:r w:rsidRPr="00B2630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42E17D8" w14:textId="77777777" w:rsidR="00B2630B" w:rsidRPr="00B2630B" w:rsidRDefault="00B2630B" w:rsidP="00B2630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2630B">
        <w:rPr>
          <w:rFonts w:eastAsia="Times New Roman"/>
          <w:b/>
          <w:bCs/>
          <w:color w:val="000000"/>
          <w:sz w:val="26"/>
          <w:szCs w:val="26"/>
          <w:lang w:eastAsia="en-AU"/>
        </w:rPr>
        <w:t>Made by the Governor</w:t>
      </w:r>
    </w:p>
    <w:p w14:paraId="17557DCE" w14:textId="77777777" w:rsidR="00B2630B" w:rsidRPr="00B2630B" w:rsidRDefault="00B2630B" w:rsidP="00B2630B">
      <w:pPr>
        <w:keepNext/>
        <w:keepLines/>
        <w:autoSpaceDE w:val="0"/>
        <w:autoSpaceDN w:val="0"/>
        <w:adjustRightInd w:val="0"/>
        <w:spacing w:before="120" w:after="0" w:line="240" w:lineRule="auto"/>
        <w:jc w:val="left"/>
        <w:rPr>
          <w:rFonts w:eastAsia="Times New Roman"/>
          <w:color w:val="000000"/>
          <w:sz w:val="23"/>
          <w:szCs w:val="23"/>
          <w:lang w:eastAsia="en-AU"/>
        </w:rPr>
      </w:pPr>
      <w:r w:rsidRPr="00B2630B">
        <w:rPr>
          <w:rFonts w:eastAsia="Times New Roman"/>
          <w:color w:val="000000"/>
          <w:sz w:val="23"/>
          <w:szCs w:val="23"/>
          <w:lang w:eastAsia="en-AU"/>
        </w:rPr>
        <w:t>with the advice and consent of the Executive Council</w:t>
      </w:r>
    </w:p>
    <w:p w14:paraId="45C8147D" w14:textId="77777777" w:rsidR="00B2630B" w:rsidRPr="00B2630B" w:rsidRDefault="00B2630B" w:rsidP="00B2630B">
      <w:pPr>
        <w:keepNext/>
        <w:keepLines/>
        <w:autoSpaceDE w:val="0"/>
        <w:autoSpaceDN w:val="0"/>
        <w:adjustRightInd w:val="0"/>
        <w:spacing w:after="0" w:line="240" w:lineRule="auto"/>
        <w:jc w:val="left"/>
        <w:rPr>
          <w:rFonts w:eastAsia="Times New Roman"/>
          <w:color w:val="000000"/>
          <w:sz w:val="23"/>
          <w:szCs w:val="23"/>
          <w:lang w:eastAsia="en-AU"/>
        </w:rPr>
      </w:pPr>
      <w:r w:rsidRPr="00B2630B">
        <w:rPr>
          <w:rFonts w:eastAsia="Times New Roman"/>
          <w:color w:val="000000"/>
          <w:sz w:val="23"/>
          <w:szCs w:val="23"/>
          <w:lang w:eastAsia="en-AU"/>
        </w:rPr>
        <w:t>on 11 February 2021</w:t>
      </w:r>
    </w:p>
    <w:p w14:paraId="27C6D248" w14:textId="77777777" w:rsidR="00B2630B" w:rsidRPr="00B2630B" w:rsidRDefault="00B2630B" w:rsidP="00B2630B">
      <w:pPr>
        <w:keepNext/>
        <w:keepLines/>
        <w:autoSpaceDE w:val="0"/>
        <w:autoSpaceDN w:val="0"/>
        <w:adjustRightInd w:val="0"/>
        <w:spacing w:before="120" w:after="0" w:line="240" w:lineRule="auto"/>
        <w:jc w:val="left"/>
        <w:rPr>
          <w:rFonts w:eastAsia="Times New Roman"/>
          <w:color w:val="000000"/>
          <w:sz w:val="23"/>
          <w:szCs w:val="23"/>
          <w:lang w:eastAsia="en-AU"/>
        </w:rPr>
      </w:pPr>
      <w:r w:rsidRPr="00B2630B">
        <w:rPr>
          <w:rFonts w:eastAsia="Times New Roman"/>
          <w:color w:val="000000"/>
          <w:sz w:val="23"/>
          <w:szCs w:val="23"/>
          <w:lang w:eastAsia="en-AU"/>
        </w:rPr>
        <w:t>No 14 of 2021</w:t>
      </w:r>
    </w:p>
    <w:p w14:paraId="117DE9F4" w14:textId="77777777" w:rsidR="00B2630B" w:rsidRPr="0016463B" w:rsidRDefault="00B2630B" w:rsidP="0016463B">
      <w:pPr>
        <w:pStyle w:val="GG-body"/>
      </w:pPr>
    </w:p>
    <w:p w14:paraId="2684E84B" w14:textId="77777777" w:rsidR="000C506F" w:rsidRPr="009D1E2E" w:rsidRDefault="009D1E2E" w:rsidP="000C506F">
      <w:pPr>
        <w:pStyle w:val="Heading1"/>
        <w:spacing w:before="0"/>
      </w:pPr>
      <w:r>
        <w:rPr>
          <w:lang w:val="en-US"/>
        </w:rPr>
        <w:br w:type="page"/>
      </w:r>
      <w:bookmarkStart w:id="28" w:name="_Toc33707982"/>
      <w:bookmarkStart w:id="29" w:name="_Toc33708153"/>
    </w:p>
    <w:p w14:paraId="53D056FE" w14:textId="77777777" w:rsidR="009D1E2E" w:rsidRPr="009D1E2E" w:rsidRDefault="009D1E2E" w:rsidP="006E1D35">
      <w:pPr>
        <w:pStyle w:val="Heading1"/>
        <w:spacing w:before="0"/>
      </w:pPr>
      <w:bookmarkStart w:id="30" w:name="_Toc63931062"/>
      <w:r w:rsidRPr="009D1E2E">
        <w:lastRenderedPageBreak/>
        <w:t>State Government Instruments</w:t>
      </w:r>
      <w:bookmarkEnd w:id="28"/>
      <w:bookmarkEnd w:id="29"/>
      <w:bookmarkEnd w:id="30"/>
    </w:p>
    <w:p w14:paraId="7AA62EA1" w14:textId="77777777" w:rsidR="00703ADA" w:rsidRPr="00703ADA" w:rsidRDefault="00703ADA" w:rsidP="00311B6C">
      <w:pPr>
        <w:pStyle w:val="Heading2"/>
      </w:pPr>
      <w:bookmarkStart w:id="31" w:name="_Toc63931063"/>
      <w:r w:rsidRPr="00703ADA">
        <w:t>Development Act 1993</w:t>
      </w:r>
      <w:bookmarkEnd w:id="31"/>
    </w:p>
    <w:p w14:paraId="5457C6F4" w14:textId="77777777" w:rsidR="00703ADA" w:rsidRPr="00703ADA" w:rsidRDefault="00703ADA" w:rsidP="00703ADA">
      <w:pPr>
        <w:jc w:val="center"/>
        <w:rPr>
          <w:smallCaps/>
          <w:szCs w:val="17"/>
        </w:rPr>
      </w:pPr>
      <w:r w:rsidRPr="00703ADA">
        <w:rPr>
          <w:smallCaps/>
          <w:szCs w:val="17"/>
        </w:rPr>
        <w:t>Section 25(17)</w:t>
      </w:r>
    </w:p>
    <w:p w14:paraId="46787135" w14:textId="77777777" w:rsidR="00703ADA" w:rsidRPr="00703ADA" w:rsidRDefault="00703ADA" w:rsidP="00703ADA">
      <w:pPr>
        <w:jc w:val="center"/>
        <w:rPr>
          <w:i/>
          <w:szCs w:val="17"/>
        </w:rPr>
      </w:pPr>
      <w:r w:rsidRPr="00703ADA">
        <w:rPr>
          <w:i/>
          <w:szCs w:val="17"/>
        </w:rPr>
        <w:t>Alexandrina Council—</w:t>
      </w:r>
      <w:r w:rsidRPr="00703ADA">
        <w:rPr>
          <w:i/>
          <w:szCs w:val="17"/>
        </w:rPr>
        <w:br/>
        <w:t>Strathalbyn Deferred Urban Development Plan Amendment</w:t>
      </w:r>
    </w:p>
    <w:p w14:paraId="159BCDAE" w14:textId="77777777" w:rsidR="00703ADA" w:rsidRPr="00703ADA" w:rsidRDefault="00703ADA" w:rsidP="00703ADA">
      <w:pPr>
        <w:rPr>
          <w:rFonts w:eastAsia="Times New Roman"/>
          <w:i/>
          <w:szCs w:val="20"/>
        </w:rPr>
      </w:pPr>
      <w:r w:rsidRPr="00703ADA">
        <w:rPr>
          <w:rFonts w:eastAsia="Times New Roman"/>
          <w:i/>
          <w:szCs w:val="20"/>
        </w:rPr>
        <w:t>Preamble</w:t>
      </w:r>
    </w:p>
    <w:p w14:paraId="152E545F" w14:textId="77777777" w:rsidR="00703ADA" w:rsidRPr="00703ADA" w:rsidRDefault="00703ADA" w:rsidP="00703ADA">
      <w:pPr>
        <w:ind w:left="284" w:hanging="284"/>
        <w:rPr>
          <w:rFonts w:eastAsia="Times New Roman"/>
          <w:szCs w:val="20"/>
        </w:rPr>
      </w:pPr>
      <w:r w:rsidRPr="00703ADA">
        <w:rPr>
          <w:rFonts w:eastAsia="Times New Roman"/>
          <w:szCs w:val="20"/>
        </w:rPr>
        <w:t>1.</w:t>
      </w:r>
      <w:r w:rsidRPr="00703ADA">
        <w:rPr>
          <w:rFonts w:eastAsia="Times New Roman"/>
          <w:szCs w:val="20"/>
        </w:rPr>
        <w:tab/>
        <w:t xml:space="preserve">The Strathalbyn Deferred Urban Development Plan Amendment (the Amendment) by Alexandrina Council has been finalised in accordance with the provisions of the </w:t>
      </w:r>
      <w:r w:rsidRPr="00703ADA">
        <w:rPr>
          <w:rFonts w:eastAsia="Times New Roman"/>
          <w:i/>
          <w:szCs w:val="20"/>
        </w:rPr>
        <w:t>Development Act 1993</w:t>
      </w:r>
      <w:r w:rsidRPr="00703ADA">
        <w:rPr>
          <w:rFonts w:eastAsia="Times New Roman"/>
          <w:szCs w:val="20"/>
        </w:rPr>
        <w:t>.</w:t>
      </w:r>
    </w:p>
    <w:p w14:paraId="2D6770EB" w14:textId="77777777" w:rsidR="00703ADA" w:rsidRPr="00703ADA" w:rsidRDefault="00703ADA" w:rsidP="00703ADA">
      <w:pPr>
        <w:ind w:left="284" w:hanging="284"/>
        <w:rPr>
          <w:rFonts w:eastAsia="Times New Roman"/>
          <w:szCs w:val="20"/>
        </w:rPr>
      </w:pPr>
      <w:r w:rsidRPr="00703ADA">
        <w:rPr>
          <w:rFonts w:eastAsia="Times New Roman"/>
          <w:szCs w:val="20"/>
        </w:rPr>
        <w:t>2.</w:t>
      </w:r>
      <w:r w:rsidRPr="00703ADA">
        <w:rPr>
          <w:rFonts w:eastAsia="Times New Roman"/>
          <w:szCs w:val="20"/>
        </w:rPr>
        <w:tab/>
        <w:t>The Minister for Planning and Local Government has decided to approve the Amendment.</w:t>
      </w:r>
    </w:p>
    <w:p w14:paraId="7463A7E2" w14:textId="77777777" w:rsidR="00703ADA" w:rsidRPr="00703ADA" w:rsidRDefault="00703ADA" w:rsidP="00703ADA">
      <w:pPr>
        <w:rPr>
          <w:rFonts w:eastAsia="Times New Roman"/>
          <w:szCs w:val="20"/>
        </w:rPr>
      </w:pPr>
      <w:r w:rsidRPr="00703ADA">
        <w:rPr>
          <w:rFonts w:eastAsia="Times New Roman"/>
          <w:szCs w:val="20"/>
        </w:rPr>
        <w:t xml:space="preserve">PURSUANT to Section 25 of the </w:t>
      </w:r>
      <w:r w:rsidRPr="00703ADA">
        <w:rPr>
          <w:rFonts w:eastAsia="Times New Roman"/>
          <w:i/>
          <w:szCs w:val="20"/>
        </w:rPr>
        <w:t>Development Act 1993</w:t>
      </w:r>
      <w:r w:rsidRPr="00703ADA">
        <w:rPr>
          <w:rFonts w:eastAsia="Times New Roman"/>
          <w:szCs w:val="20"/>
        </w:rPr>
        <w:t>, I—</w:t>
      </w:r>
    </w:p>
    <w:p w14:paraId="2E2C7201" w14:textId="77777777" w:rsidR="00703ADA" w:rsidRPr="00703ADA" w:rsidRDefault="00703ADA" w:rsidP="00703ADA">
      <w:pPr>
        <w:ind w:left="567" w:hanging="284"/>
        <w:rPr>
          <w:rFonts w:eastAsia="Times New Roman"/>
          <w:szCs w:val="20"/>
        </w:rPr>
      </w:pPr>
      <w:r w:rsidRPr="00703ADA">
        <w:rPr>
          <w:rFonts w:eastAsia="Times New Roman"/>
          <w:szCs w:val="20"/>
        </w:rPr>
        <w:t>(a)</w:t>
      </w:r>
      <w:r w:rsidRPr="00703ADA">
        <w:rPr>
          <w:rFonts w:eastAsia="Times New Roman"/>
          <w:szCs w:val="20"/>
        </w:rPr>
        <w:tab/>
        <w:t>approve the Amendment; and</w:t>
      </w:r>
    </w:p>
    <w:p w14:paraId="7A1E4F3A" w14:textId="77777777" w:rsidR="00703ADA" w:rsidRPr="00703ADA" w:rsidRDefault="00703ADA" w:rsidP="00703ADA">
      <w:pPr>
        <w:ind w:left="567" w:hanging="284"/>
        <w:rPr>
          <w:rFonts w:eastAsia="Times New Roman"/>
          <w:szCs w:val="20"/>
        </w:rPr>
      </w:pPr>
      <w:r w:rsidRPr="00703ADA">
        <w:rPr>
          <w:rFonts w:eastAsia="Times New Roman"/>
          <w:szCs w:val="20"/>
        </w:rPr>
        <w:t>(b)</w:t>
      </w:r>
      <w:r w:rsidRPr="00703ADA">
        <w:rPr>
          <w:rFonts w:eastAsia="Times New Roman"/>
          <w:szCs w:val="20"/>
        </w:rPr>
        <w:tab/>
        <w:t xml:space="preserve">fix the day on which this notice is published in the </w:t>
      </w:r>
      <w:r w:rsidRPr="00703ADA">
        <w:rPr>
          <w:rFonts w:eastAsia="Times New Roman"/>
          <w:i/>
          <w:szCs w:val="20"/>
        </w:rPr>
        <w:t>Gazette</w:t>
      </w:r>
      <w:r w:rsidRPr="00703ADA">
        <w:rPr>
          <w:rFonts w:eastAsia="Times New Roman"/>
          <w:szCs w:val="20"/>
        </w:rPr>
        <w:t xml:space="preserve"> as the day on which the Amendment will come into operation.</w:t>
      </w:r>
    </w:p>
    <w:p w14:paraId="77D24D1E" w14:textId="77777777" w:rsidR="00703ADA" w:rsidRPr="00703ADA" w:rsidRDefault="00703ADA" w:rsidP="00703ADA">
      <w:pPr>
        <w:spacing w:after="0"/>
        <w:rPr>
          <w:rFonts w:eastAsia="Times New Roman"/>
          <w:szCs w:val="17"/>
        </w:rPr>
      </w:pPr>
      <w:r w:rsidRPr="00703ADA">
        <w:rPr>
          <w:rFonts w:eastAsia="Times New Roman"/>
          <w:szCs w:val="17"/>
        </w:rPr>
        <w:t>Dated: 2 February 2021</w:t>
      </w:r>
    </w:p>
    <w:p w14:paraId="59E56B36" w14:textId="77777777" w:rsidR="00703ADA" w:rsidRPr="00703ADA" w:rsidRDefault="00703ADA" w:rsidP="00703ADA">
      <w:pPr>
        <w:spacing w:after="0"/>
        <w:jc w:val="right"/>
        <w:rPr>
          <w:rFonts w:eastAsia="Times New Roman"/>
          <w:smallCaps/>
          <w:szCs w:val="20"/>
        </w:rPr>
      </w:pPr>
      <w:r w:rsidRPr="00703ADA">
        <w:rPr>
          <w:rFonts w:eastAsia="Times New Roman"/>
          <w:smallCaps/>
          <w:szCs w:val="20"/>
        </w:rPr>
        <w:t>Vickie Chapman MP</w:t>
      </w:r>
    </w:p>
    <w:p w14:paraId="514EE56F" w14:textId="77777777" w:rsidR="00703ADA" w:rsidRPr="00703ADA" w:rsidRDefault="00703ADA" w:rsidP="00703ADA">
      <w:pPr>
        <w:spacing w:after="0"/>
        <w:jc w:val="right"/>
        <w:rPr>
          <w:rFonts w:eastAsia="Times New Roman"/>
          <w:szCs w:val="17"/>
        </w:rPr>
      </w:pPr>
      <w:r w:rsidRPr="00703ADA">
        <w:rPr>
          <w:rFonts w:eastAsia="Times New Roman"/>
          <w:szCs w:val="17"/>
        </w:rPr>
        <w:t>Minister for Planning and Local Government</w:t>
      </w:r>
    </w:p>
    <w:p w14:paraId="5AC4C5F7" w14:textId="77777777" w:rsidR="00703ADA" w:rsidRPr="00703ADA" w:rsidRDefault="00703ADA" w:rsidP="00703ADA">
      <w:pPr>
        <w:pBdr>
          <w:top w:val="single" w:sz="4" w:space="1" w:color="auto"/>
        </w:pBdr>
        <w:spacing w:before="100" w:after="0" w:line="14" w:lineRule="exact"/>
        <w:jc w:val="center"/>
        <w:rPr>
          <w:rFonts w:eastAsia="Times New Roman"/>
          <w:szCs w:val="20"/>
        </w:rPr>
      </w:pPr>
    </w:p>
    <w:p w14:paraId="49EB6B1F" w14:textId="77777777" w:rsidR="00703ADA" w:rsidRPr="00703ADA" w:rsidRDefault="00703ADA" w:rsidP="00703A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14:paraId="67796EA8" w14:textId="77777777" w:rsidR="00703ADA" w:rsidRPr="00703ADA" w:rsidRDefault="00703ADA" w:rsidP="00703ADA">
      <w:pPr>
        <w:jc w:val="center"/>
        <w:rPr>
          <w:caps/>
          <w:szCs w:val="17"/>
        </w:rPr>
      </w:pPr>
      <w:r w:rsidRPr="00703ADA">
        <w:rPr>
          <w:caps/>
          <w:szCs w:val="17"/>
        </w:rPr>
        <w:t>Development Act 1993</w:t>
      </w:r>
    </w:p>
    <w:p w14:paraId="38972089" w14:textId="77777777" w:rsidR="00703ADA" w:rsidRPr="00703ADA" w:rsidRDefault="00703ADA" w:rsidP="00703ADA">
      <w:pPr>
        <w:jc w:val="center"/>
        <w:rPr>
          <w:smallCaps/>
          <w:szCs w:val="17"/>
        </w:rPr>
      </w:pPr>
      <w:r w:rsidRPr="00703ADA">
        <w:rPr>
          <w:smallCaps/>
          <w:szCs w:val="17"/>
        </w:rPr>
        <w:t>Section 48(8)</w:t>
      </w:r>
    </w:p>
    <w:p w14:paraId="18C80B21" w14:textId="77777777" w:rsidR="00703ADA" w:rsidRPr="00703ADA" w:rsidRDefault="00703ADA" w:rsidP="00703ADA">
      <w:pPr>
        <w:jc w:val="center"/>
        <w:rPr>
          <w:i/>
          <w:szCs w:val="17"/>
        </w:rPr>
      </w:pPr>
      <w:r w:rsidRPr="00703ADA">
        <w:rPr>
          <w:i/>
          <w:szCs w:val="17"/>
        </w:rPr>
        <w:t>Decision by the Minister for Planning and Local Government under Delegation from the Governor</w:t>
      </w:r>
    </w:p>
    <w:p w14:paraId="4D5F9EEB" w14:textId="77777777" w:rsidR="00703ADA" w:rsidRPr="00703ADA" w:rsidRDefault="00703ADA" w:rsidP="00703ADA">
      <w:pPr>
        <w:rPr>
          <w:rFonts w:eastAsia="Times New Roman"/>
          <w:i/>
          <w:szCs w:val="20"/>
        </w:rPr>
      </w:pPr>
      <w:r w:rsidRPr="00703ADA">
        <w:rPr>
          <w:rFonts w:eastAsia="Times New Roman"/>
          <w:i/>
          <w:szCs w:val="20"/>
        </w:rPr>
        <w:t>Preamble</w:t>
      </w:r>
    </w:p>
    <w:p w14:paraId="68608478" w14:textId="77777777" w:rsidR="00703ADA" w:rsidRPr="00703ADA" w:rsidRDefault="00703ADA" w:rsidP="00703ADA">
      <w:pPr>
        <w:ind w:left="426" w:hanging="426"/>
        <w:rPr>
          <w:rFonts w:eastAsia="Times New Roman"/>
          <w:szCs w:val="20"/>
        </w:rPr>
      </w:pPr>
      <w:r w:rsidRPr="00703ADA">
        <w:rPr>
          <w:rFonts w:eastAsia="Times New Roman"/>
          <w:szCs w:val="20"/>
        </w:rPr>
        <w:t>1.</w:t>
      </w:r>
      <w:r w:rsidRPr="00703ADA">
        <w:rPr>
          <w:rFonts w:eastAsia="Times New Roman"/>
          <w:szCs w:val="20"/>
        </w:rPr>
        <w:tab/>
        <w:t xml:space="preserve">On 5 June 2003, a major development declaration was made for the subdivision and development of land at Buckland Park near Virginia north of Adelaide (‘the declaration’). The Minister for Urban Development and Planning (‘the Minister’) gave notice in the </w:t>
      </w:r>
      <w:r w:rsidRPr="00703ADA">
        <w:rPr>
          <w:rFonts w:eastAsia="Times New Roman"/>
          <w:i/>
          <w:szCs w:val="20"/>
        </w:rPr>
        <w:t>Government Gazette</w:t>
      </w:r>
      <w:r w:rsidRPr="00703ADA">
        <w:rPr>
          <w:rFonts w:eastAsia="Times New Roman"/>
          <w:szCs w:val="20"/>
        </w:rPr>
        <w:t xml:space="preserve"> that he was of the opinion that it was appropriate for the proper assessment of the development of major environmental, social or economic importance that Section 46 of the </w:t>
      </w:r>
      <w:r w:rsidRPr="00703ADA">
        <w:rPr>
          <w:rFonts w:eastAsia="Times New Roman"/>
          <w:i/>
          <w:szCs w:val="20"/>
        </w:rPr>
        <w:t>Development Act 1993</w:t>
      </w:r>
      <w:r w:rsidRPr="00703ADA">
        <w:rPr>
          <w:rFonts w:eastAsia="Times New Roman"/>
          <w:szCs w:val="20"/>
        </w:rPr>
        <w:t xml:space="preserve"> (‘the Act’) applied to any development of a kind listed in Schedule 1 of that notice in parts of the State listed in Schedule 2 of that notice.</w:t>
      </w:r>
    </w:p>
    <w:p w14:paraId="59C6ED66" w14:textId="77777777" w:rsidR="00703ADA" w:rsidRPr="00703ADA" w:rsidRDefault="00703ADA" w:rsidP="00703ADA">
      <w:pPr>
        <w:ind w:left="426" w:hanging="426"/>
        <w:rPr>
          <w:rFonts w:eastAsia="Times New Roman"/>
          <w:szCs w:val="20"/>
        </w:rPr>
      </w:pPr>
      <w:r w:rsidRPr="00703ADA">
        <w:rPr>
          <w:rFonts w:eastAsia="Times New Roman"/>
          <w:szCs w:val="20"/>
        </w:rPr>
        <w:t>2.</w:t>
      </w:r>
      <w:r w:rsidRPr="00703ADA">
        <w:rPr>
          <w:rFonts w:eastAsia="Times New Roman"/>
          <w:szCs w:val="20"/>
        </w:rPr>
        <w:tab/>
        <w:t xml:space="preserve">The declaration was varied by notice in the </w:t>
      </w:r>
      <w:r w:rsidRPr="00703ADA">
        <w:rPr>
          <w:rFonts w:eastAsia="Times New Roman"/>
          <w:i/>
          <w:szCs w:val="20"/>
        </w:rPr>
        <w:t>Government Gazette</w:t>
      </w:r>
      <w:r w:rsidRPr="00703ADA">
        <w:rPr>
          <w:rFonts w:eastAsia="Times New Roman"/>
          <w:szCs w:val="20"/>
        </w:rPr>
        <w:t xml:space="preserve"> on 4 January 2007 to, amongst other things, expand the major development declaration.</w:t>
      </w:r>
    </w:p>
    <w:p w14:paraId="3F8E3AEC" w14:textId="77777777" w:rsidR="00703ADA" w:rsidRPr="00703ADA" w:rsidRDefault="00703ADA" w:rsidP="00703ADA">
      <w:pPr>
        <w:ind w:left="426" w:hanging="426"/>
        <w:rPr>
          <w:rFonts w:eastAsia="Times New Roman"/>
          <w:szCs w:val="20"/>
        </w:rPr>
      </w:pPr>
      <w:r w:rsidRPr="00703ADA">
        <w:rPr>
          <w:rFonts w:eastAsia="Times New Roman"/>
          <w:szCs w:val="20"/>
        </w:rPr>
        <w:t>3.</w:t>
      </w:r>
      <w:r w:rsidRPr="00703ADA">
        <w:rPr>
          <w:rFonts w:eastAsia="Times New Roman"/>
          <w:szCs w:val="20"/>
        </w:rPr>
        <w:tab/>
        <w:t>A proposal from Walker Corporation Pty Ltd (‘the proponent’) to develop a substantial staged residential and commercial development at Buckland Park was the subject of a development application lodged in May 2007 (‘the major development’).</w:t>
      </w:r>
    </w:p>
    <w:p w14:paraId="4E77338B" w14:textId="77777777" w:rsidR="00703ADA" w:rsidRPr="00703ADA" w:rsidRDefault="00703ADA" w:rsidP="00703ADA">
      <w:pPr>
        <w:ind w:left="426" w:hanging="426"/>
        <w:rPr>
          <w:rFonts w:eastAsia="Times New Roman"/>
          <w:szCs w:val="20"/>
        </w:rPr>
      </w:pPr>
      <w:r w:rsidRPr="00703ADA">
        <w:rPr>
          <w:rFonts w:eastAsia="Times New Roman"/>
          <w:szCs w:val="20"/>
        </w:rPr>
        <w:t>4.</w:t>
      </w:r>
      <w:r w:rsidRPr="00703ADA">
        <w:rPr>
          <w:rFonts w:eastAsia="Times New Roman"/>
          <w:szCs w:val="20"/>
        </w:rPr>
        <w:tab/>
        <w:t xml:space="preserve">The declaration was varied again by notice in the </w:t>
      </w:r>
      <w:r w:rsidRPr="00703ADA">
        <w:rPr>
          <w:rFonts w:eastAsia="Times New Roman"/>
          <w:i/>
          <w:szCs w:val="20"/>
        </w:rPr>
        <w:t>Government Gazette</w:t>
      </w:r>
      <w:r w:rsidRPr="00703ADA">
        <w:rPr>
          <w:rFonts w:eastAsia="Times New Roman"/>
          <w:szCs w:val="20"/>
        </w:rPr>
        <w:t xml:space="preserve"> on 12 June 2008 to include additional land parcels within the major development declaration.</w:t>
      </w:r>
    </w:p>
    <w:p w14:paraId="4E014418" w14:textId="77777777" w:rsidR="00703ADA" w:rsidRPr="00703ADA" w:rsidRDefault="00703ADA" w:rsidP="00703ADA">
      <w:pPr>
        <w:ind w:left="426" w:hanging="426"/>
        <w:rPr>
          <w:rFonts w:eastAsia="Times New Roman"/>
          <w:szCs w:val="20"/>
        </w:rPr>
      </w:pPr>
      <w:r w:rsidRPr="00703ADA">
        <w:rPr>
          <w:rFonts w:eastAsia="Times New Roman"/>
          <w:szCs w:val="20"/>
        </w:rPr>
        <w:t>5.</w:t>
      </w:r>
      <w:r w:rsidRPr="00703ADA">
        <w:rPr>
          <w:rFonts w:eastAsia="Times New Roman"/>
          <w:szCs w:val="20"/>
        </w:rPr>
        <w:tab/>
        <w:t xml:space="preserve">The major development was the subject of an Environmental Impact Statement (‘EIS’), which was completed and put on public display on 19 September 2007, and an Assessment Report was produced, and was assessed in accordance with Section 46 and Section 46B of the Act. By notice in the </w:t>
      </w:r>
      <w:r w:rsidRPr="00703ADA">
        <w:rPr>
          <w:rFonts w:eastAsia="Times New Roman"/>
          <w:i/>
          <w:szCs w:val="20"/>
        </w:rPr>
        <w:t>Government Gazette</w:t>
      </w:r>
      <w:r w:rsidRPr="00703ADA">
        <w:rPr>
          <w:rFonts w:eastAsia="Times New Roman"/>
          <w:szCs w:val="20"/>
        </w:rPr>
        <w:t xml:space="preserve"> on 4 February 2010, the Governor:</w:t>
      </w:r>
    </w:p>
    <w:p w14:paraId="219E3C70"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granted provisional development authorisation subject to conditions (in Part B of the notice), with specified reserved matters (in Part A of the notice), for the following components:</w:t>
      </w:r>
    </w:p>
    <w:p w14:paraId="4E8167DB" w14:textId="77777777" w:rsidR="00703ADA" w:rsidRPr="00703ADA" w:rsidRDefault="00703ADA" w:rsidP="00703ADA">
      <w:pPr>
        <w:ind w:left="1276" w:hanging="426"/>
        <w:rPr>
          <w:rFonts w:eastAsia="Times New Roman"/>
          <w:szCs w:val="20"/>
        </w:rPr>
      </w:pPr>
      <w:r w:rsidRPr="00703ADA">
        <w:rPr>
          <w:rFonts w:eastAsia="Times New Roman"/>
          <w:szCs w:val="20"/>
        </w:rPr>
        <w:t>(i)</w:t>
      </w:r>
      <w:r w:rsidRPr="00703ADA">
        <w:rPr>
          <w:rFonts w:eastAsia="Times New Roman"/>
          <w:szCs w:val="20"/>
        </w:rPr>
        <w:tab/>
      </w:r>
      <w:r w:rsidRPr="00703ADA">
        <w:rPr>
          <w:rFonts w:eastAsia="Times New Roman"/>
          <w:spacing w:val="-2"/>
          <w:szCs w:val="20"/>
        </w:rPr>
        <w:t>land division, creating 8 superlots which include the 5 residential land division stages, employment lands, recreation/water management and transport infrastructure areas shown in plans 19000p01-r3, r5 and r6, 5 November 2009 (Fyfe Engineers Surveyors);</w:t>
      </w:r>
    </w:p>
    <w:p w14:paraId="557A2E39" w14:textId="77777777" w:rsidR="00703ADA" w:rsidRPr="00703ADA" w:rsidRDefault="00703ADA" w:rsidP="00703ADA">
      <w:pPr>
        <w:ind w:left="1276" w:hanging="426"/>
        <w:rPr>
          <w:rFonts w:eastAsia="Times New Roman"/>
          <w:szCs w:val="20"/>
        </w:rPr>
      </w:pPr>
      <w:r w:rsidRPr="00703ADA">
        <w:rPr>
          <w:rFonts w:eastAsia="Times New Roman"/>
          <w:szCs w:val="20"/>
        </w:rPr>
        <w:t>(ii)</w:t>
      </w:r>
      <w:r w:rsidRPr="00703ADA">
        <w:rPr>
          <w:rFonts w:eastAsia="Times New Roman"/>
          <w:szCs w:val="20"/>
        </w:rPr>
        <w:tab/>
        <w:t>Precinct 1 land division (Superlot 1 under the land division application) which comprised 614 residential allotments, a school site, display centre and shopping /community centre over 62.23 hectares;</w:t>
      </w:r>
    </w:p>
    <w:p w14:paraId="4B4C2F9A" w14:textId="77777777" w:rsidR="00703ADA" w:rsidRPr="00703ADA" w:rsidRDefault="00703ADA" w:rsidP="00703ADA">
      <w:pPr>
        <w:ind w:left="1276" w:hanging="426"/>
        <w:rPr>
          <w:rFonts w:eastAsia="Times New Roman"/>
          <w:szCs w:val="20"/>
        </w:rPr>
      </w:pPr>
      <w:r w:rsidRPr="00703ADA">
        <w:rPr>
          <w:rFonts w:eastAsia="Times New Roman"/>
          <w:szCs w:val="20"/>
        </w:rPr>
        <w:t>(iii)</w:t>
      </w:r>
      <w:r w:rsidRPr="00703ADA">
        <w:rPr>
          <w:rFonts w:eastAsia="Times New Roman"/>
          <w:szCs w:val="20"/>
        </w:rPr>
        <w:tab/>
      </w:r>
      <w:r w:rsidRPr="00703ADA">
        <w:rPr>
          <w:rFonts w:eastAsia="Times New Roman"/>
          <w:spacing w:val="-2"/>
          <w:szCs w:val="20"/>
        </w:rPr>
        <w:t xml:space="preserve">proposed partial closure of Legoe Road under Part 7A (Section 34C(2)(a)(ii)) of the </w:t>
      </w:r>
      <w:r w:rsidRPr="00703ADA">
        <w:rPr>
          <w:rFonts w:eastAsia="Times New Roman"/>
          <w:i/>
          <w:spacing w:val="-2"/>
          <w:szCs w:val="20"/>
        </w:rPr>
        <w:t>Roads (Opening and Closing) Act 1991</w:t>
      </w:r>
      <w:r w:rsidRPr="00703ADA">
        <w:rPr>
          <w:rFonts w:eastAsia="Times New Roman"/>
          <w:spacing w:val="-2"/>
          <w:szCs w:val="20"/>
        </w:rPr>
        <w:t xml:space="preserve"> (to take effect on a day to be fixed by subsequent order of the Governor or Minister published in the </w:t>
      </w:r>
      <w:r w:rsidRPr="00703ADA">
        <w:rPr>
          <w:rFonts w:eastAsia="Times New Roman"/>
          <w:i/>
          <w:spacing w:val="-2"/>
          <w:szCs w:val="20"/>
        </w:rPr>
        <w:t>Gazette</w:t>
      </w:r>
      <w:r w:rsidRPr="00703ADA">
        <w:rPr>
          <w:rFonts w:eastAsia="Times New Roman"/>
          <w:spacing w:val="-2"/>
          <w:szCs w:val="20"/>
        </w:rPr>
        <w:t>);</w:t>
      </w:r>
    </w:p>
    <w:p w14:paraId="44CAFA31" w14:textId="77777777" w:rsidR="00703ADA" w:rsidRPr="00703ADA" w:rsidRDefault="00703ADA" w:rsidP="00703ADA">
      <w:pPr>
        <w:ind w:left="1276" w:hanging="426"/>
        <w:rPr>
          <w:rFonts w:eastAsia="Times New Roman"/>
          <w:szCs w:val="20"/>
        </w:rPr>
      </w:pPr>
      <w:r w:rsidRPr="00703ADA">
        <w:rPr>
          <w:rFonts w:eastAsia="Times New Roman"/>
          <w:szCs w:val="20"/>
        </w:rPr>
        <w:t>(iv)</w:t>
      </w:r>
      <w:r w:rsidRPr="00703ADA">
        <w:rPr>
          <w:rFonts w:eastAsia="Times New Roman"/>
          <w:szCs w:val="20"/>
        </w:rPr>
        <w:tab/>
        <w:t>construction of a Neighbourhood Centre as set out in the detailed drawings; and</w:t>
      </w:r>
    </w:p>
    <w:p w14:paraId="39ECFC13" w14:textId="77777777" w:rsidR="00703ADA" w:rsidRPr="00703ADA" w:rsidRDefault="00703ADA" w:rsidP="00703ADA">
      <w:pPr>
        <w:ind w:left="1276" w:hanging="426"/>
        <w:rPr>
          <w:rFonts w:eastAsia="Times New Roman"/>
          <w:szCs w:val="20"/>
        </w:rPr>
      </w:pPr>
      <w:r w:rsidRPr="00703ADA">
        <w:rPr>
          <w:rFonts w:eastAsia="Times New Roman"/>
          <w:szCs w:val="20"/>
        </w:rPr>
        <w:t>(v)</w:t>
      </w:r>
      <w:r w:rsidRPr="00703ADA">
        <w:rPr>
          <w:rFonts w:eastAsia="Times New Roman"/>
          <w:szCs w:val="20"/>
        </w:rPr>
        <w:tab/>
        <w:t>construction of a display village as detailed by the proponent (The display village is now to be under the authority of the council for decision making).</w:t>
      </w:r>
    </w:p>
    <w:p w14:paraId="538F2950"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specified the period up until 1 February 2012 (subsequently amended) as the time within which substantial work must be commenced on site, failing which the Governor may cancel the authorisation.</w:t>
      </w:r>
    </w:p>
    <w:p w14:paraId="3630B5AF" w14:textId="77777777" w:rsidR="00703ADA" w:rsidRPr="00703ADA" w:rsidRDefault="00703ADA" w:rsidP="00703ADA">
      <w:pPr>
        <w:ind w:left="851"/>
        <w:rPr>
          <w:rFonts w:eastAsia="Times New Roman"/>
          <w:szCs w:val="20"/>
        </w:rPr>
      </w:pPr>
      <w:r w:rsidRPr="00703ADA">
        <w:rPr>
          <w:rFonts w:eastAsia="Times New Roman"/>
          <w:szCs w:val="20"/>
        </w:rPr>
        <w:t>Future Precincts (Beyond 1 and 2) of the major development (3-5) will be determined when detailed land division applications are lodged. The object of this decision notice is a decision on:</w:t>
      </w:r>
    </w:p>
    <w:p w14:paraId="05B6C954" w14:textId="77777777" w:rsidR="00703ADA" w:rsidRPr="00703ADA" w:rsidRDefault="00703ADA" w:rsidP="00703ADA">
      <w:pPr>
        <w:ind w:left="1276" w:hanging="426"/>
        <w:rPr>
          <w:rFonts w:eastAsia="Times New Roman"/>
          <w:szCs w:val="20"/>
        </w:rPr>
      </w:pPr>
      <w:r w:rsidRPr="00703ADA">
        <w:rPr>
          <w:rFonts w:eastAsia="Times New Roman"/>
          <w:szCs w:val="20"/>
        </w:rPr>
        <w:t>(i)</w:t>
      </w:r>
      <w:r w:rsidRPr="00703ADA">
        <w:rPr>
          <w:rFonts w:eastAsia="Times New Roman"/>
          <w:szCs w:val="20"/>
        </w:rPr>
        <w:tab/>
        <w:t>new Superlot plan</w:t>
      </w:r>
    </w:p>
    <w:p w14:paraId="50564B52" w14:textId="77777777" w:rsidR="00703ADA" w:rsidRPr="00703ADA" w:rsidRDefault="00703ADA" w:rsidP="00703ADA">
      <w:pPr>
        <w:ind w:left="1276" w:hanging="426"/>
        <w:rPr>
          <w:rFonts w:eastAsia="Times New Roman"/>
          <w:szCs w:val="20"/>
        </w:rPr>
      </w:pPr>
      <w:r w:rsidRPr="00703ADA">
        <w:rPr>
          <w:rFonts w:eastAsia="Times New Roman"/>
          <w:szCs w:val="20"/>
        </w:rPr>
        <w:t>(ii)</w:t>
      </w:r>
      <w:r w:rsidRPr="00703ADA">
        <w:rPr>
          <w:rFonts w:eastAsia="Times New Roman"/>
          <w:szCs w:val="20"/>
        </w:rPr>
        <w:tab/>
        <w:t>Precinct 2 Land Division</w:t>
      </w:r>
    </w:p>
    <w:p w14:paraId="19945E49" w14:textId="77777777" w:rsidR="00703ADA" w:rsidRPr="00703ADA" w:rsidRDefault="00703ADA" w:rsidP="00703ADA">
      <w:pPr>
        <w:ind w:left="1276" w:hanging="426"/>
        <w:rPr>
          <w:rFonts w:eastAsia="Times New Roman"/>
          <w:szCs w:val="20"/>
        </w:rPr>
      </w:pPr>
      <w:r w:rsidRPr="00703ADA">
        <w:rPr>
          <w:rFonts w:eastAsia="Times New Roman"/>
          <w:szCs w:val="20"/>
        </w:rPr>
        <w:t>(iii)</w:t>
      </w:r>
      <w:r w:rsidRPr="00703ADA">
        <w:rPr>
          <w:rFonts w:eastAsia="Times New Roman"/>
          <w:szCs w:val="20"/>
        </w:rPr>
        <w:tab/>
        <w:t>Precinct 2C Land division</w:t>
      </w:r>
    </w:p>
    <w:p w14:paraId="6BF1D3A9" w14:textId="77777777" w:rsidR="00703ADA" w:rsidRPr="00703ADA" w:rsidRDefault="00703ADA" w:rsidP="00703ADA">
      <w:pPr>
        <w:ind w:left="1276" w:hanging="426"/>
        <w:rPr>
          <w:rFonts w:eastAsia="Times New Roman"/>
          <w:szCs w:val="20"/>
        </w:rPr>
      </w:pPr>
      <w:r w:rsidRPr="00703ADA">
        <w:rPr>
          <w:rFonts w:eastAsia="Times New Roman"/>
          <w:szCs w:val="20"/>
        </w:rPr>
        <w:t>(iv)</w:t>
      </w:r>
      <w:r w:rsidRPr="00703ADA">
        <w:rPr>
          <w:rFonts w:eastAsia="Times New Roman"/>
          <w:szCs w:val="20"/>
        </w:rPr>
        <w:tab/>
        <w:t>Road Closure of part of Buckland Park Road (on 18 December 2017).</w:t>
      </w:r>
    </w:p>
    <w:p w14:paraId="3751DCA0" w14:textId="77777777" w:rsidR="00703ADA" w:rsidRPr="00703ADA" w:rsidRDefault="00703ADA" w:rsidP="00703ADA">
      <w:pPr>
        <w:ind w:left="426" w:hanging="426"/>
        <w:rPr>
          <w:rFonts w:eastAsia="Times New Roman"/>
          <w:szCs w:val="20"/>
        </w:rPr>
      </w:pPr>
      <w:r w:rsidRPr="00703ADA">
        <w:rPr>
          <w:rFonts w:eastAsia="Times New Roman"/>
          <w:szCs w:val="20"/>
        </w:rPr>
        <w:t>6.</w:t>
      </w:r>
      <w:r w:rsidRPr="00703ADA">
        <w:rPr>
          <w:rFonts w:eastAsia="Times New Roman"/>
          <w:szCs w:val="20"/>
        </w:rPr>
        <w:tab/>
        <w:t>The proponent requested in the past (and was granted) modifications to the provisional development authorisation to allow more practicality in implementing the proposal and satisfying the reserved matters and conditions of the authorisation. In summary, the matters related to:</w:t>
      </w:r>
    </w:p>
    <w:p w14:paraId="5A89C50F"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the requirement for a scheme description;</w:t>
      </w:r>
    </w:p>
    <w:p w14:paraId="7259AF9B"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affordable housing requirements</w:t>
      </w:r>
    </w:p>
    <w:p w14:paraId="75B2C15F"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the requirement for a construction environment management and monitoring plan (CEMMP);</w:t>
      </w:r>
    </w:p>
    <w:p w14:paraId="65B14149" w14:textId="77777777"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signage associated with the proposed neighbourhood centre; and</w:t>
      </w:r>
    </w:p>
    <w:p w14:paraId="5C227D63" w14:textId="77777777" w:rsidR="004661C2" w:rsidRDefault="00703ADA" w:rsidP="004661C2">
      <w:pPr>
        <w:ind w:left="851" w:hanging="425"/>
        <w:rPr>
          <w:rFonts w:eastAsia="Times New Roman"/>
          <w:szCs w:val="20"/>
        </w:rPr>
      </w:pPr>
      <w:r w:rsidRPr="00703ADA">
        <w:rPr>
          <w:rFonts w:eastAsia="Times New Roman"/>
          <w:szCs w:val="20"/>
        </w:rPr>
        <w:t>(e)</w:t>
      </w:r>
      <w:r w:rsidRPr="00703ADA">
        <w:rPr>
          <w:rFonts w:eastAsia="Times New Roman"/>
          <w:szCs w:val="20"/>
        </w:rPr>
        <w:tab/>
        <w:t>various elements of the Schedule of Commitments.</w:t>
      </w:r>
      <w:r w:rsidR="004661C2">
        <w:rPr>
          <w:rFonts w:eastAsia="Times New Roman"/>
          <w:szCs w:val="20"/>
        </w:rPr>
        <w:br w:type="page"/>
      </w:r>
    </w:p>
    <w:p w14:paraId="32312013" w14:textId="77777777" w:rsidR="00703ADA" w:rsidRPr="00703ADA" w:rsidRDefault="00703ADA" w:rsidP="00703ADA">
      <w:pPr>
        <w:ind w:left="426" w:hanging="426"/>
        <w:rPr>
          <w:rFonts w:eastAsia="Times New Roman"/>
          <w:szCs w:val="20"/>
        </w:rPr>
      </w:pPr>
      <w:r w:rsidRPr="00703ADA">
        <w:rPr>
          <w:rFonts w:eastAsia="Times New Roman"/>
          <w:szCs w:val="20"/>
        </w:rPr>
        <w:lastRenderedPageBreak/>
        <w:t>7.</w:t>
      </w:r>
      <w:r w:rsidRPr="00703ADA">
        <w:rPr>
          <w:rFonts w:eastAsia="Times New Roman"/>
          <w:szCs w:val="20"/>
        </w:rPr>
        <w:tab/>
        <w:t xml:space="preserve">In response to the request, by notice in the </w:t>
      </w:r>
      <w:r w:rsidRPr="00703ADA">
        <w:rPr>
          <w:rFonts w:eastAsia="Times New Roman"/>
          <w:i/>
          <w:szCs w:val="20"/>
        </w:rPr>
        <w:t>Government Gazette</w:t>
      </w:r>
      <w:r w:rsidRPr="00703ADA">
        <w:rPr>
          <w:rFonts w:eastAsia="Times New Roman"/>
          <w:szCs w:val="20"/>
        </w:rPr>
        <w:t xml:space="preserve"> on 21 October 2010, the Minister (under delegation) varied the provisional development authorisation by:</w:t>
      </w:r>
    </w:p>
    <w:p w14:paraId="21A83BF7"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removing specified reserved matters entirely from the authorisation;</w:t>
      </w:r>
    </w:p>
    <w:p w14:paraId="4E113C03"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revoking and varying specified conditions;</w:t>
      </w:r>
    </w:p>
    <w:p w14:paraId="06380B4C"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attaching new conditions;</w:t>
      </w:r>
    </w:p>
    <w:p w14:paraId="2F160BAC" w14:textId="77777777"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reserving remaining specific matters for further assessment;</w:t>
      </w:r>
    </w:p>
    <w:p w14:paraId="7BCA8DA3" w14:textId="77777777" w:rsidR="00703ADA" w:rsidRPr="00703ADA" w:rsidRDefault="00703ADA" w:rsidP="00703ADA">
      <w:pPr>
        <w:ind w:left="851" w:hanging="425"/>
        <w:rPr>
          <w:rFonts w:eastAsia="Times New Roman"/>
          <w:szCs w:val="20"/>
        </w:rPr>
      </w:pPr>
      <w:r w:rsidRPr="00703ADA">
        <w:rPr>
          <w:rFonts w:eastAsia="Times New Roman"/>
          <w:szCs w:val="20"/>
        </w:rPr>
        <w:t>(e)</w:t>
      </w:r>
      <w:r w:rsidRPr="00703ADA">
        <w:rPr>
          <w:rFonts w:eastAsia="Times New Roman"/>
          <w:szCs w:val="20"/>
        </w:rPr>
        <w:tab/>
        <w:t>specifying that the reserved matters must be completed by 31 October 2011 (which was achieved); and</w:t>
      </w:r>
    </w:p>
    <w:p w14:paraId="24A8A359" w14:textId="77777777" w:rsidR="00703ADA" w:rsidRPr="00703ADA" w:rsidRDefault="00703ADA" w:rsidP="00703ADA">
      <w:pPr>
        <w:ind w:left="851" w:hanging="425"/>
        <w:rPr>
          <w:rFonts w:eastAsia="Times New Roman"/>
          <w:szCs w:val="20"/>
        </w:rPr>
      </w:pPr>
      <w:r w:rsidRPr="00703ADA">
        <w:rPr>
          <w:rFonts w:eastAsia="Times New Roman"/>
          <w:szCs w:val="20"/>
        </w:rPr>
        <w:t>(f)</w:t>
      </w:r>
      <w:r w:rsidRPr="00703ADA">
        <w:rPr>
          <w:rFonts w:eastAsia="Times New Roman"/>
          <w:szCs w:val="20"/>
        </w:rPr>
        <w:tab/>
        <w:t>specifying the period up until 31 October 2013 (subsequently extended) as the time within which substantial work must be commenced on site, failing which the Governor may cancel the authorisation.</w:t>
      </w:r>
    </w:p>
    <w:p w14:paraId="748F4DFE" w14:textId="77777777" w:rsidR="00703ADA" w:rsidRPr="00703ADA" w:rsidRDefault="00703ADA" w:rsidP="00703ADA">
      <w:pPr>
        <w:ind w:left="426" w:hanging="426"/>
        <w:rPr>
          <w:rFonts w:eastAsia="Times New Roman"/>
          <w:szCs w:val="20"/>
        </w:rPr>
      </w:pPr>
      <w:r w:rsidRPr="00703ADA">
        <w:rPr>
          <w:rFonts w:eastAsia="Times New Roman"/>
          <w:szCs w:val="20"/>
        </w:rPr>
        <w:t>8.</w:t>
      </w:r>
      <w:r w:rsidRPr="00703ADA">
        <w:rPr>
          <w:rFonts w:eastAsia="Times New Roman"/>
          <w:szCs w:val="20"/>
        </w:rPr>
        <w:tab/>
        <w:t>On 23 December 2010 a Development Plan Amendment (‘DPA’) was authorised by the Minister which provides policy guidance for the residential, commercial and other uses of Buckland Park as expressed in the provisional development authorisation for the major development.</w:t>
      </w:r>
    </w:p>
    <w:p w14:paraId="38B0001C" w14:textId="77777777" w:rsidR="00703ADA" w:rsidRPr="00703ADA" w:rsidRDefault="00703ADA" w:rsidP="00703ADA">
      <w:pPr>
        <w:ind w:left="426" w:hanging="426"/>
        <w:rPr>
          <w:rFonts w:eastAsia="Times New Roman"/>
          <w:szCs w:val="20"/>
        </w:rPr>
      </w:pPr>
      <w:r w:rsidRPr="00703ADA">
        <w:rPr>
          <w:rFonts w:eastAsia="Times New Roman"/>
          <w:szCs w:val="20"/>
        </w:rPr>
        <w:t>9.</w:t>
      </w:r>
      <w:r w:rsidRPr="00703ADA">
        <w:rPr>
          <w:rFonts w:eastAsia="Times New Roman"/>
          <w:szCs w:val="20"/>
        </w:rPr>
        <w:tab/>
        <w:t xml:space="preserve">The proponent requested further modifications to satisfy the reserved matters related to employment of a Community Worker (d)(4) (letter dated 8 November 2010), provision of power through an electricity provider (d)(9) (letter dated 8 November 2010), negotiation with DECS/Virginia Primary School on the need for demountable class rooms (d)(11) (letter dated 10 November 2010) and liaison with the City of Playford in relation to provisions of library services (d)(6) (letter dated 2 December 2010). By notice in the </w:t>
      </w:r>
      <w:r w:rsidRPr="00703ADA">
        <w:rPr>
          <w:rFonts w:eastAsia="Times New Roman"/>
          <w:i/>
          <w:spacing w:val="-2"/>
          <w:szCs w:val="20"/>
        </w:rPr>
        <w:t>Government Gazette</w:t>
      </w:r>
      <w:r w:rsidRPr="00703ADA">
        <w:rPr>
          <w:rFonts w:eastAsia="Times New Roman"/>
          <w:spacing w:val="-2"/>
          <w:szCs w:val="20"/>
        </w:rPr>
        <w:t xml:space="preserve"> on 10 March 2011, the Presiding Member of the Development Assessment Commission (DAC) (under delegation) varied the provisional development authorisation by:</w:t>
      </w:r>
    </w:p>
    <w:p w14:paraId="53010F4F"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moving reserved matters (d)(4) and (d)(9) to conditions; and</w:t>
      </w:r>
    </w:p>
    <w:p w14:paraId="6AB51B12"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removing reserved matters (d)(6) and (d)(11) entirely from the provisional development authorisation as they were assessed as having been satisfied.</w:t>
      </w:r>
    </w:p>
    <w:p w14:paraId="40DC656B" w14:textId="77777777" w:rsidR="00703ADA" w:rsidRPr="00703ADA" w:rsidRDefault="00703ADA" w:rsidP="00703ADA">
      <w:pPr>
        <w:ind w:left="426" w:hanging="426"/>
        <w:rPr>
          <w:rFonts w:eastAsia="Times New Roman"/>
          <w:szCs w:val="20"/>
        </w:rPr>
      </w:pPr>
      <w:r w:rsidRPr="00703ADA">
        <w:rPr>
          <w:rFonts w:eastAsia="Times New Roman"/>
          <w:szCs w:val="20"/>
        </w:rPr>
        <w:t>10.</w:t>
      </w:r>
      <w:r w:rsidRPr="00703ADA">
        <w:rPr>
          <w:rFonts w:eastAsia="Times New Roman"/>
          <w:szCs w:val="20"/>
        </w:rPr>
        <w:tab/>
        <w:t>The proponent requested further modifications on 28 February 2011 (as altered by a letter dated 11 July 2011) for an amended land division plan for Stage 1 (including a further 5 sub stages). The number of allotments was reduced from 614 to 609 (for the entire Precinct 1), with an increase in open space of 7.4 hectares. The road hierarchy and lot layout was also amended following discussions with the City of Playford and other agencies. A request to increase the number of display homes from 32 to 45 was also dated 11 March 2011 (approval for display homes was subsequently removed and is now under the authority of the council). By notice in t</w:t>
      </w:r>
      <w:r w:rsidRPr="00703ADA">
        <w:rPr>
          <w:rFonts w:eastAsia="Times New Roman"/>
          <w:spacing w:val="-2"/>
          <w:szCs w:val="20"/>
        </w:rPr>
        <w:t xml:space="preserve">he </w:t>
      </w:r>
      <w:r w:rsidRPr="00703ADA">
        <w:rPr>
          <w:rFonts w:eastAsia="Times New Roman"/>
          <w:i/>
          <w:spacing w:val="-2"/>
          <w:szCs w:val="20"/>
        </w:rPr>
        <w:t>Government Gazette</w:t>
      </w:r>
      <w:r w:rsidRPr="00703ADA">
        <w:rPr>
          <w:rFonts w:eastAsia="Times New Roman"/>
          <w:spacing w:val="-2"/>
          <w:szCs w:val="20"/>
        </w:rPr>
        <w:t xml:space="preserve"> on 15 September 2011, the Presiding Member of the Development Assessment Commission (under delegation) varied the provisional development authorisation by:</w:t>
      </w:r>
    </w:p>
    <w:p w14:paraId="622B9894"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moving the following from reserved matters to conditions:</w:t>
      </w:r>
    </w:p>
    <w:p w14:paraId="3D895662" w14:textId="77777777" w:rsidR="00703ADA" w:rsidRPr="00703ADA" w:rsidRDefault="00703ADA" w:rsidP="00703ADA">
      <w:pPr>
        <w:ind w:left="1276" w:hanging="426"/>
        <w:rPr>
          <w:rFonts w:eastAsia="Times New Roman"/>
          <w:szCs w:val="20"/>
        </w:rPr>
      </w:pPr>
      <w:r w:rsidRPr="00703ADA">
        <w:rPr>
          <w:rFonts w:eastAsia="Times New Roman"/>
          <w:szCs w:val="20"/>
        </w:rPr>
        <w:t>(i)</w:t>
      </w:r>
      <w:r w:rsidRPr="00703ADA">
        <w:rPr>
          <w:rFonts w:eastAsia="Times New Roman"/>
          <w:szCs w:val="20"/>
        </w:rPr>
        <w:tab/>
        <w:t>draft Residential Guidelines and Encumbrance [reserved matter (a) from Schedule 1] (letter dated 11 April 2011);</w:t>
      </w:r>
    </w:p>
    <w:p w14:paraId="58C3C7AA" w14:textId="77777777" w:rsidR="00703ADA" w:rsidRPr="00703ADA" w:rsidRDefault="00703ADA" w:rsidP="00703ADA">
      <w:pPr>
        <w:ind w:left="1276" w:hanging="426"/>
        <w:rPr>
          <w:rFonts w:eastAsia="Times New Roman"/>
          <w:szCs w:val="20"/>
        </w:rPr>
      </w:pPr>
      <w:r w:rsidRPr="00703ADA">
        <w:rPr>
          <w:rFonts w:eastAsia="Times New Roman"/>
          <w:szCs w:val="20"/>
        </w:rPr>
        <w:t>(ii)</w:t>
      </w:r>
      <w:r w:rsidRPr="00703ADA">
        <w:rPr>
          <w:rFonts w:eastAsia="Times New Roman"/>
          <w:szCs w:val="20"/>
        </w:rPr>
        <w:tab/>
      </w:r>
      <w:r w:rsidRPr="00703ADA">
        <w:rPr>
          <w:rFonts w:eastAsia="Times New Roman"/>
          <w:spacing w:val="-2"/>
          <w:szCs w:val="20"/>
        </w:rPr>
        <w:t>provision of an Affordable Housing Plan, in relation to the land division for Stage 1 [reserved matter (b) from Schedule 1] (letter dated 15 April 2011);</w:t>
      </w:r>
    </w:p>
    <w:p w14:paraId="69CFAB55" w14:textId="77777777" w:rsidR="00703ADA" w:rsidRPr="00703ADA" w:rsidRDefault="00703ADA" w:rsidP="00703ADA">
      <w:pPr>
        <w:ind w:left="1276" w:hanging="426"/>
        <w:rPr>
          <w:rFonts w:eastAsia="Times New Roman"/>
          <w:szCs w:val="20"/>
        </w:rPr>
      </w:pPr>
      <w:r w:rsidRPr="00703ADA">
        <w:rPr>
          <w:rFonts w:eastAsia="Times New Roman"/>
          <w:szCs w:val="20"/>
        </w:rPr>
        <w:t>(iii)</w:t>
      </w:r>
      <w:r w:rsidRPr="00703ADA">
        <w:rPr>
          <w:rFonts w:eastAsia="Times New Roman"/>
          <w:szCs w:val="20"/>
        </w:rPr>
        <w:tab/>
        <w:t>Community Bus timetabling and staffing (Playford Council) [reserved matter D3] (letter dated 1 June 2011);</w:t>
      </w:r>
    </w:p>
    <w:p w14:paraId="5EECCF44" w14:textId="77777777" w:rsidR="00703ADA" w:rsidRPr="00703ADA" w:rsidRDefault="00703ADA" w:rsidP="00703ADA">
      <w:pPr>
        <w:ind w:left="1276" w:hanging="426"/>
        <w:rPr>
          <w:rFonts w:eastAsia="Times New Roman"/>
          <w:szCs w:val="20"/>
        </w:rPr>
      </w:pPr>
      <w:r w:rsidRPr="00703ADA">
        <w:rPr>
          <w:rFonts w:eastAsia="Times New Roman"/>
          <w:szCs w:val="20"/>
        </w:rPr>
        <w:t>(iv)</w:t>
      </w:r>
      <w:r w:rsidRPr="00703ADA">
        <w:rPr>
          <w:rFonts w:eastAsia="Times New Roman"/>
          <w:szCs w:val="20"/>
        </w:rPr>
        <w:tab/>
        <w:t>agreement for water services (SA Water) [reserved matter D6] (letter dated 8 November 2010);</w:t>
      </w:r>
    </w:p>
    <w:p w14:paraId="3DD8596A" w14:textId="77777777" w:rsidR="00703ADA" w:rsidRPr="00703ADA" w:rsidRDefault="00703ADA" w:rsidP="00703ADA">
      <w:pPr>
        <w:ind w:left="1276" w:hanging="426"/>
        <w:rPr>
          <w:rFonts w:eastAsia="Times New Roman"/>
          <w:szCs w:val="20"/>
        </w:rPr>
      </w:pPr>
      <w:r w:rsidRPr="00703ADA">
        <w:rPr>
          <w:rFonts w:eastAsia="Times New Roman"/>
          <w:szCs w:val="20"/>
        </w:rPr>
        <w:t>(v)</w:t>
      </w:r>
      <w:r w:rsidRPr="00703ADA">
        <w:rPr>
          <w:rFonts w:eastAsia="Times New Roman"/>
          <w:szCs w:val="20"/>
        </w:rPr>
        <w:tab/>
        <w:t>agreement for gas services (APA) [reserved matter D7] (letter dated 21 June 2011);</w:t>
      </w:r>
    </w:p>
    <w:p w14:paraId="2FEB1F0F" w14:textId="77777777" w:rsidR="00703ADA" w:rsidRPr="00703ADA" w:rsidRDefault="00703ADA" w:rsidP="00703ADA">
      <w:pPr>
        <w:ind w:left="1276" w:hanging="426"/>
        <w:rPr>
          <w:rFonts w:eastAsia="Times New Roman"/>
          <w:szCs w:val="20"/>
        </w:rPr>
      </w:pPr>
      <w:r w:rsidRPr="00703ADA">
        <w:rPr>
          <w:rFonts w:eastAsia="Times New Roman"/>
          <w:szCs w:val="20"/>
        </w:rPr>
        <w:t>(vi)</w:t>
      </w:r>
      <w:r w:rsidRPr="00703ADA">
        <w:rPr>
          <w:rFonts w:eastAsia="Times New Roman"/>
          <w:szCs w:val="20"/>
        </w:rPr>
        <w:tab/>
      </w:r>
      <w:r w:rsidRPr="00703ADA">
        <w:rPr>
          <w:rFonts w:eastAsia="Times New Roman"/>
          <w:spacing w:val="-2"/>
          <w:szCs w:val="20"/>
        </w:rPr>
        <w:t>proponent to prepare a Recreation Facilities Strategy for Stage 1 in collaboration with the City of Playford’s Buckland Park Project Control Group [reserved matter D4] (letter dated 6 July 2011); and</w:t>
      </w:r>
    </w:p>
    <w:p w14:paraId="6A135D56" w14:textId="77777777" w:rsidR="00703ADA" w:rsidRPr="00703ADA" w:rsidRDefault="00703ADA" w:rsidP="00703ADA">
      <w:pPr>
        <w:ind w:left="1276" w:hanging="426"/>
        <w:rPr>
          <w:rFonts w:eastAsia="Times New Roman"/>
          <w:szCs w:val="20"/>
        </w:rPr>
      </w:pPr>
      <w:r w:rsidRPr="00703ADA">
        <w:rPr>
          <w:rFonts w:eastAsia="Times New Roman"/>
          <w:szCs w:val="20"/>
        </w:rPr>
        <w:t>(vii)</w:t>
      </w:r>
      <w:r w:rsidRPr="00703ADA">
        <w:rPr>
          <w:rFonts w:eastAsia="Times New Roman"/>
          <w:szCs w:val="20"/>
        </w:rPr>
        <w:tab/>
        <w:t>final design drawings for the signalised intersection of Legoe Road with Port Wakefield Road to the satisfaction of Department for Transport, Energy and Infrastructure (‘DTEI’) [reserved matter D1] (letter from DTEI to proponent dated 29 June 2011).</w:t>
      </w:r>
    </w:p>
    <w:p w14:paraId="03F092C0"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removing the following reserved matter entirely from the provisional development authorisation as it was assessed as having been satisfied:</w:t>
      </w:r>
    </w:p>
    <w:p w14:paraId="3F3A6F72" w14:textId="77777777" w:rsidR="00703ADA" w:rsidRPr="00703ADA" w:rsidRDefault="00703ADA" w:rsidP="00703ADA">
      <w:pPr>
        <w:ind w:left="1276" w:hanging="426"/>
        <w:rPr>
          <w:rFonts w:eastAsia="Times New Roman"/>
          <w:szCs w:val="20"/>
        </w:rPr>
      </w:pPr>
      <w:r w:rsidRPr="00703ADA">
        <w:rPr>
          <w:rFonts w:eastAsia="Times New Roman"/>
          <w:szCs w:val="20"/>
        </w:rPr>
        <w:t>(i)</w:t>
      </w:r>
      <w:r w:rsidRPr="00703ADA">
        <w:rPr>
          <w:rFonts w:eastAsia="Times New Roman"/>
          <w:szCs w:val="20"/>
        </w:rPr>
        <w:tab/>
        <w:t>a reconfigured land division plan to create a 40m buffer between the SA Potato grower’s horticultural activity (on the southern side of Precinct 1 land division) and the outer boundary of the subdivision area [reserved matter (c)] (Amended Precinct 1 plan was submitted by proponent on 28 February 2011);</w:t>
      </w:r>
    </w:p>
    <w:p w14:paraId="3FD23BE2" w14:textId="77777777" w:rsidR="00703ADA" w:rsidRPr="00703ADA" w:rsidRDefault="00703ADA" w:rsidP="00703ADA">
      <w:pPr>
        <w:ind w:left="1276" w:hanging="426"/>
        <w:rPr>
          <w:rFonts w:eastAsia="Times New Roman"/>
          <w:szCs w:val="20"/>
        </w:rPr>
      </w:pPr>
      <w:r w:rsidRPr="00703ADA">
        <w:rPr>
          <w:rFonts w:eastAsia="Times New Roman"/>
          <w:szCs w:val="20"/>
        </w:rPr>
        <w:t>(ii)</w:t>
      </w:r>
      <w:r w:rsidRPr="00703ADA">
        <w:rPr>
          <w:rFonts w:eastAsia="Times New Roman"/>
          <w:szCs w:val="20"/>
        </w:rPr>
        <w:tab/>
        <w:t>attaching a new reserved matter requiring the proponent to prepare a concept design of the ultimate grade separated intersection with Legoe Road and Port Wakefield Road (D9); and</w:t>
      </w:r>
    </w:p>
    <w:p w14:paraId="7F503446" w14:textId="77777777" w:rsidR="00703ADA" w:rsidRPr="00703ADA" w:rsidRDefault="00703ADA" w:rsidP="00703ADA">
      <w:pPr>
        <w:ind w:left="1276" w:hanging="426"/>
        <w:rPr>
          <w:rFonts w:eastAsia="Times New Roman"/>
          <w:szCs w:val="20"/>
        </w:rPr>
      </w:pPr>
      <w:r w:rsidRPr="00703ADA">
        <w:rPr>
          <w:rFonts w:eastAsia="Times New Roman"/>
          <w:szCs w:val="20"/>
        </w:rPr>
        <w:t>(iii)</w:t>
      </w:r>
      <w:r w:rsidRPr="00703ADA">
        <w:rPr>
          <w:rFonts w:eastAsia="Times New Roman"/>
          <w:szCs w:val="20"/>
        </w:rPr>
        <w:tab/>
        <w:t>granting an extension of time until 31 December 2011 (later satisfied) to satisfy the remaining reserved matters (D2, D5 and D8) (in response to a request by letter dated 5 August 2011).</w:t>
      </w:r>
    </w:p>
    <w:p w14:paraId="42F26634" w14:textId="77777777" w:rsidR="00703ADA" w:rsidRPr="00703ADA" w:rsidRDefault="00703ADA" w:rsidP="00703ADA">
      <w:pPr>
        <w:ind w:left="426" w:hanging="426"/>
        <w:rPr>
          <w:rFonts w:eastAsia="Times New Roman"/>
          <w:szCs w:val="20"/>
        </w:rPr>
      </w:pPr>
      <w:r w:rsidRPr="00703ADA">
        <w:rPr>
          <w:rFonts w:eastAsia="Times New Roman"/>
          <w:szCs w:val="20"/>
        </w:rPr>
        <w:t>11.</w:t>
      </w:r>
      <w:r w:rsidRPr="00703ADA">
        <w:rPr>
          <w:rFonts w:eastAsia="Times New Roman"/>
          <w:szCs w:val="20"/>
        </w:rPr>
        <w:tab/>
        <w:t xml:space="preserve">By notice in the </w:t>
      </w:r>
      <w:r w:rsidRPr="00703ADA">
        <w:rPr>
          <w:rFonts w:eastAsia="Times New Roman"/>
          <w:i/>
          <w:szCs w:val="20"/>
        </w:rPr>
        <w:t>Government Gazette</w:t>
      </w:r>
      <w:r w:rsidRPr="00703ADA">
        <w:rPr>
          <w:rFonts w:eastAsia="Times New Roman"/>
          <w:szCs w:val="20"/>
        </w:rPr>
        <w:t xml:space="preserve"> on 22 December 2011, the Presiding Member of the DAC (under delegation) varied the development authorisation (no longer a provisional development authorisation as all reserved matters were deemed to be satisfied or moved to conditions) by moving the following reserved matters to conditions:</w:t>
      </w:r>
    </w:p>
    <w:p w14:paraId="6847ADA2"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r>
      <w:r w:rsidRPr="00703ADA">
        <w:rPr>
          <w:rFonts w:eastAsia="Times New Roman"/>
          <w:spacing w:val="-2"/>
          <w:szCs w:val="20"/>
        </w:rPr>
        <w:t>reserved matter D(2) regarding emergency access and D(8) regarding the flood access plan for Port Wakefield Road (letter from proponent dated 15 November 2011 approved by the relevant authorities) were deemed to be satisfied and made conditions;</w:t>
      </w:r>
    </w:p>
    <w:p w14:paraId="20DD0A67"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reserved matter D(5) regarding maintenance schedules and handover and defects liability periods was deemed to be satisfied (letters received from the proponent and the City of Playford dated 16 August 2011) and made a condition (included in the landscape and engineering designs information);</w:t>
      </w:r>
    </w:p>
    <w:p w14:paraId="5AE4D022"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reserved matter D(9) (letter from proponent dated 7 December 2011) regarding the grade separated intersection of Legoe Road and Port Wakefield Road was approved by DTEI (minute of 8 December 2011 from Director, Road Transport Policy and Planning of DTEI to Director, Planning and Assessment at DPLG) was deemed to be satisfied and made a condition; and</w:t>
      </w:r>
    </w:p>
    <w:p w14:paraId="17118378" w14:textId="77777777"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reserved matters (e), (f) and (g) regarding building rules assessment and display village design were removed as reserved matters and made conditions to provide consistency with other recent prior decisions under Section 48 of the Act.</w:t>
      </w:r>
    </w:p>
    <w:p w14:paraId="15ED4147" w14:textId="77777777" w:rsidR="004661C2" w:rsidRDefault="004661C2">
      <w:pPr>
        <w:spacing w:after="0" w:line="240" w:lineRule="auto"/>
        <w:jc w:val="left"/>
        <w:rPr>
          <w:rFonts w:eastAsia="Times New Roman"/>
          <w:szCs w:val="20"/>
        </w:rPr>
      </w:pPr>
      <w:r>
        <w:rPr>
          <w:rFonts w:eastAsia="Times New Roman"/>
          <w:szCs w:val="20"/>
        </w:rPr>
        <w:br w:type="page"/>
      </w:r>
    </w:p>
    <w:p w14:paraId="49EDFA7D" w14:textId="77777777" w:rsidR="00703ADA" w:rsidRPr="00703ADA" w:rsidRDefault="00703ADA" w:rsidP="00703ADA">
      <w:pPr>
        <w:ind w:left="426" w:hanging="426"/>
        <w:rPr>
          <w:rFonts w:eastAsia="Times New Roman"/>
          <w:szCs w:val="20"/>
        </w:rPr>
      </w:pPr>
      <w:r w:rsidRPr="00703ADA">
        <w:rPr>
          <w:rFonts w:eastAsia="Times New Roman"/>
          <w:szCs w:val="20"/>
        </w:rPr>
        <w:lastRenderedPageBreak/>
        <w:t>12.</w:t>
      </w:r>
      <w:r w:rsidRPr="00703ADA">
        <w:rPr>
          <w:rFonts w:eastAsia="Times New Roman"/>
          <w:szCs w:val="20"/>
        </w:rPr>
        <w:tab/>
        <w:t xml:space="preserve">In response to a request by the proponent (letters dated 15 December 2011 and 3 July 2012), by notice in the </w:t>
      </w:r>
      <w:r w:rsidRPr="00703ADA">
        <w:rPr>
          <w:rFonts w:eastAsia="Times New Roman"/>
          <w:i/>
          <w:szCs w:val="20"/>
        </w:rPr>
        <w:t>Government Gazette</w:t>
      </w:r>
      <w:r w:rsidRPr="00703ADA">
        <w:rPr>
          <w:rFonts w:eastAsia="Times New Roman"/>
          <w:szCs w:val="20"/>
        </w:rPr>
        <w:t xml:space="preserve"> on 24 January 2013, I (under delegation) varied the development authorisation by:</w:t>
      </w:r>
    </w:p>
    <w:p w14:paraId="49AF6201"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removing the obligation to provide recycled water (purple pipes) to individual homes (letter dated 13 July 2012 Section 4 only, with attached letters from SA Water dated 14 May 2012 and email dated 7 November 2012 (specifying that the removal of the obligation shall be limited to individual homes only), a letter from the City of Playford dated 21 November 2012 and an email dated 26 November 2012); and</w:t>
      </w:r>
    </w:p>
    <w:p w14:paraId="684F9CF9"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delaying the obligation to handover the substation site to ETSA Utilities (now known as SA Power Networks) from prior to electrification of Precinct 1 to December 2017 (letter dated 30 September 2015 from Walker Corporation).</w:t>
      </w:r>
    </w:p>
    <w:p w14:paraId="5145E9C7" w14:textId="77777777" w:rsidR="00703ADA" w:rsidRPr="00703ADA" w:rsidRDefault="00703ADA" w:rsidP="00703ADA">
      <w:pPr>
        <w:ind w:left="426" w:hanging="426"/>
        <w:rPr>
          <w:rFonts w:eastAsia="Times New Roman"/>
          <w:szCs w:val="20"/>
        </w:rPr>
      </w:pPr>
      <w:r w:rsidRPr="00703ADA">
        <w:rPr>
          <w:rFonts w:eastAsia="Times New Roman"/>
          <w:szCs w:val="20"/>
        </w:rPr>
        <w:t>13.</w:t>
      </w:r>
      <w:r w:rsidRPr="00703ADA">
        <w:rPr>
          <w:rFonts w:eastAsia="Times New Roman"/>
          <w:szCs w:val="20"/>
        </w:rPr>
        <w:tab/>
        <w:t xml:space="preserve">In response to a request by the proponent, by notice in the </w:t>
      </w:r>
      <w:r w:rsidRPr="00703ADA">
        <w:rPr>
          <w:rFonts w:eastAsia="Times New Roman"/>
          <w:i/>
          <w:szCs w:val="20"/>
        </w:rPr>
        <w:t>Government Gazette</w:t>
      </w:r>
      <w:r w:rsidRPr="00703ADA">
        <w:rPr>
          <w:rFonts w:eastAsia="Times New Roman"/>
          <w:szCs w:val="20"/>
        </w:rPr>
        <w:t xml:space="preserve"> on 23 December 2013, the Governor varied the development authorisation to:</w:t>
      </w:r>
    </w:p>
    <w:p w14:paraId="022651A9"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provide a permanent pump station, temporary tanks for the storage of waste water for up to 350 allotments (in Precinct 1) and associated infrastructure to be located within the proposed ‘Precinct 2C 5’ of the Superlot area (letter and report dated 2 May 2013); and</w:t>
      </w:r>
    </w:p>
    <w:p w14:paraId="1317761F"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provide an allotment for the proposed pump station and holding tanks within the proposed ‘Precinct 2C 5’ (application for land division (292/D079/12) dated 17 October 2012)—(‘the proposed amended major development’).</w:t>
      </w:r>
    </w:p>
    <w:p w14:paraId="061B3FCF" w14:textId="77777777" w:rsidR="00703ADA" w:rsidRPr="00703ADA" w:rsidRDefault="00703ADA" w:rsidP="00703ADA">
      <w:pPr>
        <w:ind w:left="426" w:hanging="426"/>
        <w:rPr>
          <w:rFonts w:eastAsia="Times New Roman"/>
          <w:szCs w:val="20"/>
        </w:rPr>
      </w:pPr>
      <w:r w:rsidRPr="00703ADA">
        <w:rPr>
          <w:rFonts w:eastAsia="Times New Roman"/>
          <w:szCs w:val="20"/>
        </w:rPr>
        <w:t>14.</w:t>
      </w:r>
      <w:r w:rsidRPr="00703ADA">
        <w:rPr>
          <w:rFonts w:eastAsia="Times New Roman"/>
          <w:szCs w:val="20"/>
        </w:rPr>
        <w:tab/>
        <w:t xml:space="preserve">In response to a request by the proponent by notice in the </w:t>
      </w:r>
      <w:r w:rsidRPr="00703ADA">
        <w:rPr>
          <w:rFonts w:eastAsia="Times New Roman"/>
          <w:i/>
          <w:szCs w:val="20"/>
        </w:rPr>
        <w:t>Government Gazette</w:t>
      </w:r>
      <w:r w:rsidRPr="00703ADA">
        <w:rPr>
          <w:rFonts w:eastAsia="Times New Roman"/>
          <w:szCs w:val="20"/>
        </w:rPr>
        <w:t xml:space="preserve"> on 5 March 2015 for Precinct 1 Report dated August 2013 Revision B by Walker Corporation was varied amending:</w:t>
      </w:r>
    </w:p>
    <w:p w14:paraId="5E6BA9AF"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Land Division and residential mix;</w:t>
      </w:r>
    </w:p>
    <w:p w14:paraId="63599555"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Neighbourhood centre location/design and timing (temporary to permanent);</w:t>
      </w:r>
    </w:p>
    <w:p w14:paraId="7EC2DA42"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Display village location; (subsequently removed from the decision notice), and</w:t>
      </w:r>
    </w:p>
    <w:p w14:paraId="143C03E6" w14:textId="77777777"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Primary School location.</w:t>
      </w:r>
    </w:p>
    <w:p w14:paraId="5D6E5403" w14:textId="77777777" w:rsidR="00703ADA" w:rsidRPr="00703ADA" w:rsidRDefault="00703ADA" w:rsidP="00703ADA">
      <w:pPr>
        <w:ind w:left="426" w:hanging="426"/>
        <w:rPr>
          <w:rFonts w:eastAsia="Times New Roman"/>
          <w:szCs w:val="20"/>
        </w:rPr>
      </w:pPr>
      <w:r w:rsidRPr="00703ADA">
        <w:rPr>
          <w:rFonts w:eastAsia="Times New Roman"/>
          <w:szCs w:val="20"/>
        </w:rPr>
        <w:t>15.</w:t>
      </w:r>
      <w:r w:rsidRPr="00703ADA">
        <w:rPr>
          <w:rFonts w:eastAsia="Times New Roman"/>
          <w:szCs w:val="20"/>
        </w:rPr>
        <w:tab/>
        <w:t>The proponent also requested (and was granted) the removal of the need for separate (DAC) approval of the display village as the City of Playford has authority to make decisions on dwellings at Buckland Park and is be able to make decisions about the display homes. The following would be removed from the existing decision notice:</w:t>
      </w:r>
    </w:p>
    <w:p w14:paraId="6C99DF8A"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Paragraph 1(a) delete the wording “Display Village”;</w:t>
      </w:r>
    </w:p>
    <w:p w14:paraId="662192EA"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Remove listed drawing titled ‘Precinct 1 Display Plan”;</w:t>
      </w:r>
    </w:p>
    <w:p w14:paraId="310DF67F"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Removal of conditions 47 and 48; and</w:t>
      </w:r>
    </w:p>
    <w:p w14:paraId="7FB637A8" w14:textId="77777777"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Amendment of Part B, note 1(a) to remove the reference to display village.</w:t>
      </w:r>
    </w:p>
    <w:p w14:paraId="0C8219DA" w14:textId="77777777" w:rsidR="00703ADA" w:rsidRPr="00703ADA" w:rsidRDefault="00703ADA" w:rsidP="00703ADA">
      <w:pPr>
        <w:ind w:left="426"/>
        <w:rPr>
          <w:rFonts w:eastAsia="Times New Roman"/>
          <w:szCs w:val="20"/>
        </w:rPr>
      </w:pPr>
      <w:r w:rsidRPr="00703ADA">
        <w:rPr>
          <w:rFonts w:eastAsia="Times New Roman"/>
          <w:szCs w:val="20"/>
        </w:rPr>
        <w:t>This was approved in the decision notice of 3 July 2014.</w:t>
      </w:r>
    </w:p>
    <w:p w14:paraId="7626705F" w14:textId="77777777" w:rsidR="00703ADA" w:rsidRPr="00703ADA" w:rsidRDefault="00703ADA" w:rsidP="00703ADA">
      <w:pPr>
        <w:ind w:left="426" w:hanging="426"/>
        <w:rPr>
          <w:rFonts w:eastAsia="Times New Roman"/>
          <w:szCs w:val="20"/>
        </w:rPr>
      </w:pPr>
      <w:r w:rsidRPr="00703ADA">
        <w:rPr>
          <w:rFonts w:eastAsia="Times New Roman"/>
          <w:szCs w:val="20"/>
        </w:rPr>
        <w:t>16.</w:t>
      </w:r>
      <w:r w:rsidRPr="00703ADA">
        <w:rPr>
          <w:rFonts w:eastAsia="Times New Roman"/>
          <w:szCs w:val="20"/>
        </w:rPr>
        <w:tab/>
        <w:t>The proponent also requested (letter of 17 December 2014) further minor amendment of Precinct 1. The proposed changes were to its sequencing of stages. Some lots increased in size and some medium density lots were removed, resulting in a reduction of total lots from 556 to 525.</w:t>
      </w:r>
    </w:p>
    <w:p w14:paraId="3BB1E4D9" w14:textId="77777777" w:rsidR="00703ADA" w:rsidRPr="00703ADA" w:rsidRDefault="00703ADA" w:rsidP="00703ADA">
      <w:pPr>
        <w:ind w:left="426" w:hanging="426"/>
        <w:rPr>
          <w:rFonts w:eastAsia="Times New Roman"/>
          <w:szCs w:val="20"/>
        </w:rPr>
      </w:pPr>
      <w:r w:rsidRPr="00703ADA">
        <w:rPr>
          <w:rFonts w:eastAsia="Times New Roman"/>
          <w:szCs w:val="20"/>
        </w:rPr>
        <w:t>17.</w:t>
      </w:r>
      <w:r w:rsidRPr="00703ADA">
        <w:rPr>
          <w:rFonts w:eastAsia="Times New Roman"/>
          <w:szCs w:val="20"/>
        </w:rPr>
        <w:tab/>
        <w:t>There have also been 2 minor road alignment changes.</w:t>
      </w:r>
    </w:p>
    <w:p w14:paraId="32A527E2" w14:textId="77777777" w:rsidR="00703ADA" w:rsidRPr="00703ADA" w:rsidRDefault="00703ADA" w:rsidP="00703ADA">
      <w:pPr>
        <w:ind w:left="426" w:hanging="426"/>
        <w:rPr>
          <w:rFonts w:eastAsia="Times New Roman"/>
          <w:szCs w:val="20"/>
        </w:rPr>
      </w:pPr>
      <w:r w:rsidRPr="00703ADA">
        <w:rPr>
          <w:rFonts w:eastAsia="Times New Roman"/>
          <w:szCs w:val="20"/>
        </w:rPr>
        <w:t>18.</w:t>
      </w:r>
      <w:r w:rsidRPr="00703ADA">
        <w:rPr>
          <w:rFonts w:eastAsia="Times New Roman"/>
          <w:szCs w:val="20"/>
        </w:rPr>
        <w:tab/>
        <w:t>Modified plans were also provided and have replaced 5 existing approved plans and were approved by the Presiding Member of DAC on 5 March 2015.</w:t>
      </w:r>
    </w:p>
    <w:p w14:paraId="04F7D4C8" w14:textId="77777777" w:rsidR="00703ADA" w:rsidRPr="00703ADA" w:rsidRDefault="00703ADA" w:rsidP="00703ADA">
      <w:pPr>
        <w:ind w:left="426" w:hanging="426"/>
        <w:rPr>
          <w:rFonts w:eastAsia="Times New Roman"/>
          <w:szCs w:val="20"/>
        </w:rPr>
      </w:pPr>
      <w:r w:rsidRPr="00703ADA">
        <w:rPr>
          <w:rFonts w:eastAsia="Times New Roman"/>
          <w:szCs w:val="20"/>
        </w:rPr>
        <w:t>19.</w:t>
      </w:r>
      <w:r w:rsidRPr="00703ADA">
        <w:rPr>
          <w:rFonts w:eastAsia="Times New Roman"/>
          <w:szCs w:val="20"/>
        </w:rPr>
        <w:tab/>
        <w:t>The proponent submitted an Amendment to the EIS in November 2014 with an associated report which was advertised for public comment on 11 March 2015 until 27 March 2015 for a period of three weeks. No public comments were received. The Amendment to the EIS was also circulated to the City of Playford and to relevant Government agencies. An amendment to the Assessment Report has also been prepared for the Governor. A revised approval which provided for Stages 2 and 2C was approved by the Governor on 16 February 2017.</w:t>
      </w:r>
    </w:p>
    <w:p w14:paraId="32AAC1AB" w14:textId="77777777" w:rsidR="00703ADA" w:rsidRPr="00703ADA" w:rsidRDefault="00703ADA" w:rsidP="00703ADA">
      <w:pPr>
        <w:ind w:left="426" w:hanging="426"/>
        <w:rPr>
          <w:rFonts w:eastAsia="Times New Roman"/>
          <w:szCs w:val="20"/>
        </w:rPr>
      </w:pPr>
      <w:r w:rsidRPr="00703ADA">
        <w:rPr>
          <w:rFonts w:eastAsia="Times New Roman"/>
          <w:szCs w:val="20"/>
        </w:rPr>
        <w:t>20.</w:t>
      </w:r>
      <w:r w:rsidRPr="00703ADA">
        <w:rPr>
          <w:rFonts w:eastAsia="Times New Roman"/>
          <w:szCs w:val="20"/>
        </w:rPr>
        <w:tab/>
        <w:t>The Development Application and associated Land Division applications (which have been submitted via EDALA) are for:</w:t>
      </w:r>
    </w:p>
    <w:p w14:paraId="5BD47BC3"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An amended Superlot Plan</w:t>
      </w:r>
    </w:p>
    <w:p w14:paraId="019CBBFD"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Land Division plan for Precinct 2 (including stages within it) (DA 292/D027/15)</w:t>
      </w:r>
    </w:p>
    <w:p w14:paraId="74E48BB5"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Land Division for Precinct 2C (DA 292/D018/15)</w:t>
      </w:r>
    </w:p>
    <w:p w14:paraId="7ED0A4CC" w14:textId="77777777"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Notification of Road Closure for the northern (unmade) part of Buckland Road (18 December 2017)</w:t>
      </w:r>
    </w:p>
    <w:p w14:paraId="254F3034" w14:textId="77777777" w:rsidR="00703ADA" w:rsidRPr="00703ADA" w:rsidRDefault="00703ADA" w:rsidP="00703ADA">
      <w:pPr>
        <w:ind w:left="851" w:hanging="425"/>
        <w:rPr>
          <w:rFonts w:eastAsia="Times New Roman"/>
          <w:szCs w:val="20"/>
        </w:rPr>
      </w:pPr>
      <w:r w:rsidRPr="00703ADA">
        <w:rPr>
          <w:rFonts w:eastAsia="Times New Roman"/>
          <w:szCs w:val="20"/>
        </w:rPr>
        <w:t>(e)</w:t>
      </w:r>
      <w:r w:rsidRPr="00703ADA">
        <w:rPr>
          <w:rFonts w:eastAsia="Times New Roman"/>
          <w:szCs w:val="20"/>
        </w:rPr>
        <w:tab/>
      </w:r>
      <w:r w:rsidRPr="00703ADA">
        <w:rPr>
          <w:rFonts w:eastAsia="Times New Roman"/>
          <w:spacing w:val="-4"/>
          <w:szCs w:val="20"/>
        </w:rPr>
        <w:t xml:space="preserve">Extension of time for ‘substantial commencement’ of the intersection with Port Wakefield Road for two years from 31 October 2015 </w:t>
      </w:r>
      <w:r w:rsidRPr="00703ADA">
        <w:rPr>
          <w:rFonts w:eastAsia="Times New Roman"/>
          <w:szCs w:val="20"/>
        </w:rPr>
        <w:t>to 31 October 2017.</w:t>
      </w:r>
    </w:p>
    <w:p w14:paraId="69F90BBC" w14:textId="77777777" w:rsidR="00703ADA" w:rsidRPr="00703ADA" w:rsidRDefault="00703ADA" w:rsidP="00703ADA">
      <w:pPr>
        <w:ind w:left="426" w:hanging="426"/>
        <w:rPr>
          <w:rFonts w:eastAsia="Times New Roman"/>
          <w:szCs w:val="20"/>
        </w:rPr>
      </w:pPr>
      <w:r w:rsidRPr="00703ADA">
        <w:rPr>
          <w:rFonts w:eastAsia="Times New Roman"/>
          <w:szCs w:val="20"/>
        </w:rPr>
        <w:t>21.</w:t>
      </w:r>
      <w:r w:rsidRPr="00703ADA">
        <w:rPr>
          <w:rFonts w:eastAsia="Times New Roman"/>
          <w:szCs w:val="20"/>
        </w:rPr>
        <w:tab/>
        <w:t>In response to a request by the proponent on 13 September 2017, the Minister (under delegation) granted a one year extension of time to 31 October 2018 to substantially commence the development.</w:t>
      </w:r>
    </w:p>
    <w:p w14:paraId="12442B21" w14:textId="77777777" w:rsidR="00703ADA" w:rsidRPr="00703ADA" w:rsidRDefault="00703ADA" w:rsidP="00703ADA">
      <w:pPr>
        <w:ind w:left="426" w:hanging="426"/>
        <w:rPr>
          <w:rFonts w:eastAsia="Times New Roman"/>
          <w:szCs w:val="20"/>
        </w:rPr>
      </w:pPr>
      <w:r w:rsidRPr="00703ADA">
        <w:rPr>
          <w:rFonts w:eastAsia="Times New Roman"/>
          <w:szCs w:val="20"/>
        </w:rPr>
        <w:t>22.</w:t>
      </w:r>
      <w:r w:rsidRPr="00703ADA">
        <w:rPr>
          <w:rFonts w:eastAsia="Times New Roman"/>
          <w:szCs w:val="20"/>
        </w:rPr>
        <w:tab/>
        <w:t>On 10 October 2017 the proponent requested a further variation of the development authorisation to further extend the time by which the development must be substantially commenced and the Minister has agreed to vary the development authorisation in response to that request in the following respects:</w:t>
      </w:r>
    </w:p>
    <w:p w14:paraId="5C373FD1"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extend the time within which substantial work must be commenced on the site by a further three years until 31 October 2021;</w:t>
      </w:r>
    </w:p>
    <w:p w14:paraId="4E9822EC"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removing from the authorisation the definition of “‘substantial commencement’”,; and</w:t>
      </w:r>
    </w:p>
    <w:p w14:paraId="3D808416"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expressly requiring completion to the satisfaction of the Commissioner for Highways of the signalised intersection at the junction of Port Wakefield Road and Legoe Road prior to lodgement with the Lands Titles Office of a Plan of Division creating new residential allotments for Precinct 1, 2 or 2C, other than a Plan of Division creating allotments for the sole purpose of the Display Village as approved in Precinct 1.</w:t>
      </w:r>
    </w:p>
    <w:p w14:paraId="06581D5B" w14:textId="77777777" w:rsidR="00B24594" w:rsidRDefault="00B24594">
      <w:pPr>
        <w:spacing w:after="0" w:line="240" w:lineRule="auto"/>
        <w:jc w:val="left"/>
        <w:rPr>
          <w:rFonts w:eastAsia="Times New Roman"/>
          <w:szCs w:val="20"/>
        </w:rPr>
      </w:pPr>
      <w:r>
        <w:rPr>
          <w:rFonts w:eastAsia="Times New Roman"/>
          <w:szCs w:val="20"/>
        </w:rPr>
        <w:br w:type="page"/>
      </w:r>
    </w:p>
    <w:p w14:paraId="7D6AEBF8" w14:textId="77777777" w:rsidR="00703ADA" w:rsidRPr="00703ADA" w:rsidRDefault="00703ADA" w:rsidP="00703ADA">
      <w:pPr>
        <w:ind w:left="426" w:hanging="426"/>
        <w:rPr>
          <w:rFonts w:eastAsia="Times New Roman"/>
          <w:szCs w:val="20"/>
        </w:rPr>
      </w:pPr>
      <w:r w:rsidRPr="00703ADA">
        <w:rPr>
          <w:rFonts w:eastAsia="Times New Roman"/>
          <w:szCs w:val="20"/>
        </w:rPr>
        <w:lastRenderedPageBreak/>
        <w:t>23.</w:t>
      </w:r>
      <w:r w:rsidRPr="00703ADA">
        <w:rPr>
          <w:rFonts w:eastAsia="Times New Roman"/>
          <w:szCs w:val="20"/>
        </w:rPr>
        <w:tab/>
        <w:t>On 14 May 2020 the proponent requested a further variation of the development authorisation to provide for minor amendments to the land division for Precinct 1 and 2C. The proposed amendments comprise adjustment to lot boundaries to incorporate more lots of approximately 300 m</w:t>
      </w:r>
      <w:r w:rsidRPr="00703ADA">
        <w:rPr>
          <w:rFonts w:eastAsia="Times New Roman"/>
          <w:szCs w:val="20"/>
          <w:vertAlign w:val="superscript"/>
        </w:rPr>
        <w:t>2</w:t>
      </w:r>
      <w:r w:rsidRPr="00703ADA">
        <w:rPr>
          <w:rFonts w:eastAsia="Times New Roman"/>
          <w:szCs w:val="20"/>
        </w:rPr>
        <w:t>.The reduction in some allotment sizes result in an increase in the total number of lots in Precinct 1 (from 525 to 552). In Precinct 2C, the reduced allotment sizes result in a larger area of open space and reduced allotment number (from 45 to 44). The staging labels have also been amended in that Precinct 2C is now Stage 6 of Precinct 1. The State Commission Assessment Panel has agreed to vary the development authorisation in response to that request.</w:t>
      </w:r>
    </w:p>
    <w:p w14:paraId="09EB86FA" w14:textId="77777777" w:rsidR="00703ADA" w:rsidRPr="00703ADA" w:rsidRDefault="00703ADA" w:rsidP="00703ADA">
      <w:pPr>
        <w:ind w:left="426" w:hanging="426"/>
        <w:rPr>
          <w:rFonts w:eastAsia="Times New Roman"/>
          <w:szCs w:val="20"/>
        </w:rPr>
      </w:pPr>
      <w:r w:rsidRPr="00703ADA">
        <w:rPr>
          <w:rFonts w:eastAsia="Times New Roman"/>
          <w:szCs w:val="20"/>
        </w:rPr>
        <w:t>24.</w:t>
      </w:r>
      <w:r w:rsidRPr="00703ADA">
        <w:rPr>
          <w:rFonts w:eastAsia="Times New Roman"/>
          <w:szCs w:val="20"/>
        </w:rPr>
        <w:tab/>
        <w:t>More than five years have elapsed since the Environmental Impact Statement was completed and put on public display. As required by Section 48(4) of the Act, it has been reviewed to see if it should be amended under Section 47 and an amendment was found to be necessary. This amendment was put on public display for a period of three weeks in November 2014, no submissions were received. I am satisfied, for the purposes of Section 48B of the Act, that the proposed amended major development (and associated documents) is within the ambit of the Environmental Impact Statement and Assessment Report (or as amended) as originally prepared under Division 2 of Part 4 of the Act.</w:t>
      </w:r>
    </w:p>
    <w:p w14:paraId="2BA5DE4B" w14:textId="77777777" w:rsidR="00703ADA" w:rsidRPr="00703ADA" w:rsidRDefault="00703ADA" w:rsidP="00703ADA">
      <w:pPr>
        <w:ind w:left="426" w:hanging="426"/>
        <w:rPr>
          <w:rFonts w:eastAsia="Times New Roman"/>
          <w:szCs w:val="20"/>
        </w:rPr>
      </w:pPr>
      <w:r w:rsidRPr="00703ADA">
        <w:rPr>
          <w:rFonts w:eastAsia="Times New Roman"/>
          <w:szCs w:val="20"/>
        </w:rPr>
        <w:t>25.</w:t>
      </w:r>
      <w:r w:rsidRPr="00703ADA">
        <w:rPr>
          <w:rFonts w:eastAsia="Times New Roman"/>
          <w:szCs w:val="20"/>
        </w:rPr>
        <w:tab/>
        <w:t>I am satisfied that an appropriate EIS and Assessment Report that encompass the proposed amended major development have previously been prepared (in accordance with Section 46B, Division 2 of Part 4 of the Act) and the amended documents required under Section 47 and as required by Section 48(3)(b) of the Act, and have had regard, when considering the proposed amended major development, to all relevant matters under Section 48(5) of the Act.</w:t>
      </w:r>
    </w:p>
    <w:p w14:paraId="154DA2F0" w14:textId="77777777" w:rsidR="00703ADA" w:rsidRPr="00703ADA" w:rsidRDefault="00703ADA" w:rsidP="00703ADA">
      <w:pPr>
        <w:ind w:left="426" w:hanging="426"/>
        <w:rPr>
          <w:rFonts w:eastAsia="Times New Roman"/>
          <w:szCs w:val="20"/>
        </w:rPr>
      </w:pPr>
      <w:r w:rsidRPr="00703ADA">
        <w:rPr>
          <w:rFonts w:eastAsia="Times New Roman"/>
          <w:szCs w:val="20"/>
        </w:rPr>
        <w:t>26.</w:t>
      </w:r>
      <w:r w:rsidRPr="00703ADA">
        <w:rPr>
          <w:rFonts w:eastAsia="Times New Roman"/>
          <w:szCs w:val="20"/>
        </w:rPr>
        <w:tab/>
        <w:t>I have decided to grant development authorisation to the proposed amended major development under Section 48(7)(a) of the Act, subject to conditions as provided for in Section 48(7) of the Act, as well as 48(2)(b)(i).</w:t>
      </w:r>
    </w:p>
    <w:p w14:paraId="5E7093CC" w14:textId="77777777" w:rsidR="00703ADA" w:rsidRPr="00703ADA" w:rsidRDefault="00703ADA" w:rsidP="00703ADA">
      <w:pPr>
        <w:ind w:left="426" w:hanging="426"/>
        <w:rPr>
          <w:rFonts w:eastAsia="Times New Roman"/>
          <w:szCs w:val="20"/>
        </w:rPr>
      </w:pPr>
      <w:r w:rsidRPr="00703ADA">
        <w:rPr>
          <w:rFonts w:eastAsia="Times New Roman"/>
          <w:szCs w:val="20"/>
        </w:rPr>
        <w:t>27.</w:t>
      </w:r>
      <w:r w:rsidRPr="00703ADA">
        <w:rPr>
          <w:rFonts w:eastAsia="Times New Roman"/>
          <w:szCs w:val="20"/>
        </w:rPr>
        <w:tab/>
        <w:t>For ease of reference I have reproduced the development authorisation in its entirety herein. A revised time to commence substantial works on the site of the development has been included and must be undertaken by 31 October 2021.</w:t>
      </w:r>
    </w:p>
    <w:p w14:paraId="1FE2E54F" w14:textId="77777777" w:rsidR="00703ADA" w:rsidRPr="00703ADA" w:rsidRDefault="00703ADA" w:rsidP="00703ADA">
      <w:pPr>
        <w:rPr>
          <w:rFonts w:eastAsia="Times New Roman"/>
          <w:b/>
          <w:i/>
          <w:szCs w:val="20"/>
        </w:rPr>
      </w:pPr>
      <w:r w:rsidRPr="00703ADA">
        <w:rPr>
          <w:rFonts w:eastAsia="Times New Roman"/>
          <w:b/>
          <w:i/>
          <w:szCs w:val="20"/>
        </w:rPr>
        <w:t>Decision</w:t>
      </w:r>
    </w:p>
    <w:p w14:paraId="5E83C643" w14:textId="77777777" w:rsidR="00703ADA" w:rsidRPr="00703ADA" w:rsidRDefault="00703ADA" w:rsidP="00703ADA">
      <w:pPr>
        <w:rPr>
          <w:rFonts w:eastAsia="Times New Roman"/>
          <w:szCs w:val="20"/>
        </w:rPr>
      </w:pPr>
      <w:r w:rsidRPr="00703ADA">
        <w:rPr>
          <w:rFonts w:eastAsia="Times New Roman"/>
          <w:szCs w:val="20"/>
        </w:rPr>
        <w:t>PURSUANT to Section 48 of the Act, l, and having regard to the matters set out in Section 48(5) and all other relevant matters, I:</w:t>
      </w:r>
    </w:p>
    <w:p w14:paraId="0059EBE2"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grant a development authorisation to the proposed amended major development under Section 48(7)(a) subject to the conditions set out in Part A below;</w:t>
      </w:r>
    </w:p>
    <w:p w14:paraId="14BAF407"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specify all matters relating to this development authorisation as matters in respect of which conditions of this authorisation may be varied, revoked, or new conditions attached; and</w:t>
      </w:r>
    </w:p>
    <w:p w14:paraId="6330697D"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specify for the purposes of Section 48(11)(b) the period up until 31 October 2021 as the time within which substantial work must be commenced on site, failing which I may cancel this authorisation.</w:t>
      </w:r>
    </w:p>
    <w:p w14:paraId="534BCA6A" w14:textId="77777777" w:rsidR="00703ADA" w:rsidRPr="00703ADA" w:rsidRDefault="00703ADA" w:rsidP="00703ADA">
      <w:pPr>
        <w:rPr>
          <w:rFonts w:eastAsia="Times New Roman"/>
          <w:b/>
          <w:smallCaps/>
          <w:szCs w:val="20"/>
        </w:rPr>
      </w:pPr>
      <w:r w:rsidRPr="00703ADA">
        <w:rPr>
          <w:rFonts w:eastAsia="Times New Roman"/>
          <w:b/>
          <w:smallCaps/>
          <w:szCs w:val="20"/>
        </w:rPr>
        <w:t>Part A: Conditions of Development Authorisation</w:t>
      </w:r>
    </w:p>
    <w:p w14:paraId="1DA1270A" w14:textId="77777777" w:rsidR="00703ADA" w:rsidRPr="00703ADA" w:rsidRDefault="00703ADA" w:rsidP="00703ADA">
      <w:pPr>
        <w:ind w:left="426" w:hanging="426"/>
        <w:rPr>
          <w:rFonts w:eastAsia="Times New Roman"/>
          <w:szCs w:val="20"/>
        </w:rPr>
      </w:pPr>
      <w:r w:rsidRPr="00703ADA">
        <w:rPr>
          <w:rFonts w:eastAsia="Times New Roman"/>
          <w:szCs w:val="20"/>
        </w:rPr>
        <w:t>1.</w:t>
      </w:r>
      <w:r w:rsidRPr="00703ADA">
        <w:rPr>
          <w:rFonts w:eastAsia="Times New Roman"/>
          <w:szCs w:val="20"/>
        </w:rPr>
        <w:tab/>
        <w:t>Except where minor amendments may be required by other legislation, or conditions imposed herein, the major development shall be undertaken in strict accordance with the following documents:</w:t>
      </w:r>
    </w:p>
    <w:p w14:paraId="4A637F00"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Development Application from the proponent dated May 2007 (except to the extent that it may be varied by a subsequent document in this paragraph);</w:t>
      </w:r>
    </w:p>
    <w:p w14:paraId="660C1111"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Buckland Park Environmental Impact Statement and Appendices dated March 2009 the proponent (except to the extent that it may be varied by a subsequent document in this paragraph);</w:t>
      </w:r>
    </w:p>
    <w:p w14:paraId="77F7B2DB"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Buckland Park Response Document and Appendices dated October 2009 the proponent (except to the extent that it may be varied by a subsequent document in this paragraph);</w:t>
      </w:r>
    </w:p>
    <w:p w14:paraId="74957B29" w14:textId="77777777"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Letter dated 10 November 2009 from the proponent—Additional information on Sea Level Rise;</w:t>
      </w:r>
    </w:p>
    <w:p w14:paraId="25A2BAA0" w14:textId="77777777" w:rsidR="00703ADA" w:rsidRPr="00703ADA" w:rsidRDefault="00703ADA" w:rsidP="00703ADA">
      <w:pPr>
        <w:ind w:left="851" w:hanging="425"/>
        <w:rPr>
          <w:rFonts w:eastAsia="Times New Roman"/>
          <w:szCs w:val="20"/>
        </w:rPr>
      </w:pPr>
      <w:r w:rsidRPr="00703ADA">
        <w:rPr>
          <w:rFonts w:eastAsia="Times New Roman"/>
          <w:szCs w:val="20"/>
        </w:rPr>
        <w:t>(e)</w:t>
      </w:r>
      <w:r w:rsidRPr="00703ADA">
        <w:rPr>
          <w:rFonts w:eastAsia="Times New Roman"/>
          <w:szCs w:val="20"/>
        </w:rPr>
        <w:tab/>
        <w:t>Letter dated 10 November 2009 from the proponent—Additional information on Access during a Flood Event;</w:t>
      </w:r>
    </w:p>
    <w:p w14:paraId="6EDE40CC" w14:textId="77777777" w:rsidR="00703ADA" w:rsidRPr="00703ADA" w:rsidRDefault="00703ADA" w:rsidP="00703ADA">
      <w:pPr>
        <w:ind w:left="851" w:hanging="425"/>
        <w:rPr>
          <w:rFonts w:eastAsia="Times New Roman"/>
          <w:szCs w:val="20"/>
        </w:rPr>
      </w:pPr>
      <w:r w:rsidRPr="00703ADA">
        <w:rPr>
          <w:rFonts w:eastAsia="Times New Roman"/>
          <w:szCs w:val="20"/>
        </w:rPr>
        <w:t>(f)</w:t>
      </w:r>
      <w:r w:rsidRPr="00703ADA">
        <w:rPr>
          <w:rFonts w:eastAsia="Times New Roman"/>
          <w:szCs w:val="20"/>
        </w:rPr>
        <w:tab/>
        <w:t>Letter dated 12 November 2009 from the proponent—Redesigned illustrations of the Superlot Proposal for the Master Plan;</w:t>
      </w:r>
    </w:p>
    <w:p w14:paraId="5F68C68C" w14:textId="77777777" w:rsidR="00703ADA" w:rsidRPr="00703ADA" w:rsidRDefault="00703ADA" w:rsidP="00703ADA">
      <w:pPr>
        <w:ind w:left="851" w:hanging="425"/>
        <w:rPr>
          <w:rFonts w:eastAsia="Times New Roman"/>
          <w:szCs w:val="20"/>
        </w:rPr>
      </w:pPr>
      <w:r w:rsidRPr="00703ADA">
        <w:rPr>
          <w:rFonts w:eastAsia="Times New Roman"/>
          <w:szCs w:val="20"/>
        </w:rPr>
        <w:t>(g)</w:t>
      </w:r>
      <w:r w:rsidRPr="00703ADA">
        <w:rPr>
          <w:rFonts w:eastAsia="Times New Roman"/>
          <w:szCs w:val="20"/>
        </w:rPr>
        <w:tab/>
        <w:t>Letter dated 17 November 2009 from the proponent—Additional Information on Mosquitoes;</w:t>
      </w:r>
    </w:p>
    <w:p w14:paraId="5195CD30" w14:textId="77777777" w:rsidR="00703ADA" w:rsidRPr="00703ADA" w:rsidRDefault="00703ADA" w:rsidP="00703ADA">
      <w:pPr>
        <w:ind w:left="851" w:hanging="425"/>
        <w:rPr>
          <w:rFonts w:eastAsia="Times New Roman"/>
          <w:szCs w:val="20"/>
        </w:rPr>
      </w:pPr>
      <w:r w:rsidRPr="00703ADA">
        <w:rPr>
          <w:rFonts w:eastAsia="Times New Roman"/>
          <w:szCs w:val="20"/>
        </w:rPr>
        <w:t>(h)</w:t>
      </w:r>
      <w:r w:rsidRPr="00703ADA">
        <w:rPr>
          <w:rFonts w:eastAsia="Times New Roman"/>
          <w:szCs w:val="20"/>
        </w:rPr>
        <w:tab/>
        <w:t>Letter dated 18 November 2009 from the proponent—Schedule of Infrastructure; (updated on 13 July 2015</w:t>
      </w:r>
    </w:p>
    <w:p w14:paraId="7AED8C97" w14:textId="77777777" w:rsidR="00703ADA" w:rsidRPr="00703ADA" w:rsidRDefault="00703ADA" w:rsidP="00703ADA">
      <w:pPr>
        <w:ind w:left="851" w:hanging="425"/>
        <w:rPr>
          <w:rFonts w:eastAsia="Times New Roman"/>
          <w:szCs w:val="20"/>
        </w:rPr>
      </w:pPr>
      <w:r w:rsidRPr="00703ADA">
        <w:rPr>
          <w:rFonts w:eastAsia="Times New Roman"/>
          <w:szCs w:val="20"/>
        </w:rPr>
        <w:t>(i)</w:t>
      </w:r>
      <w:r w:rsidRPr="00703ADA">
        <w:rPr>
          <w:rFonts w:eastAsia="Times New Roman"/>
          <w:szCs w:val="20"/>
        </w:rPr>
        <w:tab/>
        <w:t>Letter dated 24 November 2009 from the proponent—Additional Information on Flood and Stormwater;</w:t>
      </w:r>
    </w:p>
    <w:p w14:paraId="06377B1D" w14:textId="77777777" w:rsidR="00703ADA" w:rsidRPr="00703ADA" w:rsidRDefault="00703ADA" w:rsidP="00703ADA">
      <w:pPr>
        <w:ind w:left="851" w:hanging="425"/>
        <w:rPr>
          <w:rFonts w:eastAsia="Times New Roman"/>
          <w:szCs w:val="20"/>
        </w:rPr>
      </w:pPr>
      <w:r w:rsidRPr="00703ADA">
        <w:rPr>
          <w:rFonts w:eastAsia="Times New Roman"/>
          <w:szCs w:val="20"/>
        </w:rPr>
        <w:t>(j)</w:t>
      </w:r>
      <w:r w:rsidRPr="00703ADA">
        <w:rPr>
          <w:rFonts w:eastAsia="Times New Roman"/>
          <w:szCs w:val="20"/>
        </w:rPr>
        <w:tab/>
        <w:t>Drawing Numbers specified below provided in consolidated maps dated 9 November 2009 Cover sheet Revision 3;</w:t>
      </w:r>
    </w:p>
    <w:p w14:paraId="197ABD90" w14:textId="77777777" w:rsidR="00703ADA" w:rsidRPr="00703ADA" w:rsidRDefault="00703ADA" w:rsidP="00703ADA">
      <w:pPr>
        <w:ind w:left="851" w:hanging="425"/>
        <w:rPr>
          <w:rFonts w:eastAsia="Times New Roman"/>
          <w:szCs w:val="20"/>
        </w:rPr>
      </w:pPr>
      <w:r w:rsidRPr="00703ADA">
        <w:rPr>
          <w:rFonts w:eastAsia="Times New Roman"/>
          <w:szCs w:val="20"/>
        </w:rPr>
        <w:t>(k)</w:t>
      </w:r>
      <w:r w:rsidRPr="00703ADA">
        <w:rPr>
          <w:rFonts w:eastAsia="Times New Roman"/>
          <w:szCs w:val="20"/>
        </w:rPr>
        <w:tab/>
        <w:t>Letter dated 17 December 2009 setting out the details of the ‘Display Homes’ in the display village;</w:t>
      </w:r>
    </w:p>
    <w:p w14:paraId="14C6EF5E" w14:textId="77777777" w:rsidR="00703ADA" w:rsidRPr="00703ADA" w:rsidRDefault="00703ADA" w:rsidP="00703ADA">
      <w:pPr>
        <w:ind w:left="851" w:hanging="425"/>
        <w:rPr>
          <w:rFonts w:eastAsia="Times New Roman"/>
          <w:szCs w:val="20"/>
        </w:rPr>
      </w:pPr>
      <w:r w:rsidRPr="00703ADA">
        <w:rPr>
          <w:rFonts w:eastAsia="Times New Roman"/>
          <w:szCs w:val="20"/>
        </w:rPr>
        <w:t>(l)</w:t>
      </w:r>
      <w:r w:rsidRPr="00703ADA">
        <w:rPr>
          <w:rFonts w:eastAsia="Times New Roman"/>
          <w:szCs w:val="20"/>
        </w:rPr>
        <w:tab/>
        <w:t>Assessment Report prepared by the Minister for Urban Development and Planning dated January 2010;</w:t>
      </w:r>
    </w:p>
    <w:p w14:paraId="2ED9A983" w14:textId="77777777" w:rsidR="00703ADA" w:rsidRPr="00703ADA" w:rsidRDefault="00703ADA" w:rsidP="00703ADA">
      <w:pPr>
        <w:ind w:left="851" w:hanging="425"/>
        <w:rPr>
          <w:rFonts w:eastAsia="Times New Roman"/>
          <w:szCs w:val="20"/>
        </w:rPr>
      </w:pPr>
      <w:r w:rsidRPr="00703ADA">
        <w:rPr>
          <w:rFonts w:eastAsia="Times New Roman"/>
          <w:szCs w:val="20"/>
        </w:rPr>
        <w:t>(m)</w:t>
      </w:r>
      <w:r w:rsidRPr="00703ADA">
        <w:rPr>
          <w:rFonts w:eastAsia="Times New Roman"/>
          <w:szCs w:val="20"/>
        </w:rPr>
        <w:tab/>
        <w:t>Letter dated 1 March 2010 Re Provisional Approval February 2010.</w:t>
      </w:r>
    </w:p>
    <w:p w14:paraId="6F48E18D" w14:textId="77777777" w:rsidR="00703ADA" w:rsidRPr="00703ADA" w:rsidRDefault="00703ADA" w:rsidP="00703ADA">
      <w:pPr>
        <w:ind w:left="851" w:hanging="425"/>
        <w:rPr>
          <w:rFonts w:eastAsia="Times New Roman"/>
          <w:szCs w:val="20"/>
        </w:rPr>
      </w:pPr>
      <w:r w:rsidRPr="00703ADA">
        <w:rPr>
          <w:rFonts w:eastAsia="Times New Roman"/>
          <w:szCs w:val="20"/>
        </w:rPr>
        <w:t>(n)</w:t>
      </w:r>
      <w:r w:rsidRPr="00703ADA">
        <w:rPr>
          <w:rFonts w:eastAsia="Times New Roman"/>
          <w:szCs w:val="20"/>
        </w:rPr>
        <w:tab/>
        <w:t>Letter dated 19 July 2010 from the proponent Reserved Matter (d) (6) re Water provision/SA Water;</w:t>
      </w:r>
    </w:p>
    <w:p w14:paraId="5A01CBB1" w14:textId="77777777" w:rsidR="00703ADA" w:rsidRPr="00703ADA" w:rsidRDefault="00703ADA" w:rsidP="00703ADA">
      <w:pPr>
        <w:ind w:left="851" w:hanging="425"/>
        <w:rPr>
          <w:rFonts w:eastAsia="Times New Roman"/>
          <w:szCs w:val="20"/>
        </w:rPr>
      </w:pPr>
      <w:r w:rsidRPr="00703ADA">
        <w:rPr>
          <w:rFonts w:eastAsia="Times New Roman"/>
          <w:szCs w:val="20"/>
        </w:rPr>
        <w:t>(o)</w:t>
      </w:r>
      <w:r w:rsidRPr="00703ADA">
        <w:rPr>
          <w:rFonts w:eastAsia="Times New Roman"/>
          <w:szCs w:val="20"/>
        </w:rPr>
        <w:tab/>
        <w:t>Letter dated 8 November 2010 from the proponent Reserved Matter d (6) re Water and wastewater provision;</w:t>
      </w:r>
    </w:p>
    <w:p w14:paraId="11F02DAE" w14:textId="77777777" w:rsidR="00703ADA" w:rsidRPr="00703ADA" w:rsidRDefault="00703ADA" w:rsidP="00703ADA">
      <w:pPr>
        <w:ind w:left="851" w:hanging="425"/>
        <w:rPr>
          <w:rFonts w:eastAsia="Times New Roman"/>
          <w:szCs w:val="20"/>
        </w:rPr>
      </w:pPr>
      <w:r w:rsidRPr="00703ADA">
        <w:rPr>
          <w:rFonts w:eastAsia="Times New Roman"/>
          <w:szCs w:val="20"/>
        </w:rPr>
        <w:t>(p)</w:t>
      </w:r>
      <w:r w:rsidRPr="00703ADA">
        <w:rPr>
          <w:rFonts w:eastAsia="Times New Roman"/>
          <w:szCs w:val="20"/>
        </w:rPr>
        <w:tab/>
        <w:t>Letter dated 8 November 2010 from the proponent—Reserved Matter (d) (9) Electricity provision;</w:t>
      </w:r>
    </w:p>
    <w:p w14:paraId="461520A9" w14:textId="77777777" w:rsidR="00703ADA" w:rsidRPr="00703ADA" w:rsidRDefault="00703ADA" w:rsidP="00703ADA">
      <w:pPr>
        <w:ind w:left="851" w:hanging="425"/>
        <w:rPr>
          <w:rFonts w:eastAsia="Times New Roman"/>
          <w:szCs w:val="20"/>
        </w:rPr>
      </w:pPr>
      <w:r w:rsidRPr="00703ADA">
        <w:rPr>
          <w:rFonts w:eastAsia="Times New Roman"/>
          <w:szCs w:val="20"/>
        </w:rPr>
        <w:t>(q)</w:t>
      </w:r>
      <w:r w:rsidRPr="00703ADA">
        <w:rPr>
          <w:rFonts w:eastAsia="Times New Roman"/>
          <w:szCs w:val="20"/>
        </w:rPr>
        <w:tab/>
        <w:t>Letter dated 8 November 2010 from the proponent Reserved Matter (d) (4) Community Worker;</w:t>
      </w:r>
    </w:p>
    <w:p w14:paraId="3392D2EE" w14:textId="77777777" w:rsidR="00703ADA" w:rsidRPr="00703ADA" w:rsidRDefault="00703ADA" w:rsidP="00703ADA">
      <w:pPr>
        <w:ind w:left="851" w:hanging="425"/>
        <w:rPr>
          <w:rFonts w:eastAsia="Times New Roman"/>
          <w:szCs w:val="20"/>
        </w:rPr>
      </w:pPr>
      <w:r w:rsidRPr="00703ADA">
        <w:rPr>
          <w:rFonts w:eastAsia="Times New Roman"/>
          <w:szCs w:val="20"/>
        </w:rPr>
        <w:t>(r)</w:t>
      </w:r>
      <w:r w:rsidRPr="00703ADA">
        <w:rPr>
          <w:rFonts w:eastAsia="Times New Roman"/>
          <w:szCs w:val="20"/>
        </w:rPr>
        <w:tab/>
        <w:t>Letter dated 22 November 2010 from the proponent—wording of OEMMP condition;</w:t>
      </w:r>
    </w:p>
    <w:p w14:paraId="22B2BEA4" w14:textId="77777777" w:rsidR="00703ADA" w:rsidRPr="00703ADA" w:rsidRDefault="00703ADA" w:rsidP="00703ADA">
      <w:pPr>
        <w:ind w:left="851" w:hanging="425"/>
        <w:rPr>
          <w:rFonts w:eastAsia="Times New Roman"/>
          <w:szCs w:val="20"/>
        </w:rPr>
      </w:pPr>
      <w:r w:rsidRPr="00703ADA">
        <w:rPr>
          <w:rFonts w:eastAsia="Times New Roman"/>
          <w:szCs w:val="20"/>
        </w:rPr>
        <w:t>(s)</w:t>
      </w:r>
      <w:r w:rsidRPr="00703ADA">
        <w:rPr>
          <w:rFonts w:eastAsia="Times New Roman"/>
          <w:szCs w:val="20"/>
        </w:rPr>
        <w:tab/>
        <w:t>Letter dated 2 December 2010 from the proponent—Reserved Matter (d) (6) Library Services;</w:t>
      </w:r>
    </w:p>
    <w:p w14:paraId="3E486CAD" w14:textId="77777777" w:rsidR="00703ADA" w:rsidRPr="00703ADA" w:rsidRDefault="00703ADA" w:rsidP="00703ADA">
      <w:pPr>
        <w:ind w:left="851" w:hanging="425"/>
        <w:rPr>
          <w:rFonts w:eastAsia="Times New Roman"/>
          <w:szCs w:val="20"/>
        </w:rPr>
      </w:pPr>
      <w:r w:rsidRPr="00703ADA">
        <w:rPr>
          <w:rFonts w:eastAsia="Times New Roman"/>
          <w:szCs w:val="20"/>
        </w:rPr>
        <w:t>(t)</w:t>
      </w:r>
      <w:r w:rsidRPr="00703ADA">
        <w:rPr>
          <w:rFonts w:eastAsia="Times New Roman"/>
          <w:szCs w:val="20"/>
        </w:rPr>
        <w:tab/>
        <w:t>Letter dated 10 November 2010 from the proponent—Reserved Matter (d) (11) DECS/Virginia Primary;</w:t>
      </w:r>
    </w:p>
    <w:p w14:paraId="7B7DED2E" w14:textId="77777777" w:rsidR="00703ADA" w:rsidRPr="00703ADA" w:rsidRDefault="00703ADA" w:rsidP="00703ADA">
      <w:pPr>
        <w:ind w:left="851" w:hanging="425"/>
        <w:rPr>
          <w:rFonts w:eastAsia="Times New Roman"/>
          <w:szCs w:val="20"/>
        </w:rPr>
      </w:pPr>
      <w:r w:rsidRPr="00703ADA">
        <w:rPr>
          <w:rFonts w:eastAsia="Times New Roman"/>
          <w:szCs w:val="20"/>
        </w:rPr>
        <w:t>(u)</w:t>
      </w:r>
      <w:r w:rsidRPr="00703ADA">
        <w:rPr>
          <w:rFonts w:eastAsia="Times New Roman"/>
          <w:szCs w:val="20"/>
        </w:rPr>
        <w:tab/>
        <w:t>Letter dated 28 February from the proponent description of proposed modifications including Stage 1 (later amended in letter from 11 July 2011);</w:t>
      </w:r>
    </w:p>
    <w:p w14:paraId="2900F0BA" w14:textId="77777777" w:rsidR="00703ADA" w:rsidRPr="00703ADA" w:rsidRDefault="00703ADA" w:rsidP="00703ADA">
      <w:pPr>
        <w:ind w:left="851" w:hanging="425"/>
        <w:rPr>
          <w:rFonts w:eastAsia="Times New Roman"/>
          <w:szCs w:val="20"/>
        </w:rPr>
      </w:pPr>
      <w:r w:rsidRPr="00703ADA">
        <w:rPr>
          <w:rFonts w:eastAsia="Times New Roman"/>
          <w:szCs w:val="20"/>
        </w:rPr>
        <w:t>(v)</w:t>
      </w:r>
      <w:r w:rsidRPr="00703ADA">
        <w:rPr>
          <w:rFonts w:eastAsia="Times New Roman"/>
          <w:szCs w:val="20"/>
        </w:rPr>
        <w:tab/>
        <w:t>Letter dated 11 March 2011 from the proponent proposed modifications to Display home numbers to 45;</w:t>
      </w:r>
    </w:p>
    <w:p w14:paraId="241FE285" w14:textId="77777777" w:rsidR="00703ADA" w:rsidRPr="00703ADA" w:rsidRDefault="00703ADA" w:rsidP="00703ADA">
      <w:pPr>
        <w:ind w:left="851" w:hanging="425"/>
        <w:rPr>
          <w:rFonts w:eastAsia="Times New Roman"/>
          <w:szCs w:val="20"/>
        </w:rPr>
      </w:pPr>
      <w:r w:rsidRPr="00703ADA">
        <w:rPr>
          <w:rFonts w:eastAsia="Times New Roman"/>
          <w:szCs w:val="20"/>
        </w:rPr>
        <w:t>(w)</w:t>
      </w:r>
      <w:r w:rsidRPr="00703ADA">
        <w:rPr>
          <w:rFonts w:eastAsia="Times New Roman"/>
          <w:szCs w:val="20"/>
        </w:rPr>
        <w:tab/>
      </w:r>
      <w:r w:rsidRPr="00703ADA">
        <w:rPr>
          <w:rFonts w:eastAsia="Times New Roman"/>
          <w:spacing w:val="-2"/>
          <w:szCs w:val="20"/>
        </w:rPr>
        <w:t>Letter dated 11 April 2011 from the proponent Reserved Matter (a) Draft Residential guidelines and draft encumbrance document;</w:t>
      </w:r>
    </w:p>
    <w:p w14:paraId="7641BEB6" w14:textId="77777777" w:rsidR="00703ADA" w:rsidRPr="00703ADA" w:rsidRDefault="00703ADA" w:rsidP="00703ADA">
      <w:pPr>
        <w:ind w:left="851" w:hanging="425"/>
        <w:rPr>
          <w:rFonts w:eastAsia="Times New Roman"/>
          <w:szCs w:val="20"/>
        </w:rPr>
      </w:pPr>
      <w:r w:rsidRPr="00703ADA">
        <w:rPr>
          <w:rFonts w:eastAsia="Times New Roman"/>
          <w:szCs w:val="20"/>
        </w:rPr>
        <w:t>(x)</w:t>
      </w:r>
      <w:r w:rsidRPr="00703ADA">
        <w:rPr>
          <w:rFonts w:eastAsia="Times New Roman"/>
          <w:szCs w:val="20"/>
        </w:rPr>
        <w:tab/>
        <w:t>Letter dated 15 April 2011 from the proponent—Reserved Matter (b) Affordable Housing;</w:t>
      </w:r>
    </w:p>
    <w:p w14:paraId="533E4760" w14:textId="77777777" w:rsidR="00703ADA" w:rsidRPr="00703ADA" w:rsidRDefault="00703ADA" w:rsidP="00703ADA">
      <w:pPr>
        <w:ind w:left="851" w:hanging="425"/>
        <w:rPr>
          <w:rFonts w:eastAsia="Times New Roman"/>
          <w:szCs w:val="20"/>
        </w:rPr>
      </w:pPr>
      <w:r w:rsidRPr="00703ADA">
        <w:rPr>
          <w:rFonts w:eastAsia="Times New Roman"/>
          <w:szCs w:val="20"/>
        </w:rPr>
        <w:t>(y)</w:t>
      </w:r>
      <w:r w:rsidRPr="00703ADA">
        <w:rPr>
          <w:rFonts w:eastAsia="Times New Roman"/>
          <w:szCs w:val="20"/>
        </w:rPr>
        <w:tab/>
        <w:t>Letter dated 1 June 2011 from the proponent—Reserved Matter (d) (3) Community Bus;</w:t>
      </w:r>
    </w:p>
    <w:p w14:paraId="17450013" w14:textId="77777777" w:rsidR="00703ADA" w:rsidRPr="00703ADA" w:rsidRDefault="00703ADA" w:rsidP="00703ADA">
      <w:pPr>
        <w:ind w:left="851" w:hanging="425"/>
        <w:rPr>
          <w:rFonts w:eastAsia="Times New Roman"/>
          <w:szCs w:val="20"/>
        </w:rPr>
      </w:pPr>
      <w:r w:rsidRPr="00703ADA">
        <w:rPr>
          <w:rFonts w:eastAsia="Times New Roman"/>
          <w:szCs w:val="20"/>
        </w:rPr>
        <w:t>(z)</w:t>
      </w:r>
      <w:r w:rsidRPr="00703ADA">
        <w:rPr>
          <w:rFonts w:eastAsia="Times New Roman"/>
          <w:szCs w:val="20"/>
        </w:rPr>
        <w:tab/>
        <w:t>Letter dated 21 June 2011 from the proponent Reserved Matter (d) (7) provision of gas;</w:t>
      </w:r>
    </w:p>
    <w:p w14:paraId="4D209658" w14:textId="77777777" w:rsidR="000F106B" w:rsidRDefault="000F106B">
      <w:pPr>
        <w:spacing w:after="0" w:line="240" w:lineRule="auto"/>
        <w:jc w:val="left"/>
        <w:rPr>
          <w:rFonts w:eastAsia="Times New Roman"/>
          <w:szCs w:val="20"/>
        </w:rPr>
      </w:pPr>
      <w:r>
        <w:rPr>
          <w:rFonts w:eastAsia="Times New Roman"/>
          <w:szCs w:val="20"/>
        </w:rPr>
        <w:br w:type="page"/>
      </w:r>
    </w:p>
    <w:p w14:paraId="763485B5" w14:textId="77777777" w:rsidR="00703ADA" w:rsidRPr="00703ADA" w:rsidRDefault="00703ADA" w:rsidP="00703ADA">
      <w:pPr>
        <w:ind w:left="851" w:hanging="425"/>
        <w:rPr>
          <w:rFonts w:eastAsia="Times New Roman"/>
          <w:szCs w:val="20"/>
        </w:rPr>
      </w:pPr>
      <w:r w:rsidRPr="00703ADA">
        <w:rPr>
          <w:rFonts w:eastAsia="Times New Roman"/>
          <w:szCs w:val="20"/>
        </w:rPr>
        <w:lastRenderedPageBreak/>
        <w:t>(aa)</w:t>
      </w:r>
      <w:r w:rsidRPr="00703ADA">
        <w:rPr>
          <w:rFonts w:eastAsia="Times New Roman"/>
          <w:szCs w:val="20"/>
        </w:rPr>
        <w:tab/>
        <w:t>Letter dated 29 June 2011 from DTEI—Reserved matter (d) (1);</w:t>
      </w:r>
    </w:p>
    <w:p w14:paraId="57FA657E" w14:textId="77777777" w:rsidR="00703ADA" w:rsidRPr="00703ADA" w:rsidRDefault="00703ADA" w:rsidP="00703ADA">
      <w:pPr>
        <w:ind w:left="851" w:hanging="425"/>
        <w:rPr>
          <w:rFonts w:eastAsia="Times New Roman"/>
          <w:szCs w:val="20"/>
        </w:rPr>
      </w:pPr>
      <w:r w:rsidRPr="00703ADA">
        <w:rPr>
          <w:rFonts w:eastAsia="Times New Roman"/>
          <w:szCs w:val="20"/>
        </w:rPr>
        <w:t>(bb)</w:t>
      </w:r>
      <w:r w:rsidRPr="00703ADA">
        <w:rPr>
          <w:rFonts w:eastAsia="Times New Roman"/>
          <w:szCs w:val="20"/>
        </w:rPr>
        <w:tab/>
        <w:t>Letter dated 6 July 2011 from the proponent—Reserved Matter (d) (4) Recreational Strategy;</w:t>
      </w:r>
    </w:p>
    <w:p w14:paraId="3C146C9D" w14:textId="77777777" w:rsidR="00703ADA" w:rsidRPr="00703ADA" w:rsidRDefault="00703ADA" w:rsidP="00703ADA">
      <w:pPr>
        <w:ind w:left="851" w:hanging="425"/>
        <w:rPr>
          <w:rFonts w:eastAsia="Times New Roman"/>
          <w:szCs w:val="20"/>
        </w:rPr>
      </w:pPr>
      <w:r w:rsidRPr="00703ADA">
        <w:rPr>
          <w:rFonts w:eastAsia="Times New Roman"/>
          <w:szCs w:val="20"/>
        </w:rPr>
        <w:t>(cc)</w:t>
      </w:r>
      <w:r w:rsidRPr="00703ADA">
        <w:rPr>
          <w:rFonts w:eastAsia="Times New Roman"/>
          <w:szCs w:val="20"/>
        </w:rPr>
        <w:tab/>
        <w:t>Letter dated 1 July 2011 from the proponent—Amended Superlot plan with grade separation intersection land allowance;</w:t>
      </w:r>
    </w:p>
    <w:p w14:paraId="769794B4" w14:textId="77777777" w:rsidR="00703ADA" w:rsidRPr="00703ADA" w:rsidRDefault="00703ADA" w:rsidP="00703ADA">
      <w:pPr>
        <w:ind w:left="851" w:hanging="425"/>
        <w:rPr>
          <w:rFonts w:eastAsia="Times New Roman"/>
          <w:szCs w:val="20"/>
        </w:rPr>
      </w:pPr>
      <w:r w:rsidRPr="00703ADA">
        <w:rPr>
          <w:rFonts w:eastAsia="Times New Roman"/>
          <w:szCs w:val="20"/>
        </w:rPr>
        <w:t>(dd)</w:t>
      </w:r>
      <w:r w:rsidRPr="00703ADA">
        <w:rPr>
          <w:rFonts w:eastAsia="Times New Roman"/>
          <w:szCs w:val="20"/>
        </w:rPr>
        <w:tab/>
        <w:t>Letter dated 11 July 2011 from the proponent with final Land Division plans;</w:t>
      </w:r>
    </w:p>
    <w:p w14:paraId="3030BD25" w14:textId="77777777" w:rsidR="00703ADA" w:rsidRPr="00703ADA" w:rsidRDefault="00703ADA" w:rsidP="00703ADA">
      <w:pPr>
        <w:ind w:left="851" w:hanging="425"/>
        <w:rPr>
          <w:rFonts w:eastAsia="Times New Roman"/>
          <w:szCs w:val="20"/>
        </w:rPr>
      </w:pPr>
      <w:r w:rsidRPr="00703ADA">
        <w:rPr>
          <w:rFonts w:eastAsia="Times New Roman"/>
          <w:szCs w:val="20"/>
        </w:rPr>
        <w:t>(ee)</w:t>
      </w:r>
      <w:r w:rsidRPr="00703ADA">
        <w:rPr>
          <w:rFonts w:eastAsia="Times New Roman"/>
          <w:szCs w:val="20"/>
        </w:rPr>
        <w:tab/>
        <w:t>Letter dated 5 August 2011 from the proponent for time extension on completion of reserve matters to 21 December 2011;</w:t>
      </w:r>
    </w:p>
    <w:p w14:paraId="58D502BE" w14:textId="77777777" w:rsidR="00703ADA" w:rsidRPr="00703ADA" w:rsidRDefault="00703ADA" w:rsidP="00703ADA">
      <w:pPr>
        <w:ind w:left="851" w:hanging="425"/>
        <w:rPr>
          <w:rFonts w:eastAsia="Times New Roman"/>
          <w:szCs w:val="20"/>
        </w:rPr>
      </w:pPr>
      <w:r w:rsidRPr="00703ADA">
        <w:rPr>
          <w:rFonts w:eastAsia="Times New Roman"/>
          <w:szCs w:val="20"/>
        </w:rPr>
        <w:t>(ff)</w:t>
      </w:r>
      <w:r w:rsidRPr="00703ADA">
        <w:rPr>
          <w:rFonts w:eastAsia="Times New Roman"/>
          <w:szCs w:val="20"/>
        </w:rPr>
        <w:tab/>
        <w:t>Letter dated 16 August 2011 from the proponent re (d) (5) landscaping maintenance schedules and handover and defects liability periods (including Report from Swanbury and Penglase August 2011, Ref 10127, Rev E);</w:t>
      </w:r>
    </w:p>
    <w:p w14:paraId="7ED705BE" w14:textId="77777777" w:rsidR="00703ADA" w:rsidRPr="00703ADA" w:rsidRDefault="00703ADA" w:rsidP="00703ADA">
      <w:pPr>
        <w:ind w:left="851" w:hanging="425"/>
        <w:rPr>
          <w:rFonts w:eastAsia="Times New Roman"/>
          <w:szCs w:val="20"/>
        </w:rPr>
      </w:pPr>
      <w:r w:rsidRPr="00703ADA">
        <w:rPr>
          <w:rFonts w:eastAsia="Times New Roman"/>
          <w:szCs w:val="20"/>
        </w:rPr>
        <w:t>(gg)</w:t>
      </w:r>
      <w:r w:rsidRPr="00703ADA">
        <w:rPr>
          <w:rFonts w:eastAsia="Times New Roman"/>
          <w:szCs w:val="20"/>
        </w:rPr>
        <w:tab/>
        <w:t>Letter dated 6 September 2011 from City of Playford re (d) (5);</w:t>
      </w:r>
    </w:p>
    <w:p w14:paraId="1A04383F" w14:textId="77777777" w:rsidR="00703ADA" w:rsidRPr="00703ADA" w:rsidRDefault="00703ADA" w:rsidP="00703ADA">
      <w:pPr>
        <w:ind w:left="851" w:hanging="425"/>
        <w:rPr>
          <w:rFonts w:eastAsia="Times New Roman"/>
          <w:szCs w:val="20"/>
        </w:rPr>
      </w:pPr>
      <w:r w:rsidRPr="00703ADA">
        <w:rPr>
          <w:rFonts w:eastAsia="Times New Roman"/>
          <w:szCs w:val="20"/>
        </w:rPr>
        <w:t>(hh)</w:t>
      </w:r>
      <w:r w:rsidRPr="00703ADA">
        <w:rPr>
          <w:rFonts w:eastAsia="Times New Roman"/>
          <w:szCs w:val="20"/>
        </w:rPr>
        <w:tab/>
        <w:t>Letter dated 15 November 2011 from the proponent re reserved matter (d) (2) (second emergency access);</w:t>
      </w:r>
    </w:p>
    <w:p w14:paraId="2EEE83DB" w14:textId="77777777" w:rsidR="00703ADA" w:rsidRPr="00703ADA" w:rsidRDefault="00703ADA" w:rsidP="00703ADA">
      <w:pPr>
        <w:ind w:left="851" w:hanging="425"/>
        <w:rPr>
          <w:rFonts w:eastAsia="Times New Roman"/>
          <w:szCs w:val="20"/>
        </w:rPr>
      </w:pPr>
      <w:r w:rsidRPr="00703ADA">
        <w:rPr>
          <w:rFonts w:eastAsia="Times New Roman"/>
          <w:szCs w:val="20"/>
        </w:rPr>
        <w:t>(ii)</w:t>
      </w:r>
      <w:r w:rsidRPr="00703ADA">
        <w:rPr>
          <w:rFonts w:eastAsia="Times New Roman"/>
          <w:szCs w:val="20"/>
        </w:rPr>
        <w:tab/>
        <w:t>Letter dated 15 November 2011 from the proponent re reserved matter (d) (8) (Flood access plan);</w:t>
      </w:r>
    </w:p>
    <w:p w14:paraId="0F454087" w14:textId="77777777" w:rsidR="00703ADA" w:rsidRPr="00703ADA" w:rsidRDefault="00703ADA" w:rsidP="00703ADA">
      <w:pPr>
        <w:ind w:left="851" w:hanging="425"/>
        <w:rPr>
          <w:rFonts w:eastAsia="Times New Roman"/>
          <w:szCs w:val="20"/>
        </w:rPr>
      </w:pPr>
      <w:r w:rsidRPr="00703ADA">
        <w:rPr>
          <w:rFonts w:eastAsia="Times New Roman"/>
          <w:szCs w:val="20"/>
        </w:rPr>
        <w:t>(jj)</w:t>
      </w:r>
      <w:r w:rsidRPr="00703ADA">
        <w:rPr>
          <w:rFonts w:eastAsia="Times New Roman"/>
          <w:szCs w:val="20"/>
        </w:rPr>
        <w:tab/>
      </w:r>
      <w:r w:rsidRPr="00703ADA">
        <w:rPr>
          <w:rFonts w:eastAsia="Times New Roman"/>
          <w:spacing w:val="-2"/>
          <w:szCs w:val="20"/>
        </w:rPr>
        <w:t>Minute from Director Transport Policy and Planning DTEI to Director Planning and Assessment DPLG dated 10 November 2011, re (d) (8) (Flood access plan);</w:t>
      </w:r>
    </w:p>
    <w:p w14:paraId="6EC937F5" w14:textId="77777777" w:rsidR="00703ADA" w:rsidRPr="00703ADA" w:rsidRDefault="00703ADA" w:rsidP="00703ADA">
      <w:pPr>
        <w:ind w:left="851" w:hanging="425"/>
        <w:rPr>
          <w:rFonts w:eastAsia="Times New Roman"/>
          <w:szCs w:val="20"/>
        </w:rPr>
      </w:pPr>
      <w:r w:rsidRPr="00703ADA">
        <w:rPr>
          <w:rFonts w:eastAsia="Times New Roman"/>
          <w:szCs w:val="20"/>
        </w:rPr>
        <w:t>(kk)</w:t>
      </w:r>
      <w:r w:rsidRPr="00703ADA">
        <w:rPr>
          <w:rFonts w:eastAsia="Times New Roman"/>
          <w:szCs w:val="20"/>
        </w:rPr>
        <w:tab/>
        <w:t>Letter dated 7 December 2011 from the proponent re reserved matter (d) (9) (ultimate grade separated intersection);</w:t>
      </w:r>
    </w:p>
    <w:p w14:paraId="3874A5B2" w14:textId="77777777" w:rsidR="00703ADA" w:rsidRPr="00703ADA" w:rsidRDefault="00703ADA" w:rsidP="00703ADA">
      <w:pPr>
        <w:ind w:left="851" w:hanging="425"/>
        <w:rPr>
          <w:rFonts w:eastAsia="Times New Roman"/>
          <w:szCs w:val="20"/>
        </w:rPr>
      </w:pPr>
      <w:r w:rsidRPr="00703ADA">
        <w:rPr>
          <w:rFonts w:eastAsia="Times New Roman"/>
          <w:szCs w:val="20"/>
        </w:rPr>
        <w:t>(ll)</w:t>
      </w:r>
      <w:r w:rsidRPr="00703ADA">
        <w:rPr>
          <w:rFonts w:eastAsia="Times New Roman"/>
          <w:szCs w:val="20"/>
        </w:rPr>
        <w:tab/>
        <w:t>Minute from Director Transport Policy and Planning DTEI to Director Planning and Assessment dated 8 December 2011 re (d) (9) ultimate grade separated intersection;</w:t>
      </w:r>
    </w:p>
    <w:p w14:paraId="6E056285" w14:textId="77777777" w:rsidR="00703ADA" w:rsidRPr="00703ADA" w:rsidRDefault="00703ADA" w:rsidP="00703ADA">
      <w:pPr>
        <w:ind w:left="851" w:hanging="425"/>
        <w:rPr>
          <w:rFonts w:eastAsia="Times New Roman"/>
          <w:szCs w:val="20"/>
        </w:rPr>
      </w:pPr>
      <w:r w:rsidRPr="00703ADA">
        <w:rPr>
          <w:rFonts w:eastAsia="Times New Roman"/>
          <w:szCs w:val="20"/>
        </w:rPr>
        <w:t>(mm)</w:t>
      </w:r>
      <w:r w:rsidRPr="00703ADA">
        <w:rPr>
          <w:rFonts w:eastAsia="Times New Roman"/>
          <w:szCs w:val="20"/>
        </w:rPr>
        <w:tab/>
        <w:t>Letter from the proponent of 5 December 2011 for extension of time for completion of the Port Wakefield Road intersection from 31 October 2013 to 31 October 2014;</w:t>
      </w:r>
    </w:p>
    <w:p w14:paraId="5FA185BF" w14:textId="77777777" w:rsidR="00703ADA" w:rsidRPr="00703ADA" w:rsidRDefault="00703ADA" w:rsidP="00703ADA">
      <w:pPr>
        <w:ind w:left="851" w:hanging="425"/>
        <w:rPr>
          <w:rFonts w:eastAsia="Times New Roman"/>
          <w:szCs w:val="20"/>
        </w:rPr>
      </w:pPr>
      <w:r w:rsidRPr="00703ADA">
        <w:rPr>
          <w:rFonts w:eastAsia="Times New Roman"/>
          <w:szCs w:val="20"/>
        </w:rPr>
        <w:t>(nn)</w:t>
      </w:r>
      <w:r w:rsidRPr="00703ADA">
        <w:rPr>
          <w:rFonts w:eastAsia="Times New Roman"/>
          <w:szCs w:val="20"/>
        </w:rPr>
        <w:tab/>
      </w:r>
      <w:r w:rsidRPr="00703ADA">
        <w:rPr>
          <w:rFonts w:eastAsia="Times New Roman"/>
          <w:spacing w:val="-2"/>
          <w:szCs w:val="20"/>
        </w:rPr>
        <w:t>Letter from the proponent of 13 July 2012, sections 4 and 5 only with attached letters from SA Water (14 May 2012) and ETSA;</w:t>
      </w:r>
    </w:p>
    <w:p w14:paraId="5294CCEC" w14:textId="77777777" w:rsidR="00703ADA" w:rsidRPr="00703ADA" w:rsidRDefault="00703ADA" w:rsidP="00703ADA">
      <w:pPr>
        <w:ind w:left="851" w:hanging="425"/>
        <w:rPr>
          <w:rFonts w:eastAsia="Times New Roman"/>
          <w:szCs w:val="20"/>
        </w:rPr>
      </w:pPr>
      <w:r w:rsidRPr="00703ADA">
        <w:rPr>
          <w:rFonts w:eastAsia="Times New Roman"/>
          <w:szCs w:val="20"/>
        </w:rPr>
        <w:t>(oo)</w:t>
      </w:r>
      <w:r w:rsidRPr="00703ADA">
        <w:rPr>
          <w:rFonts w:eastAsia="Times New Roman"/>
          <w:szCs w:val="20"/>
        </w:rPr>
        <w:tab/>
        <w:t>Email from the proponent on 7 November 2012 relating to the use of recycled water to individual homes;</w:t>
      </w:r>
    </w:p>
    <w:p w14:paraId="31866016" w14:textId="77777777" w:rsidR="00703ADA" w:rsidRPr="00703ADA" w:rsidRDefault="00703ADA" w:rsidP="00703ADA">
      <w:pPr>
        <w:ind w:left="851" w:hanging="425"/>
        <w:rPr>
          <w:rFonts w:eastAsia="Times New Roman"/>
          <w:szCs w:val="20"/>
        </w:rPr>
      </w:pPr>
      <w:r w:rsidRPr="00703ADA">
        <w:rPr>
          <w:rFonts w:eastAsia="Times New Roman"/>
          <w:szCs w:val="20"/>
        </w:rPr>
        <w:t>(pp)</w:t>
      </w:r>
      <w:r w:rsidRPr="00703ADA">
        <w:rPr>
          <w:rFonts w:eastAsia="Times New Roman"/>
          <w:szCs w:val="20"/>
        </w:rPr>
        <w:tab/>
        <w:t>Letter from City of Playford re removal of Purple Pipes obligation dated 21 November 2012;</w:t>
      </w:r>
    </w:p>
    <w:p w14:paraId="0B210A7B" w14:textId="77777777" w:rsidR="00703ADA" w:rsidRPr="00703ADA" w:rsidRDefault="00703ADA" w:rsidP="00703ADA">
      <w:pPr>
        <w:ind w:left="851" w:hanging="425"/>
        <w:rPr>
          <w:rFonts w:eastAsia="Times New Roman"/>
          <w:szCs w:val="20"/>
        </w:rPr>
      </w:pPr>
      <w:r w:rsidRPr="00703ADA">
        <w:rPr>
          <w:rFonts w:eastAsia="Times New Roman"/>
          <w:szCs w:val="20"/>
        </w:rPr>
        <w:t>(qq)</w:t>
      </w:r>
      <w:r w:rsidRPr="00703ADA">
        <w:rPr>
          <w:rFonts w:eastAsia="Times New Roman"/>
          <w:szCs w:val="20"/>
        </w:rPr>
        <w:tab/>
        <w:t>Email from City of Playford ‘clarification of Council correspondence re Recycled Water Infrastructure for Buckland Park’ dated 26 November 2012;</w:t>
      </w:r>
    </w:p>
    <w:p w14:paraId="0D9BC609" w14:textId="77777777" w:rsidR="00703ADA" w:rsidRPr="00703ADA" w:rsidRDefault="00703ADA" w:rsidP="00703ADA">
      <w:pPr>
        <w:ind w:left="851" w:hanging="425"/>
        <w:rPr>
          <w:rFonts w:eastAsia="Times New Roman"/>
          <w:szCs w:val="20"/>
        </w:rPr>
      </w:pPr>
      <w:r w:rsidRPr="00703ADA">
        <w:rPr>
          <w:rFonts w:eastAsia="Times New Roman"/>
          <w:szCs w:val="20"/>
        </w:rPr>
        <w:t>(rr)</w:t>
      </w:r>
      <w:r w:rsidRPr="00703ADA">
        <w:rPr>
          <w:rFonts w:eastAsia="Times New Roman"/>
          <w:szCs w:val="20"/>
        </w:rPr>
        <w:tab/>
        <w:t>Letter from EPA dated 24 July 2012 commenting on separation distances for proposed WWMF;</w:t>
      </w:r>
    </w:p>
    <w:p w14:paraId="2C090756" w14:textId="77777777" w:rsidR="00703ADA" w:rsidRPr="00703ADA" w:rsidRDefault="00703ADA" w:rsidP="00703ADA">
      <w:pPr>
        <w:ind w:left="851" w:hanging="425"/>
        <w:rPr>
          <w:rFonts w:eastAsia="Times New Roman"/>
          <w:szCs w:val="20"/>
        </w:rPr>
      </w:pPr>
      <w:r w:rsidRPr="00703ADA">
        <w:rPr>
          <w:rFonts w:eastAsia="Times New Roman"/>
          <w:szCs w:val="20"/>
        </w:rPr>
        <w:t>(ss)</w:t>
      </w:r>
      <w:r w:rsidRPr="00703ADA">
        <w:rPr>
          <w:rFonts w:eastAsia="Times New Roman"/>
          <w:szCs w:val="20"/>
        </w:rPr>
        <w:tab/>
        <w:t>Letter from the proponent of 3 May 2013 and the attached ‘Development Application for a Waste Water Management Facility’;</w:t>
      </w:r>
    </w:p>
    <w:p w14:paraId="716B2D54" w14:textId="77777777" w:rsidR="00703ADA" w:rsidRPr="00703ADA" w:rsidRDefault="00703ADA" w:rsidP="00703ADA">
      <w:pPr>
        <w:ind w:left="851" w:hanging="425"/>
        <w:rPr>
          <w:rFonts w:eastAsia="Times New Roman"/>
          <w:szCs w:val="20"/>
        </w:rPr>
      </w:pPr>
      <w:r w:rsidRPr="00703ADA">
        <w:rPr>
          <w:rFonts w:eastAsia="Times New Roman"/>
          <w:szCs w:val="20"/>
        </w:rPr>
        <w:t>(tt)</w:t>
      </w:r>
      <w:r w:rsidRPr="00703ADA">
        <w:rPr>
          <w:rFonts w:eastAsia="Times New Roman"/>
          <w:szCs w:val="20"/>
        </w:rPr>
        <w:tab/>
        <w:t>Email from Department of Health and Ageing (Tony Farror) dated 31 March 2013;</w:t>
      </w:r>
    </w:p>
    <w:p w14:paraId="37B6ED79" w14:textId="77777777" w:rsidR="00703ADA" w:rsidRPr="00703ADA" w:rsidRDefault="00703ADA" w:rsidP="00703ADA">
      <w:pPr>
        <w:ind w:left="851" w:hanging="425"/>
        <w:rPr>
          <w:rFonts w:eastAsia="Times New Roman"/>
          <w:szCs w:val="20"/>
        </w:rPr>
      </w:pPr>
      <w:r w:rsidRPr="00703ADA">
        <w:rPr>
          <w:rFonts w:eastAsia="Times New Roman"/>
          <w:szCs w:val="20"/>
        </w:rPr>
        <w:t>(uu)</w:t>
      </w:r>
      <w:r w:rsidRPr="00703ADA">
        <w:rPr>
          <w:rFonts w:eastAsia="Times New Roman"/>
          <w:szCs w:val="20"/>
        </w:rPr>
        <w:tab/>
        <w:t>Letter from the City of Playford dated 21 June 2013;</w:t>
      </w:r>
    </w:p>
    <w:p w14:paraId="7FC0FB77" w14:textId="77777777" w:rsidR="00703ADA" w:rsidRPr="00703ADA" w:rsidRDefault="00703ADA" w:rsidP="00703ADA">
      <w:pPr>
        <w:ind w:left="851" w:hanging="425"/>
        <w:rPr>
          <w:rFonts w:eastAsia="Times New Roman"/>
          <w:szCs w:val="20"/>
        </w:rPr>
      </w:pPr>
      <w:r w:rsidRPr="00703ADA">
        <w:rPr>
          <w:rFonts w:eastAsia="Times New Roman"/>
          <w:szCs w:val="20"/>
        </w:rPr>
        <w:t>(vv)</w:t>
      </w:r>
      <w:r w:rsidRPr="00703ADA">
        <w:rPr>
          <w:rFonts w:eastAsia="Times New Roman"/>
          <w:szCs w:val="20"/>
        </w:rPr>
        <w:tab/>
        <w:t>Land Division application 292/D079/12 dated 17 October 2012.</w:t>
      </w:r>
    </w:p>
    <w:p w14:paraId="297C137F" w14:textId="77777777" w:rsidR="00703ADA" w:rsidRPr="00703ADA" w:rsidRDefault="00703ADA" w:rsidP="00703ADA">
      <w:pPr>
        <w:ind w:left="851" w:hanging="425"/>
        <w:rPr>
          <w:rFonts w:eastAsia="Times New Roman"/>
          <w:szCs w:val="20"/>
        </w:rPr>
      </w:pPr>
      <w:r w:rsidRPr="00703ADA">
        <w:rPr>
          <w:rFonts w:eastAsia="Times New Roman"/>
          <w:szCs w:val="20"/>
        </w:rPr>
        <w:t>Application to amend Buckland Park Authorisation, Precinct 1 dated August 2013 (Revision B);</w:t>
      </w:r>
    </w:p>
    <w:p w14:paraId="1804AE01" w14:textId="77777777" w:rsidR="00703ADA" w:rsidRPr="00703ADA" w:rsidRDefault="00703ADA" w:rsidP="00703ADA">
      <w:pPr>
        <w:ind w:left="851" w:hanging="425"/>
        <w:rPr>
          <w:rFonts w:eastAsia="Times New Roman"/>
          <w:szCs w:val="20"/>
        </w:rPr>
      </w:pPr>
      <w:r w:rsidRPr="00703ADA">
        <w:rPr>
          <w:rFonts w:eastAsia="Times New Roman"/>
          <w:szCs w:val="20"/>
        </w:rPr>
        <w:t>(ww)</w:t>
      </w:r>
      <w:r w:rsidRPr="00703ADA">
        <w:rPr>
          <w:rFonts w:eastAsia="Times New Roman"/>
          <w:szCs w:val="20"/>
        </w:rPr>
        <w:tab/>
        <w:t>Letter from the City of Playford dated 25 October 2013;</w:t>
      </w:r>
    </w:p>
    <w:p w14:paraId="06941F0E" w14:textId="77777777" w:rsidR="00703ADA" w:rsidRPr="00703ADA" w:rsidRDefault="00703ADA" w:rsidP="00703ADA">
      <w:pPr>
        <w:ind w:left="851" w:hanging="425"/>
        <w:rPr>
          <w:rFonts w:eastAsia="Times New Roman"/>
          <w:szCs w:val="20"/>
        </w:rPr>
      </w:pPr>
      <w:r w:rsidRPr="00703ADA">
        <w:rPr>
          <w:rFonts w:eastAsia="Times New Roman"/>
          <w:szCs w:val="20"/>
        </w:rPr>
        <w:t>(xx)</w:t>
      </w:r>
      <w:r w:rsidRPr="00703ADA">
        <w:rPr>
          <w:rFonts w:eastAsia="Times New Roman"/>
          <w:szCs w:val="20"/>
        </w:rPr>
        <w:tab/>
        <w:t>Letter from the proponent regarding Precinct 1 amendment dated 4 November 2013;</w:t>
      </w:r>
    </w:p>
    <w:p w14:paraId="7B780285" w14:textId="77777777" w:rsidR="00703ADA" w:rsidRPr="00703ADA" w:rsidRDefault="00703ADA" w:rsidP="00703ADA">
      <w:pPr>
        <w:ind w:left="851" w:hanging="425"/>
        <w:rPr>
          <w:rFonts w:eastAsia="Times New Roman"/>
          <w:szCs w:val="20"/>
        </w:rPr>
      </w:pPr>
      <w:r w:rsidRPr="00703ADA">
        <w:rPr>
          <w:rFonts w:eastAsia="Times New Roman"/>
          <w:szCs w:val="20"/>
        </w:rPr>
        <w:t>(yy)</w:t>
      </w:r>
      <w:r w:rsidRPr="00703ADA">
        <w:rPr>
          <w:rFonts w:eastAsia="Times New Roman"/>
          <w:szCs w:val="20"/>
        </w:rPr>
        <w:tab/>
        <w:t>Email from the proponent to DPTI 12 May 2014; and</w:t>
      </w:r>
    </w:p>
    <w:p w14:paraId="4605AF7D" w14:textId="77777777" w:rsidR="00703ADA" w:rsidRPr="00703ADA" w:rsidRDefault="00703ADA" w:rsidP="00703ADA">
      <w:pPr>
        <w:ind w:left="851" w:hanging="425"/>
        <w:rPr>
          <w:rFonts w:eastAsia="Times New Roman"/>
          <w:szCs w:val="20"/>
        </w:rPr>
      </w:pPr>
      <w:r w:rsidRPr="00703ADA">
        <w:rPr>
          <w:rFonts w:eastAsia="Times New Roman"/>
          <w:szCs w:val="20"/>
        </w:rPr>
        <w:t>(zz)</w:t>
      </w:r>
      <w:r w:rsidRPr="00703ADA">
        <w:rPr>
          <w:rFonts w:eastAsia="Times New Roman"/>
          <w:szCs w:val="20"/>
        </w:rPr>
        <w:tab/>
        <w:t>Letter from the proponent regarding Precinct 2 and 2C dated 17 December 2014.</w:t>
      </w:r>
    </w:p>
    <w:p w14:paraId="632A1BF6" w14:textId="77777777" w:rsidR="00703ADA" w:rsidRPr="00703ADA" w:rsidRDefault="00703ADA" w:rsidP="00703ADA">
      <w:pPr>
        <w:ind w:left="851" w:hanging="425"/>
        <w:rPr>
          <w:rFonts w:eastAsia="Times New Roman"/>
          <w:szCs w:val="20"/>
        </w:rPr>
      </w:pPr>
      <w:r w:rsidRPr="00703ADA">
        <w:rPr>
          <w:rFonts w:eastAsia="Times New Roman"/>
          <w:szCs w:val="20"/>
        </w:rPr>
        <w:t>(aaa)</w:t>
      </w:r>
      <w:r w:rsidRPr="00703ADA">
        <w:rPr>
          <w:rFonts w:eastAsia="Times New Roman"/>
          <w:szCs w:val="20"/>
        </w:rPr>
        <w:tab/>
        <w:t>Letter from the proponent dated 25 March 2015 for an extension of time for the intersection with Port Wakefield Road</w:t>
      </w:r>
    </w:p>
    <w:p w14:paraId="617F8621" w14:textId="77777777" w:rsidR="00703ADA" w:rsidRPr="00703ADA" w:rsidRDefault="00703ADA" w:rsidP="00703ADA">
      <w:pPr>
        <w:ind w:left="851" w:hanging="425"/>
        <w:rPr>
          <w:rFonts w:eastAsia="Times New Roman"/>
          <w:szCs w:val="20"/>
        </w:rPr>
      </w:pPr>
      <w:r w:rsidRPr="00703ADA">
        <w:rPr>
          <w:rFonts w:eastAsia="Times New Roman"/>
          <w:szCs w:val="20"/>
        </w:rPr>
        <w:t>(bbb)</w:t>
      </w:r>
      <w:r w:rsidRPr="00703ADA">
        <w:rPr>
          <w:rFonts w:eastAsia="Times New Roman"/>
          <w:szCs w:val="20"/>
        </w:rPr>
        <w:tab/>
        <w:t>Letter from the proponent dated 30 September 2015 defer need for SAPN sub-station land until December 2017</w:t>
      </w:r>
    </w:p>
    <w:p w14:paraId="7449910D" w14:textId="77777777" w:rsidR="00703ADA" w:rsidRPr="00703ADA" w:rsidRDefault="00703ADA" w:rsidP="00703ADA">
      <w:pPr>
        <w:ind w:left="851" w:hanging="425"/>
        <w:rPr>
          <w:rFonts w:eastAsia="Times New Roman"/>
          <w:szCs w:val="20"/>
        </w:rPr>
      </w:pPr>
      <w:r w:rsidRPr="00703ADA">
        <w:rPr>
          <w:rFonts w:eastAsia="Times New Roman"/>
          <w:szCs w:val="20"/>
        </w:rPr>
        <w:t>(ccc)</w:t>
      </w:r>
      <w:r w:rsidRPr="00703ADA">
        <w:rPr>
          <w:rFonts w:eastAsia="Times New Roman"/>
          <w:szCs w:val="20"/>
        </w:rPr>
        <w:tab/>
        <w:t>Buckland Park (Riverlea) Development Application/Amendment to the EIS for Superlot (staging) amendment. Precinct 2 Land Division and Road closure, from the proponent dated November 2014;</w:t>
      </w:r>
    </w:p>
    <w:p w14:paraId="454EA399" w14:textId="77777777" w:rsidR="00703ADA" w:rsidRPr="00703ADA" w:rsidRDefault="00703ADA" w:rsidP="00703ADA">
      <w:pPr>
        <w:ind w:left="851" w:hanging="425"/>
        <w:rPr>
          <w:rFonts w:eastAsia="Times New Roman"/>
          <w:szCs w:val="20"/>
        </w:rPr>
      </w:pPr>
      <w:r w:rsidRPr="00703ADA">
        <w:rPr>
          <w:rFonts w:eastAsia="Times New Roman"/>
          <w:szCs w:val="20"/>
        </w:rPr>
        <w:t>(ddd)</w:t>
      </w:r>
      <w:r w:rsidRPr="00703ADA">
        <w:rPr>
          <w:rFonts w:eastAsia="Times New Roman"/>
          <w:szCs w:val="20"/>
        </w:rPr>
        <w:tab/>
        <w:t>Buckland Park (Riverlea) Development Application, Stage 2C Land Division dated February 2015;</w:t>
      </w:r>
    </w:p>
    <w:p w14:paraId="74E6F26E" w14:textId="77777777" w:rsidR="00703ADA" w:rsidRPr="00703ADA" w:rsidRDefault="00703ADA" w:rsidP="00703ADA">
      <w:pPr>
        <w:ind w:left="851" w:hanging="425"/>
        <w:rPr>
          <w:rFonts w:eastAsia="Times New Roman"/>
          <w:szCs w:val="20"/>
        </w:rPr>
      </w:pPr>
      <w:r w:rsidRPr="00703ADA">
        <w:rPr>
          <w:rFonts w:eastAsia="Times New Roman"/>
          <w:szCs w:val="20"/>
        </w:rPr>
        <w:t>(eee)</w:t>
      </w:r>
      <w:r w:rsidRPr="00703ADA">
        <w:rPr>
          <w:rFonts w:eastAsia="Times New Roman"/>
          <w:szCs w:val="20"/>
        </w:rPr>
        <w:tab/>
        <w:t>Land Division Application 292/D027/15 dated February 2015 with amended plans, Precinct 2;</w:t>
      </w:r>
    </w:p>
    <w:p w14:paraId="5AEF5B99" w14:textId="77777777" w:rsidR="00703ADA" w:rsidRPr="00703ADA" w:rsidRDefault="00703ADA" w:rsidP="00703ADA">
      <w:pPr>
        <w:ind w:left="851" w:hanging="425"/>
        <w:rPr>
          <w:rFonts w:eastAsia="Times New Roman"/>
          <w:szCs w:val="20"/>
        </w:rPr>
      </w:pPr>
      <w:r w:rsidRPr="00703ADA">
        <w:rPr>
          <w:rFonts w:eastAsia="Times New Roman"/>
          <w:szCs w:val="20"/>
        </w:rPr>
        <w:t>(fff)</w:t>
      </w:r>
      <w:r w:rsidRPr="00703ADA">
        <w:rPr>
          <w:rFonts w:eastAsia="Times New Roman"/>
          <w:szCs w:val="20"/>
        </w:rPr>
        <w:tab/>
        <w:t>Land Division Application 292/D018/15 dated 2 February 2015, Stage 2C;</w:t>
      </w:r>
    </w:p>
    <w:p w14:paraId="2B99DD51" w14:textId="77777777" w:rsidR="00703ADA" w:rsidRPr="00703ADA" w:rsidRDefault="00703ADA" w:rsidP="00703ADA">
      <w:pPr>
        <w:ind w:left="851" w:hanging="425"/>
        <w:rPr>
          <w:rFonts w:eastAsia="Times New Roman"/>
          <w:szCs w:val="20"/>
        </w:rPr>
      </w:pPr>
      <w:r w:rsidRPr="00703ADA">
        <w:rPr>
          <w:rFonts w:eastAsia="Times New Roman"/>
          <w:szCs w:val="20"/>
        </w:rPr>
        <w:t>(ggg)</w:t>
      </w:r>
      <w:r w:rsidRPr="00703ADA">
        <w:rPr>
          <w:rFonts w:eastAsia="Times New Roman"/>
          <w:szCs w:val="20"/>
        </w:rPr>
        <w:tab/>
        <w:t>Letter to DPTI from the proponent, requesting time extension for ‘substantial commencement’ from 31/10/15 to 31/10/17, dated 25 March 2015.</w:t>
      </w:r>
    </w:p>
    <w:p w14:paraId="48CC3302" w14:textId="77777777" w:rsidR="00703ADA" w:rsidRPr="00703ADA" w:rsidRDefault="00703ADA" w:rsidP="00703ADA">
      <w:pPr>
        <w:ind w:left="851" w:hanging="425"/>
        <w:rPr>
          <w:rFonts w:eastAsia="Times New Roman"/>
          <w:szCs w:val="20"/>
        </w:rPr>
      </w:pPr>
      <w:r w:rsidRPr="00703ADA">
        <w:rPr>
          <w:rFonts w:eastAsia="Times New Roman"/>
          <w:szCs w:val="20"/>
        </w:rPr>
        <w:t>(hhh)</w:t>
      </w:r>
      <w:r w:rsidRPr="00703ADA">
        <w:rPr>
          <w:rFonts w:eastAsia="Times New Roman"/>
          <w:szCs w:val="20"/>
        </w:rPr>
        <w:tab/>
      </w:r>
      <w:r w:rsidRPr="00703ADA">
        <w:rPr>
          <w:rFonts w:eastAsia="Times New Roman"/>
          <w:spacing w:val="-4"/>
          <w:szCs w:val="20"/>
        </w:rPr>
        <w:t>Letter to DPTI dated 14 September 2015 from the City of Playford concerning the closure of Buckland Road on 18 December 2015</w:t>
      </w:r>
      <w:r w:rsidRPr="00703ADA">
        <w:rPr>
          <w:rFonts w:eastAsia="Times New Roman"/>
          <w:szCs w:val="20"/>
        </w:rPr>
        <w:t xml:space="preserve"> (amended via email to 18 December 2017)</w:t>
      </w:r>
    </w:p>
    <w:p w14:paraId="5CCDB19C" w14:textId="77777777" w:rsidR="00703ADA" w:rsidRPr="00703ADA" w:rsidRDefault="00703ADA" w:rsidP="00703ADA">
      <w:pPr>
        <w:ind w:left="851" w:hanging="425"/>
        <w:rPr>
          <w:rFonts w:eastAsia="Times New Roman"/>
          <w:szCs w:val="20"/>
        </w:rPr>
      </w:pPr>
      <w:r w:rsidRPr="00703ADA">
        <w:rPr>
          <w:rFonts w:eastAsia="Times New Roman"/>
          <w:szCs w:val="20"/>
        </w:rPr>
        <w:t>(iii)</w:t>
      </w:r>
      <w:r w:rsidRPr="00703ADA">
        <w:rPr>
          <w:rFonts w:eastAsia="Times New Roman"/>
          <w:szCs w:val="20"/>
        </w:rPr>
        <w:tab/>
        <w:t>Email from the proponent dated 29 September 2015 and endorsement by the City of Playford on wording for provision of commercial/community service for Precent 2.</w:t>
      </w:r>
    </w:p>
    <w:p w14:paraId="5A239E5D" w14:textId="77777777" w:rsidR="00703ADA" w:rsidRPr="00703ADA" w:rsidRDefault="00703ADA" w:rsidP="00703ADA">
      <w:pPr>
        <w:ind w:left="851" w:hanging="425"/>
        <w:rPr>
          <w:rFonts w:eastAsia="Times New Roman"/>
          <w:szCs w:val="20"/>
        </w:rPr>
      </w:pPr>
      <w:r w:rsidRPr="00703ADA">
        <w:rPr>
          <w:rFonts w:eastAsia="Times New Roman"/>
          <w:szCs w:val="20"/>
        </w:rPr>
        <w:t>(jjj)</w:t>
      </w:r>
      <w:r w:rsidRPr="00703ADA">
        <w:rPr>
          <w:rFonts w:eastAsia="Times New Roman"/>
          <w:szCs w:val="20"/>
        </w:rPr>
        <w:tab/>
      </w:r>
      <w:r w:rsidRPr="00703ADA">
        <w:rPr>
          <w:rFonts w:eastAsia="Times New Roman"/>
          <w:spacing w:val="-4"/>
          <w:szCs w:val="20"/>
        </w:rPr>
        <w:t>Letter from the proponent dated 13 September 2017 for an extension of time for ‘substantial commencement’ from 31 October 2017</w:t>
      </w:r>
      <w:r w:rsidRPr="00703ADA">
        <w:rPr>
          <w:rFonts w:eastAsia="Times New Roman"/>
          <w:szCs w:val="20"/>
        </w:rPr>
        <w:t xml:space="preserve"> to 31 October 2017.</w:t>
      </w:r>
    </w:p>
    <w:p w14:paraId="237F36D2" w14:textId="77777777" w:rsidR="00703ADA" w:rsidRPr="00703ADA" w:rsidRDefault="00703ADA" w:rsidP="00703ADA">
      <w:pPr>
        <w:ind w:left="851" w:hanging="425"/>
        <w:rPr>
          <w:rFonts w:eastAsia="Times New Roman"/>
          <w:szCs w:val="20"/>
        </w:rPr>
      </w:pPr>
      <w:r w:rsidRPr="00703ADA">
        <w:rPr>
          <w:rFonts w:eastAsia="Times New Roman"/>
          <w:szCs w:val="20"/>
        </w:rPr>
        <w:t>(kkk)</w:t>
      </w:r>
      <w:r w:rsidRPr="00703ADA">
        <w:rPr>
          <w:rFonts w:eastAsia="Times New Roman"/>
          <w:szCs w:val="20"/>
        </w:rPr>
        <w:tab/>
        <w:t>Letter dated 10 October 2017 requesting extension of time to substantially commence the development.</w:t>
      </w:r>
    </w:p>
    <w:p w14:paraId="6266D261" w14:textId="77777777" w:rsidR="00703ADA" w:rsidRPr="00703ADA" w:rsidRDefault="00703ADA" w:rsidP="00703ADA">
      <w:pPr>
        <w:ind w:left="851" w:hanging="425"/>
        <w:rPr>
          <w:rFonts w:eastAsia="Times New Roman"/>
          <w:szCs w:val="20"/>
        </w:rPr>
      </w:pPr>
      <w:r w:rsidRPr="00703ADA">
        <w:rPr>
          <w:rFonts w:eastAsia="Times New Roman"/>
          <w:szCs w:val="20"/>
        </w:rPr>
        <w:t>(lll)</w:t>
      </w:r>
      <w:r w:rsidRPr="00703ADA">
        <w:rPr>
          <w:rFonts w:eastAsia="Times New Roman"/>
          <w:szCs w:val="20"/>
        </w:rPr>
        <w:tab/>
        <w:t>Letter from the proponent dated 14 May 2020 requesting minor amendments to the land division for Precinct 1, Stages 1-5 and Stage 6 (previously Precinct 2C).</w:t>
      </w:r>
    </w:p>
    <w:p w14:paraId="1DA1C701" w14:textId="77777777" w:rsidR="00703ADA" w:rsidRPr="00703ADA" w:rsidRDefault="00703ADA" w:rsidP="00703ADA">
      <w:pPr>
        <w:rPr>
          <w:rFonts w:eastAsia="Times New Roman"/>
          <w:b/>
          <w:szCs w:val="20"/>
        </w:rPr>
      </w:pPr>
      <w:r w:rsidRPr="00703ADA">
        <w:rPr>
          <w:rFonts w:eastAsia="Times New Roman"/>
          <w:b/>
          <w:szCs w:val="20"/>
        </w:rPr>
        <w:t>DRAWINGS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824"/>
        <w:gridCol w:w="2693"/>
        <w:gridCol w:w="2410"/>
        <w:gridCol w:w="1553"/>
      </w:tblGrid>
      <w:tr w:rsidR="00703ADA" w:rsidRPr="00703ADA" w14:paraId="22ACE4A5" w14:textId="77777777" w:rsidTr="00311B6C">
        <w:trPr>
          <w:trHeight w:val="334"/>
        </w:trPr>
        <w:tc>
          <w:tcPr>
            <w:tcW w:w="1870" w:type="dxa"/>
            <w:tcBorders>
              <w:top w:val="single" w:sz="4" w:space="0" w:color="auto"/>
              <w:bottom w:val="single" w:sz="4" w:space="0" w:color="auto"/>
            </w:tcBorders>
            <w:vAlign w:val="center"/>
          </w:tcPr>
          <w:p w14:paraId="625C3D30" w14:textId="77777777" w:rsidR="00703ADA" w:rsidRPr="00703ADA" w:rsidRDefault="00703ADA" w:rsidP="00703ADA">
            <w:pPr>
              <w:spacing w:after="0"/>
              <w:jc w:val="left"/>
              <w:rPr>
                <w:szCs w:val="20"/>
              </w:rPr>
            </w:pPr>
            <w:r w:rsidRPr="00703ADA">
              <w:rPr>
                <w:szCs w:val="20"/>
              </w:rPr>
              <w:t>REF</w:t>
            </w:r>
          </w:p>
        </w:tc>
        <w:tc>
          <w:tcPr>
            <w:tcW w:w="824" w:type="dxa"/>
            <w:tcBorders>
              <w:top w:val="single" w:sz="4" w:space="0" w:color="auto"/>
              <w:bottom w:val="single" w:sz="4" w:space="0" w:color="auto"/>
            </w:tcBorders>
            <w:vAlign w:val="center"/>
          </w:tcPr>
          <w:p w14:paraId="07A453C0" w14:textId="77777777" w:rsidR="00703ADA" w:rsidRPr="00703ADA" w:rsidRDefault="00703ADA" w:rsidP="00703ADA">
            <w:pPr>
              <w:spacing w:after="0"/>
              <w:jc w:val="left"/>
              <w:rPr>
                <w:szCs w:val="20"/>
              </w:rPr>
            </w:pPr>
            <w:r w:rsidRPr="00703ADA">
              <w:rPr>
                <w:szCs w:val="20"/>
              </w:rPr>
              <w:t>REV</w:t>
            </w:r>
          </w:p>
        </w:tc>
        <w:tc>
          <w:tcPr>
            <w:tcW w:w="2693" w:type="dxa"/>
            <w:tcBorders>
              <w:top w:val="single" w:sz="4" w:space="0" w:color="auto"/>
              <w:bottom w:val="single" w:sz="4" w:space="0" w:color="auto"/>
            </w:tcBorders>
            <w:vAlign w:val="center"/>
          </w:tcPr>
          <w:p w14:paraId="462DA326" w14:textId="77777777" w:rsidR="00703ADA" w:rsidRPr="00703ADA" w:rsidRDefault="00703ADA" w:rsidP="00703ADA">
            <w:pPr>
              <w:spacing w:after="0"/>
              <w:jc w:val="left"/>
              <w:rPr>
                <w:szCs w:val="20"/>
              </w:rPr>
            </w:pPr>
            <w:r w:rsidRPr="00703ADA">
              <w:rPr>
                <w:szCs w:val="20"/>
              </w:rPr>
              <w:t>AUTHOR</w:t>
            </w:r>
          </w:p>
        </w:tc>
        <w:tc>
          <w:tcPr>
            <w:tcW w:w="2410" w:type="dxa"/>
            <w:tcBorders>
              <w:top w:val="single" w:sz="4" w:space="0" w:color="auto"/>
              <w:bottom w:val="single" w:sz="4" w:space="0" w:color="auto"/>
            </w:tcBorders>
            <w:vAlign w:val="center"/>
          </w:tcPr>
          <w:p w14:paraId="5FD8BDB2" w14:textId="77777777" w:rsidR="00703ADA" w:rsidRPr="00703ADA" w:rsidRDefault="00703ADA" w:rsidP="00703ADA">
            <w:pPr>
              <w:spacing w:after="0"/>
              <w:jc w:val="left"/>
              <w:rPr>
                <w:szCs w:val="20"/>
              </w:rPr>
            </w:pPr>
            <w:r w:rsidRPr="00703ADA">
              <w:rPr>
                <w:szCs w:val="20"/>
              </w:rPr>
              <w:t>TITLE</w:t>
            </w:r>
          </w:p>
        </w:tc>
        <w:tc>
          <w:tcPr>
            <w:tcW w:w="1553" w:type="dxa"/>
            <w:tcBorders>
              <w:top w:val="single" w:sz="4" w:space="0" w:color="auto"/>
              <w:bottom w:val="single" w:sz="4" w:space="0" w:color="auto"/>
            </w:tcBorders>
            <w:vAlign w:val="center"/>
          </w:tcPr>
          <w:p w14:paraId="18F24E27" w14:textId="77777777" w:rsidR="00703ADA" w:rsidRPr="00703ADA" w:rsidRDefault="00703ADA" w:rsidP="00703ADA">
            <w:pPr>
              <w:spacing w:after="0"/>
              <w:jc w:val="left"/>
              <w:rPr>
                <w:szCs w:val="20"/>
              </w:rPr>
            </w:pPr>
            <w:r w:rsidRPr="00703ADA">
              <w:rPr>
                <w:szCs w:val="20"/>
              </w:rPr>
              <w:t>DATE</w:t>
            </w:r>
          </w:p>
        </w:tc>
      </w:tr>
      <w:tr w:rsidR="00703ADA" w:rsidRPr="00703ADA" w14:paraId="7A2A0EB4" w14:textId="77777777" w:rsidTr="00311B6C">
        <w:tc>
          <w:tcPr>
            <w:tcW w:w="1870" w:type="dxa"/>
            <w:tcBorders>
              <w:top w:val="single" w:sz="4" w:space="0" w:color="auto"/>
            </w:tcBorders>
          </w:tcPr>
          <w:p w14:paraId="5DCC4370" w14:textId="77777777" w:rsidR="00703ADA" w:rsidRPr="00703ADA" w:rsidRDefault="00703ADA" w:rsidP="00703ADA">
            <w:pPr>
              <w:spacing w:before="80"/>
              <w:jc w:val="left"/>
              <w:rPr>
                <w:szCs w:val="20"/>
              </w:rPr>
            </w:pPr>
            <w:r w:rsidRPr="00703ADA">
              <w:rPr>
                <w:szCs w:val="20"/>
              </w:rPr>
              <w:t>2108183A-SK-019</w:t>
            </w:r>
          </w:p>
        </w:tc>
        <w:tc>
          <w:tcPr>
            <w:tcW w:w="824" w:type="dxa"/>
            <w:tcBorders>
              <w:top w:val="single" w:sz="4" w:space="0" w:color="auto"/>
            </w:tcBorders>
          </w:tcPr>
          <w:p w14:paraId="0044140E" w14:textId="77777777" w:rsidR="00703ADA" w:rsidRPr="00703ADA" w:rsidRDefault="00703ADA" w:rsidP="00703ADA">
            <w:pPr>
              <w:spacing w:before="80"/>
              <w:jc w:val="left"/>
              <w:rPr>
                <w:szCs w:val="20"/>
              </w:rPr>
            </w:pPr>
            <w:r w:rsidRPr="00703ADA">
              <w:rPr>
                <w:szCs w:val="20"/>
              </w:rPr>
              <w:t>F</w:t>
            </w:r>
          </w:p>
        </w:tc>
        <w:tc>
          <w:tcPr>
            <w:tcW w:w="2693" w:type="dxa"/>
            <w:tcBorders>
              <w:top w:val="single" w:sz="4" w:space="0" w:color="auto"/>
            </w:tcBorders>
          </w:tcPr>
          <w:p w14:paraId="4EC213EF" w14:textId="77777777" w:rsidR="00703ADA" w:rsidRPr="00703ADA" w:rsidRDefault="00703ADA" w:rsidP="00703ADA">
            <w:pPr>
              <w:spacing w:before="80"/>
              <w:jc w:val="left"/>
              <w:rPr>
                <w:szCs w:val="20"/>
              </w:rPr>
            </w:pPr>
            <w:r w:rsidRPr="00703ADA">
              <w:rPr>
                <w:szCs w:val="20"/>
              </w:rPr>
              <w:t>Parsons Brinckerhoff</w:t>
            </w:r>
          </w:p>
        </w:tc>
        <w:tc>
          <w:tcPr>
            <w:tcW w:w="2410" w:type="dxa"/>
            <w:tcBorders>
              <w:top w:val="single" w:sz="4" w:space="0" w:color="auto"/>
            </w:tcBorders>
          </w:tcPr>
          <w:p w14:paraId="0683902C" w14:textId="77777777" w:rsidR="00703ADA" w:rsidRPr="00703ADA" w:rsidRDefault="00703ADA" w:rsidP="00703ADA">
            <w:pPr>
              <w:spacing w:before="80"/>
              <w:ind w:left="175" w:hanging="175"/>
              <w:jc w:val="left"/>
              <w:rPr>
                <w:szCs w:val="20"/>
              </w:rPr>
            </w:pPr>
            <w:r w:rsidRPr="00703ADA">
              <w:rPr>
                <w:szCs w:val="20"/>
              </w:rPr>
              <w:t>Buckland Park proposed interchange</w:t>
            </w:r>
          </w:p>
        </w:tc>
        <w:tc>
          <w:tcPr>
            <w:tcW w:w="1553" w:type="dxa"/>
            <w:tcBorders>
              <w:top w:val="single" w:sz="4" w:space="0" w:color="auto"/>
            </w:tcBorders>
          </w:tcPr>
          <w:p w14:paraId="003E8968" w14:textId="77777777" w:rsidR="00703ADA" w:rsidRPr="00703ADA" w:rsidRDefault="00703ADA" w:rsidP="00703ADA">
            <w:pPr>
              <w:spacing w:before="80"/>
              <w:jc w:val="left"/>
              <w:rPr>
                <w:szCs w:val="20"/>
              </w:rPr>
            </w:pPr>
            <w:r w:rsidRPr="00703ADA">
              <w:rPr>
                <w:szCs w:val="20"/>
              </w:rPr>
              <w:t xml:space="preserve">With letter of </w:t>
            </w:r>
            <w:r w:rsidRPr="00703ADA">
              <w:rPr>
                <w:szCs w:val="20"/>
              </w:rPr>
              <w:br/>
              <w:t>7 December 2011</w:t>
            </w:r>
          </w:p>
        </w:tc>
      </w:tr>
      <w:tr w:rsidR="00703ADA" w:rsidRPr="00703ADA" w14:paraId="20EC2B78" w14:textId="77777777" w:rsidTr="00311B6C">
        <w:tc>
          <w:tcPr>
            <w:tcW w:w="1870" w:type="dxa"/>
            <w:tcBorders>
              <w:bottom w:val="single" w:sz="4" w:space="0" w:color="auto"/>
            </w:tcBorders>
          </w:tcPr>
          <w:p w14:paraId="3A830AE0" w14:textId="77777777" w:rsidR="00703ADA" w:rsidRPr="00703ADA" w:rsidRDefault="00703ADA" w:rsidP="00703ADA">
            <w:pPr>
              <w:jc w:val="left"/>
              <w:rPr>
                <w:szCs w:val="20"/>
              </w:rPr>
            </w:pPr>
            <w:r w:rsidRPr="00703ADA">
              <w:rPr>
                <w:szCs w:val="20"/>
              </w:rPr>
              <w:t>A056410</w:t>
            </w:r>
          </w:p>
        </w:tc>
        <w:tc>
          <w:tcPr>
            <w:tcW w:w="824" w:type="dxa"/>
            <w:tcBorders>
              <w:bottom w:val="single" w:sz="4" w:space="0" w:color="auto"/>
            </w:tcBorders>
          </w:tcPr>
          <w:p w14:paraId="5045026C" w14:textId="77777777" w:rsidR="00703ADA" w:rsidRPr="00703ADA" w:rsidRDefault="00703ADA" w:rsidP="00703ADA">
            <w:pPr>
              <w:jc w:val="left"/>
              <w:rPr>
                <w:szCs w:val="20"/>
              </w:rPr>
            </w:pPr>
            <w:r w:rsidRPr="00703ADA">
              <w:rPr>
                <w:szCs w:val="20"/>
              </w:rPr>
              <w:t>Issue C</w:t>
            </w:r>
          </w:p>
        </w:tc>
        <w:tc>
          <w:tcPr>
            <w:tcW w:w="2693" w:type="dxa"/>
            <w:tcBorders>
              <w:bottom w:val="single" w:sz="4" w:space="0" w:color="auto"/>
            </w:tcBorders>
          </w:tcPr>
          <w:p w14:paraId="027ADB48" w14:textId="77777777" w:rsidR="00703ADA" w:rsidRPr="00703ADA" w:rsidRDefault="00703ADA" w:rsidP="00703ADA">
            <w:pPr>
              <w:jc w:val="left"/>
              <w:rPr>
                <w:szCs w:val="20"/>
              </w:rPr>
            </w:pPr>
            <w:r w:rsidRPr="00703ADA">
              <w:rPr>
                <w:szCs w:val="20"/>
              </w:rPr>
              <w:t>Alexander Symonds</w:t>
            </w:r>
          </w:p>
        </w:tc>
        <w:tc>
          <w:tcPr>
            <w:tcW w:w="2410" w:type="dxa"/>
            <w:tcBorders>
              <w:bottom w:val="single" w:sz="4" w:space="0" w:color="auto"/>
            </w:tcBorders>
          </w:tcPr>
          <w:p w14:paraId="3E3AF7CD" w14:textId="77777777" w:rsidR="00703ADA" w:rsidRPr="00703ADA" w:rsidRDefault="00703ADA" w:rsidP="00703ADA">
            <w:pPr>
              <w:ind w:left="176" w:hanging="176"/>
              <w:jc w:val="left"/>
              <w:rPr>
                <w:szCs w:val="20"/>
              </w:rPr>
            </w:pPr>
            <w:r w:rsidRPr="00703ADA">
              <w:rPr>
                <w:szCs w:val="20"/>
              </w:rPr>
              <w:t>Superlot concept Plan Division Sheets 1-3</w:t>
            </w:r>
          </w:p>
        </w:tc>
        <w:tc>
          <w:tcPr>
            <w:tcW w:w="1553" w:type="dxa"/>
            <w:tcBorders>
              <w:bottom w:val="single" w:sz="4" w:space="0" w:color="auto"/>
            </w:tcBorders>
          </w:tcPr>
          <w:p w14:paraId="7741587A" w14:textId="77777777" w:rsidR="00703ADA" w:rsidRPr="00703ADA" w:rsidRDefault="00703ADA" w:rsidP="00703ADA">
            <w:pPr>
              <w:jc w:val="left"/>
              <w:rPr>
                <w:szCs w:val="20"/>
              </w:rPr>
            </w:pPr>
            <w:r w:rsidRPr="00703ADA">
              <w:rPr>
                <w:szCs w:val="20"/>
              </w:rPr>
              <w:t>10 August 2015</w:t>
            </w:r>
          </w:p>
        </w:tc>
      </w:tr>
    </w:tbl>
    <w:p w14:paraId="1F4C6AD8" w14:textId="77777777" w:rsidR="004661C2" w:rsidRDefault="004661C2" w:rsidP="00703ADA">
      <w:pPr>
        <w:spacing w:before="120"/>
        <w:rPr>
          <w:rFonts w:eastAsia="Times New Roman"/>
          <w:b/>
          <w:szCs w:val="20"/>
        </w:rPr>
      </w:pPr>
    </w:p>
    <w:p w14:paraId="51ABA88D" w14:textId="77777777" w:rsidR="004661C2" w:rsidRDefault="004661C2">
      <w:pPr>
        <w:spacing w:after="0" w:line="240" w:lineRule="auto"/>
        <w:jc w:val="left"/>
        <w:rPr>
          <w:rFonts w:eastAsia="Times New Roman"/>
          <w:b/>
          <w:szCs w:val="20"/>
        </w:rPr>
      </w:pPr>
      <w:r>
        <w:rPr>
          <w:rFonts w:eastAsia="Times New Roman"/>
          <w:b/>
          <w:szCs w:val="20"/>
        </w:rPr>
        <w:br w:type="page"/>
      </w:r>
    </w:p>
    <w:p w14:paraId="416DF906" w14:textId="77777777" w:rsidR="00703ADA" w:rsidRPr="00703ADA" w:rsidRDefault="00703ADA" w:rsidP="00703ADA">
      <w:pPr>
        <w:spacing w:before="120"/>
        <w:rPr>
          <w:rFonts w:eastAsia="Times New Roman"/>
          <w:b/>
          <w:szCs w:val="20"/>
        </w:rPr>
      </w:pPr>
      <w:r w:rsidRPr="00703ADA">
        <w:rPr>
          <w:rFonts w:eastAsia="Times New Roman"/>
          <w:b/>
          <w:szCs w:val="20"/>
        </w:rPr>
        <w:lastRenderedPageBreak/>
        <w:t>PRECINCT 1</w:t>
      </w:r>
    </w:p>
    <w:tbl>
      <w:tblPr>
        <w:tblStyle w:val="TableGrid"/>
        <w:tblW w:w="5000" w:type="pct"/>
        <w:tblLook w:val="04A0" w:firstRow="1" w:lastRow="0" w:firstColumn="1" w:lastColumn="0" w:noHBand="0" w:noVBand="1"/>
      </w:tblPr>
      <w:tblGrid>
        <w:gridCol w:w="1868"/>
        <w:gridCol w:w="819"/>
        <w:gridCol w:w="2691"/>
        <w:gridCol w:w="2409"/>
        <w:gridCol w:w="1557"/>
      </w:tblGrid>
      <w:tr w:rsidR="00703ADA" w:rsidRPr="00703ADA" w14:paraId="5C81C01C" w14:textId="77777777" w:rsidTr="00311B6C">
        <w:trPr>
          <w:trHeight w:val="20"/>
        </w:trPr>
        <w:tc>
          <w:tcPr>
            <w:tcW w:w="1000" w:type="pct"/>
          </w:tcPr>
          <w:p w14:paraId="32F71FD1" w14:textId="77777777" w:rsidR="00703ADA" w:rsidRPr="00703ADA" w:rsidRDefault="00703ADA" w:rsidP="00703ADA">
            <w:pPr>
              <w:spacing w:before="80"/>
              <w:jc w:val="left"/>
              <w:rPr>
                <w:szCs w:val="20"/>
              </w:rPr>
            </w:pPr>
            <w:r w:rsidRPr="00703ADA">
              <w:rPr>
                <w:szCs w:val="20"/>
              </w:rPr>
              <w:t>A056410.P PROP1</w:t>
            </w:r>
          </w:p>
        </w:tc>
        <w:tc>
          <w:tcPr>
            <w:tcW w:w="438" w:type="pct"/>
          </w:tcPr>
          <w:p w14:paraId="4D8C5716" w14:textId="77777777" w:rsidR="00703ADA" w:rsidRPr="00703ADA" w:rsidRDefault="00703ADA" w:rsidP="00703ADA">
            <w:pPr>
              <w:spacing w:before="80"/>
              <w:jc w:val="left"/>
              <w:rPr>
                <w:szCs w:val="20"/>
              </w:rPr>
            </w:pPr>
            <w:r w:rsidRPr="00703ADA">
              <w:rPr>
                <w:szCs w:val="20"/>
              </w:rPr>
              <w:t>Rev T</w:t>
            </w:r>
          </w:p>
        </w:tc>
        <w:tc>
          <w:tcPr>
            <w:tcW w:w="1440" w:type="pct"/>
          </w:tcPr>
          <w:p w14:paraId="1BF5CFBF" w14:textId="77777777" w:rsidR="00703ADA" w:rsidRPr="00703ADA" w:rsidRDefault="00703ADA" w:rsidP="00703ADA">
            <w:pPr>
              <w:spacing w:before="80"/>
              <w:jc w:val="left"/>
              <w:rPr>
                <w:szCs w:val="20"/>
              </w:rPr>
            </w:pPr>
            <w:r w:rsidRPr="00703ADA">
              <w:rPr>
                <w:szCs w:val="20"/>
              </w:rPr>
              <w:t>Alexander Symonds</w:t>
            </w:r>
          </w:p>
        </w:tc>
        <w:tc>
          <w:tcPr>
            <w:tcW w:w="1289" w:type="pct"/>
          </w:tcPr>
          <w:p w14:paraId="402F8351" w14:textId="77777777" w:rsidR="00703ADA" w:rsidRPr="00703ADA" w:rsidRDefault="00703ADA" w:rsidP="00703ADA">
            <w:pPr>
              <w:spacing w:before="80"/>
              <w:ind w:left="175" w:hanging="175"/>
              <w:jc w:val="left"/>
              <w:rPr>
                <w:szCs w:val="20"/>
              </w:rPr>
            </w:pPr>
            <w:r w:rsidRPr="00703ADA">
              <w:rPr>
                <w:szCs w:val="20"/>
              </w:rPr>
              <w:t xml:space="preserve">Precinct 1 Concept Land Division Sheets </w:t>
            </w:r>
            <w:r w:rsidRPr="00703ADA">
              <w:rPr>
                <w:szCs w:val="20"/>
              </w:rPr>
              <w:br/>
              <w:t>1-6 modification</w:t>
            </w:r>
          </w:p>
        </w:tc>
        <w:tc>
          <w:tcPr>
            <w:tcW w:w="833" w:type="pct"/>
          </w:tcPr>
          <w:p w14:paraId="79CD855A" w14:textId="77777777" w:rsidR="00703ADA" w:rsidRPr="00703ADA" w:rsidRDefault="00703ADA" w:rsidP="00703ADA">
            <w:pPr>
              <w:spacing w:before="80"/>
              <w:jc w:val="left"/>
              <w:rPr>
                <w:szCs w:val="20"/>
              </w:rPr>
            </w:pPr>
            <w:r w:rsidRPr="00703ADA">
              <w:rPr>
                <w:szCs w:val="20"/>
              </w:rPr>
              <w:t>14 April 2020</w:t>
            </w:r>
          </w:p>
        </w:tc>
      </w:tr>
      <w:tr w:rsidR="00703ADA" w:rsidRPr="00703ADA" w14:paraId="445DCA99" w14:textId="77777777" w:rsidTr="00311B6C">
        <w:trPr>
          <w:trHeight w:val="20"/>
        </w:trPr>
        <w:tc>
          <w:tcPr>
            <w:tcW w:w="1000" w:type="pct"/>
          </w:tcPr>
          <w:p w14:paraId="78B3DA18" w14:textId="77777777" w:rsidR="00703ADA" w:rsidRPr="00703ADA" w:rsidRDefault="00703ADA" w:rsidP="00703ADA">
            <w:pPr>
              <w:spacing w:before="80"/>
              <w:jc w:val="left"/>
              <w:rPr>
                <w:szCs w:val="20"/>
              </w:rPr>
            </w:pPr>
            <w:r w:rsidRPr="00703ADA">
              <w:rPr>
                <w:szCs w:val="20"/>
              </w:rPr>
              <w:t>A056410.LM1</w:t>
            </w:r>
          </w:p>
        </w:tc>
        <w:tc>
          <w:tcPr>
            <w:tcW w:w="438" w:type="pct"/>
          </w:tcPr>
          <w:p w14:paraId="26C2C873" w14:textId="77777777" w:rsidR="00703ADA" w:rsidRPr="00703ADA" w:rsidRDefault="00703ADA" w:rsidP="00703ADA">
            <w:pPr>
              <w:spacing w:before="80"/>
              <w:jc w:val="left"/>
              <w:rPr>
                <w:szCs w:val="20"/>
              </w:rPr>
            </w:pPr>
            <w:r w:rsidRPr="00703ADA">
              <w:rPr>
                <w:szCs w:val="20"/>
              </w:rPr>
              <w:t>Rev M</w:t>
            </w:r>
          </w:p>
        </w:tc>
        <w:tc>
          <w:tcPr>
            <w:tcW w:w="1440" w:type="pct"/>
          </w:tcPr>
          <w:p w14:paraId="1990B5D4" w14:textId="77777777" w:rsidR="00703ADA" w:rsidRPr="00703ADA" w:rsidRDefault="00703ADA" w:rsidP="00703ADA">
            <w:pPr>
              <w:spacing w:before="80"/>
              <w:ind w:left="175" w:hanging="175"/>
              <w:jc w:val="left"/>
              <w:rPr>
                <w:szCs w:val="20"/>
              </w:rPr>
            </w:pPr>
            <w:r w:rsidRPr="00703ADA">
              <w:rPr>
                <w:szCs w:val="20"/>
              </w:rPr>
              <w:t>Walker Corporation &amp; Alexander Symonds</w:t>
            </w:r>
          </w:p>
        </w:tc>
        <w:tc>
          <w:tcPr>
            <w:tcW w:w="1289" w:type="pct"/>
          </w:tcPr>
          <w:p w14:paraId="5F9C3585" w14:textId="77777777" w:rsidR="00703ADA" w:rsidRPr="00703ADA" w:rsidRDefault="00703ADA" w:rsidP="00703ADA">
            <w:pPr>
              <w:spacing w:before="80"/>
              <w:ind w:left="175" w:hanging="175"/>
              <w:jc w:val="left"/>
              <w:rPr>
                <w:szCs w:val="20"/>
              </w:rPr>
            </w:pPr>
            <w:r w:rsidRPr="00703ADA">
              <w:rPr>
                <w:szCs w:val="20"/>
              </w:rPr>
              <w:t>Precinct 1 Residential Allotment Mix Modification</w:t>
            </w:r>
          </w:p>
        </w:tc>
        <w:tc>
          <w:tcPr>
            <w:tcW w:w="833" w:type="pct"/>
          </w:tcPr>
          <w:p w14:paraId="06BE0F4E" w14:textId="77777777" w:rsidR="00703ADA" w:rsidRPr="00703ADA" w:rsidRDefault="00703ADA" w:rsidP="00703ADA">
            <w:pPr>
              <w:spacing w:before="80"/>
              <w:jc w:val="left"/>
              <w:rPr>
                <w:szCs w:val="20"/>
              </w:rPr>
            </w:pPr>
            <w:r w:rsidRPr="00703ADA">
              <w:rPr>
                <w:szCs w:val="20"/>
              </w:rPr>
              <w:t>14 April 2020</w:t>
            </w:r>
          </w:p>
        </w:tc>
      </w:tr>
      <w:tr w:rsidR="00703ADA" w:rsidRPr="00703ADA" w14:paraId="135FA962" w14:textId="77777777" w:rsidTr="00311B6C">
        <w:trPr>
          <w:trHeight w:val="20"/>
        </w:trPr>
        <w:tc>
          <w:tcPr>
            <w:tcW w:w="1000" w:type="pct"/>
          </w:tcPr>
          <w:p w14:paraId="5D323050" w14:textId="77777777" w:rsidR="00703ADA" w:rsidRPr="00703ADA" w:rsidRDefault="00703ADA" w:rsidP="00703ADA">
            <w:pPr>
              <w:spacing w:before="80"/>
              <w:jc w:val="left"/>
              <w:rPr>
                <w:szCs w:val="20"/>
              </w:rPr>
            </w:pPr>
            <w:r w:rsidRPr="00703ADA">
              <w:rPr>
                <w:szCs w:val="20"/>
              </w:rPr>
              <w:t>A056410.00P1 PC1</w:t>
            </w:r>
          </w:p>
        </w:tc>
        <w:tc>
          <w:tcPr>
            <w:tcW w:w="438" w:type="pct"/>
          </w:tcPr>
          <w:p w14:paraId="69745A02" w14:textId="77777777" w:rsidR="00703ADA" w:rsidRPr="00703ADA" w:rsidRDefault="00703ADA" w:rsidP="00703ADA">
            <w:pPr>
              <w:spacing w:before="80"/>
              <w:jc w:val="left"/>
              <w:rPr>
                <w:szCs w:val="20"/>
              </w:rPr>
            </w:pPr>
            <w:r w:rsidRPr="00703ADA">
              <w:rPr>
                <w:szCs w:val="20"/>
              </w:rPr>
              <w:t>Rev H</w:t>
            </w:r>
          </w:p>
        </w:tc>
        <w:tc>
          <w:tcPr>
            <w:tcW w:w="1440" w:type="pct"/>
          </w:tcPr>
          <w:p w14:paraId="2FADDC9D" w14:textId="77777777" w:rsidR="00703ADA" w:rsidRPr="00703ADA" w:rsidRDefault="00703ADA" w:rsidP="00703ADA">
            <w:pPr>
              <w:spacing w:before="80"/>
              <w:ind w:left="175" w:hanging="175"/>
              <w:jc w:val="left"/>
              <w:rPr>
                <w:szCs w:val="20"/>
              </w:rPr>
            </w:pPr>
            <w:r w:rsidRPr="00703ADA">
              <w:rPr>
                <w:szCs w:val="20"/>
              </w:rPr>
              <w:t>Walker Corporation &amp; Alexander Symonds</w:t>
            </w:r>
          </w:p>
        </w:tc>
        <w:tc>
          <w:tcPr>
            <w:tcW w:w="1289" w:type="pct"/>
          </w:tcPr>
          <w:p w14:paraId="3BF53D5D" w14:textId="77777777" w:rsidR="00703ADA" w:rsidRPr="00703ADA" w:rsidRDefault="00703ADA" w:rsidP="00703ADA">
            <w:pPr>
              <w:spacing w:before="80"/>
              <w:ind w:left="175" w:hanging="175"/>
              <w:jc w:val="left"/>
              <w:rPr>
                <w:szCs w:val="20"/>
              </w:rPr>
            </w:pPr>
            <w:r w:rsidRPr="00703ADA">
              <w:rPr>
                <w:szCs w:val="20"/>
              </w:rPr>
              <w:t>Precinct 1 Residential Pedestrian and cycling network Modification</w:t>
            </w:r>
          </w:p>
        </w:tc>
        <w:tc>
          <w:tcPr>
            <w:tcW w:w="833" w:type="pct"/>
          </w:tcPr>
          <w:p w14:paraId="4A3FF9D1" w14:textId="77777777" w:rsidR="00703ADA" w:rsidRPr="00703ADA" w:rsidRDefault="00703ADA" w:rsidP="00703ADA">
            <w:pPr>
              <w:spacing w:before="80"/>
              <w:jc w:val="left"/>
              <w:rPr>
                <w:szCs w:val="20"/>
              </w:rPr>
            </w:pPr>
            <w:r w:rsidRPr="00703ADA">
              <w:rPr>
                <w:szCs w:val="20"/>
              </w:rPr>
              <w:t>14 April 2020</w:t>
            </w:r>
          </w:p>
        </w:tc>
      </w:tr>
      <w:tr w:rsidR="00703ADA" w:rsidRPr="00703ADA" w14:paraId="3135B70A" w14:textId="77777777" w:rsidTr="00311B6C">
        <w:trPr>
          <w:trHeight w:val="20"/>
        </w:trPr>
        <w:tc>
          <w:tcPr>
            <w:tcW w:w="1000" w:type="pct"/>
          </w:tcPr>
          <w:p w14:paraId="57F1E200" w14:textId="77777777" w:rsidR="00703ADA" w:rsidRPr="00703ADA" w:rsidRDefault="00703ADA" w:rsidP="00703ADA">
            <w:pPr>
              <w:spacing w:before="80"/>
              <w:jc w:val="left"/>
              <w:rPr>
                <w:szCs w:val="20"/>
              </w:rPr>
            </w:pPr>
            <w:r w:rsidRPr="00703ADA">
              <w:rPr>
                <w:szCs w:val="20"/>
              </w:rPr>
              <w:t>A056410.00P1 FC1</w:t>
            </w:r>
          </w:p>
        </w:tc>
        <w:tc>
          <w:tcPr>
            <w:tcW w:w="438" w:type="pct"/>
          </w:tcPr>
          <w:p w14:paraId="75780C30" w14:textId="77777777" w:rsidR="00703ADA" w:rsidRPr="00703ADA" w:rsidRDefault="00703ADA" w:rsidP="00703ADA">
            <w:pPr>
              <w:spacing w:before="80"/>
              <w:jc w:val="left"/>
              <w:rPr>
                <w:szCs w:val="20"/>
              </w:rPr>
            </w:pPr>
            <w:r w:rsidRPr="00703ADA">
              <w:rPr>
                <w:szCs w:val="20"/>
              </w:rPr>
              <w:t>Rev H</w:t>
            </w:r>
          </w:p>
        </w:tc>
        <w:tc>
          <w:tcPr>
            <w:tcW w:w="1440" w:type="pct"/>
          </w:tcPr>
          <w:p w14:paraId="197886C0" w14:textId="77777777" w:rsidR="00703ADA" w:rsidRPr="00703ADA" w:rsidRDefault="00703ADA" w:rsidP="00703ADA">
            <w:pPr>
              <w:spacing w:before="80"/>
              <w:ind w:left="175" w:hanging="175"/>
              <w:jc w:val="left"/>
              <w:rPr>
                <w:szCs w:val="20"/>
              </w:rPr>
            </w:pPr>
            <w:r w:rsidRPr="00703ADA">
              <w:rPr>
                <w:szCs w:val="20"/>
              </w:rPr>
              <w:t>Walker Corp &amp; Alexander Symonds</w:t>
            </w:r>
          </w:p>
        </w:tc>
        <w:tc>
          <w:tcPr>
            <w:tcW w:w="1289" w:type="pct"/>
          </w:tcPr>
          <w:p w14:paraId="3FD62A39" w14:textId="77777777" w:rsidR="00703ADA" w:rsidRPr="00703ADA" w:rsidRDefault="00703ADA" w:rsidP="00703ADA">
            <w:pPr>
              <w:spacing w:before="80"/>
              <w:ind w:left="175" w:hanging="175"/>
              <w:jc w:val="left"/>
              <w:rPr>
                <w:szCs w:val="20"/>
              </w:rPr>
            </w:pPr>
            <w:r w:rsidRPr="00703ADA">
              <w:rPr>
                <w:szCs w:val="20"/>
              </w:rPr>
              <w:t>Precinct 1 Residential Special Fencing Control Modification</w:t>
            </w:r>
          </w:p>
        </w:tc>
        <w:tc>
          <w:tcPr>
            <w:tcW w:w="833" w:type="pct"/>
          </w:tcPr>
          <w:p w14:paraId="161EA892" w14:textId="77777777" w:rsidR="00703ADA" w:rsidRPr="00703ADA" w:rsidRDefault="00703ADA" w:rsidP="00703ADA">
            <w:pPr>
              <w:spacing w:before="80"/>
              <w:jc w:val="left"/>
              <w:rPr>
                <w:szCs w:val="20"/>
              </w:rPr>
            </w:pPr>
            <w:r w:rsidRPr="00703ADA">
              <w:rPr>
                <w:szCs w:val="20"/>
              </w:rPr>
              <w:t>14 April 2020</w:t>
            </w:r>
          </w:p>
        </w:tc>
      </w:tr>
      <w:tr w:rsidR="00703ADA" w:rsidRPr="00703ADA" w14:paraId="3FD257C2" w14:textId="77777777" w:rsidTr="00311B6C">
        <w:trPr>
          <w:trHeight w:val="20"/>
        </w:trPr>
        <w:tc>
          <w:tcPr>
            <w:tcW w:w="1000" w:type="pct"/>
          </w:tcPr>
          <w:p w14:paraId="74BBD7D7" w14:textId="77777777" w:rsidR="00703ADA" w:rsidRPr="00703ADA" w:rsidRDefault="00703ADA" w:rsidP="00703ADA">
            <w:pPr>
              <w:spacing w:before="80"/>
              <w:jc w:val="left"/>
              <w:rPr>
                <w:szCs w:val="20"/>
              </w:rPr>
            </w:pPr>
            <w:r w:rsidRPr="00703ADA">
              <w:rPr>
                <w:szCs w:val="20"/>
              </w:rPr>
              <w:t xml:space="preserve">A056410.00AH </w:t>
            </w:r>
            <w:r w:rsidRPr="00703ADA">
              <w:rPr>
                <w:szCs w:val="20"/>
              </w:rPr>
              <w:br/>
              <w:t>(for info only)</w:t>
            </w:r>
          </w:p>
        </w:tc>
        <w:tc>
          <w:tcPr>
            <w:tcW w:w="438" w:type="pct"/>
          </w:tcPr>
          <w:p w14:paraId="655451CF" w14:textId="77777777" w:rsidR="00703ADA" w:rsidRPr="00703ADA" w:rsidRDefault="00703ADA" w:rsidP="00703ADA">
            <w:pPr>
              <w:spacing w:before="80"/>
              <w:jc w:val="left"/>
              <w:rPr>
                <w:szCs w:val="20"/>
              </w:rPr>
            </w:pPr>
            <w:r w:rsidRPr="00703ADA">
              <w:rPr>
                <w:szCs w:val="20"/>
              </w:rPr>
              <w:t>Rev H</w:t>
            </w:r>
          </w:p>
        </w:tc>
        <w:tc>
          <w:tcPr>
            <w:tcW w:w="1440" w:type="pct"/>
          </w:tcPr>
          <w:p w14:paraId="6ED35208" w14:textId="77777777" w:rsidR="00703ADA" w:rsidRPr="00703ADA" w:rsidRDefault="00703ADA" w:rsidP="00703ADA">
            <w:pPr>
              <w:spacing w:before="80"/>
              <w:ind w:left="175" w:hanging="175"/>
              <w:jc w:val="left"/>
              <w:rPr>
                <w:szCs w:val="20"/>
              </w:rPr>
            </w:pPr>
            <w:r w:rsidRPr="00703ADA">
              <w:rPr>
                <w:szCs w:val="20"/>
              </w:rPr>
              <w:t>Walker Corp &amp; Alexander Symonds</w:t>
            </w:r>
          </w:p>
        </w:tc>
        <w:tc>
          <w:tcPr>
            <w:tcW w:w="1289" w:type="pct"/>
          </w:tcPr>
          <w:p w14:paraId="3BFEE2F6" w14:textId="77777777" w:rsidR="00703ADA" w:rsidRPr="00703ADA" w:rsidRDefault="00703ADA" w:rsidP="00703ADA">
            <w:pPr>
              <w:spacing w:before="80"/>
              <w:ind w:left="175" w:hanging="175"/>
              <w:jc w:val="left"/>
              <w:rPr>
                <w:szCs w:val="20"/>
              </w:rPr>
            </w:pPr>
            <w:r w:rsidRPr="00703ADA">
              <w:rPr>
                <w:szCs w:val="20"/>
              </w:rPr>
              <w:t>Precinct 1 Affordable housing Modification</w:t>
            </w:r>
          </w:p>
        </w:tc>
        <w:tc>
          <w:tcPr>
            <w:tcW w:w="833" w:type="pct"/>
          </w:tcPr>
          <w:p w14:paraId="3C55BA21" w14:textId="77777777" w:rsidR="00703ADA" w:rsidRPr="00703ADA" w:rsidRDefault="00703ADA" w:rsidP="00703ADA">
            <w:pPr>
              <w:spacing w:before="80"/>
              <w:jc w:val="left"/>
              <w:rPr>
                <w:szCs w:val="20"/>
              </w:rPr>
            </w:pPr>
            <w:r w:rsidRPr="00703ADA">
              <w:rPr>
                <w:szCs w:val="20"/>
              </w:rPr>
              <w:t>14 April 2020</w:t>
            </w:r>
          </w:p>
        </w:tc>
      </w:tr>
      <w:tr w:rsidR="00703ADA" w:rsidRPr="00703ADA" w14:paraId="14A01DBD" w14:textId="77777777" w:rsidTr="00311B6C">
        <w:trPr>
          <w:trHeight w:val="20"/>
        </w:trPr>
        <w:tc>
          <w:tcPr>
            <w:tcW w:w="1000" w:type="pct"/>
          </w:tcPr>
          <w:p w14:paraId="037D8A2B" w14:textId="77777777" w:rsidR="00703ADA" w:rsidRPr="00703ADA" w:rsidRDefault="00703ADA" w:rsidP="00703ADA">
            <w:pPr>
              <w:spacing w:before="80"/>
              <w:jc w:val="left"/>
              <w:rPr>
                <w:szCs w:val="20"/>
              </w:rPr>
            </w:pPr>
            <w:r w:rsidRPr="00703ADA">
              <w:rPr>
                <w:szCs w:val="20"/>
              </w:rPr>
              <w:t>ARO1.01 Precinct 1</w:t>
            </w:r>
          </w:p>
        </w:tc>
        <w:tc>
          <w:tcPr>
            <w:tcW w:w="438" w:type="pct"/>
          </w:tcPr>
          <w:p w14:paraId="022A3B30" w14:textId="77777777" w:rsidR="00703ADA" w:rsidRPr="00703ADA" w:rsidRDefault="00703ADA" w:rsidP="00703ADA">
            <w:pPr>
              <w:spacing w:before="80"/>
              <w:jc w:val="left"/>
              <w:rPr>
                <w:szCs w:val="20"/>
              </w:rPr>
            </w:pPr>
            <w:r w:rsidRPr="00703ADA">
              <w:rPr>
                <w:szCs w:val="20"/>
              </w:rPr>
              <w:t>Rev B</w:t>
            </w:r>
          </w:p>
        </w:tc>
        <w:tc>
          <w:tcPr>
            <w:tcW w:w="1440" w:type="pct"/>
          </w:tcPr>
          <w:p w14:paraId="292D5052" w14:textId="77777777" w:rsidR="00703ADA" w:rsidRPr="00703ADA" w:rsidRDefault="00703ADA" w:rsidP="00703ADA">
            <w:pPr>
              <w:spacing w:before="80"/>
              <w:jc w:val="left"/>
              <w:rPr>
                <w:szCs w:val="20"/>
              </w:rPr>
            </w:pPr>
            <w:r w:rsidRPr="00703ADA">
              <w:rPr>
                <w:szCs w:val="20"/>
              </w:rPr>
              <w:t>Walker Corp</w:t>
            </w:r>
          </w:p>
        </w:tc>
        <w:tc>
          <w:tcPr>
            <w:tcW w:w="1289" w:type="pct"/>
          </w:tcPr>
          <w:p w14:paraId="4A6F0FE4" w14:textId="77777777" w:rsidR="00703ADA" w:rsidRPr="00703ADA" w:rsidRDefault="00703ADA" w:rsidP="00703ADA">
            <w:pPr>
              <w:spacing w:before="80"/>
              <w:jc w:val="left"/>
              <w:rPr>
                <w:szCs w:val="20"/>
              </w:rPr>
            </w:pPr>
            <w:r w:rsidRPr="00703ADA">
              <w:rPr>
                <w:szCs w:val="20"/>
              </w:rPr>
              <w:t>Residential Land Use</w:t>
            </w:r>
          </w:p>
        </w:tc>
        <w:tc>
          <w:tcPr>
            <w:tcW w:w="833" w:type="pct"/>
          </w:tcPr>
          <w:p w14:paraId="21C16DDB" w14:textId="77777777" w:rsidR="00703ADA" w:rsidRPr="00703ADA" w:rsidRDefault="00703ADA" w:rsidP="00703ADA">
            <w:pPr>
              <w:spacing w:before="80"/>
              <w:jc w:val="left"/>
              <w:rPr>
                <w:szCs w:val="20"/>
              </w:rPr>
            </w:pPr>
            <w:r w:rsidRPr="00703ADA">
              <w:rPr>
                <w:szCs w:val="20"/>
              </w:rPr>
              <w:t>4 November 2013</w:t>
            </w:r>
          </w:p>
        </w:tc>
      </w:tr>
    </w:tbl>
    <w:p w14:paraId="5DA19175" w14:textId="77777777" w:rsidR="00703ADA" w:rsidRPr="00703ADA" w:rsidRDefault="00703ADA" w:rsidP="00703ADA">
      <w:pPr>
        <w:spacing w:before="120"/>
        <w:rPr>
          <w:rFonts w:eastAsia="Times New Roman"/>
          <w:b/>
          <w:szCs w:val="20"/>
        </w:rPr>
      </w:pPr>
      <w:r w:rsidRPr="00703ADA">
        <w:rPr>
          <w:rFonts w:eastAsia="Times New Roman"/>
          <w:b/>
          <w:szCs w:val="20"/>
        </w:rPr>
        <w:t>PRECINCT 2</w:t>
      </w:r>
    </w:p>
    <w:tbl>
      <w:tblPr>
        <w:tblStyle w:val="TableGrid"/>
        <w:tblW w:w="4995" w:type="pct"/>
        <w:tblLook w:val="04A0" w:firstRow="1" w:lastRow="0" w:firstColumn="1" w:lastColumn="0" w:noHBand="0" w:noVBand="1"/>
      </w:tblPr>
      <w:tblGrid>
        <w:gridCol w:w="1866"/>
        <w:gridCol w:w="820"/>
        <w:gridCol w:w="2834"/>
        <w:gridCol w:w="2267"/>
        <w:gridCol w:w="1548"/>
      </w:tblGrid>
      <w:tr w:rsidR="00703ADA" w:rsidRPr="00703ADA" w14:paraId="2BDF2158" w14:textId="77777777" w:rsidTr="00311B6C">
        <w:trPr>
          <w:trHeight w:val="20"/>
        </w:trPr>
        <w:tc>
          <w:tcPr>
            <w:tcW w:w="1000" w:type="pct"/>
          </w:tcPr>
          <w:p w14:paraId="1A561F61" w14:textId="77777777" w:rsidR="00703ADA" w:rsidRPr="00703ADA" w:rsidRDefault="00703ADA" w:rsidP="00703ADA">
            <w:pPr>
              <w:spacing w:before="80"/>
              <w:jc w:val="left"/>
              <w:rPr>
                <w:szCs w:val="20"/>
              </w:rPr>
            </w:pPr>
            <w:r w:rsidRPr="00703ADA">
              <w:rPr>
                <w:szCs w:val="20"/>
              </w:rPr>
              <w:t>AO35613PC</w:t>
            </w:r>
          </w:p>
        </w:tc>
        <w:tc>
          <w:tcPr>
            <w:tcW w:w="439" w:type="pct"/>
          </w:tcPr>
          <w:p w14:paraId="74FE98F6" w14:textId="77777777" w:rsidR="00703ADA" w:rsidRPr="00703ADA" w:rsidRDefault="00703ADA" w:rsidP="00703ADA">
            <w:pPr>
              <w:spacing w:before="80"/>
              <w:jc w:val="left"/>
              <w:rPr>
                <w:szCs w:val="20"/>
              </w:rPr>
            </w:pPr>
            <w:r w:rsidRPr="00703ADA">
              <w:rPr>
                <w:szCs w:val="20"/>
              </w:rPr>
              <w:t>Rev B</w:t>
            </w:r>
          </w:p>
        </w:tc>
        <w:tc>
          <w:tcPr>
            <w:tcW w:w="1518" w:type="pct"/>
          </w:tcPr>
          <w:p w14:paraId="663F1591"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1D2B53CA" w14:textId="77777777" w:rsidR="00703ADA" w:rsidRPr="00703ADA" w:rsidRDefault="00703ADA" w:rsidP="00703ADA">
            <w:pPr>
              <w:spacing w:before="80"/>
              <w:ind w:left="175" w:hanging="175"/>
              <w:jc w:val="left"/>
              <w:rPr>
                <w:szCs w:val="20"/>
              </w:rPr>
            </w:pPr>
            <w:r w:rsidRPr="00703ADA">
              <w:rPr>
                <w:szCs w:val="20"/>
              </w:rPr>
              <w:t>Precinct 2 Pedestrian and Cycling Network 1 of 2</w:t>
            </w:r>
          </w:p>
        </w:tc>
        <w:tc>
          <w:tcPr>
            <w:tcW w:w="829" w:type="pct"/>
          </w:tcPr>
          <w:p w14:paraId="223A2661" w14:textId="77777777" w:rsidR="00703ADA" w:rsidRPr="00703ADA" w:rsidRDefault="00703ADA" w:rsidP="00703ADA">
            <w:pPr>
              <w:spacing w:before="80"/>
              <w:jc w:val="left"/>
              <w:rPr>
                <w:szCs w:val="20"/>
              </w:rPr>
            </w:pPr>
            <w:r w:rsidRPr="00703ADA">
              <w:rPr>
                <w:szCs w:val="20"/>
              </w:rPr>
              <w:t>22 July 2015</w:t>
            </w:r>
          </w:p>
        </w:tc>
      </w:tr>
      <w:tr w:rsidR="00703ADA" w:rsidRPr="00703ADA" w14:paraId="44DD72C3" w14:textId="77777777" w:rsidTr="00311B6C">
        <w:trPr>
          <w:trHeight w:val="20"/>
        </w:trPr>
        <w:tc>
          <w:tcPr>
            <w:tcW w:w="1000" w:type="pct"/>
          </w:tcPr>
          <w:p w14:paraId="2A0EF919" w14:textId="77777777" w:rsidR="00703ADA" w:rsidRPr="00703ADA" w:rsidRDefault="00703ADA" w:rsidP="00703ADA">
            <w:pPr>
              <w:spacing w:before="80"/>
              <w:jc w:val="left"/>
              <w:rPr>
                <w:szCs w:val="20"/>
              </w:rPr>
            </w:pPr>
            <w:r w:rsidRPr="00703ADA">
              <w:rPr>
                <w:szCs w:val="20"/>
              </w:rPr>
              <w:t>AO35613PC</w:t>
            </w:r>
          </w:p>
        </w:tc>
        <w:tc>
          <w:tcPr>
            <w:tcW w:w="439" w:type="pct"/>
          </w:tcPr>
          <w:p w14:paraId="1B76FC8A" w14:textId="77777777" w:rsidR="00703ADA" w:rsidRPr="00703ADA" w:rsidRDefault="00703ADA" w:rsidP="00703ADA">
            <w:pPr>
              <w:spacing w:before="80"/>
              <w:jc w:val="left"/>
              <w:rPr>
                <w:szCs w:val="20"/>
              </w:rPr>
            </w:pPr>
            <w:r w:rsidRPr="00703ADA">
              <w:rPr>
                <w:szCs w:val="20"/>
              </w:rPr>
              <w:t>Rev B</w:t>
            </w:r>
          </w:p>
        </w:tc>
        <w:tc>
          <w:tcPr>
            <w:tcW w:w="1518" w:type="pct"/>
          </w:tcPr>
          <w:p w14:paraId="3EC30669"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5AD9C089" w14:textId="77777777" w:rsidR="00703ADA" w:rsidRPr="00703ADA" w:rsidRDefault="00703ADA" w:rsidP="00703ADA">
            <w:pPr>
              <w:spacing w:before="80"/>
              <w:ind w:left="175" w:hanging="175"/>
              <w:jc w:val="left"/>
              <w:rPr>
                <w:szCs w:val="20"/>
              </w:rPr>
            </w:pPr>
            <w:r w:rsidRPr="00703ADA">
              <w:rPr>
                <w:szCs w:val="20"/>
              </w:rPr>
              <w:t>Precinct 2 Pedestrian and Cycling Network 2 of 2</w:t>
            </w:r>
          </w:p>
        </w:tc>
        <w:tc>
          <w:tcPr>
            <w:tcW w:w="829" w:type="pct"/>
          </w:tcPr>
          <w:p w14:paraId="6EBC322A" w14:textId="77777777" w:rsidR="00703ADA" w:rsidRPr="00703ADA" w:rsidRDefault="00703ADA" w:rsidP="00703ADA">
            <w:pPr>
              <w:spacing w:before="80"/>
              <w:jc w:val="left"/>
              <w:rPr>
                <w:szCs w:val="20"/>
              </w:rPr>
            </w:pPr>
            <w:r w:rsidRPr="00703ADA">
              <w:rPr>
                <w:szCs w:val="20"/>
              </w:rPr>
              <w:t>22 July 2015</w:t>
            </w:r>
          </w:p>
        </w:tc>
      </w:tr>
      <w:tr w:rsidR="00703ADA" w:rsidRPr="00703ADA" w14:paraId="63455584" w14:textId="77777777" w:rsidTr="00311B6C">
        <w:trPr>
          <w:trHeight w:val="20"/>
        </w:trPr>
        <w:tc>
          <w:tcPr>
            <w:tcW w:w="1000" w:type="pct"/>
          </w:tcPr>
          <w:p w14:paraId="7E888644" w14:textId="77777777" w:rsidR="00703ADA" w:rsidRPr="00703ADA" w:rsidRDefault="00703ADA" w:rsidP="00703ADA">
            <w:pPr>
              <w:spacing w:before="80"/>
              <w:jc w:val="left"/>
              <w:rPr>
                <w:szCs w:val="20"/>
              </w:rPr>
            </w:pPr>
            <w:r w:rsidRPr="00703ADA">
              <w:rPr>
                <w:szCs w:val="20"/>
              </w:rPr>
              <w:t>AO35613FC</w:t>
            </w:r>
          </w:p>
        </w:tc>
        <w:tc>
          <w:tcPr>
            <w:tcW w:w="439" w:type="pct"/>
          </w:tcPr>
          <w:p w14:paraId="5693E054" w14:textId="77777777" w:rsidR="00703ADA" w:rsidRPr="00703ADA" w:rsidRDefault="00703ADA" w:rsidP="00703ADA">
            <w:pPr>
              <w:spacing w:before="80"/>
              <w:jc w:val="left"/>
              <w:rPr>
                <w:szCs w:val="20"/>
              </w:rPr>
            </w:pPr>
            <w:r w:rsidRPr="00703ADA">
              <w:rPr>
                <w:szCs w:val="20"/>
              </w:rPr>
              <w:t>Rev B</w:t>
            </w:r>
          </w:p>
        </w:tc>
        <w:tc>
          <w:tcPr>
            <w:tcW w:w="1518" w:type="pct"/>
          </w:tcPr>
          <w:p w14:paraId="0211D9A6"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01D774B3" w14:textId="77777777" w:rsidR="00703ADA" w:rsidRPr="00703ADA" w:rsidRDefault="00703ADA" w:rsidP="00703ADA">
            <w:pPr>
              <w:spacing w:before="80"/>
              <w:ind w:left="175" w:hanging="175"/>
              <w:jc w:val="left"/>
              <w:rPr>
                <w:szCs w:val="20"/>
              </w:rPr>
            </w:pPr>
            <w:r w:rsidRPr="00703ADA">
              <w:rPr>
                <w:szCs w:val="20"/>
              </w:rPr>
              <w:t>Precinct 2 Special Fencing Control 1 of 2</w:t>
            </w:r>
          </w:p>
        </w:tc>
        <w:tc>
          <w:tcPr>
            <w:tcW w:w="829" w:type="pct"/>
          </w:tcPr>
          <w:p w14:paraId="41A49DC5" w14:textId="77777777" w:rsidR="00703ADA" w:rsidRPr="00703ADA" w:rsidRDefault="00703ADA" w:rsidP="00703ADA">
            <w:pPr>
              <w:spacing w:before="80"/>
              <w:jc w:val="left"/>
              <w:rPr>
                <w:szCs w:val="20"/>
              </w:rPr>
            </w:pPr>
            <w:r w:rsidRPr="00703ADA">
              <w:rPr>
                <w:szCs w:val="20"/>
              </w:rPr>
              <w:t>22 July 2015</w:t>
            </w:r>
          </w:p>
        </w:tc>
      </w:tr>
      <w:tr w:rsidR="00703ADA" w:rsidRPr="00703ADA" w14:paraId="16116B21" w14:textId="77777777" w:rsidTr="00311B6C">
        <w:trPr>
          <w:trHeight w:val="20"/>
        </w:trPr>
        <w:tc>
          <w:tcPr>
            <w:tcW w:w="1000" w:type="pct"/>
          </w:tcPr>
          <w:p w14:paraId="75EEA209" w14:textId="77777777" w:rsidR="00703ADA" w:rsidRPr="00703ADA" w:rsidRDefault="00703ADA" w:rsidP="00703ADA">
            <w:pPr>
              <w:spacing w:before="80"/>
              <w:jc w:val="left"/>
              <w:rPr>
                <w:szCs w:val="20"/>
              </w:rPr>
            </w:pPr>
            <w:r w:rsidRPr="00703ADA">
              <w:rPr>
                <w:szCs w:val="20"/>
              </w:rPr>
              <w:t>AO35613FC</w:t>
            </w:r>
          </w:p>
        </w:tc>
        <w:tc>
          <w:tcPr>
            <w:tcW w:w="439" w:type="pct"/>
          </w:tcPr>
          <w:p w14:paraId="5ECB217D" w14:textId="77777777" w:rsidR="00703ADA" w:rsidRPr="00703ADA" w:rsidRDefault="00703ADA" w:rsidP="00703ADA">
            <w:pPr>
              <w:spacing w:before="80"/>
              <w:jc w:val="left"/>
              <w:rPr>
                <w:szCs w:val="20"/>
              </w:rPr>
            </w:pPr>
            <w:r w:rsidRPr="00703ADA">
              <w:rPr>
                <w:szCs w:val="20"/>
              </w:rPr>
              <w:t>Rev B</w:t>
            </w:r>
          </w:p>
        </w:tc>
        <w:tc>
          <w:tcPr>
            <w:tcW w:w="1518" w:type="pct"/>
          </w:tcPr>
          <w:p w14:paraId="31D099BE"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2AA6E5FE" w14:textId="77777777" w:rsidR="00703ADA" w:rsidRPr="00703ADA" w:rsidRDefault="00703ADA" w:rsidP="00703ADA">
            <w:pPr>
              <w:spacing w:before="80"/>
              <w:ind w:left="175" w:hanging="175"/>
              <w:jc w:val="left"/>
              <w:rPr>
                <w:szCs w:val="20"/>
              </w:rPr>
            </w:pPr>
            <w:r w:rsidRPr="00703ADA">
              <w:rPr>
                <w:szCs w:val="20"/>
              </w:rPr>
              <w:t xml:space="preserve">Precinct 2 Fencing Control </w:t>
            </w:r>
            <w:r w:rsidRPr="00703ADA">
              <w:rPr>
                <w:szCs w:val="20"/>
              </w:rPr>
              <w:br/>
              <w:t>2 of 2</w:t>
            </w:r>
          </w:p>
        </w:tc>
        <w:tc>
          <w:tcPr>
            <w:tcW w:w="829" w:type="pct"/>
          </w:tcPr>
          <w:p w14:paraId="5FD1FE30" w14:textId="77777777" w:rsidR="00703ADA" w:rsidRPr="00703ADA" w:rsidRDefault="00703ADA" w:rsidP="00703ADA">
            <w:pPr>
              <w:spacing w:before="80"/>
              <w:jc w:val="left"/>
              <w:rPr>
                <w:szCs w:val="20"/>
              </w:rPr>
            </w:pPr>
            <w:r w:rsidRPr="00703ADA">
              <w:rPr>
                <w:szCs w:val="20"/>
              </w:rPr>
              <w:t>22 July 2015</w:t>
            </w:r>
          </w:p>
        </w:tc>
      </w:tr>
      <w:tr w:rsidR="00703ADA" w:rsidRPr="00703ADA" w14:paraId="12679D8B" w14:textId="77777777" w:rsidTr="00311B6C">
        <w:trPr>
          <w:trHeight w:val="20"/>
        </w:trPr>
        <w:tc>
          <w:tcPr>
            <w:tcW w:w="1000" w:type="pct"/>
          </w:tcPr>
          <w:p w14:paraId="354795D9" w14:textId="77777777" w:rsidR="00703ADA" w:rsidRPr="00703ADA" w:rsidRDefault="00703ADA" w:rsidP="00703ADA">
            <w:pPr>
              <w:spacing w:before="80"/>
              <w:jc w:val="left"/>
              <w:rPr>
                <w:szCs w:val="20"/>
              </w:rPr>
            </w:pPr>
            <w:r w:rsidRPr="00703ADA">
              <w:rPr>
                <w:szCs w:val="20"/>
              </w:rPr>
              <w:t>AO 35613LM</w:t>
            </w:r>
          </w:p>
        </w:tc>
        <w:tc>
          <w:tcPr>
            <w:tcW w:w="439" w:type="pct"/>
          </w:tcPr>
          <w:p w14:paraId="164C7CE7" w14:textId="77777777" w:rsidR="00703ADA" w:rsidRPr="00703ADA" w:rsidRDefault="00703ADA" w:rsidP="00703ADA">
            <w:pPr>
              <w:spacing w:before="80"/>
              <w:jc w:val="left"/>
              <w:rPr>
                <w:szCs w:val="20"/>
              </w:rPr>
            </w:pPr>
            <w:r w:rsidRPr="00703ADA">
              <w:rPr>
                <w:szCs w:val="20"/>
              </w:rPr>
              <w:t>Rev B</w:t>
            </w:r>
          </w:p>
        </w:tc>
        <w:tc>
          <w:tcPr>
            <w:tcW w:w="1518" w:type="pct"/>
          </w:tcPr>
          <w:p w14:paraId="0F605FF2"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7F4D78F6" w14:textId="77777777" w:rsidR="00703ADA" w:rsidRPr="00703ADA" w:rsidRDefault="00703ADA" w:rsidP="00703ADA">
            <w:pPr>
              <w:spacing w:before="80"/>
              <w:ind w:left="175" w:hanging="175"/>
              <w:jc w:val="left"/>
              <w:rPr>
                <w:szCs w:val="20"/>
              </w:rPr>
            </w:pPr>
            <w:r w:rsidRPr="00703ADA">
              <w:rPr>
                <w:szCs w:val="20"/>
              </w:rPr>
              <w:t xml:space="preserve">Precinct 2 Affordable </w:t>
            </w:r>
            <w:r w:rsidRPr="00703ADA">
              <w:rPr>
                <w:szCs w:val="20"/>
              </w:rPr>
              <w:br/>
              <w:t xml:space="preserve">Housing Modification </w:t>
            </w:r>
            <w:r w:rsidRPr="00703ADA">
              <w:rPr>
                <w:szCs w:val="20"/>
              </w:rPr>
              <w:br/>
              <w:t>(410 allotments) 1 of 2</w:t>
            </w:r>
          </w:p>
        </w:tc>
        <w:tc>
          <w:tcPr>
            <w:tcW w:w="829" w:type="pct"/>
          </w:tcPr>
          <w:p w14:paraId="5A268275" w14:textId="77777777" w:rsidR="00703ADA" w:rsidRPr="00703ADA" w:rsidRDefault="00703ADA" w:rsidP="00703ADA">
            <w:pPr>
              <w:spacing w:before="80"/>
              <w:jc w:val="left"/>
              <w:rPr>
                <w:szCs w:val="20"/>
              </w:rPr>
            </w:pPr>
            <w:r w:rsidRPr="00703ADA">
              <w:rPr>
                <w:szCs w:val="20"/>
              </w:rPr>
              <w:t>22 July 2015</w:t>
            </w:r>
          </w:p>
        </w:tc>
      </w:tr>
      <w:tr w:rsidR="00703ADA" w:rsidRPr="00703ADA" w14:paraId="31FCCF50" w14:textId="77777777" w:rsidTr="00311B6C">
        <w:trPr>
          <w:trHeight w:val="20"/>
        </w:trPr>
        <w:tc>
          <w:tcPr>
            <w:tcW w:w="1000" w:type="pct"/>
          </w:tcPr>
          <w:p w14:paraId="2C13AB93" w14:textId="77777777" w:rsidR="00703ADA" w:rsidRPr="00703ADA" w:rsidRDefault="00703ADA" w:rsidP="00703ADA">
            <w:pPr>
              <w:spacing w:before="80"/>
              <w:jc w:val="left"/>
              <w:rPr>
                <w:szCs w:val="20"/>
              </w:rPr>
            </w:pPr>
            <w:r w:rsidRPr="00703ADA">
              <w:rPr>
                <w:szCs w:val="20"/>
              </w:rPr>
              <w:t>AO35613LM</w:t>
            </w:r>
          </w:p>
        </w:tc>
        <w:tc>
          <w:tcPr>
            <w:tcW w:w="439" w:type="pct"/>
          </w:tcPr>
          <w:p w14:paraId="09A9E439" w14:textId="77777777" w:rsidR="00703ADA" w:rsidRPr="00703ADA" w:rsidRDefault="00703ADA" w:rsidP="00703ADA">
            <w:pPr>
              <w:spacing w:before="80"/>
              <w:jc w:val="left"/>
              <w:rPr>
                <w:szCs w:val="20"/>
              </w:rPr>
            </w:pPr>
            <w:r w:rsidRPr="00703ADA">
              <w:rPr>
                <w:szCs w:val="20"/>
              </w:rPr>
              <w:t>Rev B</w:t>
            </w:r>
          </w:p>
        </w:tc>
        <w:tc>
          <w:tcPr>
            <w:tcW w:w="1518" w:type="pct"/>
          </w:tcPr>
          <w:p w14:paraId="55A50C90"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37DFD072" w14:textId="77777777" w:rsidR="00703ADA" w:rsidRPr="00703ADA" w:rsidRDefault="00703ADA" w:rsidP="00703ADA">
            <w:pPr>
              <w:spacing w:before="80"/>
              <w:ind w:left="175" w:hanging="175"/>
              <w:jc w:val="left"/>
              <w:rPr>
                <w:szCs w:val="20"/>
              </w:rPr>
            </w:pPr>
            <w:r w:rsidRPr="00703ADA">
              <w:rPr>
                <w:szCs w:val="20"/>
              </w:rPr>
              <w:t xml:space="preserve">Precinct 2 Affordable </w:t>
            </w:r>
            <w:r w:rsidRPr="00703ADA">
              <w:rPr>
                <w:szCs w:val="20"/>
              </w:rPr>
              <w:br/>
              <w:t xml:space="preserve">Housing Modification </w:t>
            </w:r>
            <w:r w:rsidRPr="00703ADA">
              <w:rPr>
                <w:szCs w:val="20"/>
              </w:rPr>
              <w:br/>
              <w:t>(410 allotments) 2 of 2</w:t>
            </w:r>
          </w:p>
        </w:tc>
        <w:tc>
          <w:tcPr>
            <w:tcW w:w="829" w:type="pct"/>
          </w:tcPr>
          <w:p w14:paraId="204C80FB" w14:textId="77777777" w:rsidR="00703ADA" w:rsidRPr="00703ADA" w:rsidRDefault="00703ADA" w:rsidP="00703ADA">
            <w:pPr>
              <w:spacing w:before="80"/>
              <w:jc w:val="left"/>
              <w:rPr>
                <w:szCs w:val="20"/>
              </w:rPr>
            </w:pPr>
          </w:p>
        </w:tc>
      </w:tr>
      <w:tr w:rsidR="00703ADA" w:rsidRPr="00703ADA" w14:paraId="3FF3E9B2" w14:textId="77777777" w:rsidTr="00311B6C">
        <w:trPr>
          <w:trHeight w:val="20"/>
        </w:trPr>
        <w:tc>
          <w:tcPr>
            <w:tcW w:w="1000" w:type="pct"/>
          </w:tcPr>
          <w:p w14:paraId="4AA9F765" w14:textId="77777777" w:rsidR="00703ADA" w:rsidRPr="00703ADA" w:rsidRDefault="00703ADA" w:rsidP="00703ADA">
            <w:pPr>
              <w:spacing w:before="80"/>
              <w:jc w:val="left"/>
              <w:rPr>
                <w:szCs w:val="20"/>
              </w:rPr>
            </w:pPr>
            <w:r w:rsidRPr="00703ADA">
              <w:rPr>
                <w:szCs w:val="20"/>
              </w:rPr>
              <w:t>AO35613LM</w:t>
            </w:r>
          </w:p>
        </w:tc>
        <w:tc>
          <w:tcPr>
            <w:tcW w:w="439" w:type="pct"/>
          </w:tcPr>
          <w:p w14:paraId="7584B488" w14:textId="77777777" w:rsidR="00703ADA" w:rsidRPr="00703ADA" w:rsidRDefault="00703ADA" w:rsidP="00703ADA">
            <w:pPr>
              <w:spacing w:before="80"/>
              <w:jc w:val="left"/>
              <w:rPr>
                <w:szCs w:val="20"/>
              </w:rPr>
            </w:pPr>
            <w:r w:rsidRPr="00703ADA">
              <w:rPr>
                <w:szCs w:val="20"/>
              </w:rPr>
              <w:t>Rev B</w:t>
            </w:r>
          </w:p>
        </w:tc>
        <w:tc>
          <w:tcPr>
            <w:tcW w:w="1518" w:type="pct"/>
          </w:tcPr>
          <w:p w14:paraId="7F0EB33F"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71FF832D" w14:textId="77777777" w:rsidR="00703ADA" w:rsidRPr="00703ADA" w:rsidRDefault="00703ADA" w:rsidP="00703ADA">
            <w:pPr>
              <w:spacing w:before="80"/>
              <w:ind w:left="175" w:hanging="175"/>
              <w:jc w:val="left"/>
              <w:rPr>
                <w:szCs w:val="20"/>
              </w:rPr>
            </w:pPr>
            <w:r w:rsidRPr="00703ADA">
              <w:rPr>
                <w:szCs w:val="20"/>
              </w:rPr>
              <w:t xml:space="preserve">Residential Allotment </w:t>
            </w:r>
            <w:r w:rsidRPr="00703ADA">
              <w:rPr>
                <w:szCs w:val="20"/>
              </w:rPr>
              <w:br/>
              <w:t>Mix 1 of 2</w:t>
            </w:r>
          </w:p>
        </w:tc>
        <w:tc>
          <w:tcPr>
            <w:tcW w:w="829" w:type="pct"/>
          </w:tcPr>
          <w:p w14:paraId="725848F6" w14:textId="77777777" w:rsidR="00703ADA" w:rsidRPr="00703ADA" w:rsidRDefault="00703ADA" w:rsidP="00703ADA">
            <w:pPr>
              <w:spacing w:before="80"/>
              <w:jc w:val="left"/>
              <w:rPr>
                <w:szCs w:val="20"/>
              </w:rPr>
            </w:pPr>
            <w:r w:rsidRPr="00703ADA">
              <w:rPr>
                <w:szCs w:val="20"/>
              </w:rPr>
              <w:t>22 July 2015</w:t>
            </w:r>
          </w:p>
        </w:tc>
      </w:tr>
      <w:tr w:rsidR="00703ADA" w:rsidRPr="00703ADA" w14:paraId="488DA6D8" w14:textId="77777777" w:rsidTr="00311B6C">
        <w:trPr>
          <w:trHeight w:val="20"/>
        </w:trPr>
        <w:tc>
          <w:tcPr>
            <w:tcW w:w="1000" w:type="pct"/>
          </w:tcPr>
          <w:p w14:paraId="0B5933E6" w14:textId="77777777" w:rsidR="00703ADA" w:rsidRPr="00703ADA" w:rsidRDefault="00703ADA" w:rsidP="00703ADA">
            <w:pPr>
              <w:spacing w:before="80"/>
              <w:jc w:val="left"/>
              <w:rPr>
                <w:szCs w:val="20"/>
              </w:rPr>
            </w:pPr>
            <w:r w:rsidRPr="00703ADA">
              <w:rPr>
                <w:szCs w:val="20"/>
              </w:rPr>
              <w:t>AO35613LM</w:t>
            </w:r>
          </w:p>
        </w:tc>
        <w:tc>
          <w:tcPr>
            <w:tcW w:w="439" w:type="pct"/>
          </w:tcPr>
          <w:p w14:paraId="7828B70C" w14:textId="77777777" w:rsidR="00703ADA" w:rsidRPr="00703ADA" w:rsidRDefault="00703ADA" w:rsidP="00703ADA">
            <w:pPr>
              <w:spacing w:before="80"/>
              <w:jc w:val="left"/>
              <w:rPr>
                <w:szCs w:val="20"/>
              </w:rPr>
            </w:pPr>
            <w:r w:rsidRPr="00703ADA">
              <w:rPr>
                <w:szCs w:val="20"/>
              </w:rPr>
              <w:t>Rev B</w:t>
            </w:r>
          </w:p>
        </w:tc>
        <w:tc>
          <w:tcPr>
            <w:tcW w:w="1518" w:type="pct"/>
          </w:tcPr>
          <w:p w14:paraId="4D0345EA"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119DF3E8" w14:textId="77777777" w:rsidR="00703ADA" w:rsidRPr="00703ADA" w:rsidRDefault="00703ADA" w:rsidP="00703ADA">
            <w:pPr>
              <w:spacing w:before="80"/>
              <w:ind w:left="175" w:hanging="175"/>
              <w:jc w:val="left"/>
              <w:rPr>
                <w:szCs w:val="20"/>
              </w:rPr>
            </w:pPr>
            <w:r w:rsidRPr="00703ADA">
              <w:rPr>
                <w:szCs w:val="20"/>
              </w:rPr>
              <w:t xml:space="preserve">Residential Allotment </w:t>
            </w:r>
            <w:r w:rsidRPr="00703ADA">
              <w:rPr>
                <w:szCs w:val="20"/>
              </w:rPr>
              <w:br/>
              <w:t>Mix 2 of 2</w:t>
            </w:r>
          </w:p>
        </w:tc>
        <w:tc>
          <w:tcPr>
            <w:tcW w:w="829" w:type="pct"/>
          </w:tcPr>
          <w:p w14:paraId="73A2D336" w14:textId="77777777" w:rsidR="00703ADA" w:rsidRPr="00703ADA" w:rsidRDefault="00703ADA" w:rsidP="00703ADA">
            <w:pPr>
              <w:spacing w:before="80"/>
              <w:jc w:val="left"/>
              <w:rPr>
                <w:szCs w:val="20"/>
              </w:rPr>
            </w:pPr>
            <w:r w:rsidRPr="00703ADA">
              <w:rPr>
                <w:szCs w:val="20"/>
              </w:rPr>
              <w:t>22 July 2015</w:t>
            </w:r>
          </w:p>
        </w:tc>
      </w:tr>
      <w:tr w:rsidR="00703ADA" w:rsidRPr="00703ADA" w14:paraId="5CE3BC61" w14:textId="77777777" w:rsidTr="00311B6C">
        <w:trPr>
          <w:trHeight w:val="20"/>
        </w:trPr>
        <w:tc>
          <w:tcPr>
            <w:tcW w:w="1000" w:type="pct"/>
          </w:tcPr>
          <w:p w14:paraId="7D46796B" w14:textId="77777777" w:rsidR="00703ADA" w:rsidRPr="00703ADA" w:rsidRDefault="00703ADA" w:rsidP="00703ADA">
            <w:pPr>
              <w:spacing w:before="80"/>
              <w:jc w:val="left"/>
              <w:rPr>
                <w:szCs w:val="20"/>
              </w:rPr>
            </w:pPr>
            <w:r w:rsidRPr="00703ADA">
              <w:rPr>
                <w:szCs w:val="20"/>
              </w:rPr>
              <w:t>AO35613LM</w:t>
            </w:r>
          </w:p>
        </w:tc>
        <w:tc>
          <w:tcPr>
            <w:tcW w:w="439" w:type="pct"/>
          </w:tcPr>
          <w:p w14:paraId="13ACEC9E" w14:textId="77777777" w:rsidR="00703ADA" w:rsidRPr="00703ADA" w:rsidRDefault="00703ADA" w:rsidP="00703ADA">
            <w:pPr>
              <w:spacing w:before="80"/>
              <w:jc w:val="left"/>
              <w:rPr>
                <w:szCs w:val="20"/>
              </w:rPr>
            </w:pPr>
            <w:r w:rsidRPr="00703ADA">
              <w:rPr>
                <w:szCs w:val="20"/>
              </w:rPr>
              <w:t>Rev B</w:t>
            </w:r>
          </w:p>
        </w:tc>
        <w:tc>
          <w:tcPr>
            <w:tcW w:w="1518" w:type="pct"/>
          </w:tcPr>
          <w:p w14:paraId="6BFE2EDB"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11587003" w14:textId="77777777" w:rsidR="00703ADA" w:rsidRPr="00703ADA" w:rsidRDefault="00703ADA" w:rsidP="00703ADA">
            <w:pPr>
              <w:spacing w:before="80"/>
              <w:ind w:left="175" w:hanging="175"/>
              <w:jc w:val="left"/>
              <w:rPr>
                <w:szCs w:val="20"/>
              </w:rPr>
            </w:pPr>
            <w:r w:rsidRPr="00703ADA">
              <w:rPr>
                <w:szCs w:val="20"/>
              </w:rPr>
              <w:t xml:space="preserve">Residential Allotment </w:t>
            </w:r>
            <w:r w:rsidRPr="00703ADA">
              <w:rPr>
                <w:szCs w:val="20"/>
              </w:rPr>
              <w:br/>
              <w:t>Mix modification 1 of 2</w:t>
            </w:r>
          </w:p>
        </w:tc>
        <w:tc>
          <w:tcPr>
            <w:tcW w:w="829" w:type="pct"/>
          </w:tcPr>
          <w:p w14:paraId="08CDDEA9" w14:textId="77777777" w:rsidR="00703ADA" w:rsidRPr="00703ADA" w:rsidRDefault="00703ADA" w:rsidP="00703ADA">
            <w:pPr>
              <w:spacing w:before="80"/>
              <w:jc w:val="left"/>
              <w:rPr>
                <w:szCs w:val="20"/>
              </w:rPr>
            </w:pPr>
            <w:r w:rsidRPr="00703ADA">
              <w:rPr>
                <w:szCs w:val="20"/>
              </w:rPr>
              <w:t>22 July 2015</w:t>
            </w:r>
          </w:p>
        </w:tc>
      </w:tr>
      <w:tr w:rsidR="00703ADA" w:rsidRPr="00703ADA" w14:paraId="442679FF" w14:textId="77777777" w:rsidTr="00311B6C">
        <w:trPr>
          <w:trHeight w:val="20"/>
        </w:trPr>
        <w:tc>
          <w:tcPr>
            <w:tcW w:w="1000" w:type="pct"/>
          </w:tcPr>
          <w:p w14:paraId="27BEBDEA" w14:textId="77777777" w:rsidR="00703ADA" w:rsidRPr="00703ADA" w:rsidRDefault="00703ADA" w:rsidP="00703ADA">
            <w:pPr>
              <w:spacing w:before="80"/>
              <w:jc w:val="left"/>
              <w:rPr>
                <w:szCs w:val="20"/>
              </w:rPr>
            </w:pPr>
            <w:r w:rsidRPr="00703ADA">
              <w:rPr>
                <w:szCs w:val="20"/>
              </w:rPr>
              <w:t>AO35613Prop</w:t>
            </w:r>
          </w:p>
        </w:tc>
        <w:tc>
          <w:tcPr>
            <w:tcW w:w="439" w:type="pct"/>
          </w:tcPr>
          <w:p w14:paraId="5B888A54" w14:textId="77777777" w:rsidR="00703ADA" w:rsidRPr="00703ADA" w:rsidRDefault="00703ADA" w:rsidP="00703ADA">
            <w:pPr>
              <w:spacing w:before="80"/>
              <w:jc w:val="left"/>
              <w:rPr>
                <w:szCs w:val="20"/>
              </w:rPr>
            </w:pPr>
            <w:r w:rsidRPr="00703ADA">
              <w:rPr>
                <w:szCs w:val="20"/>
              </w:rPr>
              <w:t>D</w:t>
            </w:r>
          </w:p>
        </w:tc>
        <w:tc>
          <w:tcPr>
            <w:tcW w:w="1518" w:type="pct"/>
          </w:tcPr>
          <w:p w14:paraId="202FADEE"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60304F23" w14:textId="77777777" w:rsidR="00703ADA" w:rsidRPr="00703ADA" w:rsidRDefault="00703ADA" w:rsidP="00703ADA">
            <w:pPr>
              <w:spacing w:before="80"/>
              <w:jc w:val="left"/>
              <w:rPr>
                <w:szCs w:val="20"/>
              </w:rPr>
            </w:pPr>
            <w:r w:rsidRPr="00703ADA">
              <w:rPr>
                <w:szCs w:val="20"/>
              </w:rPr>
              <w:t>Sheet Index</w:t>
            </w:r>
          </w:p>
        </w:tc>
        <w:tc>
          <w:tcPr>
            <w:tcW w:w="829" w:type="pct"/>
          </w:tcPr>
          <w:p w14:paraId="3858DD16" w14:textId="77777777" w:rsidR="00703ADA" w:rsidRPr="00703ADA" w:rsidRDefault="00703ADA" w:rsidP="00703ADA">
            <w:pPr>
              <w:spacing w:before="80"/>
              <w:jc w:val="left"/>
              <w:rPr>
                <w:szCs w:val="20"/>
              </w:rPr>
            </w:pPr>
            <w:r w:rsidRPr="00703ADA">
              <w:rPr>
                <w:szCs w:val="20"/>
              </w:rPr>
              <w:t>22 July 2015</w:t>
            </w:r>
          </w:p>
        </w:tc>
      </w:tr>
      <w:tr w:rsidR="00703ADA" w:rsidRPr="00703ADA" w14:paraId="015DC211" w14:textId="77777777" w:rsidTr="00311B6C">
        <w:trPr>
          <w:trHeight w:val="20"/>
        </w:trPr>
        <w:tc>
          <w:tcPr>
            <w:tcW w:w="1000" w:type="pct"/>
          </w:tcPr>
          <w:p w14:paraId="1322FFC9" w14:textId="77777777" w:rsidR="00703ADA" w:rsidRPr="00703ADA" w:rsidRDefault="00703ADA" w:rsidP="00703ADA">
            <w:pPr>
              <w:spacing w:before="80"/>
              <w:jc w:val="left"/>
              <w:rPr>
                <w:szCs w:val="20"/>
              </w:rPr>
            </w:pPr>
            <w:r w:rsidRPr="00703ADA">
              <w:rPr>
                <w:szCs w:val="20"/>
              </w:rPr>
              <w:t>AO35613PROP</w:t>
            </w:r>
          </w:p>
        </w:tc>
        <w:tc>
          <w:tcPr>
            <w:tcW w:w="439" w:type="pct"/>
          </w:tcPr>
          <w:p w14:paraId="40BB74D2" w14:textId="77777777" w:rsidR="00703ADA" w:rsidRPr="00703ADA" w:rsidRDefault="00703ADA" w:rsidP="00703ADA">
            <w:pPr>
              <w:spacing w:before="80"/>
              <w:jc w:val="left"/>
              <w:rPr>
                <w:szCs w:val="20"/>
              </w:rPr>
            </w:pPr>
            <w:r w:rsidRPr="00703ADA">
              <w:rPr>
                <w:szCs w:val="20"/>
              </w:rPr>
              <w:t>D</w:t>
            </w:r>
          </w:p>
        </w:tc>
        <w:tc>
          <w:tcPr>
            <w:tcW w:w="1518" w:type="pct"/>
          </w:tcPr>
          <w:p w14:paraId="727D7BF8" w14:textId="77777777" w:rsidR="00703ADA" w:rsidRPr="00703ADA" w:rsidRDefault="00703ADA" w:rsidP="00703ADA">
            <w:pPr>
              <w:spacing w:before="80"/>
              <w:jc w:val="left"/>
              <w:rPr>
                <w:szCs w:val="20"/>
              </w:rPr>
            </w:pPr>
            <w:r w:rsidRPr="00703ADA">
              <w:rPr>
                <w:szCs w:val="20"/>
              </w:rPr>
              <w:t>Walker Corp &amp; Alexander Symonds</w:t>
            </w:r>
          </w:p>
        </w:tc>
        <w:tc>
          <w:tcPr>
            <w:tcW w:w="1214" w:type="pct"/>
          </w:tcPr>
          <w:p w14:paraId="5309D792" w14:textId="77777777" w:rsidR="00703ADA" w:rsidRPr="00703ADA" w:rsidRDefault="00703ADA" w:rsidP="00703ADA">
            <w:pPr>
              <w:spacing w:before="80"/>
              <w:jc w:val="left"/>
              <w:rPr>
                <w:szCs w:val="20"/>
              </w:rPr>
            </w:pPr>
            <w:r w:rsidRPr="00703ADA">
              <w:rPr>
                <w:szCs w:val="20"/>
              </w:rPr>
              <w:t>Sheets 1 to 13</w:t>
            </w:r>
          </w:p>
        </w:tc>
        <w:tc>
          <w:tcPr>
            <w:tcW w:w="829" w:type="pct"/>
          </w:tcPr>
          <w:p w14:paraId="3B9FED42" w14:textId="77777777" w:rsidR="00703ADA" w:rsidRPr="00703ADA" w:rsidRDefault="00703ADA" w:rsidP="00703ADA">
            <w:pPr>
              <w:spacing w:before="80"/>
              <w:jc w:val="left"/>
              <w:rPr>
                <w:szCs w:val="20"/>
              </w:rPr>
            </w:pPr>
            <w:r w:rsidRPr="00703ADA">
              <w:rPr>
                <w:szCs w:val="20"/>
              </w:rPr>
              <w:t>22 July 2015</w:t>
            </w:r>
          </w:p>
        </w:tc>
      </w:tr>
    </w:tbl>
    <w:p w14:paraId="04EAA56D" w14:textId="77777777" w:rsidR="00703ADA" w:rsidRPr="00703ADA" w:rsidRDefault="00703ADA" w:rsidP="00703ADA">
      <w:pPr>
        <w:spacing w:before="120"/>
        <w:rPr>
          <w:rFonts w:eastAsia="Times New Roman"/>
          <w:b/>
          <w:szCs w:val="20"/>
        </w:rPr>
      </w:pPr>
      <w:r w:rsidRPr="00703ADA">
        <w:rPr>
          <w:rFonts w:eastAsia="Times New Roman"/>
          <w:b/>
          <w:szCs w:val="20"/>
        </w:rPr>
        <w:t>PRECINCT 1, STAGE 6</w:t>
      </w:r>
    </w:p>
    <w:tbl>
      <w:tblPr>
        <w:tblStyle w:val="TableGrid"/>
        <w:tblW w:w="0" w:type="auto"/>
        <w:tblLook w:val="04A0" w:firstRow="1" w:lastRow="0" w:firstColumn="1" w:lastColumn="0" w:noHBand="0" w:noVBand="1"/>
      </w:tblPr>
      <w:tblGrid>
        <w:gridCol w:w="1869"/>
        <w:gridCol w:w="818"/>
        <w:gridCol w:w="2833"/>
        <w:gridCol w:w="2267"/>
        <w:gridCol w:w="1557"/>
      </w:tblGrid>
      <w:tr w:rsidR="00703ADA" w:rsidRPr="00703ADA" w14:paraId="67861E98" w14:textId="77777777" w:rsidTr="00311B6C">
        <w:tc>
          <w:tcPr>
            <w:tcW w:w="1870" w:type="dxa"/>
          </w:tcPr>
          <w:p w14:paraId="38D8F042" w14:textId="77777777" w:rsidR="00703ADA" w:rsidRPr="00703ADA" w:rsidRDefault="00703ADA" w:rsidP="00703ADA">
            <w:pPr>
              <w:spacing w:before="80"/>
              <w:jc w:val="left"/>
              <w:rPr>
                <w:szCs w:val="20"/>
              </w:rPr>
            </w:pPr>
            <w:r w:rsidRPr="00703ADA">
              <w:rPr>
                <w:szCs w:val="20"/>
              </w:rPr>
              <w:t>A56410PROP6(E)</w:t>
            </w:r>
          </w:p>
        </w:tc>
        <w:tc>
          <w:tcPr>
            <w:tcW w:w="819" w:type="dxa"/>
          </w:tcPr>
          <w:p w14:paraId="7585F902" w14:textId="77777777" w:rsidR="00703ADA" w:rsidRPr="00703ADA" w:rsidRDefault="00703ADA" w:rsidP="00703ADA">
            <w:pPr>
              <w:spacing w:before="80"/>
              <w:jc w:val="left"/>
              <w:rPr>
                <w:szCs w:val="20"/>
              </w:rPr>
            </w:pPr>
            <w:r w:rsidRPr="00703ADA">
              <w:rPr>
                <w:szCs w:val="20"/>
              </w:rPr>
              <w:t>Rev D</w:t>
            </w:r>
          </w:p>
        </w:tc>
        <w:tc>
          <w:tcPr>
            <w:tcW w:w="2835" w:type="dxa"/>
          </w:tcPr>
          <w:p w14:paraId="2FAECB4C" w14:textId="77777777" w:rsidR="00703ADA" w:rsidRPr="00703ADA" w:rsidRDefault="00703ADA" w:rsidP="00703ADA">
            <w:pPr>
              <w:spacing w:before="80"/>
              <w:jc w:val="left"/>
              <w:rPr>
                <w:szCs w:val="20"/>
              </w:rPr>
            </w:pPr>
            <w:r w:rsidRPr="00703ADA">
              <w:rPr>
                <w:szCs w:val="20"/>
              </w:rPr>
              <w:t>Walker Corp &amp; Alexander Symonds</w:t>
            </w:r>
          </w:p>
        </w:tc>
        <w:tc>
          <w:tcPr>
            <w:tcW w:w="2268" w:type="dxa"/>
          </w:tcPr>
          <w:p w14:paraId="5FB9E8F7" w14:textId="77777777" w:rsidR="00703ADA" w:rsidRPr="00703ADA" w:rsidRDefault="00703ADA" w:rsidP="00703ADA">
            <w:pPr>
              <w:spacing w:before="80"/>
              <w:jc w:val="left"/>
              <w:rPr>
                <w:szCs w:val="20"/>
              </w:rPr>
            </w:pPr>
            <w:r w:rsidRPr="00703ADA">
              <w:rPr>
                <w:szCs w:val="20"/>
              </w:rPr>
              <w:t>Residential Allotment Plan</w:t>
            </w:r>
          </w:p>
        </w:tc>
        <w:tc>
          <w:tcPr>
            <w:tcW w:w="1558" w:type="dxa"/>
          </w:tcPr>
          <w:p w14:paraId="7A2B3B12" w14:textId="77777777" w:rsidR="00703ADA" w:rsidRPr="00703ADA" w:rsidRDefault="00703ADA" w:rsidP="00703ADA">
            <w:pPr>
              <w:spacing w:before="80"/>
              <w:jc w:val="left"/>
              <w:rPr>
                <w:szCs w:val="20"/>
              </w:rPr>
            </w:pPr>
            <w:r w:rsidRPr="00703ADA">
              <w:rPr>
                <w:szCs w:val="20"/>
              </w:rPr>
              <w:t>14 April 2020</w:t>
            </w:r>
          </w:p>
        </w:tc>
      </w:tr>
      <w:tr w:rsidR="00703ADA" w:rsidRPr="00703ADA" w14:paraId="3851DA43" w14:textId="77777777" w:rsidTr="00311B6C">
        <w:tc>
          <w:tcPr>
            <w:tcW w:w="1870" w:type="dxa"/>
          </w:tcPr>
          <w:p w14:paraId="1F508D34" w14:textId="77777777" w:rsidR="00703ADA" w:rsidRPr="00703ADA" w:rsidRDefault="00703ADA" w:rsidP="00703ADA">
            <w:pPr>
              <w:spacing w:before="80"/>
              <w:jc w:val="left"/>
              <w:rPr>
                <w:szCs w:val="20"/>
              </w:rPr>
            </w:pPr>
            <w:r w:rsidRPr="00703ADA">
              <w:rPr>
                <w:szCs w:val="20"/>
              </w:rPr>
              <w:t>A056410LM6</w:t>
            </w:r>
          </w:p>
        </w:tc>
        <w:tc>
          <w:tcPr>
            <w:tcW w:w="819" w:type="dxa"/>
          </w:tcPr>
          <w:p w14:paraId="7045D184" w14:textId="77777777" w:rsidR="00703ADA" w:rsidRPr="00703ADA" w:rsidRDefault="00703ADA" w:rsidP="00703ADA">
            <w:pPr>
              <w:spacing w:before="80"/>
              <w:jc w:val="left"/>
              <w:rPr>
                <w:szCs w:val="20"/>
              </w:rPr>
            </w:pPr>
            <w:r w:rsidRPr="00703ADA">
              <w:rPr>
                <w:szCs w:val="20"/>
              </w:rPr>
              <w:t>Rev E</w:t>
            </w:r>
          </w:p>
        </w:tc>
        <w:tc>
          <w:tcPr>
            <w:tcW w:w="2835" w:type="dxa"/>
          </w:tcPr>
          <w:p w14:paraId="418395B0" w14:textId="77777777" w:rsidR="00703ADA" w:rsidRPr="00703ADA" w:rsidRDefault="00703ADA" w:rsidP="00703ADA">
            <w:pPr>
              <w:spacing w:before="80"/>
              <w:jc w:val="left"/>
              <w:rPr>
                <w:szCs w:val="20"/>
              </w:rPr>
            </w:pPr>
            <w:r w:rsidRPr="00703ADA">
              <w:rPr>
                <w:szCs w:val="20"/>
              </w:rPr>
              <w:t>Walker Corp &amp; Alexander Symonds</w:t>
            </w:r>
          </w:p>
        </w:tc>
        <w:tc>
          <w:tcPr>
            <w:tcW w:w="2268" w:type="dxa"/>
          </w:tcPr>
          <w:p w14:paraId="70124798" w14:textId="77777777" w:rsidR="00703ADA" w:rsidRPr="00703ADA" w:rsidRDefault="00703ADA" w:rsidP="00703ADA">
            <w:pPr>
              <w:spacing w:before="80"/>
              <w:jc w:val="left"/>
              <w:rPr>
                <w:szCs w:val="20"/>
              </w:rPr>
            </w:pPr>
            <w:r w:rsidRPr="00703ADA">
              <w:rPr>
                <w:szCs w:val="20"/>
              </w:rPr>
              <w:t>Residential Allotment Mix</w:t>
            </w:r>
          </w:p>
        </w:tc>
        <w:tc>
          <w:tcPr>
            <w:tcW w:w="1558" w:type="dxa"/>
          </w:tcPr>
          <w:p w14:paraId="08517713" w14:textId="77777777" w:rsidR="00703ADA" w:rsidRPr="00703ADA" w:rsidRDefault="00703ADA" w:rsidP="00703ADA">
            <w:pPr>
              <w:spacing w:before="80"/>
              <w:jc w:val="left"/>
              <w:rPr>
                <w:szCs w:val="20"/>
              </w:rPr>
            </w:pPr>
            <w:r w:rsidRPr="00703ADA">
              <w:rPr>
                <w:szCs w:val="20"/>
              </w:rPr>
              <w:t>15 May 2020</w:t>
            </w:r>
          </w:p>
        </w:tc>
      </w:tr>
      <w:tr w:rsidR="00703ADA" w:rsidRPr="00703ADA" w14:paraId="27A35784" w14:textId="77777777" w:rsidTr="00311B6C">
        <w:tc>
          <w:tcPr>
            <w:tcW w:w="1870" w:type="dxa"/>
          </w:tcPr>
          <w:p w14:paraId="372F0552" w14:textId="77777777" w:rsidR="00703ADA" w:rsidRPr="00703ADA" w:rsidRDefault="00703ADA" w:rsidP="00703ADA">
            <w:pPr>
              <w:spacing w:before="80"/>
              <w:jc w:val="left"/>
              <w:rPr>
                <w:szCs w:val="20"/>
              </w:rPr>
            </w:pPr>
            <w:r w:rsidRPr="00703ADA">
              <w:rPr>
                <w:szCs w:val="20"/>
              </w:rPr>
              <w:t>A056410FC6</w:t>
            </w:r>
          </w:p>
        </w:tc>
        <w:tc>
          <w:tcPr>
            <w:tcW w:w="819" w:type="dxa"/>
          </w:tcPr>
          <w:p w14:paraId="21EBF17C" w14:textId="77777777" w:rsidR="00703ADA" w:rsidRPr="00703ADA" w:rsidRDefault="00703ADA" w:rsidP="00703ADA">
            <w:pPr>
              <w:spacing w:before="80"/>
              <w:jc w:val="left"/>
              <w:rPr>
                <w:szCs w:val="20"/>
              </w:rPr>
            </w:pPr>
            <w:r w:rsidRPr="00703ADA">
              <w:rPr>
                <w:szCs w:val="20"/>
              </w:rPr>
              <w:t>Rev E</w:t>
            </w:r>
          </w:p>
        </w:tc>
        <w:tc>
          <w:tcPr>
            <w:tcW w:w="2835" w:type="dxa"/>
          </w:tcPr>
          <w:p w14:paraId="739BDB97" w14:textId="77777777" w:rsidR="00703ADA" w:rsidRPr="00703ADA" w:rsidRDefault="00703ADA" w:rsidP="00703ADA">
            <w:pPr>
              <w:spacing w:before="80"/>
              <w:jc w:val="left"/>
              <w:rPr>
                <w:szCs w:val="20"/>
              </w:rPr>
            </w:pPr>
            <w:r w:rsidRPr="00703ADA">
              <w:rPr>
                <w:szCs w:val="20"/>
              </w:rPr>
              <w:t>Walker Corp &amp; Alexander Symonds</w:t>
            </w:r>
          </w:p>
        </w:tc>
        <w:tc>
          <w:tcPr>
            <w:tcW w:w="2268" w:type="dxa"/>
          </w:tcPr>
          <w:p w14:paraId="3D441CE0" w14:textId="77777777" w:rsidR="00703ADA" w:rsidRPr="00703ADA" w:rsidRDefault="00703ADA" w:rsidP="00703ADA">
            <w:pPr>
              <w:spacing w:before="80"/>
              <w:jc w:val="left"/>
              <w:rPr>
                <w:szCs w:val="20"/>
              </w:rPr>
            </w:pPr>
            <w:r w:rsidRPr="00703ADA">
              <w:rPr>
                <w:szCs w:val="20"/>
              </w:rPr>
              <w:t>Special Fencing Control</w:t>
            </w:r>
          </w:p>
        </w:tc>
        <w:tc>
          <w:tcPr>
            <w:tcW w:w="1558" w:type="dxa"/>
          </w:tcPr>
          <w:p w14:paraId="7914A24D" w14:textId="77777777" w:rsidR="00703ADA" w:rsidRPr="00703ADA" w:rsidRDefault="00703ADA" w:rsidP="00703ADA">
            <w:pPr>
              <w:spacing w:before="80"/>
              <w:jc w:val="left"/>
              <w:rPr>
                <w:szCs w:val="20"/>
              </w:rPr>
            </w:pPr>
            <w:r w:rsidRPr="00703ADA">
              <w:rPr>
                <w:szCs w:val="20"/>
              </w:rPr>
              <w:t>15 May 2020</w:t>
            </w:r>
          </w:p>
        </w:tc>
      </w:tr>
      <w:tr w:rsidR="00703ADA" w:rsidRPr="00703ADA" w14:paraId="03A70C5B" w14:textId="77777777" w:rsidTr="00311B6C">
        <w:tc>
          <w:tcPr>
            <w:tcW w:w="1870" w:type="dxa"/>
          </w:tcPr>
          <w:p w14:paraId="40611A07" w14:textId="77777777" w:rsidR="00703ADA" w:rsidRPr="00703ADA" w:rsidRDefault="00703ADA" w:rsidP="00703ADA">
            <w:pPr>
              <w:spacing w:before="80"/>
              <w:jc w:val="left"/>
              <w:rPr>
                <w:szCs w:val="20"/>
              </w:rPr>
            </w:pPr>
            <w:r w:rsidRPr="00703ADA">
              <w:rPr>
                <w:szCs w:val="20"/>
              </w:rPr>
              <w:t>A056410PC6</w:t>
            </w:r>
          </w:p>
        </w:tc>
        <w:tc>
          <w:tcPr>
            <w:tcW w:w="819" w:type="dxa"/>
          </w:tcPr>
          <w:p w14:paraId="6830456C" w14:textId="77777777" w:rsidR="00703ADA" w:rsidRPr="00703ADA" w:rsidRDefault="00703ADA" w:rsidP="00703ADA">
            <w:pPr>
              <w:spacing w:before="80"/>
              <w:jc w:val="left"/>
              <w:rPr>
                <w:szCs w:val="20"/>
              </w:rPr>
            </w:pPr>
            <w:r w:rsidRPr="00703ADA">
              <w:rPr>
                <w:szCs w:val="20"/>
              </w:rPr>
              <w:t>Rev B</w:t>
            </w:r>
          </w:p>
        </w:tc>
        <w:tc>
          <w:tcPr>
            <w:tcW w:w="2835" w:type="dxa"/>
          </w:tcPr>
          <w:p w14:paraId="1EE439FF" w14:textId="77777777" w:rsidR="00703ADA" w:rsidRPr="00703ADA" w:rsidRDefault="00703ADA" w:rsidP="00703ADA">
            <w:pPr>
              <w:spacing w:before="80"/>
              <w:jc w:val="left"/>
              <w:rPr>
                <w:szCs w:val="20"/>
              </w:rPr>
            </w:pPr>
            <w:r w:rsidRPr="00703ADA">
              <w:rPr>
                <w:szCs w:val="20"/>
              </w:rPr>
              <w:t>Walker Corp &amp; Alexander Symonds</w:t>
            </w:r>
          </w:p>
        </w:tc>
        <w:tc>
          <w:tcPr>
            <w:tcW w:w="2268" w:type="dxa"/>
          </w:tcPr>
          <w:p w14:paraId="3491A57B" w14:textId="77777777" w:rsidR="00703ADA" w:rsidRPr="00703ADA" w:rsidRDefault="00703ADA" w:rsidP="00703ADA">
            <w:pPr>
              <w:spacing w:before="80"/>
              <w:ind w:left="175" w:hanging="175"/>
              <w:jc w:val="left"/>
              <w:rPr>
                <w:szCs w:val="20"/>
              </w:rPr>
            </w:pPr>
            <w:r w:rsidRPr="00703ADA">
              <w:rPr>
                <w:szCs w:val="20"/>
              </w:rPr>
              <w:t>Pedestrian and Cycling Network</w:t>
            </w:r>
          </w:p>
        </w:tc>
        <w:tc>
          <w:tcPr>
            <w:tcW w:w="1558" w:type="dxa"/>
          </w:tcPr>
          <w:p w14:paraId="52864237" w14:textId="77777777" w:rsidR="00703ADA" w:rsidRPr="00703ADA" w:rsidRDefault="00703ADA" w:rsidP="00703ADA">
            <w:pPr>
              <w:spacing w:before="80"/>
              <w:jc w:val="left"/>
              <w:rPr>
                <w:szCs w:val="20"/>
              </w:rPr>
            </w:pPr>
            <w:r w:rsidRPr="00703ADA">
              <w:rPr>
                <w:szCs w:val="20"/>
              </w:rPr>
              <w:t>15 May 2020</w:t>
            </w:r>
          </w:p>
        </w:tc>
      </w:tr>
      <w:tr w:rsidR="00703ADA" w:rsidRPr="00703ADA" w14:paraId="3514045F" w14:textId="77777777" w:rsidTr="00311B6C">
        <w:tc>
          <w:tcPr>
            <w:tcW w:w="1870" w:type="dxa"/>
          </w:tcPr>
          <w:p w14:paraId="3A91A067" w14:textId="77777777" w:rsidR="00703ADA" w:rsidRPr="00703ADA" w:rsidRDefault="00703ADA" w:rsidP="00703ADA">
            <w:pPr>
              <w:spacing w:before="80"/>
              <w:jc w:val="left"/>
              <w:rPr>
                <w:szCs w:val="20"/>
              </w:rPr>
            </w:pPr>
            <w:r w:rsidRPr="00703ADA">
              <w:rPr>
                <w:szCs w:val="20"/>
              </w:rPr>
              <w:t>A056410AH6</w:t>
            </w:r>
          </w:p>
        </w:tc>
        <w:tc>
          <w:tcPr>
            <w:tcW w:w="819" w:type="dxa"/>
          </w:tcPr>
          <w:p w14:paraId="7FC362BC" w14:textId="77777777" w:rsidR="00703ADA" w:rsidRPr="00703ADA" w:rsidRDefault="00703ADA" w:rsidP="00703ADA">
            <w:pPr>
              <w:spacing w:before="80"/>
              <w:jc w:val="left"/>
              <w:rPr>
                <w:szCs w:val="20"/>
              </w:rPr>
            </w:pPr>
            <w:r w:rsidRPr="00703ADA">
              <w:rPr>
                <w:szCs w:val="20"/>
              </w:rPr>
              <w:t>Rev E</w:t>
            </w:r>
          </w:p>
        </w:tc>
        <w:tc>
          <w:tcPr>
            <w:tcW w:w="2835" w:type="dxa"/>
          </w:tcPr>
          <w:p w14:paraId="05AFC5E7" w14:textId="77777777" w:rsidR="00703ADA" w:rsidRPr="00703ADA" w:rsidRDefault="00703ADA" w:rsidP="00703ADA">
            <w:pPr>
              <w:spacing w:before="80"/>
              <w:jc w:val="left"/>
              <w:rPr>
                <w:szCs w:val="20"/>
              </w:rPr>
            </w:pPr>
            <w:r w:rsidRPr="00703ADA">
              <w:rPr>
                <w:szCs w:val="20"/>
              </w:rPr>
              <w:t>Walker Corp &amp; Alexander Symonds</w:t>
            </w:r>
          </w:p>
        </w:tc>
        <w:tc>
          <w:tcPr>
            <w:tcW w:w="2268" w:type="dxa"/>
          </w:tcPr>
          <w:p w14:paraId="4347EF48" w14:textId="77777777" w:rsidR="00703ADA" w:rsidRPr="00703ADA" w:rsidRDefault="00703ADA" w:rsidP="00703ADA">
            <w:pPr>
              <w:spacing w:before="80"/>
              <w:ind w:left="175" w:hanging="175"/>
              <w:jc w:val="left"/>
              <w:rPr>
                <w:spacing w:val="-2"/>
                <w:szCs w:val="20"/>
              </w:rPr>
            </w:pPr>
            <w:r w:rsidRPr="00703ADA">
              <w:rPr>
                <w:spacing w:val="-2"/>
                <w:szCs w:val="20"/>
              </w:rPr>
              <w:t>Affordable Housing Modification (7 allotments)</w:t>
            </w:r>
          </w:p>
        </w:tc>
        <w:tc>
          <w:tcPr>
            <w:tcW w:w="1558" w:type="dxa"/>
          </w:tcPr>
          <w:p w14:paraId="39B3781F" w14:textId="77777777" w:rsidR="00703ADA" w:rsidRPr="00703ADA" w:rsidRDefault="00703ADA" w:rsidP="00703ADA">
            <w:pPr>
              <w:spacing w:before="80"/>
              <w:jc w:val="left"/>
              <w:rPr>
                <w:szCs w:val="20"/>
              </w:rPr>
            </w:pPr>
            <w:r w:rsidRPr="00703ADA">
              <w:rPr>
                <w:szCs w:val="20"/>
              </w:rPr>
              <w:t>15 May 2020</w:t>
            </w:r>
          </w:p>
        </w:tc>
      </w:tr>
    </w:tbl>
    <w:p w14:paraId="5BF87272" w14:textId="77777777" w:rsidR="004661C2" w:rsidRDefault="004661C2" w:rsidP="00703ADA">
      <w:pPr>
        <w:spacing w:before="120"/>
        <w:rPr>
          <w:rFonts w:eastAsia="Times New Roman"/>
          <w:b/>
          <w:szCs w:val="20"/>
        </w:rPr>
      </w:pPr>
    </w:p>
    <w:p w14:paraId="654B799F" w14:textId="77777777" w:rsidR="004661C2" w:rsidRDefault="004661C2">
      <w:pPr>
        <w:spacing w:after="0" w:line="240" w:lineRule="auto"/>
        <w:jc w:val="left"/>
        <w:rPr>
          <w:rFonts w:eastAsia="Times New Roman"/>
          <w:b/>
          <w:szCs w:val="20"/>
        </w:rPr>
      </w:pPr>
      <w:r>
        <w:rPr>
          <w:rFonts w:eastAsia="Times New Roman"/>
          <w:b/>
          <w:szCs w:val="20"/>
        </w:rPr>
        <w:br w:type="page"/>
      </w:r>
    </w:p>
    <w:p w14:paraId="1B85AC6B" w14:textId="77777777" w:rsidR="00703ADA" w:rsidRPr="00703ADA" w:rsidRDefault="00703ADA" w:rsidP="00703ADA">
      <w:pPr>
        <w:spacing w:before="120"/>
        <w:rPr>
          <w:rFonts w:eastAsia="Times New Roman"/>
          <w:b/>
          <w:szCs w:val="20"/>
        </w:rPr>
      </w:pPr>
      <w:r w:rsidRPr="00703ADA">
        <w:rPr>
          <w:rFonts w:eastAsia="Times New Roman"/>
          <w:b/>
          <w:szCs w:val="20"/>
        </w:rPr>
        <w:lastRenderedPageBreak/>
        <w:t>PRECINCT 1</w:t>
      </w:r>
    </w:p>
    <w:p w14:paraId="72344EAC" w14:textId="77777777" w:rsidR="00703ADA" w:rsidRPr="00703ADA" w:rsidRDefault="00703ADA" w:rsidP="00703ADA">
      <w:pPr>
        <w:rPr>
          <w:rFonts w:eastAsia="Times New Roman"/>
          <w:b/>
          <w:szCs w:val="20"/>
        </w:rPr>
      </w:pPr>
      <w:r w:rsidRPr="00703ADA">
        <w:rPr>
          <w:rFonts w:eastAsia="Times New Roman"/>
          <w:b/>
          <w:szCs w:val="20"/>
        </w:rPr>
        <w:t>NEIGHBOURHOOD CENTRE</w:t>
      </w:r>
    </w:p>
    <w:p w14:paraId="5BBB1977" w14:textId="77777777" w:rsidR="00703ADA" w:rsidRPr="00703ADA" w:rsidRDefault="00703ADA" w:rsidP="00703ADA">
      <w:pPr>
        <w:ind w:left="426" w:hanging="426"/>
        <w:rPr>
          <w:rFonts w:eastAsia="Times New Roman"/>
          <w:szCs w:val="20"/>
        </w:rPr>
      </w:pPr>
      <w:r w:rsidRPr="00703ADA">
        <w:rPr>
          <w:rFonts w:eastAsia="Times New Roman"/>
          <w:szCs w:val="20"/>
        </w:rPr>
        <w:t>2.</w:t>
      </w:r>
      <w:r w:rsidRPr="00703ADA">
        <w:rPr>
          <w:rFonts w:eastAsia="Times New Roman"/>
          <w:szCs w:val="20"/>
        </w:rPr>
        <w:tab/>
        <w:t>A Traffic Management Plan for the Neighbourhood Centre and Display Village shall be submitted to the City of Playford for approval prior to the issue of a Building Rules certification for its construction. The Plan should include:</w:t>
      </w:r>
    </w:p>
    <w:p w14:paraId="33CCC32C"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designs for vehicle circulation, manoeuvring and loading areas.</w:t>
      </w:r>
    </w:p>
    <w:p w14:paraId="516839C3"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loading and unloading facilities for commercial vehicles which mitigate potential conflicts with other traffic and pedestrians, and which are located to mitigate visual impacts.</w:t>
      </w:r>
    </w:p>
    <w:p w14:paraId="267CD252"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r>
      <w:r w:rsidRPr="00703ADA">
        <w:rPr>
          <w:rFonts w:eastAsia="Times New Roman"/>
          <w:spacing w:val="-2"/>
          <w:szCs w:val="20"/>
        </w:rPr>
        <w:t>connections between the Neighbourhood Centres and associated facilities, considering the Playford Development Plan, the potential to share parking between various facilities, pedestrians and bike access, and availability of bus services.</w:t>
      </w:r>
    </w:p>
    <w:p w14:paraId="1D9D5D85" w14:textId="77777777" w:rsidR="00703ADA" w:rsidRPr="00703ADA" w:rsidRDefault="00703ADA" w:rsidP="00703ADA">
      <w:pPr>
        <w:ind w:left="426" w:hanging="426"/>
        <w:rPr>
          <w:rFonts w:eastAsia="Times New Roman"/>
          <w:szCs w:val="20"/>
        </w:rPr>
      </w:pPr>
      <w:r w:rsidRPr="00703ADA">
        <w:rPr>
          <w:rFonts w:eastAsia="Times New Roman"/>
          <w:szCs w:val="20"/>
        </w:rPr>
        <w:t>3.</w:t>
      </w:r>
      <w:r w:rsidRPr="00703ADA">
        <w:rPr>
          <w:rFonts w:eastAsia="Times New Roman"/>
          <w:szCs w:val="20"/>
        </w:rPr>
        <w:tab/>
        <w:t>The layout of parking areas for the Neighbourhood centre shall meet the Australian/New Zealand Standard 2890.1:2004, Parking Facilities—Off-street car parking and line markings and Australian Standard 2890.2-2002 Parking Facilities- off-street commercial vehicle facilities (including service areas).</w:t>
      </w:r>
    </w:p>
    <w:p w14:paraId="391986F7" w14:textId="77777777" w:rsidR="00703ADA" w:rsidRPr="00703ADA" w:rsidRDefault="00703ADA" w:rsidP="00703ADA">
      <w:pPr>
        <w:ind w:left="426" w:hanging="426"/>
        <w:rPr>
          <w:rFonts w:eastAsia="Times New Roman"/>
          <w:szCs w:val="20"/>
        </w:rPr>
      </w:pPr>
      <w:r w:rsidRPr="00703ADA">
        <w:rPr>
          <w:rFonts w:eastAsia="Times New Roman"/>
          <w:szCs w:val="20"/>
        </w:rPr>
        <w:t>4.</w:t>
      </w:r>
      <w:r w:rsidRPr="00703ADA">
        <w:rPr>
          <w:rFonts w:eastAsia="Times New Roman"/>
          <w:szCs w:val="20"/>
        </w:rPr>
        <w:tab/>
        <w:t>Access and egress from the car parking areas of the Neighbourhood centre shall be designed in accordance with the Australian/New Zealand Standard 2890.1 2004, Parking Facilities, Part 1 off street car parking.</w:t>
      </w:r>
    </w:p>
    <w:p w14:paraId="235B8ECB" w14:textId="77777777" w:rsidR="00703ADA" w:rsidRPr="00703ADA" w:rsidRDefault="00703ADA" w:rsidP="00703ADA">
      <w:pPr>
        <w:ind w:left="426" w:hanging="426"/>
        <w:rPr>
          <w:rFonts w:eastAsia="Times New Roman"/>
          <w:szCs w:val="20"/>
        </w:rPr>
      </w:pPr>
      <w:r w:rsidRPr="00703ADA">
        <w:rPr>
          <w:rFonts w:eastAsia="Times New Roman"/>
          <w:szCs w:val="20"/>
        </w:rPr>
        <w:t>5.</w:t>
      </w:r>
      <w:r w:rsidRPr="00703ADA">
        <w:rPr>
          <w:rFonts w:eastAsia="Times New Roman"/>
          <w:szCs w:val="20"/>
        </w:rPr>
        <w:tab/>
      </w:r>
      <w:r w:rsidRPr="00703ADA">
        <w:rPr>
          <w:rFonts w:eastAsia="Times New Roman"/>
          <w:spacing w:val="-2"/>
          <w:szCs w:val="20"/>
        </w:rPr>
        <w:t>All car parking areas, driveways and vehicle manoeuvring areas for the neighbourhood centre shall be properly maintained at all times.</w:t>
      </w:r>
    </w:p>
    <w:p w14:paraId="0A81CC27" w14:textId="77777777" w:rsidR="00703ADA" w:rsidRPr="00703ADA" w:rsidRDefault="00703ADA" w:rsidP="00703ADA">
      <w:pPr>
        <w:ind w:left="426" w:hanging="426"/>
        <w:rPr>
          <w:rFonts w:eastAsia="Times New Roman"/>
          <w:szCs w:val="20"/>
        </w:rPr>
      </w:pPr>
      <w:r w:rsidRPr="00703ADA">
        <w:rPr>
          <w:rFonts w:eastAsia="Times New Roman"/>
          <w:szCs w:val="20"/>
        </w:rPr>
        <w:t>6.</w:t>
      </w:r>
      <w:r w:rsidRPr="00703ADA">
        <w:rPr>
          <w:rFonts w:eastAsia="Times New Roman"/>
          <w:szCs w:val="20"/>
        </w:rPr>
        <w:tab/>
        <w:t>Any traffic control devices shall be designed and constructed in accordance with the main standard of the Manual of Uniform Traffic Control Devices—AS 1742.</w:t>
      </w:r>
    </w:p>
    <w:p w14:paraId="3081B5CE" w14:textId="77777777" w:rsidR="00703ADA" w:rsidRPr="00703ADA" w:rsidRDefault="00703ADA" w:rsidP="00703ADA">
      <w:pPr>
        <w:ind w:left="426" w:hanging="426"/>
        <w:rPr>
          <w:rFonts w:eastAsia="Times New Roman"/>
          <w:szCs w:val="20"/>
        </w:rPr>
      </w:pPr>
      <w:r w:rsidRPr="00703ADA">
        <w:rPr>
          <w:rFonts w:eastAsia="Times New Roman"/>
          <w:szCs w:val="20"/>
        </w:rPr>
        <w:t>7.</w:t>
      </w:r>
      <w:r w:rsidRPr="00703ADA">
        <w:rPr>
          <w:rFonts w:eastAsia="Times New Roman"/>
          <w:szCs w:val="20"/>
        </w:rPr>
        <w:tab/>
        <w:t>Lighting shall be provided within the car parking area of the Neighbourhood Centre including the open space/park/playground and land division in accordance with: street lighting and lighting for outdoor car parks AS/NZS; lighting for roads and public spaces, in particular, lighting for outdoor car parks AS/NZS.</w:t>
      </w:r>
    </w:p>
    <w:p w14:paraId="7B287E2B" w14:textId="77777777" w:rsidR="00703ADA" w:rsidRPr="00703ADA" w:rsidRDefault="00703ADA" w:rsidP="00703ADA">
      <w:pPr>
        <w:ind w:left="426" w:hanging="426"/>
        <w:rPr>
          <w:rFonts w:eastAsia="Times New Roman"/>
          <w:szCs w:val="20"/>
        </w:rPr>
      </w:pPr>
      <w:r w:rsidRPr="00703ADA">
        <w:rPr>
          <w:rFonts w:eastAsia="Times New Roman"/>
          <w:szCs w:val="20"/>
        </w:rPr>
        <w:t>8.</w:t>
      </w:r>
      <w:r w:rsidRPr="00703ADA">
        <w:rPr>
          <w:rFonts w:eastAsia="Times New Roman"/>
          <w:szCs w:val="20"/>
        </w:rPr>
        <w:tab/>
        <w:t>Access and egress from the car parking areas of the Neighbourhood centre shall be designed in accordance with the Australian/New Zealand Standards for Commercial vehicles 2890.2.</w:t>
      </w:r>
    </w:p>
    <w:p w14:paraId="5B7D2BC2" w14:textId="77777777" w:rsidR="00703ADA" w:rsidRPr="00703ADA" w:rsidRDefault="00703ADA" w:rsidP="00703ADA">
      <w:pPr>
        <w:ind w:left="426" w:hanging="426"/>
        <w:rPr>
          <w:rFonts w:eastAsia="Times New Roman"/>
          <w:szCs w:val="20"/>
        </w:rPr>
      </w:pPr>
      <w:r w:rsidRPr="00703ADA">
        <w:rPr>
          <w:rFonts w:eastAsia="Times New Roman"/>
          <w:szCs w:val="20"/>
        </w:rPr>
        <w:t>9.</w:t>
      </w:r>
      <w:r w:rsidRPr="00703ADA">
        <w:rPr>
          <w:rFonts w:eastAsia="Times New Roman"/>
          <w:szCs w:val="20"/>
        </w:rPr>
        <w:tab/>
        <w:t>Detailed architectural and landscape plans for the Neighbourhood Centre and associated buildings shall be submitted to the City of Playford for approval prior to issue of a Building Rules certification for its construction. The plans shall include:</w:t>
      </w:r>
    </w:p>
    <w:p w14:paraId="6C04A04B"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an articulated and high quality architectural statement to Riverlea Boulevarde.</w:t>
      </w:r>
    </w:p>
    <w:p w14:paraId="08864FE4"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community space.</w:t>
      </w:r>
    </w:p>
    <w:p w14:paraId="23B38E02"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the incorporation of building plant located on the roof into contained area that is not openly visible.</w:t>
      </w:r>
    </w:p>
    <w:p w14:paraId="3A5BB4B3"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water play and playground details.</w:t>
      </w:r>
    </w:p>
    <w:p w14:paraId="6B3005ED"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landscaped areas and pedestrian routes.</w:t>
      </w:r>
    </w:p>
    <w:p w14:paraId="2C603934" w14:textId="77777777" w:rsidR="00703ADA" w:rsidRPr="00703ADA" w:rsidRDefault="00703ADA" w:rsidP="00703ADA">
      <w:pPr>
        <w:ind w:left="426" w:hanging="426"/>
        <w:rPr>
          <w:rFonts w:eastAsia="Times New Roman"/>
          <w:szCs w:val="20"/>
        </w:rPr>
      </w:pPr>
      <w:r w:rsidRPr="00703ADA">
        <w:rPr>
          <w:rFonts w:eastAsia="Times New Roman"/>
          <w:szCs w:val="20"/>
        </w:rPr>
        <w:t>10.</w:t>
      </w:r>
      <w:r w:rsidRPr="00703ADA">
        <w:rPr>
          <w:rFonts w:eastAsia="Times New Roman"/>
          <w:szCs w:val="20"/>
        </w:rPr>
        <w:tab/>
        <w:t>Proponent to commit to employment of a community worker after discussions with the City of Playford on the role and employment conditions of the worker.</w:t>
      </w:r>
    </w:p>
    <w:p w14:paraId="027F4D25" w14:textId="77777777" w:rsidR="00703ADA" w:rsidRPr="00703ADA" w:rsidRDefault="00703ADA" w:rsidP="00703ADA">
      <w:pPr>
        <w:rPr>
          <w:rFonts w:eastAsia="Times New Roman"/>
          <w:b/>
          <w:szCs w:val="20"/>
        </w:rPr>
      </w:pPr>
      <w:r w:rsidRPr="00703ADA">
        <w:rPr>
          <w:rFonts w:eastAsia="Times New Roman"/>
          <w:b/>
          <w:szCs w:val="20"/>
        </w:rPr>
        <w:t>ENGINEERING DESIGN</w:t>
      </w:r>
    </w:p>
    <w:p w14:paraId="68BF4254" w14:textId="77777777" w:rsidR="00703ADA" w:rsidRPr="00703ADA" w:rsidRDefault="00703ADA" w:rsidP="00703ADA">
      <w:pPr>
        <w:ind w:left="426" w:hanging="426"/>
        <w:rPr>
          <w:rFonts w:eastAsia="Times New Roman"/>
          <w:szCs w:val="20"/>
        </w:rPr>
      </w:pPr>
      <w:r w:rsidRPr="00703ADA">
        <w:rPr>
          <w:rFonts w:eastAsia="Times New Roman"/>
          <w:szCs w:val="20"/>
        </w:rPr>
        <w:t>11.</w:t>
      </w:r>
      <w:r w:rsidRPr="00703ADA">
        <w:rPr>
          <w:rFonts w:eastAsia="Times New Roman"/>
          <w:szCs w:val="20"/>
        </w:rPr>
        <w:tab/>
      </w:r>
      <w:r w:rsidRPr="00703ADA">
        <w:rPr>
          <w:rFonts w:eastAsia="Times New Roman"/>
          <w:spacing w:val="-2"/>
          <w:szCs w:val="20"/>
        </w:rPr>
        <w:t>Stormwater Management Plan for stage 1 (Precinct 1) be negotiated with City of Playford, the Environment Protection Agency (EPA) and the Department of Environment, Water and Natural Resources and to the satisfaction of the State Commission Assessment Panel (SCAP) (as delegate of the Minister).</w:t>
      </w:r>
    </w:p>
    <w:p w14:paraId="0C609213" w14:textId="77777777" w:rsidR="00703ADA" w:rsidRPr="00703ADA" w:rsidRDefault="00703ADA" w:rsidP="00703ADA">
      <w:pPr>
        <w:ind w:left="426" w:hanging="426"/>
        <w:rPr>
          <w:rFonts w:eastAsia="Times New Roman"/>
          <w:szCs w:val="20"/>
        </w:rPr>
      </w:pPr>
      <w:r w:rsidRPr="00703ADA">
        <w:rPr>
          <w:rFonts w:eastAsia="Times New Roman"/>
          <w:szCs w:val="20"/>
        </w:rPr>
        <w:t>12.</w:t>
      </w:r>
      <w:r w:rsidRPr="00703ADA">
        <w:rPr>
          <w:rFonts w:eastAsia="Times New Roman"/>
          <w:szCs w:val="20"/>
        </w:rPr>
        <w:tab/>
        <w:t>Water-sensitive urban design measures and practices shall be adopted for the management of run-off, including stormwater capture and reuse.</w:t>
      </w:r>
    </w:p>
    <w:p w14:paraId="6FD08930" w14:textId="77777777" w:rsidR="00703ADA" w:rsidRPr="00703ADA" w:rsidRDefault="00703ADA" w:rsidP="00703ADA">
      <w:pPr>
        <w:ind w:left="426" w:hanging="426"/>
        <w:rPr>
          <w:rFonts w:eastAsia="Times New Roman"/>
          <w:szCs w:val="20"/>
        </w:rPr>
      </w:pPr>
      <w:r w:rsidRPr="00703ADA">
        <w:rPr>
          <w:rFonts w:eastAsia="Times New Roman"/>
          <w:szCs w:val="20"/>
        </w:rPr>
        <w:t>13.</w:t>
      </w:r>
      <w:r w:rsidRPr="00703ADA">
        <w:rPr>
          <w:rFonts w:eastAsia="Times New Roman"/>
          <w:szCs w:val="20"/>
        </w:rPr>
        <w:tab/>
        <w:t>Proponent to prepare water storage treatment and re-use system within Precinct 1 for Council approval.</w:t>
      </w:r>
    </w:p>
    <w:p w14:paraId="2E2BEFAC" w14:textId="77777777" w:rsidR="00703ADA" w:rsidRPr="00703ADA" w:rsidRDefault="00703ADA" w:rsidP="00703ADA">
      <w:pPr>
        <w:ind w:left="426" w:hanging="426"/>
        <w:rPr>
          <w:rFonts w:eastAsia="Times New Roman"/>
          <w:szCs w:val="20"/>
        </w:rPr>
      </w:pPr>
      <w:r w:rsidRPr="00703ADA">
        <w:rPr>
          <w:rFonts w:eastAsia="Times New Roman"/>
          <w:szCs w:val="20"/>
        </w:rPr>
        <w:t>14.</w:t>
      </w:r>
      <w:r w:rsidRPr="00703ADA">
        <w:rPr>
          <w:rFonts w:eastAsia="Times New Roman"/>
          <w:szCs w:val="20"/>
        </w:rPr>
        <w:tab/>
        <w:t>Final detailed design of the lake shall be submitted to Council for approval.</w:t>
      </w:r>
    </w:p>
    <w:p w14:paraId="66966F6D" w14:textId="77777777" w:rsidR="00703ADA" w:rsidRPr="00703ADA" w:rsidRDefault="00703ADA" w:rsidP="00703ADA">
      <w:pPr>
        <w:ind w:left="426" w:hanging="426"/>
        <w:rPr>
          <w:rFonts w:eastAsia="Times New Roman"/>
          <w:szCs w:val="20"/>
        </w:rPr>
      </w:pPr>
      <w:r w:rsidRPr="00703ADA">
        <w:rPr>
          <w:rFonts w:eastAsia="Times New Roman"/>
          <w:szCs w:val="20"/>
        </w:rPr>
        <w:t>15.</w:t>
      </w:r>
      <w:r w:rsidRPr="00703ADA">
        <w:rPr>
          <w:rFonts w:eastAsia="Times New Roman"/>
          <w:szCs w:val="20"/>
        </w:rPr>
        <w:tab/>
        <w:t>A Management Agreement shall be entered into with the Council regarding the lake’s construction, operation, maintenance and handover to Council. It shall include the following provisions:</w:t>
      </w:r>
    </w:p>
    <w:p w14:paraId="343D8F8D"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establishment of an on-going lake management working party comprising Council and proponent representatives;</w:t>
      </w:r>
    </w:p>
    <w:p w14:paraId="38B8DDBA"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dual connections to the lake to allow interaction between each water supply;</w:t>
      </w:r>
    </w:p>
    <w:p w14:paraId="271F09AE"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discharge of all stormwater runoff from the Neighbourhood Centre into the lake;</w:t>
      </w:r>
    </w:p>
    <w:p w14:paraId="6CC31B45"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establishment of a water quality testing regime;</w:t>
      </w:r>
    </w:p>
    <w:p w14:paraId="13FA15B6"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annual reporting of maintenance and management costs to the working party;</w:t>
      </w:r>
    </w:p>
    <w:p w14:paraId="7C1FB377"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Walker will manage and maintain the lake for a period of 10 years;</w:t>
      </w:r>
    </w:p>
    <w:p w14:paraId="6734DFF4"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at the commencement of management of Year 9, Proponent and Council will conduct a practical completion walk-over and Walker will provide Council with a dilapidation report which describes the asset wear of the lake. The parameters of the dilapidation report will be agreed by Council prior to its preparation;</w:t>
      </w:r>
    </w:p>
    <w:p w14:paraId="72807A11"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at the completion of management Year 10, Walker and Council will conduct a final Completion walk over; and</w:t>
      </w:r>
    </w:p>
    <w:p w14:paraId="45D7C3A1"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at the time of handover to Council the lake must be supplied with water from a renewable source (WRSV or ASR system).</w:t>
      </w:r>
    </w:p>
    <w:p w14:paraId="0178CF3C" w14:textId="77777777" w:rsidR="00703ADA" w:rsidRPr="00703ADA" w:rsidRDefault="00703ADA" w:rsidP="00703ADA">
      <w:pPr>
        <w:ind w:left="426" w:hanging="426"/>
        <w:rPr>
          <w:rFonts w:eastAsia="Times New Roman"/>
          <w:szCs w:val="20"/>
        </w:rPr>
      </w:pPr>
      <w:r w:rsidRPr="00703ADA">
        <w:rPr>
          <w:rFonts w:eastAsia="Times New Roman"/>
          <w:szCs w:val="20"/>
        </w:rPr>
        <w:t>16.</w:t>
      </w:r>
      <w:r w:rsidRPr="00703ADA">
        <w:rPr>
          <w:rFonts w:eastAsia="Times New Roman"/>
          <w:szCs w:val="20"/>
        </w:rPr>
        <w:tab/>
        <w:t>The proponent will prepare a revised landscape strategy for Precinct 1, which will:</w:t>
      </w:r>
    </w:p>
    <w:p w14:paraId="12B2D8D0"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desired character;</w:t>
      </w:r>
    </w:p>
    <w:p w14:paraId="723456E3"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urban design objectives;</w:t>
      </w:r>
    </w:p>
    <w:p w14:paraId="5CF63810"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design themes and principles;</w:t>
      </w:r>
    </w:p>
    <w:p w14:paraId="6CD1AE21"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nominate street tree themes;</w:t>
      </w:r>
    </w:p>
    <w:p w14:paraId="43120C8B"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design pedestrian paths and cycle ways (including provision for bicycle parking);</w:t>
      </w:r>
    </w:p>
    <w:p w14:paraId="26780158"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include Management plans for landscape items; and</w:t>
      </w:r>
    </w:p>
    <w:p w14:paraId="64D8666E"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include the already agreed maintenance schedules, handover and defects liability periods provided in the Swanbury and Penglase Report of August 2011, Ref 10127, Rev E.</w:t>
      </w:r>
    </w:p>
    <w:p w14:paraId="5CDE8584" w14:textId="77777777" w:rsidR="004661C2" w:rsidRDefault="004661C2">
      <w:pPr>
        <w:spacing w:after="0" w:line="240" w:lineRule="auto"/>
        <w:jc w:val="left"/>
        <w:rPr>
          <w:rFonts w:eastAsia="Times New Roman"/>
          <w:szCs w:val="20"/>
        </w:rPr>
      </w:pPr>
      <w:r>
        <w:rPr>
          <w:rFonts w:eastAsia="Times New Roman"/>
          <w:szCs w:val="20"/>
        </w:rPr>
        <w:br w:type="page"/>
      </w:r>
    </w:p>
    <w:p w14:paraId="5FB506F2" w14:textId="77777777" w:rsidR="00703ADA" w:rsidRPr="00703ADA" w:rsidRDefault="00703ADA" w:rsidP="00703ADA">
      <w:pPr>
        <w:ind w:left="426" w:hanging="426"/>
        <w:rPr>
          <w:rFonts w:eastAsia="Times New Roman"/>
          <w:szCs w:val="20"/>
        </w:rPr>
      </w:pPr>
      <w:r w:rsidRPr="00703ADA">
        <w:rPr>
          <w:rFonts w:eastAsia="Times New Roman"/>
          <w:szCs w:val="20"/>
        </w:rPr>
        <w:lastRenderedPageBreak/>
        <w:t>17.</w:t>
      </w:r>
      <w:r w:rsidRPr="00703ADA">
        <w:rPr>
          <w:rFonts w:eastAsia="Times New Roman"/>
          <w:szCs w:val="20"/>
        </w:rPr>
        <w:tab/>
        <w:t>The Precinct 1 landscape strategy will be reviewed in conjunction with the City of Playford to ensure consistency with the amended Precinct 1 plans (subsequently completed).</w:t>
      </w:r>
    </w:p>
    <w:p w14:paraId="3ED864A1" w14:textId="77777777" w:rsidR="00703ADA" w:rsidRPr="00703ADA" w:rsidRDefault="00703ADA" w:rsidP="00703ADA">
      <w:pPr>
        <w:ind w:left="426" w:hanging="426"/>
        <w:rPr>
          <w:rFonts w:eastAsia="Times New Roman"/>
          <w:szCs w:val="20"/>
        </w:rPr>
      </w:pPr>
      <w:r w:rsidRPr="00703ADA">
        <w:rPr>
          <w:rFonts w:eastAsia="Times New Roman"/>
          <w:szCs w:val="20"/>
        </w:rPr>
        <w:t>18.</w:t>
      </w:r>
      <w:r w:rsidRPr="00703ADA">
        <w:rPr>
          <w:rFonts w:eastAsia="Times New Roman"/>
          <w:szCs w:val="20"/>
        </w:rPr>
        <w:tab/>
        <w:t>A signalised intersection at the junction of Port Wakefield Road/Legoe Road must be provided by the proponent to the satisfaction of Department of Planning, Transport and Infrastructure (DPTI) and approved by the SCAP on behalf of the Minister.</w:t>
      </w:r>
    </w:p>
    <w:p w14:paraId="0E9951DA" w14:textId="77777777" w:rsidR="00703ADA" w:rsidRPr="00703ADA" w:rsidRDefault="00703ADA" w:rsidP="00703ADA">
      <w:pPr>
        <w:ind w:left="426" w:hanging="426"/>
        <w:rPr>
          <w:rFonts w:eastAsia="Times New Roman"/>
          <w:szCs w:val="20"/>
        </w:rPr>
      </w:pPr>
      <w:r w:rsidRPr="00703ADA">
        <w:rPr>
          <w:rFonts w:eastAsia="Times New Roman"/>
          <w:szCs w:val="20"/>
        </w:rPr>
        <w:t>19.</w:t>
      </w:r>
      <w:r w:rsidRPr="00703ADA">
        <w:rPr>
          <w:rFonts w:eastAsia="Times New Roman"/>
          <w:szCs w:val="20"/>
        </w:rPr>
        <w:tab/>
        <w:t>Detailed design of local roads to be constructed and commissioned in accordance with City of Playford specifications and to the City of Playford’s approval.</w:t>
      </w:r>
    </w:p>
    <w:p w14:paraId="2AE5D81C" w14:textId="77777777" w:rsidR="00703ADA" w:rsidRPr="00703ADA" w:rsidRDefault="00703ADA" w:rsidP="00703ADA">
      <w:pPr>
        <w:ind w:left="426" w:hanging="426"/>
        <w:rPr>
          <w:rFonts w:eastAsia="Times New Roman"/>
          <w:szCs w:val="20"/>
        </w:rPr>
      </w:pPr>
      <w:r w:rsidRPr="00703ADA">
        <w:rPr>
          <w:rFonts w:eastAsia="Times New Roman"/>
          <w:szCs w:val="20"/>
        </w:rPr>
        <w:t>20.</w:t>
      </w:r>
      <w:r w:rsidRPr="00703ADA">
        <w:rPr>
          <w:rFonts w:eastAsia="Times New Roman"/>
          <w:szCs w:val="20"/>
        </w:rPr>
        <w:tab/>
        <w:t>Road Typologies for Precinct 1 shall be reviewed and collated within a separate road typology document for the approval of the City of Playford.</w:t>
      </w:r>
    </w:p>
    <w:p w14:paraId="4EA081B0" w14:textId="77777777" w:rsidR="00703ADA" w:rsidRPr="00703ADA" w:rsidRDefault="00703ADA" w:rsidP="00703ADA">
      <w:pPr>
        <w:ind w:left="426" w:hanging="426"/>
        <w:rPr>
          <w:rFonts w:eastAsia="Times New Roman"/>
          <w:szCs w:val="20"/>
        </w:rPr>
      </w:pPr>
      <w:r w:rsidRPr="00703ADA">
        <w:rPr>
          <w:rFonts w:eastAsia="Times New Roman"/>
          <w:szCs w:val="20"/>
        </w:rPr>
        <w:t>21.</w:t>
      </w:r>
      <w:r w:rsidRPr="00703ADA">
        <w:rPr>
          <w:rFonts w:eastAsia="Times New Roman"/>
          <w:szCs w:val="20"/>
        </w:rPr>
        <w:tab/>
        <w:t>Any traffic control devices for residential areas shall be designed and constructed in accordance with the main standard of the Manual of Uniform Traffic Control Devices—AS 1742.</w:t>
      </w:r>
    </w:p>
    <w:p w14:paraId="7E9C1CC4" w14:textId="77777777" w:rsidR="00703ADA" w:rsidRPr="00703ADA" w:rsidRDefault="00703ADA" w:rsidP="00703ADA">
      <w:pPr>
        <w:ind w:left="426" w:hanging="426"/>
        <w:rPr>
          <w:rFonts w:eastAsia="Times New Roman"/>
          <w:szCs w:val="20"/>
        </w:rPr>
      </w:pPr>
      <w:r w:rsidRPr="00703ADA">
        <w:rPr>
          <w:rFonts w:eastAsia="Times New Roman"/>
          <w:szCs w:val="20"/>
        </w:rPr>
        <w:t>22.</w:t>
      </w:r>
      <w:r w:rsidRPr="00703ADA">
        <w:rPr>
          <w:rFonts w:eastAsia="Times New Roman"/>
          <w:szCs w:val="20"/>
        </w:rPr>
        <w:tab/>
        <w:t>Engineering construction plans for roads, drainage and footpaths and intersections to the satisfaction of the City of Playford.</w:t>
      </w:r>
    </w:p>
    <w:p w14:paraId="4608979E" w14:textId="77777777" w:rsidR="00703ADA" w:rsidRPr="00703ADA" w:rsidRDefault="00703ADA" w:rsidP="00703ADA">
      <w:pPr>
        <w:ind w:left="426" w:hanging="426"/>
        <w:rPr>
          <w:rFonts w:eastAsia="Times New Roman"/>
          <w:szCs w:val="20"/>
        </w:rPr>
      </w:pPr>
      <w:r w:rsidRPr="00703ADA">
        <w:rPr>
          <w:rFonts w:eastAsia="Times New Roman"/>
          <w:szCs w:val="20"/>
        </w:rPr>
        <w:t>23.</w:t>
      </w:r>
      <w:r w:rsidRPr="00703ADA">
        <w:rPr>
          <w:rFonts w:eastAsia="Times New Roman"/>
          <w:szCs w:val="20"/>
        </w:rPr>
        <w:tab/>
        <w:t>Any Traffic control devices for the commercial and industrial areas shall be designed and constructed in accordance with the main standard of the Manual of Uniform Traffic Control Devices—AS 1742.</w:t>
      </w:r>
    </w:p>
    <w:p w14:paraId="52AD7186" w14:textId="77777777" w:rsidR="00703ADA" w:rsidRPr="00703ADA" w:rsidRDefault="00703ADA" w:rsidP="00703ADA">
      <w:pPr>
        <w:ind w:left="426" w:hanging="426"/>
        <w:rPr>
          <w:rFonts w:eastAsia="Times New Roman"/>
          <w:szCs w:val="20"/>
        </w:rPr>
      </w:pPr>
      <w:r w:rsidRPr="00703ADA">
        <w:rPr>
          <w:rFonts w:eastAsia="Times New Roman"/>
          <w:szCs w:val="20"/>
        </w:rPr>
        <w:t>24.</w:t>
      </w:r>
      <w:r w:rsidRPr="00703ADA">
        <w:rPr>
          <w:rFonts w:eastAsia="Times New Roman"/>
          <w:szCs w:val="20"/>
        </w:rPr>
        <w:tab/>
        <w:t>Cut and fill batters required for road works shall be in accordance with the requirements of the Engineering Design Guidelines of the City of Playford.</w:t>
      </w:r>
    </w:p>
    <w:p w14:paraId="62E8F573" w14:textId="77777777" w:rsidR="00703ADA" w:rsidRPr="00703ADA" w:rsidRDefault="00703ADA" w:rsidP="00703ADA">
      <w:pPr>
        <w:ind w:left="426" w:hanging="426"/>
        <w:rPr>
          <w:rFonts w:eastAsia="Times New Roman"/>
          <w:szCs w:val="20"/>
        </w:rPr>
      </w:pPr>
      <w:r w:rsidRPr="00703ADA">
        <w:rPr>
          <w:rFonts w:eastAsia="Times New Roman"/>
          <w:szCs w:val="20"/>
        </w:rPr>
        <w:t>25.</w:t>
      </w:r>
      <w:r w:rsidRPr="00703ADA">
        <w:rPr>
          <w:rFonts w:eastAsia="Times New Roman"/>
          <w:szCs w:val="20"/>
        </w:rPr>
        <w:tab/>
        <w:t>Proponent to enter into an agreement with an electricity provider for the provision of required upgrades.</w:t>
      </w:r>
    </w:p>
    <w:p w14:paraId="1E1D1977" w14:textId="77777777" w:rsidR="00703ADA" w:rsidRPr="00703ADA" w:rsidRDefault="00703ADA" w:rsidP="00703ADA">
      <w:pPr>
        <w:ind w:left="426" w:hanging="426"/>
        <w:rPr>
          <w:rFonts w:eastAsia="Times New Roman"/>
          <w:szCs w:val="20"/>
        </w:rPr>
      </w:pPr>
      <w:r w:rsidRPr="00703ADA">
        <w:rPr>
          <w:rFonts w:eastAsia="Times New Roman"/>
          <w:szCs w:val="20"/>
        </w:rPr>
        <w:t>26.</w:t>
      </w:r>
      <w:r w:rsidRPr="00703ADA">
        <w:rPr>
          <w:rFonts w:eastAsia="Times New Roman"/>
          <w:szCs w:val="20"/>
        </w:rPr>
        <w:tab/>
        <w:t>Final Design drawings for the signalised intersection of Legoe Road with Port Wakefield Road to the satisfaction of the Department of Planning, Transport and Infrastructure.</w:t>
      </w:r>
    </w:p>
    <w:p w14:paraId="5D66B828" w14:textId="77777777" w:rsidR="00703ADA" w:rsidRPr="00703ADA" w:rsidRDefault="00703ADA" w:rsidP="00703ADA">
      <w:pPr>
        <w:ind w:left="426" w:hanging="426"/>
        <w:rPr>
          <w:rFonts w:eastAsia="Times New Roman"/>
          <w:szCs w:val="20"/>
        </w:rPr>
      </w:pPr>
      <w:r w:rsidRPr="00703ADA">
        <w:rPr>
          <w:rFonts w:eastAsia="Times New Roman"/>
          <w:szCs w:val="20"/>
        </w:rPr>
        <w:t>27.</w:t>
      </w:r>
      <w:r w:rsidRPr="00703ADA">
        <w:rPr>
          <w:rFonts w:eastAsia="Times New Roman"/>
          <w:szCs w:val="20"/>
        </w:rPr>
        <w:tab/>
        <w:t>Proponent to enter into an agreement with a licensed water entity for all water and wastewater requirements for Stage 1 (Precinct 1) (where appropriate).</w:t>
      </w:r>
    </w:p>
    <w:p w14:paraId="48B3ACC6" w14:textId="77777777" w:rsidR="00703ADA" w:rsidRPr="00703ADA" w:rsidRDefault="00703ADA" w:rsidP="00703ADA">
      <w:pPr>
        <w:ind w:left="426" w:hanging="426"/>
        <w:rPr>
          <w:rFonts w:eastAsia="Times New Roman"/>
          <w:szCs w:val="20"/>
        </w:rPr>
      </w:pPr>
      <w:r w:rsidRPr="00703ADA">
        <w:rPr>
          <w:rFonts w:eastAsia="Times New Roman"/>
          <w:szCs w:val="20"/>
        </w:rPr>
        <w:t>28.</w:t>
      </w:r>
      <w:r w:rsidRPr="00703ADA">
        <w:rPr>
          <w:rFonts w:eastAsia="Times New Roman"/>
          <w:szCs w:val="20"/>
        </w:rPr>
        <w:tab/>
        <w:t>Detailed design of the lake feature in Precinct 1 is subject to agreement by the City of Playford.</w:t>
      </w:r>
    </w:p>
    <w:p w14:paraId="2FF80464" w14:textId="77777777" w:rsidR="00703ADA" w:rsidRPr="00703ADA" w:rsidRDefault="00703ADA" w:rsidP="00703ADA">
      <w:pPr>
        <w:ind w:left="426" w:hanging="426"/>
        <w:rPr>
          <w:rFonts w:eastAsia="Times New Roman"/>
          <w:szCs w:val="20"/>
        </w:rPr>
      </w:pPr>
      <w:r w:rsidRPr="00703ADA">
        <w:rPr>
          <w:rFonts w:eastAsia="Times New Roman"/>
          <w:szCs w:val="20"/>
        </w:rPr>
        <w:t>29.</w:t>
      </w:r>
      <w:r w:rsidRPr="00703ADA">
        <w:rPr>
          <w:rFonts w:eastAsia="Times New Roman"/>
          <w:szCs w:val="20"/>
        </w:rPr>
        <w:tab/>
        <w:t>The detailed design for the Neighbourhood Centre (including architectural elements, community space, open space areas, traffic movement and car parking) is subject to agreement by the City of Playford and the SCAP.</w:t>
      </w:r>
    </w:p>
    <w:p w14:paraId="58CD4FB6" w14:textId="77777777" w:rsidR="00703ADA" w:rsidRPr="00703ADA" w:rsidRDefault="00703ADA" w:rsidP="00703ADA">
      <w:pPr>
        <w:rPr>
          <w:rFonts w:eastAsia="Times New Roman"/>
          <w:b/>
          <w:szCs w:val="20"/>
        </w:rPr>
      </w:pPr>
      <w:r w:rsidRPr="00703ADA">
        <w:rPr>
          <w:rFonts w:eastAsia="Times New Roman"/>
          <w:b/>
          <w:szCs w:val="20"/>
        </w:rPr>
        <w:t>WASTE WATER MANAGEMENT FACILITY FOR STAGE 1 (WWMF)</w:t>
      </w:r>
    </w:p>
    <w:p w14:paraId="5777DBB9" w14:textId="77777777" w:rsidR="00703ADA" w:rsidRPr="00703ADA" w:rsidRDefault="00703ADA" w:rsidP="00703ADA">
      <w:pPr>
        <w:rPr>
          <w:rFonts w:eastAsia="Times New Roman"/>
          <w:i/>
          <w:szCs w:val="20"/>
        </w:rPr>
      </w:pPr>
      <w:r w:rsidRPr="00703ADA">
        <w:rPr>
          <w:rFonts w:eastAsia="Times New Roman"/>
          <w:i/>
          <w:szCs w:val="20"/>
        </w:rPr>
        <w:t>Noise</w:t>
      </w:r>
    </w:p>
    <w:p w14:paraId="2C35238C" w14:textId="77777777" w:rsidR="00703ADA" w:rsidRPr="00703ADA" w:rsidRDefault="00703ADA" w:rsidP="00703ADA">
      <w:pPr>
        <w:ind w:left="426" w:hanging="426"/>
        <w:rPr>
          <w:rFonts w:eastAsia="Times New Roman"/>
          <w:szCs w:val="20"/>
        </w:rPr>
      </w:pPr>
      <w:r w:rsidRPr="00703ADA">
        <w:rPr>
          <w:rFonts w:eastAsia="Times New Roman"/>
          <w:szCs w:val="20"/>
        </w:rPr>
        <w:t>30.</w:t>
      </w:r>
      <w:r w:rsidRPr="00703ADA">
        <w:rPr>
          <w:rFonts w:eastAsia="Times New Roman"/>
          <w:szCs w:val="20"/>
        </w:rPr>
        <w:tab/>
        <w:t>The plant building to be constructed of:</w:t>
      </w:r>
    </w:p>
    <w:p w14:paraId="0DA17573" w14:textId="77777777" w:rsidR="00703ADA" w:rsidRPr="00703ADA" w:rsidRDefault="00703ADA" w:rsidP="00703ADA">
      <w:pPr>
        <w:ind w:left="709" w:hanging="283"/>
        <w:rPr>
          <w:rFonts w:eastAsia="Times New Roman"/>
          <w:szCs w:val="20"/>
        </w:rPr>
      </w:pPr>
      <w:r w:rsidRPr="00703ADA">
        <w:rPr>
          <w:rFonts w:eastAsia="Times New Roman"/>
          <w:szCs w:val="20"/>
        </w:rPr>
        <w:t>(a)</w:t>
      </w:r>
      <w:r w:rsidRPr="00703ADA">
        <w:rPr>
          <w:rFonts w:eastAsia="Times New Roman"/>
          <w:szCs w:val="20"/>
        </w:rPr>
        <w:tab/>
        <w:t>200 mm block walls or 100 mm precast concrete walls.</w:t>
      </w:r>
    </w:p>
    <w:p w14:paraId="06236A1D" w14:textId="77777777" w:rsidR="00703ADA" w:rsidRPr="00703ADA" w:rsidRDefault="00703ADA" w:rsidP="00703ADA">
      <w:pPr>
        <w:ind w:left="709" w:hanging="283"/>
        <w:rPr>
          <w:rFonts w:eastAsia="Times New Roman"/>
          <w:szCs w:val="20"/>
        </w:rPr>
      </w:pPr>
      <w:r w:rsidRPr="00703ADA">
        <w:rPr>
          <w:rFonts w:eastAsia="Times New Roman"/>
          <w:szCs w:val="20"/>
        </w:rPr>
        <w:t>(b)</w:t>
      </w:r>
      <w:r w:rsidRPr="00703ADA">
        <w:rPr>
          <w:rFonts w:eastAsia="Times New Roman"/>
          <w:szCs w:val="20"/>
        </w:rPr>
        <w:tab/>
        <w:t>Metal deck roof (e.g. colour bond or equivalent).</w:t>
      </w:r>
    </w:p>
    <w:p w14:paraId="17AA89E5" w14:textId="77777777" w:rsidR="00703ADA" w:rsidRPr="00703ADA" w:rsidRDefault="00703ADA" w:rsidP="00703ADA">
      <w:pPr>
        <w:ind w:left="426" w:hanging="426"/>
        <w:rPr>
          <w:rFonts w:eastAsia="Times New Roman"/>
          <w:szCs w:val="20"/>
        </w:rPr>
      </w:pPr>
      <w:r w:rsidRPr="00703ADA">
        <w:rPr>
          <w:rFonts w:eastAsia="Times New Roman"/>
          <w:szCs w:val="20"/>
        </w:rPr>
        <w:t>31.</w:t>
      </w:r>
      <w:r w:rsidRPr="00703ADA">
        <w:rPr>
          <w:rFonts w:eastAsia="Times New Roman"/>
          <w:szCs w:val="20"/>
        </w:rPr>
        <w:tab/>
        <w:t>No natural ventilation or un-attenuated louvers in the building enclosure Double Solid Core door with compression acoustic seals (a metal roller door is not recommended).</w:t>
      </w:r>
    </w:p>
    <w:p w14:paraId="0478C1E1" w14:textId="77777777" w:rsidR="00703ADA" w:rsidRPr="00703ADA" w:rsidRDefault="00703ADA" w:rsidP="00703ADA">
      <w:pPr>
        <w:ind w:left="426" w:hanging="426"/>
        <w:rPr>
          <w:rFonts w:eastAsia="Times New Roman"/>
          <w:szCs w:val="20"/>
        </w:rPr>
      </w:pPr>
      <w:r w:rsidRPr="00703ADA">
        <w:rPr>
          <w:rFonts w:eastAsia="Times New Roman"/>
          <w:szCs w:val="20"/>
        </w:rPr>
        <w:t>32.</w:t>
      </w:r>
      <w:r w:rsidRPr="00703ADA">
        <w:rPr>
          <w:rFonts w:eastAsia="Times New Roman"/>
          <w:szCs w:val="20"/>
        </w:rPr>
        <w:tab/>
        <w:t>Ventilation system (air inlet and air outlet) with sound power level not exceeding 77dBA re 10-12W.</w:t>
      </w:r>
    </w:p>
    <w:p w14:paraId="27B2843F" w14:textId="77777777" w:rsidR="00703ADA" w:rsidRPr="00703ADA" w:rsidRDefault="00703ADA" w:rsidP="00703ADA">
      <w:pPr>
        <w:ind w:left="426" w:hanging="426"/>
        <w:rPr>
          <w:rFonts w:eastAsia="Times New Roman"/>
          <w:szCs w:val="20"/>
        </w:rPr>
      </w:pPr>
      <w:r w:rsidRPr="00703ADA">
        <w:rPr>
          <w:rFonts w:eastAsia="Times New Roman"/>
          <w:szCs w:val="20"/>
        </w:rPr>
        <w:t>33.</w:t>
      </w:r>
      <w:r w:rsidRPr="00703ADA">
        <w:rPr>
          <w:rFonts w:eastAsia="Times New Roman"/>
          <w:szCs w:val="20"/>
        </w:rPr>
        <w:tab/>
        <w:t>The generator to be located on the western side of the plant building (shielded from the eastern and south eastern residences) and housed in an acoustic attenuator so its total sound power is less than 85dBA. The location of the generator is critical and must be on the western side of the building.</w:t>
      </w:r>
    </w:p>
    <w:p w14:paraId="06881E83" w14:textId="77777777" w:rsidR="00703ADA" w:rsidRPr="00703ADA" w:rsidRDefault="00703ADA" w:rsidP="00703ADA">
      <w:pPr>
        <w:ind w:left="426" w:hanging="426"/>
        <w:rPr>
          <w:rFonts w:eastAsia="Times New Roman"/>
          <w:szCs w:val="20"/>
        </w:rPr>
      </w:pPr>
      <w:r w:rsidRPr="00703ADA">
        <w:rPr>
          <w:rFonts w:eastAsia="Times New Roman"/>
          <w:szCs w:val="20"/>
        </w:rPr>
        <w:t>34.</w:t>
      </w:r>
      <w:r w:rsidRPr="00703ADA">
        <w:rPr>
          <w:rFonts w:eastAsia="Times New Roman"/>
          <w:szCs w:val="20"/>
        </w:rPr>
        <w:tab/>
        <w:t>Sewer pumps to be located within the plant building.</w:t>
      </w:r>
    </w:p>
    <w:p w14:paraId="2F072EDB" w14:textId="77777777" w:rsidR="00703ADA" w:rsidRPr="00703ADA" w:rsidRDefault="00703ADA" w:rsidP="00703ADA">
      <w:pPr>
        <w:rPr>
          <w:rFonts w:eastAsia="Times New Roman"/>
          <w:i/>
          <w:szCs w:val="20"/>
        </w:rPr>
      </w:pPr>
      <w:r w:rsidRPr="00703ADA">
        <w:rPr>
          <w:rFonts w:eastAsia="Times New Roman"/>
          <w:i/>
          <w:szCs w:val="20"/>
        </w:rPr>
        <w:t>Road Access</w:t>
      </w:r>
    </w:p>
    <w:p w14:paraId="419D41EE" w14:textId="77777777" w:rsidR="00703ADA" w:rsidRPr="00703ADA" w:rsidRDefault="00703ADA" w:rsidP="00703ADA">
      <w:pPr>
        <w:ind w:left="426" w:hanging="426"/>
        <w:rPr>
          <w:rFonts w:eastAsia="Times New Roman"/>
          <w:szCs w:val="20"/>
        </w:rPr>
      </w:pPr>
      <w:r w:rsidRPr="00703ADA">
        <w:rPr>
          <w:rFonts w:eastAsia="Times New Roman"/>
          <w:szCs w:val="20"/>
        </w:rPr>
        <w:t>35.</w:t>
      </w:r>
      <w:r w:rsidRPr="00703ADA">
        <w:rPr>
          <w:rFonts w:eastAsia="Times New Roman"/>
          <w:szCs w:val="20"/>
        </w:rPr>
        <w:tab/>
        <w:t xml:space="preserve">The temporary roadway is proposed to follow the Right of Way outlined in Land Division 292/D079/12 which aligns with the creation of a public road as identified within approved Stage 1 subdivision plans referenced in the this </w:t>
      </w:r>
      <w:r w:rsidRPr="00703ADA">
        <w:rPr>
          <w:rFonts w:eastAsia="Times New Roman"/>
          <w:i/>
          <w:szCs w:val="20"/>
        </w:rPr>
        <w:t>Gazette</w:t>
      </w:r>
      <w:r w:rsidRPr="00703ADA">
        <w:rPr>
          <w:rFonts w:eastAsia="Times New Roman"/>
          <w:szCs w:val="20"/>
        </w:rPr>
        <w:t xml:space="preserve"> Notice.</w:t>
      </w:r>
    </w:p>
    <w:p w14:paraId="48F70E0B" w14:textId="77777777" w:rsidR="00703ADA" w:rsidRPr="00703ADA" w:rsidRDefault="00703ADA" w:rsidP="00703ADA">
      <w:pPr>
        <w:ind w:left="426" w:hanging="426"/>
        <w:rPr>
          <w:rFonts w:eastAsia="Times New Roman"/>
          <w:szCs w:val="20"/>
        </w:rPr>
      </w:pPr>
      <w:r w:rsidRPr="00703ADA">
        <w:rPr>
          <w:rFonts w:eastAsia="Times New Roman"/>
          <w:szCs w:val="20"/>
        </w:rPr>
        <w:t>36.</w:t>
      </w:r>
      <w:r w:rsidRPr="00703ADA">
        <w:rPr>
          <w:rFonts w:eastAsia="Times New Roman"/>
          <w:szCs w:val="20"/>
        </w:rPr>
        <w:tab/>
        <w:t>Prior to construction, indicative design detail for the temporary roadway must be submitted to the Council for review. The design of the roadway should include:</w:t>
      </w:r>
    </w:p>
    <w:p w14:paraId="48E299E2"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appropriate capture and disposal of stormwater runoff;</w:t>
      </w:r>
    </w:p>
    <w:p w14:paraId="38363D6E"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appropriate signage is considered for the junction of the temporary roadway to Riverlea Boulevard;</w:t>
      </w:r>
    </w:p>
    <w:p w14:paraId="13DF85FF"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proposed maintenance requirements are outlined to ensure the integrity of the temporary roadway is monitored and replaced when necessary; and</w:t>
      </w:r>
    </w:p>
    <w:p w14:paraId="012443BC"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 management plan for decommissioning the temporary roadway is prepared, so as to ensure that temporary road material is removed from site prior to construction of the final roadway.</w:t>
      </w:r>
    </w:p>
    <w:p w14:paraId="67472A55" w14:textId="77777777" w:rsidR="00703ADA" w:rsidRPr="00703ADA" w:rsidRDefault="00703ADA" w:rsidP="00703ADA">
      <w:pPr>
        <w:ind w:left="426" w:hanging="426"/>
        <w:rPr>
          <w:rFonts w:eastAsia="Times New Roman"/>
          <w:spacing w:val="-2"/>
          <w:szCs w:val="20"/>
        </w:rPr>
      </w:pPr>
      <w:r w:rsidRPr="00703ADA">
        <w:rPr>
          <w:rFonts w:eastAsia="Times New Roman"/>
          <w:szCs w:val="20"/>
        </w:rPr>
        <w:t>37.</w:t>
      </w:r>
      <w:r w:rsidRPr="00703ADA">
        <w:rPr>
          <w:rFonts w:eastAsia="Times New Roman"/>
          <w:szCs w:val="20"/>
        </w:rPr>
        <w:tab/>
      </w:r>
      <w:r w:rsidRPr="00703ADA">
        <w:rPr>
          <w:rFonts w:eastAsia="Times New Roman"/>
          <w:spacing w:val="-2"/>
          <w:szCs w:val="20"/>
        </w:rPr>
        <w:t>Final design detail for the construction of the road way as a public road will be required to be submitted to Council prior to construction.</w:t>
      </w:r>
    </w:p>
    <w:p w14:paraId="302FF112" w14:textId="77777777" w:rsidR="00703ADA" w:rsidRPr="00703ADA" w:rsidRDefault="00703ADA" w:rsidP="00703ADA">
      <w:pPr>
        <w:rPr>
          <w:rFonts w:eastAsia="Times New Roman"/>
          <w:i/>
          <w:szCs w:val="20"/>
        </w:rPr>
      </w:pPr>
      <w:r w:rsidRPr="00703ADA">
        <w:rPr>
          <w:rFonts w:eastAsia="Times New Roman"/>
          <w:i/>
          <w:szCs w:val="20"/>
        </w:rPr>
        <w:t>Management Plans</w:t>
      </w:r>
    </w:p>
    <w:p w14:paraId="3A401DF3" w14:textId="77777777" w:rsidR="00703ADA" w:rsidRPr="00703ADA" w:rsidRDefault="00703ADA" w:rsidP="00703ADA">
      <w:pPr>
        <w:ind w:left="426" w:hanging="426"/>
        <w:rPr>
          <w:rFonts w:eastAsia="Times New Roman"/>
          <w:szCs w:val="20"/>
        </w:rPr>
      </w:pPr>
      <w:r w:rsidRPr="00703ADA">
        <w:rPr>
          <w:rFonts w:eastAsia="Times New Roman"/>
          <w:szCs w:val="20"/>
        </w:rPr>
        <w:t>38.</w:t>
      </w:r>
      <w:r w:rsidRPr="00703ADA">
        <w:rPr>
          <w:rFonts w:eastAsia="Times New Roman"/>
          <w:szCs w:val="20"/>
        </w:rPr>
        <w:tab/>
        <w:t>A Facility Management Plan must be prepared in conjunction with SA Water, the system operator and Walker Corporation prior to the Facility’s commissioning.</w:t>
      </w:r>
    </w:p>
    <w:p w14:paraId="48C9C805" w14:textId="77777777" w:rsidR="00703ADA" w:rsidRPr="00703ADA" w:rsidRDefault="00703ADA" w:rsidP="00703ADA">
      <w:pPr>
        <w:rPr>
          <w:rFonts w:eastAsia="Times New Roman"/>
          <w:i/>
          <w:szCs w:val="20"/>
        </w:rPr>
      </w:pPr>
      <w:r w:rsidRPr="00703ADA">
        <w:rPr>
          <w:rFonts w:eastAsia="Times New Roman"/>
          <w:i/>
          <w:szCs w:val="20"/>
        </w:rPr>
        <w:t>Bunding of Storage Tanks</w:t>
      </w:r>
    </w:p>
    <w:p w14:paraId="000B525E" w14:textId="77777777" w:rsidR="00703ADA" w:rsidRPr="00703ADA" w:rsidRDefault="00703ADA" w:rsidP="00703ADA">
      <w:pPr>
        <w:ind w:left="426" w:hanging="426"/>
        <w:rPr>
          <w:rFonts w:eastAsia="Times New Roman"/>
          <w:szCs w:val="20"/>
        </w:rPr>
      </w:pPr>
      <w:r w:rsidRPr="00703ADA">
        <w:rPr>
          <w:rFonts w:eastAsia="Times New Roman"/>
          <w:szCs w:val="20"/>
        </w:rPr>
        <w:t>39.</w:t>
      </w:r>
      <w:r w:rsidRPr="00703ADA">
        <w:rPr>
          <w:rFonts w:eastAsia="Times New Roman"/>
          <w:szCs w:val="20"/>
        </w:rPr>
        <w:tab/>
        <w:t>The wastewater storage tanks to be installed with a bunded compound. This must be designed to meet the requirements of the EPA guideline Bunding and Spill Management (2007).</w:t>
      </w:r>
    </w:p>
    <w:p w14:paraId="4D639EDD" w14:textId="77777777" w:rsidR="00703ADA" w:rsidRPr="00703ADA" w:rsidRDefault="00703ADA" w:rsidP="00703ADA">
      <w:pPr>
        <w:rPr>
          <w:rFonts w:eastAsia="Times New Roman"/>
          <w:i/>
          <w:szCs w:val="20"/>
        </w:rPr>
      </w:pPr>
      <w:r w:rsidRPr="00703ADA">
        <w:rPr>
          <w:rFonts w:eastAsia="Times New Roman"/>
          <w:i/>
          <w:szCs w:val="20"/>
        </w:rPr>
        <w:t>Odour Management</w:t>
      </w:r>
    </w:p>
    <w:p w14:paraId="01D25F67" w14:textId="77777777" w:rsidR="00703ADA" w:rsidRPr="00703ADA" w:rsidRDefault="00703ADA" w:rsidP="00703ADA">
      <w:pPr>
        <w:ind w:left="426" w:hanging="426"/>
        <w:rPr>
          <w:rFonts w:eastAsia="Times New Roman"/>
          <w:szCs w:val="20"/>
        </w:rPr>
      </w:pPr>
      <w:r w:rsidRPr="00703ADA">
        <w:rPr>
          <w:rFonts w:eastAsia="Times New Roman"/>
          <w:szCs w:val="20"/>
        </w:rPr>
        <w:t>40.</w:t>
      </w:r>
      <w:r w:rsidRPr="00703ADA">
        <w:rPr>
          <w:rFonts w:eastAsia="Times New Roman"/>
          <w:szCs w:val="20"/>
        </w:rPr>
        <w:tab/>
        <w:t>Prior to the operation of the WWMF, an odour monitoring plan for the operation of the pump station and storage tanks must be prepared to the reasonable satisfaction of the EPA and must be implemented as per the plan details.</w:t>
      </w:r>
    </w:p>
    <w:p w14:paraId="7EA2AEBB" w14:textId="77777777" w:rsidR="00703ADA" w:rsidRPr="00703ADA" w:rsidRDefault="00703ADA" w:rsidP="00703ADA">
      <w:pPr>
        <w:ind w:left="426" w:hanging="426"/>
        <w:rPr>
          <w:rFonts w:eastAsia="Times New Roman"/>
          <w:szCs w:val="20"/>
        </w:rPr>
      </w:pPr>
      <w:r w:rsidRPr="00703ADA">
        <w:rPr>
          <w:rFonts w:eastAsia="Times New Roman"/>
          <w:szCs w:val="20"/>
        </w:rPr>
        <w:t>41.</w:t>
      </w:r>
      <w:r w:rsidRPr="00703ADA">
        <w:rPr>
          <w:rFonts w:eastAsia="Times New Roman"/>
          <w:szCs w:val="20"/>
        </w:rPr>
        <w:tab/>
      </w:r>
      <w:r w:rsidRPr="00703ADA">
        <w:rPr>
          <w:rFonts w:eastAsia="Times New Roman"/>
          <w:spacing w:val="-2"/>
          <w:szCs w:val="20"/>
        </w:rPr>
        <w:t>Prior to the operation of the WWMF, a management plan for the operation of the bi-filtration bed fitted to the vacuum pump station must be prepared to the reasonable satisfaction of the EPA and must be implemented at all times during the operation of the pump station.</w:t>
      </w:r>
    </w:p>
    <w:p w14:paraId="4216449B" w14:textId="77777777" w:rsidR="00703ADA" w:rsidRPr="00703ADA" w:rsidRDefault="00703ADA" w:rsidP="00703ADA">
      <w:pPr>
        <w:rPr>
          <w:rFonts w:eastAsia="Times New Roman"/>
          <w:i/>
          <w:szCs w:val="20"/>
        </w:rPr>
      </w:pPr>
      <w:r w:rsidRPr="00703ADA">
        <w:rPr>
          <w:rFonts w:eastAsia="Times New Roman"/>
          <w:i/>
          <w:szCs w:val="20"/>
        </w:rPr>
        <w:t>Future Uses</w:t>
      </w:r>
    </w:p>
    <w:p w14:paraId="6B52C4D9" w14:textId="77777777" w:rsidR="00703ADA" w:rsidRPr="00703ADA" w:rsidRDefault="00703ADA" w:rsidP="00703ADA">
      <w:pPr>
        <w:ind w:left="426" w:hanging="426"/>
        <w:rPr>
          <w:rFonts w:eastAsia="Times New Roman"/>
          <w:szCs w:val="20"/>
        </w:rPr>
      </w:pPr>
      <w:r w:rsidRPr="00703ADA">
        <w:rPr>
          <w:rFonts w:eastAsia="Times New Roman"/>
          <w:szCs w:val="20"/>
        </w:rPr>
        <w:t>42.</w:t>
      </w:r>
      <w:r w:rsidRPr="00703ADA">
        <w:rPr>
          <w:rFonts w:eastAsia="Times New Roman"/>
          <w:szCs w:val="20"/>
        </w:rPr>
        <w:tab/>
        <w:t>It is noted that the temporary storage tanks for the WWMF will be sited within a future residential area (both roadways and allotments). As such, upon decommissioning of the storage tanks a site contamination audit should be undertaken to ensure that this area is suitable for future residential development.</w:t>
      </w:r>
    </w:p>
    <w:p w14:paraId="6156B12A" w14:textId="77777777" w:rsidR="004661C2" w:rsidRPr="004661C2" w:rsidRDefault="00703ADA" w:rsidP="004661C2">
      <w:pPr>
        <w:ind w:left="426" w:hanging="426"/>
        <w:rPr>
          <w:rFonts w:eastAsia="Times New Roman"/>
          <w:szCs w:val="20"/>
        </w:rPr>
      </w:pPr>
      <w:r w:rsidRPr="00703ADA">
        <w:rPr>
          <w:rFonts w:eastAsia="Times New Roman"/>
          <w:szCs w:val="20"/>
        </w:rPr>
        <w:t>43.</w:t>
      </w:r>
      <w:r w:rsidRPr="00703ADA">
        <w:rPr>
          <w:rFonts w:eastAsia="Times New Roman"/>
          <w:szCs w:val="20"/>
        </w:rPr>
        <w:tab/>
      </w:r>
      <w:r w:rsidRPr="00703ADA">
        <w:rPr>
          <w:rFonts w:eastAsia="Times New Roman"/>
          <w:spacing w:val="-2"/>
          <w:szCs w:val="20"/>
        </w:rPr>
        <w:t>If development is delayed, adequate measures should be in place to ensure management and maintenance of the facility by the proponent.</w:t>
      </w:r>
      <w:r w:rsidR="004661C2">
        <w:rPr>
          <w:rFonts w:eastAsia="Times New Roman"/>
          <w:b/>
          <w:szCs w:val="20"/>
        </w:rPr>
        <w:br w:type="page"/>
      </w:r>
    </w:p>
    <w:p w14:paraId="55D78DAB" w14:textId="77777777" w:rsidR="00703ADA" w:rsidRPr="00703ADA" w:rsidRDefault="00703ADA" w:rsidP="00703ADA">
      <w:pPr>
        <w:rPr>
          <w:rFonts w:eastAsia="Times New Roman"/>
          <w:b/>
          <w:szCs w:val="20"/>
        </w:rPr>
      </w:pPr>
      <w:r w:rsidRPr="00703ADA">
        <w:rPr>
          <w:rFonts w:eastAsia="Times New Roman"/>
          <w:b/>
          <w:szCs w:val="20"/>
        </w:rPr>
        <w:lastRenderedPageBreak/>
        <w:t>LAND DIVISION FOR WWMF</w:t>
      </w:r>
    </w:p>
    <w:p w14:paraId="4962CB29" w14:textId="77777777" w:rsidR="00703ADA" w:rsidRPr="00703ADA" w:rsidRDefault="00703ADA" w:rsidP="00703ADA">
      <w:pPr>
        <w:ind w:left="426" w:hanging="426"/>
        <w:rPr>
          <w:rFonts w:eastAsia="Times New Roman"/>
          <w:szCs w:val="20"/>
        </w:rPr>
      </w:pPr>
      <w:r w:rsidRPr="00703ADA">
        <w:rPr>
          <w:rFonts w:eastAsia="Times New Roman"/>
          <w:szCs w:val="20"/>
        </w:rPr>
        <w:t>44.</w:t>
      </w:r>
      <w:r w:rsidRPr="00703ADA">
        <w:rPr>
          <w:rFonts w:eastAsia="Times New Roman"/>
          <w:szCs w:val="20"/>
        </w:rPr>
        <w:tab/>
        <w:t>While this allotment may be required to be created as part of the initial construction works for the site, if the required infrastructure is not installed, the proposed allotment should not be utilised for any future residential purposes.</w:t>
      </w:r>
    </w:p>
    <w:p w14:paraId="6E18CF44" w14:textId="77777777" w:rsidR="00703ADA" w:rsidRPr="00703ADA" w:rsidRDefault="00703ADA" w:rsidP="00703ADA">
      <w:pPr>
        <w:ind w:left="426" w:hanging="426"/>
        <w:rPr>
          <w:rFonts w:eastAsia="Times New Roman"/>
          <w:szCs w:val="20"/>
        </w:rPr>
      </w:pPr>
      <w:r w:rsidRPr="00703ADA">
        <w:rPr>
          <w:rFonts w:eastAsia="Times New Roman"/>
          <w:szCs w:val="20"/>
        </w:rPr>
        <w:t>45.</w:t>
      </w:r>
      <w:r w:rsidRPr="00703ADA">
        <w:rPr>
          <w:rFonts w:eastAsia="Times New Roman"/>
          <w:szCs w:val="20"/>
        </w:rPr>
        <w:tab/>
        <w:t>SA Water Corporation advise that all internal piping that crosses the allotment boundaries must be severed or redirected at the developers/owners cost to ensure that the pipework relating to each allotment is contained within its boundaries.</w:t>
      </w:r>
    </w:p>
    <w:p w14:paraId="48D448B5" w14:textId="77777777" w:rsidR="00703ADA" w:rsidRPr="00703ADA" w:rsidRDefault="00703ADA" w:rsidP="00703ADA">
      <w:pPr>
        <w:rPr>
          <w:rFonts w:eastAsia="Times New Roman"/>
          <w:b/>
          <w:szCs w:val="20"/>
        </w:rPr>
      </w:pPr>
      <w:r w:rsidRPr="00703ADA">
        <w:rPr>
          <w:rFonts w:eastAsia="Times New Roman"/>
          <w:b/>
          <w:szCs w:val="20"/>
        </w:rPr>
        <w:t>RESIDENTIAL DEVELOPMENT</w:t>
      </w:r>
    </w:p>
    <w:p w14:paraId="12F61BE7" w14:textId="77777777" w:rsidR="00703ADA" w:rsidRPr="00703ADA" w:rsidRDefault="00703ADA" w:rsidP="00703ADA">
      <w:pPr>
        <w:ind w:left="426" w:hanging="426"/>
        <w:rPr>
          <w:rFonts w:eastAsia="Times New Roman"/>
          <w:szCs w:val="20"/>
        </w:rPr>
      </w:pPr>
      <w:r w:rsidRPr="00703ADA">
        <w:rPr>
          <w:rFonts w:eastAsia="Times New Roman"/>
          <w:szCs w:val="20"/>
        </w:rPr>
        <w:t>46.</w:t>
      </w:r>
      <w:r w:rsidRPr="00703ADA">
        <w:rPr>
          <w:rFonts w:eastAsia="Times New Roman"/>
          <w:szCs w:val="20"/>
        </w:rPr>
        <w:tab/>
        <w:t>Residential Guidelines and an Encumbrance document incorporating all details as per the Response Document shall be provided for any Community titled and Torrens Titled allotments.</w:t>
      </w:r>
    </w:p>
    <w:p w14:paraId="06991FB9" w14:textId="77777777" w:rsidR="00703ADA" w:rsidRPr="00703ADA" w:rsidRDefault="00703ADA" w:rsidP="00703ADA">
      <w:pPr>
        <w:ind w:left="426" w:hanging="426"/>
        <w:rPr>
          <w:rFonts w:eastAsia="Times New Roman"/>
          <w:szCs w:val="20"/>
        </w:rPr>
      </w:pPr>
      <w:r w:rsidRPr="00703ADA">
        <w:rPr>
          <w:rFonts w:eastAsia="Times New Roman"/>
          <w:szCs w:val="20"/>
        </w:rPr>
        <w:t>47.</w:t>
      </w:r>
      <w:r w:rsidRPr="00703ADA">
        <w:rPr>
          <w:rFonts w:eastAsia="Times New Roman"/>
          <w:szCs w:val="20"/>
        </w:rPr>
        <w:tab/>
        <w:t>Proponent to review and implement the agreed (with Council) Recreation Facilities Strategy (May 2010) for Stage 1 (Precinct 1) as required.</w:t>
      </w:r>
    </w:p>
    <w:p w14:paraId="3B62B587" w14:textId="77777777" w:rsidR="00703ADA" w:rsidRPr="00703ADA" w:rsidRDefault="00703ADA" w:rsidP="00703ADA">
      <w:pPr>
        <w:rPr>
          <w:rFonts w:eastAsia="Times New Roman"/>
          <w:b/>
          <w:szCs w:val="20"/>
        </w:rPr>
      </w:pPr>
      <w:r w:rsidRPr="00703ADA">
        <w:rPr>
          <w:rFonts w:eastAsia="Times New Roman"/>
          <w:b/>
          <w:szCs w:val="20"/>
        </w:rPr>
        <w:t>PRIOR TO COMMENCEMENT OF CONSTRUCTION WORK</w:t>
      </w:r>
    </w:p>
    <w:p w14:paraId="54DAD428" w14:textId="77777777" w:rsidR="00703ADA" w:rsidRPr="00703ADA" w:rsidRDefault="00703ADA" w:rsidP="00703ADA">
      <w:pPr>
        <w:ind w:left="426" w:hanging="426"/>
        <w:rPr>
          <w:rFonts w:eastAsia="Times New Roman"/>
          <w:szCs w:val="20"/>
        </w:rPr>
      </w:pPr>
      <w:r w:rsidRPr="00703ADA">
        <w:rPr>
          <w:rFonts w:eastAsia="Times New Roman"/>
          <w:szCs w:val="20"/>
        </w:rPr>
        <w:t>48.</w:t>
      </w:r>
      <w:r w:rsidRPr="00703ADA">
        <w:rPr>
          <w:rFonts w:eastAsia="Times New Roman"/>
          <w:szCs w:val="20"/>
        </w:rPr>
        <w:tab/>
        <w:t>A Construction Environment Monitoring and Management Plan for Stage 1 is completed to the satisfaction of the EPA and the SCAP on behalf of the Minister.</w:t>
      </w:r>
    </w:p>
    <w:p w14:paraId="6A09F3BF" w14:textId="77777777" w:rsidR="00703ADA" w:rsidRPr="00703ADA" w:rsidRDefault="00703ADA" w:rsidP="00703ADA">
      <w:pPr>
        <w:ind w:left="426" w:hanging="426"/>
        <w:rPr>
          <w:rFonts w:eastAsia="Times New Roman"/>
          <w:szCs w:val="20"/>
        </w:rPr>
      </w:pPr>
      <w:r w:rsidRPr="00703ADA">
        <w:rPr>
          <w:rFonts w:eastAsia="Times New Roman"/>
          <w:szCs w:val="20"/>
        </w:rPr>
        <w:t>49.</w:t>
      </w:r>
      <w:r w:rsidRPr="00703ADA">
        <w:rPr>
          <w:rFonts w:eastAsia="Times New Roman"/>
          <w:szCs w:val="20"/>
        </w:rPr>
        <w:tab/>
        <w:t>Operational Environment Monitoring and Management Plans for the Neighbourhood Centre are completed to the satisfaction of the EPA and the SCAP on behalf of the Minister.</w:t>
      </w:r>
    </w:p>
    <w:p w14:paraId="1AD8D1D6" w14:textId="77777777" w:rsidR="00703ADA" w:rsidRPr="00703ADA" w:rsidRDefault="00703ADA" w:rsidP="00703ADA">
      <w:pPr>
        <w:ind w:left="426" w:hanging="426"/>
        <w:rPr>
          <w:rFonts w:eastAsia="Times New Roman"/>
          <w:szCs w:val="20"/>
        </w:rPr>
      </w:pPr>
      <w:r w:rsidRPr="00703ADA">
        <w:rPr>
          <w:rFonts w:eastAsia="Times New Roman"/>
          <w:szCs w:val="20"/>
        </w:rPr>
        <w:t>50.</w:t>
      </w:r>
      <w:r w:rsidRPr="00703ADA">
        <w:rPr>
          <w:rFonts w:eastAsia="Times New Roman"/>
          <w:szCs w:val="20"/>
        </w:rPr>
        <w:tab/>
        <w:t>Compliance with the Building Rules in relation to the Neighbourhood Centre of the Major Development for Stage 1 (Precinct 1) prior to construction.</w:t>
      </w:r>
    </w:p>
    <w:p w14:paraId="0AF6C45B" w14:textId="77777777" w:rsidR="00703ADA" w:rsidRPr="00703ADA" w:rsidRDefault="00703ADA" w:rsidP="00703ADA">
      <w:pPr>
        <w:rPr>
          <w:rFonts w:eastAsia="Times New Roman"/>
          <w:b/>
          <w:szCs w:val="20"/>
        </w:rPr>
      </w:pPr>
      <w:r w:rsidRPr="00703ADA">
        <w:rPr>
          <w:rFonts w:eastAsia="Times New Roman"/>
          <w:b/>
          <w:szCs w:val="20"/>
        </w:rPr>
        <w:t>DURING CONSTRUCTION</w:t>
      </w:r>
    </w:p>
    <w:p w14:paraId="37D780B8" w14:textId="77777777" w:rsidR="00703ADA" w:rsidRPr="00703ADA" w:rsidRDefault="00703ADA" w:rsidP="00703ADA">
      <w:pPr>
        <w:ind w:left="426" w:hanging="426"/>
        <w:rPr>
          <w:rFonts w:eastAsia="Times New Roman"/>
          <w:szCs w:val="20"/>
        </w:rPr>
      </w:pPr>
      <w:r w:rsidRPr="00703ADA">
        <w:rPr>
          <w:rFonts w:eastAsia="Times New Roman"/>
          <w:szCs w:val="20"/>
        </w:rPr>
        <w:t>51.</w:t>
      </w:r>
      <w:r w:rsidRPr="00703ADA">
        <w:rPr>
          <w:rFonts w:eastAsia="Times New Roman"/>
          <w:szCs w:val="20"/>
        </w:rPr>
        <w:tab/>
        <w:t>Normal operating hours for construction activities and construction truck movements to and from the site shall be from 7am to 7pm. Monday to Saturday inclusive.</w:t>
      </w:r>
    </w:p>
    <w:p w14:paraId="6171EC62" w14:textId="77777777" w:rsidR="00703ADA" w:rsidRPr="00703ADA" w:rsidRDefault="00703ADA" w:rsidP="00703ADA">
      <w:pPr>
        <w:ind w:left="426" w:hanging="426"/>
        <w:rPr>
          <w:rFonts w:eastAsia="Times New Roman"/>
          <w:szCs w:val="20"/>
        </w:rPr>
      </w:pPr>
      <w:r w:rsidRPr="00703ADA">
        <w:rPr>
          <w:rFonts w:eastAsia="Times New Roman"/>
          <w:szCs w:val="20"/>
        </w:rPr>
        <w:t>52.</w:t>
      </w:r>
      <w:r w:rsidRPr="00703ADA">
        <w:rPr>
          <w:rFonts w:eastAsia="Times New Roman"/>
          <w:szCs w:val="20"/>
        </w:rPr>
        <w:tab/>
        <w:t>Stockpiled soils shall be suitably managed to control dust emissions, erosion and weed infestation.</w:t>
      </w:r>
    </w:p>
    <w:p w14:paraId="6A8647C3" w14:textId="77777777" w:rsidR="00703ADA" w:rsidRPr="00703ADA" w:rsidRDefault="00703ADA" w:rsidP="00703ADA">
      <w:pPr>
        <w:ind w:left="426" w:hanging="426"/>
        <w:rPr>
          <w:rFonts w:eastAsia="Times New Roman"/>
          <w:szCs w:val="20"/>
        </w:rPr>
      </w:pPr>
      <w:r w:rsidRPr="00703ADA">
        <w:rPr>
          <w:rFonts w:eastAsia="Times New Roman"/>
          <w:szCs w:val="20"/>
        </w:rPr>
        <w:t>53.</w:t>
      </w:r>
      <w:r w:rsidRPr="00703ADA">
        <w:rPr>
          <w:rFonts w:eastAsia="Times New Roman"/>
          <w:szCs w:val="20"/>
        </w:rPr>
        <w:tab/>
        <w:t>Undeveloped allotments shall be maintained in a neat and tidy condition, with soil surfaces stabilised to minimise erosion.</w:t>
      </w:r>
    </w:p>
    <w:p w14:paraId="3C7BEDB7" w14:textId="77777777" w:rsidR="00703ADA" w:rsidRPr="00703ADA" w:rsidRDefault="00703ADA" w:rsidP="00703ADA">
      <w:pPr>
        <w:rPr>
          <w:rFonts w:eastAsia="Times New Roman"/>
          <w:b/>
          <w:szCs w:val="20"/>
        </w:rPr>
      </w:pPr>
      <w:r w:rsidRPr="00703ADA">
        <w:rPr>
          <w:rFonts w:eastAsia="Times New Roman"/>
          <w:b/>
          <w:szCs w:val="20"/>
        </w:rPr>
        <w:t>PRIOR TO REGISTRATION OF NEW ALLOTMENTS</w:t>
      </w:r>
    </w:p>
    <w:p w14:paraId="795B5234" w14:textId="77777777" w:rsidR="00703ADA" w:rsidRPr="00703ADA" w:rsidRDefault="00703ADA" w:rsidP="00703ADA">
      <w:pPr>
        <w:ind w:left="426" w:hanging="426"/>
        <w:rPr>
          <w:rFonts w:eastAsia="Times New Roman"/>
          <w:szCs w:val="20"/>
        </w:rPr>
      </w:pPr>
      <w:r w:rsidRPr="00703ADA">
        <w:rPr>
          <w:rFonts w:eastAsia="Times New Roman"/>
          <w:szCs w:val="20"/>
        </w:rPr>
        <w:t>54.</w:t>
      </w:r>
      <w:r w:rsidRPr="00703ADA">
        <w:rPr>
          <w:rFonts w:eastAsia="Times New Roman"/>
          <w:szCs w:val="20"/>
        </w:rPr>
        <w:tab/>
        <w:t>The Proponent must not lodge with the Lands Titles Office a Plan of Division for the creation of new residential allotments under this development authorisation until the following requirements have been fully satisfied:</w:t>
      </w:r>
    </w:p>
    <w:p w14:paraId="3F6D9518"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 xml:space="preserve">enter into a legally binding agreement with the Minister for Human Services or his delegate dedicating a portion of the total Stage 1 residential allotments to the provision of affordable housing such that 15 per cent of the total residential development will meet the ‘affordable housing criteria’ as determined by the Minister by notice in the </w:t>
      </w:r>
      <w:r w:rsidRPr="00703ADA">
        <w:rPr>
          <w:rFonts w:eastAsia="Times New Roman"/>
          <w:i/>
          <w:szCs w:val="20"/>
        </w:rPr>
        <w:t>South Australian Government Gazette</w:t>
      </w:r>
      <w:r w:rsidRPr="00703ADA">
        <w:rPr>
          <w:rFonts w:eastAsia="Times New Roman"/>
          <w:szCs w:val="20"/>
        </w:rPr>
        <w:t xml:space="preserve"> on October 2009 as amended by further notice from time to time;</w:t>
      </w:r>
    </w:p>
    <w:p w14:paraId="69FD8B77"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provide a Plan, developed to the satisfaction of the Director, Affordable Housing and Asset Renewal SA, for Stage 1 of the development showing the proposed location of the 15 per cent of dwellings that will meet the affordable housing criteria; and</w:t>
      </w:r>
    </w:p>
    <w:p w14:paraId="3EDC3497"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subject to sub-paragraphs (d) and (e) below, complete construction of a signalised intersection at the junction of Port Wakefield Road/Legoe Road to the satisfaction of Department of Planning, Transport and Infrastructure and approved by the State Commission Assessment Panel on behalf of the Minister.</w:t>
      </w:r>
    </w:p>
    <w:p w14:paraId="20DA4EF6" w14:textId="77777777"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Sub-paragraph (c) above does not apply to a Plan of Division for the creation of allotments for the sole purpose of a Display Village comprising a total of no more than 32 single dwelling residential allotments as approved under this authorisation as part of Precinct 1 of the development. The proponent shall submit to the Minister prior to obtaining development authorisation for the Display Village Plan of Division, a copy of the proposed Plan of Division.</w:t>
      </w:r>
    </w:p>
    <w:p w14:paraId="7213FF7E" w14:textId="77777777" w:rsidR="00703ADA" w:rsidRPr="00703ADA" w:rsidRDefault="00703ADA" w:rsidP="00703ADA">
      <w:pPr>
        <w:ind w:left="851" w:hanging="425"/>
        <w:rPr>
          <w:rFonts w:eastAsia="Times New Roman"/>
          <w:szCs w:val="20"/>
        </w:rPr>
      </w:pPr>
      <w:r w:rsidRPr="00703ADA">
        <w:rPr>
          <w:rFonts w:eastAsia="Times New Roman"/>
          <w:szCs w:val="20"/>
        </w:rPr>
        <w:t>(e)</w:t>
      </w:r>
      <w:r w:rsidRPr="00703ADA">
        <w:rPr>
          <w:rFonts w:eastAsia="Times New Roman"/>
          <w:szCs w:val="20"/>
        </w:rPr>
        <w:tab/>
        <w:t>Sub-paragraph (c) does not apply to a further Plan of Division for the first 145 residential allotments as approved under this authorisation as part of Precinct 1 of the development if construction of a signalised intersection at the junction of Port Wakefield Road/Legoe Road has reached at least the ‘Port Wakefield Road northbound carriageways and junction—Install Asphalt to underside wearing course” project milestone as per the approved construction program, to the satisfaction of Department of Infrastructure and Transport. In the event that delay to construction completion occurs, temporary traffic management arrangements will be provided by the proponent to ensure all necessary movements are managed safely to the satisfaction of the Department of Infrastructure and Transport.</w:t>
      </w:r>
    </w:p>
    <w:p w14:paraId="043D7399" w14:textId="77777777" w:rsidR="00703ADA" w:rsidRPr="00703ADA" w:rsidRDefault="00703ADA" w:rsidP="00703ADA">
      <w:pPr>
        <w:ind w:left="426" w:hanging="426"/>
        <w:rPr>
          <w:rFonts w:eastAsia="Times New Roman"/>
          <w:szCs w:val="20"/>
        </w:rPr>
      </w:pPr>
      <w:r w:rsidRPr="00703ADA">
        <w:rPr>
          <w:rFonts w:eastAsia="Times New Roman"/>
          <w:szCs w:val="20"/>
        </w:rPr>
        <w:t>55.</w:t>
      </w:r>
      <w:r w:rsidRPr="00703ADA">
        <w:rPr>
          <w:rFonts w:eastAsia="Times New Roman"/>
          <w:szCs w:val="20"/>
        </w:rPr>
        <w:tab/>
        <w:t>The proponent shall provide 2 copies of certified surveyed plans for Stage 1, which satisfy compliance with Section 51 and the subsequent issue of Certificates of Title.</w:t>
      </w:r>
    </w:p>
    <w:p w14:paraId="44885A92" w14:textId="77777777" w:rsidR="00703ADA" w:rsidRPr="00703ADA" w:rsidRDefault="00703ADA" w:rsidP="00703ADA">
      <w:pPr>
        <w:ind w:left="426" w:hanging="426"/>
        <w:rPr>
          <w:rFonts w:eastAsia="Times New Roman"/>
          <w:szCs w:val="20"/>
        </w:rPr>
      </w:pPr>
      <w:r w:rsidRPr="00703ADA">
        <w:rPr>
          <w:rFonts w:eastAsia="Times New Roman"/>
          <w:szCs w:val="20"/>
        </w:rPr>
        <w:t>56.</w:t>
      </w:r>
      <w:r w:rsidRPr="00703ADA">
        <w:rPr>
          <w:rFonts w:eastAsia="Times New Roman"/>
          <w:szCs w:val="20"/>
        </w:rPr>
        <w:tab/>
        <w:t>Landscaping and streetscaping of the common areas of the site shall commence prior to the issuing of the Certificates of Title for Stage 1 of the land division, and when established shall be maintained in good health and condition at all times. A plant shall be replaced if and when it dies or becomes seriously diseased. A weed control plan shall also be implemented.</w:t>
      </w:r>
    </w:p>
    <w:p w14:paraId="3E077066" w14:textId="77777777" w:rsidR="00703ADA" w:rsidRPr="00703ADA" w:rsidRDefault="00703ADA" w:rsidP="00703ADA">
      <w:pPr>
        <w:ind w:left="426" w:hanging="426"/>
        <w:rPr>
          <w:rFonts w:eastAsia="Times New Roman"/>
          <w:szCs w:val="20"/>
        </w:rPr>
      </w:pPr>
      <w:r w:rsidRPr="00703ADA">
        <w:rPr>
          <w:rFonts w:eastAsia="Times New Roman"/>
          <w:szCs w:val="20"/>
        </w:rPr>
        <w:t>57.</w:t>
      </w:r>
      <w:r w:rsidRPr="00703ADA">
        <w:rPr>
          <w:rFonts w:eastAsia="Times New Roman"/>
          <w:szCs w:val="20"/>
        </w:rPr>
        <w:tab/>
      </w:r>
      <w:r w:rsidRPr="00703ADA">
        <w:rPr>
          <w:rFonts w:eastAsia="Times New Roman"/>
          <w:spacing w:val="-2"/>
          <w:szCs w:val="20"/>
        </w:rPr>
        <w:t>That the acoustic barriers and fencing surrounding the open space and along any boulevards shall be treated with a suitable anti-graffiti coating to facilitate easy removal of graffiti.</w:t>
      </w:r>
    </w:p>
    <w:p w14:paraId="3E6FDF55" w14:textId="77777777" w:rsidR="00703ADA" w:rsidRPr="00703ADA" w:rsidRDefault="00703ADA" w:rsidP="00703ADA">
      <w:pPr>
        <w:ind w:left="426" w:hanging="426"/>
        <w:rPr>
          <w:rFonts w:eastAsia="Times New Roman"/>
          <w:szCs w:val="20"/>
        </w:rPr>
      </w:pPr>
      <w:r w:rsidRPr="00703ADA">
        <w:rPr>
          <w:rFonts w:eastAsia="Times New Roman"/>
          <w:szCs w:val="20"/>
        </w:rPr>
        <w:t>58.</w:t>
      </w:r>
      <w:r w:rsidRPr="00703ADA">
        <w:rPr>
          <w:rFonts w:eastAsia="Times New Roman"/>
          <w:szCs w:val="20"/>
        </w:rPr>
        <w:tab/>
        <w:t>The proponent to provide accurate projections of resident populations to allow Department of Health to plan for local and regional health services prior to the registration of the first residential allotment, and thereafter at 12 month intervals.</w:t>
      </w:r>
    </w:p>
    <w:p w14:paraId="64D79765" w14:textId="77777777" w:rsidR="00703ADA" w:rsidRPr="00703ADA" w:rsidRDefault="00703ADA" w:rsidP="00703ADA">
      <w:pPr>
        <w:ind w:left="426" w:hanging="426"/>
        <w:rPr>
          <w:rFonts w:eastAsia="Times New Roman"/>
          <w:szCs w:val="20"/>
        </w:rPr>
      </w:pPr>
      <w:r w:rsidRPr="00703ADA">
        <w:rPr>
          <w:rFonts w:eastAsia="Times New Roman"/>
          <w:szCs w:val="20"/>
        </w:rPr>
        <w:t>59.</w:t>
      </w:r>
      <w:r w:rsidRPr="00703ADA">
        <w:rPr>
          <w:rFonts w:eastAsia="Times New Roman"/>
          <w:szCs w:val="20"/>
        </w:rPr>
        <w:tab/>
        <w:t>Final agreement between the City of Playford and the proponent for the provision, timetabling and staffing of the community bus to be provided by the proponent as per the Infrastructure Schedule in the supporting information provided by the proponent in November 2009 (updated in 2015).</w:t>
      </w:r>
    </w:p>
    <w:p w14:paraId="3DD7DD86" w14:textId="77777777" w:rsidR="00703ADA" w:rsidRPr="00703ADA" w:rsidRDefault="00703ADA" w:rsidP="00703ADA">
      <w:pPr>
        <w:rPr>
          <w:rFonts w:eastAsia="Times New Roman"/>
          <w:b/>
          <w:szCs w:val="20"/>
        </w:rPr>
      </w:pPr>
      <w:r w:rsidRPr="00703ADA">
        <w:rPr>
          <w:rFonts w:eastAsia="Times New Roman"/>
          <w:b/>
          <w:szCs w:val="20"/>
        </w:rPr>
        <w:t>DURING THE NEIGHBOURHOOD CENTRE’S OPERATION</w:t>
      </w:r>
    </w:p>
    <w:p w14:paraId="1D5A43BC" w14:textId="77777777" w:rsidR="00703ADA" w:rsidRPr="00703ADA" w:rsidRDefault="00703ADA" w:rsidP="00703ADA">
      <w:pPr>
        <w:ind w:left="426" w:hanging="426"/>
        <w:rPr>
          <w:rFonts w:eastAsia="Times New Roman"/>
          <w:szCs w:val="20"/>
        </w:rPr>
      </w:pPr>
      <w:r w:rsidRPr="00703ADA">
        <w:rPr>
          <w:rFonts w:eastAsia="Times New Roman"/>
          <w:szCs w:val="20"/>
        </w:rPr>
        <w:t>60.</w:t>
      </w:r>
      <w:r w:rsidRPr="00703ADA">
        <w:rPr>
          <w:rFonts w:eastAsia="Times New Roman"/>
          <w:szCs w:val="20"/>
        </w:rPr>
        <w:tab/>
      </w:r>
      <w:r w:rsidRPr="00703ADA">
        <w:rPr>
          <w:rFonts w:eastAsia="Times New Roman"/>
          <w:spacing w:val="-2"/>
          <w:szCs w:val="20"/>
        </w:rPr>
        <w:t>All car parking areas, driveways and vehicle manoeuvring areas for the neighbourhood centre shall be properly maintained at all times.</w:t>
      </w:r>
    </w:p>
    <w:p w14:paraId="2AE545E9" w14:textId="77777777" w:rsidR="00703ADA" w:rsidRPr="00703ADA" w:rsidRDefault="00703ADA" w:rsidP="00703ADA">
      <w:pPr>
        <w:ind w:left="426" w:hanging="426"/>
        <w:rPr>
          <w:rFonts w:eastAsia="Times New Roman"/>
          <w:szCs w:val="20"/>
        </w:rPr>
      </w:pPr>
      <w:r w:rsidRPr="00703ADA">
        <w:rPr>
          <w:rFonts w:eastAsia="Times New Roman"/>
          <w:szCs w:val="20"/>
        </w:rPr>
        <w:t>61.</w:t>
      </w:r>
      <w:r w:rsidRPr="00703ADA">
        <w:rPr>
          <w:rFonts w:eastAsia="Times New Roman"/>
          <w:szCs w:val="20"/>
        </w:rPr>
        <w:tab/>
        <w:t>Waste disposal vehicles and general delivery vehicles shall only service the Neighbourhood Centre development between the hours of 7am and 7pm Monday to Saturday inclusive, and shall only load or unload within the confines of the subject land.</w:t>
      </w:r>
    </w:p>
    <w:p w14:paraId="38B7C17A" w14:textId="77777777" w:rsidR="00703ADA" w:rsidRPr="00703ADA" w:rsidRDefault="00703ADA" w:rsidP="00703ADA">
      <w:pPr>
        <w:ind w:left="426" w:hanging="426"/>
        <w:rPr>
          <w:rFonts w:eastAsia="Times New Roman"/>
          <w:szCs w:val="20"/>
        </w:rPr>
      </w:pPr>
      <w:r w:rsidRPr="00703ADA">
        <w:rPr>
          <w:rFonts w:eastAsia="Times New Roman"/>
          <w:szCs w:val="20"/>
        </w:rPr>
        <w:t>62.</w:t>
      </w:r>
      <w:r w:rsidRPr="00703ADA">
        <w:rPr>
          <w:rFonts w:eastAsia="Times New Roman"/>
          <w:szCs w:val="20"/>
        </w:rPr>
        <w:tab/>
        <w:t>The waste and any general storage areas of the Neighbourhood Centre buildings and car parking areas shall be kept in a neat, tidy safe, healthy condition, contained and hidden from view at all times.</w:t>
      </w:r>
    </w:p>
    <w:p w14:paraId="7C864A3F" w14:textId="77777777" w:rsidR="00703ADA" w:rsidRPr="00703ADA" w:rsidRDefault="00703ADA" w:rsidP="00703ADA">
      <w:pPr>
        <w:rPr>
          <w:rFonts w:eastAsia="Times New Roman"/>
          <w:szCs w:val="20"/>
        </w:rPr>
      </w:pPr>
      <w:r w:rsidRPr="00703ADA">
        <w:rPr>
          <w:rFonts w:eastAsia="Times New Roman"/>
          <w:szCs w:val="20"/>
        </w:rPr>
        <w:t>‘SUBSTANTIAL COMMENCEMENT’</w:t>
      </w:r>
    </w:p>
    <w:p w14:paraId="46DB466D" w14:textId="77777777" w:rsidR="00703ADA" w:rsidRPr="00703ADA" w:rsidRDefault="00703ADA" w:rsidP="00703ADA">
      <w:pPr>
        <w:rPr>
          <w:rFonts w:eastAsia="Times New Roman"/>
          <w:szCs w:val="20"/>
        </w:rPr>
      </w:pPr>
      <w:r w:rsidRPr="00703ADA">
        <w:rPr>
          <w:rFonts w:eastAsia="Times New Roman"/>
          <w:szCs w:val="20"/>
        </w:rPr>
        <w:t>The development to which this development authorisation relates must be commenced by substantial work on the site of the development by 31 October 2021, failing which I may cancel the development authorisation.</w:t>
      </w:r>
    </w:p>
    <w:p w14:paraId="6529A108" w14:textId="77777777" w:rsidR="004661C2" w:rsidRDefault="004661C2">
      <w:pPr>
        <w:spacing w:after="0" w:line="240" w:lineRule="auto"/>
        <w:jc w:val="left"/>
        <w:rPr>
          <w:rFonts w:eastAsia="Times New Roman"/>
          <w:b/>
          <w:i/>
          <w:szCs w:val="20"/>
        </w:rPr>
      </w:pPr>
      <w:r>
        <w:rPr>
          <w:rFonts w:eastAsia="Times New Roman"/>
          <w:b/>
          <w:i/>
          <w:szCs w:val="20"/>
        </w:rPr>
        <w:br w:type="page"/>
      </w:r>
    </w:p>
    <w:p w14:paraId="09139D28" w14:textId="77777777" w:rsidR="00703ADA" w:rsidRPr="00703ADA" w:rsidRDefault="00703ADA" w:rsidP="00703ADA">
      <w:pPr>
        <w:rPr>
          <w:rFonts w:eastAsia="Times New Roman"/>
          <w:b/>
          <w:i/>
          <w:szCs w:val="20"/>
        </w:rPr>
      </w:pPr>
      <w:r w:rsidRPr="00703ADA">
        <w:rPr>
          <w:rFonts w:eastAsia="Times New Roman"/>
          <w:b/>
          <w:i/>
          <w:szCs w:val="20"/>
        </w:rPr>
        <w:lastRenderedPageBreak/>
        <w:t>PRECINCT 2 AND PRECINCT 1, STAGE 6 (previously Precinct 2C)</w:t>
      </w:r>
    </w:p>
    <w:p w14:paraId="5080B490" w14:textId="77777777" w:rsidR="00703ADA" w:rsidRPr="00703ADA" w:rsidRDefault="00703ADA" w:rsidP="00703ADA">
      <w:pPr>
        <w:ind w:left="426" w:hanging="426"/>
        <w:rPr>
          <w:rFonts w:eastAsia="Times New Roman"/>
          <w:szCs w:val="20"/>
        </w:rPr>
      </w:pPr>
      <w:r w:rsidRPr="00703ADA">
        <w:rPr>
          <w:rFonts w:eastAsia="Times New Roman"/>
          <w:szCs w:val="20"/>
        </w:rPr>
        <w:t>63.</w:t>
      </w:r>
      <w:r w:rsidRPr="00703ADA">
        <w:rPr>
          <w:rFonts w:eastAsia="Times New Roman"/>
          <w:szCs w:val="20"/>
        </w:rPr>
        <w:tab/>
        <w:t>No allotments within Precinct 2 shall have section 51 granted until such time as:</w:t>
      </w:r>
    </w:p>
    <w:p w14:paraId="749BD884"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50% of Precinct 1 (including Stage 6) have been completed with section 51 approval; and</w:t>
      </w:r>
    </w:p>
    <w:p w14:paraId="19CE48DA"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commitments for a community space and worker, bus service and convenience shopping are fulfilled.</w:t>
      </w:r>
    </w:p>
    <w:p w14:paraId="19CD8147" w14:textId="77777777" w:rsidR="00703ADA" w:rsidRPr="00703ADA" w:rsidRDefault="00703ADA" w:rsidP="00703ADA">
      <w:pPr>
        <w:rPr>
          <w:rFonts w:eastAsia="Times New Roman"/>
          <w:i/>
          <w:szCs w:val="20"/>
        </w:rPr>
      </w:pPr>
      <w:r w:rsidRPr="00703ADA">
        <w:rPr>
          <w:rFonts w:eastAsia="Times New Roman"/>
          <w:i/>
          <w:szCs w:val="20"/>
        </w:rPr>
        <w:t>ENGINEERING DESIGN</w:t>
      </w:r>
    </w:p>
    <w:p w14:paraId="7BE54F77" w14:textId="77777777" w:rsidR="00703ADA" w:rsidRPr="00703ADA" w:rsidRDefault="00703ADA" w:rsidP="00703ADA">
      <w:pPr>
        <w:ind w:left="426" w:hanging="426"/>
        <w:rPr>
          <w:rFonts w:eastAsia="Times New Roman"/>
          <w:szCs w:val="20"/>
        </w:rPr>
      </w:pPr>
      <w:r w:rsidRPr="00703ADA">
        <w:rPr>
          <w:rFonts w:eastAsia="Times New Roman"/>
          <w:szCs w:val="20"/>
        </w:rPr>
        <w:t>64.</w:t>
      </w:r>
      <w:r w:rsidRPr="00703ADA">
        <w:rPr>
          <w:rFonts w:eastAsia="Times New Roman"/>
          <w:szCs w:val="20"/>
        </w:rPr>
        <w:tab/>
        <w:t>A Stormwater Management Plan for Precinct 2 be negotiated with the Council, the EPA and DEWNR, to the satisfaction of the SCAP as delegate of the Minister prior to commencement of work on Precinct 2.</w:t>
      </w:r>
    </w:p>
    <w:p w14:paraId="27267DCB" w14:textId="77777777" w:rsidR="00703ADA" w:rsidRPr="00703ADA" w:rsidRDefault="00703ADA" w:rsidP="00703ADA">
      <w:pPr>
        <w:ind w:left="426" w:hanging="426"/>
        <w:rPr>
          <w:rFonts w:eastAsia="Times New Roman"/>
          <w:szCs w:val="20"/>
        </w:rPr>
      </w:pPr>
      <w:r w:rsidRPr="00703ADA">
        <w:rPr>
          <w:rFonts w:eastAsia="Times New Roman"/>
          <w:szCs w:val="20"/>
        </w:rPr>
        <w:t>65.</w:t>
      </w:r>
      <w:r w:rsidRPr="00703ADA">
        <w:rPr>
          <w:rFonts w:eastAsia="Times New Roman"/>
          <w:szCs w:val="20"/>
        </w:rPr>
        <w:tab/>
        <w:t>Water sensitive urban design measures and practices shall be adopted for the management of run-off, including stormwater capture and reuse.</w:t>
      </w:r>
    </w:p>
    <w:p w14:paraId="0AB4AE70" w14:textId="77777777" w:rsidR="00703ADA" w:rsidRPr="00703ADA" w:rsidRDefault="00703ADA" w:rsidP="00703ADA">
      <w:pPr>
        <w:ind w:left="426" w:hanging="426"/>
        <w:rPr>
          <w:rFonts w:eastAsia="Times New Roman"/>
          <w:szCs w:val="20"/>
        </w:rPr>
      </w:pPr>
      <w:r w:rsidRPr="00703ADA">
        <w:rPr>
          <w:rFonts w:eastAsia="Times New Roman"/>
          <w:szCs w:val="20"/>
        </w:rPr>
        <w:t>66.</w:t>
      </w:r>
      <w:r w:rsidRPr="00703ADA">
        <w:rPr>
          <w:rFonts w:eastAsia="Times New Roman"/>
          <w:szCs w:val="20"/>
        </w:rPr>
        <w:tab/>
      </w:r>
      <w:r w:rsidRPr="00703ADA">
        <w:rPr>
          <w:rFonts w:eastAsia="Times New Roman"/>
          <w:spacing w:val="-2"/>
          <w:szCs w:val="20"/>
        </w:rPr>
        <w:t>The proponent to prepare water storage treatment and re-use system within Precinct 2 (public reserves and areas) for Council approval.</w:t>
      </w:r>
    </w:p>
    <w:p w14:paraId="5094C26C" w14:textId="77777777" w:rsidR="00703ADA" w:rsidRPr="00703ADA" w:rsidRDefault="00703ADA" w:rsidP="00703ADA">
      <w:pPr>
        <w:ind w:left="426" w:hanging="426"/>
        <w:rPr>
          <w:rFonts w:eastAsia="Times New Roman"/>
          <w:szCs w:val="20"/>
        </w:rPr>
      </w:pPr>
      <w:r w:rsidRPr="00703ADA">
        <w:rPr>
          <w:rFonts w:eastAsia="Times New Roman"/>
          <w:szCs w:val="20"/>
        </w:rPr>
        <w:t>67.</w:t>
      </w:r>
      <w:r w:rsidRPr="00703ADA">
        <w:rPr>
          <w:rFonts w:eastAsia="Times New Roman"/>
          <w:szCs w:val="20"/>
        </w:rPr>
        <w:tab/>
        <w:t>The Precinct 2 and Precinct 1, Stage 6 landscape strategy will follow the guidelines set out in the ‘Riverlea Landscape Master Plan Report’. This report guides the establishment and ongoing management of the public realm landscapes and includes the following aspects:</w:t>
      </w:r>
    </w:p>
    <w:p w14:paraId="75F38ADD"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desired character;</w:t>
      </w:r>
    </w:p>
    <w:p w14:paraId="1B233420"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urban design objectives;</w:t>
      </w:r>
    </w:p>
    <w:p w14:paraId="30938292"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design themes and principles;</w:t>
      </w:r>
    </w:p>
    <w:p w14:paraId="2604F7CD"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nominate street tree themes;</w:t>
      </w:r>
    </w:p>
    <w:p w14:paraId="27A3485E"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design pedestrian paths and cycle ways (including provision for bicycle parking);</w:t>
      </w:r>
    </w:p>
    <w:p w14:paraId="3E1C1045"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include management plans for landscape items; and</w:t>
      </w:r>
    </w:p>
    <w:p w14:paraId="55A903E7"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include agreed maintenance schedules, handover and defects liability periods with the Council</w:t>
      </w:r>
    </w:p>
    <w:p w14:paraId="500790C8" w14:textId="77777777" w:rsidR="00703ADA" w:rsidRPr="00703ADA" w:rsidRDefault="00703ADA" w:rsidP="00703ADA">
      <w:pPr>
        <w:ind w:left="426" w:hanging="426"/>
        <w:rPr>
          <w:rFonts w:eastAsia="Times New Roman"/>
          <w:szCs w:val="20"/>
        </w:rPr>
      </w:pPr>
      <w:r w:rsidRPr="00703ADA">
        <w:rPr>
          <w:rFonts w:eastAsia="Times New Roman"/>
          <w:szCs w:val="20"/>
        </w:rPr>
        <w:t>68.</w:t>
      </w:r>
      <w:r w:rsidRPr="00703ADA">
        <w:rPr>
          <w:rFonts w:eastAsia="Times New Roman"/>
          <w:szCs w:val="20"/>
        </w:rPr>
        <w:tab/>
        <w:t>All public roads within the development will be local roads under the care and control of the Council.</w:t>
      </w:r>
    </w:p>
    <w:p w14:paraId="4D4A16A8" w14:textId="77777777" w:rsidR="00703ADA" w:rsidRPr="00703ADA" w:rsidRDefault="00703ADA" w:rsidP="00703ADA">
      <w:pPr>
        <w:ind w:left="426" w:hanging="426"/>
        <w:rPr>
          <w:rFonts w:eastAsia="Times New Roman"/>
          <w:szCs w:val="20"/>
        </w:rPr>
      </w:pPr>
      <w:r w:rsidRPr="00703ADA">
        <w:rPr>
          <w:rFonts w:eastAsia="Times New Roman"/>
          <w:szCs w:val="20"/>
        </w:rPr>
        <w:t>69.</w:t>
      </w:r>
      <w:r w:rsidRPr="00703ADA">
        <w:rPr>
          <w:rFonts w:eastAsia="Times New Roman"/>
          <w:szCs w:val="20"/>
        </w:rPr>
        <w:tab/>
        <w:t>Road typologies for Precinct 2 and Precinct 1, Stage 6 will be consolidated into the (by then) existing road typologies for Precinct 1, to the satisfaction of the Council.</w:t>
      </w:r>
    </w:p>
    <w:p w14:paraId="2E54083E" w14:textId="77777777" w:rsidR="00703ADA" w:rsidRPr="00703ADA" w:rsidRDefault="00703ADA" w:rsidP="00703ADA">
      <w:pPr>
        <w:ind w:left="426" w:hanging="426"/>
        <w:rPr>
          <w:rFonts w:eastAsia="Times New Roman"/>
          <w:szCs w:val="20"/>
        </w:rPr>
      </w:pPr>
      <w:r w:rsidRPr="00703ADA">
        <w:rPr>
          <w:rFonts w:eastAsia="Times New Roman"/>
          <w:szCs w:val="20"/>
        </w:rPr>
        <w:t>70.</w:t>
      </w:r>
      <w:r w:rsidRPr="00703ADA">
        <w:rPr>
          <w:rFonts w:eastAsia="Times New Roman"/>
          <w:szCs w:val="20"/>
        </w:rPr>
        <w:tab/>
        <w:t>Any traffic control devices for residential areas shall be designed and constructed in accordance with the main standard of the Manual of Uniform traffic Control devices _ AS 1742.</w:t>
      </w:r>
    </w:p>
    <w:p w14:paraId="68CD0ADD" w14:textId="77777777" w:rsidR="00703ADA" w:rsidRPr="00703ADA" w:rsidRDefault="00703ADA" w:rsidP="00703ADA">
      <w:pPr>
        <w:ind w:left="426" w:hanging="426"/>
        <w:rPr>
          <w:rFonts w:eastAsia="Times New Roman"/>
          <w:szCs w:val="20"/>
        </w:rPr>
      </w:pPr>
      <w:r w:rsidRPr="00703ADA">
        <w:rPr>
          <w:rFonts w:eastAsia="Times New Roman"/>
          <w:szCs w:val="20"/>
        </w:rPr>
        <w:t>71.</w:t>
      </w:r>
      <w:r w:rsidRPr="00703ADA">
        <w:rPr>
          <w:rFonts w:eastAsia="Times New Roman"/>
          <w:szCs w:val="20"/>
        </w:rPr>
        <w:tab/>
        <w:t>Engineering construction plans for roads, drainage and footpaths and intersections to the satisfaction of the Council.</w:t>
      </w:r>
    </w:p>
    <w:p w14:paraId="1D26A00C" w14:textId="77777777" w:rsidR="00703ADA" w:rsidRPr="00703ADA" w:rsidRDefault="00703ADA" w:rsidP="00703ADA">
      <w:pPr>
        <w:ind w:left="426" w:hanging="426"/>
        <w:rPr>
          <w:rFonts w:eastAsia="Times New Roman"/>
          <w:szCs w:val="20"/>
        </w:rPr>
      </w:pPr>
      <w:r w:rsidRPr="00703ADA">
        <w:rPr>
          <w:rFonts w:eastAsia="Times New Roman"/>
          <w:szCs w:val="20"/>
        </w:rPr>
        <w:t>72.</w:t>
      </w:r>
      <w:r w:rsidRPr="00703ADA">
        <w:rPr>
          <w:rFonts w:eastAsia="Times New Roman"/>
          <w:szCs w:val="20"/>
        </w:rPr>
        <w:tab/>
        <w:t>Cut and fill batters required for road works shall be in accordance with the requirements of the Engineering and Design Guidelines for the Council.</w:t>
      </w:r>
    </w:p>
    <w:p w14:paraId="6DD6A514" w14:textId="77777777" w:rsidR="00703ADA" w:rsidRPr="00703ADA" w:rsidRDefault="00703ADA" w:rsidP="00703ADA">
      <w:pPr>
        <w:ind w:left="426" w:hanging="426"/>
        <w:rPr>
          <w:rFonts w:eastAsia="Times New Roman"/>
          <w:szCs w:val="20"/>
        </w:rPr>
      </w:pPr>
      <w:r w:rsidRPr="00703ADA">
        <w:rPr>
          <w:rFonts w:eastAsia="Times New Roman"/>
          <w:szCs w:val="20"/>
        </w:rPr>
        <w:t>73.</w:t>
      </w:r>
      <w:r w:rsidRPr="00703ADA">
        <w:rPr>
          <w:rFonts w:eastAsia="Times New Roman"/>
          <w:szCs w:val="20"/>
        </w:rPr>
        <w:tab/>
        <w:t>Proponent to enter into an agreement with a licensed water entity for all water and wastewater requirements for Precinct 2 (Precinct 1, Stage 6 will initially be serviced via the approved WWMF for the first 350 allotments).</w:t>
      </w:r>
    </w:p>
    <w:p w14:paraId="5E87DD5C" w14:textId="77777777" w:rsidR="00703ADA" w:rsidRPr="00703ADA" w:rsidRDefault="00703ADA" w:rsidP="00703ADA">
      <w:pPr>
        <w:ind w:left="426" w:hanging="426"/>
        <w:rPr>
          <w:rFonts w:eastAsia="Times New Roman"/>
          <w:szCs w:val="20"/>
        </w:rPr>
      </w:pPr>
      <w:r w:rsidRPr="00703ADA">
        <w:rPr>
          <w:rFonts w:eastAsia="Times New Roman"/>
          <w:szCs w:val="20"/>
        </w:rPr>
        <w:t>74.</w:t>
      </w:r>
      <w:r w:rsidRPr="00703ADA">
        <w:rPr>
          <w:rFonts w:eastAsia="Times New Roman"/>
          <w:szCs w:val="20"/>
        </w:rPr>
        <w:tab/>
        <w:t>Detailed design for the open space areas is subject to agreement by the Council.</w:t>
      </w:r>
    </w:p>
    <w:p w14:paraId="1D43FE3F" w14:textId="77777777" w:rsidR="00703ADA" w:rsidRPr="00703ADA" w:rsidRDefault="00703ADA" w:rsidP="00703ADA">
      <w:pPr>
        <w:ind w:left="426" w:hanging="426"/>
        <w:rPr>
          <w:rFonts w:eastAsia="Times New Roman"/>
          <w:szCs w:val="20"/>
        </w:rPr>
      </w:pPr>
      <w:r w:rsidRPr="00703ADA">
        <w:rPr>
          <w:rFonts w:eastAsia="Times New Roman"/>
          <w:szCs w:val="20"/>
        </w:rPr>
        <w:t>75.</w:t>
      </w:r>
      <w:r w:rsidRPr="00703ADA">
        <w:rPr>
          <w:rFonts w:eastAsia="Times New Roman"/>
          <w:szCs w:val="20"/>
        </w:rPr>
        <w:tab/>
        <w:t xml:space="preserve">Subject to Section 34B of the </w:t>
      </w:r>
      <w:r w:rsidRPr="00703ADA">
        <w:rPr>
          <w:rFonts w:eastAsia="Times New Roman"/>
          <w:i/>
          <w:szCs w:val="20"/>
        </w:rPr>
        <w:t>Roads (Opening and Closing) Act 1991</w:t>
      </w:r>
      <w:r w:rsidRPr="00703ADA">
        <w:rPr>
          <w:rFonts w:eastAsia="Times New Roman"/>
          <w:szCs w:val="20"/>
        </w:rPr>
        <w:t>, Buckland Road between Legoe Road and the Gawler River will be closed on 19 December 2016 (as agreed with the Council) and the relevant plans will be lodged with the Surveyor General within 3 months of this closure.</w:t>
      </w:r>
    </w:p>
    <w:p w14:paraId="547D78F9" w14:textId="77777777" w:rsidR="00703ADA" w:rsidRPr="00703ADA" w:rsidRDefault="00703ADA" w:rsidP="00703ADA">
      <w:pPr>
        <w:rPr>
          <w:rFonts w:eastAsia="Times New Roman"/>
          <w:i/>
          <w:szCs w:val="20"/>
        </w:rPr>
      </w:pPr>
      <w:r w:rsidRPr="00703ADA">
        <w:rPr>
          <w:rFonts w:eastAsia="Times New Roman"/>
          <w:i/>
          <w:szCs w:val="20"/>
        </w:rPr>
        <w:t>RESIDENTIAL DEVELOPMENT</w:t>
      </w:r>
    </w:p>
    <w:p w14:paraId="6C96CA3C" w14:textId="77777777" w:rsidR="00703ADA" w:rsidRPr="00703ADA" w:rsidRDefault="00703ADA" w:rsidP="00703ADA">
      <w:pPr>
        <w:ind w:left="426" w:hanging="426"/>
        <w:rPr>
          <w:rFonts w:eastAsia="Times New Roman"/>
          <w:szCs w:val="20"/>
        </w:rPr>
      </w:pPr>
      <w:r w:rsidRPr="00703ADA">
        <w:rPr>
          <w:rFonts w:eastAsia="Times New Roman"/>
          <w:szCs w:val="20"/>
        </w:rPr>
        <w:t>76.</w:t>
      </w:r>
      <w:r w:rsidRPr="00703ADA">
        <w:rPr>
          <w:rFonts w:eastAsia="Times New Roman"/>
          <w:szCs w:val="20"/>
        </w:rPr>
        <w:tab/>
        <w:t>Residential Guidelines and an Encumbrance document incorporating all details as per the (original) Response Document shall be provided for any Community Titled and Torrens Titled allotments.</w:t>
      </w:r>
    </w:p>
    <w:p w14:paraId="6FD96192" w14:textId="77777777" w:rsidR="00703ADA" w:rsidRPr="00703ADA" w:rsidRDefault="00703ADA" w:rsidP="00703ADA">
      <w:pPr>
        <w:ind w:left="426" w:hanging="426"/>
        <w:rPr>
          <w:rFonts w:eastAsia="Times New Roman"/>
          <w:szCs w:val="20"/>
        </w:rPr>
      </w:pPr>
      <w:r w:rsidRPr="00703ADA">
        <w:rPr>
          <w:rFonts w:eastAsia="Times New Roman"/>
          <w:szCs w:val="20"/>
        </w:rPr>
        <w:t>77.</w:t>
      </w:r>
      <w:r w:rsidRPr="00703ADA">
        <w:rPr>
          <w:rFonts w:eastAsia="Times New Roman"/>
          <w:szCs w:val="20"/>
        </w:rPr>
        <w:tab/>
        <w:t>Proponent to provide and implement an agreed Recreation Facilities Strategy in agreement with the Council as required.</w:t>
      </w:r>
    </w:p>
    <w:p w14:paraId="01810EF6" w14:textId="77777777" w:rsidR="00703ADA" w:rsidRPr="00703ADA" w:rsidRDefault="00703ADA" w:rsidP="00703ADA">
      <w:pPr>
        <w:rPr>
          <w:rFonts w:eastAsia="Times New Roman"/>
          <w:i/>
          <w:szCs w:val="20"/>
        </w:rPr>
      </w:pPr>
      <w:r w:rsidRPr="00703ADA">
        <w:rPr>
          <w:rFonts w:eastAsia="Times New Roman"/>
          <w:i/>
          <w:szCs w:val="20"/>
        </w:rPr>
        <w:t>PRIOR TO CONSTRUCTION WORK</w:t>
      </w:r>
    </w:p>
    <w:p w14:paraId="4F279CA7" w14:textId="77777777" w:rsidR="00703ADA" w:rsidRPr="00703ADA" w:rsidRDefault="00703ADA" w:rsidP="00703ADA">
      <w:pPr>
        <w:ind w:left="426" w:hanging="426"/>
        <w:rPr>
          <w:rFonts w:eastAsia="Times New Roman"/>
          <w:szCs w:val="20"/>
        </w:rPr>
      </w:pPr>
      <w:r w:rsidRPr="00703ADA">
        <w:rPr>
          <w:rFonts w:eastAsia="Times New Roman"/>
          <w:szCs w:val="20"/>
        </w:rPr>
        <w:t>78.</w:t>
      </w:r>
      <w:r w:rsidRPr="00703ADA">
        <w:rPr>
          <w:rFonts w:eastAsia="Times New Roman"/>
          <w:szCs w:val="20"/>
        </w:rPr>
        <w:tab/>
        <w:t>A Construction Environment Monitoring and Management Plan (CEMMP) for Precinct 2 and Precinct 1, Stage 6 must be completed to the satisfaction of the EPA and SCAP on behalf of the Minister before construction commences (see notes for content of CEMMP)</w:t>
      </w:r>
    </w:p>
    <w:p w14:paraId="3DB18FBB" w14:textId="77777777" w:rsidR="00703ADA" w:rsidRPr="00703ADA" w:rsidRDefault="00703ADA" w:rsidP="00703ADA">
      <w:pPr>
        <w:ind w:left="426" w:hanging="426"/>
        <w:rPr>
          <w:rFonts w:eastAsia="Times New Roman"/>
          <w:szCs w:val="20"/>
        </w:rPr>
      </w:pPr>
      <w:r w:rsidRPr="00703ADA">
        <w:rPr>
          <w:rFonts w:eastAsia="Times New Roman"/>
          <w:szCs w:val="20"/>
        </w:rPr>
        <w:t>79.</w:t>
      </w:r>
      <w:r w:rsidRPr="00703ADA">
        <w:rPr>
          <w:rFonts w:eastAsia="Times New Roman"/>
          <w:szCs w:val="20"/>
        </w:rPr>
        <w:tab/>
        <w:t>An Operational Environment and Monitoring Management Plan (OEMMP) including the following and considering the suggested inclusions in the ‘Notes’ section attached:</w:t>
      </w:r>
    </w:p>
    <w:p w14:paraId="5FE3CECD"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 Mosquito Management Plan (in consultation with the Department of Health)</w:t>
      </w:r>
    </w:p>
    <w:p w14:paraId="41816E75" w14:textId="77777777"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An approved significant Environmental Benefit SEB plan are to be completed for Precincts 2 and Precinct 1, Stage 6 and to the satisfaction of the EPA and SCAP.</w:t>
      </w:r>
    </w:p>
    <w:p w14:paraId="1D774C22" w14:textId="77777777" w:rsidR="00703ADA" w:rsidRPr="00703ADA" w:rsidRDefault="00703ADA" w:rsidP="00703ADA">
      <w:pPr>
        <w:rPr>
          <w:rFonts w:eastAsia="Times New Roman"/>
          <w:i/>
          <w:szCs w:val="20"/>
        </w:rPr>
      </w:pPr>
      <w:r w:rsidRPr="00703ADA">
        <w:rPr>
          <w:rFonts w:eastAsia="Times New Roman"/>
          <w:i/>
          <w:szCs w:val="20"/>
        </w:rPr>
        <w:t>DURING CONSTRUCTION</w:t>
      </w:r>
    </w:p>
    <w:p w14:paraId="04B06EBA" w14:textId="77777777" w:rsidR="00703ADA" w:rsidRPr="00703ADA" w:rsidRDefault="00703ADA" w:rsidP="00703ADA">
      <w:pPr>
        <w:ind w:left="426" w:hanging="426"/>
        <w:rPr>
          <w:rFonts w:eastAsia="Times New Roman"/>
          <w:szCs w:val="20"/>
        </w:rPr>
      </w:pPr>
      <w:r w:rsidRPr="00703ADA">
        <w:rPr>
          <w:rFonts w:eastAsia="Times New Roman"/>
          <w:szCs w:val="20"/>
        </w:rPr>
        <w:t>80.</w:t>
      </w:r>
      <w:r w:rsidRPr="00703ADA">
        <w:rPr>
          <w:rFonts w:eastAsia="Times New Roman"/>
          <w:szCs w:val="20"/>
        </w:rPr>
        <w:tab/>
        <w:t>Normal operating hours for the construction activities and construction work movements to and from the site shall be from 7am to 7pm Monday to Saturday inclusive.</w:t>
      </w:r>
    </w:p>
    <w:p w14:paraId="7F9475C9" w14:textId="77777777" w:rsidR="00703ADA" w:rsidRPr="00703ADA" w:rsidRDefault="00703ADA" w:rsidP="00703ADA">
      <w:pPr>
        <w:ind w:left="426" w:hanging="426"/>
        <w:rPr>
          <w:rFonts w:eastAsia="Times New Roman"/>
          <w:szCs w:val="20"/>
        </w:rPr>
      </w:pPr>
      <w:r w:rsidRPr="00703ADA">
        <w:rPr>
          <w:rFonts w:eastAsia="Times New Roman"/>
          <w:szCs w:val="20"/>
        </w:rPr>
        <w:t>81.</w:t>
      </w:r>
      <w:r w:rsidRPr="00703ADA">
        <w:rPr>
          <w:rFonts w:eastAsia="Times New Roman"/>
          <w:szCs w:val="20"/>
        </w:rPr>
        <w:tab/>
        <w:t>Stockpiled soils shall be suitably managed to control dust emissions, erosion and weed infestation.</w:t>
      </w:r>
    </w:p>
    <w:p w14:paraId="7D77A444" w14:textId="77777777" w:rsidR="00703ADA" w:rsidRPr="00703ADA" w:rsidRDefault="00703ADA" w:rsidP="00703ADA">
      <w:pPr>
        <w:ind w:left="426" w:hanging="426"/>
        <w:rPr>
          <w:rFonts w:eastAsia="Times New Roman"/>
          <w:szCs w:val="20"/>
        </w:rPr>
      </w:pPr>
      <w:r w:rsidRPr="00703ADA">
        <w:rPr>
          <w:rFonts w:eastAsia="Times New Roman"/>
          <w:szCs w:val="20"/>
        </w:rPr>
        <w:t>82.</w:t>
      </w:r>
      <w:r w:rsidRPr="00703ADA">
        <w:rPr>
          <w:rFonts w:eastAsia="Times New Roman"/>
          <w:szCs w:val="20"/>
        </w:rPr>
        <w:tab/>
        <w:t>Undeveloped allotments shall be left in a neat and tidy condition, with soil surfaces stabilised to minimise erosion.</w:t>
      </w:r>
    </w:p>
    <w:p w14:paraId="71E5B578" w14:textId="77777777" w:rsidR="00703ADA" w:rsidRPr="00703ADA" w:rsidRDefault="00703ADA" w:rsidP="00703ADA">
      <w:pPr>
        <w:rPr>
          <w:rFonts w:eastAsia="Times New Roman"/>
          <w:i/>
          <w:szCs w:val="20"/>
        </w:rPr>
      </w:pPr>
      <w:r w:rsidRPr="00703ADA">
        <w:rPr>
          <w:rFonts w:eastAsia="Times New Roman"/>
          <w:i/>
          <w:szCs w:val="20"/>
        </w:rPr>
        <w:t>PRIOR TO REGISTRATION OF NEW ALLOTMENTS</w:t>
      </w:r>
    </w:p>
    <w:p w14:paraId="146FA4AC" w14:textId="77777777" w:rsidR="00703ADA" w:rsidRPr="00703ADA" w:rsidRDefault="00703ADA" w:rsidP="00703ADA">
      <w:pPr>
        <w:ind w:left="426" w:hanging="426"/>
        <w:rPr>
          <w:rFonts w:eastAsia="Times New Roman"/>
          <w:szCs w:val="20"/>
        </w:rPr>
      </w:pPr>
      <w:r w:rsidRPr="00703ADA">
        <w:rPr>
          <w:rFonts w:eastAsia="Times New Roman"/>
          <w:szCs w:val="20"/>
        </w:rPr>
        <w:t>83.</w:t>
      </w:r>
      <w:r w:rsidRPr="00703ADA">
        <w:rPr>
          <w:rFonts w:eastAsia="Times New Roman"/>
          <w:szCs w:val="20"/>
        </w:rPr>
        <w:tab/>
        <w:t>The Proponent must:</w:t>
      </w:r>
    </w:p>
    <w:p w14:paraId="1A0D1980"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 xml:space="preserve">Enter into a legally binding agreement with the Minister for Planning or his delegate dedicating a portion of the total Precinct 2 and Precinct 1, Stage 6 residential allotments to the provision of affordable housing such that 15% of the total residential development will meet the ‘affordable housing criteria’ as determined by the Minister by notice in the </w:t>
      </w:r>
      <w:r w:rsidRPr="00703ADA">
        <w:rPr>
          <w:rFonts w:eastAsia="Times New Roman"/>
          <w:i/>
          <w:szCs w:val="20"/>
        </w:rPr>
        <w:t>South Australian Government Gazette</w:t>
      </w:r>
      <w:r w:rsidRPr="00703ADA">
        <w:rPr>
          <w:rFonts w:eastAsia="Times New Roman"/>
          <w:szCs w:val="20"/>
        </w:rPr>
        <w:t xml:space="preserve"> on October 2009 as amended by notice from time to time;</w:t>
      </w:r>
    </w:p>
    <w:p w14:paraId="03981420" w14:textId="77777777"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Provide a Plan developed to the satisfaction of the Director Affordable Housing and Asset Strategy within Renewal SA, for Precinct 2 and Precinct 1, Stage 6 showing the proposed location of the 15% of dwellings that will meet the affordable housing criteria; and</w:t>
      </w:r>
    </w:p>
    <w:p w14:paraId="7C48D42E" w14:textId="77777777" w:rsidR="004661C2" w:rsidRDefault="004661C2">
      <w:pPr>
        <w:spacing w:after="0" w:line="240" w:lineRule="auto"/>
        <w:jc w:val="left"/>
        <w:rPr>
          <w:rFonts w:eastAsia="Times New Roman"/>
          <w:szCs w:val="20"/>
        </w:rPr>
      </w:pPr>
      <w:r>
        <w:rPr>
          <w:rFonts w:eastAsia="Times New Roman"/>
          <w:szCs w:val="20"/>
        </w:rPr>
        <w:br w:type="page"/>
      </w:r>
    </w:p>
    <w:p w14:paraId="1100F0A2" w14:textId="77777777" w:rsidR="00703ADA" w:rsidRPr="00703ADA" w:rsidRDefault="00703ADA" w:rsidP="00703ADA">
      <w:pPr>
        <w:ind w:left="851" w:hanging="425"/>
        <w:rPr>
          <w:rFonts w:eastAsia="Times New Roman"/>
          <w:szCs w:val="20"/>
        </w:rPr>
      </w:pPr>
      <w:r w:rsidRPr="00703ADA">
        <w:rPr>
          <w:rFonts w:eastAsia="Times New Roman"/>
          <w:szCs w:val="20"/>
        </w:rPr>
        <w:lastRenderedPageBreak/>
        <w:t>(c)</w:t>
      </w:r>
      <w:r w:rsidRPr="00703ADA">
        <w:rPr>
          <w:rFonts w:eastAsia="Times New Roman"/>
          <w:szCs w:val="20"/>
        </w:rPr>
        <w:tab/>
        <w:t>subject to sub-paragraph (d) below, complete construction of a signalised intersection at the junction of Port Wakefield Road/Legoe Road to the satisfaction of Department of Planning, Transport and Infrastructure and approved by the State Commission Assessment Panel on behalf of the Minister.</w:t>
      </w:r>
    </w:p>
    <w:p w14:paraId="6C1C3D82" w14:textId="77777777"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Sub-paragraph (c) above does not apply to a Plan of Division for the creation of allotments for the sole purpose of a Display Village comprising a total of no more than 32 single dwelling residential allotments as approved under this authorisation as part of Precinct 1 of the development. The proponent shall submit to the Minister prior to obtaining development authorisation for the Display Village Plan of Division, a copy of the proposed Plan of Division.</w:t>
      </w:r>
    </w:p>
    <w:p w14:paraId="12708915" w14:textId="77777777" w:rsidR="00703ADA" w:rsidRPr="00703ADA" w:rsidRDefault="00703ADA" w:rsidP="00703ADA">
      <w:pPr>
        <w:ind w:left="426" w:hanging="426"/>
        <w:rPr>
          <w:rFonts w:eastAsia="Times New Roman"/>
          <w:szCs w:val="20"/>
        </w:rPr>
      </w:pPr>
      <w:r w:rsidRPr="00703ADA">
        <w:rPr>
          <w:rFonts w:eastAsia="Times New Roman"/>
          <w:szCs w:val="20"/>
        </w:rPr>
        <w:t>84.</w:t>
      </w:r>
      <w:r w:rsidRPr="00703ADA">
        <w:rPr>
          <w:rFonts w:eastAsia="Times New Roman"/>
          <w:szCs w:val="20"/>
        </w:rPr>
        <w:tab/>
        <w:t>The proponent must provide 2 copies of certified survey plans for Precinct 2 and Precinct 1, Stage 6, which satisfy compliance with Section 51 and the subsequent issue of Certificates of Title.</w:t>
      </w:r>
    </w:p>
    <w:p w14:paraId="0247B0FE" w14:textId="77777777" w:rsidR="00703ADA" w:rsidRPr="00703ADA" w:rsidRDefault="00703ADA" w:rsidP="00703ADA">
      <w:pPr>
        <w:ind w:left="426" w:hanging="426"/>
        <w:rPr>
          <w:rFonts w:eastAsia="Times New Roman"/>
          <w:szCs w:val="20"/>
        </w:rPr>
      </w:pPr>
      <w:r w:rsidRPr="00703ADA">
        <w:rPr>
          <w:rFonts w:eastAsia="Times New Roman"/>
          <w:szCs w:val="20"/>
        </w:rPr>
        <w:t>85.</w:t>
      </w:r>
      <w:r w:rsidRPr="00703ADA">
        <w:rPr>
          <w:rFonts w:eastAsia="Times New Roman"/>
          <w:szCs w:val="20"/>
        </w:rPr>
        <w:tab/>
        <w:t>Landscaping and streetscaping of the common areas of the site shall commence prior to issuing of the Certificates of Title for Precinct 2 and Precinct 1, Stage 6 and when established shall be maintained in good health and condition at all times. A plant shall be replaced if and when it dies or becomes seriously diseased. A weed control plan shall also be implemented.</w:t>
      </w:r>
    </w:p>
    <w:p w14:paraId="135DA2E5" w14:textId="77777777" w:rsidR="00703ADA" w:rsidRPr="00703ADA" w:rsidRDefault="00703ADA" w:rsidP="00703ADA">
      <w:pPr>
        <w:ind w:left="426" w:hanging="426"/>
        <w:rPr>
          <w:rFonts w:eastAsia="Times New Roman"/>
          <w:szCs w:val="20"/>
        </w:rPr>
      </w:pPr>
      <w:r w:rsidRPr="00703ADA">
        <w:rPr>
          <w:rFonts w:eastAsia="Times New Roman"/>
          <w:szCs w:val="20"/>
        </w:rPr>
        <w:t>86.</w:t>
      </w:r>
      <w:r w:rsidRPr="00703ADA">
        <w:rPr>
          <w:rFonts w:eastAsia="Times New Roman"/>
          <w:szCs w:val="20"/>
        </w:rPr>
        <w:tab/>
        <w:t>That any fencing surrounding the open space and along any boulevards shall be treated with a suitable anti-graffiti coating to facilitate easy removal of graffiti.</w:t>
      </w:r>
    </w:p>
    <w:p w14:paraId="0A3EDB87" w14:textId="77777777" w:rsidR="00703ADA" w:rsidRPr="00703ADA" w:rsidRDefault="00703ADA" w:rsidP="00703ADA">
      <w:pPr>
        <w:ind w:left="426" w:hanging="426"/>
        <w:rPr>
          <w:rFonts w:eastAsia="Times New Roman"/>
          <w:szCs w:val="20"/>
        </w:rPr>
      </w:pPr>
      <w:r w:rsidRPr="00703ADA">
        <w:rPr>
          <w:rFonts w:eastAsia="Times New Roman"/>
          <w:szCs w:val="20"/>
        </w:rPr>
        <w:t>87.</w:t>
      </w:r>
      <w:r w:rsidRPr="00703ADA">
        <w:rPr>
          <w:rFonts w:eastAsia="Times New Roman"/>
          <w:szCs w:val="20"/>
        </w:rPr>
        <w:tab/>
        <w:t>Proponent to provide accurate projections of resident populations to the Department of Health to plan for local and regional health services at 12 month intervals.</w:t>
      </w:r>
    </w:p>
    <w:p w14:paraId="2878743B" w14:textId="77777777" w:rsidR="00703ADA" w:rsidRPr="00703ADA" w:rsidRDefault="00703ADA" w:rsidP="00703ADA">
      <w:pPr>
        <w:rPr>
          <w:rFonts w:eastAsia="Times New Roman"/>
          <w:szCs w:val="20"/>
        </w:rPr>
      </w:pPr>
      <w:r w:rsidRPr="00703ADA">
        <w:rPr>
          <w:rFonts w:eastAsia="Times New Roman"/>
          <w:szCs w:val="20"/>
        </w:rPr>
        <w:t>‘SUBSTANTIAL COMMENCEMENT’</w:t>
      </w:r>
    </w:p>
    <w:p w14:paraId="300FB907" w14:textId="77777777" w:rsidR="00703ADA" w:rsidRPr="00703ADA" w:rsidRDefault="00703ADA" w:rsidP="00703ADA">
      <w:pPr>
        <w:rPr>
          <w:rFonts w:eastAsia="Times New Roman"/>
          <w:szCs w:val="20"/>
        </w:rPr>
      </w:pPr>
      <w:r w:rsidRPr="00703ADA">
        <w:rPr>
          <w:rFonts w:eastAsia="Times New Roman"/>
          <w:szCs w:val="20"/>
        </w:rPr>
        <w:t>The development to which this development authorisation relates (Precinct 1 phase) must be commenced by substantial work on the site of the development by 31 October 2021, failing which the Governor may cancel the development authorisation.</w:t>
      </w:r>
    </w:p>
    <w:p w14:paraId="663A00DB" w14:textId="77777777" w:rsidR="00703ADA" w:rsidRPr="00703ADA" w:rsidRDefault="00703ADA" w:rsidP="00703ADA">
      <w:pPr>
        <w:rPr>
          <w:rFonts w:eastAsia="Times New Roman"/>
          <w:b/>
          <w:smallCaps/>
          <w:szCs w:val="20"/>
        </w:rPr>
      </w:pPr>
      <w:r w:rsidRPr="00703ADA">
        <w:rPr>
          <w:rFonts w:eastAsia="Times New Roman"/>
          <w:b/>
          <w:smallCaps/>
          <w:szCs w:val="20"/>
        </w:rPr>
        <w:t>Part B: Notes to Proponent</w:t>
      </w:r>
    </w:p>
    <w:p w14:paraId="5A3FBE0E" w14:textId="77777777" w:rsidR="00703ADA" w:rsidRPr="00703ADA" w:rsidRDefault="00703ADA" w:rsidP="00703ADA">
      <w:pPr>
        <w:ind w:left="426" w:hanging="426"/>
        <w:rPr>
          <w:rFonts w:eastAsia="Times New Roman"/>
          <w:szCs w:val="20"/>
        </w:rPr>
      </w:pPr>
      <w:r w:rsidRPr="00703ADA">
        <w:rPr>
          <w:rFonts w:eastAsia="Times New Roman"/>
          <w:szCs w:val="20"/>
        </w:rPr>
        <w:t>1.</w:t>
      </w:r>
      <w:r w:rsidRPr="00703ADA">
        <w:rPr>
          <w:rFonts w:eastAsia="Times New Roman"/>
          <w:szCs w:val="20"/>
        </w:rPr>
        <w:tab/>
        <w:t>The following is advised to the proponent:</w:t>
      </w:r>
    </w:p>
    <w:p w14:paraId="5A6AF986" w14:textId="77777777"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r>
      <w:r w:rsidRPr="00703ADA">
        <w:rPr>
          <w:rFonts w:eastAsia="Times New Roman"/>
          <w:b/>
          <w:i/>
          <w:szCs w:val="20"/>
        </w:rPr>
        <w:t>Building Rules</w:t>
      </w:r>
    </w:p>
    <w:p w14:paraId="54F36CBC" w14:textId="77777777" w:rsidR="00703ADA" w:rsidRPr="00703ADA" w:rsidRDefault="00703ADA" w:rsidP="00703ADA">
      <w:pPr>
        <w:ind w:left="851"/>
        <w:rPr>
          <w:rFonts w:eastAsia="Times New Roman"/>
          <w:szCs w:val="20"/>
        </w:rPr>
      </w:pPr>
      <w:r w:rsidRPr="00703ADA">
        <w:rPr>
          <w:rFonts w:eastAsia="Times New Roman"/>
          <w:szCs w:val="20"/>
        </w:rPr>
        <w:t xml:space="preserve">The proponent must obtain a Building Rules assessment and certification from either the Council or a private certifier (at the proponent’s option) and forward to the Minister all relevant certification documents as outlined in Regulation 64 of the </w:t>
      </w:r>
      <w:r w:rsidRPr="00703ADA">
        <w:rPr>
          <w:rFonts w:eastAsia="Times New Roman"/>
          <w:i/>
          <w:szCs w:val="20"/>
        </w:rPr>
        <w:t>Development Regulations 2008</w:t>
      </w:r>
      <w:r w:rsidRPr="00703ADA">
        <w:rPr>
          <w:rFonts w:eastAsia="Times New Roman"/>
          <w:szCs w:val="20"/>
        </w:rPr>
        <w:t xml:space="preserve"> in relation to the building works for the Neighbourhood Centre; and</w:t>
      </w:r>
    </w:p>
    <w:p w14:paraId="199F4715" w14:textId="77777777" w:rsidR="00703ADA" w:rsidRPr="00703ADA" w:rsidRDefault="00703ADA" w:rsidP="00703ADA">
      <w:pPr>
        <w:ind w:left="851"/>
        <w:rPr>
          <w:rFonts w:eastAsia="Times New Roman"/>
          <w:szCs w:val="20"/>
        </w:rPr>
      </w:pPr>
      <w:r w:rsidRPr="00703ADA">
        <w:rPr>
          <w:rFonts w:eastAsia="Times New Roman"/>
          <w:szCs w:val="20"/>
        </w:rPr>
        <w:t>Pursuant to Development Regulation 64, the proponent is especially advised that the Council or private certifier conducting a Building Rules assessment must:</w:t>
      </w:r>
    </w:p>
    <w:p w14:paraId="0E76C1DB"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 xml:space="preserve">provide to the Minister for Planning a certification in the form set out in Schedule 12A of the </w:t>
      </w:r>
      <w:r w:rsidRPr="00703ADA">
        <w:rPr>
          <w:rFonts w:eastAsia="Times New Roman"/>
          <w:i/>
          <w:szCs w:val="20"/>
        </w:rPr>
        <w:t>Development Regulations 2008</w:t>
      </w:r>
      <w:r w:rsidRPr="00703ADA">
        <w:rPr>
          <w:rFonts w:eastAsia="Times New Roman"/>
          <w:szCs w:val="20"/>
        </w:rPr>
        <w:t xml:space="preserve"> in relation to the building works in question; and</w:t>
      </w:r>
    </w:p>
    <w:p w14:paraId="7CF79E22"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to the extent that may be relevant and appropriate:</w:t>
      </w:r>
    </w:p>
    <w:p w14:paraId="427A8BAB" w14:textId="77777777" w:rsidR="00703ADA" w:rsidRPr="00703ADA" w:rsidRDefault="00703ADA" w:rsidP="00703ADA">
      <w:pPr>
        <w:ind w:left="1418" w:hanging="426"/>
        <w:rPr>
          <w:rFonts w:eastAsia="Times New Roman"/>
          <w:szCs w:val="20"/>
        </w:rPr>
      </w:pPr>
      <w:r w:rsidRPr="00703ADA">
        <w:rPr>
          <w:rFonts w:eastAsia="Times New Roman"/>
          <w:szCs w:val="20"/>
        </w:rPr>
        <w:t>(i)</w:t>
      </w:r>
      <w:r w:rsidRPr="00703ADA">
        <w:rPr>
          <w:rFonts w:eastAsia="Times New Roman"/>
          <w:szCs w:val="20"/>
        </w:rPr>
        <w:tab/>
        <w:t>issue a Schedule of Essential Safety Provisions under Division 4 of Part 12;</w:t>
      </w:r>
    </w:p>
    <w:p w14:paraId="724CE8C6" w14:textId="77777777" w:rsidR="00703ADA" w:rsidRPr="00703ADA" w:rsidRDefault="00703ADA" w:rsidP="00703ADA">
      <w:pPr>
        <w:ind w:left="1418" w:hanging="426"/>
        <w:rPr>
          <w:rFonts w:eastAsia="Times New Roman"/>
          <w:szCs w:val="20"/>
        </w:rPr>
      </w:pPr>
      <w:r w:rsidRPr="00703ADA">
        <w:rPr>
          <w:rFonts w:eastAsia="Times New Roman"/>
          <w:szCs w:val="20"/>
        </w:rPr>
        <w:t>(ii)</w:t>
      </w:r>
      <w:r w:rsidRPr="00703ADA">
        <w:rPr>
          <w:rFonts w:eastAsia="Times New Roman"/>
          <w:szCs w:val="20"/>
        </w:rPr>
        <w:tab/>
        <w:t>assign a classification of the buildings under these regulations; and</w:t>
      </w:r>
    </w:p>
    <w:p w14:paraId="0B8AE2FA" w14:textId="77777777" w:rsidR="00703ADA" w:rsidRPr="00703ADA" w:rsidRDefault="00703ADA" w:rsidP="00703ADA">
      <w:pPr>
        <w:ind w:left="1418" w:hanging="426"/>
        <w:rPr>
          <w:rFonts w:eastAsia="Times New Roman"/>
          <w:szCs w:val="20"/>
        </w:rPr>
      </w:pPr>
      <w:r w:rsidRPr="00703ADA">
        <w:rPr>
          <w:rFonts w:eastAsia="Times New Roman"/>
          <w:szCs w:val="20"/>
        </w:rPr>
        <w:t>(iii)</w:t>
      </w:r>
      <w:r w:rsidRPr="00703ADA">
        <w:rPr>
          <w:rFonts w:eastAsia="Times New Roman"/>
          <w:szCs w:val="20"/>
        </w:rPr>
        <w:tab/>
        <w:t>ensure that the appropriate levy has been paid under the Construction Industry Training Fund 1993.</w:t>
      </w:r>
    </w:p>
    <w:p w14:paraId="6A324BC9" w14:textId="77777777" w:rsidR="00703ADA" w:rsidRPr="00703ADA" w:rsidRDefault="00703ADA" w:rsidP="00703ADA">
      <w:pPr>
        <w:ind w:left="851"/>
        <w:rPr>
          <w:rFonts w:eastAsia="Times New Roman"/>
          <w:spacing w:val="-2"/>
          <w:szCs w:val="20"/>
        </w:rPr>
      </w:pPr>
      <w:r w:rsidRPr="00703ADA">
        <w:rPr>
          <w:rFonts w:eastAsia="Times New Roman"/>
          <w:spacing w:val="-2"/>
          <w:szCs w:val="20"/>
        </w:rPr>
        <w:t xml:space="preserve">Regulation 64 of the </w:t>
      </w:r>
      <w:r w:rsidRPr="00703ADA">
        <w:rPr>
          <w:rFonts w:eastAsia="Times New Roman"/>
          <w:i/>
          <w:spacing w:val="-2"/>
          <w:szCs w:val="20"/>
        </w:rPr>
        <w:t>Development Regulations 2008</w:t>
      </w:r>
      <w:r w:rsidRPr="00703ADA">
        <w:rPr>
          <w:rFonts w:eastAsia="Times New Roman"/>
          <w:spacing w:val="-2"/>
          <w:szCs w:val="20"/>
        </w:rPr>
        <w:t xml:space="preserve"> provides further information about the type and quantity of all Building Rules certification documentation for major developments required for referral to the Minister for Planning. The City of Playford or private certifier undertaking Building Rules assessments must ensure that the assessment and certification are consistent with the provisional development authorisation (including its Conditions and Notes).</w:t>
      </w:r>
    </w:p>
    <w:p w14:paraId="26925C5A" w14:textId="77777777" w:rsidR="00703ADA" w:rsidRPr="00703ADA" w:rsidRDefault="00703ADA" w:rsidP="00703ADA">
      <w:pPr>
        <w:ind w:left="851" w:hanging="425"/>
        <w:rPr>
          <w:rFonts w:eastAsia="Times New Roman"/>
          <w:b/>
          <w:i/>
          <w:szCs w:val="20"/>
        </w:rPr>
      </w:pPr>
      <w:r w:rsidRPr="00703ADA">
        <w:rPr>
          <w:rFonts w:eastAsia="Times New Roman"/>
          <w:szCs w:val="20"/>
        </w:rPr>
        <w:t>(b)</w:t>
      </w:r>
      <w:r w:rsidRPr="00703ADA">
        <w:rPr>
          <w:rFonts w:eastAsia="Times New Roman"/>
          <w:szCs w:val="20"/>
        </w:rPr>
        <w:tab/>
      </w:r>
      <w:r w:rsidRPr="00703ADA">
        <w:rPr>
          <w:rFonts w:eastAsia="Times New Roman"/>
          <w:b/>
          <w:i/>
          <w:szCs w:val="20"/>
        </w:rPr>
        <w:t>A Construction, Environmental Management and Monitoring Plan covering preconstruction and construction phases.</w:t>
      </w:r>
    </w:p>
    <w:p w14:paraId="57EDA59C" w14:textId="77777777" w:rsidR="00703ADA" w:rsidRPr="00703ADA" w:rsidRDefault="00703ADA" w:rsidP="00703ADA">
      <w:pPr>
        <w:ind w:left="851"/>
        <w:rPr>
          <w:rFonts w:eastAsia="Times New Roman"/>
          <w:szCs w:val="20"/>
        </w:rPr>
      </w:pPr>
      <w:r w:rsidRPr="00703ADA">
        <w:rPr>
          <w:rFonts w:eastAsia="Times New Roman"/>
          <w:szCs w:val="20"/>
        </w:rPr>
        <w:t>A Construction Environmental Management and Monitoring Plan (CEMMP) covering both pre-construction and construction phases shall be prepared in consultation with the EPA, before its submission to the State Commission Assessment Panel on behalf of the Minister. The CEMMP shall include the following:</w:t>
      </w:r>
    </w:p>
    <w:p w14:paraId="52F7455C"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 xml:space="preserve">reference to, and methods of adherence to, all relevant EPA policies and codes of practice for construction sites, including the inclusion of a copy of Schedule 1 of the </w:t>
      </w:r>
      <w:r w:rsidRPr="00703ADA">
        <w:rPr>
          <w:rFonts w:eastAsia="Times New Roman"/>
          <w:i/>
          <w:szCs w:val="20"/>
        </w:rPr>
        <w:t>Environment Protection Act 1993</w:t>
      </w:r>
      <w:r w:rsidRPr="00703ADA">
        <w:rPr>
          <w:rFonts w:eastAsia="Times New Roman"/>
          <w:szCs w:val="20"/>
        </w:rPr>
        <w:t xml:space="preserve"> as an Appendix to the Construction Environmental Management and Monitoring Plan to ensure contractors are aware of EPA requirements;</w:t>
      </w:r>
    </w:p>
    <w:p w14:paraId="732CC5A4"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address management issues during construction and including a site audit (or as required by EPA);</w:t>
      </w:r>
    </w:p>
    <w:p w14:paraId="17A72203"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timing, staging and methodology of the construction process and working hours (refer also to conditions outlining working hours);</w:t>
      </w:r>
    </w:p>
    <w:p w14:paraId="01D08344"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a risk assessment relating to the potential impacts of construction activities;</w:t>
      </w:r>
    </w:p>
    <w:p w14:paraId="374887B1"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traffic management strategies during construction, including transport beyond the development site;</w:t>
      </w:r>
    </w:p>
    <w:p w14:paraId="748A6FC9"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management of infrastructure services during construction;</w:t>
      </w:r>
    </w:p>
    <w:p w14:paraId="7DEF64BB"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control and management of construction noise, vibration, dust and mud;</w:t>
      </w:r>
    </w:p>
    <w:p w14:paraId="63F85DBB"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stormwater and groundwater management during construction;</w:t>
      </w:r>
    </w:p>
    <w:p w14:paraId="4A30BC41"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control and management of any floodwater risk across the site;</w:t>
      </w:r>
    </w:p>
    <w:p w14:paraId="4AB2E3FA"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identification and management of contaminated soils and groundwater, should these be encountered;</w:t>
      </w:r>
    </w:p>
    <w:p w14:paraId="4BE0C9E8"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site security, fencing and safety and management of impacts on local amenity for residents, traffic and pedestrians;</w:t>
      </w:r>
    </w:p>
    <w:p w14:paraId="09AEAC31"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r>
      <w:r w:rsidRPr="00703ADA">
        <w:rPr>
          <w:rFonts w:eastAsia="Times New Roman"/>
          <w:spacing w:val="-4"/>
          <w:szCs w:val="20"/>
        </w:rPr>
        <w:t>disposal of construction waste, any hazardous waste and refuse in an appropriate manner according to the nature of the waste; and</w:t>
      </w:r>
    </w:p>
    <w:p w14:paraId="0D107E4A"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protection and cleaning of roads and pathways as appropriate; and</w:t>
      </w:r>
    </w:p>
    <w:p w14:paraId="4CC98FFC" w14:textId="77777777"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overall site cleanup.</w:t>
      </w:r>
    </w:p>
    <w:p w14:paraId="6BA58BBD" w14:textId="77777777" w:rsidR="00703ADA" w:rsidRPr="00703ADA" w:rsidRDefault="00703ADA" w:rsidP="00703ADA">
      <w:pPr>
        <w:ind w:left="851"/>
        <w:rPr>
          <w:rFonts w:eastAsia="Times New Roman"/>
          <w:szCs w:val="20"/>
        </w:rPr>
      </w:pPr>
      <w:r w:rsidRPr="00703ADA">
        <w:rPr>
          <w:rFonts w:eastAsia="Times New Roman"/>
          <w:szCs w:val="20"/>
        </w:rPr>
        <w:t xml:space="preserve">The CEMMP should be prepared taking into consideration, and with explicit reference to, relevant EPA policies and guideline documents, including the </w:t>
      </w:r>
      <w:r w:rsidRPr="00703ADA">
        <w:rPr>
          <w:rFonts w:eastAsia="Times New Roman"/>
          <w:i/>
          <w:szCs w:val="20"/>
        </w:rPr>
        <w:t>Environment Protection (Noise) Policy 2007</w:t>
      </w:r>
      <w:r w:rsidRPr="00703ADA">
        <w:rPr>
          <w:rFonts w:eastAsia="Times New Roman"/>
          <w:szCs w:val="20"/>
        </w:rPr>
        <w:t>.</w:t>
      </w:r>
    </w:p>
    <w:p w14:paraId="48EEBFA8" w14:textId="77777777"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r>
      <w:r w:rsidRPr="00703ADA">
        <w:rPr>
          <w:rFonts w:eastAsia="Times New Roman"/>
          <w:b/>
          <w:i/>
          <w:szCs w:val="20"/>
        </w:rPr>
        <w:t>Operational Environment Management Plan</w:t>
      </w:r>
    </w:p>
    <w:p w14:paraId="0A3B5C63" w14:textId="77777777" w:rsidR="004661C2" w:rsidRDefault="00703ADA" w:rsidP="004661C2">
      <w:pPr>
        <w:ind w:left="851"/>
        <w:rPr>
          <w:rFonts w:eastAsia="Times New Roman"/>
          <w:szCs w:val="20"/>
        </w:rPr>
      </w:pPr>
      <w:r w:rsidRPr="00703ADA">
        <w:rPr>
          <w:rFonts w:eastAsia="Times New Roman"/>
          <w:szCs w:val="20"/>
        </w:rPr>
        <w:t>The Operational Environment Management Plan would need to be prepared the commercial components, to the reasonable satisfaction of the EPA, the Department of Environment, Water and Natural Resources and the Council, prior to construction commencing, for approval by the SCAP on behalf of the Minister.</w:t>
      </w:r>
      <w:r w:rsidR="004661C2">
        <w:rPr>
          <w:rFonts w:eastAsia="Times New Roman"/>
          <w:szCs w:val="20"/>
        </w:rPr>
        <w:br w:type="page"/>
      </w:r>
    </w:p>
    <w:p w14:paraId="2253F8F7" w14:textId="77777777" w:rsidR="00703ADA" w:rsidRPr="00703ADA" w:rsidRDefault="00703ADA" w:rsidP="00703ADA">
      <w:pPr>
        <w:ind w:left="426" w:hanging="426"/>
        <w:rPr>
          <w:rFonts w:eastAsia="Times New Roman"/>
          <w:szCs w:val="20"/>
        </w:rPr>
      </w:pPr>
      <w:r w:rsidRPr="00703ADA">
        <w:rPr>
          <w:rFonts w:eastAsia="Times New Roman"/>
          <w:szCs w:val="20"/>
        </w:rPr>
        <w:lastRenderedPageBreak/>
        <w:t>2.</w:t>
      </w:r>
      <w:r w:rsidRPr="00703ADA">
        <w:rPr>
          <w:rFonts w:eastAsia="Times New Roman"/>
          <w:szCs w:val="20"/>
        </w:rPr>
        <w:tab/>
        <w:t xml:space="preserve">The proponent is advised that noise emissions from the Neighbourhood centre and residential (display village) development will be subject to the </w:t>
      </w:r>
      <w:r w:rsidRPr="00703ADA">
        <w:rPr>
          <w:rFonts w:eastAsia="Times New Roman"/>
          <w:i/>
          <w:szCs w:val="20"/>
        </w:rPr>
        <w:t>Environment Protection (Noise) Policy 2007</w:t>
      </w:r>
      <w:r w:rsidRPr="00703ADA">
        <w:rPr>
          <w:rFonts w:eastAsia="Times New Roman"/>
          <w:szCs w:val="20"/>
        </w:rPr>
        <w:t xml:space="preserve"> and the </w:t>
      </w:r>
      <w:r w:rsidRPr="00703ADA">
        <w:rPr>
          <w:rFonts w:eastAsia="Times New Roman"/>
          <w:i/>
          <w:szCs w:val="20"/>
        </w:rPr>
        <w:t>Environment Protection Act 1993</w:t>
      </w:r>
      <w:r w:rsidRPr="00703ADA">
        <w:rPr>
          <w:rFonts w:eastAsia="Times New Roman"/>
          <w:szCs w:val="20"/>
        </w:rPr>
        <w:t>.</w:t>
      </w:r>
    </w:p>
    <w:p w14:paraId="0A82DBA6" w14:textId="77777777" w:rsidR="00703ADA" w:rsidRPr="00703ADA" w:rsidRDefault="00703ADA" w:rsidP="00703ADA">
      <w:pPr>
        <w:ind w:left="426" w:hanging="426"/>
        <w:rPr>
          <w:rFonts w:eastAsia="Times New Roman"/>
          <w:szCs w:val="20"/>
        </w:rPr>
      </w:pPr>
      <w:r w:rsidRPr="00703ADA">
        <w:rPr>
          <w:rFonts w:eastAsia="Times New Roman"/>
          <w:szCs w:val="20"/>
        </w:rPr>
        <w:t>3.</w:t>
      </w:r>
      <w:r w:rsidRPr="00703ADA">
        <w:rPr>
          <w:rFonts w:eastAsia="Times New Roman"/>
          <w:szCs w:val="20"/>
        </w:rPr>
        <w:tab/>
        <w:t>If the development is not substantially commenced by 31 October 2021, the Governor may cancel this development authorisation.</w:t>
      </w:r>
    </w:p>
    <w:p w14:paraId="59312075" w14:textId="77777777" w:rsidR="00703ADA" w:rsidRPr="00703ADA" w:rsidRDefault="00703ADA" w:rsidP="00703ADA">
      <w:pPr>
        <w:ind w:left="426" w:hanging="426"/>
        <w:rPr>
          <w:rFonts w:eastAsia="Times New Roman"/>
          <w:szCs w:val="20"/>
        </w:rPr>
      </w:pPr>
      <w:r w:rsidRPr="00703ADA">
        <w:rPr>
          <w:rFonts w:eastAsia="Times New Roman"/>
          <w:szCs w:val="20"/>
        </w:rPr>
        <w:t>4.</w:t>
      </w:r>
      <w:r w:rsidRPr="00703ADA">
        <w:rPr>
          <w:rFonts w:eastAsia="Times New Roman"/>
          <w:szCs w:val="20"/>
        </w:rPr>
        <w:tab/>
        <w:t xml:space="preserve">The proponent is advised of the General Environmental Duty under Section 25 of the </w:t>
      </w:r>
      <w:r w:rsidRPr="00703ADA">
        <w:rPr>
          <w:rFonts w:eastAsia="Times New Roman"/>
          <w:i/>
          <w:szCs w:val="20"/>
        </w:rPr>
        <w:t>Environment Protection Act 1993</w:t>
      </w:r>
      <w:r w:rsidRPr="00703ADA">
        <w:rPr>
          <w:rFonts w:eastAsia="Times New Roman"/>
          <w:szCs w:val="20"/>
        </w:rPr>
        <w:t>, which provides that a person must not undertake any activity, which pollutes, or may pollute, without taking all reasonable and practical measures to prevent or minimise harm to the environment.</w:t>
      </w:r>
    </w:p>
    <w:p w14:paraId="4CB70856" w14:textId="77777777" w:rsidR="00703ADA" w:rsidRPr="00703ADA" w:rsidRDefault="00703ADA" w:rsidP="00703ADA">
      <w:pPr>
        <w:ind w:left="426" w:hanging="426"/>
        <w:rPr>
          <w:rFonts w:eastAsia="Times New Roman"/>
          <w:szCs w:val="20"/>
        </w:rPr>
      </w:pPr>
      <w:r w:rsidRPr="00703ADA">
        <w:rPr>
          <w:rFonts w:eastAsia="Times New Roman"/>
          <w:szCs w:val="20"/>
        </w:rPr>
        <w:t>5.</w:t>
      </w:r>
      <w:r w:rsidRPr="00703ADA">
        <w:rPr>
          <w:rFonts w:eastAsia="Times New Roman"/>
          <w:szCs w:val="20"/>
        </w:rPr>
        <w:tab/>
        <w:t>The proponent is advised of the requirement to comply with the EPA’s ‘Stormwater Pollution Prevention Code of Practice for the Building and Construction Industry’ during demolition and construction of the development.</w:t>
      </w:r>
    </w:p>
    <w:p w14:paraId="24C7B14C" w14:textId="77777777" w:rsidR="00703ADA" w:rsidRPr="00703ADA" w:rsidRDefault="00703ADA" w:rsidP="00703ADA">
      <w:pPr>
        <w:ind w:left="426" w:hanging="426"/>
        <w:rPr>
          <w:rFonts w:eastAsia="Times New Roman"/>
          <w:szCs w:val="20"/>
        </w:rPr>
      </w:pPr>
      <w:r w:rsidRPr="00703ADA">
        <w:rPr>
          <w:rFonts w:eastAsia="Times New Roman"/>
          <w:szCs w:val="20"/>
        </w:rPr>
        <w:t>6.</w:t>
      </w:r>
      <w:r w:rsidRPr="00703ADA">
        <w:rPr>
          <w:rFonts w:eastAsia="Times New Roman"/>
          <w:szCs w:val="20"/>
        </w:rPr>
        <w:tab/>
        <w:t xml:space="preserve">The proponent is advised that the </w:t>
      </w:r>
      <w:r w:rsidRPr="00703ADA">
        <w:rPr>
          <w:rFonts w:eastAsia="Times New Roman"/>
          <w:i/>
          <w:szCs w:val="20"/>
        </w:rPr>
        <w:t>Development Act 1993</w:t>
      </w:r>
      <w:r w:rsidRPr="00703ADA">
        <w:rPr>
          <w:rFonts w:eastAsia="Times New Roman"/>
          <w:szCs w:val="20"/>
        </w:rPr>
        <w:t xml:space="preserve"> outlines the roles and responsibilities of the applicant and the Council for matters relating to building works during and after construction of the neighbourhood centre and associated works.</w:t>
      </w:r>
    </w:p>
    <w:p w14:paraId="1BE97339" w14:textId="77777777" w:rsidR="00703ADA" w:rsidRPr="00703ADA" w:rsidRDefault="00703ADA" w:rsidP="00703ADA">
      <w:pPr>
        <w:ind w:left="426" w:hanging="426"/>
        <w:rPr>
          <w:rFonts w:eastAsia="Times New Roman"/>
          <w:szCs w:val="20"/>
        </w:rPr>
      </w:pPr>
      <w:r w:rsidRPr="00703ADA">
        <w:rPr>
          <w:rFonts w:eastAsia="Times New Roman"/>
          <w:szCs w:val="20"/>
        </w:rPr>
        <w:t>7.</w:t>
      </w:r>
      <w:r w:rsidRPr="00703ADA">
        <w:rPr>
          <w:rFonts w:eastAsia="Times New Roman"/>
          <w:szCs w:val="20"/>
        </w:rPr>
        <w:tab/>
        <w:t xml:space="preserve">Partial closure of Legoe Road under Part 7A (Section 34C (2) (a) (ii)) of the </w:t>
      </w:r>
      <w:r w:rsidRPr="00703ADA">
        <w:rPr>
          <w:rFonts w:eastAsia="Times New Roman"/>
          <w:i/>
          <w:szCs w:val="20"/>
        </w:rPr>
        <w:t>Roads (Opening and Closing) Act 1991</w:t>
      </w:r>
      <w:r w:rsidRPr="00703ADA">
        <w:rPr>
          <w:rFonts w:eastAsia="Times New Roman"/>
          <w:szCs w:val="20"/>
        </w:rPr>
        <w:t xml:space="preserve"> as described in drawing number 19000PO2—r5 Issue 5—Sheets 1-4 to take effect on a day to be fixed by subsequent order of the Governor or Minister published in the </w:t>
      </w:r>
      <w:r w:rsidRPr="00703ADA">
        <w:rPr>
          <w:rFonts w:eastAsia="Times New Roman"/>
          <w:i/>
          <w:szCs w:val="20"/>
        </w:rPr>
        <w:t>Gazette</w:t>
      </w:r>
      <w:r w:rsidRPr="00703ADA">
        <w:rPr>
          <w:rFonts w:eastAsia="Times New Roman"/>
          <w:szCs w:val="20"/>
        </w:rPr>
        <w:t>, once surveyed Land Division plans have been submitted and alternate physical access is provided to all affected allotments.</w:t>
      </w:r>
    </w:p>
    <w:p w14:paraId="65F6178A" w14:textId="77777777" w:rsidR="00703ADA" w:rsidRPr="00703ADA" w:rsidRDefault="00703ADA" w:rsidP="00703ADA">
      <w:pPr>
        <w:ind w:left="426" w:hanging="426"/>
        <w:rPr>
          <w:rFonts w:eastAsia="Times New Roman"/>
          <w:szCs w:val="20"/>
        </w:rPr>
      </w:pPr>
      <w:r w:rsidRPr="00703ADA">
        <w:rPr>
          <w:rFonts w:eastAsia="Times New Roman"/>
          <w:szCs w:val="20"/>
        </w:rPr>
        <w:t>8.</w:t>
      </w:r>
      <w:r w:rsidRPr="00703ADA">
        <w:rPr>
          <w:rFonts w:eastAsia="Times New Roman"/>
          <w:szCs w:val="20"/>
        </w:rPr>
        <w:tab/>
        <w:t xml:space="preserve">Section 51 of the </w:t>
      </w:r>
      <w:r w:rsidRPr="00703ADA">
        <w:rPr>
          <w:rFonts w:eastAsia="Times New Roman"/>
          <w:i/>
          <w:szCs w:val="20"/>
        </w:rPr>
        <w:t>Development Act 1993</w:t>
      </w:r>
      <w:r w:rsidRPr="00703ADA">
        <w:rPr>
          <w:rFonts w:eastAsia="Times New Roman"/>
          <w:szCs w:val="20"/>
        </w:rPr>
        <w:t xml:space="preserve"> will apply to the land division in that the proponent will need to satisfy the requirements of this Section in order to implement this land division, including completion of the signalised intersection at the junction of Port Wakefield Road/Legoe Road.</w:t>
      </w:r>
    </w:p>
    <w:p w14:paraId="2CF1EE10" w14:textId="77777777" w:rsidR="00703ADA" w:rsidRPr="00703ADA" w:rsidRDefault="00703ADA" w:rsidP="00703ADA">
      <w:pPr>
        <w:ind w:left="426" w:hanging="426"/>
        <w:rPr>
          <w:rFonts w:eastAsia="Times New Roman"/>
          <w:szCs w:val="20"/>
        </w:rPr>
      </w:pPr>
      <w:r w:rsidRPr="00703ADA">
        <w:rPr>
          <w:rFonts w:eastAsia="Times New Roman"/>
          <w:szCs w:val="20"/>
        </w:rPr>
        <w:t>9.</w:t>
      </w:r>
      <w:r w:rsidRPr="00703ADA">
        <w:rPr>
          <w:rFonts w:eastAsia="Times New Roman"/>
          <w:szCs w:val="20"/>
        </w:rPr>
        <w:tab/>
        <w:t>This approval does not include any approval for dwellings as it is not part of this application.</w:t>
      </w:r>
    </w:p>
    <w:p w14:paraId="5846A8FD" w14:textId="77777777" w:rsidR="00703ADA" w:rsidRPr="00703ADA" w:rsidRDefault="00703ADA" w:rsidP="00703ADA">
      <w:pPr>
        <w:ind w:left="426" w:hanging="426"/>
        <w:rPr>
          <w:rFonts w:eastAsia="Times New Roman"/>
          <w:szCs w:val="20"/>
        </w:rPr>
      </w:pPr>
      <w:r w:rsidRPr="00703ADA">
        <w:rPr>
          <w:rFonts w:eastAsia="Times New Roman"/>
          <w:szCs w:val="20"/>
        </w:rPr>
        <w:t>10.</w:t>
      </w:r>
      <w:r w:rsidRPr="00703ADA">
        <w:rPr>
          <w:rFonts w:eastAsia="Times New Roman"/>
          <w:szCs w:val="20"/>
        </w:rPr>
        <w:tab/>
        <w:t xml:space="preserve">This approval does not include any approval for signs (as defined as ‘Development’ under the </w:t>
      </w:r>
      <w:r w:rsidRPr="00703ADA">
        <w:rPr>
          <w:rFonts w:eastAsia="Times New Roman"/>
          <w:i/>
          <w:szCs w:val="20"/>
        </w:rPr>
        <w:t>Development Act 1993</w:t>
      </w:r>
      <w:r w:rsidRPr="00703ADA">
        <w:rPr>
          <w:rFonts w:eastAsia="Times New Roman"/>
          <w:szCs w:val="20"/>
        </w:rPr>
        <w:t>) as it is not part of this application.</w:t>
      </w:r>
    </w:p>
    <w:p w14:paraId="29CDCF33" w14:textId="77777777" w:rsidR="00703ADA" w:rsidRPr="00703ADA" w:rsidRDefault="00703ADA" w:rsidP="00703ADA">
      <w:pPr>
        <w:ind w:left="426" w:hanging="426"/>
        <w:rPr>
          <w:rFonts w:eastAsia="Times New Roman"/>
          <w:szCs w:val="20"/>
        </w:rPr>
      </w:pPr>
      <w:r w:rsidRPr="00703ADA">
        <w:rPr>
          <w:rFonts w:eastAsia="Times New Roman"/>
          <w:szCs w:val="20"/>
        </w:rPr>
        <w:t>11.</w:t>
      </w:r>
      <w:r w:rsidRPr="00703ADA">
        <w:rPr>
          <w:rFonts w:eastAsia="Times New Roman"/>
          <w:szCs w:val="20"/>
        </w:rPr>
        <w:tab/>
        <w:t xml:space="preserve">The provisions of the </w:t>
      </w:r>
      <w:r w:rsidRPr="00703ADA">
        <w:rPr>
          <w:rFonts w:eastAsia="Times New Roman"/>
          <w:i/>
          <w:szCs w:val="20"/>
        </w:rPr>
        <w:t>Food Act 2001</w:t>
      </w:r>
      <w:r w:rsidRPr="00703ADA">
        <w:rPr>
          <w:rFonts w:eastAsia="Times New Roman"/>
          <w:szCs w:val="20"/>
        </w:rPr>
        <w:t>, and associated food regulations apply</w:t>
      </w:r>
    </w:p>
    <w:p w14:paraId="57929079" w14:textId="77777777" w:rsidR="00703ADA" w:rsidRPr="00703ADA" w:rsidRDefault="00703ADA" w:rsidP="00703ADA">
      <w:pPr>
        <w:ind w:left="426" w:hanging="426"/>
        <w:rPr>
          <w:rFonts w:eastAsia="Times New Roman"/>
          <w:szCs w:val="20"/>
        </w:rPr>
      </w:pPr>
      <w:r w:rsidRPr="00703ADA">
        <w:rPr>
          <w:rFonts w:eastAsia="Times New Roman"/>
          <w:szCs w:val="20"/>
        </w:rPr>
        <w:t>12.</w:t>
      </w:r>
      <w:r w:rsidRPr="00703ADA">
        <w:rPr>
          <w:rFonts w:eastAsia="Times New Roman"/>
          <w:szCs w:val="20"/>
        </w:rPr>
        <w:tab/>
        <w:t xml:space="preserve">Any Sanitation units installed in the Neighbourhood Centre will be installed as per the requirements of the </w:t>
      </w:r>
      <w:r w:rsidRPr="00703ADA">
        <w:rPr>
          <w:rFonts w:eastAsia="Times New Roman"/>
          <w:i/>
          <w:szCs w:val="20"/>
        </w:rPr>
        <w:t>Public and Environmental Health Act (1987)</w:t>
      </w:r>
      <w:r w:rsidRPr="00703ADA">
        <w:rPr>
          <w:rFonts w:eastAsia="Times New Roman"/>
          <w:szCs w:val="20"/>
        </w:rPr>
        <w:t>.</w:t>
      </w:r>
    </w:p>
    <w:p w14:paraId="2CBD4D99" w14:textId="77777777" w:rsidR="00703ADA" w:rsidRPr="00703ADA" w:rsidRDefault="00703ADA" w:rsidP="00703ADA">
      <w:pPr>
        <w:ind w:left="426" w:hanging="426"/>
        <w:rPr>
          <w:rFonts w:eastAsia="Times New Roman"/>
          <w:szCs w:val="20"/>
        </w:rPr>
      </w:pPr>
      <w:r w:rsidRPr="00703ADA">
        <w:rPr>
          <w:rFonts w:eastAsia="Times New Roman"/>
          <w:szCs w:val="20"/>
        </w:rPr>
        <w:t>13.</w:t>
      </w:r>
      <w:r w:rsidRPr="00703ADA">
        <w:rPr>
          <w:rFonts w:eastAsia="Times New Roman"/>
          <w:szCs w:val="20"/>
        </w:rPr>
        <w:tab/>
        <w:t>That provision shall be made for secure storage of shopping trolleys within the neighbourhood complex at night to the reasonable satisfaction of the City of Playford.</w:t>
      </w:r>
    </w:p>
    <w:p w14:paraId="75569FAD" w14:textId="77777777" w:rsidR="00703ADA" w:rsidRPr="00703ADA" w:rsidRDefault="00703ADA" w:rsidP="00703ADA">
      <w:pPr>
        <w:ind w:left="426" w:hanging="426"/>
        <w:rPr>
          <w:rFonts w:eastAsia="Times New Roman"/>
          <w:szCs w:val="20"/>
        </w:rPr>
      </w:pPr>
      <w:r w:rsidRPr="00703ADA">
        <w:rPr>
          <w:rFonts w:eastAsia="Times New Roman"/>
          <w:szCs w:val="20"/>
        </w:rPr>
        <w:t>14.</w:t>
      </w:r>
      <w:r w:rsidRPr="00703ADA">
        <w:rPr>
          <w:rFonts w:eastAsia="Times New Roman"/>
          <w:szCs w:val="20"/>
        </w:rPr>
        <w:tab/>
      </w:r>
      <w:r w:rsidRPr="00703ADA">
        <w:rPr>
          <w:rFonts w:eastAsia="Times New Roman"/>
          <w:spacing w:val="-2"/>
          <w:szCs w:val="20"/>
        </w:rPr>
        <w:t xml:space="preserve">In addition to the Building Code of Australia, the proponent must comply with the </w:t>
      </w:r>
      <w:r w:rsidRPr="00703ADA">
        <w:rPr>
          <w:rFonts w:eastAsia="Times New Roman"/>
          <w:i/>
          <w:spacing w:val="-2"/>
          <w:szCs w:val="20"/>
        </w:rPr>
        <w:t>Commonwealth Disability Discrimination Act 1992</w:t>
      </w:r>
      <w:r w:rsidRPr="00703ADA">
        <w:rPr>
          <w:rFonts w:eastAsia="Times New Roman"/>
          <w:spacing w:val="-2"/>
          <w:szCs w:val="20"/>
        </w:rPr>
        <w:t>, in planning access for the disabled.</w:t>
      </w:r>
    </w:p>
    <w:p w14:paraId="1738996D" w14:textId="77777777" w:rsidR="00703ADA" w:rsidRPr="00703ADA" w:rsidRDefault="00703ADA" w:rsidP="00703ADA">
      <w:pPr>
        <w:ind w:left="426" w:hanging="426"/>
        <w:rPr>
          <w:rFonts w:eastAsia="Times New Roman"/>
          <w:szCs w:val="20"/>
        </w:rPr>
      </w:pPr>
      <w:r w:rsidRPr="00703ADA">
        <w:rPr>
          <w:rFonts w:eastAsia="Times New Roman"/>
          <w:szCs w:val="20"/>
        </w:rPr>
        <w:t>15.</w:t>
      </w:r>
      <w:r w:rsidRPr="00703ADA">
        <w:rPr>
          <w:rFonts w:eastAsia="Times New Roman"/>
          <w:szCs w:val="20"/>
        </w:rPr>
        <w:tab/>
        <w:t>The main standard for traffic control devices is the Manual of Uniform Traffic Control Devices—AS 1742. There are many standards under AS 1742 covering the various traffic control devices that may need to be referred to.</w:t>
      </w:r>
    </w:p>
    <w:p w14:paraId="71629B86" w14:textId="77777777" w:rsidR="00703ADA" w:rsidRPr="00703ADA" w:rsidRDefault="00703ADA" w:rsidP="00703ADA">
      <w:pPr>
        <w:ind w:left="426" w:hanging="426"/>
        <w:rPr>
          <w:rFonts w:eastAsia="Times New Roman"/>
          <w:szCs w:val="20"/>
        </w:rPr>
      </w:pPr>
      <w:r w:rsidRPr="00703ADA">
        <w:rPr>
          <w:rFonts w:eastAsia="Times New Roman"/>
          <w:szCs w:val="20"/>
        </w:rPr>
        <w:t>16.</w:t>
      </w:r>
      <w:r w:rsidRPr="00703ADA">
        <w:rPr>
          <w:rFonts w:eastAsia="Times New Roman"/>
          <w:szCs w:val="20"/>
        </w:rPr>
        <w:tab/>
      </w:r>
      <w:r w:rsidRPr="00703ADA">
        <w:rPr>
          <w:rFonts w:eastAsia="Times New Roman"/>
          <w:spacing w:val="-2"/>
          <w:szCs w:val="20"/>
        </w:rPr>
        <w:t xml:space="preserve">As per Schedule 8, Item 23, </w:t>
      </w:r>
      <w:r w:rsidRPr="00703ADA">
        <w:rPr>
          <w:rFonts w:eastAsia="Times New Roman"/>
          <w:i/>
          <w:spacing w:val="-2"/>
          <w:szCs w:val="20"/>
        </w:rPr>
        <w:t>Development Regulations 2008</w:t>
      </w:r>
      <w:r w:rsidRPr="00703ADA">
        <w:rPr>
          <w:rFonts w:eastAsia="Times New Roman"/>
          <w:spacing w:val="-2"/>
          <w:szCs w:val="20"/>
        </w:rPr>
        <w:t xml:space="preserve">, and the </w:t>
      </w:r>
      <w:r w:rsidRPr="00703ADA">
        <w:rPr>
          <w:rFonts w:eastAsia="Times New Roman"/>
          <w:i/>
          <w:spacing w:val="-2"/>
          <w:szCs w:val="20"/>
        </w:rPr>
        <w:t>Affordable Housing Act 2007</w:t>
      </w:r>
      <w:r w:rsidRPr="00703ADA">
        <w:rPr>
          <w:rFonts w:eastAsia="Times New Roman"/>
          <w:spacing w:val="-2"/>
          <w:szCs w:val="20"/>
        </w:rPr>
        <w:t xml:space="preserve"> for the proposal to include 15 per cent affordable housing.</w:t>
      </w:r>
    </w:p>
    <w:p w14:paraId="6EF554F8" w14:textId="77777777" w:rsidR="00703ADA" w:rsidRPr="00703ADA" w:rsidRDefault="00703ADA" w:rsidP="00703ADA">
      <w:pPr>
        <w:ind w:left="426" w:hanging="426"/>
        <w:rPr>
          <w:rFonts w:eastAsia="Times New Roman"/>
          <w:szCs w:val="20"/>
        </w:rPr>
      </w:pPr>
      <w:r w:rsidRPr="00703ADA">
        <w:rPr>
          <w:rFonts w:eastAsia="Times New Roman"/>
          <w:szCs w:val="20"/>
        </w:rPr>
        <w:t>17.</w:t>
      </w:r>
      <w:r w:rsidRPr="00703ADA">
        <w:rPr>
          <w:rFonts w:eastAsia="Times New Roman"/>
          <w:szCs w:val="20"/>
        </w:rPr>
        <w:tab/>
        <w:t xml:space="preserve">The proponent should note that they and their contractors must comply with the requirements of the </w:t>
      </w:r>
      <w:r w:rsidRPr="00703ADA">
        <w:rPr>
          <w:rFonts w:eastAsia="Times New Roman"/>
          <w:i/>
          <w:szCs w:val="20"/>
        </w:rPr>
        <w:t>Aboriginal Heritage Act 1988</w:t>
      </w:r>
      <w:r w:rsidRPr="00703ADA">
        <w:rPr>
          <w:rFonts w:eastAsia="Times New Roman"/>
          <w:szCs w:val="20"/>
        </w:rPr>
        <w:t>.</w:t>
      </w:r>
    </w:p>
    <w:p w14:paraId="54C9A082" w14:textId="77777777" w:rsidR="00703ADA" w:rsidRPr="00703ADA" w:rsidRDefault="00703ADA" w:rsidP="00703ADA">
      <w:pPr>
        <w:ind w:left="426" w:hanging="426"/>
        <w:rPr>
          <w:rFonts w:eastAsia="Times New Roman"/>
          <w:szCs w:val="20"/>
        </w:rPr>
      </w:pPr>
      <w:r w:rsidRPr="00703ADA">
        <w:rPr>
          <w:rFonts w:eastAsia="Times New Roman"/>
          <w:szCs w:val="20"/>
        </w:rPr>
        <w:t>18.</w:t>
      </w:r>
      <w:r w:rsidRPr="00703ADA">
        <w:rPr>
          <w:rFonts w:eastAsia="Times New Roman"/>
          <w:szCs w:val="20"/>
        </w:rPr>
        <w:tab/>
        <w:t xml:space="preserve">The proponent should note that they and their contractors must comply with the </w:t>
      </w:r>
      <w:r w:rsidRPr="00703ADA">
        <w:rPr>
          <w:rFonts w:eastAsia="Times New Roman"/>
          <w:i/>
          <w:szCs w:val="20"/>
        </w:rPr>
        <w:t>Adelaide Dolphin Sanctuary Act 2005</w:t>
      </w:r>
      <w:r w:rsidRPr="00703ADA">
        <w:rPr>
          <w:rFonts w:eastAsia="Times New Roman"/>
          <w:szCs w:val="20"/>
        </w:rPr>
        <w:t xml:space="preserve"> and the general duty of care under that Act.</w:t>
      </w:r>
    </w:p>
    <w:p w14:paraId="561F8327" w14:textId="77777777" w:rsidR="00703ADA" w:rsidRPr="00703ADA" w:rsidRDefault="00703ADA" w:rsidP="00703ADA">
      <w:pPr>
        <w:ind w:left="426" w:hanging="426"/>
        <w:rPr>
          <w:rFonts w:eastAsia="Times New Roman"/>
          <w:szCs w:val="20"/>
        </w:rPr>
      </w:pPr>
      <w:r w:rsidRPr="00703ADA">
        <w:rPr>
          <w:rFonts w:eastAsia="Times New Roman"/>
          <w:szCs w:val="20"/>
        </w:rPr>
        <w:t>19.</w:t>
      </w:r>
      <w:r w:rsidRPr="00703ADA">
        <w:rPr>
          <w:rFonts w:eastAsia="Times New Roman"/>
          <w:szCs w:val="20"/>
        </w:rPr>
        <w:tab/>
        <w:t>Proponent to undertake vegetation surveys and to complete a Significant Environmental Benefit (SEB) with attached Vegetation Management Plans to the satisfaction of the Department of Environment, Water and Natural Resources for Stages 2-5 where native vegetation exists on the site (there is no native vegetation in Stage 1).</w:t>
      </w:r>
    </w:p>
    <w:p w14:paraId="11F7468A" w14:textId="77777777" w:rsidR="00703ADA" w:rsidRPr="00703ADA" w:rsidRDefault="00703ADA" w:rsidP="00703ADA">
      <w:pPr>
        <w:ind w:left="426" w:hanging="426"/>
        <w:rPr>
          <w:rFonts w:eastAsia="Times New Roman"/>
          <w:szCs w:val="20"/>
        </w:rPr>
      </w:pPr>
      <w:r w:rsidRPr="00703ADA">
        <w:rPr>
          <w:rFonts w:eastAsia="Times New Roman"/>
          <w:szCs w:val="20"/>
        </w:rPr>
        <w:t>20.</w:t>
      </w:r>
      <w:r w:rsidRPr="00703ADA">
        <w:rPr>
          <w:rFonts w:eastAsia="Times New Roman"/>
          <w:szCs w:val="20"/>
        </w:rPr>
        <w:tab/>
        <w:t xml:space="preserve">Approval for further Road closures under the </w:t>
      </w:r>
      <w:r w:rsidRPr="00703ADA">
        <w:rPr>
          <w:rFonts w:eastAsia="Times New Roman"/>
          <w:i/>
          <w:szCs w:val="20"/>
        </w:rPr>
        <w:t>Roads (Opening and Closing Act) 1991</w:t>
      </w:r>
      <w:r w:rsidRPr="00703ADA">
        <w:rPr>
          <w:rFonts w:eastAsia="Times New Roman"/>
          <w:szCs w:val="20"/>
        </w:rPr>
        <w:t>, will be required in future stages of the development and will proceed through the normal (Council) process in relation to this matter.</w:t>
      </w:r>
    </w:p>
    <w:p w14:paraId="5659C7AA" w14:textId="77777777" w:rsidR="00703ADA" w:rsidRPr="00703ADA" w:rsidRDefault="00703ADA" w:rsidP="00703ADA">
      <w:pPr>
        <w:ind w:left="426" w:hanging="426"/>
        <w:rPr>
          <w:rFonts w:eastAsia="Times New Roman"/>
          <w:szCs w:val="20"/>
        </w:rPr>
      </w:pPr>
      <w:r w:rsidRPr="00703ADA">
        <w:rPr>
          <w:rFonts w:eastAsia="Times New Roman"/>
          <w:szCs w:val="20"/>
        </w:rPr>
        <w:t>20A.</w:t>
      </w:r>
      <w:r w:rsidRPr="00703ADA">
        <w:rPr>
          <w:rFonts w:eastAsia="Times New Roman"/>
          <w:szCs w:val="20"/>
        </w:rPr>
        <w:tab/>
        <w:t>The proponent must take all reasonable and practicable measures to prevent odour impacts at sensitive receivers (in the form of environmental nuisance) from all odour sources including the pump stations, storage tanks and the effluent transfer and transport.</w:t>
      </w:r>
    </w:p>
    <w:p w14:paraId="4D4DB30D" w14:textId="77777777" w:rsidR="00703ADA" w:rsidRPr="00703ADA" w:rsidRDefault="00703ADA" w:rsidP="00703ADA">
      <w:pPr>
        <w:ind w:left="426" w:hanging="426"/>
        <w:rPr>
          <w:rFonts w:eastAsia="Times New Roman"/>
          <w:szCs w:val="20"/>
        </w:rPr>
      </w:pPr>
      <w:r w:rsidRPr="00703ADA">
        <w:rPr>
          <w:rFonts w:eastAsia="Times New Roman"/>
          <w:szCs w:val="20"/>
        </w:rPr>
        <w:t>20B.</w:t>
      </w:r>
      <w:r w:rsidRPr="00703ADA">
        <w:rPr>
          <w:rFonts w:eastAsia="Times New Roman"/>
          <w:szCs w:val="20"/>
        </w:rPr>
        <w:tab/>
        <w:t>The management plan for the biofiltration bed associated with the WWMF should include how aspects of the biofiltration such as moisture control, microbial efficiency, condition and maintenance will be monitored and managed.</w:t>
      </w:r>
    </w:p>
    <w:p w14:paraId="38DAE1F3" w14:textId="77777777" w:rsidR="00703ADA" w:rsidRPr="00703ADA" w:rsidRDefault="00703ADA" w:rsidP="00703ADA">
      <w:pPr>
        <w:ind w:left="426" w:hanging="426"/>
        <w:rPr>
          <w:rFonts w:eastAsia="Times New Roman"/>
          <w:szCs w:val="20"/>
        </w:rPr>
      </w:pPr>
      <w:r w:rsidRPr="00703ADA">
        <w:rPr>
          <w:rFonts w:eastAsia="Times New Roman"/>
          <w:szCs w:val="20"/>
        </w:rPr>
        <w:t>21.</w:t>
      </w:r>
      <w:r w:rsidRPr="00703ADA">
        <w:rPr>
          <w:rFonts w:eastAsia="Times New Roman"/>
          <w:szCs w:val="20"/>
        </w:rPr>
        <w:tab/>
        <w:t>The Minister has a specific power to require testing, monitoring and auditing under Section 48C of the Act.</w:t>
      </w:r>
    </w:p>
    <w:p w14:paraId="401AF427" w14:textId="77777777" w:rsidR="00703ADA" w:rsidRPr="00703ADA" w:rsidRDefault="00703ADA" w:rsidP="00703ADA">
      <w:pPr>
        <w:rPr>
          <w:rFonts w:eastAsia="Times New Roman"/>
          <w:szCs w:val="20"/>
        </w:rPr>
      </w:pPr>
      <w:r w:rsidRPr="00703ADA">
        <w:rPr>
          <w:rFonts w:eastAsia="Times New Roman"/>
          <w:szCs w:val="20"/>
        </w:rPr>
        <w:t>Given under my hand at Adelaide, 4 February 2021.</w:t>
      </w:r>
    </w:p>
    <w:p w14:paraId="651563F1" w14:textId="77777777" w:rsidR="00703ADA" w:rsidRPr="00703ADA" w:rsidRDefault="00703ADA" w:rsidP="00703ADA">
      <w:pPr>
        <w:spacing w:after="0"/>
        <w:jc w:val="right"/>
        <w:rPr>
          <w:rFonts w:eastAsia="Times New Roman"/>
          <w:smallCaps/>
          <w:szCs w:val="20"/>
        </w:rPr>
      </w:pPr>
      <w:r w:rsidRPr="00703ADA">
        <w:rPr>
          <w:rFonts w:eastAsia="Times New Roman"/>
          <w:smallCaps/>
          <w:szCs w:val="20"/>
        </w:rPr>
        <w:t>Hon Vickie Chapman</w:t>
      </w:r>
    </w:p>
    <w:p w14:paraId="00A80459" w14:textId="77777777" w:rsidR="00703ADA" w:rsidRPr="00703ADA" w:rsidRDefault="00703ADA" w:rsidP="00703ADA">
      <w:pPr>
        <w:spacing w:after="0"/>
        <w:jc w:val="right"/>
        <w:rPr>
          <w:rFonts w:eastAsia="Times New Roman"/>
          <w:szCs w:val="17"/>
        </w:rPr>
      </w:pPr>
      <w:r w:rsidRPr="00703ADA">
        <w:rPr>
          <w:rFonts w:eastAsia="Times New Roman"/>
          <w:szCs w:val="17"/>
        </w:rPr>
        <w:t>Minister for Planning and Local Government</w:t>
      </w:r>
    </w:p>
    <w:p w14:paraId="48BB7E1B" w14:textId="77777777" w:rsidR="00703ADA" w:rsidRPr="00703ADA" w:rsidRDefault="00703ADA" w:rsidP="00703ADA">
      <w:pPr>
        <w:pBdr>
          <w:top w:val="single" w:sz="4" w:space="1" w:color="auto"/>
        </w:pBdr>
        <w:spacing w:before="100" w:after="0" w:line="14" w:lineRule="exact"/>
        <w:jc w:val="center"/>
        <w:rPr>
          <w:rFonts w:eastAsia="Times New Roman"/>
          <w:szCs w:val="20"/>
        </w:rPr>
      </w:pPr>
    </w:p>
    <w:p w14:paraId="5BE1BF5B" w14:textId="77777777" w:rsidR="009D1E2E" w:rsidRDefault="009D1E2E" w:rsidP="00703ADA">
      <w:pPr>
        <w:pStyle w:val="GG-body"/>
        <w:spacing w:after="0"/>
        <w:rPr>
          <w:lang w:val="en-US"/>
        </w:rPr>
      </w:pPr>
    </w:p>
    <w:p w14:paraId="7E76DA6D" w14:textId="77777777" w:rsidR="00703ADA" w:rsidRPr="00703ADA" w:rsidRDefault="00703ADA" w:rsidP="00703ADA">
      <w:pPr>
        <w:jc w:val="center"/>
        <w:rPr>
          <w:caps/>
          <w:szCs w:val="17"/>
        </w:rPr>
      </w:pPr>
      <w:r w:rsidRPr="00703ADA">
        <w:rPr>
          <w:caps/>
          <w:szCs w:val="17"/>
        </w:rPr>
        <w:t>Development Act 1993</w:t>
      </w:r>
    </w:p>
    <w:p w14:paraId="30A675AB" w14:textId="77777777" w:rsidR="00703ADA" w:rsidRPr="00703ADA" w:rsidRDefault="00703ADA" w:rsidP="00703ADA">
      <w:pPr>
        <w:jc w:val="center"/>
        <w:rPr>
          <w:smallCaps/>
          <w:szCs w:val="17"/>
        </w:rPr>
      </w:pPr>
      <w:r w:rsidRPr="00703ADA">
        <w:rPr>
          <w:smallCaps/>
          <w:szCs w:val="17"/>
        </w:rPr>
        <w:t>Section 26(9)</w:t>
      </w:r>
    </w:p>
    <w:p w14:paraId="7CFCF483" w14:textId="77777777" w:rsidR="00703ADA" w:rsidRPr="00703ADA" w:rsidRDefault="00703ADA" w:rsidP="00703ADA">
      <w:pPr>
        <w:jc w:val="center"/>
        <w:rPr>
          <w:i/>
          <w:szCs w:val="17"/>
        </w:rPr>
      </w:pPr>
      <w:r w:rsidRPr="00703ADA">
        <w:rPr>
          <w:i/>
          <w:szCs w:val="17"/>
        </w:rPr>
        <w:t>Payneham and Stepney Strategic Sites</w:t>
      </w:r>
      <w:r w:rsidRPr="00703ADA">
        <w:rPr>
          <w:i/>
          <w:szCs w:val="17"/>
        </w:rPr>
        <w:br/>
        <w:t>Development Plan Amendment</w:t>
      </w:r>
    </w:p>
    <w:p w14:paraId="0F3D4C2A" w14:textId="77777777" w:rsidR="00703ADA" w:rsidRPr="00703ADA" w:rsidRDefault="00703ADA" w:rsidP="00703ADA">
      <w:pPr>
        <w:rPr>
          <w:rFonts w:eastAsia="Times New Roman"/>
          <w:i/>
          <w:szCs w:val="20"/>
        </w:rPr>
      </w:pPr>
      <w:r w:rsidRPr="00703ADA">
        <w:rPr>
          <w:rFonts w:eastAsia="Times New Roman"/>
          <w:i/>
          <w:szCs w:val="20"/>
        </w:rPr>
        <w:t>Preamble</w:t>
      </w:r>
    </w:p>
    <w:p w14:paraId="3D9FA36D" w14:textId="77777777" w:rsidR="00703ADA" w:rsidRPr="00703ADA" w:rsidRDefault="00703ADA" w:rsidP="00703ADA">
      <w:pPr>
        <w:ind w:left="284" w:hanging="284"/>
        <w:rPr>
          <w:rFonts w:eastAsia="Times New Roman"/>
          <w:szCs w:val="20"/>
        </w:rPr>
      </w:pPr>
      <w:r w:rsidRPr="00703ADA">
        <w:rPr>
          <w:rFonts w:eastAsia="Times New Roman"/>
          <w:szCs w:val="20"/>
        </w:rPr>
        <w:t>1.</w:t>
      </w:r>
      <w:r w:rsidRPr="00703ADA">
        <w:rPr>
          <w:rFonts w:eastAsia="Times New Roman"/>
          <w:szCs w:val="20"/>
        </w:rPr>
        <w:tab/>
        <w:t xml:space="preserve">The Payneham and Stepney Strategic Sites Development Plan Amendment (the Amendment) has been finalised in accordance with the provisions of the </w:t>
      </w:r>
      <w:r w:rsidRPr="00703ADA">
        <w:rPr>
          <w:rFonts w:eastAsia="Times New Roman"/>
          <w:i/>
          <w:szCs w:val="20"/>
        </w:rPr>
        <w:t>Development Act 1993</w:t>
      </w:r>
      <w:r w:rsidRPr="00703ADA">
        <w:rPr>
          <w:rFonts w:eastAsia="Times New Roman"/>
          <w:szCs w:val="20"/>
        </w:rPr>
        <w:t>.</w:t>
      </w:r>
    </w:p>
    <w:p w14:paraId="304D60F8" w14:textId="77777777" w:rsidR="00703ADA" w:rsidRPr="00703ADA" w:rsidRDefault="00703ADA" w:rsidP="00703ADA">
      <w:pPr>
        <w:ind w:left="284" w:hanging="284"/>
        <w:rPr>
          <w:rFonts w:eastAsia="Times New Roman"/>
          <w:szCs w:val="20"/>
        </w:rPr>
      </w:pPr>
      <w:r w:rsidRPr="00703ADA">
        <w:rPr>
          <w:rFonts w:eastAsia="Times New Roman"/>
          <w:szCs w:val="20"/>
        </w:rPr>
        <w:t>2.</w:t>
      </w:r>
      <w:r w:rsidRPr="00703ADA">
        <w:rPr>
          <w:rFonts w:eastAsia="Times New Roman"/>
          <w:szCs w:val="20"/>
        </w:rPr>
        <w:tab/>
        <w:t>The Minister for Planning and Local Government has decided to approve the Amendment.</w:t>
      </w:r>
    </w:p>
    <w:p w14:paraId="238DD1CD" w14:textId="77777777" w:rsidR="00703ADA" w:rsidRPr="00703ADA" w:rsidRDefault="00703ADA" w:rsidP="00703ADA">
      <w:pPr>
        <w:rPr>
          <w:rFonts w:eastAsia="Times New Roman"/>
          <w:szCs w:val="20"/>
        </w:rPr>
      </w:pPr>
      <w:r w:rsidRPr="00703ADA">
        <w:rPr>
          <w:rFonts w:eastAsia="Times New Roman"/>
          <w:szCs w:val="20"/>
        </w:rPr>
        <w:t xml:space="preserve">PURSUANT to Section 26 of the </w:t>
      </w:r>
      <w:r w:rsidRPr="00703ADA">
        <w:rPr>
          <w:rFonts w:eastAsia="Times New Roman"/>
          <w:i/>
          <w:szCs w:val="20"/>
        </w:rPr>
        <w:t>Development Act 1993</w:t>
      </w:r>
      <w:r w:rsidRPr="00703ADA">
        <w:rPr>
          <w:rFonts w:eastAsia="Times New Roman"/>
          <w:szCs w:val="20"/>
        </w:rPr>
        <w:t>, I—</w:t>
      </w:r>
    </w:p>
    <w:p w14:paraId="12B678CC" w14:textId="77777777" w:rsidR="00703ADA" w:rsidRPr="00703ADA" w:rsidRDefault="00703ADA" w:rsidP="00703ADA">
      <w:pPr>
        <w:ind w:left="567" w:hanging="284"/>
        <w:rPr>
          <w:rFonts w:eastAsia="Times New Roman"/>
          <w:szCs w:val="20"/>
        </w:rPr>
      </w:pPr>
      <w:r w:rsidRPr="00703ADA">
        <w:rPr>
          <w:rFonts w:eastAsia="Times New Roman"/>
          <w:szCs w:val="20"/>
        </w:rPr>
        <w:t>(a)</w:t>
      </w:r>
      <w:r w:rsidRPr="00703ADA">
        <w:rPr>
          <w:rFonts w:eastAsia="Times New Roman"/>
          <w:szCs w:val="20"/>
        </w:rPr>
        <w:tab/>
        <w:t>approve the Amendment; and</w:t>
      </w:r>
    </w:p>
    <w:p w14:paraId="7D44DCFB" w14:textId="77777777" w:rsidR="00703ADA" w:rsidRPr="00703ADA" w:rsidRDefault="00703ADA" w:rsidP="00703ADA">
      <w:pPr>
        <w:ind w:left="567" w:hanging="284"/>
        <w:rPr>
          <w:rFonts w:eastAsia="Times New Roman"/>
          <w:szCs w:val="20"/>
        </w:rPr>
      </w:pPr>
      <w:r w:rsidRPr="00703ADA">
        <w:rPr>
          <w:rFonts w:eastAsia="Times New Roman"/>
          <w:szCs w:val="20"/>
        </w:rPr>
        <w:t>(b)</w:t>
      </w:r>
      <w:r w:rsidRPr="00703ADA">
        <w:rPr>
          <w:rFonts w:eastAsia="Times New Roman"/>
          <w:szCs w:val="20"/>
        </w:rPr>
        <w:tab/>
        <w:t xml:space="preserve">fix the day on which this notice is published in the </w:t>
      </w:r>
      <w:r w:rsidRPr="00703ADA">
        <w:rPr>
          <w:rFonts w:eastAsia="Times New Roman"/>
          <w:i/>
          <w:szCs w:val="20"/>
        </w:rPr>
        <w:t>Gazette</w:t>
      </w:r>
      <w:r w:rsidRPr="00703ADA">
        <w:rPr>
          <w:rFonts w:eastAsia="Times New Roman"/>
          <w:szCs w:val="20"/>
        </w:rPr>
        <w:t xml:space="preserve"> as the day on which the Amendment will come into operation.</w:t>
      </w:r>
    </w:p>
    <w:p w14:paraId="55DE9633" w14:textId="77777777" w:rsidR="00703ADA" w:rsidRPr="00703ADA" w:rsidRDefault="00703ADA" w:rsidP="00703ADA">
      <w:pPr>
        <w:spacing w:after="0"/>
        <w:rPr>
          <w:rFonts w:eastAsia="Times New Roman"/>
          <w:szCs w:val="17"/>
        </w:rPr>
      </w:pPr>
      <w:r w:rsidRPr="00703ADA">
        <w:rPr>
          <w:rFonts w:eastAsia="Times New Roman"/>
          <w:szCs w:val="17"/>
        </w:rPr>
        <w:t>Dated: 4 February 2021</w:t>
      </w:r>
    </w:p>
    <w:p w14:paraId="5734F6AC" w14:textId="77777777" w:rsidR="00703ADA" w:rsidRPr="00703ADA" w:rsidRDefault="00703ADA" w:rsidP="00703ADA">
      <w:pPr>
        <w:spacing w:after="0"/>
        <w:jc w:val="right"/>
        <w:rPr>
          <w:rFonts w:eastAsia="Times New Roman"/>
          <w:smallCaps/>
          <w:szCs w:val="20"/>
        </w:rPr>
      </w:pPr>
      <w:r w:rsidRPr="00703ADA">
        <w:rPr>
          <w:rFonts w:eastAsia="Times New Roman"/>
          <w:smallCaps/>
          <w:szCs w:val="20"/>
        </w:rPr>
        <w:t>Vickie Chapman MP</w:t>
      </w:r>
    </w:p>
    <w:p w14:paraId="25E7FDA7" w14:textId="77777777" w:rsidR="00703ADA" w:rsidRPr="00703ADA" w:rsidRDefault="00703ADA" w:rsidP="00703ADA">
      <w:pPr>
        <w:spacing w:after="0"/>
        <w:jc w:val="right"/>
        <w:rPr>
          <w:rFonts w:eastAsia="Times New Roman"/>
          <w:szCs w:val="17"/>
        </w:rPr>
      </w:pPr>
      <w:r w:rsidRPr="00703ADA">
        <w:rPr>
          <w:rFonts w:eastAsia="Times New Roman"/>
          <w:szCs w:val="17"/>
        </w:rPr>
        <w:t>Deputy Premier</w:t>
      </w:r>
    </w:p>
    <w:p w14:paraId="4FFAA8FD" w14:textId="77777777" w:rsidR="00703ADA" w:rsidRDefault="00703ADA" w:rsidP="00175F5C">
      <w:pPr>
        <w:spacing w:after="0"/>
        <w:jc w:val="right"/>
        <w:rPr>
          <w:rFonts w:eastAsia="Times New Roman"/>
          <w:szCs w:val="17"/>
        </w:rPr>
      </w:pPr>
      <w:r w:rsidRPr="00703ADA">
        <w:rPr>
          <w:rFonts w:eastAsia="Times New Roman"/>
          <w:szCs w:val="17"/>
        </w:rPr>
        <w:t>Minister for Planning and Local Government</w:t>
      </w:r>
    </w:p>
    <w:p w14:paraId="5E31CA06" w14:textId="77777777" w:rsidR="00175F5C" w:rsidRDefault="00175F5C" w:rsidP="00175F5C">
      <w:pPr>
        <w:pBdr>
          <w:bottom w:val="single" w:sz="4" w:space="1" w:color="auto"/>
        </w:pBdr>
        <w:spacing w:after="0" w:line="52" w:lineRule="exact"/>
        <w:jc w:val="center"/>
        <w:rPr>
          <w:lang w:val="en-US"/>
        </w:rPr>
      </w:pPr>
    </w:p>
    <w:p w14:paraId="37203966" w14:textId="77777777" w:rsidR="00175F5C" w:rsidRDefault="00175F5C" w:rsidP="00175F5C">
      <w:pPr>
        <w:pBdr>
          <w:top w:val="single" w:sz="4" w:space="1" w:color="auto"/>
        </w:pBdr>
        <w:spacing w:before="34" w:after="0" w:line="14" w:lineRule="exact"/>
        <w:jc w:val="center"/>
        <w:rPr>
          <w:lang w:val="en-US"/>
        </w:rPr>
      </w:pPr>
    </w:p>
    <w:p w14:paraId="6A46C323" w14:textId="77777777" w:rsidR="00175F5C" w:rsidRDefault="00175F5C" w:rsidP="00175F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7B901B0" w14:textId="77777777" w:rsidR="004661C2" w:rsidRDefault="004661C2">
      <w:pPr>
        <w:spacing w:after="0" w:line="240" w:lineRule="auto"/>
        <w:jc w:val="left"/>
        <w:rPr>
          <w:lang w:val="en-US"/>
        </w:rPr>
      </w:pPr>
      <w:r>
        <w:rPr>
          <w:lang w:val="en-US"/>
        </w:rPr>
        <w:br w:type="page"/>
      </w:r>
    </w:p>
    <w:p w14:paraId="4F828CF6" w14:textId="77777777" w:rsidR="00341E05" w:rsidRPr="00341E05" w:rsidRDefault="00341E05" w:rsidP="00311B6C">
      <w:pPr>
        <w:pStyle w:val="Heading2"/>
      </w:pPr>
      <w:bookmarkStart w:id="32" w:name="_Toc63931064"/>
      <w:r w:rsidRPr="00341E05">
        <w:lastRenderedPageBreak/>
        <w:t>Environment Protection Act 1993</w:t>
      </w:r>
      <w:bookmarkEnd w:id="32"/>
    </w:p>
    <w:p w14:paraId="5E6692E8" w14:textId="77777777" w:rsidR="00341E05" w:rsidRPr="00341E05" w:rsidRDefault="00341E05" w:rsidP="00341E05">
      <w:pPr>
        <w:jc w:val="center"/>
        <w:rPr>
          <w:smallCaps/>
          <w:szCs w:val="17"/>
        </w:rPr>
      </w:pPr>
      <w:r w:rsidRPr="00341E05">
        <w:rPr>
          <w:smallCaps/>
          <w:szCs w:val="17"/>
        </w:rPr>
        <w:t>Section 69</w:t>
      </w:r>
    </w:p>
    <w:p w14:paraId="201EAA72" w14:textId="77777777" w:rsidR="00341E05" w:rsidRPr="00341E05" w:rsidRDefault="00341E05" w:rsidP="00341E05">
      <w:pPr>
        <w:jc w:val="center"/>
        <w:rPr>
          <w:i/>
          <w:szCs w:val="17"/>
        </w:rPr>
      </w:pPr>
      <w:r w:rsidRPr="00341E05">
        <w:rPr>
          <w:i/>
          <w:szCs w:val="17"/>
        </w:rPr>
        <w:t>Approval of Additional Collection Depots</w:t>
      </w:r>
    </w:p>
    <w:p w14:paraId="537D9AEC" w14:textId="77777777" w:rsidR="00341E05" w:rsidRPr="00341E05" w:rsidRDefault="00341E05" w:rsidP="00341E05">
      <w:pPr>
        <w:rPr>
          <w:rFonts w:eastAsia="Times New Roman"/>
          <w:spacing w:val="-2"/>
          <w:szCs w:val="17"/>
        </w:rPr>
      </w:pPr>
      <w:r w:rsidRPr="00341E05">
        <w:rPr>
          <w:rFonts w:eastAsia="Times New Roman"/>
          <w:spacing w:val="-2"/>
          <w:szCs w:val="17"/>
        </w:rPr>
        <w:t xml:space="preserve">I, ANDREA KAYE WOODS, Delegate of the Environment Protection Authority (‘the Authority’), pursuant to Section 69 of the </w:t>
      </w:r>
      <w:r w:rsidRPr="00341E05">
        <w:rPr>
          <w:rFonts w:eastAsia="Times New Roman"/>
          <w:i/>
          <w:spacing w:val="-2"/>
          <w:szCs w:val="17"/>
        </w:rPr>
        <w:t>Environment Protection Act 1993</w:t>
      </w:r>
      <w:r w:rsidRPr="00341E05">
        <w:rPr>
          <w:rFonts w:eastAsia="Times New Roman"/>
          <w:spacing w:val="-2"/>
          <w:szCs w:val="17"/>
        </w:rPr>
        <w:t xml:space="preserve"> (SA) (‘the Act’) hereby:</w:t>
      </w:r>
    </w:p>
    <w:p w14:paraId="14AD42D4" w14:textId="77777777" w:rsidR="00341E05" w:rsidRPr="00341E05" w:rsidRDefault="00341E05" w:rsidP="00341E05">
      <w:pPr>
        <w:ind w:left="142"/>
        <w:rPr>
          <w:rFonts w:eastAsia="Times New Roman"/>
          <w:i/>
          <w:szCs w:val="17"/>
        </w:rPr>
      </w:pPr>
      <w:r w:rsidRPr="00341E05">
        <w:rPr>
          <w:rFonts w:eastAsia="Times New Roman"/>
          <w:i/>
          <w:szCs w:val="17"/>
        </w:rPr>
        <w:t>Approval of Collection Depots</w:t>
      </w:r>
    </w:p>
    <w:p w14:paraId="55E9727E" w14:textId="77777777" w:rsidR="00341E05" w:rsidRPr="00341E05" w:rsidRDefault="00341E05" w:rsidP="00341E05">
      <w:pPr>
        <w:ind w:left="142"/>
        <w:rPr>
          <w:rFonts w:eastAsia="Times New Roman"/>
          <w:szCs w:val="17"/>
        </w:rPr>
      </w:pPr>
      <w:r w:rsidRPr="00341E05">
        <w:rPr>
          <w:rFonts w:eastAsia="Times New Roman"/>
          <w:szCs w:val="17"/>
        </w:rPr>
        <w:t>Approve the collection depots identified by reference to the following matters, to receive all containers belonging to a class of containers which is, at or subsequent to, the date of this Notice, approved as Category B Containers:</w:t>
      </w:r>
    </w:p>
    <w:p w14:paraId="77DA1D71" w14:textId="77777777" w:rsidR="00341E05" w:rsidRPr="00341E05" w:rsidRDefault="00341E05" w:rsidP="00341E05">
      <w:pPr>
        <w:ind w:left="851" w:hanging="283"/>
        <w:rPr>
          <w:rFonts w:eastAsia="Times New Roman"/>
          <w:szCs w:val="17"/>
        </w:rPr>
      </w:pPr>
      <w:r w:rsidRPr="00341E05">
        <w:rPr>
          <w:rFonts w:eastAsia="Times New Roman"/>
          <w:szCs w:val="17"/>
        </w:rPr>
        <w:t>(a)</w:t>
      </w:r>
      <w:r w:rsidRPr="00341E05">
        <w:rPr>
          <w:rFonts w:eastAsia="Times New Roman"/>
          <w:szCs w:val="17"/>
        </w:rPr>
        <w:tab/>
        <w:t>the name of the collection depot described in Column 1 of Schedule 1 of this Notice;</w:t>
      </w:r>
    </w:p>
    <w:p w14:paraId="05A877CF" w14:textId="77777777" w:rsidR="00341E05" w:rsidRPr="00341E05" w:rsidRDefault="00341E05" w:rsidP="00341E05">
      <w:pPr>
        <w:ind w:left="851" w:hanging="283"/>
        <w:rPr>
          <w:rFonts w:eastAsia="Times New Roman"/>
          <w:szCs w:val="17"/>
        </w:rPr>
      </w:pPr>
      <w:r w:rsidRPr="00341E05">
        <w:rPr>
          <w:rFonts w:eastAsia="Times New Roman"/>
          <w:szCs w:val="17"/>
        </w:rPr>
        <w:t>(b)</w:t>
      </w:r>
      <w:r w:rsidRPr="00341E05">
        <w:rPr>
          <w:rFonts w:eastAsia="Times New Roman"/>
          <w:szCs w:val="17"/>
        </w:rPr>
        <w:tab/>
        <w:t>the name of the proprietor of the depot identified in Column 3 of Schedule 1 of this Notice;</w:t>
      </w:r>
    </w:p>
    <w:p w14:paraId="2B08E823" w14:textId="77777777" w:rsidR="00341E05" w:rsidRPr="00341E05" w:rsidRDefault="00341E05" w:rsidP="00341E05">
      <w:pPr>
        <w:ind w:left="851" w:hanging="283"/>
        <w:rPr>
          <w:rFonts w:eastAsia="Times New Roman"/>
          <w:szCs w:val="17"/>
        </w:rPr>
      </w:pPr>
      <w:r w:rsidRPr="00341E05">
        <w:rPr>
          <w:rFonts w:eastAsia="Times New Roman"/>
          <w:szCs w:val="17"/>
        </w:rPr>
        <w:t>(c)</w:t>
      </w:r>
      <w:r w:rsidRPr="00341E05">
        <w:rPr>
          <w:rFonts w:eastAsia="Times New Roman"/>
          <w:szCs w:val="17"/>
        </w:rPr>
        <w:tab/>
        <w:t>the location of the depot described in Columns 4-6 of Schedule 1 of this Notice; and</w:t>
      </w:r>
    </w:p>
    <w:p w14:paraId="0FBE5970" w14:textId="77777777" w:rsidR="00341E05" w:rsidRPr="00341E05" w:rsidRDefault="00341E05" w:rsidP="00341E05">
      <w:pPr>
        <w:ind w:left="142"/>
        <w:rPr>
          <w:rFonts w:eastAsia="Times New Roman"/>
          <w:i/>
          <w:szCs w:val="17"/>
        </w:rPr>
      </w:pPr>
      <w:r w:rsidRPr="00341E05">
        <w:rPr>
          <w:rFonts w:eastAsia="Times New Roman"/>
          <w:i/>
          <w:szCs w:val="17"/>
        </w:rPr>
        <w:t>Conditions of Approval</w:t>
      </w:r>
    </w:p>
    <w:p w14:paraId="1479E58C" w14:textId="77777777" w:rsidR="00341E05" w:rsidRPr="00341E05" w:rsidRDefault="00341E05" w:rsidP="00341E05">
      <w:pPr>
        <w:ind w:left="142"/>
        <w:rPr>
          <w:rFonts w:eastAsia="Times New Roman"/>
          <w:szCs w:val="17"/>
        </w:rPr>
      </w:pPr>
      <w:r w:rsidRPr="00341E05">
        <w:rPr>
          <w:rFonts w:eastAsia="Times New Roman"/>
          <w:szCs w:val="17"/>
        </w:rPr>
        <w:t>Impose the following conditions of these approvals:</w:t>
      </w:r>
    </w:p>
    <w:p w14:paraId="2367E6C1" w14:textId="77777777" w:rsidR="00341E05" w:rsidRPr="00341E05" w:rsidRDefault="00341E05" w:rsidP="00341E05">
      <w:pPr>
        <w:ind w:left="567" w:hanging="284"/>
        <w:rPr>
          <w:rFonts w:eastAsia="Times New Roman"/>
          <w:szCs w:val="17"/>
        </w:rPr>
      </w:pPr>
      <w:r w:rsidRPr="00341E05">
        <w:rPr>
          <w:rFonts w:eastAsia="Times New Roman"/>
          <w:szCs w:val="17"/>
        </w:rPr>
        <w:t>1.</w:t>
      </w:r>
      <w:r w:rsidRPr="00341E05">
        <w:rPr>
          <w:rFonts w:eastAsia="Times New Roman"/>
          <w:szCs w:val="17"/>
        </w:rPr>
        <w:tab/>
        <w:t>If the Approval Holder’s name or postal address (or both) changes, then the Approval Holder must inform the Authority in writing, within 28 days of the change occurring.</w:t>
      </w:r>
    </w:p>
    <w:p w14:paraId="640C4B1C" w14:textId="77777777" w:rsidR="00341E05" w:rsidRPr="00341E05" w:rsidRDefault="00341E05" w:rsidP="00341E05">
      <w:pPr>
        <w:ind w:left="567" w:hanging="284"/>
        <w:rPr>
          <w:rFonts w:eastAsia="Times New Roman"/>
          <w:szCs w:val="17"/>
        </w:rPr>
      </w:pPr>
      <w:r w:rsidRPr="00341E05">
        <w:rPr>
          <w:rFonts w:eastAsia="Times New Roman"/>
          <w:szCs w:val="17"/>
        </w:rPr>
        <w:t>2.</w:t>
      </w:r>
      <w:r w:rsidRPr="00341E05">
        <w:rPr>
          <w:rFonts w:eastAsia="Times New Roman"/>
          <w:szCs w:val="17"/>
        </w:rPr>
        <w:tab/>
      </w:r>
      <w:r w:rsidRPr="00341E05">
        <w:rPr>
          <w:rFonts w:eastAsia="Times New Roman"/>
          <w:spacing w:val="-2"/>
          <w:szCs w:val="17"/>
        </w:rPr>
        <w:t>If the collection depot is sold to another party, the Approval Holder must inform the Authority in writing, within 28 days of settlement.</w:t>
      </w:r>
    </w:p>
    <w:p w14:paraId="46AA5893" w14:textId="77777777" w:rsidR="00341E05" w:rsidRPr="00341E05" w:rsidRDefault="00341E05" w:rsidP="00341E05">
      <w:pPr>
        <w:ind w:left="567" w:hanging="284"/>
        <w:rPr>
          <w:rFonts w:eastAsia="Times New Roman"/>
          <w:szCs w:val="17"/>
        </w:rPr>
      </w:pPr>
      <w:r w:rsidRPr="00341E05">
        <w:rPr>
          <w:rFonts w:eastAsia="Times New Roman"/>
          <w:szCs w:val="17"/>
        </w:rPr>
        <w:t>3.</w:t>
      </w:r>
      <w:r w:rsidRPr="00341E05">
        <w:rPr>
          <w:rFonts w:eastAsia="Times New Roman"/>
          <w:szCs w:val="17"/>
        </w:rPr>
        <w:tab/>
        <w:t>The Approval Holder who wishes to cease operation of the depot shall notify the Authority in writing no less than 14 days from date of closing.</w:t>
      </w:r>
    </w:p>
    <w:p w14:paraId="1014CC5B" w14:textId="77777777" w:rsidR="00341E05" w:rsidRPr="00341E05" w:rsidRDefault="00341E05" w:rsidP="00341E05">
      <w:pPr>
        <w:ind w:left="567" w:hanging="284"/>
        <w:rPr>
          <w:rFonts w:eastAsia="Times New Roman"/>
          <w:szCs w:val="17"/>
        </w:rPr>
      </w:pPr>
      <w:r w:rsidRPr="00341E05">
        <w:rPr>
          <w:rFonts w:eastAsia="Times New Roman"/>
          <w:szCs w:val="17"/>
        </w:rPr>
        <w:t>4.</w:t>
      </w:r>
      <w:r w:rsidRPr="00341E05">
        <w:rPr>
          <w:rFonts w:eastAsia="Times New Roman"/>
          <w:szCs w:val="17"/>
        </w:rPr>
        <w:tab/>
        <w:t>The Approval Holder, or a person acting on his or her behalf, must not pay a refund on, or seek reimbursement for, containers that the Approval Holder, or the person acting on his or her behalf, knows were not purchased in South Australia.</w:t>
      </w:r>
    </w:p>
    <w:p w14:paraId="08F08771" w14:textId="77777777" w:rsidR="00341E05" w:rsidRPr="00341E05" w:rsidRDefault="00341E05" w:rsidP="00341E05">
      <w:pPr>
        <w:ind w:left="567" w:hanging="284"/>
        <w:rPr>
          <w:rFonts w:eastAsia="Times New Roman"/>
          <w:szCs w:val="17"/>
        </w:rPr>
      </w:pPr>
      <w:r w:rsidRPr="00341E05">
        <w:rPr>
          <w:rFonts w:eastAsia="Times New Roman"/>
          <w:szCs w:val="17"/>
        </w:rPr>
        <w:t>5.</w:t>
      </w:r>
      <w:r w:rsidRPr="00341E05">
        <w:rPr>
          <w:rFonts w:eastAsia="Times New Roman"/>
          <w:szCs w:val="17"/>
        </w:rPr>
        <w:tab/>
        <w:t>The Approval Holder must ensure that prominent signage is displayed, detailing the offence and the penalties under Section 69 the Act, for presenting interstate containers for refund.</w:t>
      </w:r>
    </w:p>
    <w:p w14:paraId="0E88BF5D" w14:textId="77777777" w:rsidR="00341E05" w:rsidRPr="00341E05" w:rsidRDefault="00341E05" w:rsidP="00341E05">
      <w:pPr>
        <w:spacing w:after="0"/>
        <w:rPr>
          <w:rFonts w:eastAsia="Times New Roman"/>
          <w:szCs w:val="17"/>
        </w:rPr>
      </w:pPr>
      <w:r w:rsidRPr="00341E05">
        <w:rPr>
          <w:rFonts w:eastAsia="Times New Roman"/>
          <w:szCs w:val="17"/>
        </w:rPr>
        <w:t>Dated: 11 February 2021</w:t>
      </w:r>
    </w:p>
    <w:p w14:paraId="2F2206F0" w14:textId="77777777" w:rsidR="00341E05" w:rsidRPr="00341E05" w:rsidRDefault="00341E05" w:rsidP="00341E05">
      <w:pPr>
        <w:spacing w:after="0"/>
        <w:jc w:val="right"/>
        <w:rPr>
          <w:rFonts w:eastAsia="Times New Roman"/>
          <w:smallCaps/>
          <w:szCs w:val="20"/>
        </w:rPr>
      </w:pPr>
      <w:r w:rsidRPr="00341E05">
        <w:rPr>
          <w:rFonts w:eastAsia="Times New Roman"/>
          <w:smallCaps/>
          <w:szCs w:val="20"/>
        </w:rPr>
        <w:t>Andrea Kaye Woods</w:t>
      </w:r>
    </w:p>
    <w:p w14:paraId="4770E8D9" w14:textId="77777777" w:rsidR="00341E05" w:rsidRPr="00341E05" w:rsidRDefault="00341E05" w:rsidP="00341E05">
      <w:pPr>
        <w:spacing w:after="0"/>
        <w:jc w:val="right"/>
        <w:rPr>
          <w:rFonts w:eastAsia="Times New Roman"/>
          <w:szCs w:val="17"/>
        </w:rPr>
      </w:pPr>
      <w:r w:rsidRPr="00341E05">
        <w:rPr>
          <w:rFonts w:eastAsia="Times New Roman"/>
          <w:szCs w:val="17"/>
        </w:rPr>
        <w:t>Delegate of the Environment Protection Authority</w:t>
      </w:r>
    </w:p>
    <w:p w14:paraId="51A1A77F" w14:textId="77777777" w:rsidR="00341E05" w:rsidRPr="00341E05" w:rsidRDefault="00341E05" w:rsidP="00341E05">
      <w:pPr>
        <w:pBdr>
          <w:top w:val="single" w:sz="4" w:space="1" w:color="auto"/>
        </w:pBdr>
        <w:spacing w:before="100" w:line="14" w:lineRule="exact"/>
        <w:ind w:left="1080" w:right="1080"/>
        <w:jc w:val="center"/>
        <w:rPr>
          <w:rFonts w:eastAsia="Times New Roman"/>
          <w:szCs w:val="17"/>
        </w:rPr>
      </w:pPr>
    </w:p>
    <w:p w14:paraId="41A384BC" w14:textId="77777777" w:rsidR="00341E05" w:rsidRPr="00341E05" w:rsidRDefault="00341E05" w:rsidP="00341E05">
      <w:pPr>
        <w:jc w:val="center"/>
        <w:rPr>
          <w:smallCaps/>
          <w:szCs w:val="17"/>
        </w:rPr>
      </w:pPr>
      <w:r w:rsidRPr="00341E05">
        <w:rPr>
          <w:smallCaps/>
          <w:szCs w:val="17"/>
        </w:rPr>
        <w:t>Schedule 1</w:t>
      </w:r>
    </w:p>
    <w:tbl>
      <w:tblPr>
        <w:tblW w:w="5000" w:type="pct"/>
        <w:tblLayout w:type="fixed"/>
        <w:tblCellMar>
          <w:left w:w="0" w:type="dxa"/>
          <w:right w:w="0" w:type="dxa"/>
        </w:tblCellMar>
        <w:tblLook w:val="04A0" w:firstRow="1" w:lastRow="0" w:firstColumn="1" w:lastColumn="0" w:noHBand="0" w:noVBand="1"/>
      </w:tblPr>
      <w:tblGrid>
        <w:gridCol w:w="1701"/>
        <w:gridCol w:w="1558"/>
        <w:gridCol w:w="1416"/>
        <w:gridCol w:w="1416"/>
        <w:gridCol w:w="1276"/>
        <w:gridCol w:w="1134"/>
        <w:gridCol w:w="853"/>
      </w:tblGrid>
      <w:tr w:rsidR="00341E05" w:rsidRPr="00341E05" w14:paraId="05DB7FC4" w14:textId="77777777" w:rsidTr="00311B6C">
        <w:trPr>
          <w:trHeight w:val="344"/>
        </w:trPr>
        <w:tc>
          <w:tcPr>
            <w:tcW w:w="909" w:type="pct"/>
            <w:tcBorders>
              <w:top w:val="single" w:sz="4" w:space="0" w:color="auto"/>
              <w:bottom w:val="single" w:sz="4" w:space="0" w:color="auto"/>
            </w:tcBorders>
            <w:noWrap/>
            <w:vAlign w:val="center"/>
            <w:hideMark/>
          </w:tcPr>
          <w:p w14:paraId="3927F2B8"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Column 1</w:t>
            </w:r>
          </w:p>
        </w:tc>
        <w:tc>
          <w:tcPr>
            <w:tcW w:w="833" w:type="pct"/>
            <w:tcBorders>
              <w:top w:val="single" w:sz="4" w:space="0" w:color="auto"/>
              <w:bottom w:val="single" w:sz="4" w:space="0" w:color="auto"/>
            </w:tcBorders>
            <w:noWrap/>
            <w:vAlign w:val="center"/>
            <w:hideMark/>
          </w:tcPr>
          <w:p w14:paraId="4C974F31"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Column 2</w:t>
            </w:r>
          </w:p>
        </w:tc>
        <w:tc>
          <w:tcPr>
            <w:tcW w:w="757" w:type="pct"/>
            <w:tcBorders>
              <w:top w:val="single" w:sz="4" w:space="0" w:color="auto"/>
              <w:bottom w:val="single" w:sz="4" w:space="0" w:color="auto"/>
            </w:tcBorders>
            <w:noWrap/>
            <w:vAlign w:val="center"/>
            <w:hideMark/>
          </w:tcPr>
          <w:p w14:paraId="63C5D62D"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Column 3</w:t>
            </w:r>
          </w:p>
        </w:tc>
        <w:tc>
          <w:tcPr>
            <w:tcW w:w="757" w:type="pct"/>
            <w:tcBorders>
              <w:top w:val="single" w:sz="4" w:space="0" w:color="auto"/>
              <w:bottom w:val="single" w:sz="4" w:space="0" w:color="auto"/>
            </w:tcBorders>
            <w:noWrap/>
            <w:vAlign w:val="center"/>
            <w:hideMark/>
          </w:tcPr>
          <w:p w14:paraId="37B67236"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Column 4</w:t>
            </w:r>
          </w:p>
        </w:tc>
        <w:tc>
          <w:tcPr>
            <w:tcW w:w="682" w:type="pct"/>
            <w:tcBorders>
              <w:top w:val="single" w:sz="4" w:space="0" w:color="auto"/>
              <w:bottom w:val="single" w:sz="4" w:space="0" w:color="auto"/>
            </w:tcBorders>
            <w:noWrap/>
            <w:vAlign w:val="center"/>
            <w:hideMark/>
          </w:tcPr>
          <w:p w14:paraId="6D4850BD"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Column 5</w:t>
            </w:r>
          </w:p>
        </w:tc>
        <w:tc>
          <w:tcPr>
            <w:tcW w:w="606" w:type="pct"/>
            <w:tcBorders>
              <w:top w:val="single" w:sz="4" w:space="0" w:color="auto"/>
              <w:bottom w:val="single" w:sz="4" w:space="0" w:color="auto"/>
            </w:tcBorders>
            <w:noWrap/>
            <w:vAlign w:val="center"/>
            <w:hideMark/>
          </w:tcPr>
          <w:p w14:paraId="0A4E5BAC"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Column 6</w:t>
            </w:r>
          </w:p>
        </w:tc>
        <w:tc>
          <w:tcPr>
            <w:tcW w:w="456" w:type="pct"/>
            <w:tcBorders>
              <w:top w:val="single" w:sz="4" w:space="0" w:color="auto"/>
              <w:bottom w:val="single" w:sz="4" w:space="0" w:color="auto"/>
            </w:tcBorders>
            <w:noWrap/>
            <w:vAlign w:val="center"/>
            <w:hideMark/>
          </w:tcPr>
          <w:p w14:paraId="7B1F9672"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Column 7</w:t>
            </w:r>
          </w:p>
        </w:tc>
      </w:tr>
      <w:tr w:rsidR="00341E05" w:rsidRPr="00341E05" w14:paraId="21D9CE1B" w14:textId="77777777" w:rsidTr="00311B6C">
        <w:trPr>
          <w:trHeight w:val="576"/>
        </w:trPr>
        <w:tc>
          <w:tcPr>
            <w:tcW w:w="909" w:type="pct"/>
            <w:tcBorders>
              <w:top w:val="single" w:sz="4" w:space="0" w:color="auto"/>
              <w:bottom w:val="single" w:sz="4" w:space="0" w:color="auto"/>
            </w:tcBorders>
            <w:noWrap/>
            <w:vAlign w:val="center"/>
            <w:hideMark/>
          </w:tcPr>
          <w:p w14:paraId="50C1287E"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Depot Name</w:t>
            </w:r>
          </w:p>
        </w:tc>
        <w:tc>
          <w:tcPr>
            <w:tcW w:w="833" w:type="pct"/>
            <w:tcBorders>
              <w:top w:val="single" w:sz="4" w:space="0" w:color="auto"/>
              <w:bottom w:val="single" w:sz="4" w:space="0" w:color="auto"/>
            </w:tcBorders>
            <w:noWrap/>
            <w:vAlign w:val="center"/>
            <w:hideMark/>
          </w:tcPr>
          <w:p w14:paraId="1D3B3CA6"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Company Name</w:t>
            </w:r>
          </w:p>
        </w:tc>
        <w:tc>
          <w:tcPr>
            <w:tcW w:w="757" w:type="pct"/>
            <w:tcBorders>
              <w:top w:val="single" w:sz="4" w:space="0" w:color="auto"/>
              <w:bottom w:val="single" w:sz="4" w:space="0" w:color="auto"/>
            </w:tcBorders>
            <w:noWrap/>
            <w:vAlign w:val="center"/>
            <w:hideMark/>
          </w:tcPr>
          <w:p w14:paraId="04925BBD"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Proprietors</w:t>
            </w:r>
          </w:p>
        </w:tc>
        <w:tc>
          <w:tcPr>
            <w:tcW w:w="757" w:type="pct"/>
            <w:tcBorders>
              <w:top w:val="single" w:sz="4" w:space="0" w:color="auto"/>
              <w:bottom w:val="single" w:sz="4" w:space="0" w:color="auto"/>
            </w:tcBorders>
            <w:noWrap/>
            <w:vAlign w:val="center"/>
            <w:hideMark/>
          </w:tcPr>
          <w:p w14:paraId="7DD6144F"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Depot Location Street</w:t>
            </w:r>
          </w:p>
        </w:tc>
        <w:tc>
          <w:tcPr>
            <w:tcW w:w="682" w:type="pct"/>
            <w:tcBorders>
              <w:top w:val="single" w:sz="4" w:space="0" w:color="auto"/>
              <w:bottom w:val="single" w:sz="4" w:space="0" w:color="auto"/>
            </w:tcBorders>
            <w:noWrap/>
            <w:vAlign w:val="center"/>
            <w:hideMark/>
          </w:tcPr>
          <w:p w14:paraId="18D612D0"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Depot Location Suburb</w:t>
            </w:r>
          </w:p>
        </w:tc>
        <w:tc>
          <w:tcPr>
            <w:tcW w:w="606" w:type="pct"/>
            <w:tcBorders>
              <w:top w:val="single" w:sz="4" w:space="0" w:color="auto"/>
              <w:bottom w:val="single" w:sz="4" w:space="0" w:color="auto"/>
            </w:tcBorders>
            <w:noWrap/>
            <w:vAlign w:val="center"/>
            <w:hideMark/>
          </w:tcPr>
          <w:p w14:paraId="679C6FA1"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Cert of Title/ Volume</w:t>
            </w:r>
          </w:p>
        </w:tc>
        <w:tc>
          <w:tcPr>
            <w:tcW w:w="456" w:type="pct"/>
            <w:tcBorders>
              <w:top w:val="single" w:sz="4" w:space="0" w:color="auto"/>
              <w:bottom w:val="single" w:sz="4" w:space="0" w:color="auto"/>
            </w:tcBorders>
            <w:noWrap/>
            <w:vAlign w:val="center"/>
            <w:hideMark/>
          </w:tcPr>
          <w:p w14:paraId="77736AEC" w14:textId="77777777" w:rsidR="00341E05" w:rsidRPr="00341E05" w:rsidRDefault="00341E05" w:rsidP="00341E05">
            <w:pPr>
              <w:spacing w:after="0"/>
              <w:jc w:val="center"/>
              <w:rPr>
                <w:rFonts w:eastAsia="Times New Roman"/>
                <w:b/>
                <w:bCs/>
                <w:szCs w:val="20"/>
              </w:rPr>
            </w:pPr>
            <w:r w:rsidRPr="00341E05">
              <w:rPr>
                <w:rFonts w:eastAsia="Times New Roman"/>
                <w:b/>
                <w:bCs/>
                <w:szCs w:val="20"/>
              </w:rPr>
              <w:t>Collection Area</w:t>
            </w:r>
          </w:p>
        </w:tc>
      </w:tr>
      <w:tr w:rsidR="00341E05" w:rsidRPr="00341E05" w14:paraId="10A951CE" w14:textId="77777777" w:rsidTr="00311B6C">
        <w:trPr>
          <w:trHeight w:val="45"/>
        </w:trPr>
        <w:tc>
          <w:tcPr>
            <w:tcW w:w="909" w:type="pct"/>
            <w:tcBorders>
              <w:top w:val="single" w:sz="4" w:space="0" w:color="auto"/>
            </w:tcBorders>
            <w:noWrap/>
            <w:vAlign w:val="center"/>
          </w:tcPr>
          <w:p w14:paraId="3BC4AAB7" w14:textId="77777777" w:rsidR="00341E05" w:rsidRPr="00341E05" w:rsidRDefault="00341E05" w:rsidP="00341E05">
            <w:pPr>
              <w:spacing w:after="0" w:line="80" w:lineRule="exact"/>
              <w:ind w:left="284"/>
              <w:jc w:val="center"/>
              <w:rPr>
                <w:rFonts w:eastAsia="Times New Roman"/>
                <w:b/>
                <w:bCs/>
                <w:szCs w:val="20"/>
              </w:rPr>
            </w:pPr>
          </w:p>
        </w:tc>
        <w:tc>
          <w:tcPr>
            <w:tcW w:w="833" w:type="pct"/>
            <w:tcBorders>
              <w:top w:val="single" w:sz="4" w:space="0" w:color="auto"/>
            </w:tcBorders>
            <w:noWrap/>
            <w:vAlign w:val="center"/>
          </w:tcPr>
          <w:p w14:paraId="02D5FE35" w14:textId="77777777" w:rsidR="00341E05" w:rsidRPr="00341E05" w:rsidRDefault="00341E05" w:rsidP="00341E05">
            <w:pPr>
              <w:spacing w:after="0" w:line="80" w:lineRule="exact"/>
              <w:jc w:val="center"/>
              <w:rPr>
                <w:rFonts w:eastAsia="Times New Roman"/>
                <w:b/>
                <w:bCs/>
                <w:szCs w:val="20"/>
              </w:rPr>
            </w:pPr>
          </w:p>
        </w:tc>
        <w:tc>
          <w:tcPr>
            <w:tcW w:w="757" w:type="pct"/>
            <w:tcBorders>
              <w:top w:val="single" w:sz="4" w:space="0" w:color="auto"/>
            </w:tcBorders>
            <w:noWrap/>
            <w:vAlign w:val="center"/>
          </w:tcPr>
          <w:p w14:paraId="6685F4EB" w14:textId="77777777" w:rsidR="00341E05" w:rsidRPr="00341E05" w:rsidRDefault="00341E05" w:rsidP="00341E05">
            <w:pPr>
              <w:spacing w:after="0" w:line="80" w:lineRule="exact"/>
              <w:jc w:val="center"/>
              <w:rPr>
                <w:rFonts w:eastAsia="Times New Roman"/>
                <w:b/>
                <w:bCs/>
                <w:szCs w:val="20"/>
              </w:rPr>
            </w:pPr>
          </w:p>
        </w:tc>
        <w:tc>
          <w:tcPr>
            <w:tcW w:w="757" w:type="pct"/>
            <w:tcBorders>
              <w:top w:val="single" w:sz="4" w:space="0" w:color="auto"/>
            </w:tcBorders>
            <w:noWrap/>
            <w:vAlign w:val="center"/>
          </w:tcPr>
          <w:p w14:paraId="3C11C805" w14:textId="77777777" w:rsidR="00341E05" w:rsidRPr="00341E05" w:rsidRDefault="00341E05" w:rsidP="00341E05">
            <w:pPr>
              <w:spacing w:after="0" w:line="80" w:lineRule="exact"/>
              <w:jc w:val="center"/>
              <w:rPr>
                <w:rFonts w:eastAsia="Times New Roman"/>
                <w:b/>
                <w:bCs/>
                <w:szCs w:val="20"/>
              </w:rPr>
            </w:pPr>
          </w:p>
        </w:tc>
        <w:tc>
          <w:tcPr>
            <w:tcW w:w="682" w:type="pct"/>
            <w:tcBorders>
              <w:top w:val="single" w:sz="4" w:space="0" w:color="auto"/>
            </w:tcBorders>
            <w:noWrap/>
            <w:vAlign w:val="center"/>
          </w:tcPr>
          <w:p w14:paraId="113340D6" w14:textId="77777777" w:rsidR="00341E05" w:rsidRPr="00341E05" w:rsidRDefault="00341E05" w:rsidP="00341E05">
            <w:pPr>
              <w:spacing w:after="0" w:line="80" w:lineRule="exact"/>
              <w:jc w:val="center"/>
              <w:rPr>
                <w:rFonts w:eastAsia="Times New Roman"/>
                <w:b/>
                <w:bCs/>
                <w:szCs w:val="20"/>
              </w:rPr>
            </w:pPr>
          </w:p>
        </w:tc>
        <w:tc>
          <w:tcPr>
            <w:tcW w:w="606" w:type="pct"/>
            <w:tcBorders>
              <w:top w:val="single" w:sz="4" w:space="0" w:color="auto"/>
            </w:tcBorders>
            <w:noWrap/>
            <w:vAlign w:val="center"/>
          </w:tcPr>
          <w:p w14:paraId="764AFD1F" w14:textId="77777777" w:rsidR="00341E05" w:rsidRPr="00341E05" w:rsidRDefault="00341E05" w:rsidP="00341E05">
            <w:pPr>
              <w:spacing w:after="0" w:line="80" w:lineRule="exact"/>
              <w:jc w:val="center"/>
              <w:rPr>
                <w:rFonts w:eastAsia="Times New Roman"/>
                <w:b/>
                <w:bCs/>
                <w:szCs w:val="20"/>
              </w:rPr>
            </w:pPr>
          </w:p>
        </w:tc>
        <w:tc>
          <w:tcPr>
            <w:tcW w:w="456" w:type="pct"/>
            <w:tcBorders>
              <w:top w:val="single" w:sz="4" w:space="0" w:color="auto"/>
            </w:tcBorders>
            <w:noWrap/>
            <w:vAlign w:val="center"/>
          </w:tcPr>
          <w:p w14:paraId="35DD94FC" w14:textId="77777777" w:rsidR="00341E05" w:rsidRPr="00341E05" w:rsidRDefault="00341E05" w:rsidP="00341E05">
            <w:pPr>
              <w:spacing w:after="0" w:line="80" w:lineRule="exact"/>
              <w:jc w:val="center"/>
              <w:rPr>
                <w:rFonts w:eastAsia="Times New Roman"/>
                <w:b/>
                <w:bCs/>
                <w:szCs w:val="20"/>
              </w:rPr>
            </w:pPr>
          </w:p>
        </w:tc>
      </w:tr>
      <w:tr w:rsidR="00341E05" w:rsidRPr="00341E05" w14:paraId="5FACD5BC" w14:textId="77777777" w:rsidTr="00311B6C">
        <w:trPr>
          <w:trHeight w:val="20"/>
        </w:trPr>
        <w:tc>
          <w:tcPr>
            <w:tcW w:w="909" w:type="pct"/>
            <w:tcBorders>
              <w:bottom w:val="single" w:sz="4" w:space="0" w:color="auto"/>
            </w:tcBorders>
            <w:noWrap/>
            <w:hideMark/>
          </w:tcPr>
          <w:p w14:paraId="4AB3FF89" w14:textId="77777777" w:rsidR="00341E05" w:rsidRPr="00341E05" w:rsidRDefault="00341E05" w:rsidP="00341E05">
            <w:pPr>
              <w:ind w:left="284"/>
              <w:jc w:val="left"/>
              <w:rPr>
                <w:rFonts w:eastAsia="Times New Roman"/>
                <w:szCs w:val="20"/>
              </w:rPr>
            </w:pPr>
            <w:r w:rsidRPr="00341E05">
              <w:rPr>
                <w:rFonts w:eastAsia="Times New Roman"/>
                <w:szCs w:val="20"/>
              </w:rPr>
              <w:t xml:space="preserve">Snowtown Can &amp; </w:t>
            </w:r>
            <w:r w:rsidRPr="00341E05">
              <w:rPr>
                <w:rFonts w:eastAsia="Times New Roman"/>
                <w:szCs w:val="20"/>
              </w:rPr>
              <w:br/>
              <w:t>Bottle Depot</w:t>
            </w:r>
          </w:p>
        </w:tc>
        <w:tc>
          <w:tcPr>
            <w:tcW w:w="833" w:type="pct"/>
            <w:tcBorders>
              <w:bottom w:val="single" w:sz="4" w:space="0" w:color="auto"/>
            </w:tcBorders>
            <w:noWrap/>
            <w:hideMark/>
          </w:tcPr>
          <w:p w14:paraId="765F1158" w14:textId="77777777" w:rsidR="00341E05" w:rsidRPr="00341E05" w:rsidRDefault="00341E05" w:rsidP="00341E05">
            <w:pPr>
              <w:jc w:val="center"/>
              <w:rPr>
                <w:rFonts w:eastAsia="Times New Roman"/>
                <w:szCs w:val="20"/>
              </w:rPr>
            </w:pPr>
            <w:r w:rsidRPr="00341E05">
              <w:rPr>
                <w:rFonts w:eastAsia="Times New Roman"/>
                <w:szCs w:val="20"/>
              </w:rPr>
              <w:t>Elizabeth Robbins</w:t>
            </w:r>
          </w:p>
        </w:tc>
        <w:tc>
          <w:tcPr>
            <w:tcW w:w="757" w:type="pct"/>
            <w:tcBorders>
              <w:bottom w:val="single" w:sz="4" w:space="0" w:color="auto"/>
            </w:tcBorders>
            <w:noWrap/>
            <w:hideMark/>
          </w:tcPr>
          <w:p w14:paraId="3829505C" w14:textId="77777777" w:rsidR="00341E05" w:rsidRPr="00341E05" w:rsidRDefault="00341E05" w:rsidP="00341E05">
            <w:pPr>
              <w:jc w:val="center"/>
              <w:rPr>
                <w:rFonts w:eastAsia="Times New Roman"/>
                <w:szCs w:val="20"/>
              </w:rPr>
            </w:pPr>
            <w:r w:rsidRPr="00341E05">
              <w:rPr>
                <w:rFonts w:eastAsia="Times New Roman"/>
                <w:szCs w:val="20"/>
              </w:rPr>
              <w:t>Elizabeth Robbins</w:t>
            </w:r>
          </w:p>
        </w:tc>
        <w:tc>
          <w:tcPr>
            <w:tcW w:w="757" w:type="pct"/>
            <w:tcBorders>
              <w:bottom w:val="single" w:sz="4" w:space="0" w:color="auto"/>
            </w:tcBorders>
            <w:noWrap/>
            <w:hideMark/>
          </w:tcPr>
          <w:p w14:paraId="23FCA8C6" w14:textId="77777777" w:rsidR="00341E05" w:rsidRPr="00341E05" w:rsidRDefault="00341E05" w:rsidP="00341E05">
            <w:pPr>
              <w:jc w:val="center"/>
              <w:rPr>
                <w:rFonts w:eastAsia="Times New Roman"/>
                <w:szCs w:val="20"/>
              </w:rPr>
            </w:pPr>
            <w:r w:rsidRPr="00341E05">
              <w:rPr>
                <w:rFonts w:eastAsia="Times New Roman"/>
                <w:szCs w:val="20"/>
              </w:rPr>
              <w:t>2 High Street East</w:t>
            </w:r>
          </w:p>
        </w:tc>
        <w:tc>
          <w:tcPr>
            <w:tcW w:w="682" w:type="pct"/>
            <w:tcBorders>
              <w:bottom w:val="single" w:sz="4" w:space="0" w:color="auto"/>
            </w:tcBorders>
            <w:noWrap/>
            <w:hideMark/>
          </w:tcPr>
          <w:p w14:paraId="2EE3751E" w14:textId="77777777" w:rsidR="00341E05" w:rsidRPr="00341E05" w:rsidRDefault="00341E05" w:rsidP="00341E05">
            <w:pPr>
              <w:jc w:val="center"/>
              <w:rPr>
                <w:rFonts w:eastAsia="Times New Roman"/>
                <w:szCs w:val="20"/>
              </w:rPr>
            </w:pPr>
            <w:r w:rsidRPr="00341E05">
              <w:rPr>
                <w:rFonts w:eastAsia="Times New Roman"/>
                <w:szCs w:val="20"/>
              </w:rPr>
              <w:t>SNOWTOWN</w:t>
            </w:r>
          </w:p>
        </w:tc>
        <w:tc>
          <w:tcPr>
            <w:tcW w:w="606" w:type="pct"/>
            <w:tcBorders>
              <w:bottom w:val="single" w:sz="4" w:space="0" w:color="auto"/>
            </w:tcBorders>
            <w:noWrap/>
            <w:hideMark/>
          </w:tcPr>
          <w:p w14:paraId="6710DAC9" w14:textId="77777777" w:rsidR="00341E05" w:rsidRPr="00341E05" w:rsidRDefault="00341E05" w:rsidP="00341E05">
            <w:pPr>
              <w:jc w:val="center"/>
              <w:rPr>
                <w:rFonts w:eastAsia="Times New Roman"/>
                <w:szCs w:val="20"/>
              </w:rPr>
            </w:pPr>
            <w:r w:rsidRPr="00341E05">
              <w:rPr>
                <w:rFonts w:eastAsia="Times New Roman"/>
                <w:szCs w:val="20"/>
              </w:rPr>
              <w:t>CT-5681-743</w:t>
            </w:r>
          </w:p>
        </w:tc>
        <w:tc>
          <w:tcPr>
            <w:tcW w:w="456" w:type="pct"/>
            <w:tcBorders>
              <w:bottom w:val="single" w:sz="4" w:space="0" w:color="auto"/>
            </w:tcBorders>
            <w:noWrap/>
            <w:hideMark/>
          </w:tcPr>
          <w:p w14:paraId="0CA63786" w14:textId="77777777" w:rsidR="00341E05" w:rsidRPr="00341E05" w:rsidRDefault="00341E05" w:rsidP="00341E05">
            <w:pPr>
              <w:jc w:val="center"/>
              <w:rPr>
                <w:rFonts w:eastAsia="Times New Roman"/>
                <w:szCs w:val="20"/>
              </w:rPr>
            </w:pPr>
            <w:r w:rsidRPr="00341E05">
              <w:rPr>
                <w:rFonts w:eastAsia="Times New Roman"/>
                <w:szCs w:val="20"/>
              </w:rPr>
              <w:t>Regional</w:t>
            </w:r>
          </w:p>
        </w:tc>
      </w:tr>
    </w:tbl>
    <w:p w14:paraId="04908722" w14:textId="77777777" w:rsidR="00341E05" w:rsidRPr="00341E05" w:rsidRDefault="00341E05" w:rsidP="00341E05">
      <w:pPr>
        <w:rPr>
          <w:rFonts w:eastAsia="Times New Roman"/>
          <w:szCs w:val="20"/>
        </w:rPr>
      </w:pPr>
    </w:p>
    <w:p w14:paraId="379CE42A" w14:textId="77777777" w:rsidR="00D71F63" w:rsidRPr="00D71F63" w:rsidRDefault="00D71F63" w:rsidP="00D71F63">
      <w:pPr>
        <w:jc w:val="center"/>
        <w:rPr>
          <w:caps/>
          <w:szCs w:val="17"/>
        </w:rPr>
      </w:pPr>
      <w:r w:rsidRPr="00D71F63">
        <w:rPr>
          <w:caps/>
          <w:szCs w:val="17"/>
        </w:rPr>
        <w:t>Environment Protection Act 1993</w:t>
      </w:r>
    </w:p>
    <w:p w14:paraId="18E9FDAC" w14:textId="77777777" w:rsidR="00D71F63" w:rsidRPr="00D71F63" w:rsidRDefault="00D71F63" w:rsidP="00D71F63">
      <w:pPr>
        <w:jc w:val="center"/>
        <w:rPr>
          <w:smallCaps/>
          <w:szCs w:val="17"/>
        </w:rPr>
      </w:pPr>
      <w:r w:rsidRPr="00D71F63">
        <w:rPr>
          <w:smallCaps/>
          <w:szCs w:val="17"/>
        </w:rPr>
        <w:t>Section 68</w:t>
      </w:r>
    </w:p>
    <w:p w14:paraId="63B55DDD" w14:textId="77777777" w:rsidR="00D71F63" w:rsidRPr="00D71F63" w:rsidRDefault="00D71F63" w:rsidP="00D71F63">
      <w:pPr>
        <w:jc w:val="center"/>
        <w:rPr>
          <w:i/>
          <w:szCs w:val="17"/>
        </w:rPr>
      </w:pPr>
      <w:r w:rsidRPr="00D71F63">
        <w:rPr>
          <w:i/>
          <w:szCs w:val="17"/>
        </w:rPr>
        <w:t>Revocation of Approval of Category A Containers</w:t>
      </w:r>
    </w:p>
    <w:p w14:paraId="3FDED1D5" w14:textId="77777777" w:rsidR="00D71F63" w:rsidRPr="00D71F63" w:rsidRDefault="00D71F63" w:rsidP="00D71F63">
      <w:pPr>
        <w:rPr>
          <w:rFonts w:eastAsia="Times New Roman"/>
          <w:spacing w:val="-2"/>
          <w:szCs w:val="17"/>
        </w:rPr>
      </w:pPr>
      <w:r w:rsidRPr="00D71F63">
        <w:rPr>
          <w:rFonts w:eastAsia="Times New Roman"/>
          <w:spacing w:val="-2"/>
          <w:szCs w:val="17"/>
        </w:rPr>
        <w:t xml:space="preserve">I, ANDREA KAYE WOODS, Delegate of the Environment Protection Authority (‘the Authority’), pursuant to Section 68 of the </w:t>
      </w:r>
      <w:r w:rsidRPr="00D71F63">
        <w:rPr>
          <w:rFonts w:eastAsia="Times New Roman"/>
          <w:i/>
          <w:spacing w:val="-2"/>
          <w:szCs w:val="17"/>
        </w:rPr>
        <w:t>Environment Protection Act 1993</w:t>
      </w:r>
      <w:r w:rsidRPr="00D71F63">
        <w:rPr>
          <w:rFonts w:eastAsia="Times New Roman"/>
          <w:spacing w:val="-2"/>
          <w:szCs w:val="17"/>
        </w:rPr>
        <w:t xml:space="preserve"> (SA) (‘the Act’) hereby revoke the approvals of the classes of Category A containers sold in South Australia as identified by reference to the following matters, which are described in the first 4 columns of Schedule 1 of this Notice:</w:t>
      </w:r>
    </w:p>
    <w:p w14:paraId="6224BD75" w14:textId="77777777" w:rsidR="00D71F63" w:rsidRPr="00D71F63" w:rsidRDefault="00D71F63" w:rsidP="00D71F63">
      <w:pPr>
        <w:ind w:left="426" w:hanging="283"/>
        <w:rPr>
          <w:rFonts w:eastAsia="Times New Roman"/>
          <w:szCs w:val="17"/>
        </w:rPr>
      </w:pPr>
      <w:r w:rsidRPr="00D71F63">
        <w:rPr>
          <w:rFonts w:eastAsia="Times New Roman"/>
          <w:szCs w:val="17"/>
        </w:rPr>
        <w:t>(a)</w:t>
      </w:r>
      <w:r w:rsidRPr="00D71F63">
        <w:rPr>
          <w:rFonts w:eastAsia="Times New Roman"/>
          <w:szCs w:val="17"/>
        </w:rPr>
        <w:tab/>
        <w:t>the product which each class of containers shall contain;</w:t>
      </w:r>
    </w:p>
    <w:p w14:paraId="36850C9E" w14:textId="77777777" w:rsidR="00D71F63" w:rsidRPr="00D71F63" w:rsidRDefault="00D71F63" w:rsidP="00D71F63">
      <w:pPr>
        <w:ind w:left="426" w:hanging="283"/>
        <w:rPr>
          <w:rFonts w:eastAsia="Times New Roman"/>
          <w:szCs w:val="17"/>
        </w:rPr>
      </w:pPr>
      <w:r w:rsidRPr="00D71F63">
        <w:rPr>
          <w:rFonts w:eastAsia="Times New Roman"/>
          <w:szCs w:val="17"/>
        </w:rPr>
        <w:t>(b)</w:t>
      </w:r>
      <w:r w:rsidRPr="00D71F63">
        <w:rPr>
          <w:rFonts w:eastAsia="Times New Roman"/>
          <w:szCs w:val="17"/>
        </w:rPr>
        <w:tab/>
        <w:t>the size of the containers;</w:t>
      </w:r>
    </w:p>
    <w:p w14:paraId="2941DE72" w14:textId="77777777" w:rsidR="00D71F63" w:rsidRPr="00D71F63" w:rsidRDefault="00D71F63" w:rsidP="00D71F63">
      <w:pPr>
        <w:ind w:left="426" w:hanging="283"/>
        <w:rPr>
          <w:rFonts w:eastAsia="Times New Roman"/>
          <w:szCs w:val="17"/>
        </w:rPr>
      </w:pPr>
      <w:r w:rsidRPr="00D71F63">
        <w:rPr>
          <w:rFonts w:eastAsia="Times New Roman"/>
          <w:szCs w:val="17"/>
        </w:rPr>
        <w:t>(c)</w:t>
      </w:r>
      <w:r w:rsidRPr="00D71F63">
        <w:rPr>
          <w:rFonts w:eastAsia="Times New Roman"/>
          <w:szCs w:val="17"/>
        </w:rPr>
        <w:tab/>
        <w:t>the type of containers;</w:t>
      </w:r>
    </w:p>
    <w:p w14:paraId="5EFF751B" w14:textId="77777777" w:rsidR="00D71F63" w:rsidRPr="00D71F63" w:rsidRDefault="00D71F63" w:rsidP="00D71F63">
      <w:pPr>
        <w:ind w:left="426" w:hanging="283"/>
        <w:rPr>
          <w:rFonts w:eastAsia="Times New Roman"/>
          <w:szCs w:val="17"/>
        </w:rPr>
      </w:pPr>
      <w:r w:rsidRPr="00D71F63">
        <w:rPr>
          <w:rFonts w:eastAsia="Times New Roman"/>
          <w:szCs w:val="17"/>
        </w:rPr>
        <w:t>(d)</w:t>
      </w:r>
      <w:r w:rsidRPr="00D71F63">
        <w:rPr>
          <w:rFonts w:eastAsia="Times New Roman"/>
          <w:szCs w:val="17"/>
        </w:rPr>
        <w:tab/>
        <w:t>the name of the holders of these approvals.</w:t>
      </w:r>
    </w:p>
    <w:p w14:paraId="093C87C5" w14:textId="77777777" w:rsidR="00D71F63" w:rsidRPr="00D71F63" w:rsidRDefault="00D71F63" w:rsidP="00D71F63">
      <w:pPr>
        <w:rPr>
          <w:rFonts w:eastAsia="Times New Roman"/>
          <w:szCs w:val="17"/>
        </w:rPr>
      </w:pPr>
      <w:r w:rsidRPr="00D71F63">
        <w:rPr>
          <w:rFonts w:eastAsia="Times New Roman"/>
          <w:szCs w:val="17"/>
        </w:rPr>
        <w:t>These approvals are revoked as the Authority is satisfied that the condition of approval relating to the waste management arrangement for the class of containers has been contravened.</w:t>
      </w:r>
    </w:p>
    <w:p w14:paraId="723146D0" w14:textId="77777777" w:rsidR="00D71F63" w:rsidRPr="00D71F63" w:rsidRDefault="00D71F63" w:rsidP="00D71F63">
      <w:pPr>
        <w:spacing w:after="0"/>
        <w:rPr>
          <w:rFonts w:eastAsia="Times New Roman"/>
          <w:szCs w:val="17"/>
        </w:rPr>
      </w:pPr>
      <w:r w:rsidRPr="00D71F63">
        <w:rPr>
          <w:rFonts w:eastAsia="Times New Roman"/>
          <w:szCs w:val="17"/>
        </w:rPr>
        <w:t>Dated: 11 February 2021</w:t>
      </w:r>
    </w:p>
    <w:p w14:paraId="677686E1" w14:textId="77777777" w:rsidR="00D71F63" w:rsidRPr="00D71F63" w:rsidRDefault="00D71F63" w:rsidP="00D71F63">
      <w:pPr>
        <w:spacing w:after="0"/>
        <w:jc w:val="right"/>
        <w:rPr>
          <w:rFonts w:eastAsia="Times New Roman"/>
          <w:smallCaps/>
          <w:szCs w:val="20"/>
        </w:rPr>
      </w:pPr>
      <w:r w:rsidRPr="00D71F63">
        <w:rPr>
          <w:rFonts w:eastAsia="Times New Roman"/>
          <w:smallCaps/>
          <w:szCs w:val="20"/>
        </w:rPr>
        <w:t>Andrea Kaye Woods</w:t>
      </w:r>
    </w:p>
    <w:p w14:paraId="4921668A" w14:textId="77777777" w:rsidR="00D71F63" w:rsidRPr="00D71F63" w:rsidRDefault="00D71F63" w:rsidP="00D71F63">
      <w:pPr>
        <w:spacing w:after="0"/>
        <w:jc w:val="right"/>
        <w:rPr>
          <w:rFonts w:eastAsia="Times New Roman"/>
          <w:szCs w:val="17"/>
        </w:rPr>
      </w:pPr>
      <w:r w:rsidRPr="00D71F63">
        <w:rPr>
          <w:rFonts w:eastAsia="Times New Roman"/>
          <w:szCs w:val="17"/>
        </w:rPr>
        <w:t>Delegate of the Environment Protection Authority</w:t>
      </w:r>
    </w:p>
    <w:p w14:paraId="21679F31" w14:textId="77777777" w:rsidR="00D71F63" w:rsidRPr="00D71F63" w:rsidRDefault="00D71F63" w:rsidP="00D71F63">
      <w:pPr>
        <w:pBdr>
          <w:top w:val="single" w:sz="4" w:space="1" w:color="auto"/>
        </w:pBdr>
        <w:spacing w:before="100" w:line="14" w:lineRule="exact"/>
        <w:ind w:left="1080" w:right="1080"/>
        <w:jc w:val="center"/>
        <w:rPr>
          <w:rFonts w:eastAsia="Times New Roman"/>
          <w:szCs w:val="17"/>
        </w:rPr>
      </w:pPr>
    </w:p>
    <w:p w14:paraId="1F52D339" w14:textId="77777777" w:rsidR="00D71F63" w:rsidRPr="00D71F63" w:rsidRDefault="00D71F63" w:rsidP="00D71F63">
      <w:pPr>
        <w:jc w:val="center"/>
        <w:rPr>
          <w:smallCaps/>
          <w:szCs w:val="17"/>
        </w:rPr>
      </w:pPr>
      <w:r w:rsidRPr="00D71F63">
        <w:rPr>
          <w:smallCaps/>
          <w:szCs w:val="17"/>
        </w:rP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66"/>
        <w:gridCol w:w="1434"/>
        <w:gridCol w:w="1287"/>
        <w:gridCol w:w="2121"/>
        <w:gridCol w:w="1846"/>
      </w:tblGrid>
      <w:tr w:rsidR="00D71F63" w:rsidRPr="00D71F63" w14:paraId="7CBF675F" w14:textId="77777777" w:rsidTr="00311B6C">
        <w:trPr>
          <w:trHeight w:val="330"/>
        </w:trPr>
        <w:tc>
          <w:tcPr>
            <w:tcW w:w="2675" w:type="dxa"/>
            <w:tcBorders>
              <w:top w:val="single" w:sz="4" w:space="0" w:color="auto"/>
              <w:bottom w:val="single" w:sz="4" w:space="0" w:color="auto"/>
            </w:tcBorders>
            <w:noWrap/>
            <w:vAlign w:val="center"/>
            <w:hideMark/>
          </w:tcPr>
          <w:p w14:paraId="477E02EE" w14:textId="77777777" w:rsidR="00D71F63" w:rsidRPr="00D71F63" w:rsidRDefault="00D71F63" w:rsidP="00D71F63">
            <w:pPr>
              <w:spacing w:after="0"/>
              <w:jc w:val="center"/>
              <w:rPr>
                <w:b/>
                <w:szCs w:val="20"/>
              </w:rPr>
            </w:pPr>
            <w:r w:rsidRPr="00D71F63">
              <w:rPr>
                <w:b/>
                <w:szCs w:val="20"/>
              </w:rPr>
              <w:t>Column 1</w:t>
            </w:r>
          </w:p>
        </w:tc>
        <w:tc>
          <w:tcPr>
            <w:tcW w:w="1431" w:type="dxa"/>
            <w:tcBorders>
              <w:top w:val="single" w:sz="4" w:space="0" w:color="auto"/>
              <w:bottom w:val="single" w:sz="4" w:space="0" w:color="auto"/>
            </w:tcBorders>
            <w:noWrap/>
            <w:vAlign w:val="center"/>
            <w:hideMark/>
          </w:tcPr>
          <w:p w14:paraId="48433A67" w14:textId="77777777" w:rsidR="00D71F63" w:rsidRPr="00D71F63" w:rsidRDefault="00D71F63" w:rsidP="00D71F63">
            <w:pPr>
              <w:spacing w:after="0"/>
              <w:jc w:val="center"/>
              <w:rPr>
                <w:b/>
                <w:szCs w:val="20"/>
              </w:rPr>
            </w:pPr>
            <w:r w:rsidRPr="00D71F63">
              <w:rPr>
                <w:b/>
                <w:szCs w:val="20"/>
              </w:rPr>
              <w:t>Column 2</w:t>
            </w:r>
          </w:p>
        </w:tc>
        <w:tc>
          <w:tcPr>
            <w:tcW w:w="1283" w:type="dxa"/>
            <w:tcBorders>
              <w:top w:val="single" w:sz="4" w:space="0" w:color="auto"/>
              <w:bottom w:val="single" w:sz="4" w:space="0" w:color="auto"/>
            </w:tcBorders>
            <w:noWrap/>
            <w:vAlign w:val="center"/>
            <w:hideMark/>
          </w:tcPr>
          <w:p w14:paraId="5624685E" w14:textId="77777777" w:rsidR="00D71F63" w:rsidRPr="00D71F63" w:rsidRDefault="00D71F63" w:rsidP="00D71F63">
            <w:pPr>
              <w:spacing w:after="0"/>
              <w:jc w:val="center"/>
              <w:rPr>
                <w:b/>
                <w:szCs w:val="20"/>
              </w:rPr>
            </w:pPr>
            <w:r w:rsidRPr="00D71F63">
              <w:rPr>
                <w:b/>
                <w:szCs w:val="20"/>
              </w:rPr>
              <w:t>Column 3</w:t>
            </w:r>
          </w:p>
        </w:tc>
        <w:tc>
          <w:tcPr>
            <w:tcW w:w="2124" w:type="dxa"/>
            <w:tcBorders>
              <w:top w:val="single" w:sz="4" w:space="0" w:color="auto"/>
              <w:bottom w:val="single" w:sz="4" w:space="0" w:color="auto"/>
            </w:tcBorders>
            <w:noWrap/>
            <w:vAlign w:val="center"/>
            <w:hideMark/>
          </w:tcPr>
          <w:p w14:paraId="4DC4CE04" w14:textId="77777777" w:rsidR="00D71F63" w:rsidRPr="00D71F63" w:rsidRDefault="00D71F63" w:rsidP="00D71F63">
            <w:pPr>
              <w:spacing w:after="0"/>
              <w:jc w:val="center"/>
              <w:rPr>
                <w:b/>
                <w:szCs w:val="20"/>
              </w:rPr>
            </w:pPr>
            <w:r w:rsidRPr="00D71F63">
              <w:rPr>
                <w:b/>
                <w:szCs w:val="20"/>
              </w:rPr>
              <w:t>Column 4</w:t>
            </w:r>
          </w:p>
        </w:tc>
        <w:tc>
          <w:tcPr>
            <w:tcW w:w="1847" w:type="dxa"/>
            <w:tcBorders>
              <w:top w:val="single" w:sz="4" w:space="0" w:color="auto"/>
              <w:bottom w:val="single" w:sz="4" w:space="0" w:color="auto"/>
            </w:tcBorders>
            <w:noWrap/>
            <w:vAlign w:val="center"/>
            <w:hideMark/>
          </w:tcPr>
          <w:p w14:paraId="12205090" w14:textId="77777777" w:rsidR="00D71F63" w:rsidRPr="00D71F63" w:rsidRDefault="00D71F63" w:rsidP="00D71F63">
            <w:pPr>
              <w:spacing w:after="0"/>
              <w:jc w:val="center"/>
              <w:rPr>
                <w:b/>
                <w:szCs w:val="20"/>
              </w:rPr>
            </w:pPr>
            <w:r w:rsidRPr="00D71F63">
              <w:rPr>
                <w:b/>
                <w:szCs w:val="20"/>
              </w:rPr>
              <w:t>Column 5</w:t>
            </w:r>
          </w:p>
        </w:tc>
      </w:tr>
      <w:tr w:rsidR="00D71F63" w:rsidRPr="00D71F63" w14:paraId="73E689D6" w14:textId="77777777" w:rsidTr="00311B6C">
        <w:trPr>
          <w:trHeight w:val="406"/>
        </w:trPr>
        <w:tc>
          <w:tcPr>
            <w:tcW w:w="2675" w:type="dxa"/>
            <w:tcBorders>
              <w:top w:val="single" w:sz="4" w:space="0" w:color="auto"/>
              <w:bottom w:val="single" w:sz="4" w:space="0" w:color="auto"/>
            </w:tcBorders>
            <w:noWrap/>
            <w:vAlign w:val="center"/>
            <w:hideMark/>
          </w:tcPr>
          <w:p w14:paraId="55ED9727" w14:textId="77777777" w:rsidR="00D71F63" w:rsidRPr="00D71F63" w:rsidRDefault="00D71F63" w:rsidP="00D71F63">
            <w:pPr>
              <w:spacing w:after="0"/>
              <w:jc w:val="center"/>
              <w:rPr>
                <w:b/>
                <w:szCs w:val="20"/>
              </w:rPr>
            </w:pPr>
            <w:r w:rsidRPr="00D71F63">
              <w:rPr>
                <w:b/>
                <w:szCs w:val="20"/>
              </w:rPr>
              <w:t>Product Name</w:t>
            </w:r>
          </w:p>
        </w:tc>
        <w:tc>
          <w:tcPr>
            <w:tcW w:w="1431" w:type="dxa"/>
            <w:tcBorders>
              <w:top w:val="single" w:sz="4" w:space="0" w:color="auto"/>
              <w:bottom w:val="single" w:sz="4" w:space="0" w:color="auto"/>
            </w:tcBorders>
            <w:noWrap/>
            <w:vAlign w:val="center"/>
            <w:hideMark/>
          </w:tcPr>
          <w:p w14:paraId="16CCA5E3" w14:textId="77777777" w:rsidR="00D71F63" w:rsidRPr="00D71F63" w:rsidRDefault="00D71F63" w:rsidP="00D71F63">
            <w:pPr>
              <w:spacing w:after="0"/>
              <w:jc w:val="center"/>
              <w:rPr>
                <w:b/>
                <w:szCs w:val="20"/>
              </w:rPr>
            </w:pPr>
            <w:r w:rsidRPr="00D71F63">
              <w:rPr>
                <w:b/>
                <w:szCs w:val="20"/>
              </w:rPr>
              <w:t>Container</w:t>
            </w:r>
            <w:r w:rsidRPr="00D71F63">
              <w:rPr>
                <w:b/>
                <w:szCs w:val="20"/>
              </w:rPr>
              <w:br/>
              <w:t>Size</w:t>
            </w:r>
          </w:p>
        </w:tc>
        <w:tc>
          <w:tcPr>
            <w:tcW w:w="1283" w:type="dxa"/>
            <w:tcBorders>
              <w:top w:val="single" w:sz="4" w:space="0" w:color="auto"/>
              <w:bottom w:val="single" w:sz="4" w:space="0" w:color="auto"/>
            </w:tcBorders>
            <w:noWrap/>
            <w:vAlign w:val="center"/>
            <w:hideMark/>
          </w:tcPr>
          <w:p w14:paraId="4404AC76" w14:textId="77777777" w:rsidR="00D71F63" w:rsidRPr="00D71F63" w:rsidRDefault="00D71F63" w:rsidP="00D71F63">
            <w:pPr>
              <w:spacing w:after="0"/>
              <w:jc w:val="center"/>
              <w:rPr>
                <w:b/>
                <w:szCs w:val="20"/>
              </w:rPr>
            </w:pPr>
            <w:r w:rsidRPr="00D71F63">
              <w:rPr>
                <w:b/>
                <w:szCs w:val="20"/>
              </w:rPr>
              <w:t>Container</w:t>
            </w:r>
            <w:r w:rsidRPr="00D71F63">
              <w:rPr>
                <w:b/>
                <w:szCs w:val="20"/>
              </w:rPr>
              <w:br/>
              <w:t>Type</w:t>
            </w:r>
          </w:p>
        </w:tc>
        <w:tc>
          <w:tcPr>
            <w:tcW w:w="2124" w:type="dxa"/>
            <w:tcBorders>
              <w:top w:val="single" w:sz="4" w:space="0" w:color="auto"/>
              <w:bottom w:val="single" w:sz="4" w:space="0" w:color="auto"/>
            </w:tcBorders>
            <w:noWrap/>
            <w:vAlign w:val="center"/>
            <w:hideMark/>
          </w:tcPr>
          <w:p w14:paraId="02591126" w14:textId="77777777" w:rsidR="00D71F63" w:rsidRPr="00D71F63" w:rsidRDefault="00D71F63" w:rsidP="00D71F63">
            <w:pPr>
              <w:spacing w:after="0"/>
              <w:jc w:val="center"/>
              <w:rPr>
                <w:b/>
                <w:szCs w:val="20"/>
              </w:rPr>
            </w:pPr>
            <w:r w:rsidRPr="00D71F63">
              <w:rPr>
                <w:b/>
                <w:szCs w:val="20"/>
              </w:rPr>
              <w:t>Approval Holder</w:t>
            </w:r>
          </w:p>
        </w:tc>
        <w:tc>
          <w:tcPr>
            <w:tcW w:w="1847" w:type="dxa"/>
            <w:tcBorders>
              <w:top w:val="single" w:sz="4" w:space="0" w:color="auto"/>
              <w:bottom w:val="single" w:sz="4" w:space="0" w:color="auto"/>
            </w:tcBorders>
            <w:noWrap/>
            <w:vAlign w:val="center"/>
            <w:hideMark/>
          </w:tcPr>
          <w:p w14:paraId="2DF38FF6" w14:textId="77777777" w:rsidR="00D71F63" w:rsidRPr="00D71F63" w:rsidRDefault="00D71F63" w:rsidP="00D71F63">
            <w:pPr>
              <w:spacing w:after="0"/>
              <w:jc w:val="center"/>
              <w:rPr>
                <w:b/>
                <w:szCs w:val="20"/>
              </w:rPr>
            </w:pPr>
            <w:r w:rsidRPr="00D71F63">
              <w:rPr>
                <w:b/>
                <w:szCs w:val="20"/>
              </w:rPr>
              <w:t>Collection</w:t>
            </w:r>
            <w:r w:rsidRPr="00D71F63">
              <w:rPr>
                <w:b/>
                <w:szCs w:val="20"/>
              </w:rPr>
              <w:br/>
              <w:t>Arrangements</w:t>
            </w:r>
          </w:p>
        </w:tc>
      </w:tr>
      <w:tr w:rsidR="00D71F63" w:rsidRPr="00D71F63" w14:paraId="3AB8D88C" w14:textId="77777777" w:rsidTr="00311B6C">
        <w:trPr>
          <w:trHeight w:val="37"/>
        </w:trPr>
        <w:tc>
          <w:tcPr>
            <w:tcW w:w="2675" w:type="dxa"/>
            <w:tcBorders>
              <w:top w:val="single" w:sz="4" w:space="0" w:color="auto"/>
            </w:tcBorders>
            <w:noWrap/>
            <w:vAlign w:val="center"/>
          </w:tcPr>
          <w:p w14:paraId="6E42D3CC" w14:textId="77777777" w:rsidR="00D71F63" w:rsidRPr="00D71F63" w:rsidRDefault="00D71F63" w:rsidP="00D71F63">
            <w:pPr>
              <w:spacing w:after="0" w:line="80" w:lineRule="exact"/>
              <w:jc w:val="center"/>
              <w:rPr>
                <w:szCs w:val="20"/>
              </w:rPr>
            </w:pPr>
          </w:p>
        </w:tc>
        <w:tc>
          <w:tcPr>
            <w:tcW w:w="1431" w:type="dxa"/>
            <w:tcBorders>
              <w:top w:val="single" w:sz="4" w:space="0" w:color="auto"/>
            </w:tcBorders>
            <w:noWrap/>
            <w:vAlign w:val="center"/>
          </w:tcPr>
          <w:p w14:paraId="14C41918" w14:textId="77777777" w:rsidR="00D71F63" w:rsidRPr="00D71F63" w:rsidRDefault="00D71F63" w:rsidP="00D71F63">
            <w:pPr>
              <w:spacing w:after="0" w:line="80" w:lineRule="exact"/>
              <w:jc w:val="center"/>
              <w:rPr>
                <w:szCs w:val="20"/>
              </w:rPr>
            </w:pPr>
          </w:p>
        </w:tc>
        <w:tc>
          <w:tcPr>
            <w:tcW w:w="1283" w:type="dxa"/>
            <w:tcBorders>
              <w:top w:val="single" w:sz="4" w:space="0" w:color="auto"/>
            </w:tcBorders>
            <w:noWrap/>
            <w:vAlign w:val="center"/>
          </w:tcPr>
          <w:p w14:paraId="42037B6B" w14:textId="77777777" w:rsidR="00D71F63" w:rsidRPr="00D71F63" w:rsidRDefault="00D71F63" w:rsidP="00D71F63">
            <w:pPr>
              <w:spacing w:after="0" w:line="80" w:lineRule="exact"/>
              <w:jc w:val="center"/>
              <w:rPr>
                <w:szCs w:val="20"/>
              </w:rPr>
            </w:pPr>
          </w:p>
        </w:tc>
        <w:tc>
          <w:tcPr>
            <w:tcW w:w="2124" w:type="dxa"/>
            <w:tcBorders>
              <w:top w:val="single" w:sz="4" w:space="0" w:color="auto"/>
            </w:tcBorders>
            <w:noWrap/>
            <w:vAlign w:val="center"/>
          </w:tcPr>
          <w:p w14:paraId="1AA29F93" w14:textId="77777777" w:rsidR="00D71F63" w:rsidRPr="00D71F63" w:rsidRDefault="00D71F63" w:rsidP="00D71F63">
            <w:pPr>
              <w:spacing w:after="0" w:line="80" w:lineRule="exact"/>
              <w:jc w:val="center"/>
              <w:rPr>
                <w:szCs w:val="20"/>
              </w:rPr>
            </w:pPr>
          </w:p>
        </w:tc>
        <w:tc>
          <w:tcPr>
            <w:tcW w:w="1847" w:type="dxa"/>
            <w:tcBorders>
              <w:top w:val="single" w:sz="4" w:space="0" w:color="auto"/>
            </w:tcBorders>
            <w:noWrap/>
            <w:vAlign w:val="center"/>
          </w:tcPr>
          <w:p w14:paraId="6BD08CDD" w14:textId="77777777" w:rsidR="00D71F63" w:rsidRPr="00D71F63" w:rsidRDefault="00D71F63" w:rsidP="00D71F63">
            <w:pPr>
              <w:spacing w:after="0" w:line="80" w:lineRule="exact"/>
              <w:jc w:val="center"/>
              <w:rPr>
                <w:szCs w:val="20"/>
              </w:rPr>
            </w:pPr>
          </w:p>
        </w:tc>
      </w:tr>
      <w:tr w:rsidR="00D71F63" w:rsidRPr="00D71F63" w14:paraId="376E8E4C" w14:textId="77777777" w:rsidTr="00311B6C">
        <w:trPr>
          <w:trHeight w:val="20"/>
        </w:trPr>
        <w:tc>
          <w:tcPr>
            <w:tcW w:w="2675" w:type="dxa"/>
            <w:noWrap/>
            <w:hideMark/>
          </w:tcPr>
          <w:p w14:paraId="605839D1" w14:textId="77777777" w:rsidR="00D71F63" w:rsidRPr="00D71F63" w:rsidRDefault="00D71F63" w:rsidP="00D71F63">
            <w:pPr>
              <w:spacing w:after="0"/>
              <w:ind w:left="284"/>
              <w:rPr>
                <w:szCs w:val="20"/>
              </w:rPr>
            </w:pPr>
            <w:r w:rsidRPr="00D71F63">
              <w:rPr>
                <w:szCs w:val="20"/>
              </w:rPr>
              <w:t>Juice Bureau Everyday Range</w:t>
            </w:r>
          </w:p>
        </w:tc>
        <w:tc>
          <w:tcPr>
            <w:tcW w:w="1431" w:type="dxa"/>
            <w:noWrap/>
            <w:hideMark/>
          </w:tcPr>
          <w:p w14:paraId="33AEE14A" w14:textId="77777777" w:rsidR="00D71F63" w:rsidRPr="00D71F63" w:rsidRDefault="00D71F63" w:rsidP="00D71F63">
            <w:pPr>
              <w:spacing w:after="0"/>
              <w:ind w:right="559"/>
              <w:jc w:val="right"/>
              <w:rPr>
                <w:szCs w:val="20"/>
              </w:rPr>
            </w:pPr>
            <w:r w:rsidRPr="00D71F63">
              <w:rPr>
                <w:szCs w:val="20"/>
              </w:rPr>
              <w:t>475ml</w:t>
            </w:r>
          </w:p>
        </w:tc>
        <w:tc>
          <w:tcPr>
            <w:tcW w:w="1283" w:type="dxa"/>
            <w:noWrap/>
            <w:hideMark/>
          </w:tcPr>
          <w:p w14:paraId="5705AFF8" w14:textId="77777777" w:rsidR="00D71F63" w:rsidRPr="00D71F63" w:rsidRDefault="00D71F63" w:rsidP="00D71F63">
            <w:pPr>
              <w:spacing w:after="0"/>
              <w:jc w:val="center"/>
              <w:rPr>
                <w:szCs w:val="20"/>
              </w:rPr>
            </w:pPr>
            <w:r w:rsidRPr="00D71F63">
              <w:rPr>
                <w:szCs w:val="20"/>
                <w:lang w:eastAsia="en-AU"/>
              </w:rPr>
              <w:t>PET</w:t>
            </w:r>
          </w:p>
        </w:tc>
        <w:tc>
          <w:tcPr>
            <w:tcW w:w="2124" w:type="dxa"/>
            <w:noWrap/>
            <w:hideMark/>
          </w:tcPr>
          <w:p w14:paraId="103CA001" w14:textId="77777777" w:rsidR="00D71F63" w:rsidRPr="00D71F63" w:rsidRDefault="00D71F63" w:rsidP="00D71F63">
            <w:pPr>
              <w:spacing w:after="0"/>
              <w:jc w:val="center"/>
              <w:rPr>
                <w:szCs w:val="20"/>
              </w:rPr>
            </w:pPr>
            <w:r w:rsidRPr="00D71F63">
              <w:rPr>
                <w:szCs w:val="20"/>
              </w:rPr>
              <w:t>Juice Bureau Pty Ltd</w:t>
            </w:r>
          </w:p>
        </w:tc>
        <w:tc>
          <w:tcPr>
            <w:tcW w:w="1847" w:type="dxa"/>
            <w:noWrap/>
            <w:hideMark/>
          </w:tcPr>
          <w:p w14:paraId="00D2F0DA" w14:textId="77777777" w:rsidR="00D71F63" w:rsidRPr="00D71F63" w:rsidRDefault="00D71F63" w:rsidP="00D71F63">
            <w:pPr>
              <w:spacing w:after="0"/>
              <w:jc w:val="center"/>
              <w:rPr>
                <w:szCs w:val="20"/>
              </w:rPr>
            </w:pPr>
            <w:r w:rsidRPr="00D71F63">
              <w:rPr>
                <w:szCs w:val="20"/>
              </w:rPr>
              <w:t>N/A—See Notes</w:t>
            </w:r>
          </w:p>
        </w:tc>
      </w:tr>
      <w:tr w:rsidR="00D71F63" w:rsidRPr="00D71F63" w14:paraId="279FADE1" w14:textId="77777777" w:rsidTr="00311B6C">
        <w:trPr>
          <w:trHeight w:val="20"/>
        </w:trPr>
        <w:tc>
          <w:tcPr>
            <w:tcW w:w="2675" w:type="dxa"/>
            <w:noWrap/>
          </w:tcPr>
          <w:p w14:paraId="2755CECE" w14:textId="77777777" w:rsidR="00D71F63" w:rsidRPr="00D71F63" w:rsidRDefault="00D71F63" w:rsidP="00D71F63">
            <w:pPr>
              <w:spacing w:after="0"/>
              <w:ind w:left="284"/>
              <w:rPr>
                <w:szCs w:val="20"/>
              </w:rPr>
            </w:pPr>
            <w:r w:rsidRPr="00D71F63">
              <w:rPr>
                <w:szCs w:val="20"/>
              </w:rPr>
              <w:t>Juice Bureau Mylk Range</w:t>
            </w:r>
          </w:p>
        </w:tc>
        <w:tc>
          <w:tcPr>
            <w:tcW w:w="1431" w:type="dxa"/>
            <w:noWrap/>
          </w:tcPr>
          <w:p w14:paraId="21EB87EF" w14:textId="77777777" w:rsidR="00D71F63" w:rsidRPr="00D71F63" w:rsidRDefault="00D71F63" w:rsidP="00D71F63">
            <w:pPr>
              <w:spacing w:after="0"/>
              <w:ind w:right="559"/>
              <w:jc w:val="right"/>
              <w:rPr>
                <w:szCs w:val="20"/>
              </w:rPr>
            </w:pPr>
            <w:r w:rsidRPr="00D71F63">
              <w:rPr>
                <w:szCs w:val="20"/>
              </w:rPr>
              <w:t>475ml</w:t>
            </w:r>
          </w:p>
        </w:tc>
        <w:tc>
          <w:tcPr>
            <w:tcW w:w="1283" w:type="dxa"/>
            <w:noWrap/>
          </w:tcPr>
          <w:p w14:paraId="63CAA028" w14:textId="77777777" w:rsidR="00D71F63" w:rsidRPr="00D71F63" w:rsidRDefault="00D71F63" w:rsidP="00D71F63">
            <w:pPr>
              <w:spacing w:after="0"/>
              <w:jc w:val="center"/>
              <w:rPr>
                <w:szCs w:val="20"/>
              </w:rPr>
            </w:pPr>
            <w:r w:rsidRPr="00D71F63">
              <w:rPr>
                <w:szCs w:val="20"/>
                <w:lang w:eastAsia="en-AU"/>
              </w:rPr>
              <w:t>PET</w:t>
            </w:r>
          </w:p>
        </w:tc>
        <w:tc>
          <w:tcPr>
            <w:tcW w:w="2124" w:type="dxa"/>
            <w:noWrap/>
          </w:tcPr>
          <w:p w14:paraId="6F6F118B" w14:textId="77777777" w:rsidR="00D71F63" w:rsidRPr="00D71F63" w:rsidRDefault="00D71F63" w:rsidP="00D71F63">
            <w:pPr>
              <w:spacing w:after="0"/>
              <w:jc w:val="center"/>
              <w:rPr>
                <w:szCs w:val="20"/>
              </w:rPr>
            </w:pPr>
            <w:r w:rsidRPr="00D71F63">
              <w:rPr>
                <w:szCs w:val="20"/>
              </w:rPr>
              <w:t>Juice Bureau Pty Ltd</w:t>
            </w:r>
          </w:p>
        </w:tc>
        <w:tc>
          <w:tcPr>
            <w:tcW w:w="1847" w:type="dxa"/>
            <w:noWrap/>
          </w:tcPr>
          <w:p w14:paraId="1300FABC" w14:textId="77777777" w:rsidR="00D71F63" w:rsidRPr="00D71F63" w:rsidRDefault="00D71F63" w:rsidP="00D71F63">
            <w:pPr>
              <w:spacing w:after="0"/>
              <w:jc w:val="center"/>
              <w:rPr>
                <w:szCs w:val="20"/>
              </w:rPr>
            </w:pPr>
            <w:r w:rsidRPr="00D71F63">
              <w:rPr>
                <w:szCs w:val="20"/>
              </w:rPr>
              <w:t>N/A—See Notes</w:t>
            </w:r>
          </w:p>
        </w:tc>
      </w:tr>
      <w:tr w:rsidR="00D71F63" w:rsidRPr="00D71F63" w14:paraId="6E83538A" w14:textId="77777777" w:rsidTr="00311B6C">
        <w:trPr>
          <w:trHeight w:val="20"/>
        </w:trPr>
        <w:tc>
          <w:tcPr>
            <w:tcW w:w="2675" w:type="dxa"/>
            <w:noWrap/>
          </w:tcPr>
          <w:p w14:paraId="33DE5154" w14:textId="77777777" w:rsidR="00D71F63" w:rsidRPr="00D71F63" w:rsidRDefault="00D71F63" w:rsidP="00D71F63">
            <w:pPr>
              <w:spacing w:after="0"/>
              <w:ind w:left="284"/>
              <w:rPr>
                <w:szCs w:val="20"/>
              </w:rPr>
            </w:pPr>
            <w:r w:rsidRPr="00D71F63">
              <w:rPr>
                <w:szCs w:val="20"/>
              </w:rPr>
              <w:t>Juice Bureau Shot Range</w:t>
            </w:r>
          </w:p>
        </w:tc>
        <w:tc>
          <w:tcPr>
            <w:tcW w:w="1431" w:type="dxa"/>
            <w:noWrap/>
          </w:tcPr>
          <w:p w14:paraId="72E2CD04" w14:textId="77777777" w:rsidR="00D71F63" w:rsidRPr="00D71F63" w:rsidRDefault="00D71F63" w:rsidP="00D71F63">
            <w:pPr>
              <w:spacing w:after="0"/>
              <w:ind w:right="559"/>
              <w:jc w:val="right"/>
              <w:rPr>
                <w:szCs w:val="20"/>
              </w:rPr>
            </w:pPr>
            <w:r w:rsidRPr="00D71F63">
              <w:rPr>
                <w:szCs w:val="20"/>
              </w:rPr>
              <w:t>50ml</w:t>
            </w:r>
          </w:p>
        </w:tc>
        <w:tc>
          <w:tcPr>
            <w:tcW w:w="1283" w:type="dxa"/>
            <w:noWrap/>
          </w:tcPr>
          <w:p w14:paraId="01E019ED" w14:textId="77777777" w:rsidR="00D71F63" w:rsidRPr="00D71F63" w:rsidRDefault="00D71F63" w:rsidP="00D71F63">
            <w:pPr>
              <w:spacing w:after="0"/>
              <w:jc w:val="center"/>
              <w:rPr>
                <w:szCs w:val="20"/>
              </w:rPr>
            </w:pPr>
            <w:r w:rsidRPr="00D71F63">
              <w:rPr>
                <w:szCs w:val="20"/>
                <w:lang w:eastAsia="en-AU"/>
              </w:rPr>
              <w:t>PET</w:t>
            </w:r>
          </w:p>
        </w:tc>
        <w:tc>
          <w:tcPr>
            <w:tcW w:w="2124" w:type="dxa"/>
            <w:noWrap/>
          </w:tcPr>
          <w:p w14:paraId="0D4F5C29" w14:textId="77777777" w:rsidR="00D71F63" w:rsidRPr="00D71F63" w:rsidRDefault="00D71F63" w:rsidP="00D71F63">
            <w:pPr>
              <w:spacing w:after="0"/>
              <w:jc w:val="center"/>
              <w:rPr>
                <w:szCs w:val="20"/>
              </w:rPr>
            </w:pPr>
            <w:r w:rsidRPr="00D71F63">
              <w:rPr>
                <w:szCs w:val="20"/>
              </w:rPr>
              <w:t>Juice Bureau Pty Ltd</w:t>
            </w:r>
          </w:p>
        </w:tc>
        <w:tc>
          <w:tcPr>
            <w:tcW w:w="1847" w:type="dxa"/>
            <w:noWrap/>
          </w:tcPr>
          <w:p w14:paraId="388F5A2D" w14:textId="77777777" w:rsidR="00D71F63" w:rsidRPr="00D71F63" w:rsidRDefault="00D71F63" w:rsidP="00D71F63">
            <w:pPr>
              <w:spacing w:after="0"/>
              <w:jc w:val="center"/>
              <w:rPr>
                <w:szCs w:val="20"/>
              </w:rPr>
            </w:pPr>
            <w:r w:rsidRPr="00D71F63">
              <w:rPr>
                <w:szCs w:val="20"/>
              </w:rPr>
              <w:t>N/A—See Notes</w:t>
            </w:r>
          </w:p>
        </w:tc>
      </w:tr>
      <w:tr w:rsidR="00D71F63" w:rsidRPr="00D71F63" w14:paraId="43160080" w14:textId="77777777" w:rsidTr="00311B6C">
        <w:trPr>
          <w:trHeight w:val="300"/>
        </w:trPr>
        <w:tc>
          <w:tcPr>
            <w:tcW w:w="2675" w:type="dxa"/>
            <w:tcBorders>
              <w:bottom w:val="single" w:sz="4" w:space="0" w:color="auto"/>
            </w:tcBorders>
            <w:noWrap/>
            <w:hideMark/>
          </w:tcPr>
          <w:p w14:paraId="3F28D8EF" w14:textId="77777777" w:rsidR="00D71F63" w:rsidRPr="00D71F63" w:rsidRDefault="00D71F63" w:rsidP="00D71F63">
            <w:pPr>
              <w:ind w:left="284"/>
              <w:rPr>
                <w:szCs w:val="20"/>
              </w:rPr>
            </w:pPr>
            <w:r w:rsidRPr="00D71F63">
              <w:rPr>
                <w:szCs w:val="20"/>
              </w:rPr>
              <w:t>Juice Bureau Smoothie Range</w:t>
            </w:r>
          </w:p>
        </w:tc>
        <w:tc>
          <w:tcPr>
            <w:tcW w:w="1431" w:type="dxa"/>
            <w:tcBorders>
              <w:bottom w:val="single" w:sz="4" w:space="0" w:color="auto"/>
            </w:tcBorders>
            <w:noWrap/>
            <w:hideMark/>
          </w:tcPr>
          <w:p w14:paraId="1D170FC9" w14:textId="77777777" w:rsidR="00D71F63" w:rsidRPr="00D71F63" w:rsidRDefault="00D71F63" w:rsidP="00D71F63">
            <w:pPr>
              <w:ind w:right="559"/>
              <w:jc w:val="right"/>
              <w:rPr>
                <w:szCs w:val="20"/>
              </w:rPr>
            </w:pPr>
            <w:r w:rsidRPr="00D71F63">
              <w:rPr>
                <w:szCs w:val="20"/>
              </w:rPr>
              <w:t>475ml</w:t>
            </w:r>
          </w:p>
        </w:tc>
        <w:tc>
          <w:tcPr>
            <w:tcW w:w="1283" w:type="dxa"/>
            <w:tcBorders>
              <w:bottom w:val="single" w:sz="4" w:space="0" w:color="auto"/>
            </w:tcBorders>
            <w:noWrap/>
            <w:hideMark/>
          </w:tcPr>
          <w:p w14:paraId="18C54606" w14:textId="77777777" w:rsidR="00D71F63" w:rsidRPr="00D71F63" w:rsidRDefault="00D71F63" w:rsidP="00D71F63">
            <w:pPr>
              <w:jc w:val="center"/>
              <w:rPr>
                <w:szCs w:val="20"/>
              </w:rPr>
            </w:pPr>
            <w:r w:rsidRPr="00D71F63">
              <w:rPr>
                <w:szCs w:val="20"/>
                <w:lang w:eastAsia="en-AU"/>
              </w:rPr>
              <w:t>PET</w:t>
            </w:r>
          </w:p>
        </w:tc>
        <w:tc>
          <w:tcPr>
            <w:tcW w:w="2124" w:type="dxa"/>
            <w:tcBorders>
              <w:bottom w:val="single" w:sz="4" w:space="0" w:color="auto"/>
            </w:tcBorders>
            <w:noWrap/>
            <w:hideMark/>
          </w:tcPr>
          <w:p w14:paraId="631C09E7" w14:textId="77777777" w:rsidR="00D71F63" w:rsidRPr="00D71F63" w:rsidRDefault="00D71F63" w:rsidP="00D71F63">
            <w:pPr>
              <w:jc w:val="center"/>
              <w:rPr>
                <w:szCs w:val="20"/>
              </w:rPr>
            </w:pPr>
            <w:r w:rsidRPr="00D71F63">
              <w:rPr>
                <w:szCs w:val="20"/>
              </w:rPr>
              <w:t>Juice Bureau Pty Ltd</w:t>
            </w:r>
          </w:p>
        </w:tc>
        <w:tc>
          <w:tcPr>
            <w:tcW w:w="1847" w:type="dxa"/>
            <w:tcBorders>
              <w:bottom w:val="single" w:sz="4" w:space="0" w:color="auto"/>
            </w:tcBorders>
            <w:noWrap/>
            <w:hideMark/>
          </w:tcPr>
          <w:p w14:paraId="45B4C5D3" w14:textId="77777777" w:rsidR="00D71F63" w:rsidRPr="00D71F63" w:rsidRDefault="00D71F63" w:rsidP="00D71F63">
            <w:pPr>
              <w:jc w:val="center"/>
              <w:rPr>
                <w:szCs w:val="20"/>
              </w:rPr>
            </w:pPr>
            <w:r w:rsidRPr="00D71F63">
              <w:rPr>
                <w:szCs w:val="20"/>
              </w:rPr>
              <w:t>N/A—See Notes</w:t>
            </w:r>
          </w:p>
        </w:tc>
      </w:tr>
    </w:tbl>
    <w:p w14:paraId="3E1E07F7" w14:textId="77777777" w:rsidR="00D71F63" w:rsidRPr="00D71F63" w:rsidRDefault="00D71F63" w:rsidP="00D71F63">
      <w:pPr>
        <w:rPr>
          <w:rFonts w:eastAsia="Times New Roman"/>
          <w:szCs w:val="20"/>
        </w:rPr>
      </w:pPr>
    </w:p>
    <w:p w14:paraId="212463ED" w14:textId="77777777" w:rsidR="00D71F63" w:rsidRDefault="00D71F63">
      <w:pPr>
        <w:spacing w:after="0" w:line="240" w:lineRule="auto"/>
        <w:jc w:val="left"/>
        <w:rPr>
          <w:lang w:val="en-US"/>
        </w:rPr>
      </w:pPr>
      <w:r>
        <w:rPr>
          <w:lang w:val="en-US"/>
        </w:rPr>
        <w:br w:type="page"/>
      </w:r>
    </w:p>
    <w:p w14:paraId="0C1A42BC" w14:textId="77777777" w:rsidR="00D71F63" w:rsidRPr="00D71F63" w:rsidRDefault="00D71F63" w:rsidP="00D71F63">
      <w:pPr>
        <w:jc w:val="center"/>
        <w:rPr>
          <w:caps/>
          <w:szCs w:val="17"/>
        </w:rPr>
      </w:pPr>
      <w:r w:rsidRPr="00D71F63">
        <w:rPr>
          <w:caps/>
          <w:szCs w:val="17"/>
        </w:rPr>
        <w:lastRenderedPageBreak/>
        <w:t>Environment Protection Act 1993</w:t>
      </w:r>
    </w:p>
    <w:p w14:paraId="667ECC49" w14:textId="77777777" w:rsidR="00D71F63" w:rsidRPr="00D71F63" w:rsidRDefault="00D71F63" w:rsidP="00D71F63">
      <w:pPr>
        <w:jc w:val="center"/>
        <w:rPr>
          <w:smallCaps/>
          <w:szCs w:val="17"/>
        </w:rPr>
      </w:pPr>
      <w:r w:rsidRPr="00D71F63">
        <w:rPr>
          <w:smallCaps/>
          <w:szCs w:val="17"/>
        </w:rPr>
        <w:t>Section 68</w:t>
      </w:r>
    </w:p>
    <w:p w14:paraId="296FE9E2" w14:textId="77777777" w:rsidR="00D71F63" w:rsidRPr="00D71F63" w:rsidRDefault="00D71F63" w:rsidP="00D71F63">
      <w:pPr>
        <w:jc w:val="center"/>
        <w:rPr>
          <w:i/>
          <w:szCs w:val="17"/>
        </w:rPr>
      </w:pPr>
      <w:r w:rsidRPr="00D71F63">
        <w:rPr>
          <w:i/>
          <w:szCs w:val="17"/>
        </w:rPr>
        <w:t>Revocation of Approval of Category B Containers</w:t>
      </w:r>
    </w:p>
    <w:p w14:paraId="456C4304" w14:textId="77777777" w:rsidR="00D71F63" w:rsidRPr="00D71F63" w:rsidRDefault="00D71F63" w:rsidP="00D71F63">
      <w:pPr>
        <w:rPr>
          <w:rFonts w:eastAsia="Times New Roman"/>
          <w:spacing w:val="-2"/>
          <w:szCs w:val="17"/>
        </w:rPr>
      </w:pPr>
      <w:r w:rsidRPr="00D71F63">
        <w:rPr>
          <w:rFonts w:eastAsia="Times New Roman"/>
          <w:spacing w:val="-2"/>
          <w:szCs w:val="17"/>
        </w:rPr>
        <w:t xml:space="preserve">I, ANDREA KAYE WOODS, Delegate of the Environment Protection Authority (‘the Authority’), pursuant to Section 68 of the </w:t>
      </w:r>
      <w:r w:rsidRPr="00D71F63">
        <w:rPr>
          <w:rFonts w:eastAsia="Times New Roman"/>
          <w:i/>
          <w:spacing w:val="-2"/>
          <w:szCs w:val="17"/>
        </w:rPr>
        <w:t>Environment Protection Act 1993</w:t>
      </w:r>
      <w:r w:rsidRPr="00D71F63">
        <w:rPr>
          <w:rFonts w:eastAsia="Times New Roman"/>
          <w:spacing w:val="-2"/>
          <w:szCs w:val="17"/>
        </w:rPr>
        <w:t xml:space="preserve"> (SA) (‘the Act’) hereby revoke the approvals of the classes of Category B containers sold in South Australia as identified by reference to the following matters, which are described in the first 4 columns of Schedule 1 of this Notice:</w:t>
      </w:r>
    </w:p>
    <w:p w14:paraId="6553C7F8" w14:textId="77777777" w:rsidR="00D71F63" w:rsidRPr="00D71F63" w:rsidRDefault="00D71F63" w:rsidP="00D71F63">
      <w:pPr>
        <w:ind w:left="426" w:hanging="283"/>
        <w:rPr>
          <w:rFonts w:eastAsia="Times New Roman"/>
          <w:szCs w:val="17"/>
        </w:rPr>
      </w:pPr>
      <w:r w:rsidRPr="00D71F63">
        <w:rPr>
          <w:rFonts w:eastAsia="Times New Roman"/>
          <w:szCs w:val="17"/>
        </w:rPr>
        <w:t>(a)</w:t>
      </w:r>
      <w:r w:rsidRPr="00D71F63">
        <w:rPr>
          <w:rFonts w:eastAsia="Times New Roman"/>
          <w:szCs w:val="17"/>
        </w:rPr>
        <w:tab/>
        <w:t>the product which each class of containers shall contain;</w:t>
      </w:r>
    </w:p>
    <w:p w14:paraId="5A2B54ED" w14:textId="77777777" w:rsidR="00D71F63" w:rsidRPr="00D71F63" w:rsidRDefault="00D71F63" w:rsidP="00D71F63">
      <w:pPr>
        <w:ind w:left="426" w:hanging="283"/>
        <w:rPr>
          <w:rFonts w:eastAsia="Times New Roman"/>
          <w:szCs w:val="17"/>
        </w:rPr>
      </w:pPr>
      <w:r w:rsidRPr="00D71F63">
        <w:rPr>
          <w:rFonts w:eastAsia="Times New Roman"/>
          <w:szCs w:val="17"/>
        </w:rPr>
        <w:t>(b)</w:t>
      </w:r>
      <w:r w:rsidRPr="00D71F63">
        <w:rPr>
          <w:rFonts w:eastAsia="Times New Roman"/>
          <w:szCs w:val="17"/>
        </w:rPr>
        <w:tab/>
        <w:t>the size of the containers;</w:t>
      </w:r>
    </w:p>
    <w:p w14:paraId="4B65EE26" w14:textId="77777777" w:rsidR="00D71F63" w:rsidRPr="00D71F63" w:rsidRDefault="00D71F63" w:rsidP="00D71F63">
      <w:pPr>
        <w:ind w:left="426" w:hanging="283"/>
        <w:rPr>
          <w:rFonts w:eastAsia="Times New Roman"/>
          <w:szCs w:val="17"/>
        </w:rPr>
      </w:pPr>
      <w:r w:rsidRPr="00D71F63">
        <w:rPr>
          <w:rFonts w:eastAsia="Times New Roman"/>
          <w:szCs w:val="17"/>
        </w:rPr>
        <w:t>(c)</w:t>
      </w:r>
      <w:r w:rsidRPr="00D71F63">
        <w:rPr>
          <w:rFonts w:eastAsia="Times New Roman"/>
          <w:szCs w:val="17"/>
        </w:rPr>
        <w:tab/>
        <w:t>the type of containers;</w:t>
      </w:r>
    </w:p>
    <w:p w14:paraId="206E10C8" w14:textId="77777777" w:rsidR="00D71F63" w:rsidRPr="00D71F63" w:rsidRDefault="00D71F63" w:rsidP="00D71F63">
      <w:pPr>
        <w:ind w:left="426" w:hanging="283"/>
        <w:rPr>
          <w:rFonts w:eastAsia="Times New Roman"/>
          <w:szCs w:val="17"/>
        </w:rPr>
      </w:pPr>
      <w:r w:rsidRPr="00D71F63">
        <w:rPr>
          <w:rFonts w:eastAsia="Times New Roman"/>
          <w:szCs w:val="17"/>
        </w:rPr>
        <w:t>(d)</w:t>
      </w:r>
      <w:r w:rsidRPr="00D71F63">
        <w:rPr>
          <w:rFonts w:eastAsia="Times New Roman"/>
          <w:szCs w:val="17"/>
        </w:rPr>
        <w:tab/>
        <w:t>the name of the holders of these approvals.</w:t>
      </w:r>
    </w:p>
    <w:p w14:paraId="39868E7D" w14:textId="77777777" w:rsidR="00D71F63" w:rsidRPr="00D71F63" w:rsidRDefault="00D71F63" w:rsidP="00D71F63">
      <w:pPr>
        <w:rPr>
          <w:rFonts w:eastAsia="Times New Roman"/>
          <w:szCs w:val="17"/>
        </w:rPr>
      </w:pPr>
      <w:r w:rsidRPr="00D71F63">
        <w:rPr>
          <w:rFonts w:eastAsia="Times New Roman"/>
          <w:szCs w:val="17"/>
        </w:rPr>
        <w:t>These approvals are revoked as the Authority is satisfied that the waste management arrangement between the approval holder and the party named in Column 5 of Schedule 1 of this Notice has been cancelled.</w:t>
      </w:r>
    </w:p>
    <w:p w14:paraId="7A153656" w14:textId="77777777" w:rsidR="00D71F63" w:rsidRPr="00D71F63" w:rsidRDefault="00D71F63" w:rsidP="00D71F63">
      <w:pPr>
        <w:spacing w:after="0"/>
        <w:rPr>
          <w:rFonts w:eastAsia="Times New Roman"/>
          <w:szCs w:val="17"/>
        </w:rPr>
      </w:pPr>
      <w:r w:rsidRPr="00D71F63">
        <w:rPr>
          <w:rFonts w:eastAsia="Times New Roman"/>
          <w:szCs w:val="17"/>
        </w:rPr>
        <w:t>Dated: 11 February 2021</w:t>
      </w:r>
    </w:p>
    <w:p w14:paraId="1AD274C9" w14:textId="77777777" w:rsidR="00D71F63" w:rsidRPr="00D71F63" w:rsidRDefault="00D71F63" w:rsidP="00D71F63">
      <w:pPr>
        <w:spacing w:after="0"/>
        <w:jc w:val="right"/>
        <w:rPr>
          <w:rFonts w:eastAsia="Times New Roman"/>
          <w:smallCaps/>
          <w:szCs w:val="20"/>
        </w:rPr>
      </w:pPr>
      <w:r w:rsidRPr="00D71F63">
        <w:rPr>
          <w:rFonts w:eastAsia="Times New Roman"/>
          <w:smallCaps/>
          <w:szCs w:val="20"/>
        </w:rPr>
        <w:t>Andrea Kaye Woods</w:t>
      </w:r>
    </w:p>
    <w:p w14:paraId="16D6FA18" w14:textId="77777777" w:rsidR="00D71F63" w:rsidRPr="00D71F63" w:rsidRDefault="00D71F63" w:rsidP="00D71F63">
      <w:pPr>
        <w:spacing w:after="0"/>
        <w:jc w:val="right"/>
        <w:rPr>
          <w:rFonts w:eastAsia="Times New Roman"/>
          <w:szCs w:val="17"/>
        </w:rPr>
      </w:pPr>
      <w:r w:rsidRPr="00D71F63">
        <w:rPr>
          <w:rFonts w:eastAsia="Times New Roman"/>
          <w:szCs w:val="17"/>
        </w:rPr>
        <w:t>Delegate of the Environment Protection Authority</w:t>
      </w:r>
    </w:p>
    <w:p w14:paraId="5045319A" w14:textId="77777777" w:rsidR="00D71F63" w:rsidRPr="00D71F63" w:rsidRDefault="00D71F63" w:rsidP="00D71F63">
      <w:pPr>
        <w:pBdr>
          <w:top w:val="single" w:sz="4" w:space="1" w:color="auto"/>
        </w:pBdr>
        <w:spacing w:before="100" w:line="14" w:lineRule="exact"/>
        <w:ind w:left="1080" w:right="1080"/>
        <w:jc w:val="center"/>
        <w:rPr>
          <w:rFonts w:eastAsia="Times New Roman"/>
          <w:szCs w:val="17"/>
        </w:rPr>
      </w:pPr>
    </w:p>
    <w:p w14:paraId="098CB458" w14:textId="77777777" w:rsidR="00D71F63" w:rsidRPr="00D71F63" w:rsidRDefault="00D71F63" w:rsidP="00D71F63">
      <w:pPr>
        <w:jc w:val="center"/>
        <w:rPr>
          <w:smallCaps/>
          <w:szCs w:val="17"/>
        </w:rPr>
      </w:pPr>
      <w:r w:rsidRPr="00D71F63">
        <w:rPr>
          <w:smallCaps/>
          <w:szCs w:val="17"/>
        </w:rP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9"/>
        <w:gridCol w:w="1438"/>
        <w:gridCol w:w="1292"/>
        <w:gridCol w:w="2119"/>
        <w:gridCol w:w="1846"/>
      </w:tblGrid>
      <w:tr w:rsidR="00D71F63" w:rsidRPr="00D71F63" w14:paraId="415BC2AF" w14:textId="77777777" w:rsidTr="00311B6C">
        <w:trPr>
          <w:trHeight w:val="330"/>
        </w:trPr>
        <w:tc>
          <w:tcPr>
            <w:tcW w:w="2668" w:type="dxa"/>
            <w:tcBorders>
              <w:top w:val="single" w:sz="4" w:space="0" w:color="auto"/>
              <w:bottom w:val="single" w:sz="4" w:space="0" w:color="auto"/>
            </w:tcBorders>
            <w:noWrap/>
            <w:vAlign w:val="center"/>
            <w:hideMark/>
          </w:tcPr>
          <w:p w14:paraId="75EF4DCF" w14:textId="77777777" w:rsidR="00D71F63" w:rsidRPr="00D71F63" w:rsidRDefault="00D71F63" w:rsidP="00D71F63">
            <w:pPr>
              <w:spacing w:after="0"/>
              <w:jc w:val="center"/>
              <w:rPr>
                <w:b/>
                <w:szCs w:val="20"/>
              </w:rPr>
            </w:pPr>
            <w:r w:rsidRPr="00D71F63">
              <w:rPr>
                <w:b/>
                <w:szCs w:val="20"/>
              </w:rPr>
              <w:t>Column 1</w:t>
            </w:r>
          </w:p>
        </w:tc>
        <w:tc>
          <w:tcPr>
            <w:tcW w:w="1435" w:type="dxa"/>
            <w:tcBorders>
              <w:top w:val="single" w:sz="4" w:space="0" w:color="auto"/>
              <w:bottom w:val="single" w:sz="4" w:space="0" w:color="auto"/>
            </w:tcBorders>
            <w:noWrap/>
            <w:vAlign w:val="center"/>
            <w:hideMark/>
          </w:tcPr>
          <w:p w14:paraId="78890717" w14:textId="77777777" w:rsidR="00D71F63" w:rsidRPr="00D71F63" w:rsidRDefault="00D71F63" w:rsidP="00D71F63">
            <w:pPr>
              <w:spacing w:after="0"/>
              <w:jc w:val="center"/>
              <w:rPr>
                <w:b/>
                <w:szCs w:val="20"/>
              </w:rPr>
            </w:pPr>
            <w:r w:rsidRPr="00D71F63">
              <w:rPr>
                <w:b/>
                <w:szCs w:val="20"/>
              </w:rPr>
              <w:t>Column 2</w:t>
            </w:r>
          </w:p>
        </w:tc>
        <w:tc>
          <w:tcPr>
            <w:tcW w:w="1288" w:type="dxa"/>
            <w:tcBorders>
              <w:top w:val="single" w:sz="4" w:space="0" w:color="auto"/>
              <w:bottom w:val="single" w:sz="4" w:space="0" w:color="auto"/>
            </w:tcBorders>
            <w:noWrap/>
            <w:vAlign w:val="center"/>
            <w:hideMark/>
          </w:tcPr>
          <w:p w14:paraId="3BE1F82A" w14:textId="77777777" w:rsidR="00D71F63" w:rsidRPr="00D71F63" w:rsidRDefault="00D71F63" w:rsidP="00D71F63">
            <w:pPr>
              <w:spacing w:after="0"/>
              <w:jc w:val="center"/>
              <w:rPr>
                <w:b/>
                <w:szCs w:val="20"/>
              </w:rPr>
            </w:pPr>
            <w:r w:rsidRPr="00D71F63">
              <w:rPr>
                <w:b/>
                <w:szCs w:val="20"/>
              </w:rPr>
              <w:t>Column 3</w:t>
            </w:r>
          </w:p>
        </w:tc>
        <w:tc>
          <w:tcPr>
            <w:tcW w:w="2122" w:type="dxa"/>
            <w:tcBorders>
              <w:top w:val="single" w:sz="4" w:space="0" w:color="auto"/>
              <w:bottom w:val="single" w:sz="4" w:space="0" w:color="auto"/>
            </w:tcBorders>
            <w:noWrap/>
            <w:vAlign w:val="center"/>
            <w:hideMark/>
          </w:tcPr>
          <w:p w14:paraId="66FA3201" w14:textId="77777777" w:rsidR="00D71F63" w:rsidRPr="00D71F63" w:rsidRDefault="00D71F63" w:rsidP="00D71F63">
            <w:pPr>
              <w:spacing w:after="0"/>
              <w:jc w:val="center"/>
              <w:rPr>
                <w:b/>
                <w:szCs w:val="20"/>
              </w:rPr>
            </w:pPr>
            <w:r w:rsidRPr="00D71F63">
              <w:rPr>
                <w:b/>
                <w:szCs w:val="20"/>
              </w:rPr>
              <w:t>Column 4</w:t>
            </w:r>
          </w:p>
        </w:tc>
        <w:tc>
          <w:tcPr>
            <w:tcW w:w="1847" w:type="dxa"/>
            <w:tcBorders>
              <w:top w:val="single" w:sz="4" w:space="0" w:color="auto"/>
              <w:bottom w:val="single" w:sz="4" w:space="0" w:color="auto"/>
            </w:tcBorders>
            <w:noWrap/>
            <w:vAlign w:val="center"/>
            <w:hideMark/>
          </w:tcPr>
          <w:p w14:paraId="275D4CE5" w14:textId="77777777" w:rsidR="00D71F63" w:rsidRPr="00D71F63" w:rsidRDefault="00D71F63" w:rsidP="00D71F63">
            <w:pPr>
              <w:spacing w:after="0"/>
              <w:jc w:val="center"/>
              <w:rPr>
                <w:b/>
                <w:szCs w:val="20"/>
              </w:rPr>
            </w:pPr>
            <w:r w:rsidRPr="00D71F63">
              <w:rPr>
                <w:b/>
                <w:szCs w:val="20"/>
              </w:rPr>
              <w:t>Column 5</w:t>
            </w:r>
          </w:p>
        </w:tc>
      </w:tr>
      <w:tr w:rsidR="00D71F63" w:rsidRPr="00D71F63" w14:paraId="07467F04" w14:textId="77777777" w:rsidTr="00311B6C">
        <w:trPr>
          <w:trHeight w:val="406"/>
        </w:trPr>
        <w:tc>
          <w:tcPr>
            <w:tcW w:w="2668" w:type="dxa"/>
            <w:tcBorders>
              <w:top w:val="single" w:sz="4" w:space="0" w:color="auto"/>
              <w:bottom w:val="single" w:sz="4" w:space="0" w:color="auto"/>
            </w:tcBorders>
            <w:noWrap/>
            <w:vAlign w:val="center"/>
            <w:hideMark/>
          </w:tcPr>
          <w:p w14:paraId="78489713" w14:textId="77777777" w:rsidR="00D71F63" w:rsidRPr="00D71F63" w:rsidRDefault="00D71F63" w:rsidP="00D71F63">
            <w:pPr>
              <w:spacing w:after="0"/>
              <w:jc w:val="center"/>
              <w:rPr>
                <w:b/>
                <w:szCs w:val="20"/>
              </w:rPr>
            </w:pPr>
            <w:r w:rsidRPr="00D71F63">
              <w:rPr>
                <w:b/>
                <w:szCs w:val="20"/>
              </w:rPr>
              <w:t>Product Name</w:t>
            </w:r>
          </w:p>
        </w:tc>
        <w:tc>
          <w:tcPr>
            <w:tcW w:w="1435" w:type="dxa"/>
            <w:tcBorders>
              <w:top w:val="single" w:sz="4" w:space="0" w:color="auto"/>
              <w:bottom w:val="single" w:sz="4" w:space="0" w:color="auto"/>
            </w:tcBorders>
            <w:noWrap/>
            <w:vAlign w:val="center"/>
            <w:hideMark/>
          </w:tcPr>
          <w:p w14:paraId="13D8BC80" w14:textId="77777777" w:rsidR="00D71F63" w:rsidRPr="00D71F63" w:rsidRDefault="00D71F63" w:rsidP="00D71F63">
            <w:pPr>
              <w:spacing w:after="0"/>
              <w:jc w:val="center"/>
              <w:rPr>
                <w:b/>
                <w:szCs w:val="20"/>
              </w:rPr>
            </w:pPr>
            <w:r w:rsidRPr="00D71F63">
              <w:rPr>
                <w:b/>
                <w:szCs w:val="20"/>
              </w:rPr>
              <w:t>Container</w:t>
            </w:r>
            <w:r w:rsidRPr="00D71F63">
              <w:rPr>
                <w:b/>
                <w:szCs w:val="20"/>
              </w:rPr>
              <w:br/>
              <w:t>Size</w:t>
            </w:r>
          </w:p>
        </w:tc>
        <w:tc>
          <w:tcPr>
            <w:tcW w:w="1288" w:type="dxa"/>
            <w:tcBorders>
              <w:top w:val="single" w:sz="4" w:space="0" w:color="auto"/>
              <w:bottom w:val="single" w:sz="4" w:space="0" w:color="auto"/>
            </w:tcBorders>
            <w:noWrap/>
            <w:vAlign w:val="center"/>
            <w:hideMark/>
          </w:tcPr>
          <w:p w14:paraId="7CC43311" w14:textId="77777777" w:rsidR="00D71F63" w:rsidRPr="00D71F63" w:rsidRDefault="00D71F63" w:rsidP="00D71F63">
            <w:pPr>
              <w:spacing w:after="0"/>
              <w:jc w:val="center"/>
              <w:rPr>
                <w:b/>
                <w:szCs w:val="20"/>
              </w:rPr>
            </w:pPr>
            <w:r w:rsidRPr="00D71F63">
              <w:rPr>
                <w:b/>
                <w:szCs w:val="20"/>
              </w:rPr>
              <w:t>Container</w:t>
            </w:r>
            <w:r w:rsidRPr="00D71F63">
              <w:rPr>
                <w:b/>
                <w:szCs w:val="20"/>
              </w:rPr>
              <w:br/>
              <w:t>Type</w:t>
            </w:r>
          </w:p>
        </w:tc>
        <w:tc>
          <w:tcPr>
            <w:tcW w:w="2122" w:type="dxa"/>
            <w:tcBorders>
              <w:top w:val="single" w:sz="4" w:space="0" w:color="auto"/>
              <w:bottom w:val="single" w:sz="4" w:space="0" w:color="auto"/>
            </w:tcBorders>
            <w:noWrap/>
            <w:vAlign w:val="center"/>
            <w:hideMark/>
          </w:tcPr>
          <w:p w14:paraId="0DE818B4" w14:textId="77777777" w:rsidR="00D71F63" w:rsidRPr="00D71F63" w:rsidRDefault="00D71F63" w:rsidP="00D71F63">
            <w:pPr>
              <w:spacing w:after="0"/>
              <w:jc w:val="center"/>
              <w:rPr>
                <w:b/>
                <w:szCs w:val="20"/>
              </w:rPr>
            </w:pPr>
            <w:r w:rsidRPr="00D71F63">
              <w:rPr>
                <w:b/>
                <w:szCs w:val="20"/>
              </w:rPr>
              <w:t>Approval Holder</w:t>
            </w:r>
          </w:p>
        </w:tc>
        <w:tc>
          <w:tcPr>
            <w:tcW w:w="1847" w:type="dxa"/>
            <w:tcBorders>
              <w:top w:val="single" w:sz="4" w:space="0" w:color="auto"/>
              <w:bottom w:val="single" w:sz="4" w:space="0" w:color="auto"/>
            </w:tcBorders>
            <w:noWrap/>
            <w:vAlign w:val="center"/>
            <w:hideMark/>
          </w:tcPr>
          <w:p w14:paraId="1C0858E1" w14:textId="77777777" w:rsidR="00D71F63" w:rsidRPr="00D71F63" w:rsidRDefault="00D71F63" w:rsidP="00D71F63">
            <w:pPr>
              <w:spacing w:after="0"/>
              <w:jc w:val="center"/>
              <w:rPr>
                <w:b/>
                <w:szCs w:val="20"/>
              </w:rPr>
            </w:pPr>
            <w:r w:rsidRPr="00D71F63">
              <w:rPr>
                <w:b/>
                <w:szCs w:val="20"/>
              </w:rPr>
              <w:t>Collection</w:t>
            </w:r>
            <w:r w:rsidRPr="00D71F63">
              <w:rPr>
                <w:b/>
                <w:szCs w:val="20"/>
              </w:rPr>
              <w:br/>
              <w:t>Arrangements</w:t>
            </w:r>
          </w:p>
        </w:tc>
      </w:tr>
      <w:tr w:rsidR="00D71F63" w:rsidRPr="00D71F63" w14:paraId="3F3B4BD0" w14:textId="77777777" w:rsidTr="00311B6C">
        <w:trPr>
          <w:trHeight w:val="37"/>
        </w:trPr>
        <w:tc>
          <w:tcPr>
            <w:tcW w:w="2668" w:type="dxa"/>
            <w:tcBorders>
              <w:top w:val="single" w:sz="4" w:space="0" w:color="auto"/>
            </w:tcBorders>
            <w:noWrap/>
            <w:vAlign w:val="center"/>
          </w:tcPr>
          <w:p w14:paraId="368376AC" w14:textId="77777777" w:rsidR="00D71F63" w:rsidRPr="00D71F63" w:rsidRDefault="00D71F63" w:rsidP="00D71F63">
            <w:pPr>
              <w:spacing w:after="0" w:line="80" w:lineRule="exact"/>
              <w:jc w:val="center"/>
              <w:rPr>
                <w:szCs w:val="20"/>
              </w:rPr>
            </w:pPr>
          </w:p>
        </w:tc>
        <w:tc>
          <w:tcPr>
            <w:tcW w:w="1435" w:type="dxa"/>
            <w:tcBorders>
              <w:top w:val="single" w:sz="4" w:space="0" w:color="auto"/>
            </w:tcBorders>
            <w:noWrap/>
            <w:vAlign w:val="center"/>
          </w:tcPr>
          <w:p w14:paraId="6C6C837E" w14:textId="77777777" w:rsidR="00D71F63" w:rsidRPr="00D71F63" w:rsidRDefault="00D71F63" w:rsidP="00D71F63">
            <w:pPr>
              <w:spacing w:after="0" w:line="80" w:lineRule="exact"/>
              <w:jc w:val="center"/>
              <w:rPr>
                <w:szCs w:val="20"/>
              </w:rPr>
            </w:pPr>
          </w:p>
        </w:tc>
        <w:tc>
          <w:tcPr>
            <w:tcW w:w="1288" w:type="dxa"/>
            <w:tcBorders>
              <w:top w:val="single" w:sz="4" w:space="0" w:color="auto"/>
            </w:tcBorders>
            <w:noWrap/>
            <w:vAlign w:val="center"/>
          </w:tcPr>
          <w:p w14:paraId="19FD5EE7" w14:textId="77777777" w:rsidR="00D71F63" w:rsidRPr="00D71F63" w:rsidRDefault="00D71F63" w:rsidP="00D71F63">
            <w:pPr>
              <w:spacing w:after="0" w:line="80" w:lineRule="exact"/>
              <w:jc w:val="center"/>
              <w:rPr>
                <w:szCs w:val="20"/>
              </w:rPr>
            </w:pPr>
          </w:p>
        </w:tc>
        <w:tc>
          <w:tcPr>
            <w:tcW w:w="2122" w:type="dxa"/>
            <w:tcBorders>
              <w:top w:val="single" w:sz="4" w:space="0" w:color="auto"/>
            </w:tcBorders>
            <w:noWrap/>
            <w:vAlign w:val="center"/>
          </w:tcPr>
          <w:p w14:paraId="282E8D93" w14:textId="77777777" w:rsidR="00D71F63" w:rsidRPr="00D71F63" w:rsidRDefault="00D71F63" w:rsidP="00D71F63">
            <w:pPr>
              <w:spacing w:after="0" w:line="80" w:lineRule="exact"/>
              <w:jc w:val="center"/>
              <w:rPr>
                <w:szCs w:val="20"/>
              </w:rPr>
            </w:pPr>
          </w:p>
        </w:tc>
        <w:tc>
          <w:tcPr>
            <w:tcW w:w="1847" w:type="dxa"/>
            <w:tcBorders>
              <w:top w:val="single" w:sz="4" w:space="0" w:color="auto"/>
            </w:tcBorders>
            <w:noWrap/>
            <w:vAlign w:val="center"/>
          </w:tcPr>
          <w:p w14:paraId="1CFA0916" w14:textId="77777777" w:rsidR="00D71F63" w:rsidRPr="00D71F63" w:rsidRDefault="00D71F63" w:rsidP="00D71F63">
            <w:pPr>
              <w:spacing w:after="0" w:line="80" w:lineRule="exact"/>
              <w:jc w:val="center"/>
              <w:rPr>
                <w:szCs w:val="20"/>
              </w:rPr>
            </w:pPr>
          </w:p>
        </w:tc>
      </w:tr>
      <w:tr w:rsidR="00D71F63" w:rsidRPr="00D71F63" w14:paraId="5087C71A" w14:textId="77777777" w:rsidTr="00311B6C">
        <w:trPr>
          <w:trHeight w:val="20"/>
        </w:trPr>
        <w:tc>
          <w:tcPr>
            <w:tcW w:w="2668" w:type="dxa"/>
            <w:noWrap/>
            <w:hideMark/>
          </w:tcPr>
          <w:p w14:paraId="60D83497" w14:textId="77777777" w:rsidR="00D71F63" w:rsidRPr="00D71F63" w:rsidRDefault="00D71F63" w:rsidP="00D71F63">
            <w:pPr>
              <w:spacing w:after="0"/>
              <w:ind w:left="284"/>
              <w:rPr>
                <w:szCs w:val="20"/>
              </w:rPr>
            </w:pPr>
            <w:r w:rsidRPr="00D71F63">
              <w:rPr>
                <w:szCs w:val="20"/>
              </w:rPr>
              <w:t>30th Anniversary DIPA</w:t>
            </w:r>
          </w:p>
        </w:tc>
        <w:tc>
          <w:tcPr>
            <w:tcW w:w="1435" w:type="dxa"/>
            <w:noWrap/>
            <w:hideMark/>
          </w:tcPr>
          <w:p w14:paraId="61667060" w14:textId="77777777" w:rsidR="00D71F63" w:rsidRPr="00D71F63" w:rsidRDefault="00D71F63" w:rsidP="00D71F63">
            <w:pPr>
              <w:spacing w:after="0"/>
              <w:ind w:right="559"/>
              <w:jc w:val="right"/>
              <w:rPr>
                <w:szCs w:val="20"/>
              </w:rPr>
            </w:pPr>
            <w:r w:rsidRPr="00D71F63">
              <w:rPr>
                <w:szCs w:val="20"/>
              </w:rPr>
              <w:t>473ml</w:t>
            </w:r>
          </w:p>
        </w:tc>
        <w:tc>
          <w:tcPr>
            <w:tcW w:w="1288" w:type="dxa"/>
            <w:noWrap/>
            <w:hideMark/>
          </w:tcPr>
          <w:p w14:paraId="31F205D1" w14:textId="77777777" w:rsidR="00D71F63" w:rsidRPr="00D71F63" w:rsidRDefault="00D71F63" w:rsidP="00D71F63">
            <w:pPr>
              <w:spacing w:after="0"/>
              <w:jc w:val="center"/>
              <w:rPr>
                <w:szCs w:val="20"/>
              </w:rPr>
            </w:pPr>
            <w:r w:rsidRPr="00D71F63">
              <w:rPr>
                <w:szCs w:val="20"/>
                <w:lang w:eastAsia="en-AU"/>
              </w:rPr>
              <w:t>Can—Aluminium</w:t>
            </w:r>
          </w:p>
        </w:tc>
        <w:tc>
          <w:tcPr>
            <w:tcW w:w="2122" w:type="dxa"/>
            <w:noWrap/>
            <w:hideMark/>
          </w:tcPr>
          <w:p w14:paraId="2CD5EED4" w14:textId="77777777" w:rsidR="00D71F63" w:rsidRPr="00D71F63" w:rsidRDefault="00D71F63" w:rsidP="00D71F63">
            <w:pPr>
              <w:spacing w:after="0"/>
              <w:jc w:val="center"/>
              <w:rPr>
                <w:szCs w:val="20"/>
              </w:rPr>
            </w:pPr>
            <w:r w:rsidRPr="00D71F63">
              <w:rPr>
                <w:szCs w:val="20"/>
              </w:rPr>
              <w:t>Slo Brew Australia Pty Ltd</w:t>
            </w:r>
          </w:p>
        </w:tc>
        <w:tc>
          <w:tcPr>
            <w:tcW w:w="1847" w:type="dxa"/>
            <w:noWrap/>
            <w:hideMark/>
          </w:tcPr>
          <w:p w14:paraId="263814EE" w14:textId="77777777" w:rsidR="00D71F63" w:rsidRPr="00D71F63" w:rsidRDefault="00D71F63" w:rsidP="00D71F63">
            <w:pPr>
              <w:spacing w:after="0"/>
              <w:jc w:val="center"/>
              <w:rPr>
                <w:szCs w:val="20"/>
              </w:rPr>
            </w:pPr>
            <w:r w:rsidRPr="00D71F63">
              <w:rPr>
                <w:szCs w:val="20"/>
              </w:rPr>
              <w:t>Statewide Recycling</w:t>
            </w:r>
          </w:p>
        </w:tc>
      </w:tr>
      <w:tr w:rsidR="00D71F63" w:rsidRPr="00D71F63" w14:paraId="168C053E" w14:textId="77777777" w:rsidTr="00311B6C">
        <w:trPr>
          <w:trHeight w:val="300"/>
        </w:trPr>
        <w:tc>
          <w:tcPr>
            <w:tcW w:w="2668" w:type="dxa"/>
            <w:tcBorders>
              <w:bottom w:val="single" w:sz="4" w:space="0" w:color="auto"/>
            </w:tcBorders>
            <w:noWrap/>
            <w:hideMark/>
          </w:tcPr>
          <w:p w14:paraId="03EE05B8" w14:textId="77777777" w:rsidR="00D71F63" w:rsidRPr="00D71F63" w:rsidRDefault="00D71F63" w:rsidP="00D71F63">
            <w:pPr>
              <w:ind w:left="284"/>
              <w:rPr>
                <w:szCs w:val="20"/>
              </w:rPr>
            </w:pPr>
            <w:r w:rsidRPr="00D71F63">
              <w:rPr>
                <w:szCs w:val="20"/>
              </w:rPr>
              <w:t>Hazy Honey Blonde Ale</w:t>
            </w:r>
          </w:p>
        </w:tc>
        <w:tc>
          <w:tcPr>
            <w:tcW w:w="1435" w:type="dxa"/>
            <w:tcBorders>
              <w:bottom w:val="single" w:sz="4" w:space="0" w:color="auto"/>
            </w:tcBorders>
            <w:noWrap/>
            <w:hideMark/>
          </w:tcPr>
          <w:p w14:paraId="5D5E0C14" w14:textId="77777777" w:rsidR="00D71F63" w:rsidRPr="00D71F63" w:rsidRDefault="00D71F63" w:rsidP="00D71F63">
            <w:pPr>
              <w:ind w:right="559"/>
              <w:jc w:val="right"/>
              <w:rPr>
                <w:szCs w:val="20"/>
              </w:rPr>
            </w:pPr>
            <w:r w:rsidRPr="00D71F63">
              <w:rPr>
                <w:szCs w:val="20"/>
              </w:rPr>
              <w:t>355ml</w:t>
            </w:r>
          </w:p>
        </w:tc>
        <w:tc>
          <w:tcPr>
            <w:tcW w:w="1288" w:type="dxa"/>
            <w:tcBorders>
              <w:bottom w:val="single" w:sz="4" w:space="0" w:color="auto"/>
            </w:tcBorders>
            <w:noWrap/>
            <w:hideMark/>
          </w:tcPr>
          <w:p w14:paraId="7C0249DB" w14:textId="77777777" w:rsidR="00D71F63" w:rsidRPr="00D71F63" w:rsidRDefault="00D71F63" w:rsidP="00D71F63">
            <w:pPr>
              <w:jc w:val="center"/>
              <w:rPr>
                <w:szCs w:val="20"/>
              </w:rPr>
            </w:pPr>
            <w:r w:rsidRPr="00D71F63">
              <w:rPr>
                <w:szCs w:val="20"/>
                <w:lang w:eastAsia="en-AU"/>
              </w:rPr>
              <w:t>Can—Aluminium</w:t>
            </w:r>
          </w:p>
        </w:tc>
        <w:tc>
          <w:tcPr>
            <w:tcW w:w="2122" w:type="dxa"/>
            <w:tcBorders>
              <w:bottom w:val="single" w:sz="4" w:space="0" w:color="auto"/>
            </w:tcBorders>
            <w:noWrap/>
            <w:hideMark/>
          </w:tcPr>
          <w:p w14:paraId="7ED85AA7" w14:textId="77777777" w:rsidR="00D71F63" w:rsidRPr="00D71F63" w:rsidRDefault="00D71F63" w:rsidP="00D71F63">
            <w:pPr>
              <w:jc w:val="center"/>
              <w:rPr>
                <w:szCs w:val="20"/>
              </w:rPr>
            </w:pPr>
            <w:r w:rsidRPr="00D71F63">
              <w:rPr>
                <w:szCs w:val="20"/>
              </w:rPr>
              <w:t>Slo Brew Australia Pty Ltd</w:t>
            </w:r>
          </w:p>
        </w:tc>
        <w:tc>
          <w:tcPr>
            <w:tcW w:w="1847" w:type="dxa"/>
            <w:tcBorders>
              <w:bottom w:val="single" w:sz="4" w:space="0" w:color="auto"/>
            </w:tcBorders>
            <w:noWrap/>
            <w:hideMark/>
          </w:tcPr>
          <w:p w14:paraId="4D1AC1DC" w14:textId="77777777" w:rsidR="00D71F63" w:rsidRPr="00D71F63" w:rsidRDefault="00D71F63" w:rsidP="00D71F63">
            <w:pPr>
              <w:jc w:val="center"/>
              <w:rPr>
                <w:szCs w:val="20"/>
              </w:rPr>
            </w:pPr>
            <w:r w:rsidRPr="00D71F63">
              <w:rPr>
                <w:szCs w:val="20"/>
              </w:rPr>
              <w:t>Statewide Recycling</w:t>
            </w:r>
          </w:p>
        </w:tc>
      </w:tr>
    </w:tbl>
    <w:p w14:paraId="14B1D9B8" w14:textId="77777777" w:rsidR="00D71F63" w:rsidRPr="00D71F63" w:rsidRDefault="00D71F63" w:rsidP="00D71F63">
      <w:pPr>
        <w:rPr>
          <w:rFonts w:eastAsia="Times New Roman"/>
          <w:szCs w:val="20"/>
        </w:rPr>
      </w:pPr>
    </w:p>
    <w:p w14:paraId="05FA122F" w14:textId="77777777" w:rsidR="009C096E" w:rsidRPr="009C096E" w:rsidRDefault="009C096E" w:rsidP="009C096E">
      <w:pPr>
        <w:jc w:val="center"/>
        <w:rPr>
          <w:caps/>
          <w:szCs w:val="17"/>
        </w:rPr>
      </w:pPr>
      <w:r w:rsidRPr="009C096E">
        <w:rPr>
          <w:caps/>
          <w:szCs w:val="17"/>
        </w:rPr>
        <w:t>Environment Protection Act 1993</w:t>
      </w:r>
    </w:p>
    <w:p w14:paraId="65983A3D" w14:textId="77777777" w:rsidR="009C096E" w:rsidRPr="009C096E" w:rsidRDefault="009C096E" w:rsidP="009C096E">
      <w:pPr>
        <w:jc w:val="center"/>
        <w:rPr>
          <w:smallCaps/>
          <w:szCs w:val="17"/>
        </w:rPr>
      </w:pPr>
      <w:r w:rsidRPr="009C096E">
        <w:rPr>
          <w:smallCaps/>
          <w:szCs w:val="17"/>
        </w:rPr>
        <w:t>Section 68</w:t>
      </w:r>
    </w:p>
    <w:p w14:paraId="1BFF1399" w14:textId="77777777" w:rsidR="009C096E" w:rsidRPr="009C096E" w:rsidRDefault="009C096E" w:rsidP="009C096E">
      <w:pPr>
        <w:jc w:val="center"/>
        <w:rPr>
          <w:i/>
          <w:szCs w:val="17"/>
        </w:rPr>
      </w:pPr>
      <w:r w:rsidRPr="009C096E">
        <w:rPr>
          <w:i/>
          <w:szCs w:val="17"/>
        </w:rPr>
        <w:t>Vary the Approval of Category B Containers</w:t>
      </w:r>
    </w:p>
    <w:p w14:paraId="239F9B77" w14:textId="77777777" w:rsidR="009C096E" w:rsidRPr="009C096E" w:rsidRDefault="009C096E" w:rsidP="009C096E">
      <w:pPr>
        <w:rPr>
          <w:rFonts w:eastAsia="Times New Roman"/>
          <w:szCs w:val="17"/>
        </w:rPr>
      </w:pPr>
      <w:r w:rsidRPr="009C096E">
        <w:rPr>
          <w:rFonts w:eastAsia="Times New Roman"/>
          <w:szCs w:val="17"/>
        </w:rPr>
        <w:t xml:space="preserve">I, Andrea Kaye Woods, Delegate of the Environment Protection Authority (‘the Authority’) pursuant to Section 68(6) of the </w:t>
      </w:r>
      <w:r w:rsidRPr="009C096E">
        <w:rPr>
          <w:rFonts w:eastAsia="Times New Roman"/>
          <w:i/>
          <w:szCs w:val="17"/>
        </w:rPr>
        <w:t>Environment Protection Act 1993</w:t>
      </w:r>
      <w:r w:rsidRPr="009C096E">
        <w:rPr>
          <w:rFonts w:eastAsia="Times New Roman"/>
          <w:szCs w:val="17"/>
        </w:rPr>
        <w:t xml:space="preserve"> (SA) hereby vary the approvals of the classes of Category B containers sold in South Australia as identified by reference to the following matters, which are described in the first 4 columns of Schedule 1 of this Notice:</w:t>
      </w:r>
    </w:p>
    <w:p w14:paraId="3D1BF7A0" w14:textId="77777777" w:rsidR="009C096E" w:rsidRPr="009C096E" w:rsidRDefault="009C096E" w:rsidP="009C096E">
      <w:pPr>
        <w:ind w:left="142"/>
        <w:rPr>
          <w:rFonts w:eastAsia="Times New Roman"/>
          <w:szCs w:val="17"/>
        </w:rPr>
      </w:pPr>
      <w:r w:rsidRPr="009C096E">
        <w:rPr>
          <w:rFonts w:eastAsia="Times New Roman"/>
          <w:szCs w:val="17"/>
        </w:rPr>
        <w:t>(a)</w:t>
      </w:r>
      <w:r w:rsidRPr="009C096E">
        <w:rPr>
          <w:rFonts w:eastAsia="Times New Roman"/>
          <w:szCs w:val="17"/>
        </w:rPr>
        <w:tab/>
        <w:t>the product which each class of containers contain;</w:t>
      </w:r>
    </w:p>
    <w:p w14:paraId="74F79554" w14:textId="77777777" w:rsidR="009C096E" w:rsidRPr="009C096E" w:rsidRDefault="009C096E" w:rsidP="009C096E">
      <w:pPr>
        <w:ind w:left="142"/>
        <w:rPr>
          <w:rFonts w:eastAsia="Times New Roman"/>
          <w:szCs w:val="17"/>
        </w:rPr>
      </w:pPr>
      <w:r w:rsidRPr="009C096E">
        <w:rPr>
          <w:rFonts w:eastAsia="Times New Roman"/>
          <w:szCs w:val="17"/>
        </w:rPr>
        <w:t>(b)</w:t>
      </w:r>
      <w:r w:rsidRPr="009C096E">
        <w:rPr>
          <w:rFonts w:eastAsia="Times New Roman"/>
          <w:szCs w:val="17"/>
        </w:rPr>
        <w:tab/>
        <w:t>the size of the containers;</w:t>
      </w:r>
    </w:p>
    <w:p w14:paraId="5928C069" w14:textId="77777777" w:rsidR="009C096E" w:rsidRPr="009C096E" w:rsidRDefault="009C096E" w:rsidP="009C096E">
      <w:pPr>
        <w:ind w:left="142"/>
        <w:rPr>
          <w:rFonts w:eastAsia="Times New Roman"/>
          <w:szCs w:val="17"/>
        </w:rPr>
      </w:pPr>
      <w:r w:rsidRPr="009C096E">
        <w:rPr>
          <w:rFonts w:eastAsia="Times New Roman"/>
          <w:szCs w:val="17"/>
        </w:rPr>
        <w:t>(c)</w:t>
      </w:r>
      <w:r w:rsidRPr="009C096E">
        <w:rPr>
          <w:rFonts w:eastAsia="Times New Roman"/>
          <w:szCs w:val="17"/>
        </w:rPr>
        <w:tab/>
        <w:t>the type of containers;</w:t>
      </w:r>
    </w:p>
    <w:p w14:paraId="0B6A5098" w14:textId="77777777" w:rsidR="009C096E" w:rsidRPr="009C096E" w:rsidRDefault="009C096E" w:rsidP="009C096E">
      <w:pPr>
        <w:ind w:left="142"/>
        <w:rPr>
          <w:rFonts w:eastAsia="Times New Roman"/>
          <w:szCs w:val="17"/>
        </w:rPr>
      </w:pPr>
      <w:r w:rsidRPr="009C096E">
        <w:rPr>
          <w:rFonts w:eastAsia="Times New Roman"/>
          <w:szCs w:val="17"/>
        </w:rPr>
        <w:t>(d)</w:t>
      </w:r>
      <w:r w:rsidRPr="009C096E">
        <w:rPr>
          <w:rFonts w:eastAsia="Times New Roman"/>
          <w:szCs w:val="17"/>
        </w:rPr>
        <w:tab/>
        <w:t>the name of the holders of these approvals.</w:t>
      </w:r>
    </w:p>
    <w:p w14:paraId="08A27F89" w14:textId="77777777" w:rsidR="009C096E" w:rsidRPr="009C096E" w:rsidRDefault="009C096E" w:rsidP="009C096E">
      <w:pPr>
        <w:rPr>
          <w:rFonts w:eastAsia="Times New Roman"/>
          <w:szCs w:val="17"/>
        </w:rPr>
      </w:pPr>
      <w:r w:rsidRPr="009C096E">
        <w:rPr>
          <w:rFonts w:eastAsia="Times New Roman"/>
          <w:szCs w:val="17"/>
        </w:rPr>
        <w:t>These approvals are varied as the Authority is satisfied that the containers are no longer manufactured, distributed, or sold by the approval holder in South Australia.</w:t>
      </w:r>
    </w:p>
    <w:p w14:paraId="5D03539B" w14:textId="77777777" w:rsidR="009C096E" w:rsidRPr="009C096E" w:rsidRDefault="009C096E" w:rsidP="009C096E">
      <w:pPr>
        <w:spacing w:after="0"/>
        <w:rPr>
          <w:rFonts w:eastAsia="Times New Roman"/>
          <w:szCs w:val="17"/>
        </w:rPr>
      </w:pPr>
      <w:r w:rsidRPr="009C096E">
        <w:rPr>
          <w:rFonts w:eastAsia="Times New Roman"/>
          <w:szCs w:val="17"/>
        </w:rPr>
        <w:t>Dated: 11 February 2021</w:t>
      </w:r>
    </w:p>
    <w:p w14:paraId="63AB3AEC" w14:textId="77777777" w:rsidR="009C096E" w:rsidRPr="009C096E" w:rsidRDefault="009C096E" w:rsidP="009C096E">
      <w:pPr>
        <w:spacing w:after="0"/>
        <w:jc w:val="right"/>
        <w:rPr>
          <w:rFonts w:eastAsia="Times New Roman"/>
          <w:smallCaps/>
          <w:szCs w:val="20"/>
        </w:rPr>
      </w:pPr>
      <w:r w:rsidRPr="009C096E">
        <w:rPr>
          <w:rFonts w:eastAsia="Times New Roman"/>
          <w:smallCaps/>
          <w:szCs w:val="20"/>
        </w:rPr>
        <w:t>Andrea Kaye Woods</w:t>
      </w:r>
    </w:p>
    <w:p w14:paraId="3B0052DD" w14:textId="77777777" w:rsidR="009C096E" w:rsidRPr="009C096E" w:rsidRDefault="009C096E" w:rsidP="009C096E">
      <w:pPr>
        <w:spacing w:after="0"/>
        <w:jc w:val="right"/>
        <w:rPr>
          <w:rFonts w:eastAsia="Times New Roman"/>
          <w:szCs w:val="17"/>
        </w:rPr>
      </w:pPr>
      <w:r w:rsidRPr="009C096E">
        <w:rPr>
          <w:rFonts w:eastAsia="Times New Roman"/>
          <w:szCs w:val="17"/>
        </w:rPr>
        <w:t>Delegate of the Environment Protection Authority</w:t>
      </w:r>
    </w:p>
    <w:p w14:paraId="1677CE0A" w14:textId="77777777" w:rsidR="009C096E" w:rsidRPr="009C096E" w:rsidRDefault="009C096E" w:rsidP="009C096E">
      <w:pPr>
        <w:pBdr>
          <w:top w:val="single" w:sz="4" w:space="1" w:color="auto"/>
        </w:pBdr>
        <w:spacing w:before="100" w:line="14" w:lineRule="exact"/>
        <w:ind w:left="1080" w:right="1080"/>
        <w:jc w:val="center"/>
        <w:rPr>
          <w:rFonts w:eastAsia="Times New Roman"/>
          <w:szCs w:val="17"/>
        </w:rPr>
      </w:pPr>
    </w:p>
    <w:p w14:paraId="0D2822BD" w14:textId="77777777" w:rsidR="009C096E" w:rsidRPr="009C096E" w:rsidRDefault="009C096E" w:rsidP="009C096E">
      <w:pPr>
        <w:jc w:val="center"/>
        <w:rPr>
          <w:smallCaps/>
          <w:szCs w:val="17"/>
        </w:rPr>
      </w:pPr>
      <w:r w:rsidRPr="009C096E">
        <w:rPr>
          <w:smallCaps/>
          <w:szCs w:val="17"/>
        </w:rPr>
        <w:t>Schedule 1</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850"/>
        <w:gridCol w:w="1418"/>
        <w:gridCol w:w="2410"/>
        <w:gridCol w:w="1559"/>
      </w:tblGrid>
      <w:tr w:rsidR="009C096E" w:rsidRPr="009C096E" w14:paraId="756760CD" w14:textId="77777777" w:rsidTr="00311B6C">
        <w:trPr>
          <w:trHeight w:val="366"/>
          <w:tblHeader/>
        </w:trPr>
        <w:tc>
          <w:tcPr>
            <w:tcW w:w="3119" w:type="dxa"/>
            <w:tcBorders>
              <w:top w:val="single" w:sz="4" w:space="0" w:color="auto"/>
              <w:bottom w:val="single" w:sz="4" w:space="0" w:color="auto"/>
            </w:tcBorders>
            <w:noWrap/>
            <w:vAlign w:val="center"/>
            <w:hideMark/>
          </w:tcPr>
          <w:p w14:paraId="57C95C9D" w14:textId="77777777" w:rsidR="009C096E" w:rsidRPr="009C096E" w:rsidRDefault="009C096E" w:rsidP="009C096E">
            <w:pPr>
              <w:spacing w:after="0"/>
              <w:jc w:val="center"/>
              <w:rPr>
                <w:b/>
                <w:szCs w:val="20"/>
              </w:rPr>
            </w:pPr>
            <w:r w:rsidRPr="009C096E">
              <w:rPr>
                <w:b/>
                <w:szCs w:val="20"/>
              </w:rPr>
              <w:t>Column 1</w:t>
            </w:r>
          </w:p>
        </w:tc>
        <w:tc>
          <w:tcPr>
            <w:tcW w:w="850" w:type="dxa"/>
            <w:tcBorders>
              <w:top w:val="single" w:sz="4" w:space="0" w:color="auto"/>
              <w:bottom w:val="single" w:sz="4" w:space="0" w:color="auto"/>
            </w:tcBorders>
            <w:noWrap/>
            <w:vAlign w:val="center"/>
            <w:hideMark/>
          </w:tcPr>
          <w:p w14:paraId="62F2D677" w14:textId="77777777" w:rsidR="009C096E" w:rsidRPr="009C096E" w:rsidRDefault="009C096E" w:rsidP="009C096E">
            <w:pPr>
              <w:spacing w:after="0"/>
              <w:jc w:val="center"/>
              <w:rPr>
                <w:b/>
                <w:szCs w:val="20"/>
              </w:rPr>
            </w:pPr>
            <w:r w:rsidRPr="009C096E">
              <w:rPr>
                <w:b/>
                <w:szCs w:val="20"/>
              </w:rPr>
              <w:t>Column 2</w:t>
            </w:r>
          </w:p>
        </w:tc>
        <w:tc>
          <w:tcPr>
            <w:tcW w:w="1418" w:type="dxa"/>
            <w:tcBorders>
              <w:top w:val="single" w:sz="4" w:space="0" w:color="auto"/>
              <w:bottom w:val="single" w:sz="4" w:space="0" w:color="auto"/>
            </w:tcBorders>
            <w:noWrap/>
            <w:vAlign w:val="center"/>
            <w:hideMark/>
          </w:tcPr>
          <w:p w14:paraId="191A6E7F" w14:textId="77777777" w:rsidR="009C096E" w:rsidRPr="009C096E" w:rsidRDefault="009C096E" w:rsidP="009C096E">
            <w:pPr>
              <w:spacing w:after="0"/>
              <w:jc w:val="center"/>
              <w:rPr>
                <w:b/>
                <w:szCs w:val="20"/>
              </w:rPr>
            </w:pPr>
            <w:r w:rsidRPr="009C096E">
              <w:rPr>
                <w:b/>
                <w:szCs w:val="20"/>
              </w:rPr>
              <w:t>Column 3</w:t>
            </w:r>
          </w:p>
        </w:tc>
        <w:tc>
          <w:tcPr>
            <w:tcW w:w="2410" w:type="dxa"/>
            <w:tcBorders>
              <w:top w:val="single" w:sz="4" w:space="0" w:color="auto"/>
              <w:bottom w:val="single" w:sz="4" w:space="0" w:color="auto"/>
            </w:tcBorders>
            <w:noWrap/>
            <w:vAlign w:val="center"/>
            <w:hideMark/>
          </w:tcPr>
          <w:p w14:paraId="260DBAC1" w14:textId="77777777" w:rsidR="009C096E" w:rsidRPr="009C096E" w:rsidRDefault="009C096E" w:rsidP="009C096E">
            <w:pPr>
              <w:spacing w:after="0"/>
              <w:jc w:val="center"/>
              <w:rPr>
                <w:b/>
                <w:szCs w:val="20"/>
              </w:rPr>
            </w:pPr>
            <w:r w:rsidRPr="009C096E">
              <w:rPr>
                <w:b/>
                <w:szCs w:val="20"/>
              </w:rPr>
              <w:t>Column 4</w:t>
            </w:r>
          </w:p>
        </w:tc>
        <w:tc>
          <w:tcPr>
            <w:tcW w:w="1559" w:type="dxa"/>
            <w:tcBorders>
              <w:top w:val="single" w:sz="4" w:space="0" w:color="auto"/>
              <w:bottom w:val="single" w:sz="4" w:space="0" w:color="auto"/>
            </w:tcBorders>
            <w:noWrap/>
            <w:vAlign w:val="center"/>
            <w:hideMark/>
          </w:tcPr>
          <w:p w14:paraId="77C255ED" w14:textId="77777777" w:rsidR="009C096E" w:rsidRPr="009C096E" w:rsidRDefault="009C096E" w:rsidP="009C096E">
            <w:pPr>
              <w:spacing w:after="0"/>
              <w:jc w:val="center"/>
              <w:rPr>
                <w:b/>
                <w:szCs w:val="20"/>
              </w:rPr>
            </w:pPr>
            <w:r w:rsidRPr="009C096E">
              <w:rPr>
                <w:b/>
                <w:szCs w:val="20"/>
              </w:rPr>
              <w:t>Column 5</w:t>
            </w:r>
          </w:p>
        </w:tc>
      </w:tr>
      <w:tr w:rsidR="009C096E" w:rsidRPr="009C096E" w14:paraId="18658DC7" w14:textId="77777777" w:rsidTr="00311B6C">
        <w:trPr>
          <w:trHeight w:val="415"/>
          <w:tblHeader/>
        </w:trPr>
        <w:tc>
          <w:tcPr>
            <w:tcW w:w="3119" w:type="dxa"/>
            <w:tcBorders>
              <w:top w:val="single" w:sz="4" w:space="0" w:color="auto"/>
              <w:bottom w:val="single" w:sz="4" w:space="0" w:color="auto"/>
            </w:tcBorders>
            <w:noWrap/>
            <w:vAlign w:val="center"/>
            <w:hideMark/>
          </w:tcPr>
          <w:p w14:paraId="19F9947B" w14:textId="77777777" w:rsidR="009C096E" w:rsidRPr="009C096E" w:rsidRDefault="009C096E" w:rsidP="009C096E">
            <w:pPr>
              <w:spacing w:after="0"/>
              <w:jc w:val="center"/>
              <w:rPr>
                <w:b/>
                <w:szCs w:val="20"/>
              </w:rPr>
            </w:pPr>
            <w:r w:rsidRPr="009C096E">
              <w:rPr>
                <w:b/>
                <w:szCs w:val="20"/>
              </w:rPr>
              <w:t>Product Name</w:t>
            </w:r>
          </w:p>
        </w:tc>
        <w:tc>
          <w:tcPr>
            <w:tcW w:w="850" w:type="dxa"/>
            <w:tcBorders>
              <w:top w:val="single" w:sz="4" w:space="0" w:color="auto"/>
              <w:bottom w:val="single" w:sz="4" w:space="0" w:color="auto"/>
            </w:tcBorders>
            <w:noWrap/>
            <w:vAlign w:val="center"/>
            <w:hideMark/>
          </w:tcPr>
          <w:p w14:paraId="16C1FDD7" w14:textId="77777777" w:rsidR="009C096E" w:rsidRPr="009C096E" w:rsidRDefault="009C096E" w:rsidP="009C096E">
            <w:pPr>
              <w:spacing w:after="0"/>
              <w:jc w:val="center"/>
              <w:rPr>
                <w:b/>
                <w:szCs w:val="20"/>
              </w:rPr>
            </w:pPr>
            <w:r w:rsidRPr="009C096E">
              <w:rPr>
                <w:b/>
                <w:szCs w:val="20"/>
              </w:rPr>
              <w:t>Container Size</w:t>
            </w:r>
          </w:p>
        </w:tc>
        <w:tc>
          <w:tcPr>
            <w:tcW w:w="1418" w:type="dxa"/>
            <w:tcBorders>
              <w:top w:val="single" w:sz="4" w:space="0" w:color="auto"/>
              <w:bottom w:val="single" w:sz="4" w:space="0" w:color="auto"/>
            </w:tcBorders>
            <w:noWrap/>
            <w:vAlign w:val="center"/>
            <w:hideMark/>
          </w:tcPr>
          <w:p w14:paraId="2B33DBB3" w14:textId="77777777" w:rsidR="009C096E" w:rsidRPr="009C096E" w:rsidRDefault="009C096E" w:rsidP="009C096E">
            <w:pPr>
              <w:spacing w:after="0"/>
              <w:jc w:val="center"/>
              <w:rPr>
                <w:b/>
                <w:szCs w:val="20"/>
              </w:rPr>
            </w:pPr>
            <w:r w:rsidRPr="009C096E">
              <w:rPr>
                <w:b/>
                <w:szCs w:val="20"/>
              </w:rPr>
              <w:t>Container Type</w:t>
            </w:r>
          </w:p>
        </w:tc>
        <w:tc>
          <w:tcPr>
            <w:tcW w:w="2410" w:type="dxa"/>
            <w:tcBorders>
              <w:top w:val="single" w:sz="4" w:space="0" w:color="auto"/>
              <w:bottom w:val="single" w:sz="4" w:space="0" w:color="auto"/>
            </w:tcBorders>
            <w:noWrap/>
            <w:vAlign w:val="center"/>
            <w:hideMark/>
          </w:tcPr>
          <w:p w14:paraId="7F803D83" w14:textId="77777777" w:rsidR="009C096E" w:rsidRPr="009C096E" w:rsidRDefault="009C096E" w:rsidP="009C096E">
            <w:pPr>
              <w:spacing w:after="0"/>
              <w:jc w:val="center"/>
              <w:rPr>
                <w:b/>
                <w:szCs w:val="20"/>
              </w:rPr>
            </w:pPr>
            <w:r w:rsidRPr="009C096E">
              <w:rPr>
                <w:b/>
                <w:szCs w:val="20"/>
              </w:rPr>
              <w:t>Approval Holder</w:t>
            </w:r>
          </w:p>
        </w:tc>
        <w:tc>
          <w:tcPr>
            <w:tcW w:w="1559" w:type="dxa"/>
            <w:tcBorders>
              <w:top w:val="single" w:sz="4" w:space="0" w:color="auto"/>
              <w:bottom w:val="single" w:sz="4" w:space="0" w:color="auto"/>
            </w:tcBorders>
            <w:noWrap/>
            <w:vAlign w:val="center"/>
            <w:hideMark/>
          </w:tcPr>
          <w:p w14:paraId="75C4C279" w14:textId="77777777" w:rsidR="009C096E" w:rsidRPr="009C096E" w:rsidRDefault="009C096E" w:rsidP="009C096E">
            <w:pPr>
              <w:spacing w:after="0"/>
              <w:jc w:val="center"/>
              <w:rPr>
                <w:b/>
                <w:szCs w:val="20"/>
              </w:rPr>
            </w:pPr>
            <w:r w:rsidRPr="009C096E">
              <w:rPr>
                <w:b/>
                <w:szCs w:val="20"/>
              </w:rPr>
              <w:t>Collection Arrangements</w:t>
            </w:r>
          </w:p>
        </w:tc>
      </w:tr>
      <w:tr w:rsidR="009C096E" w:rsidRPr="009C096E" w14:paraId="62C3BD80" w14:textId="77777777" w:rsidTr="00311B6C">
        <w:trPr>
          <w:trHeight w:val="20"/>
          <w:tblHeader/>
        </w:trPr>
        <w:tc>
          <w:tcPr>
            <w:tcW w:w="3119" w:type="dxa"/>
            <w:tcBorders>
              <w:top w:val="single" w:sz="4" w:space="0" w:color="auto"/>
            </w:tcBorders>
            <w:noWrap/>
            <w:vAlign w:val="center"/>
          </w:tcPr>
          <w:p w14:paraId="0AFCBB7A" w14:textId="77777777" w:rsidR="009C096E" w:rsidRPr="009C096E" w:rsidRDefault="009C096E" w:rsidP="009C096E">
            <w:pPr>
              <w:spacing w:after="0" w:line="80" w:lineRule="exact"/>
              <w:jc w:val="center"/>
              <w:rPr>
                <w:szCs w:val="20"/>
              </w:rPr>
            </w:pPr>
          </w:p>
        </w:tc>
        <w:tc>
          <w:tcPr>
            <w:tcW w:w="850" w:type="dxa"/>
            <w:tcBorders>
              <w:top w:val="single" w:sz="4" w:space="0" w:color="auto"/>
            </w:tcBorders>
            <w:noWrap/>
            <w:vAlign w:val="center"/>
          </w:tcPr>
          <w:p w14:paraId="1CB0E2EE" w14:textId="77777777" w:rsidR="009C096E" w:rsidRPr="009C096E" w:rsidRDefault="009C096E" w:rsidP="009C096E">
            <w:pPr>
              <w:spacing w:after="0" w:line="80" w:lineRule="exact"/>
              <w:jc w:val="center"/>
              <w:rPr>
                <w:szCs w:val="20"/>
              </w:rPr>
            </w:pPr>
          </w:p>
        </w:tc>
        <w:tc>
          <w:tcPr>
            <w:tcW w:w="1418" w:type="dxa"/>
            <w:tcBorders>
              <w:top w:val="single" w:sz="4" w:space="0" w:color="auto"/>
            </w:tcBorders>
            <w:noWrap/>
            <w:vAlign w:val="center"/>
          </w:tcPr>
          <w:p w14:paraId="48FE935C" w14:textId="77777777" w:rsidR="009C096E" w:rsidRPr="009C096E" w:rsidRDefault="009C096E" w:rsidP="009C096E">
            <w:pPr>
              <w:spacing w:after="0" w:line="80" w:lineRule="exact"/>
              <w:jc w:val="center"/>
              <w:rPr>
                <w:szCs w:val="20"/>
              </w:rPr>
            </w:pPr>
          </w:p>
        </w:tc>
        <w:tc>
          <w:tcPr>
            <w:tcW w:w="2410" w:type="dxa"/>
            <w:tcBorders>
              <w:top w:val="single" w:sz="4" w:space="0" w:color="auto"/>
            </w:tcBorders>
            <w:noWrap/>
            <w:vAlign w:val="center"/>
          </w:tcPr>
          <w:p w14:paraId="69681486" w14:textId="77777777" w:rsidR="009C096E" w:rsidRPr="009C096E" w:rsidRDefault="009C096E" w:rsidP="009C096E">
            <w:pPr>
              <w:spacing w:after="0" w:line="80" w:lineRule="exact"/>
              <w:jc w:val="center"/>
              <w:rPr>
                <w:szCs w:val="20"/>
              </w:rPr>
            </w:pPr>
          </w:p>
        </w:tc>
        <w:tc>
          <w:tcPr>
            <w:tcW w:w="1559" w:type="dxa"/>
            <w:tcBorders>
              <w:top w:val="single" w:sz="4" w:space="0" w:color="auto"/>
            </w:tcBorders>
            <w:noWrap/>
            <w:vAlign w:val="center"/>
          </w:tcPr>
          <w:p w14:paraId="58E84C4B" w14:textId="77777777" w:rsidR="009C096E" w:rsidRPr="009C096E" w:rsidRDefault="009C096E" w:rsidP="009C096E">
            <w:pPr>
              <w:spacing w:after="0" w:line="80" w:lineRule="exact"/>
              <w:jc w:val="center"/>
              <w:rPr>
                <w:szCs w:val="20"/>
              </w:rPr>
            </w:pPr>
          </w:p>
        </w:tc>
      </w:tr>
      <w:tr w:rsidR="009C096E" w:rsidRPr="009C096E" w14:paraId="3923BADD" w14:textId="77777777" w:rsidTr="00311B6C">
        <w:trPr>
          <w:trHeight w:val="20"/>
        </w:trPr>
        <w:tc>
          <w:tcPr>
            <w:tcW w:w="3119" w:type="dxa"/>
            <w:noWrap/>
            <w:hideMark/>
          </w:tcPr>
          <w:p w14:paraId="0A49B2B1" w14:textId="77777777" w:rsidR="009C096E" w:rsidRPr="009C096E" w:rsidRDefault="009C096E" w:rsidP="009C096E">
            <w:pPr>
              <w:spacing w:after="0"/>
              <w:ind w:left="159" w:hanging="159"/>
              <w:jc w:val="left"/>
              <w:rPr>
                <w:szCs w:val="20"/>
              </w:rPr>
            </w:pPr>
            <w:r w:rsidRPr="009C096E">
              <w:rPr>
                <w:szCs w:val="20"/>
              </w:rPr>
              <w:t>Aquaveta with Lemon Juice</w:t>
            </w:r>
          </w:p>
        </w:tc>
        <w:tc>
          <w:tcPr>
            <w:tcW w:w="850" w:type="dxa"/>
            <w:noWrap/>
            <w:hideMark/>
          </w:tcPr>
          <w:p w14:paraId="4858E5F3" w14:textId="77777777"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14:paraId="157A7738"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163C4DF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2873C5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947B1B6" w14:textId="77777777" w:rsidTr="00311B6C">
        <w:trPr>
          <w:trHeight w:val="20"/>
        </w:trPr>
        <w:tc>
          <w:tcPr>
            <w:tcW w:w="3119" w:type="dxa"/>
            <w:noWrap/>
            <w:hideMark/>
          </w:tcPr>
          <w:p w14:paraId="2AC48C86" w14:textId="77777777" w:rsidR="009C096E" w:rsidRPr="009C096E" w:rsidRDefault="009C096E" w:rsidP="009C096E">
            <w:pPr>
              <w:spacing w:after="0"/>
              <w:ind w:left="159" w:hanging="159"/>
              <w:jc w:val="left"/>
              <w:rPr>
                <w:szCs w:val="20"/>
              </w:rPr>
            </w:pPr>
            <w:r w:rsidRPr="009C096E">
              <w:rPr>
                <w:szCs w:val="20"/>
              </w:rPr>
              <w:t>Aquaveta with Lime Juice</w:t>
            </w:r>
          </w:p>
        </w:tc>
        <w:tc>
          <w:tcPr>
            <w:tcW w:w="850" w:type="dxa"/>
            <w:noWrap/>
            <w:hideMark/>
          </w:tcPr>
          <w:p w14:paraId="514FBB28" w14:textId="77777777"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14:paraId="7ACBDC7F"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79D6F4B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676DEA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FFA8CA7" w14:textId="77777777" w:rsidTr="00311B6C">
        <w:trPr>
          <w:trHeight w:val="20"/>
        </w:trPr>
        <w:tc>
          <w:tcPr>
            <w:tcW w:w="3119" w:type="dxa"/>
            <w:noWrap/>
            <w:hideMark/>
          </w:tcPr>
          <w:p w14:paraId="2E796A2F" w14:textId="77777777" w:rsidR="009C096E" w:rsidRPr="009C096E" w:rsidRDefault="009C096E" w:rsidP="009C096E">
            <w:pPr>
              <w:spacing w:after="0"/>
              <w:ind w:left="159" w:hanging="159"/>
              <w:jc w:val="left"/>
              <w:rPr>
                <w:szCs w:val="20"/>
              </w:rPr>
            </w:pPr>
            <w:r w:rsidRPr="009C096E">
              <w:rPr>
                <w:szCs w:val="20"/>
              </w:rPr>
              <w:t>Aquaveta with Orange Juice</w:t>
            </w:r>
          </w:p>
        </w:tc>
        <w:tc>
          <w:tcPr>
            <w:tcW w:w="850" w:type="dxa"/>
            <w:noWrap/>
            <w:hideMark/>
          </w:tcPr>
          <w:p w14:paraId="02EB6977" w14:textId="77777777"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14:paraId="1C39AC49"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6B932CE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82DCC1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6839092" w14:textId="77777777" w:rsidTr="00311B6C">
        <w:trPr>
          <w:trHeight w:val="20"/>
        </w:trPr>
        <w:tc>
          <w:tcPr>
            <w:tcW w:w="3119" w:type="dxa"/>
            <w:noWrap/>
            <w:hideMark/>
          </w:tcPr>
          <w:p w14:paraId="29F2D2C3" w14:textId="77777777" w:rsidR="009C096E" w:rsidRPr="009C096E" w:rsidRDefault="009C096E" w:rsidP="009C096E">
            <w:pPr>
              <w:spacing w:after="0"/>
              <w:ind w:left="159" w:hanging="159"/>
              <w:jc w:val="left"/>
              <w:rPr>
                <w:szCs w:val="20"/>
              </w:rPr>
            </w:pPr>
            <w:r w:rsidRPr="009C096E">
              <w:rPr>
                <w:szCs w:val="20"/>
              </w:rPr>
              <w:t>Bellywasher Lime Flavoured Drink</w:t>
            </w:r>
          </w:p>
        </w:tc>
        <w:tc>
          <w:tcPr>
            <w:tcW w:w="850" w:type="dxa"/>
            <w:noWrap/>
            <w:hideMark/>
          </w:tcPr>
          <w:p w14:paraId="638C527D" w14:textId="77777777" w:rsidR="009C096E" w:rsidRPr="009C096E" w:rsidRDefault="009C096E" w:rsidP="009C096E">
            <w:pPr>
              <w:spacing w:after="0"/>
              <w:ind w:left="159" w:right="113" w:hanging="159"/>
              <w:jc w:val="right"/>
              <w:rPr>
                <w:szCs w:val="20"/>
              </w:rPr>
            </w:pPr>
            <w:r w:rsidRPr="009C096E">
              <w:rPr>
                <w:szCs w:val="20"/>
              </w:rPr>
              <w:t>355ml</w:t>
            </w:r>
          </w:p>
        </w:tc>
        <w:tc>
          <w:tcPr>
            <w:tcW w:w="1418" w:type="dxa"/>
            <w:noWrap/>
            <w:hideMark/>
          </w:tcPr>
          <w:p w14:paraId="19456279" w14:textId="77777777" w:rsidR="009C096E" w:rsidRPr="009C096E" w:rsidRDefault="009C096E" w:rsidP="009C096E">
            <w:pPr>
              <w:spacing w:after="0"/>
              <w:ind w:left="310" w:hanging="197"/>
              <w:jc w:val="left"/>
              <w:rPr>
                <w:szCs w:val="20"/>
              </w:rPr>
            </w:pPr>
            <w:r w:rsidRPr="009C096E">
              <w:rPr>
                <w:szCs w:val="20"/>
              </w:rPr>
              <w:t>PVC</w:t>
            </w:r>
          </w:p>
        </w:tc>
        <w:tc>
          <w:tcPr>
            <w:tcW w:w="2410" w:type="dxa"/>
            <w:noWrap/>
            <w:hideMark/>
          </w:tcPr>
          <w:p w14:paraId="15DF865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B325F6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3372F5F" w14:textId="77777777" w:rsidTr="00311B6C">
        <w:trPr>
          <w:trHeight w:val="20"/>
        </w:trPr>
        <w:tc>
          <w:tcPr>
            <w:tcW w:w="3119" w:type="dxa"/>
            <w:noWrap/>
            <w:hideMark/>
          </w:tcPr>
          <w:p w14:paraId="504DFED0" w14:textId="77777777" w:rsidR="009C096E" w:rsidRPr="009C096E" w:rsidRDefault="009C096E" w:rsidP="009C096E">
            <w:pPr>
              <w:spacing w:after="0"/>
              <w:ind w:left="159" w:hanging="159"/>
              <w:jc w:val="left"/>
              <w:rPr>
                <w:szCs w:val="20"/>
              </w:rPr>
            </w:pPr>
            <w:r w:rsidRPr="009C096E">
              <w:rPr>
                <w:szCs w:val="20"/>
              </w:rPr>
              <w:t>Bellywasher Orange Flavoured Drink</w:t>
            </w:r>
          </w:p>
        </w:tc>
        <w:tc>
          <w:tcPr>
            <w:tcW w:w="850" w:type="dxa"/>
            <w:noWrap/>
            <w:hideMark/>
          </w:tcPr>
          <w:p w14:paraId="5B35603B" w14:textId="77777777" w:rsidR="009C096E" w:rsidRPr="009C096E" w:rsidRDefault="009C096E" w:rsidP="009C096E">
            <w:pPr>
              <w:spacing w:after="0"/>
              <w:ind w:left="159" w:right="113" w:hanging="159"/>
              <w:jc w:val="right"/>
              <w:rPr>
                <w:szCs w:val="20"/>
              </w:rPr>
            </w:pPr>
            <w:r w:rsidRPr="009C096E">
              <w:rPr>
                <w:szCs w:val="20"/>
              </w:rPr>
              <w:t>355ml</w:t>
            </w:r>
          </w:p>
        </w:tc>
        <w:tc>
          <w:tcPr>
            <w:tcW w:w="1418" w:type="dxa"/>
            <w:noWrap/>
            <w:hideMark/>
          </w:tcPr>
          <w:p w14:paraId="29B99C24" w14:textId="77777777" w:rsidR="009C096E" w:rsidRPr="009C096E" w:rsidRDefault="009C096E" w:rsidP="009C096E">
            <w:pPr>
              <w:spacing w:after="0"/>
              <w:ind w:left="310" w:hanging="197"/>
              <w:jc w:val="left"/>
              <w:rPr>
                <w:szCs w:val="20"/>
              </w:rPr>
            </w:pPr>
            <w:r w:rsidRPr="009C096E">
              <w:rPr>
                <w:szCs w:val="20"/>
              </w:rPr>
              <w:t>PVC</w:t>
            </w:r>
          </w:p>
        </w:tc>
        <w:tc>
          <w:tcPr>
            <w:tcW w:w="2410" w:type="dxa"/>
            <w:noWrap/>
            <w:hideMark/>
          </w:tcPr>
          <w:p w14:paraId="50A7C95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FE444F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880D30A" w14:textId="77777777" w:rsidTr="00311B6C">
        <w:trPr>
          <w:trHeight w:val="20"/>
        </w:trPr>
        <w:tc>
          <w:tcPr>
            <w:tcW w:w="3119" w:type="dxa"/>
            <w:noWrap/>
            <w:hideMark/>
          </w:tcPr>
          <w:p w14:paraId="77210F59" w14:textId="77777777" w:rsidR="009C096E" w:rsidRPr="009C096E" w:rsidRDefault="009C096E" w:rsidP="009C096E">
            <w:pPr>
              <w:spacing w:after="0"/>
              <w:ind w:left="159" w:hanging="159"/>
              <w:jc w:val="left"/>
              <w:rPr>
                <w:szCs w:val="20"/>
              </w:rPr>
            </w:pPr>
            <w:r w:rsidRPr="009C096E">
              <w:rPr>
                <w:szCs w:val="20"/>
              </w:rPr>
              <w:t>Bellywasher Raspberry Flavoured Drink</w:t>
            </w:r>
          </w:p>
        </w:tc>
        <w:tc>
          <w:tcPr>
            <w:tcW w:w="850" w:type="dxa"/>
            <w:noWrap/>
            <w:hideMark/>
          </w:tcPr>
          <w:p w14:paraId="4A56C03F" w14:textId="77777777" w:rsidR="009C096E" w:rsidRPr="009C096E" w:rsidRDefault="009C096E" w:rsidP="009C096E">
            <w:pPr>
              <w:spacing w:after="0"/>
              <w:ind w:left="159" w:right="113" w:hanging="159"/>
              <w:jc w:val="right"/>
              <w:rPr>
                <w:szCs w:val="20"/>
              </w:rPr>
            </w:pPr>
            <w:r w:rsidRPr="009C096E">
              <w:rPr>
                <w:szCs w:val="20"/>
              </w:rPr>
              <w:t>355ml</w:t>
            </w:r>
          </w:p>
        </w:tc>
        <w:tc>
          <w:tcPr>
            <w:tcW w:w="1418" w:type="dxa"/>
            <w:noWrap/>
            <w:hideMark/>
          </w:tcPr>
          <w:p w14:paraId="7D1A057A" w14:textId="77777777" w:rsidR="009C096E" w:rsidRPr="009C096E" w:rsidRDefault="009C096E" w:rsidP="009C096E">
            <w:pPr>
              <w:spacing w:after="0"/>
              <w:ind w:left="310" w:hanging="197"/>
              <w:jc w:val="left"/>
              <w:rPr>
                <w:szCs w:val="20"/>
              </w:rPr>
            </w:pPr>
            <w:r w:rsidRPr="009C096E">
              <w:rPr>
                <w:szCs w:val="20"/>
              </w:rPr>
              <w:t>PVC</w:t>
            </w:r>
          </w:p>
        </w:tc>
        <w:tc>
          <w:tcPr>
            <w:tcW w:w="2410" w:type="dxa"/>
            <w:noWrap/>
            <w:hideMark/>
          </w:tcPr>
          <w:p w14:paraId="6A511C4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4B7569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7981837" w14:textId="77777777" w:rsidTr="00311B6C">
        <w:trPr>
          <w:trHeight w:val="20"/>
        </w:trPr>
        <w:tc>
          <w:tcPr>
            <w:tcW w:w="3119" w:type="dxa"/>
            <w:noWrap/>
            <w:hideMark/>
          </w:tcPr>
          <w:p w14:paraId="112D02B9" w14:textId="77777777" w:rsidR="009C096E" w:rsidRPr="009C096E" w:rsidRDefault="009C096E" w:rsidP="009C096E">
            <w:pPr>
              <w:spacing w:after="0"/>
              <w:ind w:left="159" w:hanging="159"/>
              <w:jc w:val="left"/>
              <w:rPr>
                <w:szCs w:val="20"/>
              </w:rPr>
            </w:pPr>
            <w:r w:rsidRPr="009C096E">
              <w:rPr>
                <w:szCs w:val="20"/>
              </w:rPr>
              <w:t>Black Stallion</w:t>
            </w:r>
          </w:p>
        </w:tc>
        <w:tc>
          <w:tcPr>
            <w:tcW w:w="850" w:type="dxa"/>
            <w:noWrap/>
            <w:hideMark/>
          </w:tcPr>
          <w:p w14:paraId="06CE2FC1"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2F0AA999"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47192C0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BBB9D8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D4D65A4" w14:textId="77777777" w:rsidTr="00311B6C">
        <w:trPr>
          <w:trHeight w:val="20"/>
        </w:trPr>
        <w:tc>
          <w:tcPr>
            <w:tcW w:w="3119" w:type="dxa"/>
            <w:noWrap/>
            <w:hideMark/>
          </w:tcPr>
          <w:p w14:paraId="00E5E8B3" w14:textId="77777777" w:rsidR="009C096E" w:rsidRPr="009C096E" w:rsidRDefault="009C096E" w:rsidP="009C096E">
            <w:pPr>
              <w:spacing w:after="0"/>
              <w:ind w:left="159" w:hanging="159"/>
              <w:jc w:val="left"/>
              <w:rPr>
                <w:szCs w:val="20"/>
              </w:rPr>
            </w:pPr>
            <w:r w:rsidRPr="009C096E">
              <w:rPr>
                <w:szCs w:val="20"/>
              </w:rPr>
              <w:t>Black Stallion</w:t>
            </w:r>
          </w:p>
        </w:tc>
        <w:tc>
          <w:tcPr>
            <w:tcW w:w="850" w:type="dxa"/>
            <w:noWrap/>
            <w:hideMark/>
          </w:tcPr>
          <w:p w14:paraId="0F1CD207"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5FB21675"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E14698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02101C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BCD43A2" w14:textId="77777777" w:rsidTr="00311B6C">
        <w:trPr>
          <w:trHeight w:val="20"/>
        </w:trPr>
        <w:tc>
          <w:tcPr>
            <w:tcW w:w="3119" w:type="dxa"/>
            <w:noWrap/>
            <w:hideMark/>
          </w:tcPr>
          <w:p w14:paraId="6D410936" w14:textId="77777777" w:rsidR="009C096E" w:rsidRPr="009C096E" w:rsidRDefault="009C096E" w:rsidP="009C096E">
            <w:pPr>
              <w:spacing w:after="0"/>
              <w:ind w:left="159" w:hanging="159"/>
              <w:jc w:val="left"/>
              <w:rPr>
                <w:szCs w:val="20"/>
              </w:rPr>
            </w:pPr>
            <w:r w:rsidRPr="009C096E">
              <w:rPr>
                <w:szCs w:val="20"/>
              </w:rPr>
              <w:t>Coles Farmland Tonic Water</w:t>
            </w:r>
          </w:p>
        </w:tc>
        <w:tc>
          <w:tcPr>
            <w:tcW w:w="850" w:type="dxa"/>
            <w:noWrap/>
            <w:hideMark/>
          </w:tcPr>
          <w:p w14:paraId="730B5384"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48FEA1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70132C1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A8E9A9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341F0FC" w14:textId="77777777" w:rsidTr="00311B6C">
        <w:trPr>
          <w:trHeight w:val="20"/>
        </w:trPr>
        <w:tc>
          <w:tcPr>
            <w:tcW w:w="3119" w:type="dxa"/>
            <w:noWrap/>
            <w:hideMark/>
          </w:tcPr>
          <w:p w14:paraId="4CA88135" w14:textId="77777777" w:rsidR="009C096E" w:rsidRPr="009C096E" w:rsidRDefault="009C096E" w:rsidP="009C096E">
            <w:pPr>
              <w:spacing w:after="0"/>
              <w:ind w:left="159" w:hanging="159"/>
              <w:jc w:val="left"/>
              <w:rPr>
                <w:szCs w:val="20"/>
              </w:rPr>
            </w:pPr>
            <w:r w:rsidRPr="009C096E">
              <w:rPr>
                <w:szCs w:val="20"/>
              </w:rPr>
              <w:t>Cottees Apple</w:t>
            </w:r>
          </w:p>
        </w:tc>
        <w:tc>
          <w:tcPr>
            <w:tcW w:w="850" w:type="dxa"/>
            <w:noWrap/>
            <w:hideMark/>
          </w:tcPr>
          <w:p w14:paraId="7771A28C"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D75BBF6"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8B8A3D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E71151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E384A39" w14:textId="77777777" w:rsidTr="00311B6C">
        <w:trPr>
          <w:trHeight w:val="20"/>
        </w:trPr>
        <w:tc>
          <w:tcPr>
            <w:tcW w:w="3119" w:type="dxa"/>
            <w:noWrap/>
            <w:hideMark/>
          </w:tcPr>
          <w:p w14:paraId="53C6DC25" w14:textId="77777777" w:rsidR="009C096E" w:rsidRPr="009C096E" w:rsidRDefault="009C096E" w:rsidP="009C096E">
            <w:pPr>
              <w:spacing w:after="0"/>
              <w:ind w:left="159" w:hanging="159"/>
              <w:jc w:val="left"/>
              <w:rPr>
                <w:szCs w:val="20"/>
              </w:rPr>
            </w:pPr>
            <w:r w:rsidRPr="009C096E">
              <w:rPr>
                <w:szCs w:val="20"/>
              </w:rPr>
              <w:t>Cottees Apple Soft Drink</w:t>
            </w:r>
          </w:p>
        </w:tc>
        <w:tc>
          <w:tcPr>
            <w:tcW w:w="850" w:type="dxa"/>
            <w:noWrap/>
            <w:hideMark/>
          </w:tcPr>
          <w:p w14:paraId="0EF8672A"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A9A631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FD74E7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1EA8D3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6F85F09" w14:textId="77777777" w:rsidTr="00311B6C">
        <w:trPr>
          <w:trHeight w:val="20"/>
        </w:trPr>
        <w:tc>
          <w:tcPr>
            <w:tcW w:w="3119" w:type="dxa"/>
            <w:noWrap/>
            <w:hideMark/>
          </w:tcPr>
          <w:p w14:paraId="30846558" w14:textId="77777777" w:rsidR="009C096E" w:rsidRPr="009C096E" w:rsidRDefault="009C096E" w:rsidP="009C096E">
            <w:pPr>
              <w:spacing w:after="0"/>
              <w:ind w:left="159" w:hanging="159"/>
              <w:jc w:val="left"/>
              <w:rPr>
                <w:szCs w:val="20"/>
              </w:rPr>
            </w:pPr>
            <w:r w:rsidRPr="009C096E">
              <w:rPr>
                <w:szCs w:val="20"/>
              </w:rPr>
              <w:t>Cottees Coola Lime</w:t>
            </w:r>
          </w:p>
        </w:tc>
        <w:tc>
          <w:tcPr>
            <w:tcW w:w="850" w:type="dxa"/>
            <w:noWrap/>
            <w:hideMark/>
          </w:tcPr>
          <w:p w14:paraId="6230A560"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7F454DDB"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0C8BFA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06DFFB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78CA3E8" w14:textId="77777777" w:rsidTr="00311B6C">
        <w:trPr>
          <w:trHeight w:val="20"/>
        </w:trPr>
        <w:tc>
          <w:tcPr>
            <w:tcW w:w="3119" w:type="dxa"/>
            <w:noWrap/>
            <w:hideMark/>
          </w:tcPr>
          <w:p w14:paraId="2162954B" w14:textId="77777777" w:rsidR="009C096E" w:rsidRPr="009C096E" w:rsidRDefault="009C096E" w:rsidP="009C096E">
            <w:pPr>
              <w:spacing w:after="0"/>
              <w:ind w:left="159" w:hanging="159"/>
              <w:jc w:val="left"/>
              <w:rPr>
                <w:szCs w:val="20"/>
              </w:rPr>
            </w:pPr>
            <w:r w:rsidRPr="009C096E">
              <w:rPr>
                <w:szCs w:val="20"/>
              </w:rPr>
              <w:t>Cottees Coola Lime Flavour</w:t>
            </w:r>
          </w:p>
        </w:tc>
        <w:tc>
          <w:tcPr>
            <w:tcW w:w="850" w:type="dxa"/>
            <w:noWrap/>
            <w:hideMark/>
          </w:tcPr>
          <w:p w14:paraId="5E061A7D"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2B3308C0"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5FE3715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37FC3F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5DB78D6" w14:textId="77777777" w:rsidTr="00311B6C">
        <w:trPr>
          <w:trHeight w:val="20"/>
        </w:trPr>
        <w:tc>
          <w:tcPr>
            <w:tcW w:w="3119" w:type="dxa"/>
            <w:noWrap/>
            <w:hideMark/>
          </w:tcPr>
          <w:p w14:paraId="7978CD53" w14:textId="77777777" w:rsidR="009C096E" w:rsidRPr="009C096E" w:rsidRDefault="009C096E" w:rsidP="009C096E">
            <w:pPr>
              <w:spacing w:after="0"/>
              <w:ind w:left="159" w:hanging="159"/>
              <w:jc w:val="left"/>
              <w:rPr>
                <w:szCs w:val="20"/>
              </w:rPr>
            </w:pPr>
            <w:r w:rsidRPr="009C096E">
              <w:rPr>
                <w:szCs w:val="20"/>
              </w:rPr>
              <w:t>Cottees Coola Lime Flavour</w:t>
            </w:r>
          </w:p>
        </w:tc>
        <w:tc>
          <w:tcPr>
            <w:tcW w:w="850" w:type="dxa"/>
            <w:noWrap/>
            <w:hideMark/>
          </w:tcPr>
          <w:p w14:paraId="2A69E563"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3B91C0BC"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619BC7D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04F1B6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FB38DCA" w14:textId="77777777" w:rsidTr="00311B6C">
        <w:trPr>
          <w:trHeight w:val="20"/>
        </w:trPr>
        <w:tc>
          <w:tcPr>
            <w:tcW w:w="3119" w:type="dxa"/>
            <w:noWrap/>
            <w:hideMark/>
          </w:tcPr>
          <w:p w14:paraId="2FB7A6F3" w14:textId="77777777" w:rsidR="009C096E" w:rsidRPr="009C096E" w:rsidRDefault="009C096E" w:rsidP="009C096E">
            <w:pPr>
              <w:spacing w:after="0"/>
              <w:ind w:left="159" w:hanging="159"/>
              <w:jc w:val="left"/>
              <w:rPr>
                <w:szCs w:val="20"/>
              </w:rPr>
            </w:pPr>
            <w:r w:rsidRPr="009C096E">
              <w:rPr>
                <w:szCs w:val="20"/>
              </w:rPr>
              <w:t>Cottees Coola Soft Drink</w:t>
            </w:r>
          </w:p>
        </w:tc>
        <w:tc>
          <w:tcPr>
            <w:tcW w:w="850" w:type="dxa"/>
            <w:noWrap/>
            <w:hideMark/>
          </w:tcPr>
          <w:p w14:paraId="338C7FC3"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300E1A42"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812153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8C4C48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DF2CE67" w14:textId="77777777" w:rsidTr="00311B6C">
        <w:trPr>
          <w:trHeight w:val="20"/>
        </w:trPr>
        <w:tc>
          <w:tcPr>
            <w:tcW w:w="3119" w:type="dxa"/>
            <w:noWrap/>
            <w:hideMark/>
          </w:tcPr>
          <w:p w14:paraId="76533AB2" w14:textId="77777777" w:rsidR="009C096E" w:rsidRPr="009C096E" w:rsidRDefault="009C096E" w:rsidP="009C096E">
            <w:pPr>
              <w:spacing w:after="0"/>
              <w:ind w:left="159" w:hanging="159"/>
              <w:jc w:val="left"/>
              <w:rPr>
                <w:szCs w:val="20"/>
              </w:rPr>
            </w:pPr>
            <w:r w:rsidRPr="009C096E">
              <w:rPr>
                <w:szCs w:val="20"/>
              </w:rPr>
              <w:t>Cottees Ju C Apple &amp; Blackcurrant</w:t>
            </w:r>
          </w:p>
        </w:tc>
        <w:tc>
          <w:tcPr>
            <w:tcW w:w="850" w:type="dxa"/>
            <w:noWrap/>
            <w:hideMark/>
          </w:tcPr>
          <w:p w14:paraId="71FFC755"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7C8EEDB4"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12420CE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AF5ACC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79C2A4F" w14:textId="77777777" w:rsidTr="00311B6C">
        <w:trPr>
          <w:trHeight w:val="20"/>
        </w:trPr>
        <w:tc>
          <w:tcPr>
            <w:tcW w:w="3119" w:type="dxa"/>
            <w:noWrap/>
            <w:hideMark/>
          </w:tcPr>
          <w:p w14:paraId="36E4F30D" w14:textId="77777777" w:rsidR="009C096E" w:rsidRPr="009C096E" w:rsidRDefault="009C096E" w:rsidP="009C096E">
            <w:pPr>
              <w:spacing w:after="0"/>
              <w:ind w:left="159" w:hanging="159"/>
              <w:jc w:val="left"/>
              <w:rPr>
                <w:szCs w:val="20"/>
              </w:rPr>
            </w:pPr>
            <w:r w:rsidRPr="009C096E">
              <w:rPr>
                <w:szCs w:val="20"/>
              </w:rPr>
              <w:t>Cottees Ju C Apple &amp; Blackcurrant</w:t>
            </w:r>
          </w:p>
        </w:tc>
        <w:tc>
          <w:tcPr>
            <w:tcW w:w="850" w:type="dxa"/>
            <w:noWrap/>
            <w:hideMark/>
          </w:tcPr>
          <w:p w14:paraId="084D04F4"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DC3C635"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A97904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38605E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F3534B4" w14:textId="77777777" w:rsidTr="00311B6C">
        <w:trPr>
          <w:trHeight w:val="20"/>
        </w:trPr>
        <w:tc>
          <w:tcPr>
            <w:tcW w:w="3119" w:type="dxa"/>
            <w:noWrap/>
            <w:hideMark/>
          </w:tcPr>
          <w:p w14:paraId="5D0FDA8F" w14:textId="77777777" w:rsidR="009C096E" w:rsidRPr="009C096E" w:rsidRDefault="009C096E" w:rsidP="009C096E">
            <w:pPr>
              <w:spacing w:after="0"/>
              <w:ind w:left="159" w:hanging="159"/>
              <w:jc w:val="left"/>
              <w:rPr>
                <w:szCs w:val="20"/>
              </w:rPr>
            </w:pPr>
            <w:r w:rsidRPr="009C096E">
              <w:rPr>
                <w:szCs w:val="20"/>
              </w:rPr>
              <w:t>Cottees Ju C Orange &amp; Mango</w:t>
            </w:r>
          </w:p>
        </w:tc>
        <w:tc>
          <w:tcPr>
            <w:tcW w:w="850" w:type="dxa"/>
            <w:noWrap/>
            <w:hideMark/>
          </w:tcPr>
          <w:p w14:paraId="44409330"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7C5B8036"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D52876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221A14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BE82389" w14:textId="77777777" w:rsidTr="00311B6C">
        <w:trPr>
          <w:trHeight w:val="20"/>
        </w:trPr>
        <w:tc>
          <w:tcPr>
            <w:tcW w:w="3119" w:type="dxa"/>
            <w:noWrap/>
            <w:hideMark/>
          </w:tcPr>
          <w:p w14:paraId="5733A64B" w14:textId="77777777" w:rsidR="009C096E" w:rsidRPr="009C096E" w:rsidRDefault="009C096E" w:rsidP="009C096E">
            <w:pPr>
              <w:spacing w:after="0"/>
              <w:ind w:left="159" w:hanging="159"/>
              <w:jc w:val="left"/>
              <w:rPr>
                <w:szCs w:val="20"/>
              </w:rPr>
            </w:pPr>
            <w:r w:rsidRPr="009C096E">
              <w:rPr>
                <w:szCs w:val="20"/>
              </w:rPr>
              <w:t>Cottees Ju C Orange &amp; Mango</w:t>
            </w:r>
          </w:p>
        </w:tc>
        <w:tc>
          <w:tcPr>
            <w:tcW w:w="850" w:type="dxa"/>
            <w:noWrap/>
            <w:hideMark/>
          </w:tcPr>
          <w:p w14:paraId="737F8155"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D917DE8"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1981A0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32A616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5F248E7" w14:textId="77777777" w:rsidTr="00311B6C">
        <w:trPr>
          <w:trHeight w:val="20"/>
        </w:trPr>
        <w:tc>
          <w:tcPr>
            <w:tcW w:w="3119" w:type="dxa"/>
            <w:noWrap/>
            <w:hideMark/>
          </w:tcPr>
          <w:p w14:paraId="33A7F432" w14:textId="77777777" w:rsidR="009C096E" w:rsidRPr="009C096E" w:rsidRDefault="009C096E" w:rsidP="009C096E">
            <w:pPr>
              <w:spacing w:after="0"/>
              <w:ind w:left="159" w:hanging="159"/>
              <w:jc w:val="left"/>
              <w:rPr>
                <w:szCs w:val="20"/>
              </w:rPr>
            </w:pPr>
            <w:r w:rsidRPr="009C096E">
              <w:rPr>
                <w:szCs w:val="20"/>
              </w:rPr>
              <w:t>Cottees Lemon Soft Drink</w:t>
            </w:r>
          </w:p>
        </w:tc>
        <w:tc>
          <w:tcPr>
            <w:tcW w:w="850" w:type="dxa"/>
            <w:noWrap/>
            <w:hideMark/>
          </w:tcPr>
          <w:p w14:paraId="4D4FE932"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DB2048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163541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A9E4CB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C045264" w14:textId="77777777" w:rsidTr="00311B6C">
        <w:trPr>
          <w:trHeight w:val="20"/>
        </w:trPr>
        <w:tc>
          <w:tcPr>
            <w:tcW w:w="3119" w:type="dxa"/>
            <w:noWrap/>
            <w:hideMark/>
          </w:tcPr>
          <w:p w14:paraId="3AE36FE1" w14:textId="77777777" w:rsidR="009C096E" w:rsidRPr="009C096E" w:rsidRDefault="009C096E" w:rsidP="009C096E">
            <w:pPr>
              <w:spacing w:after="0"/>
              <w:ind w:left="159" w:hanging="159"/>
              <w:jc w:val="left"/>
              <w:rPr>
                <w:szCs w:val="20"/>
              </w:rPr>
            </w:pPr>
            <w:r w:rsidRPr="009C096E">
              <w:rPr>
                <w:szCs w:val="20"/>
              </w:rPr>
              <w:t>Cottees Lemon Squash</w:t>
            </w:r>
          </w:p>
        </w:tc>
        <w:tc>
          <w:tcPr>
            <w:tcW w:w="850" w:type="dxa"/>
            <w:noWrap/>
            <w:hideMark/>
          </w:tcPr>
          <w:p w14:paraId="4247D9CA"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597AE60F"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5AD8B8D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737354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11676CE" w14:textId="77777777" w:rsidTr="00311B6C">
        <w:trPr>
          <w:trHeight w:val="20"/>
        </w:trPr>
        <w:tc>
          <w:tcPr>
            <w:tcW w:w="3119" w:type="dxa"/>
            <w:noWrap/>
            <w:hideMark/>
          </w:tcPr>
          <w:p w14:paraId="3CD99F7E" w14:textId="77777777" w:rsidR="009C096E" w:rsidRPr="009C096E" w:rsidRDefault="009C096E" w:rsidP="009C096E">
            <w:pPr>
              <w:spacing w:after="0"/>
              <w:ind w:left="159" w:hanging="159"/>
              <w:jc w:val="left"/>
              <w:rPr>
                <w:szCs w:val="20"/>
              </w:rPr>
            </w:pPr>
            <w:r w:rsidRPr="009C096E">
              <w:rPr>
                <w:szCs w:val="20"/>
              </w:rPr>
              <w:t>Cottees Lemon Squash</w:t>
            </w:r>
          </w:p>
        </w:tc>
        <w:tc>
          <w:tcPr>
            <w:tcW w:w="850" w:type="dxa"/>
            <w:noWrap/>
            <w:hideMark/>
          </w:tcPr>
          <w:p w14:paraId="03C88476"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3E8E549F"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551229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4A9CC7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A14DF2C" w14:textId="77777777" w:rsidTr="00311B6C">
        <w:trPr>
          <w:trHeight w:val="20"/>
        </w:trPr>
        <w:tc>
          <w:tcPr>
            <w:tcW w:w="3119" w:type="dxa"/>
            <w:noWrap/>
            <w:hideMark/>
          </w:tcPr>
          <w:p w14:paraId="15D89ACD" w14:textId="77777777" w:rsidR="009C096E" w:rsidRPr="009C096E" w:rsidRDefault="009C096E" w:rsidP="009C096E">
            <w:pPr>
              <w:spacing w:after="0"/>
              <w:ind w:left="159" w:hanging="159"/>
              <w:jc w:val="left"/>
              <w:rPr>
                <w:szCs w:val="20"/>
              </w:rPr>
            </w:pPr>
            <w:r w:rsidRPr="009C096E">
              <w:rPr>
                <w:szCs w:val="20"/>
              </w:rPr>
              <w:t>Cottees Lemon Squash</w:t>
            </w:r>
          </w:p>
        </w:tc>
        <w:tc>
          <w:tcPr>
            <w:tcW w:w="850" w:type="dxa"/>
            <w:noWrap/>
            <w:hideMark/>
          </w:tcPr>
          <w:p w14:paraId="31B75568"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615453B1"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7B1B902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B75323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6009D06" w14:textId="77777777" w:rsidTr="00311B6C">
        <w:trPr>
          <w:trHeight w:val="20"/>
        </w:trPr>
        <w:tc>
          <w:tcPr>
            <w:tcW w:w="3119" w:type="dxa"/>
            <w:noWrap/>
            <w:hideMark/>
          </w:tcPr>
          <w:p w14:paraId="5DC25773" w14:textId="77777777" w:rsidR="009C096E" w:rsidRPr="009C096E" w:rsidRDefault="009C096E" w:rsidP="009C096E">
            <w:pPr>
              <w:spacing w:after="0"/>
              <w:ind w:left="159" w:hanging="159"/>
              <w:jc w:val="left"/>
              <w:rPr>
                <w:szCs w:val="20"/>
              </w:rPr>
            </w:pPr>
            <w:r w:rsidRPr="009C096E">
              <w:rPr>
                <w:szCs w:val="20"/>
              </w:rPr>
              <w:lastRenderedPageBreak/>
              <w:t>Cottees Lemonade</w:t>
            </w:r>
          </w:p>
        </w:tc>
        <w:tc>
          <w:tcPr>
            <w:tcW w:w="850" w:type="dxa"/>
            <w:noWrap/>
            <w:hideMark/>
          </w:tcPr>
          <w:p w14:paraId="03A1C706"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705CE866"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74C8C3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EACCB5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D63AA7A" w14:textId="77777777" w:rsidTr="00311B6C">
        <w:trPr>
          <w:trHeight w:val="20"/>
        </w:trPr>
        <w:tc>
          <w:tcPr>
            <w:tcW w:w="3119" w:type="dxa"/>
            <w:noWrap/>
            <w:hideMark/>
          </w:tcPr>
          <w:p w14:paraId="3094A44E" w14:textId="77777777" w:rsidR="009C096E" w:rsidRPr="009C096E" w:rsidRDefault="009C096E" w:rsidP="009C096E">
            <w:pPr>
              <w:spacing w:after="0"/>
              <w:ind w:left="159" w:hanging="159"/>
              <w:jc w:val="left"/>
              <w:rPr>
                <w:szCs w:val="20"/>
              </w:rPr>
            </w:pPr>
            <w:r w:rsidRPr="009C096E">
              <w:rPr>
                <w:szCs w:val="20"/>
              </w:rPr>
              <w:t>Cottees Lemonade</w:t>
            </w:r>
          </w:p>
        </w:tc>
        <w:tc>
          <w:tcPr>
            <w:tcW w:w="850" w:type="dxa"/>
            <w:noWrap/>
            <w:hideMark/>
          </w:tcPr>
          <w:p w14:paraId="517015DB"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54036460"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212E8D5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1F133F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D59A1FB" w14:textId="77777777" w:rsidTr="00311B6C">
        <w:trPr>
          <w:trHeight w:val="20"/>
        </w:trPr>
        <w:tc>
          <w:tcPr>
            <w:tcW w:w="3119" w:type="dxa"/>
            <w:noWrap/>
            <w:hideMark/>
          </w:tcPr>
          <w:p w14:paraId="238FEE0D" w14:textId="77777777" w:rsidR="009C096E" w:rsidRPr="009C096E" w:rsidRDefault="009C096E" w:rsidP="009C096E">
            <w:pPr>
              <w:spacing w:after="0"/>
              <w:ind w:left="159" w:hanging="159"/>
              <w:jc w:val="left"/>
              <w:rPr>
                <w:szCs w:val="20"/>
              </w:rPr>
            </w:pPr>
            <w:r w:rsidRPr="009C096E">
              <w:rPr>
                <w:szCs w:val="20"/>
              </w:rPr>
              <w:t>Cottees Lemonade</w:t>
            </w:r>
          </w:p>
        </w:tc>
        <w:tc>
          <w:tcPr>
            <w:tcW w:w="850" w:type="dxa"/>
            <w:noWrap/>
            <w:hideMark/>
          </w:tcPr>
          <w:p w14:paraId="63AC3992"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61296F80"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0DA77D0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D75701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52211B2" w14:textId="77777777" w:rsidTr="00311B6C">
        <w:trPr>
          <w:trHeight w:val="20"/>
        </w:trPr>
        <w:tc>
          <w:tcPr>
            <w:tcW w:w="3119" w:type="dxa"/>
            <w:noWrap/>
            <w:hideMark/>
          </w:tcPr>
          <w:p w14:paraId="02A7F7A0" w14:textId="77777777" w:rsidR="009C096E" w:rsidRPr="009C096E" w:rsidRDefault="009C096E" w:rsidP="009C096E">
            <w:pPr>
              <w:spacing w:after="0"/>
              <w:ind w:left="159" w:hanging="159"/>
              <w:jc w:val="left"/>
              <w:rPr>
                <w:szCs w:val="20"/>
              </w:rPr>
            </w:pPr>
            <w:r w:rsidRPr="009C096E">
              <w:rPr>
                <w:szCs w:val="20"/>
              </w:rPr>
              <w:t>Cottees Lemonade Soft Drink</w:t>
            </w:r>
          </w:p>
        </w:tc>
        <w:tc>
          <w:tcPr>
            <w:tcW w:w="850" w:type="dxa"/>
            <w:noWrap/>
            <w:hideMark/>
          </w:tcPr>
          <w:p w14:paraId="00D355A6"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46896E57"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15AD07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3FB922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A375DA9" w14:textId="77777777" w:rsidTr="00311B6C">
        <w:trPr>
          <w:trHeight w:val="20"/>
        </w:trPr>
        <w:tc>
          <w:tcPr>
            <w:tcW w:w="3119" w:type="dxa"/>
            <w:noWrap/>
            <w:hideMark/>
          </w:tcPr>
          <w:p w14:paraId="170DB05C" w14:textId="77777777" w:rsidR="009C096E" w:rsidRPr="009C096E" w:rsidRDefault="009C096E" w:rsidP="009C096E">
            <w:pPr>
              <w:spacing w:after="0"/>
              <w:ind w:left="159" w:hanging="159"/>
              <w:jc w:val="left"/>
              <w:rPr>
                <w:szCs w:val="20"/>
              </w:rPr>
            </w:pPr>
            <w:r w:rsidRPr="009C096E">
              <w:rPr>
                <w:szCs w:val="20"/>
              </w:rPr>
              <w:t>Cottees Orange Mango</w:t>
            </w:r>
          </w:p>
        </w:tc>
        <w:tc>
          <w:tcPr>
            <w:tcW w:w="850" w:type="dxa"/>
            <w:noWrap/>
            <w:hideMark/>
          </w:tcPr>
          <w:p w14:paraId="033372F9"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67CE5AC0"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27C5C9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7F9838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AB7AFEE" w14:textId="77777777" w:rsidTr="00311B6C">
        <w:trPr>
          <w:trHeight w:val="20"/>
        </w:trPr>
        <w:tc>
          <w:tcPr>
            <w:tcW w:w="3119" w:type="dxa"/>
            <w:noWrap/>
            <w:hideMark/>
          </w:tcPr>
          <w:p w14:paraId="2910D5CB" w14:textId="77777777" w:rsidR="009C096E" w:rsidRPr="009C096E" w:rsidRDefault="009C096E" w:rsidP="009C096E">
            <w:pPr>
              <w:spacing w:after="0"/>
              <w:ind w:left="159" w:hanging="159"/>
              <w:jc w:val="left"/>
              <w:rPr>
                <w:szCs w:val="20"/>
              </w:rPr>
            </w:pPr>
            <w:r w:rsidRPr="009C096E">
              <w:rPr>
                <w:szCs w:val="20"/>
              </w:rPr>
              <w:t>Cottees Raspberry</w:t>
            </w:r>
          </w:p>
        </w:tc>
        <w:tc>
          <w:tcPr>
            <w:tcW w:w="850" w:type="dxa"/>
            <w:noWrap/>
            <w:hideMark/>
          </w:tcPr>
          <w:p w14:paraId="05E68578"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779B1353"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134142F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9B332F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1C32838" w14:textId="77777777" w:rsidTr="00311B6C">
        <w:trPr>
          <w:trHeight w:val="20"/>
        </w:trPr>
        <w:tc>
          <w:tcPr>
            <w:tcW w:w="3119" w:type="dxa"/>
            <w:noWrap/>
            <w:hideMark/>
          </w:tcPr>
          <w:p w14:paraId="73E53B1D" w14:textId="77777777" w:rsidR="009C096E" w:rsidRPr="009C096E" w:rsidRDefault="009C096E" w:rsidP="009C096E">
            <w:pPr>
              <w:spacing w:after="0"/>
              <w:ind w:left="159" w:hanging="159"/>
              <w:jc w:val="left"/>
              <w:rPr>
                <w:szCs w:val="20"/>
              </w:rPr>
            </w:pPr>
            <w:r w:rsidRPr="009C096E">
              <w:rPr>
                <w:szCs w:val="20"/>
              </w:rPr>
              <w:t>Cottees Raspberry</w:t>
            </w:r>
          </w:p>
        </w:tc>
        <w:tc>
          <w:tcPr>
            <w:tcW w:w="850" w:type="dxa"/>
            <w:noWrap/>
            <w:hideMark/>
          </w:tcPr>
          <w:p w14:paraId="3C19B8E7"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41D74903"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B18E2C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4C12C0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0C48204" w14:textId="77777777" w:rsidTr="00311B6C">
        <w:trPr>
          <w:trHeight w:val="20"/>
        </w:trPr>
        <w:tc>
          <w:tcPr>
            <w:tcW w:w="3119" w:type="dxa"/>
            <w:noWrap/>
            <w:hideMark/>
          </w:tcPr>
          <w:p w14:paraId="36EAA2BE" w14:textId="77777777" w:rsidR="009C096E" w:rsidRPr="009C096E" w:rsidRDefault="009C096E" w:rsidP="009C096E">
            <w:pPr>
              <w:spacing w:after="0"/>
              <w:ind w:left="159" w:hanging="159"/>
              <w:jc w:val="left"/>
              <w:rPr>
                <w:szCs w:val="20"/>
              </w:rPr>
            </w:pPr>
            <w:r w:rsidRPr="009C096E">
              <w:rPr>
                <w:szCs w:val="20"/>
              </w:rPr>
              <w:t>Cottees Raspberry Soft Drink</w:t>
            </w:r>
          </w:p>
        </w:tc>
        <w:tc>
          <w:tcPr>
            <w:tcW w:w="850" w:type="dxa"/>
            <w:noWrap/>
            <w:hideMark/>
          </w:tcPr>
          <w:p w14:paraId="627227EB"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0724B7F"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4BC71AE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06012F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83F9366" w14:textId="77777777" w:rsidTr="00311B6C">
        <w:trPr>
          <w:trHeight w:val="20"/>
        </w:trPr>
        <w:tc>
          <w:tcPr>
            <w:tcW w:w="3119" w:type="dxa"/>
            <w:noWrap/>
            <w:hideMark/>
          </w:tcPr>
          <w:p w14:paraId="3DBCD00F" w14:textId="77777777" w:rsidR="009C096E" w:rsidRPr="009C096E" w:rsidRDefault="009C096E" w:rsidP="009C096E">
            <w:pPr>
              <w:spacing w:after="0"/>
              <w:ind w:left="159" w:hanging="159"/>
              <w:jc w:val="left"/>
              <w:rPr>
                <w:szCs w:val="20"/>
              </w:rPr>
            </w:pPr>
            <w:r w:rsidRPr="009C096E">
              <w:rPr>
                <w:szCs w:val="20"/>
              </w:rPr>
              <w:t>Cottees Tropical</w:t>
            </w:r>
          </w:p>
        </w:tc>
        <w:tc>
          <w:tcPr>
            <w:tcW w:w="850" w:type="dxa"/>
            <w:noWrap/>
            <w:hideMark/>
          </w:tcPr>
          <w:p w14:paraId="0F86ABFD"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3C80C8E6"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3A7FE0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EC9A15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AB87C68" w14:textId="77777777" w:rsidTr="00311B6C">
        <w:trPr>
          <w:trHeight w:val="20"/>
        </w:trPr>
        <w:tc>
          <w:tcPr>
            <w:tcW w:w="3119" w:type="dxa"/>
            <w:noWrap/>
            <w:hideMark/>
          </w:tcPr>
          <w:p w14:paraId="2A066F25" w14:textId="77777777" w:rsidR="009C096E" w:rsidRPr="009C096E" w:rsidRDefault="009C096E" w:rsidP="009C096E">
            <w:pPr>
              <w:spacing w:after="0"/>
              <w:ind w:left="159" w:hanging="159"/>
              <w:jc w:val="left"/>
              <w:rPr>
                <w:szCs w:val="20"/>
              </w:rPr>
            </w:pPr>
            <w:r w:rsidRPr="009C096E">
              <w:rPr>
                <w:szCs w:val="20"/>
              </w:rPr>
              <w:t>Cottees Tropical Soft Drink</w:t>
            </w:r>
          </w:p>
        </w:tc>
        <w:tc>
          <w:tcPr>
            <w:tcW w:w="850" w:type="dxa"/>
            <w:noWrap/>
            <w:hideMark/>
          </w:tcPr>
          <w:p w14:paraId="53E2B608"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3B6E37B5"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E5BFCB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9F9AEE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34FEFED" w14:textId="77777777" w:rsidTr="00311B6C">
        <w:trPr>
          <w:trHeight w:val="20"/>
        </w:trPr>
        <w:tc>
          <w:tcPr>
            <w:tcW w:w="3119" w:type="dxa"/>
            <w:noWrap/>
            <w:hideMark/>
          </w:tcPr>
          <w:p w14:paraId="1289988C" w14:textId="77777777" w:rsidR="009C096E" w:rsidRPr="009C096E" w:rsidRDefault="009C096E" w:rsidP="009C096E">
            <w:pPr>
              <w:spacing w:after="0"/>
              <w:ind w:left="159" w:hanging="159"/>
              <w:jc w:val="left"/>
              <w:rPr>
                <w:szCs w:val="20"/>
              </w:rPr>
            </w:pPr>
            <w:r w:rsidRPr="009C096E">
              <w:rPr>
                <w:szCs w:val="20"/>
              </w:rPr>
              <w:t>Cresta Cola</w:t>
            </w:r>
          </w:p>
        </w:tc>
        <w:tc>
          <w:tcPr>
            <w:tcW w:w="850" w:type="dxa"/>
            <w:noWrap/>
            <w:hideMark/>
          </w:tcPr>
          <w:p w14:paraId="43ADE297"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00DA896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AD535D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080412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509DB6F" w14:textId="77777777" w:rsidTr="00311B6C">
        <w:trPr>
          <w:trHeight w:val="20"/>
        </w:trPr>
        <w:tc>
          <w:tcPr>
            <w:tcW w:w="3119" w:type="dxa"/>
            <w:noWrap/>
            <w:hideMark/>
          </w:tcPr>
          <w:p w14:paraId="7CB41582" w14:textId="77777777" w:rsidR="009C096E" w:rsidRPr="009C096E" w:rsidRDefault="009C096E" w:rsidP="009C096E">
            <w:pPr>
              <w:spacing w:after="0"/>
              <w:ind w:left="159" w:hanging="159"/>
              <w:jc w:val="left"/>
              <w:rPr>
                <w:szCs w:val="20"/>
              </w:rPr>
            </w:pPr>
            <w:r w:rsidRPr="009C096E">
              <w:rPr>
                <w:szCs w:val="20"/>
              </w:rPr>
              <w:t>Cresta Lemon &amp; Orange</w:t>
            </w:r>
          </w:p>
        </w:tc>
        <w:tc>
          <w:tcPr>
            <w:tcW w:w="850" w:type="dxa"/>
            <w:noWrap/>
            <w:hideMark/>
          </w:tcPr>
          <w:p w14:paraId="23AA2832"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1D4C554"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AA3061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B2CE99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ACB9454" w14:textId="77777777" w:rsidTr="00311B6C">
        <w:trPr>
          <w:trHeight w:val="20"/>
        </w:trPr>
        <w:tc>
          <w:tcPr>
            <w:tcW w:w="3119" w:type="dxa"/>
            <w:noWrap/>
            <w:hideMark/>
          </w:tcPr>
          <w:p w14:paraId="76341726" w14:textId="77777777" w:rsidR="009C096E" w:rsidRPr="009C096E" w:rsidRDefault="009C096E" w:rsidP="009C096E">
            <w:pPr>
              <w:spacing w:after="0"/>
              <w:ind w:left="159" w:hanging="159"/>
              <w:jc w:val="left"/>
              <w:rPr>
                <w:szCs w:val="20"/>
              </w:rPr>
            </w:pPr>
            <w:r w:rsidRPr="009C096E">
              <w:rPr>
                <w:szCs w:val="20"/>
              </w:rPr>
              <w:t>Cresta Lemonade</w:t>
            </w:r>
          </w:p>
        </w:tc>
        <w:tc>
          <w:tcPr>
            <w:tcW w:w="850" w:type="dxa"/>
            <w:noWrap/>
            <w:hideMark/>
          </w:tcPr>
          <w:p w14:paraId="4769073D"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2347818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940239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CA2C0C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2885A37" w14:textId="77777777" w:rsidTr="00311B6C">
        <w:trPr>
          <w:trHeight w:val="20"/>
        </w:trPr>
        <w:tc>
          <w:tcPr>
            <w:tcW w:w="3119" w:type="dxa"/>
            <w:noWrap/>
            <w:hideMark/>
          </w:tcPr>
          <w:p w14:paraId="3F0606CC" w14:textId="77777777" w:rsidR="009C096E" w:rsidRPr="009C096E" w:rsidRDefault="009C096E" w:rsidP="009C096E">
            <w:pPr>
              <w:spacing w:after="0"/>
              <w:ind w:left="159" w:hanging="159"/>
              <w:jc w:val="left"/>
              <w:rPr>
                <w:szCs w:val="20"/>
              </w:rPr>
            </w:pPr>
            <w:r w:rsidRPr="009C096E">
              <w:rPr>
                <w:szCs w:val="20"/>
              </w:rPr>
              <w:t>Cresta Raspberry</w:t>
            </w:r>
          </w:p>
        </w:tc>
        <w:tc>
          <w:tcPr>
            <w:tcW w:w="850" w:type="dxa"/>
            <w:noWrap/>
            <w:hideMark/>
          </w:tcPr>
          <w:p w14:paraId="653FA75C"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60459C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FF5DE1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65629A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8A34302" w14:textId="77777777" w:rsidTr="00311B6C">
        <w:trPr>
          <w:trHeight w:val="20"/>
        </w:trPr>
        <w:tc>
          <w:tcPr>
            <w:tcW w:w="3119" w:type="dxa"/>
            <w:noWrap/>
            <w:hideMark/>
          </w:tcPr>
          <w:p w14:paraId="43F99718" w14:textId="77777777" w:rsidR="009C096E" w:rsidRPr="009C096E" w:rsidRDefault="009C096E" w:rsidP="009C096E">
            <w:pPr>
              <w:spacing w:after="0"/>
              <w:ind w:left="159" w:hanging="159"/>
              <w:jc w:val="left"/>
              <w:rPr>
                <w:szCs w:val="20"/>
              </w:rPr>
            </w:pPr>
            <w:r w:rsidRPr="009C096E">
              <w:rPr>
                <w:szCs w:val="20"/>
              </w:rPr>
              <w:t>Diet Dr Pepper</w:t>
            </w:r>
          </w:p>
        </w:tc>
        <w:tc>
          <w:tcPr>
            <w:tcW w:w="850" w:type="dxa"/>
            <w:noWrap/>
            <w:hideMark/>
          </w:tcPr>
          <w:p w14:paraId="59264684"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2C6C1BC8"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4A729BB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9CD00C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A9B5EDD" w14:textId="77777777" w:rsidTr="00311B6C">
        <w:trPr>
          <w:trHeight w:val="20"/>
        </w:trPr>
        <w:tc>
          <w:tcPr>
            <w:tcW w:w="3119" w:type="dxa"/>
            <w:noWrap/>
            <w:hideMark/>
          </w:tcPr>
          <w:p w14:paraId="6A4E7B77" w14:textId="77777777" w:rsidR="009C096E" w:rsidRPr="009C096E" w:rsidRDefault="009C096E" w:rsidP="009C096E">
            <w:pPr>
              <w:spacing w:after="0"/>
              <w:ind w:left="159" w:hanging="159"/>
              <w:jc w:val="left"/>
              <w:rPr>
                <w:szCs w:val="20"/>
              </w:rPr>
            </w:pPr>
            <w:r w:rsidRPr="009C096E">
              <w:rPr>
                <w:szCs w:val="20"/>
              </w:rPr>
              <w:t>Diet Dr Pepper</w:t>
            </w:r>
          </w:p>
        </w:tc>
        <w:tc>
          <w:tcPr>
            <w:tcW w:w="850" w:type="dxa"/>
            <w:noWrap/>
            <w:hideMark/>
          </w:tcPr>
          <w:p w14:paraId="5FE378F8"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34A49BC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9F931C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7F69AB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4E1C76D" w14:textId="77777777" w:rsidTr="00311B6C">
        <w:trPr>
          <w:trHeight w:val="20"/>
        </w:trPr>
        <w:tc>
          <w:tcPr>
            <w:tcW w:w="3119" w:type="dxa"/>
            <w:noWrap/>
            <w:hideMark/>
          </w:tcPr>
          <w:p w14:paraId="25931715" w14:textId="77777777" w:rsidR="009C096E" w:rsidRPr="009C096E" w:rsidRDefault="009C096E" w:rsidP="009C096E">
            <w:pPr>
              <w:spacing w:after="0"/>
              <w:ind w:left="159" w:hanging="159"/>
              <w:jc w:val="left"/>
              <w:rPr>
                <w:szCs w:val="20"/>
              </w:rPr>
            </w:pPr>
            <w:r w:rsidRPr="009C096E">
              <w:rPr>
                <w:szCs w:val="20"/>
              </w:rPr>
              <w:t>Diet Sunkist</w:t>
            </w:r>
          </w:p>
        </w:tc>
        <w:tc>
          <w:tcPr>
            <w:tcW w:w="850" w:type="dxa"/>
            <w:noWrap/>
            <w:hideMark/>
          </w:tcPr>
          <w:p w14:paraId="16E94F75"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F99F24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FF05F2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37FB22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E439C0B" w14:textId="77777777" w:rsidTr="00311B6C">
        <w:trPr>
          <w:trHeight w:val="20"/>
        </w:trPr>
        <w:tc>
          <w:tcPr>
            <w:tcW w:w="3119" w:type="dxa"/>
            <w:noWrap/>
            <w:hideMark/>
          </w:tcPr>
          <w:p w14:paraId="54AC6ADA" w14:textId="77777777" w:rsidR="009C096E" w:rsidRPr="009C096E" w:rsidRDefault="009C096E" w:rsidP="009C096E">
            <w:pPr>
              <w:spacing w:after="0"/>
              <w:ind w:left="159" w:hanging="159"/>
              <w:jc w:val="left"/>
              <w:rPr>
                <w:szCs w:val="20"/>
              </w:rPr>
            </w:pPr>
            <w:r w:rsidRPr="009C096E">
              <w:rPr>
                <w:szCs w:val="20"/>
              </w:rPr>
              <w:t>Diet Sunkist</w:t>
            </w:r>
          </w:p>
        </w:tc>
        <w:tc>
          <w:tcPr>
            <w:tcW w:w="850" w:type="dxa"/>
            <w:noWrap/>
            <w:hideMark/>
          </w:tcPr>
          <w:p w14:paraId="758C0742"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7FF558E"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3981F5B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9BB374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B5AF98C" w14:textId="77777777" w:rsidTr="00311B6C">
        <w:trPr>
          <w:trHeight w:val="20"/>
        </w:trPr>
        <w:tc>
          <w:tcPr>
            <w:tcW w:w="3119" w:type="dxa"/>
            <w:noWrap/>
            <w:hideMark/>
          </w:tcPr>
          <w:p w14:paraId="72C62D42" w14:textId="77777777" w:rsidR="009C096E" w:rsidRPr="009C096E" w:rsidRDefault="009C096E" w:rsidP="009C096E">
            <w:pPr>
              <w:spacing w:after="0"/>
              <w:ind w:left="159" w:hanging="159"/>
              <w:jc w:val="left"/>
              <w:rPr>
                <w:szCs w:val="20"/>
              </w:rPr>
            </w:pPr>
            <w:r w:rsidRPr="009C096E">
              <w:rPr>
                <w:szCs w:val="20"/>
              </w:rPr>
              <w:t>Dr Pepper</w:t>
            </w:r>
          </w:p>
        </w:tc>
        <w:tc>
          <w:tcPr>
            <w:tcW w:w="850" w:type="dxa"/>
            <w:noWrap/>
            <w:hideMark/>
          </w:tcPr>
          <w:p w14:paraId="37C31FF5"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53ADD1E5"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4E5A1A8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1B7984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ECF307D" w14:textId="77777777" w:rsidTr="00311B6C">
        <w:trPr>
          <w:trHeight w:val="20"/>
        </w:trPr>
        <w:tc>
          <w:tcPr>
            <w:tcW w:w="3119" w:type="dxa"/>
            <w:noWrap/>
            <w:hideMark/>
          </w:tcPr>
          <w:p w14:paraId="5C244A99" w14:textId="77777777" w:rsidR="009C096E" w:rsidRPr="009C096E" w:rsidRDefault="009C096E" w:rsidP="009C096E">
            <w:pPr>
              <w:spacing w:after="0"/>
              <w:ind w:left="159" w:hanging="159"/>
              <w:jc w:val="left"/>
              <w:rPr>
                <w:szCs w:val="20"/>
              </w:rPr>
            </w:pPr>
            <w:r w:rsidRPr="009C096E">
              <w:rPr>
                <w:szCs w:val="20"/>
              </w:rPr>
              <w:t>Dr Pepper</w:t>
            </w:r>
          </w:p>
        </w:tc>
        <w:tc>
          <w:tcPr>
            <w:tcW w:w="850" w:type="dxa"/>
            <w:noWrap/>
            <w:hideMark/>
          </w:tcPr>
          <w:p w14:paraId="774EA825"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F95881B"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4693469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B08772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0CC48D4" w14:textId="77777777" w:rsidTr="00311B6C">
        <w:trPr>
          <w:trHeight w:val="20"/>
        </w:trPr>
        <w:tc>
          <w:tcPr>
            <w:tcW w:w="3119" w:type="dxa"/>
            <w:noWrap/>
            <w:hideMark/>
          </w:tcPr>
          <w:p w14:paraId="5D83FCC8" w14:textId="77777777" w:rsidR="009C096E" w:rsidRPr="009C096E" w:rsidRDefault="009C096E" w:rsidP="009C096E">
            <w:pPr>
              <w:spacing w:after="0"/>
              <w:ind w:left="159" w:hanging="159"/>
              <w:jc w:val="left"/>
              <w:rPr>
                <w:szCs w:val="20"/>
              </w:rPr>
            </w:pPr>
            <w:r w:rsidRPr="009C096E">
              <w:rPr>
                <w:szCs w:val="20"/>
              </w:rPr>
              <w:t>Dr Pepper</w:t>
            </w:r>
          </w:p>
        </w:tc>
        <w:tc>
          <w:tcPr>
            <w:tcW w:w="850" w:type="dxa"/>
            <w:noWrap/>
            <w:hideMark/>
          </w:tcPr>
          <w:p w14:paraId="2B85688A"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38082E7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CEBEEF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23A474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2703FDF" w14:textId="77777777" w:rsidTr="00311B6C">
        <w:trPr>
          <w:trHeight w:val="20"/>
        </w:trPr>
        <w:tc>
          <w:tcPr>
            <w:tcW w:w="3119" w:type="dxa"/>
            <w:noWrap/>
            <w:hideMark/>
          </w:tcPr>
          <w:p w14:paraId="7812BA1D" w14:textId="77777777" w:rsidR="009C096E" w:rsidRPr="009C096E" w:rsidRDefault="009C096E" w:rsidP="009C096E">
            <w:pPr>
              <w:spacing w:after="0"/>
              <w:ind w:left="159" w:hanging="159"/>
              <w:jc w:val="left"/>
              <w:rPr>
                <w:szCs w:val="20"/>
              </w:rPr>
            </w:pPr>
            <w:r w:rsidRPr="009C096E">
              <w:rPr>
                <w:szCs w:val="20"/>
              </w:rPr>
              <w:t>Dr Pepper</w:t>
            </w:r>
          </w:p>
        </w:tc>
        <w:tc>
          <w:tcPr>
            <w:tcW w:w="850" w:type="dxa"/>
            <w:noWrap/>
            <w:hideMark/>
          </w:tcPr>
          <w:p w14:paraId="017AE738"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3050C6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3B9F36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FBBCB3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E8C298D" w14:textId="77777777" w:rsidTr="00311B6C">
        <w:trPr>
          <w:trHeight w:val="20"/>
        </w:trPr>
        <w:tc>
          <w:tcPr>
            <w:tcW w:w="3119" w:type="dxa"/>
            <w:noWrap/>
            <w:hideMark/>
          </w:tcPr>
          <w:p w14:paraId="274F12A6" w14:textId="77777777" w:rsidR="009C096E" w:rsidRPr="009C096E" w:rsidRDefault="009C096E" w:rsidP="009C096E">
            <w:pPr>
              <w:spacing w:after="0"/>
              <w:ind w:left="159" w:hanging="159"/>
              <w:jc w:val="left"/>
              <w:rPr>
                <w:szCs w:val="20"/>
              </w:rPr>
            </w:pPr>
            <w:r w:rsidRPr="009C096E">
              <w:rPr>
                <w:szCs w:val="20"/>
              </w:rPr>
              <w:t>Evian</w:t>
            </w:r>
          </w:p>
        </w:tc>
        <w:tc>
          <w:tcPr>
            <w:tcW w:w="850" w:type="dxa"/>
            <w:noWrap/>
            <w:hideMark/>
          </w:tcPr>
          <w:p w14:paraId="1F8B2C79"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3935D0F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09F21C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3DF74A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49DB507" w14:textId="77777777" w:rsidTr="00311B6C">
        <w:trPr>
          <w:trHeight w:val="20"/>
        </w:trPr>
        <w:tc>
          <w:tcPr>
            <w:tcW w:w="3119" w:type="dxa"/>
            <w:noWrap/>
            <w:hideMark/>
          </w:tcPr>
          <w:p w14:paraId="2222E71B" w14:textId="77777777" w:rsidR="009C096E" w:rsidRPr="009C096E" w:rsidRDefault="009C096E" w:rsidP="009C096E">
            <w:pPr>
              <w:spacing w:after="0"/>
              <w:ind w:left="159" w:hanging="159"/>
              <w:jc w:val="left"/>
              <w:rPr>
                <w:szCs w:val="20"/>
              </w:rPr>
            </w:pPr>
            <w:r w:rsidRPr="009C096E">
              <w:rPr>
                <w:szCs w:val="20"/>
              </w:rPr>
              <w:t>Evian</w:t>
            </w:r>
          </w:p>
        </w:tc>
        <w:tc>
          <w:tcPr>
            <w:tcW w:w="850" w:type="dxa"/>
            <w:noWrap/>
            <w:hideMark/>
          </w:tcPr>
          <w:p w14:paraId="3008CB54"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5C6D2B2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31D8EF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002C07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2F68A09" w14:textId="77777777" w:rsidTr="00311B6C">
        <w:trPr>
          <w:trHeight w:val="20"/>
        </w:trPr>
        <w:tc>
          <w:tcPr>
            <w:tcW w:w="3119" w:type="dxa"/>
            <w:noWrap/>
            <w:hideMark/>
          </w:tcPr>
          <w:p w14:paraId="31367854" w14:textId="77777777" w:rsidR="009C096E" w:rsidRPr="009C096E" w:rsidRDefault="009C096E" w:rsidP="009C096E">
            <w:pPr>
              <w:spacing w:after="0"/>
              <w:ind w:left="159" w:hanging="159"/>
              <w:jc w:val="left"/>
              <w:rPr>
                <w:szCs w:val="20"/>
              </w:rPr>
            </w:pPr>
            <w:r w:rsidRPr="009C096E">
              <w:rPr>
                <w:szCs w:val="20"/>
              </w:rPr>
              <w:t>Export Cola</w:t>
            </w:r>
          </w:p>
        </w:tc>
        <w:tc>
          <w:tcPr>
            <w:tcW w:w="850" w:type="dxa"/>
            <w:noWrap/>
            <w:hideMark/>
          </w:tcPr>
          <w:p w14:paraId="11B30B54"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1CC6439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D1C134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91B9A2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E4056E7" w14:textId="77777777" w:rsidTr="00311B6C">
        <w:trPr>
          <w:trHeight w:val="20"/>
        </w:trPr>
        <w:tc>
          <w:tcPr>
            <w:tcW w:w="3119" w:type="dxa"/>
            <w:noWrap/>
            <w:hideMark/>
          </w:tcPr>
          <w:p w14:paraId="771A655D" w14:textId="77777777" w:rsidR="009C096E" w:rsidRPr="009C096E" w:rsidRDefault="009C096E" w:rsidP="009C096E">
            <w:pPr>
              <w:spacing w:after="0"/>
              <w:ind w:left="159" w:hanging="159"/>
              <w:jc w:val="left"/>
              <w:rPr>
                <w:szCs w:val="20"/>
              </w:rPr>
            </w:pPr>
            <w:r w:rsidRPr="009C096E">
              <w:rPr>
                <w:szCs w:val="20"/>
              </w:rPr>
              <w:t>Export Cola</w:t>
            </w:r>
          </w:p>
        </w:tc>
        <w:tc>
          <w:tcPr>
            <w:tcW w:w="850" w:type="dxa"/>
            <w:noWrap/>
            <w:hideMark/>
          </w:tcPr>
          <w:p w14:paraId="4AAFA8C8"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4FEACE3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DF5A10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32F078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1812EE0" w14:textId="77777777" w:rsidTr="00311B6C">
        <w:trPr>
          <w:trHeight w:val="20"/>
        </w:trPr>
        <w:tc>
          <w:tcPr>
            <w:tcW w:w="3119" w:type="dxa"/>
            <w:noWrap/>
            <w:hideMark/>
          </w:tcPr>
          <w:p w14:paraId="1552B0BD" w14:textId="77777777" w:rsidR="009C096E" w:rsidRPr="009C096E" w:rsidRDefault="009C096E" w:rsidP="009C096E">
            <w:pPr>
              <w:spacing w:after="0"/>
              <w:ind w:left="159" w:hanging="159"/>
              <w:jc w:val="left"/>
              <w:rPr>
                <w:szCs w:val="20"/>
              </w:rPr>
            </w:pPr>
            <w:r w:rsidRPr="009C096E">
              <w:rPr>
                <w:szCs w:val="20"/>
              </w:rPr>
              <w:t>Gatorade Antarctic Freeze</w:t>
            </w:r>
          </w:p>
        </w:tc>
        <w:tc>
          <w:tcPr>
            <w:tcW w:w="850" w:type="dxa"/>
            <w:noWrap/>
            <w:hideMark/>
          </w:tcPr>
          <w:p w14:paraId="20530DD1"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2D45C585"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68B75AC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D23625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B7A3600" w14:textId="77777777" w:rsidTr="00311B6C">
        <w:trPr>
          <w:trHeight w:val="20"/>
        </w:trPr>
        <w:tc>
          <w:tcPr>
            <w:tcW w:w="3119" w:type="dxa"/>
            <w:noWrap/>
            <w:hideMark/>
          </w:tcPr>
          <w:p w14:paraId="43F01DD8" w14:textId="77777777" w:rsidR="009C096E" w:rsidRPr="009C096E" w:rsidRDefault="009C096E" w:rsidP="009C096E">
            <w:pPr>
              <w:spacing w:after="0"/>
              <w:ind w:left="159" w:hanging="159"/>
              <w:jc w:val="left"/>
              <w:rPr>
                <w:szCs w:val="20"/>
              </w:rPr>
            </w:pPr>
            <w:r w:rsidRPr="009C096E">
              <w:rPr>
                <w:szCs w:val="20"/>
              </w:rPr>
              <w:t>Gatorade Blue Bolt</w:t>
            </w:r>
          </w:p>
        </w:tc>
        <w:tc>
          <w:tcPr>
            <w:tcW w:w="850" w:type="dxa"/>
            <w:noWrap/>
            <w:hideMark/>
          </w:tcPr>
          <w:p w14:paraId="6DB5B278" w14:textId="77777777"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14:paraId="6E8C9EFA"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3BBC08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4D6B21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35BC421" w14:textId="77777777" w:rsidTr="00311B6C">
        <w:trPr>
          <w:trHeight w:val="20"/>
        </w:trPr>
        <w:tc>
          <w:tcPr>
            <w:tcW w:w="3119" w:type="dxa"/>
            <w:noWrap/>
            <w:hideMark/>
          </w:tcPr>
          <w:p w14:paraId="4A7699B5" w14:textId="77777777" w:rsidR="009C096E" w:rsidRPr="009C096E" w:rsidRDefault="009C096E" w:rsidP="009C096E">
            <w:pPr>
              <w:spacing w:after="0"/>
              <w:ind w:left="159" w:hanging="159"/>
              <w:jc w:val="left"/>
              <w:rPr>
                <w:szCs w:val="20"/>
              </w:rPr>
            </w:pPr>
            <w:r w:rsidRPr="009C096E">
              <w:rPr>
                <w:szCs w:val="20"/>
              </w:rPr>
              <w:t>Gatorade Fierce Berry</w:t>
            </w:r>
          </w:p>
        </w:tc>
        <w:tc>
          <w:tcPr>
            <w:tcW w:w="850" w:type="dxa"/>
            <w:noWrap/>
            <w:hideMark/>
          </w:tcPr>
          <w:p w14:paraId="42F38A66" w14:textId="77777777"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14:paraId="14113623"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7356905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AEC393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1E796D6" w14:textId="77777777" w:rsidTr="00311B6C">
        <w:trPr>
          <w:trHeight w:val="20"/>
        </w:trPr>
        <w:tc>
          <w:tcPr>
            <w:tcW w:w="3119" w:type="dxa"/>
            <w:noWrap/>
            <w:hideMark/>
          </w:tcPr>
          <w:p w14:paraId="627FF4F6" w14:textId="77777777" w:rsidR="009C096E" w:rsidRPr="009C096E" w:rsidRDefault="009C096E" w:rsidP="009C096E">
            <w:pPr>
              <w:spacing w:after="0"/>
              <w:ind w:left="159" w:hanging="159"/>
              <w:jc w:val="left"/>
              <w:rPr>
                <w:szCs w:val="20"/>
              </w:rPr>
            </w:pPr>
            <w:r w:rsidRPr="009C096E">
              <w:rPr>
                <w:szCs w:val="20"/>
              </w:rPr>
              <w:t>Gatorade Fierce Berry</w:t>
            </w:r>
          </w:p>
        </w:tc>
        <w:tc>
          <w:tcPr>
            <w:tcW w:w="850" w:type="dxa"/>
            <w:noWrap/>
            <w:hideMark/>
          </w:tcPr>
          <w:p w14:paraId="61E56C70"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397DF42E"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00D6D5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E287A4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F2F4A30" w14:textId="77777777" w:rsidTr="00311B6C">
        <w:trPr>
          <w:trHeight w:val="20"/>
        </w:trPr>
        <w:tc>
          <w:tcPr>
            <w:tcW w:w="3119" w:type="dxa"/>
            <w:noWrap/>
            <w:hideMark/>
          </w:tcPr>
          <w:p w14:paraId="6C926D8D" w14:textId="77777777" w:rsidR="009C096E" w:rsidRPr="009C096E" w:rsidRDefault="009C096E" w:rsidP="009C096E">
            <w:pPr>
              <w:spacing w:after="0"/>
              <w:ind w:left="159" w:hanging="159"/>
              <w:jc w:val="left"/>
              <w:rPr>
                <w:szCs w:val="20"/>
              </w:rPr>
            </w:pPr>
            <w:r w:rsidRPr="009C096E">
              <w:rPr>
                <w:szCs w:val="20"/>
              </w:rPr>
              <w:t>Gatorade Fierce Fusion</w:t>
            </w:r>
          </w:p>
        </w:tc>
        <w:tc>
          <w:tcPr>
            <w:tcW w:w="850" w:type="dxa"/>
            <w:noWrap/>
            <w:hideMark/>
          </w:tcPr>
          <w:p w14:paraId="4881A3F2"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307B6025"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8242E2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F0A74C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3D68E8C" w14:textId="77777777" w:rsidTr="00311B6C">
        <w:trPr>
          <w:trHeight w:val="20"/>
        </w:trPr>
        <w:tc>
          <w:tcPr>
            <w:tcW w:w="3119" w:type="dxa"/>
            <w:noWrap/>
            <w:hideMark/>
          </w:tcPr>
          <w:p w14:paraId="543E075A" w14:textId="77777777" w:rsidR="009C096E" w:rsidRPr="009C096E" w:rsidRDefault="009C096E" w:rsidP="009C096E">
            <w:pPr>
              <w:spacing w:after="0"/>
              <w:ind w:left="159" w:hanging="159"/>
              <w:jc w:val="left"/>
              <w:rPr>
                <w:szCs w:val="20"/>
              </w:rPr>
            </w:pPr>
            <w:r w:rsidRPr="009C096E">
              <w:rPr>
                <w:szCs w:val="20"/>
              </w:rPr>
              <w:t>Gatorade Kiwi Rush</w:t>
            </w:r>
          </w:p>
        </w:tc>
        <w:tc>
          <w:tcPr>
            <w:tcW w:w="850" w:type="dxa"/>
            <w:noWrap/>
            <w:hideMark/>
          </w:tcPr>
          <w:p w14:paraId="6AACE188"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05551672"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C4AC67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BABAB4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FF8D708" w14:textId="77777777" w:rsidTr="00311B6C">
        <w:trPr>
          <w:trHeight w:val="20"/>
        </w:trPr>
        <w:tc>
          <w:tcPr>
            <w:tcW w:w="3119" w:type="dxa"/>
            <w:noWrap/>
            <w:hideMark/>
          </w:tcPr>
          <w:p w14:paraId="29275CD7" w14:textId="77777777" w:rsidR="009C096E" w:rsidRPr="009C096E" w:rsidRDefault="009C096E" w:rsidP="009C096E">
            <w:pPr>
              <w:spacing w:after="0"/>
              <w:ind w:left="159" w:hanging="159"/>
              <w:jc w:val="left"/>
              <w:rPr>
                <w:szCs w:val="20"/>
              </w:rPr>
            </w:pPr>
            <w:r w:rsidRPr="009C096E">
              <w:rPr>
                <w:szCs w:val="20"/>
              </w:rPr>
              <w:t>Gatorade Lemon Lime</w:t>
            </w:r>
          </w:p>
        </w:tc>
        <w:tc>
          <w:tcPr>
            <w:tcW w:w="850" w:type="dxa"/>
            <w:noWrap/>
            <w:hideMark/>
          </w:tcPr>
          <w:p w14:paraId="66215E9F" w14:textId="77777777"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14:paraId="2937F4A5"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62B1339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314CC9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EC55487" w14:textId="77777777" w:rsidTr="00311B6C">
        <w:trPr>
          <w:trHeight w:val="20"/>
        </w:trPr>
        <w:tc>
          <w:tcPr>
            <w:tcW w:w="3119" w:type="dxa"/>
            <w:noWrap/>
            <w:hideMark/>
          </w:tcPr>
          <w:p w14:paraId="585E0726" w14:textId="77777777" w:rsidR="009C096E" w:rsidRPr="009C096E" w:rsidRDefault="009C096E" w:rsidP="009C096E">
            <w:pPr>
              <w:spacing w:after="0"/>
              <w:ind w:left="159" w:hanging="159"/>
              <w:jc w:val="left"/>
              <w:rPr>
                <w:szCs w:val="20"/>
              </w:rPr>
            </w:pPr>
            <w:r w:rsidRPr="009C096E">
              <w:rPr>
                <w:szCs w:val="20"/>
              </w:rPr>
              <w:t>Gatorade Lemon Lime</w:t>
            </w:r>
          </w:p>
        </w:tc>
        <w:tc>
          <w:tcPr>
            <w:tcW w:w="850" w:type="dxa"/>
            <w:noWrap/>
            <w:hideMark/>
          </w:tcPr>
          <w:p w14:paraId="2A453451" w14:textId="77777777"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14:paraId="3BF4D667"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AD1F22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342A51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E549E1F" w14:textId="77777777" w:rsidTr="00311B6C">
        <w:trPr>
          <w:trHeight w:val="20"/>
        </w:trPr>
        <w:tc>
          <w:tcPr>
            <w:tcW w:w="3119" w:type="dxa"/>
            <w:noWrap/>
            <w:hideMark/>
          </w:tcPr>
          <w:p w14:paraId="034896B7" w14:textId="77777777" w:rsidR="009C096E" w:rsidRPr="009C096E" w:rsidRDefault="009C096E" w:rsidP="009C096E">
            <w:pPr>
              <w:spacing w:after="0"/>
              <w:ind w:left="159" w:hanging="159"/>
              <w:jc w:val="left"/>
              <w:rPr>
                <w:szCs w:val="20"/>
              </w:rPr>
            </w:pPr>
            <w:r w:rsidRPr="009C096E">
              <w:rPr>
                <w:szCs w:val="20"/>
              </w:rPr>
              <w:t>Gatorade Orange Ice</w:t>
            </w:r>
          </w:p>
        </w:tc>
        <w:tc>
          <w:tcPr>
            <w:tcW w:w="850" w:type="dxa"/>
            <w:noWrap/>
            <w:hideMark/>
          </w:tcPr>
          <w:p w14:paraId="12CA8B87" w14:textId="77777777"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14:paraId="7F57717D"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8A9C92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4961FF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4550997" w14:textId="77777777" w:rsidTr="00311B6C">
        <w:trPr>
          <w:trHeight w:val="20"/>
        </w:trPr>
        <w:tc>
          <w:tcPr>
            <w:tcW w:w="3119" w:type="dxa"/>
            <w:noWrap/>
            <w:hideMark/>
          </w:tcPr>
          <w:p w14:paraId="5F42D3DE" w14:textId="77777777" w:rsidR="009C096E" w:rsidRPr="009C096E" w:rsidRDefault="009C096E" w:rsidP="009C096E">
            <w:pPr>
              <w:spacing w:after="0"/>
              <w:ind w:left="159" w:hanging="159"/>
              <w:jc w:val="left"/>
              <w:rPr>
                <w:szCs w:val="20"/>
              </w:rPr>
            </w:pPr>
            <w:r w:rsidRPr="009C096E">
              <w:rPr>
                <w:szCs w:val="20"/>
              </w:rPr>
              <w:t>Gatorade Orange Ice</w:t>
            </w:r>
          </w:p>
        </w:tc>
        <w:tc>
          <w:tcPr>
            <w:tcW w:w="850" w:type="dxa"/>
            <w:noWrap/>
            <w:hideMark/>
          </w:tcPr>
          <w:p w14:paraId="21C6C5DD" w14:textId="77777777"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14:paraId="61A17D6F"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B55F67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BDD500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FC5D6B5" w14:textId="77777777" w:rsidTr="00311B6C">
        <w:trPr>
          <w:trHeight w:val="20"/>
        </w:trPr>
        <w:tc>
          <w:tcPr>
            <w:tcW w:w="3119" w:type="dxa"/>
            <w:noWrap/>
            <w:hideMark/>
          </w:tcPr>
          <w:p w14:paraId="7D5DE442" w14:textId="77777777" w:rsidR="009C096E" w:rsidRPr="009C096E" w:rsidRDefault="009C096E" w:rsidP="009C096E">
            <w:pPr>
              <w:spacing w:after="0"/>
              <w:ind w:left="159" w:hanging="159"/>
              <w:jc w:val="left"/>
              <w:rPr>
                <w:szCs w:val="20"/>
              </w:rPr>
            </w:pPr>
            <w:r w:rsidRPr="009C096E">
              <w:rPr>
                <w:szCs w:val="20"/>
              </w:rPr>
              <w:t>Gatorade Tropical</w:t>
            </w:r>
          </w:p>
        </w:tc>
        <w:tc>
          <w:tcPr>
            <w:tcW w:w="850" w:type="dxa"/>
            <w:noWrap/>
            <w:hideMark/>
          </w:tcPr>
          <w:p w14:paraId="160AA24D" w14:textId="77777777"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14:paraId="31013439"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163D36C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56BB32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50F66DE" w14:textId="77777777" w:rsidTr="00311B6C">
        <w:trPr>
          <w:trHeight w:val="20"/>
        </w:trPr>
        <w:tc>
          <w:tcPr>
            <w:tcW w:w="3119" w:type="dxa"/>
            <w:noWrap/>
            <w:hideMark/>
          </w:tcPr>
          <w:p w14:paraId="73CAC647" w14:textId="77777777" w:rsidR="009C096E" w:rsidRPr="009C096E" w:rsidRDefault="009C096E" w:rsidP="009C096E">
            <w:pPr>
              <w:spacing w:after="0"/>
              <w:ind w:left="159" w:hanging="159"/>
              <w:jc w:val="left"/>
              <w:rPr>
                <w:szCs w:val="20"/>
              </w:rPr>
            </w:pPr>
            <w:r w:rsidRPr="009C096E">
              <w:rPr>
                <w:szCs w:val="20"/>
              </w:rPr>
              <w:t>Gatorade Watermelon Chill</w:t>
            </w:r>
          </w:p>
        </w:tc>
        <w:tc>
          <w:tcPr>
            <w:tcW w:w="850" w:type="dxa"/>
            <w:noWrap/>
            <w:hideMark/>
          </w:tcPr>
          <w:p w14:paraId="45257A8B" w14:textId="77777777"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14:paraId="49DAFDF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714CB90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76411E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6CC881C" w14:textId="77777777" w:rsidTr="00311B6C">
        <w:trPr>
          <w:trHeight w:val="20"/>
        </w:trPr>
        <w:tc>
          <w:tcPr>
            <w:tcW w:w="3119" w:type="dxa"/>
            <w:noWrap/>
            <w:hideMark/>
          </w:tcPr>
          <w:p w14:paraId="7AEA22F8" w14:textId="77777777" w:rsidR="009C096E" w:rsidRPr="009C096E" w:rsidRDefault="009C096E" w:rsidP="009C096E">
            <w:pPr>
              <w:spacing w:after="0"/>
              <w:ind w:left="159" w:hanging="159"/>
              <w:jc w:val="left"/>
              <w:rPr>
                <w:szCs w:val="20"/>
              </w:rPr>
            </w:pPr>
            <w:r w:rsidRPr="009C096E">
              <w:rPr>
                <w:szCs w:val="20"/>
              </w:rPr>
              <w:t>Gatorade White Ice</w:t>
            </w:r>
          </w:p>
        </w:tc>
        <w:tc>
          <w:tcPr>
            <w:tcW w:w="850" w:type="dxa"/>
            <w:noWrap/>
            <w:hideMark/>
          </w:tcPr>
          <w:p w14:paraId="034C7983" w14:textId="77777777"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14:paraId="27DE3BFB"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13AFD82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C0494C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47FCCFE" w14:textId="77777777" w:rsidTr="00311B6C">
        <w:trPr>
          <w:trHeight w:val="20"/>
        </w:trPr>
        <w:tc>
          <w:tcPr>
            <w:tcW w:w="3119" w:type="dxa"/>
            <w:noWrap/>
            <w:hideMark/>
          </w:tcPr>
          <w:p w14:paraId="5F8E70A3" w14:textId="77777777" w:rsidR="009C096E" w:rsidRPr="009C096E" w:rsidRDefault="009C096E" w:rsidP="009C096E">
            <w:pPr>
              <w:spacing w:after="0"/>
              <w:ind w:left="159" w:hanging="159"/>
              <w:jc w:val="left"/>
              <w:rPr>
                <w:szCs w:val="20"/>
              </w:rPr>
            </w:pPr>
            <w:r w:rsidRPr="009C096E">
              <w:rPr>
                <w:szCs w:val="20"/>
              </w:rPr>
              <w:t>KiaOra Cola</w:t>
            </w:r>
          </w:p>
        </w:tc>
        <w:tc>
          <w:tcPr>
            <w:tcW w:w="850" w:type="dxa"/>
            <w:noWrap/>
            <w:hideMark/>
          </w:tcPr>
          <w:p w14:paraId="76840E94"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43303D2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CA6BE8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3E85E8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01DE949" w14:textId="77777777" w:rsidTr="00311B6C">
        <w:trPr>
          <w:trHeight w:val="20"/>
        </w:trPr>
        <w:tc>
          <w:tcPr>
            <w:tcW w:w="3119" w:type="dxa"/>
            <w:noWrap/>
            <w:hideMark/>
          </w:tcPr>
          <w:p w14:paraId="45E80597" w14:textId="77777777" w:rsidR="009C096E" w:rsidRPr="009C096E" w:rsidRDefault="009C096E" w:rsidP="009C096E">
            <w:pPr>
              <w:spacing w:after="0"/>
              <w:ind w:left="159" w:hanging="159"/>
              <w:jc w:val="left"/>
              <w:rPr>
                <w:szCs w:val="20"/>
              </w:rPr>
            </w:pPr>
            <w:r w:rsidRPr="009C096E">
              <w:rPr>
                <w:szCs w:val="20"/>
              </w:rPr>
              <w:t>KiaOra Diet Cola</w:t>
            </w:r>
          </w:p>
        </w:tc>
        <w:tc>
          <w:tcPr>
            <w:tcW w:w="850" w:type="dxa"/>
            <w:noWrap/>
            <w:hideMark/>
          </w:tcPr>
          <w:p w14:paraId="712B391C"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223ADD6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74CD0E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8F6D38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A372F1F" w14:textId="77777777" w:rsidTr="00311B6C">
        <w:trPr>
          <w:trHeight w:val="20"/>
        </w:trPr>
        <w:tc>
          <w:tcPr>
            <w:tcW w:w="3119" w:type="dxa"/>
            <w:noWrap/>
            <w:hideMark/>
          </w:tcPr>
          <w:p w14:paraId="768B9066" w14:textId="77777777" w:rsidR="009C096E" w:rsidRPr="009C096E" w:rsidRDefault="009C096E" w:rsidP="009C096E">
            <w:pPr>
              <w:spacing w:after="0"/>
              <w:ind w:left="159" w:hanging="159"/>
              <w:jc w:val="left"/>
              <w:rPr>
                <w:szCs w:val="20"/>
              </w:rPr>
            </w:pPr>
            <w:r w:rsidRPr="009C096E">
              <w:rPr>
                <w:szCs w:val="20"/>
              </w:rPr>
              <w:t>KiaOra Lemon Flavour</w:t>
            </w:r>
          </w:p>
        </w:tc>
        <w:tc>
          <w:tcPr>
            <w:tcW w:w="850" w:type="dxa"/>
            <w:noWrap/>
            <w:hideMark/>
          </w:tcPr>
          <w:p w14:paraId="632F950F"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337651F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D3351B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4D1A86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7732109" w14:textId="77777777" w:rsidTr="00311B6C">
        <w:trPr>
          <w:trHeight w:val="20"/>
        </w:trPr>
        <w:tc>
          <w:tcPr>
            <w:tcW w:w="3119" w:type="dxa"/>
            <w:noWrap/>
            <w:hideMark/>
          </w:tcPr>
          <w:p w14:paraId="421783B7" w14:textId="77777777" w:rsidR="009C096E" w:rsidRPr="009C096E" w:rsidRDefault="009C096E" w:rsidP="009C096E">
            <w:pPr>
              <w:spacing w:after="0"/>
              <w:ind w:left="159" w:hanging="159"/>
              <w:jc w:val="left"/>
              <w:rPr>
                <w:szCs w:val="20"/>
              </w:rPr>
            </w:pPr>
            <w:r w:rsidRPr="009C096E">
              <w:rPr>
                <w:szCs w:val="20"/>
              </w:rPr>
              <w:t>KiaOra Lemonade</w:t>
            </w:r>
          </w:p>
        </w:tc>
        <w:tc>
          <w:tcPr>
            <w:tcW w:w="850" w:type="dxa"/>
            <w:noWrap/>
            <w:hideMark/>
          </w:tcPr>
          <w:p w14:paraId="1B24D9F3"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6FCA0A4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4F93F2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8F9851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6211990" w14:textId="77777777" w:rsidTr="00311B6C">
        <w:trPr>
          <w:trHeight w:val="20"/>
        </w:trPr>
        <w:tc>
          <w:tcPr>
            <w:tcW w:w="3119" w:type="dxa"/>
            <w:noWrap/>
            <w:hideMark/>
          </w:tcPr>
          <w:p w14:paraId="16C74F22" w14:textId="77777777" w:rsidR="009C096E" w:rsidRPr="009C096E" w:rsidRDefault="009C096E" w:rsidP="009C096E">
            <w:pPr>
              <w:spacing w:after="0"/>
              <w:ind w:left="159" w:hanging="159"/>
              <w:jc w:val="left"/>
              <w:rPr>
                <w:szCs w:val="20"/>
              </w:rPr>
            </w:pPr>
            <w:r w:rsidRPr="009C096E">
              <w:rPr>
                <w:szCs w:val="20"/>
              </w:rPr>
              <w:t>KiaOra Orange Flavour</w:t>
            </w:r>
          </w:p>
        </w:tc>
        <w:tc>
          <w:tcPr>
            <w:tcW w:w="850" w:type="dxa"/>
            <w:noWrap/>
            <w:hideMark/>
          </w:tcPr>
          <w:p w14:paraId="77337E60"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0D841D7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06B29F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A36748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0D175C2" w14:textId="77777777" w:rsidTr="00311B6C">
        <w:trPr>
          <w:trHeight w:val="20"/>
        </w:trPr>
        <w:tc>
          <w:tcPr>
            <w:tcW w:w="3119" w:type="dxa"/>
            <w:noWrap/>
            <w:hideMark/>
          </w:tcPr>
          <w:p w14:paraId="5EDE7DD4" w14:textId="77777777" w:rsidR="009C096E" w:rsidRPr="009C096E" w:rsidRDefault="009C096E" w:rsidP="009C096E">
            <w:pPr>
              <w:spacing w:after="0"/>
              <w:ind w:left="159" w:hanging="159"/>
              <w:jc w:val="left"/>
              <w:rPr>
                <w:szCs w:val="20"/>
              </w:rPr>
            </w:pPr>
            <w:r w:rsidRPr="009C096E">
              <w:rPr>
                <w:szCs w:val="20"/>
              </w:rPr>
              <w:t>KiaOra Soda Water</w:t>
            </w:r>
          </w:p>
        </w:tc>
        <w:tc>
          <w:tcPr>
            <w:tcW w:w="850" w:type="dxa"/>
            <w:noWrap/>
            <w:hideMark/>
          </w:tcPr>
          <w:p w14:paraId="188E2A06"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20EEF34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9F704F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486575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AD7EF76" w14:textId="77777777" w:rsidTr="00311B6C">
        <w:trPr>
          <w:trHeight w:val="20"/>
        </w:trPr>
        <w:tc>
          <w:tcPr>
            <w:tcW w:w="3119" w:type="dxa"/>
            <w:noWrap/>
            <w:hideMark/>
          </w:tcPr>
          <w:p w14:paraId="4E9F3C16" w14:textId="77777777" w:rsidR="009C096E" w:rsidRPr="009C096E" w:rsidRDefault="009C096E" w:rsidP="009C096E">
            <w:pPr>
              <w:spacing w:after="0"/>
              <w:ind w:left="159" w:hanging="159"/>
              <w:jc w:val="left"/>
              <w:rPr>
                <w:szCs w:val="20"/>
              </w:rPr>
            </w:pPr>
            <w:r w:rsidRPr="009C096E">
              <w:rPr>
                <w:szCs w:val="20"/>
              </w:rPr>
              <w:t>Loys Cocktail</w:t>
            </w:r>
          </w:p>
        </w:tc>
        <w:tc>
          <w:tcPr>
            <w:tcW w:w="850" w:type="dxa"/>
            <w:noWrap/>
            <w:hideMark/>
          </w:tcPr>
          <w:p w14:paraId="4DD10310"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66F6C4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B9AD0F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D4F6B6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B0A758C" w14:textId="77777777" w:rsidTr="00311B6C">
        <w:trPr>
          <w:trHeight w:val="20"/>
        </w:trPr>
        <w:tc>
          <w:tcPr>
            <w:tcW w:w="3119" w:type="dxa"/>
            <w:noWrap/>
            <w:hideMark/>
          </w:tcPr>
          <w:p w14:paraId="590A5FAD" w14:textId="77777777" w:rsidR="009C096E" w:rsidRPr="009C096E" w:rsidRDefault="009C096E" w:rsidP="009C096E">
            <w:pPr>
              <w:spacing w:after="0"/>
              <w:ind w:left="159" w:hanging="159"/>
              <w:jc w:val="left"/>
              <w:rPr>
                <w:szCs w:val="20"/>
              </w:rPr>
            </w:pPr>
            <w:r w:rsidRPr="009C096E">
              <w:rPr>
                <w:szCs w:val="20"/>
              </w:rPr>
              <w:t>Loys Cola</w:t>
            </w:r>
          </w:p>
        </w:tc>
        <w:tc>
          <w:tcPr>
            <w:tcW w:w="850" w:type="dxa"/>
            <w:noWrap/>
            <w:hideMark/>
          </w:tcPr>
          <w:p w14:paraId="7E055991"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2E4A1B3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C02090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52156C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FA9953B" w14:textId="77777777" w:rsidTr="00311B6C">
        <w:trPr>
          <w:trHeight w:val="20"/>
        </w:trPr>
        <w:tc>
          <w:tcPr>
            <w:tcW w:w="3119" w:type="dxa"/>
            <w:noWrap/>
            <w:hideMark/>
          </w:tcPr>
          <w:p w14:paraId="2B4C3542" w14:textId="77777777" w:rsidR="009C096E" w:rsidRPr="009C096E" w:rsidRDefault="009C096E" w:rsidP="009C096E">
            <w:pPr>
              <w:spacing w:after="0"/>
              <w:ind w:left="159" w:hanging="159"/>
              <w:jc w:val="left"/>
              <w:rPr>
                <w:szCs w:val="20"/>
              </w:rPr>
            </w:pPr>
            <w:r w:rsidRPr="009C096E">
              <w:rPr>
                <w:szCs w:val="20"/>
              </w:rPr>
              <w:t>Loys Creamy Soda</w:t>
            </w:r>
          </w:p>
        </w:tc>
        <w:tc>
          <w:tcPr>
            <w:tcW w:w="850" w:type="dxa"/>
            <w:noWrap/>
            <w:hideMark/>
          </w:tcPr>
          <w:p w14:paraId="25A3DDB3"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1A7CE2C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414184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1F5040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C3784D7" w14:textId="77777777" w:rsidTr="00311B6C">
        <w:trPr>
          <w:trHeight w:val="20"/>
        </w:trPr>
        <w:tc>
          <w:tcPr>
            <w:tcW w:w="3119" w:type="dxa"/>
            <w:noWrap/>
            <w:hideMark/>
          </w:tcPr>
          <w:p w14:paraId="67CED3D8" w14:textId="77777777" w:rsidR="009C096E" w:rsidRPr="009C096E" w:rsidRDefault="009C096E" w:rsidP="009C096E">
            <w:pPr>
              <w:spacing w:after="0"/>
              <w:ind w:left="159" w:hanging="159"/>
              <w:jc w:val="left"/>
              <w:rPr>
                <w:szCs w:val="20"/>
              </w:rPr>
            </w:pPr>
            <w:r w:rsidRPr="009C096E">
              <w:rPr>
                <w:szCs w:val="20"/>
              </w:rPr>
              <w:t>Loys Diet Cola</w:t>
            </w:r>
          </w:p>
        </w:tc>
        <w:tc>
          <w:tcPr>
            <w:tcW w:w="850" w:type="dxa"/>
            <w:noWrap/>
            <w:hideMark/>
          </w:tcPr>
          <w:p w14:paraId="04A1F664"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5476038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E729B3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DB9CE9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43CF413" w14:textId="77777777" w:rsidTr="00311B6C">
        <w:trPr>
          <w:trHeight w:val="20"/>
        </w:trPr>
        <w:tc>
          <w:tcPr>
            <w:tcW w:w="3119" w:type="dxa"/>
            <w:noWrap/>
            <w:hideMark/>
          </w:tcPr>
          <w:p w14:paraId="78F03452" w14:textId="77777777" w:rsidR="009C096E" w:rsidRPr="009C096E" w:rsidRDefault="009C096E" w:rsidP="009C096E">
            <w:pPr>
              <w:spacing w:after="0"/>
              <w:ind w:left="159" w:hanging="159"/>
              <w:jc w:val="left"/>
              <w:rPr>
                <w:szCs w:val="20"/>
              </w:rPr>
            </w:pPr>
            <w:r w:rsidRPr="009C096E">
              <w:rPr>
                <w:szCs w:val="20"/>
              </w:rPr>
              <w:t>Loys Diet Lemon Drink</w:t>
            </w:r>
          </w:p>
        </w:tc>
        <w:tc>
          <w:tcPr>
            <w:tcW w:w="850" w:type="dxa"/>
            <w:noWrap/>
            <w:hideMark/>
          </w:tcPr>
          <w:p w14:paraId="321436AF"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4C82AC0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C0E0A7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1B552F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6826334" w14:textId="77777777" w:rsidTr="00311B6C">
        <w:trPr>
          <w:trHeight w:val="20"/>
        </w:trPr>
        <w:tc>
          <w:tcPr>
            <w:tcW w:w="3119" w:type="dxa"/>
            <w:noWrap/>
            <w:hideMark/>
          </w:tcPr>
          <w:p w14:paraId="216C39AC" w14:textId="77777777" w:rsidR="009C096E" w:rsidRPr="009C096E" w:rsidRDefault="009C096E" w:rsidP="009C096E">
            <w:pPr>
              <w:spacing w:after="0"/>
              <w:ind w:left="159" w:hanging="159"/>
              <w:jc w:val="left"/>
              <w:rPr>
                <w:szCs w:val="20"/>
              </w:rPr>
            </w:pPr>
            <w:r w:rsidRPr="009C096E">
              <w:rPr>
                <w:szCs w:val="20"/>
              </w:rPr>
              <w:t>Loys Diet Lemonade</w:t>
            </w:r>
          </w:p>
        </w:tc>
        <w:tc>
          <w:tcPr>
            <w:tcW w:w="850" w:type="dxa"/>
            <w:noWrap/>
            <w:hideMark/>
          </w:tcPr>
          <w:p w14:paraId="4FED3AE0"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5AF8707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7FFCEA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BA726A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E3FDD86" w14:textId="77777777" w:rsidTr="00311B6C">
        <w:trPr>
          <w:trHeight w:val="20"/>
        </w:trPr>
        <w:tc>
          <w:tcPr>
            <w:tcW w:w="3119" w:type="dxa"/>
            <w:noWrap/>
            <w:hideMark/>
          </w:tcPr>
          <w:p w14:paraId="6324A505" w14:textId="77777777" w:rsidR="009C096E" w:rsidRPr="009C096E" w:rsidRDefault="009C096E" w:rsidP="009C096E">
            <w:pPr>
              <w:spacing w:after="0"/>
              <w:ind w:left="159" w:hanging="159"/>
              <w:jc w:val="left"/>
              <w:rPr>
                <w:szCs w:val="20"/>
              </w:rPr>
            </w:pPr>
            <w:r w:rsidRPr="009C096E">
              <w:rPr>
                <w:szCs w:val="20"/>
              </w:rPr>
              <w:t>Loys Dry Ginger Ale</w:t>
            </w:r>
          </w:p>
        </w:tc>
        <w:tc>
          <w:tcPr>
            <w:tcW w:w="850" w:type="dxa"/>
            <w:noWrap/>
            <w:hideMark/>
          </w:tcPr>
          <w:p w14:paraId="0FDB9693"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762C2C2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7A6376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EA8011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D91C117" w14:textId="77777777" w:rsidTr="00311B6C">
        <w:trPr>
          <w:trHeight w:val="20"/>
        </w:trPr>
        <w:tc>
          <w:tcPr>
            <w:tcW w:w="3119" w:type="dxa"/>
            <w:noWrap/>
            <w:hideMark/>
          </w:tcPr>
          <w:p w14:paraId="232240A9" w14:textId="77777777" w:rsidR="009C096E" w:rsidRPr="009C096E" w:rsidRDefault="009C096E" w:rsidP="009C096E">
            <w:pPr>
              <w:spacing w:after="0"/>
              <w:ind w:left="159" w:hanging="159"/>
              <w:jc w:val="left"/>
              <w:rPr>
                <w:szCs w:val="20"/>
              </w:rPr>
            </w:pPr>
            <w:r w:rsidRPr="009C096E">
              <w:rPr>
                <w:szCs w:val="20"/>
              </w:rPr>
              <w:t>Loys Ginger Beer</w:t>
            </w:r>
          </w:p>
        </w:tc>
        <w:tc>
          <w:tcPr>
            <w:tcW w:w="850" w:type="dxa"/>
            <w:noWrap/>
            <w:hideMark/>
          </w:tcPr>
          <w:p w14:paraId="74176B48"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417BABD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07BDBD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AAD187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B580248" w14:textId="77777777" w:rsidTr="00311B6C">
        <w:trPr>
          <w:trHeight w:val="20"/>
        </w:trPr>
        <w:tc>
          <w:tcPr>
            <w:tcW w:w="3119" w:type="dxa"/>
            <w:noWrap/>
            <w:hideMark/>
          </w:tcPr>
          <w:p w14:paraId="2BA959FC" w14:textId="77777777" w:rsidR="009C096E" w:rsidRPr="009C096E" w:rsidRDefault="009C096E" w:rsidP="009C096E">
            <w:pPr>
              <w:spacing w:after="0"/>
              <w:ind w:left="159" w:hanging="159"/>
              <w:jc w:val="left"/>
              <w:rPr>
                <w:szCs w:val="20"/>
              </w:rPr>
            </w:pPr>
            <w:r w:rsidRPr="009C096E">
              <w:rPr>
                <w:szCs w:val="20"/>
              </w:rPr>
              <w:t>Loys Lemon Fruit Drink</w:t>
            </w:r>
          </w:p>
        </w:tc>
        <w:tc>
          <w:tcPr>
            <w:tcW w:w="850" w:type="dxa"/>
            <w:noWrap/>
            <w:hideMark/>
          </w:tcPr>
          <w:p w14:paraId="1AEDEF17"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34FA1754"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95DC06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CAB869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8D2611D" w14:textId="77777777" w:rsidTr="00311B6C">
        <w:trPr>
          <w:trHeight w:val="20"/>
        </w:trPr>
        <w:tc>
          <w:tcPr>
            <w:tcW w:w="3119" w:type="dxa"/>
            <w:noWrap/>
            <w:hideMark/>
          </w:tcPr>
          <w:p w14:paraId="7A5C8EC5" w14:textId="77777777" w:rsidR="009C096E" w:rsidRPr="009C096E" w:rsidRDefault="009C096E" w:rsidP="009C096E">
            <w:pPr>
              <w:spacing w:after="0"/>
              <w:ind w:left="159" w:hanging="159"/>
              <w:jc w:val="left"/>
              <w:rPr>
                <w:szCs w:val="20"/>
              </w:rPr>
            </w:pPr>
            <w:r w:rsidRPr="009C096E">
              <w:rPr>
                <w:szCs w:val="20"/>
              </w:rPr>
              <w:t xml:space="preserve">Loys Lemon Fruit Drink &amp; Natural </w:t>
            </w:r>
            <w:r w:rsidRPr="009C096E">
              <w:rPr>
                <w:szCs w:val="20"/>
              </w:rPr>
              <w:br/>
              <w:t>Mineral Water</w:t>
            </w:r>
          </w:p>
        </w:tc>
        <w:tc>
          <w:tcPr>
            <w:tcW w:w="850" w:type="dxa"/>
            <w:noWrap/>
            <w:hideMark/>
          </w:tcPr>
          <w:p w14:paraId="4BDE1D44"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2315A3B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036F13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6D15C6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2EF6E3C" w14:textId="77777777" w:rsidTr="00311B6C">
        <w:trPr>
          <w:trHeight w:val="20"/>
        </w:trPr>
        <w:tc>
          <w:tcPr>
            <w:tcW w:w="3119" w:type="dxa"/>
            <w:noWrap/>
            <w:hideMark/>
          </w:tcPr>
          <w:p w14:paraId="49E467E2" w14:textId="77777777" w:rsidR="009C096E" w:rsidRPr="009C096E" w:rsidRDefault="009C096E" w:rsidP="009C096E">
            <w:pPr>
              <w:spacing w:after="0"/>
              <w:ind w:left="159" w:hanging="159"/>
              <w:jc w:val="left"/>
              <w:rPr>
                <w:szCs w:val="20"/>
              </w:rPr>
            </w:pPr>
            <w:r w:rsidRPr="009C096E">
              <w:rPr>
                <w:szCs w:val="20"/>
              </w:rPr>
              <w:t>Loys Lemonade</w:t>
            </w:r>
          </w:p>
        </w:tc>
        <w:tc>
          <w:tcPr>
            <w:tcW w:w="850" w:type="dxa"/>
            <w:noWrap/>
            <w:hideMark/>
          </w:tcPr>
          <w:p w14:paraId="5A72147A"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6588822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0F7143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1CEBB2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506083D" w14:textId="77777777" w:rsidTr="00311B6C">
        <w:trPr>
          <w:trHeight w:val="20"/>
        </w:trPr>
        <w:tc>
          <w:tcPr>
            <w:tcW w:w="3119" w:type="dxa"/>
            <w:noWrap/>
            <w:hideMark/>
          </w:tcPr>
          <w:p w14:paraId="4664D92D" w14:textId="77777777" w:rsidR="009C096E" w:rsidRPr="009C096E" w:rsidRDefault="009C096E" w:rsidP="009C096E">
            <w:pPr>
              <w:spacing w:after="0"/>
              <w:ind w:left="159" w:hanging="159"/>
              <w:jc w:val="left"/>
              <w:rPr>
                <w:szCs w:val="20"/>
              </w:rPr>
            </w:pPr>
            <w:r w:rsidRPr="009C096E">
              <w:rPr>
                <w:szCs w:val="20"/>
              </w:rPr>
              <w:t>Loys Lime Flavour</w:t>
            </w:r>
          </w:p>
        </w:tc>
        <w:tc>
          <w:tcPr>
            <w:tcW w:w="850" w:type="dxa"/>
            <w:noWrap/>
            <w:hideMark/>
          </w:tcPr>
          <w:p w14:paraId="25EC63F9"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78C40C0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40DD70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1FE54B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C00BF81" w14:textId="77777777" w:rsidTr="00311B6C">
        <w:trPr>
          <w:trHeight w:val="20"/>
        </w:trPr>
        <w:tc>
          <w:tcPr>
            <w:tcW w:w="3119" w:type="dxa"/>
            <w:noWrap/>
            <w:hideMark/>
          </w:tcPr>
          <w:p w14:paraId="1376F8E2" w14:textId="77777777" w:rsidR="009C096E" w:rsidRPr="009C096E" w:rsidRDefault="009C096E" w:rsidP="009C096E">
            <w:pPr>
              <w:spacing w:after="0"/>
              <w:ind w:left="159" w:hanging="159"/>
              <w:jc w:val="left"/>
              <w:rPr>
                <w:szCs w:val="20"/>
              </w:rPr>
            </w:pPr>
            <w:r w:rsidRPr="009C096E">
              <w:rPr>
                <w:szCs w:val="20"/>
              </w:rPr>
              <w:t>Loys Natural Mineral Water</w:t>
            </w:r>
          </w:p>
        </w:tc>
        <w:tc>
          <w:tcPr>
            <w:tcW w:w="850" w:type="dxa"/>
            <w:noWrap/>
            <w:hideMark/>
          </w:tcPr>
          <w:p w14:paraId="5636BF15"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0D4D5F5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C4EACB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14415B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58EBD68" w14:textId="77777777" w:rsidTr="00311B6C">
        <w:trPr>
          <w:trHeight w:val="20"/>
        </w:trPr>
        <w:tc>
          <w:tcPr>
            <w:tcW w:w="3119" w:type="dxa"/>
            <w:noWrap/>
            <w:hideMark/>
          </w:tcPr>
          <w:p w14:paraId="53BF850A" w14:textId="77777777" w:rsidR="009C096E" w:rsidRPr="009C096E" w:rsidRDefault="009C096E" w:rsidP="009C096E">
            <w:pPr>
              <w:spacing w:after="0"/>
              <w:ind w:left="159" w:hanging="159"/>
              <w:jc w:val="left"/>
              <w:rPr>
                <w:szCs w:val="20"/>
              </w:rPr>
            </w:pPr>
            <w:r w:rsidRPr="009C096E">
              <w:rPr>
                <w:szCs w:val="20"/>
              </w:rPr>
              <w:t>Loys Orange &amp; Mango Fruit Drink &amp; Natural Mineral Water</w:t>
            </w:r>
          </w:p>
        </w:tc>
        <w:tc>
          <w:tcPr>
            <w:tcW w:w="850" w:type="dxa"/>
            <w:noWrap/>
            <w:hideMark/>
          </w:tcPr>
          <w:p w14:paraId="755FADEA"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729FEFA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CBAC1D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3AB815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7E77CD3" w14:textId="77777777" w:rsidTr="00311B6C">
        <w:trPr>
          <w:trHeight w:val="20"/>
        </w:trPr>
        <w:tc>
          <w:tcPr>
            <w:tcW w:w="3119" w:type="dxa"/>
            <w:noWrap/>
            <w:hideMark/>
          </w:tcPr>
          <w:p w14:paraId="5004F27B" w14:textId="77777777" w:rsidR="009C096E" w:rsidRPr="009C096E" w:rsidRDefault="009C096E" w:rsidP="009C096E">
            <w:pPr>
              <w:spacing w:after="0"/>
              <w:ind w:left="159" w:hanging="159"/>
              <w:jc w:val="left"/>
              <w:rPr>
                <w:szCs w:val="20"/>
              </w:rPr>
            </w:pPr>
            <w:r w:rsidRPr="009C096E">
              <w:rPr>
                <w:szCs w:val="20"/>
              </w:rPr>
              <w:t xml:space="preserve">Loys Orange Fruit Drink &amp; Natural </w:t>
            </w:r>
            <w:r w:rsidRPr="009C096E">
              <w:rPr>
                <w:szCs w:val="20"/>
              </w:rPr>
              <w:br/>
              <w:t>Mineral Water</w:t>
            </w:r>
          </w:p>
        </w:tc>
        <w:tc>
          <w:tcPr>
            <w:tcW w:w="850" w:type="dxa"/>
            <w:noWrap/>
            <w:hideMark/>
          </w:tcPr>
          <w:p w14:paraId="68D73F42"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24A2BA5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1D4778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EF92AB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38830B6" w14:textId="77777777" w:rsidTr="00311B6C">
        <w:trPr>
          <w:trHeight w:val="20"/>
        </w:trPr>
        <w:tc>
          <w:tcPr>
            <w:tcW w:w="3119" w:type="dxa"/>
            <w:noWrap/>
            <w:hideMark/>
          </w:tcPr>
          <w:p w14:paraId="66AC9127" w14:textId="77777777" w:rsidR="009C096E" w:rsidRPr="009C096E" w:rsidRDefault="009C096E" w:rsidP="009C096E">
            <w:pPr>
              <w:spacing w:after="0"/>
              <w:ind w:left="159" w:hanging="159"/>
              <w:jc w:val="left"/>
              <w:rPr>
                <w:szCs w:val="20"/>
              </w:rPr>
            </w:pPr>
            <w:r w:rsidRPr="009C096E">
              <w:rPr>
                <w:szCs w:val="20"/>
              </w:rPr>
              <w:t>Loys Portello</w:t>
            </w:r>
          </w:p>
        </w:tc>
        <w:tc>
          <w:tcPr>
            <w:tcW w:w="850" w:type="dxa"/>
            <w:noWrap/>
            <w:hideMark/>
          </w:tcPr>
          <w:p w14:paraId="05497198"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6D97815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849345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B69590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146726D" w14:textId="77777777" w:rsidTr="00311B6C">
        <w:trPr>
          <w:trHeight w:val="20"/>
        </w:trPr>
        <w:tc>
          <w:tcPr>
            <w:tcW w:w="3119" w:type="dxa"/>
            <w:noWrap/>
            <w:hideMark/>
          </w:tcPr>
          <w:p w14:paraId="4AC19C8B" w14:textId="77777777" w:rsidR="009C096E" w:rsidRPr="009C096E" w:rsidRDefault="009C096E" w:rsidP="009C096E">
            <w:pPr>
              <w:spacing w:after="0"/>
              <w:ind w:left="159" w:hanging="159"/>
              <w:jc w:val="left"/>
              <w:rPr>
                <w:szCs w:val="20"/>
              </w:rPr>
            </w:pPr>
            <w:r w:rsidRPr="009C096E">
              <w:rPr>
                <w:szCs w:val="20"/>
              </w:rPr>
              <w:t>Loys Raspberry Flavour</w:t>
            </w:r>
          </w:p>
        </w:tc>
        <w:tc>
          <w:tcPr>
            <w:tcW w:w="850" w:type="dxa"/>
            <w:noWrap/>
            <w:hideMark/>
          </w:tcPr>
          <w:p w14:paraId="009F6607"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7E19D2B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FB67F5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7401A8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396EA26" w14:textId="77777777" w:rsidTr="00311B6C">
        <w:trPr>
          <w:trHeight w:val="20"/>
        </w:trPr>
        <w:tc>
          <w:tcPr>
            <w:tcW w:w="3119" w:type="dxa"/>
            <w:noWrap/>
            <w:hideMark/>
          </w:tcPr>
          <w:p w14:paraId="16A0A115" w14:textId="77777777" w:rsidR="009C096E" w:rsidRPr="009C096E" w:rsidRDefault="009C096E" w:rsidP="009C096E">
            <w:pPr>
              <w:spacing w:after="0"/>
              <w:ind w:left="159" w:hanging="159"/>
              <w:jc w:val="left"/>
              <w:rPr>
                <w:szCs w:val="20"/>
              </w:rPr>
            </w:pPr>
            <w:r w:rsidRPr="009C096E">
              <w:rPr>
                <w:szCs w:val="20"/>
              </w:rPr>
              <w:t>Loys Sarsaparilla</w:t>
            </w:r>
          </w:p>
        </w:tc>
        <w:tc>
          <w:tcPr>
            <w:tcW w:w="850" w:type="dxa"/>
            <w:noWrap/>
            <w:hideMark/>
          </w:tcPr>
          <w:p w14:paraId="2B50622B"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45D2E6A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6E7AF7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14372C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6A536F9" w14:textId="77777777" w:rsidTr="00311B6C">
        <w:trPr>
          <w:trHeight w:val="20"/>
        </w:trPr>
        <w:tc>
          <w:tcPr>
            <w:tcW w:w="3119" w:type="dxa"/>
            <w:noWrap/>
            <w:hideMark/>
          </w:tcPr>
          <w:p w14:paraId="5FA193F0" w14:textId="77777777" w:rsidR="009C096E" w:rsidRPr="009C096E" w:rsidRDefault="009C096E" w:rsidP="009C096E">
            <w:pPr>
              <w:spacing w:after="0"/>
              <w:ind w:left="159" w:hanging="159"/>
              <w:jc w:val="left"/>
              <w:rPr>
                <w:szCs w:val="20"/>
              </w:rPr>
            </w:pPr>
            <w:r w:rsidRPr="009C096E">
              <w:rPr>
                <w:szCs w:val="20"/>
              </w:rPr>
              <w:t>Loys Soda Water</w:t>
            </w:r>
          </w:p>
        </w:tc>
        <w:tc>
          <w:tcPr>
            <w:tcW w:w="850" w:type="dxa"/>
            <w:noWrap/>
            <w:hideMark/>
          </w:tcPr>
          <w:p w14:paraId="54B539C0" w14:textId="77777777" w:rsidR="009C096E" w:rsidRPr="009C096E" w:rsidRDefault="009C096E" w:rsidP="009C096E">
            <w:pPr>
              <w:spacing w:after="0"/>
              <w:ind w:right="113"/>
              <w:jc w:val="right"/>
              <w:rPr>
                <w:szCs w:val="20"/>
              </w:rPr>
            </w:pPr>
            <w:r w:rsidRPr="009C096E">
              <w:rPr>
                <w:szCs w:val="20"/>
              </w:rPr>
              <w:t>1 250ml</w:t>
            </w:r>
          </w:p>
        </w:tc>
        <w:tc>
          <w:tcPr>
            <w:tcW w:w="1418" w:type="dxa"/>
            <w:noWrap/>
            <w:hideMark/>
          </w:tcPr>
          <w:p w14:paraId="4775533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B0738D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F1D006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24158BE" w14:textId="77777777" w:rsidTr="00311B6C">
        <w:trPr>
          <w:trHeight w:val="20"/>
        </w:trPr>
        <w:tc>
          <w:tcPr>
            <w:tcW w:w="3119" w:type="dxa"/>
            <w:noWrap/>
            <w:hideMark/>
          </w:tcPr>
          <w:p w14:paraId="3B3ADA34" w14:textId="77777777" w:rsidR="009C096E" w:rsidRPr="009C096E" w:rsidRDefault="009C096E" w:rsidP="009C096E">
            <w:pPr>
              <w:spacing w:after="0"/>
              <w:ind w:left="159" w:hanging="159"/>
              <w:jc w:val="left"/>
              <w:rPr>
                <w:szCs w:val="20"/>
              </w:rPr>
            </w:pPr>
            <w:r w:rsidRPr="009C096E">
              <w:rPr>
                <w:szCs w:val="20"/>
              </w:rPr>
              <w:t>Oasis Lemon &amp; Kiwi Fruit</w:t>
            </w:r>
          </w:p>
        </w:tc>
        <w:tc>
          <w:tcPr>
            <w:tcW w:w="850" w:type="dxa"/>
            <w:noWrap/>
            <w:hideMark/>
          </w:tcPr>
          <w:p w14:paraId="5BD1DE85"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1D528828"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23E395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82A1A5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6AF1AD3" w14:textId="77777777" w:rsidTr="00311B6C">
        <w:trPr>
          <w:trHeight w:val="20"/>
        </w:trPr>
        <w:tc>
          <w:tcPr>
            <w:tcW w:w="3119" w:type="dxa"/>
            <w:noWrap/>
            <w:hideMark/>
          </w:tcPr>
          <w:p w14:paraId="4FF65966" w14:textId="77777777" w:rsidR="009C096E" w:rsidRPr="009C096E" w:rsidRDefault="009C096E" w:rsidP="009C096E">
            <w:pPr>
              <w:spacing w:after="0"/>
              <w:ind w:left="159" w:hanging="159"/>
              <w:jc w:val="left"/>
              <w:rPr>
                <w:szCs w:val="20"/>
              </w:rPr>
            </w:pPr>
            <w:r w:rsidRPr="009C096E">
              <w:rPr>
                <w:szCs w:val="20"/>
              </w:rPr>
              <w:t>Oasis Lemon &amp; Tangarine</w:t>
            </w:r>
          </w:p>
        </w:tc>
        <w:tc>
          <w:tcPr>
            <w:tcW w:w="850" w:type="dxa"/>
            <w:noWrap/>
            <w:hideMark/>
          </w:tcPr>
          <w:p w14:paraId="38D078F2"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30BC9C0E"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4EBB8B2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BD5DDE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3B9B4DA" w14:textId="77777777" w:rsidTr="00311B6C">
        <w:trPr>
          <w:trHeight w:val="20"/>
        </w:trPr>
        <w:tc>
          <w:tcPr>
            <w:tcW w:w="3119" w:type="dxa"/>
            <w:noWrap/>
            <w:hideMark/>
          </w:tcPr>
          <w:p w14:paraId="26A4C8B3" w14:textId="77777777" w:rsidR="009C096E" w:rsidRPr="009C096E" w:rsidRDefault="009C096E" w:rsidP="009C096E">
            <w:pPr>
              <w:spacing w:after="0"/>
              <w:ind w:left="159" w:hanging="159"/>
              <w:jc w:val="left"/>
              <w:rPr>
                <w:szCs w:val="20"/>
              </w:rPr>
            </w:pPr>
            <w:r w:rsidRPr="009C096E">
              <w:rPr>
                <w:szCs w:val="20"/>
              </w:rPr>
              <w:t>Oasis Lemon Flavoured Ice Tea</w:t>
            </w:r>
          </w:p>
        </w:tc>
        <w:tc>
          <w:tcPr>
            <w:tcW w:w="850" w:type="dxa"/>
            <w:noWrap/>
            <w:hideMark/>
          </w:tcPr>
          <w:p w14:paraId="1AB44FC6"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1265231E"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4D00F49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8B5062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9552F7A" w14:textId="77777777" w:rsidTr="00311B6C">
        <w:trPr>
          <w:trHeight w:val="20"/>
        </w:trPr>
        <w:tc>
          <w:tcPr>
            <w:tcW w:w="3119" w:type="dxa"/>
            <w:noWrap/>
            <w:hideMark/>
          </w:tcPr>
          <w:p w14:paraId="565BC8E4" w14:textId="77777777" w:rsidR="009C096E" w:rsidRPr="009C096E" w:rsidRDefault="009C096E" w:rsidP="009C096E">
            <w:pPr>
              <w:spacing w:after="0"/>
              <w:ind w:left="159" w:hanging="159"/>
              <w:jc w:val="left"/>
              <w:rPr>
                <w:szCs w:val="20"/>
              </w:rPr>
            </w:pPr>
            <w:r w:rsidRPr="009C096E">
              <w:rPr>
                <w:szCs w:val="20"/>
              </w:rPr>
              <w:t>Oasis Original Lemon</w:t>
            </w:r>
          </w:p>
        </w:tc>
        <w:tc>
          <w:tcPr>
            <w:tcW w:w="850" w:type="dxa"/>
            <w:noWrap/>
            <w:hideMark/>
          </w:tcPr>
          <w:p w14:paraId="1A36A76D"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3DC1B6D9"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4B9069C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E3744B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420D2BA" w14:textId="77777777" w:rsidTr="00311B6C">
        <w:trPr>
          <w:trHeight w:val="20"/>
        </w:trPr>
        <w:tc>
          <w:tcPr>
            <w:tcW w:w="3119" w:type="dxa"/>
            <w:noWrap/>
            <w:hideMark/>
          </w:tcPr>
          <w:p w14:paraId="440B17F0" w14:textId="77777777" w:rsidR="009C096E" w:rsidRPr="009C096E" w:rsidRDefault="009C096E" w:rsidP="009C096E">
            <w:pPr>
              <w:spacing w:after="0"/>
              <w:ind w:left="159" w:hanging="159"/>
              <w:jc w:val="left"/>
              <w:rPr>
                <w:szCs w:val="20"/>
              </w:rPr>
            </w:pPr>
            <w:r w:rsidRPr="009C096E">
              <w:rPr>
                <w:szCs w:val="20"/>
              </w:rPr>
              <w:t>Oasis Wild Berry</w:t>
            </w:r>
          </w:p>
        </w:tc>
        <w:tc>
          <w:tcPr>
            <w:tcW w:w="850" w:type="dxa"/>
            <w:noWrap/>
            <w:hideMark/>
          </w:tcPr>
          <w:p w14:paraId="78A22A00"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00323DB6"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2761E6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878FA2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E2972C8" w14:textId="77777777" w:rsidTr="00311B6C">
        <w:trPr>
          <w:trHeight w:val="20"/>
        </w:trPr>
        <w:tc>
          <w:tcPr>
            <w:tcW w:w="3119" w:type="dxa"/>
            <w:noWrap/>
            <w:hideMark/>
          </w:tcPr>
          <w:p w14:paraId="3A410462" w14:textId="77777777" w:rsidR="009C096E" w:rsidRPr="009C096E" w:rsidRDefault="009C096E" w:rsidP="009C096E">
            <w:pPr>
              <w:spacing w:after="0"/>
              <w:ind w:left="159" w:hanging="159"/>
              <w:jc w:val="left"/>
              <w:rPr>
                <w:szCs w:val="20"/>
              </w:rPr>
            </w:pPr>
            <w:r w:rsidRPr="009C096E">
              <w:rPr>
                <w:szCs w:val="20"/>
              </w:rPr>
              <w:t>Pepsi Blue</w:t>
            </w:r>
          </w:p>
        </w:tc>
        <w:tc>
          <w:tcPr>
            <w:tcW w:w="850" w:type="dxa"/>
            <w:noWrap/>
            <w:hideMark/>
          </w:tcPr>
          <w:p w14:paraId="6B520322"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444F1FE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A87677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79805F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AE6B93F" w14:textId="77777777" w:rsidTr="00311B6C">
        <w:trPr>
          <w:trHeight w:val="20"/>
        </w:trPr>
        <w:tc>
          <w:tcPr>
            <w:tcW w:w="3119" w:type="dxa"/>
            <w:noWrap/>
            <w:hideMark/>
          </w:tcPr>
          <w:p w14:paraId="67250FE9" w14:textId="77777777" w:rsidR="009C096E" w:rsidRPr="009C096E" w:rsidRDefault="009C096E" w:rsidP="009C096E">
            <w:pPr>
              <w:spacing w:after="0"/>
              <w:ind w:left="159" w:hanging="159"/>
              <w:jc w:val="left"/>
              <w:rPr>
                <w:szCs w:val="20"/>
              </w:rPr>
            </w:pPr>
            <w:r w:rsidRPr="009C096E">
              <w:rPr>
                <w:szCs w:val="20"/>
              </w:rPr>
              <w:t>Pepsi Cola</w:t>
            </w:r>
          </w:p>
        </w:tc>
        <w:tc>
          <w:tcPr>
            <w:tcW w:w="850" w:type="dxa"/>
            <w:noWrap/>
            <w:hideMark/>
          </w:tcPr>
          <w:p w14:paraId="13E052C3" w14:textId="77777777" w:rsidR="009C096E" w:rsidRPr="009C096E" w:rsidRDefault="009C096E" w:rsidP="009C096E">
            <w:pPr>
              <w:spacing w:after="0"/>
              <w:ind w:left="159" w:right="113" w:hanging="159"/>
              <w:jc w:val="right"/>
              <w:rPr>
                <w:szCs w:val="20"/>
              </w:rPr>
            </w:pPr>
            <w:r w:rsidRPr="009C096E">
              <w:rPr>
                <w:szCs w:val="20"/>
              </w:rPr>
              <w:t>390ml</w:t>
            </w:r>
          </w:p>
        </w:tc>
        <w:tc>
          <w:tcPr>
            <w:tcW w:w="1418" w:type="dxa"/>
            <w:noWrap/>
            <w:hideMark/>
          </w:tcPr>
          <w:p w14:paraId="1FD3B2A5"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1779397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09D3AD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AE75A6F" w14:textId="77777777" w:rsidTr="00311B6C">
        <w:trPr>
          <w:trHeight w:val="20"/>
        </w:trPr>
        <w:tc>
          <w:tcPr>
            <w:tcW w:w="3119" w:type="dxa"/>
            <w:noWrap/>
            <w:hideMark/>
          </w:tcPr>
          <w:p w14:paraId="105D84C0" w14:textId="77777777" w:rsidR="009C096E" w:rsidRPr="009C096E" w:rsidRDefault="009C096E" w:rsidP="009C096E">
            <w:pPr>
              <w:spacing w:after="0"/>
              <w:ind w:left="159" w:hanging="159"/>
              <w:jc w:val="left"/>
              <w:rPr>
                <w:szCs w:val="20"/>
              </w:rPr>
            </w:pPr>
            <w:r w:rsidRPr="009C096E">
              <w:rPr>
                <w:szCs w:val="20"/>
              </w:rPr>
              <w:t>Pepsi Lemon Twist</w:t>
            </w:r>
          </w:p>
        </w:tc>
        <w:tc>
          <w:tcPr>
            <w:tcW w:w="850" w:type="dxa"/>
            <w:noWrap/>
            <w:hideMark/>
          </w:tcPr>
          <w:p w14:paraId="6EBA6B93"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0BDDE9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F1107D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B65C94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2E2EC25" w14:textId="77777777" w:rsidTr="00311B6C">
        <w:trPr>
          <w:trHeight w:val="20"/>
        </w:trPr>
        <w:tc>
          <w:tcPr>
            <w:tcW w:w="3119" w:type="dxa"/>
            <w:noWrap/>
            <w:hideMark/>
          </w:tcPr>
          <w:p w14:paraId="088527E9" w14:textId="77777777" w:rsidR="009C096E" w:rsidRPr="009C096E" w:rsidRDefault="009C096E" w:rsidP="009C096E">
            <w:pPr>
              <w:spacing w:after="0"/>
              <w:ind w:left="159" w:hanging="159"/>
              <w:jc w:val="left"/>
              <w:rPr>
                <w:szCs w:val="20"/>
              </w:rPr>
            </w:pPr>
            <w:r w:rsidRPr="009C096E">
              <w:rPr>
                <w:szCs w:val="20"/>
              </w:rPr>
              <w:t>Pepsi Lemon Twist</w:t>
            </w:r>
          </w:p>
        </w:tc>
        <w:tc>
          <w:tcPr>
            <w:tcW w:w="850" w:type="dxa"/>
            <w:noWrap/>
            <w:hideMark/>
          </w:tcPr>
          <w:p w14:paraId="7758CDBA"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24D943F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E11C98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B6D159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1656A33" w14:textId="77777777" w:rsidTr="00311B6C">
        <w:trPr>
          <w:trHeight w:val="20"/>
        </w:trPr>
        <w:tc>
          <w:tcPr>
            <w:tcW w:w="3119" w:type="dxa"/>
            <w:noWrap/>
            <w:hideMark/>
          </w:tcPr>
          <w:p w14:paraId="468A258D" w14:textId="77777777" w:rsidR="009C096E" w:rsidRPr="009C096E" w:rsidRDefault="009C096E" w:rsidP="009C096E">
            <w:pPr>
              <w:spacing w:after="0"/>
              <w:ind w:left="159" w:hanging="159"/>
              <w:jc w:val="left"/>
              <w:rPr>
                <w:szCs w:val="20"/>
              </w:rPr>
            </w:pPr>
            <w:r w:rsidRPr="009C096E">
              <w:rPr>
                <w:szCs w:val="20"/>
              </w:rPr>
              <w:t>Pepsi Light Caffeine Free</w:t>
            </w:r>
          </w:p>
        </w:tc>
        <w:tc>
          <w:tcPr>
            <w:tcW w:w="850" w:type="dxa"/>
            <w:noWrap/>
            <w:hideMark/>
          </w:tcPr>
          <w:p w14:paraId="3CCF7175"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D406A2B"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B35FD9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14D669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C4A82C4" w14:textId="77777777" w:rsidTr="00311B6C">
        <w:trPr>
          <w:trHeight w:val="20"/>
        </w:trPr>
        <w:tc>
          <w:tcPr>
            <w:tcW w:w="3119" w:type="dxa"/>
            <w:noWrap/>
            <w:hideMark/>
          </w:tcPr>
          <w:p w14:paraId="4AA7FAF9" w14:textId="77777777" w:rsidR="009C096E" w:rsidRPr="009C096E" w:rsidRDefault="009C096E" w:rsidP="009C096E">
            <w:pPr>
              <w:spacing w:after="0"/>
              <w:ind w:left="159" w:hanging="159"/>
              <w:jc w:val="left"/>
              <w:rPr>
                <w:szCs w:val="20"/>
              </w:rPr>
            </w:pPr>
            <w:r w:rsidRPr="009C096E">
              <w:rPr>
                <w:szCs w:val="20"/>
              </w:rPr>
              <w:lastRenderedPageBreak/>
              <w:t>Pepsi Light Caffeine Free</w:t>
            </w:r>
          </w:p>
        </w:tc>
        <w:tc>
          <w:tcPr>
            <w:tcW w:w="850" w:type="dxa"/>
            <w:noWrap/>
            <w:hideMark/>
          </w:tcPr>
          <w:p w14:paraId="2953F122"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1456748E"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3C21ED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925DAD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71585FC" w14:textId="77777777" w:rsidTr="00311B6C">
        <w:trPr>
          <w:trHeight w:val="20"/>
        </w:trPr>
        <w:tc>
          <w:tcPr>
            <w:tcW w:w="3119" w:type="dxa"/>
            <w:noWrap/>
            <w:hideMark/>
          </w:tcPr>
          <w:p w14:paraId="7187664D" w14:textId="77777777"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14:paraId="726C94A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4A8FAE19"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516D06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74682D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7D4CE96" w14:textId="77777777" w:rsidTr="00311B6C">
        <w:trPr>
          <w:trHeight w:val="20"/>
        </w:trPr>
        <w:tc>
          <w:tcPr>
            <w:tcW w:w="3119" w:type="dxa"/>
            <w:noWrap/>
            <w:hideMark/>
          </w:tcPr>
          <w:p w14:paraId="1FC1EA44" w14:textId="77777777"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14:paraId="6D4504BF"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0BD40F9F"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6168008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DE93CF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4A946B7" w14:textId="77777777" w:rsidTr="00311B6C">
        <w:trPr>
          <w:trHeight w:val="20"/>
        </w:trPr>
        <w:tc>
          <w:tcPr>
            <w:tcW w:w="3119" w:type="dxa"/>
            <w:noWrap/>
            <w:hideMark/>
          </w:tcPr>
          <w:p w14:paraId="2A0617E7" w14:textId="77777777"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14:paraId="46CFB05D" w14:textId="77777777" w:rsidR="009C096E" w:rsidRPr="009C096E" w:rsidRDefault="009C096E" w:rsidP="009C096E">
            <w:pPr>
              <w:spacing w:after="0"/>
              <w:ind w:left="159" w:right="113" w:hanging="159"/>
              <w:jc w:val="right"/>
              <w:rPr>
                <w:szCs w:val="20"/>
              </w:rPr>
            </w:pPr>
            <w:r w:rsidRPr="009C096E">
              <w:rPr>
                <w:szCs w:val="20"/>
              </w:rPr>
              <w:t>390ml</w:t>
            </w:r>
          </w:p>
        </w:tc>
        <w:tc>
          <w:tcPr>
            <w:tcW w:w="1418" w:type="dxa"/>
            <w:noWrap/>
            <w:hideMark/>
          </w:tcPr>
          <w:p w14:paraId="28ADC983"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E18656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8F61C5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50E4C97" w14:textId="77777777" w:rsidTr="00311B6C">
        <w:trPr>
          <w:trHeight w:val="20"/>
        </w:trPr>
        <w:tc>
          <w:tcPr>
            <w:tcW w:w="3119" w:type="dxa"/>
            <w:noWrap/>
            <w:hideMark/>
          </w:tcPr>
          <w:p w14:paraId="3D0A948D" w14:textId="77777777"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14:paraId="59F1B64B"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28EB499E"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6573FB3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D79CF3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F67A8E6" w14:textId="77777777" w:rsidTr="00311B6C">
        <w:trPr>
          <w:trHeight w:val="20"/>
        </w:trPr>
        <w:tc>
          <w:tcPr>
            <w:tcW w:w="3119" w:type="dxa"/>
            <w:noWrap/>
            <w:hideMark/>
          </w:tcPr>
          <w:p w14:paraId="009D02C5" w14:textId="77777777"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14:paraId="227FDEBD"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1E90C1B8"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26472A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28EE80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A7EDB33" w14:textId="77777777" w:rsidTr="00311B6C">
        <w:trPr>
          <w:trHeight w:val="20"/>
        </w:trPr>
        <w:tc>
          <w:tcPr>
            <w:tcW w:w="3119" w:type="dxa"/>
            <w:noWrap/>
            <w:hideMark/>
          </w:tcPr>
          <w:p w14:paraId="56C74DA1" w14:textId="77777777" w:rsidR="009C096E" w:rsidRPr="009C096E" w:rsidRDefault="009C096E" w:rsidP="009C096E">
            <w:pPr>
              <w:spacing w:after="0"/>
              <w:ind w:left="159" w:hanging="159"/>
              <w:jc w:val="left"/>
              <w:rPr>
                <w:szCs w:val="20"/>
              </w:rPr>
            </w:pPr>
            <w:r w:rsidRPr="009C096E">
              <w:rPr>
                <w:szCs w:val="20"/>
              </w:rPr>
              <w:t xml:space="preserve">Pepsi Samba Exotic Cola Tropical </w:t>
            </w:r>
            <w:r w:rsidRPr="009C096E">
              <w:rPr>
                <w:szCs w:val="20"/>
              </w:rPr>
              <w:br/>
              <w:t>Flavoured Cola</w:t>
            </w:r>
          </w:p>
        </w:tc>
        <w:tc>
          <w:tcPr>
            <w:tcW w:w="850" w:type="dxa"/>
            <w:noWrap/>
            <w:hideMark/>
          </w:tcPr>
          <w:p w14:paraId="36F9FDAB"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2F855D58"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A5AB2B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487D83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B151D83" w14:textId="77777777" w:rsidTr="00311B6C">
        <w:trPr>
          <w:trHeight w:val="20"/>
        </w:trPr>
        <w:tc>
          <w:tcPr>
            <w:tcW w:w="3119" w:type="dxa"/>
            <w:noWrap/>
            <w:hideMark/>
          </w:tcPr>
          <w:p w14:paraId="0FABFAF0" w14:textId="77777777" w:rsidR="009C096E" w:rsidRPr="009C096E" w:rsidRDefault="009C096E" w:rsidP="009C096E">
            <w:pPr>
              <w:spacing w:after="0"/>
              <w:ind w:left="159" w:hanging="159"/>
              <w:jc w:val="left"/>
              <w:rPr>
                <w:szCs w:val="20"/>
              </w:rPr>
            </w:pPr>
            <w:r w:rsidRPr="009C096E">
              <w:rPr>
                <w:szCs w:val="20"/>
              </w:rPr>
              <w:t xml:space="preserve">Pepsi Samba Exotic Cola Tropical </w:t>
            </w:r>
            <w:r w:rsidRPr="009C096E">
              <w:rPr>
                <w:szCs w:val="20"/>
              </w:rPr>
              <w:br/>
              <w:t>Flavoured Cola</w:t>
            </w:r>
          </w:p>
        </w:tc>
        <w:tc>
          <w:tcPr>
            <w:tcW w:w="850" w:type="dxa"/>
            <w:noWrap/>
            <w:hideMark/>
          </w:tcPr>
          <w:p w14:paraId="53C680A2"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0141B094"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01FDC8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15D15A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1C6122C" w14:textId="77777777" w:rsidTr="00311B6C">
        <w:trPr>
          <w:trHeight w:val="20"/>
        </w:trPr>
        <w:tc>
          <w:tcPr>
            <w:tcW w:w="3119" w:type="dxa"/>
            <w:noWrap/>
            <w:hideMark/>
          </w:tcPr>
          <w:p w14:paraId="1419DCB8" w14:textId="77777777" w:rsidR="009C096E" w:rsidRPr="009C096E" w:rsidRDefault="009C096E" w:rsidP="009C096E">
            <w:pPr>
              <w:spacing w:after="0"/>
              <w:ind w:left="159" w:hanging="159"/>
              <w:jc w:val="left"/>
              <w:rPr>
                <w:szCs w:val="20"/>
              </w:rPr>
            </w:pPr>
            <w:r w:rsidRPr="009C096E">
              <w:rPr>
                <w:szCs w:val="20"/>
              </w:rPr>
              <w:t xml:space="preserve">Pepsi Samba Exotic Cola Tropical </w:t>
            </w:r>
            <w:r w:rsidRPr="009C096E">
              <w:rPr>
                <w:szCs w:val="20"/>
              </w:rPr>
              <w:br/>
              <w:t>Flavoured Cola</w:t>
            </w:r>
          </w:p>
        </w:tc>
        <w:tc>
          <w:tcPr>
            <w:tcW w:w="850" w:type="dxa"/>
            <w:noWrap/>
            <w:hideMark/>
          </w:tcPr>
          <w:p w14:paraId="3F35462D"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9D2033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8D1364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D1C4D1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F788AB4" w14:textId="77777777" w:rsidTr="00311B6C">
        <w:trPr>
          <w:trHeight w:val="20"/>
        </w:trPr>
        <w:tc>
          <w:tcPr>
            <w:tcW w:w="3119" w:type="dxa"/>
            <w:noWrap/>
            <w:hideMark/>
          </w:tcPr>
          <w:p w14:paraId="46B3D8E8" w14:textId="77777777" w:rsidR="009C096E" w:rsidRPr="009C096E" w:rsidRDefault="009C096E" w:rsidP="009C096E">
            <w:pPr>
              <w:spacing w:after="0"/>
              <w:ind w:left="159" w:hanging="159"/>
              <w:jc w:val="left"/>
              <w:rPr>
                <w:szCs w:val="20"/>
              </w:rPr>
            </w:pPr>
            <w:r w:rsidRPr="009C096E">
              <w:rPr>
                <w:szCs w:val="20"/>
              </w:rPr>
              <w:t>R &amp; B Cola</w:t>
            </w:r>
          </w:p>
        </w:tc>
        <w:tc>
          <w:tcPr>
            <w:tcW w:w="850" w:type="dxa"/>
            <w:noWrap/>
            <w:hideMark/>
          </w:tcPr>
          <w:p w14:paraId="7C951B96"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7F504B7D"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466D004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EB1A0F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641BEB8" w14:textId="77777777" w:rsidTr="00311B6C">
        <w:trPr>
          <w:trHeight w:val="20"/>
        </w:trPr>
        <w:tc>
          <w:tcPr>
            <w:tcW w:w="3119" w:type="dxa"/>
            <w:noWrap/>
            <w:hideMark/>
          </w:tcPr>
          <w:p w14:paraId="2E6E01F8" w14:textId="77777777" w:rsidR="009C096E" w:rsidRPr="009C096E" w:rsidRDefault="009C096E" w:rsidP="009C096E">
            <w:pPr>
              <w:spacing w:after="0"/>
              <w:ind w:left="159" w:hanging="159"/>
              <w:jc w:val="left"/>
              <w:rPr>
                <w:szCs w:val="20"/>
              </w:rPr>
            </w:pPr>
            <w:r w:rsidRPr="009C096E">
              <w:rPr>
                <w:szCs w:val="20"/>
              </w:rPr>
              <w:t>R &amp; B Cola</w:t>
            </w:r>
          </w:p>
        </w:tc>
        <w:tc>
          <w:tcPr>
            <w:tcW w:w="850" w:type="dxa"/>
            <w:noWrap/>
            <w:hideMark/>
          </w:tcPr>
          <w:p w14:paraId="4D4E541F"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0FDF89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A37603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973459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12221E6" w14:textId="77777777" w:rsidTr="00311B6C">
        <w:trPr>
          <w:trHeight w:val="20"/>
        </w:trPr>
        <w:tc>
          <w:tcPr>
            <w:tcW w:w="3119" w:type="dxa"/>
            <w:noWrap/>
            <w:hideMark/>
          </w:tcPr>
          <w:p w14:paraId="333E8544" w14:textId="77777777" w:rsidR="009C096E" w:rsidRPr="009C096E" w:rsidRDefault="009C096E" w:rsidP="009C096E">
            <w:pPr>
              <w:spacing w:after="0"/>
              <w:ind w:left="159" w:hanging="159"/>
              <w:jc w:val="left"/>
              <w:rPr>
                <w:szCs w:val="20"/>
              </w:rPr>
            </w:pPr>
            <w:r w:rsidRPr="009C096E">
              <w:rPr>
                <w:szCs w:val="20"/>
              </w:rPr>
              <w:t>R &amp; B Cola</w:t>
            </w:r>
          </w:p>
        </w:tc>
        <w:tc>
          <w:tcPr>
            <w:tcW w:w="850" w:type="dxa"/>
            <w:noWrap/>
            <w:hideMark/>
          </w:tcPr>
          <w:p w14:paraId="008B552D"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7C4F602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C28E34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7A5079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89A408F" w14:textId="77777777" w:rsidTr="00311B6C">
        <w:trPr>
          <w:trHeight w:val="20"/>
        </w:trPr>
        <w:tc>
          <w:tcPr>
            <w:tcW w:w="3119" w:type="dxa"/>
            <w:noWrap/>
            <w:hideMark/>
          </w:tcPr>
          <w:p w14:paraId="057B44CF" w14:textId="77777777" w:rsidR="009C096E" w:rsidRPr="009C096E" w:rsidRDefault="009C096E" w:rsidP="009C096E">
            <w:pPr>
              <w:spacing w:after="0"/>
              <w:ind w:left="159" w:hanging="159"/>
              <w:jc w:val="left"/>
              <w:rPr>
                <w:szCs w:val="20"/>
              </w:rPr>
            </w:pPr>
            <w:r w:rsidRPr="009C096E">
              <w:rPr>
                <w:szCs w:val="20"/>
              </w:rPr>
              <w:t>R &amp; B Cola Lite</w:t>
            </w:r>
          </w:p>
        </w:tc>
        <w:tc>
          <w:tcPr>
            <w:tcW w:w="850" w:type="dxa"/>
            <w:noWrap/>
            <w:hideMark/>
          </w:tcPr>
          <w:p w14:paraId="650B5AEA"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7FABB92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9EB919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D3E42E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8BE6E7F" w14:textId="77777777" w:rsidTr="00311B6C">
        <w:trPr>
          <w:trHeight w:val="20"/>
        </w:trPr>
        <w:tc>
          <w:tcPr>
            <w:tcW w:w="3119" w:type="dxa"/>
            <w:noWrap/>
            <w:hideMark/>
          </w:tcPr>
          <w:p w14:paraId="10AB8C36" w14:textId="77777777" w:rsidR="009C096E" w:rsidRPr="009C096E" w:rsidRDefault="009C096E" w:rsidP="009C096E">
            <w:pPr>
              <w:spacing w:after="0"/>
              <w:ind w:left="159" w:hanging="159"/>
              <w:jc w:val="left"/>
              <w:rPr>
                <w:szCs w:val="20"/>
              </w:rPr>
            </w:pPr>
            <w:r w:rsidRPr="009C096E">
              <w:rPr>
                <w:szCs w:val="20"/>
              </w:rPr>
              <w:t>R &amp; B Cola Lite</w:t>
            </w:r>
          </w:p>
        </w:tc>
        <w:tc>
          <w:tcPr>
            <w:tcW w:w="850" w:type="dxa"/>
            <w:noWrap/>
            <w:hideMark/>
          </w:tcPr>
          <w:p w14:paraId="202EBA6D"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3BB2B406"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51B12E8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552136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8642F23" w14:textId="77777777" w:rsidTr="00311B6C">
        <w:trPr>
          <w:trHeight w:val="20"/>
        </w:trPr>
        <w:tc>
          <w:tcPr>
            <w:tcW w:w="3119" w:type="dxa"/>
            <w:noWrap/>
            <w:hideMark/>
          </w:tcPr>
          <w:p w14:paraId="0CA1B417" w14:textId="77777777" w:rsidR="009C096E" w:rsidRPr="009C096E" w:rsidRDefault="009C096E" w:rsidP="009C096E">
            <w:pPr>
              <w:spacing w:after="0"/>
              <w:ind w:left="159" w:hanging="159"/>
              <w:jc w:val="left"/>
              <w:rPr>
                <w:szCs w:val="20"/>
              </w:rPr>
            </w:pPr>
            <w:r w:rsidRPr="009C096E">
              <w:rPr>
                <w:szCs w:val="20"/>
              </w:rPr>
              <w:t>R &amp; B Cola Lite</w:t>
            </w:r>
          </w:p>
        </w:tc>
        <w:tc>
          <w:tcPr>
            <w:tcW w:w="850" w:type="dxa"/>
            <w:noWrap/>
            <w:hideMark/>
          </w:tcPr>
          <w:p w14:paraId="3286817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D20908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555B25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3A83E2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D96C8BA" w14:textId="77777777" w:rsidTr="00311B6C">
        <w:trPr>
          <w:trHeight w:val="20"/>
        </w:trPr>
        <w:tc>
          <w:tcPr>
            <w:tcW w:w="3119" w:type="dxa"/>
            <w:noWrap/>
            <w:hideMark/>
          </w:tcPr>
          <w:p w14:paraId="76711F90" w14:textId="77777777" w:rsidR="009C096E" w:rsidRPr="009C096E" w:rsidRDefault="009C096E" w:rsidP="009C096E">
            <w:pPr>
              <w:spacing w:after="0"/>
              <w:ind w:left="159" w:hanging="159"/>
              <w:jc w:val="left"/>
              <w:rPr>
                <w:szCs w:val="20"/>
              </w:rPr>
            </w:pPr>
            <w:r w:rsidRPr="009C096E">
              <w:rPr>
                <w:szCs w:val="20"/>
              </w:rPr>
              <w:t>R &amp; B Lemonade</w:t>
            </w:r>
          </w:p>
        </w:tc>
        <w:tc>
          <w:tcPr>
            <w:tcW w:w="850" w:type="dxa"/>
            <w:noWrap/>
            <w:hideMark/>
          </w:tcPr>
          <w:p w14:paraId="6CD4CCF3"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3AC76703"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0EC7A4C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C08183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3AE74DD" w14:textId="77777777" w:rsidTr="00311B6C">
        <w:trPr>
          <w:trHeight w:val="20"/>
        </w:trPr>
        <w:tc>
          <w:tcPr>
            <w:tcW w:w="3119" w:type="dxa"/>
            <w:noWrap/>
            <w:hideMark/>
          </w:tcPr>
          <w:p w14:paraId="1C9F8F58" w14:textId="77777777" w:rsidR="009C096E" w:rsidRPr="009C096E" w:rsidRDefault="009C096E" w:rsidP="009C096E">
            <w:pPr>
              <w:spacing w:after="0"/>
              <w:ind w:left="159" w:hanging="159"/>
              <w:jc w:val="left"/>
              <w:rPr>
                <w:szCs w:val="20"/>
              </w:rPr>
            </w:pPr>
            <w:r w:rsidRPr="009C096E">
              <w:rPr>
                <w:szCs w:val="20"/>
              </w:rPr>
              <w:t>R &amp; B Lemonade</w:t>
            </w:r>
          </w:p>
        </w:tc>
        <w:tc>
          <w:tcPr>
            <w:tcW w:w="850" w:type="dxa"/>
            <w:noWrap/>
            <w:hideMark/>
          </w:tcPr>
          <w:p w14:paraId="304ADB8A"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42D51C4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4AB36F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767C99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3836A36" w14:textId="77777777" w:rsidTr="00311B6C">
        <w:trPr>
          <w:trHeight w:val="20"/>
        </w:trPr>
        <w:tc>
          <w:tcPr>
            <w:tcW w:w="3119" w:type="dxa"/>
            <w:noWrap/>
            <w:hideMark/>
          </w:tcPr>
          <w:p w14:paraId="76C5FA2E" w14:textId="77777777" w:rsidR="009C096E" w:rsidRPr="009C096E" w:rsidRDefault="009C096E" w:rsidP="009C096E">
            <w:pPr>
              <w:spacing w:after="0"/>
              <w:ind w:left="159" w:hanging="159"/>
              <w:jc w:val="left"/>
              <w:rPr>
                <w:szCs w:val="20"/>
              </w:rPr>
            </w:pPr>
            <w:r w:rsidRPr="009C096E">
              <w:rPr>
                <w:szCs w:val="20"/>
              </w:rPr>
              <w:t>Schweppes  Lemon Crush</w:t>
            </w:r>
          </w:p>
        </w:tc>
        <w:tc>
          <w:tcPr>
            <w:tcW w:w="850" w:type="dxa"/>
            <w:noWrap/>
            <w:hideMark/>
          </w:tcPr>
          <w:p w14:paraId="241BA3E2"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536AE19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65DBC3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50B749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11BC31A" w14:textId="77777777" w:rsidTr="00311B6C">
        <w:trPr>
          <w:trHeight w:val="20"/>
        </w:trPr>
        <w:tc>
          <w:tcPr>
            <w:tcW w:w="3119" w:type="dxa"/>
            <w:noWrap/>
            <w:hideMark/>
          </w:tcPr>
          <w:p w14:paraId="138E98C6" w14:textId="77777777" w:rsidR="009C096E" w:rsidRPr="009C096E" w:rsidRDefault="009C096E" w:rsidP="009C096E">
            <w:pPr>
              <w:spacing w:after="0"/>
              <w:ind w:left="159" w:hanging="159"/>
              <w:jc w:val="left"/>
              <w:rPr>
                <w:szCs w:val="20"/>
              </w:rPr>
            </w:pPr>
            <w:r w:rsidRPr="009C096E">
              <w:rPr>
                <w:szCs w:val="20"/>
              </w:rPr>
              <w:t>Schweppes Agrum</w:t>
            </w:r>
          </w:p>
        </w:tc>
        <w:tc>
          <w:tcPr>
            <w:tcW w:w="850" w:type="dxa"/>
            <w:noWrap/>
            <w:hideMark/>
          </w:tcPr>
          <w:p w14:paraId="6087A0D8"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4E327228"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005253C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163EA2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7165C36" w14:textId="77777777" w:rsidTr="00311B6C">
        <w:trPr>
          <w:trHeight w:val="20"/>
        </w:trPr>
        <w:tc>
          <w:tcPr>
            <w:tcW w:w="3119" w:type="dxa"/>
            <w:noWrap/>
            <w:hideMark/>
          </w:tcPr>
          <w:p w14:paraId="41187CF5" w14:textId="77777777" w:rsidR="009C096E" w:rsidRPr="009C096E" w:rsidRDefault="009C096E" w:rsidP="009C096E">
            <w:pPr>
              <w:spacing w:after="0"/>
              <w:ind w:left="159" w:hanging="159"/>
              <w:jc w:val="left"/>
              <w:rPr>
                <w:szCs w:val="20"/>
              </w:rPr>
            </w:pPr>
            <w:r w:rsidRPr="009C096E">
              <w:rPr>
                <w:szCs w:val="20"/>
              </w:rPr>
              <w:t>Schweppes Agrum</w:t>
            </w:r>
          </w:p>
        </w:tc>
        <w:tc>
          <w:tcPr>
            <w:tcW w:w="850" w:type="dxa"/>
            <w:noWrap/>
            <w:hideMark/>
          </w:tcPr>
          <w:p w14:paraId="637EABE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D95A226"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407A4E7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F22049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D75A5FD" w14:textId="77777777" w:rsidTr="00311B6C">
        <w:trPr>
          <w:trHeight w:val="20"/>
        </w:trPr>
        <w:tc>
          <w:tcPr>
            <w:tcW w:w="3119" w:type="dxa"/>
            <w:noWrap/>
            <w:hideMark/>
          </w:tcPr>
          <w:p w14:paraId="3FDC512B" w14:textId="77777777" w:rsidR="009C096E" w:rsidRPr="009C096E" w:rsidRDefault="009C096E" w:rsidP="009C096E">
            <w:pPr>
              <w:spacing w:after="0"/>
              <w:ind w:left="159" w:hanging="159"/>
              <w:jc w:val="left"/>
              <w:rPr>
                <w:szCs w:val="20"/>
              </w:rPr>
            </w:pPr>
            <w:r w:rsidRPr="009C096E">
              <w:rPr>
                <w:szCs w:val="20"/>
              </w:rPr>
              <w:t>Schweppes Agrum</w:t>
            </w:r>
          </w:p>
        </w:tc>
        <w:tc>
          <w:tcPr>
            <w:tcW w:w="850" w:type="dxa"/>
            <w:noWrap/>
            <w:hideMark/>
          </w:tcPr>
          <w:p w14:paraId="0222B864"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090878AC"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250A15A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EECCCB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4A40E09" w14:textId="77777777" w:rsidTr="00311B6C">
        <w:trPr>
          <w:trHeight w:val="20"/>
        </w:trPr>
        <w:tc>
          <w:tcPr>
            <w:tcW w:w="3119" w:type="dxa"/>
            <w:noWrap/>
            <w:hideMark/>
          </w:tcPr>
          <w:p w14:paraId="156DAA86" w14:textId="77777777" w:rsidR="009C096E" w:rsidRPr="009C096E" w:rsidRDefault="009C096E" w:rsidP="009C096E">
            <w:pPr>
              <w:spacing w:after="0"/>
              <w:ind w:left="159" w:hanging="159"/>
              <w:jc w:val="left"/>
              <w:rPr>
                <w:szCs w:val="20"/>
              </w:rPr>
            </w:pPr>
            <w:r w:rsidRPr="009C096E">
              <w:rPr>
                <w:szCs w:val="20"/>
              </w:rPr>
              <w:t>Schweppes Agrum</w:t>
            </w:r>
          </w:p>
        </w:tc>
        <w:tc>
          <w:tcPr>
            <w:tcW w:w="850" w:type="dxa"/>
            <w:noWrap/>
            <w:hideMark/>
          </w:tcPr>
          <w:p w14:paraId="2B339D14" w14:textId="77777777"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14:paraId="761DC18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E96FFA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1DB499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D260A0F" w14:textId="77777777" w:rsidTr="00311B6C">
        <w:trPr>
          <w:trHeight w:val="20"/>
        </w:trPr>
        <w:tc>
          <w:tcPr>
            <w:tcW w:w="3119" w:type="dxa"/>
            <w:noWrap/>
            <w:hideMark/>
          </w:tcPr>
          <w:p w14:paraId="64BB4EBA" w14:textId="77777777" w:rsidR="009C096E" w:rsidRPr="009C096E" w:rsidRDefault="009C096E" w:rsidP="009C096E">
            <w:pPr>
              <w:spacing w:after="0"/>
              <w:ind w:left="159" w:hanging="159"/>
              <w:jc w:val="left"/>
              <w:rPr>
                <w:szCs w:val="20"/>
              </w:rPr>
            </w:pPr>
            <w:r w:rsidRPr="009C096E">
              <w:rPr>
                <w:szCs w:val="20"/>
              </w:rPr>
              <w:t>Schweppes Agrum Light</w:t>
            </w:r>
          </w:p>
        </w:tc>
        <w:tc>
          <w:tcPr>
            <w:tcW w:w="850" w:type="dxa"/>
            <w:noWrap/>
            <w:hideMark/>
          </w:tcPr>
          <w:p w14:paraId="00C81F26"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85FA5A9"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863085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A4466B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148DF53" w14:textId="77777777" w:rsidTr="00311B6C">
        <w:trPr>
          <w:trHeight w:val="20"/>
        </w:trPr>
        <w:tc>
          <w:tcPr>
            <w:tcW w:w="3119" w:type="dxa"/>
            <w:noWrap/>
            <w:hideMark/>
          </w:tcPr>
          <w:p w14:paraId="275CB5E5" w14:textId="77777777" w:rsidR="009C096E" w:rsidRPr="009C096E" w:rsidRDefault="009C096E" w:rsidP="009C096E">
            <w:pPr>
              <w:spacing w:after="0"/>
              <w:ind w:left="159" w:hanging="159"/>
              <w:jc w:val="left"/>
              <w:rPr>
                <w:szCs w:val="20"/>
              </w:rPr>
            </w:pPr>
            <w:r w:rsidRPr="009C096E">
              <w:rPr>
                <w:szCs w:val="20"/>
              </w:rPr>
              <w:t>Schweppes Apple Natural Mineral Water</w:t>
            </w:r>
          </w:p>
        </w:tc>
        <w:tc>
          <w:tcPr>
            <w:tcW w:w="850" w:type="dxa"/>
            <w:noWrap/>
            <w:hideMark/>
          </w:tcPr>
          <w:p w14:paraId="2ABAE0DE"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E5173D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5D6257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367698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BBE1CA7" w14:textId="77777777" w:rsidTr="00311B6C">
        <w:trPr>
          <w:trHeight w:val="20"/>
        </w:trPr>
        <w:tc>
          <w:tcPr>
            <w:tcW w:w="3119" w:type="dxa"/>
            <w:noWrap/>
            <w:hideMark/>
          </w:tcPr>
          <w:p w14:paraId="03AC473A" w14:textId="77777777" w:rsidR="009C096E" w:rsidRPr="009C096E" w:rsidRDefault="009C096E" w:rsidP="009C096E">
            <w:pPr>
              <w:spacing w:after="0"/>
              <w:ind w:left="159" w:hanging="159"/>
              <w:jc w:val="left"/>
              <w:rPr>
                <w:szCs w:val="20"/>
              </w:rPr>
            </w:pPr>
            <w:r w:rsidRPr="009C096E">
              <w:rPr>
                <w:szCs w:val="20"/>
              </w:rPr>
              <w:t>Schweppes Berry</w:t>
            </w:r>
          </w:p>
        </w:tc>
        <w:tc>
          <w:tcPr>
            <w:tcW w:w="850" w:type="dxa"/>
            <w:noWrap/>
            <w:hideMark/>
          </w:tcPr>
          <w:p w14:paraId="033527E8"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2948ACB9"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4170CF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358ABA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E0C9819" w14:textId="77777777" w:rsidTr="00311B6C">
        <w:trPr>
          <w:trHeight w:val="20"/>
        </w:trPr>
        <w:tc>
          <w:tcPr>
            <w:tcW w:w="3119" w:type="dxa"/>
            <w:noWrap/>
            <w:hideMark/>
          </w:tcPr>
          <w:p w14:paraId="275E1D98" w14:textId="77777777" w:rsidR="009C096E" w:rsidRPr="009C096E" w:rsidRDefault="009C096E" w:rsidP="009C096E">
            <w:pPr>
              <w:spacing w:after="0"/>
              <w:ind w:left="159" w:hanging="159"/>
              <w:jc w:val="left"/>
              <w:rPr>
                <w:szCs w:val="20"/>
              </w:rPr>
            </w:pPr>
            <w:r w:rsidRPr="009C096E">
              <w:rPr>
                <w:szCs w:val="20"/>
              </w:rPr>
              <w:t>Schweppes Berry Sparkling Water</w:t>
            </w:r>
          </w:p>
        </w:tc>
        <w:tc>
          <w:tcPr>
            <w:tcW w:w="850" w:type="dxa"/>
            <w:noWrap/>
            <w:hideMark/>
          </w:tcPr>
          <w:p w14:paraId="60A20B69"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439CA804"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6BE6785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3A4A2F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90654A1" w14:textId="77777777" w:rsidTr="00311B6C">
        <w:trPr>
          <w:trHeight w:val="20"/>
        </w:trPr>
        <w:tc>
          <w:tcPr>
            <w:tcW w:w="3119" w:type="dxa"/>
            <w:noWrap/>
            <w:hideMark/>
          </w:tcPr>
          <w:p w14:paraId="2433E408" w14:textId="77777777" w:rsidR="009C096E" w:rsidRPr="009C096E" w:rsidRDefault="009C096E" w:rsidP="009C096E">
            <w:pPr>
              <w:spacing w:after="0"/>
              <w:ind w:left="159" w:hanging="159"/>
              <w:jc w:val="left"/>
              <w:rPr>
                <w:szCs w:val="20"/>
              </w:rPr>
            </w:pPr>
            <w:r w:rsidRPr="009C096E">
              <w:rPr>
                <w:szCs w:val="20"/>
              </w:rPr>
              <w:t>Schweppes Bitter Lemon</w:t>
            </w:r>
          </w:p>
        </w:tc>
        <w:tc>
          <w:tcPr>
            <w:tcW w:w="850" w:type="dxa"/>
            <w:noWrap/>
            <w:hideMark/>
          </w:tcPr>
          <w:p w14:paraId="75BFBE6D"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57F94C4A"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11F093E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5675A7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1A785CC" w14:textId="77777777" w:rsidTr="00311B6C">
        <w:trPr>
          <w:trHeight w:val="20"/>
        </w:trPr>
        <w:tc>
          <w:tcPr>
            <w:tcW w:w="3119" w:type="dxa"/>
            <w:noWrap/>
            <w:hideMark/>
          </w:tcPr>
          <w:p w14:paraId="02E996AF" w14:textId="77777777" w:rsidR="009C096E" w:rsidRPr="009C096E" w:rsidRDefault="009C096E" w:rsidP="009C096E">
            <w:pPr>
              <w:spacing w:after="0"/>
              <w:ind w:left="159" w:hanging="159"/>
              <w:jc w:val="left"/>
              <w:rPr>
                <w:szCs w:val="20"/>
              </w:rPr>
            </w:pPr>
            <w:r w:rsidRPr="009C096E">
              <w:rPr>
                <w:szCs w:val="20"/>
              </w:rPr>
              <w:t>Schweppes Blue Heaven</w:t>
            </w:r>
          </w:p>
        </w:tc>
        <w:tc>
          <w:tcPr>
            <w:tcW w:w="850" w:type="dxa"/>
            <w:noWrap/>
            <w:hideMark/>
          </w:tcPr>
          <w:p w14:paraId="56466428"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657D2F4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E8C3C2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4EC207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4875DBA" w14:textId="77777777" w:rsidTr="00311B6C">
        <w:trPr>
          <w:trHeight w:val="20"/>
        </w:trPr>
        <w:tc>
          <w:tcPr>
            <w:tcW w:w="3119" w:type="dxa"/>
            <w:noWrap/>
            <w:hideMark/>
          </w:tcPr>
          <w:p w14:paraId="72C4BEE5" w14:textId="77777777" w:rsidR="009C096E" w:rsidRPr="009C096E" w:rsidRDefault="009C096E" w:rsidP="009C096E">
            <w:pPr>
              <w:spacing w:after="0"/>
              <w:ind w:left="159" w:hanging="159"/>
              <w:jc w:val="left"/>
              <w:rPr>
                <w:szCs w:val="20"/>
              </w:rPr>
            </w:pPr>
            <w:r w:rsidRPr="009C096E">
              <w:rPr>
                <w:szCs w:val="20"/>
              </w:rPr>
              <w:t>Schweppes Ciata</w:t>
            </w:r>
          </w:p>
        </w:tc>
        <w:tc>
          <w:tcPr>
            <w:tcW w:w="850" w:type="dxa"/>
            <w:noWrap/>
            <w:hideMark/>
          </w:tcPr>
          <w:p w14:paraId="00DC449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D400FD4"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DABE99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72E412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3519741" w14:textId="77777777" w:rsidTr="00311B6C">
        <w:trPr>
          <w:trHeight w:val="20"/>
        </w:trPr>
        <w:tc>
          <w:tcPr>
            <w:tcW w:w="3119" w:type="dxa"/>
            <w:noWrap/>
            <w:hideMark/>
          </w:tcPr>
          <w:p w14:paraId="28235E25" w14:textId="77777777" w:rsidR="009C096E" w:rsidRPr="009C096E" w:rsidRDefault="009C096E" w:rsidP="009C096E">
            <w:pPr>
              <w:spacing w:after="0"/>
              <w:ind w:left="159" w:hanging="159"/>
              <w:jc w:val="left"/>
              <w:rPr>
                <w:szCs w:val="20"/>
              </w:rPr>
            </w:pPr>
            <w:r w:rsidRPr="009C096E">
              <w:rPr>
                <w:szCs w:val="20"/>
              </w:rPr>
              <w:t>Schweppes Ciata</w:t>
            </w:r>
          </w:p>
        </w:tc>
        <w:tc>
          <w:tcPr>
            <w:tcW w:w="850" w:type="dxa"/>
            <w:noWrap/>
            <w:hideMark/>
          </w:tcPr>
          <w:p w14:paraId="6FDF8668" w14:textId="77777777"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14:paraId="6D34433B"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09042D9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055B6C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9F0FAC8" w14:textId="77777777" w:rsidTr="00311B6C">
        <w:trPr>
          <w:trHeight w:val="20"/>
        </w:trPr>
        <w:tc>
          <w:tcPr>
            <w:tcW w:w="3119" w:type="dxa"/>
            <w:noWrap/>
            <w:hideMark/>
          </w:tcPr>
          <w:p w14:paraId="1C2483D7" w14:textId="77777777" w:rsidR="009C096E" w:rsidRPr="009C096E" w:rsidRDefault="009C096E" w:rsidP="009C096E">
            <w:pPr>
              <w:spacing w:after="0"/>
              <w:ind w:left="159" w:hanging="159"/>
              <w:jc w:val="left"/>
              <w:rPr>
                <w:szCs w:val="20"/>
              </w:rPr>
            </w:pPr>
            <w:r w:rsidRPr="009C096E">
              <w:rPr>
                <w:szCs w:val="20"/>
              </w:rPr>
              <w:t>Schweppes Ciata</w:t>
            </w:r>
          </w:p>
        </w:tc>
        <w:tc>
          <w:tcPr>
            <w:tcW w:w="850" w:type="dxa"/>
            <w:noWrap/>
            <w:hideMark/>
          </w:tcPr>
          <w:p w14:paraId="3FE28E45"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7178CBA0"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2289BC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AEE103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2E8D33C" w14:textId="77777777" w:rsidTr="00311B6C">
        <w:trPr>
          <w:trHeight w:val="20"/>
        </w:trPr>
        <w:tc>
          <w:tcPr>
            <w:tcW w:w="3119" w:type="dxa"/>
            <w:noWrap/>
            <w:hideMark/>
          </w:tcPr>
          <w:p w14:paraId="7CD1743D" w14:textId="77777777" w:rsidR="009C096E" w:rsidRPr="009C096E" w:rsidRDefault="009C096E" w:rsidP="009C096E">
            <w:pPr>
              <w:spacing w:after="0"/>
              <w:ind w:left="159" w:hanging="159"/>
              <w:jc w:val="left"/>
              <w:rPr>
                <w:szCs w:val="20"/>
              </w:rPr>
            </w:pPr>
            <w:r w:rsidRPr="009C096E">
              <w:rPr>
                <w:szCs w:val="20"/>
              </w:rPr>
              <w:t>Schweppes Ciata</w:t>
            </w:r>
          </w:p>
        </w:tc>
        <w:tc>
          <w:tcPr>
            <w:tcW w:w="850" w:type="dxa"/>
            <w:noWrap/>
            <w:hideMark/>
          </w:tcPr>
          <w:p w14:paraId="0A654119"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697F1626"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4B81A73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7F9BD8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3591F57" w14:textId="77777777" w:rsidTr="00311B6C">
        <w:trPr>
          <w:trHeight w:val="20"/>
        </w:trPr>
        <w:tc>
          <w:tcPr>
            <w:tcW w:w="3119" w:type="dxa"/>
            <w:noWrap/>
            <w:hideMark/>
          </w:tcPr>
          <w:p w14:paraId="48FC93EA" w14:textId="77777777" w:rsidR="009C096E" w:rsidRPr="009C096E" w:rsidRDefault="009C096E" w:rsidP="009C096E">
            <w:pPr>
              <w:spacing w:after="0"/>
              <w:ind w:left="159" w:hanging="159"/>
              <w:jc w:val="left"/>
              <w:rPr>
                <w:szCs w:val="20"/>
              </w:rPr>
            </w:pPr>
            <w:r w:rsidRPr="009C096E">
              <w:rPr>
                <w:szCs w:val="20"/>
              </w:rPr>
              <w:t>Schweppes Ciata Light</w:t>
            </w:r>
          </w:p>
        </w:tc>
        <w:tc>
          <w:tcPr>
            <w:tcW w:w="850" w:type="dxa"/>
            <w:noWrap/>
            <w:hideMark/>
          </w:tcPr>
          <w:p w14:paraId="1CC36029"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E4CCACE"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30D065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5BA339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4DEA9E7" w14:textId="77777777" w:rsidTr="00311B6C">
        <w:trPr>
          <w:trHeight w:val="20"/>
        </w:trPr>
        <w:tc>
          <w:tcPr>
            <w:tcW w:w="3119" w:type="dxa"/>
            <w:noWrap/>
            <w:hideMark/>
          </w:tcPr>
          <w:p w14:paraId="2D140208" w14:textId="77777777" w:rsidR="009C096E" w:rsidRPr="009C096E" w:rsidRDefault="009C096E" w:rsidP="009C096E">
            <w:pPr>
              <w:spacing w:after="0"/>
              <w:ind w:left="159" w:hanging="159"/>
              <w:jc w:val="left"/>
              <w:rPr>
                <w:szCs w:val="20"/>
              </w:rPr>
            </w:pPr>
            <w:r w:rsidRPr="009C096E">
              <w:rPr>
                <w:szCs w:val="20"/>
              </w:rPr>
              <w:t>Schweppes Citrus Orange Flavour carbonated</w:t>
            </w:r>
          </w:p>
        </w:tc>
        <w:tc>
          <w:tcPr>
            <w:tcW w:w="850" w:type="dxa"/>
            <w:noWrap/>
            <w:hideMark/>
          </w:tcPr>
          <w:p w14:paraId="739EB3EF" w14:textId="77777777"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14:paraId="2A69DF8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AB0C95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B29924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2D99D61" w14:textId="77777777" w:rsidTr="00311B6C">
        <w:trPr>
          <w:trHeight w:val="20"/>
        </w:trPr>
        <w:tc>
          <w:tcPr>
            <w:tcW w:w="3119" w:type="dxa"/>
            <w:noWrap/>
            <w:hideMark/>
          </w:tcPr>
          <w:p w14:paraId="1D28EE84" w14:textId="77777777" w:rsidR="009C096E" w:rsidRPr="009C096E" w:rsidRDefault="009C096E" w:rsidP="009C096E">
            <w:pPr>
              <w:spacing w:after="0"/>
              <w:ind w:left="159" w:hanging="159"/>
              <w:jc w:val="left"/>
              <w:rPr>
                <w:szCs w:val="20"/>
              </w:rPr>
            </w:pPr>
            <w:r w:rsidRPr="009C096E">
              <w:rPr>
                <w:szCs w:val="20"/>
              </w:rPr>
              <w:t>Schweppes Citrus Orange Flavour carbonated</w:t>
            </w:r>
          </w:p>
        </w:tc>
        <w:tc>
          <w:tcPr>
            <w:tcW w:w="850" w:type="dxa"/>
            <w:noWrap/>
            <w:hideMark/>
          </w:tcPr>
          <w:p w14:paraId="46531180"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7BD3234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DFD5B7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BA9F99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B20F6A9" w14:textId="77777777" w:rsidTr="00311B6C">
        <w:trPr>
          <w:trHeight w:val="20"/>
        </w:trPr>
        <w:tc>
          <w:tcPr>
            <w:tcW w:w="3119" w:type="dxa"/>
            <w:noWrap/>
            <w:hideMark/>
          </w:tcPr>
          <w:p w14:paraId="6177658F" w14:textId="77777777"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14:paraId="3C7FF830"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461301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F7EB65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B2665E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7E298D7" w14:textId="77777777" w:rsidTr="00311B6C">
        <w:trPr>
          <w:trHeight w:val="20"/>
        </w:trPr>
        <w:tc>
          <w:tcPr>
            <w:tcW w:w="3119" w:type="dxa"/>
            <w:noWrap/>
            <w:hideMark/>
          </w:tcPr>
          <w:p w14:paraId="7AA388D5" w14:textId="77777777"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14:paraId="6EC5529B"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22FEEEA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9158D1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AD2E68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FDCDB7E" w14:textId="77777777" w:rsidTr="00311B6C">
        <w:trPr>
          <w:trHeight w:val="20"/>
        </w:trPr>
        <w:tc>
          <w:tcPr>
            <w:tcW w:w="3119" w:type="dxa"/>
            <w:noWrap/>
            <w:hideMark/>
          </w:tcPr>
          <w:p w14:paraId="5B0E5B1A" w14:textId="77777777"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14:paraId="50C9DCF8"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6B2EFED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4F37BC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BDFB2D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D88A451" w14:textId="77777777" w:rsidTr="00311B6C">
        <w:trPr>
          <w:trHeight w:val="20"/>
        </w:trPr>
        <w:tc>
          <w:tcPr>
            <w:tcW w:w="3119" w:type="dxa"/>
            <w:noWrap/>
            <w:hideMark/>
          </w:tcPr>
          <w:p w14:paraId="76DD2E23" w14:textId="77777777"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14:paraId="1E3FEBDA"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1547DCD8"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00F00B5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3F0877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78C2140" w14:textId="77777777" w:rsidTr="00311B6C">
        <w:trPr>
          <w:trHeight w:val="20"/>
        </w:trPr>
        <w:tc>
          <w:tcPr>
            <w:tcW w:w="3119" w:type="dxa"/>
            <w:noWrap/>
            <w:hideMark/>
          </w:tcPr>
          <w:p w14:paraId="4E14611F" w14:textId="77777777"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14:paraId="7EDED277"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453D0C7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21477D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647476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48C9018" w14:textId="77777777" w:rsidTr="00311B6C">
        <w:trPr>
          <w:trHeight w:val="20"/>
        </w:trPr>
        <w:tc>
          <w:tcPr>
            <w:tcW w:w="3119" w:type="dxa"/>
            <w:noWrap/>
            <w:hideMark/>
          </w:tcPr>
          <w:p w14:paraId="45E46972" w14:textId="77777777"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14:paraId="66AE020B"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3C9152B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E1EED7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389479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5BEA761" w14:textId="77777777" w:rsidTr="00311B6C">
        <w:trPr>
          <w:trHeight w:val="20"/>
        </w:trPr>
        <w:tc>
          <w:tcPr>
            <w:tcW w:w="3119" w:type="dxa"/>
            <w:noWrap/>
            <w:hideMark/>
          </w:tcPr>
          <w:p w14:paraId="4F80EEEA" w14:textId="77777777" w:rsidR="009C096E" w:rsidRPr="009C096E" w:rsidRDefault="009C096E" w:rsidP="009C096E">
            <w:pPr>
              <w:spacing w:after="0"/>
              <w:ind w:left="159" w:hanging="159"/>
              <w:jc w:val="left"/>
              <w:rPr>
                <w:szCs w:val="20"/>
              </w:rPr>
            </w:pPr>
            <w:r w:rsidRPr="009C096E">
              <w:rPr>
                <w:szCs w:val="20"/>
              </w:rPr>
              <w:t>Schweppes Diet Apple Peach &amp; Passionfruit</w:t>
            </w:r>
          </w:p>
        </w:tc>
        <w:tc>
          <w:tcPr>
            <w:tcW w:w="850" w:type="dxa"/>
            <w:noWrap/>
            <w:hideMark/>
          </w:tcPr>
          <w:p w14:paraId="205A6D23"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4819A14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A4DA25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F59091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BAC540D" w14:textId="77777777" w:rsidTr="00311B6C">
        <w:trPr>
          <w:trHeight w:val="20"/>
        </w:trPr>
        <w:tc>
          <w:tcPr>
            <w:tcW w:w="3119" w:type="dxa"/>
            <w:noWrap/>
            <w:hideMark/>
          </w:tcPr>
          <w:p w14:paraId="7E27D68D" w14:textId="77777777" w:rsidR="009C096E" w:rsidRPr="009C096E" w:rsidRDefault="009C096E" w:rsidP="009C096E">
            <w:pPr>
              <w:spacing w:after="0"/>
              <w:ind w:left="159" w:hanging="159"/>
              <w:jc w:val="left"/>
              <w:rPr>
                <w:szCs w:val="20"/>
              </w:rPr>
            </w:pPr>
            <w:r w:rsidRPr="009C096E">
              <w:rPr>
                <w:szCs w:val="20"/>
              </w:rPr>
              <w:t>Schweppes Diet Cola</w:t>
            </w:r>
          </w:p>
        </w:tc>
        <w:tc>
          <w:tcPr>
            <w:tcW w:w="850" w:type="dxa"/>
            <w:noWrap/>
            <w:hideMark/>
          </w:tcPr>
          <w:p w14:paraId="595EE6C4"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8C7DDA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68FDB9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7E8DE7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BDD449F" w14:textId="77777777" w:rsidTr="00311B6C">
        <w:trPr>
          <w:trHeight w:val="20"/>
        </w:trPr>
        <w:tc>
          <w:tcPr>
            <w:tcW w:w="3119" w:type="dxa"/>
            <w:noWrap/>
            <w:hideMark/>
          </w:tcPr>
          <w:p w14:paraId="0D214D1E" w14:textId="77777777" w:rsidR="009C096E" w:rsidRPr="009C096E" w:rsidRDefault="009C096E" w:rsidP="009C096E">
            <w:pPr>
              <w:spacing w:after="0"/>
              <w:ind w:left="159" w:hanging="159"/>
              <w:jc w:val="left"/>
              <w:rPr>
                <w:szCs w:val="20"/>
              </w:rPr>
            </w:pPr>
            <w:r w:rsidRPr="009C096E">
              <w:rPr>
                <w:szCs w:val="20"/>
              </w:rPr>
              <w:t>Schweppes Diet Cola</w:t>
            </w:r>
          </w:p>
        </w:tc>
        <w:tc>
          <w:tcPr>
            <w:tcW w:w="850" w:type="dxa"/>
            <w:noWrap/>
            <w:hideMark/>
          </w:tcPr>
          <w:p w14:paraId="51983BEF"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84016F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DBDE51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90A514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BFE0801" w14:textId="77777777" w:rsidTr="00311B6C">
        <w:trPr>
          <w:trHeight w:val="20"/>
        </w:trPr>
        <w:tc>
          <w:tcPr>
            <w:tcW w:w="3119" w:type="dxa"/>
            <w:noWrap/>
            <w:hideMark/>
          </w:tcPr>
          <w:p w14:paraId="029E5F35" w14:textId="77777777" w:rsidR="009C096E" w:rsidRPr="009C096E" w:rsidRDefault="009C096E" w:rsidP="009C096E">
            <w:pPr>
              <w:spacing w:after="0"/>
              <w:ind w:left="159" w:hanging="159"/>
              <w:jc w:val="left"/>
              <w:rPr>
                <w:szCs w:val="20"/>
              </w:rPr>
            </w:pPr>
            <w:r w:rsidRPr="009C096E">
              <w:rPr>
                <w:szCs w:val="20"/>
              </w:rPr>
              <w:t>Schweppes Diet Lemon Lime &amp; Bitters</w:t>
            </w:r>
          </w:p>
        </w:tc>
        <w:tc>
          <w:tcPr>
            <w:tcW w:w="850" w:type="dxa"/>
            <w:noWrap/>
            <w:hideMark/>
          </w:tcPr>
          <w:p w14:paraId="10B726C2"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D56A44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FE9841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C7E7FE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CD9FA2B" w14:textId="77777777" w:rsidTr="00311B6C">
        <w:trPr>
          <w:trHeight w:val="20"/>
        </w:trPr>
        <w:tc>
          <w:tcPr>
            <w:tcW w:w="3119" w:type="dxa"/>
            <w:noWrap/>
            <w:hideMark/>
          </w:tcPr>
          <w:p w14:paraId="1B85D998" w14:textId="77777777" w:rsidR="009C096E" w:rsidRPr="009C096E" w:rsidRDefault="009C096E" w:rsidP="009C096E">
            <w:pPr>
              <w:spacing w:after="0"/>
              <w:ind w:left="159" w:hanging="159"/>
              <w:jc w:val="left"/>
              <w:rPr>
                <w:szCs w:val="20"/>
              </w:rPr>
            </w:pPr>
            <w:r w:rsidRPr="009C096E">
              <w:rPr>
                <w:szCs w:val="20"/>
              </w:rPr>
              <w:t>Schweppes Diet Lemonade</w:t>
            </w:r>
          </w:p>
        </w:tc>
        <w:tc>
          <w:tcPr>
            <w:tcW w:w="850" w:type="dxa"/>
            <w:noWrap/>
            <w:hideMark/>
          </w:tcPr>
          <w:p w14:paraId="78F95DC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18F990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CEE4D3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D157FF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2C67D37" w14:textId="77777777" w:rsidTr="00311B6C">
        <w:trPr>
          <w:trHeight w:val="20"/>
        </w:trPr>
        <w:tc>
          <w:tcPr>
            <w:tcW w:w="3119" w:type="dxa"/>
            <w:noWrap/>
            <w:hideMark/>
          </w:tcPr>
          <w:p w14:paraId="015F37B0" w14:textId="77777777" w:rsidR="009C096E" w:rsidRPr="009C096E" w:rsidRDefault="009C096E" w:rsidP="009C096E">
            <w:pPr>
              <w:spacing w:after="0"/>
              <w:ind w:left="159" w:hanging="159"/>
              <w:jc w:val="left"/>
              <w:rPr>
                <w:szCs w:val="20"/>
              </w:rPr>
            </w:pPr>
            <w:r w:rsidRPr="009C096E">
              <w:rPr>
                <w:szCs w:val="20"/>
              </w:rPr>
              <w:t>Schweppes Diet Lemonade</w:t>
            </w:r>
          </w:p>
        </w:tc>
        <w:tc>
          <w:tcPr>
            <w:tcW w:w="850" w:type="dxa"/>
            <w:noWrap/>
            <w:hideMark/>
          </w:tcPr>
          <w:p w14:paraId="3CE81C5A"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2F947221"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CEB1B3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280659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9EE2EA4" w14:textId="77777777" w:rsidTr="00311B6C">
        <w:trPr>
          <w:trHeight w:val="20"/>
        </w:trPr>
        <w:tc>
          <w:tcPr>
            <w:tcW w:w="3119" w:type="dxa"/>
            <w:noWrap/>
            <w:hideMark/>
          </w:tcPr>
          <w:p w14:paraId="73BE90A0" w14:textId="77777777" w:rsidR="009C096E" w:rsidRPr="009C096E" w:rsidRDefault="009C096E" w:rsidP="009C096E">
            <w:pPr>
              <w:spacing w:after="0"/>
              <w:ind w:left="159" w:hanging="159"/>
              <w:jc w:val="left"/>
              <w:rPr>
                <w:szCs w:val="20"/>
              </w:rPr>
            </w:pPr>
            <w:r w:rsidRPr="009C096E">
              <w:rPr>
                <w:szCs w:val="20"/>
              </w:rPr>
              <w:t>Schweppes Diet Lemonade</w:t>
            </w:r>
          </w:p>
        </w:tc>
        <w:tc>
          <w:tcPr>
            <w:tcW w:w="850" w:type="dxa"/>
            <w:noWrap/>
            <w:hideMark/>
          </w:tcPr>
          <w:p w14:paraId="70BF4EAC"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763A02C2"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2A88CA6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CCAC4D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C09AD3F" w14:textId="77777777" w:rsidTr="00311B6C">
        <w:trPr>
          <w:trHeight w:val="20"/>
        </w:trPr>
        <w:tc>
          <w:tcPr>
            <w:tcW w:w="3119" w:type="dxa"/>
            <w:noWrap/>
            <w:hideMark/>
          </w:tcPr>
          <w:p w14:paraId="71802ECE" w14:textId="77777777" w:rsidR="009C096E" w:rsidRPr="009C096E" w:rsidRDefault="009C096E" w:rsidP="009C096E">
            <w:pPr>
              <w:spacing w:after="0"/>
              <w:ind w:left="159" w:hanging="159"/>
              <w:jc w:val="left"/>
              <w:rPr>
                <w:szCs w:val="20"/>
              </w:rPr>
            </w:pPr>
            <w:r w:rsidRPr="009C096E">
              <w:rPr>
                <w:szCs w:val="20"/>
              </w:rPr>
              <w:t>Schweppes Diet Orange &amp; Mango</w:t>
            </w:r>
          </w:p>
        </w:tc>
        <w:tc>
          <w:tcPr>
            <w:tcW w:w="850" w:type="dxa"/>
            <w:noWrap/>
            <w:hideMark/>
          </w:tcPr>
          <w:p w14:paraId="5D907DE2"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B3A3A6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3DFE34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F1DF9E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5161412" w14:textId="77777777" w:rsidTr="00311B6C">
        <w:trPr>
          <w:trHeight w:val="20"/>
        </w:trPr>
        <w:tc>
          <w:tcPr>
            <w:tcW w:w="3119" w:type="dxa"/>
            <w:noWrap/>
            <w:hideMark/>
          </w:tcPr>
          <w:p w14:paraId="2A4833E9" w14:textId="77777777" w:rsidR="009C096E" w:rsidRPr="009C096E" w:rsidRDefault="009C096E" w:rsidP="009C096E">
            <w:pPr>
              <w:spacing w:after="0"/>
              <w:ind w:left="159" w:hanging="159"/>
              <w:jc w:val="left"/>
              <w:rPr>
                <w:szCs w:val="20"/>
              </w:rPr>
            </w:pPr>
            <w:r w:rsidRPr="009C096E">
              <w:rPr>
                <w:szCs w:val="20"/>
              </w:rPr>
              <w:t>Schweppes Diet Solo Low Joule</w:t>
            </w:r>
          </w:p>
        </w:tc>
        <w:tc>
          <w:tcPr>
            <w:tcW w:w="850" w:type="dxa"/>
            <w:noWrap/>
            <w:hideMark/>
          </w:tcPr>
          <w:p w14:paraId="2EFC4C4F"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2008444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830EA0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78F074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DAE87EB" w14:textId="77777777" w:rsidTr="00311B6C">
        <w:trPr>
          <w:trHeight w:val="20"/>
        </w:trPr>
        <w:tc>
          <w:tcPr>
            <w:tcW w:w="3119" w:type="dxa"/>
            <w:noWrap/>
            <w:hideMark/>
          </w:tcPr>
          <w:p w14:paraId="0B0CA6A6" w14:textId="77777777" w:rsidR="009C096E" w:rsidRPr="009C096E" w:rsidRDefault="009C096E" w:rsidP="009C096E">
            <w:pPr>
              <w:spacing w:after="0"/>
              <w:ind w:left="159" w:hanging="159"/>
              <w:jc w:val="left"/>
              <w:rPr>
                <w:szCs w:val="20"/>
              </w:rPr>
            </w:pPr>
            <w:r w:rsidRPr="009C096E">
              <w:rPr>
                <w:szCs w:val="20"/>
              </w:rPr>
              <w:t xml:space="preserve">Schweppes Diet Sunkist Low Joule </w:t>
            </w:r>
            <w:r w:rsidRPr="009C096E">
              <w:rPr>
                <w:szCs w:val="20"/>
              </w:rPr>
              <w:br/>
              <w:t>Orange Crush</w:t>
            </w:r>
          </w:p>
        </w:tc>
        <w:tc>
          <w:tcPr>
            <w:tcW w:w="850" w:type="dxa"/>
            <w:noWrap/>
            <w:hideMark/>
          </w:tcPr>
          <w:p w14:paraId="7F61D2F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6E660EF"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F21948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64CDC5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D6F36EE" w14:textId="77777777" w:rsidTr="00311B6C">
        <w:trPr>
          <w:trHeight w:val="20"/>
        </w:trPr>
        <w:tc>
          <w:tcPr>
            <w:tcW w:w="3119" w:type="dxa"/>
            <w:noWrap/>
            <w:hideMark/>
          </w:tcPr>
          <w:p w14:paraId="6BA11BAF" w14:textId="77777777" w:rsidR="009C096E" w:rsidRPr="009C096E" w:rsidRDefault="009C096E" w:rsidP="009C096E">
            <w:pPr>
              <w:spacing w:after="0"/>
              <w:ind w:left="159" w:hanging="159"/>
              <w:jc w:val="left"/>
              <w:rPr>
                <w:szCs w:val="20"/>
              </w:rPr>
            </w:pPr>
            <w:r w:rsidRPr="009C096E">
              <w:rPr>
                <w:szCs w:val="20"/>
              </w:rPr>
              <w:t xml:space="preserve">Schweppes Diet Sunkist Low Joule </w:t>
            </w:r>
            <w:r w:rsidRPr="009C096E">
              <w:rPr>
                <w:szCs w:val="20"/>
              </w:rPr>
              <w:br/>
              <w:t>Orange Crush</w:t>
            </w:r>
          </w:p>
        </w:tc>
        <w:tc>
          <w:tcPr>
            <w:tcW w:w="850" w:type="dxa"/>
            <w:noWrap/>
            <w:hideMark/>
          </w:tcPr>
          <w:p w14:paraId="1EAFF632"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F84AC1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FCBA71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2D6971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AD26CC5" w14:textId="77777777" w:rsidTr="00311B6C">
        <w:trPr>
          <w:trHeight w:val="20"/>
        </w:trPr>
        <w:tc>
          <w:tcPr>
            <w:tcW w:w="3119" w:type="dxa"/>
            <w:noWrap/>
            <w:hideMark/>
          </w:tcPr>
          <w:p w14:paraId="6E9B1FAD" w14:textId="77777777" w:rsidR="009C096E" w:rsidRPr="009C096E" w:rsidRDefault="009C096E" w:rsidP="009C096E">
            <w:pPr>
              <w:spacing w:after="0"/>
              <w:ind w:left="159" w:hanging="159"/>
              <w:jc w:val="left"/>
              <w:rPr>
                <w:szCs w:val="20"/>
              </w:rPr>
            </w:pPr>
            <w:r w:rsidRPr="009C096E">
              <w:rPr>
                <w:szCs w:val="20"/>
              </w:rPr>
              <w:t xml:space="preserve">Schweppes Diet Sunkist Low Joule </w:t>
            </w:r>
            <w:r w:rsidRPr="009C096E">
              <w:rPr>
                <w:szCs w:val="20"/>
              </w:rPr>
              <w:br/>
              <w:t>Orange Crush</w:t>
            </w:r>
          </w:p>
        </w:tc>
        <w:tc>
          <w:tcPr>
            <w:tcW w:w="850" w:type="dxa"/>
            <w:noWrap/>
            <w:hideMark/>
          </w:tcPr>
          <w:p w14:paraId="501B1A2C"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3AC7DA3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00BF7E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631428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6689DDA" w14:textId="77777777" w:rsidTr="00311B6C">
        <w:trPr>
          <w:trHeight w:val="20"/>
        </w:trPr>
        <w:tc>
          <w:tcPr>
            <w:tcW w:w="3119" w:type="dxa"/>
            <w:noWrap/>
            <w:hideMark/>
          </w:tcPr>
          <w:p w14:paraId="65A383BA" w14:textId="77777777" w:rsidR="009C096E" w:rsidRPr="009C096E" w:rsidRDefault="009C096E" w:rsidP="009C096E">
            <w:pPr>
              <w:spacing w:after="0"/>
              <w:ind w:left="159" w:hanging="159"/>
              <w:jc w:val="left"/>
              <w:rPr>
                <w:szCs w:val="20"/>
              </w:rPr>
            </w:pPr>
            <w:r w:rsidRPr="009C096E">
              <w:rPr>
                <w:szCs w:val="20"/>
              </w:rPr>
              <w:t xml:space="preserve">Schweppes Diet Sunkist Low Joule </w:t>
            </w:r>
            <w:r w:rsidRPr="009C096E">
              <w:rPr>
                <w:szCs w:val="20"/>
              </w:rPr>
              <w:br/>
              <w:t>Orange Crush</w:t>
            </w:r>
          </w:p>
        </w:tc>
        <w:tc>
          <w:tcPr>
            <w:tcW w:w="850" w:type="dxa"/>
            <w:noWrap/>
            <w:hideMark/>
          </w:tcPr>
          <w:p w14:paraId="4D015F52"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48B2A415"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084D849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0E32E0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7C8E0DD" w14:textId="77777777" w:rsidTr="00311B6C">
        <w:trPr>
          <w:trHeight w:val="20"/>
        </w:trPr>
        <w:tc>
          <w:tcPr>
            <w:tcW w:w="3119" w:type="dxa"/>
            <w:noWrap/>
            <w:hideMark/>
          </w:tcPr>
          <w:p w14:paraId="367C8498" w14:textId="77777777" w:rsidR="009C096E" w:rsidRPr="009C096E" w:rsidRDefault="009C096E" w:rsidP="009C096E">
            <w:pPr>
              <w:spacing w:after="0"/>
              <w:ind w:left="159" w:hanging="159"/>
              <w:jc w:val="left"/>
              <w:rPr>
                <w:szCs w:val="20"/>
              </w:rPr>
            </w:pPr>
            <w:r w:rsidRPr="009C096E">
              <w:rPr>
                <w:szCs w:val="20"/>
              </w:rPr>
              <w:t>Schweppes Diet Tropical</w:t>
            </w:r>
          </w:p>
        </w:tc>
        <w:tc>
          <w:tcPr>
            <w:tcW w:w="850" w:type="dxa"/>
            <w:noWrap/>
            <w:hideMark/>
          </w:tcPr>
          <w:p w14:paraId="61F7913C"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18B98B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36E903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39FE2B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8667119" w14:textId="77777777" w:rsidTr="00311B6C">
        <w:trPr>
          <w:trHeight w:val="20"/>
        </w:trPr>
        <w:tc>
          <w:tcPr>
            <w:tcW w:w="3119" w:type="dxa"/>
            <w:noWrap/>
            <w:hideMark/>
          </w:tcPr>
          <w:p w14:paraId="70677771" w14:textId="77777777" w:rsidR="009C096E" w:rsidRPr="009C096E" w:rsidRDefault="009C096E" w:rsidP="009C096E">
            <w:pPr>
              <w:spacing w:after="0"/>
              <w:ind w:left="159" w:hanging="159"/>
              <w:jc w:val="left"/>
              <w:rPr>
                <w:szCs w:val="20"/>
              </w:rPr>
            </w:pPr>
            <w:r w:rsidRPr="009C096E">
              <w:rPr>
                <w:szCs w:val="20"/>
              </w:rPr>
              <w:t>Schweppes Dry Ginger Ale</w:t>
            </w:r>
          </w:p>
        </w:tc>
        <w:tc>
          <w:tcPr>
            <w:tcW w:w="850" w:type="dxa"/>
            <w:noWrap/>
            <w:hideMark/>
          </w:tcPr>
          <w:p w14:paraId="4C5E1F50"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1E4243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84F32B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15A832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5CFC5F7" w14:textId="77777777" w:rsidTr="00311B6C">
        <w:trPr>
          <w:trHeight w:val="20"/>
        </w:trPr>
        <w:tc>
          <w:tcPr>
            <w:tcW w:w="3119" w:type="dxa"/>
            <w:noWrap/>
            <w:hideMark/>
          </w:tcPr>
          <w:p w14:paraId="2D0D7E36" w14:textId="77777777" w:rsidR="009C096E" w:rsidRPr="009C096E" w:rsidRDefault="009C096E" w:rsidP="009C096E">
            <w:pPr>
              <w:spacing w:after="0"/>
              <w:ind w:left="159" w:hanging="159"/>
              <w:jc w:val="left"/>
              <w:rPr>
                <w:szCs w:val="20"/>
              </w:rPr>
            </w:pPr>
            <w:r w:rsidRPr="009C096E">
              <w:rPr>
                <w:szCs w:val="20"/>
              </w:rPr>
              <w:t>Schweppes Dry Ginger Ale</w:t>
            </w:r>
          </w:p>
        </w:tc>
        <w:tc>
          <w:tcPr>
            <w:tcW w:w="850" w:type="dxa"/>
            <w:noWrap/>
            <w:hideMark/>
          </w:tcPr>
          <w:p w14:paraId="79AFA4F2"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6257D51E"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5E97CDD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0BFB6A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D44558F" w14:textId="77777777" w:rsidTr="00311B6C">
        <w:trPr>
          <w:trHeight w:val="20"/>
        </w:trPr>
        <w:tc>
          <w:tcPr>
            <w:tcW w:w="3119" w:type="dxa"/>
            <w:noWrap/>
            <w:hideMark/>
          </w:tcPr>
          <w:p w14:paraId="1EEA7AA3" w14:textId="77777777" w:rsidR="009C096E" w:rsidRPr="009C096E" w:rsidRDefault="009C096E" w:rsidP="009C096E">
            <w:pPr>
              <w:spacing w:after="0"/>
              <w:ind w:left="159" w:hanging="159"/>
              <w:jc w:val="left"/>
              <w:rPr>
                <w:szCs w:val="20"/>
              </w:rPr>
            </w:pPr>
            <w:r w:rsidRPr="009C096E">
              <w:rPr>
                <w:szCs w:val="20"/>
              </w:rPr>
              <w:t>Schweppes Dry Ginger Ale</w:t>
            </w:r>
          </w:p>
        </w:tc>
        <w:tc>
          <w:tcPr>
            <w:tcW w:w="850" w:type="dxa"/>
            <w:noWrap/>
            <w:hideMark/>
          </w:tcPr>
          <w:p w14:paraId="246F7F5B"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64758C1D"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0C8D2E5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F38B35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9351A7A" w14:textId="77777777" w:rsidTr="00311B6C">
        <w:trPr>
          <w:trHeight w:val="20"/>
        </w:trPr>
        <w:tc>
          <w:tcPr>
            <w:tcW w:w="3119" w:type="dxa"/>
            <w:noWrap/>
            <w:hideMark/>
          </w:tcPr>
          <w:p w14:paraId="21934A0F" w14:textId="77777777" w:rsidR="009C096E" w:rsidRPr="009C096E" w:rsidRDefault="009C096E" w:rsidP="009C096E">
            <w:pPr>
              <w:spacing w:after="0"/>
              <w:ind w:left="159" w:hanging="159"/>
              <w:jc w:val="left"/>
              <w:rPr>
                <w:szCs w:val="20"/>
              </w:rPr>
            </w:pPr>
            <w:r w:rsidRPr="009C096E">
              <w:rPr>
                <w:szCs w:val="20"/>
              </w:rPr>
              <w:t>Schweppes Dry Ginger Ale Diet</w:t>
            </w:r>
          </w:p>
        </w:tc>
        <w:tc>
          <w:tcPr>
            <w:tcW w:w="850" w:type="dxa"/>
            <w:noWrap/>
            <w:hideMark/>
          </w:tcPr>
          <w:p w14:paraId="2A8CE5A3"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7A525CED"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4C3F19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C17697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A3C8974" w14:textId="77777777" w:rsidTr="00311B6C">
        <w:trPr>
          <w:trHeight w:val="20"/>
        </w:trPr>
        <w:tc>
          <w:tcPr>
            <w:tcW w:w="3119" w:type="dxa"/>
            <w:noWrap/>
            <w:hideMark/>
          </w:tcPr>
          <w:p w14:paraId="2545688E" w14:textId="77777777" w:rsidR="009C096E" w:rsidRPr="009C096E" w:rsidRDefault="009C096E" w:rsidP="009C096E">
            <w:pPr>
              <w:spacing w:after="0"/>
              <w:ind w:left="159" w:hanging="159"/>
              <w:jc w:val="left"/>
              <w:rPr>
                <w:szCs w:val="20"/>
              </w:rPr>
            </w:pPr>
            <w:r w:rsidRPr="009C096E">
              <w:rPr>
                <w:szCs w:val="20"/>
              </w:rPr>
              <w:t xml:space="preserve">Schweppes Frutus Apple Blackberry </w:t>
            </w:r>
            <w:r w:rsidRPr="009C096E">
              <w:rPr>
                <w:szCs w:val="20"/>
              </w:rPr>
              <w:br/>
              <w:t>Natural Mineral Water</w:t>
            </w:r>
          </w:p>
        </w:tc>
        <w:tc>
          <w:tcPr>
            <w:tcW w:w="850" w:type="dxa"/>
            <w:noWrap/>
            <w:hideMark/>
          </w:tcPr>
          <w:p w14:paraId="72C8C5D5"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B5A69B4"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7695D27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CB8024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4FC02A4" w14:textId="77777777" w:rsidTr="00311B6C">
        <w:trPr>
          <w:trHeight w:val="20"/>
        </w:trPr>
        <w:tc>
          <w:tcPr>
            <w:tcW w:w="3119" w:type="dxa"/>
            <w:noWrap/>
            <w:hideMark/>
          </w:tcPr>
          <w:p w14:paraId="2F720660" w14:textId="77777777" w:rsidR="009C096E" w:rsidRPr="009C096E" w:rsidRDefault="009C096E" w:rsidP="009C096E">
            <w:pPr>
              <w:spacing w:after="0"/>
              <w:ind w:left="159" w:hanging="159"/>
              <w:jc w:val="left"/>
              <w:rPr>
                <w:szCs w:val="20"/>
              </w:rPr>
            </w:pPr>
            <w:r w:rsidRPr="009C096E">
              <w:rPr>
                <w:szCs w:val="20"/>
              </w:rPr>
              <w:t>Schweppes Frutus Lemon Lime Natural Mineral Water</w:t>
            </w:r>
          </w:p>
        </w:tc>
        <w:tc>
          <w:tcPr>
            <w:tcW w:w="850" w:type="dxa"/>
            <w:noWrap/>
            <w:hideMark/>
          </w:tcPr>
          <w:p w14:paraId="446B658B"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7236913"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482E71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CE8AB2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FCEC778" w14:textId="77777777" w:rsidTr="00311B6C">
        <w:trPr>
          <w:trHeight w:val="20"/>
        </w:trPr>
        <w:tc>
          <w:tcPr>
            <w:tcW w:w="3119" w:type="dxa"/>
            <w:noWrap/>
            <w:hideMark/>
          </w:tcPr>
          <w:p w14:paraId="12FE1BE2" w14:textId="77777777" w:rsidR="009C096E" w:rsidRPr="009C096E" w:rsidRDefault="009C096E" w:rsidP="009C096E">
            <w:pPr>
              <w:spacing w:after="0"/>
              <w:ind w:left="159" w:hanging="159"/>
              <w:jc w:val="left"/>
              <w:rPr>
                <w:szCs w:val="20"/>
              </w:rPr>
            </w:pPr>
            <w:r w:rsidRPr="009C096E">
              <w:rPr>
                <w:szCs w:val="20"/>
              </w:rPr>
              <w:t xml:space="preserve">Schweppes Frutus Orange Mandarin </w:t>
            </w:r>
            <w:r w:rsidRPr="009C096E">
              <w:rPr>
                <w:szCs w:val="20"/>
              </w:rPr>
              <w:br/>
              <w:t>Natural Mineral Water</w:t>
            </w:r>
          </w:p>
        </w:tc>
        <w:tc>
          <w:tcPr>
            <w:tcW w:w="850" w:type="dxa"/>
            <w:noWrap/>
            <w:hideMark/>
          </w:tcPr>
          <w:p w14:paraId="39805976"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BF4CBBA"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4938597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1CCFB3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C6A3353" w14:textId="77777777" w:rsidTr="00311B6C">
        <w:trPr>
          <w:trHeight w:val="20"/>
        </w:trPr>
        <w:tc>
          <w:tcPr>
            <w:tcW w:w="3119" w:type="dxa"/>
            <w:noWrap/>
            <w:hideMark/>
          </w:tcPr>
          <w:p w14:paraId="3AC739E9" w14:textId="77777777" w:rsidR="009C096E" w:rsidRPr="009C096E" w:rsidRDefault="009C096E" w:rsidP="009C096E">
            <w:pPr>
              <w:spacing w:after="0"/>
              <w:ind w:left="159" w:hanging="159"/>
              <w:jc w:val="left"/>
              <w:rPr>
                <w:szCs w:val="20"/>
              </w:rPr>
            </w:pPr>
            <w:r w:rsidRPr="009C096E">
              <w:rPr>
                <w:szCs w:val="20"/>
              </w:rPr>
              <w:t>Schweppes Indian Tonic Water</w:t>
            </w:r>
          </w:p>
        </w:tc>
        <w:tc>
          <w:tcPr>
            <w:tcW w:w="850" w:type="dxa"/>
            <w:noWrap/>
            <w:hideMark/>
          </w:tcPr>
          <w:p w14:paraId="0805681B"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527779B9"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C85849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93CCBF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58BD803" w14:textId="77777777" w:rsidTr="00311B6C">
        <w:trPr>
          <w:trHeight w:val="20"/>
        </w:trPr>
        <w:tc>
          <w:tcPr>
            <w:tcW w:w="3119" w:type="dxa"/>
            <w:noWrap/>
            <w:hideMark/>
          </w:tcPr>
          <w:p w14:paraId="413FDA82" w14:textId="77777777" w:rsidR="009C096E" w:rsidRPr="009C096E" w:rsidRDefault="009C096E" w:rsidP="009C096E">
            <w:pPr>
              <w:spacing w:after="0"/>
              <w:ind w:left="159" w:hanging="159"/>
              <w:jc w:val="left"/>
              <w:rPr>
                <w:szCs w:val="20"/>
              </w:rPr>
            </w:pPr>
            <w:r w:rsidRPr="009C096E">
              <w:rPr>
                <w:szCs w:val="20"/>
              </w:rPr>
              <w:t>Schweppes Indian Tonic Water</w:t>
            </w:r>
          </w:p>
        </w:tc>
        <w:tc>
          <w:tcPr>
            <w:tcW w:w="850" w:type="dxa"/>
            <w:noWrap/>
            <w:hideMark/>
          </w:tcPr>
          <w:p w14:paraId="49AE81AC"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46B17229"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0755E1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1A7985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A2A14A3" w14:textId="77777777" w:rsidTr="00311B6C">
        <w:trPr>
          <w:trHeight w:val="20"/>
        </w:trPr>
        <w:tc>
          <w:tcPr>
            <w:tcW w:w="3119" w:type="dxa"/>
            <w:noWrap/>
            <w:hideMark/>
          </w:tcPr>
          <w:p w14:paraId="00EAAA7C" w14:textId="77777777" w:rsidR="009C096E" w:rsidRPr="009C096E" w:rsidRDefault="009C096E" w:rsidP="009C096E">
            <w:pPr>
              <w:spacing w:after="0"/>
              <w:ind w:left="159" w:hanging="159"/>
              <w:jc w:val="left"/>
              <w:rPr>
                <w:szCs w:val="20"/>
              </w:rPr>
            </w:pPr>
            <w:r w:rsidRPr="009C096E">
              <w:rPr>
                <w:szCs w:val="20"/>
              </w:rPr>
              <w:t>Schweppes Indian Tonic Water Diet</w:t>
            </w:r>
          </w:p>
        </w:tc>
        <w:tc>
          <w:tcPr>
            <w:tcW w:w="850" w:type="dxa"/>
            <w:noWrap/>
            <w:hideMark/>
          </w:tcPr>
          <w:p w14:paraId="459AFDC9"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606DE56"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08C782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7E9A9F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BD4E131" w14:textId="77777777" w:rsidTr="00311B6C">
        <w:trPr>
          <w:trHeight w:val="20"/>
        </w:trPr>
        <w:tc>
          <w:tcPr>
            <w:tcW w:w="3119" w:type="dxa"/>
            <w:noWrap/>
            <w:hideMark/>
          </w:tcPr>
          <w:p w14:paraId="3B669BFD" w14:textId="77777777" w:rsidR="009C096E" w:rsidRPr="009C096E" w:rsidRDefault="009C096E" w:rsidP="009C096E">
            <w:pPr>
              <w:spacing w:after="0"/>
              <w:ind w:left="159" w:hanging="159"/>
              <w:jc w:val="left"/>
              <w:rPr>
                <w:szCs w:val="20"/>
              </w:rPr>
            </w:pPr>
            <w:r w:rsidRPr="009C096E">
              <w:rPr>
                <w:szCs w:val="20"/>
              </w:rPr>
              <w:lastRenderedPageBreak/>
              <w:t>Schweppes Indian Tonic Water Diet</w:t>
            </w:r>
          </w:p>
        </w:tc>
        <w:tc>
          <w:tcPr>
            <w:tcW w:w="850" w:type="dxa"/>
            <w:noWrap/>
            <w:hideMark/>
          </w:tcPr>
          <w:p w14:paraId="6A7B0C9A"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0D9F6C08"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8001A9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708E8B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7DDFBFC" w14:textId="77777777" w:rsidTr="00311B6C">
        <w:trPr>
          <w:trHeight w:val="20"/>
        </w:trPr>
        <w:tc>
          <w:tcPr>
            <w:tcW w:w="3119" w:type="dxa"/>
            <w:noWrap/>
            <w:hideMark/>
          </w:tcPr>
          <w:p w14:paraId="20CFE281" w14:textId="77777777" w:rsidR="009C096E" w:rsidRPr="009C096E" w:rsidRDefault="009C096E" w:rsidP="009C096E">
            <w:pPr>
              <w:spacing w:after="0"/>
              <w:ind w:left="159" w:hanging="159"/>
              <w:jc w:val="left"/>
              <w:rPr>
                <w:szCs w:val="20"/>
              </w:rPr>
            </w:pPr>
            <w:r w:rsidRPr="009C096E">
              <w:rPr>
                <w:szCs w:val="20"/>
              </w:rPr>
              <w:t>Schweppes Kola Beer</w:t>
            </w:r>
          </w:p>
        </w:tc>
        <w:tc>
          <w:tcPr>
            <w:tcW w:w="850" w:type="dxa"/>
            <w:noWrap/>
            <w:hideMark/>
          </w:tcPr>
          <w:p w14:paraId="62313033"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1412FD5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78E43F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7D1D4C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5C71F07" w14:textId="77777777" w:rsidTr="00311B6C">
        <w:trPr>
          <w:trHeight w:val="20"/>
        </w:trPr>
        <w:tc>
          <w:tcPr>
            <w:tcW w:w="3119" w:type="dxa"/>
            <w:noWrap/>
            <w:hideMark/>
          </w:tcPr>
          <w:p w14:paraId="1A18FD3E" w14:textId="77777777" w:rsidR="009C096E" w:rsidRPr="009C096E" w:rsidRDefault="009C096E" w:rsidP="009C096E">
            <w:pPr>
              <w:spacing w:after="0"/>
              <w:ind w:left="159" w:hanging="159"/>
              <w:jc w:val="left"/>
              <w:rPr>
                <w:szCs w:val="20"/>
              </w:rPr>
            </w:pPr>
            <w:r w:rsidRPr="009C096E">
              <w:rPr>
                <w:szCs w:val="20"/>
              </w:rPr>
              <w:t>Schweppes Lemon</w:t>
            </w:r>
          </w:p>
        </w:tc>
        <w:tc>
          <w:tcPr>
            <w:tcW w:w="850" w:type="dxa"/>
            <w:noWrap/>
            <w:hideMark/>
          </w:tcPr>
          <w:p w14:paraId="4BB7EF64"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6A67AE2F"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26923FA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39FD54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9CCFA86" w14:textId="77777777" w:rsidTr="00311B6C">
        <w:trPr>
          <w:trHeight w:val="20"/>
        </w:trPr>
        <w:tc>
          <w:tcPr>
            <w:tcW w:w="3119" w:type="dxa"/>
            <w:noWrap/>
            <w:hideMark/>
          </w:tcPr>
          <w:p w14:paraId="32FE1587" w14:textId="77777777" w:rsidR="009C096E" w:rsidRPr="009C096E" w:rsidRDefault="009C096E" w:rsidP="009C096E">
            <w:pPr>
              <w:spacing w:after="0"/>
              <w:ind w:left="159" w:hanging="159"/>
              <w:jc w:val="left"/>
              <w:rPr>
                <w:szCs w:val="20"/>
              </w:rPr>
            </w:pPr>
            <w:r w:rsidRPr="009C096E">
              <w:rPr>
                <w:szCs w:val="20"/>
              </w:rPr>
              <w:t>Schweppes Lemon Lime &amp; Bitters</w:t>
            </w:r>
          </w:p>
        </w:tc>
        <w:tc>
          <w:tcPr>
            <w:tcW w:w="850" w:type="dxa"/>
            <w:noWrap/>
            <w:hideMark/>
          </w:tcPr>
          <w:p w14:paraId="588CA88B"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272AC7C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2F3F94C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53B94E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97E6750" w14:textId="77777777" w:rsidTr="00311B6C">
        <w:trPr>
          <w:trHeight w:val="20"/>
        </w:trPr>
        <w:tc>
          <w:tcPr>
            <w:tcW w:w="3119" w:type="dxa"/>
            <w:noWrap/>
            <w:hideMark/>
          </w:tcPr>
          <w:p w14:paraId="57B3C9E2" w14:textId="77777777" w:rsidR="009C096E" w:rsidRPr="009C096E" w:rsidRDefault="009C096E" w:rsidP="009C096E">
            <w:pPr>
              <w:spacing w:after="0"/>
              <w:ind w:left="159" w:hanging="159"/>
              <w:jc w:val="left"/>
              <w:rPr>
                <w:szCs w:val="20"/>
              </w:rPr>
            </w:pPr>
            <w:r w:rsidRPr="009C096E">
              <w:rPr>
                <w:szCs w:val="20"/>
              </w:rPr>
              <w:t xml:space="preserve">Schweppes Lemon Lime &amp; Orange </w:t>
            </w:r>
            <w:r w:rsidRPr="009C096E">
              <w:rPr>
                <w:szCs w:val="20"/>
              </w:rPr>
              <w:br/>
              <w:t>Natural Mineral Water</w:t>
            </w:r>
          </w:p>
        </w:tc>
        <w:tc>
          <w:tcPr>
            <w:tcW w:w="850" w:type="dxa"/>
            <w:noWrap/>
            <w:hideMark/>
          </w:tcPr>
          <w:p w14:paraId="2754CFD3"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BB59AA1"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0FA0F8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433277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D1BCD31" w14:textId="77777777" w:rsidTr="00311B6C">
        <w:trPr>
          <w:trHeight w:val="20"/>
        </w:trPr>
        <w:tc>
          <w:tcPr>
            <w:tcW w:w="3119" w:type="dxa"/>
            <w:noWrap/>
            <w:hideMark/>
          </w:tcPr>
          <w:p w14:paraId="514E2DEF" w14:textId="77777777" w:rsidR="009C096E" w:rsidRPr="009C096E" w:rsidRDefault="009C096E" w:rsidP="009C096E">
            <w:pPr>
              <w:spacing w:after="0"/>
              <w:ind w:left="159" w:hanging="159"/>
              <w:jc w:val="left"/>
              <w:rPr>
                <w:szCs w:val="20"/>
              </w:rPr>
            </w:pPr>
            <w:r w:rsidRPr="009C096E">
              <w:rPr>
                <w:szCs w:val="20"/>
              </w:rPr>
              <w:t xml:space="preserve">Schweppes Lemon Lime &amp; Orange </w:t>
            </w:r>
            <w:r w:rsidRPr="009C096E">
              <w:rPr>
                <w:szCs w:val="20"/>
              </w:rPr>
              <w:br/>
              <w:t>Natural Mineral Water</w:t>
            </w:r>
          </w:p>
        </w:tc>
        <w:tc>
          <w:tcPr>
            <w:tcW w:w="850" w:type="dxa"/>
            <w:noWrap/>
            <w:hideMark/>
          </w:tcPr>
          <w:p w14:paraId="3F44FF0E"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54F99A58"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06A30F2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888A48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5DA102F" w14:textId="77777777" w:rsidTr="00311B6C">
        <w:trPr>
          <w:trHeight w:val="20"/>
        </w:trPr>
        <w:tc>
          <w:tcPr>
            <w:tcW w:w="3119" w:type="dxa"/>
            <w:noWrap/>
            <w:hideMark/>
          </w:tcPr>
          <w:p w14:paraId="5E9BB2F5" w14:textId="77777777" w:rsidR="009C096E" w:rsidRPr="009C096E" w:rsidRDefault="009C096E" w:rsidP="009C096E">
            <w:pPr>
              <w:spacing w:after="0"/>
              <w:ind w:left="159" w:hanging="159"/>
              <w:jc w:val="left"/>
              <w:rPr>
                <w:szCs w:val="20"/>
              </w:rPr>
            </w:pPr>
            <w:r w:rsidRPr="009C096E">
              <w:rPr>
                <w:szCs w:val="20"/>
              </w:rPr>
              <w:t xml:space="preserve">Schweppes Lemon Lime Natural </w:t>
            </w:r>
            <w:r w:rsidRPr="009C096E">
              <w:rPr>
                <w:szCs w:val="20"/>
              </w:rPr>
              <w:br/>
              <w:t>Mineral Water</w:t>
            </w:r>
          </w:p>
        </w:tc>
        <w:tc>
          <w:tcPr>
            <w:tcW w:w="850" w:type="dxa"/>
            <w:noWrap/>
            <w:hideMark/>
          </w:tcPr>
          <w:p w14:paraId="162D390C"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5FF2453E"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C574B1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BE89CF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7E16030" w14:textId="77777777" w:rsidTr="00311B6C">
        <w:trPr>
          <w:trHeight w:val="20"/>
        </w:trPr>
        <w:tc>
          <w:tcPr>
            <w:tcW w:w="3119" w:type="dxa"/>
            <w:noWrap/>
            <w:hideMark/>
          </w:tcPr>
          <w:p w14:paraId="29ABC94C" w14:textId="77777777" w:rsidR="009C096E" w:rsidRPr="009C096E" w:rsidRDefault="009C096E" w:rsidP="009C096E">
            <w:pPr>
              <w:spacing w:after="0"/>
              <w:ind w:left="159" w:hanging="159"/>
              <w:jc w:val="left"/>
              <w:rPr>
                <w:szCs w:val="20"/>
              </w:rPr>
            </w:pPr>
            <w:r w:rsidRPr="009C096E">
              <w:rPr>
                <w:szCs w:val="20"/>
              </w:rPr>
              <w:t>Schweppes Lemon Natural Mineral Water</w:t>
            </w:r>
          </w:p>
        </w:tc>
        <w:tc>
          <w:tcPr>
            <w:tcW w:w="850" w:type="dxa"/>
            <w:noWrap/>
            <w:hideMark/>
          </w:tcPr>
          <w:p w14:paraId="3E562381"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099CDCDD"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1D1CB5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871FC1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8CF875C" w14:textId="77777777" w:rsidTr="00311B6C">
        <w:trPr>
          <w:trHeight w:val="20"/>
        </w:trPr>
        <w:tc>
          <w:tcPr>
            <w:tcW w:w="3119" w:type="dxa"/>
            <w:noWrap/>
            <w:hideMark/>
          </w:tcPr>
          <w:p w14:paraId="7C33FD1B" w14:textId="77777777" w:rsidR="009C096E" w:rsidRPr="009C096E" w:rsidRDefault="009C096E" w:rsidP="009C096E">
            <w:pPr>
              <w:spacing w:after="0"/>
              <w:ind w:left="159" w:hanging="159"/>
              <w:jc w:val="left"/>
              <w:rPr>
                <w:szCs w:val="20"/>
              </w:rPr>
            </w:pPr>
            <w:r w:rsidRPr="009C096E">
              <w:rPr>
                <w:szCs w:val="20"/>
              </w:rPr>
              <w:t>Schweppes Lemon Sparkling Water</w:t>
            </w:r>
          </w:p>
        </w:tc>
        <w:tc>
          <w:tcPr>
            <w:tcW w:w="850" w:type="dxa"/>
            <w:noWrap/>
            <w:hideMark/>
          </w:tcPr>
          <w:p w14:paraId="7181F5AF"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21BB249A"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2377DC5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84C0E5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E75A8EB" w14:textId="77777777" w:rsidTr="00311B6C">
        <w:trPr>
          <w:trHeight w:val="20"/>
        </w:trPr>
        <w:tc>
          <w:tcPr>
            <w:tcW w:w="3119" w:type="dxa"/>
            <w:noWrap/>
            <w:hideMark/>
          </w:tcPr>
          <w:p w14:paraId="3C88A725" w14:textId="77777777" w:rsidR="009C096E" w:rsidRPr="009C096E" w:rsidRDefault="009C096E" w:rsidP="009C096E">
            <w:pPr>
              <w:spacing w:after="0"/>
              <w:ind w:left="159" w:hanging="159"/>
              <w:jc w:val="left"/>
              <w:rPr>
                <w:szCs w:val="20"/>
              </w:rPr>
            </w:pPr>
            <w:r w:rsidRPr="009C096E">
              <w:rPr>
                <w:szCs w:val="20"/>
              </w:rPr>
              <w:t>Schweppes Lemon Tonic Water</w:t>
            </w:r>
          </w:p>
        </w:tc>
        <w:tc>
          <w:tcPr>
            <w:tcW w:w="850" w:type="dxa"/>
            <w:noWrap/>
            <w:hideMark/>
          </w:tcPr>
          <w:p w14:paraId="6180FE4C"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CA88ADE"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8E437A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6379C5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1616AD9" w14:textId="77777777" w:rsidTr="00311B6C">
        <w:trPr>
          <w:trHeight w:val="20"/>
        </w:trPr>
        <w:tc>
          <w:tcPr>
            <w:tcW w:w="3119" w:type="dxa"/>
            <w:noWrap/>
            <w:hideMark/>
          </w:tcPr>
          <w:p w14:paraId="62DE2E1D" w14:textId="77777777"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14:paraId="009BFA36"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7ADA9DC4"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2FE3523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ED6615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7632CC2" w14:textId="77777777" w:rsidTr="00311B6C">
        <w:trPr>
          <w:trHeight w:val="20"/>
        </w:trPr>
        <w:tc>
          <w:tcPr>
            <w:tcW w:w="3119" w:type="dxa"/>
            <w:noWrap/>
            <w:hideMark/>
          </w:tcPr>
          <w:p w14:paraId="514CE6AA" w14:textId="77777777"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14:paraId="0E39EDD0"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5F65072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1D10F2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C403CA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B147955" w14:textId="77777777" w:rsidTr="00311B6C">
        <w:trPr>
          <w:trHeight w:val="20"/>
        </w:trPr>
        <w:tc>
          <w:tcPr>
            <w:tcW w:w="3119" w:type="dxa"/>
            <w:noWrap/>
            <w:hideMark/>
          </w:tcPr>
          <w:p w14:paraId="52B8C566" w14:textId="77777777"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14:paraId="1579B95E"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79C9006B"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2F220EB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89A860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EAD056C" w14:textId="77777777" w:rsidTr="00311B6C">
        <w:trPr>
          <w:trHeight w:val="20"/>
        </w:trPr>
        <w:tc>
          <w:tcPr>
            <w:tcW w:w="3119" w:type="dxa"/>
            <w:noWrap/>
            <w:hideMark/>
          </w:tcPr>
          <w:p w14:paraId="0B7F93F7" w14:textId="77777777"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14:paraId="385C155E"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3FAC783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68B966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41542B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BE4F6DA" w14:textId="77777777" w:rsidTr="00311B6C">
        <w:trPr>
          <w:trHeight w:val="20"/>
        </w:trPr>
        <w:tc>
          <w:tcPr>
            <w:tcW w:w="3119" w:type="dxa"/>
            <w:noWrap/>
            <w:hideMark/>
          </w:tcPr>
          <w:p w14:paraId="4EB6011C" w14:textId="77777777"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14:paraId="37557932"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65174DD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A118F9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EBF4C7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3744F65" w14:textId="77777777" w:rsidTr="00311B6C">
        <w:trPr>
          <w:trHeight w:val="20"/>
        </w:trPr>
        <w:tc>
          <w:tcPr>
            <w:tcW w:w="3119" w:type="dxa"/>
            <w:noWrap/>
            <w:hideMark/>
          </w:tcPr>
          <w:p w14:paraId="09DED494" w14:textId="77777777" w:rsidR="009C096E" w:rsidRPr="009C096E" w:rsidRDefault="009C096E" w:rsidP="009C096E">
            <w:pPr>
              <w:spacing w:after="0"/>
              <w:ind w:left="159" w:hanging="159"/>
              <w:jc w:val="left"/>
              <w:rPr>
                <w:szCs w:val="20"/>
              </w:rPr>
            </w:pPr>
            <w:r w:rsidRPr="009C096E">
              <w:rPr>
                <w:szCs w:val="20"/>
              </w:rPr>
              <w:t>Schweppes Light Lemonade</w:t>
            </w:r>
          </w:p>
        </w:tc>
        <w:tc>
          <w:tcPr>
            <w:tcW w:w="850" w:type="dxa"/>
            <w:noWrap/>
            <w:hideMark/>
          </w:tcPr>
          <w:p w14:paraId="448DDAE7"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11139F0C"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8C93BA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B01E9D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892306A" w14:textId="77777777" w:rsidTr="00311B6C">
        <w:trPr>
          <w:trHeight w:val="20"/>
        </w:trPr>
        <w:tc>
          <w:tcPr>
            <w:tcW w:w="3119" w:type="dxa"/>
            <w:noWrap/>
            <w:hideMark/>
          </w:tcPr>
          <w:p w14:paraId="1016A651" w14:textId="77777777" w:rsidR="009C096E" w:rsidRPr="009C096E" w:rsidRDefault="009C096E" w:rsidP="009C096E">
            <w:pPr>
              <w:spacing w:after="0"/>
              <w:ind w:left="159" w:hanging="159"/>
              <w:jc w:val="left"/>
              <w:rPr>
                <w:szCs w:val="20"/>
              </w:rPr>
            </w:pPr>
            <w:r w:rsidRPr="009C096E">
              <w:rPr>
                <w:szCs w:val="20"/>
              </w:rPr>
              <w:t>Schweppes Light Lemonade</w:t>
            </w:r>
          </w:p>
        </w:tc>
        <w:tc>
          <w:tcPr>
            <w:tcW w:w="850" w:type="dxa"/>
            <w:noWrap/>
            <w:hideMark/>
          </w:tcPr>
          <w:p w14:paraId="4FF735FC"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9DEE61A"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72E605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931DA5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2308697" w14:textId="77777777" w:rsidTr="00311B6C">
        <w:trPr>
          <w:trHeight w:val="20"/>
        </w:trPr>
        <w:tc>
          <w:tcPr>
            <w:tcW w:w="3119" w:type="dxa"/>
            <w:noWrap/>
            <w:hideMark/>
          </w:tcPr>
          <w:p w14:paraId="1B585988" w14:textId="77777777" w:rsidR="009C096E" w:rsidRPr="009C096E" w:rsidRDefault="009C096E" w:rsidP="009C096E">
            <w:pPr>
              <w:spacing w:after="0"/>
              <w:ind w:left="159" w:hanging="159"/>
              <w:jc w:val="left"/>
              <w:rPr>
                <w:szCs w:val="20"/>
              </w:rPr>
            </w:pPr>
            <w:r w:rsidRPr="009C096E">
              <w:rPr>
                <w:szCs w:val="20"/>
              </w:rPr>
              <w:t>Schweppes Light Lemonade</w:t>
            </w:r>
          </w:p>
        </w:tc>
        <w:tc>
          <w:tcPr>
            <w:tcW w:w="850" w:type="dxa"/>
            <w:noWrap/>
            <w:hideMark/>
          </w:tcPr>
          <w:p w14:paraId="276F762C"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7A153F9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1C345F6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03C3E5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26E68C3" w14:textId="77777777" w:rsidTr="00311B6C">
        <w:trPr>
          <w:trHeight w:val="20"/>
        </w:trPr>
        <w:tc>
          <w:tcPr>
            <w:tcW w:w="3119" w:type="dxa"/>
            <w:noWrap/>
            <w:hideMark/>
          </w:tcPr>
          <w:p w14:paraId="5AA839C7" w14:textId="77777777" w:rsidR="009C096E" w:rsidRPr="009C096E" w:rsidRDefault="009C096E" w:rsidP="009C096E">
            <w:pPr>
              <w:spacing w:after="0"/>
              <w:ind w:left="159" w:hanging="159"/>
              <w:jc w:val="left"/>
              <w:rPr>
                <w:szCs w:val="20"/>
              </w:rPr>
            </w:pPr>
            <w:r w:rsidRPr="009C096E">
              <w:rPr>
                <w:szCs w:val="20"/>
              </w:rPr>
              <w:t>Schweppes Lime</w:t>
            </w:r>
          </w:p>
        </w:tc>
        <w:tc>
          <w:tcPr>
            <w:tcW w:w="850" w:type="dxa"/>
            <w:noWrap/>
            <w:hideMark/>
          </w:tcPr>
          <w:p w14:paraId="02BD68DB"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376C39B4"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DEE854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27D0D2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B3DE027" w14:textId="77777777" w:rsidTr="00311B6C">
        <w:trPr>
          <w:trHeight w:val="20"/>
        </w:trPr>
        <w:tc>
          <w:tcPr>
            <w:tcW w:w="3119" w:type="dxa"/>
            <w:noWrap/>
            <w:hideMark/>
          </w:tcPr>
          <w:p w14:paraId="00B5C148" w14:textId="77777777" w:rsidR="009C096E" w:rsidRPr="009C096E" w:rsidRDefault="009C096E" w:rsidP="009C096E">
            <w:pPr>
              <w:spacing w:after="0"/>
              <w:ind w:left="159" w:hanging="159"/>
              <w:jc w:val="left"/>
              <w:rPr>
                <w:szCs w:val="20"/>
              </w:rPr>
            </w:pPr>
            <w:r w:rsidRPr="009C096E">
              <w:rPr>
                <w:szCs w:val="20"/>
              </w:rPr>
              <w:t>Schweppes Lime Sparkling Water</w:t>
            </w:r>
          </w:p>
        </w:tc>
        <w:tc>
          <w:tcPr>
            <w:tcW w:w="850" w:type="dxa"/>
            <w:noWrap/>
            <w:hideMark/>
          </w:tcPr>
          <w:p w14:paraId="57C4A2B9"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2DA37C8F"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3EE47B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74272E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D85010A" w14:textId="77777777" w:rsidTr="00311B6C">
        <w:trPr>
          <w:trHeight w:val="20"/>
        </w:trPr>
        <w:tc>
          <w:tcPr>
            <w:tcW w:w="3119" w:type="dxa"/>
            <w:noWrap/>
            <w:hideMark/>
          </w:tcPr>
          <w:p w14:paraId="3FCD1DC5" w14:textId="77777777" w:rsidR="009C096E" w:rsidRPr="009C096E" w:rsidRDefault="009C096E" w:rsidP="009C096E">
            <w:pPr>
              <w:spacing w:after="0"/>
              <w:ind w:left="159" w:hanging="159"/>
              <w:jc w:val="left"/>
              <w:rPr>
                <w:szCs w:val="20"/>
              </w:rPr>
            </w:pPr>
            <w:r w:rsidRPr="009C096E">
              <w:rPr>
                <w:szCs w:val="20"/>
              </w:rPr>
              <w:t>Schweppes Lime Tonic Water</w:t>
            </w:r>
          </w:p>
        </w:tc>
        <w:tc>
          <w:tcPr>
            <w:tcW w:w="850" w:type="dxa"/>
            <w:noWrap/>
            <w:hideMark/>
          </w:tcPr>
          <w:p w14:paraId="3AFBF418"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ED01B47"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40B3557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AE2E55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FAA3F60" w14:textId="77777777" w:rsidTr="00311B6C">
        <w:trPr>
          <w:trHeight w:val="20"/>
        </w:trPr>
        <w:tc>
          <w:tcPr>
            <w:tcW w:w="3119" w:type="dxa"/>
            <w:noWrap/>
            <w:hideMark/>
          </w:tcPr>
          <w:p w14:paraId="6285AC94" w14:textId="77777777" w:rsidR="009C096E" w:rsidRPr="009C096E" w:rsidRDefault="009C096E" w:rsidP="009C096E">
            <w:pPr>
              <w:spacing w:after="0"/>
              <w:ind w:left="159" w:hanging="159"/>
              <w:jc w:val="left"/>
              <w:rPr>
                <w:szCs w:val="20"/>
              </w:rPr>
            </w:pPr>
            <w:r w:rsidRPr="009C096E">
              <w:rPr>
                <w:szCs w:val="20"/>
              </w:rPr>
              <w:t>Schweppes Low Joule Cola</w:t>
            </w:r>
          </w:p>
        </w:tc>
        <w:tc>
          <w:tcPr>
            <w:tcW w:w="850" w:type="dxa"/>
            <w:noWrap/>
            <w:hideMark/>
          </w:tcPr>
          <w:p w14:paraId="3D3AA2B3"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0D808D5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7B9F93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499E9C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1D4AFF7" w14:textId="77777777" w:rsidTr="00311B6C">
        <w:trPr>
          <w:trHeight w:val="20"/>
        </w:trPr>
        <w:tc>
          <w:tcPr>
            <w:tcW w:w="3119" w:type="dxa"/>
            <w:noWrap/>
            <w:hideMark/>
          </w:tcPr>
          <w:p w14:paraId="314E15AD" w14:textId="77777777" w:rsidR="009C096E" w:rsidRPr="009C096E" w:rsidRDefault="009C096E" w:rsidP="009C096E">
            <w:pPr>
              <w:spacing w:after="0"/>
              <w:ind w:left="159" w:hanging="159"/>
              <w:jc w:val="left"/>
              <w:rPr>
                <w:szCs w:val="20"/>
              </w:rPr>
            </w:pPr>
            <w:r w:rsidRPr="009C096E">
              <w:rPr>
                <w:szCs w:val="20"/>
              </w:rPr>
              <w:t>Schweppes Low Joule Lemonade</w:t>
            </w:r>
          </w:p>
        </w:tc>
        <w:tc>
          <w:tcPr>
            <w:tcW w:w="850" w:type="dxa"/>
            <w:noWrap/>
            <w:hideMark/>
          </w:tcPr>
          <w:p w14:paraId="1BA2527C"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3D43213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35DD70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20E18A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9ECAB89" w14:textId="77777777" w:rsidTr="00311B6C">
        <w:trPr>
          <w:trHeight w:val="20"/>
        </w:trPr>
        <w:tc>
          <w:tcPr>
            <w:tcW w:w="3119" w:type="dxa"/>
            <w:noWrap/>
            <w:hideMark/>
          </w:tcPr>
          <w:p w14:paraId="576F3C6B" w14:textId="77777777"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14:paraId="616DBCB9"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49EDEC9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79AE9A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D01678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89EEF95" w14:textId="77777777" w:rsidTr="00311B6C">
        <w:trPr>
          <w:trHeight w:val="20"/>
        </w:trPr>
        <w:tc>
          <w:tcPr>
            <w:tcW w:w="3119" w:type="dxa"/>
            <w:noWrap/>
            <w:hideMark/>
          </w:tcPr>
          <w:p w14:paraId="677D8148" w14:textId="77777777"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14:paraId="54D5912E"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02F6C6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65D707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9B0A46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56259C1" w14:textId="77777777" w:rsidTr="00311B6C">
        <w:trPr>
          <w:trHeight w:val="20"/>
        </w:trPr>
        <w:tc>
          <w:tcPr>
            <w:tcW w:w="3119" w:type="dxa"/>
            <w:noWrap/>
            <w:hideMark/>
          </w:tcPr>
          <w:p w14:paraId="345A18DF" w14:textId="77777777"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14:paraId="7F78F282"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DFC5AB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530F12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19F3FE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307F367" w14:textId="77777777" w:rsidTr="00311B6C">
        <w:trPr>
          <w:trHeight w:val="20"/>
        </w:trPr>
        <w:tc>
          <w:tcPr>
            <w:tcW w:w="3119" w:type="dxa"/>
            <w:noWrap/>
            <w:hideMark/>
          </w:tcPr>
          <w:p w14:paraId="691A11BC" w14:textId="77777777"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14:paraId="28274439"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0570F9E7"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5A2FD96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8B5018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4C3A5FB" w14:textId="77777777" w:rsidTr="00311B6C">
        <w:trPr>
          <w:trHeight w:val="20"/>
        </w:trPr>
        <w:tc>
          <w:tcPr>
            <w:tcW w:w="3119" w:type="dxa"/>
            <w:noWrap/>
            <w:hideMark/>
          </w:tcPr>
          <w:p w14:paraId="73119726" w14:textId="77777777"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14:paraId="04E079C1"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32AB98C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C112F4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A4FDC4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A210E31" w14:textId="77777777" w:rsidTr="00311B6C">
        <w:trPr>
          <w:trHeight w:val="20"/>
        </w:trPr>
        <w:tc>
          <w:tcPr>
            <w:tcW w:w="3119" w:type="dxa"/>
            <w:noWrap/>
            <w:hideMark/>
          </w:tcPr>
          <w:p w14:paraId="00C35B84" w14:textId="77777777" w:rsidR="009C096E" w:rsidRPr="009C096E" w:rsidRDefault="009C096E" w:rsidP="009C096E">
            <w:pPr>
              <w:spacing w:after="0"/>
              <w:ind w:left="159" w:hanging="159"/>
              <w:jc w:val="left"/>
              <w:rPr>
                <w:szCs w:val="20"/>
              </w:rPr>
            </w:pPr>
            <w:r w:rsidRPr="009C096E">
              <w:rPr>
                <w:szCs w:val="20"/>
              </w:rPr>
              <w:t>Schweppes Natural Mineral Water Apple</w:t>
            </w:r>
          </w:p>
        </w:tc>
        <w:tc>
          <w:tcPr>
            <w:tcW w:w="850" w:type="dxa"/>
            <w:noWrap/>
            <w:hideMark/>
          </w:tcPr>
          <w:p w14:paraId="619A7572"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D9893D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16CAD5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141F35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5D8AA85" w14:textId="77777777" w:rsidTr="00311B6C">
        <w:trPr>
          <w:trHeight w:val="20"/>
        </w:trPr>
        <w:tc>
          <w:tcPr>
            <w:tcW w:w="3119" w:type="dxa"/>
            <w:noWrap/>
            <w:hideMark/>
          </w:tcPr>
          <w:p w14:paraId="612A79D7"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Apple Plum &amp; Blackberry</w:t>
            </w:r>
          </w:p>
        </w:tc>
        <w:tc>
          <w:tcPr>
            <w:tcW w:w="850" w:type="dxa"/>
            <w:noWrap/>
            <w:hideMark/>
          </w:tcPr>
          <w:p w14:paraId="359119AD"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A92E34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025138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96BC10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CF7C848" w14:textId="77777777" w:rsidTr="00311B6C">
        <w:trPr>
          <w:trHeight w:val="20"/>
        </w:trPr>
        <w:tc>
          <w:tcPr>
            <w:tcW w:w="3119" w:type="dxa"/>
            <w:noWrap/>
            <w:hideMark/>
          </w:tcPr>
          <w:p w14:paraId="541271BA"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Apple Plum Blackberry</w:t>
            </w:r>
          </w:p>
        </w:tc>
        <w:tc>
          <w:tcPr>
            <w:tcW w:w="850" w:type="dxa"/>
            <w:noWrap/>
            <w:hideMark/>
          </w:tcPr>
          <w:p w14:paraId="62A1DC5D"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68FB5E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2430C4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13AEF3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431CBD4" w14:textId="77777777" w:rsidTr="00311B6C">
        <w:trPr>
          <w:trHeight w:val="20"/>
        </w:trPr>
        <w:tc>
          <w:tcPr>
            <w:tcW w:w="3119" w:type="dxa"/>
            <w:noWrap/>
            <w:hideMark/>
          </w:tcPr>
          <w:p w14:paraId="38CB3E95"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Apple Raspberry &amp; Cranberry</w:t>
            </w:r>
          </w:p>
        </w:tc>
        <w:tc>
          <w:tcPr>
            <w:tcW w:w="850" w:type="dxa"/>
            <w:noWrap/>
            <w:hideMark/>
          </w:tcPr>
          <w:p w14:paraId="682CBE75"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79370A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E55DB4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ECA5BD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925104A" w14:textId="77777777" w:rsidTr="00311B6C">
        <w:trPr>
          <w:trHeight w:val="20"/>
        </w:trPr>
        <w:tc>
          <w:tcPr>
            <w:tcW w:w="3119" w:type="dxa"/>
            <w:noWrap/>
            <w:hideMark/>
          </w:tcPr>
          <w:p w14:paraId="05654881" w14:textId="77777777" w:rsidR="009C096E" w:rsidRPr="009C096E" w:rsidRDefault="009C096E" w:rsidP="009C096E">
            <w:pPr>
              <w:spacing w:after="0"/>
              <w:ind w:left="159" w:hanging="159"/>
              <w:jc w:val="left"/>
              <w:rPr>
                <w:szCs w:val="20"/>
              </w:rPr>
            </w:pPr>
            <w:r w:rsidRPr="009C096E">
              <w:rPr>
                <w:szCs w:val="20"/>
              </w:rPr>
              <w:t>Schweppes Natural Mineral Water Lemon</w:t>
            </w:r>
          </w:p>
        </w:tc>
        <w:tc>
          <w:tcPr>
            <w:tcW w:w="850" w:type="dxa"/>
            <w:noWrap/>
            <w:hideMark/>
          </w:tcPr>
          <w:p w14:paraId="199B311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1B709F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606DF1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0A9476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3E5DA81" w14:textId="77777777" w:rsidTr="00311B6C">
        <w:trPr>
          <w:trHeight w:val="20"/>
        </w:trPr>
        <w:tc>
          <w:tcPr>
            <w:tcW w:w="3119" w:type="dxa"/>
            <w:noWrap/>
            <w:hideMark/>
          </w:tcPr>
          <w:p w14:paraId="3DEEA081" w14:textId="77777777" w:rsidR="009C096E" w:rsidRPr="009C096E" w:rsidRDefault="009C096E" w:rsidP="009C096E">
            <w:pPr>
              <w:spacing w:after="0"/>
              <w:ind w:left="159" w:hanging="159"/>
              <w:jc w:val="left"/>
              <w:rPr>
                <w:szCs w:val="20"/>
              </w:rPr>
            </w:pPr>
            <w:r w:rsidRPr="009C096E">
              <w:rPr>
                <w:szCs w:val="20"/>
              </w:rPr>
              <w:t>Schweppes Natural Mineral Water Lemon</w:t>
            </w:r>
          </w:p>
        </w:tc>
        <w:tc>
          <w:tcPr>
            <w:tcW w:w="850" w:type="dxa"/>
            <w:noWrap/>
            <w:hideMark/>
          </w:tcPr>
          <w:p w14:paraId="0690427E"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67539624"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0CB3D00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940541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9B6C2BC" w14:textId="77777777" w:rsidTr="00311B6C">
        <w:trPr>
          <w:trHeight w:val="20"/>
        </w:trPr>
        <w:tc>
          <w:tcPr>
            <w:tcW w:w="3119" w:type="dxa"/>
            <w:noWrap/>
            <w:hideMark/>
          </w:tcPr>
          <w:p w14:paraId="03FC67E6" w14:textId="77777777" w:rsidR="009C096E" w:rsidRPr="009C096E" w:rsidRDefault="009C096E" w:rsidP="009C096E">
            <w:pPr>
              <w:spacing w:after="0"/>
              <w:ind w:left="159" w:hanging="159"/>
              <w:jc w:val="left"/>
              <w:rPr>
                <w:szCs w:val="20"/>
              </w:rPr>
            </w:pPr>
            <w:r w:rsidRPr="009C096E">
              <w:rPr>
                <w:szCs w:val="20"/>
              </w:rPr>
              <w:t>Schweppes Natural Mineral Water Lemon</w:t>
            </w:r>
          </w:p>
        </w:tc>
        <w:tc>
          <w:tcPr>
            <w:tcW w:w="850" w:type="dxa"/>
            <w:noWrap/>
            <w:hideMark/>
          </w:tcPr>
          <w:p w14:paraId="052A9EA7" w14:textId="77777777"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14:paraId="4F1513B4"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6A1D29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918711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BFDE6A9" w14:textId="77777777" w:rsidTr="00311B6C">
        <w:trPr>
          <w:trHeight w:val="20"/>
        </w:trPr>
        <w:tc>
          <w:tcPr>
            <w:tcW w:w="3119" w:type="dxa"/>
            <w:noWrap/>
            <w:hideMark/>
          </w:tcPr>
          <w:p w14:paraId="7359A885"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Lemon &amp; Lime</w:t>
            </w:r>
          </w:p>
        </w:tc>
        <w:tc>
          <w:tcPr>
            <w:tcW w:w="850" w:type="dxa"/>
            <w:noWrap/>
            <w:hideMark/>
          </w:tcPr>
          <w:p w14:paraId="51A2EAD4"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217B23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21DA53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6587E9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1238FC0" w14:textId="77777777" w:rsidTr="00311B6C">
        <w:trPr>
          <w:trHeight w:val="20"/>
        </w:trPr>
        <w:tc>
          <w:tcPr>
            <w:tcW w:w="3119" w:type="dxa"/>
            <w:noWrap/>
            <w:hideMark/>
          </w:tcPr>
          <w:p w14:paraId="3686BFE1"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Lemon Lime &amp; Bitters</w:t>
            </w:r>
          </w:p>
        </w:tc>
        <w:tc>
          <w:tcPr>
            <w:tcW w:w="850" w:type="dxa"/>
            <w:noWrap/>
            <w:hideMark/>
          </w:tcPr>
          <w:p w14:paraId="6A7BF673"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30AA803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805305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A1C779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A86C8B2" w14:textId="77777777" w:rsidTr="00311B6C">
        <w:trPr>
          <w:trHeight w:val="20"/>
        </w:trPr>
        <w:tc>
          <w:tcPr>
            <w:tcW w:w="3119" w:type="dxa"/>
            <w:noWrap/>
            <w:hideMark/>
          </w:tcPr>
          <w:p w14:paraId="5C4E9AAE"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Lemon Lime &amp; Bitters</w:t>
            </w:r>
          </w:p>
        </w:tc>
        <w:tc>
          <w:tcPr>
            <w:tcW w:w="850" w:type="dxa"/>
            <w:noWrap/>
            <w:hideMark/>
          </w:tcPr>
          <w:p w14:paraId="4E90EE8F"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91CCCA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0E2E67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BAF98D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7051672" w14:textId="77777777" w:rsidTr="00311B6C">
        <w:trPr>
          <w:trHeight w:val="20"/>
        </w:trPr>
        <w:tc>
          <w:tcPr>
            <w:tcW w:w="3119" w:type="dxa"/>
            <w:noWrap/>
            <w:hideMark/>
          </w:tcPr>
          <w:p w14:paraId="6FCE19AC"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Lemon Lime &amp; Orange</w:t>
            </w:r>
          </w:p>
        </w:tc>
        <w:tc>
          <w:tcPr>
            <w:tcW w:w="850" w:type="dxa"/>
            <w:noWrap/>
            <w:hideMark/>
          </w:tcPr>
          <w:p w14:paraId="50BBC07D"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4DD44F8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4FCD3C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2544C6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5E940CB" w14:textId="77777777" w:rsidTr="00311B6C">
        <w:trPr>
          <w:trHeight w:val="20"/>
        </w:trPr>
        <w:tc>
          <w:tcPr>
            <w:tcW w:w="3119" w:type="dxa"/>
            <w:noWrap/>
            <w:hideMark/>
          </w:tcPr>
          <w:p w14:paraId="693AB7E7" w14:textId="77777777" w:rsidR="009C096E" w:rsidRPr="009C096E" w:rsidRDefault="009C096E" w:rsidP="009C096E">
            <w:pPr>
              <w:spacing w:after="0"/>
              <w:ind w:left="159" w:hanging="159"/>
              <w:jc w:val="left"/>
              <w:rPr>
                <w:szCs w:val="20"/>
              </w:rPr>
            </w:pPr>
            <w:r w:rsidRPr="009C096E">
              <w:rPr>
                <w:szCs w:val="20"/>
              </w:rPr>
              <w:t>Schweppes Natural Mineral Water Orange</w:t>
            </w:r>
          </w:p>
        </w:tc>
        <w:tc>
          <w:tcPr>
            <w:tcW w:w="850" w:type="dxa"/>
            <w:noWrap/>
            <w:hideMark/>
          </w:tcPr>
          <w:p w14:paraId="0CAE045E"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AEA4FC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A02958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02E290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1606E18" w14:textId="77777777" w:rsidTr="00311B6C">
        <w:trPr>
          <w:trHeight w:val="20"/>
        </w:trPr>
        <w:tc>
          <w:tcPr>
            <w:tcW w:w="3119" w:type="dxa"/>
            <w:noWrap/>
            <w:hideMark/>
          </w:tcPr>
          <w:p w14:paraId="1067959F"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Orange &amp; Mango</w:t>
            </w:r>
          </w:p>
        </w:tc>
        <w:tc>
          <w:tcPr>
            <w:tcW w:w="850" w:type="dxa"/>
            <w:noWrap/>
            <w:hideMark/>
          </w:tcPr>
          <w:p w14:paraId="70E3C190"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C85921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B437CD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718116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AB0A315" w14:textId="77777777" w:rsidTr="00311B6C">
        <w:trPr>
          <w:trHeight w:val="20"/>
        </w:trPr>
        <w:tc>
          <w:tcPr>
            <w:tcW w:w="3119" w:type="dxa"/>
            <w:noWrap/>
            <w:hideMark/>
          </w:tcPr>
          <w:p w14:paraId="6B6C41BE"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Orange &amp; Passionfruit</w:t>
            </w:r>
          </w:p>
        </w:tc>
        <w:tc>
          <w:tcPr>
            <w:tcW w:w="850" w:type="dxa"/>
            <w:noWrap/>
            <w:hideMark/>
          </w:tcPr>
          <w:p w14:paraId="33230A9D"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25B005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828617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02F1E7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0F8FDC8" w14:textId="77777777" w:rsidTr="00311B6C">
        <w:trPr>
          <w:trHeight w:val="20"/>
        </w:trPr>
        <w:tc>
          <w:tcPr>
            <w:tcW w:w="3119" w:type="dxa"/>
            <w:noWrap/>
            <w:hideMark/>
          </w:tcPr>
          <w:p w14:paraId="756D2D06" w14:textId="77777777"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Peach &amp; Mango</w:t>
            </w:r>
          </w:p>
        </w:tc>
        <w:tc>
          <w:tcPr>
            <w:tcW w:w="850" w:type="dxa"/>
            <w:noWrap/>
            <w:hideMark/>
          </w:tcPr>
          <w:p w14:paraId="78653B8F"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EAACAD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935927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740EE0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B0CBD6D" w14:textId="77777777" w:rsidTr="00311B6C">
        <w:trPr>
          <w:trHeight w:val="20"/>
        </w:trPr>
        <w:tc>
          <w:tcPr>
            <w:tcW w:w="3119" w:type="dxa"/>
            <w:noWrap/>
            <w:hideMark/>
          </w:tcPr>
          <w:p w14:paraId="3B2C96C8" w14:textId="77777777" w:rsidR="009C096E" w:rsidRPr="009C096E" w:rsidRDefault="009C096E" w:rsidP="009C096E">
            <w:pPr>
              <w:spacing w:after="0"/>
              <w:ind w:left="159" w:hanging="159"/>
              <w:jc w:val="left"/>
              <w:rPr>
                <w:szCs w:val="20"/>
              </w:rPr>
            </w:pPr>
            <w:r w:rsidRPr="009C096E">
              <w:rPr>
                <w:szCs w:val="20"/>
              </w:rPr>
              <w:t>Schweppes Natural Mineral Water with Lemon Juice</w:t>
            </w:r>
          </w:p>
        </w:tc>
        <w:tc>
          <w:tcPr>
            <w:tcW w:w="850" w:type="dxa"/>
            <w:noWrap/>
            <w:hideMark/>
          </w:tcPr>
          <w:p w14:paraId="38A1482E"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E5AD82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E2399B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6CD3F9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9A0AE23" w14:textId="77777777" w:rsidTr="00311B6C">
        <w:trPr>
          <w:trHeight w:val="20"/>
        </w:trPr>
        <w:tc>
          <w:tcPr>
            <w:tcW w:w="3119" w:type="dxa"/>
            <w:noWrap/>
            <w:hideMark/>
          </w:tcPr>
          <w:p w14:paraId="52CBBBF7" w14:textId="77777777" w:rsidR="009C096E" w:rsidRPr="009C096E" w:rsidRDefault="009C096E" w:rsidP="009C096E">
            <w:pPr>
              <w:spacing w:after="0"/>
              <w:ind w:left="159" w:hanging="159"/>
              <w:jc w:val="left"/>
              <w:rPr>
                <w:szCs w:val="20"/>
              </w:rPr>
            </w:pPr>
            <w:r w:rsidRPr="009C096E">
              <w:rPr>
                <w:szCs w:val="20"/>
              </w:rPr>
              <w:t>Schweppes Natural Spring Water</w:t>
            </w:r>
          </w:p>
        </w:tc>
        <w:tc>
          <w:tcPr>
            <w:tcW w:w="850" w:type="dxa"/>
            <w:noWrap/>
            <w:hideMark/>
          </w:tcPr>
          <w:p w14:paraId="6CF6C380"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51B6FE5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448E8C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C1841C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7D67CB8" w14:textId="77777777" w:rsidTr="00311B6C">
        <w:trPr>
          <w:trHeight w:val="20"/>
        </w:trPr>
        <w:tc>
          <w:tcPr>
            <w:tcW w:w="3119" w:type="dxa"/>
            <w:noWrap/>
            <w:hideMark/>
          </w:tcPr>
          <w:p w14:paraId="644540B1" w14:textId="77777777" w:rsidR="009C096E" w:rsidRPr="009C096E" w:rsidRDefault="009C096E" w:rsidP="009C096E">
            <w:pPr>
              <w:spacing w:after="0"/>
              <w:ind w:left="159" w:hanging="159"/>
              <w:jc w:val="left"/>
              <w:rPr>
                <w:szCs w:val="20"/>
              </w:rPr>
            </w:pPr>
            <w:r w:rsidRPr="009C096E">
              <w:rPr>
                <w:szCs w:val="20"/>
              </w:rPr>
              <w:t>Schweppes Natural Spring Water</w:t>
            </w:r>
          </w:p>
        </w:tc>
        <w:tc>
          <w:tcPr>
            <w:tcW w:w="850" w:type="dxa"/>
            <w:noWrap/>
            <w:hideMark/>
          </w:tcPr>
          <w:p w14:paraId="4FCFA72F"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6C4D8A9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5CABED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E08EF6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2938429" w14:textId="77777777" w:rsidTr="00311B6C">
        <w:trPr>
          <w:trHeight w:val="20"/>
        </w:trPr>
        <w:tc>
          <w:tcPr>
            <w:tcW w:w="3119" w:type="dxa"/>
            <w:noWrap/>
            <w:hideMark/>
          </w:tcPr>
          <w:p w14:paraId="3A7B8160" w14:textId="77777777" w:rsidR="009C096E" w:rsidRPr="009C096E" w:rsidRDefault="009C096E" w:rsidP="009C096E">
            <w:pPr>
              <w:spacing w:after="0"/>
              <w:ind w:left="159" w:hanging="159"/>
              <w:jc w:val="left"/>
              <w:rPr>
                <w:szCs w:val="20"/>
              </w:rPr>
            </w:pPr>
            <w:r w:rsidRPr="009C096E">
              <w:rPr>
                <w:szCs w:val="20"/>
              </w:rPr>
              <w:t>Schweppes Orange &amp; Mango Natural Mineral Water</w:t>
            </w:r>
          </w:p>
        </w:tc>
        <w:tc>
          <w:tcPr>
            <w:tcW w:w="850" w:type="dxa"/>
            <w:noWrap/>
            <w:hideMark/>
          </w:tcPr>
          <w:p w14:paraId="2F1F143F"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56587C98"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1BB0A68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2F1D55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47201D1" w14:textId="77777777" w:rsidTr="00311B6C">
        <w:trPr>
          <w:trHeight w:val="20"/>
        </w:trPr>
        <w:tc>
          <w:tcPr>
            <w:tcW w:w="3119" w:type="dxa"/>
            <w:noWrap/>
            <w:hideMark/>
          </w:tcPr>
          <w:p w14:paraId="20421341" w14:textId="77777777" w:rsidR="009C096E" w:rsidRPr="009C096E" w:rsidRDefault="009C096E" w:rsidP="009C096E">
            <w:pPr>
              <w:spacing w:after="0"/>
              <w:ind w:left="159" w:hanging="159"/>
              <w:jc w:val="left"/>
              <w:rPr>
                <w:szCs w:val="20"/>
              </w:rPr>
            </w:pPr>
            <w:r w:rsidRPr="009C096E">
              <w:rPr>
                <w:szCs w:val="20"/>
              </w:rPr>
              <w:t>Schweppes Orange &amp; Passionfruit Natural Mineral Water</w:t>
            </w:r>
          </w:p>
        </w:tc>
        <w:tc>
          <w:tcPr>
            <w:tcW w:w="850" w:type="dxa"/>
            <w:noWrap/>
            <w:hideMark/>
          </w:tcPr>
          <w:p w14:paraId="21E96FEB"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37752E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3B43B2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44E8C8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466D139" w14:textId="77777777" w:rsidTr="00311B6C">
        <w:trPr>
          <w:trHeight w:val="20"/>
        </w:trPr>
        <w:tc>
          <w:tcPr>
            <w:tcW w:w="3119" w:type="dxa"/>
            <w:noWrap/>
            <w:hideMark/>
          </w:tcPr>
          <w:p w14:paraId="44BC828C" w14:textId="77777777" w:rsidR="009C096E" w:rsidRPr="009C096E" w:rsidRDefault="009C096E" w:rsidP="009C096E">
            <w:pPr>
              <w:spacing w:after="0"/>
              <w:ind w:left="159" w:hanging="159"/>
              <w:jc w:val="left"/>
              <w:rPr>
                <w:szCs w:val="20"/>
              </w:rPr>
            </w:pPr>
            <w:r w:rsidRPr="009C096E">
              <w:rPr>
                <w:szCs w:val="20"/>
              </w:rPr>
              <w:t>Schweppes Orange Natural Mineral Water</w:t>
            </w:r>
          </w:p>
        </w:tc>
        <w:tc>
          <w:tcPr>
            <w:tcW w:w="850" w:type="dxa"/>
            <w:noWrap/>
            <w:hideMark/>
          </w:tcPr>
          <w:p w14:paraId="0EE9039D"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1C3C4DD8"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5083069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DA0FF1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8C6C659" w14:textId="77777777" w:rsidTr="00311B6C">
        <w:trPr>
          <w:trHeight w:val="20"/>
        </w:trPr>
        <w:tc>
          <w:tcPr>
            <w:tcW w:w="3119" w:type="dxa"/>
            <w:noWrap/>
            <w:hideMark/>
          </w:tcPr>
          <w:p w14:paraId="67755690" w14:textId="77777777" w:rsidR="009C096E" w:rsidRPr="009C096E" w:rsidRDefault="009C096E" w:rsidP="009C096E">
            <w:pPr>
              <w:spacing w:after="0"/>
              <w:ind w:left="159" w:hanging="159"/>
              <w:jc w:val="left"/>
              <w:rPr>
                <w:szCs w:val="20"/>
              </w:rPr>
            </w:pPr>
            <w:r w:rsidRPr="009C096E">
              <w:rPr>
                <w:szCs w:val="20"/>
              </w:rPr>
              <w:t>Schweppes Orange Natural Mineral Water</w:t>
            </w:r>
          </w:p>
        </w:tc>
        <w:tc>
          <w:tcPr>
            <w:tcW w:w="850" w:type="dxa"/>
            <w:noWrap/>
            <w:hideMark/>
          </w:tcPr>
          <w:p w14:paraId="1B86D0DE"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E07A67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68A30E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E8393B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CB948D8" w14:textId="77777777" w:rsidTr="00311B6C">
        <w:trPr>
          <w:trHeight w:val="20"/>
        </w:trPr>
        <w:tc>
          <w:tcPr>
            <w:tcW w:w="3119" w:type="dxa"/>
            <w:noWrap/>
            <w:hideMark/>
          </w:tcPr>
          <w:p w14:paraId="3CB40944" w14:textId="77777777" w:rsidR="009C096E" w:rsidRPr="009C096E" w:rsidRDefault="009C096E" w:rsidP="009C096E">
            <w:pPr>
              <w:spacing w:after="0"/>
              <w:ind w:left="159" w:hanging="159"/>
              <w:jc w:val="left"/>
              <w:rPr>
                <w:szCs w:val="20"/>
              </w:rPr>
            </w:pPr>
            <w:r w:rsidRPr="009C096E">
              <w:rPr>
                <w:szCs w:val="20"/>
              </w:rPr>
              <w:t>Schweppes Passiona</w:t>
            </w:r>
          </w:p>
        </w:tc>
        <w:tc>
          <w:tcPr>
            <w:tcW w:w="850" w:type="dxa"/>
            <w:noWrap/>
            <w:hideMark/>
          </w:tcPr>
          <w:p w14:paraId="61D453BD"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299D51E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35CC9E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9B9ECA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EFC5432" w14:textId="77777777" w:rsidTr="00311B6C">
        <w:trPr>
          <w:trHeight w:val="20"/>
        </w:trPr>
        <w:tc>
          <w:tcPr>
            <w:tcW w:w="3119" w:type="dxa"/>
            <w:noWrap/>
            <w:hideMark/>
          </w:tcPr>
          <w:p w14:paraId="0B2C4F74" w14:textId="77777777" w:rsidR="009C096E" w:rsidRPr="009C096E" w:rsidRDefault="009C096E" w:rsidP="009C096E">
            <w:pPr>
              <w:spacing w:after="0"/>
              <w:ind w:left="159" w:hanging="159"/>
              <w:jc w:val="left"/>
              <w:rPr>
                <w:szCs w:val="20"/>
              </w:rPr>
            </w:pPr>
            <w:r w:rsidRPr="009C096E">
              <w:rPr>
                <w:szCs w:val="20"/>
              </w:rPr>
              <w:t>Schweppes Passiona</w:t>
            </w:r>
          </w:p>
        </w:tc>
        <w:tc>
          <w:tcPr>
            <w:tcW w:w="850" w:type="dxa"/>
            <w:noWrap/>
            <w:hideMark/>
          </w:tcPr>
          <w:p w14:paraId="3DF0C578"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58D46C8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853578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0516E2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436F361" w14:textId="77777777" w:rsidTr="00311B6C">
        <w:trPr>
          <w:trHeight w:val="20"/>
        </w:trPr>
        <w:tc>
          <w:tcPr>
            <w:tcW w:w="3119" w:type="dxa"/>
            <w:noWrap/>
            <w:hideMark/>
          </w:tcPr>
          <w:p w14:paraId="2136BD36" w14:textId="77777777" w:rsidR="009C096E" w:rsidRPr="009C096E" w:rsidRDefault="009C096E" w:rsidP="009C096E">
            <w:pPr>
              <w:spacing w:after="0"/>
              <w:ind w:left="159" w:hanging="159"/>
              <w:jc w:val="left"/>
              <w:rPr>
                <w:szCs w:val="20"/>
              </w:rPr>
            </w:pPr>
            <w:r w:rsidRPr="009C096E">
              <w:rPr>
                <w:szCs w:val="20"/>
              </w:rPr>
              <w:t>Schweppes Pink Lemonade Strawberry &amp; Lemon Flavoured Drink</w:t>
            </w:r>
          </w:p>
        </w:tc>
        <w:tc>
          <w:tcPr>
            <w:tcW w:w="850" w:type="dxa"/>
            <w:noWrap/>
            <w:hideMark/>
          </w:tcPr>
          <w:p w14:paraId="4C057930"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907059A"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6D6E8C4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5088DD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884541D" w14:textId="77777777" w:rsidTr="00311B6C">
        <w:trPr>
          <w:trHeight w:val="20"/>
        </w:trPr>
        <w:tc>
          <w:tcPr>
            <w:tcW w:w="3119" w:type="dxa"/>
            <w:noWrap/>
            <w:hideMark/>
          </w:tcPr>
          <w:p w14:paraId="7B23D4DC" w14:textId="77777777" w:rsidR="009C096E" w:rsidRPr="009C096E" w:rsidRDefault="009C096E" w:rsidP="009C096E">
            <w:pPr>
              <w:spacing w:after="0"/>
              <w:ind w:left="159" w:hanging="159"/>
              <w:jc w:val="left"/>
              <w:rPr>
                <w:szCs w:val="20"/>
              </w:rPr>
            </w:pPr>
            <w:r w:rsidRPr="009C096E">
              <w:rPr>
                <w:szCs w:val="20"/>
              </w:rPr>
              <w:t>Schweppes Pink Lemonade Strawberry &amp; Lemon Flavoured Drink</w:t>
            </w:r>
          </w:p>
        </w:tc>
        <w:tc>
          <w:tcPr>
            <w:tcW w:w="850" w:type="dxa"/>
            <w:noWrap/>
            <w:hideMark/>
          </w:tcPr>
          <w:p w14:paraId="28A9E93E"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1965C9F7"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7101C56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BFF9F0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87945F3" w14:textId="77777777" w:rsidTr="00311B6C">
        <w:trPr>
          <w:trHeight w:val="20"/>
        </w:trPr>
        <w:tc>
          <w:tcPr>
            <w:tcW w:w="3119" w:type="dxa"/>
            <w:noWrap/>
            <w:hideMark/>
          </w:tcPr>
          <w:p w14:paraId="179BB986" w14:textId="77777777" w:rsidR="009C096E" w:rsidRPr="009C096E" w:rsidRDefault="009C096E" w:rsidP="009C096E">
            <w:pPr>
              <w:spacing w:after="0"/>
              <w:ind w:left="159" w:hanging="159"/>
              <w:jc w:val="left"/>
              <w:rPr>
                <w:szCs w:val="20"/>
              </w:rPr>
            </w:pPr>
            <w:r w:rsidRPr="009C096E">
              <w:rPr>
                <w:szCs w:val="20"/>
              </w:rPr>
              <w:t>Schweppes Red Creaming Soda</w:t>
            </w:r>
          </w:p>
        </w:tc>
        <w:tc>
          <w:tcPr>
            <w:tcW w:w="850" w:type="dxa"/>
            <w:noWrap/>
            <w:hideMark/>
          </w:tcPr>
          <w:p w14:paraId="4C290D1D"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5DE8FDA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E57F3F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F38289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DD1C6F6" w14:textId="77777777" w:rsidTr="00311B6C">
        <w:trPr>
          <w:trHeight w:val="20"/>
        </w:trPr>
        <w:tc>
          <w:tcPr>
            <w:tcW w:w="3119" w:type="dxa"/>
            <w:noWrap/>
            <w:hideMark/>
          </w:tcPr>
          <w:p w14:paraId="6F7D5E1B" w14:textId="77777777" w:rsidR="009C096E" w:rsidRPr="009C096E" w:rsidRDefault="009C096E" w:rsidP="009C096E">
            <w:pPr>
              <w:spacing w:after="0"/>
              <w:ind w:left="159" w:hanging="159"/>
              <w:jc w:val="left"/>
              <w:rPr>
                <w:szCs w:val="20"/>
              </w:rPr>
            </w:pPr>
            <w:r w:rsidRPr="009C096E">
              <w:rPr>
                <w:szCs w:val="20"/>
              </w:rPr>
              <w:t>Schweppes Soda Water</w:t>
            </w:r>
          </w:p>
        </w:tc>
        <w:tc>
          <w:tcPr>
            <w:tcW w:w="850" w:type="dxa"/>
            <w:noWrap/>
            <w:hideMark/>
          </w:tcPr>
          <w:p w14:paraId="3790220D"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2F772A76"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09A4AD4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D97A64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70731B7" w14:textId="77777777" w:rsidTr="00311B6C">
        <w:trPr>
          <w:trHeight w:val="20"/>
        </w:trPr>
        <w:tc>
          <w:tcPr>
            <w:tcW w:w="3119" w:type="dxa"/>
            <w:noWrap/>
            <w:hideMark/>
          </w:tcPr>
          <w:p w14:paraId="43CA7973" w14:textId="77777777" w:rsidR="009C096E" w:rsidRPr="009C096E" w:rsidRDefault="009C096E" w:rsidP="009C096E">
            <w:pPr>
              <w:spacing w:after="0"/>
              <w:ind w:left="159" w:hanging="159"/>
              <w:jc w:val="left"/>
              <w:rPr>
                <w:szCs w:val="20"/>
              </w:rPr>
            </w:pPr>
            <w:r w:rsidRPr="009C096E">
              <w:rPr>
                <w:szCs w:val="20"/>
              </w:rPr>
              <w:t>Schweppes Soda Water</w:t>
            </w:r>
          </w:p>
        </w:tc>
        <w:tc>
          <w:tcPr>
            <w:tcW w:w="850" w:type="dxa"/>
            <w:noWrap/>
            <w:hideMark/>
          </w:tcPr>
          <w:p w14:paraId="49A1FF74"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66D1D456"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1ACBE73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B72327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F1AD1BA" w14:textId="77777777" w:rsidTr="00311B6C">
        <w:trPr>
          <w:trHeight w:val="20"/>
        </w:trPr>
        <w:tc>
          <w:tcPr>
            <w:tcW w:w="3119" w:type="dxa"/>
            <w:noWrap/>
            <w:hideMark/>
          </w:tcPr>
          <w:p w14:paraId="3A0AE038" w14:textId="77777777" w:rsidR="009C096E" w:rsidRPr="009C096E" w:rsidRDefault="009C096E" w:rsidP="009C096E">
            <w:pPr>
              <w:spacing w:after="0"/>
              <w:ind w:left="159" w:hanging="159"/>
              <w:jc w:val="left"/>
              <w:rPr>
                <w:szCs w:val="20"/>
              </w:rPr>
            </w:pPr>
            <w:r w:rsidRPr="009C096E">
              <w:rPr>
                <w:szCs w:val="20"/>
              </w:rPr>
              <w:t>Schweppes Soda Water Syphon</w:t>
            </w:r>
          </w:p>
        </w:tc>
        <w:tc>
          <w:tcPr>
            <w:tcW w:w="850" w:type="dxa"/>
            <w:noWrap/>
            <w:hideMark/>
          </w:tcPr>
          <w:p w14:paraId="4E489AA9" w14:textId="77777777"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14:paraId="526228D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AC501E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2E750F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90D71D3" w14:textId="77777777" w:rsidTr="00311B6C">
        <w:trPr>
          <w:trHeight w:val="20"/>
        </w:trPr>
        <w:tc>
          <w:tcPr>
            <w:tcW w:w="3119" w:type="dxa"/>
            <w:noWrap/>
            <w:hideMark/>
          </w:tcPr>
          <w:p w14:paraId="52ECA1EA" w14:textId="77777777" w:rsidR="009C096E" w:rsidRPr="009C096E" w:rsidRDefault="009C096E" w:rsidP="009C096E">
            <w:pPr>
              <w:spacing w:after="0"/>
              <w:ind w:left="159" w:hanging="159"/>
              <w:jc w:val="left"/>
              <w:rPr>
                <w:szCs w:val="20"/>
              </w:rPr>
            </w:pPr>
            <w:r w:rsidRPr="009C096E">
              <w:rPr>
                <w:szCs w:val="20"/>
              </w:rPr>
              <w:t>Schweppes Soda Water Twist &amp; Berry</w:t>
            </w:r>
          </w:p>
        </w:tc>
        <w:tc>
          <w:tcPr>
            <w:tcW w:w="850" w:type="dxa"/>
            <w:noWrap/>
            <w:hideMark/>
          </w:tcPr>
          <w:p w14:paraId="5B0C6393"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554E8E1"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576B77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669EF4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8B60C7E" w14:textId="77777777" w:rsidTr="00311B6C">
        <w:trPr>
          <w:trHeight w:val="20"/>
        </w:trPr>
        <w:tc>
          <w:tcPr>
            <w:tcW w:w="3119" w:type="dxa"/>
            <w:noWrap/>
            <w:hideMark/>
          </w:tcPr>
          <w:p w14:paraId="53D48F3B" w14:textId="77777777" w:rsidR="009C096E" w:rsidRPr="009C096E" w:rsidRDefault="009C096E" w:rsidP="009C096E">
            <w:pPr>
              <w:spacing w:after="0"/>
              <w:ind w:left="159" w:hanging="159"/>
              <w:jc w:val="left"/>
              <w:rPr>
                <w:szCs w:val="20"/>
              </w:rPr>
            </w:pPr>
            <w:r w:rsidRPr="009C096E">
              <w:rPr>
                <w:szCs w:val="20"/>
              </w:rPr>
              <w:lastRenderedPageBreak/>
              <w:t>Schweppes Soda Water Twist &amp; Lemon</w:t>
            </w:r>
          </w:p>
        </w:tc>
        <w:tc>
          <w:tcPr>
            <w:tcW w:w="850" w:type="dxa"/>
            <w:noWrap/>
            <w:hideMark/>
          </w:tcPr>
          <w:p w14:paraId="1C87B3A3"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D03289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D39016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EF85A8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8E26F45" w14:textId="77777777" w:rsidTr="00311B6C">
        <w:trPr>
          <w:trHeight w:val="20"/>
        </w:trPr>
        <w:tc>
          <w:tcPr>
            <w:tcW w:w="3119" w:type="dxa"/>
            <w:noWrap/>
            <w:hideMark/>
          </w:tcPr>
          <w:p w14:paraId="4B0A05A1" w14:textId="77777777" w:rsidR="009C096E" w:rsidRPr="009C096E" w:rsidRDefault="009C096E" w:rsidP="009C096E">
            <w:pPr>
              <w:spacing w:after="0"/>
              <w:ind w:left="159" w:hanging="159"/>
              <w:jc w:val="left"/>
              <w:rPr>
                <w:szCs w:val="20"/>
              </w:rPr>
            </w:pPr>
            <w:r w:rsidRPr="009C096E">
              <w:rPr>
                <w:szCs w:val="20"/>
              </w:rPr>
              <w:t>Schweppes Soda Water Twist &amp; Lime</w:t>
            </w:r>
          </w:p>
        </w:tc>
        <w:tc>
          <w:tcPr>
            <w:tcW w:w="850" w:type="dxa"/>
            <w:noWrap/>
            <w:hideMark/>
          </w:tcPr>
          <w:p w14:paraId="5A86D2BE"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14FBA6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AAE290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667D85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F128F66" w14:textId="77777777" w:rsidTr="00311B6C">
        <w:trPr>
          <w:trHeight w:val="20"/>
        </w:trPr>
        <w:tc>
          <w:tcPr>
            <w:tcW w:w="3119" w:type="dxa"/>
            <w:noWrap/>
            <w:hideMark/>
          </w:tcPr>
          <w:p w14:paraId="31D38DB9" w14:textId="77777777" w:rsidR="009C096E" w:rsidRPr="009C096E" w:rsidRDefault="009C096E" w:rsidP="009C096E">
            <w:pPr>
              <w:spacing w:after="0"/>
              <w:ind w:left="159" w:hanging="159"/>
              <w:jc w:val="left"/>
              <w:rPr>
                <w:szCs w:val="20"/>
              </w:rPr>
            </w:pPr>
            <w:r w:rsidRPr="009C096E">
              <w:rPr>
                <w:szCs w:val="20"/>
              </w:rPr>
              <w:t>Schweppes Soda Water Twist &amp; Orange</w:t>
            </w:r>
          </w:p>
        </w:tc>
        <w:tc>
          <w:tcPr>
            <w:tcW w:w="850" w:type="dxa"/>
            <w:noWrap/>
            <w:hideMark/>
          </w:tcPr>
          <w:p w14:paraId="1BF0BC04"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D6995B4"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6A119B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D638C8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CC7028D" w14:textId="77777777" w:rsidTr="00311B6C">
        <w:trPr>
          <w:trHeight w:val="20"/>
        </w:trPr>
        <w:tc>
          <w:tcPr>
            <w:tcW w:w="3119" w:type="dxa"/>
            <w:noWrap/>
            <w:hideMark/>
          </w:tcPr>
          <w:p w14:paraId="3614282D" w14:textId="77777777" w:rsidR="009C096E" w:rsidRPr="009C096E" w:rsidRDefault="009C096E" w:rsidP="009C096E">
            <w:pPr>
              <w:spacing w:after="0"/>
              <w:ind w:left="159" w:hanging="159"/>
              <w:jc w:val="left"/>
              <w:rPr>
                <w:szCs w:val="20"/>
              </w:rPr>
            </w:pPr>
            <w:r w:rsidRPr="009C096E">
              <w:rPr>
                <w:szCs w:val="20"/>
              </w:rPr>
              <w:t>Schweppes Solo</w:t>
            </w:r>
          </w:p>
        </w:tc>
        <w:tc>
          <w:tcPr>
            <w:tcW w:w="850" w:type="dxa"/>
            <w:noWrap/>
            <w:hideMark/>
          </w:tcPr>
          <w:p w14:paraId="3E562462"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09BE9BDF"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06E6C7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742E7E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E3F86DF" w14:textId="77777777" w:rsidTr="00311B6C">
        <w:trPr>
          <w:trHeight w:val="20"/>
        </w:trPr>
        <w:tc>
          <w:tcPr>
            <w:tcW w:w="3119" w:type="dxa"/>
            <w:noWrap/>
            <w:hideMark/>
          </w:tcPr>
          <w:p w14:paraId="39B9A434" w14:textId="77777777" w:rsidR="009C096E" w:rsidRPr="009C096E" w:rsidRDefault="009C096E" w:rsidP="009C096E">
            <w:pPr>
              <w:spacing w:after="0"/>
              <w:ind w:left="159" w:hanging="159"/>
              <w:jc w:val="left"/>
              <w:rPr>
                <w:szCs w:val="20"/>
              </w:rPr>
            </w:pPr>
            <w:r w:rsidRPr="009C096E">
              <w:rPr>
                <w:szCs w:val="20"/>
              </w:rPr>
              <w:t>Schweppes Solo Lemon Crush</w:t>
            </w:r>
          </w:p>
        </w:tc>
        <w:tc>
          <w:tcPr>
            <w:tcW w:w="850" w:type="dxa"/>
            <w:noWrap/>
            <w:hideMark/>
          </w:tcPr>
          <w:p w14:paraId="21DD3596"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3E5D750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25FC74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F6D46B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AD47648" w14:textId="77777777" w:rsidTr="00311B6C">
        <w:trPr>
          <w:trHeight w:val="20"/>
        </w:trPr>
        <w:tc>
          <w:tcPr>
            <w:tcW w:w="3119" w:type="dxa"/>
            <w:noWrap/>
            <w:hideMark/>
          </w:tcPr>
          <w:p w14:paraId="5625D40E" w14:textId="77777777" w:rsidR="009C096E" w:rsidRPr="009C096E" w:rsidRDefault="009C096E" w:rsidP="009C096E">
            <w:pPr>
              <w:spacing w:after="0"/>
              <w:ind w:left="159" w:hanging="159"/>
              <w:jc w:val="left"/>
              <w:rPr>
                <w:szCs w:val="20"/>
              </w:rPr>
            </w:pPr>
            <w:r w:rsidRPr="009C096E">
              <w:rPr>
                <w:szCs w:val="20"/>
              </w:rPr>
              <w:t>Schweppes Solo Lemon Lime Crush</w:t>
            </w:r>
          </w:p>
        </w:tc>
        <w:tc>
          <w:tcPr>
            <w:tcW w:w="850" w:type="dxa"/>
            <w:noWrap/>
            <w:hideMark/>
          </w:tcPr>
          <w:p w14:paraId="0444FC06"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65852AF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0CE868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E0B840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4AB2D77" w14:textId="77777777" w:rsidTr="00311B6C">
        <w:trPr>
          <w:trHeight w:val="20"/>
        </w:trPr>
        <w:tc>
          <w:tcPr>
            <w:tcW w:w="3119" w:type="dxa"/>
            <w:noWrap/>
            <w:hideMark/>
          </w:tcPr>
          <w:p w14:paraId="33CA600E" w14:textId="77777777" w:rsidR="009C096E" w:rsidRPr="009C096E" w:rsidRDefault="009C096E" w:rsidP="009C096E">
            <w:pPr>
              <w:spacing w:after="0"/>
              <w:ind w:left="159" w:hanging="159"/>
              <w:jc w:val="left"/>
              <w:rPr>
                <w:szCs w:val="20"/>
              </w:rPr>
            </w:pPr>
            <w:r w:rsidRPr="009C096E">
              <w:rPr>
                <w:szCs w:val="20"/>
              </w:rPr>
              <w:t>Schweppes Solo Light Lemon Drink</w:t>
            </w:r>
          </w:p>
        </w:tc>
        <w:tc>
          <w:tcPr>
            <w:tcW w:w="850" w:type="dxa"/>
            <w:noWrap/>
            <w:hideMark/>
          </w:tcPr>
          <w:p w14:paraId="75D3BFE4"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775809E"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1D411B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FB8EEB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481757D" w14:textId="77777777" w:rsidTr="00311B6C">
        <w:trPr>
          <w:trHeight w:val="20"/>
        </w:trPr>
        <w:tc>
          <w:tcPr>
            <w:tcW w:w="3119" w:type="dxa"/>
            <w:noWrap/>
            <w:hideMark/>
          </w:tcPr>
          <w:p w14:paraId="35FBE42E" w14:textId="77777777" w:rsidR="009C096E" w:rsidRPr="009C096E" w:rsidRDefault="009C096E" w:rsidP="009C096E">
            <w:pPr>
              <w:spacing w:after="0"/>
              <w:ind w:left="159" w:hanging="159"/>
              <w:jc w:val="left"/>
              <w:rPr>
                <w:szCs w:val="20"/>
              </w:rPr>
            </w:pPr>
            <w:r w:rsidRPr="009C096E">
              <w:rPr>
                <w:szCs w:val="20"/>
              </w:rPr>
              <w:t>Schweppes Solo Light Lemon Drink</w:t>
            </w:r>
          </w:p>
        </w:tc>
        <w:tc>
          <w:tcPr>
            <w:tcW w:w="850" w:type="dxa"/>
            <w:noWrap/>
            <w:hideMark/>
          </w:tcPr>
          <w:p w14:paraId="1B6D8A29"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545A0B61"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1D7362D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EA329A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5F0304C" w14:textId="77777777" w:rsidTr="00311B6C">
        <w:trPr>
          <w:trHeight w:val="20"/>
        </w:trPr>
        <w:tc>
          <w:tcPr>
            <w:tcW w:w="3119" w:type="dxa"/>
            <w:noWrap/>
            <w:hideMark/>
          </w:tcPr>
          <w:p w14:paraId="7584E817" w14:textId="77777777" w:rsidR="009C096E" w:rsidRPr="009C096E" w:rsidRDefault="009C096E" w:rsidP="009C096E">
            <w:pPr>
              <w:spacing w:after="0"/>
              <w:ind w:left="159" w:hanging="159"/>
              <w:jc w:val="left"/>
              <w:rPr>
                <w:szCs w:val="20"/>
              </w:rPr>
            </w:pPr>
            <w:r w:rsidRPr="009C096E">
              <w:rPr>
                <w:szCs w:val="20"/>
              </w:rPr>
              <w:t>Schweppes Solo Light Lemon Drink</w:t>
            </w:r>
          </w:p>
        </w:tc>
        <w:tc>
          <w:tcPr>
            <w:tcW w:w="850" w:type="dxa"/>
            <w:noWrap/>
            <w:hideMark/>
          </w:tcPr>
          <w:p w14:paraId="06C8B697"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D1178A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24D6DB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F75D16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114374C" w14:textId="77777777" w:rsidTr="00311B6C">
        <w:trPr>
          <w:trHeight w:val="20"/>
        </w:trPr>
        <w:tc>
          <w:tcPr>
            <w:tcW w:w="3119" w:type="dxa"/>
            <w:noWrap/>
            <w:hideMark/>
          </w:tcPr>
          <w:p w14:paraId="3A799B2B" w14:textId="77777777" w:rsidR="009C096E" w:rsidRPr="009C096E" w:rsidRDefault="009C096E" w:rsidP="009C096E">
            <w:pPr>
              <w:spacing w:after="0"/>
              <w:ind w:left="159" w:hanging="159"/>
              <w:jc w:val="left"/>
              <w:rPr>
                <w:szCs w:val="20"/>
              </w:rPr>
            </w:pPr>
            <w:r w:rsidRPr="009C096E">
              <w:rPr>
                <w:szCs w:val="20"/>
              </w:rPr>
              <w:t>Schweppes Solo Light Lemon Drink</w:t>
            </w:r>
          </w:p>
        </w:tc>
        <w:tc>
          <w:tcPr>
            <w:tcW w:w="850" w:type="dxa"/>
            <w:noWrap/>
            <w:hideMark/>
          </w:tcPr>
          <w:p w14:paraId="66428601"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211BB5D9"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F1C055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106E88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F8193ED" w14:textId="77777777" w:rsidTr="00311B6C">
        <w:trPr>
          <w:trHeight w:val="20"/>
        </w:trPr>
        <w:tc>
          <w:tcPr>
            <w:tcW w:w="3119" w:type="dxa"/>
            <w:noWrap/>
            <w:hideMark/>
          </w:tcPr>
          <w:p w14:paraId="2F9A42CA" w14:textId="77777777" w:rsidR="009C096E" w:rsidRPr="009C096E" w:rsidRDefault="009C096E" w:rsidP="009C096E">
            <w:pPr>
              <w:spacing w:after="0"/>
              <w:ind w:left="159" w:hanging="159"/>
              <w:jc w:val="left"/>
              <w:rPr>
                <w:szCs w:val="20"/>
              </w:rPr>
            </w:pPr>
            <w:r w:rsidRPr="009C096E">
              <w:rPr>
                <w:szCs w:val="20"/>
              </w:rPr>
              <w:t>Schweppes Sport Plus Lemon Lime uncarbonated</w:t>
            </w:r>
          </w:p>
        </w:tc>
        <w:tc>
          <w:tcPr>
            <w:tcW w:w="850" w:type="dxa"/>
            <w:noWrap/>
            <w:hideMark/>
          </w:tcPr>
          <w:p w14:paraId="4C0113AD" w14:textId="77777777"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14:paraId="605CBAF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07CD3B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FD312B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497B769" w14:textId="77777777" w:rsidTr="00311B6C">
        <w:trPr>
          <w:trHeight w:val="20"/>
        </w:trPr>
        <w:tc>
          <w:tcPr>
            <w:tcW w:w="3119" w:type="dxa"/>
            <w:noWrap/>
            <w:hideMark/>
          </w:tcPr>
          <w:p w14:paraId="3914D3B3" w14:textId="77777777" w:rsidR="009C096E" w:rsidRPr="009C096E" w:rsidRDefault="009C096E" w:rsidP="009C096E">
            <w:pPr>
              <w:spacing w:after="0"/>
              <w:ind w:left="159" w:hanging="159"/>
              <w:jc w:val="left"/>
              <w:rPr>
                <w:szCs w:val="20"/>
              </w:rPr>
            </w:pPr>
            <w:r w:rsidRPr="009C096E">
              <w:rPr>
                <w:szCs w:val="20"/>
              </w:rPr>
              <w:t>Schweppes Sport Plus Lemon Lime uncarbonated</w:t>
            </w:r>
          </w:p>
        </w:tc>
        <w:tc>
          <w:tcPr>
            <w:tcW w:w="850" w:type="dxa"/>
            <w:noWrap/>
            <w:hideMark/>
          </w:tcPr>
          <w:p w14:paraId="6F0A4361"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77C7D9C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8FA4C6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551222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EF4660E" w14:textId="77777777" w:rsidTr="00311B6C">
        <w:trPr>
          <w:trHeight w:val="20"/>
        </w:trPr>
        <w:tc>
          <w:tcPr>
            <w:tcW w:w="3119" w:type="dxa"/>
            <w:noWrap/>
            <w:hideMark/>
          </w:tcPr>
          <w:p w14:paraId="5B642C68" w14:textId="77777777" w:rsidR="009C096E" w:rsidRPr="009C096E" w:rsidRDefault="009C096E" w:rsidP="009C096E">
            <w:pPr>
              <w:spacing w:after="0"/>
              <w:ind w:left="159" w:hanging="159"/>
              <w:jc w:val="left"/>
              <w:rPr>
                <w:szCs w:val="20"/>
              </w:rPr>
            </w:pPr>
            <w:r w:rsidRPr="009C096E">
              <w:rPr>
                <w:szCs w:val="20"/>
              </w:rPr>
              <w:t>Schweppes Sport Plus Lemon Quench uncarbonated</w:t>
            </w:r>
          </w:p>
        </w:tc>
        <w:tc>
          <w:tcPr>
            <w:tcW w:w="850" w:type="dxa"/>
            <w:noWrap/>
            <w:hideMark/>
          </w:tcPr>
          <w:p w14:paraId="2D0875E3"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389F52B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3351AB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74F797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BD81E9C" w14:textId="77777777" w:rsidTr="00311B6C">
        <w:trPr>
          <w:trHeight w:val="20"/>
        </w:trPr>
        <w:tc>
          <w:tcPr>
            <w:tcW w:w="3119" w:type="dxa"/>
            <w:noWrap/>
            <w:hideMark/>
          </w:tcPr>
          <w:p w14:paraId="00FC2964" w14:textId="77777777" w:rsidR="009C096E" w:rsidRPr="009C096E" w:rsidRDefault="009C096E" w:rsidP="009C096E">
            <w:pPr>
              <w:spacing w:after="0"/>
              <w:ind w:left="159" w:hanging="159"/>
              <w:jc w:val="left"/>
              <w:rPr>
                <w:szCs w:val="20"/>
              </w:rPr>
            </w:pPr>
            <w:r w:rsidRPr="009C096E">
              <w:rPr>
                <w:szCs w:val="20"/>
              </w:rPr>
              <w:t>Schweppes Sport Plus Lemon Quench uncarbonated</w:t>
            </w:r>
          </w:p>
        </w:tc>
        <w:tc>
          <w:tcPr>
            <w:tcW w:w="850" w:type="dxa"/>
            <w:noWrap/>
            <w:hideMark/>
          </w:tcPr>
          <w:p w14:paraId="64CC9002" w14:textId="77777777"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14:paraId="16BD7CC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E690B1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EDAD2D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FDFB429" w14:textId="77777777" w:rsidTr="00311B6C">
        <w:trPr>
          <w:trHeight w:val="20"/>
        </w:trPr>
        <w:tc>
          <w:tcPr>
            <w:tcW w:w="3119" w:type="dxa"/>
            <w:noWrap/>
            <w:hideMark/>
          </w:tcPr>
          <w:p w14:paraId="3D1B1499" w14:textId="77777777" w:rsidR="009C096E" w:rsidRPr="009C096E" w:rsidRDefault="009C096E" w:rsidP="009C096E">
            <w:pPr>
              <w:spacing w:after="0"/>
              <w:ind w:left="159" w:hanging="159"/>
              <w:jc w:val="left"/>
              <w:rPr>
                <w:szCs w:val="20"/>
              </w:rPr>
            </w:pPr>
            <w:r w:rsidRPr="009C096E">
              <w:rPr>
                <w:szCs w:val="20"/>
              </w:rPr>
              <w:t>Schweppes Sport Plus Orange Cooler uncarbonated</w:t>
            </w:r>
          </w:p>
        </w:tc>
        <w:tc>
          <w:tcPr>
            <w:tcW w:w="850" w:type="dxa"/>
            <w:noWrap/>
            <w:hideMark/>
          </w:tcPr>
          <w:p w14:paraId="52F207D3" w14:textId="77777777"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14:paraId="2A23061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CAE65E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988CAF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540CDD7" w14:textId="77777777" w:rsidTr="00311B6C">
        <w:trPr>
          <w:trHeight w:val="20"/>
        </w:trPr>
        <w:tc>
          <w:tcPr>
            <w:tcW w:w="3119" w:type="dxa"/>
            <w:noWrap/>
            <w:hideMark/>
          </w:tcPr>
          <w:p w14:paraId="040F4C7C" w14:textId="77777777" w:rsidR="009C096E" w:rsidRPr="009C096E" w:rsidRDefault="009C096E" w:rsidP="009C096E">
            <w:pPr>
              <w:spacing w:after="0"/>
              <w:ind w:left="159" w:hanging="159"/>
              <w:jc w:val="left"/>
              <w:rPr>
                <w:szCs w:val="20"/>
              </w:rPr>
            </w:pPr>
            <w:r w:rsidRPr="009C096E">
              <w:rPr>
                <w:szCs w:val="20"/>
              </w:rPr>
              <w:t>Schweppes Sport Plus Orange Cooler uncarbonated</w:t>
            </w:r>
          </w:p>
        </w:tc>
        <w:tc>
          <w:tcPr>
            <w:tcW w:w="850" w:type="dxa"/>
            <w:noWrap/>
            <w:hideMark/>
          </w:tcPr>
          <w:p w14:paraId="59F5DE61"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486104F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D07FD0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683B19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586B54C" w14:textId="77777777" w:rsidTr="00311B6C">
        <w:trPr>
          <w:trHeight w:val="20"/>
        </w:trPr>
        <w:tc>
          <w:tcPr>
            <w:tcW w:w="3119" w:type="dxa"/>
            <w:noWrap/>
            <w:hideMark/>
          </w:tcPr>
          <w:p w14:paraId="62257EBB" w14:textId="77777777" w:rsidR="009C096E" w:rsidRPr="009C096E" w:rsidRDefault="009C096E" w:rsidP="009C096E">
            <w:pPr>
              <w:spacing w:after="0"/>
              <w:ind w:left="159" w:hanging="159"/>
              <w:jc w:val="left"/>
              <w:rPr>
                <w:szCs w:val="20"/>
              </w:rPr>
            </w:pPr>
            <w:r w:rsidRPr="009C096E">
              <w:rPr>
                <w:szCs w:val="20"/>
              </w:rPr>
              <w:t>Schweppes Sport Plus carbonated</w:t>
            </w:r>
          </w:p>
        </w:tc>
        <w:tc>
          <w:tcPr>
            <w:tcW w:w="850" w:type="dxa"/>
            <w:noWrap/>
            <w:hideMark/>
          </w:tcPr>
          <w:p w14:paraId="537BACAA"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4A9BE2B4"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954F14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AB8FB2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84ED193" w14:textId="77777777" w:rsidTr="00311B6C">
        <w:trPr>
          <w:trHeight w:val="20"/>
        </w:trPr>
        <w:tc>
          <w:tcPr>
            <w:tcW w:w="3119" w:type="dxa"/>
            <w:noWrap/>
            <w:hideMark/>
          </w:tcPr>
          <w:p w14:paraId="6BE5E0B3" w14:textId="77777777" w:rsidR="009C096E" w:rsidRPr="009C096E" w:rsidRDefault="009C096E" w:rsidP="009C096E">
            <w:pPr>
              <w:spacing w:after="0"/>
              <w:ind w:left="159" w:hanging="159"/>
              <w:jc w:val="left"/>
              <w:rPr>
                <w:szCs w:val="20"/>
              </w:rPr>
            </w:pPr>
            <w:r w:rsidRPr="009C096E">
              <w:rPr>
                <w:szCs w:val="20"/>
              </w:rPr>
              <w:t>Schweppes Sport Plus carbonated</w:t>
            </w:r>
          </w:p>
        </w:tc>
        <w:tc>
          <w:tcPr>
            <w:tcW w:w="850" w:type="dxa"/>
            <w:noWrap/>
            <w:hideMark/>
          </w:tcPr>
          <w:p w14:paraId="6CEA26CA" w14:textId="77777777"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14:paraId="6DDF05A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FE88B4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7349BE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069CB04" w14:textId="77777777" w:rsidTr="00311B6C">
        <w:trPr>
          <w:trHeight w:val="20"/>
        </w:trPr>
        <w:tc>
          <w:tcPr>
            <w:tcW w:w="3119" w:type="dxa"/>
            <w:noWrap/>
            <w:hideMark/>
          </w:tcPr>
          <w:p w14:paraId="02CAE5A0" w14:textId="77777777" w:rsidR="009C096E" w:rsidRPr="009C096E" w:rsidRDefault="009C096E" w:rsidP="009C096E">
            <w:pPr>
              <w:spacing w:after="0"/>
              <w:ind w:left="159" w:hanging="159"/>
              <w:jc w:val="left"/>
              <w:rPr>
                <w:szCs w:val="20"/>
              </w:rPr>
            </w:pPr>
            <w:r w:rsidRPr="009C096E">
              <w:rPr>
                <w:szCs w:val="20"/>
              </w:rPr>
              <w:t>Schweppes Stuff Cola</w:t>
            </w:r>
          </w:p>
        </w:tc>
        <w:tc>
          <w:tcPr>
            <w:tcW w:w="850" w:type="dxa"/>
            <w:noWrap/>
            <w:hideMark/>
          </w:tcPr>
          <w:p w14:paraId="3CD7C9EC"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3D6A2F50"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2DA5F2F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266E4F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EF5643D" w14:textId="77777777" w:rsidTr="00311B6C">
        <w:trPr>
          <w:trHeight w:val="20"/>
        </w:trPr>
        <w:tc>
          <w:tcPr>
            <w:tcW w:w="3119" w:type="dxa"/>
            <w:noWrap/>
            <w:hideMark/>
          </w:tcPr>
          <w:p w14:paraId="059E2DA7" w14:textId="77777777" w:rsidR="009C096E" w:rsidRPr="009C096E" w:rsidRDefault="009C096E" w:rsidP="009C096E">
            <w:pPr>
              <w:spacing w:after="0"/>
              <w:ind w:left="159" w:hanging="159"/>
              <w:jc w:val="left"/>
              <w:rPr>
                <w:szCs w:val="20"/>
              </w:rPr>
            </w:pPr>
            <w:r w:rsidRPr="009C096E">
              <w:rPr>
                <w:szCs w:val="20"/>
              </w:rPr>
              <w:t>Schweppes Stuff Cola</w:t>
            </w:r>
          </w:p>
        </w:tc>
        <w:tc>
          <w:tcPr>
            <w:tcW w:w="850" w:type="dxa"/>
            <w:noWrap/>
            <w:hideMark/>
          </w:tcPr>
          <w:p w14:paraId="204A00F0"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5212C38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4E4627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8A3620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D0C9EE4" w14:textId="77777777" w:rsidTr="00311B6C">
        <w:trPr>
          <w:trHeight w:val="20"/>
        </w:trPr>
        <w:tc>
          <w:tcPr>
            <w:tcW w:w="3119" w:type="dxa"/>
            <w:noWrap/>
            <w:hideMark/>
          </w:tcPr>
          <w:p w14:paraId="571357FE" w14:textId="77777777" w:rsidR="009C096E" w:rsidRPr="009C096E" w:rsidRDefault="009C096E" w:rsidP="009C096E">
            <w:pPr>
              <w:spacing w:after="0"/>
              <w:ind w:left="159" w:hanging="159"/>
              <w:jc w:val="left"/>
              <w:rPr>
                <w:szCs w:val="20"/>
              </w:rPr>
            </w:pPr>
            <w:r w:rsidRPr="009C096E">
              <w:rPr>
                <w:szCs w:val="20"/>
              </w:rPr>
              <w:t>Schweppes Sueno</w:t>
            </w:r>
          </w:p>
        </w:tc>
        <w:tc>
          <w:tcPr>
            <w:tcW w:w="850" w:type="dxa"/>
            <w:noWrap/>
            <w:hideMark/>
          </w:tcPr>
          <w:p w14:paraId="1C23916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B8DE60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DBD4FB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2A7DE6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FAC6FE2" w14:textId="77777777" w:rsidTr="00311B6C">
        <w:trPr>
          <w:trHeight w:val="20"/>
        </w:trPr>
        <w:tc>
          <w:tcPr>
            <w:tcW w:w="3119" w:type="dxa"/>
            <w:noWrap/>
            <w:hideMark/>
          </w:tcPr>
          <w:p w14:paraId="38385982" w14:textId="77777777" w:rsidR="009C096E" w:rsidRPr="009C096E" w:rsidRDefault="009C096E" w:rsidP="009C096E">
            <w:pPr>
              <w:spacing w:after="0"/>
              <w:ind w:left="159" w:hanging="159"/>
              <w:jc w:val="left"/>
              <w:rPr>
                <w:szCs w:val="20"/>
              </w:rPr>
            </w:pPr>
            <w:r w:rsidRPr="009C096E">
              <w:rPr>
                <w:szCs w:val="20"/>
              </w:rPr>
              <w:t>Schweppes Sueno</w:t>
            </w:r>
          </w:p>
        </w:tc>
        <w:tc>
          <w:tcPr>
            <w:tcW w:w="850" w:type="dxa"/>
            <w:noWrap/>
            <w:hideMark/>
          </w:tcPr>
          <w:p w14:paraId="64CEB168"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6878D32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E4A2A8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E4D89C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8C5DBFF" w14:textId="77777777" w:rsidTr="00311B6C">
        <w:trPr>
          <w:trHeight w:val="20"/>
        </w:trPr>
        <w:tc>
          <w:tcPr>
            <w:tcW w:w="3119" w:type="dxa"/>
            <w:noWrap/>
            <w:hideMark/>
          </w:tcPr>
          <w:p w14:paraId="154D3F65" w14:textId="77777777" w:rsidR="009C096E" w:rsidRPr="009C096E" w:rsidRDefault="009C096E" w:rsidP="009C096E">
            <w:pPr>
              <w:spacing w:after="0"/>
              <w:ind w:left="159" w:hanging="159"/>
              <w:jc w:val="left"/>
              <w:rPr>
                <w:szCs w:val="20"/>
              </w:rPr>
            </w:pPr>
            <w:r w:rsidRPr="009C096E">
              <w:rPr>
                <w:szCs w:val="20"/>
              </w:rPr>
              <w:t>Schweppes Sunkist Lemon Orange Crush</w:t>
            </w:r>
          </w:p>
        </w:tc>
        <w:tc>
          <w:tcPr>
            <w:tcW w:w="850" w:type="dxa"/>
            <w:noWrap/>
            <w:hideMark/>
          </w:tcPr>
          <w:p w14:paraId="4F85B6C5"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57C17C6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4CF722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55A6AF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15CEE47" w14:textId="77777777" w:rsidTr="00311B6C">
        <w:trPr>
          <w:trHeight w:val="20"/>
        </w:trPr>
        <w:tc>
          <w:tcPr>
            <w:tcW w:w="3119" w:type="dxa"/>
            <w:noWrap/>
            <w:hideMark/>
          </w:tcPr>
          <w:p w14:paraId="699598CE" w14:textId="77777777" w:rsidR="009C096E" w:rsidRPr="009C096E" w:rsidRDefault="009C096E" w:rsidP="009C096E">
            <w:pPr>
              <w:spacing w:after="0"/>
              <w:ind w:left="159" w:hanging="159"/>
              <w:jc w:val="left"/>
              <w:rPr>
                <w:szCs w:val="20"/>
              </w:rPr>
            </w:pPr>
            <w:r w:rsidRPr="009C096E">
              <w:rPr>
                <w:szCs w:val="20"/>
              </w:rPr>
              <w:t xml:space="preserve">Schweppes Sunkist Light Orange </w:t>
            </w:r>
            <w:r w:rsidRPr="009C096E">
              <w:rPr>
                <w:szCs w:val="20"/>
              </w:rPr>
              <w:br/>
              <w:t>Flavoured Drink</w:t>
            </w:r>
          </w:p>
        </w:tc>
        <w:tc>
          <w:tcPr>
            <w:tcW w:w="850" w:type="dxa"/>
            <w:noWrap/>
            <w:hideMark/>
          </w:tcPr>
          <w:p w14:paraId="2B140881"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3A970565"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4EB6C6F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4FAB77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8C5C8BF" w14:textId="77777777" w:rsidTr="00311B6C">
        <w:trPr>
          <w:trHeight w:val="20"/>
        </w:trPr>
        <w:tc>
          <w:tcPr>
            <w:tcW w:w="3119" w:type="dxa"/>
            <w:noWrap/>
            <w:hideMark/>
          </w:tcPr>
          <w:p w14:paraId="552DED69" w14:textId="77777777" w:rsidR="009C096E" w:rsidRPr="009C096E" w:rsidRDefault="009C096E" w:rsidP="009C096E">
            <w:pPr>
              <w:spacing w:after="0"/>
              <w:ind w:left="159" w:hanging="159"/>
              <w:jc w:val="left"/>
              <w:rPr>
                <w:szCs w:val="20"/>
              </w:rPr>
            </w:pPr>
            <w:r w:rsidRPr="009C096E">
              <w:rPr>
                <w:szCs w:val="20"/>
              </w:rPr>
              <w:t xml:space="preserve">Schweppes Sunkist Light Orange </w:t>
            </w:r>
            <w:r w:rsidRPr="009C096E">
              <w:rPr>
                <w:szCs w:val="20"/>
              </w:rPr>
              <w:br/>
              <w:t>Flavoured Drink</w:t>
            </w:r>
          </w:p>
        </w:tc>
        <w:tc>
          <w:tcPr>
            <w:tcW w:w="850" w:type="dxa"/>
            <w:noWrap/>
            <w:hideMark/>
          </w:tcPr>
          <w:p w14:paraId="5DF9CA42"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52D11C25"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B318CE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6F8905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6747F3A" w14:textId="77777777" w:rsidTr="00311B6C">
        <w:trPr>
          <w:trHeight w:val="20"/>
        </w:trPr>
        <w:tc>
          <w:tcPr>
            <w:tcW w:w="3119" w:type="dxa"/>
            <w:noWrap/>
            <w:hideMark/>
          </w:tcPr>
          <w:p w14:paraId="16B32653" w14:textId="77777777" w:rsidR="009C096E" w:rsidRPr="009C096E" w:rsidRDefault="009C096E" w:rsidP="009C096E">
            <w:pPr>
              <w:spacing w:after="0"/>
              <w:ind w:left="159" w:hanging="159"/>
              <w:jc w:val="left"/>
              <w:rPr>
                <w:szCs w:val="20"/>
              </w:rPr>
            </w:pPr>
            <w:r w:rsidRPr="009C096E">
              <w:rPr>
                <w:szCs w:val="20"/>
              </w:rPr>
              <w:t xml:space="preserve">Schweppes Sunkist Light Orange </w:t>
            </w:r>
            <w:r w:rsidRPr="009C096E">
              <w:rPr>
                <w:szCs w:val="20"/>
              </w:rPr>
              <w:br/>
              <w:t>Flavoured Drink</w:t>
            </w:r>
          </w:p>
        </w:tc>
        <w:tc>
          <w:tcPr>
            <w:tcW w:w="850" w:type="dxa"/>
            <w:noWrap/>
            <w:hideMark/>
          </w:tcPr>
          <w:p w14:paraId="71D1F6F2"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EFB95FB"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4B57F9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1ECDA0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A4DCE1B" w14:textId="77777777" w:rsidTr="00311B6C">
        <w:trPr>
          <w:trHeight w:val="20"/>
        </w:trPr>
        <w:tc>
          <w:tcPr>
            <w:tcW w:w="3119" w:type="dxa"/>
            <w:noWrap/>
            <w:hideMark/>
          </w:tcPr>
          <w:p w14:paraId="1E41C19E" w14:textId="77777777" w:rsidR="009C096E" w:rsidRPr="009C096E" w:rsidRDefault="009C096E" w:rsidP="009C096E">
            <w:pPr>
              <w:spacing w:after="0"/>
              <w:ind w:left="159" w:hanging="159"/>
              <w:jc w:val="left"/>
              <w:rPr>
                <w:szCs w:val="20"/>
              </w:rPr>
            </w:pPr>
            <w:r w:rsidRPr="009C096E">
              <w:rPr>
                <w:szCs w:val="20"/>
              </w:rPr>
              <w:t xml:space="preserve">Schweppes Sunkist Light Orange </w:t>
            </w:r>
            <w:r w:rsidRPr="009C096E">
              <w:rPr>
                <w:szCs w:val="20"/>
              </w:rPr>
              <w:br/>
              <w:t>Flavoured Drink</w:t>
            </w:r>
          </w:p>
        </w:tc>
        <w:tc>
          <w:tcPr>
            <w:tcW w:w="850" w:type="dxa"/>
            <w:noWrap/>
            <w:hideMark/>
          </w:tcPr>
          <w:p w14:paraId="5BAD934D"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2CF8E71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63C50E7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9C94AF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F37B590" w14:textId="77777777" w:rsidTr="00311B6C">
        <w:trPr>
          <w:trHeight w:val="20"/>
        </w:trPr>
        <w:tc>
          <w:tcPr>
            <w:tcW w:w="3119" w:type="dxa"/>
            <w:noWrap/>
            <w:hideMark/>
          </w:tcPr>
          <w:p w14:paraId="75E8BC9E" w14:textId="77777777"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14:paraId="7C98FF4B"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486D0D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307886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30984C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535F7BD" w14:textId="77777777" w:rsidTr="00311B6C">
        <w:trPr>
          <w:trHeight w:val="20"/>
        </w:trPr>
        <w:tc>
          <w:tcPr>
            <w:tcW w:w="3119" w:type="dxa"/>
            <w:noWrap/>
            <w:hideMark/>
          </w:tcPr>
          <w:p w14:paraId="573D2509" w14:textId="77777777"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14:paraId="5FC2AE4C"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4AA58641"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B1C53F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8CEEBB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D267728" w14:textId="77777777" w:rsidTr="00311B6C">
        <w:trPr>
          <w:trHeight w:val="20"/>
        </w:trPr>
        <w:tc>
          <w:tcPr>
            <w:tcW w:w="3119" w:type="dxa"/>
            <w:noWrap/>
            <w:hideMark/>
          </w:tcPr>
          <w:p w14:paraId="126DFE35" w14:textId="77777777"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14:paraId="20BDE3FD"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2FE0253F"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501AE8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C91B70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CB9195A" w14:textId="77777777" w:rsidTr="00311B6C">
        <w:trPr>
          <w:trHeight w:val="20"/>
        </w:trPr>
        <w:tc>
          <w:tcPr>
            <w:tcW w:w="3119" w:type="dxa"/>
            <w:noWrap/>
            <w:hideMark/>
          </w:tcPr>
          <w:p w14:paraId="37B6129F" w14:textId="77777777"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14:paraId="5EF5367A"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0037C290"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762FB26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EDCEE9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B10EDB8" w14:textId="77777777" w:rsidTr="00311B6C">
        <w:trPr>
          <w:trHeight w:val="20"/>
        </w:trPr>
        <w:tc>
          <w:tcPr>
            <w:tcW w:w="3119" w:type="dxa"/>
            <w:noWrap/>
            <w:hideMark/>
          </w:tcPr>
          <w:p w14:paraId="040E6206" w14:textId="77777777"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14:paraId="36D328DE"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5DD3985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987938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13360B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5412D1A" w14:textId="77777777" w:rsidTr="00311B6C">
        <w:trPr>
          <w:trHeight w:val="20"/>
        </w:trPr>
        <w:tc>
          <w:tcPr>
            <w:tcW w:w="3119" w:type="dxa"/>
            <w:noWrap/>
            <w:hideMark/>
          </w:tcPr>
          <w:p w14:paraId="437C8502" w14:textId="77777777" w:rsidR="009C096E" w:rsidRPr="009C096E" w:rsidRDefault="009C096E" w:rsidP="009C096E">
            <w:pPr>
              <w:spacing w:after="0"/>
              <w:ind w:left="159" w:hanging="159"/>
              <w:jc w:val="left"/>
              <w:rPr>
                <w:szCs w:val="20"/>
              </w:rPr>
            </w:pPr>
            <w:r w:rsidRPr="009C096E">
              <w:rPr>
                <w:szCs w:val="20"/>
              </w:rPr>
              <w:t>Schweppes Sunkist Tropical</w:t>
            </w:r>
          </w:p>
        </w:tc>
        <w:tc>
          <w:tcPr>
            <w:tcW w:w="850" w:type="dxa"/>
            <w:noWrap/>
            <w:hideMark/>
          </w:tcPr>
          <w:p w14:paraId="1B0788EA"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0B1C397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4D4AC5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DE4955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9D38844" w14:textId="77777777" w:rsidTr="00311B6C">
        <w:trPr>
          <w:trHeight w:val="20"/>
        </w:trPr>
        <w:tc>
          <w:tcPr>
            <w:tcW w:w="3119" w:type="dxa"/>
            <w:noWrap/>
            <w:hideMark/>
          </w:tcPr>
          <w:p w14:paraId="706C0ED7" w14:textId="77777777" w:rsidR="009C096E" w:rsidRPr="009C096E" w:rsidRDefault="009C096E" w:rsidP="009C096E">
            <w:pPr>
              <w:spacing w:after="0"/>
              <w:ind w:left="159" w:hanging="159"/>
              <w:jc w:val="left"/>
              <w:rPr>
                <w:szCs w:val="20"/>
              </w:rPr>
            </w:pPr>
            <w:r w:rsidRPr="009C096E">
              <w:rPr>
                <w:szCs w:val="20"/>
              </w:rPr>
              <w:t>Schweppes Sunshine Pine</w:t>
            </w:r>
          </w:p>
        </w:tc>
        <w:tc>
          <w:tcPr>
            <w:tcW w:w="850" w:type="dxa"/>
            <w:noWrap/>
            <w:hideMark/>
          </w:tcPr>
          <w:p w14:paraId="7C824A7C"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2D7064F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BDE438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8D260A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F7490B9" w14:textId="77777777" w:rsidTr="00311B6C">
        <w:trPr>
          <w:trHeight w:val="20"/>
        </w:trPr>
        <w:tc>
          <w:tcPr>
            <w:tcW w:w="3119" w:type="dxa"/>
            <w:noWrap/>
            <w:hideMark/>
          </w:tcPr>
          <w:p w14:paraId="331F741E" w14:textId="77777777" w:rsidR="009C096E" w:rsidRPr="009C096E" w:rsidRDefault="009C096E" w:rsidP="009C096E">
            <w:pPr>
              <w:spacing w:after="0"/>
              <w:ind w:left="159" w:hanging="159"/>
              <w:jc w:val="left"/>
              <w:rPr>
                <w:szCs w:val="20"/>
              </w:rPr>
            </w:pPr>
            <w:r w:rsidRPr="009C096E">
              <w:rPr>
                <w:szCs w:val="20"/>
              </w:rPr>
              <w:t>Schweppes Sunshine Pine</w:t>
            </w:r>
          </w:p>
        </w:tc>
        <w:tc>
          <w:tcPr>
            <w:tcW w:w="850" w:type="dxa"/>
            <w:noWrap/>
            <w:hideMark/>
          </w:tcPr>
          <w:p w14:paraId="58B66D73"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6991CAB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91AA49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E2869E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630EE1A" w14:textId="77777777" w:rsidTr="00311B6C">
        <w:trPr>
          <w:trHeight w:val="20"/>
        </w:trPr>
        <w:tc>
          <w:tcPr>
            <w:tcW w:w="3119" w:type="dxa"/>
            <w:noWrap/>
            <w:hideMark/>
          </w:tcPr>
          <w:p w14:paraId="15E0EB11" w14:textId="77777777" w:rsidR="009C096E" w:rsidRPr="009C096E" w:rsidRDefault="009C096E" w:rsidP="009C096E">
            <w:pPr>
              <w:spacing w:after="0"/>
              <w:ind w:left="159" w:hanging="159"/>
              <w:jc w:val="left"/>
              <w:rPr>
                <w:szCs w:val="20"/>
              </w:rPr>
            </w:pPr>
            <w:r w:rsidRPr="009C096E">
              <w:rPr>
                <w:szCs w:val="20"/>
              </w:rPr>
              <w:t>Schweppes Traditional Cream Soda Brown</w:t>
            </w:r>
          </w:p>
        </w:tc>
        <w:tc>
          <w:tcPr>
            <w:tcW w:w="850" w:type="dxa"/>
            <w:noWrap/>
            <w:hideMark/>
          </w:tcPr>
          <w:p w14:paraId="70A6A731"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4468EF9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8BC908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50183F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5E4EC3D" w14:textId="77777777" w:rsidTr="00311B6C">
        <w:trPr>
          <w:trHeight w:val="20"/>
        </w:trPr>
        <w:tc>
          <w:tcPr>
            <w:tcW w:w="3119" w:type="dxa"/>
            <w:noWrap/>
            <w:hideMark/>
          </w:tcPr>
          <w:p w14:paraId="7E2B44F1" w14:textId="77777777" w:rsidR="009C096E" w:rsidRPr="009C096E" w:rsidRDefault="009C096E" w:rsidP="009C096E">
            <w:pPr>
              <w:spacing w:after="0"/>
              <w:ind w:left="159" w:hanging="159"/>
              <w:jc w:val="left"/>
              <w:rPr>
                <w:szCs w:val="20"/>
              </w:rPr>
            </w:pPr>
            <w:r w:rsidRPr="009C096E">
              <w:rPr>
                <w:szCs w:val="20"/>
              </w:rPr>
              <w:t>Schweppes Traditional Cream Soda Brown</w:t>
            </w:r>
          </w:p>
        </w:tc>
        <w:tc>
          <w:tcPr>
            <w:tcW w:w="850" w:type="dxa"/>
            <w:noWrap/>
            <w:hideMark/>
          </w:tcPr>
          <w:p w14:paraId="5D00C829"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020BBB6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721A84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1416C5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B7C58B5" w14:textId="77777777" w:rsidTr="00311B6C">
        <w:trPr>
          <w:trHeight w:val="20"/>
        </w:trPr>
        <w:tc>
          <w:tcPr>
            <w:tcW w:w="3119" w:type="dxa"/>
            <w:noWrap/>
            <w:hideMark/>
          </w:tcPr>
          <w:p w14:paraId="7A47BC52" w14:textId="77777777" w:rsidR="009C096E" w:rsidRPr="009C096E" w:rsidRDefault="009C096E" w:rsidP="009C096E">
            <w:pPr>
              <w:spacing w:after="0"/>
              <w:ind w:left="159" w:hanging="159"/>
              <w:jc w:val="left"/>
              <w:rPr>
                <w:szCs w:val="20"/>
              </w:rPr>
            </w:pPr>
            <w:r w:rsidRPr="009C096E">
              <w:rPr>
                <w:szCs w:val="20"/>
              </w:rPr>
              <w:t>Schweppes Traditional Cream Soda Brown</w:t>
            </w:r>
          </w:p>
        </w:tc>
        <w:tc>
          <w:tcPr>
            <w:tcW w:w="850" w:type="dxa"/>
            <w:noWrap/>
            <w:hideMark/>
          </w:tcPr>
          <w:p w14:paraId="2D108B2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EB635D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F3C9CE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35C001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8034A70" w14:textId="77777777" w:rsidTr="00311B6C">
        <w:trPr>
          <w:trHeight w:val="20"/>
        </w:trPr>
        <w:tc>
          <w:tcPr>
            <w:tcW w:w="3119" w:type="dxa"/>
            <w:noWrap/>
            <w:hideMark/>
          </w:tcPr>
          <w:p w14:paraId="1C63F63E" w14:textId="77777777" w:rsidR="009C096E" w:rsidRPr="009C096E" w:rsidRDefault="009C096E" w:rsidP="009C096E">
            <w:pPr>
              <w:spacing w:after="0"/>
              <w:ind w:left="159" w:hanging="159"/>
              <w:jc w:val="left"/>
              <w:rPr>
                <w:szCs w:val="20"/>
              </w:rPr>
            </w:pPr>
            <w:r w:rsidRPr="009C096E">
              <w:rPr>
                <w:szCs w:val="20"/>
              </w:rPr>
              <w:t>Schweppes Traditional Cream Soda Red</w:t>
            </w:r>
          </w:p>
        </w:tc>
        <w:tc>
          <w:tcPr>
            <w:tcW w:w="850" w:type="dxa"/>
            <w:noWrap/>
            <w:hideMark/>
          </w:tcPr>
          <w:p w14:paraId="41EA5DF3"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722FA4F"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3E98A0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1612CD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C77914E" w14:textId="77777777" w:rsidTr="00311B6C">
        <w:trPr>
          <w:trHeight w:val="20"/>
        </w:trPr>
        <w:tc>
          <w:tcPr>
            <w:tcW w:w="3119" w:type="dxa"/>
            <w:noWrap/>
            <w:hideMark/>
          </w:tcPr>
          <w:p w14:paraId="614BAC50" w14:textId="77777777" w:rsidR="009C096E" w:rsidRPr="009C096E" w:rsidRDefault="009C096E" w:rsidP="009C096E">
            <w:pPr>
              <w:spacing w:after="0"/>
              <w:ind w:left="159" w:hanging="159"/>
              <w:jc w:val="left"/>
              <w:rPr>
                <w:szCs w:val="20"/>
              </w:rPr>
            </w:pPr>
            <w:r w:rsidRPr="009C096E">
              <w:rPr>
                <w:szCs w:val="20"/>
              </w:rPr>
              <w:t>Schweppes Traditional Cream Soda Red</w:t>
            </w:r>
          </w:p>
        </w:tc>
        <w:tc>
          <w:tcPr>
            <w:tcW w:w="850" w:type="dxa"/>
            <w:noWrap/>
            <w:hideMark/>
          </w:tcPr>
          <w:p w14:paraId="2F1E5C0B"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3ABDE9D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2BFA5E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D4C8AD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164FB56" w14:textId="77777777" w:rsidTr="00311B6C">
        <w:trPr>
          <w:trHeight w:val="20"/>
        </w:trPr>
        <w:tc>
          <w:tcPr>
            <w:tcW w:w="3119" w:type="dxa"/>
            <w:noWrap/>
            <w:hideMark/>
          </w:tcPr>
          <w:p w14:paraId="420E3B72" w14:textId="77777777" w:rsidR="009C096E" w:rsidRPr="009C096E" w:rsidRDefault="009C096E" w:rsidP="009C096E">
            <w:pPr>
              <w:spacing w:after="0"/>
              <w:ind w:left="159" w:hanging="159"/>
              <w:jc w:val="left"/>
              <w:rPr>
                <w:szCs w:val="20"/>
              </w:rPr>
            </w:pPr>
            <w:r w:rsidRPr="009C096E">
              <w:rPr>
                <w:szCs w:val="20"/>
              </w:rPr>
              <w:t>Schweppes Traditional Cream Soda Red</w:t>
            </w:r>
          </w:p>
        </w:tc>
        <w:tc>
          <w:tcPr>
            <w:tcW w:w="850" w:type="dxa"/>
            <w:noWrap/>
            <w:hideMark/>
          </w:tcPr>
          <w:p w14:paraId="370B63A6"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4AFAABF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DA4530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412697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17778E8" w14:textId="77777777" w:rsidTr="00311B6C">
        <w:trPr>
          <w:trHeight w:val="20"/>
        </w:trPr>
        <w:tc>
          <w:tcPr>
            <w:tcW w:w="3119" w:type="dxa"/>
            <w:noWrap/>
            <w:hideMark/>
          </w:tcPr>
          <w:p w14:paraId="1A0AC486" w14:textId="77777777" w:rsidR="009C096E" w:rsidRPr="009C096E" w:rsidRDefault="009C096E" w:rsidP="009C096E">
            <w:pPr>
              <w:spacing w:after="0"/>
              <w:ind w:left="159" w:hanging="159"/>
              <w:jc w:val="left"/>
              <w:rPr>
                <w:szCs w:val="20"/>
              </w:rPr>
            </w:pPr>
            <w:r w:rsidRPr="009C096E">
              <w:rPr>
                <w:szCs w:val="20"/>
              </w:rPr>
              <w:t>Schweppes Traditional Ginger Beer</w:t>
            </w:r>
          </w:p>
        </w:tc>
        <w:tc>
          <w:tcPr>
            <w:tcW w:w="850" w:type="dxa"/>
            <w:noWrap/>
            <w:hideMark/>
          </w:tcPr>
          <w:p w14:paraId="2A21F796"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74240F9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677111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0D7CA4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5446B4F" w14:textId="77777777" w:rsidTr="00311B6C">
        <w:trPr>
          <w:trHeight w:val="20"/>
        </w:trPr>
        <w:tc>
          <w:tcPr>
            <w:tcW w:w="3119" w:type="dxa"/>
            <w:noWrap/>
            <w:hideMark/>
          </w:tcPr>
          <w:p w14:paraId="4F662CD4" w14:textId="77777777" w:rsidR="009C096E" w:rsidRPr="009C096E" w:rsidRDefault="009C096E" w:rsidP="009C096E">
            <w:pPr>
              <w:spacing w:after="0"/>
              <w:ind w:left="159" w:hanging="159"/>
              <w:jc w:val="left"/>
              <w:rPr>
                <w:szCs w:val="20"/>
              </w:rPr>
            </w:pPr>
            <w:r w:rsidRPr="009C096E">
              <w:rPr>
                <w:szCs w:val="20"/>
              </w:rPr>
              <w:t>Schweppes Traditional Ginger Beer</w:t>
            </w:r>
          </w:p>
        </w:tc>
        <w:tc>
          <w:tcPr>
            <w:tcW w:w="850" w:type="dxa"/>
            <w:noWrap/>
            <w:hideMark/>
          </w:tcPr>
          <w:p w14:paraId="1DD2A4F9"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350FA3C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40AA91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804A54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C1E9F7E" w14:textId="77777777" w:rsidTr="00311B6C">
        <w:trPr>
          <w:trHeight w:val="20"/>
        </w:trPr>
        <w:tc>
          <w:tcPr>
            <w:tcW w:w="3119" w:type="dxa"/>
            <w:noWrap/>
            <w:hideMark/>
          </w:tcPr>
          <w:p w14:paraId="2CD56E1F" w14:textId="77777777" w:rsidR="009C096E" w:rsidRPr="009C096E" w:rsidRDefault="009C096E" w:rsidP="009C096E">
            <w:pPr>
              <w:spacing w:after="0"/>
              <w:ind w:left="159" w:hanging="159"/>
              <w:jc w:val="left"/>
              <w:rPr>
                <w:szCs w:val="20"/>
              </w:rPr>
            </w:pPr>
            <w:r w:rsidRPr="009C096E">
              <w:rPr>
                <w:szCs w:val="20"/>
              </w:rPr>
              <w:t>Schweppes Traditional Ginger Beer</w:t>
            </w:r>
          </w:p>
        </w:tc>
        <w:tc>
          <w:tcPr>
            <w:tcW w:w="850" w:type="dxa"/>
            <w:noWrap/>
            <w:hideMark/>
          </w:tcPr>
          <w:p w14:paraId="12EE6C7D"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FC4A6F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6471ED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177CDC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AF804DE" w14:textId="77777777" w:rsidTr="00311B6C">
        <w:trPr>
          <w:trHeight w:val="20"/>
        </w:trPr>
        <w:tc>
          <w:tcPr>
            <w:tcW w:w="3119" w:type="dxa"/>
            <w:noWrap/>
            <w:hideMark/>
          </w:tcPr>
          <w:p w14:paraId="2DD967D6" w14:textId="77777777" w:rsidR="009C096E" w:rsidRPr="009C096E" w:rsidRDefault="009C096E" w:rsidP="009C096E">
            <w:pPr>
              <w:spacing w:after="0"/>
              <w:ind w:left="159" w:hanging="159"/>
              <w:jc w:val="left"/>
              <w:rPr>
                <w:szCs w:val="20"/>
              </w:rPr>
            </w:pPr>
            <w:r w:rsidRPr="009C096E">
              <w:rPr>
                <w:szCs w:val="20"/>
              </w:rPr>
              <w:t>Schweppes Traditional Kola Beer</w:t>
            </w:r>
          </w:p>
        </w:tc>
        <w:tc>
          <w:tcPr>
            <w:tcW w:w="850" w:type="dxa"/>
            <w:noWrap/>
            <w:hideMark/>
          </w:tcPr>
          <w:p w14:paraId="0871460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C982061"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31F1F0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BF617B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156A944" w14:textId="77777777" w:rsidTr="00311B6C">
        <w:trPr>
          <w:trHeight w:val="20"/>
        </w:trPr>
        <w:tc>
          <w:tcPr>
            <w:tcW w:w="3119" w:type="dxa"/>
            <w:noWrap/>
            <w:hideMark/>
          </w:tcPr>
          <w:p w14:paraId="17DFA67F" w14:textId="77777777" w:rsidR="009C096E" w:rsidRPr="009C096E" w:rsidRDefault="009C096E" w:rsidP="009C096E">
            <w:pPr>
              <w:spacing w:after="0"/>
              <w:ind w:left="159" w:hanging="159"/>
              <w:jc w:val="left"/>
              <w:rPr>
                <w:szCs w:val="20"/>
              </w:rPr>
            </w:pPr>
            <w:r w:rsidRPr="009C096E">
              <w:rPr>
                <w:szCs w:val="20"/>
              </w:rPr>
              <w:t>Schweppes Traditional Kola Beer</w:t>
            </w:r>
          </w:p>
        </w:tc>
        <w:tc>
          <w:tcPr>
            <w:tcW w:w="850" w:type="dxa"/>
            <w:noWrap/>
            <w:hideMark/>
          </w:tcPr>
          <w:p w14:paraId="7A0314B3"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633E0A91"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E283A1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84A316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4A383BD" w14:textId="77777777" w:rsidTr="00311B6C">
        <w:trPr>
          <w:trHeight w:val="20"/>
        </w:trPr>
        <w:tc>
          <w:tcPr>
            <w:tcW w:w="3119" w:type="dxa"/>
            <w:noWrap/>
            <w:hideMark/>
          </w:tcPr>
          <w:p w14:paraId="54A875E9" w14:textId="77777777"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14:paraId="5DC04E2C" w14:textId="77777777"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14:paraId="3583E8B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083A28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4FFCE8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3BF1651" w14:textId="77777777" w:rsidTr="00311B6C">
        <w:trPr>
          <w:trHeight w:val="20"/>
        </w:trPr>
        <w:tc>
          <w:tcPr>
            <w:tcW w:w="3119" w:type="dxa"/>
            <w:noWrap/>
            <w:hideMark/>
          </w:tcPr>
          <w:p w14:paraId="6001AA06" w14:textId="77777777"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14:paraId="3AE48325"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B87E98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817882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9CF60B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DC194FA" w14:textId="77777777" w:rsidTr="00311B6C">
        <w:trPr>
          <w:trHeight w:val="20"/>
        </w:trPr>
        <w:tc>
          <w:tcPr>
            <w:tcW w:w="3119" w:type="dxa"/>
            <w:noWrap/>
            <w:hideMark/>
          </w:tcPr>
          <w:p w14:paraId="14C7EB3C" w14:textId="77777777"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14:paraId="54980D0D"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683984A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1A3388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DBCC43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8898D3F" w14:textId="77777777" w:rsidTr="00311B6C">
        <w:trPr>
          <w:trHeight w:val="20"/>
        </w:trPr>
        <w:tc>
          <w:tcPr>
            <w:tcW w:w="3119" w:type="dxa"/>
            <w:noWrap/>
            <w:hideMark/>
          </w:tcPr>
          <w:p w14:paraId="067D3C60" w14:textId="77777777"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14:paraId="0D81E49A"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4B2BA47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452204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DAC5D7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78B0DF5" w14:textId="77777777" w:rsidTr="00311B6C">
        <w:trPr>
          <w:trHeight w:val="20"/>
        </w:trPr>
        <w:tc>
          <w:tcPr>
            <w:tcW w:w="3119" w:type="dxa"/>
            <w:noWrap/>
            <w:hideMark/>
          </w:tcPr>
          <w:p w14:paraId="6FFC7184" w14:textId="77777777"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14:paraId="429BC7AB"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6D47C88E"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5E5DCD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E55AAE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9E451D1" w14:textId="77777777" w:rsidTr="00311B6C">
        <w:trPr>
          <w:trHeight w:val="20"/>
        </w:trPr>
        <w:tc>
          <w:tcPr>
            <w:tcW w:w="3119" w:type="dxa"/>
            <w:noWrap/>
            <w:hideMark/>
          </w:tcPr>
          <w:p w14:paraId="7CA32AE5" w14:textId="77777777" w:rsidR="009C096E" w:rsidRPr="009C096E" w:rsidRDefault="009C096E" w:rsidP="009C096E">
            <w:pPr>
              <w:spacing w:after="0"/>
              <w:ind w:left="159" w:hanging="159"/>
              <w:jc w:val="left"/>
              <w:rPr>
                <w:szCs w:val="20"/>
              </w:rPr>
            </w:pPr>
            <w:r w:rsidRPr="009C096E">
              <w:rPr>
                <w:szCs w:val="20"/>
              </w:rPr>
              <w:t>Schweppes Traditional Lime</w:t>
            </w:r>
          </w:p>
        </w:tc>
        <w:tc>
          <w:tcPr>
            <w:tcW w:w="850" w:type="dxa"/>
            <w:noWrap/>
            <w:hideMark/>
          </w:tcPr>
          <w:p w14:paraId="1AB18A8E"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81D2AB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1FBE8F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824768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D78F07D" w14:textId="77777777" w:rsidTr="00311B6C">
        <w:trPr>
          <w:trHeight w:val="20"/>
        </w:trPr>
        <w:tc>
          <w:tcPr>
            <w:tcW w:w="3119" w:type="dxa"/>
            <w:noWrap/>
            <w:hideMark/>
          </w:tcPr>
          <w:p w14:paraId="7723ACEB" w14:textId="77777777" w:rsidR="009C096E" w:rsidRPr="009C096E" w:rsidRDefault="009C096E" w:rsidP="009C096E">
            <w:pPr>
              <w:spacing w:after="0"/>
              <w:ind w:left="159" w:hanging="159"/>
              <w:jc w:val="left"/>
              <w:rPr>
                <w:szCs w:val="20"/>
              </w:rPr>
            </w:pPr>
            <w:r w:rsidRPr="009C096E">
              <w:rPr>
                <w:szCs w:val="20"/>
              </w:rPr>
              <w:t>Schweppes Traditional Passionfruit</w:t>
            </w:r>
          </w:p>
        </w:tc>
        <w:tc>
          <w:tcPr>
            <w:tcW w:w="850" w:type="dxa"/>
            <w:noWrap/>
            <w:hideMark/>
          </w:tcPr>
          <w:p w14:paraId="2EADA616"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56C9776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9F77DD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6A39AD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20089DF" w14:textId="77777777" w:rsidTr="00311B6C">
        <w:trPr>
          <w:trHeight w:val="20"/>
        </w:trPr>
        <w:tc>
          <w:tcPr>
            <w:tcW w:w="3119" w:type="dxa"/>
            <w:noWrap/>
            <w:hideMark/>
          </w:tcPr>
          <w:p w14:paraId="23AEF44E" w14:textId="77777777" w:rsidR="009C096E" w:rsidRPr="009C096E" w:rsidRDefault="009C096E" w:rsidP="009C096E">
            <w:pPr>
              <w:spacing w:after="0"/>
              <w:ind w:left="159" w:hanging="159"/>
              <w:jc w:val="left"/>
              <w:rPr>
                <w:szCs w:val="20"/>
              </w:rPr>
            </w:pPr>
            <w:r w:rsidRPr="009C096E">
              <w:rPr>
                <w:szCs w:val="20"/>
              </w:rPr>
              <w:t>Schweppes Traditional Passionfruit</w:t>
            </w:r>
          </w:p>
        </w:tc>
        <w:tc>
          <w:tcPr>
            <w:tcW w:w="850" w:type="dxa"/>
            <w:noWrap/>
            <w:hideMark/>
          </w:tcPr>
          <w:p w14:paraId="09DF28C9"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12C4F55"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BEC3F1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13CBBE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148E9DA" w14:textId="77777777" w:rsidTr="00311B6C">
        <w:trPr>
          <w:trHeight w:val="20"/>
        </w:trPr>
        <w:tc>
          <w:tcPr>
            <w:tcW w:w="3119" w:type="dxa"/>
            <w:noWrap/>
            <w:hideMark/>
          </w:tcPr>
          <w:p w14:paraId="59B5EF66" w14:textId="77777777" w:rsidR="009C096E" w:rsidRPr="009C096E" w:rsidRDefault="009C096E" w:rsidP="009C096E">
            <w:pPr>
              <w:spacing w:after="0"/>
              <w:ind w:left="159" w:hanging="159"/>
              <w:jc w:val="left"/>
              <w:rPr>
                <w:szCs w:val="20"/>
              </w:rPr>
            </w:pPr>
            <w:r w:rsidRPr="009C096E">
              <w:rPr>
                <w:szCs w:val="20"/>
              </w:rPr>
              <w:t>Schweppes Traditional Passionfruit</w:t>
            </w:r>
          </w:p>
        </w:tc>
        <w:tc>
          <w:tcPr>
            <w:tcW w:w="850" w:type="dxa"/>
            <w:noWrap/>
            <w:hideMark/>
          </w:tcPr>
          <w:p w14:paraId="33AE0F85"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379637A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8E1254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060166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442BD24" w14:textId="77777777" w:rsidTr="00311B6C">
        <w:trPr>
          <w:trHeight w:val="20"/>
        </w:trPr>
        <w:tc>
          <w:tcPr>
            <w:tcW w:w="3119" w:type="dxa"/>
            <w:noWrap/>
            <w:hideMark/>
          </w:tcPr>
          <w:p w14:paraId="75402802" w14:textId="77777777" w:rsidR="009C096E" w:rsidRPr="009C096E" w:rsidRDefault="009C096E" w:rsidP="009C096E">
            <w:pPr>
              <w:spacing w:after="0"/>
              <w:ind w:left="159" w:hanging="159"/>
              <w:jc w:val="left"/>
              <w:rPr>
                <w:szCs w:val="20"/>
              </w:rPr>
            </w:pPr>
            <w:r w:rsidRPr="009C096E">
              <w:rPr>
                <w:szCs w:val="20"/>
              </w:rPr>
              <w:t>Schweppes Traditional Pineapple</w:t>
            </w:r>
          </w:p>
        </w:tc>
        <w:tc>
          <w:tcPr>
            <w:tcW w:w="850" w:type="dxa"/>
            <w:noWrap/>
            <w:hideMark/>
          </w:tcPr>
          <w:p w14:paraId="394BD06F"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2C8807F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9A6802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38FF1F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6161A96" w14:textId="77777777" w:rsidTr="00311B6C">
        <w:trPr>
          <w:trHeight w:val="20"/>
        </w:trPr>
        <w:tc>
          <w:tcPr>
            <w:tcW w:w="3119" w:type="dxa"/>
            <w:noWrap/>
            <w:hideMark/>
          </w:tcPr>
          <w:p w14:paraId="4F5EE631" w14:textId="77777777" w:rsidR="009C096E" w:rsidRPr="009C096E" w:rsidRDefault="009C096E" w:rsidP="009C096E">
            <w:pPr>
              <w:spacing w:after="0"/>
              <w:ind w:left="159" w:hanging="159"/>
              <w:jc w:val="left"/>
              <w:rPr>
                <w:szCs w:val="20"/>
              </w:rPr>
            </w:pPr>
            <w:r w:rsidRPr="009C096E">
              <w:rPr>
                <w:szCs w:val="20"/>
              </w:rPr>
              <w:t>Schweppes Traditional Pineapple</w:t>
            </w:r>
          </w:p>
        </w:tc>
        <w:tc>
          <w:tcPr>
            <w:tcW w:w="850" w:type="dxa"/>
            <w:noWrap/>
            <w:hideMark/>
          </w:tcPr>
          <w:p w14:paraId="06B1D705"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6F929FE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70D268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E8BD92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B77B7F0" w14:textId="77777777" w:rsidTr="00311B6C">
        <w:trPr>
          <w:trHeight w:val="20"/>
        </w:trPr>
        <w:tc>
          <w:tcPr>
            <w:tcW w:w="3119" w:type="dxa"/>
            <w:noWrap/>
            <w:hideMark/>
          </w:tcPr>
          <w:p w14:paraId="2906C489" w14:textId="77777777" w:rsidR="009C096E" w:rsidRPr="009C096E" w:rsidRDefault="009C096E" w:rsidP="009C096E">
            <w:pPr>
              <w:spacing w:after="0"/>
              <w:ind w:left="159" w:hanging="159"/>
              <w:jc w:val="left"/>
              <w:rPr>
                <w:szCs w:val="20"/>
              </w:rPr>
            </w:pPr>
            <w:r w:rsidRPr="009C096E">
              <w:rPr>
                <w:szCs w:val="20"/>
              </w:rPr>
              <w:t>Schweppes Traditional Pineapple</w:t>
            </w:r>
          </w:p>
        </w:tc>
        <w:tc>
          <w:tcPr>
            <w:tcW w:w="850" w:type="dxa"/>
            <w:noWrap/>
            <w:hideMark/>
          </w:tcPr>
          <w:p w14:paraId="03AE7FA9"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864193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328FE6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6B43C3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C0A0499" w14:textId="77777777" w:rsidTr="00311B6C">
        <w:trPr>
          <w:trHeight w:val="20"/>
        </w:trPr>
        <w:tc>
          <w:tcPr>
            <w:tcW w:w="3119" w:type="dxa"/>
            <w:noWrap/>
            <w:hideMark/>
          </w:tcPr>
          <w:p w14:paraId="6AD872D6" w14:textId="77777777" w:rsidR="009C096E" w:rsidRPr="009C096E" w:rsidRDefault="009C096E" w:rsidP="009C096E">
            <w:pPr>
              <w:spacing w:after="0"/>
              <w:ind w:left="159" w:hanging="159"/>
              <w:jc w:val="left"/>
              <w:rPr>
                <w:szCs w:val="20"/>
              </w:rPr>
            </w:pPr>
            <w:r w:rsidRPr="009C096E">
              <w:rPr>
                <w:szCs w:val="20"/>
              </w:rPr>
              <w:t>Schweppes Traditional Pineapple</w:t>
            </w:r>
          </w:p>
        </w:tc>
        <w:tc>
          <w:tcPr>
            <w:tcW w:w="850" w:type="dxa"/>
            <w:noWrap/>
            <w:hideMark/>
          </w:tcPr>
          <w:p w14:paraId="0CBA774D"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687F8CA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044C28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8E7B4A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095433A" w14:textId="77777777" w:rsidTr="00311B6C">
        <w:trPr>
          <w:trHeight w:val="20"/>
        </w:trPr>
        <w:tc>
          <w:tcPr>
            <w:tcW w:w="3119" w:type="dxa"/>
            <w:noWrap/>
            <w:hideMark/>
          </w:tcPr>
          <w:p w14:paraId="475F1D99" w14:textId="77777777" w:rsidR="009C096E" w:rsidRPr="009C096E" w:rsidRDefault="009C096E" w:rsidP="009C096E">
            <w:pPr>
              <w:spacing w:after="0"/>
              <w:ind w:left="159" w:hanging="159"/>
              <w:jc w:val="left"/>
              <w:rPr>
                <w:szCs w:val="20"/>
              </w:rPr>
            </w:pPr>
            <w:r w:rsidRPr="009C096E">
              <w:rPr>
                <w:szCs w:val="20"/>
              </w:rPr>
              <w:t>Schweppes Traditional Pink Lemonade</w:t>
            </w:r>
          </w:p>
        </w:tc>
        <w:tc>
          <w:tcPr>
            <w:tcW w:w="850" w:type="dxa"/>
            <w:noWrap/>
            <w:hideMark/>
          </w:tcPr>
          <w:p w14:paraId="26FF6361"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2E94503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AD5140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B6D710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690C1C3" w14:textId="77777777" w:rsidTr="00311B6C">
        <w:trPr>
          <w:trHeight w:val="20"/>
        </w:trPr>
        <w:tc>
          <w:tcPr>
            <w:tcW w:w="3119" w:type="dxa"/>
            <w:noWrap/>
            <w:hideMark/>
          </w:tcPr>
          <w:p w14:paraId="1940D852" w14:textId="77777777" w:rsidR="009C096E" w:rsidRPr="009C096E" w:rsidRDefault="009C096E" w:rsidP="009C096E">
            <w:pPr>
              <w:spacing w:after="0"/>
              <w:ind w:left="159" w:hanging="159"/>
              <w:jc w:val="left"/>
              <w:rPr>
                <w:szCs w:val="20"/>
              </w:rPr>
            </w:pPr>
            <w:r w:rsidRPr="009C096E">
              <w:rPr>
                <w:szCs w:val="20"/>
              </w:rPr>
              <w:t>Schweppes Traditional Pink Lemonade</w:t>
            </w:r>
          </w:p>
        </w:tc>
        <w:tc>
          <w:tcPr>
            <w:tcW w:w="850" w:type="dxa"/>
            <w:noWrap/>
            <w:hideMark/>
          </w:tcPr>
          <w:p w14:paraId="67B789DE"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0730FFD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DD2933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265CDB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ECF4C92" w14:textId="77777777" w:rsidTr="00311B6C">
        <w:trPr>
          <w:trHeight w:val="20"/>
        </w:trPr>
        <w:tc>
          <w:tcPr>
            <w:tcW w:w="3119" w:type="dxa"/>
            <w:noWrap/>
            <w:hideMark/>
          </w:tcPr>
          <w:p w14:paraId="5A663419" w14:textId="77777777" w:rsidR="009C096E" w:rsidRPr="009C096E" w:rsidRDefault="009C096E" w:rsidP="009C096E">
            <w:pPr>
              <w:spacing w:after="0"/>
              <w:ind w:left="159" w:hanging="159"/>
              <w:jc w:val="left"/>
              <w:rPr>
                <w:szCs w:val="20"/>
              </w:rPr>
            </w:pPr>
            <w:r w:rsidRPr="009C096E">
              <w:rPr>
                <w:szCs w:val="20"/>
              </w:rPr>
              <w:t>Schweppes Traditional Pink Lemonade</w:t>
            </w:r>
          </w:p>
        </w:tc>
        <w:tc>
          <w:tcPr>
            <w:tcW w:w="850" w:type="dxa"/>
            <w:noWrap/>
            <w:hideMark/>
          </w:tcPr>
          <w:p w14:paraId="1DE9904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44FDA0B"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266C95F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EC1E08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4DB3F38" w14:textId="77777777" w:rsidTr="00311B6C">
        <w:trPr>
          <w:trHeight w:val="20"/>
        </w:trPr>
        <w:tc>
          <w:tcPr>
            <w:tcW w:w="3119" w:type="dxa"/>
            <w:noWrap/>
            <w:hideMark/>
          </w:tcPr>
          <w:p w14:paraId="51B9595A" w14:textId="77777777" w:rsidR="009C096E" w:rsidRPr="009C096E" w:rsidRDefault="009C096E" w:rsidP="009C096E">
            <w:pPr>
              <w:spacing w:after="0"/>
              <w:ind w:left="159" w:hanging="159"/>
              <w:jc w:val="left"/>
              <w:rPr>
                <w:szCs w:val="20"/>
              </w:rPr>
            </w:pPr>
            <w:r w:rsidRPr="009C096E">
              <w:rPr>
                <w:szCs w:val="20"/>
              </w:rPr>
              <w:t>Schweppes Traditional Raspberry</w:t>
            </w:r>
          </w:p>
        </w:tc>
        <w:tc>
          <w:tcPr>
            <w:tcW w:w="850" w:type="dxa"/>
            <w:noWrap/>
            <w:hideMark/>
          </w:tcPr>
          <w:p w14:paraId="4EA5A324"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437086E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EF50CA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9F4869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24AC058" w14:textId="77777777" w:rsidTr="00311B6C">
        <w:trPr>
          <w:trHeight w:val="20"/>
        </w:trPr>
        <w:tc>
          <w:tcPr>
            <w:tcW w:w="3119" w:type="dxa"/>
            <w:noWrap/>
            <w:hideMark/>
          </w:tcPr>
          <w:p w14:paraId="0A151952" w14:textId="77777777" w:rsidR="009C096E" w:rsidRPr="009C096E" w:rsidRDefault="009C096E" w:rsidP="009C096E">
            <w:pPr>
              <w:spacing w:after="0"/>
              <w:ind w:left="159" w:hanging="159"/>
              <w:jc w:val="left"/>
              <w:rPr>
                <w:szCs w:val="20"/>
              </w:rPr>
            </w:pPr>
            <w:r w:rsidRPr="009C096E">
              <w:rPr>
                <w:szCs w:val="20"/>
              </w:rPr>
              <w:t>Schweppes Traditional Raspberry</w:t>
            </w:r>
          </w:p>
        </w:tc>
        <w:tc>
          <w:tcPr>
            <w:tcW w:w="850" w:type="dxa"/>
            <w:noWrap/>
            <w:hideMark/>
          </w:tcPr>
          <w:p w14:paraId="66790753"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4C1ADF4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DF3B43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955F95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DD4920B" w14:textId="77777777" w:rsidTr="00311B6C">
        <w:trPr>
          <w:trHeight w:val="20"/>
        </w:trPr>
        <w:tc>
          <w:tcPr>
            <w:tcW w:w="3119" w:type="dxa"/>
            <w:noWrap/>
            <w:hideMark/>
          </w:tcPr>
          <w:p w14:paraId="08C1A59F" w14:textId="77777777" w:rsidR="009C096E" w:rsidRPr="009C096E" w:rsidRDefault="009C096E" w:rsidP="009C096E">
            <w:pPr>
              <w:spacing w:after="0"/>
              <w:ind w:left="159" w:hanging="159"/>
              <w:jc w:val="left"/>
              <w:rPr>
                <w:szCs w:val="20"/>
              </w:rPr>
            </w:pPr>
            <w:r w:rsidRPr="009C096E">
              <w:rPr>
                <w:szCs w:val="20"/>
              </w:rPr>
              <w:t>Schweppes Traditional Raspberry</w:t>
            </w:r>
          </w:p>
        </w:tc>
        <w:tc>
          <w:tcPr>
            <w:tcW w:w="850" w:type="dxa"/>
            <w:noWrap/>
            <w:hideMark/>
          </w:tcPr>
          <w:p w14:paraId="07FB7A5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5912134"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BB3AF0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74E31A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CA233F0" w14:textId="77777777" w:rsidTr="00311B6C">
        <w:trPr>
          <w:trHeight w:val="20"/>
        </w:trPr>
        <w:tc>
          <w:tcPr>
            <w:tcW w:w="3119" w:type="dxa"/>
            <w:noWrap/>
            <w:hideMark/>
          </w:tcPr>
          <w:p w14:paraId="2EF35B88" w14:textId="77777777" w:rsidR="009C096E" w:rsidRPr="009C096E" w:rsidRDefault="009C096E" w:rsidP="009C096E">
            <w:pPr>
              <w:spacing w:after="0"/>
              <w:ind w:left="159" w:hanging="159"/>
              <w:jc w:val="left"/>
              <w:rPr>
                <w:szCs w:val="20"/>
              </w:rPr>
            </w:pPr>
            <w:r w:rsidRPr="009C096E">
              <w:rPr>
                <w:szCs w:val="20"/>
              </w:rPr>
              <w:t>Schweppes Traditional Sarsaparilla</w:t>
            </w:r>
          </w:p>
        </w:tc>
        <w:tc>
          <w:tcPr>
            <w:tcW w:w="850" w:type="dxa"/>
            <w:noWrap/>
            <w:hideMark/>
          </w:tcPr>
          <w:p w14:paraId="490B3856"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4E7D237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1C67F7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715065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5DA2A73" w14:textId="77777777" w:rsidTr="00311B6C">
        <w:trPr>
          <w:trHeight w:val="20"/>
        </w:trPr>
        <w:tc>
          <w:tcPr>
            <w:tcW w:w="3119" w:type="dxa"/>
            <w:noWrap/>
            <w:hideMark/>
          </w:tcPr>
          <w:p w14:paraId="25AF7EB1" w14:textId="77777777" w:rsidR="009C096E" w:rsidRPr="009C096E" w:rsidRDefault="009C096E" w:rsidP="009C096E">
            <w:pPr>
              <w:spacing w:after="0"/>
              <w:ind w:left="159" w:hanging="159"/>
              <w:jc w:val="left"/>
              <w:rPr>
                <w:szCs w:val="20"/>
              </w:rPr>
            </w:pPr>
            <w:r w:rsidRPr="009C096E">
              <w:rPr>
                <w:szCs w:val="20"/>
              </w:rPr>
              <w:t>Schweppes Traditional Sarsaparilla</w:t>
            </w:r>
          </w:p>
        </w:tc>
        <w:tc>
          <w:tcPr>
            <w:tcW w:w="850" w:type="dxa"/>
            <w:noWrap/>
            <w:hideMark/>
          </w:tcPr>
          <w:p w14:paraId="589C138E"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76A724D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53C7E4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CC4681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476792C" w14:textId="77777777" w:rsidTr="00311B6C">
        <w:trPr>
          <w:trHeight w:val="20"/>
        </w:trPr>
        <w:tc>
          <w:tcPr>
            <w:tcW w:w="3119" w:type="dxa"/>
            <w:noWrap/>
            <w:hideMark/>
          </w:tcPr>
          <w:p w14:paraId="6D9B4D6C" w14:textId="77777777" w:rsidR="009C096E" w:rsidRPr="009C096E" w:rsidRDefault="009C096E" w:rsidP="009C096E">
            <w:pPr>
              <w:spacing w:after="0"/>
              <w:ind w:left="159" w:hanging="159"/>
              <w:jc w:val="left"/>
              <w:rPr>
                <w:szCs w:val="20"/>
              </w:rPr>
            </w:pPr>
            <w:r w:rsidRPr="009C096E">
              <w:rPr>
                <w:szCs w:val="20"/>
              </w:rPr>
              <w:lastRenderedPageBreak/>
              <w:t>Schweppes Viage</w:t>
            </w:r>
          </w:p>
        </w:tc>
        <w:tc>
          <w:tcPr>
            <w:tcW w:w="850" w:type="dxa"/>
            <w:noWrap/>
            <w:hideMark/>
          </w:tcPr>
          <w:p w14:paraId="79F62BA8" w14:textId="77777777"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14:paraId="73F5BCF2"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55E85E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644B23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E404FB5" w14:textId="77777777" w:rsidTr="00311B6C">
        <w:trPr>
          <w:trHeight w:val="20"/>
        </w:trPr>
        <w:tc>
          <w:tcPr>
            <w:tcW w:w="3119" w:type="dxa"/>
            <w:noWrap/>
            <w:hideMark/>
          </w:tcPr>
          <w:p w14:paraId="20134A81" w14:textId="77777777" w:rsidR="009C096E" w:rsidRPr="009C096E" w:rsidRDefault="009C096E" w:rsidP="009C096E">
            <w:pPr>
              <w:spacing w:after="0"/>
              <w:ind w:left="159" w:hanging="159"/>
              <w:jc w:val="left"/>
              <w:rPr>
                <w:szCs w:val="20"/>
              </w:rPr>
            </w:pPr>
            <w:r w:rsidRPr="009C096E">
              <w:rPr>
                <w:szCs w:val="20"/>
              </w:rPr>
              <w:t>Schweppes Viage</w:t>
            </w:r>
          </w:p>
        </w:tc>
        <w:tc>
          <w:tcPr>
            <w:tcW w:w="850" w:type="dxa"/>
            <w:noWrap/>
            <w:hideMark/>
          </w:tcPr>
          <w:p w14:paraId="1F1DEF36" w14:textId="77777777"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14:paraId="5A6EB4DF"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41DA91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0EC247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E0A96FE" w14:textId="77777777" w:rsidTr="00311B6C">
        <w:trPr>
          <w:trHeight w:val="20"/>
        </w:trPr>
        <w:tc>
          <w:tcPr>
            <w:tcW w:w="3119" w:type="dxa"/>
            <w:noWrap/>
            <w:hideMark/>
          </w:tcPr>
          <w:p w14:paraId="643EC877" w14:textId="77777777" w:rsidR="009C096E" w:rsidRPr="009C096E" w:rsidRDefault="009C096E" w:rsidP="009C096E">
            <w:pPr>
              <w:spacing w:after="0"/>
              <w:ind w:left="159" w:hanging="159"/>
              <w:jc w:val="left"/>
              <w:rPr>
                <w:szCs w:val="20"/>
              </w:rPr>
            </w:pPr>
            <w:r w:rsidRPr="009C096E">
              <w:rPr>
                <w:szCs w:val="20"/>
              </w:rPr>
              <w:t>Schweppes Viage</w:t>
            </w:r>
          </w:p>
        </w:tc>
        <w:tc>
          <w:tcPr>
            <w:tcW w:w="850" w:type="dxa"/>
            <w:noWrap/>
            <w:hideMark/>
          </w:tcPr>
          <w:p w14:paraId="579D64C8"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4C30278B"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6E69E5F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FA9540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FB1BA67" w14:textId="77777777" w:rsidTr="00311B6C">
        <w:trPr>
          <w:trHeight w:val="20"/>
        </w:trPr>
        <w:tc>
          <w:tcPr>
            <w:tcW w:w="3119" w:type="dxa"/>
            <w:noWrap/>
            <w:hideMark/>
          </w:tcPr>
          <w:p w14:paraId="074F7C7F" w14:textId="77777777" w:rsidR="009C096E" w:rsidRPr="009C096E" w:rsidRDefault="009C096E" w:rsidP="009C096E">
            <w:pPr>
              <w:spacing w:after="0"/>
              <w:ind w:left="159" w:hanging="159"/>
              <w:jc w:val="left"/>
              <w:rPr>
                <w:szCs w:val="20"/>
              </w:rPr>
            </w:pPr>
            <w:r w:rsidRPr="009C096E">
              <w:rPr>
                <w:szCs w:val="20"/>
              </w:rPr>
              <w:t>Schweppes Viage</w:t>
            </w:r>
          </w:p>
        </w:tc>
        <w:tc>
          <w:tcPr>
            <w:tcW w:w="850" w:type="dxa"/>
            <w:noWrap/>
            <w:hideMark/>
          </w:tcPr>
          <w:p w14:paraId="0F67CF09"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C7E36E8"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10D235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010CDB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062745C" w14:textId="77777777" w:rsidTr="00311B6C">
        <w:trPr>
          <w:trHeight w:val="20"/>
        </w:trPr>
        <w:tc>
          <w:tcPr>
            <w:tcW w:w="3119" w:type="dxa"/>
            <w:noWrap/>
            <w:hideMark/>
          </w:tcPr>
          <w:p w14:paraId="6048ED17" w14:textId="77777777" w:rsidR="009C096E" w:rsidRPr="009C096E" w:rsidRDefault="009C096E" w:rsidP="009C096E">
            <w:pPr>
              <w:spacing w:after="0"/>
              <w:ind w:left="159" w:hanging="159"/>
              <w:jc w:val="left"/>
              <w:rPr>
                <w:szCs w:val="20"/>
              </w:rPr>
            </w:pPr>
            <w:r w:rsidRPr="009C096E">
              <w:rPr>
                <w:szCs w:val="20"/>
              </w:rPr>
              <w:t>Schweppes Wild Raspberry</w:t>
            </w:r>
          </w:p>
        </w:tc>
        <w:tc>
          <w:tcPr>
            <w:tcW w:w="850" w:type="dxa"/>
            <w:noWrap/>
            <w:hideMark/>
          </w:tcPr>
          <w:p w14:paraId="68BC65F1"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1E9FBF8C"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1840E0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21B679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6D12007" w14:textId="77777777" w:rsidTr="00311B6C">
        <w:trPr>
          <w:trHeight w:val="20"/>
        </w:trPr>
        <w:tc>
          <w:tcPr>
            <w:tcW w:w="3119" w:type="dxa"/>
            <w:noWrap/>
            <w:hideMark/>
          </w:tcPr>
          <w:p w14:paraId="7C16B92C" w14:textId="77777777" w:rsidR="009C096E" w:rsidRPr="009C096E" w:rsidRDefault="009C096E" w:rsidP="009C096E">
            <w:pPr>
              <w:spacing w:after="0"/>
              <w:ind w:left="159" w:hanging="159"/>
              <w:jc w:val="left"/>
              <w:rPr>
                <w:szCs w:val="20"/>
              </w:rPr>
            </w:pPr>
            <w:r w:rsidRPr="009C096E">
              <w:rPr>
                <w:szCs w:val="20"/>
              </w:rPr>
              <w:t>Schweppes Wild Raspberry</w:t>
            </w:r>
          </w:p>
        </w:tc>
        <w:tc>
          <w:tcPr>
            <w:tcW w:w="850" w:type="dxa"/>
            <w:noWrap/>
            <w:hideMark/>
          </w:tcPr>
          <w:p w14:paraId="0ECABF54"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131AB43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27F518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9679BC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95486C4" w14:textId="77777777" w:rsidTr="00311B6C">
        <w:trPr>
          <w:trHeight w:val="20"/>
        </w:trPr>
        <w:tc>
          <w:tcPr>
            <w:tcW w:w="3119" w:type="dxa"/>
            <w:noWrap/>
            <w:hideMark/>
          </w:tcPr>
          <w:p w14:paraId="5FC6967D" w14:textId="77777777" w:rsidR="009C096E" w:rsidRPr="009C096E" w:rsidRDefault="009C096E" w:rsidP="009C096E">
            <w:pPr>
              <w:spacing w:after="0"/>
              <w:ind w:left="159" w:hanging="159"/>
              <w:jc w:val="left"/>
              <w:rPr>
                <w:szCs w:val="20"/>
              </w:rPr>
            </w:pPr>
            <w:r w:rsidRPr="009C096E">
              <w:rPr>
                <w:szCs w:val="20"/>
              </w:rPr>
              <w:t xml:space="preserve">Schweppes natural Mineral Water with </w:t>
            </w:r>
            <w:r w:rsidRPr="009C096E">
              <w:rPr>
                <w:szCs w:val="20"/>
              </w:rPr>
              <w:br/>
              <w:t>5% apple peach &amp; mango Juice.</w:t>
            </w:r>
          </w:p>
        </w:tc>
        <w:tc>
          <w:tcPr>
            <w:tcW w:w="850" w:type="dxa"/>
            <w:noWrap/>
            <w:hideMark/>
          </w:tcPr>
          <w:p w14:paraId="6088337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42B584F"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DE7C71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FCE530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38833F1" w14:textId="77777777" w:rsidTr="00311B6C">
        <w:trPr>
          <w:trHeight w:val="20"/>
        </w:trPr>
        <w:tc>
          <w:tcPr>
            <w:tcW w:w="3119" w:type="dxa"/>
            <w:noWrap/>
            <w:hideMark/>
          </w:tcPr>
          <w:p w14:paraId="1AC2E8D8" w14:textId="77777777" w:rsidR="009C096E" w:rsidRPr="009C096E" w:rsidRDefault="009C096E" w:rsidP="009C096E">
            <w:pPr>
              <w:spacing w:after="0"/>
              <w:ind w:left="159" w:hanging="159"/>
              <w:jc w:val="left"/>
              <w:rPr>
                <w:szCs w:val="20"/>
              </w:rPr>
            </w:pPr>
            <w:r w:rsidRPr="009C096E">
              <w:rPr>
                <w:szCs w:val="20"/>
              </w:rPr>
              <w:t>Solo</w:t>
            </w:r>
          </w:p>
        </w:tc>
        <w:tc>
          <w:tcPr>
            <w:tcW w:w="850" w:type="dxa"/>
            <w:noWrap/>
            <w:hideMark/>
          </w:tcPr>
          <w:p w14:paraId="426B5F90"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2C3E00E3"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61B4DBA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25C8C8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D9E6913" w14:textId="77777777" w:rsidTr="00311B6C">
        <w:trPr>
          <w:trHeight w:val="20"/>
        </w:trPr>
        <w:tc>
          <w:tcPr>
            <w:tcW w:w="3119" w:type="dxa"/>
            <w:noWrap/>
            <w:hideMark/>
          </w:tcPr>
          <w:p w14:paraId="7B3D8C2C" w14:textId="77777777" w:rsidR="009C096E" w:rsidRPr="009C096E" w:rsidRDefault="009C096E" w:rsidP="009C096E">
            <w:pPr>
              <w:spacing w:after="0"/>
              <w:ind w:left="159" w:hanging="159"/>
              <w:jc w:val="left"/>
              <w:rPr>
                <w:szCs w:val="20"/>
              </w:rPr>
            </w:pPr>
            <w:r w:rsidRPr="009C096E">
              <w:rPr>
                <w:szCs w:val="20"/>
              </w:rPr>
              <w:t>Solo Original Lemon Tang</w:t>
            </w:r>
          </w:p>
        </w:tc>
        <w:tc>
          <w:tcPr>
            <w:tcW w:w="850" w:type="dxa"/>
            <w:noWrap/>
            <w:hideMark/>
          </w:tcPr>
          <w:p w14:paraId="03377C35"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02A4B96D"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046A389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A0A710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73553A0" w14:textId="77777777" w:rsidTr="00311B6C">
        <w:trPr>
          <w:trHeight w:val="20"/>
        </w:trPr>
        <w:tc>
          <w:tcPr>
            <w:tcW w:w="3119" w:type="dxa"/>
            <w:noWrap/>
            <w:hideMark/>
          </w:tcPr>
          <w:p w14:paraId="4132011A" w14:textId="77777777" w:rsidR="009C096E" w:rsidRPr="009C096E" w:rsidRDefault="009C096E" w:rsidP="009C096E">
            <w:pPr>
              <w:spacing w:after="0"/>
              <w:ind w:left="159" w:hanging="159"/>
              <w:jc w:val="left"/>
              <w:rPr>
                <w:szCs w:val="20"/>
              </w:rPr>
            </w:pPr>
            <w:r w:rsidRPr="009C096E">
              <w:rPr>
                <w:szCs w:val="20"/>
              </w:rPr>
              <w:t>Solo Original Lemon Tang</w:t>
            </w:r>
          </w:p>
        </w:tc>
        <w:tc>
          <w:tcPr>
            <w:tcW w:w="850" w:type="dxa"/>
            <w:noWrap/>
            <w:hideMark/>
          </w:tcPr>
          <w:p w14:paraId="36611E62" w14:textId="77777777"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14:paraId="46D76A92"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51203C2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CAF96B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C46EBF4" w14:textId="77777777" w:rsidTr="00311B6C">
        <w:trPr>
          <w:trHeight w:val="20"/>
        </w:trPr>
        <w:tc>
          <w:tcPr>
            <w:tcW w:w="3119" w:type="dxa"/>
            <w:noWrap/>
            <w:hideMark/>
          </w:tcPr>
          <w:p w14:paraId="33D611F8" w14:textId="77777777" w:rsidR="009C096E" w:rsidRPr="009C096E" w:rsidRDefault="009C096E" w:rsidP="009C096E">
            <w:pPr>
              <w:spacing w:after="0"/>
              <w:ind w:left="159" w:hanging="159"/>
              <w:jc w:val="left"/>
              <w:rPr>
                <w:szCs w:val="20"/>
              </w:rPr>
            </w:pPr>
            <w:r w:rsidRPr="009C096E">
              <w:rPr>
                <w:szCs w:val="20"/>
              </w:rPr>
              <w:t>Solo Sport</w:t>
            </w:r>
          </w:p>
        </w:tc>
        <w:tc>
          <w:tcPr>
            <w:tcW w:w="850" w:type="dxa"/>
            <w:noWrap/>
            <w:hideMark/>
          </w:tcPr>
          <w:p w14:paraId="367C1FB3"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52D8F03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78548A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F41D9A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F32855C" w14:textId="77777777" w:rsidTr="00311B6C">
        <w:trPr>
          <w:trHeight w:val="20"/>
        </w:trPr>
        <w:tc>
          <w:tcPr>
            <w:tcW w:w="3119" w:type="dxa"/>
            <w:noWrap/>
            <w:hideMark/>
          </w:tcPr>
          <w:p w14:paraId="67D6A9DC" w14:textId="77777777" w:rsidR="009C096E" w:rsidRPr="009C096E" w:rsidRDefault="009C096E" w:rsidP="009C096E">
            <w:pPr>
              <w:spacing w:after="0"/>
              <w:ind w:left="159" w:hanging="159"/>
              <w:jc w:val="left"/>
              <w:rPr>
                <w:szCs w:val="20"/>
              </w:rPr>
            </w:pPr>
            <w:r w:rsidRPr="009C096E">
              <w:rPr>
                <w:szCs w:val="20"/>
              </w:rPr>
              <w:t>Solo The Sub</w:t>
            </w:r>
          </w:p>
        </w:tc>
        <w:tc>
          <w:tcPr>
            <w:tcW w:w="850" w:type="dxa"/>
            <w:noWrap/>
            <w:hideMark/>
          </w:tcPr>
          <w:p w14:paraId="313F3BEF"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1EAFF96"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F5C0D7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97C436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A2AD752" w14:textId="77777777" w:rsidTr="00311B6C">
        <w:trPr>
          <w:trHeight w:val="20"/>
        </w:trPr>
        <w:tc>
          <w:tcPr>
            <w:tcW w:w="3119" w:type="dxa"/>
            <w:noWrap/>
            <w:hideMark/>
          </w:tcPr>
          <w:p w14:paraId="2032E414" w14:textId="77777777" w:rsidR="009C096E" w:rsidRPr="009C096E" w:rsidRDefault="009C096E" w:rsidP="009C096E">
            <w:pPr>
              <w:spacing w:after="0"/>
              <w:ind w:left="159" w:hanging="159"/>
              <w:jc w:val="left"/>
              <w:rPr>
                <w:szCs w:val="20"/>
              </w:rPr>
            </w:pPr>
            <w:r w:rsidRPr="009C096E">
              <w:rPr>
                <w:szCs w:val="20"/>
              </w:rPr>
              <w:t>Solo The Sub</w:t>
            </w:r>
          </w:p>
        </w:tc>
        <w:tc>
          <w:tcPr>
            <w:tcW w:w="850" w:type="dxa"/>
            <w:noWrap/>
            <w:hideMark/>
          </w:tcPr>
          <w:p w14:paraId="5B649BF2"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3DBF7419"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4D5AD1C"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45EF6B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86D0DA8" w14:textId="77777777" w:rsidTr="00311B6C">
        <w:trPr>
          <w:trHeight w:val="20"/>
        </w:trPr>
        <w:tc>
          <w:tcPr>
            <w:tcW w:w="3119" w:type="dxa"/>
            <w:noWrap/>
            <w:hideMark/>
          </w:tcPr>
          <w:p w14:paraId="2893114C" w14:textId="77777777" w:rsidR="009C096E" w:rsidRPr="009C096E" w:rsidRDefault="009C096E" w:rsidP="009C096E">
            <w:pPr>
              <w:spacing w:after="0"/>
              <w:ind w:left="159" w:hanging="159"/>
              <w:jc w:val="left"/>
              <w:rPr>
                <w:szCs w:val="20"/>
              </w:rPr>
            </w:pPr>
            <w:r w:rsidRPr="009C096E">
              <w:rPr>
                <w:szCs w:val="20"/>
              </w:rPr>
              <w:t>Solo The Sub</w:t>
            </w:r>
          </w:p>
        </w:tc>
        <w:tc>
          <w:tcPr>
            <w:tcW w:w="850" w:type="dxa"/>
            <w:noWrap/>
            <w:hideMark/>
          </w:tcPr>
          <w:p w14:paraId="2D0B6667"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2964566F"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954B21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1403CE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0D056AC" w14:textId="77777777" w:rsidTr="00311B6C">
        <w:trPr>
          <w:trHeight w:val="20"/>
        </w:trPr>
        <w:tc>
          <w:tcPr>
            <w:tcW w:w="3119" w:type="dxa"/>
            <w:noWrap/>
            <w:hideMark/>
          </w:tcPr>
          <w:p w14:paraId="3AB1D886" w14:textId="77777777" w:rsidR="009C096E" w:rsidRPr="009C096E" w:rsidRDefault="009C096E" w:rsidP="009C096E">
            <w:pPr>
              <w:spacing w:after="0"/>
              <w:ind w:left="159" w:hanging="159"/>
              <w:jc w:val="left"/>
              <w:rPr>
                <w:szCs w:val="20"/>
              </w:rPr>
            </w:pPr>
            <w:r w:rsidRPr="009C096E">
              <w:rPr>
                <w:szCs w:val="20"/>
              </w:rPr>
              <w:t>Spring Valley Apricot Nectar</w:t>
            </w:r>
          </w:p>
        </w:tc>
        <w:tc>
          <w:tcPr>
            <w:tcW w:w="850" w:type="dxa"/>
            <w:noWrap/>
            <w:hideMark/>
          </w:tcPr>
          <w:p w14:paraId="53CC5522"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60EAEBFD"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2F6C45A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7B9752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C38ECF7" w14:textId="77777777" w:rsidTr="00311B6C">
        <w:trPr>
          <w:trHeight w:val="20"/>
        </w:trPr>
        <w:tc>
          <w:tcPr>
            <w:tcW w:w="3119" w:type="dxa"/>
            <w:noWrap/>
            <w:hideMark/>
          </w:tcPr>
          <w:p w14:paraId="6399E7D6" w14:textId="77777777" w:rsidR="009C096E" w:rsidRPr="009C096E" w:rsidRDefault="009C096E" w:rsidP="009C096E">
            <w:pPr>
              <w:spacing w:after="0"/>
              <w:ind w:left="159" w:hanging="159"/>
              <w:jc w:val="left"/>
              <w:rPr>
                <w:szCs w:val="20"/>
              </w:rPr>
            </w:pPr>
            <w:r w:rsidRPr="009C096E">
              <w:rPr>
                <w:szCs w:val="20"/>
              </w:rPr>
              <w:t>Spring Valley Apricot Nectar</w:t>
            </w:r>
          </w:p>
        </w:tc>
        <w:tc>
          <w:tcPr>
            <w:tcW w:w="850" w:type="dxa"/>
            <w:noWrap/>
            <w:hideMark/>
          </w:tcPr>
          <w:p w14:paraId="225FF767"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56A2EB28"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32434F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F110D5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BF405A3" w14:textId="77777777" w:rsidTr="00311B6C">
        <w:trPr>
          <w:trHeight w:val="20"/>
        </w:trPr>
        <w:tc>
          <w:tcPr>
            <w:tcW w:w="3119" w:type="dxa"/>
            <w:noWrap/>
            <w:hideMark/>
          </w:tcPr>
          <w:p w14:paraId="1EE781F8" w14:textId="77777777" w:rsidR="009C096E" w:rsidRPr="009C096E" w:rsidRDefault="009C096E" w:rsidP="009C096E">
            <w:pPr>
              <w:spacing w:after="0"/>
              <w:ind w:left="159" w:hanging="159"/>
              <w:jc w:val="left"/>
              <w:rPr>
                <w:szCs w:val="20"/>
              </w:rPr>
            </w:pPr>
            <w:r w:rsidRPr="009C096E">
              <w:rPr>
                <w:szCs w:val="20"/>
              </w:rPr>
              <w:t>Spring Valley Fruitsation Apple Blackberry &amp; Raspberry Nectar</w:t>
            </w:r>
          </w:p>
        </w:tc>
        <w:tc>
          <w:tcPr>
            <w:tcW w:w="850" w:type="dxa"/>
            <w:noWrap/>
            <w:hideMark/>
          </w:tcPr>
          <w:p w14:paraId="3271D073"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53569EF2"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D1C9B9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D896BA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9E49B40" w14:textId="77777777" w:rsidTr="00311B6C">
        <w:trPr>
          <w:trHeight w:val="20"/>
        </w:trPr>
        <w:tc>
          <w:tcPr>
            <w:tcW w:w="3119" w:type="dxa"/>
            <w:noWrap/>
            <w:hideMark/>
          </w:tcPr>
          <w:p w14:paraId="0B8936DA" w14:textId="77777777" w:rsidR="009C096E" w:rsidRPr="009C096E" w:rsidRDefault="009C096E" w:rsidP="009C096E">
            <w:pPr>
              <w:spacing w:after="0"/>
              <w:ind w:left="159" w:hanging="159"/>
              <w:jc w:val="left"/>
              <w:rPr>
                <w:szCs w:val="20"/>
              </w:rPr>
            </w:pPr>
            <w:r w:rsidRPr="009C096E">
              <w:rPr>
                <w:szCs w:val="20"/>
              </w:rPr>
              <w:t>Spring Valley Fruitsation Apple Blackberry &amp; Raspberry Nectar</w:t>
            </w:r>
          </w:p>
        </w:tc>
        <w:tc>
          <w:tcPr>
            <w:tcW w:w="850" w:type="dxa"/>
            <w:noWrap/>
            <w:hideMark/>
          </w:tcPr>
          <w:p w14:paraId="2A0A0DC2" w14:textId="77777777"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14:paraId="5EBE86AB"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E413AF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780F93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7DF7338" w14:textId="77777777" w:rsidTr="00311B6C">
        <w:trPr>
          <w:trHeight w:val="20"/>
        </w:trPr>
        <w:tc>
          <w:tcPr>
            <w:tcW w:w="3119" w:type="dxa"/>
            <w:noWrap/>
            <w:hideMark/>
          </w:tcPr>
          <w:p w14:paraId="0224C6E9" w14:textId="77777777" w:rsidR="009C096E" w:rsidRPr="009C096E" w:rsidRDefault="009C096E" w:rsidP="009C096E">
            <w:pPr>
              <w:spacing w:after="0"/>
              <w:ind w:left="159" w:hanging="159"/>
              <w:jc w:val="left"/>
              <w:rPr>
                <w:szCs w:val="20"/>
              </w:rPr>
            </w:pPr>
            <w:r w:rsidRPr="009C096E">
              <w:rPr>
                <w:szCs w:val="20"/>
              </w:rPr>
              <w:t>Spring Valley Fruitsation Apple Strawberry &amp; Kiwi Nectar</w:t>
            </w:r>
          </w:p>
        </w:tc>
        <w:tc>
          <w:tcPr>
            <w:tcW w:w="850" w:type="dxa"/>
            <w:noWrap/>
            <w:hideMark/>
          </w:tcPr>
          <w:p w14:paraId="57EF9842"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DB0FDFD"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2A0C8D8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E9D695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133177B" w14:textId="77777777" w:rsidTr="00311B6C">
        <w:trPr>
          <w:trHeight w:val="20"/>
        </w:trPr>
        <w:tc>
          <w:tcPr>
            <w:tcW w:w="3119" w:type="dxa"/>
            <w:noWrap/>
            <w:hideMark/>
          </w:tcPr>
          <w:p w14:paraId="1253F6CD" w14:textId="77777777" w:rsidR="009C096E" w:rsidRPr="009C096E" w:rsidRDefault="009C096E" w:rsidP="009C096E">
            <w:pPr>
              <w:spacing w:after="0"/>
              <w:ind w:left="159" w:hanging="159"/>
              <w:jc w:val="left"/>
              <w:rPr>
                <w:szCs w:val="20"/>
              </w:rPr>
            </w:pPr>
            <w:r w:rsidRPr="009C096E">
              <w:rPr>
                <w:szCs w:val="20"/>
              </w:rPr>
              <w:t>Spring Valley Fruitsation Apple Strawberry &amp; Nectar</w:t>
            </w:r>
          </w:p>
        </w:tc>
        <w:tc>
          <w:tcPr>
            <w:tcW w:w="850" w:type="dxa"/>
            <w:noWrap/>
            <w:hideMark/>
          </w:tcPr>
          <w:p w14:paraId="3A2FC694" w14:textId="77777777" w:rsidR="009C096E" w:rsidRPr="009C096E" w:rsidRDefault="009C096E" w:rsidP="009C096E">
            <w:pPr>
              <w:spacing w:after="0"/>
              <w:ind w:left="159" w:right="113" w:hanging="159"/>
              <w:jc w:val="right"/>
              <w:rPr>
                <w:szCs w:val="20"/>
              </w:rPr>
            </w:pPr>
            <w:r w:rsidRPr="009C096E">
              <w:rPr>
                <w:szCs w:val="20"/>
              </w:rPr>
              <w:t>1000ml</w:t>
            </w:r>
          </w:p>
        </w:tc>
        <w:tc>
          <w:tcPr>
            <w:tcW w:w="1418" w:type="dxa"/>
            <w:noWrap/>
            <w:hideMark/>
          </w:tcPr>
          <w:p w14:paraId="55E1E6C5"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565EE69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1C0EC3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030233A" w14:textId="77777777" w:rsidTr="00311B6C">
        <w:trPr>
          <w:trHeight w:val="20"/>
        </w:trPr>
        <w:tc>
          <w:tcPr>
            <w:tcW w:w="3119" w:type="dxa"/>
            <w:noWrap/>
            <w:hideMark/>
          </w:tcPr>
          <w:p w14:paraId="10189C2F" w14:textId="77777777" w:rsidR="009C096E" w:rsidRPr="009C096E" w:rsidRDefault="009C096E" w:rsidP="009C096E">
            <w:pPr>
              <w:spacing w:after="0"/>
              <w:ind w:left="159" w:hanging="159"/>
              <w:jc w:val="left"/>
              <w:rPr>
                <w:szCs w:val="20"/>
              </w:rPr>
            </w:pPr>
            <w:r w:rsidRPr="009C096E">
              <w:rPr>
                <w:szCs w:val="20"/>
              </w:rPr>
              <w:t>Spring Valley Fruitsation Apple, Blackberry &amp; Raspberry Nectar</w:t>
            </w:r>
          </w:p>
        </w:tc>
        <w:tc>
          <w:tcPr>
            <w:tcW w:w="850" w:type="dxa"/>
            <w:noWrap/>
            <w:hideMark/>
          </w:tcPr>
          <w:p w14:paraId="1B2C6A07"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1EC55CE"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2A4695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86A46E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74F66B4" w14:textId="77777777" w:rsidTr="00311B6C">
        <w:trPr>
          <w:trHeight w:val="20"/>
        </w:trPr>
        <w:tc>
          <w:tcPr>
            <w:tcW w:w="3119" w:type="dxa"/>
            <w:noWrap/>
            <w:hideMark/>
          </w:tcPr>
          <w:p w14:paraId="61C45131" w14:textId="77777777" w:rsidR="009C096E" w:rsidRPr="009C096E" w:rsidRDefault="009C096E" w:rsidP="009C096E">
            <w:pPr>
              <w:spacing w:after="0"/>
              <w:ind w:left="159" w:hanging="159"/>
              <w:jc w:val="left"/>
              <w:rPr>
                <w:szCs w:val="20"/>
              </w:rPr>
            </w:pPr>
            <w:r w:rsidRPr="009C096E">
              <w:rPr>
                <w:szCs w:val="20"/>
              </w:rPr>
              <w:t>Spring Valley Fruitsation Apple, Strawberry &amp; Kiwi Nectar</w:t>
            </w:r>
          </w:p>
        </w:tc>
        <w:tc>
          <w:tcPr>
            <w:tcW w:w="850" w:type="dxa"/>
            <w:noWrap/>
            <w:hideMark/>
          </w:tcPr>
          <w:p w14:paraId="436BBEEF"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788B383"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25B768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9DE7C3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344A1E8" w14:textId="77777777" w:rsidTr="00311B6C">
        <w:trPr>
          <w:trHeight w:val="20"/>
        </w:trPr>
        <w:tc>
          <w:tcPr>
            <w:tcW w:w="3119" w:type="dxa"/>
            <w:noWrap/>
            <w:hideMark/>
          </w:tcPr>
          <w:p w14:paraId="2C23C762" w14:textId="77777777" w:rsidR="009C096E" w:rsidRPr="009C096E" w:rsidRDefault="009C096E" w:rsidP="009C096E">
            <w:pPr>
              <w:spacing w:after="0"/>
              <w:ind w:left="159" w:hanging="159"/>
              <w:jc w:val="left"/>
              <w:rPr>
                <w:szCs w:val="20"/>
              </w:rPr>
            </w:pPr>
            <w:r w:rsidRPr="009C096E">
              <w:rPr>
                <w:szCs w:val="20"/>
              </w:rPr>
              <w:t>Spring Valley Fruitsation Mango Apple Pineapple &amp; Passionfruit Nectar</w:t>
            </w:r>
          </w:p>
        </w:tc>
        <w:tc>
          <w:tcPr>
            <w:tcW w:w="850" w:type="dxa"/>
            <w:noWrap/>
            <w:hideMark/>
          </w:tcPr>
          <w:p w14:paraId="73A4B2B8" w14:textId="77777777"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14:paraId="10693EE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09FA3C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75BAE8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967FF4B" w14:textId="77777777" w:rsidTr="00311B6C">
        <w:trPr>
          <w:trHeight w:val="20"/>
        </w:trPr>
        <w:tc>
          <w:tcPr>
            <w:tcW w:w="3119" w:type="dxa"/>
            <w:noWrap/>
            <w:hideMark/>
          </w:tcPr>
          <w:p w14:paraId="4B0401CB" w14:textId="77777777" w:rsidR="009C096E" w:rsidRPr="009C096E" w:rsidRDefault="009C096E" w:rsidP="009C096E">
            <w:pPr>
              <w:spacing w:after="0"/>
              <w:ind w:left="159" w:hanging="159"/>
              <w:jc w:val="left"/>
              <w:rPr>
                <w:szCs w:val="20"/>
              </w:rPr>
            </w:pPr>
            <w:r w:rsidRPr="009C096E">
              <w:rPr>
                <w:szCs w:val="20"/>
              </w:rPr>
              <w:t>Spring Valley Fruitsation Mango Apple Pineapple &amp; Passionfruit Nectar</w:t>
            </w:r>
          </w:p>
        </w:tc>
        <w:tc>
          <w:tcPr>
            <w:tcW w:w="850" w:type="dxa"/>
            <w:noWrap/>
            <w:hideMark/>
          </w:tcPr>
          <w:p w14:paraId="73C5B1A5"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023CEC2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63D16B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09E712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9BC53F7" w14:textId="77777777" w:rsidTr="00311B6C">
        <w:trPr>
          <w:trHeight w:val="20"/>
        </w:trPr>
        <w:tc>
          <w:tcPr>
            <w:tcW w:w="3119" w:type="dxa"/>
            <w:noWrap/>
            <w:hideMark/>
          </w:tcPr>
          <w:p w14:paraId="25B9D270" w14:textId="77777777" w:rsidR="009C096E" w:rsidRPr="009C096E" w:rsidRDefault="009C096E" w:rsidP="009C096E">
            <w:pPr>
              <w:spacing w:after="0"/>
              <w:ind w:left="159" w:hanging="159"/>
              <w:jc w:val="left"/>
              <w:rPr>
                <w:szCs w:val="20"/>
              </w:rPr>
            </w:pPr>
            <w:r w:rsidRPr="009C096E">
              <w:rPr>
                <w:szCs w:val="20"/>
              </w:rPr>
              <w:t>Spring Valley Fruitsation Mango, Apple, Pineapple &amp; Passionfruit Nectar</w:t>
            </w:r>
          </w:p>
        </w:tc>
        <w:tc>
          <w:tcPr>
            <w:tcW w:w="850" w:type="dxa"/>
            <w:noWrap/>
            <w:hideMark/>
          </w:tcPr>
          <w:p w14:paraId="64CAE5A2"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56D8549D"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432DFE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EC57F9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57CB98C" w14:textId="77777777" w:rsidTr="00311B6C">
        <w:trPr>
          <w:trHeight w:val="20"/>
        </w:trPr>
        <w:tc>
          <w:tcPr>
            <w:tcW w:w="3119" w:type="dxa"/>
            <w:noWrap/>
            <w:hideMark/>
          </w:tcPr>
          <w:p w14:paraId="38EE06AB" w14:textId="77777777" w:rsidR="009C096E" w:rsidRPr="009C096E" w:rsidRDefault="009C096E" w:rsidP="009C096E">
            <w:pPr>
              <w:spacing w:after="0"/>
              <w:ind w:left="159" w:hanging="159"/>
              <w:jc w:val="left"/>
              <w:rPr>
                <w:szCs w:val="20"/>
              </w:rPr>
            </w:pPr>
            <w:r w:rsidRPr="009C096E">
              <w:rPr>
                <w:szCs w:val="20"/>
              </w:rPr>
              <w:t>Spring Valley Ice Tea Black Tea with a hint of Lemon Juice</w:t>
            </w:r>
          </w:p>
        </w:tc>
        <w:tc>
          <w:tcPr>
            <w:tcW w:w="850" w:type="dxa"/>
            <w:noWrap/>
            <w:hideMark/>
          </w:tcPr>
          <w:p w14:paraId="1E82A318"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4B78273"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5F14282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354563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C52CE94" w14:textId="77777777" w:rsidTr="00311B6C">
        <w:trPr>
          <w:trHeight w:val="20"/>
        </w:trPr>
        <w:tc>
          <w:tcPr>
            <w:tcW w:w="3119" w:type="dxa"/>
            <w:noWrap/>
            <w:hideMark/>
          </w:tcPr>
          <w:p w14:paraId="4CE71ED4" w14:textId="77777777" w:rsidR="009C096E" w:rsidRPr="009C096E" w:rsidRDefault="009C096E" w:rsidP="009C096E">
            <w:pPr>
              <w:spacing w:after="0"/>
              <w:ind w:left="159" w:hanging="159"/>
              <w:jc w:val="left"/>
              <w:rPr>
                <w:szCs w:val="20"/>
              </w:rPr>
            </w:pPr>
            <w:r w:rsidRPr="009C096E">
              <w:rPr>
                <w:szCs w:val="20"/>
              </w:rPr>
              <w:t>Spring Valley Ice Tea Green Tea with a hint of Pear &amp; Peach Juice</w:t>
            </w:r>
          </w:p>
        </w:tc>
        <w:tc>
          <w:tcPr>
            <w:tcW w:w="850" w:type="dxa"/>
            <w:noWrap/>
            <w:hideMark/>
          </w:tcPr>
          <w:p w14:paraId="5996854E"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7E84D673"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924072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633CD2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0CD2C5D" w14:textId="77777777" w:rsidTr="00311B6C">
        <w:trPr>
          <w:trHeight w:val="20"/>
        </w:trPr>
        <w:tc>
          <w:tcPr>
            <w:tcW w:w="3119" w:type="dxa"/>
            <w:noWrap/>
            <w:hideMark/>
          </w:tcPr>
          <w:p w14:paraId="5FCBC314" w14:textId="77777777" w:rsidR="009C096E" w:rsidRPr="009C096E" w:rsidRDefault="009C096E" w:rsidP="009C096E">
            <w:pPr>
              <w:spacing w:after="0"/>
              <w:ind w:left="159" w:hanging="159"/>
              <w:jc w:val="left"/>
              <w:rPr>
                <w:szCs w:val="20"/>
              </w:rPr>
            </w:pPr>
            <w:r w:rsidRPr="009C096E">
              <w:rPr>
                <w:szCs w:val="20"/>
              </w:rPr>
              <w:t>Spring Valley Ice Tea RooibosTea with a hint of Lemon Juice</w:t>
            </w:r>
          </w:p>
        </w:tc>
        <w:tc>
          <w:tcPr>
            <w:tcW w:w="850" w:type="dxa"/>
            <w:noWrap/>
            <w:hideMark/>
          </w:tcPr>
          <w:p w14:paraId="2707C2C3"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6FC78D47"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5583BFD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A63C6C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D537D2E" w14:textId="77777777" w:rsidTr="00311B6C">
        <w:trPr>
          <w:trHeight w:val="20"/>
        </w:trPr>
        <w:tc>
          <w:tcPr>
            <w:tcW w:w="3119" w:type="dxa"/>
            <w:noWrap/>
            <w:hideMark/>
          </w:tcPr>
          <w:p w14:paraId="7A2BB97C" w14:textId="77777777" w:rsidR="009C096E" w:rsidRPr="009C096E" w:rsidRDefault="009C096E" w:rsidP="009C096E">
            <w:pPr>
              <w:spacing w:after="0"/>
              <w:ind w:left="159" w:hanging="159"/>
              <w:jc w:val="left"/>
              <w:rPr>
                <w:szCs w:val="20"/>
              </w:rPr>
            </w:pPr>
            <w:r w:rsidRPr="009C096E">
              <w:rPr>
                <w:szCs w:val="20"/>
              </w:rPr>
              <w:t>Spring Valley Mango Banana Nectar</w:t>
            </w:r>
          </w:p>
        </w:tc>
        <w:tc>
          <w:tcPr>
            <w:tcW w:w="850" w:type="dxa"/>
            <w:noWrap/>
            <w:hideMark/>
          </w:tcPr>
          <w:p w14:paraId="7A77B1BF" w14:textId="77777777"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14:paraId="5CEAD536"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80256F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CCE9C6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BD28428" w14:textId="77777777" w:rsidTr="00311B6C">
        <w:trPr>
          <w:trHeight w:val="20"/>
        </w:trPr>
        <w:tc>
          <w:tcPr>
            <w:tcW w:w="3119" w:type="dxa"/>
            <w:noWrap/>
            <w:hideMark/>
          </w:tcPr>
          <w:p w14:paraId="76F60C0C" w14:textId="77777777" w:rsidR="009C096E" w:rsidRPr="009C096E" w:rsidRDefault="009C096E" w:rsidP="009C096E">
            <w:pPr>
              <w:spacing w:after="0"/>
              <w:ind w:left="159" w:hanging="159"/>
              <w:jc w:val="left"/>
              <w:rPr>
                <w:szCs w:val="20"/>
              </w:rPr>
            </w:pPr>
            <w:r w:rsidRPr="009C096E">
              <w:rPr>
                <w:szCs w:val="20"/>
              </w:rPr>
              <w:t>Spring Valley Orange Passionfruit Juice</w:t>
            </w:r>
          </w:p>
        </w:tc>
        <w:tc>
          <w:tcPr>
            <w:tcW w:w="850" w:type="dxa"/>
            <w:noWrap/>
            <w:hideMark/>
          </w:tcPr>
          <w:p w14:paraId="58392D5B"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248DE5C9"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2B50EC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705FD4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EDC6AEC" w14:textId="77777777" w:rsidTr="00311B6C">
        <w:trPr>
          <w:trHeight w:val="20"/>
        </w:trPr>
        <w:tc>
          <w:tcPr>
            <w:tcW w:w="3119" w:type="dxa"/>
            <w:noWrap/>
            <w:hideMark/>
          </w:tcPr>
          <w:p w14:paraId="4624B392" w14:textId="77777777" w:rsidR="009C096E" w:rsidRPr="009C096E" w:rsidRDefault="009C096E" w:rsidP="009C096E">
            <w:pPr>
              <w:spacing w:after="0"/>
              <w:ind w:left="159" w:hanging="159"/>
              <w:jc w:val="left"/>
              <w:rPr>
                <w:szCs w:val="20"/>
              </w:rPr>
            </w:pPr>
            <w:r w:rsidRPr="009C096E">
              <w:rPr>
                <w:szCs w:val="20"/>
              </w:rPr>
              <w:t>Spring Valley Orange Passionfruit Juice</w:t>
            </w:r>
          </w:p>
        </w:tc>
        <w:tc>
          <w:tcPr>
            <w:tcW w:w="850" w:type="dxa"/>
            <w:noWrap/>
            <w:hideMark/>
          </w:tcPr>
          <w:p w14:paraId="0909B4FE"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54713CA7"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1730BE5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402EA1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2C49610" w14:textId="77777777" w:rsidTr="00311B6C">
        <w:trPr>
          <w:trHeight w:val="20"/>
        </w:trPr>
        <w:tc>
          <w:tcPr>
            <w:tcW w:w="3119" w:type="dxa"/>
            <w:noWrap/>
            <w:hideMark/>
          </w:tcPr>
          <w:p w14:paraId="28FEBA66" w14:textId="77777777" w:rsidR="009C096E" w:rsidRPr="009C096E" w:rsidRDefault="009C096E" w:rsidP="009C096E">
            <w:pPr>
              <w:spacing w:after="0"/>
              <w:ind w:left="159" w:hanging="159"/>
              <w:jc w:val="left"/>
              <w:rPr>
                <w:szCs w:val="20"/>
              </w:rPr>
            </w:pPr>
            <w:r w:rsidRPr="009C096E">
              <w:rPr>
                <w:szCs w:val="20"/>
              </w:rPr>
              <w:t>Spring Valley Pear Peach Juice</w:t>
            </w:r>
          </w:p>
        </w:tc>
        <w:tc>
          <w:tcPr>
            <w:tcW w:w="850" w:type="dxa"/>
            <w:noWrap/>
            <w:hideMark/>
          </w:tcPr>
          <w:p w14:paraId="4F41ACA7"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25895517"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209225B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1BD35C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385AD09" w14:textId="77777777" w:rsidTr="00311B6C">
        <w:trPr>
          <w:trHeight w:val="20"/>
        </w:trPr>
        <w:tc>
          <w:tcPr>
            <w:tcW w:w="3119" w:type="dxa"/>
            <w:noWrap/>
            <w:hideMark/>
          </w:tcPr>
          <w:p w14:paraId="7ABDD94C" w14:textId="77777777" w:rsidR="009C096E" w:rsidRPr="009C096E" w:rsidRDefault="009C096E" w:rsidP="009C096E">
            <w:pPr>
              <w:spacing w:after="0"/>
              <w:ind w:left="159" w:hanging="159"/>
              <w:jc w:val="left"/>
              <w:rPr>
                <w:szCs w:val="20"/>
              </w:rPr>
            </w:pPr>
            <w:r w:rsidRPr="009C096E">
              <w:rPr>
                <w:szCs w:val="20"/>
              </w:rPr>
              <w:t>Spring Valley Pear Peach Juice</w:t>
            </w:r>
          </w:p>
        </w:tc>
        <w:tc>
          <w:tcPr>
            <w:tcW w:w="850" w:type="dxa"/>
            <w:noWrap/>
            <w:hideMark/>
          </w:tcPr>
          <w:p w14:paraId="6046319E"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7FEA61B9"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5DB3E28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9072E3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397CDE1" w14:textId="77777777" w:rsidTr="00311B6C">
        <w:trPr>
          <w:trHeight w:val="20"/>
        </w:trPr>
        <w:tc>
          <w:tcPr>
            <w:tcW w:w="3119" w:type="dxa"/>
            <w:noWrap/>
            <w:hideMark/>
          </w:tcPr>
          <w:p w14:paraId="3A4BE1B3" w14:textId="77777777" w:rsidR="009C096E" w:rsidRPr="009C096E" w:rsidRDefault="009C096E" w:rsidP="009C096E">
            <w:pPr>
              <w:spacing w:after="0"/>
              <w:ind w:left="159" w:hanging="159"/>
              <w:jc w:val="left"/>
              <w:rPr>
                <w:szCs w:val="20"/>
              </w:rPr>
            </w:pPr>
            <w:r w:rsidRPr="009C096E">
              <w:rPr>
                <w:szCs w:val="20"/>
              </w:rPr>
              <w:t>Spring Valley Twist Lemon</w:t>
            </w:r>
          </w:p>
        </w:tc>
        <w:tc>
          <w:tcPr>
            <w:tcW w:w="850" w:type="dxa"/>
            <w:noWrap/>
            <w:hideMark/>
          </w:tcPr>
          <w:p w14:paraId="0C1E690C" w14:textId="77777777"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14:paraId="05B09CBF"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637A056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B2D4AB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8D95511" w14:textId="77777777" w:rsidTr="00311B6C">
        <w:trPr>
          <w:trHeight w:val="20"/>
        </w:trPr>
        <w:tc>
          <w:tcPr>
            <w:tcW w:w="3119" w:type="dxa"/>
            <w:noWrap/>
            <w:hideMark/>
          </w:tcPr>
          <w:p w14:paraId="21C21F8F" w14:textId="77777777" w:rsidR="009C096E" w:rsidRPr="009C096E" w:rsidRDefault="009C096E" w:rsidP="009C096E">
            <w:pPr>
              <w:spacing w:after="0"/>
              <w:ind w:left="159" w:hanging="159"/>
              <w:jc w:val="left"/>
              <w:rPr>
                <w:szCs w:val="20"/>
              </w:rPr>
            </w:pPr>
            <w:r w:rsidRPr="009C096E">
              <w:rPr>
                <w:szCs w:val="20"/>
              </w:rPr>
              <w:t>Spring Valley Twist Lime</w:t>
            </w:r>
          </w:p>
        </w:tc>
        <w:tc>
          <w:tcPr>
            <w:tcW w:w="850" w:type="dxa"/>
            <w:noWrap/>
            <w:hideMark/>
          </w:tcPr>
          <w:p w14:paraId="2F417D4D" w14:textId="77777777"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14:paraId="7E70D054"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48F5332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1B85D2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10D33A8" w14:textId="77777777" w:rsidTr="00311B6C">
        <w:trPr>
          <w:trHeight w:val="20"/>
        </w:trPr>
        <w:tc>
          <w:tcPr>
            <w:tcW w:w="3119" w:type="dxa"/>
            <w:noWrap/>
            <w:hideMark/>
          </w:tcPr>
          <w:p w14:paraId="64A128BF" w14:textId="77777777" w:rsidR="009C096E" w:rsidRPr="009C096E" w:rsidRDefault="009C096E" w:rsidP="009C096E">
            <w:pPr>
              <w:spacing w:after="0"/>
              <w:ind w:left="159" w:hanging="159"/>
              <w:jc w:val="left"/>
              <w:rPr>
                <w:szCs w:val="20"/>
              </w:rPr>
            </w:pPr>
            <w:r w:rsidRPr="009C096E">
              <w:rPr>
                <w:szCs w:val="20"/>
              </w:rPr>
              <w:t>Spring Valley Twist Mandarin</w:t>
            </w:r>
          </w:p>
        </w:tc>
        <w:tc>
          <w:tcPr>
            <w:tcW w:w="850" w:type="dxa"/>
            <w:noWrap/>
            <w:hideMark/>
          </w:tcPr>
          <w:p w14:paraId="15A50161" w14:textId="77777777"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14:paraId="76329F7B"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F1D293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CC2323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ED1759D" w14:textId="77777777" w:rsidTr="00311B6C">
        <w:trPr>
          <w:trHeight w:val="20"/>
        </w:trPr>
        <w:tc>
          <w:tcPr>
            <w:tcW w:w="3119" w:type="dxa"/>
            <w:noWrap/>
            <w:hideMark/>
          </w:tcPr>
          <w:p w14:paraId="22839F8E" w14:textId="77777777" w:rsidR="009C096E" w:rsidRPr="009C096E" w:rsidRDefault="009C096E" w:rsidP="009C096E">
            <w:pPr>
              <w:spacing w:after="0"/>
              <w:ind w:left="159" w:hanging="159"/>
              <w:jc w:val="left"/>
              <w:rPr>
                <w:szCs w:val="20"/>
              </w:rPr>
            </w:pPr>
            <w:r w:rsidRPr="009C096E">
              <w:rPr>
                <w:szCs w:val="20"/>
              </w:rPr>
              <w:t>Spring Valley Twist of Lime</w:t>
            </w:r>
          </w:p>
        </w:tc>
        <w:tc>
          <w:tcPr>
            <w:tcW w:w="850" w:type="dxa"/>
            <w:noWrap/>
            <w:hideMark/>
          </w:tcPr>
          <w:p w14:paraId="2E8CD73D"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6C2A1207"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250292B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EC2B61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4BAEE64" w14:textId="77777777" w:rsidTr="00311B6C">
        <w:trPr>
          <w:trHeight w:val="20"/>
        </w:trPr>
        <w:tc>
          <w:tcPr>
            <w:tcW w:w="3119" w:type="dxa"/>
            <w:noWrap/>
            <w:hideMark/>
          </w:tcPr>
          <w:p w14:paraId="0499E447" w14:textId="77777777" w:rsidR="009C096E" w:rsidRPr="009C096E" w:rsidRDefault="009C096E" w:rsidP="009C096E">
            <w:pPr>
              <w:spacing w:after="0"/>
              <w:ind w:left="159" w:hanging="159"/>
              <w:jc w:val="left"/>
              <w:rPr>
                <w:szCs w:val="20"/>
              </w:rPr>
            </w:pPr>
            <w:r w:rsidRPr="009C096E">
              <w:rPr>
                <w:szCs w:val="20"/>
              </w:rPr>
              <w:t>Spring Valley Twist of Mandarin</w:t>
            </w:r>
          </w:p>
        </w:tc>
        <w:tc>
          <w:tcPr>
            <w:tcW w:w="850" w:type="dxa"/>
            <w:noWrap/>
            <w:hideMark/>
          </w:tcPr>
          <w:p w14:paraId="1ED71BE9"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3D56824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ACFAB7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BF1C26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0D042E0" w14:textId="77777777" w:rsidTr="00311B6C">
        <w:trPr>
          <w:trHeight w:val="20"/>
        </w:trPr>
        <w:tc>
          <w:tcPr>
            <w:tcW w:w="3119" w:type="dxa"/>
            <w:noWrap/>
            <w:hideMark/>
          </w:tcPr>
          <w:p w14:paraId="62581C10" w14:textId="77777777" w:rsidR="009C096E" w:rsidRPr="009C096E" w:rsidRDefault="009C096E" w:rsidP="009C096E">
            <w:pPr>
              <w:spacing w:after="0"/>
              <w:ind w:left="159" w:hanging="159"/>
              <w:jc w:val="left"/>
              <w:rPr>
                <w:szCs w:val="20"/>
              </w:rPr>
            </w:pPr>
            <w:r w:rsidRPr="009C096E">
              <w:rPr>
                <w:szCs w:val="20"/>
              </w:rPr>
              <w:t xml:space="preserve">Spring Valley Vibe Apple, Carrot &amp; </w:t>
            </w:r>
            <w:r w:rsidRPr="009C096E">
              <w:rPr>
                <w:szCs w:val="20"/>
              </w:rPr>
              <w:br/>
              <w:t>Orange Juice</w:t>
            </w:r>
          </w:p>
        </w:tc>
        <w:tc>
          <w:tcPr>
            <w:tcW w:w="850" w:type="dxa"/>
            <w:noWrap/>
            <w:hideMark/>
          </w:tcPr>
          <w:p w14:paraId="69397251"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5BE38BD4"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3782E4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493AFE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361E8E0" w14:textId="77777777" w:rsidTr="00311B6C">
        <w:trPr>
          <w:trHeight w:val="20"/>
        </w:trPr>
        <w:tc>
          <w:tcPr>
            <w:tcW w:w="3119" w:type="dxa"/>
            <w:noWrap/>
            <w:hideMark/>
          </w:tcPr>
          <w:p w14:paraId="30A28549" w14:textId="77777777" w:rsidR="009C096E" w:rsidRPr="009C096E" w:rsidRDefault="009C096E" w:rsidP="009C096E">
            <w:pPr>
              <w:spacing w:after="0"/>
              <w:ind w:left="159" w:hanging="159"/>
              <w:jc w:val="left"/>
              <w:rPr>
                <w:szCs w:val="20"/>
              </w:rPr>
            </w:pPr>
            <w:r w:rsidRPr="009C096E">
              <w:rPr>
                <w:szCs w:val="20"/>
              </w:rPr>
              <w:t>Spring Valley Vibe Apple, Carrot &amp; Pineapple Juice</w:t>
            </w:r>
          </w:p>
        </w:tc>
        <w:tc>
          <w:tcPr>
            <w:tcW w:w="850" w:type="dxa"/>
            <w:noWrap/>
            <w:hideMark/>
          </w:tcPr>
          <w:p w14:paraId="65E0094D"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5ED1A942"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2C57447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AEA238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170E477" w14:textId="77777777" w:rsidTr="00311B6C">
        <w:trPr>
          <w:trHeight w:val="20"/>
        </w:trPr>
        <w:tc>
          <w:tcPr>
            <w:tcW w:w="3119" w:type="dxa"/>
            <w:noWrap/>
            <w:hideMark/>
          </w:tcPr>
          <w:p w14:paraId="0E2FDCBA" w14:textId="77777777" w:rsidR="009C096E" w:rsidRPr="009C096E" w:rsidRDefault="009C096E" w:rsidP="009C096E">
            <w:pPr>
              <w:spacing w:after="0"/>
              <w:ind w:left="159" w:hanging="159"/>
              <w:jc w:val="left"/>
              <w:rPr>
                <w:szCs w:val="20"/>
              </w:rPr>
            </w:pPr>
            <w:r w:rsidRPr="009C096E">
              <w:rPr>
                <w:szCs w:val="20"/>
              </w:rPr>
              <w:t>Spring Valley Vibe Apple, Carrot, Orange, Pineapple, Passionfruit &amp; Banana Juice</w:t>
            </w:r>
          </w:p>
        </w:tc>
        <w:tc>
          <w:tcPr>
            <w:tcW w:w="850" w:type="dxa"/>
            <w:noWrap/>
            <w:hideMark/>
          </w:tcPr>
          <w:p w14:paraId="5D338F14"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E04E55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CDFADE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C1F223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1697B01" w14:textId="77777777" w:rsidTr="00311B6C">
        <w:trPr>
          <w:trHeight w:val="20"/>
        </w:trPr>
        <w:tc>
          <w:tcPr>
            <w:tcW w:w="3119" w:type="dxa"/>
            <w:noWrap/>
            <w:hideMark/>
          </w:tcPr>
          <w:p w14:paraId="62F9512A" w14:textId="77777777" w:rsidR="009C096E" w:rsidRPr="009C096E" w:rsidRDefault="009C096E" w:rsidP="009C096E">
            <w:pPr>
              <w:spacing w:after="0"/>
              <w:ind w:left="159" w:hanging="159"/>
              <w:jc w:val="left"/>
              <w:rPr>
                <w:szCs w:val="20"/>
              </w:rPr>
            </w:pPr>
            <w:r w:rsidRPr="009C096E">
              <w:rPr>
                <w:szCs w:val="20"/>
              </w:rPr>
              <w:t>Spring Valley Water with a Twist of Lemon</w:t>
            </w:r>
          </w:p>
        </w:tc>
        <w:tc>
          <w:tcPr>
            <w:tcW w:w="850" w:type="dxa"/>
            <w:noWrap/>
            <w:hideMark/>
          </w:tcPr>
          <w:p w14:paraId="11ABB159"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02BF504B"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078002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6A98BE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55E8EEA" w14:textId="77777777" w:rsidTr="00311B6C">
        <w:trPr>
          <w:trHeight w:val="20"/>
        </w:trPr>
        <w:tc>
          <w:tcPr>
            <w:tcW w:w="3119" w:type="dxa"/>
            <w:noWrap/>
            <w:hideMark/>
          </w:tcPr>
          <w:p w14:paraId="46A08466" w14:textId="77777777" w:rsidR="009C096E" w:rsidRPr="009C096E" w:rsidRDefault="009C096E" w:rsidP="009C096E">
            <w:pPr>
              <w:spacing w:after="0"/>
              <w:ind w:left="159" w:hanging="159"/>
              <w:jc w:val="left"/>
              <w:rPr>
                <w:szCs w:val="20"/>
              </w:rPr>
            </w:pPr>
            <w:r w:rsidRPr="009C096E">
              <w:rPr>
                <w:szCs w:val="20"/>
              </w:rPr>
              <w:t xml:space="preserve">Spring Valley Water with a Twist of </w:t>
            </w:r>
            <w:r w:rsidRPr="009C096E">
              <w:rPr>
                <w:szCs w:val="20"/>
              </w:rPr>
              <w:br/>
              <w:t>Lemon Lime</w:t>
            </w:r>
          </w:p>
        </w:tc>
        <w:tc>
          <w:tcPr>
            <w:tcW w:w="850" w:type="dxa"/>
            <w:noWrap/>
            <w:hideMark/>
          </w:tcPr>
          <w:p w14:paraId="17042172"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1483C225"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1DBBD3F8"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9BF925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ED36550" w14:textId="77777777" w:rsidTr="00311B6C">
        <w:trPr>
          <w:trHeight w:val="20"/>
        </w:trPr>
        <w:tc>
          <w:tcPr>
            <w:tcW w:w="3119" w:type="dxa"/>
            <w:noWrap/>
            <w:hideMark/>
          </w:tcPr>
          <w:p w14:paraId="279D8964" w14:textId="77777777" w:rsidR="009C096E" w:rsidRPr="009C096E" w:rsidRDefault="009C096E" w:rsidP="009C096E">
            <w:pPr>
              <w:spacing w:after="0"/>
              <w:ind w:left="159" w:hanging="159"/>
              <w:jc w:val="left"/>
              <w:rPr>
                <w:szCs w:val="20"/>
              </w:rPr>
            </w:pPr>
            <w:r w:rsidRPr="009C096E">
              <w:rPr>
                <w:szCs w:val="20"/>
              </w:rPr>
              <w:t>Sunkist</w:t>
            </w:r>
          </w:p>
        </w:tc>
        <w:tc>
          <w:tcPr>
            <w:tcW w:w="850" w:type="dxa"/>
            <w:noWrap/>
            <w:hideMark/>
          </w:tcPr>
          <w:p w14:paraId="61AC87C2" w14:textId="77777777"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14:paraId="32E113CA"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7FC0FEF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A01B6E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4627409" w14:textId="77777777" w:rsidTr="00311B6C">
        <w:trPr>
          <w:trHeight w:val="20"/>
        </w:trPr>
        <w:tc>
          <w:tcPr>
            <w:tcW w:w="3119" w:type="dxa"/>
            <w:noWrap/>
            <w:hideMark/>
          </w:tcPr>
          <w:p w14:paraId="2EE25EEB" w14:textId="77777777" w:rsidR="009C096E" w:rsidRPr="009C096E" w:rsidRDefault="009C096E" w:rsidP="009C096E">
            <w:pPr>
              <w:spacing w:after="0"/>
              <w:ind w:left="159" w:hanging="159"/>
              <w:jc w:val="left"/>
              <w:rPr>
                <w:szCs w:val="20"/>
              </w:rPr>
            </w:pPr>
            <w:r w:rsidRPr="009C096E">
              <w:rPr>
                <w:szCs w:val="20"/>
              </w:rPr>
              <w:t>Sunkist Tropical</w:t>
            </w:r>
          </w:p>
        </w:tc>
        <w:tc>
          <w:tcPr>
            <w:tcW w:w="850" w:type="dxa"/>
            <w:noWrap/>
            <w:hideMark/>
          </w:tcPr>
          <w:p w14:paraId="3D602155"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BEB8A0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61BFC3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AA7047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E170E91" w14:textId="77777777" w:rsidTr="00311B6C">
        <w:trPr>
          <w:trHeight w:val="20"/>
        </w:trPr>
        <w:tc>
          <w:tcPr>
            <w:tcW w:w="3119" w:type="dxa"/>
            <w:noWrap/>
            <w:hideMark/>
          </w:tcPr>
          <w:p w14:paraId="000A6965" w14:textId="77777777" w:rsidR="009C096E" w:rsidRPr="009C096E" w:rsidRDefault="009C096E" w:rsidP="009C096E">
            <w:pPr>
              <w:spacing w:after="0"/>
              <w:ind w:left="159" w:hanging="159"/>
              <w:jc w:val="left"/>
              <w:rPr>
                <w:szCs w:val="20"/>
              </w:rPr>
            </w:pPr>
            <w:r w:rsidRPr="009C096E">
              <w:rPr>
                <w:szCs w:val="20"/>
              </w:rPr>
              <w:t>Sunkist Tropical Crush</w:t>
            </w:r>
          </w:p>
        </w:tc>
        <w:tc>
          <w:tcPr>
            <w:tcW w:w="850" w:type="dxa"/>
            <w:noWrap/>
            <w:hideMark/>
          </w:tcPr>
          <w:p w14:paraId="2A79FF5D"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5466B0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985B82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9F66F4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5E3F805" w14:textId="77777777" w:rsidTr="00311B6C">
        <w:trPr>
          <w:trHeight w:val="20"/>
        </w:trPr>
        <w:tc>
          <w:tcPr>
            <w:tcW w:w="3119" w:type="dxa"/>
            <w:noWrap/>
            <w:hideMark/>
          </w:tcPr>
          <w:p w14:paraId="1596B77B" w14:textId="77777777" w:rsidR="009C096E" w:rsidRPr="009C096E" w:rsidRDefault="009C096E" w:rsidP="009C096E">
            <w:pPr>
              <w:spacing w:after="0"/>
              <w:ind w:left="159" w:hanging="159"/>
              <w:jc w:val="left"/>
              <w:rPr>
                <w:szCs w:val="20"/>
              </w:rPr>
            </w:pPr>
            <w:r w:rsidRPr="009C096E">
              <w:rPr>
                <w:szCs w:val="20"/>
              </w:rPr>
              <w:t>Sunkist Tropical Crush</w:t>
            </w:r>
          </w:p>
        </w:tc>
        <w:tc>
          <w:tcPr>
            <w:tcW w:w="850" w:type="dxa"/>
            <w:noWrap/>
            <w:hideMark/>
          </w:tcPr>
          <w:p w14:paraId="5209A540" w14:textId="77777777"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14:paraId="5715719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CB3E34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C222B4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BC43851" w14:textId="77777777" w:rsidTr="00311B6C">
        <w:trPr>
          <w:trHeight w:val="20"/>
        </w:trPr>
        <w:tc>
          <w:tcPr>
            <w:tcW w:w="3119" w:type="dxa"/>
            <w:noWrap/>
            <w:hideMark/>
          </w:tcPr>
          <w:p w14:paraId="25AEC9DC" w14:textId="77777777" w:rsidR="009C096E" w:rsidRPr="009C096E" w:rsidRDefault="009C096E" w:rsidP="009C096E">
            <w:pPr>
              <w:spacing w:after="0"/>
              <w:ind w:left="159" w:hanging="159"/>
              <w:jc w:val="left"/>
              <w:rPr>
                <w:szCs w:val="20"/>
              </w:rPr>
            </w:pPr>
            <w:r w:rsidRPr="009C096E">
              <w:rPr>
                <w:szCs w:val="20"/>
              </w:rPr>
              <w:t>Tarax Black Lemonade</w:t>
            </w:r>
          </w:p>
        </w:tc>
        <w:tc>
          <w:tcPr>
            <w:tcW w:w="850" w:type="dxa"/>
            <w:noWrap/>
            <w:hideMark/>
          </w:tcPr>
          <w:p w14:paraId="3D82C1EE"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C56AC76"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423256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35DAD0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02DD21D" w14:textId="77777777" w:rsidTr="00311B6C">
        <w:trPr>
          <w:trHeight w:val="20"/>
        </w:trPr>
        <w:tc>
          <w:tcPr>
            <w:tcW w:w="3119" w:type="dxa"/>
            <w:noWrap/>
            <w:hideMark/>
          </w:tcPr>
          <w:p w14:paraId="41B1538B" w14:textId="77777777" w:rsidR="009C096E" w:rsidRPr="009C096E" w:rsidRDefault="009C096E" w:rsidP="009C096E">
            <w:pPr>
              <w:spacing w:after="0"/>
              <w:ind w:left="159" w:hanging="159"/>
              <w:jc w:val="left"/>
              <w:rPr>
                <w:szCs w:val="20"/>
              </w:rPr>
            </w:pPr>
            <w:r w:rsidRPr="009C096E">
              <w:rPr>
                <w:szCs w:val="20"/>
              </w:rPr>
              <w:t>Tarax Cola</w:t>
            </w:r>
          </w:p>
        </w:tc>
        <w:tc>
          <w:tcPr>
            <w:tcW w:w="850" w:type="dxa"/>
            <w:noWrap/>
            <w:hideMark/>
          </w:tcPr>
          <w:p w14:paraId="4ADEC659"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F6C2FC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471D14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D75EDB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B7BE3E2" w14:textId="77777777" w:rsidTr="00311B6C">
        <w:trPr>
          <w:trHeight w:val="20"/>
        </w:trPr>
        <w:tc>
          <w:tcPr>
            <w:tcW w:w="3119" w:type="dxa"/>
            <w:noWrap/>
            <w:hideMark/>
          </w:tcPr>
          <w:p w14:paraId="18E25856" w14:textId="77777777" w:rsidR="009C096E" w:rsidRPr="009C096E" w:rsidRDefault="009C096E" w:rsidP="009C096E">
            <w:pPr>
              <w:spacing w:after="0"/>
              <w:ind w:left="159" w:hanging="159"/>
              <w:jc w:val="left"/>
              <w:rPr>
                <w:szCs w:val="20"/>
              </w:rPr>
            </w:pPr>
            <w:r w:rsidRPr="009C096E">
              <w:rPr>
                <w:szCs w:val="20"/>
              </w:rPr>
              <w:t>Tarax Cola</w:t>
            </w:r>
          </w:p>
        </w:tc>
        <w:tc>
          <w:tcPr>
            <w:tcW w:w="850" w:type="dxa"/>
            <w:noWrap/>
            <w:hideMark/>
          </w:tcPr>
          <w:p w14:paraId="3E639EC1"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0ECE1ED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481F7F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911D09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16A33E7" w14:textId="77777777" w:rsidTr="00311B6C">
        <w:trPr>
          <w:trHeight w:val="20"/>
        </w:trPr>
        <w:tc>
          <w:tcPr>
            <w:tcW w:w="3119" w:type="dxa"/>
            <w:noWrap/>
            <w:hideMark/>
          </w:tcPr>
          <w:p w14:paraId="7AE22353" w14:textId="77777777" w:rsidR="009C096E" w:rsidRPr="009C096E" w:rsidRDefault="009C096E" w:rsidP="009C096E">
            <w:pPr>
              <w:spacing w:after="0"/>
              <w:ind w:left="159" w:hanging="159"/>
              <w:jc w:val="left"/>
              <w:rPr>
                <w:szCs w:val="20"/>
              </w:rPr>
            </w:pPr>
            <w:r w:rsidRPr="009C096E">
              <w:rPr>
                <w:szCs w:val="20"/>
              </w:rPr>
              <w:t>Tarax Cola</w:t>
            </w:r>
          </w:p>
        </w:tc>
        <w:tc>
          <w:tcPr>
            <w:tcW w:w="850" w:type="dxa"/>
            <w:noWrap/>
            <w:hideMark/>
          </w:tcPr>
          <w:p w14:paraId="50721944"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4440381E"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6EB5BEB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D639C2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FAFEEBB" w14:textId="77777777" w:rsidTr="00311B6C">
        <w:trPr>
          <w:trHeight w:val="20"/>
        </w:trPr>
        <w:tc>
          <w:tcPr>
            <w:tcW w:w="3119" w:type="dxa"/>
            <w:noWrap/>
            <w:hideMark/>
          </w:tcPr>
          <w:p w14:paraId="6255CD14" w14:textId="77777777" w:rsidR="009C096E" w:rsidRPr="009C096E" w:rsidRDefault="009C096E" w:rsidP="009C096E">
            <w:pPr>
              <w:spacing w:after="0"/>
              <w:ind w:left="159" w:hanging="159"/>
              <w:jc w:val="left"/>
              <w:rPr>
                <w:szCs w:val="20"/>
              </w:rPr>
            </w:pPr>
            <w:r w:rsidRPr="009C096E">
              <w:rPr>
                <w:szCs w:val="20"/>
              </w:rPr>
              <w:t>Tarax Creamy Soda</w:t>
            </w:r>
          </w:p>
        </w:tc>
        <w:tc>
          <w:tcPr>
            <w:tcW w:w="850" w:type="dxa"/>
            <w:noWrap/>
            <w:hideMark/>
          </w:tcPr>
          <w:p w14:paraId="10A95FE5"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4CD09B26"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9DCDB2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8D0DCB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E6786F0" w14:textId="77777777" w:rsidTr="00311B6C">
        <w:trPr>
          <w:trHeight w:val="20"/>
        </w:trPr>
        <w:tc>
          <w:tcPr>
            <w:tcW w:w="3119" w:type="dxa"/>
            <w:noWrap/>
            <w:hideMark/>
          </w:tcPr>
          <w:p w14:paraId="4B667A1D" w14:textId="77777777" w:rsidR="009C096E" w:rsidRPr="009C096E" w:rsidRDefault="009C096E" w:rsidP="009C096E">
            <w:pPr>
              <w:spacing w:after="0"/>
              <w:ind w:left="159" w:hanging="159"/>
              <w:jc w:val="left"/>
              <w:rPr>
                <w:szCs w:val="20"/>
              </w:rPr>
            </w:pPr>
            <w:r w:rsidRPr="009C096E">
              <w:rPr>
                <w:szCs w:val="20"/>
              </w:rPr>
              <w:t>Tarax Creamy Soda Brown</w:t>
            </w:r>
          </w:p>
        </w:tc>
        <w:tc>
          <w:tcPr>
            <w:tcW w:w="850" w:type="dxa"/>
            <w:noWrap/>
            <w:hideMark/>
          </w:tcPr>
          <w:p w14:paraId="35677FE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EA1B04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BF58AC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5DB055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FB6D9D9" w14:textId="77777777" w:rsidTr="00311B6C">
        <w:trPr>
          <w:trHeight w:val="20"/>
        </w:trPr>
        <w:tc>
          <w:tcPr>
            <w:tcW w:w="3119" w:type="dxa"/>
            <w:noWrap/>
            <w:hideMark/>
          </w:tcPr>
          <w:p w14:paraId="34B0537F" w14:textId="77777777" w:rsidR="009C096E" w:rsidRPr="009C096E" w:rsidRDefault="009C096E" w:rsidP="009C096E">
            <w:pPr>
              <w:spacing w:after="0"/>
              <w:ind w:left="159" w:hanging="159"/>
              <w:jc w:val="left"/>
              <w:rPr>
                <w:szCs w:val="20"/>
              </w:rPr>
            </w:pPr>
            <w:r w:rsidRPr="009C096E">
              <w:rPr>
                <w:szCs w:val="20"/>
              </w:rPr>
              <w:t>Tarax Creamy Soda Red</w:t>
            </w:r>
          </w:p>
        </w:tc>
        <w:tc>
          <w:tcPr>
            <w:tcW w:w="850" w:type="dxa"/>
            <w:noWrap/>
            <w:hideMark/>
          </w:tcPr>
          <w:p w14:paraId="6B7FEC5A"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59B21E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B7028E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8DF0B0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A10311F" w14:textId="77777777" w:rsidTr="00311B6C">
        <w:trPr>
          <w:trHeight w:val="20"/>
        </w:trPr>
        <w:tc>
          <w:tcPr>
            <w:tcW w:w="3119" w:type="dxa"/>
            <w:noWrap/>
            <w:hideMark/>
          </w:tcPr>
          <w:p w14:paraId="74D00630" w14:textId="77777777" w:rsidR="009C096E" w:rsidRPr="009C096E" w:rsidRDefault="009C096E" w:rsidP="009C096E">
            <w:pPr>
              <w:spacing w:after="0"/>
              <w:ind w:left="159" w:hanging="159"/>
              <w:jc w:val="left"/>
              <w:rPr>
                <w:szCs w:val="20"/>
              </w:rPr>
            </w:pPr>
            <w:r w:rsidRPr="009C096E">
              <w:rPr>
                <w:szCs w:val="20"/>
              </w:rPr>
              <w:t>Tarax Double Sars</w:t>
            </w:r>
          </w:p>
        </w:tc>
        <w:tc>
          <w:tcPr>
            <w:tcW w:w="850" w:type="dxa"/>
            <w:noWrap/>
            <w:hideMark/>
          </w:tcPr>
          <w:p w14:paraId="6B8A4DA8"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33D2075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B7152D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58352E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2A271E7" w14:textId="77777777" w:rsidTr="00311B6C">
        <w:trPr>
          <w:trHeight w:val="20"/>
        </w:trPr>
        <w:tc>
          <w:tcPr>
            <w:tcW w:w="3119" w:type="dxa"/>
            <w:noWrap/>
            <w:hideMark/>
          </w:tcPr>
          <w:p w14:paraId="5A395DDC" w14:textId="77777777" w:rsidR="009C096E" w:rsidRPr="009C096E" w:rsidRDefault="009C096E" w:rsidP="009C096E">
            <w:pPr>
              <w:spacing w:after="0"/>
              <w:ind w:left="159" w:hanging="159"/>
              <w:jc w:val="left"/>
              <w:rPr>
                <w:szCs w:val="20"/>
              </w:rPr>
            </w:pPr>
            <w:r w:rsidRPr="009C096E">
              <w:rPr>
                <w:szCs w:val="20"/>
              </w:rPr>
              <w:t>Tarax Lemon Squash</w:t>
            </w:r>
          </w:p>
        </w:tc>
        <w:tc>
          <w:tcPr>
            <w:tcW w:w="850" w:type="dxa"/>
            <w:noWrap/>
            <w:hideMark/>
          </w:tcPr>
          <w:p w14:paraId="65D2947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A96876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BD4482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9E1486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D40EC35" w14:textId="77777777" w:rsidTr="00311B6C">
        <w:trPr>
          <w:trHeight w:val="20"/>
        </w:trPr>
        <w:tc>
          <w:tcPr>
            <w:tcW w:w="3119" w:type="dxa"/>
            <w:noWrap/>
            <w:hideMark/>
          </w:tcPr>
          <w:p w14:paraId="3CF87B77" w14:textId="77777777" w:rsidR="009C096E" w:rsidRPr="009C096E" w:rsidRDefault="009C096E" w:rsidP="009C096E">
            <w:pPr>
              <w:spacing w:after="0"/>
              <w:ind w:left="159" w:hanging="159"/>
              <w:jc w:val="left"/>
              <w:rPr>
                <w:szCs w:val="20"/>
              </w:rPr>
            </w:pPr>
            <w:r w:rsidRPr="009C096E">
              <w:rPr>
                <w:szCs w:val="20"/>
              </w:rPr>
              <w:t>Tarax Pineapple Flavour</w:t>
            </w:r>
          </w:p>
        </w:tc>
        <w:tc>
          <w:tcPr>
            <w:tcW w:w="850" w:type="dxa"/>
            <w:noWrap/>
            <w:hideMark/>
          </w:tcPr>
          <w:p w14:paraId="23A56830"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1B9AB8C1"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9AE8A4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7FA6D5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885E60C" w14:textId="77777777" w:rsidTr="00311B6C">
        <w:trPr>
          <w:trHeight w:val="20"/>
        </w:trPr>
        <w:tc>
          <w:tcPr>
            <w:tcW w:w="3119" w:type="dxa"/>
            <w:noWrap/>
            <w:hideMark/>
          </w:tcPr>
          <w:p w14:paraId="7EB28C09" w14:textId="77777777" w:rsidR="009C096E" w:rsidRPr="009C096E" w:rsidRDefault="009C096E" w:rsidP="009C096E">
            <w:pPr>
              <w:spacing w:after="0"/>
              <w:ind w:left="159" w:hanging="159"/>
              <w:jc w:val="left"/>
              <w:rPr>
                <w:szCs w:val="20"/>
              </w:rPr>
            </w:pPr>
            <w:r w:rsidRPr="009C096E">
              <w:rPr>
                <w:szCs w:val="20"/>
              </w:rPr>
              <w:t>Tarax Raspberry Flavour</w:t>
            </w:r>
          </w:p>
        </w:tc>
        <w:tc>
          <w:tcPr>
            <w:tcW w:w="850" w:type="dxa"/>
            <w:noWrap/>
            <w:hideMark/>
          </w:tcPr>
          <w:p w14:paraId="22B32CDB"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4ECCA38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BA94C7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8E6C7A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6AD18C2" w14:textId="77777777" w:rsidTr="00311B6C">
        <w:trPr>
          <w:trHeight w:val="20"/>
        </w:trPr>
        <w:tc>
          <w:tcPr>
            <w:tcW w:w="3119" w:type="dxa"/>
            <w:noWrap/>
            <w:hideMark/>
          </w:tcPr>
          <w:p w14:paraId="23D743C9" w14:textId="77777777" w:rsidR="009C096E" w:rsidRPr="009C096E" w:rsidRDefault="009C096E" w:rsidP="009C096E">
            <w:pPr>
              <w:spacing w:after="0"/>
              <w:ind w:left="159" w:hanging="159"/>
              <w:jc w:val="left"/>
              <w:rPr>
                <w:szCs w:val="20"/>
              </w:rPr>
            </w:pPr>
            <w:r w:rsidRPr="009C096E">
              <w:rPr>
                <w:szCs w:val="20"/>
              </w:rPr>
              <w:t>Tarax Sarsaparilla</w:t>
            </w:r>
          </w:p>
        </w:tc>
        <w:tc>
          <w:tcPr>
            <w:tcW w:w="850" w:type="dxa"/>
            <w:noWrap/>
            <w:hideMark/>
          </w:tcPr>
          <w:p w14:paraId="14503F4D"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6599392C"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423342C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3956E1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2F4739B" w14:textId="77777777" w:rsidTr="00311B6C">
        <w:trPr>
          <w:trHeight w:val="20"/>
        </w:trPr>
        <w:tc>
          <w:tcPr>
            <w:tcW w:w="3119" w:type="dxa"/>
            <w:noWrap/>
            <w:hideMark/>
          </w:tcPr>
          <w:p w14:paraId="499BB15A" w14:textId="77777777" w:rsidR="009C096E" w:rsidRPr="009C096E" w:rsidRDefault="009C096E" w:rsidP="009C096E">
            <w:pPr>
              <w:spacing w:after="0"/>
              <w:ind w:left="159" w:hanging="159"/>
              <w:jc w:val="left"/>
              <w:rPr>
                <w:szCs w:val="20"/>
              </w:rPr>
            </w:pPr>
            <w:r w:rsidRPr="009C096E">
              <w:rPr>
                <w:szCs w:val="20"/>
              </w:rPr>
              <w:t>The Natural Beverage Co Apple</w:t>
            </w:r>
          </w:p>
        </w:tc>
        <w:tc>
          <w:tcPr>
            <w:tcW w:w="850" w:type="dxa"/>
            <w:noWrap/>
            <w:hideMark/>
          </w:tcPr>
          <w:p w14:paraId="74EFB298"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AA35673"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7383C8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3774DE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32E3110" w14:textId="77777777" w:rsidTr="00311B6C">
        <w:trPr>
          <w:trHeight w:val="20"/>
        </w:trPr>
        <w:tc>
          <w:tcPr>
            <w:tcW w:w="3119" w:type="dxa"/>
            <w:noWrap/>
            <w:hideMark/>
          </w:tcPr>
          <w:p w14:paraId="6703CF3B" w14:textId="77777777" w:rsidR="009C096E" w:rsidRPr="009C096E" w:rsidRDefault="009C096E" w:rsidP="009C096E">
            <w:pPr>
              <w:spacing w:after="0"/>
              <w:ind w:left="159" w:hanging="159"/>
              <w:jc w:val="left"/>
              <w:rPr>
                <w:szCs w:val="20"/>
              </w:rPr>
            </w:pPr>
            <w:r w:rsidRPr="009C096E">
              <w:rPr>
                <w:szCs w:val="20"/>
              </w:rPr>
              <w:lastRenderedPageBreak/>
              <w:t xml:space="preserve">The Natural Beverage Co Blackcurrant </w:t>
            </w:r>
            <w:r w:rsidRPr="009C096E">
              <w:rPr>
                <w:szCs w:val="20"/>
              </w:rPr>
              <w:br/>
              <w:t>Soft Drink</w:t>
            </w:r>
          </w:p>
        </w:tc>
        <w:tc>
          <w:tcPr>
            <w:tcW w:w="850" w:type="dxa"/>
            <w:noWrap/>
            <w:hideMark/>
          </w:tcPr>
          <w:p w14:paraId="1832070B"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244E718"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862631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180BF0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569B066" w14:textId="77777777" w:rsidTr="00311B6C">
        <w:trPr>
          <w:trHeight w:val="20"/>
        </w:trPr>
        <w:tc>
          <w:tcPr>
            <w:tcW w:w="3119" w:type="dxa"/>
            <w:noWrap/>
            <w:hideMark/>
          </w:tcPr>
          <w:p w14:paraId="0E1CF667" w14:textId="77777777" w:rsidR="009C096E" w:rsidRPr="009C096E" w:rsidRDefault="009C096E" w:rsidP="009C096E">
            <w:pPr>
              <w:spacing w:after="0"/>
              <w:ind w:left="159" w:hanging="159"/>
              <w:jc w:val="left"/>
              <w:rPr>
                <w:szCs w:val="20"/>
              </w:rPr>
            </w:pPr>
            <w:r w:rsidRPr="009C096E">
              <w:rPr>
                <w:szCs w:val="20"/>
              </w:rPr>
              <w:t>The Natural Beverage Co Lemon</w:t>
            </w:r>
          </w:p>
        </w:tc>
        <w:tc>
          <w:tcPr>
            <w:tcW w:w="850" w:type="dxa"/>
            <w:noWrap/>
            <w:hideMark/>
          </w:tcPr>
          <w:p w14:paraId="08257AC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0E2ED78"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3CBCE6A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5E8F77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69B6B96" w14:textId="77777777" w:rsidTr="00311B6C">
        <w:trPr>
          <w:trHeight w:val="20"/>
        </w:trPr>
        <w:tc>
          <w:tcPr>
            <w:tcW w:w="3119" w:type="dxa"/>
            <w:noWrap/>
            <w:hideMark/>
          </w:tcPr>
          <w:p w14:paraId="02A106AF" w14:textId="77777777" w:rsidR="009C096E" w:rsidRPr="009C096E" w:rsidRDefault="009C096E" w:rsidP="009C096E">
            <w:pPr>
              <w:spacing w:after="0"/>
              <w:ind w:left="159" w:hanging="159"/>
              <w:jc w:val="left"/>
              <w:rPr>
                <w:szCs w:val="20"/>
              </w:rPr>
            </w:pPr>
            <w:r w:rsidRPr="009C096E">
              <w:rPr>
                <w:szCs w:val="20"/>
              </w:rPr>
              <w:t xml:space="preserve">The Natural Beverage Co Lemonade </w:t>
            </w:r>
            <w:r w:rsidRPr="009C096E">
              <w:rPr>
                <w:szCs w:val="20"/>
              </w:rPr>
              <w:br/>
              <w:t>Soft Drink</w:t>
            </w:r>
          </w:p>
        </w:tc>
        <w:tc>
          <w:tcPr>
            <w:tcW w:w="850" w:type="dxa"/>
            <w:noWrap/>
            <w:hideMark/>
          </w:tcPr>
          <w:p w14:paraId="768A21F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C450780"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6F3D881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69B15A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3E63077" w14:textId="77777777" w:rsidTr="00311B6C">
        <w:trPr>
          <w:trHeight w:val="20"/>
        </w:trPr>
        <w:tc>
          <w:tcPr>
            <w:tcW w:w="3119" w:type="dxa"/>
            <w:noWrap/>
            <w:hideMark/>
          </w:tcPr>
          <w:p w14:paraId="337B15E3" w14:textId="77777777" w:rsidR="009C096E" w:rsidRPr="009C096E" w:rsidRDefault="009C096E" w:rsidP="009C096E">
            <w:pPr>
              <w:spacing w:after="0"/>
              <w:ind w:left="159" w:hanging="159"/>
              <w:jc w:val="left"/>
              <w:rPr>
                <w:szCs w:val="20"/>
              </w:rPr>
            </w:pPr>
            <w:r w:rsidRPr="009C096E">
              <w:rPr>
                <w:szCs w:val="20"/>
              </w:rPr>
              <w:t>The Natural Beverage Co Orange Mandarin</w:t>
            </w:r>
          </w:p>
        </w:tc>
        <w:tc>
          <w:tcPr>
            <w:tcW w:w="850" w:type="dxa"/>
            <w:noWrap/>
            <w:hideMark/>
          </w:tcPr>
          <w:p w14:paraId="1403686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61C80C94"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52978493"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9C5CA1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0DC07D2" w14:textId="77777777" w:rsidTr="00311B6C">
        <w:trPr>
          <w:trHeight w:val="20"/>
        </w:trPr>
        <w:tc>
          <w:tcPr>
            <w:tcW w:w="3119" w:type="dxa"/>
            <w:noWrap/>
            <w:hideMark/>
          </w:tcPr>
          <w:p w14:paraId="40DE1ED8" w14:textId="77777777" w:rsidR="009C096E" w:rsidRPr="009C096E" w:rsidRDefault="009C096E" w:rsidP="009C096E">
            <w:pPr>
              <w:spacing w:after="0"/>
              <w:ind w:left="159" w:hanging="159"/>
              <w:jc w:val="left"/>
              <w:rPr>
                <w:szCs w:val="20"/>
              </w:rPr>
            </w:pPr>
            <w:r w:rsidRPr="009C096E">
              <w:rPr>
                <w:szCs w:val="20"/>
              </w:rPr>
              <w:t>The Natural Beverage Co Orange Raspberry</w:t>
            </w:r>
          </w:p>
        </w:tc>
        <w:tc>
          <w:tcPr>
            <w:tcW w:w="850" w:type="dxa"/>
            <w:noWrap/>
            <w:hideMark/>
          </w:tcPr>
          <w:p w14:paraId="2452279A"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EC5FE55"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CBAF65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B89645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B862053" w14:textId="77777777" w:rsidTr="00311B6C">
        <w:trPr>
          <w:trHeight w:val="20"/>
        </w:trPr>
        <w:tc>
          <w:tcPr>
            <w:tcW w:w="3119" w:type="dxa"/>
            <w:noWrap/>
            <w:hideMark/>
          </w:tcPr>
          <w:p w14:paraId="7424DA6E" w14:textId="77777777" w:rsidR="009C096E" w:rsidRPr="009C096E" w:rsidRDefault="009C096E" w:rsidP="009C096E">
            <w:pPr>
              <w:spacing w:after="0"/>
              <w:ind w:left="159" w:hanging="159"/>
              <w:jc w:val="left"/>
              <w:rPr>
                <w:szCs w:val="20"/>
              </w:rPr>
            </w:pPr>
            <w:r w:rsidRPr="009C096E">
              <w:rPr>
                <w:szCs w:val="20"/>
              </w:rPr>
              <w:t>Viking with Guarana</w:t>
            </w:r>
          </w:p>
        </w:tc>
        <w:tc>
          <w:tcPr>
            <w:tcW w:w="850" w:type="dxa"/>
            <w:noWrap/>
            <w:hideMark/>
          </w:tcPr>
          <w:p w14:paraId="44DC9151"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5CBFA4DE"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3F24CDB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1F3A82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9CC7BCD" w14:textId="77777777" w:rsidTr="00311B6C">
        <w:trPr>
          <w:trHeight w:val="20"/>
        </w:trPr>
        <w:tc>
          <w:tcPr>
            <w:tcW w:w="3119" w:type="dxa"/>
            <w:noWrap/>
            <w:hideMark/>
          </w:tcPr>
          <w:p w14:paraId="639319A5" w14:textId="77777777" w:rsidR="009C096E" w:rsidRPr="009C096E" w:rsidRDefault="009C096E" w:rsidP="009C096E">
            <w:pPr>
              <w:spacing w:after="0"/>
              <w:ind w:left="159" w:hanging="159"/>
              <w:jc w:val="left"/>
              <w:rPr>
                <w:szCs w:val="20"/>
              </w:rPr>
            </w:pPr>
            <w:r w:rsidRPr="009C096E">
              <w:rPr>
                <w:szCs w:val="20"/>
              </w:rPr>
              <w:t>Wave Banana</w:t>
            </w:r>
          </w:p>
        </w:tc>
        <w:tc>
          <w:tcPr>
            <w:tcW w:w="850" w:type="dxa"/>
            <w:noWrap/>
            <w:hideMark/>
          </w:tcPr>
          <w:p w14:paraId="1D4BCBB3"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7FD2560F"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433C7AF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245C61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A0B54EE" w14:textId="77777777" w:rsidTr="00311B6C">
        <w:trPr>
          <w:trHeight w:val="20"/>
        </w:trPr>
        <w:tc>
          <w:tcPr>
            <w:tcW w:w="3119" w:type="dxa"/>
            <w:noWrap/>
            <w:hideMark/>
          </w:tcPr>
          <w:p w14:paraId="44B64A75" w14:textId="77777777" w:rsidR="009C096E" w:rsidRPr="009C096E" w:rsidRDefault="009C096E" w:rsidP="009C096E">
            <w:pPr>
              <w:spacing w:after="0"/>
              <w:ind w:left="159" w:hanging="159"/>
              <w:jc w:val="left"/>
              <w:rPr>
                <w:szCs w:val="20"/>
              </w:rPr>
            </w:pPr>
            <w:r w:rsidRPr="009C096E">
              <w:rPr>
                <w:szCs w:val="20"/>
              </w:rPr>
              <w:t>Wave Caramel Cream</w:t>
            </w:r>
          </w:p>
        </w:tc>
        <w:tc>
          <w:tcPr>
            <w:tcW w:w="850" w:type="dxa"/>
            <w:noWrap/>
            <w:hideMark/>
          </w:tcPr>
          <w:p w14:paraId="205332F6"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32D6D3A5"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7682375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C91A24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D684BC7" w14:textId="77777777" w:rsidTr="00311B6C">
        <w:trPr>
          <w:trHeight w:val="20"/>
        </w:trPr>
        <w:tc>
          <w:tcPr>
            <w:tcW w:w="3119" w:type="dxa"/>
            <w:noWrap/>
            <w:hideMark/>
          </w:tcPr>
          <w:p w14:paraId="1FC63842" w14:textId="77777777" w:rsidR="009C096E" w:rsidRPr="009C096E" w:rsidRDefault="009C096E" w:rsidP="009C096E">
            <w:pPr>
              <w:spacing w:after="0"/>
              <w:ind w:left="159" w:hanging="159"/>
              <w:jc w:val="left"/>
              <w:rPr>
                <w:szCs w:val="20"/>
              </w:rPr>
            </w:pPr>
            <w:r w:rsidRPr="009C096E">
              <w:rPr>
                <w:szCs w:val="20"/>
              </w:rPr>
              <w:t>Wave Chocolate</w:t>
            </w:r>
          </w:p>
        </w:tc>
        <w:tc>
          <w:tcPr>
            <w:tcW w:w="850" w:type="dxa"/>
            <w:noWrap/>
            <w:hideMark/>
          </w:tcPr>
          <w:p w14:paraId="1268F0F4"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5EF08439"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4C0D78C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BDECCE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B1D4047" w14:textId="77777777" w:rsidTr="00311B6C">
        <w:trPr>
          <w:trHeight w:val="20"/>
        </w:trPr>
        <w:tc>
          <w:tcPr>
            <w:tcW w:w="3119" w:type="dxa"/>
            <w:noWrap/>
            <w:hideMark/>
          </w:tcPr>
          <w:p w14:paraId="55300D86" w14:textId="77777777" w:rsidR="009C096E" w:rsidRPr="009C096E" w:rsidRDefault="009C096E" w:rsidP="009C096E">
            <w:pPr>
              <w:spacing w:after="0"/>
              <w:ind w:left="159" w:hanging="159"/>
              <w:jc w:val="left"/>
              <w:rPr>
                <w:szCs w:val="20"/>
              </w:rPr>
            </w:pPr>
            <w:r w:rsidRPr="009C096E">
              <w:rPr>
                <w:szCs w:val="20"/>
              </w:rPr>
              <w:t>Wave Chocolate</w:t>
            </w:r>
          </w:p>
        </w:tc>
        <w:tc>
          <w:tcPr>
            <w:tcW w:w="850" w:type="dxa"/>
            <w:noWrap/>
            <w:hideMark/>
          </w:tcPr>
          <w:p w14:paraId="2F83ADD0" w14:textId="77777777"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14:paraId="69AFE01F"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1B36041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248BA3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B59BA43" w14:textId="77777777" w:rsidTr="00311B6C">
        <w:trPr>
          <w:trHeight w:val="20"/>
        </w:trPr>
        <w:tc>
          <w:tcPr>
            <w:tcW w:w="3119" w:type="dxa"/>
            <w:noWrap/>
            <w:hideMark/>
          </w:tcPr>
          <w:p w14:paraId="6C37AB46" w14:textId="77777777" w:rsidR="009C096E" w:rsidRPr="009C096E" w:rsidRDefault="009C096E" w:rsidP="009C096E">
            <w:pPr>
              <w:spacing w:after="0"/>
              <w:ind w:left="159" w:hanging="159"/>
              <w:jc w:val="left"/>
              <w:rPr>
                <w:szCs w:val="20"/>
              </w:rPr>
            </w:pPr>
            <w:r w:rsidRPr="009C096E">
              <w:rPr>
                <w:szCs w:val="20"/>
              </w:rPr>
              <w:t>Wave Iced Coffee</w:t>
            </w:r>
          </w:p>
        </w:tc>
        <w:tc>
          <w:tcPr>
            <w:tcW w:w="850" w:type="dxa"/>
            <w:noWrap/>
            <w:hideMark/>
          </w:tcPr>
          <w:p w14:paraId="2EB29836"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14862C28"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7A58BA8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8F85EC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F028C13" w14:textId="77777777" w:rsidTr="00311B6C">
        <w:trPr>
          <w:trHeight w:val="20"/>
        </w:trPr>
        <w:tc>
          <w:tcPr>
            <w:tcW w:w="3119" w:type="dxa"/>
            <w:noWrap/>
            <w:hideMark/>
          </w:tcPr>
          <w:p w14:paraId="2C4B6360" w14:textId="77777777" w:rsidR="009C096E" w:rsidRPr="009C096E" w:rsidRDefault="009C096E" w:rsidP="009C096E">
            <w:pPr>
              <w:spacing w:after="0"/>
              <w:ind w:left="159" w:hanging="159"/>
              <w:jc w:val="left"/>
              <w:rPr>
                <w:szCs w:val="20"/>
              </w:rPr>
            </w:pPr>
            <w:r w:rsidRPr="009C096E">
              <w:rPr>
                <w:szCs w:val="20"/>
              </w:rPr>
              <w:t>Wave Iced Coffee</w:t>
            </w:r>
          </w:p>
        </w:tc>
        <w:tc>
          <w:tcPr>
            <w:tcW w:w="850" w:type="dxa"/>
            <w:noWrap/>
            <w:hideMark/>
          </w:tcPr>
          <w:p w14:paraId="633014D7" w14:textId="77777777"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14:paraId="469C7A6F"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7C11D79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38922A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B83F75E" w14:textId="77777777" w:rsidTr="00311B6C">
        <w:trPr>
          <w:trHeight w:val="20"/>
        </w:trPr>
        <w:tc>
          <w:tcPr>
            <w:tcW w:w="3119" w:type="dxa"/>
            <w:noWrap/>
            <w:hideMark/>
          </w:tcPr>
          <w:p w14:paraId="2FC48BF8" w14:textId="77777777" w:rsidR="009C096E" w:rsidRPr="009C096E" w:rsidRDefault="009C096E" w:rsidP="009C096E">
            <w:pPr>
              <w:spacing w:after="0"/>
              <w:ind w:left="159" w:hanging="159"/>
              <w:jc w:val="left"/>
              <w:rPr>
                <w:szCs w:val="20"/>
              </w:rPr>
            </w:pPr>
            <w:r w:rsidRPr="009C096E">
              <w:rPr>
                <w:szCs w:val="20"/>
              </w:rPr>
              <w:t>Wave Mocca Malt</w:t>
            </w:r>
          </w:p>
        </w:tc>
        <w:tc>
          <w:tcPr>
            <w:tcW w:w="850" w:type="dxa"/>
            <w:noWrap/>
            <w:hideMark/>
          </w:tcPr>
          <w:p w14:paraId="223A857C"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3A1F981A"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691ADDC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6BC292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CA88DF2" w14:textId="77777777" w:rsidTr="00311B6C">
        <w:trPr>
          <w:trHeight w:val="20"/>
        </w:trPr>
        <w:tc>
          <w:tcPr>
            <w:tcW w:w="3119" w:type="dxa"/>
            <w:noWrap/>
            <w:hideMark/>
          </w:tcPr>
          <w:p w14:paraId="50B59316" w14:textId="77777777" w:rsidR="009C096E" w:rsidRPr="009C096E" w:rsidRDefault="009C096E" w:rsidP="009C096E">
            <w:pPr>
              <w:spacing w:after="0"/>
              <w:ind w:left="159" w:hanging="159"/>
              <w:jc w:val="left"/>
              <w:rPr>
                <w:szCs w:val="20"/>
              </w:rPr>
            </w:pPr>
            <w:r w:rsidRPr="009C096E">
              <w:rPr>
                <w:szCs w:val="20"/>
              </w:rPr>
              <w:t>Wave Strawberry</w:t>
            </w:r>
          </w:p>
        </w:tc>
        <w:tc>
          <w:tcPr>
            <w:tcW w:w="850" w:type="dxa"/>
            <w:noWrap/>
            <w:hideMark/>
          </w:tcPr>
          <w:p w14:paraId="60D886D6"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6DB9A365"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05BE49D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7024539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F9F19B6" w14:textId="77777777" w:rsidTr="00311B6C">
        <w:trPr>
          <w:trHeight w:val="20"/>
        </w:trPr>
        <w:tc>
          <w:tcPr>
            <w:tcW w:w="3119" w:type="dxa"/>
            <w:noWrap/>
            <w:hideMark/>
          </w:tcPr>
          <w:p w14:paraId="295A4393" w14:textId="77777777" w:rsidR="009C096E" w:rsidRPr="009C096E" w:rsidRDefault="009C096E" w:rsidP="009C096E">
            <w:pPr>
              <w:spacing w:after="0"/>
              <w:ind w:left="159" w:hanging="159"/>
              <w:jc w:val="left"/>
              <w:rPr>
                <w:szCs w:val="20"/>
              </w:rPr>
            </w:pPr>
            <w:r w:rsidRPr="009C096E">
              <w:rPr>
                <w:szCs w:val="20"/>
              </w:rPr>
              <w:t>Wave Strawberry</w:t>
            </w:r>
          </w:p>
        </w:tc>
        <w:tc>
          <w:tcPr>
            <w:tcW w:w="850" w:type="dxa"/>
            <w:noWrap/>
            <w:hideMark/>
          </w:tcPr>
          <w:p w14:paraId="06DF1CE5" w14:textId="77777777"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14:paraId="38644366"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797A817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BC56AC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6A9522A" w14:textId="77777777" w:rsidTr="00311B6C">
        <w:trPr>
          <w:trHeight w:val="20"/>
        </w:trPr>
        <w:tc>
          <w:tcPr>
            <w:tcW w:w="3119" w:type="dxa"/>
            <w:noWrap/>
            <w:hideMark/>
          </w:tcPr>
          <w:p w14:paraId="65AA097F" w14:textId="77777777" w:rsidR="009C096E" w:rsidRPr="009C096E" w:rsidRDefault="009C096E" w:rsidP="009C096E">
            <w:pPr>
              <w:spacing w:after="0"/>
              <w:ind w:left="159" w:hanging="159"/>
              <w:jc w:val="left"/>
              <w:rPr>
                <w:szCs w:val="20"/>
              </w:rPr>
            </w:pPr>
            <w:r w:rsidRPr="009C096E">
              <w:rPr>
                <w:szCs w:val="20"/>
              </w:rPr>
              <w:t>Wave Vanilla</w:t>
            </w:r>
          </w:p>
        </w:tc>
        <w:tc>
          <w:tcPr>
            <w:tcW w:w="850" w:type="dxa"/>
            <w:noWrap/>
            <w:hideMark/>
          </w:tcPr>
          <w:p w14:paraId="473B37AF" w14:textId="77777777"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14:paraId="45D419A7"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74E8F6C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8502BB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524DDE7" w14:textId="77777777" w:rsidTr="00311B6C">
        <w:trPr>
          <w:trHeight w:val="20"/>
        </w:trPr>
        <w:tc>
          <w:tcPr>
            <w:tcW w:w="3119" w:type="dxa"/>
            <w:noWrap/>
            <w:hideMark/>
          </w:tcPr>
          <w:p w14:paraId="48C1CA75" w14:textId="77777777" w:rsidR="009C096E" w:rsidRPr="009C096E" w:rsidRDefault="009C096E" w:rsidP="009C096E">
            <w:pPr>
              <w:spacing w:after="0"/>
              <w:ind w:left="159" w:hanging="159"/>
              <w:jc w:val="left"/>
              <w:rPr>
                <w:szCs w:val="20"/>
              </w:rPr>
            </w:pPr>
            <w:r w:rsidRPr="009C096E">
              <w:rPr>
                <w:szCs w:val="20"/>
              </w:rPr>
              <w:t>Wave Vanilla</w:t>
            </w:r>
          </w:p>
        </w:tc>
        <w:tc>
          <w:tcPr>
            <w:tcW w:w="850" w:type="dxa"/>
            <w:noWrap/>
            <w:hideMark/>
          </w:tcPr>
          <w:p w14:paraId="4D80C2FE"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5FC577F8" w14:textId="77777777"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14:paraId="35983BF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C402DA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B79F8B1" w14:textId="77777777" w:rsidTr="00311B6C">
        <w:trPr>
          <w:trHeight w:val="20"/>
        </w:trPr>
        <w:tc>
          <w:tcPr>
            <w:tcW w:w="3119" w:type="dxa"/>
            <w:noWrap/>
            <w:hideMark/>
          </w:tcPr>
          <w:p w14:paraId="6261A628" w14:textId="77777777" w:rsidR="009C096E" w:rsidRPr="009C096E" w:rsidRDefault="009C096E" w:rsidP="009C096E">
            <w:pPr>
              <w:spacing w:after="0"/>
              <w:ind w:left="159" w:hanging="159"/>
              <w:jc w:val="left"/>
              <w:rPr>
                <w:szCs w:val="20"/>
              </w:rPr>
            </w:pPr>
            <w:r w:rsidRPr="009C096E">
              <w:rPr>
                <w:szCs w:val="20"/>
              </w:rPr>
              <w:t>Woodroofe Citrus Twist</w:t>
            </w:r>
          </w:p>
        </w:tc>
        <w:tc>
          <w:tcPr>
            <w:tcW w:w="850" w:type="dxa"/>
            <w:noWrap/>
            <w:hideMark/>
          </w:tcPr>
          <w:p w14:paraId="5730320F"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6EFD480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5C0576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EE6132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1D78893" w14:textId="77777777" w:rsidTr="00311B6C">
        <w:trPr>
          <w:trHeight w:val="20"/>
        </w:trPr>
        <w:tc>
          <w:tcPr>
            <w:tcW w:w="3119" w:type="dxa"/>
            <w:noWrap/>
            <w:hideMark/>
          </w:tcPr>
          <w:p w14:paraId="31466E40" w14:textId="77777777" w:rsidR="009C096E" w:rsidRPr="009C096E" w:rsidRDefault="009C096E" w:rsidP="009C096E">
            <w:pPr>
              <w:spacing w:after="0"/>
              <w:ind w:left="159" w:hanging="159"/>
              <w:jc w:val="left"/>
              <w:rPr>
                <w:szCs w:val="20"/>
              </w:rPr>
            </w:pPr>
            <w:r w:rsidRPr="009C096E">
              <w:rPr>
                <w:szCs w:val="20"/>
              </w:rPr>
              <w:t>Woodroofe Citrus Twist</w:t>
            </w:r>
          </w:p>
        </w:tc>
        <w:tc>
          <w:tcPr>
            <w:tcW w:w="850" w:type="dxa"/>
            <w:noWrap/>
            <w:hideMark/>
          </w:tcPr>
          <w:p w14:paraId="76005FD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768DB93"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CBC599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0C6B34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938947A" w14:textId="77777777" w:rsidTr="00311B6C">
        <w:trPr>
          <w:trHeight w:val="20"/>
        </w:trPr>
        <w:tc>
          <w:tcPr>
            <w:tcW w:w="3119" w:type="dxa"/>
            <w:noWrap/>
            <w:hideMark/>
          </w:tcPr>
          <w:p w14:paraId="649F3F93" w14:textId="77777777" w:rsidR="009C096E" w:rsidRPr="009C096E" w:rsidRDefault="009C096E" w:rsidP="009C096E">
            <w:pPr>
              <w:spacing w:after="0"/>
              <w:ind w:left="159" w:hanging="159"/>
              <w:jc w:val="left"/>
              <w:rPr>
                <w:szCs w:val="20"/>
              </w:rPr>
            </w:pPr>
            <w:r w:rsidRPr="009C096E">
              <w:rPr>
                <w:szCs w:val="20"/>
              </w:rPr>
              <w:t>Woodroofe Cola</w:t>
            </w:r>
          </w:p>
        </w:tc>
        <w:tc>
          <w:tcPr>
            <w:tcW w:w="850" w:type="dxa"/>
            <w:noWrap/>
            <w:hideMark/>
          </w:tcPr>
          <w:p w14:paraId="4C56D1E1"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39BE78A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B27AFA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C8A85B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A5EBD2B" w14:textId="77777777" w:rsidTr="00311B6C">
        <w:trPr>
          <w:trHeight w:val="20"/>
        </w:trPr>
        <w:tc>
          <w:tcPr>
            <w:tcW w:w="3119" w:type="dxa"/>
            <w:noWrap/>
            <w:hideMark/>
          </w:tcPr>
          <w:p w14:paraId="5AA4BB60" w14:textId="77777777" w:rsidR="009C096E" w:rsidRPr="009C096E" w:rsidRDefault="009C096E" w:rsidP="009C096E">
            <w:pPr>
              <w:spacing w:after="0"/>
              <w:ind w:left="159" w:hanging="159"/>
              <w:jc w:val="left"/>
              <w:rPr>
                <w:szCs w:val="20"/>
              </w:rPr>
            </w:pPr>
            <w:r w:rsidRPr="009C096E">
              <w:rPr>
                <w:szCs w:val="20"/>
              </w:rPr>
              <w:t>Woodroofe Cola</w:t>
            </w:r>
          </w:p>
        </w:tc>
        <w:tc>
          <w:tcPr>
            <w:tcW w:w="850" w:type="dxa"/>
            <w:noWrap/>
            <w:hideMark/>
          </w:tcPr>
          <w:p w14:paraId="7CB52E68"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4DC2587F"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3C9DEC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274153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19811A4" w14:textId="77777777" w:rsidTr="00311B6C">
        <w:trPr>
          <w:trHeight w:val="20"/>
        </w:trPr>
        <w:tc>
          <w:tcPr>
            <w:tcW w:w="3119" w:type="dxa"/>
            <w:noWrap/>
            <w:hideMark/>
          </w:tcPr>
          <w:p w14:paraId="3F8BDA76" w14:textId="77777777" w:rsidR="009C096E" w:rsidRPr="009C096E" w:rsidRDefault="009C096E" w:rsidP="009C096E">
            <w:pPr>
              <w:spacing w:after="0"/>
              <w:ind w:left="159" w:hanging="159"/>
              <w:jc w:val="left"/>
              <w:rPr>
                <w:szCs w:val="20"/>
              </w:rPr>
            </w:pPr>
            <w:r w:rsidRPr="009C096E">
              <w:rPr>
                <w:szCs w:val="20"/>
              </w:rPr>
              <w:t>Woodroofe Cola</w:t>
            </w:r>
          </w:p>
        </w:tc>
        <w:tc>
          <w:tcPr>
            <w:tcW w:w="850" w:type="dxa"/>
            <w:noWrap/>
            <w:hideMark/>
          </w:tcPr>
          <w:p w14:paraId="7348B16A"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46CB137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7B67BB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2EB42FB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72DDD38" w14:textId="77777777" w:rsidTr="00311B6C">
        <w:trPr>
          <w:trHeight w:val="20"/>
        </w:trPr>
        <w:tc>
          <w:tcPr>
            <w:tcW w:w="3119" w:type="dxa"/>
            <w:noWrap/>
            <w:hideMark/>
          </w:tcPr>
          <w:p w14:paraId="51E9B252" w14:textId="77777777" w:rsidR="009C096E" w:rsidRPr="009C096E" w:rsidRDefault="009C096E" w:rsidP="009C096E">
            <w:pPr>
              <w:spacing w:after="0"/>
              <w:ind w:left="159" w:hanging="159"/>
              <w:jc w:val="left"/>
              <w:rPr>
                <w:szCs w:val="20"/>
              </w:rPr>
            </w:pPr>
            <w:r w:rsidRPr="009C096E">
              <w:rPr>
                <w:szCs w:val="20"/>
              </w:rPr>
              <w:t>Woodroofe Diet Lemonade</w:t>
            </w:r>
          </w:p>
        </w:tc>
        <w:tc>
          <w:tcPr>
            <w:tcW w:w="850" w:type="dxa"/>
            <w:noWrap/>
            <w:hideMark/>
          </w:tcPr>
          <w:p w14:paraId="0D6AC34B"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53D2BD02"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6A9C85F"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A78CBC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B8B7A06" w14:textId="77777777" w:rsidTr="00311B6C">
        <w:trPr>
          <w:trHeight w:val="20"/>
        </w:trPr>
        <w:tc>
          <w:tcPr>
            <w:tcW w:w="3119" w:type="dxa"/>
            <w:noWrap/>
            <w:hideMark/>
          </w:tcPr>
          <w:p w14:paraId="558C7DF7" w14:textId="77777777" w:rsidR="009C096E" w:rsidRPr="009C096E" w:rsidRDefault="009C096E" w:rsidP="009C096E">
            <w:pPr>
              <w:spacing w:after="0"/>
              <w:ind w:left="159" w:hanging="159"/>
              <w:jc w:val="left"/>
              <w:rPr>
                <w:szCs w:val="20"/>
              </w:rPr>
            </w:pPr>
            <w:r w:rsidRPr="009C096E">
              <w:rPr>
                <w:szCs w:val="20"/>
              </w:rPr>
              <w:t>Woodroofe Lemon Squash</w:t>
            </w:r>
          </w:p>
        </w:tc>
        <w:tc>
          <w:tcPr>
            <w:tcW w:w="850" w:type="dxa"/>
            <w:noWrap/>
            <w:hideMark/>
          </w:tcPr>
          <w:p w14:paraId="09C957A8"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C34833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59B0E94"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88B1AA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C99181F" w14:textId="77777777" w:rsidTr="00311B6C">
        <w:trPr>
          <w:trHeight w:val="20"/>
        </w:trPr>
        <w:tc>
          <w:tcPr>
            <w:tcW w:w="3119" w:type="dxa"/>
            <w:noWrap/>
            <w:hideMark/>
          </w:tcPr>
          <w:p w14:paraId="40D518D6" w14:textId="77777777" w:rsidR="009C096E" w:rsidRPr="009C096E" w:rsidRDefault="009C096E" w:rsidP="009C096E">
            <w:pPr>
              <w:spacing w:after="0"/>
              <w:ind w:left="159" w:hanging="159"/>
              <w:jc w:val="left"/>
              <w:rPr>
                <w:szCs w:val="20"/>
              </w:rPr>
            </w:pPr>
            <w:r w:rsidRPr="009C096E">
              <w:rPr>
                <w:szCs w:val="20"/>
              </w:rPr>
              <w:t>Woodroofe Lemon Squash</w:t>
            </w:r>
          </w:p>
        </w:tc>
        <w:tc>
          <w:tcPr>
            <w:tcW w:w="850" w:type="dxa"/>
            <w:noWrap/>
            <w:hideMark/>
          </w:tcPr>
          <w:p w14:paraId="4A26AFB8"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493007DA"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52AA0026"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5ED4965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5B93C05" w14:textId="77777777" w:rsidTr="00311B6C">
        <w:trPr>
          <w:trHeight w:val="20"/>
        </w:trPr>
        <w:tc>
          <w:tcPr>
            <w:tcW w:w="3119" w:type="dxa"/>
            <w:noWrap/>
            <w:hideMark/>
          </w:tcPr>
          <w:p w14:paraId="383F28CA" w14:textId="77777777" w:rsidR="009C096E" w:rsidRPr="009C096E" w:rsidRDefault="009C096E" w:rsidP="009C096E">
            <w:pPr>
              <w:spacing w:after="0"/>
              <w:ind w:left="159" w:hanging="159"/>
              <w:jc w:val="left"/>
              <w:rPr>
                <w:szCs w:val="20"/>
              </w:rPr>
            </w:pPr>
            <w:r w:rsidRPr="009C096E">
              <w:rPr>
                <w:szCs w:val="20"/>
              </w:rPr>
              <w:t>Woodroofe Lemonade</w:t>
            </w:r>
          </w:p>
        </w:tc>
        <w:tc>
          <w:tcPr>
            <w:tcW w:w="850" w:type="dxa"/>
            <w:noWrap/>
            <w:hideMark/>
          </w:tcPr>
          <w:p w14:paraId="6A0CAAD1"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302012D"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EF3C860"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695B117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5FEDC15" w14:textId="77777777" w:rsidTr="00311B6C">
        <w:trPr>
          <w:trHeight w:val="20"/>
        </w:trPr>
        <w:tc>
          <w:tcPr>
            <w:tcW w:w="3119" w:type="dxa"/>
            <w:noWrap/>
            <w:hideMark/>
          </w:tcPr>
          <w:p w14:paraId="0E408474" w14:textId="77777777" w:rsidR="009C096E" w:rsidRPr="009C096E" w:rsidRDefault="009C096E" w:rsidP="009C096E">
            <w:pPr>
              <w:spacing w:after="0"/>
              <w:ind w:left="159" w:hanging="159"/>
              <w:jc w:val="left"/>
              <w:rPr>
                <w:szCs w:val="20"/>
              </w:rPr>
            </w:pPr>
            <w:r w:rsidRPr="009C096E">
              <w:rPr>
                <w:szCs w:val="20"/>
              </w:rPr>
              <w:t>Woodroofe Lemonade</w:t>
            </w:r>
          </w:p>
        </w:tc>
        <w:tc>
          <w:tcPr>
            <w:tcW w:w="850" w:type="dxa"/>
            <w:noWrap/>
            <w:hideMark/>
          </w:tcPr>
          <w:p w14:paraId="5C261A8C"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3CD566D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61D73B37"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907A98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682CA08" w14:textId="77777777" w:rsidTr="00311B6C">
        <w:trPr>
          <w:trHeight w:val="20"/>
        </w:trPr>
        <w:tc>
          <w:tcPr>
            <w:tcW w:w="3119" w:type="dxa"/>
            <w:noWrap/>
            <w:hideMark/>
          </w:tcPr>
          <w:p w14:paraId="2D4DF523" w14:textId="77777777" w:rsidR="009C096E" w:rsidRPr="009C096E" w:rsidRDefault="009C096E" w:rsidP="009C096E">
            <w:pPr>
              <w:spacing w:after="0"/>
              <w:ind w:left="159" w:hanging="159"/>
              <w:jc w:val="left"/>
              <w:rPr>
                <w:szCs w:val="20"/>
              </w:rPr>
            </w:pPr>
            <w:r w:rsidRPr="009C096E">
              <w:rPr>
                <w:szCs w:val="20"/>
              </w:rPr>
              <w:t>Woodroofe Lemonade</w:t>
            </w:r>
          </w:p>
        </w:tc>
        <w:tc>
          <w:tcPr>
            <w:tcW w:w="850" w:type="dxa"/>
            <w:noWrap/>
            <w:hideMark/>
          </w:tcPr>
          <w:p w14:paraId="22C1FB96" w14:textId="77777777"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14:paraId="06DD61FE"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7604FF1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8BB5A4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A967D9F" w14:textId="77777777" w:rsidTr="00311B6C">
        <w:trPr>
          <w:trHeight w:val="20"/>
        </w:trPr>
        <w:tc>
          <w:tcPr>
            <w:tcW w:w="3119" w:type="dxa"/>
            <w:noWrap/>
            <w:hideMark/>
          </w:tcPr>
          <w:p w14:paraId="628D5AE3" w14:textId="77777777" w:rsidR="009C096E" w:rsidRPr="009C096E" w:rsidRDefault="009C096E" w:rsidP="009C096E">
            <w:pPr>
              <w:spacing w:after="0"/>
              <w:ind w:left="159" w:hanging="159"/>
              <w:jc w:val="left"/>
              <w:rPr>
                <w:szCs w:val="20"/>
              </w:rPr>
            </w:pPr>
            <w:r w:rsidRPr="009C096E">
              <w:rPr>
                <w:szCs w:val="20"/>
              </w:rPr>
              <w:t>Woodroofe Low Joule Lemonade</w:t>
            </w:r>
          </w:p>
        </w:tc>
        <w:tc>
          <w:tcPr>
            <w:tcW w:w="850" w:type="dxa"/>
            <w:noWrap/>
            <w:hideMark/>
          </w:tcPr>
          <w:p w14:paraId="63E4A954" w14:textId="77777777"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14:paraId="5640E6D0"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2E3979A"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03BA0D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FAAA4E1" w14:textId="77777777" w:rsidTr="00311B6C">
        <w:trPr>
          <w:trHeight w:val="20"/>
        </w:trPr>
        <w:tc>
          <w:tcPr>
            <w:tcW w:w="3119" w:type="dxa"/>
            <w:noWrap/>
            <w:hideMark/>
          </w:tcPr>
          <w:p w14:paraId="0A5E1FF8" w14:textId="77777777" w:rsidR="009C096E" w:rsidRPr="009C096E" w:rsidRDefault="009C096E" w:rsidP="009C096E">
            <w:pPr>
              <w:spacing w:after="0"/>
              <w:ind w:left="159" w:hanging="159"/>
              <w:jc w:val="left"/>
              <w:rPr>
                <w:szCs w:val="20"/>
              </w:rPr>
            </w:pPr>
            <w:r w:rsidRPr="009C096E">
              <w:rPr>
                <w:szCs w:val="20"/>
              </w:rPr>
              <w:t>Woodroofe Natural Spring Water</w:t>
            </w:r>
          </w:p>
        </w:tc>
        <w:tc>
          <w:tcPr>
            <w:tcW w:w="850" w:type="dxa"/>
            <w:noWrap/>
            <w:hideMark/>
          </w:tcPr>
          <w:p w14:paraId="57FD3373"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27ABB21F" w14:textId="77777777" w:rsidR="009C096E" w:rsidRPr="009C096E" w:rsidRDefault="009C096E" w:rsidP="009C096E">
            <w:pPr>
              <w:spacing w:after="0"/>
              <w:ind w:left="310" w:hanging="197"/>
              <w:jc w:val="left"/>
              <w:rPr>
                <w:szCs w:val="20"/>
              </w:rPr>
            </w:pPr>
            <w:r w:rsidRPr="009C096E">
              <w:rPr>
                <w:szCs w:val="20"/>
              </w:rPr>
              <w:t>PET</w:t>
            </w:r>
          </w:p>
        </w:tc>
        <w:tc>
          <w:tcPr>
            <w:tcW w:w="2410" w:type="dxa"/>
            <w:noWrap/>
            <w:hideMark/>
          </w:tcPr>
          <w:p w14:paraId="00DD25F5"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F05E18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9B9D6F4" w14:textId="77777777" w:rsidTr="00311B6C">
        <w:trPr>
          <w:trHeight w:val="20"/>
        </w:trPr>
        <w:tc>
          <w:tcPr>
            <w:tcW w:w="3119" w:type="dxa"/>
            <w:noWrap/>
            <w:hideMark/>
          </w:tcPr>
          <w:p w14:paraId="30843C0F" w14:textId="77777777" w:rsidR="009C096E" w:rsidRPr="009C096E" w:rsidRDefault="009C096E" w:rsidP="009C096E">
            <w:pPr>
              <w:spacing w:after="0"/>
              <w:ind w:left="159" w:hanging="159"/>
              <w:jc w:val="left"/>
              <w:rPr>
                <w:szCs w:val="20"/>
              </w:rPr>
            </w:pPr>
            <w:r w:rsidRPr="009C096E">
              <w:rPr>
                <w:szCs w:val="20"/>
              </w:rPr>
              <w:t>Woodroofe Pine Punch</w:t>
            </w:r>
          </w:p>
        </w:tc>
        <w:tc>
          <w:tcPr>
            <w:tcW w:w="850" w:type="dxa"/>
            <w:noWrap/>
            <w:hideMark/>
          </w:tcPr>
          <w:p w14:paraId="5C00C9A3"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2544694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C879452"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851EB3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B9908A9" w14:textId="77777777" w:rsidTr="00311B6C">
        <w:trPr>
          <w:trHeight w:val="20"/>
        </w:trPr>
        <w:tc>
          <w:tcPr>
            <w:tcW w:w="3119" w:type="dxa"/>
            <w:noWrap/>
            <w:hideMark/>
          </w:tcPr>
          <w:p w14:paraId="79782208" w14:textId="77777777" w:rsidR="009C096E" w:rsidRPr="009C096E" w:rsidRDefault="009C096E" w:rsidP="009C096E">
            <w:pPr>
              <w:spacing w:after="0"/>
              <w:ind w:left="159" w:hanging="159"/>
              <w:jc w:val="left"/>
              <w:rPr>
                <w:szCs w:val="20"/>
              </w:rPr>
            </w:pPr>
            <w:r w:rsidRPr="009C096E">
              <w:rPr>
                <w:szCs w:val="20"/>
              </w:rPr>
              <w:t>Woodroofe Pine Punch</w:t>
            </w:r>
          </w:p>
        </w:tc>
        <w:tc>
          <w:tcPr>
            <w:tcW w:w="850" w:type="dxa"/>
            <w:noWrap/>
            <w:hideMark/>
          </w:tcPr>
          <w:p w14:paraId="10BE937B"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7A2C91D9"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1AE42C91"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3E8E7E8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8297E10" w14:textId="77777777" w:rsidTr="00311B6C">
        <w:trPr>
          <w:trHeight w:val="20"/>
        </w:trPr>
        <w:tc>
          <w:tcPr>
            <w:tcW w:w="3119" w:type="dxa"/>
            <w:noWrap/>
            <w:hideMark/>
          </w:tcPr>
          <w:p w14:paraId="38EE32C2" w14:textId="77777777" w:rsidR="009C096E" w:rsidRPr="009C096E" w:rsidRDefault="009C096E" w:rsidP="009C096E">
            <w:pPr>
              <w:spacing w:after="0"/>
              <w:ind w:left="159" w:hanging="159"/>
              <w:jc w:val="left"/>
              <w:rPr>
                <w:szCs w:val="20"/>
              </w:rPr>
            </w:pPr>
            <w:r w:rsidRPr="009C096E">
              <w:rPr>
                <w:szCs w:val="20"/>
              </w:rPr>
              <w:t>Woodroofe Sno Top</w:t>
            </w:r>
          </w:p>
        </w:tc>
        <w:tc>
          <w:tcPr>
            <w:tcW w:w="850" w:type="dxa"/>
            <w:noWrap/>
            <w:hideMark/>
          </w:tcPr>
          <w:p w14:paraId="251DFD97"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A965DC7"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45985F8D"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0196904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F27E445" w14:textId="77777777" w:rsidTr="00311B6C">
        <w:trPr>
          <w:trHeight w:val="20"/>
        </w:trPr>
        <w:tc>
          <w:tcPr>
            <w:tcW w:w="3119" w:type="dxa"/>
            <w:noWrap/>
            <w:hideMark/>
          </w:tcPr>
          <w:p w14:paraId="3AD5DADF" w14:textId="77777777" w:rsidR="009C096E" w:rsidRPr="009C096E" w:rsidRDefault="009C096E" w:rsidP="009C096E">
            <w:pPr>
              <w:spacing w:after="0"/>
              <w:ind w:left="159" w:hanging="159"/>
              <w:jc w:val="left"/>
              <w:rPr>
                <w:szCs w:val="20"/>
              </w:rPr>
            </w:pPr>
            <w:r w:rsidRPr="009C096E">
              <w:rPr>
                <w:szCs w:val="20"/>
              </w:rPr>
              <w:t>Woodroofe Soda Water</w:t>
            </w:r>
          </w:p>
        </w:tc>
        <w:tc>
          <w:tcPr>
            <w:tcW w:w="850" w:type="dxa"/>
            <w:noWrap/>
            <w:hideMark/>
          </w:tcPr>
          <w:p w14:paraId="393A5EB0"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0F4F549E"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716DDA3B"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1E5A096A"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8DEECBF" w14:textId="77777777" w:rsidTr="00311B6C">
        <w:trPr>
          <w:trHeight w:val="20"/>
        </w:trPr>
        <w:tc>
          <w:tcPr>
            <w:tcW w:w="3119" w:type="dxa"/>
            <w:noWrap/>
            <w:hideMark/>
          </w:tcPr>
          <w:p w14:paraId="386D372F" w14:textId="77777777" w:rsidR="009C096E" w:rsidRPr="009C096E" w:rsidRDefault="009C096E" w:rsidP="009C096E">
            <w:pPr>
              <w:spacing w:after="0"/>
              <w:ind w:left="159" w:hanging="159"/>
              <w:jc w:val="left"/>
              <w:rPr>
                <w:szCs w:val="20"/>
              </w:rPr>
            </w:pPr>
            <w:r w:rsidRPr="009C096E">
              <w:rPr>
                <w:szCs w:val="20"/>
              </w:rPr>
              <w:t>Woodroofe Wildberry</w:t>
            </w:r>
          </w:p>
        </w:tc>
        <w:tc>
          <w:tcPr>
            <w:tcW w:w="850" w:type="dxa"/>
            <w:noWrap/>
            <w:hideMark/>
          </w:tcPr>
          <w:p w14:paraId="50EAD353" w14:textId="77777777"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14:paraId="5BB9FB68"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08EE9FF9"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57BC91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EC1D6C7" w14:textId="77777777" w:rsidTr="00311B6C">
        <w:trPr>
          <w:trHeight w:val="20"/>
        </w:trPr>
        <w:tc>
          <w:tcPr>
            <w:tcW w:w="3119" w:type="dxa"/>
            <w:noWrap/>
            <w:hideMark/>
          </w:tcPr>
          <w:p w14:paraId="5B2D305B" w14:textId="77777777" w:rsidR="009C096E" w:rsidRPr="009C096E" w:rsidRDefault="009C096E" w:rsidP="009C096E">
            <w:pPr>
              <w:spacing w:after="0"/>
              <w:ind w:left="159" w:hanging="159"/>
              <w:jc w:val="left"/>
              <w:rPr>
                <w:szCs w:val="20"/>
              </w:rPr>
            </w:pPr>
            <w:r w:rsidRPr="009C096E">
              <w:rPr>
                <w:szCs w:val="20"/>
              </w:rPr>
              <w:t>Woodroofe Wildberry</w:t>
            </w:r>
          </w:p>
        </w:tc>
        <w:tc>
          <w:tcPr>
            <w:tcW w:w="850" w:type="dxa"/>
            <w:noWrap/>
            <w:hideMark/>
          </w:tcPr>
          <w:p w14:paraId="6FA4EC25" w14:textId="77777777"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14:paraId="25044686" w14:textId="77777777"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14:paraId="3012388E" w14:textId="77777777"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14:paraId="46106A1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2019D50" w14:textId="77777777" w:rsidTr="00311B6C">
        <w:trPr>
          <w:trHeight w:val="20"/>
        </w:trPr>
        <w:tc>
          <w:tcPr>
            <w:tcW w:w="3119" w:type="dxa"/>
            <w:noWrap/>
            <w:hideMark/>
          </w:tcPr>
          <w:p w14:paraId="6D5990DE" w14:textId="77777777" w:rsidR="009C096E" w:rsidRPr="009C096E" w:rsidRDefault="009C096E" w:rsidP="009C096E">
            <w:pPr>
              <w:spacing w:after="0"/>
              <w:ind w:left="159" w:hanging="159"/>
              <w:jc w:val="left"/>
              <w:rPr>
                <w:szCs w:val="20"/>
              </w:rPr>
            </w:pPr>
            <w:r w:rsidRPr="009C096E">
              <w:rPr>
                <w:szCs w:val="20"/>
              </w:rPr>
              <w:t>A Marca Bravara Beer</w:t>
            </w:r>
          </w:p>
        </w:tc>
        <w:tc>
          <w:tcPr>
            <w:tcW w:w="850" w:type="dxa"/>
            <w:noWrap/>
            <w:hideMark/>
          </w:tcPr>
          <w:p w14:paraId="2017892A"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41F5D51E"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0EFDB6F8"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3660FE1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09BD5C4" w14:textId="77777777" w:rsidTr="00311B6C">
        <w:trPr>
          <w:trHeight w:val="20"/>
        </w:trPr>
        <w:tc>
          <w:tcPr>
            <w:tcW w:w="3119" w:type="dxa"/>
            <w:noWrap/>
            <w:hideMark/>
          </w:tcPr>
          <w:p w14:paraId="52FCECCA" w14:textId="77777777" w:rsidR="009C096E" w:rsidRPr="009C096E" w:rsidRDefault="009C096E" w:rsidP="009C096E">
            <w:pPr>
              <w:spacing w:after="0"/>
              <w:ind w:left="159" w:hanging="159"/>
              <w:jc w:val="left"/>
              <w:rPr>
                <w:szCs w:val="20"/>
              </w:rPr>
            </w:pPr>
            <w:r w:rsidRPr="009C096E">
              <w:rPr>
                <w:szCs w:val="20"/>
              </w:rPr>
              <w:t>Black Heart Rum &amp; Cola</w:t>
            </w:r>
          </w:p>
        </w:tc>
        <w:tc>
          <w:tcPr>
            <w:tcW w:w="850" w:type="dxa"/>
            <w:noWrap/>
            <w:hideMark/>
          </w:tcPr>
          <w:p w14:paraId="4C14DC58" w14:textId="77777777"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14:paraId="57560970"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1AB4F5FE"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2B4DBEC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2228763" w14:textId="77777777" w:rsidTr="00311B6C">
        <w:trPr>
          <w:trHeight w:val="20"/>
        </w:trPr>
        <w:tc>
          <w:tcPr>
            <w:tcW w:w="3119" w:type="dxa"/>
            <w:noWrap/>
            <w:hideMark/>
          </w:tcPr>
          <w:p w14:paraId="5564B05F" w14:textId="77777777" w:rsidR="009C096E" w:rsidRPr="009C096E" w:rsidRDefault="009C096E" w:rsidP="009C096E">
            <w:pPr>
              <w:spacing w:after="0"/>
              <w:ind w:left="159" w:hanging="159"/>
              <w:jc w:val="left"/>
              <w:rPr>
                <w:szCs w:val="20"/>
              </w:rPr>
            </w:pPr>
            <w:r w:rsidRPr="009C096E">
              <w:rPr>
                <w:szCs w:val="20"/>
              </w:rPr>
              <w:t>Black Heart Rum &amp; Cola</w:t>
            </w:r>
          </w:p>
        </w:tc>
        <w:tc>
          <w:tcPr>
            <w:tcW w:w="850" w:type="dxa"/>
            <w:noWrap/>
            <w:hideMark/>
          </w:tcPr>
          <w:p w14:paraId="12CF0322"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2AB7E1EE"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B63323D"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578B32A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405F492" w14:textId="77777777" w:rsidTr="00311B6C">
        <w:trPr>
          <w:trHeight w:val="20"/>
        </w:trPr>
        <w:tc>
          <w:tcPr>
            <w:tcW w:w="3119" w:type="dxa"/>
            <w:noWrap/>
            <w:hideMark/>
          </w:tcPr>
          <w:p w14:paraId="51B09138" w14:textId="77777777" w:rsidR="009C096E" w:rsidRPr="009C096E" w:rsidRDefault="009C096E" w:rsidP="009C096E">
            <w:pPr>
              <w:spacing w:after="0"/>
              <w:ind w:left="159" w:hanging="159"/>
              <w:jc w:val="left"/>
              <w:rPr>
                <w:szCs w:val="20"/>
              </w:rPr>
            </w:pPr>
            <w:r w:rsidRPr="009C096E">
              <w:rPr>
                <w:szCs w:val="20"/>
              </w:rPr>
              <w:t>Black Velvet Canadian Whisky And Cola</w:t>
            </w:r>
          </w:p>
        </w:tc>
        <w:tc>
          <w:tcPr>
            <w:tcW w:w="850" w:type="dxa"/>
            <w:noWrap/>
            <w:hideMark/>
          </w:tcPr>
          <w:p w14:paraId="7DBFEA48" w14:textId="77777777"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14:paraId="468BBD4C"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9E9F13C"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1ED888D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73D2CAF" w14:textId="77777777" w:rsidTr="00311B6C">
        <w:trPr>
          <w:trHeight w:val="20"/>
        </w:trPr>
        <w:tc>
          <w:tcPr>
            <w:tcW w:w="3119" w:type="dxa"/>
            <w:noWrap/>
            <w:hideMark/>
          </w:tcPr>
          <w:p w14:paraId="238470CA" w14:textId="77777777" w:rsidR="009C096E" w:rsidRPr="009C096E" w:rsidRDefault="009C096E" w:rsidP="009C096E">
            <w:pPr>
              <w:spacing w:after="0"/>
              <w:ind w:left="159" w:hanging="159"/>
              <w:jc w:val="left"/>
              <w:rPr>
                <w:szCs w:val="20"/>
              </w:rPr>
            </w:pPr>
            <w:r w:rsidRPr="009C096E">
              <w:rPr>
                <w:szCs w:val="20"/>
              </w:rPr>
              <w:t>Black Velvet Canadian Whisky And Dry</w:t>
            </w:r>
          </w:p>
        </w:tc>
        <w:tc>
          <w:tcPr>
            <w:tcW w:w="850" w:type="dxa"/>
            <w:noWrap/>
            <w:hideMark/>
          </w:tcPr>
          <w:p w14:paraId="2AE7B0A7" w14:textId="77777777"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14:paraId="1570C426"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2221923D"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CF3FCF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6D2CC9E" w14:textId="77777777" w:rsidTr="00311B6C">
        <w:trPr>
          <w:trHeight w:val="20"/>
        </w:trPr>
        <w:tc>
          <w:tcPr>
            <w:tcW w:w="3119" w:type="dxa"/>
            <w:noWrap/>
            <w:hideMark/>
          </w:tcPr>
          <w:p w14:paraId="40E80706" w14:textId="77777777" w:rsidR="009C096E" w:rsidRPr="009C096E" w:rsidRDefault="009C096E" w:rsidP="009C096E">
            <w:pPr>
              <w:spacing w:after="0"/>
              <w:ind w:left="159" w:hanging="159"/>
              <w:jc w:val="left"/>
              <w:rPr>
                <w:szCs w:val="20"/>
              </w:rPr>
            </w:pPr>
            <w:r w:rsidRPr="009C096E">
              <w:rPr>
                <w:szCs w:val="20"/>
              </w:rPr>
              <w:t>BlackSmith Bitter</w:t>
            </w:r>
          </w:p>
        </w:tc>
        <w:tc>
          <w:tcPr>
            <w:tcW w:w="850" w:type="dxa"/>
            <w:noWrap/>
            <w:hideMark/>
          </w:tcPr>
          <w:p w14:paraId="206235AB"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72B19558"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21BB41F6"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27DE50E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BF7B822" w14:textId="77777777" w:rsidTr="00311B6C">
        <w:trPr>
          <w:trHeight w:val="20"/>
        </w:trPr>
        <w:tc>
          <w:tcPr>
            <w:tcW w:w="3119" w:type="dxa"/>
            <w:noWrap/>
            <w:hideMark/>
          </w:tcPr>
          <w:p w14:paraId="3000984D" w14:textId="77777777" w:rsidR="009C096E" w:rsidRPr="009C096E" w:rsidRDefault="009C096E" w:rsidP="009C096E">
            <w:pPr>
              <w:spacing w:after="0"/>
              <w:ind w:left="159" w:hanging="159"/>
              <w:jc w:val="left"/>
              <w:rPr>
                <w:szCs w:val="20"/>
              </w:rPr>
            </w:pPr>
            <w:r w:rsidRPr="009C096E">
              <w:rPr>
                <w:szCs w:val="20"/>
              </w:rPr>
              <w:t>CS Cowboy</w:t>
            </w:r>
          </w:p>
        </w:tc>
        <w:tc>
          <w:tcPr>
            <w:tcW w:w="850" w:type="dxa"/>
            <w:noWrap/>
            <w:hideMark/>
          </w:tcPr>
          <w:p w14:paraId="21DF7FB7"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16335CB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B795630"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08EC4AA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02A1937" w14:textId="77777777" w:rsidTr="00311B6C">
        <w:trPr>
          <w:trHeight w:val="20"/>
        </w:trPr>
        <w:tc>
          <w:tcPr>
            <w:tcW w:w="3119" w:type="dxa"/>
            <w:noWrap/>
            <w:hideMark/>
          </w:tcPr>
          <w:p w14:paraId="195FF2A8" w14:textId="77777777" w:rsidR="009C096E" w:rsidRPr="009C096E" w:rsidRDefault="009C096E" w:rsidP="009C096E">
            <w:pPr>
              <w:spacing w:after="0"/>
              <w:ind w:left="159" w:hanging="159"/>
              <w:jc w:val="left"/>
              <w:rPr>
                <w:szCs w:val="20"/>
              </w:rPr>
            </w:pPr>
            <w:r w:rsidRPr="009C096E">
              <w:rPr>
                <w:szCs w:val="20"/>
              </w:rPr>
              <w:t>CS Cowboy Butterscotch &amp; Cream</w:t>
            </w:r>
          </w:p>
        </w:tc>
        <w:tc>
          <w:tcPr>
            <w:tcW w:w="850" w:type="dxa"/>
            <w:noWrap/>
            <w:hideMark/>
          </w:tcPr>
          <w:p w14:paraId="10ECC5B7" w14:textId="77777777"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14:paraId="6669B72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00A50DF2"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5714B32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C0C1CDB" w14:textId="77777777" w:rsidTr="00311B6C">
        <w:trPr>
          <w:trHeight w:val="20"/>
        </w:trPr>
        <w:tc>
          <w:tcPr>
            <w:tcW w:w="3119" w:type="dxa"/>
            <w:noWrap/>
            <w:hideMark/>
          </w:tcPr>
          <w:p w14:paraId="7A1638CE" w14:textId="77777777" w:rsidR="009C096E" w:rsidRPr="009C096E" w:rsidRDefault="009C096E" w:rsidP="009C096E">
            <w:pPr>
              <w:spacing w:after="0"/>
              <w:ind w:left="159" w:hanging="159"/>
              <w:jc w:val="left"/>
              <w:rPr>
                <w:szCs w:val="20"/>
              </w:rPr>
            </w:pPr>
            <w:r w:rsidRPr="009C096E">
              <w:rPr>
                <w:szCs w:val="20"/>
              </w:rPr>
              <w:t>Calgary Canadian Whisky &amp; Cola</w:t>
            </w:r>
          </w:p>
        </w:tc>
        <w:tc>
          <w:tcPr>
            <w:tcW w:w="850" w:type="dxa"/>
            <w:noWrap/>
            <w:hideMark/>
          </w:tcPr>
          <w:p w14:paraId="418E3145"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0704F66B"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46E0BE2"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6CCAD2F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F6C2F6B" w14:textId="77777777" w:rsidTr="00311B6C">
        <w:trPr>
          <w:trHeight w:val="20"/>
        </w:trPr>
        <w:tc>
          <w:tcPr>
            <w:tcW w:w="3119" w:type="dxa"/>
            <w:noWrap/>
            <w:hideMark/>
          </w:tcPr>
          <w:p w14:paraId="37BBD035" w14:textId="77777777" w:rsidR="009C096E" w:rsidRPr="009C096E" w:rsidRDefault="009C096E" w:rsidP="009C096E">
            <w:pPr>
              <w:spacing w:after="0"/>
              <w:ind w:left="159" w:hanging="159"/>
              <w:jc w:val="left"/>
              <w:rPr>
                <w:szCs w:val="20"/>
              </w:rPr>
            </w:pPr>
            <w:r w:rsidRPr="009C096E">
              <w:rPr>
                <w:szCs w:val="20"/>
              </w:rPr>
              <w:t>Calgary Canadian Whisky &amp; Cola</w:t>
            </w:r>
          </w:p>
        </w:tc>
        <w:tc>
          <w:tcPr>
            <w:tcW w:w="850" w:type="dxa"/>
            <w:noWrap/>
            <w:hideMark/>
          </w:tcPr>
          <w:p w14:paraId="3B2F4224"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F094475"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41940D21"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67C86F8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6FCA8B5" w14:textId="77777777" w:rsidTr="00311B6C">
        <w:trPr>
          <w:trHeight w:val="20"/>
        </w:trPr>
        <w:tc>
          <w:tcPr>
            <w:tcW w:w="3119" w:type="dxa"/>
            <w:noWrap/>
            <w:hideMark/>
          </w:tcPr>
          <w:p w14:paraId="4463E261" w14:textId="77777777" w:rsidR="009C096E" w:rsidRPr="009C096E" w:rsidRDefault="009C096E" w:rsidP="009C096E">
            <w:pPr>
              <w:spacing w:after="0"/>
              <w:ind w:left="159" w:hanging="159"/>
              <w:jc w:val="left"/>
              <w:rPr>
                <w:szCs w:val="20"/>
              </w:rPr>
            </w:pPr>
            <w:r w:rsidRPr="009C096E">
              <w:rPr>
                <w:szCs w:val="20"/>
              </w:rPr>
              <w:t>Calgary Canadian Whisky &amp; Dry</w:t>
            </w:r>
          </w:p>
        </w:tc>
        <w:tc>
          <w:tcPr>
            <w:tcW w:w="850" w:type="dxa"/>
            <w:noWrap/>
            <w:hideMark/>
          </w:tcPr>
          <w:p w14:paraId="46F07A28"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128B1EF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E3063D6"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2173151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E22C4F4" w14:textId="77777777" w:rsidTr="00311B6C">
        <w:trPr>
          <w:trHeight w:val="20"/>
        </w:trPr>
        <w:tc>
          <w:tcPr>
            <w:tcW w:w="3119" w:type="dxa"/>
            <w:noWrap/>
            <w:hideMark/>
          </w:tcPr>
          <w:p w14:paraId="35E11F0A" w14:textId="77777777" w:rsidR="009C096E" w:rsidRPr="009C096E" w:rsidRDefault="009C096E" w:rsidP="009C096E">
            <w:pPr>
              <w:spacing w:after="0"/>
              <w:ind w:left="159" w:hanging="159"/>
              <w:jc w:val="left"/>
              <w:rPr>
                <w:szCs w:val="20"/>
              </w:rPr>
            </w:pPr>
            <w:r w:rsidRPr="009C096E">
              <w:rPr>
                <w:szCs w:val="20"/>
              </w:rPr>
              <w:t>Carling Black Label</w:t>
            </w:r>
          </w:p>
        </w:tc>
        <w:tc>
          <w:tcPr>
            <w:tcW w:w="850" w:type="dxa"/>
            <w:noWrap/>
            <w:hideMark/>
          </w:tcPr>
          <w:p w14:paraId="1870A311"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342C9440"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2D402342"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109563C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7D8EC02" w14:textId="77777777" w:rsidTr="00311B6C">
        <w:trPr>
          <w:trHeight w:val="20"/>
        </w:trPr>
        <w:tc>
          <w:tcPr>
            <w:tcW w:w="3119" w:type="dxa"/>
            <w:noWrap/>
            <w:hideMark/>
          </w:tcPr>
          <w:p w14:paraId="26EAACCB" w14:textId="77777777" w:rsidR="009C096E" w:rsidRPr="009C096E" w:rsidRDefault="009C096E" w:rsidP="009C096E">
            <w:pPr>
              <w:spacing w:after="0"/>
              <w:ind w:left="159" w:hanging="159"/>
              <w:jc w:val="left"/>
              <w:rPr>
                <w:szCs w:val="20"/>
              </w:rPr>
            </w:pPr>
            <w:r w:rsidRPr="009C096E">
              <w:rPr>
                <w:szCs w:val="20"/>
              </w:rPr>
              <w:t>Carling Black Label Premium Beer</w:t>
            </w:r>
          </w:p>
        </w:tc>
        <w:tc>
          <w:tcPr>
            <w:tcW w:w="850" w:type="dxa"/>
            <w:noWrap/>
            <w:hideMark/>
          </w:tcPr>
          <w:p w14:paraId="13F3ADA8"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0659CB92"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3DE342BB"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5283DD98"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C1497BA" w14:textId="77777777" w:rsidTr="00311B6C">
        <w:trPr>
          <w:trHeight w:val="20"/>
        </w:trPr>
        <w:tc>
          <w:tcPr>
            <w:tcW w:w="3119" w:type="dxa"/>
            <w:noWrap/>
            <w:hideMark/>
          </w:tcPr>
          <w:p w14:paraId="47E2CFC2" w14:textId="77777777" w:rsidR="009C096E" w:rsidRPr="009C096E" w:rsidRDefault="009C096E" w:rsidP="009C096E">
            <w:pPr>
              <w:spacing w:after="0"/>
              <w:ind w:left="159" w:hanging="159"/>
              <w:jc w:val="left"/>
              <w:rPr>
                <w:szCs w:val="20"/>
              </w:rPr>
            </w:pPr>
            <w:r w:rsidRPr="009C096E">
              <w:rPr>
                <w:szCs w:val="20"/>
              </w:rPr>
              <w:t>Carlsberg Beer</w:t>
            </w:r>
          </w:p>
        </w:tc>
        <w:tc>
          <w:tcPr>
            <w:tcW w:w="850" w:type="dxa"/>
            <w:noWrap/>
            <w:hideMark/>
          </w:tcPr>
          <w:p w14:paraId="634926CE"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0862AB2B"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C4D4D8A"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4CA4747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D81E1AD" w14:textId="77777777" w:rsidTr="00311B6C">
        <w:trPr>
          <w:trHeight w:val="20"/>
        </w:trPr>
        <w:tc>
          <w:tcPr>
            <w:tcW w:w="3119" w:type="dxa"/>
            <w:noWrap/>
            <w:hideMark/>
          </w:tcPr>
          <w:p w14:paraId="1D0D91A4" w14:textId="77777777" w:rsidR="009C096E" w:rsidRPr="009C096E" w:rsidRDefault="009C096E" w:rsidP="009C096E">
            <w:pPr>
              <w:spacing w:after="0"/>
              <w:ind w:left="159" w:hanging="159"/>
              <w:jc w:val="left"/>
              <w:rPr>
                <w:szCs w:val="20"/>
              </w:rPr>
            </w:pPr>
            <w:r w:rsidRPr="009C096E">
              <w:rPr>
                <w:szCs w:val="20"/>
              </w:rPr>
              <w:t>Carlsberg Beer</w:t>
            </w:r>
          </w:p>
        </w:tc>
        <w:tc>
          <w:tcPr>
            <w:tcW w:w="850" w:type="dxa"/>
            <w:noWrap/>
            <w:hideMark/>
          </w:tcPr>
          <w:p w14:paraId="2C98F69A"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03394A5D"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7E69226"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38196C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00CF036" w14:textId="77777777" w:rsidTr="00311B6C">
        <w:trPr>
          <w:trHeight w:val="20"/>
        </w:trPr>
        <w:tc>
          <w:tcPr>
            <w:tcW w:w="3119" w:type="dxa"/>
            <w:noWrap/>
            <w:hideMark/>
          </w:tcPr>
          <w:p w14:paraId="0ABB8916" w14:textId="77777777" w:rsidR="009C096E" w:rsidRPr="009C096E" w:rsidRDefault="009C096E" w:rsidP="009C096E">
            <w:pPr>
              <w:spacing w:after="0"/>
              <w:ind w:left="159" w:hanging="159"/>
              <w:jc w:val="left"/>
              <w:rPr>
                <w:szCs w:val="20"/>
              </w:rPr>
            </w:pPr>
            <w:r w:rsidRPr="009C096E">
              <w:rPr>
                <w:szCs w:val="20"/>
              </w:rPr>
              <w:t>Cruiser Ice Citrus Twist</w:t>
            </w:r>
          </w:p>
        </w:tc>
        <w:tc>
          <w:tcPr>
            <w:tcW w:w="850" w:type="dxa"/>
            <w:noWrap/>
            <w:hideMark/>
          </w:tcPr>
          <w:p w14:paraId="5786BF4C" w14:textId="77777777" w:rsidR="009C096E" w:rsidRPr="009C096E" w:rsidRDefault="009C096E" w:rsidP="009C096E">
            <w:pPr>
              <w:spacing w:after="0"/>
              <w:ind w:left="159" w:right="113" w:hanging="159"/>
              <w:jc w:val="right"/>
              <w:rPr>
                <w:szCs w:val="20"/>
              </w:rPr>
            </w:pPr>
            <w:r w:rsidRPr="009C096E">
              <w:rPr>
                <w:szCs w:val="20"/>
              </w:rPr>
              <w:t>660ml</w:t>
            </w:r>
          </w:p>
        </w:tc>
        <w:tc>
          <w:tcPr>
            <w:tcW w:w="1418" w:type="dxa"/>
            <w:noWrap/>
            <w:hideMark/>
          </w:tcPr>
          <w:p w14:paraId="6765AA30"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23EDCA3"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00A333F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59BC5AC" w14:textId="77777777" w:rsidTr="00311B6C">
        <w:trPr>
          <w:trHeight w:val="20"/>
        </w:trPr>
        <w:tc>
          <w:tcPr>
            <w:tcW w:w="3119" w:type="dxa"/>
            <w:noWrap/>
            <w:hideMark/>
          </w:tcPr>
          <w:p w14:paraId="5B67EF8E" w14:textId="77777777" w:rsidR="009C096E" w:rsidRPr="009C096E" w:rsidRDefault="009C096E" w:rsidP="009C096E">
            <w:pPr>
              <w:spacing w:after="0"/>
              <w:ind w:left="159" w:hanging="159"/>
              <w:jc w:val="left"/>
              <w:rPr>
                <w:szCs w:val="20"/>
              </w:rPr>
            </w:pPr>
            <w:r w:rsidRPr="009C096E">
              <w:rPr>
                <w:szCs w:val="20"/>
              </w:rPr>
              <w:t>Fighting Cock Bourbon &amp; Cola 5%</w:t>
            </w:r>
          </w:p>
        </w:tc>
        <w:tc>
          <w:tcPr>
            <w:tcW w:w="850" w:type="dxa"/>
            <w:noWrap/>
            <w:hideMark/>
          </w:tcPr>
          <w:p w14:paraId="3D5DF8CF"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591EF3AA"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1376B221"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4B9C48A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6635F32A" w14:textId="77777777" w:rsidTr="00311B6C">
        <w:trPr>
          <w:trHeight w:val="20"/>
        </w:trPr>
        <w:tc>
          <w:tcPr>
            <w:tcW w:w="3119" w:type="dxa"/>
            <w:noWrap/>
            <w:hideMark/>
          </w:tcPr>
          <w:p w14:paraId="03FB2843" w14:textId="77777777" w:rsidR="009C096E" w:rsidRPr="009C096E" w:rsidRDefault="009C096E" w:rsidP="009C096E">
            <w:pPr>
              <w:spacing w:after="0"/>
              <w:ind w:left="159" w:hanging="159"/>
              <w:jc w:val="left"/>
              <w:rPr>
                <w:szCs w:val="20"/>
              </w:rPr>
            </w:pPr>
            <w:r w:rsidRPr="009C096E">
              <w:rPr>
                <w:szCs w:val="20"/>
              </w:rPr>
              <w:t>Fighting Cock Bourbon &amp; Cola 5%</w:t>
            </w:r>
          </w:p>
        </w:tc>
        <w:tc>
          <w:tcPr>
            <w:tcW w:w="850" w:type="dxa"/>
            <w:noWrap/>
            <w:hideMark/>
          </w:tcPr>
          <w:p w14:paraId="55443E79"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361D8146"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24F521B0"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6B1A2CC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5C540AE" w14:textId="77777777" w:rsidTr="00311B6C">
        <w:trPr>
          <w:trHeight w:val="20"/>
        </w:trPr>
        <w:tc>
          <w:tcPr>
            <w:tcW w:w="3119" w:type="dxa"/>
            <w:noWrap/>
            <w:hideMark/>
          </w:tcPr>
          <w:p w14:paraId="3EBE76BD" w14:textId="77777777" w:rsidR="009C096E" w:rsidRPr="009C096E" w:rsidRDefault="009C096E" w:rsidP="009C096E">
            <w:pPr>
              <w:spacing w:after="0"/>
              <w:ind w:left="159" w:hanging="159"/>
              <w:jc w:val="left"/>
              <w:rPr>
                <w:szCs w:val="20"/>
              </w:rPr>
            </w:pPr>
            <w:r w:rsidRPr="009C096E">
              <w:rPr>
                <w:szCs w:val="20"/>
              </w:rPr>
              <w:t>Fighting Cock Bourbon &amp; Cola 8%</w:t>
            </w:r>
          </w:p>
        </w:tc>
        <w:tc>
          <w:tcPr>
            <w:tcW w:w="850" w:type="dxa"/>
            <w:noWrap/>
            <w:hideMark/>
          </w:tcPr>
          <w:p w14:paraId="2BDDFA64"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7DDB9DF9"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D485CE1"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0C2014A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FC17303" w14:textId="77777777" w:rsidTr="00311B6C">
        <w:trPr>
          <w:trHeight w:val="20"/>
        </w:trPr>
        <w:tc>
          <w:tcPr>
            <w:tcW w:w="3119" w:type="dxa"/>
            <w:noWrap/>
            <w:hideMark/>
          </w:tcPr>
          <w:p w14:paraId="3B4F3046" w14:textId="77777777" w:rsidR="009C096E" w:rsidRPr="009C096E" w:rsidRDefault="009C096E" w:rsidP="009C096E">
            <w:pPr>
              <w:spacing w:after="0"/>
              <w:ind w:left="159" w:hanging="159"/>
              <w:jc w:val="left"/>
              <w:rPr>
                <w:szCs w:val="20"/>
              </w:rPr>
            </w:pPr>
            <w:r w:rsidRPr="009C096E">
              <w:rPr>
                <w:szCs w:val="20"/>
              </w:rPr>
              <w:t>Fighting Cock Bourbon &amp; Cola 8%</w:t>
            </w:r>
          </w:p>
        </w:tc>
        <w:tc>
          <w:tcPr>
            <w:tcW w:w="850" w:type="dxa"/>
            <w:noWrap/>
            <w:hideMark/>
          </w:tcPr>
          <w:p w14:paraId="67FBB7D5"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3EC84E61"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2573BD93"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643C7E2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9B4E5E0" w14:textId="77777777" w:rsidTr="00311B6C">
        <w:trPr>
          <w:trHeight w:val="20"/>
        </w:trPr>
        <w:tc>
          <w:tcPr>
            <w:tcW w:w="3119" w:type="dxa"/>
            <w:noWrap/>
            <w:hideMark/>
          </w:tcPr>
          <w:p w14:paraId="3B664528" w14:textId="77777777" w:rsidR="009C096E" w:rsidRPr="009C096E" w:rsidRDefault="009C096E" w:rsidP="009C096E">
            <w:pPr>
              <w:spacing w:after="0"/>
              <w:ind w:left="159" w:hanging="159"/>
              <w:jc w:val="left"/>
              <w:rPr>
                <w:szCs w:val="20"/>
              </w:rPr>
            </w:pPr>
            <w:r w:rsidRPr="009C096E">
              <w:rPr>
                <w:szCs w:val="20"/>
              </w:rPr>
              <w:t xml:space="preserve">Inner Circle Red Dot Pot Still </w:t>
            </w:r>
            <w:r w:rsidRPr="009C096E">
              <w:rPr>
                <w:szCs w:val="20"/>
              </w:rPr>
              <w:br/>
              <w:t>Rum &amp; Cola 5%</w:t>
            </w:r>
          </w:p>
        </w:tc>
        <w:tc>
          <w:tcPr>
            <w:tcW w:w="850" w:type="dxa"/>
            <w:noWrap/>
            <w:hideMark/>
          </w:tcPr>
          <w:p w14:paraId="5D77EE2A"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5CF8AAE8"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AC16477"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8380F6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2421CFF" w14:textId="77777777" w:rsidTr="00311B6C">
        <w:trPr>
          <w:trHeight w:val="20"/>
        </w:trPr>
        <w:tc>
          <w:tcPr>
            <w:tcW w:w="3119" w:type="dxa"/>
            <w:noWrap/>
            <w:hideMark/>
          </w:tcPr>
          <w:p w14:paraId="4BE3800A" w14:textId="77777777" w:rsidR="009C096E" w:rsidRPr="009C096E" w:rsidRDefault="009C096E" w:rsidP="009C096E">
            <w:pPr>
              <w:spacing w:after="0"/>
              <w:ind w:left="159" w:hanging="159"/>
              <w:jc w:val="left"/>
              <w:rPr>
                <w:szCs w:val="20"/>
              </w:rPr>
            </w:pPr>
            <w:r w:rsidRPr="009C096E">
              <w:rPr>
                <w:szCs w:val="20"/>
              </w:rPr>
              <w:t>Kentucky Ryder Bourbon &amp; Cola</w:t>
            </w:r>
          </w:p>
        </w:tc>
        <w:tc>
          <w:tcPr>
            <w:tcW w:w="850" w:type="dxa"/>
            <w:noWrap/>
            <w:hideMark/>
          </w:tcPr>
          <w:p w14:paraId="71B3EC47"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E7C482C"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20E97483"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372785B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559295A" w14:textId="77777777" w:rsidTr="00311B6C">
        <w:trPr>
          <w:trHeight w:val="20"/>
        </w:trPr>
        <w:tc>
          <w:tcPr>
            <w:tcW w:w="3119" w:type="dxa"/>
            <w:noWrap/>
            <w:hideMark/>
          </w:tcPr>
          <w:p w14:paraId="3D5F0FBE" w14:textId="77777777" w:rsidR="009C096E" w:rsidRPr="009C096E" w:rsidRDefault="009C096E" w:rsidP="009C096E">
            <w:pPr>
              <w:spacing w:after="0"/>
              <w:ind w:left="159" w:hanging="159"/>
              <w:jc w:val="left"/>
              <w:rPr>
                <w:szCs w:val="20"/>
              </w:rPr>
            </w:pPr>
            <w:r w:rsidRPr="009C096E">
              <w:rPr>
                <w:szCs w:val="20"/>
              </w:rPr>
              <w:t>Red Bear Bourbon &amp; Lemonade</w:t>
            </w:r>
          </w:p>
        </w:tc>
        <w:tc>
          <w:tcPr>
            <w:tcW w:w="850" w:type="dxa"/>
            <w:noWrap/>
            <w:hideMark/>
          </w:tcPr>
          <w:p w14:paraId="02EBD335" w14:textId="77777777"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14:paraId="2C1240F1"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5352293B"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1204987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876B1EC" w14:textId="77777777" w:rsidTr="00311B6C">
        <w:trPr>
          <w:trHeight w:val="20"/>
        </w:trPr>
        <w:tc>
          <w:tcPr>
            <w:tcW w:w="3119" w:type="dxa"/>
            <w:noWrap/>
            <w:hideMark/>
          </w:tcPr>
          <w:p w14:paraId="589436AA" w14:textId="77777777" w:rsidR="009C096E" w:rsidRPr="009C096E" w:rsidRDefault="009C096E" w:rsidP="009C096E">
            <w:pPr>
              <w:spacing w:after="0"/>
              <w:ind w:left="159" w:hanging="159"/>
              <w:jc w:val="left"/>
              <w:rPr>
                <w:szCs w:val="20"/>
              </w:rPr>
            </w:pPr>
            <w:r w:rsidRPr="009C096E">
              <w:rPr>
                <w:szCs w:val="20"/>
              </w:rPr>
              <w:t>Red Bear Gin &amp; Squash</w:t>
            </w:r>
          </w:p>
        </w:tc>
        <w:tc>
          <w:tcPr>
            <w:tcW w:w="850" w:type="dxa"/>
            <w:noWrap/>
            <w:hideMark/>
          </w:tcPr>
          <w:p w14:paraId="4901F0D9" w14:textId="77777777"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14:paraId="6A818D8B"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0720101A"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416598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C72DEBC" w14:textId="77777777" w:rsidTr="00311B6C">
        <w:trPr>
          <w:trHeight w:val="20"/>
        </w:trPr>
        <w:tc>
          <w:tcPr>
            <w:tcW w:w="3119" w:type="dxa"/>
            <w:noWrap/>
            <w:hideMark/>
          </w:tcPr>
          <w:p w14:paraId="1C945EAA" w14:textId="77777777" w:rsidR="009C096E" w:rsidRPr="009C096E" w:rsidRDefault="009C096E" w:rsidP="009C096E">
            <w:pPr>
              <w:spacing w:after="0"/>
              <w:ind w:left="159" w:hanging="159"/>
              <w:jc w:val="left"/>
              <w:rPr>
                <w:szCs w:val="20"/>
              </w:rPr>
            </w:pPr>
            <w:r w:rsidRPr="009C096E">
              <w:rPr>
                <w:szCs w:val="20"/>
              </w:rPr>
              <w:t>Red Bear Gin &amp; Tonic</w:t>
            </w:r>
          </w:p>
        </w:tc>
        <w:tc>
          <w:tcPr>
            <w:tcW w:w="850" w:type="dxa"/>
            <w:noWrap/>
            <w:hideMark/>
          </w:tcPr>
          <w:p w14:paraId="03004E84" w14:textId="77777777"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14:paraId="3DD0DE9E"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10F923E1"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40E2160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490DA74" w14:textId="77777777" w:rsidTr="00311B6C">
        <w:trPr>
          <w:trHeight w:val="20"/>
        </w:trPr>
        <w:tc>
          <w:tcPr>
            <w:tcW w:w="3119" w:type="dxa"/>
            <w:noWrap/>
            <w:hideMark/>
          </w:tcPr>
          <w:p w14:paraId="1DD798E2" w14:textId="77777777" w:rsidR="009C096E" w:rsidRPr="009C096E" w:rsidRDefault="009C096E" w:rsidP="009C096E">
            <w:pPr>
              <w:spacing w:after="0"/>
              <w:ind w:left="159" w:hanging="159"/>
              <w:jc w:val="left"/>
              <w:rPr>
                <w:szCs w:val="20"/>
              </w:rPr>
            </w:pPr>
            <w:r w:rsidRPr="009C096E">
              <w:rPr>
                <w:szCs w:val="20"/>
              </w:rPr>
              <w:t>Red Bear Vodka &amp; Blueberry</w:t>
            </w:r>
          </w:p>
        </w:tc>
        <w:tc>
          <w:tcPr>
            <w:tcW w:w="850" w:type="dxa"/>
            <w:noWrap/>
            <w:hideMark/>
          </w:tcPr>
          <w:p w14:paraId="7310CD9F" w14:textId="77777777"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14:paraId="66AD3D74"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1F1B6C2D"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A11B67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6F87DC8" w14:textId="77777777" w:rsidTr="00311B6C">
        <w:trPr>
          <w:trHeight w:val="20"/>
        </w:trPr>
        <w:tc>
          <w:tcPr>
            <w:tcW w:w="3119" w:type="dxa"/>
            <w:noWrap/>
            <w:hideMark/>
          </w:tcPr>
          <w:p w14:paraId="1419600C" w14:textId="77777777" w:rsidR="009C096E" w:rsidRPr="009C096E" w:rsidRDefault="009C096E" w:rsidP="009C096E">
            <w:pPr>
              <w:spacing w:after="0"/>
              <w:ind w:left="159" w:hanging="159"/>
              <w:jc w:val="left"/>
              <w:rPr>
                <w:szCs w:val="20"/>
              </w:rPr>
            </w:pPr>
            <w:r w:rsidRPr="009C096E">
              <w:rPr>
                <w:szCs w:val="20"/>
              </w:rPr>
              <w:t>Red Bear Vodka &amp; Orange</w:t>
            </w:r>
          </w:p>
        </w:tc>
        <w:tc>
          <w:tcPr>
            <w:tcW w:w="850" w:type="dxa"/>
            <w:noWrap/>
            <w:hideMark/>
          </w:tcPr>
          <w:p w14:paraId="2C865FE9"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3A1A4649"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1D0733CA"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385A9AF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70CFCD2" w14:textId="77777777" w:rsidTr="00311B6C">
        <w:trPr>
          <w:trHeight w:val="20"/>
        </w:trPr>
        <w:tc>
          <w:tcPr>
            <w:tcW w:w="3119" w:type="dxa"/>
            <w:noWrap/>
            <w:hideMark/>
          </w:tcPr>
          <w:p w14:paraId="05FE1908" w14:textId="77777777" w:rsidR="009C096E" w:rsidRPr="009C096E" w:rsidRDefault="009C096E" w:rsidP="009C096E">
            <w:pPr>
              <w:spacing w:after="0"/>
              <w:ind w:left="159" w:hanging="159"/>
              <w:jc w:val="left"/>
              <w:rPr>
                <w:szCs w:val="20"/>
              </w:rPr>
            </w:pPr>
            <w:r w:rsidRPr="009C096E">
              <w:rPr>
                <w:szCs w:val="20"/>
              </w:rPr>
              <w:t>Red Bear Vodka Lemon Lime &amp; Soda</w:t>
            </w:r>
          </w:p>
        </w:tc>
        <w:tc>
          <w:tcPr>
            <w:tcW w:w="850" w:type="dxa"/>
            <w:noWrap/>
            <w:hideMark/>
          </w:tcPr>
          <w:p w14:paraId="0013044D"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7498C0E1"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232C7FD0"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D300A6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6299B6C" w14:textId="77777777" w:rsidTr="00311B6C">
        <w:trPr>
          <w:trHeight w:val="20"/>
        </w:trPr>
        <w:tc>
          <w:tcPr>
            <w:tcW w:w="3119" w:type="dxa"/>
            <w:noWrap/>
            <w:hideMark/>
          </w:tcPr>
          <w:p w14:paraId="084BDCA2" w14:textId="77777777" w:rsidR="009C096E" w:rsidRPr="009C096E" w:rsidRDefault="009C096E" w:rsidP="009C096E">
            <w:pPr>
              <w:spacing w:after="0"/>
              <w:ind w:left="159" w:hanging="159"/>
              <w:jc w:val="left"/>
              <w:rPr>
                <w:szCs w:val="20"/>
              </w:rPr>
            </w:pPr>
            <w:r w:rsidRPr="009C096E">
              <w:rPr>
                <w:szCs w:val="20"/>
              </w:rPr>
              <w:t>Renegade Bourbon &amp; Cola</w:t>
            </w:r>
          </w:p>
        </w:tc>
        <w:tc>
          <w:tcPr>
            <w:tcW w:w="850" w:type="dxa"/>
            <w:noWrap/>
            <w:hideMark/>
          </w:tcPr>
          <w:p w14:paraId="615BEC3F"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1E830BF9"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246F1631"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54B31B4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452AE03" w14:textId="77777777" w:rsidTr="00311B6C">
        <w:trPr>
          <w:trHeight w:val="20"/>
        </w:trPr>
        <w:tc>
          <w:tcPr>
            <w:tcW w:w="3119" w:type="dxa"/>
            <w:noWrap/>
            <w:hideMark/>
          </w:tcPr>
          <w:p w14:paraId="353C8661" w14:textId="77777777" w:rsidR="009C096E" w:rsidRPr="009C096E" w:rsidRDefault="009C096E" w:rsidP="009C096E">
            <w:pPr>
              <w:spacing w:after="0"/>
              <w:ind w:left="159" w:hanging="159"/>
              <w:jc w:val="left"/>
              <w:rPr>
                <w:szCs w:val="20"/>
              </w:rPr>
            </w:pPr>
            <w:r w:rsidRPr="009C096E">
              <w:rPr>
                <w:szCs w:val="20"/>
              </w:rPr>
              <w:t>Renegade Rum &amp; Cola</w:t>
            </w:r>
          </w:p>
        </w:tc>
        <w:tc>
          <w:tcPr>
            <w:tcW w:w="850" w:type="dxa"/>
            <w:noWrap/>
            <w:hideMark/>
          </w:tcPr>
          <w:p w14:paraId="6DFC12B9"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7A673B17" w14:textId="77777777" w:rsidR="009C096E" w:rsidRPr="009C096E" w:rsidRDefault="009C096E" w:rsidP="009C096E">
            <w:pPr>
              <w:spacing w:after="0"/>
              <w:ind w:left="310" w:hanging="197"/>
              <w:jc w:val="left"/>
              <w:rPr>
                <w:szCs w:val="20"/>
              </w:rPr>
            </w:pPr>
            <w:r w:rsidRPr="009C096E">
              <w:rPr>
                <w:szCs w:val="20"/>
              </w:rPr>
              <w:t>Can</w:t>
            </w:r>
          </w:p>
        </w:tc>
        <w:tc>
          <w:tcPr>
            <w:tcW w:w="2410" w:type="dxa"/>
            <w:noWrap/>
            <w:hideMark/>
          </w:tcPr>
          <w:p w14:paraId="6552D32B"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357C158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D36729E" w14:textId="77777777" w:rsidTr="00311B6C">
        <w:trPr>
          <w:trHeight w:val="20"/>
        </w:trPr>
        <w:tc>
          <w:tcPr>
            <w:tcW w:w="3119" w:type="dxa"/>
            <w:noWrap/>
            <w:hideMark/>
          </w:tcPr>
          <w:p w14:paraId="22EA9E5B" w14:textId="77777777" w:rsidR="009C096E" w:rsidRPr="009C096E" w:rsidRDefault="009C096E" w:rsidP="009C096E">
            <w:pPr>
              <w:spacing w:after="0"/>
              <w:ind w:left="159" w:hanging="159"/>
              <w:jc w:val="left"/>
              <w:rPr>
                <w:szCs w:val="20"/>
              </w:rPr>
            </w:pPr>
            <w:r w:rsidRPr="009C096E">
              <w:rPr>
                <w:szCs w:val="20"/>
              </w:rPr>
              <w:t>Rustler Rum &amp; Cola</w:t>
            </w:r>
          </w:p>
        </w:tc>
        <w:tc>
          <w:tcPr>
            <w:tcW w:w="850" w:type="dxa"/>
            <w:noWrap/>
            <w:hideMark/>
          </w:tcPr>
          <w:p w14:paraId="1DC9C6E0"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60DF5398"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296CE59"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1E772E4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A872530" w14:textId="77777777" w:rsidTr="00311B6C">
        <w:trPr>
          <w:trHeight w:val="20"/>
        </w:trPr>
        <w:tc>
          <w:tcPr>
            <w:tcW w:w="3119" w:type="dxa"/>
            <w:noWrap/>
            <w:hideMark/>
          </w:tcPr>
          <w:p w14:paraId="0CD7ECAC" w14:textId="77777777" w:rsidR="009C096E" w:rsidRPr="009C096E" w:rsidRDefault="009C096E" w:rsidP="009C096E">
            <w:pPr>
              <w:spacing w:after="0"/>
              <w:ind w:left="159" w:hanging="159"/>
              <w:jc w:val="left"/>
              <w:rPr>
                <w:szCs w:val="20"/>
              </w:rPr>
            </w:pPr>
            <w:r w:rsidRPr="009C096E">
              <w:rPr>
                <w:szCs w:val="20"/>
              </w:rPr>
              <w:t>Sawyers Amber Ale</w:t>
            </w:r>
          </w:p>
        </w:tc>
        <w:tc>
          <w:tcPr>
            <w:tcW w:w="850" w:type="dxa"/>
            <w:noWrap/>
            <w:hideMark/>
          </w:tcPr>
          <w:p w14:paraId="529F2AB8"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3F36C370"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2F47D6D"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687C7AF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F6F1817" w14:textId="77777777" w:rsidTr="00311B6C">
        <w:trPr>
          <w:trHeight w:val="20"/>
        </w:trPr>
        <w:tc>
          <w:tcPr>
            <w:tcW w:w="3119" w:type="dxa"/>
            <w:noWrap/>
            <w:hideMark/>
          </w:tcPr>
          <w:p w14:paraId="7DAA5DC7" w14:textId="77777777" w:rsidR="009C096E" w:rsidRPr="009C096E" w:rsidRDefault="009C096E" w:rsidP="009C096E">
            <w:pPr>
              <w:spacing w:after="0"/>
              <w:ind w:left="159" w:hanging="159"/>
              <w:jc w:val="left"/>
              <w:rPr>
                <w:szCs w:val="20"/>
              </w:rPr>
            </w:pPr>
            <w:r w:rsidRPr="009C096E">
              <w:rPr>
                <w:szCs w:val="20"/>
              </w:rPr>
              <w:t>Scotti Fox Scotch Whisky &amp; Cola</w:t>
            </w:r>
          </w:p>
        </w:tc>
        <w:tc>
          <w:tcPr>
            <w:tcW w:w="850" w:type="dxa"/>
            <w:noWrap/>
            <w:hideMark/>
          </w:tcPr>
          <w:p w14:paraId="0BDC961B"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28773232"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7FCD7E54"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0974586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9EC7364" w14:textId="77777777" w:rsidTr="00311B6C">
        <w:trPr>
          <w:trHeight w:val="20"/>
        </w:trPr>
        <w:tc>
          <w:tcPr>
            <w:tcW w:w="3119" w:type="dxa"/>
            <w:noWrap/>
            <w:hideMark/>
          </w:tcPr>
          <w:p w14:paraId="73FC138D" w14:textId="77777777" w:rsidR="009C096E" w:rsidRPr="009C096E" w:rsidRDefault="009C096E" w:rsidP="009C096E">
            <w:pPr>
              <w:spacing w:after="0"/>
              <w:ind w:left="159" w:hanging="159"/>
              <w:jc w:val="left"/>
              <w:rPr>
                <w:szCs w:val="20"/>
              </w:rPr>
            </w:pPr>
            <w:r w:rsidRPr="009C096E">
              <w:rPr>
                <w:szCs w:val="20"/>
              </w:rPr>
              <w:t>Seagers Gin &amp; Tonic with Lime</w:t>
            </w:r>
          </w:p>
        </w:tc>
        <w:tc>
          <w:tcPr>
            <w:tcW w:w="850" w:type="dxa"/>
            <w:noWrap/>
            <w:hideMark/>
          </w:tcPr>
          <w:p w14:paraId="28870953"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5F7D8DCA"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6EB57A03"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4316BA0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A15EF40" w14:textId="77777777" w:rsidTr="00311B6C">
        <w:trPr>
          <w:trHeight w:val="20"/>
        </w:trPr>
        <w:tc>
          <w:tcPr>
            <w:tcW w:w="3119" w:type="dxa"/>
            <w:noWrap/>
            <w:hideMark/>
          </w:tcPr>
          <w:p w14:paraId="5F13A808" w14:textId="77777777" w:rsidR="009C096E" w:rsidRPr="009C096E" w:rsidRDefault="009C096E" w:rsidP="009C096E">
            <w:pPr>
              <w:spacing w:after="0"/>
              <w:ind w:left="159" w:hanging="159"/>
              <w:jc w:val="left"/>
              <w:rPr>
                <w:szCs w:val="20"/>
              </w:rPr>
            </w:pPr>
            <w:r w:rsidRPr="009C096E">
              <w:rPr>
                <w:szCs w:val="20"/>
              </w:rPr>
              <w:t>Tattoo Vodka &amp; Cranberry 5.0%</w:t>
            </w:r>
          </w:p>
        </w:tc>
        <w:tc>
          <w:tcPr>
            <w:tcW w:w="850" w:type="dxa"/>
            <w:noWrap/>
            <w:hideMark/>
          </w:tcPr>
          <w:p w14:paraId="1022198B" w14:textId="77777777" w:rsidR="009C096E" w:rsidRPr="009C096E" w:rsidRDefault="009C096E" w:rsidP="009C096E">
            <w:pPr>
              <w:spacing w:after="0"/>
              <w:ind w:left="159" w:right="113" w:hanging="159"/>
              <w:jc w:val="right"/>
              <w:rPr>
                <w:szCs w:val="20"/>
              </w:rPr>
            </w:pPr>
            <w:r w:rsidRPr="009C096E">
              <w:rPr>
                <w:szCs w:val="20"/>
              </w:rPr>
              <w:t>275ml</w:t>
            </w:r>
          </w:p>
        </w:tc>
        <w:tc>
          <w:tcPr>
            <w:tcW w:w="1418" w:type="dxa"/>
            <w:noWrap/>
            <w:hideMark/>
          </w:tcPr>
          <w:p w14:paraId="073AACC9"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10352D7"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278DE84F"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B903A70" w14:textId="77777777" w:rsidTr="00311B6C">
        <w:trPr>
          <w:trHeight w:val="20"/>
        </w:trPr>
        <w:tc>
          <w:tcPr>
            <w:tcW w:w="3119" w:type="dxa"/>
            <w:noWrap/>
            <w:hideMark/>
          </w:tcPr>
          <w:p w14:paraId="068827D8" w14:textId="77777777" w:rsidR="009C096E" w:rsidRPr="009C096E" w:rsidRDefault="009C096E" w:rsidP="009C096E">
            <w:pPr>
              <w:spacing w:after="0"/>
              <w:ind w:left="159" w:hanging="159"/>
              <w:jc w:val="left"/>
              <w:rPr>
                <w:szCs w:val="20"/>
              </w:rPr>
            </w:pPr>
            <w:r w:rsidRPr="009C096E">
              <w:rPr>
                <w:szCs w:val="20"/>
              </w:rPr>
              <w:t>The Claymore Scotch Whisky &amp; Cola</w:t>
            </w:r>
          </w:p>
        </w:tc>
        <w:tc>
          <w:tcPr>
            <w:tcW w:w="850" w:type="dxa"/>
            <w:noWrap/>
            <w:hideMark/>
          </w:tcPr>
          <w:p w14:paraId="306D48C9" w14:textId="77777777"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14:paraId="6B8E0D26" w14:textId="77777777"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14:paraId="439B6B9B"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3C7BFC7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B5C735C" w14:textId="77777777" w:rsidTr="00311B6C">
        <w:trPr>
          <w:trHeight w:val="20"/>
        </w:trPr>
        <w:tc>
          <w:tcPr>
            <w:tcW w:w="3119" w:type="dxa"/>
            <w:noWrap/>
            <w:hideMark/>
          </w:tcPr>
          <w:p w14:paraId="671ECE26" w14:textId="77777777" w:rsidR="009C096E" w:rsidRPr="009C096E" w:rsidRDefault="009C096E" w:rsidP="009C096E">
            <w:pPr>
              <w:spacing w:after="0"/>
              <w:ind w:left="159" w:hanging="159"/>
              <w:jc w:val="left"/>
              <w:rPr>
                <w:szCs w:val="20"/>
              </w:rPr>
            </w:pPr>
            <w:r w:rsidRPr="009C096E">
              <w:rPr>
                <w:szCs w:val="20"/>
              </w:rPr>
              <w:t>Tuborg Pilsner Beer</w:t>
            </w:r>
          </w:p>
        </w:tc>
        <w:tc>
          <w:tcPr>
            <w:tcW w:w="850" w:type="dxa"/>
            <w:noWrap/>
            <w:hideMark/>
          </w:tcPr>
          <w:p w14:paraId="23D78490"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1E054C5A"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C4EC979"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05940A51"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6A6CF4F" w14:textId="77777777" w:rsidTr="00311B6C">
        <w:trPr>
          <w:trHeight w:val="20"/>
        </w:trPr>
        <w:tc>
          <w:tcPr>
            <w:tcW w:w="3119" w:type="dxa"/>
            <w:noWrap/>
            <w:hideMark/>
          </w:tcPr>
          <w:p w14:paraId="44C25129" w14:textId="77777777" w:rsidR="009C096E" w:rsidRPr="009C096E" w:rsidRDefault="009C096E" w:rsidP="009C096E">
            <w:pPr>
              <w:spacing w:after="0"/>
              <w:ind w:left="159" w:hanging="159"/>
              <w:jc w:val="left"/>
              <w:rPr>
                <w:szCs w:val="20"/>
              </w:rPr>
            </w:pPr>
            <w:r w:rsidRPr="009C096E">
              <w:rPr>
                <w:szCs w:val="20"/>
              </w:rPr>
              <w:t>Vodka Cruiser Blueberry</w:t>
            </w:r>
          </w:p>
        </w:tc>
        <w:tc>
          <w:tcPr>
            <w:tcW w:w="850" w:type="dxa"/>
            <w:noWrap/>
            <w:hideMark/>
          </w:tcPr>
          <w:p w14:paraId="6DB06955" w14:textId="77777777" w:rsidR="009C096E" w:rsidRPr="009C096E" w:rsidRDefault="009C096E" w:rsidP="009C096E">
            <w:pPr>
              <w:spacing w:after="0"/>
              <w:ind w:left="159" w:right="113" w:hanging="159"/>
              <w:jc w:val="right"/>
              <w:rPr>
                <w:szCs w:val="20"/>
              </w:rPr>
            </w:pPr>
            <w:r w:rsidRPr="009C096E">
              <w:rPr>
                <w:szCs w:val="20"/>
              </w:rPr>
              <w:t>660ml</w:t>
            </w:r>
          </w:p>
        </w:tc>
        <w:tc>
          <w:tcPr>
            <w:tcW w:w="1418" w:type="dxa"/>
            <w:noWrap/>
            <w:hideMark/>
          </w:tcPr>
          <w:p w14:paraId="23C5E11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959B321"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0139EF8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77545C5" w14:textId="77777777" w:rsidTr="00311B6C">
        <w:trPr>
          <w:trHeight w:val="20"/>
        </w:trPr>
        <w:tc>
          <w:tcPr>
            <w:tcW w:w="3119" w:type="dxa"/>
            <w:noWrap/>
            <w:hideMark/>
          </w:tcPr>
          <w:p w14:paraId="686BC531" w14:textId="77777777" w:rsidR="009C096E" w:rsidRPr="009C096E" w:rsidRDefault="009C096E" w:rsidP="009C096E">
            <w:pPr>
              <w:spacing w:after="0"/>
              <w:ind w:left="159" w:hanging="159"/>
              <w:jc w:val="left"/>
              <w:rPr>
                <w:szCs w:val="20"/>
              </w:rPr>
            </w:pPr>
            <w:r w:rsidRPr="009C096E">
              <w:rPr>
                <w:szCs w:val="20"/>
              </w:rPr>
              <w:lastRenderedPageBreak/>
              <w:t>Vodka Cruiser Passionfruit</w:t>
            </w:r>
          </w:p>
        </w:tc>
        <w:tc>
          <w:tcPr>
            <w:tcW w:w="850" w:type="dxa"/>
            <w:noWrap/>
            <w:hideMark/>
          </w:tcPr>
          <w:p w14:paraId="0978D6B0" w14:textId="77777777" w:rsidR="009C096E" w:rsidRPr="009C096E" w:rsidRDefault="009C096E" w:rsidP="009C096E">
            <w:pPr>
              <w:spacing w:after="0"/>
              <w:ind w:left="159" w:right="113" w:hanging="159"/>
              <w:jc w:val="right"/>
              <w:rPr>
                <w:szCs w:val="20"/>
              </w:rPr>
            </w:pPr>
            <w:r w:rsidRPr="009C096E">
              <w:rPr>
                <w:szCs w:val="20"/>
              </w:rPr>
              <w:t>660ml</w:t>
            </w:r>
          </w:p>
        </w:tc>
        <w:tc>
          <w:tcPr>
            <w:tcW w:w="1418" w:type="dxa"/>
            <w:noWrap/>
            <w:hideMark/>
          </w:tcPr>
          <w:p w14:paraId="7BD0CCB0"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14498955"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64262C1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077A039" w14:textId="77777777" w:rsidTr="00311B6C">
        <w:trPr>
          <w:trHeight w:val="20"/>
        </w:trPr>
        <w:tc>
          <w:tcPr>
            <w:tcW w:w="3119" w:type="dxa"/>
            <w:noWrap/>
            <w:hideMark/>
          </w:tcPr>
          <w:p w14:paraId="590255E1" w14:textId="77777777" w:rsidR="009C096E" w:rsidRPr="009C096E" w:rsidRDefault="009C096E" w:rsidP="009C096E">
            <w:pPr>
              <w:spacing w:after="0"/>
              <w:ind w:left="159" w:hanging="159"/>
              <w:jc w:val="left"/>
              <w:rPr>
                <w:szCs w:val="20"/>
              </w:rPr>
            </w:pPr>
            <w:r w:rsidRPr="009C096E">
              <w:rPr>
                <w:szCs w:val="20"/>
              </w:rPr>
              <w:t>Vodka Cruiser Raspberry</w:t>
            </w:r>
          </w:p>
        </w:tc>
        <w:tc>
          <w:tcPr>
            <w:tcW w:w="850" w:type="dxa"/>
            <w:noWrap/>
            <w:hideMark/>
          </w:tcPr>
          <w:p w14:paraId="49A5853C" w14:textId="77777777" w:rsidR="009C096E" w:rsidRPr="009C096E" w:rsidRDefault="009C096E" w:rsidP="009C096E">
            <w:pPr>
              <w:spacing w:after="0"/>
              <w:ind w:left="159" w:right="113" w:hanging="159"/>
              <w:jc w:val="right"/>
              <w:rPr>
                <w:szCs w:val="20"/>
              </w:rPr>
            </w:pPr>
            <w:r w:rsidRPr="009C096E">
              <w:rPr>
                <w:szCs w:val="20"/>
              </w:rPr>
              <w:t>660ml</w:t>
            </w:r>
          </w:p>
        </w:tc>
        <w:tc>
          <w:tcPr>
            <w:tcW w:w="1418" w:type="dxa"/>
            <w:noWrap/>
            <w:hideMark/>
          </w:tcPr>
          <w:p w14:paraId="6DF5293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13BC5D9"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1D221B2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3477212" w14:textId="77777777" w:rsidTr="00311B6C">
        <w:trPr>
          <w:trHeight w:val="20"/>
        </w:trPr>
        <w:tc>
          <w:tcPr>
            <w:tcW w:w="3119" w:type="dxa"/>
            <w:noWrap/>
            <w:hideMark/>
          </w:tcPr>
          <w:p w14:paraId="484A7F60" w14:textId="77777777" w:rsidR="009C096E" w:rsidRPr="009C096E" w:rsidRDefault="009C096E" w:rsidP="009C096E">
            <w:pPr>
              <w:spacing w:after="0"/>
              <w:ind w:left="159" w:hanging="159"/>
              <w:jc w:val="left"/>
              <w:rPr>
                <w:szCs w:val="20"/>
              </w:rPr>
            </w:pPr>
            <w:r w:rsidRPr="009C096E">
              <w:rPr>
                <w:szCs w:val="20"/>
              </w:rPr>
              <w:t>Vodka Mudshake Banane</w:t>
            </w:r>
          </w:p>
        </w:tc>
        <w:tc>
          <w:tcPr>
            <w:tcW w:w="850" w:type="dxa"/>
            <w:noWrap/>
            <w:hideMark/>
          </w:tcPr>
          <w:p w14:paraId="6D056974"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03AB7058"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3019458"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4EA4CC89"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B6D74B2" w14:textId="77777777" w:rsidTr="00311B6C">
        <w:trPr>
          <w:trHeight w:val="20"/>
        </w:trPr>
        <w:tc>
          <w:tcPr>
            <w:tcW w:w="3119" w:type="dxa"/>
            <w:noWrap/>
            <w:hideMark/>
          </w:tcPr>
          <w:p w14:paraId="06EFEF44" w14:textId="77777777" w:rsidR="009C096E" w:rsidRPr="009C096E" w:rsidRDefault="009C096E" w:rsidP="009C096E">
            <w:pPr>
              <w:spacing w:after="0"/>
              <w:ind w:left="159" w:hanging="159"/>
              <w:jc w:val="left"/>
              <w:rPr>
                <w:szCs w:val="20"/>
              </w:rPr>
            </w:pPr>
            <w:r w:rsidRPr="009C096E">
              <w:rPr>
                <w:szCs w:val="20"/>
              </w:rPr>
              <w:t>Vodka Mudshake Caramel</w:t>
            </w:r>
          </w:p>
        </w:tc>
        <w:tc>
          <w:tcPr>
            <w:tcW w:w="850" w:type="dxa"/>
            <w:noWrap/>
            <w:hideMark/>
          </w:tcPr>
          <w:p w14:paraId="3DBAA532"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3C60506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55FA103B"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54D8ED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E44888B" w14:textId="77777777" w:rsidTr="00311B6C">
        <w:trPr>
          <w:trHeight w:val="20"/>
        </w:trPr>
        <w:tc>
          <w:tcPr>
            <w:tcW w:w="3119" w:type="dxa"/>
            <w:noWrap/>
            <w:hideMark/>
          </w:tcPr>
          <w:p w14:paraId="7122991E" w14:textId="77777777" w:rsidR="009C096E" w:rsidRPr="009C096E" w:rsidRDefault="009C096E" w:rsidP="009C096E">
            <w:pPr>
              <w:spacing w:after="0"/>
              <w:ind w:left="159" w:hanging="159"/>
              <w:jc w:val="left"/>
              <w:rPr>
                <w:szCs w:val="20"/>
              </w:rPr>
            </w:pPr>
            <w:r w:rsidRPr="009C096E">
              <w:rPr>
                <w:szCs w:val="20"/>
              </w:rPr>
              <w:t>Vodka Mudshake Exotique Banane</w:t>
            </w:r>
          </w:p>
        </w:tc>
        <w:tc>
          <w:tcPr>
            <w:tcW w:w="850" w:type="dxa"/>
            <w:noWrap/>
            <w:hideMark/>
          </w:tcPr>
          <w:p w14:paraId="5759068A"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0D5CB2AE"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83F68D2"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3A50F30"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541AE257" w14:textId="77777777" w:rsidTr="00311B6C">
        <w:trPr>
          <w:trHeight w:val="20"/>
        </w:trPr>
        <w:tc>
          <w:tcPr>
            <w:tcW w:w="3119" w:type="dxa"/>
            <w:noWrap/>
            <w:hideMark/>
          </w:tcPr>
          <w:p w14:paraId="463709BF" w14:textId="77777777" w:rsidR="009C096E" w:rsidRPr="009C096E" w:rsidRDefault="009C096E" w:rsidP="009C096E">
            <w:pPr>
              <w:spacing w:after="0"/>
              <w:ind w:left="159" w:hanging="159"/>
              <w:jc w:val="left"/>
              <w:rPr>
                <w:szCs w:val="20"/>
              </w:rPr>
            </w:pPr>
            <w:r w:rsidRPr="009C096E">
              <w:rPr>
                <w:szCs w:val="20"/>
              </w:rPr>
              <w:t>Vodka Mudshake Exotique Banane</w:t>
            </w:r>
          </w:p>
        </w:tc>
        <w:tc>
          <w:tcPr>
            <w:tcW w:w="850" w:type="dxa"/>
            <w:noWrap/>
            <w:hideMark/>
          </w:tcPr>
          <w:p w14:paraId="487DC8A4" w14:textId="77777777"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14:paraId="1C8716C5"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05813938"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497CCEE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2518B27C" w14:textId="77777777" w:rsidTr="00311B6C">
        <w:trPr>
          <w:trHeight w:val="20"/>
        </w:trPr>
        <w:tc>
          <w:tcPr>
            <w:tcW w:w="3119" w:type="dxa"/>
            <w:noWrap/>
            <w:hideMark/>
          </w:tcPr>
          <w:p w14:paraId="2669FCB2" w14:textId="77777777" w:rsidR="009C096E" w:rsidRPr="009C096E" w:rsidRDefault="009C096E" w:rsidP="009C096E">
            <w:pPr>
              <w:spacing w:after="0"/>
              <w:ind w:left="159" w:hanging="159"/>
              <w:jc w:val="left"/>
              <w:rPr>
                <w:szCs w:val="20"/>
              </w:rPr>
            </w:pPr>
            <w:r w:rsidRPr="009C096E">
              <w:rPr>
                <w:szCs w:val="20"/>
              </w:rPr>
              <w:t>Vodka Mudshake Exotique De Menthe</w:t>
            </w:r>
          </w:p>
        </w:tc>
        <w:tc>
          <w:tcPr>
            <w:tcW w:w="850" w:type="dxa"/>
            <w:noWrap/>
            <w:hideMark/>
          </w:tcPr>
          <w:p w14:paraId="4B101161"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4277927A"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003B1CCE"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6CCAD1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C134BB2" w14:textId="77777777" w:rsidTr="00311B6C">
        <w:trPr>
          <w:trHeight w:val="20"/>
        </w:trPr>
        <w:tc>
          <w:tcPr>
            <w:tcW w:w="3119" w:type="dxa"/>
            <w:noWrap/>
            <w:hideMark/>
          </w:tcPr>
          <w:p w14:paraId="3F83F538" w14:textId="77777777" w:rsidR="009C096E" w:rsidRPr="009C096E" w:rsidRDefault="009C096E" w:rsidP="009C096E">
            <w:pPr>
              <w:spacing w:after="0"/>
              <w:ind w:left="159" w:hanging="159"/>
              <w:jc w:val="left"/>
              <w:rPr>
                <w:szCs w:val="20"/>
              </w:rPr>
            </w:pPr>
            <w:r w:rsidRPr="009C096E">
              <w:rPr>
                <w:szCs w:val="20"/>
              </w:rPr>
              <w:t>Vodka Mudshake Exotique Fraise</w:t>
            </w:r>
          </w:p>
        </w:tc>
        <w:tc>
          <w:tcPr>
            <w:tcW w:w="850" w:type="dxa"/>
            <w:noWrap/>
            <w:hideMark/>
          </w:tcPr>
          <w:p w14:paraId="44634BB2"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305BCA26"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4C66EF84"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23FF8162"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DB8E224" w14:textId="77777777" w:rsidTr="00311B6C">
        <w:trPr>
          <w:trHeight w:val="20"/>
        </w:trPr>
        <w:tc>
          <w:tcPr>
            <w:tcW w:w="3119" w:type="dxa"/>
            <w:noWrap/>
            <w:hideMark/>
          </w:tcPr>
          <w:p w14:paraId="2B4B9CE5" w14:textId="77777777" w:rsidR="009C096E" w:rsidRPr="009C096E" w:rsidRDefault="009C096E" w:rsidP="009C096E">
            <w:pPr>
              <w:spacing w:after="0"/>
              <w:ind w:left="159" w:hanging="159"/>
              <w:jc w:val="left"/>
              <w:rPr>
                <w:szCs w:val="20"/>
              </w:rPr>
            </w:pPr>
            <w:r w:rsidRPr="009C096E">
              <w:rPr>
                <w:szCs w:val="20"/>
              </w:rPr>
              <w:t>Vodka Mudshake Fraise</w:t>
            </w:r>
          </w:p>
        </w:tc>
        <w:tc>
          <w:tcPr>
            <w:tcW w:w="850" w:type="dxa"/>
            <w:noWrap/>
            <w:hideMark/>
          </w:tcPr>
          <w:p w14:paraId="0ECEBDA2"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2C4DAB6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AB61139"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75BF7A04"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41573809" w14:textId="77777777" w:rsidTr="00311B6C">
        <w:trPr>
          <w:trHeight w:val="20"/>
        </w:trPr>
        <w:tc>
          <w:tcPr>
            <w:tcW w:w="3119" w:type="dxa"/>
            <w:noWrap/>
            <w:hideMark/>
          </w:tcPr>
          <w:p w14:paraId="48C84E21" w14:textId="77777777" w:rsidR="009C096E" w:rsidRPr="009C096E" w:rsidRDefault="009C096E" w:rsidP="009C096E">
            <w:pPr>
              <w:spacing w:after="0"/>
              <w:ind w:left="159" w:hanging="159"/>
              <w:jc w:val="left"/>
              <w:rPr>
                <w:szCs w:val="20"/>
              </w:rPr>
            </w:pPr>
            <w:r w:rsidRPr="009C096E">
              <w:rPr>
                <w:szCs w:val="20"/>
              </w:rPr>
              <w:t>Vodka Mudshake Honeycomb</w:t>
            </w:r>
          </w:p>
        </w:tc>
        <w:tc>
          <w:tcPr>
            <w:tcW w:w="850" w:type="dxa"/>
            <w:noWrap/>
            <w:hideMark/>
          </w:tcPr>
          <w:p w14:paraId="476A13AA"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4B814C21"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3A5272FE"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08124E6C"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163EB0A2" w14:textId="77777777" w:rsidTr="00311B6C">
        <w:trPr>
          <w:trHeight w:val="20"/>
        </w:trPr>
        <w:tc>
          <w:tcPr>
            <w:tcW w:w="3119" w:type="dxa"/>
            <w:noWrap/>
            <w:hideMark/>
          </w:tcPr>
          <w:p w14:paraId="4A0D90F4" w14:textId="77777777" w:rsidR="009C096E" w:rsidRPr="009C096E" w:rsidRDefault="009C096E" w:rsidP="009C096E">
            <w:pPr>
              <w:spacing w:after="0"/>
              <w:ind w:left="159" w:hanging="159"/>
              <w:jc w:val="left"/>
              <w:rPr>
                <w:szCs w:val="20"/>
              </w:rPr>
            </w:pPr>
            <w:r w:rsidRPr="009C096E">
              <w:rPr>
                <w:szCs w:val="20"/>
              </w:rPr>
              <w:t>Vodka Mudshake Ice Coffee</w:t>
            </w:r>
          </w:p>
        </w:tc>
        <w:tc>
          <w:tcPr>
            <w:tcW w:w="850" w:type="dxa"/>
            <w:noWrap/>
            <w:hideMark/>
          </w:tcPr>
          <w:p w14:paraId="057EB8C3"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6982B554"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567342F6"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1EDCC357"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FA4298E" w14:textId="77777777" w:rsidTr="00311B6C">
        <w:trPr>
          <w:trHeight w:val="20"/>
        </w:trPr>
        <w:tc>
          <w:tcPr>
            <w:tcW w:w="3119" w:type="dxa"/>
            <w:noWrap/>
            <w:hideMark/>
          </w:tcPr>
          <w:p w14:paraId="7E0AEA06" w14:textId="77777777" w:rsidR="009C096E" w:rsidRPr="009C096E" w:rsidRDefault="009C096E" w:rsidP="009C096E">
            <w:pPr>
              <w:spacing w:after="0"/>
              <w:ind w:left="159" w:hanging="159"/>
              <w:jc w:val="left"/>
              <w:rPr>
                <w:szCs w:val="20"/>
              </w:rPr>
            </w:pPr>
            <w:r w:rsidRPr="009C096E">
              <w:rPr>
                <w:szCs w:val="20"/>
              </w:rPr>
              <w:t>Vodka Mudshake Original Cappuccino</w:t>
            </w:r>
          </w:p>
        </w:tc>
        <w:tc>
          <w:tcPr>
            <w:tcW w:w="850" w:type="dxa"/>
            <w:noWrap/>
            <w:hideMark/>
          </w:tcPr>
          <w:p w14:paraId="03C0EAB5" w14:textId="77777777"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14:paraId="1AF8E56B"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5985EE2B"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020EDF96"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559479C" w14:textId="77777777" w:rsidTr="00311B6C">
        <w:trPr>
          <w:trHeight w:val="20"/>
        </w:trPr>
        <w:tc>
          <w:tcPr>
            <w:tcW w:w="3119" w:type="dxa"/>
            <w:noWrap/>
            <w:hideMark/>
          </w:tcPr>
          <w:p w14:paraId="27DAD893" w14:textId="77777777" w:rsidR="009C096E" w:rsidRPr="009C096E" w:rsidRDefault="009C096E" w:rsidP="009C096E">
            <w:pPr>
              <w:spacing w:after="0"/>
              <w:ind w:left="159" w:hanging="159"/>
              <w:jc w:val="left"/>
              <w:rPr>
                <w:szCs w:val="20"/>
              </w:rPr>
            </w:pPr>
            <w:r w:rsidRPr="009C096E">
              <w:rPr>
                <w:szCs w:val="20"/>
              </w:rPr>
              <w:t>Vodka Mudshake Original Caramel</w:t>
            </w:r>
          </w:p>
        </w:tc>
        <w:tc>
          <w:tcPr>
            <w:tcW w:w="850" w:type="dxa"/>
            <w:noWrap/>
            <w:hideMark/>
          </w:tcPr>
          <w:p w14:paraId="11B33B6C" w14:textId="77777777"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14:paraId="23FB64AB"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E51C411"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21DBB91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00DDF22" w14:textId="77777777" w:rsidTr="00311B6C">
        <w:trPr>
          <w:trHeight w:val="20"/>
        </w:trPr>
        <w:tc>
          <w:tcPr>
            <w:tcW w:w="3119" w:type="dxa"/>
            <w:noWrap/>
            <w:hideMark/>
          </w:tcPr>
          <w:p w14:paraId="4D1CD661" w14:textId="77777777" w:rsidR="009C096E" w:rsidRPr="009C096E" w:rsidRDefault="009C096E" w:rsidP="009C096E">
            <w:pPr>
              <w:spacing w:after="0"/>
              <w:ind w:left="159" w:hanging="159"/>
              <w:jc w:val="left"/>
              <w:rPr>
                <w:szCs w:val="20"/>
              </w:rPr>
            </w:pPr>
            <w:r w:rsidRPr="009C096E">
              <w:rPr>
                <w:szCs w:val="20"/>
              </w:rPr>
              <w:t>Vodka Mudshake Original Chocolate</w:t>
            </w:r>
          </w:p>
        </w:tc>
        <w:tc>
          <w:tcPr>
            <w:tcW w:w="850" w:type="dxa"/>
            <w:noWrap/>
            <w:hideMark/>
          </w:tcPr>
          <w:p w14:paraId="6659359B" w14:textId="77777777"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14:paraId="076A6A82"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18849F9F"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32EC588D"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2F9EFA8" w14:textId="77777777" w:rsidTr="00311B6C">
        <w:trPr>
          <w:trHeight w:val="20"/>
        </w:trPr>
        <w:tc>
          <w:tcPr>
            <w:tcW w:w="3119" w:type="dxa"/>
            <w:noWrap/>
            <w:hideMark/>
          </w:tcPr>
          <w:p w14:paraId="1F35E0E3" w14:textId="77777777" w:rsidR="009C096E" w:rsidRPr="009C096E" w:rsidRDefault="009C096E" w:rsidP="009C096E">
            <w:pPr>
              <w:spacing w:after="0"/>
              <w:ind w:left="159" w:hanging="159"/>
              <w:jc w:val="left"/>
              <w:rPr>
                <w:szCs w:val="20"/>
              </w:rPr>
            </w:pPr>
            <w:r w:rsidRPr="009C096E">
              <w:rPr>
                <w:szCs w:val="20"/>
              </w:rPr>
              <w:t>Vodka Mudshake Original Honeycomb</w:t>
            </w:r>
          </w:p>
        </w:tc>
        <w:tc>
          <w:tcPr>
            <w:tcW w:w="850" w:type="dxa"/>
            <w:noWrap/>
            <w:hideMark/>
          </w:tcPr>
          <w:p w14:paraId="71012D84" w14:textId="77777777"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14:paraId="553C24FA"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7F6366C1"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2369F573"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7E8F4D5B" w14:textId="77777777" w:rsidTr="00311B6C">
        <w:trPr>
          <w:trHeight w:val="20"/>
        </w:trPr>
        <w:tc>
          <w:tcPr>
            <w:tcW w:w="3119" w:type="dxa"/>
            <w:noWrap/>
            <w:hideMark/>
          </w:tcPr>
          <w:p w14:paraId="396BC052" w14:textId="77777777" w:rsidR="009C096E" w:rsidRPr="009C096E" w:rsidRDefault="009C096E" w:rsidP="009C096E">
            <w:pPr>
              <w:spacing w:after="0"/>
              <w:ind w:left="159" w:hanging="159"/>
              <w:jc w:val="left"/>
              <w:rPr>
                <w:szCs w:val="20"/>
              </w:rPr>
            </w:pPr>
            <w:r w:rsidRPr="009C096E">
              <w:rPr>
                <w:szCs w:val="20"/>
              </w:rPr>
              <w:t>Vodka Mudshake Original Strawberry</w:t>
            </w:r>
          </w:p>
        </w:tc>
        <w:tc>
          <w:tcPr>
            <w:tcW w:w="850" w:type="dxa"/>
            <w:noWrap/>
            <w:hideMark/>
          </w:tcPr>
          <w:p w14:paraId="75BDDDC8" w14:textId="77777777"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14:paraId="0FF23340"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59A4DFD0"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252B05EE"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6FCD4B1" w14:textId="77777777" w:rsidTr="00311B6C">
        <w:trPr>
          <w:trHeight w:val="20"/>
        </w:trPr>
        <w:tc>
          <w:tcPr>
            <w:tcW w:w="3119" w:type="dxa"/>
            <w:noWrap/>
            <w:hideMark/>
          </w:tcPr>
          <w:p w14:paraId="5A978A5A" w14:textId="77777777" w:rsidR="009C096E" w:rsidRPr="009C096E" w:rsidRDefault="009C096E" w:rsidP="009C096E">
            <w:pPr>
              <w:spacing w:after="0"/>
              <w:ind w:left="159" w:hanging="159"/>
              <w:jc w:val="left"/>
              <w:rPr>
                <w:szCs w:val="20"/>
              </w:rPr>
            </w:pPr>
            <w:r w:rsidRPr="009C096E">
              <w:rPr>
                <w:szCs w:val="20"/>
              </w:rPr>
              <w:t>Vodka Mudshake Vanilla</w:t>
            </w:r>
          </w:p>
        </w:tc>
        <w:tc>
          <w:tcPr>
            <w:tcW w:w="850" w:type="dxa"/>
            <w:noWrap/>
            <w:hideMark/>
          </w:tcPr>
          <w:p w14:paraId="02A386ED" w14:textId="77777777"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14:paraId="567BD89C"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6831C073"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57B0DC35"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07C6A658" w14:textId="77777777" w:rsidTr="00F811A0">
        <w:trPr>
          <w:trHeight w:val="20"/>
        </w:trPr>
        <w:tc>
          <w:tcPr>
            <w:tcW w:w="3119" w:type="dxa"/>
            <w:noWrap/>
            <w:hideMark/>
          </w:tcPr>
          <w:p w14:paraId="1C78524F" w14:textId="77777777" w:rsidR="009C096E" w:rsidRPr="009C096E" w:rsidRDefault="009C096E" w:rsidP="009C096E">
            <w:pPr>
              <w:spacing w:after="0"/>
              <w:ind w:left="159" w:hanging="159"/>
              <w:jc w:val="left"/>
              <w:rPr>
                <w:szCs w:val="20"/>
              </w:rPr>
            </w:pPr>
            <w:r w:rsidRPr="009C096E">
              <w:rPr>
                <w:szCs w:val="20"/>
              </w:rPr>
              <w:t>Voodoo Majic Vodka &amp; Cola</w:t>
            </w:r>
          </w:p>
        </w:tc>
        <w:tc>
          <w:tcPr>
            <w:tcW w:w="850" w:type="dxa"/>
            <w:noWrap/>
            <w:hideMark/>
          </w:tcPr>
          <w:p w14:paraId="4EFA6987" w14:textId="77777777"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14:paraId="77AF4F29" w14:textId="77777777"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14:paraId="1B7CC00C" w14:textId="77777777"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14:paraId="1BE0526B" w14:textId="77777777" w:rsidR="009C096E" w:rsidRPr="009C096E" w:rsidRDefault="009C096E" w:rsidP="009C096E">
            <w:pPr>
              <w:spacing w:after="0"/>
              <w:ind w:left="283" w:hanging="170"/>
              <w:jc w:val="left"/>
              <w:rPr>
                <w:szCs w:val="20"/>
              </w:rPr>
            </w:pPr>
            <w:r w:rsidRPr="009C096E">
              <w:rPr>
                <w:szCs w:val="20"/>
              </w:rPr>
              <w:t>Statewide Recycling</w:t>
            </w:r>
          </w:p>
        </w:tc>
      </w:tr>
      <w:tr w:rsidR="009C096E" w:rsidRPr="009C096E" w14:paraId="3F3DB8A2" w14:textId="77777777" w:rsidTr="00F811A0">
        <w:trPr>
          <w:trHeight w:val="20"/>
        </w:trPr>
        <w:tc>
          <w:tcPr>
            <w:tcW w:w="3119" w:type="dxa"/>
            <w:noWrap/>
            <w:hideMark/>
          </w:tcPr>
          <w:p w14:paraId="6AE83EC8" w14:textId="77777777" w:rsidR="009C096E" w:rsidRPr="009C096E" w:rsidRDefault="009C096E" w:rsidP="00F811A0">
            <w:pPr>
              <w:spacing w:after="0"/>
              <w:ind w:left="159" w:hanging="159"/>
              <w:jc w:val="left"/>
              <w:rPr>
                <w:szCs w:val="20"/>
              </w:rPr>
            </w:pPr>
            <w:r w:rsidRPr="009C096E">
              <w:rPr>
                <w:szCs w:val="20"/>
              </w:rPr>
              <w:t>Voodoo Majic White Rum &amp; Citrus</w:t>
            </w:r>
          </w:p>
        </w:tc>
        <w:tc>
          <w:tcPr>
            <w:tcW w:w="850" w:type="dxa"/>
            <w:noWrap/>
            <w:hideMark/>
          </w:tcPr>
          <w:p w14:paraId="6ABD5D10" w14:textId="77777777" w:rsidR="009C096E" w:rsidRPr="009C096E" w:rsidRDefault="009C096E" w:rsidP="00F811A0">
            <w:pPr>
              <w:spacing w:after="0"/>
              <w:ind w:left="159" w:right="113" w:hanging="159"/>
              <w:jc w:val="right"/>
              <w:rPr>
                <w:szCs w:val="20"/>
              </w:rPr>
            </w:pPr>
            <w:r w:rsidRPr="009C096E">
              <w:rPr>
                <w:szCs w:val="20"/>
              </w:rPr>
              <w:t>330ml</w:t>
            </w:r>
          </w:p>
        </w:tc>
        <w:tc>
          <w:tcPr>
            <w:tcW w:w="1418" w:type="dxa"/>
            <w:noWrap/>
            <w:hideMark/>
          </w:tcPr>
          <w:p w14:paraId="7DA829EB" w14:textId="77777777" w:rsidR="009C096E" w:rsidRPr="009C096E" w:rsidRDefault="009C096E" w:rsidP="00F811A0">
            <w:pPr>
              <w:spacing w:after="0"/>
              <w:ind w:left="310" w:hanging="197"/>
              <w:jc w:val="left"/>
              <w:rPr>
                <w:szCs w:val="20"/>
              </w:rPr>
            </w:pPr>
            <w:r w:rsidRPr="009C096E">
              <w:rPr>
                <w:szCs w:val="20"/>
              </w:rPr>
              <w:t>Glass</w:t>
            </w:r>
          </w:p>
        </w:tc>
        <w:tc>
          <w:tcPr>
            <w:tcW w:w="2410" w:type="dxa"/>
            <w:noWrap/>
            <w:hideMark/>
          </w:tcPr>
          <w:p w14:paraId="375D06EC" w14:textId="77777777" w:rsidR="009C096E" w:rsidRPr="009C096E" w:rsidRDefault="009C096E" w:rsidP="00F811A0">
            <w:pPr>
              <w:spacing w:after="0"/>
              <w:ind w:left="283" w:hanging="170"/>
              <w:jc w:val="left"/>
              <w:rPr>
                <w:spacing w:val="-4"/>
                <w:szCs w:val="20"/>
              </w:rPr>
            </w:pPr>
            <w:r w:rsidRPr="009C096E">
              <w:rPr>
                <w:spacing w:val="-4"/>
                <w:szCs w:val="20"/>
              </w:rPr>
              <w:t>Asahi Premium Beverages Pty Ltd</w:t>
            </w:r>
          </w:p>
        </w:tc>
        <w:tc>
          <w:tcPr>
            <w:tcW w:w="1559" w:type="dxa"/>
            <w:noWrap/>
            <w:hideMark/>
          </w:tcPr>
          <w:p w14:paraId="06DF4A9A" w14:textId="77777777" w:rsidR="009C096E" w:rsidRPr="009C096E" w:rsidRDefault="009C096E" w:rsidP="00F811A0">
            <w:pPr>
              <w:spacing w:after="0"/>
              <w:ind w:left="283" w:hanging="170"/>
              <w:jc w:val="left"/>
              <w:rPr>
                <w:szCs w:val="20"/>
              </w:rPr>
            </w:pPr>
            <w:r w:rsidRPr="009C096E">
              <w:rPr>
                <w:szCs w:val="20"/>
              </w:rPr>
              <w:t>Statewide Recycling</w:t>
            </w:r>
          </w:p>
        </w:tc>
      </w:tr>
    </w:tbl>
    <w:p w14:paraId="3DE0EBA7" w14:textId="77777777" w:rsidR="00F811A0" w:rsidRDefault="00F811A0" w:rsidP="00F811A0">
      <w:pPr>
        <w:pBdr>
          <w:bottom w:val="single" w:sz="4" w:space="1" w:color="auto"/>
        </w:pBdr>
        <w:spacing w:after="0" w:line="52" w:lineRule="exact"/>
        <w:jc w:val="center"/>
        <w:rPr>
          <w:rFonts w:eastAsia="Times New Roman"/>
          <w:szCs w:val="20"/>
        </w:rPr>
      </w:pPr>
    </w:p>
    <w:p w14:paraId="78BD4679" w14:textId="77777777" w:rsidR="00F811A0" w:rsidRDefault="00F811A0" w:rsidP="00F811A0">
      <w:pPr>
        <w:pBdr>
          <w:top w:val="single" w:sz="4" w:space="1" w:color="auto"/>
        </w:pBdr>
        <w:spacing w:before="34" w:after="0" w:line="14" w:lineRule="exact"/>
        <w:jc w:val="center"/>
        <w:rPr>
          <w:rFonts w:eastAsia="Times New Roman"/>
          <w:szCs w:val="20"/>
        </w:rPr>
      </w:pPr>
    </w:p>
    <w:p w14:paraId="104583E0" w14:textId="77777777" w:rsidR="00F811A0" w:rsidRPr="009C096E" w:rsidRDefault="00F811A0" w:rsidP="00F81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14:paraId="55E0DBDA" w14:textId="77777777" w:rsidR="00A839D9" w:rsidRPr="00A839D9" w:rsidRDefault="00A839D9" w:rsidP="00311B6C">
      <w:pPr>
        <w:pStyle w:val="Heading2"/>
      </w:pPr>
      <w:bookmarkStart w:id="33" w:name="_Toc63931065"/>
      <w:r w:rsidRPr="00A839D9">
        <w:t>Fisheries Management Act 2007</w:t>
      </w:r>
      <w:bookmarkEnd w:id="33"/>
    </w:p>
    <w:p w14:paraId="2E5F0BDE" w14:textId="77777777" w:rsidR="00A839D9" w:rsidRPr="00A839D9" w:rsidRDefault="00A839D9" w:rsidP="00A839D9">
      <w:pPr>
        <w:jc w:val="center"/>
        <w:rPr>
          <w:smallCaps/>
          <w:szCs w:val="17"/>
        </w:rPr>
      </w:pPr>
      <w:r w:rsidRPr="00A839D9">
        <w:rPr>
          <w:smallCaps/>
          <w:szCs w:val="17"/>
        </w:rPr>
        <w:t>Section 115</w:t>
      </w:r>
    </w:p>
    <w:p w14:paraId="0F571D0B" w14:textId="77777777" w:rsidR="00A839D9" w:rsidRPr="00A839D9" w:rsidRDefault="00A839D9" w:rsidP="00A839D9">
      <w:pPr>
        <w:jc w:val="center"/>
        <w:rPr>
          <w:i/>
          <w:szCs w:val="17"/>
        </w:rPr>
      </w:pPr>
      <w:r w:rsidRPr="00A839D9">
        <w:rPr>
          <w:i/>
          <w:szCs w:val="17"/>
        </w:rPr>
        <w:t>Exemption Number ME9903148</w:t>
      </w:r>
    </w:p>
    <w:p w14:paraId="1C01D6DC" w14:textId="77777777" w:rsidR="00A839D9" w:rsidRPr="00A839D9" w:rsidRDefault="00A839D9" w:rsidP="00A839D9">
      <w:pPr>
        <w:rPr>
          <w:rFonts w:eastAsia="Times New Roman"/>
          <w:szCs w:val="20"/>
        </w:rPr>
      </w:pPr>
      <w:r w:rsidRPr="00A839D9">
        <w:rPr>
          <w:rFonts w:eastAsia="Times New Roman"/>
          <w:szCs w:val="20"/>
        </w:rPr>
        <w:t xml:space="preserve">TAKE NOTICE that pursuant to Section 115 of the </w:t>
      </w:r>
      <w:r w:rsidRPr="00A839D9">
        <w:rPr>
          <w:rFonts w:eastAsia="Times New Roman"/>
          <w:i/>
          <w:szCs w:val="20"/>
        </w:rPr>
        <w:t>Fisheries Management Act 2007</w:t>
      </w:r>
      <w:r w:rsidRPr="00A839D9">
        <w:rPr>
          <w:rFonts w:eastAsia="Times New Roman"/>
          <w:szCs w:val="20"/>
        </w:rPr>
        <w:t xml:space="preserve">, the holder of a licence issued under the </w:t>
      </w:r>
      <w:r w:rsidRPr="00A839D9">
        <w:rPr>
          <w:rFonts w:eastAsia="Times New Roman"/>
          <w:i/>
          <w:szCs w:val="20"/>
        </w:rPr>
        <w:t>Fisheries Management (Charter Boat Fishery) Regulations 2016</w:t>
      </w:r>
      <w:r w:rsidRPr="00A839D9">
        <w:rPr>
          <w:rFonts w:eastAsia="Times New Roman"/>
          <w:szCs w:val="20"/>
        </w:rPr>
        <w:t xml:space="preserve"> or their registered masters or any person onboard a boat registered under such a licence who has entered into a Charter Boat Fishing Agreement with the Licence Holder (the ‘exemption holders’) are exempt from the provisions contained in the declaration made under Section 79 of the </w:t>
      </w:r>
      <w:r w:rsidRPr="00A839D9">
        <w:rPr>
          <w:rFonts w:eastAsia="Times New Roman"/>
          <w:i/>
          <w:szCs w:val="20"/>
        </w:rPr>
        <w:t>Fisheries Management Act 2007</w:t>
      </w:r>
      <w:r w:rsidRPr="00A839D9">
        <w:rPr>
          <w:rFonts w:eastAsia="Times New Roman"/>
          <w:szCs w:val="20"/>
        </w:rPr>
        <w:t xml:space="preserve"> and published as the first notice on page 249 of the Supplementary Gazette of the </w:t>
      </w:r>
      <w:r w:rsidRPr="00A839D9">
        <w:rPr>
          <w:rFonts w:eastAsia="Times New Roman"/>
          <w:i/>
          <w:szCs w:val="20"/>
        </w:rPr>
        <w:t>South Australian Government Gazette</w:t>
      </w:r>
      <w:r w:rsidRPr="00A839D9">
        <w:rPr>
          <w:rFonts w:eastAsia="Times New Roman"/>
          <w:szCs w:val="20"/>
        </w:rPr>
        <w:t xml:space="preserve"> dated 2 February 2021, but only insofar as the exemption holders may possess Snapper (</w:t>
      </w:r>
      <w:r w:rsidRPr="00A839D9">
        <w:rPr>
          <w:rFonts w:eastAsia="Times New Roman"/>
          <w:i/>
          <w:szCs w:val="20"/>
        </w:rPr>
        <w:t>Chrysophrys auratus</w:t>
      </w:r>
      <w:r w:rsidRPr="00A839D9">
        <w:rPr>
          <w:rFonts w:eastAsia="Times New Roman"/>
          <w:szCs w:val="20"/>
        </w:rPr>
        <w:t>) taken from waters of the South East that each have a Department issued Charter Boat Fishery Tag secured through the mouth and gill, whilst transiting the Snapper Closure Area (the ‘exempted activity’), subject to the conditions set out in Schedule 1 during the period specified in Schedule 2 unless varied or revoked earlier. Exemption Number ME9903148.</w:t>
      </w:r>
    </w:p>
    <w:p w14:paraId="0D9C81AE" w14:textId="77777777" w:rsidR="00A839D9" w:rsidRPr="00A839D9" w:rsidRDefault="00A839D9" w:rsidP="00A839D9">
      <w:pPr>
        <w:jc w:val="center"/>
        <w:rPr>
          <w:smallCaps/>
          <w:szCs w:val="17"/>
        </w:rPr>
      </w:pPr>
      <w:r w:rsidRPr="00A839D9">
        <w:rPr>
          <w:smallCaps/>
          <w:szCs w:val="17"/>
        </w:rPr>
        <w:t>Schedule 1</w:t>
      </w:r>
    </w:p>
    <w:p w14:paraId="482795D3" w14:textId="77777777" w:rsidR="00A839D9" w:rsidRPr="00A839D9" w:rsidRDefault="00A839D9" w:rsidP="00A839D9">
      <w:pPr>
        <w:ind w:left="284" w:hanging="284"/>
        <w:rPr>
          <w:rFonts w:eastAsia="Times New Roman"/>
          <w:szCs w:val="20"/>
        </w:rPr>
      </w:pPr>
      <w:r w:rsidRPr="00A839D9">
        <w:rPr>
          <w:rFonts w:eastAsia="Times New Roman"/>
          <w:szCs w:val="20"/>
        </w:rPr>
        <w:t>1.</w:t>
      </w:r>
      <w:r w:rsidRPr="00A839D9">
        <w:rPr>
          <w:rFonts w:eastAsia="Times New Roman"/>
          <w:szCs w:val="20"/>
        </w:rPr>
        <w:tab/>
      </w:r>
      <w:r w:rsidRPr="00A839D9">
        <w:rPr>
          <w:rFonts w:eastAsia="Times New Roman"/>
          <w:spacing w:val="-2"/>
          <w:szCs w:val="20"/>
        </w:rPr>
        <w:t>At least one hour prior to travelling through any part of the waters of the Snapper Closure Area described in this notice, the licence holder or register must, if in possession or control of Snapper on the Charter Boat, make a prior report to PIRSA Fishwatch (1800 065 522) and must provide the Department the following information:</w:t>
      </w:r>
    </w:p>
    <w:p w14:paraId="31ABA089" w14:textId="77777777"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The name of the caller;</w:t>
      </w:r>
    </w:p>
    <w:p w14:paraId="203A7C4A" w14:textId="77777777"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Contact phone number of the caller;</w:t>
      </w:r>
    </w:p>
    <w:p w14:paraId="7EBEF886" w14:textId="77777777"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 xml:space="preserve">The licence number; </w:t>
      </w:r>
    </w:p>
    <w:p w14:paraId="7F511E1E" w14:textId="77777777"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Number of passengers on board;</w:t>
      </w:r>
    </w:p>
    <w:p w14:paraId="65FD6566" w14:textId="77777777"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Number of Snapper on board; and</w:t>
      </w:r>
    </w:p>
    <w:p w14:paraId="4527E7AD" w14:textId="77777777"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The approximate time the boat will enter the Snapper Closure Area.</w:t>
      </w:r>
    </w:p>
    <w:p w14:paraId="26EFA7B9" w14:textId="77777777"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The approximate time the boat will exit the Snapper Closure Area or arrive at the point of landing or disembarkation.</w:t>
      </w:r>
    </w:p>
    <w:p w14:paraId="53022FCF" w14:textId="77777777"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The tag numbers of the Department issued Charter Boat Fishery Snapper tags securely fastened to the Snapper on board the boat.</w:t>
      </w:r>
    </w:p>
    <w:p w14:paraId="15F0FC9B" w14:textId="77777777" w:rsidR="00A839D9" w:rsidRPr="00A839D9" w:rsidRDefault="00A839D9" w:rsidP="00A839D9">
      <w:pPr>
        <w:ind w:left="284" w:hanging="284"/>
        <w:rPr>
          <w:rFonts w:eastAsia="Times New Roman"/>
          <w:szCs w:val="20"/>
        </w:rPr>
      </w:pPr>
      <w:r w:rsidRPr="00A839D9">
        <w:rPr>
          <w:rFonts w:eastAsia="Times New Roman"/>
          <w:szCs w:val="20"/>
        </w:rPr>
        <w:t>2.</w:t>
      </w:r>
      <w:r w:rsidRPr="00A839D9">
        <w:rPr>
          <w:rFonts w:eastAsia="Times New Roman"/>
          <w:szCs w:val="20"/>
        </w:rPr>
        <w:tab/>
        <w:t>Each individual Snapper on board the Charter Boat must have a Charter Snapper tag issued by the Department secured through the mouth and gill in such a manner that the tag cannot be removed without being broken before entering the Snapper Closure Area.</w:t>
      </w:r>
    </w:p>
    <w:p w14:paraId="59178912" w14:textId="77777777" w:rsidR="00A839D9" w:rsidRPr="00A839D9" w:rsidRDefault="00A839D9" w:rsidP="00A839D9">
      <w:pPr>
        <w:ind w:left="284" w:hanging="284"/>
        <w:rPr>
          <w:rFonts w:eastAsia="Times New Roman"/>
          <w:szCs w:val="20"/>
        </w:rPr>
      </w:pPr>
      <w:r w:rsidRPr="00A839D9">
        <w:rPr>
          <w:rFonts w:eastAsia="Times New Roman"/>
          <w:szCs w:val="20"/>
        </w:rPr>
        <w:t>3.</w:t>
      </w:r>
      <w:r w:rsidRPr="00A839D9">
        <w:rPr>
          <w:rFonts w:eastAsia="Times New Roman"/>
          <w:szCs w:val="20"/>
        </w:rPr>
        <w:tab/>
        <w:t>Any Snapper taken and tagged during the charter, must remain on the vessel whilst transiting the Snapper Closure Area until the point of landing.</w:t>
      </w:r>
    </w:p>
    <w:p w14:paraId="76F24B4E" w14:textId="77777777" w:rsidR="00A839D9" w:rsidRPr="00A839D9" w:rsidRDefault="00A839D9" w:rsidP="00A839D9">
      <w:pPr>
        <w:ind w:left="284" w:hanging="284"/>
        <w:rPr>
          <w:rFonts w:eastAsia="Times New Roman"/>
          <w:szCs w:val="20"/>
        </w:rPr>
      </w:pPr>
      <w:r w:rsidRPr="00A839D9">
        <w:rPr>
          <w:rFonts w:eastAsia="Times New Roman"/>
          <w:szCs w:val="20"/>
        </w:rPr>
        <w:t>4.</w:t>
      </w:r>
      <w:r w:rsidRPr="00A839D9">
        <w:rPr>
          <w:rFonts w:eastAsia="Times New Roman"/>
          <w:szCs w:val="20"/>
        </w:rPr>
        <w:tab/>
        <w:t>The licence holder or registered master (exemption holder) must not delete or alter track logs recorded on electronic devices (e.g. Chart plotter, Global Positioning System) on board the charter boat for a period of 7 days after creating the track log if the boat has transited the Snapper Closure Area with Snapper onboard.</w:t>
      </w:r>
    </w:p>
    <w:p w14:paraId="483FF263" w14:textId="77777777" w:rsidR="00A839D9" w:rsidRPr="00A839D9" w:rsidRDefault="00A839D9" w:rsidP="00A839D9">
      <w:pPr>
        <w:ind w:left="284" w:hanging="284"/>
        <w:rPr>
          <w:rFonts w:eastAsia="Times New Roman"/>
          <w:szCs w:val="20"/>
        </w:rPr>
      </w:pPr>
      <w:r w:rsidRPr="00A839D9">
        <w:rPr>
          <w:rFonts w:eastAsia="Times New Roman"/>
          <w:szCs w:val="20"/>
        </w:rPr>
        <w:t>5.</w:t>
      </w:r>
      <w:r w:rsidRPr="00A839D9">
        <w:rPr>
          <w:rFonts w:eastAsia="Times New Roman"/>
          <w:szCs w:val="20"/>
        </w:rPr>
        <w:tab/>
        <w:t>While engaging in the exempted activity, the licence holder or registered master must be in possession of a copy of this notice. This notice must be produced to a Fisheries Officer if requested.</w:t>
      </w:r>
    </w:p>
    <w:p w14:paraId="58428DF7" w14:textId="77777777" w:rsidR="00A839D9" w:rsidRPr="00A839D9" w:rsidRDefault="00A839D9" w:rsidP="00A839D9">
      <w:pPr>
        <w:ind w:left="284" w:hanging="284"/>
        <w:rPr>
          <w:rFonts w:eastAsia="Times New Roman"/>
          <w:szCs w:val="20"/>
        </w:rPr>
      </w:pPr>
      <w:r w:rsidRPr="00A839D9">
        <w:rPr>
          <w:rFonts w:eastAsia="Times New Roman"/>
          <w:szCs w:val="20"/>
        </w:rPr>
        <w:t>6.</w:t>
      </w:r>
      <w:r w:rsidRPr="00A839D9">
        <w:rPr>
          <w:rFonts w:eastAsia="Times New Roman"/>
          <w:szCs w:val="20"/>
        </w:rPr>
        <w:tab/>
        <w:t xml:space="preserve">The exemption holders must not contravene or fail to comply with the </w:t>
      </w:r>
      <w:r w:rsidRPr="00A839D9">
        <w:rPr>
          <w:rFonts w:eastAsia="Times New Roman"/>
          <w:i/>
          <w:szCs w:val="20"/>
        </w:rPr>
        <w:t>Fisheries Management Act 2007</w:t>
      </w:r>
      <w:r w:rsidRPr="00A839D9">
        <w:rPr>
          <w:rFonts w:eastAsia="Times New Roman"/>
          <w:szCs w:val="20"/>
        </w:rPr>
        <w:t>, or any regulations made under that Act, except where specifically exempted by this notice.</w:t>
      </w:r>
    </w:p>
    <w:p w14:paraId="0C4D19F2" w14:textId="77777777" w:rsidR="00A839D9" w:rsidRPr="00A839D9" w:rsidRDefault="00A839D9" w:rsidP="00A839D9">
      <w:pPr>
        <w:jc w:val="center"/>
        <w:rPr>
          <w:smallCaps/>
          <w:szCs w:val="17"/>
        </w:rPr>
      </w:pPr>
      <w:r w:rsidRPr="00A839D9">
        <w:rPr>
          <w:smallCaps/>
          <w:szCs w:val="17"/>
        </w:rPr>
        <w:t>Schedule 2</w:t>
      </w:r>
    </w:p>
    <w:p w14:paraId="04E90AE5" w14:textId="77777777" w:rsidR="00A839D9" w:rsidRPr="00A839D9" w:rsidRDefault="00A839D9" w:rsidP="00A839D9">
      <w:pPr>
        <w:rPr>
          <w:rFonts w:eastAsia="Times New Roman"/>
          <w:szCs w:val="20"/>
        </w:rPr>
      </w:pPr>
      <w:r w:rsidRPr="00A839D9">
        <w:rPr>
          <w:rFonts w:eastAsia="Times New Roman"/>
          <w:szCs w:val="20"/>
        </w:rPr>
        <w:t>From 0001 hours on 6 February 2021 until 2359 hours on 31 October 2021.</w:t>
      </w:r>
    </w:p>
    <w:p w14:paraId="7B53AC95" w14:textId="77777777" w:rsidR="00A839D9" w:rsidRPr="00A839D9" w:rsidRDefault="00A839D9" w:rsidP="00A839D9">
      <w:pPr>
        <w:rPr>
          <w:rFonts w:eastAsia="Times New Roman"/>
          <w:szCs w:val="20"/>
        </w:rPr>
      </w:pPr>
      <w:r w:rsidRPr="00A839D9">
        <w:rPr>
          <w:rFonts w:eastAsia="Times New Roman"/>
          <w:szCs w:val="20"/>
        </w:rPr>
        <w:t>For the purpose of this Notice:</w:t>
      </w:r>
    </w:p>
    <w:p w14:paraId="5410D593" w14:textId="77777777" w:rsidR="00A839D9" w:rsidRPr="00A839D9" w:rsidRDefault="00A839D9" w:rsidP="00A839D9">
      <w:pPr>
        <w:ind w:left="142"/>
        <w:rPr>
          <w:rFonts w:eastAsia="Times New Roman"/>
          <w:szCs w:val="20"/>
        </w:rPr>
      </w:pPr>
      <w:r w:rsidRPr="00A839D9">
        <w:rPr>
          <w:rFonts w:eastAsia="Times New Roman"/>
          <w:b/>
          <w:i/>
          <w:szCs w:val="20"/>
        </w:rPr>
        <w:t>Department</w:t>
      </w:r>
      <w:r w:rsidRPr="00A839D9">
        <w:rPr>
          <w:rFonts w:eastAsia="Times New Roman"/>
          <w:szCs w:val="20"/>
        </w:rPr>
        <w:t>—means the Department of Primary Industries and Regions (PIRSA)</w:t>
      </w:r>
    </w:p>
    <w:p w14:paraId="24DE5593" w14:textId="77777777" w:rsidR="002358E1" w:rsidRDefault="002358E1">
      <w:pPr>
        <w:spacing w:after="0" w:line="240" w:lineRule="auto"/>
        <w:jc w:val="left"/>
        <w:rPr>
          <w:rFonts w:eastAsia="Times New Roman"/>
          <w:b/>
          <w:szCs w:val="20"/>
        </w:rPr>
      </w:pPr>
      <w:r>
        <w:rPr>
          <w:rFonts w:eastAsia="Times New Roman"/>
          <w:b/>
          <w:szCs w:val="20"/>
        </w:rPr>
        <w:br w:type="page"/>
      </w:r>
    </w:p>
    <w:p w14:paraId="0085B4D5" w14:textId="77777777" w:rsidR="00A839D9" w:rsidRPr="00A839D9" w:rsidRDefault="00A839D9" w:rsidP="002358E1">
      <w:pPr>
        <w:spacing w:after="60"/>
        <w:ind w:left="142"/>
        <w:rPr>
          <w:rFonts w:eastAsia="Times New Roman"/>
          <w:b/>
          <w:szCs w:val="20"/>
        </w:rPr>
      </w:pPr>
      <w:r w:rsidRPr="00A839D9">
        <w:rPr>
          <w:rFonts w:eastAsia="Times New Roman"/>
          <w:b/>
          <w:szCs w:val="20"/>
        </w:rPr>
        <w:lastRenderedPageBreak/>
        <w:t>Snapper Closure Area</w:t>
      </w:r>
    </w:p>
    <w:p w14:paraId="24770D59" w14:textId="77777777" w:rsidR="00A839D9" w:rsidRPr="00A839D9" w:rsidRDefault="00A839D9" w:rsidP="002358E1">
      <w:pPr>
        <w:spacing w:after="60"/>
        <w:ind w:left="284"/>
        <w:rPr>
          <w:rFonts w:eastAsia="Times New Roman"/>
          <w:szCs w:val="20"/>
        </w:rPr>
      </w:pPr>
      <w:r w:rsidRPr="00A839D9">
        <w:rPr>
          <w:rFonts w:eastAsia="Times New Roman"/>
          <w:szCs w:val="20"/>
        </w:rPr>
        <w:t>The Snapper Closure Area comprises the State waters of the West Coast, Spencer Gulf and Gulf of St Vincent which are contained within and bounded by a line commencing at a location on mean high water springs closest to 31°41</w:t>
      </w:r>
      <w:r w:rsidRPr="00A839D9">
        <w:rPr>
          <w:rFonts w:eastAsia="Times New Roman"/>
          <w:szCs w:val="20"/>
        </w:rPr>
        <w:sym w:font="Symbol" w:char="F0A2"/>
      </w:r>
      <w:r w:rsidRPr="00A839D9">
        <w:rPr>
          <w:rFonts w:eastAsia="Times New Roman"/>
          <w:szCs w:val="20"/>
        </w:rPr>
        <w:t xml:space="preserve">12.94″ (31°41.216′) South, 129°00′04.90″ (129°00.082′) East, then beginning north-easterly following the line of mean high water springs to a location closest to 35°38′33.82″ (35°38.564′) South, 138°31′20.77″ (138°31.346′) East (Newland Head), then south westerly to a location on mean high water springs closest to 35°50′29.19″ (35°50.486′) South, 138°08′05.64″ (138°08.094′) East (Cape Willoughby), then beginning </w:t>
      </w:r>
      <w:r w:rsidRPr="00A839D9">
        <w:rPr>
          <w:rFonts w:eastAsia="Times New Roman"/>
          <w:szCs w:val="20"/>
        </w:rPr>
        <w:br/>
        <w:t>north-westerly following the line of mean high water springs to the location closest to 35°53'11.307" (35°53.188') South, 136°32'3.880" (136°32.065') East (Vennachar Point), then continuing south along the meridian of longitude 136°32′36″ (136°32.600′) East to the southern limit of the waters of the State, then beginning south-westerly along the said boundary to the intersection with the western border of the State of South Australia 31°41′15.24″ (31°41.254′) South, 129°00′04.54″ (129°00.076′) East, then north-easterly along the said border to the point of commencement.</w:t>
      </w:r>
    </w:p>
    <w:p w14:paraId="0647CB21" w14:textId="77777777" w:rsidR="00A839D9" w:rsidRPr="00A839D9" w:rsidRDefault="00A839D9" w:rsidP="002358E1">
      <w:pPr>
        <w:spacing w:after="60"/>
        <w:ind w:left="284"/>
        <w:rPr>
          <w:rFonts w:eastAsia="Times New Roman"/>
          <w:spacing w:val="-2"/>
          <w:szCs w:val="20"/>
        </w:rPr>
      </w:pPr>
      <w:r w:rsidRPr="00A839D9">
        <w:rPr>
          <w:rFonts w:eastAsia="Times New Roman"/>
          <w:spacing w:val="-4"/>
          <w:szCs w:val="20"/>
        </w:rPr>
        <w:t xml:space="preserve">Waters of the South East—The waters of the South East comprising the waters of the State of South Australia contained within and bounded by a line commencing at a location on mean high water springs closest to 35°38′33.77″ (35°38.563′) South, 138°31′20.80″ (138°31.347′) East </w:t>
      </w:r>
      <w:r w:rsidRPr="00A839D9">
        <w:rPr>
          <w:rFonts w:eastAsia="Times New Roman"/>
          <w:szCs w:val="20"/>
        </w:rPr>
        <w:t>(Newland Head), then southwesterly to a location on the mean high water springs closest to 35°50′29.14″ (35°50.486′) South, 138°08′05.67″ (138°08.095′) East (Cape Willoughby), then beginning westerly along the line of mean high water springs to the location closest to 35°53′11.26″ (35°53.188') South, 136°32′3.92″ (136°32.065′) East (Vennachar Point), then continuing south along the meridian of longitude 136°32′36″ (136°32.600′) East to the southern limit of the waters of the State, then northeasterly along said boundary to its intersection with the eastern border of the State of South Australia near 38°03′23.36″ (38°03.389′) South, 140°57′56.86″ (140°57.948′) East, then beginning along the eastern border of the State of South Australia to a location on the mean high water springs closest to 38°03′23.36″ (38°03.389′) South, 140°57′56.86″ (140°57.948′) East, then beginning westerly following the line of mean high water springs to the point of commencement.</w:t>
      </w:r>
    </w:p>
    <w:p w14:paraId="0B486E05" w14:textId="77777777" w:rsidR="00A839D9" w:rsidRPr="00A839D9" w:rsidRDefault="00A839D9" w:rsidP="002358E1">
      <w:pPr>
        <w:spacing w:after="60"/>
        <w:ind w:left="142"/>
        <w:rPr>
          <w:rFonts w:eastAsia="Times New Roman"/>
          <w:szCs w:val="20"/>
        </w:rPr>
      </w:pPr>
      <w:r w:rsidRPr="00A839D9">
        <w:rPr>
          <w:rFonts w:eastAsia="Times New Roman"/>
          <w:szCs w:val="20"/>
        </w:rPr>
        <w:t>The spatial descriptions are geodesics based on the Geocentric Datum of Australia 2020 (GDA2020).</w:t>
      </w:r>
    </w:p>
    <w:p w14:paraId="74B17A69" w14:textId="77777777" w:rsidR="00A839D9" w:rsidRPr="00A839D9" w:rsidRDefault="00A839D9" w:rsidP="002358E1">
      <w:pPr>
        <w:spacing w:after="60"/>
        <w:rPr>
          <w:rFonts w:eastAsia="Times New Roman"/>
          <w:spacing w:val="-2"/>
          <w:szCs w:val="20"/>
        </w:rPr>
      </w:pPr>
      <w:r w:rsidRPr="00A839D9">
        <w:rPr>
          <w:rFonts w:eastAsia="Times New Roman"/>
          <w:spacing w:val="-2"/>
          <w:szCs w:val="20"/>
        </w:rPr>
        <w:t xml:space="preserve">This notice does not purport to override the provisions or operation of any other Act including, but not limited to, the </w:t>
      </w:r>
      <w:r w:rsidRPr="00A839D9">
        <w:rPr>
          <w:rFonts w:eastAsia="Times New Roman"/>
          <w:i/>
          <w:spacing w:val="-2"/>
          <w:szCs w:val="20"/>
        </w:rPr>
        <w:t>Marine Parks Act 2007</w:t>
      </w:r>
      <w:r w:rsidRPr="00A839D9">
        <w:rPr>
          <w:rFonts w:eastAsia="Times New Roman"/>
          <w:spacing w:val="-2"/>
          <w:szCs w:val="20"/>
        </w:rPr>
        <w:t>. The exemption holder and agents must comply with any relevant regulations, permits, requirements and directions from the Department for Environment and Water when undertaking activities within a marine park.</w:t>
      </w:r>
    </w:p>
    <w:p w14:paraId="57B2065E" w14:textId="77777777" w:rsidR="00A839D9" w:rsidRPr="00A839D9" w:rsidRDefault="00A839D9" w:rsidP="00A839D9">
      <w:pPr>
        <w:spacing w:after="0"/>
        <w:rPr>
          <w:rFonts w:eastAsia="Times New Roman"/>
          <w:szCs w:val="17"/>
        </w:rPr>
      </w:pPr>
      <w:r w:rsidRPr="00A839D9">
        <w:rPr>
          <w:rFonts w:eastAsia="Times New Roman"/>
          <w:szCs w:val="17"/>
        </w:rPr>
        <w:t>Dated: 5 February 2021</w:t>
      </w:r>
    </w:p>
    <w:p w14:paraId="63AB1BE3" w14:textId="77777777" w:rsidR="00A839D9" w:rsidRPr="00A839D9" w:rsidRDefault="00A839D9" w:rsidP="00A839D9">
      <w:pPr>
        <w:spacing w:after="0"/>
        <w:jc w:val="right"/>
        <w:rPr>
          <w:rFonts w:eastAsia="Times New Roman"/>
          <w:smallCaps/>
          <w:szCs w:val="20"/>
        </w:rPr>
      </w:pPr>
      <w:r w:rsidRPr="00A839D9">
        <w:rPr>
          <w:rFonts w:eastAsia="Times New Roman"/>
          <w:smallCaps/>
          <w:szCs w:val="20"/>
        </w:rPr>
        <w:t>Prof Gavin Begg</w:t>
      </w:r>
    </w:p>
    <w:p w14:paraId="3659C834" w14:textId="77777777" w:rsidR="00A839D9" w:rsidRPr="00A839D9" w:rsidRDefault="00A839D9" w:rsidP="00A839D9">
      <w:pPr>
        <w:spacing w:after="0"/>
        <w:jc w:val="right"/>
        <w:rPr>
          <w:rFonts w:eastAsia="Times New Roman"/>
          <w:szCs w:val="17"/>
        </w:rPr>
      </w:pPr>
      <w:r w:rsidRPr="00A839D9">
        <w:rPr>
          <w:rFonts w:eastAsia="Times New Roman"/>
          <w:szCs w:val="17"/>
        </w:rPr>
        <w:t>Executive Director</w:t>
      </w:r>
    </w:p>
    <w:p w14:paraId="2D624C95" w14:textId="77777777" w:rsidR="00A839D9" w:rsidRPr="00A839D9" w:rsidRDefault="00A839D9" w:rsidP="00A839D9">
      <w:pPr>
        <w:spacing w:after="0"/>
        <w:jc w:val="right"/>
        <w:rPr>
          <w:rFonts w:eastAsia="Times New Roman"/>
          <w:szCs w:val="17"/>
        </w:rPr>
      </w:pPr>
      <w:r w:rsidRPr="00A839D9">
        <w:rPr>
          <w:rFonts w:eastAsia="Times New Roman"/>
          <w:szCs w:val="17"/>
        </w:rPr>
        <w:t>Fisheries and Aquaculture</w:t>
      </w:r>
    </w:p>
    <w:p w14:paraId="2F20B3DE" w14:textId="77777777" w:rsidR="00175F5C" w:rsidRDefault="00A839D9" w:rsidP="00A839D9">
      <w:pPr>
        <w:spacing w:after="0"/>
        <w:jc w:val="right"/>
        <w:rPr>
          <w:rFonts w:eastAsia="Times New Roman"/>
          <w:szCs w:val="17"/>
        </w:rPr>
      </w:pPr>
      <w:r w:rsidRPr="00A839D9">
        <w:rPr>
          <w:rFonts w:eastAsia="Times New Roman"/>
          <w:szCs w:val="17"/>
        </w:rPr>
        <w:t>Delegate of the Minister for Primary Industries and Regional Development</w:t>
      </w:r>
    </w:p>
    <w:p w14:paraId="14A106EB" w14:textId="77777777" w:rsidR="00A839D9" w:rsidRDefault="00A839D9" w:rsidP="00A839D9">
      <w:pPr>
        <w:pBdr>
          <w:bottom w:val="single" w:sz="4" w:space="1" w:color="auto"/>
        </w:pBdr>
        <w:spacing w:after="0" w:line="52" w:lineRule="exact"/>
        <w:jc w:val="center"/>
        <w:rPr>
          <w:lang w:val="en-US"/>
        </w:rPr>
      </w:pPr>
    </w:p>
    <w:p w14:paraId="009332DA" w14:textId="77777777" w:rsidR="00A839D9" w:rsidRDefault="00A839D9" w:rsidP="00A839D9">
      <w:pPr>
        <w:pBdr>
          <w:top w:val="single" w:sz="4" w:space="1" w:color="auto"/>
        </w:pBdr>
        <w:spacing w:before="34" w:after="0" w:line="14" w:lineRule="exact"/>
        <w:jc w:val="center"/>
        <w:rPr>
          <w:lang w:val="en-US"/>
        </w:rPr>
      </w:pPr>
    </w:p>
    <w:p w14:paraId="2A1281A1" w14:textId="77777777" w:rsidR="00A839D9" w:rsidRDefault="00A839D9" w:rsidP="00A839D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2303CC51" w14:textId="77777777" w:rsidR="00D95932" w:rsidRPr="00D95932" w:rsidRDefault="00D95932" w:rsidP="00311B6C">
      <w:pPr>
        <w:pStyle w:val="Heading2"/>
        <w:spacing w:after="60"/>
      </w:pPr>
      <w:bookmarkStart w:id="34" w:name="_Toc63931066"/>
      <w:r w:rsidRPr="00D95932">
        <w:t>Geographical Names Act 1991</w:t>
      </w:r>
      <w:bookmarkEnd w:id="34"/>
    </w:p>
    <w:p w14:paraId="63C201B3" w14:textId="77777777" w:rsidR="00D95932" w:rsidRPr="00D95932" w:rsidRDefault="00D95932" w:rsidP="002358E1">
      <w:pPr>
        <w:spacing w:after="60"/>
        <w:jc w:val="center"/>
        <w:rPr>
          <w:i/>
          <w:szCs w:val="17"/>
        </w:rPr>
      </w:pPr>
      <w:r w:rsidRPr="00D95932">
        <w:rPr>
          <w:i/>
          <w:szCs w:val="17"/>
        </w:rPr>
        <w:t>Notice to Alter and Assign Names to a Place</w:t>
      </w:r>
    </w:p>
    <w:p w14:paraId="24C8100D" w14:textId="77777777" w:rsidR="00D95932" w:rsidRPr="00D95932" w:rsidRDefault="00D95932" w:rsidP="002358E1">
      <w:pPr>
        <w:spacing w:after="60"/>
        <w:rPr>
          <w:rFonts w:eastAsia="Times New Roman"/>
          <w:szCs w:val="20"/>
        </w:rPr>
      </w:pPr>
      <w:r w:rsidRPr="00D95932">
        <w:rPr>
          <w:rFonts w:eastAsia="Times New Roman"/>
          <w:szCs w:val="20"/>
        </w:rPr>
        <w:t xml:space="preserve">Notice is hereby given pursuant to the provisions of the above Act that I, the Honourable Vickie Chapman MP, Attorney-General, Minister of the Crown to whom the administration of the </w:t>
      </w:r>
      <w:r w:rsidRPr="00D95932">
        <w:rPr>
          <w:rFonts w:eastAsia="Times New Roman"/>
          <w:i/>
          <w:szCs w:val="20"/>
        </w:rPr>
        <w:t>Geographical Names Act 1991</w:t>
      </w:r>
      <w:r w:rsidRPr="00D95932">
        <w:rPr>
          <w:rFonts w:eastAsia="Times New Roman"/>
          <w:szCs w:val="20"/>
        </w:rPr>
        <w:t xml:space="preserve"> is committed DO HEREBY alter and assign the following names in reference to the Flinders Link Railway Extension Project;</w:t>
      </w:r>
    </w:p>
    <w:p w14:paraId="2A1C809D" w14:textId="77777777" w:rsidR="00D95932" w:rsidRPr="00D95932" w:rsidRDefault="00D95932" w:rsidP="002358E1">
      <w:pPr>
        <w:spacing w:after="40"/>
        <w:ind w:left="284" w:hanging="142"/>
        <w:rPr>
          <w:rFonts w:eastAsia="Times New Roman"/>
          <w:szCs w:val="20"/>
        </w:rPr>
      </w:pPr>
      <w:r w:rsidRPr="00D95932">
        <w:rPr>
          <w:rFonts w:eastAsia="Times New Roman"/>
          <w:szCs w:val="20"/>
        </w:rPr>
        <w:t>•</w:t>
      </w:r>
      <w:r w:rsidRPr="00D95932">
        <w:rPr>
          <w:rFonts w:eastAsia="Times New Roman"/>
          <w:szCs w:val="20"/>
        </w:rPr>
        <w:tab/>
        <w:t xml:space="preserve">Rename the current Tonsley Line to </w:t>
      </w:r>
      <w:r w:rsidRPr="00D95932">
        <w:rPr>
          <w:rFonts w:eastAsia="Times New Roman"/>
          <w:b/>
          <w:szCs w:val="20"/>
        </w:rPr>
        <w:t>FLINDERS LINE</w:t>
      </w:r>
      <w:r w:rsidRPr="00D95932">
        <w:rPr>
          <w:rFonts w:eastAsia="Times New Roman"/>
          <w:szCs w:val="20"/>
        </w:rPr>
        <w:t xml:space="preserve"> to be consistent with the naming standards for naming a railway line after the terminus station.</w:t>
      </w:r>
    </w:p>
    <w:p w14:paraId="227EE23A" w14:textId="77777777" w:rsidR="00D95932" w:rsidRPr="00D95932" w:rsidRDefault="00D95932" w:rsidP="002358E1">
      <w:pPr>
        <w:spacing w:after="40"/>
        <w:ind w:left="284" w:hanging="142"/>
        <w:rPr>
          <w:rFonts w:eastAsia="Times New Roman"/>
          <w:szCs w:val="20"/>
        </w:rPr>
      </w:pPr>
      <w:r w:rsidRPr="00D95932">
        <w:rPr>
          <w:rFonts w:eastAsia="Times New Roman"/>
          <w:szCs w:val="20"/>
        </w:rPr>
        <w:t>•</w:t>
      </w:r>
      <w:r w:rsidRPr="00D95932">
        <w:rPr>
          <w:rFonts w:eastAsia="Times New Roman"/>
          <w:szCs w:val="20"/>
        </w:rPr>
        <w:tab/>
        <w:t xml:space="preserve">Rename the existing Clovelly Park Railway Station to </w:t>
      </w:r>
      <w:r w:rsidRPr="00D95932">
        <w:rPr>
          <w:rFonts w:eastAsia="Times New Roman"/>
          <w:b/>
          <w:szCs w:val="20"/>
        </w:rPr>
        <w:t>TONSLEY RAILWAY STATION</w:t>
      </w:r>
      <w:r w:rsidRPr="00D95932">
        <w:rPr>
          <w:rFonts w:eastAsia="Times New Roman"/>
          <w:szCs w:val="20"/>
        </w:rPr>
        <w:t xml:space="preserve"> in line with the recent suburb name change from Clovelly Park to Tonsley.</w:t>
      </w:r>
    </w:p>
    <w:p w14:paraId="78B980B7" w14:textId="77777777" w:rsidR="00D95932" w:rsidRPr="00D95932" w:rsidRDefault="00D95932" w:rsidP="00D95932">
      <w:pPr>
        <w:ind w:left="284" w:hanging="142"/>
        <w:rPr>
          <w:rFonts w:eastAsia="Times New Roman"/>
          <w:szCs w:val="20"/>
        </w:rPr>
      </w:pPr>
      <w:r w:rsidRPr="00D95932">
        <w:rPr>
          <w:rFonts w:eastAsia="Times New Roman"/>
          <w:szCs w:val="20"/>
        </w:rPr>
        <w:t>•</w:t>
      </w:r>
      <w:r w:rsidRPr="00D95932">
        <w:rPr>
          <w:rFonts w:eastAsia="Times New Roman"/>
          <w:szCs w:val="20"/>
        </w:rPr>
        <w:tab/>
        <w:t xml:space="preserve">Name the proposed railway station at Flinders Medical Centre as </w:t>
      </w:r>
      <w:r w:rsidRPr="00D95932">
        <w:rPr>
          <w:rFonts w:eastAsia="Times New Roman"/>
          <w:b/>
          <w:szCs w:val="20"/>
        </w:rPr>
        <w:t>FLINDERS RAILWAY STATION</w:t>
      </w:r>
      <w:r w:rsidRPr="00D95932">
        <w:rPr>
          <w:rFonts w:eastAsia="Times New Roman"/>
          <w:szCs w:val="20"/>
        </w:rPr>
        <w:t>.</w:t>
      </w:r>
    </w:p>
    <w:p w14:paraId="7F8BEEC7" w14:textId="77777777" w:rsidR="00D95932" w:rsidRPr="00D95932" w:rsidRDefault="00D95932" w:rsidP="00D95932">
      <w:pPr>
        <w:rPr>
          <w:rFonts w:eastAsia="Times New Roman"/>
          <w:szCs w:val="20"/>
        </w:rPr>
      </w:pPr>
      <w:r w:rsidRPr="00D95932">
        <w:rPr>
          <w:rFonts w:eastAsia="Times New Roman"/>
          <w:szCs w:val="20"/>
        </w:rPr>
        <w:t>Copies of the plan for this naming proposal can be viewed at:</w:t>
      </w:r>
    </w:p>
    <w:p w14:paraId="365443B3" w14:textId="77777777" w:rsidR="00D95932" w:rsidRPr="00D95932" w:rsidRDefault="00D95932" w:rsidP="002358E1">
      <w:pPr>
        <w:spacing w:after="40"/>
        <w:ind w:left="284" w:hanging="142"/>
        <w:rPr>
          <w:rFonts w:eastAsia="Times New Roman"/>
          <w:szCs w:val="20"/>
        </w:rPr>
      </w:pPr>
      <w:r w:rsidRPr="00D95932">
        <w:rPr>
          <w:rFonts w:eastAsia="Times New Roman"/>
          <w:szCs w:val="20"/>
        </w:rPr>
        <w:t>•</w:t>
      </w:r>
      <w:r w:rsidRPr="00D95932">
        <w:rPr>
          <w:rFonts w:eastAsia="Times New Roman"/>
          <w:szCs w:val="20"/>
        </w:rPr>
        <w:tab/>
        <w:t>the Office of the Surveyor-General, 101 Grenfell Street, Adelaide</w:t>
      </w:r>
    </w:p>
    <w:p w14:paraId="59B60A29" w14:textId="77777777" w:rsidR="00D95932" w:rsidRPr="00D95932" w:rsidRDefault="00D95932" w:rsidP="00D95932">
      <w:pPr>
        <w:ind w:left="284" w:hanging="142"/>
        <w:rPr>
          <w:rFonts w:eastAsia="Times New Roman"/>
          <w:szCs w:val="20"/>
        </w:rPr>
      </w:pPr>
      <w:r w:rsidRPr="00D95932">
        <w:rPr>
          <w:rFonts w:eastAsia="Times New Roman"/>
          <w:szCs w:val="20"/>
        </w:rPr>
        <w:t>•</w:t>
      </w:r>
      <w:r w:rsidRPr="00D95932">
        <w:rPr>
          <w:rFonts w:eastAsia="Times New Roman"/>
          <w:szCs w:val="20"/>
        </w:rPr>
        <w:tab/>
        <w:t xml:space="preserve">the Land Services web-site at </w:t>
      </w:r>
      <w:hyperlink r:id="rId23" w:history="1">
        <w:r w:rsidRPr="00D95932">
          <w:rPr>
            <w:rFonts w:eastAsia="Times New Roman"/>
            <w:color w:val="0000FF"/>
            <w:szCs w:val="20"/>
            <w:u w:val="single"/>
          </w:rPr>
          <w:t>www.sa.gov.au/landservices/namingproposals</w:t>
        </w:r>
      </w:hyperlink>
      <w:r w:rsidRPr="00D95932">
        <w:rPr>
          <w:rFonts w:eastAsia="Times New Roman"/>
          <w:szCs w:val="20"/>
        </w:rPr>
        <w:t xml:space="preserve"> </w:t>
      </w:r>
    </w:p>
    <w:p w14:paraId="37B0A275" w14:textId="77777777" w:rsidR="00D95932" w:rsidRPr="00D95932" w:rsidRDefault="00D95932" w:rsidP="00D95932">
      <w:pPr>
        <w:spacing w:after="0"/>
        <w:rPr>
          <w:rFonts w:eastAsia="Times New Roman"/>
          <w:szCs w:val="17"/>
        </w:rPr>
      </w:pPr>
      <w:r w:rsidRPr="00D95932">
        <w:rPr>
          <w:rFonts w:eastAsia="Times New Roman"/>
          <w:szCs w:val="17"/>
        </w:rPr>
        <w:t>Dated: 2 February 2021</w:t>
      </w:r>
    </w:p>
    <w:p w14:paraId="0E553AFF" w14:textId="77777777" w:rsidR="00D95932" w:rsidRPr="00D95932" w:rsidRDefault="00D95932" w:rsidP="00D95932">
      <w:pPr>
        <w:spacing w:after="0"/>
        <w:jc w:val="right"/>
        <w:rPr>
          <w:rFonts w:eastAsia="Times New Roman"/>
          <w:smallCaps/>
          <w:szCs w:val="20"/>
        </w:rPr>
      </w:pPr>
      <w:r w:rsidRPr="00D95932">
        <w:rPr>
          <w:rFonts w:eastAsia="Times New Roman"/>
          <w:smallCaps/>
          <w:szCs w:val="20"/>
        </w:rPr>
        <w:t>Vickie Chapman MP</w:t>
      </w:r>
    </w:p>
    <w:p w14:paraId="76C50FF7" w14:textId="77777777" w:rsidR="00A839D9" w:rsidRDefault="00D95932" w:rsidP="00D95932">
      <w:pPr>
        <w:spacing w:after="0"/>
        <w:jc w:val="right"/>
        <w:rPr>
          <w:rFonts w:eastAsia="Times New Roman"/>
          <w:szCs w:val="17"/>
        </w:rPr>
      </w:pPr>
      <w:r w:rsidRPr="00D95932">
        <w:rPr>
          <w:rFonts w:eastAsia="Times New Roman"/>
          <w:szCs w:val="17"/>
        </w:rPr>
        <w:t>Attorney-General</w:t>
      </w:r>
    </w:p>
    <w:p w14:paraId="010273F1" w14:textId="77777777" w:rsidR="00D95932" w:rsidRDefault="00D95932" w:rsidP="00D95932">
      <w:pPr>
        <w:pBdr>
          <w:bottom w:val="single" w:sz="4" w:space="1" w:color="auto"/>
        </w:pBdr>
        <w:spacing w:after="0" w:line="52" w:lineRule="exact"/>
        <w:jc w:val="center"/>
        <w:rPr>
          <w:lang w:val="en-US"/>
        </w:rPr>
      </w:pPr>
    </w:p>
    <w:p w14:paraId="562685BE" w14:textId="77777777" w:rsidR="00D95932" w:rsidRDefault="00D95932" w:rsidP="00D95932">
      <w:pPr>
        <w:pBdr>
          <w:top w:val="single" w:sz="4" w:space="1" w:color="auto"/>
        </w:pBdr>
        <w:spacing w:before="34" w:after="0" w:line="14" w:lineRule="exact"/>
        <w:jc w:val="center"/>
        <w:rPr>
          <w:lang w:val="en-US"/>
        </w:rPr>
      </w:pPr>
    </w:p>
    <w:p w14:paraId="1EE5B5C6" w14:textId="77777777" w:rsidR="00D95932" w:rsidRDefault="00D95932" w:rsidP="00D959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D7B3382" w14:textId="77777777" w:rsidR="00DC7AEF" w:rsidRPr="00DC7AEF" w:rsidRDefault="00DC7AEF" w:rsidP="00311B6C">
      <w:pPr>
        <w:pStyle w:val="Heading2"/>
        <w:spacing w:after="60"/>
      </w:pPr>
      <w:bookmarkStart w:id="35" w:name="_Toc63931067"/>
      <w:r w:rsidRPr="00DC7AEF">
        <w:t>Health Care Act 2008</w:t>
      </w:r>
      <w:bookmarkEnd w:id="35"/>
    </w:p>
    <w:p w14:paraId="2A74067A" w14:textId="77777777" w:rsidR="00DC7AEF" w:rsidRPr="00DC7AEF" w:rsidRDefault="00DC7AEF" w:rsidP="002358E1">
      <w:pPr>
        <w:spacing w:after="60"/>
        <w:jc w:val="center"/>
        <w:rPr>
          <w:smallCaps/>
          <w:szCs w:val="17"/>
        </w:rPr>
      </w:pPr>
      <w:r w:rsidRPr="00DC7AEF">
        <w:rPr>
          <w:smallCaps/>
          <w:szCs w:val="17"/>
        </w:rPr>
        <w:t>Section 64</w:t>
      </w:r>
    </w:p>
    <w:p w14:paraId="402940B9" w14:textId="77777777" w:rsidR="00DC7AEF" w:rsidRPr="00DC7AEF" w:rsidRDefault="00DC7AEF" w:rsidP="002358E1">
      <w:pPr>
        <w:spacing w:after="60"/>
        <w:jc w:val="center"/>
        <w:rPr>
          <w:i/>
          <w:szCs w:val="17"/>
        </w:rPr>
      </w:pPr>
      <w:r w:rsidRPr="00DC7AEF">
        <w:rPr>
          <w:i/>
          <w:szCs w:val="17"/>
        </w:rPr>
        <w:t>Revocation of Declaration of Authorised Quality Improvement Activity—</w:t>
      </w:r>
      <w:r w:rsidRPr="00DC7AEF">
        <w:rPr>
          <w:i/>
          <w:szCs w:val="17"/>
        </w:rPr>
        <w:br/>
        <w:t>Notice by the Minister</w:t>
      </w:r>
    </w:p>
    <w:p w14:paraId="09A4E136" w14:textId="77777777" w:rsidR="00DC7AEF" w:rsidRPr="00DC7AEF" w:rsidRDefault="00DC7AEF" w:rsidP="002358E1">
      <w:pPr>
        <w:spacing w:after="60"/>
        <w:rPr>
          <w:rFonts w:eastAsia="Times New Roman"/>
          <w:szCs w:val="20"/>
        </w:rPr>
      </w:pPr>
      <w:r w:rsidRPr="00DC7AEF">
        <w:rPr>
          <w:rFonts w:eastAsia="Times New Roman"/>
          <w:szCs w:val="20"/>
        </w:rPr>
        <w:t xml:space="preserve">TAKE notice that I, Hon Stephen Wade MLC, Minister for Health and Wellbeing, pursuant to section 64 (8) of the </w:t>
      </w:r>
      <w:r w:rsidRPr="00DC7AEF">
        <w:rPr>
          <w:rFonts w:eastAsia="Times New Roman"/>
          <w:i/>
          <w:szCs w:val="20"/>
        </w:rPr>
        <w:t>Health Care Act 2008</w:t>
      </w:r>
      <w:r w:rsidRPr="00DC7AEF">
        <w:rPr>
          <w:rFonts w:eastAsia="Times New Roman"/>
          <w:szCs w:val="20"/>
        </w:rPr>
        <w:t>, do hereby:</w:t>
      </w:r>
    </w:p>
    <w:p w14:paraId="15608C97" w14:textId="77777777" w:rsidR="00DC7AEF" w:rsidRPr="00DC7AEF" w:rsidRDefault="00DC7AEF" w:rsidP="002358E1">
      <w:pPr>
        <w:spacing w:after="60"/>
        <w:ind w:left="142"/>
        <w:rPr>
          <w:rFonts w:eastAsia="Times New Roman"/>
          <w:szCs w:val="20"/>
        </w:rPr>
      </w:pPr>
      <w:r w:rsidRPr="00DC7AEF">
        <w:rPr>
          <w:rFonts w:eastAsia="Times New Roman"/>
          <w:szCs w:val="20"/>
        </w:rPr>
        <w:t xml:space="preserve">REVOKE the declaration of an authorised quality improvement activity under Part 7 Section 64 of the </w:t>
      </w:r>
      <w:r w:rsidRPr="00DC7AEF">
        <w:rPr>
          <w:rFonts w:eastAsia="Times New Roman"/>
          <w:i/>
          <w:szCs w:val="20"/>
        </w:rPr>
        <w:t>Health Care Act 2008</w:t>
      </w:r>
      <w:r w:rsidRPr="00DC7AEF">
        <w:rPr>
          <w:rFonts w:eastAsia="Times New Roman"/>
          <w:szCs w:val="20"/>
        </w:rPr>
        <w:t xml:space="preserve"> set out in the Schedule to this notice.</w:t>
      </w:r>
    </w:p>
    <w:p w14:paraId="33FE4AA2" w14:textId="77777777" w:rsidR="00DC7AEF" w:rsidRPr="00DC7AEF" w:rsidRDefault="00DC7AEF" w:rsidP="002358E1">
      <w:pPr>
        <w:spacing w:after="60"/>
        <w:rPr>
          <w:rFonts w:eastAsia="Times New Roman"/>
          <w:szCs w:val="20"/>
        </w:rPr>
      </w:pPr>
      <w:r w:rsidRPr="00DC7AEF">
        <w:rPr>
          <w:rFonts w:eastAsia="Times New Roman"/>
          <w:szCs w:val="20"/>
        </w:rPr>
        <w:t xml:space="preserve">The revocation of this declaration takes effect on the date this notice is published in the </w:t>
      </w:r>
      <w:r w:rsidRPr="00DC7AEF">
        <w:rPr>
          <w:rFonts w:eastAsia="Times New Roman"/>
          <w:i/>
          <w:szCs w:val="20"/>
        </w:rPr>
        <w:t>Gazette</w:t>
      </w:r>
      <w:r w:rsidRPr="00DC7AEF">
        <w:rPr>
          <w:rFonts w:eastAsia="Times New Roman"/>
          <w:szCs w:val="20"/>
        </w:rPr>
        <w:t>.</w:t>
      </w:r>
    </w:p>
    <w:p w14:paraId="3D81F128" w14:textId="77777777" w:rsidR="00DC7AEF" w:rsidRPr="00DC7AEF" w:rsidRDefault="00DC7AEF" w:rsidP="00DC7AEF">
      <w:pPr>
        <w:rPr>
          <w:rFonts w:eastAsia="Times New Roman"/>
          <w:szCs w:val="20"/>
        </w:rPr>
      </w:pPr>
      <w:r w:rsidRPr="00DC7AEF">
        <w:rPr>
          <w:rFonts w:eastAsia="Times New Roman"/>
          <w:szCs w:val="20"/>
        </w:rPr>
        <w:t>Dated: 7 February 2021</w:t>
      </w:r>
    </w:p>
    <w:p w14:paraId="3D0D703C" w14:textId="77777777" w:rsidR="00DC7AEF" w:rsidRPr="00DC7AEF" w:rsidRDefault="00DC7AEF" w:rsidP="00DC7AEF">
      <w:pPr>
        <w:spacing w:after="0"/>
        <w:jc w:val="right"/>
        <w:rPr>
          <w:rFonts w:eastAsia="Times New Roman"/>
          <w:smallCaps/>
          <w:szCs w:val="20"/>
        </w:rPr>
      </w:pPr>
      <w:r w:rsidRPr="00DC7AEF">
        <w:rPr>
          <w:rFonts w:eastAsia="Times New Roman"/>
          <w:smallCaps/>
          <w:szCs w:val="20"/>
        </w:rPr>
        <w:t>Stephen Wade</w:t>
      </w:r>
    </w:p>
    <w:p w14:paraId="47978C6E" w14:textId="77777777" w:rsidR="00DC7AEF" w:rsidRPr="00DC7AEF" w:rsidRDefault="00DC7AEF" w:rsidP="00DC7AEF">
      <w:pPr>
        <w:spacing w:after="0"/>
        <w:jc w:val="right"/>
        <w:rPr>
          <w:rFonts w:eastAsia="Times New Roman"/>
          <w:szCs w:val="17"/>
        </w:rPr>
      </w:pPr>
      <w:r w:rsidRPr="00DC7AEF">
        <w:rPr>
          <w:rFonts w:eastAsia="Times New Roman"/>
          <w:szCs w:val="17"/>
        </w:rPr>
        <w:t>Minister for Health and Wellbeing</w:t>
      </w:r>
    </w:p>
    <w:p w14:paraId="1BF3419D" w14:textId="77777777" w:rsidR="00DC7AEF" w:rsidRPr="00DC7AEF" w:rsidRDefault="00DC7AEF" w:rsidP="00DC7AEF">
      <w:pPr>
        <w:pBdr>
          <w:top w:val="single" w:sz="4" w:space="1" w:color="auto"/>
        </w:pBdr>
        <w:spacing w:before="100" w:line="14" w:lineRule="exact"/>
        <w:ind w:left="1080" w:right="1080"/>
        <w:jc w:val="center"/>
        <w:rPr>
          <w:rFonts w:eastAsia="Times New Roman"/>
          <w:szCs w:val="20"/>
        </w:rPr>
      </w:pPr>
    </w:p>
    <w:p w14:paraId="5E28DBDB" w14:textId="77777777" w:rsidR="00DC7AEF" w:rsidRPr="00DC7AEF" w:rsidRDefault="00DC7AEF" w:rsidP="00744C98">
      <w:pPr>
        <w:spacing w:after="60"/>
        <w:jc w:val="center"/>
        <w:rPr>
          <w:smallCaps/>
          <w:szCs w:val="17"/>
        </w:rPr>
      </w:pPr>
      <w:r w:rsidRPr="00DC7AEF">
        <w:rPr>
          <w:smallCaps/>
          <w:szCs w:val="17"/>
        </w:rPr>
        <w:t>Schedule</w:t>
      </w:r>
    </w:p>
    <w:p w14:paraId="608746C2" w14:textId="77777777" w:rsidR="00DC7AEF" w:rsidRPr="00DC7AEF" w:rsidRDefault="00DC7AEF" w:rsidP="00DC7AEF">
      <w:pPr>
        <w:jc w:val="center"/>
        <w:rPr>
          <w:i/>
          <w:szCs w:val="17"/>
        </w:rPr>
      </w:pPr>
      <w:r w:rsidRPr="00DC7AEF">
        <w:rPr>
          <w:i/>
          <w:szCs w:val="17"/>
        </w:rPr>
        <w:t>Revocation of Declaration of Authorised Quality Improvement Activity under Section 64</w:t>
      </w:r>
    </w:p>
    <w:tbl>
      <w:tblPr>
        <w:tblStyle w:val="TableGrid"/>
        <w:tblW w:w="43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7"/>
        <w:gridCol w:w="4954"/>
      </w:tblGrid>
      <w:tr w:rsidR="00DC7AEF" w:rsidRPr="00DC7AEF" w14:paraId="68B2C10C" w14:textId="77777777" w:rsidTr="00311B6C">
        <w:trPr>
          <w:trHeight w:val="324"/>
          <w:jc w:val="center"/>
        </w:trPr>
        <w:tc>
          <w:tcPr>
            <w:tcW w:w="1931" w:type="pct"/>
            <w:tcBorders>
              <w:top w:val="single" w:sz="4" w:space="0" w:color="auto"/>
              <w:bottom w:val="single" w:sz="4" w:space="0" w:color="auto"/>
            </w:tcBorders>
            <w:vAlign w:val="center"/>
          </w:tcPr>
          <w:p w14:paraId="40B27763" w14:textId="77777777" w:rsidR="00DC7AEF" w:rsidRPr="00DC7AEF" w:rsidRDefault="00DC7AEF" w:rsidP="00DC7AEF">
            <w:pPr>
              <w:spacing w:after="0"/>
              <w:jc w:val="center"/>
              <w:rPr>
                <w:b/>
                <w:szCs w:val="20"/>
              </w:rPr>
            </w:pPr>
            <w:r w:rsidRPr="00DC7AEF">
              <w:rPr>
                <w:b/>
                <w:szCs w:val="20"/>
              </w:rPr>
              <w:t>ACTIVITY</w:t>
            </w:r>
          </w:p>
        </w:tc>
        <w:tc>
          <w:tcPr>
            <w:tcW w:w="3069" w:type="pct"/>
            <w:tcBorders>
              <w:top w:val="single" w:sz="4" w:space="0" w:color="auto"/>
              <w:bottom w:val="single" w:sz="4" w:space="0" w:color="auto"/>
            </w:tcBorders>
            <w:vAlign w:val="center"/>
          </w:tcPr>
          <w:p w14:paraId="199AF4EC" w14:textId="77777777" w:rsidR="00DC7AEF" w:rsidRPr="00DC7AEF" w:rsidRDefault="00DC7AEF" w:rsidP="00DC7AEF">
            <w:pPr>
              <w:spacing w:after="0"/>
              <w:jc w:val="center"/>
              <w:rPr>
                <w:b/>
                <w:szCs w:val="20"/>
              </w:rPr>
            </w:pPr>
            <w:r w:rsidRPr="00DC7AEF">
              <w:rPr>
                <w:b/>
                <w:szCs w:val="20"/>
              </w:rPr>
              <w:t>PERSON OR GROUP OF PERSONS</w:t>
            </w:r>
          </w:p>
        </w:tc>
      </w:tr>
      <w:tr w:rsidR="00DC7AEF" w:rsidRPr="00DC7AEF" w14:paraId="6BD875B1" w14:textId="77777777" w:rsidTr="00311B6C">
        <w:trPr>
          <w:trHeight w:val="57"/>
          <w:jc w:val="center"/>
        </w:trPr>
        <w:tc>
          <w:tcPr>
            <w:tcW w:w="1931" w:type="pct"/>
            <w:tcBorders>
              <w:top w:val="single" w:sz="4" w:space="0" w:color="auto"/>
            </w:tcBorders>
          </w:tcPr>
          <w:p w14:paraId="2CA4D5DB" w14:textId="77777777" w:rsidR="00DC7AEF" w:rsidRPr="00DC7AEF" w:rsidRDefault="00DC7AEF" w:rsidP="00DC7AEF">
            <w:pPr>
              <w:spacing w:before="80"/>
              <w:ind w:left="159" w:hanging="159"/>
              <w:jc w:val="left"/>
              <w:rPr>
                <w:szCs w:val="20"/>
              </w:rPr>
            </w:pPr>
            <w:r w:rsidRPr="00DC7AEF">
              <w:rPr>
                <w:szCs w:val="20"/>
              </w:rPr>
              <w:t>Clinical Review Quality Improvement</w:t>
            </w:r>
          </w:p>
        </w:tc>
        <w:tc>
          <w:tcPr>
            <w:tcW w:w="3069" w:type="pct"/>
            <w:tcBorders>
              <w:top w:val="single" w:sz="4" w:space="0" w:color="auto"/>
            </w:tcBorders>
          </w:tcPr>
          <w:p w14:paraId="4AAD0CFF" w14:textId="77777777" w:rsidR="00DC7AEF" w:rsidRPr="00DC7AEF" w:rsidRDefault="00DC7AEF" w:rsidP="00DC7AEF">
            <w:pPr>
              <w:spacing w:before="80"/>
              <w:ind w:left="159" w:hanging="159"/>
              <w:jc w:val="left"/>
              <w:rPr>
                <w:szCs w:val="20"/>
              </w:rPr>
            </w:pPr>
            <w:r w:rsidRPr="00DC7AEF">
              <w:rPr>
                <w:szCs w:val="20"/>
              </w:rPr>
              <w:t>Northern Adelaide Local Health Network Clinical Review Panel</w:t>
            </w:r>
          </w:p>
        </w:tc>
      </w:tr>
      <w:tr w:rsidR="00DC7AEF" w:rsidRPr="00DC7AEF" w14:paraId="3C6212CB" w14:textId="77777777" w:rsidTr="00311B6C">
        <w:trPr>
          <w:trHeight w:val="57"/>
          <w:jc w:val="center"/>
        </w:trPr>
        <w:tc>
          <w:tcPr>
            <w:tcW w:w="1931" w:type="pct"/>
          </w:tcPr>
          <w:p w14:paraId="6A27E615" w14:textId="77777777" w:rsidR="00DC7AEF" w:rsidRPr="00DC7AEF" w:rsidRDefault="00DC7AEF" w:rsidP="00DC7AEF">
            <w:pPr>
              <w:ind w:left="159" w:hanging="159"/>
              <w:jc w:val="left"/>
              <w:rPr>
                <w:szCs w:val="20"/>
              </w:rPr>
            </w:pPr>
            <w:r w:rsidRPr="00DC7AEF">
              <w:rPr>
                <w:szCs w:val="20"/>
              </w:rPr>
              <w:t>Clinical Review and System Analysis</w:t>
            </w:r>
          </w:p>
        </w:tc>
        <w:tc>
          <w:tcPr>
            <w:tcW w:w="3069" w:type="pct"/>
          </w:tcPr>
          <w:p w14:paraId="17B2AB4B" w14:textId="77777777" w:rsidR="00DC7AEF" w:rsidRPr="00DC7AEF" w:rsidRDefault="00DC7AEF" w:rsidP="00DC7AEF">
            <w:pPr>
              <w:ind w:left="159" w:hanging="159"/>
              <w:jc w:val="left"/>
              <w:rPr>
                <w:szCs w:val="20"/>
              </w:rPr>
            </w:pPr>
            <w:r w:rsidRPr="00DC7AEF">
              <w:rPr>
                <w:szCs w:val="20"/>
              </w:rPr>
              <w:t>Northern Adelaide Local Health Network Clinical Review and System Analysis Working Group</w:t>
            </w:r>
          </w:p>
        </w:tc>
      </w:tr>
      <w:tr w:rsidR="00DC7AEF" w:rsidRPr="00DC7AEF" w14:paraId="4913EA87" w14:textId="77777777" w:rsidTr="00311B6C">
        <w:trPr>
          <w:trHeight w:val="57"/>
          <w:jc w:val="center"/>
        </w:trPr>
        <w:tc>
          <w:tcPr>
            <w:tcW w:w="1931" w:type="pct"/>
            <w:tcBorders>
              <w:bottom w:val="single" w:sz="4" w:space="0" w:color="auto"/>
            </w:tcBorders>
          </w:tcPr>
          <w:p w14:paraId="1977D894" w14:textId="77777777" w:rsidR="00DC7AEF" w:rsidRPr="00DC7AEF" w:rsidRDefault="00DC7AEF" w:rsidP="00DC7AEF">
            <w:pPr>
              <w:ind w:left="159" w:hanging="159"/>
              <w:jc w:val="left"/>
              <w:rPr>
                <w:szCs w:val="20"/>
              </w:rPr>
            </w:pPr>
            <w:r w:rsidRPr="00DC7AEF">
              <w:rPr>
                <w:szCs w:val="20"/>
              </w:rPr>
              <w:t>Clinical Review and Analysis</w:t>
            </w:r>
          </w:p>
        </w:tc>
        <w:tc>
          <w:tcPr>
            <w:tcW w:w="3069" w:type="pct"/>
            <w:tcBorders>
              <w:bottom w:val="single" w:sz="4" w:space="0" w:color="auto"/>
            </w:tcBorders>
          </w:tcPr>
          <w:p w14:paraId="25BC6FA6" w14:textId="77777777" w:rsidR="00DC7AEF" w:rsidRPr="00DC7AEF" w:rsidRDefault="00DC7AEF" w:rsidP="00DC7AEF">
            <w:pPr>
              <w:ind w:left="159" w:hanging="159"/>
              <w:jc w:val="left"/>
              <w:rPr>
                <w:szCs w:val="20"/>
              </w:rPr>
            </w:pPr>
            <w:r w:rsidRPr="00DC7AEF">
              <w:rPr>
                <w:szCs w:val="20"/>
              </w:rPr>
              <w:t>Northern Adelaide Morbidity Review Committee</w:t>
            </w:r>
          </w:p>
        </w:tc>
      </w:tr>
    </w:tbl>
    <w:p w14:paraId="1C1911DD" w14:textId="77777777" w:rsidR="00744C98" w:rsidRDefault="00744C98" w:rsidP="00744C98">
      <w:pPr>
        <w:pStyle w:val="Heading2"/>
        <w:pBdr>
          <w:bottom w:val="single" w:sz="4" w:space="1" w:color="auto"/>
        </w:pBdr>
        <w:spacing w:after="0" w:line="52" w:lineRule="exact"/>
      </w:pPr>
      <w:bookmarkStart w:id="36" w:name="_Toc63931068"/>
    </w:p>
    <w:p w14:paraId="08CF1671" w14:textId="77777777" w:rsidR="00744C98" w:rsidRDefault="00744C98" w:rsidP="00744C98">
      <w:pPr>
        <w:pStyle w:val="Heading2"/>
        <w:pBdr>
          <w:top w:val="single" w:sz="4" w:space="1" w:color="auto"/>
        </w:pBdr>
        <w:spacing w:before="34" w:after="0" w:line="14" w:lineRule="exact"/>
      </w:pPr>
    </w:p>
    <w:p w14:paraId="0B9CA7A6" w14:textId="77777777" w:rsidR="00DF324E" w:rsidRPr="00DF324E" w:rsidRDefault="00DF324E" w:rsidP="00744C98">
      <w:pPr>
        <w:pStyle w:val="Heading2"/>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rsidRPr="00DF324E">
        <w:lastRenderedPageBreak/>
        <w:t>Housing Improvement Act 2016</w:t>
      </w:r>
      <w:bookmarkEnd w:id="36"/>
    </w:p>
    <w:p w14:paraId="13D8406F" w14:textId="77777777" w:rsidR="00DF324E" w:rsidRPr="00DF324E" w:rsidRDefault="00DF324E" w:rsidP="00DF324E">
      <w:pPr>
        <w:tabs>
          <w:tab w:val="left" w:pos="5760"/>
          <w:tab w:val="left" w:pos="8730"/>
          <w:tab w:val="left" w:pos="9498"/>
          <w:tab w:val="left" w:pos="11520"/>
        </w:tabs>
        <w:jc w:val="center"/>
        <w:rPr>
          <w:rFonts w:eastAsia="Times New Roman"/>
          <w:i/>
          <w:szCs w:val="17"/>
          <w:lang w:val="en-US"/>
        </w:rPr>
      </w:pPr>
      <w:r w:rsidRPr="00DF324E">
        <w:rPr>
          <w:rFonts w:eastAsia="Times New Roman"/>
          <w:i/>
          <w:szCs w:val="17"/>
          <w:lang w:val="en-US"/>
        </w:rPr>
        <w:t>Rent Control</w:t>
      </w:r>
    </w:p>
    <w:p w14:paraId="6A2C8D7B" w14:textId="77777777" w:rsidR="00DF324E" w:rsidRPr="00DF324E" w:rsidRDefault="00DF324E" w:rsidP="00DF324E">
      <w:pPr>
        <w:rPr>
          <w:rFonts w:eastAsia="Times New Roman"/>
          <w:spacing w:val="-2"/>
          <w:szCs w:val="17"/>
          <w:lang w:val="en-US"/>
        </w:rPr>
      </w:pPr>
      <w:r w:rsidRPr="00DF324E">
        <w:rPr>
          <w:rFonts w:eastAsia="Times New Roman"/>
          <w:spacing w:val="-2"/>
          <w:szCs w:val="17"/>
          <w:lang w:val="en-US"/>
        </w:rPr>
        <w:t xml:space="preserve">The Minister for Human Services Delegate in the exercise of the powers conferred by the </w:t>
      </w:r>
      <w:r w:rsidRPr="00DF324E">
        <w:rPr>
          <w:rFonts w:eastAsia="Times New Roman"/>
          <w:i/>
          <w:spacing w:val="-2"/>
          <w:szCs w:val="17"/>
          <w:lang w:val="en-US"/>
        </w:rPr>
        <w:t>Housing Improvement Act 2016</w:t>
      </w:r>
      <w:r w:rsidRPr="00DF324E">
        <w:rPr>
          <w:rFonts w:eastAsia="Times New Roman"/>
          <w:spacing w:val="-2"/>
          <w:szCs w:val="17"/>
          <w:lang w:val="en-US"/>
        </w:rPr>
        <w:t xml:space="preserve">, does hereby fix the maximum rental per week which shall be payable subject to Section 55 of the </w:t>
      </w:r>
      <w:r w:rsidRPr="00DF324E">
        <w:rPr>
          <w:rFonts w:eastAsia="Times New Roman"/>
          <w:i/>
          <w:spacing w:val="-2"/>
          <w:szCs w:val="17"/>
          <w:lang w:val="en-US"/>
        </w:rPr>
        <w:t>Residential Tenancies Act 1995</w:t>
      </w:r>
      <w:r w:rsidRPr="00DF324E">
        <w:rPr>
          <w:rFonts w:eastAsia="Times New Roman"/>
          <w:spacing w:val="-2"/>
          <w:szCs w:val="17"/>
          <w:lang w:val="en-US"/>
        </w:rPr>
        <w:t xml:space="preserve">, in respect of each house described in the following table. The amount shown in the said table shall come into force on the date of this publication in the </w:t>
      </w:r>
      <w:r w:rsidRPr="00DF324E">
        <w:rPr>
          <w:rFonts w:eastAsia="Times New Roman"/>
          <w:i/>
          <w:spacing w:val="-2"/>
          <w:szCs w:val="17"/>
          <w:lang w:val="en-US"/>
        </w:rPr>
        <w:t>Gazette</w:t>
      </w:r>
      <w:r w:rsidRPr="00DF324E">
        <w:rPr>
          <w:rFonts w:eastAsia="Times New Roman"/>
          <w:spacing w:val="-2"/>
          <w:szCs w:val="17"/>
          <w:lang w:val="en-US"/>
        </w:rPr>
        <w:t>.</w:t>
      </w:r>
    </w:p>
    <w:tbl>
      <w:tblPr>
        <w:tblW w:w="9361" w:type="dxa"/>
        <w:tblCellMar>
          <w:left w:w="0" w:type="dxa"/>
          <w:right w:w="0" w:type="dxa"/>
        </w:tblCellMar>
        <w:tblLook w:val="04A0" w:firstRow="1" w:lastRow="0" w:firstColumn="1" w:lastColumn="0" w:noHBand="0" w:noVBand="1"/>
      </w:tblPr>
      <w:tblGrid>
        <w:gridCol w:w="3401"/>
        <w:gridCol w:w="2694"/>
        <w:gridCol w:w="1706"/>
        <w:gridCol w:w="1560"/>
      </w:tblGrid>
      <w:tr w:rsidR="00DF324E" w:rsidRPr="00DF324E" w14:paraId="1565E820" w14:textId="77777777" w:rsidTr="00311B6C">
        <w:trPr>
          <w:cantSplit/>
          <w:trHeight w:val="436"/>
        </w:trPr>
        <w:tc>
          <w:tcPr>
            <w:tcW w:w="1817" w:type="pct"/>
            <w:tcBorders>
              <w:top w:val="single" w:sz="4" w:space="0" w:color="auto"/>
              <w:bottom w:val="single" w:sz="4" w:space="0" w:color="auto"/>
            </w:tcBorders>
            <w:tcMar>
              <w:top w:w="0" w:type="dxa"/>
              <w:left w:w="60" w:type="dxa"/>
              <w:bottom w:w="0" w:type="dxa"/>
              <w:right w:w="60" w:type="dxa"/>
            </w:tcMar>
            <w:vAlign w:val="center"/>
          </w:tcPr>
          <w:p w14:paraId="4A3C9980" w14:textId="77777777" w:rsidR="00DF324E" w:rsidRPr="00DF324E" w:rsidRDefault="00DF324E" w:rsidP="00DF324E">
            <w:pPr>
              <w:spacing w:after="0"/>
              <w:jc w:val="center"/>
              <w:rPr>
                <w:rFonts w:eastAsia="Times New Roman"/>
                <w:b/>
                <w:szCs w:val="17"/>
                <w:lang w:val="en-US"/>
              </w:rPr>
            </w:pPr>
            <w:r w:rsidRPr="00DF324E">
              <w:rPr>
                <w:rFonts w:eastAsia="Times New Roman"/>
                <w:b/>
                <w:szCs w:val="17"/>
                <w:lang w:val="en-US"/>
              </w:rPr>
              <w:t>Address of Premises</w:t>
            </w:r>
          </w:p>
        </w:tc>
        <w:tc>
          <w:tcPr>
            <w:tcW w:w="1439" w:type="pct"/>
            <w:tcBorders>
              <w:top w:val="single" w:sz="4" w:space="0" w:color="auto"/>
              <w:bottom w:val="single" w:sz="4" w:space="0" w:color="auto"/>
            </w:tcBorders>
            <w:tcMar>
              <w:top w:w="0" w:type="dxa"/>
              <w:left w:w="60" w:type="dxa"/>
              <w:bottom w:w="0" w:type="dxa"/>
              <w:right w:w="60" w:type="dxa"/>
            </w:tcMar>
            <w:vAlign w:val="center"/>
          </w:tcPr>
          <w:p w14:paraId="11D999F8" w14:textId="77777777" w:rsidR="00DF324E" w:rsidRPr="00DF324E" w:rsidRDefault="00DF324E" w:rsidP="00DF324E">
            <w:pPr>
              <w:spacing w:after="0"/>
              <w:jc w:val="center"/>
              <w:rPr>
                <w:rFonts w:eastAsia="Times New Roman"/>
                <w:b/>
                <w:szCs w:val="17"/>
                <w:lang w:val="en-US"/>
              </w:rPr>
            </w:pPr>
            <w:r w:rsidRPr="00DF324E">
              <w:rPr>
                <w:rFonts w:eastAsia="Times New Roman"/>
                <w:b/>
                <w:szCs w:val="17"/>
                <w:lang w:val="en-US"/>
              </w:rPr>
              <w:t>Allotment Section</w:t>
            </w:r>
          </w:p>
        </w:tc>
        <w:tc>
          <w:tcPr>
            <w:tcW w:w="911" w:type="pct"/>
            <w:tcBorders>
              <w:top w:val="single" w:sz="4" w:space="0" w:color="auto"/>
              <w:bottom w:val="single" w:sz="4" w:space="0" w:color="auto"/>
            </w:tcBorders>
            <w:tcMar>
              <w:top w:w="0" w:type="dxa"/>
              <w:left w:w="60" w:type="dxa"/>
              <w:bottom w:w="0" w:type="dxa"/>
              <w:right w:w="60" w:type="dxa"/>
            </w:tcMar>
            <w:vAlign w:val="center"/>
          </w:tcPr>
          <w:p w14:paraId="63F48A18" w14:textId="77777777" w:rsidR="00DF324E" w:rsidRPr="00DF324E" w:rsidRDefault="00DF324E" w:rsidP="00DF324E">
            <w:pPr>
              <w:spacing w:after="0"/>
              <w:jc w:val="center"/>
              <w:rPr>
                <w:rFonts w:eastAsia="Times New Roman"/>
                <w:b/>
                <w:szCs w:val="17"/>
                <w:lang w:val="en-US"/>
              </w:rPr>
            </w:pPr>
            <w:r w:rsidRPr="00DF324E">
              <w:rPr>
                <w:rFonts w:eastAsia="Times New Roman"/>
                <w:b/>
                <w:szCs w:val="17"/>
                <w:u w:val="single"/>
                <w:lang w:val="en-US"/>
              </w:rPr>
              <w:t>Certificate of Title</w:t>
            </w:r>
          </w:p>
          <w:p w14:paraId="3762B41A" w14:textId="77777777" w:rsidR="00DF324E" w:rsidRPr="00DF324E" w:rsidRDefault="00DF324E" w:rsidP="00DF324E">
            <w:pPr>
              <w:spacing w:after="0"/>
              <w:jc w:val="center"/>
              <w:rPr>
                <w:rFonts w:eastAsia="Times New Roman"/>
                <w:b/>
                <w:szCs w:val="17"/>
                <w:lang w:val="en-US"/>
              </w:rPr>
            </w:pPr>
            <w:r w:rsidRPr="00DF324E">
              <w:rPr>
                <w:rFonts w:eastAsia="Times New Roman"/>
                <w:b/>
                <w:szCs w:val="17"/>
                <w:lang w:val="en-US"/>
              </w:rPr>
              <w:t>Volume/Folio</w:t>
            </w:r>
          </w:p>
        </w:tc>
        <w:tc>
          <w:tcPr>
            <w:tcW w:w="833" w:type="pct"/>
            <w:tcBorders>
              <w:top w:val="single" w:sz="4" w:space="0" w:color="auto"/>
              <w:bottom w:val="single" w:sz="4" w:space="0" w:color="auto"/>
            </w:tcBorders>
            <w:vAlign w:val="center"/>
          </w:tcPr>
          <w:p w14:paraId="60A42D2C" w14:textId="77777777" w:rsidR="00DF324E" w:rsidRPr="00DF324E" w:rsidRDefault="00DF324E" w:rsidP="00DF324E">
            <w:pPr>
              <w:spacing w:after="0"/>
              <w:jc w:val="center"/>
              <w:rPr>
                <w:rFonts w:eastAsia="Times New Roman"/>
                <w:b/>
                <w:szCs w:val="17"/>
                <w:u w:val="single"/>
                <w:lang w:val="en-US"/>
              </w:rPr>
            </w:pPr>
            <w:r w:rsidRPr="00DF324E">
              <w:rPr>
                <w:rFonts w:eastAsia="Times New Roman"/>
                <w:b/>
                <w:szCs w:val="17"/>
                <w:lang w:val="en-US"/>
              </w:rPr>
              <w:t xml:space="preserve">Maximum Rental </w:t>
            </w:r>
            <w:r w:rsidRPr="00DF324E">
              <w:rPr>
                <w:rFonts w:eastAsia="Times New Roman"/>
                <w:b/>
                <w:szCs w:val="17"/>
                <w:lang w:val="en-US"/>
              </w:rPr>
              <w:br/>
              <w:t>per Week Payable</w:t>
            </w:r>
          </w:p>
        </w:tc>
      </w:tr>
      <w:tr w:rsidR="00DF324E" w:rsidRPr="00DF324E" w14:paraId="71DF1ADF" w14:textId="77777777" w:rsidTr="00311B6C">
        <w:trPr>
          <w:cantSplit/>
          <w:trHeight w:val="45"/>
        </w:trPr>
        <w:tc>
          <w:tcPr>
            <w:tcW w:w="1817" w:type="pct"/>
            <w:tcBorders>
              <w:top w:val="single" w:sz="4" w:space="0" w:color="auto"/>
            </w:tcBorders>
            <w:tcMar>
              <w:top w:w="0" w:type="dxa"/>
              <w:left w:w="60" w:type="dxa"/>
              <w:bottom w:w="0" w:type="dxa"/>
              <w:right w:w="60" w:type="dxa"/>
            </w:tcMar>
            <w:vAlign w:val="center"/>
          </w:tcPr>
          <w:p w14:paraId="0186BFC3" w14:textId="77777777" w:rsidR="00DF324E" w:rsidRPr="00DF324E" w:rsidRDefault="00DF324E" w:rsidP="00DF324E">
            <w:pPr>
              <w:spacing w:after="0" w:line="80" w:lineRule="exact"/>
              <w:jc w:val="left"/>
              <w:rPr>
                <w:rFonts w:eastAsia="Times New Roman"/>
                <w:szCs w:val="17"/>
                <w:lang w:val="en-US"/>
              </w:rPr>
            </w:pPr>
          </w:p>
        </w:tc>
        <w:tc>
          <w:tcPr>
            <w:tcW w:w="1439" w:type="pct"/>
            <w:tcBorders>
              <w:top w:val="single" w:sz="4" w:space="0" w:color="auto"/>
            </w:tcBorders>
            <w:tcMar>
              <w:top w:w="0" w:type="dxa"/>
              <w:left w:w="60" w:type="dxa"/>
              <w:bottom w:w="0" w:type="dxa"/>
              <w:right w:w="60" w:type="dxa"/>
            </w:tcMar>
            <w:vAlign w:val="center"/>
          </w:tcPr>
          <w:p w14:paraId="29774ECB" w14:textId="77777777" w:rsidR="00DF324E" w:rsidRPr="00DF324E" w:rsidRDefault="00DF324E" w:rsidP="00DF324E">
            <w:pPr>
              <w:spacing w:after="0" w:line="80" w:lineRule="exact"/>
              <w:jc w:val="left"/>
              <w:rPr>
                <w:rFonts w:eastAsia="Times New Roman"/>
                <w:szCs w:val="17"/>
                <w:lang w:val="en-US"/>
              </w:rPr>
            </w:pPr>
          </w:p>
        </w:tc>
        <w:tc>
          <w:tcPr>
            <w:tcW w:w="911" w:type="pct"/>
            <w:tcBorders>
              <w:top w:val="single" w:sz="4" w:space="0" w:color="auto"/>
            </w:tcBorders>
            <w:tcMar>
              <w:top w:w="0" w:type="dxa"/>
              <w:left w:w="60" w:type="dxa"/>
              <w:bottom w:w="0" w:type="dxa"/>
              <w:right w:w="60" w:type="dxa"/>
            </w:tcMar>
            <w:vAlign w:val="center"/>
          </w:tcPr>
          <w:p w14:paraId="61168901" w14:textId="77777777" w:rsidR="00DF324E" w:rsidRPr="00DF324E" w:rsidRDefault="00DF324E" w:rsidP="00DF324E">
            <w:pPr>
              <w:spacing w:after="0" w:line="80" w:lineRule="exact"/>
              <w:jc w:val="left"/>
              <w:rPr>
                <w:rFonts w:eastAsia="Times New Roman"/>
                <w:szCs w:val="17"/>
                <w:u w:val="single"/>
                <w:lang w:val="en-US"/>
              </w:rPr>
            </w:pPr>
          </w:p>
        </w:tc>
        <w:tc>
          <w:tcPr>
            <w:tcW w:w="833" w:type="pct"/>
            <w:tcBorders>
              <w:top w:val="single" w:sz="4" w:space="0" w:color="auto"/>
            </w:tcBorders>
            <w:vAlign w:val="center"/>
          </w:tcPr>
          <w:p w14:paraId="3892C6BD" w14:textId="77777777" w:rsidR="00DF324E" w:rsidRPr="00DF324E" w:rsidRDefault="00DF324E" w:rsidP="00DF324E">
            <w:pPr>
              <w:spacing w:after="0" w:line="80" w:lineRule="exact"/>
              <w:jc w:val="left"/>
              <w:rPr>
                <w:rFonts w:eastAsia="Times New Roman"/>
                <w:szCs w:val="17"/>
                <w:lang w:val="en-US"/>
              </w:rPr>
            </w:pPr>
          </w:p>
        </w:tc>
      </w:tr>
      <w:tr w:rsidR="00DF324E" w:rsidRPr="00DF324E" w14:paraId="10A91C3E" w14:textId="77777777" w:rsidTr="00311B6C">
        <w:trPr>
          <w:cantSplit/>
          <w:trHeight w:val="45"/>
        </w:trPr>
        <w:tc>
          <w:tcPr>
            <w:tcW w:w="1817" w:type="pct"/>
            <w:tcMar>
              <w:top w:w="0" w:type="dxa"/>
              <w:left w:w="60" w:type="dxa"/>
              <w:bottom w:w="0" w:type="dxa"/>
              <w:right w:w="60" w:type="dxa"/>
            </w:tcMar>
          </w:tcPr>
          <w:p w14:paraId="1716D187" w14:textId="77777777" w:rsidR="00DF324E" w:rsidRPr="00DF324E" w:rsidRDefault="00DF324E" w:rsidP="00DF324E">
            <w:pPr>
              <w:jc w:val="left"/>
              <w:rPr>
                <w:rFonts w:eastAsia="Times New Roman"/>
                <w:szCs w:val="17"/>
                <w:lang w:val="en-US"/>
              </w:rPr>
            </w:pPr>
            <w:r w:rsidRPr="00DF324E">
              <w:rPr>
                <w:rFonts w:eastAsia="Times New Roman"/>
                <w:szCs w:val="17"/>
                <w:lang w:val="en-US"/>
              </w:rPr>
              <w:t>4 Fisher Street, Magill, SA 5072</w:t>
            </w:r>
          </w:p>
        </w:tc>
        <w:tc>
          <w:tcPr>
            <w:tcW w:w="1439" w:type="pct"/>
            <w:tcMar>
              <w:top w:w="0" w:type="dxa"/>
              <w:left w:w="60" w:type="dxa"/>
              <w:bottom w:w="0" w:type="dxa"/>
              <w:right w:w="60" w:type="dxa"/>
            </w:tcMar>
          </w:tcPr>
          <w:p w14:paraId="6170ECE6" w14:textId="77777777" w:rsidR="00DF324E" w:rsidRPr="00DF324E" w:rsidRDefault="00DF324E" w:rsidP="00DF324E">
            <w:pPr>
              <w:jc w:val="left"/>
              <w:rPr>
                <w:rFonts w:eastAsia="Times New Roman"/>
                <w:szCs w:val="17"/>
                <w:lang w:val="en-US"/>
              </w:rPr>
            </w:pPr>
            <w:r w:rsidRPr="00DF324E">
              <w:rPr>
                <w:rFonts w:eastAsia="Times New Roman"/>
                <w:szCs w:val="17"/>
                <w:lang w:val="en-US"/>
              </w:rPr>
              <w:t>Allotment 92 Filed Plan 134043 Hundred of Adelaide</w:t>
            </w:r>
          </w:p>
        </w:tc>
        <w:tc>
          <w:tcPr>
            <w:tcW w:w="911" w:type="pct"/>
            <w:tcMar>
              <w:top w:w="0" w:type="dxa"/>
              <w:left w:w="60" w:type="dxa"/>
              <w:bottom w:w="0" w:type="dxa"/>
              <w:right w:w="60" w:type="dxa"/>
            </w:tcMar>
          </w:tcPr>
          <w:p w14:paraId="443D30FC" w14:textId="77777777" w:rsidR="00DF324E" w:rsidRPr="00DF324E" w:rsidRDefault="00DF324E" w:rsidP="00DF324E">
            <w:pPr>
              <w:jc w:val="center"/>
              <w:rPr>
                <w:rFonts w:eastAsia="Times New Roman"/>
                <w:szCs w:val="17"/>
                <w:lang w:val="en-US"/>
              </w:rPr>
            </w:pPr>
            <w:r w:rsidRPr="00DF324E">
              <w:rPr>
                <w:rFonts w:eastAsia="Times New Roman"/>
                <w:szCs w:val="17"/>
                <w:lang w:val="en-US"/>
              </w:rPr>
              <w:t>CT5816/735</w:t>
            </w:r>
          </w:p>
        </w:tc>
        <w:tc>
          <w:tcPr>
            <w:tcW w:w="833" w:type="pct"/>
          </w:tcPr>
          <w:p w14:paraId="7A8D0FEE" w14:textId="77777777" w:rsidR="00DF324E" w:rsidRPr="00DF324E" w:rsidRDefault="00DF324E" w:rsidP="00DF324E">
            <w:pPr>
              <w:jc w:val="center"/>
              <w:rPr>
                <w:rFonts w:eastAsia="Times New Roman"/>
                <w:szCs w:val="17"/>
                <w:lang w:val="en-US"/>
              </w:rPr>
            </w:pPr>
            <w:r w:rsidRPr="00DF324E">
              <w:rPr>
                <w:lang w:val="en-US"/>
              </w:rPr>
              <w:t>$165.00</w:t>
            </w:r>
          </w:p>
        </w:tc>
      </w:tr>
      <w:tr w:rsidR="00DF324E" w:rsidRPr="00DF324E" w14:paraId="6FAA4C2A" w14:textId="77777777" w:rsidTr="00311B6C">
        <w:trPr>
          <w:cantSplit/>
          <w:trHeight w:val="20"/>
        </w:trPr>
        <w:tc>
          <w:tcPr>
            <w:tcW w:w="1817" w:type="pct"/>
            <w:tcBorders>
              <w:bottom w:val="single" w:sz="4" w:space="0" w:color="auto"/>
            </w:tcBorders>
            <w:tcMar>
              <w:top w:w="0" w:type="dxa"/>
              <w:left w:w="60" w:type="dxa"/>
              <w:bottom w:w="0" w:type="dxa"/>
              <w:right w:w="60" w:type="dxa"/>
            </w:tcMar>
          </w:tcPr>
          <w:p w14:paraId="42AD36E3" w14:textId="77777777" w:rsidR="00DF324E" w:rsidRPr="00DF324E" w:rsidRDefault="00DF324E" w:rsidP="00DF324E">
            <w:pPr>
              <w:jc w:val="left"/>
              <w:rPr>
                <w:lang w:val="en-US"/>
              </w:rPr>
            </w:pPr>
            <w:r w:rsidRPr="00DF324E">
              <w:rPr>
                <w:lang w:val="en-US"/>
              </w:rPr>
              <w:t>5 Lewthwaite Street, Whyalla Norrie, SA 5608</w:t>
            </w:r>
          </w:p>
        </w:tc>
        <w:tc>
          <w:tcPr>
            <w:tcW w:w="1439" w:type="pct"/>
            <w:tcBorders>
              <w:bottom w:val="single" w:sz="4" w:space="0" w:color="auto"/>
            </w:tcBorders>
            <w:tcMar>
              <w:top w:w="0" w:type="dxa"/>
              <w:left w:w="60" w:type="dxa"/>
              <w:bottom w:w="0" w:type="dxa"/>
              <w:right w:w="60" w:type="dxa"/>
            </w:tcMar>
          </w:tcPr>
          <w:p w14:paraId="0A1F7D6E" w14:textId="77777777" w:rsidR="00DF324E" w:rsidRPr="00DF324E" w:rsidRDefault="00DF324E" w:rsidP="00DF324E">
            <w:pPr>
              <w:jc w:val="left"/>
            </w:pPr>
            <w:r w:rsidRPr="00DF324E">
              <w:t>Allotment 2228 Hundred of Randell</w:t>
            </w:r>
          </w:p>
        </w:tc>
        <w:tc>
          <w:tcPr>
            <w:tcW w:w="911" w:type="pct"/>
            <w:tcBorders>
              <w:bottom w:val="single" w:sz="4" w:space="0" w:color="auto"/>
            </w:tcBorders>
            <w:tcMar>
              <w:top w:w="0" w:type="dxa"/>
              <w:left w:w="60" w:type="dxa"/>
              <w:bottom w:w="0" w:type="dxa"/>
              <w:right w:w="60" w:type="dxa"/>
            </w:tcMar>
          </w:tcPr>
          <w:p w14:paraId="751BAC11" w14:textId="77777777" w:rsidR="00DF324E" w:rsidRPr="00DF324E" w:rsidRDefault="00DF324E" w:rsidP="00DF324E">
            <w:pPr>
              <w:jc w:val="center"/>
            </w:pPr>
            <w:r w:rsidRPr="00DF324E">
              <w:t>CT6033/271</w:t>
            </w:r>
          </w:p>
        </w:tc>
        <w:tc>
          <w:tcPr>
            <w:tcW w:w="833" w:type="pct"/>
            <w:tcBorders>
              <w:bottom w:val="single" w:sz="4" w:space="0" w:color="auto"/>
            </w:tcBorders>
          </w:tcPr>
          <w:p w14:paraId="41A4F07A" w14:textId="77777777" w:rsidR="00DF324E" w:rsidRPr="00DF324E" w:rsidRDefault="00DF324E" w:rsidP="00DF324E">
            <w:pPr>
              <w:jc w:val="center"/>
              <w:rPr>
                <w:lang w:val="en-US"/>
              </w:rPr>
            </w:pPr>
            <w:r w:rsidRPr="00DF324E">
              <w:rPr>
                <w:lang w:val="en-US"/>
              </w:rPr>
              <w:t>$100.00</w:t>
            </w:r>
          </w:p>
        </w:tc>
      </w:tr>
    </w:tbl>
    <w:p w14:paraId="7338CAE9" w14:textId="77777777" w:rsidR="00DF324E" w:rsidRPr="00DF324E" w:rsidRDefault="00DF324E" w:rsidP="00DF324E">
      <w:pPr>
        <w:pBdr>
          <w:top w:val="nil"/>
          <w:left w:val="nil"/>
          <w:bottom w:val="nil"/>
          <w:right w:val="nil"/>
        </w:pBdr>
        <w:spacing w:before="80" w:after="0"/>
        <w:ind w:right="62"/>
        <w:rPr>
          <w:rFonts w:eastAsia="Times New Roman"/>
          <w:szCs w:val="17"/>
          <w:lang w:val="en-US"/>
        </w:rPr>
      </w:pPr>
      <w:r w:rsidRPr="00DF324E">
        <w:rPr>
          <w:rFonts w:eastAsia="Times New Roman"/>
          <w:szCs w:val="17"/>
          <w:lang w:val="en-US"/>
        </w:rPr>
        <w:t>Dated: 11 February 2021</w:t>
      </w:r>
    </w:p>
    <w:p w14:paraId="64CD3CF6" w14:textId="77777777" w:rsidR="00DF324E" w:rsidRPr="00DF324E" w:rsidRDefault="00DF324E" w:rsidP="00DF324E">
      <w:pPr>
        <w:spacing w:after="0"/>
        <w:ind w:right="62"/>
        <w:jc w:val="right"/>
        <w:rPr>
          <w:rFonts w:eastAsia="Times New Roman"/>
          <w:smallCaps/>
          <w:szCs w:val="17"/>
          <w:lang w:val="en-US"/>
        </w:rPr>
      </w:pPr>
      <w:r w:rsidRPr="00DF324E">
        <w:rPr>
          <w:rFonts w:eastAsia="Times New Roman"/>
          <w:smallCaps/>
          <w:szCs w:val="17"/>
          <w:lang w:val="en-US"/>
        </w:rPr>
        <w:t>Craig Thompson</w:t>
      </w:r>
    </w:p>
    <w:p w14:paraId="30A88DFF" w14:textId="77777777"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Acting Housing Regulator and Registrar</w:t>
      </w:r>
    </w:p>
    <w:p w14:paraId="4D5C474D" w14:textId="77777777"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Housing Safety Authority, SAHA</w:t>
      </w:r>
    </w:p>
    <w:p w14:paraId="682842BE" w14:textId="77777777"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Delegate of Minister for Human Services</w:t>
      </w:r>
    </w:p>
    <w:p w14:paraId="6B9550D5" w14:textId="77777777" w:rsidR="00DF324E" w:rsidRPr="00DF324E" w:rsidRDefault="00DF324E" w:rsidP="00DF324E">
      <w:pPr>
        <w:pBdr>
          <w:top w:val="single" w:sz="4" w:space="1" w:color="auto"/>
        </w:pBdr>
        <w:spacing w:before="100" w:after="0" w:line="14" w:lineRule="exact"/>
        <w:jc w:val="center"/>
        <w:rPr>
          <w:rFonts w:eastAsia="Times New Roman"/>
          <w:szCs w:val="17"/>
          <w:lang w:val="en-US"/>
        </w:rPr>
      </w:pPr>
    </w:p>
    <w:p w14:paraId="5A4AE51A" w14:textId="77777777" w:rsidR="00DF324E" w:rsidRPr="00DF324E" w:rsidRDefault="00DF324E" w:rsidP="00DF324E">
      <w:pPr>
        <w:tabs>
          <w:tab w:val="left" w:pos="5760"/>
          <w:tab w:val="left" w:pos="8730"/>
          <w:tab w:val="left" w:pos="9498"/>
          <w:tab w:val="left" w:pos="11520"/>
        </w:tabs>
        <w:spacing w:after="0"/>
        <w:jc w:val="left"/>
        <w:rPr>
          <w:rFonts w:eastAsia="Times New Roman"/>
          <w:szCs w:val="17"/>
          <w:lang w:val="en-US"/>
        </w:rPr>
      </w:pPr>
    </w:p>
    <w:p w14:paraId="0643FBAD" w14:textId="77777777" w:rsidR="00DF324E" w:rsidRPr="00DF324E" w:rsidRDefault="00DF324E" w:rsidP="00DF324E">
      <w:pPr>
        <w:jc w:val="center"/>
        <w:rPr>
          <w:caps/>
          <w:szCs w:val="17"/>
          <w:lang w:val="en-US"/>
        </w:rPr>
      </w:pPr>
      <w:r w:rsidRPr="00DF324E">
        <w:rPr>
          <w:caps/>
          <w:szCs w:val="17"/>
          <w:lang w:val="en-US"/>
        </w:rPr>
        <w:t>Housing Improvement Act 2016</w:t>
      </w:r>
    </w:p>
    <w:p w14:paraId="791ADE88" w14:textId="77777777" w:rsidR="00DF324E" w:rsidRPr="00DF324E" w:rsidRDefault="00DF324E" w:rsidP="00DF324E">
      <w:pPr>
        <w:tabs>
          <w:tab w:val="left" w:pos="5760"/>
          <w:tab w:val="left" w:pos="8730"/>
          <w:tab w:val="left" w:pos="9498"/>
          <w:tab w:val="left" w:pos="11520"/>
        </w:tabs>
        <w:jc w:val="center"/>
        <w:rPr>
          <w:rFonts w:eastAsia="Times New Roman"/>
          <w:i/>
          <w:szCs w:val="17"/>
          <w:lang w:val="en-US"/>
        </w:rPr>
      </w:pPr>
      <w:r w:rsidRPr="00DF324E">
        <w:rPr>
          <w:rFonts w:eastAsia="Times New Roman"/>
          <w:i/>
          <w:szCs w:val="17"/>
          <w:lang w:val="en-US"/>
        </w:rPr>
        <w:t>Rent Control Revocations</w:t>
      </w:r>
    </w:p>
    <w:p w14:paraId="16D7FA93" w14:textId="77777777" w:rsidR="00DF324E" w:rsidRPr="00DF324E" w:rsidRDefault="00DF324E" w:rsidP="00DF324E">
      <w:pPr>
        <w:rPr>
          <w:rFonts w:eastAsia="Times New Roman"/>
          <w:spacing w:val="-2"/>
          <w:szCs w:val="17"/>
          <w:lang w:val="en-US"/>
        </w:rPr>
      </w:pPr>
      <w:r w:rsidRPr="00DF324E">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DF324E">
        <w:rPr>
          <w:rFonts w:eastAsia="Times New Roman"/>
          <w:i/>
          <w:spacing w:val="-2"/>
          <w:szCs w:val="17"/>
          <w:lang w:val="en-US"/>
        </w:rPr>
        <w:t>Housing Improvement Act 2016</w:t>
      </w:r>
      <w:r w:rsidRPr="00DF324E">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5000" w:type="pct"/>
        <w:tblLayout w:type="fixed"/>
        <w:tblCellMar>
          <w:left w:w="0" w:type="dxa"/>
          <w:right w:w="0" w:type="dxa"/>
        </w:tblCellMar>
        <w:tblLook w:val="04A0" w:firstRow="1" w:lastRow="0" w:firstColumn="1" w:lastColumn="0" w:noHBand="0" w:noVBand="1"/>
      </w:tblPr>
      <w:tblGrid>
        <w:gridCol w:w="3684"/>
        <w:gridCol w:w="3399"/>
        <w:gridCol w:w="2271"/>
      </w:tblGrid>
      <w:tr w:rsidR="00DF324E" w:rsidRPr="00DF324E" w14:paraId="4218EE13" w14:textId="77777777" w:rsidTr="00311B6C">
        <w:trPr>
          <w:trHeight w:val="20"/>
          <w:tblHeader/>
        </w:trPr>
        <w:tc>
          <w:tcPr>
            <w:tcW w:w="1969" w:type="pct"/>
            <w:tcBorders>
              <w:top w:val="single" w:sz="4" w:space="0" w:color="auto"/>
              <w:bottom w:val="single" w:sz="4" w:space="0" w:color="auto"/>
            </w:tcBorders>
            <w:tcMar>
              <w:top w:w="0" w:type="dxa"/>
              <w:left w:w="60" w:type="dxa"/>
              <w:bottom w:w="0" w:type="dxa"/>
              <w:right w:w="60" w:type="dxa"/>
            </w:tcMar>
            <w:vAlign w:val="center"/>
          </w:tcPr>
          <w:p w14:paraId="76B493EB" w14:textId="77777777" w:rsidR="00DF324E" w:rsidRPr="00DF324E" w:rsidRDefault="00DF324E" w:rsidP="00DF324E">
            <w:pPr>
              <w:spacing w:before="20" w:after="20"/>
              <w:jc w:val="center"/>
              <w:rPr>
                <w:rFonts w:eastAsia="Times New Roman"/>
                <w:b/>
                <w:szCs w:val="17"/>
                <w:lang w:val="en-US"/>
              </w:rPr>
            </w:pPr>
            <w:r w:rsidRPr="00DF324E">
              <w:rPr>
                <w:rFonts w:eastAsia="Times New Roman"/>
                <w:b/>
                <w:szCs w:val="17"/>
                <w:lang w:val="en-US"/>
              </w:rPr>
              <w:t>Address of Premises</w:t>
            </w:r>
          </w:p>
        </w:tc>
        <w:tc>
          <w:tcPr>
            <w:tcW w:w="1817" w:type="pct"/>
            <w:tcBorders>
              <w:top w:val="single" w:sz="4" w:space="0" w:color="auto"/>
              <w:bottom w:val="single" w:sz="4" w:space="0" w:color="auto"/>
            </w:tcBorders>
            <w:tcMar>
              <w:top w:w="0" w:type="dxa"/>
              <w:left w:w="60" w:type="dxa"/>
              <w:bottom w:w="0" w:type="dxa"/>
              <w:right w:w="60" w:type="dxa"/>
            </w:tcMar>
            <w:vAlign w:val="center"/>
          </w:tcPr>
          <w:p w14:paraId="089B9942" w14:textId="77777777" w:rsidR="00DF324E" w:rsidRPr="00DF324E" w:rsidRDefault="00DF324E" w:rsidP="00DF324E">
            <w:pPr>
              <w:spacing w:before="20" w:after="20"/>
              <w:jc w:val="center"/>
              <w:rPr>
                <w:rFonts w:eastAsia="Times New Roman"/>
                <w:b/>
                <w:szCs w:val="17"/>
                <w:lang w:val="en-US"/>
              </w:rPr>
            </w:pPr>
            <w:r w:rsidRPr="00DF324E">
              <w:rPr>
                <w:rFonts w:eastAsia="Times New Roman"/>
                <w:b/>
                <w:szCs w:val="17"/>
                <w:lang w:val="en-US"/>
              </w:rPr>
              <w:t>Allotment Section</w:t>
            </w:r>
          </w:p>
        </w:tc>
        <w:tc>
          <w:tcPr>
            <w:tcW w:w="1214" w:type="pct"/>
            <w:tcBorders>
              <w:top w:val="single" w:sz="4" w:space="0" w:color="auto"/>
              <w:bottom w:val="single" w:sz="4" w:space="0" w:color="auto"/>
            </w:tcBorders>
            <w:tcMar>
              <w:top w:w="0" w:type="dxa"/>
              <w:left w:w="60" w:type="dxa"/>
              <w:bottom w:w="0" w:type="dxa"/>
              <w:right w:w="60" w:type="dxa"/>
            </w:tcMar>
            <w:vAlign w:val="center"/>
          </w:tcPr>
          <w:p w14:paraId="54532841" w14:textId="77777777" w:rsidR="00DF324E" w:rsidRPr="00DF324E" w:rsidRDefault="00DF324E" w:rsidP="00DF324E">
            <w:pPr>
              <w:spacing w:before="20" w:after="20"/>
              <w:jc w:val="center"/>
              <w:rPr>
                <w:rFonts w:eastAsia="Times New Roman"/>
                <w:b/>
                <w:szCs w:val="17"/>
                <w:lang w:val="en-US"/>
              </w:rPr>
            </w:pPr>
            <w:r w:rsidRPr="00DF324E">
              <w:rPr>
                <w:rFonts w:eastAsia="Times New Roman"/>
                <w:b/>
                <w:szCs w:val="17"/>
                <w:u w:val="single"/>
                <w:lang w:val="en-US"/>
              </w:rPr>
              <w:t>Certificate of Title</w:t>
            </w:r>
          </w:p>
          <w:p w14:paraId="153C370F" w14:textId="77777777" w:rsidR="00DF324E" w:rsidRPr="00DF324E" w:rsidRDefault="00DF324E" w:rsidP="00DF324E">
            <w:pPr>
              <w:spacing w:before="20" w:after="20"/>
              <w:jc w:val="center"/>
              <w:rPr>
                <w:rFonts w:eastAsia="Times New Roman"/>
                <w:b/>
                <w:szCs w:val="17"/>
                <w:lang w:val="en-US"/>
              </w:rPr>
            </w:pPr>
            <w:r w:rsidRPr="00DF324E">
              <w:rPr>
                <w:rFonts w:eastAsia="Times New Roman"/>
                <w:b/>
                <w:szCs w:val="17"/>
                <w:lang w:val="en-US"/>
              </w:rPr>
              <w:t>Volume/Folio</w:t>
            </w:r>
          </w:p>
        </w:tc>
      </w:tr>
      <w:tr w:rsidR="00DF324E" w:rsidRPr="00DF324E" w14:paraId="17CA96ED" w14:textId="77777777" w:rsidTr="00311B6C">
        <w:trPr>
          <w:trHeight w:val="45"/>
          <w:tblHeader/>
        </w:trPr>
        <w:tc>
          <w:tcPr>
            <w:tcW w:w="1969" w:type="pct"/>
            <w:tcBorders>
              <w:top w:val="single" w:sz="4" w:space="0" w:color="auto"/>
            </w:tcBorders>
            <w:tcMar>
              <w:top w:w="0" w:type="dxa"/>
              <w:left w:w="60" w:type="dxa"/>
              <w:bottom w:w="0" w:type="dxa"/>
              <w:right w:w="60" w:type="dxa"/>
            </w:tcMar>
            <w:vAlign w:val="center"/>
          </w:tcPr>
          <w:p w14:paraId="51722E83" w14:textId="77777777" w:rsidR="00DF324E" w:rsidRPr="00DF324E" w:rsidRDefault="00DF324E" w:rsidP="00DF324E">
            <w:pPr>
              <w:spacing w:after="0" w:line="80" w:lineRule="exact"/>
              <w:jc w:val="center"/>
              <w:rPr>
                <w:rFonts w:eastAsia="Times New Roman"/>
                <w:b/>
                <w:szCs w:val="17"/>
                <w:lang w:val="en-US"/>
              </w:rPr>
            </w:pPr>
          </w:p>
        </w:tc>
        <w:tc>
          <w:tcPr>
            <w:tcW w:w="1817" w:type="pct"/>
            <w:tcBorders>
              <w:top w:val="single" w:sz="4" w:space="0" w:color="auto"/>
            </w:tcBorders>
            <w:tcMar>
              <w:top w:w="0" w:type="dxa"/>
              <w:left w:w="60" w:type="dxa"/>
              <w:bottom w:w="0" w:type="dxa"/>
              <w:right w:w="60" w:type="dxa"/>
            </w:tcMar>
            <w:vAlign w:val="center"/>
          </w:tcPr>
          <w:p w14:paraId="246F28BD" w14:textId="77777777" w:rsidR="00DF324E" w:rsidRPr="00DF324E" w:rsidRDefault="00DF324E" w:rsidP="00DF324E">
            <w:pPr>
              <w:spacing w:after="0" w:line="80" w:lineRule="exact"/>
              <w:jc w:val="center"/>
              <w:rPr>
                <w:rFonts w:eastAsia="Times New Roman"/>
                <w:b/>
                <w:szCs w:val="17"/>
                <w:lang w:val="en-US"/>
              </w:rPr>
            </w:pPr>
          </w:p>
        </w:tc>
        <w:tc>
          <w:tcPr>
            <w:tcW w:w="1214" w:type="pct"/>
            <w:tcBorders>
              <w:top w:val="single" w:sz="4" w:space="0" w:color="auto"/>
            </w:tcBorders>
            <w:tcMar>
              <w:top w:w="0" w:type="dxa"/>
              <w:left w:w="60" w:type="dxa"/>
              <w:bottom w:w="0" w:type="dxa"/>
              <w:right w:w="60" w:type="dxa"/>
            </w:tcMar>
            <w:vAlign w:val="center"/>
          </w:tcPr>
          <w:p w14:paraId="577AA9A2" w14:textId="77777777" w:rsidR="00DF324E" w:rsidRPr="00DF324E" w:rsidRDefault="00DF324E" w:rsidP="00DF324E">
            <w:pPr>
              <w:spacing w:after="0" w:line="80" w:lineRule="exact"/>
              <w:jc w:val="center"/>
              <w:rPr>
                <w:rFonts w:eastAsia="Times New Roman"/>
                <w:b/>
                <w:szCs w:val="17"/>
                <w:u w:val="single"/>
                <w:lang w:val="en-US"/>
              </w:rPr>
            </w:pPr>
          </w:p>
        </w:tc>
      </w:tr>
      <w:tr w:rsidR="00DF324E" w:rsidRPr="00DF324E" w14:paraId="23972A13" w14:textId="77777777" w:rsidTr="00311B6C">
        <w:trPr>
          <w:trHeight w:val="20"/>
        </w:trPr>
        <w:tc>
          <w:tcPr>
            <w:tcW w:w="1969" w:type="pct"/>
            <w:tcMar>
              <w:top w:w="0" w:type="dxa"/>
              <w:left w:w="60" w:type="dxa"/>
              <w:bottom w:w="0" w:type="dxa"/>
              <w:right w:w="60" w:type="dxa"/>
            </w:tcMar>
          </w:tcPr>
          <w:p w14:paraId="520CCB3A" w14:textId="77777777" w:rsidR="00DF324E" w:rsidRPr="00DF324E" w:rsidRDefault="00DF324E" w:rsidP="00DF324E">
            <w:pPr>
              <w:jc w:val="left"/>
            </w:pPr>
            <w:r w:rsidRPr="00DF324E">
              <w:t>28 Melville Terrace, Murray Bridge, SA 5253</w:t>
            </w:r>
          </w:p>
        </w:tc>
        <w:tc>
          <w:tcPr>
            <w:tcW w:w="1817" w:type="pct"/>
            <w:tcMar>
              <w:top w:w="0" w:type="dxa"/>
              <w:left w:w="60" w:type="dxa"/>
              <w:bottom w:w="0" w:type="dxa"/>
              <w:right w:w="60" w:type="dxa"/>
            </w:tcMar>
          </w:tcPr>
          <w:p w14:paraId="4FDD54B3" w14:textId="77777777" w:rsidR="00DF324E" w:rsidRPr="00DF324E" w:rsidRDefault="00DF324E" w:rsidP="00DF324E">
            <w:pPr>
              <w:jc w:val="left"/>
            </w:pPr>
            <w:r w:rsidRPr="00DF324E">
              <w:t>Allotment 35</w:t>
            </w:r>
            <w:r w:rsidRPr="00DF324E">
              <w:br/>
              <w:t>Allotment 60 and 61 Deposited Plan 2866</w:t>
            </w:r>
            <w:r w:rsidRPr="00DF324E">
              <w:br/>
              <w:t>Deposited Plan 21643 Hundred of Mobilong</w:t>
            </w:r>
          </w:p>
        </w:tc>
        <w:tc>
          <w:tcPr>
            <w:tcW w:w="1214" w:type="pct"/>
            <w:tcMar>
              <w:top w:w="0" w:type="dxa"/>
              <w:left w:w="60" w:type="dxa"/>
              <w:bottom w:w="0" w:type="dxa"/>
              <w:right w:w="60" w:type="dxa"/>
            </w:tcMar>
          </w:tcPr>
          <w:p w14:paraId="79072EB1" w14:textId="77777777" w:rsidR="00DF324E" w:rsidRPr="00DF324E" w:rsidRDefault="00DF324E" w:rsidP="00DF324E">
            <w:pPr>
              <w:ind w:left="650"/>
              <w:jc w:val="left"/>
            </w:pPr>
            <w:r w:rsidRPr="00DF324E">
              <w:t>CT5378/693;</w:t>
            </w:r>
            <w:r w:rsidRPr="00DF324E">
              <w:br/>
              <w:t>CT6226/170</w:t>
            </w:r>
          </w:p>
        </w:tc>
      </w:tr>
      <w:tr w:rsidR="00DF324E" w:rsidRPr="00DF324E" w14:paraId="1581F672" w14:textId="77777777" w:rsidTr="00311B6C">
        <w:trPr>
          <w:trHeight w:val="20"/>
        </w:trPr>
        <w:tc>
          <w:tcPr>
            <w:tcW w:w="1969" w:type="pct"/>
            <w:tcBorders>
              <w:bottom w:val="single" w:sz="4" w:space="0" w:color="auto"/>
            </w:tcBorders>
            <w:tcMar>
              <w:top w:w="0" w:type="dxa"/>
              <w:left w:w="60" w:type="dxa"/>
              <w:bottom w:w="0" w:type="dxa"/>
              <w:right w:w="60" w:type="dxa"/>
            </w:tcMar>
          </w:tcPr>
          <w:p w14:paraId="7935D26C" w14:textId="77777777" w:rsidR="00DF324E" w:rsidRPr="00DF324E" w:rsidRDefault="00DF324E" w:rsidP="00DF324E">
            <w:pPr>
              <w:jc w:val="left"/>
            </w:pPr>
            <w:r w:rsidRPr="00DF324E">
              <w:t>4 Hambridge Road, Davoren Park, SA 5113</w:t>
            </w:r>
          </w:p>
        </w:tc>
        <w:tc>
          <w:tcPr>
            <w:tcW w:w="1817" w:type="pct"/>
            <w:tcBorders>
              <w:bottom w:val="single" w:sz="4" w:space="0" w:color="auto"/>
            </w:tcBorders>
            <w:tcMar>
              <w:top w:w="0" w:type="dxa"/>
              <w:left w:w="60" w:type="dxa"/>
              <w:bottom w:w="0" w:type="dxa"/>
              <w:right w:w="60" w:type="dxa"/>
            </w:tcMar>
          </w:tcPr>
          <w:p w14:paraId="20D669EE" w14:textId="77777777" w:rsidR="00DF324E" w:rsidRPr="00DF324E" w:rsidRDefault="00DF324E" w:rsidP="00DF324E">
            <w:pPr>
              <w:jc w:val="left"/>
            </w:pPr>
            <w:r w:rsidRPr="00DF324E">
              <w:t xml:space="preserve">Allotment 36 Deposited Plan 81719 </w:t>
            </w:r>
            <w:r w:rsidRPr="00DF324E">
              <w:br/>
              <w:t>Hundred of Munno Para</w:t>
            </w:r>
          </w:p>
        </w:tc>
        <w:tc>
          <w:tcPr>
            <w:tcW w:w="1214" w:type="pct"/>
            <w:tcBorders>
              <w:bottom w:val="single" w:sz="4" w:space="0" w:color="auto"/>
            </w:tcBorders>
            <w:tcMar>
              <w:top w:w="0" w:type="dxa"/>
              <w:left w:w="60" w:type="dxa"/>
              <w:bottom w:w="0" w:type="dxa"/>
              <w:right w:w="60" w:type="dxa"/>
            </w:tcMar>
          </w:tcPr>
          <w:p w14:paraId="5CAA8A21" w14:textId="77777777" w:rsidR="00DF324E" w:rsidRPr="00DF324E" w:rsidRDefault="00DF324E" w:rsidP="00DF324E">
            <w:pPr>
              <w:ind w:left="650"/>
              <w:jc w:val="left"/>
            </w:pPr>
            <w:r w:rsidRPr="00DF324E">
              <w:t>CT6047/398</w:t>
            </w:r>
          </w:p>
        </w:tc>
      </w:tr>
    </w:tbl>
    <w:p w14:paraId="35D840D1" w14:textId="77777777" w:rsidR="00DF324E" w:rsidRPr="00DF324E" w:rsidRDefault="00DF324E" w:rsidP="00DF324E">
      <w:pPr>
        <w:pBdr>
          <w:top w:val="nil"/>
          <w:left w:val="nil"/>
          <w:bottom w:val="nil"/>
          <w:right w:val="nil"/>
        </w:pBdr>
        <w:spacing w:before="80" w:after="0"/>
        <w:ind w:right="62"/>
        <w:rPr>
          <w:rFonts w:eastAsia="Times New Roman"/>
          <w:szCs w:val="17"/>
          <w:lang w:val="en-US"/>
        </w:rPr>
      </w:pPr>
      <w:r w:rsidRPr="00DF324E">
        <w:rPr>
          <w:rFonts w:eastAsia="Times New Roman"/>
          <w:szCs w:val="17"/>
          <w:lang w:val="en-US"/>
        </w:rPr>
        <w:t>Dated: 11 February 2021</w:t>
      </w:r>
    </w:p>
    <w:p w14:paraId="443B5DC1" w14:textId="77777777" w:rsidR="00DF324E" w:rsidRPr="00DF324E" w:rsidRDefault="00DF324E" w:rsidP="00DF324E">
      <w:pPr>
        <w:spacing w:after="0"/>
        <w:ind w:right="62"/>
        <w:jc w:val="right"/>
        <w:rPr>
          <w:rFonts w:eastAsia="Times New Roman"/>
          <w:smallCaps/>
          <w:szCs w:val="17"/>
          <w:lang w:val="en-US"/>
        </w:rPr>
      </w:pPr>
      <w:r w:rsidRPr="00DF324E">
        <w:rPr>
          <w:rFonts w:eastAsia="Times New Roman"/>
          <w:smallCaps/>
          <w:szCs w:val="17"/>
          <w:lang w:val="en-US"/>
        </w:rPr>
        <w:t>Craig Thompson</w:t>
      </w:r>
    </w:p>
    <w:p w14:paraId="3488880F" w14:textId="77777777"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Acting Housing Regulator and Registrar</w:t>
      </w:r>
    </w:p>
    <w:p w14:paraId="74D88435" w14:textId="77777777"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Housing Safety Authority, SAHA</w:t>
      </w:r>
    </w:p>
    <w:p w14:paraId="3154E083" w14:textId="77777777" w:rsidR="00DC7AEF" w:rsidRDefault="00DF324E" w:rsidP="00DF324E">
      <w:pPr>
        <w:spacing w:after="0"/>
        <w:ind w:right="62"/>
        <w:jc w:val="right"/>
        <w:rPr>
          <w:rFonts w:eastAsia="Times New Roman"/>
          <w:szCs w:val="17"/>
          <w:lang w:val="en-US"/>
        </w:rPr>
      </w:pPr>
      <w:r w:rsidRPr="00DF324E">
        <w:rPr>
          <w:rFonts w:eastAsia="Times New Roman"/>
          <w:szCs w:val="17"/>
          <w:lang w:val="en-US"/>
        </w:rPr>
        <w:t>Delegate of Minister for Human Services</w:t>
      </w:r>
    </w:p>
    <w:p w14:paraId="2035D3CA" w14:textId="77777777" w:rsidR="00DF324E" w:rsidRDefault="00DF324E" w:rsidP="00DF324E">
      <w:pPr>
        <w:pBdr>
          <w:bottom w:val="single" w:sz="4" w:space="1" w:color="auto"/>
        </w:pBdr>
        <w:spacing w:after="0" w:line="52" w:lineRule="exact"/>
        <w:jc w:val="center"/>
        <w:rPr>
          <w:rFonts w:eastAsia="Times New Roman"/>
          <w:szCs w:val="20"/>
        </w:rPr>
      </w:pPr>
    </w:p>
    <w:p w14:paraId="4C0AA9D3" w14:textId="77777777" w:rsidR="00DF324E" w:rsidRDefault="00DF324E" w:rsidP="00DF324E">
      <w:pPr>
        <w:pBdr>
          <w:top w:val="single" w:sz="4" w:space="1" w:color="auto"/>
        </w:pBdr>
        <w:spacing w:before="34" w:after="0" w:line="14" w:lineRule="exact"/>
        <w:jc w:val="center"/>
        <w:rPr>
          <w:rFonts w:eastAsia="Times New Roman"/>
          <w:szCs w:val="20"/>
        </w:rPr>
      </w:pPr>
    </w:p>
    <w:p w14:paraId="5021DB65" w14:textId="77777777" w:rsidR="00DF324E" w:rsidRPr="00DC7AEF" w:rsidRDefault="00DF324E" w:rsidP="00DF32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14:paraId="3DEA8011" w14:textId="77777777" w:rsidR="00FB2638" w:rsidRPr="00FB2638" w:rsidRDefault="00FB2638" w:rsidP="00311B6C">
      <w:pPr>
        <w:pStyle w:val="Heading2"/>
      </w:pPr>
      <w:bookmarkStart w:id="37" w:name="_Toc63931069"/>
      <w:r w:rsidRPr="00FB2638">
        <w:t>Justices of the Peace Act 2005</w:t>
      </w:r>
      <w:bookmarkEnd w:id="37"/>
    </w:p>
    <w:p w14:paraId="683FE5DD" w14:textId="77777777" w:rsidR="00FB2638" w:rsidRPr="00FB2638" w:rsidRDefault="00FB2638" w:rsidP="00FB2638">
      <w:pPr>
        <w:jc w:val="center"/>
        <w:rPr>
          <w:smallCaps/>
          <w:szCs w:val="17"/>
        </w:rPr>
      </w:pPr>
      <w:r w:rsidRPr="00FB2638">
        <w:rPr>
          <w:smallCaps/>
          <w:szCs w:val="17"/>
        </w:rPr>
        <w:t>Section 4</w:t>
      </w:r>
    </w:p>
    <w:p w14:paraId="76623961" w14:textId="77777777" w:rsidR="00FB2638" w:rsidRPr="00FB2638" w:rsidRDefault="00FB2638" w:rsidP="00FB2638">
      <w:pPr>
        <w:jc w:val="center"/>
        <w:rPr>
          <w:i/>
          <w:szCs w:val="17"/>
        </w:rPr>
      </w:pPr>
      <w:r w:rsidRPr="00FB2638">
        <w:rPr>
          <w:i/>
          <w:szCs w:val="17"/>
        </w:rPr>
        <w:t xml:space="preserve">Notice of Appointment of Justices of the Peace for South Australia </w:t>
      </w:r>
      <w:r w:rsidRPr="00FB2638">
        <w:rPr>
          <w:i/>
          <w:szCs w:val="17"/>
        </w:rPr>
        <w:br/>
        <w:t>by the Commissioner for Consumer Affairs</w:t>
      </w:r>
    </w:p>
    <w:p w14:paraId="3140463C" w14:textId="77777777" w:rsidR="00FB2638" w:rsidRPr="00FB2638" w:rsidRDefault="00FB2638" w:rsidP="00FB2638">
      <w:pPr>
        <w:rPr>
          <w:rFonts w:eastAsia="Times New Roman"/>
          <w:spacing w:val="-2"/>
          <w:szCs w:val="20"/>
        </w:rPr>
      </w:pPr>
      <w:r w:rsidRPr="00FB2638">
        <w:rPr>
          <w:rFonts w:eastAsia="Times New Roman"/>
          <w:spacing w:val="-4"/>
          <w:szCs w:val="20"/>
        </w:rPr>
        <w:t xml:space="preserve">I, Dini Soulio, Commissioner for Consumer Affairs, delegate of the Attorney-General, pursuant to Section 4 of the </w:t>
      </w:r>
      <w:r w:rsidRPr="00FB2638">
        <w:rPr>
          <w:rFonts w:eastAsia="Times New Roman"/>
          <w:i/>
          <w:spacing w:val="-4"/>
          <w:szCs w:val="20"/>
        </w:rPr>
        <w:t>Justices of the Peace Act 2005</w:t>
      </w:r>
      <w:r w:rsidRPr="00FB2638">
        <w:rPr>
          <w:rFonts w:eastAsia="Times New Roman"/>
          <w:spacing w:val="-2"/>
          <w:szCs w:val="20"/>
        </w:rPr>
        <w:t>, do hereby appoint the people listed as Justices of the Peace for South Australia as set out below.</w:t>
      </w:r>
    </w:p>
    <w:p w14:paraId="09D3395A" w14:textId="77777777" w:rsidR="00FB2638" w:rsidRPr="00FB2638" w:rsidRDefault="00FB2638" w:rsidP="00FB2638">
      <w:pPr>
        <w:rPr>
          <w:rFonts w:eastAsia="Times New Roman"/>
          <w:szCs w:val="20"/>
        </w:rPr>
      </w:pPr>
      <w:r w:rsidRPr="00FB2638">
        <w:rPr>
          <w:rFonts w:eastAsia="Times New Roman"/>
          <w:szCs w:val="20"/>
        </w:rPr>
        <w:t>For a period of ten years for a term commencing on 3 March 2021 and expiring on 2 March 2031:</w:t>
      </w:r>
    </w:p>
    <w:p w14:paraId="074BE51A" w14:textId="77777777" w:rsidR="00FB2638" w:rsidRPr="00FB2638" w:rsidRDefault="00FB2638" w:rsidP="00FB2638">
      <w:pPr>
        <w:spacing w:after="20"/>
        <w:ind w:left="142"/>
        <w:rPr>
          <w:rFonts w:eastAsia="Times New Roman"/>
          <w:szCs w:val="20"/>
        </w:rPr>
      </w:pPr>
      <w:r w:rsidRPr="00FB2638">
        <w:rPr>
          <w:rFonts w:eastAsia="Times New Roman"/>
          <w:szCs w:val="20"/>
        </w:rPr>
        <w:t>Amanda-Jayne WILKINSON</w:t>
      </w:r>
    </w:p>
    <w:p w14:paraId="05A0BACA" w14:textId="77777777" w:rsidR="00FB2638" w:rsidRPr="00FB2638" w:rsidRDefault="00FB2638" w:rsidP="00FB2638">
      <w:pPr>
        <w:spacing w:after="20"/>
        <w:ind w:left="142"/>
        <w:rPr>
          <w:rFonts w:eastAsia="Times New Roman"/>
          <w:szCs w:val="20"/>
        </w:rPr>
      </w:pPr>
      <w:r w:rsidRPr="00FB2638">
        <w:rPr>
          <w:rFonts w:eastAsia="Times New Roman"/>
          <w:szCs w:val="20"/>
        </w:rPr>
        <w:t>Kostyantyn TODORASHKO</w:t>
      </w:r>
    </w:p>
    <w:p w14:paraId="022A8E89" w14:textId="77777777" w:rsidR="00FB2638" w:rsidRPr="00FB2638" w:rsidRDefault="00FB2638" w:rsidP="00FB2638">
      <w:pPr>
        <w:spacing w:after="20"/>
        <w:ind w:left="142"/>
        <w:rPr>
          <w:rFonts w:eastAsia="Times New Roman"/>
          <w:szCs w:val="20"/>
        </w:rPr>
      </w:pPr>
      <w:r w:rsidRPr="00FB2638">
        <w:rPr>
          <w:rFonts w:eastAsia="Times New Roman"/>
          <w:szCs w:val="20"/>
        </w:rPr>
        <w:t>Cosimo TASSONE</w:t>
      </w:r>
    </w:p>
    <w:p w14:paraId="35AAC542" w14:textId="77777777" w:rsidR="00FB2638" w:rsidRPr="00FB2638" w:rsidRDefault="00FB2638" w:rsidP="00FB2638">
      <w:pPr>
        <w:spacing w:after="20"/>
        <w:ind w:left="142"/>
        <w:rPr>
          <w:rFonts w:eastAsia="Times New Roman"/>
          <w:szCs w:val="20"/>
        </w:rPr>
      </w:pPr>
      <w:r w:rsidRPr="00FB2638">
        <w:rPr>
          <w:rFonts w:eastAsia="Times New Roman"/>
          <w:szCs w:val="20"/>
        </w:rPr>
        <w:t>James Edwin SPEECHLEY-CROWLEY</w:t>
      </w:r>
    </w:p>
    <w:p w14:paraId="735E4440" w14:textId="77777777" w:rsidR="00FB2638" w:rsidRPr="00FB2638" w:rsidRDefault="00FB2638" w:rsidP="00FB2638">
      <w:pPr>
        <w:spacing w:after="20"/>
        <w:ind w:left="142"/>
        <w:rPr>
          <w:rFonts w:eastAsia="Times New Roman"/>
          <w:szCs w:val="20"/>
        </w:rPr>
      </w:pPr>
      <w:r w:rsidRPr="00FB2638">
        <w:rPr>
          <w:rFonts w:eastAsia="Times New Roman"/>
          <w:szCs w:val="20"/>
        </w:rPr>
        <w:t>Richard William SECOMB</w:t>
      </w:r>
    </w:p>
    <w:p w14:paraId="026D42D7" w14:textId="77777777" w:rsidR="00FB2638" w:rsidRPr="00FB2638" w:rsidRDefault="00FB2638" w:rsidP="00FB2638">
      <w:pPr>
        <w:spacing w:after="20"/>
        <w:ind w:left="142"/>
        <w:rPr>
          <w:rFonts w:eastAsia="Times New Roman"/>
          <w:szCs w:val="20"/>
        </w:rPr>
      </w:pPr>
      <w:r w:rsidRPr="00FB2638">
        <w:rPr>
          <w:rFonts w:eastAsia="Times New Roman"/>
          <w:szCs w:val="20"/>
        </w:rPr>
        <w:t>Flora RUMBELOW</w:t>
      </w:r>
    </w:p>
    <w:p w14:paraId="34A9E1B0" w14:textId="77777777" w:rsidR="00FB2638" w:rsidRPr="00FB2638" w:rsidRDefault="00FB2638" w:rsidP="00FB2638">
      <w:pPr>
        <w:spacing w:after="20"/>
        <w:ind w:left="142"/>
        <w:rPr>
          <w:rFonts w:eastAsia="Times New Roman"/>
          <w:szCs w:val="20"/>
        </w:rPr>
      </w:pPr>
      <w:r w:rsidRPr="00FB2638">
        <w:rPr>
          <w:rFonts w:eastAsia="Times New Roman"/>
          <w:szCs w:val="20"/>
        </w:rPr>
        <w:t>Cassandra Leigh RISTIC</w:t>
      </w:r>
    </w:p>
    <w:p w14:paraId="7443DD86" w14:textId="77777777" w:rsidR="00FB2638" w:rsidRPr="00FB2638" w:rsidRDefault="00FB2638" w:rsidP="00FB2638">
      <w:pPr>
        <w:spacing w:after="20"/>
        <w:ind w:left="142"/>
        <w:rPr>
          <w:rFonts w:eastAsia="Times New Roman"/>
          <w:szCs w:val="20"/>
        </w:rPr>
      </w:pPr>
      <w:r w:rsidRPr="00FB2638">
        <w:rPr>
          <w:rFonts w:eastAsia="Times New Roman"/>
          <w:szCs w:val="20"/>
        </w:rPr>
        <w:t>Graham Wayne PUCKRIDGE</w:t>
      </w:r>
    </w:p>
    <w:p w14:paraId="6A96648C" w14:textId="77777777" w:rsidR="00FB2638" w:rsidRPr="00FB2638" w:rsidRDefault="00FB2638" w:rsidP="00FB2638">
      <w:pPr>
        <w:spacing w:after="20"/>
        <w:ind w:left="142"/>
        <w:rPr>
          <w:rFonts w:eastAsia="Times New Roman"/>
          <w:szCs w:val="20"/>
        </w:rPr>
      </w:pPr>
      <w:r w:rsidRPr="00FB2638">
        <w:rPr>
          <w:rFonts w:eastAsia="Times New Roman"/>
          <w:szCs w:val="20"/>
        </w:rPr>
        <w:t>Megan Jane PEACHEY</w:t>
      </w:r>
    </w:p>
    <w:p w14:paraId="269C4D44" w14:textId="77777777" w:rsidR="00FB2638" w:rsidRPr="00FB2638" w:rsidRDefault="00FB2638" w:rsidP="00FB2638">
      <w:pPr>
        <w:spacing w:after="20"/>
        <w:ind w:left="142"/>
        <w:rPr>
          <w:rFonts w:eastAsia="Times New Roman"/>
          <w:szCs w:val="20"/>
        </w:rPr>
      </w:pPr>
      <w:r w:rsidRPr="00FB2638">
        <w:rPr>
          <w:rFonts w:eastAsia="Times New Roman"/>
          <w:szCs w:val="20"/>
        </w:rPr>
        <w:t>Norman Richard OGIER</w:t>
      </w:r>
    </w:p>
    <w:p w14:paraId="554CED96" w14:textId="77777777" w:rsidR="00FB2638" w:rsidRPr="00FB2638" w:rsidRDefault="00FB2638" w:rsidP="00FB2638">
      <w:pPr>
        <w:spacing w:after="20"/>
        <w:ind w:left="142"/>
        <w:rPr>
          <w:rFonts w:eastAsia="Times New Roman"/>
          <w:szCs w:val="20"/>
        </w:rPr>
      </w:pPr>
      <w:r w:rsidRPr="00FB2638">
        <w:rPr>
          <w:rFonts w:eastAsia="Times New Roman"/>
          <w:szCs w:val="20"/>
        </w:rPr>
        <w:t>David Bruce OAG</w:t>
      </w:r>
    </w:p>
    <w:p w14:paraId="03438310" w14:textId="77777777" w:rsidR="00FB2638" w:rsidRPr="00FB2638" w:rsidRDefault="00FB2638" w:rsidP="00FB2638">
      <w:pPr>
        <w:spacing w:after="20"/>
        <w:ind w:left="142"/>
        <w:rPr>
          <w:rFonts w:eastAsia="Times New Roman"/>
          <w:szCs w:val="20"/>
        </w:rPr>
      </w:pPr>
      <w:r w:rsidRPr="00FB2638">
        <w:rPr>
          <w:rFonts w:eastAsia="Times New Roman"/>
          <w:szCs w:val="20"/>
        </w:rPr>
        <w:t>Geoffrey Robert NEEDS</w:t>
      </w:r>
    </w:p>
    <w:p w14:paraId="5007C20C" w14:textId="77777777" w:rsidR="00FB2638" w:rsidRPr="00FB2638" w:rsidRDefault="00FB2638" w:rsidP="00FB2638">
      <w:pPr>
        <w:spacing w:after="20"/>
        <w:ind w:left="142"/>
        <w:rPr>
          <w:rFonts w:eastAsia="Times New Roman"/>
          <w:szCs w:val="20"/>
        </w:rPr>
      </w:pPr>
      <w:r w:rsidRPr="00FB2638">
        <w:rPr>
          <w:rFonts w:eastAsia="Times New Roman"/>
          <w:szCs w:val="20"/>
        </w:rPr>
        <w:t>Gregory Ronald MOULTON</w:t>
      </w:r>
    </w:p>
    <w:p w14:paraId="54AC19E8" w14:textId="77777777" w:rsidR="00FB2638" w:rsidRPr="00FB2638" w:rsidRDefault="00FB2638" w:rsidP="00FB2638">
      <w:pPr>
        <w:spacing w:after="20"/>
        <w:ind w:left="142"/>
        <w:rPr>
          <w:rFonts w:eastAsia="Times New Roman"/>
          <w:szCs w:val="20"/>
        </w:rPr>
      </w:pPr>
      <w:r w:rsidRPr="00FB2638">
        <w:rPr>
          <w:rFonts w:eastAsia="Times New Roman"/>
          <w:szCs w:val="20"/>
        </w:rPr>
        <w:t>Phillip Edward MILLS</w:t>
      </w:r>
    </w:p>
    <w:p w14:paraId="696AB810" w14:textId="77777777" w:rsidR="00FB2638" w:rsidRPr="00FB2638" w:rsidRDefault="00FB2638" w:rsidP="00FB2638">
      <w:pPr>
        <w:spacing w:after="20"/>
        <w:ind w:left="142"/>
        <w:rPr>
          <w:rFonts w:eastAsia="Times New Roman"/>
          <w:szCs w:val="20"/>
        </w:rPr>
      </w:pPr>
      <w:r w:rsidRPr="00FB2638">
        <w:rPr>
          <w:rFonts w:eastAsia="Times New Roman"/>
          <w:szCs w:val="20"/>
        </w:rPr>
        <w:t>Paula Jane MCPEAKE</w:t>
      </w:r>
    </w:p>
    <w:p w14:paraId="3E243566" w14:textId="77777777" w:rsidR="00FB2638" w:rsidRPr="00FB2638" w:rsidRDefault="00FB2638" w:rsidP="00FB2638">
      <w:pPr>
        <w:spacing w:after="20"/>
        <w:ind w:left="142"/>
        <w:rPr>
          <w:rFonts w:eastAsia="Times New Roman"/>
          <w:szCs w:val="20"/>
        </w:rPr>
      </w:pPr>
      <w:r w:rsidRPr="00FB2638">
        <w:rPr>
          <w:rFonts w:eastAsia="Times New Roman"/>
          <w:szCs w:val="20"/>
        </w:rPr>
        <w:t>Lisa Gaye MCINTOSH</w:t>
      </w:r>
    </w:p>
    <w:p w14:paraId="0E216000" w14:textId="77777777" w:rsidR="00FB2638" w:rsidRPr="00FB2638" w:rsidRDefault="00FB2638" w:rsidP="00FB2638">
      <w:pPr>
        <w:spacing w:after="20"/>
        <w:ind w:left="142"/>
        <w:rPr>
          <w:rFonts w:eastAsia="Times New Roman"/>
          <w:szCs w:val="20"/>
        </w:rPr>
      </w:pPr>
      <w:r w:rsidRPr="00FB2638">
        <w:rPr>
          <w:rFonts w:eastAsia="Times New Roman"/>
          <w:szCs w:val="20"/>
        </w:rPr>
        <w:t>Simone Mary MCDONNELL</w:t>
      </w:r>
    </w:p>
    <w:p w14:paraId="316CA097" w14:textId="77777777" w:rsidR="00FB2638" w:rsidRPr="00FB2638" w:rsidRDefault="00FB2638" w:rsidP="00FB2638">
      <w:pPr>
        <w:spacing w:after="20"/>
        <w:ind w:left="142"/>
        <w:rPr>
          <w:rFonts w:eastAsia="Times New Roman"/>
          <w:szCs w:val="20"/>
        </w:rPr>
      </w:pPr>
      <w:r w:rsidRPr="00FB2638">
        <w:rPr>
          <w:rFonts w:eastAsia="Times New Roman"/>
          <w:szCs w:val="20"/>
        </w:rPr>
        <w:t>Andrew Christopher KYRIACOU</w:t>
      </w:r>
    </w:p>
    <w:p w14:paraId="2F598A5D" w14:textId="77777777" w:rsidR="00FB2638" w:rsidRPr="00FB2638" w:rsidRDefault="00FB2638" w:rsidP="00FB2638">
      <w:pPr>
        <w:spacing w:after="20"/>
        <w:ind w:left="142"/>
        <w:rPr>
          <w:rFonts w:eastAsia="Times New Roman"/>
          <w:szCs w:val="20"/>
        </w:rPr>
      </w:pPr>
      <w:r w:rsidRPr="00FB2638">
        <w:rPr>
          <w:rFonts w:eastAsia="Times New Roman"/>
          <w:szCs w:val="20"/>
        </w:rPr>
        <w:t>Mark Peter KINSLEY</w:t>
      </w:r>
    </w:p>
    <w:p w14:paraId="191DCC88" w14:textId="77777777" w:rsidR="00FB2638" w:rsidRPr="00FB2638" w:rsidRDefault="00FB2638" w:rsidP="00FB2638">
      <w:pPr>
        <w:spacing w:after="20"/>
        <w:ind w:left="142"/>
        <w:rPr>
          <w:rFonts w:eastAsia="Times New Roman"/>
          <w:szCs w:val="20"/>
        </w:rPr>
      </w:pPr>
      <w:r w:rsidRPr="00FB2638">
        <w:rPr>
          <w:rFonts w:eastAsia="Times New Roman"/>
          <w:szCs w:val="20"/>
        </w:rPr>
        <w:t>Evangelos KATSILIS</w:t>
      </w:r>
    </w:p>
    <w:p w14:paraId="273C4078" w14:textId="77777777" w:rsidR="00FB2638" w:rsidRPr="00FB2638" w:rsidRDefault="00FB2638" w:rsidP="00FB2638">
      <w:pPr>
        <w:spacing w:after="20"/>
        <w:ind w:left="142"/>
        <w:rPr>
          <w:rFonts w:eastAsia="Times New Roman"/>
          <w:szCs w:val="20"/>
        </w:rPr>
      </w:pPr>
      <w:r w:rsidRPr="00FB2638">
        <w:rPr>
          <w:rFonts w:eastAsia="Times New Roman"/>
          <w:szCs w:val="20"/>
        </w:rPr>
        <w:t>Bradleigh Stephen John KARAM</w:t>
      </w:r>
    </w:p>
    <w:p w14:paraId="4D8204E0" w14:textId="77777777" w:rsidR="00FB2638" w:rsidRPr="00FB2638" w:rsidRDefault="00FB2638" w:rsidP="00FB2638">
      <w:pPr>
        <w:spacing w:after="20"/>
        <w:ind w:left="142"/>
        <w:rPr>
          <w:rFonts w:eastAsia="Times New Roman"/>
          <w:szCs w:val="20"/>
        </w:rPr>
      </w:pPr>
      <w:r w:rsidRPr="00FB2638">
        <w:rPr>
          <w:rFonts w:eastAsia="Times New Roman"/>
          <w:szCs w:val="20"/>
        </w:rPr>
        <w:t>Walter Geoffrey JAY</w:t>
      </w:r>
    </w:p>
    <w:p w14:paraId="1001D195" w14:textId="77777777" w:rsidR="00FB2638" w:rsidRPr="00FB2638" w:rsidRDefault="00FB2638" w:rsidP="00FB2638">
      <w:pPr>
        <w:spacing w:after="20"/>
        <w:ind w:left="142"/>
        <w:rPr>
          <w:rFonts w:eastAsia="Times New Roman"/>
          <w:szCs w:val="20"/>
        </w:rPr>
      </w:pPr>
      <w:r w:rsidRPr="00FB2638">
        <w:rPr>
          <w:rFonts w:eastAsia="Times New Roman"/>
          <w:szCs w:val="20"/>
        </w:rPr>
        <w:t>Sharyn Teresa INGRAM</w:t>
      </w:r>
    </w:p>
    <w:p w14:paraId="30D1EA31" w14:textId="77777777" w:rsidR="00FB2638" w:rsidRPr="00FB2638" w:rsidRDefault="00FB2638" w:rsidP="00FB2638">
      <w:pPr>
        <w:spacing w:after="20"/>
        <w:ind w:left="142"/>
        <w:rPr>
          <w:rFonts w:eastAsia="Times New Roman"/>
          <w:szCs w:val="20"/>
        </w:rPr>
      </w:pPr>
      <w:r w:rsidRPr="00FB2638">
        <w:rPr>
          <w:rFonts w:eastAsia="Times New Roman"/>
          <w:szCs w:val="20"/>
        </w:rPr>
        <w:t>Tania Louise HIGGINS</w:t>
      </w:r>
    </w:p>
    <w:p w14:paraId="001221F6" w14:textId="77777777" w:rsidR="00FB2638" w:rsidRPr="00FB2638" w:rsidRDefault="00FB2638" w:rsidP="00FB2638">
      <w:pPr>
        <w:spacing w:after="20"/>
        <w:ind w:left="142"/>
        <w:rPr>
          <w:rFonts w:eastAsia="Times New Roman"/>
          <w:szCs w:val="20"/>
        </w:rPr>
      </w:pPr>
      <w:r w:rsidRPr="00FB2638">
        <w:rPr>
          <w:rFonts w:eastAsia="Times New Roman"/>
          <w:szCs w:val="20"/>
        </w:rPr>
        <w:t>Fiona HENDRY</w:t>
      </w:r>
    </w:p>
    <w:p w14:paraId="52AD8AC5" w14:textId="77777777" w:rsidR="00FB2638" w:rsidRPr="00FB2638" w:rsidRDefault="00FB2638" w:rsidP="00FB2638">
      <w:pPr>
        <w:spacing w:after="20"/>
        <w:ind w:left="142"/>
        <w:rPr>
          <w:rFonts w:eastAsia="Times New Roman"/>
          <w:szCs w:val="20"/>
        </w:rPr>
      </w:pPr>
      <w:r w:rsidRPr="00FB2638">
        <w:rPr>
          <w:rFonts w:eastAsia="Times New Roman"/>
          <w:szCs w:val="20"/>
        </w:rPr>
        <w:t>Fabienne GUYONNET</w:t>
      </w:r>
    </w:p>
    <w:p w14:paraId="66B18E71" w14:textId="77777777" w:rsidR="00FB2638" w:rsidRPr="00FB2638" w:rsidRDefault="00FB2638" w:rsidP="00FB2638">
      <w:pPr>
        <w:spacing w:after="20"/>
        <w:ind w:left="142"/>
        <w:rPr>
          <w:rFonts w:eastAsia="Times New Roman"/>
          <w:szCs w:val="20"/>
        </w:rPr>
      </w:pPr>
      <w:r w:rsidRPr="00FB2638">
        <w:rPr>
          <w:rFonts w:eastAsia="Times New Roman"/>
          <w:szCs w:val="20"/>
        </w:rPr>
        <w:lastRenderedPageBreak/>
        <w:t>Paul Steven GRINDLEY</w:t>
      </w:r>
    </w:p>
    <w:p w14:paraId="44B27B96" w14:textId="77777777" w:rsidR="00FB2638" w:rsidRPr="00FB2638" w:rsidRDefault="00FB2638" w:rsidP="00FB2638">
      <w:pPr>
        <w:spacing w:after="20"/>
        <w:ind w:left="142"/>
        <w:rPr>
          <w:rFonts w:eastAsia="Times New Roman"/>
          <w:szCs w:val="20"/>
        </w:rPr>
      </w:pPr>
      <w:r w:rsidRPr="00FB2638">
        <w:rPr>
          <w:rFonts w:eastAsia="Times New Roman"/>
          <w:szCs w:val="20"/>
        </w:rPr>
        <w:t>Bryan Gordon ELLEM</w:t>
      </w:r>
    </w:p>
    <w:p w14:paraId="0E3C10F9" w14:textId="77777777" w:rsidR="00FB2638" w:rsidRPr="00FB2638" w:rsidRDefault="00FB2638" w:rsidP="00FB2638">
      <w:pPr>
        <w:spacing w:after="20"/>
        <w:ind w:left="142"/>
        <w:rPr>
          <w:rFonts w:eastAsia="Times New Roman"/>
          <w:szCs w:val="20"/>
        </w:rPr>
      </w:pPr>
      <w:r w:rsidRPr="00FB2638">
        <w:rPr>
          <w:rFonts w:eastAsia="Times New Roman"/>
          <w:szCs w:val="20"/>
        </w:rPr>
        <w:t>Trevor James DUELL</w:t>
      </w:r>
    </w:p>
    <w:p w14:paraId="3163CE04" w14:textId="77777777" w:rsidR="00FB2638" w:rsidRPr="00FB2638" w:rsidRDefault="00FB2638" w:rsidP="00FB2638">
      <w:pPr>
        <w:spacing w:after="20"/>
        <w:ind w:left="142"/>
        <w:rPr>
          <w:rFonts w:eastAsia="Times New Roman"/>
          <w:szCs w:val="20"/>
        </w:rPr>
      </w:pPr>
      <w:r w:rsidRPr="00FB2638">
        <w:rPr>
          <w:rFonts w:eastAsia="Times New Roman"/>
          <w:szCs w:val="20"/>
        </w:rPr>
        <w:t>Peter Mckinnon DOOLETTE</w:t>
      </w:r>
    </w:p>
    <w:p w14:paraId="5CE333B6" w14:textId="77777777" w:rsidR="00FB2638" w:rsidRPr="00FB2638" w:rsidRDefault="00FB2638" w:rsidP="00FB2638">
      <w:pPr>
        <w:spacing w:after="20"/>
        <w:ind w:left="142"/>
        <w:rPr>
          <w:rFonts w:eastAsia="Times New Roman"/>
          <w:szCs w:val="20"/>
        </w:rPr>
      </w:pPr>
      <w:r w:rsidRPr="00FB2638">
        <w:rPr>
          <w:rFonts w:eastAsia="Times New Roman"/>
          <w:szCs w:val="20"/>
        </w:rPr>
        <w:t>Patrick William COPE</w:t>
      </w:r>
    </w:p>
    <w:p w14:paraId="1343B92B" w14:textId="77777777" w:rsidR="00FB2638" w:rsidRPr="00FB2638" w:rsidRDefault="00FB2638" w:rsidP="00FB2638">
      <w:pPr>
        <w:spacing w:after="20"/>
        <w:ind w:left="142"/>
        <w:rPr>
          <w:rFonts w:eastAsia="Times New Roman"/>
          <w:szCs w:val="20"/>
        </w:rPr>
      </w:pPr>
      <w:r w:rsidRPr="00FB2638">
        <w:rPr>
          <w:rFonts w:eastAsia="Times New Roman"/>
          <w:szCs w:val="20"/>
        </w:rPr>
        <w:t>Denise COLEMAN</w:t>
      </w:r>
    </w:p>
    <w:p w14:paraId="28235740" w14:textId="77777777" w:rsidR="00FB2638" w:rsidRPr="00FB2638" w:rsidRDefault="00FB2638" w:rsidP="00FB2638">
      <w:pPr>
        <w:spacing w:after="20"/>
        <w:ind w:left="142"/>
        <w:rPr>
          <w:rFonts w:eastAsia="Times New Roman"/>
          <w:szCs w:val="20"/>
        </w:rPr>
      </w:pPr>
      <w:r w:rsidRPr="00FB2638">
        <w:rPr>
          <w:rFonts w:eastAsia="Times New Roman"/>
          <w:szCs w:val="20"/>
        </w:rPr>
        <w:t>Emina CEDIC</w:t>
      </w:r>
    </w:p>
    <w:p w14:paraId="6ED707AA" w14:textId="77777777" w:rsidR="00FB2638" w:rsidRPr="00FB2638" w:rsidRDefault="00FB2638" w:rsidP="00FB2638">
      <w:pPr>
        <w:spacing w:after="20"/>
        <w:ind w:left="142"/>
        <w:rPr>
          <w:rFonts w:eastAsia="Times New Roman"/>
          <w:szCs w:val="20"/>
        </w:rPr>
      </w:pPr>
      <w:r w:rsidRPr="00FB2638">
        <w:rPr>
          <w:rFonts w:eastAsia="Times New Roman"/>
          <w:szCs w:val="20"/>
        </w:rPr>
        <w:t>Paula Marie BLACKWELL</w:t>
      </w:r>
    </w:p>
    <w:p w14:paraId="4A4E07A8" w14:textId="77777777" w:rsidR="00FB2638" w:rsidRPr="00FB2638" w:rsidRDefault="00FB2638" w:rsidP="00FB2638">
      <w:pPr>
        <w:spacing w:after="20"/>
        <w:ind w:left="142"/>
        <w:rPr>
          <w:rFonts w:eastAsia="Times New Roman"/>
          <w:szCs w:val="20"/>
        </w:rPr>
      </w:pPr>
      <w:r w:rsidRPr="00FB2638">
        <w:rPr>
          <w:rFonts w:eastAsia="Times New Roman"/>
          <w:szCs w:val="20"/>
        </w:rPr>
        <w:t>Graham Charles BERRY</w:t>
      </w:r>
    </w:p>
    <w:p w14:paraId="2E889E76" w14:textId="77777777" w:rsidR="00FB2638" w:rsidRPr="00FB2638" w:rsidRDefault="00FB2638" w:rsidP="00FB2638">
      <w:pPr>
        <w:ind w:left="142"/>
        <w:rPr>
          <w:rFonts w:eastAsia="Times New Roman"/>
          <w:szCs w:val="20"/>
        </w:rPr>
      </w:pPr>
      <w:r w:rsidRPr="00FB2638">
        <w:rPr>
          <w:rFonts w:eastAsia="Times New Roman"/>
          <w:szCs w:val="20"/>
        </w:rPr>
        <w:t>Maria ABRAHAM</w:t>
      </w:r>
    </w:p>
    <w:p w14:paraId="4A33D3F5" w14:textId="77777777" w:rsidR="00FB2638" w:rsidRPr="00FB2638" w:rsidRDefault="00FB2638" w:rsidP="00FB2638">
      <w:pPr>
        <w:spacing w:after="0"/>
        <w:rPr>
          <w:rFonts w:eastAsia="Times New Roman"/>
          <w:szCs w:val="17"/>
        </w:rPr>
      </w:pPr>
      <w:r w:rsidRPr="00FB2638">
        <w:rPr>
          <w:rFonts w:eastAsia="Times New Roman"/>
          <w:szCs w:val="17"/>
        </w:rPr>
        <w:t>Dated: 8 February 2021</w:t>
      </w:r>
    </w:p>
    <w:p w14:paraId="41573598" w14:textId="77777777" w:rsidR="00FB2638" w:rsidRPr="00FB2638" w:rsidRDefault="00FB2638" w:rsidP="00FB2638">
      <w:pPr>
        <w:spacing w:after="0"/>
        <w:jc w:val="right"/>
        <w:rPr>
          <w:rFonts w:eastAsia="Times New Roman"/>
          <w:smallCaps/>
          <w:szCs w:val="20"/>
        </w:rPr>
      </w:pPr>
      <w:r w:rsidRPr="00FB2638">
        <w:rPr>
          <w:rFonts w:eastAsia="Times New Roman"/>
          <w:smallCaps/>
          <w:szCs w:val="20"/>
        </w:rPr>
        <w:t>Dini Soulio</w:t>
      </w:r>
    </w:p>
    <w:p w14:paraId="49AFEF05" w14:textId="77777777" w:rsidR="00FB2638" w:rsidRPr="00FB2638" w:rsidRDefault="00FB2638" w:rsidP="00FB2638">
      <w:pPr>
        <w:spacing w:after="0"/>
        <w:jc w:val="right"/>
        <w:rPr>
          <w:rFonts w:eastAsia="Times New Roman"/>
          <w:szCs w:val="17"/>
        </w:rPr>
      </w:pPr>
      <w:r w:rsidRPr="00FB2638">
        <w:rPr>
          <w:rFonts w:eastAsia="Times New Roman"/>
          <w:szCs w:val="17"/>
        </w:rPr>
        <w:t>Commissioner for Consumer Affairs</w:t>
      </w:r>
    </w:p>
    <w:p w14:paraId="7D7174BF" w14:textId="77777777" w:rsidR="00D95932" w:rsidRDefault="00FB2638" w:rsidP="00FB2638">
      <w:pPr>
        <w:spacing w:after="0"/>
        <w:jc w:val="right"/>
        <w:rPr>
          <w:rFonts w:eastAsia="Times New Roman"/>
          <w:szCs w:val="17"/>
        </w:rPr>
      </w:pPr>
      <w:r w:rsidRPr="00FB2638">
        <w:rPr>
          <w:rFonts w:eastAsia="Times New Roman"/>
          <w:szCs w:val="17"/>
        </w:rPr>
        <w:t>Delegate of the Attorney-General</w:t>
      </w:r>
    </w:p>
    <w:p w14:paraId="0498ACBD" w14:textId="77777777" w:rsidR="00FB2638" w:rsidRDefault="00FB2638" w:rsidP="00FB2638">
      <w:pPr>
        <w:pBdr>
          <w:bottom w:val="single" w:sz="4" w:space="1" w:color="auto"/>
        </w:pBdr>
        <w:spacing w:after="0" w:line="52" w:lineRule="exact"/>
        <w:jc w:val="center"/>
        <w:rPr>
          <w:lang w:val="en-US"/>
        </w:rPr>
      </w:pPr>
    </w:p>
    <w:p w14:paraId="7027911E" w14:textId="77777777" w:rsidR="00FB2638" w:rsidRDefault="00FB2638" w:rsidP="00FB2638">
      <w:pPr>
        <w:pBdr>
          <w:top w:val="single" w:sz="4" w:space="1" w:color="auto"/>
        </w:pBdr>
        <w:spacing w:before="34" w:after="0" w:line="14" w:lineRule="exact"/>
        <w:jc w:val="center"/>
        <w:rPr>
          <w:lang w:val="en-US"/>
        </w:rPr>
      </w:pPr>
    </w:p>
    <w:p w14:paraId="38F73086" w14:textId="77777777" w:rsidR="00FB2638" w:rsidRDefault="00FB2638" w:rsidP="00FB26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E0D4BA2" w14:textId="77777777" w:rsidR="00830D1C" w:rsidRPr="00830D1C" w:rsidRDefault="00830D1C" w:rsidP="00311B6C">
      <w:pPr>
        <w:pStyle w:val="Heading2"/>
      </w:pPr>
      <w:bookmarkStart w:id="38" w:name="_Toc63931070"/>
      <w:r w:rsidRPr="00830D1C">
        <w:t>Landscape South Australia Act 2019</w:t>
      </w:r>
      <w:bookmarkEnd w:id="38"/>
    </w:p>
    <w:p w14:paraId="5F1B8694" w14:textId="77777777" w:rsidR="00830D1C" w:rsidRPr="00830D1C" w:rsidRDefault="00830D1C" w:rsidP="005F1343">
      <w:pPr>
        <w:jc w:val="center"/>
        <w:rPr>
          <w:i/>
          <w:szCs w:val="17"/>
        </w:rPr>
      </w:pPr>
      <w:r w:rsidRPr="00830D1C">
        <w:rPr>
          <w:i/>
          <w:szCs w:val="17"/>
        </w:rPr>
        <w:t xml:space="preserve">Declaration of Penalty in Relation to the Unauthorised or Unlawful Taking of Water </w:t>
      </w:r>
      <w:r w:rsidRPr="00830D1C">
        <w:rPr>
          <w:i/>
          <w:szCs w:val="17"/>
        </w:rPr>
        <w:br/>
        <w:t>from the River Murray Prescribed Watercourse</w:t>
      </w:r>
    </w:p>
    <w:p w14:paraId="3E06B801" w14:textId="77777777" w:rsidR="00830D1C" w:rsidRPr="00830D1C" w:rsidRDefault="00830D1C" w:rsidP="00830D1C">
      <w:pPr>
        <w:rPr>
          <w:rFonts w:eastAsia="Times New Roman"/>
          <w:spacing w:val="-2"/>
          <w:szCs w:val="20"/>
        </w:rPr>
      </w:pPr>
      <w:r w:rsidRPr="00830D1C">
        <w:rPr>
          <w:rFonts w:eastAsia="Times New Roman"/>
          <w:spacing w:val="-2"/>
          <w:szCs w:val="20"/>
        </w:rPr>
        <w:t xml:space="preserve">PURSUANT to Section 88(1) of the </w:t>
      </w:r>
      <w:r w:rsidRPr="00830D1C">
        <w:rPr>
          <w:rFonts w:eastAsia="Times New Roman"/>
          <w:i/>
          <w:spacing w:val="-2"/>
          <w:szCs w:val="20"/>
        </w:rPr>
        <w:t>Landscape South Australia Act 2019</w:t>
      </w:r>
      <w:r w:rsidRPr="00830D1C">
        <w:rPr>
          <w:rFonts w:eastAsia="Times New Roman"/>
          <w:spacing w:val="-2"/>
          <w:szCs w:val="20"/>
        </w:rPr>
        <w:t xml:space="preserve"> (‘the Act’), I, Ben Bruce, delegate of the Minister for Environment and Water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22CDC8D8" w14:textId="77777777" w:rsidR="00830D1C" w:rsidRPr="00830D1C" w:rsidRDefault="00830D1C" w:rsidP="00830D1C">
      <w:pPr>
        <w:ind w:left="426" w:hanging="284"/>
        <w:rPr>
          <w:rFonts w:eastAsia="Times New Roman"/>
          <w:szCs w:val="20"/>
        </w:rPr>
      </w:pPr>
      <w:r w:rsidRPr="00830D1C">
        <w:rPr>
          <w:rFonts w:eastAsia="Times New Roman"/>
          <w:szCs w:val="20"/>
        </w:rPr>
        <w:t>1.</w:t>
      </w:r>
      <w:r w:rsidRPr="00830D1C">
        <w:rPr>
          <w:rFonts w:eastAsia="Times New Roman"/>
          <w:szCs w:val="20"/>
        </w:rPr>
        <w:tab/>
        <w:t>Where a person who is the holder of a water allocation takes water from the River Murray Prescribed Watercourse in excess of the amount available under the allocation, the penalty declared pursuant to Section 88(1)(a) is:</w:t>
      </w:r>
    </w:p>
    <w:p w14:paraId="4B9ECF13" w14:textId="77777777" w:rsidR="00830D1C" w:rsidRPr="00830D1C" w:rsidRDefault="00830D1C" w:rsidP="00830D1C">
      <w:pPr>
        <w:ind w:left="709" w:hanging="283"/>
        <w:rPr>
          <w:rFonts w:eastAsia="Times New Roman"/>
          <w:szCs w:val="20"/>
        </w:rPr>
      </w:pPr>
      <w:r w:rsidRPr="00830D1C">
        <w:rPr>
          <w:rFonts w:eastAsia="Times New Roman"/>
          <w:szCs w:val="20"/>
        </w:rPr>
        <w:t>(a)</w:t>
      </w:r>
      <w:r w:rsidRPr="00830D1C">
        <w:rPr>
          <w:rFonts w:eastAsia="Times New Roman"/>
          <w:szCs w:val="20"/>
        </w:rPr>
        <w:tab/>
        <w:t>the corresponding rate in Column 2 of Schedule 1 to this notice for all water taken in excess of the amount available under the allocation endorsed on the relevant instrument under the terms of the water licence to which the allocation is attributable, up to and including a quantity equal to 10 percent of the amount available under the allocation;</w:t>
      </w:r>
    </w:p>
    <w:p w14:paraId="267AE61E" w14:textId="77777777" w:rsidR="00830D1C" w:rsidRPr="00830D1C" w:rsidRDefault="00830D1C" w:rsidP="00830D1C">
      <w:pPr>
        <w:ind w:left="709" w:hanging="283"/>
        <w:rPr>
          <w:rFonts w:eastAsia="Times New Roman"/>
          <w:szCs w:val="20"/>
        </w:rPr>
      </w:pPr>
      <w:r w:rsidRPr="00830D1C">
        <w:rPr>
          <w:rFonts w:eastAsia="Times New Roman"/>
          <w:szCs w:val="20"/>
        </w:rPr>
        <w:t>(b)</w:t>
      </w:r>
      <w:r w:rsidRPr="00830D1C">
        <w:rPr>
          <w:rFonts w:eastAsia="Times New Roman"/>
          <w:szCs w:val="20"/>
        </w:rPr>
        <w:tab/>
        <w:t>the corresponding rate in Column 3 of Schedule 1 to this notice for all water taken in excess of the quantity of water referred to in paragraph (a) up to and including a quantity equal to 25 percent; and</w:t>
      </w:r>
    </w:p>
    <w:p w14:paraId="53DADB0C" w14:textId="77777777" w:rsidR="00830D1C" w:rsidRPr="00830D1C" w:rsidRDefault="00830D1C" w:rsidP="00830D1C">
      <w:pPr>
        <w:ind w:left="709" w:hanging="283"/>
        <w:rPr>
          <w:rFonts w:eastAsia="Times New Roman"/>
          <w:szCs w:val="20"/>
        </w:rPr>
      </w:pPr>
      <w:r w:rsidRPr="00830D1C">
        <w:rPr>
          <w:rFonts w:eastAsia="Times New Roman"/>
          <w:szCs w:val="20"/>
        </w:rPr>
        <w:t>(c)</w:t>
      </w:r>
      <w:r w:rsidRPr="00830D1C">
        <w:rPr>
          <w:rFonts w:eastAsia="Times New Roman"/>
          <w:szCs w:val="20"/>
        </w:rPr>
        <w:tab/>
        <w:t>the corresponding rate in Column 4 of Schedule 1 to this notice for all water taken in excess of the quantity of water referred to in paragraph (b).</w:t>
      </w:r>
    </w:p>
    <w:p w14:paraId="0E124683" w14:textId="77777777" w:rsidR="00830D1C" w:rsidRPr="00830D1C" w:rsidRDefault="00830D1C" w:rsidP="00830D1C">
      <w:pPr>
        <w:ind w:left="426" w:hanging="284"/>
        <w:rPr>
          <w:rFonts w:eastAsia="Times New Roman"/>
          <w:szCs w:val="20"/>
        </w:rPr>
      </w:pPr>
      <w:r w:rsidRPr="00830D1C">
        <w:rPr>
          <w:rFonts w:eastAsia="Times New Roman"/>
          <w:szCs w:val="20"/>
        </w:rPr>
        <w:t>2.</w:t>
      </w:r>
      <w:r w:rsidRPr="00830D1C">
        <w:rPr>
          <w:rFonts w:eastAsia="Times New Roman"/>
          <w:szCs w:val="20"/>
        </w:rPr>
        <w:tab/>
        <w:t>Where a person who is authorised under section 105 of the Act takes water from the River Murray Prescribed Watercourse that exceeds the amount authorised under the terms of that authorisation the penalty declared pursuant to Section 88(1)(e) is:</w:t>
      </w:r>
    </w:p>
    <w:p w14:paraId="6E27B953" w14:textId="77777777" w:rsidR="00830D1C" w:rsidRPr="00830D1C" w:rsidRDefault="00830D1C" w:rsidP="00830D1C">
      <w:pPr>
        <w:ind w:left="709" w:hanging="283"/>
        <w:rPr>
          <w:rFonts w:eastAsia="Times New Roman"/>
          <w:szCs w:val="20"/>
        </w:rPr>
      </w:pPr>
      <w:r w:rsidRPr="00830D1C">
        <w:rPr>
          <w:rFonts w:eastAsia="Times New Roman"/>
          <w:szCs w:val="20"/>
        </w:rPr>
        <w:t>(a)</w:t>
      </w:r>
      <w:r w:rsidRPr="00830D1C">
        <w:rPr>
          <w:rFonts w:eastAsia="Times New Roman"/>
          <w:szCs w:val="20"/>
        </w:rPr>
        <w:tab/>
        <w:t>the corresponding rate in Column 2 of Schedule 1 to this notice for all water taken in excess of the amount authorised by a notice under Section 105 of the Act, up to and including a quantity equal to 10 percent of the amount authorised by the notice;</w:t>
      </w:r>
    </w:p>
    <w:p w14:paraId="04FD85AA" w14:textId="77777777" w:rsidR="00830D1C" w:rsidRPr="00830D1C" w:rsidRDefault="00830D1C" w:rsidP="00830D1C">
      <w:pPr>
        <w:ind w:left="709" w:hanging="283"/>
        <w:rPr>
          <w:rFonts w:eastAsia="Times New Roman"/>
          <w:szCs w:val="20"/>
        </w:rPr>
      </w:pPr>
      <w:r w:rsidRPr="00830D1C">
        <w:rPr>
          <w:rFonts w:eastAsia="Times New Roman"/>
          <w:szCs w:val="20"/>
        </w:rPr>
        <w:t>(b)</w:t>
      </w:r>
      <w:r w:rsidRPr="00830D1C">
        <w:rPr>
          <w:rFonts w:eastAsia="Times New Roman"/>
          <w:szCs w:val="20"/>
        </w:rPr>
        <w:tab/>
        <w:t>the corresponding rate in Column 3 of Schedule 1 to this notice for all water taken in excess of the quantity referred to in paragraph (a) up to and including a quantity equal to 25 percent of the amount authorised by a notice under Section 105 of the Act; and</w:t>
      </w:r>
    </w:p>
    <w:p w14:paraId="0CFD7C70" w14:textId="77777777" w:rsidR="00830D1C" w:rsidRPr="00830D1C" w:rsidRDefault="00830D1C" w:rsidP="00830D1C">
      <w:pPr>
        <w:ind w:left="709" w:hanging="283"/>
        <w:rPr>
          <w:rFonts w:eastAsia="Times New Roman"/>
          <w:szCs w:val="20"/>
        </w:rPr>
      </w:pPr>
      <w:r w:rsidRPr="00830D1C">
        <w:rPr>
          <w:rFonts w:eastAsia="Times New Roman"/>
          <w:szCs w:val="20"/>
        </w:rPr>
        <w:t>(c)</w:t>
      </w:r>
      <w:r w:rsidRPr="00830D1C">
        <w:rPr>
          <w:rFonts w:eastAsia="Times New Roman"/>
          <w:szCs w:val="20"/>
        </w:rPr>
        <w:tab/>
        <w:t>the corresponding rate in Column 4 of Schedule 1 of this notice for all water taken in excess of the quantity of water referred to in paragraph (b).</w:t>
      </w:r>
    </w:p>
    <w:p w14:paraId="739B9892" w14:textId="77777777" w:rsidR="00830D1C" w:rsidRPr="00830D1C" w:rsidRDefault="00830D1C" w:rsidP="00830D1C">
      <w:pPr>
        <w:ind w:left="426" w:hanging="284"/>
        <w:rPr>
          <w:rFonts w:eastAsia="Times New Roman"/>
          <w:szCs w:val="20"/>
        </w:rPr>
      </w:pPr>
      <w:r w:rsidRPr="00830D1C">
        <w:rPr>
          <w:rFonts w:eastAsia="Times New Roman"/>
          <w:szCs w:val="20"/>
        </w:rPr>
        <w:t>3.</w:t>
      </w:r>
      <w:r w:rsidRPr="00830D1C">
        <w:rPr>
          <w:rFonts w:eastAsia="Times New Roman"/>
          <w:szCs w:val="20"/>
        </w:rPr>
        <w:tab/>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5 of Schedule 1 to this notice per kilolitre of water determined or assessed to have been taken in accordance with Section 79 of the Act.</w:t>
      </w:r>
    </w:p>
    <w:p w14:paraId="3339089C" w14:textId="77777777" w:rsidR="00830D1C" w:rsidRPr="00830D1C" w:rsidRDefault="00830D1C" w:rsidP="00830D1C">
      <w:pPr>
        <w:ind w:left="426" w:hanging="284"/>
        <w:rPr>
          <w:rFonts w:eastAsia="Times New Roman"/>
          <w:szCs w:val="20"/>
        </w:rPr>
      </w:pPr>
      <w:r w:rsidRPr="00830D1C">
        <w:rPr>
          <w:rFonts w:eastAsia="Times New Roman"/>
          <w:szCs w:val="20"/>
        </w:rPr>
        <w:t>4.</w:t>
      </w:r>
      <w:r w:rsidRPr="00830D1C">
        <w:rPr>
          <w:rFonts w:eastAsia="Times New Roman"/>
          <w:szCs w:val="20"/>
        </w:rPr>
        <w:tab/>
      </w:r>
      <w:r w:rsidRPr="00830D1C">
        <w:rPr>
          <w:rFonts w:eastAsia="Times New Roman"/>
          <w:spacing w:val="-2"/>
          <w:szCs w:val="20"/>
        </w:rPr>
        <w:t>Where a person takes water from the River Murray Prescribed Watercourse in excess of the amount authorised for use under Section 109 of the Act the penalty declared pursuant to Section 88(1)(f) is:</w:t>
      </w:r>
    </w:p>
    <w:p w14:paraId="2E0C0DFB" w14:textId="77777777" w:rsidR="00830D1C" w:rsidRPr="00830D1C" w:rsidRDefault="00830D1C" w:rsidP="00830D1C">
      <w:pPr>
        <w:ind w:left="709" w:hanging="283"/>
        <w:rPr>
          <w:rFonts w:eastAsia="Times New Roman"/>
          <w:szCs w:val="20"/>
        </w:rPr>
      </w:pPr>
      <w:r w:rsidRPr="00830D1C">
        <w:rPr>
          <w:rFonts w:eastAsia="Times New Roman"/>
          <w:szCs w:val="20"/>
        </w:rPr>
        <w:t>(a)</w:t>
      </w:r>
      <w:r w:rsidRPr="00830D1C">
        <w:rPr>
          <w:rFonts w:eastAsia="Times New Roman"/>
          <w:szCs w:val="20"/>
        </w:rPr>
        <w:tab/>
        <w:t>the corresponding rate in Column 2 of Schedule 1 to this notice for all water taken in excess of the amount authorised for use by a notice under Section 109 of the Act, up to and including a quantity equal to 10 percent of the amount authorised by the notice;</w:t>
      </w:r>
    </w:p>
    <w:p w14:paraId="1F8130B3" w14:textId="77777777" w:rsidR="00830D1C" w:rsidRPr="00830D1C" w:rsidRDefault="00830D1C" w:rsidP="00830D1C">
      <w:pPr>
        <w:ind w:left="709" w:hanging="283"/>
        <w:rPr>
          <w:rFonts w:eastAsia="Times New Roman"/>
          <w:szCs w:val="20"/>
        </w:rPr>
      </w:pPr>
      <w:r w:rsidRPr="00830D1C">
        <w:rPr>
          <w:rFonts w:eastAsia="Times New Roman"/>
          <w:szCs w:val="20"/>
        </w:rPr>
        <w:t>(b)</w:t>
      </w:r>
      <w:r w:rsidRPr="00830D1C">
        <w:rPr>
          <w:rFonts w:eastAsia="Times New Roman"/>
          <w:szCs w:val="20"/>
        </w:rPr>
        <w:tab/>
        <w:t>the corresponding rate in Column 3 of Schedule 1 to this notice for all water taken in excess of the quantity referred to in paragraph (a) up to and including a quantity equal to 25 percent of the amount authorised for use by a notice under Section 109 of the Act; and</w:t>
      </w:r>
    </w:p>
    <w:p w14:paraId="3A3606B0" w14:textId="77777777" w:rsidR="00830D1C" w:rsidRPr="00830D1C" w:rsidRDefault="00830D1C" w:rsidP="00830D1C">
      <w:pPr>
        <w:ind w:left="709" w:hanging="283"/>
        <w:rPr>
          <w:rFonts w:eastAsia="Times New Roman"/>
          <w:szCs w:val="20"/>
        </w:rPr>
      </w:pPr>
      <w:r w:rsidRPr="00830D1C">
        <w:rPr>
          <w:rFonts w:eastAsia="Times New Roman"/>
          <w:szCs w:val="20"/>
        </w:rPr>
        <w:t>(c)</w:t>
      </w:r>
      <w:r w:rsidRPr="00830D1C">
        <w:rPr>
          <w:rFonts w:eastAsia="Times New Roman"/>
          <w:szCs w:val="20"/>
        </w:rPr>
        <w:tab/>
        <w:t>the corresponding rate in Column 4 of Schedule 1 of this notice for all water taken in excess of the quantity of water referred to in paragraph (b).</w:t>
      </w:r>
    </w:p>
    <w:p w14:paraId="45AB689A" w14:textId="77777777" w:rsidR="00830D1C" w:rsidRPr="00830D1C" w:rsidRDefault="00830D1C" w:rsidP="00830D1C">
      <w:pPr>
        <w:ind w:left="426" w:hanging="284"/>
        <w:rPr>
          <w:rFonts w:eastAsia="Times New Roman"/>
          <w:szCs w:val="20"/>
        </w:rPr>
      </w:pPr>
      <w:r w:rsidRPr="00830D1C">
        <w:rPr>
          <w:rFonts w:eastAsia="Times New Roman"/>
          <w:szCs w:val="20"/>
        </w:rPr>
        <w:t>5.</w:t>
      </w:r>
      <w:r w:rsidRPr="00830D1C">
        <w:rPr>
          <w:rFonts w:eastAsia="Times New Roman"/>
          <w:szCs w:val="20"/>
        </w:rPr>
        <w:tab/>
        <w:t>Where water is taken from the River Murray Prescribed Watercourse subject to a notice under Section 109 of the Act by a person who is not authorised to use the water the penalty declared under Section 88(1)(f) is the corresponding rate in Column 5 of Schedule 1 to this notice per kilolitre of water determined or assessed to have been taken in accordance with Section 79 of the Act.</w:t>
      </w:r>
    </w:p>
    <w:p w14:paraId="5BD8AD8A" w14:textId="77777777" w:rsidR="00830D1C" w:rsidRPr="00830D1C" w:rsidRDefault="00830D1C" w:rsidP="00830D1C">
      <w:pPr>
        <w:ind w:left="426" w:hanging="284"/>
        <w:rPr>
          <w:rFonts w:eastAsia="Times New Roman"/>
          <w:szCs w:val="20"/>
        </w:rPr>
      </w:pPr>
      <w:r w:rsidRPr="00830D1C">
        <w:rPr>
          <w:rFonts w:eastAsia="Times New Roman"/>
          <w:szCs w:val="20"/>
        </w:rPr>
        <w:t>6.</w:t>
      </w:r>
      <w:r w:rsidRPr="00830D1C">
        <w:rPr>
          <w:rFonts w:eastAsia="Times New Roman"/>
          <w:szCs w:val="20"/>
        </w:rPr>
        <w:tab/>
        <w:t>Where a person may be subject to more than one penalty under Section 88, the penalty that is the greater shall be imposed.</w:t>
      </w:r>
    </w:p>
    <w:p w14:paraId="22867FEB" w14:textId="77777777" w:rsidR="00830D1C" w:rsidRPr="00830D1C" w:rsidRDefault="00830D1C" w:rsidP="00830D1C">
      <w:pPr>
        <w:jc w:val="center"/>
        <w:rPr>
          <w:smallCaps/>
          <w:szCs w:val="17"/>
        </w:rPr>
      </w:pPr>
      <w:r w:rsidRPr="00830D1C">
        <w:rPr>
          <w:smallCaps/>
          <w:szCs w:val="17"/>
        </w:rPr>
        <w:t>Schedule 1</w:t>
      </w:r>
    </w:p>
    <w:p w14:paraId="1CE62CB8" w14:textId="77777777" w:rsidR="00830D1C" w:rsidRPr="00830D1C" w:rsidRDefault="00830D1C" w:rsidP="00830D1C">
      <w:pPr>
        <w:rPr>
          <w:rFonts w:eastAsia="Times New Roman"/>
          <w:szCs w:val="20"/>
        </w:rPr>
      </w:pPr>
      <w:r w:rsidRPr="00830D1C">
        <w:rPr>
          <w:rFonts w:eastAsia="Times New Roman"/>
          <w:szCs w:val="20"/>
        </w:rPr>
        <w:t>Penalties for overuse from the River Murray Prescribed Watercourse 1 January 2021 to 31 March 2021 inclusive: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830D1C" w:rsidRPr="00830D1C" w14:paraId="1CACF23A" w14:textId="77777777" w:rsidTr="00311B6C">
        <w:trPr>
          <w:trHeight w:val="272"/>
        </w:trPr>
        <w:tc>
          <w:tcPr>
            <w:tcW w:w="1870" w:type="dxa"/>
            <w:tcBorders>
              <w:top w:val="single" w:sz="4" w:space="0" w:color="auto"/>
              <w:bottom w:val="single" w:sz="4" w:space="0" w:color="auto"/>
            </w:tcBorders>
            <w:vAlign w:val="center"/>
          </w:tcPr>
          <w:p w14:paraId="454E5A39" w14:textId="77777777" w:rsidR="00830D1C" w:rsidRPr="00830D1C" w:rsidRDefault="00830D1C" w:rsidP="00830D1C">
            <w:pPr>
              <w:spacing w:after="0"/>
              <w:jc w:val="center"/>
              <w:rPr>
                <w:b/>
                <w:szCs w:val="20"/>
              </w:rPr>
            </w:pPr>
            <w:r w:rsidRPr="00830D1C">
              <w:rPr>
                <w:b/>
                <w:szCs w:val="20"/>
              </w:rPr>
              <w:t>Column 1</w:t>
            </w:r>
          </w:p>
        </w:tc>
        <w:tc>
          <w:tcPr>
            <w:tcW w:w="1870" w:type="dxa"/>
            <w:tcBorders>
              <w:top w:val="single" w:sz="4" w:space="0" w:color="auto"/>
              <w:bottom w:val="single" w:sz="4" w:space="0" w:color="auto"/>
            </w:tcBorders>
            <w:vAlign w:val="center"/>
          </w:tcPr>
          <w:p w14:paraId="69E80C34" w14:textId="77777777" w:rsidR="00830D1C" w:rsidRPr="00830D1C" w:rsidRDefault="00830D1C" w:rsidP="00830D1C">
            <w:pPr>
              <w:spacing w:after="0"/>
              <w:jc w:val="center"/>
              <w:rPr>
                <w:b/>
                <w:szCs w:val="20"/>
              </w:rPr>
            </w:pPr>
            <w:r w:rsidRPr="00830D1C">
              <w:rPr>
                <w:b/>
                <w:szCs w:val="20"/>
              </w:rPr>
              <w:t>Column 2</w:t>
            </w:r>
          </w:p>
        </w:tc>
        <w:tc>
          <w:tcPr>
            <w:tcW w:w="1870" w:type="dxa"/>
            <w:tcBorders>
              <w:top w:val="single" w:sz="4" w:space="0" w:color="auto"/>
              <w:bottom w:val="single" w:sz="4" w:space="0" w:color="auto"/>
            </w:tcBorders>
            <w:vAlign w:val="center"/>
          </w:tcPr>
          <w:p w14:paraId="06291C62" w14:textId="77777777" w:rsidR="00830D1C" w:rsidRPr="00830D1C" w:rsidRDefault="00830D1C" w:rsidP="00830D1C">
            <w:pPr>
              <w:spacing w:after="0"/>
              <w:jc w:val="center"/>
              <w:rPr>
                <w:b/>
                <w:szCs w:val="20"/>
              </w:rPr>
            </w:pPr>
            <w:r w:rsidRPr="00830D1C">
              <w:rPr>
                <w:b/>
                <w:szCs w:val="20"/>
              </w:rPr>
              <w:t>Column 3</w:t>
            </w:r>
          </w:p>
        </w:tc>
        <w:tc>
          <w:tcPr>
            <w:tcW w:w="1870" w:type="dxa"/>
            <w:tcBorders>
              <w:top w:val="single" w:sz="4" w:space="0" w:color="auto"/>
              <w:bottom w:val="single" w:sz="4" w:space="0" w:color="auto"/>
            </w:tcBorders>
            <w:vAlign w:val="center"/>
          </w:tcPr>
          <w:p w14:paraId="723287E2" w14:textId="77777777" w:rsidR="00830D1C" w:rsidRPr="00830D1C" w:rsidRDefault="00830D1C" w:rsidP="00830D1C">
            <w:pPr>
              <w:spacing w:after="0"/>
              <w:jc w:val="center"/>
              <w:rPr>
                <w:b/>
                <w:szCs w:val="20"/>
              </w:rPr>
            </w:pPr>
            <w:r w:rsidRPr="00830D1C">
              <w:rPr>
                <w:b/>
                <w:szCs w:val="20"/>
              </w:rPr>
              <w:t>Column 4</w:t>
            </w:r>
          </w:p>
        </w:tc>
        <w:tc>
          <w:tcPr>
            <w:tcW w:w="1870" w:type="dxa"/>
            <w:tcBorders>
              <w:top w:val="single" w:sz="4" w:space="0" w:color="auto"/>
              <w:bottom w:val="single" w:sz="4" w:space="0" w:color="auto"/>
            </w:tcBorders>
            <w:vAlign w:val="center"/>
          </w:tcPr>
          <w:p w14:paraId="1793D05B" w14:textId="77777777" w:rsidR="00830D1C" w:rsidRPr="00830D1C" w:rsidRDefault="00830D1C" w:rsidP="00830D1C">
            <w:pPr>
              <w:spacing w:after="0"/>
              <w:jc w:val="center"/>
              <w:rPr>
                <w:b/>
                <w:szCs w:val="20"/>
              </w:rPr>
            </w:pPr>
            <w:r w:rsidRPr="00830D1C">
              <w:rPr>
                <w:b/>
                <w:szCs w:val="20"/>
              </w:rPr>
              <w:t>Column 5</w:t>
            </w:r>
          </w:p>
        </w:tc>
      </w:tr>
      <w:tr w:rsidR="00830D1C" w:rsidRPr="00830D1C" w14:paraId="65D9D397" w14:textId="77777777" w:rsidTr="00311B6C">
        <w:tc>
          <w:tcPr>
            <w:tcW w:w="1870" w:type="dxa"/>
            <w:tcBorders>
              <w:top w:val="single" w:sz="4" w:space="0" w:color="auto"/>
            </w:tcBorders>
          </w:tcPr>
          <w:p w14:paraId="31D55345" w14:textId="77777777" w:rsidR="00830D1C" w:rsidRPr="00830D1C" w:rsidRDefault="00830D1C" w:rsidP="00830D1C">
            <w:pPr>
              <w:spacing w:before="80"/>
              <w:jc w:val="left"/>
              <w:rPr>
                <w:szCs w:val="20"/>
              </w:rPr>
            </w:pPr>
            <w:r w:rsidRPr="00830D1C">
              <w:rPr>
                <w:szCs w:val="20"/>
              </w:rPr>
              <w:t>Accounting Period</w:t>
            </w:r>
          </w:p>
        </w:tc>
        <w:tc>
          <w:tcPr>
            <w:tcW w:w="1870" w:type="dxa"/>
            <w:tcBorders>
              <w:top w:val="single" w:sz="4" w:space="0" w:color="auto"/>
            </w:tcBorders>
          </w:tcPr>
          <w:p w14:paraId="5FE83A62" w14:textId="77777777" w:rsidR="00830D1C" w:rsidRPr="00830D1C" w:rsidRDefault="00830D1C" w:rsidP="00830D1C">
            <w:pPr>
              <w:spacing w:before="80"/>
              <w:jc w:val="left"/>
              <w:rPr>
                <w:szCs w:val="20"/>
              </w:rPr>
            </w:pPr>
            <w:r w:rsidRPr="00830D1C">
              <w:rPr>
                <w:szCs w:val="20"/>
              </w:rPr>
              <w:t>Penalty for overuse for first 10 per cent</w:t>
            </w:r>
          </w:p>
        </w:tc>
        <w:tc>
          <w:tcPr>
            <w:tcW w:w="1870" w:type="dxa"/>
            <w:tcBorders>
              <w:top w:val="single" w:sz="4" w:space="0" w:color="auto"/>
            </w:tcBorders>
          </w:tcPr>
          <w:p w14:paraId="6B14A3E8" w14:textId="77777777" w:rsidR="00830D1C" w:rsidRPr="00830D1C" w:rsidRDefault="00830D1C" w:rsidP="00830D1C">
            <w:pPr>
              <w:spacing w:before="80"/>
              <w:jc w:val="left"/>
              <w:rPr>
                <w:szCs w:val="20"/>
              </w:rPr>
            </w:pPr>
            <w:r w:rsidRPr="00830D1C">
              <w:rPr>
                <w:szCs w:val="20"/>
              </w:rPr>
              <w:t>Penalty for overuse above 10 per cent and up to and including 25 per cent</w:t>
            </w:r>
          </w:p>
        </w:tc>
        <w:tc>
          <w:tcPr>
            <w:tcW w:w="1870" w:type="dxa"/>
            <w:tcBorders>
              <w:top w:val="single" w:sz="4" w:space="0" w:color="auto"/>
            </w:tcBorders>
          </w:tcPr>
          <w:p w14:paraId="11E0E11D" w14:textId="77777777" w:rsidR="00830D1C" w:rsidRPr="00830D1C" w:rsidRDefault="00830D1C" w:rsidP="00830D1C">
            <w:pPr>
              <w:spacing w:before="80"/>
              <w:jc w:val="left"/>
              <w:rPr>
                <w:szCs w:val="20"/>
              </w:rPr>
            </w:pPr>
            <w:r w:rsidRPr="00830D1C">
              <w:rPr>
                <w:szCs w:val="20"/>
              </w:rPr>
              <w:t>Penalty for overuse above 25 per cent</w:t>
            </w:r>
          </w:p>
        </w:tc>
        <w:tc>
          <w:tcPr>
            <w:tcW w:w="1870" w:type="dxa"/>
            <w:tcBorders>
              <w:top w:val="single" w:sz="4" w:space="0" w:color="auto"/>
            </w:tcBorders>
          </w:tcPr>
          <w:p w14:paraId="7B28C350" w14:textId="77777777" w:rsidR="00830D1C" w:rsidRPr="00830D1C" w:rsidRDefault="00830D1C" w:rsidP="00830D1C">
            <w:pPr>
              <w:spacing w:before="80"/>
              <w:jc w:val="left"/>
              <w:rPr>
                <w:szCs w:val="20"/>
              </w:rPr>
            </w:pPr>
            <w:r w:rsidRPr="00830D1C">
              <w:rPr>
                <w:szCs w:val="20"/>
              </w:rPr>
              <w:t>Penalty for unlawful taking or use of water</w:t>
            </w:r>
          </w:p>
        </w:tc>
      </w:tr>
      <w:tr w:rsidR="00830D1C" w:rsidRPr="00830D1C" w14:paraId="43D4D19B" w14:textId="77777777" w:rsidTr="00311B6C">
        <w:tc>
          <w:tcPr>
            <w:tcW w:w="1870" w:type="dxa"/>
            <w:tcBorders>
              <w:bottom w:val="single" w:sz="4" w:space="0" w:color="auto"/>
            </w:tcBorders>
          </w:tcPr>
          <w:p w14:paraId="709727B0" w14:textId="77777777" w:rsidR="00830D1C" w:rsidRPr="00830D1C" w:rsidRDefault="00830D1C" w:rsidP="00830D1C">
            <w:pPr>
              <w:jc w:val="left"/>
              <w:rPr>
                <w:szCs w:val="20"/>
              </w:rPr>
            </w:pPr>
            <w:r w:rsidRPr="00830D1C">
              <w:rPr>
                <w:szCs w:val="20"/>
              </w:rPr>
              <w:t xml:space="preserve">1 January 2021 to </w:t>
            </w:r>
            <w:r w:rsidRPr="00830D1C">
              <w:rPr>
                <w:szCs w:val="20"/>
              </w:rPr>
              <w:br/>
              <w:t>31 March 2021</w:t>
            </w:r>
          </w:p>
        </w:tc>
        <w:tc>
          <w:tcPr>
            <w:tcW w:w="1870" w:type="dxa"/>
            <w:tcBorders>
              <w:bottom w:val="single" w:sz="4" w:space="0" w:color="auto"/>
            </w:tcBorders>
          </w:tcPr>
          <w:p w14:paraId="71DA70FD" w14:textId="77777777" w:rsidR="00830D1C" w:rsidRPr="00830D1C" w:rsidRDefault="00830D1C" w:rsidP="00830D1C">
            <w:pPr>
              <w:jc w:val="center"/>
              <w:rPr>
                <w:szCs w:val="20"/>
              </w:rPr>
            </w:pPr>
            <w:r w:rsidRPr="00830D1C">
              <w:rPr>
                <w:szCs w:val="20"/>
              </w:rPr>
              <w:t>$0.34/kL</w:t>
            </w:r>
          </w:p>
        </w:tc>
        <w:tc>
          <w:tcPr>
            <w:tcW w:w="1870" w:type="dxa"/>
            <w:tcBorders>
              <w:bottom w:val="single" w:sz="4" w:space="0" w:color="auto"/>
            </w:tcBorders>
          </w:tcPr>
          <w:p w14:paraId="642D8308" w14:textId="77777777" w:rsidR="00830D1C" w:rsidRPr="00830D1C" w:rsidRDefault="00830D1C" w:rsidP="00830D1C">
            <w:pPr>
              <w:jc w:val="center"/>
              <w:rPr>
                <w:szCs w:val="20"/>
              </w:rPr>
            </w:pPr>
            <w:r w:rsidRPr="00830D1C">
              <w:rPr>
                <w:szCs w:val="20"/>
              </w:rPr>
              <w:t>$1.02/kL</w:t>
            </w:r>
          </w:p>
        </w:tc>
        <w:tc>
          <w:tcPr>
            <w:tcW w:w="1870" w:type="dxa"/>
            <w:tcBorders>
              <w:bottom w:val="single" w:sz="4" w:space="0" w:color="auto"/>
            </w:tcBorders>
          </w:tcPr>
          <w:p w14:paraId="4108C41D" w14:textId="77777777" w:rsidR="00830D1C" w:rsidRPr="00830D1C" w:rsidRDefault="00830D1C" w:rsidP="00830D1C">
            <w:pPr>
              <w:jc w:val="center"/>
              <w:rPr>
                <w:szCs w:val="20"/>
              </w:rPr>
            </w:pPr>
            <w:r w:rsidRPr="00830D1C">
              <w:rPr>
                <w:szCs w:val="20"/>
              </w:rPr>
              <w:t>$1.87/kL</w:t>
            </w:r>
          </w:p>
        </w:tc>
        <w:tc>
          <w:tcPr>
            <w:tcW w:w="1870" w:type="dxa"/>
            <w:tcBorders>
              <w:bottom w:val="single" w:sz="4" w:space="0" w:color="auto"/>
            </w:tcBorders>
          </w:tcPr>
          <w:p w14:paraId="08587032" w14:textId="77777777" w:rsidR="00830D1C" w:rsidRPr="00830D1C" w:rsidRDefault="00830D1C" w:rsidP="00830D1C">
            <w:pPr>
              <w:jc w:val="center"/>
              <w:rPr>
                <w:szCs w:val="20"/>
              </w:rPr>
            </w:pPr>
            <w:r w:rsidRPr="00830D1C">
              <w:rPr>
                <w:szCs w:val="20"/>
              </w:rPr>
              <w:t>$2.72/kL</w:t>
            </w:r>
          </w:p>
        </w:tc>
      </w:tr>
    </w:tbl>
    <w:p w14:paraId="5679FDED" w14:textId="77777777" w:rsidR="00830D1C" w:rsidRPr="00830D1C" w:rsidRDefault="00830D1C" w:rsidP="00830D1C">
      <w:pPr>
        <w:spacing w:before="120"/>
        <w:rPr>
          <w:rFonts w:eastAsia="Times New Roman"/>
          <w:szCs w:val="20"/>
        </w:rPr>
      </w:pPr>
      <w:r w:rsidRPr="00830D1C">
        <w:rPr>
          <w:rFonts w:eastAsia="Times New Roman"/>
          <w:szCs w:val="20"/>
        </w:rPr>
        <w:t>Unit of measure kL is the abbreviation of kilolitre.</w:t>
      </w:r>
    </w:p>
    <w:p w14:paraId="210F460A" w14:textId="77777777" w:rsidR="005F1343" w:rsidRDefault="005F1343">
      <w:pPr>
        <w:spacing w:after="0" w:line="240" w:lineRule="auto"/>
        <w:jc w:val="left"/>
        <w:rPr>
          <w:rFonts w:eastAsia="Times New Roman"/>
          <w:szCs w:val="20"/>
        </w:rPr>
      </w:pPr>
      <w:r>
        <w:rPr>
          <w:rFonts w:eastAsia="Times New Roman"/>
          <w:szCs w:val="20"/>
        </w:rPr>
        <w:br w:type="page"/>
      </w:r>
    </w:p>
    <w:p w14:paraId="61FEB869" w14:textId="77777777" w:rsidR="00830D1C" w:rsidRPr="00830D1C" w:rsidRDefault="00830D1C" w:rsidP="00830D1C">
      <w:pPr>
        <w:rPr>
          <w:rFonts w:eastAsia="Times New Roman"/>
          <w:szCs w:val="20"/>
        </w:rPr>
      </w:pPr>
      <w:r w:rsidRPr="00830D1C">
        <w:rPr>
          <w:rFonts w:eastAsia="Times New Roman"/>
          <w:szCs w:val="20"/>
        </w:rPr>
        <w:lastRenderedPageBreak/>
        <w:t>For the purposes of this notice:</w:t>
      </w:r>
    </w:p>
    <w:p w14:paraId="03F578A1" w14:textId="77777777" w:rsidR="00830D1C" w:rsidRPr="00830D1C" w:rsidRDefault="00830D1C" w:rsidP="00DC1011">
      <w:pPr>
        <w:ind w:left="142"/>
        <w:rPr>
          <w:rFonts w:eastAsia="Times New Roman"/>
          <w:szCs w:val="20"/>
        </w:rPr>
      </w:pPr>
      <w:r w:rsidRPr="00830D1C">
        <w:rPr>
          <w:rFonts w:eastAsia="Times New Roman"/>
          <w:szCs w:val="20"/>
        </w:rPr>
        <w:t xml:space="preserve">‘the River Murray Prescribed Watercourse’ means the watercourses and lakes declared to be the River Murray Proclaimed Watercourse by proclamation under Section 25 of the </w:t>
      </w:r>
      <w:r w:rsidRPr="00830D1C">
        <w:rPr>
          <w:rFonts w:eastAsia="Times New Roman"/>
          <w:i/>
          <w:szCs w:val="20"/>
        </w:rPr>
        <w:t>Water Resources Act 197</w:t>
      </w:r>
      <w:r w:rsidRPr="00830D1C">
        <w:rPr>
          <w:rFonts w:eastAsia="Times New Roman"/>
          <w:szCs w:val="20"/>
        </w:rPr>
        <w:t xml:space="preserve">6 (see </w:t>
      </w:r>
      <w:r w:rsidRPr="00830D1C">
        <w:rPr>
          <w:rFonts w:eastAsia="Times New Roman"/>
          <w:i/>
          <w:szCs w:val="20"/>
        </w:rPr>
        <w:t>Gazette</w:t>
      </w:r>
      <w:r w:rsidRPr="00830D1C">
        <w:rPr>
          <w:rFonts w:eastAsia="Times New Roman"/>
          <w:szCs w:val="20"/>
        </w:rPr>
        <w:t xml:space="preserve"> 10 August 1978, p. 467)</w:t>
      </w:r>
    </w:p>
    <w:p w14:paraId="7B215BDA" w14:textId="77777777" w:rsidR="00830D1C" w:rsidRPr="00830D1C" w:rsidRDefault="00830D1C" w:rsidP="00DC1011">
      <w:pPr>
        <w:ind w:left="142"/>
        <w:rPr>
          <w:rFonts w:eastAsia="Times New Roman"/>
          <w:szCs w:val="20"/>
        </w:rPr>
      </w:pPr>
      <w:r w:rsidRPr="00830D1C">
        <w:rPr>
          <w:rFonts w:eastAsia="Times New Roman"/>
          <w:szCs w:val="20"/>
        </w:rPr>
        <w:t>‘accounting period’ is part of a financial year, in respect of which a levy (including a penalty charge for water taken in excess of allocation) is payable.</w:t>
      </w:r>
    </w:p>
    <w:p w14:paraId="49CDB035" w14:textId="77777777" w:rsidR="00830D1C" w:rsidRPr="00830D1C" w:rsidRDefault="00830D1C" w:rsidP="00DC1011">
      <w:pPr>
        <w:ind w:left="142"/>
        <w:rPr>
          <w:rFonts w:eastAsia="Times New Roman"/>
          <w:szCs w:val="20"/>
        </w:rPr>
      </w:pPr>
      <w:r w:rsidRPr="00830D1C">
        <w:rPr>
          <w:rFonts w:eastAsia="Times New Roman"/>
          <w:szCs w:val="20"/>
        </w:rPr>
        <w:t>‘consumption period’ means a period of approximately the same length as the accounting period that commences or terminates during the accounting period and in respect of which the quantity of water is measured by meter readings.</w:t>
      </w:r>
    </w:p>
    <w:p w14:paraId="72EDBE63" w14:textId="77777777" w:rsidR="00830D1C" w:rsidRPr="00830D1C" w:rsidRDefault="00830D1C" w:rsidP="00830D1C">
      <w:pPr>
        <w:rPr>
          <w:rFonts w:eastAsia="Times New Roman"/>
          <w:szCs w:val="20"/>
        </w:rPr>
      </w:pPr>
      <w:r w:rsidRPr="00830D1C">
        <w:rPr>
          <w:rFonts w:eastAsia="Times New Roman"/>
          <w:szCs w:val="20"/>
        </w:rPr>
        <w:t>Words used in this notice that are defined in the Act shall have the meanings as set out in the Act.</w:t>
      </w:r>
    </w:p>
    <w:p w14:paraId="25ADD3B4" w14:textId="77777777" w:rsidR="00830D1C" w:rsidRPr="00830D1C" w:rsidRDefault="00830D1C" w:rsidP="00830D1C">
      <w:pPr>
        <w:spacing w:after="0"/>
        <w:rPr>
          <w:rFonts w:eastAsia="Times New Roman"/>
          <w:szCs w:val="17"/>
        </w:rPr>
      </w:pPr>
      <w:r w:rsidRPr="00830D1C">
        <w:rPr>
          <w:rFonts w:eastAsia="Times New Roman"/>
          <w:szCs w:val="17"/>
        </w:rPr>
        <w:t>Dated: 8 February 2021</w:t>
      </w:r>
    </w:p>
    <w:p w14:paraId="189F5E0F" w14:textId="77777777" w:rsidR="00830D1C" w:rsidRPr="00830D1C" w:rsidRDefault="00830D1C" w:rsidP="00830D1C">
      <w:pPr>
        <w:spacing w:after="0"/>
        <w:jc w:val="right"/>
        <w:rPr>
          <w:rFonts w:eastAsia="Times New Roman"/>
          <w:smallCaps/>
          <w:szCs w:val="20"/>
        </w:rPr>
      </w:pPr>
      <w:r w:rsidRPr="00830D1C">
        <w:rPr>
          <w:rFonts w:eastAsia="Times New Roman"/>
          <w:smallCaps/>
          <w:szCs w:val="20"/>
        </w:rPr>
        <w:t>Ben Bruce</w:t>
      </w:r>
    </w:p>
    <w:p w14:paraId="34E82BBC" w14:textId="77777777" w:rsidR="00830D1C" w:rsidRPr="00830D1C" w:rsidRDefault="00830D1C" w:rsidP="00830D1C">
      <w:pPr>
        <w:spacing w:after="0"/>
        <w:jc w:val="right"/>
        <w:rPr>
          <w:rFonts w:eastAsia="Times New Roman"/>
          <w:szCs w:val="17"/>
        </w:rPr>
      </w:pPr>
      <w:r w:rsidRPr="00830D1C">
        <w:rPr>
          <w:rFonts w:eastAsia="Times New Roman"/>
          <w:szCs w:val="17"/>
        </w:rPr>
        <w:t>Executive Director, Water and River Murray</w:t>
      </w:r>
    </w:p>
    <w:p w14:paraId="49E28D4F" w14:textId="77777777" w:rsidR="00830D1C" w:rsidRPr="00830D1C" w:rsidRDefault="00830D1C" w:rsidP="00830D1C">
      <w:pPr>
        <w:spacing w:after="0"/>
        <w:jc w:val="right"/>
        <w:rPr>
          <w:rFonts w:eastAsia="Times New Roman"/>
          <w:szCs w:val="17"/>
        </w:rPr>
      </w:pPr>
      <w:r w:rsidRPr="00830D1C">
        <w:rPr>
          <w:rFonts w:eastAsia="Times New Roman"/>
          <w:szCs w:val="17"/>
        </w:rPr>
        <w:t>Department for Environment and Water</w:t>
      </w:r>
    </w:p>
    <w:p w14:paraId="1353EA84" w14:textId="77777777" w:rsidR="00FB2638" w:rsidRDefault="00830D1C" w:rsidP="00830D1C">
      <w:pPr>
        <w:spacing w:after="0"/>
        <w:jc w:val="right"/>
        <w:rPr>
          <w:rFonts w:eastAsia="Times New Roman"/>
          <w:szCs w:val="17"/>
        </w:rPr>
      </w:pPr>
      <w:r w:rsidRPr="00830D1C">
        <w:rPr>
          <w:rFonts w:eastAsia="Times New Roman"/>
          <w:szCs w:val="17"/>
        </w:rPr>
        <w:t>Delegate of the Minister for Environment and Water</w:t>
      </w:r>
    </w:p>
    <w:p w14:paraId="15588320" w14:textId="77777777" w:rsidR="00830D1C" w:rsidRDefault="00830D1C" w:rsidP="00830D1C">
      <w:pPr>
        <w:pBdr>
          <w:bottom w:val="single" w:sz="4" w:space="1" w:color="auto"/>
        </w:pBdr>
        <w:spacing w:after="0" w:line="52" w:lineRule="exact"/>
        <w:jc w:val="center"/>
        <w:rPr>
          <w:lang w:val="en-US"/>
        </w:rPr>
      </w:pPr>
    </w:p>
    <w:p w14:paraId="7FAB2CCD" w14:textId="77777777" w:rsidR="00830D1C" w:rsidRDefault="00830D1C" w:rsidP="00830D1C">
      <w:pPr>
        <w:pBdr>
          <w:top w:val="single" w:sz="4" w:space="1" w:color="auto"/>
        </w:pBdr>
        <w:spacing w:before="34" w:after="0" w:line="14" w:lineRule="exact"/>
        <w:jc w:val="center"/>
        <w:rPr>
          <w:lang w:val="en-US"/>
        </w:rPr>
      </w:pPr>
    </w:p>
    <w:p w14:paraId="64E2ADEE" w14:textId="77777777" w:rsidR="00830D1C" w:rsidRDefault="00830D1C" w:rsidP="00830D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7376E3B" w14:textId="77777777" w:rsidR="00F94618" w:rsidRPr="00F94618" w:rsidRDefault="00F94618" w:rsidP="00F94618">
      <w:pPr>
        <w:rPr>
          <w:rFonts w:eastAsia="Times New Roman"/>
          <w:szCs w:val="17"/>
        </w:rPr>
      </w:pPr>
      <w:r w:rsidRPr="00F94618">
        <w:rPr>
          <w:rFonts w:eastAsia="Times New Roman"/>
          <w:szCs w:val="17"/>
        </w:rPr>
        <w:t>[</w:t>
      </w:r>
      <w:r w:rsidRPr="00F94618">
        <w:rPr>
          <w:rFonts w:eastAsia="Times New Roman"/>
          <w:smallCaps/>
          <w:szCs w:val="17"/>
        </w:rPr>
        <w:t>Republished</w:t>
      </w:r>
      <w:r w:rsidRPr="00F94618">
        <w:rPr>
          <w:rFonts w:eastAsia="Times New Roman"/>
          <w:szCs w:val="17"/>
        </w:rPr>
        <w:t>]</w:t>
      </w:r>
    </w:p>
    <w:p w14:paraId="548CC76A" w14:textId="77777777" w:rsidR="00F94618" w:rsidRPr="00F94618" w:rsidRDefault="00F94618" w:rsidP="00F94618">
      <w:pPr>
        <w:spacing w:after="120"/>
        <w:rPr>
          <w:rFonts w:eastAsia="Times New Roman"/>
          <w:szCs w:val="17"/>
        </w:rPr>
      </w:pPr>
      <w:r w:rsidRPr="00F94618">
        <w:rPr>
          <w:rFonts w:eastAsia="Times New Roman"/>
          <w:szCs w:val="17"/>
        </w:rPr>
        <w:t xml:space="preserve">In the </w:t>
      </w:r>
      <w:r w:rsidRPr="00F94618">
        <w:rPr>
          <w:rFonts w:eastAsia="Times New Roman"/>
          <w:i/>
          <w:szCs w:val="17"/>
        </w:rPr>
        <w:t>South Australian Government Gazette</w:t>
      </w:r>
      <w:r w:rsidRPr="00F94618">
        <w:rPr>
          <w:rFonts w:eastAsia="Times New Roman"/>
          <w:szCs w:val="17"/>
        </w:rPr>
        <w:t xml:space="preserve"> No. 6 dated 28 January 2021, on page 221, being the last notice on that page, was not published in its entirety and should be replaced with the following:</w:t>
      </w:r>
    </w:p>
    <w:p w14:paraId="37CB229F" w14:textId="77777777" w:rsidR="00F94618" w:rsidRPr="00F94618" w:rsidRDefault="00F94618" w:rsidP="00311B6C">
      <w:pPr>
        <w:pStyle w:val="Heading2"/>
      </w:pPr>
      <w:bookmarkStart w:id="39" w:name="_Toc63931071"/>
      <w:r w:rsidRPr="00F94618">
        <w:t>Motor Vehicle Accidents (Lifetime Support Scheme) Act 2013</w:t>
      </w:r>
      <w:bookmarkEnd w:id="39"/>
    </w:p>
    <w:p w14:paraId="06FC03EF" w14:textId="77777777" w:rsidR="00F94618" w:rsidRPr="00F94618" w:rsidRDefault="00F94618" w:rsidP="00324263">
      <w:pPr>
        <w:jc w:val="center"/>
        <w:rPr>
          <w:i/>
          <w:szCs w:val="17"/>
        </w:rPr>
      </w:pPr>
      <w:r w:rsidRPr="00F94618">
        <w:rPr>
          <w:i/>
          <w:szCs w:val="17"/>
        </w:rPr>
        <w:t>Code of Conduct</w:t>
      </w:r>
    </w:p>
    <w:p w14:paraId="0D2F96F5" w14:textId="77777777" w:rsidR="00F94618" w:rsidRPr="00F94618" w:rsidRDefault="00F94618" w:rsidP="00F94618">
      <w:pPr>
        <w:rPr>
          <w:rFonts w:eastAsia="Times New Roman"/>
          <w:spacing w:val="-2"/>
          <w:szCs w:val="20"/>
        </w:rPr>
      </w:pPr>
      <w:r w:rsidRPr="00F94618">
        <w:rPr>
          <w:rFonts w:eastAsia="Times New Roman"/>
          <w:spacing w:val="-2"/>
          <w:szCs w:val="20"/>
        </w:rPr>
        <w:t xml:space="preserve">I, HON STEPHEN WADE MLC, Minister for Health and Wellbeing, hereby give notice pursuant to Section 23 of the </w:t>
      </w:r>
      <w:r w:rsidRPr="00F94618">
        <w:rPr>
          <w:rFonts w:eastAsia="Times New Roman"/>
          <w:i/>
          <w:spacing w:val="-2"/>
          <w:szCs w:val="20"/>
        </w:rPr>
        <w:t>Motor Vehicle Accidents (Lifetime Support Scheme) Act 2013</w:t>
      </w:r>
      <w:r w:rsidRPr="00F94618">
        <w:rPr>
          <w:rFonts w:eastAsia="Times New Roman"/>
          <w:spacing w:val="-2"/>
          <w:szCs w:val="20"/>
        </w:rPr>
        <w:t>, of the amended Lifetime Support Authority Code of Conduct.</w:t>
      </w:r>
    </w:p>
    <w:p w14:paraId="75BEF224" w14:textId="77777777" w:rsidR="00F94618" w:rsidRPr="00F94618" w:rsidRDefault="00F94618" w:rsidP="00F94618">
      <w:pPr>
        <w:spacing w:after="0"/>
        <w:rPr>
          <w:rFonts w:eastAsia="Times New Roman"/>
          <w:szCs w:val="17"/>
        </w:rPr>
      </w:pPr>
      <w:r w:rsidRPr="00F94618">
        <w:rPr>
          <w:rFonts w:eastAsia="Times New Roman"/>
          <w:szCs w:val="17"/>
        </w:rPr>
        <w:t>Dated: 19 January 2021</w:t>
      </w:r>
    </w:p>
    <w:p w14:paraId="395C57AC" w14:textId="77777777" w:rsidR="00F94618" w:rsidRPr="00F94618" w:rsidRDefault="00F94618" w:rsidP="00F94618">
      <w:pPr>
        <w:spacing w:after="0"/>
        <w:jc w:val="right"/>
        <w:rPr>
          <w:rFonts w:eastAsia="Times New Roman"/>
          <w:smallCaps/>
          <w:szCs w:val="20"/>
        </w:rPr>
      </w:pPr>
      <w:r w:rsidRPr="00F94618">
        <w:rPr>
          <w:rFonts w:eastAsia="Times New Roman"/>
          <w:smallCaps/>
          <w:szCs w:val="20"/>
        </w:rPr>
        <w:t>Hon Stephen Wade MLC</w:t>
      </w:r>
    </w:p>
    <w:p w14:paraId="269C406C" w14:textId="77777777" w:rsidR="00F94618" w:rsidRPr="00F94618" w:rsidRDefault="00F94618" w:rsidP="00F94618">
      <w:pPr>
        <w:spacing w:after="0"/>
        <w:jc w:val="right"/>
        <w:rPr>
          <w:rFonts w:eastAsia="Times New Roman"/>
          <w:szCs w:val="17"/>
        </w:rPr>
      </w:pPr>
      <w:r w:rsidRPr="00F94618">
        <w:rPr>
          <w:rFonts w:eastAsia="Times New Roman"/>
          <w:szCs w:val="17"/>
        </w:rPr>
        <w:t>Minister for Health and Wellbeing</w:t>
      </w:r>
    </w:p>
    <w:p w14:paraId="53602807" w14:textId="77777777" w:rsidR="00F94618" w:rsidRPr="00F94618" w:rsidRDefault="00F94618" w:rsidP="00F94618">
      <w:pPr>
        <w:pBdr>
          <w:top w:val="single" w:sz="4" w:space="1" w:color="auto"/>
        </w:pBdr>
        <w:spacing w:before="100" w:line="14" w:lineRule="exact"/>
        <w:ind w:left="1080" w:right="1080"/>
        <w:jc w:val="center"/>
        <w:rPr>
          <w:rFonts w:eastAsia="Times New Roman"/>
          <w:szCs w:val="20"/>
        </w:rPr>
      </w:pPr>
    </w:p>
    <w:p w14:paraId="2AEC889C" w14:textId="77777777" w:rsidR="00F94618" w:rsidRPr="00F94618" w:rsidRDefault="00F94618" w:rsidP="00F94618">
      <w:pPr>
        <w:spacing w:after="0" w:line="240" w:lineRule="auto"/>
        <w:jc w:val="left"/>
        <w:rPr>
          <w:rFonts w:eastAsia="Times New Roman"/>
          <w:szCs w:val="20"/>
        </w:rPr>
      </w:pPr>
      <w:r w:rsidRPr="00F94618">
        <w:rPr>
          <w:rFonts w:eastAsia="Times New Roman"/>
          <w:szCs w:val="20"/>
        </w:rPr>
        <w:br w:type="page"/>
      </w:r>
    </w:p>
    <w:p w14:paraId="4F418A02" w14:textId="77777777" w:rsidR="00F94618" w:rsidRPr="00F94618" w:rsidRDefault="00F94618" w:rsidP="00F94618">
      <w:pPr>
        <w:spacing w:after="0" w:line="240" w:lineRule="auto"/>
        <w:jc w:val="left"/>
        <w:rPr>
          <w:rFonts w:eastAsia="Times New Roman"/>
          <w:szCs w:val="20"/>
        </w:rPr>
      </w:pPr>
      <w:r w:rsidRPr="00F94618">
        <w:rPr>
          <w:rFonts w:eastAsia="Times New Roman"/>
          <w:noProof/>
          <w:szCs w:val="20"/>
          <w:lang w:eastAsia="en-AU"/>
        </w:rPr>
        <w:lastRenderedPageBreak/>
        <w:drawing>
          <wp:anchor distT="0" distB="0" distL="114300" distR="114300" simplePos="0" relativeHeight="251659776" behindDoc="0" locked="0" layoutInCell="1" allowOverlap="1" wp14:anchorId="008291FF" wp14:editId="2C27947E">
            <wp:simplePos x="0" y="0"/>
            <wp:positionH relativeFrom="margin">
              <wp:align>center</wp:align>
            </wp:positionH>
            <wp:positionV relativeFrom="margin">
              <wp:align>top</wp:align>
            </wp:positionV>
            <wp:extent cx="5937250" cy="8400415"/>
            <wp:effectExtent l="0" t="0" r="6350" b="635"/>
            <wp:wrapSquare wrapText="bothSides"/>
            <wp:docPr id="4" name="Picture 4" descr="015_Code of Conduct (00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5_Code of Conduct (002)_Page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8400415"/>
                    </a:xfrm>
                    <a:prstGeom prst="rect">
                      <a:avLst/>
                    </a:prstGeom>
                    <a:noFill/>
                  </pic:spPr>
                </pic:pic>
              </a:graphicData>
            </a:graphic>
            <wp14:sizeRelH relativeFrom="page">
              <wp14:pctWidth>0</wp14:pctWidth>
            </wp14:sizeRelH>
            <wp14:sizeRelV relativeFrom="page">
              <wp14:pctHeight>0</wp14:pctHeight>
            </wp14:sizeRelV>
          </wp:anchor>
        </w:drawing>
      </w:r>
      <w:r w:rsidRPr="00F94618">
        <w:rPr>
          <w:rFonts w:eastAsia="Times New Roman"/>
          <w:szCs w:val="20"/>
        </w:rPr>
        <w:br w:type="page"/>
      </w:r>
    </w:p>
    <w:p w14:paraId="2058578E" w14:textId="77777777" w:rsidR="00F94618" w:rsidRPr="00F94618" w:rsidRDefault="00F94618" w:rsidP="00F94618">
      <w:pPr>
        <w:spacing w:after="0" w:line="240" w:lineRule="auto"/>
        <w:jc w:val="left"/>
        <w:rPr>
          <w:rFonts w:eastAsia="Times New Roman"/>
          <w:szCs w:val="20"/>
        </w:rPr>
      </w:pPr>
      <w:r w:rsidRPr="00F94618">
        <w:rPr>
          <w:rFonts w:eastAsia="Times New Roman"/>
          <w:noProof/>
          <w:szCs w:val="20"/>
          <w:lang w:eastAsia="en-AU"/>
        </w:rPr>
        <w:lastRenderedPageBreak/>
        <w:drawing>
          <wp:anchor distT="0" distB="0" distL="114300" distR="114300" simplePos="0" relativeHeight="251660800" behindDoc="0" locked="0" layoutInCell="1" allowOverlap="1" wp14:anchorId="057869BD" wp14:editId="339B9BF2">
            <wp:simplePos x="0" y="0"/>
            <wp:positionH relativeFrom="margin">
              <wp:align>center</wp:align>
            </wp:positionH>
            <wp:positionV relativeFrom="margin">
              <wp:align>top</wp:align>
            </wp:positionV>
            <wp:extent cx="5407025" cy="8346440"/>
            <wp:effectExtent l="0" t="0" r="3175" b="0"/>
            <wp:wrapSquare wrapText="bothSides"/>
            <wp:docPr id="3" name="Picture 3" descr="015_Code of Conduct (00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5_Code of Conduct (002)_Page_2"/>
                    <pic:cNvPicPr>
                      <a:picLocks noChangeAspect="1" noChangeArrowheads="1"/>
                    </pic:cNvPicPr>
                  </pic:nvPicPr>
                  <pic:blipFill>
                    <a:blip r:embed="rId25" cstate="print">
                      <a:extLst>
                        <a:ext uri="{28A0092B-C50C-407E-A947-70E740481C1C}">
                          <a14:useLocalDpi xmlns:a14="http://schemas.microsoft.com/office/drawing/2010/main" val="0"/>
                        </a:ext>
                      </a:extLst>
                    </a:blip>
                    <a:srcRect l="7384" t="3333" r="8003" b="4343"/>
                    <a:stretch>
                      <a:fillRect/>
                    </a:stretch>
                  </pic:blipFill>
                  <pic:spPr bwMode="auto">
                    <a:xfrm>
                      <a:off x="0" y="0"/>
                      <a:ext cx="5407025" cy="8346440"/>
                    </a:xfrm>
                    <a:prstGeom prst="rect">
                      <a:avLst/>
                    </a:prstGeom>
                    <a:noFill/>
                  </pic:spPr>
                </pic:pic>
              </a:graphicData>
            </a:graphic>
            <wp14:sizeRelH relativeFrom="page">
              <wp14:pctWidth>0</wp14:pctWidth>
            </wp14:sizeRelH>
            <wp14:sizeRelV relativeFrom="page">
              <wp14:pctHeight>0</wp14:pctHeight>
            </wp14:sizeRelV>
          </wp:anchor>
        </w:drawing>
      </w:r>
      <w:r w:rsidRPr="00F94618">
        <w:rPr>
          <w:rFonts w:eastAsia="Times New Roman"/>
          <w:szCs w:val="20"/>
        </w:rPr>
        <w:br w:type="page"/>
      </w:r>
    </w:p>
    <w:p w14:paraId="78239A7B" w14:textId="77777777" w:rsidR="00F94618" w:rsidRPr="00F94618" w:rsidRDefault="00F94618" w:rsidP="00F94618">
      <w:pPr>
        <w:rPr>
          <w:rFonts w:eastAsia="Times New Roman"/>
          <w:szCs w:val="20"/>
        </w:rPr>
      </w:pPr>
      <w:r w:rsidRPr="00F94618">
        <w:rPr>
          <w:rFonts w:eastAsia="Times New Roman"/>
          <w:noProof/>
          <w:szCs w:val="20"/>
          <w:lang w:eastAsia="en-AU"/>
        </w:rPr>
        <w:lastRenderedPageBreak/>
        <w:drawing>
          <wp:anchor distT="0" distB="0" distL="114300" distR="114300" simplePos="0" relativeHeight="251661824" behindDoc="0" locked="0" layoutInCell="1" allowOverlap="1" wp14:anchorId="18331C39" wp14:editId="4A18C71E">
            <wp:simplePos x="0" y="0"/>
            <wp:positionH relativeFrom="margin">
              <wp:posOffset>245110</wp:posOffset>
            </wp:positionH>
            <wp:positionV relativeFrom="margin">
              <wp:posOffset>48260</wp:posOffset>
            </wp:positionV>
            <wp:extent cx="5454015" cy="8403590"/>
            <wp:effectExtent l="0" t="0" r="0" b="0"/>
            <wp:wrapSquare wrapText="bothSides"/>
            <wp:docPr id="1" name="Picture 1" descr="015_Code of Conduct (002)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_Code of Conduct (002)_Page_3"/>
                    <pic:cNvPicPr>
                      <a:picLocks noChangeAspect="1" noChangeArrowheads="1"/>
                    </pic:cNvPicPr>
                  </pic:nvPicPr>
                  <pic:blipFill>
                    <a:blip r:embed="rId26" cstate="print">
                      <a:extLst>
                        <a:ext uri="{28A0092B-C50C-407E-A947-70E740481C1C}">
                          <a14:useLocalDpi xmlns:a14="http://schemas.microsoft.com/office/drawing/2010/main" val="0"/>
                        </a:ext>
                      </a:extLst>
                    </a:blip>
                    <a:srcRect l="7384" t="3636" r="8003" b="4208"/>
                    <a:stretch>
                      <a:fillRect/>
                    </a:stretch>
                  </pic:blipFill>
                  <pic:spPr bwMode="auto">
                    <a:xfrm>
                      <a:off x="0" y="0"/>
                      <a:ext cx="5454015" cy="8403590"/>
                    </a:xfrm>
                    <a:prstGeom prst="rect">
                      <a:avLst/>
                    </a:prstGeom>
                    <a:noFill/>
                  </pic:spPr>
                </pic:pic>
              </a:graphicData>
            </a:graphic>
            <wp14:sizeRelH relativeFrom="page">
              <wp14:pctWidth>0</wp14:pctWidth>
            </wp14:sizeRelH>
            <wp14:sizeRelV relativeFrom="page">
              <wp14:pctHeight>0</wp14:pctHeight>
            </wp14:sizeRelV>
          </wp:anchor>
        </w:drawing>
      </w:r>
    </w:p>
    <w:p w14:paraId="08EA4DDC" w14:textId="77777777" w:rsidR="00F94618" w:rsidRPr="00F94618" w:rsidRDefault="00F94618" w:rsidP="00F94618">
      <w:pPr>
        <w:pBdr>
          <w:bottom w:val="single" w:sz="4" w:space="1" w:color="auto"/>
        </w:pBdr>
        <w:spacing w:after="0" w:line="52" w:lineRule="exact"/>
        <w:jc w:val="center"/>
        <w:rPr>
          <w:rFonts w:eastAsia="Times New Roman"/>
          <w:szCs w:val="20"/>
        </w:rPr>
      </w:pPr>
    </w:p>
    <w:p w14:paraId="1FB99710" w14:textId="77777777" w:rsidR="00F94618" w:rsidRPr="00F94618" w:rsidRDefault="00F94618" w:rsidP="00F94618">
      <w:pPr>
        <w:pBdr>
          <w:top w:val="single" w:sz="4" w:space="1" w:color="auto"/>
        </w:pBdr>
        <w:spacing w:before="34" w:after="0" w:line="14" w:lineRule="exact"/>
        <w:jc w:val="center"/>
        <w:rPr>
          <w:rFonts w:eastAsia="Times New Roman"/>
          <w:szCs w:val="20"/>
        </w:rPr>
      </w:pPr>
    </w:p>
    <w:p w14:paraId="2DE505BF" w14:textId="77777777" w:rsidR="0009072A" w:rsidRDefault="0009072A">
      <w:pPr>
        <w:spacing w:after="0" w:line="240" w:lineRule="auto"/>
        <w:jc w:val="left"/>
        <w:rPr>
          <w:rFonts w:eastAsia="Times New Roman"/>
          <w:szCs w:val="20"/>
        </w:rPr>
      </w:pPr>
      <w:r>
        <w:rPr>
          <w:rFonts w:eastAsia="Times New Roman"/>
          <w:szCs w:val="20"/>
        </w:rPr>
        <w:br w:type="page"/>
      </w:r>
    </w:p>
    <w:p w14:paraId="461A4E6C" w14:textId="77777777" w:rsidR="002F3EC6" w:rsidRPr="002F3EC6" w:rsidRDefault="002F3EC6" w:rsidP="00311B6C">
      <w:pPr>
        <w:pStyle w:val="Heading2"/>
      </w:pPr>
      <w:bookmarkStart w:id="40" w:name="_Toc63931072"/>
      <w:r w:rsidRPr="002F3EC6">
        <w:lastRenderedPageBreak/>
        <w:t>Motor Vehicles Act 1959</w:t>
      </w:r>
      <w:bookmarkEnd w:id="40"/>
    </w:p>
    <w:p w14:paraId="7A3F5D7F" w14:textId="77777777" w:rsidR="002F3EC6" w:rsidRPr="002F3EC6" w:rsidRDefault="002F3EC6" w:rsidP="002F3EC6">
      <w:pPr>
        <w:jc w:val="center"/>
        <w:rPr>
          <w:smallCaps/>
          <w:szCs w:val="17"/>
        </w:rPr>
      </w:pPr>
      <w:r w:rsidRPr="002F3EC6">
        <w:rPr>
          <w:smallCaps/>
          <w:szCs w:val="17"/>
        </w:rPr>
        <w:t>Corrigendum</w:t>
      </w:r>
    </w:p>
    <w:p w14:paraId="6BF2D04A" w14:textId="77777777" w:rsidR="002F3EC6" w:rsidRPr="002F3EC6" w:rsidRDefault="002F3EC6" w:rsidP="002F3EC6">
      <w:pPr>
        <w:jc w:val="center"/>
        <w:rPr>
          <w:i/>
          <w:szCs w:val="17"/>
        </w:rPr>
      </w:pPr>
      <w:r w:rsidRPr="002F3EC6">
        <w:rPr>
          <w:i/>
          <w:szCs w:val="17"/>
        </w:rPr>
        <w:t>Motor Vehicles (Flinders University Autonomous Vehicle Trial) Notice 2021</w:t>
      </w:r>
    </w:p>
    <w:p w14:paraId="5D2D8A29" w14:textId="77777777" w:rsidR="002F3EC6" w:rsidRPr="002F3EC6" w:rsidRDefault="002F3EC6" w:rsidP="002F3EC6">
      <w:pPr>
        <w:rPr>
          <w:rFonts w:eastAsia="Times New Roman"/>
          <w:szCs w:val="17"/>
        </w:rPr>
      </w:pPr>
      <w:r w:rsidRPr="002F3EC6">
        <w:rPr>
          <w:rFonts w:eastAsia="Times New Roman"/>
          <w:szCs w:val="17"/>
        </w:rPr>
        <w:t xml:space="preserve">In the </w:t>
      </w:r>
      <w:r w:rsidRPr="002F3EC6">
        <w:rPr>
          <w:rFonts w:eastAsia="Times New Roman"/>
          <w:i/>
          <w:szCs w:val="17"/>
        </w:rPr>
        <w:t>Government Gazette</w:t>
      </w:r>
      <w:r w:rsidRPr="002F3EC6">
        <w:rPr>
          <w:rFonts w:eastAsia="Times New Roman"/>
          <w:szCs w:val="17"/>
        </w:rPr>
        <w:t xml:space="preserve"> No. 8, dated 4 February 2021, on page 312, Clause 6.2 of the </w:t>
      </w:r>
      <w:r w:rsidRPr="002F3EC6">
        <w:rPr>
          <w:rFonts w:eastAsia="Times New Roman"/>
          <w:i/>
          <w:szCs w:val="17"/>
        </w:rPr>
        <w:t>Motor Vehicles (Flinders University Autonomous Vehicle Trial) Notice 2021</w:t>
      </w:r>
      <w:r w:rsidRPr="002F3EC6">
        <w:rPr>
          <w:rFonts w:eastAsia="Times New Roman"/>
          <w:szCs w:val="17"/>
        </w:rPr>
        <w:t xml:space="preserve"> was published with a typographical error and should be replaced with the following:</w:t>
      </w:r>
    </w:p>
    <w:p w14:paraId="371A3AA9" w14:textId="77777777" w:rsidR="002F3EC6" w:rsidRPr="002F3EC6" w:rsidRDefault="002F3EC6" w:rsidP="002F3EC6">
      <w:pPr>
        <w:ind w:left="567" w:hanging="425"/>
        <w:rPr>
          <w:rFonts w:eastAsia="Times New Roman"/>
          <w:szCs w:val="17"/>
        </w:rPr>
      </w:pPr>
      <w:r w:rsidRPr="002F3EC6">
        <w:rPr>
          <w:rFonts w:eastAsia="Times New Roman"/>
          <w:szCs w:val="17"/>
        </w:rPr>
        <w:t>6.2</w:t>
      </w:r>
      <w:r w:rsidRPr="002F3EC6">
        <w:rPr>
          <w:rFonts w:eastAsia="Times New Roman"/>
          <w:szCs w:val="17"/>
        </w:rPr>
        <w:tab/>
        <w:t xml:space="preserve">The authorised vehicle must operate in accordance with the </w:t>
      </w:r>
      <w:r w:rsidRPr="002F3EC6">
        <w:rPr>
          <w:rFonts w:eastAsia="Times New Roman"/>
          <w:i/>
          <w:szCs w:val="17"/>
        </w:rPr>
        <w:t>Guidelines for Trials of Automated Vehicles in Australia 2020</w:t>
      </w:r>
      <w:r w:rsidRPr="002F3EC6">
        <w:rPr>
          <w:rFonts w:eastAsia="Times New Roman"/>
          <w:szCs w:val="17"/>
        </w:rPr>
        <w:t xml:space="preserve"> published by the National Transport Commission, and the Safe Work Method Statement and the Traffic Management Plan, both as agreed from time to time between Flinders University, Renewal SA, the City of Marion, and the Department for Infrastructure and Transport.</w:t>
      </w:r>
    </w:p>
    <w:p w14:paraId="0449313A" w14:textId="77777777" w:rsidR="002F3EC6" w:rsidRPr="002F3EC6" w:rsidRDefault="002F3EC6" w:rsidP="00EA1D62">
      <w:pPr>
        <w:pStyle w:val="GG-SDated"/>
      </w:pPr>
      <w:r w:rsidRPr="002F3EC6">
        <w:t>Dated: 11 February 2021</w:t>
      </w:r>
    </w:p>
    <w:p w14:paraId="06F22AA8" w14:textId="77777777" w:rsidR="002F3EC6" w:rsidRPr="002F3EC6" w:rsidRDefault="002F3EC6" w:rsidP="002F3EC6">
      <w:pPr>
        <w:spacing w:after="0"/>
        <w:jc w:val="right"/>
        <w:rPr>
          <w:rFonts w:eastAsia="Times New Roman"/>
          <w:smallCaps/>
          <w:szCs w:val="20"/>
        </w:rPr>
      </w:pPr>
      <w:r w:rsidRPr="002F3EC6">
        <w:rPr>
          <w:rFonts w:eastAsia="Times New Roman"/>
          <w:smallCaps/>
          <w:szCs w:val="20"/>
        </w:rPr>
        <w:t>Hon Corey Wingard MP</w:t>
      </w:r>
    </w:p>
    <w:p w14:paraId="135B256F" w14:textId="77777777" w:rsidR="002F3EC6" w:rsidRPr="002F3EC6" w:rsidRDefault="002F3EC6" w:rsidP="002F3EC6">
      <w:pPr>
        <w:spacing w:after="0"/>
        <w:jc w:val="right"/>
        <w:rPr>
          <w:rFonts w:eastAsia="Times New Roman"/>
          <w:szCs w:val="17"/>
        </w:rPr>
      </w:pPr>
      <w:r w:rsidRPr="002F3EC6">
        <w:rPr>
          <w:rFonts w:eastAsia="Times New Roman"/>
          <w:szCs w:val="17"/>
        </w:rPr>
        <w:t>Minister Infrastructure and Transport</w:t>
      </w:r>
    </w:p>
    <w:p w14:paraId="2AB7C1DB" w14:textId="77777777" w:rsidR="002F3EC6" w:rsidRPr="002F3EC6" w:rsidRDefault="002F3EC6" w:rsidP="002F3EC6">
      <w:pPr>
        <w:pBdr>
          <w:bottom w:val="single" w:sz="4" w:space="1" w:color="auto"/>
        </w:pBdr>
        <w:spacing w:after="0" w:line="52" w:lineRule="exact"/>
        <w:jc w:val="center"/>
        <w:rPr>
          <w:rFonts w:eastAsia="Times New Roman"/>
          <w:szCs w:val="17"/>
        </w:rPr>
      </w:pPr>
    </w:p>
    <w:p w14:paraId="6694C0AE" w14:textId="77777777" w:rsidR="002F3EC6" w:rsidRPr="002F3EC6" w:rsidRDefault="002F3EC6" w:rsidP="002F3EC6">
      <w:pPr>
        <w:pBdr>
          <w:top w:val="single" w:sz="4" w:space="1" w:color="auto"/>
        </w:pBdr>
        <w:spacing w:before="34" w:after="0" w:line="14" w:lineRule="exact"/>
        <w:jc w:val="center"/>
        <w:rPr>
          <w:rFonts w:eastAsia="Times New Roman"/>
          <w:szCs w:val="17"/>
        </w:rPr>
      </w:pPr>
    </w:p>
    <w:p w14:paraId="73B0B00B" w14:textId="77777777" w:rsidR="002F3EC6" w:rsidRPr="002F3EC6" w:rsidRDefault="002F3EC6" w:rsidP="00976E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C5E9838" w14:textId="77777777" w:rsidR="00EA1D62" w:rsidRPr="00EA1D62" w:rsidRDefault="00EA1D62" w:rsidP="00311B6C">
      <w:pPr>
        <w:pStyle w:val="Heading2"/>
      </w:pPr>
      <w:bookmarkStart w:id="41" w:name="_Toc63931073"/>
      <w:r w:rsidRPr="00EA1D62">
        <w:t>Petroleum and Geothermal Energy Act 2000</w:t>
      </w:r>
      <w:bookmarkEnd w:id="41"/>
    </w:p>
    <w:p w14:paraId="340290DC" w14:textId="77777777" w:rsidR="00EA1D62" w:rsidRPr="00EA1D62" w:rsidRDefault="00EA1D62" w:rsidP="00EA1D62">
      <w:pPr>
        <w:jc w:val="center"/>
        <w:rPr>
          <w:smallCaps/>
          <w:szCs w:val="17"/>
        </w:rPr>
      </w:pPr>
      <w:r w:rsidRPr="00EA1D62">
        <w:rPr>
          <w:smallCaps/>
          <w:szCs w:val="17"/>
        </w:rPr>
        <w:t>Temporary Cessation of Suspension</w:t>
      </w:r>
    </w:p>
    <w:p w14:paraId="617C0CB4" w14:textId="77777777" w:rsidR="00EA1D62" w:rsidRPr="00EA1D62" w:rsidRDefault="00EA1D62" w:rsidP="00F61307">
      <w:pPr>
        <w:jc w:val="center"/>
        <w:rPr>
          <w:i/>
          <w:szCs w:val="17"/>
        </w:rPr>
      </w:pPr>
      <w:r w:rsidRPr="00EA1D62">
        <w:rPr>
          <w:i/>
          <w:szCs w:val="17"/>
        </w:rPr>
        <w:t>Petroleum Retention Licence—PRL 131</w:t>
      </w:r>
    </w:p>
    <w:p w14:paraId="6F004BDA" w14:textId="77777777" w:rsidR="00EA1D62" w:rsidRPr="00EA1D62" w:rsidRDefault="00EA1D62" w:rsidP="00EA1D62">
      <w:pPr>
        <w:rPr>
          <w:rFonts w:eastAsia="Times New Roman"/>
          <w:szCs w:val="20"/>
        </w:rPr>
      </w:pPr>
      <w:r w:rsidRPr="00EA1D62">
        <w:rPr>
          <w:rFonts w:eastAsia="Times New Roman"/>
          <w:szCs w:val="20"/>
        </w:rPr>
        <w:t xml:space="preserve">Pursuant to Section 90 of the </w:t>
      </w:r>
      <w:r w:rsidRPr="00EA1D62">
        <w:rPr>
          <w:rFonts w:eastAsia="Times New Roman"/>
          <w:i/>
          <w:szCs w:val="20"/>
        </w:rPr>
        <w:t>Petroleum and Geothermal Energy Act 2000</w:t>
      </w:r>
      <w:r w:rsidRPr="00EA1D62">
        <w:rPr>
          <w:rFonts w:eastAsia="Times New Roman"/>
          <w:szCs w:val="20"/>
        </w:rPr>
        <w:t>, notice is hereby given that the current suspension of PRL 131 has been temporarily ceased, for the period from and including 4 February 2021 to 12 February 2021, pursuant to delegated powers dated 29 June 2018.</w:t>
      </w:r>
    </w:p>
    <w:p w14:paraId="796ACAB3" w14:textId="77777777" w:rsidR="00EA1D62" w:rsidRPr="00EA1D62" w:rsidRDefault="00EA1D62" w:rsidP="00EA1D62">
      <w:pPr>
        <w:rPr>
          <w:rFonts w:eastAsia="Times New Roman"/>
          <w:szCs w:val="20"/>
        </w:rPr>
      </w:pPr>
      <w:r w:rsidRPr="00EA1D62">
        <w:rPr>
          <w:rFonts w:eastAsia="Times New Roman"/>
          <w:szCs w:val="20"/>
        </w:rPr>
        <w:t>The expiry date of PRL 131 remains unchanged as a result of the temporary cessation of suspension.</w:t>
      </w:r>
    </w:p>
    <w:p w14:paraId="10EF336F" w14:textId="77777777" w:rsidR="00EA1D62" w:rsidRPr="00EA1D62" w:rsidRDefault="00EA1D62" w:rsidP="00EA1D62">
      <w:pPr>
        <w:spacing w:after="0"/>
        <w:rPr>
          <w:rFonts w:eastAsia="Times New Roman"/>
          <w:szCs w:val="17"/>
        </w:rPr>
      </w:pPr>
      <w:r w:rsidRPr="00EA1D62">
        <w:rPr>
          <w:rFonts w:eastAsia="Times New Roman"/>
          <w:szCs w:val="17"/>
        </w:rPr>
        <w:t>Dated: 4 February 2021</w:t>
      </w:r>
    </w:p>
    <w:p w14:paraId="4394ED49" w14:textId="77777777" w:rsidR="00EA1D62" w:rsidRPr="00EA1D62" w:rsidRDefault="00EA1D62" w:rsidP="00EA1D62">
      <w:pPr>
        <w:spacing w:after="0"/>
        <w:jc w:val="right"/>
        <w:rPr>
          <w:rFonts w:eastAsia="Times New Roman"/>
          <w:smallCaps/>
          <w:szCs w:val="20"/>
        </w:rPr>
      </w:pPr>
      <w:r w:rsidRPr="00EA1D62">
        <w:rPr>
          <w:rFonts w:eastAsia="Times New Roman"/>
          <w:smallCaps/>
          <w:szCs w:val="20"/>
        </w:rPr>
        <w:t>Nick Anagopoulos</w:t>
      </w:r>
    </w:p>
    <w:p w14:paraId="435FD9B1" w14:textId="77777777" w:rsidR="00EA1D62" w:rsidRPr="00EA1D62" w:rsidRDefault="00EA1D62" w:rsidP="00EA1D62">
      <w:pPr>
        <w:spacing w:after="0"/>
        <w:jc w:val="right"/>
        <w:rPr>
          <w:rFonts w:eastAsia="Times New Roman"/>
          <w:szCs w:val="17"/>
        </w:rPr>
      </w:pPr>
      <w:r w:rsidRPr="00EA1D62">
        <w:rPr>
          <w:rFonts w:eastAsia="Times New Roman"/>
          <w:szCs w:val="17"/>
        </w:rPr>
        <w:t>Acting Executive Director</w:t>
      </w:r>
    </w:p>
    <w:p w14:paraId="4F2F42C7" w14:textId="77777777" w:rsidR="00EA1D62" w:rsidRPr="00EA1D62" w:rsidRDefault="00EA1D62" w:rsidP="00EA1D62">
      <w:pPr>
        <w:spacing w:after="0"/>
        <w:jc w:val="right"/>
        <w:rPr>
          <w:rFonts w:eastAsia="Times New Roman"/>
          <w:szCs w:val="17"/>
        </w:rPr>
      </w:pPr>
      <w:r w:rsidRPr="00EA1D62">
        <w:rPr>
          <w:rFonts w:eastAsia="Times New Roman"/>
          <w:szCs w:val="17"/>
        </w:rPr>
        <w:t>Energy Resources Division</w:t>
      </w:r>
    </w:p>
    <w:p w14:paraId="6321A036" w14:textId="77777777" w:rsidR="00EA1D62" w:rsidRPr="00EA1D62" w:rsidRDefault="00EA1D62" w:rsidP="00EA1D62">
      <w:pPr>
        <w:spacing w:after="0"/>
        <w:jc w:val="right"/>
        <w:rPr>
          <w:rFonts w:eastAsia="Times New Roman"/>
          <w:szCs w:val="17"/>
        </w:rPr>
      </w:pPr>
      <w:r w:rsidRPr="00EA1D62">
        <w:rPr>
          <w:rFonts w:eastAsia="Times New Roman"/>
          <w:szCs w:val="17"/>
        </w:rPr>
        <w:t>Department for Energy and Mining</w:t>
      </w:r>
    </w:p>
    <w:p w14:paraId="1C0C223E" w14:textId="77777777" w:rsidR="00F94618" w:rsidRDefault="00EA1D62" w:rsidP="00F61307">
      <w:pPr>
        <w:spacing w:after="0"/>
        <w:jc w:val="right"/>
        <w:rPr>
          <w:rFonts w:eastAsia="Times New Roman"/>
          <w:szCs w:val="17"/>
        </w:rPr>
      </w:pPr>
      <w:r w:rsidRPr="00EA1D62">
        <w:rPr>
          <w:rFonts w:eastAsia="Times New Roman"/>
          <w:szCs w:val="17"/>
        </w:rPr>
        <w:t>Delegate of the Minister for Energy and Mining</w:t>
      </w:r>
    </w:p>
    <w:p w14:paraId="188A6A36" w14:textId="77777777" w:rsidR="00F61307" w:rsidRDefault="00F61307" w:rsidP="00F61307">
      <w:pPr>
        <w:pBdr>
          <w:bottom w:val="single" w:sz="4" w:space="1" w:color="auto"/>
        </w:pBdr>
        <w:spacing w:after="0" w:line="52" w:lineRule="exact"/>
        <w:jc w:val="center"/>
        <w:rPr>
          <w:rFonts w:eastAsia="Times New Roman"/>
          <w:szCs w:val="20"/>
        </w:rPr>
      </w:pPr>
    </w:p>
    <w:p w14:paraId="11194A40" w14:textId="77777777" w:rsidR="00F61307" w:rsidRDefault="00F61307" w:rsidP="00F61307">
      <w:pPr>
        <w:pBdr>
          <w:top w:val="single" w:sz="4" w:space="1" w:color="auto"/>
        </w:pBdr>
        <w:spacing w:before="34" w:after="0" w:line="14" w:lineRule="exact"/>
        <w:jc w:val="center"/>
        <w:rPr>
          <w:rFonts w:eastAsia="Times New Roman"/>
          <w:szCs w:val="20"/>
        </w:rPr>
      </w:pPr>
    </w:p>
    <w:p w14:paraId="1242284F" w14:textId="77777777" w:rsidR="00F61307" w:rsidRPr="00F94618" w:rsidRDefault="00F61307" w:rsidP="00F613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14:paraId="0F1114E0" w14:textId="77777777" w:rsidR="00EF1C7D" w:rsidRPr="00EF1C7D" w:rsidRDefault="00EF1C7D" w:rsidP="00311B6C">
      <w:pPr>
        <w:pStyle w:val="Heading2"/>
      </w:pPr>
      <w:bookmarkStart w:id="42" w:name="_Toc63931074"/>
      <w:r w:rsidRPr="00EF1C7D">
        <w:t>The Remuneration Tribunal</w:t>
      </w:r>
      <w:bookmarkEnd w:id="42"/>
    </w:p>
    <w:p w14:paraId="1D5A955E" w14:textId="77777777" w:rsidR="00EF1C7D" w:rsidRPr="00EF1C7D" w:rsidRDefault="00EF1C7D" w:rsidP="00EF1C7D">
      <w:pPr>
        <w:jc w:val="center"/>
        <w:rPr>
          <w:smallCaps/>
          <w:szCs w:val="17"/>
        </w:rPr>
      </w:pPr>
      <w:r w:rsidRPr="00EF1C7D">
        <w:rPr>
          <w:smallCaps/>
          <w:szCs w:val="17"/>
        </w:rPr>
        <w:t>Determination No. 1 of 2021</w:t>
      </w:r>
    </w:p>
    <w:p w14:paraId="3720EF45" w14:textId="77777777" w:rsidR="00EF1C7D" w:rsidRPr="00EF1C7D" w:rsidRDefault="00EF1C7D" w:rsidP="00EF1C7D">
      <w:pPr>
        <w:jc w:val="center"/>
        <w:rPr>
          <w:i/>
          <w:szCs w:val="17"/>
        </w:rPr>
      </w:pPr>
      <w:r w:rsidRPr="00EF1C7D">
        <w:rPr>
          <w:i/>
          <w:szCs w:val="17"/>
        </w:rPr>
        <w:t>Berri Country Magistrate Housing Allowance</w:t>
      </w:r>
    </w:p>
    <w:p w14:paraId="058805C8" w14:textId="77777777" w:rsidR="00EF1C7D" w:rsidRPr="00EF1C7D" w:rsidRDefault="00EF1C7D" w:rsidP="00EF1C7D">
      <w:pPr>
        <w:rPr>
          <w:rFonts w:eastAsia="Times New Roman"/>
          <w:b/>
          <w:szCs w:val="20"/>
        </w:rPr>
      </w:pPr>
      <w:r w:rsidRPr="00EF1C7D">
        <w:rPr>
          <w:rFonts w:eastAsia="Times New Roman"/>
          <w:b/>
          <w:szCs w:val="20"/>
        </w:rPr>
        <w:t>SCOPE</w:t>
      </w:r>
    </w:p>
    <w:p w14:paraId="4E5289B8" w14:textId="77777777" w:rsidR="00EF1C7D" w:rsidRPr="00EF1C7D" w:rsidRDefault="00EF1C7D" w:rsidP="00EF1C7D">
      <w:pPr>
        <w:ind w:left="567" w:hanging="425"/>
        <w:rPr>
          <w:rFonts w:eastAsia="Times New Roman"/>
          <w:szCs w:val="20"/>
        </w:rPr>
      </w:pPr>
      <w:r w:rsidRPr="00EF1C7D">
        <w:rPr>
          <w:rFonts w:eastAsia="Times New Roman"/>
          <w:szCs w:val="20"/>
        </w:rPr>
        <w:t>1.</w:t>
      </w:r>
      <w:r w:rsidRPr="00EF1C7D">
        <w:rPr>
          <w:rFonts w:eastAsia="Times New Roman"/>
          <w:szCs w:val="20"/>
        </w:rPr>
        <w:tab/>
        <w:t>This Determination applies to the Berri Country Resident Magistrate.</w:t>
      </w:r>
    </w:p>
    <w:p w14:paraId="4F7A3D4C" w14:textId="77777777" w:rsidR="00EF1C7D" w:rsidRPr="00EF1C7D" w:rsidRDefault="00EF1C7D" w:rsidP="00EF1C7D">
      <w:pPr>
        <w:rPr>
          <w:rFonts w:eastAsia="Times New Roman"/>
          <w:b/>
          <w:szCs w:val="20"/>
        </w:rPr>
      </w:pPr>
      <w:r w:rsidRPr="00EF1C7D">
        <w:rPr>
          <w:rFonts w:eastAsia="Times New Roman"/>
          <w:b/>
          <w:szCs w:val="20"/>
        </w:rPr>
        <w:t>INTERPRETATION</w:t>
      </w:r>
    </w:p>
    <w:p w14:paraId="1F8E6434" w14:textId="77777777" w:rsidR="00EF1C7D" w:rsidRPr="00EF1C7D" w:rsidRDefault="00EF1C7D" w:rsidP="00EF1C7D">
      <w:pPr>
        <w:ind w:left="567" w:hanging="425"/>
        <w:rPr>
          <w:rFonts w:eastAsia="Times New Roman"/>
          <w:szCs w:val="20"/>
        </w:rPr>
      </w:pPr>
      <w:r w:rsidRPr="00EF1C7D">
        <w:rPr>
          <w:rFonts w:eastAsia="Times New Roman"/>
          <w:szCs w:val="20"/>
        </w:rPr>
        <w:t>2.</w:t>
      </w:r>
      <w:r w:rsidRPr="00EF1C7D">
        <w:rPr>
          <w:rFonts w:eastAsia="Times New Roman"/>
          <w:szCs w:val="20"/>
        </w:rPr>
        <w:tab/>
        <w:t>In this Determination, unless the contrary appears:</w:t>
      </w:r>
    </w:p>
    <w:p w14:paraId="34A6DF54" w14:textId="77777777" w:rsidR="00EF1C7D" w:rsidRPr="00EF1C7D" w:rsidRDefault="00EF1C7D" w:rsidP="00EF1C7D">
      <w:pPr>
        <w:ind w:left="709"/>
        <w:rPr>
          <w:rFonts w:eastAsia="Times New Roman"/>
          <w:szCs w:val="20"/>
        </w:rPr>
      </w:pPr>
      <w:r w:rsidRPr="00EF1C7D">
        <w:rPr>
          <w:rFonts w:eastAsia="Times New Roman"/>
          <w:b/>
          <w:i/>
          <w:szCs w:val="20"/>
        </w:rPr>
        <w:t>“Country Court Location”</w:t>
      </w:r>
      <w:r w:rsidRPr="00EF1C7D">
        <w:rPr>
          <w:rFonts w:eastAsia="Times New Roman"/>
          <w:szCs w:val="20"/>
        </w:rPr>
        <w:t xml:space="preserve"> means a Magistrates Court at a country locality for which an amount of Country Resident Magistrate Housing Allowance has been designated by this Determination.</w:t>
      </w:r>
    </w:p>
    <w:p w14:paraId="00D27B73" w14:textId="77777777" w:rsidR="00EF1C7D" w:rsidRPr="00EF1C7D" w:rsidRDefault="00EF1C7D" w:rsidP="00EF1C7D">
      <w:pPr>
        <w:ind w:left="709"/>
        <w:rPr>
          <w:rFonts w:eastAsia="Times New Roman"/>
          <w:szCs w:val="20"/>
        </w:rPr>
      </w:pPr>
      <w:r w:rsidRPr="00EF1C7D">
        <w:rPr>
          <w:rFonts w:eastAsia="Times New Roman"/>
          <w:b/>
          <w:i/>
          <w:szCs w:val="20"/>
        </w:rPr>
        <w:t>“Magistrate”</w:t>
      </w:r>
      <w:r w:rsidRPr="00EF1C7D">
        <w:rPr>
          <w:rFonts w:eastAsia="Times New Roman"/>
          <w:szCs w:val="20"/>
        </w:rPr>
        <w:t xml:space="preserve"> means a person who has been appointed as a Magistrate under the </w:t>
      </w:r>
      <w:r w:rsidRPr="00EF1C7D">
        <w:rPr>
          <w:rFonts w:eastAsia="Times New Roman"/>
          <w:i/>
          <w:szCs w:val="20"/>
        </w:rPr>
        <w:t>Magistrates Act 1983</w:t>
      </w:r>
      <w:r w:rsidRPr="00EF1C7D">
        <w:rPr>
          <w:rFonts w:eastAsia="Times New Roman"/>
          <w:szCs w:val="20"/>
        </w:rPr>
        <w:t>.</w:t>
      </w:r>
    </w:p>
    <w:p w14:paraId="25D6ADC4" w14:textId="77777777" w:rsidR="00EF1C7D" w:rsidRPr="00EF1C7D" w:rsidRDefault="00EF1C7D" w:rsidP="00EF1C7D">
      <w:pPr>
        <w:ind w:left="709"/>
        <w:rPr>
          <w:rFonts w:eastAsia="Times New Roman"/>
          <w:szCs w:val="20"/>
        </w:rPr>
      </w:pPr>
      <w:r w:rsidRPr="00EF1C7D">
        <w:rPr>
          <w:rFonts w:eastAsia="Times New Roman"/>
          <w:b/>
          <w:i/>
          <w:szCs w:val="20"/>
        </w:rPr>
        <w:t>“Official Duties”</w:t>
      </w:r>
      <w:r w:rsidRPr="00EF1C7D">
        <w:rPr>
          <w:rFonts w:eastAsia="Times New Roman"/>
          <w:szCs w:val="20"/>
        </w:rPr>
        <w:t xml:space="preserve"> means activities undertaken by a Magistrate in relation to their duties as a Magistrate.</w:t>
      </w:r>
    </w:p>
    <w:p w14:paraId="37D4FA84" w14:textId="77777777" w:rsidR="00EF1C7D" w:rsidRPr="00EF1C7D" w:rsidRDefault="00EF1C7D" w:rsidP="00EF1C7D">
      <w:pPr>
        <w:ind w:left="709"/>
        <w:rPr>
          <w:rFonts w:eastAsia="Times New Roman"/>
          <w:szCs w:val="20"/>
        </w:rPr>
      </w:pPr>
      <w:r w:rsidRPr="00EF1C7D">
        <w:rPr>
          <w:rFonts w:eastAsia="Times New Roman"/>
          <w:b/>
          <w:i/>
          <w:szCs w:val="20"/>
        </w:rPr>
        <w:t>“Berri”</w:t>
      </w:r>
      <w:r w:rsidRPr="00EF1C7D">
        <w:rPr>
          <w:rFonts w:eastAsia="Times New Roman"/>
          <w:szCs w:val="20"/>
        </w:rPr>
        <w:t xml:space="preserve"> means the locality of Berri in South Australia.</w:t>
      </w:r>
    </w:p>
    <w:p w14:paraId="009B75C8" w14:textId="77777777" w:rsidR="00EF1C7D" w:rsidRPr="00EF1C7D" w:rsidRDefault="00EF1C7D" w:rsidP="00EF1C7D">
      <w:pPr>
        <w:rPr>
          <w:rFonts w:eastAsia="Times New Roman"/>
          <w:b/>
          <w:szCs w:val="20"/>
        </w:rPr>
      </w:pPr>
      <w:r w:rsidRPr="00EF1C7D">
        <w:rPr>
          <w:rFonts w:eastAsia="Times New Roman"/>
          <w:b/>
          <w:szCs w:val="20"/>
        </w:rPr>
        <w:t>PURPOSE OF ALLOWANCE</w:t>
      </w:r>
    </w:p>
    <w:p w14:paraId="670230F4" w14:textId="77777777" w:rsidR="00EF1C7D" w:rsidRPr="00EF1C7D" w:rsidRDefault="00EF1C7D" w:rsidP="00EF1C7D">
      <w:pPr>
        <w:ind w:left="567" w:hanging="425"/>
        <w:rPr>
          <w:rFonts w:eastAsia="Times New Roman"/>
          <w:szCs w:val="20"/>
        </w:rPr>
      </w:pPr>
      <w:r w:rsidRPr="00EF1C7D">
        <w:rPr>
          <w:rFonts w:eastAsia="Times New Roman"/>
          <w:szCs w:val="20"/>
        </w:rPr>
        <w:t>3.</w:t>
      </w:r>
      <w:r w:rsidRPr="00EF1C7D">
        <w:rPr>
          <w:rFonts w:eastAsia="Times New Roman"/>
          <w:szCs w:val="20"/>
        </w:rPr>
        <w:tab/>
      </w:r>
      <w:r w:rsidRPr="00EF1C7D">
        <w:rPr>
          <w:rFonts w:eastAsia="Times New Roman"/>
          <w:spacing w:val="-4"/>
          <w:szCs w:val="20"/>
        </w:rPr>
        <w:t>The Berri Country Magistrate Accommodation Allowance is provided as a cost neutral alternative to the provision of State funded rental accommodation where a Magistrate is required to perform greater than 50 per cent of their official duties at a Country Court Location.</w:t>
      </w:r>
    </w:p>
    <w:p w14:paraId="5A1CDC6D" w14:textId="77777777" w:rsidR="00EF1C7D" w:rsidRPr="00EF1C7D" w:rsidRDefault="00EF1C7D" w:rsidP="00EF1C7D">
      <w:pPr>
        <w:rPr>
          <w:rFonts w:eastAsia="Times New Roman"/>
          <w:b/>
          <w:szCs w:val="20"/>
        </w:rPr>
      </w:pPr>
      <w:r w:rsidRPr="00EF1C7D">
        <w:rPr>
          <w:rFonts w:eastAsia="Times New Roman"/>
          <w:b/>
          <w:szCs w:val="20"/>
        </w:rPr>
        <w:t>ELIGABILITY CRITERIA</w:t>
      </w:r>
    </w:p>
    <w:p w14:paraId="20413A76" w14:textId="77777777" w:rsidR="00EF1C7D" w:rsidRPr="00EF1C7D" w:rsidRDefault="00EF1C7D" w:rsidP="00EF1C7D">
      <w:pPr>
        <w:ind w:left="567" w:hanging="425"/>
        <w:rPr>
          <w:rFonts w:eastAsia="Times New Roman"/>
          <w:szCs w:val="20"/>
        </w:rPr>
      </w:pPr>
      <w:r w:rsidRPr="00EF1C7D">
        <w:rPr>
          <w:rFonts w:eastAsia="Times New Roman"/>
          <w:szCs w:val="20"/>
        </w:rPr>
        <w:t>4.</w:t>
      </w:r>
      <w:r w:rsidRPr="00EF1C7D">
        <w:rPr>
          <w:rFonts w:eastAsia="Times New Roman"/>
          <w:szCs w:val="20"/>
        </w:rPr>
        <w:tab/>
        <w:t>A Magistrate who satisfies the following eligibility criteria shall be eligible for the payment of a Berri Country Resident Magistrate Housing Allowance:</w:t>
      </w:r>
    </w:p>
    <w:p w14:paraId="016C73D3" w14:textId="77777777" w:rsidR="00EF1C7D" w:rsidRPr="00EF1C7D" w:rsidRDefault="00EF1C7D" w:rsidP="00EF1C7D">
      <w:pPr>
        <w:ind w:left="993" w:hanging="426"/>
        <w:rPr>
          <w:rFonts w:eastAsia="Times New Roman"/>
          <w:szCs w:val="20"/>
        </w:rPr>
      </w:pPr>
      <w:r w:rsidRPr="00EF1C7D">
        <w:rPr>
          <w:rFonts w:eastAsia="Times New Roman"/>
          <w:szCs w:val="20"/>
        </w:rPr>
        <w:t>4.1.</w:t>
      </w:r>
      <w:r w:rsidRPr="00EF1C7D">
        <w:rPr>
          <w:rFonts w:eastAsia="Times New Roman"/>
          <w:szCs w:val="20"/>
        </w:rPr>
        <w:tab/>
        <w:t>Is assigned by the Chief Magistrate to the position of Country Resident Magistrate at the Berri Country Court Location; and</w:t>
      </w:r>
    </w:p>
    <w:p w14:paraId="38A4068C" w14:textId="77777777" w:rsidR="00EF1C7D" w:rsidRPr="00EF1C7D" w:rsidRDefault="00EF1C7D" w:rsidP="00EF1C7D">
      <w:pPr>
        <w:ind w:left="993" w:hanging="426"/>
        <w:rPr>
          <w:rFonts w:eastAsia="Times New Roman"/>
          <w:szCs w:val="20"/>
        </w:rPr>
      </w:pPr>
      <w:r w:rsidRPr="00EF1C7D">
        <w:rPr>
          <w:rFonts w:eastAsia="Times New Roman"/>
          <w:szCs w:val="20"/>
        </w:rPr>
        <w:t>4.2.</w:t>
      </w:r>
      <w:r w:rsidRPr="00EF1C7D">
        <w:rPr>
          <w:rFonts w:eastAsia="Times New Roman"/>
          <w:szCs w:val="20"/>
        </w:rPr>
        <w:tab/>
        <w:t>Performs the majority of their official duties (i.e. greater than 50 per cent) at that Country Court Location; and</w:t>
      </w:r>
    </w:p>
    <w:p w14:paraId="079BF8BD" w14:textId="77777777" w:rsidR="00EF1C7D" w:rsidRPr="00EF1C7D" w:rsidRDefault="00EF1C7D" w:rsidP="00EF1C7D">
      <w:pPr>
        <w:ind w:left="993" w:hanging="426"/>
        <w:rPr>
          <w:rFonts w:eastAsia="Times New Roman"/>
          <w:szCs w:val="20"/>
        </w:rPr>
      </w:pPr>
      <w:r w:rsidRPr="00EF1C7D">
        <w:rPr>
          <w:rFonts w:eastAsia="Times New Roman"/>
          <w:szCs w:val="20"/>
        </w:rPr>
        <w:t>4.3.</w:t>
      </w:r>
      <w:r w:rsidRPr="00EF1C7D">
        <w:rPr>
          <w:rFonts w:eastAsia="Times New Roman"/>
          <w:szCs w:val="20"/>
        </w:rPr>
        <w:tab/>
      </w:r>
      <w:r w:rsidRPr="00EF1C7D">
        <w:rPr>
          <w:rFonts w:eastAsia="Times New Roman"/>
          <w:spacing w:val="-4"/>
          <w:szCs w:val="20"/>
        </w:rPr>
        <w:t>Is not provided with any other housing or accommodation entitlement by the State at or in relation to that Country Court Location.</w:t>
      </w:r>
    </w:p>
    <w:p w14:paraId="05A21B5E" w14:textId="77777777" w:rsidR="00EF1C7D" w:rsidRPr="00EF1C7D" w:rsidRDefault="00EF1C7D" w:rsidP="00EF1C7D">
      <w:pPr>
        <w:rPr>
          <w:rFonts w:eastAsia="Times New Roman"/>
          <w:b/>
          <w:szCs w:val="20"/>
        </w:rPr>
      </w:pPr>
      <w:r w:rsidRPr="00EF1C7D">
        <w:rPr>
          <w:rFonts w:eastAsia="Times New Roman"/>
          <w:b/>
          <w:szCs w:val="20"/>
        </w:rPr>
        <w:t>RATE OF ALLOWANCE</w:t>
      </w:r>
    </w:p>
    <w:p w14:paraId="37009B2C" w14:textId="77777777" w:rsidR="00EF1C7D" w:rsidRPr="00EF1C7D" w:rsidRDefault="00EF1C7D" w:rsidP="00EF1C7D">
      <w:pPr>
        <w:ind w:left="567" w:hanging="425"/>
        <w:rPr>
          <w:rFonts w:eastAsia="Times New Roman"/>
          <w:szCs w:val="20"/>
        </w:rPr>
      </w:pPr>
      <w:r w:rsidRPr="00EF1C7D">
        <w:rPr>
          <w:rFonts w:eastAsia="Times New Roman"/>
          <w:szCs w:val="20"/>
        </w:rPr>
        <w:t>5.</w:t>
      </w:r>
      <w:r w:rsidRPr="00EF1C7D">
        <w:rPr>
          <w:rFonts w:eastAsia="Times New Roman"/>
          <w:szCs w:val="20"/>
        </w:rPr>
        <w:tab/>
        <w:t>The Berri Country Resident Magistrate Housing Allowance shall be payable at the rate of $23,464 per annum.</w:t>
      </w:r>
    </w:p>
    <w:p w14:paraId="2D4DBF67" w14:textId="77777777" w:rsidR="00EF1C7D" w:rsidRPr="00EF1C7D" w:rsidRDefault="00EF1C7D" w:rsidP="00EF1C7D">
      <w:pPr>
        <w:ind w:left="567" w:hanging="425"/>
        <w:rPr>
          <w:rFonts w:eastAsia="Times New Roman"/>
          <w:szCs w:val="20"/>
        </w:rPr>
      </w:pPr>
      <w:r w:rsidRPr="00EF1C7D">
        <w:rPr>
          <w:rFonts w:eastAsia="Times New Roman"/>
          <w:szCs w:val="20"/>
        </w:rPr>
        <w:t>6.</w:t>
      </w:r>
      <w:r w:rsidRPr="00EF1C7D">
        <w:rPr>
          <w:rFonts w:eastAsia="Times New Roman"/>
          <w:szCs w:val="20"/>
        </w:rPr>
        <w:tab/>
        <w:t>The above allowance is payable fortnightly and at a fortnightly rate of the annual amount payable under this Determination.</w:t>
      </w:r>
    </w:p>
    <w:p w14:paraId="1AB492C9" w14:textId="77777777" w:rsidR="00EF1C7D" w:rsidRPr="00EF1C7D" w:rsidRDefault="00EF1C7D" w:rsidP="00EF1C7D">
      <w:pPr>
        <w:rPr>
          <w:rFonts w:eastAsia="Times New Roman"/>
          <w:b/>
          <w:szCs w:val="20"/>
        </w:rPr>
      </w:pPr>
      <w:r w:rsidRPr="00EF1C7D">
        <w:rPr>
          <w:rFonts w:eastAsia="Times New Roman"/>
          <w:b/>
          <w:szCs w:val="20"/>
        </w:rPr>
        <w:t>OPERATIVE DATE</w:t>
      </w:r>
    </w:p>
    <w:p w14:paraId="1C6FDD9F" w14:textId="77777777" w:rsidR="00EF1C7D" w:rsidRPr="00EF1C7D" w:rsidRDefault="00EF1C7D" w:rsidP="00EF1C7D">
      <w:pPr>
        <w:ind w:left="567" w:hanging="425"/>
        <w:rPr>
          <w:rFonts w:eastAsia="Times New Roman"/>
          <w:szCs w:val="20"/>
        </w:rPr>
      </w:pPr>
      <w:r w:rsidRPr="00EF1C7D">
        <w:rPr>
          <w:rFonts w:eastAsia="Times New Roman"/>
          <w:szCs w:val="20"/>
        </w:rPr>
        <w:t>7.</w:t>
      </w:r>
      <w:r w:rsidRPr="00EF1C7D">
        <w:rPr>
          <w:rFonts w:eastAsia="Times New Roman"/>
          <w:szCs w:val="20"/>
        </w:rPr>
        <w:tab/>
        <w:t>The operative date of this Determination shall be 27 April 2020.</w:t>
      </w:r>
    </w:p>
    <w:p w14:paraId="0A95E3DF" w14:textId="77777777" w:rsidR="00EF1C7D" w:rsidRPr="00EF1C7D" w:rsidRDefault="00EF1C7D" w:rsidP="00EF1C7D">
      <w:pPr>
        <w:spacing w:after="0"/>
        <w:rPr>
          <w:rFonts w:eastAsia="Times New Roman"/>
          <w:szCs w:val="17"/>
        </w:rPr>
      </w:pPr>
      <w:r w:rsidRPr="00EF1C7D">
        <w:rPr>
          <w:rFonts w:eastAsia="Times New Roman"/>
          <w:szCs w:val="17"/>
        </w:rPr>
        <w:t>Dated: 3 February 2021</w:t>
      </w:r>
    </w:p>
    <w:p w14:paraId="3353A3F3" w14:textId="77777777" w:rsidR="00EF1C7D" w:rsidRPr="00EF1C7D" w:rsidRDefault="00EF1C7D" w:rsidP="00EF1C7D">
      <w:pPr>
        <w:spacing w:after="0"/>
        <w:jc w:val="right"/>
        <w:rPr>
          <w:rFonts w:eastAsia="Times New Roman"/>
          <w:smallCaps/>
          <w:szCs w:val="20"/>
        </w:rPr>
      </w:pPr>
      <w:r w:rsidRPr="00EF1C7D">
        <w:rPr>
          <w:rFonts w:eastAsia="Times New Roman"/>
          <w:smallCaps/>
          <w:szCs w:val="20"/>
        </w:rPr>
        <w:t>Matthew O’Callaghan</w:t>
      </w:r>
    </w:p>
    <w:p w14:paraId="2AC57520" w14:textId="77777777" w:rsidR="00EF1C7D" w:rsidRPr="00EF1C7D" w:rsidRDefault="00EF1C7D" w:rsidP="00EF1C7D">
      <w:pPr>
        <w:jc w:val="right"/>
        <w:rPr>
          <w:rFonts w:eastAsia="Times New Roman"/>
          <w:szCs w:val="17"/>
        </w:rPr>
      </w:pPr>
      <w:r w:rsidRPr="00EF1C7D">
        <w:rPr>
          <w:rFonts w:eastAsia="Times New Roman"/>
          <w:szCs w:val="17"/>
        </w:rPr>
        <w:t>President</w:t>
      </w:r>
    </w:p>
    <w:p w14:paraId="742B09EA" w14:textId="77777777" w:rsidR="00EF1C7D" w:rsidRPr="00EF1C7D" w:rsidRDefault="00EF1C7D" w:rsidP="00EF1C7D">
      <w:pPr>
        <w:spacing w:after="0"/>
        <w:jc w:val="right"/>
        <w:rPr>
          <w:rFonts w:eastAsia="Times New Roman"/>
          <w:smallCaps/>
          <w:szCs w:val="20"/>
        </w:rPr>
      </w:pPr>
      <w:r w:rsidRPr="00EF1C7D">
        <w:rPr>
          <w:rFonts w:eastAsia="Times New Roman"/>
          <w:smallCaps/>
          <w:szCs w:val="20"/>
        </w:rPr>
        <w:t>Deborah Black</w:t>
      </w:r>
    </w:p>
    <w:p w14:paraId="3228462D" w14:textId="77777777" w:rsidR="00EF1C7D" w:rsidRPr="00EF1C7D" w:rsidRDefault="00EF1C7D" w:rsidP="00EF1C7D">
      <w:pPr>
        <w:jc w:val="right"/>
        <w:rPr>
          <w:rFonts w:eastAsia="Times New Roman"/>
          <w:szCs w:val="17"/>
        </w:rPr>
      </w:pPr>
      <w:r w:rsidRPr="00EF1C7D">
        <w:rPr>
          <w:rFonts w:eastAsia="Times New Roman"/>
          <w:szCs w:val="17"/>
        </w:rPr>
        <w:t>Member</w:t>
      </w:r>
    </w:p>
    <w:p w14:paraId="4E19030A" w14:textId="77777777" w:rsidR="00EF1C7D" w:rsidRPr="00EF1C7D" w:rsidRDefault="00EF1C7D" w:rsidP="00EF1C7D">
      <w:pPr>
        <w:spacing w:after="0"/>
        <w:jc w:val="right"/>
        <w:rPr>
          <w:rFonts w:eastAsia="Times New Roman"/>
          <w:smallCaps/>
          <w:szCs w:val="20"/>
        </w:rPr>
      </w:pPr>
      <w:r w:rsidRPr="00EF1C7D">
        <w:rPr>
          <w:rFonts w:eastAsia="Times New Roman"/>
          <w:smallCaps/>
          <w:szCs w:val="20"/>
        </w:rPr>
        <w:t>Peter de Cure</w:t>
      </w:r>
    </w:p>
    <w:p w14:paraId="3096768B" w14:textId="77777777" w:rsidR="00EF1C7D" w:rsidRDefault="00EF1C7D" w:rsidP="00EF1C7D">
      <w:pPr>
        <w:spacing w:after="0"/>
        <w:jc w:val="right"/>
        <w:rPr>
          <w:rFonts w:eastAsia="Times New Roman"/>
          <w:szCs w:val="17"/>
        </w:rPr>
      </w:pPr>
      <w:r w:rsidRPr="00EF1C7D">
        <w:rPr>
          <w:rFonts w:eastAsia="Times New Roman"/>
          <w:szCs w:val="17"/>
        </w:rPr>
        <w:t>Member</w:t>
      </w:r>
    </w:p>
    <w:p w14:paraId="174E7928" w14:textId="77777777" w:rsidR="00EF1C7D" w:rsidRDefault="00EF1C7D" w:rsidP="00EF1C7D">
      <w:pPr>
        <w:pBdr>
          <w:top w:val="single" w:sz="4" w:space="1" w:color="auto"/>
        </w:pBdr>
        <w:spacing w:before="100" w:after="0" w:line="14" w:lineRule="exact"/>
        <w:jc w:val="center"/>
        <w:rPr>
          <w:lang w:val="en-US"/>
        </w:rPr>
      </w:pPr>
    </w:p>
    <w:p w14:paraId="388AB206" w14:textId="77777777" w:rsidR="00EF1C7D" w:rsidRDefault="00EF1C7D" w:rsidP="00EF1C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BDC5663" w14:textId="77777777" w:rsidR="00EF1C7D" w:rsidRDefault="00EF1C7D">
      <w:pPr>
        <w:spacing w:after="0" w:line="240" w:lineRule="auto"/>
        <w:jc w:val="left"/>
        <w:rPr>
          <w:rFonts w:eastAsia="Times New Roman"/>
          <w:szCs w:val="17"/>
        </w:rPr>
      </w:pPr>
      <w:r>
        <w:br w:type="page"/>
      </w:r>
    </w:p>
    <w:p w14:paraId="0EEAF560" w14:textId="77777777" w:rsidR="00010F8E" w:rsidRPr="00010F8E" w:rsidRDefault="00010F8E" w:rsidP="00010F8E">
      <w:pPr>
        <w:jc w:val="center"/>
        <w:rPr>
          <w:caps/>
          <w:szCs w:val="17"/>
        </w:rPr>
      </w:pPr>
      <w:r w:rsidRPr="00010F8E">
        <w:rPr>
          <w:caps/>
          <w:szCs w:val="17"/>
        </w:rPr>
        <w:lastRenderedPageBreak/>
        <w:t>The Remuneration Tribunal</w:t>
      </w:r>
    </w:p>
    <w:p w14:paraId="66D41C72" w14:textId="77777777" w:rsidR="00010F8E" w:rsidRPr="00010F8E" w:rsidRDefault="00010F8E" w:rsidP="00010F8E">
      <w:pPr>
        <w:jc w:val="center"/>
        <w:rPr>
          <w:smallCaps/>
          <w:szCs w:val="17"/>
        </w:rPr>
      </w:pPr>
      <w:r w:rsidRPr="00010F8E">
        <w:rPr>
          <w:smallCaps/>
          <w:szCs w:val="17"/>
        </w:rPr>
        <w:t>Report No. 1 of 2021</w:t>
      </w:r>
    </w:p>
    <w:p w14:paraId="72542092" w14:textId="77777777" w:rsidR="00010F8E" w:rsidRPr="00010F8E" w:rsidRDefault="00010F8E" w:rsidP="00EF1C7D">
      <w:pPr>
        <w:jc w:val="center"/>
        <w:rPr>
          <w:i/>
          <w:szCs w:val="17"/>
        </w:rPr>
      </w:pPr>
      <w:r w:rsidRPr="00010F8E">
        <w:rPr>
          <w:i/>
          <w:szCs w:val="17"/>
        </w:rPr>
        <w:t>Berri Country Magistrate Housing Allowance</w:t>
      </w:r>
    </w:p>
    <w:p w14:paraId="2072751B" w14:textId="77777777" w:rsidR="00010F8E" w:rsidRPr="00010F8E" w:rsidRDefault="00010F8E" w:rsidP="00010F8E">
      <w:pPr>
        <w:rPr>
          <w:rFonts w:eastAsia="Times New Roman"/>
          <w:b/>
          <w:szCs w:val="20"/>
        </w:rPr>
      </w:pPr>
      <w:r w:rsidRPr="00010F8E">
        <w:rPr>
          <w:rFonts w:eastAsia="Times New Roman"/>
          <w:b/>
          <w:szCs w:val="20"/>
        </w:rPr>
        <w:t>INTRODUCTION AND BACKGROUND</w:t>
      </w:r>
    </w:p>
    <w:p w14:paraId="62034E38" w14:textId="77777777" w:rsidR="00010F8E" w:rsidRPr="00010F8E" w:rsidRDefault="00010F8E" w:rsidP="00010F8E">
      <w:pPr>
        <w:ind w:left="567" w:hanging="425"/>
        <w:rPr>
          <w:rFonts w:eastAsia="Times New Roman"/>
          <w:szCs w:val="20"/>
        </w:rPr>
      </w:pPr>
      <w:r w:rsidRPr="00010F8E">
        <w:rPr>
          <w:rFonts w:eastAsia="Times New Roman"/>
          <w:szCs w:val="20"/>
        </w:rPr>
        <w:t>1.</w:t>
      </w:r>
      <w:r w:rsidRPr="00010F8E">
        <w:rPr>
          <w:rFonts w:eastAsia="Times New Roman"/>
          <w:szCs w:val="20"/>
        </w:rPr>
        <w:tab/>
        <w:t>Section 13 of the Remuneration Act 1990 (“the Act”) provides that the Remuneration Tribunal (“the Tribunal”) has jurisdiction to determine the remuneration of members of the judiciary and other offices listed in that section of the Act.</w:t>
      </w:r>
    </w:p>
    <w:p w14:paraId="33DCAA23" w14:textId="77777777" w:rsidR="00010F8E" w:rsidRPr="00010F8E" w:rsidRDefault="00010F8E" w:rsidP="00010F8E">
      <w:pPr>
        <w:ind w:left="567" w:hanging="425"/>
        <w:rPr>
          <w:rFonts w:eastAsia="Times New Roman"/>
          <w:szCs w:val="20"/>
        </w:rPr>
      </w:pPr>
      <w:r w:rsidRPr="00010F8E">
        <w:rPr>
          <w:rFonts w:eastAsia="Times New Roman"/>
          <w:szCs w:val="20"/>
        </w:rPr>
        <w:t>2.</w:t>
      </w:r>
      <w:r w:rsidRPr="00010F8E">
        <w:rPr>
          <w:rFonts w:eastAsia="Times New Roman"/>
          <w:szCs w:val="20"/>
        </w:rPr>
        <w:tab/>
        <w:t>The Act defines remuneration as including; salary, allowances, expenses, fees and any other benefit of a pecuniary nature.</w:t>
      </w:r>
    </w:p>
    <w:p w14:paraId="3377DADB" w14:textId="77777777" w:rsidR="00010F8E" w:rsidRPr="00010F8E" w:rsidRDefault="00010F8E" w:rsidP="00010F8E">
      <w:pPr>
        <w:ind w:left="567" w:hanging="425"/>
        <w:rPr>
          <w:rFonts w:eastAsia="Times New Roman"/>
          <w:szCs w:val="20"/>
        </w:rPr>
      </w:pPr>
      <w:r w:rsidRPr="00010F8E">
        <w:rPr>
          <w:rFonts w:eastAsia="Times New Roman"/>
          <w:szCs w:val="20"/>
        </w:rPr>
        <w:t>3.</w:t>
      </w:r>
      <w:r w:rsidRPr="00010F8E">
        <w:rPr>
          <w:rFonts w:eastAsia="Times New Roman"/>
          <w:szCs w:val="20"/>
        </w:rPr>
        <w:tab/>
        <w:t>This report deals with an application made by Magistrate Deland for a Berri Country Magistrate Housing Allowance payable in lieu of rental accommodation provided to the Country Resident Magistrate located in Berri, SA.</w:t>
      </w:r>
    </w:p>
    <w:p w14:paraId="1813CABE" w14:textId="77777777" w:rsidR="00010F8E" w:rsidRPr="00010F8E" w:rsidRDefault="00010F8E" w:rsidP="00010F8E">
      <w:pPr>
        <w:rPr>
          <w:rFonts w:eastAsia="Times New Roman"/>
          <w:b/>
          <w:szCs w:val="20"/>
        </w:rPr>
      </w:pPr>
      <w:r w:rsidRPr="00010F8E">
        <w:rPr>
          <w:rFonts w:eastAsia="Times New Roman"/>
          <w:b/>
          <w:szCs w:val="20"/>
        </w:rPr>
        <w:t>PROCEDURAL HISTORY</w:t>
      </w:r>
    </w:p>
    <w:p w14:paraId="4A55A3EE" w14:textId="77777777" w:rsidR="00010F8E" w:rsidRPr="00010F8E" w:rsidRDefault="00010F8E" w:rsidP="00010F8E">
      <w:pPr>
        <w:ind w:left="567" w:hanging="425"/>
        <w:rPr>
          <w:rFonts w:eastAsia="Times New Roman"/>
          <w:szCs w:val="20"/>
        </w:rPr>
      </w:pPr>
      <w:r w:rsidRPr="00010F8E">
        <w:rPr>
          <w:rFonts w:eastAsia="Times New Roman"/>
          <w:szCs w:val="20"/>
        </w:rPr>
        <w:t>4.</w:t>
      </w:r>
      <w:r w:rsidRPr="00010F8E">
        <w:rPr>
          <w:rFonts w:eastAsia="Times New Roman"/>
          <w:szCs w:val="20"/>
        </w:rPr>
        <w:tab/>
        <w:t>On 29 October 2020, as part of the Tribunal’s annual review of remuneration for members of the judiciary, the Tribunal received a submission from Magistrate Cathy Deland in relation to an application for a Determination of a Country Magistrate Housing Allowance.</w:t>
      </w:r>
    </w:p>
    <w:p w14:paraId="527EB12F" w14:textId="77777777" w:rsidR="00010F8E" w:rsidRPr="00010F8E" w:rsidRDefault="00010F8E" w:rsidP="00010F8E">
      <w:pPr>
        <w:ind w:left="567" w:hanging="425"/>
        <w:rPr>
          <w:rFonts w:eastAsia="Times New Roman"/>
          <w:szCs w:val="20"/>
        </w:rPr>
      </w:pPr>
      <w:r w:rsidRPr="00010F8E">
        <w:rPr>
          <w:rFonts w:eastAsia="Times New Roman"/>
          <w:szCs w:val="20"/>
        </w:rPr>
        <w:t>5.</w:t>
      </w:r>
      <w:r w:rsidRPr="00010F8E">
        <w:rPr>
          <w:rFonts w:eastAsia="Times New Roman"/>
          <w:szCs w:val="20"/>
        </w:rPr>
        <w:tab/>
        <w:t>The Tribunal decided to deal with the matter separately, in order to conduct further enquires in relation to the nature and operation of existing entitlements.</w:t>
      </w:r>
    </w:p>
    <w:p w14:paraId="61603C1A" w14:textId="77777777" w:rsidR="00010F8E" w:rsidRPr="00010F8E" w:rsidRDefault="00010F8E" w:rsidP="00010F8E">
      <w:pPr>
        <w:ind w:left="567" w:hanging="425"/>
        <w:rPr>
          <w:rFonts w:eastAsia="Times New Roman"/>
          <w:szCs w:val="20"/>
        </w:rPr>
      </w:pPr>
      <w:r w:rsidRPr="00010F8E">
        <w:rPr>
          <w:rFonts w:eastAsia="Times New Roman"/>
          <w:szCs w:val="20"/>
        </w:rPr>
        <w:t>6.</w:t>
      </w:r>
      <w:r w:rsidRPr="00010F8E">
        <w:rPr>
          <w:rFonts w:eastAsia="Times New Roman"/>
          <w:szCs w:val="20"/>
        </w:rPr>
        <w:tab/>
        <w:t>The Tribunal consulted with the Crown Solicitor’s Office on behalf of the Premier, the Judicial Remuneration Coordinating Committee, the Magistrates Association of South Australia, and the Chief Magistrate in relation to the submission made by Magistrate Deland.</w:t>
      </w:r>
    </w:p>
    <w:p w14:paraId="43EE9E17" w14:textId="77777777" w:rsidR="00010F8E" w:rsidRPr="00010F8E" w:rsidRDefault="00010F8E" w:rsidP="00010F8E">
      <w:pPr>
        <w:ind w:left="567" w:hanging="425"/>
        <w:rPr>
          <w:rFonts w:eastAsia="Times New Roman"/>
          <w:szCs w:val="20"/>
        </w:rPr>
      </w:pPr>
      <w:r w:rsidRPr="00010F8E">
        <w:rPr>
          <w:rFonts w:eastAsia="Times New Roman"/>
          <w:szCs w:val="20"/>
        </w:rPr>
        <w:t>7.</w:t>
      </w:r>
      <w:r w:rsidRPr="00010F8E">
        <w:rPr>
          <w:rFonts w:eastAsia="Times New Roman"/>
          <w:szCs w:val="20"/>
        </w:rPr>
        <w:tab/>
        <w:t>The Tribunal sought further and better particulars in relation to existing entitlements from the Chief Magistrate.</w:t>
      </w:r>
    </w:p>
    <w:p w14:paraId="3433C0BB" w14:textId="77777777" w:rsidR="00010F8E" w:rsidRPr="00010F8E" w:rsidRDefault="00010F8E" w:rsidP="00010F8E">
      <w:pPr>
        <w:rPr>
          <w:rFonts w:eastAsia="Times New Roman"/>
          <w:b/>
          <w:szCs w:val="20"/>
        </w:rPr>
      </w:pPr>
      <w:r w:rsidRPr="00010F8E">
        <w:rPr>
          <w:rFonts w:eastAsia="Times New Roman"/>
          <w:b/>
          <w:szCs w:val="20"/>
        </w:rPr>
        <w:t>SUBMISSIONS</w:t>
      </w:r>
    </w:p>
    <w:p w14:paraId="4075A0BF" w14:textId="77777777" w:rsidR="00010F8E" w:rsidRPr="00010F8E" w:rsidRDefault="00010F8E" w:rsidP="00010F8E">
      <w:pPr>
        <w:ind w:left="567" w:hanging="425"/>
        <w:rPr>
          <w:rFonts w:eastAsia="Times New Roman"/>
          <w:szCs w:val="20"/>
        </w:rPr>
      </w:pPr>
      <w:r w:rsidRPr="00010F8E">
        <w:rPr>
          <w:rFonts w:eastAsia="Times New Roman"/>
          <w:szCs w:val="20"/>
        </w:rPr>
        <w:t>8.</w:t>
      </w:r>
      <w:r w:rsidRPr="00010F8E">
        <w:rPr>
          <w:rFonts w:eastAsia="Times New Roman"/>
          <w:szCs w:val="20"/>
        </w:rPr>
        <w:tab/>
        <w:t>Magistrate Deland’s application is summarised below:</w:t>
      </w:r>
    </w:p>
    <w:p w14:paraId="7BA49EEB" w14:textId="77777777" w:rsidR="00010F8E" w:rsidRPr="00010F8E" w:rsidRDefault="00010F8E" w:rsidP="00010F8E">
      <w:pPr>
        <w:ind w:left="993" w:hanging="426"/>
        <w:rPr>
          <w:rFonts w:eastAsia="Times New Roman"/>
          <w:szCs w:val="20"/>
        </w:rPr>
      </w:pPr>
      <w:r w:rsidRPr="00010F8E">
        <w:rPr>
          <w:rFonts w:eastAsia="Times New Roman"/>
          <w:szCs w:val="20"/>
        </w:rPr>
        <w:t>8.1.</w:t>
      </w:r>
      <w:r w:rsidRPr="00010F8E">
        <w:rPr>
          <w:rFonts w:eastAsia="Times New Roman"/>
          <w:szCs w:val="20"/>
        </w:rPr>
        <w:tab/>
      </w:r>
      <w:r w:rsidRPr="00010F8E">
        <w:rPr>
          <w:rFonts w:eastAsia="Times New Roman"/>
          <w:spacing w:val="-2"/>
          <w:szCs w:val="20"/>
        </w:rPr>
        <w:t>Magistrate Deland requests that the Tribunal approve an allowance for the purposes of maintaining a private residence in Berri.</w:t>
      </w:r>
    </w:p>
    <w:p w14:paraId="75718DE9" w14:textId="77777777" w:rsidR="00010F8E" w:rsidRPr="00010F8E" w:rsidRDefault="00010F8E" w:rsidP="00010F8E">
      <w:pPr>
        <w:ind w:left="993" w:hanging="426"/>
        <w:rPr>
          <w:rFonts w:eastAsia="Times New Roman"/>
          <w:szCs w:val="20"/>
        </w:rPr>
      </w:pPr>
      <w:r w:rsidRPr="00010F8E">
        <w:rPr>
          <w:rFonts w:eastAsia="Times New Roman"/>
          <w:szCs w:val="20"/>
        </w:rPr>
        <w:t>8.2.</w:t>
      </w:r>
      <w:r w:rsidRPr="00010F8E">
        <w:rPr>
          <w:rFonts w:eastAsia="Times New Roman"/>
          <w:szCs w:val="20"/>
        </w:rPr>
        <w:tab/>
        <w:t>That there is a current policy in place whereby Country Resident Magistrates are entitled to secure, furnished accommodation at the country locality, however, Magistrate Deland elected to purchase and maintain her own home at the locality.</w:t>
      </w:r>
    </w:p>
    <w:p w14:paraId="205E1D41" w14:textId="77777777" w:rsidR="00010F8E" w:rsidRPr="00010F8E" w:rsidRDefault="00010F8E" w:rsidP="00010F8E">
      <w:pPr>
        <w:ind w:left="993" w:hanging="426"/>
        <w:rPr>
          <w:rFonts w:eastAsia="Times New Roman"/>
          <w:szCs w:val="20"/>
        </w:rPr>
      </w:pPr>
      <w:r w:rsidRPr="00010F8E">
        <w:rPr>
          <w:rFonts w:eastAsia="Times New Roman"/>
          <w:szCs w:val="20"/>
        </w:rPr>
        <w:t>8.3.</w:t>
      </w:r>
      <w:r w:rsidRPr="00010F8E">
        <w:rPr>
          <w:rFonts w:eastAsia="Times New Roman"/>
          <w:szCs w:val="20"/>
        </w:rPr>
        <w:tab/>
        <w:t>The basis upon which the allowance is sought is Magistrate Deland’s personal dissatisfaction with the State provided rental</w:t>
      </w:r>
      <w:r w:rsidRPr="00010F8E">
        <w:rPr>
          <w:rFonts w:eastAsia="Times New Roman"/>
          <w:spacing w:val="-4"/>
          <w:szCs w:val="20"/>
        </w:rPr>
        <w:t xml:space="preserve"> accommodation, having regard to: privacy, security, ongoing maintenance issues, and personal preference for owning own home.</w:t>
      </w:r>
    </w:p>
    <w:p w14:paraId="559518F5" w14:textId="77777777" w:rsidR="00010F8E" w:rsidRPr="00010F8E" w:rsidRDefault="00010F8E" w:rsidP="00010F8E">
      <w:pPr>
        <w:ind w:left="567" w:hanging="425"/>
        <w:rPr>
          <w:rFonts w:eastAsia="Times New Roman"/>
          <w:szCs w:val="20"/>
        </w:rPr>
      </w:pPr>
      <w:r w:rsidRPr="00010F8E">
        <w:rPr>
          <w:rFonts w:eastAsia="Times New Roman"/>
          <w:szCs w:val="20"/>
        </w:rPr>
        <w:t>9.</w:t>
      </w:r>
      <w:r w:rsidRPr="00010F8E">
        <w:rPr>
          <w:rFonts w:eastAsia="Times New Roman"/>
          <w:szCs w:val="20"/>
        </w:rPr>
        <w:tab/>
        <w:t>No other submissions were received in relation to this matter.</w:t>
      </w:r>
    </w:p>
    <w:p w14:paraId="53EB60BF" w14:textId="77777777" w:rsidR="00010F8E" w:rsidRPr="00010F8E" w:rsidRDefault="00010F8E" w:rsidP="00010F8E">
      <w:pPr>
        <w:rPr>
          <w:rFonts w:eastAsia="Times New Roman"/>
          <w:b/>
          <w:szCs w:val="20"/>
        </w:rPr>
      </w:pPr>
      <w:r w:rsidRPr="00010F8E">
        <w:rPr>
          <w:rFonts w:eastAsia="Times New Roman"/>
          <w:b/>
          <w:szCs w:val="20"/>
        </w:rPr>
        <w:t>CONSIDERATIONS</w:t>
      </w:r>
    </w:p>
    <w:p w14:paraId="07EB4EE4" w14:textId="77777777" w:rsidR="00010F8E" w:rsidRPr="00010F8E" w:rsidRDefault="00010F8E" w:rsidP="00010F8E">
      <w:pPr>
        <w:ind w:left="567" w:hanging="425"/>
        <w:rPr>
          <w:rFonts w:eastAsia="Times New Roman"/>
          <w:szCs w:val="20"/>
        </w:rPr>
      </w:pPr>
      <w:r w:rsidRPr="00010F8E">
        <w:rPr>
          <w:rFonts w:eastAsia="Times New Roman"/>
          <w:szCs w:val="20"/>
        </w:rPr>
        <w:t>10.</w:t>
      </w:r>
      <w:r w:rsidRPr="00010F8E">
        <w:rPr>
          <w:rFonts w:eastAsia="Times New Roman"/>
          <w:szCs w:val="20"/>
        </w:rPr>
        <w:tab/>
        <w:t>The application put to the Tribunal by Magistrate Deland seeks the determination of a Country Resident Magistrate Housing Allowance to meet expenses associated with the maintenance of a residence privately owned by Magistrate Deland in the locality of Berri, South Australia.</w:t>
      </w:r>
    </w:p>
    <w:p w14:paraId="693E2996" w14:textId="77777777" w:rsidR="00010F8E" w:rsidRPr="00010F8E" w:rsidRDefault="00010F8E" w:rsidP="00010F8E">
      <w:pPr>
        <w:ind w:left="567" w:hanging="425"/>
        <w:rPr>
          <w:rFonts w:eastAsia="Times New Roman"/>
          <w:szCs w:val="20"/>
        </w:rPr>
      </w:pPr>
      <w:r w:rsidRPr="00010F8E">
        <w:rPr>
          <w:rFonts w:eastAsia="Times New Roman"/>
          <w:szCs w:val="20"/>
        </w:rPr>
        <w:t>11.</w:t>
      </w:r>
      <w:r w:rsidRPr="00010F8E">
        <w:rPr>
          <w:rFonts w:eastAsia="Times New Roman"/>
          <w:szCs w:val="20"/>
        </w:rPr>
        <w:tab/>
      </w:r>
      <w:r w:rsidRPr="00010F8E">
        <w:rPr>
          <w:rFonts w:eastAsia="Times New Roman"/>
          <w:spacing w:val="-2"/>
          <w:szCs w:val="20"/>
        </w:rPr>
        <w:t>Current work allocation protocols adopted by the magistracy provide that Magistrate Deland sits 5 days per week, 3 weeks per month in the Berri Magistrates Court, and the remaining 1 week per month at the Port Adelaide Magistrates Court.</w:t>
      </w:r>
    </w:p>
    <w:p w14:paraId="10CE5881" w14:textId="77777777" w:rsidR="00010F8E" w:rsidRPr="00010F8E" w:rsidRDefault="00010F8E" w:rsidP="00010F8E">
      <w:pPr>
        <w:ind w:left="567" w:hanging="425"/>
        <w:rPr>
          <w:rFonts w:eastAsia="Times New Roman"/>
          <w:szCs w:val="20"/>
        </w:rPr>
      </w:pPr>
      <w:r w:rsidRPr="00010F8E">
        <w:rPr>
          <w:rFonts w:eastAsia="Times New Roman"/>
          <w:szCs w:val="20"/>
        </w:rPr>
        <w:t>12.</w:t>
      </w:r>
      <w:r w:rsidRPr="00010F8E">
        <w:rPr>
          <w:rFonts w:eastAsia="Times New Roman"/>
          <w:szCs w:val="20"/>
        </w:rPr>
        <w:tab/>
        <w:t>Had Magistrate Deland not elected to purchase and maintain her own residence in Berri, she would have otherwise been entitled to secure, furnished private rental accommodation, at no cost to her, in accordance with the established Country Resident Magistrates policy. That policy has been in effect since 2006 and that policy arrangement is extraneous to any determinations of remuneration made by this Tribunal.</w:t>
      </w:r>
    </w:p>
    <w:p w14:paraId="57260DC0" w14:textId="77777777" w:rsidR="00010F8E" w:rsidRPr="00010F8E" w:rsidRDefault="00010F8E" w:rsidP="00010F8E">
      <w:pPr>
        <w:ind w:left="567" w:hanging="425"/>
        <w:rPr>
          <w:rFonts w:eastAsia="Times New Roman"/>
          <w:szCs w:val="20"/>
        </w:rPr>
      </w:pPr>
      <w:r w:rsidRPr="00010F8E">
        <w:rPr>
          <w:rFonts w:eastAsia="Times New Roman"/>
          <w:szCs w:val="20"/>
        </w:rPr>
        <w:t>13.</w:t>
      </w:r>
      <w:r w:rsidRPr="00010F8E">
        <w:rPr>
          <w:rFonts w:eastAsia="Times New Roman"/>
          <w:szCs w:val="20"/>
        </w:rPr>
        <w:tab/>
        <w:t>The nature of the private rental accommodation available to Magistrate Deland is a house which was previously rented in the general Berri locality at the amount of $1 955.36 per month (or $451.23 per week). Magistrate Deland’s submission states that this accommodation is unsuitable due to her own assessment of several inadequacies including: privacy, security, ongoing maintenance issues, and personal preference for owning her own home. Due to these reasons, Magistrate Deland has elected to purchase and live in her own home in the country locality.</w:t>
      </w:r>
    </w:p>
    <w:p w14:paraId="69EA6420" w14:textId="77777777" w:rsidR="00010F8E" w:rsidRPr="00010F8E" w:rsidRDefault="00010F8E" w:rsidP="00010F8E">
      <w:pPr>
        <w:ind w:left="567" w:hanging="425"/>
        <w:rPr>
          <w:rFonts w:eastAsia="Times New Roman"/>
          <w:szCs w:val="20"/>
        </w:rPr>
      </w:pPr>
      <w:r w:rsidRPr="00010F8E">
        <w:rPr>
          <w:rFonts w:eastAsia="Times New Roman"/>
          <w:szCs w:val="20"/>
        </w:rPr>
        <w:t>14.</w:t>
      </w:r>
      <w:r w:rsidRPr="00010F8E">
        <w:rPr>
          <w:rFonts w:eastAsia="Times New Roman"/>
          <w:szCs w:val="20"/>
        </w:rPr>
        <w:tab/>
        <w:t>Moreover, the Tribunal has heard that Magistrate Deland owns and maintains a private residence in Metropolitan Adelaide, with no payment made to her by the State in relation to that residence.</w:t>
      </w:r>
    </w:p>
    <w:p w14:paraId="6010169C" w14:textId="77777777" w:rsidR="00010F8E" w:rsidRPr="00010F8E" w:rsidRDefault="00010F8E" w:rsidP="00010F8E">
      <w:pPr>
        <w:ind w:left="567" w:hanging="425"/>
        <w:rPr>
          <w:rFonts w:eastAsia="Times New Roman"/>
          <w:szCs w:val="20"/>
        </w:rPr>
      </w:pPr>
      <w:r w:rsidRPr="00010F8E">
        <w:rPr>
          <w:rFonts w:eastAsia="Times New Roman"/>
          <w:szCs w:val="20"/>
        </w:rPr>
        <w:t>15.</w:t>
      </w:r>
      <w:r w:rsidRPr="00010F8E">
        <w:rPr>
          <w:rFonts w:eastAsia="Times New Roman"/>
          <w:szCs w:val="20"/>
        </w:rPr>
        <w:tab/>
        <w:t>In considering this matter, the Tribunal has examined the distance and duration of a journey using road transport between Adelaide and Berri. That journey is 243 kilometres in distance and 2 hours and 46 minutes in duration. The Tribunal is satisfied that a journey of that nature cannot reasonably be performed by a judicial officer on a daily basis.</w:t>
      </w:r>
    </w:p>
    <w:p w14:paraId="64404998" w14:textId="77777777" w:rsidR="00010F8E" w:rsidRPr="00010F8E" w:rsidRDefault="00010F8E" w:rsidP="00010F8E">
      <w:pPr>
        <w:ind w:left="567" w:hanging="425"/>
        <w:rPr>
          <w:rFonts w:eastAsia="Times New Roman"/>
          <w:szCs w:val="20"/>
        </w:rPr>
      </w:pPr>
      <w:r w:rsidRPr="00010F8E">
        <w:rPr>
          <w:rFonts w:eastAsia="Times New Roman"/>
          <w:szCs w:val="20"/>
        </w:rPr>
        <w:t>16.</w:t>
      </w:r>
      <w:r w:rsidRPr="00010F8E">
        <w:rPr>
          <w:rFonts w:eastAsia="Times New Roman"/>
          <w:szCs w:val="20"/>
        </w:rPr>
        <w:tab/>
        <w:t>Therefore, the question before the Tribunal is whether Magistrate Deland ought to be entitled to an allowance on grounds that she has elected to purchase her own home, rather than take up the rental accommodation arrangement provided to Country Resident Magistrates in accordance with the long standing policy adopted by the magistracy.</w:t>
      </w:r>
    </w:p>
    <w:p w14:paraId="11542DC7" w14:textId="77777777" w:rsidR="00010F8E" w:rsidRPr="00010F8E" w:rsidRDefault="00010F8E" w:rsidP="00010F8E">
      <w:pPr>
        <w:ind w:left="567" w:hanging="425"/>
        <w:rPr>
          <w:rFonts w:eastAsia="Times New Roman"/>
          <w:szCs w:val="20"/>
        </w:rPr>
      </w:pPr>
      <w:r w:rsidRPr="00010F8E">
        <w:rPr>
          <w:rFonts w:eastAsia="Times New Roman"/>
          <w:szCs w:val="20"/>
        </w:rPr>
        <w:t>17.</w:t>
      </w:r>
      <w:r w:rsidRPr="00010F8E">
        <w:rPr>
          <w:rFonts w:eastAsia="Times New Roman"/>
          <w:szCs w:val="20"/>
        </w:rPr>
        <w:tab/>
        <w:t>In properly considering this matter, the Tribunal sought further information from the Chief Magistrate and found that similar rental accommodation arrangements apply to Country Resident Magistrates sitting in Courts at Mount Gambier and Port Augusta. No issues have been raised with the Tribunal in relation to those arrangements. No application has been put to the Tribunal in relation to Magistrates resident at Mount Gambier and Port Augusta.</w:t>
      </w:r>
    </w:p>
    <w:p w14:paraId="656CF1CC" w14:textId="77777777" w:rsidR="00010F8E" w:rsidRPr="00010F8E" w:rsidRDefault="00010F8E" w:rsidP="00010F8E">
      <w:pPr>
        <w:ind w:left="567" w:hanging="425"/>
        <w:rPr>
          <w:rFonts w:eastAsia="Times New Roman"/>
          <w:szCs w:val="20"/>
        </w:rPr>
      </w:pPr>
      <w:r w:rsidRPr="00010F8E">
        <w:rPr>
          <w:rFonts w:eastAsia="Times New Roman"/>
          <w:szCs w:val="20"/>
        </w:rPr>
        <w:t>18.</w:t>
      </w:r>
      <w:r w:rsidRPr="00010F8E">
        <w:rPr>
          <w:rFonts w:eastAsia="Times New Roman"/>
          <w:szCs w:val="20"/>
        </w:rPr>
        <w:tab/>
        <w:t>The Tribunal notes that Magistrate Deland’s work routine is currently five days per week, 3 weeks per month sitting in Berri and 1 week per month sitting in Port Adelaide. That work arrangement has been in place since 2017, and, prior to that, the Berri Magistrate would sit full time in Berri. It could be reasonably expected that in the future work allocation protocols for Country Resident Magistrates could change from time to time at the discretion of the magistracy’s leadership, having regard to a variety of guiding considerations. The Tribunal is mindful of the varying nature of these working arrangements, and the extent to which the Chief Magistrate may alter them to meet specific work requirements.</w:t>
      </w:r>
    </w:p>
    <w:p w14:paraId="1F851C64" w14:textId="77777777" w:rsidR="00010F8E" w:rsidRPr="00010F8E" w:rsidRDefault="00010F8E" w:rsidP="00010F8E">
      <w:pPr>
        <w:ind w:left="567" w:hanging="425"/>
        <w:rPr>
          <w:rFonts w:eastAsia="Times New Roman"/>
          <w:szCs w:val="20"/>
        </w:rPr>
      </w:pPr>
      <w:r w:rsidRPr="00010F8E">
        <w:rPr>
          <w:rFonts w:eastAsia="Times New Roman"/>
          <w:szCs w:val="20"/>
        </w:rPr>
        <w:t>19.</w:t>
      </w:r>
      <w:r w:rsidRPr="00010F8E">
        <w:rPr>
          <w:rFonts w:eastAsia="Times New Roman"/>
          <w:szCs w:val="20"/>
        </w:rPr>
        <w:tab/>
        <w:t>For the purpose of the Tribunal’s reasoning, and to overcome the challenges of varying Courts policy and procedure from time to time, the Tribunal will proceed on the assumption that Magistrates posted to country court locations will reasonably perform the majority (i.e. greater than 50 per cent) of their official duties at the country court location. This assumption will be reflected in the terms of any Determination made by the Tribunal in relation to this matter.</w:t>
      </w:r>
    </w:p>
    <w:p w14:paraId="509EF6C7" w14:textId="77777777" w:rsidR="00010F8E" w:rsidRPr="00010F8E" w:rsidRDefault="00010F8E" w:rsidP="00010F8E">
      <w:pPr>
        <w:ind w:left="567" w:hanging="425"/>
        <w:rPr>
          <w:rFonts w:eastAsia="Times New Roman"/>
          <w:szCs w:val="20"/>
        </w:rPr>
      </w:pPr>
      <w:r w:rsidRPr="00010F8E">
        <w:rPr>
          <w:rFonts w:eastAsia="Times New Roman"/>
          <w:szCs w:val="20"/>
        </w:rPr>
        <w:t>20.</w:t>
      </w:r>
      <w:r w:rsidRPr="00010F8E">
        <w:rPr>
          <w:rFonts w:eastAsia="Times New Roman"/>
          <w:szCs w:val="20"/>
        </w:rPr>
        <w:tab/>
        <w:t>The remaining issue for the Tribunal’s consideration is therefore whether a Country Housing Allowance ought to be paid to Magistrate Deland, and, more specifically, whether the grounds upon which Magistrate Deland’s request has been made are sufficient as to warrant the payment of an allowance.</w:t>
      </w:r>
    </w:p>
    <w:p w14:paraId="7D6E10F2" w14:textId="77777777" w:rsidR="00010F8E" w:rsidRPr="00010F8E" w:rsidRDefault="00010F8E" w:rsidP="00010F8E">
      <w:pPr>
        <w:ind w:left="567" w:hanging="425"/>
        <w:rPr>
          <w:rFonts w:eastAsia="Times New Roman"/>
          <w:szCs w:val="20"/>
        </w:rPr>
      </w:pPr>
      <w:r w:rsidRPr="00010F8E">
        <w:rPr>
          <w:rFonts w:eastAsia="Times New Roman"/>
          <w:szCs w:val="20"/>
        </w:rPr>
        <w:lastRenderedPageBreak/>
        <w:t>21.</w:t>
      </w:r>
      <w:r w:rsidRPr="00010F8E">
        <w:rPr>
          <w:rFonts w:eastAsia="Times New Roman"/>
          <w:szCs w:val="20"/>
        </w:rPr>
        <w:tab/>
        <w:t>The grounds provided by Magistrate Deland include privacy, security, ongoing maintenance issues, and personal preference for owning own home. The Tribunal considers these grounds to have some cogency. In particular, the need for home privacy and personal security of judicial officers is of particular importance to the good order of the State. Relevantly, in 2016, the Tribunal issued a Determination</w:t>
      </w:r>
      <w:r w:rsidRPr="00010F8E">
        <w:rPr>
          <w:rFonts w:eastAsia="Times New Roman"/>
          <w:szCs w:val="20"/>
          <w:vertAlign w:val="superscript"/>
        </w:rPr>
        <w:footnoteReference w:id="1"/>
      </w:r>
      <w:r w:rsidRPr="00010F8E">
        <w:rPr>
          <w:rFonts w:eastAsia="Times New Roman"/>
          <w:szCs w:val="20"/>
        </w:rPr>
        <w:t xml:space="preserve"> for a Judicial Security Allowance which acknowledged and met this genuine requirement.</w:t>
      </w:r>
    </w:p>
    <w:p w14:paraId="028D2042" w14:textId="77777777" w:rsidR="00010F8E" w:rsidRPr="00010F8E" w:rsidRDefault="00010F8E" w:rsidP="00010F8E">
      <w:pPr>
        <w:ind w:left="567" w:hanging="425"/>
        <w:rPr>
          <w:rFonts w:eastAsia="Times New Roman"/>
          <w:szCs w:val="20"/>
        </w:rPr>
      </w:pPr>
      <w:r w:rsidRPr="00010F8E">
        <w:rPr>
          <w:rFonts w:eastAsia="Times New Roman"/>
          <w:szCs w:val="20"/>
        </w:rPr>
        <w:t>22.</w:t>
      </w:r>
      <w:r w:rsidRPr="00010F8E">
        <w:rPr>
          <w:rFonts w:eastAsia="Times New Roman"/>
          <w:szCs w:val="20"/>
        </w:rPr>
        <w:tab/>
        <w:t>Furthermore, evidence was heard by the Tribunal in 2016 of an increasing risk in relation to the personal security of judicial officers generally. A particular emphasis was placed upon the security risk borne by judicial officers at their private residences. An extract from the Tribunal’s 2016 Report is provided below:</w:t>
      </w:r>
    </w:p>
    <w:p w14:paraId="7B1B3FB1" w14:textId="77777777" w:rsidR="00010F8E" w:rsidRPr="00010F8E" w:rsidRDefault="00010F8E" w:rsidP="00010F8E">
      <w:pPr>
        <w:ind w:left="709"/>
        <w:rPr>
          <w:rFonts w:eastAsia="Times New Roman"/>
          <w:i/>
          <w:szCs w:val="20"/>
        </w:rPr>
      </w:pPr>
      <w:r w:rsidRPr="00010F8E">
        <w:rPr>
          <w:rFonts w:eastAsia="Times New Roman"/>
          <w:i/>
          <w:szCs w:val="20"/>
        </w:rPr>
        <w:t>“On the material before it, the Tribunal is satisfied that a substantive level of risk to the personal safety of judicial officers exists, which should be recognised as extending to the time a judicial officer performs work at the courts, their chambers and at their private residence.”</w:t>
      </w:r>
    </w:p>
    <w:p w14:paraId="5F676096" w14:textId="77777777" w:rsidR="00010F8E" w:rsidRPr="00010F8E" w:rsidRDefault="00010F8E" w:rsidP="00010F8E">
      <w:pPr>
        <w:ind w:left="567" w:hanging="425"/>
        <w:rPr>
          <w:rFonts w:eastAsia="Times New Roman"/>
          <w:szCs w:val="20"/>
        </w:rPr>
      </w:pPr>
      <w:r w:rsidRPr="00010F8E">
        <w:rPr>
          <w:rFonts w:eastAsia="Times New Roman"/>
          <w:szCs w:val="20"/>
        </w:rPr>
        <w:t>23.</w:t>
      </w:r>
      <w:r w:rsidRPr="00010F8E">
        <w:rPr>
          <w:rFonts w:eastAsia="Times New Roman"/>
          <w:szCs w:val="20"/>
        </w:rPr>
        <w:tab/>
        <w:t>The Tribunal has taken a similar line of reasoning in deciding the issue currently before the Tribunal, and has concluded that the payment of a housing allowance would assist in this respect.</w:t>
      </w:r>
    </w:p>
    <w:p w14:paraId="1BF15201" w14:textId="77777777" w:rsidR="00010F8E" w:rsidRPr="00010F8E" w:rsidRDefault="00010F8E" w:rsidP="00010F8E">
      <w:pPr>
        <w:rPr>
          <w:rFonts w:eastAsia="Times New Roman"/>
          <w:b/>
          <w:szCs w:val="20"/>
        </w:rPr>
      </w:pPr>
      <w:r w:rsidRPr="00010F8E">
        <w:rPr>
          <w:rFonts w:eastAsia="Times New Roman"/>
          <w:b/>
          <w:szCs w:val="20"/>
        </w:rPr>
        <w:t>CONCLUSION</w:t>
      </w:r>
    </w:p>
    <w:p w14:paraId="13E3BF57" w14:textId="77777777" w:rsidR="00010F8E" w:rsidRPr="00010F8E" w:rsidRDefault="00010F8E" w:rsidP="00010F8E">
      <w:pPr>
        <w:ind w:left="567" w:hanging="425"/>
        <w:rPr>
          <w:rFonts w:eastAsia="Times New Roman"/>
          <w:szCs w:val="20"/>
        </w:rPr>
      </w:pPr>
      <w:r w:rsidRPr="00010F8E">
        <w:rPr>
          <w:rFonts w:eastAsia="Times New Roman"/>
          <w:szCs w:val="20"/>
        </w:rPr>
        <w:t>24.</w:t>
      </w:r>
      <w:r w:rsidRPr="00010F8E">
        <w:rPr>
          <w:rFonts w:eastAsia="Times New Roman"/>
          <w:szCs w:val="20"/>
        </w:rPr>
        <w:tab/>
        <w:t>Accordingly, the Tribunal considers it appropriate that the Berri Country Resident Magistrate should be entitled to a Berri Country Resident Magistrate Housing Allowance in lieu of taking up the country rental accommodation provided by the State, subject to the terms of the accompanying Determination, which provide that the Berri Country Resident Magistrate must perform the majority if his or her official duties in Berri.</w:t>
      </w:r>
    </w:p>
    <w:p w14:paraId="23303151" w14:textId="77777777" w:rsidR="00010F8E" w:rsidRPr="00010F8E" w:rsidRDefault="00010F8E" w:rsidP="00010F8E">
      <w:pPr>
        <w:ind w:left="567" w:hanging="425"/>
        <w:rPr>
          <w:rFonts w:eastAsia="Times New Roman"/>
          <w:szCs w:val="20"/>
        </w:rPr>
      </w:pPr>
      <w:r w:rsidRPr="00010F8E">
        <w:rPr>
          <w:rFonts w:eastAsia="Times New Roman"/>
          <w:szCs w:val="20"/>
        </w:rPr>
        <w:t>25.</w:t>
      </w:r>
      <w:r w:rsidRPr="00010F8E">
        <w:rPr>
          <w:rFonts w:eastAsia="Times New Roman"/>
          <w:szCs w:val="20"/>
        </w:rPr>
        <w:tab/>
        <w:t>In the Tribunal’s view, nothing within the accompanying Determination incorporates liability to the State for any extraneous, associated, or unforeseen cost or any loss in relation to the purchase of a private residence by a Magistrate.</w:t>
      </w:r>
    </w:p>
    <w:p w14:paraId="0AE0B98F" w14:textId="77777777" w:rsidR="00010F8E" w:rsidRPr="00010F8E" w:rsidRDefault="00010F8E" w:rsidP="00010F8E">
      <w:pPr>
        <w:rPr>
          <w:rFonts w:eastAsia="Times New Roman"/>
          <w:b/>
          <w:szCs w:val="20"/>
        </w:rPr>
      </w:pPr>
      <w:r w:rsidRPr="00010F8E">
        <w:rPr>
          <w:rFonts w:eastAsia="Times New Roman"/>
          <w:b/>
          <w:szCs w:val="20"/>
        </w:rPr>
        <w:t>AMOUNT OF ALLOWANCE</w:t>
      </w:r>
    </w:p>
    <w:p w14:paraId="6A3B6136" w14:textId="77777777" w:rsidR="00010F8E" w:rsidRPr="00010F8E" w:rsidRDefault="00010F8E" w:rsidP="00010F8E">
      <w:pPr>
        <w:ind w:left="567" w:hanging="425"/>
        <w:rPr>
          <w:rFonts w:eastAsia="Times New Roman"/>
          <w:szCs w:val="20"/>
        </w:rPr>
      </w:pPr>
      <w:r w:rsidRPr="00010F8E">
        <w:rPr>
          <w:rFonts w:eastAsia="Times New Roman"/>
          <w:szCs w:val="20"/>
        </w:rPr>
        <w:t>26.</w:t>
      </w:r>
      <w:r w:rsidRPr="00010F8E">
        <w:rPr>
          <w:rFonts w:eastAsia="Times New Roman"/>
          <w:szCs w:val="20"/>
        </w:rPr>
        <w:tab/>
        <w:t>In arriving at an appropriate amount of allowance, the Tribunal was persuaded that the amount of expenditure previously met by the State in relation to rental accommodation in Berri was appropriate. That amount is $23 464 per annum.</w:t>
      </w:r>
    </w:p>
    <w:p w14:paraId="030D52A7" w14:textId="77777777" w:rsidR="00010F8E" w:rsidRPr="00010F8E" w:rsidRDefault="00010F8E" w:rsidP="00010F8E">
      <w:pPr>
        <w:ind w:left="567" w:hanging="425"/>
        <w:rPr>
          <w:rFonts w:eastAsia="Times New Roman"/>
          <w:szCs w:val="20"/>
        </w:rPr>
      </w:pPr>
      <w:r w:rsidRPr="00010F8E">
        <w:rPr>
          <w:rFonts w:eastAsia="Times New Roman"/>
          <w:szCs w:val="20"/>
        </w:rPr>
        <w:t>27.</w:t>
      </w:r>
      <w:r w:rsidRPr="00010F8E">
        <w:rPr>
          <w:rFonts w:eastAsia="Times New Roman"/>
          <w:szCs w:val="20"/>
        </w:rPr>
        <w:tab/>
        <w:t>The Tribunal supports the notion that there should be no additional cost to the State involved in the establishment of the abovementioned allowance, when compared to the cost of the previous rental accommodation arrangement provided by the State.</w:t>
      </w:r>
    </w:p>
    <w:p w14:paraId="312871B6" w14:textId="77777777" w:rsidR="00010F8E" w:rsidRPr="00010F8E" w:rsidRDefault="00010F8E" w:rsidP="00010F8E">
      <w:pPr>
        <w:ind w:left="567" w:hanging="425"/>
        <w:rPr>
          <w:rFonts w:eastAsia="Times New Roman"/>
          <w:szCs w:val="20"/>
        </w:rPr>
      </w:pPr>
      <w:r w:rsidRPr="00010F8E">
        <w:rPr>
          <w:rFonts w:eastAsia="Times New Roman"/>
          <w:szCs w:val="20"/>
        </w:rPr>
        <w:t>28.</w:t>
      </w:r>
      <w:r w:rsidRPr="00010F8E">
        <w:rPr>
          <w:rFonts w:eastAsia="Times New Roman"/>
          <w:szCs w:val="20"/>
        </w:rPr>
        <w:tab/>
        <w:t>When reviewing this entitlement in future, the Tribunal intends to have regard to movements in the costs of rental accommodation at the country court location, to ensure that the State does not incur any undue or unexpected costs in relation to the payment of the allowance.</w:t>
      </w:r>
    </w:p>
    <w:p w14:paraId="779F30ED" w14:textId="77777777" w:rsidR="00010F8E" w:rsidRPr="00010F8E" w:rsidRDefault="00010F8E" w:rsidP="00010F8E">
      <w:pPr>
        <w:ind w:left="567" w:hanging="425"/>
        <w:rPr>
          <w:rFonts w:eastAsia="Times New Roman"/>
          <w:szCs w:val="20"/>
        </w:rPr>
      </w:pPr>
      <w:r w:rsidRPr="00010F8E">
        <w:rPr>
          <w:rFonts w:eastAsia="Times New Roman"/>
          <w:szCs w:val="20"/>
        </w:rPr>
        <w:t>29.</w:t>
      </w:r>
      <w:r w:rsidRPr="00010F8E">
        <w:rPr>
          <w:rFonts w:eastAsia="Times New Roman"/>
          <w:szCs w:val="20"/>
        </w:rPr>
        <w:tab/>
        <w:t>The Tribunal has not been asked to consider issues in relation to taxation of the above allowance. The Tribunal notes that issues in relation to taxation are not within its mandate and jurisdiction.</w:t>
      </w:r>
    </w:p>
    <w:p w14:paraId="3124F4D3" w14:textId="77777777" w:rsidR="00010F8E" w:rsidRPr="00010F8E" w:rsidRDefault="00010F8E" w:rsidP="00010F8E">
      <w:pPr>
        <w:rPr>
          <w:rFonts w:eastAsia="Times New Roman"/>
          <w:b/>
          <w:szCs w:val="20"/>
        </w:rPr>
      </w:pPr>
      <w:r w:rsidRPr="00010F8E">
        <w:rPr>
          <w:rFonts w:eastAsia="Times New Roman"/>
          <w:b/>
          <w:szCs w:val="20"/>
        </w:rPr>
        <w:t>OPERATIVE DATE</w:t>
      </w:r>
    </w:p>
    <w:p w14:paraId="71D11EE3" w14:textId="77777777" w:rsidR="00010F8E" w:rsidRPr="00010F8E" w:rsidRDefault="00010F8E" w:rsidP="00010F8E">
      <w:pPr>
        <w:ind w:left="567" w:hanging="425"/>
        <w:rPr>
          <w:rFonts w:eastAsia="Times New Roman"/>
          <w:szCs w:val="20"/>
        </w:rPr>
      </w:pPr>
      <w:r w:rsidRPr="00010F8E">
        <w:rPr>
          <w:rFonts w:eastAsia="Times New Roman"/>
          <w:szCs w:val="20"/>
        </w:rPr>
        <w:t>30.</w:t>
      </w:r>
      <w:r w:rsidRPr="00010F8E">
        <w:rPr>
          <w:rFonts w:eastAsia="Times New Roman"/>
          <w:szCs w:val="20"/>
        </w:rPr>
        <w:tab/>
        <w:t>The Tribunal considers it appropriate that the operative date of the accompanying Determination shall be 27 April 2020, which is the date upon which Magistrate Deland vacated her State provided rental accommodation in Berri.</w:t>
      </w:r>
    </w:p>
    <w:p w14:paraId="7E9ADB4E" w14:textId="77777777" w:rsidR="00010F8E" w:rsidRPr="00010F8E" w:rsidRDefault="00010F8E" w:rsidP="00010F8E">
      <w:pPr>
        <w:ind w:left="567" w:hanging="425"/>
        <w:rPr>
          <w:rFonts w:eastAsia="Times New Roman"/>
          <w:szCs w:val="20"/>
        </w:rPr>
      </w:pPr>
      <w:r w:rsidRPr="00010F8E">
        <w:rPr>
          <w:rFonts w:eastAsia="Times New Roman"/>
          <w:szCs w:val="20"/>
        </w:rPr>
        <w:t>31.</w:t>
      </w:r>
      <w:r w:rsidRPr="00010F8E">
        <w:rPr>
          <w:rFonts w:eastAsia="Times New Roman"/>
          <w:szCs w:val="20"/>
        </w:rPr>
        <w:tab/>
        <w:t>The accompanying Determination 1 of 2021 will now issue.</w:t>
      </w:r>
    </w:p>
    <w:p w14:paraId="15DC2E75" w14:textId="77777777" w:rsidR="00010F8E" w:rsidRPr="00010F8E" w:rsidRDefault="00010F8E" w:rsidP="00010F8E">
      <w:pPr>
        <w:rPr>
          <w:rFonts w:eastAsia="Times New Roman"/>
          <w:szCs w:val="20"/>
        </w:rPr>
      </w:pPr>
      <w:r w:rsidRPr="00010F8E">
        <w:rPr>
          <w:rFonts w:eastAsia="Times New Roman"/>
          <w:szCs w:val="20"/>
        </w:rPr>
        <w:t>Dated: 3 February 2021</w:t>
      </w:r>
    </w:p>
    <w:p w14:paraId="3AEF005E" w14:textId="77777777" w:rsidR="00010F8E" w:rsidRPr="00010F8E" w:rsidRDefault="00010F8E" w:rsidP="00010F8E">
      <w:pPr>
        <w:spacing w:after="0"/>
        <w:jc w:val="right"/>
        <w:rPr>
          <w:rFonts w:eastAsia="Times New Roman"/>
          <w:smallCaps/>
          <w:szCs w:val="20"/>
        </w:rPr>
      </w:pPr>
      <w:r w:rsidRPr="00010F8E">
        <w:rPr>
          <w:rFonts w:eastAsia="Times New Roman"/>
          <w:smallCaps/>
          <w:szCs w:val="20"/>
        </w:rPr>
        <w:t>Matthew O’Callaghan</w:t>
      </w:r>
    </w:p>
    <w:p w14:paraId="7DEDE305" w14:textId="77777777" w:rsidR="00010F8E" w:rsidRPr="00010F8E" w:rsidRDefault="00010F8E" w:rsidP="00010F8E">
      <w:pPr>
        <w:jc w:val="right"/>
        <w:rPr>
          <w:rFonts w:eastAsia="Times New Roman"/>
          <w:szCs w:val="17"/>
        </w:rPr>
      </w:pPr>
      <w:r w:rsidRPr="00010F8E">
        <w:rPr>
          <w:rFonts w:eastAsia="Times New Roman"/>
          <w:szCs w:val="17"/>
        </w:rPr>
        <w:t>President</w:t>
      </w:r>
    </w:p>
    <w:p w14:paraId="2A2B44F5" w14:textId="77777777" w:rsidR="00010F8E" w:rsidRPr="00010F8E" w:rsidRDefault="00010F8E" w:rsidP="00010F8E">
      <w:pPr>
        <w:spacing w:after="0"/>
        <w:jc w:val="right"/>
        <w:rPr>
          <w:rFonts w:eastAsia="Times New Roman"/>
          <w:smallCaps/>
          <w:szCs w:val="20"/>
        </w:rPr>
      </w:pPr>
      <w:r w:rsidRPr="00010F8E">
        <w:rPr>
          <w:rFonts w:eastAsia="Times New Roman"/>
          <w:smallCaps/>
          <w:szCs w:val="20"/>
        </w:rPr>
        <w:t>Deborah Black</w:t>
      </w:r>
    </w:p>
    <w:p w14:paraId="59013482" w14:textId="77777777" w:rsidR="00010F8E" w:rsidRPr="00010F8E" w:rsidRDefault="00010F8E" w:rsidP="00010F8E">
      <w:pPr>
        <w:jc w:val="right"/>
        <w:rPr>
          <w:rFonts w:eastAsia="Times New Roman"/>
          <w:szCs w:val="17"/>
        </w:rPr>
      </w:pPr>
      <w:r w:rsidRPr="00010F8E">
        <w:rPr>
          <w:rFonts w:eastAsia="Times New Roman"/>
          <w:szCs w:val="17"/>
        </w:rPr>
        <w:t>Member</w:t>
      </w:r>
    </w:p>
    <w:p w14:paraId="1E484056" w14:textId="77777777" w:rsidR="00010F8E" w:rsidRPr="00010F8E" w:rsidRDefault="00010F8E" w:rsidP="00010F8E">
      <w:pPr>
        <w:spacing w:after="0"/>
        <w:jc w:val="right"/>
        <w:rPr>
          <w:rFonts w:eastAsia="Times New Roman"/>
          <w:smallCaps/>
          <w:szCs w:val="20"/>
        </w:rPr>
      </w:pPr>
      <w:r w:rsidRPr="00010F8E">
        <w:rPr>
          <w:rFonts w:eastAsia="Times New Roman"/>
          <w:smallCaps/>
          <w:szCs w:val="20"/>
        </w:rPr>
        <w:t>Peter De Cure</w:t>
      </w:r>
    </w:p>
    <w:p w14:paraId="54D8E64D" w14:textId="77777777" w:rsidR="00EF1C7D" w:rsidRDefault="00010F8E" w:rsidP="007F6E11">
      <w:pPr>
        <w:spacing w:after="0"/>
        <w:jc w:val="right"/>
        <w:rPr>
          <w:rFonts w:eastAsia="Times New Roman"/>
          <w:szCs w:val="17"/>
        </w:rPr>
      </w:pPr>
      <w:r w:rsidRPr="00010F8E">
        <w:rPr>
          <w:rFonts w:eastAsia="Times New Roman"/>
          <w:szCs w:val="17"/>
        </w:rPr>
        <w:t>Member</w:t>
      </w:r>
    </w:p>
    <w:p w14:paraId="2008079E" w14:textId="77777777" w:rsidR="007F6E11" w:rsidRDefault="007F6E11" w:rsidP="007F6E11">
      <w:pPr>
        <w:pBdr>
          <w:bottom w:val="single" w:sz="4" w:space="1" w:color="auto"/>
        </w:pBdr>
        <w:spacing w:after="0" w:line="52" w:lineRule="exact"/>
        <w:jc w:val="center"/>
        <w:rPr>
          <w:lang w:val="en-US"/>
        </w:rPr>
      </w:pPr>
    </w:p>
    <w:p w14:paraId="6F190499" w14:textId="77777777" w:rsidR="007F6E11" w:rsidRDefault="007F6E11" w:rsidP="007F6E11">
      <w:pPr>
        <w:pBdr>
          <w:top w:val="single" w:sz="4" w:space="1" w:color="auto"/>
        </w:pBdr>
        <w:spacing w:before="34" w:after="0" w:line="14" w:lineRule="exact"/>
        <w:jc w:val="center"/>
        <w:rPr>
          <w:lang w:val="en-US"/>
        </w:rPr>
      </w:pPr>
    </w:p>
    <w:p w14:paraId="2DD2575F" w14:textId="77777777" w:rsidR="007F6E11" w:rsidRDefault="007F6E11" w:rsidP="007F6E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96E9FAA" w14:textId="77777777" w:rsidR="001945E4" w:rsidRPr="001945E4" w:rsidRDefault="001945E4" w:rsidP="00311B6C">
      <w:pPr>
        <w:pStyle w:val="Heading2"/>
      </w:pPr>
      <w:bookmarkStart w:id="43" w:name="_Toc63931075"/>
      <w:r w:rsidRPr="001945E4">
        <w:t>Return to Work Act 2014</w:t>
      </w:r>
      <w:bookmarkEnd w:id="43"/>
    </w:p>
    <w:p w14:paraId="23F039E4" w14:textId="77777777" w:rsidR="001945E4" w:rsidRPr="001945E4" w:rsidRDefault="001945E4" w:rsidP="001945E4">
      <w:pPr>
        <w:jc w:val="center"/>
        <w:rPr>
          <w:rFonts w:eastAsia="MS ??"/>
          <w:smallCaps/>
          <w:szCs w:val="17"/>
        </w:rPr>
      </w:pPr>
      <w:r w:rsidRPr="001945E4">
        <w:rPr>
          <w:smallCaps/>
          <w:szCs w:val="17"/>
        </w:rPr>
        <w:t>South Australian Employment Tribunal</w:t>
      </w:r>
    </w:p>
    <w:p w14:paraId="51E9A07E" w14:textId="77777777" w:rsidR="001945E4" w:rsidRPr="001945E4" w:rsidRDefault="001945E4" w:rsidP="001945E4">
      <w:pPr>
        <w:jc w:val="center"/>
        <w:rPr>
          <w:i/>
          <w:szCs w:val="17"/>
        </w:rPr>
      </w:pPr>
      <w:r w:rsidRPr="001945E4">
        <w:rPr>
          <w:i/>
          <w:szCs w:val="17"/>
        </w:rPr>
        <w:t>Schedule of Fees, Allowances and Expenses for Independent Medical Advisers</w:t>
      </w:r>
    </w:p>
    <w:p w14:paraId="0ABED240" w14:textId="77777777" w:rsidR="001945E4" w:rsidRPr="001945E4" w:rsidRDefault="001945E4" w:rsidP="001945E4">
      <w:pPr>
        <w:rPr>
          <w:szCs w:val="17"/>
        </w:rPr>
      </w:pPr>
      <w:r w:rsidRPr="001945E4">
        <w:rPr>
          <w:szCs w:val="17"/>
        </w:rPr>
        <w:t>Approved by His Excellency the Governor in Executive Council on 21 January 2021, to come into effect on 1 March 2021.</w:t>
      </w:r>
    </w:p>
    <w:p w14:paraId="559497DF" w14:textId="77777777" w:rsidR="001945E4" w:rsidRPr="001945E4" w:rsidRDefault="001945E4" w:rsidP="001945E4">
      <w:pPr>
        <w:rPr>
          <w:rFonts w:eastAsia="MS ??"/>
          <w:b/>
          <w:szCs w:val="17"/>
        </w:rPr>
      </w:pPr>
      <w:r w:rsidRPr="001945E4">
        <w:rPr>
          <w:szCs w:val="17"/>
        </w:rPr>
        <w:t>This Schedule of Fees, Allowances and Expenses for Independent Medical Advisers replaces all prior approved versions.</w:t>
      </w:r>
    </w:p>
    <w:p w14:paraId="40932FD0" w14:textId="77777777" w:rsidR="001945E4" w:rsidRPr="001945E4" w:rsidRDefault="001945E4" w:rsidP="001945E4">
      <w:pPr>
        <w:rPr>
          <w:rFonts w:eastAsia="MS ??"/>
          <w:szCs w:val="17"/>
        </w:rPr>
      </w:pPr>
      <w:r w:rsidRPr="001945E4">
        <w:rPr>
          <w:rFonts w:eastAsia="MS ??"/>
          <w:szCs w:val="17"/>
        </w:rPr>
        <w:t>All Fees, Allowances and Expenses in this Schedule are GST-exclusive.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2155"/>
      </w:tblGrid>
      <w:tr w:rsidR="001945E4" w:rsidRPr="001945E4" w14:paraId="5BC167FD" w14:textId="77777777" w:rsidTr="00311B6C">
        <w:tc>
          <w:tcPr>
            <w:tcW w:w="534" w:type="dxa"/>
          </w:tcPr>
          <w:p w14:paraId="699E0452" w14:textId="77777777" w:rsidR="001945E4" w:rsidRPr="001945E4" w:rsidRDefault="001945E4" w:rsidP="001945E4">
            <w:pPr>
              <w:widowControl w:val="0"/>
              <w:spacing w:before="60"/>
              <w:jc w:val="left"/>
              <w:rPr>
                <w:rFonts w:eastAsia="MS ??"/>
                <w:szCs w:val="17"/>
              </w:rPr>
            </w:pPr>
            <w:r w:rsidRPr="001945E4">
              <w:rPr>
                <w:rFonts w:eastAsia="MS ??"/>
                <w:b/>
                <w:color w:val="000000"/>
                <w:szCs w:val="17"/>
              </w:rPr>
              <w:t>1</w:t>
            </w:r>
          </w:p>
        </w:tc>
        <w:tc>
          <w:tcPr>
            <w:tcW w:w="6662" w:type="dxa"/>
          </w:tcPr>
          <w:p w14:paraId="6E189BBF" w14:textId="77777777" w:rsidR="001945E4" w:rsidRPr="001945E4" w:rsidRDefault="001945E4" w:rsidP="001945E4">
            <w:pPr>
              <w:widowControl w:val="0"/>
              <w:spacing w:before="60"/>
              <w:jc w:val="left"/>
              <w:rPr>
                <w:rFonts w:eastAsia="MS ??"/>
                <w:bCs/>
                <w:color w:val="000000"/>
                <w:szCs w:val="17"/>
              </w:rPr>
            </w:pPr>
            <w:r w:rsidRPr="001945E4">
              <w:rPr>
                <w:rFonts w:eastAsia="MS ??"/>
                <w:b/>
                <w:color w:val="000000"/>
                <w:szCs w:val="17"/>
              </w:rPr>
              <w:t>Fees per referral</w:t>
            </w:r>
          </w:p>
          <w:p w14:paraId="411BE60C" w14:textId="77777777" w:rsidR="001945E4" w:rsidRPr="001945E4" w:rsidRDefault="001945E4" w:rsidP="001945E4">
            <w:pPr>
              <w:widowControl w:val="0"/>
              <w:jc w:val="left"/>
              <w:rPr>
                <w:rFonts w:eastAsia="MS ??"/>
                <w:color w:val="000000"/>
                <w:szCs w:val="17"/>
              </w:rPr>
            </w:pPr>
            <w:r w:rsidRPr="001945E4">
              <w:rPr>
                <w:rFonts w:eastAsia="MS ??"/>
                <w:color w:val="000000"/>
                <w:szCs w:val="17"/>
              </w:rPr>
              <w:t>For all work, including examination of a worker and preparation of a report, associated with any one referral of a medical question or questions, (inclusive of preparation time, incidentals and the costs of travel by motor vehicle within 50 kilometres of the IMA’s usual practice address).</w:t>
            </w:r>
          </w:p>
          <w:p w14:paraId="66553758" w14:textId="77777777" w:rsidR="001945E4" w:rsidRPr="001945E4" w:rsidRDefault="001945E4" w:rsidP="001945E4">
            <w:pPr>
              <w:widowControl w:val="0"/>
              <w:spacing w:after="120"/>
              <w:jc w:val="left"/>
              <w:rPr>
                <w:rFonts w:eastAsia="MS ??"/>
                <w:szCs w:val="17"/>
              </w:rPr>
            </w:pPr>
            <w:r w:rsidRPr="001945E4">
              <w:rPr>
                <w:rFonts w:eastAsia="MS ??"/>
                <w:szCs w:val="17"/>
              </w:rPr>
              <w:t>*The fee payable per referral for a standard or complex report, either including or excluding of the assessment of Whole Person Impairment (WPI), must be first approved by the Registrar on the recommendation of a Deputy President.</w:t>
            </w:r>
          </w:p>
        </w:tc>
        <w:tc>
          <w:tcPr>
            <w:tcW w:w="2155" w:type="dxa"/>
          </w:tcPr>
          <w:p w14:paraId="6E3914C4" w14:textId="77777777" w:rsidR="001945E4" w:rsidRPr="001945E4" w:rsidRDefault="001945E4" w:rsidP="001945E4">
            <w:pPr>
              <w:widowControl w:val="0"/>
              <w:spacing w:before="60" w:after="0"/>
              <w:jc w:val="center"/>
              <w:rPr>
                <w:rFonts w:eastAsia="MS ??"/>
                <w:bCs/>
                <w:color w:val="000000"/>
                <w:szCs w:val="17"/>
              </w:rPr>
            </w:pPr>
            <w:r w:rsidRPr="001945E4">
              <w:rPr>
                <w:rFonts w:eastAsia="MS ??"/>
                <w:color w:val="000000"/>
                <w:szCs w:val="17"/>
              </w:rPr>
              <w:t>Standard non</w:t>
            </w:r>
            <w:r w:rsidRPr="001945E4">
              <w:rPr>
                <w:rFonts w:eastAsia="MS ??"/>
                <w:color w:val="000000"/>
                <w:szCs w:val="17"/>
              </w:rPr>
              <w:noBreakHyphen/>
              <w:t>WPI $1,300</w:t>
            </w:r>
          </w:p>
          <w:p w14:paraId="1EDE8F54" w14:textId="77777777" w:rsidR="001945E4" w:rsidRPr="001945E4" w:rsidRDefault="001945E4" w:rsidP="001945E4">
            <w:pPr>
              <w:widowControl w:val="0"/>
              <w:spacing w:after="0"/>
              <w:jc w:val="center"/>
              <w:rPr>
                <w:rFonts w:eastAsia="MS ??"/>
                <w:color w:val="000000"/>
                <w:szCs w:val="17"/>
              </w:rPr>
            </w:pPr>
            <w:r w:rsidRPr="001945E4">
              <w:rPr>
                <w:rFonts w:eastAsia="MS ??"/>
                <w:color w:val="000000"/>
                <w:szCs w:val="17"/>
              </w:rPr>
              <w:t>Complex non</w:t>
            </w:r>
            <w:r w:rsidRPr="001945E4">
              <w:rPr>
                <w:rFonts w:eastAsia="MS ??"/>
                <w:color w:val="000000"/>
                <w:szCs w:val="17"/>
              </w:rPr>
              <w:noBreakHyphen/>
              <w:t>WPI $1,600</w:t>
            </w:r>
          </w:p>
          <w:p w14:paraId="5B2D4130" w14:textId="77777777" w:rsidR="001945E4" w:rsidRPr="001945E4" w:rsidRDefault="001945E4" w:rsidP="001945E4">
            <w:pPr>
              <w:widowControl w:val="0"/>
              <w:spacing w:after="0"/>
              <w:jc w:val="center"/>
              <w:rPr>
                <w:rFonts w:eastAsia="MS ??"/>
                <w:bCs/>
                <w:color w:val="000000"/>
                <w:szCs w:val="17"/>
              </w:rPr>
            </w:pPr>
            <w:r w:rsidRPr="001945E4">
              <w:rPr>
                <w:rFonts w:eastAsia="MS ??"/>
                <w:color w:val="000000"/>
                <w:szCs w:val="17"/>
              </w:rPr>
              <w:t>Standard WPI $1,600</w:t>
            </w:r>
          </w:p>
          <w:p w14:paraId="722AA6B3" w14:textId="77777777" w:rsidR="001945E4" w:rsidRPr="001945E4" w:rsidRDefault="001945E4" w:rsidP="001945E4">
            <w:pPr>
              <w:widowControl w:val="0"/>
              <w:jc w:val="center"/>
              <w:rPr>
                <w:rFonts w:eastAsia="MS ??"/>
                <w:bCs/>
                <w:color w:val="000000"/>
                <w:szCs w:val="17"/>
              </w:rPr>
            </w:pPr>
            <w:r w:rsidRPr="001945E4">
              <w:rPr>
                <w:rFonts w:eastAsia="MS ??"/>
                <w:color w:val="000000"/>
                <w:szCs w:val="17"/>
              </w:rPr>
              <w:t>Complex WPI $1,900</w:t>
            </w:r>
          </w:p>
          <w:p w14:paraId="694A202E" w14:textId="77777777" w:rsidR="001945E4" w:rsidRPr="001945E4" w:rsidRDefault="001945E4" w:rsidP="001945E4">
            <w:pPr>
              <w:widowControl w:val="0"/>
              <w:spacing w:after="0"/>
              <w:jc w:val="center"/>
              <w:rPr>
                <w:rFonts w:eastAsia="MS ??"/>
                <w:szCs w:val="17"/>
              </w:rPr>
            </w:pPr>
            <w:r w:rsidRPr="001945E4">
              <w:rPr>
                <w:rFonts w:eastAsia="MS ??"/>
                <w:color w:val="000000"/>
                <w:szCs w:val="17"/>
              </w:rPr>
              <w:t>*per referral</w:t>
            </w:r>
          </w:p>
        </w:tc>
      </w:tr>
      <w:tr w:rsidR="001945E4" w:rsidRPr="001945E4" w14:paraId="5A318E48" w14:textId="77777777" w:rsidTr="00311B6C">
        <w:tc>
          <w:tcPr>
            <w:tcW w:w="534" w:type="dxa"/>
          </w:tcPr>
          <w:p w14:paraId="25BF489A" w14:textId="77777777" w:rsidR="001945E4" w:rsidRPr="001945E4" w:rsidRDefault="001945E4" w:rsidP="001945E4">
            <w:pPr>
              <w:widowControl w:val="0"/>
              <w:spacing w:before="60"/>
              <w:jc w:val="left"/>
              <w:rPr>
                <w:rFonts w:eastAsia="MS ??"/>
                <w:szCs w:val="17"/>
              </w:rPr>
            </w:pPr>
            <w:r w:rsidRPr="001945E4">
              <w:rPr>
                <w:rFonts w:eastAsia="MS ??"/>
                <w:b/>
                <w:color w:val="000000"/>
                <w:szCs w:val="17"/>
              </w:rPr>
              <w:t>2</w:t>
            </w:r>
          </w:p>
        </w:tc>
        <w:tc>
          <w:tcPr>
            <w:tcW w:w="6662" w:type="dxa"/>
          </w:tcPr>
          <w:p w14:paraId="365100CE" w14:textId="77777777" w:rsidR="001945E4" w:rsidRPr="001945E4" w:rsidRDefault="001945E4" w:rsidP="001945E4">
            <w:pPr>
              <w:widowControl w:val="0"/>
              <w:spacing w:before="60"/>
              <w:jc w:val="left"/>
              <w:rPr>
                <w:rFonts w:eastAsia="MS ??"/>
                <w:b/>
                <w:bCs/>
                <w:color w:val="000000"/>
                <w:szCs w:val="17"/>
              </w:rPr>
            </w:pPr>
            <w:r w:rsidRPr="001945E4">
              <w:rPr>
                <w:rFonts w:eastAsia="MS ??"/>
                <w:b/>
                <w:color w:val="000000"/>
                <w:szCs w:val="17"/>
              </w:rPr>
              <w:t>Fees per non-attendance or cancellation</w:t>
            </w:r>
          </w:p>
          <w:p w14:paraId="5C98B5E7" w14:textId="77777777" w:rsidR="001945E4" w:rsidRPr="001945E4" w:rsidRDefault="001945E4" w:rsidP="001945E4">
            <w:pPr>
              <w:widowControl w:val="0"/>
              <w:numPr>
                <w:ilvl w:val="0"/>
                <w:numId w:val="39"/>
              </w:numPr>
              <w:ind w:left="346" w:hanging="346"/>
              <w:jc w:val="left"/>
              <w:rPr>
                <w:rFonts w:eastAsia="MS ??"/>
                <w:bCs/>
                <w:color w:val="000000"/>
                <w:szCs w:val="17"/>
              </w:rPr>
            </w:pPr>
            <w:r w:rsidRPr="001945E4">
              <w:rPr>
                <w:rFonts w:eastAsia="MS ??"/>
                <w:color w:val="000000"/>
                <w:szCs w:val="17"/>
              </w:rPr>
              <w:t>For non-attendance by a worker at a scheduled examination; or</w:t>
            </w:r>
          </w:p>
          <w:p w14:paraId="69873B4D" w14:textId="77777777" w:rsidR="001945E4" w:rsidRPr="001945E4" w:rsidRDefault="001945E4" w:rsidP="001945E4">
            <w:pPr>
              <w:widowControl w:val="0"/>
              <w:numPr>
                <w:ilvl w:val="0"/>
                <w:numId w:val="39"/>
              </w:numPr>
              <w:ind w:left="346" w:hanging="346"/>
              <w:jc w:val="left"/>
              <w:rPr>
                <w:rFonts w:eastAsia="MS ??"/>
                <w:szCs w:val="17"/>
              </w:rPr>
            </w:pPr>
            <w:r w:rsidRPr="001945E4">
              <w:rPr>
                <w:rFonts w:eastAsia="MS ??"/>
                <w:color w:val="000000"/>
                <w:szCs w:val="17"/>
              </w:rPr>
              <w:t>For cancellation by the Tribunal of an appointment for an examination.</w:t>
            </w:r>
          </w:p>
          <w:p w14:paraId="03FAF7C1" w14:textId="77777777" w:rsidR="001945E4" w:rsidRPr="001945E4" w:rsidRDefault="001945E4" w:rsidP="001945E4">
            <w:pPr>
              <w:widowControl w:val="0"/>
              <w:spacing w:after="120"/>
              <w:jc w:val="left"/>
              <w:rPr>
                <w:rFonts w:eastAsia="MS ??"/>
                <w:szCs w:val="17"/>
              </w:rPr>
            </w:pPr>
            <w:r w:rsidRPr="001945E4">
              <w:rPr>
                <w:rFonts w:eastAsia="MS ??"/>
                <w:color w:val="000000"/>
                <w:szCs w:val="17"/>
              </w:rPr>
              <w:t xml:space="preserve">NB: No fee is payable </w:t>
            </w:r>
            <w:r w:rsidRPr="001945E4">
              <w:rPr>
                <w:rFonts w:eastAsia="MS ??"/>
                <w:szCs w:val="17"/>
              </w:rPr>
              <w:t>if</w:t>
            </w:r>
            <w:r w:rsidRPr="001945E4">
              <w:rPr>
                <w:rFonts w:eastAsia="MS ??"/>
                <w:color w:val="000000"/>
                <w:szCs w:val="17"/>
              </w:rPr>
              <w:t xml:space="preserve"> at least </w:t>
            </w:r>
            <w:r w:rsidRPr="001945E4">
              <w:rPr>
                <w:rFonts w:eastAsia="MS ??"/>
                <w:szCs w:val="17"/>
              </w:rPr>
              <w:t>2 clear business days’ prior notice is given to the IMA of the non-attendance or cancellation.</w:t>
            </w:r>
          </w:p>
        </w:tc>
        <w:tc>
          <w:tcPr>
            <w:tcW w:w="2155" w:type="dxa"/>
          </w:tcPr>
          <w:p w14:paraId="4DFF677A" w14:textId="77777777" w:rsidR="001945E4" w:rsidRPr="001945E4" w:rsidRDefault="001945E4" w:rsidP="001945E4">
            <w:pPr>
              <w:widowControl w:val="0"/>
              <w:spacing w:before="60" w:after="0"/>
              <w:jc w:val="center"/>
              <w:rPr>
                <w:rFonts w:eastAsia="MS ??"/>
                <w:szCs w:val="17"/>
              </w:rPr>
            </w:pPr>
            <w:r w:rsidRPr="001945E4">
              <w:rPr>
                <w:rFonts w:eastAsia="MS ??"/>
                <w:color w:val="000000"/>
                <w:szCs w:val="17"/>
              </w:rPr>
              <w:t xml:space="preserve">$633 per non-attendance </w:t>
            </w:r>
            <w:r w:rsidRPr="001945E4">
              <w:rPr>
                <w:rFonts w:eastAsia="MS ??"/>
                <w:color w:val="000000"/>
                <w:szCs w:val="17"/>
              </w:rPr>
              <w:br/>
              <w:t>or cancellation</w:t>
            </w:r>
          </w:p>
        </w:tc>
      </w:tr>
    </w:tbl>
    <w:p w14:paraId="3A2C4DA1" w14:textId="77777777" w:rsidR="001945E4" w:rsidRDefault="001945E4">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2155"/>
      </w:tblGrid>
      <w:tr w:rsidR="001945E4" w:rsidRPr="001945E4" w14:paraId="75DF6390" w14:textId="77777777" w:rsidTr="00311B6C">
        <w:tc>
          <w:tcPr>
            <w:tcW w:w="534" w:type="dxa"/>
          </w:tcPr>
          <w:p w14:paraId="50AADB6D" w14:textId="77777777" w:rsidR="001945E4" w:rsidRPr="001945E4" w:rsidRDefault="001945E4" w:rsidP="001945E4">
            <w:pPr>
              <w:widowControl w:val="0"/>
              <w:spacing w:before="60"/>
              <w:jc w:val="left"/>
              <w:rPr>
                <w:rFonts w:eastAsia="MS ??"/>
                <w:szCs w:val="17"/>
              </w:rPr>
            </w:pPr>
            <w:r w:rsidRPr="001945E4">
              <w:rPr>
                <w:rFonts w:eastAsia="MS ??"/>
                <w:b/>
                <w:color w:val="000000"/>
                <w:szCs w:val="17"/>
              </w:rPr>
              <w:lastRenderedPageBreak/>
              <w:t>3</w:t>
            </w:r>
          </w:p>
        </w:tc>
        <w:tc>
          <w:tcPr>
            <w:tcW w:w="6662" w:type="dxa"/>
          </w:tcPr>
          <w:p w14:paraId="45B0B871" w14:textId="77777777" w:rsidR="001945E4" w:rsidRPr="001945E4" w:rsidRDefault="001945E4" w:rsidP="001945E4">
            <w:pPr>
              <w:widowControl w:val="0"/>
              <w:spacing w:before="60"/>
              <w:jc w:val="left"/>
              <w:rPr>
                <w:rFonts w:eastAsia="MS ??"/>
                <w:b/>
                <w:bCs/>
                <w:color w:val="000000"/>
                <w:szCs w:val="17"/>
              </w:rPr>
            </w:pPr>
            <w:r w:rsidRPr="001945E4">
              <w:rPr>
                <w:rFonts w:eastAsia="MS ??"/>
                <w:b/>
                <w:color w:val="000000"/>
                <w:szCs w:val="17"/>
              </w:rPr>
              <w:t>Fees per 2</w:t>
            </w:r>
            <w:r w:rsidRPr="001945E4">
              <w:rPr>
                <w:rFonts w:eastAsia="MS ??"/>
                <w:b/>
                <w:color w:val="000000"/>
                <w:szCs w:val="17"/>
                <w:vertAlign w:val="superscript"/>
              </w:rPr>
              <w:t>nd</w:t>
            </w:r>
            <w:r w:rsidRPr="001945E4">
              <w:rPr>
                <w:rFonts w:eastAsia="MS ??"/>
                <w:b/>
                <w:color w:val="000000"/>
                <w:szCs w:val="17"/>
              </w:rPr>
              <w:t xml:space="preserve"> referral or supplementary question</w:t>
            </w:r>
          </w:p>
          <w:p w14:paraId="27A0AAB5" w14:textId="77777777" w:rsidR="001945E4" w:rsidRPr="001945E4" w:rsidRDefault="001945E4" w:rsidP="001945E4">
            <w:pPr>
              <w:widowControl w:val="0"/>
              <w:spacing w:after="120"/>
              <w:jc w:val="left"/>
              <w:rPr>
                <w:rFonts w:eastAsia="MS ??"/>
                <w:color w:val="000000"/>
                <w:szCs w:val="17"/>
              </w:rPr>
            </w:pPr>
            <w:r w:rsidRPr="001945E4">
              <w:rPr>
                <w:rFonts w:eastAsia="MS ??"/>
                <w:color w:val="000000"/>
                <w:szCs w:val="17"/>
              </w:rPr>
              <w:t xml:space="preserve">For all work, including preparation of a further report, arising from a further referral to an IMA of a medical question or questions arising out of or connected with a previous referral to the same IMA in </w:t>
            </w:r>
            <w:r w:rsidRPr="001945E4">
              <w:rPr>
                <w:rFonts w:eastAsia="MS ??"/>
                <w:szCs w:val="17"/>
              </w:rPr>
              <w:t>respect</w:t>
            </w:r>
            <w:r w:rsidRPr="001945E4">
              <w:rPr>
                <w:rFonts w:eastAsia="MS ??"/>
                <w:color w:val="000000"/>
                <w:szCs w:val="17"/>
              </w:rPr>
              <w:t xml:space="preserve"> of the same worker and which does not require a fresh examination of the worker, (inclusive of preparation time, incidentals and the costs of travel by motor vehicle within 50 kilometres of the IMA’s usual practice address).</w:t>
            </w:r>
          </w:p>
        </w:tc>
        <w:tc>
          <w:tcPr>
            <w:tcW w:w="2155" w:type="dxa"/>
          </w:tcPr>
          <w:p w14:paraId="59C1AB8F" w14:textId="77777777" w:rsidR="001945E4" w:rsidRPr="001945E4" w:rsidRDefault="001945E4" w:rsidP="001945E4">
            <w:pPr>
              <w:widowControl w:val="0"/>
              <w:spacing w:before="60" w:after="0"/>
              <w:jc w:val="center"/>
              <w:rPr>
                <w:rFonts w:eastAsia="MS ??"/>
                <w:szCs w:val="17"/>
              </w:rPr>
            </w:pPr>
            <w:r w:rsidRPr="001945E4">
              <w:rPr>
                <w:rFonts w:eastAsia="MS ??"/>
                <w:color w:val="000000"/>
                <w:szCs w:val="17"/>
              </w:rPr>
              <w:t>$282 per 2</w:t>
            </w:r>
            <w:r w:rsidRPr="001945E4">
              <w:rPr>
                <w:rFonts w:eastAsia="MS ??"/>
                <w:color w:val="000000"/>
                <w:szCs w:val="17"/>
                <w:vertAlign w:val="superscript"/>
              </w:rPr>
              <w:t>nd</w:t>
            </w:r>
            <w:r w:rsidRPr="001945E4">
              <w:rPr>
                <w:rFonts w:eastAsia="MS ??"/>
                <w:color w:val="000000"/>
                <w:szCs w:val="17"/>
              </w:rPr>
              <w:t xml:space="preserve"> referral or supplementary question</w:t>
            </w:r>
          </w:p>
        </w:tc>
      </w:tr>
      <w:tr w:rsidR="001945E4" w:rsidRPr="001945E4" w14:paraId="0E1B48FC" w14:textId="77777777" w:rsidTr="00311B6C">
        <w:tc>
          <w:tcPr>
            <w:tcW w:w="534" w:type="dxa"/>
          </w:tcPr>
          <w:p w14:paraId="15FB8A9E" w14:textId="77777777" w:rsidR="001945E4" w:rsidRPr="001945E4" w:rsidRDefault="001945E4" w:rsidP="001945E4">
            <w:pPr>
              <w:widowControl w:val="0"/>
              <w:spacing w:before="60"/>
              <w:jc w:val="left"/>
              <w:rPr>
                <w:rFonts w:eastAsia="MS ??"/>
                <w:szCs w:val="17"/>
              </w:rPr>
            </w:pPr>
            <w:r w:rsidRPr="001945E4">
              <w:rPr>
                <w:rFonts w:eastAsia="MS ??"/>
                <w:b/>
                <w:color w:val="000000"/>
                <w:szCs w:val="17"/>
              </w:rPr>
              <w:t>4</w:t>
            </w:r>
          </w:p>
        </w:tc>
        <w:tc>
          <w:tcPr>
            <w:tcW w:w="6662" w:type="dxa"/>
          </w:tcPr>
          <w:p w14:paraId="6E019A40" w14:textId="77777777" w:rsidR="001945E4" w:rsidRPr="001945E4" w:rsidRDefault="001945E4" w:rsidP="001945E4">
            <w:pPr>
              <w:widowControl w:val="0"/>
              <w:spacing w:before="60"/>
              <w:jc w:val="left"/>
              <w:rPr>
                <w:rFonts w:eastAsia="MS ??"/>
                <w:b/>
                <w:bCs/>
                <w:color w:val="000000"/>
                <w:szCs w:val="17"/>
              </w:rPr>
            </w:pPr>
            <w:r w:rsidRPr="001945E4">
              <w:rPr>
                <w:rFonts w:eastAsia="MS ??"/>
                <w:b/>
                <w:color w:val="000000"/>
                <w:szCs w:val="17"/>
              </w:rPr>
              <w:t>Fees per worksite assessment</w:t>
            </w:r>
          </w:p>
          <w:p w14:paraId="4E8774B2" w14:textId="77777777" w:rsidR="001945E4" w:rsidRPr="001945E4" w:rsidRDefault="001945E4" w:rsidP="001945E4">
            <w:pPr>
              <w:widowControl w:val="0"/>
              <w:spacing w:after="120"/>
              <w:jc w:val="left"/>
              <w:rPr>
                <w:rFonts w:eastAsia="MS ??"/>
                <w:color w:val="000000"/>
                <w:szCs w:val="17"/>
              </w:rPr>
            </w:pPr>
            <w:r w:rsidRPr="001945E4">
              <w:rPr>
                <w:rFonts w:eastAsia="MS ??"/>
                <w:color w:val="000000"/>
                <w:szCs w:val="17"/>
              </w:rPr>
              <w:t xml:space="preserve">For the carrying out of a worksite assessment, including preparation of a report, (inclusive of preparation time, incidentals and the costs of travel by motor vehicle within 50 kilometres of the IMA’s usual </w:t>
            </w:r>
            <w:r w:rsidRPr="001945E4">
              <w:rPr>
                <w:rFonts w:eastAsia="MS ??"/>
                <w:szCs w:val="17"/>
              </w:rPr>
              <w:t>practice</w:t>
            </w:r>
            <w:r w:rsidRPr="001945E4">
              <w:rPr>
                <w:rFonts w:eastAsia="MS ??"/>
                <w:color w:val="000000"/>
                <w:szCs w:val="17"/>
              </w:rPr>
              <w:t xml:space="preserve"> address).</w:t>
            </w:r>
          </w:p>
        </w:tc>
        <w:tc>
          <w:tcPr>
            <w:tcW w:w="2155" w:type="dxa"/>
          </w:tcPr>
          <w:p w14:paraId="3D94BCC9" w14:textId="77777777" w:rsidR="001945E4" w:rsidRPr="001945E4" w:rsidRDefault="001945E4" w:rsidP="001945E4">
            <w:pPr>
              <w:widowControl w:val="0"/>
              <w:spacing w:before="60" w:after="0"/>
              <w:jc w:val="center"/>
              <w:rPr>
                <w:rFonts w:eastAsia="MS ??"/>
                <w:szCs w:val="17"/>
              </w:rPr>
            </w:pPr>
            <w:r w:rsidRPr="001945E4">
              <w:rPr>
                <w:rFonts w:eastAsia="MS ??"/>
                <w:color w:val="000000"/>
                <w:szCs w:val="17"/>
              </w:rPr>
              <w:t>$844 per worksite assessment</w:t>
            </w:r>
          </w:p>
        </w:tc>
      </w:tr>
      <w:tr w:rsidR="001945E4" w:rsidRPr="001945E4" w14:paraId="2AACA488" w14:textId="77777777" w:rsidTr="00311B6C">
        <w:tc>
          <w:tcPr>
            <w:tcW w:w="534" w:type="dxa"/>
          </w:tcPr>
          <w:p w14:paraId="47CB967B" w14:textId="77777777" w:rsidR="001945E4" w:rsidRPr="001945E4" w:rsidRDefault="001945E4" w:rsidP="001945E4">
            <w:pPr>
              <w:widowControl w:val="0"/>
              <w:spacing w:before="60"/>
              <w:jc w:val="left"/>
              <w:rPr>
                <w:rFonts w:eastAsia="MS ??"/>
                <w:b/>
                <w:szCs w:val="17"/>
              </w:rPr>
            </w:pPr>
            <w:r w:rsidRPr="001945E4">
              <w:rPr>
                <w:rFonts w:eastAsia="MS ??"/>
                <w:b/>
                <w:color w:val="000000"/>
                <w:szCs w:val="17"/>
              </w:rPr>
              <w:t>5</w:t>
            </w:r>
          </w:p>
        </w:tc>
        <w:tc>
          <w:tcPr>
            <w:tcW w:w="6662" w:type="dxa"/>
          </w:tcPr>
          <w:p w14:paraId="6858C998" w14:textId="77777777" w:rsidR="001945E4" w:rsidRPr="001945E4" w:rsidRDefault="001945E4" w:rsidP="001945E4">
            <w:pPr>
              <w:widowControl w:val="0"/>
              <w:spacing w:before="60"/>
              <w:jc w:val="left"/>
              <w:rPr>
                <w:rFonts w:eastAsia="MS ??"/>
                <w:b/>
                <w:szCs w:val="17"/>
              </w:rPr>
            </w:pPr>
            <w:r w:rsidRPr="001945E4">
              <w:rPr>
                <w:rFonts w:eastAsia="MS ??"/>
                <w:b/>
                <w:szCs w:val="17"/>
              </w:rPr>
              <w:t xml:space="preserve">Work </w:t>
            </w:r>
            <w:r w:rsidRPr="001945E4">
              <w:rPr>
                <w:rFonts w:eastAsia="MS ??"/>
                <w:b/>
                <w:color w:val="000000"/>
                <w:szCs w:val="17"/>
              </w:rPr>
              <w:t>performed</w:t>
            </w:r>
            <w:r w:rsidRPr="001945E4">
              <w:rPr>
                <w:rFonts w:eastAsia="MS ??"/>
                <w:b/>
                <w:szCs w:val="17"/>
              </w:rPr>
              <w:t xml:space="preserve"> at the request of the Tribunal</w:t>
            </w:r>
          </w:p>
          <w:p w14:paraId="313AAF0D" w14:textId="77777777" w:rsidR="001945E4" w:rsidRPr="001945E4" w:rsidRDefault="001945E4" w:rsidP="001945E4">
            <w:pPr>
              <w:widowControl w:val="0"/>
              <w:spacing w:after="120"/>
              <w:jc w:val="left"/>
              <w:rPr>
                <w:rFonts w:eastAsia="MS ??"/>
                <w:color w:val="000000"/>
                <w:szCs w:val="17"/>
              </w:rPr>
            </w:pPr>
            <w:r w:rsidRPr="001945E4">
              <w:rPr>
                <w:rFonts w:eastAsia="MS ??"/>
                <w:szCs w:val="17"/>
              </w:rPr>
              <w:t xml:space="preserve">For all other work performed at the request of the Tribunal or a court (but not including the preparation of a further report under item 3) and which is not otherwise remunerated under this Schedule </w:t>
            </w:r>
            <w:r w:rsidRPr="001945E4">
              <w:rPr>
                <w:rFonts w:eastAsia="MS ??"/>
                <w:color w:val="000000"/>
                <w:szCs w:val="17"/>
              </w:rPr>
              <w:t>(inclusive of preparation time, any necessary examinations or reports, incidentals and the costs of travel by motor vehicle within 50 kilometres of the IMA’s usual practice address).</w:t>
            </w:r>
          </w:p>
        </w:tc>
        <w:tc>
          <w:tcPr>
            <w:tcW w:w="2155" w:type="dxa"/>
          </w:tcPr>
          <w:p w14:paraId="335A4F9A" w14:textId="77777777" w:rsidR="001945E4" w:rsidRPr="001945E4" w:rsidRDefault="001945E4" w:rsidP="001945E4">
            <w:pPr>
              <w:widowControl w:val="0"/>
              <w:spacing w:before="60" w:after="0"/>
              <w:jc w:val="center"/>
              <w:rPr>
                <w:rFonts w:eastAsia="MS ??"/>
                <w:szCs w:val="17"/>
              </w:rPr>
            </w:pPr>
            <w:r w:rsidRPr="001945E4">
              <w:rPr>
                <w:rFonts w:eastAsia="MS ??"/>
                <w:szCs w:val="17"/>
              </w:rPr>
              <w:t xml:space="preserve">$422 </w:t>
            </w:r>
            <w:r w:rsidRPr="001945E4">
              <w:rPr>
                <w:rFonts w:eastAsia="MS ??"/>
                <w:color w:val="000000"/>
                <w:szCs w:val="17"/>
              </w:rPr>
              <w:t>per</w:t>
            </w:r>
            <w:r w:rsidRPr="001945E4">
              <w:rPr>
                <w:rFonts w:eastAsia="MS ??"/>
                <w:szCs w:val="17"/>
              </w:rPr>
              <w:t xml:space="preserve"> hour (rounded up to the nearest hour)</w:t>
            </w:r>
          </w:p>
        </w:tc>
      </w:tr>
      <w:tr w:rsidR="001945E4" w:rsidRPr="001945E4" w14:paraId="57CC9399" w14:textId="77777777" w:rsidTr="00311B6C">
        <w:trPr>
          <w:cantSplit/>
        </w:trPr>
        <w:tc>
          <w:tcPr>
            <w:tcW w:w="534" w:type="dxa"/>
          </w:tcPr>
          <w:p w14:paraId="3C30CA3A" w14:textId="77777777" w:rsidR="001945E4" w:rsidRPr="001945E4" w:rsidRDefault="001945E4" w:rsidP="001945E4">
            <w:pPr>
              <w:widowControl w:val="0"/>
              <w:spacing w:before="60"/>
              <w:jc w:val="left"/>
              <w:rPr>
                <w:rFonts w:eastAsia="MS ??"/>
                <w:b/>
                <w:color w:val="000000"/>
                <w:szCs w:val="17"/>
              </w:rPr>
            </w:pPr>
            <w:r w:rsidRPr="001945E4">
              <w:rPr>
                <w:rFonts w:eastAsia="MS ??"/>
                <w:b/>
                <w:color w:val="000000"/>
                <w:szCs w:val="17"/>
              </w:rPr>
              <w:t>6</w:t>
            </w:r>
          </w:p>
        </w:tc>
        <w:tc>
          <w:tcPr>
            <w:tcW w:w="6662" w:type="dxa"/>
          </w:tcPr>
          <w:p w14:paraId="36CADE39" w14:textId="77777777" w:rsidR="001945E4" w:rsidRPr="001945E4" w:rsidRDefault="001945E4" w:rsidP="001945E4">
            <w:pPr>
              <w:widowControl w:val="0"/>
              <w:spacing w:before="60"/>
              <w:jc w:val="left"/>
              <w:rPr>
                <w:rFonts w:eastAsia="MS ??"/>
                <w:b/>
                <w:szCs w:val="17"/>
              </w:rPr>
            </w:pPr>
            <w:r w:rsidRPr="001945E4">
              <w:rPr>
                <w:rFonts w:eastAsia="MS ??"/>
                <w:b/>
                <w:color w:val="000000"/>
                <w:szCs w:val="17"/>
              </w:rPr>
              <w:t>Travelling</w:t>
            </w:r>
            <w:r w:rsidRPr="001945E4">
              <w:rPr>
                <w:rFonts w:eastAsia="MS ??"/>
                <w:b/>
                <w:szCs w:val="17"/>
              </w:rPr>
              <w:t xml:space="preserve"> expenses</w:t>
            </w:r>
          </w:p>
          <w:p w14:paraId="1FBC11AB" w14:textId="77777777" w:rsidR="001945E4" w:rsidRPr="001945E4" w:rsidRDefault="001945E4" w:rsidP="001945E4">
            <w:pPr>
              <w:widowControl w:val="0"/>
              <w:numPr>
                <w:ilvl w:val="0"/>
                <w:numId w:val="40"/>
              </w:numPr>
              <w:ind w:left="346" w:hanging="346"/>
              <w:jc w:val="left"/>
              <w:rPr>
                <w:rFonts w:eastAsia="MS ??"/>
                <w:szCs w:val="17"/>
              </w:rPr>
            </w:pPr>
            <w:r w:rsidRPr="001945E4">
              <w:rPr>
                <w:rFonts w:eastAsia="MS ??"/>
                <w:szCs w:val="17"/>
              </w:rPr>
              <w:t>Allowance for the costs of travel by motor vehicle (to and from the destination) in excess of what is included under items 1, 3, 4 and 5 or where those items do not apply.</w:t>
            </w:r>
          </w:p>
          <w:p w14:paraId="0CFE8240" w14:textId="77777777" w:rsidR="001945E4" w:rsidRPr="001945E4" w:rsidRDefault="001945E4" w:rsidP="001945E4">
            <w:pPr>
              <w:widowControl w:val="0"/>
              <w:numPr>
                <w:ilvl w:val="0"/>
                <w:numId w:val="40"/>
              </w:numPr>
              <w:spacing w:after="120"/>
              <w:ind w:left="346" w:hanging="346"/>
              <w:jc w:val="left"/>
              <w:rPr>
                <w:rFonts w:eastAsia="MS ??"/>
                <w:szCs w:val="17"/>
              </w:rPr>
            </w:pPr>
            <w:r w:rsidRPr="001945E4">
              <w:rPr>
                <w:rFonts w:eastAsia="MS ??"/>
                <w:szCs w:val="17"/>
              </w:rPr>
              <w:t>Allowance for the costs of travel other than by motor vehicle is to be such reasonable reimbursement as may be approved by the Registrar.</w:t>
            </w:r>
          </w:p>
        </w:tc>
        <w:tc>
          <w:tcPr>
            <w:tcW w:w="2155" w:type="dxa"/>
          </w:tcPr>
          <w:p w14:paraId="1AD77C69" w14:textId="77777777" w:rsidR="001945E4" w:rsidRPr="001945E4" w:rsidRDefault="001945E4" w:rsidP="001945E4">
            <w:pPr>
              <w:widowControl w:val="0"/>
              <w:spacing w:before="60" w:after="0"/>
              <w:jc w:val="center"/>
              <w:rPr>
                <w:rFonts w:eastAsia="MS ??"/>
                <w:szCs w:val="17"/>
              </w:rPr>
            </w:pPr>
            <w:r w:rsidRPr="001945E4">
              <w:rPr>
                <w:rFonts w:eastAsia="MS ??"/>
                <w:szCs w:val="17"/>
              </w:rPr>
              <w:t xml:space="preserve">$0.79 per kilometre or </w:t>
            </w:r>
            <w:r w:rsidRPr="001945E4">
              <w:rPr>
                <w:rFonts w:eastAsia="MS ??"/>
                <w:szCs w:val="17"/>
              </w:rPr>
              <w:br/>
              <w:t>part of a kilometre.</w:t>
            </w:r>
          </w:p>
        </w:tc>
      </w:tr>
      <w:tr w:rsidR="001945E4" w:rsidRPr="001945E4" w14:paraId="3558CD44" w14:textId="77777777" w:rsidTr="00311B6C">
        <w:trPr>
          <w:cantSplit/>
        </w:trPr>
        <w:tc>
          <w:tcPr>
            <w:tcW w:w="534" w:type="dxa"/>
          </w:tcPr>
          <w:p w14:paraId="5E472B0C" w14:textId="77777777" w:rsidR="001945E4" w:rsidRPr="001945E4" w:rsidRDefault="001945E4" w:rsidP="001945E4">
            <w:pPr>
              <w:widowControl w:val="0"/>
              <w:spacing w:before="60"/>
              <w:jc w:val="left"/>
              <w:rPr>
                <w:rFonts w:eastAsia="MS ??"/>
                <w:b/>
                <w:color w:val="000000"/>
                <w:szCs w:val="17"/>
              </w:rPr>
            </w:pPr>
            <w:r w:rsidRPr="001945E4">
              <w:rPr>
                <w:rFonts w:eastAsia="MS ??"/>
                <w:b/>
                <w:color w:val="000000"/>
                <w:szCs w:val="17"/>
              </w:rPr>
              <w:t>7</w:t>
            </w:r>
          </w:p>
        </w:tc>
        <w:tc>
          <w:tcPr>
            <w:tcW w:w="6662" w:type="dxa"/>
          </w:tcPr>
          <w:p w14:paraId="6B4B5CB9" w14:textId="77777777" w:rsidR="001945E4" w:rsidRPr="001945E4" w:rsidRDefault="001945E4" w:rsidP="001945E4">
            <w:pPr>
              <w:widowControl w:val="0"/>
              <w:spacing w:before="60"/>
              <w:jc w:val="left"/>
              <w:rPr>
                <w:rFonts w:eastAsia="MS ??"/>
                <w:b/>
                <w:szCs w:val="17"/>
              </w:rPr>
            </w:pPr>
            <w:r w:rsidRPr="001945E4">
              <w:rPr>
                <w:rFonts w:eastAsia="MS ??"/>
                <w:b/>
                <w:color w:val="000000"/>
                <w:szCs w:val="17"/>
              </w:rPr>
              <w:t>Reading</w:t>
            </w:r>
            <w:r w:rsidRPr="001945E4">
              <w:rPr>
                <w:rFonts w:eastAsia="MS ??"/>
                <w:b/>
                <w:szCs w:val="17"/>
              </w:rPr>
              <w:t xml:space="preserve"> </w:t>
            </w:r>
            <w:r w:rsidRPr="001945E4">
              <w:rPr>
                <w:rFonts w:eastAsia="MS ??"/>
                <w:b/>
                <w:color w:val="000000"/>
                <w:szCs w:val="17"/>
              </w:rPr>
              <w:t>allowance</w:t>
            </w:r>
          </w:p>
          <w:p w14:paraId="45311E97" w14:textId="77777777" w:rsidR="001945E4" w:rsidRPr="001945E4" w:rsidRDefault="001945E4" w:rsidP="001945E4">
            <w:pPr>
              <w:widowControl w:val="0"/>
              <w:spacing w:after="120"/>
              <w:jc w:val="left"/>
              <w:rPr>
                <w:rFonts w:eastAsia="MS ??"/>
                <w:szCs w:val="17"/>
              </w:rPr>
            </w:pPr>
            <w:r w:rsidRPr="001945E4">
              <w:rPr>
                <w:rFonts w:eastAsia="MS ??"/>
                <w:szCs w:val="17"/>
              </w:rPr>
              <w:t>For the reading of specific material in excess of 25 pages provided to the IMA from the Tribunal under items 1, 3, 4 and 5.</w:t>
            </w:r>
          </w:p>
        </w:tc>
        <w:tc>
          <w:tcPr>
            <w:tcW w:w="2155" w:type="dxa"/>
          </w:tcPr>
          <w:p w14:paraId="086F6A97" w14:textId="77777777" w:rsidR="001945E4" w:rsidRPr="001945E4" w:rsidRDefault="001945E4" w:rsidP="001945E4">
            <w:pPr>
              <w:widowControl w:val="0"/>
              <w:spacing w:before="60" w:after="0"/>
              <w:jc w:val="center"/>
              <w:rPr>
                <w:rFonts w:eastAsia="MS ??"/>
                <w:szCs w:val="17"/>
              </w:rPr>
            </w:pPr>
            <w:r w:rsidRPr="001945E4">
              <w:rPr>
                <w:rFonts w:eastAsia="MS ??"/>
                <w:szCs w:val="17"/>
              </w:rPr>
              <w:t>$5.00 per page</w:t>
            </w:r>
          </w:p>
        </w:tc>
      </w:tr>
      <w:tr w:rsidR="001945E4" w:rsidRPr="001945E4" w14:paraId="717541AE" w14:textId="77777777" w:rsidTr="00311B6C">
        <w:trPr>
          <w:cantSplit/>
        </w:trPr>
        <w:tc>
          <w:tcPr>
            <w:tcW w:w="534" w:type="dxa"/>
          </w:tcPr>
          <w:p w14:paraId="2AC77C33" w14:textId="77777777" w:rsidR="001945E4" w:rsidRPr="001945E4" w:rsidRDefault="001945E4" w:rsidP="001945E4">
            <w:pPr>
              <w:widowControl w:val="0"/>
              <w:spacing w:before="60"/>
              <w:jc w:val="left"/>
              <w:rPr>
                <w:rFonts w:eastAsia="MS ??"/>
                <w:b/>
                <w:color w:val="000000"/>
                <w:szCs w:val="17"/>
              </w:rPr>
            </w:pPr>
            <w:r w:rsidRPr="001945E4">
              <w:rPr>
                <w:rFonts w:eastAsia="MS ??"/>
                <w:b/>
                <w:color w:val="000000"/>
                <w:szCs w:val="17"/>
              </w:rPr>
              <w:t>8</w:t>
            </w:r>
          </w:p>
        </w:tc>
        <w:tc>
          <w:tcPr>
            <w:tcW w:w="6662" w:type="dxa"/>
          </w:tcPr>
          <w:p w14:paraId="41F489D8" w14:textId="77777777" w:rsidR="001945E4" w:rsidRPr="001945E4" w:rsidRDefault="001945E4" w:rsidP="001945E4">
            <w:pPr>
              <w:widowControl w:val="0"/>
              <w:spacing w:before="60"/>
              <w:jc w:val="left"/>
              <w:rPr>
                <w:rFonts w:eastAsia="MS ??"/>
                <w:b/>
                <w:szCs w:val="17"/>
              </w:rPr>
            </w:pPr>
            <w:r w:rsidRPr="001945E4">
              <w:rPr>
                <w:rFonts w:eastAsia="MS ??"/>
                <w:b/>
                <w:szCs w:val="17"/>
              </w:rPr>
              <w:t xml:space="preserve">Fee </w:t>
            </w:r>
            <w:r w:rsidRPr="001945E4">
              <w:rPr>
                <w:rFonts w:eastAsia="MS ??"/>
                <w:b/>
                <w:color w:val="000000"/>
                <w:szCs w:val="17"/>
              </w:rPr>
              <w:t>indexation</w:t>
            </w:r>
          </w:p>
          <w:p w14:paraId="5D58EAB9" w14:textId="77777777" w:rsidR="001945E4" w:rsidRPr="001945E4" w:rsidRDefault="001945E4" w:rsidP="001945E4">
            <w:pPr>
              <w:widowControl w:val="0"/>
              <w:jc w:val="left"/>
              <w:rPr>
                <w:rFonts w:eastAsia="MS ??"/>
                <w:szCs w:val="17"/>
              </w:rPr>
            </w:pPr>
            <w:r w:rsidRPr="001945E4">
              <w:rPr>
                <w:rFonts w:eastAsia="MS ??"/>
                <w:szCs w:val="17"/>
              </w:rPr>
              <w:t>Fees provided under items 1, 2, 3, 4, 5 and 7 are to be indexed annually in reference to the Adelaide Consumer Price Index (CPI), as published by the Australian Bureau of Statistics for the 12</w:t>
            </w:r>
            <w:r w:rsidRPr="001945E4">
              <w:rPr>
                <w:rFonts w:eastAsia="MS ??"/>
                <w:szCs w:val="17"/>
              </w:rPr>
              <w:noBreakHyphen/>
              <w:t>month period ending 31</w:t>
            </w:r>
            <w:r w:rsidRPr="001945E4">
              <w:rPr>
                <w:rFonts w:eastAsia="MS ??"/>
                <w:szCs w:val="17"/>
                <w:vertAlign w:val="superscript"/>
              </w:rPr>
              <w:t>st</w:t>
            </w:r>
            <w:r w:rsidRPr="001945E4">
              <w:rPr>
                <w:rFonts w:eastAsia="MS ??"/>
                <w:szCs w:val="17"/>
              </w:rPr>
              <w:t> March each year, for commencement on 1</w:t>
            </w:r>
            <w:r w:rsidRPr="001945E4">
              <w:rPr>
                <w:rFonts w:eastAsia="MS ??"/>
                <w:szCs w:val="17"/>
                <w:vertAlign w:val="superscript"/>
              </w:rPr>
              <w:t>st</w:t>
            </w:r>
            <w:r w:rsidRPr="001945E4">
              <w:rPr>
                <w:rFonts w:eastAsia="MS ??"/>
                <w:szCs w:val="17"/>
              </w:rPr>
              <w:t> July at the beginning of the next financial year.</w:t>
            </w:r>
          </w:p>
          <w:p w14:paraId="3731B172" w14:textId="77777777" w:rsidR="001945E4" w:rsidRPr="001945E4" w:rsidRDefault="001945E4" w:rsidP="001945E4">
            <w:pPr>
              <w:widowControl w:val="0"/>
              <w:spacing w:after="120"/>
              <w:jc w:val="left"/>
              <w:rPr>
                <w:rFonts w:eastAsia="MS ??"/>
                <w:szCs w:val="17"/>
              </w:rPr>
            </w:pPr>
            <w:r w:rsidRPr="001945E4">
              <w:rPr>
                <w:rFonts w:eastAsia="MS ??"/>
                <w:szCs w:val="17"/>
              </w:rPr>
              <w:t xml:space="preserve">*Rounding of the revised calculated fee is to the nearest dollar for items 1, 2, 3, 4 and 5 and to the nearest 5 cent </w:t>
            </w:r>
            <w:r w:rsidRPr="001945E4">
              <w:rPr>
                <w:rFonts w:eastAsia="MS ??"/>
                <w:color w:val="000000"/>
                <w:szCs w:val="17"/>
              </w:rPr>
              <w:t>for</w:t>
            </w:r>
            <w:r w:rsidRPr="001945E4">
              <w:rPr>
                <w:rFonts w:eastAsia="MS ??"/>
                <w:szCs w:val="17"/>
              </w:rPr>
              <w:t xml:space="preserve"> item 7. The Registrar maintains sole discretion to determine whether to not apply indexation to individual items (e.g. in periods which would result in a negligible increase or a decrease in fees through the application of indexation).</w:t>
            </w:r>
          </w:p>
        </w:tc>
        <w:tc>
          <w:tcPr>
            <w:tcW w:w="2155" w:type="dxa"/>
          </w:tcPr>
          <w:p w14:paraId="08712E05" w14:textId="77777777" w:rsidR="001945E4" w:rsidRPr="001945E4" w:rsidRDefault="001945E4" w:rsidP="001945E4">
            <w:pPr>
              <w:widowControl w:val="0"/>
              <w:spacing w:before="60" w:after="0"/>
              <w:jc w:val="center"/>
              <w:rPr>
                <w:rFonts w:eastAsia="MS ??"/>
                <w:szCs w:val="17"/>
              </w:rPr>
            </w:pPr>
            <w:r w:rsidRPr="001945E4">
              <w:rPr>
                <w:rFonts w:eastAsia="MS ??"/>
                <w:szCs w:val="17"/>
              </w:rPr>
              <w:t>*</w:t>
            </w:r>
            <w:r w:rsidRPr="001945E4">
              <w:rPr>
                <w:rFonts w:eastAsia="MS ??"/>
                <w:color w:val="000000"/>
                <w:szCs w:val="17"/>
              </w:rPr>
              <w:t>Adelaide</w:t>
            </w:r>
            <w:r w:rsidRPr="001945E4">
              <w:rPr>
                <w:rFonts w:eastAsia="MS ??"/>
                <w:szCs w:val="17"/>
              </w:rPr>
              <w:t xml:space="preserve"> CPI</w:t>
            </w:r>
          </w:p>
          <w:p w14:paraId="78FF33DB" w14:textId="77777777" w:rsidR="001945E4" w:rsidRPr="001945E4" w:rsidRDefault="001945E4" w:rsidP="001945E4">
            <w:pPr>
              <w:widowControl w:val="0"/>
              <w:spacing w:after="0" w:line="240" w:lineRule="auto"/>
              <w:jc w:val="center"/>
              <w:rPr>
                <w:rFonts w:eastAsia="MS ??"/>
                <w:szCs w:val="17"/>
              </w:rPr>
            </w:pPr>
            <w:r w:rsidRPr="001945E4">
              <w:rPr>
                <w:rFonts w:eastAsia="MS ??"/>
                <w:szCs w:val="17"/>
              </w:rPr>
              <w:t>(rounding to apply)</w:t>
            </w:r>
          </w:p>
        </w:tc>
      </w:tr>
    </w:tbl>
    <w:p w14:paraId="3A65AA6B" w14:textId="77777777" w:rsidR="001945E4" w:rsidRPr="001945E4" w:rsidRDefault="001945E4" w:rsidP="001945E4">
      <w:pPr>
        <w:spacing w:before="120" w:after="0"/>
        <w:rPr>
          <w:rFonts w:eastAsia="MS ??"/>
          <w:szCs w:val="17"/>
        </w:rPr>
      </w:pPr>
      <w:r w:rsidRPr="001945E4">
        <w:rPr>
          <w:rFonts w:eastAsia="MS ??"/>
          <w:szCs w:val="17"/>
        </w:rPr>
        <w:t>Dated: 21 January 2021</w:t>
      </w:r>
    </w:p>
    <w:p w14:paraId="6947AE99" w14:textId="77777777" w:rsidR="001945E4" w:rsidRPr="001945E4" w:rsidRDefault="001945E4" w:rsidP="001945E4">
      <w:pPr>
        <w:spacing w:after="0"/>
        <w:jc w:val="right"/>
        <w:rPr>
          <w:rFonts w:eastAsia="MS ??"/>
          <w:smallCaps/>
          <w:szCs w:val="20"/>
        </w:rPr>
      </w:pPr>
      <w:r w:rsidRPr="001945E4">
        <w:rPr>
          <w:rFonts w:eastAsia="MS ??"/>
          <w:smallCaps/>
          <w:szCs w:val="20"/>
        </w:rPr>
        <w:t>Hieu Van Le</w:t>
      </w:r>
    </w:p>
    <w:p w14:paraId="7E021AB7" w14:textId="77777777" w:rsidR="001945E4" w:rsidRPr="001945E4" w:rsidRDefault="001945E4" w:rsidP="001945E4">
      <w:pPr>
        <w:jc w:val="right"/>
        <w:rPr>
          <w:rFonts w:eastAsia="MS ??"/>
          <w:szCs w:val="17"/>
        </w:rPr>
      </w:pPr>
      <w:r w:rsidRPr="001945E4">
        <w:rPr>
          <w:rFonts w:eastAsia="MS ??"/>
          <w:szCs w:val="17"/>
        </w:rPr>
        <w:t>Governor</w:t>
      </w:r>
    </w:p>
    <w:p w14:paraId="31C7D757" w14:textId="77777777" w:rsidR="001945E4" w:rsidRPr="001945E4" w:rsidRDefault="001945E4" w:rsidP="001945E4">
      <w:pPr>
        <w:spacing w:after="0"/>
        <w:jc w:val="right"/>
        <w:rPr>
          <w:rFonts w:eastAsia="MS ??"/>
          <w:smallCaps/>
          <w:szCs w:val="20"/>
        </w:rPr>
      </w:pPr>
      <w:r w:rsidRPr="001945E4">
        <w:rPr>
          <w:rFonts w:eastAsia="MS ??"/>
          <w:smallCaps/>
          <w:szCs w:val="20"/>
        </w:rPr>
        <w:t>Steven Marshall</w:t>
      </w:r>
    </w:p>
    <w:p w14:paraId="5A9CFDFE" w14:textId="77777777" w:rsidR="001945E4" w:rsidRPr="001945E4" w:rsidRDefault="001945E4" w:rsidP="001945E4">
      <w:pPr>
        <w:jc w:val="right"/>
        <w:rPr>
          <w:rFonts w:eastAsia="MS ??"/>
          <w:szCs w:val="17"/>
        </w:rPr>
      </w:pPr>
      <w:r w:rsidRPr="001945E4">
        <w:rPr>
          <w:rFonts w:eastAsia="MS ??"/>
          <w:szCs w:val="17"/>
        </w:rPr>
        <w:t>Premier</w:t>
      </w:r>
    </w:p>
    <w:p w14:paraId="53C8EDDC" w14:textId="77777777" w:rsidR="001945E4" w:rsidRPr="001945E4" w:rsidRDefault="001945E4" w:rsidP="001945E4">
      <w:pPr>
        <w:spacing w:after="0"/>
        <w:jc w:val="right"/>
        <w:rPr>
          <w:rFonts w:eastAsia="MS ??"/>
          <w:smallCaps/>
          <w:szCs w:val="20"/>
        </w:rPr>
      </w:pPr>
      <w:r w:rsidRPr="001945E4">
        <w:rPr>
          <w:rFonts w:eastAsia="MS ??"/>
          <w:smallCaps/>
          <w:szCs w:val="20"/>
        </w:rPr>
        <w:t>Vickie Chapman</w:t>
      </w:r>
    </w:p>
    <w:p w14:paraId="5E5A0309" w14:textId="77777777" w:rsidR="001945E4" w:rsidRPr="001945E4" w:rsidRDefault="001945E4" w:rsidP="001945E4">
      <w:pPr>
        <w:spacing w:after="0"/>
        <w:jc w:val="right"/>
        <w:rPr>
          <w:rFonts w:eastAsia="MS ??"/>
          <w:szCs w:val="17"/>
        </w:rPr>
      </w:pPr>
      <w:r w:rsidRPr="001945E4">
        <w:rPr>
          <w:rFonts w:eastAsia="MS ??"/>
          <w:szCs w:val="17"/>
        </w:rPr>
        <w:t>Minister of the Crown</w:t>
      </w:r>
    </w:p>
    <w:p w14:paraId="3E33629C" w14:textId="77777777" w:rsidR="001945E4" w:rsidRPr="001945E4" w:rsidRDefault="001945E4" w:rsidP="001945E4">
      <w:pPr>
        <w:pBdr>
          <w:bottom w:val="single" w:sz="4" w:space="1" w:color="auto"/>
        </w:pBdr>
        <w:spacing w:after="0" w:line="52" w:lineRule="exact"/>
        <w:jc w:val="center"/>
        <w:rPr>
          <w:rFonts w:eastAsia="Times New Roman"/>
          <w:szCs w:val="20"/>
        </w:rPr>
      </w:pPr>
    </w:p>
    <w:p w14:paraId="545ADB8E" w14:textId="77777777" w:rsidR="001945E4" w:rsidRPr="001945E4" w:rsidRDefault="001945E4" w:rsidP="001945E4">
      <w:pPr>
        <w:pBdr>
          <w:top w:val="single" w:sz="4" w:space="1" w:color="auto"/>
        </w:pBdr>
        <w:spacing w:before="34" w:after="0" w:line="14" w:lineRule="exact"/>
        <w:jc w:val="center"/>
        <w:rPr>
          <w:rFonts w:eastAsia="Times New Roman"/>
          <w:szCs w:val="20"/>
        </w:rPr>
      </w:pPr>
    </w:p>
    <w:p w14:paraId="3CA5AB1B" w14:textId="77777777" w:rsidR="001945E4" w:rsidRPr="001945E4" w:rsidRDefault="001945E4" w:rsidP="00105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14:paraId="3AA20074" w14:textId="77777777" w:rsidR="00112794" w:rsidRPr="00112794" w:rsidRDefault="00112794" w:rsidP="00311B6C">
      <w:pPr>
        <w:pStyle w:val="Heading2"/>
      </w:pPr>
      <w:bookmarkStart w:id="44" w:name="_Toc63931076"/>
      <w:r w:rsidRPr="00112794">
        <w:t>Roads (Opening And Closing) Act 1991</w:t>
      </w:r>
      <w:bookmarkEnd w:id="44"/>
    </w:p>
    <w:p w14:paraId="73F82D37" w14:textId="77777777" w:rsidR="00112794" w:rsidRPr="00112794" w:rsidRDefault="00112794" w:rsidP="00112794">
      <w:pPr>
        <w:jc w:val="center"/>
        <w:rPr>
          <w:smallCaps/>
          <w:szCs w:val="17"/>
        </w:rPr>
      </w:pPr>
      <w:r w:rsidRPr="00112794">
        <w:rPr>
          <w:smallCaps/>
          <w:szCs w:val="17"/>
        </w:rPr>
        <w:t>Section 24</w:t>
      </w:r>
    </w:p>
    <w:p w14:paraId="12EB9756" w14:textId="77777777" w:rsidR="00112794" w:rsidRPr="00112794" w:rsidRDefault="00112794" w:rsidP="00112794">
      <w:pPr>
        <w:jc w:val="center"/>
        <w:rPr>
          <w:b/>
          <w:caps/>
          <w:szCs w:val="17"/>
        </w:rPr>
      </w:pPr>
      <w:r w:rsidRPr="00112794">
        <w:rPr>
          <w:b/>
          <w:caps/>
          <w:szCs w:val="17"/>
        </w:rPr>
        <w:t xml:space="preserve">Notice of Confirmation of </w:t>
      </w:r>
      <w:r w:rsidRPr="00112794">
        <w:rPr>
          <w:b/>
          <w:caps/>
          <w:szCs w:val="17"/>
        </w:rPr>
        <w:br/>
        <w:t>Road Process Order</w:t>
      </w:r>
    </w:p>
    <w:p w14:paraId="7319778F" w14:textId="77777777" w:rsidR="00112794" w:rsidRPr="00112794" w:rsidRDefault="00112794" w:rsidP="00112794">
      <w:pPr>
        <w:jc w:val="center"/>
        <w:rPr>
          <w:i/>
          <w:szCs w:val="17"/>
        </w:rPr>
      </w:pPr>
      <w:r w:rsidRPr="00112794">
        <w:rPr>
          <w:i/>
          <w:szCs w:val="17"/>
        </w:rPr>
        <w:t>Road Closure—O’Dea Road, Suttontown</w:t>
      </w:r>
    </w:p>
    <w:p w14:paraId="330CA76E" w14:textId="77777777" w:rsidR="00112794" w:rsidRPr="00112794" w:rsidRDefault="00112794" w:rsidP="00112794">
      <w:pPr>
        <w:rPr>
          <w:rFonts w:eastAsia="Times New Roman"/>
          <w:szCs w:val="20"/>
        </w:rPr>
      </w:pPr>
      <w:r w:rsidRPr="00112794">
        <w:rPr>
          <w:rFonts w:eastAsia="Times New Roman"/>
          <w:szCs w:val="20"/>
        </w:rPr>
        <w:t>BY Road Process Order made on 2 November 2020, the City of Mount Gambier ordered that:</w:t>
      </w:r>
    </w:p>
    <w:p w14:paraId="077FF1D1" w14:textId="77777777" w:rsidR="00112794" w:rsidRPr="00112794" w:rsidRDefault="00112794" w:rsidP="00112794">
      <w:pPr>
        <w:ind w:left="426" w:hanging="284"/>
        <w:rPr>
          <w:rFonts w:eastAsia="Times New Roman"/>
          <w:szCs w:val="20"/>
        </w:rPr>
      </w:pPr>
      <w:r w:rsidRPr="00112794">
        <w:rPr>
          <w:rFonts w:eastAsia="Times New Roman"/>
          <w:szCs w:val="20"/>
        </w:rPr>
        <w:t>1.</w:t>
      </w:r>
      <w:r w:rsidRPr="00112794">
        <w:rPr>
          <w:rFonts w:eastAsia="Times New Roman"/>
          <w:szCs w:val="20"/>
        </w:rPr>
        <w:tab/>
        <w:t>Portion of O’Dea Road, Suttontown, situated adjoining Allotment 4 in Filed Plan 106448, Hundred of Blanche, more particularly delineated and lettered ‘A’ in Preliminary Plan 20/0030 be closed.</w:t>
      </w:r>
    </w:p>
    <w:p w14:paraId="526CA402" w14:textId="77777777" w:rsidR="00112794" w:rsidRPr="00112794" w:rsidRDefault="00112794" w:rsidP="00112794">
      <w:pPr>
        <w:ind w:left="426" w:hanging="284"/>
        <w:rPr>
          <w:rFonts w:eastAsia="Times New Roman"/>
          <w:szCs w:val="20"/>
        </w:rPr>
      </w:pPr>
      <w:r w:rsidRPr="00112794">
        <w:rPr>
          <w:rFonts w:eastAsia="Times New Roman"/>
          <w:szCs w:val="20"/>
        </w:rPr>
        <w:t>2.</w:t>
      </w:r>
      <w:r w:rsidRPr="00112794">
        <w:rPr>
          <w:rFonts w:eastAsia="Times New Roman"/>
          <w:szCs w:val="20"/>
        </w:rPr>
        <w:tab/>
        <w:t>Transfer the whole of the land subject to closure to McDonnell Industries Super Properties Pty Ltd (ACN: 613 075 657) in accordance with the Agreement for Transfer dated 30 July 2020 entered into between the City of Mount Gambier and McDonnell Industries Super Properties Pty Ltd (ACN: 613 075 657).</w:t>
      </w:r>
    </w:p>
    <w:p w14:paraId="2CDCCCB3" w14:textId="77777777" w:rsidR="00112794" w:rsidRPr="00112794" w:rsidRDefault="00112794" w:rsidP="00112794">
      <w:pPr>
        <w:rPr>
          <w:rFonts w:eastAsia="Times New Roman"/>
          <w:szCs w:val="20"/>
        </w:rPr>
      </w:pPr>
      <w:r w:rsidRPr="00112794">
        <w:rPr>
          <w:rFonts w:eastAsia="Times New Roman"/>
          <w:szCs w:val="20"/>
        </w:rPr>
        <w:t>On 10 February 2021 that order was confirmed by the Attorney-General conditionally upon the deposit by the Registrar-General of Deposited Plan 125471 being the authority for the new boundaries.</w:t>
      </w:r>
    </w:p>
    <w:p w14:paraId="2DA5BF0D" w14:textId="77777777" w:rsidR="00112794" w:rsidRPr="00112794" w:rsidRDefault="00112794" w:rsidP="00112794">
      <w:pPr>
        <w:rPr>
          <w:rFonts w:eastAsia="Times New Roman"/>
          <w:szCs w:val="20"/>
        </w:rPr>
      </w:pPr>
      <w:r w:rsidRPr="00112794">
        <w:rPr>
          <w:rFonts w:eastAsia="Times New Roman"/>
          <w:szCs w:val="20"/>
        </w:rPr>
        <w:t xml:space="preserve">Pursuant to Section 24 of the </w:t>
      </w:r>
      <w:r w:rsidRPr="00112794">
        <w:rPr>
          <w:rFonts w:eastAsia="Times New Roman"/>
          <w:i/>
          <w:szCs w:val="20"/>
        </w:rPr>
        <w:t>Roads (Opening and Closing) Act 1991</w:t>
      </w:r>
      <w:r w:rsidRPr="00112794">
        <w:rPr>
          <w:rFonts w:eastAsia="Times New Roman"/>
          <w:szCs w:val="20"/>
        </w:rPr>
        <w:t>, NOTICE of the Order referred to above and its confirmation is hereby given.</w:t>
      </w:r>
    </w:p>
    <w:p w14:paraId="4A9F2F43" w14:textId="77777777" w:rsidR="00112794" w:rsidRPr="00112794" w:rsidRDefault="00112794" w:rsidP="00112794">
      <w:pPr>
        <w:spacing w:after="0"/>
        <w:rPr>
          <w:rFonts w:eastAsia="Times New Roman"/>
          <w:szCs w:val="17"/>
        </w:rPr>
      </w:pPr>
      <w:r w:rsidRPr="00112794">
        <w:rPr>
          <w:rFonts w:eastAsia="Times New Roman"/>
          <w:szCs w:val="17"/>
        </w:rPr>
        <w:t>Dated: 11 February 2021</w:t>
      </w:r>
    </w:p>
    <w:p w14:paraId="57E4F980" w14:textId="77777777" w:rsidR="00112794" w:rsidRPr="00112794" w:rsidRDefault="00112794" w:rsidP="00112794">
      <w:pPr>
        <w:spacing w:after="0"/>
        <w:jc w:val="right"/>
        <w:rPr>
          <w:rFonts w:eastAsia="Times New Roman"/>
          <w:smallCaps/>
          <w:szCs w:val="20"/>
        </w:rPr>
      </w:pPr>
      <w:r w:rsidRPr="00112794">
        <w:rPr>
          <w:rFonts w:eastAsia="Times New Roman"/>
          <w:smallCaps/>
          <w:szCs w:val="20"/>
        </w:rPr>
        <w:t>M. P. Burdett</w:t>
      </w:r>
    </w:p>
    <w:p w14:paraId="06448D61" w14:textId="77777777" w:rsidR="00112794" w:rsidRPr="00112794" w:rsidRDefault="00112794" w:rsidP="00112794">
      <w:pPr>
        <w:spacing w:after="0"/>
        <w:jc w:val="right"/>
        <w:rPr>
          <w:rFonts w:eastAsia="Times New Roman"/>
          <w:szCs w:val="17"/>
        </w:rPr>
      </w:pPr>
      <w:r w:rsidRPr="00112794">
        <w:rPr>
          <w:rFonts w:eastAsia="Times New Roman"/>
          <w:szCs w:val="17"/>
        </w:rPr>
        <w:t>Surveyor-General</w:t>
      </w:r>
    </w:p>
    <w:p w14:paraId="0EF0689B" w14:textId="77777777" w:rsidR="00112794" w:rsidRPr="00112794" w:rsidRDefault="00112794" w:rsidP="00112794">
      <w:pPr>
        <w:spacing w:after="0"/>
        <w:rPr>
          <w:rFonts w:eastAsia="Times New Roman"/>
          <w:szCs w:val="17"/>
        </w:rPr>
      </w:pPr>
      <w:r w:rsidRPr="00112794">
        <w:rPr>
          <w:rFonts w:eastAsia="Times New Roman"/>
          <w:szCs w:val="17"/>
        </w:rPr>
        <w:t>DPTI: 2020/12698/01</w:t>
      </w:r>
    </w:p>
    <w:p w14:paraId="37E9B5C9" w14:textId="77777777" w:rsidR="00112794" w:rsidRPr="00112794" w:rsidRDefault="00112794" w:rsidP="00112794">
      <w:pPr>
        <w:pBdr>
          <w:top w:val="single" w:sz="4" w:space="1" w:color="auto"/>
        </w:pBdr>
        <w:spacing w:before="100" w:after="0" w:line="14" w:lineRule="exact"/>
        <w:jc w:val="center"/>
        <w:rPr>
          <w:rFonts w:eastAsia="Times New Roman"/>
          <w:szCs w:val="20"/>
        </w:rPr>
      </w:pPr>
    </w:p>
    <w:p w14:paraId="1BEFB1B2" w14:textId="77777777" w:rsidR="00112794" w:rsidRPr="00112794" w:rsidRDefault="00112794" w:rsidP="001127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14:paraId="5580ACB0" w14:textId="77777777" w:rsidR="00112794" w:rsidRDefault="00112794">
      <w:pPr>
        <w:spacing w:after="0" w:line="240" w:lineRule="auto"/>
        <w:jc w:val="left"/>
        <w:rPr>
          <w:lang w:val="en-US"/>
        </w:rPr>
      </w:pPr>
      <w:r>
        <w:rPr>
          <w:lang w:val="en-US"/>
        </w:rPr>
        <w:br w:type="page"/>
      </w:r>
    </w:p>
    <w:p w14:paraId="446DD087" w14:textId="77777777" w:rsidR="0024070E" w:rsidRPr="0024070E" w:rsidRDefault="0024070E" w:rsidP="001836B8">
      <w:pPr>
        <w:spacing w:after="60"/>
        <w:jc w:val="center"/>
        <w:rPr>
          <w:caps/>
          <w:szCs w:val="17"/>
        </w:rPr>
      </w:pPr>
      <w:r w:rsidRPr="0024070E">
        <w:rPr>
          <w:caps/>
          <w:szCs w:val="17"/>
        </w:rPr>
        <w:lastRenderedPageBreak/>
        <w:t>Roads (Opening and Closing) Act 1991</w:t>
      </w:r>
    </w:p>
    <w:p w14:paraId="43E596CC" w14:textId="77777777" w:rsidR="0024070E" w:rsidRPr="0024070E" w:rsidRDefault="0024070E" w:rsidP="001836B8">
      <w:pPr>
        <w:spacing w:after="60"/>
        <w:jc w:val="center"/>
        <w:rPr>
          <w:smallCaps/>
          <w:szCs w:val="17"/>
        </w:rPr>
      </w:pPr>
      <w:r w:rsidRPr="0024070E">
        <w:rPr>
          <w:smallCaps/>
          <w:szCs w:val="17"/>
        </w:rPr>
        <w:t>Section 24</w:t>
      </w:r>
    </w:p>
    <w:p w14:paraId="59D6DC16" w14:textId="77777777" w:rsidR="0024070E" w:rsidRPr="0024070E" w:rsidRDefault="0024070E" w:rsidP="001836B8">
      <w:pPr>
        <w:spacing w:after="60"/>
        <w:jc w:val="center"/>
        <w:rPr>
          <w:b/>
          <w:caps/>
          <w:szCs w:val="17"/>
        </w:rPr>
      </w:pPr>
      <w:r w:rsidRPr="0024070E">
        <w:rPr>
          <w:b/>
          <w:caps/>
          <w:szCs w:val="17"/>
        </w:rPr>
        <w:t xml:space="preserve">Notice of Confirmation of </w:t>
      </w:r>
      <w:r w:rsidRPr="0024070E">
        <w:rPr>
          <w:b/>
          <w:caps/>
          <w:szCs w:val="17"/>
        </w:rPr>
        <w:br/>
        <w:t>Road Process Order</w:t>
      </w:r>
    </w:p>
    <w:p w14:paraId="22C618E0" w14:textId="77777777" w:rsidR="0024070E" w:rsidRPr="0024070E" w:rsidRDefault="0024070E" w:rsidP="001836B8">
      <w:pPr>
        <w:spacing w:after="60"/>
        <w:jc w:val="center"/>
        <w:rPr>
          <w:i/>
          <w:szCs w:val="17"/>
        </w:rPr>
      </w:pPr>
      <w:r w:rsidRPr="0024070E">
        <w:rPr>
          <w:i/>
          <w:szCs w:val="17"/>
        </w:rPr>
        <w:t>Road Closure—Portions of Public Roads, Wepar and Dismal Swamp</w:t>
      </w:r>
    </w:p>
    <w:p w14:paraId="24B51DE5" w14:textId="77777777" w:rsidR="0024070E" w:rsidRPr="0024070E" w:rsidRDefault="0024070E" w:rsidP="001836B8">
      <w:pPr>
        <w:spacing w:after="60"/>
        <w:rPr>
          <w:rFonts w:eastAsia="Times New Roman"/>
          <w:szCs w:val="20"/>
        </w:rPr>
      </w:pPr>
      <w:r w:rsidRPr="0024070E">
        <w:rPr>
          <w:rFonts w:eastAsia="Times New Roman"/>
          <w:szCs w:val="20"/>
        </w:rPr>
        <w:t>BY Road Process Order made on 8 September 2020, the District Council of Grant ordered that:</w:t>
      </w:r>
    </w:p>
    <w:p w14:paraId="5348AFD5" w14:textId="77777777" w:rsidR="0024070E" w:rsidRPr="0024070E" w:rsidRDefault="0024070E" w:rsidP="001836B8">
      <w:pPr>
        <w:spacing w:after="60"/>
        <w:ind w:left="426" w:hanging="284"/>
        <w:rPr>
          <w:rFonts w:eastAsia="Times New Roman"/>
          <w:szCs w:val="20"/>
        </w:rPr>
      </w:pPr>
      <w:r w:rsidRPr="0024070E">
        <w:rPr>
          <w:rFonts w:eastAsia="Times New Roman"/>
          <w:szCs w:val="20"/>
        </w:rPr>
        <w:t>1.</w:t>
      </w:r>
      <w:r w:rsidRPr="0024070E">
        <w:rPr>
          <w:rFonts w:eastAsia="Times New Roman"/>
          <w:szCs w:val="20"/>
        </w:rPr>
        <w:tab/>
      </w:r>
      <w:r w:rsidRPr="0024070E">
        <w:rPr>
          <w:rFonts w:eastAsia="Times New Roman"/>
          <w:spacing w:val="-2"/>
          <w:szCs w:val="20"/>
        </w:rPr>
        <w:t>Portions of Public Roads, Wepar and Dismal Swamp, situated adjoining Section 203S, Allotment 27 in Deposited Plan 76188, Allotment 20 in Deposited Plan 76188, Section 842, Sections 46, 47, 48, 49 and 50 and Allotments 22 and 23 in Deposited Plan 76188, Hundred of Young, more particularly delineated and marked as ‘B’, ‘C’, ‘D’, ‘E’, ‘F’ and ‘G’ in Preliminary Plan 20/0017 be closed.</w:t>
      </w:r>
    </w:p>
    <w:p w14:paraId="268E6FD2" w14:textId="77777777" w:rsidR="0024070E" w:rsidRPr="0024070E" w:rsidRDefault="0024070E" w:rsidP="001836B8">
      <w:pPr>
        <w:spacing w:after="60"/>
        <w:ind w:left="426" w:hanging="284"/>
        <w:rPr>
          <w:rFonts w:eastAsia="Times New Roman"/>
          <w:szCs w:val="20"/>
        </w:rPr>
      </w:pPr>
      <w:r w:rsidRPr="0024070E">
        <w:rPr>
          <w:rFonts w:eastAsia="Times New Roman"/>
          <w:szCs w:val="20"/>
        </w:rPr>
        <w:t>2.</w:t>
      </w:r>
      <w:r w:rsidRPr="0024070E">
        <w:rPr>
          <w:rFonts w:eastAsia="Times New Roman"/>
          <w:szCs w:val="20"/>
        </w:rPr>
        <w:tab/>
        <w:t>Transfer the whole of the land subject to closure to Trovil Pty Ltd (ACN: 054 970 571) in accordance with the Agreement for Transfer dated 3 September 2020 entered into between the District Council of Grant and Trovil Pty Ltd (ACN: 054 970 571).</w:t>
      </w:r>
    </w:p>
    <w:p w14:paraId="4164A547" w14:textId="77777777" w:rsidR="0024070E" w:rsidRPr="0024070E" w:rsidRDefault="0024070E" w:rsidP="001836B8">
      <w:pPr>
        <w:spacing w:after="60"/>
        <w:ind w:left="426" w:hanging="284"/>
        <w:rPr>
          <w:rFonts w:eastAsia="Times New Roman"/>
          <w:szCs w:val="20"/>
        </w:rPr>
      </w:pPr>
      <w:r w:rsidRPr="0024070E">
        <w:rPr>
          <w:rFonts w:eastAsia="Times New Roman"/>
          <w:szCs w:val="20"/>
        </w:rPr>
        <w:t>3.</w:t>
      </w:r>
      <w:r w:rsidRPr="0024070E">
        <w:rPr>
          <w:rFonts w:eastAsia="Times New Roman"/>
          <w:szCs w:val="20"/>
        </w:rPr>
        <w:tab/>
        <w:t>The following easement is to be granted over portion of the land subject to closure:</w:t>
      </w:r>
    </w:p>
    <w:p w14:paraId="4D257467" w14:textId="77777777" w:rsidR="0024070E" w:rsidRPr="0024070E" w:rsidRDefault="0024070E" w:rsidP="001836B8">
      <w:pPr>
        <w:spacing w:after="60"/>
        <w:ind w:left="567"/>
        <w:rPr>
          <w:rFonts w:eastAsia="Times New Roman"/>
          <w:szCs w:val="20"/>
        </w:rPr>
      </w:pPr>
      <w:r w:rsidRPr="0024070E">
        <w:rPr>
          <w:rFonts w:eastAsia="Times New Roman"/>
          <w:szCs w:val="20"/>
        </w:rPr>
        <w:t>Grant to Distribution Lessor Corporation (subject to Lease 8890000) an easement for the transmission of electricity by overhead cable over the land marked ‘S’ and ‘T’ in Deposited Plan 125129.</w:t>
      </w:r>
    </w:p>
    <w:p w14:paraId="30EF6491" w14:textId="77777777" w:rsidR="0024070E" w:rsidRPr="0024070E" w:rsidRDefault="0024070E" w:rsidP="001836B8">
      <w:pPr>
        <w:spacing w:after="60"/>
        <w:rPr>
          <w:rFonts w:eastAsia="Times New Roman"/>
          <w:szCs w:val="20"/>
        </w:rPr>
      </w:pPr>
      <w:r w:rsidRPr="0024070E">
        <w:rPr>
          <w:rFonts w:eastAsia="Times New Roman"/>
          <w:szCs w:val="20"/>
        </w:rPr>
        <w:t>On 10 February 2021 that order was confirmed by the Attorney-General conditionally upon the deposit by the Registrar-General of Deposited Plan 125129 being the authority for the new boundaries.</w:t>
      </w:r>
    </w:p>
    <w:p w14:paraId="6AF1DDA6" w14:textId="77777777" w:rsidR="0024070E" w:rsidRPr="0024070E" w:rsidRDefault="0024070E" w:rsidP="001836B8">
      <w:pPr>
        <w:spacing w:after="60"/>
        <w:rPr>
          <w:rFonts w:eastAsia="Times New Roman"/>
          <w:spacing w:val="-4"/>
          <w:szCs w:val="20"/>
        </w:rPr>
      </w:pPr>
      <w:r w:rsidRPr="0024070E">
        <w:rPr>
          <w:rFonts w:eastAsia="Times New Roman"/>
          <w:spacing w:val="-4"/>
          <w:szCs w:val="20"/>
        </w:rPr>
        <w:t xml:space="preserve">Pursuant to Section 24 of the </w:t>
      </w:r>
      <w:r w:rsidRPr="0024070E">
        <w:rPr>
          <w:rFonts w:eastAsia="Times New Roman"/>
          <w:i/>
          <w:spacing w:val="-4"/>
          <w:szCs w:val="20"/>
        </w:rPr>
        <w:t>Roads (Opening and Closing) Act 1991</w:t>
      </w:r>
      <w:r w:rsidRPr="0024070E">
        <w:rPr>
          <w:rFonts w:eastAsia="Times New Roman"/>
          <w:spacing w:val="-4"/>
          <w:szCs w:val="20"/>
        </w:rPr>
        <w:t>, NOTICE of the order referred to above and its confirmation is hereby given.</w:t>
      </w:r>
    </w:p>
    <w:p w14:paraId="5BD11460" w14:textId="77777777" w:rsidR="0024070E" w:rsidRPr="0024070E" w:rsidRDefault="0024070E" w:rsidP="0024070E">
      <w:pPr>
        <w:spacing w:after="0"/>
        <w:rPr>
          <w:rFonts w:eastAsia="Times New Roman"/>
          <w:szCs w:val="17"/>
        </w:rPr>
      </w:pPr>
      <w:r w:rsidRPr="0024070E">
        <w:rPr>
          <w:rFonts w:eastAsia="Times New Roman"/>
          <w:szCs w:val="17"/>
        </w:rPr>
        <w:t>Dated: 11 February 2021</w:t>
      </w:r>
    </w:p>
    <w:p w14:paraId="7F079671" w14:textId="77777777" w:rsidR="0024070E" w:rsidRPr="0024070E" w:rsidRDefault="0024070E" w:rsidP="0024070E">
      <w:pPr>
        <w:spacing w:after="0"/>
        <w:jc w:val="right"/>
        <w:rPr>
          <w:rFonts w:eastAsia="Times New Roman"/>
          <w:smallCaps/>
          <w:szCs w:val="20"/>
        </w:rPr>
      </w:pPr>
      <w:r w:rsidRPr="0024070E">
        <w:rPr>
          <w:rFonts w:eastAsia="Times New Roman"/>
          <w:smallCaps/>
          <w:szCs w:val="20"/>
        </w:rPr>
        <w:t>M. P. Burdett</w:t>
      </w:r>
    </w:p>
    <w:p w14:paraId="612358A5" w14:textId="77777777" w:rsidR="0024070E" w:rsidRPr="0024070E" w:rsidRDefault="0024070E" w:rsidP="0024070E">
      <w:pPr>
        <w:spacing w:after="0"/>
        <w:jc w:val="right"/>
        <w:rPr>
          <w:rFonts w:eastAsia="Times New Roman"/>
          <w:szCs w:val="17"/>
        </w:rPr>
      </w:pPr>
      <w:r w:rsidRPr="0024070E">
        <w:rPr>
          <w:rFonts w:eastAsia="Times New Roman"/>
          <w:szCs w:val="17"/>
        </w:rPr>
        <w:t>Surveyor-General</w:t>
      </w:r>
    </w:p>
    <w:p w14:paraId="240CABDA" w14:textId="77777777" w:rsidR="0024070E" w:rsidRPr="0024070E" w:rsidRDefault="0024070E" w:rsidP="0024070E">
      <w:pPr>
        <w:spacing w:after="0"/>
        <w:rPr>
          <w:rFonts w:eastAsia="Times New Roman"/>
          <w:szCs w:val="17"/>
        </w:rPr>
      </w:pPr>
      <w:r w:rsidRPr="0024070E">
        <w:rPr>
          <w:rFonts w:eastAsia="Times New Roman"/>
          <w:szCs w:val="17"/>
        </w:rPr>
        <w:t>DPTI: 2020/09614/01</w:t>
      </w:r>
    </w:p>
    <w:p w14:paraId="152991FB" w14:textId="77777777" w:rsidR="0024070E" w:rsidRPr="0024070E" w:rsidRDefault="0024070E" w:rsidP="0024070E">
      <w:pPr>
        <w:pBdr>
          <w:top w:val="single" w:sz="4" w:space="1" w:color="auto"/>
        </w:pBdr>
        <w:spacing w:before="100" w:after="0" w:line="14" w:lineRule="exact"/>
        <w:jc w:val="center"/>
        <w:rPr>
          <w:rFonts w:eastAsia="Times New Roman"/>
          <w:szCs w:val="20"/>
        </w:rPr>
      </w:pPr>
    </w:p>
    <w:p w14:paraId="76D1FE1B" w14:textId="77777777" w:rsidR="0024070E" w:rsidRPr="0024070E" w:rsidRDefault="0024070E" w:rsidP="0024070E">
      <w:pPr>
        <w:spacing w:after="0"/>
        <w:rPr>
          <w:rFonts w:eastAsia="Times New Roman"/>
          <w:szCs w:val="20"/>
        </w:rPr>
      </w:pPr>
    </w:p>
    <w:p w14:paraId="710E4D4A" w14:textId="77777777" w:rsidR="004A7B32" w:rsidRPr="004A7B32" w:rsidRDefault="004A7B32" w:rsidP="001836B8">
      <w:pPr>
        <w:spacing w:after="60"/>
        <w:jc w:val="center"/>
        <w:rPr>
          <w:caps/>
          <w:szCs w:val="17"/>
        </w:rPr>
      </w:pPr>
      <w:r w:rsidRPr="004A7B32">
        <w:rPr>
          <w:caps/>
          <w:szCs w:val="17"/>
        </w:rPr>
        <w:t>Roads (Opening and Closing) Act 1991</w:t>
      </w:r>
    </w:p>
    <w:p w14:paraId="4CB7F6E9" w14:textId="77777777" w:rsidR="004A7B32" w:rsidRPr="004A7B32" w:rsidRDefault="004A7B32" w:rsidP="001836B8">
      <w:pPr>
        <w:spacing w:after="60"/>
        <w:jc w:val="center"/>
        <w:rPr>
          <w:smallCaps/>
          <w:szCs w:val="17"/>
        </w:rPr>
      </w:pPr>
      <w:r w:rsidRPr="004A7B32">
        <w:rPr>
          <w:smallCaps/>
          <w:szCs w:val="17"/>
        </w:rPr>
        <w:t>Section 24</w:t>
      </w:r>
    </w:p>
    <w:p w14:paraId="48881931" w14:textId="77777777" w:rsidR="004A7B32" w:rsidRPr="004A7B32" w:rsidRDefault="004A7B32" w:rsidP="001836B8">
      <w:pPr>
        <w:spacing w:after="60"/>
        <w:jc w:val="center"/>
        <w:rPr>
          <w:b/>
          <w:caps/>
          <w:szCs w:val="17"/>
        </w:rPr>
      </w:pPr>
      <w:r w:rsidRPr="004A7B32">
        <w:rPr>
          <w:b/>
          <w:caps/>
          <w:szCs w:val="17"/>
        </w:rPr>
        <w:t xml:space="preserve">Notice of Confirmation of </w:t>
      </w:r>
      <w:r w:rsidRPr="004A7B32">
        <w:rPr>
          <w:b/>
          <w:caps/>
          <w:szCs w:val="17"/>
        </w:rPr>
        <w:br/>
        <w:t>Road Process Order</w:t>
      </w:r>
    </w:p>
    <w:p w14:paraId="283B50C2" w14:textId="77777777" w:rsidR="004A7B32" w:rsidRPr="004A7B32" w:rsidRDefault="004A7B32" w:rsidP="001836B8">
      <w:pPr>
        <w:spacing w:after="60"/>
        <w:jc w:val="center"/>
        <w:rPr>
          <w:i/>
          <w:szCs w:val="17"/>
        </w:rPr>
      </w:pPr>
      <w:r w:rsidRPr="004A7B32">
        <w:rPr>
          <w:i/>
          <w:szCs w:val="17"/>
        </w:rPr>
        <w:t>Road Opening and Closing—Cottage Road, Mingbool and Pleasant Park</w:t>
      </w:r>
    </w:p>
    <w:p w14:paraId="0695E1CB" w14:textId="77777777" w:rsidR="004A7B32" w:rsidRPr="004A7B32" w:rsidRDefault="004A7B32" w:rsidP="001836B8">
      <w:pPr>
        <w:spacing w:after="60"/>
        <w:rPr>
          <w:rFonts w:eastAsia="Times New Roman"/>
          <w:szCs w:val="17"/>
        </w:rPr>
      </w:pPr>
      <w:r w:rsidRPr="004A7B32">
        <w:rPr>
          <w:rFonts w:eastAsia="Times New Roman"/>
          <w:szCs w:val="17"/>
        </w:rPr>
        <w:t>BY Road Process Order made on 27 October 2020, the District Council of Grant ordered that:</w:t>
      </w:r>
    </w:p>
    <w:p w14:paraId="3F03EEE1" w14:textId="77777777" w:rsidR="004A7B32" w:rsidRPr="004A7B32" w:rsidRDefault="004A7B32" w:rsidP="001836B8">
      <w:pPr>
        <w:spacing w:after="60"/>
        <w:ind w:left="426" w:hanging="284"/>
        <w:rPr>
          <w:rFonts w:eastAsia="Times New Roman"/>
          <w:szCs w:val="17"/>
        </w:rPr>
      </w:pPr>
      <w:r w:rsidRPr="004A7B32">
        <w:rPr>
          <w:rFonts w:eastAsia="Times New Roman"/>
          <w:szCs w:val="17"/>
        </w:rPr>
        <w:t>1.</w:t>
      </w:r>
      <w:r w:rsidRPr="004A7B32">
        <w:rPr>
          <w:rFonts w:eastAsia="Times New Roman"/>
          <w:szCs w:val="17"/>
        </w:rPr>
        <w:tab/>
      </w:r>
      <w:r w:rsidRPr="004A7B32">
        <w:rPr>
          <w:rFonts w:eastAsia="Times New Roman"/>
          <w:spacing w:val="-2"/>
          <w:szCs w:val="17"/>
        </w:rPr>
        <w:t>Portion of Allotment 11 in Deposited Plan 123985, Pleasant Park, Hundred of Mingbool, more particularly delineated and numbered ‘1’ in Preliminary Plan 20/0032 be opened as road.</w:t>
      </w:r>
    </w:p>
    <w:p w14:paraId="14F0082E" w14:textId="77777777" w:rsidR="004A7B32" w:rsidRPr="004A7B32" w:rsidRDefault="004A7B32" w:rsidP="001836B8">
      <w:pPr>
        <w:spacing w:after="60"/>
        <w:ind w:left="426" w:hanging="284"/>
        <w:rPr>
          <w:rFonts w:eastAsia="Times New Roman"/>
          <w:szCs w:val="17"/>
        </w:rPr>
      </w:pPr>
      <w:r w:rsidRPr="004A7B32">
        <w:rPr>
          <w:rFonts w:eastAsia="Times New Roman"/>
          <w:szCs w:val="17"/>
        </w:rPr>
        <w:t>2.</w:t>
      </w:r>
      <w:r w:rsidRPr="004A7B32">
        <w:rPr>
          <w:rFonts w:eastAsia="Times New Roman"/>
          <w:szCs w:val="17"/>
        </w:rPr>
        <w:tab/>
        <w:t>Portion of Cottage Road, Mingbool and Pleasant Park, situated adjoining Section 258, Hundred of Mingbool, more particularly delineated and lettered ‘A’ in Preliminary Plan 20/0032 be closed.</w:t>
      </w:r>
    </w:p>
    <w:p w14:paraId="57768967" w14:textId="77777777" w:rsidR="004A7B32" w:rsidRPr="004A7B32" w:rsidRDefault="004A7B32" w:rsidP="001836B8">
      <w:pPr>
        <w:spacing w:after="60"/>
        <w:ind w:left="426" w:hanging="284"/>
        <w:rPr>
          <w:rFonts w:eastAsia="Times New Roman"/>
          <w:szCs w:val="17"/>
        </w:rPr>
      </w:pPr>
      <w:r w:rsidRPr="004A7B32">
        <w:rPr>
          <w:rFonts w:eastAsia="Times New Roman"/>
          <w:szCs w:val="17"/>
        </w:rPr>
        <w:t>3.</w:t>
      </w:r>
      <w:r w:rsidRPr="004A7B32">
        <w:rPr>
          <w:rFonts w:eastAsia="Times New Roman"/>
          <w:szCs w:val="17"/>
        </w:rPr>
        <w:tab/>
        <w:t>Transfer the whole of the land subject to closure to Edgar Malcolm Peucker in accordance with Agreement for Transfer dated 9 September 2020 entered into between the District Council of Grant and Edgar Malcolm Peucker.</w:t>
      </w:r>
    </w:p>
    <w:p w14:paraId="79821333" w14:textId="77777777" w:rsidR="004A7B32" w:rsidRPr="004A7B32" w:rsidRDefault="004A7B32" w:rsidP="001836B8">
      <w:pPr>
        <w:spacing w:after="60"/>
        <w:rPr>
          <w:rFonts w:eastAsia="Times New Roman"/>
          <w:szCs w:val="17"/>
        </w:rPr>
      </w:pPr>
      <w:r w:rsidRPr="004A7B32">
        <w:rPr>
          <w:rFonts w:eastAsia="Times New Roman"/>
          <w:szCs w:val="17"/>
        </w:rPr>
        <w:t>On 10 February 2021 that order was confirmed by the Attorney-General, conditionally upon the deposit by the Registrar-General of Deposited Plan 125473 being the authority for the new boundaries.</w:t>
      </w:r>
    </w:p>
    <w:p w14:paraId="0E27831E" w14:textId="77777777" w:rsidR="004A7B32" w:rsidRPr="004A7B32" w:rsidRDefault="004A7B32" w:rsidP="001836B8">
      <w:pPr>
        <w:spacing w:after="60"/>
        <w:rPr>
          <w:rFonts w:eastAsia="Times New Roman"/>
          <w:spacing w:val="-4"/>
          <w:szCs w:val="17"/>
        </w:rPr>
      </w:pPr>
      <w:r w:rsidRPr="004A7B32">
        <w:rPr>
          <w:rFonts w:eastAsia="Times New Roman"/>
          <w:spacing w:val="-4"/>
          <w:szCs w:val="17"/>
        </w:rPr>
        <w:t xml:space="preserve">Pursuant to Section 24 of the </w:t>
      </w:r>
      <w:r w:rsidRPr="004A7B32">
        <w:rPr>
          <w:rFonts w:eastAsia="Times New Roman"/>
          <w:i/>
          <w:spacing w:val="-4"/>
          <w:szCs w:val="17"/>
        </w:rPr>
        <w:t>Roads (Opening and Closing) Act 1991</w:t>
      </w:r>
      <w:r w:rsidRPr="004A7B32">
        <w:rPr>
          <w:rFonts w:eastAsia="Times New Roman"/>
          <w:spacing w:val="-4"/>
          <w:szCs w:val="17"/>
        </w:rPr>
        <w:t>, NOTICE of the order referred to above and its confirmation is hereby given.</w:t>
      </w:r>
    </w:p>
    <w:p w14:paraId="1CDDC57B" w14:textId="77777777" w:rsidR="004A7B32" w:rsidRPr="004A7B32" w:rsidRDefault="004A7B32" w:rsidP="004A7B32">
      <w:pPr>
        <w:spacing w:after="0"/>
        <w:rPr>
          <w:rFonts w:eastAsia="Times New Roman"/>
          <w:szCs w:val="17"/>
        </w:rPr>
      </w:pPr>
      <w:r w:rsidRPr="004A7B32">
        <w:rPr>
          <w:rFonts w:eastAsia="Times New Roman"/>
          <w:szCs w:val="17"/>
        </w:rPr>
        <w:t>Dated: 11 February 2021</w:t>
      </w:r>
    </w:p>
    <w:p w14:paraId="02EDC047" w14:textId="77777777" w:rsidR="004A7B32" w:rsidRPr="004A7B32" w:rsidRDefault="004A7B32" w:rsidP="004A7B32">
      <w:pPr>
        <w:spacing w:after="0"/>
        <w:jc w:val="right"/>
        <w:rPr>
          <w:rFonts w:eastAsia="Times New Roman"/>
          <w:smallCaps/>
          <w:szCs w:val="20"/>
        </w:rPr>
      </w:pPr>
      <w:r w:rsidRPr="004A7B32">
        <w:rPr>
          <w:rFonts w:eastAsia="Times New Roman"/>
          <w:smallCaps/>
          <w:szCs w:val="20"/>
        </w:rPr>
        <w:t>M. P. Burdett</w:t>
      </w:r>
    </w:p>
    <w:p w14:paraId="75F606EE" w14:textId="77777777" w:rsidR="004A7B32" w:rsidRPr="004A7B32" w:rsidRDefault="004A7B32" w:rsidP="004A7B32">
      <w:pPr>
        <w:spacing w:after="0"/>
        <w:jc w:val="right"/>
        <w:rPr>
          <w:rFonts w:eastAsia="Times New Roman"/>
          <w:szCs w:val="17"/>
        </w:rPr>
      </w:pPr>
      <w:r w:rsidRPr="004A7B32">
        <w:rPr>
          <w:rFonts w:eastAsia="Times New Roman"/>
          <w:szCs w:val="17"/>
        </w:rPr>
        <w:t>Surveyor-General</w:t>
      </w:r>
    </w:p>
    <w:p w14:paraId="7A74DFEE" w14:textId="77777777" w:rsidR="007F6E11" w:rsidRDefault="004A7B32" w:rsidP="004A7B32">
      <w:pPr>
        <w:spacing w:after="0"/>
        <w:rPr>
          <w:rFonts w:eastAsia="Times New Roman"/>
          <w:szCs w:val="17"/>
        </w:rPr>
      </w:pPr>
      <w:r w:rsidRPr="004A7B32">
        <w:rPr>
          <w:rFonts w:eastAsia="Times New Roman"/>
          <w:szCs w:val="17"/>
        </w:rPr>
        <w:t>DPTI: 2020/13976/01</w:t>
      </w:r>
    </w:p>
    <w:p w14:paraId="70BFADF6" w14:textId="77777777" w:rsidR="004A7B32" w:rsidRDefault="004A7B32" w:rsidP="004A7B32">
      <w:pPr>
        <w:pBdr>
          <w:bottom w:val="single" w:sz="4" w:space="1" w:color="auto"/>
        </w:pBdr>
        <w:spacing w:after="0" w:line="52" w:lineRule="exact"/>
        <w:jc w:val="center"/>
        <w:rPr>
          <w:lang w:val="en-US"/>
        </w:rPr>
      </w:pPr>
    </w:p>
    <w:p w14:paraId="0481A3FE" w14:textId="77777777" w:rsidR="004A7B32" w:rsidRDefault="004A7B32" w:rsidP="004A7B32">
      <w:pPr>
        <w:pBdr>
          <w:top w:val="single" w:sz="4" w:space="1" w:color="auto"/>
        </w:pBdr>
        <w:spacing w:before="34" w:after="0" w:line="14" w:lineRule="exact"/>
        <w:jc w:val="center"/>
        <w:rPr>
          <w:lang w:val="en-US"/>
        </w:rPr>
      </w:pPr>
    </w:p>
    <w:p w14:paraId="7C7CF0DB" w14:textId="77777777" w:rsidR="004A7B32" w:rsidRDefault="004A7B32" w:rsidP="004A7B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030FA7E" w14:textId="77777777" w:rsidR="00E97CA4" w:rsidRPr="00E97CA4" w:rsidRDefault="00E97CA4" w:rsidP="00311B6C">
      <w:pPr>
        <w:pStyle w:val="Heading2"/>
      </w:pPr>
      <w:bookmarkStart w:id="45" w:name="_Toc63931077"/>
      <w:r w:rsidRPr="00E97CA4">
        <w:t>Summary Offences Act 1953</w:t>
      </w:r>
      <w:bookmarkEnd w:id="45"/>
    </w:p>
    <w:p w14:paraId="52069435" w14:textId="77777777" w:rsidR="00E97CA4" w:rsidRPr="00E97CA4" w:rsidRDefault="00E97CA4" w:rsidP="001836B8">
      <w:pPr>
        <w:spacing w:after="60"/>
        <w:jc w:val="center"/>
        <w:rPr>
          <w:smallCaps/>
          <w:szCs w:val="17"/>
        </w:rPr>
      </w:pPr>
      <w:r w:rsidRPr="00E97CA4">
        <w:rPr>
          <w:smallCaps/>
          <w:szCs w:val="17"/>
        </w:rPr>
        <w:t>Declared Public Precincts</w:t>
      </w:r>
    </w:p>
    <w:p w14:paraId="61708653" w14:textId="77777777" w:rsidR="00E97CA4" w:rsidRPr="00E97CA4" w:rsidRDefault="00E97CA4" w:rsidP="001836B8">
      <w:pPr>
        <w:spacing w:after="60"/>
        <w:jc w:val="center"/>
        <w:rPr>
          <w:i/>
          <w:szCs w:val="17"/>
        </w:rPr>
      </w:pPr>
      <w:r w:rsidRPr="00E97CA4">
        <w:rPr>
          <w:i/>
          <w:szCs w:val="17"/>
        </w:rPr>
        <w:t>Notice of Ministerial Declaration</w:t>
      </w:r>
    </w:p>
    <w:p w14:paraId="34DE0C86" w14:textId="77777777" w:rsidR="00E97CA4" w:rsidRPr="00E97CA4" w:rsidRDefault="00E97CA4" w:rsidP="001836B8">
      <w:pPr>
        <w:spacing w:after="60"/>
        <w:rPr>
          <w:rFonts w:eastAsia="Times New Roman"/>
          <w:szCs w:val="20"/>
        </w:rPr>
      </w:pPr>
      <w:r w:rsidRPr="00E97CA4">
        <w:rPr>
          <w:rFonts w:eastAsia="Times New Roman"/>
          <w:szCs w:val="20"/>
        </w:rPr>
        <w:t xml:space="preserve">I, VICKIE CHAPMAN, Attorney-General in the State of South Australia, being the Minister responsible for the administration of Part 14B—Declared Public Precincts of the </w:t>
      </w:r>
      <w:r w:rsidRPr="00E97CA4">
        <w:rPr>
          <w:rFonts w:eastAsia="Times New Roman"/>
          <w:i/>
          <w:szCs w:val="20"/>
        </w:rPr>
        <w:t>Summary Offences Act 1953</w:t>
      </w:r>
      <w:r w:rsidRPr="00E97CA4">
        <w:rPr>
          <w:rFonts w:eastAsia="Times New Roman"/>
          <w:szCs w:val="20"/>
        </w:rPr>
        <w:t>, DO HEREBY DECLARE pursuant to the provisions of Section 66N of the said Act that the area, comprised of more than one public place, within the following boundaries:</w:t>
      </w:r>
    </w:p>
    <w:p w14:paraId="45933983" w14:textId="77777777"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Eastern boundary of King William Street from southern boundary of Grenfell Street to northern boundary of North Terrace</w:t>
      </w:r>
    </w:p>
    <w:p w14:paraId="3C121F59" w14:textId="77777777"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Northern boundary of North Terrace from eastern boundary of King William Road to northern boundary of Botanic Road</w:t>
      </w:r>
    </w:p>
    <w:p w14:paraId="1E495B1F" w14:textId="77777777"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Northern boundary of Botanic Road from northern boundary of North Terrace to eastern boundary of Dequetteville Terrace</w:t>
      </w:r>
    </w:p>
    <w:p w14:paraId="7F397A2B" w14:textId="77777777"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Eastern boundary of Dequetteville Terrace from northern boundary of Botanic Road to southern boundary of Bartels Road</w:t>
      </w:r>
    </w:p>
    <w:p w14:paraId="5B10AF84" w14:textId="77777777"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Southern boundary of Bartels Road from eastern boundary of Dequetteville Terrace to southern boundary of Pirie Street</w:t>
      </w:r>
    </w:p>
    <w:p w14:paraId="2A2A4A60" w14:textId="77777777"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Southern boundary of Pirie Street from southern boundary of Bartels Road to Western boundary of Pulteney Street</w:t>
      </w:r>
    </w:p>
    <w:p w14:paraId="3373FC2C" w14:textId="77777777"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Western boundary of Pulteney Street from southern boundary of Pirie Street to southern boundary of Grenfell Street</w:t>
      </w:r>
    </w:p>
    <w:p w14:paraId="039DFFC7" w14:textId="77777777" w:rsidR="00E97CA4" w:rsidRPr="00E97CA4" w:rsidRDefault="00E97CA4" w:rsidP="001836B8">
      <w:pPr>
        <w:spacing w:after="60"/>
        <w:ind w:left="284" w:hanging="142"/>
        <w:rPr>
          <w:rFonts w:eastAsia="Times New Roman"/>
          <w:szCs w:val="20"/>
        </w:rPr>
      </w:pPr>
      <w:r w:rsidRPr="00E97CA4">
        <w:rPr>
          <w:rFonts w:eastAsia="Times New Roman"/>
          <w:szCs w:val="20"/>
        </w:rPr>
        <w:t>•</w:t>
      </w:r>
      <w:r w:rsidRPr="00E97CA4">
        <w:rPr>
          <w:rFonts w:eastAsia="Times New Roman"/>
          <w:szCs w:val="20"/>
        </w:rPr>
        <w:tab/>
        <w:t>Southern boundary of Grenfell Street from western boundary of Pulteney Street to eastern boundary of King William Street</w:t>
      </w:r>
    </w:p>
    <w:p w14:paraId="5F6A15F6" w14:textId="77777777" w:rsidR="00E97CA4" w:rsidRPr="00E97CA4" w:rsidRDefault="00E97CA4" w:rsidP="001836B8">
      <w:pPr>
        <w:spacing w:after="60"/>
        <w:rPr>
          <w:rFonts w:eastAsia="Times New Roman"/>
          <w:szCs w:val="20"/>
        </w:rPr>
      </w:pPr>
      <w:r w:rsidRPr="00E97CA4">
        <w:rPr>
          <w:rFonts w:eastAsia="Times New Roman"/>
          <w:szCs w:val="20"/>
        </w:rPr>
        <w:t>will be a declared public precinct for a period of 12 hours from 6:00pm Friday, 19 February 2021 until 6:00am Saturday, 20 February 2021, and for corresponding 12-hour periods each subsequent day (from 6:00pm until 6:00am) until declared otherwise or until 6:00am Monday, 22 March 2021.</w:t>
      </w:r>
    </w:p>
    <w:p w14:paraId="03D95FB4" w14:textId="77777777" w:rsidR="00E97CA4" w:rsidRPr="00E97CA4" w:rsidRDefault="00E97CA4" w:rsidP="001836B8">
      <w:pPr>
        <w:spacing w:after="60"/>
        <w:rPr>
          <w:rFonts w:eastAsia="Times New Roman"/>
          <w:szCs w:val="20"/>
        </w:rPr>
      </w:pPr>
      <w:r w:rsidRPr="00E97CA4">
        <w:rPr>
          <w:rFonts w:eastAsia="Times New Roman"/>
          <w:szCs w:val="20"/>
        </w:rPr>
        <w:t>I am satisfied that there is, during each period specified in this declaration, a reasonable likelihood of conduct posing a risk to public order and safety in the area specified.</w:t>
      </w:r>
    </w:p>
    <w:p w14:paraId="45392DFE" w14:textId="77777777" w:rsidR="00E97CA4" w:rsidRPr="00E97CA4" w:rsidRDefault="00E97CA4" w:rsidP="001836B8">
      <w:pPr>
        <w:spacing w:after="60"/>
        <w:rPr>
          <w:rFonts w:eastAsia="Times New Roman"/>
          <w:szCs w:val="20"/>
        </w:rPr>
      </w:pPr>
      <w:r w:rsidRPr="00E97CA4">
        <w:rPr>
          <w:rFonts w:eastAsia="Times New Roman"/>
          <w:szCs w:val="20"/>
        </w:rPr>
        <w:t>I am satisfied that the inclusion of each public place in the area is reasonable having regard to that identified risk.</w:t>
      </w:r>
    </w:p>
    <w:p w14:paraId="3DA64C8E" w14:textId="77777777" w:rsidR="00E97CA4" w:rsidRPr="00E97CA4" w:rsidRDefault="00E97CA4" w:rsidP="00E97CA4">
      <w:pPr>
        <w:spacing w:after="0"/>
        <w:rPr>
          <w:rFonts w:eastAsia="Times New Roman"/>
          <w:szCs w:val="17"/>
        </w:rPr>
      </w:pPr>
      <w:r w:rsidRPr="00E97CA4">
        <w:rPr>
          <w:rFonts w:eastAsia="Times New Roman"/>
          <w:szCs w:val="17"/>
        </w:rPr>
        <w:t>Dated: 2 February 2021</w:t>
      </w:r>
    </w:p>
    <w:p w14:paraId="2FD3B0EA" w14:textId="77777777" w:rsidR="00E97CA4" w:rsidRPr="00E97CA4" w:rsidRDefault="00E97CA4" w:rsidP="00E97CA4">
      <w:pPr>
        <w:spacing w:after="0"/>
        <w:jc w:val="right"/>
        <w:rPr>
          <w:rFonts w:eastAsia="Times New Roman"/>
          <w:smallCaps/>
          <w:szCs w:val="20"/>
        </w:rPr>
      </w:pPr>
      <w:r w:rsidRPr="00E97CA4">
        <w:rPr>
          <w:rFonts w:eastAsia="Times New Roman"/>
          <w:smallCaps/>
          <w:szCs w:val="20"/>
        </w:rPr>
        <w:t>Vickie Chapman</w:t>
      </w:r>
    </w:p>
    <w:p w14:paraId="6736C5DD" w14:textId="77777777" w:rsidR="00E97CA4" w:rsidRDefault="00E97CA4" w:rsidP="00E97CA4">
      <w:pPr>
        <w:spacing w:after="0"/>
        <w:jc w:val="right"/>
        <w:rPr>
          <w:rFonts w:eastAsia="Times New Roman"/>
          <w:szCs w:val="17"/>
        </w:rPr>
      </w:pPr>
      <w:r w:rsidRPr="00E97CA4">
        <w:rPr>
          <w:rFonts w:eastAsia="Times New Roman"/>
          <w:szCs w:val="17"/>
        </w:rPr>
        <w:t>Attorney-General</w:t>
      </w:r>
    </w:p>
    <w:p w14:paraId="3B51ACB7" w14:textId="77777777" w:rsidR="001836B8" w:rsidRDefault="001836B8" w:rsidP="001836B8">
      <w:pPr>
        <w:pBdr>
          <w:top w:val="single" w:sz="4" w:space="1" w:color="auto"/>
        </w:pBdr>
        <w:spacing w:before="100" w:line="14" w:lineRule="exact"/>
        <w:ind w:left="1080" w:right="1080"/>
        <w:jc w:val="center"/>
        <w:rPr>
          <w:rFonts w:eastAsia="Times New Roman"/>
          <w:szCs w:val="17"/>
        </w:rPr>
      </w:pPr>
    </w:p>
    <w:p w14:paraId="475BC4DE" w14:textId="77777777" w:rsidR="007A757D" w:rsidRDefault="007A757D">
      <w:pPr>
        <w:spacing w:after="0" w:line="240" w:lineRule="auto"/>
        <w:jc w:val="left"/>
        <w:rPr>
          <w:smallCaps/>
          <w:szCs w:val="17"/>
        </w:rPr>
      </w:pPr>
      <w:r>
        <w:rPr>
          <w:smallCaps/>
          <w:szCs w:val="17"/>
        </w:rPr>
        <w:br w:type="page"/>
      </w:r>
    </w:p>
    <w:p w14:paraId="269C5111" w14:textId="77777777" w:rsidR="00E97CA4" w:rsidRPr="00E97CA4" w:rsidRDefault="00765DB3" w:rsidP="00E97CA4">
      <w:pPr>
        <w:jc w:val="center"/>
        <w:rPr>
          <w:smallCaps/>
          <w:szCs w:val="17"/>
        </w:rPr>
      </w:pPr>
      <w:r w:rsidRPr="00E97CA4">
        <w:rPr>
          <w:rFonts w:eastAsia="Times New Roman"/>
          <w:noProof/>
          <w:szCs w:val="17"/>
          <w:lang w:eastAsia="en-AU"/>
        </w:rPr>
        <w:lastRenderedPageBreak/>
        <w:drawing>
          <wp:anchor distT="0" distB="0" distL="114300" distR="114300" simplePos="0" relativeHeight="251663872" behindDoc="0" locked="0" layoutInCell="1" allowOverlap="1" wp14:anchorId="37FD680F" wp14:editId="0F8DD6CD">
            <wp:simplePos x="0" y="0"/>
            <wp:positionH relativeFrom="margin">
              <wp:align>center</wp:align>
            </wp:positionH>
            <wp:positionV relativeFrom="paragraph">
              <wp:posOffset>109855</wp:posOffset>
            </wp:positionV>
            <wp:extent cx="5862320" cy="2414270"/>
            <wp:effectExtent l="0" t="0" r="5080" b="5080"/>
            <wp:wrapTopAndBottom/>
            <wp:docPr id="5" name="Picture 5" descr="010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0_MAP"/>
                    <pic:cNvPicPr>
                      <a:picLocks noChangeAspect="1" noChangeArrowheads="1"/>
                    </pic:cNvPicPr>
                  </pic:nvPicPr>
                  <pic:blipFill>
                    <a:blip r:embed="rId27" cstate="print">
                      <a:extLst>
                        <a:ext uri="{28A0092B-C50C-407E-A947-70E740481C1C}">
                          <a14:useLocalDpi xmlns:a14="http://schemas.microsoft.com/office/drawing/2010/main" val="0"/>
                        </a:ext>
                      </a:extLst>
                    </a:blip>
                    <a:srcRect l="11093" t="15034" r="12334" b="62669"/>
                    <a:stretch>
                      <a:fillRect/>
                    </a:stretch>
                  </pic:blipFill>
                  <pic:spPr bwMode="auto">
                    <a:xfrm>
                      <a:off x="0" y="0"/>
                      <a:ext cx="5862320" cy="2414270"/>
                    </a:xfrm>
                    <a:prstGeom prst="rect">
                      <a:avLst/>
                    </a:prstGeom>
                    <a:noFill/>
                  </pic:spPr>
                </pic:pic>
              </a:graphicData>
            </a:graphic>
            <wp14:sizeRelH relativeFrom="page">
              <wp14:pctWidth>0</wp14:pctWidth>
            </wp14:sizeRelH>
            <wp14:sizeRelV relativeFrom="page">
              <wp14:pctHeight>0</wp14:pctHeight>
            </wp14:sizeRelV>
          </wp:anchor>
        </w:drawing>
      </w:r>
      <w:r w:rsidR="00E97CA4" w:rsidRPr="00E97CA4">
        <w:rPr>
          <w:smallCaps/>
          <w:szCs w:val="17"/>
        </w:rPr>
        <w:t>Attachment A—Map of ‘Fringe 2021’ Declared Public Precinct</w:t>
      </w:r>
    </w:p>
    <w:p w14:paraId="55DEB98A" w14:textId="77777777" w:rsidR="00E97CA4" w:rsidRDefault="00E97CA4" w:rsidP="00E97CA4">
      <w:pPr>
        <w:pBdr>
          <w:bottom w:val="single" w:sz="4" w:space="1" w:color="auto"/>
        </w:pBdr>
        <w:spacing w:after="0" w:line="52" w:lineRule="exact"/>
        <w:jc w:val="center"/>
        <w:rPr>
          <w:lang w:val="en-US"/>
        </w:rPr>
      </w:pPr>
    </w:p>
    <w:p w14:paraId="5C80BE18" w14:textId="77777777" w:rsidR="00765DB3" w:rsidRDefault="00765DB3" w:rsidP="00E97CA4">
      <w:pPr>
        <w:pBdr>
          <w:bottom w:val="single" w:sz="4" w:space="1" w:color="auto"/>
        </w:pBdr>
        <w:spacing w:after="0" w:line="52" w:lineRule="exact"/>
        <w:jc w:val="center"/>
        <w:rPr>
          <w:lang w:val="en-US"/>
        </w:rPr>
      </w:pPr>
    </w:p>
    <w:p w14:paraId="52098C30" w14:textId="77777777" w:rsidR="00E97CA4" w:rsidRDefault="00E97CA4" w:rsidP="00E97CA4">
      <w:pPr>
        <w:pBdr>
          <w:top w:val="single" w:sz="4" w:space="1" w:color="auto"/>
        </w:pBdr>
        <w:spacing w:before="34" w:after="0" w:line="14" w:lineRule="exact"/>
        <w:jc w:val="center"/>
        <w:rPr>
          <w:lang w:val="en-US"/>
        </w:rPr>
      </w:pPr>
    </w:p>
    <w:p w14:paraId="5353F5BD" w14:textId="77777777" w:rsidR="00E97CA4" w:rsidRDefault="00E97CA4" w:rsidP="007A14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7072781" w14:textId="77777777" w:rsidR="006C1B4A" w:rsidRPr="006C1B4A" w:rsidRDefault="006C1B4A" w:rsidP="00311B6C">
      <w:pPr>
        <w:pStyle w:val="Heading2"/>
      </w:pPr>
      <w:bookmarkStart w:id="46" w:name="_Toc63931078"/>
      <w:r w:rsidRPr="006C1B4A">
        <w:t>Training and Skills Development Act 2008</w:t>
      </w:r>
      <w:bookmarkEnd w:id="46"/>
    </w:p>
    <w:p w14:paraId="48836385" w14:textId="77777777" w:rsidR="006C1B4A" w:rsidRPr="006C1B4A" w:rsidRDefault="006C1B4A" w:rsidP="006C1B4A">
      <w:pPr>
        <w:jc w:val="center"/>
        <w:rPr>
          <w:i/>
          <w:szCs w:val="17"/>
        </w:rPr>
      </w:pPr>
      <w:r w:rsidRPr="006C1B4A">
        <w:rPr>
          <w:i/>
          <w:szCs w:val="17"/>
        </w:rPr>
        <w:t>Part 4—Apprenticeships/Traineeships</w:t>
      </w:r>
    </w:p>
    <w:p w14:paraId="738DAF1E" w14:textId="77777777" w:rsidR="006C1B4A" w:rsidRPr="006C1B4A" w:rsidRDefault="006C1B4A" w:rsidP="006C1B4A">
      <w:pPr>
        <w:rPr>
          <w:rFonts w:eastAsia="Times New Roman"/>
          <w:szCs w:val="17"/>
        </w:rPr>
      </w:pPr>
      <w:r w:rsidRPr="006C1B4A">
        <w:rPr>
          <w:rFonts w:eastAsia="Times New Roman"/>
          <w:szCs w:val="17"/>
        </w:rPr>
        <w:t xml:space="preserve">PURSUANT to the provision of the </w:t>
      </w:r>
      <w:r w:rsidRPr="006C1B4A">
        <w:rPr>
          <w:rFonts w:eastAsia="Times New Roman"/>
          <w:i/>
          <w:szCs w:val="17"/>
        </w:rPr>
        <w:t>Training and Skills Development Act 2008</w:t>
      </w:r>
      <w:r w:rsidRPr="006C1B4A">
        <w:rPr>
          <w:rFonts w:eastAsia="Times New Roman"/>
          <w:szCs w:val="17"/>
        </w:rPr>
        <w:t xml:space="preserve">, the Training and Skills Commission (TaSC) gives notice that determines the following Trades or Declared Vocations in addition to the </w:t>
      </w:r>
      <w:r w:rsidRPr="006C1B4A">
        <w:rPr>
          <w:rFonts w:eastAsia="Times New Roman"/>
          <w:i/>
          <w:szCs w:val="17"/>
        </w:rPr>
        <w:t>Gazette</w:t>
      </w:r>
      <w:r w:rsidRPr="006C1B4A">
        <w:rPr>
          <w:rFonts w:eastAsia="Times New Roman"/>
          <w:szCs w:val="17"/>
        </w:rPr>
        <w:t xml:space="preserve"> notices of:</w:t>
      </w:r>
    </w:p>
    <w:tbl>
      <w:tblPr>
        <w:tblW w:w="8769" w:type="dxa"/>
        <w:jc w:val="center"/>
        <w:tblCellMar>
          <w:left w:w="0" w:type="dxa"/>
          <w:right w:w="0" w:type="dxa"/>
        </w:tblCellMar>
        <w:tblLook w:val="04A0" w:firstRow="1" w:lastRow="0" w:firstColumn="1" w:lastColumn="0" w:noHBand="0" w:noVBand="1"/>
      </w:tblPr>
      <w:tblGrid>
        <w:gridCol w:w="2160"/>
        <w:gridCol w:w="2160"/>
        <w:gridCol w:w="2160"/>
        <w:gridCol w:w="2289"/>
      </w:tblGrid>
      <w:tr w:rsidR="006C1B4A" w:rsidRPr="006C1B4A" w14:paraId="7FB11ECC" w14:textId="77777777" w:rsidTr="00311B6C">
        <w:trPr>
          <w:trHeight w:val="20"/>
          <w:jc w:val="center"/>
        </w:trPr>
        <w:tc>
          <w:tcPr>
            <w:tcW w:w="2160" w:type="dxa"/>
            <w:tcBorders>
              <w:top w:val="nil"/>
              <w:left w:val="nil"/>
              <w:bottom w:val="nil"/>
              <w:right w:val="nil"/>
            </w:tcBorders>
            <w:vAlign w:val="center"/>
            <w:hideMark/>
          </w:tcPr>
          <w:p w14:paraId="1D840EE2" w14:textId="77777777" w:rsidR="006C1B4A" w:rsidRPr="006C1B4A" w:rsidRDefault="006C1B4A" w:rsidP="006C1B4A">
            <w:pPr>
              <w:spacing w:after="20"/>
              <w:ind w:left="358" w:hanging="358"/>
              <w:jc w:val="left"/>
              <w:rPr>
                <w:rFonts w:eastAsia="Times New Roman"/>
                <w:szCs w:val="17"/>
                <w:lang w:eastAsia="en-AU"/>
              </w:rPr>
            </w:pPr>
            <w:bookmarkStart w:id="47" w:name="RANGE!A4"/>
            <w:r w:rsidRPr="006C1B4A">
              <w:rPr>
                <w:rFonts w:eastAsia="Times New Roman"/>
                <w:szCs w:val="17"/>
                <w:lang w:eastAsia="en-AU"/>
              </w:rPr>
              <w:t>1.</w:t>
            </w:r>
            <w:r w:rsidRPr="006C1B4A">
              <w:rPr>
                <w:rFonts w:eastAsia="Times New Roman"/>
                <w:szCs w:val="17"/>
                <w:lang w:eastAsia="en-AU"/>
              </w:rPr>
              <w:tab/>
              <w:t>25 September 2008</w:t>
            </w:r>
            <w:bookmarkEnd w:id="47"/>
          </w:p>
        </w:tc>
        <w:tc>
          <w:tcPr>
            <w:tcW w:w="2160" w:type="dxa"/>
            <w:tcBorders>
              <w:top w:val="nil"/>
              <w:left w:val="nil"/>
              <w:bottom w:val="nil"/>
              <w:right w:val="nil"/>
            </w:tcBorders>
            <w:vAlign w:val="center"/>
            <w:hideMark/>
          </w:tcPr>
          <w:p w14:paraId="6E3BA6AD"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w:t>
            </w:r>
            <w:r w:rsidRPr="006C1B4A">
              <w:rPr>
                <w:rFonts w:eastAsia="Times New Roman"/>
                <w:szCs w:val="17"/>
                <w:lang w:eastAsia="en-AU"/>
              </w:rPr>
              <w:tab/>
              <w:t>23 October 2008</w:t>
            </w:r>
          </w:p>
        </w:tc>
        <w:tc>
          <w:tcPr>
            <w:tcW w:w="2160" w:type="dxa"/>
            <w:tcBorders>
              <w:top w:val="nil"/>
              <w:left w:val="nil"/>
              <w:bottom w:val="nil"/>
              <w:right w:val="nil"/>
            </w:tcBorders>
            <w:vAlign w:val="center"/>
            <w:hideMark/>
          </w:tcPr>
          <w:p w14:paraId="01762BFE"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w:t>
            </w:r>
            <w:r w:rsidRPr="006C1B4A">
              <w:rPr>
                <w:rFonts w:eastAsia="Times New Roman"/>
                <w:szCs w:val="17"/>
                <w:lang w:eastAsia="en-AU"/>
              </w:rPr>
              <w:tab/>
              <w:t>13 November 2008</w:t>
            </w:r>
          </w:p>
        </w:tc>
        <w:tc>
          <w:tcPr>
            <w:tcW w:w="2289" w:type="dxa"/>
            <w:tcBorders>
              <w:top w:val="nil"/>
              <w:left w:val="nil"/>
              <w:bottom w:val="nil"/>
              <w:right w:val="nil"/>
            </w:tcBorders>
            <w:vAlign w:val="center"/>
            <w:hideMark/>
          </w:tcPr>
          <w:p w14:paraId="2D826D8A"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w:t>
            </w:r>
            <w:r w:rsidRPr="006C1B4A">
              <w:rPr>
                <w:rFonts w:eastAsia="Times New Roman"/>
                <w:szCs w:val="17"/>
                <w:lang w:eastAsia="en-AU"/>
              </w:rPr>
              <w:tab/>
              <w:t>4 December 2008</w:t>
            </w:r>
          </w:p>
        </w:tc>
      </w:tr>
      <w:tr w:rsidR="006C1B4A" w:rsidRPr="006C1B4A" w14:paraId="559A5EAE" w14:textId="77777777" w:rsidTr="00311B6C">
        <w:trPr>
          <w:trHeight w:val="20"/>
          <w:jc w:val="center"/>
        </w:trPr>
        <w:tc>
          <w:tcPr>
            <w:tcW w:w="2160" w:type="dxa"/>
            <w:tcBorders>
              <w:top w:val="nil"/>
              <w:left w:val="nil"/>
              <w:bottom w:val="nil"/>
              <w:right w:val="nil"/>
            </w:tcBorders>
            <w:vAlign w:val="center"/>
            <w:hideMark/>
          </w:tcPr>
          <w:p w14:paraId="48F7716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w:t>
            </w:r>
            <w:r w:rsidRPr="006C1B4A">
              <w:rPr>
                <w:rFonts w:eastAsia="Times New Roman"/>
                <w:szCs w:val="17"/>
                <w:lang w:eastAsia="en-AU"/>
              </w:rPr>
              <w:tab/>
              <w:t>18 December 2008</w:t>
            </w:r>
          </w:p>
        </w:tc>
        <w:tc>
          <w:tcPr>
            <w:tcW w:w="2160" w:type="dxa"/>
            <w:tcBorders>
              <w:top w:val="nil"/>
              <w:left w:val="nil"/>
              <w:bottom w:val="nil"/>
              <w:right w:val="nil"/>
            </w:tcBorders>
            <w:vAlign w:val="center"/>
            <w:hideMark/>
          </w:tcPr>
          <w:p w14:paraId="57C582CF"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w:t>
            </w:r>
            <w:r w:rsidRPr="006C1B4A">
              <w:rPr>
                <w:rFonts w:eastAsia="Times New Roman"/>
                <w:szCs w:val="17"/>
                <w:lang w:eastAsia="en-AU"/>
              </w:rPr>
              <w:tab/>
              <w:t>29 January 2009</w:t>
            </w:r>
          </w:p>
        </w:tc>
        <w:tc>
          <w:tcPr>
            <w:tcW w:w="2160" w:type="dxa"/>
            <w:tcBorders>
              <w:top w:val="nil"/>
              <w:left w:val="nil"/>
              <w:bottom w:val="nil"/>
              <w:right w:val="nil"/>
            </w:tcBorders>
            <w:vAlign w:val="center"/>
            <w:hideMark/>
          </w:tcPr>
          <w:p w14:paraId="4F38209B"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w:t>
            </w:r>
            <w:r w:rsidRPr="006C1B4A">
              <w:rPr>
                <w:rFonts w:eastAsia="Times New Roman"/>
                <w:szCs w:val="17"/>
                <w:lang w:eastAsia="en-AU"/>
              </w:rPr>
              <w:tab/>
              <w:t>12 February 2009</w:t>
            </w:r>
          </w:p>
        </w:tc>
        <w:tc>
          <w:tcPr>
            <w:tcW w:w="2289" w:type="dxa"/>
            <w:tcBorders>
              <w:top w:val="nil"/>
              <w:left w:val="nil"/>
              <w:bottom w:val="nil"/>
              <w:right w:val="nil"/>
            </w:tcBorders>
            <w:vAlign w:val="center"/>
            <w:hideMark/>
          </w:tcPr>
          <w:p w14:paraId="3747B93E"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w:t>
            </w:r>
            <w:r w:rsidRPr="006C1B4A">
              <w:rPr>
                <w:rFonts w:eastAsia="Times New Roman"/>
                <w:szCs w:val="17"/>
                <w:lang w:eastAsia="en-AU"/>
              </w:rPr>
              <w:tab/>
              <w:t>5 March 2009</w:t>
            </w:r>
          </w:p>
        </w:tc>
      </w:tr>
      <w:tr w:rsidR="006C1B4A" w:rsidRPr="006C1B4A" w14:paraId="65738A75" w14:textId="77777777" w:rsidTr="00311B6C">
        <w:trPr>
          <w:trHeight w:val="20"/>
          <w:jc w:val="center"/>
        </w:trPr>
        <w:tc>
          <w:tcPr>
            <w:tcW w:w="2160" w:type="dxa"/>
            <w:tcBorders>
              <w:top w:val="nil"/>
              <w:left w:val="nil"/>
              <w:bottom w:val="nil"/>
              <w:right w:val="nil"/>
            </w:tcBorders>
            <w:vAlign w:val="center"/>
            <w:hideMark/>
          </w:tcPr>
          <w:p w14:paraId="1E2F2D4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w:t>
            </w:r>
            <w:r w:rsidRPr="006C1B4A">
              <w:rPr>
                <w:rFonts w:eastAsia="Times New Roman"/>
                <w:szCs w:val="17"/>
                <w:lang w:eastAsia="en-AU"/>
              </w:rPr>
              <w:tab/>
              <w:t>12 March 2009</w:t>
            </w:r>
          </w:p>
        </w:tc>
        <w:tc>
          <w:tcPr>
            <w:tcW w:w="2160" w:type="dxa"/>
            <w:tcBorders>
              <w:top w:val="nil"/>
              <w:left w:val="nil"/>
              <w:bottom w:val="nil"/>
              <w:right w:val="nil"/>
            </w:tcBorders>
            <w:vAlign w:val="center"/>
            <w:hideMark/>
          </w:tcPr>
          <w:p w14:paraId="12E8BE2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w:t>
            </w:r>
            <w:r w:rsidRPr="006C1B4A">
              <w:rPr>
                <w:rFonts w:eastAsia="Times New Roman"/>
                <w:szCs w:val="17"/>
                <w:lang w:eastAsia="en-AU"/>
              </w:rPr>
              <w:tab/>
              <w:t>26 March 2009</w:t>
            </w:r>
          </w:p>
        </w:tc>
        <w:tc>
          <w:tcPr>
            <w:tcW w:w="2160" w:type="dxa"/>
            <w:tcBorders>
              <w:top w:val="nil"/>
              <w:left w:val="nil"/>
              <w:bottom w:val="nil"/>
              <w:right w:val="nil"/>
            </w:tcBorders>
            <w:vAlign w:val="center"/>
            <w:hideMark/>
          </w:tcPr>
          <w:p w14:paraId="05D2E0D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w:t>
            </w:r>
            <w:r w:rsidRPr="006C1B4A">
              <w:rPr>
                <w:rFonts w:eastAsia="Times New Roman"/>
                <w:szCs w:val="17"/>
                <w:lang w:eastAsia="en-AU"/>
              </w:rPr>
              <w:tab/>
              <w:t>30 April 2009</w:t>
            </w:r>
          </w:p>
        </w:tc>
        <w:tc>
          <w:tcPr>
            <w:tcW w:w="2289" w:type="dxa"/>
            <w:tcBorders>
              <w:top w:val="nil"/>
              <w:left w:val="nil"/>
              <w:bottom w:val="nil"/>
              <w:right w:val="nil"/>
            </w:tcBorders>
            <w:vAlign w:val="center"/>
            <w:hideMark/>
          </w:tcPr>
          <w:p w14:paraId="060769D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w:t>
            </w:r>
            <w:r w:rsidRPr="006C1B4A">
              <w:rPr>
                <w:rFonts w:eastAsia="Times New Roman"/>
                <w:szCs w:val="17"/>
                <w:lang w:eastAsia="en-AU"/>
              </w:rPr>
              <w:tab/>
              <w:t>18 June 2009</w:t>
            </w:r>
          </w:p>
        </w:tc>
      </w:tr>
      <w:tr w:rsidR="006C1B4A" w:rsidRPr="006C1B4A" w14:paraId="653AE86A" w14:textId="77777777" w:rsidTr="00311B6C">
        <w:trPr>
          <w:trHeight w:val="20"/>
          <w:jc w:val="center"/>
        </w:trPr>
        <w:tc>
          <w:tcPr>
            <w:tcW w:w="2160" w:type="dxa"/>
            <w:tcBorders>
              <w:top w:val="nil"/>
              <w:left w:val="nil"/>
              <w:bottom w:val="nil"/>
              <w:right w:val="nil"/>
            </w:tcBorders>
            <w:vAlign w:val="center"/>
            <w:hideMark/>
          </w:tcPr>
          <w:p w14:paraId="1C939D4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w:t>
            </w:r>
            <w:r w:rsidRPr="006C1B4A">
              <w:rPr>
                <w:rFonts w:eastAsia="Times New Roman"/>
                <w:szCs w:val="17"/>
                <w:lang w:eastAsia="en-AU"/>
              </w:rPr>
              <w:tab/>
              <w:t>25 June 2009</w:t>
            </w:r>
          </w:p>
        </w:tc>
        <w:tc>
          <w:tcPr>
            <w:tcW w:w="2160" w:type="dxa"/>
            <w:tcBorders>
              <w:top w:val="nil"/>
              <w:left w:val="nil"/>
              <w:bottom w:val="nil"/>
              <w:right w:val="nil"/>
            </w:tcBorders>
            <w:vAlign w:val="center"/>
            <w:hideMark/>
          </w:tcPr>
          <w:p w14:paraId="66062A9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w:t>
            </w:r>
            <w:r w:rsidRPr="006C1B4A">
              <w:rPr>
                <w:rFonts w:eastAsia="Times New Roman"/>
                <w:szCs w:val="17"/>
                <w:lang w:eastAsia="en-AU"/>
              </w:rPr>
              <w:tab/>
              <w:t>27 August 2009</w:t>
            </w:r>
          </w:p>
        </w:tc>
        <w:tc>
          <w:tcPr>
            <w:tcW w:w="2160" w:type="dxa"/>
            <w:tcBorders>
              <w:top w:val="nil"/>
              <w:left w:val="nil"/>
              <w:bottom w:val="nil"/>
              <w:right w:val="nil"/>
            </w:tcBorders>
            <w:vAlign w:val="center"/>
            <w:hideMark/>
          </w:tcPr>
          <w:p w14:paraId="159C2B9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w:t>
            </w:r>
            <w:r w:rsidRPr="006C1B4A">
              <w:rPr>
                <w:rFonts w:eastAsia="Times New Roman"/>
                <w:szCs w:val="17"/>
                <w:lang w:eastAsia="en-AU"/>
              </w:rPr>
              <w:tab/>
              <w:t>17 September 2009</w:t>
            </w:r>
          </w:p>
        </w:tc>
        <w:tc>
          <w:tcPr>
            <w:tcW w:w="2289" w:type="dxa"/>
            <w:tcBorders>
              <w:top w:val="nil"/>
              <w:left w:val="nil"/>
              <w:bottom w:val="nil"/>
              <w:right w:val="nil"/>
            </w:tcBorders>
            <w:vAlign w:val="center"/>
            <w:hideMark/>
          </w:tcPr>
          <w:p w14:paraId="233FE4D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w:t>
            </w:r>
            <w:r w:rsidRPr="006C1B4A">
              <w:rPr>
                <w:rFonts w:eastAsia="Times New Roman"/>
                <w:szCs w:val="17"/>
                <w:lang w:eastAsia="en-AU"/>
              </w:rPr>
              <w:tab/>
              <w:t>24 September 2009</w:t>
            </w:r>
          </w:p>
        </w:tc>
      </w:tr>
      <w:tr w:rsidR="006C1B4A" w:rsidRPr="006C1B4A" w14:paraId="676B2DF4" w14:textId="77777777" w:rsidTr="00311B6C">
        <w:trPr>
          <w:trHeight w:val="20"/>
          <w:jc w:val="center"/>
        </w:trPr>
        <w:tc>
          <w:tcPr>
            <w:tcW w:w="2160" w:type="dxa"/>
            <w:tcBorders>
              <w:top w:val="nil"/>
              <w:left w:val="nil"/>
              <w:bottom w:val="nil"/>
              <w:right w:val="nil"/>
            </w:tcBorders>
            <w:vAlign w:val="center"/>
            <w:hideMark/>
          </w:tcPr>
          <w:p w14:paraId="1FF3225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17.</w:t>
            </w:r>
            <w:r w:rsidRPr="006C1B4A">
              <w:rPr>
                <w:rFonts w:eastAsia="Times New Roman"/>
                <w:szCs w:val="17"/>
                <w:lang w:eastAsia="en-AU"/>
              </w:rPr>
              <w:tab/>
              <w:t>9 October 2009</w:t>
            </w:r>
          </w:p>
        </w:tc>
        <w:tc>
          <w:tcPr>
            <w:tcW w:w="2160" w:type="dxa"/>
            <w:tcBorders>
              <w:top w:val="nil"/>
              <w:left w:val="nil"/>
              <w:bottom w:val="nil"/>
              <w:right w:val="nil"/>
            </w:tcBorders>
            <w:vAlign w:val="center"/>
            <w:hideMark/>
          </w:tcPr>
          <w:p w14:paraId="4D786846"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18.</w:t>
            </w:r>
            <w:r w:rsidRPr="006C1B4A">
              <w:rPr>
                <w:rFonts w:eastAsia="Times New Roman"/>
                <w:szCs w:val="17"/>
                <w:lang w:eastAsia="en-AU"/>
              </w:rPr>
              <w:tab/>
              <w:t>22 October 2009</w:t>
            </w:r>
          </w:p>
        </w:tc>
        <w:tc>
          <w:tcPr>
            <w:tcW w:w="2160" w:type="dxa"/>
            <w:tcBorders>
              <w:top w:val="nil"/>
              <w:left w:val="nil"/>
              <w:bottom w:val="nil"/>
              <w:right w:val="nil"/>
            </w:tcBorders>
            <w:vAlign w:val="center"/>
            <w:hideMark/>
          </w:tcPr>
          <w:p w14:paraId="1F45200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19.</w:t>
            </w:r>
            <w:r w:rsidRPr="006C1B4A">
              <w:rPr>
                <w:rFonts w:eastAsia="Times New Roman"/>
                <w:szCs w:val="17"/>
                <w:lang w:eastAsia="en-AU"/>
              </w:rPr>
              <w:tab/>
              <w:t>3 December 2009</w:t>
            </w:r>
          </w:p>
        </w:tc>
        <w:tc>
          <w:tcPr>
            <w:tcW w:w="2289" w:type="dxa"/>
            <w:tcBorders>
              <w:top w:val="nil"/>
              <w:left w:val="nil"/>
              <w:bottom w:val="nil"/>
              <w:right w:val="nil"/>
            </w:tcBorders>
            <w:vAlign w:val="center"/>
            <w:hideMark/>
          </w:tcPr>
          <w:p w14:paraId="39EA2A7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20.</w:t>
            </w:r>
            <w:r w:rsidRPr="006C1B4A">
              <w:rPr>
                <w:rFonts w:eastAsia="Times New Roman"/>
                <w:szCs w:val="17"/>
                <w:lang w:eastAsia="en-AU"/>
              </w:rPr>
              <w:tab/>
              <w:t>17 December 2009</w:t>
            </w:r>
          </w:p>
        </w:tc>
      </w:tr>
      <w:tr w:rsidR="006C1B4A" w:rsidRPr="006C1B4A" w14:paraId="5D5ECA4C" w14:textId="77777777" w:rsidTr="00311B6C">
        <w:trPr>
          <w:trHeight w:val="20"/>
          <w:jc w:val="center"/>
        </w:trPr>
        <w:tc>
          <w:tcPr>
            <w:tcW w:w="2160" w:type="dxa"/>
            <w:tcBorders>
              <w:top w:val="nil"/>
              <w:left w:val="nil"/>
              <w:bottom w:val="nil"/>
              <w:right w:val="nil"/>
            </w:tcBorders>
            <w:vAlign w:val="center"/>
            <w:hideMark/>
          </w:tcPr>
          <w:p w14:paraId="15CEE1FA"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21.</w:t>
            </w:r>
            <w:r w:rsidRPr="006C1B4A">
              <w:rPr>
                <w:rFonts w:eastAsia="Times New Roman"/>
                <w:szCs w:val="17"/>
                <w:lang w:eastAsia="en-AU"/>
              </w:rPr>
              <w:tab/>
              <w:t>4 February 2010</w:t>
            </w:r>
          </w:p>
        </w:tc>
        <w:tc>
          <w:tcPr>
            <w:tcW w:w="2160" w:type="dxa"/>
            <w:tcBorders>
              <w:top w:val="nil"/>
              <w:left w:val="nil"/>
              <w:bottom w:val="nil"/>
              <w:right w:val="nil"/>
            </w:tcBorders>
            <w:vAlign w:val="center"/>
            <w:hideMark/>
          </w:tcPr>
          <w:p w14:paraId="3CC002B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22.</w:t>
            </w:r>
            <w:r w:rsidRPr="006C1B4A">
              <w:rPr>
                <w:rFonts w:eastAsia="Times New Roman"/>
                <w:szCs w:val="17"/>
                <w:lang w:eastAsia="en-AU"/>
              </w:rPr>
              <w:tab/>
              <w:t>11 February 2010</w:t>
            </w:r>
          </w:p>
        </w:tc>
        <w:tc>
          <w:tcPr>
            <w:tcW w:w="2160" w:type="dxa"/>
            <w:tcBorders>
              <w:top w:val="nil"/>
              <w:left w:val="nil"/>
              <w:bottom w:val="nil"/>
              <w:right w:val="nil"/>
            </w:tcBorders>
            <w:vAlign w:val="center"/>
            <w:hideMark/>
          </w:tcPr>
          <w:p w14:paraId="2D3530F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23.</w:t>
            </w:r>
            <w:r w:rsidRPr="006C1B4A">
              <w:rPr>
                <w:rFonts w:eastAsia="Times New Roman"/>
                <w:szCs w:val="17"/>
                <w:lang w:eastAsia="en-AU"/>
              </w:rPr>
              <w:tab/>
              <w:t>18 February 2010</w:t>
            </w:r>
          </w:p>
        </w:tc>
        <w:tc>
          <w:tcPr>
            <w:tcW w:w="2289" w:type="dxa"/>
            <w:tcBorders>
              <w:top w:val="nil"/>
              <w:left w:val="nil"/>
              <w:bottom w:val="nil"/>
              <w:right w:val="nil"/>
            </w:tcBorders>
            <w:vAlign w:val="center"/>
            <w:hideMark/>
          </w:tcPr>
          <w:p w14:paraId="6CA3A78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24.</w:t>
            </w:r>
            <w:r w:rsidRPr="006C1B4A">
              <w:rPr>
                <w:rFonts w:eastAsia="Times New Roman"/>
                <w:szCs w:val="17"/>
                <w:lang w:eastAsia="en-AU"/>
              </w:rPr>
              <w:tab/>
              <w:t>18 March 2010</w:t>
            </w:r>
          </w:p>
        </w:tc>
      </w:tr>
      <w:tr w:rsidR="006C1B4A" w:rsidRPr="006C1B4A" w14:paraId="0D6193F8" w14:textId="77777777" w:rsidTr="00311B6C">
        <w:trPr>
          <w:trHeight w:val="20"/>
          <w:jc w:val="center"/>
        </w:trPr>
        <w:tc>
          <w:tcPr>
            <w:tcW w:w="2160" w:type="dxa"/>
            <w:tcBorders>
              <w:top w:val="nil"/>
              <w:left w:val="nil"/>
              <w:bottom w:val="nil"/>
              <w:right w:val="nil"/>
            </w:tcBorders>
            <w:vAlign w:val="center"/>
            <w:hideMark/>
          </w:tcPr>
          <w:p w14:paraId="1883A0F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25.</w:t>
            </w:r>
            <w:r w:rsidRPr="006C1B4A">
              <w:rPr>
                <w:rFonts w:eastAsia="Times New Roman"/>
                <w:szCs w:val="17"/>
                <w:lang w:eastAsia="en-AU"/>
              </w:rPr>
              <w:tab/>
              <w:t>8 April 2010</w:t>
            </w:r>
          </w:p>
        </w:tc>
        <w:tc>
          <w:tcPr>
            <w:tcW w:w="2160" w:type="dxa"/>
            <w:tcBorders>
              <w:top w:val="nil"/>
              <w:left w:val="nil"/>
              <w:bottom w:val="nil"/>
              <w:right w:val="nil"/>
            </w:tcBorders>
            <w:vAlign w:val="center"/>
            <w:hideMark/>
          </w:tcPr>
          <w:p w14:paraId="0CC24DDE"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26.</w:t>
            </w:r>
            <w:r w:rsidRPr="006C1B4A">
              <w:rPr>
                <w:rFonts w:eastAsia="Times New Roman"/>
                <w:szCs w:val="17"/>
                <w:lang w:eastAsia="en-AU"/>
              </w:rPr>
              <w:tab/>
              <w:t>6 May 2010</w:t>
            </w:r>
          </w:p>
        </w:tc>
        <w:tc>
          <w:tcPr>
            <w:tcW w:w="2160" w:type="dxa"/>
            <w:tcBorders>
              <w:top w:val="nil"/>
              <w:left w:val="nil"/>
              <w:bottom w:val="nil"/>
              <w:right w:val="nil"/>
            </w:tcBorders>
            <w:vAlign w:val="center"/>
            <w:hideMark/>
          </w:tcPr>
          <w:p w14:paraId="1531EAF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27.</w:t>
            </w:r>
            <w:r w:rsidRPr="006C1B4A">
              <w:rPr>
                <w:rFonts w:eastAsia="Times New Roman"/>
                <w:szCs w:val="17"/>
                <w:lang w:eastAsia="en-AU"/>
              </w:rPr>
              <w:tab/>
              <w:t>20 May 2010</w:t>
            </w:r>
          </w:p>
        </w:tc>
        <w:tc>
          <w:tcPr>
            <w:tcW w:w="2289" w:type="dxa"/>
            <w:tcBorders>
              <w:top w:val="nil"/>
              <w:left w:val="nil"/>
              <w:bottom w:val="nil"/>
              <w:right w:val="nil"/>
            </w:tcBorders>
            <w:vAlign w:val="center"/>
            <w:hideMark/>
          </w:tcPr>
          <w:p w14:paraId="371074E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28.</w:t>
            </w:r>
            <w:r w:rsidRPr="006C1B4A">
              <w:rPr>
                <w:rFonts w:eastAsia="Times New Roman"/>
                <w:szCs w:val="17"/>
                <w:lang w:eastAsia="en-AU"/>
              </w:rPr>
              <w:tab/>
              <w:t>3 June 2010</w:t>
            </w:r>
          </w:p>
        </w:tc>
      </w:tr>
      <w:tr w:rsidR="006C1B4A" w:rsidRPr="006C1B4A" w14:paraId="13B2DB3B" w14:textId="77777777" w:rsidTr="00311B6C">
        <w:trPr>
          <w:trHeight w:val="20"/>
          <w:jc w:val="center"/>
        </w:trPr>
        <w:tc>
          <w:tcPr>
            <w:tcW w:w="2160" w:type="dxa"/>
            <w:tcBorders>
              <w:top w:val="nil"/>
              <w:left w:val="nil"/>
              <w:bottom w:val="nil"/>
              <w:right w:val="nil"/>
            </w:tcBorders>
            <w:vAlign w:val="center"/>
            <w:hideMark/>
          </w:tcPr>
          <w:p w14:paraId="7376409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29.</w:t>
            </w:r>
            <w:r w:rsidRPr="006C1B4A">
              <w:rPr>
                <w:rFonts w:eastAsia="Times New Roman"/>
                <w:szCs w:val="17"/>
                <w:lang w:eastAsia="en-AU"/>
              </w:rPr>
              <w:tab/>
              <w:t>17 June 2010</w:t>
            </w:r>
          </w:p>
        </w:tc>
        <w:tc>
          <w:tcPr>
            <w:tcW w:w="2160" w:type="dxa"/>
            <w:tcBorders>
              <w:top w:val="nil"/>
              <w:left w:val="nil"/>
              <w:bottom w:val="nil"/>
              <w:right w:val="nil"/>
            </w:tcBorders>
            <w:vAlign w:val="center"/>
            <w:hideMark/>
          </w:tcPr>
          <w:p w14:paraId="1A990D9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30.</w:t>
            </w:r>
            <w:r w:rsidRPr="006C1B4A">
              <w:rPr>
                <w:rFonts w:eastAsia="Times New Roman"/>
                <w:szCs w:val="17"/>
                <w:lang w:eastAsia="en-AU"/>
              </w:rPr>
              <w:tab/>
              <w:t>24 June 2010</w:t>
            </w:r>
          </w:p>
        </w:tc>
        <w:tc>
          <w:tcPr>
            <w:tcW w:w="2160" w:type="dxa"/>
            <w:tcBorders>
              <w:top w:val="nil"/>
              <w:left w:val="nil"/>
              <w:bottom w:val="nil"/>
              <w:right w:val="nil"/>
            </w:tcBorders>
            <w:vAlign w:val="center"/>
            <w:hideMark/>
          </w:tcPr>
          <w:p w14:paraId="7CAA415F"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31.</w:t>
            </w:r>
            <w:r w:rsidRPr="006C1B4A">
              <w:rPr>
                <w:rFonts w:eastAsia="Times New Roman"/>
                <w:szCs w:val="17"/>
                <w:lang w:eastAsia="en-AU"/>
              </w:rPr>
              <w:tab/>
              <w:t>8 July 2010</w:t>
            </w:r>
          </w:p>
        </w:tc>
        <w:tc>
          <w:tcPr>
            <w:tcW w:w="2289" w:type="dxa"/>
            <w:tcBorders>
              <w:top w:val="nil"/>
              <w:left w:val="nil"/>
              <w:bottom w:val="nil"/>
              <w:right w:val="nil"/>
            </w:tcBorders>
            <w:vAlign w:val="center"/>
            <w:hideMark/>
          </w:tcPr>
          <w:p w14:paraId="2A9AE794"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32.</w:t>
            </w:r>
            <w:r w:rsidRPr="006C1B4A">
              <w:rPr>
                <w:rFonts w:eastAsia="Times New Roman"/>
                <w:szCs w:val="17"/>
                <w:lang w:eastAsia="en-AU"/>
              </w:rPr>
              <w:tab/>
              <w:t>9 September 2010</w:t>
            </w:r>
          </w:p>
        </w:tc>
      </w:tr>
      <w:tr w:rsidR="006C1B4A" w:rsidRPr="006C1B4A" w14:paraId="07E8D7B2" w14:textId="77777777" w:rsidTr="00311B6C">
        <w:trPr>
          <w:trHeight w:val="20"/>
          <w:jc w:val="center"/>
        </w:trPr>
        <w:tc>
          <w:tcPr>
            <w:tcW w:w="2160" w:type="dxa"/>
            <w:tcBorders>
              <w:top w:val="nil"/>
              <w:left w:val="nil"/>
              <w:bottom w:val="nil"/>
              <w:right w:val="nil"/>
            </w:tcBorders>
            <w:vAlign w:val="center"/>
            <w:hideMark/>
          </w:tcPr>
          <w:p w14:paraId="4F911E54"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33.</w:t>
            </w:r>
            <w:r w:rsidRPr="006C1B4A">
              <w:rPr>
                <w:rFonts w:eastAsia="Times New Roman"/>
                <w:szCs w:val="17"/>
                <w:lang w:eastAsia="en-AU"/>
              </w:rPr>
              <w:tab/>
              <w:t>23 September 2010</w:t>
            </w:r>
          </w:p>
        </w:tc>
        <w:tc>
          <w:tcPr>
            <w:tcW w:w="2160" w:type="dxa"/>
            <w:tcBorders>
              <w:top w:val="nil"/>
              <w:left w:val="nil"/>
              <w:bottom w:val="nil"/>
              <w:right w:val="nil"/>
            </w:tcBorders>
            <w:vAlign w:val="center"/>
            <w:hideMark/>
          </w:tcPr>
          <w:p w14:paraId="0D4569B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34.</w:t>
            </w:r>
            <w:r w:rsidRPr="006C1B4A">
              <w:rPr>
                <w:rFonts w:eastAsia="Times New Roman"/>
                <w:szCs w:val="17"/>
                <w:lang w:eastAsia="en-AU"/>
              </w:rPr>
              <w:tab/>
              <w:t>4 November 2010</w:t>
            </w:r>
          </w:p>
        </w:tc>
        <w:tc>
          <w:tcPr>
            <w:tcW w:w="2160" w:type="dxa"/>
            <w:tcBorders>
              <w:top w:val="nil"/>
              <w:left w:val="nil"/>
              <w:bottom w:val="nil"/>
              <w:right w:val="nil"/>
            </w:tcBorders>
            <w:vAlign w:val="center"/>
            <w:hideMark/>
          </w:tcPr>
          <w:p w14:paraId="3AF4515D"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35.</w:t>
            </w:r>
            <w:r w:rsidRPr="006C1B4A">
              <w:rPr>
                <w:rFonts w:eastAsia="Times New Roman"/>
                <w:szCs w:val="17"/>
                <w:lang w:eastAsia="en-AU"/>
              </w:rPr>
              <w:tab/>
              <w:t>25 November 2010</w:t>
            </w:r>
          </w:p>
        </w:tc>
        <w:tc>
          <w:tcPr>
            <w:tcW w:w="2289" w:type="dxa"/>
            <w:tcBorders>
              <w:top w:val="nil"/>
              <w:left w:val="nil"/>
              <w:bottom w:val="nil"/>
              <w:right w:val="nil"/>
            </w:tcBorders>
            <w:vAlign w:val="center"/>
            <w:hideMark/>
          </w:tcPr>
          <w:p w14:paraId="49E2411D"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36.</w:t>
            </w:r>
            <w:r w:rsidRPr="006C1B4A">
              <w:rPr>
                <w:rFonts w:eastAsia="Times New Roman"/>
                <w:szCs w:val="17"/>
                <w:lang w:eastAsia="en-AU"/>
              </w:rPr>
              <w:tab/>
              <w:t>16 December 2010</w:t>
            </w:r>
          </w:p>
        </w:tc>
      </w:tr>
      <w:tr w:rsidR="006C1B4A" w:rsidRPr="006C1B4A" w14:paraId="5FC5737E" w14:textId="77777777" w:rsidTr="00311B6C">
        <w:trPr>
          <w:trHeight w:val="20"/>
          <w:jc w:val="center"/>
        </w:trPr>
        <w:tc>
          <w:tcPr>
            <w:tcW w:w="2160" w:type="dxa"/>
            <w:tcBorders>
              <w:top w:val="nil"/>
              <w:left w:val="nil"/>
              <w:bottom w:val="nil"/>
              <w:right w:val="nil"/>
            </w:tcBorders>
            <w:vAlign w:val="center"/>
            <w:hideMark/>
          </w:tcPr>
          <w:p w14:paraId="0AA7793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37.</w:t>
            </w:r>
            <w:r w:rsidRPr="006C1B4A">
              <w:rPr>
                <w:rFonts w:eastAsia="Times New Roman"/>
                <w:szCs w:val="17"/>
                <w:lang w:eastAsia="en-AU"/>
              </w:rPr>
              <w:tab/>
              <w:t>23 December 2010</w:t>
            </w:r>
          </w:p>
        </w:tc>
        <w:tc>
          <w:tcPr>
            <w:tcW w:w="2160" w:type="dxa"/>
            <w:tcBorders>
              <w:top w:val="nil"/>
              <w:left w:val="nil"/>
              <w:bottom w:val="nil"/>
              <w:right w:val="nil"/>
            </w:tcBorders>
            <w:vAlign w:val="center"/>
            <w:hideMark/>
          </w:tcPr>
          <w:p w14:paraId="55E1291D"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38.</w:t>
            </w:r>
            <w:r w:rsidRPr="006C1B4A">
              <w:rPr>
                <w:rFonts w:eastAsia="Times New Roman"/>
                <w:szCs w:val="17"/>
                <w:lang w:eastAsia="en-AU"/>
              </w:rPr>
              <w:tab/>
              <w:t>17 March 2011</w:t>
            </w:r>
          </w:p>
        </w:tc>
        <w:tc>
          <w:tcPr>
            <w:tcW w:w="2160" w:type="dxa"/>
            <w:tcBorders>
              <w:top w:val="nil"/>
              <w:left w:val="nil"/>
              <w:bottom w:val="nil"/>
              <w:right w:val="nil"/>
            </w:tcBorders>
            <w:vAlign w:val="center"/>
            <w:hideMark/>
          </w:tcPr>
          <w:p w14:paraId="39F30EF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39.</w:t>
            </w:r>
            <w:r w:rsidRPr="006C1B4A">
              <w:rPr>
                <w:rFonts w:eastAsia="Times New Roman"/>
                <w:szCs w:val="17"/>
                <w:lang w:eastAsia="en-AU"/>
              </w:rPr>
              <w:tab/>
              <w:t>7 April 2011</w:t>
            </w:r>
          </w:p>
        </w:tc>
        <w:tc>
          <w:tcPr>
            <w:tcW w:w="2289" w:type="dxa"/>
            <w:tcBorders>
              <w:top w:val="nil"/>
              <w:left w:val="nil"/>
              <w:bottom w:val="nil"/>
              <w:right w:val="nil"/>
            </w:tcBorders>
            <w:vAlign w:val="center"/>
            <w:hideMark/>
          </w:tcPr>
          <w:p w14:paraId="3C929E0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40.</w:t>
            </w:r>
            <w:r w:rsidRPr="006C1B4A">
              <w:rPr>
                <w:rFonts w:eastAsia="Times New Roman"/>
                <w:szCs w:val="17"/>
                <w:lang w:eastAsia="en-AU"/>
              </w:rPr>
              <w:tab/>
              <w:t>21 April 2011</w:t>
            </w:r>
          </w:p>
        </w:tc>
      </w:tr>
      <w:tr w:rsidR="006C1B4A" w:rsidRPr="006C1B4A" w14:paraId="5841D0A2" w14:textId="77777777" w:rsidTr="00311B6C">
        <w:trPr>
          <w:trHeight w:val="20"/>
          <w:jc w:val="center"/>
        </w:trPr>
        <w:tc>
          <w:tcPr>
            <w:tcW w:w="2160" w:type="dxa"/>
            <w:tcBorders>
              <w:top w:val="nil"/>
              <w:left w:val="nil"/>
              <w:bottom w:val="nil"/>
              <w:right w:val="nil"/>
            </w:tcBorders>
            <w:vAlign w:val="center"/>
            <w:hideMark/>
          </w:tcPr>
          <w:p w14:paraId="34EC99C4"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41.</w:t>
            </w:r>
            <w:r w:rsidRPr="006C1B4A">
              <w:rPr>
                <w:rFonts w:eastAsia="Times New Roman"/>
                <w:szCs w:val="17"/>
                <w:lang w:eastAsia="en-AU"/>
              </w:rPr>
              <w:tab/>
              <w:t>19 May 2011</w:t>
            </w:r>
          </w:p>
        </w:tc>
        <w:tc>
          <w:tcPr>
            <w:tcW w:w="2160" w:type="dxa"/>
            <w:tcBorders>
              <w:top w:val="nil"/>
              <w:left w:val="nil"/>
              <w:bottom w:val="nil"/>
              <w:right w:val="nil"/>
            </w:tcBorders>
            <w:vAlign w:val="center"/>
            <w:hideMark/>
          </w:tcPr>
          <w:p w14:paraId="73D3CABE"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42.</w:t>
            </w:r>
            <w:r w:rsidRPr="006C1B4A">
              <w:rPr>
                <w:rFonts w:eastAsia="Times New Roman"/>
                <w:szCs w:val="17"/>
                <w:lang w:eastAsia="en-AU"/>
              </w:rPr>
              <w:tab/>
              <w:t>30 June 2011</w:t>
            </w:r>
          </w:p>
        </w:tc>
        <w:tc>
          <w:tcPr>
            <w:tcW w:w="2160" w:type="dxa"/>
            <w:tcBorders>
              <w:top w:val="nil"/>
              <w:left w:val="nil"/>
              <w:bottom w:val="nil"/>
              <w:right w:val="nil"/>
            </w:tcBorders>
            <w:vAlign w:val="center"/>
            <w:hideMark/>
          </w:tcPr>
          <w:p w14:paraId="1F15D35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43.</w:t>
            </w:r>
            <w:r w:rsidRPr="006C1B4A">
              <w:rPr>
                <w:rFonts w:eastAsia="Times New Roman"/>
                <w:szCs w:val="17"/>
                <w:lang w:eastAsia="en-AU"/>
              </w:rPr>
              <w:tab/>
              <w:t>21 July 2011</w:t>
            </w:r>
          </w:p>
        </w:tc>
        <w:tc>
          <w:tcPr>
            <w:tcW w:w="2289" w:type="dxa"/>
            <w:tcBorders>
              <w:top w:val="nil"/>
              <w:left w:val="nil"/>
              <w:bottom w:val="nil"/>
              <w:right w:val="nil"/>
            </w:tcBorders>
            <w:vAlign w:val="center"/>
            <w:hideMark/>
          </w:tcPr>
          <w:p w14:paraId="235A3F7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44.</w:t>
            </w:r>
            <w:r w:rsidRPr="006C1B4A">
              <w:rPr>
                <w:rFonts w:eastAsia="Times New Roman"/>
                <w:szCs w:val="17"/>
                <w:lang w:eastAsia="en-AU"/>
              </w:rPr>
              <w:tab/>
              <w:t>8 September 2011</w:t>
            </w:r>
          </w:p>
        </w:tc>
      </w:tr>
      <w:tr w:rsidR="006C1B4A" w:rsidRPr="006C1B4A" w14:paraId="391DA28C" w14:textId="77777777" w:rsidTr="00311B6C">
        <w:trPr>
          <w:trHeight w:val="20"/>
          <w:jc w:val="center"/>
        </w:trPr>
        <w:tc>
          <w:tcPr>
            <w:tcW w:w="2160" w:type="dxa"/>
            <w:tcBorders>
              <w:top w:val="nil"/>
              <w:left w:val="nil"/>
              <w:bottom w:val="nil"/>
              <w:right w:val="nil"/>
            </w:tcBorders>
            <w:vAlign w:val="center"/>
            <w:hideMark/>
          </w:tcPr>
          <w:p w14:paraId="6FEDC23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45.</w:t>
            </w:r>
            <w:r w:rsidRPr="006C1B4A">
              <w:rPr>
                <w:rFonts w:eastAsia="Times New Roman"/>
                <w:szCs w:val="17"/>
                <w:lang w:eastAsia="en-AU"/>
              </w:rPr>
              <w:tab/>
              <w:t>10 November 2011</w:t>
            </w:r>
          </w:p>
        </w:tc>
        <w:tc>
          <w:tcPr>
            <w:tcW w:w="2160" w:type="dxa"/>
            <w:tcBorders>
              <w:top w:val="nil"/>
              <w:left w:val="nil"/>
              <w:bottom w:val="nil"/>
              <w:right w:val="nil"/>
            </w:tcBorders>
            <w:vAlign w:val="center"/>
            <w:hideMark/>
          </w:tcPr>
          <w:p w14:paraId="0F40E9B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46.</w:t>
            </w:r>
            <w:r w:rsidRPr="006C1B4A">
              <w:rPr>
                <w:rFonts w:eastAsia="Times New Roman"/>
                <w:szCs w:val="17"/>
                <w:lang w:eastAsia="en-AU"/>
              </w:rPr>
              <w:tab/>
              <w:t>24 November 2011</w:t>
            </w:r>
          </w:p>
        </w:tc>
        <w:tc>
          <w:tcPr>
            <w:tcW w:w="2160" w:type="dxa"/>
            <w:tcBorders>
              <w:top w:val="nil"/>
              <w:left w:val="nil"/>
              <w:bottom w:val="nil"/>
              <w:right w:val="nil"/>
            </w:tcBorders>
            <w:vAlign w:val="center"/>
            <w:hideMark/>
          </w:tcPr>
          <w:p w14:paraId="4852BF4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47.</w:t>
            </w:r>
            <w:r w:rsidRPr="006C1B4A">
              <w:rPr>
                <w:rFonts w:eastAsia="Times New Roman"/>
                <w:szCs w:val="17"/>
                <w:lang w:eastAsia="en-AU"/>
              </w:rPr>
              <w:tab/>
              <w:t>1 December 2011</w:t>
            </w:r>
          </w:p>
        </w:tc>
        <w:tc>
          <w:tcPr>
            <w:tcW w:w="2289" w:type="dxa"/>
            <w:tcBorders>
              <w:top w:val="nil"/>
              <w:left w:val="nil"/>
              <w:bottom w:val="nil"/>
              <w:right w:val="nil"/>
            </w:tcBorders>
            <w:vAlign w:val="center"/>
            <w:hideMark/>
          </w:tcPr>
          <w:p w14:paraId="2980468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48.</w:t>
            </w:r>
            <w:r w:rsidRPr="006C1B4A">
              <w:rPr>
                <w:rFonts w:eastAsia="Times New Roman"/>
                <w:szCs w:val="17"/>
                <w:lang w:eastAsia="en-AU"/>
              </w:rPr>
              <w:tab/>
              <w:t>8 December 2011</w:t>
            </w:r>
          </w:p>
        </w:tc>
      </w:tr>
      <w:tr w:rsidR="006C1B4A" w:rsidRPr="006C1B4A" w14:paraId="425A9A59" w14:textId="77777777" w:rsidTr="00311B6C">
        <w:trPr>
          <w:trHeight w:val="20"/>
          <w:jc w:val="center"/>
        </w:trPr>
        <w:tc>
          <w:tcPr>
            <w:tcW w:w="2160" w:type="dxa"/>
            <w:tcBorders>
              <w:top w:val="nil"/>
              <w:left w:val="nil"/>
              <w:bottom w:val="nil"/>
              <w:right w:val="nil"/>
            </w:tcBorders>
            <w:vAlign w:val="center"/>
            <w:hideMark/>
          </w:tcPr>
          <w:p w14:paraId="40F1ACFA"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49.</w:t>
            </w:r>
            <w:r w:rsidRPr="006C1B4A">
              <w:rPr>
                <w:rFonts w:eastAsia="Times New Roman"/>
                <w:szCs w:val="17"/>
                <w:lang w:eastAsia="en-AU"/>
              </w:rPr>
              <w:tab/>
              <w:t>16 December 2011</w:t>
            </w:r>
          </w:p>
        </w:tc>
        <w:tc>
          <w:tcPr>
            <w:tcW w:w="2160" w:type="dxa"/>
            <w:tcBorders>
              <w:top w:val="nil"/>
              <w:left w:val="nil"/>
              <w:bottom w:val="nil"/>
              <w:right w:val="nil"/>
            </w:tcBorders>
            <w:vAlign w:val="center"/>
            <w:hideMark/>
          </w:tcPr>
          <w:p w14:paraId="1285BDAD"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50.</w:t>
            </w:r>
            <w:r w:rsidRPr="006C1B4A">
              <w:rPr>
                <w:rFonts w:eastAsia="Times New Roman"/>
                <w:szCs w:val="17"/>
                <w:lang w:eastAsia="en-AU"/>
              </w:rPr>
              <w:tab/>
              <w:t>22 December 2011</w:t>
            </w:r>
          </w:p>
        </w:tc>
        <w:tc>
          <w:tcPr>
            <w:tcW w:w="2160" w:type="dxa"/>
            <w:tcBorders>
              <w:top w:val="nil"/>
              <w:left w:val="nil"/>
              <w:bottom w:val="nil"/>
              <w:right w:val="nil"/>
            </w:tcBorders>
            <w:vAlign w:val="center"/>
            <w:hideMark/>
          </w:tcPr>
          <w:p w14:paraId="2FCA5AEF"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51.</w:t>
            </w:r>
            <w:r w:rsidRPr="006C1B4A">
              <w:rPr>
                <w:rFonts w:eastAsia="Times New Roman"/>
                <w:szCs w:val="17"/>
                <w:lang w:eastAsia="en-AU"/>
              </w:rPr>
              <w:tab/>
              <w:t>5 January 2012</w:t>
            </w:r>
          </w:p>
        </w:tc>
        <w:tc>
          <w:tcPr>
            <w:tcW w:w="2289" w:type="dxa"/>
            <w:tcBorders>
              <w:top w:val="nil"/>
              <w:left w:val="nil"/>
              <w:bottom w:val="nil"/>
              <w:right w:val="nil"/>
            </w:tcBorders>
            <w:vAlign w:val="center"/>
            <w:hideMark/>
          </w:tcPr>
          <w:p w14:paraId="010F487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52.</w:t>
            </w:r>
            <w:r w:rsidRPr="006C1B4A">
              <w:rPr>
                <w:rFonts w:eastAsia="Times New Roman"/>
                <w:szCs w:val="17"/>
                <w:lang w:eastAsia="en-AU"/>
              </w:rPr>
              <w:tab/>
              <w:t>19 January 2012</w:t>
            </w:r>
          </w:p>
        </w:tc>
      </w:tr>
      <w:tr w:rsidR="006C1B4A" w:rsidRPr="006C1B4A" w14:paraId="06A87A2C" w14:textId="77777777" w:rsidTr="00311B6C">
        <w:trPr>
          <w:trHeight w:val="20"/>
          <w:jc w:val="center"/>
        </w:trPr>
        <w:tc>
          <w:tcPr>
            <w:tcW w:w="2160" w:type="dxa"/>
            <w:tcBorders>
              <w:top w:val="nil"/>
              <w:left w:val="nil"/>
              <w:bottom w:val="nil"/>
              <w:right w:val="nil"/>
            </w:tcBorders>
            <w:vAlign w:val="center"/>
            <w:hideMark/>
          </w:tcPr>
          <w:p w14:paraId="28E021E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53.</w:t>
            </w:r>
            <w:r w:rsidRPr="006C1B4A">
              <w:rPr>
                <w:rFonts w:eastAsia="Times New Roman"/>
                <w:szCs w:val="17"/>
                <w:lang w:eastAsia="en-AU"/>
              </w:rPr>
              <w:tab/>
              <w:t>1 March 2012</w:t>
            </w:r>
          </w:p>
        </w:tc>
        <w:tc>
          <w:tcPr>
            <w:tcW w:w="2160" w:type="dxa"/>
            <w:tcBorders>
              <w:top w:val="nil"/>
              <w:left w:val="nil"/>
              <w:bottom w:val="nil"/>
              <w:right w:val="nil"/>
            </w:tcBorders>
            <w:vAlign w:val="center"/>
            <w:hideMark/>
          </w:tcPr>
          <w:p w14:paraId="39804FA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54.</w:t>
            </w:r>
            <w:r w:rsidRPr="006C1B4A">
              <w:rPr>
                <w:rFonts w:eastAsia="Times New Roman"/>
                <w:szCs w:val="17"/>
                <w:lang w:eastAsia="en-AU"/>
              </w:rPr>
              <w:tab/>
              <w:t>29 March 2012</w:t>
            </w:r>
          </w:p>
        </w:tc>
        <w:tc>
          <w:tcPr>
            <w:tcW w:w="2160" w:type="dxa"/>
            <w:tcBorders>
              <w:top w:val="nil"/>
              <w:left w:val="nil"/>
              <w:bottom w:val="nil"/>
              <w:right w:val="nil"/>
            </w:tcBorders>
            <w:vAlign w:val="center"/>
            <w:hideMark/>
          </w:tcPr>
          <w:p w14:paraId="0A7C021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55.</w:t>
            </w:r>
            <w:r w:rsidRPr="006C1B4A">
              <w:rPr>
                <w:rFonts w:eastAsia="Times New Roman"/>
                <w:szCs w:val="17"/>
                <w:lang w:eastAsia="en-AU"/>
              </w:rPr>
              <w:tab/>
              <w:t>24 May 2012</w:t>
            </w:r>
          </w:p>
        </w:tc>
        <w:tc>
          <w:tcPr>
            <w:tcW w:w="2289" w:type="dxa"/>
            <w:tcBorders>
              <w:top w:val="nil"/>
              <w:left w:val="nil"/>
              <w:bottom w:val="nil"/>
              <w:right w:val="nil"/>
            </w:tcBorders>
            <w:vAlign w:val="center"/>
            <w:hideMark/>
          </w:tcPr>
          <w:p w14:paraId="52684EEB"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56.</w:t>
            </w:r>
            <w:r w:rsidRPr="006C1B4A">
              <w:rPr>
                <w:rFonts w:eastAsia="Times New Roman"/>
                <w:szCs w:val="17"/>
                <w:lang w:eastAsia="en-AU"/>
              </w:rPr>
              <w:tab/>
              <w:t>31 May 2012</w:t>
            </w:r>
          </w:p>
        </w:tc>
      </w:tr>
      <w:tr w:rsidR="006C1B4A" w:rsidRPr="006C1B4A" w14:paraId="1CD62933" w14:textId="77777777" w:rsidTr="00311B6C">
        <w:trPr>
          <w:trHeight w:val="20"/>
          <w:jc w:val="center"/>
        </w:trPr>
        <w:tc>
          <w:tcPr>
            <w:tcW w:w="2160" w:type="dxa"/>
            <w:tcBorders>
              <w:top w:val="nil"/>
              <w:left w:val="nil"/>
              <w:bottom w:val="nil"/>
              <w:right w:val="nil"/>
            </w:tcBorders>
            <w:vAlign w:val="center"/>
            <w:hideMark/>
          </w:tcPr>
          <w:p w14:paraId="0863939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57.</w:t>
            </w:r>
            <w:r w:rsidRPr="006C1B4A">
              <w:rPr>
                <w:rFonts w:eastAsia="Times New Roman"/>
                <w:szCs w:val="17"/>
                <w:lang w:eastAsia="en-AU"/>
              </w:rPr>
              <w:tab/>
              <w:t>7 June 2012</w:t>
            </w:r>
          </w:p>
        </w:tc>
        <w:tc>
          <w:tcPr>
            <w:tcW w:w="2160" w:type="dxa"/>
            <w:tcBorders>
              <w:top w:val="nil"/>
              <w:left w:val="nil"/>
              <w:bottom w:val="nil"/>
              <w:right w:val="nil"/>
            </w:tcBorders>
            <w:vAlign w:val="center"/>
            <w:hideMark/>
          </w:tcPr>
          <w:p w14:paraId="6F211A9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58.</w:t>
            </w:r>
            <w:r w:rsidRPr="006C1B4A">
              <w:rPr>
                <w:rFonts w:eastAsia="Times New Roman"/>
                <w:szCs w:val="17"/>
                <w:lang w:eastAsia="en-AU"/>
              </w:rPr>
              <w:tab/>
              <w:t>14 June 2012</w:t>
            </w:r>
          </w:p>
        </w:tc>
        <w:tc>
          <w:tcPr>
            <w:tcW w:w="2160" w:type="dxa"/>
            <w:tcBorders>
              <w:top w:val="nil"/>
              <w:left w:val="nil"/>
              <w:bottom w:val="nil"/>
              <w:right w:val="nil"/>
            </w:tcBorders>
            <w:vAlign w:val="center"/>
            <w:hideMark/>
          </w:tcPr>
          <w:p w14:paraId="6406B2F4"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59.</w:t>
            </w:r>
            <w:r w:rsidRPr="006C1B4A">
              <w:rPr>
                <w:rFonts w:eastAsia="Times New Roman"/>
                <w:szCs w:val="17"/>
                <w:lang w:eastAsia="en-AU"/>
              </w:rPr>
              <w:tab/>
              <w:t>21 June 2012</w:t>
            </w:r>
          </w:p>
        </w:tc>
        <w:tc>
          <w:tcPr>
            <w:tcW w:w="2289" w:type="dxa"/>
            <w:tcBorders>
              <w:top w:val="nil"/>
              <w:left w:val="nil"/>
              <w:bottom w:val="nil"/>
              <w:right w:val="nil"/>
            </w:tcBorders>
            <w:vAlign w:val="center"/>
            <w:hideMark/>
          </w:tcPr>
          <w:p w14:paraId="700C2436"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60.</w:t>
            </w:r>
            <w:r w:rsidRPr="006C1B4A">
              <w:rPr>
                <w:rFonts w:eastAsia="Times New Roman"/>
                <w:szCs w:val="17"/>
                <w:lang w:eastAsia="en-AU"/>
              </w:rPr>
              <w:tab/>
              <w:t>28 June 2012</w:t>
            </w:r>
          </w:p>
        </w:tc>
      </w:tr>
      <w:tr w:rsidR="006C1B4A" w:rsidRPr="006C1B4A" w14:paraId="0C9198B2" w14:textId="77777777" w:rsidTr="00311B6C">
        <w:trPr>
          <w:trHeight w:val="20"/>
          <w:jc w:val="center"/>
        </w:trPr>
        <w:tc>
          <w:tcPr>
            <w:tcW w:w="2160" w:type="dxa"/>
            <w:tcBorders>
              <w:top w:val="nil"/>
              <w:left w:val="nil"/>
              <w:bottom w:val="nil"/>
              <w:right w:val="nil"/>
            </w:tcBorders>
            <w:vAlign w:val="center"/>
            <w:hideMark/>
          </w:tcPr>
          <w:p w14:paraId="5EF74D7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61.</w:t>
            </w:r>
            <w:r w:rsidRPr="006C1B4A">
              <w:rPr>
                <w:rFonts w:eastAsia="Times New Roman"/>
                <w:szCs w:val="17"/>
                <w:lang w:eastAsia="en-AU"/>
              </w:rPr>
              <w:tab/>
              <w:t>5 July 2012</w:t>
            </w:r>
          </w:p>
        </w:tc>
        <w:tc>
          <w:tcPr>
            <w:tcW w:w="2160" w:type="dxa"/>
            <w:tcBorders>
              <w:top w:val="nil"/>
              <w:left w:val="nil"/>
              <w:bottom w:val="nil"/>
              <w:right w:val="nil"/>
            </w:tcBorders>
            <w:vAlign w:val="center"/>
            <w:hideMark/>
          </w:tcPr>
          <w:p w14:paraId="5064849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62.</w:t>
            </w:r>
            <w:r w:rsidRPr="006C1B4A">
              <w:rPr>
                <w:rFonts w:eastAsia="Times New Roman"/>
                <w:szCs w:val="17"/>
                <w:lang w:eastAsia="en-AU"/>
              </w:rPr>
              <w:tab/>
              <w:t>12 July 2012</w:t>
            </w:r>
          </w:p>
        </w:tc>
        <w:tc>
          <w:tcPr>
            <w:tcW w:w="2160" w:type="dxa"/>
            <w:tcBorders>
              <w:top w:val="nil"/>
              <w:left w:val="nil"/>
              <w:bottom w:val="nil"/>
              <w:right w:val="nil"/>
            </w:tcBorders>
            <w:vAlign w:val="center"/>
            <w:hideMark/>
          </w:tcPr>
          <w:p w14:paraId="3B3F2F9B"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63.</w:t>
            </w:r>
            <w:r w:rsidRPr="006C1B4A">
              <w:rPr>
                <w:rFonts w:eastAsia="Times New Roman"/>
                <w:szCs w:val="17"/>
                <w:lang w:eastAsia="en-AU"/>
              </w:rPr>
              <w:tab/>
              <w:t>19 July 2012</w:t>
            </w:r>
          </w:p>
        </w:tc>
        <w:tc>
          <w:tcPr>
            <w:tcW w:w="2289" w:type="dxa"/>
            <w:tcBorders>
              <w:top w:val="nil"/>
              <w:left w:val="nil"/>
              <w:bottom w:val="nil"/>
              <w:right w:val="nil"/>
            </w:tcBorders>
            <w:vAlign w:val="center"/>
            <w:hideMark/>
          </w:tcPr>
          <w:p w14:paraId="0212213B"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64.</w:t>
            </w:r>
            <w:r w:rsidRPr="006C1B4A">
              <w:rPr>
                <w:rFonts w:eastAsia="Times New Roman"/>
                <w:szCs w:val="17"/>
                <w:lang w:eastAsia="en-AU"/>
              </w:rPr>
              <w:tab/>
              <w:t>2 August 2012</w:t>
            </w:r>
          </w:p>
        </w:tc>
      </w:tr>
      <w:tr w:rsidR="006C1B4A" w:rsidRPr="006C1B4A" w14:paraId="3D7EAB45" w14:textId="77777777" w:rsidTr="00311B6C">
        <w:trPr>
          <w:trHeight w:val="20"/>
          <w:jc w:val="center"/>
        </w:trPr>
        <w:tc>
          <w:tcPr>
            <w:tcW w:w="2160" w:type="dxa"/>
            <w:tcBorders>
              <w:top w:val="nil"/>
              <w:left w:val="nil"/>
              <w:bottom w:val="nil"/>
              <w:right w:val="nil"/>
            </w:tcBorders>
            <w:vAlign w:val="center"/>
            <w:hideMark/>
          </w:tcPr>
          <w:p w14:paraId="489BAA5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65.</w:t>
            </w:r>
            <w:r w:rsidRPr="006C1B4A">
              <w:rPr>
                <w:rFonts w:eastAsia="Times New Roman"/>
                <w:szCs w:val="17"/>
                <w:lang w:eastAsia="en-AU"/>
              </w:rPr>
              <w:tab/>
              <w:t>9 August 2012</w:t>
            </w:r>
          </w:p>
        </w:tc>
        <w:tc>
          <w:tcPr>
            <w:tcW w:w="2160" w:type="dxa"/>
            <w:tcBorders>
              <w:top w:val="nil"/>
              <w:left w:val="nil"/>
              <w:bottom w:val="nil"/>
              <w:right w:val="nil"/>
            </w:tcBorders>
            <w:vAlign w:val="center"/>
            <w:hideMark/>
          </w:tcPr>
          <w:p w14:paraId="16E3065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66.</w:t>
            </w:r>
            <w:r w:rsidRPr="006C1B4A">
              <w:rPr>
                <w:rFonts w:eastAsia="Times New Roman"/>
                <w:szCs w:val="17"/>
                <w:lang w:eastAsia="en-AU"/>
              </w:rPr>
              <w:tab/>
              <w:t>30 August 2012</w:t>
            </w:r>
          </w:p>
        </w:tc>
        <w:tc>
          <w:tcPr>
            <w:tcW w:w="2160" w:type="dxa"/>
            <w:tcBorders>
              <w:top w:val="nil"/>
              <w:left w:val="nil"/>
              <w:bottom w:val="nil"/>
              <w:right w:val="nil"/>
            </w:tcBorders>
            <w:vAlign w:val="center"/>
            <w:hideMark/>
          </w:tcPr>
          <w:p w14:paraId="1E7634D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67.</w:t>
            </w:r>
            <w:r w:rsidRPr="006C1B4A">
              <w:rPr>
                <w:rFonts w:eastAsia="Times New Roman"/>
                <w:szCs w:val="17"/>
                <w:lang w:eastAsia="en-AU"/>
              </w:rPr>
              <w:tab/>
              <w:t>13 September 2012</w:t>
            </w:r>
          </w:p>
        </w:tc>
        <w:tc>
          <w:tcPr>
            <w:tcW w:w="2289" w:type="dxa"/>
            <w:tcBorders>
              <w:top w:val="nil"/>
              <w:left w:val="nil"/>
              <w:bottom w:val="nil"/>
              <w:right w:val="nil"/>
            </w:tcBorders>
            <w:vAlign w:val="center"/>
            <w:hideMark/>
          </w:tcPr>
          <w:p w14:paraId="37D690D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68.</w:t>
            </w:r>
            <w:r w:rsidRPr="006C1B4A">
              <w:rPr>
                <w:rFonts w:eastAsia="Times New Roman"/>
                <w:szCs w:val="17"/>
                <w:lang w:eastAsia="en-AU"/>
              </w:rPr>
              <w:tab/>
              <w:t>4 October 2012</w:t>
            </w:r>
          </w:p>
        </w:tc>
      </w:tr>
      <w:tr w:rsidR="006C1B4A" w:rsidRPr="006C1B4A" w14:paraId="5ED22C24" w14:textId="77777777" w:rsidTr="00311B6C">
        <w:trPr>
          <w:trHeight w:val="20"/>
          <w:jc w:val="center"/>
        </w:trPr>
        <w:tc>
          <w:tcPr>
            <w:tcW w:w="2160" w:type="dxa"/>
            <w:tcBorders>
              <w:top w:val="nil"/>
              <w:left w:val="nil"/>
              <w:bottom w:val="nil"/>
              <w:right w:val="nil"/>
            </w:tcBorders>
            <w:vAlign w:val="center"/>
            <w:hideMark/>
          </w:tcPr>
          <w:p w14:paraId="3F7D4DE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69.</w:t>
            </w:r>
            <w:r w:rsidRPr="006C1B4A">
              <w:rPr>
                <w:rFonts w:eastAsia="Times New Roman"/>
                <w:szCs w:val="17"/>
                <w:lang w:eastAsia="en-AU"/>
              </w:rPr>
              <w:tab/>
              <w:t>18 October 2012</w:t>
            </w:r>
          </w:p>
        </w:tc>
        <w:tc>
          <w:tcPr>
            <w:tcW w:w="2160" w:type="dxa"/>
            <w:tcBorders>
              <w:top w:val="nil"/>
              <w:left w:val="nil"/>
              <w:bottom w:val="nil"/>
              <w:right w:val="nil"/>
            </w:tcBorders>
            <w:vAlign w:val="center"/>
            <w:hideMark/>
          </w:tcPr>
          <w:p w14:paraId="4521AC7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70.</w:t>
            </w:r>
            <w:r w:rsidRPr="006C1B4A">
              <w:rPr>
                <w:rFonts w:eastAsia="Times New Roman"/>
                <w:szCs w:val="17"/>
                <w:lang w:eastAsia="en-AU"/>
              </w:rPr>
              <w:tab/>
              <w:t>25 October 2012</w:t>
            </w:r>
          </w:p>
        </w:tc>
        <w:tc>
          <w:tcPr>
            <w:tcW w:w="2160" w:type="dxa"/>
            <w:tcBorders>
              <w:top w:val="nil"/>
              <w:left w:val="nil"/>
              <w:bottom w:val="nil"/>
              <w:right w:val="nil"/>
            </w:tcBorders>
            <w:vAlign w:val="center"/>
            <w:hideMark/>
          </w:tcPr>
          <w:p w14:paraId="37E166F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71.</w:t>
            </w:r>
            <w:r w:rsidRPr="006C1B4A">
              <w:rPr>
                <w:rFonts w:eastAsia="Times New Roman"/>
                <w:szCs w:val="17"/>
                <w:lang w:eastAsia="en-AU"/>
              </w:rPr>
              <w:tab/>
              <w:t>8 November 2012</w:t>
            </w:r>
          </w:p>
        </w:tc>
        <w:tc>
          <w:tcPr>
            <w:tcW w:w="2289" w:type="dxa"/>
            <w:tcBorders>
              <w:top w:val="nil"/>
              <w:left w:val="nil"/>
              <w:bottom w:val="nil"/>
              <w:right w:val="nil"/>
            </w:tcBorders>
            <w:vAlign w:val="center"/>
            <w:hideMark/>
          </w:tcPr>
          <w:p w14:paraId="5D3895A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72.</w:t>
            </w:r>
            <w:r w:rsidRPr="006C1B4A">
              <w:rPr>
                <w:rFonts w:eastAsia="Times New Roman"/>
                <w:szCs w:val="17"/>
                <w:lang w:eastAsia="en-AU"/>
              </w:rPr>
              <w:tab/>
              <w:t>29 November 2012</w:t>
            </w:r>
          </w:p>
        </w:tc>
      </w:tr>
      <w:tr w:rsidR="006C1B4A" w:rsidRPr="006C1B4A" w14:paraId="5289881F" w14:textId="77777777" w:rsidTr="00311B6C">
        <w:trPr>
          <w:trHeight w:val="20"/>
          <w:jc w:val="center"/>
        </w:trPr>
        <w:tc>
          <w:tcPr>
            <w:tcW w:w="2160" w:type="dxa"/>
            <w:tcBorders>
              <w:top w:val="nil"/>
              <w:left w:val="nil"/>
              <w:bottom w:val="nil"/>
              <w:right w:val="nil"/>
            </w:tcBorders>
            <w:vAlign w:val="center"/>
            <w:hideMark/>
          </w:tcPr>
          <w:p w14:paraId="3FF4405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73.</w:t>
            </w:r>
            <w:r w:rsidRPr="006C1B4A">
              <w:rPr>
                <w:rFonts w:eastAsia="Times New Roman"/>
                <w:szCs w:val="17"/>
                <w:lang w:eastAsia="en-AU"/>
              </w:rPr>
              <w:tab/>
              <w:t>13 December 2012</w:t>
            </w:r>
          </w:p>
        </w:tc>
        <w:tc>
          <w:tcPr>
            <w:tcW w:w="2160" w:type="dxa"/>
            <w:tcBorders>
              <w:top w:val="nil"/>
              <w:left w:val="nil"/>
              <w:bottom w:val="nil"/>
              <w:right w:val="nil"/>
            </w:tcBorders>
            <w:vAlign w:val="center"/>
            <w:hideMark/>
          </w:tcPr>
          <w:p w14:paraId="185411B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74.</w:t>
            </w:r>
            <w:r w:rsidRPr="006C1B4A">
              <w:rPr>
                <w:rFonts w:eastAsia="Times New Roman"/>
                <w:szCs w:val="17"/>
                <w:lang w:eastAsia="en-AU"/>
              </w:rPr>
              <w:tab/>
              <w:t>25 January 2013</w:t>
            </w:r>
          </w:p>
        </w:tc>
        <w:tc>
          <w:tcPr>
            <w:tcW w:w="2160" w:type="dxa"/>
            <w:tcBorders>
              <w:top w:val="nil"/>
              <w:left w:val="nil"/>
              <w:bottom w:val="nil"/>
              <w:right w:val="nil"/>
            </w:tcBorders>
            <w:vAlign w:val="center"/>
            <w:hideMark/>
          </w:tcPr>
          <w:p w14:paraId="6C39168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75.</w:t>
            </w:r>
            <w:r w:rsidRPr="006C1B4A">
              <w:rPr>
                <w:rFonts w:eastAsia="Times New Roman"/>
                <w:szCs w:val="17"/>
                <w:lang w:eastAsia="en-AU"/>
              </w:rPr>
              <w:tab/>
              <w:t>14 February 2013</w:t>
            </w:r>
          </w:p>
        </w:tc>
        <w:tc>
          <w:tcPr>
            <w:tcW w:w="2289" w:type="dxa"/>
            <w:tcBorders>
              <w:top w:val="nil"/>
              <w:left w:val="nil"/>
              <w:bottom w:val="nil"/>
              <w:right w:val="nil"/>
            </w:tcBorders>
            <w:vAlign w:val="center"/>
            <w:hideMark/>
          </w:tcPr>
          <w:p w14:paraId="652188CA"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76.</w:t>
            </w:r>
            <w:r w:rsidRPr="006C1B4A">
              <w:rPr>
                <w:rFonts w:eastAsia="Times New Roman"/>
                <w:szCs w:val="17"/>
                <w:lang w:eastAsia="en-AU"/>
              </w:rPr>
              <w:tab/>
              <w:t>21 February 2013</w:t>
            </w:r>
          </w:p>
        </w:tc>
      </w:tr>
      <w:tr w:rsidR="006C1B4A" w:rsidRPr="006C1B4A" w14:paraId="0E3CEFDE" w14:textId="77777777" w:rsidTr="00311B6C">
        <w:trPr>
          <w:trHeight w:val="20"/>
          <w:jc w:val="center"/>
        </w:trPr>
        <w:tc>
          <w:tcPr>
            <w:tcW w:w="2160" w:type="dxa"/>
            <w:tcBorders>
              <w:top w:val="nil"/>
              <w:left w:val="nil"/>
              <w:bottom w:val="nil"/>
              <w:right w:val="nil"/>
            </w:tcBorders>
            <w:vAlign w:val="center"/>
            <w:hideMark/>
          </w:tcPr>
          <w:p w14:paraId="0137E5D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77.</w:t>
            </w:r>
            <w:r w:rsidRPr="006C1B4A">
              <w:rPr>
                <w:rFonts w:eastAsia="Times New Roman"/>
                <w:szCs w:val="17"/>
                <w:lang w:eastAsia="en-AU"/>
              </w:rPr>
              <w:tab/>
              <w:t>28 February 2013</w:t>
            </w:r>
          </w:p>
        </w:tc>
        <w:tc>
          <w:tcPr>
            <w:tcW w:w="2160" w:type="dxa"/>
            <w:tcBorders>
              <w:top w:val="nil"/>
              <w:left w:val="nil"/>
              <w:bottom w:val="nil"/>
              <w:right w:val="nil"/>
            </w:tcBorders>
            <w:vAlign w:val="center"/>
            <w:hideMark/>
          </w:tcPr>
          <w:p w14:paraId="5878C45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78.</w:t>
            </w:r>
            <w:r w:rsidRPr="006C1B4A">
              <w:rPr>
                <w:rFonts w:eastAsia="Times New Roman"/>
                <w:szCs w:val="17"/>
                <w:lang w:eastAsia="en-AU"/>
              </w:rPr>
              <w:tab/>
              <w:t>7 March 2013</w:t>
            </w:r>
          </w:p>
        </w:tc>
        <w:tc>
          <w:tcPr>
            <w:tcW w:w="2160" w:type="dxa"/>
            <w:tcBorders>
              <w:top w:val="nil"/>
              <w:left w:val="nil"/>
              <w:bottom w:val="nil"/>
              <w:right w:val="nil"/>
            </w:tcBorders>
            <w:vAlign w:val="center"/>
            <w:hideMark/>
          </w:tcPr>
          <w:p w14:paraId="2C102A26"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79.</w:t>
            </w:r>
            <w:r w:rsidRPr="006C1B4A">
              <w:rPr>
                <w:rFonts w:eastAsia="Times New Roman"/>
                <w:szCs w:val="17"/>
                <w:lang w:eastAsia="en-AU"/>
              </w:rPr>
              <w:tab/>
              <w:t>14 March 2013</w:t>
            </w:r>
          </w:p>
        </w:tc>
        <w:tc>
          <w:tcPr>
            <w:tcW w:w="2289" w:type="dxa"/>
            <w:tcBorders>
              <w:top w:val="nil"/>
              <w:left w:val="nil"/>
              <w:bottom w:val="nil"/>
              <w:right w:val="nil"/>
            </w:tcBorders>
            <w:vAlign w:val="center"/>
            <w:hideMark/>
          </w:tcPr>
          <w:p w14:paraId="032DC72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80.</w:t>
            </w:r>
            <w:r w:rsidRPr="006C1B4A">
              <w:rPr>
                <w:rFonts w:eastAsia="Times New Roman"/>
                <w:szCs w:val="17"/>
                <w:lang w:eastAsia="en-AU"/>
              </w:rPr>
              <w:tab/>
              <w:t>21 March 2013</w:t>
            </w:r>
          </w:p>
        </w:tc>
      </w:tr>
      <w:tr w:rsidR="006C1B4A" w:rsidRPr="006C1B4A" w14:paraId="25920E2C" w14:textId="77777777" w:rsidTr="00311B6C">
        <w:trPr>
          <w:trHeight w:val="20"/>
          <w:jc w:val="center"/>
        </w:trPr>
        <w:tc>
          <w:tcPr>
            <w:tcW w:w="2160" w:type="dxa"/>
            <w:tcBorders>
              <w:top w:val="nil"/>
              <w:left w:val="nil"/>
              <w:bottom w:val="nil"/>
              <w:right w:val="nil"/>
            </w:tcBorders>
            <w:vAlign w:val="center"/>
            <w:hideMark/>
          </w:tcPr>
          <w:p w14:paraId="52CAD7F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81.</w:t>
            </w:r>
            <w:r w:rsidRPr="006C1B4A">
              <w:rPr>
                <w:rFonts w:eastAsia="Times New Roman"/>
                <w:szCs w:val="17"/>
                <w:lang w:eastAsia="en-AU"/>
              </w:rPr>
              <w:tab/>
              <w:t>28 March 2013</w:t>
            </w:r>
          </w:p>
        </w:tc>
        <w:tc>
          <w:tcPr>
            <w:tcW w:w="2160" w:type="dxa"/>
            <w:tcBorders>
              <w:top w:val="nil"/>
              <w:left w:val="nil"/>
              <w:bottom w:val="nil"/>
              <w:right w:val="nil"/>
            </w:tcBorders>
            <w:vAlign w:val="center"/>
            <w:hideMark/>
          </w:tcPr>
          <w:p w14:paraId="4ACAFD2F"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82.</w:t>
            </w:r>
            <w:r w:rsidRPr="006C1B4A">
              <w:rPr>
                <w:rFonts w:eastAsia="Times New Roman"/>
                <w:szCs w:val="17"/>
                <w:lang w:eastAsia="en-AU"/>
              </w:rPr>
              <w:tab/>
              <w:t>26 April 2013</w:t>
            </w:r>
          </w:p>
        </w:tc>
        <w:tc>
          <w:tcPr>
            <w:tcW w:w="2160" w:type="dxa"/>
            <w:tcBorders>
              <w:top w:val="nil"/>
              <w:left w:val="nil"/>
              <w:bottom w:val="nil"/>
              <w:right w:val="nil"/>
            </w:tcBorders>
            <w:vAlign w:val="center"/>
            <w:hideMark/>
          </w:tcPr>
          <w:p w14:paraId="685FDC9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83.</w:t>
            </w:r>
            <w:r w:rsidRPr="006C1B4A">
              <w:rPr>
                <w:rFonts w:eastAsia="Times New Roman"/>
                <w:szCs w:val="17"/>
                <w:lang w:eastAsia="en-AU"/>
              </w:rPr>
              <w:tab/>
              <w:t>23 May 2013</w:t>
            </w:r>
          </w:p>
        </w:tc>
        <w:tc>
          <w:tcPr>
            <w:tcW w:w="2289" w:type="dxa"/>
            <w:tcBorders>
              <w:top w:val="nil"/>
              <w:left w:val="nil"/>
              <w:bottom w:val="nil"/>
              <w:right w:val="nil"/>
            </w:tcBorders>
            <w:vAlign w:val="center"/>
            <w:hideMark/>
          </w:tcPr>
          <w:p w14:paraId="409EC25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84.</w:t>
            </w:r>
            <w:r w:rsidRPr="006C1B4A">
              <w:rPr>
                <w:rFonts w:eastAsia="Times New Roman"/>
                <w:szCs w:val="17"/>
                <w:lang w:eastAsia="en-AU"/>
              </w:rPr>
              <w:tab/>
              <w:t>30 May 2013</w:t>
            </w:r>
          </w:p>
        </w:tc>
      </w:tr>
      <w:tr w:rsidR="006C1B4A" w:rsidRPr="006C1B4A" w14:paraId="4F9E166B" w14:textId="77777777" w:rsidTr="00311B6C">
        <w:trPr>
          <w:trHeight w:val="20"/>
          <w:jc w:val="center"/>
        </w:trPr>
        <w:tc>
          <w:tcPr>
            <w:tcW w:w="2160" w:type="dxa"/>
            <w:tcBorders>
              <w:top w:val="nil"/>
              <w:left w:val="nil"/>
              <w:bottom w:val="nil"/>
              <w:right w:val="nil"/>
            </w:tcBorders>
            <w:vAlign w:val="center"/>
            <w:hideMark/>
          </w:tcPr>
          <w:p w14:paraId="6F3678E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85.</w:t>
            </w:r>
            <w:r w:rsidRPr="006C1B4A">
              <w:rPr>
                <w:rFonts w:eastAsia="Times New Roman"/>
                <w:szCs w:val="17"/>
                <w:lang w:eastAsia="en-AU"/>
              </w:rPr>
              <w:tab/>
              <w:t>13 June 2013</w:t>
            </w:r>
          </w:p>
        </w:tc>
        <w:tc>
          <w:tcPr>
            <w:tcW w:w="2160" w:type="dxa"/>
            <w:tcBorders>
              <w:top w:val="nil"/>
              <w:left w:val="nil"/>
              <w:bottom w:val="nil"/>
              <w:right w:val="nil"/>
            </w:tcBorders>
            <w:vAlign w:val="center"/>
            <w:hideMark/>
          </w:tcPr>
          <w:p w14:paraId="17C9751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86.</w:t>
            </w:r>
            <w:r w:rsidRPr="006C1B4A">
              <w:rPr>
                <w:rFonts w:eastAsia="Times New Roman"/>
                <w:szCs w:val="17"/>
                <w:lang w:eastAsia="en-AU"/>
              </w:rPr>
              <w:tab/>
              <w:t>20 June 2013</w:t>
            </w:r>
          </w:p>
        </w:tc>
        <w:tc>
          <w:tcPr>
            <w:tcW w:w="2160" w:type="dxa"/>
            <w:tcBorders>
              <w:top w:val="nil"/>
              <w:left w:val="nil"/>
              <w:bottom w:val="nil"/>
              <w:right w:val="nil"/>
            </w:tcBorders>
            <w:vAlign w:val="center"/>
            <w:hideMark/>
          </w:tcPr>
          <w:p w14:paraId="269CA86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87.</w:t>
            </w:r>
            <w:r w:rsidRPr="006C1B4A">
              <w:rPr>
                <w:rFonts w:eastAsia="Times New Roman"/>
                <w:szCs w:val="17"/>
                <w:lang w:eastAsia="en-AU"/>
              </w:rPr>
              <w:tab/>
              <w:t>11 July 2013</w:t>
            </w:r>
          </w:p>
        </w:tc>
        <w:tc>
          <w:tcPr>
            <w:tcW w:w="2289" w:type="dxa"/>
            <w:tcBorders>
              <w:top w:val="nil"/>
              <w:left w:val="nil"/>
              <w:bottom w:val="nil"/>
              <w:right w:val="nil"/>
            </w:tcBorders>
            <w:vAlign w:val="center"/>
            <w:hideMark/>
          </w:tcPr>
          <w:p w14:paraId="62F4423D"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88.</w:t>
            </w:r>
            <w:r w:rsidRPr="006C1B4A">
              <w:rPr>
                <w:rFonts w:eastAsia="Times New Roman"/>
                <w:szCs w:val="17"/>
                <w:lang w:eastAsia="en-AU"/>
              </w:rPr>
              <w:tab/>
              <w:t>1 August 2013</w:t>
            </w:r>
          </w:p>
        </w:tc>
      </w:tr>
      <w:tr w:rsidR="006C1B4A" w:rsidRPr="006C1B4A" w14:paraId="652F130F" w14:textId="77777777" w:rsidTr="00311B6C">
        <w:trPr>
          <w:trHeight w:val="20"/>
          <w:jc w:val="center"/>
        </w:trPr>
        <w:tc>
          <w:tcPr>
            <w:tcW w:w="2160" w:type="dxa"/>
            <w:tcBorders>
              <w:top w:val="nil"/>
              <w:left w:val="nil"/>
              <w:bottom w:val="nil"/>
              <w:right w:val="nil"/>
            </w:tcBorders>
            <w:vAlign w:val="center"/>
            <w:hideMark/>
          </w:tcPr>
          <w:p w14:paraId="7ECEF52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89.</w:t>
            </w:r>
            <w:r w:rsidRPr="006C1B4A">
              <w:rPr>
                <w:rFonts w:eastAsia="Times New Roman"/>
                <w:szCs w:val="17"/>
                <w:lang w:eastAsia="en-AU"/>
              </w:rPr>
              <w:tab/>
              <w:t>8 August 2013</w:t>
            </w:r>
          </w:p>
        </w:tc>
        <w:tc>
          <w:tcPr>
            <w:tcW w:w="2160" w:type="dxa"/>
            <w:tcBorders>
              <w:top w:val="nil"/>
              <w:left w:val="nil"/>
              <w:bottom w:val="nil"/>
              <w:right w:val="nil"/>
            </w:tcBorders>
            <w:vAlign w:val="center"/>
            <w:hideMark/>
          </w:tcPr>
          <w:p w14:paraId="64A0347B"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90.</w:t>
            </w:r>
            <w:r w:rsidRPr="006C1B4A">
              <w:rPr>
                <w:rFonts w:eastAsia="Times New Roman"/>
                <w:szCs w:val="17"/>
                <w:lang w:eastAsia="en-AU"/>
              </w:rPr>
              <w:tab/>
              <w:t>15 August 2013</w:t>
            </w:r>
          </w:p>
        </w:tc>
        <w:tc>
          <w:tcPr>
            <w:tcW w:w="2160" w:type="dxa"/>
            <w:tcBorders>
              <w:top w:val="nil"/>
              <w:left w:val="nil"/>
              <w:bottom w:val="nil"/>
              <w:right w:val="nil"/>
            </w:tcBorders>
            <w:vAlign w:val="center"/>
            <w:hideMark/>
          </w:tcPr>
          <w:p w14:paraId="710A45FF"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91.</w:t>
            </w:r>
            <w:r w:rsidRPr="006C1B4A">
              <w:rPr>
                <w:rFonts w:eastAsia="Times New Roman"/>
                <w:szCs w:val="17"/>
                <w:lang w:eastAsia="en-AU"/>
              </w:rPr>
              <w:tab/>
              <w:t>29 August 2013</w:t>
            </w:r>
          </w:p>
        </w:tc>
        <w:tc>
          <w:tcPr>
            <w:tcW w:w="2289" w:type="dxa"/>
            <w:tcBorders>
              <w:top w:val="nil"/>
              <w:left w:val="nil"/>
              <w:bottom w:val="nil"/>
              <w:right w:val="nil"/>
            </w:tcBorders>
            <w:vAlign w:val="center"/>
            <w:hideMark/>
          </w:tcPr>
          <w:p w14:paraId="322C366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92.</w:t>
            </w:r>
            <w:r w:rsidRPr="006C1B4A">
              <w:rPr>
                <w:rFonts w:eastAsia="Times New Roman"/>
                <w:szCs w:val="17"/>
                <w:lang w:eastAsia="en-AU"/>
              </w:rPr>
              <w:tab/>
              <w:t>6 February 2014</w:t>
            </w:r>
          </w:p>
        </w:tc>
      </w:tr>
      <w:tr w:rsidR="006C1B4A" w:rsidRPr="006C1B4A" w14:paraId="3E215E24" w14:textId="77777777" w:rsidTr="00311B6C">
        <w:trPr>
          <w:trHeight w:val="20"/>
          <w:jc w:val="center"/>
        </w:trPr>
        <w:tc>
          <w:tcPr>
            <w:tcW w:w="2160" w:type="dxa"/>
            <w:tcBorders>
              <w:top w:val="nil"/>
              <w:left w:val="nil"/>
              <w:bottom w:val="nil"/>
              <w:right w:val="nil"/>
            </w:tcBorders>
            <w:vAlign w:val="center"/>
            <w:hideMark/>
          </w:tcPr>
          <w:p w14:paraId="59FB0EE6"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93.</w:t>
            </w:r>
            <w:r w:rsidRPr="006C1B4A">
              <w:rPr>
                <w:rFonts w:eastAsia="Times New Roman"/>
                <w:szCs w:val="17"/>
                <w:lang w:eastAsia="en-AU"/>
              </w:rPr>
              <w:tab/>
              <w:t>12 June 2014</w:t>
            </w:r>
          </w:p>
        </w:tc>
        <w:tc>
          <w:tcPr>
            <w:tcW w:w="2160" w:type="dxa"/>
            <w:tcBorders>
              <w:top w:val="nil"/>
              <w:left w:val="nil"/>
              <w:bottom w:val="nil"/>
              <w:right w:val="nil"/>
            </w:tcBorders>
            <w:vAlign w:val="center"/>
            <w:hideMark/>
          </w:tcPr>
          <w:p w14:paraId="0F776F5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94.</w:t>
            </w:r>
            <w:r w:rsidRPr="006C1B4A">
              <w:rPr>
                <w:rFonts w:eastAsia="Times New Roman"/>
                <w:szCs w:val="17"/>
                <w:lang w:eastAsia="en-AU"/>
              </w:rPr>
              <w:tab/>
              <w:t>28 August 2014</w:t>
            </w:r>
          </w:p>
        </w:tc>
        <w:tc>
          <w:tcPr>
            <w:tcW w:w="2160" w:type="dxa"/>
            <w:tcBorders>
              <w:top w:val="nil"/>
              <w:left w:val="nil"/>
              <w:bottom w:val="nil"/>
              <w:right w:val="nil"/>
            </w:tcBorders>
            <w:vAlign w:val="center"/>
            <w:hideMark/>
          </w:tcPr>
          <w:p w14:paraId="73F711A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95.</w:t>
            </w:r>
            <w:r w:rsidRPr="006C1B4A">
              <w:rPr>
                <w:rFonts w:eastAsia="Times New Roman"/>
                <w:szCs w:val="17"/>
                <w:lang w:eastAsia="en-AU"/>
              </w:rPr>
              <w:tab/>
              <w:t>4 September 2014</w:t>
            </w:r>
          </w:p>
        </w:tc>
        <w:tc>
          <w:tcPr>
            <w:tcW w:w="2289" w:type="dxa"/>
            <w:tcBorders>
              <w:top w:val="nil"/>
              <w:left w:val="nil"/>
              <w:bottom w:val="nil"/>
              <w:right w:val="nil"/>
            </w:tcBorders>
            <w:vAlign w:val="center"/>
            <w:hideMark/>
          </w:tcPr>
          <w:p w14:paraId="686D249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96.</w:t>
            </w:r>
            <w:r w:rsidRPr="006C1B4A">
              <w:rPr>
                <w:rFonts w:eastAsia="Times New Roman"/>
                <w:szCs w:val="17"/>
                <w:lang w:eastAsia="en-AU"/>
              </w:rPr>
              <w:tab/>
              <w:t>16 October 2014</w:t>
            </w:r>
          </w:p>
        </w:tc>
      </w:tr>
      <w:tr w:rsidR="006C1B4A" w:rsidRPr="006C1B4A" w14:paraId="735A6C6B" w14:textId="77777777" w:rsidTr="00311B6C">
        <w:trPr>
          <w:trHeight w:val="20"/>
          <w:jc w:val="center"/>
        </w:trPr>
        <w:tc>
          <w:tcPr>
            <w:tcW w:w="2160" w:type="dxa"/>
            <w:tcBorders>
              <w:top w:val="nil"/>
              <w:left w:val="nil"/>
              <w:bottom w:val="nil"/>
              <w:right w:val="nil"/>
            </w:tcBorders>
            <w:vAlign w:val="center"/>
            <w:hideMark/>
          </w:tcPr>
          <w:p w14:paraId="21256824"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97.</w:t>
            </w:r>
            <w:r w:rsidRPr="006C1B4A">
              <w:rPr>
                <w:rFonts w:eastAsia="Times New Roman"/>
                <w:szCs w:val="17"/>
                <w:lang w:eastAsia="en-AU"/>
              </w:rPr>
              <w:tab/>
              <w:t>23 October 2014</w:t>
            </w:r>
          </w:p>
        </w:tc>
        <w:tc>
          <w:tcPr>
            <w:tcW w:w="2160" w:type="dxa"/>
            <w:tcBorders>
              <w:top w:val="nil"/>
              <w:left w:val="nil"/>
              <w:bottom w:val="nil"/>
              <w:right w:val="nil"/>
            </w:tcBorders>
            <w:vAlign w:val="center"/>
            <w:hideMark/>
          </w:tcPr>
          <w:p w14:paraId="3318F77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98.</w:t>
            </w:r>
            <w:r w:rsidRPr="006C1B4A">
              <w:rPr>
                <w:rFonts w:eastAsia="Times New Roman"/>
                <w:szCs w:val="17"/>
                <w:lang w:eastAsia="en-AU"/>
              </w:rPr>
              <w:tab/>
              <w:t>5 February 2015</w:t>
            </w:r>
          </w:p>
        </w:tc>
        <w:tc>
          <w:tcPr>
            <w:tcW w:w="2160" w:type="dxa"/>
            <w:tcBorders>
              <w:top w:val="nil"/>
              <w:left w:val="nil"/>
              <w:bottom w:val="nil"/>
              <w:right w:val="nil"/>
            </w:tcBorders>
            <w:vAlign w:val="center"/>
            <w:hideMark/>
          </w:tcPr>
          <w:p w14:paraId="5FDB11AF"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99.</w:t>
            </w:r>
            <w:r w:rsidRPr="006C1B4A">
              <w:rPr>
                <w:rFonts w:eastAsia="Times New Roman"/>
                <w:szCs w:val="17"/>
                <w:lang w:eastAsia="en-AU"/>
              </w:rPr>
              <w:tab/>
              <w:t>26 March 2015</w:t>
            </w:r>
          </w:p>
        </w:tc>
        <w:tc>
          <w:tcPr>
            <w:tcW w:w="2289" w:type="dxa"/>
            <w:tcBorders>
              <w:top w:val="nil"/>
              <w:left w:val="nil"/>
              <w:bottom w:val="nil"/>
              <w:right w:val="nil"/>
            </w:tcBorders>
            <w:vAlign w:val="center"/>
            <w:hideMark/>
          </w:tcPr>
          <w:p w14:paraId="724244E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100.</w:t>
            </w:r>
            <w:r w:rsidRPr="006C1B4A">
              <w:rPr>
                <w:rFonts w:eastAsia="Times New Roman"/>
                <w:szCs w:val="17"/>
                <w:lang w:eastAsia="en-AU"/>
              </w:rPr>
              <w:tab/>
              <w:t xml:space="preserve">16 April 2015 </w:t>
            </w:r>
          </w:p>
        </w:tc>
      </w:tr>
      <w:tr w:rsidR="006C1B4A" w:rsidRPr="006C1B4A" w14:paraId="6F64E4B2" w14:textId="77777777" w:rsidTr="00311B6C">
        <w:trPr>
          <w:trHeight w:val="20"/>
          <w:jc w:val="center"/>
        </w:trPr>
        <w:tc>
          <w:tcPr>
            <w:tcW w:w="2160" w:type="dxa"/>
            <w:tcBorders>
              <w:top w:val="nil"/>
              <w:left w:val="nil"/>
              <w:bottom w:val="nil"/>
              <w:right w:val="nil"/>
            </w:tcBorders>
            <w:vAlign w:val="center"/>
            <w:hideMark/>
          </w:tcPr>
          <w:p w14:paraId="6EFE33B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101.</w:t>
            </w:r>
            <w:r w:rsidRPr="006C1B4A">
              <w:rPr>
                <w:rFonts w:eastAsia="Times New Roman"/>
                <w:szCs w:val="17"/>
                <w:lang w:eastAsia="en-AU"/>
              </w:rPr>
              <w:tab/>
              <w:t>27 May 2015</w:t>
            </w:r>
          </w:p>
        </w:tc>
        <w:tc>
          <w:tcPr>
            <w:tcW w:w="2160" w:type="dxa"/>
            <w:tcBorders>
              <w:top w:val="nil"/>
              <w:left w:val="nil"/>
              <w:bottom w:val="nil"/>
              <w:right w:val="nil"/>
            </w:tcBorders>
            <w:vAlign w:val="center"/>
            <w:hideMark/>
          </w:tcPr>
          <w:p w14:paraId="2911D9A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102.</w:t>
            </w:r>
            <w:r w:rsidRPr="006C1B4A">
              <w:rPr>
                <w:rFonts w:eastAsia="Times New Roman"/>
                <w:szCs w:val="17"/>
                <w:lang w:eastAsia="en-AU"/>
              </w:rPr>
              <w:tab/>
              <w:t>18 June 2015</w:t>
            </w:r>
          </w:p>
        </w:tc>
        <w:tc>
          <w:tcPr>
            <w:tcW w:w="2160" w:type="dxa"/>
            <w:tcBorders>
              <w:top w:val="nil"/>
              <w:left w:val="nil"/>
              <w:bottom w:val="nil"/>
              <w:right w:val="nil"/>
            </w:tcBorders>
            <w:vAlign w:val="center"/>
            <w:hideMark/>
          </w:tcPr>
          <w:p w14:paraId="2CD7B91B"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103.</w:t>
            </w:r>
            <w:r w:rsidRPr="006C1B4A">
              <w:rPr>
                <w:rFonts w:eastAsia="Times New Roman"/>
                <w:szCs w:val="17"/>
                <w:lang w:eastAsia="en-AU"/>
              </w:rPr>
              <w:tab/>
              <w:t>3 December 2015</w:t>
            </w:r>
          </w:p>
        </w:tc>
        <w:tc>
          <w:tcPr>
            <w:tcW w:w="2289" w:type="dxa"/>
            <w:tcBorders>
              <w:top w:val="nil"/>
              <w:left w:val="nil"/>
              <w:bottom w:val="nil"/>
              <w:right w:val="nil"/>
            </w:tcBorders>
            <w:vAlign w:val="center"/>
            <w:hideMark/>
          </w:tcPr>
          <w:p w14:paraId="6AE507B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104.</w:t>
            </w:r>
            <w:r w:rsidRPr="006C1B4A">
              <w:rPr>
                <w:rFonts w:eastAsia="Times New Roman"/>
                <w:szCs w:val="17"/>
                <w:lang w:eastAsia="en-AU"/>
              </w:rPr>
              <w:tab/>
              <w:t>7 April 2016</w:t>
            </w:r>
          </w:p>
        </w:tc>
      </w:tr>
      <w:tr w:rsidR="006C1B4A" w:rsidRPr="006C1B4A" w14:paraId="4882C2F3" w14:textId="77777777" w:rsidTr="00311B6C">
        <w:trPr>
          <w:trHeight w:val="20"/>
          <w:jc w:val="center"/>
        </w:trPr>
        <w:tc>
          <w:tcPr>
            <w:tcW w:w="2160" w:type="dxa"/>
            <w:tcBorders>
              <w:top w:val="nil"/>
              <w:left w:val="nil"/>
              <w:bottom w:val="nil"/>
              <w:right w:val="nil"/>
            </w:tcBorders>
            <w:vAlign w:val="center"/>
            <w:hideMark/>
          </w:tcPr>
          <w:p w14:paraId="0CA660F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105.</w:t>
            </w:r>
            <w:r w:rsidRPr="006C1B4A">
              <w:rPr>
                <w:rFonts w:eastAsia="Times New Roman"/>
                <w:szCs w:val="17"/>
                <w:lang w:eastAsia="en-AU"/>
              </w:rPr>
              <w:tab/>
              <w:t>30 June 2016</w:t>
            </w:r>
          </w:p>
        </w:tc>
        <w:tc>
          <w:tcPr>
            <w:tcW w:w="2160" w:type="dxa"/>
            <w:tcBorders>
              <w:top w:val="nil"/>
              <w:left w:val="nil"/>
              <w:bottom w:val="nil"/>
              <w:right w:val="nil"/>
            </w:tcBorders>
            <w:vAlign w:val="center"/>
            <w:hideMark/>
          </w:tcPr>
          <w:p w14:paraId="65E20D7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106.</w:t>
            </w:r>
            <w:r w:rsidRPr="006C1B4A">
              <w:rPr>
                <w:rFonts w:eastAsia="Times New Roman"/>
                <w:szCs w:val="17"/>
                <w:lang w:eastAsia="en-AU"/>
              </w:rPr>
              <w:tab/>
              <w:t>28 July 2016</w:t>
            </w:r>
          </w:p>
        </w:tc>
        <w:tc>
          <w:tcPr>
            <w:tcW w:w="2160" w:type="dxa"/>
            <w:tcBorders>
              <w:top w:val="nil"/>
              <w:left w:val="nil"/>
              <w:bottom w:val="nil"/>
              <w:right w:val="nil"/>
            </w:tcBorders>
            <w:vAlign w:val="center"/>
            <w:hideMark/>
          </w:tcPr>
          <w:p w14:paraId="2C2C4BA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107.</w:t>
            </w:r>
            <w:r w:rsidRPr="006C1B4A">
              <w:rPr>
                <w:rFonts w:eastAsia="Times New Roman"/>
                <w:szCs w:val="17"/>
                <w:lang w:eastAsia="en-AU"/>
              </w:rPr>
              <w:tab/>
              <w:t>8 September 2016</w:t>
            </w:r>
          </w:p>
        </w:tc>
        <w:tc>
          <w:tcPr>
            <w:tcW w:w="2289" w:type="dxa"/>
            <w:tcBorders>
              <w:top w:val="nil"/>
              <w:left w:val="nil"/>
              <w:bottom w:val="nil"/>
              <w:right w:val="nil"/>
            </w:tcBorders>
            <w:vAlign w:val="center"/>
            <w:hideMark/>
          </w:tcPr>
          <w:p w14:paraId="3A5E237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108.</w:t>
            </w:r>
            <w:r w:rsidRPr="006C1B4A">
              <w:rPr>
                <w:rFonts w:eastAsia="Times New Roman"/>
                <w:szCs w:val="17"/>
                <w:lang w:eastAsia="en-AU"/>
              </w:rPr>
              <w:tab/>
              <w:t>22 September 2016</w:t>
            </w:r>
          </w:p>
        </w:tc>
      </w:tr>
      <w:tr w:rsidR="006C1B4A" w:rsidRPr="006C1B4A" w14:paraId="4293B459" w14:textId="77777777" w:rsidTr="00311B6C">
        <w:trPr>
          <w:trHeight w:val="20"/>
          <w:jc w:val="center"/>
        </w:trPr>
        <w:tc>
          <w:tcPr>
            <w:tcW w:w="2160" w:type="dxa"/>
            <w:tcBorders>
              <w:top w:val="nil"/>
              <w:left w:val="nil"/>
              <w:bottom w:val="nil"/>
              <w:right w:val="nil"/>
            </w:tcBorders>
            <w:vAlign w:val="center"/>
            <w:hideMark/>
          </w:tcPr>
          <w:p w14:paraId="5B7DCBC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109.</w:t>
            </w:r>
            <w:r w:rsidRPr="006C1B4A">
              <w:rPr>
                <w:rFonts w:eastAsia="Times New Roman"/>
                <w:szCs w:val="17"/>
                <w:lang w:eastAsia="en-AU"/>
              </w:rPr>
              <w:tab/>
              <w:t>27 October 2016</w:t>
            </w:r>
          </w:p>
        </w:tc>
        <w:tc>
          <w:tcPr>
            <w:tcW w:w="2160" w:type="dxa"/>
            <w:tcBorders>
              <w:top w:val="nil"/>
              <w:left w:val="nil"/>
              <w:bottom w:val="nil"/>
              <w:right w:val="nil"/>
            </w:tcBorders>
            <w:vAlign w:val="center"/>
            <w:hideMark/>
          </w:tcPr>
          <w:p w14:paraId="03FE7F0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110.</w:t>
            </w:r>
            <w:r w:rsidRPr="006C1B4A">
              <w:rPr>
                <w:rFonts w:eastAsia="Times New Roman"/>
                <w:szCs w:val="17"/>
                <w:lang w:eastAsia="en-AU"/>
              </w:rPr>
              <w:tab/>
              <w:t>1 December 2016</w:t>
            </w:r>
          </w:p>
        </w:tc>
        <w:tc>
          <w:tcPr>
            <w:tcW w:w="2160" w:type="dxa"/>
            <w:tcBorders>
              <w:top w:val="nil"/>
              <w:left w:val="nil"/>
              <w:bottom w:val="nil"/>
              <w:right w:val="nil"/>
            </w:tcBorders>
            <w:vAlign w:val="center"/>
            <w:hideMark/>
          </w:tcPr>
          <w:p w14:paraId="555C408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111.</w:t>
            </w:r>
            <w:r w:rsidRPr="006C1B4A">
              <w:rPr>
                <w:rFonts w:eastAsia="Times New Roman"/>
                <w:szCs w:val="17"/>
                <w:lang w:eastAsia="en-AU"/>
              </w:rPr>
              <w:tab/>
              <w:t>15 December 2016</w:t>
            </w:r>
          </w:p>
        </w:tc>
        <w:tc>
          <w:tcPr>
            <w:tcW w:w="2289" w:type="dxa"/>
            <w:tcBorders>
              <w:top w:val="nil"/>
              <w:left w:val="nil"/>
              <w:bottom w:val="nil"/>
              <w:right w:val="nil"/>
            </w:tcBorders>
            <w:vAlign w:val="center"/>
            <w:hideMark/>
          </w:tcPr>
          <w:p w14:paraId="4F24671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112.</w:t>
            </w:r>
            <w:r w:rsidRPr="006C1B4A">
              <w:rPr>
                <w:rFonts w:eastAsia="Times New Roman"/>
                <w:szCs w:val="17"/>
                <w:lang w:eastAsia="en-AU"/>
              </w:rPr>
              <w:tab/>
              <w:t>7 March 2017</w:t>
            </w:r>
          </w:p>
        </w:tc>
      </w:tr>
      <w:tr w:rsidR="006C1B4A" w:rsidRPr="006C1B4A" w14:paraId="71791796" w14:textId="77777777" w:rsidTr="00311B6C">
        <w:trPr>
          <w:trHeight w:val="20"/>
          <w:jc w:val="center"/>
        </w:trPr>
        <w:tc>
          <w:tcPr>
            <w:tcW w:w="2160" w:type="dxa"/>
            <w:tcBorders>
              <w:top w:val="nil"/>
              <w:left w:val="nil"/>
              <w:bottom w:val="nil"/>
              <w:right w:val="nil"/>
            </w:tcBorders>
            <w:vAlign w:val="center"/>
            <w:hideMark/>
          </w:tcPr>
          <w:p w14:paraId="377A8FC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113.</w:t>
            </w:r>
            <w:r w:rsidRPr="006C1B4A">
              <w:rPr>
                <w:rFonts w:eastAsia="Times New Roman"/>
                <w:szCs w:val="17"/>
                <w:lang w:eastAsia="en-AU"/>
              </w:rPr>
              <w:tab/>
              <w:t>21 March 2017</w:t>
            </w:r>
          </w:p>
        </w:tc>
        <w:tc>
          <w:tcPr>
            <w:tcW w:w="2160" w:type="dxa"/>
            <w:tcBorders>
              <w:top w:val="nil"/>
              <w:left w:val="nil"/>
              <w:bottom w:val="nil"/>
              <w:right w:val="nil"/>
            </w:tcBorders>
            <w:vAlign w:val="center"/>
            <w:hideMark/>
          </w:tcPr>
          <w:p w14:paraId="73E9954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114.</w:t>
            </w:r>
            <w:r w:rsidRPr="006C1B4A">
              <w:rPr>
                <w:rFonts w:eastAsia="Times New Roman"/>
                <w:szCs w:val="17"/>
                <w:lang w:eastAsia="en-AU"/>
              </w:rPr>
              <w:tab/>
              <w:t>23 May 2017</w:t>
            </w:r>
          </w:p>
        </w:tc>
        <w:tc>
          <w:tcPr>
            <w:tcW w:w="2160" w:type="dxa"/>
            <w:tcBorders>
              <w:top w:val="nil"/>
              <w:left w:val="nil"/>
              <w:bottom w:val="nil"/>
              <w:right w:val="nil"/>
            </w:tcBorders>
            <w:vAlign w:val="center"/>
            <w:hideMark/>
          </w:tcPr>
          <w:p w14:paraId="6310F7DF"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115.</w:t>
            </w:r>
            <w:r w:rsidRPr="006C1B4A">
              <w:rPr>
                <w:rFonts w:eastAsia="Times New Roman"/>
                <w:szCs w:val="17"/>
                <w:lang w:eastAsia="en-AU"/>
              </w:rPr>
              <w:tab/>
              <w:t>13 June 2017</w:t>
            </w:r>
          </w:p>
        </w:tc>
        <w:tc>
          <w:tcPr>
            <w:tcW w:w="2289" w:type="dxa"/>
            <w:tcBorders>
              <w:top w:val="nil"/>
              <w:left w:val="nil"/>
              <w:bottom w:val="nil"/>
              <w:right w:val="nil"/>
            </w:tcBorders>
            <w:vAlign w:val="center"/>
            <w:hideMark/>
          </w:tcPr>
          <w:p w14:paraId="1D0204A6"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116.</w:t>
            </w:r>
            <w:r w:rsidRPr="006C1B4A">
              <w:rPr>
                <w:rFonts w:eastAsia="Times New Roman"/>
                <w:szCs w:val="17"/>
                <w:lang w:eastAsia="en-AU"/>
              </w:rPr>
              <w:tab/>
              <w:t>18 July 2017</w:t>
            </w:r>
          </w:p>
        </w:tc>
      </w:tr>
      <w:tr w:rsidR="006C1B4A" w:rsidRPr="006C1B4A" w14:paraId="0DA47EA0" w14:textId="77777777" w:rsidTr="00311B6C">
        <w:trPr>
          <w:trHeight w:val="20"/>
          <w:jc w:val="center"/>
        </w:trPr>
        <w:tc>
          <w:tcPr>
            <w:tcW w:w="2160" w:type="dxa"/>
            <w:tcBorders>
              <w:top w:val="nil"/>
              <w:left w:val="nil"/>
              <w:bottom w:val="nil"/>
              <w:right w:val="nil"/>
            </w:tcBorders>
            <w:vAlign w:val="center"/>
            <w:hideMark/>
          </w:tcPr>
          <w:p w14:paraId="4D8ADA0A"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117.</w:t>
            </w:r>
            <w:r w:rsidRPr="006C1B4A">
              <w:rPr>
                <w:rFonts w:eastAsia="Times New Roman"/>
                <w:szCs w:val="17"/>
                <w:lang w:eastAsia="en-AU"/>
              </w:rPr>
              <w:tab/>
              <w:t>19 September 2017</w:t>
            </w:r>
          </w:p>
        </w:tc>
        <w:tc>
          <w:tcPr>
            <w:tcW w:w="2160" w:type="dxa"/>
            <w:tcBorders>
              <w:top w:val="nil"/>
              <w:left w:val="nil"/>
              <w:bottom w:val="nil"/>
              <w:right w:val="nil"/>
            </w:tcBorders>
            <w:vAlign w:val="center"/>
            <w:hideMark/>
          </w:tcPr>
          <w:p w14:paraId="62DB97E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118.</w:t>
            </w:r>
            <w:r w:rsidRPr="006C1B4A">
              <w:rPr>
                <w:rFonts w:eastAsia="Times New Roman"/>
                <w:szCs w:val="17"/>
                <w:lang w:eastAsia="en-AU"/>
              </w:rPr>
              <w:tab/>
              <w:t>26 September 2017</w:t>
            </w:r>
          </w:p>
        </w:tc>
        <w:tc>
          <w:tcPr>
            <w:tcW w:w="2160" w:type="dxa"/>
            <w:tcBorders>
              <w:top w:val="nil"/>
              <w:left w:val="nil"/>
              <w:bottom w:val="nil"/>
              <w:right w:val="nil"/>
            </w:tcBorders>
            <w:vAlign w:val="center"/>
            <w:hideMark/>
          </w:tcPr>
          <w:p w14:paraId="1D5F9D2A"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119.</w:t>
            </w:r>
            <w:r w:rsidRPr="006C1B4A">
              <w:rPr>
                <w:rFonts w:eastAsia="Times New Roman"/>
                <w:szCs w:val="17"/>
                <w:lang w:eastAsia="en-AU"/>
              </w:rPr>
              <w:tab/>
              <w:t>17 October 2017</w:t>
            </w:r>
          </w:p>
        </w:tc>
        <w:tc>
          <w:tcPr>
            <w:tcW w:w="2289" w:type="dxa"/>
            <w:tcBorders>
              <w:top w:val="nil"/>
              <w:left w:val="nil"/>
              <w:bottom w:val="nil"/>
              <w:right w:val="nil"/>
            </w:tcBorders>
            <w:vAlign w:val="center"/>
            <w:hideMark/>
          </w:tcPr>
          <w:p w14:paraId="781D0DBA"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120.</w:t>
            </w:r>
            <w:r w:rsidRPr="006C1B4A">
              <w:rPr>
                <w:rFonts w:eastAsia="Times New Roman"/>
                <w:szCs w:val="17"/>
                <w:lang w:eastAsia="en-AU"/>
              </w:rPr>
              <w:tab/>
              <w:t>3 January 2018</w:t>
            </w:r>
          </w:p>
        </w:tc>
      </w:tr>
      <w:tr w:rsidR="006C1B4A" w:rsidRPr="006C1B4A" w14:paraId="31E8187B" w14:textId="77777777" w:rsidTr="00311B6C">
        <w:trPr>
          <w:trHeight w:val="20"/>
          <w:jc w:val="center"/>
        </w:trPr>
        <w:tc>
          <w:tcPr>
            <w:tcW w:w="2160" w:type="dxa"/>
            <w:tcBorders>
              <w:top w:val="nil"/>
              <w:left w:val="nil"/>
              <w:bottom w:val="nil"/>
              <w:right w:val="nil"/>
            </w:tcBorders>
            <w:vAlign w:val="center"/>
            <w:hideMark/>
          </w:tcPr>
          <w:p w14:paraId="7A9A82E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121.</w:t>
            </w:r>
            <w:r w:rsidRPr="006C1B4A">
              <w:rPr>
                <w:rFonts w:eastAsia="Times New Roman"/>
                <w:szCs w:val="17"/>
                <w:lang w:eastAsia="en-AU"/>
              </w:rPr>
              <w:tab/>
              <w:t>23 January 2018</w:t>
            </w:r>
          </w:p>
        </w:tc>
        <w:tc>
          <w:tcPr>
            <w:tcW w:w="2160" w:type="dxa"/>
            <w:tcBorders>
              <w:top w:val="nil"/>
              <w:left w:val="nil"/>
              <w:bottom w:val="nil"/>
              <w:right w:val="nil"/>
            </w:tcBorders>
            <w:vAlign w:val="center"/>
            <w:hideMark/>
          </w:tcPr>
          <w:p w14:paraId="149C123D"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122.</w:t>
            </w:r>
            <w:r w:rsidRPr="006C1B4A">
              <w:rPr>
                <w:rFonts w:eastAsia="Times New Roman"/>
                <w:szCs w:val="17"/>
                <w:lang w:eastAsia="en-AU"/>
              </w:rPr>
              <w:tab/>
              <w:t>14 March 2018</w:t>
            </w:r>
          </w:p>
        </w:tc>
        <w:tc>
          <w:tcPr>
            <w:tcW w:w="2160" w:type="dxa"/>
            <w:tcBorders>
              <w:top w:val="nil"/>
              <w:left w:val="nil"/>
              <w:bottom w:val="nil"/>
              <w:right w:val="nil"/>
            </w:tcBorders>
            <w:vAlign w:val="center"/>
            <w:hideMark/>
          </w:tcPr>
          <w:p w14:paraId="427464A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123.</w:t>
            </w:r>
            <w:r w:rsidRPr="006C1B4A">
              <w:rPr>
                <w:rFonts w:eastAsia="Times New Roman"/>
                <w:szCs w:val="17"/>
                <w:lang w:eastAsia="en-AU"/>
              </w:rPr>
              <w:tab/>
              <w:t>14 June 2018</w:t>
            </w:r>
          </w:p>
        </w:tc>
        <w:tc>
          <w:tcPr>
            <w:tcW w:w="2289" w:type="dxa"/>
            <w:tcBorders>
              <w:top w:val="nil"/>
              <w:left w:val="nil"/>
              <w:bottom w:val="nil"/>
              <w:right w:val="nil"/>
            </w:tcBorders>
            <w:vAlign w:val="center"/>
            <w:hideMark/>
          </w:tcPr>
          <w:p w14:paraId="064576B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124.</w:t>
            </w:r>
            <w:r w:rsidRPr="006C1B4A">
              <w:rPr>
                <w:rFonts w:eastAsia="Times New Roman"/>
                <w:szCs w:val="17"/>
                <w:lang w:eastAsia="en-AU"/>
              </w:rPr>
              <w:tab/>
              <w:t>5 July 2018</w:t>
            </w:r>
          </w:p>
        </w:tc>
      </w:tr>
      <w:tr w:rsidR="006C1B4A" w:rsidRPr="006C1B4A" w14:paraId="5E9081B3" w14:textId="77777777" w:rsidTr="00311B6C">
        <w:trPr>
          <w:trHeight w:val="20"/>
          <w:jc w:val="center"/>
        </w:trPr>
        <w:tc>
          <w:tcPr>
            <w:tcW w:w="2160" w:type="dxa"/>
            <w:tcBorders>
              <w:top w:val="nil"/>
              <w:left w:val="nil"/>
              <w:bottom w:val="nil"/>
              <w:right w:val="nil"/>
            </w:tcBorders>
            <w:vAlign w:val="center"/>
            <w:hideMark/>
          </w:tcPr>
          <w:p w14:paraId="300003E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125.</w:t>
            </w:r>
            <w:r w:rsidRPr="006C1B4A">
              <w:rPr>
                <w:rFonts w:eastAsia="Times New Roman"/>
                <w:szCs w:val="17"/>
                <w:lang w:eastAsia="en-AU"/>
              </w:rPr>
              <w:tab/>
              <w:t>2 August 2018</w:t>
            </w:r>
          </w:p>
        </w:tc>
        <w:tc>
          <w:tcPr>
            <w:tcW w:w="2160" w:type="dxa"/>
            <w:tcBorders>
              <w:top w:val="nil"/>
              <w:left w:val="nil"/>
              <w:bottom w:val="nil"/>
              <w:right w:val="nil"/>
            </w:tcBorders>
            <w:vAlign w:val="center"/>
            <w:hideMark/>
          </w:tcPr>
          <w:p w14:paraId="0BA2408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126.</w:t>
            </w:r>
            <w:r w:rsidRPr="006C1B4A">
              <w:rPr>
                <w:rFonts w:eastAsia="Times New Roman"/>
                <w:szCs w:val="17"/>
                <w:lang w:eastAsia="en-AU"/>
              </w:rPr>
              <w:tab/>
              <w:t>9 August 2018</w:t>
            </w:r>
          </w:p>
        </w:tc>
        <w:tc>
          <w:tcPr>
            <w:tcW w:w="2160" w:type="dxa"/>
            <w:tcBorders>
              <w:top w:val="nil"/>
              <w:left w:val="nil"/>
              <w:bottom w:val="nil"/>
              <w:right w:val="nil"/>
            </w:tcBorders>
            <w:vAlign w:val="center"/>
            <w:hideMark/>
          </w:tcPr>
          <w:p w14:paraId="6A92812A"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127.</w:t>
            </w:r>
            <w:r w:rsidRPr="006C1B4A">
              <w:rPr>
                <w:rFonts w:eastAsia="Times New Roman"/>
                <w:szCs w:val="17"/>
                <w:lang w:eastAsia="en-AU"/>
              </w:rPr>
              <w:tab/>
              <w:t>16 August 2018</w:t>
            </w:r>
          </w:p>
        </w:tc>
        <w:tc>
          <w:tcPr>
            <w:tcW w:w="2289" w:type="dxa"/>
            <w:tcBorders>
              <w:top w:val="nil"/>
              <w:left w:val="nil"/>
              <w:bottom w:val="nil"/>
              <w:right w:val="nil"/>
            </w:tcBorders>
            <w:vAlign w:val="center"/>
            <w:hideMark/>
          </w:tcPr>
          <w:p w14:paraId="1172075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128.</w:t>
            </w:r>
            <w:r w:rsidRPr="006C1B4A">
              <w:rPr>
                <w:rFonts w:eastAsia="Times New Roman"/>
                <w:szCs w:val="17"/>
                <w:lang w:eastAsia="en-AU"/>
              </w:rPr>
              <w:tab/>
              <w:t>30 August 2018</w:t>
            </w:r>
          </w:p>
        </w:tc>
      </w:tr>
      <w:tr w:rsidR="006C1B4A" w:rsidRPr="006C1B4A" w14:paraId="2C531780" w14:textId="77777777" w:rsidTr="00311B6C">
        <w:trPr>
          <w:trHeight w:val="20"/>
          <w:jc w:val="center"/>
        </w:trPr>
        <w:tc>
          <w:tcPr>
            <w:tcW w:w="2160" w:type="dxa"/>
            <w:tcBorders>
              <w:top w:val="nil"/>
              <w:left w:val="nil"/>
              <w:bottom w:val="nil"/>
              <w:right w:val="nil"/>
            </w:tcBorders>
            <w:vAlign w:val="center"/>
            <w:hideMark/>
          </w:tcPr>
          <w:p w14:paraId="68CC9BD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129.</w:t>
            </w:r>
            <w:r w:rsidRPr="006C1B4A">
              <w:rPr>
                <w:rFonts w:eastAsia="Times New Roman"/>
                <w:szCs w:val="17"/>
                <w:lang w:eastAsia="en-AU"/>
              </w:rPr>
              <w:tab/>
              <w:t>27 September 2018</w:t>
            </w:r>
          </w:p>
        </w:tc>
        <w:tc>
          <w:tcPr>
            <w:tcW w:w="2160" w:type="dxa"/>
            <w:tcBorders>
              <w:top w:val="nil"/>
              <w:left w:val="nil"/>
              <w:bottom w:val="nil"/>
              <w:right w:val="nil"/>
            </w:tcBorders>
            <w:vAlign w:val="center"/>
            <w:hideMark/>
          </w:tcPr>
          <w:p w14:paraId="0C83BC4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130.</w:t>
            </w:r>
            <w:r w:rsidRPr="006C1B4A">
              <w:rPr>
                <w:rFonts w:eastAsia="Times New Roman"/>
                <w:szCs w:val="17"/>
                <w:lang w:eastAsia="en-AU"/>
              </w:rPr>
              <w:tab/>
              <w:t>4 October 2018</w:t>
            </w:r>
          </w:p>
        </w:tc>
        <w:tc>
          <w:tcPr>
            <w:tcW w:w="2160" w:type="dxa"/>
            <w:tcBorders>
              <w:top w:val="nil"/>
              <w:left w:val="nil"/>
              <w:bottom w:val="nil"/>
              <w:right w:val="nil"/>
            </w:tcBorders>
            <w:vAlign w:val="center"/>
            <w:hideMark/>
          </w:tcPr>
          <w:p w14:paraId="34DAF7F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131.</w:t>
            </w:r>
            <w:r w:rsidRPr="006C1B4A">
              <w:rPr>
                <w:rFonts w:eastAsia="Times New Roman"/>
                <w:szCs w:val="17"/>
                <w:lang w:eastAsia="en-AU"/>
              </w:rPr>
              <w:tab/>
              <w:t>18 October 2018</w:t>
            </w:r>
          </w:p>
        </w:tc>
        <w:tc>
          <w:tcPr>
            <w:tcW w:w="2289" w:type="dxa"/>
            <w:tcBorders>
              <w:top w:val="nil"/>
              <w:left w:val="nil"/>
              <w:bottom w:val="nil"/>
              <w:right w:val="nil"/>
            </w:tcBorders>
            <w:vAlign w:val="center"/>
            <w:hideMark/>
          </w:tcPr>
          <w:p w14:paraId="4F668D9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132.</w:t>
            </w:r>
            <w:r w:rsidRPr="006C1B4A">
              <w:rPr>
                <w:rFonts w:eastAsia="Times New Roman"/>
                <w:szCs w:val="17"/>
                <w:lang w:eastAsia="en-AU"/>
              </w:rPr>
              <w:tab/>
              <w:t>1 November 2018</w:t>
            </w:r>
          </w:p>
        </w:tc>
      </w:tr>
      <w:tr w:rsidR="006C1B4A" w:rsidRPr="006C1B4A" w14:paraId="2AF32840" w14:textId="77777777" w:rsidTr="00311B6C">
        <w:trPr>
          <w:trHeight w:val="20"/>
          <w:jc w:val="center"/>
        </w:trPr>
        <w:tc>
          <w:tcPr>
            <w:tcW w:w="2160" w:type="dxa"/>
            <w:tcBorders>
              <w:top w:val="nil"/>
              <w:left w:val="nil"/>
              <w:bottom w:val="nil"/>
              <w:right w:val="nil"/>
            </w:tcBorders>
            <w:vAlign w:val="center"/>
            <w:hideMark/>
          </w:tcPr>
          <w:p w14:paraId="0AB95914"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133.</w:t>
            </w:r>
            <w:r w:rsidRPr="006C1B4A">
              <w:rPr>
                <w:rFonts w:eastAsia="Times New Roman"/>
                <w:szCs w:val="17"/>
                <w:lang w:eastAsia="en-AU"/>
              </w:rPr>
              <w:tab/>
              <w:t>15 November 2018</w:t>
            </w:r>
          </w:p>
        </w:tc>
        <w:tc>
          <w:tcPr>
            <w:tcW w:w="2160" w:type="dxa"/>
            <w:tcBorders>
              <w:top w:val="nil"/>
              <w:left w:val="nil"/>
              <w:bottom w:val="nil"/>
              <w:right w:val="nil"/>
            </w:tcBorders>
            <w:vAlign w:val="center"/>
            <w:hideMark/>
          </w:tcPr>
          <w:p w14:paraId="039B040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134.</w:t>
            </w:r>
            <w:r w:rsidRPr="006C1B4A">
              <w:rPr>
                <w:rFonts w:eastAsia="Times New Roman"/>
                <w:szCs w:val="17"/>
                <w:lang w:eastAsia="en-AU"/>
              </w:rPr>
              <w:tab/>
              <w:t>22 November 2018</w:t>
            </w:r>
          </w:p>
        </w:tc>
        <w:tc>
          <w:tcPr>
            <w:tcW w:w="2160" w:type="dxa"/>
            <w:tcBorders>
              <w:top w:val="nil"/>
              <w:left w:val="nil"/>
              <w:bottom w:val="nil"/>
              <w:right w:val="nil"/>
            </w:tcBorders>
            <w:vAlign w:val="center"/>
            <w:hideMark/>
          </w:tcPr>
          <w:p w14:paraId="6CF51C2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135.</w:t>
            </w:r>
            <w:r w:rsidRPr="006C1B4A">
              <w:rPr>
                <w:rFonts w:eastAsia="Times New Roman"/>
                <w:szCs w:val="17"/>
                <w:lang w:eastAsia="en-AU"/>
              </w:rPr>
              <w:tab/>
              <w:t>29 November 2018</w:t>
            </w:r>
          </w:p>
        </w:tc>
        <w:tc>
          <w:tcPr>
            <w:tcW w:w="2289" w:type="dxa"/>
            <w:tcBorders>
              <w:top w:val="nil"/>
              <w:left w:val="nil"/>
              <w:bottom w:val="nil"/>
              <w:right w:val="nil"/>
            </w:tcBorders>
            <w:vAlign w:val="center"/>
            <w:hideMark/>
          </w:tcPr>
          <w:p w14:paraId="12463886"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136.</w:t>
            </w:r>
            <w:r w:rsidRPr="006C1B4A">
              <w:rPr>
                <w:rFonts w:eastAsia="Times New Roman"/>
                <w:szCs w:val="17"/>
                <w:lang w:eastAsia="en-AU"/>
              </w:rPr>
              <w:tab/>
              <w:t>6 December 2018</w:t>
            </w:r>
          </w:p>
        </w:tc>
      </w:tr>
      <w:tr w:rsidR="006C1B4A" w:rsidRPr="006C1B4A" w14:paraId="3A6253EF" w14:textId="77777777" w:rsidTr="00311B6C">
        <w:trPr>
          <w:trHeight w:val="20"/>
          <w:jc w:val="center"/>
        </w:trPr>
        <w:tc>
          <w:tcPr>
            <w:tcW w:w="2160" w:type="dxa"/>
            <w:tcBorders>
              <w:top w:val="nil"/>
              <w:left w:val="nil"/>
              <w:bottom w:val="nil"/>
              <w:right w:val="nil"/>
            </w:tcBorders>
            <w:vAlign w:val="center"/>
            <w:hideMark/>
          </w:tcPr>
          <w:p w14:paraId="4D5BE23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137.</w:t>
            </w:r>
            <w:r w:rsidRPr="006C1B4A">
              <w:rPr>
                <w:rFonts w:eastAsia="Times New Roman"/>
                <w:szCs w:val="17"/>
                <w:lang w:eastAsia="en-AU"/>
              </w:rPr>
              <w:tab/>
              <w:t>20 December 2018</w:t>
            </w:r>
          </w:p>
        </w:tc>
        <w:tc>
          <w:tcPr>
            <w:tcW w:w="2160" w:type="dxa"/>
            <w:tcBorders>
              <w:top w:val="nil"/>
              <w:left w:val="nil"/>
              <w:bottom w:val="nil"/>
              <w:right w:val="nil"/>
            </w:tcBorders>
            <w:vAlign w:val="center"/>
            <w:hideMark/>
          </w:tcPr>
          <w:p w14:paraId="5903007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138.</w:t>
            </w:r>
            <w:r w:rsidRPr="006C1B4A">
              <w:rPr>
                <w:rFonts w:eastAsia="Times New Roman"/>
                <w:szCs w:val="17"/>
                <w:lang w:eastAsia="en-AU"/>
              </w:rPr>
              <w:tab/>
              <w:t>24 January 2019</w:t>
            </w:r>
          </w:p>
        </w:tc>
        <w:tc>
          <w:tcPr>
            <w:tcW w:w="2160" w:type="dxa"/>
            <w:tcBorders>
              <w:top w:val="nil"/>
              <w:left w:val="nil"/>
              <w:bottom w:val="nil"/>
              <w:right w:val="nil"/>
            </w:tcBorders>
            <w:vAlign w:val="center"/>
            <w:hideMark/>
          </w:tcPr>
          <w:p w14:paraId="6335F24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139.</w:t>
            </w:r>
            <w:r w:rsidRPr="006C1B4A">
              <w:rPr>
                <w:rFonts w:eastAsia="Times New Roman"/>
                <w:szCs w:val="17"/>
                <w:lang w:eastAsia="en-AU"/>
              </w:rPr>
              <w:tab/>
              <w:t>14 February 2019</w:t>
            </w:r>
          </w:p>
        </w:tc>
        <w:tc>
          <w:tcPr>
            <w:tcW w:w="2289" w:type="dxa"/>
            <w:tcBorders>
              <w:top w:val="nil"/>
              <w:left w:val="nil"/>
              <w:bottom w:val="nil"/>
              <w:right w:val="nil"/>
            </w:tcBorders>
            <w:vAlign w:val="center"/>
            <w:hideMark/>
          </w:tcPr>
          <w:p w14:paraId="279C833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140.</w:t>
            </w:r>
            <w:r w:rsidRPr="006C1B4A">
              <w:rPr>
                <w:rFonts w:eastAsia="Times New Roman"/>
                <w:szCs w:val="17"/>
                <w:lang w:eastAsia="en-AU"/>
              </w:rPr>
              <w:tab/>
              <w:t>30 May 2019</w:t>
            </w:r>
          </w:p>
        </w:tc>
      </w:tr>
      <w:tr w:rsidR="006C1B4A" w:rsidRPr="006C1B4A" w14:paraId="7B4AFFE7" w14:textId="77777777" w:rsidTr="00311B6C">
        <w:trPr>
          <w:trHeight w:val="20"/>
          <w:jc w:val="center"/>
        </w:trPr>
        <w:tc>
          <w:tcPr>
            <w:tcW w:w="2160" w:type="dxa"/>
            <w:tcBorders>
              <w:top w:val="nil"/>
              <w:left w:val="nil"/>
              <w:bottom w:val="nil"/>
              <w:right w:val="nil"/>
            </w:tcBorders>
            <w:vAlign w:val="center"/>
            <w:hideMark/>
          </w:tcPr>
          <w:p w14:paraId="693ABCD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141.</w:t>
            </w:r>
            <w:r w:rsidRPr="006C1B4A">
              <w:rPr>
                <w:rFonts w:eastAsia="Times New Roman"/>
                <w:szCs w:val="17"/>
                <w:lang w:eastAsia="en-AU"/>
              </w:rPr>
              <w:tab/>
              <w:t>6 June 2019</w:t>
            </w:r>
          </w:p>
        </w:tc>
        <w:tc>
          <w:tcPr>
            <w:tcW w:w="2160" w:type="dxa"/>
            <w:tcBorders>
              <w:top w:val="nil"/>
              <w:left w:val="nil"/>
              <w:bottom w:val="nil"/>
              <w:right w:val="nil"/>
            </w:tcBorders>
            <w:vAlign w:val="center"/>
            <w:hideMark/>
          </w:tcPr>
          <w:p w14:paraId="0D6B1C63"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142.</w:t>
            </w:r>
            <w:r w:rsidRPr="006C1B4A">
              <w:rPr>
                <w:rFonts w:eastAsia="Times New Roman"/>
                <w:szCs w:val="17"/>
                <w:lang w:eastAsia="en-AU"/>
              </w:rPr>
              <w:tab/>
              <w:t>13 June 2019</w:t>
            </w:r>
          </w:p>
        </w:tc>
        <w:tc>
          <w:tcPr>
            <w:tcW w:w="2160" w:type="dxa"/>
            <w:tcBorders>
              <w:top w:val="nil"/>
              <w:left w:val="nil"/>
              <w:bottom w:val="nil"/>
              <w:right w:val="nil"/>
            </w:tcBorders>
            <w:vAlign w:val="center"/>
            <w:hideMark/>
          </w:tcPr>
          <w:p w14:paraId="612CAFBF"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143.</w:t>
            </w:r>
            <w:r w:rsidRPr="006C1B4A">
              <w:rPr>
                <w:rFonts w:eastAsia="Times New Roman"/>
                <w:szCs w:val="17"/>
                <w:lang w:eastAsia="en-AU"/>
              </w:rPr>
              <w:tab/>
              <w:t>20 June 2019</w:t>
            </w:r>
          </w:p>
        </w:tc>
        <w:tc>
          <w:tcPr>
            <w:tcW w:w="2289" w:type="dxa"/>
            <w:tcBorders>
              <w:top w:val="nil"/>
              <w:left w:val="nil"/>
              <w:bottom w:val="nil"/>
              <w:right w:val="nil"/>
            </w:tcBorders>
            <w:vAlign w:val="center"/>
            <w:hideMark/>
          </w:tcPr>
          <w:p w14:paraId="0A5F0B8E"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144.</w:t>
            </w:r>
            <w:r w:rsidRPr="006C1B4A">
              <w:rPr>
                <w:rFonts w:eastAsia="Times New Roman"/>
                <w:szCs w:val="17"/>
                <w:lang w:eastAsia="en-AU"/>
              </w:rPr>
              <w:tab/>
              <w:t>27 June 2019</w:t>
            </w:r>
          </w:p>
        </w:tc>
      </w:tr>
      <w:tr w:rsidR="006C1B4A" w:rsidRPr="006C1B4A" w14:paraId="27775843" w14:textId="77777777" w:rsidTr="00311B6C">
        <w:trPr>
          <w:trHeight w:val="20"/>
          <w:jc w:val="center"/>
        </w:trPr>
        <w:tc>
          <w:tcPr>
            <w:tcW w:w="2160" w:type="dxa"/>
            <w:tcBorders>
              <w:top w:val="nil"/>
              <w:left w:val="nil"/>
              <w:bottom w:val="nil"/>
              <w:right w:val="nil"/>
            </w:tcBorders>
            <w:vAlign w:val="center"/>
            <w:hideMark/>
          </w:tcPr>
          <w:p w14:paraId="07483F6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145.</w:t>
            </w:r>
            <w:r w:rsidRPr="006C1B4A">
              <w:rPr>
                <w:rFonts w:eastAsia="Times New Roman"/>
                <w:szCs w:val="17"/>
                <w:lang w:eastAsia="en-AU"/>
              </w:rPr>
              <w:tab/>
              <w:t>11 July 2019</w:t>
            </w:r>
          </w:p>
        </w:tc>
        <w:tc>
          <w:tcPr>
            <w:tcW w:w="2160" w:type="dxa"/>
            <w:tcBorders>
              <w:top w:val="nil"/>
              <w:left w:val="nil"/>
              <w:bottom w:val="nil"/>
              <w:right w:val="nil"/>
            </w:tcBorders>
            <w:vAlign w:val="center"/>
            <w:hideMark/>
          </w:tcPr>
          <w:p w14:paraId="79B4F6E8"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146.</w:t>
            </w:r>
            <w:r w:rsidRPr="006C1B4A">
              <w:rPr>
                <w:rFonts w:eastAsia="Times New Roman"/>
                <w:szCs w:val="17"/>
                <w:lang w:eastAsia="en-AU"/>
              </w:rPr>
              <w:tab/>
              <w:t>8 August 2019</w:t>
            </w:r>
          </w:p>
        </w:tc>
        <w:tc>
          <w:tcPr>
            <w:tcW w:w="2160" w:type="dxa"/>
            <w:tcBorders>
              <w:top w:val="nil"/>
              <w:left w:val="nil"/>
              <w:bottom w:val="nil"/>
              <w:right w:val="nil"/>
            </w:tcBorders>
            <w:vAlign w:val="center"/>
            <w:hideMark/>
          </w:tcPr>
          <w:p w14:paraId="2E710DBB"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147.</w:t>
            </w:r>
            <w:r w:rsidRPr="006C1B4A">
              <w:rPr>
                <w:rFonts w:eastAsia="Times New Roman"/>
                <w:szCs w:val="17"/>
                <w:lang w:eastAsia="en-AU"/>
              </w:rPr>
              <w:tab/>
              <w:t>22 August 2019</w:t>
            </w:r>
          </w:p>
        </w:tc>
        <w:tc>
          <w:tcPr>
            <w:tcW w:w="2289" w:type="dxa"/>
            <w:tcBorders>
              <w:top w:val="nil"/>
              <w:left w:val="nil"/>
              <w:bottom w:val="nil"/>
              <w:right w:val="nil"/>
            </w:tcBorders>
            <w:vAlign w:val="center"/>
            <w:hideMark/>
          </w:tcPr>
          <w:p w14:paraId="422884B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148.</w:t>
            </w:r>
            <w:r w:rsidRPr="006C1B4A">
              <w:rPr>
                <w:rFonts w:eastAsia="Times New Roman"/>
                <w:szCs w:val="17"/>
                <w:lang w:eastAsia="en-AU"/>
              </w:rPr>
              <w:tab/>
              <w:t>12 September 2019</w:t>
            </w:r>
          </w:p>
        </w:tc>
      </w:tr>
      <w:tr w:rsidR="006C1B4A" w:rsidRPr="006C1B4A" w14:paraId="6B0FAA2F" w14:textId="77777777" w:rsidTr="00311B6C">
        <w:trPr>
          <w:trHeight w:val="20"/>
          <w:jc w:val="center"/>
        </w:trPr>
        <w:tc>
          <w:tcPr>
            <w:tcW w:w="2160" w:type="dxa"/>
            <w:tcBorders>
              <w:top w:val="nil"/>
              <w:left w:val="nil"/>
              <w:bottom w:val="nil"/>
              <w:right w:val="nil"/>
            </w:tcBorders>
            <w:vAlign w:val="center"/>
            <w:hideMark/>
          </w:tcPr>
          <w:p w14:paraId="2881D3A4"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149.</w:t>
            </w:r>
            <w:r w:rsidRPr="006C1B4A">
              <w:rPr>
                <w:rFonts w:eastAsia="Times New Roman"/>
                <w:szCs w:val="17"/>
                <w:lang w:eastAsia="en-AU"/>
              </w:rPr>
              <w:tab/>
              <w:t>19 September 2019</w:t>
            </w:r>
          </w:p>
        </w:tc>
        <w:tc>
          <w:tcPr>
            <w:tcW w:w="2160" w:type="dxa"/>
            <w:tcBorders>
              <w:top w:val="nil"/>
              <w:left w:val="nil"/>
              <w:bottom w:val="nil"/>
              <w:right w:val="nil"/>
            </w:tcBorders>
            <w:vAlign w:val="center"/>
            <w:hideMark/>
          </w:tcPr>
          <w:p w14:paraId="17A0F12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150.</w:t>
            </w:r>
            <w:r w:rsidRPr="006C1B4A">
              <w:rPr>
                <w:rFonts w:eastAsia="Times New Roman"/>
                <w:szCs w:val="17"/>
                <w:lang w:eastAsia="en-AU"/>
              </w:rPr>
              <w:tab/>
              <w:t>14 November 2019</w:t>
            </w:r>
          </w:p>
        </w:tc>
        <w:tc>
          <w:tcPr>
            <w:tcW w:w="2160" w:type="dxa"/>
            <w:tcBorders>
              <w:top w:val="nil"/>
              <w:left w:val="nil"/>
              <w:bottom w:val="nil"/>
              <w:right w:val="nil"/>
            </w:tcBorders>
            <w:vAlign w:val="center"/>
            <w:hideMark/>
          </w:tcPr>
          <w:p w14:paraId="144F3B7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151.</w:t>
            </w:r>
            <w:r w:rsidRPr="006C1B4A">
              <w:rPr>
                <w:rFonts w:eastAsia="Times New Roman"/>
                <w:szCs w:val="17"/>
                <w:lang w:eastAsia="en-AU"/>
              </w:rPr>
              <w:tab/>
              <w:t>28 November 2019</w:t>
            </w:r>
          </w:p>
        </w:tc>
        <w:tc>
          <w:tcPr>
            <w:tcW w:w="2289" w:type="dxa"/>
            <w:tcBorders>
              <w:top w:val="nil"/>
              <w:left w:val="nil"/>
              <w:bottom w:val="nil"/>
              <w:right w:val="nil"/>
            </w:tcBorders>
            <w:vAlign w:val="center"/>
            <w:hideMark/>
          </w:tcPr>
          <w:p w14:paraId="3EA8C16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152.</w:t>
            </w:r>
            <w:r w:rsidRPr="006C1B4A">
              <w:rPr>
                <w:rFonts w:eastAsia="Times New Roman"/>
                <w:szCs w:val="17"/>
                <w:lang w:eastAsia="en-AU"/>
              </w:rPr>
              <w:tab/>
              <w:t>12 December 2019</w:t>
            </w:r>
          </w:p>
        </w:tc>
      </w:tr>
      <w:tr w:rsidR="006C1B4A" w:rsidRPr="006C1B4A" w14:paraId="6EDB18F0" w14:textId="77777777" w:rsidTr="00311B6C">
        <w:trPr>
          <w:trHeight w:val="20"/>
          <w:jc w:val="center"/>
        </w:trPr>
        <w:tc>
          <w:tcPr>
            <w:tcW w:w="2160" w:type="dxa"/>
            <w:tcBorders>
              <w:top w:val="nil"/>
              <w:left w:val="nil"/>
              <w:bottom w:val="nil"/>
              <w:right w:val="nil"/>
            </w:tcBorders>
            <w:vAlign w:val="center"/>
            <w:hideMark/>
          </w:tcPr>
          <w:p w14:paraId="5300C84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153.</w:t>
            </w:r>
            <w:r w:rsidRPr="006C1B4A">
              <w:rPr>
                <w:rFonts w:eastAsia="Times New Roman"/>
                <w:szCs w:val="17"/>
                <w:lang w:eastAsia="en-AU"/>
              </w:rPr>
              <w:tab/>
              <w:t>19 December 2019</w:t>
            </w:r>
          </w:p>
        </w:tc>
        <w:tc>
          <w:tcPr>
            <w:tcW w:w="2160" w:type="dxa"/>
            <w:tcBorders>
              <w:top w:val="nil"/>
              <w:left w:val="nil"/>
              <w:bottom w:val="nil"/>
              <w:right w:val="nil"/>
            </w:tcBorders>
            <w:vAlign w:val="center"/>
            <w:hideMark/>
          </w:tcPr>
          <w:p w14:paraId="600F572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154.</w:t>
            </w:r>
            <w:r w:rsidRPr="006C1B4A">
              <w:rPr>
                <w:rFonts w:eastAsia="Times New Roman"/>
                <w:szCs w:val="17"/>
                <w:lang w:eastAsia="en-AU"/>
              </w:rPr>
              <w:tab/>
              <w:t>23 January 2020</w:t>
            </w:r>
          </w:p>
        </w:tc>
        <w:tc>
          <w:tcPr>
            <w:tcW w:w="2160" w:type="dxa"/>
            <w:tcBorders>
              <w:top w:val="nil"/>
              <w:left w:val="nil"/>
              <w:bottom w:val="nil"/>
              <w:right w:val="nil"/>
            </w:tcBorders>
            <w:vAlign w:val="center"/>
            <w:hideMark/>
          </w:tcPr>
          <w:p w14:paraId="478E6DF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155.</w:t>
            </w:r>
            <w:r w:rsidRPr="006C1B4A">
              <w:rPr>
                <w:rFonts w:eastAsia="Times New Roman"/>
                <w:szCs w:val="17"/>
                <w:lang w:eastAsia="en-AU"/>
              </w:rPr>
              <w:tab/>
              <w:t>27 February 2020</w:t>
            </w:r>
          </w:p>
        </w:tc>
        <w:tc>
          <w:tcPr>
            <w:tcW w:w="2289" w:type="dxa"/>
            <w:tcBorders>
              <w:top w:val="nil"/>
              <w:left w:val="nil"/>
              <w:bottom w:val="nil"/>
              <w:right w:val="nil"/>
            </w:tcBorders>
            <w:vAlign w:val="center"/>
            <w:hideMark/>
          </w:tcPr>
          <w:p w14:paraId="3E1CB86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156.</w:t>
            </w:r>
            <w:r w:rsidRPr="006C1B4A">
              <w:rPr>
                <w:rFonts w:eastAsia="Times New Roman"/>
                <w:szCs w:val="17"/>
                <w:lang w:eastAsia="en-AU"/>
              </w:rPr>
              <w:tab/>
              <w:t>21 April 2020</w:t>
            </w:r>
          </w:p>
        </w:tc>
      </w:tr>
      <w:tr w:rsidR="006C1B4A" w:rsidRPr="006C1B4A" w14:paraId="667D446F" w14:textId="77777777" w:rsidTr="00311B6C">
        <w:trPr>
          <w:trHeight w:val="20"/>
          <w:jc w:val="center"/>
        </w:trPr>
        <w:tc>
          <w:tcPr>
            <w:tcW w:w="2160" w:type="dxa"/>
            <w:tcBorders>
              <w:top w:val="nil"/>
              <w:left w:val="nil"/>
              <w:bottom w:val="nil"/>
              <w:right w:val="nil"/>
            </w:tcBorders>
            <w:vAlign w:val="center"/>
            <w:hideMark/>
          </w:tcPr>
          <w:p w14:paraId="6658A100"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157.</w:t>
            </w:r>
            <w:r w:rsidRPr="006C1B4A">
              <w:rPr>
                <w:rFonts w:eastAsia="Times New Roman"/>
                <w:szCs w:val="17"/>
                <w:lang w:eastAsia="en-AU"/>
              </w:rPr>
              <w:tab/>
              <w:t>25 June 2020</w:t>
            </w:r>
          </w:p>
        </w:tc>
        <w:tc>
          <w:tcPr>
            <w:tcW w:w="2160" w:type="dxa"/>
            <w:tcBorders>
              <w:top w:val="nil"/>
              <w:left w:val="nil"/>
              <w:bottom w:val="nil"/>
              <w:right w:val="nil"/>
            </w:tcBorders>
            <w:vAlign w:val="center"/>
            <w:hideMark/>
          </w:tcPr>
          <w:p w14:paraId="712579E7"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158.</w:t>
            </w:r>
            <w:r w:rsidRPr="006C1B4A">
              <w:rPr>
                <w:rFonts w:eastAsia="Times New Roman"/>
                <w:szCs w:val="17"/>
                <w:lang w:eastAsia="en-AU"/>
              </w:rPr>
              <w:tab/>
              <w:t>10 September 2020</w:t>
            </w:r>
          </w:p>
        </w:tc>
        <w:tc>
          <w:tcPr>
            <w:tcW w:w="2160" w:type="dxa"/>
            <w:tcBorders>
              <w:top w:val="nil"/>
              <w:left w:val="nil"/>
              <w:bottom w:val="nil"/>
              <w:right w:val="nil"/>
            </w:tcBorders>
            <w:vAlign w:val="center"/>
            <w:hideMark/>
          </w:tcPr>
          <w:p w14:paraId="45C28B41"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159.</w:t>
            </w:r>
            <w:r w:rsidRPr="006C1B4A">
              <w:rPr>
                <w:rFonts w:eastAsia="Times New Roman"/>
                <w:szCs w:val="17"/>
                <w:lang w:eastAsia="en-AU"/>
              </w:rPr>
              <w:tab/>
              <w:t>17 September 2020</w:t>
            </w:r>
          </w:p>
        </w:tc>
        <w:tc>
          <w:tcPr>
            <w:tcW w:w="2289" w:type="dxa"/>
            <w:tcBorders>
              <w:top w:val="nil"/>
              <w:left w:val="nil"/>
              <w:bottom w:val="nil"/>
              <w:right w:val="nil"/>
            </w:tcBorders>
            <w:vAlign w:val="center"/>
            <w:hideMark/>
          </w:tcPr>
          <w:p w14:paraId="53650BA9"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160.</w:t>
            </w:r>
            <w:r w:rsidRPr="006C1B4A">
              <w:rPr>
                <w:rFonts w:eastAsia="Times New Roman"/>
                <w:szCs w:val="17"/>
                <w:lang w:eastAsia="en-AU"/>
              </w:rPr>
              <w:tab/>
              <w:t>8 October 2020</w:t>
            </w:r>
          </w:p>
        </w:tc>
      </w:tr>
      <w:tr w:rsidR="006C1B4A" w:rsidRPr="006C1B4A" w14:paraId="51886355" w14:textId="77777777" w:rsidTr="00311B6C">
        <w:trPr>
          <w:trHeight w:val="20"/>
          <w:jc w:val="center"/>
        </w:trPr>
        <w:tc>
          <w:tcPr>
            <w:tcW w:w="2160" w:type="dxa"/>
            <w:tcBorders>
              <w:top w:val="nil"/>
              <w:left w:val="nil"/>
              <w:bottom w:val="nil"/>
              <w:right w:val="nil"/>
            </w:tcBorders>
            <w:vAlign w:val="center"/>
            <w:hideMark/>
          </w:tcPr>
          <w:p w14:paraId="6EB741B2"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161.</w:t>
            </w:r>
            <w:r w:rsidRPr="006C1B4A">
              <w:rPr>
                <w:rFonts w:eastAsia="Times New Roman"/>
                <w:szCs w:val="17"/>
                <w:lang w:eastAsia="en-AU"/>
              </w:rPr>
              <w:tab/>
              <w:t>29 October 2020</w:t>
            </w:r>
          </w:p>
        </w:tc>
        <w:tc>
          <w:tcPr>
            <w:tcW w:w="2160" w:type="dxa"/>
            <w:tcBorders>
              <w:top w:val="nil"/>
              <w:left w:val="nil"/>
              <w:bottom w:val="nil"/>
              <w:right w:val="nil"/>
            </w:tcBorders>
            <w:vAlign w:val="center"/>
            <w:hideMark/>
          </w:tcPr>
          <w:p w14:paraId="07602EAC"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162.</w:t>
            </w:r>
            <w:r w:rsidRPr="006C1B4A">
              <w:rPr>
                <w:rFonts w:eastAsia="Times New Roman"/>
                <w:szCs w:val="17"/>
                <w:lang w:eastAsia="en-AU"/>
              </w:rPr>
              <w:tab/>
              <w:t>5 November 2020</w:t>
            </w:r>
          </w:p>
        </w:tc>
        <w:tc>
          <w:tcPr>
            <w:tcW w:w="2160" w:type="dxa"/>
            <w:tcBorders>
              <w:top w:val="nil"/>
              <w:left w:val="nil"/>
              <w:bottom w:val="nil"/>
              <w:right w:val="nil"/>
            </w:tcBorders>
            <w:vAlign w:val="center"/>
            <w:hideMark/>
          </w:tcPr>
          <w:p w14:paraId="0FEB2A45"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163.</w:t>
            </w:r>
            <w:r w:rsidRPr="006C1B4A">
              <w:rPr>
                <w:rFonts w:eastAsia="Times New Roman"/>
                <w:szCs w:val="17"/>
                <w:lang w:eastAsia="en-AU"/>
              </w:rPr>
              <w:tab/>
              <w:t>10 December 2020</w:t>
            </w:r>
          </w:p>
        </w:tc>
        <w:tc>
          <w:tcPr>
            <w:tcW w:w="2289" w:type="dxa"/>
            <w:tcBorders>
              <w:top w:val="nil"/>
              <w:left w:val="nil"/>
              <w:bottom w:val="nil"/>
              <w:right w:val="nil"/>
            </w:tcBorders>
            <w:vAlign w:val="center"/>
            <w:hideMark/>
          </w:tcPr>
          <w:p w14:paraId="4BC14BDE"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164.</w:t>
            </w:r>
            <w:r w:rsidRPr="006C1B4A">
              <w:rPr>
                <w:rFonts w:eastAsia="Times New Roman"/>
                <w:szCs w:val="17"/>
                <w:lang w:eastAsia="en-AU"/>
              </w:rPr>
              <w:tab/>
              <w:t>17 December 2020</w:t>
            </w:r>
          </w:p>
        </w:tc>
      </w:tr>
      <w:tr w:rsidR="006C1B4A" w:rsidRPr="006C1B4A" w14:paraId="42A71A52" w14:textId="77777777" w:rsidTr="00311B6C">
        <w:trPr>
          <w:trHeight w:val="20"/>
          <w:jc w:val="center"/>
        </w:trPr>
        <w:tc>
          <w:tcPr>
            <w:tcW w:w="2160" w:type="dxa"/>
            <w:tcBorders>
              <w:top w:val="nil"/>
              <w:left w:val="nil"/>
              <w:bottom w:val="nil"/>
              <w:right w:val="nil"/>
            </w:tcBorders>
            <w:vAlign w:val="center"/>
            <w:hideMark/>
          </w:tcPr>
          <w:p w14:paraId="78578BFE"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165.</w:t>
            </w:r>
            <w:r w:rsidRPr="006C1B4A">
              <w:rPr>
                <w:rFonts w:eastAsia="Times New Roman"/>
                <w:szCs w:val="17"/>
                <w:lang w:eastAsia="en-AU"/>
              </w:rPr>
              <w:tab/>
              <w:t>24 December 2020</w:t>
            </w:r>
          </w:p>
        </w:tc>
        <w:tc>
          <w:tcPr>
            <w:tcW w:w="2160" w:type="dxa"/>
            <w:tcBorders>
              <w:top w:val="nil"/>
              <w:left w:val="nil"/>
              <w:bottom w:val="nil"/>
              <w:right w:val="nil"/>
            </w:tcBorders>
            <w:vAlign w:val="center"/>
            <w:hideMark/>
          </w:tcPr>
          <w:p w14:paraId="51A2807D"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166.</w:t>
            </w:r>
            <w:r w:rsidRPr="006C1B4A">
              <w:rPr>
                <w:rFonts w:eastAsia="Times New Roman"/>
                <w:szCs w:val="17"/>
                <w:lang w:eastAsia="en-AU"/>
              </w:rPr>
              <w:tab/>
              <w:t>21 January 2021</w:t>
            </w:r>
          </w:p>
        </w:tc>
        <w:tc>
          <w:tcPr>
            <w:tcW w:w="2160" w:type="dxa"/>
            <w:tcBorders>
              <w:top w:val="nil"/>
              <w:left w:val="nil"/>
              <w:bottom w:val="nil"/>
              <w:right w:val="nil"/>
            </w:tcBorders>
            <w:vAlign w:val="center"/>
            <w:hideMark/>
          </w:tcPr>
          <w:p w14:paraId="622826EE" w14:textId="77777777"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167.</w:t>
            </w:r>
            <w:r w:rsidRPr="006C1B4A">
              <w:rPr>
                <w:rFonts w:eastAsia="Times New Roman"/>
                <w:szCs w:val="17"/>
                <w:lang w:eastAsia="en-AU"/>
              </w:rPr>
              <w:tab/>
              <w:t>11 February 2021</w:t>
            </w:r>
          </w:p>
        </w:tc>
        <w:tc>
          <w:tcPr>
            <w:tcW w:w="2289" w:type="dxa"/>
            <w:tcBorders>
              <w:top w:val="nil"/>
              <w:left w:val="nil"/>
              <w:bottom w:val="nil"/>
              <w:right w:val="nil"/>
            </w:tcBorders>
            <w:vAlign w:val="center"/>
            <w:hideMark/>
          </w:tcPr>
          <w:p w14:paraId="396A6B67" w14:textId="77777777" w:rsidR="006C1B4A" w:rsidRPr="006C1B4A" w:rsidRDefault="006C1B4A" w:rsidP="006C1B4A">
            <w:pPr>
              <w:spacing w:after="20"/>
              <w:jc w:val="left"/>
              <w:rPr>
                <w:rFonts w:eastAsia="Times New Roman"/>
                <w:szCs w:val="17"/>
                <w:lang w:eastAsia="en-AU"/>
              </w:rPr>
            </w:pPr>
          </w:p>
        </w:tc>
      </w:tr>
    </w:tbl>
    <w:p w14:paraId="1FA995B5" w14:textId="77777777" w:rsidR="00E508D3" w:rsidRDefault="00E508D3">
      <w:pPr>
        <w:spacing w:after="0" w:line="240" w:lineRule="auto"/>
        <w:jc w:val="left"/>
        <w:rPr>
          <w:smallCaps/>
          <w:szCs w:val="17"/>
          <w:lang w:eastAsia="en-AU"/>
        </w:rPr>
      </w:pPr>
      <w:r>
        <w:rPr>
          <w:smallCaps/>
          <w:szCs w:val="17"/>
          <w:lang w:eastAsia="en-AU"/>
        </w:rPr>
        <w:br w:type="page"/>
      </w:r>
    </w:p>
    <w:p w14:paraId="47E0F308" w14:textId="77777777" w:rsidR="006C1B4A" w:rsidRPr="006C1B4A" w:rsidRDefault="006C1B4A" w:rsidP="006C1B4A">
      <w:pPr>
        <w:spacing w:before="120" w:after="120"/>
        <w:jc w:val="center"/>
        <w:rPr>
          <w:smallCaps/>
          <w:szCs w:val="17"/>
        </w:rPr>
      </w:pPr>
      <w:r w:rsidRPr="006C1B4A">
        <w:rPr>
          <w:smallCaps/>
          <w:szCs w:val="17"/>
          <w:lang w:eastAsia="en-AU"/>
        </w:rPr>
        <w:lastRenderedPageBreak/>
        <w:t xml:space="preserve">Trades or Declared Vocations and Required Qualifications and Training Contract Conditions for the Agriculture, Horticulture and Conservation and Land Management (AHC), Automotive Retail, Service and Repair (AUR), Chemical, Hydrocarbons and Oil Refining (PMA), Construction, Plumbing and Services (CPC), </w:t>
      </w:r>
      <w:r w:rsidRPr="006C1B4A">
        <w:rPr>
          <w:smallCaps/>
          <w:szCs w:val="17"/>
          <w:lang w:eastAsia="en-AU"/>
        </w:rPr>
        <w:br/>
        <w:t xml:space="preserve">Correctional Services (CSC), Food, Beverage and Pharmaceutical (FBP), Gas Industry (UEG), </w:t>
      </w:r>
      <w:r w:rsidRPr="006C1B4A">
        <w:rPr>
          <w:smallCaps/>
          <w:szCs w:val="17"/>
          <w:lang w:eastAsia="en-AU"/>
        </w:rPr>
        <w:br/>
        <w:t xml:space="preserve">Maritime (MAR), National Water (NWP), Property Services (CPP), Resources and </w:t>
      </w:r>
      <w:r w:rsidRPr="006C1B4A">
        <w:rPr>
          <w:smallCaps/>
          <w:szCs w:val="17"/>
          <w:lang w:eastAsia="en-AU"/>
        </w:rPr>
        <w:br/>
        <w:t>Infrastructure Industry (RII), Transport and Logistics (TLI) training package/s</w:t>
      </w:r>
    </w:p>
    <w:tbl>
      <w:tblPr>
        <w:tblW w:w="4699" w:type="pct"/>
        <w:jc w:val="center"/>
        <w:tblCellMar>
          <w:left w:w="0" w:type="dxa"/>
          <w:right w:w="0" w:type="dxa"/>
        </w:tblCellMar>
        <w:tblLook w:val="04A0" w:firstRow="1" w:lastRow="0" w:firstColumn="1" w:lastColumn="0" w:noHBand="0" w:noVBand="1"/>
      </w:tblPr>
      <w:tblGrid>
        <w:gridCol w:w="2403"/>
        <w:gridCol w:w="1418"/>
        <w:gridCol w:w="2833"/>
        <w:gridCol w:w="1133"/>
        <w:gridCol w:w="994"/>
      </w:tblGrid>
      <w:tr w:rsidR="006C1B4A" w:rsidRPr="006C1B4A" w14:paraId="2C95CF8A" w14:textId="77777777" w:rsidTr="00311B6C">
        <w:trPr>
          <w:trHeight w:val="720"/>
          <w:tblHeader/>
          <w:jc w:val="center"/>
        </w:trPr>
        <w:tc>
          <w:tcPr>
            <w:tcW w:w="1368" w:type="pct"/>
            <w:tcBorders>
              <w:top w:val="dotted" w:sz="4" w:space="0" w:color="auto"/>
              <w:left w:val="dotted" w:sz="4" w:space="0" w:color="auto"/>
              <w:bottom w:val="dotted" w:sz="4" w:space="0" w:color="auto"/>
              <w:right w:val="dotted" w:sz="4" w:space="0" w:color="auto"/>
            </w:tcBorders>
            <w:vAlign w:val="center"/>
            <w:hideMark/>
          </w:tcPr>
          <w:p w14:paraId="1BD84F2D" w14:textId="77777777"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 xml:space="preserve">*Trade/ #Declared Vocation/ </w:t>
            </w:r>
            <w:r w:rsidRPr="006C1B4A">
              <w:rPr>
                <w:rFonts w:eastAsia="Times New Roman"/>
                <w:b/>
                <w:bCs/>
                <w:szCs w:val="17"/>
                <w:lang w:eastAsia="en-AU"/>
              </w:rPr>
              <w:br/>
              <w:t>Other Occupation</w:t>
            </w:r>
          </w:p>
        </w:tc>
        <w:tc>
          <w:tcPr>
            <w:tcW w:w="807" w:type="pct"/>
            <w:tcBorders>
              <w:top w:val="dotted" w:sz="4" w:space="0" w:color="auto"/>
              <w:left w:val="nil"/>
              <w:bottom w:val="dotted" w:sz="4" w:space="0" w:color="auto"/>
              <w:right w:val="dotted" w:sz="4" w:space="0" w:color="auto"/>
            </w:tcBorders>
            <w:vAlign w:val="center"/>
            <w:hideMark/>
          </w:tcPr>
          <w:p w14:paraId="54623FF2" w14:textId="77777777"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Qualification Code</w:t>
            </w:r>
          </w:p>
        </w:tc>
        <w:tc>
          <w:tcPr>
            <w:tcW w:w="1613" w:type="pct"/>
            <w:tcBorders>
              <w:top w:val="dotted" w:sz="4" w:space="0" w:color="auto"/>
              <w:left w:val="nil"/>
              <w:bottom w:val="dotted" w:sz="4" w:space="0" w:color="auto"/>
              <w:right w:val="dotted" w:sz="4" w:space="0" w:color="auto"/>
            </w:tcBorders>
            <w:vAlign w:val="center"/>
            <w:hideMark/>
          </w:tcPr>
          <w:p w14:paraId="583C1582" w14:textId="77777777"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Qualification Title</w:t>
            </w:r>
          </w:p>
        </w:tc>
        <w:tc>
          <w:tcPr>
            <w:tcW w:w="645" w:type="pct"/>
            <w:tcBorders>
              <w:top w:val="dotted" w:sz="4" w:space="0" w:color="auto"/>
              <w:left w:val="nil"/>
              <w:bottom w:val="dotted" w:sz="4" w:space="0" w:color="auto"/>
              <w:right w:val="dotted" w:sz="4" w:space="0" w:color="auto"/>
            </w:tcBorders>
            <w:vAlign w:val="center"/>
            <w:hideMark/>
          </w:tcPr>
          <w:p w14:paraId="1411F9F7" w14:textId="77777777"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 xml:space="preserve">Nominal Term </w:t>
            </w:r>
            <w:r w:rsidRPr="006C1B4A">
              <w:rPr>
                <w:rFonts w:eastAsia="Times New Roman"/>
                <w:b/>
                <w:bCs/>
                <w:szCs w:val="17"/>
                <w:lang w:eastAsia="en-AU"/>
              </w:rPr>
              <w:br/>
              <w:t>of Training Contract</w:t>
            </w:r>
          </w:p>
        </w:tc>
        <w:tc>
          <w:tcPr>
            <w:tcW w:w="566" w:type="pct"/>
            <w:tcBorders>
              <w:top w:val="dotted" w:sz="4" w:space="0" w:color="auto"/>
              <w:left w:val="nil"/>
              <w:bottom w:val="dotted" w:sz="4" w:space="0" w:color="auto"/>
              <w:right w:val="dotted" w:sz="4" w:space="0" w:color="auto"/>
            </w:tcBorders>
            <w:vAlign w:val="center"/>
            <w:hideMark/>
          </w:tcPr>
          <w:p w14:paraId="10AF3520" w14:textId="77777777"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Probationary Period</w:t>
            </w:r>
          </w:p>
        </w:tc>
      </w:tr>
      <w:tr w:rsidR="006C1B4A" w:rsidRPr="006C1B4A" w14:paraId="1F495E63"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A479C7B"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Environment Worker #</w:t>
            </w:r>
          </w:p>
        </w:tc>
        <w:tc>
          <w:tcPr>
            <w:tcW w:w="807" w:type="pct"/>
            <w:tcBorders>
              <w:top w:val="nil"/>
              <w:left w:val="nil"/>
              <w:bottom w:val="dotted" w:sz="4" w:space="0" w:color="auto"/>
              <w:right w:val="dotted" w:sz="4" w:space="0" w:color="auto"/>
            </w:tcBorders>
            <w:hideMark/>
          </w:tcPr>
          <w:p w14:paraId="784AC8C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AHC21020</w:t>
            </w:r>
          </w:p>
        </w:tc>
        <w:tc>
          <w:tcPr>
            <w:tcW w:w="1613" w:type="pct"/>
            <w:tcBorders>
              <w:top w:val="nil"/>
              <w:left w:val="nil"/>
              <w:bottom w:val="dotted" w:sz="4" w:space="0" w:color="auto"/>
              <w:right w:val="dotted" w:sz="4" w:space="0" w:color="auto"/>
            </w:tcBorders>
            <w:hideMark/>
          </w:tcPr>
          <w:p w14:paraId="6804D5E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Conservation and Ecosystem Management</w:t>
            </w:r>
          </w:p>
        </w:tc>
        <w:tc>
          <w:tcPr>
            <w:tcW w:w="645" w:type="pct"/>
            <w:tcBorders>
              <w:top w:val="nil"/>
              <w:left w:val="nil"/>
              <w:bottom w:val="dotted" w:sz="4" w:space="0" w:color="auto"/>
              <w:right w:val="dotted" w:sz="4" w:space="0" w:color="auto"/>
            </w:tcBorders>
            <w:hideMark/>
          </w:tcPr>
          <w:p w14:paraId="1C8DE81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18</w:t>
            </w:r>
          </w:p>
        </w:tc>
        <w:tc>
          <w:tcPr>
            <w:tcW w:w="566" w:type="pct"/>
            <w:tcBorders>
              <w:top w:val="nil"/>
              <w:left w:val="nil"/>
              <w:bottom w:val="dotted" w:sz="4" w:space="0" w:color="auto"/>
              <w:right w:val="dotted" w:sz="4" w:space="0" w:color="auto"/>
            </w:tcBorders>
            <w:hideMark/>
          </w:tcPr>
          <w:p w14:paraId="0B0D7B8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16A387CF"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CB6BC1A"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Farming #</w:t>
            </w:r>
          </w:p>
        </w:tc>
        <w:tc>
          <w:tcPr>
            <w:tcW w:w="807" w:type="pct"/>
            <w:tcBorders>
              <w:top w:val="nil"/>
              <w:left w:val="nil"/>
              <w:bottom w:val="dotted" w:sz="4" w:space="0" w:color="auto"/>
              <w:right w:val="dotted" w:sz="4" w:space="0" w:color="auto"/>
            </w:tcBorders>
            <w:hideMark/>
          </w:tcPr>
          <w:p w14:paraId="695B1DD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AHC40320</w:t>
            </w:r>
          </w:p>
        </w:tc>
        <w:tc>
          <w:tcPr>
            <w:tcW w:w="1613" w:type="pct"/>
            <w:tcBorders>
              <w:top w:val="nil"/>
              <w:left w:val="nil"/>
              <w:bottom w:val="dotted" w:sz="4" w:space="0" w:color="auto"/>
              <w:right w:val="dotted" w:sz="4" w:space="0" w:color="auto"/>
            </w:tcBorders>
            <w:hideMark/>
          </w:tcPr>
          <w:p w14:paraId="6795A11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Production Horticulture</w:t>
            </w:r>
          </w:p>
        </w:tc>
        <w:tc>
          <w:tcPr>
            <w:tcW w:w="645" w:type="pct"/>
            <w:tcBorders>
              <w:top w:val="nil"/>
              <w:left w:val="nil"/>
              <w:bottom w:val="dotted" w:sz="4" w:space="0" w:color="auto"/>
              <w:right w:val="dotted" w:sz="4" w:space="0" w:color="auto"/>
            </w:tcBorders>
            <w:hideMark/>
          </w:tcPr>
          <w:p w14:paraId="7252E31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70DE2E4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232DB336"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1A9DD476"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Horticulture #</w:t>
            </w:r>
          </w:p>
        </w:tc>
        <w:tc>
          <w:tcPr>
            <w:tcW w:w="807" w:type="pct"/>
            <w:tcBorders>
              <w:top w:val="nil"/>
              <w:left w:val="nil"/>
              <w:bottom w:val="dotted" w:sz="4" w:space="0" w:color="auto"/>
              <w:right w:val="dotted" w:sz="4" w:space="0" w:color="auto"/>
            </w:tcBorders>
            <w:hideMark/>
          </w:tcPr>
          <w:p w14:paraId="33EC788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AHC50820</w:t>
            </w:r>
          </w:p>
        </w:tc>
        <w:tc>
          <w:tcPr>
            <w:tcW w:w="1613" w:type="pct"/>
            <w:tcBorders>
              <w:top w:val="nil"/>
              <w:left w:val="nil"/>
              <w:bottom w:val="dotted" w:sz="4" w:space="0" w:color="auto"/>
              <w:right w:val="dotted" w:sz="4" w:space="0" w:color="auto"/>
            </w:tcBorders>
            <w:hideMark/>
          </w:tcPr>
          <w:p w14:paraId="11D99038"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Nursery Management</w:t>
            </w:r>
          </w:p>
        </w:tc>
        <w:tc>
          <w:tcPr>
            <w:tcW w:w="645" w:type="pct"/>
            <w:tcBorders>
              <w:top w:val="nil"/>
              <w:left w:val="nil"/>
              <w:bottom w:val="dotted" w:sz="4" w:space="0" w:color="auto"/>
              <w:right w:val="dotted" w:sz="4" w:space="0" w:color="auto"/>
            </w:tcBorders>
            <w:hideMark/>
          </w:tcPr>
          <w:p w14:paraId="627E636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25B81C9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5E02B350"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B40D6BD"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Environment Worker #</w:t>
            </w:r>
          </w:p>
        </w:tc>
        <w:tc>
          <w:tcPr>
            <w:tcW w:w="807" w:type="pct"/>
            <w:tcBorders>
              <w:top w:val="nil"/>
              <w:left w:val="nil"/>
              <w:bottom w:val="dotted" w:sz="4" w:space="0" w:color="auto"/>
              <w:right w:val="dotted" w:sz="4" w:space="0" w:color="auto"/>
            </w:tcBorders>
            <w:hideMark/>
          </w:tcPr>
          <w:p w14:paraId="717AEC5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AHC51120</w:t>
            </w:r>
          </w:p>
        </w:tc>
        <w:tc>
          <w:tcPr>
            <w:tcW w:w="1613" w:type="pct"/>
            <w:tcBorders>
              <w:top w:val="nil"/>
              <w:left w:val="nil"/>
              <w:bottom w:val="dotted" w:sz="4" w:space="0" w:color="auto"/>
              <w:right w:val="dotted" w:sz="4" w:space="0" w:color="auto"/>
            </w:tcBorders>
            <w:hideMark/>
          </w:tcPr>
          <w:p w14:paraId="13CADEF1"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Diploma of Conservation and </w:t>
            </w:r>
            <w:r w:rsidRPr="006C1B4A">
              <w:rPr>
                <w:rFonts w:eastAsia="Times New Roman"/>
                <w:szCs w:val="17"/>
                <w:lang w:eastAsia="en-AU"/>
              </w:rPr>
              <w:br/>
              <w:t>Ecosystem Management</w:t>
            </w:r>
          </w:p>
        </w:tc>
        <w:tc>
          <w:tcPr>
            <w:tcW w:w="645" w:type="pct"/>
            <w:tcBorders>
              <w:top w:val="nil"/>
              <w:left w:val="nil"/>
              <w:bottom w:val="dotted" w:sz="4" w:space="0" w:color="auto"/>
              <w:right w:val="dotted" w:sz="4" w:space="0" w:color="auto"/>
            </w:tcBorders>
            <w:hideMark/>
          </w:tcPr>
          <w:p w14:paraId="68D782B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2EBE850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199543F1"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8A5E65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Air Conditioning Serviceperson #</w:t>
            </w:r>
          </w:p>
        </w:tc>
        <w:tc>
          <w:tcPr>
            <w:tcW w:w="807" w:type="pct"/>
            <w:tcBorders>
              <w:top w:val="nil"/>
              <w:left w:val="nil"/>
              <w:bottom w:val="dotted" w:sz="4" w:space="0" w:color="auto"/>
              <w:right w:val="dotted" w:sz="4" w:space="0" w:color="auto"/>
            </w:tcBorders>
            <w:hideMark/>
          </w:tcPr>
          <w:p w14:paraId="7F8389F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AUR20220</w:t>
            </w:r>
          </w:p>
        </w:tc>
        <w:tc>
          <w:tcPr>
            <w:tcW w:w="1613" w:type="pct"/>
            <w:tcBorders>
              <w:top w:val="nil"/>
              <w:left w:val="nil"/>
              <w:bottom w:val="dotted" w:sz="4" w:space="0" w:color="auto"/>
              <w:right w:val="dotted" w:sz="4" w:space="0" w:color="auto"/>
            </w:tcBorders>
            <w:hideMark/>
          </w:tcPr>
          <w:p w14:paraId="74510FE3"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 in Automotive </w:t>
            </w:r>
            <w:r w:rsidRPr="006C1B4A">
              <w:rPr>
                <w:rFonts w:eastAsia="Times New Roman"/>
                <w:szCs w:val="17"/>
                <w:lang w:eastAsia="en-AU"/>
              </w:rPr>
              <w:br/>
              <w:t>Air Conditioning Technology</w:t>
            </w:r>
          </w:p>
        </w:tc>
        <w:tc>
          <w:tcPr>
            <w:tcW w:w="645" w:type="pct"/>
            <w:tcBorders>
              <w:top w:val="nil"/>
              <w:left w:val="nil"/>
              <w:bottom w:val="dotted" w:sz="4" w:space="0" w:color="auto"/>
              <w:right w:val="dotted" w:sz="4" w:space="0" w:color="auto"/>
            </w:tcBorders>
            <w:hideMark/>
          </w:tcPr>
          <w:p w14:paraId="64DB702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516B39C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1F42382F"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E5C3F8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Bicycle Service and Sales Assistant #</w:t>
            </w:r>
          </w:p>
        </w:tc>
        <w:tc>
          <w:tcPr>
            <w:tcW w:w="807" w:type="pct"/>
            <w:tcBorders>
              <w:top w:val="nil"/>
              <w:left w:val="nil"/>
              <w:bottom w:val="dotted" w:sz="4" w:space="0" w:color="auto"/>
              <w:right w:val="dotted" w:sz="4" w:space="0" w:color="auto"/>
            </w:tcBorders>
            <w:hideMark/>
          </w:tcPr>
          <w:p w14:paraId="03FEFD9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AUR20320</w:t>
            </w:r>
          </w:p>
        </w:tc>
        <w:tc>
          <w:tcPr>
            <w:tcW w:w="1613" w:type="pct"/>
            <w:tcBorders>
              <w:top w:val="nil"/>
              <w:left w:val="nil"/>
              <w:bottom w:val="dotted" w:sz="4" w:space="0" w:color="auto"/>
              <w:right w:val="dotted" w:sz="4" w:space="0" w:color="auto"/>
            </w:tcBorders>
            <w:hideMark/>
          </w:tcPr>
          <w:p w14:paraId="6854070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Bicycle Mechanical Technology</w:t>
            </w:r>
          </w:p>
        </w:tc>
        <w:tc>
          <w:tcPr>
            <w:tcW w:w="645" w:type="pct"/>
            <w:tcBorders>
              <w:top w:val="nil"/>
              <w:left w:val="nil"/>
              <w:bottom w:val="dotted" w:sz="4" w:space="0" w:color="auto"/>
              <w:right w:val="dotted" w:sz="4" w:space="0" w:color="auto"/>
            </w:tcBorders>
            <w:hideMark/>
          </w:tcPr>
          <w:p w14:paraId="7A9EDB6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3B53F74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28FBAF24"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4A72314D"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Electrical Component Installer #</w:t>
            </w:r>
          </w:p>
        </w:tc>
        <w:tc>
          <w:tcPr>
            <w:tcW w:w="807" w:type="pct"/>
            <w:tcBorders>
              <w:top w:val="nil"/>
              <w:left w:val="nil"/>
              <w:bottom w:val="dotted" w:sz="4" w:space="0" w:color="auto"/>
              <w:right w:val="dotted" w:sz="4" w:space="0" w:color="auto"/>
            </w:tcBorders>
            <w:hideMark/>
          </w:tcPr>
          <w:p w14:paraId="19DA22B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AUR20420</w:t>
            </w:r>
          </w:p>
        </w:tc>
        <w:tc>
          <w:tcPr>
            <w:tcW w:w="1613" w:type="pct"/>
            <w:tcBorders>
              <w:top w:val="nil"/>
              <w:left w:val="nil"/>
              <w:bottom w:val="dotted" w:sz="4" w:space="0" w:color="auto"/>
              <w:right w:val="dotted" w:sz="4" w:space="0" w:color="auto"/>
            </w:tcBorders>
            <w:hideMark/>
          </w:tcPr>
          <w:p w14:paraId="6073058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Electrical Technology</w:t>
            </w:r>
          </w:p>
        </w:tc>
        <w:tc>
          <w:tcPr>
            <w:tcW w:w="645" w:type="pct"/>
            <w:tcBorders>
              <w:top w:val="nil"/>
              <w:left w:val="nil"/>
              <w:bottom w:val="dotted" w:sz="4" w:space="0" w:color="auto"/>
              <w:right w:val="dotted" w:sz="4" w:space="0" w:color="auto"/>
            </w:tcBorders>
            <w:hideMark/>
          </w:tcPr>
          <w:p w14:paraId="37A8ACB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5CF7C98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754162FE"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A7AC328"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Serviceperson #</w:t>
            </w:r>
          </w:p>
        </w:tc>
        <w:tc>
          <w:tcPr>
            <w:tcW w:w="807" w:type="pct"/>
            <w:tcBorders>
              <w:top w:val="nil"/>
              <w:left w:val="nil"/>
              <w:bottom w:val="dotted" w:sz="4" w:space="0" w:color="auto"/>
              <w:right w:val="dotted" w:sz="4" w:space="0" w:color="auto"/>
            </w:tcBorders>
            <w:hideMark/>
          </w:tcPr>
          <w:p w14:paraId="329DAF8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AUR20520</w:t>
            </w:r>
          </w:p>
        </w:tc>
        <w:tc>
          <w:tcPr>
            <w:tcW w:w="1613" w:type="pct"/>
            <w:tcBorders>
              <w:top w:val="nil"/>
              <w:left w:val="nil"/>
              <w:bottom w:val="dotted" w:sz="4" w:space="0" w:color="auto"/>
              <w:right w:val="dotted" w:sz="4" w:space="0" w:color="auto"/>
            </w:tcBorders>
            <w:hideMark/>
          </w:tcPr>
          <w:p w14:paraId="666360E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Servicing Technology</w:t>
            </w:r>
          </w:p>
        </w:tc>
        <w:tc>
          <w:tcPr>
            <w:tcW w:w="645" w:type="pct"/>
            <w:tcBorders>
              <w:top w:val="nil"/>
              <w:left w:val="nil"/>
              <w:bottom w:val="dotted" w:sz="4" w:space="0" w:color="auto"/>
              <w:right w:val="dotted" w:sz="4" w:space="0" w:color="auto"/>
            </w:tcBorders>
            <w:hideMark/>
          </w:tcPr>
          <w:p w14:paraId="0D8A354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0A2980D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28089030"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87F99C4"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Vehicle Body Repair Assistant #</w:t>
            </w:r>
          </w:p>
        </w:tc>
        <w:tc>
          <w:tcPr>
            <w:tcW w:w="807" w:type="pct"/>
            <w:tcBorders>
              <w:top w:val="nil"/>
              <w:left w:val="nil"/>
              <w:bottom w:val="dotted" w:sz="4" w:space="0" w:color="auto"/>
              <w:right w:val="dotted" w:sz="4" w:space="0" w:color="auto"/>
            </w:tcBorders>
            <w:hideMark/>
          </w:tcPr>
          <w:p w14:paraId="023AD8D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AUR20920</w:t>
            </w:r>
          </w:p>
        </w:tc>
        <w:tc>
          <w:tcPr>
            <w:tcW w:w="1613" w:type="pct"/>
            <w:tcBorders>
              <w:top w:val="nil"/>
              <w:left w:val="nil"/>
              <w:bottom w:val="dotted" w:sz="4" w:space="0" w:color="auto"/>
              <w:right w:val="dotted" w:sz="4" w:space="0" w:color="auto"/>
            </w:tcBorders>
            <w:hideMark/>
          </w:tcPr>
          <w:p w14:paraId="269D3B0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Body Repair Technology</w:t>
            </w:r>
          </w:p>
        </w:tc>
        <w:tc>
          <w:tcPr>
            <w:tcW w:w="645" w:type="pct"/>
            <w:tcBorders>
              <w:top w:val="nil"/>
              <w:left w:val="nil"/>
              <w:bottom w:val="dotted" w:sz="4" w:space="0" w:color="auto"/>
              <w:right w:val="dotted" w:sz="4" w:space="0" w:color="auto"/>
            </w:tcBorders>
            <w:hideMark/>
          </w:tcPr>
          <w:p w14:paraId="78EF02C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044A0E0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5AEDBF0E"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B904805"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Service Station Attendant #</w:t>
            </w:r>
          </w:p>
        </w:tc>
        <w:tc>
          <w:tcPr>
            <w:tcW w:w="807" w:type="pct"/>
            <w:tcBorders>
              <w:top w:val="nil"/>
              <w:left w:val="nil"/>
              <w:bottom w:val="dotted" w:sz="4" w:space="0" w:color="auto"/>
              <w:right w:val="dotted" w:sz="4" w:space="0" w:color="auto"/>
            </w:tcBorders>
            <w:hideMark/>
          </w:tcPr>
          <w:p w14:paraId="1927C5B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AUR21120</w:t>
            </w:r>
          </w:p>
        </w:tc>
        <w:tc>
          <w:tcPr>
            <w:tcW w:w="1613" w:type="pct"/>
            <w:tcBorders>
              <w:top w:val="nil"/>
              <w:left w:val="nil"/>
              <w:bottom w:val="dotted" w:sz="4" w:space="0" w:color="auto"/>
              <w:right w:val="dotted" w:sz="4" w:space="0" w:color="auto"/>
            </w:tcBorders>
            <w:hideMark/>
          </w:tcPr>
          <w:p w14:paraId="25D854C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Sales</w:t>
            </w:r>
          </w:p>
        </w:tc>
        <w:tc>
          <w:tcPr>
            <w:tcW w:w="645" w:type="pct"/>
            <w:tcBorders>
              <w:top w:val="nil"/>
              <w:left w:val="nil"/>
              <w:bottom w:val="dotted" w:sz="4" w:space="0" w:color="auto"/>
              <w:right w:val="dotted" w:sz="4" w:space="0" w:color="auto"/>
            </w:tcBorders>
            <w:hideMark/>
          </w:tcPr>
          <w:p w14:paraId="7739D7B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011698B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5F02DB91"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DC771B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Engine Cylinder Head Repair Specialist #</w:t>
            </w:r>
          </w:p>
        </w:tc>
        <w:tc>
          <w:tcPr>
            <w:tcW w:w="807" w:type="pct"/>
            <w:tcBorders>
              <w:top w:val="nil"/>
              <w:left w:val="nil"/>
              <w:bottom w:val="dotted" w:sz="4" w:space="0" w:color="auto"/>
              <w:right w:val="dotted" w:sz="4" w:space="0" w:color="auto"/>
            </w:tcBorders>
            <w:hideMark/>
          </w:tcPr>
          <w:p w14:paraId="1762B24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AUR21520</w:t>
            </w:r>
          </w:p>
        </w:tc>
        <w:tc>
          <w:tcPr>
            <w:tcW w:w="1613" w:type="pct"/>
            <w:tcBorders>
              <w:top w:val="nil"/>
              <w:left w:val="nil"/>
              <w:bottom w:val="dotted" w:sz="4" w:space="0" w:color="auto"/>
              <w:right w:val="dotted" w:sz="4" w:space="0" w:color="auto"/>
            </w:tcBorders>
            <w:hideMark/>
          </w:tcPr>
          <w:p w14:paraId="405D3EC1"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 in Automotive </w:t>
            </w:r>
            <w:r w:rsidRPr="006C1B4A">
              <w:rPr>
                <w:rFonts w:eastAsia="Times New Roman"/>
                <w:szCs w:val="17"/>
                <w:lang w:eastAsia="en-AU"/>
              </w:rPr>
              <w:br/>
              <w:t>Cylinder Head Reconditioning</w:t>
            </w:r>
          </w:p>
        </w:tc>
        <w:tc>
          <w:tcPr>
            <w:tcW w:w="645" w:type="pct"/>
            <w:tcBorders>
              <w:top w:val="nil"/>
              <w:left w:val="nil"/>
              <w:bottom w:val="dotted" w:sz="4" w:space="0" w:color="auto"/>
              <w:right w:val="dotted" w:sz="4" w:space="0" w:color="auto"/>
            </w:tcBorders>
            <w:hideMark/>
          </w:tcPr>
          <w:p w14:paraId="543D557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5004B0E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2A976934"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BAE211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Steering and Suspension System Specialist #</w:t>
            </w:r>
          </w:p>
        </w:tc>
        <w:tc>
          <w:tcPr>
            <w:tcW w:w="807" w:type="pct"/>
            <w:tcBorders>
              <w:top w:val="nil"/>
              <w:left w:val="nil"/>
              <w:bottom w:val="dotted" w:sz="4" w:space="0" w:color="auto"/>
              <w:right w:val="dotted" w:sz="4" w:space="0" w:color="auto"/>
            </w:tcBorders>
            <w:hideMark/>
          </w:tcPr>
          <w:p w14:paraId="323954C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AUR21820</w:t>
            </w:r>
          </w:p>
        </w:tc>
        <w:tc>
          <w:tcPr>
            <w:tcW w:w="1613" w:type="pct"/>
            <w:tcBorders>
              <w:top w:val="nil"/>
              <w:left w:val="nil"/>
              <w:bottom w:val="dotted" w:sz="4" w:space="0" w:color="auto"/>
              <w:right w:val="dotted" w:sz="4" w:space="0" w:color="auto"/>
            </w:tcBorders>
            <w:hideMark/>
          </w:tcPr>
          <w:p w14:paraId="5C75A703"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Steering and Suspension System Technology</w:t>
            </w:r>
          </w:p>
        </w:tc>
        <w:tc>
          <w:tcPr>
            <w:tcW w:w="645" w:type="pct"/>
            <w:tcBorders>
              <w:top w:val="nil"/>
              <w:left w:val="nil"/>
              <w:bottom w:val="dotted" w:sz="4" w:space="0" w:color="auto"/>
              <w:right w:val="dotted" w:sz="4" w:space="0" w:color="auto"/>
            </w:tcBorders>
            <w:hideMark/>
          </w:tcPr>
          <w:p w14:paraId="289506B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782E7DA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78F2DD16"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DABBB5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Tyre Fitter #</w:t>
            </w:r>
          </w:p>
        </w:tc>
        <w:tc>
          <w:tcPr>
            <w:tcW w:w="807" w:type="pct"/>
            <w:tcBorders>
              <w:top w:val="nil"/>
              <w:left w:val="nil"/>
              <w:bottom w:val="dotted" w:sz="4" w:space="0" w:color="auto"/>
              <w:right w:val="dotted" w:sz="4" w:space="0" w:color="auto"/>
            </w:tcBorders>
            <w:hideMark/>
          </w:tcPr>
          <w:p w14:paraId="103EF57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AUR21920</w:t>
            </w:r>
          </w:p>
        </w:tc>
        <w:tc>
          <w:tcPr>
            <w:tcW w:w="1613" w:type="pct"/>
            <w:tcBorders>
              <w:top w:val="nil"/>
              <w:left w:val="nil"/>
              <w:bottom w:val="dotted" w:sz="4" w:space="0" w:color="auto"/>
              <w:right w:val="dotted" w:sz="4" w:space="0" w:color="auto"/>
            </w:tcBorders>
            <w:hideMark/>
          </w:tcPr>
          <w:p w14:paraId="5A5A94B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Tyre Servicing Technology</w:t>
            </w:r>
          </w:p>
        </w:tc>
        <w:tc>
          <w:tcPr>
            <w:tcW w:w="645" w:type="pct"/>
            <w:tcBorders>
              <w:top w:val="nil"/>
              <w:left w:val="nil"/>
              <w:bottom w:val="dotted" w:sz="4" w:space="0" w:color="auto"/>
              <w:right w:val="dotted" w:sz="4" w:space="0" w:color="auto"/>
            </w:tcBorders>
            <w:hideMark/>
          </w:tcPr>
          <w:p w14:paraId="60071D5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0BFCB68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24E392DD"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18188DDB"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Bicycle Repair Technician *</w:t>
            </w:r>
          </w:p>
        </w:tc>
        <w:tc>
          <w:tcPr>
            <w:tcW w:w="807" w:type="pct"/>
            <w:tcBorders>
              <w:top w:val="nil"/>
              <w:left w:val="nil"/>
              <w:bottom w:val="dotted" w:sz="4" w:space="0" w:color="auto"/>
              <w:right w:val="dotted" w:sz="4" w:space="0" w:color="auto"/>
            </w:tcBorders>
            <w:hideMark/>
          </w:tcPr>
          <w:p w14:paraId="0106BD9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AUR30220</w:t>
            </w:r>
          </w:p>
        </w:tc>
        <w:tc>
          <w:tcPr>
            <w:tcW w:w="1613" w:type="pct"/>
            <w:tcBorders>
              <w:top w:val="nil"/>
              <w:left w:val="nil"/>
              <w:bottom w:val="dotted" w:sz="4" w:space="0" w:color="auto"/>
              <w:right w:val="dotted" w:sz="4" w:space="0" w:color="auto"/>
            </w:tcBorders>
            <w:hideMark/>
          </w:tcPr>
          <w:p w14:paraId="7AA3F1B7"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Bicycle Workshop Operations</w:t>
            </w:r>
          </w:p>
        </w:tc>
        <w:tc>
          <w:tcPr>
            <w:tcW w:w="645" w:type="pct"/>
            <w:tcBorders>
              <w:top w:val="nil"/>
              <w:left w:val="nil"/>
              <w:bottom w:val="dotted" w:sz="4" w:space="0" w:color="auto"/>
              <w:right w:val="dotted" w:sz="4" w:space="0" w:color="auto"/>
            </w:tcBorders>
            <w:hideMark/>
          </w:tcPr>
          <w:p w14:paraId="7E7CEB9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1967242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758024B9"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4985EAD2"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Agricultural Mechanical Technician *</w:t>
            </w:r>
          </w:p>
        </w:tc>
        <w:tc>
          <w:tcPr>
            <w:tcW w:w="807" w:type="pct"/>
            <w:tcBorders>
              <w:top w:val="nil"/>
              <w:left w:val="nil"/>
              <w:bottom w:val="dotted" w:sz="4" w:space="0" w:color="auto"/>
              <w:right w:val="dotted" w:sz="4" w:space="0" w:color="auto"/>
            </w:tcBorders>
            <w:hideMark/>
          </w:tcPr>
          <w:p w14:paraId="318E5F8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AUR30420</w:t>
            </w:r>
          </w:p>
        </w:tc>
        <w:tc>
          <w:tcPr>
            <w:tcW w:w="1613" w:type="pct"/>
            <w:tcBorders>
              <w:top w:val="nil"/>
              <w:left w:val="nil"/>
              <w:bottom w:val="dotted" w:sz="4" w:space="0" w:color="auto"/>
              <w:right w:val="dotted" w:sz="4" w:space="0" w:color="auto"/>
            </w:tcBorders>
            <w:hideMark/>
          </w:tcPr>
          <w:p w14:paraId="3DF33401"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Agricultural Mechanical Technology</w:t>
            </w:r>
          </w:p>
        </w:tc>
        <w:tc>
          <w:tcPr>
            <w:tcW w:w="645" w:type="pct"/>
            <w:tcBorders>
              <w:top w:val="nil"/>
              <w:left w:val="nil"/>
              <w:bottom w:val="dotted" w:sz="4" w:space="0" w:color="auto"/>
              <w:right w:val="dotted" w:sz="4" w:space="0" w:color="auto"/>
            </w:tcBorders>
            <w:hideMark/>
          </w:tcPr>
          <w:p w14:paraId="361ED72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5831471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2835A70C"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00DCD55"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Light Vehicle Mechanical Technician *</w:t>
            </w:r>
          </w:p>
        </w:tc>
        <w:tc>
          <w:tcPr>
            <w:tcW w:w="807" w:type="pct"/>
            <w:tcBorders>
              <w:top w:val="nil"/>
              <w:left w:val="nil"/>
              <w:bottom w:val="dotted" w:sz="4" w:space="0" w:color="auto"/>
              <w:right w:val="dotted" w:sz="4" w:space="0" w:color="auto"/>
            </w:tcBorders>
            <w:hideMark/>
          </w:tcPr>
          <w:p w14:paraId="3C8B271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AUR30620</w:t>
            </w:r>
          </w:p>
        </w:tc>
        <w:tc>
          <w:tcPr>
            <w:tcW w:w="1613" w:type="pct"/>
            <w:tcBorders>
              <w:top w:val="nil"/>
              <w:left w:val="nil"/>
              <w:bottom w:val="dotted" w:sz="4" w:space="0" w:color="auto"/>
              <w:right w:val="dotted" w:sz="4" w:space="0" w:color="auto"/>
            </w:tcBorders>
            <w:hideMark/>
          </w:tcPr>
          <w:p w14:paraId="4167AF2B"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Light Vehicle Mechanical Technology</w:t>
            </w:r>
          </w:p>
        </w:tc>
        <w:tc>
          <w:tcPr>
            <w:tcW w:w="645" w:type="pct"/>
            <w:tcBorders>
              <w:top w:val="nil"/>
              <w:left w:val="nil"/>
              <w:bottom w:val="dotted" w:sz="4" w:space="0" w:color="auto"/>
              <w:right w:val="dotted" w:sz="4" w:space="0" w:color="auto"/>
            </w:tcBorders>
            <w:hideMark/>
          </w:tcPr>
          <w:p w14:paraId="41B7CA3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42D6097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556CDF38"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D562D2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Customer Servicing </w:t>
            </w:r>
            <w:r w:rsidRPr="006C1B4A">
              <w:rPr>
                <w:rFonts w:eastAsia="Times New Roman"/>
                <w:szCs w:val="17"/>
                <w:lang w:eastAsia="en-AU"/>
              </w:rPr>
              <w:br/>
              <w:t>(Automotive Sales) #</w:t>
            </w:r>
          </w:p>
        </w:tc>
        <w:tc>
          <w:tcPr>
            <w:tcW w:w="807" w:type="pct"/>
            <w:tcBorders>
              <w:top w:val="nil"/>
              <w:left w:val="nil"/>
              <w:bottom w:val="dotted" w:sz="4" w:space="0" w:color="auto"/>
              <w:right w:val="dotted" w:sz="4" w:space="0" w:color="auto"/>
            </w:tcBorders>
            <w:hideMark/>
          </w:tcPr>
          <w:p w14:paraId="5E0F416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AUR31020</w:t>
            </w:r>
          </w:p>
        </w:tc>
        <w:tc>
          <w:tcPr>
            <w:tcW w:w="1613" w:type="pct"/>
            <w:tcBorders>
              <w:top w:val="nil"/>
              <w:left w:val="nil"/>
              <w:bottom w:val="dotted" w:sz="4" w:space="0" w:color="auto"/>
              <w:right w:val="dotted" w:sz="4" w:space="0" w:color="auto"/>
            </w:tcBorders>
            <w:hideMark/>
          </w:tcPr>
          <w:p w14:paraId="0A4CFF83"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Automotive Sales</w:t>
            </w:r>
          </w:p>
        </w:tc>
        <w:tc>
          <w:tcPr>
            <w:tcW w:w="645" w:type="pct"/>
            <w:tcBorders>
              <w:top w:val="nil"/>
              <w:left w:val="nil"/>
              <w:bottom w:val="dotted" w:sz="4" w:space="0" w:color="auto"/>
              <w:right w:val="dotted" w:sz="4" w:space="0" w:color="auto"/>
            </w:tcBorders>
            <w:hideMark/>
          </w:tcPr>
          <w:p w14:paraId="46F2F81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722375D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11BCCC11"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4CBC5C02"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Heavy Commercial Vehicle Technician *</w:t>
            </w:r>
          </w:p>
        </w:tc>
        <w:tc>
          <w:tcPr>
            <w:tcW w:w="807" w:type="pct"/>
            <w:tcBorders>
              <w:top w:val="nil"/>
              <w:left w:val="nil"/>
              <w:bottom w:val="dotted" w:sz="4" w:space="0" w:color="auto"/>
              <w:right w:val="dotted" w:sz="4" w:space="0" w:color="auto"/>
            </w:tcBorders>
            <w:hideMark/>
          </w:tcPr>
          <w:p w14:paraId="71228B7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AUR31120</w:t>
            </w:r>
          </w:p>
        </w:tc>
        <w:tc>
          <w:tcPr>
            <w:tcW w:w="1613" w:type="pct"/>
            <w:tcBorders>
              <w:top w:val="nil"/>
              <w:left w:val="nil"/>
              <w:bottom w:val="dotted" w:sz="4" w:space="0" w:color="auto"/>
              <w:right w:val="dotted" w:sz="4" w:space="0" w:color="auto"/>
            </w:tcBorders>
            <w:hideMark/>
          </w:tcPr>
          <w:p w14:paraId="554C82A2"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Heavy Commercial Vehicle Mechanical Technology</w:t>
            </w:r>
          </w:p>
        </w:tc>
        <w:tc>
          <w:tcPr>
            <w:tcW w:w="645" w:type="pct"/>
            <w:tcBorders>
              <w:top w:val="nil"/>
              <w:left w:val="nil"/>
              <w:bottom w:val="dotted" w:sz="4" w:space="0" w:color="auto"/>
              <w:right w:val="dotted" w:sz="4" w:space="0" w:color="auto"/>
            </w:tcBorders>
            <w:hideMark/>
          </w:tcPr>
          <w:p w14:paraId="733C622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6E8F7D0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CE7ACBE"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12ED5D27"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Heavy Diesel Fuel Technician *</w:t>
            </w:r>
          </w:p>
        </w:tc>
        <w:tc>
          <w:tcPr>
            <w:tcW w:w="807" w:type="pct"/>
            <w:tcBorders>
              <w:top w:val="nil"/>
              <w:left w:val="nil"/>
              <w:bottom w:val="dotted" w:sz="4" w:space="0" w:color="auto"/>
              <w:right w:val="dotted" w:sz="4" w:space="0" w:color="auto"/>
            </w:tcBorders>
            <w:hideMark/>
          </w:tcPr>
          <w:p w14:paraId="371B64C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AUR31420</w:t>
            </w:r>
          </w:p>
        </w:tc>
        <w:tc>
          <w:tcPr>
            <w:tcW w:w="1613" w:type="pct"/>
            <w:tcBorders>
              <w:top w:val="nil"/>
              <w:left w:val="nil"/>
              <w:bottom w:val="dotted" w:sz="4" w:space="0" w:color="auto"/>
              <w:right w:val="dotted" w:sz="4" w:space="0" w:color="auto"/>
            </w:tcBorders>
            <w:hideMark/>
          </w:tcPr>
          <w:p w14:paraId="30F513C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Automotive Diesel Fuel Technology</w:t>
            </w:r>
          </w:p>
        </w:tc>
        <w:tc>
          <w:tcPr>
            <w:tcW w:w="645" w:type="pct"/>
            <w:tcBorders>
              <w:top w:val="nil"/>
              <w:left w:val="nil"/>
              <w:bottom w:val="dotted" w:sz="4" w:space="0" w:color="auto"/>
              <w:right w:val="dotted" w:sz="4" w:space="0" w:color="auto"/>
            </w:tcBorders>
            <w:hideMark/>
          </w:tcPr>
          <w:p w14:paraId="4505C1E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08ED266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94961D6"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EDAAEA5"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Diesel Engine Technician *</w:t>
            </w:r>
          </w:p>
        </w:tc>
        <w:tc>
          <w:tcPr>
            <w:tcW w:w="807" w:type="pct"/>
            <w:tcBorders>
              <w:top w:val="nil"/>
              <w:left w:val="nil"/>
              <w:bottom w:val="dotted" w:sz="4" w:space="0" w:color="auto"/>
              <w:right w:val="dotted" w:sz="4" w:space="0" w:color="auto"/>
            </w:tcBorders>
            <w:hideMark/>
          </w:tcPr>
          <w:p w14:paraId="166ABD9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AUR31520</w:t>
            </w:r>
          </w:p>
        </w:tc>
        <w:tc>
          <w:tcPr>
            <w:tcW w:w="1613" w:type="pct"/>
            <w:tcBorders>
              <w:top w:val="nil"/>
              <w:left w:val="nil"/>
              <w:bottom w:val="dotted" w:sz="4" w:space="0" w:color="auto"/>
              <w:right w:val="dotted" w:sz="4" w:space="0" w:color="auto"/>
            </w:tcBorders>
            <w:hideMark/>
          </w:tcPr>
          <w:p w14:paraId="17F7446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III in Automotive </w:t>
            </w:r>
            <w:r w:rsidRPr="006C1B4A">
              <w:rPr>
                <w:rFonts w:eastAsia="Times New Roman"/>
                <w:szCs w:val="17"/>
                <w:lang w:eastAsia="en-AU"/>
              </w:rPr>
              <w:br/>
              <w:t>Diesel Engine Technology</w:t>
            </w:r>
          </w:p>
        </w:tc>
        <w:tc>
          <w:tcPr>
            <w:tcW w:w="645" w:type="pct"/>
            <w:tcBorders>
              <w:top w:val="nil"/>
              <w:left w:val="nil"/>
              <w:bottom w:val="dotted" w:sz="4" w:space="0" w:color="auto"/>
              <w:right w:val="dotted" w:sz="4" w:space="0" w:color="auto"/>
            </w:tcBorders>
            <w:hideMark/>
          </w:tcPr>
          <w:p w14:paraId="040836B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4A285B7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2B4DA3C2"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F3B096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Heavy Commercial Trailer Technician *</w:t>
            </w:r>
          </w:p>
        </w:tc>
        <w:tc>
          <w:tcPr>
            <w:tcW w:w="807" w:type="pct"/>
            <w:tcBorders>
              <w:top w:val="nil"/>
              <w:left w:val="nil"/>
              <w:bottom w:val="dotted" w:sz="4" w:space="0" w:color="auto"/>
              <w:right w:val="dotted" w:sz="4" w:space="0" w:color="auto"/>
            </w:tcBorders>
            <w:hideMark/>
          </w:tcPr>
          <w:p w14:paraId="76E4E39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AUR31820</w:t>
            </w:r>
          </w:p>
        </w:tc>
        <w:tc>
          <w:tcPr>
            <w:tcW w:w="1613" w:type="pct"/>
            <w:tcBorders>
              <w:top w:val="nil"/>
              <w:left w:val="nil"/>
              <w:bottom w:val="dotted" w:sz="4" w:space="0" w:color="auto"/>
              <w:right w:val="dotted" w:sz="4" w:space="0" w:color="auto"/>
            </w:tcBorders>
            <w:hideMark/>
          </w:tcPr>
          <w:p w14:paraId="45FC585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Heavy Commercial Trailer Technology</w:t>
            </w:r>
          </w:p>
        </w:tc>
        <w:tc>
          <w:tcPr>
            <w:tcW w:w="645" w:type="pct"/>
            <w:tcBorders>
              <w:top w:val="nil"/>
              <w:left w:val="nil"/>
              <w:bottom w:val="dotted" w:sz="4" w:space="0" w:color="auto"/>
              <w:right w:val="dotted" w:sz="4" w:space="0" w:color="auto"/>
            </w:tcBorders>
            <w:hideMark/>
          </w:tcPr>
          <w:p w14:paraId="7CD61A3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3CB949B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3A6C31B3"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C901EB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Vehicle Body Repair Technician *</w:t>
            </w:r>
          </w:p>
        </w:tc>
        <w:tc>
          <w:tcPr>
            <w:tcW w:w="807" w:type="pct"/>
            <w:tcBorders>
              <w:top w:val="nil"/>
              <w:left w:val="nil"/>
              <w:bottom w:val="dotted" w:sz="4" w:space="0" w:color="auto"/>
              <w:right w:val="dotted" w:sz="4" w:space="0" w:color="auto"/>
            </w:tcBorders>
            <w:hideMark/>
          </w:tcPr>
          <w:p w14:paraId="1FF853F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AUR32120</w:t>
            </w:r>
          </w:p>
        </w:tc>
        <w:tc>
          <w:tcPr>
            <w:tcW w:w="1613" w:type="pct"/>
            <w:tcBorders>
              <w:top w:val="nil"/>
              <w:left w:val="nil"/>
              <w:bottom w:val="dotted" w:sz="4" w:space="0" w:color="auto"/>
              <w:right w:val="dotted" w:sz="4" w:space="0" w:color="auto"/>
            </w:tcBorders>
            <w:hideMark/>
          </w:tcPr>
          <w:p w14:paraId="14BAD925"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III in Automotive </w:t>
            </w:r>
            <w:r w:rsidRPr="006C1B4A">
              <w:rPr>
                <w:rFonts w:eastAsia="Times New Roman"/>
                <w:szCs w:val="17"/>
                <w:lang w:eastAsia="en-AU"/>
              </w:rPr>
              <w:br/>
              <w:t>Body Repair Technology</w:t>
            </w:r>
          </w:p>
        </w:tc>
        <w:tc>
          <w:tcPr>
            <w:tcW w:w="645" w:type="pct"/>
            <w:tcBorders>
              <w:top w:val="nil"/>
              <w:left w:val="nil"/>
              <w:bottom w:val="dotted" w:sz="4" w:space="0" w:color="auto"/>
              <w:right w:val="dotted" w:sz="4" w:space="0" w:color="auto"/>
            </w:tcBorders>
            <w:hideMark/>
          </w:tcPr>
          <w:p w14:paraId="5F2917D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4683695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444040B4"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3BB81BB"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Glazing Technician *</w:t>
            </w:r>
          </w:p>
        </w:tc>
        <w:tc>
          <w:tcPr>
            <w:tcW w:w="807" w:type="pct"/>
            <w:tcBorders>
              <w:top w:val="nil"/>
              <w:left w:val="nil"/>
              <w:bottom w:val="dotted" w:sz="4" w:space="0" w:color="auto"/>
              <w:right w:val="dotted" w:sz="4" w:space="0" w:color="auto"/>
            </w:tcBorders>
            <w:hideMark/>
          </w:tcPr>
          <w:p w14:paraId="2B6CDDB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AUR32220</w:t>
            </w:r>
          </w:p>
        </w:tc>
        <w:tc>
          <w:tcPr>
            <w:tcW w:w="1613" w:type="pct"/>
            <w:tcBorders>
              <w:top w:val="nil"/>
              <w:left w:val="nil"/>
              <w:bottom w:val="dotted" w:sz="4" w:space="0" w:color="auto"/>
              <w:right w:val="dotted" w:sz="4" w:space="0" w:color="auto"/>
            </w:tcBorders>
            <w:hideMark/>
          </w:tcPr>
          <w:p w14:paraId="0A8390B4"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Automotive Glazing Technology</w:t>
            </w:r>
          </w:p>
        </w:tc>
        <w:tc>
          <w:tcPr>
            <w:tcW w:w="645" w:type="pct"/>
            <w:tcBorders>
              <w:top w:val="nil"/>
              <w:left w:val="nil"/>
              <w:bottom w:val="dotted" w:sz="4" w:space="0" w:color="auto"/>
              <w:right w:val="dotted" w:sz="4" w:space="0" w:color="auto"/>
            </w:tcBorders>
            <w:hideMark/>
          </w:tcPr>
          <w:p w14:paraId="7452F23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2D2374B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6689F507"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FFF1F24"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Vehicle Trimming Technician *</w:t>
            </w:r>
          </w:p>
        </w:tc>
        <w:tc>
          <w:tcPr>
            <w:tcW w:w="807" w:type="pct"/>
            <w:tcBorders>
              <w:top w:val="nil"/>
              <w:left w:val="nil"/>
              <w:bottom w:val="dotted" w:sz="4" w:space="0" w:color="auto"/>
              <w:right w:val="dotted" w:sz="4" w:space="0" w:color="auto"/>
            </w:tcBorders>
            <w:hideMark/>
          </w:tcPr>
          <w:p w14:paraId="295A9B8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AUR32320</w:t>
            </w:r>
          </w:p>
        </w:tc>
        <w:tc>
          <w:tcPr>
            <w:tcW w:w="1613" w:type="pct"/>
            <w:tcBorders>
              <w:top w:val="nil"/>
              <w:left w:val="nil"/>
              <w:bottom w:val="dotted" w:sz="4" w:space="0" w:color="auto"/>
              <w:right w:val="dotted" w:sz="4" w:space="0" w:color="auto"/>
            </w:tcBorders>
            <w:hideMark/>
          </w:tcPr>
          <w:p w14:paraId="140DF9E4"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Automotive and Marine Trimming Technology</w:t>
            </w:r>
          </w:p>
        </w:tc>
        <w:tc>
          <w:tcPr>
            <w:tcW w:w="645" w:type="pct"/>
            <w:tcBorders>
              <w:top w:val="nil"/>
              <w:left w:val="nil"/>
              <w:bottom w:val="dotted" w:sz="4" w:space="0" w:color="auto"/>
              <w:right w:val="dotted" w:sz="4" w:space="0" w:color="auto"/>
            </w:tcBorders>
            <w:hideMark/>
          </w:tcPr>
          <w:p w14:paraId="773863D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495BEC6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5A2619F4"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589E8C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Steel Frame Installer #</w:t>
            </w:r>
          </w:p>
        </w:tc>
        <w:tc>
          <w:tcPr>
            <w:tcW w:w="807" w:type="pct"/>
            <w:tcBorders>
              <w:top w:val="nil"/>
              <w:left w:val="nil"/>
              <w:bottom w:val="dotted" w:sz="4" w:space="0" w:color="auto"/>
              <w:right w:val="dotted" w:sz="4" w:space="0" w:color="auto"/>
            </w:tcBorders>
            <w:hideMark/>
          </w:tcPr>
          <w:p w14:paraId="26B509D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CPC20120</w:t>
            </w:r>
          </w:p>
        </w:tc>
        <w:tc>
          <w:tcPr>
            <w:tcW w:w="1613" w:type="pct"/>
            <w:tcBorders>
              <w:top w:val="nil"/>
              <w:left w:val="nil"/>
              <w:bottom w:val="dotted" w:sz="4" w:space="0" w:color="auto"/>
              <w:right w:val="dotted" w:sz="4" w:space="0" w:color="auto"/>
            </w:tcBorders>
            <w:hideMark/>
          </w:tcPr>
          <w:p w14:paraId="0A466EB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Construction</w:t>
            </w:r>
          </w:p>
        </w:tc>
        <w:tc>
          <w:tcPr>
            <w:tcW w:w="645" w:type="pct"/>
            <w:tcBorders>
              <w:top w:val="nil"/>
              <w:left w:val="nil"/>
              <w:bottom w:val="dotted" w:sz="4" w:space="0" w:color="auto"/>
              <w:right w:val="dotted" w:sz="4" w:space="0" w:color="auto"/>
            </w:tcBorders>
            <w:hideMark/>
          </w:tcPr>
          <w:p w14:paraId="4B13445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3D329FB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0B262FFB"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2BE83C1"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Carpentry and/or Joinery *</w:t>
            </w:r>
          </w:p>
        </w:tc>
        <w:tc>
          <w:tcPr>
            <w:tcW w:w="807" w:type="pct"/>
            <w:tcBorders>
              <w:top w:val="nil"/>
              <w:left w:val="nil"/>
              <w:bottom w:val="dotted" w:sz="4" w:space="0" w:color="auto"/>
              <w:right w:val="dotted" w:sz="4" w:space="0" w:color="auto"/>
            </w:tcBorders>
            <w:hideMark/>
          </w:tcPr>
          <w:p w14:paraId="61D13BF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CPC30120</w:t>
            </w:r>
          </w:p>
        </w:tc>
        <w:tc>
          <w:tcPr>
            <w:tcW w:w="1613" w:type="pct"/>
            <w:tcBorders>
              <w:top w:val="nil"/>
              <w:left w:val="nil"/>
              <w:bottom w:val="dotted" w:sz="4" w:space="0" w:color="auto"/>
              <w:right w:val="dotted" w:sz="4" w:space="0" w:color="auto"/>
            </w:tcBorders>
            <w:hideMark/>
          </w:tcPr>
          <w:p w14:paraId="32F70738"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Shopfitting</w:t>
            </w:r>
          </w:p>
        </w:tc>
        <w:tc>
          <w:tcPr>
            <w:tcW w:w="645" w:type="pct"/>
            <w:tcBorders>
              <w:top w:val="nil"/>
              <w:left w:val="nil"/>
              <w:bottom w:val="dotted" w:sz="4" w:space="0" w:color="auto"/>
              <w:right w:val="dotted" w:sz="4" w:space="0" w:color="auto"/>
            </w:tcBorders>
            <w:hideMark/>
          </w:tcPr>
          <w:p w14:paraId="49DCC39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35474B7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190B0A0A"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30B624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Concreter #</w:t>
            </w:r>
          </w:p>
        </w:tc>
        <w:tc>
          <w:tcPr>
            <w:tcW w:w="807" w:type="pct"/>
            <w:tcBorders>
              <w:top w:val="nil"/>
              <w:left w:val="nil"/>
              <w:bottom w:val="dotted" w:sz="4" w:space="0" w:color="auto"/>
              <w:right w:val="dotted" w:sz="4" w:space="0" w:color="auto"/>
            </w:tcBorders>
            <w:hideMark/>
          </w:tcPr>
          <w:p w14:paraId="76C75E6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CPC30320</w:t>
            </w:r>
          </w:p>
        </w:tc>
        <w:tc>
          <w:tcPr>
            <w:tcW w:w="1613" w:type="pct"/>
            <w:tcBorders>
              <w:top w:val="nil"/>
              <w:left w:val="nil"/>
              <w:bottom w:val="dotted" w:sz="4" w:space="0" w:color="auto"/>
              <w:right w:val="dotted" w:sz="4" w:space="0" w:color="auto"/>
            </w:tcBorders>
            <w:hideMark/>
          </w:tcPr>
          <w:p w14:paraId="597D1F88"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Concreting</w:t>
            </w:r>
          </w:p>
        </w:tc>
        <w:tc>
          <w:tcPr>
            <w:tcW w:w="645" w:type="pct"/>
            <w:tcBorders>
              <w:top w:val="nil"/>
              <w:left w:val="nil"/>
              <w:bottom w:val="dotted" w:sz="4" w:space="0" w:color="auto"/>
              <w:right w:val="dotted" w:sz="4" w:space="0" w:color="auto"/>
            </w:tcBorders>
            <w:hideMark/>
          </w:tcPr>
          <w:p w14:paraId="302F925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2C0D65E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5498C3BC"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78CE12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Construction Worker </w:t>
            </w:r>
            <w:r w:rsidRPr="006C1B4A">
              <w:rPr>
                <w:rFonts w:eastAsia="Times New Roman"/>
                <w:szCs w:val="17"/>
                <w:lang w:eastAsia="en-AU"/>
              </w:rPr>
              <w:br/>
              <w:t>(Demolition) #</w:t>
            </w:r>
          </w:p>
        </w:tc>
        <w:tc>
          <w:tcPr>
            <w:tcW w:w="807" w:type="pct"/>
            <w:tcBorders>
              <w:top w:val="nil"/>
              <w:left w:val="nil"/>
              <w:bottom w:val="dotted" w:sz="4" w:space="0" w:color="auto"/>
              <w:right w:val="dotted" w:sz="4" w:space="0" w:color="auto"/>
            </w:tcBorders>
            <w:hideMark/>
          </w:tcPr>
          <w:p w14:paraId="52A7300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CPC30420</w:t>
            </w:r>
          </w:p>
        </w:tc>
        <w:tc>
          <w:tcPr>
            <w:tcW w:w="1613" w:type="pct"/>
            <w:tcBorders>
              <w:top w:val="nil"/>
              <w:left w:val="nil"/>
              <w:bottom w:val="dotted" w:sz="4" w:space="0" w:color="auto"/>
              <w:right w:val="dotted" w:sz="4" w:space="0" w:color="auto"/>
            </w:tcBorders>
            <w:hideMark/>
          </w:tcPr>
          <w:p w14:paraId="72EA2441"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Demolition</w:t>
            </w:r>
          </w:p>
        </w:tc>
        <w:tc>
          <w:tcPr>
            <w:tcW w:w="645" w:type="pct"/>
            <w:tcBorders>
              <w:top w:val="nil"/>
              <w:left w:val="nil"/>
              <w:bottom w:val="dotted" w:sz="4" w:space="0" w:color="auto"/>
              <w:right w:val="dotted" w:sz="4" w:space="0" w:color="auto"/>
            </w:tcBorders>
            <w:hideMark/>
          </w:tcPr>
          <w:p w14:paraId="1B7DB5C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40B4010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55350566"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399DAB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Painting &amp; Decorating *</w:t>
            </w:r>
          </w:p>
        </w:tc>
        <w:tc>
          <w:tcPr>
            <w:tcW w:w="807" w:type="pct"/>
            <w:tcBorders>
              <w:top w:val="nil"/>
              <w:left w:val="nil"/>
              <w:bottom w:val="dotted" w:sz="4" w:space="0" w:color="auto"/>
              <w:right w:val="dotted" w:sz="4" w:space="0" w:color="auto"/>
            </w:tcBorders>
            <w:hideMark/>
          </w:tcPr>
          <w:p w14:paraId="40695D8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CPC30620</w:t>
            </w:r>
          </w:p>
        </w:tc>
        <w:tc>
          <w:tcPr>
            <w:tcW w:w="1613" w:type="pct"/>
            <w:tcBorders>
              <w:top w:val="nil"/>
              <w:left w:val="nil"/>
              <w:bottom w:val="dotted" w:sz="4" w:space="0" w:color="auto"/>
              <w:right w:val="dotted" w:sz="4" w:space="0" w:color="auto"/>
            </w:tcBorders>
            <w:hideMark/>
          </w:tcPr>
          <w:p w14:paraId="2535C7DB"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Painting and Decorating</w:t>
            </w:r>
          </w:p>
        </w:tc>
        <w:tc>
          <w:tcPr>
            <w:tcW w:w="645" w:type="pct"/>
            <w:tcBorders>
              <w:top w:val="nil"/>
              <w:left w:val="nil"/>
              <w:bottom w:val="dotted" w:sz="4" w:space="0" w:color="auto"/>
              <w:right w:val="dotted" w:sz="4" w:space="0" w:color="auto"/>
            </w:tcBorders>
            <w:hideMark/>
          </w:tcPr>
          <w:p w14:paraId="1B40DEC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22B0017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5939724C"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E1D0BB8"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Rigger #</w:t>
            </w:r>
          </w:p>
        </w:tc>
        <w:tc>
          <w:tcPr>
            <w:tcW w:w="807" w:type="pct"/>
            <w:tcBorders>
              <w:top w:val="nil"/>
              <w:left w:val="nil"/>
              <w:bottom w:val="dotted" w:sz="4" w:space="0" w:color="auto"/>
              <w:right w:val="dotted" w:sz="4" w:space="0" w:color="auto"/>
            </w:tcBorders>
            <w:hideMark/>
          </w:tcPr>
          <w:p w14:paraId="6B5780B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CPC30720</w:t>
            </w:r>
          </w:p>
        </w:tc>
        <w:tc>
          <w:tcPr>
            <w:tcW w:w="1613" w:type="pct"/>
            <w:tcBorders>
              <w:top w:val="nil"/>
              <w:left w:val="nil"/>
              <w:bottom w:val="dotted" w:sz="4" w:space="0" w:color="auto"/>
              <w:right w:val="dotted" w:sz="4" w:space="0" w:color="auto"/>
            </w:tcBorders>
            <w:hideMark/>
          </w:tcPr>
          <w:p w14:paraId="16F2A5E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Rigging</w:t>
            </w:r>
          </w:p>
        </w:tc>
        <w:tc>
          <w:tcPr>
            <w:tcW w:w="645" w:type="pct"/>
            <w:tcBorders>
              <w:top w:val="nil"/>
              <w:left w:val="nil"/>
              <w:bottom w:val="dotted" w:sz="4" w:space="0" w:color="auto"/>
              <w:right w:val="dotted" w:sz="4" w:space="0" w:color="auto"/>
            </w:tcBorders>
            <w:hideMark/>
          </w:tcPr>
          <w:p w14:paraId="75D387A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4F06F6D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7D80AB71"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BE2AAA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Roof Tiling *</w:t>
            </w:r>
          </w:p>
        </w:tc>
        <w:tc>
          <w:tcPr>
            <w:tcW w:w="807" w:type="pct"/>
            <w:tcBorders>
              <w:top w:val="nil"/>
              <w:left w:val="nil"/>
              <w:bottom w:val="dotted" w:sz="4" w:space="0" w:color="auto"/>
              <w:right w:val="dotted" w:sz="4" w:space="0" w:color="auto"/>
            </w:tcBorders>
            <w:hideMark/>
          </w:tcPr>
          <w:p w14:paraId="11BA52E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CPC30820</w:t>
            </w:r>
          </w:p>
        </w:tc>
        <w:tc>
          <w:tcPr>
            <w:tcW w:w="1613" w:type="pct"/>
            <w:tcBorders>
              <w:top w:val="nil"/>
              <w:left w:val="nil"/>
              <w:bottom w:val="dotted" w:sz="4" w:space="0" w:color="auto"/>
              <w:right w:val="dotted" w:sz="4" w:space="0" w:color="auto"/>
            </w:tcBorders>
            <w:hideMark/>
          </w:tcPr>
          <w:p w14:paraId="340AB677"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Roof Tiling</w:t>
            </w:r>
          </w:p>
        </w:tc>
        <w:tc>
          <w:tcPr>
            <w:tcW w:w="645" w:type="pct"/>
            <w:tcBorders>
              <w:top w:val="nil"/>
              <w:left w:val="nil"/>
              <w:bottom w:val="dotted" w:sz="4" w:space="0" w:color="auto"/>
              <w:right w:val="dotted" w:sz="4" w:space="0" w:color="auto"/>
            </w:tcBorders>
            <w:hideMark/>
          </w:tcPr>
          <w:p w14:paraId="1A06D19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12A2757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3860C89D"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4C3E191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Scaffolder #</w:t>
            </w:r>
          </w:p>
        </w:tc>
        <w:tc>
          <w:tcPr>
            <w:tcW w:w="807" w:type="pct"/>
            <w:tcBorders>
              <w:top w:val="nil"/>
              <w:left w:val="nil"/>
              <w:bottom w:val="dotted" w:sz="4" w:space="0" w:color="auto"/>
              <w:right w:val="dotted" w:sz="4" w:space="0" w:color="auto"/>
            </w:tcBorders>
            <w:hideMark/>
          </w:tcPr>
          <w:p w14:paraId="0556728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CPC30920</w:t>
            </w:r>
          </w:p>
        </w:tc>
        <w:tc>
          <w:tcPr>
            <w:tcW w:w="1613" w:type="pct"/>
            <w:tcBorders>
              <w:top w:val="nil"/>
              <w:left w:val="nil"/>
              <w:bottom w:val="dotted" w:sz="4" w:space="0" w:color="auto"/>
              <w:right w:val="dotted" w:sz="4" w:space="0" w:color="auto"/>
            </w:tcBorders>
            <w:hideMark/>
          </w:tcPr>
          <w:p w14:paraId="6074B50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Scaffolding</w:t>
            </w:r>
          </w:p>
        </w:tc>
        <w:tc>
          <w:tcPr>
            <w:tcW w:w="645" w:type="pct"/>
            <w:tcBorders>
              <w:top w:val="nil"/>
              <w:left w:val="nil"/>
              <w:bottom w:val="dotted" w:sz="4" w:space="0" w:color="auto"/>
              <w:right w:val="dotted" w:sz="4" w:space="0" w:color="auto"/>
            </w:tcBorders>
            <w:hideMark/>
          </w:tcPr>
          <w:p w14:paraId="7852B84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1874154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2A9B44F4"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73FD12FD"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lastRenderedPageBreak/>
              <w:t>Plastering (Solid and/or Fibrous) *</w:t>
            </w:r>
          </w:p>
        </w:tc>
        <w:tc>
          <w:tcPr>
            <w:tcW w:w="807" w:type="pct"/>
            <w:tcBorders>
              <w:top w:val="nil"/>
              <w:left w:val="nil"/>
              <w:bottom w:val="dotted" w:sz="4" w:space="0" w:color="auto"/>
              <w:right w:val="dotted" w:sz="4" w:space="0" w:color="auto"/>
            </w:tcBorders>
            <w:hideMark/>
          </w:tcPr>
          <w:p w14:paraId="4ECE599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CPC31020</w:t>
            </w:r>
          </w:p>
        </w:tc>
        <w:tc>
          <w:tcPr>
            <w:tcW w:w="1613" w:type="pct"/>
            <w:tcBorders>
              <w:top w:val="nil"/>
              <w:left w:val="nil"/>
              <w:bottom w:val="dotted" w:sz="4" w:space="0" w:color="auto"/>
              <w:right w:val="dotted" w:sz="4" w:space="0" w:color="auto"/>
            </w:tcBorders>
            <w:hideMark/>
          </w:tcPr>
          <w:p w14:paraId="5D4FBC1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Solid Plastering</w:t>
            </w:r>
          </w:p>
        </w:tc>
        <w:tc>
          <w:tcPr>
            <w:tcW w:w="645" w:type="pct"/>
            <w:tcBorders>
              <w:top w:val="nil"/>
              <w:left w:val="nil"/>
              <w:bottom w:val="dotted" w:sz="4" w:space="0" w:color="auto"/>
              <w:right w:val="dotted" w:sz="4" w:space="0" w:color="auto"/>
            </w:tcBorders>
            <w:hideMark/>
          </w:tcPr>
          <w:p w14:paraId="56EE933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1992AA4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429B2A08"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1B11258"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Steel Fixer #</w:t>
            </w:r>
          </w:p>
        </w:tc>
        <w:tc>
          <w:tcPr>
            <w:tcW w:w="807" w:type="pct"/>
            <w:tcBorders>
              <w:top w:val="nil"/>
              <w:left w:val="nil"/>
              <w:bottom w:val="dotted" w:sz="4" w:space="0" w:color="auto"/>
              <w:right w:val="dotted" w:sz="4" w:space="0" w:color="auto"/>
            </w:tcBorders>
            <w:hideMark/>
          </w:tcPr>
          <w:p w14:paraId="21197B4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CPC31120</w:t>
            </w:r>
          </w:p>
        </w:tc>
        <w:tc>
          <w:tcPr>
            <w:tcW w:w="1613" w:type="pct"/>
            <w:tcBorders>
              <w:top w:val="nil"/>
              <w:left w:val="nil"/>
              <w:bottom w:val="dotted" w:sz="4" w:space="0" w:color="auto"/>
              <w:right w:val="dotted" w:sz="4" w:space="0" w:color="auto"/>
            </w:tcBorders>
            <w:hideMark/>
          </w:tcPr>
          <w:p w14:paraId="699C482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Steelfixing</w:t>
            </w:r>
          </w:p>
        </w:tc>
        <w:tc>
          <w:tcPr>
            <w:tcW w:w="645" w:type="pct"/>
            <w:tcBorders>
              <w:top w:val="nil"/>
              <w:left w:val="nil"/>
              <w:bottom w:val="dotted" w:sz="4" w:space="0" w:color="auto"/>
              <w:right w:val="dotted" w:sz="4" w:space="0" w:color="auto"/>
            </w:tcBorders>
            <w:hideMark/>
          </w:tcPr>
          <w:p w14:paraId="2B892B2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4849645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60BFB6BB"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5A8593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Plastering (Wall and Ceiling Lining) *</w:t>
            </w:r>
          </w:p>
        </w:tc>
        <w:tc>
          <w:tcPr>
            <w:tcW w:w="807" w:type="pct"/>
            <w:tcBorders>
              <w:top w:val="nil"/>
              <w:left w:val="nil"/>
              <w:bottom w:val="dotted" w:sz="4" w:space="0" w:color="auto"/>
              <w:right w:val="dotted" w:sz="4" w:space="0" w:color="auto"/>
            </w:tcBorders>
            <w:hideMark/>
          </w:tcPr>
          <w:p w14:paraId="367434F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CPC31220</w:t>
            </w:r>
          </w:p>
        </w:tc>
        <w:tc>
          <w:tcPr>
            <w:tcW w:w="1613" w:type="pct"/>
            <w:tcBorders>
              <w:top w:val="nil"/>
              <w:left w:val="nil"/>
              <w:bottom w:val="dotted" w:sz="4" w:space="0" w:color="auto"/>
              <w:right w:val="dotted" w:sz="4" w:space="0" w:color="auto"/>
            </w:tcBorders>
            <w:hideMark/>
          </w:tcPr>
          <w:p w14:paraId="23204C8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Wall and Ceiling Lining</w:t>
            </w:r>
          </w:p>
        </w:tc>
        <w:tc>
          <w:tcPr>
            <w:tcW w:w="645" w:type="pct"/>
            <w:tcBorders>
              <w:top w:val="nil"/>
              <w:left w:val="nil"/>
              <w:bottom w:val="dotted" w:sz="4" w:space="0" w:color="auto"/>
              <w:right w:val="dotted" w:sz="4" w:space="0" w:color="auto"/>
            </w:tcBorders>
            <w:hideMark/>
          </w:tcPr>
          <w:p w14:paraId="2924D9B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05C1394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7DB3EA5F"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35D1FE86"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Tiling (Wall and Floor) *</w:t>
            </w:r>
          </w:p>
        </w:tc>
        <w:tc>
          <w:tcPr>
            <w:tcW w:w="807" w:type="pct"/>
            <w:tcBorders>
              <w:top w:val="nil"/>
              <w:left w:val="nil"/>
              <w:bottom w:val="dotted" w:sz="4" w:space="0" w:color="auto"/>
              <w:right w:val="dotted" w:sz="4" w:space="0" w:color="auto"/>
            </w:tcBorders>
            <w:hideMark/>
          </w:tcPr>
          <w:p w14:paraId="541E254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CPC31320</w:t>
            </w:r>
          </w:p>
        </w:tc>
        <w:tc>
          <w:tcPr>
            <w:tcW w:w="1613" w:type="pct"/>
            <w:tcBorders>
              <w:top w:val="nil"/>
              <w:left w:val="nil"/>
              <w:bottom w:val="dotted" w:sz="4" w:space="0" w:color="auto"/>
              <w:right w:val="dotted" w:sz="4" w:space="0" w:color="auto"/>
            </w:tcBorders>
            <w:hideMark/>
          </w:tcPr>
          <w:p w14:paraId="238A1E3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Wall and Floor Tiling</w:t>
            </w:r>
          </w:p>
        </w:tc>
        <w:tc>
          <w:tcPr>
            <w:tcW w:w="645" w:type="pct"/>
            <w:tcBorders>
              <w:top w:val="nil"/>
              <w:left w:val="nil"/>
              <w:bottom w:val="dotted" w:sz="4" w:space="0" w:color="auto"/>
              <w:right w:val="dotted" w:sz="4" w:space="0" w:color="auto"/>
            </w:tcBorders>
            <w:hideMark/>
          </w:tcPr>
          <w:p w14:paraId="04B7028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7BE7910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3F0EA7B6"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7A33321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Construction Waterproofer #</w:t>
            </w:r>
          </w:p>
        </w:tc>
        <w:tc>
          <w:tcPr>
            <w:tcW w:w="807" w:type="pct"/>
            <w:tcBorders>
              <w:top w:val="nil"/>
              <w:left w:val="nil"/>
              <w:bottom w:val="dotted" w:sz="4" w:space="0" w:color="auto"/>
              <w:right w:val="dotted" w:sz="4" w:space="0" w:color="auto"/>
            </w:tcBorders>
            <w:hideMark/>
          </w:tcPr>
          <w:p w14:paraId="1916D9F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CPC31420</w:t>
            </w:r>
          </w:p>
        </w:tc>
        <w:tc>
          <w:tcPr>
            <w:tcW w:w="1613" w:type="pct"/>
            <w:tcBorders>
              <w:top w:val="nil"/>
              <w:left w:val="nil"/>
              <w:bottom w:val="dotted" w:sz="4" w:space="0" w:color="auto"/>
              <w:right w:val="dotted" w:sz="4" w:space="0" w:color="auto"/>
            </w:tcBorders>
            <w:hideMark/>
          </w:tcPr>
          <w:p w14:paraId="1CB447E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Construction Waterproofing</w:t>
            </w:r>
          </w:p>
        </w:tc>
        <w:tc>
          <w:tcPr>
            <w:tcW w:w="645" w:type="pct"/>
            <w:tcBorders>
              <w:top w:val="nil"/>
              <w:left w:val="nil"/>
              <w:bottom w:val="dotted" w:sz="4" w:space="0" w:color="auto"/>
              <w:right w:val="dotted" w:sz="4" w:space="0" w:color="auto"/>
            </w:tcBorders>
            <w:hideMark/>
          </w:tcPr>
          <w:p w14:paraId="4B3614D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74CB873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2184D0FC"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3044D872"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Carpentry and/or Joinery *</w:t>
            </w:r>
          </w:p>
        </w:tc>
        <w:tc>
          <w:tcPr>
            <w:tcW w:w="807" w:type="pct"/>
            <w:tcBorders>
              <w:top w:val="nil"/>
              <w:left w:val="nil"/>
              <w:bottom w:val="dotted" w:sz="4" w:space="0" w:color="auto"/>
              <w:right w:val="dotted" w:sz="4" w:space="0" w:color="auto"/>
            </w:tcBorders>
            <w:hideMark/>
          </w:tcPr>
          <w:p w14:paraId="5C30536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CPC31920</w:t>
            </w:r>
          </w:p>
        </w:tc>
        <w:tc>
          <w:tcPr>
            <w:tcW w:w="1613" w:type="pct"/>
            <w:tcBorders>
              <w:top w:val="nil"/>
              <w:left w:val="nil"/>
              <w:bottom w:val="dotted" w:sz="4" w:space="0" w:color="auto"/>
              <w:right w:val="dotted" w:sz="4" w:space="0" w:color="auto"/>
            </w:tcBorders>
            <w:hideMark/>
          </w:tcPr>
          <w:p w14:paraId="44FC3C8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Joinery</w:t>
            </w:r>
          </w:p>
        </w:tc>
        <w:tc>
          <w:tcPr>
            <w:tcW w:w="645" w:type="pct"/>
            <w:tcBorders>
              <w:top w:val="nil"/>
              <w:left w:val="nil"/>
              <w:bottom w:val="dotted" w:sz="4" w:space="0" w:color="auto"/>
              <w:right w:val="dotted" w:sz="4" w:space="0" w:color="auto"/>
            </w:tcBorders>
            <w:hideMark/>
          </w:tcPr>
          <w:p w14:paraId="1BABFEE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305E022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4FF134DE"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7F5205F8"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Stone Masonry and/or Carving and/or Letter Cutting *</w:t>
            </w:r>
          </w:p>
        </w:tc>
        <w:tc>
          <w:tcPr>
            <w:tcW w:w="807" w:type="pct"/>
            <w:tcBorders>
              <w:top w:val="nil"/>
              <w:left w:val="nil"/>
              <w:bottom w:val="dotted" w:sz="4" w:space="0" w:color="auto"/>
              <w:right w:val="dotted" w:sz="4" w:space="0" w:color="auto"/>
            </w:tcBorders>
            <w:hideMark/>
          </w:tcPr>
          <w:p w14:paraId="08BC04A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CPC32320</w:t>
            </w:r>
          </w:p>
        </w:tc>
        <w:tc>
          <w:tcPr>
            <w:tcW w:w="1613" w:type="pct"/>
            <w:tcBorders>
              <w:top w:val="nil"/>
              <w:left w:val="nil"/>
              <w:bottom w:val="dotted" w:sz="4" w:space="0" w:color="auto"/>
              <w:right w:val="dotted" w:sz="4" w:space="0" w:color="auto"/>
            </w:tcBorders>
            <w:hideMark/>
          </w:tcPr>
          <w:p w14:paraId="300BB41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Stonemasonry</w:t>
            </w:r>
          </w:p>
        </w:tc>
        <w:tc>
          <w:tcPr>
            <w:tcW w:w="645" w:type="pct"/>
            <w:tcBorders>
              <w:top w:val="nil"/>
              <w:left w:val="nil"/>
              <w:bottom w:val="dotted" w:sz="4" w:space="0" w:color="auto"/>
              <w:right w:val="dotted" w:sz="4" w:space="0" w:color="auto"/>
            </w:tcBorders>
            <w:hideMark/>
          </w:tcPr>
          <w:p w14:paraId="4C09ABE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2A13AD6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358013A"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738615AB"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Roof Plumbing *</w:t>
            </w:r>
          </w:p>
        </w:tc>
        <w:tc>
          <w:tcPr>
            <w:tcW w:w="807" w:type="pct"/>
            <w:tcBorders>
              <w:top w:val="nil"/>
              <w:left w:val="nil"/>
              <w:bottom w:val="dotted" w:sz="4" w:space="0" w:color="auto"/>
              <w:right w:val="dotted" w:sz="4" w:space="0" w:color="auto"/>
            </w:tcBorders>
            <w:hideMark/>
          </w:tcPr>
          <w:p w14:paraId="79FA25F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CPC32620</w:t>
            </w:r>
          </w:p>
        </w:tc>
        <w:tc>
          <w:tcPr>
            <w:tcW w:w="1613" w:type="pct"/>
            <w:tcBorders>
              <w:top w:val="nil"/>
              <w:left w:val="nil"/>
              <w:bottom w:val="dotted" w:sz="4" w:space="0" w:color="auto"/>
              <w:right w:val="dotted" w:sz="4" w:space="0" w:color="auto"/>
            </w:tcBorders>
            <w:hideMark/>
          </w:tcPr>
          <w:p w14:paraId="0C8FAE2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Roof Plumbing</w:t>
            </w:r>
          </w:p>
        </w:tc>
        <w:tc>
          <w:tcPr>
            <w:tcW w:w="645" w:type="pct"/>
            <w:tcBorders>
              <w:top w:val="nil"/>
              <w:left w:val="nil"/>
              <w:bottom w:val="dotted" w:sz="4" w:space="0" w:color="auto"/>
              <w:right w:val="dotted" w:sz="4" w:space="0" w:color="auto"/>
            </w:tcBorders>
            <w:hideMark/>
          </w:tcPr>
          <w:p w14:paraId="7F19E3C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1F43B3D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099F6D9"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233BCAD"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Gas Fitter *</w:t>
            </w:r>
          </w:p>
        </w:tc>
        <w:tc>
          <w:tcPr>
            <w:tcW w:w="807" w:type="pct"/>
            <w:tcBorders>
              <w:top w:val="nil"/>
              <w:left w:val="nil"/>
              <w:bottom w:val="dotted" w:sz="4" w:space="0" w:color="auto"/>
              <w:right w:val="dotted" w:sz="4" w:space="0" w:color="auto"/>
            </w:tcBorders>
            <w:hideMark/>
          </w:tcPr>
          <w:p w14:paraId="75DA11E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CPC32720</w:t>
            </w:r>
          </w:p>
        </w:tc>
        <w:tc>
          <w:tcPr>
            <w:tcW w:w="1613" w:type="pct"/>
            <w:tcBorders>
              <w:top w:val="nil"/>
              <w:left w:val="nil"/>
              <w:bottom w:val="dotted" w:sz="4" w:space="0" w:color="auto"/>
              <w:right w:val="dotted" w:sz="4" w:space="0" w:color="auto"/>
            </w:tcBorders>
            <w:hideMark/>
          </w:tcPr>
          <w:p w14:paraId="49EEFCE7"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Gas Fitting</w:t>
            </w:r>
          </w:p>
        </w:tc>
        <w:tc>
          <w:tcPr>
            <w:tcW w:w="645" w:type="pct"/>
            <w:tcBorders>
              <w:top w:val="nil"/>
              <w:left w:val="nil"/>
              <w:bottom w:val="dotted" w:sz="4" w:space="0" w:color="auto"/>
              <w:right w:val="dotted" w:sz="4" w:space="0" w:color="auto"/>
            </w:tcBorders>
            <w:hideMark/>
          </w:tcPr>
          <w:p w14:paraId="7069062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081DF70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C9EAD45"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D9FA49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Fire Protection Systems Technician *</w:t>
            </w:r>
          </w:p>
        </w:tc>
        <w:tc>
          <w:tcPr>
            <w:tcW w:w="807" w:type="pct"/>
            <w:tcBorders>
              <w:top w:val="nil"/>
              <w:left w:val="nil"/>
              <w:bottom w:val="dotted" w:sz="4" w:space="0" w:color="auto"/>
              <w:right w:val="dotted" w:sz="4" w:space="0" w:color="auto"/>
            </w:tcBorders>
            <w:hideMark/>
          </w:tcPr>
          <w:p w14:paraId="607B2DA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CPC32820</w:t>
            </w:r>
          </w:p>
        </w:tc>
        <w:tc>
          <w:tcPr>
            <w:tcW w:w="1613" w:type="pct"/>
            <w:tcBorders>
              <w:top w:val="nil"/>
              <w:left w:val="nil"/>
              <w:bottom w:val="dotted" w:sz="4" w:space="0" w:color="auto"/>
              <w:right w:val="dotted" w:sz="4" w:space="0" w:color="auto"/>
            </w:tcBorders>
            <w:hideMark/>
          </w:tcPr>
          <w:p w14:paraId="7093F084"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Fire Protection</w:t>
            </w:r>
          </w:p>
        </w:tc>
        <w:tc>
          <w:tcPr>
            <w:tcW w:w="645" w:type="pct"/>
            <w:tcBorders>
              <w:top w:val="nil"/>
              <w:left w:val="nil"/>
              <w:bottom w:val="dotted" w:sz="4" w:space="0" w:color="auto"/>
              <w:right w:val="dotted" w:sz="4" w:space="0" w:color="auto"/>
            </w:tcBorders>
            <w:hideMark/>
          </w:tcPr>
          <w:p w14:paraId="767EF5F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7FAF8C1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4BFD966F"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3E69F23A"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Bricklaying *</w:t>
            </w:r>
          </w:p>
        </w:tc>
        <w:tc>
          <w:tcPr>
            <w:tcW w:w="807" w:type="pct"/>
            <w:tcBorders>
              <w:top w:val="nil"/>
              <w:left w:val="nil"/>
              <w:bottom w:val="dotted" w:sz="4" w:space="0" w:color="auto"/>
              <w:right w:val="dotted" w:sz="4" w:space="0" w:color="auto"/>
            </w:tcBorders>
            <w:hideMark/>
          </w:tcPr>
          <w:p w14:paraId="017E83D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CPC33020</w:t>
            </w:r>
          </w:p>
        </w:tc>
        <w:tc>
          <w:tcPr>
            <w:tcW w:w="1613" w:type="pct"/>
            <w:tcBorders>
              <w:top w:val="nil"/>
              <w:left w:val="nil"/>
              <w:bottom w:val="dotted" w:sz="4" w:space="0" w:color="auto"/>
              <w:right w:val="dotted" w:sz="4" w:space="0" w:color="auto"/>
            </w:tcBorders>
            <w:hideMark/>
          </w:tcPr>
          <w:p w14:paraId="6D93E694"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Bricklaying and Blocklaying</w:t>
            </w:r>
          </w:p>
        </w:tc>
        <w:tc>
          <w:tcPr>
            <w:tcW w:w="645" w:type="pct"/>
            <w:tcBorders>
              <w:top w:val="nil"/>
              <w:left w:val="nil"/>
              <w:bottom w:val="dotted" w:sz="4" w:space="0" w:color="auto"/>
              <w:right w:val="dotted" w:sz="4" w:space="0" w:color="auto"/>
            </w:tcBorders>
            <w:hideMark/>
          </w:tcPr>
          <w:p w14:paraId="5E01AD0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0158F00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124B573E"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A810241"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Builder #</w:t>
            </w:r>
          </w:p>
        </w:tc>
        <w:tc>
          <w:tcPr>
            <w:tcW w:w="807" w:type="pct"/>
            <w:tcBorders>
              <w:top w:val="nil"/>
              <w:left w:val="nil"/>
              <w:bottom w:val="dotted" w:sz="4" w:space="0" w:color="auto"/>
              <w:right w:val="dotted" w:sz="4" w:space="0" w:color="auto"/>
            </w:tcBorders>
            <w:hideMark/>
          </w:tcPr>
          <w:p w14:paraId="22406C6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CPC40120</w:t>
            </w:r>
          </w:p>
        </w:tc>
        <w:tc>
          <w:tcPr>
            <w:tcW w:w="1613" w:type="pct"/>
            <w:tcBorders>
              <w:top w:val="nil"/>
              <w:left w:val="nil"/>
              <w:bottom w:val="dotted" w:sz="4" w:space="0" w:color="auto"/>
              <w:right w:val="dotted" w:sz="4" w:space="0" w:color="auto"/>
            </w:tcBorders>
            <w:hideMark/>
          </w:tcPr>
          <w:p w14:paraId="1C8C7242"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Building and Construction</w:t>
            </w:r>
          </w:p>
        </w:tc>
        <w:tc>
          <w:tcPr>
            <w:tcW w:w="645" w:type="pct"/>
            <w:tcBorders>
              <w:top w:val="nil"/>
              <w:left w:val="nil"/>
              <w:bottom w:val="dotted" w:sz="4" w:space="0" w:color="auto"/>
              <w:right w:val="dotted" w:sz="4" w:space="0" w:color="auto"/>
            </w:tcBorders>
            <w:hideMark/>
          </w:tcPr>
          <w:p w14:paraId="53080D9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76FE3BD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2E69DCF0"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F5EA3C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Building Estimator #</w:t>
            </w:r>
          </w:p>
        </w:tc>
        <w:tc>
          <w:tcPr>
            <w:tcW w:w="807" w:type="pct"/>
            <w:tcBorders>
              <w:top w:val="nil"/>
              <w:left w:val="nil"/>
              <w:bottom w:val="dotted" w:sz="4" w:space="0" w:color="auto"/>
              <w:right w:val="dotted" w:sz="4" w:space="0" w:color="auto"/>
            </w:tcBorders>
            <w:hideMark/>
          </w:tcPr>
          <w:p w14:paraId="1CBE540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CPC40320</w:t>
            </w:r>
          </w:p>
        </w:tc>
        <w:tc>
          <w:tcPr>
            <w:tcW w:w="1613" w:type="pct"/>
            <w:tcBorders>
              <w:top w:val="nil"/>
              <w:left w:val="nil"/>
              <w:bottom w:val="dotted" w:sz="4" w:space="0" w:color="auto"/>
              <w:right w:val="dotted" w:sz="4" w:space="0" w:color="auto"/>
            </w:tcBorders>
            <w:hideMark/>
          </w:tcPr>
          <w:p w14:paraId="4CAB3E47"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Building Project Support</w:t>
            </w:r>
          </w:p>
        </w:tc>
        <w:tc>
          <w:tcPr>
            <w:tcW w:w="645" w:type="pct"/>
            <w:tcBorders>
              <w:top w:val="nil"/>
              <w:left w:val="nil"/>
              <w:bottom w:val="dotted" w:sz="4" w:space="0" w:color="auto"/>
              <w:right w:val="dotted" w:sz="4" w:space="0" w:color="auto"/>
            </w:tcBorders>
            <w:hideMark/>
          </w:tcPr>
          <w:p w14:paraId="6081158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5324309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891B0E2"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E4DBE3A"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Building Associate #</w:t>
            </w:r>
          </w:p>
        </w:tc>
        <w:tc>
          <w:tcPr>
            <w:tcW w:w="807" w:type="pct"/>
            <w:tcBorders>
              <w:top w:val="nil"/>
              <w:left w:val="nil"/>
              <w:bottom w:val="dotted" w:sz="4" w:space="0" w:color="auto"/>
              <w:right w:val="dotted" w:sz="4" w:space="0" w:color="auto"/>
            </w:tcBorders>
            <w:hideMark/>
          </w:tcPr>
          <w:p w14:paraId="7787852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CPC50220</w:t>
            </w:r>
          </w:p>
        </w:tc>
        <w:tc>
          <w:tcPr>
            <w:tcW w:w="1613" w:type="pct"/>
            <w:tcBorders>
              <w:top w:val="nil"/>
              <w:left w:val="nil"/>
              <w:bottom w:val="dotted" w:sz="4" w:space="0" w:color="auto"/>
              <w:right w:val="dotted" w:sz="4" w:space="0" w:color="auto"/>
            </w:tcBorders>
            <w:hideMark/>
          </w:tcPr>
          <w:p w14:paraId="250BC09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Building and Construction (Building)</w:t>
            </w:r>
          </w:p>
        </w:tc>
        <w:tc>
          <w:tcPr>
            <w:tcW w:w="645" w:type="pct"/>
            <w:tcBorders>
              <w:top w:val="nil"/>
              <w:left w:val="nil"/>
              <w:bottom w:val="dotted" w:sz="4" w:space="0" w:color="auto"/>
              <w:right w:val="dotted" w:sz="4" w:space="0" w:color="auto"/>
            </w:tcBorders>
            <w:hideMark/>
          </w:tcPr>
          <w:p w14:paraId="4EE9680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6B49C82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6FB1C1E7"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83B80AD"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Building Construction </w:t>
            </w:r>
            <w:r w:rsidRPr="006C1B4A">
              <w:rPr>
                <w:rFonts w:eastAsia="Times New Roman"/>
                <w:szCs w:val="17"/>
                <w:lang w:eastAsia="en-AU"/>
              </w:rPr>
              <w:br/>
              <w:t>Supervisor #</w:t>
            </w:r>
          </w:p>
        </w:tc>
        <w:tc>
          <w:tcPr>
            <w:tcW w:w="807" w:type="pct"/>
            <w:tcBorders>
              <w:top w:val="nil"/>
              <w:left w:val="nil"/>
              <w:bottom w:val="dotted" w:sz="4" w:space="0" w:color="auto"/>
              <w:right w:val="dotted" w:sz="4" w:space="0" w:color="auto"/>
            </w:tcBorders>
            <w:hideMark/>
          </w:tcPr>
          <w:p w14:paraId="7DC45DF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CPC60220</w:t>
            </w:r>
          </w:p>
        </w:tc>
        <w:tc>
          <w:tcPr>
            <w:tcW w:w="1613" w:type="pct"/>
            <w:tcBorders>
              <w:top w:val="nil"/>
              <w:left w:val="nil"/>
              <w:bottom w:val="dotted" w:sz="4" w:space="0" w:color="auto"/>
              <w:right w:val="dotted" w:sz="4" w:space="0" w:color="auto"/>
            </w:tcBorders>
            <w:hideMark/>
          </w:tcPr>
          <w:p w14:paraId="71569763"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Advanced Diploma of Building and Construction (Management)</w:t>
            </w:r>
          </w:p>
        </w:tc>
        <w:tc>
          <w:tcPr>
            <w:tcW w:w="645" w:type="pct"/>
            <w:tcBorders>
              <w:top w:val="nil"/>
              <w:left w:val="nil"/>
              <w:bottom w:val="dotted" w:sz="4" w:space="0" w:color="auto"/>
              <w:right w:val="dotted" w:sz="4" w:space="0" w:color="auto"/>
            </w:tcBorders>
            <w:hideMark/>
          </w:tcPr>
          <w:p w14:paraId="21FAA12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27046C0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6FB8B7CE"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1168A7F1"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Spatial Information #</w:t>
            </w:r>
          </w:p>
        </w:tc>
        <w:tc>
          <w:tcPr>
            <w:tcW w:w="807" w:type="pct"/>
            <w:tcBorders>
              <w:top w:val="nil"/>
              <w:left w:val="nil"/>
              <w:bottom w:val="dotted" w:sz="4" w:space="0" w:color="auto"/>
              <w:right w:val="dotted" w:sz="4" w:space="0" w:color="auto"/>
            </w:tcBorders>
            <w:hideMark/>
          </w:tcPr>
          <w:p w14:paraId="76FF871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CPP20521</w:t>
            </w:r>
          </w:p>
        </w:tc>
        <w:tc>
          <w:tcPr>
            <w:tcW w:w="1613" w:type="pct"/>
            <w:tcBorders>
              <w:top w:val="nil"/>
              <w:left w:val="nil"/>
              <w:bottom w:val="dotted" w:sz="4" w:space="0" w:color="auto"/>
              <w:right w:val="dotted" w:sz="4" w:space="0" w:color="auto"/>
            </w:tcBorders>
            <w:hideMark/>
          </w:tcPr>
          <w:p w14:paraId="43EF5713"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Fire Protection Inspection and Testing</w:t>
            </w:r>
          </w:p>
        </w:tc>
        <w:tc>
          <w:tcPr>
            <w:tcW w:w="645" w:type="pct"/>
            <w:tcBorders>
              <w:top w:val="nil"/>
              <w:left w:val="nil"/>
              <w:bottom w:val="dotted" w:sz="4" w:space="0" w:color="auto"/>
              <w:right w:val="dotted" w:sz="4" w:space="0" w:color="auto"/>
            </w:tcBorders>
            <w:hideMark/>
          </w:tcPr>
          <w:p w14:paraId="4FEC515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37F93D7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2DB90F37"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1C703A0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GIS Assistant #</w:t>
            </w:r>
          </w:p>
        </w:tc>
        <w:tc>
          <w:tcPr>
            <w:tcW w:w="807" w:type="pct"/>
            <w:tcBorders>
              <w:top w:val="nil"/>
              <w:left w:val="nil"/>
              <w:bottom w:val="dotted" w:sz="4" w:space="0" w:color="auto"/>
              <w:right w:val="dotted" w:sz="4" w:space="0" w:color="auto"/>
            </w:tcBorders>
            <w:hideMark/>
          </w:tcPr>
          <w:p w14:paraId="186F9A8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CPP30221</w:t>
            </w:r>
          </w:p>
        </w:tc>
        <w:tc>
          <w:tcPr>
            <w:tcW w:w="1613" w:type="pct"/>
            <w:tcBorders>
              <w:top w:val="nil"/>
              <w:left w:val="nil"/>
              <w:bottom w:val="dotted" w:sz="4" w:space="0" w:color="auto"/>
              <w:right w:val="dotted" w:sz="4" w:space="0" w:color="auto"/>
            </w:tcBorders>
            <w:hideMark/>
          </w:tcPr>
          <w:p w14:paraId="0C88016A"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III in Surveying and </w:t>
            </w:r>
            <w:r w:rsidRPr="006C1B4A">
              <w:rPr>
                <w:rFonts w:eastAsia="Times New Roman"/>
                <w:szCs w:val="17"/>
                <w:lang w:eastAsia="en-AU"/>
              </w:rPr>
              <w:br/>
              <w:t>Spatial Information Services</w:t>
            </w:r>
          </w:p>
        </w:tc>
        <w:tc>
          <w:tcPr>
            <w:tcW w:w="645" w:type="pct"/>
            <w:tcBorders>
              <w:top w:val="nil"/>
              <w:left w:val="nil"/>
              <w:bottom w:val="dotted" w:sz="4" w:space="0" w:color="auto"/>
              <w:right w:val="dotted" w:sz="4" w:space="0" w:color="auto"/>
            </w:tcBorders>
            <w:hideMark/>
          </w:tcPr>
          <w:p w14:paraId="58AB073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18</w:t>
            </w:r>
          </w:p>
        </w:tc>
        <w:tc>
          <w:tcPr>
            <w:tcW w:w="566" w:type="pct"/>
            <w:tcBorders>
              <w:top w:val="nil"/>
              <w:left w:val="nil"/>
              <w:bottom w:val="dotted" w:sz="4" w:space="0" w:color="auto"/>
              <w:right w:val="dotted" w:sz="4" w:space="0" w:color="auto"/>
            </w:tcBorders>
            <w:hideMark/>
          </w:tcPr>
          <w:p w14:paraId="34409C4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1E2B7232"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F897145"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Survey Technician #</w:t>
            </w:r>
          </w:p>
        </w:tc>
        <w:tc>
          <w:tcPr>
            <w:tcW w:w="807" w:type="pct"/>
            <w:tcBorders>
              <w:top w:val="nil"/>
              <w:left w:val="nil"/>
              <w:bottom w:val="dotted" w:sz="4" w:space="0" w:color="auto"/>
              <w:right w:val="dotted" w:sz="4" w:space="0" w:color="auto"/>
            </w:tcBorders>
            <w:hideMark/>
          </w:tcPr>
          <w:p w14:paraId="46CB381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CPP30821</w:t>
            </w:r>
          </w:p>
        </w:tc>
        <w:tc>
          <w:tcPr>
            <w:tcW w:w="1613" w:type="pct"/>
            <w:tcBorders>
              <w:top w:val="nil"/>
              <w:left w:val="nil"/>
              <w:bottom w:val="dotted" w:sz="4" w:space="0" w:color="auto"/>
              <w:right w:val="dotted" w:sz="4" w:space="0" w:color="auto"/>
            </w:tcBorders>
            <w:hideMark/>
          </w:tcPr>
          <w:p w14:paraId="7D32890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Fire Protection Inspection and Testing</w:t>
            </w:r>
          </w:p>
        </w:tc>
        <w:tc>
          <w:tcPr>
            <w:tcW w:w="645" w:type="pct"/>
            <w:tcBorders>
              <w:top w:val="nil"/>
              <w:left w:val="nil"/>
              <w:bottom w:val="dotted" w:sz="4" w:space="0" w:color="auto"/>
              <w:right w:val="dotted" w:sz="4" w:space="0" w:color="auto"/>
            </w:tcBorders>
            <w:hideMark/>
          </w:tcPr>
          <w:p w14:paraId="16C02C9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657A416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44ED7570"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3C8ABFA"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Cartographer #</w:t>
            </w:r>
          </w:p>
        </w:tc>
        <w:tc>
          <w:tcPr>
            <w:tcW w:w="807" w:type="pct"/>
            <w:tcBorders>
              <w:top w:val="nil"/>
              <w:left w:val="nil"/>
              <w:bottom w:val="dotted" w:sz="4" w:space="0" w:color="auto"/>
              <w:right w:val="dotted" w:sz="4" w:space="0" w:color="auto"/>
            </w:tcBorders>
            <w:hideMark/>
          </w:tcPr>
          <w:p w14:paraId="447A580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CPP41721</w:t>
            </w:r>
          </w:p>
        </w:tc>
        <w:tc>
          <w:tcPr>
            <w:tcW w:w="1613" w:type="pct"/>
            <w:tcBorders>
              <w:top w:val="nil"/>
              <w:left w:val="nil"/>
              <w:bottom w:val="dotted" w:sz="4" w:space="0" w:color="auto"/>
              <w:right w:val="dotted" w:sz="4" w:space="0" w:color="auto"/>
            </w:tcBorders>
            <w:hideMark/>
          </w:tcPr>
          <w:p w14:paraId="249100C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IV in Surveying and </w:t>
            </w:r>
            <w:r w:rsidRPr="006C1B4A">
              <w:rPr>
                <w:rFonts w:eastAsia="Times New Roman"/>
                <w:szCs w:val="17"/>
                <w:lang w:eastAsia="en-AU"/>
              </w:rPr>
              <w:br/>
              <w:t>Spatial Information Services</w:t>
            </w:r>
          </w:p>
        </w:tc>
        <w:tc>
          <w:tcPr>
            <w:tcW w:w="645" w:type="pct"/>
            <w:tcBorders>
              <w:top w:val="nil"/>
              <w:left w:val="nil"/>
              <w:bottom w:val="dotted" w:sz="4" w:space="0" w:color="auto"/>
              <w:right w:val="dotted" w:sz="4" w:space="0" w:color="auto"/>
            </w:tcBorders>
            <w:hideMark/>
          </w:tcPr>
          <w:p w14:paraId="69D8B20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3931C20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A01FD39"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4BF1CE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Asset Maintenance #</w:t>
            </w:r>
          </w:p>
        </w:tc>
        <w:tc>
          <w:tcPr>
            <w:tcW w:w="807" w:type="pct"/>
            <w:tcBorders>
              <w:top w:val="nil"/>
              <w:left w:val="nil"/>
              <w:bottom w:val="dotted" w:sz="4" w:space="0" w:color="auto"/>
              <w:right w:val="dotted" w:sz="4" w:space="0" w:color="auto"/>
            </w:tcBorders>
            <w:hideMark/>
          </w:tcPr>
          <w:p w14:paraId="12C5CF1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CPP50121</w:t>
            </w:r>
          </w:p>
        </w:tc>
        <w:tc>
          <w:tcPr>
            <w:tcW w:w="1613" w:type="pct"/>
            <w:tcBorders>
              <w:top w:val="nil"/>
              <w:left w:val="nil"/>
              <w:bottom w:val="dotted" w:sz="4" w:space="0" w:color="auto"/>
              <w:right w:val="dotted" w:sz="4" w:space="0" w:color="auto"/>
            </w:tcBorders>
            <w:hideMark/>
          </w:tcPr>
          <w:p w14:paraId="49A6B67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Surveying</w:t>
            </w:r>
          </w:p>
        </w:tc>
        <w:tc>
          <w:tcPr>
            <w:tcW w:w="645" w:type="pct"/>
            <w:tcBorders>
              <w:top w:val="nil"/>
              <w:left w:val="nil"/>
              <w:bottom w:val="dotted" w:sz="4" w:space="0" w:color="auto"/>
              <w:right w:val="dotted" w:sz="4" w:space="0" w:color="auto"/>
            </w:tcBorders>
            <w:hideMark/>
          </w:tcPr>
          <w:p w14:paraId="1BB3D36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5CC1987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5E3996F1"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95C22D7"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Asset Maintenance #</w:t>
            </w:r>
          </w:p>
        </w:tc>
        <w:tc>
          <w:tcPr>
            <w:tcW w:w="807" w:type="pct"/>
            <w:tcBorders>
              <w:top w:val="nil"/>
              <w:left w:val="nil"/>
              <w:bottom w:val="dotted" w:sz="4" w:space="0" w:color="auto"/>
              <w:right w:val="dotted" w:sz="4" w:space="0" w:color="auto"/>
            </w:tcBorders>
            <w:hideMark/>
          </w:tcPr>
          <w:p w14:paraId="2EB14F4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CPP50221</w:t>
            </w:r>
          </w:p>
        </w:tc>
        <w:tc>
          <w:tcPr>
            <w:tcW w:w="1613" w:type="pct"/>
            <w:tcBorders>
              <w:top w:val="nil"/>
              <w:left w:val="nil"/>
              <w:bottom w:val="dotted" w:sz="4" w:space="0" w:color="auto"/>
              <w:right w:val="dotted" w:sz="4" w:space="0" w:color="auto"/>
            </w:tcBorders>
            <w:hideMark/>
          </w:tcPr>
          <w:p w14:paraId="633A061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Spatial Information Services</w:t>
            </w:r>
          </w:p>
        </w:tc>
        <w:tc>
          <w:tcPr>
            <w:tcW w:w="645" w:type="pct"/>
            <w:tcBorders>
              <w:top w:val="nil"/>
              <w:left w:val="nil"/>
              <w:bottom w:val="dotted" w:sz="4" w:space="0" w:color="auto"/>
              <w:right w:val="dotted" w:sz="4" w:space="0" w:color="auto"/>
            </w:tcBorders>
            <w:hideMark/>
          </w:tcPr>
          <w:p w14:paraId="44098BC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3D4369A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5CBD1DBE"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26082E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Correctional Officer #</w:t>
            </w:r>
          </w:p>
        </w:tc>
        <w:tc>
          <w:tcPr>
            <w:tcW w:w="807" w:type="pct"/>
            <w:tcBorders>
              <w:top w:val="nil"/>
              <w:left w:val="nil"/>
              <w:bottom w:val="dotted" w:sz="4" w:space="0" w:color="auto"/>
              <w:right w:val="dotted" w:sz="4" w:space="0" w:color="auto"/>
            </w:tcBorders>
            <w:hideMark/>
          </w:tcPr>
          <w:p w14:paraId="2B89B7B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CSC40120</w:t>
            </w:r>
          </w:p>
        </w:tc>
        <w:tc>
          <w:tcPr>
            <w:tcW w:w="1613" w:type="pct"/>
            <w:tcBorders>
              <w:top w:val="nil"/>
              <w:left w:val="nil"/>
              <w:bottom w:val="dotted" w:sz="4" w:space="0" w:color="auto"/>
              <w:right w:val="dotted" w:sz="4" w:space="0" w:color="auto"/>
            </w:tcBorders>
            <w:hideMark/>
          </w:tcPr>
          <w:p w14:paraId="5D5A00B5"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Correctional Practice</w:t>
            </w:r>
          </w:p>
        </w:tc>
        <w:tc>
          <w:tcPr>
            <w:tcW w:w="645" w:type="pct"/>
            <w:tcBorders>
              <w:top w:val="nil"/>
              <w:left w:val="nil"/>
              <w:bottom w:val="dotted" w:sz="4" w:space="0" w:color="auto"/>
              <w:right w:val="dotted" w:sz="4" w:space="0" w:color="auto"/>
            </w:tcBorders>
            <w:hideMark/>
          </w:tcPr>
          <w:p w14:paraId="60DA0B0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27E6CFC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1C1E23EA"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E2ADAD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Pharmaceutical Manufacturing #</w:t>
            </w:r>
          </w:p>
        </w:tc>
        <w:tc>
          <w:tcPr>
            <w:tcW w:w="807" w:type="pct"/>
            <w:tcBorders>
              <w:top w:val="nil"/>
              <w:left w:val="nil"/>
              <w:bottom w:val="dotted" w:sz="4" w:space="0" w:color="auto"/>
              <w:right w:val="dotted" w:sz="4" w:space="0" w:color="auto"/>
            </w:tcBorders>
            <w:hideMark/>
          </w:tcPr>
          <w:p w14:paraId="2D1940C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FBP30821</w:t>
            </w:r>
          </w:p>
        </w:tc>
        <w:tc>
          <w:tcPr>
            <w:tcW w:w="1613" w:type="pct"/>
            <w:tcBorders>
              <w:top w:val="nil"/>
              <w:left w:val="nil"/>
              <w:bottom w:val="dotted" w:sz="4" w:space="0" w:color="auto"/>
              <w:right w:val="dotted" w:sz="4" w:space="0" w:color="auto"/>
            </w:tcBorders>
            <w:hideMark/>
          </w:tcPr>
          <w:p w14:paraId="3CD68BED"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Pharmaceutical Manufacturing</w:t>
            </w:r>
          </w:p>
        </w:tc>
        <w:tc>
          <w:tcPr>
            <w:tcW w:w="645" w:type="pct"/>
            <w:tcBorders>
              <w:top w:val="nil"/>
              <w:left w:val="nil"/>
              <w:bottom w:val="dotted" w:sz="4" w:space="0" w:color="auto"/>
              <w:right w:val="dotted" w:sz="4" w:space="0" w:color="auto"/>
            </w:tcBorders>
            <w:hideMark/>
          </w:tcPr>
          <w:p w14:paraId="0DC2CC1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051BF1F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75CC3ED9"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4B548EAA"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Shore-based Linesperson #</w:t>
            </w:r>
          </w:p>
        </w:tc>
        <w:tc>
          <w:tcPr>
            <w:tcW w:w="807" w:type="pct"/>
            <w:tcBorders>
              <w:top w:val="nil"/>
              <w:left w:val="nil"/>
              <w:bottom w:val="dotted" w:sz="4" w:space="0" w:color="auto"/>
              <w:right w:val="dotted" w:sz="4" w:space="0" w:color="auto"/>
            </w:tcBorders>
            <w:hideMark/>
          </w:tcPr>
          <w:p w14:paraId="05F1F49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MAR20120</w:t>
            </w:r>
          </w:p>
        </w:tc>
        <w:tc>
          <w:tcPr>
            <w:tcW w:w="1613" w:type="pct"/>
            <w:tcBorders>
              <w:top w:val="nil"/>
              <w:left w:val="nil"/>
              <w:bottom w:val="dotted" w:sz="4" w:space="0" w:color="auto"/>
              <w:right w:val="dotted" w:sz="4" w:space="0" w:color="auto"/>
            </w:tcBorders>
            <w:hideMark/>
          </w:tcPr>
          <w:p w14:paraId="2E41F13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Maritime Operations (Linesperson)</w:t>
            </w:r>
          </w:p>
        </w:tc>
        <w:tc>
          <w:tcPr>
            <w:tcW w:w="645" w:type="pct"/>
            <w:tcBorders>
              <w:top w:val="nil"/>
              <w:left w:val="nil"/>
              <w:bottom w:val="dotted" w:sz="4" w:space="0" w:color="auto"/>
              <w:right w:val="dotted" w:sz="4" w:space="0" w:color="auto"/>
            </w:tcBorders>
            <w:hideMark/>
          </w:tcPr>
          <w:p w14:paraId="32D0B8E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0C53616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088D4904"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3793FEE6"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Marine Engine Driver Grade 1 #</w:t>
            </w:r>
          </w:p>
        </w:tc>
        <w:tc>
          <w:tcPr>
            <w:tcW w:w="807" w:type="pct"/>
            <w:tcBorders>
              <w:top w:val="nil"/>
              <w:left w:val="nil"/>
              <w:bottom w:val="dotted" w:sz="4" w:space="0" w:color="auto"/>
              <w:right w:val="dotted" w:sz="4" w:space="0" w:color="auto"/>
            </w:tcBorders>
            <w:hideMark/>
          </w:tcPr>
          <w:p w14:paraId="43A67EF8"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MAR40220</w:t>
            </w:r>
          </w:p>
        </w:tc>
        <w:tc>
          <w:tcPr>
            <w:tcW w:w="1613" w:type="pct"/>
            <w:tcBorders>
              <w:top w:val="nil"/>
              <w:left w:val="nil"/>
              <w:bottom w:val="dotted" w:sz="4" w:space="0" w:color="auto"/>
              <w:right w:val="dotted" w:sz="4" w:space="0" w:color="auto"/>
            </w:tcBorders>
            <w:hideMark/>
          </w:tcPr>
          <w:p w14:paraId="6561B986"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IV in Maritime Operations (Marine Engine Driver Grade 1 </w:t>
            </w:r>
            <w:r w:rsidRPr="006C1B4A">
              <w:rPr>
                <w:rFonts w:eastAsia="Times New Roman"/>
                <w:szCs w:val="17"/>
                <w:lang w:eastAsia="en-AU"/>
              </w:rPr>
              <w:br/>
              <w:t>Near Coastal)</w:t>
            </w:r>
          </w:p>
        </w:tc>
        <w:tc>
          <w:tcPr>
            <w:tcW w:w="645" w:type="pct"/>
            <w:tcBorders>
              <w:top w:val="nil"/>
              <w:left w:val="nil"/>
              <w:bottom w:val="dotted" w:sz="4" w:space="0" w:color="auto"/>
              <w:right w:val="dotted" w:sz="4" w:space="0" w:color="auto"/>
            </w:tcBorders>
            <w:hideMark/>
          </w:tcPr>
          <w:p w14:paraId="711723D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1FC5F67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5F6A6AB8"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F36D5C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Master 4 Skipper Grade 2 #</w:t>
            </w:r>
          </w:p>
        </w:tc>
        <w:tc>
          <w:tcPr>
            <w:tcW w:w="807" w:type="pct"/>
            <w:tcBorders>
              <w:top w:val="nil"/>
              <w:left w:val="nil"/>
              <w:bottom w:val="dotted" w:sz="4" w:space="0" w:color="auto"/>
              <w:right w:val="dotted" w:sz="4" w:space="0" w:color="auto"/>
            </w:tcBorders>
            <w:hideMark/>
          </w:tcPr>
          <w:p w14:paraId="65B3028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MAR40320</w:t>
            </w:r>
          </w:p>
        </w:tc>
        <w:tc>
          <w:tcPr>
            <w:tcW w:w="1613" w:type="pct"/>
            <w:tcBorders>
              <w:top w:val="nil"/>
              <w:left w:val="nil"/>
              <w:bottom w:val="dotted" w:sz="4" w:space="0" w:color="auto"/>
              <w:right w:val="dotted" w:sz="4" w:space="0" w:color="auto"/>
            </w:tcBorders>
            <w:hideMark/>
          </w:tcPr>
          <w:p w14:paraId="1F752F2B"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Maritime Operations (Master up to 35 metres Near Coastal)</w:t>
            </w:r>
          </w:p>
        </w:tc>
        <w:tc>
          <w:tcPr>
            <w:tcW w:w="645" w:type="pct"/>
            <w:tcBorders>
              <w:top w:val="nil"/>
              <w:left w:val="nil"/>
              <w:bottom w:val="dotted" w:sz="4" w:space="0" w:color="auto"/>
              <w:right w:val="dotted" w:sz="4" w:space="0" w:color="auto"/>
            </w:tcBorders>
            <w:hideMark/>
          </w:tcPr>
          <w:p w14:paraId="6D9F3F9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11575BD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38A66864"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108CF01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Water Industry Operator #</w:t>
            </w:r>
          </w:p>
        </w:tc>
        <w:tc>
          <w:tcPr>
            <w:tcW w:w="807" w:type="pct"/>
            <w:tcBorders>
              <w:top w:val="nil"/>
              <w:left w:val="nil"/>
              <w:bottom w:val="dotted" w:sz="4" w:space="0" w:color="auto"/>
              <w:right w:val="dotted" w:sz="4" w:space="0" w:color="auto"/>
            </w:tcBorders>
            <w:hideMark/>
          </w:tcPr>
          <w:p w14:paraId="09E41EC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NWP40120</w:t>
            </w:r>
          </w:p>
        </w:tc>
        <w:tc>
          <w:tcPr>
            <w:tcW w:w="1613" w:type="pct"/>
            <w:tcBorders>
              <w:top w:val="nil"/>
              <w:left w:val="nil"/>
              <w:bottom w:val="dotted" w:sz="4" w:space="0" w:color="auto"/>
              <w:right w:val="dotted" w:sz="4" w:space="0" w:color="auto"/>
            </w:tcBorders>
            <w:hideMark/>
          </w:tcPr>
          <w:p w14:paraId="0F7E0334"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Water Industry Operations</w:t>
            </w:r>
          </w:p>
        </w:tc>
        <w:tc>
          <w:tcPr>
            <w:tcW w:w="645" w:type="pct"/>
            <w:tcBorders>
              <w:top w:val="nil"/>
              <w:left w:val="nil"/>
              <w:bottom w:val="dotted" w:sz="4" w:space="0" w:color="auto"/>
              <w:right w:val="dotted" w:sz="4" w:space="0" w:color="auto"/>
            </w:tcBorders>
            <w:hideMark/>
          </w:tcPr>
          <w:p w14:paraId="704D90D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42</w:t>
            </w:r>
          </w:p>
        </w:tc>
        <w:tc>
          <w:tcPr>
            <w:tcW w:w="566" w:type="pct"/>
            <w:tcBorders>
              <w:top w:val="nil"/>
              <w:left w:val="nil"/>
              <w:bottom w:val="dotted" w:sz="4" w:space="0" w:color="auto"/>
              <w:right w:val="dotted" w:sz="4" w:space="0" w:color="auto"/>
            </w:tcBorders>
            <w:hideMark/>
          </w:tcPr>
          <w:p w14:paraId="6ABB909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17169027"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2FF8A02"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Process Plant Operator #</w:t>
            </w:r>
          </w:p>
        </w:tc>
        <w:tc>
          <w:tcPr>
            <w:tcW w:w="807" w:type="pct"/>
            <w:tcBorders>
              <w:top w:val="nil"/>
              <w:left w:val="nil"/>
              <w:bottom w:val="dotted" w:sz="4" w:space="0" w:color="auto"/>
              <w:right w:val="dotted" w:sz="4" w:space="0" w:color="auto"/>
            </w:tcBorders>
            <w:hideMark/>
          </w:tcPr>
          <w:p w14:paraId="005E6C1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PMA30120</w:t>
            </w:r>
          </w:p>
        </w:tc>
        <w:tc>
          <w:tcPr>
            <w:tcW w:w="1613" w:type="pct"/>
            <w:tcBorders>
              <w:top w:val="nil"/>
              <w:left w:val="nil"/>
              <w:bottom w:val="dotted" w:sz="4" w:space="0" w:color="auto"/>
              <w:right w:val="dotted" w:sz="4" w:space="0" w:color="auto"/>
            </w:tcBorders>
            <w:hideMark/>
          </w:tcPr>
          <w:p w14:paraId="4165370C"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Process Plant Operations</w:t>
            </w:r>
          </w:p>
        </w:tc>
        <w:tc>
          <w:tcPr>
            <w:tcW w:w="645" w:type="pct"/>
            <w:tcBorders>
              <w:top w:val="nil"/>
              <w:left w:val="nil"/>
              <w:bottom w:val="dotted" w:sz="4" w:space="0" w:color="auto"/>
              <w:right w:val="dotted" w:sz="4" w:space="0" w:color="auto"/>
            </w:tcBorders>
            <w:hideMark/>
          </w:tcPr>
          <w:p w14:paraId="62FDA3E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37857CE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7CACE31B"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7A4EBE7"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Civil Construction and Maintenance Worker #</w:t>
            </w:r>
          </w:p>
        </w:tc>
        <w:tc>
          <w:tcPr>
            <w:tcW w:w="807" w:type="pct"/>
            <w:tcBorders>
              <w:top w:val="nil"/>
              <w:left w:val="nil"/>
              <w:bottom w:val="dotted" w:sz="4" w:space="0" w:color="auto"/>
              <w:right w:val="dotted" w:sz="4" w:space="0" w:color="auto"/>
            </w:tcBorders>
            <w:hideMark/>
          </w:tcPr>
          <w:p w14:paraId="6CFADE8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RII20720</w:t>
            </w:r>
          </w:p>
        </w:tc>
        <w:tc>
          <w:tcPr>
            <w:tcW w:w="1613" w:type="pct"/>
            <w:tcBorders>
              <w:top w:val="nil"/>
              <w:left w:val="nil"/>
              <w:bottom w:val="dotted" w:sz="4" w:space="0" w:color="auto"/>
              <w:right w:val="dotted" w:sz="4" w:space="0" w:color="auto"/>
            </w:tcBorders>
            <w:hideMark/>
          </w:tcPr>
          <w:p w14:paraId="6F3894B2"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Civil Construction</w:t>
            </w:r>
          </w:p>
        </w:tc>
        <w:tc>
          <w:tcPr>
            <w:tcW w:w="645" w:type="pct"/>
            <w:tcBorders>
              <w:top w:val="nil"/>
              <w:left w:val="nil"/>
              <w:bottom w:val="dotted" w:sz="4" w:space="0" w:color="auto"/>
              <w:right w:val="dotted" w:sz="4" w:space="0" w:color="auto"/>
            </w:tcBorders>
            <w:hideMark/>
          </w:tcPr>
          <w:p w14:paraId="68AD69F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18</w:t>
            </w:r>
          </w:p>
        </w:tc>
        <w:tc>
          <w:tcPr>
            <w:tcW w:w="566" w:type="pct"/>
            <w:tcBorders>
              <w:top w:val="nil"/>
              <w:left w:val="nil"/>
              <w:bottom w:val="dotted" w:sz="4" w:space="0" w:color="auto"/>
              <w:right w:val="dotted" w:sz="4" w:space="0" w:color="auto"/>
            </w:tcBorders>
            <w:hideMark/>
          </w:tcPr>
          <w:p w14:paraId="5FC7524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49D5FEEF"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F91772D"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Civil Construction Plant </w:t>
            </w:r>
            <w:r w:rsidRPr="006C1B4A">
              <w:rPr>
                <w:rFonts w:eastAsia="Times New Roman"/>
                <w:szCs w:val="17"/>
                <w:lang w:eastAsia="en-AU"/>
              </w:rPr>
              <w:br/>
              <w:t>Operator *</w:t>
            </w:r>
          </w:p>
        </w:tc>
        <w:tc>
          <w:tcPr>
            <w:tcW w:w="807" w:type="pct"/>
            <w:tcBorders>
              <w:top w:val="nil"/>
              <w:left w:val="nil"/>
              <w:bottom w:val="dotted" w:sz="4" w:space="0" w:color="auto"/>
              <w:right w:val="dotted" w:sz="4" w:space="0" w:color="auto"/>
            </w:tcBorders>
            <w:hideMark/>
          </w:tcPr>
          <w:p w14:paraId="5A95B04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RII30820</w:t>
            </w:r>
          </w:p>
        </w:tc>
        <w:tc>
          <w:tcPr>
            <w:tcW w:w="1613" w:type="pct"/>
            <w:tcBorders>
              <w:top w:val="nil"/>
              <w:left w:val="nil"/>
              <w:bottom w:val="dotted" w:sz="4" w:space="0" w:color="auto"/>
              <w:right w:val="dotted" w:sz="4" w:space="0" w:color="auto"/>
            </w:tcBorders>
            <w:hideMark/>
          </w:tcPr>
          <w:p w14:paraId="3B98266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Civil Construction Plant Operations</w:t>
            </w:r>
          </w:p>
        </w:tc>
        <w:tc>
          <w:tcPr>
            <w:tcW w:w="645" w:type="pct"/>
            <w:tcBorders>
              <w:top w:val="nil"/>
              <w:left w:val="nil"/>
              <w:bottom w:val="dotted" w:sz="4" w:space="0" w:color="auto"/>
              <w:right w:val="dotted" w:sz="4" w:space="0" w:color="auto"/>
            </w:tcBorders>
            <w:hideMark/>
          </w:tcPr>
          <w:p w14:paraId="57050C83"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77BDDD0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5CFBB791"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31A1EE1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Civil Construction *</w:t>
            </w:r>
          </w:p>
        </w:tc>
        <w:tc>
          <w:tcPr>
            <w:tcW w:w="807" w:type="pct"/>
            <w:tcBorders>
              <w:top w:val="nil"/>
              <w:left w:val="nil"/>
              <w:bottom w:val="dotted" w:sz="4" w:space="0" w:color="auto"/>
              <w:right w:val="dotted" w:sz="4" w:space="0" w:color="auto"/>
            </w:tcBorders>
            <w:hideMark/>
          </w:tcPr>
          <w:p w14:paraId="2C38BFD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RII30920</w:t>
            </w:r>
          </w:p>
        </w:tc>
        <w:tc>
          <w:tcPr>
            <w:tcW w:w="1613" w:type="pct"/>
            <w:tcBorders>
              <w:top w:val="nil"/>
              <w:left w:val="nil"/>
              <w:bottom w:val="dotted" w:sz="4" w:space="0" w:color="auto"/>
              <w:right w:val="dotted" w:sz="4" w:space="0" w:color="auto"/>
            </w:tcBorders>
            <w:hideMark/>
          </w:tcPr>
          <w:p w14:paraId="1823F412"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Civil Construction</w:t>
            </w:r>
          </w:p>
        </w:tc>
        <w:tc>
          <w:tcPr>
            <w:tcW w:w="645" w:type="pct"/>
            <w:tcBorders>
              <w:top w:val="nil"/>
              <w:left w:val="nil"/>
              <w:bottom w:val="dotted" w:sz="4" w:space="0" w:color="auto"/>
              <w:right w:val="dotted" w:sz="4" w:space="0" w:color="auto"/>
            </w:tcBorders>
            <w:hideMark/>
          </w:tcPr>
          <w:p w14:paraId="3657180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464194F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3CC1B706"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3FBE239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Civil Construction and Maintenance Worker—Operations #</w:t>
            </w:r>
          </w:p>
        </w:tc>
        <w:tc>
          <w:tcPr>
            <w:tcW w:w="807" w:type="pct"/>
            <w:tcBorders>
              <w:top w:val="nil"/>
              <w:left w:val="nil"/>
              <w:bottom w:val="dotted" w:sz="4" w:space="0" w:color="auto"/>
              <w:right w:val="dotted" w:sz="4" w:space="0" w:color="auto"/>
            </w:tcBorders>
            <w:hideMark/>
          </w:tcPr>
          <w:p w14:paraId="7C6869F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RII40720</w:t>
            </w:r>
          </w:p>
        </w:tc>
        <w:tc>
          <w:tcPr>
            <w:tcW w:w="1613" w:type="pct"/>
            <w:tcBorders>
              <w:top w:val="nil"/>
              <w:left w:val="nil"/>
              <w:bottom w:val="dotted" w:sz="4" w:space="0" w:color="auto"/>
              <w:right w:val="dotted" w:sz="4" w:space="0" w:color="auto"/>
            </w:tcBorders>
            <w:hideMark/>
          </w:tcPr>
          <w:p w14:paraId="4CB60A36"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Civil Construction</w:t>
            </w:r>
          </w:p>
        </w:tc>
        <w:tc>
          <w:tcPr>
            <w:tcW w:w="645" w:type="pct"/>
            <w:tcBorders>
              <w:top w:val="nil"/>
              <w:left w:val="nil"/>
              <w:bottom w:val="dotted" w:sz="4" w:space="0" w:color="auto"/>
              <w:right w:val="dotted" w:sz="4" w:space="0" w:color="auto"/>
            </w:tcBorders>
            <w:hideMark/>
          </w:tcPr>
          <w:p w14:paraId="7EB29F9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25A16C3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2586F476"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6E9745BB"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hideMark/>
          </w:tcPr>
          <w:p w14:paraId="3C5B0DFF"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TLI21920</w:t>
            </w:r>
          </w:p>
        </w:tc>
        <w:tc>
          <w:tcPr>
            <w:tcW w:w="1613" w:type="pct"/>
            <w:tcBorders>
              <w:top w:val="nil"/>
              <w:left w:val="nil"/>
              <w:bottom w:val="dotted" w:sz="4" w:space="0" w:color="auto"/>
              <w:right w:val="dotted" w:sz="4" w:space="0" w:color="auto"/>
            </w:tcBorders>
            <w:hideMark/>
          </w:tcPr>
          <w:p w14:paraId="0C34BB3E"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Track Protection</w:t>
            </w:r>
          </w:p>
        </w:tc>
        <w:tc>
          <w:tcPr>
            <w:tcW w:w="645" w:type="pct"/>
            <w:tcBorders>
              <w:top w:val="nil"/>
              <w:left w:val="nil"/>
              <w:bottom w:val="dotted" w:sz="4" w:space="0" w:color="auto"/>
              <w:right w:val="dotted" w:sz="4" w:space="0" w:color="auto"/>
            </w:tcBorders>
            <w:hideMark/>
          </w:tcPr>
          <w:p w14:paraId="5DFFF79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3FC9387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4C2162EB"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455D0931"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hideMark/>
          </w:tcPr>
          <w:p w14:paraId="1D366AB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TLI27120</w:t>
            </w:r>
          </w:p>
        </w:tc>
        <w:tc>
          <w:tcPr>
            <w:tcW w:w="1613" w:type="pct"/>
            <w:tcBorders>
              <w:top w:val="nil"/>
              <w:left w:val="nil"/>
              <w:bottom w:val="dotted" w:sz="4" w:space="0" w:color="auto"/>
              <w:right w:val="dotted" w:sz="4" w:space="0" w:color="auto"/>
            </w:tcBorders>
            <w:hideMark/>
          </w:tcPr>
          <w:p w14:paraId="4BA937D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Rail Infrastructure</w:t>
            </w:r>
          </w:p>
        </w:tc>
        <w:tc>
          <w:tcPr>
            <w:tcW w:w="645" w:type="pct"/>
            <w:tcBorders>
              <w:top w:val="nil"/>
              <w:left w:val="nil"/>
              <w:bottom w:val="dotted" w:sz="4" w:space="0" w:color="auto"/>
              <w:right w:val="dotted" w:sz="4" w:space="0" w:color="auto"/>
            </w:tcBorders>
            <w:hideMark/>
          </w:tcPr>
          <w:p w14:paraId="35CF030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61B3DC9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5F135820"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37DCACB6"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lastRenderedPageBreak/>
              <w:t xml:space="preserve">Rail Transport (Train </w:t>
            </w:r>
            <w:r w:rsidRPr="006C1B4A">
              <w:rPr>
                <w:rFonts w:eastAsia="Times New Roman"/>
                <w:szCs w:val="17"/>
                <w:lang w:eastAsia="en-AU"/>
              </w:rPr>
              <w:br/>
              <w:t>Operations) #</w:t>
            </w:r>
          </w:p>
        </w:tc>
        <w:tc>
          <w:tcPr>
            <w:tcW w:w="807" w:type="pct"/>
            <w:tcBorders>
              <w:top w:val="nil"/>
              <w:left w:val="nil"/>
              <w:bottom w:val="dotted" w:sz="4" w:space="0" w:color="auto"/>
              <w:right w:val="dotted" w:sz="4" w:space="0" w:color="auto"/>
            </w:tcBorders>
            <w:hideMark/>
          </w:tcPr>
          <w:p w14:paraId="27DA85B4"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TLI30120</w:t>
            </w:r>
          </w:p>
        </w:tc>
        <w:tc>
          <w:tcPr>
            <w:tcW w:w="1613" w:type="pct"/>
            <w:tcBorders>
              <w:top w:val="nil"/>
              <w:left w:val="nil"/>
              <w:bottom w:val="dotted" w:sz="4" w:space="0" w:color="auto"/>
              <w:right w:val="dotted" w:sz="4" w:space="0" w:color="auto"/>
            </w:tcBorders>
            <w:hideMark/>
          </w:tcPr>
          <w:p w14:paraId="05481E17"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Passenger Train Guard</w:t>
            </w:r>
          </w:p>
        </w:tc>
        <w:tc>
          <w:tcPr>
            <w:tcW w:w="645" w:type="pct"/>
            <w:tcBorders>
              <w:top w:val="nil"/>
              <w:left w:val="nil"/>
              <w:bottom w:val="dotted" w:sz="4" w:space="0" w:color="auto"/>
              <w:right w:val="dotted" w:sz="4" w:space="0" w:color="auto"/>
            </w:tcBorders>
            <w:hideMark/>
          </w:tcPr>
          <w:p w14:paraId="3AB707B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18</w:t>
            </w:r>
          </w:p>
        </w:tc>
        <w:tc>
          <w:tcPr>
            <w:tcW w:w="566" w:type="pct"/>
            <w:tcBorders>
              <w:top w:val="nil"/>
              <w:left w:val="nil"/>
              <w:bottom w:val="dotted" w:sz="4" w:space="0" w:color="auto"/>
              <w:right w:val="dotted" w:sz="4" w:space="0" w:color="auto"/>
            </w:tcBorders>
            <w:hideMark/>
          </w:tcPr>
          <w:p w14:paraId="1AAFA32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793C8E7F"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0428A39D"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hideMark/>
          </w:tcPr>
          <w:p w14:paraId="2619654D"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TLI37120</w:t>
            </w:r>
          </w:p>
        </w:tc>
        <w:tc>
          <w:tcPr>
            <w:tcW w:w="1613" w:type="pct"/>
            <w:tcBorders>
              <w:top w:val="nil"/>
              <w:left w:val="nil"/>
              <w:bottom w:val="dotted" w:sz="4" w:space="0" w:color="auto"/>
              <w:right w:val="dotted" w:sz="4" w:space="0" w:color="auto"/>
            </w:tcBorders>
            <w:hideMark/>
          </w:tcPr>
          <w:p w14:paraId="374FF558"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Rail Infrastructure</w:t>
            </w:r>
          </w:p>
        </w:tc>
        <w:tc>
          <w:tcPr>
            <w:tcW w:w="645" w:type="pct"/>
            <w:tcBorders>
              <w:top w:val="nil"/>
              <w:left w:val="nil"/>
              <w:bottom w:val="dotted" w:sz="4" w:space="0" w:color="auto"/>
              <w:right w:val="dotted" w:sz="4" w:space="0" w:color="auto"/>
            </w:tcBorders>
            <w:hideMark/>
          </w:tcPr>
          <w:p w14:paraId="1183F78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0EBCBA1C"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3F895DEF"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333A58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hideMark/>
          </w:tcPr>
          <w:p w14:paraId="0F6234F1"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TLI40120</w:t>
            </w:r>
          </w:p>
        </w:tc>
        <w:tc>
          <w:tcPr>
            <w:tcW w:w="1613" w:type="pct"/>
            <w:tcBorders>
              <w:top w:val="nil"/>
              <w:left w:val="nil"/>
              <w:bottom w:val="dotted" w:sz="4" w:space="0" w:color="auto"/>
              <w:right w:val="dotted" w:sz="4" w:space="0" w:color="auto"/>
            </w:tcBorders>
            <w:hideMark/>
          </w:tcPr>
          <w:p w14:paraId="4595AF8F"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Rail Network Control</w:t>
            </w:r>
          </w:p>
        </w:tc>
        <w:tc>
          <w:tcPr>
            <w:tcW w:w="645" w:type="pct"/>
            <w:tcBorders>
              <w:top w:val="nil"/>
              <w:left w:val="nil"/>
              <w:bottom w:val="dotted" w:sz="4" w:space="0" w:color="auto"/>
              <w:right w:val="dotted" w:sz="4" w:space="0" w:color="auto"/>
            </w:tcBorders>
            <w:hideMark/>
          </w:tcPr>
          <w:p w14:paraId="1A7CC8A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402AA85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6D939289"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13E5807B"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hideMark/>
          </w:tcPr>
          <w:p w14:paraId="667E9C5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TLI47120</w:t>
            </w:r>
          </w:p>
        </w:tc>
        <w:tc>
          <w:tcPr>
            <w:tcW w:w="1613" w:type="pct"/>
            <w:tcBorders>
              <w:top w:val="nil"/>
              <w:left w:val="nil"/>
              <w:bottom w:val="dotted" w:sz="4" w:space="0" w:color="auto"/>
              <w:right w:val="dotted" w:sz="4" w:space="0" w:color="auto"/>
            </w:tcBorders>
            <w:hideMark/>
          </w:tcPr>
          <w:p w14:paraId="223F9AA8"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Rail Infrastructure</w:t>
            </w:r>
          </w:p>
        </w:tc>
        <w:tc>
          <w:tcPr>
            <w:tcW w:w="645" w:type="pct"/>
            <w:tcBorders>
              <w:top w:val="nil"/>
              <w:left w:val="nil"/>
              <w:bottom w:val="dotted" w:sz="4" w:space="0" w:color="auto"/>
              <w:right w:val="dotted" w:sz="4" w:space="0" w:color="auto"/>
            </w:tcBorders>
            <w:hideMark/>
          </w:tcPr>
          <w:p w14:paraId="7D1CE09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hideMark/>
          </w:tcPr>
          <w:p w14:paraId="57E0FE96"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439EC939"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51698E0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Assistant Gas Supply Technician—Cylinder Operations #</w:t>
            </w:r>
          </w:p>
        </w:tc>
        <w:tc>
          <w:tcPr>
            <w:tcW w:w="807" w:type="pct"/>
            <w:tcBorders>
              <w:top w:val="nil"/>
              <w:left w:val="nil"/>
              <w:bottom w:val="dotted" w:sz="4" w:space="0" w:color="auto"/>
              <w:right w:val="dotted" w:sz="4" w:space="0" w:color="auto"/>
            </w:tcBorders>
            <w:hideMark/>
          </w:tcPr>
          <w:p w14:paraId="5979762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UEG20120</w:t>
            </w:r>
          </w:p>
        </w:tc>
        <w:tc>
          <w:tcPr>
            <w:tcW w:w="1613" w:type="pct"/>
            <w:tcBorders>
              <w:top w:val="nil"/>
              <w:left w:val="nil"/>
              <w:bottom w:val="dotted" w:sz="4" w:space="0" w:color="auto"/>
              <w:right w:val="dotted" w:sz="4" w:space="0" w:color="auto"/>
            </w:tcBorders>
            <w:hideMark/>
          </w:tcPr>
          <w:p w14:paraId="23B5D1EA"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Gas Supply Industry Operations</w:t>
            </w:r>
          </w:p>
        </w:tc>
        <w:tc>
          <w:tcPr>
            <w:tcW w:w="645" w:type="pct"/>
            <w:tcBorders>
              <w:top w:val="nil"/>
              <w:left w:val="nil"/>
              <w:bottom w:val="dotted" w:sz="4" w:space="0" w:color="auto"/>
              <w:right w:val="dotted" w:sz="4" w:space="0" w:color="auto"/>
            </w:tcBorders>
            <w:hideMark/>
          </w:tcPr>
          <w:p w14:paraId="1142D68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hideMark/>
          </w:tcPr>
          <w:p w14:paraId="4C2BB3D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14:paraId="4A1C7389"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3D9A5730"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Gas Supply Technician *</w:t>
            </w:r>
          </w:p>
        </w:tc>
        <w:tc>
          <w:tcPr>
            <w:tcW w:w="807" w:type="pct"/>
            <w:tcBorders>
              <w:top w:val="nil"/>
              <w:left w:val="nil"/>
              <w:bottom w:val="dotted" w:sz="4" w:space="0" w:color="auto"/>
              <w:right w:val="dotted" w:sz="4" w:space="0" w:color="auto"/>
            </w:tcBorders>
            <w:hideMark/>
          </w:tcPr>
          <w:p w14:paraId="650FB13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UEG30120</w:t>
            </w:r>
          </w:p>
        </w:tc>
        <w:tc>
          <w:tcPr>
            <w:tcW w:w="1613" w:type="pct"/>
            <w:tcBorders>
              <w:top w:val="nil"/>
              <w:left w:val="nil"/>
              <w:bottom w:val="dotted" w:sz="4" w:space="0" w:color="auto"/>
              <w:right w:val="dotted" w:sz="4" w:space="0" w:color="auto"/>
            </w:tcBorders>
            <w:hideMark/>
          </w:tcPr>
          <w:p w14:paraId="260E7096"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Gas Supply Industry Operations</w:t>
            </w:r>
          </w:p>
        </w:tc>
        <w:tc>
          <w:tcPr>
            <w:tcW w:w="645" w:type="pct"/>
            <w:tcBorders>
              <w:top w:val="nil"/>
              <w:left w:val="nil"/>
              <w:bottom w:val="dotted" w:sz="4" w:space="0" w:color="auto"/>
              <w:right w:val="dotted" w:sz="4" w:space="0" w:color="auto"/>
            </w:tcBorders>
            <w:hideMark/>
          </w:tcPr>
          <w:p w14:paraId="1301E9A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hideMark/>
          </w:tcPr>
          <w:p w14:paraId="4B6DB097"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154A5DC"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40893113"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Advanced Gas Supply </w:t>
            </w:r>
            <w:r w:rsidRPr="006C1B4A">
              <w:rPr>
                <w:rFonts w:eastAsia="Times New Roman"/>
                <w:szCs w:val="17"/>
                <w:lang w:eastAsia="en-AU"/>
              </w:rPr>
              <w:br/>
              <w:t>Technician *</w:t>
            </w:r>
          </w:p>
        </w:tc>
        <w:tc>
          <w:tcPr>
            <w:tcW w:w="807" w:type="pct"/>
            <w:tcBorders>
              <w:top w:val="nil"/>
              <w:left w:val="nil"/>
              <w:bottom w:val="dotted" w:sz="4" w:space="0" w:color="auto"/>
              <w:right w:val="dotted" w:sz="4" w:space="0" w:color="auto"/>
            </w:tcBorders>
            <w:hideMark/>
          </w:tcPr>
          <w:p w14:paraId="6A2C8BB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UEG40220</w:t>
            </w:r>
          </w:p>
        </w:tc>
        <w:tc>
          <w:tcPr>
            <w:tcW w:w="1613" w:type="pct"/>
            <w:tcBorders>
              <w:top w:val="nil"/>
              <w:left w:val="nil"/>
              <w:bottom w:val="dotted" w:sz="4" w:space="0" w:color="auto"/>
              <w:right w:val="dotted" w:sz="4" w:space="0" w:color="auto"/>
            </w:tcBorders>
            <w:hideMark/>
          </w:tcPr>
          <w:p w14:paraId="49F95901"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Gas Supply Industry Operations</w:t>
            </w:r>
          </w:p>
        </w:tc>
        <w:tc>
          <w:tcPr>
            <w:tcW w:w="645" w:type="pct"/>
            <w:tcBorders>
              <w:top w:val="nil"/>
              <w:left w:val="nil"/>
              <w:bottom w:val="dotted" w:sz="4" w:space="0" w:color="auto"/>
              <w:right w:val="dotted" w:sz="4" w:space="0" w:color="auto"/>
            </w:tcBorders>
            <w:hideMark/>
          </w:tcPr>
          <w:p w14:paraId="7DD84D8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6E244AC0"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AD839BB"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76B9103"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Technical Specialist—</w:t>
            </w:r>
            <w:r w:rsidRPr="006C1B4A">
              <w:rPr>
                <w:rFonts w:eastAsia="Times New Roman"/>
                <w:szCs w:val="17"/>
                <w:lang w:eastAsia="en-AU"/>
              </w:rPr>
              <w:br/>
              <w:t>Gas Supply *</w:t>
            </w:r>
          </w:p>
        </w:tc>
        <w:tc>
          <w:tcPr>
            <w:tcW w:w="807" w:type="pct"/>
            <w:tcBorders>
              <w:top w:val="nil"/>
              <w:left w:val="nil"/>
              <w:bottom w:val="dotted" w:sz="4" w:space="0" w:color="auto"/>
              <w:right w:val="dotted" w:sz="4" w:space="0" w:color="auto"/>
            </w:tcBorders>
            <w:hideMark/>
          </w:tcPr>
          <w:p w14:paraId="64A6DA62"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UEG50120</w:t>
            </w:r>
          </w:p>
        </w:tc>
        <w:tc>
          <w:tcPr>
            <w:tcW w:w="1613" w:type="pct"/>
            <w:tcBorders>
              <w:top w:val="nil"/>
              <w:left w:val="nil"/>
              <w:bottom w:val="dotted" w:sz="4" w:space="0" w:color="auto"/>
              <w:right w:val="dotted" w:sz="4" w:space="0" w:color="auto"/>
            </w:tcBorders>
            <w:hideMark/>
          </w:tcPr>
          <w:p w14:paraId="7014D314"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Gas Supply Industry Operations</w:t>
            </w:r>
          </w:p>
        </w:tc>
        <w:tc>
          <w:tcPr>
            <w:tcW w:w="645" w:type="pct"/>
            <w:tcBorders>
              <w:top w:val="nil"/>
              <w:left w:val="nil"/>
              <w:bottom w:val="dotted" w:sz="4" w:space="0" w:color="auto"/>
              <w:right w:val="dotted" w:sz="4" w:space="0" w:color="auto"/>
            </w:tcBorders>
            <w:hideMark/>
          </w:tcPr>
          <w:p w14:paraId="69F296F5"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1A96160A"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14:paraId="00B4E5BF" w14:textId="77777777" w:rsidTr="00311B6C">
        <w:trPr>
          <w:trHeight w:val="20"/>
          <w:jc w:val="center"/>
        </w:trPr>
        <w:tc>
          <w:tcPr>
            <w:tcW w:w="1368" w:type="pct"/>
            <w:tcBorders>
              <w:top w:val="nil"/>
              <w:left w:val="dotted" w:sz="4" w:space="0" w:color="auto"/>
              <w:bottom w:val="dotted" w:sz="4" w:space="0" w:color="auto"/>
              <w:right w:val="dotted" w:sz="4" w:space="0" w:color="auto"/>
            </w:tcBorders>
            <w:hideMark/>
          </w:tcPr>
          <w:p w14:paraId="242B61F9"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Advanced Technical Specialist—Gas Supply *</w:t>
            </w:r>
          </w:p>
        </w:tc>
        <w:tc>
          <w:tcPr>
            <w:tcW w:w="807" w:type="pct"/>
            <w:tcBorders>
              <w:top w:val="nil"/>
              <w:left w:val="nil"/>
              <w:bottom w:val="dotted" w:sz="4" w:space="0" w:color="auto"/>
              <w:right w:val="dotted" w:sz="4" w:space="0" w:color="auto"/>
            </w:tcBorders>
            <w:hideMark/>
          </w:tcPr>
          <w:p w14:paraId="2F5A5949"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UEG60120</w:t>
            </w:r>
          </w:p>
        </w:tc>
        <w:tc>
          <w:tcPr>
            <w:tcW w:w="1613" w:type="pct"/>
            <w:tcBorders>
              <w:top w:val="nil"/>
              <w:left w:val="nil"/>
              <w:bottom w:val="dotted" w:sz="4" w:space="0" w:color="auto"/>
              <w:right w:val="dotted" w:sz="4" w:space="0" w:color="auto"/>
            </w:tcBorders>
            <w:hideMark/>
          </w:tcPr>
          <w:p w14:paraId="38201877" w14:textId="77777777"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Advanced Diploma of Gas Supply Industry Operations</w:t>
            </w:r>
          </w:p>
        </w:tc>
        <w:tc>
          <w:tcPr>
            <w:tcW w:w="645" w:type="pct"/>
            <w:tcBorders>
              <w:top w:val="nil"/>
              <w:left w:val="nil"/>
              <w:bottom w:val="dotted" w:sz="4" w:space="0" w:color="auto"/>
              <w:right w:val="dotted" w:sz="4" w:space="0" w:color="auto"/>
            </w:tcBorders>
            <w:hideMark/>
          </w:tcPr>
          <w:p w14:paraId="425769FE"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hideMark/>
          </w:tcPr>
          <w:p w14:paraId="2E8A0A2B" w14:textId="77777777"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bl>
    <w:p w14:paraId="36DE86DC" w14:textId="77777777" w:rsidR="006C1B4A" w:rsidRPr="006C1B4A" w:rsidRDefault="006C1B4A" w:rsidP="006C1B4A">
      <w:pPr>
        <w:pBdr>
          <w:bottom w:val="single" w:sz="4" w:space="1" w:color="auto"/>
        </w:pBdr>
        <w:spacing w:after="0" w:line="52" w:lineRule="exact"/>
        <w:jc w:val="center"/>
        <w:rPr>
          <w:rFonts w:eastAsia="Times New Roman"/>
          <w:szCs w:val="20"/>
        </w:rPr>
      </w:pPr>
    </w:p>
    <w:p w14:paraId="11E881CA" w14:textId="77777777" w:rsidR="006C1B4A" w:rsidRPr="006C1B4A" w:rsidRDefault="006C1B4A" w:rsidP="006C1B4A">
      <w:pPr>
        <w:pBdr>
          <w:top w:val="single" w:sz="4" w:space="1" w:color="auto"/>
        </w:pBdr>
        <w:spacing w:before="34" w:after="0" w:line="14" w:lineRule="exact"/>
        <w:jc w:val="center"/>
        <w:rPr>
          <w:rFonts w:eastAsia="Times New Roman"/>
          <w:szCs w:val="20"/>
        </w:rPr>
      </w:pPr>
    </w:p>
    <w:p w14:paraId="1FC7D57C" w14:textId="77777777" w:rsidR="006C1B4A" w:rsidRPr="006C1B4A" w:rsidRDefault="006C1B4A" w:rsidP="006C1B4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14:paraId="5055CB3D" w14:textId="77777777" w:rsidR="006C1B4A" w:rsidRDefault="006C1B4A" w:rsidP="00E97C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0662D129" w14:textId="77777777" w:rsidR="009D1E2E" w:rsidRPr="009D1E2E" w:rsidRDefault="009D1E2E" w:rsidP="006E1D35">
      <w:pPr>
        <w:pStyle w:val="Heading1"/>
        <w:spacing w:before="0"/>
      </w:pPr>
      <w:r>
        <w:rPr>
          <w:lang w:val="en-US"/>
        </w:rPr>
        <w:br w:type="page"/>
      </w:r>
      <w:bookmarkStart w:id="48" w:name="_Toc33707983"/>
      <w:bookmarkStart w:id="49" w:name="_Toc33708154"/>
      <w:bookmarkStart w:id="50" w:name="_Toc63931079"/>
      <w:r>
        <w:lastRenderedPageBreak/>
        <w:t>Local</w:t>
      </w:r>
      <w:r w:rsidRPr="009D1E2E">
        <w:t xml:space="preserve"> Government Instruments</w:t>
      </w:r>
      <w:bookmarkEnd w:id="48"/>
      <w:bookmarkEnd w:id="49"/>
      <w:bookmarkEnd w:id="50"/>
    </w:p>
    <w:p w14:paraId="17FEB7E3" w14:textId="77777777" w:rsidR="000174C3" w:rsidRPr="000174C3" w:rsidRDefault="000174C3" w:rsidP="00311B6C">
      <w:pPr>
        <w:pStyle w:val="Heading2"/>
      </w:pPr>
      <w:bookmarkStart w:id="51" w:name="_Toc63931080"/>
      <w:r w:rsidRPr="000174C3">
        <w:t>City of Mount Gambier</w:t>
      </w:r>
      <w:bookmarkEnd w:id="51"/>
    </w:p>
    <w:p w14:paraId="21E13677" w14:textId="77777777" w:rsidR="000174C3" w:rsidRPr="000174C3" w:rsidRDefault="000174C3" w:rsidP="000174C3">
      <w:pPr>
        <w:jc w:val="center"/>
        <w:rPr>
          <w:smallCaps/>
          <w:szCs w:val="17"/>
        </w:rPr>
      </w:pPr>
      <w:r w:rsidRPr="000174C3">
        <w:rPr>
          <w:smallCaps/>
          <w:szCs w:val="17"/>
        </w:rPr>
        <w:t>Local Government Act 1999</w:t>
      </w:r>
    </w:p>
    <w:p w14:paraId="57F33325" w14:textId="77777777" w:rsidR="000174C3" w:rsidRPr="000174C3" w:rsidRDefault="000174C3" w:rsidP="000174C3">
      <w:pPr>
        <w:jc w:val="center"/>
        <w:rPr>
          <w:i/>
          <w:szCs w:val="17"/>
        </w:rPr>
      </w:pPr>
      <w:r w:rsidRPr="000174C3">
        <w:rPr>
          <w:i/>
          <w:szCs w:val="17"/>
        </w:rPr>
        <w:t>Public Notice—Naming of Roads</w:t>
      </w:r>
    </w:p>
    <w:p w14:paraId="27FDE9F6" w14:textId="77777777" w:rsidR="000174C3" w:rsidRPr="000174C3" w:rsidRDefault="000174C3" w:rsidP="000174C3">
      <w:pPr>
        <w:rPr>
          <w:rFonts w:eastAsia="Times New Roman"/>
          <w:szCs w:val="20"/>
        </w:rPr>
      </w:pPr>
      <w:r w:rsidRPr="000174C3">
        <w:rPr>
          <w:rFonts w:eastAsia="Times New Roman"/>
          <w:szCs w:val="20"/>
        </w:rPr>
        <w:t xml:space="preserve">Notice is hereby given that on 4 February 2021, the Chief Executive Officer has under delegation pursuant to Section 219(1) of the </w:t>
      </w:r>
      <w:r w:rsidRPr="000174C3">
        <w:rPr>
          <w:rFonts w:eastAsia="Times New Roman"/>
          <w:i/>
          <w:szCs w:val="20"/>
        </w:rPr>
        <w:t>Local Government Act 1999</w:t>
      </w:r>
      <w:r w:rsidRPr="000174C3">
        <w:rPr>
          <w:rFonts w:eastAsia="Times New Roman"/>
          <w:szCs w:val="20"/>
        </w:rPr>
        <w:t xml:space="preserve"> assigned the name of ‘Pritchard Lane, Suttontown’ to an unnamed portion of road adjoining Allotment 4 in Filed Plan 106448 in the Hundred of Blanche.</w:t>
      </w:r>
    </w:p>
    <w:p w14:paraId="53053BD6" w14:textId="77777777" w:rsidR="000174C3" w:rsidRPr="000174C3" w:rsidRDefault="000174C3" w:rsidP="000174C3">
      <w:pPr>
        <w:rPr>
          <w:rFonts w:eastAsia="Times New Roman"/>
          <w:spacing w:val="-2"/>
          <w:szCs w:val="20"/>
        </w:rPr>
      </w:pPr>
      <w:r w:rsidRPr="000174C3">
        <w:rPr>
          <w:rFonts w:eastAsia="Times New Roman"/>
          <w:spacing w:val="-2"/>
          <w:szCs w:val="20"/>
        </w:rPr>
        <w:t>A plan delineating Pritchard Lane, Suttontown is available for inspection at the City of Mount Gambier, 10 Watson Terrace, Mount Gambier during normal business hours.</w:t>
      </w:r>
    </w:p>
    <w:p w14:paraId="0AD566CC" w14:textId="77777777" w:rsidR="000174C3" w:rsidRPr="000174C3" w:rsidRDefault="000174C3" w:rsidP="000174C3">
      <w:pPr>
        <w:spacing w:after="0"/>
        <w:rPr>
          <w:rFonts w:eastAsia="Times New Roman"/>
          <w:szCs w:val="17"/>
        </w:rPr>
      </w:pPr>
      <w:r w:rsidRPr="000174C3">
        <w:rPr>
          <w:rFonts w:eastAsia="Times New Roman"/>
          <w:szCs w:val="17"/>
        </w:rPr>
        <w:t>Dated: 5 February 2021</w:t>
      </w:r>
    </w:p>
    <w:p w14:paraId="37D562B9" w14:textId="77777777" w:rsidR="000174C3" w:rsidRPr="000174C3" w:rsidRDefault="000174C3" w:rsidP="000174C3">
      <w:pPr>
        <w:spacing w:after="0"/>
        <w:jc w:val="right"/>
        <w:rPr>
          <w:rFonts w:eastAsia="Times New Roman"/>
          <w:smallCaps/>
          <w:szCs w:val="20"/>
        </w:rPr>
      </w:pPr>
      <w:r w:rsidRPr="000174C3">
        <w:rPr>
          <w:rFonts w:eastAsia="Times New Roman"/>
          <w:smallCaps/>
          <w:szCs w:val="20"/>
        </w:rPr>
        <w:t>Barbara Cernovskis</w:t>
      </w:r>
    </w:p>
    <w:p w14:paraId="1039190B" w14:textId="77777777" w:rsidR="009D1E2E" w:rsidRDefault="000174C3" w:rsidP="000174C3">
      <w:pPr>
        <w:spacing w:after="0"/>
        <w:jc w:val="right"/>
        <w:rPr>
          <w:rFonts w:eastAsia="Times New Roman"/>
          <w:szCs w:val="17"/>
        </w:rPr>
      </w:pPr>
      <w:r w:rsidRPr="000174C3">
        <w:rPr>
          <w:rFonts w:eastAsia="Times New Roman"/>
          <w:szCs w:val="17"/>
        </w:rPr>
        <w:t>Acting Chief Executive Officer</w:t>
      </w:r>
    </w:p>
    <w:p w14:paraId="7982798F" w14:textId="77777777" w:rsidR="000174C3" w:rsidRDefault="000174C3" w:rsidP="000174C3">
      <w:pPr>
        <w:pBdr>
          <w:bottom w:val="single" w:sz="4" w:space="1" w:color="auto"/>
        </w:pBdr>
        <w:spacing w:after="0" w:line="52" w:lineRule="exact"/>
        <w:jc w:val="center"/>
        <w:rPr>
          <w:lang w:val="en-US"/>
        </w:rPr>
      </w:pPr>
    </w:p>
    <w:p w14:paraId="1D7E567E" w14:textId="77777777" w:rsidR="000174C3" w:rsidRDefault="000174C3" w:rsidP="000174C3">
      <w:pPr>
        <w:pBdr>
          <w:top w:val="single" w:sz="4" w:space="1" w:color="auto"/>
        </w:pBdr>
        <w:spacing w:before="34" w:after="0" w:line="14" w:lineRule="exact"/>
        <w:jc w:val="center"/>
        <w:rPr>
          <w:lang w:val="en-US"/>
        </w:rPr>
      </w:pPr>
    </w:p>
    <w:p w14:paraId="12C8D6D9" w14:textId="77777777" w:rsidR="000174C3" w:rsidRDefault="000174C3" w:rsidP="000174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DE709B7" w14:textId="77777777" w:rsidR="002D6073" w:rsidRPr="002D6073" w:rsidRDefault="002D6073" w:rsidP="00311B6C">
      <w:pPr>
        <w:pStyle w:val="Heading2"/>
      </w:pPr>
      <w:bookmarkStart w:id="52" w:name="_Toc63931081"/>
      <w:r w:rsidRPr="002D6073">
        <w:t>The Rural City of Murray Bridge</w:t>
      </w:r>
      <w:bookmarkEnd w:id="52"/>
    </w:p>
    <w:p w14:paraId="636C84E0" w14:textId="77777777" w:rsidR="002D6073" w:rsidRPr="002D6073" w:rsidRDefault="002D6073" w:rsidP="002D6073">
      <w:pPr>
        <w:jc w:val="center"/>
        <w:rPr>
          <w:i/>
          <w:szCs w:val="17"/>
        </w:rPr>
      </w:pPr>
      <w:r w:rsidRPr="002D6073">
        <w:rPr>
          <w:i/>
          <w:szCs w:val="17"/>
        </w:rPr>
        <w:t>Representation Review</w:t>
      </w:r>
    </w:p>
    <w:p w14:paraId="55326595" w14:textId="77777777" w:rsidR="002D6073" w:rsidRPr="002D6073" w:rsidRDefault="002D6073" w:rsidP="002D6073">
      <w:pPr>
        <w:rPr>
          <w:rFonts w:eastAsia="Times New Roman"/>
          <w:b/>
          <w:szCs w:val="17"/>
        </w:rPr>
      </w:pPr>
      <w:r w:rsidRPr="002D6073">
        <w:rPr>
          <w:rFonts w:eastAsia="Times New Roman"/>
          <w:b/>
          <w:szCs w:val="17"/>
        </w:rPr>
        <w:t>Final Recommendation</w:t>
      </w:r>
    </w:p>
    <w:p w14:paraId="096FE7AA" w14:textId="77777777" w:rsidR="002D6073" w:rsidRPr="002D6073" w:rsidRDefault="002D6073" w:rsidP="002D6073">
      <w:pPr>
        <w:rPr>
          <w:rFonts w:eastAsia="Times New Roman"/>
          <w:szCs w:val="20"/>
        </w:rPr>
      </w:pPr>
      <w:r w:rsidRPr="002D6073">
        <w:rPr>
          <w:rFonts w:eastAsia="Times New Roman"/>
          <w:szCs w:val="20"/>
        </w:rPr>
        <w:t xml:space="preserve">Notice is hereby given that the Rural City of Murray Bridge in accordance with the requirements of section 12(4) of the </w:t>
      </w:r>
      <w:r w:rsidRPr="002D6073">
        <w:rPr>
          <w:rFonts w:eastAsia="Times New Roman"/>
          <w:i/>
          <w:szCs w:val="20"/>
        </w:rPr>
        <w:t>Local Government Act 1999</w:t>
      </w:r>
      <w:r w:rsidRPr="002D6073">
        <w:rPr>
          <w:rFonts w:eastAsia="Times New Roman"/>
          <w:szCs w:val="20"/>
        </w:rPr>
        <w:t>, has reviewed its composition and elector representation arrangements.</w:t>
      </w:r>
    </w:p>
    <w:p w14:paraId="251712C4" w14:textId="77777777" w:rsidR="002D6073" w:rsidRPr="002D6073" w:rsidRDefault="002D6073" w:rsidP="002D6073">
      <w:pPr>
        <w:rPr>
          <w:rFonts w:eastAsia="Times New Roman"/>
          <w:b/>
          <w:szCs w:val="20"/>
        </w:rPr>
      </w:pPr>
      <w:r w:rsidRPr="002D6073">
        <w:rPr>
          <w:rFonts w:eastAsia="Times New Roman"/>
          <w:b/>
          <w:szCs w:val="20"/>
        </w:rPr>
        <w:t>Certification</w:t>
      </w:r>
    </w:p>
    <w:p w14:paraId="0137B0EA" w14:textId="77777777" w:rsidR="002D6073" w:rsidRPr="002D6073" w:rsidRDefault="002D6073" w:rsidP="002D6073">
      <w:pPr>
        <w:rPr>
          <w:rFonts w:eastAsia="Times New Roman"/>
          <w:szCs w:val="20"/>
        </w:rPr>
      </w:pPr>
      <w:r w:rsidRPr="002D6073">
        <w:rPr>
          <w:rFonts w:eastAsia="Times New Roman"/>
          <w:szCs w:val="20"/>
        </w:rPr>
        <w:t>Pursuant to section 12(13)(a) of the said Act, the Electoral Commissioner has certified that the review undertaken by Council satisfies the requirements of section 12 and may therefore now be put into effect from the first day of the first periodic election held after the publication of this notice.</w:t>
      </w:r>
    </w:p>
    <w:p w14:paraId="508AADF7" w14:textId="77777777" w:rsidR="002D6073" w:rsidRPr="002D6073" w:rsidRDefault="002D6073" w:rsidP="002D6073">
      <w:pPr>
        <w:rPr>
          <w:rFonts w:eastAsia="Times New Roman"/>
          <w:b/>
          <w:szCs w:val="20"/>
        </w:rPr>
      </w:pPr>
      <w:r w:rsidRPr="002D6073">
        <w:rPr>
          <w:rFonts w:eastAsia="Times New Roman"/>
          <w:b/>
          <w:szCs w:val="20"/>
        </w:rPr>
        <w:t>The representation review arrangements are as follows:</w:t>
      </w:r>
    </w:p>
    <w:p w14:paraId="7340B5F8" w14:textId="77777777" w:rsidR="002D6073" w:rsidRPr="002D6073" w:rsidRDefault="002D6073" w:rsidP="002D6073">
      <w:pPr>
        <w:ind w:left="426" w:hanging="284"/>
        <w:rPr>
          <w:rFonts w:eastAsia="Times New Roman"/>
          <w:szCs w:val="20"/>
        </w:rPr>
      </w:pPr>
      <w:r w:rsidRPr="002D6073">
        <w:rPr>
          <w:rFonts w:eastAsia="Times New Roman"/>
          <w:szCs w:val="20"/>
        </w:rPr>
        <w:t>1.</w:t>
      </w:r>
      <w:r w:rsidRPr="002D6073">
        <w:rPr>
          <w:rFonts w:eastAsia="Times New Roman"/>
          <w:szCs w:val="20"/>
        </w:rPr>
        <w:tab/>
        <w:t>Retain the existing no ward structure</w:t>
      </w:r>
    </w:p>
    <w:p w14:paraId="1491DD36" w14:textId="77777777" w:rsidR="002D6073" w:rsidRPr="002D6073" w:rsidRDefault="002D6073" w:rsidP="002D6073">
      <w:pPr>
        <w:ind w:left="426" w:hanging="284"/>
        <w:rPr>
          <w:rFonts w:eastAsia="Times New Roman"/>
          <w:szCs w:val="20"/>
        </w:rPr>
      </w:pPr>
      <w:r w:rsidRPr="002D6073">
        <w:rPr>
          <w:rFonts w:eastAsia="Times New Roman"/>
          <w:szCs w:val="20"/>
        </w:rPr>
        <w:t>2.</w:t>
      </w:r>
      <w:r w:rsidRPr="002D6073">
        <w:rPr>
          <w:rFonts w:eastAsia="Times New Roman"/>
          <w:szCs w:val="20"/>
        </w:rPr>
        <w:tab/>
        <w:t>Retain the existing representation levels of:</w:t>
      </w:r>
    </w:p>
    <w:p w14:paraId="3AE02CAC" w14:textId="77777777" w:rsidR="002D6073" w:rsidRPr="002D6073" w:rsidRDefault="002D6073" w:rsidP="002D6073">
      <w:pPr>
        <w:ind w:left="851" w:hanging="425"/>
        <w:rPr>
          <w:rFonts w:eastAsia="Times New Roman"/>
          <w:szCs w:val="20"/>
        </w:rPr>
      </w:pPr>
      <w:r w:rsidRPr="002D6073">
        <w:rPr>
          <w:rFonts w:eastAsia="Times New Roman"/>
          <w:szCs w:val="20"/>
        </w:rPr>
        <w:t>2.1</w:t>
      </w:r>
      <w:r w:rsidRPr="002D6073">
        <w:rPr>
          <w:rFonts w:eastAsia="Times New Roman"/>
          <w:szCs w:val="20"/>
        </w:rPr>
        <w:tab/>
        <w:t>an elected Mayor</w:t>
      </w:r>
    </w:p>
    <w:p w14:paraId="451E83F9" w14:textId="77777777" w:rsidR="002D6073" w:rsidRPr="002D6073" w:rsidRDefault="002D6073" w:rsidP="002D6073">
      <w:pPr>
        <w:ind w:left="851" w:hanging="425"/>
        <w:rPr>
          <w:rFonts w:eastAsia="Times New Roman"/>
          <w:szCs w:val="20"/>
        </w:rPr>
      </w:pPr>
      <w:r w:rsidRPr="002D6073">
        <w:rPr>
          <w:rFonts w:eastAsia="Times New Roman"/>
          <w:szCs w:val="20"/>
        </w:rPr>
        <w:t>2.2</w:t>
      </w:r>
      <w:r w:rsidRPr="002D6073">
        <w:rPr>
          <w:rFonts w:eastAsia="Times New Roman"/>
          <w:szCs w:val="20"/>
        </w:rPr>
        <w:tab/>
        <w:t>nine elected members</w:t>
      </w:r>
    </w:p>
    <w:p w14:paraId="3EB9B7DB" w14:textId="77777777" w:rsidR="002D6073" w:rsidRPr="002D6073" w:rsidRDefault="002D6073" w:rsidP="002D6073">
      <w:pPr>
        <w:spacing w:after="0"/>
        <w:rPr>
          <w:rFonts w:eastAsia="Times New Roman"/>
          <w:szCs w:val="17"/>
        </w:rPr>
      </w:pPr>
      <w:r w:rsidRPr="002D6073">
        <w:rPr>
          <w:rFonts w:eastAsia="Times New Roman"/>
          <w:szCs w:val="17"/>
        </w:rPr>
        <w:t>Dated: 11 February 2021</w:t>
      </w:r>
    </w:p>
    <w:p w14:paraId="75CF2293" w14:textId="77777777" w:rsidR="002D6073" w:rsidRPr="002D6073" w:rsidRDefault="002D6073" w:rsidP="002D6073">
      <w:pPr>
        <w:spacing w:after="0"/>
        <w:jc w:val="right"/>
        <w:rPr>
          <w:rFonts w:eastAsia="Times New Roman"/>
          <w:smallCaps/>
          <w:szCs w:val="20"/>
        </w:rPr>
      </w:pPr>
      <w:r w:rsidRPr="002D6073">
        <w:rPr>
          <w:rFonts w:eastAsia="Times New Roman"/>
          <w:smallCaps/>
          <w:szCs w:val="20"/>
        </w:rPr>
        <w:t>Michael Sedgman</w:t>
      </w:r>
    </w:p>
    <w:p w14:paraId="266E4F53" w14:textId="77777777" w:rsidR="000174C3" w:rsidRDefault="002D6073" w:rsidP="002D6073">
      <w:pPr>
        <w:spacing w:after="0"/>
        <w:jc w:val="right"/>
        <w:rPr>
          <w:rFonts w:eastAsia="Times New Roman"/>
          <w:szCs w:val="17"/>
        </w:rPr>
      </w:pPr>
      <w:r w:rsidRPr="002D6073">
        <w:rPr>
          <w:rFonts w:eastAsia="Times New Roman"/>
          <w:szCs w:val="17"/>
        </w:rPr>
        <w:t>Chief Executive Officer</w:t>
      </w:r>
    </w:p>
    <w:p w14:paraId="70E5E89C" w14:textId="77777777" w:rsidR="002D6073" w:rsidRDefault="002D6073" w:rsidP="002D6073">
      <w:pPr>
        <w:pBdr>
          <w:bottom w:val="single" w:sz="4" w:space="1" w:color="auto"/>
        </w:pBdr>
        <w:spacing w:after="0" w:line="52" w:lineRule="exact"/>
        <w:jc w:val="center"/>
        <w:rPr>
          <w:lang w:val="en-US"/>
        </w:rPr>
      </w:pPr>
    </w:p>
    <w:p w14:paraId="3F19911F" w14:textId="77777777" w:rsidR="002D6073" w:rsidRDefault="002D6073" w:rsidP="002D6073">
      <w:pPr>
        <w:pBdr>
          <w:top w:val="single" w:sz="4" w:space="1" w:color="auto"/>
        </w:pBdr>
        <w:spacing w:before="34" w:after="0" w:line="14" w:lineRule="exact"/>
        <w:jc w:val="center"/>
        <w:rPr>
          <w:lang w:val="en-US"/>
        </w:rPr>
      </w:pPr>
    </w:p>
    <w:p w14:paraId="52E13431" w14:textId="77777777" w:rsidR="002D6073" w:rsidRDefault="002D6073" w:rsidP="002D607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249C2527" w14:textId="77777777" w:rsidR="0083071E" w:rsidRPr="0083071E" w:rsidRDefault="0083071E" w:rsidP="00311B6C">
      <w:pPr>
        <w:pStyle w:val="Heading2"/>
      </w:pPr>
      <w:bookmarkStart w:id="53" w:name="_Toc63931082"/>
      <w:r w:rsidRPr="0083071E">
        <w:t>City of Onkaparinga</w:t>
      </w:r>
      <w:bookmarkEnd w:id="53"/>
    </w:p>
    <w:p w14:paraId="154A0B7C" w14:textId="77777777" w:rsidR="0083071E" w:rsidRPr="0083071E" w:rsidRDefault="0083071E" w:rsidP="0083071E">
      <w:pPr>
        <w:jc w:val="center"/>
        <w:rPr>
          <w:smallCaps/>
          <w:szCs w:val="17"/>
        </w:rPr>
      </w:pPr>
      <w:r w:rsidRPr="0083071E">
        <w:rPr>
          <w:smallCaps/>
          <w:szCs w:val="17"/>
        </w:rPr>
        <w:t>Roads (Opening and Closing) Act 1991</w:t>
      </w:r>
    </w:p>
    <w:p w14:paraId="54A73E01" w14:textId="77777777" w:rsidR="0083071E" w:rsidRPr="0083071E" w:rsidRDefault="0083071E" w:rsidP="0083071E">
      <w:pPr>
        <w:jc w:val="center"/>
        <w:rPr>
          <w:i/>
          <w:szCs w:val="17"/>
        </w:rPr>
      </w:pPr>
      <w:r w:rsidRPr="0083071E">
        <w:rPr>
          <w:i/>
          <w:szCs w:val="17"/>
        </w:rPr>
        <w:t>Road Closure—Public Road, Onkaparinga Hills</w:t>
      </w:r>
    </w:p>
    <w:p w14:paraId="2F02A1C7" w14:textId="77777777" w:rsidR="0083071E" w:rsidRPr="0083071E" w:rsidRDefault="0083071E" w:rsidP="0083071E">
      <w:pPr>
        <w:rPr>
          <w:rFonts w:eastAsia="Times New Roman"/>
          <w:szCs w:val="20"/>
        </w:rPr>
      </w:pPr>
      <w:r w:rsidRPr="0083071E">
        <w:rPr>
          <w:rFonts w:eastAsia="Times New Roman"/>
          <w:szCs w:val="20"/>
        </w:rPr>
        <w:t xml:space="preserve">NOTICE is hereby given, pursuant to section 10 of the </w:t>
      </w:r>
      <w:r w:rsidRPr="0083071E">
        <w:rPr>
          <w:rFonts w:eastAsia="Times New Roman"/>
          <w:i/>
          <w:szCs w:val="20"/>
        </w:rPr>
        <w:t>Roads (Opening and Closing) Act 1991</w:t>
      </w:r>
      <w:r w:rsidRPr="0083071E">
        <w:rPr>
          <w:rFonts w:eastAsia="Times New Roman"/>
          <w:szCs w:val="20"/>
        </w:rPr>
        <w:t>, that the City of Onkaparinga proposes to make a Road Process Order to close the whole of the Public Road adjoining Allotment 6 in Filed Plan 5236 more particularly delineated and lettered ‘A’ on the Preliminary Plan No. 21/0004.</w:t>
      </w:r>
    </w:p>
    <w:p w14:paraId="13051AF9" w14:textId="77777777" w:rsidR="0083071E" w:rsidRPr="0083071E" w:rsidRDefault="0083071E" w:rsidP="0083071E">
      <w:pPr>
        <w:rPr>
          <w:rFonts w:eastAsia="Times New Roman"/>
          <w:szCs w:val="20"/>
        </w:rPr>
      </w:pPr>
      <w:r w:rsidRPr="0083071E">
        <w:rPr>
          <w:rFonts w:eastAsia="Times New Roman"/>
          <w:szCs w:val="20"/>
        </w:rPr>
        <w:t>Closed road ‘A’ to be merged with adjacent Allotment 6 in FP 5236.</w:t>
      </w:r>
    </w:p>
    <w:p w14:paraId="45E88777" w14:textId="77777777" w:rsidR="0083071E" w:rsidRPr="0083071E" w:rsidRDefault="0083071E" w:rsidP="0083071E">
      <w:pPr>
        <w:rPr>
          <w:rFonts w:eastAsia="Times New Roman"/>
          <w:szCs w:val="20"/>
        </w:rPr>
      </w:pPr>
      <w:r w:rsidRPr="0083071E">
        <w:rPr>
          <w:rFonts w:eastAsia="Times New Roman"/>
          <w:szCs w:val="20"/>
        </w:rPr>
        <w:t>A copy of the plan and a statement of persons affected are available for public inspection at the offices of the Council at City of Onkaparinga, Ramsay Place, Noarlunga Centre and the Adelaide office of the Surveyor-General during normal office hours.</w:t>
      </w:r>
    </w:p>
    <w:p w14:paraId="04A1C53D" w14:textId="77777777" w:rsidR="0083071E" w:rsidRPr="0083071E" w:rsidRDefault="0083071E" w:rsidP="0083071E">
      <w:pPr>
        <w:rPr>
          <w:rFonts w:eastAsia="Times New Roman"/>
          <w:szCs w:val="20"/>
        </w:rPr>
      </w:pPr>
      <w:r w:rsidRPr="0083071E">
        <w:rPr>
          <w:rFonts w:eastAsia="Times New Roman"/>
          <w:szCs w:val="20"/>
        </w:rPr>
        <w:t>Any application for easement or objection must set out the full name, address and details of the submission and must be fully supported by reasons.</w:t>
      </w:r>
    </w:p>
    <w:p w14:paraId="4D1862F1" w14:textId="77777777" w:rsidR="0083071E" w:rsidRPr="0083071E" w:rsidRDefault="0083071E" w:rsidP="0083071E">
      <w:pPr>
        <w:rPr>
          <w:rFonts w:eastAsia="Times New Roman"/>
          <w:spacing w:val="-2"/>
          <w:szCs w:val="20"/>
        </w:rPr>
      </w:pPr>
      <w:r w:rsidRPr="0083071E">
        <w:rPr>
          <w:rFonts w:eastAsia="Times New Roman"/>
          <w:spacing w:val="-4"/>
          <w:szCs w:val="20"/>
        </w:rPr>
        <w:t>The application for easement or objection must be made in writing to the Council at City of Onkaparinga, PO Box 1, Noarlunga Centre, SA 5168</w:t>
      </w:r>
      <w:r w:rsidRPr="0083071E">
        <w:rPr>
          <w:rFonts w:eastAsia="Times New Roman"/>
          <w:spacing w:val="-2"/>
          <w:szCs w:val="20"/>
        </w:rPr>
        <w:t xml:space="preserve"> </w:t>
      </w:r>
      <w:r w:rsidRPr="0083071E">
        <w:rPr>
          <w:rFonts w:eastAsia="Times New Roman"/>
          <w:szCs w:val="20"/>
        </w:rPr>
        <w:t>WITHIN 28 DAYS OF THIS NOTICE and a copy must be forwarded to the Surveyor-General at GPO Box 1354, Adelaide, SA 5001. Where a submission is made, the Council will give notification of a meeting at which the matter will be considered.</w:t>
      </w:r>
    </w:p>
    <w:p w14:paraId="3B9890B7" w14:textId="77777777" w:rsidR="0083071E" w:rsidRPr="0083071E" w:rsidRDefault="0083071E" w:rsidP="0083071E">
      <w:pPr>
        <w:spacing w:after="0"/>
        <w:rPr>
          <w:rFonts w:eastAsia="Times New Roman"/>
          <w:szCs w:val="17"/>
        </w:rPr>
      </w:pPr>
      <w:r w:rsidRPr="0083071E">
        <w:rPr>
          <w:rFonts w:eastAsia="Times New Roman"/>
          <w:szCs w:val="17"/>
        </w:rPr>
        <w:t>Dated: 11 February 2021</w:t>
      </w:r>
    </w:p>
    <w:p w14:paraId="66F49C29" w14:textId="77777777" w:rsidR="0083071E" w:rsidRPr="0083071E" w:rsidRDefault="0083071E" w:rsidP="0083071E">
      <w:pPr>
        <w:spacing w:after="0"/>
        <w:jc w:val="right"/>
        <w:rPr>
          <w:rFonts w:eastAsia="Times New Roman"/>
          <w:smallCaps/>
          <w:szCs w:val="20"/>
        </w:rPr>
      </w:pPr>
      <w:r w:rsidRPr="0083071E">
        <w:rPr>
          <w:rFonts w:eastAsia="Times New Roman"/>
          <w:smallCaps/>
          <w:szCs w:val="20"/>
        </w:rPr>
        <w:t>Scott Ashby</w:t>
      </w:r>
    </w:p>
    <w:p w14:paraId="5117CF5F" w14:textId="77777777" w:rsidR="002D6073" w:rsidRDefault="0083071E" w:rsidP="00A3114D">
      <w:pPr>
        <w:spacing w:after="0"/>
        <w:jc w:val="right"/>
        <w:rPr>
          <w:rFonts w:eastAsia="Times New Roman"/>
          <w:szCs w:val="17"/>
        </w:rPr>
      </w:pPr>
      <w:r w:rsidRPr="0083071E">
        <w:rPr>
          <w:rFonts w:eastAsia="Times New Roman"/>
          <w:szCs w:val="17"/>
        </w:rPr>
        <w:t>Chief Executive Officer</w:t>
      </w:r>
    </w:p>
    <w:p w14:paraId="197B60BB" w14:textId="77777777" w:rsidR="00A3114D" w:rsidRDefault="00A3114D" w:rsidP="00A3114D">
      <w:pPr>
        <w:pBdr>
          <w:bottom w:val="single" w:sz="4" w:space="1" w:color="auto"/>
        </w:pBdr>
        <w:spacing w:after="0" w:line="52" w:lineRule="exact"/>
        <w:jc w:val="center"/>
        <w:rPr>
          <w:lang w:val="en-US"/>
        </w:rPr>
      </w:pPr>
    </w:p>
    <w:p w14:paraId="2D3AAB05" w14:textId="77777777" w:rsidR="00A3114D" w:rsidRDefault="00A3114D" w:rsidP="00A3114D">
      <w:pPr>
        <w:pBdr>
          <w:top w:val="single" w:sz="4" w:space="1" w:color="auto"/>
        </w:pBdr>
        <w:spacing w:before="34" w:after="0" w:line="14" w:lineRule="exact"/>
        <w:jc w:val="center"/>
        <w:rPr>
          <w:lang w:val="en-US"/>
        </w:rPr>
      </w:pPr>
    </w:p>
    <w:p w14:paraId="3EBFA46D" w14:textId="77777777" w:rsidR="00A3114D" w:rsidRDefault="00A3114D" w:rsidP="00A311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913B99F" w14:textId="77777777" w:rsidR="00FE02E5" w:rsidRPr="00FE02E5" w:rsidRDefault="00FE02E5" w:rsidP="00311B6C">
      <w:pPr>
        <w:pStyle w:val="Heading2"/>
      </w:pPr>
      <w:bookmarkStart w:id="54" w:name="_Toc63931083"/>
      <w:r w:rsidRPr="00FE02E5">
        <w:t>Adelaide Hills Council</w:t>
      </w:r>
      <w:bookmarkEnd w:id="54"/>
    </w:p>
    <w:p w14:paraId="64C4E24D" w14:textId="77777777" w:rsidR="00FE02E5" w:rsidRPr="00FE02E5" w:rsidRDefault="00FE02E5" w:rsidP="00FE02E5">
      <w:pPr>
        <w:jc w:val="center"/>
        <w:rPr>
          <w:smallCaps/>
          <w:szCs w:val="17"/>
        </w:rPr>
      </w:pPr>
      <w:r w:rsidRPr="00FE02E5">
        <w:rPr>
          <w:smallCaps/>
          <w:szCs w:val="17"/>
        </w:rPr>
        <w:t>Roads (Opening and Closing) Act 1991</w:t>
      </w:r>
    </w:p>
    <w:p w14:paraId="702A8022" w14:textId="77777777" w:rsidR="00FE02E5" w:rsidRPr="00FE02E5" w:rsidRDefault="00FE02E5" w:rsidP="00FE02E5">
      <w:pPr>
        <w:jc w:val="center"/>
        <w:rPr>
          <w:i/>
          <w:szCs w:val="17"/>
        </w:rPr>
      </w:pPr>
      <w:r w:rsidRPr="00FE02E5">
        <w:rPr>
          <w:i/>
          <w:szCs w:val="17"/>
        </w:rPr>
        <w:t>Proposed Road Opening and Closing—Portion of Montacute Road, Montacute</w:t>
      </w:r>
    </w:p>
    <w:p w14:paraId="2982823A" w14:textId="77777777" w:rsidR="00FE02E5" w:rsidRPr="00FE02E5" w:rsidRDefault="00FE02E5" w:rsidP="00FE02E5">
      <w:pPr>
        <w:rPr>
          <w:rFonts w:eastAsia="Times New Roman"/>
          <w:szCs w:val="20"/>
        </w:rPr>
      </w:pPr>
      <w:r w:rsidRPr="00FE02E5">
        <w:rPr>
          <w:rFonts w:eastAsia="Times New Roman"/>
          <w:szCs w:val="20"/>
        </w:rPr>
        <w:t xml:space="preserve">Notice is hereby given, pursuant to Section 10 of the </w:t>
      </w:r>
      <w:r w:rsidRPr="00FE02E5">
        <w:rPr>
          <w:rFonts w:eastAsia="Times New Roman"/>
          <w:i/>
          <w:szCs w:val="20"/>
        </w:rPr>
        <w:t>Roads (Opening and Closing) Act 1991</w:t>
      </w:r>
      <w:r w:rsidRPr="00FE02E5">
        <w:rPr>
          <w:rFonts w:eastAsia="Times New Roman"/>
          <w:szCs w:val="20"/>
        </w:rPr>
        <w:t>, that the Adelaide Hills Council hereby gives notice of its intent to implement a Road Process Order to:</w:t>
      </w:r>
    </w:p>
    <w:p w14:paraId="0ECAB7E0" w14:textId="77777777" w:rsidR="00FE02E5" w:rsidRPr="00FE02E5" w:rsidRDefault="00FE02E5" w:rsidP="00FE02E5">
      <w:pPr>
        <w:ind w:left="567" w:hanging="425"/>
        <w:rPr>
          <w:rFonts w:eastAsia="Times New Roman"/>
          <w:szCs w:val="20"/>
        </w:rPr>
      </w:pPr>
      <w:r w:rsidRPr="00FE02E5">
        <w:rPr>
          <w:rFonts w:eastAsia="Times New Roman"/>
          <w:szCs w:val="20"/>
        </w:rPr>
        <w:t>(1)</w:t>
      </w:r>
      <w:r w:rsidRPr="00FE02E5">
        <w:rPr>
          <w:rFonts w:eastAsia="Times New Roman"/>
          <w:szCs w:val="20"/>
        </w:rPr>
        <w:tab/>
        <w:t>Open as road portion of Allotment 90 in Filed Plan 130444 shown delineated as “1” on preliminary plan PP05/0056</w:t>
      </w:r>
    </w:p>
    <w:p w14:paraId="11FCC6D2" w14:textId="77777777" w:rsidR="00FE02E5" w:rsidRPr="00FE02E5" w:rsidRDefault="00FE02E5" w:rsidP="00FE02E5">
      <w:pPr>
        <w:ind w:left="567" w:hanging="425"/>
        <w:rPr>
          <w:rFonts w:eastAsia="Times New Roman"/>
          <w:szCs w:val="20"/>
        </w:rPr>
      </w:pPr>
      <w:r w:rsidRPr="00FE02E5">
        <w:rPr>
          <w:rFonts w:eastAsia="Times New Roman"/>
          <w:szCs w:val="20"/>
        </w:rPr>
        <w:t>(2)</w:t>
      </w:r>
      <w:r w:rsidRPr="00FE02E5">
        <w:rPr>
          <w:rFonts w:eastAsia="Times New Roman"/>
          <w:szCs w:val="20"/>
        </w:rPr>
        <w:tab/>
        <w:t>Close and transfer portion of Montacute Road, and merge with Allotment 90 in Filed Plan 130444, shown delineated as “B” on preliminary Plan PP05/0056</w:t>
      </w:r>
    </w:p>
    <w:p w14:paraId="296433D7" w14:textId="77777777" w:rsidR="00FE02E5" w:rsidRPr="00FE02E5" w:rsidRDefault="00FE02E5" w:rsidP="00FE02E5">
      <w:pPr>
        <w:rPr>
          <w:rFonts w:eastAsia="Times New Roman"/>
          <w:szCs w:val="20"/>
        </w:rPr>
      </w:pPr>
      <w:r w:rsidRPr="00FE02E5">
        <w:rPr>
          <w:rFonts w:eastAsia="Times New Roman"/>
          <w:szCs w:val="20"/>
        </w:rPr>
        <w:t>A copy of the plan and a statement of persons affected are available for viewing at the Offices of the Council and at the Adelaide office of the Surveyor-General during normal office hours.</w:t>
      </w:r>
    </w:p>
    <w:p w14:paraId="042598E0" w14:textId="77777777" w:rsidR="00FE02E5" w:rsidRPr="00FE02E5" w:rsidRDefault="00FE02E5" w:rsidP="00FE02E5">
      <w:pPr>
        <w:rPr>
          <w:rFonts w:eastAsia="Times New Roman"/>
          <w:szCs w:val="20"/>
        </w:rPr>
      </w:pPr>
      <w:r w:rsidRPr="00FE02E5">
        <w:rPr>
          <w:rFonts w:eastAsia="Times New Roman"/>
          <w:szCs w:val="20"/>
        </w:rPr>
        <w:t xml:space="preserve">The Preliminary Plan can also be viewed at </w:t>
      </w:r>
      <w:hyperlink r:id="rId28" w:history="1">
        <w:r w:rsidRPr="00FE02E5">
          <w:rPr>
            <w:rFonts w:eastAsia="Times New Roman"/>
            <w:color w:val="0000FF"/>
            <w:szCs w:val="20"/>
            <w:u w:val="single"/>
          </w:rPr>
          <w:t>www.sa.gov.au/roadsactproposals</w:t>
        </w:r>
      </w:hyperlink>
      <w:r w:rsidRPr="00FE02E5">
        <w:rPr>
          <w:rFonts w:eastAsia="Times New Roman"/>
          <w:szCs w:val="20"/>
        </w:rPr>
        <w:t>.</w:t>
      </w:r>
    </w:p>
    <w:p w14:paraId="31666DB7" w14:textId="77777777" w:rsidR="00FE02E5" w:rsidRPr="00FE02E5" w:rsidRDefault="00FE02E5" w:rsidP="00FE02E5">
      <w:pPr>
        <w:rPr>
          <w:rFonts w:eastAsia="Times New Roman"/>
          <w:szCs w:val="20"/>
        </w:rPr>
      </w:pPr>
      <w:r w:rsidRPr="00FE02E5">
        <w:rPr>
          <w:rFonts w:eastAsia="Times New Roman"/>
          <w:szCs w:val="20"/>
        </w:rPr>
        <w:lastRenderedPageBreak/>
        <w:t xml:space="preserve">Any application for easement or objection must set out the full name, address, and details of the submission and must be fully supported by reasons. The application for easement or objection must be made in writing to the council at PO Box 44, Woodside, SA 5244 </w:t>
      </w:r>
      <w:r w:rsidRPr="00FE02E5">
        <w:rPr>
          <w:rFonts w:eastAsia="Times New Roman"/>
          <w:szCs w:val="20"/>
        </w:rPr>
        <w:br/>
        <w:t>WITHIN 28 DAYS OF THIS NOTICE and a copy must also be forwarded to the Surveyor-General at GPO Box 1354, Adelaide, SA 5001.</w:t>
      </w:r>
    </w:p>
    <w:p w14:paraId="418BE2FE" w14:textId="77777777" w:rsidR="00FE02E5" w:rsidRPr="00FE02E5" w:rsidRDefault="00FE02E5" w:rsidP="00FE02E5">
      <w:pPr>
        <w:rPr>
          <w:rFonts w:eastAsia="Times New Roman"/>
          <w:szCs w:val="20"/>
        </w:rPr>
      </w:pPr>
      <w:r w:rsidRPr="00FE02E5">
        <w:rPr>
          <w:rFonts w:eastAsia="Times New Roman"/>
          <w:szCs w:val="20"/>
        </w:rPr>
        <w:t>Where a submission is made, the Council will give notification of a meeting at which the matter will be considered.</w:t>
      </w:r>
    </w:p>
    <w:p w14:paraId="2E8FF820" w14:textId="77777777" w:rsidR="00FE02E5" w:rsidRPr="00FE02E5" w:rsidRDefault="00FE02E5" w:rsidP="00FE02E5">
      <w:pPr>
        <w:spacing w:after="0"/>
        <w:rPr>
          <w:rFonts w:eastAsia="Times New Roman"/>
          <w:szCs w:val="17"/>
        </w:rPr>
      </w:pPr>
      <w:r w:rsidRPr="00FE02E5">
        <w:rPr>
          <w:rFonts w:eastAsia="Times New Roman"/>
          <w:szCs w:val="17"/>
        </w:rPr>
        <w:t>Dated: 11 February 2021</w:t>
      </w:r>
    </w:p>
    <w:p w14:paraId="642EB2E6" w14:textId="77777777" w:rsidR="00FE02E5" w:rsidRPr="00FE02E5" w:rsidRDefault="00FE02E5" w:rsidP="00FE02E5">
      <w:pPr>
        <w:spacing w:after="0"/>
        <w:jc w:val="right"/>
        <w:rPr>
          <w:rFonts w:eastAsia="Times New Roman"/>
          <w:smallCaps/>
          <w:szCs w:val="20"/>
        </w:rPr>
      </w:pPr>
      <w:r w:rsidRPr="00FE02E5">
        <w:rPr>
          <w:rFonts w:eastAsia="Times New Roman"/>
          <w:smallCaps/>
          <w:szCs w:val="20"/>
        </w:rPr>
        <w:t>Andrew Aitken</w:t>
      </w:r>
    </w:p>
    <w:p w14:paraId="6E920222" w14:textId="77777777" w:rsidR="00A3114D" w:rsidRDefault="00FE02E5" w:rsidP="0058422C">
      <w:pPr>
        <w:spacing w:after="0"/>
        <w:jc w:val="right"/>
        <w:rPr>
          <w:rFonts w:eastAsia="Times New Roman"/>
          <w:szCs w:val="17"/>
        </w:rPr>
      </w:pPr>
      <w:r w:rsidRPr="00FE02E5">
        <w:rPr>
          <w:rFonts w:eastAsia="Times New Roman"/>
          <w:szCs w:val="17"/>
        </w:rPr>
        <w:t>Chief Executive Officer</w:t>
      </w:r>
    </w:p>
    <w:p w14:paraId="7268D7B9" w14:textId="77777777" w:rsidR="0058422C" w:rsidRDefault="0058422C" w:rsidP="0058422C">
      <w:pPr>
        <w:pBdr>
          <w:bottom w:val="single" w:sz="4" w:space="1" w:color="auto"/>
        </w:pBdr>
        <w:spacing w:after="0" w:line="52" w:lineRule="exact"/>
        <w:jc w:val="center"/>
        <w:rPr>
          <w:lang w:val="en-US"/>
        </w:rPr>
      </w:pPr>
    </w:p>
    <w:p w14:paraId="3B28BA56" w14:textId="77777777" w:rsidR="0058422C" w:rsidRDefault="0058422C" w:rsidP="0058422C">
      <w:pPr>
        <w:pBdr>
          <w:top w:val="single" w:sz="4" w:space="1" w:color="auto"/>
        </w:pBdr>
        <w:spacing w:before="34" w:after="0" w:line="14" w:lineRule="exact"/>
        <w:jc w:val="center"/>
        <w:rPr>
          <w:lang w:val="en-US"/>
        </w:rPr>
      </w:pPr>
    </w:p>
    <w:p w14:paraId="24813EE6" w14:textId="77777777" w:rsidR="00311B6C" w:rsidRDefault="00311B6C" w:rsidP="00603C1D">
      <w:pPr>
        <w:pStyle w:val="GG-body"/>
        <w:spacing w:after="0"/>
      </w:pPr>
      <w:r w:rsidRPr="00DC22EE">
        <w:rPr>
          <w:noProof/>
          <w:lang w:eastAsia="en-AU"/>
        </w:rPr>
        <w:drawing>
          <wp:anchor distT="0" distB="0" distL="114300" distR="114300" simplePos="0" relativeHeight="251665920" behindDoc="0" locked="0" layoutInCell="1" allowOverlap="1" wp14:anchorId="4F7637A9" wp14:editId="05422949">
            <wp:simplePos x="0" y="0"/>
            <wp:positionH relativeFrom="margin">
              <wp:posOffset>-1270</wp:posOffset>
            </wp:positionH>
            <wp:positionV relativeFrom="margin">
              <wp:posOffset>1269365</wp:posOffset>
            </wp:positionV>
            <wp:extent cx="5967095" cy="5508625"/>
            <wp:effectExtent l="0" t="0" r="0" b="0"/>
            <wp:wrapSquare wrapText="bothSides"/>
            <wp:docPr id="7" name="Picture 7" descr="G:\GAZETTE\GAZETTE NOTICES\4. LOCAL GOVERNMENT INSTRUMENTS\11 February 2021\Source\306A_BERR0001_200159_0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4. LOCAL GOVERNMENT INSTRUMENTS\11 February 2021\Source\306A_BERR0001_200159_021.tif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996" t="8075" r="11088" b="41677"/>
                    <a:stretch/>
                  </pic:blipFill>
                  <pic:spPr bwMode="auto">
                    <a:xfrm>
                      <a:off x="0" y="0"/>
                      <a:ext cx="5967095" cy="550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6C63D" w14:textId="77777777" w:rsidR="00DC22EE" w:rsidRDefault="00311B6C" w:rsidP="00603C1D">
      <w:pPr>
        <w:pStyle w:val="Heading2"/>
      </w:pPr>
      <w:bookmarkStart w:id="55" w:name="_Toc63931084"/>
      <w:r>
        <w:t>Berri Barmera Council</w:t>
      </w:r>
      <w:bookmarkEnd w:id="55"/>
    </w:p>
    <w:p w14:paraId="54FFCCFA" w14:textId="77777777" w:rsidR="00DC22EE" w:rsidRPr="00DC22EE" w:rsidRDefault="00DC22EE" w:rsidP="00DC22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80" w:lineRule="exact"/>
        <w:rPr>
          <w:rFonts w:eastAsia="Times New Roman"/>
          <w:szCs w:val="20"/>
        </w:rPr>
      </w:pPr>
    </w:p>
    <w:p w14:paraId="74678336" w14:textId="77777777" w:rsidR="0058205D" w:rsidRDefault="0058205D" w:rsidP="0058205D">
      <w:pPr>
        <w:pBdr>
          <w:bottom w:val="single" w:sz="4" w:space="1" w:color="auto"/>
        </w:pBdr>
        <w:spacing w:after="0" w:line="52" w:lineRule="exact"/>
        <w:jc w:val="center"/>
        <w:rPr>
          <w:rFonts w:eastAsia="Times New Roman"/>
          <w:szCs w:val="20"/>
        </w:rPr>
      </w:pPr>
    </w:p>
    <w:p w14:paraId="42219A24" w14:textId="77777777" w:rsidR="0058205D" w:rsidRDefault="0058205D" w:rsidP="0058205D">
      <w:pPr>
        <w:pBdr>
          <w:top w:val="single" w:sz="4" w:space="1" w:color="auto"/>
        </w:pBdr>
        <w:spacing w:before="34" w:after="0" w:line="14" w:lineRule="exact"/>
        <w:jc w:val="center"/>
        <w:rPr>
          <w:rFonts w:eastAsia="Times New Roman"/>
          <w:szCs w:val="20"/>
        </w:rPr>
      </w:pPr>
    </w:p>
    <w:p w14:paraId="1E2323BB" w14:textId="77777777" w:rsidR="0058205D" w:rsidRPr="00DC22EE" w:rsidRDefault="0058205D" w:rsidP="005820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14:paraId="451E8FCE" w14:textId="77777777" w:rsidR="00D52720" w:rsidRPr="00D52720" w:rsidRDefault="00D52720" w:rsidP="00311B6C">
      <w:pPr>
        <w:pStyle w:val="Heading2"/>
      </w:pPr>
      <w:bookmarkStart w:id="56" w:name="_Toc63931085"/>
      <w:r w:rsidRPr="00D52720">
        <w:t>THE Flinders Ranges Council</w:t>
      </w:r>
      <w:bookmarkEnd w:id="56"/>
    </w:p>
    <w:p w14:paraId="407FA7A1" w14:textId="77777777" w:rsidR="00D52720" w:rsidRPr="00D52720" w:rsidRDefault="00D52720" w:rsidP="00D52720">
      <w:pPr>
        <w:jc w:val="center"/>
        <w:rPr>
          <w:i/>
          <w:szCs w:val="17"/>
        </w:rPr>
      </w:pPr>
      <w:r w:rsidRPr="00D52720">
        <w:rPr>
          <w:i/>
          <w:szCs w:val="17"/>
        </w:rPr>
        <w:t>Public Notice—Naming of Public Places</w:t>
      </w:r>
    </w:p>
    <w:p w14:paraId="7C4EA480" w14:textId="77777777" w:rsidR="00D52720" w:rsidRPr="00D52720" w:rsidRDefault="00D52720" w:rsidP="00D52720">
      <w:pPr>
        <w:rPr>
          <w:rFonts w:eastAsia="Times New Roman"/>
          <w:szCs w:val="20"/>
        </w:rPr>
      </w:pPr>
      <w:r w:rsidRPr="00D52720">
        <w:rPr>
          <w:rFonts w:eastAsia="Times New Roman"/>
          <w:szCs w:val="20"/>
        </w:rPr>
        <w:t xml:space="preserve">NOTICE is hereby given that at its meeting held on 20 October 2020, pursuant to section 219(1) of the </w:t>
      </w:r>
      <w:r w:rsidRPr="00D52720">
        <w:rPr>
          <w:rFonts w:eastAsia="Times New Roman"/>
          <w:i/>
          <w:szCs w:val="20"/>
        </w:rPr>
        <w:t>Local Government Act 1999</w:t>
      </w:r>
      <w:r w:rsidRPr="00D52720">
        <w:rPr>
          <w:rFonts w:eastAsia="Times New Roman"/>
          <w:szCs w:val="20"/>
        </w:rPr>
        <w:t xml:space="preserve">, </w:t>
      </w:r>
      <w:r w:rsidRPr="00D52720">
        <w:rPr>
          <w:rFonts w:eastAsia="Times New Roman"/>
          <w:spacing w:val="-2"/>
          <w:szCs w:val="20"/>
        </w:rPr>
        <w:t>The Flinders Ranges Council assigned the formal names Hawker and District War Memorial and Hawker and District War Memorial Dog Park for public places on the land described as Section 517 in Deposited Plan 300400 comprised in Crown Record Volume 5497 Folio 327 located on Flinders Ranges Way, Hawker.</w:t>
      </w:r>
    </w:p>
    <w:p w14:paraId="7009BA9C" w14:textId="77777777" w:rsidR="00D52720" w:rsidRPr="00D52720" w:rsidRDefault="00D52720" w:rsidP="00D52720">
      <w:pPr>
        <w:spacing w:after="0"/>
        <w:rPr>
          <w:rFonts w:eastAsia="Times New Roman"/>
          <w:szCs w:val="17"/>
        </w:rPr>
      </w:pPr>
      <w:r w:rsidRPr="00D52720">
        <w:rPr>
          <w:rFonts w:eastAsia="Times New Roman"/>
          <w:szCs w:val="17"/>
        </w:rPr>
        <w:t>Dated: 11 February 2021</w:t>
      </w:r>
    </w:p>
    <w:p w14:paraId="4048D31B" w14:textId="77777777" w:rsidR="00D52720" w:rsidRPr="00D52720" w:rsidRDefault="00D52720" w:rsidP="00D52720">
      <w:pPr>
        <w:spacing w:after="0"/>
        <w:jc w:val="right"/>
        <w:rPr>
          <w:rFonts w:eastAsia="Times New Roman"/>
          <w:smallCaps/>
          <w:szCs w:val="20"/>
        </w:rPr>
      </w:pPr>
      <w:r w:rsidRPr="00D52720">
        <w:rPr>
          <w:rFonts w:eastAsia="Times New Roman"/>
          <w:smallCaps/>
          <w:szCs w:val="20"/>
        </w:rPr>
        <w:t>Eric Brown</w:t>
      </w:r>
    </w:p>
    <w:p w14:paraId="44D783F5" w14:textId="77777777" w:rsidR="00D52720" w:rsidRPr="00D52720" w:rsidRDefault="00D52720" w:rsidP="00D52720">
      <w:pPr>
        <w:spacing w:after="0"/>
        <w:jc w:val="right"/>
        <w:rPr>
          <w:rFonts w:eastAsia="Times New Roman"/>
          <w:szCs w:val="17"/>
        </w:rPr>
      </w:pPr>
      <w:r w:rsidRPr="00D52720">
        <w:rPr>
          <w:rFonts w:eastAsia="Times New Roman"/>
          <w:szCs w:val="17"/>
        </w:rPr>
        <w:t>Chief Executive Officer</w:t>
      </w:r>
    </w:p>
    <w:p w14:paraId="1AEE1CFB" w14:textId="77777777" w:rsidR="00D52720" w:rsidRPr="00D52720" w:rsidRDefault="00D52720" w:rsidP="00D52720">
      <w:pPr>
        <w:pBdr>
          <w:top w:val="single" w:sz="4" w:space="1" w:color="auto"/>
        </w:pBdr>
        <w:spacing w:before="100" w:after="0" w:line="14" w:lineRule="exact"/>
        <w:jc w:val="center"/>
        <w:rPr>
          <w:rFonts w:eastAsia="Times New Roman"/>
          <w:szCs w:val="20"/>
        </w:rPr>
      </w:pPr>
    </w:p>
    <w:p w14:paraId="3BDA8DE5" w14:textId="77777777" w:rsidR="00D52720" w:rsidRDefault="00D52720" w:rsidP="00D527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14:paraId="4A825352" w14:textId="77777777" w:rsidR="00D52720" w:rsidRDefault="00D52720">
      <w:pPr>
        <w:spacing w:after="0" w:line="240" w:lineRule="auto"/>
        <w:jc w:val="left"/>
        <w:rPr>
          <w:rFonts w:eastAsia="Times New Roman"/>
          <w:szCs w:val="20"/>
        </w:rPr>
      </w:pPr>
      <w:r>
        <w:rPr>
          <w:rFonts w:eastAsia="Times New Roman"/>
          <w:szCs w:val="20"/>
        </w:rPr>
        <w:br w:type="page"/>
      </w:r>
    </w:p>
    <w:p w14:paraId="04C3556C" w14:textId="77777777" w:rsidR="00D52720" w:rsidRPr="00D52720" w:rsidRDefault="00D52720" w:rsidP="00D52720">
      <w:pPr>
        <w:jc w:val="center"/>
        <w:rPr>
          <w:caps/>
          <w:szCs w:val="17"/>
        </w:rPr>
      </w:pPr>
      <w:r w:rsidRPr="00D52720">
        <w:rPr>
          <w:caps/>
          <w:szCs w:val="17"/>
        </w:rPr>
        <w:lastRenderedPageBreak/>
        <w:t>The Flinders Ranges Council</w:t>
      </w:r>
    </w:p>
    <w:p w14:paraId="54B0C189" w14:textId="77777777" w:rsidR="00D52720" w:rsidRPr="00D52720" w:rsidRDefault="00D52720" w:rsidP="00D52720">
      <w:pPr>
        <w:jc w:val="center"/>
        <w:rPr>
          <w:i/>
          <w:szCs w:val="17"/>
        </w:rPr>
      </w:pPr>
      <w:r w:rsidRPr="00D52720">
        <w:rPr>
          <w:i/>
          <w:szCs w:val="17"/>
        </w:rPr>
        <w:t>Review of Elector Representation</w:t>
      </w:r>
    </w:p>
    <w:p w14:paraId="1BFD928B" w14:textId="77777777" w:rsidR="00D52720" w:rsidRPr="00D52720" w:rsidRDefault="00D52720" w:rsidP="00D52720">
      <w:pPr>
        <w:rPr>
          <w:rFonts w:eastAsia="Times New Roman"/>
          <w:szCs w:val="20"/>
        </w:rPr>
      </w:pPr>
      <w:r w:rsidRPr="00D52720">
        <w:rPr>
          <w:rFonts w:eastAsia="Times New Roman"/>
          <w:szCs w:val="20"/>
        </w:rPr>
        <w:t>Notice is hereby given that The Flinders Ranges Council is undertaking a review to determine whether a change of arrangements are required in respect to elector representation, so as to ensure that the electors of the area being adequately and fairly represented.</w:t>
      </w:r>
    </w:p>
    <w:p w14:paraId="69EB95F1" w14:textId="77777777" w:rsidR="00D52720" w:rsidRPr="00D52720" w:rsidRDefault="00D52720" w:rsidP="00D52720">
      <w:pPr>
        <w:rPr>
          <w:rFonts w:eastAsia="Times New Roman"/>
          <w:szCs w:val="20"/>
        </w:rPr>
      </w:pPr>
      <w:r w:rsidRPr="00D52720">
        <w:rPr>
          <w:rFonts w:eastAsia="Times New Roman"/>
          <w:szCs w:val="20"/>
        </w:rPr>
        <w:t xml:space="preserve">Pursuant to the provisions of Section 12(7) of the </w:t>
      </w:r>
      <w:r w:rsidRPr="00D52720">
        <w:rPr>
          <w:rFonts w:eastAsia="Times New Roman"/>
          <w:i/>
          <w:szCs w:val="20"/>
        </w:rPr>
        <w:t>Local Government Act 1999</w:t>
      </w:r>
      <w:r w:rsidRPr="00D52720">
        <w:rPr>
          <w:rFonts w:eastAsia="Times New Roman"/>
          <w:szCs w:val="20"/>
        </w:rPr>
        <w:t>, notice is hereby given that Council has prepared a Representation Options Paper which examines the advantages and disadvantages of the various options available in regards to the composition and structure of Council, and the division of the council area into wards.</w:t>
      </w:r>
    </w:p>
    <w:p w14:paraId="0DE42847" w14:textId="77777777" w:rsidR="00D52720" w:rsidRPr="00D52720" w:rsidRDefault="00D52720" w:rsidP="00D52720">
      <w:pPr>
        <w:rPr>
          <w:rFonts w:eastAsia="Times New Roman"/>
          <w:szCs w:val="20"/>
        </w:rPr>
      </w:pPr>
      <w:r w:rsidRPr="00D52720">
        <w:rPr>
          <w:rFonts w:eastAsia="Times New Roman"/>
          <w:szCs w:val="20"/>
        </w:rPr>
        <w:t>A copy of the Representation Options Paper is available on the Council’s website (</w:t>
      </w:r>
      <w:hyperlink r:id="rId30" w:history="1">
        <w:r w:rsidRPr="00D52720">
          <w:rPr>
            <w:rFonts w:eastAsia="Times New Roman"/>
            <w:color w:val="0000FF"/>
            <w:szCs w:val="20"/>
            <w:u w:val="single"/>
          </w:rPr>
          <w:t>www.frc.sa.gov.au</w:t>
        </w:r>
      </w:hyperlink>
      <w:r w:rsidRPr="00D52720">
        <w:rPr>
          <w:rFonts w:eastAsia="Times New Roman"/>
          <w:szCs w:val="20"/>
        </w:rPr>
        <w:t>); and for inspection and/or purchase at the Council offices at 1 Seventh Street, Quorn.</w:t>
      </w:r>
    </w:p>
    <w:p w14:paraId="04E9EA96" w14:textId="77777777" w:rsidR="00D52720" w:rsidRPr="00D52720" w:rsidRDefault="00D52720" w:rsidP="00D52720">
      <w:pPr>
        <w:rPr>
          <w:rFonts w:eastAsia="Times New Roman"/>
          <w:szCs w:val="20"/>
        </w:rPr>
      </w:pPr>
      <w:r w:rsidRPr="00D52720">
        <w:rPr>
          <w:rFonts w:eastAsia="Times New Roman"/>
          <w:szCs w:val="20"/>
        </w:rPr>
        <w:t xml:space="preserve">Written submissions are invited from interested persons from Thursday, 11 February 2021 and should be directed to the Chief Executive Officer, Box 43, Quorn SA 5433; or emailed to </w:t>
      </w:r>
      <w:hyperlink r:id="rId31" w:history="1">
        <w:r w:rsidRPr="00D52720">
          <w:rPr>
            <w:rFonts w:eastAsia="Times New Roman"/>
            <w:color w:val="0000FF"/>
            <w:szCs w:val="20"/>
            <w:u w:val="single"/>
          </w:rPr>
          <w:t>council@frc.sa.gov.au</w:t>
        </w:r>
      </w:hyperlink>
      <w:r w:rsidRPr="00D52720">
        <w:rPr>
          <w:rFonts w:eastAsia="Times New Roman"/>
          <w:szCs w:val="20"/>
        </w:rPr>
        <w:t xml:space="preserve"> by close of business on Monday, 29 March 2021. Alternatively, electronic submissions can be made via the Council website.</w:t>
      </w:r>
    </w:p>
    <w:p w14:paraId="1CD93836" w14:textId="77777777" w:rsidR="00D52720" w:rsidRPr="00D52720" w:rsidRDefault="00D52720" w:rsidP="00D52720">
      <w:pPr>
        <w:rPr>
          <w:rFonts w:eastAsia="Times New Roman"/>
          <w:spacing w:val="-2"/>
          <w:szCs w:val="20"/>
        </w:rPr>
      </w:pPr>
      <w:r w:rsidRPr="00D52720">
        <w:rPr>
          <w:rFonts w:eastAsia="Times New Roman"/>
          <w:spacing w:val="-2"/>
          <w:szCs w:val="20"/>
        </w:rPr>
        <w:t>Please note, all submissions made to Council during the previous consultation period of Thursday, 3 December 2020 to Friday, 29 January 2021 are valid and do not have to be re-submitted.</w:t>
      </w:r>
    </w:p>
    <w:p w14:paraId="544E408A" w14:textId="77777777" w:rsidR="00D52720" w:rsidRPr="00D52720" w:rsidRDefault="00D52720" w:rsidP="00D52720">
      <w:pPr>
        <w:rPr>
          <w:rFonts w:eastAsia="Times New Roman"/>
          <w:szCs w:val="20"/>
        </w:rPr>
      </w:pPr>
      <w:r w:rsidRPr="00D52720">
        <w:rPr>
          <w:rFonts w:eastAsia="Times New Roman"/>
          <w:szCs w:val="20"/>
        </w:rPr>
        <w:t xml:space="preserve">Information regarding the elector representation review can be obtained by contacting the Chief Executive Officer on telephone 8620 0500 or by email at </w:t>
      </w:r>
      <w:hyperlink r:id="rId32" w:history="1">
        <w:r w:rsidRPr="00D52720">
          <w:rPr>
            <w:rFonts w:eastAsia="Times New Roman"/>
            <w:color w:val="0000FF"/>
            <w:szCs w:val="20"/>
            <w:u w:val="single"/>
          </w:rPr>
          <w:t>council@frc.sa.gov.au</w:t>
        </w:r>
      </w:hyperlink>
      <w:r w:rsidRPr="00D52720">
        <w:rPr>
          <w:rFonts w:eastAsia="Times New Roman"/>
          <w:szCs w:val="20"/>
        </w:rPr>
        <w:t xml:space="preserve">. </w:t>
      </w:r>
    </w:p>
    <w:p w14:paraId="590ECE90" w14:textId="77777777" w:rsidR="00D52720" w:rsidRPr="00D52720" w:rsidRDefault="00D52720" w:rsidP="00D52720">
      <w:pPr>
        <w:spacing w:after="0"/>
        <w:rPr>
          <w:rFonts w:eastAsia="Times New Roman"/>
          <w:szCs w:val="17"/>
        </w:rPr>
      </w:pPr>
      <w:r w:rsidRPr="00D52720">
        <w:rPr>
          <w:rFonts w:eastAsia="Times New Roman"/>
          <w:szCs w:val="17"/>
        </w:rPr>
        <w:t>Dated: 2 February 2021</w:t>
      </w:r>
    </w:p>
    <w:p w14:paraId="281761C0" w14:textId="77777777" w:rsidR="00D52720" w:rsidRPr="00D52720" w:rsidRDefault="00D52720" w:rsidP="00D52720">
      <w:pPr>
        <w:spacing w:after="0"/>
        <w:jc w:val="right"/>
        <w:rPr>
          <w:rFonts w:eastAsia="Times New Roman"/>
          <w:smallCaps/>
          <w:szCs w:val="20"/>
        </w:rPr>
      </w:pPr>
      <w:r w:rsidRPr="00D52720">
        <w:rPr>
          <w:rFonts w:eastAsia="Times New Roman"/>
          <w:smallCaps/>
          <w:szCs w:val="20"/>
        </w:rPr>
        <w:t>Eric Brown</w:t>
      </w:r>
    </w:p>
    <w:p w14:paraId="240DCAC2" w14:textId="77777777" w:rsidR="00DC22EE" w:rsidRDefault="00D52720" w:rsidP="00D52720">
      <w:pPr>
        <w:spacing w:after="0"/>
        <w:jc w:val="right"/>
        <w:rPr>
          <w:rFonts w:eastAsia="Times New Roman"/>
          <w:szCs w:val="17"/>
        </w:rPr>
      </w:pPr>
      <w:r w:rsidRPr="00D52720">
        <w:rPr>
          <w:rFonts w:eastAsia="Times New Roman"/>
          <w:szCs w:val="17"/>
        </w:rPr>
        <w:t>Chief Executive Officer</w:t>
      </w:r>
    </w:p>
    <w:p w14:paraId="40283D4F" w14:textId="77777777" w:rsidR="00D52720" w:rsidRDefault="00D52720" w:rsidP="00D52720">
      <w:pPr>
        <w:pBdr>
          <w:bottom w:val="single" w:sz="4" w:space="1" w:color="auto"/>
        </w:pBdr>
        <w:spacing w:after="0" w:line="52" w:lineRule="exact"/>
        <w:jc w:val="center"/>
        <w:rPr>
          <w:lang w:val="en-US"/>
        </w:rPr>
      </w:pPr>
    </w:p>
    <w:p w14:paraId="62C4C874" w14:textId="77777777" w:rsidR="00D52720" w:rsidRDefault="00D52720" w:rsidP="00D52720">
      <w:pPr>
        <w:pBdr>
          <w:top w:val="single" w:sz="4" w:space="1" w:color="auto"/>
        </w:pBdr>
        <w:spacing w:before="34" w:after="0" w:line="14" w:lineRule="exact"/>
        <w:jc w:val="center"/>
        <w:rPr>
          <w:lang w:val="en-US"/>
        </w:rPr>
      </w:pPr>
    </w:p>
    <w:p w14:paraId="324AF24B" w14:textId="77777777" w:rsidR="00D52720" w:rsidRDefault="00D52720" w:rsidP="00D527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03DED29" w14:textId="77777777" w:rsidR="002430C7" w:rsidRPr="002430C7" w:rsidRDefault="002430C7" w:rsidP="00311B6C">
      <w:pPr>
        <w:pStyle w:val="Heading2"/>
      </w:pPr>
      <w:bookmarkStart w:id="57" w:name="_Toc63931086"/>
      <w:r w:rsidRPr="002430C7">
        <w:t>District Council of Franklin Harbour</w:t>
      </w:r>
      <w:bookmarkEnd w:id="57"/>
    </w:p>
    <w:p w14:paraId="62BFDD10" w14:textId="77777777" w:rsidR="002430C7" w:rsidRPr="002430C7" w:rsidRDefault="002430C7" w:rsidP="002430C7">
      <w:pPr>
        <w:jc w:val="center"/>
        <w:rPr>
          <w:i/>
          <w:szCs w:val="17"/>
        </w:rPr>
      </w:pPr>
      <w:r w:rsidRPr="002430C7">
        <w:rPr>
          <w:i/>
          <w:szCs w:val="17"/>
        </w:rPr>
        <w:t>Review of Elector Representation</w:t>
      </w:r>
    </w:p>
    <w:p w14:paraId="75909E3B" w14:textId="77777777" w:rsidR="002430C7" w:rsidRPr="002430C7" w:rsidRDefault="002430C7" w:rsidP="002430C7">
      <w:pPr>
        <w:rPr>
          <w:rFonts w:eastAsia="Times New Roman"/>
          <w:szCs w:val="20"/>
        </w:rPr>
      </w:pPr>
      <w:r w:rsidRPr="002430C7">
        <w:rPr>
          <w:rFonts w:eastAsia="Times New Roman"/>
          <w:szCs w:val="20"/>
        </w:rPr>
        <w:t>Notice is hereby given that the District Council of Franklin Harbour is undertaking a review to determine whether a change of arrangements are required in respect to elector representation, so as to ensure that the electors of the area are being adequately and fairly represented.</w:t>
      </w:r>
    </w:p>
    <w:p w14:paraId="4813297B" w14:textId="77777777" w:rsidR="002430C7" w:rsidRPr="002430C7" w:rsidRDefault="002430C7" w:rsidP="002430C7">
      <w:pPr>
        <w:rPr>
          <w:rFonts w:eastAsia="Times New Roman"/>
          <w:szCs w:val="20"/>
        </w:rPr>
      </w:pPr>
      <w:r w:rsidRPr="002430C7">
        <w:rPr>
          <w:rFonts w:eastAsia="Times New Roman"/>
          <w:szCs w:val="20"/>
        </w:rPr>
        <w:t xml:space="preserve">Pursuant to the provisions of Section 12(7) of the </w:t>
      </w:r>
      <w:r w:rsidRPr="002430C7">
        <w:rPr>
          <w:rFonts w:eastAsia="Times New Roman"/>
          <w:i/>
          <w:szCs w:val="20"/>
        </w:rPr>
        <w:t>Local Government Act 1999</w:t>
      </w:r>
      <w:r w:rsidRPr="002430C7">
        <w:rPr>
          <w:rFonts w:eastAsia="Times New Roman"/>
          <w:szCs w:val="20"/>
        </w:rPr>
        <w:t>, notice is hereby given that Council has prepared a Representation Options Paper which examines the advantages and disadvantages of the various options available in regards to the composition and structure of Council, and the division of the council area into wards.</w:t>
      </w:r>
    </w:p>
    <w:p w14:paraId="222B2AD4" w14:textId="77777777" w:rsidR="002430C7" w:rsidRPr="002430C7" w:rsidRDefault="002430C7" w:rsidP="002430C7">
      <w:pPr>
        <w:rPr>
          <w:rFonts w:eastAsia="Times New Roman"/>
          <w:szCs w:val="20"/>
        </w:rPr>
      </w:pPr>
      <w:r w:rsidRPr="002430C7">
        <w:rPr>
          <w:rFonts w:eastAsia="Times New Roman"/>
          <w:szCs w:val="20"/>
        </w:rPr>
        <w:t>A copy of the Representation Options Paper is available on the Council’s website (</w:t>
      </w:r>
      <w:hyperlink r:id="rId33" w:history="1">
        <w:r w:rsidRPr="002430C7">
          <w:rPr>
            <w:rFonts w:eastAsia="Times New Roman"/>
            <w:color w:val="0000FF"/>
            <w:szCs w:val="20"/>
            <w:u w:val="single"/>
          </w:rPr>
          <w:t>www.franklinharbour.sa.gov.au</w:t>
        </w:r>
      </w:hyperlink>
      <w:r w:rsidRPr="002430C7">
        <w:rPr>
          <w:rFonts w:eastAsia="Times New Roman"/>
          <w:szCs w:val="20"/>
        </w:rPr>
        <w:t>); and for inspection and/or purchase at the Council offices at 6 Main Street, Cowell.</w:t>
      </w:r>
    </w:p>
    <w:p w14:paraId="6D16C401" w14:textId="77777777" w:rsidR="002430C7" w:rsidRPr="002430C7" w:rsidRDefault="002430C7" w:rsidP="002430C7">
      <w:pPr>
        <w:rPr>
          <w:rFonts w:eastAsia="Times New Roman"/>
          <w:spacing w:val="-2"/>
          <w:szCs w:val="20"/>
        </w:rPr>
      </w:pPr>
      <w:r w:rsidRPr="002430C7">
        <w:rPr>
          <w:rFonts w:eastAsia="Times New Roman"/>
          <w:spacing w:val="-2"/>
          <w:szCs w:val="20"/>
        </w:rPr>
        <w:t xml:space="preserve">Written submissions are invited from interested persons from Thursday, 11 February 2021 and should be directed to the Chief Executive Officer, PO Box 71, Cowell SA 5602; or emailed to </w:t>
      </w:r>
      <w:hyperlink r:id="rId34" w:history="1">
        <w:r w:rsidRPr="002430C7">
          <w:rPr>
            <w:rFonts w:eastAsia="Times New Roman"/>
            <w:color w:val="0000FF"/>
            <w:spacing w:val="-2"/>
            <w:szCs w:val="20"/>
            <w:u w:val="single"/>
          </w:rPr>
          <w:t>council@franklinharbour.sa.gov.au</w:t>
        </w:r>
      </w:hyperlink>
      <w:r w:rsidRPr="002430C7">
        <w:rPr>
          <w:rFonts w:eastAsia="Times New Roman"/>
          <w:spacing w:val="-2"/>
          <w:szCs w:val="20"/>
        </w:rPr>
        <w:t xml:space="preserve"> by close of business on Wednesday, 31 March 2021.</w:t>
      </w:r>
    </w:p>
    <w:p w14:paraId="1D6A5506" w14:textId="77777777" w:rsidR="002430C7" w:rsidRPr="002430C7" w:rsidRDefault="002430C7" w:rsidP="002430C7">
      <w:pPr>
        <w:rPr>
          <w:rFonts w:eastAsia="Times New Roman"/>
          <w:spacing w:val="-2"/>
          <w:szCs w:val="20"/>
        </w:rPr>
      </w:pPr>
      <w:r w:rsidRPr="002430C7">
        <w:rPr>
          <w:rFonts w:eastAsia="Times New Roman"/>
          <w:spacing w:val="-2"/>
          <w:szCs w:val="20"/>
        </w:rPr>
        <w:t xml:space="preserve">Information regarding the elector representation review can be obtained by contacting the Manager Corporate Services on telephone 8629 2019 or email </w:t>
      </w:r>
      <w:hyperlink r:id="rId35" w:history="1">
        <w:r w:rsidRPr="002430C7">
          <w:rPr>
            <w:rFonts w:eastAsia="Times New Roman"/>
            <w:color w:val="0000FF"/>
            <w:spacing w:val="-2"/>
            <w:szCs w:val="20"/>
            <w:u w:val="single"/>
          </w:rPr>
          <w:t>council@franklinharbour.sa.gov.au</w:t>
        </w:r>
      </w:hyperlink>
      <w:r w:rsidRPr="002430C7">
        <w:rPr>
          <w:rFonts w:eastAsia="Times New Roman"/>
          <w:spacing w:val="-2"/>
          <w:szCs w:val="20"/>
        </w:rPr>
        <w:t>.</w:t>
      </w:r>
    </w:p>
    <w:p w14:paraId="134C87FF" w14:textId="77777777" w:rsidR="002430C7" w:rsidRPr="002430C7" w:rsidRDefault="002430C7" w:rsidP="002430C7">
      <w:pPr>
        <w:spacing w:after="0"/>
        <w:rPr>
          <w:rFonts w:eastAsia="Times New Roman"/>
          <w:szCs w:val="17"/>
        </w:rPr>
      </w:pPr>
      <w:r w:rsidRPr="002430C7">
        <w:rPr>
          <w:rFonts w:eastAsia="Times New Roman"/>
          <w:szCs w:val="17"/>
        </w:rPr>
        <w:t>Dated: 11 February 2021</w:t>
      </w:r>
    </w:p>
    <w:p w14:paraId="7A09F9AE" w14:textId="77777777" w:rsidR="002430C7" w:rsidRPr="002430C7" w:rsidRDefault="002430C7" w:rsidP="002430C7">
      <w:pPr>
        <w:spacing w:after="0"/>
        <w:jc w:val="right"/>
        <w:rPr>
          <w:rFonts w:eastAsia="Times New Roman"/>
          <w:smallCaps/>
          <w:szCs w:val="20"/>
        </w:rPr>
      </w:pPr>
      <w:r w:rsidRPr="002430C7">
        <w:rPr>
          <w:rFonts w:eastAsia="Times New Roman"/>
          <w:smallCaps/>
          <w:szCs w:val="20"/>
        </w:rPr>
        <w:t>Shane Gill</w:t>
      </w:r>
    </w:p>
    <w:p w14:paraId="6BBC8351" w14:textId="77777777" w:rsidR="00DC22EE" w:rsidRDefault="002430C7" w:rsidP="002430C7">
      <w:pPr>
        <w:spacing w:after="0"/>
        <w:jc w:val="right"/>
        <w:rPr>
          <w:rFonts w:eastAsia="Times New Roman"/>
          <w:szCs w:val="17"/>
        </w:rPr>
      </w:pPr>
      <w:r w:rsidRPr="002430C7">
        <w:rPr>
          <w:rFonts w:eastAsia="Times New Roman"/>
          <w:szCs w:val="17"/>
        </w:rPr>
        <w:t>Chief Executive Officer</w:t>
      </w:r>
    </w:p>
    <w:p w14:paraId="3A06A50D" w14:textId="77777777" w:rsidR="002430C7" w:rsidRDefault="002430C7" w:rsidP="002430C7">
      <w:pPr>
        <w:pBdr>
          <w:bottom w:val="single" w:sz="4" w:space="1" w:color="auto"/>
        </w:pBdr>
        <w:spacing w:after="0" w:line="52" w:lineRule="exact"/>
        <w:jc w:val="center"/>
        <w:rPr>
          <w:lang w:val="en-US"/>
        </w:rPr>
      </w:pPr>
    </w:p>
    <w:p w14:paraId="2BF6A97C" w14:textId="77777777" w:rsidR="002430C7" w:rsidRDefault="002430C7" w:rsidP="002430C7">
      <w:pPr>
        <w:pBdr>
          <w:top w:val="single" w:sz="4" w:space="1" w:color="auto"/>
        </w:pBdr>
        <w:spacing w:before="34" w:after="0" w:line="14" w:lineRule="exact"/>
        <w:jc w:val="center"/>
        <w:rPr>
          <w:lang w:val="en-US"/>
        </w:rPr>
      </w:pPr>
    </w:p>
    <w:p w14:paraId="30D0B1A5" w14:textId="77777777" w:rsidR="002430C7" w:rsidRDefault="002430C7" w:rsidP="002430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13BD83D" w14:textId="77777777" w:rsidR="005D3194" w:rsidRPr="005D3194" w:rsidRDefault="005D3194" w:rsidP="00311B6C">
      <w:pPr>
        <w:pStyle w:val="Heading2"/>
      </w:pPr>
      <w:bookmarkStart w:id="58" w:name="_Toc63931087"/>
      <w:r w:rsidRPr="005D3194">
        <w:t>Mount Barker District Council</w:t>
      </w:r>
      <w:bookmarkEnd w:id="58"/>
    </w:p>
    <w:p w14:paraId="7FE37911" w14:textId="77777777" w:rsidR="005D3194" w:rsidRPr="005D3194" w:rsidRDefault="005D3194" w:rsidP="005D3194">
      <w:pPr>
        <w:jc w:val="center"/>
        <w:rPr>
          <w:i/>
          <w:szCs w:val="17"/>
        </w:rPr>
      </w:pPr>
      <w:r w:rsidRPr="005D3194">
        <w:rPr>
          <w:i/>
          <w:szCs w:val="17"/>
        </w:rPr>
        <w:t>Review of Elector Representation</w:t>
      </w:r>
    </w:p>
    <w:p w14:paraId="54A88A5E" w14:textId="77777777" w:rsidR="005D3194" w:rsidRPr="005D3194" w:rsidRDefault="005D3194" w:rsidP="005D3194">
      <w:pPr>
        <w:rPr>
          <w:rFonts w:eastAsia="Times New Roman"/>
          <w:szCs w:val="20"/>
        </w:rPr>
      </w:pPr>
      <w:r w:rsidRPr="005D3194">
        <w:rPr>
          <w:rFonts w:eastAsia="Times New Roman"/>
          <w:szCs w:val="20"/>
        </w:rPr>
        <w:t>Mount Barker District Council is required to undertake a review in respect to elector representation, so as to ensure that the electors of the council area are being adequately and fairly represented.</w:t>
      </w:r>
    </w:p>
    <w:p w14:paraId="60D12877" w14:textId="77777777" w:rsidR="005D3194" w:rsidRPr="005D3194" w:rsidRDefault="005D3194" w:rsidP="005D3194">
      <w:pPr>
        <w:rPr>
          <w:rFonts w:eastAsia="Times New Roman"/>
          <w:szCs w:val="20"/>
        </w:rPr>
      </w:pPr>
      <w:r w:rsidRPr="005D3194">
        <w:rPr>
          <w:rFonts w:eastAsia="Times New Roman"/>
          <w:szCs w:val="20"/>
        </w:rPr>
        <w:t xml:space="preserve">Pursuant to Section 12(7) of the </w:t>
      </w:r>
      <w:r w:rsidRPr="005D3194">
        <w:rPr>
          <w:rFonts w:eastAsia="Times New Roman"/>
          <w:i/>
          <w:szCs w:val="20"/>
        </w:rPr>
        <w:t>Local Government Act 1999</w:t>
      </w:r>
      <w:r w:rsidRPr="005D3194">
        <w:rPr>
          <w:rFonts w:eastAsia="Times New Roman"/>
          <w:szCs w:val="20"/>
        </w:rPr>
        <w:t>, notice is hereby given that Council has prepared a Representation Options Paper which examines the advantages and disadvantages of various options available in regards to the composition and structure of Council, and the division of the council area into wards. The current arrangements are required to change due to the impact of growth.</w:t>
      </w:r>
    </w:p>
    <w:p w14:paraId="530A41C9" w14:textId="77777777" w:rsidR="005D3194" w:rsidRPr="005D3194" w:rsidRDefault="005D3194" w:rsidP="005D3194">
      <w:pPr>
        <w:rPr>
          <w:rFonts w:eastAsia="Times New Roman"/>
          <w:szCs w:val="20"/>
        </w:rPr>
      </w:pPr>
      <w:r w:rsidRPr="005D3194">
        <w:rPr>
          <w:rFonts w:eastAsia="Times New Roman"/>
          <w:szCs w:val="20"/>
        </w:rPr>
        <w:t>A copy of the Representation Options Paper will be available on the Council’s website (yoursay.mountbarker.sa.gov.au) and for inspection and/or purchase at the Council offices at 6 Dutton Road, Mount Barker and Mount Barker Community Library 5 Dumas Street, Mount Barker from Friday, 12 February 2021.</w:t>
      </w:r>
    </w:p>
    <w:p w14:paraId="4B8A8CB8" w14:textId="77777777" w:rsidR="005D3194" w:rsidRPr="005D3194" w:rsidRDefault="005D3194" w:rsidP="005D3194">
      <w:pPr>
        <w:rPr>
          <w:rFonts w:eastAsia="Times New Roman"/>
          <w:szCs w:val="20"/>
        </w:rPr>
      </w:pPr>
      <w:r w:rsidRPr="005D3194">
        <w:rPr>
          <w:rFonts w:eastAsia="Times New Roman"/>
          <w:szCs w:val="20"/>
        </w:rPr>
        <w:t xml:space="preserve">Written submissions are invited and should be directed to the Chief Executive Officer, PO Box 54, Mount Barker 5251; or emailed to </w:t>
      </w:r>
      <w:hyperlink r:id="rId36" w:history="1">
        <w:r w:rsidRPr="005D3194">
          <w:rPr>
            <w:rFonts w:eastAsia="Times New Roman"/>
            <w:color w:val="0000FF"/>
            <w:szCs w:val="20"/>
            <w:u w:val="single"/>
          </w:rPr>
          <w:t>yoursay@mountbarker.sa.gov.au</w:t>
        </w:r>
      </w:hyperlink>
      <w:r w:rsidRPr="005D3194">
        <w:rPr>
          <w:rFonts w:eastAsia="Times New Roman"/>
          <w:szCs w:val="20"/>
        </w:rPr>
        <w:t xml:space="preserve"> by close of business on Wednesday, 31 March 2021. Alternatively, electronic submissions can be made via the “Your Say” page on the Council website (</w:t>
      </w:r>
      <w:hyperlink r:id="rId37" w:history="1">
        <w:r w:rsidRPr="005D3194">
          <w:rPr>
            <w:rFonts w:eastAsia="Times New Roman"/>
            <w:color w:val="0000FF"/>
            <w:szCs w:val="20"/>
            <w:u w:val="single"/>
          </w:rPr>
          <w:t>www.mountbarker.sa.gov.au</w:t>
        </w:r>
      </w:hyperlink>
      <w:r w:rsidRPr="005D3194">
        <w:rPr>
          <w:rFonts w:eastAsia="Times New Roman"/>
          <w:szCs w:val="20"/>
        </w:rPr>
        <w:t xml:space="preserve">). </w:t>
      </w:r>
    </w:p>
    <w:p w14:paraId="1D453A60" w14:textId="77777777" w:rsidR="005D3194" w:rsidRPr="005D3194" w:rsidRDefault="005D3194" w:rsidP="005D3194">
      <w:pPr>
        <w:rPr>
          <w:rFonts w:eastAsia="Times New Roman"/>
          <w:szCs w:val="20"/>
        </w:rPr>
      </w:pPr>
      <w:r w:rsidRPr="005D3194">
        <w:rPr>
          <w:rFonts w:eastAsia="Times New Roman"/>
          <w:szCs w:val="20"/>
        </w:rPr>
        <w:t xml:space="preserve">Further information regarding the elector representation review process can be obtained by contacting Sue Miller Risk and Governance Officer, telephone (08) 8391 7231 or email </w:t>
      </w:r>
      <w:hyperlink r:id="rId38" w:history="1">
        <w:r w:rsidRPr="005D3194">
          <w:rPr>
            <w:rFonts w:eastAsia="Times New Roman"/>
            <w:color w:val="0000FF"/>
            <w:szCs w:val="20"/>
            <w:u w:val="single"/>
          </w:rPr>
          <w:t>yoursay@mountbarker.sa.gov.au</w:t>
        </w:r>
      </w:hyperlink>
      <w:r w:rsidRPr="005D3194">
        <w:rPr>
          <w:rFonts w:eastAsia="Times New Roman"/>
          <w:szCs w:val="20"/>
        </w:rPr>
        <w:t>.</w:t>
      </w:r>
    </w:p>
    <w:p w14:paraId="03DD2BF4" w14:textId="77777777" w:rsidR="005D3194" w:rsidRPr="005D3194" w:rsidRDefault="005D3194" w:rsidP="005D3194">
      <w:pPr>
        <w:spacing w:after="0"/>
        <w:rPr>
          <w:rFonts w:eastAsia="Times New Roman"/>
          <w:szCs w:val="17"/>
        </w:rPr>
      </w:pPr>
      <w:r w:rsidRPr="005D3194">
        <w:rPr>
          <w:rFonts w:eastAsia="Times New Roman"/>
          <w:szCs w:val="17"/>
        </w:rPr>
        <w:t>Dated: 11 February 2021</w:t>
      </w:r>
    </w:p>
    <w:p w14:paraId="56EBD029" w14:textId="77777777" w:rsidR="005D3194" w:rsidRPr="005D3194" w:rsidRDefault="005D3194" w:rsidP="005D3194">
      <w:pPr>
        <w:spacing w:after="0"/>
        <w:jc w:val="right"/>
        <w:rPr>
          <w:rFonts w:eastAsia="Times New Roman"/>
          <w:smallCaps/>
          <w:szCs w:val="20"/>
        </w:rPr>
      </w:pPr>
      <w:r w:rsidRPr="005D3194">
        <w:rPr>
          <w:rFonts w:eastAsia="Times New Roman"/>
          <w:smallCaps/>
          <w:szCs w:val="20"/>
        </w:rPr>
        <w:t>Andrew Stuart</w:t>
      </w:r>
    </w:p>
    <w:p w14:paraId="2F9D884B" w14:textId="77777777" w:rsidR="002430C7" w:rsidRDefault="005D3194" w:rsidP="005D3194">
      <w:pPr>
        <w:spacing w:after="0"/>
        <w:jc w:val="right"/>
        <w:rPr>
          <w:rFonts w:eastAsia="Times New Roman"/>
          <w:szCs w:val="17"/>
        </w:rPr>
      </w:pPr>
      <w:r w:rsidRPr="005D3194">
        <w:rPr>
          <w:rFonts w:eastAsia="Times New Roman"/>
          <w:szCs w:val="17"/>
        </w:rPr>
        <w:t>Chief Executive Officer</w:t>
      </w:r>
    </w:p>
    <w:p w14:paraId="49825F17" w14:textId="77777777" w:rsidR="005D3194" w:rsidRDefault="005D3194" w:rsidP="005D3194">
      <w:pPr>
        <w:pBdr>
          <w:bottom w:val="single" w:sz="4" w:space="1" w:color="auto"/>
        </w:pBdr>
        <w:spacing w:after="0" w:line="52" w:lineRule="exact"/>
        <w:jc w:val="center"/>
        <w:rPr>
          <w:lang w:val="en-US"/>
        </w:rPr>
      </w:pPr>
    </w:p>
    <w:p w14:paraId="2986D7E3" w14:textId="77777777" w:rsidR="005D3194" w:rsidRDefault="005D3194" w:rsidP="005D3194">
      <w:pPr>
        <w:pBdr>
          <w:top w:val="single" w:sz="4" w:space="1" w:color="auto"/>
        </w:pBdr>
        <w:spacing w:before="34" w:after="0" w:line="14" w:lineRule="exact"/>
        <w:jc w:val="center"/>
        <w:rPr>
          <w:lang w:val="en-US"/>
        </w:rPr>
      </w:pPr>
    </w:p>
    <w:p w14:paraId="3514F3D6" w14:textId="77777777" w:rsidR="005D3194" w:rsidRDefault="005D3194" w:rsidP="005D31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FDB2072" w14:textId="77777777" w:rsidR="00D82274" w:rsidRDefault="00D82274">
      <w:pPr>
        <w:spacing w:after="0" w:line="240" w:lineRule="auto"/>
        <w:jc w:val="left"/>
        <w:rPr>
          <w:caps/>
          <w:szCs w:val="17"/>
        </w:rPr>
      </w:pPr>
      <w:r>
        <w:rPr>
          <w:caps/>
          <w:szCs w:val="17"/>
        </w:rPr>
        <w:br w:type="page"/>
      </w:r>
    </w:p>
    <w:p w14:paraId="1478AF1A" w14:textId="77777777" w:rsidR="00935BBA" w:rsidRPr="00935BBA" w:rsidRDefault="00935BBA" w:rsidP="00311B6C">
      <w:pPr>
        <w:pStyle w:val="Heading2"/>
      </w:pPr>
      <w:bookmarkStart w:id="59" w:name="_Toc63931088"/>
      <w:r w:rsidRPr="00935BBA">
        <w:lastRenderedPageBreak/>
        <w:t>Tatiara District Council</w:t>
      </w:r>
      <w:bookmarkEnd w:id="59"/>
    </w:p>
    <w:p w14:paraId="74E22B52" w14:textId="77777777" w:rsidR="00935BBA" w:rsidRPr="00935BBA" w:rsidRDefault="00935BBA" w:rsidP="00935BBA">
      <w:pPr>
        <w:jc w:val="center"/>
        <w:rPr>
          <w:i/>
          <w:szCs w:val="17"/>
        </w:rPr>
      </w:pPr>
      <w:r w:rsidRPr="00935BBA">
        <w:rPr>
          <w:i/>
          <w:szCs w:val="17"/>
        </w:rPr>
        <w:t>Representation Review</w:t>
      </w:r>
    </w:p>
    <w:p w14:paraId="23A4CF71" w14:textId="77777777" w:rsidR="00935BBA" w:rsidRPr="00935BBA" w:rsidRDefault="00935BBA" w:rsidP="00935BBA">
      <w:pPr>
        <w:rPr>
          <w:rFonts w:eastAsia="Times New Roman"/>
          <w:szCs w:val="20"/>
        </w:rPr>
      </w:pPr>
      <w:r w:rsidRPr="00935BBA">
        <w:rPr>
          <w:rFonts w:eastAsia="Times New Roman"/>
          <w:szCs w:val="20"/>
        </w:rPr>
        <w:t xml:space="preserve">Pursuant to the provisions of Section 12(7) of the </w:t>
      </w:r>
      <w:r w:rsidRPr="00935BBA">
        <w:rPr>
          <w:rFonts w:eastAsia="Times New Roman"/>
          <w:i/>
          <w:szCs w:val="20"/>
        </w:rPr>
        <w:t>Local Government Act 1999</w:t>
      </w:r>
      <w:r w:rsidRPr="00935BBA">
        <w:rPr>
          <w:rFonts w:eastAsia="Times New Roman"/>
          <w:szCs w:val="20"/>
        </w:rPr>
        <w:t>, notice is hereby given that the Tatiara District Council has prepared a Representation Options Paper that examines the advantages and disadvantages of various options available to the Council with respect to its composition and ward structure.</w:t>
      </w:r>
    </w:p>
    <w:p w14:paraId="04B6F633" w14:textId="77777777" w:rsidR="00935BBA" w:rsidRPr="00935BBA" w:rsidRDefault="00935BBA" w:rsidP="00935BBA">
      <w:pPr>
        <w:rPr>
          <w:rFonts w:eastAsia="Times New Roman"/>
          <w:szCs w:val="20"/>
        </w:rPr>
      </w:pPr>
      <w:r w:rsidRPr="00935BBA">
        <w:rPr>
          <w:rFonts w:eastAsia="Times New Roman"/>
          <w:szCs w:val="20"/>
        </w:rPr>
        <w:t>Copies of the Representation Options Paper are available for inspection and/or purchase at the following locations:</w:t>
      </w:r>
    </w:p>
    <w:p w14:paraId="7A0FB553" w14:textId="77777777" w:rsidR="00935BBA" w:rsidRPr="00935BBA" w:rsidRDefault="00935BBA" w:rsidP="00935BBA">
      <w:pPr>
        <w:ind w:left="284" w:hanging="142"/>
        <w:rPr>
          <w:rFonts w:eastAsia="Times New Roman"/>
          <w:szCs w:val="20"/>
        </w:rPr>
      </w:pPr>
      <w:r w:rsidRPr="00935BBA">
        <w:rPr>
          <w:rFonts w:eastAsia="Times New Roman"/>
          <w:szCs w:val="20"/>
        </w:rPr>
        <w:t>•</w:t>
      </w:r>
      <w:r w:rsidRPr="00935BBA">
        <w:rPr>
          <w:rFonts w:eastAsia="Times New Roman"/>
          <w:szCs w:val="20"/>
        </w:rPr>
        <w:tab/>
        <w:t>the Council’s website (</w:t>
      </w:r>
      <w:hyperlink r:id="rId39" w:history="1">
        <w:r w:rsidRPr="00935BBA">
          <w:rPr>
            <w:rFonts w:eastAsia="Times New Roman"/>
            <w:color w:val="0000FF"/>
            <w:szCs w:val="20"/>
            <w:u w:val="single"/>
          </w:rPr>
          <w:t>www.tatiara.sa.gov.au</w:t>
        </w:r>
      </w:hyperlink>
      <w:r w:rsidRPr="00935BBA">
        <w:rPr>
          <w:rFonts w:eastAsia="Times New Roman"/>
          <w:szCs w:val="20"/>
        </w:rPr>
        <w:t xml:space="preserve">) </w:t>
      </w:r>
    </w:p>
    <w:p w14:paraId="47AC3733" w14:textId="77777777" w:rsidR="00935BBA" w:rsidRPr="00935BBA" w:rsidRDefault="00935BBA" w:rsidP="00935BBA">
      <w:pPr>
        <w:ind w:left="284" w:hanging="142"/>
        <w:rPr>
          <w:rFonts w:eastAsia="Times New Roman"/>
          <w:szCs w:val="20"/>
        </w:rPr>
      </w:pPr>
      <w:r w:rsidRPr="00935BBA">
        <w:rPr>
          <w:rFonts w:eastAsia="Times New Roman"/>
          <w:szCs w:val="20"/>
        </w:rPr>
        <w:t>•</w:t>
      </w:r>
      <w:r w:rsidRPr="00935BBA">
        <w:rPr>
          <w:rFonts w:eastAsia="Times New Roman"/>
          <w:szCs w:val="20"/>
        </w:rPr>
        <w:tab/>
        <w:t>Principal Office, Tatiara District Council, 43 Woolshed Street, Bordertown</w:t>
      </w:r>
    </w:p>
    <w:p w14:paraId="34CE77B8" w14:textId="77777777" w:rsidR="00935BBA" w:rsidRPr="00935BBA" w:rsidRDefault="00935BBA" w:rsidP="00935BBA">
      <w:pPr>
        <w:ind w:left="284" w:hanging="142"/>
        <w:rPr>
          <w:rFonts w:eastAsia="Times New Roman"/>
          <w:szCs w:val="20"/>
        </w:rPr>
      </w:pPr>
      <w:r w:rsidRPr="00935BBA">
        <w:rPr>
          <w:rFonts w:eastAsia="Times New Roman"/>
          <w:szCs w:val="20"/>
        </w:rPr>
        <w:t>•</w:t>
      </w:r>
      <w:r w:rsidRPr="00935BBA">
        <w:rPr>
          <w:rFonts w:eastAsia="Times New Roman"/>
          <w:szCs w:val="20"/>
        </w:rPr>
        <w:tab/>
        <w:t>Sub Office, Tatiara District Council, 34 Hender Street, Keith</w:t>
      </w:r>
    </w:p>
    <w:p w14:paraId="6FD39FAA" w14:textId="77777777" w:rsidR="00935BBA" w:rsidRPr="00935BBA" w:rsidRDefault="00935BBA" w:rsidP="00935BBA">
      <w:pPr>
        <w:rPr>
          <w:rFonts w:eastAsia="Times New Roman"/>
          <w:szCs w:val="20"/>
        </w:rPr>
      </w:pPr>
      <w:r w:rsidRPr="00935BBA">
        <w:rPr>
          <w:rFonts w:eastAsia="Times New Roman"/>
          <w:szCs w:val="20"/>
        </w:rPr>
        <w:t>Interested persons are invited to make written submissions to the Chief Executive Officer of the Council by close of business on Friday, 26 March 2021 by email (</w:t>
      </w:r>
      <w:hyperlink r:id="rId40" w:history="1">
        <w:r w:rsidRPr="00935BBA">
          <w:rPr>
            <w:rFonts w:eastAsia="Times New Roman"/>
            <w:color w:val="0000FF"/>
            <w:szCs w:val="20"/>
            <w:u w:val="single"/>
          </w:rPr>
          <w:t>AnneChampness@tatiara.sa.gov.au</w:t>
        </w:r>
      </w:hyperlink>
      <w:r w:rsidRPr="00935BBA">
        <w:rPr>
          <w:rFonts w:eastAsia="Times New Roman"/>
          <w:szCs w:val="20"/>
        </w:rPr>
        <w:t>) or by post (PO Box 346, Bordertown SA 5268).</w:t>
      </w:r>
    </w:p>
    <w:p w14:paraId="24A12416" w14:textId="77777777" w:rsidR="00935BBA" w:rsidRPr="00935BBA" w:rsidRDefault="00935BBA" w:rsidP="00935BBA">
      <w:pPr>
        <w:rPr>
          <w:rFonts w:eastAsia="Times New Roman"/>
          <w:spacing w:val="-2"/>
          <w:szCs w:val="20"/>
        </w:rPr>
      </w:pPr>
      <w:r w:rsidRPr="00935BBA">
        <w:rPr>
          <w:rFonts w:eastAsia="Times New Roman"/>
          <w:spacing w:val="-2"/>
          <w:szCs w:val="20"/>
        </w:rPr>
        <w:t xml:space="preserve">Information regarding the Representation Review can be obtained by contacting Ms Anne Champness, Chief Executive Officer, by telephone (08) 8752 1044 or by email </w:t>
      </w:r>
      <w:hyperlink r:id="rId41" w:history="1">
        <w:r w:rsidRPr="00935BBA">
          <w:rPr>
            <w:rFonts w:eastAsia="Times New Roman"/>
            <w:color w:val="0000FF"/>
            <w:spacing w:val="-2"/>
            <w:szCs w:val="20"/>
            <w:u w:val="single"/>
          </w:rPr>
          <w:t>AnneChampness@tatiara.sa.gov.au</w:t>
        </w:r>
      </w:hyperlink>
      <w:r w:rsidRPr="00935BBA">
        <w:rPr>
          <w:rFonts w:eastAsia="Times New Roman"/>
          <w:spacing w:val="-2"/>
          <w:szCs w:val="20"/>
        </w:rPr>
        <w:t>.</w:t>
      </w:r>
    </w:p>
    <w:p w14:paraId="54F2260D" w14:textId="77777777" w:rsidR="00935BBA" w:rsidRPr="00935BBA" w:rsidRDefault="00935BBA" w:rsidP="00935BBA">
      <w:pPr>
        <w:spacing w:after="0"/>
        <w:rPr>
          <w:rFonts w:eastAsia="Times New Roman"/>
          <w:szCs w:val="17"/>
        </w:rPr>
      </w:pPr>
      <w:r w:rsidRPr="00935BBA">
        <w:rPr>
          <w:rFonts w:eastAsia="Times New Roman"/>
          <w:szCs w:val="17"/>
        </w:rPr>
        <w:t>Dated: 11 February 2021</w:t>
      </w:r>
    </w:p>
    <w:p w14:paraId="68AA9431" w14:textId="77777777" w:rsidR="00935BBA" w:rsidRPr="00935BBA" w:rsidRDefault="00935BBA" w:rsidP="00935BBA">
      <w:pPr>
        <w:spacing w:after="0"/>
        <w:jc w:val="right"/>
        <w:rPr>
          <w:rFonts w:eastAsia="Times New Roman"/>
          <w:smallCaps/>
          <w:szCs w:val="20"/>
        </w:rPr>
      </w:pPr>
      <w:r w:rsidRPr="00935BBA">
        <w:rPr>
          <w:rFonts w:eastAsia="Times New Roman"/>
          <w:smallCaps/>
          <w:szCs w:val="20"/>
        </w:rPr>
        <w:t>Anne Champness</w:t>
      </w:r>
    </w:p>
    <w:p w14:paraId="730402F9" w14:textId="77777777" w:rsidR="005D3194" w:rsidRDefault="00935BBA" w:rsidP="0052322E">
      <w:pPr>
        <w:spacing w:after="0"/>
        <w:jc w:val="right"/>
        <w:rPr>
          <w:rFonts w:eastAsia="Times New Roman"/>
          <w:szCs w:val="17"/>
        </w:rPr>
      </w:pPr>
      <w:r w:rsidRPr="00935BBA">
        <w:rPr>
          <w:rFonts w:eastAsia="Times New Roman"/>
          <w:szCs w:val="17"/>
        </w:rPr>
        <w:t>Chief Executive Officer</w:t>
      </w:r>
    </w:p>
    <w:p w14:paraId="7BF30F3A" w14:textId="77777777" w:rsidR="0052322E" w:rsidRDefault="0052322E" w:rsidP="0052322E">
      <w:pPr>
        <w:pBdr>
          <w:bottom w:val="single" w:sz="4" w:space="1" w:color="auto"/>
        </w:pBdr>
        <w:spacing w:after="0" w:line="52" w:lineRule="exact"/>
        <w:jc w:val="center"/>
        <w:rPr>
          <w:lang w:val="en-US"/>
        </w:rPr>
      </w:pPr>
    </w:p>
    <w:p w14:paraId="369C1F2E" w14:textId="77777777" w:rsidR="0052322E" w:rsidRDefault="0052322E" w:rsidP="0052322E">
      <w:pPr>
        <w:pBdr>
          <w:top w:val="single" w:sz="4" w:space="1" w:color="auto"/>
        </w:pBdr>
        <w:spacing w:before="34" w:after="0" w:line="14" w:lineRule="exact"/>
        <w:jc w:val="center"/>
        <w:rPr>
          <w:lang w:val="en-US"/>
        </w:rPr>
      </w:pPr>
    </w:p>
    <w:p w14:paraId="1E64EBF9" w14:textId="77777777" w:rsidR="0052322E" w:rsidRDefault="0052322E" w:rsidP="005232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20BD7525" w14:textId="77777777" w:rsidR="005869D8" w:rsidRPr="005869D8" w:rsidRDefault="005869D8" w:rsidP="00311B6C">
      <w:pPr>
        <w:pStyle w:val="Heading2"/>
      </w:pPr>
      <w:bookmarkStart w:id="60" w:name="_Toc63931089"/>
      <w:r w:rsidRPr="005869D8">
        <w:t>District Council of Tumby Bay</w:t>
      </w:r>
      <w:bookmarkEnd w:id="60"/>
    </w:p>
    <w:p w14:paraId="1F43BD12" w14:textId="77777777" w:rsidR="005869D8" w:rsidRPr="005869D8" w:rsidRDefault="005869D8" w:rsidP="005869D8">
      <w:pPr>
        <w:jc w:val="center"/>
        <w:rPr>
          <w:i/>
          <w:szCs w:val="17"/>
        </w:rPr>
      </w:pPr>
      <w:r w:rsidRPr="005869D8">
        <w:rPr>
          <w:i/>
          <w:szCs w:val="17"/>
        </w:rPr>
        <w:t>Review of Elector Representation</w:t>
      </w:r>
    </w:p>
    <w:p w14:paraId="04B930F6" w14:textId="77777777" w:rsidR="005869D8" w:rsidRPr="005869D8" w:rsidRDefault="005869D8" w:rsidP="005869D8">
      <w:pPr>
        <w:rPr>
          <w:rFonts w:eastAsia="Times New Roman"/>
          <w:szCs w:val="20"/>
        </w:rPr>
      </w:pPr>
      <w:r w:rsidRPr="005869D8">
        <w:rPr>
          <w:rFonts w:eastAsia="Times New Roman"/>
          <w:szCs w:val="20"/>
        </w:rPr>
        <w:t>Notice is hereby given that the District Council of Tumby Bay is undertaking a review to determine whether a change of arrangements are required in respect to elector representation, so as to ensure that the electors of the area being adequately and fairly represented.</w:t>
      </w:r>
    </w:p>
    <w:p w14:paraId="4F98038A" w14:textId="77777777" w:rsidR="005869D8" w:rsidRPr="005869D8" w:rsidRDefault="005869D8" w:rsidP="005869D8">
      <w:pPr>
        <w:rPr>
          <w:rFonts w:eastAsia="Times New Roman"/>
          <w:szCs w:val="20"/>
        </w:rPr>
      </w:pPr>
      <w:r w:rsidRPr="005869D8">
        <w:rPr>
          <w:rFonts w:eastAsia="Times New Roman"/>
          <w:szCs w:val="20"/>
        </w:rPr>
        <w:t xml:space="preserve">Pursuant to the provisions of Section 12(7) of the </w:t>
      </w:r>
      <w:r w:rsidRPr="005869D8">
        <w:rPr>
          <w:rFonts w:eastAsia="Times New Roman"/>
          <w:i/>
          <w:szCs w:val="20"/>
        </w:rPr>
        <w:t>Local Government Act 1999</w:t>
      </w:r>
      <w:r w:rsidRPr="005869D8">
        <w:rPr>
          <w:rFonts w:eastAsia="Times New Roman"/>
          <w:szCs w:val="20"/>
        </w:rPr>
        <w:t>, notice is hereby given that Council has prepared a Representation Options Paper which examines the advantages and disadvantages of the various options available in regards to the composition and structure of Council, and the division of the council area into wards.</w:t>
      </w:r>
    </w:p>
    <w:p w14:paraId="15CCAB7D" w14:textId="77777777" w:rsidR="005869D8" w:rsidRPr="005869D8" w:rsidRDefault="005869D8" w:rsidP="005869D8">
      <w:pPr>
        <w:rPr>
          <w:rFonts w:eastAsia="Times New Roman"/>
          <w:szCs w:val="20"/>
        </w:rPr>
      </w:pPr>
      <w:r w:rsidRPr="005869D8">
        <w:rPr>
          <w:rFonts w:eastAsia="Times New Roman"/>
          <w:szCs w:val="20"/>
        </w:rPr>
        <w:t>A copy of the Representation Options Paper is available on the Council’s website (</w:t>
      </w:r>
      <w:hyperlink r:id="rId42" w:history="1">
        <w:r w:rsidRPr="005869D8">
          <w:rPr>
            <w:rFonts w:eastAsia="Times New Roman"/>
            <w:color w:val="0000FF"/>
            <w:szCs w:val="20"/>
            <w:u w:val="single"/>
          </w:rPr>
          <w:t>www.tumbybay.sa.gov.au</w:t>
        </w:r>
      </w:hyperlink>
      <w:r w:rsidRPr="005869D8">
        <w:rPr>
          <w:rFonts w:eastAsia="Times New Roman"/>
          <w:szCs w:val="20"/>
        </w:rPr>
        <w:t>); and for inspection and/or purchase at the Council offices at the corner of Mortlock Street and West Terrace, Tumby Bay.</w:t>
      </w:r>
    </w:p>
    <w:p w14:paraId="67DB9288" w14:textId="77777777" w:rsidR="005869D8" w:rsidRPr="005869D8" w:rsidRDefault="005869D8" w:rsidP="005869D8">
      <w:pPr>
        <w:rPr>
          <w:rFonts w:eastAsia="Times New Roman"/>
          <w:szCs w:val="20"/>
        </w:rPr>
      </w:pPr>
      <w:r w:rsidRPr="005869D8">
        <w:rPr>
          <w:rFonts w:eastAsia="Times New Roman"/>
          <w:spacing w:val="-4"/>
          <w:szCs w:val="20"/>
        </w:rPr>
        <w:t>Written submissions are invited from interested persons from Thursday, 11 February 2021 and should be directed to the Chief Executive Officer,</w:t>
      </w:r>
      <w:r w:rsidRPr="005869D8">
        <w:rPr>
          <w:rFonts w:eastAsia="Times New Roman"/>
          <w:szCs w:val="20"/>
        </w:rPr>
        <w:t xml:space="preserve"> PO Box 61, Tumby Bay 5605 or emailed to </w:t>
      </w:r>
      <w:hyperlink r:id="rId43" w:history="1">
        <w:r w:rsidRPr="005869D8">
          <w:rPr>
            <w:rFonts w:eastAsia="Times New Roman"/>
            <w:color w:val="0000FF"/>
            <w:szCs w:val="20"/>
            <w:u w:val="single"/>
          </w:rPr>
          <w:t>dctumby@tumbybay.sa.gov.au</w:t>
        </w:r>
      </w:hyperlink>
      <w:r w:rsidRPr="005869D8">
        <w:rPr>
          <w:rFonts w:eastAsia="Times New Roman"/>
          <w:szCs w:val="20"/>
        </w:rPr>
        <w:t xml:space="preserve"> by close of business on Monday, 29 March 2021. Alternatively, electronic submissions can be made via the Council website (</w:t>
      </w:r>
      <w:hyperlink r:id="rId44" w:history="1">
        <w:r w:rsidRPr="005869D8">
          <w:rPr>
            <w:rFonts w:eastAsia="Times New Roman"/>
            <w:color w:val="0000FF"/>
            <w:szCs w:val="20"/>
            <w:u w:val="single"/>
          </w:rPr>
          <w:t>www.tumbybay.sa.gov.au</w:t>
        </w:r>
      </w:hyperlink>
      <w:r w:rsidRPr="005869D8">
        <w:rPr>
          <w:rFonts w:eastAsia="Times New Roman"/>
          <w:szCs w:val="20"/>
        </w:rPr>
        <w:t xml:space="preserve">). </w:t>
      </w:r>
    </w:p>
    <w:p w14:paraId="6D91471E" w14:textId="77777777" w:rsidR="005869D8" w:rsidRPr="005869D8" w:rsidRDefault="005869D8" w:rsidP="005869D8">
      <w:pPr>
        <w:rPr>
          <w:rFonts w:eastAsia="Times New Roman"/>
          <w:szCs w:val="20"/>
        </w:rPr>
      </w:pPr>
      <w:r w:rsidRPr="005869D8">
        <w:rPr>
          <w:rFonts w:eastAsia="Times New Roman"/>
          <w:szCs w:val="20"/>
        </w:rPr>
        <w:t xml:space="preserve">Information regarding the elector representation review can be obtained by contacting the Chief Executive Officer on telephone 8688 2101 or email </w:t>
      </w:r>
      <w:hyperlink r:id="rId45" w:history="1">
        <w:r w:rsidRPr="005869D8">
          <w:rPr>
            <w:rFonts w:eastAsia="Times New Roman"/>
            <w:color w:val="0000FF"/>
            <w:szCs w:val="20"/>
            <w:u w:val="single"/>
          </w:rPr>
          <w:t>dctumby@tumbybay.sa.gov.au</w:t>
        </w:r>
      </w:hyperlink>
      <w:r w:rsidRPr="005869D8">
        <w:rPr>
          <w:rFonts w:eastAsia="Times New Roman"/>
          <w:szCs w:val="20"/>
        </w:rPr>
        <w:t>.</w:t>
      </w:r>
    </w:p>
    <w:p w14:paraId="79623052" w14:textId="77777777" w:rsidR="005869D8" w:rsidRPr="005869D8" w:rsidRDefault="005869D8" w:rsidP="005869D8">
      <w:pPr>
        <w:spacing w:after="0"/>
        <w:rPr>
          <w:rFonts w:eastAsia="Times New Roman"/>
          <w:szCs w:val="17"/>
        </w:rPr>
      </w:pPr>
      <w:r w:rsidRPr="005869D8">
        <w:rPr>
          <w:rFonts w:eastAsia="Times New Roman"/>
          <w:szCs w:val="17"/>
        </w:rPr>
        <w:t>Dated: 11 February 2021</w:t>
      </w:r>
    </w:p>
    <w:p w14:paraId="46E4C5AE" w14:textId="77777777" w:rsidR="005869D8" w:rsidRPr="005869D8" w:rsidRDefault="005869D8" w:rsidP="005869D8">
      <w:pPr>
        <w:spacing w:after="0"/>
        <w:jc w:val="right"/>
        <w:rPr>
          <w:rFonts w:eastAsia="Times New Roman"/>
          <w:smallCaps/>
          <w:szCs w:val="20"/>
        </w:rPr>
      </w:pPr>
      <w:r w:rsidRPr="005869D8">
        <w:rPr>
          <w:rFonts w:eastAsia="Times New Roman"/>
          <w:smallCaps/>
          <w:szCs w:val="20"/>
        </w:rPr>
        <w:t>Rebecca Hayes</w:t>
      </w:r>
    </w:p>
    <w:p w14:paraId="518082D8" w14:textId="77777777" w:rsidR="0052322E" w:rsidRDefault="005869D8" w:rsidP="005869D8">
      <w:pPr>
        <w:spacing w:after="0"/>
        <w:jc w:val="right"/>
        <w:rPr>
          <w:rFonts w:eastAsia="Times New Roman"/>
          <w:szCs w:val="17"/>
        </w:rPr>
      </w:pPr>
      <w:r w:rsidRPr="005869D8">
        <w:rPr>
          <w:rFonts w:eastAsia="Times New Roman"/>
          <w:szCs w:val="17"/>
        </w:rPr>
        <w:t>Chief Executive Officer</w:t>
      </w:r>
    </w:p>
    <w:p w14:paraId="4A28821E" w14:textId="77777777" w:rsidR="005869D8" w:rsidRDefault="005869D8" w:rsidP="005869D8">
      <w:pPr>
        <w:pBdr>
          <w:bottom w:val="single" w:sz="4" w:space="1" w:color="auto"/>
        </w:pBdr>
        <w:spacing w:after="0" w:line="52" w:lineRule="exact"/>
        <w:jc w:val="center"/>
        <w:rPr>
          <w:lang w:val="en-US"/>
        </w:rPr>
      </w:pPr>
    </w:p>
    <w:p w14:paraId="0F149716" w14:textId="77777777" w:rsidR="005869D8" w:rsidRDefault="005869D8" w:rsidP="005869D8">
      <w:pPr>
        <w:pBdr>
          <w:top w:val="single" w:sz="4" w:space="1" w:color="auto"/>
        </w:pBdr>
        <w:spacing w:before="34" w:after="0" w:line="14" w:lineRule="exact"/>
        <w:jc w:val="center"/>
        <w:rPr>
          <w:lang w:val="en-US"/>
        </w:rPr>
      </w:pPr>
    </w:p>
    <w:p w14:paraId="23F4E6D5" w14:textId="77777777" w:rsidR="005869D8" w:rsidRDefault="005869D8" w:rsidP="005869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054849EE" w14:textId="77777777" w:rsidR="009D1E2E" w:rsidRPr="009D1E2E" w:rsidRDefault="009D1E2E" w:rsidP="006E1D35">
      <w:pPr>
        <w:pStyle w:val="Heading1"/>
        <w:spacing w:before="0"/>
      </w:pPr>
      <w:r>
        <w:rPr>
          <w:lang w:val="en-US"/>
        </w:rPr>
        <w:br w:type="page"/>
      </w:r>
      <w:bookmarkStart w:id="61" w:name="_Toc33707984"/>
      <w:bookmarkStart w:id="62" w:name="_Toc33708155"/>
      <w:bookmarkStart w:id="63" w:name="_Toc63931090"/>
      <w:r>
        <w:lastRenderedPageBreak/>
        <w:t>Public Notices</w:t>
      </w:r>
      <w:bookmarkEnd w:id="61"/>
      <w:bookmarkEnd w:id="62"/>
      <w:bookmarkEnd w:id="63"/>
    </w:p>
    <w:p w14:paraId="4148ED0D" w14:textId="77777777" w:rsidR="00CD017B" w:rsidRPr="00CD017B" w:rsidRDefault="00CD017B" w:rsidP="00BE12F7">
      <w:pPr>
        <w:pStyle w:val="Heading2"/>
      </w:pPr>
      <w:bookmarkStart w:id="64" w:name="_Toc63931091"/>
      <w:r w:rsidRPr="00CD017B">
        <w:t>National Electricity Law</w:t>
      </w:r>
      <w:bookmarkEnd w:id="64"/>
    </w:p>
    <w:p w14:paraId="25BAF167" w14:textId="77777777" w:rsidR="00CD017B" w:rsidRPr="00CD017B" w:rsidRDefault="00CD017B" w:rsidP="00CD017B">
      <w:pPr>
        <w:jc w:val="center"/>
        <w:rPr>
          <w:i/>
          <w:szCs w:val="17"/>
        </w:rPr>
      </w:pPr>
      <w:r w:rsidRPr="00CD017B">
        <w:rPr>
          <w:i/>
          <w:szCs w:val="17"/>
        </w:rPr>
        <w:t>Consolidation and Extension of Draft Rule</w:t>
      </w:r>
    </w:p>
    <w:p w14:paraId="0FCBC28E" w14:textId="77777777" w:rsidR="00CD017B" w:rsidRPr="00CD017B" w:rsidRDefault="00CD017B" w:rsidP="00CD017B">
      <w:pPr>
        <w:rPr>
          <w:rFonts w:eastAsia="Times New Roman"/>
          <w:szCs w:val="20"/>
        </w:rPr>
      </w:pPr>
      <w:r w:rsidRPr="00CD017B">
        <w:rPr>
          <w:rFonts w:eastAsia="Times New Roman"/>
          <w:szCs w:val="20"/>
        </w:rPr>
        <w:t>The Australian Energy Market Commission (AEMC) gives notice under the National Electricity Law as follows:</w:t>
      </w:r>
    </w:p>
    <w:p w14:paraId="16F375AA" w14:textId="77777777" w:rsidR="00CD017B" w:rsidRPr="00CD017B" w:rsidRDefault="00CD017B" w:rsidP="00CD017B">
      <w:pPr>
        <w:rPr>
          <w:rFonts w:eastAsia="Times New Roman"/>
          <w:spacing w:val="-2"/>
          <w:szCs w:val="20"/>
        </w:rPr>
      </w:pPr>
      <w:r w:rsidRPr="00CD017B">
        <w:rPr>
          <w:rFonts w:eastAsia="Times New Roman"/>
          <w:spacing w:val="-2"/>
          <w:szCs w:val="20"/>
        </w:rPr>
        <w:t xml:space="preserve">Under s 93(1)(a), the rule change requests for ERC0256 and ERC0318 have been consolidated. The consolidated request is named </w:t>
      </w:r>
      <w:r w:rsidRPr="00CD017B">
        <w:rPr>
          <w:rFonts w:eastAsia="Times New Roman"/>
          <w:i/>
          <w:spacing w:val="-2"/>
          <w:szCs w:val="20"/>
        </w:rPr>
        <w:t>Generator registrations and connections</w:t>
      </w:r>
      <w:r w:rsidRPr="00CD017B">
        <w:rPr>
          <w:rFonts w:eastAsia="Times New Roman"/>
          <w:spacing w:val="-2"/>
          <w:szCs w:val="20"/>
        </w:rPr>
        <w:t xml:space="preserve"> (Ref. ERC0256).</w:t>
      </w:r>
    </w:p>
    <w:p w14:paraId="14F5B774" w14:textId="77777777" w:rsidR="00CD017B" w:rsidRPr="00CD017B" w:rsidRDefault="00CD017B" w:rsidP="00CD017B">
      <w:pPr>
        <w:rPr>
          <w:rFonts w:eastAsia="Times New Roman"/>
          <w:szCs w:val="20"/>
        </w:rPr>
      </w:pPr>
      <w:r w:rsidRPr="00CD017B">
        <w:rPr>
          <w:rFonts w:eastAsia="Times New Roman"/>
          <w:szCs w:val="20"/>
        </w:rPr>
        <w:t xml:space="preserve">Under s 107, the time for making the draft determination on the </w:t>
      </w:r>
      <w:r w:rsidRPr="00CD017B">
        <w:rPr>
          <w:rFonts w:eastAsia="Times New Roman"/>
          <w:i/>
          <w:szCs w:val="20"/>
        </w:rPr>
        <w:t>Generator registrations and connections</w:t>
      </w:r>
      <w:r w:rsidRPr="00CD017B">
        <w:rPr>
          <w:rFonts w:eastAsia="Times New Roman"/>
          <w:szCs w:val="20"/>
        </w:rPr>
        <w:t xml:space="preserve"> (Ref. ERC0256) proposal has been extended to </w:t>
      </w:r>
      <w:r w:rsidRPr="00CD017B">
        <w:rPr>
          <w:rFonts w:eastAsia="Times New Roman"/>
          <w:b/>
          <w:szCs w:val="20"/>
        </w:rPr>
        <w:t>24 June 2021</w:t>
      </w:r>
      <w:r w:rsidRPr="00CD017B">
        <w:rPr>
          <w:rFonts w:eastAsia="Times New Roman"/>
          <w:szCs w:val="20"/>
        </w:rPr>
        <w:t>.</w:t>
      </w:r>
    </w:p>
    <w:p w14:paraId="318B9590" w14:textId="77777777" w:rsidR="00CD017B" w:rsidRPr="00CD017B" w:rsidRDefault="00CD017B" w:rsidP="00CD017B">
      <w:pPr>
        <w:rPr>
          <w:rFonts w:eastAsia="Times New Roman"/>
          <w:szCs w:val="20"/>
        </w:rPr>
      </w:pPr>
      <w:r w:rsidRPr="00CD017B">
        <w:rPr>
          <w:rFonts w:eastAsia="Times New Roman"/>
          <w:szCs w:val="20"/>
        </w:rPr>
        <w:t>Documents referred to above are available on the AEMC’s website and are available for inspection at the AEMC’s office.</w:t>
      </w:r>
    </w:p>
    <w:p w14:paraId="52F58689" w14:textId="77777777" w:rsidR="00CD017B" w:rsidRPr="00CD017B" w:rsidRDefault="00CD017B" w:rsidP="00CD017B">
      <w:pPr>
        <w:spacing w:after="0"/>
        <w:rPr>
          <w:rFonts w:eastAsia="Times New Roman"/>
          <w:szCs w:val="20"/>
        </w:rPr>
      </w:pPr>
      <w:r w:rsidRPr="00CD017B">
        <w:rPr>
          <w:rFonts w:eastAsia="Times New Roman"/>
          <w:szCs w:val="20"/>
        </w:rPr>
        <w:t>Australian Energy Market Commission</w:t>
      </w:r>
    </w:p>
    <w:p w14:paraId="30370BB7" w14:textId="77777777" w:rsidR="00CD017B" w:rsidRPr="00CD017B" w:rsidRDefault="00CD017B" w:rsidP="00CD017B">
      <w:pPr>
        <w:spacing w:after="0"/>
        <w:rPr>
          <w:rFonts w:eastAsia="Times New Roman"/>
          <w:szCs w:val="20"/>
        </w:rPr>
      </w:pPr>
      <w:r w:rsidRPr="00CD017B">
        <w:rPr>
          <w:rFonts w:eastAsia="Times New Roman"/>
          <w:szCs w:val="20"/>
        </w:rPr>
        <w:t>Level 15, 60 Castlereagh St</w:t>
      </w:r>
    </w:p>
    <w:p w14:paraId="4AC92C11" w14:textId="77777777" w:rsidR="00CD017B" w:rsidRPr="00CD017B" w:rsidRDefault="00CD017B" w:rsidP="00CD017B">
      <w:pPr>
        <w:rPr>
          <w:rFonts w:eastAsia="Times New Roman"/>
          <w:szCs w:val="20"/>
        </w:rPr>
      </w:pPr>
      <w:r w:rsidRPr="00CD017B">
        <w:rPr>
          <w:rFonts w:eastAsia="Times New Roman"/>
          <w:szCs w:val="20"/>
        </w:rPr>
        <w:t>Sydney NSW 2000</w:t>
      </w:r>
    </w:p>
    <w:p w14:paraId="22AC780C" w14:textId="77777777" w:rsidR="00CD017B" w:rsidRPr="00CD017B" w:rsidRDefault="00CD017B" w:rsidP="00CD017B">
      <w:pPr>
        <w:spacing w:after="0"/>
        <w:rPr>
          <w:rFonts w:eastAsia="Times New Roman"/>
          <w:szCs w:val="20"/>
        </w:rPr>
      </w:pPr>
      <w:r w:rsidRPr="00CD017B">
        <w:rPr>
          <w:rFonts w:eastAsia="Times New Roman"/>
          <w:szCs w:val="20"/>
        </w:rPr>
        <w:t>Telephone: (02) 8296 7800</w:t>
      </w:r>
    </w:p>
    <w:p w14:paraId="4D861F1A" w14:textId="77777777" w:rsidR="00CD017B" w:rsidRPr="00CD017B" w:rsidRDefault="00CD017B" w:rsidP="00CD017B">
      <w:pPr>
        <w:rPr>
          <w:rFonts w:eastAsia="Times New Roman"/>
          <w:szCs w:val="20"/>
        </w:rPr>
      </w:pPr>
      <w:hyperlink r:id="rId46" w:history="1">
        <w:r w:rsidRPr="00CD017B">
          <w:rPr>
            <w:rFonts w:eastAsia="Times New Roman"/>
            <w:color w:val="0000FF"/>
            <w:szCs w:val="20"/>
            <w:u w:val="single"/>
          </w:rPr>
          <w:t>www.aemc.gov.au</w:t>
        </w:r>
      </w:hyperlink>
    </w:p>
    <w:p w14:paraId="2D6411DF" w14:textId="77777777" w:rsidR="009D1E2E" w:rsidRDefault="00CD017B" w:rsidP="00CD017B">
      <w:pPr>
        <w:spacing w:after="0"/>
        <w:rPr>
          <w:rFonts w:eastAsia="Times New Roman"/>
          <w:szCs w:val="17"/>
        </w:rPr>
      </w:pPr>
      <w:r w:rsidRPr="00CD017B">
        <w:rPr>
          <w:rFonts w:eastAsia="Times New Roman"/>
          <w:szCs w:val="17"/>
        </w:rPr>
        <w:t>Dated: 11 February 2021</w:t>
      </w:r>
    </w:p>
    <w:p w14:paraId="730E614A" w14:textId="77777777" w:rsidR="00CD017B" w:rsidRDefault="00CD017B" w:rsidP="00CD017B">
      <w:pPr>
        <w:pBdr>
          <w:bottom w:val="single" w:sz="4" w:space="1" w:color="auto"/>
        </w:pBdr>
        <w:spacing w:after="0" w:line="52" w:lineRule="exact"/>
        <w:jc w:val="center"/>
        <w:rPr>
          <w:lang w:val="en-US"/>
        </w:rPr>
      </w:pPr>
    </w:p>
    <w:p w14:paraId="09B74674" w14:textId="77777777" w:rsidR="00CD017B" w:rsidRDefault="00CD017B" w:rsidP="00CD017B">
      <w:pPr>
        <w:pBdr>
          <w:top w:val="single" w:sz="4" w:space="1" w:color="auto"/>
        </w:pBdr>
        <w:spacing w:before="34" w:after="0" w:line="14" w:lineRule="exact"/>
        <w:jc w:val="center"/>
        <w:rPr>
          <w:lang w:val="en-US"/>
        </w:rPr>
      </w:pPr>
    </w:p>
    <w:p w14:paraId="57167946" w14:textId="77777777" w:rsidR="00CD017B" w:rsidRDefault="00CD017B" w:rsidP="00CD01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143767EC" w14:textId="77777777" w:rsidR="00413CB7" w:rsidRPr="00413CB7" w:rsidRDefault="00413CB7" w:rsidP="00DB5E28">
      <w:pPr>
        <w:pStyle w:val="Heading2"/>
        <w:rPr>
          <w:lang w:eastAsia="en-AU"/>
        </w:rPr>
      </w:pPr>
      <w:bookmarkStart w:id="65" w:name="_Toc63931092"/>
      <w:r w:rsidRPr="00413CB7">
        <w:rPr>
          <w:lang w:eastAsia="en-AU"/>
        </w:rPr>
        <w:t>Unclaimed Moneys Act 1891</w:t>
      </w:r>
    </w:p>
    <w:p w14:paraId="2C9A7505" w14:textId="77777777" w:rsidR="00413CB7" w:rsidRPr="00413CB7" w:rsidRDefault="00413CB7" w:rsidP="005F6BAB">
      <w:pPr>
        <w:jc w:val="center"/>
        <w:rPr>
          <w:i/>
          <w:szCs w:val="17"/>
          <w:lang w:eastAsia="en-AU"/>
        </w:rPr>
      </w:pPr>
      <w:r w:rsidRPr="00413CB7">
        <w:rPr>
          <w:i/>
          <w:szCs w:val="17"/>
          <w:lang w:eastAsia="en-AU"/>
        </w:rPr>
        <w:t xml:space="preserve">Register of Unclaimed Moneys </w:t>
      </w:r>
      <w:r w:rsidRPr="00413CB7">
        <w:rPr>
          <w:i/>
          <w:szCs w:val="17"/>
        </w:rPr>
        <w:t>held by</w:t>
      </w:r>
      <w:r w:rsidRPr="00413CB7">
        <w:rPr>
          <w:i/>
          <w:szCs w:val="17"/>
          <w:lang w:eastAsia="en-AU"/>
        </w:rPr>
        <w:t xml:space="preserve"> Origin Energy SA for the years 2013-2015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87"/>
        <w:gridCol w:w="2989"/>
        <w:gridCol w:w="793"/>
        <w:gridCol w:w="1441"/>
        <w:gridCol w:w="844"/>
      </w:tblGrid>
      <w:tr w:rsidR="00413CB7" w:rsidRPr="00413CB7" w14:paraId="17F383FB" w14:textId="77777777" w:rsidTr="005B36B0">
        <w:trPr>
          <w:trHeight w:val="642"/>
          <w:tblHeader/>
        </w:trPr>
        <w:tc>
          <w:tcPr>
            <w:tcW w:w="3353" w:type="pct"/>
            <w:gridSpan w:val="2"/>
            <w:tcBorders>
              <w:top w:val="single" w:sz="4" w:space="0" w:color="auto"/>
              <w:bottom w:val="single" w:sz="4" w:space="0" w:color="auto"/>
            </w:tcBorders>
            <w:noWrap/>
            <w:vAlign w:val="center"/>
          </w:tcPr>
          <w:p w14:paraId="3C8801B4" w14:textId="77777777" w:rsidR="00413CB7" w:rsidRPr="00413CB7" w:rsidRDefault="00413CB7" w:rsidP="00413CB7">
            <w:pPr>
              <w:spacing w:after="0"/>
              <w:jc w:val="center"/>
              <w:rPr>
                <w:b/>
                <w:szCs w:val="20"/>
              </w:rPr>
            </w:pPr>
            <w:r w:rsidRPr="00413CB7">
              <w:rPr>
                <w:b/>
                <w:szCs w:val="20"/>
              </w:rPr>
              <w:t>Name and Address of Owner</w:t>
            </w:r>
          </w:p>
        </w:tc>
        <w:tc>
          <w:tcPr>
            <w:tcW w:w="424" w:type="pct"/>
            <w:tcBorders>
              <w:top w:val="single" w:sz="4" w:space="0" w:color="auto"/>
              <w:bottom w:val="single" w:sz="4" w:space="0" w:color="auto"/>
            </w:tcBorders>
            <w:noWrap/>
            <w:vAlign w:val="center"/>
          </w:tcPr>
          <w:p w14:paraId="48B63BC5" w14:textId="77777777" w:rsidR="00413CB7" w:rsidRPr="00413CB7" w:rsidRDefault="00413CB7" w:rsidP="00413CB7">
            <w:pPr>
              <w:spacing w:after="0"/>
              <w:jc w:val="center"/>
              <w:rPr>
                <w:b/>
                <w:szCs w:val="20"/>
              </w:rPr>
            </w:pPr>
            <w:r w:rsidRPr="00413CB7">
              <w:rPr>
                <w:b/>
                <w:szCs w:val="20"/>
              </w:rPr>
              <w:t>Amount $</w:t>
            </w:r>
          </w:p>
        </w:tc>
        <w:tc>
          <w:tcPr>
            <w:tcW w:w="770" w:type="pct"/>
            <w:tcBorders>
              <w:top w:val="single" w:sz="4" w:space="0" w:color="auto"/>
              <w:bottom w:val="single" w:sz="4" w:space="0" w:color="auto"/>
            </w:tcBorders>
            <w:noWrap/>
            <w:vAlign w:val="center"/>
          </w:tcPr>
          <w:p w14:paraId="121FC531" w14:textId="77777777" w:rsidR="00413CB7" w:rsidRPr="00413CB7" w:rsidRDefault="00413CB7" w:rsidP="00413CB7">
            <w:pPr>
              <w:spacing w:after="0"/>
              <w:ind w:left="57" w:right="57"/>
              <w:jc w:val="center"/>
              <w:rPr>
                <w:b/>
                <w:szCs w:val="20"/>
              </w:rPr>
            </w:pPr>
            <w:r w:rsidRPr="00413CB7">
              <w:rPr>
                <w:b/>
                <w:szCs w:val="20"/>
              </w:rPr>
              <w:t xml:space="preserve">Description of </w:t>
            </w:r>
            <w:r w:rsidRPr="00413CB7">
              <w:rPr>
                <w:b/>
                <w:szCs w:val="20"/>
              </w:rPr>
              <w:br/>
              <w:t>Unclaimed Money</w:t>
            </w:r>
          </w:p>
        </w:tc>
        <w:tc>
          <w:tcPr>
            <w:tcW w:w="453" w:type="pct"/>
            <w:tcBorders>
              <w:top w:val="single" w:sz="4" w:space="0" w:color="auto"/>
              <w:bottom w:val="single" w:sz="4" w:space="0" w:color="auto"/>
            </w:tcBorders>
            <w:noWrap/>
            <w:vAlign w:val="center"/>
          </w:tcPr>
          <w:p w14:paraId="67DCAD5C" w14:textId="77777777" w:rsidR="00413CB7" w:rsidRPr="00413CB7" w:rsidRDefault="00413CB7" w:rsidP="00413CB7">
            <w:pPr>
              <w:spacing w:after="0"/>
              <w:jc w:val="center"/>
              <w:rPr>
                <w:b/>
                <w:szCs w:val="20"/>
              </w:rPr>
            </w:pPr>
            <w:r w:rsidRPr="00413CB7">
              <w:rPr>
                <w:b/>
                <w:szCs w:val="20"/>
              </w:rPr>
              <w:t>Date</w:t>
            </w:r>
          </w:p>
        </w:tc>
      </w:tr>
      <w:tr w:rsidR="00413CB7" w:rsidRPr="00413CB7" w14:paraId="4A102F38" w14:textId="77777777" w:rsidTr="005B36B0">
        <w:trPr>
          <w:trHeight w:val="20"/>
          <w:tblHeader/>
        </w:trPr>
        <w:tc>
          <w:tcPr>
            <w:tcW w:w="5000" w:type="pct"/>
            <w:gridSpan w:val="5"/>
            <w:tcBorders>
              <w:top w:val="single" w:sz="4" w:space="0" w:color="auto"/>
            </w:tcBorders>
            <w:noWrap/>
          </w:tcPr>
          <w:p w14:paraId="741AFAB0" w14:textId="77777777" w:rsidR="00413CB7" w:rsidRPr="00413CB7" w:rsidRDefault="00413CB7" w:rsidP="00413CB7">
            <w:pPr>
              <w:spacing w:after="0" w:line="80" w:lineRule="exact"/>
              <w:jc w:val="center"/>
              <w:rPr>
                <w:szCs w:val="20"/>
              </w:rPr>
            </w:pPr>
          </w:p>
        </w:tc>
      </w:tr>
      <w:tr w:rsidR="00413CB7" w:rsidRPr="00413CB7" w14:paraId="0CAFE7BE" w14:textId="77777777" w:rsidTr="005B36B0">
        <w:trPr>
          <w:trHeight w:val="20"/>
        </w:trPr>
        <w:tc>
          <w:tcPr>
            <w:tcW w:w="1756" w:type="pct"/>
            <w:noWrap/>
            <w:hideMark/>
          </w:tcPr>
          <w:p w14:paraId="69F045CB" w14:textId="77777777" w:rsidR="00413CB7" w:rsidRPr="00413CB7" w:rsidRDefault="00413CB7" w:rsidP="00413CB7">
            <w:pPr>
              <w:spacing w:after="0"/>
              <w:jc w:val="left"/>
              <w:rPr>
                <w:szCs w:val="20"/>
              </w:rPr>
            </w:pPr>
            <w:r w:rsidRPr="00413CB7">
              <w:rPr>
                <w:szCs w:val="20"/>
              </w:rPr>
              <w:t>18 Rowlands Apartments</w:t>
            </w:r>
          </w:p>
        </w:tc>
        <w:tc>
          <w:tcPr>
            <w:tcW w:w="1597" w:type="pct"/>
            <w:noWrap/>
            <w:hideMark/>
          </w:tcPr>
          <w:p w14:paraId="41B25D67"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2B61E65" w14:textId="77777777" w:rsidR="00413CB7" w:rsidRPr="00413CB7" w:rsidRDefault="00413CB7" w:rsidP="00413CB7">
            <w:pPr>
              <w:spacing w:after="0"/>
              <w:ind w:right="113"/>
              <w:jc w:val="right"/>
              <w:rPr>
                <w:szCs w:val="20"/>
              </w:rPr>
            </w:pPr>
            <w:r w:rsidRPr="00413CB7">
              <w:rPr>
                <w:szCs w:val="20"/>
              </w:rPr>
              <w:t>19.34</w:t>
            </w:r>
          </w:p>
        </w:tc>
        <w:tc>
          <w:tcPr>
            <w:tcW w:w="770" w:type="pct"/>
            <w:noWrap/>
            <w:hideMark/>
          </w:tcPr>
          <w:p w14:paraId="4FB8EA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109EFC" w14:textId="77777777" w:rsidR="00413CB7" w:rsidRPr="00413CB7" w:rsidRDefault="00413CB7" w:rsidP="00413CB7">
            <w:pPr>
              <w:spacing w:after="0"/>
              <w:jc w:val="right"/>
              <w:rPr>
                <w:szCs w:val="20"/>
              </w:rPr>
            </w:pPr>
            <w:r w:rsidRPr="00413CB7">
              <w:rPr>
                <w:szCs w:val="20"/>
              </w:rPr>
              <w:t>12.6.2013</w:t>
            </w:r>
          </w:p>
        </w:tc>
      </w:tr>
      <w:tr w:rsidR="00413CB7" w:rsidRPr="00413CB7" w14:paraId="2949D3EC" w14:textId="77777777" w:rsidTr="005B36B0">
        <w:trPr>
          <w:trHeight w:val="20"/>
        </w:trPr>
        <w:tc>
          <w:tcPr>
            <w:tcW w:w="1756" w:type="pct"/>
            <w:noWrap/>
            <w:hideMark/>
          </w:tcPr>
          <w:p w14:paraId="535A0E5B" w14:textId="77777777" w:rsidR="00413CB7" w:rsidRPr="00413CB7" w:rsidRDefault="00413CB7" w:rsidP="00413CB7">
            <w:pPr>
              <w:spacing w:after="0"/>
              <w:jc w:val="left"/>
              <w:rPr>
                <w:szCs w:val="20"/>
              </w:rPr>
            </w:pPr>
            <w:r w:rsidRPr="00413CB7">
              <w:rPr>
                <w:szCs w:val="20"/>
              </w:rPr>
              <w:t>277 Motel Management Pty Ltd, R B Schu</w:t>
            </w:r>
          </w:p>
        </w:tc>
        <w:tc>
          <w:tcPr>
            <w:tcW w:w="1597" w:type="pct"/>
            <w:noWrap/>
            <w:hideMark/>
          </w:tcPr>
          <w:p w14:paraId="40E5AAF3" w14:textId="77777777" w:rsidR="00413CB7" w:rsidRPr="00413CB7" w:rsidRDefault="00413CB7" w:rsidP="00413CB7">
            <w:pPr>
              <w:spacing w:after="0"/>
              <w:ind w:left="113"/>
              <w:jc w:val="left"/>
              <w:rPr>
                <w:szCs w:val="20"/>
              </w:rPr>
            </w:pPr>
            <w:r w:rsidRPr="00413CB7">
              <w:rPr>
                <w:szCs w:val="20"/>
              </w:rPr>
              <w:t>GLENUNGA, SA 5064</w:t>
            </w:r>
          </w:p>
        </w:tc>
        <w:tc>
          <w:tcPr>
            <w:tcW w:w="424" w:type="pct"/>
            <w:noWrap/>
            <w:hideMark/>
          </w:tcPr>
          <w:p w14:paraId="45DC09B7" w14:textId="77777777" w:rsidR="00413CB7" w:rsidRPr="00413CB7" w:rsidRDefault="00413CB7" w:rsidP="00413CB7">
            <w:pPr>
              <w:spacing w:after="0"/>
              <w:ind w:right="113"/>
              <w:jc w:val="right"/>
              <w:rPr>
                <w:szCs w:val="20"/>
              </w:rPr>
            </w:pPr>
            <w:r w:rsidRPr="00413CB7">
              <w:rPr>
                <w:szCs w:val="20"/>
              </w:rPr>
              <w:t>988.73</w:t>
            </w:r>
          </w:p>
        </w:tc>
        <w:tc>
          <w:tcPr>
            <w:tcW w:w="770" w:type="pct"/>
            <w:noWrap/>
            <w:hideMark/>
          </w:tcPr>
          <w:p w14:paraId="256D78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AF5B2D" w14:textId="77777777" w:rsidR="00413CB7" w:rsidRPr="00413CB7" w:rsidRDefault="00413CB7" w:rsidP="00413CB7">
            <w:pPr>
              <w:spacing w:after="0"/>
              <w:jc w:val="right"/>
              <w:rPr>
                <w:szCs w:val="20"/>
              </w:rPr>
            </w:pPr>
            <w:r w:rsidRPr="00413CB7">
              <w:rPr>
                <w:szCs w:val="20"/>
              </w:rPr>
              <w:t>28.5.2014</w:t>
            </w:r>
          </w:p>
        </w:tc>
      </w:tr>
      <w:tr w:rsidR="00413CB7" w:rsidRPr="00413CB7" w14:paraId="1D78C1FC" w14:textId="77777777" w:rsidTr="005B36B0">
        <w:trPr>
          <w:trHeight w:val="20"/>
        </w:trPr>
        <w:tc>
          <w:tcPr>
            <w:tcW w:w="1756" w:type="pct"/>
            <w:noWrap/>
            <w:hideMark/>
          </w:tcPr>
          <w:p w14:paraId="1053C0E8" w14:textId="77777777" w:rsidR="00413CB7" w:rsidRPr="00413CB7" w:rsidRDefault="00413CB7" w:rsidP="00413CB7">
            <w:pPr>
              <w:spacing w:after="0"/>
              <w:jc w:val="left"/>
              <w:rPr>
                <w:szCs w:val="20"/>
              </w:rPr>
            </w:pPr>
            <w:r w:rsidRPr="00413CB7">
              <w:rPr>
                <w:szCs w:val="20"/>
              </w:rPr>
              <w:t>A A Freeman</w:t>
            </w:r>
          </w:p>
        </w:tc>
        <w:tc>
          <w:tcPr>
            <w:tcW w:w="1597" w:type="pct"/>
            <w:noWrap/>
            <w:hideMark/>
          </w:tcPr>
          <w:p w14:paraId="781C3249"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6CC20896" w14:textId="77777777" w:rsidR="00413CB7" w:rsidRPr="00413CB7" w:rsidRDefault="00413CB7" w:rsidP="00413CB7">
            <w:pPr>
              <w:spacing w:after="0"/>
              <w:ind w:right="113"/>
              <w:jc w:val="right"/>
              <w:rPr>
                <w:szCs w:val="20"/>
              </w:rPr>
            </w:pPr>
            <w:r w:rsidRPr="00413CB7">
              <w:rPr>
                <w:szCs w:val="20"/>
              </w:rPr>
              <w:t>37.00</w:t>
            </w:r>
          </w:p>
        </w:tc>
        <w:tc>
          <w:tcPr>
            <w:tcW w:w="770" w:type="pct"/>
            <w:noWrap/>
            <w:hideMark/>
          </w:tcPr>
          <w:p w14:paraId="6AD05C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6FE388" w14:textId="77777777" w:rsidR="00413CB7" w:rsidRPr="00413CB7" w:rsidRDefault="00413CB7" w:rsidP="00413CB7">
            <w:pPr>
              <w:spacing w:after="0"/>
              <w:jc w:val="right"/>
              <w:rPr>
                <w:szCs w:val="20"/>
              </w:rPr>
            </w:pPr>
            <w:r w:rsidRPr="00413CB7">
              <w:rPr>
                <w:szCs w:val="20"/>
              </w:rPr>
              <w:t>10.4.2014</w:t>
            </w:r>
          </w:p>
        </w:tc>
      </w:tr>
      <w:tr w:rsidR="00413CB7" w:rsidRPr="00413CB7" w14:paraId="633040D5" w14:textId="77777777" w:rsidTr="005B36B0">
        <w:trPr>
          <w:trHeight w:val="20"/>
        </w:trPr>
        <w:tc>
          <w:tcPr>
            <w:tcW w:w="1756" w:type="pct"/>
            <w:noWrap/>
            <w:hideMark/>
          </w:tcPr>
          <w:p w14:paraId="3CB69167" w14:textId="77777777" w:rsidR="00413CB7" w:rsidRPr="00413CB7" w:rsidRDefault="00413CB7" w:rsidP="00413CB7">
            <w:pPr>
              <w:spacing w:after="0"/>
              <w:jc w:val="left"/>
              <w:rPr>
                <w:szCs w:val="20"/>
              </w:rPr>
            </w:pPr>
            <w:r w:rsidRPr="00413CB7">
              <w:rPr>
                <w:szCs w:val="20"/>
              </w:rPr>
              <w:t>A Graham</w:t>
            </w:r>
          </w:p>
        </w:tc>
        <w:tc>
          <w:tcPr>
            <w:tcW w:w="1597" w:type="pct"/>
            <w:noWrap/>
            <w:hideMark/>
          </w:tcPr>
          <w:p w14:paraId="42F4E061"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750B969" w14:textId="77777777" w:rsidR="00413CB7" w:rsidRPr="00413CB7" w:rsidRDefault="00413CB7" w:rsidP="00413CB7">
            <w:pPr>
              <w:spacing w:after="0"/>
              <w:ind w:right="113"/>
              <w:jc w:val="right"/>
              <w:rPr>
                <w:szCs w:val="20"/>
              </w:rPr>
            </w:pPr>
            <w:r w:rsidRPr="00413CB7">
              <w:rPr>
                <w:szCs w:val="20"/>
              </w:rPr>
              <w:t>37.00</w:t>
            </w:r>
          </w:p>
        </w:tc>
        <w:tc>
          <w:tcPr>
            <w:tcW w:w="770" w:type="pct"/>
            <w:noWrap/>
            <w:hideMark/>
          </w:tcPr>
          <w:p w14:paraId="7EE5D89E" w14:textId="77777777" w:rsidR="00413CB7" w:rsidRPr="00413CB7" w:rsidRDefault="00413CB7" w:rsidP="00413CB7">
            <w:pPr>
              <w:spacing w:after="0"/>
              <w:ind w:left="170"/>
              <w:jc w:val="left"/>
              <w:rPr>
                <w:szCs w:val="20"/>
              </w:rPr>
            </w:pPr>
            <w:r w:rsidRPr="00413CB7">
              <w:rPr>
                <w:szCs w:val="20"/>
              </w:rPr>
              <w:t>Refund 936582</w:t>
            </w:r>
          </w:p>
        </w:tc>
        <w:tc>
          <w:tcPr>
            <w:tcW w:w="453" w:type="pct"/>
            <w:noWrap/>
            <w:hideMark/>
          </w:tcPr>
          <w:p w14:paraId="52B41FAE" w14:textId="77777777" w:rsidR="00413CB7" w:rsidRPr="00413CB7" w:rsidRDefault="00413CB7" w:rsidP="00413CB7">
            <w:pPr>
              <w:spacing w:after="0"/>
              <w:jc w:val="right"/>
              <w:rPr>
                <w:szCs w:val="20"/>
              </w:rPr>
            </w:pPr>
            <w:r w:rsidRPr="00413CB7">
              <w:rPr>
                <w:szCs w:val="20"/>
              </w:rPr>
              <w:t>19.12.2013</w:t>
            </w:r>
          </w:p>
        </w:tc>
      </w:tr>
      <w:tr w:rsidR="00413CB7" w:rsidRPr="00413CB7" w14:paraId="077B6C1E" w14:textId="77777777" w:rsidTr="005B36B0">
        <w:trPr>
          <w:trHeight w:val="20"/>
        </w:trPr>
        <w:tc>
          <w:tcPr>
            <w:tcW w:w="1756" w:type="pct"/>
            <w:noWrap/>
            <w:hideMark/>
          </w:tcPr>
          <w:p w14:paraId="4D34176D" w14:textId="77777777" w:rsidR="00413CB7" w:rsidRPr="00413CB7" w:rsidRDefault="00413CB7" w:rsidP="00413CB7">
            <w:pPr>
              <w:spacing w:after="0"/>
              <w:jc w:val="left"/>
              <w:rPr>
                <w:szCs w:val="20"/>
              </w:rPr>
            </w:pPr>
            <w:r w:rsidRPr="00413CB7">
              <w:rPr>
                <w:szCs w:val="20"/>
              </w:rPr>
              <w:t>A J McLean</w:t>
            </w:r>
          </w:p>
        </w:tc>
        <w:tc>
          <w:tcPr>
            <w:tcW w:w="1597" w:type="pct"/>
            <w:noWrap/>
            <w:hideMark/>
          </w:tcPr>
          <w:p w14:paraId="62738796"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05258147" w14:textId="77777777" w:rsidR="00413CB7" w:rsidRPr="00413CB7" w:rsidRDefault="00413CB7" w:rsidP="00413CB7">
            <w:pPr>
              <w:spacing w:after="0"/>
              <w:ind w:right="113"/>
              <w:jc w:val="right"/>
              <w:rPr>
                <w:szCs w:val="20"/>
              </w:rPr>
            </w:pPr>
            <w:r w:rsidRPr="00413CB7">
              <w:rPr>
                <w:szCs w:val="20"/>
              </w:rPr>
              <w:t>292.26</w:t>
            </w:r>
          </w:p>
        </w:tc>
        <w:tc>
          <w:tcPr>
            <w:tcW w:w="770" w:type="pct"/>
            <w:noWrap/>
            <w:hideMark/>
          </w:tcPr>
          <w:p w14:paraId="0ADD36F8" w14:textId="77777777" w:rsidR="00413CB7" w:rsidRPr="00413CB7" w:rsidRDefault="00413CB7" w:rsidP="00413CB7">
            <w:pPr>
              <w:spacing w:after="0"/>
              <w:ind w:left="170"/>
              <w:jc w:val="left"/>
              <w:rPr>
                <w:szCs w:val="20"/>
              </w:rPr>
            </w:pPr>
            <w:r w:rsidRPr="00413CB7">
              <w:rPr>
                <w:szCs w:val="20"/>
              </w:rPr>
              <w:t>Refund 174093</w:t>
            </w:r>
          </w:p>
        </w:tc>
        <w:tc>
          <w:tcPr>
            <w:tcW w:w="453" w:type="pct"/>
            <w:noWrap/>
            <w:hideMark/>
          </w:tcPr>
          <w:p w14:paraId="63928815" w14:textId="77777777" w:rsidR="00413CB7" w:rsidRPr="00413CB7" w:rsidRDefault="00413CB7" w:rsidP="00413CB7">
            <w:pPr>
              <w:spacing w:after="0"/>
              <w:jc w:val="right"/>
              <w:rPr>
                <w:szCs w:val="20"/>
              </w:rPr>
            </w:pPr>
            <w:r w:rsidRPr="00413CB7">
              <w:rPr>
                <w:szCs w:val="20"/>
              </w:rPr>
              <w:t>5.9.2013</w:t>
            </w:r>
          </w:p>
        </w:tc>
      </w:tr>
      <w:tr w:rsidR="00413CB7" w:rsidRPr="00413CB7" w14:paraId="5B502C8A" w14:textId="77777777" w:rsidTr="005B36B0">
        <w:trPr>
          <w:trHeight w:val="20"/>
        </w:trPr>
        <w:tc>
          <w:tcPr>
            <w:tcW w:w="1756" w:type="pct"/>
            <w:noWrap/>
            <w:hideMark/>
          </w:tcPr>
          <w:p w14:paraId="24EF7040" w14:textId="77777777" w:rsidR="00413CB7" w:rsidRPr="00413CB7" w:rsidRDefault="00413CB7" w:rsidP="00413CB7">
            <w:pPr>
              <w:spacing w:after="0"/>
              <w:jc w:val="left"/>
              <w:rPr>
                <w:szCs w:val="20"/>
              </w:rPr>
            </w:pPr>
            <w:r w:rsidRPr="00413CB7">
              <w:rPr>
                <w:szCs w:val="20"/>
              </w:rPr>
              <w:t xml:space="preserve">A M Gertners, the estate of </w:t>
            </w:r>
          </w:p>
        </w:tc>
        <w:tc>
          <w:tcPr>
            <w:tcW w:w="1597" w:type="pct"/>
            <w:noWrap/>
            <w:hideMark/>
          </w:tcPr>
          <w:p w14:paraId="10B20751" w14:textId="77777777" w:rsidR="00413CB7" w:rsidRPr="00413CB7" w:rsidRDefault="00413CB7" w:rsidP="00413CB7">
            <w:pPr>
              <w:spacing w:after="0"/>
              <w:ind w:left="113"/>
              <w:jc w:val="left"/>
              <w:rPr>
                <w:szCs w:val="20"/>
              </w:rPr>
            </w:pPr>
            <w:r w:rsidRPr="00413CB7">
              <w:rPr>
                <w:szCs w:val="20"/>
              </w:rPr>
              <w:t>OSBORNE, SA 5017</w:t>
            </w:r>
          </w:p>
        </w:tc>
        <w:tc>
          <w:tcPr>
            <w:tcW w:w="424" w:type="pct"/>
            <w:noWrap/>
            <w:hideMark/>
          </w:tcPr>
          <w:p w14:paraId="18CF6D85" w14:textId="77777777" w:rsidR="00413CB7" w:rsidRPr="00413CB7" w:rsidRDefault="00413CB7" w:rsidP="00413CB7">
            <w:pPr>
              <w:spacing w:after="0"/>
              <w:ind w:right="113"/>
              <w:jc w:val="right"/>
              <w:rPr>
                <w:szCs w:val="20"/>
              </w:rPr>
            </w:pPr>
            <w:r w:rsidRPr="00413CB7">
              <w:rPr>
                <w:szCs w:val="20"/>
              </w:rPr>
              <w:t>79.92</w:t>
            </w:r>
          </w:p>
        </w:tc>
        <w:tc>
          <w:tcPr>
            <w:tcW w:w="770" w:type="pct"/>
            <w:noWrap/>
            <w:hideMark/>
          </w:tcPr>
          <w:p w14:paraId="68A9388B" w14:textId="77777777" w:rsidR="00413CB7" w:rsidRPr="00413CB7" w:rsidRDefault="00413CB7" w:rsidP="00413CB7">
            <w:pPr>
              <w:spacing w:after="0"/>
              <w:ind w:left="170"/>
              <w:jc w:val="left"/>
              <w:rPr>
                <w:szCs w:val="20"/>
              </w:rPr>
            </w:pPr>
            <w:r w:rsidRPr="00413CB7">
              <w:rPr>
                <w:szCs w:val="20"/>
              </w:rPr>
              <w:t>Refund 167069</w:t>
            </w:r>
          </w:p>
        </w:tc>
        <w:tc>
          <w:tcPr>
            <w:tcW w:w="453" w:type="pct"/>
            <w:noWrap/>
            <w:hideMark/>
          </w:tcPr>
          <w:p w14:paraId="3EEB134C" w14:textId="77777777" w:rsidR="00413CB7" w:rsidRPr="00413CB7" w:rsidRDefault="00413CB7" w:rsidP="00413CB7">
            <w:pPr>
              <w:spacing w:after="0"/>
              <w:jc w:val="right"/>
              <w:rPr>
                <w:szCs w:val="20"/>
              </w:rPr>
            </w:pPr>
            <w:r w:rsidRPr="00413CB7">
              <w:rPr>
                <w:szCs w:val="20"/>
              </w:rPr>
              <w:t>12.7.2013</w:t>
            </w:r>
          </w:p>
        </w:tc>
      </w:tr>
      <w:tr w:rsidR="00413CB7" w:rsidRPr="00413CB7" w14:paraId="34C41829" w14:textId="77777777" w:rsidTr="005B36B0">
        <w:trPr>
          <w:trHeight w:val="20"/>
        </w:trPr>
        <w:tc>
          <w:tcPr>
            <w:tcW w:w="1756" w:type="pct"/>
            <w:noWrap/>
            <w:hideMark/>
          </w:tcPr>
          <w:p w14:paraId="2DC9937C" w14:textId="77777777" w:rsidR="00413CB7" w:rsidRPr="00413CB7" w:rsidRDefault="00413CB7" w:rsidP="00413CB7">
            <w:pPr>
              <w:spacing w:after="0"/>
              <w:jc w:val="left"/>
              <w:rPr>
                <w:szCs w:val="20"/>
              </w:rPr>
            </w:pPr>
            <w:r w:rsidRPr="00413CB7">
              <w:rPr>
                <w:szCs w:val="20"/>
              </w:rPr>
              <w:t>A Nicholls</w:t>
            </w:r>
          </w:p>
        </w:tc>
        <w:tc>
          <w:tcPr>
            <w:tcW w:w="1597" w:type="pct"/>
            <w:noWrap/>
            <w:hideMark/>
          </w:tcPr>
          <w:p w14:paraId="292BBE5C"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0E329FC0"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47273170" w14:textId="77777777" w:rsidR="00413CB7" w:rsidRPr="00413CB7" w:rsidRDefault="00413CB7" w:rsidP="00413CB7">
            <w:pPr>
              <w:spacing w:after="0"/>
              <w:ind w:left="170"/>
              <w:jc w:val="left"/>
              <w:rPr>
                <w:szCs w:val="20"/>
              </w:rPr>
            </w:pPr>
            <w:r w:rsidRPr="00413CB7">
              <w:rPr>
                <w:szCs w:val="20"/>
              </w:rPr>
              <w:t>Refund 934521</w:t>
            </w:r>
          </w:p>
        </w:tc>
        <w:tc>
          <w:tcPr>
            <w:tcW w:w="453" w:type="pct"/>
            <w:noWrap/>
            <w:hideMark/>
          </w:tcPr>
          <w:p w14:paraId="45A0615D" w14:textId="77777777" w:rsidR="00413CB7" w:rsidRPr="00413CB7" w:rsidRDefault="00413CB7" w:rsidP="00413CB7">
            <w:pPr>
              <w:spacing w:after="0"/>
              <w:jc w:val="right"/>
              <w:rPr>
                <w:szCs w:val="20"/>
              </w:rPr>
            </w:pPr>
            <w:r w:rsidRPr="00413CB7">
              <w:rPr>
                <w:szCs w:val="20"/>
              </w:rPr>
              <w:t>5.11.2013</w:t>
            </w:r>
          </w:p>
        </w:tc>
      </w:tr>
      <w:tr w:rsidR="00413CB7" w:rsidRPr="00413CB7" w14:paraId="0A7431E3" w14:textId="77777777" w:rsidTr="005B36B0">
        <w:trPr>
          <w:trHeight w:val="20"/>
        </w:trPr>
        <w:tc>
          <w:tcPr>
            <w:tcW w:w="1756" w:type="pct"/>
            <w:noWrap/>
            <w:hideMark/>
          </w:tcPr>
          <w:p w14:paraId="61DF9B88" w14:textId="77777777" w:rsidR="00413CB7" w:rsidRPr="00413CB7" w:rsidRDefault="00413CB7" w:rsidP="00413CB7">
            <w:pPr>
              <w:spacing w:after="0"/>
              <w:jc w:val="left"/>
              <w:rPr>
                <w:szCs w:val="20"/>
              </w:rPr>
            </w:pPr>
            <w:r w:rsidRPr="00413CB7">
              <w:rPr>
                <w:szCs w:val="20"/>
              </w:rPr>
              <w:t>A Robbertse</w:t>
            </w:r>
          </w:p>
        </w:tc>
        <w:tc>
          <w:tcPr>
            <w:tcW w:w="1597" w:type="pct"/>
            <w:noWrap/>
            <w:hideMark/>
          </w:tcPr>
          <w:p w14:paraId="5A5EAAEA"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7CCFAC2B" w14:textId="77777777" w:rsidR="00413CB7" w:rsidRPr="00413CB7" w:rsidRDefault="00413CB7" w:rsidP="00413CB7">
            <w:pPr>
              <w:spacing w:after="0"/>
              <w:ind w:right="113"/>
              <w:jc w:val="right"/>
              <w:rPr>
                <w:szCs w:val="20"/>
              </w:rPr>
            </w:pPr>
            <w:r w:rsidRPr="00413CB7">
              <w:rPr>
                <w:szCs w:val="20"/>
              </w:rPr>
              <w:t>77.60</w:t>
            </w:r>
          </w:p>
        </w:tc>
        <w:tc>
          <w:tcPr>
            <w:tcW w:w="770" w:type="pct"/>
            <w:noWrap/>
            <w:hideMark/>
          </w:tcPr>
          <w:p w14:paraId="460CF3AB" w14:textId="77777777" w:rsidR="00413CB7" w:rsidRPr="00413CB7" w:rsidRDefault="00413CB7" w:rsidP="00413CB7">
            <w:pPr>
              <w:spacing w:after="0"/>
              <w:ind w:left="170"/>
              <w:jc w:val="left"/>
              <w:rPr>
                <w:szCs w:val="20"/>
              </w:rPr>
            </w:pPr>
            <w:r w:rsidRPr="00413CB7">
              <w:rPr>
                <w:szCs w:val="20"/>
              </w:rPr>
              <w:t>Refund 922557</w:t>
            </w:r>
          </w:p>
        </w:tc>
        <w:tc>
          <w:tcPr>
            <w:tcW w:w="453" w:type="pct"/>
            <w:noWrap/>
            <w:hideMark/>
          </w:tcPr>
          <w:p w14:paraId="79ECBF4F" w14:textId="77777777" w:rsidR="00413CB7" w:rsidRPr="00413CB7" w:rsidRDefault="00413CB7" w:rsidP="00413CB7">
            <w:pPr>
              <w:spacing w:after="0"/>
              <w:jc w:val="right"/>
              <w:rPr>
                <w:szCs w:val="20"/>
              </w:rPr>
            </w:pPr>
            <w:r w:rsidRPr="00413CB7">
              <w:rPr>
                <w:szCs w:val="20"/>
              </w:rPr>
              <w:t>2.5.2013</w:t>
            </w:r>
          </w:p>
        </w:tc>
      </w:tr>
      <w:tr w:rsidR="00413CB7" w:rsidRPr="00413CB7" w14:paraId="45D5792B" w14:textId="77777777" w:rsidTr="005B36B0">
        <w:trPr>
          <w:trHeight w:val="20"/>
        </w:trPr>
        <w:tc>
          <w:tcPr>
            <w:tcW w:w="1756" w:type="pct"/>
            <w:noWrap/>
            <w:hideMark/>
          </w:tcPr>
          <w:p w14:paraId="26AA926E" w14:textId="77777777" w:rsidR="00413CB7" w:rsidRPr="00413CB7" w:rsidRDefault="00413CB7" w:rsidP="00413CB7">
            <w:pPr>
              <w:spacing w:after="0"/>
              <w:jc w:val="left"/>
              <w:rPr>
                <w:szCs w:val="20"/>
              </w:rPr>
            </w:pPr>
            <w:r w:rsidRPr="00413CB7">
              <w:rPr>
                <w:szCs w:val="20"/>
              </w:rPr>
              <w:t>A Smalling</w:t>
            </w:r>
          </w:p>
        </w:tc>
        <w:tc>
          <w:tcPr>
            <w:tcW w:w="1597" w:type="pct"/>
            <w:noWrap/>
            <w:hideMark/>
          </w:tcPr>
          <w:p w14:paraId="78C04BF1"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42E4F6B" w14:textId="77777777" w:rsidR="00413CB7" w:rsidRPr="00413CB7" w:rsidRDefault="00413CB7" w:rsidP="00413CB7">
            <w:pPr>
              <w:spacing w:after="0"/>
              <w:ind w:right="113"/>
              <w:jc w:val="right"/>
              <w:rPr>
                <w:szCs w:val="20"/>
              </w:rPr>
            </w:pPr>
            <w:r w:rsidRPr="00413CB7">
              <w:rPr>
                <w:szCs w:val="20"/>
              </w:rPr>
              <w:t>42.04</w:t>
            </w:r>
          </w:p>
        </w:tc>
        <w:tc>
          <w:tcPr>
            <w:tcW w:w="770" w:type="pct"/>
            <w:noWrap/>
            <w:hideMark/>
          </w:tcPr>
          <w:p w14:paraId="7FA980E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C21CBE" w14:textId="77777777" w:rsidR="00413CB7" w:rsidRPr="00413CB7" w:rsidRDefault="00413CB7" w:rsidP="00413CB7">
            <w:pPr>
              <w:spacing w:after="0"/>
              <w:jc w:val="right"/>
              <w:rPr>
                <w:szCs w:val="20"/>
              </w:rPr>
            </w:pPr>
            <w:r w:rsidRPr="00413CB7">
              <w:rPr>
                <w:szCs w:val="20"/>
              </w:rPr>
              <w:t>13.6.2013</w:t>
            </w:r>
          </w:p>
        </w:tc>
      </w:tr>
      <w:tr w:rsidR="00413CB7" w:rsidRPr="00413CB7" w14:paraId="6F6ACFF5" w14:textId="77777777" w:rsidTr="005B36B0">
        <w:trPr>
          <w:trHeight w:val="20"/>
        </w:trPr>
        <w:tc>
          <w:tcPr>
            <w:tcW w:w="1756" w:type="pct"/>
            <w:noWrap/>
            <w:hideMark/>
          </w:tcPr>
          <w:p w14:paraId="29963FCA" w14:textId="77777777" w:rsidR="00413CB7" w:rsidRPr="00413CB7" w:rsidRDefault="00413CB7" w:rsidP="00413CB7">
            <w:pPr>
              <w:spacing w:after="0"/>
              <w:jc w:val="left"/>
              <w:rPr>
                <w:szCs w:val="20"/>
              </w:rPr>
            </w:pPr>
            <w:r w:rsidRPr="00413CB7">
              <w:rPr>
                <w:szCs w:val="20"/>
              </w:rPr>
              <w:t>A W Walter</w:t>
            </w:r>
          </w:p>
        </w:tc>
        <w:tc>
          <w:tcPr>
            <w:tcW w:w="1597" w:type="pct"/>
            <w:noWrap/>
            <w:hideMark/>
          </w:tcPr>
          <w:p w14:paraId="0419E1B5"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FF48E81"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140BDC15" w14:textId="77777777" w:rsidR="00413CB7" w:rsidRPr="00413CB7" w:rsidRDefault="00413CB7" w:rsidP="00413CB7">
            <w:pPr>
              <w:spacing w:after="0"/>
              <w:ind w:left="170"/>
              <w:jc w:val="left"/>
              <w:rPr>
                <w:szCs w:val="20"/>
              </w:rPr>
            </w:pPr>
            <w:r w:rsidRPr="00413CB7">
              <w:rPr>
                <w:szCs w:val="20"/>
              </w:rPr>
              <w:t>Refund 161239</w:t>
            </w:r>
          </w:p>
        </w:tc>
        <w:tc>
          <w:tcPr>
            <w:tcW w:w="453" w:type="pct"/>
            <w:noWrap/>
            <w:hideMark/>
          </w:tcPr>
          <w:p w14:paraId="2606D6CA" w14:textId="77777777" w:rsidR="00413CB7" w:rsidRPr="00413CB7" w:rsidRDefault="00413CB7" w:rsidP="00413CB7">
            <w:pPr>
              <w:spacing w:after="0"/>
              <w:jc w:val="right"/>
              <w:rPr>
                <w:szCs w:val="20"/>
              </w:rPr>
            </w:pPr>
            <w:r w:rsidRPr="00413CB7">
              <w:rPr>
                <w:szCs w:val="20"/>
              </w:rPr>
              <w:t>9.5.2013</w:t>
            </w:r>
          </w:p>
        </w:tc>
      </w:tr>
      <w:tr w:rsidR="00413CB7" w:rsidRPr="00413CB7" w14:paraId="2C323F0C" w14:textId="77777777" w:rsidTr="005B36B0">
        <w:trPr>
          <w:trHeight w:val="20"/>
        </w:trPr>
        <w:tc>
          <w:tcPr>
            <w:tcW w:w="1756" w:type="pct"/>
            <w:noWrap/>
            <w:hideMark/>
          </w:tcPr>
          <w:p w14:paraId="6FB8DC44" w14:textId="77777777" w:rsidR="00413CB7" w:rsidRPr="00413CB7" w:rsidRDefault="00413CB7" w:rsidP="00413CB7">
            <w:pPr>
              <w:spacing w:after="0"/>
              <w:jc w:val="left"/>
              <w:rPr>
                <w:szCs w:val="20"/>
              </w:rPr>
            </w:pPr>
            <w:r w:rsidRPr="00413CB7">
              <w:rPr>
                <w:szCs w:val="20"/>
              </w:rPr>
              <w:t>Aaron Heritage</w:t>
            </w:r>
          </w:p>
        </w:tc>
        <w:tc>
          <w:tcPr>
            <w:tcW w:w="1597" w:type="pct"/>
            <w:noWrap/>
            <w:hideMark/>
          </w:tcPr>
          <w:p w14:paraId="21E71D0F"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3A5281C5" w14:textId="77777777" w:rsidR="00413CB7" w:rsidRPr="00413CB7" w:rsidRDefault="00413CB7" w:rsidP="00413CB7">
            <w:pPr>
              <w:spacing w:after="0"/>
              <w:ind w:right="113"/>
              <w:jc w:val="right"/>
              <w:rPr>
                <w:szCs w:val="20"/>
              </w:rPr>
            </w:pPr>
            <w:r w:rsidRPr="00413CB7">
              <w:rPr>
                <w:szCs w:val="20"/>
              </w:rPr>
              <w:t>22.16</w:t>
            </w:r>
          </w:p>
        </w:tc>
        <w:tc>
          <w:tcPr>
            <w:tcW w:w="770" w:type="pct"/>
            <w:noWrap/>
            <w:hideMark/>
          </w:tcPr>
          <w:p w14:paraId="0A493A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5D166E" w14:textId="77777777" w:rsidR="00413CB7" w:rsidRPr="00413CB7" w:rsidRDefault="00413CB7" w:rsidP="00413CB7">
            <w:pPr>
              <w:spacing w:after="0"/>
              <w:jc w:val="right"/>
              <w:rPr>
                <w:szCs w:val="20"/>
              </w:rPr>
            </w:pPr>
            <w:r w:rsidRPr="00413CB7">
              <w:rPr>
                <w:szCs w:val="20"/>
              </w:rPr>
              <w:t>7.11.2014</w:t>
            </w:r>
          </w:p>
        </w:tc>
      </w:tr>
      <w:tr w:rsidR="00413CB7" w:rsidRPr="00413CB7" w14:paraId="18E0DC7C" w14:textId="77777777" w:rsidTr="005B36B0">
        <w:trPr>
          <w:trHeight w:val="20"/>
        </w:trPr>
        <w:tc>
          <w:tcPr>
            <w:tcW w:w="1756" w:type="pct"/>
            <w:noWrap/>
            <w:hideMark/>
          </w:tcPr>
          <w:p w14:paraId="1EA974F8" w14:textId="77777777" w:rsidR="00413CB7" w:rsidRPr="00413CB7" w:rsidRDefault="00413CB7" w:rsidP="00413CB7">
            <w:pPr>
              <w:spacing w:after="0"/>
              <w:jc w:val="left"/>
              <w:rPr>
                <w:szCs w:val="20"/>
              </w:rPr>
            </w:pPr>
            <w:r w:rsidRPr="00413CB7">
              <w:rPr>
                <w:szCs w:val="20"/>
              </w:rPr>
              <w:t>Aaron Smith</w:t>
            </w:r>
          </w:p>
        </w:tc>
        <w:tc>
          <w:tcPr>
            <w:tcW w:w="1597" w:type="pct"/>
            <w:noWrap/>
            <w:hideMark/>
          </w:tcPr>
          <w:p w14:paraId="65F91E1D"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21053E71" w14:textId="77777777" w:rsidR="00413CB7" w:rsidRPr="00413CB7" w:rsidRDefault="00413CB7" w:rsidP="00413CB7">
            <w:pPr>
              <w:spacing w:after="0"/>
              <w:ind w:right="113"/>
              <w:jc w:val="right"/>
              <w:rPr>
                <w:szCs w:val="20"/>
              </w:rPr>
            </w:pPr>
            <w:r w:rsidRPr="00413CB7">
              <w:rPr>
                <w:szCs w:val="20"/>
              </w:rPr>
              <w:t>27.40</w:t>
            </w:r>
          </w:p>
        </w:tc>
        <w:tc>
          <w:tcPr>
            <w:tcW w:w="770" w:type="pct"/>
            <w:noWrap/>
            <w:hideMark/>
          </w:tcPr>
          <w:p w14:paraId="61392A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2DB0B4" w14:textId="77777777" w:rsidR="00413CB7" w:rsidRPr="00413CB7" w:rsidRDefault="00413CB7" w:rsidP="00413CB7">
            <w:pPr>
              <w:spacing w:after="0"/>
              <w:jc w:val="right"/>
              <w:rPr>
                <w:szCs w:val="20"/>
              </w:rPr>
            </w:pPr>
            <w:r w:rsidRPr="00413CB7">
              <w:rPr>
                <w:szCs w:val="20"/>
              </w:rPr>
              <w:t>1.10.2013</w:t>
            </w:r>
          </w:p>
        </w:tc>
      </w:tr>
      <w:tr w:rsidR="00413CB7" w:rsidRPr="00413CB7" w14:paraId="305DFD10" w14:textId="77777777" w:rsidTr="005B36B0">
        <w:trPr>
          <w:trHeight w:val="20"/>
        </w:trPr>
        <w:tc>
          <w:tcPr>
            <w:tcW w:w="1756" w:type="pct"/>
            <w:noWrap/>
            <w:hideMark/>
          </w:tcPr>
          <w:p w14:paraId="05773487" w14:textId="77777777" w:rsidR="00413CB7" w:rsidRPr="00413CB7" w:rsidRDefault="00413CB7" w:rsidP="00413CB7">
            <w:pPr>
              <w:spacing w:after="0"/>
              <w:jc w:val="left"/>
              <w:rPr>
                <w:szCs w:val="20"/>
              </w:rPr>
            </w:pPr>
            <w:r w:rsidRPr="00413CB7">
              <w:rPr>
                <w:szCs w:val="20"/>
              </w:rPr>
              <w:t>Aaron Tremain</w:t>
            </w:r>
          </w:p>
        </w:tc>
        <w:tc>
          <w:tcPr>
            <w:tcW w:w="1597" w:type="pct"/>
            <w:noWrap/>
            <w:hideMark/>
          </w:tcPr>
          <w:p w14:paraId="4926CA5A" w14:textId="77777777"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14:paraId="702DB815" w14:textId="77777777" w:rsidR="00413CB7" w:rsidRPr="00413CB7" w:rsidRDefault="00413CB7" w:rsidP="00413CB7">
            <w:pPr>
              <w:spacing w:after="0"/>
              <w:ind w:right="113"/>
              <w:jc w:val="right"/>
              <w:rPr>
                <w:szCs w:val="20"/>
              </w:rPr>
            </w:pPr>
            <w:r w:rsidRPr="00413CB7">
              <w:rPr>
                <w:szCs w:val="20"/>
              </w:rPr>
              <w:t>40.68</w:t>
            </w:r>
          </w:p>
        </w:tc>
        <w:tc>
          <w:tcPr>
            <w:tcW w:w="770" w:type="pct"/>
            <w:noWrap/>
            <w:hideMark/>
          </w:tcPr>
          <w:p w14:paraId="24FBF2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881A18" w14:textId="77777777" w:rsidR="00413CB7" w:rsidRPr="00413CB7" w:rsidRDefault="00413CB7" w:rsidP="00413CB7">
            <w:pPr>
              <w:spacing w:after="0"/>
              <w:jc w:val="right"/>
              <w:rPr>
                <w:szCs w:val="20"/>
              </w:rPr>
            </w:pPr>
            <w:r w:rsidRPr="00413CB7">
              <w:rPr>
                <w:szCs w:val="20"/>
              </w:rPr>
              <w:t>23.7.2014</w:t>
            </w:r>
          </w:p>
        </w:tc>
      </w:tr>
      <w:tr w:rsidR="00413CB7" w:rsidRPr="00413CB7" w14:paraId="294B8288" w14:textId="77777777" w:rsidTr="005B36B0">
        <w:trPr>
          <w:trHeight w:val="20"/>
        </w:trPr>
        <w:tc>
          <w:tcPr>
            <w:tcW w:w="1756" w:type="pct"/>
            <w:noWrap/>
            <w:hideMark/>
          </w:tcPr>
          <w:p w14:paraId="20C2097C" w14:textId="77777777" w:rsidR="00413CB7" w:rsidRPr="00413CB7" w:rsidRDefault="00413CB7" w:rsidP="00413CB7">
            <w:pPr>
              <w:spacing w:after="0"/>
              <w:jc w:val="left"/>
              <w:rPr>
                <w:szCs w:val="20"/>
              </w:rPr>
            </w:pPr>
            <w:r w:rsidRPr="00413CB7">
              <w:rPr>
                <w:szCs w:val="20"/>
              </w:rPr>
              <w:t>Abby-Jane Penaluna</w:t>
            </w:r>
          </w:p>
        </w:tc>
        <w:tc>
          <w:tcPr>
            <w:tcW w:w="1597" w:type="pct"/>
            <w:noWrap/>
            <w:hideMark/>
          </w:tcPr>
          <w:p w14:paraId="4EF29624"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4B76B07B" w14:textId="77777777" w:rsidR="00413CB7" w:rsidRPr="00413CB7" w:rsidRDefault="00413CB7" w:rsidP="00413CB7">
            <w:pPr>
              <w:spacing w:after="0"/>
              <w:ind w:right="113"/>
              <w:jc w:val="right"/>
              <w:rPr>
                <w:szCs w:val="20"/>
              </w:rPr>
            </w:pPr>
            <w:r w:rsidRPr="00413CB7">
              <w:rPr>
                <w:szCs w:val="20"/>
              </w:rPr>
              <w:t>95.00</w:t>
            </w:r>
          </w:p>
        </w:tc>
        <w:tc>
          <w:tcPr>
            <w:tcW w:w="770" w:type="pct"/>
            <w:noWrap/>
            <w:hideMark/>
          </w:tcPr>
          <w:p w14:paraId="235D2A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34B689" w14:textId="77777777" w:rsidR="00413CB7" w:rsidRPr="00413CB7" w:rsidRDefault="00413CB7" w:rsidP="00413CB7">
            <w:pPr>
              <w:spacing w:after="0"/>
              <w:jc w:val="right"/>
              <w:rPr>
                <w:szCs w:val="20"/>
              </w:rPr>
            </w:pPr>
            <w:r w:rsidRPr="00413CB7">
              <w:rPr>
                <w:szCs w:val="20"/>
              </w:rPr>
              <w:t>23.6.2014</w:t>
            </w:r>
          </w:p>
        </w:tc>
      </w:tr>
      <w:tr w:rsidR="00413CB7" w:rsidRPr="00413CB7" w14:paraId="68168480" w14:textId="77777777" w:rsidTr="005B36B0">
        <w:trPr>
          <w:trHeight w:val="20"/>
        </w:trPr>
        <w:tc>
          <w:tcPr>
            <w:tcW w:w="1756" w:type="pct"/>
            <w:noWrap/>
            <w:hideMark/>
          </w:tcPr>
          <w:p w14:paraId="50DB704D" w14:textId="77777777" w:rsidR="00413CB7" w:rsidRPr="00413CB7" w:rsidRDefault="00413CB7" w:rsidP="00413CB7">
            <w:pPr>
              <w:spacing w:after="0"/>
              <w:jc w:val="left"/>
              <w:rPr>
                <w:szCs w:val="20"/>
              </w:rPr>
            </w:pPr>
            <w:r w:rsidRPr="00413CB7">
              <w:rPr>
                <w:szCs w:val="20"/>
              </w:rPr>
              <w:t>Abby-Jane Penaluna</w:t>
            </w:r>
          </w:p>
        </w:tc>
        <w:tc>
          <w:tcPr>
            <w:tcW w:w="1597" w:type="pct"/>
            <w:noWrap/>
            <w:hideMark/>
          </w:tcPr>
          <w:p w14:paraId="0D700C19"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1E8CD18F" w14:textId="77777777" w:rsidR="00413CB7" w:rsidRPr="00413CB7" w:rsidRDefault="00413CB7" w:rsidP="00413CB7">
            <w:pPr>
              <w:spacing w:after="0"/>
              <w:ind w:right="113"/>
              <w:jc w:val="right"/>
              <w:rPr>
                <w:szCs w:val="20"/>
              </w:rPr>
            </w:pPr>
            <w:r w:rsidRPr="00413CB7">
              <w:rPr>
                <w:szCs w:val="20"/>
              </w:rPr>
              <w:t>12.11</w:t>
            </w:r>
          </w:p>
        </w:tc>
        <w:tc>
          <w:tcPr>
            <w:tcW w:w="770" w:type="pct"/>
            <w:noWrap/>
            <w:hideMark/>
          </w:tcPr>
          <w:p w14:paraId="1B5010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93D9C7" w14:textId="77777777" w:rsidR="00413CB7" w:rsidRPr="00413CB7" w:rsidRDefault="00413CB7" w:rsidP="00413CB7">
            <w:pPr>
              <w:spacing w:after="0"/>
              <w:jc w:val="right"/>
              <w:rPr>
                <w:szCs w:val="20"/>
              </w:rPr>
            </w:pPr>
            <w:r w:rsidRPr="00413CB7">
              <w:rPr>
                <w:szCs w:val="20"/>
              </w:rPr>
              <w:t>9.7.2014</w:t>
            </w:r>
          </w:p>
        </w:tc>
      </w:tr>
      <w:tr w:rsidR="00413CB7" w:rsidRPr="00413CB7" w14:paraId="70410B84" w14:textId="77777777" w:rsidTr="005B36B0">
        <w:trPr>
          <w:trHeight w:val="20"/>
        </w:trPr>
        <w:tc>
          <w:tcPr>
            <w:tcW w:w="1756" w:type="pct"/>
            <w:noWrap/>
            <w:hideMark/>
          </w:tcPr>
          <w:p w14:paraId="42E62134" w14:textId="77777777" w:rsidR="00413CB7" w:rsidRPr="00413CB7" w:rsidRDefault="00413CB7" w:rsidP="00413CB7">
            <w:pPr>
              <w:spacing w:after="0"/>
              <w:jc w:val="left"/>
              <w:rPr>
                <w:szCs w:val="20"/>
              </w:rPr>
            </w:pPr>
            <w:r w:rsidRPr="00413CB7">
              <w:rPr>
                <w:szCs w:val="20"/>
              </w:rPr>
              <w:t>Abdul Afzali</w:t>
            </w:r>
          </w:p>
        </w:tc>
        <w:tc>
          <w:tcPr>
            <w:tcW w:w="1597" w:type="pct"/>
            <w:noWrap/>
            <w:hideMark/>
          </w:tcPr>
          <w:p w14:paraId="1194A7A7"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0EF06A64" w14:textId="77777777" w:rsidR="00413CB7" w:rsidRPr="00413CB7" w:rsidRDefault="00413CB7" w:rsidP="00413CB7">
            <w:pPr>
              <w:spacing w:after="0"/>
              <w:ind w:right="113"/>
              <w:jc w:val="right"/>
              <w:rPr>
                <w:szCs w:val="20"/>
              </w:rPr>
            </w:pPr>
            <w:r w:rsidRPr="00413CB7">
              <w:rPr>
                <w:szCs w:val="20"/>
              </w:rPr>
              <w:t>34.53</w:t>
            </w:r>
          </w:p>
        </w:tc>
        <w:tc>
          <w:tcPr>
            <w:tcW w:w="770" w:type="pct"/>
            <w:noWrap/>
            <w:hideMark/>
          </w:tcPr>
          <w:p w14:paraId="382E45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1C3C45" w14:textId="77777777" w:rsidR="00413CB7" w:rsidRPr="00413CB7" w:rsidRDefault="00413CB7" w:rsidP="00413CB7">
            <w:pPr>
              <w:spacing w:after="0"/>
              <w:jc w:val="right"/>
              <w:rPr>
                <w:szCs w:val="20"/>
              </w:rPr>
            </w:pPr>
            <w:r w:rsidRPr="00413CB7">
              <w:rPr>
                <w:szCs w:val="20"/>
              </w:rPr>
              <w:t>2.12.2013</w:t>
            </w:r>
          </w:p>
        </w:tc>
      </w:tr>
      <w:tr w:rsidR="00413CB7" w:rsidRPr="00413CB7" w14:paraId="7B9F7063" w14:textId="77777777" w:rsidTr="005B36B0">
        <w:trPr>
          <w:trHeight w:val="20"/>
        </w:trPr>
        <w:tc>
          <w:tcPr>
            <w:tcW w:w="1756" w:type="pct"/>
            <w:noWrap/>
            <w:hideMark/>
          </w:tcPr>
          <w:p w14:paraId="0A63A8BD" w14:textId="77777777" w:rsidR="00413CB7" w:rsidRPr="00413CB7" w:rsidRDefault="00413CB7" w:rsidP="00413CB7">
            <w:pPr>
              <w:spacing w:after="0"/>
              <w:jc w:val="left"/>
              <w:rPr>
                <w:szCs w:val="20"/>
              </w:rPr>
            </w:pPr>
            <w:r w:rsidRPr="00413CB7">
              <w:rPr>
                <w:szCs w:val="20"/>
              </w:rPr>
              <w:t>Abdul Haidari</w:t>
            </w:r>
          </w:p>
        </w:tc>
        <w:tc>
          <w:tcPr>
            <w:tcW w:w="1597" w:type="pct"/>
            <w:noWrap/>
            <w:hideMark/>
          </w:tcPr>
          <w:p w14:paraId="2C4D0FC9"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2363638B" w14:textId="77777777" w:rsidR="00413CB7" w:rsidRPr="00413CB7" w:rsidRDefault="00413CB7" w:rsidP="00413CB7">
            <w:pPr>
              <w:spacing w:after="0"/>
              <w:ind w:right="113"/>
              <w:jc w:val="right"/>
              <w:rPr>
                <w:szCs w:val="20"/>
              </w:rPr>
            </w:pPr>
            <w:r w:rsidRPr="00413CB7">
              <w:rPr>
                <w:szCs w:val="20"/>
              </w:rPr>
              <w:t>10.81</w:t>
            </w:r>
          </w:p>
        </w:tc>
        <w:tc>
          <w:tcPr>
            <w:tcW w:w="770" w:type="pct"/>
            <w:noWrap/>
            <w:hideMark/>
          </w:tcPr>
          <w:p w14:paraId="36EE96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21BEBE" w14:textId="77777777" w:rsidR="00413CB7" w:rsidRPr="00413CB7" w:rsidRDefault="00413CB7" w:rsidP="00413CB7">
            <w:pPr>
              <w:spacing w:after="0"/>
              <w:jc w:val="right"/>
              <w:rPr>
                <w:szCs w:val="20"/>
              </w:rPr>
            </w:pPr>
            <w:r w:rsidRPr="00413CB7">
              <w:rPr>
                <w:szCs w:val="20"/>
              </w:rPr>
              <w:t>18.9.2014</w:t>
            </w:r>
          </w:p>
        </w:tc>
      </w:tr>
      <w:tr w:rsidR="00413CB7" w:rsidRPr="00413CB7" w14:paraId="43E210C1" w14:textId="77777777" w:rsidTr="005B36B0">
        <w:trPr>
          <w:trHeight w:val="20"/>
        </w:trPr>
        <w:tc>
          <w:tcPr>
            <w:tcW w:w="1756" w:type="pct"/>
            <w:noWrap/>
            <w:hideMark/>
          </w:tcPr>
          <w:p w14:paraId="2EA77F6D" w14:textId="77777777" w:rsidR="00413CB7" w:rsidRPr="00413CB7" w:rsidRDefault="00413CB7" w:rsidP="00413CB7">
            <w:pPr>
              <w:spacing w:after="0"/>
              <w:jc w:val="left"/>
              <w:rPr>
                <w:szCs w:val="20"/>
              </w:rPr>
            </w:pPr>
            <w:r w:rsidRPr="00413CB7">
              <w:rPr>
                <w:szCs w:val="20"/>
              </w:rPr>
              <w:t>Abdullahi Farah</w:t>
            </w:r>
          </w:p>
        </w:tc>
        <w:tc>
          <w:tcPr>
            <w:tcW w:w="1597" w:type="pct"/>
            <w:noWrap/>
            <w:hideMark/>
          </w:tcPr>
          <w:p w14:paraId="6AD03D01"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51C14959" w14:textId="77777777" w:rsidR="00413CB7" w:rsidRPr="00413CB7" w:rsidRDefault="00413CB7" w:rsidP="00413CB7">
            <w:pPr>
              <w:spacing w:after="0"/>
              <w:ind w:right="113"/>
              <w:jc w:val="right"/>
              <w:rPr>
                <w:szCs w:val="20"/>
              </w:rPr>
            </w:pPr>
            <w:r w:rsidRPr="00413CB7">
              <w:rPr>
                <w:szCs w:val="20"/>
              </w:rPr>
              <w:t>19.25</w:t>
            </w:r>
          </w:p>
        </w:tc>
        <w:tc>
          <w:tcPr>
            <w:tcW w:w="770" w:type="pct"/>
            <w:noWrap/>
            <w:hideMark/>
          </w:tcPr>
          <w:p w14:paraId="7F27AA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B4BDCC" w14:textId="77777777" w:rsidR="00413CB7" w:rsidRPr="00413CB7" w:rsidRDefault="00413CB7" w:rsidP="00413CB7">
            <w:pPr>
              <w:spacing w:after="0"/>
              <w:jc w:val="right"/>
              <w:rPr>
                <w:szCs w:val="20"/>
              </w:rPr>
            </w:pPr>
            <w:r w:rsidRPr="00413CB7">
              <w:rPr>
                <w:szCs w:val="20"/>
              </w:rPr>
              <w:t>16.10.2014</w:t>
            </w:r>
          </w:p>
        </w:tc>
      </w:tr>
      <w:tr w:rsidR="00413CB7" w:rsidRPr="00413CB7" w14:paraId="17A17B7B" w14:textId="77777777" w:rsidTr="005B36B0">
        <w:trPr>
          <w:trHeight w:val="20"/>
        </w:trPr>
        <w:tc>
          <w:tcPr>
            <w:tcW w:w="1756" w:type="pct"/>
            <w:noWrap/>
            <w:hideMark/>
          </w:tcPr>
          <w:p w14:paraId="52A98731" w14:textId="77777777" w:rsidR="00413CB7" w:rsidRPr="00413CB7" w:rsidRDefault="00413CB7" w:rsidP="00413CB7">
            <w:pPr>
              <w:spacing w:after="0"/>
              <w:jc w:val="left"/>
              <w:rPr>
                <w:szCs w:val="20"/>
              </w:rPr>
            </w:pPr>
            <w:r w:rsidRPr="00413CB7">
              <w:rPr>
                <w:szCs w:val="20"/>
              </w:rPr>
              <w:t xml:space="preserve">Access Towing </w:t>
            </w:r>
          </w:p>
        </w:tc>
        <w:tc>
          <w:tcPr>
            <w:tcW w:w="1597" w:type="pct"/>
            <w:noWrap/>
            <w:hideMark/>
          </w:tcPr>
          <w:p w14:paraId="4CB43CCA"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398CF0FE" w14:textId="77777777" w:rsidR="00413CB7" w:rsidRPr="00413CB7" w:rsidRDefault="00413CB7" w:rsidP="00413CB7">
            <w:pPr>
              <w:spacing w:after="0"/>
              <w:ind w:right="113"/>
              <w:jc w:val="right"/>
              <w:rPr>
                <w:szCs w:val="20"/>
              </w:rPr>
            </w:pPr>
            <w:r w:rsidRPr="00413CB7">
              <w:rPr>
                <w:szCs w:val="20"/>
              </w:rPr>
              <w:t>730.00</w:t>
            </w:r>
          </w:p>
        </w:tc>
        <w:tc>
          <w:tcPr>
            <w:tcW w:w="770" w:type="pct"/>
            <w:noWrap/>
            <w:hideMark/>
          </w:tcPr>
          <w:p w14:paraId="6F0611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D72B35" w14:textId="77777777" w:rsidR="00413CB7" w:rsidRPr="00413CB7" w:rsidRDefault="00413CB7" w:rsidP="00413CB7">
            <w:pPr>
              <w:spacing w:after="0"/>
              <w:jc w:val="right"/>
              <w:rPr>
                <w:szCs w:val="20"/>
              </w:rPr>
            </w:pPr>
            <w:r w:rsidRPr="00413CB7">
              <w:rPr>
                <w:szCs w:val="20"/>
              </w:rPr>
              <w:t>24.9.2014</w:t>
            </w:r>
          </w:p>
        </w:tc>
      </w:tr>
      <w:tr w:rsidR="00413CB7" w:rsidRPr="00413CB7" w14:paraId="6A12E85E" w14:textId="77777777" w:rsidTr="005B36B0">
        <w:trPr>
          <w:trHeight w:val="20"/>
        </w:trPr>
        <w:tc>
          <w:tcPr>
            <w:tcW w:w="1756" w:type="pct"/>
            <w:noWrap/>
            <w:hideMark/>
          </w:tcPr>
          <w:p w14:paraId="290ACE64" w14:textId="77777777" w:rsidR="00413CB7" w:rsidRPr="00413CB7" w:rsidRDefault="00413CB7" w:rsidP="00413CB7">
            <w:pPr>
              <w:spacing w:after="0"/>
              <w:jc w:val="left"/>
              <w:rPr>
                <w:szCs w:val="20"/>
              </w:rPr>
            </w:pPr>
            <w:r w:rsidRPr="00413CB7">
              <w:rPr>
                <w:szCs w:val="20"/>
              </w:rPr>
              <w:t>Ada Deduonni</w:t>
            </w:r>
          </w:p>
        </w:tc>
        <w:tc>
          <w:tcPr>
            <w:tcW w:w="1597" w:type="pct"/>
            <w:noWrap/>
            <w:hideMark/>
          </w:tcPr>
          <w:p w14:paraId="1E9C885B" w14:textId="77777777" w:rsidR="00413CB7" w:rsidRPr="00413CB7" w:rsidRDefault="00413CB7" w:rsidP="00413CB7">
            <w:pPr>
              <w:spacing w:after="0"/>
              <w:ind w:left="113"/>
              <w:jc w:val="left"/>
              <w:rPr>
                <w:szCs w:val="20"/>
              </w:rPr>
            </w:pPr>
            <w:r w:rsidRPr="00413CB7">
              <w:rPr>
                <w:szCs w:val="20"/>
              </w:rPr>
              <w:t>WILLIAMSTOWN, SA 5351</w:t>
            </w:r>
          </w:p>
        </w:tc>
        <w:tc>
          <w:tcPr>
            <w:tcW w:w="424" w:type="pct"/>
            <w:noWrap/>
            <w:hideMark/>
          </w:tcPr>
          <w:p w14:paraId="7627BD1C" w14:textId="77777777" w:rsidR="00413CB7" w:rsidRPr="00413CB7" w:rsidRDefault="00413CB7" w:rsidP="00413CB7">
            <w:pPr>
              <w:spacing w:after="0"/>
              <w:ind w:right="113"/>
              <w:jc w:val="right"/>
              <w:rPr>
                <w:szCs w:val="20"/>
              </w:rPr>
            </w:pPr>
            <w:r w:rsidRPr="00413CB7">
              <w:rPr>
                <w:szCs w:val="20"/>
              </w:rPr>
              <w:t>12.46</w:t>
            </w:r>
          </w:p>
        </w:tc>
        <w:tc>
          <w:tcPr>
            <w:tcW w:w="770" w:type="pct"/>
            <w:noWrap/>
            <w:hideMark/>
          </w:tcPr>
          <w:p w14:paraId="6D8EC1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B16F98" w14:textId="77777777" w:rsidR="00413CB7" w:rsidRPr="00413CB7" w:rsidRDefault="00413CB7" w:rsidP="00413CB7">
            <w:pPr>
              <w:spacing w:after="0"/>
              <w:jc w:val="right"/>
              <w:rPr>
                <w:szCs w:val="20"/>
              </w:rPr>
            </w:pPr>
            <w:r w:rsidRPr="00413CB7">
              <w:rPr>
                <w:szCs w:val="20"/>
              </w:rPr>
              <w:t>17.6.2013</w:t>
            </w:r>
          </w:p>
        </w:tc>
      </w:tr>
      <w:tr w:rsidR="00413CB7" w:rsidRPr="00413CB7" w14:paraId="306B45D2" w14:textId="77777777" w:rsidTr="005B36B0">
        <w:trPr>
          <w:trHeight w:val="20"/>
        </w:trPr>
        <w:tc>
          <w:tcPr>
            <w:tcW w:w="1756" w:type="pct"/>
            <w:noWrap/>
            <w:hideMark/>
          </w:tcPr>
          <w:p w14:paraId="7269494B" w14:textId="77777777" w:rsidR="00413CB7" w:rsidRPr="00413CB7" w:rsidRDefault="00413CB7" w:rsidP="00413CB7">
            <w:pPr>
              <w:spacing w:after="0"/>
              <w:jc w:val="left"/>
              <w:rPr>
                <w:szCs w:val="20"/>
              </w:rPr>
            </w:pPr>
            <w:r w:rsidRPr="00413CB7">
              <w:rPr>
                <w:szCs w:val="20"/>
              </w:rPr>
              <w:t>Adam and Michael Haak</w:t>
            </w:r>
          </w:p>
        </w:tc>
        <w:tc>
          <w:tcPr>
            <w:tcW w:w="1597" w:type="pct"/>
            <w:noWrap/>
            <w:hideMark/>
          </w:tcPr>
          <w:p w14:paraId="4C2DB8B5"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1113D857" w14:textId="77777777" w:rsidR="00413CB7" w:rsidRPr="00413CB7" w:rsidRDefault="00413CB7" w:rsidP="00413CB7">
            <w:pPr>
              <w:spacing w:after="0"/>
              <w:ind w:right="113"/>
              <w:jc w:val="right"/>
              <w:rPr>
                <w:szCs w:val="20"/>
              </w:rPr>
            </w:pPr>
            <w:r w:rsidRPr="00413CB7">
              <w:rPr>
                <w:szCs w:val="20"/>
              </w:rPr>
              <w:t>60.63</w:t>
            </w:r>
          </w:p>
        </w:tc>
        <w:tc>
          <w:tcPr>
            <w:tcW w:w="770" w:type="pct"/>
            <w:noWrap/>
            <w:hideMark/>
          </w:tcPr>
          <w:p w14:paraId="415F3A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4A8F60" w14:textId="77777777" w:rsidR="00413CB7" w:rsidRPr="00413CB7" w:rsidRDefault="00413CB7" w:rsidP="00413CB7">
            <w:pPr>
              <w:spacing w:after="0"/>
              <w:jc w:val="right"/>
              <w:rPr>
                <w:szCs w:val="20"/>
              </w:rPr>
            </w:pPr>
            <w:r w:rsidRPr="00413CB7">
              <w:rPr>
                <w:szCs w:val="20"/>
              </w:rPr>
              <w:t>4.4.2013</w:t>
            </w:r>
          </w:p>
        </w:tc>
      </w:tr>
      <w:tr w:rsidR="00413CB7" w:rsidRPr="00413CB7" w14:paraId="00D85493" w14:textId="77777777" w:rsidTr="005B36B0">
        <w:trPr>
          <w:trHeight w:val="20"/>
        </w:trPr>
        <w:tc>
          <w:tcPr>
            <w:tcW w:w="1756" w:type="pct"/>
            <w:noWrap/>
            <w:hideMark/>
          </w:tcPr>
          <w:p w14:paraId="1E624B27" w14:textId="77777777" w:rsidR="00413CB7" w:rsidRPr="00413CB7" w:rsidRDefault="00413CB7" w:rsidP="00413CB7">
            <w:pPr>
              <w:spacing w:after="0"/>
              <w:jc w:val="left"/>
              <w:rPr>
                <w:szCs w:val="20"/>
              </w:rPr>
            </w:pPr>
            <w:r w:rsidRPr="00413CB7">
              <w:rPr>
                <w:szCs w:val="20"/>
              </w:rPr>
              <w:t>Adam Baldwin</w:t>
            </w:r>
          </w:p>
        </w:tc>
        <w:tc>
          <w:tcPr>
            <w:tcW w:w="1597" w:type="pct"/>
            <w:noWrap/>
            <w:hideMark/>
          </w:tcPr>
          <w:p w14:paraId="3BE9E40C"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16DE61C6" w14:textId="77777777" w:rsidR="00413CB7" w:rsidRPr="00413CB7" w:rsidRDefault="00413CB7" w:rsidP="00413CB7">
            <w:pPr>
              <w:spacing w:after="0"/>
              <w:ind w:right="113"/>
              <w:jc w:val="right"/>
              <w:rPr>
                <w:szCs w:val="20"/>
              </w:rPr>
            </w:pPr>
            <w:r w:rsidRPr="00413CB7">
              <w:rPr>
                <w:szCs w:val="20"/>
              </w:rPr>
              <w:t>1 519.29</w:t>
            </w:r>
          </w:p>
        </w:tc>
        <w:tc>
          <w:tcPr>
            <w:tcW w:w="770" w:type="pct"/>
            <w:noWrap/>
            <w:hideMark/>
          </w:tcPr>
          <w:p w14:paraId="6C59B2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1C4D8F" w14:textId="77777777" w:rsidR="00413CB7" w:rsidRPr="00413CB7" w:rsidRDefault="00413CB7" w:rsidP="00413CB7">
            <w:pPr>
              <w:spacing w:after="0"/>
              <w:jc w:val="right"/>
              <w:rPr>
                <w:szCs w:val="20"/>
              </w:rPr>
            </w:pPr>
            <w:r w:rsidRPr="00413CB7">
              <w:rPr>
                <w:szCs w:val="20"/>
              </w:rPr>
              <w:t>9.1.2015</w:t>
            </w:r>
          </w:p>
        </w:tc>
      </w:tr>
      <w:tr w:rsidR="00413CB7" w:rsidRPr="00413CB7" w14:paraId="414DC302" w14:textId="77777777" w:rsidTr="005B36B0">
        <w:trPr>
          <w:trHeight w:val="20"/>
        </w:trPr>
        <w:tc>
          <w:tcPr>
            <w:tcW w:w="1756" w:type="pct"/>
            <w:noWrap/>
            <w:hideMark/>
          </w:tcPr>
          <w:p w14:paraId="063134EB" w14:textId="77777777" w:rsidR="00413CB7" w:rsidRPr="00413CB7" w:rsidRDefault="00413CB7" w:rsidP="00413CB7">
            <w:pPr>
              <w:spacing w:after="0"/>
              <w:jc w:val="left"/>
              <w:rPr>
                <w:szCs w:val="20"/>
              </w:rPr>
            </w:pPr>
            <w:r w:rsidRPr="00413CB7">
              <w:rPr>
                <w:szCs w:val="20"/>
              </w:rPr>
              <w:t>Adam Bellchambers</w:t>
            </w:r>
          </w:p>
        </w:tc>
        <w:tc>
          <w:tcPr>
            <w:tcW w:w="1597" w:type="pct"/>
            <w:noWrap/>
            <w:hideMark/>
          </w:tcPr>
          <w:p w14:paraId="28C7C09D" w14:textId="77777777" w:rsidR="00413CB7" w:rsidRPr="00413CB7" w:rsidRDefault="00413CB7" w:rsidP="00413CB7">
            <w:pPr>
              <w:spacing w:after="0"/>
              <w:ind w:left="113"/>
              <w:jc w:val="left"/>
              <w:rPr>
                <w:szCs w:val="20"/>
              </w:rPr>
            </w:pPr>
            <w:r w:rsidRPr="00413CB7">
              <w:rPr>
                <w:szCs w:val="20"/>
              </w:rPr>
              <w:t>MINLATON, SA 5575</w:t>
            </w:r>
          </w:p>
        </w:tc>
        <w:tc>
          <w:tcPr>
            <w:tcW w:w="424" w:type="pct"/>
            <w:noWrap/>
            <w:hideMark/>
          </w:tcPr>
          <w:p w14:paraId="12351093"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18C9A1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38D4F0" w14:textId="77777777" w:rsidR="00413CB7" w:rsidRPr="00413CB7" w:rsidRDefault="00413CB7" w:rsidP="00413CB7">
            <w:pPr>
              <w:spacing w:after="0"/>
              <w:jc w:val="right"/>
              <w:rPr>
                <w:szCs w:val="20"/>
              </w:rPr>
            </w:pPr>
            <w:r w:rsidRPr="00413CB7">
              <w:rPr>
                <w:szCs w:val="20"/>
              </w:rPr>
              <w:t>9.1.2015</w:t>
            </w:r>
          </w:p>
        </w:tc>
      </w:tr>
      <w:tr w:rsidR="00413CB7" w:rsidRPr="00413CB7" w14:paraId="65DC54D6" w14:textId="77777777" w:rsidTr="005B36B0">
        <w:trPr>
          <w:trHeight w:val="20"/>
        </w:trPr>
        <w:tc>
          <w:tcPr>
            <w:tcW w:w="1756" w:type="pct"/>
            <w:noWrap/>
            <w:hideMark/>
          </w:tcPr>
          <w:p w14:paraId="5F3EEE51" w14:textId="77777777" w:rsidR="00413CB7" w:rsidRPr="00413CB7" w:rsidRDefault="00413CB7" w:rsidP="00413CB7">
            <w:pPr>
              <w:spacing w:after="0"/>
              <w:jc w:val="left"/>
              <w:rPr>
                <w:szCs w:val="20"/>
              </w:rPr>
            </w:pPr>
            <w:r w:rsidRPr="00413CB7">
              <w:rPr>
                <w:szCs w:val="20"/>
              </w:rPr>
              <w:t>Adam Bowring</w:t>
            </w:r>
          </w:p>
        </w:tc>
        <w:tc>
          <w:tcPr>
            <w:tcW w:w="1597" w:type="pct"/>
            <w:noWrap/>
            <w:hideMark/>
          </w:tcPr>
          <w:p w14:paraId="0C497FA2"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7AB21408" w14:textId="77777777" w:rsidR="00413CB7" w:rsidRPr="00413CB7" w:rsidRDefault="00413CB7" w:rsidP="00413CB7">
            <w:pPr>
              <w:spacing w:after="0"/>
              <w:ind w:right="113"/>
              <w:jc w:val="right"/>
              <w:rPr>
                <w:szCs w:val="20"/>
              </w:rPr>
            </w:pPr>
            <w:r w:rsidRPr="00413CB7">
              <w:rPr>
                <w:szCs w:val="20"/>
              </w:rPr>
              <w:t>17.46</w:t>
            </w:r>
          </w:p>
        </w:tc>
        <w:tc>
          <w:tcPr>
            <w:tcW w:w="770" w:type="pct"/>
            <w:noWrap/>
            <w:hideMark/>
          </w:tcPr>
          <w:p w14:paraId="1CB781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E54D89" w14:textId="77777777" w:rsidR="00413CB7" w:rsidRPr="00413CB7" w:rsidRDefault="00413CB7" w:rsidP="00413CB7">
            <w:pPr>
              <w:spacing w:after="0"/>
              <w:jc w:val="right"/>
              <w:rPr>
                <w:szCs w:val="20"/>
              </w:rPr>
            </w:pPr>
            <w:r w:rsidRPr="00413CB7">
              <w:rPr>
                <w:szCs w:val="20"/>
              </w:rPr>
              <w:t>20.3.2013</w:t>
            </w:r>
          </w:p>
        </w:tc>
      </w:tr>
      <w:tr w:rsidR="00413CB7" w:rsidRPr="00413CB7" w14:paraId="740E1F58" w14:textId="77777777" w:rsidTr="005B36B0">
        <w:trPr>
          <w:trHeight w:val="20"/>
        </w:trPr>
        <w:tc>
          <w:tcPr>
            <w:tcW w:w="1756" w:type="pct"/>
            <w:noWrap/>
            <w:hideMark/>
          </w:tcPr>
          <w:p w14:paraId="50AF8E4D" w14:textId="77777777" w:rsidR="00413CB7" w:rsidRPr="00413CB7" w:rsidRDefault="00413CB7" w:rsidP="00413CB7">
            <w:pPr>
              <w:spacing w:after="0"/>
              <w:jc w:val="left"/>
              <w:rPr>
                <w:szCs w:val="20"/>
              </w:rPr>
            </w:pPr>
            <w:r w:rsidRPr="00413CB7">
              <w:rPr>
                <w:szCs w:val="20"/>
              </w:rPr>
              <w:t>Adam Briggs</w:t>
            </w:r>
          </w:p>
        </w:tc>
        <w:tc>
          <w:tcPr>
            <w:tcW w:w="1597" w:type="pct"/>
            <w:noWrap/>
            <w:hideMark/>
          </w:tcPr>
          <w:p w14:paraId="79F303C6"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7AE4C108" w14:textId="77777777" w:rsidR="00413CB7" w:rsidRPr="00413CB7" w:rsidRDefault="00413CB7" w:rsidP="00413CB7">
            <w:pPr>
              <w:spacing w:after="0"/>
              <w:ind w:right="113"/>
              <w:jc w:val="right"/>
              <w:rPr>
                <w:szCs w:val="20"/>
              </w:rPr>
            </w:pPr>
            <w:r w:rsidRPr="00413CB7">
              <w:rPr>
                <w:szCs w:val="20"/>
              </w:rPr>
              <w:t>403.47</w:t>
            </w:r>
          </w:p>
        </w:tc>
        <w:tc>
          <w:tcPr>
            <w:tcW w:w="770" w:type="pct"/>
            <w:noWrap/>
            <w:hideMark/>
          </w:tcPr>
          <w:p w14:paraId="34CE44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2F2793" w14:textId="77777777" w:rsidR="00413CB7" w:rsidRPr="00413CB7" w:rsidRDefault="00413CB7" w:rsidP="00413CB7">
            <w:pPr>
              <w:spacing w:after="0"/>
              <w:jc w:val="right"/>
              <w:rPr>
                <w:szCs w:val="20"/>
              </w:rPr>
            </w:pPr>
            <w:r w:rsidRPr="00413CB7">
              <w:rPr>
                <w:szCs w:val="20"/>
              </w:rPr>
              <w:t>30.8.2013</w:t>
            </w:r>
          </w:p>
        </w:tc>
      </w:tr>
      <w:tr w:rsidR="00413CB7" w:rsidRPr="00413CB7" w14:paraId="4FA6D90E" w14:textId="77777777" w:rsidTr="005B36B0">
        <w:trPr>
          <w:trHeight w:val="20"/>
        </w:trPr>
        <w:tc>
          <w:tcPr>
            <w:tcW w:w="1756" w:type="pct"/>
            <w:noWrap/>
            <w:hideMark/>
          </w:tcPr>
          <w:p w14:paraId="5CD57737" w14:textId="77777777" w:rsidR="00413CB7" w:rsidRPr="00413CB7" w:rsidRDefault="00413CB7" w:rsidP="00413CB7">
            <w:pPr>
              <w:spacing w:after="0"/>
              <w:jc w:val="left"/>
              <w:rPr>
                <w:szCs w:val="20"/>
              </w:rPr>
            </w:pPr>
            <w:r w:rsidRPr="00413CB7">
              <w:rPr>
                <w:szCs w:val="20"/>
              </w:rPr>
              <w:t>Adam Buswell</w:t>
            </w:r>
          </w:p>
        </w:tc>
        <w:tc>
          <w:tcPr>
            <w:tcW w:w="1597" w:type="pct"/>
            <w:noWrap/>
            <w:hideMark/>
          </w:tcPr>
          <w:p w14:paraId="044B69C0" w14:textId="77777777" w:rsidR="00413CB7" w:rsidRPr="00413CB7" w:rsidRDefault="00413CB7" w:rsidP="00413CB7">
            <w:pPr>
              <w:spacing w:after="0"/>
              <w:ind w:left="113"/>
              <w:jc w:val="left"/>
              <w:rPr>
                <w:szCs w:val="20"/>
              </w:rPr>
            </w:pPr>
            <w:r w:rsidRPr="00413CB7">
              <w:rPr>
                <w:szCs w:val="20"/>
              </w:rPr>
              <w:t>THORNGATE, SA 5082</w:t>
            </w:r>
          </w:p>
        </w:tc>
        <w:tc>
          <w:tcPr>
            <w:tcW w:w="424" w:type="pct"/>
            <w:noWrap/>
            <w:hideMark/>
          </w:tcPr>
          <w:p w14:paraId="5C24AC63" w14:textId="77777777" w:rsidR="00413CB7" w:rsidRPr="00413CB7" w:rsidRDefault="00413CB7" w:rsidP="00413CB7">
            <w:pPr>
              <w:spacing w:after="0"/>
              <w:ind w:right="113"/>
              <w:jc w:val="right"/>
              <w:rPr>
                <w:szCs w:val="20"/>
              </w:rPr>
            </w:pPr>
            <w:r w:rsidRPr="00413CB7">
              <w:rPr>
                <w:szCs w:val="20"/>
              </w:rPr>
              <w:t>54.60</w:t>
            </w:r>
          </w:p>
        </w:tc>
        <w:tc>
          <w:tcPr>
            <w:tcW w:w="770" w:type="pct"/>
            <w:noWrap/>
            <w:hideMark/>
          </w:tcPr>
          <w:p w14:paraId="05F6304E" w14:textId="77777777" w:rsidR="00413CB7" w:rsidRPr="00413CB7" w:rsidRDefault="00413CB7" w:rsidP="00413CB7">
            <w:pPr>
              <w:spacing w:after="0"/>
              <w:ind w:left="170"/>
              <w:jc w:val="left"/>
              <w:rPr>
                <w:szCs w:val="20"/>
              </w:rPr>
            </w:pPr>
            <w:r w:rsidRPr="00413CB7">
              <w:rPr>
                <w:szCs w:val="20"/>
              </w:rPr>
              <w:t>Refund 193853</w:t>
            </w:r>
          </w:p>
        </w:tc>
        <w:tc>
          <w:tcPr>
            <w:tcW w:w="453" w:type="pct"/>
            <w:noWrap/>
            <w:hideMark/>
          </w:tcPr>
          <w:p w14:paraId="50A7C7BF" w14:textId="77777777" w:rsidR="00413CB7" w:rsidRPr="00413CB7" w:rsidRDefault="00413CB7" w:rsidP="00413CB7">
            <w:pPr>
              <w:spacing w:after="0"/>
              <w:jc w:val="right"/>
              <w:rPr>
                <w:szCs w:val="20"/>
              </w:rPr>
            </w:pPr>
            <w:r w:rsidRPr="00413CB7">
              <w:rPr>
                <w:szCs w:val="20"/>
              </w:rPr>
              <w:t>8.11.2013</w:t>
            </w:r>
          </w:p>
        </w:tc>
      </w:tr>
      <w:tr w:rsidR="00413CB7" w:rsidRPr="00413CB7" w14:paraId="4535FCD9" w14:textId="77777777" w:rsidTr="005B36B0">
        <w:trPr>
          <w:trHeight w:val="20"/>
        </w:trPr>
        <w:tc>
          <w:tcPr>
            <w:tcW w:w="1756" w:type="pct"/>
            <w:noWrap/>
            <w:hideMark/>
          </w:tcPr>
          <w:p w14:paraId="4EE1D2CA" w14:textId="77777777" w:rsidR="00413CB7" w:rsidRPr="00413CB7" w:rsidRDefault="00413CB7" w:rsidP="00413CB7">
            <w:pPr>
              <w:spacing w:after="0"/>
              <w:jc w:val="left"/>
              <w:rPr>
                <w:szCs w:val="20"/>
              </w:rPr>
            </w:pPr>
            <w:r w:rsidRPr="00413CB7">
              <w:rPr>
                <w:szCs w:val="20"/>
              </w:rPr>
              <w:t>Adam Cartland</w:t>
            </w:r>
          </w:p>
        </w:tc>
        <w:tc>
          <w:tcPr>
            <w:tcW w:w="1597" w:type="pct"/>
            <w:noWrap/>
            <w:hideMark/>
          </w:tcPr>
          <w:p w14:paraId="48606E04"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3669791A" w14:textId="77777777" w:rsidR="00413CB7" w:rsidRPr="00413CB7" w:rsidRDefault="00413CB7" w:rsidP="00413CB7">
            <w:pPr>
              <w:spacing w:after="0"/>
              <w:ind w:right="113"/>
              <w:jc w:val="right"/>
              <w:rPr>
                <w:szCs w:val="20"/>
              </w:rPr>
            </w:pPr>
            <w:r w:rsidRPr="00413CB7">
              <w:rPr>
                <w:szCs w:val="20"/>
              </w:rPr>
              <w:t>99.77</w:t>
            </w:r>
          </w:p>
        </w:tc>
        <w:tc>
          <w:tcPr>
            <w:tcW w:w="770" w:type="pct"/>
            <w:noWrap/>
            <w:hideMark/>
          </w:tcPr>
          <w:p w14:paraId="0757B8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52DEB1" w14:textId="77777777" w:rsidR="00413CB7" w:rsidRPr="00413CB7" w:rsidRDefault="00413CB7" w:rsidP="00413CB7">
            <w:pPr>
              <w:spacing w:after="0"/>
              <w:jc w:val="right"/>
              <w:rPr>
                <w:szCs w:val="20"/>
              </w:rPr>
            </w:pPr>
            <w:r w:rsidRPr="00413CB7">
              <w:rPr>
                <w:szCs w:val="20"/>
              </w:rPr>
              <w:t>24.3.2013</w:t>
            </w:r>
          </w:p>
        </w:tc>
      </w:tr>
      <w:tr w:rsidR="00413CB7" w:rsidRPr="00413CB7" w14:paraId="15BDCE9D" w14:textId="77777777" w:rsidTr="005B36B0">
        <w:trPr>
          <w:trHeight w:val="20"/>
        </w:trPr>
        <w:tc>
          <w:tcPr>
            <w:tcW w:w="1756" w:type="pct"/>
            <w:noWrap/>
            <w:hideMark/>
          </w:tcPr>
          <w:p w14:paraId="4331F4C9" w14:textId="77777777" w:rsidR="00413CB7" w:rsidRPr="00413CB7" w:rsidRDefault="00413CB7" w:rsidP="00413CB7">
            <w:pPr>
              <w:spacing w:after="0"/>
              <w:jc w:val="left"/>
              <w:rPr>
                <w:szCs w:val="20"/>
              </w:rPr>
            </w:pPr>
            <w:r w:rsidRPr="00413CB7">
              <w:rPr>
                <w:szCs w:val="20"/>
              </w:rPr>
              <w:t>Adam De Palma</w:t>
            </w:r>
          </w:p>
        </w:tc>
        <w:tc>
          <w:tcPr>
            <w:tcW w:w="1597" w:type="pct"/>
            <w:noWrap/>
            <w:hideMark/>
          </w:tcPr>
          <w:p w14:paraId="6E88A8B2" w14:textId="77777777"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14:paraId="0BBCA12A" w14:textId="77777777" w:rsidR="00413CB7" w:rsidRPr="00413CB7" w:rsidRDefault="00413CB7" w:rsidP="00413CB7">
            <w:pPr>
              <w:spacing w:after="0"/>
              <w:ind w:right="113"/>
              <w:jc w:val="right"/>
              <w:rPr>
                <w:szCs w:val="20"/>
              </w:rPr>
            </w:pPr>
            <w:r w:rsidRPr="00413CB7">
              <w:rPr>
                <w:szCs w:val="20"/>
              </w:rPr>
              <w:t>118.06</w:t>
            </w:r>
          </w:p>
        </w:tc>
        <w:tc>
          <w:tcPr>
            <w:tcW w:w="770" w:type="pct"/>
            <w:noWrap/>
            <w:hideMark/>
          </w:tcPr>
          <w:p w14:paraId="5E7F7C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D1ABEF" w14:textId="77777777" w:rsidR="00413CB7" w:rsidRPr="00413CB7" w:rsidRDefault="00413CB7" w:rsidP="00413CB7">
            <w:pPr>
              <w:spacing w:after="0"/>
              <w:jc w:val="right"/>
              <w:rPr>
                <w:szCs w:val="20"/>
              </w:rPr>
            </w:pPr>
            <w:r w:rsidRPr="00413CB7">
              <w:rPr>
                <w:szCs w:val="20"/>
              </w:rPr>
              <w:t>27.5.2013</w:t>
            </w:r>
          </w:p>
        </w:tc>
      </w:tr>
      <w:tr w:rsidR="00413CB7" w:rsidRPr="00413CB7" w14:paraId="77E1640A" w14:textId="77777777" w:rsidTr="005B36B0">
        <w:trPr>
          <w:trHeight w:val="20"/>
        </w:trPr>
        <w:tc>
          <w:tcPr>
            <w:tcW w:w="1756" w:type="pct"/>
            <w:noWrap/>
            <w:hideMark/>
          </w:tcPr>
          <w:p w14:paraId="2DAC07E5" w14:textId="77777777" w:rsidR="00413CB7" w:rsidRPr="00413CB7" w:rsidRDefault="00413CB7" w:rsidP="00413CB7">
            <w:pPr>
              <w:spacing w:after="0"/>
              <w:jc w:val="left"/>
              <w:rPr>
                <w:szCs w:val="20"/>
              </w:rPr>
            </w:pPr>
            <w:r w:rsidRPr="00413CB7">
              <w:rPr>
                <w:szCs w:val="20"/>
              </w:rPr>
              <w:t>Adam Dicka</w:t>
            </w:r>
          </w:p>
        </w:tc>
        <w:tc>
          <w:tcPr>
            <w:tcW w:w="1597" w:type="pct"/>
            <w:noWrap/>
            <w:hideMark/>
          </w:tcPr>
          <w:p w14:paraId="3BB7B222"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1139A94E" w14:textId="77777777" w:rsidR="00413CB7" w:rsidRPr="00413CB7" w:rsidRDefault="00413CB7" w:rsidP="00413CB7">
            <w:pPr>
              <w:spacing w:after="0"/>
              <w:ind w:right="113"/>
              <w:jc w:val="right"/>
              <w:rPr>
                <w:szCs w:val="20"/>
              </w:rPr>
            </w:pPr>
            <w:r w:rsidRPr="00413CB7">
              <w:rPr>
                <w:szCs w:val="20"/>
              </w:rPr>
              <w:t>43.31</w:t>
            </w:r>
          </w:p>
        </w:tc>
        <w:tc>
          <w:tcPr>
            <w:tcW w:w="770" w:type="pct"/>
            <w:noWrap/>
            <w:hideMark/>
          </w:tcPr>
          <w:p w14:paraId="6C20DE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11BF36" w14:textId="77777777" w:rsidR="00413CB7" w:rsidRPr="00413CB7" w:rsidRDefault="00413CB7" w:rsidP="00413CB7">
            <w:pPr>
              <w:spacing w:after="0"/>
              <w:jc w:val="right"/>
              <w:rPr>
                <w:szCs w:val="20"/>
              </w:rPr>
            </w:pPr>
            <w:r w:rsidRPr="00413CB7">
              <w:rPr>
                <w:szCs w:val="20"/>
              </w:rPr>
              <w:t>4.6.2013</w:t>
            </w:r>
          </w:p>
        </w:tc>
      </w:tr>
      <w:tr w:rsidR="00413CB7" w:rsidRPr="00413CB7" w14:paraId="205D0669" w14:textId="77777777" w:rsidTr="005B36B0">
        <w:trPr>
          <w:trHeight w:val="20"/>
        </w:trPr>
        <w:tc>
          <w:tcPr>
            <w:tcW w:w="1756" w:type="pct"/>
            <w:noWrap/>
            <w:hideMark/>
          </w:tcPr>
          <w:p w14:paraId="1CC7C347" w14:textId="77777777" w:rsidR="00413CB7" w:rsidRPr="00413CB7" w:rsidRDefault="00413CB7" w:rsidP="00413CB7">
            <w:pPr>
              <w:spacing w:after="0"/>
              <w:jc w:val="left"/>
              <w:rPr>
                <w:szCs w:val="20"/>
              </w:rPr>
            </w:pPr>
            <w:r w:rsidRPr="00413CB7">
              <w:rPr>
                <w:szCs w:val="20"/>
              </w:rPr>
              <w:t>Adam Drever</w:t>
            </w:r>
          </w:p>
        </w:tc>
        <w:tc>
          <w:tcPr>
            <w:tcW w:w="1597" w:type="pct"/>
            <w:noWrap/>
            <w:hideMark/>
          </w:tcPr>
          <w:p w14:paraId="369B4725"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7E0533CC" w14:textId="77777777" w:rsidR="00413CB7" w:rsidRPr="00413CB7" w:rsidRDefault="00413CB7" w:rsidP="00413CB7">
            <w:pPr>
              <w:spacing w:after="0"/>
              <w:ind w:right="113"/>
              <w:jc w:val="right"/>
              <w:rPr>
                <w:szCs w:val="20"/>
              </w:rPr>
            </w:pPr>
            <w:r w:rsidRPr="00413CB7">
              <w:rPr>
                <w:szCs w:val="20"/>
              </w:rPr>
              <w:t>29.50</w:t>
            </w:r>
          </w:p>
        </w:tc>
        <w:tc>
          <w:tcPr>
            <w:tcW w:w="770" w:type="pct"/>
            <w:noWrap/>
            <w:hideMark/>
          </w:tcPr>
          <w:p w14:paraId="28A125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320E57" w14:textId="77777777" w:rsidR="00413CB7" w:rsidRPr="00413CB7" w:rsidRDefault="00413CB7" w:rsidP="00413CB7">
            <w:pPr>
              <w:spacing w:after="0"/>
              <w:jc w:val="right"/>
              <w:rPr>
                <w:szCs w:val="20"/>
              </w:rPr>
            </w:pPr>
            <w:r w:rsidRPr="00413CB7">
              <w:rPr>
                <w:szCs w:val="20"/>
              </w:rPr>
              <w:t>7.9.2014</w:t>
            </w:r>
          </w:p>
        </w:tc>
      </w:tr>
      <w:tr w:rsidR="00413CB7" w:rsidRPr="00413CB7" w14:paraId="7CD3DF19" w14:textId="77777777" w:rsidTr="005B36B0">
        <w:trPr>
          <w:trHeight w:val="20"/>
        </w:trPr>
        <w:tc>
          <w:tcPr>
            <w:tcW w:w="1756" w:type="pct"/>
            <w:noWrap/>
            <w:hideMark/>
          </w:tcPr>
          <w:p w14:paraId="2BCBA5B7" w14:textId="77777777" w:rsidR="00413CB7" w:rsidRPr="00413CB7" w:rsidRDefault="00413CB7" w:rsidP="00413CB7">
            <w:pPr>
              <w:spacing w:after="0"/>
              <w:jc w:val="left"/>
              <w:rPr>
                <w:szCs w:val="20"/>
              </w:rPr>
            </w:pPr>
            <w:r w:rsidRPr="00413CB7">
              <w:rPr>
                <w:szCs w:val="20"/>
              </w:rPr>
              <w:t>Adam Foster</w:t>
            </w:r>
          </w:p>
        </w:tc>
        <w:tc>
          <w:tcPr>
            <w:tcW w:w="1597" w:type="pct"/>
            <w:noWrap/>
            <w:hideMark/>
          </w:tcPr>
          <w:p w14:paraId="3EA12077"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46675DE8" w14:textId="77777777" w:rsidR="00413CB7" w:rsidRPr="00413CB7" w:rsidRDefault="00413CB7" w:rsidP="00413CB7">
            <w:pPr>
              <w:spacing w:after="0"/>
              <w:ind w:right="113"/>
              <w:jc w:val="right"/>
              <w:rPr>
                <w:szCs w:val="20"/>
              </w:rPr>
            </w:pPr>
            <w:r w:rsidRPr="00413CB7">
              <w:rPr>
                <w:szCs w:val="20"/>
              </w:rPr>
              <w:t>123.11</w:t>
            </w:r>
          </w:p>
        </w:tc>
        <w:tc>
          <w:tcPr>
            <w:tcW w:w="770" w:type="pct"/>
            <w:noWrap/>
            <w:hideMark/>
          </w:tcPr>
          <w:p w14:paraId="068A5D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35D25D" w14:textId="77777777" w:rsidR="00413CB7" w:rsidRPr="00413CB7" w:rsidRDefault="00413CB7" w:rsidP="00413CB7">
            <w:pPr>
              <w:spacing w:after="0"/>
              <w:jc w:val="right"/>
              <w:rPr>
                <w:szCs w:val="20"/>
              </w:rPr>
            </w:pPr>
            <w:r w:rsidRPr="00413CB7">
              <w:rPr>
                <w:szCs w:val="20"/>
              </w:rPr>
              <w:t>7.11.2013</w:t>
            </w:r>
          </w:p>
        </w:tc>
      </w:tr>
      <w:tr w:rsidR="00413CB7" w:rsidRPr="00413CB7" w14:paraId="5D699DF7" w14:textId="77777777" w:rsidTr="005B36B0">
        <w:trPr>
          <w:trHeight w:val="20"/>
        </w:trPr>
        <w:tc>
          <w:tcPr>
            <w:tcW w:w="1756" w:type="pct"/>
            <w:noWrap/>
            <w:hideMark/>
          </w:tcPr>
          <w:p w14:paraId="6722AD74" w14:textId="77777777" w:rsidR="00413CB7" w:rsidRPr="00413CB7" w:rsidRDefault="00413CB7" w:rsidP="00413CB7">
            <w:pPr>
              <w:spacing w:after="0"/>
              <w:jc w:val="left"/>
              <w:rPr>
                <w:szCs w:val="20"/>
              </w:rPr>
            </w:pPr>
            <w:r w:rsidRPr="00413CB7">
              <w:rPr>
                <w:szCs w:val="20"/>
              </w:rPr>
              <w:t>Adam Franklin</w:t>
            </w:r>
          </w:p>
        </w:tc>
        <w:tc>
          <w:tcPr>
            <w:tcW w:w="1597" w:type="pct"/>
            <w:noWrap/>
            <w:hideMark/>
          </w:tcPr>
          <w:p w14:paraId="38652038"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1A91DF76" w14:textId="77777777" w:rsidR="00413CB7" w:rsidRPr="00413CB7" w:rsidRDefault="00413CB7" w:rsidP="00413CB7">
            <w:pPr>
              <w:spacing w:after="0"/>
              <w:ind w:right="113"/>
              <w:jc w:val="right"/>
              <w:rPr>
                <w:szCs w:val="20"/>
              </w:rPr>
            </w:pPr>
            <w:r w:rsidRPr="00413CB7">
              <w:rPr>
                <w:szCs w:val="20"/>
              </w:rPr>
              <w:t>19.36</w:t>
            </w:r>
          </w:p>
        </w:tc>
        <w:tc>
          <w:tcPr>
            <w:tcW w:w="770" w:type="pct"/>
            <w:noWrap/>
            <w:hideMark/>
          </w:tcPr>
          <w:p w14:paraId="693660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22BAEA" w14:textId="77777777" w:rsidR="00413CB7" w:rsidRPr="00413CB7" w:rsidRDefault="00413CB7" w:rsidP="00413CB7">
            <w:pPr>
              <w:spacing w:after="0"/>
              <w:jc w:val="right"/>
              <w:rPr>
                <w:szCs w:val="20"/>
              </w:rPr>
            </w:pPr>
            <w:r w:rsidRPr="00413CB7">
              <w:rPr>
                <w:szCs w:val="20"/>
              </w:rPr>
              <w:t>2.9.2014</w:t>
            </w:r>
          </w:p>
        </w:tc>
      </w:tr>
      <w:tr w:rsidR="00413CB7" w:rsidRPr="00413CB7" w14:paraId="4B214DB5" w14:textId="77777777" w:rsidTr="005B36B0">
        <w:trPr>
          <w:trHeight w:val="20"/>
        </w:trPr>
        <w:tc>
          <w:tcPr>
            <w:tcW w:w="1756" w:type="pct"/>
            <w:noWrap/>
            <w:hideMark/>
          </w:tcPr>
          <w:p w14:paraId="37DDE958" w14:textId="77777777" w:rsidR="00413CB7" w:rsidRPr="00413CB7" w:rsidRDefault="00413CB7" w:rsidP="00413CB7">
            <w:pPr>
              <w:spacing w:after="0"/>
              <w:jc w:val="left"/>
              <w:rPr>
                <w:szCs w:val="20"/>
              </w:rPr>
            </w:pPr>
            <w:r w:rsidRPr="00413CB7">
              <w:rPr>
                <w:szCs w:val="20"/>
              </w:rPr>
              <w:t>Adam Glapa</w:t>
            </w:r>
          </w:p>
        </w:tc>
        <w:tc>
          <w:tcPr>
            <w:tcW w:w="1597" w:type="pct"/>
            <w:noWrap/>
            <w:hideMark/>
          </w:tcPr>
          <w:p w14:paraId="574D9BED"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5763AD76" w14:textId="77777777" w:rsidR="00413CB7" w:rsidRPr="00413CB7" w:rsidRDefault="00413CB7" w:rsidP="00413CB7">
            <w:pPr>
              <w:spacing w:after="0"/>
              <w:ind w:right="113"/>
              <w:jc w:val="right"/>
              <w:rPr>
                <w:szCs w:val="20"/>
              </w:rPr>
            </w:pPr>
            <w:r w:rsidRPr="00413CB7">
              <w:rPr>
                <w:szCs w:val="20"/>
              </w:rPr>
              <w:t>64.17</w:t>
            </w:r>
          </w:p>
        </w:tc>
        <w:tc>
          <w:tcPr>
            <w:tcW w:w="770" w:type="pct"/>
            <w:noWrap/>
            <w:hideMark/>
          </w:tcPr>
          <w:p w14:paraId="260263F5" w14:textId="77777777" w:rsidR="00413CB7" w:rsidRPr="00413CB7" w:rsidRDefault="00413CB7" w:rsidP="00413CB7">
            <w:pPr>
              <w:spacing w:after="0"/>
              <w:ind w:left="170"/>
              <w:jc w:val="left"/>
              <w:rPr>
                <w:szCs w:val="20"/>
              </w:rPr>
            </w:pPr>
            <w:r w:rsidRPr="00413CB7">
              <w:rPr>
                <w:szCs w:val="20"/>
              </w:rPr>
              <w:t>Refund 200160</w:t>
            </w:r>
          </w:p>
        </w:tc>
        <w:tc>
          <w:tcPr>
            <w:tcW w:w="453" w:type="pct"/>
            <w:noWrap/>
            <w:hideMark/>
          </w:tcPr>
          <w:p w14:paraId="44C16A8C" w14:textId="77777777" w:rsidR="00413CB7" w:rsidRPr="00413CB7" w:rsidRDefault="00413CB7" w:rsidP="00413CB7">
            <w:pPr>
              <w:spacing w:after="0"/>
              <w:jc w:val="right"/>
              <w:rPr>
                <w:szCs w:val="20"/>
              </w:rPr>
            </w:pPr>
            <w:r w:rsidRPr="00413CB7">
              <w:rPr>
                <w:szCs w:val="20"/>
              </w:rPr>
              <w:t>22.11.2013</w:t>
            </w:r>
          </w:p>
        </w:tc>
      </w:tr>
      <w:tr w:rsidR="00413CB7" w:rsidRPr="00413CB7" w14:paraId="15CADD32" w14:textId="77777777" w:rsidTr="005B36B0">
        <w:trPr>
          <w:trHeight w:val="20"/>
        </w:trPr>
        <w:tc>
          <w:tcPr>
            <w:tcW w:w="1756" w:type="pct"/>
            <w:noWrap/>
            <w:hideMark/>
          </w:tcPr>
          <w:p w14:paraId="57AEF238" w14:textId="77777777" w:rsidR="00413CB7" w:rsidRPr="00413CB7" w:rsidRDefault="00413CB7" w:rsidP="00413CB7">
            <w:pPr>
              <w:spacing w:after="0"/>
              <w:jc w:val="left"/>
              <w:rPr>
                <w:szCs w:val="20"/>
              </w:rPr>
            </w:pPr>
            <w:r w:rsidRPr="00413CB7">
              <w:rPr>
                <w:szCs w:val="20"/>
              </w:rPr>
              <w:t>Adam Gowie</w:t>
            </w:r>
          </w:p>
        </w:tc>
        <w:tc>
          <w:tcPr>
            <w:tcW w:w="1597" w:type="pct"/>
            <w:noWrap/>
            <w:hideMark/>
          </w:tcPr>
          <w:p w14:paraId="6D8F238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7532CC4" w14:textId="77777777" w:rsidR="00413CB7" w:rsidRPr="00413CB7" w:rsidRDefault="00413CB7" w:rsidP="00413CB7">
            <w:pPr>
              <w:spacing w:after="0"/>
              <w:ind w:right="113"/>
              <w:jc w:val="right"/>
              <w:rPr>
                <w:szCs w:val="20"/>
              </w:rPr>
            </w:pPr>
            <w:r w:rsidRPr="00413CB7">
              <w:rPr>
                <w:szCs w:val="20"/>
              </w:rPr>
              <w:t>18.37</w:t>
            </w:r>
          </w:p>
        </w:tc>
        <w:tc>
          <w:tcPr>
            <w:tcW w:w="770" w:type="pct"/>
            <w:noWrap/>
            <w:hideMark/>
          </w:tcPr>
          <w:p w14:paraId="3CE927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9F4FF2" w14:textId="77777777" w:rsidR="00413CB7" w:rsidRPr="00413CB7" w:rsidRDefault="00413CB7" w:rsidP="00413CB7">
            <w:pPr>
              <w:spacing w:after="0"/>
              <w:jc w:val="right"/>
              <w:rPr>
                <w:szCs w:val="20"/>
              </w:rPr>
            </w:pPr>
            <w:r w:rsidRPr="00413CB7">
              <w:rPr>
                <w:szCs w:val="20"/>
              </w:rPr>
              <w:t>14.7.2014</w:t>
            </w:r>
          </w:p>
        </w:tc>
      </w:tr>
      <w:tr w:rsidR="00413CB7" w:rsidRPr="00413CB7" w14:paraId="25FAB49B" w14:textId="77777777" w:rsidTr="005B36B0">
        <w:trPr>
          <w:trHeight w:val="20"/>
        </w:trPr>
        <w:tc>
          <w:tcPr>
            <w:tcW w:w="1756" w:type="pct"/>
            <w:noWrap/>
            <w:hideMark/>
          </w:tcPr>
          <w:p w14:paraId="22947852" w14:textId="77777777" w:rsidR="00413CB7" w:rsidRPr="00413CB7" w:rsidRDefault="00413CB7" w:rsidP="00413CB7">
            <w:pPr>
              <w:spacing w:after="0"/>
              <w:jc w:val="left"/>
              <w:rPr>
                <w:szCs w:val="20"/>
              </w:rPr>
            </w:pPr>
            <w:r w:rsidRPr="00413CB7">
              <w:rPr>
                <w:szCs w:val="20"/>
              </w:rPr>
              <w:t>Adam Hindle</w:t>
            </w:r>
          </w:p>
        </w:tc>
        <w:tc>
          <w:tcPr>
            <w:tcW w:w="1597" w:type="pct"/>
            <w:noWrap/>
            <w:hideMark/>
          </w:tcPr>
          <w:p w14:paraId="34D89B43"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74C91907"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61D20A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EA5639" w14:textId="77777777" w:rsidR="00413CB7" w:rsidRPr="00413CB7" w:rsidRDefault="00413CB7" w:rsidP="00413CB7">
            <w:pPr>
              <w:spacing w:after="0"/>
              <w:jc w:val="right"/>
              <w:rPr>
                <w:szCs w:val="20"/>
              </w:rPr>
            </w:pPr>
            <w:r w:rsidRPr="00413CB7">
              <w:rPr>
                <w:szCs w:val="20"/>
              </w:rPr>
              <w:t>28.9.2014</w:t>
            </w:r>
          </w:p>
        </w:tc>
      </w:tr>
      <w:tr w:rsidR="00413CB7" w:rsidRPr="00413CB7" w14:paraId="66A38D37" w14:textId="77777777" w:rsidTr="005B36B0">
        <w:trPr>
          <w:trHeight w:val="20"/>
        </w:trPr>
        <w:tc>
          <w:tcPr>
            <w:tcW w:w="1756" w:type="pct"/>
            <w:noWrap/>
            <w:hideMark/>
          </w:tcPr>
          <w:p w14:paraId="1DEF675E" w14:textId="77777777" w:rsidR="00413CB7" w:rsidRPr="00413CB7" w:rsidRDefault="00413CB7" w:rsidP="00413CB7">
            <w:pPr>
              <w:spacing w:after="0"/>
              <w:jc w:val="left"/>
              <w:rPr>
                <w:szCs w:val="20"/>
              </w:rPr>
            </w:pPr>
            <w:r w:rsidRPr="00413CB7">
              <w:rPr>
                <w:szCs w:val="20"/>
              </w:rPr>
              <w:t>Adam Hindle</w:t>
            </w:r>
          </w:p>
        </w:tc>
        <w:tc>
          <w:tcPr>
            <w:tcW w:w="1597" w:type="pct"/>
            <w:noWrap/>
            <w:hideMark/>
          </w:tcPr>
          <w:p w14:paraId="045D3873"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074B4934"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6E4416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303D11" w14:textId="77777777" w:rsidR="00413CB7" w:rsidRPr="00413CB7" w:rsidRDefault="00413CB7" w:rsidP="00413CB7">
            <w:pPr>
              <w:spacing w:after="0"/>
              <w:jc w:val="right"/>
              <w:rPr>
                <w:szCs w:val="20"/>
              </w:rPr>
            </w:pPr>
            <w:r w:rsidRPr="00413CB7">
              <w:rPr>
                <w:szCs w:val="20"/>
              </w:rPr>
              <w:t>27.11.2013</w:t>
            </w:r>
          </w:p>
        </w:tc>
      </w:tr>
      <w:tr w:rsidR="00413CB7" w:rsidRPr="00413CB7" w14:paraId="09213BEF" w14:textId="77777777" w:rsidTr="005B36B0">
        <w:trPr>
          <w:trHeight w:val="20"/>
        </w:trPr>
        <w:tc>
          <w:tcPr>
            <w:tcW w:w="1756" w:type="pct"/>
            <w:noWrap/>
            <w:hideMark/>
          </w:tcPr>
          <w:p w14:paraId="2B6D613B" w14:textId="77777777" w:rsidR="00413CB7" w:rsidRPr="00413CB7" w:rsidRDefault="00413CB7" w:rsidP="00413CB7">
            <w:pPr>
              <w:spacing w:after="0"/>
              <w:jc w:val="left"/>
              <w:rPr>
                <w:szCs w:val="20"/>
              </w:rPr>
            </w:pPr>
            <w:r w:rsidRPr="00413CB7">
              <w:rPr>
                <w:szCs w:val="20"/>
              </w:rPr>
              <w:t>Adam Morelli</w:t>
            </w:r>
          </w:p>
        </w:tc>
        <w:tc>
          <w:tcPr>
            <w:tcW w:w="1597" w:type="pct"/>
            <w:noWrap/>
            <w:hideMark/>
          </w:tcPr>
          <w:p w14:paraId="1E37DDA4" w14:textId="77777777" w:rsidR="00413CB7" w:rsidRPr="00413CB7" w:rsidRDefault="00413CB7" w:rsidP="00413CB7">
            <w:pPr>
              <w:spacing w:after="0"/>
              <w:ind w:left="113"/>
              <w:jc w:val="left"/>
              <w:rPr>
                <w:szCs w:val="20"/>
              </w:rPr>
            </w:pPr>
            <w:r w:rsidRPr="00413CB7">
              <w:rPr>
                <w:szCs w:val="20"/>
              </w:rPr>
              <w:t>CAVAN, SA 5094</w:t>
            </w:r>
          </w:p>
        </w:tc>
        <w:tc>
          <w:tcPr>
            <w:tcW w:w="424" w:type="pct"/>
            <w:noWrap/>
            <w:hideMark/>
          </w:tcPr>
          <w:p w14:paraId="603EA1CF" w14:textId="77777777" w:rsidR="00413CB7" w:rsidRPr="00413CB7" w:rsidRDefault="00413CB7" w:rsidP="00413CB7">
            <w:pPr>
              <w:spacing w:after="0"/>
              <w:ind w:right="113"/>
              <w:jc w:val="right"/>
              <w:rPr>
                <w:szCs w:val="20"/>
              </w:rPr>
            </w:pPr>
            <w:r w:rsidRPr="00413CB7">
              <w:rPr>
                <w:szCs w:val="20"/>
              </w:rPr>
              <w:t>148.61</w:t>
            </w:r>
          </w:p>
        </w:tc>
        <w:tc>
          <w:tcPr>
            <w:tcW w:w="770" w:type="pct"/>
            <w:noWrap/>
            <w:hideMark/>
          </w:tcPr>
          <w:p w14:paraId="5DD27C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F005F3" w14:textId="77777777" w:rsidR="00413CB7" w:rsidRPr="00413CB7" w:rsidRDefault="00413CB7" w:rsidP="00413CB7">
            <w:pPr>
              <w:spacing w:after="0"/>
              <w:jc w:val="right"/>
              <w:rPr>
                <w:szCs w:val="20"/>
              </w:rPr>
            </w:pPr>
            <w:r w:rsidRPr="00413CB7">
              <w:rPr>
                <w:szCs w:val="20"/>
              </w:rPr>
              <w:t>21.10.2014</w:t>
            </w:r>
          </w:p>
        </w:tc>
      </w:tr>
      <w:tr w:rsidR="00413CB7" w:rsidRPr="00413CB7" w14:paraId="262F8B18" w14:textId="77777777" w:rsidTr="005B36B0">
        <w:trPr>
          <w:trHeight w:val="20"/>
        </w:trPr>
        <w:tc>
          <w:tcPr>
            <w:tcW w:w="1756" w:type="pct"/>
            <w:noWrap/>
            <w:hideMark/>
          </w:tcPr>
          <w:p w14:paraId="5B04EEA7" w14:textId="77777777" w:rsidR="00413CB7" w:rsidRPr="00413CB7" w:rsidRDefault="00413CB7" w:rsidP="00413CB7">
            <w:pPr>
              <w:spacing w:after="0"/>
              <w:jc w:val="left"/>
              <w:rPr>
                <w:szCs w:val="20"/>
              </w:rPr>
            </w:pPr>
            <w:r w:rsidRPr="00413CB7">
              <w:rPr>
                <w:szCs w:val="20"/>
              </w:rPr>
              <w:t>Adam Parkinson</w:t>
            </w:r>
          </w:p>
        </w:tc>
        <w:tc>
          <w:tcPr>
            <w:tcW w:w="1597" w:type="pct"/>
            <w:noWrap/>
            <w:hideMark/>
          </w:tcPr>
          <w:p w14:paraId="67446AA9" w14:textId="77777777"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14:paraId="46BCC81C" w14:textId="77777777" w:rsidR="00413CB7" w:rsidRPr="00413CB7" w:rsidRDefault="00413CB7" w:rsidP="00413CB7">
            <w:pPr>
              <w:spacing w:after="0"/>
              <w:ind w:right="113"/>
              <w:jc w:val="right"/>
              <w:rPr>
                <w:szCs w:val="20"/>
              </w:rPr>
            </w:pPr>
            <w:r w:rsidRPr="00413CB7">
              <w:rPr>
                <w:szCs w:val="20"/>
              </w:rPr>
              <w:t>112.83</w:t>
            </w:r>
          </w:p>
        </w:tc>
        <w:tc>
          <w:tcPr>
            <w:tcW w:w="770" w:type="pct"/>
            <w:noWrap/>
            <w:hideMark/>
          </w:tcPr>
          <w:p w14:paraId="5355B7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6EC2B0" w14:textId="77777777" w:rsidR="00413CB7" w:rsidRPr="00413CB7" w:rsidRDefault="00413CB7" w:rsidP="00413CB7">
            <w:pPr>
              <w:spacing w:after="0"/>
              <w:jc w:val="right"/>
              <w:rPr>
                <w:szCs w:val="20"/>
              </w:rPr>
            </w:pPr>
            <w:r w:rsidRPr="00413CB7">
              <w:rPr>
                <w:szCs w:val="20"/>
              </w:rPr>
              <w:t>18.12.2014</w:t>
            </w:r>
          </w:p>
        </w:tc>
      </w:tr>
      <w:tr w:rsidR="00413CB7" w:rsidRPr="00413CB7" w14:paraId="11ECB2E3" w14:textId="77777777" w:rsidTr="005B36B0">
        <w:trPr>
          <w:trHeight w:val="20"/>
        </w:trPr>
        <w:tc>
          <w:tcPr>
            <w:tcW w:w="1756" w:type="pct"/>
            <w:noWrap/>
            <w:hideMark/>
          </w:tcPr>
          <w:p w14:paraId="08F7D131" w14:textId="77777777" w:rsidR="00413CB7" w:rsidRPr="00413CB7" w:rsidRDefault="00413CB7" w:rsidP="00413CB7">
            <w:pPr>
              <w:spacing w:after="0"/>
              <w:jc w:val="left"/>
              <w:rPr>
                <w:szCs w:val="20"/>
              </w:rPr>
            </w:pPr>
            <w:r w:rsidRPr="00413CB7">
              <w:rPr>
                <w:szCs w:val="20"/>
              </w:rPr>
              <w:t>Adam Scholz</w:t>
            </w:r>
          </w:p>
        </w:tc>
        <w:tc>
          <w:tcPr>
            <w:tcW w:w="1597" w:type="pct"/>
            <w:noWrap/>
            <w:hideMark/>
          </w:tcPr>
          <w:p w14:paraId="2621047E"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5BB61862" w14:textId="77777777" w:rsidR="00413CB7" w:rsidRPr="00413CB7" w:rsidRDefault="00413CB7" w:rsidP="00413CB7">
            <w:pPr>
              <w:spacing w:after="0"/>
              <w:ind w:right="113"/>
              <w:jc w:val="right"/>
              <w:rPr>
                <w:szCs w:val="20"/>
              </w:rPr>
            </w:pPr>
            <w:r w:rsidRPr="00413CB7">
              <w:rPr>
                <w:szCs w:val="20"/>
              </w:rPr>
              <w:t>17.70</w:t>
            </w:r>
          </w:p>
        </w:tc>
        <w:tc>
          <w:tcPr>
            <w:tcW w:w="770" w:type="pct"/>
            <w:noWrap/>
            <w:hideMark/>
          </w:tcPr>
          <w:p w14:paraId="73D253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E59E09" w14:textId="77777777" w:rsidR="00413CB7" w:rsidRPr="00413CB7" w:rsidRDefault="00413CB7" w:rsidP="00413CB7">
            <w:pPr>
              <w:spacing w:after="0"/>
              <w:jc w:val="right"/>
              <w:rPr>
                <w:szCs w:val="20"/>
              </w:rPr>
            </w:pPr>
            <w:r w:rsidRPr="00413CB7">
              <w:rPr>
                <w:szCs w:val="20"/>
              </w:rPr>
              <w:t>20.10.2014</w:t>
            </w:r>
          </w:p>
        </w:tc>
      </w:tr>
      <w:tr w:rsidR="00413CB7" w:rsidRPr="00413CB7" w14:paraId="67C5D0FB" w14:textId="77777777" w:rsidTr="005B36B0">
        <w:trPr>
          <w:trHeight w:val="20"/>
        </w:trPr>
        <w:tc>
          <w:tcPr>
            <w:tcW w:w="1756" w:type="pct"/>
            <w:noWrap/>
            <w:hideMark/>
          </w:tcPr>
          <w:p w14:paraId="40976C5B" w14:textId="77777777" w:rsidR="00413CB7" w:rsidRPr="00413CB7" w:rsidRDefault="00413CB7" w:rsidP="00413CB7">
            <w:pPr>
              <w:spacing w:after="0"/>
              <w:jc w:val="left"/>
              <w:rPr>
                <w:szCs w:val="20"/>
              </w:rPr>
            </w:pPr>
            <w:r w:rsidRPr="00413CB7">
              <w:rPr>
                <w:szCs w:val="20"/>
              </w:rPr>
              <w:t>Adelaide City Council</w:t>
            </w:r>
          </w:p>
        </w:tc>
        <w:tc>
          <w:tcPr>
            <w:tcW w:w="1597" w:type="pct"/>
            <w:noWrap/>
            <w:hideMark/>
          </w:tcPr>
          <w:p w14:paraId="0C24BA40" w14:textId="77777777" w:rsidR="00413CB7" w:rsidRPr="00413CB7" w:rsidRDefault="00413CB7" w:rsidP="00413CB7">
            <w:pPr>
              <w:spacing w:after="0"/>
              <w:ind w:left="113"/>
              <w:jc w:val="left"/>
              <w:rPr>
                <w:szCs w:val="20"/>
              </w:rPr>
            </w:pPr>
            <w:r w:rsidRPr="00413CB7">
              <w:rPr>
                <w:szCs w:val="20"/>
              </w:rPr>
              <w:t>EASTWOOD, SA 5063</w:t>
            </w:r>
          </w:p>
        </w:tc>
        <w:tc>
          <w:tcPr>
            <w:tcW w:w="424" w:type="pct"/>
            <w:noWrap/>
            <w:hideMark/>
          </w:tcPr>
          <w:p w14:paraId="7809DEE5" w14:textId="77777777" w:rsidR="00413CB7" w:rsidRPr="00413CB7" w:rsidRDefault="00413CB7" w:rsidP="00413CB7">
            <w:pPr>
              <w:spacing w:after="0"/>
              <w:ind w:right="113"/>
              <w:jc w:val="right"/>
              <w:rPr>
                <w:szCs w:val="20"/>
              </w:rPr>
            </w:pPr>
            <w:r w:rsidRPr="00413CB7">
              <w:rPr>
                <w:szCs w:val="20"/>
              </w:rPr>
              <w:t>53.08</w:t>
            </w:r>
          </w:p>
        </w:tc>
        <w:tc>
          <w:tcPr>
            <w:tcW w:w="770" w:type="pct"/>
            <w:noWrap/>
            <w:hideMark/>
          </w:tcPr>
          <w:p w14:paraId="2DB8F9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482BD2" w14:textId="77777777" w:rsidR="00413CB7" w:rsidRPr="00413CB7" w:rsidRDefault="00413CB7" w:rsidP="00413CB7">
            <w:pPr>
              <w:spacing w:after="0"/>
              <w:jc w:val="right"/>
              <w:rPr>
                <w:szCs w:val="20"/>
              </w:rPr>
            </w:pPr>
            <w:r w:rsidRPr="00413CB7">
              <w:rPr>
                <w:szCs w:val="20"/>
              </w:rPr>
              <w:t>8.1.2014</w:t>
            </w:r>
          </w:p>
        </w:tc>
      </w:tr>
      <w:tr w:rsidR="00413CB7" w:rsidRPr="00413CB7" w14:paraId="72716234" w14:textId="77777777" w:rsidTr="005B36B0">
        <w:trPr>
          <w:trHeight w:val="20"/>
        </w:trPr>
        <w:tc>
          <w:tcPr>
            <w:tcW w:w="1756" w:type="pct"/>
            <w:noWrap/>
            <w:hideMark/>
          </w:tcPr>
          <w:p w14:paraId="2AEF2824" w14:textId="77777777" w:rsidR="00413CB7" w:rsidRPr="00413CB7" w:rsidRDefault="00413CB7" w:rsidP="00413CB7">
            <w:pPr>
              <w:spacing w:after="0"/>
              <w:jc w:val="left"/>
              <w:rPr>
                <w:szCs w:val="20"/>
              </w:rPr>
            </w:pPr>
            <w:r w:rsidRPr="00413CB7">
              <w:rPr>
                <w:szCs w:val="20"/>
              </w:rPr>
              <w:t>Adelaide City Council</w:t>
            </w:r>
          </w:p>
        </w:tc>
        <w:tc>
          <w:tcPr>
            <w:tcW w:w="1597" w:type="pct"/>
            <w:noWrap/>
            <w:hideMark/>
          </w:tcPr>
          <w:p w14:paraId="33E3C9B1"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44BD5242" w14:textId="77777777" w:rsidR="00413CB7" w:rsidRPr="00413CB7" w:rsidRDefault="00413CB7" w:rsidP="00413CB7">
            <w:pPr>
              <w:spacing w:after="0"/>
              <w:ind w:right="113"/>
              <w:jc w:val="right"/>
              <w:rPr>
                <w:szCs w:val="20"/>
              </w:rPr>
            </w:pPr>
            <w:r w:rsidRPr="00413CB7">
              <w:rPr>
                <w:szCs w:val="20"/>
              </w:rPr>
              <w:t>149.18</w:t>
            </w:r>
          </w:p>
        </w:tc>
        <w:tc>
          <w:tcPr>
            <w:tcW w:w="770" w:type="pct"/>
            <w:noWrap/>
            <w:hideMark/>
          </w:tcPr>
          <w:p w14:paraId="2E0988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C04DB1" w14:textId="77777777" w:rsidR="00413CB7" w:rsidRPr="00413CB7" w:rsidRDefault="00413CB7" w:rsidP="00413CB7">
            <w:pPr>
              <w:spacing w:after="0"/>
              <w:jc w:val="right"/>
              <w:rPr>
                <w:szCs w:val="20"/>
              </w:rPr>
            </w:pPr>
            <w:r w:rsidRPr="00413CB7">
              <w:rPr>
                <w:szCs w:val="20"/>
              </w:rPr>
              <w:t>31.1.2014</w:t>
            </w:r>
          </w:p>
        </w:tc>
      </w:tr>
      <w:tr w:rsidR="00413CB7" w:rsidRPr="00413CB7" w14:paraId="62E6A340" w14:textId="77777777" w:rsidTr="005B36B0">
        <w:trPr>
          <w:trHeight w:val="20"/>
        </w:trPr>
        <w:tc>
          <w:tcPr>
            <w:tcW w:w="1756" w:type="pct"/>
            <w:noWrap/>
            <w:hideMark/>
          </w:tcPr>
          <w:p w14:paraId="02D15C1B" w14:textId="77777777" w:rsidR="00413CB7" w:rsidRPr="00413CB7" w:rsidRDefault="00413CB7" w:rsidP="00413CB7">
            <w:pPr>
              <w:spacing w:after="0"/>
              <w:jc w:val="left"/>
              <w:rPr>
                <w:szCs w:val="20"/>
              </w:rPr>
            </w:pPr>
            <w:r w:rsidRPr="00413CB7">
              <w:rPr>
                <w:szCs w:val="20"/>
              </w:rPr>
              <w:t xml:space="preserve">Adelaide City Park Motel Pty Ltd </w:t>
            </w:r>
          </w:p>
        </w:tc>
        <w:tc>
          <w:tcPr>
            <w:tcW w:w="1597" w:type="pct"/>
            <w:noWrap/>
            <w:hideMark/>
          </w:tcPr>
          <w:p w14:paraId="34C72AFC"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57C8E1B6" w14:textId="77777777" w:rsidR="00413CB7" w:rsidRPr="00413CB7" w:rsidRDefault="00413CB7" w:rsidP="00413CB7">
            <w:pPr>
              <w:spacing w:after="0"/>
              <w:ind w:right="113"/>
              <w:jc w:val="right"/>
              <w:rPr>
                <w:szCs w:val="20"/>
              </w:rPr>
            </w:pPr>
            <w:r w:rsidRPr="00413CB7">
              <w:rPr>
                <w:szCs w:val="20"/>
              </w:rPr>
              <w:t>11.36</w:t>
            </w:r>
          </w:p>
        </w:tc>
        <w:tc>
          <w:tcPr>
            <w:tcW w:w="770" w:type="pct"/>
            <w:noWrap/>
            <w:hideMark/>
          </w:tcPr>
          <w:p w14:paraId="5087DD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4E5384" w14:textId="77777777" w:rsidR="00413CB7" w:rsidRPr="00413CB7" w:rsidRDefault="00413CB7" w:rsidP="00413CB7">
            <w:pPr>
              <w:spacing w:after="0"/>
              <w:jc w:val="right"/>
              <w:rPr>
                <w:szCs w:val="20"/>
              </w:rPr>
            </w:pPr>
            <w:r w:rsidRPr="00413CB7">
              <w:rPr>
                <w:szCs w:val="20"/>
              </w:rPr>
              <w:t>29.10.2014</w:t>
            </w:r>
          </w:p>
        </w:tc>
      </w:tr>
      <w:tr w:rsidR="00413CB7" w:rsidRPr="00413CB7" w14:paraId="0D5C86B1" w14:textId="77777777" w:rsidTr="005B36B0">
        <w:trPr>
          <w:trHeight w:val="20"/>
        </w:trPr>
        <w:tc>
          <w:tcPr>
            <w:tcW w:w="1756" w:type="pct"/>
            <w:noWrap/>
            <w:hideMark/>
          </w:tcPr>
          <w:p w14:paraId="4511C636" w14:textId="77777777" w:rsidR="00413CB7" w:rsidRPr="00413CB7" w:rsidRDefault="00413CB7" w:rsidP="00413CB7">
            <w:pPr>
              <w:spacing w:after="0"/>
              <w:jc w:val="left"/>
              <w:rPr>
                <w:szCs w:val="20"/>
              </w:rPr>
            </w:pPr>
            <w:r w:rsidRPr="00413CB7">
              <w:rPr>
                <w:szCs w:val="20"/>
              </w:rPr>
              <w:t>Adelaide Electron Polishing Services Pty Ltd</w:t>
            </w:r>
          </w:p>
        </w:tc>
        <w:tc>
          <w:tcPr>
            <w:tcW w:w="1597" w:type="pct"/>
            <w:noWrap/>
            <w:hideMark/>
          </w:tcPr>
          <w:p w14:paraId="55EDD80A"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2085C9FB" w14:textId="77777777" w:rsidR="00413CB7" w:rsidRPr="00413CB7" w:rsidRDefault="00413CB7" w:rsidP="00413CB7">
            <w:pPr>
              <w:spacing w:after="0"/>
              <w:ind w:right="113"/>
              <w:jc w:val="right"/>
              <w:rPr>
                <w:szCs w:val="20"/>
              </w:rPr>
            </w:pPr>
            <w:r w:rsidRPr="00413CB7">
              <w:rPr>
                <w:szCs w:val="20"/>
              </w:rPr>
              <w:t>60.49</w:t>
            </w:r>
          </w:p>
        </w:tc>
        <w:tc>
          <w:tcPr>
            <w:tcW w:w="770" w:type="pct"/>
            <w:noWrap/>
            <w:hideMark/>
          </w:tcPr>
          <w:p w14:paraId="47A26D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51FCD0" w14:textId="77777777" w:rsidR="00413CB7" w:rsidRPr="00413CB7" w:rsidRDefault="00413CB7" w:rsidP="00413CB7">
            <w:pPr>
              <w:spacing w:after="0"/>
              <w:jc w:val="right"/>
              <w:rPr>
                <w:szCs w:val="20"/>
              </w:rPr>
            </w:pPr>
            <w:r w:rsidRPr="00413CB7">
              <w:rPr>
                <w:szCs w:val="20"/>
              </w:rPr>
              <w:t>20.8.2014</w:t>
            </w:r>
          </w:p>
        </w:tc>
      </w:tr>
      <w:tr w:rsidR="00413CB7" w:rsidRPr="00413CB7" w14:paraId="0DEC9538" w14:textId="77777777" w:rsidTr="005B36B0">
        <w:trPr>
          <w:trHeight w:val="20"/>
        </w:trPr>
        <w:tc>
          <w:tcPr>
            <w:tcW w:w="1756" w:type="pct"/>
            <w:noWrap/>
            <w:hideMark/>
          </w:tcPr>
          <w:p w14:paraId="31A7E096" w14:textId="77777777" w:rsidR="00413CB7" w:rsidRPr="00413CB7" w:rsidRDefault="00413CB7" w:rsidP="00413CB7">
            <w:pPr>
              <w:spacing w:after="0"/>
              <w:jc w:val="left"/>
              <w:rPr>
                <w:szCs w:val="20"/>
              </w:rPr>
            </w:pPr>
            <w:r w:rsidRPr="00413CB7">
              <w:rPr>
                <w:szCs w:val="20"/>
              </w:rPr>
              <w:t>Adelaide Health Service Inc</w:t>
            </w:r>
          </w:p>
        </w:tc>
        <w:tc>
          <w:tcPr>
            <w:tcW w:w="1597" w:type="pct"/>
            <w:noWrap/>
            <w:hideMark/>
          </w:tcPr>
          <w:p w14:paraId="105F9B62" w14:textId="77777777"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14:paraId="3ED8BD9E" w14:textId="77777777" w:rsidR="00413CB7" w:rsidRPr="00413CB7" w:rsidRDefault="00413CB7" w:rsidP="00413CB7">
            <w:pPr>
              <w:spacing w:after="0"/>
              <w:ind w:right="113"/>
              <w:jc w:val="right"/>
              <w:rPr>
                <w:szCs w:val="20"/>
              </w:rPr>
            </w:pPr>
            <w:r w:rsidRPr="00413CB7">
              <w:rPr>
                <w:szCs w:val="20"/>
              </w:rPr>
              <w:t>719.82</w:t>
            </w:r>
          </w:p>
        </w:tc>
        <w:tc>
          <w:tcPr>
            <w:tcW w:w="770" w:type="pct"/>
            <w:noWrap/>
            <w:hideMark/>
          </w:tcPr>
          <w:p w14:paraId="1BEF27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B8D5BD" w14:textId="77777777" w:rsidR="00413CB7" w:rsidRPr="00413CB7" w:rsidRDefault="00413CB7" w:rsidP="00413CB7">
            <w:pPr>
              <w:spacing w:after="0"/>
              <w:jc w:val="right"/>
              <w:rPr>
                <w:szCs w:val="20"/>
              </w:rPr>
            </w:pPr>
            <w:r w:rsidRPr="00413CB7">
              <w:rPr>
                <w:szCs w:val="20"/>
              </w:rPr>
              <w:t>24.12.2013</w:t>
            </w:r>
          </w:p>
        </w:tc>
      </w:tr>
      <w:tr w:rsidR="00413CB7" w:rsidRPr="00413CB7" w14:paraId="43BE29A8" w14:textId="77777777" w:rsidTr="005B36B0">
        <w:trPr>
          <w:trHeight w:val="20"/>
        </w:trPr>
        <w:tc>
          <w:tcPr>
            <w:tcW w:w="1756" w:type="pct"/>
            <w:noWrap/>
            <w:hideMark/>
          </w:tcPr>
          <w:p w14:paraId="48254BDA" w14:textId="77777777" w:rsidR="00413CB7" w:rsidRPr="00413CB7" w:rsidRDefault="00413CB7" w:rsidP="00413CB7">
            <w:pPr>
              <w:spacing w:after="0"/>
              <w:jc w:val="left"/>
              <w:rPr>
                <w:szCs w:val="20"/>
              </w:rPr>
            </w:pPr>
            <w:r w:rsidRPr="00413CB7">
              <w:rPr>
                <w:szCs w:val="20"/>
              </w:rPr>
              <w:t xml:space="preserve">Adelaide Home Improvements </w:t>
            </w:r>
          </w:p>
        </w:tc>
        <w:tc>
          <w:tcPr>
            <w:tcW w:w="1597" w:type="pct"/>
            <w:noWrap/>
            <w:hideMark/>
          </w:tcPr>
          <w:p w14:paraId="59DBC11C" w14:textId="77777777" w:rsidR="00413CB7" w:rsidRPr="00413CB7" w:rsidRDefault="00413CB7" w:rsidP="00413CB7">
            <w:pPr>
              <w:spacing w:after="0"/>
              <w:ind w:left="113"/>
              <w:jc w:val="left"/>
              <w:rPr>
                <w:szCs w:val="20"/>
              </w:rPr>
            </w:pPr>
            <w:r w:rsidRPr="00413CB7">
              <w:rPr>
                <w:szCs w:val="20"/>
              </w:rPr>
              <w:t>MANNUM, SA 5238</w:t>
            </w:r>
          </w:p>
        </w:tc>
        <w:tc>
          <w:tcPr>
            <w:tcW w:w="424" w:type="pct"/>
            <w:noWrap/>
            <w:hideMark/>
          </w:tcPr>
          <w:p w14:paraId="5E8C43FC" w14:textId="77777777" w:rsidR="00413CB7" w:rsidRPr="00413CB7" w:rsidRDefault="00413CB7" w:rsidP="00413CB7">
            <w:pPr>
              <w:spacing w:after="0"/>
              <w:ind w:right="113"/>
              <w:jc w:val="right"/>
              <w:rPr>
                <w:szCs w:val="20"/>
              </w:rPr>
            </w:pPr>
            <w:r w:rsidRPr="00413CB7">
              <w:rPr>
                <w:szCs w:val="20"/>
              </w:rPr>
              <w:t>258.70</w:t>
            </w:r>
          </w:p>
        </w:tc>
        <w:tc>
          <w:tcPr>
            <w:tcW w:w="770" w:type="pct"/>
            <w:noWrap/>
            <w:hideMark/>
          </w:tcPr>
          <w:p w14:paraId="4618FB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69DFDE" w14:textId="77777777" w:rsidR="00413CB7" w:rsidRPr="00413CB7" w:rsidRDefault="00413CB7" w:rsidP="00413CB7">
            <w:pPr>
              <w:spacing w:after="0"/>
              <w:jc w:val="right"/>
              <w:rPr>
                <w:szCs w:val="20"/>
              </w:rPr>
            </w:pPr>
            <w:r w:rsidRPr="00413CB7">
              <w:rPr>
                <w:szCs w:val="20"/>
              </w:rPr>
              <w:t>19.3.2014</w:t>
            </w:r>
          </w:p>
        </w:tc>
      </w:tr>
      <w:tr w:rsidR="00413CB7" w:rsidRPr="00413CB7" w14:paraId="34F94EB2" w14:textId="77777777" w:rsidTr="005B36B0">
        <w:trPr>
          <w:trHeight w:val="20"/>
        </w:trPr>
        <w:tc>
          <w:tcPr>
            <w:tcW w:w="1756" w:type="pct"/>
            <w:noWrap/>
            <w:hideMark/>
          </w:tcPr>
          <w:p w14:paraId="7150DBFC" w14:textId="77777777" w:rsidR="00413CB7" w:rsidRPr="00413CB7" w:rsidRDefault="00413CB7" w:rsidP="00413CB7">
            <w:pPr>
              <w:spacing w:after="0"/>
              <w:jc w:val="left"/>
              <w:rPr>
                <w:szCs w:val="20"/>
              </w:rPr>
            </w:pPr>
            <w:r w:rsidRPr="00413CB7">
              <w:rPr>
                <w:szCs w:val="20"/>
              </w:rPr>
              <w:t xml:space="preserve">Adelaide Kict Hire </w:t>
            </w:r>
          </w:p>
        </w:tc>
        <w:tc>
          <w:tcPr>
            <w:tcW w:w="1597" w:type="pct"/>
            <w:noWrap/>
            <w:hideMark/>
          </w:tcPr>
          <w:p w14:paraId="4614371A" w14:textId="77777777" w:rsidR="00413CB7" w:rsidRPr="00413CB7" w:rsidRDefault="00413CB7" w:rsidP="00413CB7">
            <w:pPr>
              <w:spacing w:after="0"/>
              <w:ind w:left="113"/>
              <w:jc w:val="left"/>
              <w:rPr>
                <w:szCs w:val="20"/>
              </w:rPr>
            </w:pPr>
            <w:r w:rsidRPr="00413CB7">
              <w:rPr>
                <w:szCs w:val="20"/>
              </w:rPr>
              <w:t>REYNELLA EAST, SA 5161</w:t>
            </w:r>
          </w:p>
        </w:tc>
        <w:tc>
          <w:tcPr>
            <w:tcW w:w="424" w:type="pct"/>
            <w:noWrap/>
            <w:hideMark/>
          </w:tcPr>
          <w:p w14:paraId="1092B14C" w14:textId="77777777" w:rsidR="00413CB7" w:rsidRPr="00413CB7" w:rsidRDefault="00413CB7" w:rsidP="00413CB7">
            <w:pPr>
              <w:spacing w:after="0"/>
              <w:ind w:right="113"/>
              <w:jc w:val="right"/>
              <w:rPr>
                <w:szCs w:val="20"/>
              </w:rPr>
            </w:pPr>
            <w:r w:rsidRPr="00413CB7">
              <w:rPr>
                <w:szCs w:val="20"/>
              </w:rPr>
              <w:t>77.05</w:t>
            </w:r>
          </w:p>
        </w:tc>
        <w:tc>
          <w:tcPr>
            <w:tcW w:w="770" w:type="pct"/>
            <w:noWrap/>
            <w:hideMark/>
          </w:tcPr>
          <w:p w14:paraId="66A863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06124F" w14:textId="77777777" w:rsidR="00413CB7" w:rsidRPr="00413CB7" w:rsidRDefault="00413CB7" w:rsidP="00413CB7">
            <w:pPr>
              <w:spacing w:after="0"/>
              <w:jc w:val="right"/>
              <w:rPr>
                <w:szCs w:val="20"/>
              </w:rPr>
            </w:pPr>
            <w:r w:rsidRPr="00413CB7">
              <w:rPr>
                <w:szCs w:val="20"/>
              </w:rPr>
              <w:t>19.12.2014</w:t>
            </w:r>
          </w:p>
        </w:tc>
      </w:tr>
      <w:tr w:rsidR="00413CB7" w:rsidRPr="00413CB7" w14:paraId="0E39C946" w14:textId="77777777" w:rsidTr="005B36B0">
        <w:trPr>
          <w:trHeight w:val="20"/>
        </w:trPr>
        <w:tc>
          <w:tcPr>
            <w:tcW w:w="1756" w:type="pct"/>
            <w:noWrap/>
            <w:hideMark/>
          </w:tcPr>
          <w:p w14:paraId="5B4CCF04" w14:textId="77777777" w:rsidR="00413CB7" w:rsidRPr="00413CB7" w:rsidRDefault="00413CB7" w:rsidP="00413CB7">
            <w:pPr>
              <w:spacing w:after="0"/>
              <w:jc w:val="left"/>
              <w:rPr>
                <w:szCs w:val="20"/>
              </w:rPr>
            </w:pPr>
            <w:r w:rsidRPr="00413CB7">
              <w:rPr>
                <w:szCs w:val="20"/>
              </w:rPr>
              <w:t>Adelaide Regent Apartments</w:t>
            </w:r>
          </w:p>
        </w:tc>
        <w:tc>
          <w:tcPr>
            <w:tcW w:w="1597" w:type="pct"/>
            <w:noWrap/>
            <w:hideMark/>
          </w:tcPr>
          <w:p w14:paraId="2CAEA9D1"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3B576D7" w14:textId="77777777" w:rsidR="00413CB7" w:rsidRPr="00413CB7" w:rsidRDefault="00413CB7" w:rsidP="00413CB7">
            <w:pPr>
              <w:spacing w:after="0"/>
              <w:ind w:right="113"/>
              <w:jc w:val="right"/>
              <w:rPr>
                <w:szCs w:val="20"/>
              </w:rPr>
            </w:pPr>
            <w:r w:rsidRPr="00413CB7">
              <w:rPr>
                <w:szCs w:val="20"/>
              </w:rPr>
              <w:t>68.87</w:t>
            </w:r>
          </w:p>
        </w:tc>
        <w:tc>
          <w:tcPr>
            <w:tcW w:w="770" w:type="pct"/>
            <w:noWrap/>
            <w:hideMark/>
          </w:tcPr>
          <w:p w14:paraId="239CED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54CC98" w14:textId="77777777" w:rsidR="00413CB7" w:rsidRPr="00413CB7" w:rsidRDefault="00413CB7" w:rsidP="00413CB7">
            <w:pPr>
              <w:spacing w:after="0"/>
              <w:jc w:val="right"/>
              <w:rPr>
                <w:szCs w:val="20"/>
              </w:rPr>
            </w:pPr>
            <w:r w:rsidRPr="00413CB7">
              <w:rPr>
                <w:szCs w:val="20"/>
              </w:rPr>
              <w:t>6.8.2013</w:t>
            </w:r>
          </w:p>
        </w:tc>
      </w:tr>
      <w:tr w:rsidR="00413CB7" w:rsidRPr="00413CB7" w14:paraId="041407E4" w14:textId="77777777" w:rsidTr="005B36B0">
        <w:trPr>
          <w:trHeight w:val="20"/>
        </w:trPr>
        <w:tc>
          <w:tcPr>
            <w:tcW w:w="1756" w:type="pct"/>
            <w:noWrap/>
            <w:hideMark/>
          </w:tcPr>
          <w:p w14:paraId="59EB450A" w14:textId="77777777" w:rsidR="00413CB7" w:rsidRPr="00413CB7" w:rsidRDefault="00413CB7" w:rsidP="00413CB7">
            <w:pPr>
              <w:spacing w:after="0"/>
              <w:jc w:val="left"/>
              <w:rPr>
                <w:szCs w:val="20"/>
              </w:rPr>
            </w:pPr>
            <w:r w:rsidRPr="00413CB7">
              <w:rPr>
                <w:szCs w:val="20"/>
              </w:rPr>
              <w:t>Adelaide Regent Apartments</w:t>
            </w:r>
          </w:p>
        </w:tc>
        <w:tc>
          <w:tcPr>
            <w:tcW w:w="1597" w:type="pct"/>
            <w:noWrap/>
            <w:hideMark/>
          </w:tcPr>
          <w:p w14:paraId="31C47CD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9F5B5F1" w14:textId="77777777" w:rsidR="00413CB7" w:rsidRPr="00413CB7" w:rsidRDefault="00413CB7" w:rsidP="00413CB7">
            <w:pPr>
              <w:spacing w:after="0"/>
              <w:ind w:right="113"/>
              <w:jc w:val="right"/>
              <w:rPr>
                <w:szCs w:val="20"/>
              </w:rPr>
            </w:pPr>
            <w:r w:rsidRPr="00413CB7">
              <w:rPr>
                <w:szCs w:val="20"/>
              </w:rPr>
              <w:t>186.93</w:t>
            </w:r>
          </w:p>
        </w:tc>
        <w:tc>
          <w:tcPr>
            <w:tcW w:w="770" w:type="pct"/>
            <w:noWrap/>
            <w:hideMark/>
          </w:tcPr>
          <w:p w14:paraId="4251D2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F599A4" w14:textId="77777777" w:rsidR="00413CB7" w:rsidRPr="00413CB7" w:rsidRDefault="00413CB7" w:rsidP="00413CB7">
            <w:pPr>
              <w:spacing w:after="0"/>
              <w:jc w:val="right"/>
              <w:rPr>
                <w:szCs w:val="20"/>
              </w:rPr>
            </w:pPr>
            <w:r w:rsidRPr="00413CB7">
              <w:rPr>
                <w:szCs w:val="20"/>
              </w:rPr>
              <w:t>30.8.2013</w:t>
            </w:r>
          </w:p>
        </w:tc>
      </w:tr>
      <w:tr w:rsidR="00413CB7" w:rsidRPr="00413CB7" w14:paraId="7240000B" w14:textId="77777777" w:rsidTr="005B36B0">
        <w:trPr>
          <w:trHeight w:val="20"/>
        </w:trPr>
        <w:tc>
          <w:tcPr>
            <w:tcW w:w="1756" w:type="pct"/>
            <w:noWrap/>
            <w:hideMark/>
          </w:tcPr>
          <w:p w14:paraId="0F7F6B1B" w14:textId="77777777" w:rsidR="00413CB7" w:rsidRPr="00413CB7" w:rsidRDefault="00413CB7" w:rsidP="00413CB7">
            <w:pPr>
              <w:spacing w:after="0"/>
              <w:jc w:val="left"/>
              <w:rPr>
                <w:szCs w:val="20"/>
              </w:rPr>
            </w:pPr>
            <w:r w:rsidRPr="00413CB7">
              <w:rPr>
                <w:szCs w:val="20"/>
              </w:rPr>
              <w:t>Adelaide Regent Apartments</w:t>
            </w:r>
          </w:p>
        </w:tc>
        <w:tc>
          <w:tcPr>
            <w:tcW w:w="1597" w:type="pct"/>
            <w:noWrap/>
            <w:hideMark/>
          </w:tcPr>
          <w:p w14:paraId="263CA3E8"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F68BE7D" w14:textId="77777777" w:rsidR="00413CB7" w:rsidRPr="00413CB7" w:rsidRDefault="00413CB7" w:rsidP="00413CB7">
            <w:pPr>
              <w:spacing w:after="0"/>
              <w:ind w:right="113"/>
              <w:jc w:val="right"/>
              <w:rPr>
                <w:szCs w:val="20"/>
              </w:rPr>
            </w:pPr>
            <w:r w:rsidRPr="00413CB7">
              <w:rPr>
                <w:szCs w:val="20"/>
              </w:rPr>
              <w:t>311.01</w:t>
            </w:r>
          </w:p>
        </w:tc>
        <w:tc>
          <w:tcPr>
            <w:tcW w:w="770" w:type="pct"/>
            <w:noWrap/>
            <w:hideMark/>
          </w:tcPr>
          <w:p w14:paraId="7060BEF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8BDA3C" w14:textId="77777777" w:rsidR="00413CB7" w:rsidRPr="00413CB7" w:rsidRDefault="00413CB7" w:rsidP="00413CB7">
            <w:pPr>
              <w:spacing w:after="0"/>
              <w:jc w:val="right"/>
              <w:rPr>
                <w:szCs w:val="20"/>
              </w:rPr>
            </w:pPr>
            <w:r w:rsidRPr="00413CB7">
              <w:rPr>
                <w:szCs w:val="20"/>
              </w:rPr>
              <w:t>30.8.2013</w:t>
            </w:r>
          </w:p>
        </w:tc>
      </w:tr>
      <w:tr w:rsidR="00413CB7" w:rsidRPr="00413CB7" w14:paraId="44790422" w14:textId="77777777" w:rsidTr="005B36B0">
        <w:trPr>
          <w:trHeight w:val="20"/>
        </w:trPr>
        <w:tc>
          <w:tcPr>
            <w:tcW w:w="1756" w:type="pct"/>
            <w:noWrap/>
            <w:hideMark/>
          </w:tcPr>
          <w:p w14:paraId="1C4E9471" w14:textId="77777777" w:rsidR="00413CB7" w:rsidRPr="00413CB7" w:rsidRDefault="00413CB7" w:rsidP="00413CB7">
            <w:pPr>
              <w:spacing w:after="0"/>
              <w:jc w:val="left"/>
              <w:rPr>
                <w:szCs w:val="20"/>
              </w:rPr>
            </w:pPr>
            <w:r w:rsidRPr="00413CB7">
              <w:rPr>
                <w:szCs w:val="20"/>
              </w:rPr>
              <w:t>Adelaide Sleep Therapy</w:t>
            </w:r>
          </w:p>
        </w:tc>
        <w:tc>
          <w:tcPr>
            <w:tcW w:w="1597" w:type="pct"/>
            <w:noWrap/>
            <w:hideMark/>
          </w:tcPr>
          <w:p w14:paraId="0DA18301"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082B6993" w14:textId="77777777" w:rsidR="00413CB7" w:rsidRPr="00413CB7" w:rsidRDefault="00413CB7" w:rsidP="00413CB7">
            <w:pPr>
              <w:spacing w:after="0"/>
              <w:ind w:right="113"/>
              <w:jc w:val="right"/>
              <w:rPr>
                <w:szCs w:val="20"/>
              </w:rPr>
            </w:pPr>
            <w:r w:rsidRPr="00413CB7">
              <w:rPr>
                <w:szCs w:val="20"/>
              </w:rPr>
              <w:t>128.38</w:t>
            </w:r>
          </w:p>
        </w:tc>
        <w:tc>
          <w:tcPr>
            <w:tcW w:w="770" w:type="pct"/>
            <w:noWrap/>
            <w:hideMark/>
          </w:tcPr>
          <w:p w14:paraId="047DE653" w14:textId="77777777" w:rsidR="00413CB7" w:rsidRPr="00413CB7" w:rsidRDefault="00413CB7" w:rsidP="00413CB7">
            <w:pPr>
              <w:spacing w:after="0"/>
              <w:ind w:left="170"/>
              <w:jc w:val="left"/>
              <w:rPr>
                <w:szCs w:val="20"/>
              </w:rPr>
            </w:pPr>
            <w:r w:rsidRPr="00413CB7">
              <w:rPr>
                <w:szCs w:val="20"/>
              </w:rPr>
              <w:t>Refund 203481</w:t>
            </w:r>
          </w:p>
        </w:tc>
        <w:tc>
          <w:tcPr>
            <w:tcW w:w="453" w:type="pct"/>
            <w:noWrap/>
            <w:hideMark/>
          </w:tcPr>
          <w:p w14:paraId="6CF9C149" w14:textId="77777777" w:rsidR="00413CB7" w:rsidRPr="00413CB7" w:rsidRDefault="00413CB7" w:rsidP="00413CB7">
            <w:pPr>
              <w:spacing w:after="0"/>
              <w:jc w:val="right"/>
              <w:rPr>
                <w:szCs w:val="20"/>
              </w:rPr>
            </w:pPr>
            <w:r w:rsidRPr="00413CB7">
              <w:rPr>
                <w:szCs w:val="20"/>
              </w:rPr>
              <w:t>29.11.2013</w:t>
            </w:r>
          </w:p>
        </w:tc>
      </w:tr>
      <w:tr w:rsidR="00413CB7" w:rsidRPr="00413CB7" w14:paraId="088795DC" w14:textId="77777777" w:rsidTr="005B36B0">
        <w:trPr>
          <w:trHeight w:val="20"/>
        </w:trPr>
        <w:tc>
          <w:tcPr>
            <w:tcW w:w="1756" w:type="pct"/>
            <w:noWrap/>
            <w:hideMark/>
          </w:tcPr>
          <w:p w14:paraId="71A05481" w14:textId="77777777" w:rsidR="00413CB7" w:rsidRPr="00413CB7" w:rsidRDefault="00413CB7" w:rsidP="00413CB7">
            <w:pPr>
              <w:spacing w:after="0"/>
              <w:jc w:val="left"/>
              <w:rPr>
                <w:szCs w:val="20"/>
              </w:rPr>
            </w:pPr>
            <w:r w:rsidRPr="00413CB7">
              <w:rPr>
                <w:szCs w:val="20"/>
              </w:rPr>
              <w:t>Adele Schlink</w:t>
            </w:r>
          </w:p>
        </w:tc>
        <w:tc>
          <w:tcPr>
            <w:tcW w:w="1597" w:type="pct"/>
            <w:noWrap/>
            <w:hideMark/>
          </w:tcPr>
          <w:p w14:paraId="2ED6D5FF"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02DC584E" w14:textId="77777777" w:rsidR="00413CB7" w:rsidRPr="00413CB7" w:rsidRDefault="00413CB7" w:rsidP="00413CB7">
            <w:pPr>
              <w:spacing w:after="0"/>
              <w:ind w:right="113"/>
              <w:jc w:val="right"/>
              <w:rPr>
                <w:szCs w:val="20"/>
              </w:rPr>
            </w:pPr>
            <w:r w:rsidRPr="00413CB7">
              <w:rPr>
                <w:szCs w:val="20"/>
              </w:rPr>
              <w:t>12.71</w:t>
            </w:r>
          </w:p>
        </w:tc>
        <w:tc>
          <w:tcPr>
            <w:tcW w:w="770" w:type="pct"/>
            <w:noWrap/>
            <w:hideMark/>
          </w:tcPr>
          <w:p w14:paraId="5A3452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4BBC68" w14:textId="77777777" w:rsidR="00413CB7" w:rsidRPr="00413CB7" w:rsidRDefault="00413CB7" w:rsidP="00413CB7">
            <w:pPr>
              <w:spacing w:after="0"/>
              <w:jc w:val="right"/>
              <w:rPr>
                <w:szCs w:val="20"/>
              </w:rPr>
            </w:pPr>
            <w:r w:rsidRPr="00413CB7">
              <w:rPr>
                <w:szCs w:val="20"/>
              </w:rPr>
              <w:t>14.3.2014</w:t>
            </w:r>
          </w:p>
        </w:tc>
      </w:tr>
      <w:tr w:rsidR="00413CB7" w:rsidRPr="00413CB7" w14:paraId="26463CEE" w14:textId="77777777" w:rsidTr="005B36B0">
        <w:trPr>
          <w:trHeight w:val="20"/>
        </w:trPr>
        <w:tc>
          <w:tcPr>
            <w:tcW w:w="1756" w:type="pct"/>
            <w:noWrap/>
            <w:hideMark/>
          </w:tcPr>
          <w:p w14:paraId="548CD59D" w14:textId="77777777" w:rsidR="00413CB7" w:rsidRPr="00413CB7" w:rsidRDefault="00413CB7" w:rsidP="00413CB7">
            <w:pPr>
              <w:spacing w:after="0"/>
              <w:jc w:val="left"/>
              <w:rPr>
                <w:szCs w:val="20"/>
              </w:rPr>
            </w:pPr>
            <w:r w:rsidRPr="00413CB7">
              <w:rPr>
                <w:szCs w:val="20"/>
              </w:rPr>
              <w:lastRenderedPageBreak/>
              <w:t>Adrian Janusz</w:t>
            </w:r>
          </w:p>
        </w:tc>
        <w:tc>
          <w:tcPr>
            <w:tcW w:w="1597" w:type="pct"/>
            <w:noWrap/>
            <w:hideMark/>
          </w:tcPr>
          <w:p w14:paraId="39EBC6D2"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25373783" w14:textId="77777777" w:rsidR="00413CB7" w:rsidRPr="00413CB7" w:rsidRDefault="00413CB7" w:rsidP="00413CB7">
            <w:pPr>
              <w:spacing w:after="0"/>
              <w:ind w:right="113"/>
              <w:jc w:val="right"/>
              <w:rPr>
                <w:szCs w:val="20"/>
              </w:rPr>
            </w:pPr>
            <w:r w:rsidRPr="00413CB7">
              <w:rPr>
                <w:szCs w:val="20"/>
              </w:rPr>
              <w:t>10.38</w:t>
            </w:r>
          </w:p>
        </w:tc>
        <w:tc>
          <w:tcPr>
            <w:tcW w:w="770" w:type="pct"/>
            <w:noWrap/>
            <w:hideMark/>
          </w:tcPr>
          <w:p w14:paraId="525972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8BB25B" w14:textId="77777777" w:rsidR="00413CB7" w:rsidRPr="00413CB7" w:rsidRDefault="00413CB7" w:rsidP="00413CB7">
            <w:pPr>
              <w:spacing w:after="0"/>
              <w:jc w:val="right"/>
              <w:rPr>
                <w:szCs w:val="20"/>
              </w:rPr>
            </w:pPr>
            <w:r w:rsidRPr="00413CB7">
              <w:rPr>
                <w:szCs w:val="20"/>
              </w:rPr>
              <w:t>2.10.2014</w:t>
            </w:r>
          </w:p>
        </w:tc>
      </w:tr>
      <w:tr w:rsidR="00413CB7" w:rsidRPr="00413CB7" w14:paraId="42E6B252" w14:textId="77777777" w:rsidTr="005B36B0">
        <w:trPr>
          <w:trHeight w:val="20"/>
        </w:trPr>
        <w:tc>
          <w:tcPr>
            <w:tcW w:w="1756" w:type="pct"/>
            <w:noWrap/>
            <w:hideMark/>
          </w:tcPr>
          <w:p w14:paraId="6F9C3134" w14:textId="77777777" w:rsidR="00413CB7" w:rsidRPr="00413CB7" w:rsidRDefault="00413CB7" w:rsidP="00413CB7">
            <w:pPr>
              <w:spacing w:after="0"/>
              <w:jc w:val="left"/>
              <w:rPr>
                <w:szCs w:val="20"/>
              </w:rPr>
            </w:pPr>
            <w:r w:rsidRPr="00413CB7">
              <w:rPr>
                <w:szCs w:val="20"/>
              </w:rPr>
              <w:t>Adrian Janusz</w:t>
            </w:r>
          </w:p>
        </w:tc>
        <w:tc>
          <w:tcPr>
            <w:tcW w:w="1597" w:type="pct"/>
            <w:noWrap/>
            <w:hideMark/>
          </w:tcPr>
          <w:p w14:paraId="56188150"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0525C9C9" w14:textId="77777777" w:rsidR="00413CB7" w:rsidRPr="00413CB7" w:rsidRDefault="00413CB7" w:rsidP="00413CB7">
            <w:pPr>
              <w:spacing w:after="0"/>
              <w:ind w:right="113"/>
              <w:jc w:val="right"/>
              <w:rPr>
                <w:szCs w:val="20"/>
              </w:rPr>
            </w:pPr>
            <w:r w:rsidRPr="00413CB7">
              <w:rPr>
                <w:szCs w:val="20"/>
              </w:rPr>
              <w:t>58.24</w:t>
            </w:r>
          </w:p>
        </w:tc>
        <w:tc>
          <w:tcPr>
            <w:tcW w:w="770" w:type="pct"/>
            <w:noWrap/>
            <w:hideMark/>
          </w:tcPr>
          <w:p w14:paraId="15BAD0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EA2052" w14:textId="77777777" w:rsidR="00413CB7" w:rsidRPr="00413CB7" w:rsidRDefault="00413CB7" w:rsidP="00413CB7">
            <w:pPr>
              <w:spacing w:after="0"/>
              <w:jc w:val="right"/>
              <w:rPr>
                <w:szCs w:val="20"/>
              </w:rPr>
            </w:pPr>
            <w:r w:rsidRPr="00413CB7">
              <w:rPr>
                <w:szCs w:val="20"/>
              </w:rPr>
              <w:t>3.12.2014</w:t>
            </w:r>
          </w:p>
        </w:tc>
      </w:tr>
      <w:tr w:rsidR="00413CB7" w:rsidRPr="00413CB7" w14:paraId="123A8F5E" w14:textId="77777777" w:rsidTr="005B36B0">
        <w:trPr>
          <w:trHeight w:val="20"/>
        </w:trPr>
        <w:tc>
          <w:tcPr>
            <w:tcW w:w="1756" w:type="pct"/>
            <w:noWrap/>
            <w:hideMark/>
          </w:tcPr>
          <w:p w14:paraId="2753C709" w14:textId="77777777" w:rsidR="00413CB7" w:rsidRPr="00413CB7" w:rsidRDefault="00413CB7" w:rsidP="00413CB7">
            <w:pPr>
              <w:spacing w:after="0"/>
              <w:jc w:val="left"/>
              <w:rPr>
                <w:szCs w:val="20"/>
              </w:rPr>
            </w:pPr>
            <w:r w:rsidRPr="00413CB7">
              <w:rPr>
                <w:szCs w:val="20"/>
              </w:rPr>
              <w:t>Adrian Kenny</w:t>
            </w:r>
          </w:p>
        </w:tc>
        <w:tc>
          <w:tcPr>
            <w:tcW w:w="1597" w:type="pct"/>
            <w:noWrap/>
            <w:hideMark/>
          </w:tcPr>
          <w:p w14:paraId="5407768A" w14:textId="77777777"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14:paraId="3D5B76E8" w14:textId="77777777" w:rsidR="00413CB7" w:rsidRPr="00413CB7" w:rsidRDefault="00413CB7" w:rsidP="00413CB7">
            <w:pPr>
              <w:spacing w:after="0"/>
              <w:ind w:right="113"/>
              <w:jc w:val="right"/>
              <w:rPr>
                <w:szCs w:val="20"/>
              </w:rPr>
            </w:pPr>
            <w:r w:rsidRPr="00413CB7">
              <w:rPr>
                <w:szCs w:val="20"/>
              </w:rPr>
              <w:t>95.38</w:t>
            </w:r>
          </w:p>
        </w:tc>
        <w:tc>
          <w:tcPr>
            <w:tcW w:w="770" w:type="pct"/>
            <w:noWrap/>
            <w:hideMark/>
          </w:tcPr>
          <w:p w14:paraId="78ED75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D0EDAB" w14:textId="77777777" w:rsidR="00413CB7" w:rsidRPr="00413CB7" w:rsidRDefault="00413CB7" w:rsidP="00413CB7">
            <w:pPr>
              <w:spacing w:after="0"/>
              <w:jc w:val="right"/>
              <w:rPr>
                <w:szCs w:val="20"/>
              </w:rPr>
            </w:pPr>
            <w:r w:rsidRPr="00413CB7">
              <w:rPr>
                <w:szCs w:val="20"/>
              </w:rPr>
              <w:t>13.3.2014</w:t>
            </w:r>
          </w:p>
        </w:tc>
      </w:tr>
      <w:tr w:rsidR="00413CB7" w:rsidRPr="00413CB7" w14:paraId="5C298B0E" w14:textId="77777777" w:rsidTr="005B36B0">
        <w:trPr>
          <w:trHeight w:val="20"/>
        </w:trPr>
        <w:tc>
          <w:tcPr>
            <w:tcW w:w="1756" w:type="pct"/>
            <w:noWrap/>
            <w:hideMark/>
          </w:tcPr>
          <w:p w14:paraId="6B9ABF3F" w14:textId="77777777" w:rsidR="00413CB7" w:rsidRPr="00413CB7" w:rsidRDefault="00413CB7" w:rsidP="00413CB7">
            <w:pPr>
              <w:spacing w:after="0"/>
              <w:jc w:val="left"/>
              <w:rPr>
                <w:szCs w:val="20"/>
              </w:rPr>
            </w:pPr>
            <w:r w:rsidRPr="00413CB7">
              <w:rPr>
                <w:szCs w:val="20"/>
              </w:rPr>
              <w:t xml:space="preserve">Adrian Nelson, the estate of </w:t>
            </w:r>
          </w:p>
        </w:tc>
        <w:tc>
          <w:tcPr>
            <w:tcW w:w="1597" w:type="pct"/>
            <w:noWrap/>
            <w:hideMark/>
          </w:tcPr>
          <w:p w14:paraId="2AA7B346" w14:textId="77777777" w:rsidR="00413CB7" w:rsidRPr="00413CB7" w:rsidRDefault="00413CB7" w:rsidP="00413CB7">
            <w:pPr>
              <w:spacing w:after="0"/>
              <w:ind w:left="113"/>
              <w:jc w:val="left"/>
              <w:rPr>
                <w:szCs w:val="20"/>
              </w:rPr>
            </w:pPr>
            <w:r w:rsidRPr="00413CB7">
              <w:rPr>
                <w:szCs w:val="20"/>
              </w:rPr>
              <w:t>EVANSTON, SA 5116</w:t>
            </w:r>
          </w:p>
        </w:tc>
        <w:tc>
          <w:tcPr>
            <w:tcW w:w="424" w:type="pct"/>
            <w:noWrap/>
            <w:hideMark/>
          </w:tcPr>
          <w:p w14:paraId="7E9540BE" w14:textId="77777777" w:rsidR="00413CB7" w:rsidRPr="00413CB7" w:rsidRDefault="00413CB7" w:rsidP="00413CB7">
            <w:pPr>
              <w:spacing w:after="0"/>
              <w:ind w:right="113"/>
              <w:jc w:val="right"/>
              <w:rPr>
                <w:szCs w:val="20"/>
              </w:rPr>
            </w:pPr>
            <w:r w:rsidRPr="00413CB7">
              <w:rPr>
                <w:szCs w:val="20"/>
              </w:rPr>
              <w:t>70.74</w:t>
            </w:r>
          </w:p>
        </w:tc>
        <w:tc>
          <w:tcPr>
            <w:tcW w:w="770" w:type="pct"/>
            <w:noWrap/>
            <w:hideMark/>
          </w:tcPr>
          <w:p w14:paraId="3EE1C1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D08920" w14:textId="77777777" w:rsidR="00413CB7" w:rsidRPr="00413CB7" w:rsidRDefault="00413CB7" w:rsidP="00413CB7">
            <w:pPr>
              <w:spacing w:after="0"/>
              <w:jc w:val="right"/>
              <w:rPr>
                <w:szCs w:val="20"/>
              </w:rPr>
            </w:pPr>
            <w:r w:rsidRPr="00413CB7">
              <w:rPr>
                <w:szCs w:val="20"/>
              </w:rPr>
              <w:t>4.4.2014</w:t>
            </w:r>
          </w:p>
        </w:tc>
      </w:tr>
      <w:tr w:rsidR="00413CB7" w:rsidRPr="00413CB7" w14:paraId="2B4126DF" w14:textId="77777777" w:rsidTr="005B36B0">
        <w:trPr>
          <w:trHeight w:val="20"/>
        </w:trPr>
        <w:tc>
          <w:tcPr>
            <w:tcW w:w="1756" w:type="pct"/>
            <w:noWrap/>
            <w:hideMark/>
          </w:tcPr>
          <w:p w14:paraId="40C890CC" w14:textId="77777777" w:rsidR="00413CB7" w:rsidRPr="00413CB7" w:rsidRDefault="00413CB7" w:rsidP="00413CB7">
            <w:pPr>
              <w:spacing w:after="0"/>
              <w:jc w:val="left"/>
              <w:rPr>
                <w:szCs w:val="20"/>
              </w:rPr>
            </w:pPr>
            <w:r w:rsidRPr="00413CB7">
              <w:rPr>
                <w:szCs w:val="20"/>
              </w:rPr>
              <w:t>Adrian Randall</w:t>
            </w:r>
          </w:p>
        </w:tc>
        <w:tc>
          <w:tcPr>
            <w:tcW w:w="1597" w:type="pct"/>
            <w:noWrap/>
            <w:hideMark/>
          </w:tcPr>
          <w:p w14:paraId="6967AD7C"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497763E9" w14:textId="77777777" w:rsidR="00413CB7" w:rsidRPr="00413CB7" w:rsidRDefault="00413CB7" w:rsidP="00413CB7">
            <w:pPr>
              <w:spacing w:after="0"/>
              <w:ind w:right="113"/>
              <w:jc w:val="right"/>
              <w:rPr>
                <w:szCs w:val="20"/>
              </w:rPr>
            </w:pPr>
            <w:r w:rsidRPr="00413CB7">
              <w:rPr>
                <w:szCs w:val="20"/>
              </w:rPr>
              <w:t>65.86</w:t>
            </w:r>
          </w:p>
        </w:tc>
        <w:tc>
          <w:tcPr>
            <w:tcW w:w="770" w:type="pct"/>
            <w:noWrap/>
            <w:hideMark/>
          </w:tcPr>
          <w:p w14:paraId="0440B0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CA4836" w14:textId="77777777" w:rsidR="00413CB7" w:rsidRPr="00413CB7" w:rsidRDefault="00413CB7" w:rsidP="00413CB7">
            <w:pPr>
              <w:spacing w:after="0"/>
              <w:jc w:val="right"/>
              <w:rPr>
                <w:szCs w:val="20"/>
              </w:rPr>
            </w:pPr>
            <w:r w:rsidRPr="00413CB7">
              <w:rPr>
                <w:szCs w:val="20"/>
              </w:rPr>
              <w:t>30.7.2013</w:t>
            </w:r>
          </w:p>
        </w:tc>
      </w:tr>
      <w:tr w:rsidR="00413CB7" w:rsidRPr="00413CB7" w14:paraId="4F28F052" w14:textId="77777777" w:rsidTr="005B36B0">
        <w:trPr>
          <w:trHeight w:val="20"/>
        </w:trPr>
        <w:tc>
          <w:tcPr>
            <w:tcW w:w="1756" w:type="pct"/>
            <w:noWrap/>
            <w:hideMark/>
          </w:tcPr>
          <w:p w14:paraId="7D7CF806" w14:textId="77777777" w:rsidR="00413CB7" w:rsidRPr="00413CB7" w:rsidRDefault="00413CB7" w:rsidP="00413CB7">
            <w:pPr>
              <w:spacing w:after="0"/>
              <w:jc w:val="left"/>
              <w:rPr>
                <w:szCs w:val="20"/>
              </w:rPr>
            </w:pPr>
            <w:r w:rsidRPr="00413CB7">
              <w:rPr>
                <w:szCs w:val="20"/>
              </w:rPr>
              <w:t>Adrien Lofombo</w:t>
            </w:r>
          </w:p>
        </w:tc>
        <w:tc>
          <w:tcPr>
            <w:tcW w:w="1597" w:type="pct"/>
            <w:noWrap/>
            <w:hideMark/>
          </w:tcPr>
          <w:p w14:paraId="3E43F52B"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5021372E" w14:textId="77777777" w:rsidR="00413CB7" w:rsidRPr="00413CB7" w:rsidRDefault="00413CB7" w:rsidP="00413CB7">
            <w:pPr>
              <w:spacing w:after="0"/>
              <w:ind w:right="113"/>
              <w:jc w:val="right"/>
              <w:rPr>
                <w:szCs w:val="20"/>
              </w:rPr>
            </w:pPr>
            <w:r w:rsidRPr="00413CB7">
              <w:rPr>
                <w:szCs w:val="20"/>
              </w:rPr>
              <w:t>20.03</w:t>
            </w:r>
          </w:p>
        </w:tc>
        <w:tc>
          <w:tcPr>
            <w:tcW w:w="770" w:type="pct"/>
            <w:noWrap/>
            <w:hideMark/>
          </w:tcPr>
          <w:p w14:paraId="254EC1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593A93" w14:textId="77777777" w:rsidR="00413CB7" w:rsidRPr="00413CB7" w:rsidRDefault="00413CB7" w:rsidP="00413CB7">
            <w:pPr>
              <w:spacing w:after="0"/>
              <w:jc w:val="right"/>
              <w:rPr>
                <w:szCs w:val="20"/>
              </w:rPr>
            </w:pPr>
            <w:r w:rsidRPr="00413CB7">
              <w:rPr>
                <w:szCs w:val="20"/>
              </w:rPr>
              <w:t>28.6.2013</w:t>
            </w:r>
          </w:p>
        </w:tc>
      </w:tr>
      <w:tr w:rsidR="00413CB7" w:rsidRPr="00413CB7" w14:paraId="3A1A83AF" w14:textId="77777777" w:rsidTr="005B36B0">
        <w:trPr>
          <w:trHeight w:val="20"/>
        </w:trPr>
        <w:tc>
          <w:tcPr>
            <w:tcW w:w="1756" w:type="pct"/>
            <w:noWrap/>
            <w:hideMark/>
          </w:tcPr>
          <w:p w14:paraId="7098483D" w14:textId="77777777" w:rsidR="00413CB7" w:rsidRPr="00413CB7" w:rsidRDefault="00413CB7" w:rsidP="00413CB7">
            <w:pPr>
              <w:spacing w:after="0"/>
              <w:jc w:val="left"/>
              <w:rPr>
                <w:szCs w:val="20"/>
              </w:rPr>
            </w:pPr>
            <w:r w:rsidRPr="00413CB7">
              <w:rPr>
                <w:szCs w:val="20"/>
              </w:rPr>
              <w:t>Adrienne Scott</w:t>
            </w:r>
          </w:p>
        </w:tc>
        <w:tc>
          <w:tcPr>
            <w:tcW w:w="1597" w:type="pct"/>
            <w:noWrap/>
            <w:hideMark/>
          </w:tcPr>
          <w:p w14:paraId="1D182CD2"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437C340E" w14:textId="77777777" w:rsidR="00413CB7" w:rsidRPr="00413CB7" w:rsidRDefault="00413CB7" w:rsidP="00413CB7">
            <w:pPr>
              <w:spacing w:after="0"/>
              <w:ind w:right="113"/>
              <w:jc w:val="right"/>
              <w:rPr>
                <w:szCs w:val="20"/>
              </w:rPr>
            </w:pPr>
            <w:r w:rsidRPr="00413CB7">
              <w:rPr>
                <w:szCs w:val="20"/>
              </w:rPr>
              <w:t>67.51</w:t>
            </w:r>
          </w:p>
        </w:tc>
        <w:tc>
          <w:tcPr>
            <w:tcW w:w="770" w:type="pct"/>
            <w:noWrap/>
            <w:hideMark/>
          </w:tcPr>
          <w:p w14:paraId="0EE5C6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034FD6" w14:textId="77777777" w:rsidR="00413CB7" w:rsidRPr="00413CB7" w:rsidRDefault="00413CB7" w:rsidP="00413CB7">
            <w:pPr>
              <w:spacing w:after="0"/>
              <w:jc w:val="right"/>
              <w:rPr>
                <w:szCs w:val="20"/>
              </w:rPr>
            </w:pPr>
            <w:r w:rsidRPr="00413CB7">
              <w:rPr>
                <w:szCs w:val="20"/>
              </w:rPr>
              <w:t>15.5.2014</w:t>
            </w:r>
          </w:p>
        </w:tc>
      </w:tr>
      <w:tr w:rsidR="00413CB7" w:rsidRPr="00413CB7" w14:paraId="7E951D58" w14:textId="77777777" w:rsidTr="005B36B0">
        <w:trPr>
          <w:trHeight w:val="20"/>
        </w:trPr>
        <w:tc>
          <w:tcPr>
            <w:tcW w:w="1756" w:type="pct"/>
            <w:noWrap/>
            <w:hideMark/>
          </w:tcPr>
          <w:p w14:paraId="263A9A3B" w14:textId="77777777" w:rsidR="00413CB7" w:rsidRPr="00413CB7" w:rsidRDefault="00413CB7" w:rsidP="00413CB7">
            <w:pPr>
              <w:spacing w:after="0"/>
              <w:jc w:val="left"/>
              <w:rPr>
                <w:szCs w:val="20"/>
              </w:rPr>
            </w:pPr>
            <w:r w:rsidRPr="00413CB7">
              <w:rPr>
                <w:szCs w:val="20"/>
              </w:rPr>
              <w:t>Adtrans Automotive Group</w:t>
            </w:r>
          </w:p>
        </w:tc>
        <w:tc>
          <w:tcPr>
            <w:tcW w:w="1597" w:type="pct"/>
            <w:noWrap/>
            <w:hideMark/>
          </w:tcPr>
          <w:p w14:paraId="313B921E"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556143B7" w14:textId="77777777" w:rsidR="00413CB7" w:rsidRPr="00413CB7" w:rsidRDefault="00413CB7" w:rsidP="00413CB7">
            <w:pPr>
              <w:spacing w:after="0"/>
              <w:ind w:right="113"/>
              <w:jc w:val="right"/>
              <w:rPr>
                <w:szCs w:val="20"/>
              </w:rPr>
            </w:pPr>
            <w:r w:rsidRPr="00413CB7">
              <w:rPr>
                <w:szCs w:val="20"/>
              </w:rPr>
              <w:t>44.14</w:t>
            </w:r>
          </w:p>
        </w:tc>
        <w:tc>
          <w:tcPr>
            <w:tcW w:w="770" w:type="pct"/>
            <w:noWrap/>
            <w:hideMark/>
          </w:tcPr>
          <w:p w14:paraId="0F6FB3E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545D89" w14:textId="77777777" w:rsidR="00413CB7" w:rsidRPr="00413CB7" w:rsidRDefault="00413CB7" w:rsidP="00413CB7">
            <w:pPr>
              <w:spacing w:after="0"/>
              <w:jc w:val="right"/>
              <w:rPr>
                <w:szCs w:val="20"/>
              </w:rPr>
            </w:pPr>
            <w:r w:rsidRPr="00413CB7">
              <w:rPr>
                <w:szCs w:val="20"/>
              </w:rPr>
              <w:t>26.7.2013</w:t>
            </w:r>
          </w:p>
        </w:tc>
      </w:tr>
      <w:tr w:rsidR="00413CB7" w:rsidRPr="00413CB7" w14:paraId="1B59CD62" w14:textId="77777777" w:rsidTr="005B36B0">
        <w:trPr>
          <w:trHeight w:val="20"/>
        </w:trPr>
        <w:tc>
          <w:tcPr>
            <w:tcW w:w="1756" w:type="pct"/>
            <w:noWrap/>
            <w:hideMark/>
          </w:tcPr>
          <w:p w14:paraId="3993AB3C" w14:textId="77777777" w:rsidR="00413CB7" w:rsidRPr="00413CB7" w:rsidRDefault="00413CB7" w:rsidP="00413CB7">
            <w:pPr>
              <w:spacing w:after="0"/>
              <w:jc w:val="left"/>
              <w:rPr>
                <w:szCs w:val="20"/>
              </w:rPr>
            </w:pPr>
            <w:r w:rsidRPr="00413CB7">
              <w:rPr>
                <w:szCs w:val="20"/>
              </w:rPr>
              <w:t>Afrah Ali</w:t>
            </w:r>
          </w:p>
        </w:tc>
        <w:tc>
          <w:tcPr>
            <w:tcW w:w="1597" w:type="pct"/>
            <w:noWrap/>
            <w:hideMark/>
          </w:tcPr>
          <w:p w14:paraId="711CF6C8"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7F345CA0" w14:textId="77777777" w:rsidR="00413CB7" w:rsidRPr="00413CB7" w:rsidRDefault="00413CB7" w:rsidP="00413CB7">
            <w:pPr>
              <w:spacing w:after="0"/>
              <w:ind w:right="113"/>
              <w:jc w:val="right"/>
              <w:rPr>
                <w:szCs w:val="20"/>
              </w:rPr>
            </w:pPr>
            <w:r w:rsidRPr="00413CB7">
              <w:rPr>
                <w:szCs w:val="20"/>
              </w:rPr>
              <w:t>27.74</w:t>
            </w:r>
          </w:p>
        </w:tc>
        <w:tc>
          <w:tcPr>
            <w:tcW w:w="770" w:type="pct"/>
            <w:noWrap/>
            <w:hideMark/>
          </w:tcPr>
          <w:p w14:paraId="16D25D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5F0544" w14:textId="77777777" w:rsidR="00413CB7" w:rsidRPr="00413CB7" w:rsidRDefault="00413CB7" w:rsidP="00413CB7">
            <w:pPr>
              <w:spacing w:after="0"/>
              <w:jc w:val="right"/>
              <w:rPr>
                <w:szCs w:val="20"/>
              </w:rPr>
            </w:pPr>
            <w:r w:rsidRPr="00413CB7">
              <w:rPr>
                <w:szCs w:val="20"/>
              </w:rPr>
              <w:t>1.11.2013</w:t>
            </w:r>
          </w:p>
        </w:tc>
      </w:tr>
      <w:tr w:rsidR="00413CB7" w:rsidRPr="00413CB7" w14:paraId="4EDF8BB4" w14:textId="77777777" w:rsidTr="005B36B0">
        <w:trPr>
          <w:trHeight w:val="20"/>
        </w:trPr>
        <w:tc>
          <w:tcPr>
            <w:tcW w:w="1756" w:type="pct"/>
            <w:noWrap/>
            <w:hideMark/>
          </w:tcPr>
          <w:p w14:paraId="5F28ED9C" w14:textId="77777777" w:rsidR="00413CB7" w:rsidRPr="00413CB7" w:rsidRDefault="00413CB7" w:rsidP="00413CB7">
            <w:pPr>
              <w:spacing w:after="0"/>
              <w:jc w:val="left"/>
              <w:rPr>
                <w:szCs w:val="20"/>
              </w:rPr>
            </w:pPr>
            <w:r w:rsidRPr="00413CB7">
              <w:rPr>
                <w:szCs w:val="20"/>
              </w:rPr>
              <w:t>Ageis Jankus</w:t>
            </w:r>
          </w:p>
        </w:tc>
        <w:tc>
          <w:tcPr>
            <w:tcW w:w="1597" w:type="pct"/>
            <w:noWrap/>
            <w:hideMark/>
          </w:tcPr>
          <w:p w14:paraId="40305EAD" w14:textId="77777777"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14:paraId="1AACE6FF" w14:textId="77777777" w:rsidR="00413CB7" w:rsidRPr="00413CB7" w:rsidRDefault="00413CB7" w:rsidP="00413CB7">
            <w:pPr>
              <w:spacing w:after="0"/>
              <w:ind w:right="113"/>
              <w:jc w:val="right"/>
              <w:rPr>
                <w:szCs w:val="20"/>
              </w:rPr>
            </w:pPr>
            <w:r w:rsidRPr="00413CB7">
              <w:rPr>
                <w:szCs w:val="20"/>
              </w:rPr>
              <w:t>81.65</w:t>
            </w:r>
          </w:p>
        </w:tc>
        <w:tc>
          <w:tcPr>
            <w:tcW w:w="770" w:type="pct"/>
            <w:noWrap/>
            <w:hideMark/>
          </w:tcPr>
          <w:p w14:paraId="762677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C0E35F" w14:textId="77777777" w:rsidR="00413CB7" w:rsidRPr="00413CB7" w:rsidRDefault="00413CB7" w:rsidP="00413CB7">
            <w:pPr>
              <w:spacing w:after="0"/>
              <w:jc w:val="right"/>
              <w:rPr>
                <w:szCs w:val="20"/>
              </w:rPr>
            </w:pPr>
            <w:r w:rsidRPr="00413CB7">
              <w:rPr>
                <w:szCs w:val="20"/>
              </w:rPr>
              <w:t>14.7.2014</w:t>
            </w:r>
          </w:p>
        </w:tc>
      </w:tr>
      <w:tr w:rsidR="00413CB7" w:rsidRPr="00413CB7" w14:paraId="19CC8295" w14:textId="77777777" w:rsidTr="005B36B0">
        <w:trPr>
          <w:trHeight w:val="20"/>
        </w:trPr>
        <w:tc>
          <w:tcPr>
            <w:tcW w:w="1756" w:type="pct"/>
            <w:noWrap/>
            <w:hideMark/>
          </w:tcPr>
          <w:p w14:paraId="70FF4A36" w14:textId="77777777" w:rsidR="00413CB7" w:rsidRPr="00413CB7" w:rsidRDefault="00413CB7" w:rsidP="00413CB7">
            <w:pPr>
              <w:spacing w:after="0"/>
              <w:jc w:val="left"/>
              <w:rPr>
                <w:szCs w:val="20"/>
              </w:rPr>
            </w:pPr>
            <w:r w:rsidRPr="00413CB7">
              <w:rPr>
                <w:szCs w:val="20"/>
              </w:rPr>
              <w:t>Agnas Dudu</w:t>
            </w:r>
          </w:p>
        </w:tc>
        <w:tc>
          <w:tcPr>
            <w:tcW w:w="1597" w:type="pct"/>
            <w:noWrap/>
            <w:hideMark/>
          </w:tcPr>
          <w:p w14:paraId="0CCEE0F2"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779869F8" w14:textId="77777777" w:rsidR="00413CB7" w:rsidRPr="00413CB7" w:rsidRDefault="00413CB7" w:rsidP="00413CB7">
            <w:pPr>
              <w:spacing w:after="0"/>
              <w:ind w:right="113"/>
              <w:jc w:val="right"/>
              <w:rPr>
                <w:szCs w:val="20"/>
              </w:rPr>
            </w:pPr>
            <w:r w:rsidRPr="00413CB7">
              <w:rPr>
                <w:szCs w:val="20"/>
              </w:rPr>
              <w:t>616.85</w:t>
            </w:r>
          </w:p>
        </w:tc>
        <w:tc>
          <w:tcPr>
            <w:tcW w:w="770" w:type="pct"/>
            <w:noWrap/>
            <w:hideMark/>
          </w:tcPr>
          <w:p w14:paraId="2D2648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C8936D" w14:textId="77777777" w:rsidR="00413CB7" w:rsidRPr="00413CB7" w:rsidRDefault="00413CB7" w:rsidP="00413CB7">
            <w:pPr>
              <w:spacing w:after="0"/>
              <w:jc w:val="right"/>
              <w:rPr>
                <w:szCs w:val="20"/>
              </w:rPr>
            </w:pPr>
            <w:r w:rsidRPr="00413CB7">
              <w:rPr>
                <w:szCs w:val="20"/>
              </w:rPr>
              <w:t>15.5.2014</w:t>
            </w:r>
          </w:p>
        </w:tc>
      </w:tr>
      <w:tr w:rsidR="00413CB7" w:rsidRPr="00413CB7" w14:paraId="6ABDDBC0" w14:textId="77777777" w:rsidTr="005B36B0">
        <w:trPr>
          <w:trHeight w:val="20"/>
        </w:trPr>
        <w:tc>
          <w:tcPr>
            <w:tcW w:w="1756" w:type="pct"/>
            <w:noWrap/>
            <w:hideMark/>
          </w:tcPr>
          <w:p w14:paraId="55BA5AA1" w14:textId="77777777" w:rsidR="00413CB7" w:rsidRPr="00413CB7" w:rsidRDefault="00413CB7" w:rsidP="00413CB7">
            <w:pPr>
              <w:spacing w:after="0"/>
              <w:jc w:val="left"/>
              <w:rPr>
                <w:szCs w:val="20"/>
              </w:rPr>
            </w:pPr>
            <w:r w:rsidRPr="00413CB7">
              <w:rPr>
                <w:szCs w:val="20"/>
              </w:rPr>
              <w:t>Agnas Dudu</w:t>
            </w:r>
          </w:p>
        </w:tc>
        <w:tc>
          <w:tcPr>
            <w:tcW w:w="1597" w:type="pct"/>
            <w:noWrap/>
            <w:hideMark/>
          </w:tcPr>
          <w:p w14:paraId="6933BDC9"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0104A60F" w14:textId="77777777" w:rsidR="00413CB7" w:rsidRPr="00413CB7" w:rsidRDefault="00413CB7" w:rsidP="00413CB7">
            <w:pPr>
              <w:spacing w:after="0"/>
              <w:ind w:right="113"/>
              <w:jc w:val="right"/>
              <w:rPr>
                <w:szCs w:val="20"/>
              </w:rPr>
            </w:pPr>
            <w:r w:rsidRPr="00413CB7">
              <w:rPr>
                <w:szCs w:val="20"/>
              </w:rPr>
              <w:t>42.37</w:t>
            </w:r>
          </w:p>
        </w:tc>
        <w:tc>
          <w:tcPr>
            <w:tcW w:w="770" w:type="pct"/>
            <w:noWrap/>
            <w:hideMark/>
          </w:tcPr>
          <w:p w14:paraId="2A633F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82387D" w14:textId="77777777" w:rsidR="00413CB7" w:rsidRPr="00413CB7" w:rsidRDefault="00413CB7" w:rsidP="00413CB7">
            <w:pPr>
              <w:spacing w:after="0"/>
              <w:jc w:val="right"/>
              <w:rPr>
                <w:szCs w:val="20"/>
              </w:rPr>
            </w:pPr>
            <w:r w:rsidRPr="00413CB7">
              <w:rPr>
                <w:szCs w:val="20"/>
              </w:rPr>
              <w:t>31.10.2013</w:t>
            </w:r>
          </w:p>
        </w:tc>
      </w:tr>
      <w:tr w:rsidR="00413CB7" w:rsidRPr="00413CB7" w14:paraId="43C2CDFA" w14:textId="77777777" w:rsidTr="005B36B0">
        <w:trPr>
          <w:trHeight w:val="20"/>
        </w:trPr>
        <w:tc>
          <w:tcPr>
            <w:tcW w:w="1756" w:type="pct"/>
            <w:noWrap/>
            <w:hideMark/>
          </w:tcPr>
          <w:p w14:paraId="10A45016" w14:textId="77777777" w:rsidR="00413CB7" w:rsidRPr="00413CB7" w:rsidRDefault="00413CB7" w:rsidP="00413CB7">
            <w:pPr>
              <w:spacing w:after="0"/>
              <w:jc w:val="left"/>
              <w:rPr>
                <w:szCs w:val="20"/>
              </w:rPr>
            </w:pPr>
            <w:r w:rsidRPr="00413CB7">
              <w:rPr>
                <w:szCs w:val="20"/>
              </w:rPr>
              <w:t>Agnew Podiatry</w:t>
            </w:r>
          </w:p>
        </w:tc>
        <w:tc>
          <w:tcPr>
            <w:tcW w:w="1597" w:type="pct"/>
            <w:noWrap/>
            <w:hideMark/>
          </w:tcPr>
          <w:p w14:paraId="0AA10EB9"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5FBE818F" w14:textId="77777777" w:rsidR="00413CB7" w:rsidRPr="00413CB7" w:rsidRDefault="00413CB7" w:rsidP="00413CB7">
            <w:pPr>
              <w:spacing w:after="0"/>
              <w:ind w:right="113"/>
              <w:jc w:val="right"/>
              <w:rPr>
                <w:szCs w:val="20"/>
              </w:rPr>
            </w:pPr>
            <w:r w:rsidRPr="00413CB7">
              <w:rPr>
                <w:szCs w:val="20"/>
              </w:rPr>
              <w:t>56.63</w:t>
            </w:r>
          </w:p>
        </w:tc>
        <w:tc>
          <w:tcPr>
            <w:tcW w:w="770" w:type="pct"/>
            <w:noWrap/>
            <w:hideMark/>
          </w:tcPr>
          <w:p w14:paraId="2A7D2730" w14:textId="77777777" w:rsidR="00413CB7" w:rsidRPr="00413CB7" w:rsidRDefault="00413CB7" w:rsidP="00413CB7">
            <w:pPr>
              <w:spacing w:after="0"/>
              <w:ind w:left="170"/>
              <w:jc w:val="left"/>
              <w:rPr>
                <w:szCs w:val="20"/>
              </w:rPr>
            </w:pPr>
            <w:r w:rsidRPr="00413CB7">
              <w:rPr>
                <w:szCs w:val="20"/>
              </w:rPr>
              <w:t>Refund 178501</w:t>
            </w:r>
          </w:p>
        </w:tc>
        <w:tc>
          <w:tcPr>
            <w:tcW w:w="453" w:type="pct"/>
            <w:noWrap/>
            <w:hideMark/>
          </w:tcPr>
          <w:p w14:paraId="1E5526EB" w14:textId="77777777" w:rsidR="00413CB7" w:rsidRPr="00413CB7" w:rsidRDefault="00413CB7" w:rsidP="00413CB7">
            <w:pPr>
              <w:spacing w:after="0"/>
              <w:jc w:val="right"/>
              <w:rPr>
                <w:szCs w:val="20"/>
              </w:rPr>
            </w:pPr>
            <w:r w:rsidRPr="00413CB7">
              <w:rPr>
                <w:szCs w:val="20"/>
              </w:rPr>
              <w:t>20.9.2013</w:t>
            </w:r>
          </w:p>
        </w:tc>
      </w:tr>
      <w:tr w:rsidR="00413CB7" w:rsidRPr="00413CB7" w14:paraId="662FC4B8" w14:textId="77777777" w:rsidTr="005B36B0">
        <w:trPr>
          <w:trHeight w:val="20"/>
        </w:trPr>
        <w:tc>
          <w:tcPr>
            <w:tcW w:w="1756" w:type="pct"/>
            <w:noWrap/>
            <w:hideMark/>
          </w:tcPr>
          <w:p w14:paraId="2364CA09" w14:textId="77777777" w:rsidR="00413CB7" w:rsidRPr="00413CB7" w:rsidRDefault="00413CB7" w:rsidP="00413CB7">
            <w:pPr>
              <w:spacing w:after="0"/>
              <w:jc w:val="left"/>
              <w:rPr>
                <w:szCs w:val="20"/>
              </w:rPr>
            </w:pPr>
            <w:r w:rsidRPr="00413CB7">
              <w:rPr>
                <w:szCs w:val="20"/>
              </w:rPr>
              <w:t>Agron Cena</w:t>
            </w:r>
          </w:p>
        </w:tc>
        <w:tc>
          <w:tcPr>
            <w:tcW w:w="1597" w:type="pct"/>
            <w:noWrap/>
            <w:hideMark/>
          </w:tcPr>
          <w:p w14:paraId="6CA7896B"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724FB904" w14:textId="77777777" w:rsidR="00413CB7" w:rsidRPr="00413CB7" w:rsidRDefault="00413CB7" w:rsidP="00413CB7">
            <w:pPr>
              <w:spacing w:after="0"/>
              <w:ind w:right="113"/>
              <w:jc w:val="right"/>
              <w:rPr>
                <w:szCs w:val="20"/>
              </w:rPr>
            </w:pPr>
            <w:r w:rsidRPr="00413CB7">
              <w:rPr>
                <w:szCs w:val="20"/>
              </w:rPr>
              <w:t>13.83</w:t>
            </w:r>
          </w:p>
        </w:tc>
        <w:tc>
          <w:tcPr>
            <w:tcW w:w="770" w:type="pct"/>
            <w:noWrap/>
            <w:hideMark/>
          </w:tcPr>
          <w:p w14:paraId="7779C5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89E556" w14:textId="77777777" w:rsidR="00413CB7" w:rsidRPr="00413CB7" w:rsidRDefault="00413CB7" w:rsidP="00413CB7">
            <w:pPr>
              <w:spacing w:after="0"/>
              <w:jc w:val="right"/>
              <w:rPr>
                <w:szCs w:val="20"/>
              </w:rPr>
            </w:pPr>
            <w:r w:rsidRPr="00413CB7">
              <w:rPr>
                <w:szCs w:val="20"/>
              </w:rPr>
              <w:t>30.5.2013</w:t>
            </w:r>
          </w:p>
        </w:tc>
      </w:tr>
      <w:tr w:rsidR="00413CB7" w:rsidRPr="00413CB7" w14:paraId="201D030A" w14:textId="77777777" w:rsidTr="005B36B0">
        <w:trPr>
          <w:trHeight w:val="20"/>
        </w:trPr>
        <w:tc>
          <w:tcPr>
            <w:tcW w:w="1756" w:type="pct"/>
            <w:noWrap/>
            <w:hideMark/>
          </w:tcPr>
          <w:p w14:paraId="519AB4B0" w14:textId="77777777" w:rsidR="00413CB7" w:rsidRPr="00413CB7" w:rsidRDefault="00413CB7" w:rsidP="00413CB7">
            <w:pPr>
              <w:spacing w:after="0"/>
              <w:jc w:val="left"/>
              <w:rPr>
                <w:szCs w:val="20"/>
              </w:rPr>
            </w:pPr>
            <w:r w:rsidRPr="00413CB7">
              <w:rPr>
                <w:szCs w:val="20"/>
              </w:rPr>
              <w:t>AHI Pty Ltd</w:t>
            </w:r>
          </w:p>
        </w:tc>
        <w:tc>
          <w:tcPr>
            <w:tcW w:w="1597" w:type="pct"/>
            <w:noWrap/>
            <w:hideMark/>
          </w:tcPr>
          <w:p w14:paraId="3712A8B8" w14:textId="77777777"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14:paraId="61DF5A15" w14:textId="77777777" w:rsidR="00413CB7" w:rsidRPr="00413CB7" w:rsidRDefault="00413CB7" w:rsidP="00413CB7">
            <w:pPr>
              <w:spacing w:after="0"/>
              <w:ind w:right="113"/>
              <w:jc w:val="right"/>
              <w:rPr>
                <w:szCs w:val="20"/>
              </w:rPr>
            </w:pPr>
            <w:r w:rsidRPr="00413CB7">
              <w:rPr>
                <w:szCs w:val="20"/>
              </w:rPr>
              <w:t>13.63</w:t>
            </w:r>
          </w:p>
        </w:tc>
        <w:tc>
          <w:tcPr>
            <w:tcW w:w="770" w:type="pct"/>
            <w:noWrap/>
            <w:hideMark/>
          </w:tcPr>
          <w:p w14:paraId="508FBD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588617" w14:textId="77777777" w:rsidR="00413CB7" w:rsidRPr="00413CB7" w:rsidRDefault="00413CB7" w:rsidP="00413CB7">
            <w:pPr>
              <w:spacing w:after="0"/>
              <w:jc w:val="right"/>
              <w:rPr>
                <w:szCs w:val="20"/>
              </w:rPr>
            </w:pPr>
            <w:r w:rsidRPr="00413CB7">
              <w:rPr>
                <w:szCs w:val="20"/>
              </w:rPr>
              <w:t>4.10.2013</w:t>
            </w:r>
          </w:p>
        </w:tc>
      </w:tr>
      <w:tr w:rsidR="00413CB7" w:rsidRPr="00413CB7" w14:paraId="46077D23" w14:textId="77777777" w:rsidTr="005B36B0">
        <w:trPr>
          <w:trHeight w:val="20"/>
        </w:trPr>
        <w:tc>
          <w:tcPr>
            <w:tcW w:w="1756" w:type="pct"/>
            <w:noWrap/>
            <w:hideMark/>
          </w:tcPr>
          <w:p w14:paraId="140A5294" w14:textId="77777777" w:rsidR="00413CB7" w:rsidRPr="00413CB7" w:rsidRDefault="00413CB7" w:rsidP="00413CB7">
            <w:pPr>
              <w:spacing w:after="0"/>
              <w:jc w:val="left"/>
              <w:rPr>
                <w:szCs w:val="20"/>
              </w:rPr>
            </w:pPr>
            <w:r w:rsidRPr="00413CB7">
              <w:rPr>
                <w:szCs w:val="20"/>
              </w:rPr>
              <w:t>AHI Pty Ltd</w:t>
            </w:r>
          </w:p>
        </w:tc>
        <w:tc>
          <w:tcPr>
            <w:tcW w:w="1597" w:type="pct"/>
            <w:noWrap/>
            <w:hideMark/>
          </w:tcPr>
          <w:p w14:paraId="6B0EB73A" w14:textId="77777777"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14:paraId="2E982681" w14:textId="77777777" w:rsidR="00413CB7" w:rsidRPr="00413CB7" w:rsidRDefault="00413CB7" w:rsidP="00413CB7">
            <w:pPr>
              <w:spacing w:after="0"/>
              <w:ind w:right="113"/>
              <w:jc w:val="right"/>
              <w:rPr>
                <w:szCs w:val="20"/>
              </w:rPr>
            </w:pPr>
            <w:r w:rsidRPr="00413CB7">
              <w:rPr>
                <w:szCs w:val="20"/>
              </w:rPr>
              <w:t>13.96</w:t>
            </w:r>
          </w:p>
        </w:tc>
        <w:tc>
          <w:tcPr>
            <w:tcW w:w="770" w:type="pct"/>
            <w:noWrap/>
            <w:hideMark/>
          </w:tcPr>
          <w:p w14:paraId="1E09F5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10E3FE" w14:textId="77777777" w:rsidR="00413CB7" w:rsidRPr="00413CB7" w:rsidRDefault="00413CB7" w:rsidP="00413CB7">
            <w:pPr>
              <w:spacing w:after="0"/>
              <w:jc w:val="right"/>
              <w:rPr>
                <w:szCs w:val="20"/>
              </w:rPr>
            </w:pPr>
            <w:r w:rsidRPr="00413CB7">
              <w:rPr>
                <w:szCs w:val="20"/>
              </w:rPr>
              <w:t>4.10.2013</w:t>
            </w:r>
          </w:p>
        </w:tc>
      </w:tr>
      <w:tr w:rsidR="00413CB7" w:rsidRPr="00413CB7" w14:paraId="2A3B10C1" w14:textId="77777777" w:rsidTr="005B36B0">
        <w:trPr>
          <w:trHeight w:val="20"/>
        </w:trPr>
        <w:tc>
          <w:tcPr>
            <w:tcW w:w="1756" w:type="pct"/>
            <w:noWrap/>
            <w:hideMark/>
          </w:tcPr>
          <w:p w14:paraId="285876EA" w14:textId="77777777" w:rsidR="00413CB7" w:rsidRPr="00413CB7" w:rsidRDefault="00413CB7" w:rsidP="00413CB7">
            <w:pPr>
              <w:spacing w:after="0"/>
              <w:jc w:val="left"/>
              <w:rPr>
                <w:szCs w:val="20"/>
              </w:rPr>
            </w:pPr>
            <w:r w:rsidRPr="00413CB7">
              <w:rPr>
                <w:szCs w:val="20"/>
              </w:rPr>
              <w:t>AHI Pty Ltd</w:t>
            </w:r>
          </w:p>
        </w:tc>
        <w:tc>
          <w:tcPr>
            <w:tcW w:w="1597" w:type="pct"/>
            <w:noWrap/>
            <w:hideMark/>
          </w:tcPr>
          <w:p w14:paraId="64D6C89F"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1EDB5EE5" w14:textId="77777777" w:rsidR="00413CB7" w:rsidRPr="00413CB7" w:rsidRDefault="00413CB7" w:rsidP="00413CB7">
            <w:pPr>
              <w:spacing w:after="0"/>
              <w:ind w:right="113"/>
              <w:jc w:val="right"/>
              <w:rPr>
                <w:szCs w:val="20"/>
              </w:rPr>
            </w:pPr>
            <w:r w:rsidRPr="00413CB7">
              <w:rPr>
                <w:szCs w:val="20"/>
              </w:rPr>
              <w:t>33.00</w:t>
            </w:r>
          </w:p>
        </w:tc>
        <w:tc>
          <w:tcPr>
            <w:tcW w:w="770" w:type="pct"/>
            <w:noWrap/>
            <w:hideMark/>
          </w:tcPr>
          <w:p w14:paraId="60D436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3EBF3B" w14:textId="77777777" w:rsidR="00413CB7" w:rsidRPr="00413CB7" w:rsidRDefault="00413CB7" w:rsidP="00413CB7">
            <w:pPr>
              <w:spacing w:after="0"/>
              <w:jc w:val="right"/>
              <w:rPr>
                <w:szCs w:val="20"/>
              </w:rPr>
            </w:pPr>
            <w:r w:rsidRPr="00413CB7">
              <w:rPr>
                <w:szCs w:val="20"/>
              </w:rPr>
              <w:t>11.4.2013</w:t>
            </w:r>
          </w:p>
        </w:tc>
      </w:tr>
      <w:tr w:rsidR="00413CB7" w:rsidRPr="00413CB7" w14:paraId="039F9BD3" w14:textId="77777777" w:rsidTr="005B36B0">
        <w:trPr>
          <w:trHeight w:val="20"/>
        </w:trPr>
        <w:tc>
          <w:tcPr>
            <w:tcW w:w="1756" w:type="pct"/>
            <w:noWrap/>
            <w:hideMark/>
          </w:tcPr>
          <w:p w14:paraId="36FE792E" w14:textId="77777777" w:rsidR="00413CB7" w:rsidRPr="00413CB7" w:rsidRDefault="00413CB7" w:rsidP="00413CB7">
            <w:pPr>
              <w:spacing w:after="0"/>
              <w:jc w:val="left"/>
              <w:rPr>
                <w:szCs w:val="20"/>
              </w:rPr>
            </w:pPr>
            <w:r w:rsidRPr="00413CB7">
              <w:rPr>
                <w:szCs w:val="20"/>
              </w:rPr>
              <w:t>Ahmed Alkhazraj</w:t>
            </w:r>
          </w:p>
        </w:tc>
        <w:tc>
          <w:tcPr>
            <w:tcW w:w="1597" w:type="pct"/>
            <w:noWrap/>
            <w:hideMark/>
          </w:tcPr>
          <w:p w14:paraId="5B7BB4F9" w14:textId="77777777" w:rsidR="00413CB7" w:rsidRPr="00413CB7" w:rsidRDefault="00413CB7" w:rsidP="00413CB7">
            <w:pPr>
              <w:spacing w:after="0"/>
              <w:ind w:left="113"/>
              <w:jc w:val="left"/>
              <w:rPr>
                <w:szCs w:val="20"/>
              </w:rPr>
            </w:pPr>
            <w:r w:rsidRPr="00413CB7">
              <w:rPr>
                <w:szCs w:val="20"/>
              </w:rPr>
              <w:t>GLENSIDE, SA 5065</w:t>
            </w:r>
          </w:p>
        </w:tc>
        <w:tc>
          <w:tcPr>
            <w:tcW w:w="424" w:type="pct"/>
            <w:noWrap/>
            <w:hideMark/>
          </w:tcPr>
          <w:p w14:paraId="33DA977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3F07B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BED936" w14:textId="77777777" w:rsidR="00413CB7" w:rsidRPr="00413CB7" w:rsidRDefault="00413CB7" w:rsidP="00413CB7">
            <w:pPr>
              <w:spacing w:after="0"/>
              <w:jc w:val="right"/>
              <w:rPr>
                <w:szCs w:val="20"/>
              </w:rPr>
            </w:pPr>
            <w:r w:rsidRPr="00413CB7">
              <w:rPr>
                <w:szCs w:val="20"/>
              </w:rPr>
              <w:t>7.8.2013</w:t>
            </w:r>
          </w:p>
        </w:tc>
      </w:tr>
      <w:tr w:rsidR="00413CB7" w:rsidRPr="00413CB7" w14:paraId="1D5C2187" w14:textId="77777777" w:rsidTr="005B36B0">
        <w:trPr>
          <w:trHeight w:val="20"/>
        </w:trPr>
        <w:tc>
          <w:tcPr>
            <w:tcW w:w="1756" w:type="pct"/>
            <w:noWrap/>
            <w:hideMark/>
          </w:tcPr>
          <w:p w14:paraId="1D29B1C4" w14:textId="77777777" w:rsidR="00413CB7" w:rsidRPr="00413CB7" w:rsidRDefault="00413CB7" w:rsidP="00413CB7">
            <w:pPr>
              <w:spacing w:after="0"/>
              <w:jc w:val="left"/>
              <w:rPr>
                <w:szCs w:val="20"/>
              </w:rPr>
            </w:pPr>
            <w:r w:rsidRPr="00413CB7">
              <w:rPr>
                <w:szCs w:val="20"/>
              </w:rPr>
              <w:t>Ahmed Bassal</w:t>
            </w:r>
          </w:p>
        </w:tc>
        <w:tc>
          <w:tcPr>
            <w:tcW w:w="1597" w:type="pct"/>
            <w:noWrap/>
            <w:hideMark/>
          </w:tcPr>
          <w:p w14:paraId="639563F3"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75284082" w14:textId="77777777" w:rsidR="00413CB7" w:rsidRPr="00413CB7" w:rsidRDefault="00413CB7" w:rsidP="00413CB7">
            <w:pPr>
              <w:spacing w:after="0"/>
              <w:ind w:right="113"/>
              <w:jc w:val="right"/>
              <w:rPr>
                <w:szCs w:val="20"/>
              </w:rPr>
            </w:pPr>
            <w:r w:rsidRPr="00413CB7">
              <w:rPr>
                <w:szCs w:val="20"/>
              </w:rPr>
              <w:t>30.38</w:t>
            </w:r>
          </w:p>
        </w:tc>
        <w:tc>
          <w:tcPr>
            <w:tcW w:w="770" w:type="pct"/>
            <w:noWrap/>
            <w:hideMark/>
          </w:tcPr>
          <w:p w14:paraId="243FB6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3FE5B5" w14:textId="77777777" w:rsidR="00413CB7" w:rsidRPr="00413CB7" w:rsidRDefault="00413CB7" w:rsidP="00413CB7">
            <w:pPr>
              <w:spacing w:after="0"/>
              <w:jc w:val="right"/>
              <w:rPr>
                <w:szCs w:val="20"/>
              </w:rPr>
            </w:pPr>
            <w:r w:rsidRPr="00413CB7">
              <w:rPr>
                <w:szCs w:val="20"/>
              </w:rPr>
              <w:t>16.5.2013</w:t>
            </w:r>
          </w:p>
        </w:tc>
      </w:tr>
      <w:tr w:rsidR="00413CB7" w:rsidRPr="00413CB7" w14:paraId="0097DE67" w14:textId="77777777" w:rsidTr="005B36B0">
        <w:trPr>
          <w:trHeight w:val="20"/>
        </w:trPr>
        <w:tc>
          <w:tcPr>
            <w:tcW w:w="1756" w:type="pct"/>
            <w:noWrap/>
            <w:hideMark/>
          </w:tcPr>
          <w:p w14:paraId="727F0A89" w14:textId="77777777" w:rsidR="00413CB7" w:rsidRPr="00413CB7" w:rsidRDefault="00413CB7" w:rsidP="00413CB7">
            <w:pPr>
              <w:spacing w:after="0"/>
              <w:jc w:val="left"/>
              <w:rPr>
                <w:szCs w:val="20"/>
              </w:rPr>
            </w:pPr>
            <w:r w:rsidRPr="00413CB7">
              <w:rPr>
                <w:szCs w:val="20"/>
              </w:rPr>
              <w:t>Ahmed Baytlasca</w:t>
            </w:r>
          </w:p>
        </w:tc>
        <w:tc>
          <w:tcPr>
            <w:tcW w:w="1597" w:type="pct"/>
            <w:noWrap/>
            <w:hideMark/>
          </w:tcPr>
          <w:p w14:paraId="0EC42973"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1676E809" w14:textId="77777777" w:rsidR="00413CB7" w:rsidRPr="00413CB7" w:rsidRDefault="00413CB7" w:rsidP="00413CB7">
            <w:pPr>
              <w:spacing w:after="0"/>
              <w:ind w:right="113"/>
              <w:jc w:val="right"/>
              <w:rPr>
                <w:szCs w:val="20"/>
              </w:rPr>
            </w:pPr>
            <w:r w:rsidRPr="00413CB7">
              <w:rPr>
                <w:szCs w:val="20"/>
              </w:rPr>
              <w:t>171.16</w:t>
            </w:r>
          </w:p>
        </w:tc>
        <w:tc>
          <w:tcPr>
            <w:tcW w:w="770" w:type="pct"/>
            <w:noWrap/>
            <w:hideMark/>
          </w:tcPr>
          <w:p w14:paraId="6AB071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F1640C" w14:textId="77777777" w:rsidR="00413CB7" w:rsidRPr="00413CB7" w:rsidRDefault="00413CB7" w:rsidP="00413CB7">
            <w:pPr>
              <w:spacing w:after="0"/>
              <w:jc w:val="right"/>
              <w:rPr>
                <w:szCs w:val="20"/>
              </w:rPr>
            </w:pPr>
            <w:r w:rsidRPr="00413CB7">
              <w:rPr>
                <w:szCs w:val="20"/>
              </w:rPr>
              <w:t>15.11.2013</w:t>
            </w:r>
          </w:p>
        </w:tc>
      </w:tr>
      <w:tr w:rsidR="00413CB7" w:rsidRPr="00413CB7" w14:paraId="6FFC5CF1" w14:textId="77777777" w:rsidTr="005B36B0">
        <w:trPr>
          <w:trHeight w:val="20"/>
        </w:trPr>
        <w:tc>
          <w:tcPr>
            <w:tcW w:w="1756" w:type="pct"/>
            <w:noWrap/>
            <w:hideMark/>
          </w:tcPr>
          <w:p w14:paraId="5D3BD82D" w14:textId="77777777" w:rsidR="00413CB7" w:rsidRPr="00413CB7" w:rsidRDefault="00413CB7" w:rsidP="00413CB7">
            <w:pPr>
              <w:spacing w:after="0"/>
              <w:jc w:val="left"/>
              <w:rPr>
                <w:szCs w:val="20"/>
              </w:rPr>
            </w:pPr>
            <w:r w:rsidRPr="00413CB7">
              <w:rPr>
                <w:szCs w:val="20"/>
              </w:rPr>
              <w:t>Ailsa Callahan</w:t>
            </w:r>
          </w:p>
        </w:tc>
        <w:tc>
          <w:tcPr>
            <w:tcW w:w="1597" w:type="pct"/>
            <w:noWrap/>
            <w:hideMark/>
          </w:tcPr>
          <w:p w14:paraId="5BE1307B"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690DC6D5" w14:textId="77777777" w:rsidR="00413CB7" w:rsidRPr="00413CB7" w:rsidRDefault="00413CB7" w:rsidP="00413CB7">
            <w:pPr>
              <w:spacing w:after="0"/>
              <w:ind w:right="113"/>
              <w:jc w:val="right"/>
              <w:rPr>
                <w:szCs w:val="20"/>
              </w:rPr>
            </w:pPr>
            <w:r w:rsidRPr="00413CB7">
              <w:rPr>
                <w:szCs w:val="20"/>
              </w:rPr>
              <w:t>66.54</w:t>
            </w:r>
          </w:p>
        </w:tc>
        <w:tc>
          <w:tcPr>
            <w:tcW w:w="770" w:type="pct"/>
            <w:noWrap/>
            <w:hideMark/>
          </w:tcPr>
          <w:p w14:paraId="5091C5A6" w14:textId="77777777" w:rsidR="00413CB7" w:rsidRPr="00413CB7" w:rsidRDefault="00413CB7" w:rsidP="00413CB7">
            <w:pPr>
              <w:spacing w:after="0"/>
              <w:ind w:left="170"/>
              <w:jc w:val="left"/>
              <w:rPr>
                <w:szCs w:val="20"/>
              </w:rPr>
            </w:pPr>
            <w:r w:rsidRPr="00413CB7">
              <w:rPr>
                <w:szCs w:val="20"/>
              </w:rPr>
              <w:t>Refund 161773</w:t>
            </w:r>
          </w:p>
        </w:tc>
        <w:tc>
          <w:tcPr>
            <w:tcW w:w="453" w:type="pct"/>
            <w:noWrap/>
            <w:hideMark/>
          </w:tcPr>
          <w:p w14:paraId="03585D35" w14:textId="77777777" w:rsidR="00413CB7" w:rsidRPr="00413CB7" w:rsidRDefault="00413CB7" w:rsidP="00413CB7">
            <w:pPr>
              <w:spacing w:after="0"/>
              <w:jc w:val="right"/>
              <w:rPr>
                <w:szCs w:val="20"/>
              </w:rPr>
            </w:pPr>
            <w:r w:rsidRPr="00413CB7">
              <w:rPr>
                <w:szCs w:val="20"/>
              </w:rPr>
              <w:t>14.5.2013</w:t>
            </w:r>
          </w:p>
        </w:tc>
      </w:tr>
      <w:tr w:rsidR="00413CB7" w:rsidRPr="00413CB7" w14:paraId="15E23BA6" w14:textId="77777777" w:rsidTr="005B36B0">
        <w:trPr>
          <w:trHeight w:val="20"/>
        </w:trPr>
        <w:tc>
          <w:tcPr>
            <w:tcW w:w="1756" w:type="pct"/>
            <w:noWrap/>
            <w:hideMark/>
          </w:tcPr>
          <w:p w14:paraId="3F868D93" w14:textId="77777777" w:rsidR="00413CB7" w:rsidRPr="00413CB7" w:rsidRDefault="00413CB7" w:rsidP="00413CB7">
            <w:pPr>
              <w:spacing w:after="0"/>
              <w:jc w:val="left"/>
              <w:rPr>
                <w:szCs w:val="20"/>
              </w:rPr>
            </w:pPr>
            <w:r w:rsidRPr="00413CB7">
              <w:rPr>
                <w:szCs w:val="20"/>
              </w:rPr>
              <w:t>Aimee Marshall</w:t>
            </w:r>
          </w:p>
        </w:tc>
        <w:tc>
          <w:tcPr>
            <w:tcW w:w="1597" w:type="pct"/>
            <w:noWrap/>
            <w:hideMark/>
          </w:tcPr>
          <w:p w14:paraId="27F21C57" w14:textId="77777777" w:rsidR="00413CB7" w:rsidRPr="00413CB7" w:rsidRDefault="00413CB7" w:rsidP="00413CB7">
            <w:pPr>
              <w:spacing w:after="0"/>
              <w:ind w:left="113"/>
              <w:jc w:val="left"/>
              <w:rPr>
                <w:szCs w:val="20"/>
              </w:rPr>
            </w:pPr>
            <w:r w:rsidRPr="00413CB7">
              <w:rPr>
                <w:szCs w:val="20"/>
              </w:rPr>
              <w:t>CRAFERS, SA 5152</w:t>
            </w:r>
          </w:p>
        </w:tc>
        <w:tc>
          <w:tcPr>
            <w:tcW w:w="424" w:type="pct"/>
            <w:noWrap/>
            <w:hideMark/>
          </w:tcPr>
          <w:p w14:paraId="0E360A94" w14:textId="77777777" w:rsidR="00413CB7" w:rsidRPr="00413CB7" w:rsidRDefault="00413CB7" w:rsidP="00413CB7">
            <w:pPr>
              <w:spacing w:after="0"/>
              <w:ind w:right="113"/>
              <w:jc w:val="right"/>
              <w:rPr>
                <w:szCs w:val="20"/>
              </w:rPr>
            </w:pPr>
            <w:r w:rsidRPr="00413CB7">
              <w:rPr>
                <w:szCs w:val="20"/>
              </w:rPr>
              <w:t>99.37</w:t>
            </w:r>
          </w:p>
        </w:tc>
        <w:tc>
          <w:tcPr>
            <w:tcW w:w="770" w:type="pct"/>
            <w:noWrap/>
            <w:hideMark/>
          </w:tcPr>
          <w:p w14:paraId="4A4082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DAF47E" w14:textId="77777777" w:rsidR="00413CB7" w:rsidRPr="00413CB7" w:rsidRDefault="00413CB7" w:rsidP="00413CB7">
            <w:pPr>
              <w:spacing w:after="0"/>
              <w:jc w:val="right"/>
              <w:rPr>
                <w:szCs w:val="20"/>
              </w:rPr>
            </w:pPr>
            <w:r w:rsidRPr="00413CB7">
              <w:rPr>
                <w:szCs w:val="20"/>
              </w:rPr>
              <w:t>1.8.2013</w:t>
            </w:r>
          </w:p>
        </w:tc>
      </w:tr>
      <w:tr w:rsidR="00413CB7" w:rsidRPr="00413CB7" w14:paraId="3E46A470" w14:textId="77777777" w:rsidTr="005B36B0">
        <w:trPr>
          <w:trHeight w:val="20"/>
        </w:trPr>
        <w:tc>
          <w:tcPr>
            <w:tcW w:w="1756" w:type="pct"/>
            <w:noWrap/>
            <w:hideMark/>
          </w:tcPr>
          <w:p w14:paraId="231719C9" w14:textId="77777777" w:rsidR="00413CB7" w:rsidRPr="00413CB7" w:rsidRDefault="00413CB7" w:rsidP="00413CB7">
            <w:pPr>
              <w:spacing w:after="0"/>
              <w:jc w:val="left"/>
              <w:rPr>
                <w:szCs w:val="20"/>
              </w:rPr>
            </w:pPr>
            <w:r w:rsidRPr="00413CB7">
              <w:rPr>
                <w:szCs w:val="20"/>
              </w:rPr>
              <w:t>Aimee Saunders-West</w:t>
            </w:r>
          </w:p>
        </w:tc>
        <w:tc>
          <w:tcPr>
            <w:tcW w:w="1597" w:type="pct"/>
            <w:noWrap/>
            <w:hideMark/>
          </w:tcPr>
          <w:p w14:paraId="4844FCA0"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199C6057" w14:textId="77777777" w:rsidR="00413CB7" w:rsidRPr="00413CB7" w:rsidRDefault="00413CB7" w:rsidP="00413CB7">
            <w:pPr>
              <w:spacing w:after="0"/>
              <w:ind w:right="113"/>
              <w:jc w:val="right"/>
              <w:rPr>
                <w:szCs w:val="20"/>
              </w:rPr>
            </w:pPr>
            <w:r w:rsidRPr="00413CB7">
              <w:rPr>
                <w:szCs w:val="20"/>
              </w:rPr>
              <w:t>33.71</w:t>
            </w:r>
          </w:p>
        </w:tc>
        <w:tc>
          <w:tcPr>
            <w:tcW w:w="770" w:type="pct"/>
            <w:noWrap/>
            <w:hideMark/>
          </w:tcPr>
          <w:p w14:paraId="1F28B7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1E5242" w14:textId="77777777" w:rsidR="00413CB7" w:rsidRPr="00413CB7" w:rsidRDefault="00413CB7" w:rsidP="00413CB7">
            <w:pPr>
              <w:spacing w:after="0"/>
              <w:jc w:val="right"/>
              <w:rPr>
                <w:szCs w:val="20"/>
              </w:rPr>
            </w:pPr>
            <w:r w:rsidRPr="00413CB7">
              <w:rPr>
                <w:szCs w:val="20"/>
              </w:rPr>
              <w:t>19.12.2013</w:t>
            </w:r>
          </w:p>
        </w:tc>
      </w:tr>
      <w:tr w:rsidR="00413CB7" w:rsidRPr="00413CB7" w14:paraId="1C021991" w14:textId="77777777" w:rsidTr="005B36B0">
        <w:trPr>
          <w:trHeight w:val="20"/>
        </w:trPr>
        <w:tc>
          <w:tcPr>
            <w:tcW w:w="1756" w:type="pct"/>
            <w:noWrap/>
            <w:hideMark/>
          </w:tcPr>
          <w:p w14:paraId="371F3D45" w14:textId="77777777" w:rsidR="00413CB7" w:rsidRPr="00413CB7" w:rsidRDefault="00413CB7" w:rsidP="00413CB7">
            <w:pPr>
              <w:spacing w:after="0"/>
              <w:jc w:val="left"/>
              <w:rPr>
                <w:szCs w:val="20"/>
              </w:rPr>
            </w:pPr>
            <w:r w:rsidRPr="00413CB7">
              <w:rPr>
                <w:szCs w:val="20"/>
              </w:rPr>
              <w:t>Aimee Saunders-West</w:t>
            </w:r>
          </w:p>
        </w:tc>
        <w:tc>
          <w:tcPr>
            <w:tcW w:w="1597" w:type="pct"/>
            <w:noWrap/>
            <w:hideMark/>
          </w:tcPr>
          <w:p w14:paraId="447E5F13"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3F124208" w14:textId="77777777" w:rsidR="00413CB7" w:rsidRPr="00413CB7" w:rsidRDefault="00413CB7" w:rsidP="00413CB7">
            <w:pPr>
              <w:spacing w:after="0"/>
              <w:ind w:right="113"/>
              <w:jc w:val="right"/>
              <w:rPr>
                <w:szCs w:val="20"/>
              </w:rPr>
            </w:pPr>
            <w:r w:rsidRPr="00413CB7">
              <w:rPr>
                <w:szCs w:val="20"/>
              </w:rPr>
              <w:t>35.61</w:t>
            </w:r>
          </w:p>
        </w:tc>
        <w:tc>
          <w:tcPr>
            <w:tcW w:w="770" w:type="pct"/>
            <w:noWrap/>
            <w:hideMark/>
          </w:tcPr>
          <w:p w14:paraId="3A7BF6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ABDB1F" w14:textId="77777777" w:rsidR="00413CB7" w:rsidRPr="00413CB7" w:rsidRDefault="00413CB7" w:rsidP="00413CB7">
            <w:pPr>
              <w:spacing w:after="0"/>
              <w:jc w:val="right"/>
              <w:rPr>
                <w:szCs w:val="20"/>
              </w:rPr>
            </w:pPr>
            <w:r w:rsidRPr="00413CB7">
              <w:rPr>
                <w:szCs w:val="20"/>
              </w:rPr>
              <w:t>19.12.2013</w:t>
            </w:r>
          </w:p>
        </w:tc>
      </w:tr>
      <w:tr w:rsidR="00413CB7" w:rsidRPr="00413CB7" w14:paraId="2E64606B" w14:textId="77777777" w:rsidTr="005B36B0">
        <w:trPr>
          <w:trHeight w:val="20"/>
        </w:trPr>
        <w:tc>
          <w:tcPr>
            <w:tcW w:w="1756" w:type="pct"/>
            <w:noWrap/>
            <w:hideMark/>
          </w:tcPr>
          <w:p w14:paraId="179B9955" w14:textId="77777777" w:rsidR="00413CB7" w:rsidRPr="00413CB7" w:rsidRDefault="00413CB7" w:rsidP="00413CB7">
            <w:pPr>
              <w:spacing w:after="0"/>
              <w:jc w:val="left"/>
              <w:rPr>
                <w:szCs w:val="20"/>
              </w:rPr>
            </w:pPr>
            <w:r w:rsidRPr="00413CB7">
              <w:rPr>
                <w:szCs w:val="20"/>
              </w:rPr>
              <w:t>Ainsley Baldwin</w:t>
            </w:r>
          </w:p>
        </w:tc>
        <w:tc>
          <w:tcPr>
            <w:tcW w:w="1597" w:type="pct"/>
            <w:noWrap/>
            <w:hideMark/>
          </w:tcPr>
          <w:p w14:paraId="47561A8F"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D45C121" w14:textId="77777777" w:rsidR="00413CB7" w:rsidRPr="00413CB7" w:rsidRDefault="00413CB7" w:rsidP="00413CB7">
            <w:pPr>
              <w:spacing w:after="0"/>
              <w:ind w:right="113"/>
              <w:jc w:val="right"/>
              <w:rPr>
                <w:szCs w:val="20"/>
              </w:rPr>
            </w:pPr>
            <w:r w:rsidRPr="00413CB7">
              <w:rPr>
                <w:szCs w:val="20"/>
              </w:rPr>
              <w:t>48.26</w:t>
            </w:r>
          </w:p>
        </w:tc>
        <w:tc>
          <w:tcPr>
            <w:tcW w:w="770" w:type="pct"/>
            <w:noWrap/>
            <w:hideMark/>
          </w:tcPr>
          <w:p w14:paraId="080EFF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6817C3" w14:textId="77777777" w:rsidR="00413CB7" w:rsidRPr="00413CB7" w:rsidRDefault="00413CB7" w:rsidP="00413CB7">
            <w:pPr>
              <w:spacing w:after="0"/>
              <w:jc w:val="right"/>
              <w:rPr>
                <w:szCs w:val="20"/>
              </w:rPr>
            </w:pPr>
            <w:r w:rsidRPr="00413CB7">
              <w:rPr>
                <w:szCs w:val="20"/>
              </w:rPr>
              <w:t>19.9.2013</w:t>
            </w:r>
          </w:p>
        </w:tc>
      </w:tr>
      <w:tr w:rsidR="00413CB7" w:rsidRPr="00413CB7" w14:paraId="56D202A4" w14:textId="77777777" w:rsidTr="005B36B0">
        <w:trPr>
          <w:trHeight w:val="20"/>
        </w:trPr>
        <w:tc>
          <w:tcPr>
            <w:tcW w:w="1756" w:type="pct"/>
            <w:noWrap/>
            <w:hideMark/>
          </w:tcPr>
          <w:p w14:paraId="5BD3B4C6" w14:textId="77777777" w:rsidR="00413CB7" w:rsidRPr="00413CB7" w:rsidRDefault="00413CB7" w:rsidP="00413CB7">
            <w:pPr>
              <w:spacing w:after="0"/>
              <w:jc w:val="left"/>
              <w:rPr>
                <w:szCs w:val="20"/>
              </w:rPr>
            </w:pPr>
            <w:r w:rsidRPr="00413CB7">
              <w:rPr>
                <w:szCs w:val="20"/>
              </w:rPr>
              <w:t>AIS Beach Volley Ball</w:t>
            </w:r>
          </w:p>
        </w:tc>
        <w:tc>
          <w:tcPr>
            <w:tcW w:w="1597" w:type="pct"/>
            <w:noWrap/>
            <w:hideMark/>
          </w:tcPr>
          <w:p w14:paraId="63CAE9D7" w14:textId="77777777" w:rsidR="00413CB7" w:rsidRPr="00413CB7" w:rsidRDefault="00413CB7" w:rsidP="00413CB7">
            <w:pPr>
              <w:spacing w:after="0"/>
              <w:ind w:left="113"/>
              <w:jc w:val="left"/>
              <w:rPr>
                <w:szCs w:val="20"/>
              </w:rPr>
            </w:pPr>
            <w:r w:rsidRPr="00413CB7">
              <w:rPr>
                <w:szCs w:val="20"/>
              </w:rPr>
              <w:t>KIDMAN PARK, SA 5025</w:t>
            </w:r>
          </w:p>
        </w:tc>
        <w:tc>
          <w:tcPr>
            <w:tcW w:w="424" w:type="pct"/>
            <w:noWrap/>
            <w:hideMark/>
          </w:tcPr>
          <w:p w14:paraId="7A79DC1B"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FFDF3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7104CD" w14:textId="77777777" w:rsidR="00413CB7" w:rsidRPr="00413CB7" w:rsidRDefault="00413CB7" w:rsidP="00413CB7">
            <w:pPr>
              <w:spacing w:after="0"/>
              <w:jc w:val="right"/>
              <w:rPr>
                <w:szCs w:val="20"/>
              </w:rPr>
            </w:pPr>
            <w:r w:rsidRPr="00413CB7">
              <w:rPr>
                <w:szCs w:val="20"/>
              </w:rPr>
              <w:t>18.1.2013</w:t>
            </w:r>
          </w:p>
        </w:tc>
      </w:tr>
      <w:tr w:rsidR="00413CB7" w:rsidRPr="00413CB7" w14:paraId="44139E3B" w14:textId="77777777" w:rsidTr="005B36B0">
        <w:trPr>
          <w:trHeight w:val="20"/>
        </w:trPr>
        <w:tc>
          <w:tcPr>
            <w:tcW w:w="1756" w:type="pct"/>
            <w:noWrap/>
            <w:hideMark/>
          </w:tcPr>
          <w:p w14:paraId="51BC2312" w14:textId="77777777" w:rsidR="00413CB7" w:rsidRPr="00413CB7" w:rsidRDefault="00413CB7" w:rsidP="00413CB7">
            <w:pPr>
              <w:spacing w:after="0"/>
              <w:jc w:val="left"/>
              <w:rPr>
                <w:szCs w:val="20"/>
              </w:rPr>
            </w:pPr>
            <w:r w:rsidRPr="00413CB7">
              <w:rPr>
                <w:szCs w:val="20"/>
              </w:rPr>
              <w:t>AIS Beach Volley Ball</w:t>
            </w:r>
          </w:p>
        </w:tc>
        <w:tc>
          <w:tcPr>
            <w:tcW w:w="1597" w:type="pct"/>
            <w:noWrap/>
            <w:hideMark/>
          </w:tcPr>
          <w:p w14:paraId="399A4D0B"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6F8A813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F8C6C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3BBECD" w14:textId="77777777" w:rsidR="00413CB7" w:rsidRPr="00413CB7" w:rsidRDefault="00413CB7" w:rsidP="00413CB7">
            <w:pPr>
              <w:spacing w:after="0"/>
              <w:jc w:val="right"/>
              <w:rPr>
                <w:szCs w:val="20"/>
              </w:rPr>
            </w:pPr>
            <w:r w:rsidRPr="00413CB7">
              <w:rPr>
                <w:szCs w:val="20"/>
              </w:rPr>
              <w:t>16.1.2013</w:t>
            </w:r>
          </w:p>
        </w:tc>
      </w:tr>
      <w:tr w:rsidR="00413CB7" w:rsidRPr="00413CB7" w14:paraId="08BB9E28" w14:textId="77777777" w:rsidTr="005B36B0">
        <w:trPr>
          <w:trHeight w:val="20"/>
        </w:trPr>
        <w:tc>
          <w:tcPr>
            <w:tcW w:w="1756" w:type="pct"/>
            <w:noWrap/>
            <w:hideMark/>
          </w:tcPr>
          <w:p w14:paraId="3FAA1C85" w14:textId="77777777" w:rsidR="00413CB7" w:rsidRPr="00413CB7" w:rsidRDefault="00413CB7" w:rsidP="00413CB7">
            <w:pPr>
              <w:spacing w:after="0"/>
              <w:jc w:val="left"/>
              <w:rPr>
                <w:szCs w:val="20"/>
              </w:rPr>
            </w:pPr>
            <w:r w:rsidRPr="00413CB7">
              <w:rPr>
                <w:szCs w:val="20"/>
              </w:rPr>
              <w:t>Ajit Sandh</w:t>
            </w:r>
          </w:p>
        </w:tc>
        <w:tc>
          <w:tcPr>
            <w:tcW w:w="1597" w:type="pct"/>
            <w:noWrap/>
            <w:hideMark/>
          </w:tcPr>
          <w:p w14:paraId="7C14E10C" w14:textId="77777777" w:rsidR="00413CB7" w:rsidRPr="00413CB7" w:rsidRDefault="00413CB7" w:rsidP="00413CB7">
            <w:pPr>
              <w:spacing w:after="0"/>
              <w:ind w:left="113"/>
              <w:jc w:val="left"/>
              <w:rPr>
                <w:szCs w:val="20"/>
              </w:rPr>
            </w:pPr>
            <w:r w:rsidRPr="00413CB7">
              <w:rPr>
                <w:szCs w:val="20"/>
              </w:rPr>
              <w:t>WAIKERIE, SA 5330</w:t>
            </w:r>
          </w:p>
        </w:tc>
        <w:tc>
          <w:tcPr>
            <w:tcW w:w="424" w:type="pct"/>
            <w:noWrap/>
            <w:hideMark/>
          </w:tcPr>
          <w:p w14:paraId="480A752E" w14:textId="77777777" w:rsidR="00413CB7" w:rsidRPr="00413CB7" w:rsidRDefault="00413CB7" w:rsidP="00413CB7">
            <w:pPr>
              <w:spacing w:after="0"/>
              <w:ind w:right="113"/>
              <w:jc w:val="right"/>
              <w:rPr>
                <w:szCs w:val="20"/>
              </w:rPr>
            </w:pPr>
            <w:r w:rsidRPr="00413CB7">
              <w:rPr>
                <w:szCs w:val="20"/>
              </w:rPr>
              <w:t>323.73</w:t>
            </w:r>
          </w:p>
        </w:tc>
        <w:tc>
          <w:tcPr>
            <w:tcW w:w="770" w:type="pct"/>
            <w:noWrap/>
            <w:hideMark/>
          </w:tcPr>
          <w:p w14:paraId="543E4E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4C3C8B" w14:textId="77777777" w:rsidR="00413CB7" w:rsidRPr="00413CB7" w:rsidRDefault="00413CB7" w:rsidP="00413CB7">
            <w:pPr>
              <w:spacing w:after="0"/>
              <w:jc w:val="right"/>
              <w:rPr>
                <w:szCs w:val="20"/>
              </w:rPr>
            </w:pPr>
            <w:r w:rsidRPr="00413CB7">
              <w:rPr>
                <w:szCs w:val="20"/>
              </w:rPr>
              <w:t>9.12.2013</w:t>
            </w:r>
          </w:p>
        </w:tc>
      </w:tr>
      <w:tr w:rsidR="00413CB7" w:rsidRPr="00413CB7" w14:paraId="77A43124" w14:textId="77777777" w:rsidTr="005B36B0">
        <w:trPr>
          <w:trHeight w:val="20"/>
        </w:trPr>
        <w:tc>
          <w:tcPr>
            <w:tcW w:w="1756" w:type="pct"/>
            <w:noWrap/>
            <w:hideMark/>
          </w:tcPr>
          <w:p w14:paraId="20AF092C" w14:textId="77777777" w:rsidR="00413CB7" w:rsidRPr="00413CB7" w:rsidRDefault="00413CB7" w:rsidP="00413CB7">
            <w:pPr>
              <w:spacing w:after="0"/>
              <w:jc w:val="left"/>
              <w:rPr>
                <w:szCs w:val="20"/>
              </w:rPr>
            </w:pPr>
            <w:r w:rsidRPr="00413CB7">
              <w:rPr>
                <w:szCs w:val="20"/>
              </w:rPr>
              <w:t>Ajok Majok</w:t>
            </w:r>
          </w:p>
        </w:tc>
        <w:tc>
          <w:tcPr>
            <w:tcW w:w="1597" w:type="pct"/>
            <w:noWrap/>
            <w:hideMark/>
          </w:tcPr>
          <w:p w14:paraId="75FFB001"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6D0FFA17" w14:textId="77777777" w:rsidR="00413CB7" w:rsidRPr="00413CB7" w:rsidRDefault="00413CB7" w:rsidP="00413CB7">
            <w:pPr>
              <w:spacing w:after="0"/>
              <w:ind w:right="113"/>
              <w:jc w:val="right"/>
              <w:rPr>
                <w:szCs w:val="20"/>
              </w:rPr>
            </w:pPr>
            <w:r w:rsidRPr="00413CB7">
              <w:rPr>
                <w:szCs w:val="20"/>
              </w:rPr>
              <w:t>480.00</w:t>
            </w:r>
          </w:p>
        </w:tc>
        <w:tc>
          <w:tcPr>
            <w:tcW w:w="770" w:type="pct"/>
            <w:noWrap/>
            <w:hideMark/>
          </w:tcPr>
          <w:p w14:paraId="18FA3B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CC0337" w14:textId="77777777" w:rsidR="00413CB7" w:rsidRPr="00413CB7" w:rsidRDefault="00413CB7" w:rsidP="00413CB7">
            <w:pPr>
              <w:spacing w:after="0"/>
              <w:jc w:val="right"/>
              <w:rPr>
                <w:szCs w:val="20"/>
              </w:rPr>
            </w:pPr>
            <w:r w:rsidRPr="00413CB7">
              <w:rPr>
                <w:szCs w:val="20"/>
              </w:rPr>
              <w:t>3.12.2014</w:t>
            </w:r>
          </w:p>
        </w:tc>
      </w:tr>
      <w:tr w:rsidR="00413CB7" w:rsidRPr="00413CB7" w14:paraId="5D70A71D" w14:textId="77777777" w:rsidTr="005B36B0">
        <w:trPr>
          <w:trHeight w:val="20"/>
        </w:trPr>
        <w:tc>
          <w:tcPr>
            <w:tcW w:w="1756" w:type="pct"/>
            <w:noWrap/>
            <w:hideMark/>
          </w:tcPr>
          <w:p w14:paraId="70FE1BF3" w14:textId="77777777" w:rsidR="00413CB7" w:rsidRPr="00413CB7" w:rsidRDefault="00413CB7" w:rsidP="00413CB7">
            <w:pPr>
              <w:spacing w:after="0"/>
              <w:jc w:val="left"/>
              <w:rPr>
                <w:szCs w:val="20"/>
              </w:rPr>
            </w:pPr>
            <w:r w:rsidRPr="00413CB7">
              <w:rPr>
                <w:szCs w:val="20"/>
              </w:rPr>
              <w:t>Ajok Majok</w:t>
            </w:r>
          </w:p>
        </w:tc>
        <w:tc>
          <w:tcPr>
            <w:tcW w:w="1597" w:type="pct"/>
            <w:noWrap/>
            <w:hideMark/>
          </w:tcPr>
          <w:p w14:paraId="5F832C71"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464CCBEF" w14:textId="77777777" w:rsidR="00413CB7" w:rsidRPr="00413CB7" w:rsidRDefault="00413CB7" w:rsidP="00413CB7">
            <w:pPr>
              <w:spacing w:after="0"/>
              <w:ind w:right="113"/>
              <w:jc w:val="right"/>
              <w:rPr>
                <w:szCs w:val="20"/>
              </w:rPr>
            </w:pPr>
            <w:r w:rsidRPr="00413CB7">
              <w:rPr>
                <w:szCs w:val="20"/>
              </w:rPr>
              <w:t>320.00</w:t>
            </w:r>
          </w:p>
        </w:tc>
        <w:tc>
          <w:tcPr>
            <w:tcW w:w="770" w:type="pct"/>
            <w:noWrap/>
            <w:hideMark/>
          </w:tcPr>
          <w:p w14:paraId="0B3864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6E599D" w14:textId="77777777" w:rsidR="00413CB7" w:rsidRPr="00413CB7" w:rsidRDefault="00413CB7" w:rsidP="00413CB7">
            <w:pPr>
              <w:spacing w:after="0"/>
              <w:jc w:val="right"/>
              <w:rPr>
                <w:szCs w:val="20"/>
              </w:rPr>
            </w:pPr>
            <w:r w:rsidRPr="00413CB7">
              <w:rPr>
                <w:szCs w:val="20"/>
              </w:rPr>
              <w:t>3.12.2014</w:t>
            </w:r>
          </w:p>
        </w:tc>
      </w:tr>
      <w:tr w:rsidR="00413CB7" w:rsidRPr="00413CB7" w14:paraId="2602ECB2" w14:textId="77777777" w:rsidTr="005B36B0">
        <w:trPr>
          <w:trHeight w:val="20"/>
        </w:trPr>
        <w:tc>
          <w:tcPr>
            <w:tcW w:w="1756" w:type="pct"/>
            <w:noWrap/>
            <w:hideMark/>
          </w:tcPr>
          <w:p w14:paraId="45C7DD86" w14:textId="77777777" w:rsidR="00413CB7" w:rsidRPr="00413CB7" w:rsidRDefault="00413CB7" w:rsidP="00413CB7">
            <w:pPr>
              <w:spacing w:after="0"/>
              <w:jc w:val="left"/>
              <w:rPr>
                <w:szCs w:val="20"/>
              </w:rPr>
            </w:pPr>
            <w:r w:rsidRPr="00413CB7">
              <w:rPr>
                <w:szCs w:val="20"/>
              </w:rPr>
              <w:t>Alain Germanos</w:t>
            </w:r>
          </w:p>
        </w:tc>
        <w:tc>
          <w:tcPr>
            <w:tcW w:w="1597" w:type="pct"/>
            <w:noWrap/>
            <w:hideMark/>
          </w:tcPr>
          <w:p w14:paraId="1F8A3D4A"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55E1108" w14:textId="77777777" w:rsidR="00413CB7" w:rsidRPr="00413CB7" w:rsidRDefault="00413CB7" w:rsidP="00413CB7">
            <w:pPr>
              <w:spacing w:after="0"/>
              <w:ind w:right="113"/>
              <w:jc w:val="right"/>
              <w:rPr>
                <w:szCs w:val="20"/>
              </w:rPr>
            </w:pPr>
            <w:r w:rsidRPr="00413CB7">
              <w:rPr>
                <w:szCs w:val="20"/>
              </w:rPr>
              <w:t>26.38</w:t>
            </w:r>
          </w:p>
        </w:tc>
        <w:tc>
          <w:tcPr>
            <w:tcW w:w="770" w:type="pct"/>
            <w:noWrap/>
            <w:hideMark/>
          </w:tcPr>
          <w:p w14:paraId="54C02E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D358CF" w14:textId="77777777" w:rsidR="00413CB7" w:rsidRPr="00413CB7" w:rsidRDefault="00413CB7" w:rsidP="00413CB7">
            <w:pPr>
              <w:spacing w:after="0"/>
              <w:jc w:val="right"/>
              <w:rPr>
                <w:szCs w:val="20"/>
              </w:rPr>
            </w:pPr>
            <w:r w:rsidRPr="00413CB7">
              <w:rPr>
                <w:szCs w:val="20"/>
              </w:rPr>
              <w:t>3.10.2014</w:t>
            </w:r>
          </w:p>
        </w:tc>
      </w:tr>
      <w:tr w:rsidR="00413CB7" w:rsidRPr="00413CB7" w14:paraId="537114DC" w14:textId="77777777" w:rsidTr="005B36B0">
        <w:trPr>
          <w:trHeight w:val="20"/>
        </w:trPr>
        <w:tc>
          <w:tcPr>
            <w:tcW w:w="1756" w:type="pct"/>
            <w:noWrap/>
            <w:hideMark/>
          </w:tcPr>
          <w:p w14:paraId="593F26EE" w14:textId="77777777" w:rsidR="00413CB7" w:rsidRPr="00413CB7" w:rsidRDefault="00413CB7" w:rsidP="00413CB7">
            <w:pPr>
              <w:spacing w:after="0"/>
              <w:jc w:val="left"/>
              <w:rPr>
                <w:szCs w:val="20"/>
              </w:rPr>
            </w:pPr>
            <w:r w:rsidRPr="00413CB7">
              <w:rPr>
                <w:szCs w:val="20"/>
              </w:rPr>
              <w:t>Alan Arbon</w:t>
            </w:r>
          </w:p>
        </w:tc>
        <w:tc>
          <w:tcPr>
            <w:tcW w:w="1597" w:type="pct"/>
            <w:noWrap/>
            <w:hideMark/>
          </w:tcPr>
          <w:p w14:paraId="66C55020"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3A9FC965" w14:textId="77777777" w:rsidR="00413CB7" w:rsidRPr="00413CB7" w:rsidRDefault="00413CB7" w:rsidP="00413CB7">
            <w:pPr>
              <w:spacing w:after="0"/>
              <w:ind w:right="113"/>
              <w:jc w:val="right"/>
              <w:rPr>
                <w:szCs w:val="20"/>
              </w:rPr>
            </w:pPr>
            <w:r w:rsidRPr="00413CB7">
              <w:rPr>
                <w:szCs w:val="20"/>
              </w:rPr>
              <w:t>54.36</w:t>
            </w:r>
          </w:p>
        </w:tc>
        <w:tc>
          <w:tcPr>
            <w:tcW w:w="770" w:type="pct"/>
            <w:noWrap/>
            <w:hideMark/>
          </w:tcPr>
          <w:p w14:paraId="1EFE05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25E93A" w14:textId="77777777" w:rsidR="00413CB7" w:rsidRPr="00413CB7" w:rsidRDefault="00413CB7" w:rsidP="00413CB7">
            <w:pPr>
              <w:spacing w:after="0"/>
              <w:jc w:val="right"/>
              <w:rPr>
                <w:szCs w:val="20"/>
              </w:rPr>
            </w:pPr>
            <w:r w:rsidRPr="00413CB7">
              <w:rPr>
                <w:szCs w:val="20"/>
              </w:rPr>
              <w:t>27.10.2014</w:t>
            </w:r>
          </w:p>
        </w:tc>
      </w:tr>
      <w:tr w:rsidR="00413CB7" w:rsidRPr="00413CB7" w14:paraId="48980E3E" w14:textId="77777777" w:rsidTr="005B36B0">
        <w:trPr>
          <w:trHeight w:val="20"/>
        </w:trPr>
        <w:tc>
          <w:tcPr>
            <w:tcW w:w="1756" w:type="pct"/>
            <w:noWrap/>
            <w:hideMark/>
          </w:tcPr>
          <w:p w14:paraId="343A1E01" w14:textId="77777777" w:rsidR="00413CB7" w:rsidRPr="00413CB7" w:rsidRDefault="00413CB7" w:rsidP="00413CB7">
            <w:pPr>
              <w:spacing w:after="0"/>
              <w:jc w:val="left"/>
              <w:rPr>
                <w:szCs w:val="20"/>
              </w:rPr>
            </w:pPr>
            <w:r w:rsidRPr="00413CB7">
              <w:rPr>
                <w:szCs w:val="20"/>
              </w:rPr>
              <w:t>Alan Blair</w:t>
            </w:r>
          </w:p>
        </w:tc>
        <w:tc>
          <w:tcPr>
            <w:tcW w:w="1597" w:type="pct"/>
            <w:noWrap/>
            <w:hideMark/>
          </w:tcPr>
          <w:p w14:paraId="349DDD49"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273F19F4" w14:textId="77777777" w:rsidR="00413CB7" w:rsidRPr="00413CB7" w:rsidRDefault="00413CB7" w:rsidP="00413CB7">
            <w:pPr>
              <w:spacing w:after="0"/>
              <w:ind w:right="113"/>
              <w:jc w:val="right"/>
              <w:rPr>
                <w:szCs w:val="20"/>
              </w:rPr>
            </w:pPr>
            <w:r w:rsidRPr="00413CB7">
              <w:rPr>
                <w:szCs w:val="20"/>
              </w:rPr>
              <w:t>58.73</w:t>
            </w:r>
          </w:p>
        </w:tc>
        <w:tc>
          <w:tcPr>
            <w:tcW w:w="770" w:type="pct"/>
            <w:noWrap/>
            <w:hideMark/>
          </w:tcPr>
          <w:p w14:paraId="3AD376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7E127C" w14:textId="77777777" w:rsidR="00413CB7" w:rsidRPr="00413CB7" w:rsidRDefault="00413CB7" w:rsidP="00413CB7">
            <w:pPr>
              <w:spacing w:after="0"/>
              <w:jc w:val="right"/>
              <w:rPr>
                <w:szCs w:val="20"/>
              </w:rPr>
            </w:pPr>
            <w:r w:rsidRPr="00413CB7">
              <w:rPr>
                <w:szCs w:val="20"/>
              </w:rPr>
              <w:t>23.5.2014</w:t>
            </w:r>
          </w:p>
        </w:tc>
      </w:tr>
      <w:tr w:rsidR="00413CB7" w:rsidRPr="00413CB7" w14:paraId="6334FC31" w14:textId="77777777" w:rsidTr="005B36B0">
        <w:trPr>
          <w:trHeight w:val="20"/>
        </w:trPr>
        <w:tc>
          <w:tcPr>
            <w:tcW w:w="1756" w:type="pct"/>
            <w:noWrap/>
            <w:hideMark/>
          </w:tcPr>
          <w:p w14:paraId="0C672948" w14:textId="77777777" w:rsidR="00413CB7" w:rsidRPr="00413CB7" w:rsidRDefault="00413CB7" w:rsidP="00413CB7">
            <w:pPr>
              <w:spacing w:after="0"/>
              <w:jc w:val="left"/>
              <w:rPr>
                <w:szCs w:val="20"/>
              </w:rPr>
            </w:pPr>
            <w:r w:rsidRPr="00413CB7">
              <w:rPr>
                <w:szCs w:val="20"/>
              </w:rPr>
              <w:t>Alan Henderson</w:t>
            </w:r>
          </w:p>
        </w:tc>
        <w:tc>
          <w:tcPr>
            <w:tcW w:w="1597" w:type="pct"/>
            <w:noWrap/>
            <w:hideMark/>
          </w:tcPr>
          <w:p w14:paraId="6CA770F1"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6EA4B9D2" w14:textId="77777777" w:rsidR="00413CB7" w:rsidRPr="00413CB7" w:rsidRDefault="00413CB7" w:rsidP="00413CB7">
            <w:pPr>
              <w:spacing w:after="0"/>
              <w:ind w:right="113"/>
              <w:jc w:val="right"/>
              <w:rPr>
                <w:szCs w:val="20"/>
              </w:rPr>
            </w:pPr>
            <w:r w:rsidRPr="00413CB7">
              <w:rPr>
                <w:szCs w:val="20"/>
              </w:rPr>
              <w:t>282.43</w:t>
            </w:r>
          </w:p>
        </w:tc>
        <w:tc>
          <w:tcPr>
            <w:tcW w:w="770" w:type="pct"/>
            <w:noWrap/>
            <w:hideMark/>
          </w:tcPr>
          <w:p w14:paraId="407999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F96F71" w14:textId="77777777" w:rsidR="00413CB7" w:rsidRPr="00413CB7" w:rsidRDefault="00413CB7" w:rsidP="00413CB7">
            <w:pPr>
              <w:spacing w:after="0"/>
              <w:jc w:val="right"/>
              <w:rPr>
                <w:szCs w:val="20"/>
              </w:rPr>
            </w:pPr>
            <w:r w:rsidRPr="00413CB7">
              <w:rPr>
                <w:szCs w:val="20"/>
              </w:rPr>
              <w:t>28.11.2013</w:t>
            </w:r>
          </w:p>
        </w:tc>
      </w:tr>
      <w:tr w:rsidR="00413CB7" w:rsidRPr="00413CB7" w14:paraId="0F4A5C7C" w14:textId="77777777" w:rsidTr="005B36B0">
        <w:trPr>
          <w:trHeight w:val="20"/>
        </w:trPr>
        <w:tc>
          <w:tcPr>
            <w:tcW w:w="1756" w:type="pct"/>
            <w:noWrap/>
            <w:hideMark/>
          </w:tcPr>
          <w:p w14:paraId="02BBE235" w14:textId="77777777" w:rsidR="00413CB7" w:rsidRPr="00413CB7" w:rsidRDefault="00413CB7" w:rsidP="00413CB7">
            <w:pPr>
              <w:spacing w:after="0"/>
              <w:jc w:val="left"/>
              <w:rPr>
                <w:szCs w:val="20"/>
              </w:rPr>
            </w:pPr>
            <w:r w:rsidRPr="00413CB7">
              <w:rPr>
                <w:szCs w:val="20"/>
              </w:rPr>
              <w:t>Alan Hill</w:t>
            </w:r>
          </w:p>
        </w:tc>
        <w:tc>
          <w:tcPr>
            <w:tcW w:w="1597" w:type="pct"/>
            <w:noWrap/>
            <w:hideMark/>
          </w:tcPr>
          <w:p w14:paraId="7CE1CF23"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DD46148" w14:textId="77777777" w:rsidR="00413CB7" w:rsidRPr="00413CB7" w:rsidRDefault="00413CB7" w:rsidP="00413CB7">
            <w:pPr>
              <w:spacing w:after="0"/>
              <w:ind w:right="113"/>
              <w:jc w:val="right"/>
              <w:rPr>
                <w:szCs w:val="20"/>
              </w:rPr>
            </w:pPr>
            <w:r w:rsidRPr="00413CB7">
              <w:rPr>
                <w:szCs w:val="20"/>
              </w:rPr>
              <w:t>33.16</w:t>
            </w:r>
          </w:p>
        </w:tc>
        <w:tc>
          <w:tcPr>
            <w:tcW w:w="770" w:type="pct"/>
            <w:noWrap/>
            <w:hideMark/>
          </w:tcPr>
          <w:p w14:paraId="57A509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742207" w14:textId="77777777" w:rsidR="00413CB7" w:rsidRPr="00413CB7" w:rsidRDefault="00413CB7" w:rsidP="00413CB7">
            <w:pPr>
              <w:spacing w:after="0"/>
              <w:jc w:val="right"/>
              <w:rPr>
                <w:szCs w:val="20"/>
              </w:rPr>
            </w:pPr>
            <w:r w:rsidRPr="00413CB7">
              <w:rPr>
                <w:szCs w:val="20"/>
              </w:rPr>
              <w:t>14.10.2014</w:t>
            </w:r>
          </w:p>
        </w:tc>
      </w:tr>
      <w:tr w:rsidR="00413CB7" w:rsidRPr="00413CB7" w14:paraId="657EF18C" w14:textId="77777777" w:rsidTr="005B36B0">
        <w:trPr>
          <w:trHeight w:val="20"/>
        </w:trPr>
        <w:tc>
          <w:tcPr>
            <w:tcW w:w="1756" w:type="pct"/>
            <w:noWrap/>
            <w:hideMark/>
          </w:tcPr>
          <w:p w14:paraId="32CAB0ED" w14:textId="77777777" w:rsidR="00413CB7" w:rsidRPr="00413CB7" w:rsidRDefault="00413CB7" w:rsidP="00413CB7">
            <w:pPr>
              <w:spacing w:after="0"/>
              <w:jc w:val="left"/>
              <w:rPr>
                <w:szCs w:val="20"/>
              </w:rPr>
            </w:pPr>
            <w:r w:rsidRPr="00413CB7">
              <w:rPr>
                <w:szCs w:val="20"/>
              </w:rPr>
              <w:t>Alan Jones</w:t>
            </w:r>
          </w:p>
        </w:tc>
        <w:tc>
          <w:tcPr>
            <w:tcW w:w="1597" w:type="pct"/>
            <w:noWrap/>
            <w:hideMark/>
          </w:tcPr>
          <w:p w14:paraId="24F25090"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7F095D54" w14:textId="77777777" w:rsidR="00413CB7" w:rsidRPr="00413CB7" w:rsidRDefault="00413CB7" w:rsidP="00413CB7">
            <w:pPr>
              <w:spacing w:after="0"/>
              <w:ind w:right="113"/>
              <w:jc w:val="right"/>
              <w:rPr>
                <w:szCs w:val="20"/>
              </w:rPr>
            </w:pPr>
            <w:r w:rsidRPr="00413CB7">
              <w:rPr>
                <w:szCs w:val="20"/>
              </w:rPr>
              <w:t>25.07</w:t>
            </w:r>
          </w:p>
        </w:tc>
        <w:tc>
          <w:tcPr>
            <w:tcW w:w="770" w:type="pct"/>
            <w:noWrap/>
            <w:hideMark/>
          </w:tcPr>
          <w:p w14:paraId="254E68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0B3862" w14:textId="77777777" w:rsidR="00413CB7" w:rsidRPr="00413CB7" w:rsidRDefault="00413CB7" w:rsidP="00413CB7">
            <w:pPr>
              <w:spacing w:after="0"/>
              <w:jc w:val="right"/>
              <w:rPr>
                <w:szCs w:val="20"/>
              </w:rPr>
            </w:pPr>
            <w:r w:rsidRPr="00413CB7">
              <w:rPr>
                <w:szCs w:val="20"/>
              </w:rPr>
              <w:t>28.5.2013</w:t>
            </w:r>
          </w:p>
        </w:tc>
      </w:tr>
      <w:tr w:rsidR="00413CB7" w:rsidRPr="00413CB7" w14:paraId="36853D7D" w14:textId="77777777" w:rsidTr="005B36B0">
        <w:trPr>
          <w:trHeight w:val="20"/>
        </w:trPr>
        <w:tc>
          <w:tcPr>
            <w:tcW w:w="1756" w:type="pct"/>
            <w:noWrap/>
            <w:hideMark/>
          </w:tcPr>
          <w:p w14:paraId="520581EB" w14:textId="77777777" w:rsidR="00413CB7" w:rsidRPr="00413CB7" w:rsidRDefault="00413CB7" w:rsidP="00413CB7">
            <w:pPr>
              <w:spacing w:after="0"/>
              <w:jc w:val="left"/>
              <w:rPr>
                <w:szCs w:val="20"/>
              </w:rPr>
            </w:pPr>
            <w:r w:rsidRPr="00413CB7">
              <w:rPr>
                <w:szCs w:val="20"/>
              </w:rPr>
              <w:t>Alan Lemmey</w:t>
            </w:r>
          </w:p>
        </w:tc>
        <w:tc>
          <w:tcPr>
            <w:tcW w:w="1597" w:type="pct"/>
            <w:noWrap/>
            <w:hideMark/>
          </w:tcPr>
          <w:p w14:paraId="3855EA17" w14:textId="77777777"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14:paraId="53024667"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1953B3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11D781" w14:textId="77777777" w:rsidR="00413CB7" w:rsidRPr="00413CB7" w:rsidRDefault="00413CB7" w:rsidP="00413CB7">
            <w:pPr>
              <w:spacing w:after="0"/>
              <w:jc w:val="right"/>
              <w:rPr>
                <w:szCs w:val="20"/>
              </w:rPr>
            </w:pPr>
            <w:r w:rsidRPr="00413CB7">
              <w:rPr>
                <w:szCs w:val="20"/>
              </w:rPr>
              <w:t>13.7.2013</w:t>
            </w:r>
          </w:p>
        </w:tc>
      </w:tr>
      <w:tr w:rsidR="00413CB7" w:rsidRPr="00413CB7" w14:paraId="270721B9" w14:textId="77777777" w:rsidTr="005B36B0">
        <w:trPr>
          <w:trHeight w:val="20"/>
        </w:trPr>
        <w:tc>
          <w:tcPr>
            <w:tcW w:w="1756" w:type="pct"/>
            <w:noWrap/>
            <w:hideMark/>
          </w:tcPr>
          <w:p w14:paraId="3094C525" w14:textId="77777777" w:rsidR="00413CB7" w:rsidRPr="00413CB7" w:rsidRDefault="00413CB7" w:rsidP="00413CB7">
            <w:pPr>
              <w:spacing w:after="0"/>
              <w:jc w:val="left"/>
              <w:rPr>
                <w:szCs w:val="20"/>
              </w:rPr>
            </w:pPr>
            <w:r w:rsidRPr="00413CB7">
              <w:rPr>
                <w:szCs w:val="20"/>
              </w:rPr>
              <w:t>Alan Robins</w:t>
            </w:r>
          </w:p>
        </w:tc>
        <w:tc>
          <w:tcPr>
            <w:tcW w:w="1597" w:type="pct"/>
            <w:noWrap/>
            <w:hideMark/>
          </w:tcPr>
          <w:p w14:paraId="565BE306" w14:textId="77777777" w:rsidR="00413CB7" w:rsidRPr="00413CB7" w:rsidRDefault="00413CB7" w:rsidP="00413CB7">
            <w:pPr>
              <w:spacing w:after="0"/>
              <w:ind w:left="113"/>
              <w:jc w:val="left"/>
              <w:rPr>
                <w:szCs w:val="20"/>
              </w:rPr>
            </w:pPr>
            <w:r w:rsidRPr="00413CB7">
              <w:rPr>
                <w:szCs w:val="20"/>
              </w:rPr>
              <w:t>PENOLA, SA 5277</w:t>
            </w:r>
          </w:p>
        </w:tc>
        <w:tc>
          <w:tcPr>
            <w:tcW w:w="424" w:type="pct"/>
            <w:noWrap/>
            <w:hideMark/>
          </w:tcPr>
          <w:p w14:paraId="1E213B11" w14:textId="77777777" w:rsidR="00413CB7" w:rsidRPr="00413CB7" w:rsidRDefault="00413CB7" w:rsidP="00413CB7">
            <w:pPr>
              <w:spacing w:after="0"/>
              <w:ind w:right="113"/>
              <w:jc w:val="right"/>
              <w:rPr>
                <w:szCs w:val="20"/>
              </w:rPr>
            </w:pPr>
            <w:r w:rsidRPr="00413CB7">
              <w:rPr>
                <w:szCs w:val="20"/>
              </w:rPr>
              <w:t>146.00</w:t>
            </w:r>
          </w:p>
        </w:tc>
        <w:tc>
          <w:tcPr>
            <w:tcW w:w="770" w:type="pct"/>
            <w:noWrap/>
            <w:hideMark/>
          </w:tcPr>
          <w:p w14:paraId="7BE3C5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1CC6E5" w14:textId="77777777" w:rsidR="00413CB7" w:rsidRPr="00413CB7" w:rsidRDefault="00413CB7" w:rsidP="00413CB7">
            <w:pPr>
              <w:spacing w:after="0"/>
              <w:jc w:val="right"/>
              <w:rPr>
                <w:szCs w:val="20"/>
              </w:rPr>
            </w:pPr>
            <w:r w:rsidRPr="00413CB7">
              <w:rPr>
                <w:szCs w:val="20"/>
              </w:rPr>
              <w:t>28.8.2013</w:t>
            </w:r>
          </w:p>
        </w:tc>
      </w:tr>
      <w:tr w:rsidR="00413CB7" w:rsidRPr="00413CB7" w14:paraId="2ED04EDA" w14:textId="77777777" w:rsidTr="005B36B0">
        <w:trPr>
          <w:trHeight w:val="20"/>
        </w:trPr>
        <w:tc>
          <w:tcPr>
            <w:tcW w:w="1756" w:type="pct"/>
            <w:noWrap/>
            <w:hideMark/>
          </w:tcPr>
          <w:p w14:paraId="57A58AA6" w14:textId="77777777" w:rsidR="00413CB7" w:rsidRPr="00413CB7" w:rsidRDefault="00413CB7" w:rsidP="00413CB7">
            <w:pPr>
              <w:spacing w:after="0"/>
              <w:jc w:val="left"/>
              <w:rPr>
                <w:szCs w:val="20"/>
              </w:rPr>
            </w:pPr>
            <w:r w:rsidRPr="00413CB7">
              <w:rPr>
                <w:szCs w:val="20"/>
              </w:rPr>
              <w:t>Alan Sanderson</w:t>
            </w:r>
          </w:p>
        </w:tc>
        <w:tc>
          <w:tcPr>
            <w:tcW w:w="1597" w:type="pct"/>
            <w:noWrap/>
            <w:hideMark/>
          </w:tcPr>
          <w:p w14:paraId="04C4F759"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1351BA2C" w14:textId="77777777" w:rsidR="00413CB7" w:rsidRPr="00413CB7" w:rsidRDefault="00413CB7" w:rsidP="00413CB7">
            <w:pPr>
              <w:spacing w:after="0"/>
              <w:ind w:right="113"/>
              <w:jc w:val="right"/>
              <w:rPr>
                <w:szCs w:val="20"/>
              </w:rPr>
            </w:pPr>
            <w:r w:rsidRPr="00413CB7">
              <w:rPr>
                <w:szCs w:val="20"/>
              </w:rPr>
              <w:t>26.03</w:t>
            </w:r>
          </w:p>
        </w:tc>
        <w:tc>
          <w:tcPr>
            <w:tcW w:w="770" w:type="pct"/>
            <w:noWrap/>
            <w:hideMark/>
          </w:tcPr>
          <w:p w14:paraId="415FDD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B729EE" w14:textId="77777777" w:rsidR="00413CB7" w:rsidRPr="00413CB7" w:rsidRDefault="00413CB7" w:rsidP="00413CB7">
            <w:pPr>
              <w:spacing w:after="0"/>
              <w:jc w:val="right"/>
              <w:rPr>
                <w:szCs w:val="20"/>
              </w:rPr>
            </w:pPr>
            <w:r w:rsidRPr="00413CB7">
              <w:rPr>
                <w:szCs w:val="20"/>
              </w:rPr>
              <w:t>20.11.2014</w:t>
            </w:r>
          </w:p>
        </w:tc>
      </w:tr>
      <w:tr w:rsidR="00413CB7" w:rsidRPr="00413CB7" w14:paraId="5B693400" w14:textId="77777777" w:rsidTr="005B36B0">
        <w:trPr>
          <w:trHeight w:val="20"/>
        </w:trPr>
        <w:tc>
          <w:tcPr>
            <w:tcW w:w="1756" w:type="pct"/>
            <w:noWrap/>
            <w:hideMark/>
          </w:tcPr>
          <w:p w14:paraId="086DCE4D" w14:textId="77777777" w:rsidR="00413CB7" w:rsidRPr="00413CB7" w:rsidRDefault="00413CB7" w:rsidP="00413CB7">
            <w:pPr>
              <w:spacing w:after="0"/>
              <w:jc w:val="left"/>
              <w:rPr>
                <w:szCs w:val="20"/>
              </w:rPr>
            </w:pPr>
            <w:r w:rsidRPr="00413CB7">
              <w:rPr>
                <w:szCs w:val="20"/>
              </w:rPr>
              <w:t>Alan Scott</w:t>
            </w:r>
          </w:p>
        </w:tc>
        <w:tc>
          <w:tcPr>
            <w:tcW w:w="1597" w:type="pct"/>
            <w:noWrap/>
            <w:hideMark/>
          </w:tcPr>
          <w:p w14:paraId="77900FEC"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6CBFDA86"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72F48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F89B44" w14:textId="77777777" w:rsidR="00413CB7" w:rsidRPr="00413CB7" w:rsidRDefault="00413CB7" w:rsidP="00413CB7">
            <w:pPr>
              <w:spacing w:after="0"/>
              <w:jc w:val="right"/>
              <w:rPr>
                <w:szCs w:val="20"/>
              </w:rPr>
            </w:pPr>
            <w:r w:rsidRPr="00413CB7">
              <w:rPr>
                <w:szCs w:val="20"/>
              </w:rPr>
              <w:t>29.5.2013</w:t>
            </w:r>
          </w:p>
        </w:tc>
      </w:tr>
      <w:tr w:rsidR="00413CB7" w:rsidRPr="00413CB7" w14:paraId="1B78A970" w14:textId="77777777" w:rsidTr="005B36B0">
        <w:trPr>
          <w:trHeight w:val="20"/>
        </w:trPr>
        <w:tc>
          <w:tcPr>
            <w:tcW w:w="1756" w:type="pct"/>
            <w:noWrap/>
            <w:hideMark/>
          </w:tcPr>
          <w:p w14:paraId="6DFCDBF5" w14:textId="77777777" w:rsidR="00413CB7" w:rsidRPr="00413CB7" w:rsidRDefault="00413CB7" w:rsidP="00413CB7">
            <w:pPr>
              <w:spacing w:after="0"/>
              <w:jc w:val="left"/>
              <w:rPr>
                <w:szCs w:val="20"/>
              </w:rPr>
            </w:pPr>
            <w:r w:rsidRPr="00413CB7">
              <w:rPr>
                <w:szCs w:val="20"/>
              </w:rPr>
              <w:t>Alan Secriean</w:t>
            </w:r>
          </w:p>
        </w:tc>
        <w:tc>
          <w:tcPr>
            <w:tcW w:w="1597" w:type="pct"/>
            <w:noWrap/>
            <w:hideMark/>
          </w:tcPr>
          <w:p w14:paraId="188F3ECB"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4A689DBB" w14:textId="77777777" w:rsidR="00413CB7" w:rsidRPr="00413CB7" w:rsidRDefault="00413CB7" w:rsidP="00413CB7">
            <w:pPr>
              <w:spacing w:after="0"/>
              <w:ind w:right="113"/>
              <w:jc w:val="right"/>
              <w:rPr>
                <w:szCs w:val="20"/>
              </w:rPr>
            </w:pPr>
            <w:r w:rsidRPr="00413CB7">
              <w:rPr>
                <w:szCs w:val="20"/>
              </w:rPr>
              <w:t>84.50</w:t>
            </w:r>
          </w:p>
        </w:tc>
        <w:tc>
          <w:tcPr>
            <w:tcW w:w="770" w:type="pct"/>
            <w:noWrap/>
            <w:hideMark/>
          </w:tcPr>
          <w:p w14:paraId="2A77DA50" w14:textId="77777777" w:rsidR="00413CB7" w:rsidRPr="00413CB7" w:rsidRDefault="00413CB7" w:rsidP="00413CB7">
            <w:pPr>
              <w:spacing w:after="0"/>
              <w:ind w:left="170"/>
              <w:jc w:val="left"/>
              <w:rPr>
                <w:szCs w:val="20"/>
              </w:rPr>
            </w:pPr>
            <w:r w:rsidRPr="00413CB7">
              <w:rPr>
                <w:szCs w:val="20"/>
              </w:rPr>
              <w:t>Refund 922666</w:t>
            </w:r>
          </w:p>
        </w:tc>
        <w:tc>
          <w:tcPr>
            <w:tcW w:w="453" w:type="pct"/>
            <w:noWrap/>
            <w:hideMark/>
          </w:tcPr>
          <w:p w14:paraId="52FEFE90" w14:textId="77777777" w:rsidR="00413CB7" w:rsidRPr="00413CB7" w:rsidRDefault="00413CB7" w:rsidP="00413CB7">
            <w:pPr>
              <w:spacing w:after="0"/>
              <w:jc w:val="right"/>
              <w:rPr>
                <w:szCs w:val="20"/>
              </w:rPr>
            </w:pPr>
            <w:r w:rsidRPr="00413CB7">
              <w:rPr>
                <w:szCs w:val="20"/>
              </w:rPr>
              <w:t>2.5.2013</w:t>
            </w:r>
          </w:p>
        </w:tc>
      </w:tr>
      <w:tr w:rsidR="00413CB7" w:rsidRPr="00413CB7" w14:paraId="5F409A5F" w14:textId="77777777" w:rsidTr="005B36B0">
        <w:trPr>
          <w:trHeight w:val="20"/>
        </w:trPr>
        <w:tc>
          <w:tcPr>
            <w:tcW w:w="1756" w:type="pct"/>
            <w:noWrap/>
            <w:hideMark/>
          </w:tcPr>
          <w:p w14:paraId="7F090054" w14:textId="77777777" w:rsidR="00413CB7" w:rsidRPr="00413CB7" w:rsidRDefault="00413CB7" w:rsidP="00413CB7">
            <w:pPr>
              <w:spacing w:after="0"/>
              <w:jc w:val="left"/>
              <w:rPr>
                <w:szCs w:val="20"/>
              </w:rPr>
            </w:pPr>
            <w:r w:rsidRPr="00413CB7">
              <w:rPr>
                <w:szCs w:val="20"/>
              </w:rPr>
              <w:t>Alan Sheppard Constructions Pl</w:t>
            </w:r>
          </w:p>
        </w:tc>
        <w:tc>
          <w:tcPr>
            <w:tcW w:w="1597" w:type="pct"/>
            <w:noWrap/>
            <w:hideMark/>
          </w:tcPr>
          <w:p w14:paraId="175EA422" w14:textId="77777777" w:rsidR="00413CB7" w:rsidRPr="00413CB7" w:rsidRDefault="00413CB7" w:rsidP="00413CB7">
            <w:pPr>
              <w:spacing w:after="0"/>
              <w:ind w:left="113"/>
              <w:jc w:val="left"/>
              <w:rPr>
                <w:szCs w:val="20"/>
              </w:rPr>
            </w:pPr>
            <w:r w:rsidRPr="00413CB7">
              <w:rPr>
                <w:szCs w:val="20"/>
              </w:rPr>
              <w:t>CRAIGBURN FARM, SA 5051</w:t>
            </w:r>
          </w:p>
        </w:tc>
        <w:tc>
          <w:tcPr>
            <w:tcW w:w="424" w:type="pct"/>
            <w:noWrap/>
            <w:hideMark/>
          </w:tcPr>
          <w:p w14:paraId="24CB6B85" w14:textId="77777777" w:rsidR="00413CB7" w:rsidRPr="00413CB7" w:rsidRDefault="00413CB7" w:rsidP="00413CB7">
            <w:pPr>
              <w:spacing w:after="0"/>
              <w:ind w:right="113"/>
              <w:jc w:val="right"/>
              <w:rPr>
                <w:szCs w:val="20"/>
              </w:rPr>
            </w:pPr>
            <w:r w:rsidRPr="00413CB7">
              <w:rPr>
                <w:szCs w:val="20"/>
              </w:rPr>
              <w:t>11.65</w:t>
            </w:r>
          </w:p>
        </w:tc>
        <w:tc>
          <w:tcPr>
            <w:tcW w:w="770" w:type="pct"/>
            <w:noWrap/>
            <w:hideMark/>
          </w:tcPr>
          <w:p w14:paraId="2AE885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56D545" w14:textId="77777777" w:rsidR="00413CB7" w:rsidRPr="00413CB7" w:rsidRDefault="00413CB7" w:rsidP="00413CB7">
            <w:pPr>
              <w:spacing w:after="0"/>
              <w:jc w:val="right"/>
              <w:rPr>
                <w:szCs w:val="20"/>
              </w:rPr>
            </w:pPr>
            <w:r w:rsidRPr="00413CB7">
              <w:rPr>
                <w:szCs w:val="20"/>
              </w:rPr>
              <w:t>25.10.2013</w:t>
            </w:r>
          </w:p>
        </w:tc>
      </w:tr>
      <w:tr w:rsidR="00413CB7" w:rsidRPr="00413CB7" w14:paraId="715E995A" w14:textId="77777777" w:rsidTr="005B36B0">
        <w:trPr>
          <w:trHeight w:val="20"/>
        </w:trPr>
        <w:tc>
          <w:tcPr>
            <w:tcW w:w="1756" w:type="pct"/>
            <w:noWrap/>
            <w:hideMark/>
          </w:tcPr>
          <w:p w14:paraId="4C6F1457" w14:textId="77777777" w:rsidR="00413CB7" w:rsidRPr="00413CB7" w:rsidRDefault="00413CB7" w:rsidP="00413CB7">
            <w:pPr>
              <w:spacing w:after="0"/>
              <w:jc w:val="left"/>
              <w:rPr>
                <w:szCs w:val="20"/>
              </w:rPr>
            </w:pPr>
            <w:r w:rsidRPr="00413CB7">
              <w:rPr>
                <w:szCs w:val="20"/>
              </w:rPr>
              <w:t>Alan Smith</w:t>
            </w:r>
          </w:p>
        </w:tc>
        <w:tc>
          <w:tcPr>
            <w:tcW w:w="1597" w:type="pct"/>
            <w:noWrap/>
            <w:hideMark/>
          </w:tcPr>
          <w:p w14:paraId="5C6C21AC"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3B54BC0B" w14:textId="77777777" w:rsidR="00413CB7" w:rsidRPr="00413CB7" w:rsidRDefault="00413CB7" w:rsidP="00413CB7">
            <w:pPr>
              <w:spacing w:after="0"/>
              <w:ind w:right="113"/>
              <w:jc w:val="right"/>
              <w:rPr>
                <w:szCs w:val="20"/>
              </w:rPr>
            </w:pPr>
            <w:r w:rsidRPr="00413CB7">
              <w:rPr>
                <w:szCs w:val="20"/>
              </w:rPr>
              <w:t>37.87</w:t>
            </w:r>
          </w:p>
        </w:tc>
        <w:tc>
          <w:tcPr>
            <w:tcW w:w="770" w:type="pct"/>
            <w:noWrap/>
            <w:hideMark/>
          </w:tcPr>
          <w:p w14:paraId="3CBED5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1CF138" w14:textId="77777777" w:rsidR="00413CB7" w:rsidRPr="00413CB7" w:rsidRDefault="00413CB7" w:rsidP="00413CB7">
            <w:pPr>
              <w:spacing w:after="0"/>
              <w:jc w:val="right"/>
              <w:rPr>
                <w:szCs w:val="20"/>
              </w:rPr>
            </w:pPr>
            <w:r w:rsidRPr="00413CB7">
              <w:rPr>
                <w:szCs w:val="20"/>
              </w:rPr>
              <w:t>29.8.2013</w:t>
            </w:r>
          </w:p>
        </w:tc>
      </w:tr>
      <w:tr w:rsidR="00413CB7" w:rsidRPr="00413CB7" w14:paraId="0CF14757" w14:textId="77777777" w:rsidTr="005B36B0">
        <w:trPr>
          <w:trHeight w:val="20"/>
        </w:trPr>
        <w:tc>
          <w:tcPr>
            <w:tcW w:w="1756" w:type="pct"/>
            <w:noWrap/>
            <w:hideMark/>
          </w:tcPr>
          <w:p w14:paraId="552E11C0" w14:textId="77777777" w:rsidR="00413CB7" w:rsidRPr="00413CB7" w:rsidRDefault="00413CB7" w:rsidP="00413CB7">
            <w:pPr>
              <w:spacing w:after="0"/>
              <w:jc w:val="left"/>
              <w:rPr>
                <w:szCs w:val="20"/>
              </w:rPr>
            </w:pPr>
            <w:r w:rsidRPr="00413CB7">
              <w:rPr>
                <w:szCs w:val="20"/>
              </w:rPr>
              <w:t>Alan Stephen</w:t>
            </w:r>
          </w:p>
        </w:tc>
        <w:tc>
          <w:tcPr>
            <w:tcW w:w="1597" w:type="pct"/>
            <w:noWrap/>
            <w:hideMark/>
          </w:tcPr>
          <w:p w14:paraId="636BC4F2" w14:textId="77777777"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14:paraId="386F5BB8" w14:textId="77777777" w:rsidR="00413CB7" w:rsidRPr="00413CB7" w:rsidRDefault="00413CB7" w:rsidP="00413CB7">
            <w:pPr>
              <w:spacing w:after="0"/>
              <w:ind w:right="113"/>
              <w:jc w:val="right"/>
              <w:rPr>
                <w:szCs w:val="20"/>
              </w:rPr>
            </w:pPr>
            <w:r w:rsidRPr="00413CB7">
              <w:rPr>
                <w:szCs w:val="20"/>
              </w:rPr>
              <w:t>36.74</w:t>
            </w:r>
          </w:p>
        </w:tc>
        <w:tc>
          <w:tcPr>
            <w:tcW w:w="770" w:type="pct"/>
            <w:noWrap/>
            <w:hideMark/>
          </w:tcPr>
          <w:p w14:paraId="231E79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2B3DDE" w14:textId="77777777" w:rsidR="00413CB7" w:rsidRPr="00413CB7" w:rsidRDefault="00413CB7" w:rsidP="00413CB7">
            <w:pPr>
              <w:spacing w:after="0"/>
              <w:jc w:val="right"/>
              <w:rPr>
                <w:szCs w:val="20"/>
              </w:rPr>
            </w:pPr>
            <w:r w:rsidRPr="00413CB7">
              <w:rPr>
                <w:szCs w:val="20"/>
              </w:rPr>
              <w:t>18.8.2014</w:t>
            </w:r>
          </w:p>
        </w:tc>
      </w:tr>
      <w:tr w:rsidR="00413CB7" w:rsidRPr="00413CB7" w14:paraId="43401325" w14:textId="77777777" w:rsidTr="005B36B0">
        <w:trPr>
          <w:trHeight w:val="20"/>
        </w:trPr>
        <w:tc>
          <w:tcPr>
            <w:tcW w:w="1756" w:type="pct"/>
            <w:noWrap/>
            <w:hideMark/>
          </w:tcPr>
          <w:p w14:paraId="1F4A9858" w14:textId="77777777" w:rsidR="00413CB7" w:rsidRPr="00413CB7" w:rsidRDefault="00413CB7" w:rsidP="00413CB7">
            <w:pPr>
              <w:spacing w:after="0"/>
              <w:jc w:val="left"/>
              <w:rPr>
                <w:szCs w:val="20"/>
              </w:rPr>
            </w:pPr>
            <w:r w:rsidRPr="00413CB7">
              <w:rPr>
                <w:szCs w:val="20"/>
              </w:rPr>
              <w:t>Alan Walker</w:t>
            </w:r>
          </w:p>
        </w:tc>
        <w:tc>
          <w:tcPr>
            <w:tcW w:w="1597" w:type="pct"/>
            <w:noWrap/>
            <w:hideMark/>
          </w:tcPr>
          <w:p w14:paraId="0BC3233E" w14:textId="77777777" w:rsidR="00413CB7" w:rsidRPr="00413CB7" w:rsidRDefault="00413CB7" w:rsidP="00413CB7">
            <w:pPr>
              <w:spacing w:after="0"/>
              <w:ind w:left="113"/>
              <w:jc w:val="left"/>
              <w:rPr>
                <w:szCs w:val="20"/>
              </w:rPr>
            </w:pPr>
            <w:r w:rsidRPr="00413CB7">
              <w:rPr>
                <w:szCs w:val="20"/>
              </w:rPr>
              <w:t>MITCHAM, SA 5062</w:t>
            </w:r>
          </w:p>
        </w:tc>
        <w:tc>
          <w:tcPr>
            <w:tcW w:w="424" w:type="pct"/>
            <w:noWrap/>
            <w:hideMark/>
          </w:tcPr>
          <w:p w14:paraId="582BA8A3" w14:textId="77777777" w:rsidR="00413CB7" w:rsidRPr="00413CB7" w:rsidRDefault="00413CB7" w:rsidP="00413CB7">
            <w:pPr>
              <w:spacing w:after="0"/>
              <w:ind w:right="113"/>
              <w:jc w:val="right"/>
              <w:rPr>
                <w:szCs w:val="20"/>
              </w:rPr>
            </w:pPr>
            <w:r w:rsidRPr="00413CB7">
              <w:rPr>
                <w:szCs w:val="20"/>
              </w:rPr>
              <w:t>142.15</w:t>
            </w:r>
          </w:p>
        </w:tc>
        <w:tc>
          <w:tcPr>
            <w:tcW w:w="770" w:type="pct"/>
            <w:noWrap/>
            <w:hideMark/>
          </w:tcPr>
          <w:p w14:paraId="1DF14803" w14:textId="77777777" w:rsidR="00413CB7" w:rsidRPr="00413CB7" w:rsidRDefault="00413CB7" w:rsidP="00413CB7">
            <w:pPr>
              <w:spacing w:after="0"/>
              <w:ind w:left="170"/>
              <w:jc w:val="left"/>
              <w:rPr>
                <w:szCs w:val="20"/>
              </w:rPr>
            </w:pPr>
            <w:r w:rsidRPr="00413CB7">
              <w:rPr>
                <w:szCs w:val="20"/>
              </w:rPr>
              <w:t>Refund 198997</w:t>
            </w:r>
          </w:p>
        </w:tc>
        <w:tc>
          <w:tcPr>
            <w:tcW w:w="453" w:type="pct"/>
            <w:noWrap/>
            <w:hideMark/>
          </w:tcPr>
          <w:p w14:paraId="4C6469EA" w14:textId="77777777" w:rsidR="00413CB7" w:rsidRPr="00413CB7" w:rsidRDefault="00413CB7" w:rsidP="00413CB7">
            <w:pPr>
              <w:spacing w:after="0"/>
              <w:jc w:val="right"/>
              <w:rPr>
                <w:szCs w:val="20"/>
              </w:rPr>
            </w:pPr>
            <w:r w:rsidRPr="00413CB7">
              <w:rPr>
                <w:szCs w:val="20"/>
              </w:rPr>
              <w:t>20.11.2013</w:t>
            </w:r>
          </w:p>
        </w:tc>
      </w:tr>
      <w:tr w:rsidR="00413CB7" w:rsidRPr="00413CB7" w14:paraId="1945CB1B" w14:textId="77777777" w:rsidTr="005B36B0">
        <w:trPr>
          <w:trHeight w:val="20"/>
        </w:trPr>
        <w:tc>
          <w:tcPr>
            <w:tcW w:w="1756" w:type="pct"/>
            <w:noWrap/>
            <w:hideMark/>
          </w:tcPr>
          <w:p w14:paraId="0C2B43D1" w14:textId="77777777" w:rsidR="00413CB7" w:rsidRPr="00413CB7" w:rsidRDefault="00413CB7" w:rsidP="00413CB7">
            <w:pPr>
              <w:spacing w:after="0"/>
              <w:jc w:val="left"/>
              <w:rPr>
                <w:szCs w:val="20"/>
              </w:rPr>
            </w:pPr>
            <w:r w:rsidRPr="00413CB7">
              <w:rPr>
                <w:szCs w:val="20"/>
              </w:rPr>
              <w:t>Alan Willis</w:t>
            </w:r>
          </w:p>
        </w:tc>
        <w:tc>
          <w:tcPr>
            <w:tcW w:w="1597" w:type="pct"/>
            <w:noWrap/>
            <w:hideMark/>
          </w:tcPr>
          <w:p w14:paraId="72D56670"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FC7DBC2" w14:textId="77777777" w:rsidR="00413CB7" w:rsidRPr="00413CB7" w:rsidRDefault="00413CB7" w:rsidP="00413CB7">
            <w:pPr>
              <w:spacing w:after="0"/>
              <w:ind w:right="113"/>
              <w:jc w:val="right"/>
              <w:rPr>
                <w:szCs w:val="20"/>
              </w:rPr>
            </w:pPr>
            <w:r w:rsidRPr="00413CB7">
              <w:rPr>
                <w:szCs w:val="20"/>
              </w:rPr>
              <w:t>46.70</w:t>
            </w:r>
          </w:p>
        </w:tc>
        <w:tc>
          <w:tcPr>
            <w:tcW w:w="770" w:type="pct"/>
            <w:noWrap/>
            <w:hideMark/>
          </w:tcPr>
          <w:p w14:paraId="314692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5F7CDB" w14:textId="77777777" w:rsidR="00413CB7" w:rsidRPr="00413CB7" w:rsidRDefault="00413CB7" w:rsidP="00413CB7">
            <w:pPr>
              <w:spacing w:after="0"/>
              <w:jc w:val="right"/>
              <w:rPr>
                <w:szCs w:val="20"/>
              </w:rPr>
            </w:pPr>
            <w:r w:rsidRPr="00413CB7">
              <w:rPr>
                <w:szCs w:val="20"/>
              </w:rPr>
              <w:t>6.10.2013</w:t>
            </w:r>
          </w:p>
        </w:tc>
      </w:tr>
      <w:tr w:rsidR="00413CB7" w:rsidRPr="00413CB7" w14:paraId="5BC0BFA4" w14:textId="77777777" w:rsidTr="005B36B0">
        <w:trPr>
          <w:trHeight w:val="20"/>
        </w:trPr>
        <w:tc>
          <w:tcPr>
            <w:tcW w:w="1756" w:type="pct"/>
            <w:noWrap/>
            <w:hideMark/>
          </w:tcPr>
          <w:p w14:paraId="258D93DE" w14:textId="77777777" w:rsidR="00413CB7" w:rsidRPr="00413CB7" w:rsidRDefault="00413CB7" w:rsidP="00413CB7">
            <w:pPr>
              <w:spacing w:after="0"/>
              <w:jc w:val="left"/>
              <w:rPr>
                <w:szCs w:val="20"/>
              </w:rPr>
            </w:pPr>
            <w:r w:rsidRPr="00413CB7">
              <w:rPr>
                <w:szCs w:val="20"/>
              </w:rPr>
              <w:t>Alan Willis</w:t>
            </w:r>
          </w:p>
        </w:tc>
        <w:tc>
          <w:tcPr>
            <w:tcW w:w="1597" w:type="pct"/>
            <w:noWrap/>
            <w:hideMark/>
          </w:tcPr>
          <w:p w14:paraId="436E62F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CD6B9B3" w14:textId="77777777" w:rsidR="00413CB7" w:rsidRPr="00413CB7" w:rsidRDefault="00413CB7" w:rsidP="00413CB7">
            <w:pPr>
              <w:spacing w:after="0"/>
              <w:ind w:right="113"/>
              <w:jc w:val="right"/>
              <w:rPr>
                <w:szCs w:val="20"/>
              </w:rPr>
            </w:pPr>
            <w:r w:rsidRPr="00413CB7">
              <w:rPr>
                <w:szCs w:val="20"/>
              </w:rPr>
              <w:t>55.57</w:t>
            </w:r>
          </w:p>
        </w:tc>
        <w:tc>
          <w:tcPr>
            <w:tcW w:w="770" w:type="pct"/>
            <w:noWrap/>
            <w:hideMark/>
          </w:tcPr>
          <w:p w14:paraId="549EF5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3A1190" w14:textId="77777777" w:rsidR="00413CB7" w:rsidRPr="00413CB7" w:rsidRDefault="00413CB7" w:rsidP="00413CB7">
            <w:pPr>
              <w:spacing w:after="0"/>
              <w:jc w:val="right"/>
              <w:rPr>
                <w:szCs w:val="20"/>
              </w:rPr>
            </w:pPr>
            <w:r w:rsidRPr="00413CB7">
              <w:rPr>
                <w:szCs w:val="20"/>
              </w:rPr>
              <w:t>14.10.2013</w:t>
            </w:r>
          </w:p>
        </w:tc>
      </w:tr>
      <w:tr w:rsidR="00413CB7" w:rsidRPr="00413CB7" w14:paraId="043AF017" w14:textId="77777777" w:rsidTr="005B36B0">
        <w:trPr>
          <w:trHeight w:val="20"/>
        </w:trPr>
        <w:tc>
          <w:tcPr>
            <w:tcW w:w="1756" w:type="pct"/>
            <w:noWrap/>
            <w:hideMark/>
          </w:tcPr>
          <w:p w14:paraId="0C84DA03" w14:textId="77777777" w:rsidR="00413CB7" w:rsidRPr="00413CB7" w:rsidRDefault="00413CB7" w:rsidP="00413CB7">
            <w:pPr>
              <w:spacing w:after="0"/>
              <w:jc w:val="left"/>
              <w:rPr>
                <w:szCs w:val="20"/>
              </w:rPr>
            </w:pPr>
            <w:r w:rsidRPr="00413CB7">
              <w:rPr>
                <w:szCs w:val="20"/>
              </w:rPr>
              <w:t>Alana Martin</w:t>
            </w:r>
          </w:p>
        </w:tc>
        <w:tc>
          <w:tcPr>
            <w:tcW w:w="1597" w:type="pct"/>
            <w:noWrap/>
            <w:hideMark/>
          </w:tcPr>
          <w:p w14:paraId="5FAC59FD"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720521E3" w14:textId="77777777" w:rsidR="00413CB7" w:rsidRPr="00413CB7" w:rsidRDefault="00413CB7" w:rsidP="00413CB7">
            <w:pPr>
              <w:spacing w:after="0"/>
              <w:ind w:right="113"/>
              <w:jc w:val="right"/>
              <w:rPr>
                <w:szCs w:val="20"/>
              </w:rPr>
            </w:pPr>
            <w:r w:rsidRPr="00413CB7">
              <w:rPr>
                <w:szCs w:val="20"/>
              </w:rPr>
              <w:t>236.34</w:t>
            </w:r>
          </w:p>
        </w:tc>
        <w:tc>
          <w:tcPr>
            <w:tcW w:w="770" w:type="pct"/>
            <w:noWrap/>
            <w:hideMark/>
          </w:tcPr>
          <w:p w14:paraId="49F1FF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E93248" w14:textId="77777777" w:rsidR="00413CB7" w:rsidRPr="00413CB7" w:rsidRDefault="00413CB7" w:rsidP="00413CB7">
            <w:pPr>
              <w:spacing w:after="0"/>
              <w:jc w:val="right"/>
              <w:rPr>
                <w:szCs w:val="20"/>
              </w:rPr>
            </w:pPr>
            <w:r w:rsidRPr="00413CB7">
              <w:rPr>
                <w:szCs w:val="20"/>
              </w:rPr>
              <w:t>18.11.2013</w:t>
            </w:r>
          </w:p>
        </w:tc>
      </w:tr>
      <w:tr w:rsidR="00413CB7" w:rsidRPr="00413CB7" w14:paraId="58529C2B" w14:textId="77777777" w:rsidTr="005B36B0">
        <w:trPr>
          <w:trHeight w:val="20"/>
        </w:trPr>
        <w:tc>
          <w:tcPr>
            <w:tcW w:w="1756" w:type="pct"/>
            <w:noWrap/>
            <w:hideMark/>
          </w:tcPr>
          <w:p w14:paraId="64196677" w14:textId="77777777" w:rsidR="00413CB7" w:rsidRPr="00413CB7" w:rsidRDefault="00413CB7" w:rsidP="00413CB7">
            <w:pPr>
              <w:spacing w:after="0"/>
              <w:jc w:val="left"/>
              <w:rPr>
                <w:szCs w:val="20"/>
              </w:rPr>
            </w:pPr>
            <w:r w:rsidRPr="00413CB7">
              <w:rPr>
                <w:szCs w:val="20"/>
              </w:rPr>
              <w:t>Albert Capaldo</w:t>
            </w:r>
          </w:p>
        </w:tc>
        <w:tc>
          <w:tcPr>
            <w:tcW w:w="1597" w:type="pct"/>
            <w:noWrap/>
            <w:hideMark/>
          </w:tcPr>
          <w:p w14:paraId="3D7CC157" w14:textId="77777777"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14:paraId="761205D6" w14:textId="77777777" w:rsidR="00413CB7" w:rsidRPr="00413CB7" w:rsidRDefault="00413CB7" w:rsidP="00413CB7">
            <w:pPr>
              <w:spacing w:after="0"/>
              <w:ind w:right="113"/>
              <w:jc w:val="right"/>
              <w:rPr>
                <w:szCs w:val="20"/>
              </w:rPr>
            </w:pPr>
            <w:r w:rsidRPr="00413CB7">
              <w:rPr>
                <w:szCs w:val="20"/>
              </w:rPr>
              <w:t>11.78</w:t>
            </w:r>
          </w:p>
        </w:tc>
        <w:tc>
          <w:tcPr>
            <w:tcW w:w="770" w:type="pct"/>
            <w:noWrap/>
            <w:hideMark/>
          </w:tcPr>
          <w:p w14:paraId="2C76DD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26D8A8" w14:textId="77777777" w:rsidR="00413CB7" w:rsidRPr="00413CB7" w:rsidRDefault="00413CB7" w:rsidP="00413CB7">
            <w:pPr>
              <w:spacing w:after="0"/>
              <w:jc w:val="right"/>
              <w:rPr>
                <w:szCs w:val="20"/>
              </w:rPr>
            </w:pPr>
            <w:r w:rsidRPr="00413CB7">
              <w:rPr>
                <w:szCs w:val="20"/>
              </w:rPr>
              <w:t>21.3.2013</w:t>
            </w:r>
          </w:p>
        </w:tc>
      </w:tr>
      <w:tr w:rsidR="00413CB7" w:rsidRPr="00413CB7" w14:paraId="6D83186A" w14:textId="77777777" w:rsidTr="005B36B0">
        <w:trPr>
          <w:trHeight w:val="20"/>
        </w:trPr>
        <w:tc>
          <w:tcPr>
            <w:tcW w:w="1756" w:type="pct"/>
            <w:noWrap/>
            <w:hideMark/>
          </w:tcPr>
          <w:p w14:paraId="743DF01D" w14:textId="77777777" w:rsidR="00413CB7" w:rsidRPr="00413CB7" w:rsidRDefault="00413CB7" w:rsidP="00413CB7">
            <w:pPr>
              <w:spacing w:after="0"/>
              <w:jc w:val="left"/>
              <w:rPr>
                <w:szCs w:val="20"/>
              </w:rPr>
            </w:pPr>
            <w:r w:rsidRPr="00413CB7">
              <w:rPr>
                <w:szCs w:val="20"/>
              </w:rPr>
              <w:t>Albert Friedmann</w:t>
            </w:r>
          </w:p>
        </w:tc>
        <w:tc>
          <w:tcPr>
            <w:tcW w:w="1597" w:type="pct"/>
            <w:noWrap/>
            <w:hideMark/>
          </w:tcPr>
          <w:p w14:paraId="07318837"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12436D3E" w14:textId="77777777" w:rsidR="00413CB7" w:rsidRPr="00413CB7" w:rsidRDefault="00413CB7" w:rsidP="00413CB7">
            <w:pPr>
              <w:spacing w:after="0"/>
              <w:ind w:right="113"/>
              <w:jc w:val="right"/>
              <w:rPr>
                <w:szCs w:val="20"/>
              </w:rPr>
            </w:pPr>
            <w:r w:rsidRPr="00413CB7">
              <w:rPr>
                <w:szCs w:val="20"/>
              </w:rPr>
              <w:t>55.30</w:t>
            </w:r>
          </w:p>
        </w:tc>
        <w:tc>
          <w:tcPr>
            <w:tcW w:w="770" w:type="pct"/>
            <w:noWrap/>
            <w:hideMark/>
          </w:tcPr>
          <w:p w14:paraId="3FC28D09" w14:textId="77777777" w:rsidR="00413CB7" w:rsidRPr="00413CB7" w:rsidRDefault="00413CB7" w:rsidP="00413CB7">
            <w:pPr>
              <w:spacing w:after="0"/>
              <w:ind w:left="170"/>
              <w:jc w:val="left"/>
              <w:rPr>
                <w:szCs w:val="20"/>
              </w:rPr>
            </w:pPr>
            <w:r w:rsidRPr="00413CB7">
              <w:rPr>
                <w:szCs w:val="20"/>
              </w:rPr>
              <w:t>Refund 205101</w:t>
            </w:r>
          </w:p>
        </w:tc>
        <w:tc>
          <w:tcPr>
            <w:tcW w:w="453" w:type="pct"/>
            <w:noWrap/>
            <w:hideMark/>
          </w:tcPr>
          <w:p w14:paraId="25A95DE0" w14:textId="77777777" w:rsidR="00413CB7" w:rsidRPr="00413CB7" w:rsidRDefault="00413CB7" w:rsidP="00413CB7">
            <w:pPr>
              <w:spacing w:after="0"/>
              <w:jc w:val="right"/>
              <w:rPr>
                <w:szCs w:val="20"/>
              </w:rPr>
            </w:pPr>
            <w:r w:rsidRPr="00413CB7">
              <w:rPr>
                <w:szCs w:val="20"/>
              </w:rPr>
              <w:t>3.12.2013</w:t>
            </w:r>
          </w:p>
        </w:tc>
      </w:tr>
      <w:tr w:rsidR="00413CB7" w:rsidRPr="00413CB7" w14:paraId="14312FAF" w14:textId="77777777" w:rsidTr="005B36B0">
        <w:trPr>
          <w:trHeight w:val="20"/>
        </w:trPr>
        <w:tc>
          <w:tcPr>
            <w:tcW w:w="1756" w:type="pct"/>
            <w:noWrap/>
            <w:hideMark/>
          </w:tcPr>
          <w:p w14:paraId="594C83A2" w14:textId="77777777" w:rsidR="00413CB7" w:rsidRPr="00413CB7" w:rsidRDefault="00413CB7" w:rsidP="00413CB7">
            <w:pPr>
              <w:spacing w:after="0"/>
              <w:jc w:val="left"/>
              <w:rPr>
                <w:szCs w:val="20"/>
              </w:rPr>
            </w:pPr>
            <w:r w:rsidRPr="00413CB7">
              <w:rPr>
                <w:szCs w:val="20"/>
              </w:rPr>
              <w:t>Alberto Scenini</w:t>
            </w:r>
          </w:p>
        </w:tc>
        <w:tc>
          <w:tcPr>
            <w:tcW w:w="1597" w:type="pct"/>
            <w:noWrap/>
            <w:hideMark/>
          </w:tcPr>
          <w:p w14:paraId="6762B1B2"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5047DD51" w14:textId="77777777" w:rsidR="00413CB7" w:rsidRPr="00413CB7" w:rsidRDefault="00413CB7" w:rsidP="00413CB7">
            <w:pPr>
              <w:spacing w:after="0"/>
              <w:ind w:right="113"/>
              <w:jc w:val="right"/>
              <w:rPr>
                <w:szCs w:val="20"/>
              </w:rPr>
            </w:pPr>
            <w:r w:rsidRPr="00413CB7">
              <w:rPr>
                <w:szCs w:val="20"/>
              </w:rPr>
              <w:t>16.34</w:t>
            </w:r>
          </w:p>
        </w:tc>
        <w:tc>
          <w:tcPr>
            <w:tcW w:w="770" w:type="pct"/>
            <w:noWrap/>
            <w:hideMark/>
          </w:tcPr>
          <w:p w14:paraId="70025C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A709D6" w14:textId="77777777" w:rsidR="00413CB7" w:rsidRPr="00413CB7" w:rsidRDefault="00413CB7" w:rsidP="00413CB7">
            <w:pPr>
              <w:spacing w:after="0"/>
              <w:jc w:val="right"/>
              <w:rPr>
                <w:szCs w:val="20"/>
              </w:rPr>
            </w:pPr>
            <w:r w:rsidRPr="00413CB7">
              <w:rPr>
                <w:szCs w:val="20"/>
              </w:rPr>
              <w:t>21.10.2014</w:t>
            </w:r>
          </w:p>
        </w:tc>
      </w:tr>
      <w:tr w:rsidR="00413CB7" w:rsidRPr="00413CB7" w14:paraId="5089D518" w14:textId="77777777" w:rsidTr="005B36B0">
        <w:trPr>
          <w:trHeight w:val="20"/>
        </w:trPr>
        <w:tc>
          <w:tcPr>
            <w:tcW w:w="1756" w:type="pct"/>
            <w:noWrap/>
            <w:hideMark/>
          </w:tcPr>
          <w:p w14:paraId="3DFF175A" w14:textId="77777777" w:rsidR="00413CB7" w:rsidRPr="00413CB7" w:rsidRDefault="00413CB7" w:rsidP="00413CB7">
            <w:pPr>
              <w:spacing w:after="0"/>
              <w:jc w:val="left"/>
              <w:rPr>
                <w:szCs w:val="20"/>
              </w:rPr>
            </w:pPr>
            <w:r w:rsidRPr="00413CB7">
              <w:rPr>
                <w:szCs w:val="20"/>
              </w:rPr>
              <w:t>Alberton Electrical Services</w:t>
            </w:r>
          </w:p>
        </w:tc>
        <w:tc>
          <w:tcPr>
            <w:tcW w:w="1597" w:type="pct"/>
            <w:noWrap/>
            <w:hideMark/>
          </w:tcPr>
          <w:p w14:paraId="7E2FBC2C" w14:textId="77777777" w:rsidR="00413CB7" w:rsidRPr="00413CB7" w:rsidRDefault="00413CB7" w:rsidP="00413CB7">
            <w:pPr>
              <w:spacing w:after="0"/>
              <w:ind w:left="113"/>
              <w:jc w:val="left"/>
              <w:rPr>
                <w:szCs w:val="20"/>
              </w:rPr>
            </w:pPr>
            <w:r w:rsidRPr="00413CB7">
              <w:rPr>
                <w:szCs w:val="20"/>
              </w:rPr>
              <w:t>LONSDALE, SA 5160</w:t>
            </w:r>
          </w:p>
        </w:tc>
        <w:tc>
          <w:tcPr>
            <w:tcW w:w="424" w:type="pct"/>
            <w:noWrap/>
            <w:hideMark/>
          </w:tcPr>
          <w:p w14:paraId="0852D415" w14:textId="77777777" w:rsidR="00413CB7" w:rsidRPr="00413CB7" w:rsidRDefault="00413CB7" w:rsidP="00413CB7">
            <w:pPr>
              <w:spacing w:after="0"/>
              <w:ind w:right="113"/>
              <w:jc w:val="right"/>
              <w:rPr>
                <w:szCs w:val="20"/>
              </w:rPr>
            </w:pPr>
            <w:r w:rsidRPr="00413CB7">
              <w:rPr>
                <w:szCs w:val="20"/>
              </w:rPr>
              <w:t>86.12</w:t>
            </w:r>
          </w:p>
        </w:tc>
        <w:tc>
          <w:tcPr>
            <w:tcW w:w="770" w:type="pct"/>
            <w:noWrap/>
            <w:hideMark/>
          </w:tcPr>
          <w:p w14:paraId="6C9ED2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0E3812" w14:textId="77777777" w:rsidR="00413CB7" w:rsidRPr="00413CB7" w:rsidRDefault="00413CB7" w:rsidP="00413CB7">
            <w:pPr>
              <w:spacing w:after="0"/>
              <w:jc w:val="right"/>
              <w:rPr>
                <w:szCs w:val="20"/>
              </w:rPr>
            </w:pPr>
            <w:r w:rsidRPr="00413CB7">
              <w:rPr>
                <w:szCs w:val="20"/>
              </w:rPr>
              <w:t>5.4.2013</w:t>
            </w:r>
          </w:p>
        </w:tc>
      </w:tr>
      <w:tr w:rsidR="00413CB7" w:rsidRPr="00413CB7" w14:paraId="70B50635" w14:textId="77777777" w:rsidTr="005B36B0">
        <w:trPr>
          <w:trHeight w:val="20"/>
        </w:trPr>
        <w:tc>
          <w:tcPr>
            <w:tcW w:w="1756" w:type="pct"/>
            <w:noWrap/>
            <w:hideMark/>
          </w:tcPr>
          <w:p w14:paraId="52C0C94B" w14:textId="77777777" w:rsidR="00413CB7" w:rsidRPr="00413CB7" w:rsidRDefault="00413CB7" w:rsidP="00413CB7">
            <w:pPr>
              <w:spacing w:after="0"/>
              <w:jc w:val="left"/>
              <w:rPr>
                <w:szCs w:val="20"/>
              </w:rPr>
            </w:pPr>
            <w:r w:rsidRPr="00413CB7">
              <w:rPr>
                <w:szCs w:val="20"/>
              </w:rPr>
              <w:t>Alec De Wilt</w:t>
            </w:r>
          </w:p>
        </w:tc>
        <w:tc>
          <w:tcPr>
            <w:tcW w:w="1597" w:type="pct"/>
            <w:noWrap/>
            <w:hideMark/>
          </w:tcPr>
          <w:p w14:paraId="48F71857" w14:textId="77777777" w:rsidR="00413CB7" w:rsidRPr="00413CB7" w:rsidRDefault="00413CB7" w:rsidP="00413CB7">
            <w:pPr>
              <w:spacing w:after="0"/>
              <w:ind w:left="113"/>
              <w:jc w:val="left"/>
              <w:rPr>
                <w:szCs w:val="20"/>
              </w:rPr>
            </w:pPr>
            <w:r w:rsidRPr="00413CB7">
              <w:rPr>
                <w:szCs w:val="20"/>
              </w:rPr>
              <w:t>GLANDORE, SA 5037</w:t>
            </w:r>
          </w:p>
        </w:tc>
        <w:tc>
          <w:tcPr>
            <w:tcW w:w="424" w:type="pct"/>
            <w:noWrap/>
            <w:hideMark/>
          </w:tcPr>
          <w:p w14:paraId="4A6D9021" w14:textId="77777777" w:rsidR="00413CB7" w:rsidRPr="00413CB7" w:rsidRDefault="00413CB7" w:rsidP="00413CB7">
            <w:pPr>
              <w:spacing w:after="0"/>
              <w:ind w:right="113"/>
              <w:jc w:val="right"/>
              <w:rPr>
                <w:szCs w:val="20"/>
              </w:rPr>
            </w:pPr>
            <w:r w:rsidRPr="00413CB7">
              <w:rPr>
                <w:szCs w:val="20"/>
              </w:rPr>
              <w:t>15.63</w:t>
            </w:r>
          </w:p>
        </w:tc>
        <w:tc>
          <w:tcPr>
            <w:tcW w:w="770" w:type="pct"/>
            <w:noWrap/>
            <w:hideMark/>
          </w:tcPr>
          <w:p w14:paraId="683F29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2C4DE4" w14:textId="77777777" w:rsidR="00413CB7" w:rsidRPr="00413CB7" w:rsidRDefault="00413CB7" w:rsidP="00413CB7">
            <w:pPr>
              <w:spacing w:after="0"/>
              <w:jc w:val="right"/>
              <w:rPr>
                <w:szCs w:val="20"/>
              </w:rPr>
            </w:pPr>
            <w:r w:rsidRPr="00413CB7">
              <w:rPr>
                <w:szCs w:val="20"/>
              </w:rPr>
              <w:t>30.8.2014</w:t>
            </w:r>
          </w:p>
        </w:tc>
      </w:tr>
      <w:tr w:rsidR="00413CB7" w:rsidRPr="00413CB7" w14:paraId="1C015F93" w14:textId="77777777" w:rsidTr="005B36B0">
        <w:trPr>
          <w:trHeight w:val="20"/>
        </w:trPr>
        <w:tc>
          <w:tcPr>
            <w:tcW w:w="1756" w:type="pct"/>
            <w:noWrap/>
            <w:hideMark/>
          </w:tcPr>
          <w:p w14:paraId="6BBC0C0C" w14:textId="77777777" w:rsidR="00413CB7" w:rsidRPr="00413CB7" w:rsidRDefault="00413CB7" w:rsidP="00413CB7">
            <w:pPr>
              <w:spacing w:after="0"/>
              <w:jc w:val="left"/>
              <w:rPr>
                <w:szCs w:val="20"/>
              </w:rPr>
            </w:pPr>
            <w:r w:rsidRPr="00413CB7">
              <w:rPr>
                <w:szCs w:val="20"/>
              </w:rPr>
              <w:t>Alecia and Christopher Braun</w:t>
            </w:r>
          </w:p>
        </w:tc>
        <w:tc>
          <w:tcPr>
            <w:tcW w:w="1597" w:type="pct"/>
            <w:noWrap/>
            <w:hideMark/>
          </w:tcPr>
          <w:p w14:paraId="28271EAC"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7FD07F2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CA9FC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3E95B1" w14:textId="77777777" w:rsidR="00413CB7" w:rsidRPr="00413CB7" w:rsidRDefault="00413CB7" w:rsidP="00413CB7">
            <w:pPr>
              <w:spacing w:after="0"/>
              <w:jc w:val="right"/>
              <w:rPr>
                <w:szCs w:val="20"/>
              </w:rPr>
            </w:pPr>
            <w:r w:rsidRPr="00413CB7">
              <w:rPr>
                <w:szCs w:val="20"/>
              </w:rPr>
              <w:t>17.2.2013</w:t>
            </w:r>
          </w:p>
        </w:tc>
      </w:tr>
      <w:tr w:rsidR="00413CB7" w:rsidRPr="00413CB7" w14:paraId="0B086811" w14:textId="77777777" w:rsidTr="005B36B0">
        <w:trPr>
          <w:trHeight w:val="20"/>
        </w:trPr>
        <w:tc>
          <w:tcPr>
            <w:tcW w:w="1756" w:type="pct"/>
            <w:noWrap/>
            <w:hideMark/>
          </w:tcPr>
          <w:p w14:paraId="7BBC4DAF" w14:textId="77777777" w:rsidR="00413CB7" w:rsidRPr="00413CB7" w:rsidRDefault="00413CB7" w:rsidP="00413CB7">
            <w:pPr>
              <w:spacing w:after="0"/>
              <w:jc w:val="left"/>
              <w:rPr>
                <w:szCs w:val="20"/>
              </w:rPr>
            </w:pPr>
            <w:r w:rsidRPr="00413CB7">
              <w:rPr>
                <w:szCs w:val="20"/>
              </w:rPr>
              <w:t>Alekandra Flis</w:t>
            </w:r>
          </w:p>
        </w:tc>
        <w:tc>
          <w:tcPr>
            <w:tcW w:w="1597" w:type="pct"/>
            <w:noWrap/>
            <w:hideMark/>
          </w:tcPr>
          <w:p w14:paraId="01FD3720" w14:textId="77777777"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14:paraId="6A388689" w14:textId="77777777" w:rsidR="00413CB7" w:rsidRPr="00413CB7" w:rsidRDefault="00413CB7" w:rsidP="00413CB7">
            <w:pPr>
              <w:spacing w:after="0"/>
              <w:ind w:right="113"/>
              <w:jc w:val="right"/>
              <w:rPr>
                <w:szCs w:val="20"/>
              </w:rPr>
            </w:pPr>
            <w:r w:rsidRPr="00413CB7">
              <w:rPr>
                <w:szCs w:val="20"/>
              </w:rPr>
              <w:t>300.00</w:t>
            </w:r>
          </w:p>
        </w:tc>
        <w:tc>
          <w:tcPr>
            <w:tcW w:w="770" w:type="pct"/>
            <w:noWrap/>
            <w:hideMark/>
          </w:tcPr>
          <w:p w14:paraId="158E33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605E25" w14:textId="77777777" w:rsidR="00413CB7" w:rsidRPr="00413CB7" w:rsidRDefault="00413CB7" w:rsidP="00413CB7">
            <w:pPr>
              <w:spacing w:after="0"/>
              <w:jc w:val="right"/>
              <w:rPr>
                <w:szCs w:val="20"/>
              </w:rPr>
            </w:pPr>
            <w:r w:rsidRPr="00413CB7">
              <w:rPr>
                <w:szCs w:val="20"/>
              </w:rPr>
              <w:t>11.12.2013</w:t>
            </w:r>
          </w:p>
        </w:tc>
      </w:tr>
      <w:tr w:rsidR="00413CB7" w:rsidRPr="00413CB7" w14:paraId="752259AE" w14:textId="77777777" w:rsidTr="005B36B0">
        <w:trPr>
          <w:trHeight w:val="20"/>
        </w:trPr>
        <w:tc>
          <w:tcPr>
            <w:tcW w:w="1756" w:type="pct"/>
            <w:noWrap/>
            <w:hideMark/>
          </w:tcPr>
          <w:p w14:paraId="5C8D179C" w14:textId="77777777" w:rsidR="00413CB7" w:rsidRPr="00413CB7" w:rsidRDefault="00413CB7" w:rsidP="00413CB7">
            <w:pPr>
              <w:spacing w:after="0"/>
              <w:jc w:val="left"/>
              <w:rPr>
                <w:szCs w:val="20"/>
              </w:rPr>
            </w:pPr>
            <w:r w:rsidRPr="00413CB7">
              <w:rPr>
                <w:szCs w:val="20"/>
              </w:rPr>
              <w:t>Aleksandr Tsiboulski</w:t>
            </w:r>
          </w:p>
        </w:tc>
        <w:tc>
          <w:tcPr>
            <w:tcW w:w="1597" w:type="pct"/>
            <w:noWrap/>
            <w:hideMark/>
          </w:tcPr>
          <w:p w14:paraId="2BCFA7CC"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5864F4B4" w14:textId="77777777" w:rsidR="00413CB7" w:rsidRPr="00413CB7" w:rsidRDefault="00413CB7" w:rsidP="00413CB7">
            <w:pPr>
              <w:spacing w:after="0"/>
              <w:ind w:right="113"/>
              <w:jc w:val="right"/>
              <w:rPr>
                <w:szCs w:val="20"/>
              </w:rPr>
            </w:pPr>
            <w:r w:rsidRPr="00413CB7">
              <w:rPr>
                <w:szCs w:val="20"/>
              </w:rPr>
              <w:t>80.45</w:t>
            </w:r>
          </w:p>
        </w:tc>
        <w:tc>
          <w:tcPr>
            <w:tcW w:w="770" w:type="pct"/>
            <w:noWrap/>
            <w:hideMark/>
          </w:tcPr>
          <w:p w14:paraId="340C95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BEF0A2" w14:textId="77777777" w:rsidR="00413CB7" w:rsidRPr="00413CB7" w:rsidRDefault="00413CB7" w:rsidP="00413CB7">
            <w:pPr>
              <w:spacing w:after="0"/>
              <w:jc w:val="right"/>
              <w:rPr>
                <w:szCs w:val="20"/>
              </w:rPr>
            </w:pPr>
            <w:r w:rsidRPr="00413CB7">
              <w:rPr>
                <w:szCs w:val="20"/>
              </w:rPr>
              <w:t>6.1.2014</w:t>
            </w:r>
          </w:p>
        </w:tc>
      </w:tr>
      <w:tr w:rsidR="00413CB7" w:rsidRPr="00413CB7" w14:paraId="113A4E97" w14:textId="77777777" w:rsidTr="005B36B0">
        <w:trPr>
          <w:trHeight w:val="20"/>
        </w:trPr>
        <w:tc>
          <w:tcPr>
            <w:tcW w:w="1756" w:type="pct"/>
            <w:noWrap/>
            <w:hideMark/>
          </w:tcPr>
          <w:p w14:paraId="41D75874" w14:textId="77777777" w:rsidR="00413CB7" w:rsidRPr="00413CB7" w:rsidRDefault="00413CB7" w:rsidP="00413CB7">
            <w:pPr>
              <w:spacing w:after="0"/>
              <w:jc w:val="left"/>
              <w:rPr>
                <w:szCs w:val="20"/>
              </w:rPr>
            </w:pPr>
            <w:r w:rsidRPr="00413CB7">
              <w:rPr>
                <w:szCs w:val="20"/>
              </w:rPr>
              <w:t>Aleshia Harvey</w:t>
            </w:r>
          </w:p>
        </w:tc>
        <w:tc>
          <w:tcPr>
            <w:tcW w:w="1597" w:type="pct"/>
            <w:noWrap/>
            <w:hideMark/>
          </w:tcPr>
          <w:p w14:paraId="7D6937DF"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48916F21"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0E612E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3E61CA" w14:textId="77777777" w:rsidR="00413CB7" w:rsidRPr="00413CB7" w:rsidRDefault="00413CB7" w:rsidP="00413CB7">
            <w:pPr>
              <w:spacing w:after="0"/>
              <w:jc w:val="right"/>
              <w:rPr>
                <w:szCs w:val="20"/>
              </w:rPr>
            </w:pPr>
            <w:r w:rsidRPr="00413CB7">
              <w:rPr>
                <w:szCs w:val="20"/>
              </w:rPr>
              <w:t>19.8.2014</w:t>
            </w:r>
          </w:p>
        </w:tc>
      </w:tr>
      <w:tr w:rsidR="00413CB7" w:rsidRPr="00413CB7" w14:paraId="76DD91A1" w14:textId="77777777" w:rsidTr="005B36B0">
        <w:trPr>
          <w:trHeight w:val="20"/>
        </w:trPr>
        <w:tc>
          <w:tcPr>
            <w:tcW w:w="1756" w:type="pct"/>
            <w:noWrap/>
            <w:hideMark/>
          </w:tcPr>
          <w:p w14:paraId="04E59FEC" w14:textId="77777777" w:rsidR="00413CB7" w:rsidRPr="00413CB7" w:rsidRDefault="00413CB7" w:rsidP="00413CB7">
            <w:pPr>
              <w:spacing w:after="0"/>
              <w:jc w:val="left"/>
              <w:rPr>
                <w:szCs w:val="20"/>
              </w:rPr>
            </w:pPr>
            <w:r w:rsidRPr="00413CB7">
              <w:rPr>
                <w:szCs w:val="20"/>
              </w:rPr>
              <w:t>Aleshia Harvey</w:t>
            </w:r>
          </w:p>
        </w:tc>
        <w:tc>
          <w:tcPr>
            <w:tcW w:w="1597" w:type="pct"/>
            <w:noWrap/>
            <w:hideMark/>
          </w:tcPr>
          <w:p w14:paraId="7834C286"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1B178BD0"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715B6B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2D608B" w14:textId="77777777" w:rsidR="00413CB7" w:rsidRPr="00413CB7" w:rsidRDefault="00413CB7" w:rsidP="00413CB7">
            <w:pPr>
              <w:spacing w:after="0"/>
              <w:jc w:val="right"/>
              <w:rPr>
                <w:szCs w:val="20"/>
              </w:rPr>
            </w:pPr>
            <w:r w:rsidRPr="00413CB7">
              <w:rPr>
                <w:szCs w:val="20"/>
              </w:rPr>
              <w:t>4.9.2014</w:t>
            </w:r>
          </w:p>
        </w:tc>
      </w:tr>
      <w:tr w:rsidR="00413CB7" w:rsidRPr="00413CB7" w14:paraId="7A9C842D" w14:textId="77777777" w:rsidTr="005B36B0">
        <w:trPr>
          <w:trHeight w:val="20"/>
        </w:trPr>
        <w:tc>
          <w:tcPr>
            <w:tcW w:w="1756" w:type="pct"/>
            <w:noWrap/>
            <w:hideMark/>
          </w:tcPr>
          <w:p w14:paraId="2D28C53A" w14:textId="77777777" w:rsidR="00413CB7" w:rsidRPr="00413CB7" w:rsidRDefault="00413CB7" w:rsidP="00413CB7">
            <w:pPr>
              <w:spacing w:after="0"/>
              <w:jc w:val="left"/>
              <w:rPr>
                <w:szCs w:val="20"/>
              </w:rPr>
            </w:pPr>
            <w:r w:rsidRPr="00413CB7">
              <w:rPr>
                <w:szCs w:val="20"/>
              </w:rPr>
              <w:t>Alex Donaldson</w:t>
            </w:r>
          </w:p>
        </w:tc>
        <w:tc>
          <w:tcPr>
            <w:tcW w:w="1597" w:type="pct"/>
            <w:noWrap/>
            <w:hideMark/>
          </w:tcPr>
          <w:p w14:paraId="1022FFBD"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29B9BBF2" w14:textId="77777777" w:rsidR="00413CB7" w:rsidRPr="00413CB7" w:rsidRDefault="00413CB7" w:rsidP="00413CB7">
            <w:pPr>
              <w:spacing w:after="0"/>
              <w:ind w:right="113"/>
              <w:jc w:val="right"/>
              <w:rPr>
                <w:szCs w:val="20"/>
              </w:rPr>
            </w:pPr>
            <w:r w:rsidRPr="00413CB7">
              <w:rPr>
                <w:szCs w:val="20"/>
              </w:rPr>
              <w:t>21.04</w:t>
            </w:r>
          </w:p>
        </w:tc>
        <w:tc>
          <w:tcPr>
            <w:tcW w:w="770" w:type="pct"/>
            <w:noWrap/>
            <w:hideMark/>
          </w:tcPr>
          <w:p w14:paraId="556BF4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A002EA" w14:textId="77777777" w:rsidR="00413CB7" w:rsidRPr="00413CB7" w:rsidRDefault="00413CB7" w:rsidP="00413CB7">
            <w:pPr>
              <w:spacing w:after="0"/>
              <w:jc w:val="right"/>
              <w:rPr>
                <w:szCs w:val="20"/>
              </w:rPr>
            </w:pPr>
            <w:r w:rsidRPr="00413CB7">
              <w:rPr>
                <w:szCs w:val="20"/>
              </w:rPr>
              <w:t>6.11.2013</w:t>
            </w:r>
          </w:p>
        </w:tc>
      </w:tr>
      <w:tr w:rsidR="00413CB7" w:rsidRPr="00413CB7" w14:paraId="69B6DCD4" w14:textId="77777777" w:rsidTr="005B36B0">
        <w:trPr>
          <w:trHeight w:val="20"/>
        </w:trPr>
        <w:tc>
          <w:tcPr>
            <w:tcW w:w="1756" w:type="pct"/>
            <w:noWrap/>
            <w:hideMark/>
          </w:tcPr>
          <w:p w14:paraId="6187A2E3" w14:textId="77777777" w:rsidR="00413CB7" w:rsidRPr="00413CB7" w:rsidRDefault="00413CB7" w:rsidP="00413CB7">
            <w:pPr>
              <w:spacing w:after="0"/>
              <w:jc w:val="left"/>
              <w:rPr>
                <w:szCs w:val="20"/>
              </w:rPr>
            </w:pPr>
            <w:r w:rsidRPr="00413CB7">
              <w:rPr>
                <w:szCs w:val="20"/>
              </w:rPr>
              <w:t>Alex Georgakakos</w:t>
            </w:r>
          </w:p>
        </w:tc>
        <w:tc>
          <w:tcPr>
            <w:tcW w:w="1597" w:type="pct"/>
            <w:noWrap/>
            <w:hideMark/>
          </w:tcPr>
          <w:p w14:paraId="2B80D813" w14:textId="77777777"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14:paraId="08EE232D" w14:textId="77777777" w:rsidR="00413CB7" w:rsidRPr="00413CB7" w:rsidRDefault="00413CB7" w:rsidP="00413CB7">
            <w:pPr>
              <w:spacing w:after="0"/>
              <w:ind w:right="113"/>
              <w:jc w:val="right"/>
              <w:rPr>
                <w:szCs w:val="20"/>
              </w:rPr>
            </w:pPr>
            <w:r w:rsidRPr="00413CB7">
              <w:rPr>
                <w:szCs w:val="20"/>
              </w:rPr>
              <w:t>28.76</w:t>
            </w:r>
          </w:p>
        </w:tc>
        <w:tc>
          <w:tcPr>
            <w:tcW w:w="770" w:type="pct"/>
            <w:noWrap/>
            <w:hideMark/>
          </w:tcPr>
          <w:p w14:paraId="32C839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5C9B19" w14:textId="77777777" w:rsidR="00413CB7" w:rsidRPr="00413CB7" w:rsidRDefault="00413CB7" w:rsidP="00413CB7">
            <w:pPr>
              <w:spacing w:after="0"/>
              <w:jc w:val="right"/>
              <w:rPr>
                <w:szCs w:val="20"/>
              </w:rPr>
            </w:pPr>
            <w:r w:rsidRPr="00413CB7">
              <w:rPr>
                <w:szCs w:val="20"/>
              </w:rPr>
              <w:t>4.6.2014</w:t>
            </w:r>
          </w:p>
        </w:tc>
      </w:tr>
      <w:tr w:rsidR="00413CB7" w:rsidRPr="00413CB7" w14:paraId="00BC5770" w14:textId="77777777" w:rsidTr="005B36B0">
        <w:trPr>
          <w:trHeight w:val="20"/>
        </w:trPr>
        <w:tc>
          <w:tcPr>
            <w:tcW w:w="1756" w:type="pct"/>
            <w:noWrap/>
            <w:hideMark/>
          </w:tcPr>
          <w:p w14:paraId="2742AD8C" w14:textId="77777777" w:rsidR="00413CB7" w:rsidRPr="00413CB7" w:rsidRDefault="00413CB7" w:rsidP="00413CB7">
            <w:pPr>
              <w:spacing w:after="0"/>
              <w:jc w:val="left"/>
              <w:rPr>
                <w:szCs w:val="20"/>
              </w:rPr>
            </w:pPr>
            <w:r w:rsidRPr="00413CB7">
              <w:rPr>
                <w:szCs w:val="20"/>
              </w:rPr>
              <w:t>Alex Ndayasenga</w:t>
            </w:r>
          </w:p>
        </w:tc>
        <w:tc>
          <w:tcPr>
            <w:tcW w:w="1597" w:type="pct"/>
            <w:noWrap/>
            <w:hideMark/>
          </w:tcPr>
          <w:p w14:paraId="4408A95A"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1B55C534" w14:textId="77777777" w:rsidR="00413CB7" w:rsidRPr="00413CB7" w:rsidRDefault="00413CB7" w:rsidP="00413CB7">
            <w:pPr>
              <w:spacing w:after="0"/>
              <w:ind w:right="113"/>
              <w:jc w:val="right"/>
              <w:rPr>
                <w:szCs w:val="20"/>
              </w:rPr>
            </w:pPr>
            <w:r w:rsidRPr="00413CB7">
              <w:rPr>
                <w:szCs w:val="20"/>
              </w:rPr>
              <w:t>134.78</w:t>
            </w:r>
          </w:p>
        </w:tc>
        <w:tc>
          <w:tcPr>
            <w:tcW w:w="770" w:type="pct"/>
            <w:noWrap/>
            <w:hideMark/>
          </w:tcPr>
          <w:p w14:paraId="447B17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4B4C56" w14:textId="77777777" w:rsidR="00413CB7" w:rsidRPr="00413CB7" w:rsidRDefault="00413CB7" w:rsidP="00413CB7">
            <w:pPr>
              <w:spacing w:after="0"/>
              <w:jc w:val="right"/>
              <w:rPr>
                <w:szCs w:val="20"/>
              </w:rPr>
            </w:pPr>
            <w:r w:rsidRPr="00413CB7">
              <w:rPr>
                <w:szCs w:val="20"/>
              </w:rPr>
              <w:t>11.3.2014</w:t>
            </w:r>
          </w:p>
        </w:tc>
      </w:tr>
      <w:tr w:rsidR="00413CB7" w:rsidRPr="00413CB7" w14:paraId="2F5536EC" w14:textId="77777777" w:rsidTr="005B36B0">
        <w:trPr>
          <w:trHeight w:val="20"/>
        </w:trPr>
        <w:tc>
          <w:tcPr>
            <w:tcW w:w="1756" w:type="pct"/>
            <w:noWrap/>
            <w:hideMark/>
          </w:tcPr>
          <w:p w14:paraId="54730F25" w14:textId="77777777" w:rsidR="00413CB7" w:rsidRPr="00413CB7" w:rsidRDefault="00413CB7" w:rsidP="00413CB7">
            <w:pPr>
              <w:spacing w:after="0"/>
              <w:jc w:val="left"/>
              <w:rPr>
                <w:szCs w:val="20"/>
              </w:rPr>
            </w:pPr>
            <w:r w:rsidRPr="00413CB7">
              <w:rPr>
                <w:szCs w:val="20"/>
              </w:rPr>
              <w:t>Alex Poucki</w:t>
            </w:r>
          </w:p>
        </w:tc>
        <w:tc>
          <w:tcPr>
            <w:tcW w:w="1597" w:type="pct"/>
            <w:noWrap/>
            <w:hideMark/>
          </w:tcPr>
          <w:p w14:paraId="5D18E5C4"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F338804" w14:textId="77777777" w:rsidR="00413CB7" w:rsidRPr="00413CB7" w:rsidRDefault="00413CB7" w:rsidP="00413CB7">
            <w:pPr>
              <w:spacing w:after="0"/>
              <w:ind w:right="113"/>
              <w:jc w:val="right"/>
              <w:rPr>
                <w:szCs w:val="20"/>
              </w:rPr>
            </w:pPr>
            <w:r w:rsidRPr="00413CB7">
              <w:rPr>
                <w:szCs w:val="20"/>
              </w:rPr>
              <w:t>103.45</w:t>
            </w:r>
          </w:p>
        </w:tc>
        <w:tc>
          <w:tcPr>
            <w:tcW w:w="770" w:type="pct"/>
            <w:noWrap/>
            <w:hideMark/>
          </w:tcPr>
          <w:p w14:paraId="16F5C5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B762C6" w14:textId="77777777" w:rsidR="00413CB7" w:rsidRPr="00413CB7" w:rsidRDefault="00413CB7" w:rsidP="00413CB7">
            <w:pPr>
              <w:spacing w:after="0"/>
              <w:jc w:val="right"/>
              <w:rPr>
                <w:szCs w:val="20"/>
              </w:rPr>
            </w:pPr>
            <w:r w:rsidRPr="00413CB7">
              <w:rPr>
                <w:szCs w:val="20"/>
              </w:rPr>
              <w:t>7.4.2014</w:t>
            </w:r>
          </w:p>
        </w:tc>
      </w:tr>
      <w:tr w:rsidR="00413CB7" w:rsidRPr="00413CB7" w14:paraId="0AFBEB15" w14:textId="77777777" w:rsidTr="005B36B0">
        <w:trPr>
          <w:trHeight w:val="20"/>
        </w:trPr>
        <w:tc>
          <w:tcPr>
            <w:tcW w:w="1756" w:type="pct"/>
            <w:noWrap/>
            <w:hideMark/>
          </w:tcPr>
          <w:p w14:paraId="7328D246" w14:textId="77777777" w:rsidR="00413CB7" w:rsidRPr="00413CB7" w:rsidRDefault="00413CB7" w:rsidP="00413CB7">
            <w:pPr>
              <w:spacing w:after="0"/>
              <w:jc w:val="left"/>
              <w:rPr>
                <w:szCs w:val="20"/>
              </w:rPr>
            </w:pPr>
            <w:r w:rsidRPr="00413CB7">
              <w:rPr>
                <w:szCs w:val="20"/>
              </w:rPr>
              <w:t>Alex Shkanbi</w:t>
            </w:r>
          </w:p>
        </w:tc>
        <w:tc>
          <w:tcPr>
            <w:tcW w:w="1597" w:type="pct"/>
            <w:noWrap/>
            <w:hideMark/>
          </w:tcPr>
          <w:p w14:paraId="0017BFC5" w14:textId="77777777"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14:paraId="2A249141" w14:textId="77777777" w:rsidR="00413CB7" w:rsidRPr="00413CB7" w:rsidRDefault="00413CB7" w:rsidP="00413CB7">
            <w:pPr>
              <w:spacing w:after="0"/>
              <w:ind w:right="113"/>
              <w:jc w:val="right"/>
              <w:rPr>
                <w:szCs w:val="20"/>
              </w:rPr>
            </w:pPr>
            <w:r w:rsidRPr="00413CB7">
              <w:rPr>
                <w:szCs w:val="20"/>
              </w:rPr>
              <w:t>99.63</w:t>
            </w:r>
          </w:p>
        </w:tc>
        <w:tc>
          <w:tcPr>
            <w:tcW w:w="770" w:type="pct"/>
            <w:noWrap/>
            <w:hideMark/>
          </w:tcPr>
          <w:p w14:paraId="57E536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60ADE5" w14:textId="77777777" w:rsidR="00413CB7" w:rsidRPr="00413CB7" w:rsidRDefault="00413CB7" w:rsidP="00413CB7">
            <w:pPr>
              <w:spacing w:after="0"/>
              <w:jc w:val="right"/>
              <w:rPr>
                <w:szCs w:val="20"/>
              </w:rPr>
            </w:pPr>
            <w:r w:rsidRPr="00413CB7">
              <w:rPr>
                <w:szCs w:val="20"/>
              </w:rPr>
              <w:t>13.5.2014</w:t>
            </w:r>
          </w:p>
        </w:tc>
      </w:tr>
      <w:tr w:rsidR="00413CB7" w:rsidRPr="00413CB7" w14:paraId="5FDFF997" w14:textId="77777777" w:rsidTr="005B36B0">
        <w:trPr>
          <w:trHeight w:val="20"/>
        </w:trPr>
        <w:tc>
          <w:tcPr>
            <w:tcW w:w="1756" w:type="pct"/>
            <w:noWrap/>
            <w:hideMark/>
          </w:tcPr>
          <w:p w14:paraId="7D7643A4" w14:textId="77777777" w:rsidR="00413CB7" w:rsidRPr="00413CB7" w:rsidRDefault="00413CB7" w:rsidP="00413CB7">
            <w:pPr>
              <w:spacing w:after="0"/>
              <w:jc w:val="left"/>
              <w:rPr>
                <w:szCs w:val="20"/>
              </w:rPr>
            </w:pPr>
            <w:r w:rsidRPr="00413CB7">
              <w:rPr>
                <w:szCs w:val="20"/>
              </w:rPr>
              <w:t>Alex Short</w:t>
            </w:r>
          </w:p>
        </w:tc>
        <w:tc>
          <w:tcPr>
            <w:tcW w:w="1597" w:type="pct"/>
            <w:noWrap/>
            <w:hideMark/>
          </w:tcPr>
          <w:p w14:paraId="3D0DE191"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58933C3C" w14:textId="77777777" w:rsidR="00413CB7" w:rsidRPr="00413CB7" w:rsidRDefault="00413CB7" w:rsidP="00413CB7">
            <w:pPr>
              <w:spacing w:after="0"/>
              <w:ind w:right="113"/>
              <w:jc w:val="right"/>
              <w:rPr>
                <w:szCs w:val="20"/>
              </w:rPr>
            </w:pPr>
            <w:r w:rsidRPr="00413CB7">
              <w:rPr>
                <w:szCs w:val="20"/>
              </w:rPr>
              <w:t>14.80</w:t>
            </w:r>
          </w:p>
        </w:tc>
        <w:tc>
          <w:tcPr>
            <w:tcW w:w="770" w:type="pct"/>
            <w:noWrap/>
            <w:hideMark/>
          </w:tcPr>
          <w:p w14:paraId="237AAB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0C8891" w14:textId="77777777" w:rsidR="00413CB7" w:rsidRPr="00413CB7" w:rsidRDefault="00413CB7" w:rsidP="00413CB7">
            <w:pPr>
              <w:spacing w:after="0"/>
              <w:jc w:val="right"/>
              <w:rPr>
                <w:szCs w:val="20"/>
              </w:rPr>
            </w:pPr>
            <w:r w:rsidRPr="00413CB7">
              <w:rPr>
                <w:szCs w:val="20"/>
              </w:rPr>
              <w:t>17.6.2014</w:t>
            </w:r>
          </w:p>
        </w:tc>
      </w:tr>
      <w:tr w:rsidR="00413CB7" w:rsidRPr="00413CB7" w14:paraId="2648C21E" w14:textId="77777777" w:rsidTr="005B36B0">
        <w:trPr>
          <w:trHeight w:val="20"/>
        </w:trPr>
        <w:tc>
          <w:tcPr>
            <w:tcW w:w="1756" w:type="pct"/>
            <w:noWrap/>
            <w:hideMark/>
          </w:tcPr>
          <w:p w14:paraId="2E770AAC" w14:textId="77777777" w:rsidR="00413CB7" w:rsidRPr="00413CB7" w:rsidRDefault="00413CB7" w:rsidP="00413CB7">
            <w:pPr>
              <w:spacing w:after="0"/>
              <w:jc w:val="left"/>
              <w:rPr>
                <w:szCs w:val="20"/>
              </w:rPr>
            </w:pPr>
            <w:r w:rsidRPr="00413CB7">
              <w:rPr>
                <w:szCs w:val="20"/>
              </w:rPr>
              <w:t>Alexander Anderson</w:t>
            </w:r>
          </w:p>
        </w:tc>
        <w:tc>
          <w:tcPr>
            <w:tcW w:w="1597" w:type="pct"/>
            <w:noWrap/>
            <w:hideMark/>
          </w:tcPr>
          <w:p w14:paraId="27E122C8"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03001246" w14:textId="77777777" w:rsidR="00413CB7" w:rsidRPr="00413CB7" w:rsidRDefault="00413CB7" w:rsidP="00413CB7">
            <w:pPr>
              <w:spacing w:after="0"/>
              <w:ind w:right="113"/>
              <w:jc w:val="right"/>
              <w:rPr>
                <w:szCs w:val="20"/>
              </w:rPr>
            </w:pPr>
            <w:r w:rsidRPr="00413CB7">
              <w:rPr>
                <w:szCs w:val="20"/>
              </w:rPr>
              <w:t>13.70</w:t>
            </w:r>
          </w:p>
        </w:tc>
        <w:tc>
          <w:tcPr>
            <w:tcW w:w="770" w:type="pct"/>
            <w:noWrap/>
            <w:hideMark/>
          </w:tcPr>
          <w:p w14:paraId="34C9C3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4D79DC" w14:textId="77777777" w:rsidR="00413CB7" w:rsidRPr="00413CB7" w:rsidRDefault="00413CB7" w:rsidP="00413CB7">
            <w:pPr>
              <w:spacing w:after="0"/>
              <w:jc w:val="right"/>
              <w:rPr>
                <w:szCs w:val="20"/>
              </w:rPr>
            </w:pPr>
            <w:r w:rsidRPr="00413CB7">
              <w:rPr>
                <w:szCs w:val="20"/>
              </w:rPr>
              <w:t>13.8.2014</w:t>
            </w:r>
          </w:p>
        </w:tc>
      </w:tr>
      <w:tr w:rsidR="00413CB7" w:rsidRPr="00413CB7" w14:paraId="62B557B6" w14:textId="77777777" w:rsidTr="005B36B0">
        <w:trPr>
          <w:trHeight w:val="20"/>
        </w:trPr>
        <w:tc>
          <w:tcPr>
            <w:tcW w:w="1756" w:type="pct"/>
            <w:noWrap/>
            <w:hideMark/>
          </w:tcPr>
          <w:p w14:paraId="504BC087" w14:textId="77777777" w:rsidR="00413CB7" w:rsidRPr="00413CB7" w:rsidRDefault="00413CB7" w:rsidP="00413CB7">
            <w:pPr>
              <w:spacing w:after="0"/>
              <w:jc w:val="left"/>
              <w:rPr>
                <w:szCs w:val="20"/>
              </w:rPr>
            </w:pPr>
            <w:r w:rsidRPr="00413CB7">
              <w:rPr>
                <w:szCs w:val="20"/>
              </w:rPr>
              <w:t xml:space="preserve">Alexander Elrick, the estate of </w:t>
            </w:r>
          </w:p>
        </w:tc>
        <w:tc>
          <w:tcPr>
            <w:tcW w:w="1597" w:type="pct"/>
            <w:noWrap/>
            <w:hideMark/>
          </w:tcPr>
          <w:p w14:paraId="0525EDC3" w14:textId="77777777"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14:paraId="1B1F08D7" w14:textId="77777777" w:rsidR="00413CB7" w:rsidRPr="00413CB7" w:rsidRDefault="00413CB7" w:rsidP="00413CB7">
            <w:pPr>
              <w:spacing w:after="0"/>
              <w:ind w:right="113"/>
              <w:jc w:val="right"/>
              <w:rPr>
                <w:szCs w:val="20"/>
              </w:rPr>
            </w:pPr>
            <w:r w:rsidRPr="00413CB7">
              <w:rPr>
                <w:szCs w:val="20"/>
              </w:rPr>
              <w:t>11.23</w:t>
            </w:r>
          </w:p>
        </w:tc>
        <w:tc>
          <w:tcPr>
            <w:tcW w:w="770" w:type="pct"/>
            <w:noWrap/>
            <w:hideMark/>
          </w:tcPr>
          <w:p w14:paraId="10A2E0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78F755" w14:textId="77777777" w:rsidR="00413CB7" w:rsidRPr="00413CB7" w:rsidRDefault="00413CB7" w:rsidP="00413CB7">
            <w:pPr>
              <w:spacing w:after="0"/>
              <w:jc w:val="right"/>
              <w:rPr>
                <w:szCs w:val="20"/>
              </w:rPr>
            </w:pPr>
            <w:r w:rsidRPr="00413CB7">
              <w:rPr>
                <w:szCs w:val="20"/>
              </w:rPr>
              <w:t>14.11.2014</w:t>
            </w:r>
          </w:p>
        </w:tc>
      </w:tr>
      <w:tr w:rsidR="00413CB7" w:rsidRPr="00413CB7" w14:paraId="2D046F71" w14:textId="77777777" w:rsidTr="005B36B0">
        <w:trPr>
          <w:trHeight w:val="20"/>
        </w:trPr>
        <w:tc>
          <w:tcPr>
            <w:tcW w:w="1756" w:type="pct"/>
            <w:noWrap/>
            <w:hideMark/>
          </w:tcPr>
          <w:p w14:paraId="61F2C72B" w14:textId="77777777" w:rsidR="00413CB7" w:rsidRPr="00413CB7" w:rsidRDefault="00413CB7" w:rsidP="00413CB7">
            <w:pPr>
              <w:spacing w:after="0"/>
              <w:jc w:val="left"/>
              <w:rPr>
                <w:szCs w:val="20"/>
              </w:rPr>
            </w:pPr>
            <w:r w:rsidRPr="00413CB7">
              <w:rPr>
                <w:szCs w:val="20"/>
              </w:rPr>
              <w:t>Alexander Maurer</w:t>
            </w:r>
          </w:p>
        </w:tc>
        <w:tc>
          <w:tcPr>
            <w:tcW w:w="1597" w:type="pct"/>
            <w:noWrap/>
            <w:hideMark/>
          </w:tcPr>
          <w:p w14:paraId="39CFA599"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6E10A46A" w14:textId="77777777" w:rsidR="00413CB7" w:rsidRPr="00413CB7" w:rsidRDefault="00413CB7" w:rsidP="00413CB7">
            <w:pPr>
              <w:spacing w:after="0"/>
              <w:ind w:right="113"/>
              <w:jc w:val="right"/>
              <w:rPr>
                <w:szCs w:val="20"/>
              </w:rPr>
            </w:pPr>
            <w:r w:rsidRPr="00413CB7">
              <w:rPr>
                <w:szCs w:val="20"/>
              </w:rPr>
              <w:t>19.97</w:t>
            </w:r>
          </w:p>
        </w:tc>
        <w:tc>
          <w:tcPr>
            <w:tcW w:w="770" w:type="pct"/>
            <w:noWrap/>
            <w:hideMark/>
          </w:tcPr>
          <w:p w14:paraId="0F805B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40A4F0" w14:textId="77777777" w:rsidR="00413CB7" w:rsidRPr="00413CB7" w:rsidRDefault="00413CB7" w:rsidP="00413CB7">
            <w:pPr>
              <w:spacing w:after="0"/>
              <w:jc w:val="right"/>
              <w:rPr>
                <w:szCs w:val="20"/>
              </w:rPr>
            </w:pPr>
            <w:r w:rsidRPr="00413CB7">
              <w:rPr>
                <w:szCs w:val="20"/>
              </w:rPr>
              <w:t>12.7.2013</w:t>
            </w:r>
          </w:p>
        </w:tc>
      </w:tr>
      <w:tr w:rsidR="00413CB7" w:rsidRPr="00413CB7" w14:paraId="083DEB67" w14:textId="77777777" w:rsidTr="005B36B0">
        <w:trPr>
          <w:trHeight w:val="20"/>
        </w:trPr>
        <w:tc>
          <w:tcPr>
            <w:tcW w:w="1756" w:type="pct"/>
            <w:noWrap/>
            <w:hideMark/>
          </w:tcPr>
          <w:p w14:paraId="1E341D3E" w14:textId="77777777" w:rsidR="00413CB7" w:rsidRPr="00413CB7" w:rsidRDefault="00413CB7" w:rsidP="00413CB7">
            <w:pPr>
              <w:spacing w:after="0"/>
              <w:jc w:val="left"/>
              <w:rPr>
                <w:szCs w:val="20"/>
              </w:rPr>
            </w:pPr>
            <w:r w:rsidRPr="00413CB7">
              <w:rPr>
                <w:szCs w:val="20"/>
              </w:rPr>
              <w:t>Alexander Strachan</w:t>
            </w:r>
          </w:p>
        </w:tc>
        <w:tc>
          <w:tcPr>
            <w:tcW w:w="1597" w:type="pct"/>
            <w:noWrap/>
            <w:hideMark/>
          </w:tcPr>
          <w:p w14:paraId="5052892C"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096538ED" w14:textId="77777777" w:rsidR="00413CB7" w:rsidRPr="00413CB7" w:rsidRDefault="00413CB7" w:rsidP="00413CB7">
            <w:pPr>
              <w:spacing w:after="0"/>
              <w:ind w:right="113"/>
              <w:jc w:val="right"/>
              <w:rPr>
                <w:szCs w:val="20"/>
              </w:rPr>
            </w:pPr>
            <w:r w:rsidRPr="00413CB7">
              <w:rPr>
                <w:szCs w:val="20"/>
              </w:rPr>
              <w:t>24.20</w:t>
            </w:r>
          </w:p>
        </w:tc>
        <w:tc>
          <w:tcPr>
            <w:tcW w:w="770" w:type="pct"/>
            <w:noWrap/>
            <w:hideMark/>
          </w:tcPr>
          <w:p w14:paraId="0B458A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E6F47C" w14:textId="77777777" w:rsidR="00413CB7" w:rsidRPr="00413CB7" w:rsidRDefault="00413CB7" w:rsidP="00413CB7">
            <w:pPr>
              <w:spacing w:after="0"/>
              <w:jc w:val="right"/>
              <w:rPr>
                <w:szCs w:val="20"/>
              </w:rPr>
            </w:pPr>
            <w:r w:rsidRPr="00413CB7">
              <w:rPr>
                <w:szCs w:val="20"/>
              </w:rPr>
              <w:t>17.4.2013</w:t>
            </w:r>
          </w:p>
        </w:tc>
      </w:tr>
      <w:tr w:rsidR="00413CB7" w:rsidRPr="00413CB7" w14:paraId="3D72BF04" w14:textId="77777777" w:rsidTr="005B36B0">
        <w:trPr>
          <w:trHeight w:val="20"/>
        </w:trPr>
        <w:tc>
          <w:tcPr>
            <w:tcW w:w="1756" w:type="pct"/>
            <w:noWrap/>
            <w:hideMark/>
          </w:tcPr>
          <w:p w14:paraId="4A7C844B" w14:textId="77777777" w:rsidR="00413CB7" w:rsidRPr="00413CB7" w:rsidRDefault="00413CB7" w:rsidP="00413CB7">
            <w:pPr>
              <w:spacing w:after="0"/>
              <w:jc w:val="left"/>
              <w:rPr>
                <w:szCs w:val="20"/>
              </w:rPr>
            </w:pPr>
            <w:r w:rsidRPr="00413CB7">
              <w:rPr>
                <w:szCs w:val="20"/>
              </w:rPr>
              <w:t>Alexandra Monserrac</w:t>
            </w:r>
          </w:p>
        </w:tc>
        <w:tc>
          <w:tcPr>
            <w:tcW w:w="1597" w:type="pct"/>
            <w:noWrap/>
            <w:hideMark/>
          </w:tcPr>
          <w:p w14:paraId="25EBFBBA" w14:textId="77777777" w:rsidR="00413CB7" w:rsidRPr="00413CB7" w:rsidRDefault="00413CB7" w:rsidP="00413CB7">
            <w:pPr>
              <w:spacing w:after="0"/>
              <w:ind w:left="113"/>
              <w:jc w:val="left"/>
              <w:rPr>
                <w:szCs w:val="20"/>
              </w:rPr>
            </w:pPr>
            <w:r w:rsidRPr="00413CB7">
              <w:rPr>
                <w:szCs w:val="20"/>
              </w:rPr>
              <w:t>CROYDON, SA 5008</w:t>
            </w:r>
          </w:p>
        </w:tc>
        <w:tc>
          <w:tcPr>
            <w:tcW w:w="424" w:type="pct"/>
            <w:noWrap/>
            <w:hideMark/>
          </w:tcPr>
          <w:p w14:paraId="6924D72C" w14:textId="77777777" w:rsidR="00413CB7" w:rsidRPr="00413CB7" w:rsidRDefault="00413CB7" w:rsidP="00413CB7">
            <w:pPr>
              <w:spacing w:after="0"/>
              <w:ind w:right="113"/>
              <w:jc w:val="right"/>
              <w:rPr>
                <w:szCs w:val="20"/>
              </w:rPr>
            </w:pPr>
            <w:r w:rsidRPr="00413CB7">
              <w:rPr>
                <w:szCs w:val="20"/>
              </w:rPr>
              <w:t>24.15</w:t>
            </w:r>
          </w:p>
        </w:tc>
        <w:tc>
          <w:tcPr>
            <w:tcW w:w="770" w:type="pct"/>
            <w:noWrap/>
            <w:hideMark/>
          </w:tcPr>
          <w:p w14:paraId="455FB3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786977" w14:textId="77777777" w:rsidR="00413CB7" w:rsidRPr="00413CB7" w:rsidRDefault="00413CB7" w:rsidP="00413CB7">
            <w:pPr>
              <w:spacing w:after="0"/>
              <w:jc w:val="right"/>
              <w:rPr>
                <w:szCs w:val="20"/>
              </w:rPr>
            </w:pPr>
            <w:r w:rsidRPr="00413CB7">
              <w:rPr>
                <w:szCs w:val="20"/>
              </w:rPr>
              <w:t>18.3.2013</w:t>
            </w:r>
          </w:p>
        </w:tc>
      </w:tr>
      <w:tr w:rsidR="00413CB7" w:rsidRPr="00413CB7" w14:paraId="63EB72AD" w14:textId="77777777" w:rsidTr="005B36B0">
        <w:trPr>
          <w:trHeight w:val="20"/>
        </w:trPr>
        <w:tc>
          <w:tcPr>
            <w:tcW w:w="1756" w:type="pct"/>
            <w:noWrap/>
            <w:hideMark/>
          </w:tcPr>
          <w:p w14:paraId="7616CC8C" w14:textId="77777777" w:rsidR="00413CB7" w:rsidRPr="00413CB7" w:rsidRDefault="00413CB7" w:rsidP="00413CB7">
            <w:pPr>
              <w:spacing w:after="0"/>
              <w:jc w:val="left"/>
              <w:rPr>
                <w:szCs w:val="20"/>
              </w:rPr>
            </w:pPr>
            <w:r w:rsidRPr="00413CB7">
              <w:rPr>
                <w:szCs w:val="20"/>
              </w:rPr>
              <w:t>Alexandra Padrissa Russian</w:t>
            </w:r>
          </w:p>
        </w:tc>
        <w:tc>
          <w:tcPr>
            <w:tcW w:w="1597" w:type="pct"/>
            <w:noWrap/>
            <w:hideMark/>
          </w:tcPr>
          <w:p w14:paraId="63B21DBA"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432B66F9" w14:textId="77777777" w:rsidR="00413CB7" w:rsidRPr="00413CB7" w:rsidRDefault="00413CB7" w:rsidP="00413CB7">
            <w:pPr>
              <w:spacing w:after="0"/>
              <w:ind w:right="113"/>
              <w:jc w:val="right"/>
              <w:rPr>
                <w:szCs w:val="20"/>
              </w:rPr>
            </w:pPr>
            <w:r w:rsidRPr="00413CB7">
              <w:rPr>
                <w:szCs w:val="20"/>
              </w:rPr>
              <w:t>105.00</w:t>
            </w:r>
          </w:p>
        </w:tc>
        <w:tc>
          <w:tcPr>
            <w:tcW w:w="770" w:type="pct"/>
            <w:noWrap/>
            <w:hideMark/>
          </w:tcPr>
          <w:p w14:paraId="731A48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6410F5" w14:textId="77777777" w:rsidR="00413CB7" w:rsidRPr="00413CB7" w:rsidRDefault="00413CB7" w:rsidP="00413CB7">
            <w:pPr>
              <w:spacing w:after="0"/>
              <w:jc w:val="right"/>
              <w:rPr>
                <w:szCs w:val="20"/>
              </w:rPr>
            </w:pPr>
            <w:r w:rsidRPr="00413CB7">
              <w:rPr>
                <w:szCs w:val="20"/>
              </w:rPr>
              <w:t>24.11.2014</w:t>
            </w:r>
          </w:p>
        </w:tc>
      </w:tr>
      <w:tr w:rsidR="00413CB7" w:rsidRPr="00413CB7" w14:paraId="0A01A21B" w14:textId="77777777" w:rsidTr="005B36B0">
        <w:trPr>
          <w:trHeight w:val="20"/>
        </w:trPr>
        <w:tc>
          <w:tcPr>
            <w:tcW w:w="1756" w:type="pct"/>
            <w:noWrap/>
            <w:hideMark/>
          </w:tcPr>
          <w:p w14:paraId="5A9B315C" w14:textId="77777777" w:rsidR="00413CB7" w:rsidRPr="00413CB7" w:rsidRDefault="00413CB7" w:rsidP="00413CB7">
            <w:pPr>
              <w:spacing w:after="0"/>
              <w:jc w:val="left"/>
              <w:rPr>
                <w:szCs w:val="20"/>
              </w:rPr>
            </w:pPr>
            <w:r w:rsidRPr="00413CB7">
              <w:rPr>
                <w:szCs w:val="20"/>
              </w:rPr>
              <w:t>Alexandra Schultz</w:t>
            </w:r>
          </w:p>
        </w:tc>
        <w:tc>
          <w:tcPr>
            <w:tcW w:w="1597" w:type="pct"/>
            <w:noWrap/>
            <w:hideMark/>
          </w:tcPr>
          <w:p w14:paraId="0EC18073"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30697014" w14:textId="77777777" w:rsidR="00413CB7" w:rsidRPr="00413CB7" w:rsidRDefault="00413CB7" w:rsidP="00413CB7">
            <w:pPr>
              <w:spacing w:after="0"/>
              <w:ind w:right="113"/>
              <w:jc w:val="right"/>
              <w:rPr>
                <w:szCs w:val="20"/>
              </w:rPr>
            </w:pPr>
            <w:r w:rsidRPr="00413CB7">
              <w:rPr>
                <w:szCs w:val="20"/>
              </w:rPr>
              <w:t>310.66</w:t>
            </w:r>
          </w:p>
        </w:tc>
        <w:tc>
          <w:tcPr>
            <w:tcW w:w="770" w:type="pct"/>
            <w:noWrap/>
            <w:hideMark/>
          </w:tcPr>
          <w:p w14:paraId="57FD80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4570B5" w14:textId="77777777" w:rsidR="00413CB7" w:rsidRPr="00413CB7" w:rsidRDefault="00413CB7" w:rsidP="00413CB7">
            <w:pPr>
              <w:spacing w:after="0"/>
              <w:jc w:val="right"/>
              <w:rPr>
                <w:szCs w:val="20"/>
              </w:rPr>
            </w:pPr>
            <w:r w:rsidRPr="00413CB7">
              <w:rPr>
                <w:szCs w:val="20"/>
              </w:rPr>
              <w:t>24.1.2013</w:t>
            </w:r>
          </w:p>
        </w:tc>
      </w:tr>
      <w:tr w:rsidR="00413CB7" w:rsidRPr="00413CB7" w14:paraId="2AF158D9" w14:textId="77777777" w:rsidTr="005B36B0">
        <w:trPr>
          <w:trHeight w:val="20"/>
        </w:trPr>
        <w:tc>
          <w:tcPr>
            <w:tcW w:w="1756" w:type="pct"/>
            <w:noWrap/>
            <w:hideMark/>
          </w:tcPr>
          <w:p w14:paraId="7BB48AD2" w14:textId="77777777" w:rsidR="00413CB7" w:rsidRPr="00413CB7" w:rsidRDefault="00413CB7" w:rsidP="00413CB7">
            <w:pPr>
              <w:spacing w:after="0"/>
              <w:jc w:val="left"/>
              <w:rPr>
                <w:szCs w:val="20"/>
              </w:rPr>
            </w:pPr>
            <w:r w:rsidRPr="00413CB7">
              <w:rPr>
                <w:szCs w:val="20"/>
              </w:rPr>
              <w:t>Alexia Kohlmorgen</w:t>
            </w:r>
          </w:p>
        </w:tc>
        <w:tc>
          <w:tcPr>
            <w:tcW w:w="1597" w:type="pct"/>
            <w:noWrap/>
            <w:hideMark/>
          </w:tcPr>
          <w:p w14:paraId="583E9026" w14:textId="77777777" w:rsidR="00413CB7" w:rsidRPr="00413CB7" w:rsidRDefault="00413CB7" w:rsidP="00413CB7">
            <w:pPr>
              <w:spacing w:after="0"/>
              <w:ind w:left="113"/>
              <w:jc w:val="left"/>
              <w:rPr>
                <w:szCs w:val="20"/>
              </w:rPr>
            </w:pPr>
            <w:r w:rsidRPr="00413CB7">
              <w:rPr>
                <w:szCs w:val="20"/>
              </w:rPr>
              <w:t>PANORAMA, SA 5041</w:t>
            </w:r>
          </w:p>
        </w:tc>
        <w:tc>
          <w:tcPr>
            <w:tcW w:w="424" w:type="pct"/>
            <w:noWrap/>
            <w:hideMark/>
          </w:tcPr>
          <w:p w14:paraId="732CF75D" w14:textId="77777777" w:rsidR="00413CB7" w:rsidRPr="00413CB7" w:rsidRDefault="00413CB7" w:rsidP="00413CB7">
            <w:pPr>
              <w:spacing w:after="0"/>
              <w:ind w:right="113"/>
              <w:jc w:val="right"/>
              <w:rPr>
                <w:szCs w:val="20"/>
              </w:rPr>
            </w:pPr>
            <w:r w:rsidRPr="00413CB7">
              <w:rPr>
                <w:szCs w:val="20"/>
              </w:rPr>
              <w:t>1 107.54</w:t>
            </w:r>
          </w:p>
        </w:tc>
        <w:tc>
          <w:tcPr>
            <w:tcW w:w="770" w:type="pct"/>
            <w:noWrap/>
            <w:hideMark/>
          </w:tcPr>
          <w:p w14:paraId="1F1AAA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15DDF8" w14:textId="77777777" w:rsidR="00413CB7" w:rsidRPr="00413CB7" w:rsidRDefault="00413CB7" w:rsidP="00413CB7">
            <w:pPr>
              <w:spacing w:after="0"/>
              <w:jc w:val="right"/>
              <w:rPr>
                <w:szCs w:val="20"/>
              </w:rPr>
            </w:pPr>
            <w:r w:rsidRPr="00413CB7">
              <w:rPr>
                <w:szCs w:val="20"/>
              </w:rPr>
              <w:t>8.1.2014</w:t>
            </w:r>
          </w:p>
        </w:tc>
      </w:tr>
      <w:tr w:rsidR="00413CB7" w:rsidRPr="00413CB7" w14:paraId="49F41425" w14:textId="77777777" w:rsidTr="005B36B0">
        <w:trPr>
          <w:trHeight w:val="20"/>
        </w:trPr>
        <w:tc>
          <w:tcPr>
            <w:tcW w:w="1756" w:type="pct"/>
            <w:noWrap/>
            <w:hideMark/>
          </w:tcPr>
          <w:p w14:paraId="07EA49F0" w14:textId="77777777" w:rsidR="00413CB7" w:rsidRPr="00413CB7" w:rsidRDefault="00413CB7" w:rsidP="00413CB7">
            <w:pPr>
              <w:spacing w:after="0"/>
              <w:jc w:val="left"/>
              <w:rPr>
                <w:szCs w:val="20"/>
              </w:rPr>
            </w:pPr>
            <w:r w:rsidRPr="00413CB7">
              <w:rPr>
                <w:szCs w:val="20"/>
              </w:rPr>
              <w:t>Alfonzo Strappazzon</w:t>
            </w:r>
          </w:p>
        </w:tc>
        <w:tc>
          <w:tcPr>
            <w:tcW w:w="1597" w:type="pct"/>
            <w:noWrap/>
            <w:hideMark/>
          </w:tcPr>
          <w:p w14:paraId="42232C24" w14:textId="77777777" w:rsidR="00413CB7" w:rsidRPr="00413CB7" w:rsidRDefault="00413CB7" w:rsidP="00413CB7">
            <w:pPr>
              <w:spacing w:after="0"/>
              <w:ind w:left="113"/>
              <w:jc w:val="left"/>
              <w:rPr>
                <w:szCs w:val="20"/>
              </w:rPr>
            </w:pPr>
            <w:r w:rsidRPr="00413CB7">
              <w:rPr>
                <w:szCs w:val="20"/>
              </w:rPr>
              <w:t>ALBERTON, SA 5014</w:t>
            </w:r>
          </w:p>
        </w:tc>
        <w:tc>
          <w:tcPr>
            <w:tcW w:w="424" w:type="pct"/>
            <w:noWrap/>
            <w:hideMark/>
          </w:tcPr>
          <w:p w14:paraId="5A614482" w14:textId="77777777" w:rsidR="00413CB7" w:rsidRPr="00413CB7" w:rsidRDefault="00413CB7" w:rsidP="00413CB7">
            <w:pPr>
              <w:spacing w:after="0"/>
              <w:ind w:right="113"/>
              <w:jc w:val="right"/>
              <w:rPr>
                <w:szCs w:val="20"/>
              </w:rPr>
            </w:pPr>
            <w:r w:rsidRPr="00413CB7">
              <w:rPr>
                <w:szCs w:val="20"/>
              </w:rPr>
              <w:t>30.64</w:t>
            </w:r>
          </w:p>
        </w:tc>
        <w:tc>
          <w:tcPr>
            <w:tcW w:w="770" w:type="pct"/>
            <w:noWrap/>
            <w:hideMark/>
          </w:tcPr>
          <w:p w14:paraId="608E0A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354064" w14:textId="77777777" w:rsidR="00413CB7" w:rsidRPr="00413CB7" w:rsidRDefault="00413CB7" w:rsidP="00413CB7">
            <w:pPr>
              <w:spacing w:after="0"/>
              <w:jc w:val="right"/>
              <w:rPr>
                <w:szCs w:val="20"/>
              </w:rPr>
            </w:pPr>
            <w:r w:rsidRPr="00413CB7">
              <w:rPr>
                <w:szCs w:val="20"/>
              </w:rPr>
              <w:t>27.10.2014</w:t>
            </w:r>
          </w:p>
        </w:tc>
      </w:tr>
      <w:tr w:rsidR="00413CB7" w:rsidRPr="00413CB7" w14:paraId="03D2DE47" w14:textId="77777777" w:rsidTr="005B36B0">
        <w:trPr>
          <w:trHeight w:val="20"/>
        </w:trPr>
        <w:tc>
          <w:tcPr>
            <w:tcW w:w="1756" w:type="pct"/>
            <w:noWrap/>
            <w:hideMark/>
          </w:tcPr>
          <w:p w14:paraId="33B5A4C9" w14:textId="77777777" w:rsidR="00413CB7" w:rsidRPr="00413CB7" w:rsidRDefault="00413CB7" w:rsidP="00413CB7">
            <w:pPr>
              <w:spacing w:after="0"/>
              <w:jc w:val="left"/>
              <w:rPr>
                <w:szCs w:val="20"/>
              </w:rPr>
            </w:pPr>
            <w:r w:rsidRPr="00413CB7">
              <w:rPr>
                <w:szCs w:val="20"/>
              </w:rPr>
              <w:t>Alfred and Patricia Cliff</w:t>
            </w:r>
          </w:p>
        </w:tc>
        <w:tc>
          <w:tcPr>
            <w:tcW w:w="1597" w:type="pct"/>
            <w:noWrap/>
            <w:hideMark/>
          </w:tcPr>
          <w:p w14:paraId="5A7F8896"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69A7CCF7" w14:textId="77777777" w:rsidR="00413CB7" w:rsidRPr="00413CB7" w:rsidRDefault="00413CB7" w:rsidP="00413CB7">
            <w:pPr>
              <w:spacing w:after="0"/>
              <w:ind w:right="113"/>
              <w:jc w:val="right"/>
              <w:rPr>
                <w:szCs w:val="20"/>
              </w:rPr>
            </w:pPr>
            <w:r w:rsidRPr="00413CB7">
              <w:rPr>
                <w:szCs w:val="20"/>
              </w:rPr>
              <w:t>94.99</w:t>
            </w:r>
          </w:p>
        </w:tc>
        <w:tc>
          <w:tcPr>
            <w:tcW w:w="770" w:type="pct"/>
            <w:noWrap/>
            <w:hideMark/>
          </w:tcPr>
          <w:p w14:paraId="656EFD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0D0056" w14:textId="77777777" w:rsidR="00413CB7" w:rsidRPr="00413CB7" w:rsidRDefault="00413CB7" w:rsidP="00413CB7">
            <w:pPr>
              <w:spacing w:after="0"/>
              <w:jc w:val="right"/>
              <w:rPr>
                <w:szCs w:val="20"/>
              </w:rPr>
            </w:pPr>
            <w:r w:rsidRPr="00413CB7">
              <w:rPr>
                <w:szCs w:val="20"/>
              </w:rPr>
              <w:t>17.6.2014</w:t>
            </w:r>
          </w:p>
        </w:tc>
      </w:tr>
      <w:tr w:rsidR="00413CB7" w:rsidRPr="00413CB7" w14:paraId="4AA69989" w14:textId="77777777" w:rsidTr="005B36B0">
        <w:trPr>
          <w:trHeight w:val="20"/>
        </w:trPr>
        <w:tc>
          <w:tcPr>
            <w:tcW w:w="1756" w:type="pct"/>
            <w:noWrap/>
            <w:hideMark/>
          </w:tcPr>
          <w:p w14:paraId="4BA60729" w14:textId="77777777" w:rsidR="00413CB7" w:rsidRPr="00413CB7" w:rsidRDefault="00413CB7" w:rsidP="00413CB7">
            <w:pPr>
              <w:spacing w:after="0"/>
              <w:jc w:val="left"/>
              <w:rPr>
                <w:szCs w:val="20"/>
              </w:rPr>
            </w:pPr>
            <w:r w:rsidRPr="00413CB7">
              <w:rPr>
                <w:szCs w:val="20"/>
              </w:rPr>
              <w:t>Alfred Windsor</w:t>
            </w:r>
          </w:p>
        </w:tc>
        <w:tc>
          <w:tcPr>
            <w:tcW w:w="1597" w:type="pct"/>
            <w:noWrap/>
            <w:hideMark/>
          </w:tcPr>
          <w:p w14:paraId="3B6D80AB" w14:textId="77777777"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14:paraId="72EDF29D" w14:textId="77777777" w:rsidR="00413CB7" w:rsidRPr="00413CB7" w:rsidRDefault="00413CB7" w:rsidP="00413CB7">
            <w:pPr>
              <w:spacing w:after="0"/>
              <w:ind w:right="113"/>
              <w:jc w:val="right"/>
              <w:rPr>
                <w:szCs w:val="20"/>
              </w:rPr>
            </w:pPr>
            <w:r w:rsidRPr="00413CB7">
              <w:rPr>
                <w:szCs w:val="20"/>
              </w:rPr>
              <w:t>162.87</w:t>
            </w:r>
          </w:p>
        </w:tc>
        <w:tc>
          <w:tcPr>
            <w:tcW w:w="770" w:type="pct"/>
            <w:noWrap/>
            <w:hideMark/>
          </w:tcPr>
          <w:p w14:paraId="2D8170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CDE3BC" w14:textId="77777777" w:rsidR="00413CB7" w:rsidRPr="00413CB7" w:rsidRDefault="00413CB7" w:rsidP="00413CB7">
            <w:pPr>
              <w:spacing w:after="0"/>
              <w:jc w:val="right"/>
              <w:rPr>
                <w:szCs w:val="20"/>
              </w:rPr>
            </w:pPr>
            <w:r w:rsidRPr="00413CB7">
              <w:rPr>
                <w:szCs w:val="20"/>
              </w:rPr>
              <w:t>16.6.2014</w:t>
            </w:r>
          </w:p>
        </w:tc>
      </w:tr>
      <w:tr w:rsidR="00413CB7" w:rsidRPr="00413CB7" w14:paraId="5AA92B34" w14:textId="77777777" w:rsidTr="005B36B0">
        <w:trPr>
          <w:trHeight w:val="20"/>
        </w:trPr>
        <w:tc>
          <w:tcPr>
            <w:tcW w:w="1756" w:type="pct"/>
            <w:noWrap/>
            <w:hideMark/>
          </w:tcPr>
          <w:p w14:paraId="745CE85F" w14:textId="77777777" w:rsidR="00413CB7" w:rsidRPr="00413CB7" w:rsidRDefault="00413CB7" w:rsidP="00413CB7">
            <w:pPr>
              <w:spacing w:after="0"/>
              <w:jc w:val="left"/>
              <w:rPr>
                <w:szCs w:val="20"/>
              </w:rPr>
            </w:pPr>
            <w:r w:rsidRPr="00413CB7">
              <w:rPr>
                <w:szCs w:val="20"/>
              </w:rPr>
              <w:t>Alhnouf Alqurashi</w:t>
            </w:r>
          </w:p>
        </w:tc>
        <w:tc>
          <w:tcPr>
            <w:tcW w:w="1597" w:type="pct"/>
            <w:noWrap/>
            <w:hideMark/>
          </w:tcPr>
          <w:p w14:paraId="2B4B68EB"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0704C223" w14:textId="77777777" w:rsidR="00413CB7" w:rsidRPr="00413CB7" w:rsidRDefault="00413CB7" w:rsidP="00413CB7">
            <w:pPr>
              <w:spacing w:after="0"/>
              <w:ind w:right="113"/>
              <w:jc w:val="right"/>
              <w:rPr>
                <w:szCs w:val="20"/>
              </w:rPr>
            </w:pPr>
            <w:r w:rsidRPr="00413CB7">
              <w:rPr>
                <w:szCs w:val="20"/>
              </w:rPr>
              <w:t>25.78</w:t>
            </w:r>
          </w:p>
        </w:tc>
        <w:tc>
          <w:tcPr>
            <w:tcW w:w="770" w:type="pct"/>
            <w:noWrap/>
            <w:hideMark/>
          </w:tcPr>
          <w:p w14:paraId="5C9866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928FF2" w14:textId="77777777" w:rsidR="00413CB7" w:rsidRPr="00413CB7" w:rsidRDefault="00413CB7" w:rsidP="00413CB7">
            <w:pPr>
              <w:spacing w:after="0"/>
              <w:jc w:val="right"/>
              <w:rPr>
                <w:szCs w:val="20"/>
              </w:rPr>
            </w:pPr>
            <w:r w:rsidRPr="00413CB7">
              <w:rPr>
                <w:szCs w:val="20"/>
              </w:rPr>
              <w:t>3.11.2014</w:t>
            </w:r>
          </w:p>
        </w:tc>
      </w:tr>
      <w:tr w:rsidR="00413CB7" w:rsidRPr="00413CB7" w14:paraId="1BD4719E" w14:textId="77777777" w:rsidTr="005B36B0">
        <w:trPr>
          <w:trHeight w:val="20"/>
        </w:trPr>
        <w:tc>
          <w:tcPr>
            <w:tcW w:w="1756" w:type="pct"/>
            <w:noWrap/>
            <w:hideMark/>
          </w:tcPr>
          <w:p w14:paraId="26EB4023" w14:textId="77777777" w:rsidR="00413CB7" w:rsidRPr="00413CB7" w:rsidRDefault="00413CB7" w:rsidP="00413CB7">
            <w:pPr>
              <w:spacing w:after="0"/>
              <w:jc w:val="left"/>
              <w:rPr>
                <w:szCs w:val="20"/>
              </w:rPr>
            </w:pPr>
            <w:r w:rsidRPr="00413CB7">
              <w:rPr>
                <w:szCs w:val="20"/>
              </w:rPr>
              <w:t>Ali Rabea</w:t>
            </w:r>
          </w:p>
        </w:tc>
        <w:tc>
          <w:tcPr>
            <w:tcW w:w="1597" w:type="pct"/>
            <w:noWrap/>
            <w:hideMark/>
          </w:tcPr>
          <w:p w14:paraId="2A0834D1" w14:textId="77777777"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14:paraId="17DEEEF3" w14:textId="77777777" w:rsidR="00413CB7" w:rsidRPr="00413CB7" w:rsidRDefault="00413CB7" w:rsidP="00413CB7">
            <w:pPr>
              <w:spacing w:after="0"/>
              <w:ind w:right="113"/>
              <w:jc w:val="right"/>
              <w:rPr>
                <w:szCs w:val="20"/>
              </w:rPr>
            </w:pPr>
            <w:r w:rsidRPr="00413CB7">
              <w:rPr>
                <w:szCs w:val="20"/>
              </w:rPr>
              <w:t>16.14</w:t>
            </w:r>
          </w:p>
        </w:tc>
        <w:tc>
          <w:tcPr>
            <w:tcW w:w="770" w:type="pct"/>
            <w:noWrap/>
            <w:hideMark/>
          </w:tcPr>
          <w:p w14:paraId="5E819C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5E75A8" w14:textId="77777777" w:rsidR="00413CB7" w:rsidRPr="00413CB7" w:rsidRDefault="00413CB7" w:rsidP="00413CB7">
            <w:pPr>
              <w:spacing w:after="0"/>
              <w:jc w:val="right"/>
              <w:rPr>
                <w:szCs w:val="20"/>
              </w:rPr>
            </w:pPr>
            <w:r w:rsidRPr="00413CB7">
              <w:rPr>
                <w:szCs w:val="20"/>
              </w:rPr>
              <w:t>6.8.2014</w:t>
            </w:r>
          </w:p>
        </w:tc>
      </w:tr>
      <w:tr w:rsidR="00413CB7" w:rsidRPr="00413CB7" w14:paraId="11C18F3A" w14:textId="77777777" w:rsidTr="005B36B0">
        <w:trPr>
          <w:trHeight w:val="20"/>
        </w:trPr>
        <w:tc>
          <w:tcPr>
            <w:tcW w:w="1756" w:type="pct"/>
            <w:noWrap/>
            <w:hideMark/>
          </w:tcPr>
          <w:p w14:paraId="40178E18" w14:textId="77777777" w:rsidR="00413CB7" w:rsidRPr="00413CB7" w:rsidRDefault="00413CB7" w:rsidP="00413CB7">
            <w:pPr>
              <w:spacing w:after="0"/>
              <w:jc w:val="left"/>
              <w:rPr>
                <w:szCs w:val="20"/>
              </w:rPr>
            </w:pPr>
            <w:r w:rsidRPr="00413CB7">
              <w:rPr>
                <w:szCs w:val="20"/>
              </w:rPr>
              <w:t>Ali Raza</w:t>
            </w:r>
          </w:p>
        </w:tc>
        <w:tc>
          <w:tcPr>
            <w:tcW w:w="1597" w:type="pct"/>
            <w:noWrap/>
            <w:hideMark/>
          </w:tcPr>
          <w:p w14:paraId="62B3046F"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08BE0EBD"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7E4818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D3E33E" w14:textId="77777777" w:rsidR="00413CB7" w:rsidRPr="00413CB7" w:rsidRDefault="00413CB7" w:rsidP="00413CB7">
            <w:pPr>
              <w:spacing w:after="0"/>
              <w:jc w:val="right"/>
              <w:rPr>
                <w:szCs w:val="20"/>
              </w:rPr>
            </w:pPr>
            <w:r w:rsidRPr="00413CB7">
              <w:rPr>
                <w:szCs w:val="20"/>
              </w:rPr>
              <w:t>5.2.2013</w:t>
            </w:r>
          </w:p>
        </w:tc>
      </w:tr>
      <w:tr w:rsidR="00413CB7" w:rsidRPr="00413CB7" w14:paraId="26262B4F" w14:textId="77777777" w:rsidTr="005B36B0">
        <w:trPr>
          <w:trHeight w:val="20"/>
        </w:trPr>
        <w:tc>
          <w:tcPr>
            <w:tcW w:w="1756" w:type="pct"/>
            <w:noWrap/>
            <w:hideMark/>
          </w:tcPr>
          <w:p w14:paraId="49A06568" w14:textId="77777777" w:rsidR="00413CB7" w:rsidRPr="00413CB7" w:rsidRDefault="00413CB7" w:rsidP="00413CB7">
            <w:pPr>
              <w:spacing w:after="0"/>
              <w:jc w:val="left"/>
              <w:rPr>
                <w:szCs w:val="20"/>
              </w:rPr>
            </w:pPr>
            <w:r w:rsidRPr="00413CB7">
              <w:rPr>
                <w:szCs w:val="20"/>
              </w:rPr>
              <w:lastRenderedPageBreak/>
              <w:t>Alice McCann</w:t>
            </w:r>
          </w:p>
        </w:tc>
        <w:tc>
          <w:tcPr>
            <w:tcW w:w="1597" w:type="pct"/>
            <w:noWrap/>
            <w:hideMark/>
          </w:tcPr>
          <w:p w14:paraId="295F2F9C" w14:textId="77777777" w:rsidR="00413CB7" w:rsidRPr="00413CB7" w:rsidRDefault="00413CB7" w:rsidP="00413CB7">
            <w:pPr>
              <w:spacing w:after="0"/>
              <w:ind w:left="113"/>
              <w:jc w:val="left"/>
              <w:rPr>
                <w:szCs w:val="20"/>
              </w:rPr>
            </w:pPr>
            <w:r w:rsidRPr="00413CB7">
              <w:rPr>
                <w:szCs w:val="20"/>
              </w:rPr>
              <w:t>GLENALTA, SA 5052</w:t>
            </w:r>
          </w:p>
        </w:tc>
        <w:tc>
          <w:tcPr>
            <w:tcW w:w="424" w:type="pct"/>
            <w:noWrap/>
            <w:hideMark/>
          </w:tcPr>
          <w:p w14:paraId="43B22B92" w14:textId="77777777" w:rsidR="00413CB7" w:rsidRPr="00413CB7" w:rsidRDefault="00413CB7" w:rsidP="00413CB7">
            <w:pPr>
              <w:spacing w:after="0"/>
              <w:ind w:right="113"/>
              <w:jc w:val="right"/>
              <w:rPr>
                <w:szCs w:val="20"/>
              </w:rPr>
            </w:pPr>
            <w:r w:rsidRPr="00413CB7">
              <w:rPr>
                <w:szCs w:val="20"/>
              </w:rPr>
              <w:t>72.88</w:t>
            </w:r>
          </w:p>
        </w:tc>
        <w:tc>
          <w:tcPr>
            <w:tcW w:w="770" w:type="pct"/>
            <w:noWrap/>
            <w:hideMark/>
          </w:tcPr>
          <w:p w14:paraId="253E46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30BF42" w14:textId="77777777" w:rsidR="00413CB7" w:rsidRPr="00413CB7" w:rsidRDefault="00413CB7" w:rsidP="00413CB7">
            <w:pPr>
              <w:spacing w:after="0"/>
              <w:jc w:val="right"/>
              <w:rPr>
                <w:szCs w:val="20"/>
              </w:rPr>
            </w:pPr>
            <w:r w:rsidRPr="00413CB7">
              <w:rPr>
                <w:szCs w:val="20"/>
              </w:rPr>
              <w:t>10.12.2013</w:t>
            </w:r>
          </w:p>
        </w:tc>
      </w:tr>
      <w:tr w:rsidR="00413CB7" w:rsidRPr="00413CB7" w14:paraId="48242248" w14:textId="77777777" w:rsidTr="005B36B0">
        <w:trPr>
          <w:trHeight w:val="20"/>
        </w:trPr>
        <w:tc>
          <w:tcPr>
            <w:tcW w:w="1756" w:type="pct"/>
            <w:noWrap/>
            <w:hideMark/>
          </w:tcPr>
          <w:p w14:paraId="2158317F" w14:textId="77777777" w:rsidR="00413CB7" w:rsidRPr="00413CB7" w:rsidRDefault="00413CB7" w:rsidP="00413CB7">
            <w:pPr>
              <w:spacing w:after="0"/>
              <w:jc w:val="left"/>
              <w:rPr>
                <w:szCs w:val="20"/>
              </w:rPr>
            </w:pPr>
            <w:r w:rsidRPr="00413CB7">
              <w:rPr>
                <w:szCs w:val="20"/>
              </w:rPr>
              <w:t>Alice Tenikoff</w:t>
            </w:r>
          </w:p>
        </w:tc>
        <w:tc>
          <w:tcPr>
            <w:tcW w:w="1597" w:type="pct"/>
            <w:noWrap/>
            <w:hideMark/>
          </w:tcPr>
          <w:p w14:paraId="4F6F86AA" w14:textId="77777777"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14:paraId="048E0413" w14:textId="77777777" w:rsidR="00413CB7" w:rsidRPr="00413CB7" w:rsidRDefault="00413CB7" w:rsidP="00413CB7">
            <w:pPr>
              <w:spacing w:after="0"/>
              <w:ind w:right="113"/>
              <w:jc w:val="right"/>
              <w:rPr>
                <w:szCs w:val="20"/>
              </w:rPr>
            </w:pPr>
            <w:r w:rsidRPr="00413CB7">
              <w:rPr>
                <w:szCs w:val="20"/>
              </w:rPr>
              <w:t>19.67</w:t>
            </w:r>
          </w:p>
        </w:tc>
        <w:tc>
          <w:tcPr>
            <w:tcW w:w="770" w:type="pct"/>
            <w:noWrap/>
            <w:hideMark/>
          </w:tcPr>
          <w:p w14:paraId="573EF7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BC6966" w14:textId="77777777" w:rsidR="00413CB7" w:rsidRPr="00413CB7" w:rsidRDefault="00413CB7" w:rsidP="00413CB7">
            <w:pPr>
              <w:spacing w:after="0"/>
              <w:jc w:val="right"/>
              <w:rPr>
                <w:szCs w:val="20"/>
              </w:rPr>
            </w:pPr>
            <w:r w:rsidRPr="00413CB7">
              <w:rPr>
                <w:szCs w:val="20"/>
              </w:rPr>
              <w:t>28.5.2014</w:t>
            </w:r>
          </w:p>
        </w:tc>
      </w:tr>
      <w:tr w:rsidR="00413CB7" w:rsidRPr="00413CB7" w14:paraId="2D105013" w14:textId="77777777" w:rsidTr="005B36B0">
        <w:trPr>
          <w:trHeight w:val="20"/>
        </w:trPr>
        <w:tc>
          <w:tcPr>
            <w:tcW w:w="1756" w:type="pct"/>
            <w:noWrap/>
            <w:hideMark/>
          </w:tcPr>
          <w:p w14:paraId="2D43EEC9" w14:textId="77777777" w:rsidR="00413CB7" w:rsidRPr="00413CB7" w:rsidRDefault="00413CB7" w:rsidP="00413CB7">
            <w:pPr>
              <w:spacing w:after="0"/>
              <w:jc w:val="left"/>
              <w:rPr>
                <w:szCs w:val="20"/>
              </w:rPr>
            </w:pPr>
            <w:r w:rsidRPr="00413CB7">
              <w:rPr>
                <w:szCs w:val="20"/>
              </w:rPr>
              <w:t>Alice Tenikoff</w:t>
            </w:r>
          </w:p>
        </w:tc>
        <w:tc>
          <w:tcPr>
            <w:tcW w:w="1597" w:type="pct"/>
            <w:noWrap/>
            <w:hideMark/>
          </w:tcPr>
          <w:p w14:paraId="222C6B90" w14:textId="77777777"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14:paraId="1D274549" w14:textId="77777777" w:rsidR="00413CB7" w:rsidRPr="00413CB7" w:rsidRDefault="00413CB7" w:rsidP="00413CB7">
            <w:pPr>
              <w:spacing w:after="0"/>
              <w:ind w:right="113"/>
              <w:jc w:val="right"/>
              <w:rPr>
                <w:szCs w:val="20"/>
              </w:rPr>
            </w:pPr>
            <w:r w:rsidRPr="00413CB7">
              <w:rPr>
                <w:szCs w:val="20"/>
              </w:rPr>
              <w:t>18.12</w:t>
            </w:r>
          </w:p>
        </w:tc>
        <w:tc>
          <w:tcPr>
            <w:tcW w:w="770" w:type="pct"/>
            <w:noWrap/>
            <w:hideMark/>
          </w:tcPr>
          <w:p w14:paraId="0699D0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DD7CF9" w14:textId="77777777" w:rsidR="00413CB7" w:rsidRPr="00413CB7" w:rsidRDefault="00413CB7" w:rsidP="00413CB7">
            <w:pPr>
              <w:spacing w:after="0"/>
              <w:jc w:val="right"/>
              <w:rPr>
                <w:szCs w:val="20"/>
              </w:rPr>
            </w:pPr>
            <w:r w:rsidRPr="00413CB7">
              <w:rPr>
                <w:szCs w:val="20"/>
              </w:rPr>
              <w:t>28.5.2014</w:t>
            </w:r>
          </w:p>
        </w:tc>
      </w:tr>
      <w:tr w:rsidR="00413CB7" w:rsidRPr="00413CB7" w14:paraId="67E44ACC" w14:textId="77777777" w:rsidTr="005B36B0">
        <w:trPr>
          <w:trHeight w:val="20"/>
        </w:trPr>
        <w:tc>
          <w:tcPr>
            <w:tcW w:w="1756" w:type="pct"/>
            <w:noWrap/>
            <w:hideMark/>
          </w:tcPr>
          <w:p w14:paraId="65DCA6CB" w14:textId="77777777" w:rsidR="00413CB7" w:rsidRPr="00413CB7" w:rsidRDefault="00413CB7" w:rsidP="00413CB7">
            <w:pPr>
              <w:spacing w:after="0"/>
              <w:jc w:val="left"/>
              <w:rPr>
                <w:szCs w:val="20"/>
              </w:rPr>
            </w:pPr>
            <w:r w:rsidRPr="00413CB7">
              <w:rPr>
                <w:szCs w:val="20"/>
              </w:rPr>
              <w:t>Alice Wang</w:t>
            </w:r>
          </w:p>
        </w:tc>
        <w:tc>
          <w:tcPr>
            <w:tcW w:w="1597" w:type="pct"/>
            <w:noWrap/>
            <w:hideMark/>
          </w:tcPr>
          <w:p w14:paraId="5CF794EF" w14:textId="77777777"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14:paraId="211970D7" w14:textId="77777777" w:rsidR="00413CB7" w:rsidRPr="00413CB7" w:rsidRDefault="00413CB7" w:rsidP="00413CB7">
            <w:pPr>
              <w:spacing w:after="0"/>
              <w:ind w:right="113"/>
              <w:jc w:val="right"/>
              <w:rPr>
                <w:szCs w:val="20"/>
              </w:rPr>
            </w:pPr>
            <w:r w:rsidRPr="00413CB7">
              <w:rPr>
                <w:szCs w:val="20"/>
              </w:rPr>
              <w:t>277.39</w:t>
            </w:r>
          </w:p>
        </w:tc>
        <w:tc>
          <w:tcPr>
            <w:tcW w:w="770" w:type="pct"/>
            <w:noWrap/>
            <w:hideMark/>
          </w:tcPr>
          <w:p w14:paraId="680A9D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4FF12D" w14:textId="77777777" w:rsidR="00413CB7" w:rsidRPr="00413CB7" w:rsidRDefault="00413CB7" w:rsidP="00413CB7">
            <w:pPr>
              <w:spacing w:after="0"/>
              <w:jc w:val="right"/>
              <w:rPr>
                <w:szCs w:val="20"/>
              </w:rPr>
            </w:pPr>
            <w:r w:rsidRPr="00413CB7">
              <w:rPr>
                <w:szCs w:val="20"/>
              </w:rPr>
              <w:t>9.10.2013</w:t>
            </w:r>
          </w:p>
        </w:tc>
      </w:tr>
      <w:tr w:rsidR="00413CB7" w:rsidRPr="00413CB7" w14:paraId="6458BA73" w14:textId="77777777" w:rsidTr="005B36B0">
        <w:trPr>
          <w:trHeight w:val="20"/>
        </w:trPr>
        <w:tc>
          <w:tcPr>
            <w:tcW w:w="1756" w:type="pct"/>
            <w:noWrap/>
            <w:hideMark/>
          </w:tcPr>
          <w:p w14:paraId="3C167343" w14:textId="77777777" w:rsidR="00413CB7" w:rsidRPr="00413CB7" w:rsidRDefault="00413CB7" w:rsidP="00413CB7">
            <w:pPr>
              <w:spacing w:after="0"/>
              <w:jc w:val="left"/>
              <w:rPr>
                <w:szCs w:val="20"/>
              </w:rPr>
            </w:pPr>
            <w:r w:rsidRPr="00413CB7">
              <w:rPr>
                <w:szCs w:val="20"/>
              </w:rPr>
              <w:t>Alicia Butler</w:t>
            </w:r>
          </w:p>
        </w:tc>
        <w:tc>
          <w:tcPr>
            <w:tcW w:w="1597" w:type="pct"/>
            <w:noWrap/>
            <w:hideMark/>
          </w:tcPr>
          <w:p w14:paraId="4450B48C" w14:textId="77777777"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14:paraId="672B2537" w14:textId="77777777" w:rsidR="00413CB7" w:rsidRPr="00413CB7" w:rsidRDefault="00413CB7" w:rsidP="00413CB7">
            <w:pPr>
              <w:spacing w:after="0"/>
              <w:ind w:right="113"/>
              <w:jc w:val="right"/>
              <w:rPr>
                <w:szCs w:val="20"/>
              </w:rPr>
            </w:pPr>
            <w:r w:rsidRPr="00413CB7">
              <w:rPr>
                <w:szCs w:val="20"/>
              </w:rPr>
              <w:t>912.00</w:t>
            </w:r>
          </w:p>
        </w:tc>
        <w:tc>
          <w:tcPr>
            <w:tcW w:w="770" w:type="pct"/>
            <w:noWrap/>
            <w:hideMark/>
          </w:tcPr>
          <w:p w14:paraId="7D3F9E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A9ACD9" w14:textId="77777777" w:rsidR="00413CB7" w:rsidRPr="00413CB7" w:rsidRDefault="00413CB7" w:rsidP="00413CB7">
            <w:pPr>
              <w:spacing w:after="0"/>
              <w:jc w:val="right"/>
              <w:rPr>
                <w:szCs w:val="20"/>
              </w:rPr>
            </w:pPr>
            <w:r w:rsidRPr="00413CB7">
              <w:rPr>
                <w:szCs w:val="20"/>
              </w:rPr>
              <w:t>7.1.2015</w:t>
            </w:r>
          </w:p>
        </w:tc>
      </w:tr>
      <w:tr w:rsidR="00413CB7" w:rsidRPr="00413CB7" w14:paraId="1A6AECA8" w14:textId="77777777" w:rsidTr="005B36B0">
        <w:trPr>
          <w:trHeight w:val="20"/>
        </w:trPr>
        <w:tc>
          <w:tcPr>
            <w:tcW w:w="1756" w:type="pct"/>
            <w:noWrap/>
            <w:hideMark/>
          </w:tcPr>
          <w:p w14:paraId="3AF5C1C4" w14:textId="77777777" w:rsidR="00413CB7" w:rsidRPr="00413CB7" w:rsidRDefault="00413CB7" w:rsidP="00413CB7">
            <w:pPr>
              <w:spacing w:after="0"/>
              <w:jc w:val="left"/>
              <w:rPr>
                <w:szCs w:val="20"/>
              </w:rPr>
            </w:pPr>
            <w:r w:rsidRPr="00413CB7">
              <w:rPr>
                <w:szCs w:val="20"/>
              </w:rPr>
              <w:t>Alicia Harris</w:t>
            </w:r>
          </w:p>
        </w:tc>
        <w:tc>
          <w:tcPr>
            <w:tcW w:w="1597" w:type="pct"/>
            <w:noWrap/>
            <w:hideMark/>
          </w:tcPr>
          <w:p w14:paraId="01175CF1"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785529C4" w14:textId="77777777" w:rsidR="00413CB7" w:rsidRPr="00413CB7" w:rsidRDefault="00413CB7" w:rsidP="00413CB7">
            <w:pPr>
              <w:spacing w:after="0"/>
              <w:ind w:right="113"/>
              <w:jc w:val="right"/>
              <w:rPr>
                <w:szCs w:val="20"/>
              </w:rPr>
            </w:pPr>
            <w:r w:rsidRPr="00413CB7">
              <w:rPr>
                <w:szCs w:val="20"/>
              </w:rPr>
              <w:t>19.10</w:t>
            </w:r>
          </w:p>
        </w:tc>
        <w:tc>
          <w:tcPr>
            <w:tcW w:w="770" w:type="pct"/>
            <w:noWrap/>
            <w:hideMark/>
          </w:tcPr>
          <w:p w14:paraId="763048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586016" w14:textId="77777777" w:rsidR="00413CB7" w:rsidRPr="00413CB7" w:rsidRDefault="00413CB7" w:rsidP="00413CB7">
            <w:pPr>
              <w:spacing w:after="0"/>
              <w:jc w:val="right"/>
              <w:rPr>
                <w:szCs w:val="20"/>
              </w:rPr>
            </w:pPr>
            <w:r w:rsidRPr="00413CB7">
              <w:rPr>
                <w:szCs w:val="20"/>
              </w:rPr>
              <w:t>19.5.2014</w:t>
            </w:r>
          </w:p>
        </w:tc>
      </w:tr>
      <w:tr w:rsidR="00413CB7" w:rsidRPr="00413CB7" w14:paraId="6D735604" w14:textId="77777777" w:rsidTr="005B36B0">
        <w:trPr>
          <w:trHeight w:val="20"/>
        </w:trPr>
        <w:tc>
          <w:tcPr>
            <w:tcW w:w="1756" w:type="pct"/>
            <w:noWrap/>
            <w:hideMark/>
          </w:tcPr>
          <w:p w14:paraId="1305B982" w14:textId="77777777" w:rsidR="00413CB7" w:rsidRPr="00413CB7" w:rsidRDefault="00413CB7" w:rsidP="00413CB7">
            <w:pPr>
              <w:spacing w:after="0"/>
              <w:jc w:val="left"/>
              <w:rPr>
                <w:szCs w:val="20"/>
              </w:rPr>
            </w:pPr>
            <w:r w:rsidRPr="00413CB7">
              <w:rPr>
                <w:szCs w:val="20"/>
              </w:rPr>
              <w:t>Alicia Harris</w:t>
            </w:r>
          </w:p>
        </w:tc>
        <w:tc>
          <w:tcPr>
            <w:tcW w:w="1597" w:type="pct"/>
            <w:noWrap/>
            <w:hideMark/>
          </w:tcPr>
          <w:p w14:paraId="5DAA66D9"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6D387CA1"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2B1218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46F6B4" w14:textId="77777777" w:rsidR="00413CB7" w:rsidRPr="00413CB7" w:rsidRDefault="00413CB7" w:rsidP="00413CB7">
            <w:pPr>
              <w:spacing w:after="0"/>
              <w:jc w:val="right"/>
              <w:rPr>
                <w:szCs w:val="20"/>
              </w:rPr>
            </w:pPr>
            <w:r w:rsidRPr="00413CB7">
              <w:rPr>
                <w:szCs w:val="20"/>
              </w:rPr>
              <w:t>25.1.2014</w:t>
            </w:r>
          </w:p>
        </w:tc>
      </w:tr>
      <w:tr w:rsidR="00413CB7" w:rsidRPr="00413CB7" w14:paraId="3745BFF9" w14:textId="77777777" w:rsidTr="005B36B0">
        <w:trPr>
          <w:trHeight w:val="20"/>
        </w:trPr>
        <w:tc>
          <w:tcPr>
            <w:tcW w:w="1756" w:type="pct"/>
            <w:noWrap/>
            <w:hideMark/>
          </w:tcPr>
          <w:p w14:paraId="7CB7D6C1" w14:textId="77777777" w:rsidR="00413CB7" w:rsidRPr="00413CB7" w:rsidRDefault="00413CB7" w:rsidP="00413CB7">
            <w:pPr>
              <w:spacing w:after="0"/>
              <w:jc w:val="left"/>
              <w:rPr>
                <w:szCs w:val="20"/>
              </w:rPr>
            </w:pPr>
            <w:r w:rsidRPr="00413CB7">
              <w:rPr>
                <w:szCs w:val="20"/>
              </w:rPr>
              <w:t>Alicia Lastra</w:t>
            </w:r>
          </w:p>
        </w:tc>
        <w:tc>
          <w:tcPr>
            <w:tcW w:w="1597" w:type="pct"/>
            <w:noWrap/>
            <w:hideMark/>
          </w:tcPr>
          <w:p w14:paraId="33B69B55"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7F71D109" w14:textId="77777777" w:rsidR="00413CB7" w:rsidRPr="00413CB7" w:rsidRDefault="00413CB7" w:rsidP="00413CB7">
            <w:pPr>
              <w:spacing w:after="0"/>
              <w:ind w:right="113"/>
              <w:jc w:val="right"/>
              <w:rPr>
                <w:szCs w:val="20"/>
              </w:rPr>
            </w:pPr>
            <w:r w:rsidRPr="00413CB7">
              <w:rPr>
                <w:szCs w:val="20"/>
              </w:rPr>
              <w:t>77.04</w:t>
            </w:r>
          </w:p>
        </w:tc>
        <w:tc>
          <w:tcPr>
            <w:tcW w:w="770" w:type="pct"/>
            <w:noWrap/>
            <w:hideMark/>
          </w:tcPr>
          <w:p w14:paraId="4C6D39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3898AC" w14:textId="77777777" w:rsidR="00413CB7" w:rsidRPr="00413CB7" w:rsidRDefault="00413CB7" w:rsidP="00413CB7">
            <w:pPr>
              <w:spacing w:after="0"/>
              <w:jc w:val="right"/>
              <w:rPr>
                <w:szCs w:val="20"/>
              </w:rPr>
            </w:pPr>
            <w:r w:rsidRPr="00413CB7">
              <w:rPr>
                <w:szCs w:val="20"/>
              </w:rPr>
              <w:t>30.5.2014</w:t>
            </w:r>
          </w:p>
        </w:tc>
      </w:tr>
      <w:tr w:rsidR="00413CB7" w:rsidRPr="00413CB7" w14:paraId="173565F9" w14:textId="77777777" w:rsidTr="005B36B0">
        <w:trPr>
          <w:trHeight w:val="20"/>
        </w:trPr>
        <w:tc>
          <w:tcPr>
            <w:tcW w:w="1756" w:type="pct"/>
            <w:noWrap/>
            <w:hideMark/>
          </w:tcPr>
          <w:p w14:paraId="09E283DC" w14:textId="77777777" w:rsidR="00413CB7" w:rsidRPr="00413CB7" w:rsidRDefault="00413CB7" w:rsidP="00413CB7">
            <w:pPr>
              <w:spacing w:after="0"/>
              <w:jc w:val="left"/>
              <w:rPr>
                <w:szCs w:val="20"/>
              </w:rPr>
            </w:pPr>
            <w:r w:rsidRPr="00413CB7">
              <w:rPr>
                <w:szCs w:val="20"/>
              </w:rPr>
              <w:t>Alicia Pickett</w:t>
            </w:r>
          </w:p>
        </w:tc>
        <w:tc>
          <w:tcPr>
            <w:tcW w:w="1597" w:type="pct"/>
            <w:noWrap/>
            <w:hideMark/>
          </w:tcPr>
          <w:p w14:paraId="51E93E93"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7C127B52" w14:textId="77777777" w:rsidR="00413CB7" w:rsidRPr="00413CB7" w:rsidRDefault="00413CB7" w:rsidP="00413CB7">
            <w:pPr>
              <w:spacing w:after="0"/>
              <w:ind w:right="113"/>
              <w:jc w:val="right"/>
              <w:rPr>
                <w:szCs w:val="20"/>
              </w:rPr>
            </w:pPr>
            <w:r w:rsidRPr="00413CB7">
              <w:rPr>
                <w:szCs w:val="20"/>
              </w:rPr>
              <w:t>80.71</w:t>
            </w:r>
          </w:p>
        </w:tc>
        <w:tc>
          <w:tcPr>
            <w:tcW w:w="770" w:type="pct"/>
            <w:noWrap/>
            <w:hideMark/>
          </w:tcPr>
          <w:p w14:paraId="6C11E4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793D68" w14:textId="77777777" w:rsidR="00413CB7" w:rsidRPr="00413CB7" w:rsidRDefault="00413CB7" w:rsidP="00413CB7">
            <w:pPr>
              <w:spacing w:after="0"/>
              <w:jc w:val="right"/>
              <w:rPr>
                <w:szCs w:val="20"/>
              </w:rPr>
            </w:pPr>
            <w:r w:rsidRPr="00413CB7">
              <w:rPr>
                <w:szCs w:val="20"/>
              </w:rPr>
              <w:t>23.1.2014</w:t>
            </w:r>
          </w:p>
        </w:tc>
      </w:tr>
      <w:tr w:rsidR="00413CB7" w:rsidRPr="00413CB7" w14:paraId="7B2C07A2" w14:textId="77777777" w:rsidTr="005B36B0">
        <w:trPr>
          <w:trHeight w:val="20"/>
        </w:trPr>
        <w:tc>
          <w:tcPr>
            <w:tcW w:w="1756" w:type="pct"/>
            <w:noWrap/>
            <w:hideMark/>
          </w:tcPr>
          <w:p w14:paraId="7695B4DB" w14:textId="77777777" w:rsidR="00413CB7" w:rsidRPr="00413CB7" w:rsidRDefault="00413CB7" w:rsidP="00413CB7">
            <w:pPr>
              <w:spacing w:after="0"/>
              <w:jc w:val="left"/>
              <w:rPr>
                <w:szCs w:val="20"/>
              </w:rPr>
            </w:pPr>
            <w:r w:rsidRPr="00413CB7">
              <w:rPr>
                <w:szCs w:val="20"/>
              </w:rPr>
              <w:t>Alicia Sanchez</w:t>
            </w:r>
          </w:p>
        </w:tc>
        <w:tc>
          <w:tcPr>
            <w:tcW w:w="1597" w:type="pct"/>
            <w:noWrap/>
            <w:hideMark/>
          </w:tcPr>
          <w:p w14:paraId="684826A0"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32FEA5B6" w14:textId="77777777" w:rsidR="00413CB7" w:rsidRPr="00413CB7" w:rsidRDefault="00413CB7" w:rsidP="00413CB7">
            <w:pPr>
              <w:spacing w:after="0"/>
              <w:ind w:right="113"/>
              <w:jc w:val="right"/>
              <w:rPr>
                <w:szCs w:val="20"/>
              </w:rPr>
            </w:pPr>
            <w:r w:rsidRPr="00413CB7">
              <w:rPr>
                <w:szCs w:val="20"/>
              </w:rPr>
              <w:t>34.25</w:t>
            </w:r>
          </w:p>
        </w:tc>
        <w:tc>
          <w:tcPr>
            <w:tcW w:w="770" w:type="pct"/>
            <w:noWrap/>
            <w:hideMark/>
          </w:tcPr>
          <w:p w14:paraId="6E280B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5EC158" w14:textId="77777777" w:rsidR="00413CB7" w:rsidRPr="00413CB7" w:rsidRDefault="00413CB7" w:rsidP="00413CB7">
            <w:pPr>
              <w:spacing w:after="0"/>
              <w:jc w:val="right"/>
              <w:rPr>
                <w:szCs w:val="20"/>
              </w:rPr>
            </w:pPr>
            <w:r w:rsidRPr="00413CB7">
              <w:rPr>
                <w:szCs w:val="20"/>
              </w:rPr>
              <w:t>31.10.2013</w:t>
            </w:r>
          </w:p>
        </w:tc>
      </w:tr>
      <w:tr w:rsidR="00413CB7" w:rsidRPr="00413CB7" w14:paraId="184C44BA" w14:textId="77777777" w:rsidTr="005B36B0">
        <w:trPr>
          <w:trHeight w:val="20"/>
        </w:trPr>
        <w:tc>
          <w:tcPr>
            <w:tcW w:w="1756" w:type="pct"/>
            <w:noWrap/>
            <w:hideMark/>
          </w:tcPr>
          <w:p w14:paraId="632DDAAB" w14:textId="77777777" w:rsidR="00413CB7" w:rsidRPr="00413CB7" w:rsidRDefault="00413CB7" w:rsidP="00413CB7">
            <w:pPr>
              <w:spacing w:after="0"/>
              <w:jc w:val="left"/>
              <w:rPr>
                <w:szCs w:val="20"/>
              </w:rPr>
            </w:pPr>
            <w:r w:rsidRPr="00413CB7">
              <w:rPr>
                <w:szCs w:val="20"/>
              </w:rPr>
              <w:t>Alina Flink</w:t>
            </w:r>
          </w:p>
        </w:tc>
        <w:tc>
          <w:tcPr>
            <w:tcW w:w="1597" w:type="pct"/>
            <w:noWrap/>
            <w:hideMark/>
          </w:tcPr>
          <w:p w14:paraId="712AC608"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10FC2109" w14:textId="77777777" w:rsidR="00413CB7" w:rsidRPr="00413CB7" w:rsidRDefault="00413CB7" w:rsidP="00413CB7">
            <w:pPr>
              <w:spacing w:after="0"/>
              <w:ind w:right="113"/>
              <w:jc w:val="right"/>
              <w:rPr>
                <w:szCs w:val="20"/>
              </w:rPr>
            </w:pPr>
            <w:r w:rsidRPr="00413CB7">
              <w:rPr>
                <w:szCs w:val="20"/>
              </w:rPr>
              <w:t>49.46</w:t>
            </w:r>
          </w:p>
        </w:tc>
        <w:tc>
          <w:tcPr>
            <w:tcW w:w="770" w:type="pct"/>
            <w:noWrap/>
            <w:hideMark/>
          </w:tcPr>
          <w:p w14:paraId="338C212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DF8DB6" w14:textId="77777777" w:rsidR="00413CB7" w:rsidRPr="00413CB7" w:rsidRDefault="00413CB7" w:rsidP="00413CB7">
            <w:pPr>
              <w:spacing w:after="0"/>
              <w:jc w:val="right"/>
              <w:rPr>
                <w:szCs w:val="20"/>
              </w:rPr>
            </w:pPr>
            <w:r w:rsidRPr="00413CB7">
              <w:rPr>
                <w:szCs w:val="20"/>
              </w:rPr>
              <w:t>13.2.2013</w:t>
            </w:r>
          </w:p>
        </w:tc>
      </w:tr>
      <w:tr w:rsidR="00413CB7" w:rsidRPr="00413CB7" w14:paraId="36F51E78" w14:textId="77777777" w:rsidTr="005B36B0">
        <w:trPr>
          <w:trHeight w:val="20"/>
        </w:trPr>
        <w:tc>
          <w:tcPr>
            <w:tcW w:w="1756" w:type="pct"/>
            <w:noWrap/>
            <w:hideMark/>
          </w:tcPr>
          <w:p w14:paraId="40F56398" w14:textId="77777777" w:rsidR="00413CB7" w:rsidRPr="00413CB7" w:rsidRDefault="00413CB7" w:rsidP="00413CB7">
            <w:pPr>
              <w:spacing w:after="0"/>
              <w:jc w:val="left"/>
              <w:rPr>
                <w:szCs w:val="20"/>
              </w:rPr>
            </w:pPr>
            <w:r w:rsidRPr="00413CB7">
              <w:rPr>
                <w:szCs w:val="20"/>
              </w:rPr>
              <w:t>Alina Tropiano</w:t>
            </w:r>
          </w:p>
        </w:tc>
        <w:tc>
          <w:tcPr>
            <w:tcW w:w="1597" w:type="pct"/>
            <w:noWrap/>
            <w:hideMark/>
          </w:tcPr>
          <w:p w14:paraId="20FA97C3"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489CC9A3" w14:textId="77777777" w:rsidR="00413CB7" w:rsidRPr="00413CB7" w:rsidRDefault="00413CB7" w:rsidP="00413CB7">
            <w:pPr>
              <w:spacing w:after="0"/>
              <w:ind w:right="113"/>
              <w:jc w:val="right"/>
              <w:rPr>
                <w:szCs w:val="20"/>
              </w:rPr>
            </w:pPr>
            <w:r w:rsidRPr="00413CB7">
              <w:rPr>
                <w:szCs w:val="20"/>
              </w:rPr>
              <w:t>13.84</w:t>
            </w:r>
          </w:p>
        </w:tc>
        <w:tc>
          <w:tcPr>
            <w:tcW w:w="770" w:type="pct"/>
            <w:noWrap/>
            <w:hideMark/>
          </w:tcPr>
          <w:p w14:paraId="41F05C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09AB15" w14:textId="77777777" w:rsidR="00413CB7" w:rsidRPr="00413CB7" w:rsidRDefault="00413CB7" w:rsidP="00413CB7">
            <w:pPr>
              <w:spacing w:after="0"/>
              <w:jc w:val="right"/>
              <w:rPr>
                <w:szCs w:val="20"/>
              </w:rPr>
            </w:pPr>
            <w:r w:rsidRPr="00413CB7">
              <w:rPr>
                <w:szCs w:val="20"/>
              </w:rPr>
              <w:t>5.12.2014</w:t>
            </w:r>
          </w:p>
        </w:tc>
      </w:tr>
      <w:tr w:rsidR="00413CB7" w:rsidRPr="00413CB7" w14:paraId="2A28D22B" w14:textId="77777777" w:rsidTr="005B36B0">
        <w:trPr>
          <w:trHeight w:val="20"/>
        </w:trPr>
        <w:tc>
          <w:tcPr>
            <w:tcW w:w="1756" w:type="pct"/>
            <w:noWrap/>
            <w:hideMark/>
          </w:tcPr>
          <w:p w14:paraId="749EB343" w14:textId="77777777" w:rsidR="00413CB7" w:rsidRPr="00413CB7" w:rsidRDefault="00413CB7" w:rsidP="00413CB7">
            <w:pPr>
              <w:spacing w:after="0"/>
              <w:jc w:val="left"/>
              <w:rPr>
                <w:szCs w:val="20"/>
              </w:rPr>
            </w:pPr>
            <w:r w:rsidRPr="00413CB7">
              <w:rPr>
                <w:szCs w:val="20"/>
              </w:rPr>
              <w:t>Alisha Holbrook</w:t>
            </w:r>
          </w:p>
        </w:tc>
        <w:tc>
          <w:tcPr>
            <w:tcW w:w="1597" w:type="pct"/>
            <w:noWrap/>
            <w:hideMark/>
          </w:tcPr>
          <w:p w14:paraId="07501119"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25AC9405"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68B756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7FB3FD" w14:textId="77777777" w:rsidR="00413CB7" w:rsidRPr="00413CB7" w:rsidRDefault="00413CB7" w:rsidP="00413CB7">
            <w:pPr>
              <w:spacing w:after="0"/>
              <w:jc w:val="right"/>
              <w:rPr>
                <w:szCs w:val="20"/>
              </w:rPr>
            </w:pPr>
            <w:r w:rsidRPr="00413CB7">
              <w:rPr>
                <w:szCs w:val="20"/>
              </w:rPr>
              <w:t>23.4.2014</w:t>
            </w:r>
          </w:p>
        </w:tc>
      </w:tr>
      <w:tr w:rsidR="00413CB7" w:rsidRPr="00413CB7" w14:paraId="5D512449" w14:textId="77777777" w:rsidTr="005B36B0">
        <w:trPr>
          <w:trHeight w:val="20"/>
        </w:trPr>
        <w:tc>
          <w:tcPr>
            <w:tcW w:w="1756" w:type="pct"/>
            <w:noWrap/>
            <w:hideMark/>
          </w:tcPr>
          <w:p w14:paraId="7B138C9E" w14:textId="77777777" w:rsidR="00413CB7" w:rsidRPr="00413CB7" w:rsidRDefault="00413CB7" w:rsidP="00413CB7">
            <w:pPr>
              <w:spacing w:after="0"/>
              <w:jc w:val="left"/>
              <w:rPr>
                <w:szCs w:val="20"/>
              </w:rPr>
            </w:pPr>
            <w:r w:rsidRPr="00413CB7">
              <w:rPr>
                <w:szCs w:val="20"/>
              </w:rPr>
              <w:t>Alisha Toy</w:t>
            </w:r>
          </w:p>
        </w:tc>
        <w:tc>
          <w:tcPr>
            <w:tcW w:w="1597" w:type="pct"/>
            <w:noWrap/>
            <w:hideMark/>
          </w:tcPr>
          <w:p w14:paraId="380670CD" w14:textId="77777777"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14:paraId="6A22356C" w14:textId="77777777" w:rsidR="00413CB7" w:rsidRPr="00413CB7" w:rsidRDefault="00413CB7" w:rsidP="00413CB7">
            <w:pPr>
              <w:spacing w:after="0"/>
              <w:ind w:right="113"/>
              <w:jc w:val="right"/>
              <w:rPr>
                <w:szCs w:val="20"/>
              </w:rPr>
            </w:pPr>
            <w:r w:rsidRPr="00413CB7">
              <w:rPr>
                <w:szCs w:val="20"/>
              </w:rPr>
              <w:t>13.18</w:t>
            </w:r>
          </w:p>
        </w:tc>
        <w:tc>
          <w:tcPr>
            <w:tcW w:w="770" w:type="pct"/>
            <w:noWrap/>
            <w:hideMark/>
          </w:tcPr>
          <w:p w14:paraId="3D685E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10887D" w14:textId="77777777" w:rsidR="00413CB7" w:rsidRPr="00413CB7" w:rsidRDefault="00413CB7" w:rsidP="00413CB7">
            <w:pPr>
              <w:spacing w:after="0"/>
              <w:jc w:val="right"/>
              <w:rPr>
                <w:szCs w:val="20"/>
              </w:rPr>
            </w:pPr>
            <w:r w:rsidRPr="00413CB7">
              <w:rPr>
                <w:szCs w:val="20"/>
              </w:rPr>
              <w:t>3.7.2013</w:t>
            </w:r>
          </w:p>
        </w:tc>
      </w:tr>
      <w:tr w:rsidR="00413CB7" w:rsidRPr="00413CB7" w14:paraId="25FAD3F8" w14:textId="77777777" w:rsidTr="005B36B0">
        <w:trPr>
          <w:trHeight w:val="20"/>
        </w:trPr>
        <w:tc>
          <w:tcPr>
            <w:tcW w:w="1756" w:type="pct"/>
            <w:noWrap/>
            <w:hideMark/>
          </w:tcPr>
          <w:p w14:paraId="0CE9EE8C" w14:textId="77777777" w:rsidR="00413CB7" w:rsidRPr="00413CB7" w:rsidRDefault="00413CB7" w:rsidP="00413CB7">
            <w:pPr>
              <w:spacing w:after="0"/>
              <w:jc w:val="left"/>
              <w:rPr>
                <w:szCs w:val="20"/>
              </w:rPr>
            </w:pPr>
            <w:r w:rsidRPr="00413CB7">
              <w:rPr>
                <w:szCs w:val="20"/>
              </w:rPr>
              <w:t>Alison Cousins</w:t>
            </w:r>
          </w:p>
        </w:tc>
        <w:tc>
          <w:tcPr>
            <w:tcW w:w="1597" w:type="pct"/>
            <w:noWrap/>
            <w:hideMark/>
          </w:tcPr>
          <w:p w14:paraId="0571252A"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60AB677D" w14:textId="77777777" w:rsidR="00413CB7" w:rsidRPr="00413CB7" w:rsidRDefault="00413CB7" w:rsidP="00413CB7">
            <w:pPr>
              <w:spacing w:after="0"/>
              <w:ind w:right="113"/>
              <w:jc w:val="right"/>
              <w:rPr>
                <w:szCs w:val="20"/>
              </w:rPr>
            </w:pPr>
            <w:r w:rsidRPr="00413CB7">
              <w:rPr>
                <w:szCs w:val="20"/>
              </w:rPr>
              <w:t>105.58</w:t>
            </w:r>
          </w:p>
        </w:tc>
        <w:tc>
          <w:tcPr>
            <w:tcW w:w="770" w:type="pct"/>
            <w:noWrap/>
            <w:hideMark/>
          </w:tcPr>
          <w:p w14:paraId="2AAE1F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EF9382" w14:textId="77777777" w:rsidR="00413CB7" w:rsidRPr="00413CB7" w:rsidRDefault="00413CB7" w:rsidP="00413CB7">
            <w:pPr>
              <w:spacing w:after="0"/>
              <w:jc w:val="right"/>
              <w:rPr>
                <w:szCs w:val="20"/>
              </w:rPr>
            </w:pPr>
            <w:r w:rsidRPr="00413CB7">
              <w:rPr>
                <w:szCs w:val="20"/>
              </w:rPr>
              <w:t>4.9.2013</w:t>
            </w:r>
          </w:p>
        </w:tc>
      </w:tr>
      <w:tr w:rsidR="00413CB7" w:rsidRPr="00413CB7" w14:paraId="4A9A2D11" w14:textId="77777777" w:rsidTr="005B36B0">
        <w:trPr>
          <w:trHeight w:val="20"/>
        </w:trPr>
        <w:tc>
          <w:tcPr>
            <w:tcW w:w="1756" w:type="pct"/>
            <w:noWrap/>
            <w:hideMark/>
          </w:tcPr>
          <w:p w14:paraId="22A2A0BF" w14:textId="77777777" w:rsidR="00413CB7" w:rsidRPr="00413CB7" w:rsidRDefault="00413CB7" w:rsidP="00413CB7">
            <w:pPr>
              <w:spacing w:after="0"/>
              <w:jc w:val="left"/>
              <w:rPr>
                <w:szCs w:val="20"/>
              </w:rPr>
            </w:pPr>
            <w:r w:rsidRPr="00413CB7">
              <w:rPr>
                <w:szCs w:val="20"/>
              </w:rPr>
              <w:t>Alison Cullinan</w:t>
            </w:r>
          </w:p>
        </w:tc>
        <w:tc>
          <w:tcPr>
            <w:tcW w:w="1597" w:type="pct"/>
            <w:noWrap/>
            <w:hideMark/>
          </w:tcPr>
          <w:p w14:paraId="53FD7615" w14:textId="77777777"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14:paraId="3DA7F465"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6F57AE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D59AA3" w14:textId="77777777" w:rsidR="00413CB7" w:rsidRPr="00413CB7" w:rsidRDefault="00413CB7" w:rsidP="00413CB7">
            <w:pPr>
              <w:spacing w:after="0"/>
              <w:jc w:val="right"/>
              <w:rPr>
                <w:szCs w:val="20"/>
              </w:rPr>
            </w:pPr>
            <w:r w:rsidRPr="00413CB7">
              <w:rPr>
                <w:szCs w:val="20"/>
              </w:rPr>
              <w:t>18.3.2013</w:t>
            </w:r>
          </w:p>
        </w:tc>
      </w:tr>
      <w:tr w:rsidR="00413CB7" w:rsidRPr="00413CB7" w14:paraId="228BE1E7" w14:textId="77777777" w:rsidTr="005B36B0">
        <w:trPr>
          <w:trHeight w:val="20"/>
        </w:trPr>
        <w:tc>
          <w:tcPr>
            <w:tcW w:w="1756" w:type="pct"/>
            <w:noWrap/>
            <w:hideMark/>
          </w:tcPr>
          <w:p w14:paraId="17BFB474" w14:textId="77777777" w:rsidR="00413CB7" w:rsidRPr="00413CB7" w:rsidRDefault="00413CB7" w:rsidP="00413CB7">
            <w:pPr>
              <w:spacing w:after="0"/>
              <w:jc w:val="left"/>
              <w:rPr>
                <w:szCs w:val="20"/>
              </w:rPr>
            </w:pPr>
            <w:r w:rsidRPr="00413CB7">
              <w:rPr>
                <w:szCs w:val="20"/>
              </w:rPr>
              <w:t>Alison Lewis</w:t>
            </w:r>
          </w:p>
        </w:tc>
        <w:tc>
          <w:tcPr>
            <w:tcW w:w="1597" w:type="pct"/>
            <w:noWrap/>
            <w:hideMark/>
          </w:tcPr>
          <w:p w14:paraId="307A805C"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669B286E" w14:textId="77777777" w:rsidR="00413CB7" w:rsidRPr="00413CB7" w:rsidRDefault="00413CB7" w:rsidP="00413CB7">
            <w:pPr>
              <w:spacing w:after="0"/>
              <w:ind w:right="113"/>
              <w:jc w:val="right"/>
              <w:rPr>
                <w:szCs w:val="20"/>
              </w:rPr>
            </w:pPr>
            <w:r w:rsidRPr="00413CB7">
              <w:rPr>
                <w:szCs w:val="20"/>
              </w:rPr>
              <w:t>84.01</w:t>
            </w:r>
          </w:p>
        </w:tc>
        <w:tc>
          <w:tcPr>
            <w:tcW w:w="770" w:type="pct"/>
            <w:noWrap/>
            <w:hideMark/>
          </w:tcPr>
          <w:p w14:paraId="696AEA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A33DEF" w14:textId="77777777" w:rsidR="00413CB7" w:rsidRPr="00413CB7" w:rsidRDefault="00413CB7" w:rsidP="00413CB7">
            <w:pPr>
              <w:spacing w:after="0"/>
              <w:jc w:val="right"/>
              <w:rPr>
                <w:szCs w:val="20"/>
              </w:rPr>
            </w:pPr>
            <w:r w:rsidRPr="00413CB7">
              <w:rPr>
                <w:szCs w:val="20"/>
              </w:rPr>
              <w:t>10.6.2014</w:t>
            </w:r>
          </w:p>
        </w:tc>
      </w:tr>
      <w:tr w:rsidR="00413CB7" w:rsidRPr="00413CB7" w14:paraId="7379C165" w14:textId="77777777" w:rsidTr="005B36B0">
        <w:trPr>
          <w:trHeight w:val="20"/>
        </w:trPr>
        <w:tc>
          <w:tcPr>
            <w:tcW w:w="1756" w:type="pct"/>
            <w:noWrap/>
            <w:hideMark/>
          </w:tcPr>
          <w:p w14:paraId="6B6619DB" w14:textId="77777777" w:rsidR="00413CB7" w:rsidRPr="00413CB7" w:rsidRDefault="00413CB7" w:rsidP="00413CB7">
            <w:pPr>
              <w:spacing w:after="0"/>
              <w:jc w:val="left"/>
              <w:rPr>
                <w:szCs w:val="20"/>
              </w:rPr>
            </w:pPr>
            <w:r w:rsidRPr="00413CB7">
              <w:rPr>
                <w:szCs w:val="20"/>
              </w:rPr>
              <w:t>Alison Stevens</w:t>
            </w:r>
          </w:p>
        </w:tc>
        <w:tc>
          <w:tcPr>
            <w:tcW w:w="1597" w:type="pct"/>
            <w:noWrap/>
            <w:hideMark/>
          </w:tcPr>
          <w:p w14:paraId="46FAD694"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2006B486" w14:textId="77777777" w:rsidR="00413CB7" w:rsidRPr="00413CB7" w:rsidRDefault="00413CB7" w:rsidP="00413CB7">
            <w:pPr>
              <w:spacing w:after="0"/>
              <w:ind w:right="113"/>
              <w:jc w:val="right"/>
              <w:rPr>
                <w:szCs w:val="20"/>
              </w:rPr>
            </w:pPr>
            <w:r w:rsidRPr="00413CB7">
              <w:rPr>
                <w:szCs w:val="20"/>
              </w:rPr>
              <w:t>54.65</w:t>
            </w:r>
          </w:p>
        </w:tc>
        <w:tc>
          <w:tcPr>
            <w:tcW w:w="770" w:type="pct"/>
            <w:noWrap/>
            <w:hideMark/>
          </w:tcPr>
          <w:p w14:paraId="3C483A7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F7D381" w14:textId="77777777" w:rsidR="00413CB7" w:rsidRPr="00413CB7" w:rsidRDefault="00413CB7" w:rsidP="00413CB7">
            <w:pPr>
              <w:spacing w:after="0"/>
              <w:jc w:val="right"/>
              <w:rPr>
                <w:szCs w:val="20"/>
              </w:rPr>
            </w:pPr>
            <w:r w:rsidRPr="00413CB7">
              <w:rPr>
                <w:szCs w:val="20"/>
              </w:rPr>
              <w:t>5.9.2014</w:t>
            </w:r>
          </w:p>
        </w:tc>
      </w:tr>
      <w:tr w:rsidR="00413CB7" w:rsidRPr="00413CB7" w14:paraId="22889456" w14:textId="77777777" w:rsidTr="005B36B0">
        <w:trPr>
          <w:trHeight w:val="20"/>
        </w:trPr>
        <w:tc>
          <w:tcPr>
            <w:tcW w:w="1756" w:type="pct"/>
            <w:noWrap/>
            <w:hideMark/>
          </w:tcPr>
          <w:p w14:paraId="20FD2F1D" w14:textId="77777777" w:rsidR="00413CB7" w:rsidRPr="00413CB7" w:rsidRDefault="00413CB7" w:rsidP="00413CB7">
            <w:pPr>
              <w:spacing w:after="0"/>
              <w:jc w:val="left"/>
              <w:rPr>
                <w:szCs w:val="20"/>
              </w:rPr>
            </w:pPr>
            <w:r w:rsidRPr="00413CB7">
              <w:rPr>
                <w:szCs w:val="20"/>
              </w:rPr>
              <w:t>Alison Thorpe</w:t>
            </w:r>
          </w:p>
        </w:tc>
        <w:tc>
          <w:tcPr>
            <w:tcW w:w="1597" w:type="pct"/>
            <w:noWrap/>
            <w:hideMark/>
          </w:tcPr>
          <w:p w14:paraId="2C0522E9" w14:textId="77777777" w:rsidR="00413CB7" w:rsidRPr="00413CB7" w:rsidRDefault="00413CB7" w:rsidP="00413CB7">
            <w:pPr>
              <w:spacing w:after="0"/>
              <w:ind w:left="113"/>
              <w:jc w:val="left"/>
              <w:rPr>
                <w:szCs w:val="20"/>
              </w:rPr>
            </w:pPr>
            <w:r w:rsidRPr="00413CB7">
              <w:rPr>
                <w:szCs w:val="20"/>
              </w:rPr>
              <w:t>MONASH, SA 5342</w:t>
            </w:r>
          </w:p>
        </w:tc>
        <w:tc>
          <w:tcPr>
            <w:tcW w:w="424" w:type="pct"/>
            <w:noWrap/>
            <w:hideMark/>
          </w:tcPr>
          <w:p w14:paraId="5C190109" w14:textId="77777777" w:rsidR="00413CB7" w:rsidRPr="00413CB7" w:rsidRDefault="00413CB7" w:rsidP="00413CB7">
            <w:pPr>
              <w:spacing w:after="0"/>
              <w:ind w:right="113"/>
              <w:jc w:val="right"/>
              <w:rPr>
                <w:szCs w:val="20"/>
              </w:rPr>
            </w:pPr>
            <w:r w:rsidRPr="00413CB7">
              <w:rPr>
                <w:szCs w:val="20"/>
              </w:rPr>
              <w:t>20.61</w:t>
            </w:r>
          </w:p>
        </w:tc>
        <w:tc>
          <w:tcPr>
            <w:tcW w:w="770" w:type="pct"/>
            <w:noWrap/>
            <w:hideMark/>
          </w:tcPr>
          <w:p w14:paraId="46499F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7A7935" w14:textId="77777777" w:rsidR="00413CB7" w:rsidRPr="00413CB7" w:rsidRDefault="00413CB7" w:rsidP="00413CB7">
            <w:pPr>
              <w:spacing w:after="0"/>
              <w:jc w:val="right"/>
              <w:rPr>
                <w:szCs w:val="20"/>
              </w:rPr>
            </w:pPr>
            <w:r w:rsidRPr="00413CB7">
              <w:rPr>
                <w:szCs w:val="20"/>
              </w:rPr>
              <w:t>4.11.2014</w:t>
            </w:r>
          </w:p>
        </w:tc>
      </w:tr>
      <w:tr w:rsidR="00413CB7" w:rsidRPr="00413CB7" w14:paraId="4FAF4097" w14:textId="77777777" w:rsidTr="005B36B0">
        <w:trPr>
          <w:trHeight w:val="20"/>
        </w:trPr>
        <w:tc>
          <w:tcPr>
            <w:tcW w:w="1756" w:type="pct"/>
            <w:noWrap/>
            <w:hideMark/>
          </w:tcPr>
          <w:p w14:paraId="6CAF75EA" w14:textId="77777777" w:rsidR="00413CB7" w:rsidRPr="00413CB7" w:rsidRDefault="00413CB7" w:rsidP="00413CB7">
            <w:pPr>
              <w:spacing w:after="0"/>
              <w:jc w:val="left"/>
              <w:rPr>
                <w:szCs w:val="20"/>
              </w:rPr>
            </w:pPr>
            <w:r w:rsidRPr="00413CB7">
              <w:rPr>
                <w:szCs w:val="20"/>
              </w:rPr>
              <w:t>Alison Williams</w:t>
            </w:r>
          </w:p>
        </w:tc>
        <w:tc>
          <w:tcPr>
            <w:tcW w:w="1597" w:type="pct"/>
            <w:noWrap/>
            <w:hideMark/>
          </w:tcPr>
          <w:p w14:paraId="224B8793"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469CC5BA" w14:textId="77777777" w:rsidR="00413CB7" w:rsidRPr="00413CB7" w:rsidRDefault="00413CB7" w:rsidP="00413CB7">
            <w:pPr>
              <w:spacing w:after="0"/>
              <w:ind w:right="113"/>
              <w:jc w:val="right"/>
              <w:rPr>
                <w:szCs w:val="20"/>
              </w:rPr>
            </w:pPr>
            <w:r w:rsidRPr="00413CB7">
              <w:rPr>
                <w:szCs w:val="20"/>
              </w:rPr>
              <w:t>45.42</w:t>
            </w:r>
          </w:p>
        </w:tc>
        <w:tc>
          <w:tcPr>
            <w:tcW w:w="770" w:type="pct"/>
            <w:noWrap/>
            <w:hideMark/>
          </w:tcPr>
          <w:p w14:paraId="075A5A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5533C1" w14:textId="77777777" w:rsidR="00413CB7" w:rsidRPr="00413CB7" w:rsidRDefault="00413CB7" w:rsidP="00413CB7">
            <w:pPr>
              <w:spacing w:after="0"/>
              <w:jc w:val="right"/>
              <w:rPr>
                <w:szCs w:val="20"/>
              </w:rPr>
            </w:pPr>
            <w:r w:rsidRPr="00413CB7">
              <w:rPr>
                <w:szCs w:val="20"/>
              </w:rPr>
              <w:t>29.9.2014</w:t>
            </w:r>
          </w:p>
        </w:tc>
      </w:tr>
      <w:tr w:rsidR="00413CB7" w:rsidRPr="00413CB7" w14:paraId="67225C7A" w14:textId="77777777" w:rsidTr="005B36B0">
        <w:trPr>
          <w:trHeight w:val="20"/>
        </w:trPr>
        <w:tc>
          <w:tcPr>
            <w:tcW w:w="1756" w:type="pct"/>
            <w:noWrap/>
            <w:hideMark/>
          </w:tcPr>
          <w:p w14:paraId="114DB3A8" w14:textId="77777777" w:rsidR="00413CB7" w:rsidRPr="00413CB7" w:rsidRDefault="00413CB7" w:rsidP="00413CB7">
            <w:pPr>
              <w:spacing w:after="0"/>
              <w:jc w:val="left"/>
              <w:rPr>
                <w:szCs w:val="20"/>
              </w:rPr>
            </w:pPr>
            <w:r w:rsidRPr="00413CB7">
              <w:rPr>
                <w:szCs w:val="20"/>
              </w:rPr>
              <w:t>Alistair Beven</w:t>
            </w:r>
          </w:p>
        </w:tc>
        <w:tc>
          <w:tcPr>
            <w:tcW w:w="1597" w:type="pct"/>
            <w:noWrap/>
            <w:hideMark/>
          </w:tcPr>
          <w:p w14:paraId="6CF1DC7D" w14:textId="77777777" w:rsidR="00413CB7" w:rsidRPr="00413CB7" w:rsidRDefault="00413CB7" w:rsidP="00413CB7">
            <w:pPr>
              <w:spacing w:after="0"/>
              <w:ind w:left="113"/>
              <w:jc w:val="left"/>
              <w:rPr>
                <w:szCs w:val="20"/>
              </w:rPr>
            </w:pPr>
            <w:r w:rsidRPr="00413CB7">
              <w:rPr>
                <w:szCs w:val="20"/>
              </w:rPr>
              <w:t>PANORAMA, SA 5041</w:t>
            </w:r>
          </w:p>
        </w:tc>
        <w:tc>
          <w:tcPr>
            <w:tcW w:w="424" w:type="pct"/>
            <w:noWrap/>
            <w:hideMark/>
          </w:tcPr>
          <w:p w14:paraId="15A4AAEA" w14:textId="77777777" w:rsidR="00413CB7" w:rsidRPr="00413CB7" w:rsidRDefault="00413CB7" w:rsidP="00413CB7">
            <w:pPr>
              <w:spacing w:after="0"/>
              <w:ind w:right="113"/>
              <w:jc w:val="right"/>
              <w:rPr>
                <w:szCs w:val="20"/>
              </w:rPr>
            </w:pPr>
            <w:r w:rsidRPr="00413CB7">
              <w:rPr>
                <w:szCs w:val="20"/>
              </w:rPr>
              <w:t>17.01</w:t>
            </w:r>
          </w:p>
        </w:tc>
        <w:tc>
          <w:tcPr>
            <w:tcW w:w="770" w:type="pct"/>
            <w:noWrap/>
            <w:hideMark/>
          </w:tcPr>
          <w:p w14:paraId="693D7E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1B2333" w14:textId="77777777" w:rsidR="00413CB7" w:rsidRPr="00413CB7" w:rsidRDefault="00413CB7" w:rsidP="00413CB7">
            <w:pPr>
              <w:spacing w:after="0"/>
              <w:jc w:val="right"/>
              <w:rPr>
                <w:szCs w:val="20"/>
              </w:rPr>
            </w:pPr>
            <w:r w:rsidRPr="00413CB7">
              <w:rPr>
                <w:szCs w:val="20"/>
              </w:rPr>
              <w:t>29.6.2014</w:t>
            </w:r>
          </w:p>
        </w:tc>
      </w:tr>
      <w:tr w:rsidR="00413CB7" w:rsidRPr="00413CB7" w14:paraId="6C12B1F5" w14:textId="77777777" w:rsidTr="005B36B0">
        <w:trPr>
          <w:trHeight w:val="20"/>
        </w:trPr>
        <w:tc>
          <w:tcPr>
            <w:tcW w:w="1756" w:type="pct"/>
            <w:noWrap/>
            <w:hideMark/>
          </w:tcPr>
          <w:p w14:paraId="2C42A563" w14:textId="77777777" w:rsidR="00413CB7" w:rsidRPr="00413CB7" w:rsidRDefault="00413CB7" w:rsidP="00413CB7">
            <w:pPr>
              <w:spacing w:after="0"/>
              <w:jc w:val="left"/>
              <w:rPr>
                <w:szCs w:val="20"/>
              </w:rPr>
            </w:pPr>
            <w:r w:rsidRPr="00413CB7">
              <w:rPr>
                <w:szCs w:val="20"/>
              </w:rPr>
              <w:t>Alister McKenzie</w:t>
            </w:r>
          </w:p>
        </w:tc>
        <w:tc>
          <w:tcPr>
            <w:tcW w:w="1597" w:type="pct"/>
            <w:noWrap/>
            <w:hideMark/>
          </w:tcPr>
          <w:p w14:paraId="13CFA47A" w14:textId="77777777" w:rsidR="00413CB7" w:rsidRPr="00413CB7" w:rsidRDefault="00413CB7" w:rsidP="00413CB7">
            <w:pPr>
              <w:spacing w:after="0"/>
              <w:ind w:left="113"/>
              <w:jc w:val="left"/>
              <w:rPr>
                <w:szCs w:val="20"/>
              </w:rPr>
            </w:pPr>
            <w:r w:rsidRPr="00413CB7">
              <w:rPr>
                <w:szCs w:val="20"/>
              </w:rPr>
              <w:t>MILLSWOOD 5034</w:t>
            </w:r>
          </w:p>
        </w:tc>
        <w:tc>
          <w:tcPr>
            <w:tcW w:w="424" w:type="pct"/>
            <w:noWrap/>
            <w:hideMark/>
          </w:tcPr>
          <w:p w14:paraId="1FE5AA2C"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48BE29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41A98F" w14:textId="77777777" w:rsidR="00413CB7" w:rsidRPr="00413CB7" w:rsidRDefault="00413CB7" w:rsidP="00413CB7">
            <w:pPr>
              <w:spacing w:after="0"/>
              <w:jc w:val="right"/>
              <w:rPr>
                <w:szCs w:val="20"/>
              </w:rPr>
            </w:pPr>
            <w:r w:rsidRPr="00413CB7">
              <w:rPr>
                <w:szCs w:val="20"/>
              </w:rPr>
              <w:t>15.7.2014</w:t>
            </w:r>
          </w:p>
        </w:tc>
      </w:tr>
      <w:tr w:rsidR="00413CB7" w:rsidRPr="00413CB7" w14:paraId="5634A9FF" w14:textId="77777777" w:rsidTr="005B36B0">
        <w:trPr>
          <w:trHeight w:val="20"/>
        </w:trPr>
        <w:tc>
          <w:tcPr>
            <w:tcW w:w="1756" w:type="pct"/>
            <w:noWrap/>
            <w:hideMark/>
          </w:tcPr>
          <w:p w14:paraId="2441EA22" w14:textId="77777777" w:rsidR="00413CB7" w:rsidRPr="00413CB7" w:rsidRDefault="00413CB7" w:rsidP="00413CB7">
            <w:pPr>
              <w:spacing w:after="0"/>
              <w:jc w:val="left"/>
              <w:rPr>
                <w:szCs w:val="20"/>
              </w:rPr>
            </w:pPr>
            <w:r w:rsidRPr="00413CB7">
              <w:rPr>
                <w:szCs w:val="20"/>
              </w:rPr>
              <w:t>Allan Green</w:t>
            </w:r>
          </w:p>
        </w:tc>
        <w:tc>
          <w:tcPr>
            <w:tcW w:w="1597" w:type="pct"/>
            <w:noWrap/>
            <w:hideMark/>
          </w:tcPr>
          <w:p w14:paraId="0FBFE402"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4F9AE968" w14:textId="77777777" w:rsidR="00413CB7" w:rsidRPr="00413CB7" w:rsidRDefault="00413CB7" w:rsidP="00413CB7">
            <w:pPr>
              <w:spacing w:after="0"/>
              <w:ind w:right="113"/>
              <w:jc w:val="right"/>
              <w:rPr>
                <w:szCs w:val="20"/>
              </w:rPr>
            </w:pPr>
            <w:r w:rsidRPr="00413CB7">
              <w:rPr>
                <w:szCs w:val="20"/>
              </w:rPr>
              <w:t>64.24</w:t>
            </w:r>
          </w:p>
        </w:tc>
        <w:tc>
          <w:tcPr>
            <w:tcW w:w="770" w:type="pct"/>
            <w:noWrap/>
            <w:hideMark/>
          </w:tcPr>
          <w:p w14:paraId="04F91B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B29CC2" w14:textId="77777777" w:rsidR="00413CB7" w:rsidRPr="00413CB7" w:rsidRDefault="00413CB7" w:rsidP="00413CB7">
            <w:pPr>
              <w:spacing w:after="0"/>
              <w:jc w:val="right"/>
              <w:rPr>
                <w:szCs w:val="20"/>
              </w:rPr>
            </w:pPr>
            <w:r w:rsidRPr="00413CB7">
              <w:rPr>
                <w:szCs w:val="20"/>
              </w:rPr>
              <w:t>2.12.2013</w:t>
            </w:r>
          </w:p>
        </w:tc>
      </w:tr>
      <w:tr w:rsidR="00413CB7" w:rsidRPr="00413CB7" w14:paraId="77F0BC7A" w14:textId="77777777" w:rsidTr="005B36B0">
        <w:trPr>
          <w:trHeight w:val="20"/>
        </w:trPr>
        <w:tc>
          <w:tcPr>
            <w:tcW w:w="1756" w:type="pct"/>
            <w:noWrap/>
            <w:hideMark/>
          </w:tcPr>
          <w:p w14:paraId="3D6A8E94" w14:textId="77777777" w:rsidR="00413CB7" w:rsidRPr="00413CB7" w:rsidRDefault="00413CB7" w:rsidP="00413CB7">
            <w:pPr>
              <w:spacing w:after="0"/>
              <w:jc w:val="left"/>
              <w:rPr>
                <w:szCs w:val="20"/>
              </w:rPr>
            </w:pPr>
            <w:r w:rsidRPr="00413CB7">
              <w:rPr>
                <w:szCs w:val="20"/>
              </w:rPr>
              <w:t>Allan Hage</w:t>
            </w:r>
          </w:p>
        </w:tc>
        <w:tc>
          <w:tcPr>
            <w:tcW w:w="1597" w:type="pct"/>
            <w:noWrap/>
            <w:hideMark/>
          </w:tcPr>
          <w:p w14:paraId="3BEC8FAB" w14:textId="77777777"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14:paraId="7D506D08" w14:textId="77777777" w:rsidR="00413CB7" w:rsidRPr="00413CB7" w:rsidRDefault="00413CB7" w:rsidP="00413CB7">
            <w:pPr>
              <w:spacing w:after="0"/>
              <w:ind w:right="113"/>
              <w:jc w:val="right"/>
              <w:rPr>
                <w:szCs w:val="20"/>
              </w:rPr>
            </w:pPr>
            <w:r w:rsidRPr="00413CB7">
              <w:rPr>
                <w:szCs w:val="20"/>
              </w:rPr>
              <w:t>176.54</w:t>
            </w:r>
          </w:p>
        </w:tc>
        <w:tc>
          <w:tcPr>
            <w:tcW w:w="770" w:type="pct"/>
            <w:noWrap/>
            <w:hideMark/>
          </w:tcPr>
          <w:p w14:paraId="1173CA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3C21FD" w14:textId="77777777" w:rsidR="00413CB7" w:rsidRPr="00413CB7" w:rsidRDefault="00413CB7" w:rsidP="00413CB7">
            <w:pPr>
              <w:spacing w:after="0"/>
              <w:jc w:val="right"/>
              <w:rPr>
                <w:szCs w:val="20"/>
              </w:rPr>
            </w:pPr>
            <w:r w:rsidRPr="00413CB7">
              <w:rPr>
                <w:szCs w:val="20"/>
              </w:rPr>
              <w:t>31.1.2013</w:t>
            </w:r>
          </w:p>
        </w:tc>
      </w:tr>
      <w:tr w:rsidR="00413CB7" w:rsidRPr="00413CB7" w14:paraId="41B3E990" w14:textId="77777777" w:rsidTr="005B36B0">
        <w:trPr>
          <w:trHeight w:val="20"/>
        </w:trPr>
        <w:tc>
          <w:tcPr>
            <w:tcW w:w="1756" w:type="pct"/>
            <w:noWrap/>
            <w:hideMark/>
          </w:tcPr>
          <w:p w14:paraId="697B7ECB" w14:textId="77777777" w:rsidR="00413CB7" w:rsidRPr="00413CB7" w:rsidRDefault="00413CB7" w:rsidP="00413CB7">
            <w:pPr>
              <w:spacing w:after="0"/>
              <w:jc w:val="left"/>
              <w:rPr>
                <w:szCs w:val="20"/>
              </w:rPr>
            </w:pPr>
            <w:r w:rsidRPr="00413CB7">
              <w:rPr>
                <w:szCs w:val="20"/>
              </w:rPr>
              <w:t>Allan Patzel</w:t>
            </w:r>
          </w:p>
        </w:tc>
        <w:tc>
          <w:tcPr>
            <w:tcW w:w="1597" w:type="pct"/>
            <w:noWrap/>
            <w:hideMark/>
          </w:tcPr>
          <w:p w14:paraId="41BC0FEE"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6BC03A9" w14:textId="77777777" w:rsidR="00413CB7" w:rsidRPr="00413CB7" w:rsidRDefault="00413CB7" w:rsidP="00413CB7">
            <w:pPr>
              <w:spacing w:after="0"/>
              <w:ind w:right="113"/>
              <w:jc w:val="right"/>
              <w:rPr>
                <w:szCs w:val="20"/>
              </w:rPr>
            </w:pPr>
            <w:r w:rsidRPr="00413CB7">
              <w:rPr>
                <w:szCs w:val="20"/>
              </w:rPr>
              <w:t>659.19</w:t>
            </w:r>
          </w:p>
        </w:tc>
        <w:tc>
          <w:tcPr>
            <w:tcW w:w="770" w:type="pct"/>
            <w:noWrap/>
            <w:hideMark/>
          </w:tcPr>
          <w:p w14:paraId="55E561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D2D14A" w14:textId="77777777" w:rsidR="00413CB7" w:rsidRPr="00413CB7" w:rsidRDefault="00413CB7" w:rsidP="00413CB7">
            <w:pPr>
              <w:spacing w:after="0"/>
              <w:jc w:val="right"/>
              <w:rPr>
                <w:szCs w:val="20"/>
              </w:rPr>
            </w:pPr>
            <w:r w:rsidRPr="00413CB7">
              <w:rPr>
                <w:szCs w:val="20"/>
              </w:rPr>
              <w:t>26.6.2014</w:t>
            </w:r>
          </w:p>
        </w:tc>
      </w:tr>
      <w:tr w:rsidR="00413CB7" w:rsidRPr="00413CB7" w14:paraId="4E7597B7" w14:textId="77777777" w:rsidTr="005B36B0">
        <w:trPr>
          <w:trHeight w:val="20"/>
        </w:trPr>
        <w:tc>
          <w:tcPr>
            <w:tcW w:w="1756" w:type="pct"/>
            <w:noWrap/>
            <w:hideMark/>
          </w:tcPr>
          <w:p w14:paraId="2E13FF72" w14:textId="77777777" w:rsidR="00413CB7" w:rsidRPr="00413CB7" w:rsidRDefault="00413CB7" w:rsidP="00413CB7">
            <w:pPr>
              <w:spacing w:after="0"/>
              <w:jc w:val="left"/>
              <w:rPr>
                <w:szCs w:val="20"/>
              </w:rPr>
            </w:pPr>
            <w:r w:rsidRPr="00413CB7">
              <w:rPr>
                <w:szCs w:val="20"/>
              </w:rPr>
              <w:t>Allen Boyns</w:t>
            </w:r>
          </w:p>
        </w:tc>
        <w:tc>
          <w:tcPr>
            <w:tcW w:w="1597" w:type="pct"/>
            <w:noWrap/>
            <w:hideMark/>
          </w:tcPr>
          <w:p w14:paraId="503B92DA"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187D9841" w14:textId="77777777" w:rsidR="00413CB7" w:rsidRPr="00413CB7" w:rsidRDefault="00413CB7" w:rsidP="00413CB7">
            <w:pPr>
              <w:spacing w:after="0"/>
              <w:ind w:right="113"/>
              <w:jc w:val="right"/>
              <w:rPr>
                <w:szCs w:val="20"/>
              </w:rPr>
            </w:pPr>
            <w:r w:rsidRPr="00413CB7">
              <w:rPr>
                <w:szCs w:val="20"/>
              </w:rPr>
              <w:t>28.66</w:t>
            </w:r>
          </w:p>
        </w:tc>
        <w:tc>
          <w:tcPr>
            <w:tcW w:w="770" w:type="pct"/>
            <w:noWrap/>
            <w:hideMark/>
          </w:tcPr>
          <w:p w14:paraId="2546AE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8F607E" w14:textId="77777777" w:rsidR="00413CB7" w:rsidRPr="00413CB7" w:rsidRDefault="00413CB7" w:rsidP="00413CB7">
            <w:pPr>
              <w:spacing w:after="0"/>
              <w:jc w:val="right"/>
              <w:rPr>
                <w:szCs w:val="20"/>
              </w:rPr>
            </w:pPr>
            <w:r w:rsidRPr="00413CB7">
              <w:rPr>
                <w:szCs w:val="20"/>
              </w:rPr>
              <w:t>1.10.2013</w:t>
            </w:r>
          </w:p>
        </w:tc>
      </w:tr>
      <w:tr w:rsidR="00413CB7" w:rsidRPr="00413CB7" w14:paraId="5818C28B" w14:textId="77777777" w:rsidTr="005B36B0">
        <w:trPr>
          <w:trHeight w:val="20"/>
        </w:trPr>
        <w:tc>
          <w:tcPr>
            <w:tcW w:w="1756" w:type="pct"/>
            <w:noWrap/>
            <w:hideMark/>
          </w:tcPr>
          <w:p w14:paraId="104A2E6F" w14:textId="77777777" w:rsidR="00413CB7" w:rsidRPr="00413CB7" w:rsidRDefault="00413CB7" w:rsidP="00413CB7">
            <w:pPr>
              <w:spacing w:after="0"/>
              <w:jc w:val="left"/>
              <w:rPr>
                <w:szCs w:val="20"/>
              </w:rPr>
            </w:pPr>
            <w:r w:rsidRPr="00413CB7">
              <w:rPr>
                <w:szCs w:val="20"/>
              </w:rPr>
              <w:t>Allen Little</w:t>
            </w:r>
          </w:p>
        </w:tc>
        <w:tc>
          <w:tcPr>
            <w:tcW w:w="1597" w:type="pct"/>
            <w:noWrap/>
            <w:hideMark/>
          </w:tcPr>
          <w:p w14:paraId="08E421D5" w14:textId="77777777" w:rsidR="00413CB7" w:rsidRPr="00413CB7" w:rsidRDefault="00413CB7" w:rsidP="00413CB7">
            <w:pPr>
              <w:spacing w:after="0"/>
              <w:ind w:left="113"/>
              <w:jc w:val="left"/>
              <w:rPr>
                <w:szCs w:val="20"/>
              </w:rPr>
            </w:pPr>
            <w:r w:rsidRPr="00413CB7">
              <w:rPr>
                <w:szCs w:val="20"/>
              </w:rPr>
              <w:t>KONGORONG, SA 5291</w:t>
            </w:r>
          </w:p>
        </w:tc>
        <w:tc>
          <w:tcPr>
            <w:tcW w:w="424" w:type="pct"/>
            <w:noWrap/>
            <w:hideMark/>
          </w:tcPr>
          <w:p w14:paraId="32F2A320" w14:textId="77777777" w:rsidR="00413CB7" w:rsidRPr="00413CB7" w:rsidRDefault="00413CB7" w:rsidP="00413CB7">
            <w:pPr>
              <w:spacing w:after="0"/>
              <w:ind w:right="113"/>
              <w:jc w:val="right"/>
              <w:rPr>
                <w:szCs w:val="20"/>
              </w:rPr>
            </w:pPr>
            <w:r w:rsidRPr="00413CB7">
              <w:rPr>
                <w:szCs w:val="20"/>
              </w:rPr>
              <w:t>33.00</w:t>
            </w:r>
          </w:p>
        </w:tc>
        <w:tc>
          <w:tcPr>
            <w:tcW w:w="770" w:type="pct"/>
            <w:noWrap/>
            <w:hideMark/>
          </w:tcPr>
          <w:p w14:paraId="2168C5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74BA38" w14:textId="77777777" w:rsidR="00413CB7" w:rsidRPr="00413CB7" w:rsidRDefault="00413CB7" w:rsidP="00413CB7">
            <w:pPr>
              <w:spacing w:after="0"/>
              <w:jc w:val="right"/>
              <w:rPr>
                <w:szCs w:val="20"/>
              </w:rPr>
            </w:pPr>
            <w:r w:rsidRPr="00413CB7">
              <w:rPr>
                <w:szCs w:val="20"/>
              </w:rPr>
              <w:t>19.12.2014</w:t>
            </w:r>
          </w:p>
        </w:tc>
      </w:tr>
      <w:tr w:rsidR="00413CB7" w:rsidRPr="00413CB7" w14:paraId="0B0FF0BA" w14:textId="77777777" w:rsidTr="005B36B0">
        <w:trPr>
          <w:trHeight w:val="20"/>
        </w:trPr>
        <w:tc>
          <w:tcPr>
            <w:tcW w:w="1756" w:type="pct"/>
            <w:noWrap/>
            <w:hideMark/>
          </w:tcPr>
          <w:p w14:paraId="48EC4448" w14:textId="77777777" w:rsidR="00413CB7" w:rsidRPr="00413CB7" w:rsidRDefault="00413CB7" w:rsidP="00413CB7">
            <w:pPr>
              <w:spacing w:after="0"/>
              <w:jc w:val="left"/>
              <w:rPr>
                <w:szCs w:val="20"/>
              </w:rPr>
            </w:pPr>
            <w:r w:rsidRPr="00413CB7">
              <w:rPr>
                <w:szCs w:val="20"/>
              </w:rPr>
              <w:t>Allena Wandin</w:t>
            </w:r>
          </w:p>
        </w:tc>
        <w:tc>
          <w:tcPr>
            <w:tcW w:w="1597" w:type="pct"/>
            <w:noWrap/>
            <w:hideMark/>
          </w:tcPr>
          <w:p w14:paraId="2B046CA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3C9FF9D" w14:textId="77777777" w:rsidR="00413CB7" w:rsidRPr="00413CB7" w:rsidRDefault="00413CB7" w:rsidP="00413CB7">
            <w:pPr>
              <w:spacing w:after="0"/>
              <w:ind w:right="113"/>
              <w:jc w:val="right"/>
              <w:rPr>
                <w:szCs w:val="20"/>
              </w:rPr>
            </w:pPr>
            <w:r w:rsidRPr="00413CB7">
              <w:rPr>
                <w:szCs w:val="20"/>
              </w:rPr>
              <w:t>45.67</w:t>
            </w:r>
          </w:p>
        </w:tc>
        <w:tc>
          <w:tcPr>
            <w:tcW w:w="770" w:type="pct"/>
            <w:noWrap/>
            <w:hideMark/>
          </w:tcPr>
          <w:p w14:paraId="576010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75A38C" w14:textId="77777777" w:rsidR="00413CB7" w:rsidRPr="00413CB7" w:rsidRDefault="00413CB7" w:rsidP="00413CB7">
            <w:pPr>
              <w:spacing w:after="0"/>
              <w:jc w:val="right"/>
              <w:rPr>
                <w:szCs w:val="20"/>
              </w:rPr>
            </w:pPr>
            <w:r w:rsidRPr="00413CB7">
              <w:rPr>
                <w:szCs w:val="20"/>
              </w:rPr>
              <w:t>26.3.2014</w:t>
            </w:r>
          </w:p>
        </w:tc>
      </w:tr>
      <w:tr w:rsidR="00413CB7" w:rsidRPr="00413CB7" w14:paraId="7002B552" w14:textId="77777777" w:rsidTr="005B36B0">
        <w:trPr>
          <w:trHeight w:val="20"/>
        </w:trPr>
        <w:tc>
          <w:tcPr>
            <w:tcW w:w="1756" w:type="pct"/>
            <w:noWrap/>
            <w:hideMark/>
          </w:tcPr>
          <w:p w14:paraId="7D92D241" w14:textId="77777777" w:rsidR="00413CB7" w:rsidRPr="00413CB7" w:rsidRDefault="00413CB7" w:rsidP="00413CB7">
            <w:pPr>
              <w:spacing w:after="0"/>
              <w:jc w:val="left"/>
              <w:rPr>
                <w:szCs w:val="20"/>
              </w:rPr>
            </w:pPr>
            <w:r w:rsidRPr="00413CB7">
              <w:rPr>
                <w:szCs w:val="20"/>
              </w:rPr>
              <w:t>Allison J Davies</w:t>
            </w:r>
          </w:p>
        </w:tc>
        <w:tc>
          <w:tcPr>
            <w:tcW w:w="1597" w:type="pct"/>
            <w:noWrap/>
            <w:hideMark/>
          </w:tcPr>
          <w:p w14:paraId="0498FAC8"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7BD9852C" w14:textId="77777777" w:rsidR="00413CB7" w:rsidRPr="00413CB7" w:rsidRDefault="00413CB7" w:rsidP="00413CB7">
            <w:pPr>
              <w:spacing w:after="0"/>
              <w:ind w:right="113"/>
              <w:jc w:val="right"/>
              <w:rPr>
                <w:szCs w:val="20"/>
              </w:rPr>
            </w:pPr>
            <w:r w:rsidRPr="00413CB7">
              <w:rPr>
                <w:szCs w:val="20"/>
              </w:rPr>
              <w:t>175.00</w:t>
            </w:r>
          </w:p>
        </w:tc>
        <w:tc>
          <w:tcPr>
            <w:tcW w:w="770" w:type="pct"/>
            <w:noWrap/>
            <w:hideMark/>
          </w:tcPr>
          <w:p w14:paraId="62D6E3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F0914A" w14:textId="77777777" w:rsidR="00413CB7" w:rsidRPr="00413CB7" w:rsidRDefault="00413CB7" w:rsidP="00413CB7">
            <w:pPr>
              <w:spacing w:after="0"/>
              <w:jc w:val="right"/>
              <w:rPr>
                <w:szCs w:val="20"/>
              </w:rPr>
            </w:pPr>
            <w:r w:rsidRPr="00413CB7">
              <w:rPr>
                <w:szCs w:val="20"/>
              </w:rPr>
              <w:t>14.8.2013</w:t>
            </w:r>
          </w:p>
        </w:tc>
      </w:tr>
      <w:tr w:rsidR="00413CB7" w:rsidRPr="00413CB7" w14:paraId="12810757" w14:textId="77777777" w:rsidTr="005B36B0">
        <w:trPr>
          <w:trHeight w:val="20"/>
        </w:trPr>
        <w:tc>
          <w:tcPr>
            <w:tcW w:w="1756" w:type="pct"/>
            <w:noWrap/>
            <w:hideMark/>
          </w:tcPr>
          <w:p w14:paraId="32F30B24" w14:textId="77777777" w:rsidR="00413CB7" w:rsidRPr="00413CB7" w:rsidRDefault="00413CB7" w:rsidP="00413CB7">
            <w:pPr>
              <w:spacing w:after="0"/>
              <w:jc w:val="left"/>
              <w:rPr>
                <w:szCs w:val="20"/>
              </w:rPr>
            </w:pPr>
            <w:r w:rsidRPr="00413CB7">
              <w:rPr>
                <w:szCs w:val="20"/>
              </w:rPr>
              <w:t>Allison Malpas</w:t>
            </w:r>
          </w:p>
        </w:tc>
        <w:tc>
          <w:tcPr>
            <w:tcW w:w="1597" w:type="pct"/>
            <w:noWrap/>
            <w:hideMark/>
          </w:tcPr>
          <w:p w14:paraId="30FF43C3" w14:textId="77777777" w:rsidR="00413CB7" w:rsidRPr="00413CB7" w:rsidRDefault="00413CB7" w:rsidP="00413CB7">
            <w:pPr>
              <w:spacing w:after="0"/>
              <w:ind w:left="113"/>
              <w:jc w:val="left"/>
              <w:rPr>
                <w:szCs w:val="20"/>
              </w:rPr>
            </w:pPr>
            <w:r w:rsidRPr="00413CB7">
              <w:rPr>
                <w:szCs w:val="20"/>
              </w:rPr>
              <w:t>BELAIR, SA 5052</w:t>
            </w:r>
          </w:p>
        </w:tc>
        <w:tc>
          <w:tcPr>
            <w:tcW w:w="424" w:type="pct"/>
            <w:noWrap/>
            <w:hideMark/>
          </w:tcPr>
          <w:p w14:paraId="4BD767F5" w14:textId="77777777" w:rsidR="00413CB7" w:rsidRPr="00413CB7" w:rsidRDefault="00413CB7" w:rsidP="00413CB7">
            <w:pPr>
              <w:spacing w:after="0"/>
              <w:ind w:right="113"/>
              <w:jc w:val="right"/>
              <w:rPr>
                <w:szCs w:val="20"/>
              </w:rPr>
            </w:pPr>
            <w:r w:rsidRPr="00413CB7">
              <w:rPr>
                <w:szCs w:val="20"/>
              </w:rPr>
              <w:t>17.81</w:t>
            </w:r>
          </w:p>
        </w:tc>
        <w:tc>
          <w:tcPr>
            <w:tcW w:w="770" w:type="pct"/>
            <w:noWrap/>
            <w:hideMark/>
          </w:tcPr>
          <w:p w14:paraId="21BBEC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7A7902" w14:textId="77777777" w:rsidR="00413CB7" w:rsidRPr="00413CB7" w:rsidRDefault="00413CB7" w:rsidP="00413CB7">
            <w:pPr>
              <w:spacing w:after="0"/>
              <w:jc w:val="right"/>
              <w:rPr>
                <w:szCs w:val="20"/>
              </w:rPr>
            </w:pPr>
            <w:r w:rsidRPr="00413CB7">
              <w:rPr>
                <w:szCs w:val="20"/>
              </w:rPr>
              <w:t>4.7.2014</w:t>
            </w:r>
          </w:p>
        </w:tc>
      </w:tr>
      <w:tr w:rsidR="00413CB7" w:rsidRPr="00413CB7" w14:paraId="72932FE8" w14:textId="77777777" w:rsidTr="005B36B0">
        <w:trPr>
          <w:trHeight w:val="20"/>
        </w:trPr>
        <w:tc>
          <w:tcPr>
            <w:tcW w:w="1756" w:type="pct"/>
            <w:noWrap/>
            <w:hideMark/>
          </w:tcPr>
          <w:p w14:paraId="7B033E43" w14:textId="77777777" w:rsidR="00413CB7" w:rsidRPr="00413CB7" w:rsidRDefault="00413CB7" w:rsidP="00413CB7">
            <w:pPr>
              <w:spacing w:after="0"/>
              <w:jc w:val="left"/>
              <w:rPr>
                <w:szCs w:val="20"/>
              </w:rPr>
            </w:pPr>
            <w:r w:rsidRPr="00413CB7">
              <w:rPr>
                <w:szCs w:val="20"/>
              </w:rPr>
              <w:t>Allison Wheeler</w:t>
            </w:r>
          </w:p>
        </w:tc>
        <w:tc>
          <w:tcPr>
            <w:tcW w:w="1597" w:type="pct"/>
            <w:noWrap/>
            <w:hideMark/>
          </w:tcPr>
          <w:p w14:paraId="4678903E"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1A4276C3" w14:textId="77777777" w:rsidR="00413CB7" w:rsidRPr="00413CB7" w:rsidRDefault="00413CB7" w:rsidP="00413CB7">
            <w:pPr>
              <w:spacing w:after="0"/>
              <w:ind w:right="113"/>
              <w:jc w:val="right"/>
              <w:rPr>
                <w:szCs w:val="20"/>
              </w:rPr>
            </w:pPr>
            <w:r w:rsidRPr="00413CB7">
              <w:rPr>
                <w:szCs w:val="20"/>
              </w:rPr>
              <w:t>20.58</w:t>
            </w:r>
          </w:p>
        </w:tc>
        <w:tc>
          <w:tcPr>
            <w:tcW w:w="770" w:type="pct"/>
            <w:noWrap/>
            <w:hideMark/>
          </w:tcPr>
          <w:p w14:paraId="02D2E1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1ACF64" w14:textId="77777777" w:rsidR="00413CB7" w:rsidRPr="00413CB7" w:rsidRDefault="00413CB7" w:rsidP="00413CB7">
            <w:pPr>
              <w:spacing w:after="0"/>
              <w:jc w:val="right"/>
              <w:rPr>
                <w:szCs w:val="20"/>
              </w:rPr>
            </w:pPr>
            <w:r w:rsidRPr="00413CB7">
              <w:rPr>
                <w:szCs w:val="20"/>
              </w:rPr>
              <w:t>10.9.2013</w:t>
            </w:r>
          </w:p>
        </w:tc>
      </w:tr>
      <w:tr w:rsidR="00413CB7" w:rsidRPr="00413CB7" w14:paraId="0D8A43DB" w14:textId="77777777" w:rsidTr="005B36B0">
        <w:trPr>
          <w:trHeight w:val="20"/>
        </w:trPr>
        <w:tc>
          <w:tcPr>
            <w:tcW w:w="1756" w:type="pct"/>
            <w:noWrap/>
            <w:hideMark/>
          </w:tcPr>
          <w:p w14:paraId="13A1BC83" w14:textId="77777777" w:rsidR="00413CB7" w:rsidRPr="00413CB7" w:rsidRDefault="00413CB7" w:rsidP="00413CB7">
            <w:pPr>
              <w:spacing w:after="0"/>
              <w:jc w:val="left"/>
              <w:rPr>
                <w:szCs w:val="20"/>
              </w:rPr>
            </w:pPr>
            <w:r w:rsidRPr="00413CB7">
              <w:rPr>
                <w:szCs w:val="20"/>
              </w:rPr>
              <w:t>Alma Ridgwell</w:t>
            </w:r>
          </w:p>
        </w:tc>
        <w:tc>
          <w:tcPr>
            <w:tcW w:w="1597" w:type="pct"/>
            <w:noWrap/>
            <w:hideMark/>
          </w:tcPr>
          <w:p w14:paraId="3EC9B05A"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5A7F4077" w14:textId="77777777" w:rsidR="00413CB7" w:rsidRPr="00413CB7" w:rsidRDefault="00413CB7" w:rsidP="00413CB7">
            <w:pPr>
              <w:spacing w:after="0"/>
              <w:ind w:right="113"/>
              <w:jc w:val="right"/>
              <w:rPr>
                <w:szCs w:val="20"/>
              </w:rPr>
            </w:pPr>
            <w:r w:rsidRPr="00413CB7">
              <w:rPr>
                <w:szCs w:val="20"/>
              </w:rPr>
              <w:t>10.01</w:t>
            </w:r>
          </w:p>
        </w:tc>
        <w:tc>
          <w:tcPr>
            <w:tcW w:w="770" w:type="pct"/>
            <w:noWrap/>
            <w:hideMark/>
          </w:tcPr>
          <w:p w14:paraId="5ED8F1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C5924C" w14:textId="77777777" w:rsidR="00413CB7" w:rsidRPr="00413CB7" w:rsidRDefault="00413CB7" w:rsidP="00413CB7">
            <w:pPr>
              <w:spacing w:after="0"/>
              <w:jc w:val="right"/>
              <w:rPr>
                <w:szCs w:val="20"/>
              </w:rPr>
            </w:pPr>
            <w:r w:rsidRPr="00413CB7">
              <w:rPr>
                <w:szCs w:val="20"/>
              </w:rPr>
              <w:t>29.10.2014</w:t>
            </w:r>
          </w:p>
        </w:tc>
      </w:tr>
      <w:tr w:rsidR="00413CB7" w:rsidRPr="00413CB7" w14:paraId="073C6B11" w14:textId="77777777" w:rsidTr="005B36B0">
        <w:trPr>
          <w:trHeight w:val="20"/>
        </w:trPr>
        <w:tc>
          <w:tcPr>
            <w:tcW w:w="1756" w:type="pct"/>
            <w:noWrap/>
            <w:hideMark/>
          </w:tcPr>
          <w:p w14:paraId="0C59DEA9" w14:textId="77777777" w:rsidR="00413CB7" w:rsidRPr="00413CB7" w:rsidRDefault="00413CB7" w:rsidP="00413CB7">
            <w:pPr>
              <w:spacing w:after="0"/>
              <w:jc w:val="left"/>
              <w:rPr>
                <w:szCs w:val="20"/>
              </w:rPr>
            </w:pPr>
            <w:r w:rsidRPr="00413CB7">
              <w:rPr>
                <w:szCs w:val="20"/>
              </w:rPr>
              <w:t>Alycia Stanley</w:t>
            </w:r>
          </w:p>
        </w:tc>
        <w:tc>
          <w:tcPr>
            <w:tcW w:w="1597" w:type="pct"/>
            <w:noWrap/>
            <w:hideMark/>
          </w:tcPr>
          <w:p w14:paraId="6EBFB26A"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4B2C6F1D" w14:textId="77777777" w:rsidR="00413CB7" w:rsidRPr="00413CB7" w:rsidRDefault="00413CB7" w:rsidP="00413CB7">
            <w:pPr>
              <w:spacing w:after="0"/>
              <w:ind w:right="113"/>
              <w:jc w:val="right"/>
              <w:rPr>
                <w:szCs w:val="20"/>
              </w:rPr>
            </w:pPr>
            <w:r w:rsidRPr="00413CB7">
              <w:rPr>
                <w:szCs w:val="20"/>
              </w:rPr>
              <w:t>156.00</w:t>
            </w:r>
          </w:p>
        </w:tc>
        <w:tc>
          <w:tcPr>
            <w:tcW w:w="770" w:type="pct"/>
            <w:noWrap/>
            <w:hideMark/>
          </w:tcPr>
          <w:p w14:paraId="02AF86E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D602F6" w14:textId="77777777" w:rsidR="00413CB7" w:rsidRPr="00413CB7" w:rsidRDefault="00413CB7" w:rsidP="00413CB7">
            <w:pPr>
              <w:spacing w:after="0"/>
              <w:jc w:val="right"/>
              <w:rPr>
                <w:szCs w:val="20"/>
              </w:rPr>
            </w:pPr>
            <w:r w:rsidRPr="00413CB7">
              <w:rPr>
                <w:szCs w:val="20"/>
              </w:rPr>
              <w:t>24.9.2013</w:t>
            </w:r>
          </w:p>
        </w:tc>
      </w:tr>
      <w:tr w:rsidR="00413CB7" w:rsidRPr="00413CB7" w14:paraId="6F3AD608" w14:textId="77777777" w:rsidTr="005B36B0">
        <w:trPr>
          <w:trHeight w:val="20"/>
        </w:trPr>
        <w:tc>
          <w:tcPr>
            <w:tcW w:w="1756" w:type="pct"/>
            <w:noWrap/>
            <w:hideMark/>
          </w:tcPr>
          <w:p w14:paraId="33E43189" w14:textId="77777777" w:rsidR="00413CB7" w:rsidRPr="00413CB7" w:rsidRDefault="00413CB7" w:rsidP="00413CB7">
            <w:pPr>
              <w:spacing w:after="0"/>
              <w:jc w:val="left"/>
              <w:rPr>
                <w:szCs w:val="20"/>
              </w:rPr>
            </w:pPr>
            <w:r w:rsidRPr="00413CB7">
              <w:rPr>
                <w:szCs w:val="20"/>
              </w:rPr>
              <w:t>Amal Alhardi</w:t>
            </w:r>
          </w:p>
        </w:tc>
        <w:tc>
          <w:tcPr>
            <w:tcW w:w="1597" w:type="pct"/>
            <w:noWrap/>
            <w:hideMark/>
          </w:tcPr>
          <w:p w14:paraId="544D1DC0"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2D7B2572" w14:textId="77777777" w:rsidR="00413CB7" w:rsidRPr="00413CB7" w:rsidRDefault="00413CB7" w:rsidP="00413CB7">
            <w:pPr>
              <w:spacing w:after="0"/>
              <w:ind w:right="113"/>
              <w:jc w:val="right"/>
              <w:rPr>
                <w:szCs w:val="20"/>
              </w:rPr>
            </w:pPr>
            <w:r w:rsidRPr="00413CB7">
              <w:rPr>
                <w:szCs w:val="20"/>
              </w:rPr>
              <w:t>78.58</w:t>
            </w:r>
          </w:p>
        </w:tc>
        <w:tc>
          <w:tcPr>
            <w:tcW w:w="770" w:type="pct"/>
            <w:noWrap/>
            <w:hideMark/>
          </w:tcPr>
          <w:p w14:paraId="68583F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9A8707" w14:textId="77777777" w:rsidR="00413CB7" w:rsidRPr="00413CB7" w:rsidRDefault="00413CB7" w:rsidP="00413CB7">
            <w:pPr>
              <w:spacing w:after="0"/>
              <w:jc w:val="right"/>
              <w:rPr>
                <w:szCs w:val="20"/>
              </w:rPr>
            </w:pPr>
            <w:r w:rsidRPr="00413CB7">
              <w:rPr>
                <w:szCs w:val="20"/>
              </w:rPr>
              <w:t>3.1.2014</w:t>
            </w:r>
          </w:p>
        </w:tc>
      </w:tr>
      <w:tr w:rsidR="00413CB7" w:rsidRPr="00413CB7" w14:paraId="76A919CE" w14:textId="77777777" w:rsidTr="005B36B0">
        <w:trPr>
          <w:trHeight w:val="20"/>
        </w:trPr>
        <w:tc>
          <w:tcPr>
            <w:tcW w:w="1756" w:type="pct"/>
            <w:noWrap/>
            <w:hideMark/>
          </w:tcPr>
          <w:p w14:paraId="3F31DD7A" w14:textId="77777777" w:rsidR="00413CB7" w:rsidRPr="00413CB7" w:rsidRDefault="00413CB7" w:rsidP="00413CB7">
            <w:pPr>
              <w:spacing w:after="0"/>
              <w:jc w:val="left"/>
              <w:rPr>
                <w:szCs w:val="20"/>
              </w:rPr>
            </w:pPr>
            <w:r w:rsidRPr="00413CB7">
              <w:rPr>
                <w:szCs w:val="20"/>
              </w:rPr>
              <w:t>Amalija Kadi</w:t>
            </w:r>
          </w:p>
        </w:tc>
        <w:tc>
          <w:tcPr>
            <w:tcW w:w="1597" w:type="pct"/>
            <w:noWrap/>
            <w:hideMark/>
          </w:tcPr>
          <w:p w14:paraId="770A72CD"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66E30860" w14:textId="77777777" w:rsidR="00413CB7" w:rsidRPr="00413CB7" w:rsidRDefault="00413CB7" w:rsidP="00413CB7">
            <w:pPr>
              <w:spacing w:after="0"/>
              <w:ind w:right="113"/>
              <w:jc w:val="right"/>
              <w:rPr>
                <w:szCs w:val="20"/>
              </w:rPr>
            </w:pPr>
            <w:r w:rsidRPr="00413CB7">
              <w:rPr>
                <w:szCs w:val="20"/>
              </w:rPr>
              <w:t>13.59</w:t>
            </w:r>
          </w:p>
        </w:tc>
        <w:tc>
          <w:tcPr>
            <w:tcW w:w="770" w:type="pct"/>
            <w:noWrap/>
            <w:hideMark/>
          </w:tcPr>
          <w:p w14:paraId="2EC525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4C5015" w14:textId="77777777" w:rsidR="00413CB7" w:rsidRPr="00413CB7" w:rsidRDefault="00413CB7" w:rsidP="00413CB7">
            <w:pPr>
              <w:spacing w:after="0"/>
              <w:jc w:val="right"/>
              <w:rPr>
                <w:szCs w:val="20"/>
              </w:rPr>
            </w:pPr>
            <w:r w:rsidRPr="00413CB7">
              <w:rPr>
                <w:szCs w:val="20"/>
              </w:rPr>
              <w:t>9.8.2013</w:t>
            </w:r>
          </w:p>
        </w:tc>
      </w:tr>
      <w:tr w:rsidR="00413CB7" w:rsidRPr="00413CB7" w14:paraId="216EA049" w14:textId="77777777" w:rsidTr="005B36B0">
        <w:trPr>
          <w:trHeight w:val="20"/>
        </w:trPr>
        <w:tc>
          <w:tcPr>
            <w:tcW w:w="1756" w:type="pct"/>
            <w:noWrap/>
            <w:hideMark/>
          </w:tcPr>
          <w:p w14:paraId="504FEE6B" w14:textId="77777777" w:rsidR="00413CB7" w:rsidRPr="00413CB7" w:rsidRDefault="00413CB7" w:rsidP="00413CB7">
            <w:pPr>
              <w:spacing w:after="0"/>
              <w:jc w:val="left"/>
              <w:rPr>
                <w:szCs w:val="20"/>
              </w:rPr>
            </w:pPr>
            <w:r w:rsidRPr="00413CB7">
              <w:rPr>
                <w:szCs w:val="20"/>
              </w:rPr>
              <w:t>Aman Tan</w:t>
            </w:r>
          </w:p>
        </w:tc>
        <w:tc>
          <w:tcPr>
            <w:tcW w:w="1597" w:type="pct"/>
            <w:noWrap/>
            <w:hideMark/>
          </w:tcPr>
          <w:p w14:paraId="257A5F02"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29B84ED" w14:textId="77777777" w:rsidR="00413CB7" w:rsidRPr="00413CB7" w:rsidRDefault="00413CB7" w:rsidP="00413CB7">
            <w:pPr>
              <w:spacing w:after="0"/>
              <w:ind w:right="113"/>
              <w:jc w:val="right"/>
              <w:rPr>
                <w:szCs w:val="20"/>
              </w:rPr>
            </w:pPr>
            <w:r w:rsidRPr="00413CB7">
              <w:rPr>
                <w:szCs w:val="20"/>
              </w:rPr>
              <w:t>134.29</w:t>
            </w:r>
          </w:p>
        </w:tc>
        <w:tc>
          <w:tcPr>
            <w:tcW w:w="770" w:type="pct"/>
            <w:noWrap/>
            <w:hideMark/>
          </w:tcPr>
          <w:p w14:paraId="034750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EB782F" w14:textId="77777777" w:rsidR="00413CB7" w:rsidRPr="00413CB7" w:rsidRDefault="00413CB7" w:rsidP="00413CB7">
            <w:pPr>
              <w:spacing w:after="0"/>
              <w:jc w:val="right"/>
              <w:rPr>
                <w:szCs w:val="20"/>
              </w:rPr>
            </w:pPr>
            <w:r w:rsidRPr="00413CB7">
              <w:rPr>
                <w:szCs w:val="20"/>
              </w:rPr>
              <w:t>17.7.2014</w:t>
            </w:r>
          </w:p>
        </w:tc>
      </w:tr>
      <w:tr w:rsidR="00413CB7" w:rsidRPr="00413CB7" w14:paraId="5391E047" w14:textId="77777777" w:rsidTr="005B36B0">
        <w:trPr>
          <w:trHeight w:val="20"/>
        </w:trPr>
        <w:tc>
          <w:tcPr>
            <w:tcW w:w="1756" w:type="pct"/>
            <w:noWrap/>
            <w:hideMark/>
          </w:tcPr>
          <w:p w14:paraId="2C07C8A4" w14:textId="77777777" w:rsidR="00413CB7" w:rsidRPr="00413CB7" w:rsidRDefault="00413CB7" w:rsidP="00413CB7">
            <w:pPr>
              <w:spacing w:after="0"/>
              <w:jc w:val="left"/>
              <w:rPr>
                <w:szCs w:val="20"/>
              </w:rPr>
            </w:pPr>
            <w:r w:rsidRPr="00413CB7">
              <w:rPr>
                <w:szCs w:val="20"/>
              </w:rPr>
              <w:t>Amanda Bobridge</w:t>
            </w:r>
          </w:p>
        </w:tc>
        <w:tc>
          <w:tcPr>
            <w:tcW w:w="1597" w:type="pct"/>
            <w:noWrap/>
            <w:hideMark/>
          </w:tcPr>
          <w:p w14:paraId="41A9174A"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0EEF5850"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0F1BB4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DB13C3" w14:textId="77777777" w:rsidR="00413CB7" w:rsidRPr="00413CB7" w:rsidRDefault="00413CB7" w:rsidP="00413CB7">
            <w:pPr>
              <w:spacing w:after="0"/>
              <w:jc w:val="right"/>
              <w:rPr>
                <w:szCs w:val="20"/>
              </w:rPr>
            </w:pPr>
            <w:r w:rsidRPr="00413CB7">
              <w:rPr>
                <w:szCs w:val="20"/>
              </w:rPr>
              <w:t>2.4.2013</w:t>
            </w:r>
          </w:p>
        </w:tc>
      </w:tr>
      <w:tr w:rsidR="00413CB7" w:rsidRPr="00413CB7" w14:paraId="52DD55E0" w14:textId="77777777" w:rsidTr="005B36B0">
        <w:trPr>
          <w:trHeight w:val="20"/>
        </w:trPr>
        <w:tc>
          <w:tcPr>
            <w:tcW w:w="1756" w:type="pct"/>
            <w:noWrap/>
            <w:hideMark/>
          </w:tcPr>
          <w:p w14:paraId="1E55E5BA" w14:textId="77777777" w:rsidR="00413CB7" w:rsidRPr="00413CB7" w:rsidRDefault="00413CB7" w:rsidP="00413CB7">
            <w:pPr>
              <w:spacing w:after="0"/>
              <w:jc w:val="left"/>
              <w:rPr>
                <w:szCs w:val="20"/>
              </w:rPr>
            </w:pPr>
            <w:r w:rsidRPr="00413CB7">
              <w:rPr>
                <w:szCs w:val="20"/>
              </w:rPr>
              <w:t>Amanda Carter</w:t>
            </w:r>
          </w:p>
        </w:tc>
        <w:tc>
          <w:tcPr>
            <w:tcW w:w="1597" w:type="pct"/>
            <w:noWrap/>
            <w:hideMark/>
          </w:tcPr>
          <w:p w14:paraId="605AD38E"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1772D743" w14:textId="77777777" w:rsidR="00413CB7" w:rsidRPr="00413CB7" w:rsidRDefault="00413CB7" w:rsidP="00413CB7">
            <w:pPr>
              <w:spacing w:after="0"/>
              <w:ind w:right="113"/>
              <w:jc w:val="right"/>
              <w:rPr>
                <w:szCs w:val="20"/>
              </w:rPr>
            </w:pPr>
            <w:r w:rsidRPr="00413CB7">
              <w:rPr>
                <w:szCs w:val="20"/>
              </w:rPr>
              <w:t>140.00</w:t>
            </w:r>
          </w:p>
        </w:tc>
        <w:tc>
          <w:tcPr>
            <w:tcW w:w="770" w:type="pct"/>
            <w:noWrap/>
            <w:hideMark/>
          </w:tcPr>
          <w:p w14:paraId="2BB8F5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B549CE" w14:textId="77777777" w:rsidR="00413CB7" w:rsidRPr="00413CB7" w:rsidRDefault="00413CB7" w:rsidP="00413CB7">
            <w:pPr>
              <w:spacing w:after="0"/>
              <w:jc w:val="right"/>
              <w:rPr>
                <w:szCs w:val="20"/>
              </w:rPr>
            </w:pPr>
            <w:r w:rsidRPr="00413CB7">
              <w:rPr>
                <w:szCs w:val="20"/>
              </w:rPr>
              <w:t>4.7.2013</w:t>
            </w:r>
          </w:p>
        </w:tc>
      </w:tr>
      <w:tr w:rsidR="00413CB7" w:rsidRPr="00413CB7" w14:paraId="486695EB" w14:textId="77777777" w:rsidTr="005B36B0">
        <w:trPr>
          <w:trHeight w:val="20"/>
        </w:trPr>
        <w:tc>
          <w:tcPr>
            <w:tcW w:w="1756" w:type="pct"/>
            <w:noWrap/>
            <w:hideMark/>
          </w:tcPr>
          <w:p w14:paraId="10345DE6" w14:textId="77777777" w:rsidR="00413CB7" w:rsidRPr="00413CB7" w:rsidRDefault="00413CB7" w:rsidP="00413CB7">
            <w:pPr>
              <w:spacing w:after="0"/>
              <w:jc w:val="left"/>
              <w:rPr>
                <w:szCs w:val="20"/>
              </w:rPr>
            </w:pPr>
            <w:r w:rsidRPr="00413CB7">
              <w:rPr>
                <w:szCs w:val="20"/>
              </w:rPr>
              <w:t>Amanda Crook</w:t>
            </w:r>
          </w:p>
        </w:tc>
        <w:tc>
          <w:tcPr>
            <w:tcW w:w="1597" w:type="pct"/>
            <w:noWrap/>
            <w:hideMark/>
          </w:tcPr>
          <w:p w14:paraId="44030D22"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441B9D41"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26CA086" w14:textId="77777777" w:rsidR="00413CB7" w:rsidRPr="00413CB7" w:rsidRDefault="00413CB7" w:rsidP="00413CB7">
            <w:pPr>
              <w:spacing w:after="0"/>
              <w:ind w:left="170"/>
              <w:jc w:val="left"/>
              <w:rPr>
                <w:szCs w:val="20"/>
              </w:rPr>
            </w:pPr>
            <w:r w:rsidRPr="00413CB7">
              <w:rPr>
                <w:szCs w:val="20"/>
              </w:rPr>
              <w:t>Refund 179566</w:t>
            </w:r>
          </w:p>
        </w:tc>
        <w:tc>
          <w:tcPr>
            <w:tcW w:w="453" w:type="pct"/>
            <w:noWrap/>
            <w:hideMark/>
          </w:tcPr>
          <w:p w14:paraId="4C5733AF" w14:textId="77777777" w:rsidR="00413CB7" w:rsidRPr="00413CB7" w:rsidRDefault="00413CB7" w:rsidP="00413CB7">
            <w:pPr>
              <w:spacing w:after="0"/>
              <w:jc w:val="right"/>
              <w:rPr>
                <w:szCs w:val="20"/>
              </w:rPr>
            </w:pPr>
            <w:r w:rsidRPr="00413CB7">
              <w:rPr>
                <w:szCs w:val="20"/>
              </w:rPr>
              <w:t>25.9.2013</w:t>
            </w:r>
          </w:p>
        </w:tc>
      </w:tr>
      <w:tr w:rsidR="00413CB7" w:rsidRPr="00413CB7" w14:paraId="73833354" w14:textId="77777777" w:rsidTr="005B36B0">
        <w:trPr>
          <w:trHeight w:val="20"/>
        </w:trPr>
        <w:tc>
          <w:tcPr>
            <w:tcW w:w="1756" w:type="pct"/>
            <w:noWrap/>
            <w:hideMark/>
          </w:tcPr>
          <w:p w14:paraId="22922DF1" w14:textId="77777777" w:rsidR="00413CB7" w:rsidRPr="00413CB7" w:rsidRDefault="00413CB7" w:rsidP="00413CB7">
            <w:pPr>
              <w:spacing w:after="0"/>
              <w:jc w:val="left"/>
              <w:rPr>
                <w:szCs w:val="20"/>
              </w:rPr>
            </w:pPr>
            <w:r w:rsidRPr="00413CB7">
              <w:rPr>
                <w:szCs w:val="20"/>
              </w:rPr>
              <w:t>Amanda Dwyer</w:t>
            </w:r>
          </w:p>
        </w:tc>
        <w:tc>
          <w:tcPr>
            <w:tcW w:w="1597" w:type="pct"/>
            <w:noWrap/>
            <w:hideMark/>
          </w:tcPr>
          <w:p w14:paraId="5CF93AA9" w14:textId="77777777" w:rsidR="00413CB7" w:rsidRPr="00413CB7" w:rsidRDefault="00413CB7" w:rsidP="00413CB7">
            <w:pPr>
              <w:spacing w:after="0"/>
              <w:ind w:left="113"/>
              <w:jc w:val="left"/>
              <w:rPr>
                <w:szCs w:val="20"/>
              </w:rPr>
            </w:pPr>
            <w:r w:rsidRPr="00413CB7">
              <w:rPr>
                <w:szCs w:val="20"/>
              </w:rPr>
              <w:t>BELAIR, SA 5052</w:t>
            </w:r>
          </w:p>
        </w:tc>
        <w:tc>
          <w:tcPr>
            <w:tcW w:w="424" w:type="pct"/>
            <w:noWrap/>
            <w:hideMark/>
          </w:tcPr>
          <w:p w14:paraId="604C4381" w14:textId="77777777" w:rsidR="00413CB7" w:rsidRPr="00413CB7" w:rsidRDefault="00413CB7" w:rsidP="00413CB7">
            <w:pPr>
              <w:spacing w:after="0"/>
              <w:ind w:right="113"/>
              <w:jc w:val="right"/>
              <w:rPr>
                <w:szCs w:val="20"/>
              </w:rPr>
            </w:pPr>
            <w:r w:rsidRPr="00413CB7">
              <w:rPr>
                <w:szCs w:val="20"/>
              </w:rPr>
              <w:t>36.44</w:t>
            </w:r>
          </w:p>
        </w:tc>
        <w:tc>
          <w:tcPr>
            <w:tcW w:w="770" w:type="pct"/>
            <w:noWrap/>
            <w:hideMark/>
          </w:tcPr>
          <w:p w14:paraId="68C68B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D312C1" w14:textId="77777777" w:rsidR="00413CB7" w:rsidRPr="00413CB7" w:rsidRDefault="00413CB7" w:rsidP="00413CB7">
            <w:pPr>
              <w:spacing w:after="0"/>
              <w:jc w:val="right"/>
              <w:rPr>
                <w:szCs w:val="20"/>
              </w:rPr>
            </w:pPr>
            <w:r w:rsidRPr="00413CB7">
              <w:rPr>
                <w:szCs w:val="20"/>
              </w:rPr>
              <w:t>4.4.2013</w:t>
            </w:r>
          </w:p>
        </w:tc>
      </w:tr>
      <w:tr w:rsidR="00413CB7" w:rsidRPr="00413CB7" w14:paraId="75695C11" w14:textId="77777777" w:rsidTr="005B36B0">
        <w:trPr>
          <w:trHeight w:val="20"/>
        </w:trPr>
        <w:tc>
          <w:tcPr>
            <w:tcW w:w="1756" w:type="pct"/>
            <w:noWrap/>
            <w:hideMark/>
          </w:tcPr>
          <w:p w14:paraId="0B5506B8" w14:textId="77777777" w:rsidR="00413CB7" w:rsidRPr="00413CB7" w:rsidRDefault="00413CB7" w:rsidP="00413CB7">
            <w:pPr>
              <w:spacing w:after="0"/>
              <w:jc w:val="left"/>
              <w:rPr>
                <w:szCs w:val="20"/>
              </w:rPr>
            </w:pPr>
            <w:r w:rsidRPr="00413CB7">
              <w:rPr>
                <w:szCs w:val="20"/>
              </w:rPr>
              <w:t>Amanda Elsdon</w:t>
            </w:r>
          </w:p>
        </w:tc>
        <w:tc>
          <w:tcPr>
            <w:tcW w:w="1597" w:type="pct"/>
            <w:noWrap/>
            <w:hideMark/>
          </w:tcPr>
          <w:p w14:paraId="57EF7538" w14:textId="77777777" w:rsidR="00413CB7" w:rsidRPr="00413CB7" w:rsidRDefault="00413CB7" w:rsidP="00413CB7">
            <w:pPr>
              <w:spacing w:after="0"/>
              <w:ind w:left="113"/>
              <w:jc w:val="left"/>
              <w:rPr>
                <w:szCs w:val="20"/>
              </w:rPr>
            </w:pPr>
            <w:r w:rsidRPr="00413CB7">
              <w:rPr>
                <w:szCs w:val="20"/>
              </w:rPr>
              <w:t>HILLIER, SA 5116</w:t>
            </w:r>
          </w:p>
        </w:tc>
        <w:tc>
          <w:tcPr>
            <w:tcW w:w="424" w:type="pct"/>
            <w:noWrap/>
            <w:hideMark/>
          </w:tcPr>
          <w:p w14:paraId="1870BDE9" w14:textId="77777777" w:rsidR="00413CB7" w:rsidRPr="00413CB7" w:rsidRDefault="00413CB7" w:rsidP="00413CB7">
            <w:pPr>
              <w:spacing w:after="0"/>
              <w:ind w:right="113"/>
              <w:jc w:val="right"/>
              <w:rPr>
                <w:szCs w:val="20"/>
              </w:rPr>
            </w:pPr>
            <w:r w:rsidRPr="00413CB7">
              <w:rPr>
                <w:szCs w:val="20"/>
              </w:rPr>
              <w:t>110.44</w:t>
            </w:r>
          </w:p>
        </w:tc>
        <w:tc>
          <w:tcPr>
            <w:tcW w:w="770" w:type="pct"/>
            <w:noWrap/>
            <w:hideMark/>
          </w:tcPr>
          <w:p w14:paraId="383261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E453A2" w14:textId="77777777" w:rsidR="00413CB7" w:rsidRPr="00413CB7" w:rsidRDefault="00413CB7" w:rsidP="00413CB7">
            <w:pPr>
              <w:spacing w:after="0"/>
              <w:jc w:val="right"/>
              <w:rPr>
                <w:szCs w:val="20"/>
              </w:rPr>
            </w:pPr>
            <w:r w:rsidRPr="00413CB7">
              <w:rPr>
                <w:szCs w:val="20"/>
              </w:rPr>
              <w:t>18.1.2013</w:t>
            </w:r>
          </w:p>
        </w:tc>
      </w:tr>
      <w:tr w:rsidR="00413CB7" w:rsidRPr="00413CB7" w14:paraId="0D631CD2" w14:textId="77777777" w:rsidTr="005B36B0">
        <w:trPr>
          <w:trHeight w:val="20"/>
        </w:trPr>
        <w:tc>
          <w:tcPr>
            <w:tcW w:w="1756" w:type="pct"/>
            <w:noWrap/>
            <w:hideMark/>
          </w:tcPr>
          <w:p w14:paraId="65FDFFDE" w14:textId="77777777" w:rsidR="00413CB7" w:rsidRPr="00413CB7" w:rsidRDefault="00413CB7" w:rsidP="00413CB7">
            <w:pPr>
              <w:spacing w:after="0"/>
              <w:jc w:val="left"/>
              <w:rPr>
                <w:szCs w:val="20"/>
              </w:rPr>
            </w:pPr>
            <w:r w:rsidRPr="00413CB7">
              <w:rPr>
                <w:szCs w:val="20"/>
              </w:rPr>
              <w:t>Amanda Gerlach</w:t>
            </w:r>
          </w:p>
        </w:tc>
        <w:tc>
          <w:tcPr>
            <w:tcW w:w="1597" w:type="pct"/>
            <w:noWrap/>
            <w:hideMark/>
          </w:tcPr>
          <w:p w14:paraId="5C4DE60D"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337F6AF9" w14:textId="77777777" w:rsidR="00413CB7" w:rsidRPr="00413CB7" w:rsidRDefault="00413CB7" w:rsidP="00413CB7">
            <w:pPr>
              <w:spacing w:after="0"/>
              <w:ind w:right="113"/>
              <w:jc w:val="right"/>
              <w:rPr>
                <w:szCs w:val="20"/>
              </w:rPr>
            </w:pPr>
            <w:r w:rsidRPr="00413CB7">
              <w:rPr>
                <w:szCs w:val="20"/>
              </w:rPr>
              <w:t>17.00</w:t>
            </w:r>
          </w:p>
        </w:tc>
        <w:tc>
          <w:tcPr>
            <w:tcW w:w="770" w:type="pct"/>
            <w:noWrap/>
            <w:hideMark/>
          </w:tcPr>
          <w:p w14:paraId="3A379B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5B8DFF" w14:textId="77777777" w:rsidR="00413CB7" w:rsidRPr="00413CB7" w:rsidRDefault="00413CB7" w:rsidP="00413CB7">
            <w:pPr>
              <w:spacing w:after="0"/>
              <w:jc w:val="right"/>
              <w:rPr>
                <w:szCs w:val="20"/>
              </w:rPr>
            </w:pPr>
            <w:r w:rsidRPr="00413CB7">
              <w:rPr>
                <w:szCs w:val="20"/>
              </w:rPr>
              <w:t>29.7.2013</w:t>
            </w:r>
          </w:p>
        </w:tc>
      </w:tr>
      <w:tr w:rsidR="00413CB7" w:rsidRPr="00413CB7" w14:paraId="712D3F62" w14:textId="77777777" w:rsidTr="005B36B0">
        <w:trPr>
          <w:trHeight w:val="20"/>
        </w:trPr>
        <w:tc>
          <w:tcPr>
            <w:tcW w:w="1756" w:type="pct"/>
            <w:noWrap/>
            <w:hideMark/>
          </w:tcPr>
          <w:p w14:paraId="2E556C13" w14:textId="77777777" w:rsidR="00413CB7" w:rsidRPr="00413CB7" w:rsidRDefault="00413CB7" w:rsidP="00413CB7">
            <w:pPr>
              <w:spacing w:after="0"/>
              <w:jc w:val="left"/>
              <w:rPr>
                <w:szCs w:val="20"/>
              </w:rPr>
            </w:pPr>
            <w:r w:rsidRPr="00413CB7">
              <w:rPr>
                <w:szCs w:val="20"/>
              </w:rPr>
              <w:t>Amanda Hamam</w:t>
            </w:r>
          </w:p>
        </w:tc>
        <w:tc>
          <w:tcPr>
            <w:tcW w:w="1597" w:type="pct"/>
            <w:noWrap/>
            <w:hideMark/>
          </w:tcPr>
          <w:p w14:paraId="1E1FDFD5"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47DABA6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D2EF5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98FCF5" w14:textId="77777777" w:rsidR="00413CB7" w:rsidRPr="00413CB7" w:rsidRDefault="00413CB7" w:rsidP="00413CB7">
            <w:pPr>
              <w:spacing w:after="0"/>
              <w:jc w:val="right"/>
              <w:rPr>
                <w:szCs w:val="20"/>
              </w:rPr>
            </w:pPr>
            <w:r w:rsidRPr="00413CB7">
              <w:rPr>
                <w:szCs w:val="20"/>
              </w:rPr>
              <w:t>15.1.2013</w:t>
            </w:r>
          </w:p>
        </w:tc>
      </w:tr>
      <w:tr w:rsidR="00413CB7" w:rsidRPr="00413CB7" w14:paraId="2B2D881E" w14:textId="77777777" w:rsidTr="005B36B0">
        <w:trPr>
          <w:trHeight w:val="20"/>
        </w:trPr>
        <w:tc>
          <w:tcPr>
            <w:tcW w:w="1756" w:type="pct"/>
            <w:noWrap/>
            <w:hideMark/>
          </w:tcPr>
          <w:p w14:paraId="6FE58085" w14:textId="77777777" w:rsidR="00413CB7" w:rsidRPr="00413CB7" w:rsidRDefault="00413CB7" w:rsidP="00413CB7">
            <w:pPr>
              <w:spacing w:after="0"/>
              <w:jc w:val="left"/>
              <w:rPr>
                <w:szCs w:val="20"/>
              </w:rPr>
            </w:pPr>
            <w:r w:rsidRPr="00413CB7">
              <w:rPr>
                <w:szCs w:val="20"/>
              </w:rPr>
              <w:t>Amanda Haskell</w:t>
            </w:r>
          </w:p>
        </w:tc>
        <w:tc>
          <w:tcPr>
            <w:tcW w:w="1597" w:type="pct"/>
            <w:noWrap/>
            <w:hideMark/>
          </w:tcPr>
          <w:p w14:paraId="52805A23"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210ED93E" w14:textId="77777777" w:rsidR="00413CB7" w:rsidRPr="00413CB7" w:rsidRDefault="00413CB7" w:rsidP="00413CB7">
            <w:pPr>
              <w:spacing w:after="0"/>
              <w:ind w:right="113"/>
              <w:jc w:val="right"/>
              <w:rPr>
                <w:szCs w:val="20"/>
              </w:rPr>
            </w:pPr>
            <w:r w:rsidRPr="00413CB7">
              <w:rPr>
                <w:szCs w:val="20"/>
              </w:rPr>
              <w:t>20.45</w:t>
            </w:r>
          </w:p>
        </w:tc>
        <w:tc>
          <w:tcPr>
            <w:tcW w:w="770" w:type="pct"/>
            <w:noWrap/>
            <w:hideMark/>
          </w:tcPr>
          <w:p w14:paraId="51B0E1E9" w14:textId="77777777" w:rsidR="00413CB7" w:rsidRPr="00413CB7" w:rsidRDefault="00413CB7" w:rsidP="00413CB7">
            <w:pPr>
              <w:spacing w:after="0"/>
              <w:ind w:left="170"/>
              <w:jc w:val="left"/>
              <w:rPr>
                <w:szCs w:val="20"/>
              </w:rPr>
            </w:pPr>
            <w:r w:rsidRPr="00413CB7">
              <w:rPr>
                <w:szCs w:val="20"/>
              </w:rPr>
              <w:t>Refund 204479</w:t>
            </w:r>
          </w:p>
        </w:tc>
        <w:tc>
          <w:tcPr>
            <w:tcW w:w="453" w:type="pct"/>
            <w:noWrap/>
            <w:hideMark/>
          </w:tcPr>
          <w:p w14:paraId="09D77EF1" w14:textId="77777777" w:rsidR="00413CB7" w:rsidRPr="00413CB7" w:rsidRDefault="00413CB7" w:rsidP="00413CB7">
            <w:pPr>
              <w:spacing w:after="0"/>
              <w:jc w:val="right"/>
              <w:rPr>
                <w:szCs w:val="20"/>
              </w:rPr>
            </w:pPr>
            <w:r w:rsidRPr="00413CB7">
              <w:rPr>
                <w:szCs w:val="20"/>
              </w:rPr>
              <w:t>3.12.2013</w:t>
            </w:r>
          </w:p>
        </w:tc>
      </w:tr>
      <w:tr w:rsidR="00413CB7" w:rsidRPr="00413CB7" w14:paraId="39C48315" w14:textId="77777777" w:rsidTr="005B36B0">
        <w:trPr>
          <w:trHeight w:val="20"/>
        </w:trPr>
        <w:tc>
          <w:tcPr>
            <w:tcW w:w="1756" w:type="pct"/>
            <w:noWrap/>
            <w:hideMark/>
          </w:tcPr>
          <w:p w14:paraId="0CCBB2F4" w14:textId="77777777" w:rsidR="00413CB7" w:rsidRPr="00413CB7" w:rsidRDefault="00413CB7" w:rsidP="00413CB7">
            <w:pPr>
              <w:spacing w:after="0"/>
              <w:jc w:val="left"/>
              <w:rPr>
                <w:szCs w:val="20"/>
              </w:rPr>
            </w:pPr>
            <w:r w:rsidRPr="00413CB7">
              <w:rPr>
                <w:szCs w:val="20"/>
              </w:rPr>
              <w:t>Amanda Hicks</w:t>
            </w:r>
          </w:p>
        </w:tc>
        <w:tc>
          <w:tcPr>
            <w:tcW w:w="1597" w:type="pct"/>
            <w:noWrap/>
            <w:hideMark/>
          </w:tcPr>
          <w:p w14:paraId="7D9CFC20"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0A814E64" w14:textId="77777777" w:rsidR="00413CB7" w:rsidRPr="00413CB7" w:rsidRDefault="00413CB7" w:rsidP="00413CB7">
            <w:pPr>
              <w:spacing w:after="0"/>
              <w:ind w:right="113"/>
              <w:jc w:val="right"/>
              <w:rPr>
                <w:szCs w:val="20"/>
              </w:rPr>
            </w:pPr>
            <w:r w:rsidRPr="00413CB7">
              <w:rPr>
                <w:szCs w:val="20"/>
              </w:rPr>
              <w:t>31.99</w:t>
            </w:r>
          </w:p>
        </w:tc>
        <w:tc>
          <w:tcPr>
            <w:tcW w:w="770" w:type="pct"/>
            <w:noWrap/>
            <w:hideMark/>
          </w:tcPr>
          <w:p w14:paraId="1DA902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C0C7F9" w14:textId="77777777" w:rsidR="00413CB7" w:rsidRPr="00413CB7" w:rsidRDefault="00413CB7" w:rsidP="00413CB7">
            <w:pPr>
              <w:spacing w:after="0"/>
              <w:jc w:val="right"/>
              <w:rPr>
                <w:szCs w:val="20"/>
              </w:rPr>
            </w:pPr>
            <w:r w:rsidRPr="00413CB7">
              <w:rPr>
                <w:szCs w:val="20"/>
              </w:rPr>
              <w:t>18.11.2014</w:t>
            </w:r>
          </w:p>
        </w:tc>
      </w:tr>
      <w:tr w:rsidR="00413CB7" w:rsidRPr="00413CB7" w14:paraId="1D65E5C2" w14:textId="77777777" w:rsidTr="005B36B0">
        <w:trPr>
          <w:trHeight w:val="20"/>
        </w:trPr>
        <w:tc>
          <w:tcPr>
            <w:tcW w:w="1756" w:type="pct"/>
            <w:noWrap/>
            <w:hideMark/>
          </w:tcPr>
          <w:p w14:paraId="42E59E8F" w14:textId="77777777" w:rsidR="00413CB7" w:rsidRPr="00413CB7" w:rsidRDefault="00413CB7" w:rsidP="00413CB7">
            <w:pPr>
              <w:spacing w:after="0"/>
              <w:jc w:val="left"/>
              <w:rPr>
                <w:szCs w:val="20"/>
              </w:rPr>
            </w:pPr>
            <w:r w:rsidRPr="00413CB7">
              <w:rPr>
                <w:szCs w:val="20"/>
              </w:rPr>
              <w:t>Amanda Louise Juhl</w:t>
            </w:r>
          </w:p>
        </w:tc>
        <w:tc>
          <w:tcPr>
            <w:tcW w:w="1597" w:type="pct"/>
            <w:noWrap/>
            <w:hideMark/>
          </w:tcPr>
          <w:p w14:paraId="7E00BD4C"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7D6AF548" w14:textId="77777777" w:rsidR="00413CB7" w:rsidRPr="00413CB7" w:rsidRDefault="00413CB7" w:rsidP="00413CB7">
            <w:pPr>
              <w:spacing w:after="0"/>
              <w:ind w:right="113"/>
              <w:jc w:val="right"/>
              <w:rPr>
                <w:szCs w:val="20"/>
              </w:rPr>
            </w:pPr>
            <w:r w:rsidRPr="00413CB7">
              <w:rPr>
                <w:szCs w:val="20"/>
              </w:rPr>
              <w:t>30.32</w:t>
            </w:r>
          </w:p>
        </w:tc>
        <w:tc>
          <w:tcPr>
            <w:tcW w:w="770" w:type="pct"/>
            <w:noWrap/>
            <w:hideMark/>
          </w:tcPr>
          <w:p w14:paraId="0B50C1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2C2A77" w14:textId="77777777" w:rsidR="00413CB7" w:rsidRPr="00413CB7" w:rsidRDefault="00413CB7" w:rsidP="00413CB7">
            <w:pPr>
              <w:spacing w:after="0"/>
              <w:jc w:val="right"/>
              <w:rPr>
                <w:szCs w:val="20"/>
              </w:rPr>
            </w:pPr>
            <w:r w:rsidRPr="00413CB7">
              <w:rPr>
                <w:szCs w:val="20"/>
              </w:rPr>
              <w:t>20.8.2013</w:t>
            </w:r>
          </w:p>
        </w:tc>
      </w:tr>
      <w:tr w:rsidR="00413CB7" w:rsidRPr="00413CB7" w14:paraId="5BC2DBAE" w14:textId="77777777" w:rsidTr="005B36B0">
        <w:trPr>
          <w:trHeight w:val="20"/>
        </w:trPr>
        <w:tc>
          <w:tcPr>
            <w:tcW w:w="1756" w:type="pct"/>
            <w:noWrap/>
            <w:hideMark/>
          </w:tcPr>
          <w:p w14:paraId="692C04BD" w14:textId="77777777" w:rsidR="00413CB7" w:rsidRPr="00413CB7" w:rsidRDefault="00413CB7" w:rsidP="00413CB7">
            <w:pPr>
              <w:spacing w:after="0"/>
              <w:jc w:val="left"/>
              <w:rPr>
                <w:szCs w:val="20"/>
              </w:rPr>
            </w:pPr>
            <w:r w:rsidRPr="00413CB7">
              <w:rPr>
                <w:szCs w:val="20"/>
              </w:rPr>
              <w:t>Amanda Mayes</w:t>
            </w:r>
          </w:p>
        </w:tc>
        <w:tc>
          <w:tcPr>
            <w:tcW w:w="1597" w:type="pct"/>
            <w:noWrap/>
            <w:hideMark/>
          </w:tcPr>
          <w:p w14:paraId="58BEA884" w14:textId="77777777"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14:paraId="2553B256"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16ED53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AFE3CC" w14:textId="77777777" w:rsidR="00413CB7" w:rsidRPr="00413CB7" w:rsidRDefault="00413CB7" w:rsidP="00413CB7">
            <w:pPr>
              <w:spacing w:after="0"/>
              <w:jc w:val="right"/>
              <w:rPr>
                <w:szCs w:val="20"/>
              </w:rPr>
            </w:pPr>
            <w:r w:rsidRPr="00413CB7">
              <w:rPr>
                <w:szCs w:val="20"/>
              </w:rPr>
              <w:t>20.2.2014</w:t>
            </w:r>
          </w:p>
        </w:tc>
      </w:tr>
      <w:tr w:rsidR="00413CB7" w:rsidRPr="00413CB7" w14:paraId="63A2D2FE" w14:textId="77777777" w:rsidTr="005B36B0">
        <w:trPr>
          <w:trHeight w:val="20"/>
        </w:trPr>
        <w:tc>
          <w:tcPr>
            <w:tcW w:w="1756" w:type="pct"/>
            <w:noWrap/>
            <w:hideMark/>
          </w:tcPr>
          <w:p w14:paraId="5D72827E" w14:textId="77777777" w:rsidR="00413CB7" w:rsidRPr="00413CB7" w:rsidRDefault="00413CB7" w:rsidP="00413CB7">
            <w:pPr>
              <w:spacing w:after="0"/>
              <w:jc w:val="left"/>
              <w:rPr>
                <w:szCs w:val="20"/>
              </w:rPr>
            </w:pPr>
            <w:r w:rsidRPr="00413CB7">
              <w:rPr>
                <w:szCs w:val="20"/>
              </w:rPr>
              <w:t>Amanda Pearson</w:t>
            </w:r>
          </w:p>
        </w:tc>
        <w:tc>
          <w:tcPr>
            <w:tcW w:w="1597" w:type="pct"/>
            <w:noWrap/>
            <w:hideMark/>
          </w:tcPr>
          <w:p w14:paraId="0D050547"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4A81EAE" w14:textId="77777777" w:rsidR="00413CB7" w:rsidRPr="00413CB7" w:rsidRDefault="00413CB7" w:rsidP="00413CB7">
            <w:pPr>
              <w:spacing w:after="0"/>
              <w:ind w:right="113"/>
              <w:jc w:val="right"/>
              <w:rPr>
                <w:szCs w:val="20"/>
              </w:rPr>
            </w:pPr>
            <w:r w:rsidRPr="00413CB7">
              <w:rPr>
                <w:szCs w:val="20"/>
              </w:rPr>
              <w:t>17.62</w:t>
            </w:r>
          </w:p>
        </w:tc>
        <w:tc>
          <w:tcPr>
            <w:tcW w:w="770" w:type="pct"/>
            <w:noWrap/>
            <w:hideMark/>
          </w:tcPr>
          <w:p w14:paraId="10ADC1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DD2A0B" w14:textId="77777777" w:rsidR="00413CB7" w:rsidRPr="00413CB7" w:rsidRDefault="00413CB7" w:rsidP="00413CB7">
            <w:pPr>
              <w:spacing w:after="0"/>
              <w:jc w:val="right"/>
              <w:rPr>
                <w:szCs w:val="20"/>
              </w:rPr>
            </w:pPr>
            <w:r w:rsidRPr="00413CB7">
              <w:rPr>
                <w:szCs w:val="20"/>
              </w:rPr>
              <w:t>7.11.2014</w:t>
            </w:r>
          </w:p>
        </w:tc>
      </w:tr>
      <w:tr w:rsidR="00413CB7" w:rsidRPr="00413CB7" w14:paraId="008C59ED" w14:textId="77777777" w:rsidTr="005B36B0">
        <w:trPr>
          <w:trHeight w:val="20"/>
        </w:trPr>
        <w:tc>
          <w:tcPr>
            <w:tcW w:w="1756" w:type="pct"/>
            <w:noWrap/>
            <w:hideMark/>
          </w:tcPr>
          <w:p w14:paraId="788542CC" w14:textId="77777777" w:rsidR="00413CB7" w:rsidRPr="00413CB7" w:rsidRDefault="00413CB7" w:rsidP="00413CB7">
            <w:pPr>
              <w:spacing w:after="0"/>
              <w:jc w:val="left"/>
              <w:rPr>
                <w:szCs w:val="20"/>
              </w:rPr>
            </w:pPr>
            <w:r w:rsidRPr="00413CB7">
              <w:rPr>
                <w:szCs w:val="20"/>
              </w:rPr>
              <w:t>Amanda Pengilly</w:t>
            </w:r>
          </w:p>
        </w:tc>
        <w:tc>
          <w:tcPr>
            <w:tcW w:w="1597" w:type="pct"/>
            <w:noWrap/>
            <w:hideMark/>
          </w:tcPr>
          <w:p w14:paraId="2B6074DC" w14:textId="77777777" w:rsidR="00413CB7" w:rsidRPr="00413CB7" w:rsidRDefault="00413CB7" w:rsidP="00413CB7">
            <w:pPr>
              <w:spacing w:after="0"/>
              <w:ind w:left="113"/>
              <w:jc w:val="left"/>
              <w:rPr>
                <w:szCs w:val="20"/>
              </w:rPr>
            </w:pPr>
            <w:r w:rsidRPr="00413CB7">
              <w:rPr>
                <w:szCs w:val="20"/>
              </w:rPr>
              <w:t>SURREY DOWNS, SA 5126</w:t>
            </w:r>
          </w:p>
        </w:tc>
        <w:tc>
          <w:tcPr>
            <w:tcW w:w="424" w:type="pct"/>
            <w:noWrap/>
            <w:hideMark/>
          </w:tcPr>
          <w:p w14:paraId="2E6FF35D" w14:textId="77777777" w:rsidR="00413CB7" w:rsidRPr="00413CB7" w:rsidRDefault="00413CB7" w:rsidP="00413CB7">
            <w:pPr>
              <w:spacing w:after="0"/>
              <w:ind w:right="113"/>
              <w:jc w:val="right"/>
              <w:rPr>
                <w:szCs w:val="20"/>
              </w:rPr>
            </w:pPr>
            <w:r w:rsidRPr="00413CB7">
              <w:rPr>
                <w:szCs w:val="20"/>
              </w:rPr>
              <w:t>124.74</w:t>
            </w:r>
          </w:p>
        </w:tc>
        <w:tc>
          <w:tcPr>
            <w:tcW w:w="770" w:type="pct"/>
            <w:noWrap/>
            <w:hideMark/>
          </w:tcPr>
          <w:p w14:paraId="17D80F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DD3D7A" w14:textId="77777777" w:rsidR="00413CB7" w:rsidRPr="00413CB7" w:rsidRDefault="00413CB7" w:rsidP="00413CB7">
            <w:pPr>
              <w:spacing w:after="0"/>
              <w:jc w:val="right"/>
              <w:rPr>
                <w:szCs w:val="20"/>
              </w:rPr>
            </w:pPr>
            <w:r w:rsidRPr="00413CB7">
              <w:rPr>
                <w:szCs w:val="20"/>
              </w:rPr>
              <w:t>25.8.2013</w:t>
            </w:r>
          </w:p>
        </w:tc>
      </w:tr>
      <w:tr w:rsidR="00413CB7" w:rsidRPr="00413CB7" w14:paraId="601D34DD" w14:textId="77777777" w:rsidTr="005B36B0">
        <w:trPr>
          <w:trHeight w:val="20"/>
        </w:trPr>
        <w:tc>
          <w:tcPr>
            <w:tcW w:w="1756" w:type="pct"/>
            <w:noWrap/>
            <w:hideMark/>
          </w:tcPr>
          <w:p w14:paraId="23627C17" w14:textId="77777777" w:rsidR="00413CB7" w:rsidRPr="00413CB7" w:rsidRDefault="00413CB7" w:rsidP="00413CB7">
            <w:pPr>
              <w:spacing w:after="0"/>
              <w:jc w:val="left"/>
              <w:rPr>
                <w:szCs w:val="20"/>
              </w:rPr>
            </w:pPr>
            <w:r w:rsidRPr="00413CB7">
              <w:rPr>
                <w:szCs w:val="20"/>
              </w:rPr>
              <w:t>Amanda Sharp</w:t>
            </w:r>
          </w:p>
        </w:tc>
        <w:tc>
          <w:tcPr>
            <w:tcW w:w="1597" w:type="pct"/>
            <w:noWrap/>
            <w:hideMark/>
          </w:tcPr>
          <w:p w14:paraId="143F5188"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5C277ED9" w14:textId="77777777" w:rsidR="00413CB7" w:rsidRPr="00413CB7" w:rsidRDefault="00413CB7" w:rsidP="00413CB7">
            <w:pPr>
              <w:spacing w:after="0"/>
              <w:ind w:right="113"/>
              <w:jc w:val="right"/>
              <w:rPr>
                <w:szCs w:val="20"/>
              </w:rPr>
            </w:pPr>
            <w:r w:rsidRPr="00413CB7">
              <w:rPr>
                <w:szCs w:val="20"/>
              </w:rPr>
              <w:t>44.59</w:t>
            </w:r>
          </w:p>
        </w:tc>
        <w:tc>
          <w:tcPr>
            <w:tcW w:w="770" w:type="pct"/>
            <w:noWrap/>
            <w:hideMark/>
          </w:tcPr>
          <w:p w14:paraId="723A22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37A0B6" w14:textId="77777777" w:rsidR="00413CB7" w:rsidRPr="00413CB7" w:rsidRDefault="00413CB7" w:rsidP="00413CB7">
            <w:pPr>
              <w:spacing w:after="0"/>
              <w:jc w:val="right"/>
              <w:rPr>
                <w:szCs w:val="20"/>
              </w:rPr>
            </w:pPr>
            <w:r w:rsidRPr="00413CB7">
              <w:rPr>
                <w:szCs w:val="20"/>
              </w:rPr>
              <w:t>2.7.2013</w:t>
            </w:r>
          </w:p>
        </w:tc>
      </w:tr>
      <w:tr w:rsidR="00413CB7" w:rsidRPr="00413CB7" w14:paraId="20EF4077" w14:textId="77777777" w:rsidTr="005B36B0">
        <w:trPr>
          <w:trHeight w:val="20"/>
        </w:trPr>
        <w:tc>
          <w:tcPr>
            <w:tcW w:w="1756" w:type="pct"/>
            <w:noWrap/>
            <w:hideMark/>
          </w:tcPr>
          <w:p w14:paraId="5B81FED1" w14:textId="77777777" w:rsidR="00413CB7" w:rsidRPr="00413CB7" w:rsidRDefault="00413CB7" w:rsidP="00413CB7">
            <w:pPr>
              <w:spacing w:after="0"/>
              <w:jc w:val="left"/>
              <w:rPr>
                <w:szCs w:val="20"/>
              </w:rPr>
            </w:pPr>
            <w:r w:rsidRPr="00413CB7">
              <w:rPr>
                <w:szCs w:val="20"/>
              </w:rPr>
              <w:t>Amanda Sutherland-Green</w:t>
            </w:r>
          </w:p>
        </w:tc>
        <w:tc>
          <w:tcPr>
            <w:tcW w:w="1597" w:type="pct"/>
            <w:noWrap/>
            <w:hideMark/>
          </w:tcPr>
          <w:p w14:paraId="25196D6C"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5B878560"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91496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CF68AB" w14:textId="77777777" w:rsidR="00413CB7" w:rsidRPr="00413CB7" w:rsidRDefault="00413CB7" w:rsidP="00413CB7">
            <w:pPr>
              <w:spacing w:after="0"/>
              <w:jc w:val="right"/>
              <w:rPr>
                <w:szCs w:val="20"/>
              </w:rPr>
            </w:pPr>
            <w:r w:rsidRPr="00413CB7">
              <w:rPr>
                <w:szCs w:val="20"/>
              </w:rPr>
              <w:t>17.6.2014</w:t>
            </w:r>
          </w:p>
        </w:tc>
      </w:tr>
      <w:tr w:rsidR="00413CB7" w:rsidRPr="00413CB7" w14:paraId="77F7562D" w14:textId="77777777" w:rsidTr="005B36B0">
        <w:trPr>
          <w:trHeight w:val="20"/>
        </w:trPr>
        <w:tc>
          <w:tcPr>
            <w:tcW w:w="1756" w:type="pct"/>
            <w:noWrap/>
            <w:hideMark/>
          </w:tcPr>
          <w:p w14:paraId="1588CEA1" w14:textId="77777777" w:rsidR="00413CB7" w:rsidRPr="00413CB7" w:rsidRDefault="00413CB7" w:rsidP="00413CB7">
            <w:pPr>
              <w:spacing w:after="0"/>
              <w:jc w:val="left"/>
              <w:rPr>
                <w:szCs w:val="20"/>
              </w:rPr>
            </w:pPr>
            <w:r w:rsidRPr="00413CB7">
              <w:rPr>
                <w:szCs w:val="20"/>
              </w:rPr>
              <w:t>Amanda Watson</w:t>
            </w:r>
          </w:p>
        </w:tc>
        <w:tc>
          <w:tcPr>
            <w:tcW w:w="1597" w:type="pct"/>
            <w:noWrap/>
            <w:hideMark/>
          </w:tcPr>
          <w:p w14:paraId="3C6BAF36"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0A2D715A" w14:textId="77777777" w:rsidR="00413CB7" w:rsidRPr="00413CB7" w:rsidRDefault="00413CB7" w:rsidP="00413CB7">
            <w:pPr>
              <w:spacing w:after="0"/>
              <w:ind w:right="113"/>
              <w:jc w:val="right"/>
              <w:rPr>
                <w:szCs w:val="20"/>
              </w:rPr>
            </w:pPr>
            <w:r w:rsidRPr="00413CB7">
              <w:rPr>
                <w:szCs w:val="20"/>
              </w:rPr>
              <w:t>33.56</w:t>
            </w:r>
          </w:p>
        </w:tc>
        <w:tc>
          <w:tcPr>
            <w:tcW w:w="770" w:type="pct"/>
            <w:noWrap/>
            <w:hideMark/>
          </w:tcPr>
          <w:p w14:paraId="0C624F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83739F" w14:textId="77777777" w:rsidR="00413CB7" w:rsidRPr="00413CB7" w:rsidRDefault="00413CB7" w:rsidP="00413CB7">
            <w:pPr>
              <w:spacing w:after="0"/>
              <w:jc w:val="right"/>
              <w:rPr>
                <w:szCs w:val="20"/>
              </w:rPr>
            </w:pPr>
            <w:r w:rsidRPr="00413CB7">
              <w:rPr>
                <w:szCs w:val="20"/>
              </w:rPr>
              <w:t>8.4.2014</w:t>
            </w:r>
          </w:p>
        </w:tc>
      </w:tr>
      <w:tr w:rsidR="00413CB7" w:rsidRPr="00413CB7" w14:paraId="0AD3CC94" w14:textId="77777777" w:rsidTr="005B36B0">
        <w:trPr>
          <w:trHeight w:val="20"/>
        </w:trPr>
        <w:tc>
          <w:tcPr>
            <w:tcW w:w="1756" w:type="pct"/>
            <w:noWrap/>
            <w:hideMark/>
          </w:tcPr>
          <w:p w14:paraId="66B1FE1F" w14:textId="77777777" w:rsidR="00413CB7" w:rsidRPr="00413CB7" w:rsidRDefault="00413CB7" w:rsidP="00413CB7">
            <w:pPr>
              <w:spacing w:after="0"/>
              <w:jc w:val="left"/>
              <w:rPr>
                <w:szCs w:val="20"/>
              </w:rPr>
            </w:pPr>
            <w:r w:rsidRPr="00413CB7">
              <w:rPr>
                <w:szCs w:val="20"/>
              </w:rPr>
              <w:t>Amarjit Singh</w:t>
            </w:r>
          </w:p>
        </w:tc>
        <w:tc>
          <w:tcPr>
            <w:tcW w:w="1597" w:type="pct"/>
            <w:noWrap/>
            <w:hideMark/>
          </w:tcPr>
          <w:p w14:paraId="556EDC2D" w14:textId="77777777" w:rsidR="00413CB7" w:rsidRPr="00413CB7" w:rsidRDefault="00413CB7" w:rsidP="00413CB7">
            <w:pPr>
              <w:spacing w:after="0"/>
              <w:ind w:left="113"/>
              <w:jc w:val="left"/>
              <w:rPr>
                <w:szCs w:val="20"/>
              </w:rPr>
            </w:pPr>
            <w:r w:rsidRPr="00413CB7">
              <w:rPr>
                <w:szCs w:val="20"/>
              </w:rPr>
              <w:t>MONTEITH, SA 5254</w:t>
            </w:r>
          </w:p>
        </w:tc>
        <w:tc>
          <w:tcPr>
            <w:tcW w:w="424" w:type="pct"/>
            <w:noWrap/>
            <w:hideMark/>
          </w:tcPr>
          <w:p w14:paraId="1901A04A" w14:textId="77777777" w:rsidR="00413CB7" w:rsidRPr="00413CB7" w:rsidRDefault="00413CB7" w:rsidP="00413CB7">
            <w:pPr>
              <w:spacing w:after="0"/>
              <w:ind w:right="113"/>
              <w:jc w:val="right"/>
              <w:rPr>
                <w:szCs w:val="20"/>
              </w:rPr>
            </w:pPr>
            <w:r w:rsidRPr="00413CB7">
              <w:rPr>
                <w:szCs w:val="20"/>
              </w:rPr>
              <w:t>174.97</w:t>
            </w:r>
          </w:p>
        </w:tc>
        <w:tc>
          <w:tcPr>
            <w:tcW w:w="770" w:type="pct"/>
            <w:noWrap/>
            <w:hideMark/>
          </w:tcPr>
          <w:p w14:paraId="6E6EE69C" w14:textId="77777777" w:rsidR="00413CB7" w:rsidRPr="00413CB7" w:rsidRDefault="00413CB7" w:rsidP="00413CB7">
            <w:pPr>
              <w:spacing w:after="0"/>
              <w:ind w:left="170"/>
              <w:jc w:val="left"/>
              <w:rPr>
                <w:szCs w:val="20"/>
              </w:rPr>
            </w:pPr>
            <w:r w:rsidRPr="00413CB7">
              <w:rPr>
                <w:szCs w:val="20"/>
              </w:rPr>
              <w:t>Refund 186935</w:t>
            </w:r>
          </w:p>
        </w:tc>
        <w:tc>
          <w:tcPr>
            <w:tcW w:w="453" w:type="pct"/>
            <w:noWrap/>
            <w:hideMark/>
          </w:tcPr>
          <w:p w14:paraId="2F91E390" w14:textId="77777777" w:rsidR="00413CB7" w:rsidRPr="00413CB7" w:rsidRDefault="00413CB7" w:rsidP="00413CB7">
            <w:pPr>
              <w:spacing w:after="0"/>
              <w:jc w:val="right"/>
              <w:rPr>
                <w:szCs w:val="20"/>
              </w:rPr>
            </w:pPr>
            <w:r w:rsidRPr="00413CB7">
              <w:rPr>
                <w:szCs w:val="20"/>
              </w:rPr>
              <w:t>30.10.2013</w:t>
            </w:r>
          </w:p>
        </w:tc>
      </w:tr>
      <w:tr w:rsidR="00413CB7" w:rsidRPr="00413CB7" w14:paraId="56AD3698" w14:textId="77777777" w:rsidTr="005B36B0">
        <w:trPr>
          <w:trHeight w:val="20"/>
        </w:trPr>
        <w:tc>
          <w:tcPr>
            <w:tcW w:w="1756" w:type="pct"/>
            <w:noWrap/>
            <w:hideMark/>
          </w:tcPr>
          <w:p w14:paraId="7A5C0541" w14:textId="77777777" w:rsidR="00413CB7" w:rsidRPr="00413CB7" w:rsidRDefault="00413CB7" w:rsidP="00413CB7">
            <w:pPr>
              <w:spacing w:after="0"/>
              <w:jc w:val="left"/>
              <w:rPr>
                <w:szCs w:val="20"/>
              </w:rPr>
            </w:pPr>
            <w:r w:rsidRPr="00413CB7">
              <w:rPr>
                <w:szCs w:val="20"/>
              </w:rPr>
              <w:t>Amba Linden</w:t>
            </w:r>
          </w:p>
        </w:tc>
        <w:tc>
          <w:tcPr>
            <w:tcW w:w="1597" w:type="pct"/>
            <w:noWrap/>
            <w:hideMark/>
          </w:tcPr>
          <w:p w14:paraId="3742975C"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10B56AEF" w14:textId="77777777" w:rsidR="00413CB7" w:rsidRPr="00413CB7" w:rsidRDefault="00413CB7" w:rsidP="00413CB7">
            <w:pPr>
              <w:spacing w:after="0"/>
              <w:ind w:right="113"/>
              <w:jc w:val="right"/>
              <w:rPr>
                <w:szCs w:val="20"/>
              </w:rPr>
            </w:pPr>
            <w:r w:rsidRPr="00413CB7">
              <w:rPr>
                <w:szCs w:val="20"/>
              </w:rPr>
              <w:t>56.81</w:t>
            </w:r>
          </w:p>
        </w:tc>
        <w:tc>
          <w:tcPr>
            <w:tcW w:w="770" w:type="pct"/>
            <w:noWrap/>
            <w:hideMark/>
          </w:tcPr>
          <w:p w14:paraId="1AD403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926EB0" w14:textId="77777777" w:rsidR="00413CB7" w:rsidRPr="00413CB7" w:rsidRDefault="00413CB7" w:rsidP="00413CB7">
            <w:pPr>
              <w:spacing w:after="0"/>
              <w:jc w:val="right"/>
              <w:rPr>
                <w:szCs w:val="20"/>
              </w:rPr>
            </w:pPr>
            <w:r w:rsidRPr="00413CB7">
              <w:rPr>
                <w:szCs w:val="20"/>
              </w:rPr>
              <w:t>13.5.2014</w:t>
            </w:r>
          </w:p>
        </w:tc>
      </w:tr>
      <w:tr w:rsidR="00413CB7" w:rsidRPr="00413CB7" w14:paraId="6E981AC6" w14:textId="77777777" w:rsidTr="005B36B0">
        <w:trPr>
          <w:trHeight w:val="20"/>
        </w:trPr>
        <w:tc>
          <w:tcPr>
            <w:tcW w:w="1756" w:type="pct"/>
            <w:noWrap/>
            <w:hideMark/>
          </w:tcPr>
          <w:p w14:paraId="4E144B32" w14:textId="77777777" w:rsidR="00413CB7" w:rsidRPr="00413CB7" w:rsidRDefault="00413CB7" w:rsidP="00413CB7">
            <w:pPr>
              <w:spacing w:after="0"/>
              <w:jc w:val="left"/>
              <w:rPr>
                <w:szCs w:val="20"/>
              </w:rPr>
            </w:pPr>
            <w:r w:rsidRPr="00413CB7">
              <w:rPr>
                <w:szCs w:val="20"/>
              </w:rPr>
              <w:t>Amina Ismail</w:t>
            </w:r>
          </w:p>
        </w:tc>
        <w:tc>
          <w:tcPr>
            <w:tcW w:w="1597" w:type="pct"/>
            <w:noWrap/>
            <w:hideMark/>
          </w:tcPr>
          <w:p w14:paraId="7B959F2B"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360824F1" w14:textId="77777777" w:rsidR="00413CB7" w:rsidRPr="00413CB7" w:rsidRDefault="00413CB7" w:rsidP="00413CB7">
            <w:pPr>
              <w:spacing w:after="0"/>
              <w:ind w:right="113"/>
              <w:jc w:val="right"/>
              <w:rPr>
                <w:szCs w:val="20"/>
              </w:rPr>
            </w:pPr>
            <w:r w:rsidRPr="00413CB7">
              <w:rPr>
                <w:szCs w:val="20"/>
              </w:rPr>
              <w:t>30.01</w:t>
            </w:r>
          </w:p>
        </w:tc>
        <w:tc>
          <w:tcPr>
            <w:tcW w:w="770" w:type="pct"/>
            <w:noWrap/>
            <w:hideMark/>
          </w:tcPr>
          <w:p w14:paraId="717DEF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65FC98" w14:textId="77777777" w:rsidR="00413CB7" w:rsidRPr="00413CB7" w:rsidRDefault="00413CB7" w:rsidP="00413CB7">
            <w:pPr>
              <w:spacing w:after="0"/>
              <w:jc w:val="right"/>
              <w:rPr>
                <w:szCs w:val="20"/>
              </w:rPr>
            </w:pPr>
            <w:r w:rsidRPr="00413CB7">
              <w:rPr>
                <w:szCs w:val="20"/>
              </w:rPr>
              <w:t>27.3.2014</w:t>
            </w:r>
          </w:p>
        </w:tc>
      </w:tr>
      <w:tr w:rsidR="00413CB7" w:rsidRPr="00413CB7" w14:paraId="379127C3" w14:textId="77777777" w:rsidTr="005B36B0">
        <w:trPr>
          <w:trHeight w:val="20"/>
        </w:trPr>
        <w:tc>
          <w:tcPr>
            <w:tcW w:w="1756" w:type="pct"/>
            <w:noWrap/>
            <w:hideMark/>
          </w:tcPr>
          <w:p w14:paraId="5C4809AD" w14:textId="77777777" w:rsidR="00413CB7" w:rsidRPr="00413CB7" w:rsidRDefault="00413CB7" w:rsidP="00413CB7">
            <w:pPr>
              <w:spacing w:after="0"/>
              <w:jc w:val="left"/>
              <w:rPr>
                <w:szCs w:val="20"/>
              </w:rPr>
            </w:pPr>
            <w:r w:rsidRPr="00413CB7">
              <w:rPr>
                <w:szCs w:val="20"/>
              </w:rPr>
              <w:t>Amir Larki</w:t>
            </w:r>
          </w:p>
        </w:tc>
        <w:tc>
          <w:tcPr>
            <w:tcW w:w="1597" w:type="pct"/>
            <w:noWrap/>
            <w:hideMark/>
          </w:tcPr>
          <w:p w14:paraId="52A8137A" w14:textId="77777777" w:rsidR="00413CB7" w:rsidRPr="00413CB7" w:rsidRDefault="00413CB7" w:rsidP="00413CB7">
            <w:pPr>
              <w:spacing w:after="0"/>
              <w:ind w:left="113"/>
              <w:jc w:val="left"/>
              <w:rPr>
                <w:szCs w:val="20"/>
              </w:rPr>
            </w:pPr>
            <w:r w:rsidRPr="00413CB7">
              <w:rPr>
                <w:szCs w:val="20"/>
              </w:rPr>
              <w:t>ST MARYS, SA 5042</w:t>
            </w:r>
          </w:p>
        </w:tc>
        <w:tc>
          <w:tcPr>
            <w:tcW w:w="424" w:type="pct"/>
            <w:noWrap/>
            <w:hideMark/>
          </w:tcPr>
          <w:p w14:paraId="1500232A" w14:textId="77777777" w:rsidR="00413CB7" w:rsidRPr="00413CB7" w:rsidRDefault="00413CB7" w:rsidP="00413CB7">
            <w:pPr>
              <w:spacing w:after="0"/>
              <w:ind w:right="113"/>
              <w:jc w:val="right"/>
              <w:rPr>
                <w:szCs w:val="20"/>
              </w:rPr>
            </w:pPr>
            <w:r w:rsidRPr="00413CB7">
              <w:rPr>
                <w:szCs w:val="20"/>
              </w:rPr>
              <w:t>61.10</w:t>
            </w:r>
          </w:p>
        </w:tc>
        <w:tc>
          <w:tcPr>
            <w:tcW w:w="770" w:type="pct"/>
            <w:noWrap/>
            <w:hideMark/>
          </w:tcPr>
          <w:p w14:paraId="4151AE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A78B1F" w14:textId="77777777" w:rsidR="00413CB7" w:rsidRPr="00413CB7" w:rsidRDefault="00413CB7" w:rsidP="00413CB7">
            <w:pPr>
              <w:spacing w:after="0"/>
              <w:jc w:val="right"/>
              <w:rPr>
                <w:szCs w:val="20"/>
              </w:rPr>
            </w:pPr>
            <w:r w:rsidRPr="00413CB7">
              <w:rPr>
                <w:szCs w:val="20"/>
              </w:rPr>
              <w:t>11.1.2013</w:t>
            </w:r>
          </w:p>
        </w:tc>
      </w:tr>
      <w:tr w:rsidR="00413CB7" w:rsidRPr="00413CB7" w14:paraId="3C6A91A5" w14:textId="77777777" w:rsidTr="005B36B0">
        <w:trPr>
          <w:trHeight w:val="20"/>
        </w:trPr>
        <w:tc>
          <w:tcPr>
            <w:tcW w:w="1756" w:type="pct"/>
            <w:noWrap/>
            <w:hideMark/>
          </w:tcPr>
          <w:p w14:paraId="56AF3549" w14:textId="77777777" w:rsidR="00413CB7" w:rsidRPr="00413CB7" w:rsidRDefault="00413CB7" w:rsidP="00413CB7">
            <w:pPr>
              <w:spacing w:after="0"/>
              <w:jc w:val="left"/>
              <w:rPr>
                <w:szCs w:val="20"/>
              </w:rPr>
            </w:pPr>
            <w:r w:rsidRPr="00413CB7">
              <w:rPr>
                <w:szCs w:val="20"/>
              </w:rPr>
              <w:t>Amp Bank</w:t>
            </w:r>
          </w:p>
        </w:tc>
        <w:tc>
          <w:tcPr>
            <w:tcW w:w="1597" w:type="pct"/>
            <w:noWrap/>
            <w:hideMark/>
          </w:tcPr>
          <w:p w14:paraId="1A9C1C5F"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71F91CBC" w14:textId="77777777" w:rsidR="00413CB7" w:rsidRPr="00413CB7" w:rsidRDefault="00413CB7" w:rsidP="00413CB7">
            <w:pPr>
              <w:spacing w:after="0"/>
              <w:ind w:right="113"/>
              <w:jc w:val="right"/>
              <w:rPr>
                <w:szCs w:val="20"/>
              </w:rPr>
            </w:pPr>
            <w:r w:rsidRPr="00413CB7">
              <w:rPr>
                <w:szCs w:val="20"/>
              </w:rPr>
              <w:t>148.91</w:t>
            </w:r>
          </w:p>
        </w:tc>
        <w:tc>
          <w:tcPr>
            <w:tcW w:w="770" w:type="pct"/>
            <w:noWrap/>
            <w:hideMark/>
          </w:tcPr>
          <w:p w14:paraId="7CD0494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98726C" w14:textId="77777777" w:rsidR="00413CB7" w:rsidRPr="00413CB7" w:rsidRDefault="00413CB7" w:rsidP="00413CB7">
            <w:pPr>
              <w:spacing w:after="0"/>
              <w:jc w:val="right"/>
              <w:rPr>
                <w:szCs w:val="20"/>
              </w:rPr>
            </w:pPr>
            <w:r w:rsidRPr="00413CB7">
              <w:rPr>
                <w:szCs w:val="20"/>
              </w:rPr>
              <w:t>14.12.2013</w:t>
            </w:r>
          </w:p>
        </w:tc>
      </w:tr>
      <w:tr w:rsidR="00413CB7" w:rsidRPr="00413CB7" w14:paraId="25A8F41F" w14:textId="77777777" w:rsidTr="005B36B0">
        <w:trPr>
          <w:trHeight w:val="20"/>
        </w:trPr>
        <w:tc>
          <w:tcPr>
            <w:tcW w:w="1756" w:type="pct"/>
            <w:noWrap/>
            <w:hideMark/>
          </w:tcPr>
          <w:p w14:paraId="5F623CCF" w14:textId="77777777" w:rsidR="00413CB7" w:rsidRPr="00413CB7" w:rsidRDefault="00413CB7" w:rsidP="00413CB7">
            <w:pPr>
              <w:spacing w:after="0"/>
              <w:jc w:val="left"/>
              <w:rPr>
                <w:szCs w:val="20"/>
              </w:rPr>
            </w:pPr>
            <w:r w:rsidRPr="00413CB7">
              <w:rPr>
                <w:szCs w:val="20"/>
              </w:rPr>
              <w:t>Amy Aladin</w:t>
            </w:r>
          </w:p>
        </w:tc>
        <w:tc>
          <w:tcPr>
            <w:tcW w:w="1597" w:type="pct"/>
            <w:noWrap/>
            <w:hideMark/>
          </w:tcPr>
          <w:p w14:paraId="56C3B12E"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2C7125B4" w14:textId="77777777" w:rsidR="00413CB7" w:rsidRPr="00413CB7" w:rsidRDefault="00413CB7" w:rsidP="00413CB7">
            <w:pPr>
              <w:spacing w:after="0"/>
              <w:ind w:right="113"/>
              <w:jc w:val="right"/>
              <w:rPr>
                <w:szCs w:val="20"/>
              </w:rPr>
            </w:pPr>
            <w:r w:rsidRPr="00413CB7">
              <w:rPr>
                <w:szCs w:val="20"/>
              </w:rPr>
              <w:t>113.81</w:t>
            </w:r>
          </w:p>
        </w:tc>
        <w:tc>
          <w:tcPr>
            <w:tcW w:w="770" w:type="pct"/>
            <w:noWrap/>
            <w:hideMark/>
          </w:tcPr>
          <w:p w14:paraId="0BC024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4F136C" w14:textId="77777777" w:rsidR="00413CB7" w:rsidRPr="00413CB7" w:rsidRDefault="00413CB7" w:rsidP="00413CB7">
            <w:pPr>
              <w:spacing w:after="0"/>
              <w:jc w:val="right"/>
              <w:rPr>
                <w:szCs w:val="20"/>
              </w:rPr>
            </w:pPr>
            <w:r w:rsidRPr="00413CB7">
              <w:rPr>
                <w:szCs w:val="20"/>
              </w:rPr>
              <w:t>27.11.2014</w:t>
            </w:r>
          </w:p>
        </w:tc>
      </w:tr>
      <w:tr w:rsidR="00413CB7" w:rsidRPr="00413CB7" w14:paraId="70A17270" w14:textId="77777777" w:rsidTr="005B36B0">
        <w:trPr>
          <w:trHeight w:val="20"/>
        </w:trPr>
        <w:tc>
          <w:tcPr>
            <w:tcW w:w="1756" w:type="pct"/>
            <w:noWrap/>
            <w:hideMark/>
          </w:tcPr>
          <w:p w14:paraId="5DAA1397" w14:textId="77777777" w:rsidR="00413CB7" w:rsidRPr="00413CB7" w:rsidRDefault="00413CB7" w:rsidP="00413CB7">
            <w:pPr>
              <w:spacing w:after="0"/>
              <w:jc w:val="left"/>
              <w:rPr>
                <w:szCs w:val="20"/>
              </w:rPr>
            </w:pPr>
            <w:r w:rsidRPr="00413CB7">
              <w:rPr>
                <w:szCs w:val="20"/>
              </w:rPr>
              <w:t>Amy Antonaras</w:t>
            </w:r>
          </w:p>
        </w:tc>
        <w:tc>
          <w:tcPr>
            <w:tcW w:w="1597" w:type="pct"/>
            <w:noWrap/>
            <w:hideMark/>
          </w:tcPr>
          <w:p w14:paraId="60BE68E3"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03CAAEED" w14:textId="77777777" w:rsidR="00413CB7" w:rsidRPr="00413CB7" w:rsidRDefault="00413CB7" w:rsidP="00413CB7">
            <w:pPr>
              <w:spacing w:after="0"/>
              <w:ind w:right="113"/>
              <w:jc w:val="right"/>
              <w:rPr>
                <w:szCs w:val="20"/>
              </w:rPr>
            </w:pPr>
            <w:r w:rsidRPr="00413CB7">
              <w:rPr>
                <w:szCs w:val="20"/>
              </w:rPr>
              <w:t>36.00</w:t>
            </w:r>
          </w:p>
        </w:tc>
        <w:tc>
          <w:tcPr>
            <w:tcW w:w="770" w:type="pct"/>
            <w:noWrap/>
            <w:hideMark/>
          </w:tcPr>
          <w:p w14:paraId="11A561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8C478C" w14:textId="77777777" w:rsidR="00413CB7" w:rsidRPr="00413CB7" w:rsidRDefault="00413CB7" w:rsidP="00413CB7">
            <w:pPr>
              <w:spacing w:after="0"/>
              <w:jc w:val="right"/>
              <w:rPr>
                <w:szCs w:val="20"/>
              </w:rPr>
            </w:pPr>
            <w:r w:rsidRPr="00413CB7">
              <w:rPr>
                <w:szCs w:val="20"/>
              </w:rPr>
              <w:t>19.4.2013</w:t>
            </w:r>
          </w:p>
        </w:tc>
      </w:tr>
      <w:tr w:rsidR="00413CB7" w:rsidRPr="00413CB7" w14:paraId="44F4B273" w14:textId="77777777" w:rsidTr="005B36B0">
        <w:trPr>
          <w:trHeight w:val="20"/>
        </w:trPr>
        <w:tc>
          <w:tcPr>
            <w:tcW w:w="1756" w:type="pct"/>
            <w:noWrap/>
            <w:hideMark/>
          </w:tcPr>
          <w:p w14:paraId="7CB035CF" w14:textId="77777777" w:rsidR="00413CB7" w:rsidRPr="00413CB7" w:rsidRDefault="00413CB7" w:rsidP="00413CB7">
            <w:pPr>
              <w:spacing w:after="0"/>
              <w:jc w:val="left"/>
              <w:rPr>
                <w:szCs w:val="20"/>
              </w:rPr>
            </w:pPr>
            <w:r w:rsidRPr="00413CB7">
              <w:rPr>
                <w:szCs w:val="20"/>
              </w:rPr>
              <w:t>Amy Coulter</w:t>
            </w:r>
          </w:p>
        </w:tc>
        <w:tc>
          <w:tcPr>
            <w:tcW w:w="1597" w:type="pct"/>
            <w:noWrap/>
            <w:hideMark/>
          </w:tcPr>
          <w:p w14:paraId="0F0D419C" w14:textId="77777777"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14:paraId="0A9AB772" w14:textId="77777777" w:rsidR="00413CB7" w:rsidRPr="00413CB7" w:rsidRDefault="00413CB7" w:rsidP="00413CB7">
            <w:pPr>
              <w:spacing w:after="0"/>
              <w:ind w:right="113"/>
              <w:jc w:val="right"/>
              <w:rPr>
                <w:szCs w:val="20"/>
              </w:rPr>
            </w:pPr>
            <w:r w:rsidRPr="00413CB7">
              <w:rPr>
                <w:szCs w:val="20"/>
              </w:rPr>
              <w:t>37.28</w:t>
            </w:r>
          </w:p>
        </w:tc>
        <w:tc>
          <w:tcPr>
            <w:tcW w:w="770" w:type="pct"/>
            <w:noWrap/>
            <w:hideMark/>
          </w:tcPr>
          <w:p w14:paraId="6C7C45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877086" w14:textId="77777777" w:rsidR="00413CB7" w:rsidRPr="00413CB7" w:rsidRDefault="00413CB7" w:rsidP="00413CB7">
            <w:pPr>
              <w:spacing w:after="0"/>
              <w:jc w:val="right"/>
              <w:rPr>
                <w:szCs w:val="20"/>
              </w:rPr>
            </w:pPr>
            <w:r w:rsidRPr="00413CB7">
              <w:rPr>
                <w:szCs w:val="20"/>
              </w:rPr>
              <w:t>20.3.2013</w:t>
            </w:r>
          </w:p>
        </w:tc>
      </w:tr>
      <w:tr w:rsidR="00413CB7" w:rsidRPr="00413CB7" w14:paraId="2B917F3A" w14:textId="77777777" w:rsidTr="005B36B0">
        <w:trPr>
          <w:trHeight w:val="20"/>
        </w:trPr>
        <w:tc>
          <w:tcPr>
            <w:tcW w:w="1756" w:type="pct"/>
            <w:noWrap/>
            <w:hideMark/>
          </w:tcPr>
          <w:p w14:paraId="7A6EC3A9" w14:textId="77777777" w:rsidR="00413CB7" w:rsidRPr="00413CB7" w:rsidRDefault="00413CB7" w:rsidP="00413CB7">
            <w:pPr>
              <w:spacing w:after="0"/>
              <w:jc w:val="left"/>
              <w:rPr>
                <w:szCs w:val="20"/>
              </w:rPr>
            </w:pPr>
            <w:r w:rsidRPr="00413CB7">
              <w:rPr>
                <w:szCs w:val="20"/>
              </w:rPr>
              <w:t>Amy Cowley</w:t>
            </w:r>
          </w:p>
        </w:tc>
        <w:tc>
          <w:tcPr>
            <w:tcW w:w="1597" w:type="pct"/>
            <w:noWrap/>
            <w:hideMark/>
          </w:tcPr>
          <w:p w14:paraId="06551B17"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9FCFC07" w14:textId="77777777" w:rsidR="00413CB7" w:rsidRPr="00413CB7" w:rsidRDefault="00413CB7" w:rsidP="00413CB7">
            <w:pPr>
              <w:spacing w:after="0"/>
              <w:ind w:right="113"/>
              <w:jc w:val="right"/>
              <w:rPr>
                <w:szCs w:val="20"/>
              </w:rPr>
            </w:pPr>
            <w:r w:rsidRPr="00413CB7">
              <w:rPr>
                <w:szCs w:val="20"/>
              </w:rPr>
              <w:t>202.27</w:t>
            </w:r>
          </w:p>
        </w:tc>
        <w:tc>
          <w:tcPr>
            <w:tcW w:w="770" w:type="pct"/>
            <w:noWrap/>
            <w:hideMark/>
          </w:tcPr>
          <w:p w14:paraId="495D54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84BE9E" w14:textId="77777777" w:rsidR="00413CB7" w:rsidRPr="00413CB7" w:rsidRDefault="00413CB7" w:rsidP="00413CB7">
            <w:pPr>
              <w:spacing w:after="0"/>
              <w:jc w:val="right"/>
              <w:rPr>
                <w:szCs w:val="20"/>
              </w:rPr>
            </w:pPr>
            <w:r w:rsidRPr="00413CB7">
              <w:rPr>
                <w:szCs w:val="20"/>
              </w:rPr>
              <w:t>13.1.2014</w:t>
            </w:r>
          </w:p>
        </w:tc>
      </w:tr>
      <w:tr w:rsidR="00413CB7" w:rsidRPr="00413CB7" w14:paraId="44540652" w14:textId="77777777" w:rsidTr="005B36B0">
        <w:trPr>
          <w:trHeight w:val="20"/>
        </w:trPr>
        <w:tc>
          <w:tcPr>
            <w:tcW w:w="1756" w:type="pct"/>
            <w:noWrap/>
            <w:hideMark/>
          </w:tcPr>
          <w:p w14:paraId="07CAA705" w14:textId="77777777" w:rsidR="00413CB7" w:rsidRPr="00413CB7" w:rsidRDefault="00413CB7" w:rsidP="00413CB7">
            <w:pPr>
              <w:spacing w:after="0"/>
              <w:jc w:val="left"/>
              <w:rPr>
                <w:szCs w:val="20"/>
              </w:rPr>
            </w:pPr>
            <w:r w:rsidRPr="00413CB7">
              <w:rPr>
                <w:szCs w:val="20"/>
              </w:rPr>
              <w:t>Amy Delcampo</w:t>
            </w:r>
          </w:p>
        </w:tc>
        <w:tc>
          <w:tcPr>
            <w:tcW w:w="1597" w:type="pct"/>
            <w:noWrap/>
            <w:hideMark/>
          </w:tcPr>
          <w:p w14:paraId="04762138"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42E50FE0" w14:textId="77777777" w:rsidR="00413CB7" w:rsidRPr="00413CB7" w:rsidRDefault="00413CB7" w:rsidP="00413CB7">
            <w:pPr>
              <w:spacing w:after="0"/>
              <w:ind w:right="113"/>
              <w:jc w:val="right"/>
              <w:rPr>
                <w:szCs w:val="20"/>
              </w:rPr>
            </w:pPr>
            <w:r w:rsidRPr="00413CB7">
              <w:rPr>
                <w:szCs w:val="20"/>
              </w:rPr>
              <w:t>38.45</w:t>
            </w:r>
          </w:p>
        </w:tc>
        <w:tc>
          <w:tcPr>
            <w:tcW w:w="770" w:type="pct"/>
            <w:noWrap/>
            <w:hideMark/>
          </w:tcPr>
          <w:p w14:paraId="689ED6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97A2F9" w14:textId="77777777" w:rsidR="00413CB7" w:rsidRPr="00413CB7" w:rsidRDefault="00413CB7" w:rsidP="00413CB7">
            <w:pPr>
              <w:spacing w:after="0"/>
              <w:jc w:val="right"/>
              <w:rPr>
                <w:szCs w:val="20"/>
              </w:rPr>
            </w:pPr>
            <w:r w:rsidRPr="00413CB7">
              <w:rPr>
                <w:szCs w:val="20"/>
              </w:rPr>
              <w:t>13.9.2013</w:t>
            </w:r>
          </w:p>
        </w:tc>
      </w:tr>
      <w:tr w:rsidR="00413CB7" w:rsidRPr="00413CB7" w14:paraId="623177D6" w14:textId="77777777" w:rsidTr="005B36B0">
        <w:trPr>
          <w:trHeight w:val="20"/>
        </w:trPr>
        <w:tc>
          <w:tcPr>
            <w:tcW w:w="1756" w:type="pct"/>
            <w:noWrap/>
            <w:hideMark/>
          </w:tcPr>
          <w:p w14:paraId="668345CA" w14:textId="77777777" w:rsidR="00413CB7" w:rsidRPr="00413CB7" w:rsidRDefault="00413CB7" w:rsidP="00413CB7">
            <w:pPr>
              <w:spacing w:after="0"/>
              <w:jc w:val="left"/>
              <w:rPr>
                <w:szCs w:val="20"/>
              </w:rPr>
            </w:pPr>
            <w:r w:rsidRPr="00413CB7">
              <w:rPr>
                <w:szCs w:val="20"/>
              </w:rPr>
              <w:t>Amy Fackrell</w:t>
            </w:r>
          </w:p>
        </w:tc>
        <w:tc>
          <w:tcPr>
            <w:tcW w:w="1597" w:type="pct"/>
            <w:noWrap/>
            <w:hideMark/>
          </w:tcPr>
          <w:p w14:paraId="55193398"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42DD268F" w14:textId="77777777" w:rsidR="00413CB7" w:rsidRPr="00413CB7" w:rsidRDefault="00413CB7" w:rsidP="00413CB7">
            <w:pPr>
              <w:spacing w:after="0"/>
              <w:ind w:right="113"/>
              <w:jc w:val="right"/>
              <w:rPr>
                <w:szCs w:val="20"/>
              </w:rPr>
            </w:pPr>
            <w:r w:rsidRPr="00413CB7">
              <w:rPr>
                <w:szCs w:val="20"/>
              </w:rPr>
              <w:t>38.56</w:t>
            </w:r>
          </w:p>
        </w:tc>
        <w:tc>
          <w:tcPr>
            <w:tcW w:w="770" w:type="pct"/>
            <w:noWrap/>
            <w:hideMark/>
          </w:tcPr>
          <w:p w14:paraId="391D1B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BCCDD7" w14:textId="77777777" w:rsidR="00413CB7" w:rsidRPr="00413CB7" w:rsidRDefault="00413CB7" w:rsidP="00413CB7">
            <w:pPr>
              <w:spacing w:after="0"/>
              <w:jc w:val="right"/>
              <w:rPr>
                <w:szCs w:val="20"/>
              </w:rPr>
            </w:pPr>
            <w:r w:rsidRPr="00413CB7">
              <w:rPr>
                <w:szCs w:val="20"/>
              </w:rPr>
              <w:t>27.8.2013</w:t>
            </w:r>
          </w:p>
        </w:tc>
      </w:tr>
      <w:tr w:rsidR="00413CB7" w:rsidRPr="00413CB7" w14:paraId="719CD27D" w14:textId="77777777" w:rsidTr="005B36B0">
        <w:trPr>
          <w:trHeight w:val="20"/>
        </w:trPr>
        <w:tc>
          <w:tcPr>
            <w:tcW w:w="1756" w:type="pct"/>
            <w:noWrap/>
            <w:hideMark/>
          </w:tcPr>
          <w:p w14:paraId="1ECF3891" w14:textId="77777777" w:rsidR="00413CB7" w:rsidRPr="00413CB7" w:rsidRDefault="00413CB7" w:rsidP="00413CB7">
            <w:pPr>
              <w:spacing w:after="0"/>
              <w:jc w:val="left"/>
              <w:rPr>
                <w:szCs w:val="20"/>
              </w:rPr>
            </w:pPr>
            <w:r w:rsidRPr="00413CB7">
              <w:rPr>
                <w:szCs w:val="20"/>
              </w:rPr>
              <w:t>Amy Mitchell</w:t>
            </w:r>
          </w:p>
        </w:tc>
        <w:tc>
          <w:tcPr>
            <w:tcW w:w="1597" w:type="pct"/>
            <w:noWrap/>
            <w:hideMark/>
          </w:tcPr>
          <w:p w14:paraId="0EB9D4C4"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0A241EA0"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26B795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E2A9E6" w14:textId="77777777" w:rsidR="00413CB7" w:rsidRPr="00413CB7" w:rsidRDefault="00413CB7" w:rsidP="00413CB7">
            <w:pPr>
              <w:spacing w:after="0"/>
              <w:jc w:val="right"/>
              <w:rPr>
                <w:szCs w:val="20"/>
              </w:rPr>
            </w:pPr>
            <w:r w:rsidRPr="00413CB7">
              <w:rPr>
                <w:szCs w:val="20"/>
              </w:rPr>
              <w:t>29.3.2013</w:t>
            </w:r>
          </w:p>
        </w:tc>
      </w:tr>
      <w:tr w:rsidR="00413CB7" w:rsidRPr="00413CB7" w14:paraId="399EBF36" w14:textId="77777777" w:rsidTr="005B36B0">
        <w:trPr>
          <w:trHeight w:val="20"/>
        </w:trPr>
        <w:tc>
          <w:tcPr>
            <w:tcW w:w="1756" w:type="pct"/>
            <w:noWrap/>
            <w:hideMark/>
          </w:tcPr>
          <w:p w14:paraId="28440205" w14:textId="77777777" w:rsidR="00413CB7" w:rsidRPr="00413CB7" w:rsidRDefault="00413CB7" w:rsidP="00413CB7">
            <w:pPr>
              <w:spacing w:after="0"/>
              <w:jc w:val="left"/>
              <w:rPr>
                <w:szCs w:val="20"/>
              </w:rPr>
            </w:pPr>
            <w:r w:rsidRPr="00413CB7">
              <w:rPr>
                <w:szCs w:val="20"/>
              </w:rPr>
              <w:t>Amy Postuma and Guy Moore</w:t>
            </w:r>
          </w:p>
        </w:tc>
        <w:tc>
          <w:tcPr>
            <w:tcW w:w="1597" w:type="pct"/>
            <w:noWrap/>
            <w:hideMark/>
          </w:tcPr>
          <w:p w14:paraId="540E2FFD"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3F53E343"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10425F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62FD5D" w14:textId="77777777" w:rsidR="00413CB7" w:rsidRPr="00413CB7" w:rsidRDefault="00413CB7" w:rsidP="00413CB7">
            <w:pPr>
              <w:spacing w:after="0"/>
              <w:jc w:val="right"/>
              <w:rPr>
                <w:szCs w:val="20"/>
              </w:rPr>
            </w:pPr>
            <w:r w:rsidRPr="00413CB7">
              <w:rPr>
                <w:szCs w:val="20"/>
              </w:rPr>
              <w:t>23.11.2013</w:t>
            </w:r>
          </w:p>
        </w:tc>
      </w:tr>
      <w:tr w:rsidR="00413CB7" w:rsidRPr="00413CB7" w14:paraId="51EA6009" w14:textId="77777777" w:rsidTr="005B36B0">
        <w:trPr>
          <w:trHeight w:val="20"/>
        </w:trPr>
        <w:tc>
          <w:tcPr>
            <w:tcW w:w="1756" w:type="pct"/>
            <w:noWrap/>
            <w:hideMark/>
          </w:tcPr>
          <w:p w14:paraId="1A1A6013" w14:textId="77777777" w:rsidR="00413CB7" w:rsidRPr="00413CB7" w:rsidRDefault="00413CB7" w:rsidP="00413CB7">
            <w:pPr>
              <w:spacing w:after="0"/>
              <w:jc w:val="left"/>
              <w:rPr>
                <w:szCs w:val="20"/>
              </w:rPr>
            </w:pPr>
            <w:r w:rsidRPr="00413CB7">
              <w:rPr>
                <w:szCs w:val="20"/>
              </w:rPr>
              <w:t>Amy Scott</w:t>
            </w:r>
          </w:p>
        </w:tc>
        <w:tc>
          <w:tcPr>
            <w:tcW w:w="1597" w:type="pct"/>
            <w:noWrap/>
            <w:hideMark/>
          </w:tcPr>
          <w:p w14:paraId="00E46A22"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55C85ACA" w14:textId="77777777" w:rsidR="00413CB7" w:rsidRPr="00413CB7" w:rsidRDefault="00413CB7" w:rsidP="00413CB7">
            <w:pPr>
              <w:spacing w:after="0"/>
              <w:ind w:right="113"/>
              <w:jc w:val="right"/>
              <w:rPr>
                <w:szCs w:val="20"/>
              </w:rPr>
            </w:pPr>
            <w:r w:rsidRPr="00413CB7">
              <w:rPr>
                <w:szCs w:val="20"/>
              </w:rPr>
              <w:t>40.18</w:t>
            </w:r>
          </w:p>
        </w:tc>
        <w:tc>
          <w:tcPr>
            <w:tcW w:w="770" w:type="pct"/>
            <w:noWrap/>
            <w:hideMark/>
          </w:tcPr>
          <w:p w14:paraId="024FD9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50C6E0" w14:textId="77777777" w:rsidR="00413CB7" w:rsidRPr="00413CB7" w:rsidRDefault="00413CB7" w:rsidP="00413CB7">
            <w:pPr>
              <w:spacing w:after="0"/>
              <w:jc w:val="right"/>
              <w:rPr>
                <w:szCs w:val="20"/>
              </w:rPr>
            </w:pPr>
            <w:r w:rsidRPr="00413CB7">
              <w:rPr>
                <w:szCs w:val="20"/>
              </w:rPr>
              <w:t>1.7.2013</w:t>
            </w:r>
          </w:p>
        </w:tc>
      </w:tr>
      <w:tr w:rsidR="00413CB7" w:rsidRPr="00413CB7" w14:paraId="54C7F8F3" w14:textId="77777777" w:rsidTr="005B36B0">
        <w:trPr>
          <w:trHeight w:val="20"/>
        </w:trPr>
        <w:tc>
          <w:tcPr>
            <w:tcW w:w="1756" w:type="pct"/>
            <w:noWrap/>
            <w:hideMark/>
          </w:tcPr>
          <w:p w14:paraId="27730FE3" w14:textId="77777777" w:rsidR="00413CB7" w:rsidRPr="00413CB7" w:rsidRDefault="00413CB7" w:rsidP="00413CB7">
            <w:pPr>
              <w:spacing w:after="0"/>
              <w:jc w:val="left"/>
              <w:rPr>
                <w:szCs w:val="20"/>
              </w:rPr>
            </w:pPr>
            <w:r w:rsidRPr="00413CB7">
              <w:rPr>
                <w:szCs w:val="20"/>
              </w:rPr>
              <w:t>Amy Sumner</w:t>
            </w:r>
          </w:p>
        </w:tc>
        <w:tc>
          <w:tcPr>
            <w:tcW w:w="1597" w:type="pct"/>
            <w:noWrap/>
            <w:hideMark/>
          </w:tcPr>
          <w:p w14:paraId="04355069"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0C5A7090" w14:textId="77777777" w:rsidR="00413CB7" w:rsidRPr="00413CB7" w:rsidRDefault="00413CB7" w:rsidP="00413CB7">
            <w:pPr>
              <w:spacing w:after="0"/>
              <w:ind w:right="113"/>
              <w:jc w:val="right"/>
              <w:rPr>
                <w:szCs w:val="20"/>
              </w:rPr>
            </w:pPr>
            <w:r w:rsidRPr="00413CB7">
              <w:rPr>
                <w:szCs w:val="20"/>
              </w:rPr>
              <w:t>22.40</w:t>
            </w:r>
          </w:p>
        </w:tc>
        <w:tc>
          <w:tcPr>
            <w:tcW w:w="770" w:type="pct"/>
            <w:noWrap/>
            <w:hideMark/>
          </w:tcPr>
          <w:p w14:paraId="049D02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72FFB1" w14:textId="77777777" w:rsidR="00413CB7" w:rsidRPr="00413CB7" w:rsidRDefault="00413CB7" w:rsidP="00413CB7">
            <w:pPr>
              <w:spacing w:after="0"/>
              <w:jc w:val="right"/>
              <w:rPr>
                <w:szCs w:val="20"/>
              </w:rPr>
            </w:pPr>
            <w:r w:rsidRPr="00413CB7">
              <w:rPr>
                <w:szCs w:val="20"/>
              </w:rPr>
              <w:t>23.1.2013</w:t>
            </w:r>
          </w:p>
        </w:tc>
      </w:tr>
      <w:tr w:rsidR="00413CB7" w:rsidRPr="00413CB7" w14:paraId="649681C1" w14:textId="77777777" w:rsidTr="005B36B0">
        <w:trPr>
          <w:trHeight w:val="20"/>
        </w:trPr>
        <w:tc>
          <w:tcPr>
            <w:tcW w:w="1756" w:type="pct"/>
            <w:noWrap/>
            <w:hideMark/>
          </w:tcPr>
          <w:p w14:paraId="16A65F57" w14:textId="77777777" w:rsidR="00413CB7" w:rsidRPr="00413CB7" w:rsidRDefault="00413CB7" w:rsidP="00413CB7">
            <w:pPr>
              <w:spacing w:after="0"/>
              <w:jc w:val="left"/>
              <w:rPr>
                <w:szCs w:val="20"/>
              </w:rPr>
            </w:pPr>
            <w:r w:rsidRPr="00413CB7">
              <w:rPr>
                <w:szCs w:val="20"/>
              </w:rPr>
              <w:t>An Doan</w:t>
            </w:r>
          </w:p>
        </w:tc>
        <w:tc>
          <w:tcPr>
            <w:tcW w:w="1597" w:type="pct"/>
            <w:noWrap/>
            <w:hideMark/>
          </w:tcPr>
          <w:p w14:paraId="07A45703" w14:textId="77777777" w:rsidR="00413CB7" w:rsidRPr="00413CB7" w:rsidRDefault="00413CB7" w:rsidP="00413CB7">
            <w:pPr>
              <w:spacing w:after="0"/>
              <w:ind w:left="113"/>
              <w:jc w:val="left"/>
              <w:rPr>
                <w:szCs w:val="20"/>
              </w:rPr>
            </w:pPr>
            <w:r w:rsidRPr="00413CB7">
              <w:rPr>
                <w:szCs w:val="20"/>
              </w:rPr>
              <w:t>MUNDULLA, SA 5270</w:t>
            </w:r>
          </w:p>
        </w:tc>
        <w:tc>
          <w:tcPr>
            <w:tcW w:w="424" w:type="pct"/>
            <w:noWrap/>
            <w:hideMark/>
          </w:tcPr>
          <w:p w14:paraId="46AACFBA" w14:textId="77777777" w:rsidR="00413CB7" w:rsidRPr="00413CB7" w:rsidRDefault="00413CB7" w:rsidP="00413CB7">
            <w:pPr>
              <w:spacing w:after="0"/>
              <w:ind w:right="113"/>
              <w:jc w:val="right"/>
              <w:rPr>
                <w:szCs w:val="20"/>
              </w:rPr>
            </w:pPr>
            <w:r w:rsidRPr="00413CB7">
              <w:rPr>
                <w:szCs w:val="20"/>
              </w:rPr>
              <w:t>11.01</w:t>
            </w:r>
          </w:p>
        </w:tc>
        <w:tc>
          <w:tcPr>
            <w:tcW w:w="770" w:type="pct"/>
            <w:noWrap/>
            <w:hideMark/>
          </w:tcPr>
          <w:p w14:paraId="21EFF0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F9C20F" w14:textId="77777777" w:rsidR="00413CB7" w:rsidRPr="00413CB7" w:rsidRDefault="00413CB7" w:rsidP="00413CB7">
            <w:pPr>
              <w:spacing w:after="0"/>
              <w:jc w:val="right"/>
              <w:rPr>
                <w:szCs w:val="20"/>
              </w:rPr>
            </w:pPr>
            <w:r w:rsidRPr="00413CB7">
              <w:rPr>
                <w:szCs w:val="20"/>
              </w:rPr>
              <w:t>7.9.2013</w:t>
            </w:r>
          </w:p>
        </w:tc>
      </w:tr>
      <w:tr w:rsidR="00413CB7" w:rsidRPr="00413CB7" w14:paraId="55FA3688" w14:textId="77777777" w:rsidTr="005B36B0">
        <w:trPr>
          <w:trHeight w:val="20"/>
        </w:trPr>
        <w:tc>
          <w:tcPr>
            <w:tcW w:w="1756" w:type="pct"/>
            <w:noWrap/>
            <w:hideMark/>
          </w:tcPr>
          <w:p w14:paraId="7CFCADD0" w14:textId="77777777" w:rsidR="00413CB7" w:rsidRPr="00413CB7" w:rsidRDefault="00413CB7" w:rsidP="00413CB7">
            <w:pPr>
              <w:spacing w:after="0"/>
              <w:jc w:val="left"/>
              <w:rPr>
                <w:szCs w:val="20"/>
              </w:rPr>
            </w:pPr>
            <w:r w:rsidRPr="00413CB7">
              <w:rPr>
                <w:szCs w:val="20"/>
              </w:rPr>
              <w:t>Andre Damien Hoorenman</w:t>
            </w:r>
          </w:p>
        </w:tc>
        <w:tc>
          <w:tcPr>
            <w:tcW w:w="1597" w:type="pct"/>
            <w:noWrap/>
            <w:hideMark/>
          </w:tcPr>
          <w:p w14:paraId="04A50990"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4A6C9CAC" w14:textId="77777777" w:rsidR="00413CB7" w:rsidRPr="00413CB7" w:rsidRDefault="00413CB7" w:rsidP="00413CB7">
            <w:pPr>
              <w:spacing w:after="0"/>
              <w:ind w:right="113"/>
              <w:jc w:val="right"/>
              <w:rPr>
                <w:szCs w:val="20"/>
              </w:rPr>
            </w:pPr>
            <w:r w:rsidRPr="00413CB7">
              <w:rPr>
                <w:szCs w:val="20"/>
              </w:rPr>
              <w:t>23.85</w:t>
            </w:r>
          </w:p>
        </w:tc>
        <w:tc>
          <w:tcPr>
            <w:tcW w:w="770" w:type="pct"/>
            <w:noWrap/>
            <w:hideMark/>
          </w:tcPr>
          <w:p w14:paraId="43C357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05EA4C" w14:textId="77777777" w:rsidR="00413CB7" w:rsidRPr="00413CB7" w:rsidRDefault="00413CB7" w:rsidP="00413CB7">
            <w:pPr>
              <w:spacing w:after="0"/>
              <w:jc w:val="right"/>
              <w:rPr>
                <w:szCs w:val="20"/>
              </w:rPr>
            </w:pPr>
            <w:r w:rsidRPr="00413CB7">
              <w:rPr>
                <w:szCs w:val="20"/>
              </w:rPr>
              <w:t>19.3.2013</w:t>
            </w:r>
          </w:p>
        </w:tc>
      </w:tr>
      <w:tr w:rsidR="00413CB7" w:rsidRPr="00413CB7" w14:paraId="3DC96264" w14:textId="77777777" w:rsidTr="005B36B0">
        <w:trPr>
          <w:trHeight w:val="20"/>
        </w:trPr>
        <w:tc>
          <w:tcPr>
            <w:tcW w:w="1756" w:type="pct"/>
            <w:noWrap/>
            <w:hideMark/>
          </w:tcPr>
          <w:p w14:paraId="7B0ADFD6" w14:textId="77777777" w:rsidR="00413CB7" w:rsidRPr="00413CB7" w:rsidRDefault="00413CB7" w:rsidP="00413CB7">
            <w:pPr>
              <w:spacing w:after="0"/>
              <w:jc w:val="left"/>
              <w:rPr>
                <w:szCs w:val="20"/>
              </w:rPr>
            </w:pPr>
            <w:r w:rsidRPr="00413CB7">
              <w:rPr>
                <w:szCs w:val="20"/>
              </w:rPr>
              <w:t>Andre Pesko</w:t>
            </w:r>
          </w:p>
        </w:tc>
        <w:tc>
          <w:tcPr>
            <w:tcW w:w="1597" w:type="pct"/>
            <w:noWrap/>
            <w:hideMark/>
          </w:tcPr>
          <w:p w14:paraId="6B3A0C2D" w14:textId="77777777" w:rsidR="00413CB7" w:rsidRPr="00413CB7" w:rsidRDefault="00413CB7" w:rsidP="00413CB7">
            <w:pPr>
              <w:spacing w:after="0"/>
              <w:ind w:left="113"/>
              <w:jc w:val="left"/>
              <w:rPr>
                <w:szCs w:val="20"/>
              </w:rPr>
            </w:pPr>
            <w:r w:rsidRPr="00413CB7">
              <w:rPr>
                <w:szCs w:val="20"/>
              </w:rPr>
              <w:t>WILLIAMSTOWN, SA 5351</w:t>
            </w:r>
          </w:p>
        </w:tc>
        <w:tc>
          <w:tcPr>
            <w:tcW w:w="424" w:type="pct"/>
            <w:noWrap/>
            <w:hideMark/>
          </w:tcPr>
          <w:p w14:paraId="2CF208DE" w14:textId="77777777" w:rsidR="00413CB7" w:rsidRPr="00413CB7" w:rsidRDefault="00413CB7" w:rsidP="00413CB7">
            <w:pPr>
              <w:spacing w:after="0"/>
              <w:ind w:right="113"/>
              <w:jc w:val="right"/>
              <w:rPr>
                <w:szCs w:val="20"/>
              </w:rPr>
            </w:pPr>
            <w:r w:rsidRPr="00413CB7">
              <w:rPr>
                <w:szCs w:val="20"/>
              </w:rPr>
              <w:t>32.86</w:t>
            </w:r>
          </w:p>
        </w:tc>
        <w:tc>
          <w:tcPr>
            <w:tcW w:w="770" w:type="pct"/>
            <w:noWrap/>
            <w:hideMark/>
          </w:tcPr>
          <w:p w14:paraId="5C4B037D" w14:textId="77777777" w:rsidR="00413CB7" w:rsidRPr="00413CB7" w:rsidRDefault="00413CB7" w:rsidP="00413CB7">
            <w:pPr>
              <w:spacing w:after="0"/>
              <w:ind w:left="170"/>
              <w:jc w:val="left"/>
              <w:rPr>
                <w:szCs w:val="20"/>
              </w:rPr>
            </w:pPr>
            <w:r w:rsidRPr="00413CB7">
              <w:rPr>
                <w:szCs w:val="20"/>
              </w:rPr>
              <w:t>Refund 205984</w:t>
            </w:r>
          </w:p>
        </w:tc>
        <w:tc>
          <w:tcPr>
            <w:tcW w:w="453" w:type="pct"/>
            <w:noWrap/>
            <w:hideMark/>
          </w:tcPr>
          <w:p w14:paraId="44D1C041" w14:textId="77777777" w:rsidR="00413CB7" w:rsidRPr="00413CB7" w:rsidRDefault="00413CB7" w:rsidP="00413CB7">
            <w:pPr>
              <w:spacing w:after="0"/>
              <w:jc w:val="right"/>
              <w:rPr>
                <w:szCs w:val="20"/>
              </w:rPr>
            </w:pPr>
            <w:r w:rsidRPr="00413CB7">
              <w:rPr>
                <w:szCs w:val="20"/>
              </w:rPr>
              <w:t>4.12.2013</w:t>
            </w:r>
          </w:p>
        </w:tc>
      </w:tr>
      <w:tr w:rsidR="00413CB7" w:rsidRPr="00413CB7" w14:paraId="5FF0B953" w14:textId="77777777" w:rsidTr="005B36B0">
        <w:trPr>
          <w:trHeight w:val="20"/>
        </w:trPr>
        <w:tc>
          <w:tcPr>
            <w:tcW w:w="1756" w:type="pct"/>
            <w:noWrap/>
            <w:hideMark/>
          </w:tcPr>
          <w:p w14:paraId="71D07BEE" w14:textId="77777777" w:rsidR="00413CB7" w:rsidRPr="00413CB7" w:rsidRDefault="00413CB7" w:rsidP="00413CB7">
            <w:pPr>
              <w:spacing w:after="0"/>
              <w:jc w:val="left"/>
              <w:rPr>
                <w:szCs w:val="20"/>
              </w:rPr>
            </w:pPr>
            <w:r w:rsidRPr="00413CB7">
              <w:rPr>
                <w:szCs w:val="20"/>
              </w:rPr>
              <w:t>Andrea Gregori</w:t>
            </w:r>
          </w:p>
        </w:tc>
        <w:tc>
          <w:tcPr>
            <w:tcW w:w="1597" w:type="pct"/>
            <w:noWrap/>
            <w:hideMark/>
          </w:tcPr>
          <w:p w14:paraId="662F3EFD" w14:textId="77777777"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14:paraId="3D904E8C" w14:textId="77777777" w:rsidR="00413CB7" w:rsidRPr="00413CB7" w:rsidRDefault="00413CB7" w:rsidP="00413CB7">
            <w:pPr>
              <w:spacing w:after="0"/>
              <w:ind w:right="113"/>
              <w:jc w:val="right"/>
              <w:rPr>
                <w:szCs w:val="20"/>
              </w:rPr>
            </w:pPr>
            <w:r w:rsidRPr="00413CB7">
              <w:rPr>
                <w:szCs w:val="20"/>
              </w:rPr>
              <w:t>31.80</w:t>
            </w:r>
          </w:p>
        </w:tc>
        <w:tc>
          <w:tcPr>
            <w:tcW w:w="770" w:type="pct"/>
            <w:noWrap/>
            <w:hideMark/>
          </w:tcPr>
          <w:p w14:paraId="642214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6BADA1" w14:textId="77777777" w:rsidR="00413CB7" w:rsidRPr="00413CB7" w:rsidRDefault="00413CB7" w:rsidP="00413CB7">
            <w:pPr>
              <w:spacing w:after="0"/>
              <w:jc w:val="right"/>
              <w:rPr>
                <w:szCs w:val="20"/>
              </w:rPr>
            </w:pPr>
            <w:r w:rsidRPr="00413CB7">
              <w:rPr>
                <w:szCs w:val="20"/>
              </w:rPr>
              <w:t>3.11.2014</w:t>
            </w:r>
          </w:p>
        </w:tc>
      </w:tr>
      <w:tr w:rsidR="00413CB7" w:rsidRPr="00413CB7" w14:paraId="1B8F8152" w14:textId="77777777" w:rsidTr="005B36B0">
        <w:trPr>
          <w:trHeight w:val="20"/>
        </w:trPr>
        <w:tc>
          <w:tcPr>
            <w:tcW w:w="1756" w:type="pct"/>
            <w:noWrap/>
            <w:hideMark/>
          </w:tcPr>
          <w:p w14:paraId="31029C11" w14:textId="77777777" w:rsidR="00413CB7" w:rsidRPr="00413CB7" w:rsidRDefault="00413CB7" w:rsidP="00413CB7">
            <w:pPr>
              <w:spacing w:after="0"/>
              <w:jc w:val="left"/>
              <w:rPr>
                <w:szCs w:val="20"/>
              </w:rPr>
            </w:pPr>
            <w:r w:rsidRPr="00413CB7">
              <w:rPr>
                <w:szCs w:val="20"/>
              </w:rPr>
              <w:t>Andrea Higgs</w:t>
            </w:r>
          </w:p>
        </w:tc>
        <w:tc>
          <w:tcPr>
            <w:tcW w:w="1597" w:type="pct"/>
            <w:noWrap/>
            <w:hideMark/>
          </w:tcPr>
          <w:p w14:paraId="4C29F5C4"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00C645E3" w14:textId="77777777" w:rsidR="00413CB7" w:rsidRPr="00413CB7" w:rsidRDefault="00413CB7" w:rsidP="00413CB7">
            <w:pPr>
              <w:spacing w:after="0"/>
              <w:ind w:right="113"/>
              <w:jc w:val="right"/>
              <w:rPr>
                <w:szCs w:val="20"/>
              </w:rPr>
            </w:pPr>
            <w:r w:rsidRPr="00413CB7">
              <w:rPr>
                <w:szCs w:val="20"/>
              </w:rPr>
              <w:t>127.84</w:t>
            </w:r>
          </w:p>
        </w:tc>
        <w:tc>
          <w:tcPr>
            <w:tcW w:w="770" w:type="pct"/>
            <w:noWrap/>
            <w:hideMark/>
          </w:tcPr>
          <w:p w14:paraId="5173B5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FC993C" w14:textId="77777777" w:rsidR="00413CB7" w:rsidRPr="00413CB7" w:rsidRDefault="00413CB7" w:rsidP="00413CB7">
            <w:pPr>
              <w:spacing w:after="0"/>
              <w:jc w:val="right"/>
              <w:rPr>
                <w:szCs w:val="20"/>
              </w:rPr>
            </w:pPr>
            <w:r w:rsidRPr="00413CB7">
              <w:rPr>
                <w:szCs w:val="20"/>
              </w:rPr>
              <w:t>12.2.2014</w:t>
            </w:r>
          </w:p>
        </w:tc>
      </w:tr>
      <w:tr w:rsidR="00413CB7" w:rsidRPr="00413CB7" w14:paraId="5DB9F8E3" w14:textId="77777777" w:rsidTr="005B36B0">
        <w:trPr>
          <w:trHeight w:val="20"/>
        </w:trPr>
        <w:tc>
          <w:tcPr>
            <w:tcW w:w="1756" w:type="pct"/>
            <w:noWrap/>
            <w:hideMark/>
          </w:tcPr>
          <w:p w14:paraId="6B60D731" w14:textId="77777777" w:rsidR="00413CB7" w:rsidRPr="00413CB7" w:rsidRDefault="00413CB7" w:rsidP="00413CB7">
            <w:pPr>
              <w:spacing w:after="0"/>
              <w:jc w:val="left"/>
              <w:rPr>
                <w:szCs w:val="20"/>
              </w:rPr>
            </w:pPr>
            <w:r w:rsidRPr="00413CB7">
              <w:rPr>
                <w:szCs w:val="20"/>
              </w:rPr>
              <w:t>Andrea Jane Selwyn-Shore</w:t>
            </w:r>
          </w:p>
        </w:tc>
        <w:tc>
          <w:tcPr>
            <w:tcW w:w="1597" w:type="pct"/>
            <w:noWrap/>
            <w:hideMark/>
          </w:tcPr>
          <w:p w14:paraId="7D2C59AD"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29792AD3" w14:textId="77777777" w:rsidR="00413CB7" w:rsidRPr="00413CB7" w:rsidRDefault="00413CB7" w:rsidP="00413CB7">
            <w:pPr>
              <w:spacing w:after="0"/>
              <w:ind w:right="113"/>
              <w:jc w:val="right"/>
              <w:rPr>
                <w:szCs w:val="20"/>
              </w:rPr>
            </w:pPr>
            <w:r w:rsidRPr="00413CB7">
              <w:rPr>
                <w:szCs w:val="20"/>
              </w:rPr>
              <w:t>46.10</w:t>
            </w:r>
          </w:p>
        </w:tc>
        <w:tc>
          <w:tcPr>
            <w:tcW w:w="770" w:type="pct"/>
            <w:noWrap/>
            <w:hideMark/>
          </w:tcPr>
          <w:p w14:paraId="286CA6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3EA7D8" w14:textId="77777777" w:rsidR="00413CB7" w:rsidRPr="00413CB7" w:rsidRDefault="00413CB7" w:rsidP="00413CB7">
            <w:pPr>
              <w:spacing w:after="0"/>
              <w:jc w:val="right"/>
              <w:rPr>
                <w:szCs w:val="20"/>
              </w:rPr>
            </w:pPr>
            <w:r w:rsidRPr="00413CB7">
              <w:rPr>
                <w:szCs w:val="20"/>
              </w:rPr>
              <w:t>12.12.2014</w:t>
            </w:r>
          </w:p>
        </w:tc>
      </w:tr>
      <w:tr w:rsidR="00413CB7" w:rsidRPr="00413CB7" w14:paraId="2773DA5A" w14:textId="77777777" w:rsidTr="005B36B0">
        <w:trPr>
          <w:trHeight w:val="20"/>
        </w:trPr>
        <w:tc>
          <w:tcPr>
            <w:tcW w:w="1756" w:type="pct"/>
            <w:noWrap/>
            <w:hideMark/>
          </w:tcPr>
          <w:p w14:paraId="428DFA33" w14:textId="77777777" w:rsidR="00413CB7" w:rsidRPr="00413CB7" w:rsidRDefault="00413CB7" w:rsidP="00413CB7">
            <w:pPr>
              <w:spacing w:after="0"/>
              <w:jc w:val="left"/>
              <w:rPr>
                <w:szCs w:val="20"/>
              </w:rPr>
            </w:pPr>
            <w:r w:rsidRPr="00413CB7">
              <w:rPr>
                <w:szCs w:val="20"/>
              </w:rPr>
              <w:t>Andrea Kiesewetter</w:t>
            </w:r>
          </w:p>
        </w:tc>
        <w:tc>
          <w:tcPr>
            <w:tcW w:w="1597" w:type="pct"/>
            <w:noWrap/>
            <w:hideMark/>
          </w:tcPr>
          <w:p w14:paraId="5BC45948"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16A2086F" w14:textId="77777777" w:rsidR="00413CB7" w:rsidRPr="00413CB7" w:rsidRDefault="00413CB7" w:rsidP="00413CB7">
            <w:pPr>
              <w:spacing w:after="0"/>
              <w:ind w:right="113"/>
              <w:jc w:val="right"/>
              <w:rPr>
                <w:szCs w:val="20"/>
              </w:rPr>
            </w:pPr>
            <w:r w:rsidRPr="00413CB7">
              <w:rPr>
                <w:szCs w:val="20"/>
              </w:rPr>
              <w:t>14.80</w:t>
            </w:r>
          </w:p>
        </w:tc>
        <w:tc>
          <w:tcPr>
            <w:tcW w:w="770" w:type="pct"/>
            <w:noWrap/>
            <w:hideMark/>
          </w:tcPr>
          <w:p w14:paraId="612A45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BF8591" w14:textId="77777777" w:rsidR="00413CB7" w:rsidRPr="00413CB7" w:rsidRDefault="00413CB7" w:rsidP="00413CB7">
            <w:pPr>
              <w:spacing w:after="0"/>
              <w:jc w:val="right"/>
              <w:rPr>
                <w:szCs w:val="20"/>
              </w:rPr>
            </w:pPr>
            <w:r w:rsidRPr="00413CB7">
              <w:rPr>
                <w:szCs w:val="20"/>
              </w:rPr>
              <w:t>28.10.2013</w:t>
            </w:r>
          </w:p>
        </w:tc>
      </w:tr>
      <w:tr w:rsidR="00413CB7" w:rsidRPr="00413CB7" w14:paraId="7E92536A" w14:textId="77777777" w:rsidTr="005B36B0">
        <w:trPr>
          <w:trHeight w:val="20"/>
        </w:trPr>
        <w:tc>
          <w:tcPr>
            <w:tcW w:w="1756" w:type="pct"/>
            <w:noWrap/>
            <w:hideMark/>
          </w:tcPr>
          <w:p w14:paraId="228C7DE6" w14:textId="77777777" w:rsidR="00413CB7" w:rsidRPr="00413CB7" w:rsidRDefault="00413CB7" w:rsidP="00413CB7">
            <w:pPr>
              <w:spacing w:after="0"/>
              <w:jc w:val="left"/>
              <w:rPr>
                <w:szCs w:val="20"/>
              </w:rPr>
            </w:pPr>
            <w:r w:rsidRPr="00413CB7">
              <w:rPr>
                <w:szCs w:val="20"/>
              </w:rPr>
              <w:t>Andrea Lowe</w:t>
            </w:r>
          </w:p>
        </w:tc>
        <w:tc>
          <w:tcPr>
            <w:tcW w:w="1597" w:type="pct"/>
            <w:noWrap/>
            <w:hideMark/>
          </w:tcPr>
          <w:p w14:paraId="02C693CF"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172128F8" w14:textId="77777777" w:rsidR="00413CB7" w:rsidRPr="00413CB7" w:rsidRDefault="00413CB7" w:rsidP="00413CB7">
            <w:pPr>
              <w:spacing w:after="0"/>
              <w:ind w:right="113"/>
              <w:jc w:val="right"/>
              <w:rPr>
                <w:szCs w:val="20"/>
              </w:rPr>
            </w:pPr>
            <w:r w:rsidRPr="00413CB7">
              <w:rPr>
                <w:szCs w:val="20"/>
              </w:rPr>
              <w:t>152.00</w:t>
            </w:r>
          </w:p>
        </w:tc>
        <w:tc>
          <w:tcPr>
            <w:tcW w:w="770" w:type="pct"/>
            <w:noWrap/>
            <w:hideMark/>
          </w:tcPr>
          <w:p w14:paraId="6E2D71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678626" w14:textId="77777777" w:rsidR="00413CB7" w:rsidRPr="00413CB7" w:rsidRDefault="00413CB7" w:rsidP="00413CB7">
            <w:pPr>
              <w:spacing w:after="0"/>
              <w:jc w:val="right"/>
              <w:rPr>
                <w:szCs w:val="20"/>
              </w:rPr>
            </w:pPr>
            <w:r w:rsidRPr="00413CB7">
              <w:rPr>
                <w:szCs w:val="20"/>
              </w:rPr>
              <w:t>20.6.2014</w:t>
            </w:r>
          </w:p>
        </w:tc>
      </w:tr>
      <w:tr w:rsidR="00413CB7" w:rsidRPr="00413CB7" w14:paraId="36CD9D3B" w14:textId="77777777" w:rsidTr="005B36B0">
        <w:trPr>
          <w:trHeight w:val="20"/>
        </w:trPr>
        <w:tc>
          <w:tcPr>
            <w:tcW w:w="1756" w:type="pct"/>
            <w:noWrap/>
            <w:hideMark/>
          </w:tcPr>
          <w:p w14:paraId="4E971420" w14:textId="77777777" w:rsidR="00413CB7" w:rsidRPr="00413CB7" w:rsidRDefault="00413CB7" w:rsidP="00413CB7">
            <w:pPr>
              <w:spacing w:after="0"/>
              <w:jc w:val="left"/>
              <w:rPr>
                <w:szCs w:val="20"/>
              </w:rPr>
            </w:pPr>
            <w:r w:rsidRPr="00413CB7">
              <w:rPr>
                <w:szCs w:val="20"/>
              </w:rPr>
              <w:t>Andrea Masterman</w:t>
            </w:r>
          </w:p>
        </w:tc>
        <w:tc>
          <w:tcPr>
            <w:tcW w:w="1597" w:type="pct"/>
            <w:noWrap/>
            <w:hideMark/>
          </w:tcPr>
          <w:p w14:paraId="14EBEAF7"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39A1C951" w14:textId="77777777" w:rsidR="00413CB7" w:rsidRPr="00413CB7" w:rsidRDefault="00413CB7" w:rsidP="00413CB7">
            <w:pPr>
              <w:spacing w:after="0"/>
              <w:ind w:right="113"/>
              <w:jc w:val="right"/>
              <w:rPr>
                <w:szCs w:val="20"/>
              </w:rPr>
            </w:pPr>
            <w:r w:rsidRPr="00413CB7">
              <w:rPr>
                <w:szCs w:val="20"/>
              </w:rPr>
              <w:t>181.79</w:t>
            </w:r>
          </w:p>
        </w:tc>
        <w:tc>
          <w:tcPr>
            <w:tcW w:w="770" w:type="pct"/>
            <w:noWrap/>
            <w:hideMark/>
          </w:tcPr>
          <w:p w14:paraId="0EB4FC2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3906FB" w14:textId="77777777" w:rsidR="00413CB7" w:rsidRPr="00413CB7" w:rsidRDefault="00413CB7" w:rsidP="00413CB7">
            <w:pPr>
              <w:spacing w:after="0"/>
              <w:jc w:val="right"/>
              <w:rPr>
                <w:szCs w:val="20"/>
              </w:rPr>
            </w:pPr>
            <w:r w:rsidRPr="00413CB7">
              <w:rPr>
                <w:szCs w:val="20"/>
              </w:rPr>
              <w:t>4.1.2013</w:t>
            </w:r>
          </w:p>
        </w:tc>
      </w:tr>
      <w:tr w:rsidR="00413CB7" w:rsidRPr="00413CB7" w14:paraId="1FACF5C5" w14:textId="77777777" w:rsidTr="005B36B0">
        <w:trPr>
          <w:trHeight w:val="20"/>
        </w:trPr>
        <w:tc>
          <w:tcPr>
            <w:tcW w:w="1756" w:type="pct"/>
            <w:noWrap/>
            <w:hideMark/>
          </w:tcPr>
          <w:p w14:paraId="0915B64E" w14:textId="77777777" w:rsidR="00413CB7" w:rsidRPr="00413CB7" w:rsidRDefault="00413CB7" w:rsidP="00413CB7">
            <w:pPr>
              <w:spacing w:after="0"/>
              <w:jc w:val="left"/>
              <w:rPr>
                <w:szCs w:val="20"/>
              </w:rPr>
            </w:pPr>
            <w:r w:rsidRPr="00413CB7">
              <w:rPr>
                <w:szCs w:val="20"/>
              </w:rPr>
              <w:t>Andrea May</w:t>
            </w:r>
          </w:p>
        </w:tc>
        <w:tc>
          <w:tcPr>
            <w:tcW w:w="1597" w:type="pct"/>
            <w:noWrap/>
            <w:hideMark/>
          </w:tcPr>
          <w:p w14:paraId="20FF87F5"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060F8FA2" w14:textId="77777777" w:rsidR="00413CB7" w:rsidRPr="00413CB7" w:rsidRDefault="00413CB7" w:rsidP="00413CB7">
            <w:pPr>
              <w:spacing w:after="0"/>
              <w:ind w:right="113"/>
              <w:jc w:val="right"/>
              <w:rPr>
                <w:szCs w:val="20"/>
              </w:rPr>
            </w:pPr>
            <w:r w:rsidRPr="00413CB7">
              <w:rPr>
                <w:szCs w:val="20"/>
              </w:rPr>
              <w:t>118.17</w:t>
            </w:r>
          </w:p>
        </w:tc>
        <w:tc>
          <w:tcPr>
            <w:tcW w:w="770" w:type="pct"/>
            <w:noWrap/>
            <w:hideMark/>
          </w:tcPr>
          <w:p w14:paraId="1E05F4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76F54A" w14:textId="77777777" w:rsidR="00413CB7" w:rsidRPr="00413CB7" w:rsidRDefault="00413CB7" w:rsidP="00413CB7">
            <w:pPr>
              <w:spacing w:after="0"/>
              <w:jc w:val="right"/>
              <w:rPr>
                <w:szCs w:val="20"/>
              </w:rPr>
            </w:pPr>
            <w:r w:rsidRPr="00413CB7">
              <w:rPr>
                <w:szCs w:val="20"/>
              </w:rPr>
              <w:t>28.4.2014</w:t>
            </w:r>
          </w:p>
        </w:tc>
      </w:tr>
      <w:tr w:rsidR="00413CB7" w:rsidRPr="00413CB7" w14:paraId="3F9A7BA7" w14:textId="77777777" w:rsidTr="005B36B0">
        <w:trPr>
          <w:trHeight w:val="20"/>
        </w:trPr>
        <w:tc>
          <w:tcPr>
            <w:tcW w:w="1756" w:type="pct"/>
            <w:noWrap/>
            <w:hideMark/>
          </w:tcPr>
          <w:p w14:paraId="495D50E5" w14:textId="77777777" w:rsidR="00413CB7" w:rsidRPr="00413CB7" w:rsidRDefault="00413CB7" w:rsidP="00413CB7">
            <w:pPr>
              <w:spacing w:after="0"/>
              <w:jc w:val="left"/>
              <w:rPr>
                <w:szCs w:val="20"/>
              </w:rPr>
            </w:pPr>
            <w:r w:rsidRPr="00413CB7">
              <w:rPr>
                <w:szCs w:val="20"/>
              </w:rPr>
              <w:t>Andrea Tunbridge</w:t>
            </w:r>
          </w:p>
        </w:tc>
        <w:tc>
          <w:tcPr>
            <w:tcW w:w="1597" w:type="pct"/>
            <w:noWrap/>
            <w:hideMark/>
          </w:tcPr>
          <w:p w14:paraId="1BF5423A" w14:textId="77777777"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14:paraId="2AFA672A" w14:textId="77777777" w:rsidR="00413CB7" w:rsidRPr="00413CB7" w:rsidRDefault="00413CB7" w:rsidP="00413CB7">
            <w:pPr>
              <w:spacing w:after="0"/>
              <w:ind w:right="113"/>
              <w:jc w:val="right"/>
              <w:rPr>
                <w:szCs w:val="20"/>
              </w:rPr>
            </w:pPr>
            <w:r w:rsidRPr="00413CB7">
              <w:rPr>
                <w:szCs w:val="20"/>
              </w:rPr>
              <w:t>103.98</w:t>
            </w:r>
          </w:p>
        </w:tc>
        <w:tc>
          <w:tcPr>
            <w:tcW w:w="770" w:type="pct"/>
            <w:noWrap/>
            <w:hideMark/>
          </w:tcPr>
          <w:p w14:paraId="635483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4BB639" w14:textId="77777777" w:rsidR="00413CB7" w:rsidRPr="00413CB7" w:rsidRDefault="00413CB7" w:rsidP="00413CB7">
            <w:pPr>
              <w:spacing w:after="0"/>
              <w:jc w:val="right"/>
              <w:rPr>
                <w:szCs w:val="20"/>
              </w:rPr>
            </w:pPr>
            <w:r w:rsidRPr="00413CB7">
              <w:rPr>
                <w:szCs w:val="20"/>
              </w:rPr>
              <w:t>5.6.2014</w:t>
            </w:r>
          </w:p>
        </w:tc>
      </w:tr>
      <w:tr w:rsidR="00413CB7" w:rsidRPr="00413CB7" w14:paraId="134279B6" w14:textId="77777777" w:rsidTr="005B36B0">
        <w:trPr>
          <w:trHeight w:val="20"/>
        </w:trPr>
        <w:tc>
          <w:tcPr>
            <w:tcW w:w="1756" w:type="pct"/>
            <w:noWrap/>
            <w:hideMark/>
          </w:tcPr>
          <w:p w14:paraId="2486926E" w14:textId="77777777" w:rsidR="00413CB7" w:rsidRPr="00413CB7" w:rsidRDefault="00413CB7" w:rsidP="00413CB7">
            <w:pPr>
              <w:spacing w:after="0"/>
              <w:jc w:val="left"/>
              <w:rPr>
                <w:szCs w:val="20"/>
              </w:rPr>
            </w:pPr>
            <w:r w:rsidRPr="00413CB7">
              <w:rPr>
                <w:szCs w:val="20"/>
              </w:rPr>
              <w:lastRenderedPageBreak/>
              <w:t>Andrea Wilksch</w:t>
            </w:r>
          </w:p>
        </w:tc>
        <w:tc>
          <w:tcPr>
            <w:tcW w:w="1597" w:type="pct"/>
            <w:noWrap/>
            <w:hideMark/>
          </w:tcPr>
          <w:p w14:paraId="59AC5ADA"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442655AE" w14:textId="77777777" w:rsidR="00413CB7" w:rsidRPr="00413CB7" w:rsidRDefault="00413CB7" w:rsidP="00413CB7">
            <w:pPr>
              <w:spacing w:after="0"/>
              <w:ind w:right="113"/>
              <w:jc w:val="right"/>
              <w:rPr>
                <w:szCs w:val="20"/>
              </w:rPr>
            </w:pPr>
            <w:r w:rsidRPr="00413CB7">
              <w:rPr>
                <w:szCs w:val="20"/>
              </w:rPr>
              <w:t>36.87</w:t>
            </w:r>
          </w:p>
        </w:tc>
        <w:tc>
          <w:tcPr>
            <w:tcW w:w="770" w:type="pct"/>
            <w:noWrap/>
            <w:hideMark/>
          </w:tcPr>
          <w:p w14:paraId="0DB1D1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AD9538" w14:textId="77777777" w:rsidR="00413CB7" w:rsidRPr="00413CB7" w:rsidRDefault="00413CB7" w:rsidP="00413CB7">
            <w:pPr>
              <w:spacing w:after="0"/>
              <w:jc w:val="right"/>
              <w:rPr>
                <w:szCs w:val="20"/>
              </w:rPr>
            </w:pPr>
            <w:r w:rsidRPr="00413CB7">
              <w:rPr>
                <w:szCs w:val="20"/>
              </w:rPr>
              <w:t>20.8.2013</w:t>
            </w:r>
          </w:p>
        </w:tc>
      </w:tr>
      <w:tr w:rsidR="00413CB7" w:rsidRPr="00413CB7" w14:paraId="5D277D6B" w14:textId="77777777" w:rsidTr="005B36B0">
        <w:trPr>
          <w:trHeight w:val="20"/>
        </w:trPr>
        <w:tc>
          <w:tcPr>
            <w:tcW w:w="1756" w:type="pct"/>
            <w:noWrap/>
            <w:hideMark/>
          </w:tcPr>
          <w:p w14:paraId="7843F209" w14:textId="77777777" w:rsidR="00413CB7" w:rsidRPr="00413CB7" w:rsidRDefault="00413CB7" w:rsidP="00413CB7">
            <w:pPr>
              <w:spacing w:after="0"/>
              <w:jc w:val="left"/>
              <w:rPr>
                <w:szCs w:val="20"/>
              </w:rPr>
            </w:pPr>
            <w:r w:rsidRPr="00413CB7">
              <w:rPr>
                <w:szCs w:val="20"/>
              </w:rPr>
              <w:t>Andres Quin</w:t>
            </w:r>
          </w:p>
        </w:tc>
        <w:tc>
          <w:tcPr>
            <w:tcW w:w="1597" w:type="pct"/>
            <w:noWrap/>
            <w:hideMark/>
          </w:tcPr>
          <w:p w14:paraId="61A948F1" w14:textId="77777777"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14:paraId="36602130" w14:textId="77777777" w:rsidR="00413CB7" w:rsidRPr="00413CB7" w:rsidRDefault="00413CB7" w:rsidP="00413CB7">
            <w:pPr>
              <w:spacing w:after="0"/>
              <w:ind w:right="113"/>
              <w:jc w:val="right"/>
              <w:rPr>
                <w:szCs w:val="20"/>
              </w:rPr>
            </w:pPr>
            <w:r w:rsidRPr="00413CB7">
              <w:rPr>
                <w:szCs w:val="20"/>
              </w:rPr>
              <w:t>54.90</w:t>
            </w:r>
          </w:p>
        </w:tc>
        <w:tc>
          <w:tcPr>
            <w:tcW w:w="770" w:type="pct"/>
            <w:noWrap/>
            <w:hideMark/>
          </w:tcPr>
          <w:p w14:paraId="20E60D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AFF3C4" w14:textId="77777777" w:rsidR="00413CB7" w:rsidRPr="00413CB7" w:rsidRDefault="00413CB7" w:rsidP="00413CB7">
            <w:pPr>
              <w:spacing w:after="0"/>
              <w:jc w:val="right"/>
              <w:rPr>
                <w:szCs w:val="20"/>
              </w:rPr>
            </w:pPr>
            <w:r w:rsidRPr="00413CB7">
              <w:rPr>
                <w:szCs w:val="20"/>
              </w:rPr>
              <w:t>5.12.2013</w:t>
            </w:r>
          </w:p>
        </w:tc>
      </w:tr>
      <w:tr w:rsidR="00413CB7" w:rsidRPr="00413CB7" w14:paraId="529833EA" w14:textId="77777777" w:rsidTr="005B36B0">
        <w:trPr>
          <w:trHeight w:val="20"/>
        </w:trPr>
        <w:tc>
          <w:tcPr>
            <w:tcW w:w="1756" w:type="pct"/>
            <w:noWrap/>
            <w:hideMark/>
          </w:tcPr>
          <w:p w14:paraId="4F035C32" w14:textId="77777777" w:rsidR="00413CB7" w:rsidRPr="00413CB7" w:rsidRDefault="00413CB7" w:rsidP="00413CB7">
            <w:pPr>
              <w:spacing w:after="0"/>
              <w:jc w:val="left"/>
              <w:rPr>
                <w:szCs w:val="20"/>
              </w:rPr>
            </w:pPr>
            <w:r w:rsidRPr="00413CB7">
              <w:rPr>
                <w:szCs w:val="20"/>
              </w:rPr>
              <w:t>Andrew Aardenburg</w:t>
            </w:r>
          </w:p>
        </w:tc>
        <w:tc>
          <w:tcPr>
            <w:tcW w:w="1597" w:type="pct"/>
            <w:noWrap/>
            <w:hideMark/>
          </w:tcPr>
          <w:p w14:paraId="4EF4BA56"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1D9D5CB8" w14:textId="77777777" w:rsidR="00413CB7" w:rsidRPr="00413CB7" w:rsidRDefault="00413CB7" w:rsidP="00413CB7">
            <w:pPr>
              <w:spacing w:after="0"/>
              <w:ind w:right="113"/>
              <w:jc w:val="right"/>
              <w:rPr>
                <w:szCs w:val="20"/>
              </w:rPr>
            </w:pPr>
            <w:r w:rsidRPr="00413CB7">
              <w:rPr>
                <w:szCs w:val="20"/>
              </w:rPr>
              <w:t>11.50</w:t>
            </w:r>
          </w:p>
        </w:tc>
        <w:tc>
          <w:tcPr>
            <w:tcW w:w="770" w:type="pct"/>
            <w:noWrap/>
            <w:hideMark/>
          </w:tcPr>
          <w:p w14:paraId="38FAD2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746D77" w14:textId="77777777" w:rsidR="00413CB7" w:rsidRPr="00413CB7" w:rsidRDefault="00413CB7" w:rsidP="00413CB7">
            <w:pPr>
              <w:spacing w:after="0"/>
              <w:jc w:val="right"/>
              <w:rPr>
                <w:szCs w:val="20"/>
              </w:rPr>
            </w:pPr>
            <w:r w:rsidRPr="00413CB7">
              <w:rPr>
                <w:szCs w:val="20"/>
              </w:rPr>
              <w:t>25.1.2014</w:t>
            </w:r>
          </w:p>
        </w:tc>
      </w:tr>
      <w:tr w:rsidR="00413CB7" w:rsidRPr="00413CB7" w14:paraId="6BCCC874" w14:textId="77777777" w:rsidTr="005B36B0">
        <w:trPr>
          <w:trHeight w:val="20"/>
        </w:trPr>
        <w:tc>
          <w:tcPr>
            <w:tcW w:w="1756" w:type="pct"/>
            <w:noWrap/>
            <w:hideMark/>
          </w:tcPr>
          <w:p w14:paraId="340C6F00" w14:textId="77777777" w:rsidR="00413CB7" w:rsidRPr="00413CB7" w:rsidRDefault="00413CB7" w:rsidP="00413CB7">
            <w:pPr>
              <w:spacing w:after="0"/>
              <w:jc w:val="left"/>
              <w:rPr>
                <w:szCs w:val="20"/>
              </w:rPr>
            </w:pPr>
            <w:r w:rsidRPr="00413CB7">
              <w:rPr>
                <w:szCs w:val="20"/>
              </w:rPr>
              <w:t>Andrew Angove</w:t>
            </w:r>
          </w:p>
        </w:tc>
        <w:tc>
          <w:tcPr>
            <w:tcW w:w="1597" w:type="pct"/>
            <w:noWrap/>
            <w:hideMark/>
          </w:tcPr>
          <w:p w14:paraId="5C0B286B"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331A6D69" w14:textId="77777777" w:rsidR="00413CB7" w:rsidRPr="00413CB7" w:rsidRDefault="00413CB7" w:rsidP="00413CB7">
            <w:pPr>
              <w:spacing w:after="0"/>
              <w:ind w:right="113"/>
              <w:jc w:val="right"/>
              <w:rPr>
                <w:szCs w:val="20"/>
              </w:rPr>
            </w:pPr>
            <w:r w:rsidRPr="00413CB7">
              <w:rPr>
                <w:szCs w:val="20"/>
              </w:rPr>
              <w:t>154.45</w:t>
            </w:r>
          </w:p>
        </w:tc>
        <w:tc>
          <w:tcPr>
            <w:tcW w:w="770" w:type="pct"/>
            <w:noWrap/>
            <w:hideMark/>
          </w:tcPr>
          <w:p w14:paraId="17E415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0B97D7" w14:textId="77777777" w:rsidR="00413CB7" w:rsidRPr="00413CB7" w:rsidRDefault="00413CB7" w:rsidP="00413CB7">
            <w:pPr>
              <w:spacing w:after="0"/>
              <w:jc w:val="right"/>
              <w:rPr>
                <w:szCs w:val="20"/>
              </w:rPr>
            </w:pPr>
            <w:r w:rsidRPr="00413CB7">
              <w:rPr>
                <w:szCs w:val="20"/>
              </w:rPr>
              <w:t>23.6.2014</w:t>
            </w:r>
          </w:p>
        </w:tc>
      </w:tr>
      <w:tr w:rsidR="00413CB7" w:rsidRPr="00413CB7" w14:paraId="63C8EBCE" w14:textId="77777777" w:rsidTr="005B36B0">
        <w:trPr>
          <w:trHeight w:val="20"/>
        </w:trPr>
        <w:tc>
          <w:tcPr>
            <w:tcW w:w="1756" w:type="pct"/>
            <w:noWrap/>
            <w:hideMark/>
          </w:tcPr>
          <w:p w14:paraId="2A32F092" w14:textId="77777777" w:rsidR="00413CB7" w:rsidRPr="00413CB7" w:rsidRDefault="00413CB7" w:rsidP="00413CB7">
            <w:pPr>
              <w:spacing w:after="0"/>
              <w:jc w:val="left"/>
              <w:rPr>
                <w:szCs w:val="20"/>
              </w:rPr>
            </w:pPr>
            <w:r w:rsidRPr="00413CB7">
              <w:rPr>
                <w:szCs w:val="20"/>
              </w:rPr>
              <w:t>Andrew B Prevett</w:t>
            </w:r>
          </w:p>
        </w:tc>
        <w:tc>
          <w:tcPr>
            <w:tcW w:w="1597" w:type="pct"/>
            <w:noWrap/>
            <w:hideMark/>
          </w:tcPr>
          <w:p w14:paraId="7F43D033"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67973973" w14:textId="77777777" w:rsidR="00413CB7" w:rsidRPr="00413CB7" w:rsidRDefault="00413CB7" w:rsidP="00413CB7">
            <w:pPr>
              <w:spacing w:after="0"/>
              <w:ind w:right="113"/>
              <w:jc w:val="right"/>
              <w:rPr>
                <w:szCs w:val="20"/>
              </w:rPr>
            </w:pPr>
            <w:r w:rsidRPr="00413CB7">
              <w:rPr>
                <w:szCs w:val="20"/>
              </w:rPr>
              <w:t>56.14</w:t>
            </w:r>
          </w:p>
        </w:tc>
        <w:tc>
          <w:tcPr>
            <w:tcW w:w="770" w:type="pct"/>
            <w:noWrap/>
            <w:hideMark/>
          </w:tcPr>
          <w:p w14:paraId="2F83D39C" w14:textId="77777777" w:rsidR="00413CB7" w:rsidRPr="00413CB7" w:rsidRDefault="00413CB7" w:rsidP="00413CB7">
            <w:pPr>
              <w:spacing w:after="0"/>
              <w:ind w:left="170"/>
              <w:jc w:val="left"/>
              <w:rPr>
                <w:szCs w:val="20"/>
              </w:rPr>
            </w:pPr>
            <w:r w:rsidRPr="00413CB7">
              <w:rPr>
                <w:szCs w:val="20"/>
              </w:rPr>
              <w:t>Refund 154475</w:t>
            </w:r>
          </w:p>
        </w:tc>
        <w:tc>
          <w:tcPr>
            <w:tcW w:w="453" w:type="pct"/>
            <w:noWrap/>
            <w:hideMark/>
          </w:tcPr>
          <w:p w14:paraId="6F59D18C" w14:textId="77777777" w:rsidR="00413CB7" w:rsidRPr="00413CB7" w:rsidRDefault="00413CB7" w:rsidP="00413CB7">
            <w:pPr>
              <w:spacing w:after="0"/>
              <w:jc w:val="right"/>
              <w:rPr>
                <w:szCs w:val="20"/>
              </w:rPr>
            </w:pPr>
            <w:r w:rsidRPr="00413CB7">
              <w:rPr>
                <w:szCs w:val="20"/>
              </w:rPr>
              <w:t>21.2.2013</w:t>
            </w:r>
          </w:p>
        </w:tc>
      </w:tr>
      <w:tr w:rsidR="00413CB7" w:rsidRPr="00413CB7" w14:paraId="3808E654" w14:textId="77777777" w:rsidTr="005B36B0">
        <w:trPr>
          <w:trHeight w:val="20"/>
        </w:trPr>
        <w:tc>
          <w:tcPr>
            <w:tcW w:w="1756" w:type="pct"/>
            <w:noWrap/>
            <w:hideMark/>
          </w:tcPr>
          <w:p w14:paraId="2E0B3918" w14:textId="77777777" w:rsidR="00413CB7" w:rsidRPr="00413CB7" w:rsidRDefault="00413CB7" w:rsidP="00413CB7">
            <w:pPr>
              <w:spacing w:after="0"/>
              <w:jc w:val="left"/>
              <w:rPr>
                <w:szCs w:val="20"/>
              </w:rPr>
            </w:pPr>
            <w:r w:rsidRPr="00413CB7">
              <w:rPr>
                <w:szCs w:val="20"/>
              </w:rPr>
              <w:t>Andrew Baker</w:t>
            </w:r>
          </w:p>
        </w:tc>
        <w:tc>
          <w:tcPr>
            <w:tcW w:w="1597" w:type="pct"/>
            <w:noWrap/>
            <w:hideMark/>
          </w:tcPr>
          <w:p w14:paraId="7F9A1FD6"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56C457F1" w14:textId="77777777" w:rsidR="00413CB7" w:rsidRPr="00413CB7" w:rsidRDefault="00413CB7" w:rsidP="00413CB7">
            <w:pPr>
              <w:spacing w:after="0"/>
              <w:ind w:right="113"/>
              <w:jc w:val="right"/>
              <w:rPr>
                <w:szCs w:val="20"/>
              </w:rPr>
            </w:pPr>
            <w:r w:rsidRPr="00413CB7">
              <w:rPr>
                <w:szCs w:val="20"/>
              </w:rPr>
              <w:t>276.31</w:t>
            </w:r>
          </w:p>
        </w:tc>
        <w:tc>
          <w:tcPr>
            <w:tcW w:w="770" w:type="pct"/>
            <w:noWrap/>
            <w:hideMark/>
          </w:tcPr>
          <w:p w14:paraId="456E94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435461" w14:textId="77777777" w:rsidR="00413CB7" w:rsidRPr="00413CB7" w:rsidRDefault="00413CB7" w:rsidP="00413CB7">
            <w:pPr>
              <w:spacing w:after="0"/>
              <w:jc w:val="right"/>
              <w:rPr>
                <w:szCs w:val="20"/>
              </w:rPr>
            </w:pPr>
            <w:r w:rsidRPr="00413CB7">
              <w:rPr>
                <w:szCs w:val="20"/>
              </w:rPr>
              <w:t>13.11.2013</w:t>
            </w:r>
          </w:p>
        </w:tc>
      </w:tr>
      <w:tr w:rsidR="00413CB7" w:rsidRPr="00413CB7" w14:paraId="0F0657A8" w14:textId="77777777" w:rsidTr="005B36B0">
        <w:trPr>
          <w:trHeight w:val="20"/>
        </w:trPr>
        <w:tc>
          <w:tcPr>
            <w:tcW w:w="1756" w:type="pct"/>
            <w:noWrap/>
            <w:hideMark/>
          </w:tcPr>
          <w:p w14:paraId="4878FD3B" w14:textId="77777777" w:rsidR="00413CB7" w:rsidRPr="00413CB7" w:rsidRDefault="00413CB7" w:rsidP="00413CB7">
            <w:pPr>
              <w:spacing w:after="0"/>
              <w:jc w:val="left"/>
              <w:rPr>
                <w:szCs w:val="20"/>
              </w:rPr>
            </w:pPr>
            <w:r w:rsidRPr="00413CB7">
              <w:rPr>
                <w:szCs w:val="20"/>
              </w:rPr>
              <w:t>Andrew Balding</w:t>
            </w:r>
          </w:p>
        </w:tc>
        <w:tc>
          <w:tcPr>
            <w:tcW w:w="1597" w:type="pct"/>
            <w:noWrap/>
            <w:hideMark/>
          </w:tcPr>
          <w:p w14:paraId="64979CAB"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27623CF7"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7EC998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E5F575" w14:textId="77777777" w:rsidR="00413CB7" w:rsidRPr="00413CB7" w:rsidRDefault="00413CB7" w:rsidP="00413CB7">
            <w:pPr>
              <w:spacing w:after="0"/>
              <w:jc w:val="right"/>
              <w:rPr>
                <w:szCs w:val="20"/>
              </w:rPr>
            </w:pPr>
            <w:r w:rsidRPr="00413CB7">
              <w:rPr>
                <w:szCs w:val="20"/>
              </w:rPr>
              <w:t>27.2.2013</w:t>
            </w:r>
          </w:p>
        </w:tc>
      </w:tr>
      <w:tr w:rsidR="00413CB7" w:rsidRPr="00413CB7" w14:paraId="6698D6E7" w14:textId="77777777" w:rsidTr="005B36B0">
        <w:trPr>
          <w:trHeight w:val="20"/>
        </w:trPr>
        <w:tc>
          <w:tcPr>
            <w:tcW w:w="1756" w:type="pct"/>
            <w:noWrap/>
            <w:hideMark/>
          </w:tcPr>
          <w:p w14:paraId="015D8CD2" w14:textId="77777777" w:rsidR="00413CB7" w:rsidRPr="00413CB7" w:rsidRDefault="00413CB7" w:rsidP="00413CB7">
            <w:pPr>
              <w:spacing w:after="0"/>
              <w:jc w:val="left"/>
              <w:rPr>
                <w:szCs w:val="20"/>
              </w:rPr>
            </w:pPr>
            <w:r w:rsidRPr="00413CB7">
              <w:rPr>
                <w:szCs w:val="20"/>
              </w:rPr>
              <w:t>Andrew Brown</w:t>
            </w:r>
          </w:p>
        </w:tc>
        <w:tc>
          <w:tcPr>
            <w:tcW w:w="1597" w:type="pct"/>
            <w:noWrap/>
            <w:hideMark/>
          </w:tcPr>
          <w:p w14:paraId="7CEFFE05"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1DF10CB1" w14:textId="77777777" w:rsidR="00413CB7" w:rsidRPr="00413CB7" w:rsidRDefault="00413CB7" w:rsidP="00413CB7">
            <w:pPr>
              <w:spacing w:after="0"/>
              <w:ind w:right="113"/>
              <w:jc w:val="right"/>
              <w:rPr>
                <w:szCs w:val="20"/>
              </w:rPr>
            </w:pPr>
            <w:r w:rsidRPr="00413CB7">
              <w:rPr>
                <w:szCs w:val="20"/>
              </w:rPr>
              <w:t>16.27</w:t>
            </w:r>
          </w:p>
        </w:tc>
        <w:tc>
          <w:tcPr>
            <w:tcW w:w="770" w:type="pct"/>
            <w:noWrap/>
            <w:hideMark/>
          </w:tcPr>
          <w:p w14:paraId="43809F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747427" w14:textId="77777777" w:rsidR="00413CB7" w:rsidRPr="00413CB7" w:rsidRDefault="00413CB7" w:rsidP="00413CB7">
            <w:pPr>
              <w:spacing w:after="0"/>
              <w:jc w:val="right"/>
              <w:rPr>
                <w:szCs w:val="20"/>
              </w:rPr>
            </w:pPr>
            <w:r w:rsidRPr="00413CB7">
              <w:rPr>
                <w:szCs w:val="20"/>
              </w:rPr>
              <w:t>21.10.2014</w:t>
            </w:r>
          </w:p>
        </w:tc>
      </w:tr>
      <w:tr w:rsidR="00413CB7" w:rsidRPr="00413CB7" w14:paraId="6AA4904B" w14:textId="77777777" w:rsidTr="005B36B0">
        <w:trPr>
          <w:trHeight w:val="20"/>
        </w:trPr>
        <w:tc>
          <w:tcPr>
            <w:tcW w:w="1756" w:type="pct"/>
            <w:noWrap/>
            <w:hideMark/>
          </w:tcPr>
          <w:p w14:paraId="10795ADA" w14:textId="77777777" w:rsidR="00413CB7" w:rsidRPr="00413CB7" w:rsidRDefault="00413CB7" w:rsidP="00413CB7">
            <w:pPr>
              <w:spacing w:after="0"/>
              <w:jc w:val="left"/>
              <w:rPr>
                <w:szCs w:val="20"/>
              </w:rPr>
            </w:pPr>
            <w:r w:rsidRPr="00413CB7">
              <w:rPr>
                <w:szCs w:val="20"/>
              </w:rPr>
              <w:t>Andrew Butt</w:t>
            </w:r>
          </w:p>
        </w:tc>
        <w:tc>
          <w:tcPr>
            <w:tcW w:w="1597" w:type="pct"/>
            <w:noWrap/>
            <w:hideMark/>
          </w:tcPr>
          <w:p w14:paraId="1A9F0522"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6194BC12"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21FFEC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2AAFBB" w14:textId="77777777" w:rsidR="00413CB7" w:rsidRPr="00413CB7" w:rsidRDefault="00413CB7" w:rsidP="00413CB7">
            <w:pPr>
              <w:spacing w:after="0"/>
              <w:jc w:val="right"/>
              <w:rPr>
                <w:szCs w:val="20"/>
              </w:rPr>
            </w:pPr>
            <w:r w:rsidRPr="00413CB7">
              <w:rPr>
                <w:szCs w:val="20"/>
              </w:rPr>
              <w:t>21.2.2013</w:t>
            </w:r>
          </w:p>
        </w:tc>
      </w:tr>
      <w:tr w:rsidR="00413CB7" w:rsidRPr="00413CB7" w14:paraId="52571D58" w14:textId="77777777" w:rsidTr="005B36B0">
        <w:trPr>
          <w:trHeight w:val="20"/>
        </w:trPr>
        <w:tc>
          <w:tcPr>
            <w:tcW w:w="1756" w:type="pct"/>
            <w:noWrap/>
            <w:hideMark/>
          </w:tcPr>
          <w:p w14:paraId="464074B9" w14:textId="77777777" w:rsidR="00413CB7" w:rsidRPr="00413CB7" w:rsidRDefault="00413CB7" w:rsidP="00413CB7">
            <w:pPr>
              <w:spacing w:after="0"/>
              <w:jc w:val="left"/>
              <w:rPr>
                <w:szCs w:val="20"/>
              </w:rPr>
            </w:pPr>
            <w:r w:rsidRPr="00413CB7">
              <w:rPr>
                <w:szCs w:val="20"/>
              </w:rPr>
              <w:t>Andrew C Richardson</w:t>
            </w:r>
          </w:p>
        </w:tc>
        <w:tc>
          <w:tcPr>
            <w:tcW w:w="1597" w:type="pct"/>
            <w:noWrap/>
            <w:hideMark/>
          </w:tcPr>
          <w:p w14:paraId="31CAB121"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47FA033F" w14:textId="77777777" w:rsidR="00413CB7" w:rsidRPr="00413CB7" w:rsidRDefault="00413CB7" w:rsidP="00413CB7">
            <w:pPr>
              <w:spacing w:after="0"/>
              <w:ind w:right="113"/>
              <w:jc w:val="right"/>
              <w:rPr>
                <w:szCs w:val="20"/>
              </w:rPr>
            </w:pPr>
            <w:r w:rsidRPr="00413CB7">
              <w:rPr>
                <w:szCs w:val="20"/>
              </w:rPr>
              <w:t>29.62</w:t>
            </w:r>
          </w:p>
        </w:tc>
        <w:tc>
          <w:tcPr>
            <w:tcW w:w="770" w:type="pct"/>
            <w:noWrap/>
            <w:hideMark/>
          </w:tcPr>
          <w:p w14:paraId="5D5B73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7B6ED2" w14:textId="77777777" w:rsidR="00413CB7" w:rsidRPr="00413CB7" w:rsidRDefault="00413CB7" w:rsidP="00413CB7">
            <w:pPr>
              <w:spacing w:after="0"/>
              <w:jc w:val="right"/>
              <w:rPr>
                <w:szCs w:val="20"/>
              </w:rPr>
            </w:pPr>
            <w:r w:rsidRPr="00413CB7">
              <w:rPr>
                <w:szCs w:val="20"/>
              </w:rPr>
              <w:t>28.4.2014</w:t>
            </w:r>
          </w:p>
        </w:tc>
      </w:tr>
      <w:tr w:rsidR="00413CB7" w:rsidRPr="00413CB7" w14:paraId="53AF5592" w14:textId="77777777" w:rsidTr="005B36B0">
        <w:trPr>
          <w:trHeight w:val="20"/>
        </w:trPr>
        <w:tc>
          <w:tcPr>
            <w:tcW w:w="1756" w:type="pct"/>
            <w:noWrap/>
            <w:hideMark/>
          </w:tcPr>
          <w:p w14:paraId="730D9581" w14:textId="77777777" w:rsidR="00413CB7" w:rsidRPr="00413CB7" w:rsidRDefault="00413CB7" w:rsidP="00413CB7">
            <w:pPr>
              <w:spacing w:after="0"/>
              <w:jc w:val="left"/>
              <w:rPr>
                <w:szCs w:val="20"/>
              </w:rPr>
            </w:pPr>
            <w:r w:rsidRPr="00413CB7">
              <w:rPr>
                <w:szCs w:val="20"/>
              </w:rPr>
              <w:t>Andrew Christopoulos</w:t>
            </w:r>
          </w:p>
        </w:tc>
        <w:tc>
          <w:tcPr>
            <w:tcW w:w="1597" w:type="pct"/>
            <w:noWrap/>
            <w:hideMark/>
          </w:tcPr>
          <w:p w14:paraId="6B2D5C37" w14:textId="77777777" w:rsidR="00413CB7" w:rsidRPr="00413CB7" w:rsidRDefault="00413CB7" w:rsidP="00413CB7">
            <w:pPr>
              <w:spacing w:after="0"/>
              <w:ind w:left="113"/>
              <w:jc w:val="left"/>
              <w:rPr>
                <w:szCs w:val="20"/>
              </w:rPr>
            </w:pPr>
            <w:r w:rsidRPr="00413CB7">
              <w:rPr>
                <w:szCs w:val="20"/>
              </w:rPr>
              <w:t>CHELTENHAM 5014</w:t>
            </w:r>
          </w:p>
        </w:tc>
        <w:tc>
          <w:tcPr>
            <w:tcW w:w="424" w:type="pct"/>
            <w:noWrap/>
            <w:hideMark/>
          </w:tcPr>
          <w:p w14:paraId="4637889D" w14:textId="77777777" w:rsidR="00413CB7" w:rsidRPr="00413CB7" w:rsidRDefault="00413CB7" w:rsidP="00413CB7">
            <w:pPr>
              <w:spacing w:after="0"/>
              <w:ind w:right="113"/>
              <w:jc w:val="right"/>
              <w:rPr>
                <w:szCs w:val="20"/>
              </w:rPr>
            </w:pPr>
            <w:r w:rsidRPr="00413CB7">
              <w:rPr>
                <w:szCs w:val="20"/>
              </w:rPr>
              <w:t>175.09</w:t>
            </w:r>
          </w:p>
        </w:tc>
        <w:tc>
          <w:tcPr>
            <w:tcW w:w="770" w:type="pct"/>
            <w:noWrap/>
            <w:hideMark/>
          </w:tcPr>
          <w:p w14:paraId="5B80D8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086FA0" w14:textId="77777777" w:rsidR="00413CB7" w:rsidRPr="00413CB7" w:rsidRDefault="00413CB7" w:rsidP="00413CB7">
            <w:pPr>
              <w:spacing w:after="0"/>
              <w:jc w:val="right"/>
              <w:rPr>
                <w:szCs w:val="20"/>
              </w:rPr>
            </w:pPr>
            <w:r w:rsidRPr="00413CB7">
              <w:rPr>
                <w:szCs w:val="20"/>
              </w:rPr>
              <w:t>8.7.2014</w:t>
            </w:r>
          </w:p>
        </w:tc>
      </w:tr>
      <w:tr w:rsidR="00413CB7" w:rsidRPr="00413CB7" w14:paraId="0EC06917" w14:textId="77777777" w:rsidTr="005B36B0">
        <w:trPr>
          <w:trHeight w:val="20"/>
        </w:trPr>
        <w:tc>
          <w:tcPr>
            <w:tcW w:w="1756" w:type="pct"/>
            <w:noWrap/>
            <w:hideMark/>
          </w:tcPr>
          <w:p w14:paraId="0872930A" w14:textId="77777777" w:rsidR="00413CB7" w:rsidRPr="00413CB7" w:rsidRDefault="00413CB7" w:rsidP="00413CB7">
            <w:pPr>
              <w:spacing w:after="0"/>
              <w:jc w:val="left"/>
              <w:rPr>
                <w:szCs w:val="20"/>
              </w:rPr>
            </w:pPr>
            <w:r w:rsidRPr="00413CB7">
              <w:rPr>
                <w:szCs w:val="20"/>
              </w:rPr>
              <w:t>Andrew Clark</w:t>
            </w:r>
          </w:p>
        </w:tc>
        <w:tc>
          <w:tcPr>
            <w:tcW w:w="1597" w:type="pct"/>
            <w:noWrap/>
            <w:hideMark/>
          </w:tcPr>
          <w:p w14:paraId="2E7FA7AC" w14:textId="77777777" w:rsidR="00413CB7" w:rsidRPr="00413CB7" w:rsidRDefault="00413CB7" w:rsidP="00413CB7">
            <w:pPr>
              <w:spacing w:after="0"/>
              <w:ind w:left="113"/>
              <w:jc w:val="left"/>
              <w:rPr>
                <w:szCs w:val="20"/>
              </w:rPr>
            </w:pPr>
            <w:r w:rsidRPr="00413CB7">
              <w:rPr>
                <w:szCs w:val="20"/>
              </w:rPr>
              <w:t>WALLAROO MINES, SA 5554</w:t>
            </w:r>
          </w:p>
        </w:tc>
        <w:tc>
          <w:tcPr>
            <w:tcW w:w="424" w:type="pct"/>
            <w:noWrap/>
            <w:hideMark/>
          </w:tcPr>
          <w:p w14:paraId="72503E6F" w14:textId="77777777" w:rsidR="00413CB7" w:rsidRPr="00413CB7" w:rsidRDefault="00413CB7" w:rsidP="00413CB7">
            <w:pPr>
              <w:spacing w:after="0"/>
              <w:ind w:right="113"/>
              <w:jc w:val="right"/>
              <w:rPr>
                <w:szCs w:val="20"/>
              </w:rPr>
            </w:pPr>
            <w:r w:rsidRPr="00413CB7">
              <w:rPr>
                <w:szCs w:val="20"/>
              </w:rPr>
              <w:t>238.43</w:t>
            </w:r>
          </w:p>
        </w:tc>
        <w:tc>
          <w:tcPr>
            <w:tcW w:w="770" w:type="pct"/>
            <w:noWrap/>
            <w:hideMark/>
          </w:tcPr>
          <w:p w14:paraId="0B7817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19D300" w14:textId="77777777" w:rsidR="00413CB7" w:rsidRPr="00413CB7" w:rsidRDefault="00413CB7" w:rsidP="00413CB7">
            <w:pPr>
              <w:spacing w:after="0"/>
              <w:jc w:val="right"/>
              <w:rPr>
                <w:szCs w:val="20"/>
              </w:rPr>
            </w:pPr>
            <w:r w:rsidRPr="00413CB7">
              <w:rPr>
                <w:szCs w:val="20"/>
              </w:rPr>
              <w:t>23.5.2014</w:t>
            </w:r>
          </w:p>
        </w:tc>
      </w:tr>
      <w:tr w:rsidR="00413CB7" w:rsidRPr="00413CB7" w14:paraId="604F5C47" w14:textId="77777777" w:rsidTr="005B36B0">
        <w:trPr>
          <w:trHeight w:val="20"/>
        </w:trPr>
        <w:tc>
          <w:tcPr>
            <w:tcW w:w="1756" w:type="pct"/>
            <w:noWrap/>
            <w:hideMark/>
          </w:tcPr>
          <w:p w14:paraId="068C52C7" w14:textId="77777777" w:rsidR="00413CB7" w:rsidRPr="00413CB7" w:rsidRDefault="00413CB7" w:rsidP="00413CB7">
            <w:pPr>
              <w:spacing w:after="0"/>
              <w:jc w:val="left"/>
              <w:rPr>
                <w:szCs w:val="20"/>
              </w:rPr>
            </w:pPr>
            <w:r w:rsidRPr="00413CB7">
              <w:rPr>
                <w:szCs w:val="20"/>
              </w:rPr>
              <w:t>Andrew Debono</w:t>
            </w:r>
          </w:p>
        </w:tc>
        <w:tc>
          <w:tcPr>
            <w:tcW w:w="1597" w:type="pct"/>
            <w:noWrap/>
            <w:hideMark/>
          </w:tcPr>
          <w:p w14:paraId="50505157"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344D6786" w14:textId="77777777" w:rsidR="00413CB7" w:rsidRPr="00413CB7" w:rsidRDefault="00413CB7" w:rsidP="00413CB7">
            <w:pPr>
              <w:spacing w:after="0"/>
              <w:ind w:right="113"/>
              <w:jc w:val="right"/>
              <w:rPr>
                <w:szCs w:val="20"/>
              </w:rPr>
            </w:pPr>
            <w:r w:rsidRPr="00413CB7">
              <w:rPr>
                <w:szCs w:val="20"/>
              </w:rPr>
              <w:t>104.67</w:t>
            </w:r>
          </w:p>
        </w:tc>
        <w:tc>
          <w:tcPr>
            <w:tcW w:w="770" w:type="pct"/>
            <w:noWrap/>
            <w:hideMark/>
          </w:tcPr>
          <w:p w14:paraId="18894F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B246B4" w14:textId="77777777" w:rsidR="00413CB7" w:rsidRPr="00413CB7" w:rsidRDefault="00413CB7" w:rsidP="00413CB7">
            <w:pPr>
              <w:spacing w:after="0"/>
              <w:jc w:val="right"/>
              <w:rPr>
                <w:szCs w:val="20"/>
              </w:rPr>
            </w:pPr>
            <w:r w:rsidRPr="00413CB7">
              <w:rPr>
                <w:szCs w:val="20"/>
              </w:rPr>
              <w:t>9.11.2013</w:t>
            </w:r>
          </w:p>
        </w:tc>
      </w:tr>
      <w:tr w:rsidR="00413CB7" w:rsidRPr="00413CB7" w14:paraId="707A4EC3" w14:textId="77777777" w:rsidTr="005B36B0">
        <w:trPr>
          <w:trHeight w:val="20"/>
        </w:trPr>
        <w:tc>
          <w:tcPr>
            <w:tcW w:w="1756" w:type="pct"/>
            <w:noWrap/>
            <w:hideMark/>
          </w:tcPr>
          <w:p w14:paraId="5F93F76B" w14:textId="77777777" w:rsidR="00413CB7" w:rsidRPr="00413CB7" w:rsidRDefault="00413CB7" w:rsidP="00413CB7">
            <w:pPr>
              <w:spacing w:after="0"/>
              <w:jc w:val="left"/>
              <w:rPr>
                <w:szCs w:val="20"/>
              </w:rPr>
            </w:pPr>
            <w:r w:rsidRPr="00413CB7">
              <w:rPr>
                <w:szCs w:val="20"/>
              </w:rPr>
              <w:t>Andrew Doyle</w:t>
            </w:r>
          </w:p>
        </w:tc>
        <w:tc>
          <w:tcPr>
            <w:tcW w:w="1597" w:type="pct"/>
            <w:noWrap/>
            <w:hideMark/>
          </w:tcPr>
          <w:p w14:paraId="4A87A5BA" w14:textId="77777777" w:rsidR="00413CB7" w:rsidRPr="00413CB7" w:rsidRDefault="00413CB7" w:rsidP="00413CB7">
            <w:pPr>
              <w:spacing w:after="0"/>
              <w:ind w:left="113"/>
              <w:jc w:val="left"/>
              <w:rPr>
                <w:szCs w:val="20"/>
              </w:rPr>
            </w:pPr>
            <w:r w:rsidRPr="00413CB7">
              <w:rPr>
                <w:szCs w:val="20"/>
              </w:rPr>
              <w:t>HILTON, SA 5033</w:t>
            </w:r>
          </w:p>
        </w:tc>
        <w:tc>
          <w:tcPr>
            <w:tcW w:w="424" w:type="pct"/>
            <w:noWrap/>
            <w:hideMark/>
          </w:tcPr>
          <w:p w14:paraId="50EDB2F3"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49F701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F105DA" w14:textId="77777777" w:rsidR="00413CB7" w:rsidRPr="00413CB7" w:rsidRDefault="00413CB7" w:rsidP="00413CB7">
            <w:pPr>
              <w:spacing w:after="0"/>
              <w:jc w:val="right"/>
              <w:rPr>
                <w:szCs w:val="20"/>
              </w:rPr>
            </w:pPr>
            <w:r w:rsidRPr="00413CB7">
              <w:rPr>
                <w:szCs w:val="20"/>
              </w:rPr>
              <w:t>11.2.2013</w:t>
            </w:r>
          </w:p>
        </w:tc>
      </w:tr>
      <w:tr w:rsidR="00413CB7" w:rsidRPr="00413CB7" w14:paraId="501DC783" w14:textId="77777777" w:rsidTr="005B36B0">
        <w:trPr>
          <w:trHeight w:val="20"/>
        </w:trPr>
        <w:tc>
          <w:tcPr>
            <w:tcW w:w="1756" w:type="pct"/>
            <w:noWrap/>
            <w:hideMark/>
          </w:tcPr>
          <w:p w14:paraId="1F2C957D" w14:textId="77777777" w:rsidR="00413CB7" w:rsidRPr="00413CB7" w:rsidRDefault="00413CB7" w:rsidP="00413CB7">
            <w:pPr>
              <w:spacing w:after="0"/>
              <w:jc w:val="left"/>
              <w:rPr>
                <w:szCs w:val="20"/>
              </w:rPr>
            </w:pPr>
            <w:r w:rsidRPr="00413CB7">
              <w:rPr>
                <w:szCs w:val="20"/>
              </w:rPr>
              <w:t>Andrew Fermor</w:t>
            </w:r>
          </w:p>
        </w:tc>
        <w:tc>
          <w:tcPr>
            <w:tcW w:w="1597" w:type="pct"/>
            <w:noWrap/>
            <w:hideMark/>
          </w:tcPr>
          <w:p w14:paraId="0C6F9FA0" w14:textId="77777777"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14:paraId="314B6DFB"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35C6FA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772D9E" w14:textId="77777777" w:rsidR="00413CB7" w:rsidRPr="00413CB7" w:rsidRDefault="00413CB7" w:rsidP="00413CB7">
            <w:pPr>
              <w:spacing w:after="0"/>
              <w:jc w:val="right"/>
              <w:rPr>
                <w:szCs w:val="20"/>
              </w:rPr>
            </w:pPr>
            <w:r w:rsidRPr="00413CB7">
              <w:rPr>
                <w:szCs w:val="20"/>
              </w:rPr>
              <w:t>4.7.2013</w:t>
            </w:r>
          </w:p>
        </w:tc>
      </w:tr>
      <w:tr w:rsidR="00413CB7" w:rsidRPr="00413CB7" w14:paraId="37E0CB3C" w14:textId="77777777" w:rsidTr="005B36B0">
        <w:trPr>
          <w:trHeight w:val="20"/>
        </w:trPr>
        <w:tc>
          <w:tcPr>
            <w:tcW w:w="1756" w:type="pct"/>
            <w:noWrap/>
            <w:hideMark/>
          </w:tcPr>
          <w:p w14:paraId="217BC083" w14:textId="77777777" w:rsidR="00413CB7" w:rsidRPr="00413CB7" w:rsidRDefault="00413CB7" w:rsidP="00413CB7">
            <w:pPr>
              <w:spacing w:after="0"/>
              <w:jc w:val="left"/>
              <w:rPr>
                <w:szCs w:val="20"/>
              </w:rPr>
            </w:pPr>
            <w:r w:rsidRPr="00413CB7">
              <w:rPr>
                <w:szCs w:val="20"/>
              </w:rPr>
              <w:t>Andrew Harrison</w:t>
            </w:r>
          </w:p>
        </w:tc>
        <w:tc>
          <w:tcPr>
            <w:tcW w:w="1597" w:type="pct"/>
            <w:noWrap/>
            <w:hideMark/>
          </w:tcPr>
          <w:p w14:paraId="239525DA"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2BD9E1E1" w14:textId="77777777" w:rsidR="00413CB7" w:rsidRPr="00413CB7" w:rsidRDefault="00413CB7" w:rsidP="00413CB7">
            <w:pPr>
              <w:spacing w:after="0"/>
              <w:ind w:right="113"/>
              <w:jc w:val="right"/>
              <w:rPr>
                <w:szCs w:val="20"/>
              </w:rPr>
            </w:pPr>
            <w:r w:rsidRPr="00413CB7">
              <w:rPr>
                <w:szCs w:val="20"/>
              </w:rPr>
              <w:t>15.80</w:t>
            </w:r>
          </w:p>
        </w:tc>
        <w:tc>
          <w:tcPr>
            <w:tcW w:w="770" w:type="pct"/>
            <w:noWrap/>
            <w:hideMark/>
          </w:tcPr>
          <w:p w14:paraId="60BB4B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551A5B" w14:textId="77777777" w:rsidR="00413CB7" w:rsidRPr="00413CB7" w:rsidRDefault="00413CB7" w:rsidP="00413CB7">
            <w:pPr>
              <w:spacing w:after="0"/>
              <w:jc w:val="right"/>
              <w:rPr>
                <w:szCs w:val="20"/>
              </w:rPr>
            </w:pPr>
            <w:r w:rsidRPr="00413CB7">
              <w:rPr>
                <w:szCs w:val="20"/>
              </w:rPr>
              <w:t>15.12.2014</w:t>
            </w:r>
          </w:p>
        </w:tc>
      </w:tr>
      <w:tr w:rsidR="00413CB7" w:rsidRPr="00413CB7" w14:paraId="6DCDF32F" w14:textId="77777777" w:rsidTr="005B36B0">
        <w:trPr>
          <w:trHeight w:val="20"/>
        </w:trPr>
        <w:tc>
          <w:tcPr>
            <w:tcW w:w="1756" w:type="pct"/>
            <w:noWrap/>
            <w:hideMark/>
          </w:tcPr>
          <w:p w14:paraId="45E17CC9" w14:textId="77777777" w:rsidR="00413CB7" w:rsidRPr="00413CB7" w:rsidRDefault="00413CB7" w:rsidP="00413CB7">
            <w:pPr>
              <w:spacing w:after="0"/>
              <w:jc w:val="left"/>
              <w:rPr>
                <w:szCs w:val="20"/>
              </w:rPr>
            </w:pPr>
            <w:r w:rsidRPr="00413CB7">
              <w:rPr>
                <w:szCs w:val="20"/>
              </w:rPr>
              <w:t>Andrew John Etherington</w:t>
            </w:r>
          </w:p>
        </w:tc>
        <w:tc>
          <w:tcPr>
            <w:tcW w:w="1597" w:type="pct"/>
            <w:noWrap/>
            <w:hideMark/>
          </w:tcPr>
          <w:p w14:paraId="767D0980"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35E27594"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4BC56E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39A077" w14:textId="77777777" w:rsidR="00413CB7" w:rsidRPr="00413CB7" w:rsidRDefault="00413CB7" w:rsidP="00413CB7">
            <w:pPr>
              <w:spacing w:after="0"/>
              <w:jc w:val="right"/>
              <w:rPr>
                <w:szCs w:val="20"/>
              </w:rPr>
            </w:pPr>
            <w:r w:rsidRPr="00413CB7">
              <w:rPr>
                <w:szCs w:val="20"/>
              </w:rPr>
              <w:t>18.3.2013</w:t>
            </w:r>
          </w:p>
        </w:tc>
      </w:tr>
      <w:tr w:rsidR="00413CB7" w:rsidRPr="00413CB7" w14:paraId="15A0A59A" w14:textId="77777777" w:rsidTr="005B36B0">
        <w:trPr>
          <w:trHeight w:val="20"/>
        </w:trPr>
        <w:tc>
          <w:tcPr>
            <w:tcW w:w="1756" w:type="pct"/>
            <w:noWrap/>
            <w:hideMark/>
          </w:tcPr>
          <w:p w14:paraId="10F738F4" w14:textId="77777777" w:rsidR="00413CB7" w:rsidRPr="00413CB7" w:rsidRDefault="00413CB7" w:rsidP="00413CB7">
            <w:pPr>
              <w:spacing w:after="0"/>
              <w:jc w:val="left"/>
              <w:rPr>
                <w:szCs w:val="20"/>
              </w:rPr>
            </w:pPr>
            <w:r w:rsidRPr="00413CB7">
              <w:rPr>
                <w:szCs w:val="20"/>
              </w:rPr>
              <w:t>Andrew John Playle</w:t>
            </w:r>
          </w:p>
        </w:tc>
        <w:tc>
          <w:tcPr>
            <w:tcW w:w="1597" w:type="pct"/>
            <w:noWrap/>
            <w:hideMark/>
          </w:tcPr>
          <w:p w14:paraId="7750AB40" w14:textId="77777777"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14:paraId="6CC6A272"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1B52D4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A90138" w14:textId="77777777" w:rsidR="00413CB7" w:rsidRPr="00413CB7" w:rsidRDefault="00413CB7" w:rsidP="00413CB7">
            <w:pPr>
              <w:spacing w:after="0"/>
              <w:jc w:val="right"/>
              <w:rPr>
                <w:szCs w:val="20"/>
              </w:rPr>
            </w:pPr>
            <w:r w:rsidRPr="00413CB7">
              <w:rPr>
                <w:szCs w:val="20"/>
              </w:rPr>
              <w:t>25.4.2013</w:t>
            </w:r>
          </w:p>
        </w:tc>
      </w:tr>
      <w:tr w:rsidR="00413CB7" w:rsidRPr="00413CB7" w14:paraId="1C8E1F33" w14:textId="77777777" w:rsidTr="005B36B0">
        <w:trPr>
          <w:trHeight w:val="20"/>
        </w:trPr>
        <w:tc>
          <w:tcPr>
            <w:tcW w:w="1756" w:type="pct"/>
            <w:noWrap/>
            <w:hideMark/>
          </w:tcPr>
          <w:p w14:paraId="4EFDB9C5" w14:textId="77777777" w:rsidR="00413CB7" w:rsidRPr="00413CB7" w:rsidRDefault="00413CB7" w:rsidP="00413CB7">
            <w:pPr>
              <w:spacing w:after="0"/>
              <w:jc w:val="left"/>
              <w:rPr>
                <w:szCs w:val="20"/>
              </w:rPr>
            </w:pPr>
            <w:r w:rsidRPr="00413CB7">
              <w:rPr>
                <w:szCs w:val="20"/>
              </w:rPr>
              <w:t>Andrew Keir</w:t>
            </w:r>
          </w:p>
        </w:tc>
        <w:tc>
          <w:tcPr>
            <w:tcW w:w="1597" w:type="pct"/>
            <w:noWrap/>
            <w:hideMark/>
          </w:tcPr>
          <w:p w14:paraId="76CC9693"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21B987B4" w14:textId="77777777" w:rsidR="00413CB7" w:rsidRPr="00413CB7" w:rsidRDefault="00413CB7" w:rsidP="00413CB7">
            <w:pPr>
              <w:spacing w:after="0"/>
              <w:ind w:right="113"/>
              <w:jc w:val="right"/>
              <w:rPr>
                <w:szCs w:val="20"/>
              </w:rPr>
            </w:pPr>
            <w:r w:rsidRPr="00413CB7">
              <w:rPr>
                <w:szCs w:val="20"/>
              </w:rPr>
              <w:t>54.15</w:t>
            </w:r>
          </w:p>
        </w:tc>
        <w:tc>
          <w:tcPr>
            <w:tcW w:w="770" w:type="pct"/>
            <w:noWrap/>
            <w:hideMark/>
          </w:tcPr>
          <w:p w14:paraId="6597D9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7D5763" w14:textId="77777777" w:rsidR="00413CB7" w:rsidRPr="00413CB7" w:rsidRDefault="00413CB7" w:rsidP="00413CB7">
            <w:pPr>
              <w:spacing w:after="0"/>
              <w:jc w:val="right"/>
              <w:rPr>
                <w:szCs w:val="20"/>
              </w:rPr>
            </w:pPr>
            <w:r w:rsidRPr="00413CB7">
              <w:rPr>
                <w:szCs w:val="20"/>
              </w:rPr>
              <w:t>24.3.2014</w:t>
            </w:r>
          </w:p>
        </w:tc>
      </w:tr>
      <w:tr w:rsidR="00413CB7" w:rsidRPr="00413CB7" w14:paraId="22E5B041" w14:textId="77777777" w:rsidTr="005B36B0">
        <w:trPr>
          <w:trHeight w:val="20"/>
        </w:trPr>
        <w:tc>
          <w:tcPr>
            <w:tcW w:w="1756" w:type="pct"/>
            <w:noWrap/>
            <w:hideMark/>
          </w:tcPr>
          <w:p w14:paraId="134F9DC7" w14:textId="77777777" w:rsidR="00413CB7" w:rsidRPr="00413CB7" w:rsidRDefault="00413CB7" w:rsidP="00413CB7">
            <w:pPr>
              <w:spacing w:after="0"/>
              <w:jc w:val="left"/>
              <w:rPr>
                <w:szCs w:val="20"/>
              </w:rPr>
            </w:pPr>
            <w:r w:rsidRPr="00413CB7">
              <w:rPr>
                <w:szCs w:val="20"/>
              </w:rPr>
              <w:t>Andrew Kolacko</w:t>
            </w:r>
          </w:p>
        </w:tc>
        <w:tc>
          <w:tcPr>
            <w:tcW w:w="1597" w:type="pct"/>
            <w:noWrap/>
            <w:hideMark/>
          </w:tcPr>
          <w:p w14:paraId="7064A23F" w14:textId="77777777"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14:paraId="5FB14B9D"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2FAEA2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9421E8" w14:textId="77777777" w:rsidR="00413CB7" w:rsidRPr="00413CB7" w:rsidRDefault="00413CB7" w:rsidP="00413CB7">
            <w:pPr>
              <w:spacing w:after="0"/>
              <w:jc w:val="right"/>
              <w:rPr>
                <w:szCs w:val="20"/>
              </w:rPr>
            </w:pPr>
            <w:r w:rsidRPr="00413CB7">
              <w:rPr>
                <w:szCs w:val="20"/>
              </w:rPr>
              <w:t>28.6.2013</w:t>
            </w:r>
          </w:p>
        </w:tc>
      </w:tr>
      <w:tr w:rsidR="00413CB7" w:rsidRPr="00413CB7" w14:paraId="023F09D5" w14:textId="77777777" w:rsidTr="005B36B0">
        <w:trPr>
          <w:trHeight w:val="20"/>
        </w:trPr>
        <w:tc>
          <w:tcPr>
            <w:tcW w:w="1756" w:type="pct"/>
            <w:noWrap/>
            <w:hideMark/>
          </w:tcPr>
          <w:p w14:paraId="60A76176" w14:textId="77777777" w:rsidR="00413CB7" w:rsidRPr="00413CB7" w:rsidRDefault="00413CB7" w:rsidP="00413CB7">
            <w:pPr>
              <w:spacing w:after="0"/>
              <w:jc w:val="left"/>
              <w:rPr>
                <w:szCs w:val="20"/>
              </w:rPr>
            </w:pPr>
            <w:r w:rsidRPr="00413CB7">
              <w:rPr>
                <w:szCs w:val="20"/>
              </w:rPr>
              <w:t>Andrew Lithrangomites</w:t>
            </w:r>
          </w:p>
        </w:tc>
        <w:tc>
          <w:tcPr>
            <w:tcW w:w="1597" w:type="pct"/>
            <w:noWrap/>
            <w:hideMark/>
          </w:tcPr>
          <w:p w14:paraId="1052E062"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5676D462"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7BEAA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8F0852" w14:textId="77777777" w:rsidR="00413CB7" w:rsidRPr="00413CB7" w:rsidRDefault="00413CB7" w:rsidP="00413CB7">
            <w:pPr>
              <w:spacing w:after="0"/>
              <w:jc w:val="right"/>
              <w:rPr>
                <w:szCs w:val="20"/>
              </w:rPr>
            </w:pPr>
            <w:r w:rsidRPr="00413CB7">
              <w:rPr>
                <w:szCs w:val="20"/>
              </w:rPr>
              <w:t>18.6.2013</w:t>
            </w:r>
          </w:p>
        </w:tc>
      </w:tr>
      <w:tr w:rsidR="00413CB7" w:rsidRPr="00413CB7" w14:paraId="5EAAE540" w14:textId="77777777" w:rsidTr="005B36B0">
        <w:trPr>
          <w:trHeight w:val="20"/>
        </w:trPr>
        <w:tc>
          <w:tcPr>
            <w:tcW w:w="1756" w:type="pct"/>
            <w:noWrap/>
            <w:hideMark/>
          </w:tcPr>
          <w:p w14:paraId="4768F444" w14:textId="77777777" w:rsidR="00413CB7" w:rsidRPr="00413CB7" w:rsidRDefault="00413CB7" w:rsidP="00413CB7">
            <w:pPr>
              <w:spacing w:after="0"/>
              <w:jc w:val="left"/>
              <w:rPr>
                <w:szCs w:val="20"/>
              </w:rPr>
            </w:pPr>
            <w:r w:rsidRPr="00413CB7">
              <w:rPr>
                <w:szCs w:val="20"/>
              </w:rPr>
              <w:t>Andrew Lowes</w:t>
            </w:r>
          </w:p>
        </w:tc>
        <w:tc>
          <w:tcPr>
            <w:tcW w:w="1597" w:type="pct"/>
            <w:noWrap/>
            <w:hideMark/>
          </w:tcPr>
          <w:p w14:paraId="206F9DEA"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7509CFE1" w14:textId="77777777" w:rsidR="00413CB7" w:rsidRPr="00413CB7" w:rsidRDefault="00413CB7" w:rsidP="00413CB7">
            <w:pPr>
              <w:spacing w:after="0"/>
              <w:ind w:right="113"/>
              <w:jc w:val="right"/>
              <w:rPr>
                <w:szCs w:val="20"/>
              </w:rPr>
            </w:pPr>
            <w:r w:rsidRPr="00413CB7">
              <w:rPr>
                <w:szCs w:val="20"/>
              </w:rPr>
              <w:t>39.65</w:t>
            </w:r>
          </w:p>
        </w:tc>
        <w:tc>
          <w:tcPr>
            <w:tcW w:w="770" w:type="pct"/>
            <w:noWrap/>
            <w:hideMark/>
          </w:tcPr>
          <w:p w14:paraId="1478DB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8CABE2" w14:textId="77777777" w:rsidR="00413CB7" w:rsidRPr="00413CB7" w:rsidRDefault="00413CB7" w:rsidP="00413CB7">
            <w:pPr>
              <w:spacing w:after="0"/>
              <w:jc w:val="right"/>
              <w:rPr>
                <w:szCs w:val="20"/>
              </w:rPr>
            </w:pPr>
            <w:r w:rsidRPr="00413CB7">
              <w:rPr>
                <w:szCs w:val="20"/>
              </w:rPr>
              <w:t>23.8.2013</w:t>
            </w:r>
          </w:p>
        </w:tc>
      </w:tr>
      <w:tr w:rsidR="00413CB7" w:rsidRPr="00413CB7" w14:paraId="55A2B918" w14:textId="77777777" w:rsidTr="005B36B0">
        <w:trPr>
          <w:trHeight w:val="20"/>
        </w:trPr>
        <w:tc>
          <w:tcPr>
            <w:tcW w:w="1756" w:type="pct"/>
            <w:noWrap/>
            <w:hideMark/>
          </w:tcPr>
          <w:p w14:paraId="5D29B4AB" w14:textId="77777777" w:rsidR="00413CB7" w:rsidRPr="00413CB7" w:rsidRDefault="00413CB7" w:rsidP="00413CB7">
            <w:pPr>
              <w:spacing w:after="0"/>
              <w:jc w:val="left"/>
              <w:rPr>
                <w:szCs w:val="20"/>
              </w:rPr>
            </w:pPr>
            <w:r w:rsidRPr="00413CB7">
              <w:rPr>
                <w:szCs w:val="20"/>
              </w:rPr>
              <w:t>Andrew Mazzone</w:t>
            </w:r>
          </w:p>
        </w:tc>
        <w:tc>
          <w:tcPr>
            <w:tcW w:w="1597" w:type="pct"/>
            <w:noWrap/>
            <w:hideMark/>
          </w:tcPr>
          <w:p w14:paraId="2404FDF5"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6E8F60D0"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0D8210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B987FC" w14:textId="77777777" w:rsidR="00413CB7" w:rsidRPr="00413CB7" w:rsidRDefault="00413CB7" w:rsidP="00413CB7">
            <w:pPr>
              <w:spacing w:after="0"/>
              <w:jc w:val="right"/>
              <w:rPr>
                <w:szCs w:val="20"/>
              </w:rPr>
            </w:pPr>
            <w:r w:rsidRPr="00413CB7">
              <w:rPr>
                <w:szCs w:val="20"/>
              </w:rPr>
              <w:t>19.6.2013</w:t>
            </w:r>
          </w:p>
        </w:tc>
      </w:tr>
      <w:tr w:rsidR="00413CB7" w:rsidRPr="00413CB7" w14:paraId="48084C5B" w14:textId="77777777" w:rsidTr="005B36B0">
        <w:trPr>
          <w:trHeight w:val="20"/>
        </w:trPr>
        <w:tc>
          <w:tcPr>
            <w:tcW w:w="1756" w:type="pct"/>
            <w:noWrap/>
            <w:hideMark/>
          </w:tcPr>
          <w:p w14:paraId="5EA3B2CC" w14:textId="77777777" w:rsidR="00413CB7" w:rsidRPr="00413CB7" w:rsidRDefault="00413CB7" w:rsidP="00413CB7">
            <w:pPr>
              <w:spacing w:after="0"/>
              <w:jc w:val="left"/>
              <w:rPr>
                <w:szCs w:val="20"/>
              </w:rPr>
            </w:pPr>
            <w:r w:rsidRPr="00413CB7">
              <w:rPr>
                <w:szCs w:val="20"/>
              </w:rPr>
              <w:t>Andrew McCaskill</w:t>
            </w:r>
          </w:p>
        </w:tc>
        <w:tc>
          <w:tcPr>
            <w:tcW w:w="1597" w:type="pct"/>
            <w:noWrap/>
            <w:hideMark/>
          </w:tcPr>
          <w:p w14:paraId="490F1739"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62FABAC0" w14:textId="77777777" w:rsidR="00413CB7" w:rsidRPr="00413CB7" w:rsidRDefault="00413CB7" w:rsidP="00413CB7">
            <w:pPr>
              <w:spacing w:after="0"/>
              <w:ind w:right="113"/>
              <w:jc w:val="right"/>
              <w:rPr>
                <w:szCs w:val="20"/>
              </w:rPr>
            </w:pPr>
            <w:r w:rsidRPr="00413CB7">
              <w:rPr>
                <w:szCs w:val="20"/>
              </w:rPr>
              <w:t>69.13</w:t>
            </w:r>
          </w:p>
        </w:tc>
        <w:tc>
          <w:tcPr>
            <w:tcW w:w="770" w:type="pct"/>
            <w:noWrap/>
            <w:hideMark/>
          </w:tcPr>
          <w:p w14:paraId="47DB37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F8D4CB" w14:textId="77777777" w:rsidR="00413CB7" w:rsidRPr="00413CB7" w:rsidRDefault="00413CB7" w:rsidP="00413CB7">
            <w:pPr>
              <w:spacing w:after="0"/>
              <w:jc w:val="right"/>
              <w:rPr>
                <w:szCs w:val="20"/>
              </w:rPr>
            </w:pPr>
            <w:r w:rsidRPr="00413CB7">
              <w:rPr>
                <w:szCs w:val="20"/>
              </w:rPr>
              <w:t>3.7.2013</w:t>
            </w:r>
          </w:p>
        </w:tc>
      </w:tr>
      <w:tr w:rsidR="00413CB7" w:rsidRPr="00413CB7" w14:paraId="656F26E1" w14:textId="77777777" w:rsidTr="005B36B0">
        <w:trPr>
          <w:trHeight w:val="20"/>
        </w:trPr>
        <w:tc>
          <w:tcPr>
            <w:tcW w:w="1756" w:type="pct"/>
            <w:noWrap/>
            <w:hideMark/>
          </w:tcPr>
          <w:p w14:paraId="01662C62" w14:textId="77777777" w:rsidR="00413CB7" w:rsidRPr="00413CB7" w:rsidRDefault="00413CB7" w:rsidP="00413CB7">
            <w:pPr>
              <w:spacing w:after="0"/>
              <w:jc w:val="left"/>
              <w:rPr>
                <w:szCs w:val="20"/>
              </w:rPr>
            </w:pPr>
            <w:r w:rsidRPr="00413CB7">
              <w:rPr>
                <w:szCs w:val="20"/>
              </w:rPr>
              <w:t>Andrew McInnis</w:t>
            </w:r>
          </w:p>
        </w:tc>
        <w:tc>
          <w:tcPr>
            <w:tcW w:w="1597" w:type="pct"/>
            <w:noWrap/>
            <w:hideMark/>
          </w:tcPr>
          <w:p w14:paraId="47C15F9A"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607D7308" w14:textId="77777777" w:rsidR="00413CB7" w:rsidRPr="00413CB7" w:rsidRDefault="00413CB7" w:rsidP="00413CB7">
            <w:pPr>
              <w:spacing w:after="0"/>
              <w:ind w:right="113"/>
              <w:jc w:val="right"/>
              <w:rPr>
                <w:szCs w:val="20"/>
              </w:rPr>
            </w:pPr>
            <w:r w:rsidRPr="00413CB7">
              <w:rPr>
                <w:szCs w:val="20"/>
              </w:rPr>
              <w:t>213.42</w:t>
            </w:r>
          </w:p>
        </w:tc>
        <w:tc>
          <w:tcPr>
            <w:tcW w:w="770" w:type="pct"/>
            <w:noWrap/>
            <w:hideMark/>
          </w:tcPr>
          <w:p w14:paraId="47B2E8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85B4A0" w14:textId="77777777" w:rsidR="00413CB7" w:rsidRPr="00413CB7" w:rsidRDefault="00413CB7" w:rsidP="00413CB7">
            <w:pPr>
              <w:spacing w:after="0"/>
              <w:jc w:val="right"/>
              <w:rPr>
                <w:szCs w:val="20"/>
              </w:rPr>
            </w:pPr>
            <w:r w:rsidRPr="00413CB7">
              <w:rPr>
                <w:szCs w:val="20"/>
              </w:rPr>
              <w:t>14.7.2014</w:t>
            </w:r>
          </w:p>
        </w:tc>
      </w:tr>
      <w:tr w:rsidR="00413CB7" w:rsidRPr="00413CB7" w14:paraId="2B95A631" w14:textId="77777777" w:rsidTr="005B36B0">
        <w:trPr>
          <w:trHeight w:val="20"/>
        </w:trPr>
        <w:tc>
          <w:tcPr>
            <w:tcW w:w="1756" w:type="pct"/>
            <w:noWrap/>
            <w:hideMark/>
          </w:tcPr>
          <w:p w14:paraId="74336DE3" w14:textId="77777777" w:rsidR="00413CB7" w:rsidRPr="00413CB7" w:rsidRDefault="00413CB7" w:rsidP="00413CB7">
            <w:pPr>
              <w:spacing w:after="0"/>
              <w:jc w:val="left"/>
              <w:rPr>
                <w:szCs w:val="20"/>
              </w:rPr>
            </w:pPr>
            <w:r w:rsidRPr="00413CB7">
              <w:rPr>
                <w:szCs w:val="20"/>
              </w:rPr>
              <w:t>Andrew Mounas</w:t>
            </w:r>
          </w:p>
        </w:tc>
        <w:tc>
          <w:tcPr>
            <w:tcW w:w="1597" w:type="pct"/>
            <w:noWrap/>
            <w:hideMark/>
          </w:tcPr>
          <w:p w14:paraId="740B89BC"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9AFDD44" w14:textId="77777777" w:rsidR="00413CB7" w:rsidRPr="00413CB7" w:rsidRDefault="00413CB7" w:rsidP="00413CB7">
            <w:pPr>
              <w:spacing w:after="0"/>
              <w:ind w:right="113"/>
              <w:jc w:val="right"/>
              <w:rPr>
                <w:szCs w:val="20"/>
              </w:rPr>
            </w:pPr>
            <w:r w:rsidRPr="00413CB7">
              <w:rPr>
                <w:szCs w:val="20"/>
              </w:rPr>
              <w:t>15.42</w:t>
            </w:r>
          </w:p>
        </w:tc>
        <w:tc>
          <w:tcPr>
            <w:tcW w:w="770" w:type="pct"/>
            <w:noWrap/>
            <w:hideMark/>
          </w:tcPr>
          <w:p w14:paraId="6AC870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83DBD8" w14:textId="77777777" w:rsidR="00413CB7" w:rsidRPr="00413CB7" w:rsidRDefault="00413CB7" w:rsidP="00413CB7">
            <w:pPr>
              <w:spacing w:after="0"/>
              <w:jc w:val="right"/>
              <w:rPr>
                <w:szCs w:val="20"/>
              </w:rPr>
            </w:pPr>
            <w:r w:rsidRPr="00413CB7">
              <w:rPr>
                <w:szCs w:val="20"/>
              </w:rPr>
              <w:t>19.9.2014</w:t>
            </w:r>
          </w:p>
        </w:tc>
      </w:tr>
      <w:tr w:rsidR="00413CB7" w:rsidRPr="00413CB7" w14:paraId="7A2A9E57" w14:textId="77777777" w:rsidTr="005B36B0">
        <w:trPr>
          <w:trHeight w:val="20"/>
        </w:trPr>
        <w:tc>
          <w:tcPr>
            <w:tcW w:w="1756" w:type="pct"/>
            <w:noWrap/>
            <w:hideMark/>
          </w:tcPr>
          <w:p w14:paraId="27156C89" w14:textId="77777777" w:rsidR="00413CB7" w:rsidRPr="00413CB7" w:rsidRDefault="00413CB7" w:rsidP="00413CB7">
            <w:pPr>
              <w:spacing w:after="0"/>
              <w:jc w:val="left"/>
              <w:rPr>
                <w:szCs w:val="20"/>
              </w:rPr>
            </w:pPr>
            <w:r w:rsidRPr="00413CB7">
              <w:rPr>
                <w:szCs w:val="20"/>
              </w:rPr>
              <w:t>Andrew Nicholls</w:t>
            </w:r>
          </w:p>
        </w:tc>
        <w:tc>
          <w:tcPr>
            <w:tcW w:w="1597" w:type="pct"/>
            <w:noWrap/>
            <w:hideMark/>
          </w:tcPr>
          <w:p w14:paraId="7BF1893A"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7C2A5E84" w14:textId="77777777" w:rsidR="00413CB7" w:rsidRPr="00413CB7" w:rsidRDefault="00413CB7" w:rsidP="00413CB7">
            <w:pPr>
              <w:spacing w:after="0"/>
              <w:ind w:right="113"/>
              <w:jc w:val="right"/>
              <w:rPr>
                <w:szCs w:val="20"/>
              </w:rPr>
            </w:pPr>
            <w:r w:rsidRPr="00413CB7">
              <w:rPr>
                <w:szCs w:val="20"/>
              </w:rPr>
              <w:t>95.16</w:t>
            </w:r>
          </w:p>
        </w:tc>
        <w:tc>
          <w:tcPr>
            <w:tcW w:w="770" w:type="pct"/>
            <w:noWrap/>
            <w:hideMark/>
          </w:tcPr>
          <w:p w14:paraId="0078F6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8BB850" w14:textId="77777777" w:rsidR="00413CB7" w:rsidRPr="00413CB7" w:rsidRDefault="00413CB7" w:rsidP="00413CB7">
            <w:pPr>
              <w:spacing w:after="0"/>
              <w:jc w:val="right"/>
              <w:rPr>
                <w:szCs w:val="20"/>
              </w:rPr>
            </w:pPr>
            <w:r w:rsidRPr="00413CB7">
              <w:rPr>
                <w:szCs w:val="20"/>
              </w:rPr>
              <w:t>17.4.2013</w:t>
            </w:r>
          </w:p>
        </w:tc>
      </w:tr>
      <w:tr w:rsidR="00413CB7" w:rsidRPr="00413CB7" w14:paraId="4B929618" w14:textId="77777777" w:rsidTr="005B36B0">
        <w:trPr>
          <w:trHeight w:val="20"/>
        </w:trPr>
        <w:tc>
          <w:tcPr>
            <w:tcW w:w="1756" w:type="pct"/>
            <w:noWrap/>
            <w:hideMark/>
          </w:tcPr>
          <w:p w14:paraId="50096DA2" w14:textId="77777777" w:rsidR="00413CB7" w:rsidRPr="00413CB7" w:rsidRDefault="00413CB7" w:rsidP="00413CB7">
            <w:pPr>
              <w:spacing w:after="0"/>
              <w:jc w:val="left"/>
              <w:rPr>
                <w:szCs w:val="20"/>
              </w:rPr>
            </w:pPr>
            <w:r w:rsidRPr="00413CB7">
              <w:rPr>
                <w:szCs w:val="20"/>
              </w:rPr>
              <w:t>Andrew Porlycia</w:t>
            </w:r>
          </w:p>
        </w:tc>
        <w:tc>
          <w:tcPr>
            <w:tcW w:w="1597" w:type="pct"/>
            <w:noWrap/>
            <w:hideMark/>
          </w:tcPr>
          <w:p w14:paraId="14BFCDC6" w14:textId="77777777" w:rsidR="00413CB7" w:rsidRPr="00413CB7" w:rsidRDefault="00413CB7" w:rsidP="00413CB7">
            <w:pPr>
              <w:spacing w:after="0"/>
              <w:ind w:left="113"/>
              <w:jc w:val="left"/>
              <w:rPr>
                <w:szCs w:val="20"/>
              </w:rPr>
            </w:pPr>
            <w:r w:rsidRPr="00413CB7">
              <w:rPr>
                <w:szCs w:val="20"/>
              </w:rPr>
              <w:t>ST CLAIR, SA 5011</w:t>
            </w:r>
          </w:p>
        </w:tc>
        <w:tc>
          <w:tcPr>
            <w:tcW w:w="424" w:type="pct"/>
            <w:noWrap/>
            <w:hideMark/>
          </w:tcPr>
          <w:p w14:paraId="1D45EA51" w14:textId="77777777" w:rsidR="00413CB7" w:rsidRPr="00413CB7" w:rsidRDefault="00413CB7" w:rsidP="00413CB7">
            <w:pPr>
              <w:spacing w:after="0"/>
              <w:ind w:right="113"/>
              <w:jc w:val="right"/>
              <w:rPr>
                <w:szCs w:val="20"/>
              </w:rPr>
            </w:pPr>
            <w:r w:rsidRPr="00413CB7">
              <w:rPr>
                <w:szCs w:val="20"/>
              </w:rPr>
              <w:t>99.43</w:t>
            </w:r>
          </w:p>
        </w:tc>
        <w:tc>
          <w:tcPr>
            <w:tcW w:w="770" w:type="pct"/>
            <w:noWrap/>
            <w:hideMark/>
          </w:tcPr>
          <w:p w14:paraId="1E3AE0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C51A66" w14:textId="77777777" w:rsidR="00413CB7" w:rsidRPr="00413CB7" w:rsidRDefault="00413CB7" w:rsidP="00413CB7">
            <w:pPr>
              <w:spacing w:after="0"/>
              <w:jc w:val="right"/>
              <w:rPr>
                <w:szCs w:val="20"/>
              </w:rPr>
            </w:pPr>
            <w:r w:rsidRPr="00413CB7">
              <w:rPr>
                <w:szCs w:val="20"/>
              </w:rPr>
              <w:t>2.1.2015</w:t>
            </w:r>
          </w:p>
        </w:tc>
      </w:tr>
      <w:tr w:rsidR="00413CB7" w:rsidRPr="00413CB7" w14:paraId="2E6584F4" w14:textId="77777777" w:rsidTr="005B36B0">
        <w:trPr>
          <w:trHeight w:val="20"/>
        </w:trPr>
        <w:tc>
          <w:tcPr>
            <w:tcW w:w="1756" w:type="pct"/>
            <w:noWrap/>
            <w:hideMark/>
          </w:tcPr>
          <w:p w14:paraId="5194E4CB" w14:textId="77777777" w:rsidR="00413CB7" w:rsidRPr="00413CB7" w:rsidRDefault="00413CB7" w:rsidP="00413CB7">
            <w:pPr>
              <w:spacing w:after="0"/>
              <w:jc w:val="left"/>
              <w:rPr>
                <w:szCs w:val="20"/>
              </w:rPr>
            </w:pPr>
            <w:r w:rsidRPr="00413CB7">
              <w:rPr>
                <w:szCs w:val="20"/>
              </w:rPr>
              <w:t>Andrew Reider</w:t>
            </w:r>
          </w:p>
        </w:tc>
        <w:tc>
          <w:tcPr>
            <w:tcW w:w="1597" w:type="pct"/>
            <w:noWrap/>
            <w:hideMark/>
          </w:tcPr>
          <w:p w14:paraId="581A23ED"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7DE10F50" w14:textId="77777777" w:rsidR="00413CB7" w:rsidRPr="00413CB7" w:rsidRDefault="00413CB7" w:rsidP="00413CB7">
            <w:pPr>
              <w:spacing w:after="0"/>
              <w:ind w:right="113"/>
              <w:jc w:val="right"/>
              <w:rPr>
                <w:szCs w:val="20"/>
              </w:rPr>
            </w:pPr>
            <w:r w:rsidRPr="00413CB7">
              <w:rPr>
                <w:szCs w:val="20"/>
              </w:rPr>
              <w:t>45.18</w:t>
            </w:r>
          </w:p>
        </w:tc>
        <w:tc>
          <w:tcPr>
            <w:tcW w:w="770" w:type="pct"/>
            <w:noWrap/>
            <w:hideMark/>
          </w:tcPr>
          <w:p w14:paraId="3E15768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722796" w14:textId="77777777" w:rsidR="00413CB7" w:rsidRPr="00413CB7" w:rsidRDefault="00413CB7" w:rsidP="00413CB7">
            <w:pPr>
              <w:spacing w:after="0"/>
              <w:jc w:val="right"/>
              <w:rPr>
                <w:szCs w:val="20"/>
              </w:rPr>
            </w:pPr>
            <w:r w:rsidRPr="00413CB7">
              <w:rPr>
                <w:szCs w:val="20"/>
              </w:rPr>
              <w:t>18.10.2013</w:t>
            </w:r>
          </w:p>
        </w:tc>
      </w:tr>
      <w:tr w:rsidR="00413CB7" w:rsidRPr="00413CB7" w14:paraId="1D7492E0" w14:textId="77777777" w:rsidTr="005B36B0">
        <w:trPr>
          <w:trHeight w:val="20"/>
        </w:trPr>
        <w:tc>
          <w:tcPr>
            <w:tcW w:w="1756" w:type="pct"/>
            <w:noWrap/>
            <w:hideMark/>
          </w:tcPr>
          <w:p w14:paraId="07AA47DB" w14:textId="77777777" w:rsidR="00413CB7" w:rsidRPr="00413CB7" w:rsidRDefault="00413CB7" w:rsidP="00413CB7">
            <w:pPr>
              <w:spacing w:after="0"/>
              <w:jc w:val="left"/>
              <w:rPr>
                <w:szCs w:val="20"/>
              </w:rPr>
            </w:pPr>
            <w:r w:rsidRPr="00413CB7">
              <w:rPr>
                <w:szCs w:val="20"/>
              </w:rPr>
              <w:t>Andrew Richardson</w:t>
            </w:r>
          </w:p>
        </w:tc>
        <w:tc>
          <w:tcPr>
            <w:tcW w:w="1597" w:type="pct"/>
            <w:noWrap/>
            <w:hideMark/>
          </w:tcPr>
          <w:p w14:paraId="2A934D6A" w14:textId="77777777"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14:paraId="700D9F77" w14:textId="77777777" w:rsidR="00413CB7" w:rsidRPr="00413CB7" w:rsidRDefault="00413CB7" w:rsidP="00413CB7">
            <w:pPr>
              <w:spacing w:after="0"/>
              <w:ind w:right="113"/>
              <w:jc w:val="right"/>
              <w:rPr>
                <w:szCs w:val="20"/>
              </w:rPr>
            </w:pPr>
            <w:r w:rsidRPr="00413CB7">
              <w:rPr>
                <w:szCs w:val="20"/>
              </w:rPr>
              <w:t>24.11</w:t>
            </w:r>
          </w:p>
        </w:tc>
        <w:tc>
          <w:tcPr>
            <w:tcW w:w="770" w:type="pct"/>
            <w:noWrap/>
            <w:hideMark/>
          </w:tcPr>
          <w:p w14:paraId="55AB8E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90DCD5" w14:textId="77777777" w:rsidR="00413CB7" w:rsidRPr="00413CB7" w:rsidRDefault="00413CB7" w:rsidP="00413CB7">
            <w:pPr>
              <w:spacing w:after="0"/>
              <w:jc w:val="right"/>
              <w:rPr>
                <w:szCs w:val="20"/>
              </w:rPr>
            </w:pPr>
            <w:r w:rsidRPr="00413CB7">
              <w:rPr>
                <w:szCs w:val="20"/>
              </w:rPr>
              <w:t>3.3.2014</w:t>
            </w:r>
          </w:p>
        </w:tc>
      </w:tr>
      <w:tr w:rsidR="00413CB7" w:rsidRPr="00413CB7" w14:paraId="44C0420D" w14:textId="77777777" w:rsidTr="005B36B0">
        <w:trPr>
          <w:trHeight w:val="20"/>
        </w:trPr>
        <w:tc>
          <w:tcPr>
            <w:tcW w:w="1756" w:type="pct"/>
            <w:noWrap/>
            <w:hideMark/>
          </w:tcPr>
          <w:p w14:paraId="1C335765" w14:textId="77777777" w:rsidR="00413CB7" w:rsidRPr="00413CB7" w:rsidRDefault="00413CB7" w:rsidP="00413CB7">
            <w:pPr>
              <w:spacing w:after="0"/>
              <w:jc w:val="left"/>
              <w:rPr>
                <w:szCs w:val="20"/>
              </w:rPr>
            </w:pPr>
            <w:r w:rsidRPr="00413CB7">
              <w:rPr>
                <w:szCs w:val="20"/>
              </w:rPr>
              <w:t>Andrew Rogers</w:t>
            </w:r>
          </w:p>
        </w:tc>
        <w:tc>
          <w:tcPr>
            <w:tcW w:w="1597" w:type="pct"/>
            <w:noWrap/>
            <w:hideMark/>
          </w:tcPr>
          <w:p w14:paraId="78AC841F" w14:textId="77777777" w:rsidR="00413CB7" w:rsidRPr="00413CB7" w:rsidRDefault="00413CB7" w:rsidP="00413CB7">
            <w:pPr>
              <w:spacing w:after="0"/>
              <w:ind w:left="113"/>
              <w:jc w:val="left"/>
              <w:rPr>
                <w:szCs w:val="20"/>
              </w:rPr>
            </w:pPr>
            <w:r w:rsidRPr="00413CB7">
              <w:rPr>
                <w:szCs w:val="20"/>
              </w:rPr>
              <w:t>SEACLIFF, SA 5049</w:t>
            </w:r>
          </w:p>
        </w:tc>
        <w:tc>
          <w:tcPr>
            <w:tcW w:w="424" w:type="pct"/>
            <w:noWrap/>
            <w:hideMark/>
          </w:tcPr>
          <w:p w14:paraId="0D558F94" w14:textId="77777777" w:rsidR="00413CB7" w:rsidRPr="00413CB7" w:rsidRDefault="00413CB7" w:rsidP="00413CB7">
            <w:pPr>
              <w:spacing w:after="0"/>
              <w:ind w:right="113"/>
              <w:jc w:val="right"/>
              <w:rPr>
                <w:szCs w:val="20"/>
              </w:rPr>
            </w:pPr>
            <w:r w:rsidRPr="00413CB7">
              <w:rPr>
                <w:szCs w:val="20"/>
              </w:rPr>
              <w:t>209.23</w:t>
            </w:r>
          </w:p>
        </w:tc>
        <w:tc>
          <w:tcPr>
            <w:tcW w:w="770" w:type="pct"/>
            <w:noWrap/>
            <w:hideMark/>
          </w:tcPr>
          <w:p w14:paraId="2671CD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D42C9C" w14:textId="77777777" w:rsidR="00413CB7" w:rsidRPr="00413CB7" w:rsidRDefault="00413CB7" w:rsidP="00413CB7">
            <w:pPr>
              <w:spacing w:after="0"/>
              <w:jc w:val="right"/>
              <w:rPr>
                <w:szCs w:val="20"/>
              </w:rPr>
            </w:pPr>
            <w:r w:rsidRPr="00413CB7">
              <w:rPr>
                <w:szCs w:val="20"/>
              </w:rPr>
              <w:t>22.2.2013</w:t>
            </w:r>
          </w:p>
        </w:tc>
      </w:tr>
      <w:tr w:rsidR="00413CB7" w:rsidRPr="00413CB7" w14:paraId="17D3A5CF" w14:textId="77777777" w:rsidTr="005B36B0">
        <w:trPr>
          <w:trHeight w:val="20"/>
        </w:trPr>
        <w:tc>
          <w:tcPr>
            <w:tcW w:w="1756" w:type="pct"/>
            <w:noWrap/>
            <w:hideMark/>
          </w:tcPr>
          <w:p w14:paraId="1EB2BD6C" w14:textId="77777777" w:rsidR="00413CB7" w:rsidRPr="00413CB7" w:rsidRDefault="00413CB7" w:rsidP="00413CB7">
            <w:pPr>
              <w:spacing w:after="0"/>
              <w:jc w:val="left"/>
              <w:rPr>
                <w:szCs w:val="20"/>
              </w:rPr>
            </w:pPr>
            <w:r w:rsidRPr="00413CB7">
              <w:rPr>
                <w:szCs w:val="20"/>
              </w:rPr>
              <w:t>Andrew Scott Edwards-Taylor</w:t>
            </w:r>
          </w:p>
        </w:tc>
        <w:tc>
          <w:tcPr>
            <w:tcW w:w="1597" w:type="pct"/>
            <w:noWrap/>
            <w:hideMark/>
          </w:tcPr>
          <w:p w14:paraId="4A19A3C3"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4AC4D46" w14:textId="77777777" w:rsidR="00413CB7" w:rsidRPr="00413CB7" w:rsidRDefault="00413CB7" w:rsidP="00413CB7">
            <w:pPr>
              <w:spacing w:after="0"/>
              <w:ind w:right="113"/>
              <w:jc w:val="right"/>
              <w:rPr>
                <w:szCs w:val="20"/>
              </w:rPr>
            </w:pPr>
            <w:r w:rsidRPr="00413CB7">
              <w:rPr>
                <w:szCs w:val="20"/>
              </w:rPr>
              <w:t>14.81</w:t>
            </w:r>
          </w:p>
        </w:tc>
        <w:tc>
          <w:tcPr>
            <w:tcW w:w="770" w:type="pct"/>
            <w:noWrap/>
            <w:hideMark/>
          </w:tcPr>
          <w:p w14:paraId="711D63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85B73F" w14:textId="77777777" w:rsidR="00413CB7" w:rsidRPr="00413CB7" w:rsidRDefault="00413CB7" w:rsidP="00413CB7">
            <w:pPr>
              <w:spacing w:after="0"/>
              <w:jc w:val="right"/>
              <w:rPr>
                <w:szCs w:val="20"/>
              </w:rPr>
            </w:pPr>
            <w:r w:rsidRPr="00413CB7">
              <w:rPr>
                <w:szCs w:val="20"/>
              </w:rPr>
              <w:t>7.11.2014</w:t>
            </w:r>
          </w:p>
        </w:tc>
      </w:tr>
      <w:tr w:rsidR="00413CB7" w:rsidRPr="00413CB7" w14:paraId="3145957C" w14:textId="77777777" w:rsidTr="005B36B0">
        <w:trPr>
          <w:trHeight w:val="20"/>
        </w:trPr>
        <w:tc>
          <w:tcPr>
            <w:tcW w:w="1756" w:type="pct"/>
            <w:noWrap/>
            <w:hideMark/>
          </w:tcPr>
          <w:p w14:paraId="2D8CB956" w14:textId="77777777" w:rsidR="00413CB7" w:rsidRPr="00413CB7" w:rsidRDefault="00413CB7" w:rsidP="00413CB7">
            <w:pPr>
              <w:spacing w:after="0"/>
              <w:jc w:val="left"/>
              <w:rPr>
                <w:szCs w:val="20"/>
              </w:rPr>
            </w:pPr>
            <w:r w:rsidRPr="00413CB7">
              <w:rPr>
                <w:szCs w:val="20"/>
              </w:rPr>
              <w:t>Andrew South</w:t>
            </w:r>
          </w:p>
        </w:tc>
        <w:tc>
          <w:tcPr>
            <w:tcW w:w="1597" w:type="pct"/>
            <w:noWrap/>
            <w:hideMark/>
          </w:tcPr>
          <w:p w14:paraId="0AAEE87E" w14:textId="77777777"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14:paraId="7319F1DA" w14:textId="77777777" w:rsidR="00413CB7" w:rsidRPr="00413CB7" w:rsidRDefault="00413CB7" w:rsidP="00413CB7">
            <w:pPr>
              <w:spacing w:after="0"/>
              <w:ind w:right="113"/>
              <w:jc w:val="right"/>
              <w:rPr>
                <w:szCs w:val="20"/>
              </w:rPr>
            </w:pPr>
            <w:r w:rsidRPr="00413CB7">
              <w:rPr>
                <w:szCs w:val="20"/>
              </w:rPr>
              <w:t>13.09</w:t>
            </w:r>
          </w:p>
        </w:tc>
        <w:tc>
          <w:tcPr>
            <w:tcW w:w="770" w:type="pct"/>
            <w:noWrap/>
            <w:hideMark/>
          </w:tcPr>
          <w:p w14:paraId="45602E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DF4422" w14:textId="77777777" w:rsidR="00413CB7" w:rsidRPr="00413CB7" w:rsidRDefault="00413CB7" w:rsidP="00413CB7">
            <w:pPr>
              <w:spacing w:after="0"/>
              <w:jc w:val="right"/>
              <w:rPr>
                <w:szCs w:val="20"/>
              </w:rPr>
            </w:pPr>
            <w:r w:rsidRPr="00413CB7">
              <w:rPr>
                <w:szCs w:val="20"/>
              </w:rPr>
              <w:t>1.4.2013</w:t>
            </w:r>
          </w:p>
        </w:tc>
      </w:tr>
      <w:tr w:rsidR="00413CB7" w:rsidRPr="00413CB7" w14:paraId="3F09B096" w14:textId="77777777" w:rsidTr="005B36B0">
        <w:trPr>
          <w:trHeight w:val="20"/>
        </w:trPr>
        <w:tc>
          <w:tcPr>
            <w:tcW w:w="1756" w:type="pct"/>
            <w:noWrap/>
            <w:hideMark/>
          </w:tcPr>
          <w:p w14:paraId="55847450" w14:textId="77777777" w:rsidR="00413CB7" w:rsidRPr="00413CB7" w:rsidRDefault="00413CB7" w:rsidP="00413CB7">
            <w:pPr>
              <w:spacing w:after="0"/>
              <w:jc w:val="left"/>
              <w:rPr>
                <w:szCs w:val="20"/>
              </w:rPr>
            </w:pPr>
            <w:r w:rsidRPr="00413CB7">
              <w:rPr>
                <w:szCs w:val="20"/>
              </w:rPr>
              <w:t>Andrew Spooner</w:t>
            </w:r>
          </w:p>
        </w:tc>
        <w:tc>
          <w:tcPr>
            <w:tcW w:w="1597" w:type="pct"/>
            <w:noWrap/>
            <w:hideMark/>
          </w:tcPr>
          <w:p w14:paraId="556EF8BA" w14:textId="77777777" w:rsidR="00413CB7" w:rsidRPr="00413CB7" w:rsidRDefault="00413CB7" w:rsidP="00413CB7">
            <w:pPr>
              <w:spacing w:after="0"/>
              <w:ind w:left="113"/>
              <w:jc w:val="left"/>
              <w:rPr>
                <w:szCs w:val="20"/>
              </w:rPr>
            </w:pPr>
            <w:r w:rsidRPr="00413CB7">
              <w:rPr>
                <w:szCs w:val="20"/>
              </w:rPr>
              <w:t>LOWER INMAN VALLEY, SA 5211</w:t>
            </w:r>
          </w:p>
        </w:tc>
        <w:tc>
          <w:tcPr>
            <w:tcW w:w="424" w:type="pct"/>
            <w:noWrap/>
            <w:hideMark/>
          </w:tcPr>
          <w:p w14:paraId="1D48E558" w14:textId="77777777" w:rsidR="00413CB7" w:rsidRPr="00413CB7" w:rsidRDefault="00413CB7" w:rsidP="00413CB7">
            <w:pPr>
              <w:spacing w:after="0"/>
              <w:ind w:right="113"/>
              <w:jc w:val="right"/>
              <w:rPr>
                <w:szCs w:val="20"/>
              </w:rPr>
            </w:pPr>
            <w:r w:rsidRPr="00413CB7">
              <w:rPr>
                <w:szCs w:val="20"/>
              </w:rPr>
              <w:t>126.91</w:t>
            </w:r>
          </w:p>
        </w:tc>
        <w:tc>
          <w:tcPr>
            <w:tcW w:w="770" w:type="pct"/>
            <w:noWrap/>
            <w:hideMark/>
          </w:tcPr>
          <w:p w14:paraId="109318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1C843B" w14:textId="77777777" w:rsidR="00413CB7" w:rsidRPr="00413CB7" w:rsidRDefault="00413CB7" w:rsidP="00413CB7">
            <w:pPr>
              <w:spacing w:after="0"/>
              <w:jc w:val="right"/>
              <w:rPr>
                <w:szCs w:val="20"/>
              </w:rPr>
            </w:pPr>
            <w:r w:rsidRPr="00413CB7">
              <w:rPr>
                <w:szCs w:val="20"/>
              </w:rPr>
              <w:t>19.5.2014</w:t>
            </w:r>
          </w:p>
        </w:tc>
      </w:tr>
      <w:tr w:rsidR="00413CB7" w:rsidRPr="00413CB7" w14:paraId="000D89A1" w14:textId="77777777" w:rsidTr="005B36B0">
        <w:trPr>
          <w:trHeight w:val="20"/>
        </w:trPr>
        <w:tc>
          <w:tcPr>
            <w:tcW w:w="1756" w:type="pct"/>
            <w:noWrap/>
            <w:hideMark/>
          </w:tcPr>
          <w:p w14:paraId="71C84CB8" w14:textId="77777777" w:rsidR="00413CB7" w:rsidRPr="00413CB7" w:rsidRDefault="00413CB7" w:rsidP="00413CB7">
            <w:pPr>
              <w:spacing w:after="0"/>
              <w:jc w:val="left"/>
              <w:rPr>
                <w:szCs w:val="20"/>
              </w:rPr>
            </w:pPr>
            <w:r w:rsidRPr="00413CB7">
              <w:rPr>
                <w:szCs w:val="20"/>
              </w:rPr>
              <w:t>Andrew Warnest</w:t>
            </w:r>
          </w:p>
        </w:tc>
        <w:tc>
          <w:tcPr>
            <w:tcW w:w="1597" w:type="pct"/>
            <w:noWrap/>
            <w:hideMark/>
          </w:tcPr>
          <w:p w14:paraId="2C343411" w14:textId="77777777"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14:paraId="69BE4884" w14:textId="77777777" w:rsidR="00413CB7" w:rsidRPr="00413CB7" w:rsidRDefault="00413CB7" w:rsidP="00413CB7">
            <w:pPr>
              <w:spacing w:after="0"/>
              <w:ind w:right="113"/>
              <w:jc w:val="right"/>
              <w:rPr>
                <w:szCs w:val="20"/>
              </w:rPr>
            </w:pPr>
            <w:r w:rsidRPr="00413CB7">
              <w:rPr>
                <w:szCs w:val="20"/>
              </w:rPr>
              <w:t>20.13</w:t>
            </w:r>
          </w:p>
        </w:tc>
        <w:tc>
          <w:tcPr>
            <w:tcW w:w="770" w:type="pct"/>
            <w:noWrap/>
            <w:hideMark/>
          </w:tcPr>
          <w:p w14:paraId="43F0CF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5D5834" w14:textId="77777777" w:rsidR="00413CB7" w:rsidRPr="00413CB7" w:rsidRDefault="00413CB7" w:rsidP="00413CB7">
            <w:pPr>
              <w:spacing w:after="0"/>
              <w:jc w:val="right"/>
              <w:rPr>
                <w:szCs w:val="20"/>
              </w:rPr>
            </w:pPr>
            <w:r w:rsidRPr="00413CB7">
              <w:rPr>
                <w:szCs w:val="20"/>
              </w:rPr>
              <w:t>9.5.2013</w:t>
            </w:r>
          </w:p>
        </w:tc>
      </w:tr>
      <w:tr w:rsidR="00413CB7" w:rsidRPr="00413CB7" w14:paraId="6C3BE406" w14:textId="77777777" w:rsidTr="005B36B0">
        <w:trPr>
          <w:trHeight w:val="20"/>
        </w:trPr>
        <w:tc>
          <w:tcPr>
            <w:tcW w:w="1756" w:type="pct"/>
            <w:noWrap/>
            <w:hideMark/>
          </w:tcPr>
          <w:p w14:paraId="22658496" w14:textId="77777777" w:rsidR="00413CB7" w:rsidRPr="00413CB7" w:rsidRDefault="00413CB7" w:rsidP="00413CB7">
            <w:pPr>
              <w:spacing w:after="0"/>
              <w:jc w:val="left"/>
              <w:rPr>
                <w:szCs w:val="20"/>
              </w:rPr>
            </w:pPr>
            <w:r w:rsidRPr="00413CB7">
              <w:rPr>
                <w:szCs w:val="20"/>
              </w:rPr>
              <w:t>Andrew Warnest</w:t>
            </w:r>
          </w:p>
        </w:tc>
        <w:tc>
          <w:tcPr>
            <w:tcW w:w="1597" w:type="pct"/>
            <w:noWrap/>
            <w:hideMark/>
          </w:tcPr>
          <w:p w14:paraId="2B9C3095" w14:textId="77777777"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14:paraId="22008D30" w14:textId="77777777" w:rsidR="00413CB7" w:rsidRPr="00413CB7" w:rsidRDefault="00413CB7" w:rsidP="00413CB7">
            <w:pPr>
              <w:spacing w:after="0"/>
              <w:ind w:right="113"/>
              <w:jc w:val="right"/>
              <w:rPr>
                <w:szCs w:val="20"/>
              </w:rPr>
            </w:pPr>
            <w:r w:rsidRPr="00413CB7">
              <w:rPr>
                <w:szCs w:val="20"/>
              </w:rPr>
              <w:t>63.64</w:t>
            </w:r>
          </w:p>
        </w:tc>
        <w:tc>
          <w:tcPr>
            <w:tcW w:w="770" w:type="pct"/>
            <w:noWrap/>
            <w:hideMark/>
          </w:tcPr>
          <w:p w14:paraId="0A3521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5C0516" w14:textId="77777777" w:rsidR="00413CB7" w:rsidRPr="00413CB7" w:rsidRDefault="00413CB7" w:rsidP="00413CB7">
            <w:pPr>
              <w:spacing w:after="0"/>
              <w:jc w:val="right"/>
              <w:rPr>
                <w:szCs w:val="20"/>
              </w:rPr>
            </w:pPr>
            <w:r w:rsidRPr="00413CB7">
              <w:rPr>
                <w:szCs w:val="20"/>
              </w:rPr>
              <w:t>9.5.2013</w:t>
            </w:r>
          </w:p>
        </w:tc>
      </w:tr>
      <w:tr w:rsidR="00413CB7" w:rsidRPr="00413CB7" w14:paraId="482F8384" w14:textId="77777777" w:rsidTr="005B36B0">
        <w:trPr>
          <w:trHeight w:val="20"/>
        </w:trPr>
        <w:tc>
          <w:tcPr>
            <w:tcW w:w="1756" w:type="pct"/>
            <w:noWrap/>
            <w:hideMark/>
          </w:tcPr>
          <w:p w14:paraId="50A79B83" w14:textId="77777777" w:rsidR="00413CB7" w:rsidRPr="00413CB7" w:rsidRDefault="00413CB7" w:rsidP="00413CB7">
            <w:pPr>
              <w:spacing w:after="0"/>
              <w:jc w:val="left"/>
              <w:rPr>
                <w:szCs w:val="20"/>
              </w:rPr>
            </w:pPr>
            <w:r w:rsidRPr="00413CB7">
              <w:rPr>
                <w:szCs w:val="20"/>
              </w:rPr>
              <w:t>Andrew Warnest</w:t>
            </w:r>
          </w:p>
        </w:tc>
        <w:tc>
          <w:tcPr>
            <w:tcW w:w="1597" w:type="pct"/>
            <w:noWrap/>
            <w:hideMark/>
          </w:tcPr>
          <w:p w14:paraId="4905C8A1" w14:textId="77777777"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14:paraId="7DEEB2BC" w14:textId="77777777" w:rsidR="00413CB7" w:rsidRPr="00413CB7" w:rsidRDefault="00413CB7" w:rsidP="00413CB7">
            <w:pPr>
              <w:spacing w:after="0"/>
              <w:ind w:right="113"/>
              <w:jc w:val="right"/>
              <w:rPr>
                <w:szCs w:val="20"/>
              </w:rPr>
            </w:pPr>
            <w:r w:rsidRPr="00413CB7">
              <w:rPr>
                <w:szCs w:val="20"/>
              </w:rPr>
              <w:t>108.93</w:t>
            </w:r>
          </w:p>
        </w:tc>
        <w:tc>
          <w:tcPr>
            <w:tcW w:w="770" w:type="pct"/>
            <w:noWrap/>
            <w:hideMark/>
          </w:tcPr>
          <w:p w14:paraId="494BC5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F29AF4" w14:textId="77777777" w:rsidR="00413CB7" w:rsidRPr="00413CB7" w:rsidRDefault="00413CB7" w:rsidP="00413CB7">
            <w:pPr>
              <w:spacing w:after="0"/>
              <w:jc w:val="right"/>
              <w:rPr>
                <w:szCs w:val="20"/>
              </w:rPr>
            </w:pPr>
            <w:r w:rsidRPr="00413CB7">
              <w:rPr>
                <w:szCs w:val="20"/>
              </w:rPr>
              <w:t>20.5.2013</w:t>
            </w:r>
          </w:p>
        </w:tc>
      </w:tr>
      <w:tr w:rsidR="00413CB7" w:rsidRPr="00413CB7" w14:paraId="40B910CE" w14:textId="77777777" w:rsidTr="005B36B0">
        <w:trPr>
          <w:trHeight w:val="20"/>
        </w:trPr>
        <w:tc>
          <w:tcPr>
            <w:tcW w:w="1756" w:type="pct"/>
            <w:noWrap/>
            <w:hideMark/>
          </w:tcPr>
          <w:p w14:paraId="61D548FA" w14:textId="77777777" w:rsidR="00413CB7" w:rsidRPr="00413CB7" w:rsidRDefault="00413CB7" w:rsidP="00413CB7">
            <w:pPr>
              <w:spacing w:after="0"/>
              <w:jc w:val="left"/>
              <w:rPr>
                <w:szCs w:val="20"/>
              </w:rPr>
            </w:pPr>
            <w:r w:rsidRPr="00413CB7">
              <w:rPr>
                <w:szCs w:val="20"/>
              </w:rPr>
              <w:t>Andrew Watts</w:t>
            </w:r>
          </w:p>
        </w:tc>
        <w:tc>
          <w:tcPr>
            <w:tcW w:w="1597" w:type="pct"/>
            <w:noWrap/>
            <w:hideMark/>
          </w:tcPr>
          <w:p w14:paraId="4E5D797C"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730A5BA4" w14:textId="77777777" w:rsidR="00413CB7" w:rsidRPr="00413CB7" w:rsidRDefault="00413CB7" w:rsidP="00413CB7">
            <w:pPr>
              <w:spacing w:after="0"/>
              <w:ind w:right="113"/>
              <w:jc w:val="right"/>
              <w:rPr>
                <w:szCs w:val="20"/>
              </w:rPr>
            </w:pPr>
            <w:r w:rsidRPr="00413CB7">
              <w:rPr>
                <w:szCs w:val="20"/>
              </w:rPr>
              <w:t>17.76</w:t>
            </w:r>
          </w:p>
        </w:tc>
        <w:tc>
          <w:tcPr>
            <w:tcW w:w="770" w:type="pct"/>
            <w:noWrap/>
            <w:hideMark/>
          </w:tcPr>
          <w:p w14:paraId="6F6A9B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D71121" w14:textId="77777777" w:rsidR="00413CB7" w:rsidRPr="00413CB7" w:rsidRDefault="00413CB7" w:rsidP="00413CB7">
            <w:pPr>
              <w:spacing w:after="0"/>
              <w:jc w:val="right"/>
              <w:rPr>
                <w:szCs w:val="20"/>
              </w:rPr>
            </w:pPr>
            <w:r w:rsidRPr="00413CB7">
              <w:rPr>
                <w:szCs w:val="20"/>
              </w:rPr>
              <w:t>15.9.2014</w:t>
            </w:r>
          </w:p>
        </w:tc>
      </w:tr>
      <w:tr w:rsidR="00413CB7" w:rsidRPr="00413CB7" w14:paraId="5823C660" w14:textId="77777777" w:rsidTr="005B36B0">
        <w:trPr>
          <w:trHeight w:val="20"/>
        </w:trPr>
        <w:tc>
          <w:tcPr>
            <w:tcW w:w="1756" w:type="pct"/>
            <w:noWrap/>
            <w:hideMark/>
          </w:tcPr>
          <w:p w14:paraId="16C6854E" w14:textId="77777777" w:rsidR="00413CB7" w:rsidRPr="00413CB7" w:rsidRDefault="00413CB7" w:rsidP="00413CB7">
            <w:pPr>
              <w:spacing w:after="0"/>
              <w:jc w:val="left"/>
              <w:rPr>
                <w:szCs w:val="20"/>
              </w:rPr>
            </w:pPr>
            <w:r w:rsidRPr="00413CB7">
              <w:rPr>
                <w:szCs w:val="20"/>
              </w:rPr>
              <w:t>Andrew Watts</w:t>
            </w:r>
          </w:p>
        </w:tc>
        <w:tc>
          <w:tcPr>
            <w:tcW w:w="1597" w:type="pct"/>
            <w:noWrap/>
            <w:hideMark/>
          </w:tcPr>
          <w:p w14:paraId="58F4CC57"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424FF8A0" w14:textId="77777777" w:rsidR="00413CB7" w:rsidRPr="00413CB7" w:rsidRDefault="00413CB7" w:rsidP="00413CB7">
            <w:pPr>
              <w:spacing w:after="0"/>
              <w:ind w:right="113"/>
              <w:jc w:val="right"/>
              <w:rPr>
                <w:szCs w:val="20"/>
              </w:rPr>
            </w:pPr>
            <w:r w:rsidRPr="00413CB7">
              <w:rPr>
                <w:szCs w:val="20"/>
              </w:rPr>
              <w:t>14.76</w:t>
            </w:r>
          </w:p>
        </w:tc>
        <w:tc>
          <w:tcPr>
            <w:tcW w:w="770" w:type="pct"/>
            <w:noWrap/>
            <w:hideMark/>
          </w:tcPr>
          <w:p w14:paraId="1101F5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41A356" w14:textId="77777777" w:rsidR="00413CB7" w:rsidRPr="00413CB7" w:rsidRDefault="00413CB7" w:rsidP="00413CB7">
            <w:pPr>
              <w:spacing w:after="0"/>
              <w:jc w:val="right"/>
              <w:rPr>
                <w:szCs w:val="20"/>
              </w:rPr>
            </w:pPr>
            <w:r w:rsidRPr="00413CB7">
              <w:rPr>
                <w:szCs w:val="20"/>
              </w:rPr>
              <w:t>31.10.2014</w:t>
            </w:r>
          </w:p>
        </w:tc>
      </w:tr>
      <w:tr w:rsidR="00413CB7" w:rsidRPr="00413CB7" w14:paraId="44702006" w14:textId="77777777" w:rsidTr="005B36B0">
        <w:trPr>
          <w:trHeight w:val="20"/>
        </w:trPr>
        <w:tc>
          <w:tcPr>
            <w:tcW w:w="1756" w:type="pct"/>
            <w:noWrap/>
            <w:hideMark/>
          </w:tcPr>
          <w:p w14:paraId="6F7E2A30" w14:textId="77777777" w:rsidR="00413CB7" w:rsidRPr="00413CB7" w:rsidRDefault="00413CB7" w:rsidP="00413CB7">
            <w:pPr>
              <w:spacing w:after="0"/>
              <w:jc w:val="left"/>
              <w:rPr>
                <w:szCs w:val="20"/>
              </w:rPr>
            </w:pPr>
            <w:r w:rsidRPr="00413CB7">
              <w:rPr>
                <w:szCs w:val="20"/>
              </w:rPr>
              <w:t>Andris Ezis</w:t>
            </w:r>
          </w:p>
        </w:tc>
        <w:tc>
          <w:tcPr>
            <w:tcW w:w="1597" w:type="pct"/>
            <w:noWrap/>
            <w:hideMark/>
          </w:tcPr>
          <w:p w14:paraId="5625610E"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73094C65" w14:textId="77777777" w:rsidR="00413CB7" w:rsidRPr="00413CB7" w:rsidRDefault="00413CB7" w:rsidP="00413CB7">
            <w:pPr>
              <w:spacing w:after="0"/>
              <w:ind w:right="113"/>
              <w:jc w:val="right"/>
              <w:rPr>
                <w:szCs w:val="20"/>
              </w:rPr>
            </w:pPr>
            <w:r w:rsidRPr="00413CB7">
              <w:rPr>
                <w:szCs w:val="20"/>
              </w:rPr>
              <w:t>13.22</w:t>
            </w:r>
          </w:p>
        </w:tc>
        <w:tc>
          <w:tcPr>
            <w:tcW w:w="770" w:type="pct"/>
            <w:noWrap/>
            <w:hideMark/>
          </w:tcPr>
          <w:p w14:paraId="46C4B7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C55590" w14:textId="77777777" w:rsidR="00413CB7" w:rsidRPr="00413CB7" w:rsidRDefault="00413CB7" w:rsidP="00413CB7">
            <w:pPr>
              <w:spacing w:after="0"/>
              <w:jc w:val="right"/>
              <w:rPr>
                <w:szCs w:val="20"/>
              </w:rPr>
            </w:pPr>
            <w:r w:rsidRPr="00413CB7">
              <w:rPr>
                <w:szCs w:val="20"/>
              </w:rPr>
              <w:t>3.11.2014</w:t>
            </w:r>
          </w:p>
        </w:tc>
      </w:tr>
      <w:tr w:rsidR="00413CB7" w:rsidRPr="00413CB7" w14:paraId="646151E6" w14:textId="77777777" w:rsidTr="005B36B0">
        <w:trPr>
          <w:trHeight w:val="20"/>
        </w:trPr>
        <w:tc>
          <w:tcPr>
            <w:tcW w:w="1756" w:type="pct"/>
            <w:noWrap/>
            <w:hideMark/>
          </w:tcPr>
          <w:p w14:paraId="1C894E30" w14:textId="77777777" w:rsidR="00413CB7" w:rsidRPr="00413CB7" w:rsidRDefault="00413CB7" w:rsidP="00413CB7">
            <w:pPr>
              <w:spacing w:after="0"/>
              <w:jc w:val="left"/>
              <w:rPr>
                <w:szCs w:val="20"/>
              </w:rPr>
            </w:pPr>
            <w:r w:rsidRPr="00413CB7">
              <w:rPr>
                <w:szCs w:val="20"/>
              </w:rPr>
              <w:t>Andrzej Sikorski</w:t>
            </w:r>
          </w:p>
        </w:tc>
        <w:tc>
          <w:tcPr>
            <w:tcW w:w="1597" w:type="pct"/>
            <w:noWrap/>
            <w:hideMark/>
          </w:tcPr>
          <w:p w14:paraId="5A895044"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60D92FD2" w14:textId="77777777" w:rsidR="00413CB7" w:rsidRPr="00413CB7" w:rsidRDefault="00413CB7" w:rsidP="00413CB7">
            <w:pPr>
              <w:spacing w:after="0"/>
              <w:ind w:right="113"/>
              <w:jc w:val="right"/>
              <w:rPr>
                <w:szCs w:val="20"/>
              </w:rPr>
            </w:pPr>
            <w:r w:rsidRPr="00413CB7">
              <w:rPr>
                <w:szCs w:val="20"/>
              </w:rPr>
              <w:t>10.49</w:t>
            </w:r>
          </w:p>
        </w:tc>
        <w:tc>
          <w:tcPr>
            <w:tcW w:w="770" w:type="pct"/>
            <w:noWrap/>
            <w:hideMark/>
          </w:tcPr>
          <w:p w14:paraId="070C73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B57BF6" w14:textId="77777777" w:rsidR="00413CB7" w:rsidRPr="00413CB7" w:rsidRDefault="00413CB7" w:rsidP="00413CB7">
            <w:pPr>
              <w:spacing w:after="0"/>
              <w:jc w:val="right"/>
              <w:rPr>
                <w:szCs w:val="20"/>
              </w:rPr>
            </w:pPr>
            <w:r w:rsidRPr="00413CB7">
              <w:rPr>
                <w:szCs w:val="20"/>
              </w:rPr>
              <w:t>11.9.2014</w:t>
            </w:r>
          </w:p>
        </w:tc>
      </w:tr>
      <w:tr w:rsidR="00413CB7" w:rsidRPr="00413CB7" w14:paraId="26F2A991" w14:textId="77777777" w:rsidTr="005B36B0">
        <w:trPr>
          <w:trHeight w:val="20"/>
        </w:trPr>
        <w:tc>
          <w:tcPr>
            <w:tcW w:w="1756" w:type="pct"/>
            <w:noWrap/>
            <w:hideMark/>
          </w:tcPr>
          <w:p w14:paraId="048FD3FA" w14:textId="77777777" w:rsidR="00413CB7" w:rsidRPr="00413CB7" w:rsidRDefault="00413CB7" w:rsidP="00413CB7">
            <w:pPr>
              <w:spacing w:after="0"/>
              <w:jc w:val="left"/>
              <w:rPr>
                <w:szCs w:val="20"/>
              </w:rPr>
            </w:pPr>
            <w:r w:rsidRPr="00413CB7">
              <w:rPr>
                <w:szCs w:val="20"/>
              </w:rPr>
              <w:t>Anela Cajtinovic</w:t>
            </w:r>
          </w:p>
        </w:tc>
        <w:tc>
          <w:tcPr>
            <w:tcW w:w="1597" w:type="pct"/>
            <w:noWrap/>
            <w:hideMark/>
          </w:tcPr>
          <w:p w14:paraId="1CC3D51F"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1FD3BBB0" w14:textId="77777777" w:rsidR="00413CB7" w:rsidRPr="00413CB7" w:rsidRDefault="00413CB7" w:rsidP="00413CB7">
            <w:pPr>
              <w:spacing w:after="0"/>
              <w:ind w:right="113"/>
              <w:jc w:val="right"/>
              <w:rPr>
                <w:szCs w:val="20"/>
              </w:rPr>
            </w:pPr>
            <w:r w:rsidRPr="00413CB7">
              <w:rPr>
                <w:szCs w:val="20"/>
              </w:rPr>
              <w:t>21.98</w:t>
            </w:r>
          </w:p>
        </w:tc>
        <w:tc>
          <w:tcPr>
            <w:tcW w:w="770" w:type="pct"/>
            <w:noWrap/>
            <w:hideMark/>
          </w:tcPr>
          <w:p w14:paraId="18D415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5BAC6E" w14:textId="77777777" w:rsidR="00413CB7" w:rsidRPr="00413CB7" w:rsidRDefault="00413CB7" w:rsidP="00413CB7">
            <w:pPr>
              <w:spacing w:after="0"/>
              <w:jc w:val="right"/>
              <w:rPr>
                <w:szCs w:val="20"/>
              </w:rPr>
            </w:pPr>
            <w:r w:rsidRPr="00413CB7">
              <w:rPr>
                <w:szCs w:val="20"/>
              </w:rPr>
              <w:t>8.1.2014</w:t>
            </w:r>
          </w:p>
        </w:tc>
      </w:tr>
      <w:tr w:rsidR="00413CB7" w:rsidRPr="00413CB7" w14:paraId="70FA0252" w14:textId="77777777" w:rsidTr="005B36B0">
        <w:trPr>
          <w:trHeight w:val="20"/>
        </w:trPr>
        <w:tc>
          <w:tcPr>
            <w:tcW w:w="1756" w:type="pct"/>
            <w:noWrap/>
            <w:hideMark/>
          </w:tcPr>
          <w:p w14:paraId="465FDC98" w14:textId="77777777" w:rsidR="00413CB7" w:rsidRPr="00413CB7" w:rsidRDefault="00413CB7" w:rsidP="00413CB7">
            <w:pPr>
              <w:spacing w:after="0"/>
              <w:jc w:val="left"/>
              <w:rPr>
                <w:szCs w:val="20"/>
              </w:rPr>
            </w:pPr>
            <w:r w:rsidRPr="00413CB7">
              <w:rPr>
                <w:szCs w:val="20"/>
              </w:rPr>
              <w:t>Angel Reid</w:t>
            </w:r>
          </w:p>
        </w:tc>
        <w:tc>
          <w:tcPr>
            <w:tcW w:w="1597" w:type="pct"/>
            <w:noWrap/>
            <w:hideMark/>
          </w:tcPr>
          <w:p w14:paraId="669E808B"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69B63FB7" w14:textId="77777777" w:rsidR="00413CB7" w:rsidRPr="00413CB7" w:rsidRDefault="00413CB7" w:rsidP="00413CB7">
            <w:pPr>
              <w:spacing w:after="0"/>
              <w:ind w:right="113"/>
              <w:jc w:val="right"/>
              <w:rPr>
                <w:szCs w:val="20"/>
              </w:rPr>
            </w:pPr>
            <w:r w:rsidRPr="00413CB7">
              <w:rPr>
                <w:szCs w:val="20"/>
              </w:rPr>
              <w:t>22.74</w:t>
            </w:r>
          </w:p>
        </w:tc>
        <w:tc>
          <w:tcPr>
            <w:tcW w:w="770" w:type="pct"/>
            <w:noWrap/>
            <w:hideMark/>
          </w:tcPr>
          <w:p w14:paraId="0FB74C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0E6309" w14:textId="77777777" w:rsidR="00413CB7" w:rsidRPr="00413CB7" w:rsidRDefault="00413CB7" w:rsidP="00413CB7">
            <w:pPr>
              <w:spacing w:after="0"/>
              <w:jc w:val="right"/>
              <w:rPr>
                <w:szCs w:val="20"/>
              </w:rPr>
            </w:pPr>
            <w:r w:rsidRPr="00413CB7">
              <w:rPr>
                <w:szCs w:val="20"/>
              </w:rPr>
              <w:t>7.5.2013</w:t>
            </w:r>
          </w:p>
        </w:tc>
      </w:tr>
      <w:tr w:rsidR="00413CB7" w:rsidRPr="00413CB7" w14:paraId="3E26FE1D" w14:textId="77777777" w:rsidTr="005B36B0">
        <w:trPr>
          <w:trHeight w:val="20"/>
        </w:trPr>
        <w:tc>
          <w:tcPr>
            <w:tcW w:w="1756" w:type="pct"/>
            <w:noWrap/>
            <w:hideMark/>
          </w:tcPr>
          <w:p w14:paraId="4237EA84" w14:textId="77777777" w:rsidR="00413CB7" w:rsidRPr="00413CB7" w:rsidRDefault="00413CB7" w:rsidP="00413CB7">
            <w:pPr>
              <w:spacing w:after="0"/>
              <w:jc w:val="left"/>
              <w:rPr>
                <w:szCs w:val="20"/>
              </w:rPr>
            </w:pPr>
            <w:r w:rsidRPr="00413CB7">
              <w:rPr>
                <w:szCs w:val="20"/>
              </w:rPr>
              <w:t>Angela Charlton</w:t>
            </w:r>
          </w:p>
        </w:tc>
        <w:tc>
          <w:tcPr>
            <w:tcW w:w="1597" w:type="pct"/>
            <w:noWrap/>
            <w:hideMark/>
          </w:tcPr>
          <w:p w14:paraId="762CA4FD"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29C2725A" w14:textId="77777777" w:rsidR="00413CB7" w:rsidRPr="00413CB7" w:rsidRDefault="00413CB7" w:rsidP="00413CB7">
            <w:pPr>
              <w:spacing w:after="0"/>
              <w:ind w:right="113"/>
              <w:jc w:val="right"/>
              <w:rPr>
                <w:szCs w:val="20"/>
              </w:rPr>
            </w:pPr>
            <w:r w:rsidRPr="00413CB7">
              <w:rPr>
                <w:szCs w:val="20"/>
              </w:rPr>
              <w:t>81.12</w:t>
            </w:r>
          </w:p>
        </w:tc>
        <w:tc>
          <w:tcPr>
            <w:tcW w:w="770" w:type="pct"/>
            <w:noWrap/>
            <w:hideMark/>
          </w:tcPr>
          <w:p w14:paraId="23A9A4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1EC98D" w14:textId="77777777" w:rsidR="00413CB7" w:rsidRPr="00413CB7" w:rsidRDefault="00413CB7" w:rsidP="00413CB7">
            <w:pPr>
              <w:spacing w:after="0"/>
              <w:jc w:val="right"/>
              <w:rPr>
                <w:szCs w:val="20"/>
              </w:rPr>
            </w:pPr>
            <w:r w:rsidRPr="00413CB7">
              <w:rPr>
                <w:szCs w:val="20"/>
              </w:rPr>
              <w:t>26.9.2014</w:t>
            </w:r>
          </w:p>
        </w:tc>
      </w:tr>
      <w:tr w:rsidR="00413CB7" w:rsidRPr="00413CB7" w14:paraId="393595D0" w14:textId="77777777" w:rsidTr="005B36B0">
        <w:trPr>
          <w:trHeight w:val="20"/>
        </w:trPr>
        <w:tc>
          <w:tcPr>
            <w:tcW w:w="1756" w:type="pct"/>
            <w:noWrap/>
            <w:hideMark/>
          </w:tcPr>
          <w:p w14:paraId="78EF7AD8" w14:textId="77777777" w:rsidR="00413CB7" w:rsidRPr="00413CB7" w:rsidRDefault="00413CB7" w:rsidP="00413CB7">
            <w:pPr>
              <w:spacing w:after="0"/>
              <w:jc w:val="left"/>
              <w:rPr>
                <w:szCs w:val="20"/>
              </w:rPr>
            </w:pPr>
            <w:r w:rsidRPr="00413CB7">
              <w:rPr>
                <w:szCs w:val="20"/>
              </w:rPr>
              <w:t>Angela Hellriegel</w:t>
            </w:r>
          </w:p>
        </w:tc>
        <w:tc>
          <w:tcPr>
            <w:tcW w:w="1597" w:type="pct"/>
            <w:noWrap/>
            <w:hideMark/>
          </w:tcPr>
          <w:p w14:paraId="1648A848"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7C6C96B6" w14:textId="77777777" w:rsidR="00413CB7" w:rsidRPr="00413CB7" w:rsidRDefault="00413CB7" w:rsidP="00413CB7">
            <w:pPr>
              <w:spacing w:after="0"/>
              <w:ind w:right="113"/>
              <w:jc w:val="right"/>
              <w:rPr>
                <w:szCs w:val="20"/>
              </w:rPr>
            </w:pPr>
            <w:r w:rsidRPr="00413CB7">
              <w:rPr>
                <w:szCs w:val="20"/>
              </w:rPr>
              <w:t>13.75</w:t>
            </w:r>
          </w:p>
        </w:tc>
        <w:tc>
          <w:tcPr>
            <w:tcW w:w="770" w:type="pct"/>
            <w:noWrap/>
            <w:hideMark/>
          </w:tcPr>
          <w:p w14:paraId="6CDECC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46624A" w14:textId="77777777" w:rsidR="00413CB7" w:rsidRPr="00413CB7" w:rsidRDefault="00413CB7" w:rsidP="00413CB7">
            <w:pPr>
              <w:spacing w:after="0"/>
              <w:jc w:val="right"/>
              <w:rPr>
                <w:szCs w:val="20"/>
              </w:rPr>
            </w:pPr>
            <w:r w:rsidRPr="00413CB7">
              <w:rPr>
                <w:szCs w:val="20"/>
              </w:rPr>
              <w:t>5.12.2014</w:t>
            </w:r>
          </w:p>
        </w:tc>
      </w:tr>
      <w:tr w:rsidR="00413CB7" w:rsidRPr="00413CB7" w14:paraId="68DFFB2B" w14:textId="77777777" w:rsidTr="005B36B0">
        <w:trPr>
          <w:trHeight w:val="20"/>
        </w:trPr>
        <w:tc>
          <w:tcPr>
            <w:tcW w:w="1756" w:type="pct"/>
            <w:noWrap/>
            <w:hideMark/>
          </w:tcPr>
          <w:p w14:paraId="57C119BD" w14:textId="77777777" w:rsidR="00413CB7" w:rsidRPr="00413CB7" w:rsidRDefault="00413CB7" w:rsidP="00413CB7">
            <w:pPr>
              <w:spacing w:after="0"/>
              <w:jc w:val="left"/>
              <w:rPr>
                <w:szCs w:val="20"/>
              </w:rPr>
            </w:pPr>
            <w:r w:rsidRPr="00413CB7">
              <w:rPr>
                <w:szCs w:val="20"/>
              </w:rPr>
              <w:t>Angela Jianquitto</w:t>
            </w:r>
          </w:p>
        </w:tc>
        <w:tc>
          <w:tcPr>
            <w:tcW w:w="1597" w:type="pct"/>
            <w:noWrap/>
            <w:hideMark/>
          </w:tcPr>
          <w:p w14:paraId="260544F3" w14:textId="77777777"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14:paraId="3332D739" w14:textId="77777777" w:rsidR="00413CB7" w:rsidRPr="00413CB7" w:rsidRDefault="00413CB7" w:rsidP="00413CB7">
            <w:pPr>
              <w:spacing w:after="0"/>
              <w:ind w:right="113"/>
              <w:jc w:val="right"/>
              <w:rPr>
                <w:szCs w:val="20"/>
              </w:rPr>
            </w:pPr>
            <w:r w:rsidRPr="00413CB7">
              <w:rPr>
                <w:szCs w:val="20"/>
              </w:rPr>
              <w:t>14.43</w:t>
            </w:r>
          </w:p>
        </w:tc>
        <w:tc>
          <w:tcPr>
            <w:tcW w:w="770" w:type="pct"/>
            <w:noWrap/>
            <w:hideMark/>
          </w:tcPr>
          <w:p w14:paraId="407781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A9EC6D" w14:textId="77777777" w:rsidR="00413CB7" w:rsidRPr="00413CB7" w:rsidRDefault="00413CB7" w:rsidP="00413CB7">
            <w:pPr>
              <w:spacing w:after="0"/>
              <w:jc w:val="right"/>
              <w:rPr>
                <w:szCs w:val="20"/>
              </w:rPr>
            </w:pPr>
            <w:r w:rsidRPr="00413CB7">
              <w:rPr>
                <w:szCs w:val="20"/>
              </w:rPr>
              <w:t>3.12.2013</w:t>
            </w:r>
          </w:p>
        </w:tc>
      </w:tr>
      <w:tr w:rsidR="00413CB7" w:rsidRPr="00413CB7" w14:paraId="647DF6E5" w14:textId="77777777" w:rsidTr="005B36B0">
        <w:trPr>
          <w:trHeight w:val="20"/>
        </w:trPr>
        <w:tc>
          <w:tcPr>
            <w:tcW w:w="1756" w:type="pct"/>
            <w:noWrap/>
            <w:hideMark/>
          </w:tcPr>
          <w:p w14:paraId="73B39E33" w14:textId="77777777" w:rsidR="00413CB7" w:rsidRPr="00413CB7" w:rsidRDefault="00413CB7" w:rsidP="00413CB7">
            <w:pPr>
              <w:spacing w:after="0"/>
              <w:jc w:val="left"/>
              <w:rPr>
                <w:szCs w:val="20"/>
              </w:rPr>
            </w:pPr>
            <w:r w:rsidRPr="00413CB7">
              <w:rPr>
                <w:szCs w:val="20"/>
              </w:rPr>
              <w:t>Angela Macchia</w:t>
            </w:r>
          </w:p>
        </w:tc>
        <w:tc>
          <w:tcPr>
            <w:tcW w:w="1597" w:type="pct"/>
            <w:noWrap/>
            <w:hideMark/>
          </w:tcPr>
          <w:p w14:paraId="4CC8F4DA"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54661F71"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6CD120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D877F0" w14:textId="77777777" w:rsidR="00413CB7" w:rsidRPr="00413CB7" w:rsidRDefault="00413CB7" w:rsidP="00413CB7">
            <w:pPr>
              <w:spacing w:after="0"/>
              <w:jc w:val="right"/>
              <w:rPr>
                <w:szCs w:val="20"/>
              </w:rPr>
            </w:pPr>
            <w:r w:rsidRPr="00413CB7">
              <w:rPr>
                <w:szCs w:val="20"/>
              </w:rPr>
              <w:t>15.8.2013</w:t>
            </w:r>
          </w:p>
        </w:tc>
      </w:tr>
      <w:tr w:rsidR="00413CB7" w:rsidRPr="00413CB7" w14:paraId="013C0D28" w14:textId="77777777" w:rsidTr="005B36B0">
        <w:trPr>
          <w:trHeight w:val="20"/>
        </w:trPr>
        <w:tc>
          <w:tcPr>
            <w:tcW w:w="1756" w:type="pct"/>
            <w:noWrap/>
            <w:hideMark/>
          </w:tcPr>
          <w:p w14:paraId="4F759EAF" w14:textId="77777777" w:rsidR="00413CB7" w:rsidRPr="00413CB7" w:rsidRDefault="00413CB7" w:rsidP="00413CB7">
            <w:pPr>
              <w:spacing w:after="0"/>
              <w:jc w:val="left"/>
              <w:rPr>
                <w:szCs w:val="20"/>
              </w:rPr>
            </w:pPr>
            <w:r w:rsidRPr="00413CB7">
              <w:rPr>
                <w:szCs w:val="20"/>
              </w:rPr>
              <w:t>Angela Mahar</w:t>
            </w:r>
          </w:p>
        </w:tc>
        <w:tc>
          <w:tcPr>
            <w:tcW w:w="1597" w:type="pct"/>
            <w:noWrap/>
            <w:hideMark/>
          </w:tcPr>
          <w:p w14:paraId="6E558433"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61BD968E" w14:textId="77777777" w:rsidR="00413CB7" w:rsidRPr="00413CB7" w:rsidRDefault="00413CB7" w:rsidP="00413CB7">
            <w:pPr>
              <w:spacing w:after="0"/>
              <w:ind w:right="113"/>
              <w:jc w:val="right"/>
              <w:rPr>
                <w:szCs w:val="20"/>
              </w:rPr>
            </w:pPr>
            <w:r w:rsidRPr="00413CB7">
              <w:rPr>
                <w:szCs w:val="20"/>
              </w:rPr>
              <w:t>42.02</w:t>
            </w:r>
          </w:p>
        </w:tc>
        <w:tc>
          <w:tcPr>
            <w:tcW w:w="770" w:type="pct"/>
            <w:noWrap/>
            <w:hideMark/>
          </w:tcPr>
          <w:p w14:paraId="4145B38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04479D" w14:textId="77777777" w:rsidR="00413CB7" w:rsidRPr="00413CB7" w:rsidRDefault="00413CB7" w:rsidP="00413CB7">
            <w:pPr>
              <w:spacing w:after="0"/>
              <w:jc w:val="right"/>
              <w:rPr>
                <w:szCs w:val="20"/>
              </w:rPr>
            </w:pPr>
            <w:r w:rsidRPr="00413CB7">
              <w:rPr>
                <w:szCs w:val="20"/>
              </w:rPr>
              <w:t>18.2.2014</w:t>
            </w:r>
          </w:p>
        </w:tc>
      </w:tr>
      <w:tr w:rsidR="00413CB7" w:rsidRPr="00413CB7" w14:paraId="59B22139" w14:textId="77777777" w:rsidTr="005B36B0">
        <w:trPr>
          <w:trHeight w:val="20"/>
        </w:trPr>
        <w:tc>
          <w:tcPr>
            <w:tcW w:w="1756" w:type="pct"/>
            <w:noWrap/>
            <w:hideMark/>
          </w:tcPr>
          <w:p w14:paraId="77D17711" w14:textId="77777777" w:rsidR="00413CB7" w:rsidRPr="00413CB7" w:rsidRDefault="00413CB7" w:rsidP="00413CB7">
            <w:pPr>
              <w:spacing w:after="0"/>
              <w:jc w:val="left"/>
              <w:rPr>
                <w:szCs w:val="20"/>
              </w:rPr>
            </w:pPr>
            <w:r w:rsidRPr="00413CB7">
              <w:rPr>
                <w:szCs w:val="20"/>
              </w:rPr>
              <w:t>Angela Polychronis</w:t>
            </w:r>
          </w:p>
        </w:tc>
        <w:tc>
          <w:tcPr>
            <w:tcW w:w="1597" w:type="pct"/>
            <w:noWrap/>
            <w:hideMark/>
          </w:tcPr>
          <w:p w14:paraId="39D1C894"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4008AF75"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283FDF3E" w14:textId="77777777" w:rsidR="00413CB7" w:rsidRPr="00413CB7" w:rsidRDefault="00413CB7" w:rsidP="00413CB7">
            <w:pPr>
              <w:spacing w:after="0"/>
              <w:ind w:left="170"/>
              <w:jc w:val="left"/>
              <w:rPr>
                <w:szCs w:val="20"/>
              </w:rPr>
            </w:pPr>
            <w:r w:rsidRPr="00413CB7">
              <w:rPr>
                <w:szCs w:val="20"/>
              </w:rPr>
              <w:t>Refund 194301</w:t>
            </w:r>
          </w:p>
        </w:tc>
        <w:tc>
          <w:tcPr>
            <w:tcW w:w="453" w:type="pct"/>
            <w:noWrap/>
            <w:hideMark/>
          </w:tcPr>
          <w:p w14:paraId="356408CB" w14:textId="77777777" w:rsidR="00413CB7" w:rsidRPr="00413CB7" w:rsidRDefault="00413CB7" w:rsidP="00413CB7">
            <w:pPr>
              <w:spacing w:after="0"/>
              <w:jc w:val="right"/>
              <w:rPr>
                <w:szCs w:val="20"/>
              </w:rPr>
            </w:pPr>
            <w:r w:rsidRPr="00413CB7">
              <w:rPr>
                <w:szCs w:val="20"/>
              </w:rPr>
              <w:t>8.11.2013</w:t>
            </w:r>
          </w:p>
        </w:tc>
      </w:tr>
      <w:tr w:rsidR="00413CB7" w:rsidRPr="00413CB7" w14:paraId="15D18269" w14:textId="77777777" w:rsidTr="005B36B0">
        <w:trPr>
          <w:trHeight w:val="20"/>
        </w:trPr>
        <w:tc>
          <w:tcPr>
            <w:tcW w:w="1756" w:type="pct"/>
            <w:noWrap/>
            <w:hideMark/>
          </w:tcPr>
          <w:p w14:paraId="21B15A81" w14:textId="77777777" w:rsidR="00413CB7" w:rsidRPr="00413CB7" w:rsidRDefault="00413CB7" w:rsidP="00413CB7">
            <w:pPr>
              <w:spacing w:after="0"/>
              <w:jc w:val="left"/>
              <w:rPr>
                <w:szCs w:val="20"/>
              </w:rPr>
            </w:pPr>
            <w:r w:rsidRPr="00413CB7">
              <w:rPr>
                <w:szCs w:val="20"/>
              </w:rPr>
              <w:t>Angella Campbell</w:t>
            </w:r>
          </w:p>
        </w:tc>
        <w:tc>
          <w:tcPr>
            <w:tcW w:w="1597" w:type="pct"/>
            <w:noWrap/>
            <w:hideMark/>
          </w:tcPr>
          <w:p w14:paraId="2BE9D5B0"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44B79E13" w14:textId="77777777" w:rsidR="00413CB7" w:rsidRPr="00413CB7" w:rsidRDefault="00413CB7" w:rsidP="00413CB7">
            <w:pPr>
              <w:spacing w:after="0"/>
              <w:ind w:right="113"/>
              <w:jc w:val="right"/>
              <w:rPr>
                <w:szCs w:val="20"/>
              </w:rPr>
            </w:pPr>
            <w:r w:rsidRPr="00413CB7">
              <w:rPr>
                <w:szCs w:val="20"/>
              </w:rPr>
              <w:t>28.46</w:t>
            </w:r>
          </w:p>
        </w:tc>
        <w:tc>
          <w:tcPr>
            <w:tcW w:w="770" w:type="pct"/>
            <w:noWrap/>
            <w:hideMark/>
          </w:tcPr>
          <w:p w14:paraId="533810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D53150" w14:textId="77777777" w:rsidR="00413CB7" w:rsidRPr="00413CB7" w:rsidRDefault="00413CB7" w:rsidP="00413CB7">
            <w:pPr>
              <w:spacing w:after="0"/>
              <w:jc w:val="right"/>
              <w:rPr>
                <w:szCs w:val="20"/>
              </w:rPr>
            </w:pPr>
            <w:r w:rsidRPr="00413CB7">
              <w:rPr>
                <w:szCs w:val="20"/>
              </w:rPr>
              <w:t>22.3.2013</w:t>
            </w:r>
          </w:p>
        </w:tc>
      </w:tr>
      <w:tr w:rsidR="00413CB7" w:rsidRPr="00413CB7" w14:paraId="62859EA7" w14:textId="77777777" w:rsidTr="005B36B0">
        <w:trPr>
          <w:trHeight w:val="20"/>
        </w:trPr>
        <w:tc>
          <w:tcPr>
            <w:tcW w:w="1756" w:type="pct"/>
            <w:noWrap/>
            <w:hideMark/>
          </w:tcPr>
          <w:p w14:paraId="2184C067" w14:textId="77777777" w:rsidR="00413CB7" w:rsidRPr="00413CB7" w:rsidRDefault="00413CB7" w:rsidP="00413CB7">
            <w:pPr>
              <w:spacing w:after="0"/>
              <w:jc w:val="left"/>
              <w:rPr>
                <w:szCs w:val="20"/>
              </w:rPr>
            </w:pPr>
            <w:r w:rsidRPr="00413CB7">
              <w:rPr>
                <w:szCs w:val="20"/>
              </w:rPr>
              <w:t>Angella Campbell</w:t>
            </w:r>
          </w:p>
        </w:tc>
        <w:tc>
          <w:tcPr>
            <w:tcW w:w="1597" w:type="pct"/>
            <w:noWrap/>
            <w:hideMark/>
          </w:tcPr>
          <w:p w14:paraId="7CD5E31D"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3476DC7A" w14:textId="77777777" w:rsidR="00413CB7" w:rsidRPr="00413CB7" w:rsidRDefault="00413CB7" w:rsidP="00413CB7">
            <w:pPr>
              <w:spacing w:after="0"/>
              <w:ind w:right="113"/>
              <w:jc w:val="right"/>
              <w:rPr>
                <w:szCs w:val="20"/>
              </w:rPr>
            </w:pPr>
            <w:r w:rsidRPr="00413CB7">
              <w:rPr>
                <w:szCs w:val="20"/>
              </w:rPr>
              <w:t>91.00</w:t>
            </w:r>
          </w:p>
        </w:tc>
        <w:tc>
          <w:tcPr>
            <w:tcW w:w="770" w:type="pct"/>
            <w:noWrap/>
            <w:hideMark/>
          </w:tcPr>
          <w:p w14:paraId="4EF501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44628E" w14:textId="77777777" w:rsidR="00413CB7" w:rsidRPr="00413CB7" w:rsidRDefault="00413CB7" w:rsidP="00413CB7">
            <w:pPr>
              <w:spacing w:after="0"/>
              <w:jc w:val="right"/>
              <w:rPr>
                <w:szCs w:val="20"/>
              </w:rPr>
            </w:pPr>
            <w:r w:rsidRPr="00413CB7">
              <w:rPr>
                <w:szCs w:val="20"/>
              </w:rPr>
              <w:t>17.3.2014</w:t>
            </w:r>
          </w:p>
        </w:tc>
      </w:tr>
      <w:tr w:rsidR="00413CB7" w:rsidRPr="00413CB7" w14:paraId="0FABAA95" w14:textId="77777777" w:rsidTr="005B36B0">
        <w:trPr>
          <w:trHeight w:val="20"/>
        </w:trPr>
        <w:tc>
          <w:tcPr>
            <w:tcW w:w="1756" w:type="pct"/>
            <w:noWrap/>
            <w:hideMark/>
          </w:tcPr>
          <w:p w14:paraId="3B2447EE" w14:textId="77777777" w:rsidR="00413CB7" w:rsidRPr="00413CB7" w:rsidRDefault="00413CB7" w:rsidP="00413CB7">
            <w:pPr>
              <w:spacing w:after="0"/>
              <w:jc w:val="left"/>
              <w:rPr>
                <w:szCs w:val="20"/>
              </w:rPr>
            </w:pPr>
            <w:r w:rsidRPr="00413CB7">
              <w:rPr>
                <w:szCs w:val="20"/>
              </w:rPr>
              <w:t>Angelo Carbone</w:t>
            </w:r>
          </w:p>
        </w:tc>
        <w:tc>
          <w:tcPr>
            <w:tcW w:w="1597" w:type="pct"/>
            <w:noWrap/>
            <w:hideMark/>
          </w:tcPr>
          <w:p w14:paraId="79E85870" w14:textId="77777777" w:rsidR="00413CB7" w:rsidRPr="00413CB7" w:rsidRDefault="00413CB7" w:rsidP="00413CB7">
            <w:pPr>
              <w:spacing w:after="0"/>
              <w:ind w:left="113"/>
              <w:jc w:val="left"/>
              <w:rPr>
                <w:szCs w:val="20"/>
              </w:rPr>
            </w:pPr>
            <w:r w:rsidRPr="00413CB7">
              <w:rPr>
                <w:szCs w:val="20"/>
              </w:rPr>
              <w:t>BEAUMONT, SA 5066</w:t>
            </w:r>
          </w:p>
        </w:tc>
        <w:tc>
          <w:tcPr>
            <w:tcW w:w="424" w:type="pct"/>
            <w:noWrap/>
            <w:hideMark/>
          </w:tcPr>
          <w:p w14:paraId="6195BEDD" w14:textId="77777777" w:rsidR="00413CB7" w:rsidRPr="00413CB7" w:rsidRDefault="00413CB7" w:rsidP="00413CB7">
            <w:pPr>
              <w:spacing w:after="0"/>
              <w:ind w:right="113"/>
              <w:jc w:val="right"/>
              <w:rPr>
                <w:szCs w:val="20"/>
              </w:rPr>
            </w:pPr>
            <w:r w:rsidRPr="00413CB7">
              <w:rPr>
                <w:szCs w:val="20"/>
              </w:rPr>
              <w:t>11.24</w:t>
            </w:r>
          </w:p>
        </w:tc>
        <w:tc>
          <w:tcPr>
            <w:tcW w:w="770" w:type="pct"/>
            <w:noWrap/>
            <w:hideMark/>
          </w:tcPr>
          <w:p w14:paraId="48C81F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8028D8" w14:textId="77777777" w:rsidR="00413CB7" w:rsidRPr="00413CB7" w:rsidRDefault="00413CB7" w:rsidP="00413CB7">
            <w:pPr>
              <w:spacing w:after="0"/>
              <w:jc w:val="right"/>
              <w:rPr>
                <w:szCs w:val="20"/>
              </w:rPr>
            </w:pPr>
            <w:r w:rsidRPr="00413CB7">
              <w:rPr>
                <w:szCs w:val="20"/>
              </w:rPr>
              <w:t>23.4.2013</w:t>
            </w:r>
          </w:p>
        </w:tc>
      </w:tr>
      <w:tr w:rsidR="00413CB7" w:rsidRPr="00413CB7" w14:paraId="2F62532B" w14:textId="77777777" w:rsidTr="005B36B0">
        <w:trPr>
          <w:trHeight w:val="20"/>
        </w:trPr>
        <w:tc>
          <w:tcPr>
            <w:tcW w:w="1756" w:type="pct"/>
            <w:noWrap/>
            <w:hideMark/>
          </w:tcPr>
          <w:p w14:paraId="47BBCDE0" w14:textId="77777777" w:rsidR="00413CB7" w:rsidRPr="00413CB7" w:rsidRDefault="00413CB7" w:rsidP="00413CB7">
            <w:pPr>
              <w:spacing w:after="0"/>
              <w:jc w:val="left"/>
              <w:rPr>
                <w:szCs w:val="20"/>
              </w:rPr>
            </w:pPr>
            <w:r w:rsidRPr="00413CB7">
              <w:rPr>
                <w:szCs w:val="20"/>
              </w:rPr>
              <w:t>Angle Vale Family Practice</w:t>
            </w:r>
          </w:p>
        </w:tc>
        <w:tc>
          <w:tcPr>
            <w:tcW w:w="1597" w:type="pct"/>
            <w:noWrap/>
            <w:hideMark/>
          </w:tcPr>
          <w:p w14:paraId="0AD5E99D" w14:textId="77777777"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14:paraId="4B6FDA57" w14:textId="77777777" w:rsidR="00413CB7" w:rsidRPr="00413CB7" w:rsidRDefault="00413CB7" w:rsidP="00413CB7">
            <w:pPr>
              <w:spacing w:after="0"/>
              <w:ind w:right="113"/>
              <w:jc w:val="right"/>
              <w:rPr>
                <w:szCs w:val="20"/>
              </w:rPr>
            </w:pPr>
            <w:r w:rsidRPr="00413CB7">
              <w:rPr>
                <w:szCs w:val="20"/>
              </w:rPr>
              <w:t>22.69</w:t>
            </w:r>
          </w:p>
        </w:tc>
        <w:tc>
          <w:tcPr>
            <w:tcW w:w="770" w:type="pct"/>
            <w:noWrap/>
            <w:hideMark/>
          </w:tcPr>
          <w:p w14:paraId="1D181F3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713746" w14:textId="77777777" w:rsidR="00413CB7" w:rsidRPr="00413CB7" w:rsidRDefault="00413CB7" w:rsidP="00413CB7">
            <w:pPr>
              <w:spacing w:after="0"/>
              <w:jc w:val="right"/>
              <w:rPr>
                <w:szCs w:val="20"/>
              </w:rPr>
            </w:pPr>
            <w:r w:rsidRPr="00413CB7">
              <w:rPr>
                <w:szCs w:val="20"/>
              </w:rPr>
              <w:t>14.8.2013</w:t>
            </w:r>
          </w:p>
        </w:tc>
      </w:tr>
      <w:tr w:rsidR="00413CB7" w:rsidRPr="00413CB7" w14:paraId="2E1722D7" w14:textId="77777777" w:rsidTr="005B36B0">
        <w:trPr>
          <w:trHeight w:val="20"/>
        </w:trPr>
        <w:tc>
          <w:tcPr>
            <w:tcW w:w="1756" w:type="pct"/>
            <w:noWrap/>
            <w:hideMark/>
          </w:tcPr>
          <w:p w14:paraId="6A1D712F" w14:textId="77777777" w:rsidR="00413CB7" w:rsidRPr="00413CB7" w:rsidRDefault="00413CB7" w:rsidP="00413CB7">
            <w:pPr>
              <w:spacing w:after="0"/>
              <w:jc w:val="left"/>
              <w:rPr>
                <w:szCs w:val="20"/>
              </w:rPr>
            </w:pPr>
            <w:r w:rsidRPr="00413CB7">
              <w:rPr>
                <w:szCs w:val="20"/>
              </w:rPr>
              <w:t>Angle Vale Newsagent</w:t>
            </w:r>
          </w:p>
        </w:tc>
        <w:tc>
          <w:tcPr>
            <w:tcW w:w="1597" w:type="pct"/>
            <w:noWrap/>
            <w:hideMark/>
          </w:tcPr>
          <w:p w14:paraId="068C0CBE" w14:textId="77777777"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14:paraId="45D18162" w14:textId="77777777" w:rsidR="00413CB7" w:rsidRPr="00413CB7" w:rsidRDefault="00413CB7" w:rsidP="00413CB7">
            <w:pPr>
              <w:spacing w:after="0"/>
              <w:ind w:right="113"/>
              <w:jc w:val="right"/>
              <w:rPr>
                <w:szCs w:val="20"/>
              </w:rPr>
            </w:pPr>
            <w:r w:rsidRPr="00413CB7">
              <w:rPr>
                <w:szCs w:val="20"/>
              </w:rPr>
              <w:t>28.16</w:t>
            </w:r>
          </w:p>
        </w:tc>
        <w:tc>
          <w:tcPr>
            <w:tcW w:w="770" w:type="pct"/>
            <w:noWrap/>
            <w:hideMark/>
          </w:tcPr>
          <w:p w14:paraId="115D54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7DEDC3" w14:textId="77777777" w:rsidR="00413CB7" w:rsidRPr="00413CB7" w:rsidRDefault="00413CB7" w:rsidP="00413CB7">
            <w:pPr>
              <w:spacing w:after="0"/>
              <w:jc w:val="right"/>
              <w:rPr>
                <w:szCs w:val="20"/>
              </w:rPr>
            </w:pPr>
            <w:r w:rsidRPr="00413CB7">
              <w:rPr>
                <w:szCs w:val="20"/>
              </w:rPr>
              <w:t>3.12.2013</w:t>
            </w:r>
          </w:p>
        </w:tc>
      </w:tr>
      <w:tr w:rsidR="00413CB7" w:rsidRPr="00413CB7" w14:paraId="1D6BF9E3" w14:textId="77777777" w:rsidTr="005B36B0">
        <w:trPr>
          <w:trHeight w:val="20"/>
        </w:trPr>
        <w:tc>
          <w:tcPr>
            <w:tcW w:w="1756" w:type="pct"/>
            <w:noWrap/>
            <w:hideMark/>
          </w:tcPr>
          <w:p w14:paraId="48A05325" w14:textId="77777777" w:rsidR="00413CB7" w:rsidRPr="00413CB7" w:rsidRDefault="00413CB7" w:rsidP="00413CB7">
            <w:pPr>
              <w:spacing w:after="0"/>
              <w:jc w:val="left"/>
              <w:rPr>
                <w:szCs w:val="20"/>
              </w:rPr>
            </w:pPr>
            <w:r w:rsidRPr="00413CB7">
              <w:rPr>
                <w:szCs w:val="20"/>
              </w:rPr>
              <w:t xml:space="preserve">Anglicare Sa </w:t>
            </w:r>
          </w:p>
        </w:tc>
        <w:tc>
          <w:tcPr>
            <w:tcW w:w="1597" w:type="pct"/>
            <w:noWrap/>
            <w:hideMark/>
          </w:tcPr>
          <w:p w14:paraId="49A27F64"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79FE0E12" w14:textId="77777777" w:rsidR="00413CB7" w:rsidRPr="00413CB7" w:rsidRDefault="00413CB7" w:rsidP="00413CB7">
            <w:pPr>
              <w:spacing w:after="0"/>
              <w:ind w:right="113"/>
              <w:jc w:val="right"/>
              <w:rPr>
                <w:szCs w:val="20"/>
              </w:rPr>
            </w:pPr>
            <w:r w:rsidRPr="00413CB7">
              <w:rPr>
                <w:szCs w:val="20"/>
              </w:rPr>
              <w:t>12.04</w:t>
            </w:r>
          </w:p>
        </w:tc>
        <w:tc>
          <w:tcPr>
            <w:tcW w:w="770" w:type="pct"/>
            <w:noWrap/>
            <w:hideMark/>
          </w:tcPr>
          <w:p w14:paraId="226EB4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045636" w14:textId="77777777" w:rsidR="00413CB7" w:rsidRPr="00413CB7" w:rsidRDefault="00413CB7" w:rsidP="00413CB7">
            <w:pPr>
              <w:spacing w:after="0"/>
              <w:jc w:val="right"/>
              <w:rPr>
                <w:szCs w:val="20"/>
              </w:rPr>
            </w:pPr>
            <w:r w:rsidRPr="00413CB7">
              <w:rPr>
                <w:szCs w:val="20"/>
              </w:rPr>
              <w:t>28.8.2014</w:t>
            </w:r>
          </w:p>
        </w:tc>
      </w:tr>
      <w:tr w:rsidR="00413CB7" w:rsidRPr="00413CB7" w14:paraId="147ED873" w14:textId="77777777" w:rsidTr="005B36B0">
        <w:trPr>
          <w:trHeight w:val="20"/>
        </w:trPr>
        <w:tc>
          <w:tcPr>
            <w:tcW w:w="1756" w:type="pct"/>
            <w:noWrap/>
            <w:hideMark/>
          </w:tcPr>
          <w:p w14:paraId="525E29A5" w14:textId="77777777" w:rsidR="00413CB7" w:rsidRPr="00413CB7" w:rsidRDefault="00413CB7" w:rsidP="00413CB7">
            <w:pPr>
              <w:spacing w:after="0"/>
              <w:jc w:val="left"/>
              <w:rPr>
                <w:szCs w:val="20"/>
              </w:rPr>
            </w:pPr>
            <w:r w:rsidRPr="00413CB7">
              <w:rPr>
                <w:szCs w:val="20"/>
              </w:rPr>
              <w:t>Angus Brown</w:t>
            </w:r>
          </w:p>
        </w:tc>
        <w:tc>
          <w:tcPr>
            <w:tcW w:w="1597" w:type="pct"/>
            <w:noWrap/>
            <w:hideMark/>
          </w:tcPr>
          <w:p w14:paraId="017070EB"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51A88FE8" w14:textId="77777777" w:rsidR="00413CB7" w:rsidRPr="00413CB7" w:rsidRDefault="00413CB7" w:rsidP="00413CB7">
            <w:pPr>
              <w:spacing w:after="0"/>
              <w:ind w:right="113"/>
              <w:jc w:val="right"/>
              <w:rPr>
                <w:szCs w:val="20"/>
              </w:rPr>
            </w:pPr>
            <w:r w:rsidRPr="00413CB7">
              <w:rPr>
                <w:szCs w:val="20"/>
              </w:rPr>
              <w:t>23.26</w:t>
            </w:r>
          </w:p>
        </w:tc>
        <w:tc>
          <w:tcPr>
            <w:tcW w:w="770" w:type="pct"/>
            <w:noWrap/>
            <w:hideMark/>
          </w:tcPr>
          <w:p w14:paraId="4AA59B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46FDAE" w14:textId="77777777" w:rsidR="00413CB7" w:rsidRPr="00413CB7" w:rsidRDefault="00413CB7" w:rsidP="00413CB7">
            <w:pPr>
              <w:spacing w:after="0"/>
              <w:jc w:val="right"/>
              <w:rPr>
                <w:szCs w:val="20"/>
              </w:rPr>
            </w:pPr>
            <w:r w:rsidRPr="00413CB7">
              <w:rPr>
                <w:szCs w:val="20"/>
              </w:rPr>
              <w:t>19.9.2014</w:t>
            </w:r>
          </w:p>
        </w:tc>
      </w:tr>
      <w:tr w:rsidR="00413CB7" w:rsidRPr="00413CB7" w14:paraId="2D798476" w14:textId="77777777" w:rsidTr="005B36B0">
        <w:trPr>
          <w:trHeight w:val="20"/>
        </w:trPr>
        <w:tc>
          <w:tcPr>
            <w:tcW w:w="1756" w:type="pct"/>
            <w:noWrap/>
            <w:hideMark/>
          </w:tcPr>
          <w:p w14:paraId="61427E41" w14:textId="77777777" w:rsidR="00413CB7" w:rsidRPr="00413CB7" w:rsidRDefault="00413CB7" w:rsidP="00413CB7">
            <w:pPr>
              <w:spacing w:after="0"/>
              <w:jc w:val="left"/>
              <w:rPr>
                <w:szCs w:val="20"/>
              </w:rPr>
            </w:pPr>
            <w:r w:rsidRPr="00413CB7">
              <w:rPr>
                <w:szCs w:val="20"/>
              </w:rPr>
              <w:t>Angus Evans</w:t>
            </w:r>
          </w:p>
        </w:tc>
        <w:tc>
          <w:tcPr>
            <w:tcW w:w="1597" w:type="pct"/>
            <w:noWrap/>
            <w:hideMark/>
          </w:tcPr>
          <w:p w14:paraId="4EF27295" w14:textId="77777777"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14:paraId="46229858" w14:textId="77777777" w:rsidR="00413CB7" w:rsidRPr="00413CB7" w:rsidRDefault="00413CB7" w:rsidP="00413CB7">
            <w:pPr>
              <w:spacing w:after="0"/>
              <w:ind w:right="113"/>
              <w:jc w:val="right"/>
              <w:rPr>
                <w:szCs w:val="20"/>
              </w:rPr>
            </w:pPr>
            <w:r w:rsidRPr="00413CB7">
              <w:rPr>
                <w:szCs w:val="20"/>
              </w:rPr>
              <w:t>23.77</w:t>
            </w:r>
          </w:p>
        </w:tc>
        <w:tc>
          <w:tcPr>
            <w:tcW w:w="770" w:type="pct"/>
            <w:noWrap/>
            <w:hideMark/>
          </w:tcPr>
          <w:p w14:paraId="383B361F" w14:textId="77777777" w:rsidR="00413CB7" w:rsidRPr="00413CB7" w:rsidRDefault="00413CB7" w:rsidP="00413CB7">
            <w:pPr>
              <w:spacing w:after="0"/>
              <w:ind w:left="170"/>
              <w:jc w:val="left"/>
              <w:rPr>
                <w:szCs w:val="20"/>
              </w:rPr>
            </w:pPr>
            <w:r w:rsidRPr="00413CB7">
              <w:rPr>
                <w:szCs w:val="20"/>
              </w:rPr>
              <w:t>Refund 203663</w:t>
            </w:r>
          </w:p>
        </w:tc>
        <w:tc>
          <w:tcPr>
            <w:tcW w:w="453" w:type="pct"/>
            <w:noWrap/>
            <w:hideMark/>
          </w:tcPr>
          <w:p w14:paraId="5298080C" w14:textId="77777777" w:rsidR="00413CB7" w:rsidRPr="00413CB7" w:rsidRDefault="00413CB7" w:rsidP="00413CB7">
            <w:pPr>
              <w:spacing w:after="0"/>
              <w:jc w:val="right"/>
              <w:rPr>
                <w:szCs w:val="20"/>
              </w:rPr>
            </w:pPr>
            <w:r w:rsidRPr="00413CB7">
              <w:rPr>
                <w:szCs w:val="20"/>
              </w:rPr>
              <w:t>29.11.2013</w:t>
            </w:r>
          </w:p>
        </w:tc>
      </w:tr>
      <w:tr w:rsidR="00413CB7" w:rsidRPr="00413CB7" w14:paraId="6430C725" w14:textId="77777777" w:rsidTr="005B36B0">
        <w:trPr>
          <w:trHeight w:val="20"/>
        </w:trPr>
        <w:tc>
          <w:tcPr>
            <w:tcW w:w="1756" w:type="pct"/>
            <w:noWrap/>
            <w:hideMark/>
          </w:tcPr>
          <w:p w14:paraId="29DB5D03" w14:textId="77777777" w:rsidR="00413CB7" w:rsidRPr="00413CB7" w:rsidRDefault="00413CB7" w:rsidP="00413CB7">
            <w:pPr>
              <w:spacing w:after="0"/>
              <w:jc w:val="left"/>
              <w:rPr>
                <w:szCs w:val="20"/>
              </w:rPr>
            </w:pPr>
            <w:r w:rsidRPr="00413CB7">
              <w:rPr>
                <w:szCs w:val="20"/>
              </w:rPr>
              <w:t>Anil Thusoo</w:t>
            </w:r>
          </w:p>
        </w:tc>
        <w:tc>
          <w:tcPr>
            <w:tcW w:w="1597" w:type="pct"/>
            <w:noWrap/>
            <w:hideMark/>
          </w:tcPr>
          <w:p w14:paraId="5F8C1421" w14:textId="77777777" w:rsidR="00413CB7" w:rsidRPr="00413CB7" w:rsidRDefault="00413CB7" w:rsidP="00413CB7">
            <w:pPr>
              <w:spacing w:after="0"/>
              <w:ind w:left="113"/>
              <w:jc w:val="left"/>
              <w:rPr>
                <w:szCs w:val="20"/>
              </w:rPr>
            </w:pPr>
            <w:r w:rsidRPr="00413CB7">
              <w:rPr>
                <w:szCs w:val="20"/>
              </w:rPr>
              <w:t>SOUTH COOGEE, NSW 2034</w:t>
            </w:r>
          </w:p>
        </w:tc>
        <w:tc>
          <w:tcPr>
            <w:tcW w:w="424" w:type="pct"/>
            <w:noWrap/>
            <w:hideMark/>
          </w:tcPr>
          <w:p w14:paraId="1BED203D" w14:textId="77777777" w:rsidR="00413CB7" w:rsidRPr="00413CB7" w:rsidRDefault="00413CB7" w:rsidP="00413CB7">
            <w:pPr>
              <w:spacing w:after="0"/>
              <w:ind w:right="113"/>
              <w:jc w:val="right"/>
              <w:rPr>
                <w:szCs w:val="20"/>
              </w:rPr>
            </w:pPr>
            <w:r w:rsidRPr="00413CB7">
              <w:rPr>
                <w:szCs w:val="20"/>
              </w:rPr>
              <w:t>20.80</w:t>
            </w:r>
          </w:p>
        </w:tc>
        <w:tc>
          <w:tcPr>
            <w:tcW w:w="770" w:type="pct"/>
            <w:noWrap/>
            <w:hideMark/>
          </w:tcPr>
          <w:p w14:paraId="72FA8D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0E1463" w14:textId="77777777" w:rsidR="00413CB7" w:rsidRPr="00413CB7" w:rsidRDefault="00413CB7" w:rsidP="00413CB7">
            <w:pPr>
              <w:spacing w:after="0"/>
              <w:jc w:val="right"/>
              <w:rPr>
                <w:szCs w:val="20"/>
              </w:rPr>
            </w:pPr>
            <w:r w:rsidRPr="00413CB7">
              <w:rPr>
                <w:szCs w:val="20"/>
              </w:rPr>
              <w:t>27.5.2013</w:t>
            </w:r>
          </w:p>
        </w:tc>
      </w:tr>
      <w:tr w:rsidR="00413CB7" w:rsidRPr="00413CB7" w14:paraId="006BBB2E" w14:textId="77777777" w:rsidTr="005B36B0">
        <w:trPr>
          <w:trHeight w:val="20"/>
        </w:trPr>
        <w:tc>
          <w:tcPr>
            <w:tcW w:w="1756" w:type="pct"/>
            <w:noWrap/>
            <w:hideMark/>
          </w:tcPr>
          <w:p w14:paraId="3E54C496" w14:textId="77777777" w:rsidR="00413CB7" w:rsidRPr="00413CB7" w:rsidRDefault="00413CB7" w:rsidP="00413CB7">
            <w:pPr>
              <w:spacing w:after="0"/>
              <w:jc w:val="left"/>
              <w:rPr>
                <w:szCs w:val="20"/>
              </w:rPr>
            </w:pPr>
            <w:r w:rsidRPr="00413CB7">
              <w:rPr>
                <w:szCs w:val="20"/>
              </w:rPr>
              <w:t>Anish Kumar Chandravilasamradhakrishnan</w:t>
            </w:r>
          </w:p>
        </w:tc>
        <w:tc>
          <w:tcPr>
            <w:tcW w:w="1597" w:type="pct"/>
            <w:noWrap/>
            <w:hideMark/>
          </w:tcPr>
          <w:p w14:paraId="550688C8"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76BA35C6"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60ADD3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A92E8E" w14:textId="77777777" w:rsidR="00413CB7" w:rsidRPr="00413CB7" w:rsidRDefault="00413CB7" w:rsidP="00413CB7">
            <w:pPr>
              <w:spacing w:after="0"/>
              <w:jc w:val="right"/>
              <w:rPr>
                <w:szCs w:val="20"/>
              </w:rPr>
            </w:pPr>
            <w:r w:rsidRPr="00413CB7">
              <w:rPr>
                <w:szCs w:val="20"/>
              </w:rPr>
              <w:t>10.4.2014</w:t>
            </w:r>
          </w:p>
        </w:tc>
      </w:tr>
      <w:tr w:rsidR="00413CB7" w:rsidRPr="00413CB7" w14:paraId="541196D5" w14:textId="77777777" w:rsidTr="005B36B0">
        <w:trPr>
          <w:trHeight w:val="20"/>
        </w:trPr>
        <w:tc>
          <w:tcPr>
            <w:tcW w:w="1756" w:type="pct"/>
            <w:noWrap/>
            <w:hideMark/>
          </w:tcPr>
          <w:p w14:paraId="3FF89307" w14:textId="77777777" w:rsidR="00413CB7" w:rsidRPr="00413CB7" w:rsidRDefault="00413CB7" w:rsidP="00413CB7">
            <w:pPr>
              <w:spacing w:after="0"/>
              <w:jc w:val="left"/>
              <w:rPr>
                <w:szCs w:val="20"/>
              </w:rPr>
            </w:pPr>
            <w:r w:rsidRPr="00413CB7">
              <w:rPr>
                <w:szCs w:val="20"/>
              </w:rPr>
              <w:t>Anita Ben Patel</w:t>
            </w:r>
          </w:p>
        </w:tc>
        <w:tc>
          <w:tcPr>
            <w:tcW w:w="1597" w:type="pct"/>
            <w:noWrap/>
            <w:hideMark/>
          </w:tcPr>
          <w:p w14:paraId="3E2D39AD" w14:textId="77777777"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14:paraId="680A87BF" w14:textId="77777777" w:rsidR="00413CB7" w:rsidRPr="00413CB7" w:rsidRDefault="00413CB7" w:rsidP="00413CB7">
            <w:pPr>
              <w:spacing w:after="0"/>
              <w:ind w:right="113"/>
              <w:jc w:val="right"/>
              <w:rPr>
                <w:szCs w:val="20"/>
              </w:rPr>
            </w:pPr>
            <w:r w:rsidRPr="00413CB7">
              <w:rPr>
                <w:szCs w:val="20"/>
              </w:rPr>
              <w:t>32.71</w:t>
            </w:r>
          </w:p>
        </w:tc>
        <w:tc>
          <w:tcPr>
            <w:tcW w:w="770" w:type="pct"/>
            <w:noWrap/>
            <w:hideMark/>
          </w:tcPr>
          <w:p w14:paraId="7706ABC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F93275" w14:textId="77777777" w:rsidR="00413CB7" w:rsidRPr="00413CB7" w:rsidRDefault="00413CB7" w:rsidP="00413CB7">
            <w:pPr>
              <w:spacing w:after="0"/>
              <w:jc w:val="right"/>
              <w:rPr>
                <w:szCs w:val="20"/>
              </w:rPr>
            </w:pPr>
            <w:r w:rsidRPr="00413CB7">
              <w:rPr>
                <w:szCs w:val="20"/>
              </w:rPr>
              <w:t>24.6.2013</w:t>
            </w:r>
          </w:p>
        </w:tc>
      </w:tr>
      <w:tr w:rsidR="00413CB7" w:rsidRPr="00413CB7" w14:paraId="7CA25276" w14:textId="77777777" w:rsidTr="005B36B0">
        <w:trPr>
          <w:trHeight w:val="20"/>
        </w:trPr>
        <w:tc>
          <w:tcPr>
            <w:tcW w:w="1756" w:type="pct"/>
            <w:noWrap/>
            <w:hideMark/>
          </w:tcPr>
          <w:p w14:paraId="41D44B89" w14:textId="77777777" w:rsidR="00413CB7" w:rsidRPr="00413CB7" w:rsidRDefault="00413CB7" w:rsidP="00413CB7">
            <w:pPr>
              <w:spacing w:after="0"/>
              <w:jc w:val="left"/>
              <w:rPr>
                <w:szCs w:val="20"/>
              </w:rPr>
            </w:pPr>
            <w:r w:rsidRPr="00413CB7">
              <w:rPr>
                <w:szCs w:val="20"/>
              </w:rPr>
              <w:t>Anita Bukovskis</w:t>
            </w:r>
          </w:p>
        </w:tc>
        <w:tc>
          <w:tcPr>
            <w:tcW w:w="1597" w:type="pct"/>
            <w:noWrap/>
            <w:hideMark/>
          </w:tcPr>
          <w:p w14:paraId="08629EAA" w14:textId="77777777" w:rsidR="00413CB7" w:rsidRPr="00413CB7" w:rsidRDefault="00413CB7" w:rsidP="00413CB7">
            <w:pPr>
              <w:spacing w:after="0"/>
              <w:ind w:left="113"/>
              <w:jc w:val="left"/>
              <w:rPr>
                <w:szCs w:val="20"/>
              </w:rPr>
            </w:pPr>
            <w:r w:rsidRPr="00413CB7">
              <w:rPr>
                <w:szCs w:val="20"/>
              </w:rPr>
              <w:t>KESWICK, SA 5035</w:t>
            </w:r>
          </w:p>
        </w:tc>
        <w:tc>
          <w:tcPr>
            <w:tcW w:w="424" w:type="pct"/>
            <w:noWrap/>
            <w:hideMark/>
          </w:tcPr>
          <w:p w14:paraId="4A6D95B5"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691512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68195F" w14:textId="77777777" w:rsidR="00413CB7" w:rsidRPr="00413CB7" w:rsidRDefault="00413CB7" w:rsidP="00413CB7">
            <w:pPr>
              <w:spacing w:after="0"/>
              <w:jc w:val="right"/>
              <w:rPr>
                <w:szCs w:val="20"/>
              </w:rPr>
            </w:pPr>
            <w:r w:rsidRPr="00413CB7">
              <w:rPr>
                <w:szCs w:val="20"/>
              </w:rPr>
              <w:t>3.10.2014</w:t>
            </w:r>
          </w:p>
        </w:tc>
      </w:tr>
      <w:tr w:rsidR="00413CB7" w:rsidRPr="00413CB7" w14:paraId="544084DD" w14:textId="77777777" w:rsidTr="005B36B0">
        <w:trPr>
          <w:trHeight w:val="20"/>
        </w:trPr>
        <w:tc>
          <w:tcPr>
            <w:tcW w:w="1756" w:type="pct"/>
            <w:noWrap/>
            <w:hideMark/>
          </w:tcPr>
          <w:p w14:paraId="7A4269DB" w14:textId="77777777" w:rsidR="00413CB7" w:rsidRPr="00413CB7" w:rsidRDefault="00413CB7" w:rsidP="00413CB7">
            <w:pPr>
              <w:spacing w:after="0"/>
              <w:jc w:val="left"/>
              <w:rPr>
                <w:szCs w:val="20"/>
              </w:rPr>
            </w:pPr>
            <w:r w:rsidRPr="00413CB7">
              <w:rPr>
                <w:szCs w:val="20"/>
              </w:rPr>
              <w:t>Ankit Bachhu</w:t>
            </w:r>
          </w:p>
        </w:tc>
        <w:tc>
          <w:tcPr>
            <w:tcW w:w="1597" w:type="pct"/>
            <w:noWrap/>
            <w:hideMark/>
          </w:tcPr>
          <w:p w14:paraId="60E3F376"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23FFEE47" w14:textId="77777777" w:rsidR="00413CB7" w:rsidRPr="00413CB7" w:rsidRDefault="00413CB7" w:rsidP="00413CB7">
            <w:pPr>
              <w:spacing w:after="0"/>
              <w:ind w:right="113"/>
              <w:jc w:val="right"/>
              <w:rPr>
                <w:szCs w:val="20"/>
              </w:rPr>
            </w:pPr>
            <w:r w:rsidRPr="00413CB7">
              <w:rPr>
                <w:szCs w:val="20"/>
              </w:rPr>
              <w:t>21.08</w:t>
            </w:r>
          </w:p>
        </w:tc>
        <w:tc>
          <w:tcPr>
            <w:tcW w:w="770" w:type="pct"/>
            <w:noWrap/>
            <w:hideMark/>
          </w:tcPr>
          <w:p w14:paraId="2C64EF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4B0661" w14:textId="77777777" w:rsidR="00413CB7" w:rsidRPr="00413CB7" w:rsidRDefault="00413CB7" w:rsidP="00413CB7">
            <w:pPr>
              <w:spacing w:after="0"/>
              <w:jc w:val="right"/>
              <w:rPr>
                <w:szCs w:val="20"/>
              </w:rPr>
            </w:pPr>
            <w:r w:rsidRPr="00413CB7">
              <w:rPr>
                <w:szCs w:val="20"/>
              </w:rPr>
              <w:t>8.9.2014</w:t>
            </w:r>
          </w:p>
        </w:tc>
      </w:tr>
      <w:tr w:rsidR="00413CB7" w:rsidRPr="00413CB7" w14:paraId="4D2F1A06" w14:textId="77777777" w:rsidTr="005B36B0">
        <w:trPr>
          <w:trHeight w:val="20"/>
        </w:trPr>
        <w:tc>
          <w:tcPr>
            <w:tcW w:w="1756" w:type="pct"/>
            <w:noWrap/>
            <w:hideMark/>
          </w:tcPr>
          <w:p w14:paraId="4A35F304" w14:textId="77777777" w:rsidR="00413CB7" w:rsidRPr="00413CB7" w:rsidRDefault="00413CB7" w:rsidP="00413CB7">
            <w:pPr>
              <w:spacing w:after="0"/>
              <w:jc w:val="left"/>
              <w:rPr>
                <w:szCs w:val="20"/>
              </w:rPr>
            </w:pPr>
            <w:r w:rsidRPr="00413CB7">
              <w:rPr>
                <w:szCs w:val="20"/>
              </w:rPr>
              <w:t>Ann Conway</w:t>
            </w:r>
          </w:p>
        </w:tc>
        <w:tc>
          <w:tcPr>
            <w:tcW w:w="1597" w:type="pct"/>
            <w:noWrap/>
            <w:hideMark/>
          </w:tcPr>
          <w:p w14:paraId="12B8CD67" w14:textId="77777777" w:rsidR="00413CB7" w:rsidRPr="00413CB7" w:rsidRDefault="00413CB7" w:rsidP="00413CB7">
            <w:pPr>
              <w:spacing w:after="0"/>
              <w:ind w:left="113"/>
              <w:jc w:val="left"/>
              <w:rPr>
                <w:szCs w:val="20"/>
              </w:rPr>
            </w:pPr>
            <w:r w:rsidRPr="00413CB7">
              <w:rPr>
                <w:szCs w:val="20"/>
              </w:rPr>
              <w:t>BEAUMONT, SA 5066</w:t>
            </w:r>
          </w:p>
        </w:tc>
        <w:tc>
          <w:tcPr>
            <w:tcW w:w="424" w:type="pct"/>
            <w:noWrap/>
            <w:hideMark/>
          </w:tcPr>
          <w:p w14:paraId="56AC9FF0" w14:textId="77777777" w:rsidR="00413CB7" w:rsidRPr="00413CB7" w:rsidRDefault="00413CB7" w:rsidP="00413CB7">
            <w:pPr>
              <w:spacing w:after="0"/>
              <w:ind w:right="113"/>
              <w:jc w:val="right"/>
              <w:rPr>
                <w:szCs w:val="20"/>
              </w:rPr>
            </w:pPr>
            <w:r w:rsidRPr="00413CB7">
              <w:rPr>
                <w:szCs w:val="20"/>
              </w:rPr>
              <w:t>48.70</w:t>
            </w:r>
          </w:p>
        </w:tc>
        <w:tc>
          <w:tcPr>
            <w:tcW w:w="770" w:type="pct"/>
            <w:noWrap/>
            <w:hideMark/>
          </w:tcPr>
          <w:p w14:paraId="3780AA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285AC5" w14:textId="77777777" w:rsidR="00413CB7" w:rsidRPr="00413CB7" w:rsidRDefault="00413CB7" w:rsidP="00413CB7">
            <w:pPr>
              <w:spacing w:after="0"/>
              <w:jc w:val="right"/>
              <w:rPr>
                <w:szCs w:val="20"/>
              </w:rPr>
            </w:pPr>
            <w:r w:rsidRPr="00413CB7">
              <w:rPr>
                <w:szCs w:val="20"/>
              </w:rPr>
              <w:t>26.9.2013</w:t>
            </w:r>
          </w:p>
        </w:tc>
      </w:tr>
      <w:tr w:rsidR="00413CB7" w:rsidRPr="00413CB7" w14:paraId="28EA8D2B" w14:textId="77777777" w:rsidTr="005B36B0">
        <w:trPr>
          <w:trHeight w:val="20"/>
        </w:trPr>
        <w:tc>
          <w:tcPr>
            <w:tcW w:w="1756" w:type="pct"/>
            <w:noWrap/>
            <w:hideMark/>
          </w:tcPr>
          <w:p w14:paraId="23062595" w14:textId="77777777" w:rsidR="00413CB7" w:rsidRPr="00413CB7" w:rsidRDefault="00413CB7" w:rsidP="00413CB7">
            <w:pPr>
              <w:spacing w:after="0"/>
              <w:jc w:val="left"/>
              <w:rPr>
                <w:szCs w:val="20"/>
              </w:rPr>
            </w:pPr>
            <w:r w:rsidRPr="00413CB7">
              <w:rPr>
                <w:szCs w:val="20"/>
              </w:rPr>
              <w:t>Ann Edgar</w:t>
            </w:r>
          </w:p>
        </w:tc>
        <w:tc>
          <w:tcPr>
            <w:tcW w:w="1597" w:type="pct"/>
            <w:noWrap/>
            <w:hideMark/>
          </w:tcPr>
          <w:p w14:paraId="3DDC90F5"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51B1D9F3" w14:textId="77777777" w:rsidR="00413CB7" w:rsidRPr="00413CB7" w:rsidRDefault="00413CB7" w:rsidP="00413CB7">
            <w:pPr>
              <w:spacing w:after="0"/>
              <w:ind w:right="113"/>
              <w:jc w:val="right"/>
              <w:rPr>
                <w:szCs w:val="20"/>
              </w:rPr>
            </w:pPr>
            <w:r w:rsidRPr="00413CB7">
              <w:rPr>
                <w:szCs w:val="20"/>
              </w:rPr>
              <w:t>10.73</w:t>
            </w:r>
          </w:p>
        </w:tc>
        <w:tc>
          <w:tcPr>
            <w:tcW w:w="770" w:type="pct"/>
            <w:noWrap/>
            <w:hideMark/>
          </w:tcPr>
          <w:p w14:paraId="2F031C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578087" w14:textId="77777777" w:rsidR="00413CB7" w:rsidRPr="00413CB7" w:rsidRDefault="00413CB7" w:rsidP="00413CB7">
            <w:pPr>
              <w:spacing w:after="0"/>
              <w:jc w:val="right"/>
              <w:rPr>
                <w:szCs w:val="20"/>
              </w:rPr>
            </w:pPr>
            <w:r w:rsidRPr="00413CB7">
              <w:rPr>
                <w:szCs w:val="20"/>
              </w:rPr>
              <w:t>14.10.2014</w:t>
            </w:r>
          </w:p>
        </w:tc>
      </w:tr>
      <w:tr w:rsidR="00413CB7" w:rsidRPr="00413CB7" w14:paraId="2FC3E27C" w14:textId="77777777" w:rsidTr="005B36B0">
        <w:trPr>
          <w:trHeight w:val="20"/>
        </w:trPr>
        <w:tc>
          <w:tcPr>
            <w:tcW w:w="1756" w:type="pct"/>
            <w:noWrap/>
            <w:hideMark/>
          </w:tcPr>
          <w:p w14:paraId="49366118" w14:textId="77777777" w:rsidR="00413CB7" w:rsidRPr="00413CB7" w:rsidRDefault="00413CB7" w:rsidP="00413CB7">
            <w:pPr>
              <w:spacing w:after="0"/>
              <w:jc w:val="left"/>
              <w:rPr>
                <w:szCs w:val="20"/>
              </w:rPr>
            </w:pPr>
            <w:r w:rsidRPr="00413CB7">
              <w:rPr>
                <w:szCs w:val="20"/>
              </w:rPr>
              <w:t>Ann Maree Stewart</w:t>
            </w:r>
          </w:p>
        </w:tc>
        <w:tc>
          <w:tcPr>
            <w:tcW w:w="1597" w:type="pct"/>
            <w:noWrap/>
            <w:hideMark/>
          </w:tcPr>
          <w:p w14:paraId="4637B195"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61A46F21" w14:textId="77777777" w:rsidR="00413CB7" w:rsidRPr="00413CB7" w:rsidRDefault="00413CB7" w:rsidP="00413CB7">
            <w:pPr>
              <w:spacing w:after="0"/>
              <w:ind w:right="113"/>
              <w:jc w:val="right"/>
              <w:rPr>
                <w:szCs w:val="20"/>
              </w:rPr>
            </w:pPr>
            <w:r w:rsidRPr="00413CB7">
              <w:rPr>
                <w:szCs w:val="20"/>
              </w:rPr>
              <w:t>132.26</w:t>
            </w:r>
          </w:p>
        </w:tc>
        <w:tc>
          <w:tcPr>
            <w:tcW w:w="770" w:type="pct"/>
            <w:noWrap/>
            <w:hideMark/>
          </w:tcPr>
          <w:p w14:paraId="7C4822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54D6DD" w14:textId="77777777" w:rsidR="00413CB7" w:rsidRPr="00413CB7" w:rsidRDefault="00413CB7" w:rsidP="00413CB7">
            <w:pPr>
              <w:spacing w:after="0"/>
              <w:jc w:val="right"/>
              <w:rPr>
                <w:szCs w:val="20"/>
              </w:rPr>
            </w:pPr>
            <w:r w:rsidRPr="00413CB7">
              <w:rPr>
                <w:szCs w:val="20"/>
              </w:rPr>
              <w:t>23.2.2013</w:t>
            </w:r>
          </w:p>
        </w:tc>
      </w:tr>
      <w:tr w:rsidR="00413CB7" w:rsidRPr="00413CB7" w14:paraId="60EC6FB7" w14:textId="77777777" w:rsidTr="005B36B0">
        <w:trPr>
          <w:trHeight w:val="20"/>
        </w:trPr>
        <w:tc>
          <w:tcPr>
            <w:tcW w:w="1756" w:type="pct"/>
            <w:noWrap/>
            <w:hideMark/>
          </w:tcPr>
          <w:p w14:paraId="08D46ED1" w14:textId="77777777" w:rsidR="00413CB7" w:rsidRPr="00413CB7" w:rsidRDefault="00413CB7" w:rsidP="00413CB7">
            <w:pPr>
              <w:spacing w:after="0"/>
              <w:jc w:val="left"/>
              <w:rPr>
                <w:szCs w:val="20"/>
              </w:rPr>
            </w:pPr>
            <w:r w:rsidRPr="00413CB7">
              <w:rPr>
                <w:szCs w:val="20"/>
              </w:rPr>
              <w:t>Ann Nguyen</w:t>
            </w:r>
          </w:p>
        </w:tc>
        <w:tc>
          <w:tcPr>
            <w:tcW w:w="1597" w:type="pct"/>
            <w:noWrap/>
            <w:hideMark/>
          </w:tcPr>
          <w:p w14:paraId="58ABEB24"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5668AC27" w14:textId="77777777" w:rsidR="00413CB7" w:rsidRPr="00413CB7" w:rsidRDefault="00413CB7" w:rsidP="00413CB7">
            <w:pPr>
              <w:spacing w:after="0"/>
              <w:ind w:right="113"/>
              <w:jc w:val="right"/>
              <w:rPr>
                <w:szCs w:val="20"/>
              </w:rPr>
            </w:pPr>
            <w:r w:rsidRPr="00413CB7">
              <w:rPr>
                <w:szCs w:val="20"/>
              </w:rPr>
              <w:t>34.43</w:t>
            </w:r>
          </w:p>
        </w:tc>
        <w:tc>
          <w:tcPr>
            <w:tcW w:w="770" w:type="pct"/>
            <w:noWrap/>
            <w:hideMark/>
          </w:tcPr>
          <w:p w14:paraId="08A1397A" w14:textId="77777777" w:rsidR="00413CB7" w:rsidRPr="00413CB7" w:rsidRDefault="00413CB7" w:rsidP="00413CB7">
            <w:pPr>
              <w:spacing w:after="0"/>
              <w:ind w:left="170"/>
              <w:jc w:val="left"/>
              <w:rPr>
                <w:szCs w:val="20"/>
              </w:rPr>
            </w:pPr>
            <w:r w:rsidRPr="00413CB7">
              <w:rPr>
                <w:szCs w:val="20"/>
              </w:rPr>
              <w:t>Refund 205703</w:t>
            </w:r>
          </w:p>
        </w:tc>
        <w:tc>
          <w:tcPr>
            <w:tcW w:w="453" w:type="pct"/>
            <w:noWrap/>
            <w:hideMark/>
          </w:tcPr>
          <w:p w14:paraId="2C26A09D" w14:textId="77777777" w:rsidR="00413CB7" w:rsidRPr="00413CB7" w:rsidRDefault="00413CB7" w:rsidP="00413CB7">
            <w:pPr>
              <w:spacing w:after="0"/>
              <w:jc w:val="right"/>
              <w:rPr>
                <w:szCs w:val="20"/>
              </w:rPr>
            </w:pPr>
            <w:r w:rsidRPr="00413CB7">
              <w:rPr>
                <w:szCs w:val="20"/>
              </w:rPr>
              <w:t>4.12.2013</w:t>
            </w:r>
          </w:p>
        </w:tc>
      </w:tr>
      <w:tr w:rsidR="00413CB7" w:rsidRPr="00413CB7" w14:paraId="14B824A5" w14:textId="77777777" w:rsidTr="005B36B0">
        <w:trPr>
          <w:trHeight w:val="20"/>
        </w:trPr>
        <w:tc>
          <w:tcPr>
            <w:tcW w:w="1756" w:type="pct"/>
            <w:noWrap/>
            <w:hideMark/>
          </w:tcPr>
          <w:p w14:paraId="6986A0A9" w14:textId="77777777" w:rsidR="00413CB7" w:rsidRPr="00413CB7" w:rsidRDefault="00413CB7" w:rsidP="00413CB7">
            <w:pPr>
              <w:spacing w:after="0"/>
              <w:jc w:val="left"/>
              <w:rPr>
                <w:szCs w:val="20"/>
              </w:rPr>
            </w:pPr>
            <w:r w:rsidRPr="00413CB7">
              <w:rPr>
                <w:szCs w:val="20"/>
              </w:rPr>
              <w:t>Anna Boulenkoga</w:t>
            </w:r>
          </w:p>
        </w:tc>
        <w:tc>
          <w:tcPr>
            <w:tcW w:w="1597" w:type="pct"/>
            <w:noWrap/>
            <w:hideMark/>
          </w:tcPr>
          <w:p w14:paraId="6CCE63C9"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44D7018B" w14:textId="77777777" w:rsidR="00413CB7" w:rsidRPr="00413CB7" w:rsidRDefault="00413CB7" w:rsidP="00413CB7">
            <w:pPr>
              <w:spacing w:after="0"/>
              <w:ind w:right="113"/>
              <w:jc w:val="right"/>
              <w:rPr>
                <w:szCs w:val="20"/>
              </w:rPr>
            </w:pPr>
            <w:r w:rsidRPr="00413CB7">
              <w:rPr>
                <w:szCs w:val="20"/>
              </w:rPr>
              <w:t>44.55</w:t>
            </w:r>
          </w:p>
        </w:tc>
        <w:tc>
          <w:tcPr>
            <w:tcW w:w="770" w:type="pct"/>
            <w:noWrap/>
            <w:hideMark/>
          </w:tcPr>
          <w:p w14:paraId="0762FE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BCCAAC" w14:textId="77777777" w:rsidR="00413CB7" w:rsidRPr="00413CB7" w:rsidRDefault="00413CB7" w:rsidP="00413CB7">
            <w:pPr>
              <w:spacing w:after="0"/>
              <w:jc w:val="right"/>
              <w:rPr>
                <w:szCs w:val="20"/>
              </w:rPr>
            </w:pPr>
            <w:r w:rsidRPr="00413CB7">
              <w:rPr>
                <w:szCs w:val="20"/>
              </w:rPr>
              <w:t>11.11.2013</w:t>
            </w:r>
          </w:p>
        </w:tc>
      </w:tr>
      <w:tr w:rsidR="00413CB7" w:rsidRPr="00413CB7" w14:paraId="0853BC01" w14:textId="77777777" w:rsidTr="005B36B0">
        <w:trPr>
          <w:trHeight w:val="20"/>
        </w:trPr>
        <w:tc>
          <w:tcPr>
            <w:tcW w:w="1756" w:type="pct"/>
            <w:noWrap/>
            <w:hideMark/>
          </w:tcPr>
          <w:p w14:paraId="776280AA" w14:textId="77777777" w:rsidR="00413CB7" w:rsidRPr="00413CB7" w:rsidRDefault="00413CB7" w:rsidP="00413CB7">
            <w:pPr>
              <w:spacing w:after="0"/>
              <w:jc w:val="left"/>
              <w:rPr>
                <w:szCs w:val="20"/>
              </w:rPr>
            </w:pPr>
            <w:r w:rsidRPr="00413CB7">
              <w:rPr>
                <w:szCs w:val="20"/>
              </w:rPr>
              <w:t>Anna Clarke</w:t>
            </w:r>
          </w:p>
        </w:tc>
        <w:tc>
          <w:tcPr>
            <w:tcW w:w="1597" w:type="pct"/>
            <w:noWrap/>
            <w:hideMark/>
          </w:tcPr>
          <w:p w14:paraId="18EEF8D7" w14:textId="77777777" w:rsidR="00413CB7" w:rsidRPr="00413CB7" w:rsidRDefault="00413CB7" w:rsidP="00413CB7">
            <w:pPr>
              <w:spacing w:after="0"/>
              <w:ind w:left="113"/>
              <w:jc w:val="left"/>
              <w:rPr>
                <w:szCs w:val="20"/>
              </w:rPr>
            </w:pPr>
            <w:r w:rsidRPr="00413CB7">
              <w:rPr>
                <w:szCs w:val="20"/>
              </w:rPr>
              <w:t>MANNINGHAM, SA 5086</w:t>
            </w:r>
          </w:p>
        </w:tc>
        <w:tc>
          <w:tcPr>
            <w:tcW w:w="424" w:type="pct"/>
            <w:noWrap/>
            <w:hideMark/>
          </w:tcPr>
          <w:p w14:paraId="22CD05FB"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2E6B38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699A5D" w14:textId="77777777" w:rsidR="00413CB7" w:rsidRPr="00413CB7" w:rsidRDefault="00413CB7" w:rsidP="00413CB7">
            <w:pPr>
              <w:spacing w:after="0"/>
              <w:jc w:val="right"/>
              <w:rPr>
                <w:szCs w:val="20"/>
              </w:rPr>
            </w:pPr>
            <w:r w:rsidRPr="00413CB7">
              <w:rPr>
                <w:szCs w:val="20"/>
              </w:rPr>
              <w:t>27.9.2013</w:t>
            </w:r>
          </w:p>
        </w:tc>
      </w:tr>
      <w:tr w:rsidR="00413CB7" w:rsidRPr="00413CB7" w14:paraId="54408589" w14:textId="77777777" w:rsidTr="005B36B0">
        <w:trPr>
          <w:trHeight w:val="20"/>
        </w:trPr>
        <w:tc>
          <w:tcPr>
            <w:tcW w:w="1756" w:type="pct"/>
            <w:noWrap/>
            <w:hideMark/>
          </w:tcPr>
          <w:p w14:paraId="0F601A27" w14:textId="77777777" w:rsidR="00413CB7" w:rsidRPr="00413CB7" w:rsidRDefault="00413CB7" w:rsidP="00413CB7">
            <w:pPr>
              <w:spacing w:after="0"/>
              <w:jc w:val="left"/>
              <w:rPr>
                <w:szCs w:val="20"/>
              </w:rPr>
            </w:pPr>
            <w:r w:rsidRPr="00413CB7">
              <w:rPr>
                <w:szCs w:val="20"/>
              </w:rPr>
              <w:t>Anna Ferraro</w:t>
            </w:r>
          </w:p>
        </w:tc>
        <w:tc>
          <w:tcPr>
            <w:tcW w:w="1597" w:type="pct"/>
            <w:noWrap/>
            <w:hideMark/>
          </w:tcPr>
          <w:p w14:paraId="74D80EF3"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1FC276BE" w14:textId="77777777" w:rsidR="00413CB7" w:rsidRPr="00413CB7" w:rsidRDefault="00413CB7" w:rsidP="00413CB7">
            <w:pPr>
              <w:spacing w:after="0"/>
              <w:ind w:right="113"/>
              <w:jc w:val="right"/>
              <w:rPr>
                <w:szCs w:val="20"/>
              </w:rPr>
            </w:pPr>
            <w:r w:rsidRPr="00413CB7">
              <w:rPr>
                <w:szCs w:val="20"/>
              </w:rPr>
              <w:t>201.73</w:t>
            </w:r>
          </w:p>
        </w:tc>
        <w:tc>
          <w:tcPr>
            <w:tcW w:w="770" w:type="pct"/>
            <w:noWrap/>
            <w:hideMark/>
          </w:tcPr>
          <w:p w14:paraId="025211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6C5689" w14:textId="77777777" w:rsidR="00413CB7" w:rsidRPr="00413CB7" w:rsidRDefault="00413CB7" w:rsidP="00413CB7">
            <w:pPr>
              <w:spacing w:after="0"/>
              <w:jc w:val="right"/>
              <w:rPr>
                <w:szCs w:val="20"/>
              </w:rPr>
            </w:pPr>
            <w:r w:rsidRPr="00413CB7">
              <w:rPr>
                <w:szCs w:val="20"/>
              </w:rPr>
              <w:t>5.4.2013</w:t>
            </w:r>
          </w:p>
        </w:tc>
      </w:tr>
      <w:tr w:rsidR="00413CB7" w:rsidRPr="00413CB7" w14:paraId="1490CEE6" w14:textId="77777777" w:rsidTr="005B36B0">
        <w:trPr>
          <w:trHeight w:val="20"/>
        </w:trPr>
        <w:tc>
          <w:tcPr>
            <w:tcW w:w="1756" w:type="pct"/>
            <w:noWrap/>
            <w:hideMark/>
          </w:tcPr>
          <w:p w14:paraId="4A4FB95A" w14:textId="77777777" w:rsidR="00413CB7" w:rsidRPr="00413CB7" w:rsidRDefault="00413CB7" w:rsidP="00413CB7">
            <w:pPr>
              <w:spacing w:after="0"/>
              <w:jc w:val="left"/>
              <w:rPr>
                <w:szCs w:val="20"/>
              </w:rPr>
            </w:pPr>
            <w:r w:rsidRPr="00413CB7">
              <w:rPr>
                <w:szCs w:val="20"/>
              </w:rPr>
              <w:t>Anna Ferraro</w:t>
            </w:r>
          </w:p>
        </w:tc>
        <w:tc>
          <w:tcPr>
            <w:tcW w:w="1597" w:type="pct"/>
            <w:noWrap/>
            <w:hideMark/>
          </w:tcPr>
          <w:p w14:paraId="6F8690B4"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186A2F85" w14:textId="77777777" w:rsidR="00413CB7" w:rsidRPr="00413CB7" w:rsidRDefault="00413CB7" w:rsidP="00413CB7">
            <w:pPr>
              <w:spacing w:after="0"/>
              <w:ind w:right="113"/>
              <w:jc w:val="right"/>
              <w:rPr>
                <w:szCs w:val="20"/>
              </w:rPr>
            </w:pPr>
            <w:r w:rsidRPr="00413CB7">
              <w:rPr>
                <w:szCs w:val="20"/>
              </w:rPr>
              <w:t>209.47</w:t>
            </w:r>
          </w:p>
        </w:tc>
        <w:tc>
          <w:tcPr>
            <w:tcW w:w="770" w:type="pct"/>
            <w:noWrap/>
            <w:hideMark/>
          </w:tcPr>
          <w:p w14:paraId="3CADCA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507B22" w14:textId="77777777" w:rsidR="00413CB7" w:rsidRPr="00413CB7" w:rsidRDefault="00413CB7" w:rsidP="00413CB7">
            <w:pPr>
              <w:spacing w:after="0"/>
              <w:jc w:val="right"/>
              <w:rPr>
                <w:szCs w:val="20"/>
              </w:rPr>
            </w:pPr>
            <w:r w:rsidRPr="00413CB7">
              <w:rPr>
                <w:szCs w:val="20"/>
              </w:rPr>
              <w:t>5.4.2013</w:t>
            </w:r>
          </w:p>
        </w:tc>
      </w:tr>
      <w:tr w:rsidR="00413CB7" w:rsidRPr="00413CB7" w14:paraId="0B37B729" w14:textId="77777777" w:rsidTr="005B36B0">
        <w:trPr>
          <w:trHeight w:val="20"/>
        </w:trPr>
        <w:tc>
          <w:tcPr>
            <w:tcW w:w="1756" w:type="pct"/>
            <w:noWrap/>
            <w:hideMark/>
          </w:tcPr>
          <w:p w14:paraId="125E17A9" w14:textId="77777777" w:rsidR="00413CB7" w:rsidRPr="00413CB7" w:rsidRDefault="00413CB7" w:rsidP="00413CB7">
            <w:pPr>
              <w:spacing w:after="0"/>
              <w:jc w:val="left"/>
              <w:rPr>
                <w:szCs w:val="20"/>
              </w:rPr>
            </w:pPr>
            <w:r w:rsidRPr="00413CB7">
              <w:rPr>
                <w:szCs w:val="20"/>
              </w:rPr>
              <w:t>Anna Haw</w:t>
            </w:r>
          </w:p>
        </w:tc>
        <w:tc>
          <w:tcPr>
            <w:tcW w:w="1597" w:type="pct"/>
            <w:noWrap/>
            <w:hideMark/>
          </w:tcPr>
          <w:p w14:paraId="3EBE7A86" w14:textId="77777777" w:rsidR="00413CB7" w:rsidRPr="00413CB7" w:rsidRDefault="00413CB7" w:rsidP="00413CB7">
            <w:pPr>
              <w:spacing w:after="0"/>
              <w:ind w:left="113"/>
              <w:jc w:val="left"/>
              <w:rPr>
                <w:szCs w:val="20"/>
              </w:rPr>
            </w:pPr>
            <w:r w:rsidRPr="00413CB7">
              <w:rPr>
                <w:szCs w:val="20"/>
              </w:rPr>
              <w:t>LINDEN PARK, SA 5065</w:t>
            </w:r>
          </w:p>
        </w:tc>
        <w:tc>
          <w:tcPr>
            <w:tcW w:w="424" w:type="pct"/>
            <w:noWrap/>
            <w:hideMark/>
          </w:tcPr>
          <w:p w14:paraId="2C6F2F23" w14:textId="77777777" w:rsidR="00413CB7" w:rsidRPr="00413CB7" w:rsidRDefault="00413CB7" w:rsidP="00413CB7">
            <w:pPr>
              <w:spacing w:after="0"/>
              <w:ind w:right="113"/>
              <w:jc w:val="right"/>
              <w:rPr>
                <w:szCs w:val="20"/>
              </w:rPr>
            </w:pPr>
            <w:r w:rsidRPr="00413CB7">
              <w:rPr>
                <w:szCs w:val="20"/>
              </w:rPr>
              <w:t>25.36</w:t>
            </w:r>
          </w:p>
        </w:tc>
        <w:tc>
          <w:tcPr>
            <w:tcW w:w="770" w:type="pct"/>
            <w:noWrap/>
            <w:hideMark/>
          </w:tcPr>
          <w:p w14:paraId="40701D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3B6FAB" w14:textId="77777777" w:rsidR="00413CB7" w:rsidRPr="00413CB7" w:rsidRDefault="00413CB7" w:rsidP="00413CB7">
            <w:pPr>
              <w:spacing w:after="0"/>
              <w:jc w:val="right"/>
              <w:rPr>
                <w:szCs w:val="20"/>
              </w:rPr>
            </w:pPr>
            <w:r w:rsidRPr="00413CB7">
              <w:rPr>
                <w:szCs w:val="20"/>
              </w:rPr>
              <w:t>29.1.2013</w:t>
            </w:r>
          </w:p>
        </w:tc>
      </w:tr>
      <w:tr w:rsidR="00413CB7" w:rsidRPr="00413CB7" w14:paraId="3C9E1FBA" w14:textId="77777777" w:rsidTr="005B36B0">
        <w:trPr>
          <w:trHeight w:val="20"/>
        </w:trPr>
        <w:tc>
          <w:tcPr>
            <w:tcW w:w="1756" w:type="pct"/>
            <w:noWrap/>
            <w:hideMark/>
          </w:tcPr>
          <w:p w14:paraId="737A50AC" w14:textId="77777777" w:rsidR="00413CB7" w:rsidRPr="00413CB7" w:rsidRDefault="00413CB7" w:rsidP="00413CB7">
            <w:pPr>
              <w:spacing w:after="0"/>
              <w:jc w:val="left"/>
              <w:rPr>
                <w:szCs w:val="20"/>
              </w:rPr>
            </w:pPr>
            <w:r w:rsidRPr="00413CB7">
              <w:rPr>
                <w:szCs w:val="20"/>
              </w:rPr>
              <w:t>Anna Jackson</w:t>
            </w:r>
          </w:p>
        </w:tc>
        <w:tc>
          <w:tcPr>
            <w:tcW w:w="1597" w:type="pct"/>
            <w:noWrap/>
            <w:hideMark/>
          </w:tcPr>
          <w:p w14:paraId="3675B9D7" w14:textId="77777777" w:rsidR="00413CB7" w:rsidRPr="00413CB7" w:rsidRDefault="00413CB7" w:rsidP="00413CB7">
            <w:pPr>
              <w:spacing w:after="0"/>
              <w:ind w:left="113"/>
              <w:jc w:val="left"/>
              <w:rPr>
                <w:szCs w:val="20"/>
              </w:rPr>
            </w:pPr>
            <w:r w:rsidRPr="00413CB7">
              <w:rPr>
                <w:szCs w:val="20"/>
              </w:rPr>
              <w:t>MILLSWOOD, SA 5034</w:t>
            </w:r>
          </w:p>
        </w:tc>
        <w:tc>
          <w:tcPr>
            <w:tcW w:w="424" w:type="pct"/>
            <w:noWrap/>
            <w:hideMark/>
          </w:tcPr>
          <w:p w14:paraId="5D67418C" w14:textId="77777777" w:rsidR="00413CB7" w:rsidRPr="00413CB7" w:rsidRDefault="00413CB7" w:rsidP="00413CB7">
            <w:pPr>
              <w:spacing w:after="0"/>
              <w:ind w:right="113"/>
              <w:jc w:val="right"/>
              <w:rPr>
                <w:szCs w:val="20"/>
              </w:rPr>
            </w:pPr>
            <w:r w:rsidRPr="00413CB7">
              <w:rPr>
                <w:szCs w:val="20"/>
              </w:rPr>
              <w:t>10.64</w:t>
            </w:r>
          </w:p>
        </w:tc>
        <w:tc>
          <w:tcPr>
            <w:tcW w:w="770" w:type="pct"/>
            <w:noWrap/>
            <w:hideMark/>
          </w:tcPr>
          <w:p w14:paraId="5D4A8C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0C22C2" w14:textId="77777777" w:rsidR="00413CB7" w:rsidRPr="00413CB7" w:rsidRDefault="00413CB7" w:rsidP="00413CB7">
            <w:pPr>
              <w:spacing w:after="0"/>
              <w:jc w:val="right"/>
              <w:rPr>
                <w:szCs w:val="20"/>
              </w:rPr>
            </w:pPr>
            <w:r w:rsidRPr="00413CB7">
              <w:rPr>
                <w:szCs w:val="20"/>
              </w:rPr>
              <w:t>19.7.2013</w:t>
            </w:r>
          </w:p>
        </w:tc>
      </w:tr>
      <w:tr w:rsidR="00413CB7" w:rsidRPr="00413CB7" w14:paraId="18069081" w14:textId="77777777" w:rsidTr="005B36B0">
        <w:trPr>
          <w:trHeight w:val="20"/>
        </w:trPr>
        <w:tc>
          <w:tcPr>
            <w:tcW w:w="1756" w:type="pct"/>
            <w:noWrap/>
            <w:hideMark/>
          </w:tcPr>
          <w:p w14:paraId="193405B4" w14:textId="77777777" w:rsidR="00413CB7" w:rsidRPr="00413CB7" w:rsidRDefault="00413CB7" w:rsidP="00413CB7">
            <w:pPr>
              <w:spacing w:after="0"/>
              <w:jc w:val="left"/>
              <w:rPr>
                <w:szCs w:val="20"/>
              </w:rPr>
            </w:pPr>
            <w:r w:rsidRPr="00413CB7">
              <w:rPr>
                <w:szCs w:val="20"/>
              </w:rPr>
              <w:t>Anna Leditschke</w:t>
            </w:r>
          </w:p>
        </w:tc>
        <w:tc>
          <w:tcPr>
            <w:tcW w:w="1597" w:type="pct"/>
            <w:noWrap/>
            <w:hideMark/>
          </w:tcPr>
          <w:p w14:paraId="7BCB89C7"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4A718AC2" w14:textId="77777777" w:rsidR="00413CB7" w:rsidRPr="00413CB7" w:rsidRDefault="00413CB7" w:rsidP="00413CB7">
            <w:pPr>
              <w:spacing w:after="0"/>
              <w:ind w:right="113"/>
              <w:jc w:val="right"/>
              <w:rPr>
                <w:szCs w:val="20"/>
              </w:rPr>
            </w:pPr>
            <w:r w:rsidRPr="00413CB7">
              <w:rPr>
                <w:szCs w:val="20"/>
              </w:rPr>
              <w:t>13.83</w:t>
            </w:r>
          </w:p>
        </w:tc>
        <w:tc>
          <w:tcPr>
            <w:tcW w:w="770" w:type="pct"/>
            <w:noWrap/>
            <w:hideMark/>
          </w:tcPr>
          <w:p w14:paraId="00E50AE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DED10B" w14:textId="77777777" w:rsidR="00413CB7" w:rsidRPr="00413CB7" w:rsidRDefault="00413CB7" w:rsidP="00413CB7">
            <w:pPr>
              <w:spacing w:after="0"/>
              <w:jc w:val="right"/>
              <w:rPr>
                <w:szCs w:val="20"/>
              </w:rPr>
            </w:pPr>
            <w:r w:rsidRPr="00413CB7">
              <w:rPr>
                <w:szCs w:val="20"/>
              </w:rPr>
              <w:t>9.5.2013</w:t>
            </w:r>
          </w:p>
        </w:tc>
      </w:tr>
      <w:tr w:rsidR="00413CB7" w:rsidRPr="00413CB7" w14:paraId="009514E9" w14:textId="77777777" w:rsidTr="005B36B0">
        <w:trPr>
          <w:trHeight w:val="20"/>
        </w:trPr>
        <w:tc>
          <w:tcPr>
            <w:tcW w:w="1756" w:type="pct"/>
            <w:noWrap/>
            <w:hideMark/>
          </w:tcPr>
          <w:p w14:paraId="4EE26D78" w14:textId="77777777" w:rsidR="00413CB7" w:rsidRPr="00413CB7" w:rsidRDefault="00413CB7" w:rsidP="00413CB7">
            <w:pPr>
              <w:spacing w:after="0"/>
              <w:jc w:val="left"/>
              <w:rPr>
                <w:szCs w:val="20"/>
              </w:rPr>
            </w:pPr>
            <w:r w:rsidRPr="00413CB7">
              <w:rPr>
                <w:szCs w:val="20"/>
              </w:rPr>
              <w:t>Anna Lye</w:t>
            </w:r>
          </w:p>
        </w:tc>
        <w:tc>
          <w:tcPr>
            <w:tcW w:w="1597" w:type="pct"/>
            <w:noWrap/>
            <w:hideMark/>
          </w:tcPr>
          <w:p w14:paraId="5F8E6ECE"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763DC959" w14:textId="77777777" w:rsidR="00413CB7" w:rsidRPr="00413CB7" w:rsidRDefault="00413CB7" w:rsidP="00413CB7">
            <w:pPr>
              <w:spacing w:after="0"/>
              <w:ind w:right="113"/>
              <w:jc w:val="right"/>
              <w:rPr>
                <w:szCs w:val="20"/>
              </w:rPr>
            </w:pPr>
            <w:r w:rsidRPr="00413CB7">
              <w:rPr>
                <w:szCs w:val="20"/>
              </w:rPr>
              <w:t>315.00</w:t>
            </w:r>
          </w:p>
        </w:tc>
        <w:tc>
          <w:tcPr>
            <w:tcW w:w="770" w:type="pct"/>
            <w:noWrap/>
            <w:hideMark/>
          </w:tcPr>
          <w:p w14:paraId="3B6246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36ACEF" w14:textId="77777777" w:rsidR="00413CB7" w:rsidRPr="00413CB7" w:rsidRDefault="00413CB7" w:rsidP="00413CB7">
            <w:pPr>
              <w:spacing w:after="0"/>
              <w:jc w:val="right"/>
              <w:rPr>
                <w:szCs w:val="20"/>
              </w:rPr>
            </w:pPr>
            <w:r w:rsidRPr="00413CB7">
              <w:rPr>
                <w:szCs w:val="20"/>
              </w:rPr>
              <w:t>24.12.2013</w:t>
            </w:r>
          </w:p>
        </w:tc>
      </w:tr>
      <w:tr w:rsidR="00413CB7" w:rsidRPr="00413CB7" w14:paraId="7018B35B" w14:textId="77777777" w:rsidTr="005B36B0">
        <w:trPr>
          <w:trHeight w:val="20"/>
        </w:trPr>
        <w:tc>
          <w:tcPr>
            <w:tcW w:w="1756" w:type="pct"/>
            <w:noWrap/>
            <w:hideMark/>
          </w:tcPr>
          <w:p w14:paraId="724FD814" w14:textId="77777777" w:rsidR="00413CB7" w:rsidRPr="00413CB7" w:rsidRDefault="00413CB7" w:rsidP="00413CB7">
            <w:pPr>
              <w:spacing w:after="0"/>
              <w:jc w:val="left"/>
              <w:rPr>
                <w:szCs w:val="20"/>
              </w:rPr>
            </w:pPr>
            <w:r w:rsidRPr="00413CB7">
              <w:rPr>
                <w:szCs w:val="20"/>
              </w:rPr>
              <w:t>Anna Moffat</w:t>
            </w:r>
          </w:p>
        </w:tc>
        <w:tc>
          <w:tcPr>
            <w:tcW w:w="1597" w:type="pct"/>
            <w:noWrap/>
            <w:hideMark/>
          </w:tcPr>
          <w:p w14:paraId="7C216243" w14:textId="77777777" w:rsidR="00413CB7" w:rsidRPr="00413CB7" w:rsidRDefault="00413CB7" w:rsidP="00413CB7">
            <w:pPr>
              <w:spacing w:after="0"/>
              <w:ind w:left="113"/>
              <w:jc w:val="left"/>
              <w:rPr>
                <w:szCs w:val="20"/>
              </w:rPr>
            </w:pPr>
            <w:r w:rsidRPr="00413CB7">
              <w:rPr>
                <w:szCs w:val="20"/>
              </w:rPr>
              <w:t>HIGHGATE, SA 5063</w:t>
            </w:r>
          </w:p>
        </w:tc>
        <w:tc>
          <w:tcPr>
            <w:tcW w:w="424" w:type="pct"/>
            <w:noWrap/>
            <w:hideMark/>
          </w:tcPr>
          <w:p w14:paraId="27C39868" w14:textId="77777777" w:rsidR="00413CB7" w:rsidRPr="00413CB7" w:rsidRDefault="00413CB7" w:rsidP="00413CB7">
            <w:pPr>
              <w:spacing w:after="0"/>
              <w:ind w:right="113"/>
              <w:jc w:val="right"/>
              <w:rPr>
                <w:szCs w:val="20"/>
              </w:rPr>
            </w:pPr>
            <w:r w:rsidRPr="00413CB7">
              <w:rPr>
                <w:szCs w:val="20"/>
              </w:rPr>
              <w:t>34.43</w:t>
            </w:r>
          </w:p>
        </w:tc>
        <w:tc>
          <w:tcPr>
            <w:tcW w:w="770" w:type="pct"/>
            <w:noWrap/>
            <w:hideMark/>
          </w:tcPr>
          <w:p w14:paraId="15BA8F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143A98" w14:textId="77777777" w:rsidR="00413CB7" w:rsidRPr="00413CB7" w:rsidRDefault="00413CB7" w:rsidP="00413CB7">
            <w:pPr>
              <w:spacing w:after="0"/>
              <w:jc w:val="right"/>
              <w:rPr>
                <w:szCs w:val="20"/>
              </w:rPr>
            </w:pPr>
            <w:r w:rsidRPr="00413CB7">
              <w:rPr>
                <w:szCs w:val="20"/>
              </w:rPr>
              <w:t>9.12.2013</w:t>
            </w:r>
          </w:p>
        </w:tc>
      </w:tr>
      <w:tr w:rsidR="00413CB7" w:rsidRPr="00413CB7" w14:paraId="2764B445" w14:textId="77777777" w:rsidTr="005B36B0">
        <w:trPr>
          <w:trHeight w:val="20"/>
        </w:trPr>
        <w:tc>
          <w:tcPr>
            <w:tcW w:w="1756" w:type="pct"/>
            <w:noWrap/>
            <w:hideMark/>
          </w:tcPr>
          <w:p w14:paraId="7EA5979A" w14:textId="77777777" w:rsidR="00413CB7" w:rsidRPr="00413CB7" w:rsidRDefault="00413CB7" w:rsidP="00413CB7">
            <w:pPr>
              <w:spacing w:after="0"/>
              <w:jc w:val="left"/>
              <w:rPr>
                <w:szCs w:val="20"/>
              </w:rPr>
            </w:pPr>
            <w:r w:rsidRPr="00413CB7">
              <w:rPr>
                <w:szCs w:val="20"/>
              </w:rPr>
              <w:t>Anna Molony</w:t>
            </w:r>
          </w:p>
        </w:tc>
        <w:tc>
          <w:tcPr>
            <w:tcW w:w="1597" w:type="pct"/>
            <w:noWrap/>
            <w:hideMark/>
          </w:tcPr>
          <w:p w14:paraId="31B5DE5D"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29207386" w14:textId="77777777" w:rsidR="00413CB7" w:rsidRPr="00413CB7" w:rsidRDefault="00413CB7" w:rsidP="00413CB7">
            <w:pPr>
              <w:spacing w:after="0"/>
              <w:ind w:right="113"/>
              <w:jc w:val="right"/>
              <w:rPr>
                <w:szCs w:val="20"/>
              </w:rPr>
            </w:pPr>
            <w:r w:rsidRPr="00413CB7">
              <w:rPr>
                <w:szCs w:val="20"/>
              </w:rPr>
              <w:t>10.02</w:t>
            </w:r>
          </w:p>
        </w:tc>
        <w:tc>
          <w:tcPr>
            <w:tcW w:w="770" w:type="pct"/>
            <w:noWrap/>
            <w:hideMark/>
          </w:tcPr>
          <w:p w14:paraId="5CFC98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62D3D0" w14:textId="77777777" w:rsidR="00413CB7" w:rsidRPr="00413CB7" w:rsidRDefault="00413CB7" w:rsidP="00413CB7">
            <w:pPr>
              <w:spacing w:after="0"/>
              <w:jc w:val="right"/>
              <w:rPr>
                <w:szCs w:val="20"/>
              </w:rPr>
            </w:pPr>
            <w:r w:rsidRPr="00413CB7">
              <w:rPr>
                <w:szCs w:val="20"/>
              </w:rPr>
              <w:t>20.12.2014</w:t>
            </w:r>
          </w:p>
        </w:tc>
      </w:tr>
      <w:tr w:rsidR="00413CB7" w:rsidRPr="00413CB7" w14:paraId="6007C869" w14:textId="77777777" w:rsidTr="005B36B0">
        <w:trPr>
          <w:trHeight w:val="20"/>
        </w:trPr>
        <w:tc>
          <w:tcPr>
            <w:tcW w:w="1756" w:type="pct"/>
            <w:noWrap/>
            <w:hideMark/>
          </w:tcPr>
          <w:p w14:paraId="5D648F82" w14:textId="77777777" w:rsidR="00413CB7" w:rsidRPr="00413CB7" w:rsidRDefault="00413CB7" w:rsidP="00413CB7">
            <w:pPr>
              <w:spacing w:after="0"/>
              <w:jc w:val="left"/>
              <w:rPr>
                <w:szCs w:val="20"/>
              </w:rPr>
            </w:pPr>
            <w:r w:rsidRPr="00413CB7">
              <w:rPr>
                <w:szCs w:val="20"/>
              </w:rPr>
              <w:t>Anna Stewart</w:t>
            </w:r>
          </w:p>
        </w:tc>
        <w:tc>
          <w:tcPr>
            <w:tcW w:w="1597" w:type="pct"/>
            <w:noWrap/>
            <w:hideMark/>
          </w:tcPr>
          <w:p w14:paraId="75E26343" w14:textId="77777777"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14:paraId="0906F6E8"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6B3AD5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218568" w14:textId="77777777" w:rsidR="00413CB7" w:rsidRPr="00413CB7" w:rsidRDefault="00413CB7" w:rsidP="00413CB7">
            <w:pPr>
              <w:spacing w:after="0"/>
              <w:jc w:val="right"/>
              <w:rPr>
                <w:szCs w:val="20"/>
              </w:rPr>
            </w:pPr>
            <w:r w:rsidRPr="00413CB7">
              <w:rPr>
                <w:szCs w:val="20"/>
              </w:rPr>
              <w:t>12.2.2013</w:t>
            </w:r>
          </w:p>
        </w:tc>
      </w:tr>
      <w:tr w:rsidR="00413CB7" w:rsidRPr="00413CB7" w14:paraId="201F17D7" w14:textId="77777777" w:rsidTr="005B36B0">
        <w:trPr>
          <w:trHeight w:val="20"/>
        </w:trPr>
        <w:tc>
          <w:tcPr>
            <w:tcW w:w="1756" w:type="pct"/>
            <w:noWrap/>
            <w:hideMark/>
          </w:tcPr>
          <w:p w14:paraId="25A057FC" w14:textId="77777777" w:rsidR="00413CB7" w:rsidRPr="00413CB7" w:rsidRDefault="00413CB7" w:rsidP="00413CB7">
            <w:pPr>
              <w:spacing w:after="0"/>
              <w:jc w:val="left"/>
              <w:rPr>
                <w:szCs w:val="20"/>
              </w:rPr>
            </w:pPr>
            <w:r w:rsidRPr="00413CB7">
              <w:rPr>
                <w:szCs w:val="20"/>
              </w:rPr>
              <w:t>Anna Tatt</w:t>
            </w:r>
          </w:p>
        </w:tc>
        <w:tc>
          <w:tcPr>
            <w:tcW w:w="1597" w:type="pct"/>
            <w:noWrap/>
            <w:hideMark/>
          </w:tcPr>
          <w:p w14:paraId="135C3158" w14:textId="77777777"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14:paraId="52DDCBCB" w14:textId="77777777" w:rsidR="00413CB7" w:rsidRPr="00413CB7" w:rsidRDefault="00413CB7" w:rsidP="00413CB7">
            <w:pPr>
              <w:spacing w:after="0"/>
              <w:ind w:right="113"/>
              <w:jc w:val="right"/>
              <w:rPr>
                <w:szCs w:val="20"/>
              </w:rPr>
            </w:pPr>
            <w:r w:rsidRPr="00413CB7">
              <w:rPr>
                <w:szCs w:val="20"/>
              </w:rPr>
              <w:t>55.00</w:t>
            </w:r>
          </w:p>
        </w:tc>
        <w:tc>
          <w:tcPr>
            <w:tcW w:w="770" w:type="pct"/>
            <w:noWrap/>
            <w:hideMark/>
          </w:tcPr>
          <w:p w14:paraId="21E007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9B3A7A" w14:textId="77777777" w:rsidR="00413CB7" w:rsidRPr="00413CB7" w:rsidRDefault="00413CB7" w:rsidP="00413CB7">
            <w:pPr>
              <w:spacing w:after="0"/>
              <w:jc w:val="right"/>
              <w:rPr>
                <w:szCs w:val="20"/>
              </w:rPr>
            </w:pPr>
            <w:r w:rsidRPr="00413CB7">
              <w:rPr>
                <w:szCs w:val="20"/>
              </w:rPr>
              <w:t>3.3.2014</w:t>
            </w:r>
          </w:p>
        </w:tc>
      </w:tr>
      <w:tr w:rsidR="00413CB7" w:rsidRPr="00413CB7" w14:paraId="0E7689A6" w14:textId="77777777" w:rsidTr="005B36B0">
        <w:trPr>
          <w:trHeight w:val="20"/>
        </w:trPr>
        <w:tc>
          <w:tcPr>
            <w:tcW w:w="1756" w:type="pct"/>
            <w:noWrap/>
            <w:hideMark/>
          </w:tcPr>
          <w:p w14:paraId="63E24B73" w14:textId="77777777" w:rsidR="00413CB7" w:rsidRPr="00413CB7" w:rsidRDefault="00413CB7" w:rsidP="00413CB7">
            <w:pPr>
              <w:spacing w:after="0"/>
              <w:jc w:val="left"/>
              <w:rPr>
                <w:szCs w:val="20"/>
              </w:rPr>
            </w:pPr>
            <w:r w:rsidRPr="00413CB7">
              <w:rPr>
                <w:szCs w:val="20"/>
              </w:rPr>
              <w:lastRenderedPageBreak/>
              <w:t>Anna West</w:t>
            </w:r>
          </w:p>
        </w:tc>
        <w:tc>
          <w:tcPr>
            <w:tcW w:w="1597" w:type="pct"/>
            <w:noWrap/>
            <w:hideMark/>
          </w:tcPr>
          <w:p w14:paraId="7B756B64" w14:textId="77777777" w:rsidR="00413CB7" w:rsidRPr="00413CB7" w:rsidRDefault="00413CB7" w:rsidP="00413CB7">
            <w:pPr>
              <w:spacing w:after="0"/>
              <w:ind w:left="113"/>
              <w:jc w:val="left"/>
              <w:rPr>
                <w:szCs w:val="20"/>
              </w:rPr>
            </w:pPr>
            <w:r w:rsidRPr="00413CB7">
              <w:rPr>
                <w:szCs w:val="20"/>
              </w:rPr>
              <w:t>HILLBANK, SA 5112</w:t>
            </w:r>
          </w:p>
        </w:tc>
        <w:tc>
          <w:tcPr>
            <w:tcW w:w="424" w:type="pct"/>
            <w:noWrap/>
            <w:hideMark/>
          </w:tcPr>
          <w:p w14:paraId="62A5DBC1" w14:textId="77777777" w:rsidR="00413CB7" w:rsidRPr="00413CB7" w:rsidRDefault="00413CB7" w:rsidP="00413CB7">
            <w:pPr>
              <w:spacing w:after="0"/>
              <w:ind w:right="113"/>
              <w:jc w:val="right"/>
              <w:rPr>
                <w:szCs w:val="20"/>
              </w:rPr>
            </w:pPr>
            <w:r w:rsidRPr="00413CB7">
              <w:rPr>
                <w:szCs w:val="20"/>
              </w:rPr>
              <w:t>30.45</w:t>
            </w:r>
          </w:p>
        </w:tc>
        <w:tc>
          <w:tcPr>
            <w:tcW w:w="770" w:type="pct"/>
            <w:noWrap/>
            <w:hideMark/>
          </w:tcPr>
          <w:p w14:paraId="0FEC61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725011" w14:textId="77777777" w:rsidR="00413CB7" w:rsidRPr="00413CB7" w:rsidRDefault="00413CB7" w:rsidP="00413CB7">
            <w:pPr>
              <w:spacing w:after="0"/>
              <w:jc w:val="right"/>
              <w:rPr>
                <w:szCs w:val="20"/>
              </w:rPr>
            </w:pPr>
            <w:r w:rsidRPr="00413CB7">
              <w:rPr>
                <w:szCs w:val="20"/>
              </w:rPr>
              <w:t>18.4.2013</w:t>
            </w:r>
          </w:p>
        </w:tc>
      </w:tr>
      <w:tr w:rsidR="00413CB7" w:rsidRPr="00413CB7" w14:paraId="150479C1" w14:textId="77777777" w:rsidTr="005B36B0">
        <w:trPr>
          <w:trHeight w:val="20"/>
        </w:trPr>
        <w:tc>
          <w:tcPr>
            <w:tcW w:w="1756" w:type="pct"/>
            <w:noWrap/>
            <w:hideMark/>
          </w:tcPr>
          <w:p w14:paraId="748B6750" w14:textId="77777777" w:rsidR="00413CB7" w:rsidRPr="00413CB7" w:rsidRDefault="00413CB7" w:rsidP="00413CB7">
            <w:pPr>
              <w:spacing w:after="0"/>
              <w:jc w:val="left"/>
              <w:rPr>
                <w:szCs w:val="20"/>
              </w:rPr>
            </w:pPr>
            <w:r w:rsidRPr="00413CB7">
              <w:rPr>
                <w:szCs w:val="20"/>
              </w:rPr>
              <w:t>Annabelle Mclean</w:t>
            </w:r>
          </w:p>
        </w:tc>
        <w:tc>
          <w:tcPr>
            <w:tcW w:w="1597" w:type="pct"/>
            <w:noWrap/>
            <w:hideMark/>
          </w:tcPr>
          <w:p w14:paraId="2307693E"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6E5D28B1" w14:textId="77777777" w:rsidR="00413CB7" w:rsidRPr="00413CB7" w:rsidRDefault="00413CB7" w:rsidP="00413CB7">
            <w:pPr>
              <w:spacing w:after="0"/>
              <w:ind w:right="113"/>
              <w:jc w:val="right"/>
              <w:rPr>
                <w:szCs w:val="20"/>
              </w:rPr>
            </w:pPr>
            <w:r w:rsidRPr="00413CB7">
              <w:rPr>
                <w:szCs w:val="20"/>
              </w:rPr>
              <w:t>23.25</w:t>
            </w:r>
          </w:p>
        </w:tc>
        <w:tc>
          <w:tcPr>
            <w:tcW w:w="770" w:type="pct"/>
            <w:noWrap/>
            <w:hideMark/>
          </w:tcPr>
          <w:p w14:paraId="06EEFE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B377B7" w14:textId="77777777" w:rsidR="00413CB7" w:rsidRPr="00413CB7" w:rsidRDefault="00413CB7" w:rsidP="00413CB7">
            <w:pPr>
              <w:spacing w:after="0"/>
              <w:jc w:val="right"/>
              <w:rPr>
                <w:szCs w:val="20"/>
              </w:rPr>
            </w:pPr>
            <w:r w:rsidRPr="00413CB7">
              <w:rPr>
                <w:szCs w:val="20"/>
              </w:rPr>
              <w:t>3.10.2014</w:t>
            </w:r>
          </w:p>
        </w:tc>
      </w:tr>
      <w:tr w:rsidR="00413CB7" w:rsidRPr="00413CB7" w14:paraId="5AC079BA" w14:textId="77777777" w:rsidTr="005B36B0">
        <w:trPr>
          <w:trHeight w:val="20"/>
        </w:trPr>
        <w:tc>
          <w:tcPr>
            <w:tcW w:w="1756" w:type="pct"/>
            <w:noWrap/>
            <w:hideMark/>
          </w:tcPr>
          <w:p w14:paraId="67BFA585" w14:textId="77777777" w:rsidR="00413CB7" w:rsidRPr="00413CB7" w:rsidRDefault="00413CB7" w:rsidP="00413CB7">
            <w:pPr>
              <w:spacing w:after="0"/>
              <w:jc w:val="left"/>
              <w:rPr>
                <w:szCs w:val="20"/>
              </w:rPr>
            </w:pPr>
            <w:r w:rsidRPr="00413CB7">
              <w:rPr>
                <w:szCs w:val="20"/>
              </w:rPr>
              <w:t>Annabelle Mclean</w:t>
            </w:r>
          </w:p>
        </w:tc>
        <w:tc>
          <w:tcPr>
            <w:tcW w:w="1597" w:type="pct"/>
            <w:noWrap/>
            <w:hideMark/>
          </w:tcPr>
          <w:p w14:paraId="3E3DD94D"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65C62DB8" w14:textId="77777777" w:rsidR="00413CB7" w:rsidRPr="00413CB7" w:rsidRDefault="00413CB7" w:rsidP="00413CB7">
            <w:pPr>
              <w:spacing w:after="0"/>
              <w:ind w:right="113"/>
              <w:jc w:val="right"/>
              <w:rPr>
                <w:szCs w:val="20"/>
              </w:rPr>
            </w:pPr>
            <w:r w:rsidRPr="00413CB7">
              <w:rPr>
                <w:szCs w:val="20"/>
              </w:rPr>
              <w:t>109.69</w:t>
            </w:r>
          </w:p>
        </w:tc>
        <w:tc>
          <w:tcPr>
            <w:tcW w:w="770" w:type="pct"/>
            <w:noWrap/>
            <w:hideMark/>
          </w:tcPr>
          <w:p w14:paraId="7ED4E8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E3805E" w14:textId="77777777" w:rsidR="00413CB7" w:rsidRPr="00413CB7" w:rsidRDefault="00413CB7" w:rsidP="00413CB7">
            <w:pPr>
              <w:spacing w:after="0"/>
              <w:jc w:val="right"/>
              <w:rPr>
                <w:szCs w:val="20"/>
              </w:rPr>
            </w:pPr>
            <w:r w:rsidRPr="00413CB7">
              <w:rPr>
                <w:szCs w:val="20"/>
              </w:rPr>
              <w:t>11.12.2013</w:t>
            </w:r>
          </w:p>
        </w:tc>
      </w:tr>
      <w:tr w:rsidR="00413CB7" w:rsidRPr="00413CB7" w14:paraId="2E961C09" w14:textId="77777777" w:rsidTr="005B36B0">
        <w:trPr>
          <w:trHeight w:val="20"/>
        </w:trPr>
        <w:tc>
          <w:tcPr>
            <w:tcW w:w="1756" w:type="pct"/>
            <w:noWrap/>
            <w:hideMark/>
          </w:tcPr>
          <w:p w14:paraId="250ABDC6" w14:textId="77777777" w:rsidR="00413CB7" w:rsidRPr="00413CB7" w:rsidRDefault="00413CB7" w:rsidP="00413CB7">
            <w:pPr>
              <w:spacing w:after="0"/>
              <w:jc w:val="left"/>
              <w:rPr>
                <w:szCs w:val="20"/>
              </w:rPr>
            </w:pPr>
            <w:r w:rsidRPr="00413CB7">
              <w:rPr>
                <w:szCs w:val="20"/>
              </w:rPr>
              <w:t>Annalisa Feleppa</w:t>
            </w:r>
          </w:p>
        </w:tc>
        <w:tc>
          <w:tcPr>
            <w:tcW w:w="1597" w:type="pct"/>
            <w:noWrap/>
            <w:hideMark/>
          </w:tcPr>
          <w:p w14:paraId="281F094E"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49B4CDE7" w14:textId="77777777" w:rsidR="00413CB7" w:rsidRPr="00413CB7" w:rsidRDefault="00413CB7" w:rsidP="00413CB7">
            <w:pPr>
              <w:spacing w:after="0"/>
              <w:ind w:right="113"/>
              <w:jc w:val="right"/>
              <w:rPr>
                <w:szCs w:val="20"/>
              </w:rPr>
            </w:pPr>
            <w:r w:rsidRPr="00413CB7">
              <w:rPr>
                <w:szCs w:val="20"/>
              </w:rPr>
              <w:t>73.22</w:t>
            </w:r>
          </w:p>
        </w:tc>
        <w:tc>
          <w:tcPr>
            <w:tcW w:w="770" w:type="pct"/>
            <w:noWrap/>
            <w:hideMark/>
          </w:tcPr>
          <w:p w14:paraId="384BE5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A56810" w14:textId="77777777" w:rsidR="00413CB7" w:rsidRPr="00413CB7" w:rsidRDefault="00413CB7" w:rsidP="00413CB7">
            <w:pPr>
              <w:spacing w:after="0"/>
              <w:jc w:val="right"/>
              <w:rPr>
                <w:szCs w:val="20"/>
              </w:rPr>
            </w:pPr>
            <w:r w:rsidRPr="00413CB7">
              <w:rPr>
                <w:szCs w:val="20"/>
              </w:rPr>
              <w:t>10.10.2014</w:t>
            </w:r>
          </w:p>
        </w:tc>
      </w:tr>
      <w:tr w:rsidR="00413CB7" w:rsidRPr="00413CB7" w14:paraId="7280A191" w14:textId="77777777" w:rsidTr="005B36B0">
        <w:trPr>
          <w:trHeight w:val="20"/>
        </w:trPr>
        <w:tc>
          <w:tcPr>
            <w:tcW w:w="1756" w:type="pct"/>
            <w:noWrap/>
            <w:hideMark/>
          </w:tcPr>
          <w:p w14:paraId="4FBE402A" w14:textId="77777777" w:rsidR="00413CB7" w:rsidRPr="00413CB7" w:rsidRDefault="00413CB7" w:rsidP="00413CB7">
            <w:pPr>
              <w:spacing w:after="0"/>
              <w:jc w:val="left"/>
              <w:rPr>
                <w:szCs w:val="20"/>
              </w:rPr>
            </w:pPr>
            <w:r w:rsidRPr="00413CB7">
              <w:rPr>
                <w:szCs w:val="20"/>
              </w:rPr>
              <w:t>Anne-Marie Carr</w:t>
            </w:r>
          </w:p>
        </w:tc>
        <w:tc>
          <w:tcPr>
            <w:tcW w:w="1597" w:type="pct"/>
            <w:noWrap/>
            <w:hideMark/>
          </w:tcPr>
          <w:p w14:paraId="50B05C41"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18D01104"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12993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08C52A" w14:textId="77777777" w:rsidR="00413CB7" w:rsidRPr="00413CB7" w:rsidRDefault="00413CB7" w:rsidP="00413CB7">
            <w:pPr>
              <w:spacing w:after="0"/>
              <w:jc w:val="right"/>
              <w:rPr>
                <w:szCs w:val="20"/>
              </w:rPr>
            </w:pPr>
            <w:r w:rsidRPr="00413CB7">
              <w:rPr>
                <w:szCs w:val="20"/>
              </w:rPr>
              <w:t>25.2.2014</w:t>
            </w:r>
          </w:p>
        </w:tc>
      </w:tr>
      <w:tr w:rsidR="00413CB7" w:rsidRPr="00413CB7" w14:paraId="25C4E010" w14:textId="77777777" w:rsidTr="005B36B0">
        <w:trPr>
          <w:trHeight w:val="20"/>
        </w:trPr>
        <w:tc>
          <w:tcPr>
            <w:tcW w:w="1756" w:type="pct"/>
            <w:noWrap/>
            <w:hideMark/>
          </w:tcPr>
          <w:p w14:paraId="4BC31DB1" w14:textId="77777777" w:rsidR="00413CB7" w:rsidRPr="00413CB7" w:rsidRDefault="00413CB7" w:rsidP="00413CB7">
            <w:pPr>
              <w:spacing w:after="0"/>
              <w:jc w:val="left"/>
              <w:rPr>
                <w:szCs w:val="20"/>
              </w:rPr>
            </w:pPr>
            <w:r w:rsidRPr="00413CB7">
              <w:rPr>
                <w:szCs w:val="20"/>
              </w:rPr>
              <w:t>Anne-Marie Carr</w:t>
            </w:r>
          </w:p>
        </w:tc>
        <w:tc>
          <w:tcPr>
            <w:tcW w:w="1597" w:type="pct"/>
            <w:noWrap/>
            <w:hideMark/>
          </w:tcPr>
          <w:p w14:paraId="1756E1A6"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7B1B68AE" w14:textId="77777777" w:rsidR="00413CB7" w:rsidRPr="00413CB7" w:rsidRDefault="00413CB7" w:rsidP="00413CB7">
            <w:pPr>
              <w:spacing w:after="0"/>
              <w:ind w:right="113"/>
              <w:jc w:val="right"/>
              <w:rPr>
                <w:szCs w:val="20"/>
              </w:rPr>
            </w:pPr>
            <w:r w:rsidRPr="00413CB7">
              <w:rPr>
                <w:szCs w:val="20"/>
              </w:rPr>
              <w:t>11.23</w:t>
            </w:r>
          </w:p>
        </w:tc>
        <w:tc>
          <w:tcPr>
            <w:tcW w:w="770" w:type="pct"/>
            <w:noWrap/>
            <w:hideMark/>
          </w:tcPr>
          <w:p w14:paraId="658BD1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E0951A" w14:textId="77777777" w:rsidR="00413CB7" w:rsidRPr="00413CB7" w:rsidRDefault="00413CB7" w:rsidP="00413CB7">
            <w:pPr>
              <w:spacing w:after="0"/>
              <w:jc w:val="right"/>
              <w:rPr>
                <w:szCs w:val="20"/>
              </w:rPr>
            </w:pPr>
            <w:r w:rsidRPr="00413CB7">
              <w:rPr>
                <w:szCs w:val="20"/>
              </w:rPr>
              <w:t>2.3.2014</w:t>
            </w:r>
          </w:p>
        </w:tc>
      </w:tr>
      <w:tr w:rsidR="00413CB7" w:rsidRPr="00413CB7" w14:paraId="12F6FEEA" w14:textId="77777777" w:rsidTr="005B36B0">
        <w:trPr>
          <w:trHeight w:val="20"/>
        </w:trPr>
        <w:tc>
          <w:tcPr>
            <w:tcW w:w="1756" w:type="pct"/>
            <w:noWrap/>
            <w:hideMark/>
          </w:tcPr>
          <w:p w14:paraId="0CD48295" w14:textId="77777777" w:rsidR="00413CB7" w:rsidRPr="00413CB7" w:rsidRDefault="00413CB7" w:rsidP="00413CB7">
            <w:pPr>
              <w:spacing w:after="0"/>
              <w:jc w:val="left"/>
              <w:rPr>
                <w:szCs w:val="20"/>
              </w:rPr>
            </w:pPr>
            <w:r w:rsidRPr="00413CB7">
              <w:rPr>
                <w:szCs w:val="20"/>
              </w:rPr>
              <w:t>Anne Ashwood</w:t>
            </w:r>
          </w:p>
        </w:tc>
        <w:tc>
          <w:tcPr>
            <w:tcW w:w="1597" w:type="pct"/>
            <w:noWrap/>
            <w:hideMark/>
          </w:tcPr>
          <w:p w14:paraId="4FA24D85"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2084B46B" w14:textId="77777777" w:rsidR="00413CB7" w:rsidRPr="00413CB7" w:rsidRDefault="00413CB7" w:rsidP="00413CB7">
            <w:pPr>
              <w:spacing w:after="0"/>
              <w:ind w:right="113"/>
              <w:jc w:val="right"/>
              <w:rPr>
                <w:szCs w:val="20"/>
              </w:rPr>
            </w:pPr>
            <w:r w:rsidRPr="00413CB7">
              <w:rPr>
                <w:szCs w:val="20"/>
              </w:rPr>
              <w:t>14.36</w:t>
            </w:r>
          </w:p>
        </w:tc>
        <w:tc>
          <w:tcPr>
            <w:tcW w:w="770" w:type="pct"/>
            <w:noWrap/>
            <w:hideMark/>
          </w:tcPr>
          <w:p w14:paraId="1E0A43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C06BDF" w14:textId="77777777" w:rsidR="00413CB7" w:rsidRPr="00413CB7" w:rsidRDefault="00413CB7" w:rsidP="00413CB7">
            <w:pPr>
              <w:spacing w:after="0"/>
              <w:jc w:val="right"/>
              <w:rPr>
                <w:szCs w:val="20"/>
              </w:rPr>
            </w:pPr>
            <w:r w:rsidRPr="00413CB7">
              <w:rPr>
                <w:szCs w:val="20"/>
              </w:rPr>
              <w:t>19.10.2013</w:t>
            </w:r>
          </w:p>
        </w:tc>
      </w:tr>
      <w:tr w:rsidR="00413CB7" w:rsidRPr="00413CB7" w14:paraId="24629C64" w14:textId="77777777" w:rsidTr="005B36B0">
        <w:trPr>
          <w:trHeight w:val="20"/>
        </w:trPr>
        <w:tc>
          <w:tcPr>
            <w:tcW w:w="1756" w:type="pct"/>
            <w:noWrap/>
            <w:hideMark/>
          </w:tcPr>
          <w:p w14:paraId="289E13A0" w14:textId="77777777" w:rsidR="00413CB7" w:rsidRPr="00413CB7" w:rsidRDefault="00413CB7" w:rsidP="00413CB7">
            <w:pPr>
              <w:spacing w:after="0"/>
              <w:jc w:val="left"/>
              <w:rPr>
                <w:szCs w:val="20"/>
              </w:rPr>
            </w:pPr>
            <w:r w:rsidRPr="00413CB7">
              <w:rPr>
                <w:szCs w:val="20"/>
              </w:rPr>
              <w:t>Anne Burgess</w:t>
            </w:r>
          </w:p>
        </w:tc>
        <w:tc>
          <w:tcPr>
            <w:tcW w:w="1597" w:type="pct"/>
            <w:noWrap/>
            <w:hideMark/>
          </w:tcPr>
          <w:p w14:paraId="5363B8F1" w14:textId="77777777" w:rsidR="00413CB7" w:rsidRPr="00413CB7" w:rsidRDefault="00413CB7" w:rsidP="00413CB7">
            <w:pPr>
              <w:spacing w:after="0"/>
              <w:ind w:left="113"/>
              <w:jc w:val="left"/>
              <w:rPr>
                <w:szCs w:val="20"/>
              </w:rPr>
            </w:pPr>
            <w:r w:rsidRPr="00413CB7">
              <w:rPr>
                <w:szCs w:val="20"/>
              </w:rPr>
              <w:t>MOONTA, SA 5558</w:t>
            </w:r>
          </w:p>
        </w:tc>
        <w:tc>
          <w:tcPr>
            <w:tcW w:w="424" w:type="pct"/>
            <w:noWrap/>
            <w:hideMark/>
          </w:tcPr>
          <w:p w14:paraId="33BACAE5" w14:textId="77777777" w:rsidR="00413CB7" w:rsidRPr="00413CB7" w:rsidRDefault="00413CB7" w:rsidP="00413CB7">
            <w:pPr>
              <w:spacing w:after="0"/>
              <w:ind w:right="113"/>
              <w:jc w:val="right"/>
              <w:rPr>
                <w:szCs w:val="20"/>
              </w:rPr>
            </w:pPr>
            <w:r w:rsidRPr="00413CB7">
              <w:rPr>
                <w:szCs w:val="20"/>
              </w:rPr>
              <w:t>88.93</w:t>
            </w:r>
          </w:p>
        </w:tc>
        <w:tc>
          <w:tcPr>
            <w:tcW w:w="770" w:type="pct"/>
            <w:noWrap/>
            <w:hideMark/>
          </w:tcPr>
          <w:p w14:paraId="200688C3" w14:textId="77777777" w:rsidR="00413CB7" w:rsidRPr="00413CB7" w:rsidRDefault="00413CB7" w:rsidP="00413CB7">
            <w:pPr>
              <w:spacing w:after="0"/>
              <w:ind w:left="170"/>
              <w:jc w:val="left"/>
              <w:rPr>
                <w:szCs w:val="20"/>
              </w:rPr>
            </w:pPr>
            <w:r w:rsidRPr="00413CB7">
              <w:rPr>
                <w:szCs w:val="20"/>
              </w:rPr>
              <w:t>Refund 170137</w:t>
            </w:r>
          </w:p>
        </w:tc>
        <w:tc>
          <w:tcPr>
            <w:tcW w:w="453" w:type="pct"/>
            <w:noWrap/>
            <w:hideMark/>
          </w:tcPr>
          <w:p w14:paraId="35B964F3" w14:textId="77777777" w:rsidR="00413CB7" w:rsidRPr="00413CB7" w:rsidRDefault="00413CB7" w:rsidP="00413CB7">
            <w:pPr>
              <w:spacing w:after="0"/>
              <w:jc w:val="right"/>
              <w:rPr>
                <w:szCs w:val="20"/>
              </w:rPr>
            </w:pPr>
            <w:r w:rsidRPr="00413CB7">
              <w:rPr>
                <w:szCs w:val="20"/>
              </w:rPr>
              <w:t>16.8.2013</w:t>
            </w:r>
          </w:p>
        </w:tc>
      </w:tr>
      <w:tr w:rsidR="00413CB7" w:rsidRPr="00413CB7" w14:paraId="32D9AC63" w14:textId="77777777" w:rsidTr="005B36B0">
        <w:trPr>
          <w:trHeight w:val="20"/>
        </w:trPr>
        <w:tc>
          <w:tcPr>
            <w:tcW w:w="1756" w:type="pct"/>
            <w:noWrap/>
            <w:hideMark/>
          </w:tcPr>
          <w:p w14:paraId="76166132" w14:textId="77777777" w:rsidR="00413CB7" w:rsidRPr="00413CB7" w:rsidRDefault="00413CB7" w:rsidP="00413CB7">
            <w:pPr>
              <w:spacing w:after="0"/>
              <w:jc w:val="left"/>
              <w:rPr>
                <w:szCs w:val="20"/>
              </w:rPr>
            </w:pPr>
            <w:r w:rsidRPr="00413CB7">
              <w:rPr>
                <w:szCs w:val="20"/>
              </w:rPr>
              <w:t>Anne Carman</w:t>
            </w:r>
          </w:p>
        </w:tc>
        <w:tc>
          <w:tcPr>
            <w:tcW w:w="1597" w:type="pct"/>
            <w:noWrap/>
            <w:hideMark/>
          </w:tcPr>
          <w:p w14:paraId="539BB632" w14:textId="77777777"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14:paraId="17A97FE5" w14:textId="77777777" w:rsidR="00413CB7" w:rsidRPr="00413CB7" w:rsidRDefault="00413CB7" w:rsidP="00413CB7">
            <w:pPr>
              <w:spacing w:after="0"/>
              <w:ind w:right="113"/>
              <w:jc w:val="right"/>
              <w:rPr>
                <w:szCs w:val="20"/>
              </w:rPr>
            </w:pPr>
            <w:r w:rsidRPr="00413CB7">
              <w:rPr>
                <w:szCs w:val="20"/>
              </w:rPr>
              <w:t>33.20</w:t>
            </w:r>
          </w:p>
        </w:tc>
        <w:tc>
          <w:tcPr>
            <w:tcW w:w="770" w:type="pct"/>
            <w:noWrap/>
            <w:hideMark/>
          </w:tcPr>
          <w:p w14:paraId="5C9C44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0E8A39" w14:textId="77777777" w:rsidR="00413CB7" w:rsidRPr="00413CB7" w:rsidRDefault="00413CB7" w:rsidP="00413CB7">
            <w:pPr>
              <w:spacing w:after="0"/>
              <w:jc w:val="right"/>
              <w:rPr>
                <w:szCs w:val="20"/>
              </w:rPr>
            </w:pPr>
            <w:r w:rsidRPr="00413CB7">
              <w:rPr>
                <w:szCs w:val="20"/>
              </w:rPr>
              <w:t>27.6.2013</w:t>
            </w:r>
          </w:p>
        </w:tc>
      </w:tr>
      <w:tr w:rsidR="00413CB7" w:rsidRPr="00413CB7" w14:paraId="2680725E" w14:textId="77777777" w:rsidTr="005B36B0">
        <w:trPr>
          <w:trHeight w:val="20"/>
        </w:trPr>
        <w:tc>
          <w:tcPr>
            <w:tcW w:w="1756" w:type="pct"/>
            <w:noWrap/>
            <w:hideMark/>
          </w:tcPr>
          <w:p w14:paraId="63B71938" w14:textId="77777777" w:rsidR="00413CB7" w:rsidRPr="00413CB7" w:rsidRDefault="00413CB7" w:rsidP="00413CB7">
            <w:pPr>
              <w:spacing w:after="0"/>
              <w:jc w:val="left"/>
              <w:rPr>
                <w:szCs w:val="20"/>
              </w:rPr>
            </w:pPr>
            <w:r w:rsidRPr="00413CB7">
              <w:rPr>
                <w:szCs w:val="20"/>
              </w:rPr>
              <w:t>Anne Dundon</w:t>
            </w:r>
          </w:p>
        </w:tc>
        <w:tc>
          <w:tcPr>
            <w:tcW w:w="1597" w:type="pct"/>
            <w:noWrap/>
            <w:hideMark/>
          </w:tcPr>
          <w:p w14:paraId="024F6F96"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3C7872BB" w14:textId="77777777" w:rsidR="00413CB7" w:rsidRPr="00413CB7" w:rsidRDefault="00413CB7" w:rsidP="00413CB7">
            <w:pPr>
              <w:spacing w:after="0"/>
              <w:ind w:right="113"/>
              <w:jc w:val="right"/>
              <w:rPr>
                <w:szCs w:val="20"/>
              </w:rPr>
            </w:pPr>
            <w:r w:rsidRPr="00413CB7">
              <w:rPr>
                <w:szCs w:val="20"/>
              </w:rPr>
              <w:t>36.80</w:t>
            </w:r>
          </w:p>
        </w:tc>
        <w:tc>
          <w:tcPr>
            <w:tcW w:w="770" w:type="pct"/>
            <w:noWrap/>
            <w:hideMark/>
          </w:tcPr>
          <w:p w14:paraId="73D6545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6E6760" w14:textId="77777777" w:rsidR="00413CB7" w:rsidRPr="00413CB7" w:rsidRDefault="00413CB7" w:rsidP="00413CB7">
            <w:pPr>
              <w:spacing w:after="0"/>
              <w:jc w:val="right"/>
              <w:rPr>
                <w:szCs w:val="20"/>
              </w:rPr>
            </w:pPr>
            <w:r w:rsidRPr="00413CB7">
              <w:rPr>
                <w:szCs w:val="20"/>
              </w:rPr>
              <w:t>11.5.2013</w:t>
            </w:r>
          </w:p>
        </w:tc>
      </w:tr>
      <w:tr w:rsidR="00413CB7" w:rsidRPr="00413CB7" w14:paraId="14773E5F" w14:textId="77777777" w:rsidTr="005B36B0">
        <w:trPr>
          <w:trHeight w:val="20"/>
        </w:trPr>
        <w:tc>
          <w:tcPr>
            <w:tcW w:w="1756" w:type="pct"/>
            <w:noWrap/>
            <w:hideMark/>
          </w:tcPr>
          <w:p w14:paraId="28B0453C" w14:textId="77777777" w:rsidR="00413CB7" w:rsidRPr="00413CB7" w:rsidRDefault="00413CB7" w:rsidP="00413CB7">
            <w:pPr>
              <w:spacing w:after="0"/>
              <w:jc w:val="left"/>
              <w:rPr>
                <w:szCs w:val="20"/>
              </w:rPr>
            </w:pPr>
            <w:r w:rsidRPr="00413CB7">
              <w:rPr>
                <w:szCs w:val="20"/>
              </w:rPr>
              <w:t>Anne Frankel</w:t>
            </w:r>
          </w:p>
        </w:tc>
        <w:tc>
          <w:tcPr>
            <w:tcW w:w="1597" w:type="pct"/>
            <w:noWrap/>
            <w:hideMark/>
          </w:tcPr>
          <w:p w14:paraId="0D5CDFE9"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3F06A5F4" w14:textId="77777777" w:rsidR="00413CB7" w:rsidRPr="00413CB7" w:rsidRDefault="00413CB7" w:rsidP="00413CB7">
            <w:pPr>
              <w:spacing w:after="0"/>
              <w:ind w:right="113"/>
              <w:jc w:val="right"/>
              <w:rPr>
                <w:szCs w:val="20"/>
              </w:rPr>
            </w:pPr>
            <w:r w:rsidRPr="00413CB7">
              <w:rPr>
                <w:szCs w:val="20"/>
              </w:rPr>
              <w:t>369.35</w:t>
            </w:r>
          </w:p>
        </w:tc>
        <w:tc>
          <w:tcPr>
            <w:tcW w:w="770" w:type="pct"/>
            <w:noWrap/>
            <w:hideMark/>
          </w:tcPr>
          <w:p w14:paraId="7D195B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DB9F33" w14:textId="77777777" w:rsidR="00413CB7" w:rsidRPr="00413CB7" w:rsidRDefault="00413CB7" w:rsidP="00413CB7">
            <w:pPr>
              <w:spacing w:after="0"/>
              <w:jc w:val="right"/>
              <w:rPr>
                <w:szCs w:val="20"/>
              </w:rPr>
            </w:pPr>
            <w:r w:rsidRPr="00413CB7">
              <w:rPr>
                <w:szCs w:val="20"/>
              </w:rPr>
              <w:t>11.11.2013</w:t>
            </w:r>
          </w:p>
        </w:tc>
      </w:tr>
      <w:tr w:rsidR="00413CB7" w:rsidRPr="00413CB7" w14:paraId="332CC466" w14:textId="77777777" w:rsidTr="005B36B0">
        <w:trPr>
          <w:trHeight w:val="20"/>
        </w:trPr>
        <w:tc>
          <w:tcPr>
            <w:tcW w:w="1756" w:type="pct"/>
            <w:noWrap/>
            <w:hideMark/>
          </w:tcPr>
          <w:p w14:paraId="3DA089FE" w14:textId="77777777" w:rsidR="00413CB7" w:rsidRPr="00413CB7" w:rsidRDefault="00413CB7" w:rsidP="00413CB7">
            <w:pPr>
              <w:spacing w:after="0"/>
              <w:jc w:val="left"/>
              <w:rPr>
                <w:szCs w:val="20"/>
              </w:rPr>
            </w:pPr>
            <w:r w:rsidRPr="00413CB7">
              <w:rPr>
                <w:szCs w:val="20"/>
              </w:rPr>
              <w:t>Anne Gallant</w:t>
            </w:r>
          </w:p>
        </w:tc>
        <w:tc>
          <w:tcPr>
            <w:tcW w:w="1597" w:type="pct"/>
            <w:noWrap/>
            <w:hideMark/>
          </w:tcPr>
          <w:p w14:paraId="52DABA0D"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2C206A54" w14:textId="77777777" w:rsidR="00413CB7" w:rsidRPr="00413CB7" w:rsidRDefault="00413CB7" w:rsidP="00413CB7">
            <w:pPr>
              <w:spacing w:after="0"/>
              <w:ind w:right="113"/>
              <w:jc w:val="right"/>
              <w:rPr>
                <w:szCs w:val="20"/>
              </w:rPr>
            </w:pPr>
            <w:r w:rsidRPr="00413CB7">
              <w:rPr>
                <w:szCs w:val="20"/>
              </w:rPr>
              <w:t>22.00</w:t>
            </w:r>
          </w:p>
        </w:tc>
        <w:tc>
          <w:tcPr>
            <w:tcW w:w="770" w:type="pct"/>
            <w:noWrap/>
            <w:hideMark/>
          </w:tcPr>
          <w:p w14:paraId="729BD7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AE0CC5" w14:textId="77777777" w:rsidR="00413CB7" w:rsidRPr="00413CB7" w:rsidRDefault="00413CB7" w:rsidP="00413CB7">
            <w:pPr>
              <w:spacing w:after="0"/>
              <w:jc w:val="right"/>
              <w:rPr>
                <w:szCs w:val="20"/>
              </w:rPr>
            </w:pPr>
            <w:r w:rsidRPr="00413CB7">
              <w:rPr>
                <w:szCs w:val="20"/>
              </w:rPr>
              <w:t>15.11.2013</w:t>
            </w:r>
          </w:p>
        </w:tc>
      </w:tr>
      <w:tr w:rsidR="00413CB7" w:rsidRPr="00413CB7" w14:paraId="7237E7EF" w14:textId="77777777" w:rsidTr="005B36B0">
        <w:trPr>
          <w:trHeight w:val="20"/>
        </w:trPr>
        <w:tc>
          <w:tcPr>
            <w:tcW w:w="1756" w:type="pct"/>
            <w:noWrap/>
            <w:hideMark/>
          </w:tcPr>
          <w:p w14:paraId="577746EF" w14:textId="77777777" w:rsidR="00413CB7" w:rsidRPr="00413CB7" w:rsidRDefault="00413CB7" w:rsidP="00413CB7">
            <w:pPr>
              <w:spacing w:after="0"/>
              <w:jc w:val="left"/>
              <w:rPr>
                <w:szCs w:val="20"/>
              </w:rPr>
            </w:pPr>
            <w:r w:rsidRPr="00413CB7">
              <w:rPr>
                <w:szCs w:val="20"/>
              </w:rPr>
              <w:t>Anne Hewitson</w:t>
            </w:r>
          </w:p>
        </w:tc>
        <w:tc>
          <w:tcPr>
            <w:tcW w:w="1597" w:type="pct"/>
            <w:noWrap/>
            <w:hideMark/>
          </w:tcPr>
          <w:p w14:paraId="15E91C6A"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2AF3BCF7" w14:textId="77777777" w:rsidR="00413CB7" w:rsidRPr="00413CB7" w:rsidRDefault="00413CB7" w:rsidP="00413CB7">
            <w:pPr>
              <w:spacing w:after="0"/>
              <w:ind w:right="113"/>
              <w:jc w:val="right"/>
              <w:rPr>
                <w:szCs w:val="20"/>
              </w:rPr>
            </w:pPr>
            <w:r w:rsidRPr="00413CB7">
              <w:rPr>
                <w:szCs w:val="20"/>
              </w:rPr>
              <w:t>16.13</w:t>
            </w:r>
          </w:p>
        </w:tc>
        <w:tc>
          <w:tcPr>
            <w:tcW w:w="770" w:type="pct"/>
            <w:noWrap/>
            <w:hideMark/>
          </w:tcPr>
          <w:p w14:paraId="63A51A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05310F" w14:textId="77777777" w:rsidR="00413CB7" w:rsidRPr="00413CB7" w:rsidRDefault="00413CB7" w:rsidP="00413CB7">
            <w:pPr>
              <w:spacing w:after="0"/>
              <w:jc w:val="right"/>
              <w:rPr>
                <w:szCs w:val="20"/>
              </w:rPr>
            </w:pPr>
            <w:r w:rsidRPr="00413CB7">
              <w:rPr>
                <w:szCs w:val="20"/>
              </w:rPr>
              <w:t>6.11.2014</w:t>
            </w:r>
          </w:p>
        </w:tc>
      </w:tr>
      <w:tr w:rsidR="00413CB7" w:rsidRPr="00413CB7" w14:paraId="6E9F28DE" w14:textId="77777777" w:rsidTr="005B36B0">
        <w:trPr>
          <w:trHeight w:val="20"/>
        </w:trPr>
        <w:tc>
          <w:tcPr>
            <w:tcW w:w="1756" w:type="pct"/>
            <w:noWrap/>
            <w:hideMark/>
          </w:tcPr>
          <w:p w14:paraId="65C9B3B5" w14:textId="77777777" w:rsidR="00413CB7" w:rsidRPr="00413CB7" w:rsidRDefault="00413CB7" w:rsidP="00413CB7">
            <w:pPr>
              <w:spacing w:after="0"/>
              <w:jc w:val="left"/>
              <w:rPr>
                <w:szCs w:val="20"/>
              </w:rPr>
            </w:pPr>
            <w:r w:rsidRPr="00413CB7">
              <w:rPr>
                <w:szCs w:val="20"/>
              </w:rPr>
              <w:t>Anne Koerber</w:t>
            </w:r>
          </w:p>
        </w:tc>
        <w:tc>
          <w:tcPr>
            <w:tcW w:w="1597" w:type="pct"/>
            <w:noWrap/>
            <w:hideMark/>
          </w:tcPr>
          <w:p w14:paraId="06001893"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4CBB6F82"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4DB1993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503F75" w14:textId="77777777" w:rsidR="00413CB7" w:rsidRPr="00413CB7" w:rsidRDefault="00413CB7" w:rsidP="00413CB7">
            <w:pPr>
              <w:spacing w:after="0"/>
              <w:jc w:val="right"/>
              <w:rPr>
                <w:szCs w:val="20"/>
              </w:rPr>
            </w:pPr>
            <w:r w:rsidRPr="00413CB7">
              <w:rPr>
                <w:szCs w:val="20"/>
              </w:rPr>
              <w:t>13.3.2013</w:t>
            </w:r>
          </w:p>
        </w:tc>
      </w:tr>
      <w:tr w:rsidR="00413CB7" w:rsidRPr="00413CB7" w14:paraId="66311216" w14:textId="77777777" w:rsidTr="005B36B0">
        <w:trPr>
          <w:trHeight w:val="20"/>
        </w:trPr>
        <w:tc>
          <w:tcPr>
            <w:tcW w:w="1756" w:type="pct"/>
            <w:noWrap/>
            <w:hideMark/>
          </w:tcPr>
          <w:p w14:paraId="6AEFC3C8" w14:textId="77777777" w:rsidR="00413CB7" w:rsidRPr="00413CB7" w:rsidRDefault="00413CB7" w:rsidP="00413CB7">
            <w:pPr>
              <w:spacing w:after="0"/>
              <w:jc w:val="left"/>
              <w:rPr>
                <w:szCs w:val="20"/>
              </w:rPr>
            </w:pPr>
            <w:r w:rsidRPr="00413CB7">
              <w:rPr>
                <w:szCs w:val="20"/>
              </w:rPr>
              <w:t>Anne Ledwoch</w:t>
            </w:r>
          </w:p>
        </w:tc>
        <w:tc>
          <w:tcPr>
            <w:tcW w:w="1597" w:type="pct"/>
            <w:noWrap/>
            <w:hideMark/>
          </w:tcPr>
          <w:p w14:paraId="0B36C8AB" w14:textId="77777777"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14:paraId="4FBD0915" w14:textId="77777777" w:rsidR="00413CB7" w:rsidRPr="00413CB7" w:rsidRDefault="00413CB7" w:rsidP="00413CB7">
            <w:pPr>
              <w:spacing w:after="0"/>
              <w:ind w:right="113"/>
              <w:jc w:val="right"/>
              <w:rPr>
                <w:szCs w:val="20"/>
              </w:rPr>
            </w:pPr>
            <w:r w:rsidRPr="00413CB7">
              <w:rPr>
                <w:szCs w:val="20"/>
              </w:rPr>
              <w:t>14.32</w:t>
            </w:r>
          </w:p>
        </w:tc>
        <w:tc>
          <w:tcPr>
            <w:tcW w:w="770" w:type="pct"/>
            <w:noWrap/>
            <w:hideMark/>
          </w:tcPr>
          <w:p w14:paraId="221256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9F8153" w14:textId="77777777" w:rsidR="00413CB7" w:rsidRPr="00413CB7" w:rsidRDefault="00413CB7" w:rsidP="00413CB7">
            <w:pPr>
              <w:spacing w:after="0"/>
              <w:jc w:val="right"/>
              <w:rPr>
                <w:szCs w:val="20"/>
              </w:rPr>
            </w:pPr>
            <w:r w:rsidRPr="00413CB7">
              <w:rPr>
                <w:szCs w:val="20"/>
              </w:rPr>
              <w:t>2.6.2014</w:t>
            </w:r>
          </w:p>
        </w:tc>
      </w:tr>
      <w:tr w:rsidR="00413CB7" w:rsidRPr="00413CB7" w14:paraId="1CA6CBF6" w14:textId="77777777" w:rsidTr="005B36B0">
        <w:trPr>
          <w:trHeight w:val="20"/>
        </w:trPr>
        <w:tc>
          <w:tcPr>
            <w:tcW w:w="1756" w:type="pct"/>
            <w:noWrap/>
            <w:hideMark/>
          </w:tcPr>
          <w:p w14:paraId="038FB408" w14:textId="77777777" w:rsidR="00413CB7" w:rsidRPr="00413CB7" w:rsidRDefault="00413CB7" w:rsidP="00413CB7">
            <w:pPr>
              <w:spacing w:after="0"/>
              <w:jc w:val="left"/>
              <w:rPr>
                <w:szCs w:val="20"/>
              </w:rPr>
            </w:pPr>
            <w:r w:rsidRPr="00413CB7">
              <w:rPr>
                <w:szCs w:val="20"/>
              </w:rPr>
              <w:t>Anne Longo</w:t>
            </w:r>
          </w:p>
        </w:tc>
        <w:tc>
          <w:tcPr>
            <w:tcW w:w="1597" w:type="pct"/>
            <w:noWrap/>
            <w:hideMark/>
          </w:tcPr>
          <w:p w14:paraId="3AFA48CF"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2EC805FE" w14:textId="77777777" w:rsidR="00413CB7" w:rsidRPr="00413CB7" w:rsidRDefault="00413CB7" w:rsidP="00413CB7">
            <w:pPr>
              <w:spacing w:after="0"/>
              <w:ind w:right="113"/>
              <w:jc w:val="right"/>
              <w:rPr>
                <w:szCs w:val="20"/>
              </w:rPr>
            </w:pPr>
            <w:r w:rsidRPr="00413CB7">
              <w:rPr>
                <w:szCs w:val="20"/>
              </w:rPr>
              <w:t>37.27</w:t>
            </w:r>
          </w:p>
        </w:tc>
        <w:tc>
          <w:tcPr>
            <w:tcW w:w="770" w:type="pct"/>
            <w:noWrap/>
            <w:hideMark/>
          </w:tcPr>
          <w:p w14:paraId="4A9A9E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B0AB42" w14:textId="77777777" w:rsidR="00413CB7" w:rsidRPr="00413CB7" w:rsidRDefault="00413CB7" w:rsidP="00413CB7">
            <w:pPr>
              <w:spacing w:after="0"/>
              <w:jc w:val="right"/>
              <w:rPr>
                <w:szCs w:val="20"/>
              </w:rPr>
            </w:pPr>
            <w:r w:rsidRPr="00413CB7">
              <w:rPr>
                <w:szCs w:val="20"/>
              </w:rPr>
              <w:t>13.3.2014</w:t>
            </w:r>
          </w:p>
        </w:tc>
      </w:tr>
      <w:tr w:rsidR="00413CB7" w:rsidRPr="00413CB7" w14:paraId="1126EFF2" w14:textId="77777777" w:rsidTr="005B36B0">
        <w:trPr>
          <w:trHeight w:val="20"/>
        </w:trPr>
        <w:tc>
          <w:tcPr>
            <w:tcW w:w="1756" w:type="pct"/>
            <w:noWrap/>
            <w:hideMark/>
          </w:tcPr>
          <w:p w14:paraId="45EB4CB2" w14:textId="77777777" w:rsidR="00413CB7" w:rsidRPr="00413CB7" w:rsidRDefault="00413CB7" w:rsidP="00413CB7">
            <w:pPr>
              <w:spacing w:after="0"/>
              <w:jc w:val="left"/>
              <w:rPr>
                <w:szCs w:val="20"/>
              </w:rPr>
            </w:pPr>
            <w:r w:rsidRPr="00413CB7">
              <w:rPr>
                <w:szCs w:val="20"/>
              </w:rPr>
              <w:t>Annecke Redelinghuys</w:t>
            </w:r>
          </w:p>
        </w:tc>
        <w:tc>
          <w:tcPr>
            <w:tcW w:w="1597" w:type="pct"/>
            <w:noWrap/>
            <w:hideMark/>
          </w:tcPr>
          <w:p w14:paraId="6EEA2892" w14:textId="77777777" w:rsidR="00413CB7" w:rsidRPr="00413CB7" w:rsidRDefault="00413CB7" w:rsidP="00413CB7">
            <w:pPr>
              <w:spacing w:after="0"/>
              <w:ind w:left="113"/>
              <w:jc w:val="left"/>
              <w:rPr>
                <w:szCs w:val="20"/>
              </w:rPr>
            </w:pPr>
            <w:r w:rsidRPr="00413CB7">
              <w:rPr>
                <w:szCs w:val="20"/>
              </w:rPr>
              <w:t>SEACLIFF, SA 5049</w:t>
            </w:r>
          </w:p>
        </w:tc>
        <w:tc>
          <w:tcPr>
            <w:tcW w:w="424" w:type="pct"/>
            <w:noWrap/>
            <w:hideMark/>
          </w:tcPr>
          <w:p w14:paraId="28235610" w14:textId="77777777" w:rsidR="00413CB7" w:rsidRPr="00413CB7" w:rsidRDefault="00413CB7" w:rsidP="00413CB7">
            <w:pPr>
              <w:spacing w:after="0"/>
              <w:ind w:right="113"/>
              <w:jc w:val="right"/>
              <w:rPr>
                <w:szCs w:val="20"/>
              </w:rPr>
            </w:pPr>
            <w:r w:rsidRPr="00413CB7">
              <w:rPr>
                <w:szCs w:val="20"/>
              </w:rPr>
              <w:t>113.09</w:t>
            </w:r>
          </w:p>
        </w:tc>
        <w:tc>
          <w:tcPr>
            <w:tcW w:w="770" w:type="pct"/>
            <w:noWrap/>
            <w:hideMark/>
          </w:tcPr>
          <w:p w14:paraId="6EA962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2FF069" w14:textId="77777777" w:rsidR="00413CB7" w:rsidRPr="00413CB7" w:rsidRDefault="00413CB7" w:rsidP="00413CB7">
            <w:pPr>
              <w:spacing w:after="0"/>
              <w:jc w:val="right"/>
              <w:rPr>
                <w:szCs w:val="20"/>
              </w:rPr>
            </w:pPr>
            <w:r w:rsidRPr="00413CB7">
              <w:rPr>
                <w:szCs w:val="20"/>
              </w:rPr>
              <w:t>20.2.2013</w:t>
            </w:r>
          </w:p>
        </w:tc>
      </w:tr>
      <w:tr w:rsidR="00413CB7" w:rsidRPr="00413CB7" w14:paraId="0B2FB743" w14:textId="77777777" w:rsidTr="005B36B0">
        <w:trPr>
          <w:trHeight w:val="20"/>
        </w:trPr>
        <w:tc>
          <w:tcPr>
            <w:tcW w:w="1756" w:type="pct"/>
            <w:noWrap/>
            <w:hideMark/>
          </w:tcPr>
          <w:p w14:paraId="1DCFDDE0" w14:textId="77777777" w:rsidR="00413CB7" w:rsidRPr="00413CB7" w:rsidRDefault="00413CB7" w:rsidP="00413CB7">
            <w:pPr>
              <w:spacing w:after="0"/>
              <w:jc w:val="left"/>
              <w:rPr>
                <w:szCs w:val="20"/>
              </w:rPr>
            </w:pPr>
            <w:r w:rsidRPr="00413CB7">
              <w:rPr>
                <w:szCs w:val="20"/>
              </w:rPr>
              <w:t>Annete Edwards</w:t>
            </w:r>
          </w:p>
        </w:tc>
        <w:tc>
          <w:tcPr>
            <w:tcW w:w="1597" w:type="pct"/>
            <w:noWrap/>
            <w:hideMark/>
          </w:tcPr>
          <w:p w14:paraId="4A7F8E60"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1A85D4F7" w14:textId="77777777" w:rsidR="00413CB7" w:rsidRPr="00413CB7" w:rsidRDefault="00413CB7" w:rsidP="00413CB7">
            <w:pPr>
              <w:spacing w:after="0"/>
              <w:ind w:right="113"/>
              <w:jc w:val="right"/>
              <w:rPr>
                <w:szCs w:val="20"/>
              </w:rPr>
            </w:pPr>
            <w:r w:rsidRPr="00413CB7">
              <w:rPr>
                <w:szCs w:val="20"/>
              </w:rPr>
              <w:t>43.02</w:t>
            </w:r>
          </w:p>
        </w:tc>
        <w:tc>
          <w:tcPr>
            <w:tcW w:w="770" w:type="pct"/>
            <w:noWrap/>
            <w:hideMark/>
          </w:tcPr>
          <w:p w14:paraId="1B47C4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418247" w14:textId="77777777" w:rsidR="00413CB7" w:rsidRPr="00413CB7" w:rsidRDefault="00413CB7" w:rsidP="00413CB7">
            <w:pPr>
              <w:spacing w:after="0"/>
              <w:jc w:val="right"/>
              <w:rPr>
                <w:szCs w:val="20"/>
              </w:rPr>
            </w:pPr>
            <w:r w:rsidRPr="00413CB7">
              <w:rPr>
                <w:szCs w:val="20"/>
              </w:rPr>
              <w:t>10.1.2013</w:t>
            </w:r>
          </w:p>
        </w:tc>
      </w:tr>
      <w:tr w:rsidR="00413CB7" w:rsidRPr="00413CB7" w14:paraId="2071D64C" w14:textId="77777777" w:rsidTr="005B36B0">
        <w:trPr>
          <w:trHeight w:val="20"/>
        </w:trPr>
        <w:tc>
          <w:tcPr>
            <w:tcW w:w="1756" w:type="pct"/>
            <w:noWrap/>
            <w:hideMark/>
          </w:tcPr>
          <w:p w14:paraId="4096342C" w14:textId="77777777" w:rsidR="00413CB7" w:rsidRPr="00413CB7" w:rsidRDefault="00413CB7" w:rsidP="00413CB7">
            <w:pPr>
              <w:spacing w:after="0"/>
              <w:jc w:val="left"/>
              <w:rPr>
                <w:szCs w:val="20"/>
              </w:rPr>
            </w:pPr>
            <w:r w:rsidRPr="00413CB7">
              <w:rPr>
                <w:szCs w:val="20"/>
              </w:rPr>
              <w:t>Annette Busbridge</w:t>
            </w:r>
          </w:p>
        </w:tc>
        <w:tc>
          <w:tcPr>
            <w:tcW w:w="1597" w:type="pct"/>
            <w:noWrap/>
            <w:hideMark/>
          </w:tcPr>
          <w:p w14:paraId="5D5C439D"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379AD0C0" w14:textId="77777777" w:rsidR="00413CB7" w:rsidRPr="00413CB7" w:rsidRDefault="00413CB7" w:rsidP="00413CB7">
            <w:pPr>
              <w:spacing w:after="0"/>
              <w:ind w:right="113"/>
              <w:jc w:val="right"/>
              <w:rPr>
                <w:szCs w:val="20"/>
              </w:rPr>
            </w:pPr>
            <w:r w:rsidRPr="00413CB7">
              <w:rPr>
                <w:szCs w:val="20"/>
              </w:rPr>
              <w:t>15.63</w:t>
            </w:r>
          </w:p>
        </w:tc>
        <w:tc>
          <w:tcPr>
            <w:tcW w:w="770" w:type="pct"/>
            <w:noWrap/>
            <w:hideMark/>
          </w:tcPr>
          <w:p w14:paraId="494733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809F73" w14:textId="77777777" w:rsidR="00413CB7" w:rsidRPr="00413CB7" w:rsidRDefault="00413CB7" w:rsidP="00413CB7">
            <w:pPr>
              <w:spacing w:after="0"/>
              <w:jc w:val="right"/>
              <w:rPr>
                <w:szCs w:val="20"/>
              </w:rPr>
            </w:pPr>
            <w:r w:rsidRPr="00413CB7">
              <w:rPr>
                <w:szCs w:val="20"/>
              </w:rPr>
              <w:t>22.8.2013</w:t>
            </w:r>
          </w:p>
        </w:tc>
      </w:tr>
      <w:tr w:rsidR="00413CB7" w:rsidRPr="00413CB7" w14:paraId="61844AE3" w14:textId="77777777" w:rsidTr="005B36B0">
        <w:trPr>
          <w:trHeight w:val="20"/>
        </w:trPr>
        <w:tc>
          <w:tcPr>
            <w:tcW w:w="1756" w:type="pct"/>
            <w:noWrap/>
            <w:hideMark/>
          </w:tcPr>
          <w:p w14:paraId="4A36DB14" w14:textId="77777777" w:rsidR="00413CB7" w:rsidRPr="00413CB7" w:rsidRDefault="00413CB7" w:rsidP="00413CB7">
            <w:pPr>
              <w:spacing w:after="0"/>
              <w:jc w:val="left"/>
              <w:rPr>
                <w:szCs w:val="20"/>
              </w:rPr>
            </w:pPr>
            <w:r w:rsidRPr="00413CB7">
              <w:rPr>
                <w:szCs w:val="20"/>
              </w:rPr>
              <w:t>Annette Gower</w:t>
            </w:r>
          </w:p>
        </w:tc>
        <w:tc>
          <w:tcPr>
            <w:tcW w:w="1597" w:type="pct"/>
            <w:noWrap/>
            <w:hideMark/>
          </w:tcPr>
          <w:p w14:paraId="357F7452" w14:textId="77777777" w:rsidR="00413CB7" w:rsidRPr="00413CB7" w:rsidRDefault="00413CB7" w:rsidP="00413CB7">
            <w:pPr>
              <w:spacing w:after="0"/>
              <w:ind w:left="113"/>
              <w:jc w:val="left"/>
              <w:rPr>
                <w:szCs w:val="20"/>
              </w:rPr>
            </w:pPr>
            <w:r w:rsidRPr="00413CB7">
              <w:rPr>
                <w:szCs w:val="20"/>
              </w:rPr>
              <w:t>SALISBURY PLAIN, SA 5109</w:t>
            </w:r>
          </w:p>
        </w:tc>
        <w:tc>
          <w:tcPr>
            <w:tcW w:w="424" w:type="pct"/>
            <w:noWrap/>
            <w:hideMark/>
          </w:tcPr>
          <w:p w14:paraId="759E3066"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0B3A5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D76D2E" w14:textId="77777777" w:rsidR="00413CB7" w:rsidRPr="00413CB7" w:rsidRDefault="00413CB7" w:rsidP="00413CB7">
            <w:pPr>
              <w:spacing w:after="0"/>
              <w:jc w:val="right"/>
              <w:rPr>
                <w:szCs w:val="20"/>
              </w:rPr>
            </w:pPr>
            <w:r w:rsidRPr="00413CB7">
              <w:rPr>
                <w:szCs w:val="20"/>
              </w:rPr>
              <w:t>8.2.2013</w:t>
            </w:r>
          </w:p>
        </w:tc>
      </w:tr>
      <w:tr w:rsidR="00413CB7" w:rsidRPr="00413CB7" w14:paraId="50704AE9" w14:textId="77777777" w:rsidTr="005B36B0">
        <w:trPr>
          <w:trHeight w:val="20"/>
        </w:trPr>
        <w:tc>
          <w:tcPr>
            <w:tcW w:w="1756" w:type="pct"/>
            <w:noWrap/>
            <w:hideMark/>
          </w:tcPr>
          <w:p w14:paraId="2B39C3C1" w14:textId="77777777" w:rsidR="00413CB7" w:rsidRPr="00413CB7" w:rsidRDefault="00413CB7" w:rsidP="00413CB7">
            <w:pPr>
              <w:spacing w:after="0"/>
              <w:jc w:val="left"/>
              <w:rPr>
                <w:szCs w:val="20"/>
              </w:rPr>
            </w:pPr>
            <w:r w:rsidRPr="00413CB7">
              <w:rPr>
                <w:szCs w:val="20"/>
              </w:rPr>
              <w:t>Annette Morris</w:t>
            </w:r>
          </w:p>
        </w:tc>
        <w:tc>
          <w:tcPr>
            <w:tcW w:w="1597" w:type="pct"/>
            <w:noWrap/>
            <w:hideMark/>
          </w:tcPr>
          <w:p w14:paraId="62177C0F"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39FF2716" w14:textId="77777777" w:rsidR="00413CB7" w:rsidRPr="00413CB7" w:rsidRDefault="00413CB7" w:rsidP="00413CB7">
            <w:pPr>
              <w:spacing w:after="0"/>
              <w:ind w:right="113"/>
              <w:jc w:val="right"/>
              <w:rPr>
                <w:szCs w:val="20"/>
              </w:rPr>
            </w:pPr>
            <w:r w:rsidRPr="00413CB7">
              <w:rPr>
                <w:szCs w:val="20"/>
              </w:rPr>
              <w:t>62.50</w:t>
            </w:r>
          </w:p>
        </w:tc>
        <w:tc>
          <w:tcPr>
            <w:tcW w:w="770" w:type="pct"/>
            <w:noWrap/>
            <w:hideMark/>
          </w:tcPr>
          <w:p w14:paraId="0C8B56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80635A" w14:textId="77777777" w:rsidR="00413CB7" w:rsidRPr="00413CB7" w:rsidRDefault="00413CB7" w:rsidP="00413CB7">
            <w:pPr>
              <w:spacing w:after="0"/>
              <w:jc w:val="right"/>
              <w:rPr>
                <w:szCs w:val="20"/>
              </w:rPr>
            </w:pPr>
            <w:r w:rsidRPr="00413CB7">
              <w:rPr>
                <w:szCs w:val="20"/>
              </w:rPr>
              <w:t>13.11.2013</w:t>
            </w:r>
          </w:p>
        </w:tc>
      </w:tr>
      <w:tr w:rsidR="00413CB7" w:rsidRPr="00413CB7" w14:paraId="6CB9459F" w14:textId="77777777" w:rsidTr="005B36B0">
        <w:trPr>
          <w:trHeight w:val="20"/>
        </w:trPr>
        <w:tc>
          <w:tcPr>
            <w:tcW w:w="1756" w:type="pct"/>
            <w:noWrap/>
            <w:hideMark/>
          </w:tcPr>
          <w:p w14:paraId="7EF6B6F7" w14:textId="77777777" w:rsidR="00413CB7" w:rsidRPr="00413CB7" w:rsidRDefault="00413CB7" w:rsidP="00413CB7">
            <w:pPr>
              <w:spacing w:after="0"/>
              <w:jc w:val="left"/>
              <w:rPr>
                <w:szCs w:val="20"/>
              </w:rPr>
            </w:pPr>
            <w:r w:rsidRPr="00413CB7">
              <w:rPr>
                <w:szCs w:val="20"/>
              </w:rPr>
              <w:t>Annette Sanders</w:t>
            </w:r>
          </w:p>
        </w:tc>
        <w:tc>
          <w:tcPr>
            <w:tcW w:w="1597" w:type="pct"/>
            <w:noWrap/>
            <w:hideMark/>
          </w:tcPr>
          <w:p w14:paraId="59D61844" w14:textId="77777777"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14:paraId="056DD055" w14:textId="77777777" w:rsidR="00413CB7" w:rsidRPr="00413CB7" w:rsidRDefault="00413CB7" w:rsidP="00413CB7">
            <w:pPr>
              <w:spacing w:after="0"/>
              <w:ind w:right="113"/>
              <w:jc w:val="right"/>
              <w:rPr>
                <w:szCs w:val="20"/>
              </w:rPr>
            </w:pPr>
            <w:r w:rsidRPr="00413CB7">
              <w:rPr>
                <w:szCs w:val="20"/>
              </w:rPr>
              <w:t>13.03</w:t>
            </w:r>
          </w:p>
        </w:tc>
        <w:tc>
          <w:tcPr>
            <w:tcW w:w="770" w:type="pct"/>
            <w:noWrap/>
            <w:hideMark/>
          </w:tcPr>
          <w:p w14:paraId="60DE08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F406E5" w14:textId="77777777" w:rsidR="00413CB7" w:rsidRPr="00413CB7" w:rsidRDefault="00413CB7" w:rsidP="00413CB7">
            <w:pPr>
              <w:spacing w:after="0"/>
              <w:jc w:val="right"/>
              <w:rPr>
                <w:szCs w:val="20"/>
              </w:rPr>
            </w:pPr>
            <w:r w:rsidRPr="00413CB7">
              <w:rPr>
                <w:szCs w:val="20"/>
              </w:rPr>
              <w:t>6.11.2013</w:t>
            </w:r>
          </w:p>
        </w:tc>
      </w:tr>
      <w:tr w:rsidR="00413CB7" w:rsidRPr="00413CB7" w14:paraId="040DA965" w14:textId="77777777" w:rsidTr="005B36B0">
        <w:trPr>
          <w:trHeight w:val="20"/>
        </w:trPr>
        <w:tc>
          <w:tcPr>
            <w:tcW w:w="1756" w:type="pct"/>
            <w:noWrap/>
            <w:hideMark/>
          </w:tcPr>
          <w:p w14:paraId="1AB0DB13" w14:textId="77777777" w:rsidR="00413CB7" w:rsidRPr="00413CB7" w:rsidRDefault="00413CB7" w:rsidP="00413CB7">
            <w:pPr>
              <w:spacing w:after="0"/>
              <w:jc w:val="left"/>
              <w:rPr>
                <w:szCs w:val="20"/>
              </w:rPr>
            </w:pPr>
            <w:r w:rsidRPr="00413CB7">
              <w:rPr>
                <w:szCs w:val="20"/>
              </w:rPr>
              <w:t>Anngret Lackman</w:t>
            </w:r>
          </w:p>
        </w:tc>
        <w:tc>
          <w:tcPr>
            <w:tcW w:w="1597" w:type="pct"/>
            <w:noWrap/>
            <w:hideMark/>
          </w:tcPr>
          <w:p w14:paraId="0DD13A8D" w14:textId="77777777" w:rsidR="00413CB7" w:rsidRPr="00413CB7" w:rsidRDefault="00413CB7" w:rsidP="00413CB7">
            <w:pPr>
              <w:spacing w:after="0"/>
              <w:ind w:left="113"/>
              <w:jc w:val="left"/>
              <w:rPr>
                <w:szCs w:val="20"/>
              </w:rPr>
            </w:pPr>
            <w:r w:rsidRPr="00413CB7">
              <w:rPr>
                <w:szCs w:val="20"/>
              </w:rPr>
              <w:t>CHERRY GARDENS, SA 5157</w:t>
            </w:r>
          </w:p>
        </w:tc>
        <w:tc>
          <w:tcPr>
            <w:tcW w:w="424" w:type="pct"/>
            <w:noWrap/>
            <w:hideMark/>
          </w:tcPr>
          <w:p w14:paraId="2EBFF41D" w14:textId="77777777" w:rsidR="00413CB7" w:rsidRPr="00413CB7" w:rsidRDefault="00413CB7" w:rsidP="00413CB7">
            <w:pPr>
              <w:spacing w:after="0"/>
              <w:ind w:right="113"/>
              <w:jc w:val="right"/>
              <w:rPr>
                <w:szCs w:val="20"/>
              </w:rPr>
            </w:pPr>
            <w:r w:rsidRPr="00413CB7">
              <w:rPr>
                <w:szCs w:val="20"/>
              </w:rPr>
              <w:t>75.80</w:t>
            </w:r>
          </w:p>
        </w:tc>
        <w:tc>
          <w:tcPr>
            <w:tcW w:w="770" w:type="pct"/>
            <w:noWrap/>
            <w:hideMark/>
          </w:tcPr>
          <w:p w14:paraId="1504BB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9BE0D8" w14:textId="77777777" w:rsidR="00413CB7" w:rsidRPr="00413CB7" w:rsidRDefault="00413CB7" w:rsidP="00413CB7">
            <w:pPr>
              <w:spacing w:after="0"/>
              <w:jc w:val="right"/>
              <w:rPr>
                <w:szCs w:val="20"/>
              </w:rPr>
            </w:pPr>
            <w:r w:rsidRPr="00413CB7">
              <w:rPr>
                <w:szCs w:val="20"/>
              </w:rPr>
              <w:t>10.11.2014</w:t>
            </w:r>
          </w:p>
        </w:tc>
      </w:tr>
      <w:tr w:rsidR="00413CB7" w:rsidRPr="00413CB7" w14:paraId="0719E7FA" w14:textId="77777777" w:rsidTr="005B36B0">
        <w:trPr>
          <w:trHeight w:val="20"/>
        </w:trPr>
        <w:tc>
          <w:tcPr>
            <w:tcW w:w="1756" w:type="pct"/>
            <w:noWrap/>
            <w:hideMark/>
          </w:tcPr>
          <w:p w14:paraId="1B2842F6" w14:textId="77777777" w:rsidR="00413CB7" w:rsidRPr="00413CB7" w:rsidRDefault="00413CB7" w:rsidP="00413CB7">
            <w:pPr>
              <w:spacing w:after="0"/>
              <w:jc w:val="left"/>
              <w:rPr>
                <w:szCs w:val="20"/>
              </w:rPr>
            </w:pPr>
            <w:r w:rsidRPr="00413CB7">
              <w:rPr>
                <w:szCs w:val="20"/>
              </w:rPr>
              <w:t>Annika Nowak</w:t>
            </w:r>
          </w:p>
        </w:tc>
        <w:tc>
          <w:tcPr>
            <w:tcW w:w="1597" w:type="pct"/>
            <w:noWrap/>
            <w:hideMark/>
          </w:tcPr>
          <w:p w14:paraId="729DA4D7"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24C9C544"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6BA190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35480D" w14:textId="77777777" w:rsidR="00413CB7" w:rsidRPr="00413CB7" w:rsidRDefault="00413CB7" w:rsidP="00413CB7">
            <w:pPr>
              <w:spacing w:after="0"/>
              <w:jc w:val="right"/>
              <w:rPr>
                <w:szCs w:val="20"/>
              </w:rPr>
            </w:pPr>
            <w:r w:rsidRPr="00413CB7">
              <w:rPr>
                <w:szCs w:val="20"/>
              </w:rPr>
              <w:t>3.1.2014</w:t>
            </w:r>
          </w:p>
        </w:tc>
      </w:tr>
      <w:tr w:rsidR="00413CB7" w:rsidRPr="00413CB7" w14:paraId="7D42D05B" w14:textId="77777777" w:rsidTr="005B36B0">
        <w:trPr>
          <w:trHeight w:val="20"/>
        </w:trPr>
        <w:tc>
          <w:tcPr>
            <w:tcW w:w="1756" w:type="pct"/>
            <w:noWrap/>
            <w:hideMark/>
          </w:tcPr>
          <w:p w14:paraId="07E51FB7" w14:textId="77777777" w:rsidR="00413CB7" w:rsidRPr="00413CB7" w:rsidRDefault="00413CB7" w:rsidP="00413CB7">
            <w:pPr>
              <w:spacing w:after="0"/>
              <w:jc w:val="left"/>
              <w:rPr>
                <w:szCs w:val="20"/>
              </w:rPr>
            </w:pPr>
            <w:r w:rsidRPr="00413CB7">
              <w:rPr>
                <w:szCs w:val="20"/>
              </w:rPr>
              <w:t>Annis Roberts</w:t>
            </w:r>
          </w:p>
        </w:tc>
        <w:tc>
          <w:tcPr>
            <w:tcW w:w="1597" w:type="pct"/>
            <w:noWrap/>
            <w:hideMark/>
          </w:tcPr>
          <w:p w14:paraId="7BFE644D"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695AE058" w14:textId="77777777" w:rsidR="00413CB7" w:rsidRPr="00413CB7" w:rsidRDefault="00413CB7" w:rsidP="00413CB7">
            <w:pPr>
              <w:spacing w:after="0"/>
              <w:ind w:right="113"/>
              <w:jc w:val="right"/>
              <w:rPr>
                <w:szCs w:val="20"/>
              </w:rPr>
            </w:pPr>
            <w:r w:rsidRPr="00413CB7">
              <w:rPr>
                <w:szCs w:val="20"/>
              </w:rPr>
              <w:t>23.32</w:t>
            </w:r>
          </w:p>
        </w:tc>
        <w:tc>
          <w:tcPr>
            <w:tcW w:w="770" w:type="pct"/>
            <w:noWrap/>
            <w:hideMark/>
          </w:tcPr>
          <w:p w14:paraId="5E5D92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C13609" w14:textId="77777777" w:rsidR="00413CB7" w:rsidRPr="00413CB7" w:rsidRDefault="00413CB7" w:rsidP="00413CB7">
            <w:pPr>
              <w:spacing w:after="0"/>
              <w:jc w:val="right"/>
              <w:rPr>
                <w:szCs w:val="20"/>
              </w:rPr>
            </w:pPr>
            <w:r w:rsidRPr="00413CB7">
              <w:rPr>
                <w:szCs w:val="20"/>
              </w:rPr>
              <w:t>29.11.2014</w:t>
            </w:r>
          </w:p>
        </w:tc>
      </w:tr>
      <w:tr w:rsidR="00413CB7" w:rsidRPr="00413CB7" w14:paraId="55FCB26F" w14:textId="77777777" w:rsidTr="005B36B0">
        <w:trPr>
          <w:trHeight w:val="20"/>
        </w:trPr>
        <w:tc>
          <w:tcPr>
            <w:tcW w:w="1756" w:type="pct"/>
            <w:noWrap/>
            <w:hideMark/>
          </w:tcPr>
          <w:p w14:paraId="07403224" w14:textId="77777777" w:rsidR="00413CB7" w:rsidRPr="00413CB7" w:rsidRDefault="00413CB7" w:rsidP="00413CB7">
            <w:pPr>
              <w:spacing w:after="0"/>
              <w:jc w:val="left"/>
              <w:rPr>
                <w:szCs w:val="20"/>
              </w:rPr>
            </w:pPr>
            <w:r w:rsidRPr="00413CB7">
              <w:rPr>
                <w:szCs w:val="20"/>
              </w:rPr>
              <w:t>Anthony Barber</w:t>
            </w:r>
          </w:p>
        </w:tc>
        <w:tc>
          <w:tcPr>
            <w:tcW w:w="1597" w:type="pct"/>
            <w:noWrap/>
            <w:hideMark/>
          </w:tcPr>
          <w:p w14:paraId="44D044F4" w14:textId="77777777"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14:paraId="04F20F20" w14:textId="77777777" w:rsidR="00413CB7" w:rsidRPr="00413CB7" w:rsidRDefault="00413CB7" w:rsidP="00413CB7">
            <w:pPr>
              <w:spacing w:after="0"/>
              <w:ind w:right="113"/>
              <w:jc w:val="right"/>
              <w:rPr>
                <w:szCs w:val="20"/>
              </w:rPr>
            </w:pPr>
            <w:r w:rsidRPr="00413CB7">
              <w:rPr>
                <w:szCs w:val="20"/>
              </w:rPr>
              <w:t>210.97</w:t>
            </w:r>
          </w:p>
        </w:tc>
        <w:tc>
          <w:tcPr>
            <w:tcW w:w="770" w:type="pct"/>
            <w:noWrap/>
            <w:hideMark/>
          </w:tcPr>
          <w:p w14:paraId="553AE0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D17EDD" w14:textId="77777777" w:rsidR="00413CB7" w:rsidRPr="00413CB7" w:rsidRDefault="00413CB7" w:rsidP="00413CB7">
            <w:pPr>
              <w:spacing w:after="0"/>
              <w:jc w:val="right"/>
              <w:rPr>
                <w:szCs w:val="20"/>
              </w:rPr>
            </w:pPr>
            <w:r w:rsidRPr="00413CB7">
              <w:rPr>
                <w:szCs w:val="20"/>
              </w:rPr>
              <w:t>11.5.2014</w:t>
            </w:r>
          </w:p>
        </w:tc>
      </w:tr>
      <w:tr w:rsidR="00413CB7" w:rsidRPr="00413CB7" w14:paraId="31F68147" w14:textId="77777777" w:rsidTr="005B36B0">
        <w:trPr>
          <w:trHeight w:val="20"/>
        </w:trPr>
        <w:tc>
          <w:tcPr>
            <w:tcW w:w="1756" w:type="pct"/>
            <w:noWrap/>
            <w:hideMark/>
          </w:tcPr>
          <w:p w14:paraId="5A563778" w14:textId="77777777" w:rsidR="00413CB7" w:rsidRPr="00413CB7" w:rsidRDefault="00413CB7" w:rsidP="00413CB7">
            <w:pPr>
              <w:spacing w:after="0"/>
              <w:jc w:val="left"/>
              <w:rPr>
                <w:szCs w:val="20"/>
              </w:rPr>
            </w:pPr>
            <w:r w:rsidRPr="00413CB7">
              <w:rPr>
                <w:szCs w:val="20"/>
              </w:rPr>
              <w:t>Anthony Byfieldt</w:t>
            </w:r>
          </w:p>
        </w:tc>
        <w:tc>
          <w:tcPr>
            <w:tcW w:w="1597" w:type="pct"/>
            <w:noWrap/>
            <w:hideMark/>
          </w:tcPr>
          <w:p w14:paraId="389AED0E"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A851298" w14:textId="77777777" w:rsidR="00413CB7" w:rsidRPr="00413CB7" w:rsidRDefault="00413CB7" w:rsidP="00413CB7">
            <w:pPr>
              <w:spacing w:after="0"/>
              <w:ind w:right="113"/>
              <w:jc w:val="right"/>
              <w:rPr>
                <w:szCs w:val="20"/>
              </w:rPr>
            </w:pPr>
            <w:r w:rsidRPr="00413CB7">
              <w:rPr>
                <w:szCs w:val="20"/>
              </w:rPr>
              <w:t>260.09</w:t>
            </w:r>
          </w:p>
        </w:tc>
        <w:tc>
          <w:tcPr>
            <w:tcW w:w="770" w:type="pct"/>
            <w:noWrap/>
            <w:hideMark/>
          </w:tcPr>
          <w:p w14:paraId="4E2729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66B339" w14:textId="77777777" w:rsidR="00413CB7" w:rsidRPr="00413CB7" w:rsidRDefault="00413CB7" w:rsidP="00413CB7">
            <w:pPr>
              <w:spacing w:after="0"/>
              <w:jc w:val="right"/>
              <w:rPr>
                <w:szCs w:val="20"/>
              </w:rPr>
            </w:pPr>
            <w:r w:rsidRPr="00413CB7">
              <w:rPr>
                <w:szCs w:val="20"/>
              </w:rPr>
              <w:t>28.2.2013</w:t>
            </w:r>
          </w:p>
        </w:tc>
      </w:tr>
      <w:tr w:rsidR="00413CB7" w:rsidRPr="00413CB7" w14:paraId="2182F5B6" w14:textId="77777777" w:rsidTr="005B36B0">
        <w:trPr>
          <w:trHeight w:val="20"/>
        </w:trPr>
        <w:tc>
          <w:tcPr>
            <w:tcW w:w="1756" w:type="pct"/>
            <w:noWrap/>
            <w:hideMark/>
          </w:tcPr>
          <w:p w14:paraId="58CA4607" w14:textId="77777777" w:rsidR="00413CB7" w:rsidRPr="00413CB7" w:rsidRDefault="00413CB7" w:rsidP="00413CB7">
            <w:pPr>
              <w:spacing w:after="0"/>
              <w:jc w:val="left"/>
              <w:rPr>
                <w:szCs w:val="20"/>
              </w:rPr>
            </w:pPr>
            <w:r w:rsidRPr="00413CB7">
              <w:rPr>
                <w:szCs w:val="20"/>
              </w:rPr>
              <w:t>Anthony Carlton</w:t>
            </w:r>
          </w:p>
        </w:tc>
        <w:tc>
          <w:tcPr>
            <w:tcW w:w="1597" w:type="pct"/>
            <w:noWrap/>
            <w:hideMark/>
          </w:tcPr>
          <w:p w14:paraId="62ED4E16" w14:textId="77777777"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14:paraId="44D99023" w14:textId="77777777" w:rsidR="00413CB7" w:rsidRPr="00413CB7" w:rsidRDefault="00413CB7" w:rsidP="00413CB7">
            <w:pPr>
              <w:spacing w:after="0"/>
              <w:ind w:right="113"/>
              <w:jc w:val="right"/>
              <w:rPr>
                <w:szCs w:val="20"/>
              </w:rPr>
            </w:pPr>
            <w:r w:rsidRPr="00413CB7">
              <w:rPr>
                <w:szCs w:val="20"/>
              </w:rPr>
              <w:t>23.35</w:t>
            </w:r>
          </w:p>
        </w:tc>
        <w:tc>
          <w:tcPr>
            <w:tcW w:w="770" w:type="pct"/>
            <w:noWrap/>
            <w:hideMark/>
          </w:tcPr>
          <w:p w14:paraId="697B69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78207B" w14:textId="77777777" w:rsidR="00413CB7" w:rsidRPr="00413CB7" w:rsidRDefault="00413CB7" w:rsidP="00413CB7">
            <w:pPr>
              <w:spacing w:after="0"/>
              <w:jc w:val="right"/>
              <w:rPr>
                <w:szCs w:val="20"/>
              </w:rPr>
            </w:pPr>
            <w:r w:rsidRPr="00413CB7">
              <w:rPr>
                <w:szCs w:val="20"/>
              </w:rPr>
              <w:t>24.9.2013</w:t>
            </w:r>
          </w:p>
        </w:tc>
      </w:tr>
      <w:tr w:rsidR="00413CB7" w:rsidRPr="00413CB7" w14:paraId="026D9864" w14:textId="77777777" w:rsidTr="005B36B0">
        <w:trPr>
          <w:trHeight w:val="20"/>
        </w:trPr>
        <w:tc>
          <w:tcPr>
            <w:tcW w:w="1756" w:type="pct"/>
            <w:noWrap/>
            <w:hideMark/>
          </w:tcPr>
          <w:p w14:paraId="38191797" w14:textId="77777777" w:rsidR="00413CB7" w:rsidRPr="00413CB7" w:rsidRDefault="00413CB7" w:rsidP="00413CB7">
            <w:pPr>
              <w:spacing w:after="0"/>
              <w:jc w:val="left"/>
              <w:rPr>
                <w:szCs w:val="20"/>
              </w:rPr>
            </w:pPr>
            <w:r w:rsidRPr="00413CB7">
              <w:rPr>
                <w:szCs w:val="20"/>
              </w:rPr>
              <w:t>Anthony Clarke</w:t>
            </w:r>
          </w:p>
        </w:tc>
        <w:tc>
          <w:tcPr>
            <w:tcW w:w="1597" w:type="pct"/>
            <w:noWrap/>
            <w:hideMark/>
          </w:tcPr>
          <w:p w14:paraId="35AAD8D8"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764D99E7" w14:textId="77777777" w:rsidR="00413CB7" w:rsidRPr="00413CB7" w:rsidRDefault="00413CB7" w:rsidP="00413CB7">
            <w:pPr>
              <w:spacing w:after="0"/>
              <w:ind w:right="113"/>
              <w:jc w:val="right"/>
              <w:rPr>
                <w:szCs w:val="20"/>
              </w:rPr>
            </w:pPr>
            <w:r w:rsidRPr="00413CB7">
              <w:rPr>
                <w:szCs w:val="20"/>
              </w:rPr>
              <w:t>18.30</w:t>
            </w:r>
          </w:p>
        </w:tc>
        <w:tc>
          <w:tcPr>
            <w:tcW w:w="770" w:type="pct"/>
            <w:noWrap/>
            <w:hideMark/>
          </w:tcPr>
          <w:p w14:paraId="1A161F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B1A0AB" w14:textId="77777777" w:rsidR="00413CB7" w:rsidRPr="00413CB7" w:rsidRDefault="00413CB7" w:rsidP="00413CB7">
            <w:pPr>
              <w:spacing w:after="0"/>
              <w:jc w:val="right"/>
              <w:rPr>
                <w:szCs w:val="20"/>
              </w:rPr>
            </w:pPr>
            <w:r w:rsidRPr="00413CB7">
              <w:rPr>
                <w:szCs w:val="20"/>
              </w:rPr>
              <w:t>29.8.2014</w:t>
            </w:r>
          </w:p>
        </w:tc>
      </w:tr>
      <w:tr w:rsidR="00413CB7" w:rsidRPr="00413CB7" w14:paraId="563D5C46" w14:textId="77777777" w:rsidTr="005B36B0">
        <w:trPr>
          <w:trHeight w:val="20"/>
        </w:trPr>
        <w:tc>
          <w:tcPr>
            <w:tcW w:w="1756" w:type="pct"/>
            <w:noWrap/>
            <w:hideMark/>
          </w:tcPr>
          <w:p w14:paraId="417BE6C1" w14:textId="77777777" w:rsidR="00413CB7" w:rsidRPr="00413CB7" w:rsidRDefault="00413CB7" w:rsidP="00413CB7">
            <w:pPr>
              <w:spacing w:after="0"/>
              <w:jc w:val="left"/>
              <w:rPr>
                <w:szCs w:val="20"/>
              </w:rPr>
            </w:pPr>
            <w:r w:rsidRPr="00413CB7">
              <w:rPr>
                <w:szCs w:val="20"/>
              </w:rPr>
              <w:t>Anthony Daly</w:t>
            </w:r>
          </w:p>
        </w:tc>
        <w:tc>
          <w:tcPr>
            <w:tcW w:w="1597" w:type="pct"/>
            <w:noWrap/>
            <w:hideMark/>
          </w:tcPr>
          <w:p w14:paraId="49505D52"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2B18F027" w14:textId="77777777" w:rsidR="00413CB7" w:rsidRPr="00413CB7" w:rsidRDefault="00413CB7" w:rsidP="00413CB7">
            <w:pPr>
              <w:spacing w:after="0"/>
              <w:ind w:right="113"/>
              <w:jc w:val="right"/>
              <w:rPr>
                <w:szCs w:val="20"/>
              </w:rPr>
            </w:pPr>
            <w:r w:rsidRPr="00413CB7">
              <w:rPr>
                <w:szCs w:val="20"/>
              </w:rPr>
              <w:t>12.07</w:t>
            </w:r>
          </w:p>
        </w:tc>
        <w:tc>
          <w:tcPr>
            <w:tcW w:w="770" w:type="pct"/>
            <w:noWrap/>
            <w:hideMark/>
          </w:tcPr>
          <w:p w14:paraId="76C1C8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25A526" w14:textId="77777777" w:rsidR="00413CB7" w:rsidRPr="00413CB7" w:rsidRDefault="00413CB7" w:rsidP="00413CB7">
            <w:pPr>
              <w:spacing w:after="0"/>
              <w:jc w:val="right"/>
              <w:rPr>
                <w:szCs w:val="20"/>
              </w:rPr>
            </w:pPr>
            <w:r w:rsidRPr="00413CB7">
              <w:rPr>
                <w:szCs w:val="20"/>
              </w:rPr>
              <w:t>20.9.2013</w:t>
            </w:r>
          </w:p>
        </w:tc>
      </w:tr>
      <w:tr w:rsidR="00413CB7" w:rsidRPr="00413CB7" w14:paraId="0AB707A9" w14:textId="77777777" w:rsidTr="005B36B0">
        <w:trPr>
          <w:trHeight w:val="20"/>
        </w:trPr>
        <w:tc>
          <w:tcPr>
            <w:tcW w:w="1756" w:type="pct"/>
            <w:noWrap/>
            <w:hideMark/>
          </w:tcPr>
          <w:p w14:paraId="0B09CF7D" w14:textId="77777777" w:rsidR="00413CB7" w:rsidRPr="00413CB7" w:rsidRDefault="00413CB7" w:rsidP="00413CB7">
            <w:pPr>
              <w:spacing w:after="0"/>
              <w:jc w:val="left"/>
              <w:rPr>
                <w:szCs w:val="20"/>
              </w:rPr>
            </w:pPr>
            <w:r w:rsidRPr="00413CB7">
              <w:rPr>
                <w:szCs w:val="20"/>
              </w:rPr>
              <w:t>Anthony Jennings</w:t>
            </w:r>
          </w:p>
        </w:tc>
        <w:tc>
          <w:tcPr>
            <w:tcW w:w="1597" w:type="pct"/>
            <w:noWrap/>
            <w:hideMark/>
          </w:tcPr>
          <w:p w14:paraId="1269A1AA"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796BB385"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33D301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EACC93" w14:textId="77777777" w:rsidR="00413CB7" w:rsidRPr="00413CB7" w:rsidRDefault="00413CB7" w:rsidP="00413CB7">
            <w:pPr>
              <w:spacing w:after="0"/>
              <w:jc w:val="right"/>
              <w:rPr>
                <w:szCs w:val="20"/>
              </w:rPr>
            </w:pPr>
            <w:r w:rsidRPr="00413CB7">
              <w:rPr>
                <w:szCs w:val="20"/>
              </w:rPr>
              <w:t>14.2.2013</w:t>
            </w:r>
          </w:p>
        </w:tc>
      </w:tr>
      <w:tr w:rsidR="00413CB7" w:rsidRPr="00413CB7" w14:paraId="32F43883" w14:textId="77777777" w:rsidTr="005B36B0">
        <w:trPr>
          <w:trHeight w:val="20"/>
        </w:trPr>
        <w:tc>
          <w:tcPr>
            <w:tcW w:w="1756" w:type="pct"/>
            <w:noWrap/>
            <w:hideMark/>
          </w:tcPr>
          <w:p w14:paraId="2AAD9338" w14:textId="77777777" w:rsidR="00413CB7" w:rsidRPr="00413CB7" w:rsidRDefault="00413CB7" w:rsidP="00413CB7">
            <w:pPr>
              <w:spacing w:after="0"/>
              <w:jc w:val="left"/>
              <w:rPr>
                <w:szCs w:val="20"/>
              </w:rPr>
            </w:pPr>
            <w:r w:rsidRPr="00413CB7">
              <w:rPr>
                <w:szCs w:val="20"/>
              </w:rPr>
              <w:t>Anthony John Haskell</w:t>
            </w:r>
          </w:p>
        </w:tc>
        <w:tc>
          <w:tcPr>
            <w:tcW w:w="1597" w:type="pct"/>
            <w:noWrap/>
            <w:hideMark/>
          </w:tcPr>
          <w:p w14:paraId="5FF5A75B"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6E2229FE" w14:textId="77777777" w:rsidR="00413CB7" w:rsidRPr="00413CB7" w:rsidRDefault="00413CB7" w:rsidP="00413CB7">
            <w:pPr>
              <w:spacing w:after="0"/>
              <w:ind w:right="113"/>
              <w:jc w:val="right"/>
              <w:rPr>
                <w:szCs w:val="20"/>
              </w:rPr>
            </w:pPr>
            <w:r w:rsidRPr="00413CB7">
              <w:rPr>
                <w:szCs w:val="20"/>
              </w:rPr>
              <w:t>70.47</w:t>
            </w:r>
          </w:p>
        </w:tc>
        <w:tc>
          <w:tcPr>
            <w:tcW w:w="770" w:type="pct"/>
            <w:noWrap/>
            <w:hideMark/>
          </w:tcPr>
          <w:p w14:paraId="2FB1F0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68438C" w14:textId="77777777" w:rsidR="00413CB7" w:rsidRPr="00413CB7" w:rsidRDefault="00413CB7" w:rsidP="00413CB7">
            <w:pPr>
              <w:spacing w:after="0"/>
              <w:jc w:val="right"/>
              <w:rPr>
                <w:szCs w:val="20"/>
              </w:rPr>
            </w:pPr>
            <w:r w:rsidRPr="00413CB7">
              <w:rPr>
                <w:szCs w:val="20"/>
              </w:rPr>
              <w:t>29.10.2013</w:t>
            </w:r>
          </w:p>
        </w:tc>
      </w:tr>
      <w:tr w:rsidR="00413CB7" w:rsidRPr="00413CB7" w14:paraId="18081737" w14:textId="77777777" w:rsidTr="005B36B0">
        <w:trPr>
          <w:trHeight w:val="20"/>
        </w:trPr>
        <w:tc>
          <w:tcPr>
            <w:tcW w:w="1756" w:type="pct"/>
            <w:noWrap/>
            <w:hideMark/>
          </w:tcPr>
          <w:p w14:paraId="5E28CD95" w14:textId="77777777" w:rsidR="00413CB7" w:rsidRPr="00413CB7" w:rsidRDefault="00413CB7" w:rsidP="00413CB7">
            <w:pPr>
              <w:spacing w:after="0"/>
              <w:jc w:val="left"/>
              <w:rPr>
                <w:szCs w:val="20"/>
              </w:rPr>
            </w:pPr>
            <w:r w:rsidRPr="00413CB7">
              <w:rPr>
                <w:szCs w:val="20"/>
              </w:rPr>
              <w:t>Anthony John Herring</w:t>
            </w:r>
          </w:p>
        </w:tc>
        <w:tc>
          <w:tcPr>
            <w:tcW w:w="1597" w:type="pct"/>
            <w:noWrap/>
            <w:hideMark/>
          </w:tcPr>
          <w:p w14:paraId="5E63BEB8" w14:textId="77777777" w:rsidR="00413CB7" w:rsidRPr="00413CB7" w:rsidRDefault="00413CB7" w:rsidP="00413CB7">
            <w:pPr>
              <w:spacing w:after="0"/>
              <w:ind w:left="113"/>
              <w:jc w:val="left"/>
              <w:rPr>
                <w:szCs w:val="20"/>
              </w:rPr>
            </w:pPr>
            <w:r w:rsidRPr="00413CB7">
              <w:rPr>
                <w:szCs w:val="20"/>
              </w:rPr>
              <w:t>EDEN VALLEY, SA 5235</w:t>
            </w:r>
          </w:p>
        </w:tc>
        <w:tc>
          <w:tcPr>
            <w:tcW w:w="424" w:type="pct"/>
            <w:noWrap/>
            <w:hideMark/>
          </w:tcPr>
          <w:p w14:paraId="339880C5" w14:textId="77777777" w:rsidR="00413CB7" w:rsidRPr="00413CB7" w:rsidRDefault="00413CB7" w:rsidP="00413CB7">
            <w:pPr>
              <w:spacing w:after="0"/>
              <w:ind w:right="113"/>
              <w:jc w:val="right"/>
              <w:rPr>
                <w:szCs w:val="20"/>
              </w:rPr>
            </w:pPr>
            <w:r w:rsidRPr="00413CB7">
              <w:rPr>
                <w:szCs w:val="20"/>
              </w:rPr>
              <w:t>32.89</w:t>
            </w:r>
          </w:p>
        </w:tc>
        <w:tc>
          <w:tcPr>
            <w:tcW w:w="770" w:type="pct"/>
            <w:noWrap/>
            <w:hideMark/>
          </w:tcPr>
          <w:p w14:paraId="7C90DC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788EB8" w14:textId="77777777" w:rsidR="00413CB7" w:rsidRPr="00413CB7" w:rsidRDefault="00413CB7" w:rsidP="00413CB7">
            <w:pPr>
              <w:spacing w:after="0"/>
              <w:jc w:val="right"/>
              <w:rPr>
                <w:szCs w:val="20"/>
              </w:rPr>
            </w:pPr>
            <w:r w:rsidRPr="00413CB7">
              <w:rPr>
                <w:szCs w:val="20"/>
              </w:rPr>
              <w:t>16.12.2013</w:t>
            </w:r>
          </w:p>
        </w:tc>
      </w:tr>
      <w:tr w:rsidR="00413CB7" w:rsidRPr="00413CB7" w14:paraId="1BEA3CAA" w14:textId="77777777" w:rsidTr="005B36B0">
        <w:trPr>
          <w:trHeight w:val="20"/>
        </w:trPr>
        <w:tc>
          <w:tcPr>
            <w:tcW w:w="1756" w:type="pct"/>
            <w:noWrap/>
            <w:hideMark/>
          </w:tcPr>
          <w:p w14:paraId="096F61D0" w14:textId="77777777" w:rsidR="00413CB7" w:rsidRPr="00413CB7" w:rsidRDefault="00413CB7" w:rsidP="00413CB7">
            <w:pPr>
              <w:spacing w:after="0"/>
              <w:jc w:val="left"/>
              <w:rPr>
                <w:szCs w:val="20"/>
              </w:rPr>
            </w:pPr>
            <w:r w:rsidRPr="00413CB7">
              <w:rPr>
                <w:szCs w:val="20"/>
              </w:rPr>
              <w:t>Anthony Obst</w:t>
            </w:r>
          </w:p>
        </w:tc>
        <w:tc>
          <w:tcPr>
            <w:tcW w:w="1597" w:type="pct"/>
            <w:noWrap/>
            <w:hideMark/>
          </w:tcPr>
          <w:p w14:paraId="11083152" w14:textId="77777777"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14:paraId="0258D895" w14:textId="77777777" w:rsidR="00413CB7" w:rsidRPr="00413CB7" w:rsidRDefault="00413CB7" w:rsidP="00413CB7">
            <w:pPr>
              <w:spacing w:after="0"/>
              <w:ind w:right="113"/>
              <w:jc w:val="right"/>
              <w:rPr>
                <w:szCs w:val="20"/>
              </w:rPr>
            </w:pPr>
            <w:r w:rsidRPr="00413CB7">
              <w:rPr>
                <w:szCs w:val="20"/>
              </w:rPr>
              <w:t>31.81</w:t>
            </w:r>
          </w:p>
        </w:tc>
        <w:tc>
          <w:tcPr>
            <w:tcW w:w="770" w:type="pct"/>
            <w:noWrap/>
            <w:hideMark/>
          </w:tcPr>
          <w:p w14:paraId="25796B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249162" w14:textId="77777777" w:rsidR="00413CB7" w:rsidRPr="00413CB7" w:rsidRDefault="00413CB7" w:rsidP="00413CB7">
            <w:pPr>
              <w:spacing w:after="0"/>
              <w:jc w:val="right"/>
              <w:rPr>
                <w:szCs w:val="20"/>
              </w:rPr>
            </w:pPr>
            <w:r w:rsidRPr="00413CB7">
              <w:rPr>
                <w:szCs w:val="20"/>
              </w:rPr>
              <w:t>6.12.2013</w:t>
            </w:r>
          </w:p>
        </w:tc>
      </w:tr>
      <w:tr w:rsidR="00413CB7" w:rsidRPr="00413CB7" w14:paraId="6E5D762C" w14:textId="77777777" w:rsidTr="005B36B0">
        <w:trPr>
          <w:trHeight w:val="20"/>
        </w:trPr>
        <w:tc>
          <w:tcPr>
            <w:tcW w:w="1756" w:type="pct"/>
            <w:noWrap/>
            <w:hideMark/>
          </w:tcPr>
          <w:p w14:paraId="0425F3FE" w14:textId="77777777" w:rsidR="00413CB7" w:rsidRPr="00413CB7" w:rsidRDefault="00413CB7" w:rsidP="00413CB7">
            <w:pPr>
              <w:spacing w:after="0"/>
              <w:jc w:val="left"/>
              <w:rPr>
                <w:szCs w:val="20"/>
              </w:rPr>
            </w:pPr>
            <w:r w:rsidRPr="00413CB7">
              <w:rPr>
                <w:szCs w:val="20"/>
              </w:rPr>
              <w:t>Anthony Pascoe</w:t>
            </w:r>
          </w:p>
        </w:tc>
        <w:tc>
          <w:tcPr>
            <w:tcW w:w="1597" w:type="pct"/>
            <w:noWrap/>
            <w:hideMark/>
          </w:tcPr>
          <w:p w14:paraId="3F0E0D86"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192994A4" w14:textId="77777777" w:rsidR="00413CB7" w:rsidRPr="00413CB7" w:rsidRDefault="00413CB7" w:rsidP="00413CB7">
            <w:pPr>
              <w:spacing w:after="0"/>
              <w:ind w:right="113"/>
              <w:jc w:val="right"/>
              <w:rPr>
                <w:szCs w:val="20"/>
              </w:rPr>
            </w:pPr>
            <w:r w:rsidRPr="00413CB7">
              <w:rPr>
                <w:szCs w:val="20"/>
              </w:rPr>
              <w:t>74.15</w:t>
            </w:r>
          </w:p>
        </w:tc>
        <w:tc>
          <w:tcPr>
            <w:tcW w:w="770" w:type="pct"/>
            <w:noWrap/>
            <w:hideMark/>
          </w:tcPr>
          <w:p w14:paraId="6B380B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2108DA" w14:textId="77777777" w:rsidR="00413CB7" w:rsidRPr="00413CB7" w:rsidRDefault="00413CB7" w:rsidP="00413CB7">
            <w:pPr>
              <w:spacing w:after="0"/>
              <w:jc w:val="right"/>
              <w:rPr>
                <w:szCs w:val="20"/>
              </w:rPr>
            </w:pPr>
            <w:r w:rsidRPr="00413CB7">
              <w:rPr>
                <w:szCs w:val="20"/>
              </w:rPr>
              <w:t>28.3.2013</w:t>
            </w:r>
          </w:p>
        </w:tc>
      </w:tr>
      <w:tr w:rsidR="00413CB7" w:rsidRPr="00413CB7" w14:paraId="551A90F8" w14:textId="77777777" w:rsidTr="005B36B0">
        <w:trPr>
          <w:trHeight w:val="20"/>
        </w:trPr>
        <w:tc>
          <w:tcPr>
            <w:tcW w:w="1756" w:type="pct"/>
            <w:noWrap/>
            <w:hideMark/>
          </w:tcPr>
          <w:p w14:paraId="128B742B" w14:textId="77777777" w:rsidR="00413CB7" w:rsidRPr="00413CB7" w:rsidRDefault="00413CB7" w:rsidP="00413CB7">
            <w:pPr>
              <w:spacing w:after="0"/>
              <w:jc w:val="left"/>
              <w:rPr>
                <w:szCs w:val="20"/>
              </w:rPr>
            </w:pPr>
            <w:r w:rsidRPr="00413CB7">
              <w:rPr>
                <w:szCs w:val="20"/>
              </w:rPr>
              <w:t>Anthony Rooney</w:t>
            </w:r>
          </w:p>
        </w:tc>
        <w:tc>
          <w:tcPr>
            <w:tcW w:w="1597" w:type="pct"/>
            <w:noWrap/>
            <w:hideMark/>
          </w:tcPr>
          <w:p w14:paraId="0AF4449B" w14:textId="77777777" w:rsidR="00413CB7" w:rsidRPr="00413CB7" w:rsidRDefault="00413CB7" w:rsidP="00413CB7">
            <w:pPr>
              <w:spacing w:after="0"/>
              <w:ind w:left="113"/>
              <w:jc w:val="left"/>
              <w:rPr>
                <w:szCs w:val="20"/>
              </w:rPr>
            </w:pPr>
            <w:r w:rsidRPr="00413CB7">
              <w:rPr>
                <w:szCs w:val="20"/>
              </w:rPr>
              <w:t>LEABROOK, SA 5068</w:t>
            </w:r>
          </w:p>
        </w:tc>
        <w:tc>
          <w:tcPr>
            <w:tcW w:w="424" w:type="pct"/>
            <w:noWrap/>
            <w:hideMark/>
          </w:tcPr>
          <w:p w14:paraId="57F89D83" w14:textId="77777777" w:rsidR="00413CB7" w:rsidRPr="00413CB7" w:rsidRDefault="00413CB7" w:rsidP="00413CB7">
            <w:pPr>
              <w:spacing w:after="0"/>
              <w:ind w:right="113"/>
              <w:jc w:val="right"/>
              <w:rPr>
                <w:szCs w:val="20"/>
              </w:rPr>
            </w:pPr>
            <w:r w:rsidRPr="00413CB7">
              <w:rPr>
                <w:szCs w:val="20"/>
              </w:rPr>
              <w:t>35.33</w:t>
            </w:r>
          </w:p>
        </w:tc>
        <w:tc>
          <w:tcPr>
            <w:tcW w:w="770" w:type="pct"/>
            <w:noWrap/>
            <w:hideMark/>
          </w:tcPr>
          <w:p w14:paraId="77BF95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C664ED" w14:textId="77777777" w:rsidR="00413CB7" w:rsidRPr="00413CB7" w:rsidRDefault="00413CB7" w:rsidP="00413CB7">
            <w:pPr>
              <w:spacing w:after="0"/>
              <w:jc w:val="right"/>
              <w:rPr>
                <w:szCs w:val="20"/>
              </w:rPr>
            </w:pPr>
            <w:r w:rsidRPr="00413CB7">
              <w:rPr>
                <w:szCs w:val="20"/>
              </w:rPr>
              <w:t>7.11.2014</w:t>
            </w:r>
          </w:p>
        </w:tc>
      </w:tr>
      <w:tr w:rsidR="00413CB7" w:rsidRPr="00413CB7" w14:paraId="555374EC" w14:textId="77777777" w:rsidTr="005B36B0">
        <w:trPr>
          <w:trHeight w:val="20"/>
        </w:trPr>
        <w:tc>
          <w:tcPr>
            <w:tcW w:w="1756" w:type="pct"/>
            <w:noWrap/>
            <w:hideMark/>
          </w:tcPr>
          <w:p w14:paraId="77384EC2" w14:textId="77777777" w:rsidR="00413CB7" w:rsidRPr="00413CB7" w:rsidRDefault="00413CB7" w:rsidP="00413CB7">
            <w:pPr>
              <w:spacing w:after="0"/>
              <w:jc w:val="left"/>
              <w:rPr>
                <w:szCs w:val="20"/>
              </w:rPr>
            </w:pPr>
            <w:r w:rsidRPr="00413CB7">
              <w:rPr>
                <w:szCs w:val="20"/>
              </w:rPr>
              <w:t>Anthony Smart</w:t>
            </w:r>
          </w:p>
        </w:tc>
        <w:tc>
          <w:tcPr>
            <w:tcW w:w="1597" w:type="pct"/>
            <w:noWrap/>
            <w:hideMark/>
          </w:tcPr>
          <w:p w14:paraId="4632726B" w14:textId="77777777" w:rsidR="00413CB7" w:rsidRPr="00413CB7" w:rsidRDefault="00413CB7" w:rsidP="00413CB7">
            <w:pPr>
              <w:spacing w:after="0"/>
              <w:ind w:left="113"/>
              <w:jc w:val="left"/>
              <w:rPr>
                <w:szCs w:val="20"/>
              </w:rPr>
            </w:pPr>
            <w:r w:rsidRPr="00413CB7">
              <w:rPr>
                <w:szCs w:val="20"/>
              </w:rPr>
              <w:t>CRAIGBURN FARM, SA 5051</w:t>
            </w:r>
          </w:p>
        </w:tc>
        <w:tc>
          <w:tcPr>
            <w:tcW w:w="424" w:type="pct"/>
            <w:noWrap/>
            <w:hideMark/>
          </w:tcPr>
          <w:p w14:paraId="185C5C26" w14:textId="77777777" w:rsidR="00413CB7" w:rsidRPr="00413CB7" w:rsidRDefault="00413CB7" w:rsidP="00413CB7">
            <w:pPr>
              <w:spacing w:after="0"/>
              <w:ind w:right="113"/>
              <w:jc w:val="right"/>
              <w:rPr>
                <w:szCs w:val="20"/>
              </w:rPr>
            </w:pPr>
            <w:r w:rsidRPr="00413CB7">
              <w:rPr>
                <w:szCs w:val="20"/>
              </w:rPr>
              <w:t>145.07</w:t>
            </w:r>
          </w:p>
        </w:tc>
        <w:tc>
          <w:tcPr>
            <w:tcW w:w="770" w:type="pct"/>
            <w:noWrap/>
            <w:hideMark/>
          </w:tcPr>
          <w:p w14:paraId="2A47D9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625B40" w14:textId="77777777" w:rsidR="00413CB7" w:rsidRPr="00413CB7" w:rsidRDefault="00413CB7" w:rsidP="00413CB7">
            <w:pPr>
              <w:spacing w:after="0"/>
              <w:jc w:val="right"/>
              <w:rPr>
                <w:szCs w:val="20"/>
              </w:rPr>
            </w:pPr>
            <w:r w:rsidRPr="00413CB7">
              <w:rPr>
                <w:szCs w:val="20"/>
              </w:rPr>
              <w:t>13.2.2014</w:t>
            </w:r>
          </w:p>
        </w:tc>
      </w:tr>
      <w:tr w:rsidR="00413CB7" w:rsidRPr="00413CB7" w14:paraId="15F22339" w14:textId="77777777" w:rsidTr="005B36B0">
        <w:trPr>
          <w:trHeight w:val="20"/>
        </w:trPr>
        <w:tc>
          <w:tcPr>
            <w:tcW w:w="1756" w:type="pct"/>
            <w:noWrap/>
            <w:hideMark/>
          </w:tcPr>
          <w:p w14:paraId="7DB9774B" w14:textId="77777777" w:rsidR="00413CB7" w:rsidRPr="00413CB7" w:rsidRDefault="00413CB7" w:rsidP="00413CB7">
            <w:pPr>
              <w:spacing w:after="0"/>
              <w:jc w:val="left"/>
              <w:rPr>
                <w:szCs w:val="20"/>
              </w:rPr>
            </w:pPr>
            <w:r w:rsidRPr="00413CB7">
              <w:rPr>
                <w:szCs w:val="20"/>
              </w:rPr>
              <w:t>Anthony Sneath</w:t>
            </w:r>
          </w:p>
        </w:tc>
        <w:tc>
          <w:tcPr>
            <w:tcW w:w="1597" w:type="pct"/>
            <w:noWrap/>
            <w:hideMark/>
          </w:tcPr>
          <w:p w14:paraId="4F22783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86B05D6" w14:textId="77777777" w:rsidR="00413CB7" w:rsidRPr="00413CB7" w:rsidRDefault="00413CB7" w:rsidP="00413CB7">
            <w:pPr>
              <w:spacing w:after="0"/>
              <w:ind w:right="113"/>
              <w:jc w:val="right"/>
              <w:rPr>
                <w:szCs w:val="20"/>
              </w:rPr>
            </w:pPr>
            <w:r w:rsidRPr="00413CB7">
              <w:rPr>
                <w:szCs w:val="20"/>
              </w:rPr>
              <w:t>174.14</w:t>
            </w:r>
          </w:p>
        </w:tc>
        <w:tc>
          <w:tcPr>
            <w:tcW w:w="770" w:type="pct"/>
            <w:noWrap/>
            <w:hideMark/>
          </w:tcPr>
          <w:p w14:paraId="3CCBC8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D77D63" w14:textId="77777777" w:rsidR="00413CB7" w:rsidRPr="00413CB7" w:rsidRDefault="00413CB7" w:rsidP="00413CB7">
            <w:pPr>
              <w:spacing w:after="0"/>
              <w:jc w:val="right"/>
              <w:rPr>
                <w:szCs w:val="20"/>
              </w:rPr>
            </w:pPr>
            <w:r w:rsidRPr="00413CB7">
              <w:rPr>
                <w:szCs w:val="20"/>
              </w:rPr>
              <w:t>7.7.2014</w:t>
            </w:r>
          </w:p>
        </w:tc>
      </w:tr>
      <w:tr w:rsidR="00413CB7" w:rsidRPr="00413CB7" w14:paraId="74B5AFA4" w14:textId="77777777" w:rsidTr="005B36B0">
        <w:trPr>
          <w:trHeight w:val="20"/>
        </w:trPr>
        <w:tc>
          <w:tcPr>
            <w:tcW w:w="1756" w:type="pct"/>
            <w:noWrap/>
            <w:hideMark/>
          </w:tcPr>
          <w:p w14:paraId="053DF6AF" w14:textId="77777777" w:rsidR="00413CB7" w:rsidRPr="00413CB7" w:rsidRDefault="00413CB7" w:rsidP="00413CB7">
            <w:pPr>
              <w:spacing w:after="0"/>
              <w:jc w:val="left"/>
              <w:rPr>
                <w:szCs w:val="20"/>
              </w:rPr>
            </w:pPr>
            <w:r w:rsidRPr="00413CB7">
              <w:rPr>
                <w:szCs w:val="20"/>
              </w:rPr>
              <w:t>Anthony Welk</w:t>
            </w:r>
          </w:p>
        </w:tc>
        <w:tc>
          <w:tcPr>
            <w:tcW w:w="1597" w:type="pct"/>
            <w:noWrap/>
            <w:hideMark/>
          </w:tcPr>
          <w:p w14:paraId="352D5B29"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280F0797" w14:textId="77777777" w:rsidR="00413CB7" w:rsidRPr="00413CB7" w:rsidRDefault="00413CB7" w:rsidP="00413CB7">
            <w:pPr>
              <w:spacing w:after="0"/>
              <w:ind w:right="113"/>
              <w:jc w:val="right"/>
              <w:rPr>
                <w:szCs w:val="20"/>
              </w:rPr>
            </w:pPr>
            <w:r w:rsidRPr="00413CB7">
              <w:rPr>
                <w:szCs w:val="20"/>
              </w:rPr>
              <w:t>20.01</w:t>
            </w:r>
          </w:p>
        </w:tc>
        <w:tc>
          <w:tcPr>
            <w:tcW w:w="770" w:type="pct"/>
            <w:noWrap/>
            <w:hideMark/>
          </w:tcPr>
          <w:p w14:paraId="63A301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803672" w14:textId="77777777" w:rsidR="00413CB7" w:rsidRPr="00413CB7" w:rsidRDefault="00413CB7" w:rsidP="00413CB7">
            <w:pPr>
              <w:spacing w:after="0"/>
              <w:jc w:val="right"/>
              <w:rPr>
                <w:szCs w:val="20"/>
              </w:rPr>
            </w:pPr>
            <w:r w:rsidRPr="00413CB7">
              <w:rPr>
                <w:szCs w:val="20"/>
              </w:rPr>
              <w:t>24.12.2013</w:t>
            </w:r>
          </w:p>
        </w:tc>
      </w:tr>
      <w:tr w:rsidR="00413CB7" w:rsidRPr="00413CB7" w14:paraId="0C05D7E1" w14:textId="77777777" w:rsidTr="005B36B0">
        <w:trPr>
          <w:trHeight w:val="20"/>
        </w:trPr>
        <w:tc>
          <w:tcPr>
            <w:tcW w:w="1756" w:type="pct"/>
            <w:noWrap/>
            <w:hideMark/>
          </w:tcPr>
          <w:p w14:paraId="79202D12" w14:textId="77777777" w:rsidR="00413CB7" w:rsidRPr="00413CB7" w:rsidRDefault="00413CB7" w:rsidP="00413CB7">
            <w:pPr>
              <w:spacing w:after="0"/>
              <w:jc w:val="left"/>
              <w:rPr>
                <w:szCs w:val="20"/>
              </w:rPr>
            </w:pPr>
            <w:r w:rsidRPr="00413CB7">
              <w:rPr>
                <w:szCs w:val="20"/>
              </w:rPr>
              <w:t>Anthony Wilkes</w:t>
            </w:r>
          </w:p>
        </w:tc>
        <w:tc>
          <w:tcPr>
            <w:tcW w:w="1597" w:type="pct"/>
            <w:noWrap/>
            <w:hideMark/>
          </w:tcPr>
          <w:p w14:paraId="626E0D8A" w14:textId="77777777" w:rsidR="00413CB7" w:rsidRPr="00413CB7" w:rsidRDefault="00413CB7" w:rsidP="00413CB7">
            <w:pPr>
              <w:spacing w:after="0"/>
              <w:ind w:left="113"/>
              <w:jc w:val="left"/>
              <w:rPr>
                <w:szCs w:val="20"/>
              </w:rPr>
            </w:pPr>
            <w:r w:rsidRPr="00413CB7">
              <w:rPr>
                <w:szCs w:val="20"/>
              </w:rPr>
              <w:t>GAWLER WEST, SA 5118</w:t>
            </w:r>
          </w:p>
        </w:tc>
        <w:tc>
          <w:tcPr>
            <w:tcW w:w="424" w:type="pct"/>
            <w:noWrap/>
            <w:hideMark/>
          </w:tcPr>
          <w:p w14:paraId="330A46AB" w14:textId="77777777" w:rsidR="00413CB7" w:rsidRPr="00413CB7" w:rsidRDefault="00413CB7" w:rsidP="00413CB7">
            <w:pPr>
              <w:spacing w:after="0"/>
              <w:ind w:right="113"/>
              <w:jc w:val="right"/>
              <w:rPr>
                <w:szCs w:val="20"/>
              </w:rPr>
            </w:pPr>
            <w:r w:rsidRPr="00413CB7">
              <w:rPr>
                <w:szCs w:val="20"/>
              </w:rPr>
              <w:t>106.06</w:t>
            </w:r>
          </w:p>
        </w:tc>
        <w:tc>
          <w:tcPr>
            <w:tcW w:w="770" w:type="pct"/>
            <w:noWrap/>
            <w:hideMark/>
          </w:tcPr>
          <w:p w14:paraId="2C45D84D" w14:textId="77777777" w:rsidR="00413CB7" w:rsidRPr="00413CB7" w:rsidRDefault="00413CB7" w:rsidP="00413CB7">
            <w:pPr>
              <w:spacing w:after="0"/>
              <w:ind w:left="170"/>
              <w:jc w:val="left"/>
              <w:rPr>
                <w:szCs w:val="20"/>
              </w:rPr>
            </w:pPr>
            <w:r w:rsidRPr="00413CB7">
              <w:rPr>
                <w:szCs w:val="20"/>
              </w:rPr>
              <w:t>Refund 202119</w:t>
            </w:r>
          </w:p>
        </w:tc>
        <w:tc>
          <w:tcPr>
            <w:tcW w:w="453" w:type="pct"/>
            <w:noWrap/>
            <w:hideMark/>
          </w:tcPr>
          <w:p w14:paraId="0E87D512" w14:textId="77777777" w:rsidR="00413CB7" w:rsidRPr="00413CB7" w:rsidRDefault="00413CB7" w:rsidP="00413CB7">
            <w:pPr>
              <w:spacing w:after="0"/>
              <w:jc w:val="right"/>
              <w:rPr>
                <w:szCs w:val="20"/>
              </w:rPr>
            </w:pPr>
            <w:r w:rsidRPr="00413CB7">
              <w:rPr>
                <w:szCs w:val="20"/>
              </w:rPr>
              <w:t>27.11.2013</w:t>
            </w:r>
          </w:p>
        </w:tc>
      </w:tr>
      <w:tr w:rsidR="00413CB7" w:rsidRPr="00413CB7" w14:paraId="4C679A63" w14:textId="77777777" w:rsidTr="005B36B0">
        <w:trPr>
          <w:trHeight w:val="20"/>
        </w:trPr>
        <w:tc>
          <w:tcPr>
            <w:tcW w:w="1756" w:type="pct"/>
            <w:noWrap/>
            <w:hideMark/>
          </w:tcPr>
          <w:p w14:paraId="57377907" w14:textId="77777777" w:rsidR="00413CB7" w:rsidRPr="00413CB7" w:rsidRDefault="00413CB7" w:rsidP="00413CB7">
            <w:pPr>
              <w:spacing w:after="0"/>
              <w:jc w:val="left"/>
              <w:rPr>
                <w:szCs w:val="20"/>
              </w:rPr>
            </w:pPr>
            <w:r w:rsidRPr="00413CB7">
              <w:rPr>
                <w:szCs w:val="20"/>
              </w:rPr>
              <w:t>Anthony Young</w:t>
            </w:r>
          </w:p>
        </w:tc>
        <w:tc>
          <w:tcPr>
            <w:tcW w:w="1597" w:type="pct"/>
            <w:noWrap/>
            <w:hideMark/>
          </w:tcPr>
          <w:p w14:paraId="062AD46B"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3423BC4D"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59FBAEFC" w14:textId="77777777" w:rsidR="00413CB7" w:rsidRPr="00413CB7" w:rsidRDefault="00413CB7" w:rsidP="00413CB7">
            <w:pPr>
              <w:spacing w:after="0"/>
              <w:ind w:left="170"/>
              <w:jc w:val="left"/>
              <w:rPr>
                <w:szCs w:val="20"/>
              </w:rPr>
            </w:pPr>
            <w:r w:rsidRPr="00413CB7">
              <w:rPr>
                <w:szCs w:val="20"/>
              </w:rPr>
              <w:t>Refund 191332</w:t>
            </w:r>
          </w:p>
        </w:tc>
        <w:tc>
          <w:tcPr>
            <w:tcW w:w="453" w:type="pct"/>
            <w:noWrap/>
            <w:hideMark/>
          </w:tcPr>
          <w:p w14:paraId="2774F1A9" w14:textId="77777777" w:rsidR="00413CB7" w:rsidRPr="00413CB7" w:rsidRDefault="00413CB7" w:rsidP="00413CB7">
            <w:pPr>
              <w:spacing w:after="0"/>
              <w:jc w:val="right"/>
              <w:rPr>
                <w:szCs w:val="20"/>
              </w:rPr>
            </w:pPr>
            <w:r w:rsidRPr="00413CB7">
              <w:rPr>
                <w:szCs w:val="20"/>
              </w:rPr>
              <w:t>7.11.2013</w:t>
            </w:r>
          </w:p>
        </w:tc>
      </w:tr>
      <w:tr w:rsidR="00413CB7" w:rsidRPr="00413CB7" w14:paraId="1344605B" w14:textId="77777777" w:rsidTr="005B36B0">
        <w:trPr>
          <w:trHeight w:val="20"/>
        </w:trPr>
        <w:tc>
          <w:tcPr>
            <w:tcW w:w="1756" w:type="pct"/>
            <w:noWrap/>
            <w:hideMark/>
          </w:tcPr>
          <w:p w14:paraId="3D9AB86F" w14:textId="77777777" w:rsidR="00413CB7" w:rsidRPr="00413CB7" w:rsidRDefault="00413CB7" w:rsidP="00413CB7">
            <w:pPr>
              <w:spacing w:after="0"/>
              <w:jc w:val="left"/>
              <w:rPr>
                <w:szCs w:val="20"/>
              </w:rPr>
            </w:pPr>
            <w:r w:rsidRPr="00413CB7">
              <w:rPr>
                <w:szCs w:val="20"/>
              </w:rPr>
              <w:t>Anthony Young</w:t>
            </w:r>
          </w:p>
        </w:tc>
        <w:tc>
          <w:tcPr>
            <w:tcW w:w="1597" w:type="pct"/>
            <w:noWrap/>
            <w:hideMark/>
          </w:tcPr>
          <w:p w14:paraId="73A24673"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33759899" w14:textId="77777777" w:rsidR="00413CB7" w:rsidRPr="00413CB7" w:rsidRDefault="00413CB7" w:rsidP="00413CB7">
            <w:pPr>
              <w:spacing w:after="0"/>
              <w:ind w:right="113"/>
              <w:jc w:val="right"/>
              <w:rPr>
                <w:szCs w:val="20"/>
              </w:rPr>
            </w:pPr>
            <w:r w:rsidRPr="00413CB7">
              <w:rPr>
                <w:szCs w:val="20"/>
              </w:rPr>
              <w:t>350.00</w:t>
            </w:r>
          </w:p>
        </w:tc>
        <w:tc>
          <w:tcPr>
            <w:tcW w:w="770" w:type="pct"/>
            <w:noWrap/>
            <w:hideMark/>
          </w:tcPr>
          <w:p w14:paraId="416BF1EF" w14:textId="77777777" w:rsidR="00413CB7" w:rsidRPr="00413CB7" w:rsidRDefault="00413CB7" w:rsidP="00413CB7">
            <w:pPr>
              <w:spacing w:after="0"/>
              <w:ind w:left="170"/>
              <w:jc w:val="left"/>
              <w:rPr>
                <w:szCs w:val="20"/>
              </w:rPr>
            </w:pPr>
            <w:r w:rsidRPr="00413CB7">
              <w:rPr>
                <w:szCs w:val="20"/>
              </w:rPr>
              <w:t>Refund 156664</w:t>
            </w:r>
          </w:p>
        </w:tc>
        <w:tc>
          <w:tcPr>
            <w:tcW w:w="453" w:type="pct"/>
            <w:noWrap/>
            <w:hideMark/>
          </w:tcPr>
          <w:p w14:paraId="652D3B2F" w14:textId="77777777" w:rsidR="00413CB7" w:rsidRPr="00413CB7" w:rsidRDefault="00413CB7" w:rsidP="00413CB7">
            <w:pPr>
              <w:spacing w:after="0"/>
              <w:jc w:val="right"/>
              <w:rPr>
                <w:szCs w:val="20"/>
              </w:rPr>
            </w:pPr>
            <w:r w:rsidRPr="00413CB7">
              <w:rPr>
                <w:szCs w:val="20"/>
              </w:rPr>
              <w:t>14.3.2013</w:t>
            </w:r>
          </w:p>
        </w:tc>
      </w:tr>
      <w:tr w:rsidR="00413CB7" w:rsidRPr="00413CB7" w14:paraId="71B3F3BC" w14:textId="77777777" w:rsidTr="005B36B0">
        <w:trPr>
          <w:trHeight w:val="20"/>
        </w:trPr>
        <w:tc>
          <w:tcPr>
            <w:tcW w:w="1756" w:type="pct"/>
            <w:noWrap/>
            <w:hideMark/>
          </w:tcPr>
          <w:p w14:paraId="41313436" w14:textId="77777777" w:rsidR="00413CB7" w:rsidRPr="00413CB7" w:rsidRDefault="00413CB7" w:rsidP="00413CB7">
            <w:pPr>
              <w:spacing w:after="0"/>
              <w:jc w:val="left"/>
              <w:rPr>
                <w:szCs w:val="20"/>
              </w:rPr>
            </w:pPr>
            <w:r w:rsidRPr="00413CB7">
              <w:rPr>
                <w:szCs w:val="20"/>
              </w:rPr>
              <w:t>Anthony Young</w:t>
            </w:r>
          </w:p>
        </w:tc>
        <w:tc>
          <w:tcPr>
            <w:tcW w:w="1597" w:type="pct"/>
            <w:noWrap/>
            <w:hideMark/>
          </w:tcPr>
          <w:p w14:paraId="17ACDB74"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5D6BB0D4" w14:textId="77777777" w:rsidR="00413CB7" w:rsidRPr="00413CB7" w:rsidRDefault="00413CB7" w:rsidP="00413CB7">
            <w:pPr>
              <w:spacing w:after="0"/>
              <w:ind w:right="113"/>
              <w:jc w:val="right"/>
              <w:rPr>
                <w:szCs w:val="20"/>
              </w:rPr>
            </w:pPr>
            <w:r w:rsidRPr="00413CB7">
              <w:rPr>
                <w:szCs w:val="20"/>
              </w:rPr>
              <w:t>350.00</w:t>
            </w:r>
          </w:p>
        </w:tc>
        <w:tc>
          <w:tcPr>
            <w:tcW w:w="770" w:type="pct"/>
            <w:noWrap/>
            <w:hideMark/>
          </w:tcPr>
          <w:p w14:paraId="076B9DFE" w14:textId="77777777" w:rsidR="00413CB7" w:rsidRPr="00413CB7" w:rsidRDefault="00413CB7" w:rsidP="00413CB7">
            <w:pPr>
              <w:spacing w:after="0"/>
              <w:ind w:left="170"/>
              <w:jc w:val="left"/>
              <w:rPr>
                <w:szCs w:val="20"/>
              </w:rPr>
            </w:pPr>
            <w:r w:rsidRPr="00413CB7">
              <w:rPr>
                <w:szCs w:val="20"/>
              </w:rPr>
              <w:t>Refund 153254</w:t>
            </w:r>
          </w:p>
        </w:tc>
        <w:tc>
          <w:tcPr>
            <w:tcW w:w="453" w:type="pct"/>
            <w:noWrap/>
            <w:hideMark/>
          </w:tcPr>
          <w:p w14:paraId="4698DF1B" w14:textId="77777777" w:rsidR="00413CB7" w:rsidRPr="00413CB7" w:rsidRDefault="00413CB7" w:rsidP="00413CB7">
            <w:pPr>
              <w:spacing w:after="0"/>
              <w:jc w:val="right"/>
              <w:rPr>
                <w:szCs w:val="20"/>
              </w:rPr>
            </w:pPr>
            <w:r w:rsidRPr="00413CB7">
              <w:rPr>
                <w:szCs w:val="20"/>
              </w:rPr>
              <w:t>12.2.2013</w:t>
            </w:r>
          </w:p>
        </w:tc>
      </w:tr>
      <w:tr w:rsidR="00413CB7" w:rsidRPr="00413CB7" w14:paraId="50A3A234" w14:textId="77777777" w:rsidTr="005B36B0">
        <w:trPr>
          <w:trHeight w:val="20"/>
        </w:trPr>
        <w:tc>
          <w:tcPr>
            <w:tcW w:w="1756" w:type="pct"/>
            <w:noWrap/>
            <w:hideMark/>
          </w:tcPr>
          <w:p w14:paraId="1F9A66D7" w14:textId="77777777" w:rsidR="00413CB7" w:rsidRPr="00413CB7" w:rsidRDefault="00413CB7" w:rsidP="00413CB7">
            <w:pPr>
              <w:spacing w:after="0"/>
              <w:jc w:val="left"/>
              <w:rPr>
                <w:szCs w:val="20"/>
              </w:rPr>
            </w:pPr>
            <w:r w:rsidRPr="00413CB7">
              <w:rPr>
                <w:szCs w:val="20"/>
              </w:rPr>
              <w:t>Anti Cancer Foundation of SA</w:t>
            </w:r>
          </w:p>
        </w:tc>
        <w:tc>
          <w:tcPr>
            <w:tcW w:w="1597" w:type="pct"/>
            <w:noWrap/>
            <w:hideMark/>
          </w:tcPr>
          <w:p w14:paraId="0167FD2F"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0D689499" w14:textId="77777777" w:rsidR="00413CB7" w:rsidRPr="00413CB7" w:rsidRDefault="00413CB7" w:rsidP="00413CB7">
            <w:pPr>
              <w:spacing w:after="0"/>
              <w:ind w:right="113"/>
              <w:jc w:val="right"/>
              <w:rPr>
                <w:szCs w:val="20"/>
              </w:rPr>
            </w:pPr>
            <w:r w:rsidRPr="00413CB7">
              <w:rPr>
                <w:szCs w:val="20"/>
              </w:rPr>
              <w:t>20.14</w:t>
            </w:r>
          </w:p>
        </w:tc>
        <w:tc>
          <w:tcPr>
            <w:tcW w:w="770" w:type="pct"/>
            <w:noWrap/>
            <w:hideMark/>
          </w:tcPr>
          <w:p w14:paraId="00195E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4F98BE" w14:textId="77777777" w:rsidR="00413CB7" w:rsidRPr="00413CB7" w:rsidRDefault="00413CB7" w:rsidP="00413CB7">
            <w:pPr>
              <w:spacing w:after="0"/>
              <w:jc w:val="right"/>
              <w:rPr>
                <w:szCs w:val="20"/>
              </w:rPr>
            </w:pPr>
            <w:r w:rsidRPr="00413CB7">
              <w:rPr>
                <w:szCs w:val="20"/>
              </w:rPr>
              <w:t>23.11.2013</w:t>
            </w:r>
          </w:p>
        </w:tc>
      </w:tr>
      <w:tr w:rsidR="00413CB7" w:rsidRPr="00413CB7" w14:paraId="103E91B0" w14:textId="77777777" w:rsidTr="005B36B0">
        <w:trPr>
          <w:trHeight w:val="20"/>
        </w:trPr>
        <w:tc>
          <w:tcPr>
            <w:tcW w:w="1756" w:type="pct"/>
            <w:noWrap/>
            <w:hideMark/>
          </w:tcPr>
          <w:p w14:paraId="30928759" w14:textId="77777777" w:rsidR="00413CB7" w:rsidRPr="00413CB7" w:rsidRDefault="00413CB7" w:rsidP="00413CB7">
            <w:pPr>
              <w:spacing w:after="0"/>
              <w:jc w:val="left"/>
              <w:rPr>
                <w:szCs w:val="20"/>
              </w:rPr>
            </w:pPr>
            <w:r w:rsidRPr="00413CB7">
              <w:rPr>
                <w:szCs w:val="20"/>
              </w:rPr>
              <w:t>Antonette Farina</w:t>
            </w:r>
          </w:p>
        </w:tc>
        <w:tc>
          <w:tcPr>
            <w:tcW w:w="1597" w:type="pct"/>
            <w:noWrap/>
            <w:hideMark/>
          </w:tcPr>
          <w:p w14:paraId="005F2EBD"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5E90AE1F" w14:textId="77777777" w:rsidR="00413CB7" w:rsidRPr="00413CB7" w:rsidRDefault="00413CB7" w:rsidP="00413CB7">
            <w:pPr>
              <w:spacing w:after="0"/>
              <w:ind w:right="113"/>
              <w:jc w:val="right"/>
              <w:rPr>
                <w:szCs w:val="20"/>
              </w:rPr>
            </w:pPr>
            <w:r w:rsidRPr="00413CB7">
              <w:rPr>
                <w:szCs w:val="20"/>
              </w:rPr>
              <w:t>25.60</w:t>
            </w:r>
          </w:p>
        </w:tc>
        <w:tc>
          <w:tcPr>
            <w:tcW w:w="770" w:type="pct"/>
            <w:noWrap/>
            <w:hideMark/>
          </w:tcPr>
          <w:p w14:paraId="6F74D4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0BD02F" w14:textId="77777777" w:rsidR="00413CB7" w:rsidRPr="00413CB7" w:rsidRDefault="00413CB7" w:rsidP="00413CB7">
            <w:pPr>
              <w:spacing w:after="0"/>
              <w:jc w:val="right"/>
              <w:rPr>
                <w:szCs w:val="20"/>
              </w:rPr>
            </w:pPr>
            <w:r w:rsidRPr="00413CB7">
              <w:rPr>
                <w:szCs w:val="20"/>
              </w:rPr>
              <w:t>23.5.2014</w:t>
            </w:r>
          </w:p>
        </w:tc>
      </w:tr>
      <w:tr w:rsidR="00413CB7" w:rsidRPr="00413CB7" w14:paraId="1E031164" w14:textId="77777777" w:rsidTr="005B36B0">
        <w:trPr>
          <w:trHeight w:val="20"/>
        </w:trPr>
        <w:tc>
          <w:tcPr>
            <w:tcW w:w="1756" w:type="pct"/>
            <w:noWrap/>
            <w:hideMark/>
          </w:tcPr>
          <w:p w14:paraId="4B67D518" w14:textId="77777777" w:rsidR="00413CB7" w:rsidRPr="00413CB7" w:rsidRDefault="00413CB7" w:rsidP="00413CB7">
            <w:pPr>
              <w:spacing w:after="0"/>
              <w:jc w:val="left"/>
              <w:rPr>
                <w:szCs w:val="20"/>
              </w:rPr>
            </w:pPr>
            <w:r w:rsidRPr="00413CB7">
              <w:rPr>
                <w:szCs w:val="20"/>
              </w:rPr>
              <w:t>Antoni Palatianos</w:t>
            </w:r>
          </w:p>
        </w:tc>
        <w:tc>
          <w:tcPr>
            <w:tcW w:w="1597" w:type="pct"/>
            <w:noWrap/>
            <w:hideMark/>
          </w:tcPr>
          <w:p w14:paraId="6966D07C" w14:textId="77777777"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14:paraId="28590BED" w14:textId="77777777" w:rsidR="00413CB7" w:rsidRPr="00413CB7" w:rsidRDefault="00413CB7" w:rsidP="00413CB7">
            <w:pPr>
              <w:spacing w:after="0"/>
              <w:ind w:right="113"/>
              <w:jc w:val="right"/>
              <w:rPr>
                <w:szCs w:val="20"/>
              </w:rPr>
            </w:pPr>
            <w:r w:rsidRPr="00413CB7">
              <w:rPr>
                <w:szCs w:val="20"/>
              </w:rPr>
              <w:t>218.17</w:t>
            </w:r>
          </w:p>
        </w:tc>
        <w:tc>
          <w:tcPr>
            <w:tcW w:w="770" w:type="pct"/>
            <w:noWrap/>
            <w:hideMark/>
          </w:tcPr>
          <w:p w14:paraId="7B2B45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1B3D14" w14:textId="77777777" w:rsidR="00413CB7" w:rsidRPr="00413CB7" w:rsidRDefault="00413CB7" w:rsidP="00413CB7">
            <w:pPr>
              <w:spacing w:after="0"/>
              <w:jc w:val="right"/>
              <w:rPr>
                <w:szCs w:val="20"/>
              </w:rPr>
            </w:pPr>
            <w:r w:rsidRPr="00413CB7">
              <w:rPr>
                <w:szCs w:val="20"/>
              </w:rPr>
              <w:t>8.7.2014</w:t>
            </w:r>
          </w:p>
        </w:tc>
      </w:tr>
      <w:tr w:rsidR="00413CB7" w:rsidRPr="00413CB7" w14:paraId="3FB09CAB" w14:textId="77777777" w:rsidTr="005B36B0">
        <w:trPr>
          <w:trHeight w:val="20"/>
        </w:trPr>
        <w:tc>
          <w:tcPr>
            <w:tcW w:w="1756" w:type="pct"/>
            <w:noWrap/>
            <w:hideMark/>
          </w:tcPr>
          <w:p w14:paraId="76BEFD18" w14:textId="77777777" w:rsidR="00413CB7" w:rsidRPr="00413CB7" w:rsidRDefault="00413CB7" w:rsidP="00413CB7">
            <w:pPr>
              <w:spacing w:after="0"/>
              <w:jc w:val="left"/>
              <w:rPr>
                <w:szCs w:val="20"/>
              </w:rPr>
            </w:pPr>
            <w:r w:rsidRPr="00413CB7">
              <w:rPr>
                <w:szCs w:val="20"/>
              </w:rPr>
              <w:t>Antonio Barbaro</w:t>
            </w:r>
          </w:p>
        </w:tc>
        <w:tc>
          <w:tcPr>
            <w:tcW w:w="1597" w:type="pct"/>
            <w:noWrap/>
            <w:hideMark/>
          </w:tcPr>
          <w:p w14:paraId="180084C5" w14:textId="77777777"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14:paraId="66F24791"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77B062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CE76CE" w14:textId="77777777" w:rsidR="00413CB7" w:rsidRPr="00413CB7" w:rsidRDefault="00413CB7" w:rsidP="00413CB7">
            <w:pPr>
              <w:spacing w:after="0"/>
              <w:jc w:val="right"/>
              <w:rPr>
                <w:szCs w:val="20"/>
              </w:rPr>
            </w:pPr>
            <w:r w:rsidRPr="00413CB7">
              <w:rPr>
                <w:szCs w:val="20"/>
              </w:rPr>
              <w:t>7.5.2013</w:t>
            </w:r>
          </w:p>
        </w:tc>
      </w:tr>
      <w:tr w:rsidR="00413CB7" w:rsidRPr="00413CB7" w14:paraId="6A6E1596" w14:textId="77777777" w:rsidTr="005B36B0">
        <w:trPr>
          <w:trHeight w:val="20"/>
        </w:trPr>
        <w:tc>
          <w:tcPr>
            <w:tcW w:w="1756" w:type="pct"/>
            <w:noWrap/>
            <w:hideMark/>
          </w:tcPr>
          <w:p w14:paraId="7577322C" w14:textId="77777777" w:rsidR="00413CB7" w:rsidRPr="00413CB7" w:rsidRDefault="00413CB7" w:rsidP="00413CB7">
            <w:pPr>
              <w:spacing w:after="0"/>
              <w:jc w:val="left"/>
              <w:rPr>
                <w:szCs w:val="20"/>
              </w:rPr>
            </w:pPr>
            <w:r w:rsidRPr="00413CB7">
              <w:rPr>
                <w:szCs w:val="20"/>
              </w:rPr>
              <w:t>Antonio Durante</w:t>
            </w:r>
          </w:p>
        </w:tc>
        <w:tc>
          <w:tcPr>
            <w:tcW w:w="1597" w:type="pct"/>
            <w:noWrap/>
            <w:hideMark/>
          </w:tcPr>
          <w:p w14:paraId="78CCAAF5"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5EC76546" w14:textId="77777777" w:rsidR="00413CB7" w:rsidRPr="00413CB7" w:rsidRDefault="00413CB7" w:rsidP="00413CB7">
            <w:pPr>
              <w:spacing w:after="0"/>
              <w:ind w:right="113"/>
              <w:jc w:val="right"/>
              <w:rPr>
                <w:szCs w:val="20"/>
              </w:rPr>
            </w:pPr>
            <w:r w:rsidRPr="00413CB7">
              <w:rPr>
                <w:szCs w:val="20"/>
              </w:rPr>
              <w:t>12.67</w:t>
            </w:r>
          </w:p>
        </w:tc>
        <w:tc>
          <w:tcPr>
            <w:tcW w:w="770" w:type="pct"/>
            <w:noWrap/>
            <w:hideMark/>
          </w:tcPr>
          <w:p w14:paraId="22851A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52B170" w14:textId="77777777" w:rsidR="00413CB7" w:rsidRPr="00413CB7" w:rsidRDefault="00413CB7" w:rsidP="00413CB7">
            <w:pPr>
              <w:spacing w:after="0"/>
              <w:jc w:val="right"/>
              <w:rPr>
                <w:szCs w:val="20"/>
              </w:rPr>
            </w:pPr>
            <w:r w:rsidRPr="00413CB7">
              <w:rPr>
                <w:szCs w:val="20"/>
              </w:rPr>
              <w:t>24.2.2014</w:t>
            </w:r>
          </w:p>
        </w:tc>
      </w:tr>
      <w:tr w:rsidR="00413CB7" w:rsidRPr="00413CB7" w14:paraId="257D6AE5" w14:textId="77777777" w:rsidTr="005B36B0">
        <w:trPr>
          <w:trHeight w:val="20"/>
        </w:trPr>
        <w:tc>
          <w:tcPr>
            <w:tcW w:w="1756" w:type="pct"/>
            <w:noWrap/>
            <w:hideMark/>
          </w:tcPr>
          <w:p w14:paraId="1C3F1E05" w14:textId="77777777" w:rsidR="00413CB7" w:rsidRPr="00413CB7" w:rsidRDefault="00413CB7" w:rsidP="00413CB7">
            <w:pPr>
              <w:spacing w:after="0"/>
              <w:jc w:val="left"/>
              <w:rPr>
                <w:szCs w:val="20"/>
              </w:rPr>
            </w:pPr>
            <w:r w:rsidRPr="00413CB7">
              <w:rPr>
                <w:szCs w:val="20"/>
              </w:rPr>
              <w:t>Antonio Fazzalari</w:t>
            </w:r>
          </w:p>
        </w:tc>
        <w:tc>
          <w:tcPr>
            <w:tcW w:w="1597" w:type="pct"/>
            <w:noWrap/>
            <w:hideMark/>
          </w:tcPr>
          <w:p w14:paraId="3C6F6954" w14:textId="77777777"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14:paraId="1928883F" w14:textId="77777777" w:rsidR="00413CB7" w:rsidRPr="00413CB7" w:rsidRDefault="00413CB7" w:rsidP="00413CB7">
            <w:pPr>
              <w:spacing w:after="0"/>
              <w:ind w:right="113"/>
              <w:jc w:val="right"/>
              <w:rPr>
                <w:szCs w:val="20"/>
              </w:rPr>
            </w:pPr>
            <w:r w:rsidRPr="00413CB7">
              <w:rPr>
                <w:szCs w:val="20"/>
              </w:rPr>
              <w:t>105.22</w:t>
            </w:r>
          </w:p>
        </w:tc>
        <w:tc>
          <w:tcPr>
            <w:tcW w:w="770" w:type="pct"/>
            <w:noWrap/>
            <w:hideMark/>
          </w:tcPr>
          <w:p w14:paraId="42FF8C5D" w14:textId="77777777" w:rsidR="00413CB7" w:rsidRPr="00413CB7" w:rsidRDefault="00413CB7" w:rsidP="00413CB7">
            <w:pPr>
              <w:spacing w:after="0"/>
              <w:ind w:left="170"/>
              <w:jc w:val="left"/>
              <w:rPr>
                <w:szCs w:val="20"/>
              </w:rPr>
            </w:pPr>
            <w:r w:rsidRPr="00413CB7">
              <w:rPr>
                <w:szCs w:val="20"/>
              </w:rPr>
              <w:t>Refund 202125</w:t>
            </w:r>
          </w:p>
        </w:tc>
        <w:tc>
          <w:tcPr>
            <w:tcW w:w="453" w:type="pct"/>
            <w:noWrap/>
            <w:hideMark/>
          </w:tcPr>
          <w:p w14:paraId="60B89D75" w14:textId="77777777" w:rsidR="00413CB7" w:rsidRPr="00413CB7" w:rsidRDefault="00413CB7" w:rsidP="00413CB7">
            <w:pPr>
              <w:spacing w:after="0"/>
              <w:jc w:val="right"/>
              <w:rPr>
                <w:szCs w:val="20"/>
              </w:rPr>
            </w:pPr>
            <w:r w:rsidRPr="00413CB7">
              <w:rPr>
                <w:szCs w:val="20"/>
              </w:rPr>
              <w:t>27.11.2013</w:t>
            </w:r>
          </w:p>
        </w:tc>
      </w:tr>
      <w:tr w:rsidR="00413CB7" w:rsidRPr="00413CB7" w14:paraId="3E8582EA" w14:textId="77777777" w:rsidTr="005B36B0">
        <w:trPr>
          <w:trHeight w:val="20"/>
        </w:trPr>
        <w:tc>
          <w:tcPr>
            <w:tcW w:w="1756" w:type="pct"/>
            <w:noWrap/>
            <w:hideMark/>
          </w:tcPr>
          <w:p w14:paraId="577AA16A" w14:textId="77777777" w:rsidR="00413CB7" w:rsidRPr="00413CB7" w:rsidRDefault="00413CB7" w:rsidP="00413CB7">
            <w:pPr>
              <w:spacing w:after="0"/>
              <w:jc w:val="left"/>
              <w:rPr>
                <w:szCs w:val="20"/>
              </w:rPr>
            </w:pPr>
            <w:r w:rsidRPr="00413CB7">
              <w:rPr>
                <w:szCs w:val="20"/>
              </w:rPr>
              <w:t>Antony Fricker</w:t>
            </w:r>
          </w:p>
        </w:tc>
        <w:tc>
          <w:tcPr>
            <w:tcW w:w="1597" w:type="pct"/>
            <w:noWrap/>
            <w:hideMark/>
          </w:tcPr>
          <w:p w14:paraId="168F51A0"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133B331B" w14:textId="77777777" w:rsidR="00413CB7" w:rsidRPr="00413CB7" w:rsidRDefault="00413CB7" w:rsidP="00413CB7">
            <w:pPr>
              <w:spacing w:after="0"/>
              <w:ind w:right="113"/>
              <w:jc w:val="right"/>
              <w:rPr>
                <w:szCs w:val="20"/>
              </w:rPr>
            </w:pPr>
            <w:r w:rsidRPr="00413CB7">
              <w:rPr>
                <w:szCs w:val="20"/>
              </w:rPr>
              <w:t>68.00</w:t>
            </w:r>
          </w:p>
        </w:tc>
        <w:tc>
          <w:tcPr>
            <w:tcW w:w="770" w:type="pct"/>
            <w:noWrap/>
            <w:hideMark/>
          </w:tcPr>
          <w:p w14:paraId="61244D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B76409" w14:textId="77777777" w:rsidR="00413CB7" w:rsidRPr="00413CB7" w:rsidRDefault="00413CB7" w:rsidP="00413CB7">
            <w:pPr>
              <w:spacing w:after="0"/>
              <w:jc w:val="right"/>
              <w:rPr>
                <w:szCs w:val="20"/>
              </w:rPr>
            </w:pPr>
            <w:r w:rsidRPr="00413CB7">
              <w:rPr>
                <w:szCs w:val="20"/>
              </w:rPr>
              <w:t>18.4.2013</w:t>
            </w:r>
          </w:p>
        </w:tc>
      </w:tr>
      <w:tr w:rsidR="00413CB7" w:rsidRPr="00413CB7" w14:paraId="59A5F155" w14:textId="77777777" w:rsidTr="005B36B0">
        <w:trPr>
          <w:trHeight w:val="20"/>
        </w:trPr>
        <w:tc>
          <w:tcPr>
            <w:tcW w:w="1756" w:type="pct"/>
            <w:noWrap/>
            <w:hideMark/>
          </w:tcPr>
          <w:p w14:paraId="22FC1617" w14:textId="77777777" w:rsidR="00413CB7" w:rsidRPr="00413CB7" w:rsidRDefault="00413CB7" w:rsidP="00413CB7">
            <w:pPr>
              <w:spacing w:after="0"/>
              <w:jc w:val="left"/>
              <w:rPr>
                <w:szCs w:val="20"/>
              </w:rPr>
            </w:pPr>
            <w:r w:rsidRPr="00413CB7">
              <w:rPr>
                <w:szCs w:val="20"/>
              </w:rPr>
              <w:t>Anushia Ashokan</w:t>
            </w:r>
          </w:p>
        </w:tc>
        <w:tc>
          <w:tcPr>
            <w:tcW w:w="1597" w:type="pct"/>
            <w:noWrap/>
            <w:hideMark/>
          </w:tcPr>
          <w:p w14:paraId="3BE823F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3B933CB" w14:textId="77777777" w:rsidR="00413CB7" w:rsidRPr="00413CB7" w:rsidRDefault="00413CB7" w:rsidP="00413CB7">
            <w:pPr>
              <w:spacing w:after="0"/>
              <w:ind w:right="113"/>
              <w:jc w:val="right"/>
              <w:rPr>
                <w:szCs w:val="20"/>
              </w:rPr>
            </w:pPr>
            <w:r w:rsidRPr="00413CB7">
              <w:rPr>
                <w:szCs w:val="20"/>
              </w:rPr>
              <w:t>36.74</w:t>
            </w:r>
          </w:p>
        </w:tc>
        <w:tc>
          <w:tcPr>
            <w:tcW w:w="770" w:type="pct"/>
            <w:noWrap/>
            <w:hideMark/>
          </w:tcPr>
          <w:p w14:paraId="0304C3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DBF72A" w14:textId="77777777" w:rsidR="00413CB7" w:rsidRPr="00413CB7" w:rsidRDefault="00413CB7" w:rsidP="00413CB7">
            <w:pPr>
              <w:spacing w:after="0"/>
              <w:jc w:val="right"/>
              <w:rPr>
                <w:szCs w:val="20"/>
              </w:rPr>
            </w:pPr>
            <w:r w:rsidRPr="00413CB7">
              <w:rPr>
                <w:szCs w:val="20"/>
              </w:rPr>
              <w:t>14.4.2013</w:t>
            </w:r>
          </w:p>
        </w:tc>
      </w:tr>
      <w:tr w:rsidR="00413CB7" w:rsidRPr="00413CB7" w14:paraId="61A48461" w14:textId="77777777" w:rsidTr="005B36B0">
        <w:trPr>
          <w:trHeight w:val="20"/>
        </w:trPr>
        <w:tc>
          <w:tcPr>
            <w:tcW w:w="1756" w:type="pct"/>
            <w:noWrap/>
            <w:hideMark/>
          </w:tcPr>
          <w:p w14:paraId="4E282A03" w14:textId="77777777" w:rsidR="00413CB7" w:rsidRPr="00413CB7" w:rsidRDefault="00413CB7" w:rsidP="00413CB7">
            <w:pPr>
              <w:spacing w:after="0"/>
              <w:jc w:val="left"/>
              <w:rPr>
                <w:szCs w:val="20"/>
              </w:rPr>
            </w:pPr>
            <w:r w:rsidRPr="00413CB7">
              <w:rPr>
                <w:szCs w:val="20"/>
              </w:rPr>
              <w:t xml:space="preserve">Apalka Pty Ltd </w:t>
            </w:r>
          </w:p>
        </w:tc>
        <w:tc>
          <w:tcPr>
            <w:tcW w:w="1597" w:type="pct"/>
            <w:noWrap/>
            <w:hideMark/>
          </w:tcPr>
          <w:p w14:paraId="75E090A6" w14:textId="77777777"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14:paraId="431A2F29" w14:textId="77777777" w:rsidR="00413CB7" w:rsidRPr="00413CB7" w:rsidRDefault="00413CB7" w:rsidP="00413CB7">
            <w:pPr>
              <w:spacing w:after="0"/>
              <w:ind w:right="113"/>
              <w:jc w:val="right"/>
              <w:rPr>
                <w:szCs w:val="20"/>
              </w:rPr>
            </w:pPr>
            <w:r w:rsidRPr="00413CB7">
              <w:rPr>
                <w:szCs w:val="20"/>
              </w:rPr>
              <w:t>67.46</w:t>
            </w:r>
          </w:p>
        </w:tc>
        <w:tc>
          <w:tcPr>
            <w:tcW w:w="770" w:type="pct"/>
            <w:noWrap/>
            <w:hideMark/>
          </w:tcPr>
          <w:p w14:paraId="5E8FFF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420AC8" w14:textId="77777777" w:rsidR="00413CB7" w:rsidRPr="00413CB7" w:rsidRDefault="00413CB7" w:rsidP="00413CB7">
            <w:pPr>
              <w:spacing w:after="0"/>
              <w:jc w:val="right"/>
              <w:rPr>
                <w:szCs w:val="20"/>
              </w:rPr>
            </w:pPr>
            <w:r w:rsidRPr="00413CB7">
              <w:rPr>
                <w:szCs w:val="20"/>
              </w:rPr>
              <w:t>25.9.2014</w:t>
            </w:r>
          </w:p>
        </w:tc>
      </w:tr>
      <w:tr w:rsidR="00413CB7" w:rsidRPr="00413CB7" w14:paraId="7E000998" w14:textId="77777777" w:rsidTr="005B36B0">
        <w:trPr>
          <w:trHeight w:val="20"/>
        </w:trPr>
        <w:tc>
          <w:tcPr>
            <w:tcW w:w="1756" w:type="pct"/>
            <w:noWrap/>
            <w:hideMark/>
          </w:tcPr>
          <w:p w14:paraId="7F776263" w14:textId="77777777" w:rsidR="00413CB7" w:rsidRPr="00413CB7" w:rsidRDefault="00413CB7" w:rsidP="00413CB7">
            <w:pPr>
              <w:spacing w:after="0"/>
              <w:jc w:val="left"/>
              <w:rPr>
                <w:szCs w:val="20"/>
              </w:rPr>
            </w:pPr>
            <w:r w:rsidRPr="00413CB7">
              <w:rPr>
                <w:szCs w:val="20"/>
              </w:rPr>
              <w:t>Aphrodite Mavromoustakis</w:t>
            </w:r>
          </w:p>
        </w:tc>
        <w:tc>
          <w:tcPr>
            <w:tcW w:w="1597" w:type="pct"/>
            <w:noWrap/>
            <w:hideMark/>
          </w:tcPr>
          <w:p w14:paraId="22067869"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6D462524"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70BBD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70E4A2" w14:textId="77777777" w:rsidR="00413CB7" w:rsidRPr="00413CB7" w:rsidRDefault="00413CB7" w:rsidP="00413CB7">
            <w:pPr>
              <w:spacing w:after="0"/>
              <w:jc w:val="right"/>
              <w:rPr>
                <w:szCs w:val="20"/>
              </w:rPr>
            </w:pPr>
            <w:r w:rsidRPr="00413CB7">
              <w:rPr>
                <w:szCs w:val="20"/>
              </w:rPr>
              <w:t>24.4.2013</w:t>
            </w:r>
          </w:p>
        </w:tc>
      </w:tr>
      <w:tr w:rsidR="00413CB7" w:rsidRPr="00413CB7" w14:paraId="46D4FFFE" w14:textId="77777777" w:rsidTr="005B36B0">
        <w:trPr>
          <w:trHeight w:val="20"/>
        </w:trPr>
        <w:tc>
          <w:tcPr>
            <w:tcW w:w="1756" w:type="pct"/>
            <w:noWrap/>
            <w:hideMark/>
          </w:tcPr>
          <w:p w14:paraId="627CF7E4" w14:textId="77777777" w:rsidR="00413CB7" w:rsidRPr="00413CB7" w:rsidRDefault="00413CB7" w:rsidP="00413CB7">
            <w:pPr>
              <w:spacing w:after="0"/>
              <w:jc w:val="left"/>
              <w:rPr>
                <w:szCs w:val="20"/>
              </w:rPr>
            </w:pPr>
            <w:r w:rsidRPr="00413CB7">
              <w:rPr>
                <w:szCs w:val="20"/>
              </w:rPr>
              <w:t>April Lewis</w:t>
            </w:r>
          </w:p>
        </w:tc>
        <w:tc>
          <w:tcPr>
            <w:tcW w:w="1597" w:type="pct"/>
            <w:noWrap/>
            <w:hideMark/>
          </w:tcPr>
          <w:p w14:paraId="6F3EC06A"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55689380" w14:textId="77777777" w:rsidR="00413CB7" w:rsidRPr="00413CB7" w:rsidRDefault="00413CB7" w:rsidP="00413CB7">
            <w:pPr>
              <w:spacing w:after="0"/>
              <w:ind w:right="113"/>
              <w:jc w:val="right"/>
              <w:rPr>
                <w:szCs w:val="20"/>
              </w:rPr>
            </w:pPr>
            <w:r w:rsidRPr="00413CB7">
              <w:rPr>
                <w:szCs w:val="20"/>
              </w:rPr>
              <w:t>16.00</w:t>
            </w:r>
          </w:p>
        </w:tc>
        <w:tc>
          <w:tcPr>
            <w:tcW w:w="770" w:type="pct"/>
            <w:noWrap/>
            <w:hideMark/>
          </w:tcPr>
          <w:p w14:paraId="27EF6C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10B3F8" w14:textId="77777777" w:rsidR="00413CB7" w:rsidRPr="00413CB7" w:rsidRDefault="00413CB7" w:rsidP="00413CB7">
            <w:pPr>
              <w:spacing w:after="0"/>
              <w:jc w:val="right"/>
              <w:rPr>
                <w:szCs w:val="20"/>
              </w:rPr>
            </w:pPr>
            <w:r w:rsidRPr="00413CB7">
              <w:rPr>
                <w:szCs w:val="20"/>
              </w:rPr>
              <w:t>10.10.2013</w:t>
            </w:r>
          </w:p>
        </w:tc>
      </w:tr>
      <w:tr w:rsidR="00413CB7" w:rsidRPr="00413CB7" w14:paraId="232AC2FB" w14:textId="77777777" w:rsidTr="005B36B0">
        <w:trPr>
          <w:trHeight w:val="20"/>
        </w:trPr>
        <w:tc>
          <w:tcPr>
            <w:tcW w:w="1756" w:type="pct"/>
            <w:noWrap/>
            <w:hideMark/>
          </w:tcPr>
          <w:p w14:paraId="746D9760" w14:textId="77777777" w:rsidR="00413CB7" w:rsidRPr="00413CB7" w:rsidRDefault="00413CB7" w:rsidP="00413CB7">
            <w:pPr>
              <w:spacing w:after="0"/>
              <w:jc w:val="left"/>
              <w:rPr>
                <w:szCs w:val="20"/>
              </w:rPr>
            </w:pPr>
            <w:r w:rsidRPr="00413CB7">
              <w:rPr>
                <w:szCs w:val="20"/>
              </w:rPr>
              <w:t>APT AM Holdings Pty Ltd</w:t>
            </w:r>
          </w:p>
        </w:tc>
        <w:tc>
          <w:tcPr>
            <w:tcW w:w="1597" w:type="pct"/>
            <w:noWrap/>
            <w:hideMark/>
          </w:tcPr>
          <w:p w14:paraId="2B55317E" w14:textId="77777777" w:rsidR="00413CB7" w:rsidRPr="00413CB7" w:rsidRDefault="00413CB7" w:rsidP="00413CB7">
            <w:pPr>
              <w:spacing w:after="0"/>
              <w:ind w:left="113"/>
              <w:jc w:val="left"/>
              <w:rPr>
                <w:szCs w:val="20"/>
              </w:rPr>
            </w:pPr>
            <w:r w:rsidRPr="00413CB7">
              <w:rPr>
                <w:szCs w:val="20"/>
              </w:rPr>
              <w:t>ADELAIDE, SA 5001</w:t>
            </w:r>
          </w:p>
        </w:tc>
        <w:tc>
          <w:tcPr>
            <w:tcW w:w="424" w:type="pct"/>
            <w:noWrap/>
            <w:hideMark/>
          </w:tcPr>
          <w:p w14:paraId="7E586CBC" w14:textId="77777777" w:rsidR="00413CB7" w:rsidRPr="00413CB7" w:rsidRDefault="00413CB7" w:rsidP="00413CB7">
            <w:pPr>
              <w:spacing w:after="0"/>
              <w:ind w:right="113"/>
              <w:jc w:val="right"/>
              <w:rPr>
                <w:szCs w:val="20"/>
              </w:rPr>
            </w:pPr>
            <w:r w:rsidRPr="00413CB7">
              <w:rPr>
                <w:szCs w:val="20"/>
              </w:rPr>
              <w:t>3 604.61</w:t>
            </w:r>
          </w:p>
        </w:tc>
        <w:tc>
          <w:tcPr>
            <w:tcW w:w="770" w:type="pct"/>
            <w:noWrap/>
            <w:hideMark/>
          </w:tcPr>
          <w:p w14:paraId="215070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04D9F8" w14:textId="77777777" w:rsidR="00413CB7" w:rsidRPr="00413CB7" w:rsidRDefault="00413CB7" w:rsidP="00413CB7">
            <w:pPr>
              <w:spacing w:after="0"/>
              <w:jc w:val="right"/>
              <w:rPr>
                <w:szCs w:val="20"/>
              </w:rPr>
            </w:pPr>
            <w:r w:rsidRPr="00413CB7">
              <w:rPr>
                <w:szCs w:val="20"/>
              </w:rPr>
              <w:t>25.3.2013</w:t>
            </w:r>
          </w:p>
        </w:tc>
      </w:tr>
      <w:tr w:rsidR="00413CB7" w:rsidRPr="00413CB7" w14:paraId="34AF7A68" w14:textId="77777777" w:rsidTr="005B36B0">
        <w:trPr>
          <w:trHeight w:val="20"/>
        </w:trPr>
        <w:tc>
          <w:tcPr>
            <w:tcW w:w="1756" w:type="pct"/>
            <w:noWrap/>
            <w:hideMark/>
          </w:tcPr>
          <w:p w14:paraId="3A86E064" w14:textId="77777777" w:rsidR="00413CB7" w:rsidRPr="00413CB7" w:rsidRDefault="00413CB7" w:rsidP="00413CB7">
            <w:pPr>
              <w:spacing w:after="0"/>
              <w:jc w:val="left"/>
              <w:rPr>
                <w:szCs w:val="20"/>
              </w:rPr>
            </w:pPr>
            <w:r w:rsidRPr="00413CB7">
              <w:rPr>
                <w:szCs w:val="20"/>
              </w:rPr>
              <w:t>ARA Jobs Pty Ltd</w:t>
            </w:r>
          </w:p>
        </w:tc>
        <w:tc>
          <w:tcPr>
            <w:tcW w:w="1597" w:type="pct"/>
            <w:noWrap/>
            <w:hideMark/>
          </w:tcPr>
          <w:p w14:paraId="635B218F"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3A2364DC" w14:textId="77777777" w:rsidR="00413CB7" w:rsidRPr="00413CB7" w:rsidRDefault="00413CB7" w:rsidP="00413CB7">
            <w:pPr>
              <w:spacing w:after="0"/>
              <w:ind w:right="113"/>
              <w:jc w:val="right"/>
              <w:rPr>
                <w:szCs w:val="20"/>
              </w:rPr>
            </w:pPr>
            <w:r w:rsidRPr="00413CB7">
              <w:rPr>
                <w:szCs w:val="20"/>
              </w:rPr>
              <w:t>15.57</w:t>
            </w:r>
          </w:p>
        </w:tc>
        <w:tc>
          <w:tcPr>
            <w:tcW w:w="770" w:type="pct"/>
            <w:noWrap/>
            <w:hideMark/>
          </w:tcPr>
          <w:p w14:paraId="7AE113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BDBAAE" w14:textId="77777777" w:rsidR="00413CB7" w:rsidRPr="00413CB7" w:rsidRDefault="00413CB7" w:rsidP="00413CB7">
            <w:pPr>
              <w:spacing w:after="0"/>
              <w:jc w:val="right"/>
              <w:rPr>
                <w:szCs w:val="20"/>
              </w:rPr>
            </w:pPr>
            <w:r w:rsidRPr="00413CB7">
              <w:rPr>
                <w:szCs w:val="20"/>
              </w:rPr>
              <w:t>20.12.2013</w:t>
            </w:r>
          </w:p>
        </w:tc>
      </w:tr>
      <w:tr w:rsidR="00413CB7" w:rsidRPr="00413CB7" w14:paraId="76EB8493" w14:textId="77777777" w:rsidTr="005B36B0">
        <w:trPr>
          <w:trHeight w:val="20"/>
        </w:trPr>
        <w:tc>
          <w:tcPr>
            <w:tcW w:w="1756" w:type="pct"/>
            <w:noWrap/>
            <w:hideMark/>
          </w:tcPr>
          <w:p w14:paraId="4AF7AF6A" w14:textId="77777777" w:rsidR="00413CB7" w:rsidRPr="00413CB7" w:rsidRDefault="00413CB7" w:rsidP="00413CB7">
            <w:pPr>
              <w:spacing w:after="0"/>
              <w:jc w:val="left"/>
              <w:rPr>
                <w:szCs w:val="20"/>
              </w:rPr>
            </w:pPr>
            <w:r w:rsidRPr="00413CB7">
              <w:rPr>
                <w:szCs w:val="20"/>
              </w:rPr>
              <w:t>Aranan Murugamoorthy</w:t>
            </w:r>
          </w:p>
        </w:tc>
        <w:tc>
          <w:tcPr>
            <w:tcW w:w="1597" w:type="pct"/>
            <w:noWrap/>
            <w:hideMark/>
          </w:tcPr>
          <w:p w14:paraId="1B1141DD"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00187249" w14:textId="77777777" w:rsidR="00413CB7" w:rsidRPr="00413CB7" w:rsidRDefault="00413CB7" w:rsidP="00413CB7">
            <w:pPr>
              <w:spacing w:after="0"/>
              <w:ind w:right="113"/>
              <w:jc w:val="right"/>
              <w:rPr>
                <w:szCs w:val="20"/>
              </w:rPr>
            </w:pPr>
            <w:r w:rsidRPr="00413CB7">
              <w:rPr>
                <w:szCs w:val="20"/>
              </w:rPr>
              <w:t>65.92</w:t>
            </w:r>
          </w:p>
        </w:tc>
        <w:tc>
          <w:tcPr>
            <w:tcW w:w="770" w:type="pct"/>
            <w:noWrap/>
            <w:hideMark/>
          </w:tcPr>
          <w:p w14:paraId="44E51A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33EBD8" w14:textId="77777777" w:rsidR="00413CB7" w:rsidRPr="00413CB7" w:rsidRDefault="00413CB7" w:rsidP="00413CB7">
            <w:pPr>
              <w:spacing w:after="0"/>
              <w:jc w:val="right"/>
              <w:rPr>
                <w:szCs w:val="20"/>
              </w:rPr>
            </w:pPr>
            <w:r w:rsidRPr="00413CB7">
              <w:rPr>
                <w:szCs w:val="20"/>
              </w:rPr>
              <w:t>30.7.2013</w:t>
            </w:r>
          </w:p>
        </w:tc>
      </w:tr>
      <w:tr w:rsidR="00413CB7" w:rsidRPr="00413CB7" w14:paraId="118C585A" w14:textId="77777777" w:rsidTr="005B36B0">
        <w:trPr>
          <w:trHeight w:val="20"/>
        </w:trPr>
        <w:tc>
          <w:tcPr>
            <w:tcW w:w="1756" w:type="pct"/>
            <w:noWrap/>
            <w:hideMark/>
          </w:tcPr>
          <w:p w14:paraId="4449E3B4" w14:textId="77777777" w:rsidR="00413CB7" w:rsidRPr="00413CB7" w:rsidRDefault="00413CB7" w:rsidP="00413CB7">
            <w:pPr>
              <w:spacing w:after="0"/>
              <w:jc w:val="left"/>
              <w:rPr>
                <w:szCs w:val="20"/>
              </w:rPr>
            </w:pPr>
            <w:r w:rsidRPr="00413CB7">
              <w:rPr>
                <w:szCs w:val="20"/>
              </w:rPr>
              <w:t>Argyri Pezos</w:t>
            </w:r>
          </w:p>
        </w:tc>
        <w:tc>
          <w:tcPr>
            <w:tcW w:w="1597" w:type="pct"/>
            <w:noWrap/>
            <w:hideMark/>
          </w:tcPr>
          <w:p w14:paraId="61B1443C" w14:textId="77777777" w:rsidR="00413CB7" w:rsidRPr="00413CB7" w:rsidRDefault="00413CB7" w:rsidP="00413CB7">
            <w:pPr>
              <w:spacing w:after="0"/>
              <w:ind w:left="113"/>
              <w:jc w:val="left"/>
              <w:rPr>
                <w:szCs w:val="20"/>
              </w:rPr>
            </w:pPr>
            <w:r w:rsidRPr="00413CB7">
              <w:rPr>
                <w:szCs w:val="20"/>
              </w:rPr>
              <w:t>MAYLANDS, SA 5069</w:t>
            </w:r>
          </w:p>
        </w:tc>
        <w:tc>
          <w:tcPr>
            <w:tcW w:w="424" w:type="pct"/>
            <w:noWrap/>
            <w:hideMark/>
          </w:tcPr>
          <w:p w14:paraId="68939573"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0D94C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69B688" w14:textId="77777777" w:rsidR="00413CB7" w:rsidRPr="00413CB7" w:rsidRDefault="00413CB7" w:rsidP="00413CB7">
            <w:pPr>
              <w:spacing w:after="0"/>
              <w:jc w:val="right"/>
              <w:rPr>
                <w:szCs w:val="20"/>
              </w:rPr>
            </w:pPr>
            <w:r w:rsidRPr="00413CB7">
              <w:rPr>
                <w:szCs w:val="20"/>
              </w:rPr>
              <w:t>21.6.2013</w:t>
            </w:r>
          </w:p>
        </w:tc>
      </w:tr>
      <w:tr w:rsidR="00413CB7" w:rsidRPr="00413CB7" w14:paraId="62C433C8" w14:textId="77777777" w:rsidTr="005B36B0">
        <w:trPr>
          <w:trHeight w:val="20"/>
        </w:trPr>
        <w:tc>
          <w:tcPr>
            <w:tcW w:w="1756" w:type="pct"/>
            <w:noWrap/>
            <w:hideMark/>
          </w:tcPr>
          <w:p w14:paraId="5026249C" w14:textId="77777777" w:rsidR="00413CB7" w:rsidRPr="00413CB7" w:rsidRDefault="00413CB7" w:rsidP="00413CB7">
            <w:pPr>
              <w:spacing w:after="0"/>
              <w:jc w:val="left"/>
              <w:rPr>
                <w:szCs w:val="20"/>
              </w:rPr>
            </w:pPr>
            <w:r w:rsidRPr="00413CB7">
              <w:rPr>
                <w:szCs w:val="20"/>
              </w:rPr>
              <w:t>Arkaba Hotel Hurleys Arkaba Hotel</w:t>
            </w:r>
          </w:p>
        </w:tc>
        <w:tc>
          <w:tcPr>
            <w:tcW w:w="1597" w:type="pct"/>
            <w:noWrap/>
            <w:hideMark/>
          </w:tcPr>
          <w:p w14:paraId="625767CC"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4E35EDA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5EAF2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700D8A" w14:textId="77777777" w:rsidR="00413CB7" w:rsidRPr="00413CB7" w:rsidRDefault="00413CB7" w:rsidP="00413CB7">
            <w:pPr>
              <w:spacing w:after="0"/>
              <w:jc w:val="right"/>
              <w:rPr>
                <w:szCs w:val="20"/>
              </w:rPr>
            </w:pPr>
            <w:r w:rsidRPr="00413CB7">
              <w:rPr>
                <w:szCs w:val="20"/>
              </w:rPr>
              <w:t>14.1.2013</w:t>
            </w:r>
          </w:p>
        </w:tc>
      </w:tr>
      <w:tr w:rsidR="00413CB7" w:rsidRPr="00413CB7" w14:paraId="54E09560" w14:textId="77777777" w:rsidTr="005B36B0">
        <w:trPr>
          <w:trHeight w:val="20"/>
        </w:trPr>
        <w:tc>
          <w:tcPr>
            <w:tcW w:w="1756" w:type="pct"/>
            <w:noWrap/>
            <w:hideMark/>
          </w:tcPr>
          <w:p w14:paraId="1C0378E5" w14:textId="77777777" w:rsidR="00413CB7" w:rsidRPr="00413CB7" w:rsidRDefault="00413CB7" w:rsidP="00413CB7">
            <w:pPr>
              <w:spacing w:after="0"/>
              <w:jc w:val="left"/>
              <w:rPr>
                <w:szCs w:val="20"/>
              </w:rPr>
            </w:pPr>
            <w:r w:rsidRPr="00413CB7">
              <w:rPr>
                <w:szCs w:val="20"/>
              </w:rPr>
              <w:t>Arno Bode</w:t>
            </w:r>
          </w:p>
        </w:tc>
        <w:tc>
          <w:tcPr>
            <w:tcW w:w="1597" w:type="pct"/>
            <w:noWrap/>
            <w:hideMark/>
          </w:tcPr>
          <w:p w14:paraId="4C41989F"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0B88E4C8" w14:textId="77777777" w:rsidR="00413CB7" w:rsidRPr="00413CB7" w:rsidRDefault="00413CB7" w:rsidP="00413CB7">
            <w:pPr>
              <w:spacing w:after="0"/>
              <w:ind w:right="113"/>
              <w:jc w:val="right"/>
              <w:rPr>
                <w:szCs w:val="20"/>
              </w:rPr>
            </w:pPr>
            <w:r w:rsidRPr="00413CB7">
              <w:rPr>
                <w:szCs w:val="20"/>
              </w:rPr>
              <w:t>221.75</w:t>
            </w:r>
          </w:p>
        </w:tc>
        <w:tc>
          <w:tcPr>
            <w:tcW w:w="770" w:type="pct"/>
            <w:noWrap/>
            <w:hideMark/>
          </w:tcPr>
          <w:p w14:paraId="1DBD78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B2F7FF" w14:textId="77777777" w:rsidR="00413CB7" w:rsidRPr="00413CB7" w:rsidRDefault="00413CB7" w:rsidP="00413CB7">
            <w:pPr>
              <w:spacing w:after="0"/>
              <w:jc w:val="right"/>
              <w:rPr>
                <w:szCs w:val="20"/>
              </w:rPr>
            </w:pPr>
            <w:r w:rsidRPr="00413CB7">
              <w:rPr>
                <w:szCs w:val="20"/>
              </w:rPr>
              <w:t>11.12.2013</w:t>
            </w:r>
          </w:p>
        </w:tc>
      </w:tr>
      <w:tr w:rsidR="00413CB7" w:rsidRPr="00413CB7" w14:paraId="68F617A4" w14:textId="77777777" w:rsidTr="005B36B0">
        <w:trPr>
          <w:trHeight w:val="20"/>
        </w:trPr>
        <w:tc>
          <w:tcPr>
            <w:tcW w:w="1756" w:type="pct"/>
            <w:noWrap/>
            <w:hideMark/>
          </w:tcPr>
          <w:p w14:paraId="46CF765E" w14:textId="77777777" w:rsidR="00413CB7" w:rsidRPr="00413CB7" w:rsidRDefault="00413CB7" w:rsidP="00413CB7">
            <w:pPr>
              <w:spacing w:after="0"/>
              <w:jc w:val="left"/>
              <w:rPr>
                <w:szCs w:val="20"/>
              </w:rPr>
            </w:pPr>
            <w:r w:rsidRPr="00413CB7">
              <w:rPr>
                <w:szCs w:val="20"/>
              </w:rPr>
              <w:t>Arno Ledreton</w:t>
            </w:r>
          </w:p>
        </w:tc>
        <w:tc>
          <w:tcPr>
            <w:tcW w:w="1597" w:type="pct"/>
            <w:noWrap/>
            <w:hideMark/>
          </w:tcPr>
          <w:p w14:paraId="1FFCBC9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DDC5296" w14:textId="77777777" w:rsidR="00413CB7" w:rsidRPr="00413CB7" w:rsidRDefault="00413CB7" w:rsidP="00413CB7">
            <w:pPr>
              <w:spacing w:after="0"/>
              <w:ind w:right="113"/>
              <w:jc w:val="right"/>
              <w:rPr>
                <w:szCs w:val="20"/>
              </w:rPr>
            </w:pPr>
            <w:r w:rsidRPr="00413CB7">
              <w:rPr>
                <w:szCs w:val="20"/>
              </w:rPr>
              <w:t>42.90</w:t>
            </w:r>
          </w:p>
        </w:tc>
        <w:tc>
          <w:tcPr>
            <w:tcW w:w="770" w:type="pct"/>
            <w:noWrap/>
            <w:hideMark/>
          </w:tcPr>
          <w:p w14:paraId="48591A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693A81" w14:textId="77777777" w:rsidR="00413CB7" w:rsidRPr="00413CB7" w:rsidRDefault="00413CB7" w:rsidP="00413CB7">
            <w:pPr>
              <w:spacing w:after="0"/>
              <w:jc w:val="right"/>
              <w:rPr>
                <w:szCs w:val="20"/>
              </w:rPr>
            </w:pPr>
            <w:r w:rsidRPr="00413CB7">
              <w:rPr>
                <w:szCs w:val="20"/>
              </w:rPr>
              <w:t>26.3.2014</w:t>
            </w:r>
          </w:p>
        </w:tc>
      </w:tr>
      <w:tr w:rsidR="00413CB7" w:rsidRPr="00413CB7" w14:paraId="158D250E" w14:textId="77777777" w:rsidTr="005B36B0">
        <w:trPr>
          <w:trHeight w:val="20"/>
        </w:trPr>
        <w:tc>
          <w:tcPr>
            <w:tcW w:w="1756" w:type="pct"/>
            <w:noWrap/>
            <w:hideMark/>
          </w:tcPr>
          <w:p w14:paraId="43F5D1EF" w14:textId="77777777" w:rsidR="00413CB7" w:rsidRPr="00413CB7" w:rsidRDefault="00413CB7" w:rsidP="00413CB7">
            <w:pPr>
              <w:spacing w:after="0"/>
              <w:jc w:val="left"/>
              <w:rPr>
                <w:szCs w:val="20"/>
              </w:rPr>
            </w:pPr>
            <w:r w:rsidRPr="00413CB7">
              <w:rPr>
                <w:szCs w:val="20"/>
              </w:rPr>
              <w:t>Arora Lumsden</w:t>
            </w:r>
          </w:p>
        </w:tc>
        <w:tc>
          <w:tcPr>
            <w:tcW w:w="1597" w:type="pct"/>
            <w:noWrap/>
            <w:hideMark/>
          </w:tcPr>
          <w:p w14:paraId="4883921E" w14:textId="77777777"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14:paraId="7A896FFF" w14:textId="77777777" w:rsidR="00413CB7" w:rsidRPr="00413CB7" w:rsidRDefault="00413CB7" w:rsidP="00413CB7">
            <w:pPr>
              <w:spacing w:after="0"/>
              <w:ind w:right="113"/>
              <w:jc w:val="right"/>
              <w:rPr>
                <w:szCs w:val="20"/>
              </w:rPr>
            </w:pPr>
            <w:r w:rsidRPr="00413CB7">
              <w:rPr>
                <w:szCs w:val="20"/>
              </w:rPr>
              <w:t>64.50</w:t>
            </w:r>
          </w:p>
        </w:tc>
        <w:tc>
          <w:tcPr>
            <w:tcW w:w="770" w:type="pct"/>
            <w:noWrap/>
            <w:hideMark/>
          </w:tcPr>
          <w:p w14:paraId="059A87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4AD2FE" w14:textId="77777777" w:rsidR="00413CB7" w:rsidRPr="00413CB7" w:rsidRDefault="00413CB7" w:rsidP="00413CB7">
            <w:pPr>
              <w:spacing w:after="0"/>
              <w:jc w:val="right"/>
              <w:rPr>
                <w:szCs w:val="20"/>
              </w:rPr>
            </w:pPr>
            <w:r w:rsidRPr="00413CB7">
              <w:rPr>
                <w:szCs w:val="20"/>
              </w:rPr>
              <w:t>17.12.2014</w:t>
            </w:r>
          </w:p>
        </w:tc>
      </w:tr>
      <w:tr w:rsidR="00413CB7" w:rsidRPr="00413CB7" w14:paraId="0CBAD009" w14:textId="77777777" w:rsidTr="005B36B0">
        <w:trPr>
          <w:trHeight w:val="20"/>
        </w:trPr>
        <w:tc>
          <w:tcPr>
            <w:tcW w:w="1756" w:type="pct"/>
            <w:noWrap/>
            <w:hideMark/>
          </w:tcPr>
          <w:p w14:paraId="62D34833" w14:textId="77777777" w:rsidR="00413CB7" w:rsidRPr="00413CB7" w:rsidRDefault="00413CB7" w:rsidP="00413CB7">
            <w:pPr>
              <w:spacing w:after="0"/>
              <w:jc w:val="left"/>
              <w:rPr>
                <w:szCs w:val="20"/>
              </w:rPr>
            </w:pPr>
            <w:r w:rsidRPr="00413CB7">
              <w:rPr>
                <w:szCs w:val="20"/>
              </w:rPr>
              <w:t>Arron Rowe</w:t>
            </w:r>
          </w:p>
        </w:tc>
        <w:tc>
          <w:tcPr>
            <w:tcW w:w="1597" w:type="pct"/>
            <w:noWrap/>
            <w:hideMark/>
          </w:tcPr>
          <w:p w14:paraId="5E85BC9E"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4BA1EF69" w14:textId="77777777" w:rsidR="00413CB7" w:rsidRPr="00413CB7" w:rsidRDefault="00413CB7" w:rsidP="00413CB7">
            <w:pPr>
              <w:spacing w:after="0"/>
              <w:ind w:right="113"/>
              <w:jc w:val="right"/>
              <w:rPr>
                <w:szCs w:val="20"/>
              </w:rPr>
            </w:pPr>
            <w:r w:rsidRPr="00413CB7">
              <w:rPr>
                <w:szCs w:val="20"/>
              </w:rPr>
              <w:t>140.17</w:t>
            </w:r>
          </w:p>
        </w:tc>
        <w:tc>
          <w:tcPr>
            <w:tcW w:w="770" w:type="pct"/>
            <w:noWrap/>
            <w:hideMark/>
          </w:tcPr>
          <w:p w14:paraId="1E6A6C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C5F7A8" w14:textId="77777777" w:rsidR="00413CB7" w:rsidRPr="00413CB7" w:rsidRDefault="00413CB7" w:rsidP="00413CB7">
            <w:pPr>
              <w:spacing w:after="0"/>
              <w:jc w:val="right"/>
              <w:rPr>
                <w:szCs w:val="20"/>
              </w:rPr>
            </w:pPr>
            <w:r w:rsidRPr="00413CB7">
              <w:rPr>
                <w:szCs w:val="20"/>
              </w:rPr>
              <w:t>18.2.2013</w:t>
            </w:r>
          </w:p>
        </w:tc>
      </w:tr>
      <w:tr w:rsidR="00413CB7" w:rsidRPr="00413CB7" w14:paraId="795AA49E" w14:textId="77777777" w:rsidTr="005B36B0">
        <w:trPr>
          <w:trHeight w:val="20"/>
        </w:trPr>
        <w:tc>
          <w:tcPr>
            <w:tcW w:w="1756" w:type="pct"/>
            <w:noWrap/>
            <w:hideMark/>
          </w:tcPr>
          <w:p w14:paraId="75CBA13D" w14:textId="77777777" w:rsidR="00413CB7" w:rsidRPr="00413CB7" w:rsidRDefault="00413CB7" w:rsidP="00413CB7">
            <w:pPr>
              <w:spacing w:after="0"/>
              <w:jc w:val="left"/>
              <w:rPr>
                <w:szCs w:val="20"/>
              </w:rPr>
            </w:pPr>
            <w:r w:rsidRPr="00413CB7">
              <w:rPr>
                <w:szCs w:val="20"/>
              </w:rPr>
              <w:t>Art Zinoviev</w:t>
            </w:r>
          </w:p>
        </w:tc>
        <w:tc>
          <w:tcPr>
            <w:tcW w:w="1597" w:type="pct"/>
            <w:noWrap/>
            <w:hideMark/>
          </w:tcPr>
          <w:p w14:paraId="1FF5954D"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2B6D736E"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20F20F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3F6D8E" w14:textId="77777777" w:rsidR="00413CB7" w:rsidRPr="00413CB7" w:rsidRDefault="00413CB7" w:rsidP="00413CB7">
            <w:pPr>
              <w:spacing w:after="0"/>
              <w:jc w:val="right"/>
              <w:rPr>
                <w:szCs w:val="20"/>
              </w:rPr>
            </w:pPr>
            <w:r w:rsidRPr="00413CB7">
              <w:rPr>
                <w:szCs w:val="20"/>
              </w:rPr>
              <w:t>14.1.2013</w:t>
            </w:r>
          </w:p>
        </w:tc>
      </w:tr>
      <w:tr w:rsidR="00413CB7" w:rsidRPr="00413CB7" w14:paraId="0E94C624" w14:textId="77777777" w:rsidTr="005B36B0">
        <w:trPr>
          <w:trHeight w:val="20"/>
        </w:trPr>
        <w:tc>
          <w:tcPr>
            <w:tcW w:w="1756" w:type="pct"/>
            <w:noWrap/>
            <w:hideMark/>
          </w:tcPr>
          <w:p w14:paraId="256A3EE8" w14:textId="77777777" w:rsidR="00413CB7" w:rsidRPr="00413CB7" w:rsidRDefault="00413CB7" w:rsidP="00413CB7">
            <w:pPr>
              <w:spacing w:after="0"/>
              <w:jc w:val="left"/>
              <w:rPr>
                <w:szCs w:val="20"/>
              </w:rPr>
            </w:pPr>
            <w:r w:rsidRPr="00413CB7">
              <w:rPr>
                <w:szCs w:val="20"/>
              </w:rPr>
              <w:t>Arthur E Parker</w:t>
            </w:r>
          </w:p>
        </w:tc>
        <w:tc>
          <w:tcPr>
            <w:tcW w:w="1597" w:type="pct"/>
            <w:noWrap/>
            <w:hideMark/>
          </w:tcPr>
          <w:p w14:paraId="77FC12E2" w14:textId="77777777" w:rsidR="00413CB7" w:rsidRPr="00413CB7" w:rsidRDefault="00413CB7" w:rsidP="00413CB7">
            <w:pPr>
              <w:spacing w:after="0"/>
              <w:ind w:left="113"/>
              <w:jc w:val="left"/>
              <w:rPr>
                <w:szCs w:val="20"/>
              </w:rPr>
            </w:pPr>
            <w:r w:rsidRPr="00413CB7">
              <w:rPr>
                <w:szCs w:val="20"/>
              </w:rPr>
              <w:t>VISTA, SA 5091</w:t>
            </w:r>
          </w:p>
        </w:tc>
        <w:tc>
          <w:tcPr>
            <w:tcW w:w="424" w:type="pct"/>
            <w:noWrap/>
            <w:hideMark/>
          </w:tcPr>
          <w:p w14:paraId="1C6D68AE" w14:textId="77777777" w:rsidR="00413CB7" w:rsidRPr="00413CB7" w:rsidRDefault="00413CB7" w:rsidP="00413CB7">
            <w:pPr>
              <w:spacing w:after="0"/>
              <w:ind w:right="113"/>
              <w:jc w:val="right"/>
              <w:rPr>
                <w:szCs w:val="20"/>
              </w:rPr>
            </w:pPr>
            <w:r w:rsidRPr="00413CB7">
              <w:rPr>
                <w:szCs w:val="20"/>
              </w:rPr>
              <w:t>177.39</w:t>
            </w:r>
          </w:p>
        </w:tc>
        <w:tc>
          <w:tcPr>
            <w:tcW w:w="770" w:type="pct"/>
            <w:noWrap/>
            <w:hideMark/>
          </w:tcPr>
          <w:p w14:paraId="2C55A9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4F1991" w14:textId="77777777" w:rsidR="00413CB7" w:rsidRPr="00413CB7" w:rsidRDefault="00413CB7" w:rsidP="00413CB7">
            <w:pPr>
              <w:spacing w:after="0"/>
              <w:jc w:val="right"/>
              <w:rPr>
                <w:szCs w:val="20"/>
              </w:rPr>
            </w:pPr>
            <w:r w:rsidRPr="00413CB7">
              <w:rPr>
                <w:szCs w:val="20"/>
              </w:rPr>
              <w:t>7.8.2013</w:t>
            </w:r>
          </w:p>
        </w:tc>
      </w:tr>
      <w:tr w:rsidR="00413CB7" w:rsidRPr="00413CB7" w14:paraId="1503D40C" w14:textId="77777777" w:rsidTr="005B36B0">
        <w:trPr>
          <w:trHeight w:val="20"/>
        </w:trPr>
        <w:tc>
          <w:tcPr>
            <w:tcW w:w="1756" w:type="pct"/>
            <w:noWrap/>
            <w:hideMark/>
          </w:tcPr>
          <w:p w14:paraId="7C820D4B" w14:textId="77777777" w:rsidR="00413CB7" w:rsidRPr="00413CB7" w:rsidRDefault="00413CB7" w:rsidP="00413CB7">
            <w:pPr>
              <w:spacing w:after="0"/>
              <w:jc w:val="left"/>
              <w:rPr>
                <w:szCs w:val="20"/>
              </w:rPr>
            </w:pPr>
            <w:r w:rsidRPr="00413CB7">
              <w:rPr>
                <w:szCs w:val="20"/>
              </w:rPr>
              <w:t>Arthur Gibbs</w:t>
            </w:r>
          </w:p>
        </w:tc>
        <w:tc>
          <w:tcPr>
            <w:tcW w:w="1597" w:type="pct"/>
            <w:noWrap/>
            <w:hideMark/>
          </w:tcPr>
          <w:p w14:paraId="2444FB9F"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575C288"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1B47E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6A81D6" w14:textId="77777777" w:rsidR="00413CB7" w:rsidRPr="00413CB7" w:rsidRDefault="00413CB7" w:rsidP="00413CB7">
            <w:pPr>
              <w:spacing w:after="0"/>
              <w:jc w:val="right"/>
              <w:rPr>
                <w:szCs w:val="20"/>
              </w:rPr>
            </w:pPr>
            <w:r w:rsidRPr="00413CB7">
              <w:rPr>
                <w:szCs w:val="20"/>
              </w:rPr>
              <w:t>19.8.2013</w:t>
            </w:r>
          </w:p>
        </w:tc>
      </w:tr>
      <w:tr w:rsidR="00413CB7" w:rsidRPr="00413CB7" w14:paraId="4CFA866E" w14:textId="77777777" w:rsidTr="005B36B0">
        <w:trPr>
          <w:trHeight w:val="20"/>
        </w:trPr>
        <w:tc>
          <w:tcPr>
            <w:tcW w:w="1756" w:type="pct"/>
            <w:noWrap/>
            <w:hideMark/>
          </w:tcPr>
          <w:p w14:paraId="4EEA9A03" w14:textId="77777777" w:rsidR="00413CB7" w:rsidRPr="00413CB7" w:rsidRDefault="00413CB7" w:rsidP="00413CB7">
            <w:pPr>
              <w:spacing w:after="0"/>
              <w:jc w:val="left"/>
              <w:rPr>
                <w:szCs w:val="20"/>
              </w:rPr>
            </w:pPr>
            <w:r w:rsidRPr="00413CB7">
              <w:rPr>
                <w:szCs w:val="20"/>
              </w:rPr>
              <w:t xml:space="preserve">Arthur Watson, the estate of </w:t>
            </w:r>
          </w:p>
        </w:tc>
        <w:tc>
          <w:tcPr>
            <w:tcW w:w="1597" w:type="pct"/>
            <w:noWrap/>
            <w:hideMark/>
          </w:tcPr>
          <w:p w14:paraId="19235423"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7B5F7D88" w14:textId="77777777" w:rsidR="00413CB7" w:rsidRPr="00413CB7" w:rsidRDefault="00413CB7" w:rsidP="00413CB7">
            <w:pPr>
              <w:spacing w:after="0"/>
              <w:ind w:right="113"/>
              <w:jc w:val="right"/>
              <w:rPr>
                <w:szCs w:val="20"/>
              </w:rPr>
            </w:pPr>
            <w:r w:rsidRPr="00413CB7">
              <w:rPr>
                <w:szCs w:val="20"/>
              </w:rPr>
              <w:t>12.08</w:t>
            </w:r>
          </w:p>
        </w:tc>
        <w:tc>
          <w:tcPr>
            <w:tcW w:w="770" w:type="pct"/>
            <w:noWrap/>
            <w:hideMark/>
          </w:tcPr>
          <w:p w14:paraId="195FBA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8E0FA3" w14:textId="77777777" w:rsidR="00413CB7" w:rsidRPr="00413CB7" w:rsidRDefault="00413CB7" w:rsidP="00413CB7">
            <w:pPr>
              <w:spacing w:after="0"/>
              <w:jc w:val="right"/>
              <w:rPr>
                <w:szCs w:val="20"/>
              </w:rPr>
            </w:pPr>
            <w:r w:rsidRPr="00413CB7">
              <w:rPr>
                <w:szCs w:val="20"/>
              </w:rPr>
              <w:t>15.11.2014</w:t>
            </w:r>
          </w:p>
        </w:tc>
      </w:tr>
      <w:tr w:rsidR="00413CB7" w:rsidRPr="00413CB7" w14:paraId="75E76930" w14:textId="77777777" w:rsidTr="005B36B0">
        <w:trPr>
          <w:trHeight w:val="20"/>
        </w:trPr>
        <w:tc>
          <w:tcPr>
            <w:tcW w:w="1756" w:type="pct"/>
            <w:noWrap/>
            <w:hideMark/>
          </w:tcPr>
          <w:p w14:paraId="4203F5DD" w14:textId="77777777" w:rsidR="00413CB7" w:rsidRPr="00413CB7" w:rsidRDefault="00413CB7" w:rsidP="00413CB7">
            <w:pPr>
              <w:spacing w:after="0"/>
              <w:jc w:val="left"/>
              <w:rPr>
                <w:szCs w:val="20"/>
              </w:rPr>
            </w:pPr>
            <w:r w:rsidRPr="00413CB7">
              <w:rPr>
                <w:szCs w:val="20"/>
              </w:rPr>
              <w:t>Arun Manickam</w:t>
            </w:r>
          </w:p>
        </w:tc>
        <w:tc>
          <w:tcPr>
            <w:tcW w:w="1597" w:type="pct"/>
            <w:noWrap/>
            <w:hideMark/>
          </w:tcPr>
          <w:p w14:paraId="2CFBF933"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5993F22B" w14:textId="77777777" w:rsidR="00413CB7" w:rsidRPr="00413CB7" w:rsidRDefault="00413CB7" w:rsidP="00413CB7">
            <w:pPr>
              <w:spacing w:after="0"/>
              <w:ind w:right="113"/>
              <w:jc w:val="right"/>
              <w:rPr>
                <w:szCs w:val="20"/>
              </w:rPr>
            </w:pPr>
            <w:r w:rsidRPr="00413CB7">
              <w:rPr>
                <w:szCs w:val="20"/>
              </w:rPr>
              <w:t>74.28</w:t>
            </w:r>
          </w:p>
        </w:tc>
        <w:tc>
          <w:tcPr>
            <w:tcW w:w="770" w:type="pct"/>
            <w:noWrap/>
            <w:hideMark/>
          </w:tcPr>
          <w:p w14:paraId="1BBE30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66696D" w14:textId="77777777" w:rsidR="00413CB7" w:rsidRPr="00413CB7" w:rsidRDefault="00413CB7" w:rsidP="00413CB7">
            <w:pPr>
              <w:spacing w:after="0"/>
              <w:jc w:val="right"/>
              <w:rPr>
                <w:szCs w:val="20"/>
              </w:rPr>
            </w:pPr>
            <w:r w:rsidRPr="00413CB7">
              <w:rPr>
                <w:szCs w:val="20"/>
              </w:rPr>
              <w:t>10.4.2014</w:t>
            </w:r>
          </w:p>
        </w:tc>
      </w:tr>
      <w:tr w:rsidR="00413CB7" w:rsidRPr="00413CB7" w14:paraId="764A0955" w14:textId="77777777" w:rsidTr="005B36B0">
        <w:trPr>
          <w:trHeight w:val="20"/>
        </w:trPr>
        <w:tc>
          <w:tcPr>
            <w:tcW w:w="1756" w:type="pct"/>
            <w:noWrap/>
            <w:hideMark/>
          </w:tcPr>
          <w:p w14:paraId="49BB5A89" w14:textId="77777777" w:rsidR="00413CB7" w:rsidRPr="00413CB7" w:rsidRDefault="00413CB7" w:rsidP="00413CB7">
            <w:pPr>
              <w:spacing w:after="0"/>
              <w:jc w:val="left"/>
              <w:rPr>
                <w:szCs w:val="20"/>
              </w:rPr>
            </w:pPr>
            <w:r w:rsidRPr="00413CB7">
              <w:rPr>
                <w:szCs w:val="20"/>
              </w:rPr>
              <w:t>Ash Smith</w:t>
            </w:r>
          </w:p>
        </w:tc>
        <w:tc>
          <w:tcPr>
            <w:tcW w:w="1597" w:type="pct"/>
            <w:noWrap/>
            <w:hideMark/>
          </w:tcPr>
          <w:p w14:paraId="338D1C9A" w14:textId="77777777" w:rsidR="00413CB7" w:rsidRPr="00413CB7" w:rsidRDefault="00413CB7" w:rsidP="00413CB7">
            <w:pPr>
              <w:spacing w:after="0"/>
              <w:ind w:left="113"/>
              <w:jc w:val="left"/>
              <w:rPr>
                <w:szCs w:val="20"/>
              </w:rPr>
            </w:pPr>
            <w:r w:rsidRPr="00413CB7">
              <w:rPr>
                <w:szCs w:val="20"/>
              </w:rPr>
              <w:t>GLENSIDE, SA 5065</w:t>
            </w:r>
          </w:p>
        </w:tc>
        <w:tc>
          <w:tcPr>
            <w:tcW w:w="424" w:type="pct"/>
            <w:noWrap/>
            <w:hideMark/>
          </w:tcPr>
          <w:p w14:paraId="478F09D3"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578C1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9A15FB" w14:textId="77777777" w:rsidR="00413CB7" w:rsidRPr="00413CB7" w:rsidRDefault="00413CB7" w:rsidP="00413CB7">
            <w:pPr>
              <w:spacing w:after="0"/>
              <w:jc w:val="right"/>
              <w:rPr>
                <w:szCs w:val="20"/>
              </w:rPr>
            </w:pPr>
            <w:r w:rsidRPr="00413CB7">
              <w:rPr>
                <w:szCs w:val="20"/>
              </w:rPr>
              <w:t>8.5.2013</w:t>
            </w:r>
          </w:p>
        </w:tc>
      </w:tr>
      <w:tr w:rsidR="00413CB7" w:rsidRPr="00413CB7" w14:paraId="0110D14D" w14:textId="77777777" w:rsidTr="005B36B0">
        <w:trPr>
          <w:trHeight w:val="20"/>
        </w:trPr>
        <w:tc>
          <w:tcPr>
            <w:tcW w:w="1756" w:type="pct"/>
            <w:noWrap/>
            <w:hideMark/>
          </w:tcPr>
          <w:p w14:paraId="11550934" w14:textId="77777777" w:rsidR="00413CB7" w:rsidRPr="00413CB7" w:rsidRDefault="00413CB7" w:rsidP="00413CB7">
            <w:pPr>
              <w:spacing w:after="0"/>
              <w:jc w:val="left"/>
              <w:rPr>
                <w:szCs w:val="20"/>
              </w:rPr>
            </w:pPr>
            <w:r w:rsidRPr="00413CB7">
              <w:rPr>
                <w:szCs w:val="20"/>
              </w:rPr>
              <w:t>Ashish Mirchandani</w:t>
            </w:r>
          </w:p>
        </w:tc>
        <w:tc>
          <w:tcPr>
            <w:tcW w:w="1597" w:type="pct"/>
            <w:noWrap/>
            <w:hideMark/>
          </w:tcPr>
          <w:p w14:paraId="064EC52B"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16EEBBB8" w14:textId="77777777" w:rsidR="00413CB7" w:rsidRPr="00413CB7" w:rsidRDefault="00413CB7" w:rsidP="00413CB7">
            <w:pPr>
              <w:spacing w:after="0"/>
              <w:ind w:right="113"/>
              <w:jc w:val="right"/>
              <w:rPr>
                <w:szCs w:val="20"/>
              </w:rPr>
            </w:pPr>
            <w:r w:rsidRPr="00413CB7">
              <w:rPr>
                <w:szCs w:val="20"/>
              </w:rPr>
              <w:t>12.90</w:t>
            </w:r>
          </w:p>
        </w:tc>
        <w:tc>
          <w:tcPr>
            <w:tcW w:w="770" w:type="pct"/>
            <w:noWrap/>
            <w:hideMark/>
          </w:tcPr>
          <w:p w14:paraId="5FA445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FA014E" w14:textId="77777777" w:rsidR="00413CB7" w:rsidRPr="00413CB7" w:rsidRDefault="00413CB7" w:rsidP="00413CB7">
            <w:pPr>
              <w:spacing w:after="0"/>
              <w:jc w:val="right"/>
              <w:rPr>
                <w:szCs w:val="20"/>
              </w:rPr>
            </w:pPr>
            <w:r w:rsidRPr="00413CB7">
              <w:rPr>
                <w:szCs w:val="20"/>
              </w:rPr>
              <w:t>6.11.2014</w:t>
            </w:r>
          </w:p>
        </w:tc>
      </w:tr>
      <w:tr w:rsidR="00413CB7" w:rsidRPr="00413CB7" w14:paraId="143E4DC9" w14:textId="77777777" w:rsidTr="005B36B0">
        <w:trPr>
          <w:trHeight w:val="20"/>
        </w:trPr>
        <w:tc>
          <w:tcPr>
            <w:tcW w:w="1756" w:type="pct"/>
            <w:noWrap/>
            <w:hideMark/>
          </w:tcPr>
          <w:p w14:paraId="7D3A20C7" w14:textId="77777777" w:rsidR="00413CB7" w:rsidRPr="00413CB7" w:rsidRDefault="00413CB7" w:rsidP="00413CB7">
            <w:pPr>
              <w:spacing w:after="0"/>
              <w:jc w:val="left"/>
              <w:rPr>
                <w:szCs w:val="20"/>
              </w:rPr>
            </w:pPr>
            <w:r w:rsidRPr="00413CB7">
              <w:rPr>
                <w:szCs w:val="20"/>
              </w:rPr>
              <w:t>Ashlee Daly</w:t>
            </w:r>
          </w:p>
        </w:tc>
        <w:tc>
          <w:tcPr>
            <w:tcW w:w="1597" w:type="pct"/>
            <w:noWrap/>
            <w:hideMark/>
          </w:tcPr>
          <w:p w14:paraId="3A088022"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732877E2"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728C09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5AD231" w14:textId="77777777" w:rsidR="00413CB7" w:rsidRPr="00413CB7" w:rsidRDefault="00413CB7" w:rsidP="00413CB7">
            <w:pPr>
              <w:spacing w:after="0"/>
              <w:jc w:val="right"/>
              <w:rPr>
                <w:szCs w:val="20"/>
              </w:rPr>
            </w:pPr>
            <w:r w:rsidRPr="00413CB7">
              <w:rPr>
                <w:szCs w:val="20"/>
              </w:rPr>
              <w:t>14.3.2013</w:t>
            </w:r>
          </w:p>
        </w:tc>
      </w:tr>
      <w:tr w:rsidR="00413CB7" w:rsidRPr="00413CB7" w14:paraId="126D8FD0" w14:textId="77777777" w:rsidTr="005B36B0">
        <w:trPr>
          <w:trHeight w:val="20"/>
        </w:trPr>
        <w:tc>
          <w:tcPr>
            <w:tcW w:w="1756" w:type="pct"/>
            <w:noWrap/>
            <w:hideMark/>
          </w:tcPr>
          <w:p w14:paraId="353AE366" w14:textId="77777777" w:rsidR="00413CB7" w:rsidRPr="00413CB7" w:rsidRDefault="00413CB7" w:rsidP="00413CB7">
            <w:pPr>
              <w:spacing w:after="0"/>
              <w:jc w:val="left"/>
              <w:rPr>
                <w:szCs w:val="20"/>
              </w:rPr>
            </w:pPr>
            <w:r w:rsidRPr="00413CB7">
              <w:rPr>
                <w:szCs w:val="20"/>
              </w:rPr>
              <w:t>Ashlee Long</w:t>
            </w:r>
          </w:p>
        </w:tc>
        <w:tc>
          <w:tcPr>
            <w:tcW w:w="1597" w:type="pct"/>
            <w:noWrap/>
            <w:hideMark/>
          </w:tcPr>
          <w:p w14:paraId="2F329B0E"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37345DC" w14:textId="77777777" w:rsidR="00413CB7" w:rsidRPr="00413CB7" w:rsidRDefault="00413CB7" w:rsidP="00413CB7">
            <w:pPr>
              <w:spacing w:after="0"/>
              <w:ind w:right="113"/>
              <w:jc w:val="right"/>
              <w:rPr>
                <w:szCs w:val="20"/>
              </w:rPr>
            </w:pPr>
            <w:r w:rsidRPr="00413CB7">
              <w:rPr>
                <w:szCs w:val="20"/>
              </w:rPr>
              <w:t>75.87</w:t>
            </w:r>
          </w:p>
        </w:tc>
        <w:tc>
          <w:tcPr>
            <w:tcW w:w="770" w:type="pct"/>
            <w:noWrap/>
            <w:hideMark/>
          </w:tcPr>
          <w:p w14:paraId="384BDB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430041" w14:textId="77777777" w:rsidR="00413CB7" w:rsidRPr="00413CB7" w:rsidRDefault="00413CB7" w:rsidP="00413CB7">
            <w:pPr>
              <w:spacing w:after="0"/>
              <w:jc w:val="right"/>
              <w:rPr>
                <w:szCs w:val="20"/>
              </w:rPr>
            </w:pPr>
            <w:r w:rsidRPr="00413CB7">
              <w:rPr>
                <w:szCs w:val="20"/>
              </w:rPr>
              <w:t>19.12.2013</w:t>
            </w:r>
          </w:p>
        </w:tc>
      </w:tr>
      <w:tr w:rsidR="00413CB7" w:rsidRPr="00413CB7" w14:paraId="189482D2" w14:textId="77777777" w:rsidTr="005B36B0">
        <w:trPr>
          <w:trHeight w:val="20"/>
        </w:trPr>
        <w:tc>
          <w:tcPr>
            <w:tcW w:w="1756" w:type="pct"/>
            <w:noWrap/>
            <w:hideMark/>
          </w:tcPr>
          <w:p w14:paraId="1032DC02" w14:textId="77777777" w:rsidR="00413CB7" w:rsidRPr="00413CB7" w:rsidRDefault="00413CB7" w:rsidP="00413CB7">
            <w:pPr>
              <w:spacing w:after="0"/>
              <w:jc w:val="left"/>
              <w:rPr>
                <w:szCs w:val="20"/>
              </w:rPr>
            </w:pPr>
            <w:r w:rsidRPr="00413CB7">
              <w:rPr>
                <w:szCs w:val="20"/>
              </w:rPr>
              <w:t>Ashleey Harding</w:t>
            </w:r>
          </w:p>
        </w:tc>
        <w:tc>
          <w:tcPr>
            <w:tcW w:w="1597" w:type="pct"/>
            <w:noWrap/>
            <w:hideMark/>
          </w:tcPr>
          <w:p w14:paraId="0A2EEA1C"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44D7DC2F" w14:textId="77777777" w:rsidR="00413CB7" w:rsidRPr="00413CB7" w:rsidRDefault="00413CB7" w:rsidP="00413CB7">
            <w:pPr>
              <w:spacing w:after="0"/>
              <w:ind w:right="113"/>
              <w:jc w:val="right"/>
              <w:rPr>
                <w:szCs w:val="20"/>
              </w:rPr>
            </w:pPr>
            <w:r w:rsidRPr="00413CB7">
              <w:rPr>
                <w:szCs w:val="20"/>
              </w:rPr>
              <w:t>498.76</w:t>
            </w:r>
          </w:p>
        </w:tc>
        <w:tc>
          <w:tcPr>
            <w:tcW w:w="770" w:type="pct"/>
            <w:noWrap/>
            <w:hideMark/>
          </w:tcPr>
          <w:p w14:paraId="2826D0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23B2EF" w14:textId="77777777" w:rsidR="00413CB7" w:rsidRPr="00413CB7" w:rsidRDefault="00413CB7" w:rsidP="00413CB7">
            <w:pPr>
              <w:spacing w:after="0"/>
              <w:jc w:val="right"/>
              <w:rPr>
                <w:szCs w:val="20"/>
              </w:rPr>
            </w:pPr>
            <w:r w:rsidRPr="00413CB7">
              <w:rPr>
                <w:szCs w:val="20"/>
              </w:rPr>
              <w:t>3.7.2013</w:t>
            </w:r>
          </w:p>
        </w:tc>
      </w:tr>
      <w:tr w:rsidR="00413CB7" w:rsidRPr="00413CB7" w14:paraId="6C0678CA" w14:textId="77777777" w:rsidTr="005B36B0">
        <w:trPr>
          <w:trHeight w:val="20"/>
        </w:trPr>
        <w:tc>
          <w:tcPr>
            <w:tcW w:w="1756" w:type="pct"/>
            <w:noWrap/>
            <w:hideMark/>
          </w:tcPr>
          <w:p w14:paraId="146B7FD8" w14:textId="77777777" w:rsidR="00413CB7" w:rsidRPr="00413CB7" w:rsidRDefault="00413CB7" w:rsidP="00413CB7">
            <w:pPr>
              <w:spacing w:after="0"/>
              <w:jc w:val="left"/>
              <w:rPr>
                <w:szCs w:val="20"/>
              </w:rPr>
            </w:pPr>
            <w:r w:rsidRPr="00413CB7">
              <w:rPr>
                <w:szCs w:val="20"/>
              </w:rPr>
              <w:t>Ashleigh Green</w:t>
            </w:r>
          </w:p>
        </w:tc>
        <w:tc>
          <w:tcPr>
            <w:tcW w:w="1597" w:type="pct"/>
            <w:noWrap/>
            <w:hideMark/>
          </w:tcPr>
          <w:p w14:paraId="7B1434DE"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513D19B7" w14:textId="77777777" w:rsidR="00413CB7" w:rsidRPr="00413CB7" w:rsidRDefault="00413CB7" w:rsidP="00413CB7">
            <w:pPr>
              <w:spacing w:after="0"/>
              <w:ind w:right="113"/>
              <w:jc w:val="right"/>
              <w:rPr>
                <w:szCs w:val="20"/>
              </w:rPr>
            </w:pPr>
            <w:r w:rsidRPr="00413CB7">
              <w:rPr>
                <w:szCs w:val="20"/>
              </w:rPr>
              <w:t>363.63</w:t>
            </w:r>
          </w:p>
        </w:tc>
        <w:tc>
          <w:tcPr>
            <w:tcW w:w="770" w:type="pct"/>
            <w:noWrap/>
            <w:hideMark/>
          </w:tcPr>
          <w:p w14:paraId="30105F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1BE3FE" w14:textId="77777777" w:rsidR="00413CB7" w:rsidRPr="00413CB7" w:rsidRDefault="00413CB7" w:rsidP="00413CB7">
            <w:pPr>
              <w:spacing w:after="0"/>
              <w:jc w:val="right"/>
              <w:rPr>
                <w:szCs w:val="20"/>
              </w:rPr>
            </w:pPr>
            <w:r w:rsidRPr="00413CB7">
              <w:rPr>
                <w:szCs w:val="20"/>
              </w:rPr>
              <w:t>6.10.2013</w:t>
            </w:r>
          </w:p>
        </w:tc>
      </w:tr>
      <w:tr w:rsidR="00413CB7" w:rsidRPr="00413CB7" w14:paraId="35C72B73" w14:textId="77777777" w:rsidTr="005B36B0">
        <w:trPr>
          <w:trHeight w:val="20"/>
        </w:trPr>
        <w:tc>
          <w:tcPr>
            <w:tcW w:w="1756" w:type="pct"/>
            <w:noWrap/>
            <w:hideMark/>
          </w:tcPr>
          <w:p w14:paraId="4F54BE6A" w14:textId="77777777" w:rsidR="00413CB7" w:rsidRPr="00413CB7" w:rsidRDefault="00413CB7" w:rsidP="00413CB7">
            <w:pPr>
              <w:spacing w:after="0"/>
              <w:jc w:val="left"/>
              <w:rPr>
                <w:szCs w:val="20"/>
              </w:rPr>
            </w:pPr>
            <w:r w:rsidRPr="00413CB7">
              <w:rPr>
                <w:szCs w:val="20"/>
              </w:rPr>
              <w:t>Ashley Hammer</w:t>
            </w:r>
          </w:p>
        </w:tc>
        <w:tc>
          <w:tcPr>
            <w:tcW w:w="1597" w:type="pct"/>
            <w:noWrap/>
            <w:hideMark/>
          </w:tcPr>
          <w:p w14:paraId="0119CB0B"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558F1300" w14:textId="77777777" w:rsidR="00413CB7" w:rsidRPr="00413CB7" w:rsidRDefault="00413CB7" w:rsidP="00413CB7">
            <w:pPr>
              <w:spacing w:after="0"/>
              <w:ind w:right="113"/>
              <w:jc w:val="right"/>
              <w:rPr>
                <w:szCs w:val="20"/>
              </w:rPr>
            </w:pPr>
            <w:r w:rsidRPr="00413CB7">
              <w:rPr>
                <w:szCs w:val="20"/>
              </w:rPr>
              <w:t>14.31</w:t>
            </w:r>
          </w:p>
        </w:tc>
        <w:tc>
          <w:tcPr>
            <w:tcW w:w="770" w:type="pct"/>
            <w:noWrap/>
            <w:hideMark/>
          </w:tcPr>
          <w:p w14:paraId="6CD8D5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72F253" w14:textId="77777777" w:rsidR="00413CB7" w:rsidRPr="00413CB7" w:rsidRDefault="00413CB7" w:rsidP="00413CB7">
            <w:pPr>
              <w:spacing w:after="0"/>
              <w:jc w:val="right"/>
              <w:rPr>
                <w:szCs w:val="20"/>
              </w:rPr>
            </w:pPr>
            <w:r w:rsidRPr="00413CB7">
              <w:rPr>
                <w:szCs w:val="20"/>
              </w:rPr>
              <w:t>14.11.2014</w:t>
            </w:r>
          </w:p>
        </w:tc>
      </w:tr>
      <w:tr w:rsidR="00413CB7" w:rsidRPr="00413CB7" w14:paraId="623DEA71" w14:textId="77777777" w:rsidTr="005B36B0">
        <w:trPr>
          <w:trHeight w:val="20"/>
        </w:trPr>
        <w:tc>
          <w:tcPr>
            <w:tcW w:w="1756" w:type="pct"/>
            <w:noWrap/>
            <w:hideMark/>
          </w:tcPr>
          <w:p w14:paraId="34DAB7B0" w14:textId="77777777" w:rsidR="00413CB7" w:rsidRPr="00413CB7" w:rsidRDefault="00413CB7" w:rsidP="00413CB7">
            <w:pPr>
              <w:spacing w:after="0"/>
              <w:jc w:val="left"/>
              <w:rPr>
                <w:szCs w:val="20"/>
              </w:rPr>
            </w:pPr>
            <w:r w:rsidRPr="00413CB7">
              <w:rPr>
                <w:szCs w:val="20"/>
              </w:rPr>
              <w:t>Ashley Harrison</w:t>
            </w:r>
          </w:p>
        </w:tc>
        <w:tc>
          <w:tcPr>
            <w:tcW w:w="1597" w:type="pct"/>
            <w:noWrap/>
            <w:hideMark/>
          </w:tcPr>
          <w:p w14:paraId="45C5BDC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E0DF872" w14:textId="77777777" w:rsidR="00413CB7" w:rsidRPr="00413CB7" w:rsidRDefault="00413CB7" w:rsidP="00413CB7">
            <w:pPr>
              <w:spacing w:after="0"/>
              <w:ind w:right="113"/>
              <w:jc w:val="right"/>
              <w:rPr>
                <w:szCs w:val="20"/>
              </w:rPr>
            </w:pPr>
            <w:r w:rsidRPr="00413CB7">
              <w:rPr>
                <w:szCs w:val="20"/>
              </w:rPr>
              <w:t>32.67</w:t>
            </w:r>
          </w:p>
        </w:tc>
        <w:tc>
          <w:tcPr>
            <w:tcW w:w="770" w:type="pct"/>
            <w:noWrap/>
            <w:hideMark/>
          </w:tcPr>
          <w:p w14:paraId="09010B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0FD3D3" w14:textId="77777777" w:rsidR="00413CB7" w:rsidRPr="00413CB7" w:rsidRDefault="00413CB7" w:rsidP="00413CB7">
            <w:pPr>
              <w:spacing w:after="0"/>
              <w:jc w:val="right"/>
              <w:rPr>
                <w:szCs w:val="20"/>
              </w:rPr>
            </w:pPr>
            <w:r w:rsidRPr="00413CB7">
              <w:rPr>
                <w:szCs w:val="20"/>
              </w:rPr>
              <w:t>13.8.2013</w:t>
            </w:r>
          </w:p>
        </w:tc>
      </w:tr>
      <w:tr w:rsidR="00413CB7" w:rsidRPr="00413CB7" w14:paraId="1FD95E7A" w14:textId="77777777" w:rsidTr="005B36B0">
        <w:trPr>
          <w:trHeight w:val="20"/>
        </w:trPr>
        <w:tc>
          <w:tcPr>
            <w:tcW w:w="1756" w:type="pct"/>
            <w:noWrap/>
            <w:hideMark/>
          </w:tcPr>
          <w:p w14:paraId="7C57D201" w14:textId="77777777" w:rsidR="00413CB7" w:rsidRPr="00413CB7" w:rsidRDefault="00413CB7" w:rsidP="00413CB7">
            <w:pPr>
              <w:spacing w:after="0"/>
              <w:jc w:val="left"/>
              <w:rPr>
                <w:szCs w:val="20"/>
              </w:rPr>
            </w:pPr>
            <w:r w:rsidRPr="00413CB7">
              <w:rPr>
                <w:szCs w:val="20"/>
              </w:rPr>
              <w:t>Ashley Hooper</w:t>
            </w:r>
          </w:p>
        </w:tc>
        <w:tc>
          <w:tcPr>
            <w:tcW w:w="1597" w:type="pct"/>
            <w:noWrap/>
            <w:hideMark/>
          </w:tcPr>
          <w:p w14:paraId="50207237"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07CA7995" w14:textId="77777777" w:rsidR="00413CB7" w:rsidRPr="00413CB7" w:rsidRDefault="00413CB7" w:rsidP="00413CB7">
            <w:pPr>
              <w:spacing w:after="0"/>
              <w:ind w:right="113"/>
              <w:jc w:val="right"/>
              <w:rPr>
                <w:szCs w:val="20"/>
              </w:rPr>
            </w:pPr>
            <w:r w:rsidRPr="00413CB7">
              <w:rPr>
                <w:szCs w:val="20"/>
              </w:rPr>
              <w:t>20.03</w:t>
            </w:r>
          </w:p>
        </w:tc>
        <w:tc>
          <w:tcPr>
            <w:tcW w:w="770" w:type="pct"/>
            <w:noWrap/>
            <w:hideMark/>
          </w:tcPr>
          <w:p w14:paraId="7DA6F5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1904CA" w14:textId="77777777" w:rsidR="00413CB7" w:rsidRPr="00413CB7" w:rsidRDefault="00413CB7" w:rsidP="00413CB7">
            <w:pPr>
              <w:spacing w:after="0"/>
              <w:jc w:val="right"/>
              <w:rPr>
                <w:szCs w:val="20"/>
              </w:rPr>
            </w:pPr>
            <w:r w:rsidRPr="00413CB7">
              <w:rPr>
                <w:szCs w:val="20"/>
              </w:rPr>
              <w:t>8.9.2014</w:t>
            </w:r>
          </w:p>
        </w:tc>
      </w:tr>
      <w:tr w:rsidR="00413CB7" w:rsidRPr="00413CB7" w14:paraId="02899C48" w14:textId="77777777" w:rsidTr="005B36B0">
        <w:trPr>
          <w:trHeight w:val="20"/>
        </w:trPr>
        <w:tc>
          <w:tcPr>
            <w:tcW w:w="1756" w:type="pct"/>
            <w:noWrap/>
            <w:hideMark/>
          </w:tcPr>
          <w:p w14:paraId="710A1E6C" w14:textId="77777777" w:rsidR="00413CB7" w:rsidRPr="00413CB7" w:rsidRDefault="00413CB7" w:rsidP="00413CB7">
            <w:pPr>
              <w:spacing w:after="0"/>
              <w:jc w:val="left"/>
              <w:rPr>
                <w:szCs w:val="20"/>
              </w:rPr>
            </w:pPr>
            <w:r w:rsidRPr="00413CB7">
              <w:rPr>
                <w:szCs w:val="20"/>
              </w:rPr>
              <w:t xml:space="preserve">Asian Pacific Constructions Pty Ltd </w:t>
            </w:r>
          </w:p>
        </w:tc>
        <w:tc>
          <w:tcPr>
            <w:tcW w:w="1597" w:type="pct"/>
            <w:noWrap/>
            <w:hideMark/>
          </w:tcPr>
          <w:p w14:paraId="2C3E069A" w14:textId="77777777"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14:paraId="6290150A" w14:textId="77777777" w:rsidR="00413CB7" w:rsidRPr="00413CB7" w:rsidRDefault="00413CB7" w:rsidP="00413CB7">
            <w:pPr>
              <w:spacing w:after="0"/>
              <w:ind w:right="113"/>
              <w:jc w:val="right"/>
              <w:rPr>
                <w:szCs w:val="20"/>
              </w:rPr>
            </w:pPr>
            <w:r w:rsidRPr="00413CB7">
              <w:rPr>
                <w:szCs w:val="20"/>
              </w:rPr>
              <w:t>23.53</w:t>
            </w:r>
          </w:p>
        </w:tc>
        <w:tc>
          <w:tcPr>
            <w:tcW w:w="770" w:type="pct"/>
            <w:noWrap/>
            <w:hideMark/>
          </w:tcPr>
          <w:p w14:paraId="4C840B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B38889" w14:textId="77777777" w:rsidR="00413CB7" w:rsidRPr="00413CB7" w:rsidRDefault="00413CB7" w:rsidP="00413CB7">
            <w:pPr>
              <w:spacing w:after="0"/>
              <w:jc w:val="right"/>
              <w:rPr>
                <w:szCs w:val="20"/>
              </w:rPr>
            </w:pPr>
            <w:r w:rsidRPr="00413CB7">
              <w:rPr>
                <w:szCs w:val="20"/>
              </w:rPr>
              <w:t>12.9.2014</w:t>
            </w:r>
          </w:p>
        </w:tc>
      </w:tr>
      <w:tr w:rsidR="00413CB7" w:rsidRPr="00413CB7" w14:paraId="56F7C83A" w14:textId="77777777" w:rsidTr="005B36B0">
        <w:trPr>
          <w:trHeight w:val="20"/>
        </w:trPr>
        <w:tc>
          <w:tcPr>
            <w:tcW w:w="1756" w:type="pct"/>
            <w:noWrap/>
            <w:hideMark/>
          </w:tcPr>
          <w:p w14:paraId="743D2596" w14:textId="77777777" w:rsidR="00413CB7" w:rsidRPr="00413CB7" w:rsidRDefault="00413CB7" w:rsidP="00413CB7">
            <w:pPr>
              <w:spacing w:after="0"/>
              <w:jc w:val="left"/>
              <w:rPr>
                <w:szCs w:val="20"/>
              </w:rPr>
            </w:pPr>
            <w:r w:rsidRPr="00413CB7">
              <w:rPr>
                <w:szCs w:val="20"/>
              </w:rPr>
              <w:lastRenderedPageBreak/>
              <w:t xml:space="preserve">Asian Pacific Constructions Pty Ltd </w:t>
            </w:r>
          </w:p>
        </w:tc>
        <w:tc>
          <w:tcPr>
            <w:tcW w:w="1597" w:type="pct"/>
            <w:noWrap/>
            <w:hideMark/>
          </w:tcPr>
          <w:p w14:paraId="68D7D001" w14:textId="77777777"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14:paraId="3A53A63B" w14:textId="77777777" w:rsidR="00413CB7" w:rsidRPr="00413CB7" w:rsidRDefault="00413CB7" w:rsidP="00413CB7">
            <w:pPr>
              <w:spacing w:after="0"/>
              <w:ind w:right="113"/>
              <w:jc w:val="right"/>
              <w:rPr>
                <w:szCs w:val="20"/>
              </w:rPr>
            </w:pPr>
            <w:r w:rsidRPr="00413CB7">
              <w:rPr>
                <w:szCs w:val="20"/>
              </w:rPr>
              <w:t>118.50</w:t>
            </w:r>
          </w:p>
        </w:tc>
        <w:tc>
          <w:tcPr>
            <w:tcW w:w="770" w:type="pct"/>
            <w:noWrap/>
            <w:hideMark/>
          </w:tcPr>
          <w:p w14:paraId="361D06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90C58F" w14:textId="77777777" w:rsidR="00413CB7" w:rsidRPr="00413CB7" w:rsidRDefault="00413CB7" w:rsidP="00413CB7">
            <w:pPr>
              <w:spacing w:after="0"/>
              <w:jc w:val="right"/>
              <w:rPr>
                <w:szCs w:val="20"/>
              </w:rPr>
            </w:pPr>
            <w:r w:rsidRPr="00413CB7">
              <w:rPr>
                <w:szCs w:val="20"/>
              </w:rPr>
              <w:t>26.9.2014</w:t>
            </w:r>
          </w:p>
        </w:tc>
      </w:tr>
      <w:tr w:rsidR="00413CB7" w:rsidRPr="00413CB7" w14:paraId="62393194" w14:textId="77777777" w:rsidTr="005B36B0">
        <w:trPr>
          <w:trHeight w:val="20"/>
        </w:trPr>
        <w:tc>
          <w:tcPr>
            <w:tcW w:w="1756" w:type="pct"/>
            <w:noWrap/>
            <w:hideMark/>
          </w:tcPr>
          <w:p w14:paraId="7AC94BA2" w14:textId="77777777" w:rsidR="00413CB7" w:rsidRPr="00413CB7" w:rsidRDefault="00413CB7" w:rsidP="00413CB7">
            <w:pPr>
              <w:spacing w:after="0"/>
              <w:jc w:val="left"/>
              <w:rPr>
                <w:szCs w:val="20"/>
              </w:rPr>
            </w:pPr>
            <w:r w:rsidRPr="00413CB7">
              <w:rPr>
                <w:szCs w:val="20"/>
              </w:rPr>
              <w:t xml:space="preserve">Asian Pacific Constructions Pty Ltd </w:t>
            </w:r>
          </w:p>
        </w:tc>
        <w:tc>
          <w:tcPr>
            <w:tcW w:w="1597" w:type="pct"/>
            <w:noWrap/>
            <w:hideMark/>
          </w:tcPr>
          <w:p w14:paraId="17677BA4" w14:textId="77777777"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14:paraId="77FF0ABB" w14:textId="77777777" w:rsidR="00413CB7" w:rsidRPr="00413CB7" w:rsidRDefault="00413CB7" w:rsidP="00413CB7">
            <w:pPr>
              <w:spacing w:after="0"/>
              <w:ind w:right="113"/>
              <w:jc w:val="right"/>
              <w:rPr>
                <w:szCs w:val="20"/>
              </w:rPr>
            </w:pPr>
            <w:r w:rsidRPr="00413CB7">
              <w:rPr>
                <w:szCs w:val="20"/>
              </w:rPr>
              <w:t>43.75</w:t>
            </w:r>
          </w:p>
        </w:tc>
        <w:tc>
          <w:tcPr>
            <w:tcW w:w="770" w:type="pct"/>
            <w:noWrap/>
            <w:hideMark/>
          </w:tcPr>
          <w:p w14:paraId="0E4BA5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083DD8" w14:textId="77777777" w:rsidR="00413CB7" w:rsidRPr="00413CB7" w:rsidRDefault="00413CB7" w:rsidP="00413CB7">
            <w:pPr>
              <w:spacing w:after="0"/>
              <w:jc w:val="right"/>
              <w:rPr>
                <w:szCs w:val="20"/>
              </w:rPr>
            </w:pPr>
            <w:r w:rsidRPr="00413CB7">
              <w:rPr>
                <w:szCs w:val="20"/>
              </w:rPr>
              <w:t>22.10.2014</w:t>
            </w:r>
          </w:p>
        </w:tc>
      </w:tr>
      <w:tr w:rsidR="00413CB7" w:rsidRPr="00413CB7" w14:paraId="21E69693" w14:textId="77777777" w:rsidTr="005B36B0">
        <w:trPr>
          <w:trHeight w:val="20"/>
        </w:trPr>
        <w:tc>
          <w:tcPr>
            <w:tcW w:w="1756" w:type="pct"/>
            <w:noWrap/>
            <w:hideMark/>
          </w:tcPr>
          <w:p w14:paraId="472FD7C0" w14:textId="77777777" w:rsidR="00413CB7" w:rsidRPr="00413CB7" w:rsidRDefault="00413CB7" w:rsidP="00413CB7">
            <w:pPr>
              <w:spacing w:after="0"/>
              <w:jc w:val="left"/>
              <w:rPr>
                <w:szCs w:val="20"/>
              </w:rPr>
            </w:pPr>
            <w:r w:rsidRPr="00413CB7">
              <w:rPr>
                <w:szCs w:val="20"/>
              </w:rPr>
              <w:t xml:space="preserve">Asian Pacific Constructions Pty Ltd </w:t>
            </w:r>
          </w:p>
        </w:tc>
        <w:tc>
          <w:tcPr>
            <w:tcW w:w="1597" w:type="pct"/>
            <w:noWrap/>
            <w:hideMark/>
          </w:tcPr>
          <w:p w14:paraId="1174CA8D" w14:textId="77777777"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14:paraId="488B48FB" w14:textId="77777777" w:rsidR="00413CB7" w:rsidRPr="00413CB7" w:rsidRDefault="00413CB7" w:rsidP="00413CB7">
            <w:pPr>
              <w:spacing w:after="0"/>
              <w:ind w:right="113"/>
              <w:jc w:val="right"/>
              <w:rPr>
                <w:szCs w:val="20"/>
              </w:rPr>
            </w:pPr>
            <w:r w:rsidRPr="00413CB7">
              <w:rPr>
                <w:szCs w:val="20"/>
              </w:rPr>
              <w:t>127.89</w:t>
            </w:r>
          </w:p>
        </w:tc>
        <w:tc>
          <w:tcPr>
            <w:tcW w:w="770" w:type="pct"/>
            <w:noWrap/>
            <w:hideMark/>
          </w:tcPr>
          <w:p w14:paraId="227BA3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2E93BC" w14:textId="77777777" w:rsidR="00413CB7" w:rsidRPr="00413CB7" w:rsidRDefault="00413CB7" w:rsidP="00413CB7">
            <w:pPr>
              <w:spacing w:after="0"/>
              <w:jc w:val="right"/>
              <w:rPr>
                <w:szCs w:val="20"/>
              </w:rPr>
            </w:pPr>
            <w:r w:rsidRPr="00413CB7">
              <w:rPr>
                <w:szCs w:val="20"/>
              </w:rPr>
              <w:t>30.10.2014</w:t>
            </w:r>
          </w:p>
        </w:tc>
      </w:tr>
      <w:tr w:rsidR="00413CB7" w:rsidRPr="00413CB7" w14:paraId="2B023614" w14:textId="77777777" w:rsidTr="005B36B0">
        <w:trPr>
          <w:trHeight w:val="20"/>
        </w:trPr>
        <w:tc>
          <w:tcPr>
            <w:tcW w:w="1756" w:type="pct"/>
            <w:noWrap/>
            <w:hideMark/>
          </w:tcPr>
          <w:p w14:paraId="262B41DF" w14:textId="77777777" w:rsidR="00413CB7" w:rsidRPr="00413CB7" w:rsidRDefault="00413CB7" w:rsidP="00413CB7">
            <w:pPr>
              <w:spacing w:after="0"/>
              <w:jc w:val="left"/>
              <w:rPr>
                <w:szCs w:val="20"/>
              </w:rPr>
            </w:pPr>
            <w:r w:rsidRPr="00413CB7">
              <w:rPr>
                <w:szCs w:val="20"/>
              </w:rPr>
              <w:t xml:space="preserve">Asian Pacific Constructions Pty Ltd </w:t>
            </w:r>
          </w:p>
        </w:tc>
        <w:tc>
          <w:tcPr>
            <w:tcW w:w="1597" w:type="pct"/>
            <w:noWrap/>
            <w:hideMark/>
          </w:tcPr>
          <w:p w14:paraId="648AD1E4" w14:textId="77777777"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14:paraId="3CA2F56A" w14:textId="77777777" w:rsidR="00413CB7" w:rsidRPr="00413CB7" w:rsidRDefault="00413CB7" w:rsidP="00413CB7">
            <w:pPr>
              <w:spacing w:after="0"/>
              <w:ind w:right="113"/>
              <w:jc w:val="right"/>
              <w:rPr>
                <w:szCs w:val="20"/>
              </w:rPr>
            </w:pPr>
            <w:r w:rsidRPr="00413CB7">
              <w:rPr>
                <w:szCs w:val="20"/>
              </w:rPr>
              <w:t>105.52</w:t>
            </w:r>
          </w:p>
        </w:tc>
        <w:tc>
          <w:tcPr>
            <w:tcW w:w="770" w:type="pct"/>
            <w:noWrap/>
            <w:hideMark/>
          </w:tcPr>
          <w:p w14:paraId="52ADB8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8539AB" w14:textId="77777777" w:rsidR="00413CB7" w:rsidRPr="00413CB7" w:rsidRDefault="00413CB7" w:rsidP="00413CB7">
            <w:pPr>
              <w:spacing w:after="0"/>
              <w:jc w:val="right"/>
              <w:rPr>
                <w:szCs w:val="20"/>
              </w:rPr>
            </w:pPr>
            <w:r w:rsidRPr="00413CB7">
              <w:rPr>
                <w:szCs w:val="20"/>
              </w:rPr>
              <w:t>30.10.2014</w:t>
            </w:r>
          </w:p>
        </w:tc>
      </w:tr>
      <w:tr w:rsidR="00413CB7" w:rsidRPr="00413CB7" w14:paraId="3EC5BCA5" w14:textId="77777777" w:rsidTr="005B36B0">
        <w:trPr>
          <w:trHeight w:val="20"/>
        </w:trPr>
        <w:tc>
          <w:tcPr>
            <w:tcW w:w="1756" w:type="pct"/>
            <w:noWrap/>
            <w:hideMark/>
          </w:tcPr>
          <w:p w14:paraId="0EE178E8" w14:textId="77777777" w:rsidR="00413CB7" w:rsidRPr="00413CB7" w:rsidRDefault="00413CB7" w:rsidP="00413CB7">
            <w:pPr>
              <w:spacing w:after="0"/>
              <w:jc w:val="left"/>
              <w:rPr>
                <w:szCs w:val="20"/>
              </w:rPr>
            </w:pPr>
            <w:r w:rsidRPr="00413CB7">
              <w:rPr>
                <w:szCs w:val="20"/>
              </w:rPr>
              <w:t>Asker Karsidi</w:t>
            </w:r>
          </w:p>
        </w:tc>
        <w:tc>
          <w:tcPr>
            <w:tcW w:w="1597" w:type="pct"/>
            <w:noWrap/>
            <w:hideMark/>
          </w:tcPr>
          <w:p w14:paraId="7AE81560"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488ED73" w14:textId="77777777" w:rsidR="00413CB7" w:rsidRPr="00413CB7" w:rsidRDefault="00413CB7" w:rsidP="00413CB7">
            <w:pPr>
              <w:spacing w:after="0"/>
              <w:ind w:right="113"/>
              <w:jc w:val="right"/>
              <w:rPr>
                <w:szCs w:val="20"/>
              </w:rPr>
            </w:pPr>
            <w:r w:rsidRPr="00413CB7">
              <w:rPr>
                <w:szCs w:val="20"/>
              </w:rPr>
              <w:t>25.41</w:t>
            </w:r>
          </w:p>
        </w:tc>
        <w:tc>
          <w:tcPr>
            <w:tcW w:w="770" w:type="pct"/>
            <w:noWrap/>
            <w:hideMark/>
          </w:tcPr>
          <w:p w14:paraId="040A2C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497978" w14:textId="77777777" w:rsidR="00413CB7" w:rsidRPr="00413CB7" w:rsidRDefault="00413CB7" w:rsidP="00413CB7">
            <w:pPr>
              <w:spacing w:after="0"/>
              <w:jc w:val="right"/>
              <w:rPr>
                <w:szCs w:val="20"/>
              </w:rPr>
            </w:pPr>
            <w:r w:rsidRPr="00413CB7">
              <w:rPr>
                <w:szCs w:val="20"/>
              </w:rPr>
              <w:t>18.2.2013</w:t>
            </w:r>
          </w:p>
        </w:tc>
      </w:tr>
      <w:tr w:rsidR="00413CB7" w:rsidRPr="00413CB7" w14:paraId="2A5EE0AB" w14:textId="77777777" w:rsidTr="005B36B0">
        <w:trPr>
          <w:trHeight w:val="20"/>
        </w:trPr>
        <w:tc>
          <w:tcPr>
            <w:tcW w:w="1756" w:type="pct"/>
            <w:noWrap/>
            <w:hideMark/>
          </w:tcPr>
          <w:p w14:paraId="42E2EDCB" w14:textId="77777777" w:rsidR="00413CB7" w:rsidRPr="00413CB7" w:rsidRDefault="00413CB7" w:rsidP="00413CB7">
            <w:pPr>
              <w:spacing w:after="0"/>
              <w:jc w:val="left"/>
              <w:rPr>
                <w:szCs w:val="20"/>
              </w:rPr>
            </w:pPr>
            <w:r w:rsidRPr="00413CB7">
              <w:rPr>
                <w:szCs w:val="20"/>
              </w:rPr>
              <w:t>Asohan Krishna Iyer</w:t>
            </w:r>
          </w:p>
        </w:tc>
        <w:tc>
          <w:tcPr>
            <w:tcW w:w="1597" w:type="pct"/>
            <w:noWrap/>
            <w:hideMark/>
          </w:tcPr>
          <w:p w14:paraId="16C95526"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44D44276" w14:textId="77777777" w:rsidR="00413CB7" w:rsidRPr="00413CB7" w:rsidRDefault="00413CB7" w:rsidP="00413CB7">
            <w:pPr>
              <w:spacing w:after="0"/>
              <w:ind w:right="113"/>
              <w:jc w:val="right"/>
              <w:rPr>
                <w:szCs w:val="20"/>
              </w:rPr>
            </w:pPr>
            <w:r w:rsidRPr="00413CB7">
              <w:rPr>
                <w:szCs w:val="20"/>
              </w:rPr>
              <w:t>44.16</w:t>
            </w:r>
          </w:p>
        </w:tc>
        <w:tc>
          <w:tcPr>
            <w:tcW w:w="770" w:type="pct"/>
            <w:noWrap/>
            <w:hideMark/>
          </w:tcPr>
          <w:p w14:paraId="1E06706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13CAFA" w14:textId="77777777" w:rsidR="00413CB7" w:rsidRPr="00413CB7" w:rsidRDefault="00413CB7" w:rsidP="00413CB7">
            <w:pPr>
              <w:spacing w:after="0"/>
              <w:jc w:val="right"/>
              <w:rPr>
                <w:szCs w:val="20"/>
              </w:rPr>
            </w:pPr>
            <w:r w:rsidRPr="00413CB7">
              <w:rPr>
                <w:szCs w:val="20"/>
              </w:rPr>
              <w:t>28.10.2014</w:t>
            </w:r>
          </w:p>
        </w:tc>
      </w:tr>
      <w:tr w:rsidR="00413CB7" w:rsidRPr="00413CB7" w14:paraId="3A33EC7E" w14:textId="77777777" w:rsidTr="005B36B0">
        <w:trPr>
          <w:trHeight w:val="20"/>
        </w:trPr>
        <w:tc>
          <w:tcPr>
            <w:tcW w:w="1756" w:type="pct"/>
            <w:noWrap/>
            <w:hideMark/>
          </w:tcPr>
          <w:p w14:paraId="14DDBFBD" w14:textId="77777777" w:rsidR="00413CB7" w:rsidRPr="00413CB7" w:rsidRDefault="00413CB7" w:rsidP="00413CB7">
            <w:pPr>
              <w:spacing w:after="0"/>
              <w:jc w:val="left"/>
              <w:rPr>
                <w:szCs w:val="20"/>
              </w:rPr>
            </w:pPr>
            <w:r w:rsidRPr="00413CB7">
              <w:rPr>
                <w:szCs w:val="20"/>
              </w:rPr>
              <w:t>Assai Lam</w:t>
            </w:r>
          </w:p>
        </w:tc>
        <w:tc>
          <w:tcPr>
            <w:tcW w:w="1597" w:type="pct"/>
            <w:noWrap/>
            <w:hideMark/>
          </w:tcPr>
          <w:p w14:paraId="1A11714E"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2A34874B" w14:textId="77777777" w:rsidR="00413CB7" w:rsidRPr="00413CB7" w:rsidRDefault="00413CB7" w:rsidP="00413CB7">
            <w:pPr>
              <w:spacing w:after="0"/>
              <w:ind w:right="113"/>
              <w:jc w:val="right"/>
              <w:rPr>
                <w:szCs w:val="20"/>
              </w:rPr>
            </w:pPr>
            <w:r w:rsidRPr="00413CB7">
              <w:rPr>
                <w:szCs w:val="20"/>
              </w:rPr>
              <w:t>54.08</w:t>
            </w:r>
          </w:p>
        </w:tc>
        <w:tc>
          <w:tcPr>
            <w:tcW w:w="770" w:type="pct"/>
            <w:noWrap/>
            <w:hideMark/>
          </w:tcPr>
          <w:p w14:paraId="3C3706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FEC763" w14:textId="77777777" w:rsidR="00413CB7" w:rsidRPr="00413CB7" w:rsidRDefault="00413CB7" w:rsidP="00413CB7">
            <w:pPr>
              <w:spacing w:after="0"/>
              <w:jc w:val="right"/>
              <w:rPr>
                <w:szCs w:val="20"/>
              </w:rPr>
            </w:pPr>
            <w:r w:rsidRPr="00413CB7">
              <w:rPr>
                <w:szCs w:val="20"/>
              </w:rPr>
              <w:t>18.3.2014</w:t>
            </w:r>
          </w:p>
        </w:tc>
      </w:tr>
      <w:tr w:rsidR="00413CB7" w:rsidRPr="00413CB7" w14:paraId="3DD6E902" w14:textId="77777777" w:rsidTr="005B36B0">
        <w:trPr>
          <w:trHeight w:val="20"/>
        </w:trPr>
        <w:tc>
          <w:tcPr>
            <w:tcW w:w="1756" w:type="pct"/>
            <w:noWrap/>
            <w:hideMark/>
          </w:tcPr>
          <w:p w14:paraId="75047B35" w14:textId="77777777" w:rsidR="00413CB7" w:rsidRPr="00413CB7" w:rsidRDefault="00413CB7" w:rsidP="00413CB7">
            <w:pPr>
              <w:spacing w:after="0"/>
              <w:jc w:val="left"/>
              <w:rPr>
                <w:szCs w:val="20"/>
              </w:rPr>
            </w:pPr>
            <w:r w:rsidRPr="00413CB7">
              <w:rPr>
                <w:szCs w:val="20"/>
              </w:rPr>
              <w:t>Athena Donehue</w:t>
            </w:r>
          </w:p>
        </w:tc>
        <w:tc>
          <w:tcPr>
            <w:tcW w:w="1597" w:type="pct"/>
            <w:noWrap/>
            <w:hideMark/>
          </w:tcPr>
          <w:p w14:paraId="47F78D80" w14:textId="77777777" w:rsidR="00413CB7" w:rsidRPr="00413CB7" w:rsidRDefault="00413CB7" w:rsidP="00413CB7">
            <w:pPr>
              <w:spacing w:after="0"/>
              <w:ind w:left="113"/>
              <w:jc w:val="left"/>
              <w:rPr>
                <w:szCs w:val="20"/>
              </w:rPr>
            </w:pPr>
            <w:r w:rsidRPr="00413CB7">
              <w:rPr>
                <w:szCs w:val="20"/>
              </w:rPr>
              <w:t>BERRI, SA 5343</w:t>
            </w:r>
          </w:p>
        </w:tc>
        <w:tc>
          <w:tcPr>
            <w:tcW w:w="424" w:type="pct"/>
            <w:noWrap/>
            <w:hideMark/>
          </w:tcPr>
          <w:p w14:paraId="7EFC3B0B" w14:textId="77777777" w:rsidR="00413CB7" w:rsidRPr="00413CB7" w:rsidRDefault="00413CB7" w:rsidP="00413CB7">
            <w:pPr>
              <w:spacing w:after="0"/>
              <w:ind w:right="113"/>
              <w:jc w:val="right"/>
              <w:rPr>
                <w:szCs w:val="20"/>
              </w:rPr>
            </w:pPr>
            <w:r w:rsidRPr="00413CB7">
              <w:rPr>
                <w:szCs w:val="20"/>
              </w:rPr>
              <w:t>20.48</w:t>
            </w:r>
          </w:p>
        </w:tc>
        <w:tc>
          <w:tcPr>
            <w:tcW w:w="770" w:type="pct"/>
            <w:noWrap/>
            <w:hideMark/>
          </w:tcPr>
          <w:p w14:paraId="2D7203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EF5685" w14:textId="77777777" w:rsidR="00413CB7" w:rsidRPr="00413CB7" w:rsidRDefault="00413CB7" w:rsidP="00413CB7">
            <w:pPr>
              <w:spacing w:after="0"/>
              <w:jc w:val="right"/>
              <w:rPr>
                <w:szCs w:val="20"/>
              </w:rPr>
            </w:pPr>
            <w:r w:rsidRPr="00413CB7">
              <w:rPr>
                <w:szCs w:val="20"/>
              </w:rPr>
              <w:t>14.5.2013</w:t>
            </w:r>
          </w:p>
        </w:tc>
      </w:tr>
      <w:tr w:rsidR="00413CB7" w:rsidRPr="00413CB7" w14:paraId="655C6FD4" w14:textId="77777777" w:rsidTr="005B36B0">
        <w:trPr>
          <w:trHeight w:val="20"/>
        </w:trPr>
        <w:tc>
          <w:tcPr>
            <w:tcW w:w="1756" w:type="pct"/>
            <w:noWrap/>
            <w:hideMark/>
          </w:tcPr>
          <w:p w14:paraId="78B5D082" w14:textId="77777777" w:rsidR="00413CB7" w:rsidRPr="00413CB7" w:rsidRDefault="00413CB7" w:rsidP="00413CB7">
            <w:pPr>
              <w:spacing w:after="0"/>
              <w:jc w:val="left"/>
              <w:rPr>
                <w:szCs w:val="20"/>
              </w:rPr>
            </w:pPr>
            <w:r w:rsidRPr="00413CB7">
              <w:rPr>
                <w:szCs w:val="20"/>
              </w:rPr>
              <w:t>Athena Tsekenis</w:t>
            </w:r>
          </w:p>
        </w:tc>
        <w:tc>
          <w:tcPr>
            <w:tcW w:w="1597" w:type="pct"/>
            <w:noWrap/>
            <w:hideMark/>
          </w:tcPr>
          <w:p w14:paraId="720D02CF"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7831BB81" w14:textId="77777777" w:rsidR="00413CB7" w:rsidRPr="00413CB7" w:rsidRDefault="00413CB7" w:rsidP="00413CB7">
            <w:pPr>
              <w:spacing w:after="0"/>
              <w:ind w:right="113"/>
              <w:jc w:val="right"/>
              <w:rPr>
                <w:szCs w:val="20"/>
              </w:rPr>
            </w:pPr>
            <w:r w:rsidRPr="00413CB7">
              <w:rPr>
                <w:szCs w:val="20"/>
              </w:rPr>
              <w:t>31.20</w:t>
            </w:r>
          </w:p>
        </w:tc>
        <w:tc>
          <w:tcPr>
            <w:tcW w:w="770" w:type="pct"/>
            <w:noWrap/>
            <w:hideMark/>
          </w:tcPr>
          <w:p w14:paraId="26F32A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C13D60" w14:textId="77777777" w:rsidR="00413CB7" w:rsidRPr="00413CB7" w:rsidRDefault="00413CB7" w:rsidP="00413CB7">
            <w:pPr>
              <w:spacing w:after="0"/>
              <w:jc w:val="right"/>
              <w:rPr>
                <w:szCs w:val="20"/>
              </w:rPr>
            </w:pPr>
            <w:r w:rsidRPr="00413CB7">
              <w:rPr>
                <w:szCs w:val="20"/>
              </w:rPr>
              <w:t>29.10.2013</w:t>
            </w:r>
          </w:p>
        </w:tc>
      </w:tr>
      <w:tr w:rsidR="00413CB7" w:rsidRPr="00413CB7" w14:paraId="3881FBF8" w14:textId="77777777" w:rsidTr="005B36B0">
        <w:trPr>
          <w:trHeight w:val="20"/>
        </w:trPr>
        <w:tc>
          <w:tcPr>
            <w:tcW w:w="1756" w:type="pct"/>
            <w:noWrap/>
            <w:hideMark/>
          </w:tcPr>
          <w:p w14:paraId="263AFDB2" w14:textId="77777777" w:rsidR="00413CB7" w:rsidRPr="00413CB7" w:rsidRDefault="00413CB7" w:rsidP="00413CB7">
            <w:pPr>
              <w:spacing w:after="0"/>
              <w:jc w:val="left"/>
              <w:rPr>
                <w:szCs w:val="20"/>
              </w:rPr>
            </w:pPr>
            <w:r w:rsidRPr="00413CB7">
              <w:rPr>
                <w:szCs w:val="20"/>
              </w:rPr>
              <w:t>Atul Kamat</w:t>
            </w:r>
          </w:p>
        </w:tc>
        <w:tc>
          <w:tcPr>
            <w:tcW w:w="1597" w:type="pct"/>
            <w:noWrap/>
            <w:hideMark/>
          </w:tcPr>
          <w:p w14:paraId="40235BCC"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27857B8D" w14:textId="77777777" w:rsidR="00413CB7" w:rsidRPr="00413CB7" w:rsidRDefault="00413CB7" w:rsidP="00413CB7">
            <w:pPr>
              <w:spacing w:after="0"/>
              <w:ind w:right="113"/>
              <w:jc w:val="right"/>
              <w:rPr>
                <w:szCs w:val="20"/>
              </w:rPr>
            </w:pPr>
            <w:r w:rsidRPr="00413CB7">
              <w:rPr>
                <w:szCs w:val="20"/>
              </w:rPr>
              <w:t>145.48</w:t>
            </w:r>
          </w:p>
        </w:tc>
        <w:tc>
          <w:tcPr>
            <w:tcW w:w="770" w:type="pct"/>
            <w:noWrap/>
            <w:hideMark/>
          </w:tcPr>
          <w:p w14:paraId="46E18C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E7CBCB" w14:textId="77777777" w:rsidR="00413CB7" w:rsidRPr="00413CB7" w:rsidRDefault="00413CB7" w:rsidP="00413CB7">
            <w:pPr>
              <w:spacing w:after="0"/>
              <w:jc w:val="right"/>
              <w:rPr>
                <w:szCs w:val="20"/>
              </w:rPr>
            </w:pPr>
            <w:r w:rsidRPr="00413CB7">
              <w:rPr>
                <w:szCs w:val="20"/>
              </w:rPr>
              <w:t>6.5.2013</w:t>
            </w:r>
          </w:p>
        </w:tc>
      </w:tr>
      <w:tr w:rsidR="00413CB7" w:rsidRPr="00413CB7" w14:paraId="7C2B75BF" w14:textId="77777777" w:rsidTr="005B36B0">
        <w:trPr>
          <w:trHeight w:val="20"/>
        </w:trPr>
        <w:tc>
          <w:tcPr>
            <w:tcW w:w="1756" w:type="pct"/>
            <w:noWrap/>
            <w:hideMark/>
          </w:tcPr>
          <w:p w14:paraId="6DAC2F09" w14:textId="77777777" w:rsidR="00413CB7" w:rsidRPr="00413CB7" w:rsidRDefault="00413CB7" w:rsidP="00413CB7">
            <w:pPr>
              <w:spacing w:after="0"/>
              <w:jc w:val="left"/>
              <w:rPr>
                <w:szCs w:val="20"/>
              </w:rPr>
            </w:pPr>
            <w:r w:rsidRPr="00413CB7">
              <w:rPr>
                <w:szCs w:val="20"/>
              </w:rPr>
              <w:t>Audrey Dowding</w:t>
            </w:r>
          </w:p>
        </w:tc>
        <w:tc>
          <w:tcPr>
            <w:tcW w:w="1597" w:type="pct"/>
            <w:noWrap/>
            <w:hideMark/>
          </w:tcPr>
          <w:p w14:paraId="0195533A"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58A67B5C"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05D7677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A92CE1" w14:textId="77777777" w:rsidR="00413CB7" w:rsidRPr="00413CB7" w:rsidRDefault="00413CB7" w:rsidP="00413CB7">
            <w:pPr>
              <w:spacing w:after="0"/>
              <w:jc w:val="right"/>
              <w:rPr>
                <w:szCs w:val="20"/>
              </w:rPr>
            </w:pPr>
            <w:r w:rsidRPr="00413CB7">
              <w:rPr>
                <w:szCs w:val="20"/>
              </w:rPr>
              <w:t>12.2.2013</w:t>
            </w:r>
          </w:p>
        </w:tc>
      </w:tr>
      <w:tr w:rsidR="00413CB7" w:rsidRPr="00413CB7" w14:paraId="49396A95" w14:textId="77777777" w:rsidTr="005B36B0">
        <w:trPr>
          <w:trHeight w:val="20"/>
        </w:trPr>
        <w:tc>
          <w:tcPr>
            <w:tcW w:w="1756" w:type="pct"/>
            <w:noWrap/>
            <w:hideMark/>
          </w:tcPr>
          <w:p w14:paraId="2A512191" w14:textId="77777777" w:rsidR="00413CB7" w:rsidRPr="00413CB7" w:rsidRDefault="00413CB7" w:rsidP="00413CB7">
            <w:pPr>
              <w:spacing w:after="0"/>
              <w:jc w:val="left"/>
              <w:rPr>
                <w:szCs w:val="20"/>
              </w:rPr>
            </w:pPr>
            <w:r w:rsidRPr="00413CB7">
              <w:rPr>
                <w:szCs w:val="20"/>
              </w:rPr>
              <w:t>Augusta Couto</w:t>
            </w:r>
          </w:p>
        </w:tc>
        <w:tc>
          <w:tcPr>
            <w:tcW w:w="1597" w:type="pct"/>
            <w:noWrap/>
            <w:hideMark/>
          </w:tcPr>
          <w:p w14:paraId="058170DA" w14:textId="77777777" w:rsidR="00413CB7" w:rsidRPr="00413CB7" w:rsidRDefault="00413CB7" w:rsidP="00413CB7">
            <w:pPr>
              <w:spacing w:after="0"/>
              <w:ind w:left="113"/>
              <w:jc w:val="left"/>
              <w:rPr>
                <w:szCs w:val="20"/>
              </w:rPr>
            </w:pPr>
            <w:r w:rsidRPr="00413CB7">
              <w:rPr>
                <w:szCs w:val="20"/>
              </w:rPr>
              <w:t>STURT, SA 5047</w:t>
            </w:r>
          </w:p>
        </w:tc>
        <w:tc>
          <w:tcPr>
            <w:tcW w:w="424" w:type="pct"/>
            <w:noWrap/>
            <w:hideMark/>
          </w:tcPr>
          <w:p w14:paraId="51D2FF03" w14:textId="77777777" w:rsidR="00413CB7" w:rsidRPr="00413CB7" w:rsidRDefault="00413CB7" w:rsidP="00413CB7">
            <w:pPr>
              <w:spacing w:after="0"/>
              <w:ind w:right="113"/>
              <w:jc w:val="right"/>
              <w:rPr>
                <w:szCs w:val="20"/>
              </w:rPr>
            </w:pPr>
            <w:r w:rsidRPr="00413CB7">
              <w:rPr>
                <w:szCs w:val="20"/>
              </w:rPr>
              <w:t>46.45</w:t>
            </w:r>
          </w:p>
        </w:tc>
        <w:tc>
          <w:tcPr>
            <w:tcW w:w="770" w:type="pct"/>
            <w:noWrap/>
            <w:hideMark/>
          </w:tcPr>
          <w:p w14:paraId="268DE930" w14:textId="77777777" w:rsidR="00413CB7" w:rsidRPr="00413CB7" w:rsidRDefault="00413CB7" w:rsidP="00413CB7">
            <w:pPr>
              <w:spacing w:after="0"/>
              <w:ind w:left="170"/>
              <w:jc w:val="left"/>
              <w:rPr>
                <w:szCs w:val="20"/>
              </w:rPr>
            </w:pPr>
            <w:r w:rsidRPr="00413CB7">
              <w:rPr>
                <w:szCs w:val="20"/>
              </w:rPr>
              <w:t>Refund 204472</w:t>
            </w:r>
          </w:p>
        </w:tc>
        <w:tc>
          <w:tcPr>
            <w:tcW w:w="453" w:type="pct"/>
            <w:noWrap/>
            <w:hideMark/>
          </w:tcPr>
          <w:p w14:paraId="2D379AC6" w14:textId="77777777" w:rsidR="00413CB7" w:rsidRPr="00413CB7" w:rsidRDefault="00413CB7" w:rsidP="00413CB7">
            <w:pPr>
              <w:spacing w:after="0"/>
              <w:jc w:val="right"/>
              <w:rPr>
                <w:szCs w:val="20"/>
              </w:rPr>
            </w:pPr>
            <w:r w:rsidRPr="00413CB7">
              <w:rPr>
                <w:szCs w:val="20"/>
              </w:rPr>
              <w:t>3.12.2013</w:t>
            </w:r>
          </w:p>
        </w:tc>
      </w:tr>
      <w:tr w:rsidR="00413CB7" w:rsidRPr="00413CB7" w14:paraId="1AD4AF4D" w14:textId="77777777" w:rsidTr="005B36B0">
        <w:trPr>
          <w:trHeight w:val="20"/>
        </w:trPr>
        <w:tc>
          <w:tcPr>
            <w:tcW w:w="1756" w:type="pct"/>
            <w:noWrap/>
            <w:hideMark/>
          </w:tcPr>
          <w:p w14:paraId="3ABAA900" w14:textId="77777777" w:rsidR="00413CB7" w:rsidRPr="00413CB7" w:rsidRDefault="00413CB7" w:rsidP="00413CB7">
            <w:pPr>
              <w:spacing w:after="0"/>
              <w:jc w:val="left"/>
              <w:rPr>
                <w:szCs w:val="20"/>
              </w:rPr>
            </w:pPr>
            <w:r w:rsidRPr="00413CB7">
              <w:rPr>
                <w:szCs w:val="20"/>
              </w:rPr>
              <w:t xml:space="preserve">Aus Property Connect </w:t>
            </w:r>
          </w:p>
        </w:tc>
        <w:tc>
          <w:tcPr>
            <w:tcW w:w="1597" w:type="pct"/>
            <w:noWrap/>
            <w:hideMark/>
          </w:tcPr>
          <w:p w14:paraId="25F23AC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8C656C2" w14:textId="77777777" w:rsidR="00413CB7" w:rsidRPr="00413CB7" w:rsidRDefault="00413CB7" w:rsidP="00413CB7">
            <w:pPr>
              <w:spacing w:after="0"/>
              <w:ind w:right="113"/>
              <w:jc w:val="right"/>
              <w:rPr>
                <w:szCs w:val="20"/>
              </w:rPr>
            </w:pPr>
            <w:r w:rsidRPr="00413CB7">
              <w:rPr>
                <w:szCs w:val="20"/>
              </w:rPr>
              <w:t>48.00</w:t>
            </w:r>
          </w:p>
        </w:tc>
        <w:tc>
          <w:tcPr>
            <w:tcW w:w="770" w:type="pct"/>
            <w:noWrap/>
            <w:hideMark/>
          </w:tcPr>
          <w:p w14:paraId="4BFB48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1C82DB" w14:textId="77777777" w:rsidR="00413CB7" w:rsidRPr="00413CB7" w:rsidRDefault="00413CB7" w:rsidP="00413CB7">
            <w:pPr>
              <w:spacing w:after="0"/>
              <w:jc w:val="right"/>
              <w:rPr>
                <w:szCs w:val="20"/>
              </w:rPr>
            </w:pPr>
            <w:r w:rsidRPr="00413CB7">
              <w:rPr>
                <w:szCs w:val="20"/>
              </w:rPr>
              <w:t>26.3.2014</w:t>
            </w:r>
          </w:p>
        </w:tc>
      </w:tr>
      <w:tr w:rsidR="00413CB7" w:rsidRPr="00413CB7" w14:paraId="13F34661" w14:textId="77777777" w:rsidTr="005B36B0">
        <w:trPr>
          <w:trHeight w:val="20"/>
        </w:trPr>
        <w:tc>
          <w:tcPr>
            <w:tcW w:w="1756" w:type="pct"/>
            <w:noWrap/>
            <w:hideMark/>
          </w:tcPr>
          <w:p w14:paraId="6C55E91A" w14:textId="77777777" w:rsidR="00413CB7" w:rsidRPr="00413CB7" w:rsidRDefault="00413CB7" w:rsidP="00413CB7">
            <w:pPr>
              <w:spacing w:after="0"/>
              <w:jc w:val="left"/>
              <w:rPr>
                <w:szCs w:val="20"/>
              </w:rPr>
            </w:pPr>
            <w:r w:rsidRPr="00413CB7">
              <w:rPr>
                <w:szCs w:val="20"/>
              </w:rPr>
              <w:t>Austin U Wang</w:t>
            </w:r>
          </w:p>
        </w:tc>
        <w:tc>
          <w:tcPr>
            <w:tcW w:w="1597" w:type="pct"/>
            <w:noWrap/>
            <w:hideMark/>
          </w:tcPr>
          <w:p w14:paraId="36DC69E8" w14:textId="77777777"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14:paraId="40D7ACA4"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D06F4BC" w14:textId="77777777" w:rsidR="00413CB7" w:rsidRPr="00413CB7" w:rsidRDefault="00413CB7" w:rsidP="00413CB7">
            <w:pPr>
              <w:spacing w:after="0"/>
              <w:ind w:left="170"/>
              <w:jc w:val="left"/>
              <w:rPr>
                <w:szCs w:val="20"/>
              </w:rPr>
            </w:pPr>
            <w:r w:rsidRPr="00413CB7">
              <w:rPr>
                <w:szCs w:val="20"/>
              </w:rPr>
              <w:t>Refund 167411</w:t>
            </w:r>
          </w:p>
        </w:tc>
        <w:tc>
          <w:tcPr>
            <w:tcW w:w="453" w:type="pct"/>
            <w:noWrap/>
            <w:hideMark/>
          </w:tcPr>
          <w:p w14:paraId="7EE78C03" w14:textId="77777777" w:rsidR="00413CB7" w:rsidRPr="00413CB7" w:rsidRDefault="00413CB7" w:rsidP="00413CB7">
            <w:pPr>
              <w:spacing w:after="0"/>
              <w:jc w:val="right"/>
              <w:rPr>
                <w:szCs w:val="20"/>
              </w:rPr>
            </w:pPr>
            <w:r w:rsidRPr="00413CB7">
              <w:rPr>
                <w:szCs w:val="20"/>
              </w:rPr>
              <w:t>18.7.2013</w:t>
            </w:r>
          </w:p>
        </w:tc>
      </w:tr>
      <w:tr w:rsidR="00413CB7" w:rsidRPr="00413CB7" w14:paraId="03336E7D" w14:textId="77777777" w:rsidTr="005B36B0">
        <w:trPr>
          <w:trHeight w:val="20"/>
        </w:trPr>
        <w:tc>
          <w:tcPr>
            <w:tcW w:w="1756" w:type="pct"/>
            <w:noWrap/>
            <w:hideMark/>
          </w:tcPr>
          <w:p w14:paraId="76DFB14E" w14:textId="77777777" w:rsidR="00413CB7" w:rsidRPr="00413CB7" w:rsidRDefault="00413CB7" w:rsidP="00413CB7">
            <w:pPr>
              <w:spacing w:after="0"/>
              <w:jc w:val="left"/>
              <w:rPr>
                <w:szCs w:val="20"/>
              </w:rPr>
            </w:pPr>
            <w:r w:rsidRPr="00413CB7">
              <w:rPr>
                <w:szCs w:val="20"/>
              </w:rPr>
              <w:t xml:space="preserve">Australasian Fire and Safety Pty Ltd </w:t>
            </w:r>
          </w:p>
        </w:tc>
        <w:tc>
          <w:tcPr>
            <w:tcW w:w="1597" w:type="pct"/>
            <w:noWrap/>
            <w:hideMark/>
          </w:tcPr>
          <w:p w14:paraId="7EA1F4C5" w14:textId="77777777"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14:paraId="26381816" w14:textId="77777777" w:rsidR="00413CB7" w:rsidRPr="00413CB7" w:rsidRDefault="00413CB7" w:rsidP="00413CB7">
            <w:pPr>
              <w:spacing w:after="0"/>
              <w:ind w:right="113"/>
              <w:jc w:val="right"/>
              <w:rPr>
                <w:szCs w:val="20"/>
              </w:rPr>
            </w:pPr>
            <w:r w:rsidRPr="00413CB7">
              <w:rPr>
                <w:szCs w:val="20"/>
              </w:rPr>
              <w:t>38.53</w:t>
            </w:r>
          </w:p>
        </w:tc>
        <w:tc>
          <w:tcPr>
            <w:tcW w:w="770" w:type="pct"/>
            <w:noWrap/>
            <w:hideMark/>
          </w:tcPr>
          <w:p w14:paraId="5100DAD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D80B3A" w14:textId="77777777" w:rsidR="00413CB7" w:rsidRPr="00413CB7" w:rsidRDefault="00413CB7" w:rsidP="00413CB7">
            <w:pPr>
              <w:spacing w:after="0"/>
              <w:jc w:val="right"/>
              <w:rPr>
                <w:szCs w:val="20"/>
              </w:rPr>
            </w:pPr>
            <w:r w:rsidRPr="00413CB7">
              <w:rPr>
                <w:szCs w:val="20"/>
              </w:rPr>
              <w:t>17.10.2014</w:t>
            </w:r>
          </w:p>
        </w:tc>
      </w:tr>
      <w:tr w:rsidR="00413CB7" w:rsidRPr="00413CB7" w14:paraId="2ACF45B8" w14:textId="77777777" w:rsidTr="005B36B0">
        <w:trPr>
          <w:trHeight w:val="20"/>
        </w:trPr>
        <w:tc>
          <w:tcPr>
            <w:tcW w:w="1756" w:type="pct"/>
            <w:noWrap/>
            <w:hideMark/>
          </w:tcPr>
          <w:p w14:paraId="672270A6" w14:textId="77777777" w:rsidR="00413CB7" w:rsidRPr="00413CB7" w:rsidRDefault="00413CB7" w:rsidP="00413CB7">
            <w:pPr>
              <w:spacing w:after="0"/>
              <w:jc w:val="left"/>
              <w:rPr>
                <w:szCs w:val="20"/>
              </w:rPr>
            </w:pPr>
            <w:r w:rsidRPr="00413CB7">
              <w:rPr>
                <w:szCs w:val="20"/>
              </w:rPr>
              <w:t>Australian Classic Homes</w:t>
            </w:r>
          </w:p>
        </w:tc>
        <w:tc>
          <w:tcPr>
            <w:tcW w:w="1597" w:type="pct"/>
            <w:noWrap/>
            <w:hideMark/>
          </w:tcPr>
          <w:p w14:paraId="2F4875D6"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09DD61F2" w14:textId="77777777" w:rsidR="00413CB7" w:rsidRPr="00413CB7" w:rsidRDefault="00413CB7" w:rsidP="00413CB7">
            <w:pPr>
              <w:spacing w:after="0"/>
              <w:ind w:right="113"/>
              <w:jc w:val="right"/>
              <w:rPr>
                <w:szCs w:val="20"/>
              </w:rPr>
            </w:pPr>
            <w:r w:rsidRPr="00413CB7">
              <w:rPr>
                <w:szCs w:val="20"/>
              </w:rPr>
              <w:t>704.64</w:t>
            </w:r>
          </w:p>
        </w:tc>
        <w:tc>
          <w:tcPr>
            <w:tcW w:w="770" w:type="pct"/>
            <w:noWrap/>
            <w:hideMark/>
          </w:tcPr>
          <w:p w14:paraId="0D0334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F51263" w14:textId="77777777" w:rsidR="00413CB7" w:rsidRPr="00413CB7" w:rsidRDefault="00413CB7" w:rsidP="00413CB7">
            <w:pPr>
              <w:spacing w:after="0"/>
              <w:jc w:val="right"/>
              <w:rPr>
                <w:szCs w:val="20"/>
              </w:rPr>
            </w:pPr>
            <w:r w:rsidRPr="00413CB7">
              <w:rPr>
                <w:szCs w:val="20"/>
              </w:rPr>
              <w:t>7.7.2013</w:t>
            </w:r>
          </w:p>
        </w:tc>
      </w:tr>
      <w:tr w:rsidR="00413CB7" w:rsidRPr="00413CB7" w14:paraId="5AF065EC" w14:textId="77777777" w:rsidTr="005B36B0">
        <w:trPr>
          <w:trHeight w:val="20"/>
        </w:trPr>
        <w:tc>
          <w:tcPr>
            <w:tcW w:w="1756" w:type="pct"/>
            <w:noWrap/>
            <w:hideMark/>
          </w:tcPr>
          <w:p w14:paraId="6CB270F1" w14:textId="77777777" w:rsidR="00413CB7" w:rsidRPr="00413CB7" w:rsidRDefault="00413CB7" w:rsidP="00413CB7">
            <w:pPr>
              <w:spacing w:after="0"/>
              <w:jc w:val="left"/>
              <w:rPr>
                <w:szCs w:val="20"/>
              </w:rPr>
            </w:pPr>
            <w:r w:rsidRPr="00413CB7">
              <w:rPr>
                <w:szCs w:val="20"/>
              </w:rPr>
              <w:t>Australian Pizza House</w:t>
            </w:r>
          </w:p>
        </w:tc>
        <w:tc>
          <w:tcPr>
            <w:tcW w:w="1597" w:type="pct"/>
            <w:noWrap/>
            <w:hideMark/>
          </w:tcPr>
          <w:p w14:paraId="14A3CA3C"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A921CDC"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026A258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2F4ED7" w14:textId="77777777" w:rsidR="00413CB7" w:rsidRPr="00413CB7" w:rsidRDefault="00413CB7" w:rsidP="00413CB7">
            <w:pPr>
              <w:spacing w:after="0"/>
              <w:jc w:val="right"/>
              <w:rPr>
                <w:szCs w:val="20"/>
              </w:rPr>
            </w:pPr>
            <w:r w:rsidRPr="00413CB7">
              <w:rPr>
                <w:szCs w:val="20"/>
              </w:rPr>
              <w:t>20.5.2013</w:t>
            </w:r>
          </w:p>
        </w:tc>
      </w:tr>
      <w:tr w:rsidR="00413CB7" w:rsidRPr="00413CB7" w14:paraId="11EDC6FD" w14:textId="77777777" w:rsidTr="005B36B0">
        <w:trPr>
          <w:trHeight w:val="20"/>
        </w:trPr>
        <w:tc>
          <w:tcPr>
            <w:tcW w:w="1756" w:type="pct"/>
            <w:noWrap/>
            <w:hideMark/>
          </w:tcPr>
          <w:p w14:paraId="5382FB14" w14:textId="77777777" w:rsidR="00413CB7" w:rsidRPr="00413CB7" w:rsidRDefault="00413CB7" w:rsidP="00413CB7">
            <w:pPr>
              <w:spacing w:after="0"/>
              <w:jc w:val="left"/>
              <w:rPr>
                <w:szCs w:val="20"/>
              </w:rPr>
            </w:pPr>
            <w:r w:rsidRPr="00413CB7">
              <w:rPr>
                <w:szCs w:val="20"/>
              </w:rPr>
              <w:t xml:space="preserve">Australian Property Management </w:t>
            </w:r>
          </w:p>
        </w:tc>
        <w:tc>
          <w:tcPr>
            <w:tcW w:w="1597" w:type="pct"/>
            <w:noWrap/>
            <w:hideMark/>
          </w:tcPr>
          <w:p w14:paraId="62E72121"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57EEDA49" w14:textId="77777777" w:rsidR="00413CB7" w:rsidRPr="00413CB7" w:rsidRDefault="00413CB7" w:rsidP="00413CB7">
            <w:pPr>
              <w:spacing w:after="0"/>
              <w:ind w:right="113"/>
              <w:jc w:val="right"/>
              <w:rPr>
                <w:szCs w:val="20"/>
              </w:rPr>
            </w:pPr>
            <w:r w:rsidRPr="00413CB7">
              <w:rPr>
                <w:szCs w:val="20"/>
              </w:rPr>
              <w:t>179.12</w:t>
            </w:r>
          </w:p>
        </w:tc>
        <w:tc>
          <w:tcPr>
            <w:tcW w:w="770" w:type="pct"/>
            <w:noWrap/>
            <w:hideMark/>
          </w:tcPr>
          <w:p w14:paraId="0139008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D71FDB" w14:textId="77777777" w:rsidR="00413CB7" w:rsidRPr="00413CB7" w:rsidRDefault="00413CB7" w:rsidP="00413CB7">
            <w:pPr>
              <w:spacing w:after="0"/>
              <w:jc w:val="right"/>
              <w:rPr>
                <w:szCs w:val="20"/>
              </w:rPr>
            </w:pPr>
            <w:r w:rsidRPr="00413CB7">
              <w:rPr>
                <w:szCs w:val="20"/>
              </w:rPr>
              <w:t>2.6.2014</w:t>
            </w:r>
          </w:p>
        </w:tc>
      </w:tr>
      <w:tr w:rsidR="00413CB7" w:rsidRPr="00413CB7" w14:paraId="30E60EDE" w14:textId="77777777" w:rsidTr="005B36B0">
        <w:trPr>
          <w:trHeight w:val="20"/>
        </w:trPr>
        <w:tc>
          <w:tcPr>
            <w:tcW w:w="1756" w:type="pct"/>
            <w:noWrap/>
            <w:hideMark/>
          </w:tcPr>
          <w:p w14:paraId="69F7A040"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5BCB9B9D"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D1DCED2" w14:textId="77777777" w:rsidR="00413CB7" w:rsidRPr="00413CB7" w:rsidRDefault="00413CB7" w:rsidP="00413CB7">
            <w:pPr>
              <w:spacing w:after="0"/>
              <w:ind w:right="113"/>
              <w:jc w:val="right"/>
              <w:rPr>
                <w:szCs w:val="20"/>
              </w:rPr>
            </w:pPr>
            <w:r w:rsidRPr="00413CB7">
              <w:rPr>
                <w:szCs w:val="20"/>
              </w:rPr>
              <w:t>193.77</w:t>
            </w:r>
          </w:p>
        </w:tc>
        <w:tc>
          <w:tcPr>
            <w:tcW w:w="770" w:type="pct"/>
            <w:noWrap/>
            <w:hideMark/>
          </w:tcPr>
          <w:p w14:paraId="6B9420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B4D898" w14:textId="77777777" w:rsidR="00413CB7" w:rsidRPr="00413CB7" w:rsidRDefault="00413CB7" w:rsidP="00413CB7">
            <w:pPr>
              <w:spacing w:after="0"/>
              <w:jc w:val="right"/>
              <w:rPr>
                <w:szCs w:val="20"/>
              </w:rPr>
            </w:pPr>
            <w:r w:rsidRPr="00413CB7">
              <w:rPr>
                <w:szCs w:val="20"/>
              </w:rPr>
              <w:t>7.6.2013</w:t>
            </w:r>
          </w:p>
        </w:tc>
      </w:tr>
      <w:tr w:rsidR="00413CB7" w:rsidRPr="00413CB7" w14:paraId="7FDF0DFF" w14:textId="77777777" w:rsidTr="005B36B0">
        <w:trPr>
          <w:trHeight w:val="20"/>
        </w:trPr>
        <w:tc>
          <w:tcPr>
            <w:tcW w:w="1756" w:type="pct"/>
            <w:noWrap/>
            <w:hideMark/>
          </w:tcPr>
          <w:p w14:paraId="04D537B7"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02C70B86"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2911D552" w14:textId="77777777" w:rsidR="00413CB7" w:rsidRPr="00413CB7" w:rsidRDefault="00413CB7" w:rsidP="00413CB7">
            <w:pPr>
              <w:spacing w:after="0"/>
              <w:ind w:right="113"/>
              <w:jc w:val="right"/>
              <w:rPr>
                <w:szCs w:val="20"/>
              </w:rPr>
            </w:pPr>
            <w:r w:rsidRPr="00413CB7">
              <w:rPr>
                <w:szCs w:val="20"/>
              </w:rPr>
              <w:t>11.13</w:t>
            </w:r>
          </w:p>
        </w:tc>
        <w:tc>
          <w:tcPr>
            <w:tcW w:w="770" w:type="pct"/>
            <w:noWrap/>
            <w:hideMark/>
          </w:tcPr>
          <w:p w14:paraId="2C3162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A6B79D" w14:textId="77777777" w:rsidR="00413CB7" w:rsidRPr="00413CB7" w:rsidRDefault="00413CB7" w:rsidP="00413CB7">
            <w:pPr>
              <w:spacing w:after="0"/>
              <w:jc w:val="right"/>
              <w:rPr>
                <w:szCs w:val="20"/>
              </w:rPr>
            </w:pPr>
            <w:r w:rsidRPr="00413CB7">
              <w:rPr>
                <w:szCs w:val="20"/>
              </w:rPr>
              <w:t>15.4.2013</w:t>
            </w:r>
          </w:p>
        </w:tc>
      </w:tr>
      <w:tr w:rsidR="00413CB7" w:rsidRPr="00413CB7" w14:paraId="22777FD3" w14:textId="77777777" w:rsidTr="005B36B0">
        <w:trPr>
          <w:trHeight w:val="20"/>
        </w:trPr>
        <w:tc>
          <w:tcPr>
            <w:tcW w:w="1756" w:type="pct"/>
            <w:noWrap/>
            <w:hideMark/>
          </w:tcPr>
          <w:p w14:paraId="2B28FB88"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5E4648AD" w14:textId="77777777"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14:paraId="495EFE7F"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C562C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EF2BFD" w14:textId="77777777" w:rsidR="00413CB7" w:rsidRPr="00413CB7" w:rsidRDefault="00413CB7" w:rsidP="00413CB7">
            <w:pPr>
              <w:spacing w:after="0"/>
              <w:jc w:val="right"/>
              <w:rPr>
                <w:szCs w:val="20"/>
              </w:rPr>
            </w:pPr>
            <w:r w:rsidRPr="00413CB7">
              <w:rPr>
                <w:szCs w:val="20"/>
              </w:rPr>
              <w:t>15.7.2013</w:t>
            </w:r>
          </w:p>
        </w:tc>
      </w:tr>
      <w:tr w:rsidR="00413CB7" w:rsidRPr="00413CB7" w14:paraId="2B512BD5" w14:textId="77777777" w:rsidTr="005B36B0">
        <w:trPr>
          <w:trHeight w:val="20"/>
        </w:trPr>
        <w:tc>
          <w:tcPr>
            <w:tcW w:w="1756" w:type="pct"/>
            <w:noWrap/>
            <w:hideMark/>
          </w:tcPr>
          <w:p w14:paraId="5D6F7F51"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19743313"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19D821EB" w14:textId="77777777" w:rsidR="00413CB7" w:rsidRPr="00413CB7" w:rsidRDefault="00413CB7" w:rsidP="00413CB7">
            <w:pPr>
              <w:spacing w:after="0"/>
              <w:ind w:right="113"/>
              <w:jc w:val="right"/>
              <w:rPr>
                <w:szCs w:val="20"/>
              </w:rPr>
            </w:pPr>
            <w:r w:rsidRPr="00413CB7">
              <w:rPr>
                <w:szCs w:val="20"/>
              </w:rPr>
              <w:t>25.52</w:t>
            </w:r>
          </w:p>
        </w:tc>
        <w:tc>
          <w:tcPr>
            <w:tcW w:w="770" w:type="pct"/>
            <w:noWrap/>
            <w:hideMark/>
          </w:tcPr>
          <w:p w14:paraId="1399E8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859FD3" w14:textId="77777777" w:rsidR="00413CB7" w:rsidRPr="00413CB7" w:rsidRDefault="00413CB7" w:rsidP="00413CB7">
            <w:pPr>
              <w:spacing w:after="0"/>
              <w:jc w:val="right"/>
              <w:rPr>
                <w:szCs w:val="20"/>
              </w:rPr>
            </w:pPr>
            <w:r w:rsidRPr="00413CB7">
              <w:rPr>
                <w:szCs w:val="20"/>
              </w:rPr>
              <w:t>22.3.2013</w:t>
            </w:r>
          </w:p>
        </w:tc>
      </w:tr>
      <w:tr w:rsidR="00413CB7" w:rsidRPr="00413CB7" w14:paraId="3B9D5745" w14:textId="77777777" w:rsidTr="005B36B0">
        <w:trPr>
          <w:trHeight w:val="20"/>
        </w:trPr>
        <w:tc>
          <w:tcPr>
            <w:tcW w:w="1756" w:type="pct"/>
            <w:noWrap/>
            <w:hideMark/>
          </w:tcPr>
          <w:p w14:paraId="640B5D79"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230DD5A8" w14:textId="77777777" w:rsidR="00413CB7" w:rsidRPr="00413CB7" w:rsidRDefault="00413CB7" w:rsidP="00413CB7">
            <w:pPr>
              <w:spacing w:after="0"/>
              <w:ind w:left="113"/>
              <w:jc w:val="left"/>
              <w:rPr>
                <w:szCs w:val="20"/>
              </w:rPr>
            </w:pPr>
            <w:r w:rsidRPr="00413CB7">
              <w:rPr>
                <w:szCs w:val="20"/>
              </w:rPr>
              <w:t>LUCINDALE, SA 5272</w:t>
            </w:r>
          </w:p>
        </w:tc>
        <w:tc>
          <w:tcPr>
            <w:tcW w:w="424" w:type="pct"/>
            <w:noWrap/>
            <w:hideMark/>
          </w:tcPr>
          <w:p w14:paraId="64CA5AAE" w14:textId="77777777" w:rsidR="00413CB7" w:rsidRPr="00413CB7" w:rsidRDefault="00413CB7" w:rsidP="00413CB7">
            <w:pPr>
              <w:spacing w:after="0"/>
              <w:ind w:right="113"/>
              <w:jc w:val="right"/>
              <w:rPr>
                <w:szCs w:val="20"/>
              </w:rPr>
            </w:pPr>
            <w:r w:rsidRPr="00413CB7">
              <w:rPr>
                <w:szCs w:val="20"/>
              </w:rPr>
              <w:t>97.11</w:t>
            </w:r>
          </w:p>
        </w:tc>
        <w:tc>
          <w:tcPr>
            <w:tcW w:w="770" w:type="pct"/>
            <w:noWrap/>
            <w:hideMark/>
          </w:tcPr>
          <w:p w14:paraId="4205BE72" w14:textId="77777777" w:rsidR="00413CB7" w:rsidRPr="00413CB7" w:rsidRDefault="00413CB7" w:rsidP="00413CB7">
            <w:pPr>
              <w:spacing w:after="0"/>
              <w:ind w:left="170"/>
              <w:jc w:val="left"/>
              <w:rPr>
                <w:szCs w:val="20"/>
              </w:rPr>
            </w:pPr>
            <w:r w:rsidRPr="00413CB7">
              <w:rPr>
                <w:szCs w:val="20"/>
              </w:rPr>
              <w:t>Refund 187714</w:t>
            </w:r>
          </w:p>
        </w:tc>
        <w:tc>
          <w:tcPr>
            <w:tcW w:w="453" w:type="pct"/>
            <w:noWrap/>
            <w:hideMark/>
          </w:tcPr>
          <w:p w14:paraId="7167F134" w14:textId="77777777" w:rsidR="00413CB7" w:rsidRPr="00413CB7" w:rsidRDefault="00413CB7" w:rsidP="00413CB7">
            <w:pPr>
              <w:spacing w:after="0"/>
              <w:jc w:val="right"/>
              <w:rPr>
                <w:szCs w:val="20"/>
              </w:rPr>
            </w:pPr>
            <w:r w:rsidRPr="00413CB7">
              <w:rPr>
                <w:szCs w:val="20"/>
              </w:rPr>
              <w:t>1.11.2013</w:t>
            </w:r>
          </w:p>
        </w:tc>
      </w:tr>
      <w:tr w:rsidR="00413CB7" w:rsidRPr="00413CB7" w14:paraId="7057E0E3" w14:textId="77777777" w:rsidTr="005B36B0">
        <w:trPr>
          <w:trHeight w:val="20"/>
        </w:trPr>
        <w:tc>
          <w:tcPr>
            <w:tcW w:w="1756" w:type="pct"/>
            <w:noWrap/>
            <w:hideMark/>
          </w:tcPr>
          <w:p w14:paraId="1E29C3D1"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4349E2EC"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049341D8" w14:textId="77777777" w:rsidR="00413CB7" w:rsidRPr="00413CB7" w:rsidRDefault="00413CB7" w:rsidP="00413CB7">
            <w:pPr>
              <w:spacing w:after="0"/>
              <w:ind w:right="113"/>
              <w:jc w:val="right"/>
              <w:rPr>
                <w:szCs w:val="20"/>
              </w:rPr>
            </w:pPr>
            <w:r w:rsidRPr="00413CB7">
              <w:rPr>
                <w:szCs w:val="20"/>
              </w:rPr>
              <w:t>174.61</w:t>
            </w:r>
          </w:p>
        </w:tc>
        <w:tc>
          <w:tcPr>
            <w:tcW w:w="770" w:type="pct"/>
            <w:noWrap/>
            <w:hideMark/>
          </w:tcPr>
          <w:p w14:paraId="2051A1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A34340" w14:textId="77777777" w:rsidR="00413CB7" w:rsidRPr="00413CB7" w:rsidRDefault="00413CB7" w:rsidP="00413CB7">
            <w:pPr>
              <w:spacing w:after="0"/>
              <w:jc w:val="right"/>
              <w:rPr>
                <w:szCs w:val="20"/>
              </w:rPr>
            </w:pPr>
            <w:r w:rsidRPr="00413CB7">
              <w:rPr>
                <w:szCs w:val="20"/>
              </w:rPr>
              <w:t>31.5.2013</w:t>
            </w:r>
          </w:p>
        </w:tc>
      </w:tr>
      <w:tr w:rsidR="00413CB7" w:rsidRPr="00413CB7" w14:paraId="7D796300" w14:textId="77777777" w:rsidTr="005B36B0">
        <w:trPr>
          <w:trHeight w:val="20"/>
        </w:trPr>
        <w:tc>
          <w:tcPr>
            <w:tcW w:w="1756" w:type="pct"/>
            <w:noWrap/>
            <w:hideMark/>
          </w:tcPr>
          <w:p w14:paraId="765B615E"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2AB34B8F"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3B6682E4" w14:textId="77777777" w:rsidR="00413CB7" w:rsidRPr="00413CB7" w:rsidRDefault="00413CB7" w:rsidP="00413CB7">
            <w:pPr>
              <w:spacing w:after="0"/>
              <w:ind w:right="113"/>
              <w:jc w:val="right"/>
              <w:rPr>
                <w:szCs w:val="20"/>
              </w:rPr>
            </w:pPr>
            <w:r w:rsidRPr="00413CB7">
              <w:rPr>
                <w:szCs w:val="20"/>
              </w:rPr>
              <w:t>11.62</w:t>
            </w:r>
          </w:p>
        </w:tc>
        <w:tc>
          <w:tcPr>
            <w:tcW w:w="770" w:type="pct"/>
            <w:noWrap/>
            <w:hideMark/>
          </w:tcPr>
          <w:p w14:paraId="66B84B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400129" w14:textId="77777777" w:rsidR="00413CB7" w:rsidRPr="00413CB7" w:rsidRDefault="00413CB7" w:rsidP="00413CB7">
            <w:pPr>
              <w:spacing w:after="0"/>
              <w:jc w:val="right"/>
              <w:rPr>
                <w:szCs w:val="20"/>
              </w:rPr>
            </w:pPr>
            <w:r w:rsidRPr="00413CB7">
              <w:rPr>
                <w:szCs w:val="20"/>
              </w:rPr>
              <w:t>14.6.2013</w:t>
            </w:r>
          </w:p>
        </w:tc>
      </w:tr>
      <w:tr w:rsidR="00413CB7" w:rsidRPr="00413CB7" w14:paraId="295F63F5" w14:textId="77777777" w:rsidTr="005B36B0">
        <w:trPr>
          <w:trHeight w:val="20"/>
        </w:trPr>
        <w:tc>
          <w:tcPr>
            <w:tcW w:w="1756" w:type="pct"/>
            <w:noWrap/>
            <w:hideMark/>
          </w:tcPr>
          <w:p w14:paraId="34D7E06D"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58C97EF4" w14:textId="77777777"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14:paraId="451829D0"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4B08DB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E79C2E" w14:textId="77777777" w:rsidR="00413CB7" w:rsidRPr="00413CB7" w:rsidRDefault="00413CB7" w:rsidP="00413CB7">
            <w:pPr>
              <w:spacing w:after="0"/>
              <w:jc w:val="right"/>
              <w:rPr>
                <w:szCs w:val="20"/>
              </w:rPr>
            </w:pPr>
            <w:r w:rsidRPr="00413CB7">
              <w:rPr>
                <w:szCs w:val="20"/>
              </w:rPr>
              <w:t>8.7.2013</w:t>
            </w:r>
          </w:p>
        </w:tc>
      </w:tr>
      <w:tr w:rsidR="00413CB7" w:rsidRPr="00413CB7" w14:paraId="24D8D24C" w14:textId="77777777" w:rsidTr="005B36B0">
        <w:trPr>
          <w:trHeight w:val="20"/>
        </w:trPr>
        <w:tc>
          <w:tcPr>
            <w:tcW w:w="1756" w:type="pct"/>
            <w:noWrap/>
            <w:hideMark/>
          </w:tcPr>
          <w:p w14:paraId="4B8A8046"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1B67E834" w14:textId="77777777"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14:paraId="7C43E682" w14:textId="77777777" w:rsidR="00413CB7" w:rsidRPr="00413CB7" w:rsidRDefault="00413CB7" w:rsidP="00413CB7">
            <w:pPr>
              <w:spacing w:after="0"/>
              <w:ind w:right="113"/>
              <w:jc w:val="right"/>
              <w:rPr>
                <w:szCs w:val="20"/>
              </w:rPr>
            </w:pPr>
            <w:r w:rsidRPr="00413CB7">
              <w:rPr>
                <w:szCs w:val="20"/>
              </w:rPr>
              <w:t>270.85</w:t>
            </w:r>
          </w:p>
        </w:tc>
        <w:tc>
          <w:tcPr>
            <w:tcW w:w="770" w:type="pct"/>
            <w:noWrap/>
            <w:hideMark/>
          </w:tcPr>
          <w:p w14:paraId="53EEFE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A025DA" w14:textId="77777777" w:rsidR="00413CB7" w:rsidRPr="00413CB7" w:rsidRDefault="00413CB7" w:rsidP="00413CB7">
            <w:pPr>
              <w:spacing w:after="0"/>
              <w:jc w:val="right"/>
              <w:rPr>
                <w:szCs w:val="20"/>
              </w:rPr>
            </w:pPr>
            <w:r w:rsidRPr="00413CB7">
              <w:rPr>
                <w:szCs w:val="20"/>
              </w:rPr>
              <w:t>23.10.2013</w:t>
            </w:r>
          </w:p>
        </w:tc>
      </w:tr>
      <w:tr w:rsidR="00413CB7" w:rsidRPr="00413CB7" w14:paraId="35ED5573" w14:textId="77777777" w:rsidTr="005B36B0">
        <w:trPr>
          <w:trHeight w:val="20"/>
        </w:trPr>
        <w:tc>
          <w:tcPr>
            <w:tcW w:w="1756" w:type="pct"/>
            <w:noWrap/>
            <w:hideMark/>
          </w:tcPr>
          <w:p w14:paraId="2D0866A2"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36561118"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1EDAA10F" w14:textId="77777777" w:rsidR="00413CB7" w:rsidRPr="00413CB7" w:rsidRDefault="00413CB7" w:rsidP="00413CB7">
            <w:pPr>
              <w:spacing w:after="0"/>
              <w:ind w:right="113"/>
              <w:jc w:val="right"/>
              <w:rPr>
                <w:szCs w:val="20"/>
              </w:rPr>
            </w:pPr>
            <w:r w:rsidRPr="00413CB7">
              <w:rPr>
                <w:szCs w:val="20"/>
              </w:rPr>
              <w:t>14.25</w:t>
            </w:r>
          </w:p>
        </w:tc>
        <w:tc>
          <w:tcPr>
            <w:tcW w:w="770" w:type="pct"/>
            <w:noWrap/>
            <w:hideMark/>
          </w:tcPr>
          <w:p w14:paraId="446180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79ACF6" w14:textId="77777777" w:rsidR="00413CB7" w:rsidRPr="00413CB7" w:rsidRDefault="00413CB7" w:rsidP="00413CB7">
            <w:pPr>
              <w:spacing w:after="0"/>
              <w:jc w:val="right"/>
              <w:rPr>
                <w:szCs w:val="20"/>
              </w:rPr>
            </w:pPr>
            <w:r w:rsidRPr="00413CB7">
              <w:rPr>
                <w:szCs w:val="20"/>
              </w:rPr>
              <w:t>17.5.2013</w:t>
            </w:r>
          </w:p>
        </w:tc>
      </w:tr>
      <w:tr w:rsidR="00413CB7" w:rsidRPr="00413CB7" w14:paraId="3EC4BF6A" w14:textId="77777777" w:rsidTr="005B36B0">
        <w:trPr>
          <w:trHeight w:val="20"/>
        </w:trPr>
        <w:tc>
          <w:tcPr>
            <w:tcW w:w="1756" w:type="pct"/>
            <w:noWrap/>
            <w:hideMark/>
          </w:tcPr>
          <w:p w14:paraId="6CF3EED2"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651DEA85"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47BAD073" w14:textId="77777777" w:rsidR="00413CB7" w:rsidRPr="00413CB7" w:rsidRDefault="00413CB7" w:rsidP="00413CB7">
            <w:pPr>
              <w:spacing w:after="0"/>
              <w:ind w:right="113"/>
              <w:jc w:val="right"/>
              <w:rPr>
                <w:szCs w:val="20"/>
              </w:rPr>
            </w:pPr>
            <w:r w:rsidRPr="00413CB7">
              <w:rPr>
                <w:szCs w:val="20"/>
              </w:rPr>
              <w:t>30.72</w:t>
            </w:r>
          </w:p>
        </w:tc>
        <w:tc>
          <w:tcPr>
            <w:tcW w:w="770" w:type="pct"/>
            <w:noWrap/>
            <w:hideMark/>
          </w:tcPr>
          <w:p w14:paraId="64DBA75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AF8D18" w14:textId="77777777" w:rsidR="00413CB7" w:rsidRPr="00413CB7" w:rsidRDefault="00413CB7" w:rsidP="00413CB7">
            <w:pPr>
              <w:spacing w:after="0"/>
              <w:jc w:val="right"/>
              <w:rPr>
                <w:szCs w:val="20"/>
              </w:rPr>
            </w:pPr>
            <w:r w:rsidRPr="00413CB7">
              <w:rPr>
                <w:szCs w:val="20"/>
              </w:rPr>
              <w:t>4.2.2013</w:t>
            </w:r>
          </w:p>
        </w:tc>
      </w:tr>
      <w:tr w:rsidR="00413CB7" w:rsidRPr="00413CB7" w14:paraId="1631E238" w14:textId="77777777" w:rsidTr="005B36B0">
        <w:trPr>
          <w:trHeight w:val="20"/>
        </w:trPr>
        <w:tc>
          <w:tcPr>
            <w:tcW w:w="1756" w:type="pct"/>
            <w:noWrap/>
            <w:hideMark/>
          </w:tcPr>
          <w:p w14:paraId="1CF01C5A" w14:textId="77777777" w:rsidR="00413CB7" w:rsidRPr="00413CB7" w:rsidRDefault="00413CB7" w:rsidP="00413CB7">
            <w:pPr>
              <w:spacing w:after="0"/>
              <w:jc w:val="left"/>
              <w:rPr>
                <w:szCs w:val="20"/>
              </w:rPr>
            </w:pPr>
            <w:r w:rsidRPr="00413CB7">
              <w:rPr>
                <w:szCs w:val="20"/>
              </w:rPr>
              <w:t xml:space="preserve">Australian Red Cross </w:t>
            </w:r>
          </w:p>
        </w:tc>
        <w:tc>
          <w:tcPr>
            <w:tcW w:w="1597" w:type="pct"/>
            <w:noWrap/>
            <w:hideMark/>
          </w:tcPr>
          <w:p w14:paraId="427C702D" w14:textId="77777777" w:rsidR="00413CB7" w:rsidRPr="00413CB7" w:rsidRDefault="00413CB7" w:rsidP="00413CB7">
            <w:pPr>
              <w:spacing w:after="0"/>
              <w:ind w:left="113"/>
              <w:jc w:val="left"/>
              <w:rPr>
                <w:szCs w:val="20"/>
              </w:rPr>
            </w:pPr>
            <w:r w:rsidRPr="00413CB7">
              <w:rPr>
                <w:szCs w:val="20"/>
              </w:rPr>
              <w:t>OLD NOARLUNGA, SA 5168</w:t>
            </w:r>
          </w:p>
        </w:tc>
        <w:tc>
          <w:tcPr>
            <w:tcW w:w="424" w:type="pct"/>
            <w:noWrap/>
            <w:hideMark/>
          </w:tcPr>
          <w:p w14:paraId="3AE85320"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7DC9D8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790E99" w14:textId="77777777" w:rsidR="00413CB7" w:rsidRPr="00413CB7" w:rsidRDefault="00413CB7" w:rsidP="00413CB7">
            <w:pPr>
              <w:spacing w:after="0"/>
              <w:jc w:val="right"/>
              <w:rPr>
                <w:szCs w:val="20"/>
              </w:rPr>
            </w:pPr>
            <w:r w:rsidRPr="00413CB7">
              <w:rPr>
                <w:szCs w:val="20"/>
              </w:rPr>
              <w:t>6.5.2014</w:t>
            </w:r>
          </w:p>
        </w:tc>
      </w:tr>
      <w:tr w:rsidR="00413CB7" w:rsidRPr="00413CB7" w14:paraId="38E571D4" w14:textId="77777777" w:rsidTr="005B36B0">
        <w:trPr>
          <w:trHeight w:val="20"/>
        </w:trPr>
        <w:tc>
          <w:tcPr>
            <w:tcW w:w="1756" w:type="pct"/>
            <w:noWrap/>
            <w:hideMark/>
          </w:tcPr>
          <w:p w14:paraId="12C041A2" w14:textId="77777777" w:rsidR="00413CB7" w:rsidRPr="00413CB7" w:rsidRDefault="00413CB7" w:rsidP="00413CB7">
            <w:pPr>
              <w:spacing w:after="0"/>
              <w:jc w:val="left"/>
              <w:rPr>
                <w:szCs w:val="20"/>
              </w:rPr>
            </w:pPr>
            <w:r w:rsidRPr="00413CB7">
              <w:rPr>
                <w:szCs w:val="20"/>
              </w:rPr>
              <w:t>Australian Red Cross Australian Red Cross</w:t>
            </w:r>
          </w:p>
        </w:tc>
        <w:tc>
          <w:tcPr>
            <w:tcW w:w="1597" w:type="pct"/>
            <w:noWrap/>
            <w:hideMark/>
          </w:tcPr>
          <w:p w14:paraId="74A29BAC"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1D3AFBB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AD65F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19FC01" w14:textId="77777777" w:rsidR="00413CB7" w:rsidRPr="00413CB7" w:rsidRDefault="00413CB7" w:rsidP="00413CB7">
            <w:pPr>
              <w:spacing w:after="0"/>
              <w:jc w:val="right"/>
              <w:rPr>
                <w:szCs w:val="20"/>
              </w:rPr>
            </w:pPr>
            <w:r w:rsidRPr="00413CB7">
              <w:rPr>
                <w:szCs w:val="20"/>
              </w:rPr>
              <w:t>29.4.2013</w:t>
            </w:r>
          </w:p>
        </w:tc>
      </w:tr>
      <w:tr w:rsidR="00413CB7" w:rsidRPr="00413CB7" w14:paraId="46A3C2F4" w14:textId="77777777" w:rsidTr="005B36B0">
        <w:trPr>
          <w:trHeight w:val="20"/>
        </w:trPr>
        <w:tc>
          <w:tcPr>
            <w:tcW w:w="1756" w:type="pct"/>
            <w:noWrap/>
            <w:hideMark/>
          </w:tcPr>
          <w:p w14:paraId="554CA616" w14:textId="77777777" w:rsidR="00413CB7" w:rsidRPr="00413CB7" w:rsidRDefault="00413CB7" w:rsidP="00413CB7">
            <w:pPr>
              <w:spacing w:after="0"/>
              <w:jc w:val="left"/>
              <w:rPr>
                <w:szCs w:val="20"/>
              </w:rPr>
            </w:pPr>
            <w:r w:rsidRPr="00413CB7">
              <w:rPr>
                <w:szCs w:val="20"/>
              </w:rPr>
              <w:t>Australian Red Cross Australian Red Cross</w:t>
            </w:r>
          </w:p>
        </w:tc>
        <w:tc>
          <w:tcPr>
            <w:tcW w:w="1597" w:type="pct"/>
            <w:noWrap/>
            <w:hideMark/>
          </w:tcPr>
          <w:p w14:paraId="788C6C2F"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3E1F513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27C8F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90F215" w14:textId="77777777" w:rsidR="00413CB7" w:rsidRPr="00413CB7" w:rsidRDefault="00413CB7" w:rsidP="00413CB7">
            <w:pPr>
              <w:spacing w:after="0"/>
              <w:jc w:val="right"/>
              <w:rPr>
                <w:szCs w:val="20"/>
              </w:rPr>
            </w:pPr>
            <w:r w:rsidRPr="00413CB7">
              <w:rPr>
                <w:szCs w:val="20"/>
              </w:rPr>
              <w:t>21.6.2013</w:t>
            </w:r>
          </w:p>
        </w:tc>
      </w:tr>
      <w:tr w:rsidR="00413CB7" w:rsidRPr="00413CB7" w14:paraId="67C1595A" w14:textId="77777777" w:rsidTr="005B36B0">
        <w:trPr>
          <w:trHeight w:val="20"/>
        </w:trPr>
        <w:tc>
          <w:tcPr>
            <w:tcW w:w="1756" w:type="pct"/>
            <w:noWrap/>
            <w:hideMark/>
          </w:tcPr>
          <w:p w14:paraId="137AF4BE" w14:textId="77777777" w:rsidR="00413CB7" w:rsidRPr="00413CB7" w:rsidRDefault="00413CB7" w:rsidP="00413CB7">
            <w:pPr>
              <w:spacing w:after="0"/>
              <w:jc w:val="left"/>
              <w:rPr>
                <w:szCs w:val="20"/>
              </w:rPr>
            </w:pPr>
            <w:r w:rsidRPr="00413CB7">
              <w:rPr>
                <w:szCs w:val="20"/>
              </w:rPr>
              <w:t xml:space="preserve">Australian Red Cross Society </w:t>
            </w:r>
          </w:p>
        </w:tc>
        <w:tc>
          <w:tcPr>
            <w:tcW w:w="1597" w:type="pct"/>
            <w:noWrap/>
            <w:hideMark/>
          </w:tcPr>
          <w:p w14:paraId="6F0BD84A" w14:textId="77777777"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14:paraId="347582B9" w14:textId="77777777" w:rsidR="00413CB7" w:rsidRPr="00413CB7" w:rsidRDefault="00413CB7" w:rsidP="00413CB7">
            <w:pPr>
              <w:spacing w:after="0"/>
              <w:ind w:right="113"/>
              <w:jc w:val="right"/>
              <w:rPr>
                <w:szCs w:val="20"/>
              </w:rPr>
            </w:pPr>
            <w:r w:rsidRPr="00413CB7">
              <w:rPr>
                <w:szCs w:val="20"/>
              </w:rPr>
              <w:t>60.14</w:t>
            </w:r>
          </w:p>
        </w:tc>
        <w:tc>
          <w:tcPr>
            <w:tcW w:w="770" w:type="pct"/>
            <w:noWrap/>
            <w:hideMark/>
          </w:tcPr>
          <w:p w14:paraId="1B24C6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D2A2ED" w14:textId="77777777" w:rsidR="00413CB7" w:rsidRPr="00413CB7" w:rsidRDefault="00413CB7" w:rsidP="00413CB7">
            <w:pPr>
              <w:spacing w:after="0"/>
              <w:jc w:val="right"/>
              <w:rPr>
                <w:szCs w:val="20"/>
              </w:rPr>
            </w:pPr>
            <w:r w:rsidRPr="00413CB7">
              <w:rPr>
                <w:szCs w:val="20"/>
              </w:rPr>
              <w:t>28.8.2014</w:t>
            </w:r>
          </w:p>
        </w:tc>
      </w:tr>
      <w:tr w:rsidR="00413CB7" w:rsidRPr="00413CB7" w14:paraId="3FA7F05E" w14:textId="77777777" w:rsidTr="005B36B0">
        <w:trPr>
          <w:trHeight w:val="20"/>
        </w:trPr>
        <w:tc>
          <w:tcPr>
            <w:tcW w:w="1756" w:type="pct"/>
            <w:noWrap/>
            <w:hideMark/>
          </w:tcPr>
          <w:p w14:paraId="7F8DCA40" w14:textId="77777777" w:rsidR="00413CB7" w:rsidRPr="00413CB7" w:rsidRDefault="00413CB7" w:rsidP="00413CB7">
            <w:pPr>
              <w:spacing w:after="0"/>
              <w:jc w:val="left"/>
              <w:rPr>
                <w:szCs w:val="20"/>
              </w:rPr>
            </w:pPr>
            <w:r w:rsidRPr="00413CB7">
              <w:rPr>
                <w:szCs w:val="20"/>
              </w:rPr>
              <w:t xml:space="preserve">Australian Red Cross Society </w:t>
            </w:r>
          </w:p>
        </w:tc>
        <w:tc>
          <w:tcPr>
            <w:tcW w:w="1597" w:type="pct"/>
            <w:noWrap/>
            <w:hideMark/>
          </w:tcPr>
          <w:p w14:paraId="7D95036A"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58B0F79C" w14:textId="77777777" w:rsidR="00413CB7" w:rsidRPr="00413CB7" w:rsidRDefault="00413CB7" w:rsidP="00413CB7">
            <w:pPr>
              <w:spacing w:after="0"/>
              <w:ind w:right="113"/>
              <w:jc w:val="right"/>
              <w:rPr>
                <w:szCs w:val="20"/>
              </w:rPr>
            </w:pPr>
            <w:r w:rsidRPr="00413CB7">
              <w:rPr>
                <w:szCs w:val="20"/>
              </w:rPr>
              <w:t>77.35</w:t>
            </w:r>
          </w:p>
        </w:tc>
        <w:tc>
          <w:tcPr>
            <w:tcW w:w="770" w:type="pct"/>
            <w:noWrap/>
            <w:hideMark/>
          </w:tcPr>
          <w:p w14:paraId="181810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3D45B4" w14:textId="77777777" w:rsidR="00413CB7" w:rsidRPr="00413CB7" w:rsidRDefault="00413CB7" w:rsidP="00413CB7">
            <w:pPr>
              <w:spacing w:after="0"/>
              <w:jc w:val="right"/>
              <w:rPr>
                <w:szCs w:val="20"/>
              </w:rPr>
            </w:pPr>
            <w:r w:rsidRPr="00413CB7">
              <w:rPr>
                <w:szCs w:val="20"/>
              </w:rPr>
              <w:t>2.12.2014</w:t>
            </w:r>
          </w:p>
        </w:tc>
      </w:tr>
      <w:tr w:rsidR="00413CB7" w:rsidRPr="00413CB7" w14:paraId="7D1D87D3" w14:textId="77777777" w:rsidTr="005B36B0">
        <w:trPr>
          <w:trHeight w:val="20"/>
        </w:trPr>
        <w:tc>
          <w:tcPr>
            <w:tcW w:w="1756" w:type="pct"/>
            <w:noWrap/>
            <w:hideMark/>
          </w:tcPr>
          <w:p w14:paraId="28BD283B"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7BBD305A"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23F4F37E" w14:textId="77777777" w:rsidR="00413CB7" w:rsidRPr="00413CB7" w:rsidRDefault="00413CB7" w:rsidP="00413CB7">
            <w:pPr>
              <w:spacing w:after="0"/>
              <w:ind w:right="113"/>
              <w:jc w:val="right"/>
              <w:rPr>
                <w:szCs w:val="20"/>
              </w:rPr>
            </w:pPr>
            <w:r w:rsidRPr="00413CB7">
              <w:rPr>
                <w:szCs w:val="20"/>
              </w:rPr>
              <w:t>12.81</w:t>
            </w:r>
          </w:p>
        </w:tc>
        <w:tc>
          <w:tcPr>
            <w:tcW w:w="770" w:type="pct"/>
            <w:noWrap/>
            <w:hideMark/>
          </w:tcPr>
          <w:p w14:paraId="072DF9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D9A1B6" w14:textId="77777777" w:rsidR="00413CB7" w:rsidRPr="00413CB7" w:rsidRDefault="00413CB7" w:rsidP="00413CB7">
            <w:pPr>
              <w:spacing w:after="0"/>
              <w:jc w:val="right"/>
              <w:rPr>
                <w:szCs w:val="20"/>
              </w:rPr>
            </w:pPr>
            <w:r w:rsidRPr="00413CB7">
              <w:rPr>
                <w:szCs w:val="20"/>
              </w:rPr>
              <w:t>14.11.2013</w:t>
            </w:r>
          </w:p>
        </w:tc>
      </w:tr>
      <w:tr w:rsidR="00413CB7" w:rsidRPr="00413CB7" w14:paraId="28F810E5" w14:textId="77777777" w:rsidTr="005B36B0">
        <w:trPr>
          <w:trHeight w:val="20"/>
        </w:trPr>
        <w:tc>
          <w:tcPr>
            <w:tcW w:w="1756" w:type="pct"/>
            <w:noWrap/>
            <w:hideMark/>
          </w:tcPr>
          <w:p w14:paraId="70F09925" w14:textId="77777777" w:rsidR="00413CB7" w:rsidRPr="00413CB7" w:rsidRDefault="00413CB7" w:rsidP="00413CB7">
            <w:pPr>
              <w:spacing w:after="0"/>
              <w:jc w:val="left"/>
              <w:rPr>
                <w:szCs w:val="20"/>
              </w:rPr>
            </w:pPr>
            <w:r w:rsidRPr="00413CB7">
              <w:rPr>
                <w:szCs w:val="20"/>
              </w:rPr>
              <w:t>Australian Red Cross</w:t>
            </w:r>
          </w:p>
        </w:tc>
        <w:tc>
          <w:tcPr>
            <w:tcW w:w="1597" w:type="pct"/>
            <w:noWrap/>
            <w:hideMark/>
          </w:tcPr>
          <w:p w14:paraId="59300512" w14:textId="77777777" w:rsidR="00413CB7" w:rsidRPr="00413CB7" w:rsidRDefault="00413CB7" w:rsidP="00413CB7">
            <w:pPr>
              <w:spacing w:after="0"/>
              <w:ind w:left="113"/>
              <w:jc w:val="left"/>
              <w:rPr>
                <w:szCs w:val="20"/>
              </w:rPr>
            </w:pPr>
            <w:r w:rsidRPr="00413CB7">
              <w:rPr>
                <w:szCs w:val="20"/>
              </w:rPr>
              <w:t>HACKHAM, SA 5163</w:t>
            </w:r>
          </w:p>
        </w:tc>
        <w:tc>
          <w:tcPr>
            <w:tcW w:w="424" w:type="pct"/>
            <w:noWrap/>
            <w:hideMark/>
          </w:tcPr>
          <w:p w14:paraId="223F5B48" w14:textId="77777777" w:rsidR="00413CB7" w:rsidRPr="00413CB7" w:rsidRDefault="00413CB7" w:rsidP="00413CB7">
            <w:pPr>
              <w:spacing w:after="0"/>
              <w:ind w:right="113"/>
              <w:jc w:val="right"/>
              <w:rPr>
                <w:szCs w:val="20"/>
              </w:rPr>
            </w:pPr>
            <w:r w:rsidRPr="00413CB7">
              <w:rPr>
                <w:szCs w:val="20"/>
              </w:rPr>
              <w:t>115.08</w:t>
            </w:r>
          </w:p>
        </w:tc>
        <w:tc>
          <w:tcPr>
            <w:tcW w:w="770" w:type="pct"/>
            <w:noWrap/>
            <w:hideMark/>
          </w:tcPr>
          <w:p w14:paraId="739DA7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30E619" w14:textId="77777777" w:rsidR="00413CB7" w:rsidRPr="00413CB7" w:rsidRDefault="00413CB7" w:rsidP="00413CB7">
            <w:pPr>
              <w:spacing w:after="0"/>
              <w:jc w:val="right"/>
              <w:rPr>
                <w:szCs w:val="20"/>
              </w:rPr>
            </w:pPr>
            <w:r w:rsidRPr="00413CB7">
              <w:rPr>
                <w:szCs w:val="20"/>
              </w:rPr>
              <w:t>6.2.2014</w:t>
            </w:r>
          </w:p>
        </w:tc>
      </w:tr>
      <w:tr w:rsidR="00413CB7" w:rsidRPr="00413CB7" w14:paraId="2D582E3D" w14:textId="77777777" w:rsidTr="005B36B0">
        <w:trPr>
          <w:trHeight w:val="20"/>
        </w:trPr>
        <w:tc>
          <w:tcPr>
            <w:tcW w:w="1756" w:type="pct"/>
            <w:noWrap/>
            <w:hideMark/>
          </w:tcPr>
          <w:p w14:paraId="4FACE36E" w14:textId="77777777" w:rsidR="00413CB7" w:rsidRPr="00413CB7" w:rsidRDefault="00413CB7" w:rsidP="00413CB7">
            <w:pPr>
              <w:spacing w:after="0"/>
              <w:jc w:val="left"/>
              <w:rPr>
                <w:szCs w:val="20"/>
              </w:rPr>
            </w:pPr>
            <w:r w:rsidRPr="00413CB7">
              <w:rPr>
                <w:szCs w:val="20"/>
              </w:rPr>
              <w:t>Austvending Pty Ltd</w:t>
            </w:r>
          </w:p>
        </w:tc>
        <w:tc>
          <w:tcPr>
            <w:tcW w:w="1597" w:type="pct"/>
            <w:noWrap/>
            <w:hideMark/>
          </w:tcPr>
          <w:p w14:paraId="369DD352"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5FC0BAE4" w14:textId="77777777" w:rsidR="00413CB7" w:rsidRPr="00413CB7" w:rsidRDefault="00413CB7" w:rsidP="00413CB7">
            <w:pPr>
              <w:spacing w:after="0"/>
              <w:ind w:right="113"/>
              <w:jc w:val="right"/>
              <w:rPr>
                <w:szCs w:val="20"/>
              </w:rPr>
            </w:pPr>
            <w:r w:rsidRPr="00413CB7">
              <w:rPr>
                <w:szCs w:val="20"/>
              </w:rPr>
              <w:t>11.94</w:t>
            </w:r>
          </w:p>
        </w:tc>
        <w:tc>
          <w:tcPr>
            <w:tcW w:w="770" w:type="pct"/>
            <w:noWrap/>
            <w:hideMark/>
          </w:tcPr>
          <w:p w14:paraId="7FCEAF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28A53F" w14:textId="77777777" w:rsidR="00413CB7" w:rsidRPr="00413CB7" w:rsidRDefault="00413CB7" w:rsidP="00413CB7">
            <w:pPr>
              <w:spacing w:after="0"/>
              <w:jc w:val="right"/>
              <w:rPr>
                <w:szCs w:val="20"/>
              </w:rPr>
            </w:pPr>
            <w:r w:rsidRPr="00413CB7">
              <w:rPr>
                <w:szCs w:val="20"/>
              </w:rPr>
              <w:t>21.5.2013</w:t>
            </w:r>
          </w:p>
        </w:tc>
      </w:tr>
      <w:tr w:rsidR="00413CB7" w:rsidRPr="00413CB7" w14:paraId="7F02E19B" w14:textId="77777777" w:rsidTr="005B36B0">
        <w:trPr>
          <w:trHeight w:val="20"/>
        </w:trPr>
        <w:tc>
          <w:tcPr>
            <w:tcW w:w="1756" w:type="pct"/>
            <w:noWrap/>
            <w:hideMark/>
          </w:tcPr>
          <w:p w14:paraId="2AF2B786" w14:textId="77777777" w:rsidR="00413CB7" w:rsidRPr="00413CB7" w:rsidRDefault="00413CB7" w:rsidP="00413CB7">
            <w:pPr>
              <w:spacing w:after="0"/>
              <w:jc w:val="left"/>
              <w:rPr>
                <w:szCs w:val="20"/>
              </w:rPr>
            </w:pPr>
            <w:r w:rsidRPr="00413CB7">
              <w:rPr>
                <w:szCs w:val="20"/>
              </w:rPr>
              <w:t>Ayman Alsalnan</w:t>
            </w:r>
          </w:p>
        </w:tc>
        <w:tc>
          <w:tcPr>
            <w:tcW w:w="1597" w:type="pct"/>
            <w:noWrap/>
            <w:hideMark/>
          </w:tcPr>
          <w:p w14:paraId="3C774F98"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483551BC" w14:textId="77777777" w:rsidR="00413CB7" w:rsidRPr="00413CB7" w:rsidRDefault="00413CB7" w:rsidP="00413CB7">
            <w:pPr>
              <w:spacing w:after="0"/>
              <w:ind w:right="113"/>
              <w:jc w:val="right"/>
              <w:rPr>
                <w:szCs w:val="20"/>
              </w:rPr>
            </w:pPr>
            <w:r w:rsidRPr="00413CB7">
              <w:rPr>
                <w:szCs w:val="20"/>
              </w:rPr>
              <w:t>793.78</w:t>
            </w:r>
          </w:p>
        </w:tc>
        <w:tc>
          <w:tcPr>
            <w:tcW w:w="770" w:type="pct"/>
            <w:noWrap/>
            <w:hideMark/>
          </w:tcPr>
          <w:p w14:paraId="408D79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6CCD0B" w14:textId="77777777" w:rsidR="00413CB7" w:rsidRPr="00413CB7" w:rsidRDefault="00413CB7" w:rsidP="00413CB7">
            <w:pPr>
              <w:spacing w:after="0"/>
              <w:jc w:val="right"/>
              <w:rPr>
                <w:szCs w:val="20"/>
              </w:rPr>
            </w:pPr>
            <w:r w:rsidRPr="00413CB7">
              <w:rPr>
                <w:szCs w:val="20"/>
              </w:rPr>
              <w:t>19.5.2014</w:t>
            </w:r>
          </w:p>
        </w:tc>
      </w:tr>
      <w:tr w:rsidR="00413CB7" w:rsidRPr="00413CB7" w14:paraId="41588543" w14:textId="77777777" w:rsidTr="005B36B0">
        <w:trPr>
          <w:trHeight w:val="20"/>
        </w:trPr>
        <w:tc>
          <w:tcPr>
            <w:tcW w:w="1756" w:type="pct"/>
            <w:noWrap/>
            <w:hideMark/>
          </w:tcPr>
          <w:p w14:paraId="2C95E382" w14:textId="77777777" w:rsidR="00413CB7" w:rsidRPr="00413CB7" w:rsidRDefault="00413CB7" w:rsidP="00413CB7">
            <w:pPr>
              <w:spacing w:after="0"/>
              <w:jc w:val="left"/>
              <w:rPr>
                <w:szCs w:val="20"/>
              </w:rPr>
            </w:pPr>
            <w:r w:rsidRPr="00413CB7">
              <w:rPr>
                <w:szCs w:val="20"/>
              </w:rPr>
              <w:t>Aysha St John</w:t>
            </w:r>
          </w:p>
        </w:tc>
        <w:tc>
          <w:tcPr>
            <w:tcW w:w="1597" w:type="pct"/>
            <w:noWrap/>
            <w:hideMark/>
          </w:tcPr>
          <w:p w14:paraId="0D45B0CC"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59C28EC" w14:textId="77777777" w:rsidR="00413CB7" w:rsidRPr="00413CB7" w:rsidRDefault="00413CB7" w:rsidP="00413CB7">
            <w:pPr>
              <w:spacing w:after="0"/>
              <w:ind w:right="113"/>
              <w:jc w:val="right"/>
              <w:rPr>
                <w:szCs w:val="20"/>
              </w:rPr>
            </w:pPr>
            <w:r w:rsidRPr="00413CB7">
              <w:rPr>
                <w:szCs w:val="20"/>
              </w:rPr>
              <w:t>113.09</w:t>
            </w:r>
          </w:p>
        </w:tc>
        <w:tc>
          <w:tcPr>
            <w:tcW w:w="770" w:type="pct"/>
            <w:noWrap/>
            <w:hideMark/>
          </w:tcPr>
          <w:p w14:paraId="12DAC3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78761F" w14:textId="77777777" w:rsidR="00413CB7" w:rsidRPr="00413CB7" w:rsidRDefault="00413CB7" w:rsidP="00413CB7">
            <w:pPr>
              <w:spacing w:after="0"/>
              <w:jc w:val="right"/>
              <w:rPr>
                <w:szCs w:val="20"/>
              </w:rPr>
            </w:pPr>
            <w:r w:rsidRPr="00413CB7">
              <w:rPr>
                <w:szCs w:val="20"/>
              </w:rPr>
              <w:t>28.3.2014</w:t>
            </w:r>
          </w:p>
        </w:tc>
      </w:tr>
      <w:tr w:rsidR="00413CB7" w:rsidRPr="00413CB7" w14:paraId="721235A0" w14:textId="77777777" w:rsidTr="005B36B0">
        <w:trPr>
          <w:trHeight w:val="20"/>
        </w:trPr>
        <w:tc>
          <w:tcPr>
            <w:tcW w:w="1756" w:type="pct"/>
            <w:noWrap/>
            <w:hideMark/>
          </w:tcPr>
          <w:p w14:paraId="7BFD3ADF" w14:textId="77777777" w:rsidR="00413CB7" w:rsidRPr="00413CB7" w:rsidRDefault="00413CB7" w:rsidP="00413CB7">
            <w:pPr>
              <w:spacing w:after="0"/>
              <w:jc w:val="left"/>
              <w:rPr>
                <w:szCs w:val="20"/>
              </w:rPr>
            </w:pPr>
            <w:r w:rsidRPr="00413CB7">
              <w:rPr>
                <w:szCs w:val="20"/>
              </w:rPr>
              <w:t xml:space="preserve">B D Thompson </w:t>
            </w:r>
          </w:p>
        </w:tc>
        <w:tc>
          <w:tcPr>
            <w:tcW w:w="1597" w:type="pct"/>
            <w:noWrap/>
            <w:hideMark/>
          </w:tcPr>
          <w:p w14:paraId="3CC86D8E" w14:textId="77777777" w:rsidR="00413CB7" w:rsidRPr="00413CB7" w:rsidRDefault="00413CB7" w:rsidP="00413CB7">
            <w:pPr>
              <w:spacing w:after="0"/>
              <w:ind w:left="113"/>
              <w:jc w:val="left"/>
              <w:rPr>
                <w:szCs w:val="20"/>
              </w:rPr>
            </w:pPr>
            <w:r w:rsidRPr="00413CB7">
              <w:rPr>
                <w:szCs w:val="20"/>
              </w:rPr>
              <w:t>BACK VALLEY, SA 5211</w:t>
            </w:r>
          </w:p>
        </w:tc>
        <w:tc>
          <w:tcPr>
            <w:tcW w:w="424" w:type="pct"/>
            <w:noWrap/>
            <w:hideMark/>
          </w:tcPr>
          <w:p w14:paraId="701FB3D4" w14:textId="77777777" w:rsidR="00413CB7" w:rsidRPr="00413CB7" w:rsidRDefault="00413CB7" w:rsidP="00413CB7">
            <w:pPr>
              <w:spacing w:after="0"/>
              <w:ind w:right="113"/>
              <w:jc w:val="right"/>
              <w:rPr>
                <w:szCs w:val="20"/>
              </w:rPr>
            </w:pPr>
            <w:r w:rsidRPr="00413CB7">
              <w:rPr>
                <w:szCs w:val="20"/>
              </w:rPr>
              <w:t>272.79</w:t>
            </w:r>
          </w:p>
        </w:tc>
        <w:tc>
          <w:tcPr>
            <w:tcW w:w="770" w:type="pct"/>
            <w:noWrap/>
            <w:hideMark/>
          </w:tcPr>
          <w:p w14:paraId="0B42C4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7EFF3B" w14:textId="77777777" w:rsidR="00413CB7" w:rsidRPr="00413CB7" w:rsidRDefault="00413CB7" w:rsidP="00413CB7">
            <w:pPr>
              <w:spacing w:after="0"/>
              <w:jc w:val="right"/>
              <w:rPr>
                <w:szCs w:val="20"/>
              </w:rPr>
            </w:pPr>
            <w:r w:rsidRPr="00413CB7">
              <w:rPr>
                <w:szCs w:val="20"/>
              </w:rPr>
              <w:t>26.5.2014</w:t>
            </w:r>
          </w:p>
        </w:tc>
      </w:tr>
      <w:tr w:rsidR="00413CB7" w:rsidRPr="00413CB7" w14:paraId="26EDFB48" w14:textId="77777777" w:rsidTr="005B36B0">
        <w:trPr>
          <w:trHeight w:val="20"/>
        </w:trPr>
        <w:tc>
          <w:tcPr>
            <w:tcW w:w="1756" w:type="pct"/>
            <w:noWrap/>
            <w:hideMark/>
          </w:tcPr>
          <w:p w14:paraId="3FA027FF" w14:textId="77777777" w:rsidR="00413CB7" w:rsidRPr="00413CB7" w:rsidRDefault="00413CB7" w:rsidP="00413CB7">
            <w:pPr>
              <w:spacing w:after="0"/>
              <w:jc w:val="left"/>
              <w:rPr>
                <w:szCs w:val="20"/>
              </w:rPr>
            </w:pPr>
            <w:r w:rsidRPr="00413CB7">
              <w:rPr>
                <w:szCs w:val="20"/>
              </w:rPr>
              <w:t>B N Pitman</w:t>
            </w:r>
          </w:p>
        </w:tc>
        <w:tc>
          <w:tcPr>
            <w:tcW w:w="1597" w:type="pct"/>
            <w:noWrap/>
            <w:hideMark/>
          </w:tcPr>
          <w:p w14:paraId="7E2B38A0"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5B284DE8" w14:textId="77777777" w:rsidR="00413CB7" w:rsidRPr="00413CB7" w:rsidRDefault="00413CB7" w:rsidP="00413CB7">
            <w:pPr>
              <w:spacing w:after="0"/>
              <w:ind w:right="113"/>
              <w:jc w:val="right"/>
              <w:rPr>
                <w:szCs w:val="20"/>
              </w:rPr>
            </w:pPr>
            <w:r w:rsidRPr="00413CB7">
              <w:rPr>
                <w:szCs w:val="20"/>
              </w:rPr>
              <w:t>716.45</w:t>
            </w:r>
          </w:p>
        </w:tc>
        <w:tc>
          <w:tcPr>
            <w:tcW w:w="770" w:type="pct"/>
            <w:noWrap/>
            <w:hideMark/>
          </w:tcPr>
          <w:p w14:paraId="344199D2" w14:textId="77777777" w:rsidR="00413CB7" w:rsidRPr="00413CB7" w:rsidRDefault="00413CB7" w:rsidP="00413CB7">
            <w:pPr>
              <w:spacing w:after="0"/>
              <w:ind w:left="170"/>
              <w:jc w:val="left"/>
              <w:rPr>
                <w:szCs w:val="20"/>
              </w:rPr>
            </w:pPr>
            <w:r w:rsidRPr="00413CB7">
              <w:rPr>
                <w:szCs w:val="20"/>
              </w:rPr>
              <w:t>Refund 173605</w:t>
            </w:r>
          </w:p>
        </w:tc>
        <w:tc>
          <w:tcPr>
            <w:tcW w:w="453" w:type="pct"/>
            <w:noWrap/>
            <w:hideMark/>
          </w:tcPr>
          <w:p w14:paraId="53B6CD47" w14:textId="77777777" w:rsidR="00413CB7" w:rsidRPr="00413CB7" w:rsidRDefault="00413CB7" w:rsidP="00413CB7">
            <w:pPr>
              <w:spacing w:after="0"/>
              <w:jc w:val="right"/>
              <w:rPr>
                <w:szCs w:val="20"/>
              </w:rPr>
            </w:pPr>
            <w:r w:rsidRPr="00413CB7">
              <w:rPr>
                <w:szCs w:val="20"/>
              </w:rPr>
              <w:t>3.9.2013</w:t>
            </w:r>
          </w:p>
        </w:tc>
      </w:tr>
      <w:tr w:rsidR="00413CB7" w:rsidRPr="00413CB7" w14:paraId="37311B6D" w14:textId="77777777" w:rsidTr="005B36B0">
        <w:trPr>
          <w:trHeight w:val="20"/>
        </w:trPr>
        <w:tc>
          <w:tcPr>
            <w:tcW w:w="1756" w:type="pct"/>
            <w:noWrap/>
            <w:hideMark/>
          </w:tcPr>
          <w:p w14:paraId="12CDAE82" w14:textId="77777777" w:rsidR="00413CB7" w:rsidRPr="00413CB7" w:rsidRDefault="00413CB7" w:rsidP="00413CB7">
            <w:pPr>
              <w:spacing w:after="0"/>
              <w:jc w:val="left"/>
              <w:rPr>
                <w:szCs w:val="20"/>
              </w:rPr>
            </w:pPr>
            <w:r w:rsidRPr="00413CB7">
              <w:rPr>
                <w:szCs w:val="20"/>
              </w:rPr>
              <w:t>B N Pitman</w:t>
            </w:r>
          </w:p>
        </w:tc>
        <w:tc>
          <w:tcPr>
            <w:tcW w:w="1597" w:type="pct"/>
            <w:noWrap/>
            <w:hideMark/>
          </w:tcPr>
          <w:p w14:paraId="77AC714A"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2D830956" w14:textId="77777777" w:rsidR="00413CB7" w:rsidRPr="00413CB7" w:rsidRDefault="00413CB7" w:rsidP="00413CB7">
            <w:pPr>
              <w:spacing w:after="0"/>
              <w:ind w:right="113"/>
              <w:jc w:val="right"/>
              <w:rPr>
                <w:szCs w:val="20"/>
              </w:rPr>
            </w:pPr>
            <w:r w:rsidRPr="00413CB7">
              <w:rPr>
                <w:szCs w:val="20"/>
              </w:rPr>
              <w:t>500.00</w:t>
            </w:r>
          </w:p>
        </w:tc>
        <w:tc>
          <w:tcPr>
            <w:tcW w:w="770" w:type="pct"/>
            <w:noWrap/>
            <w:hideMark/>
          </w:tcPr>
          <w:p w14:paraId="1709FFFC" w14:textId="77777777" w:rsidR="00413CB7" w:rsidRPr="00413CB7" w:rsidRDefault="00413CB7" w:rsidP="00413CB7">
            <w:pPr>
              <w:spacing w:after="0"/>
              <w:ind w:left="170"/>
              <w:jc w:val="left"/>
              <w:rPr>
                <w:szCs w:val="20"/>
              </w:rPr>
            </w:pPr>
            <w:r w:rsidRPr="00413CB7">
              <w:rPr>
                <w:szCs w:val="20"/>
              </w:rPr>
              <w:t>Refund 173606</w:t>
            </w:r>
          </w:p>
        </w:tc>
        <w:tc>
          <w:tcPr>
            <w:tcW w:w="453" w:type="pct"/>
            <w:noWrap/>
            <w:hideMark/>
          </w:tcPr>
          <w:p w14:paraId="75AE34EB" w14:textId="77777777" w:rsidR="00413CB7" w:rsidRPr="00413CB7" w:rsidRDefault="00413CB7" w:rsidP="00413CB7">
            <w:pPr>
              <w:spacing w:after="0"/>
              <w:jc w:val="right"/>
              <w:rPr>
                <w:szCs w:val="20"/>
              </w:rPr>
            </w:pPr>
            <w:r w:rsidRPr="00413CB7">
              <w:rPr>
                <w:szCs w:val="20"/>
              </w:rPr>
              <w:t>3.9.2013</w:t>
            </w:r>
          </w:p>
        </w:tc>
      </w:tr>
      <w:tr w:rsidR="00413CB7" w:rsidRPr="00413CB7" w14:paraId="4314647F" w14:textId="77777777" w:rsidTr="005B36B0">
        <w:trPr>
          <w:trHeight w:val="20"/>
        </w:trPr>
        <w:tc>
          <w:tcPr>
            <w:tcW w:w="1756" w:type="pct"/>
            <w:noWrap/>
            <w:hideMark/>
          </w:tcPr>
          <w:p w14:paraId="71F5E868" w14:textId="77777777" w:rsidR="00413CB7" w:rsidRPr="00413CB7" w:rsidRDefault="00413CB7" w:rsidP="00413CB7">
            <w:pPr>
              <w:spacing w:after="0"/>
              <w:jc w:val="left"/>
              <w:rPr>
                <w:szCs w:val="20"/>
              </w:rPr>
            </w:pPr>
            <w:r w:rsidRPr="00413CB7">
              <w:rPr>
                <w:szCs w:val="20"/>
              </w:rPr>
              <w:t>Baby Thomas</w:t>
            </w:r>
          </w:p>
        </w:tc>
        <w:tc>
          <w:tcPr>
            <w:tcW w:w="1597" w:type="pct"/>
            <w:noWrap/>
            <w:hideMark/>
          </w:tcPr>
          <w:p w14:paraId="01E1C663"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4D8466F5" w14:textId="77777777" w:rsidR="00413CB7" w:rsidRPr="00413CB7" w:rsidRDefault="00413CB7" w:rsidP="00413CB7">
            <w:pPr>
              <w:spacing w:after="0"/>
              <w:ind w:right="113"/>
              <w:jc w:val="right"/>
              <w:rPr>
                <w:szCs w:val="20"/>
              </w:rPr>
            </w:pPr>
            <w:r w:rsidRPr="00413CB7">
              <w:rPr>
                <w:szCs w:val="20"/>
              </w:rPr>
              <w:t>217.64</w:t>
            </w:r>
          </w:p>
        </w:tc>
        <w:tc>
          <w:tcPr>
            <w:tcW w:w="770" w:type="pct"/>
            <w:noWrap/>
            <w:hideMark/>
          </w:tcPr>
          <w:p w14:paraId="6B6E98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D0D8A8" w14:textId="77777777" w:rsidR="00413CB7" w:rsidRPr="00413CB7" w:rsidRDefault="00413CB7" w:rsidP="00413CB7">
            <w:pPr>
              <w:spacing w:after="0"/>
              <w:jc w:val="right"/>
              <w:rPr>
                <w:szCs w:val="20"/>
              </w:rPr>
            </w:pPr>
            <w:r w:rsidRPr="00413CB7">
              <w:rPr>
                <w:szCs w:val="20"/>
              </w:rPr>
              <w:t>12.5.2014</w:t>
            </w:r>
          </w:p>
        </w:tc>
      </w:tr>
      <w:tr w:rsidR="00413CB7" w:rsidRPr="00413CB7" w14:paraId="615D6EDA" w14:textId="77777777" w:rsidTr="005B36B0">
        <w:trPr>
          <w:trHeight w:val="20"/>
        </w:trPr>
        <w:tc>
          <w:tcPr>
            <w:tcW w:w="1756" w:type="pct"/>
            <w:noWrap/>
            <w:hideMark/>
          </w:tcPr>
          <w:p w14:paraId="00603036" w14:textId="77777777" w:rsidR="00413CB7" w:rsidRPr="00413CB7" w:rsidRDefault="00413CB7" w:rsidP="00413CB7">
            <w:pPr>
              <w:spacing w:after="0"/>
              <w:jc w:val="left"/>
              <w:rPr>
                <w:szCs w:val="20"/>
              </w:rPr>
            </w:pPr>
            <w:r w:rsidRPr="00413CB7">
              <w:rPr>
                <w:szCs w:val="20"/>
              </w:rPr>
              <w:t>Bader Alqhtany</w:t>
            </w:r>
          </w:p>
        </w:tc>
        <w:tc>
          <w:tcPr>
            <w:tcW w:w="1597" w:type="pct"/>
            <w:noWrap/>
            <w:hideMark/>
          </w:tcPr>
          <w:p w14:paraId="05263374"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2590A696" w14:textId="77777777" w:rsidR="00413CB7" w:rsidRPr="00413CB7" w:rsidRDefault="00413CB7" w:rsidP="00413CB7">
            <w:pPr>
              <w:spacing w:after="0"/>
              <w:ind w:right="113"/>
              <w:jc w:val="right"/>
              <w:rPr>
                <w:szCs w:val="20"/>
              </w:rPr>
            </w:pPr>
            <w:r w:rsidRPr="00413CB7">
              <w:rPr>
                <w:szCs w:val="20"/>
              </w:rPr>
              <w:t>47.95</w:t>
            </w:r>
          </w:p>
        </w:tc>
        <w:tc>
          <w:tcPr>
            <w:tcW w:w="770" w:type="pct"/>
            <w:noWrap/>
            <w:hideMark/>
          </w:tcPr>
          <w:p w14:paraId="395388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9E8B93" w14:textId="77777777" w:rsidR="00413CB7" w:rsidRPr="00413CB7" w:rsidRDefault="00413CB7" w:rsidP="00413CB7">
            <w:pPr>
              <w:spacing w:after="0"/>
              <w:jc w:val="right"/>
              <w:rPr>
                <w:szCs w:val="20"/>
              </w:rPr>
            </w:pPr>
            <w:r w:rsidRPr="00413CB7">
              <w:rPr>
                <w:szCs w:val="20"/>
              </w:rPr>
              <w:t>9.4.2013</w:t>
            </w:r>
          </w:p>
        </w:tc>
      </w:tr>
      <w:tr w:rsidR="00413CB7" w:rsidRPr="00413CB7" w14:paraId="352DEC29" w14:textId="77777777" w:rsidTr="005B36B0">
        <w:trPr>
          <w:trHeight w:val="20"/>
        </w:trPr>
        <w:tc>
          <w:tcPr>
            <w:tcW w:w="1756" w:type="pct"/>
            <w:noWrap/>
            <w:hideMark/>
          </w:tcPr>
          <w:p w14:paraId="587282FA" w14:textId="77777777" w:rsidR="00413CB7" w:rsidRPr="00413CB7" w:rsidRDefault="00413CB7" w:rsidP="00413CB7">
            <w:pPr>
              <w:spacing w:after="0"/>
              <w:jc w:val="left"/>
              <w:rPr>
                <w:szCs w:val="20"/>
              </w:rPr>
            </w:pPr>
            <w:r w:rsidRPr="00413CB7">
              <w:rPr>
                <w:szCs w:val="20"/>
              </w:rPr>
              <w:t>Bagher Asadi</w:t>
            </w:r>
          </w:p>
        </w:tc>
        <w:tc>
          <w:tcPr>
            <w:tcW w:w="1597" w:type="pct"/>
            <w:noWrap/>
            <w:hideMark/>
          </w:tcPr>
          <w:p w14:paraId="3C178C3C"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6E6BA459" w14:textId="77777777" w:rsidR="00413CB7" w:rsidRPr="00413CB7" w:rsidRDefault="00413CB7" w:rsidP="00413CB7">
            <w:pPr>
              <w:spacing w:after="0"/>
              <w:ind w:right="113"/>
              <w:jc w:val="right"/>
              <w:rPr>
                <w:szCs w:val="20"/>
              </w:rPr>
            </w:pPr>
            <w:r w:rsidRPr="00413CB7">
              <w:rPr>
                <w:szCs w:val="20"/>
              </w:rPr>
              <w:t>56.02</w:t>
            </w:r>
          </w:p>
        </w:tc>
        <w:tc>
          <w:tcPr>
            <w:tcW w:w="770" w:type="pct"/>
            <w:noWrap/>
            <w:hideMark/>
          </w:tcPr>
          <w:p w14:paraId="328CE0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848D4F" w14:textId="77777777" w:rsidR="00413CB7" w:rsidRPr="00413CB7" w:rsidRDefault="00413CB7" w:rsidP="00413CB7">
            <w:pPr>
              <w:spacing w:after="0"/>
              <w:jc w:val="right"/>
              <w:rPr>
                <w:szCs w:val="20"/>
              </w:rPr>
            </w:pPr>
            <w:r w:rsidRPr="00413CB7">
              <w:rPr>
                <w:szCs w:val="20"/>
              </w:rPr>
              <w:t>11.12.2014</w:t>
            </w:r>
          </w:p>
        </w:tc>
      </w:tr>
      <w:tr w:rsidR="00413CB7" w:rsidRPr="00413CB7" w14:paraId="39DDA605" w14:textId="77777777" w:rsidTr="005B36B0">
        <w:trPr>
          <w:trHeight w:val="20"/>
        </w:trPr>
        <w:tc>
          <w:tcPr>
            <w:tcW w:w="1756" w:type="pct"/>
            <w:noWrap/>
            <w:hideMark/>
          </w:tcPr>
          <w:p w14:paraId="3DC9C047" w14:textId="77777777" w:rsidR="00413CB7" w:rsidRPr="00413CB7" w:rsidRDefault="00413CB7" w:rsidP="00413CB7">
            <w:pPr>
              <w:spacing w:after="0"/>
              <w:jc w:val="left"/>
              <w:rPr>
                <w:szCs w:val="20"/>
              </w:rPr>
            </w:pPr>
            <w:r w:rsidRPr="00413CB7">
              <w:rPr>
                <w:szCs w:val="20"/>
              </w:rPr>
              <w:t>Bahromjon Turdiev</w:t>
            </w:r>
          </w:p>
        </w:tc>
        <w:tc>
          <w:tcPr>
            <w:tcW w:w="1597" w:type="pct"/>
            <w:noWrap/>
            <w:hideMark/>
          </w:tcPr>
          <w:p w14:paraId="7FE24665"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26B39265"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203F0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28875B" w14:textId="77777777" w:rsidR="00413CB7" w:rsidRPr="00413CB7" w:rsidRDefault="00413CB7" w:rsidP="00413CB7">
            <w:pPr>
              <w:spacing w:after="0"/>
              <w:jc w:val="right"/>
              <w:rPr>
                <w:szCs w:val="20"/>
              </w:rPr>
            </w:pPr>
            <w:r w:rsidRPr="00413CB7">
              <w:rPr>
                <w:szCs w:val="20"/>
              </w:rPr>
              <w:t>21.6.2013</w:t>
            </w:r>
          </w:p>
        </w:tc>
      </w:tr>
      <w:tr w:rsidR="00413CB7" w:rsidRPr="00413CB7" w14:paraId="425FEE85" w14:textId="77777777" w:rsidTr="005B36B0">
        <w:trPr>
          <w:trHeight w:val="20"/>
        </w:trPr>
        <w:tc>
          <w:tcPr>
            <w:tcW w:w="1756" w:type="pct"/>
            <w:noWrap/>
            <w:hideMark/>
          </w:tcPr>
          <w:p w14:paraId="0736E051" w14:textId="77777777" w:rsidR="00413CB7" w:rsidRPr="00413CB7" w:rsidRDefault="00413CB7" w:rsidP="00413CB7">
            <w:pPr>
              <w:spacing w:after="0"/>
              <w:jc w:val="left"/>
              <w:rPr>
                <w:szCs w:val="20"/>
              </w:rPr>
            </w:pPr>
            <w:r w:rsidRPr="00413CB7">
              <w:rPr>
                <w:szCs w:val="20"/>
              </w:rPr>
              <w:t>Baldwins Plumbing &amp; Gas Rental Account</w:t>
            </w:r>
          </w:p>
        </w:tc>
        <w:tc>
          <w:tcPr>
            <w:tcW w:w="1597" w:type="pct"/>
            <w:noWrap/>
            <w:hideMark/>
          </w:tcPr>
          <w:p w14:paraId="5F483660"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705AEE7E" w14:textId="77777777" w:rsidR="00413CB7" w:rsidRPr="00413CB7" w:rsidRDefault="00413CB7" w:rsidP="00413CB7">
            <w:pPr>
              <w:spacing w:after="0"/>
              <w:ind w:right="113"/>
              <w:jc w:val="right"/>
              <w:rPr>
                <w:szCs w:val="20"/>
              </w:rPr>
            </w:pPr>
            <w:r w:rsidRPr="00413CB7">
              <w:rPr>
                <w:szCs w:val="20"/>
              </w:rPr>
              <w:t>1 763.90</w:t>
            </w:r>
          </w:p>
        </w:tc>
        <w:tc>
          <w:tcPr>
            <w:tcW w:w="770" w:type="pct"/>
            <w:noWrap/>
            <w:hideMark/>
          </w:tcPr>
          <w:p w14:paraId="6B7C4E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C994D8" w14:textId="77777777" w:rsidR="00413CB7" w:rsidRPr="00413CB7" w:rsidRDefault="00413CB7" w:rsidP="00413CB7">
            <w:pPr>
              <w:spacing w:after="0"/>
              <w:jc w:val="right"/>
              <w:rPr>
                <w:szCs w:val="20"/>
              </w:rPr>
            </w:pPr>
            <w:r w:rsidRPr="00413CB7">
              <w:rPr>
                <w:szCs w:val="20"/>
              </w:rPr>
              <w:t>12.8.2014</w:t>
            </w:r>
          </w:p>
        </w:tc>
      </w:tr>
      <w:tr w:rsidR="00413CB7" w:rsidRPr="00413CB7" w14:paraId="39A00FBE" w14:textId="77777777" w:rsidTr="005B36B0">
        <w:trPr>
          <w:trHeight w:val="20"/>
        </w:trPr>
        <w:tc>
          <w:tcPr>
            <w:tcW w:w="1756" w:type="pct"/>
            <w:noWrap/>
            <w:hideMark/>
          </w:tcPr>
          <w:p w14:paraId="754E4C2A" w14:textId="77777777" w:rsidR="00413CB7" w:rsidRPr="00413CB7" w:rsidRDefault="00413CB7" w:rsidP="00413CB7">
            <w:pPr>
              <w:spacing w:after="0"/>
              <w:jc w:val="left"/>
              <w:rPr>
                <w:szCs w:val="20"/>
              </w:rPr>
            </w:pPr>
            <w:r w:rsidRPr="00413CB7">
              <w:rPr>
                <w:szCs w:val="20"/>
              </w:rPr>
              <w:t>Baljok Pty Ltd</w:t>
            </w:r>
          </w:p>
        </w:tc>
        <w:tc>
          <w:tcPr>
            <w:tcW w:w="1597" w:type="pct"/>
            <w:noWrap/>
            <w:hideMark/>
          </w:tcPr>
          <w:p w14:paraId="57CCDE05" w14:textId="77777777" w:rsidR="00413CB7" w:rsidRPr="00413CB7" w:rsidRDefault="00413CB7" w:rsidP="00413CB7">
            <w:pPr>
              <w:spacing w:after="0"/>
              <w:ind w:left="113"/>
              <w:jc w:val="left"/>
              <w:rPr>
                <w:szCs w:val="20"/>
              </w:rPr>
            </w:pPr>
            <w:r w:rsidRPr="00413CB7">
              <w:rPr>
                <w:szCs w:val="20"/>
              </w:rPr>
              <w:t>MYPONGA, SA 5202</w:t>
            </w:r>
          </w:p>
        </w:tc>
        <w:tc>
          <w:tcPr>
            <w:tcW w:w="424" w:type="pct"/>
            <w:noWrap/>
            <w:hideMark/>
          </w:tcPr>
          <w:p w14:paraId="696E3BE8" w14:textId="77777777" w:rsidR="00413CB7" w:rsidRPr="00413CB7" w:rsidRDefault="00413CB7" w:rsidP="00413CB7">
            <w:pPr>
              <w:spacing w:after="0"/>
              <w:ind w:right="113"/>
              <w:jc w:val="right"/>
              <w:rPr>
                <w:szCs w:val="20"/>
              </w:rPr>
            </w:pPr>
            <w:r w:rsidRPr="00413CB7">
              <w:rPr>
                <w:szCs w:val="20"/>
              </w:rPr>
              <w:t>16.10</w:t>
            </w:r>
          </w:p>
        </w:tc>
        <w:tc>
          <w:tcPr>
            <w:tcW w:w="770" w:type="pct"/>
            <w:noWrap/>
            <w:hideMark/>
          </w:tcPr>
          <w:p w14:paraId="44FD28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FAE13F" w14:textId="77777777" w:rsidR="00413CB7" w:rsidRPr="00413CB7" w:rsidRDefault="00413CB7" w:rsidP="00413CB7">
            <w:pPr>
              <w:spacing w:after="0"/>
              <w:jc w:val="right"/>
              <w:rPr>
                <w:szCs w:val="20"/>
              </w:rPr>
            </w:pPr>
            <w:r w:rsidRPr="00413CB7">
              <w:rPr>
                <w:szCs w:val="20"/>
              </w:rPr>
              <w:t>13.6.2013</w:t>
            </w:r>
          </w:p>
        </w:tc>
      </w:tr>
      <w:tr w:rsidR="00413CB7" w:rsidRPr="00413CB7" w14:paraId="000EF9AF" w14:textId="77777777" w:rsidTr="005B36B0">
        <w:trPr>
          <w:trHeight w:val="20"/>
        </w:trPr>
        <w:tc>
          <w:tcPr>
            <w:tcW w:w="1756" w:type="pct"/>
            <w:noWrap/>
            <w:hideMark/>
          </w:tcPr>
          <w:p w14:paraId="4C88CE67" w14:textId="77777777" w:rsidR="00413CB7" w:rsidRPr="00413CB7" w:rsidRDefault="00413CB7" w:rsidP="00413CB7">
            <w:pPr>
              <w:spacing w:after="0"/>
              <w:jc w:val="left"/>
              <w:rPr>
                <w:szCs w:val="20"/>
              </w:rPr>
            </w:pPr>
            <w:r w:rsidRPr="00413CB7">
              <w:rPr>
                <w:szCs w:val="20"/>
              </w:rPr>
              <w:t>Bamuthevan Yogenthiran</w:t>
            </w:r>
          </w:p>
        </w:tc>
        <w:tc>
          <w:tcPr>
            <w:tcW w:w="1597" w:type="pct"/>
            <w:noWrap/>
            <w:hideMark/>
          </w:tcPr>
          <w:p w14:paraId="37633237"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738A37ED" w14:textId="77777777" w:rsidR="00413CB7" w:rsidRPr="00413CB7" w:rsidRDefault="00413CB7" w:rsidP="00413CB7">
            <w:pPr>
              <w:spacing w:after="0"/>
              <w:ind w:right="113"/>
              <w:jc w:val="right"/>
              <w:rPr>
                <w:szCs w:val="20"/>
              </w:rPr>
            </w:pPr>
            <w:r w:rsidRPr="00413CB7">
              <w:rPr>
                <w:szCs w:val="20"/>
              </w:rPr>
              <w:t>19.71</w:t>
            </w:r>
          </w:p>
        </w:tc>
        <w:tc>
          <w:tcPr>
            <w:tcW w:w="770" w:type="pct"/>
            <w:noWrap/>
            <w:hideMark/>
          </w:tcPr>
          <w:p w14:paraId="189078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59AB56" w14:textId="77777777" w:rsidR="00413CB7" w:rsidRPr="00413CB7" w:rsidRDefault="00413CB7" w:rsidP="00413CB7">
            <w:pPr>
              <w:spacing w:after="0"/>
              <w:jc w:val="right"/>
              <w:rPr>
                <w:szCs w:val="20"/>
              </w:rPr>
            </w:pPr>
            <w:r w:rsidRPr="00413CB7">
              <w:rPr>
                <w:szCs w:val="20"/>
              </w:rPr>
              <w:t>5.12.2014</w:t>
            </w:r>
          </w:p>
        </w:tc>
      </w:tr>
      <w:tr w:rsidR="00413CB7" w:rsidRPr="00413CB7" w14:paraId="25129E1A" w14:textId="77777777" w:rsidTr="005B36B0">
        <w:trPr>
          <w:trHeight w:val="20"/>
        </w:trPr>
        <w:tc>
          <w:tcPr>
            <w:tcW w:w="1756" w:type="pct"/>
            <w:noWrap/>
            <w:hideMark/>
          </w:tcPr>
          <w:p w14:paraId="598D505E" w14:textId="77777777" w:rsidR="00413CB7" w:rsidRPr="00413CB7" w:rsidRDefault="00413CB7" w:rsidP="00413CB7">
            <w:pPr>
              <w:spacing w:after="0"/>
              <w:jc w:val="left"/>
              <w:rPr>
                <w:szCs w:val="20"/>
              </w:rPr>
            </w:pPr>
            <w:r w:rsidRPr="00413CB7">
              <w:rPr>
                <w:szCs w:val="20"/>
              </w:rPr>
              <w:t>Bankie Murongah</w:t>
            </w:r>
          </w:p>
        </w:tc>
        <w:tc>
          <w:tcPr>
            <w:tcW w:w="1597" w:type="pct"/>
            <w:noWrap/>
            <w:hideMark/>
          </w:tcPr>
          <w:p w14:paraId="1D50FCEB"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47039185" w14:textId="77777777" w:rsidR="00413CB7" w:rsidRPr="00413CB7" w:rsidRDefault="00413CB7" w:rsidP="00413CB7">
            <w:pPr>
              <w:spacing w:after="0"/>
              <w:ind w:right="113"/>
              <w:jc w:val="right"/>
              <w:rPr>
                <w:szCs w:val="20"/>
              </w:rPr>
            </w:pPr>
            <w:r w:rsidRPr="00413CB7">
              <w:rPr>
                <w:szCs w:val="20"/>
              </w:rPr>
              <w:t>123.23</w:t>
            </w:r>
          </w:p>
        </w:tc>
        <w:tc>
          <w:tcPr>
            <w:tcW w:w="770" w:type="pct"/>
            <w:noWrap/>
            <w:hideMark/>
          </w:tcPr>
          <w:p w14:paraId="6EF286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1D5354" w14:textId="77777777" w:rsidR="00413CB7" w:rsidRPr="00413CB7" w:rsidRDefault="00413CB7" w:rsidP="00413CB7">
            <w:pPr>
              <w:spacing w:after="0"/>
              <w:jc w:val="right"/>
              <w:rPr>
                <w:szCs w:val="20"/>
              </w:rPr>
            </w:pPr>
            <w:r w:rsidRPr="00413CB7">
              <w:rPr>
                <w:szCs w:val="20"/>
              </w:rPr>
              <w:t>26.8.2013</w:t>
            </w:r>
          </w:p>
        </w:tc>
      </w:tr>
      <w:tr w:rsidR="00413CB7" w:rsidRPr="00413CB7" w14:paraId="51304E08" w14:textId="77777777" w:rsidTr="005B36B0">
        <w:trPr>
          <w:trHeight w:val="20"/>
        </w:trPr>
        <w:tc>
          <w:tcPr>
            <w:tcW w:w="1756" w:type="pct"/>
            <w:noWrap/>
            <w:hideMark/>
          </w:tcPr>
          <w:p w14:paraId="56480417" w14:textId="77777777" w:rsidR="00413CB7" w:rsidRPr="00413CB7" w:rsidRDefault="00413CB7" w:rsidP="00413CB7">
            <w:pPr>
              <w:spacing w:after="0"/>
              <w:jc w:val="left"/>
              <w:rPr>
                <w:szCs w:val="20"/>
              </w:rPr>
            </w:pPr>
            <w:r w:rsidRPr="00413CB7">
              <w:rPr>
                <w:szCs w:val="20"/>
              </w:rPr>
              <w:t>Bannister Nicholas</w:t>
            </w:r>
          </w:p>
        </w:tc>
        <w:tc>
          <w:tcPr>
            <w:tcW w:w="1597" w:type="pct"/>
            <w:noWrap/>
            <w:hideMark/>
          </w:tcPr>
          <w:p w14:paraId="23D1CC7C"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429E7AA0" w14:textId="77777777" w:rsidR="00413CB7" w:rsidRPr="00413CB7" w:rsidRDefault="00413CB7" w:rsidP="00413CB7">
            <w:pPr>
              <w:spacing w:after="0"/>
              <w:ind w:right="113"/>
              <w:jc w:val="right"/>
              <w:rPr>
                <w:szCs w:val="20"/>
              </w:rPr>
            </w:pPr>
            <w:r w:rsidRPr="00413CB7">
              <w:rPr>
                <w:szCs w:val="20"/>
              </w:rPr>
              <w:t>18.57</w:t>
            </w:r>
          </w:p>
        </w:tc>
        <w:tc>
          <w:tcPr>
            <w:tcW w:w="770" w:type="pct"/>
            <w:noWrap/>
            <w:hideMark/>
          </w:tcPr>
          <w:p w14:paraId="54D334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866DD5" w14:textId="77777777" w:rsidR="00413CB7" w:rsidRPr="00413CB7" w:rsidRDefault="00413CB7" w:rsidP="00413CB7">
            <w:pPr>
              <w:spacing w:after="0"/>
              <w:jc w:val="right"/>
              <w:rPr>
                <w:szCs w:val="20"/>
              </w:rPr>
            </w:pPr>
            <w:r w:rsidRPr="00413CB7">
              <w:rPr>
                <w:szCs w:val="20"/>
              </w:rPr>
              <w:t>17.8.2014</w:t>
            </w:r>
          </w:p>
        </w:tc>
      </w:tr>
      <w:tr w:rsidR="00413CB7" w:rsidRPr="00413CB7" w14:paraId="1FAF9A5B" w14:textId="77777777" w:rsidTr="005B36B0">
        <w:trPr>
          <w:trHeight w:val="20"/>
        </w:trPr>
        <w:tc>
          <w:tcPr>
            <w:tcW w:w="1756" w:type="pct"/>
            <w:noWrap/>
            <w:hideMark/>
          </w:tcPr>
          <w:p w14:paraId="452E77F3" w14:textId="77777777" w:rsidR="00413CB7" w:rsidRPr="00413CB7" w:rsidRDefault="00413CB7" w:rsidP="00413CB7">
            <w:pPr>
              <w:spacing w:after="0"/>
              <w:jc w:val="left"/>
              <w:rPr>
                <w:szCs w:val="20"/>
              </w:rPr>
            </w:pPr>
            <w:r w:rsidRPr="00413CB7">
              <w:rPr>
                <w:szCs w:val="20"/>
              </w:rPr>
              <w:t>Bannister Nicholas</w:t>
            </w:r>
          </w:p>
        </w:tc>
        <w:tc>
          <w:tcPr>
            <w:tcW w:w="1597" w:type="pct"/>
            <w:noWrap/>
            <w:hideMark/>
          </w:tcPr>
          <w:p w14:paraId="22BC8676"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357F26E6" w14:textId="77777777" w:rsidR="00413CB7" w:rsidRPr="00413CB7" w:rsidRDefault="00413CB7" w:rsidP="00413CB7">
            <w:pPr>
              <w:spacing w:after="0"/>
              <w:ind w:right="113"/>
              <w:jc w:val="right"/>
              <w:rPr>
                <w:szCs w:val="20"/>
              </w:rPr>
            </w:pPr>
            <w:r w:rsidRPr="00413CB7">
              <w:rPr>
                <w:szCs w:val="20"/>
              </w:rPr>
              <w:t>12.96</w:t>
            </w:r>
          </w:p>
        </w:tc>
        <w:tc>
          <w:tcPr>
            <w:tcW w:w="770" w:type="pct"/>
            <w:noWrap/>
            <w:hideMark/>
          </w:tcPr>
          <w:p w14:paraId="6A040A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1BDB0F" w14:textId="77777777" w:rsidR="00413CB7" w:rsidRPr="00413CB7" w:rsidRDefault="00413CB7" w:rsidP="00413CB7">
            <w:pPr>
              <w:spacing w:after="0"/>
              <w:jc w:val="right"/>
              <w:rPr>
                <w:szCs w:val="20"/>
              </w:rPr>
            </w:pPr>
            <w:r w:rsidRPr="00413CB7">
              <w:rPr>
                <w:szCs w:val="20"/>
              </w:rPr>
              <w:t>29.10.2014</w:t>
            </w:r>
          </w:p>
        </w:tc>
      </w:tr>
      <w:tr w:rsidR="00413CB7" w:rsidRPr="00413CB7" w14:paraId="7617DAB0" w14:textId="77777777" w:rsidTr="005B36B0">
        <w:trPr>
          <w:trHeight w:val="20"/>
        </w:trPr>
        <w:tc>
          <w:tcPr>
            <w:tcW w:w="1756" w:type="pct"/>
            <w:noWrap/>
            <w:hideMark/>
          </w:tcPr>
          <w:p w14:paraId="2EC1489C" w14:textId="77777777" w:rsidR="00413CB7" w:rsidRPr="00413CB7" w:rsidRDefault="00413CB7" w:rsidP="00413CB7">
            <w:pPr>
              <w:spacing w:after="0"/>
              <w:jc w:val="left"/>
              <w:rPr>
                <w:szCs w:val="20"/>
              </w:rPr>
            </w:pPr>
            <w:r w:rsidRPr="00413CB7">
              <w:rPr>
                <w:szCs w:val="20"/>
              </w:rPr>
              <w:t>Bara Agustsson</w:t>
            </w:r>
          </w:p>
        </w:tc>
        <w:tc>
          <w:tcPr>
            <w:tcW w:w="1597" w:type="pct"/>
            <w:noWrap/>
            <w:hideMark/>
          </w:tcPr>
          <w:p w14:paraId="480B6150" w14:textId="77777777" w:rsidR="00413CB7" w:rsidRPr="00413CB7" w:rsidRDefault="00413CB7" w:rsidP="00413CB7">
            <w:pPr>
              <w:spacing w:after="0"/>
              <w:ind w:left="113"/>
              <w:jc w:val="left"/>
              <w:rPr>
                <w:szCs w:val="20"/>
              </w:rPr>
            </w:pPr>
            <w:r w:rsidRPr="00413CB7">
              <w:rPr>
                <w:szCs w:val="20"/>
              </w:rPr>
              <w:t>KINGSTON SE, SA 5275</w:t>
            </w:r>
          </w:p>
        </w:tc>
        <w:tc>
          <w:tcPr>
            <w:tcW w:w="424" w:type="pct"/>
            <w:noWrap/>
            <w:hideMark/>
          </w:tcPr>
          <w:p w14:paraId="77A10F54" w14:textId="77777777" w:rsidR="00413CB7" w:rsidRPr="00413CB7" w:rsidRDefault="00413CB7" w:rsidP="00413CB7">
            <w:pPr>
              <w:spacing w:after="0"/>
              <w:ind w:right="113"/>
              <w:jc w:val="right"/>
              <w:rPr>
                <w:szCs w:val="20"/>
              </w:rPr>
            </w:pPr>
            <w:r w:rsidRPr="00413CB7">
              <w:rPr>
                <w:szCs w:val="20"/>
              </w:rPr>
              <w:t>12.10</w:t>
            </w:r>
          </w:p>
        </w:tc>
        <w:tc>
          <w:tcPr>
            <w:tcW w:w="770" w:type="pct"/>
            <w:noWrap/>
            <w:hideMark/>
          </w:tcPr>
          <w:p w14:paraId="78D5FE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907CFD" w14:textId="77777777" w:rsidR="00413CB7" w:rsidRPr="00413CB7" w:rsidRDefault="00413CB7" w:rsidP="00413CB7">
            <w:pPr>
              <w:spacing w:after="0"/>
              <w:jc w:val="right"/>
              <w:rPr>
                <w:szCs w:val="20"/>
              </w:rPr>
            </w:pPr>
            <w:r w:rsidRPr="00413CB7">
              <w:rPr>
                <w:szCs w:val="20"/>
              </w:rPr>
              <w:t>4.2.2013</w:t>
            </w:r>
          </w:p>
        </w:tc>
      </w:tr>
      <w:tr w:rsidR="00413CB7" w:rsidRPr="00413CB7" w14:paraId="2D87E88C" w14:textId="77777777" w:rsidTr="005B36B0">
        <w:trPr>
          <w:trHeight w:val="20"/>
        </w:trPr>
        <w:tc>
          <w:tcPr>
            <w:tcW w:w="1756" w:type="pct"/>
            <w:noWrap/>
            <w:hideMark/>
          </w:tcPr>
          <w:p w14:paraId="0C2D778B" w14:textId="77777777" w:rsidR="00413CB7" w:rsidRPr="00413CB7" w:rsidRDefault="00413CB7" w:rsidP="00413CB7">
            <w:pPr>
              <w:spacing w:after="0"/>
              <w:jc w:val="left"/>
              <w:rPr>
                <w:szCs w:val="20"/>
              </w:rPr>
            </w:pPr>
            <w:r w:rsidRPr="00413CB7">
              <w:rPr>
                <w:szCs w:val="20"/>
              </w:rPr>
              <w:t>Barbara Batlett</w:t>
            </w:r>
          </w:p>
        </w:tc>
        <w:tc>
          <w:tcPr>
            <w:tcW w:w="1597" w:type="pct"/>
            <w:noWrap/>
            <w:hideMark/>
          </w:tcPr>
          <w:p w14:paraId="474FCEA9" w14:textId="77777777"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14:paraId="5BB807F4" w14:textId="77777777" w:rsidR="00413CB7" w:rsidRPr="00413CB7" w:rsidRDefault="00413CB7" w:rsidP="00413CB7">
            <w:pPr>
              <w:spacing w:after="0"/>
              <w:ind w:right="113"/>
              <w:jc w:val="right"/>
              <w:rPr>
                <w:szCs w:val="20"/>
              </w:rPr>
            </w:pPr>
            <w:r w:rsidRPr="00413CB7">
              <w:rPr>
                <w:szCs w:val="20"/>
              </w:rPr>
              <w:t>130.35</w:t>
            </w:r>
          </w:p>
        </w:tc>
        <w:tc>
          <w:tcPr>
            <w:tcW w:w="770" w:type="pct"/>
            <w:noWrap/>
            <w:hideMark/>
          </w:tcPr>
          <w:p w14:paraId="3E15FE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CA7218" w14:textId="77777777" w:rsidR="00413CB7" w:rsidRPr="00413CB7" w:rsidRDefault="00413CB7" w:rsidP="00413CB7">
            <w:pPr>
              <w:spacing w:after="0"/>
              <w:jc w:val="right"/>
              <w:rPr>
                <w:szCs w:val="20"/>
              </w:rPr>
            </w:pPr>
            <w:r w:rsidRPr="00413CB7">
              <w:rPr>
                <w:szCs w:val="20"/>
              </w:rPr>
              <w:t>19.2.2013</w:t>
            </w:r>
          </w:p>
        </w:tc>
      </w:tr>
      <w:tr w:rsidR="00413CB7" w:rsidRPr="00413CB7" w14:paraId="40F51DD5" w14:textId="77777777" w:rsidTr="005B36B0">
        <w:trPr>
          <w:trHeight w:val="20"/>
        </w:trPr>
        <w:tc>
          <w:tcPr>
            <w:tcW w:w="1756" w:type="pct"/>
            <w:noWrap/>
            <w:hideMark/>
          </w:tcPr>
          <w:p w14:paraId="51F11701" w14:textId="77777777" w:rsidR="00413CB7" w:rsidRPr="00413CB7" w:rsidRDefault="00413CB7" w:rsidP="00413CB7">
            <w:pPr>
              <w:spacing w:after="0"/>
              <w:jc w:val="left"/>
              <w:rPr>
                <w:szCs w:val="20"/>
              </w:rPr>
            </w:pPr>
            <w:r w:rsidRPr="00413CB7">
              <w:rPr>
                <w:szCs w:val="20"/>
              </w:rPr>
              <w:t>Barbara Chase</w:t>
            </w:r>
          </w:p>
        </w:tc>
        <w:tc>
          <w:tcPr>
            <w:tcW w:w="1597" w:type="pct"/>
            <w:noWrap/>
            <w:hideMark/>
          </w:tcPr>
          <w:p w14:paraId="290C5A88"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59F9CCBA" w14:textId="77777777" w:rsidR="00413CB7" w:rsidRPr="00413CB7" w:rsidRDefault="00413CB7" w:rsidP="00413CB7">
            <w:pPr>
              <w:spacing w:after="0"/>
              <w:ind w:right="113"/>
              <w:jc w:val="right"/>
              <w:rPr>
                <w:szCs w:val="20"/>
              </w:rPr>
            </w:pPr>
            <w:r w:rsidRPr="00413CB7">
              <w:rPr>
                <w:szCs w:val="20"/>
              </w:rPr>
              <w:t>131.46</w:t>
            </w:r>
          </w:p>
        </w:tc>
        <w:tc>
          <w:tcPr>
            <w:tcW w:w="770" w:type="pct"/>
            <w:noWrap/>
            <w:hideMark/>
          </w:tcPr>
          <w:p w14:paraId="5F2FD3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D8D1CA" w14:textId="77777777" w:rsidR="00413CB7" w:rsidRPr="00413CB7" w:rsidRDefault="00413CB7" w:rsidP="00413CB7">
            <w:pPr>
              <w:spacing w:after="0"/>
              <w:jc w:val="right"/>
              <w:rPr>
                <w:szCs w:val="20"/>
              </w:rPr>
            </w:pPr>
            <w:r w:rsidRPr="00413CB7">
              <w:rPr>
                <w:szCs w:val="20"/>
              </w:rPr>
              <w:t>18.1.2015</w:t>
            </w:r>
          </w:p>
        </w:tc>
      </w:tr>
      <w:tr w:rsidR="00413CB7" w:rsidRPr="00413CB7" w14:paraId="5F58EE1C" w14:textId="77777777" w:rsidTr="005B36B0">
        <w:trPr>
          <w:trHeight w:val="20"/>
        </w:trPr>
        <w:tc>
          <w:tcPr>
            <w:tcW w:w="1756" w:type="pct"/>
            <w:noWrap/>
            <w:hideMark/>
          </w:tcPr>
          <w:p w14:paraId="168639FD" w14:textId="77777777" w:rsidR="00413CB7" w:rsidRPr="00413CB7" w:rsidRDefault="00413CB7" w:rsidP="00413CB7">
            <w:pPr>
              <w:spacing w:after="0"/>
              <w:jc w:val="left"/>
              <w:rPr>
                <w:szCs w:val="20"/>
              </w:rPr>
            </w:pPr>
            <w:r w:rsidRPr="00413CB7">
              <w:rPr>
                <w:szCs w:val="20"/>
              </w:rPr>
              <w:t>Barbara Hateley</w:t>
            </w:r>
          </w:p>
        </w:tc>
        <w:tc>
          <w:tcPr>
            <w:tcW w:w="1597" w:type="pct"/>
            <w:noWrap/>
            <w:hideMark/>
          </w:tcPr>
          <w:p w14:paraId="366B6EEF" w14:textId="77777777" w:rsidR="00413CB7" w:rsidRPr="00413CB7" w:rsidRDefault="00413CB7" w:rsidP="00413CB7">
            <w:pPr>
              <w:spacing w:after="0"/>
              <w:ind w:left="113"/>
              <w:jc w:val="left"/>
              <w:rPr>
                <w:szCs w:val="20"/>
              </w:rPr>
            </w:pPr>
            <w:r w:rsidRPr="00413CB7">
              <w:rPr>
                <w:szCs w:val="20"/>
              </w:rPr>
              <w:t>TARPEENA, SA 5277</w:t>
            </w:r>
          </w:p>
        </w:tc>
        <w:tc>
          <w:tcPr>
            <w:tcW w:w="424" w:type="pct"/>
            <w:noWrap/>
            <w:hideMark/>
          </w:tcPr>
          <w:p w14:paraId="528BA05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193EB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CF8CCA" w14:textId="77777777" w:rsidR="00413CB7" w:rsidRPr="00413CB7" w:rsidRDefault="00413CB7" w:rsidP="00413CB7">
            <w:pPr>
              <w:spacing w:after="0"/>
              <w:jc w:val="right"/>
              <w:rPr>
                <w:szCs w:val="20"/>
              </w:rPr>
            </w:pPr>
            <w:r w:rsidRPr="00413CB7">
              <w:rPr>
                <w:szCs w:val="20"/>
              </w:rPr>
              <w:t>31.1.2014</w:t>
            </w:r>
          </w:p>
        </w:tc>
      </w:tr>
      <w:tr w:rsidR="00413CB7" w:rsidRPr="00413CB7" w14:paraId="1BA82631" w14:textId="77777777" w:rsidTr="005B36B0">
        <w:trPr>
          <w:trHeight w:val="20"/>
        </w:trPr>
        <w:tc>
          <w:tcPr>
            <w:tcW w:w="1756" w:type="pct"/>
            <w:noWrap/>
            <w:hideMark/>
          </w:tcPr>
          <w:p w14:paraId="71B38202" w14:textId="77777777" w:rsidR="00413CB7" w:rsidRPr="00413CB7" w:rsidRDefault="00413CB7" w:rsidP="00413CB7">
            <w:pPr>
              <w:spacing w:after="0"/>
              <w:jc w:val="left"/>
              <w:rPr>
                <w:szCs w:val="20"/>
              </w:rPr>
            </w:pPr>
            <w:r w:rsidRPr="00413CB7">
              <w:rPr>
                <w:szCs w:val="20"/>
              </w:rPr>
              <w:t>Barbara Hettner</w:t>
            </w:r>
          </w:p>
        </w:tc>
        <w:tc>
          <w:tcPr>
            <w:tcW w:w="1597" w:type="pct"/>
            <w:noWrap/>
            <w:hideMark/>
          </w:tcPr>
          <w:p w14:paraId="0E8F7EC4" w14:textId="77777777" w:rsidR="00413CB7" w:rsidRPr="00413CB7" w:rsidRDefault="00413CB7" w:rsidP="00413CB7">
            <w:pPr>
              <w:spacing w:after="0"/>
              <w:ind w:left="113"/>
              <w:jc w:val="left"/>
              <w:rPr>
                <w:szCs w:val="20"/>
              </w:rPr>
            </w:pPr>
            <w:r w:rsidRPr="00413CB7">
              <w:rPr>
                <w:szCs w:val="20"/>
              </w:rPr>
              <w:t>MOONTA BAY, SA 5558</w:t>
            </w:r>
          </w:p>
        </w:tc>
        <w:tc>
          <w:tcPr>
            <w:tcW w:w="424" w:type="pct"/>
            <w:noWrap/>
            <w:hideMark/>
          </w:tcPr>
          <w:p w14:paraId="31FED861" w14:textId="77777777" w:rsidR="00413CB7" w:rsidRPr="00413CB7" w:rsidRDefault="00413CB7" w:rsidP="00413CB7">
            <w:pPr>
              <w:spacing w:after="0"/>
              <w:ind w:right="113"/>
              <w:jc w:val="right"/>
              <w:rPr>
                <w:szCs w:val="20"/>
              </w:rPr>
            </w:pPr>
            <w:r w:rsidRPr="00413CB7">
              <w:rPr>
                <w:szCs w:val="20"/>
              </w:rPr>
              <w:t>54.78</w:t>
            </w:r>
          </w:p>
        </w:tc>
        <w:tc>
          <w:tcPr>
            <w:tcW w:w="770" w:type="pct"/>
            <w:noWrap/>
            <w:hideMark/>
          </w:tcPr>
          <w:p w14:paraId="18BFDD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9D7BEE" w14:textId="77777777" w:rsidR="00413CB7" w:rsidRPr="00413CB7" w:rsidRDefault="00413CB7" w:rsidP="00413CB7">
            <w:pPr>
              <w:spacing w:after="0"/>
              <w:jc w:val="right"/>
              <w:rPr>
                <w:szCs w:val="20"/>
              </w:rPr>
            </w:pPr>
            <w:r w:rsidRPr="00413CB7">
              <w:rPr>
                <w:szCs w:val="20"/>
              </w:rPr>
              <w:t>30.6.2014</w:t>
            </w:r>
          </w:p>
        </w:tc>
      </w:tr>
      <w:tr w:rsidR="00413CB7" w:rsidRPr="00413CB7" w14:paraId="68C03FBC" w14:textId="77777777" w:rsidTr="005B36B0">
        <w:trPr>
          <w:trHeight w:val="20"/>
        </w:trPr>
        <w:tc>
          <w:tcPr>
            <w:tcW w:w="1756" w:type="pct"/>
            <w:noWrap/>
            <w:hideMark/>
          </w:tcPr>
          <w:p w14:paraId="1CCDD947" w14:textId="77777777" w:rsidR="00413CB7" w:rsidRPr="00413CB7" w:rsidRDefault="00413CB7" w:rsidP="00413CB7">
            <w:pPr>
              <w:spacing w:after="0"/>
              <w:jc w:val="left"/>
              <w:rPr>
                <w:szCs w:val="20"/>
              </w:rPr>
            </w:pPr>
            <w:r w:rsidRPr="00413CB7">
              <w:rPr>
                <w:szCs w:val="20"/>
              </w:rPr>
              <w:t>Barbara Howse</w:t>
            </w:r>
          </w:p>
        </w:tc>
        <w:tc>
          <w:tcPr>
            <w:tcW w:w="1597" w:type="pct"/>
            <w:noWrap/>
            <w:hideMark/>
          </w:tcPr>
          <w:p w14:paraId="20154A78" w14:textId="77777777" w:rsidR="00413CB7" w:rsidRPr="00413CB7" w:rsidRDefault="00413CB7" w:rsidP="00413CB7">
            <w:pPr>
              <w:spacing w:after="0"/>
              <w:ind w:left="113"/>
              <w:jc w:val="left"/>
              <w:rPr>
                <w:szCs w:val="20"/>
              </w:rPr>
            </w:pPr>
            <w:r w:rsidRPr="00413CB7">
              <w:rPr>
                <w:szCs w:val="20"/>
              </w:rPr>
              <w:t>REYNELLA EAST, SA 5161</w:t>
            </w:r>
          </w:p>
        </w:tc>
        <w:tc>
          <w:tcPr>
            <w:tcW w:w="424" w:type="pct"/>
            <w:noWrap/>
            <w:hideMark/>
          </w:tcPr>
          <w:p w14:paraId="6BD6909E" w14:textId="77777777" w:rsidR="00413CB7" w:rsidRPr="00413CB7" w:rsidRDefault="00413CB7" w:rsidP="00413CB7">
            <w:pPr>
              <w:spacing w:after="0"/>
              <w:ind w:right="113"/>
              <w:jc w:val="right"/>
              <w:rPr>
                <w:szCs w:val="20"/>
              </w:rPr>
            </w:pPr>
            <w:r w:rsidRPr="00413CB7">
              <w:rPr>
                <w:szCs w:val="20"/>
              </w:rPr>
              <w:t>35.33</w:t>
            </w:r>
          </w:p>
        </w:tc>
        <w:tc>
          <w:tcPr>
            <w:tcW w:w="770" w:type="pct"/>
            <w:noWrap/>
            <w:hideMark/>
          </w:tcPr>
          <w:p w14:paraId="2176F1F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2E42A9" w14:textId="77777777" w:rsidR="00413CB7" w:rsidRPr="00413CB7" w:rsidRDefault="00413CB7" w:rsidP="00413CB7">
            <w:pPr>
              <w:spacing w:after="0"/>
              <w:jc w:val="right"/>
              <w:rPr>
                <w:szCs w:val="20"/>
              </w:rPr>
            </w:pPr>
            <w:r w:rsidRPr="00413CB7">
              <w:rPr>
                <w:szCs w:val="20"/>
              </w:rPr>
              <w:t>24.11.2014</w:t>
            </w:r>
          </w:p>
        </w:tc>
      </w:tr>
      <w:tr w:rsidR="00413CB7" w:rsidRPr="00413CB7" w14:paraId="00F1956E" w14:textId="77777777" w:rsidTr="005B36B0">
        <w:trPr>
          <w:trHeight w:val="20"/>
        </w:trPr>
        <w:tc>
          <w:tcPr>
            <w:tcW w:w="1756" w:type="pct"/>
            <w:noWrap/>
            <w:hideMark/>
          </w:tcPr>
          <w:p w14:paraId="3259F055" w14:textId="77777777" w:rsidR="00413CB7" w:rsidRPr="00413CB7" w:rsidRDefault="00413CB7" w:rsidP="00413CB7">
            <w:pPr>
              <w:spacing w:after="0"/>
              <w:jc w:val="left"/>
              <w:rPr>
                <w:szCs w:val="20"/>
              </w:rPr>
            </w:pPr>
            <w:r w:rsidRPr="00413CB7">
              <w:rPr>
                <w:szCs w:val="20"/>
              </w:rPr>
              <w:t>Barbara Jones</w:t>
            </w:r>
          </w:p>
        </w:tc>
        <w:tc>
          <w:tcPr>
            <w:tcW w:w="1597" w:type="pct"/>
            <w:noWrap/>
            <w:hideMark/>
          </w:tcPr>
          <w:p w14:paraId="3F65A8F9"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3A1025DC" w14:textId="77777777" w:rsidR="00413CB7" w:rsidRPr="00413CB7" w:rsidRDefault="00413CB7" w:rsidP="00413CB7">
            <w:pPr>
              <w:spacing w:after="0"/>
              <w:ind w:right="113"/>
              <w:jc w:val="right"/>
              <w:rPr>
                <w:szCs w:val="20"/>
              </w:rPr>
            </w:pPr>
            <w:r w:rsidRPr="00413CB7">
              <w:rPr>
                <w:szCs w:val="20"/>
              </w:rPr>
              <w:t>21.13</w:t>
            </w:r>
          </w:p>
        </w:tc>
        <w:tc>
          <w:tcPr>
            <w:tcW w:w="770" w:type="pct"/>
            <w:noWrap/>
            <w:hideMark/>
          </w:tcPr>
          <w:p w14:paraId="188934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B97CB2" w14:textId="77777777" w:rsidR="00413CB7" w:rsidRPr="00413CB7" w:rsidRDefault="00413CB7" w:rsidP="00413CB7">
            <w:pPr>
              <w:spacing w:after="0"/>
              <w:jc w:val="right"/>
              <w:rPr>
                <w:szCs w:val="20"/>
              </w:rPr>
            </w:pPr>
            <w:r w:rsidRPr="00413CB7">
              <w:rPr>
                <w:szCs w:val="20"/>
              </w:rPr>
              <w:t>21.11.2013</w:t>
            </w:r>
          </w:p>
        </w:tc>
      </w:tr>
      <w:tr w:rsidR="00413CB7" w:rsidRPr="00413CB7" w14:paraId="2C3D5BE4" w14:textId="77777777" w:rsidTr="005B36B0">
        <w:trPr>
          <w:trHeight w:val="20"/>
        </w:trPr>
        <w:tc>
          <w:tcPr>
            <w:tcW w:w="1756" w:type="pct"/>
            <w:noWrap/>
            <w:hideMark/>
          </w:tcPr>
          <w:p w14:paraId="4EFE4B7E" w14:textId="77777777" w:rsidR="00413CB7" w:rsidRPr="00413CB7" w:rsidRDefault="00413CB7" w:rsidP="00413CB7">
            <w:pPr>
              <w:spacing w:after="0"/>
              <w:jc w:val="left"/>
              <w:rPr>
                <w:szCs w:val="20"/>
              </w:rPr>
            </w:pPr>
            <w:r w:rsidRPr="00413CB7">
              <w:rPr>
                <w:szCs w:val="20"/>
              </w:rPr>
              <w:t>Barbara Mattsson</w:t>
            </w:r>
          </w:p>
        </w:tc>
        <w:tc>
          <w:tcPr>
            <w:tcW w:w="1597" w:type="pct"/>
            <w:noWrap/>
            <w:hideMark/>
          </w:tcPr>
          <w:p w14:paraId="0CA2F2E6" w14:textId="77777777" w:rsidR="00413CB7" w:rsidRPr="00413CB7" w:rsidRDefault="00413CB7" w:rsidP="00413CB7">
            <w:pPr>
              <w:spacing w:after="0"/>
              <w:ind w:left="113"/>
              <w:jc w:val="left"/>
              <w:rPr>
                <w:szCs w:val="20"/>
              </w:rPr>
            </w:pPr>
            <w:r w:rsidRPr="00413CB7">
              <w:rPr>
                <w:szCs w:val="20"/>
              </w:rPr>
              <w:t>MITCHAM, SA 5062</w:t>
            </w:r>
          </w:p>
        </w:tc>
        <w:tc>
          <w:tcPr>
            <w:tcW w:w="424" w:type="pct"/>
            <w:noWrap/>
            <w:hideMark/>
          </w:tcPr>
          <w:p w14:paraId="624D237D" w14:textId="77777777" w:rsidR="00413CB7" w:rsidRPr="00413CB7" w:rsidRDefault="00413CB7" w:rsidP="00413CB7">
            <w:pPr>
              <w:spacing w:after="0"/>
              <w:ind w:right="113"/>
              <w:jc w:val="right"/>
              <w:rPr>
                <w:szCs w:val="20"/>
              </w:rPr>
            </w:pPr>
            <w:r w:rsidRPr="00413CB7">
              <w:rPr>
                <w:szCs w:val="20"/>
              </w:rPr>
              <w:t>20.67</w:t>
            </w:r>
          </w:p>
        </w:tc>
        <w:tc>
          <w:tcPr>
            <w:tcW w:w="770" w:type="pct"/>
            <w:noWrap/>
            <w:hideMark/>
          </w:tcPr>
          <w:p w14:paraId="44576C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EECD0D" w14:textId="77777777" w:rsidR="00413CB7" w:rsidRPr="00413CB7" w:rsidRDefault="00413CB7" w:rsidP="00413CB7">
            <w:pPr>
              <w:spacing w:after="0"/>
              <w:jc w:val="right"/>
              <w:rPr>
                <w:szCs w:val="20"/>
              </w:rPr>
            </w:pPr>
            <w:r w:rsidRPr="00413CB7">
              <w:rPr>
                <w:szCs w:val="20"/>
              </w:rPr>
              <w:t>9.10.2013</w:t>
            </w:r>
          </w:p>
        </w:tc>
      </w:tr>
      <w:tr w:rsidR="00413CB7" w:rsidRPr="00413CB7" w14:paraId="704E6134" w14:textId="77777777" w:rsidTr="005B36B0">
        <w:trPr>
          <w:trHeight w:val="20"/>
        </w:trPr>
        <w:tc>
          <w:tcPr>
            <w:tcW w:w="1756" w:type="pct"/>
            <w:noWrap/>
            <w:hideMark/>
          </w:tcPr>
          <w:p w14:paraId="48FB1072" w14:textId="77777777" w:rsidR="00413CB7" w:rsidRPr="00413CB7" w:rsidRDefault="00413CB7" w:rsidP="00413CB7">
            <w:pPr>
              <w:spacing w:after="0"/>
              <w:jc w:val="left"/>
              <w:rPr>
                <w:szCs w:val="20"/>
              </w:rPr>
            </w:pPr>
            <w:r w:rsidRPr="00413CB7">
              <w:rPr>
                <w:szCs w:val="20"/>
              </w:rPr>
              <w:t>Barbara Powell</w:t>
            </w:r>
          </w:p>
        </w:tc>
        <w:tc>
          <w:tcPr>
            <w:tcW w:w="1597" w:type="pct"/>
            <w:noWrap/>
            <w:hideMark/>
          </w:tcPr>
          <w:p w14:paraId="62B2BE5A"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7E3D73D5" w14:textId="77777777" w:rsidR="00413CB7" w:rsidRPr="00413CB7" w:rsidRDefault="00413CB7" w:rsidP="00413CB7">
            <w:pPr>
              <w:spacing w:after="0"/>
              <w:ind w:right="113"/>
              <w:jc w:val="right"/>
              <w:rPr>
                <w:szCs w:val="20"/>
              </w:rPr>
            </w:pPr>
            <w:r w:rsidRPr="00413CB7">
              <w:rPr>
                <w:szCs w:val="20"/>
              </w:rPr>
              <w:t>343.39</w:t>
            </w:r>
          </w:p>
        </w:tc>
        <w:tc>
          <w:tcPr>
            <w:tcW w:w="770" w:type="pct"/>
            <w:noWrap/>
            <w:hideMark/>
          </w:tcPr>
          <w:p w14:paraId="1691BD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14FD82" w14:textId="77777777" w:rsidR="00413CB7" w:rsidRPr="00413CB7" w:rsidRDefault="00413CB7" w:rsidP="00413CB7">
            <w:pPr>
              <w:spacing w:after="0"/>
              <w:jc w:val="right"/>
              <w:rPr>
                <w:szCs w:val="20"/>
              </w:rPr>
            </w:pPr>
            <w:r w:rsidRPr="00413CB7">
              <w:rPr>
                <w:szCs w:val="20"/>
              </w:rPr>
              <w:t>13.11.2013</w:t>
            </w:r>
          </w:p>
        </w:tc>
      </w:tr>
      <w:tr w:rsidR="00413CB7" w:rsidRPr="00413CB7" w14:paraId="60EB9B7F" w14:textId="77777777" w:rsidTr="005B36B0">
        <w:trPr>
          <w:trHeight w:val="20"/>
        </w:trPr>
        <w:tc>
          <w:tcPr>
            <w:tcW w:w="1756" w:type="pct"/>
            <w:noWrap/>
            <w:hideMark/>
          </w:tcPr>
          <w:p w14:paraId="09F40733" w14:textId="77777777" w:rsidR="00413CB7" w:rsidRPr="00413CB7" w:rsidRDefault="00413CB7" w:rsidP="00413CB7">
            <w:pPr>
              <w:spacing w:after="0"/>
              <w:jc w:val="left"/>
              <w:rPr>
                <w:szCs w:val="20"/>
              </w:rPr>
            </w:pPr>
            <w:r w:rsidRPr="00413CB7">
              <w:rPr>
                <w:szCs w:val="20"/>
              </w:rPr>
              <w:t>Barbara Rotolo</w:t>
            </w:r>
          </w:p>
        </w:tc>
        <w:tc>
          <w:tcPr>
            <w:tcW w:w="1597" w:type="pct"/>
            <w:noWrap/>
            <w:hideMark/>
          </w:tcPr>
          <w:p w14:paraId="71C4D404"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270688E7" w14:textId="77777777" w:rsidR="00413CB7" w:rsidRPr="00413CB7" w:rsidRDefault="00413CB7" w:rsidP="00413CB7">
            <w:pPr>
              <w:spacing w:after="0"/>
              <w:ind w:right="113"/>
              <w:jc w:val="right"/>
              <w:rPr>
                <w:szCs w:val="20"/>
              </w:rPr>
            </w:pPr>
            <w:r w:rsidRPr="00413CB7">
              <w:rPr>
                <w:szCs w:val="20"/>
              </w:rPr>
              <w:t>47.04</w:t>
            </w:r>
          </w:p>
        </w:tc>
        <w:tc>
          <w:tcPr>
            <w:tcW w:w="770" w:type="pct"/>
            <w:noWrap/>
            <w:hideMark/>
          </w:tcPr>
          <w:p w14:paraId="40BECB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9889CE" w14:textId="77777777" w:rsidR="00413CB7" w:rsidRPr="00413CB7" w:rsidRDefault="00413CB7" w:rsidP="00413CB7">
            <w:pPr>
              <w:spacing w:after="0"/>
              <w:jc w:val="right"/>
              <w:rPr>
                <w:szCs w:val="20"/>
              </w:rPr>
            </w:pPr>
            <w:r w:rsidRPr="00413CB7">
              <w:rPr>
                <w:szCs w:val="20"/>
              </w:rPr>
              <w:t>22.1.2014</w:t>
            </w:r>
          </w:p>
        </w:tc>
      </w:tr>
      <w:tr w:rsidR="00413CB7" w:rsidRPr="00413CB7" w14:paraId="427E9E43" w14:textId="77777777" w:rsidTr="005B36B0">
        <w:trPr>
          <w:trHeight w:val="20"/>
        </w:trPr>
        <w:tc>
          <w:tcPr>
            <w:tcW w:w="1756" w:type="pct"/>
            <w:noWrap/>
            <w:hideMark/>
          </w:tcPr>
          <w:p w14:paraId="49B9341F" w14:textId="77777777" w:rsidR="00413CB7" w:rsidRPr="00413CB7" w:rsidRDefault="00413CB7" w:rsidP="00413CB7">
            <w:pPr>
              <w:spacing w:after="0"/>
              <w:jc w:val="left"/>
              <w:rPr>
                <w:szCs w:val="20"/>
              </w:rPr>
            </w:pPr>
            <w:r w:rsidRPr="00413CB7">
              <w:rPr>
                <w:szCs w:val="20"/>
              </w:rPr>
              <w:t>Barbra Granzien</w:t>
            </w:r>
          </w:p>
        </w:tc>
        <w:tc>
          <w:tcPr>
            <w:tcW w:w="1597" w:type="pct"/>
            <w:noWrap/>
            <w:hideMark/>
          </w:tcPr>
          <w:p w14:paraId="6111730F" w14:textId="77777777" w:rsidR="00413CB7" w:rsidRPr="00413CB7" w:rsidRDefault="00413CB7" w:rsidP="00413CB7">
            <w:pPr>
              <w:spacing w:after="0"/>
              <w:ind w:left="113"/>
              <w:jc w:val="left"/>
              <w:rPr>
                <w:szCs w:val="20"/>
              </w:rPr>
            </w:pPr>
            <w:r w:rsidRPr="00413CB7">
              <w:rPr>
                <w:szCs w:val="20"/>
              </w:rPr>
              <w:t>TANUNDA, SA 5352</w:t>
            </w:r>
          </w:p>
        </w:tc>
        <w:tc>
          <w:tcPr>
            <w:tcW w:w="424" w:type="pct"/>
            <w:noWrap/>
            <w:hideMark/>
          </w:tcPr>
          <w:p w14:paraId="7577F291" w14:textId="77777777" w:rsidR="00413CB7" w:rsidRPr="00413CB7" w:rsidRDefault="00413CB7" w:rsidP="00413CB7">
            <w:pPr>
              <w:spacing w:after="0"/>
              <w:ind w:right="113"/>
              <w:jc w:val="right"/>
              <w:rPr>
                <w:szCs w:val="20"/>
              </w:rPr>
            </w:pPr>
            <w:r w:rsidRPr="00413CB7">
              <w:rPr>
                <w:szCs w:val="20"/>
              </w:rPr>
              <w:t>72.00</w:t>
            </w:r>
          </w:p>
        </w:tc>
        <w:tc>
          <w:tcPr>
            <w:tcW w:w="770" w:type="pct"/>
            <w:noWrap/>
            <w:hideMark/>
          </w:tcPr>
          <w:p w14:paraId="15A1A9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DD3672" w14:textId="77777777" w:rsidR="00413CB7" w:rsidRPr="00413CB7" w:rsidRDefault="00413CB7" w:rsidP="00413CB7">
            <w:pPr>
              <w:spacing w:after="0"/>
              <w:jc w:val="right"/>
              <w:rPr>
                <w:szCs w:val="20"/>
              </w:rPr>
            </w:pPr>
            <w:r w:rsidRPr="00413CB7">
              <w:rPr>
                <w:szCs w:val="20"/>
              </w:rPr>
              <w:t>19.12.2014</w:t>
            </w:r>
          </w:p>
        </w:tc>
      </w:tr>
      <w:tr w:rsidR="00413CB7" w:rsidRPr="00413CB7" w14:paraId="5FEB8C77" w14:textId="77777777" w:rsidTr="005B36B0">
        <w:trPr>
          <w:trHeight w:val="20"/>
        </w:trPr>
        <w:tc>
          <w:tcPr>
            <w:tcW w:w="1756" w:type="pct"/>
            <w:noWrap/>
            <w:hideMark/>
          </w:tcPr>
          <w:p w14:paraId="0E8A4B15" w14:textId="77777777" w:rsidR="00413CB7" w:rsidRPr="00413CB7" w:rsidRDefault="00413CB7" w:rsidP="00413CB7">
            <w:pPr>
              <w:spacing w:after="0"/>
              <w:jc w:val="left"/>
              <w:rPr>
                <w:szCs w:val="20"/>
              </w:rPr>
            </w:pPr>
            <w:r w:rsidRPr="00413CB7">
              <w:rPr>
                <w:szCs w:val="20"/>
              </w:rPr>
              <w:t>Barend Olwagen</w:t>
            </w:r>
          </w:p>
        </w:tc>
        <w:tc>
          <w:tcPr>
            <w:tcW w:w="1597" w:type="pct"/>
            <w:noWrap/>
            <w:hideMark/>
          </w:tcPr>
          <w:p w14:paraId="6A6F16D4"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42CBB7AE" w14:textId="77777777" w:rsidR="00413CB7" w:rsidRPr="00413CB7" w:rsidRDefault="00413CB7" w:rsidP="00413CB7">
            <w:pPr>
              <w:spacing w:after="0"/>
              <w:ind w:right="113"/>
              <w:jc w:val="right"/>
              <w:rPr>
                <w:szCs w:val="20"/>
              </w:rPr>
            </w:pPr>
            <w:r w:rsidRPr="00413CB7">
              <w:rPr>
                <w:szCs w:val="20"/>
              </w:rPr>
              <w:t>34.81</w:t>
            </w:r>
          </w:p>
        </w:tc>
        <w:tc>
          <w:tcPr>
            <w:tcW w:w="770" w:type="pct"/>
            <w:noWrap/>
            <w:hideMark/>
          </w:tcPr>
          <w:p w14:paraId="1C5260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5D78AF" w14:textId="77777777" w:rsidR="00413CB7" w:rsidRPr="00413CB7" w:rsidRDefault="00413CB7" w:rsidP="00413CB7">
            <w:pPr>
              <w:spacing w:after="0"/>
              <w:jc w:val="right"/>
              <w:rPr>
                <w:szCs w:val="20"/>
              </w:rPr>
            </w:pPr>
            <w:r w:rsidRPr="00413CB7">
              <w:rPr>
                <w:szCs w:val="20"/>
              </w:rPr>
              <w:t>15.9.2014</w:t>
            </w:r>
          </w:p>
        </w:tc>
      </w:tr>
      <w:tr w:rsidR="00413CB7" w:rsidRPr="00413CB7" w14:paraId="7AB4E5CE" w14:textId="77777777" w:rsidTr="005B36B0">
        <w:trPr>
          <w:trHeight w:val="20"/>
        </w:trPr>
        <w:tc>
          <w:tcPr>
            <w:tcW w:w="1756" w:type="pct"/>
            <w:noWrap/>
            <w:hideMark/>
          </w:tcPr>
          <w:p w14:paraId="6A78A897" w14:textId="77777777" w:rsidR="00413CB7" w:rsidRPr="00413CB7" w:rsidRDefault="00413CB7" w:rsidP="00413CB7">
            <w:pPr>
              <w:spacing w:after="0"/>
              <w:jc w:val="left"/>
              <w:rPr>
                <w:szCs w:val="20"/>
              </w:rPr>
            </w:pPr>
            <w:r w:rsidRPr="00413CB7">
              <w:rPr>
                <w:szCs w:val="20"/>
              </w:rPr>
              <w:t>Barnacle Bill’s</w:t>
            </w:r>
          </w:p>
        </w:tc>
        <w:tc>
          <w:tcPr>
            <w:tcW w:w="1597" w:type="pct"/>
            <w:noWrap/>
            <w:hideMark/>
          </w:tcPr>
          <w:p w14:paraId="31E89042"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41F300EE" w14:textId="77777777" w:rsidR="00413CB7" w:rsidRPr="00413CB7" w:rsidRDefault="00413CB7" w:rsidP="00413CB7">
            <w:pPr>
              <w:spacing w:after="0"/>
              <w:ind w:right="113"/>
              <w:jc w:val="right"/>
              <w:rPr>
                <w:szCs w:val="20"/>
              </w:rPr>
            </w:pPr>
            <w:r w:rsidRPr="00413CB7">
              <w:rPr>
                <w:szCs w:val="20"/>
              </w:rPr>
              <w:t>941.81</w:t>
            </w:r>
          </w:p>
        </w:tc>
        <w:tc>
          <w:tcPr>
            <w:tcW w:w="770" w:type="pct"/>
            <w:noWrap/>
            <w:hideMark/>
          </w:tcPr>
          <w:p w14:paraId="227772D8" w14:textId="77777777" w:rsidR="00413CB7" w:rsidRPr="00413CB7" w:rsidRDefault="00413CB7" w:rsidP="00413CB7">
            <w:pPr>
              <w:spacing w:after="0"/>
              <w:ind w:left="170"/>
              <w:jc w:val="left"/>
              <w:rPr>
                <w:szCs w:val="20"/>
              </w:rPr>
            </w:pPr>
            <w:r w:rsidRPr="00413CB7">
              <w:rPr>
                <w:szCs w:val="20"/>
              </w:rPr>
              <w:t>Refund 211606</w:t>
            </w:r>
          </w:p>
        </w:tc>
        <w:tc>
          <w:tcPr>
            <w:tcW w:w="453" w:type="pct"/>
            <w:noWrap/>
            <w:hideMark/>
          </w:tcPr>
          <w:p w14:paraId="5B7D8DC7" w14:textId="77777777" w:rsidR="00413CB7" w:rsidRPr="00413CB7" w:rsidRDefault="00413CB7" w:rsidP="00413CB7">
            <w:pPr>
              <w:spacing w:after="0"/>
              <w:jc w:val="right"/>
              <w:rPr>
                <w:szCs w:val="20"/>
              </w:rPr>
            </w:pPr>
            <w:r w:rsidRPr="00413CB7">
              <w:rPr>
                <w:szCs w:val="20"/>
              </w:rPr>
              <w:t>18.12.2013</w:t>
            </w:r>
          </w:p>
        </w:tc>
      </w:tr>
      <w:tr w:rsidR="00413CB7" w:rsidRPr="00413CB7" w14:paraId="1EAEA154" w14:textId="77777777" w:rsidTr="005B36B0">
        <w:trPr>
          <w:trHeight w:val="20"/>
        </w:trPr>
        <w:tc>
          <w:tcPr>
            <w:tcW w:w="1756" w:type="pct"/>
            <w:noWrap/>
            <w:hideMark/>
          </w:tcPr>
          <w:p w14:paraId="08E0F9DD" w14:textId="77777777" w:rsidR="00413CB7" w:rsidRPr="00413CB7" w:rsidRDefault="00413CB7" w:rsidP="00413CB7">
            <w:pPr>
              <w:spacing w:after="0"/>
              <w:jc w:val="left"/>
              <w:rPr>
                <w:szCs w:val="20"/>
              </w:rPr>
            </w:pPr>
            <w:r w:rsidRPr="00413CB7">
              <w:rPr>
                <w:szCs w:val="20"/>
              </w:rPr>
              <w:t>Barry Anderson</w:t>
            </w:r>
          </w:p>
        </w:tc>
        <w:tc>
          <w:tcPr>
            <w:tcW w:w="1597" w:type="pct"/>
            <w:noWrap/>
            <w:hideMark/>
          </w:tcPr>
          <w:p w14:paraId="39DE47A9"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1F6FF6F6" w14:textId="77777777" w:rsidR="00413CB7" w:rsidRPr="00413CB7" w:rsidRDefault="00413CB7" w:rsidP="00413CB7">
            <w:pPr>
              <w:spacing w:after="0"/>
              <w:ind w:right="113"/>
              <w:jc w:val="right"/>
              <w:rPr>
                <w:szCs w:val="20"/>
              </w:rPr>
            </w:pPr>
            <w:r w:rsidRPr="00413CB7">
              <w:rPr>
                <w:szCs w:val="20"/>
              </w:rPr>
              <w:t>929.14</w:t>
            </w:r>
          </w:p>
        </w:tc>
        <w:tc>
          <w:tcPr>
            <w:tcW w:w="770" w:type="pct"/>
            <w:noWrap/>
            <w:hideMark/>
          </w:tcPr>
          <w:p w14:paraId="256209AB" w14:textId="77777777" w:rsidR="00413CB7" w:rsidRPr="00413CB7" w:rsidRDefault="00413CB7" w:rsidP="00413CB7">
            <w:pPr>
              <w:spacing w:after="0"/>
              <w:ind w:left="170"/>
              <w:jc w:val="left"/>
              <w:rPr>
                <w:szCs w:val="20"/>
              </w:rPr>
            </w:pPr>
            <w:r w:rsidRPr="00413CB7">
              <w:rPr>
                <w:szCs w:val="20"/>
              </w:rPr>
              <w:t>Refund 183064</w:t>
            </w:r>
          </w:p>
        </w:tc>
        <w:tc>
          <w:tcPr>
            <w:tcW w:w="453" w:type="pct"/>
            <w:noWrap/>
            <w:hideMark/>
          </w:tcPr>
          <w:p w14:paraId="3D19B7D8" w14:textId="77777777" w:rsidR="00413CB7" w:rsidRPr="00413CB7" w:rsidRDefault="00413CB7" w:rsidP="00413CB7">
            <w:pPr>
              <w:spacing w:after="0"/>
              <w:jc w:val="right"/>
              <w:rPr>
                <w:szCs w:val="20"/>
              </w:rPr>
            </w:pPr>
            <w:r w:rsidRPr="00413CB7">
              <w:rPr>
                <w:szCs w:val="20"/>
              </w:rPr>
              <w:t>16.10.2013</w:t>
            </w:r>
          </w:p>
        </w:tc>
      </w:tr>
      <w:tr w:rsidR="00413CB7" w:rsidRPr="00413CB7" w14:paraId="552995E4" w14:textId="77777777" w:rsidTr="005B36B0">
        <w:trPr>
          <w:trHeight w:val="20"/>
        </w:trPr>
        <w:tc>
          <w:tcPr>
            <w:tcW w:w="1756" w:type="pct"/>
            <w:noWrap/>
            <w:hideMark/>
          </w:tcPr>
          <w:p w14:paraId="2C6FCE69" w14:textId="77777777" w:rsidR="00413CB7" w:rsidRPr="00413CB7" w:rsidRDefault="00413CB7" w:rsidP="00413CB7">
            <w:pPr>
              <w:spacing w:after="0"/>
              <w:jc w:val="left"/>
              <w:rPr>
                <w:szCs w:val="20"/>
              </w:rPr>
            </w:pPr>
            <w:r w:rsidRPr="00413CB7">
              <w:rPr>
                <w:szCs w:val="20"/>
              </w:rPr>
              <w:t>Barry Daubney</w:t>
            </w:r>
          </w:p>
        </w:tc>
        <w:tc>
          <w:tcPr>
            <w:tcW w:w="1597" w:type="pct"/>
            <w:noWrap/>
            <w:hideMark/>
          </w:tcPr>
          <w:p w14:paraId="584E6324"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523E437A"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39AF92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993F99" w14:textId="77777777" w:rsidR="00413CB7" w:rsidRPr="00413CB7" w:rsidRDefault="00413CB7" w:rsidP="00413CB7">
            <w:pPr>
              <w:spacing w:after="0"/>
              <w:jc w:val="right"/>
              <w:rPr>
                <w:szCs w:val="20"/>
              </w:rPr>
            </w:pPr>
            <w:r w:rsidRPr="00413CB7">
              <w:rPr>
                <w:szCs w:val="20"/>
              </w:rPr>
              <w:t>18.6.2014</w:t>
            </w:r>
          </w:p>
        </w:tc>
      </w:tr>
      <w:tr w:rsidR="00413CB7" w:rsidRPr="00413CB7" w14:paraId="3542C279" w14:textId="77777777" w:rsidTr="005B36B0">
        <w:trPr>
          <w:trHeight w:val="20"/>
        </w:trPr>
        <w:tc>
          <w:tcPr>
            <w:tcW w:w="1756" w:type="pct"/>
            <w:noWrap/>
            <w:hideMark/>
          </w:tcPr>
          <w:p w14:paraId="37682658" w14:textId="77777777" w:rsidR="00413CB7" w:rsidRPr="00413CB7" w:rsidRDefault="00413CB7" w:rsidP="00413CB7">
            <w:pPr>
              <w:spacing w:after="0"/>
              <w:jc w:val="left"/>
              <w:rPr>
                <w:szCs w:val="20"/>
              </w:rPr>
            </w:pPr>
            <w:r w:rsidRPr="00413CB7">
              <w:rPr>
                <w:szCs w:val="20"/>
              </w:rPr>
              <w:t>Barry F Eime</w:t>
            </w:r>
          </w:p>
        </w:tc>
        <w:tc>
          <w:tcPr>
            <w:tcW w:w="1597" w:type="pct"/>
            <w:noWrap/>
            <w:hideMark/>
          </w:tcPr>
          <w:p w14:paraId="3193C1A1" w14:textId="77777777" w:rsidR="00413CB7" w:rsidRPr="00413CB7" w:rsidRDefault="00413CB7" w:rsidP="00413CB7">
            <w:pPr>
              <w:spacing w:after="0"/>
              <w:ind w:left="113"/>
              <w:jc w:val="left"/>
              <w:rPr>
                <w:szCs w:val="20"/>
              </w:rPr>
            </w:pPr>
            <w:r w:rsidRPr="00413CB7">
              <w:rPr>
                <w:szCs w:val="20"/>
              </w:rPr>
              <w:t>SEAVIEW DOWNS, SA 5049</w:t>
            </w:r>
          </w:p>
        </w:tc>
        <w:tc>
          <w:tcPr>
            <w:tcW w:w="424" w:type="pct"/>
            <w:noWrap/>
            <w:hideMark/>
          </w:tcPr>
          <w:p w14:paraId="0C781828" w14:textId="77777777" w:rsidR="00413CB7" w:rsidRPr="00413CB7" w:rsidRDefault="00413CB7" w:rsidP="00413CB7">
            <w:pPr>
              <w:spacing w:after="0"/>
              <w:ind w:right="113"/>
              <w:jc w:val="right"/>
              <w:rPr>
                <w:szCs w:val="20"/>
              </w:rPr>
            </w:pPr>
            <w:r w:rsidRPr="00413CB7">
              <w:rPr>
                <w:szCs w:val="20"/>
              </w:rPr>
              <w:t>198.04</w:t>
            </w:r>
          </w:p>
        </w:tc>
        <w:tc>
          <w:tcPr>
            <w:tcW w:w="770" w:type="pct"/>
            <w:noWrap/>
            <w:hideMark/>
          </w:tcPr>
          <w:p w14:paraId="764361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0A6EA1" w14:textId="77777777" w:rsidR="00413CB7" w:rsidRPr="00413CB7" w:rsidRDefault="00413CB7" w:rsidP="00413CB7">
            <w:pPr>
              <w:spacing w:after="0"/>
              <w:jc w:val="right"/>
              <w:rPr>
                <w:szCs w:val="20"/>
              </w:rPr>
            </w:pPr>
            <w:r w:rsidRPr="00413CB7">
              <w:rPr>
                <w:szCs w:val="20"/>
              </w:rPr>
              <w:t>11.6.2013</w:t>
            </w:r>
          </w:p>
        </w:tc>
      </w:tr>
      <w:tr w:rsidR="00413CB7" w:rsidRPr="00413CB7" w14:paraId="50A961EC" w14:textId="77777777" w:rsidTr="005B36B0">
        <w:trPr>
          <w:trHeight w:val="20"/>
        </w:trPr>
        <w:tc>
          <w:tcPr>
            <w:tcW w:w="1756" w:type="pct"/>
            <w:noWrap/>
            <w:hideMark/>
          </w:tcPr>
          <w:p w14:paraId="5D2B6755" w14:textId="77777777" w:rsidR="00413CB7" w:rsidRPr="00413CB7" w:rsidRDefault="00413CB7" w:rsidP="00413CB7">
            <w:pPr>
              <w:spacing w:after="0"/>
              <w:jc w:val="left"/>
              <w:rPr>
                <w:szCs w:val="20"/>
              </w:rPr>
            </w:pPr>
            <w:r w:rsidRPr="00413CB7">
              <w:rPr>
                <w:szCs w:val="20"/>
              </w:rPr>
              <w:t>Barry Fitzharris</w:t>
            </w:r>
          </w:p>
        </w:tc>
        <w:tc>
          <w:tcPr>
            <w:tcW w:w="1597" w:type="pct"/>
            <w:noWrap/>
            <w:hideMark/>
          </w:tcPr>
          <w:p w14:paraId="65281DBD"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4F09D126" w14:textId="77777777" w:rsidR="00413CB7" w:rsidRPr="00413CB7" w:rsidRDefault="00413CB7" w:rsidP="00413CB7">
            <w:pPr>
              <w:spacing w:after="0"/>
              <w:ind w:right="113"/>
              <w:jc w:val="right"/>
              <w:rPr>
                <w:szCs w:val="20"/>
              </w:rPr>
            </w:pPr>
            <w:r w:rsidRPr="00413CB7">
              <w:rPr>
                <w:szCs w:val="20"/>
              </w:rPr>
              <w:t>30.39</w:t>
            </w:r>
          </w:p>
        </w:tc>
        <w:tc>
          <w:tcPr>
            <w:tcW w:w="770" w:type="pct"/>
            <w:noWrap/>
            <w:hideMark/>
          </w:tcPr>
          <w:p w14:paraId="46A971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723007" w14:textId="77777777" w:rsidR="00413CB7" w:rsidRPr="00413CB7" w:rsidRDefault="00413CB7" w:rsidP="00413CB7">
            <w:pPr>
              <w:spacing w:after="0"/>
              <w:jc w:val="right"/>
              <w:rPr>
                <w:szCs w:val="20"/>
              </w:rPr>
            </w:pPr>
            <w:r w:rsidRPr="00413CB7">
              <w:rPr>
                <w:szCs w:val="20"/>
              </w:rPr>
              <w:t>7.11.2014</w:t>
            </w:r>
          </w:p>
        </w:tc>
      </w:tr>
      <w:tr w:rsidR="00413CB7" w:rsidRPr="00413CB7" w14:paraId="6E57F282" w14:textId="77777777" w:rsidTr="005B36B0">
        <w:trPr>
          <w:trHeight w:val="20"/>
        </w:trPr>
        <w:tc>
          <w:tcPr>
            <w:tcW w:w="1756" w:type="pct"/>
            <w:noWrap/>
            <w:hideMark/>
          </w:tcPr>
          <w:p w14:paraId="0D1E6B70" w14:textId="77777777" w:rsidR="00413CB7" w:rsidRPr="00413CB7" w:rsidRDefault="00413CB7" w:rsidP="00413CB7">
            <w:pPr>
              <w:spacing w:after="0"/>
              <w:jc w:val="left"/>
              <w:rPr>
                <w:szCs w:val="20"/>
              </w:rPr>
            </w:pPr>
            <w:r w:rsidRPr="00413CB7">
              <w:rPr>
                <w:szCs w:val="20"/>
              </w:rPr>
              <w:t>Barry Gniel</w:t>
            </w:r>
          </w:p>
        </w:tc>
        <w:tc>
          <w:tcPr>
            <w:tcW w:w="1597" w:type="pct"/>
            <w:noWrap/>
            <w:hideMark/>
          </w:tcPr>
          <w:p w14:paraId="630C4CDA"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69ED24A1" w14:textId="77777777" w:rsidR="00413CB7" w:rsidRPr="00413CB7" w:rsidRDefault="00413CB7" w:rsidP="00413CB7">
            <w:pPr>
              <w:spacing w:after="0"/>
              <w:ind w:right="113"/>
              <w:jc w:val="right"/>
              <w:rPr>
                <w:szCs w:val="20"/>
              </w:rPr>
            </w:pPr>
            <w:r w:rsidRPr="00413CB7">
              <w:rPr>
                <w:szCs w:val="20"/>
              </w:rPr>
              <w:t>15.76</w:t>
            </w:r>
          </w:p>
        </w:tc>
        <w:tc>
          <w:tcPr>
            <w:tcW w:w="770" w:type="pct"/>
            <w:noWrap/>
            <w:hideMark/>
          </w:tcPr>
          <w:p w14:paraId="49A321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51FCB2" w14:textId="77777777" w:rsidR="00413CB7" w:rsidRPr="00413CB7" w:rsidRDefault="00413CB7" w:rsidP="00413CB7">
            <w:pPr>
              <w:spacing w:after="0"/>
              <w:jc w:val="right"/>
              <w:rPr>
                <w:szCs w:val="20"/>
              </w:rPr>
            </w:pPr>
            <w:r w:rsidRPr="00413CB7">
              <w:rPr>
                <w:szCs w:val="20"/>
              </w:rPr>
              <w:t>20.10.2014</w:t>
            </w:r>
          </w:p>
        </w:tc>
      </w:tr>
      <w:tr w:rsidR="00413CB7" w:rsidRPr="00413CB7" w14:paraId="257EFC43" w14:textId="77777777" w:rsidTr="005B36B0">
        <w:trPr>
          <w:trHeight w:val="20"/>
        </w:trPr>
        <w:tc>
          <w:tcPr>
            <w:tcW w:w="1756" w:type="pct"/>
            <w:noWrap/>
            <w:hideMark/>
          </w:tcPr>
          <w:p w14:paraId="3EFF47C2" w14:textId="77777777" w:rsidR="00413CB7" w:rsidRPr="00413CB7" w:rsidRDefault="00413CB7" w:rsidP="00413CB7">
            <w:pPr>
              <w:spacing w:after="0"/>
              <w:jc w:val="left"/>
              <w:rPr>
                <w:szCs w:val="20"/>
              </w:rPr>
            </w:pPr>
            <w:r w:rsidRPr="00413CB7">
              <w:rPr>
                <w:szCs w:val="20"/>
              </w:rPr>
              <w:t>Barry Janks</w:t>
            </w:r>
          </w:p>
        </w:tc>
        <w:tc>
          <w:tcPr>
            <w:tcW w:w="1597" w:type="pct"/>
            <w:noWrap/>
            <w:hideMark/>
          </w:tcPr>
          <w:p w14:paraId="6270B1EB"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18667969" w14:textId="77777777" w:rsidR="00413CB7" w:rsidRPr="00413CB7" w:rsidRDefault="00413CB7" w:rsidP="00413CB7">
            <w:pPr>
              <w:spacing w:after="0"/>
              <w:ind w:right="113"/>
              <w:jc w:val="right"/>
              <w:rPr>
                <w:szCs w:val="20"/>
              </w:rPr>
            </w:pPr>
            <w:r w:rsidRPr="00413CB7">
              <w:rPr>
                <w:szCs w:val="20"/>
              </w:rPr>
              <w:t>48.11</w:t>
            </w:r>
          </w:p>
        </w:tc>
        <w:tc>
          <w:tcPr>
            <w:tcW w:w="770" w:type="pct"/>
            <w:noWrap/>
            <w:hideMark/>
          </w:tcPr>
          <w:p w14:paraId="2E4C80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E48995" w14:textId="77777777" w:rsidR="00413CB7" w:rsidRPr="00413CB7" w:rsidRDefault="00413CB7" w:rsidP="00413CB7">
            <w:pPr>
              <w:spacing w:after="0"/>
              <w:jc w:val="right"/>
              <w:rPr>
                <w:szCs w:val="20"/>
              </w:rPr>
            </w:pPr>
            <w:r w:rsidRPr="00413CB7">
              <w:rPr>
                <w:szCs w:val="20"/>
              </w:rPr>
              <w:t>17.6.2013</w:t>
            </w:r>
          </w:p>
        </w:tc>
      </w:tr>
      <w:tr w:rsidR="00413CB7" w:rsidRPr="00413CB7" w14:paraId="7387559D" w14:textId="77777777" w:rsidTr="005B36B0">
        <w:trPr>
          <w:trHeight w:val="20"/>
        </w:trPr>
        <w:tc>
          <w:tcPr>
            <w:tcW w:w="1756" w:type="pct"/>
            <w:noWrap/>
            <w:hideMark/>
          </w:tcPr>
          <w:p w14:paraId="13A055BB" w14:textId="77777777" w:rsidR="00413CB7" w:rsidRPr="00413CB7" w:rsidRDefault="00413CB7" w:rsidP="00413CB7">
            <w:pPr>
              <w:spacing w:after="0"/>
              <w:jc w:val="left"/>
              <w:rPr>
                <w:szCs w:val="20"/>
              </w:rPr>
            </w:pPr>
            <w:r w:rsidRPr="00413CB7">
              <w:rPr>
                <w:szCs w:val="20"/>
              </w:rPr>
              <w:t>Barry Janks</w:t>
            </w:r>
          </w:p>
        </w:tc>
        <w:tc>
          <w:tcPr>
            <w:tcW w:w="1597" w:type="pct"/>
            <w:noWrap/>
            <w:hideMark/>
          </w:tcPr>
          <w:p w14:paraId="0905B40A"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3AD89396" w14:textId="77777777" w:rsidR="00413CB7" w:rsidRPr="00413CB7" w:rsidRDefault="00413CB7" w:rsidP="00413CB7">
            <w:pPr>
              <w:spacing w:after="0"/>
              <w:ind w:right="113"/>
              <w:jc w:val="right"/>
              <w:rPr>
                <w:szCs w:val="20"/>
              </w:rPr>
            </w:pPr>
            <w:r w:rsidRPr="00413CB7">
              <w:rPr>
                <w:szCs w:val="20"/>
              </w:rPr>
              <w:t>29.16</w:t>
            </w:r>
          </w:p>
        </w:tc>
        <w:tc>
          <w:tcPr>
            <w:tcW w:w="770" w:type="pct"/>
            <w:noWrap/>
            <w:hideMark/>
          </w:tcPr>
          <w:p w14:paraId="21A2C4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696CFE" w14:textId="77777777" w:rsidR="00413CB7" w:rsidRPr="00413CB7" w:rsidRDefault="00413CB7" w:rsidP="00413CB7">
            <w:pPr>
              <w:spacing w:after="0"/>
              <w:jc w:val="right"/>
              <w:rPr>
                <w:szCs w:val="20"/>
              </w:rPr>
            </w:pPr>
            <w:r w:rsidRPr="00413CB7">
              <w:rPr>
                <w:szCs w:val="20"/>
              </w:rPr>
              <w:t>18.6.2013</w:t>
            </w:r>
          </w:p>
        </w:tc>
      </w:tr>
      <w:tr w:rsidR="00413CB7" w:rsidRPr="00413CB7" w14:paraId="4C794D47" w14:textId="77777777" w:rsidTr="005B36B0">
        <w:trPr>
          <w:trHeight w:val="20"/>
        </w:trPr>
        <w:tc>
          <w:tcPr>
            <w:tcW w:w="1756" w:type="pct"/>
            <w:noWrap/>
            <w:hideMark/>
          </w:tcPr>
          <w:p w14:paraId="29EC664A" w14:textId="77777777" w:rsidR="00413CB7" w:rsidRPr="00413CB7" w:rsidRDefault="00413CB7" w:rsidP="00413CB7">
            <w:pPr>
              <w:spacing w:after="0"/>
              <w:jc w:val="left"/>
              <w:rPr>
                <w:szCs w:val="20"/>
              </w:rPr>
            </w:pPr>
            <w:r w:rsidRPr="00413CB7">
              <w:rPr>
                <w:szCs w:val="20"/>
              </w:rPr>
              <w:t>Barry Little</w:t>
            </w:r>
          </w:p>
        </w:tc>
        <w:tc>
          <w:tcPr>
            <w:tcW w:w="1597" w:type="pct"/>
            <w:noWrap/>
            <w:hideMark/>
          </w:tcPr>
          <w:p w14:paraId="6D1D0144"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CC68C7C"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380831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5C641C" w14:textId="77777777" w:rsidR="00413CB7" w:rsidRPr="00413CB7" w:rsidRDefault="00413CB7" w:rsidP="00413CB7">
            <w:pPr>
              <w:spacing w:after="0"/>
              <w:jc w:val="right"/>
              <w:rPr>
                <w:szCs w:val="20"/>
              </w:rPr>
            </w:pPr>
            <w:r w:rsidRPr="00413CB7">
              <w:rPr>
                <w:szCs w:val="20"/>
              </w:rPr>
              <w:t>4.7.2013</w:t>
            </w:r>
          </w:p>
        </w:tc>
      </w:tr>
      <w:tr w:rsidR="00413CB7" w:rsidRPr="00413CB7" w14:paraId="318805B5" w14:textId="77777777" w:rsidTr="005B36B0">
        <w:trPr>
          <w:trHeight w:val="20"/>
        </w:trPr>
        <w:tc>
          <w:tcPr>
            <w:tcW w:w="1756" w:type="pct"/>
            <w:noWrap/>
            <w:hideMark/>
          </w:tcPr>
          <w:p w14:paraId="64968517" w14:textId="77777777" w:rsidR="00413CB7" w:rsidRPr="00413CB7" w:rsidRDefault="00413CB7" w:rsidP="00413CB7">
            <w:pPr>
              <w:spacing w:after="0"/>
              <w:jc w:val="left"/>
              <w:rPr>
                <w:szCs w:val="20"/>
              </w:rPr>
            </w:pPr>
            <w:r w:rsidRPr="00413CB7">
              <w:rPr>
                <w:szCs w:val="20"/>
              </w:rPr>
              <w:t>Barry Macpherson</w:t>
            </w:r>
          </w:p>
        </w:tc>
        <w:tc>
          <w:tcPr>
            <w:tcW w:w="1597" w:type="pct"/>
            <w:noWrap/>
            <w:hideMark/>
          </w:tcPr>
          <w:p w14:paraId="7D7CBD8F" w14:textId="77777777" w:rsidR="00413CB7" w:rsidRPr="00413CB7" w:rsidRDefault="00413CB7" w:rsidP="00413CB7">
            <w:pPr>
              <w:spacing w:after="0"/>
              <w:ind w:left="113"/>
              <w:jc w:val="left"/>
              <w:rPr>
                <w:szCs w:val="20"/>
              </w:rPr>
            </w:pPr>
            <w:r w:rsidRPr="00413CB7">
              <w:rPr>
                <w:szCs w:val="20"/>
              </w:rPr>
              <w:t>KESWICK, SA 5035</w:t>
            </w:r>
          </w:p>
        </w:tc>
        <w:tc>
          <w:tcPr>
            <w:tcW w:w="424" w:type="pct"/>
            <w:noWrap/>
            <w:hideMark/>
          </w:tcPr>
          <w:p w14:paraId="358120F8" w14:textId="77777777" w:rsidR="00413CB7" w:rsidRPr="00413CB7" w:rsidRDefault="00413CB7" w:rsidP="00413CB7">
            <w:pPr>
              <w:spacing w:after="0"/>
              <w:ind w:right="113"/>
              <w:jc w:val="right"/>
              <w:rPr>
                <w:szCs w:val="20"/>
              </w:rPr>
            </w:pPr>
            <w:r w:rsidRPr="00413CB7">
              <w:rPr>
                <w:szCs w:val="20"/>
              </w:rPr>
              <w:t>34.75</w:t>
            </w:r>
          </w:p>
        </w:tc>
        <w:tc>
          <w:tcPr>
            <w:tcW w:w="770" w:type="pct"/>
            <w:noWrap/>
            <w:hideMark/>
          </w:tcPr>
          <w:p w14:paraId="35DA94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6E74EA" w14:textId="77777777" w:rsidR="00413CB7" w:rsidRPr="00413CB7" w:rsidRDefault="00413CB7" w:rsidP="00413CB7">
            <w:pPr>
              <w:spacing w:after="0"/>
              <w:jc w:val="right"/>
              <w:rPr>
                <w:szCs w:val="20"/>
              </w:rPr>
            </w:pPr>
            <w:r w:rsidRPr="00413CB7">
              <w:rPr>
                <w:szCs w:val="20"/>
              </w:rPr>
              <w:t>28.5.2014</w:t>
            </w:r>
          </w:p>
        </w:tc>
      </w:tr>
      <w:tr w:rsidR="00413CB7" w:rsidRPr="00413CB7" w14:paraId="6595EC3E" w14:textId="77777777" w:rsidTr="005B36B0">
        <w:trPr>
          <w:trHeight w:val="20"/>
        </w:trPr>
        <w:tc>
          <w:tcPr>
            <w:tcW w:w="1756" w:type="pct"/>
            <w:noWrap/>
            <w:hideMark/>
          </w:tcPr>
          <w:p w14:paraId="4A4FBC48" w14:textId="77777777" w:rsidR="00413CB7" w:rsidRPr="00413CB7" w:rsidRDefault="00413CB7" w:rsidP="00413CB7">
            <w:pPr>
              <w:spacing w:after="0"/>
              <w:jc w:val="left"/>
              <w:rPr>
                <w:szCs w:val="20"/>
              </w:rPr>
            </w:pPr>
            <w:r w:rsidRPr="00413CB7">
              <w:rPr>
                <w:szCs w:val="20"/>
              </w:rPr>
              <w:t>Barry Sexton</w:t>
            </w:r>
          </w:p>
        </w:tc>
        <w:tc>
          <w:tcPr>
            <w:tcW w:w="1597" w:type="pct"/>
            <w:noWrap/>
            <w:hideMark/>
          </w:tcPr>
          <w:p w14:paraId="6FF6F397"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6FEBD519"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55B19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00ED21" w14:textId="77777777" w:rsidR="00413CB7" w:rsidRPr="00413CB7" w:rsidRDefault="00413CB7" w:rsidP="00413CB7">
            <w:pPr>
              <w:spacing w:after="0"/>
              <w:jc w:val="right"/>
              <w:rPr>
                <w:szCs w:val="20"/>
              </w:rPr>
            </w:pPr>
            <w:r w:rsidRPr="00413CB7">
              <w:rPr>
                <w:szCs w:val="20"/>
              </w:rPr>
              <w:t>18.9.2013</w:t>
            </w:r>
          </w:p>
        </w:tc>
      </w:tr>
      <w:tr w:rsidR="00413CB7" w:rsidRPr="00413CB7" w14:paraId="4C8CF03D" w14:textId="77777777" w:rsidTr="005B36B0">
        <w:trPr>
          <w:trHeight w:val="20"/>
        </w:trPr>
        <w:tc>
          <w:tcPr>
            <w:tcW w:w="1756" w:type="pct"/>
            <w:noWrap/>
            <w:hideMark/>
          </w:tcPr>
          <w:p w14:paraId="4394FDE2" w14:textId="77777777" w:rsidR="00413CB7" w:rsidRPr="00413CB7" w:rsidRDefault="00413CB7" w:rsidP="00413CB7">
            <w:pPr>
              <w:spacing w:after="0"/>
              <w:jc w:val="left"/>
              <w:rPr>
                <w:szCs w:val="20"/>
              </w:rPr>
            </w:pPr>
            <w:r w:rsidRPr="00413CB7">
              <w:rPr>
                <w:szCs w:val="20"/>
              </w:rPr>
              <w:t>Barry Sexton</w:t>
            </w:r>
          </w:p>
        </w:tc>
        <w:tc>
          <w:tcPr>
            <w:tcW w:w="1597" w:type="pct"/>
            <w:noWrap/>
            <w:hideMark/>
          </w:tcPr>
          <w:p w14:paraId="45DCAE81"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3E1F57D1" w14:textId="77777777" w:rsidR="00413CB7" w:rsidRPr="00413CB7" w:rsidRDefault="00413CB7" w:rsidP="00413CB7">
            <w:pPr>
              <w:spacing w:after="0"/>
              <w:ind w:right="113"/>
              <w:jc w:val="right"/>
              <w:rPr>
                <w:szCs w:val="20"/>
              </w:rPr>
            </w:pPr>
            <w:r w:rsidRPr="00413CB7">
              <w:rPr>
                <w:szCs w:val="20"/>
              </w:rPr>
              <w:t>107.13</w:t>
            </w:r>
          </w:p>
        </w:tc>
        <w:tc>
          <w:tcPr>
            <w:tcW w:w="770" w:type="pct"/>
            <w:noWrap/>
            <w:hideMark/>
          </w:tcPr>
          <w:p w14:paraId="5378B5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D05D02" w14:textId="77777777" w:rsidR="00413CB7" w:rsidRPr="00413CB7" w:rsidRDefault="00413CB7" w:rsidP="00413CB7">
            <w:pPr>
              <w:spacing w:after="0"/>
              <w:jc w:val="right"/>
              <w:rPr>
                <w:szCs w:val="20"/>
              </w:rPr>
            </w:pPr>
            <w:r w:rsidRPr="00413CB7">
              <w:rPr>
                <w:szCs w:val="20"/>
              </w:rPr>
              <w:t>9.10.2013</w:t>
            </w:r>
          </w:p>
        </w:tc>
      </w:tr>
      <w:tr w:rsidR="00413CB7" w:rsidRPr="00413CB7" w14:paraId="6C9268AF" w14:textId="77777777" w:rsidTr="005B36B0">
        <w:trPr>
          <w:trHeight w:val="20"/>
        </w:trPr>
        <w:tc>
          <w:tcPr>
            <w:tcW w:w="1756" w:type="pct"/>
            <w:noWrap/>
            <w:hideMark/>
          </w:tcPr>
          <w:p w14:paraId="55E93E2F" w14:textId="77777777" w:rsidR="00413CB7" w:rsidRPr="00413CB7" w:rsidRDefault="00413CB7" w:rsidP="00413CB7">
            <w:pPr>
              <w:spacing w:after="0"/>
              <w:jc w:val="left"/>
              <w:rPr>
                <w:szCs w:val="20"/>
              </w:rPr>
            </w:pPr>
            <w:r w:rsidRPr="00413CB7">
              <w:rPr>
                <w:szCs w:val="20"/>
              </w:rPr>
              <w:t>Barry Sutherland</w:t>
            </w:r>
          </w:p>
        </w:tc>
        <w:tc>
          <w:tcPr>
            <w:tcW w:w="1597" w:type="pct"/>
            <w:noWrap/>
            <w:hideMark/>
          </w:tcPr>
          <w:p w14:paraId="70036BBC"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4E490342" w14:textId="77777777" w:rsidR="00413CB7" w:rsidRPr="00413CB7" w:rsidRDefault="00413CB7" w:rsidP="00413CB7">
            <w:pPr>
              <w:spacing w:after="0"/>
              <w:ind w:right="113"/>
              <w:jc w:val="right"/>
              <w:rPr>
                <w:szCs w:val="20"/>
              </w:rPr>
            </w:pPr>
            <w:r w:rsidRPr="00413CB7">
              <w:rPr>
                <w:szCs w:val="20"/>
              </w:rPr>
              <w:t>16.26</w:t>
            </w:r>
          </w:p>
        </w:tc>
        <w:tc>
          <w:tcPr>
            <w:tcW w:w="770" w:type="pct"/>
            <w:noWrap/>
            <w:hideMark/>
          </w:tcPr>
          <w:p w14:paraId="620ECD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ED7445" w14:textId="77777777" w:rsidR="00413CB7" w:rsidRPr="00413CB7" w:rsidRDefault="00413CB7" w:rsidP="00413CB7">
            <w:pPr>
              <w:spacing w:after="0"/>
              <w:jc w:val="right"/>
              <w:rPr>
                <w:szCs w:val="20"/>
              </w:rPr>
            </w:pPr>
            <w:r w:rsidRPr="00413CB7">
              <w:rPr>
                <w:szCs w:val="20"/>
              </w:rPr>
              <w:t>14.8.2014</w:t>
            </w:r>
          </w:p>
        </w:tc>
      </w:tr>
      <w:tr w:rsidR="00413CB7" w:rsidRPr="00413CB7" w14:paraId="6411F5D3" w14:textId="77777777" w:rsidTr="005B36B0">
        <w:trPr>
          <w:trHeight w:val="20"/>
        </w:trPr>
        <w:tc>
          <w:tcPr>
            <w:tcW w:w="1756" w:type="pct"/>
            <w:noWrap/>
            <w:hideMark/>
          </w:tcPr>
          <w:p w14:paraId="47C6F7E3" w14:textId="77777777" w:rsidR="00413CB7" w:rsidRPr="00413CB7" w:rsidRDefault="00413CB7" w:rsidP="00413CB7">
            <w:pPr>
              <w:spacing w:after="0"/>
              <w:jc w:val="left"/>
              <w:rPr>
                <w:szCs w:val="20"/>
              </w:rPr>
            </w:pPr>
            <w:r w:rsidRPr="00413CB7">
              <w:rPr>
                <w:szCs w:val="20"/>
              </w:rPr>
              <w:t xml:space="preserve">Bartonvale Lodge Pty Ltd </w:t>
            </w:r>
          </w:p>
        </w:tc>
        <w:tc>
          <w:tcPr>
            <w:tcW w:w="1597" w:type="pct"/>
            <w:noWrap/>
            <w:hideMark/>
          </w:tcPr>
          <w:p w14:paraId="3720921D"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7792236C" w14:textId="77777777" w:rsidR="00413CB7" w:rsidRPr="00413CB7" w:rsidRDefault="00413CB7" w:rsidP="00413CB7">
            <w:pPr>
              <w:spacing w:after="0"/>
              <w:ind w:right="113"/>
              <w:jc w:val="right"/>
              <w:rPr>
                <w:szCs w:val="20"/>
              </w:rPr>
            </w:pPr>
            <w:r w:rsidRPr="00413CB7">
              <w:rPr>
                <w:szCs w:val="20"/>
              </w:rPr>
              <w:t>71.40</w:t>
            </w:r>
          </w:p>
        </w:tc>
        <w:tc>
          <w:tcPr>
            <w:tcW w:w="770" w:type="pct"/>
            <w:noWrap/>
            <w:hideMark/>
          </w:tcPr>
          <w:p w14:paraId="3C65CB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4116BC" w14:textId="77777777" w:rsidR="00413CB7" w:rsidRPr="00413CB7" w:rsidRDefault="00413CB7" w:rsidP="00413CB7">
            <w:pPr>
              <w:spacing w:after="0"/>
              <w:jc w:val="right"/>
              <w:rPr>
                <w:szCs w:val="20"/>
              </w:rPr>
            </w:pPr>
            <w:r w:rsidRPr="00413CB7">
              <w:rPr>
                <w:szCs w:val="20"/>
              </w:rPr>
              <w:t>22.1.2015</w:t>
            </w:r>
          </w:p>
        </w:tc>
      </w:tr>
      <w:tr w:rsidR="00413CB7" w:rsidRPr="00413CB7" w14:paraId="4AA5823D" w14:textId="77777777" w:rsidTr="005B36B0">
        <w:trPr>
          <w:trHeight w:val="20"/>
        </w:trPr>
        <w:tc>
          <w:tcPr>
            <w:tcW w:w="1756" w:type="pct"/>
            <w:noWrap/>
            <w:hideMark/>
          </w:tcPr>
          <w:p w14:paraId="20107D17" w14:textId="77777777" w:rsidR="00413CB7" w:rsidRPr="00413CB7" w:rsidRDefault="00413CB7" w:rsidP="00413CB7">
            <w:pPr>
              <w:spacing w:after="0"/>
              <w:jc w:val="left"/>
              <w:rPr>
                <w:szCs w:val="20"/>
              </w:rPr>
            </w:pPr>
            <w:r w:rsidRPr="00413CB7">
              <w:rPr>
                <w:szCs w:val="20"/>
              </w:rPr>
              <w:lastRenderedPageBreak/>
              <w:t>Bas Kirmani</w:t>
            </w:r>
          </w:p>
        </w:tc>
        <w:tc>
          <w:tcPr>
            <w:tcW w:w="1597" w:type="pct"/>
            <w:noWrap/>
            <w:hideMark/>
          </w:tcPr>
          <w:p w14:paraId="339BA23D" w14:textId="77777777"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14:paraId="74ABD18D" w14:textId="77777777" w:rsidR="00413CB7" w:rsidRPr="00413CB7" w:rsidRDefault="00413CB7" w:rsidP="00413CB7">
            <w:pPr>
              <w:spacing w:after="0"/>
              <w:ind w:right="113"/>
              <w:jc w:val="right"/>
              <w:rPr>
                <w:szCs w:val="20"/>
              </w:rPr>
            </w:pPr>
            <w:r w:rsidRPr="00413CB7">
              <w:rPr>
                <w:szCs w:val="20"/>
              </w:rPr>
              <w:t>12.80</w:t>
            </w:r>
          </w:p>
        </w:tc>
        <w:tc>
          <w:tcPr>
            <w:tcW w:w="770" w:type="pct"/>
            <w:noWrap/>
            <w:hideMark/>
          </w:tcPr>
          <w:p w14:paraId="7E9314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919246" w14:textId="77777777" w:rsidR="00413CB7" w:rsidRPr="00413CB7" w:rsidRDefault="00413CB7" w:rsidP="00413CB7">
            <w:pPr>
              <w:spacing w:after="0"/>
              <w:jc w:val="right"/>
              <w:rPr>
                <w:szCs w:val="20"/>
              </w:rPr>
            </w:pPr>
            <w:r w:rsidRPr="00413CB7">
              <w:rPr>
                <w:szCs w:val="20"/>
              </w:rPr>
              <w:t>15.11.2013</w:t>
            </w:r>
          </w:p>
        </w:tc>
      </w:tr>
      <w:tr w:rsidR="00413CB7" w:rsidRPr="00413CB7" w14:paraId="1C319435" w14:textId="77777777" w:rsidTr="005B36B0">
        <w:trPr>
          <w:trHeight w:val="20"/>
        </w:trPr>
        <w:tc>
          <w:tcPr>
            <w:tcW w:w="1756" w:type="pct"/>
            <w:noWrap/>
            <w:hideMark/>
          </w:tcPr>
          <w:p w14:paraId="4A822CE9" w14:textId="77777777" w:rsidR="00413CB7" w:rsidRPr="00413CB7" w:rsidRDefault="00413CB7" w:rsidP="00413CB7">
            <w:pPr>
              <w:spacing w:after="0"/>
              <w:jc w:val="left"/>
              <w:rPr>
                <w:szCs w:val="20"/>
              </w:rPr>
            </w:pPr>
            <w:r w:rsidRPr="00413CB7">
              <w:rPr>
                <w:szCs w:val="20"/>
              </w:rPr>
              <w:t xml:space="preserve">Bath Street Investments </w:t>
            </w:r>
          </w:p>
        </w:tc>
        <w:tc>
          <w:tcPr>
            <w:tcW w:w="1597" w:type="pct"/>
            <w:noWrap/>
            <w:hideMark/>
          </w:tcPr>
          <w:p w14:paraId="7F01BCCF"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00B54D0F" w14:textId="77777777" w:rsidR="00413CB7" w:rsidRPr="00413CB7" w:rsidRDefault="00413CB7" w:rsidP="00413CB7">
            <w:pPr>
              <w:spacing w:after="0"/>
              <w:ind w:right="113"/>
              <w:jc w:val="right"/>
              <w:rPr>
                <w:szCs w:val="20"/>
              </w:rPr>
            </w:pPr>
            <w:r w:rsidRPr="00413CB7">
              <w:rPr>
                <w:szCs w:val="20"/>
              </w:rPr>
              <w:t>121.92</w:t>
            </w:r>
          </w:p>
        </w:tc>
        <w:tc>
          <w:tcPr>
            <w:tcW w:w="770" w:type="pct"/>
            <w:noWrap/>
            <w:hideMark/>
          </w:tcPr>
          <w:p w14:paraId="4659F5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3263F6" w14:textId="77777777" w:rsidR="00413CB7" w:rsidRPr="00413CB7" w:rsidRDefault="00413CB7" w:rsidP="00413CB7">
            <w:pPr>
              <w:spacing w:after="0"/>
              <w:jc w:val="right"/>
              <w:rPr>
                <w:szCs w:val="20"/>
              </w:rPr>
            </w:pPr>
            <w:r w:rsidRPr="00413CB7">
              <w:rPr>
                <w:szCs w:val="20"/>
              </w:rPr>
              <w:t>24.2.2014</w:t>
            </w:r>
          </w:p>
        </w:tc>
      </w:tr>
      <w:tr w:rsidR="00413CB7" w:rsidRPr="00413CB7" w14:paraId="32A0A5E7" w14:textId="77777777" w:rsidTr="005B36B0">
        <w:trPr>
          <w:trHeight w:val="20"/>
        </w:trPr>
        <w:tc>
          <w:tcPr>
            <w:tcW w:w="1756" w:type="pct"/>
            <w:noWrap/>
            <w:hideMark/>
          </w:tcPr>
          <w:p w14:paraId="350F85CE" w14:textId="77777777" w:rsidR="00413CB7" w:rsidRPr="00413CB7" w:rsidRDefault="00413CB7" w:rsidP="00413CB7">
            <w:pPr>
              <w:spacing w:after="0"/>
              <w:jc w:val="left"/>
              <w:rPr>
                <w:szCs w:val="20"/>
              </w:rPr>
            </w:pPr>
            <w:r w:rsidRPr="00413CB7">
              <w:rPr>
                <w:szCs w:val="20"/>
              </w:rPr>
              <w:t xml:space="preserve">Bayspring Pty Ltd </w:t>
            </w:r>
          </w:p>
        </w:tc>
        <w:tc>
          <w:tcPr>
            <w:tcW w:w="1597" w:type="pct"/>
            <w:noWrap/>
            <w:hideMark/>
          </w:tcPr>
          <w:p w14:paraId="2F8CED6E"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4C7D5446" w14:textId="77777777" w:rsidR="00413CB7" w:rsidRPr="00413CB7" w:rsidRDefault="00413CB7" w:rsidP="00413CB7">
            <w:pPr>
              <w:spacing w:after="0"/>
              <w:ind w:right="113"/>
              <w:jc w:val="right"/>
              <w:rPr>
                <w:szCs w:val="20"/>
              </w:rPr>
            </w:pPr>
            <w:r w:rsidRPr="00413CB7">
              <w:rPr>
                <w:szCs w:val="20"/>
              </w:rPr>
              <w:t>34.31</w:t>
            </w:r>
          </w:p>
        </w:tc>
        <w:tc>
          <w:tcPr>
            <w:tcW w:w="770" w:type="pct"/>
            <w:noWrap/>
            <w:hideMark/>
          </w:tcPr>
          <w:p w14:paraId="7F16ED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B2778A" w14:textId="77777777" w:rsidR="00413CB7" w:rsidRPr="00413CB7" w:rsidRDefault="00413CB7" w:rsidP="00413CB7">
            <w:pPr>
              <w:spacing w:after="0"/>
              <w:jc w:val="right"/>
              <w:rPr>
                <w:szCs w:val="20"/>
              </w:rPr>
            </w:pPr>
            <w:r w:rsidRPr="00413CB7">
              <w:rPr>
                <w:szCs w:val="20"/>
              </w:rPr>
              <w:t>26.2.2014</w:t>
            </w:r>
          </w:p>
        </w:tc>
      </w:tr>
      <w:tr w:rsidR="00413CB7" w:rsidRPr="00413CB7" w14:paraId="67DA26A1" w14:textId="77777777" w:rsidTr="005B36B0">
        <w:trPr>
          <w:trHeight w:val="20"/>
        </w:trPr>
        <w:tc>
          <w:tcPr>
            <w:tcW w:w="1756" w:type="pct"/>
            <w:noWrap/>
            <w:hideMark/>
          </w:tcPr>
          <w:p w14:paraId="58094E4E" w14:textId="77777777" w:rsidR="00413CB7" w:rsidRPr="00413CB7" w:rsidRDefault="00413CB7" w:rsidP="00413CB7">
            <w:pPr>
              <w:spacing w:after="0"/>
              <w:jc w:val="left"/>
              <w:rPr>
                <w:szCs w:val="20"/>
              </w:rPr>
            </w:pPr>
            <w:r w:rsidRPr="00413CB7">
              <w:rPr>
                <w:szCs w:val="20"/>
              </w:rPr>
              <w:t>Beatrice Ricciardi</w:t>
            </w:r>
          </w:p>
        </w:tc>
        <w:tc>
          <w:tcPr>
            <w:tcW w:w="1597" w:type="pct"/>
            <w:noWrap/>
            <w:hideMark/>
          </w:tcPr>
          <w:p w14:paraId="780DF9CC"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4B3503CA" w14:textId="77777777" w:rsidR="00413CB7" w:rsidRPr="00413CB7" w:rsidRDefault="00413CB7" w:rsidP="00413CB7">
            <w:pPr>
              <w:spacing w:after="0"/>
              <w:ind w:right="113"/>
              <w:jc w:val="right"/>
              <w:rPr>
                <w:szCs w:val="20"/>
              </w:rPr>
            </w:pPr>
            <w:r w:rsidRPr="00413CB7">
              <w:rPr>
                <w:szCs w:val="20"/>
              </w:rPr>
              <w:t>13.58</w:t>
            </w:r>
          </w:p>
        </w:tc>
        <w:tc>
          <w:tcPr>
            <w:tcW w:w="770" w:type="pct"/>
            <w:noWrap/>
            <w:hideMark/>
          </w:tcPr>
          <w:p w14:paraId="4BDF3F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9FE9D3" w14:textId="77777777" w:rsidR="00413CB7" w:rsidRPr="00413CB7" w:rsidRDefault="00413CB7" w:rsidP="00413CB7">
            <w:pPr>
              <w:spacing w:after="0"/>
              <w:jc w:val="right"/>
              <w:rPr>
                <w:szCs w:val="20"/>
              </w:rPr>
            </w:pPr>
            <w:r w:rsidRPr="00413CB7">
              <w:rPr>
                <w:szCs w:val="20"/>
              </w:rPr>
              <w:t>28.8.2013</w:t>
            </w:r>
          </w:p>
        </w:tc>
      </w:tr>
      <w:tr w:rsidR="00413CB7" w:rsidRPr="00413CB7" w14:paraId="46FCB02D" w14:textId="77777777" w:rsidTr="005B36B0">
        <w:trPr>
          <w:trHeight w:val="20"/>
        </w:trPr>
        <w:tc>
          <w:tcPr>
            <w:tcW w:w="1756" w:type="pct"/>
            <w:noWrap/>
            <w:hideMark/>
          </w:tcPr>
          <w:p w14:paraId="3708ECAB" w14:textId="77777777" w:rsidR="00413CB7" w:rsidRPr="00413CB7" w:rsidRDefault="00413CB7" w:rsidP="00413CB7">
            <w:pPr>
              <w:spacing w:after="0"/>
              <w:jc w:val="left"/>
              <w:rPr>
                <w:szCs w:val="20"/>
              </w:rPr>
            </w:pPr>
            <w:r w:rsidRPr="00413CB7">
              <w:rPr>
                <w:szCs w:val="20"/>
              </w:rPr>
              <w:t>Beatriz Jalosjos</w:t>
            </w:r>
          </w:p>
        </w:tc>
        <w:tc>
          <w:tcPr>
            <w:tcW w:w="1597" w:type="pct"/>
            <w:noWrap/>
            <w:hideMark/>
          </w:tcPr>
          <w:p w14:paraId="6C6C3176"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0DB277CD" w14:textId="77777777" w:rsidR="00413CB7" w:rsidRPr="00413CB7" w:rsidRDefault="00413CB7" w:rsidP="00413CB7">
            <w:pPr>
              <w:spacing w:after="0"/>
              <w:ind w:right="113"/>
              <w:jc w:val="right"/>
              <w:rPr>
                <w:szCs w:val="20"/>
              </w:rPr>
            </w:pPr>
            <w:r w:rsidRPr="00413CB7">
              <w:rPr>
                <w:szCs w:val="20"/>
              </w:rPr>
              <w:t>120.00</w:t>
            </w:r>
          </w:p>
        </w:tc>
        <w:tc>
          <w:tcPr>
            <w:tcW w:w="770" w:type="pct"/>
            <w:noWrap/>
            <w:hideMark/>
          </w:tcPr>
          <w:p w14:paraId="12AAB7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576CFB" w14:textId="77777777" w:rsidR="00413CB7" w:rsidRPr="00413CB7" w:rsidRDefault="00413CB7" w:rsidP="00413CB7">
            <w:pPr>
              <w:spacing w:after="0"/>
              <w:jc w:val="right"/>
              <w:rPr>
                <w:szCs w:val="20"/>
              </w:rPr>
            </w:pPr>
            <w:r w:rsidRPr="00413CB7">
              <w:rPr>
                <w:szCs w:val="20"/>
              </w:rPr>
              <w:t>3.9.2013</w:t>
            </w:r>
          </w:p>
        </w:tc>
      </w:tr>
      <w:tr w:rsidR="00413CB7" w:rsidRPr="00413CB7" w14:paraId="4D8E919D" w14:textId="77777777" w:rsidTr="005B36B0">
        <w:trPr>
          <w:trHeight w:val="20"/>
        </w:trPr>
        <w:tc>
          <w:tcPr>
            <w:tcW w:w="1756" w:type="pct"/>
            <w:noWrap/>
            <w:hideMark/>
          </w:tcPr>
          <w:p w14:paraId="66FF83C4" w14:textId="77777777" w:rsidR="00413CB7" w:rsidRPr="00413CB7" w:rsidRDefault="00413CB7" w:rsidP="00413CB7">
            <w:pPr>
              <w:spacing w:after="0"/>
              <w:jc w:val="left"/>
              <w:rPr>
                <w:szCs w:val="20"/>
              </w:rPr>
            </w:pPr>
            <w:r w:rsidRPr="00413CB7">
              <w:rPr>
                <w:szCs w:val="20"/>
              </w:rPr>
              <w:t>Beau Atyeo and Kerry Black</w:t>
            </w:r>
          </w:p>
        </w:tc>
        <w:tc>
          <w:tcPr>
            <w:tcW w:w="1597" w:type="pct"/>
            <w:noWrap/>
            <w:hideMark/>
          </w:tcPr>
          <w:p w14:paraId="736ED2BD"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7D978302" w14:textId="77777777" w:rsidR="00413CB7" w:rsidRPr="00413CB7" w:rsidRDefault="00413CB7" w:rsidP="00413CB7">
            <w:pPr>
              <w:spacing w:after="0"/>
              <w:ind w:right="113"/>
              <w:jc w:val="right"/>
              <w:rPr>
                <w:szCs w:val="20"/>
              </w:rPr>
            </w:pPr>
            <w:r w:rsidRPr="00413CB7">
              <w:rPr>
                <w:szCs w:val="20"/>
              </w:rPr>
              <w:t>57.20</w:t>
            </w:r>
          </w:p>
        </w:tc>
        <w:tc>
          <w:tcPr>
            <w:tcW w:w="770" w:type="pct"/>
            <w:noWrap/>
            <w:hideMark/>
          </w:tcPr>
          <w:p w14:paraId="3889E8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B1EAEF" w14:textId="77777777" w:rsidR="00413CB7" w:rsidRPr="00413CB7" w:rsidRDefault="00413CB7" w:rsidP="00413CB7">
            <w:pPr>
              <w:spacing w:after="0"/>
              <w:jc w:val="right"/>
              <w:rPr>
                <w:szCs w:val="20"/>
              </w:rPr>
            </w:pPr>
            <w:r w:rsidRPr="00413CB7">
              <w:rPr>
                <w:szCs w:val="20"/>
              </w:rPr>
              <w:t>25.3.2014</w:t>
            </w:r>
          </w:p>
        </w:tc>
      </w:tr>
      <w:tr w:rsidR="00413CB7" w:rsidRPr="00413CB7" w14:paraId="4720CCD4" w14:textId="77777777" w:rsidTr="005B36B0">
        <w:trPr>
          <w:trHeight w:val="20"/>
        </w:trPr>
        <w:tc>
          <w:tcPr>
            <w:tcW w:w="1756" w:type="pct"/>
            <w:noWrap/>
            <w:hideMark/>
          </w:tcPr>
          <w:p w14:paraId="7175161D" w14:textId="77777777" w:rsidR="00413CB7" w:rsidRPr="00413CB7" w:rsidRDefault="00413CB7" w:rsidP="00413CB7">
            <w:pPr>
              <w:spacing w:after="0"/>
              <w:jc w:val="left"/>
              <w:rPr>
                <w:szCs w:val="20"/>
              </w:rPr>
            </w:pPr>
            <w:r w:rsidRPr="00413CB7">
              <w:rPr>
                <w:szCs w:val="20"/>
              </w:rPr>
              <w:t>Belinda Chandler</w:t>
            </w:r>
          </w:p>
        </w:tc>
        <w:tc>
          <w:tcPr>
            <w:tcW w:w="1597" w:type="pct"/>
            <w:noWrap/>
            <w:hideMark/>
          </w:tcPr>
          <w:p w14:paraId="33DE4DD2"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725C51B8" w14:textId="77777777" w:rsidR="00413CB7" w:rsidRPr="00413CB7" w:rsidRDefault="00413CB7" w:rsidP="00413CB7">
            <w:pPr>
              <w:spacing w:after="0"/>
              <w:ind w:right="113"/>
              <w:jc w:val="right"/>
              <w:rPr>
                <w:szCs w:val="20"/>
              </w:rPr>
            </w:pPr>
            <w:r w:rsidRPr="00413CB7">
              <w:rPr>
                <w:szCs w:val="20"/>
              </w:rPr>
              <w:t>145.08</w:t>
            </w:r>
          </w:p>
        </w:tc>
        <w:tc>
          <w:tcPr>
            <w:tcW w:w="770" w:type="pct"/>
            <w:noWrap/>
            <w:hideMark/>
          </w:tcPr>
          <w:p w14:paraId="5AB7F7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964D50" w14:textId="77777777" w:rsidR="00413CB7" w:rsidRPr="00413CB7" w:rsidRDefault="00413CB7" w:rsidP="00413CB7">
            <w:pPr>
              <w:spacing w:after="0"/>
              <w:jc w:val="right"/>
              <w:rPr>
                <w:szCs w:val="20"/>
              </w:rPr>
            </w:pPr>
            <w:r w:rsidRPr="00413CB7">
              <w:rPr>
                <w:szCs w:val="20"/>
              </w:rPr>
              <w:t>26.6.2014</w:t>
            </w:r>
          </w:p>
        </w:tc>
      </w:tr>
      <w:tr w:rsidR="00413CB7" w:rsidRPr="00413CB7" w14:paraId="27A33F8C" w14:textId="77777777" w:rsidTr="005B36B0">
        <w:trPr>
          <w:trHeight w:val="20"/>
        </w:trPr>
        <w:tc>
          <w:tcPr>
            <w:tcW w:w="1756" w:type="pct"/>
            <w:noWrap/>
            <w:hideMark/>
          </w:tcPr>
          <w:p w14:paraId="505EC7E4" w14:textId="77777777" w:rsidR="00413CB7" w:rsidRPr="00413CB7" w:rsidRDefault="00413CB7" w:rsidP="00413CB7">
            <w:pPr>
              <w:spacing w:after="0"/>
              <w:jc w:val="left"/>
              <w:rPr>
                <w:szCs w:val="20"/>
              </w:rPr>
            </w:pPr>
            <w:r w:rsidRPr="00413CB7">
              <w:rPr>
                <w:szCs w:val="20"/>
              </w:rPr>
              <w:t>Belinda Giumelli</w:t>
            </w:r>
          </w:p>
        </w:tc>
        <w:tc>
          <w:tcPr>
            <w:tcW w:w="1597" w:type="pct"/>
            <w:noWrap/>
            <w:hideMark/>
          </w:tcPr>
          <w:p w14:paraId="5F275EBA" w14:textId="77777777"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14:paraId="0469EAC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E617D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0B5AB3" w14:textId="77777777" w:rsidR="00413CB7" w:rsidRPr="00413CB7" w:rsidRDefault="00413CB7" w:rsidP="00413CB7">
            <w:pPr>
              <w:spacing w:after="0"/>
              <w:jc w:val="right"/>
              <w:rPr>
                <w:szCs w:val="20"/>
              </w:rPr>
            </w:pPr>
            <w:r w:rsidRPr="00413CB7">
              <w:rPr>
                <w:szCs w:val="20"/>
              </w:rPr>
              <w:t>16.5.2013</w:t>
            </w:r>
          </w:p>
        </w:tc>
      </w:tr>
      <w:tr w:rsidR="00413CB7" w:rsidRPr="00413CB7" w14:paraId="0152CB3D" w14:textId="77777777" w:rsidTr="005B36B0">
        <w:trPr>
          <w:trHeight w:val="20"/>
        </w:trPr>
        <w:tc>
          <w:tcPr>
            <w:tcW w:w="1756" w:type="pct"/>
            <w:noWrap/>
            <w:hideMark/>
          </w:tcPr>
          <w:p w14:paraId="3CC9B261" w14:textId="77777777" w:rsidR="00413CB7" w:rsidRPr="00413CB7" w:rsidRDefault="00413CB7" w:rsidP="00413CB7">
            <w:pPr>
              <w:spacing w:after="0"/>
              <w:jc w:val="left"/>
              <w:rPr>
                <w:szCs w:val="20"/>
              </w:rPr>
            </w:pPr>
            <w:r w:rsidRPr="00413CB7">
              <w:rPr>
                <w:szCs w:val="20"/>
              </w:rPr>
              <w:t>Belinda Hannan</w:t>
            </w:r>
          </w:p>
        </w:tc>
        <w:tc>
          <w:tcPr>
            <w:tcW w:w="1597" w:type="pct"/>
            <w:noWrap/>
            <w:hideMark/>
          </w:tcPr>
          <w:p w14:paraId="20CD08E2"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74DA912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0006B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3091B6" w14:textId="77777777" w:rsidR="00413CB7" w:rsidRPr="00413CB7" w:rsidRDefault="00413CB7" w:rsidP="00413CB7">
            <w:pPr>
              <w:spacing w:after="0"/>
              <w:jc w:val="right"/>
              <w:rPr>
                <w:szCs w:val="20"/>
              </w:rPr>
            </w:pPr>
            <w:r w:rsidRPr="00413CB7">
              <w:rPr>
                <w:szCs w:val="20"/>
              </w:rPr>
              <w:t>10.12.2014</w:t>
            </w:r>
          </w:p>
        </w:tc>
      </w:tr>
      <w:tr w:rsidR="00413CB7" w:rsidRPr="00413CB7" w14:paraId="3DFABE4C" w14:textId="77777777" w:rsidTr="005B36B0">
        <w:trPr>
          <w:trHeight w:val="20"/>
        </w:trPr>
        <w:tc>
          <w:tcPr>
            <w:tcW w:w="1756" w:type="pct"/>
            <w:noWrap/>
            <w:hideMark/>
          </w:tcPr>
          <w:p w14:paraId="604B956F" w14:textId="77777777" w:rsidR="00413CB7" w:rsidRPr="00413CB7" w:rsidRDefault="00413CB7" w:rsidP="00413CB7">
            <w:pPr>
              <w:spacing w:after="0"/>
              <w:jc w:val="left"/>
              <w:rPr>
                <w:szCs w:val="20"/>
              </w:rPr>
            </w:pPr>
            <w:r w:rsidRPr="00413CB7">
              <w:rPr>
                <w:szCs w:val="20"/>
              </w:rPr>
              <w:t>Belinda Knight</w:t>
            </w:r>
          </w:p>
        </w:tc>
        <w:tc>
          <w:tcPr>
            <w:tcW w:w="1597" w:type="pct"/>
            <w:noWrap/>
            <w:hideMark/>
          </w:tcPr>
          <w:p w14:paraId="4EB0BEF5" w14:textId="77777777" w:rsidR="00413CB7" w:rsidRPr="00413CB7" w:rsidRDefault="00413CB7" w:rsidP="00413CB7">
            <w:pPr>
              <w:spacing w:after="0"/>
              <w:ind w:left="113"/>
              <w:jc w:val="left"/>
              <w:rPr>
                <w:szCs w:val="20"/>
              </w:rPr>
            </w:pPr>
            <w:r w:rsidRPr="00413CB7">
              <w:rPr>
                <w:szCs w:val="20"/>
              </w:rPr>
              <w:t>GLENSIDE, SA 5065</w:t>
            </w:r>
          </w:p>
        </w:tc>
        <w:tc>
          <w:tcPr>
            <w:tcW w:w="424" w:type="pct"/>
            <w:noWrap/>
            <w:hideMark/>
          </w:tcPr>
          <w:p w14:paraId="6D9A9711" w14:textId="77777777" w:rsidR="00413CB7" w:rsidRPr="00413CB7" w:rsidRDefault="00413CB7" w:rsidP="00413CB7">
            <w:pPr>
              <w:spacing w:after="0"/>
              <w:ind w:right="113"/>
              <w:jc w:val="right"/>
              <w:rPr>
                <w:szCs w:val="20"/>
              </w:rPr>
            </w:pPr>
            <w:r w:rsidRPr="00413CB7">
              <w:rPr>
                <w:szCs w:val="20"/>
              </w:rPr>
              <w:t>33.35</w:t>
            </w:r>
          </w:p>
        </w:tc>
        <w:tc>
          <w:tcPr>
            <w:tcW w:w="770" w:type="pct"/>
            <w:noWrap/>
            <w:hideMark/>
          </w:tcPr>
          <w:p w14:paraId="5EA24D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8DB238" w14:textId="77777777" w:rsidR="00413CB7" w:rsidRPr="00413CB7" w:rsidRDefault="00413CB7" w:rsidP="00413CB7">
            <w:pPr>
              <w:spacing w:after="0"/>
              <w:jc w:val="right"/>
              <w:rPr>
                <w:szCs w:val="20"/>
              </w:rPr>
            </w:pPr>
            <w:r w:rsidRPr="00413CB7">
              <w:rPr>
                <w:szCs w:val="20"/>
              </w:rPr>
              <w:t>1.3.2013</w:t>
            </w:r>
          </w:p>
        </w:tc>
      </w:tr>
      <w:tr w:rsidR="00413CB7" w:rsidRPr="00413CB7" w14:paraId="68154E7E" w14:textId="77777777" w:rsidTr="005B36B0">
        <w:trPr>
          <w:trHeight w:val="20"/>
        </w:trPr>
        <w:tc>
          <w:tcPr>
            <w:tcW w:w="1756" w:type="pct"/>
            <w:noWrap/>
            <w:hideMark/>
          </w:tcPr>
          <w:p w14:paraId="57634D0A" w14:textId="77777777" w:rsidR="00413CB7" w:rsidRPr="00413CB7" w:rsidRDefault="00413CB7" w:rsidP="00413CB7">
            <w:pPr>
              <w:spacing w:after="0"/>
              <w:jc w:val="left"/>
              <w:rPr>
                <w:szCs w:val="20"/>
              </w:rPr>
            </w:pPr>
            <w:r w:rsidRPr="00413CB7">
              <w:rPr>
                <w:szCs w:val="20"/>
              </w:rPr>
              <w:t>Belinda Nelson</w:t>
            </w:r>
          </w:p>
        </w:tc>
        <w:tc>
          <w:tcPr>
            <w:tcW w:w="1597" w:type="pct"/>
            <w:noWrap/>
            <w:hideMark/>
          </w:tcPr>
          <w:p w14:paraId="178F53E6" w14:textId="77777777" w:rsidR="00413CB7" w:rsidRPr="00413CB7" w:rsidRDefault="00413CB7" w:rsidP="00413CB7">
            <w:pPr>
              <w:spacing w:after="0"/>
              <w:ind w:left="113"/>
              <w:jc w:val="left"/>
              <w:rPr>
                <w:szCs w:val="20"/>
              </w:rPr>
            </w:pPr>
            <w:r w:rsidRPr="00413CB7">
              <w:rPr>
                <w:szCs w:val="20"/>
              </w:rPr>
              <w:t>ANGASTON, SA 5353</w:t>
            </w:r>
          </w:p>
        </w:tc>
        <w:tc>
          <w:tcPr>
            <w:tcW w:w="424" w:type="pct"/>
            <w:noWrap/>
            <w:hideMark/>
          </w:tcPr>
          <w:p w14:paraId="70925B2B" w14:textId="77777777" w:rsidR="00413CB7" w:rsidRPr="00413CB7" w:rsidRDefault="00413CB7" w:rsidP="00413CB7">
            <w:pPr>
              <w:spacing w:after="0"/>
              <w:ind w:right="113"/>
              <w:jc w:val="right"/>
              <w:rPr>
                <w:szCs w:val="20"/>
              </w:rPr>
            </w:pPr>
            <w:r w:rsidRPr="00413CB7">
              <w:rPr>
                <w:szCs w:val="20"/>
              </w:rPr>
              <w:t>29.60</w:t>
            </w:r>
          </w:p>
        </w:tc>
        <w:tc>
          <w:tcPr>
            <w:tcW w:w="770" w:type="pct"/>
            <w:noWrap/>
            <w:hideMark/>
          </w:tcPr>
          <w:p w14:paraId="39C07E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CD53D1" w14:textId="77777777" w:rsidR="00413CB7" w:rsidRPr="00413CB7" w:rsidRDefault="00413CB7" w:rsidP="00413CB7">
            <w:pPr>
              <w:spacing w:after="0"/>
              <w:jc w:val="right"/>
              <w:rPr>
                <w:szCs w:val="20"/>
              </w:rPr>
            </w:pPr>
            <w:r w:rsidRPr="00413CB7">
              <w:rPr>
                <w:szCs w:val="20"/>
              </w:rPr>
              <w:t>18.11.2013</w:t>
            </w:r>
          </w:p>
        </w:tc>
      </w:tr>
      <w:tr w:rsidR="00413CB7" w:rsidRPr="00413CB7" w14:paraId="715C9494" w14:textId="77777777" w:rsidTr="005B36B0">
        <w:trPr>
          <w:trHeight w:val="20"/>
        </w:trPr>
        <w:tc>
          <w:tcPr>
            <w:tcW w:w="1756" w:type="pct"/>
            <w:noWrap/>
            <w:hideMark/>
          </w:tcPr>
          <w:p w14:paraId="14712240" w14:textId="77777777" w:rsidR="00413CB7" w:rsidRPr="00413CB7" w:rsidRDefault="00413CB7" w:rsidP="00413CB7">
            <w:pPr>
              <w:spacing w:after="0"/>
              <w:jc w:val="left"/>
              <w:rPr>
                <w:szCs w:val="20"/>
              </w:rPr>
            </w:pPr>
            <w:r w:rsidRPr="00413CB7">
              <w:rPr>
                <w:szCs w:val="20"/>
              </w:rPr>
              <w:t>Belinda Smith</w:t>
            </w:r>
          </w:p>
        </w:tc>
        <w:tc>
          <w:tcPr>
            <w:tcW w:w="1597" w:type="pct"/>
            <w:noWrap/>
            <w:hideMark/>
          </w:tcPr>
          <w:p w14:paraId="533BA8FF" w14:textId="77777777" w:rsidR="00413CB7" w:rsidRPr="00413CB7" w:rsidRDefault="00413CB7" w:rsidP="00413CB7">
            <w:pPr>
              <w:spacing w:after="0"/>
              <w:ind w:left="113"/>
              <w:jc w:val="left"/>
              <w:rPr>
                <w:szCs w:val="20"/>
              </w:rPr>
            </w:pPr>
            <w:r w:rsidRPr="00413CB7">
              <w:rPr>
                <w:szCs w:val="20"/>
              </w:rPr>
              <w:t>STANSBURY, SA 5582</w:t>
            </w:r>
          </w:p>
        </w:tc>
        <w:tc>
          <w:tcPr>
            <w:tcW w:w="424" w:type="pct"/>
            <w:noWrap/>
            <w:hideMark/>
          </w:tcPr>
          <w:p w14:paraId="32CF1DDF" w14:textId="77777777" w:rsidR="00413CB7" w:rsidRPr="00413CB7" w:rsidRDefault="00413CB7" w:rsidP="00413CB7">
            <w:pPr>
              <w:spacing w:after="0"/>
              <w:ind w:right="113"/>
              <w:jc w:val="right"/>
              <w:rPr>
                <w:szCs w:val="20"/>
              </w:rPr>
            </w:pPr>
            <w:r w:rsidRPr="00413CB7">
              <w:rPr>
                <w:szCs w:val="20"/>
              </w:rPr>
              <w:t>151.76</w:t>
            </w:r>
          </w:p>
        </w:tc>
        <w:tc>
          <w:tcPr>
            <w:tcW w:w="770" w:type="pct"/>
            <w:noWrap/>
            <w:hideMark/>
          </w:tcPr>
          <w:p w14:paraId="4EB9C8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549ECA" w14:textId="77777777" w:rsidR="00413CB7" w:rsidRPr="00413CB7" w:rsidRDefault="00413CB7" w:rsidP="00413CB7">
            <w:pPr>
              <w:spacing w:after="0"/>
              <w:jc w:val="right"/>
              <w:rPr>
                <w:szCs w:val="20"/>
              </w:rPr>
            </w:pPr>
            <w:r w:rsidRPr="00413CB7">
              <w:rPr>
                <w:szCs w:val="20"/>
              </w:rPr>
              <w:t>21.2.2013</w:t>
            </w:r>
          </w:p>
        </w:tc>
      </w:tr>
      <w:tr w:rsidR="00413CB7" w:rsidRPr="00413CB7" w14:paraId="7F85C57E" w14:textId="77777777" w:rsidTr="005B36B0">
        <w:trPr>
          <w:trHeight w:val="20"/>
        </w:trPr>
        <w:tc>
          <w:tcPr>
            <w:tcW w:w="1756" w:type="pct"/>
            <w:noWrap/>
            <w:hideMark/>
          </w:tcPr>
          <w:p w14:paraId="07BCF2DF" w14:textId="77777777" w:rsidR="00413CB7" w:rsidRPr="00413CB7" w:rsidRDefault="00413CB7" w:rsidP="00413CB7">
            <w:pPr>
              <w:spacing w:after="0"/>
              <w:jc w:val="left"/>
              <w:rPr>
                <w:szCs w:val="20"/>
              </w:rPr>
            </w:pPr>
            <w:r w:rsidRPr="00413CB7">
              <w:rPr>
                <w:szCs w:val="20"/>
              </w:rPr>
              <w:t xml:space="preserve">Bella Build &amp; Design </w:t>
            </w:r>
          </w:p>
        </w:tc>
        <w:tc>
          <w:tcPr>
            <w:tcW w:w="1597" w:type="pct"/>
            <w:noWrap/>
            <w:hideMark/>
          </w:tcPr>
          <w:p w14:paraId="76BE0749" w14:textId="77777777"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14:paraId="732A7726" w14:textId="77777777" w:rsidR="00413CB7" w:rsidRPr="00413CB7" w:rsidRDefault="00413CB7" w:rsidP="00413CB7">
            <w:pPr>
              <w:spacing w:after="0"/>
              <w:ind w:right="113"/>
              <w:jc w:val="right"/>
              <w:rPr>
                <w:szCs w:val="20"/>
              </w:rPr>
            </w:pPr>
            <w:r w:rsidRPr="00413CB7">
              <w:rPr>
                <w:szCs w:val="20"/>
              </w:rPr>
              <w:t>21.01</w:t>
            </w:r>
          </w:p>
        </w:tc>
        <w:tc>
          <w:tcPr>
            <w:tcW w:w="770" w:type="pct"/>
            <w:noWrap/>
            <w:hideMark/>
          </w:tcPr>
          <w:p w14:paraId="3F29E1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CCCA9D" w14:textId="77777777" w:rsidR="00413CB7" w:rsidRPr="00413CB7" w:rsidRDefault="00413CB7" w:rsidP="00413CB7">
            <w:pPr>
              <w:spacing w:after="0"/>
              <w:jc w:val="right"/>
              <w:rPr>
                <w:szCs w:val="20"/>
              </w:rPr>
            </w:pPr>
            <w:r w:rsidRPr="00413CB7">
              <w:rPr>
                <w:szCs w:val="20"/>
              </w:rPr>
              <w:t>19.6.2014</w:t>
            </w:r>
          </w:p>
        </w:tc>
      </w:tr>
      <w:tr w:rsidR="00413CB7" w:rsidRPr="00413CB7" w14:paraId="67102CE5" w14:textId="77777777" w:rsidTr="005B36B0">
        <w:trPr>
          <w:trHeight w:val="20"/>
        </w:trPr>
        <w:tc>
          <w:tcPr>
            <w:tcW w:w="1756" w:type="pct"/>
            <w:noWrap/>
            <w:hideMark/>
          </w:tcPr>
          <w:p w14:paraId="49F67885" w14:textId="77777777" w:rsidR="00413CB7" w:rsidRPr="00413CB7" w:rsidRDefault="00413CB7" w:rsidP="00413CB7">
            <w:pPr>
              <w:spacing w:after="0"/>
              <w:jc w:val="left"/>
              <w:rPr>
                <w:szCs w:val="20"/>
              </w:rPr>
            </w:pPr>
            <w:r w:rsidRPr="00413CB7">
              <w:rPr>
                <w:szCs w:val="20"/>
              </w:rPr>
              <w:t>Bellard Pty Ltd</w:t>
            </w:r>
          </w:p>
        </w:tc>
        <w:tc>
          <w:tcPr>
            <w:tcW w:w="1597" w:type="pct"/>
            <w:noWrap/>
            <w:hideMark/>
          </w:tcPr>
          <w:p w14:paraId="0F7A6900"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661AE0F1" w14:textId="77777777" w:rsidR="00413CB7" w:rsidRPr="00413CB7" w:rsidRDefault="00413CB7" w:rsidP="00413CB7">
            <w:pPr>
              <w:spacing w:after="0"/>
              <w:ind w:right="113"/>
              <w:jc w:val="right"/>
              <w:rPr>
                <w:szCs w:val="20"/>
              </w:rPr>
            </w:pPr>
            <w:r w:rsidRPr="00413CB7">
              <w:rPr>
                <w:szCs w:val="20"/>
              </w:rPr>
              <w:t>10.13</w:t>
            </w:r>
          </w:p>
        </w:tc>
        <w:tc>
          <w:tcPr>
            <w:tcW w:w="770" w:type="pct"/>
            <w:noWrap/>
            <w:hideMark/>
          </w:tcPr>
          <w:p w14:paraId="303463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D5544E" w14:textId="77777777" w:rsidR="00413CB7" w:rsidRPr="00413CB7" w:rsidRDefault="00413CB7" w:rsidP="00413CB7">
            <w:pPr>
              <w:spacing w:after="0"/>
              <w:jc w:val="right"/>
              <w:rPr>
                <w:szCs w:val="20"/>
              </w:rPr>
            </w:pPr>
            <w:r w:rsidRPr="00413CB7">
              <w:rPr>
                <w:szCs w:val="20"/>
              </w:rPr>
              <w:t>8.3.2013</w:t>
            </w:r>
          </w:p>
        </w:tc>
      </w:tr>
      <w:tr w:rsidR="00413CB7" w:rsidRPr="00413CB7" w14:paraId="23D7C9FD" w14:textId="77777777" w:rsidTr="005B36B0">
        <w:trPr>
          <w:trHeight w:val="20"/>
        </w:trPr>
        <w:tc>
          <w:tcPr>
            <w:tcW w:w="1756" w:type="pct"/>
            <w:noWrap/>
            <w:hideMark/>
          </w:tcPr>
          <w:p w14:paraId="729730FE" w14:textId="77777777" w:rsidR="00413CB7" w:rsidRPr="00413CB7" w:rsidRDefault="00413CB7" w:rsidP="00413CB7">
            <w:pPr>
              <w:spacing w:after="0"/>
              <w:jc w:val="left"/>
              <w:rPr>
                <w:szCs w:val="20"/>
              </w:rPr>
            </w:pPr>
            <w:r w:rsidRPr="00413CB7">
              <w:rPr>
                <w:szCs w:val="20"/>
              </w:rPr>
              <w:t>Bello for Kids</w:t>
            </w:r>
          </w:p>
        </w:tc>
        <w:tc>
          <w:tcPr>
            <w:tcW w:w="1597" w:type="pct"/>
            <w:noWrap/>
            <w:hideMark/>
          </w:tcPr>
          <w:p w14:paraId="2D3F7E61"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77E01DAF" w14:textId="77777777" w:rsidR="00413CB7" w:rsidRPr="00413CB7" w:rsidRDefault="00413CB7" w:rsidP="00413CB7">
            <w:pPr>
              <w:spacing w:after="0"/>
              <w:ind w:right="113"/>
              <w:jc w:val="right"/>
              <w:rPr>
                <w:szCs w:val="20"/>
              </w:rPr>
            </w:pPr>
            <w:r w:rsidRPr="00413CB7">
              <w:rPr>
                <w:szCs w:val="20"/>
              </w:rPr>
              <w:t>15.60</w:t>
            </w:r>
          </w:p>
        </w:tc>
        <w:tc>
          <w:tcPr>
            <w:tcW w:w="770" w:type="pct"/>
            <w:noWrap/>
            <w:hideMark/>
          </w:tcPr>
          <w:p w14:paraId="6BDFC9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45B25A" w14:textId="77777777" w:rsidR="00413CB7" w:rsidRPr="00413CB7" w:rsidRDefault="00413CB7" w:rsidP="00413CB7">
            <w:pPr>
              <w:spacing w:after="0"/>
              <w:jc w:val="right"/>
              <w:rPr>
                <w:szCs w:val="20"/>
              </w:rPr>
            </w:pPr>
            <w:r w:rsidRPr="00413CB7">
              <w:rPr>
                <w:szCs w:val="20"/>
              </w:rPr>
              <w:t>25.4.2014</w:t>
            </w:r>
          </w:p>
        </w:tc>
      </w:tr>
      <w:tr w:rsidR="00413CB7" w:rsidRPr="00413CB7" w14:paraId="7DADA559" w14:textId="77777777" w:rsidTr="005B36B0">
        <w:trPr>
          <w:trHeight w:val="20"/>
        </w:trPr>
        <w:tc>
          <w:tcPr>
            <w:tcW w:w="1756" w:type="pct"/>
            <w:noWrap/>
            <w:hideMark/>
          </w:tcPr>
          <w:p w14:paraId="286CB798" w14:textId="77777777" w:rsidR="00413CB7" w:rsidRPr="00413CB7" w:rsidRDefault="00413CB7" w:rsidP="00413CB7">
            <w:pPr>
              <w:spacing w:after="0"/>
              <w:jc w:val="left"/>
              <w:rPr>
                <w:szCs w:val="20"/>
              </w:rPr>
            </w:pPr>
            <w:r w:rsidRPr="00413CB7">
              <w:rPr>
                <w:szCs w:val="20"/>
              </w:rPr>
              <w:t>Ben Best</w:t>
            </w:r>
          </w:p>
        </w:tc>
        <w:tc>
          <w:tcPr>
            <w:tcW w:w="1597" w:type="pct"/>
            <w:noWrap/>
            <w:hideMark/>
          </w:tcPr>
          <w:p w14:paraId="6DCC140A"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4929AAF5"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E9065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8FDA11" w14:textId="77777777" w:rsidR="00413CB7" w:rsidRPr="00413CB7" w:rsidRDefault="00413CB7" w:rsidP="00413CB7">
            <w:pPr>
              <w:spacing w:after="0"/>
              <w:jc w:val="right"/>
              <w:rPr>
                <w:szCs w:val="20"/>
              </w:rPr>
            </w:pPr>
            <w:r w:rsidRPr="00413CB7">
              <w:rPr>
                <w:szCs w:val="20"/>
              </w:rPr>
              <w:t>1.5.2014</w:t>
            </w:r>
          </w:p>
        </w:tc>
      </w:tr>
      <w:tr w:rsidR="00413CB7" w:rsidRPr="00413CB7" w14:paraId="3BCBBC21" w14:textId="77777777" w:rsidTr="005B36B0">
        <w:trPr>
          <w:trHeight w:val="20"/>
        </w:trPr>
        <w:tc>
          <w:tcPr>
            <w:tcW w:w="1756" w:type="pct"/>
            <w:noWrap/>
            <w:hideMark/>
          </w:tcPr>
          <w:p w14:paraId="09AD4C1C" w14:textId="77777777" w:rsidR="00413CB7" w:rsidRPr="00413CB7" w:rsidRDefault="00413CB7" w:rsidP="00413CB7">
            <w:pPr>
              <w:spacing w:after="0"/>
              <w:jc w:val="left"/>
              <w:rPr>
                <w:szCs w:val="20"/>
              </w:rPr>
            </w:pPr>
            <w:r w:rsidRPr="00413CB7">
              <w:rPr>
                <w:szCs w:val="20"/>
              </w:rPr>
              <w:t>Ben Gordon</w:t>
            </w:r>
          </w:p>
        </w:tc>
        <w:tc>
          <w:tcPr>
            <w:tcW w:w="1597" w:type="pct"/>
            <w:noWrap/>
            <w:hideMark/>
          </w:tcPr>
          <w:p w14:paraId="584D7C8D"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2FB017C6" w14:textId="77777777" w:rsidR="00413CB7" w:rsidRPr="00413CB7" w:rsidRDefault="00413CB7" w:rsidP="00413CB7">
            <w:pPr>
              <w:spacing w:after="0"/>
              <w:ind w:right="113"/>
              <w:jc w:val="right"/>
              <w:rPr>
                <w:szCs w:val="20"/>
              </w:rPr>
            </w:pPr>
            <w:r w:rsidRPr="00413CB7">
              <w:rPr>
                <w:szCs w:val="20"/>
              </w:rPr>
              <w:t>27.14</w:t>
            </w:r>
          </w:p>
        </w:tc>
        <w:tc>
          <w:tcPr>
            <w:tcW w:w="770" w:type="pct"/>
            <w:noWrap/>
            <w:hideMark/>
          </w:tcPr>
          <w:p w14:paraId="118CC5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87260D" w14:textId="77777777" w:rsidR="00413CB7" w:rsidRPr="00413CB7" w:rsidRDefault="00413CB7" w:rsidP="00413CB7">
            <w:pPr>
              <w:spacing w:after="0"/>
              <w:jc w:val="right"/>
              <w:rPr>
                <w:szCs w:val="20"/>
              </w:rPr>
            </w:pPr>
            <w:r w:rsidRPr="00413CB7">
              <w:rPr>
                <w:szCs w:val="20"/>
              </w:rPr>
              <w:t>17.7.2014</w:t>
            </w:r>
          </w:p>
        </w:tc>
      </w:tr>
      <w:tr w:rsidR="00413CB7" w:rsidRPr="00413CB7" w14:paraId="616D4560" w14:textId="77777777" w:rsidTr="005B36B0">
        <w:trPr>
          <w:trHeight w:val="20"/>
        </w:trPr>
        <w:tc>
          <w:tcPr>
            <w:tcW w:w="1756" w:type="pct"/>
            <w:noWrap/>
            <w:hideMark/>
          </w:tcPr>
          <w:p w14:paraId="11FD1E0D" w14:textId="77777777" w:rsidR="00413CB7" w:rsidRPr="00413CB7" w:rsidRDefault="00413CB7" w:rsidP="00413CB7">
            <w:pPr>
              <w:spacing w:after="0"/>
              <w:jc w:val="left"/>
              <w:rPr>
                <w:szCs w:val="20"/>
              </w:rPr>
            </w:pPr>
            <w:r w:rsidRPr="00413CB7">
              <w:rPr>
                <w:szCs w:val="20"/>
              </w:rPr>
              <w:t>Ben Grant</w:t>
            </w:r>
          </w:p>
        </w:tc>
        <w:tc>
          <w:tcPr>
            <w:tcW w:w="1597" w:type="pct"/>
            <w:noWrap/>
            <w:hideMark/>
          </w:tcPr>
          <w:p w14:paraId="367686F4"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7C241B40" w14:textId="77777777" w:rsidR="00413CB7" w:rsidRPr="00413CB7" w:rsidRDefault="00413CB7" w:rsidP="00413CB7">
            <w:pPr>
              <w:spacing w:after="0"/>
              <w:ind w:right="113"/>
              <w:jc w:val="right"/>
              <w:rPr>
                <w:szCs w:val="20"/>
              </w:rPr>
            </w:pPr>
            <w:r w:rsidRPr="00413CB7">
              <w:rPr>
                <w:szCs w:val="20"/>
              </w:rPr>
              <w:t>55.24</w:t>
            </w:r>
          </w:p>
        </w:tc>
        <w:tc>
          <w:tcPr>
            <w:tcW w:w="770" w:type="pct"/>
            <w:noWrap/>
            <w:hideMark/>
          </w:tcPr>
          <w:p w14:paraId="103653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30E27B" w14:textId="77777777" w:rsidR="00413CB7" w:rsidRPr="00413CB7" w:rsidRDefault="00413CB7" w:rsidP="00413CB7">
            <w:pPr>
              <w:spacing w:after="0"/>
              <w:jc w:val="right"/>
              <w:rPr>
                <w:szCs w:val="20"/>
              </w:rPr>
            </w:pPr>
            <w:r w:rsidRPr="00413CB7">
              <w:rPr>
                <w:szCs w:val="20"/>
              </w:rPr>
              <w:t>21.10.2014</w:t>
            </w:r>
          </w:p>
        </w:tc>
      </w:tr>
      <w:tr w:rsidR="00413CB7" w:rsidRPr="00413CB7" w14:paraId="00A48B40" w14:textId="77777777" w:rsidTr="005B36B0">
        <w:trPr>
          <w:trHeight w:val="20"/>
        </w:trPr>
        <w:tc>
          <w:tcPr>
            <w:tcW w:w="1756" w:type="pct"/>
            <w:noWrap/>
            <w:hideMark/>
          </w:tcPr>
          <w:p w14:paraId="380B52A9" w14:textId="77777777" w:rsidR="00413CB7" w:rsidRPr="00413CB7" w:rsidRDefault="00413CB7" w:rsidP="00413CB7">
            <w:pPr>
              <w:spacing w:after="0"/>
              <w:jc w:val="left"/>
              <w:rPr>
                <w:szCs w:val="20"/>
              </w:rPr>
            </w:pPr>
            <w:r w:rsidRPr="00413CB7">
              <w:rPr>
                <w:szCs w:val="20"/>
              </w:rPr>
              <w:t>Ben Hollister</w:t>
            </w:r>
          </w:p>
        </w:tc>
        <w:tc>
          <w:tcPr>
            <w:tcW w:w="1597" w:type="pct"/>
            <w:noWrap/>
            <w:hideMark/>
          </w:tcPr>
          <w:p w14:paraId="256EEE9E"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2BC4F958" w14:textId="77777777" w:rsidR="00413CB7" w:rsidRPr="00413CB7" w:rsidRDefault="00413CB7" w:rsidP="00413CB7">
            <w:pPr>
              <w:spacing w:after="0"/>
              <w:ind w:right="113"/>
              <w:jc w:val="right"/>
              <w:rPr>
                <w:szCs w:val="20"/>
              </w:rPr>
            </w:pPr>
            <w:r w:rsidRPr="00413CB7">
              <w:rPr>
                <w:szCs w:val="20"/>
              </w:rPr>
              <w:t>133.43</w:t>
            </w:r>
          </w:p>
        </w:tc>
        <w:tc>
          <w:tcPr>
            <w:tcW w:w="770" w:type="pct"/>
            <w:noWrap/>
            <w:hideMark/>
          </w:tcPr>
          <w:p w14:paraId="3E9E658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AAE874" w14:textId="77777777" w:rsidR="00413CB7" w:rsidRPr="00413CB7" w:rsidRDefault="00413CB7" w:rsidP="00413CB7">
            <w:pPr>
              <w:spacing w:after="0"/>
              <w:jc w:val="right"/>
              <w:rPr>
                <w:szCs w:val="20"/>
              </w:rPr>
            </w:pPr>
            <w:r w:rsidRPr="00413CB7">
              <w:rPr>
                <w:szCs w:val="20"/>
              </w:rPr>
              <w:t>24.12.2013</w:t>
            </w:r>
          </w:p>
        </w:tc>
      </w:tr>
      <w:tr w:rsidR="00413CB7" w:rsidRPr="00413CB7" w14:paraId="748C6D8B" w14:textId="77777777" w:rsidTr="005B36B0">
        <w:trPr>
          <w:trHeight w:val="20"/>
        </w:trPr>
        <w:tc>
          <w:tcPr>
            <w:tcW w:w="1756" w:type="pct"/>
            <w:noWrap/>
            <w:hideMark/>
          </w:tcPr>
          <w:p w14:paraId="437ED950" w14:textId="77777777" w:rsidR="00413CB7" w:rsidRPr="00413CB7" w:rsidRDefault="00413CB7" w:rsidP="00413CB7">
            <w:pPr>
              <w:spacing w:after="0"/>
              <w:jc w:val="left"/>
              <w:rPr>
                <w:szCs w:val="20"/>
              </w:rPr>
            </w:pPr>
            <w:r w:rsidRPr="00413CB7">
              <w:rPr>
                <w:szCs w:val="20"/>
              </w:rPr>
              <w:t>Ben Hollister</w:t>
            </w:r>
          </w:p>
        </w:tc>
        <w:tc>
          <w:tcPr>
            <w:tcW w:w="1597" w:type="pct"/>
            <w:noWrap/>
            <w:hideMark/>
          </w:tcPr>
          <w:p w14:paraId="74639B57"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2C4B56A3" w14:textId="77777777" w:rsidR="00413CB7" w:rsidRPr="00413CB7" w:rsidRDefault="00413CB7" w:rsidP="00413CB7">
            <w:pPr>
              <w:spacing w:after="0"/>
              <w:ind w:right="113"/>
              <w:jc w:val="right"/>
              <w:rPr>
                <w:szCs w:val="20"/>
              </w:rPr>
            </w:pPr>
            <w:r w:rsidRPr="00413CB7">
              <w:rPr>
                <w:szCs w:val="20"/>
              </w:rPr>
              <w:t>33.47</w:t>
            </w:r>
          </w:p>
        </w:tc>
        <w:tc>
          <w:tcPr>
            <w:tcW w:w="770" w:type="pct"/>
            <w:noWrap/>
            <w:hideMark/>
          </w:tcPr>
          <w:p w14:paraId="614772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0ADB51" w14:textId="77777777" w:rsidR="00413CB7" w:rsidRPr="00413CB7" w:rsidRDefault="00413CB7" w:rsidP="00413CB7">
            <w:pPr>
              <w:spacing w:after="0"/>
              <w:jc w:val="right"/>
              <w:rPr>
                <w:szCs w:val="20"/>
              </w:rPr>
            </w:pPr>
            <w:r w:rsidRPr="00413CB7">
              <w:rPr>
                <w:szCs w:val="20"/>
              </w:rPr>
              <w:t>3.1.2014</w:t>
            </w:r>
          </w:p>
        </w:tc>
      </w:tr>
      <w:tr w:rsidR="00413CB7" w:rsidRPr="00413CB7" w14:paraId="0C2BEF37" w14:textId="77777777" w:rsidTr="005B36B0">
        <w:trPr>
          <w:trHeight w:val="20"/>
        </w:trPr>
        <w:tc>
          <w:tcPr>
            <w:tcW w:w="1756" w:type="pct"/>
            <w:noWrap/>
            <w:hideMark/>
          </w:tcPr>
          <w:p w14:paraId="4A535366" w14:textId="77777777" w:rsidR="00413CB7" w:rsidRPr="00413CB7" w:rsidRDefault="00413CB7" w:rsidP="00413CB7">
            <w:pPr>
              <w:spacing w:after="0"/>
              <w:jc w:val="left"/>
              <w:rPr>
                <w:szCs w:val="20"/>
              </w:rPr>
            </w:pPr>
            <w:r w:rsidRPr="00413CB7">
              <w:rPr>
                <w:szCs w:val="20"/>
              </w:rPr>
              <w:t>Ben Lavarack</w:t>
            </w:r>
          </w:p>
        </w:tc>
        <w:tc>
          <w:tcPr>
            <w:tcW w:w="1597" w:type="pct"/>
            <w:noWrap/>
            <w:hideMark/>
          </w:tcPr>
          <w:p w14:paraId="79B34B17" w14:textId="77777777" w:rsidR="00413CB7" w:rsidRPr="00413CB7" w:rsidRDefault="00413CB7" w:rsidP="00413CB7">
            <w:pPr>
              <w:spacing w:after="0"/>
              <w:ind w:left="113"/>
              <w:jc w:val="left"/>
              <w:rPr>
                <w:szCs w:val="20"/>
              </w:rPr>
            </w:pPr>
            <w:r w:rsidRPr="00413CB7">
              <w:rPr>
                <w:szCs w:val="20"/>
              </w:rPr>
              <w:t>BERRI, SA 5343</w:t>
            </w:r>
          </w:p>
        </w:tc>
        <w:tc>
          <w:tcPr>
            <w:tcW w:w="424" w:type="pct"/>
            <w:noWrap/>
            <w:hideMark/>
          </w:tcPr>
          <w:p w14:paraId="6E54A5CB" w14:textId="77777777" w:rsidR="00413CB7" w:rsidRPr="00413CB7" w:rsidRDefault="00413CB7" w:rsidP="00413CB7">
            <w:pPr>
              <w:spacing w:after="0"/>
              <w:ind w:right="113"/>
              <w:jc w:val="right"/>
              <w:rPr>
                <w:szCs w:val="20"/>
              </w:rPr>
            </w:pPr>
            <w:r w:rsidRPr="00413CB7">
              <w:rPr>
                <w:szCs w:val="20"/>
              </w:rPr>
              <w:t>90.36</w:t>
            </w:r>
          </w:p>
        </w:tc>
        <w:tc>
          <w:tcPr>
            <w:tcW w:w="770" w:type="pct"/>
            <w:noWrap/>
            <w:hideMark/>
          </w:tcPr>
          <w:p w14:paraId="406941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F25823" w14:textId="77777777" w:rsidR="00413CB7" w:rsidRPr="00413CB7" w:rsidRDefault="00413CB7" w:rsidP="00413CB7">
            <w:pPr>
              <w:spacing w:after="0"/>
              <w:jc w:val="right"/>
              <w:rPr>
                <w:szCs w:val="20"/>
              </w:rPr>
            </w:pPr>
            <w:r w:rsidRPr="00413CB7">
              <w:rPr>
                <w:szCs w:val="20"/>
              </w:rPr>
              <w:t>5.10.2013</w:t>
            </w:r>
          </w:p>
        </w:tc>
      </w:tr>
      <w:tr w:rsidR="00413CB7" w:rsidRPr="00413CB7" w14:paraId="78480173" w14:textId="77777777" w:rsidTr="005B36B0">
        <w:trPr>
          <w:trHeight w:val="20"/>
        </w:trPr>
        <w:tc>
          <w:tcPr>
            <w:tcW w:w="1756" w:type="pct"/>
            <w:noWrap/>
            <w:hideMark/>
          </w:tcPr>
          <w:p w14:paraId="0C84C2D0" w14:textId="77777777" w:rsidR="00413CB7" w:rsidRPr="00413CB7" w:rsidRDefault="00413CB7" w:rsidP="00413CB7">
            <w:pPr>
              <w:spacing w:after="0"/>
              <w:jc w:val="left"/>
              <w:rPr>
                <w:szCs w:val="20"/>
              </w:rPr>
            </w:pPr>
            <w:r w:rsidRPr="00413CB7">
              <w:rPr>
                <w:szCs w:val="20"/>
              </w:rPr>
              <w:t>Ben Runkel-Bailey</w:t>
            </w:r>
          </w:p>
        </w:tc>
        <w:tc>
          <w:tcPr>
            <w:tcW w:w="1597" w:type="pct"/>
            <w:noWrap/>
            <w:hideMark/>
          </w:tcPr>
          <w:p w14:paraId="5C325105"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115B1425" w14:textId="77777777" w:rsidR="00413CB7" w:rsidRPr="00413CB7" w:rsidRDefault="00413CB7" w:rsidP="00413CB7">
            <w:pPr>
              <w:spacing w:after="0"/>
              <w:ind w:right="113"/>
              <w:jc w:val="right"/>
              <w:rPr>
                <w:szCs w:val="20"/>
              </w:rPr>
            </w:pPr>
            <w:r w:rsidRPr="00413CB7">
              <w:rPr>
                <w:szCs w:val="20"/>
              </w:rPr>
              <w:t>125.95</w:t>
            </w:r>
          </w:p>
        </w:tc>
        <w:tc>
          <w:tcPr>
            <w:tcW w:w="770" w:type="pct"/>
            <w:noWrap/>
            <w:hideMark/>
          </w:tcPr>
          <w:p w14:paraId="6E2095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114319" w14:textId="77777777" w:rsidR="00413CB7" w:rsidRPr="00413CB7" w:rsidRDefault="00413CB7" w:rsidP="00413CB7">
            <w:pPr>
              <w:spacing w:after="0"/>
              <w:jc w:val="right"/>
              <w:rPr>
                <w:szCs w:val="20"/>
              </w:rPr>
            </w:pPr>
            <w:r w:rsidRPr="00413CB7">
              <w:rPr>
                <w:szCs w:val="20"/>
              </w:rPr>
              <w:t>31.7.2013</w:t>
            </w:r>
          </w:p>
        </w:tc>
      </w:tr>
      <w:tr w:rsidR="00413CB7" w:rsidRPr="00413CB7" w14:paraId="66B044E9" w14:textId="77777777" w:rsidTr="005B36B0">
        <w:trPr>
          <w:trHeight w:val="20"/>
        </w:trPr>
        <w:tc>
          <w:tcPr>
            <w:tcW w:w="1756" w:type="pct"/>
            <w:noWrap/>
            <w:hideMark/>
          </w:tcPr>
          <w:p w14:paraId="7D6CA437" w14:textId="77777777" w:rsidR="00413CB7" w:rsidRPr="00413CB7" w:rsidRDefault="00413CB7" w:rsidP="00413CB7">
            <w:pPr>
              <w:spacing w:after="0"/>
              <w:jc w:val="left"/>
              <w:rPr>
                <w:szCs w:val="20"/>
              </w:rPr>
            </w:pPr>
            <w:r w:rsidRPr="00413CB7">
              <w:rPr>
                <w:szCs w:val="20"/>
              </w:rPr>
              <w:t>Ben Werner</w:t>
            </w:r>
          </w:p>
        </w:tc>
        <w:tc>
          <w:tcPr>
            <w:tcW w:w="1597" w:type="pct"/>
            <w:noWrap/>
            <w:hideMark/>
          </w:tcPr>
          <w:p w14:paraId="4BE4D388"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2493E47F" w14:textId="77777777" w:rsidR="00413CB7" w:rsidRPr="00413CB7" w:rsidRDefault="00413CB7" w:rsidP="00413CB7">
            <w:pPr>
              <w:spacing w:after="0"/>
              <w:ind w:right="113"/>
              <w:jc w:val="right"/>
              <w:rPr>
                <w:szCs w:val="20"/>
              </w:rPr>
            </w:pPr>
            <w:r w:rsidRPr="00413CB7">
              <w:rPr>
                <w:szCs w:val="20"/>
              </w:rPr>
              <w:t>110.07</w:t>
            </w:r>
          </w:p>
        </w:tc>
        <w:tc>
          <w:tcPr>
            <w:tcW w:w="770" w:type="pct"/>
            <w:noWrap/>
            <w:hideMark/>
          </w:tcPr>
          <w:p w14:paraId="58B198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3B1C0F" w14:textId="77777777" w:rsidR="00413CB7" w:rsidRPr="00413CB7" w:rsidRDefault="00413CB7" w:rsidP="00413CB7">
            <w:pPr>
              <w:spacing w:after="0"/>
              <w:jc w:val="right"/>
              <w:rPr>
                <w:szCs w:val="20"/>
              </w:rPr>
            </w:pPr>
            <w:r w:rsidRPr="00413CB7">
              <w:rPr>
                <w:szCs w:val="20"/>
              </w:rPr>
              <w:t>29.4.2014</w:t>
            </w:r>
          </w:p>
        </w:tc>
      </w:tr>
      <w:tr w:rsidR="00413CB7" w:rsidRPr="00413CB7" w14:paraId="7B602BC5" w14:textId="77777777" w:rsidTr="005B36B0">
        <w:trPr>
          <w:trHeight w:val="20"/>
        </w:trPr>
        <w:tc>
          <w:tcPr>
            <w:tcW w:w="1756" w:type="pct"/>
            <w:noWrap/>
            <w:hideMark/>
          </w:tcPr>
          <w:p w14:paraId="13509A34" w14:textId="77777777" w:rsidR="00413CB7" w:rsidRPr="00413CB7" w:rsidRDefault="00413CB7" w:rsidP="00413CB7">
            <w:pPr>
              <w:spacing w:after="0"/>
              <w:jc w:val="left"/>
              <w:rPr>
                <w:szCs w:val="20"/>
              </w:rPr>
            </w:pPr>
            <w:r w:rsidRPr="00413CB7">
              <w:rPr>
                <w:szCs w:val="20"/>
              </w:rPr>
              <w:t>Benijman Hirst</w:t>
            </w:r>
          </w:p>
        </w:tc>
        <w:tc>
          <w:tcPr>
            <w:tcW w:w="1597" w:type="pct"/>
            <w:noWrap/>
            <w:hideMark/>
          </w:tcPr>
          <w:p w14:paraId="16388486"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1140D509" w14:textId="77777777" w:rsidR="00413CB7" w:rsidRPr="00413CB7" w:rsidRDefault="00413CB7" w:rsidP="00413CB7">
            <w:pPr>
              <w:spacing w:after="0"/>
              <w:ind w:right="113"/>
              <w:jc w:val="right"/>
              <w:rPr>
                <w:szCs w:val="20"/>
              </w:rPr>
            </w:pPr>
            <w:r w:rsidRPr="00413CB7">
              <w:rPr>
                <w:szCs w:val="20"/>
              </w:rPr>
              <w:t>65.82</w:t>
            </w:r>
          </w:p>
        </w:tc>
        <w:tc>
          <w:tcPr>
            <w:tcW w:w="770" w:type="pct"/>
            <w:noWrap/>
            <w:hideMark/>
          </w:tcPr>
          <w:p w14:paraId="7F3971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BB23FB" w14:textId="77777777" w:rsidR="00413CB7" w:rsidRPr="00413CB7" w:rsidRDefault="00413CB7" w:rsidP="00413CB7">
            <w:pPr>
              <w:spacing w:after="0"/>
              <w:jc w:val="right"/>
              <w:rPr>
                <w:szCs w:val="20"/>
              </w:rPr>
            </w:pPr>
            <w:r w:rsidRPr="00413CB7">
              <w:rPr>
                <w:szCs w:val="20"/>
              </w:rPr>
              <w:t>8.11.2013</w:t>
            </w:r>
          </w:p>
        </w:tc>
      </w:tr>
      <w:tr w:rsidR="00413CB7" w:rsidRPr="00413CB7" w14:paraId="224BE233" w14:textId="77777777" w:rsidTr="005B36B0">
        <w:trPr>
          <w:trHeight w:val="20"/>
        </w:trPr>
        <w:tc>
          <w:tcPr>
            <w:tcW w:w="1756" w:type="pct"/>
            <w:noWrap/>
            <w:hideMark/>
          </w:tcPr>
          <w:p w14:paraId="337C31BB" w14:textId="77777777" w:rsidR="00413CB7" w:rsidRPr="00413CB7" w:rsidRDefault="00413CB7" w:rsidP="00413CB7">
            <w:pPr>
              <w:spacing w:after="0"/>
              <w:jc w:val="left"/>
              <w:rPr>
                <w:szCs w:val="20"/>
              </w:rPr>
            </w:pPr>
            <w:r w:rsidRPr="00413CB7">
              <w:rPr>
                <w:szCs w:val="20"/>
              </w:rPr>
              <w:t>Benjamin Ferguson</w:t>
            </w:r>
          </w:p>
        </w:tc>
        <w:tc>
          <w:tcPr>
            <w:tcW w:w="1597" w:type="pct"/>
            <w:noWrap/>
            <w:hideMark/>
          </w:tcPr>
          <w:p w14:paraId="3E8CB4DE"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37036BA3"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19450E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4B215F" w14:textId="77777777" w:rsidR="00413CB7" w:rsidRPr="00413CB7" w:rsidRDefault="00413CB7" w:rsidP="00413CB7">
            <w:pPr>
              <w:spacing w:after="0"/>
              <w:jc w:val="right"/>
              <w:rPr>
                <w:szCs w:val="20"/>
              </w:rPr>
            </w:pPr>
            <w:r w:rsidRPr="00413CB7">
              <w:rPr>
                <w:szCs w:val="20"/>
              </w:rPr>
              <w:t>12.7.2014</w:t>
            </w:r>
          </w:p>
        </w:tc>
      </w:tr>
      <w:tr w:rsidR="00413CB7" w:rsidRPr="00413CB7" w14:paraId="358FA6B6" w14:textId="77777777" w:rsidTr="005B36B0">
        <w:trPr>
          <w:trHeight w:val="20"/>
        </w:trPr>
        <w:tc>
          <w:tcPr>
            <w:tcW w:w="1756" w:type="pct"/>
            <w:noWrap/>
            <w:hideMark/>
          </w:tcPr>
          <w:p w14:paraId="54318A34" w14:textId="77777777" w:rsidR="00413CB7" w:rsidRPr="00413CB7" w:rsidRDefault="00413CB7" w:rsidP="00413CB7">
            <w:pPr>
              <w:spacing w:after="0"/>
              <w:jc w:val="left"/>
              <w:rPr>
                <w:szCs w:val="20"/>
              </w:rPr>
            </w:pPr>
            <w:r w:rsidRPr="00413CB7">
              <w:rPr>
                <w:szCs w:val="20"/>
              </w:rPr>
              <w:t>Benjamin Jaeschke</w:t>
            </w:r>
          </w:p>
        </w:tc>
        <w:tc>
          <w:tcPr>
            <w:tcW w:w="1597" w:type="pct"/>
            <w:noWrap/>
            <w:hideMark/>
          </w:tcPr>
          <w:p w14:paraId="0B8FD844"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28686758" w14:textId="77777777" w:rsidR="00413CB7" w:rsidRPr="00413CB7" w:rsidRDefault="00413CB7" w:rsidP="00413CB7">
            <w:pPr>
              <w:spacing w:after="0"/>
              <w:ind w:right="113"/>
              <w:jc w:val="right"/>
              <w:rPr>
                <w:szCs w:val="20"/>
              </w:rPr>
            </w:pPr>
            <w:r w:rsidRPr="00413CB7">
              <w:rPr>
                <w:szCs w:val="20"/>
              </w:rPr>
              <w:t>18.93</w:t>
            </w:r>
          </w:p>
        </w:tc>
        <w:tc>
          <w:tcPr>
            <w:tcW w:w="770" w:type="pct"/>
            <w:noWrap/>
            <w:hideMark/>
          </w:tcPr>
          <w:p w14:paraId="48516F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2084B2" w14:textId="77777777" w:rsidR="00413CB7" w:rsidRPr="00413CB7" w:rsidRDefault="00413CB7" w:rsidP="00413CB7">
            <w:pPr>
              <w:spacing w:after="0"/>
              <w:jc w:val="right"/>
              <w:rPr>
                <w:szCs w:val="20"/>
              </w:rPr>
            </w:pPr>
            <w:r w:rsidRPr="00413CB7">
              <w:rPr>
                <w:szCs w:val="20"/>
              </w:rPr>
              <w:t>11.9.2014</w:t>
            </w:r>
          </w:p>
        </w:tc>
      </w:tr>
      <w:tr w:rsidR="00413CB7" w:rsidRPr="00413CB7" w14:paraId="5D9CECE1" w14:textId="77777777" w:rsidTr="005B36B0">
        <w:trPr>
          <w:trHeight w:val="20"/>
        </w:trPr>
        <w:tc>
          <w:tcPr>
            <w:tcW w:w="1756" w:type="pct"/>
            <w:noWrap/>
            <w:hideMark/>
          </w:tcPr>
          <w:p w14:paraId="62FB6C4E" w14:textId="77777777" w:rsidR="00413CB7" w:rsidRPr="00413CB7" w:rsidRDefault="00413CB7" w:rsidP="00413CB7">
            <w:pPr>
              <w:spacing w:after="0"/>
              <w:jc w:val="left"/>
              <w:rPr>
                <w:szCs w:val="20"/>
              </w:rPr>
            </w:pPr>
            <w:r w:rsidRPr="00413CB7">
              <w:rPr>
                <w:szCs w:val="20"/>
              </w:rPr>
              <w:t>Benjamin James Dunstan</w:t>
            </w:r>
          </w:p>
        </w:tc>
        <w:tc>
          <w:tcPr>
            <w:tcW w:w="1597" w:type="pct"/>
            <w:noWrap/>
            <w:hideMark/>
          </w:tcPr>
          <w:p w14:paraId="6276E485"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0629A9A5" w14:textId="77777777" w:rsidR="00413CB7" w:rsidRPr="00413CB7" w:rsidRDefault="00413CB7" w:rsidP="00413CB7">
            <w:pPr>
              <w:spacing w:after="0"/>
              <w:ind w:right="113"/>
              <w:jc w:val="right"/>
              <w:rPr>
                <w:szCs w:val="20"/>
              </w:rPr>
            </w:pPr>
            <w:r w:rsidRPr="00413CB7">
              <w:rPr>
                <w:szCs w:val="20"/>
              </w:rPr>
              <w:t>13.16</w:t>
            </w:r>
          </w:p>
        </w:tc>
        <w:tc>
          <w:tcPr>
            <w:tcW w:w="770" w:type="pct"/>
            <w:noWrap/>
            <w:hideMark/>
          </w:tcPr>
          <w:p w14:paraId="075DE4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24249A" w14:textId="77777777" w:rsidR="00413CB7" w:rsidRPr="00413CB7" w:rsidRDefault="00413CB7" w:rsidP="00413CB7">
            <w:pPr>
              <w:spacing w:after="0"/>
              <w:jc w:val="right"/>
              <w:rPr>
                <w:szCs w:val="20"/>
              </w:rPr>
            </w:pPr>
            <w:r w:rsidRPr="00413CB7">
              <w:rPr>
                <w:szCs w:val="20"/>
              </w:rPr>
              <w:t>24.10.2014</w:t>
            </w:r>
          </w:p>
        </w:tc>
      </w:tr>
      <w:tr w:rsidR="00413CB7" w:rsidRPr="00413CB7" w14:paraId="576B19DB" w14:textId="77777777" w:rsidTr="005B36B0">
        <w:trPr>
          <w:trHeight w:val="20"/>
        </w:trPr>
        <w:tc>
          <w:tcPr>
            <w:tcW w:w="1756" w:type="pct"/>
            <w:noWrap/>
            <w:hideMark/>
          </w:tcPr>
          <w:p w14:paraId="683851C5" w14:textId="77777777" w:rsidR="00413CB7" w:rsidRPr="00413CB7" w:rsidRDefault="00413CB7" w:rsidP="00413CB7">
            <w:pPr>
              <w:spacing w:after="0"/>
              <w:jc w:val="left"/>
              <w:rPr>
                <w:szCs w:val="20"/>
              </w:rPr>
            </w:pPr>
            <w:r w:rsidRPr="00413CB7">
              <w:rPr>
                <w:szCs w:val="20"/>
              </w:rPr>
              <w:t>Benjamin Koope</w:t>
            </w:r>
          </w:p>
        </w:tc>
        <w:tc>
          <w:tcPr>
            <w:tcW w:w="1597" w:type="pct"/>
            <w:noWrap/>
            <w:hideMark/>
          </w:tcPr>
          <w:p w14:paraId="53A5F132"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2022E3F5" w14:textId="77777777" w:rsidR="00413CB7" w:rsidRPr="00413CB7" w:rsidRDefault="00413CB7" w:rsidP="00413CB7">
            <w:pPr>
              <w:spacing w:after="0"/>
              <w:ind w:right="113"/>
              <w:jc w:val="right"/>
              <w:rPr>
                <w:szCs w:val="20"/>
              </w:rPr>
            </w:pPr>
            <w:r w:rsidRPr="00413CB7">
              <w:rPr>
                <w:szCs w:val="20"/>
              </w:rPr>
              <w:t>21.60</w:t>
            </w:r>
          </w:p>
        </w:tc>
        <w:tc>
          <w:tcPr>
            <w:tcW w:w="770" w:type="pct"/>
            <w:noWrap/>
            <w:hideMark/>
          </w:tcPr>
          <w:p w14:paraId="758FEA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314D31" w14:textId="77777777" w:rsidR="00413CB7" w:rsidRPr="00413CB7" w:rsidRDefault="00413CB7" w:rsidP="00413CB7">
            <w:pPr>
              <w:spacing w:after="0"/>
              <w:jc w:val="right"/>
              <w:rPr>
                <w:szCs w:val="20"/>
              </w:rPr>
            </w:pPr>
            <w:r w:rsidRPr="00413CB7">
              <w:rPr>
                <w:szCs w:val="20"/>
              </w:rPr>
              <w:t>7.6.2013</w:t>
            </w:r>
          </w:p>
        </w:tc>
      </w:tr>
      <w:tr w:rsidR="00413CB7" w:rsidRPr="00413CB7" w14:paraId="6CFB4FA9" w14:textId="77777777" w:rsidTr="005B36B0">
        <w:trPr>
          <w:trHeight w:val="20"/>
        </w:trPr>
        <w:tc>
          <w:tcPr>
            <w:tcW w:w="1756" w:type="pct"/>
            <w:noWrap/>
            <w:hideMark/>
          </w:tcPr>
          <w:p w14:paraId="42CBC438" w14:textId="77777777" w:rsidR="00413CB7" w:rsidRPr="00413CB7" w:rsidRDefault="00413CB7" w:rsidP="00413CB7">
            <w:pPr>
              <w:spacing w:after="0"/>
              <w:jc w:val="left"/>
              <w:rPr>
                <w:szCs w:val="20"/>
              </w:rPr>
            </w:pPr>
            <w:r w:rsidRPr="00413CB7">
              <w:rPr>
                <w:szCs w:val="20"/>
              </w:rPr>
              <w:t>Benjamin Morgan</w:t>
            </w:r>
          </w:p>
        </w:tc>
        <w:tc>
          <w:tcPr>
            <w:tcW w:w="1597" w:type="pct"/>
            <w:noWrap/>
            <w:hideMark/>
          </w:tcPr>
          <w:p w14:paraId="1E337422" w14:textId="77777777" w:rsidR="00413CB7" w:rsidRPr="00413CB7" w:rsidRDefault="00413CB7" w:rsidP="00413CB7">
            <w:pPr>
              <w:spacing w:after="0"/>
              <w:ind w:left="113"/>
              <w:jc w:val="left"/>
              <w:rPr>
                <w:szCs w:val="20"/>
              </w:rPr>
            </w:pPr>
            <w:r w:rsidRPr="00413CB7">
              <w:rPr>
                <w:szCs w:val="20"/>
              </w:rPr>
              <w:t>PORT MACDONNELL, SA 5291</w:t>
            </w:r>
          </w:p>
        </w:tc>
        <w:tc>
          <w:tcPr>
            <w:tcW w:w="424" w:type="pct"/>
            <w:noWrap/>
            <w:hideMark/>
          </w:tcPr>
          <w:p w14:paraId="36FB0362" w14:textId="77777777" w:rsidR="00413CB7" w:rsidRPr="00413CB7" w:rsidRDefault="00413CB7" w:rsidP="00413CB7">
            <w:pPr>
              <w:spacing w:after="0"/>
              <w:ind w:right="113"/>
              <w:jc w:val="right"/>
              <w:rPr>
                <w:szCs w:val="20"/>
              </w:rPr>
            </w:pPr>
            <w:r w:rsidRPr="00413CB7">
              <w:rPr>
                <w:szCs w:val="20"/>
              </w:rPr>
              <w:t>51.17</w:t>
            </w:r>
          </w:p>
        </w:tc>
        <w:tc>
          <w:tcPr>
            <w:tcW w:w="770" w:type="pct"/>
            <w:noWrap/>
            <w:hideMark/>
          </w:tcPr>
          <w:p w14:paraId="56BDA7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E053CA" w14:textId="77777777" w:rsidR="00413CB7" w:rsidRPr="00413CB7" w:rsidRDefault="00413CB7" w:rsidP="00413CB7">
            <w:pPr>
              <w:spacing w:after="0"/>
              <w:jc w:val="right"/>
              <w:rPr>
                <w:szCs w:val="20"/>
              </w:rPr>
            </w:pPr>
            <w:r w:rsidRPr="00413CB7">
              <w:rPr>
                <w:szCs w:val="20"/>
              </w:rPr>
              <w:t>5.8.2014</w:t>
            </w:r>
          </w:p>
        </w:tc>
      </w:tr>
      <w:tr w:rsidR="00413CB7" w:rsidRPr="00413CB7" w14:paraId="2A111227" w14:textId="77777777" w:rsidTr="005B36B0">
        <w:trPr>
          <w:trHeight w:val="20"/>
        </w:trPr>
        <w:tc>
          <w:tcPr>
            <w:tcW w:w="1756" w:type="pct"/>
            <w:noWrap/>
            <w:hideMark/>
          </w:tcPr>
          <w:p w14:paraId="002BFA17" w14:textId="77777777" w:rsidR="00413CB7" w:rsidRPr="00413CB7" w:rsidRDefault="00413CB7" w:rsidP="00413CB7">
            <w:pPr>
              <w:spacing w:after="0"/>
              <w:jc w:val="left"/>
              <w:rPr>
                <w:szCs w:val="20"/>
              </w:rPr>
            </w:pPr>
            <w:r w:rsidRPr="00413CB7">
              <w:rPr>
                <w:szCs w:val="20"/>
              </w:rPr>
              <w:t>Benjamin Nemet</w:t>
            </w:r>
          </w:p>
        </w:tc>
        <w:tc>
          <w:tcPr>
            <w:tcW w:w="1597" w:type="pct"/>
            <w:noWrap/>
            <w:hideMark/>
          </w:tcPr>
          <w:p w14:paraId="3225E2DA" w14:textId="77777777" w:rsidR="00413CB7" w:rsidRPr="00413CB7" w:rsidRDefault="00413CB7" w:rsidP="00413CB7">
            <w:pPr>
              <w:spacing w:after="0"/>
              <w:ind w:left="113"/>
              <w:jc w:val="left"/>
              <w:rPr>
                <w:szCs w:val="20"/>
              </w:rPr>
            </w:pPr>
            <w:r w:rsidRPr="00413CB7">
              <w:rPr>
                <w:szCs w:val="20"/>
              </w:rPr>
              <w:t>DAW PARK, SA 5041</w:t>
            </w:r>
          </w:p>
        </w:tc>
        <w:tc>
          <w:tcPr>
            <w:tcW w:w="424" w:type="pct"/>
            <w:noWrap/>
            <w:hideMark/>
          </w:tcPr>
          <w:p w14:paraId="727C9C43"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3183A1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C8A93B" w14:textId="77777777" w:rsidR="00413CB7" w:rsidRPr="00413CB7" w:rsidRDefault="00413CB7" w:rsidP="00413CB7">
            <w:pPr>
              <w:spacing w:after="0"/>
              <w:jc w:val="right"/>
              <w:rPr>
                <w:szCs w:val="20"/>
              </w:rPr>
            </w:pPr>
            <w:r w:rsidRPr="00413CB7">
              <w:rPr>
                <w:szCs w:val="20"/>
              </w:rPr>
              <w:t>17.9.2013</w:t>
            </w:r>
          </w:p>
        </w:tc>
      </w:tr>
      <w:tr w:rsidR="00413CB7" w:rsidRPr="00413CB7" w14:paraId="191E2CBC" w14:textId="77777777" w:rsidTr="005B36B0">
        <w:trPr>
          <w:trHeight w:val="20"/>
        </w:trPr>
        <w:tc>
          <w:tcPr>
            <w:tcW w:w="1756" w:type="pct"/>
            <w:noWrap/>
            <w:hideMark/>
          </w:tcPr>
          <w:p w14:paraId="6BF23436" w14:textId="77777777" w:rsidR="00413CB7" w:rsidRPr="00413CB7" w:rsidRDefault="00413CB7" w:rsidP="00413CB7">
            <w:pPr>
              <w:spacing w:after="0"/>
              <w:jc w:val="left"/>
              <w:rPr>
                <w:szCs w:val="20"/>
              </w:rPr>
            </w:pPr>
            <w:r w:rsidRPr="00413CB7">
              <w:rPr>
                <w:szCs w:val="20"/>
              </w:rPr>
              <w:t>Benjamin Newman</w:t>
            </w:r>
          </w:p>
        </w:tc>
        <w:tc>
          <w:tcPr>
            <w:tcW w:w="1597" w:type="pct"/>
            <w:noWrap/>
            <w:hideMark/>
          </w:tcPr>
          <w:p w14:paraId="45C9F7D9" w14:textId="77777777" w:rsidR="00413CB7" w:rsidRPr="00413CB7" w:rsidRDefault="00413CB7" w:rsidP="00413CB7">
            <w:pPr>
              <w:spacing w:after="0"/>
              <w:ind w:left="113"/>
              <w:jc w:val="left"/>
              <w:rPr>
                <w:szCs w:val="20"/>
              </w:rPr>
            </w:pPr>
            <w:r w:rsidRPr="00413CB7">
              <w:rPr>
                <w:szCs w:val="20"/>
              </w:rPr>
              <w:t>TROTT PARK, SA 5158</w:t>
            </w:r>
          </w:p>
        </w:tc>
        <w:tc>
          <w:tcPr>
            <w:tcW w:w="424" w:type="pct"/>
            <w:noWrap/>
            <w:hideMark/>
          </w:tcPr>
          <w:p w14:paraId="70361FF6" w14:textId="77777777" w:rsidR="00413CB7" w:rsidRPr="00413CB7" w:rsidRDefault="00413CB7" w:rsidP="00413CB7">
            <w:pPr>
              <w:spacing w:after="0"/>
              <w:ind w:right="113"/>
              <w:jc w:val="right"/>
              <w:rPr>
                <w:szCs w:val="20"/>
              </w:rPr>
            </w:pPr>
            <w:r w:rsidRPr="00413CB7">
              <w:rPr>
                <w:szCs w:val="20"/>
              </w:rPr>
              <w:t>24.63</w:t>
            </w:r>
          </w:p>
        </w:tc>
        <w:tc>
          <w:tcPr>
            <w:tcW w:w="770" w:type="pct"/>
            <w:noWrap/>
            <w:hideMark/>
          </w:tcPr>
          <w:p w14:paraId="677522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B16FE4" w14:textId="77777777" w:rsidR="00413CB7" w:rsidRPr="00413CB7" w:rsidRDefault="00413CB7" w:rsidP="00413CB7">
            <w:pPr>
              <w:spacing w:after="0"/>
              <w:jc w:val="right"/>
              <w:rPr>
                <w:szCs w:val="20"/>
              </w:rPr>
            </w:pPr>
            <w:r w:rsidRPr="00413CB7">
              <w:rPr>
                <w:szCs w:val="20"/>
              </w:rPr>
              <w:t>13.3.2013</w:t>
            </w:r>
          </w:p>
        </w:tc>
      </w:tr>
      <w:tr w:rsidR="00413CB7" w:rsidRPr="00413CB7" w14:paraId="196F2F2F" w14:textId="77777777" w:rsidTr="005B36B0">
        <w:trPr>
          <w:trHeight w:val="20"/>
        </w:trPr>
        <w:tc>
          <w:tcPr>
            <w:tcW w:w="1756" w:type="pct"/>
            <w:noWrap/>
            <w:hideMark/>
          </w:tcPr>
          <w:p w14:paraId="35A6F6E6" w14:textId="77777777" w:rsidR="00413CB7" w:rsidRPr="00413CB7" w:rsidRDefault="00413CB7" w:rsidP="00413CB7">
            <w:pPr>
              <w:spacing w:after="0"/>
              <w:jc w:val="left"/>
              <w:rPr>
                <w:szCs w:val="20"/>
              </w:rPr>
            </w:pPr>
            <w:r w:rsidRPr="00413CB7">
              <w:rPr>
                <w:szCs w:val="20"/>
              </w:rPr>
              <w:t>Benjamin Schubert</w:t>
            </w:r>
          </w:p>
        </w:tc>
        <w:tc>
          <w:tcPr>
            <w:tcW w:w="1597" w:type="pct"/>
            <w:noWrap/>
            <w:hideMark/>
          </w:tcPr>
          <w:p w14:paraId="615A9DC9"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6C6405C1" w14:textId="77777777" w:rsidR="00413CB7" w:rsidRPr="00413CB7" w:rsidRDefault="00413CB7" w:rsidP="00413CB7">
            <w:pPr>
              <w:spacing w:after="0"/>
              <w:ind w:right="113"/>
              <w:jc w:val="right"/>
              <w:rPr>
                <w:szCs w:val="20"/>
              </w:rPr>
            </w:pPr>
            <w:r w:rsidRPr="00413CB7">
              <w:rPr>
                <w:szCs w:val="20"/>
              </w:rPr>
              <w:t>10.03</w:t>
            </w:r>
          </w:p>
        </w:tc>
        <w:tc>
          <w:tcPr>
            <w:tcW w:w="770" w:type="pct"/>
            <w:noWrap/>
            <w:hideMark/>
          </w:tcPr>
          <w:p w14:paraId="543D9F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2AF112" w14:textId="77777777" w:rsidR="00413CB7" w:rsidRPr="00413CB7" w:rsidRDefault="00413CB7" w:rsidP="00413CB7">
            <w:pPr>
              <w:spacing w:after="0"/>
              <w:jc w:val="right"/>
              <w:rPr>
                <w:szCs w:val="20"/>
              </w:rPr>
            </w:pPr>
            <w:r w:rsidRPr="00413CB7">
              <w:rPr>
                <w:szCs w:val="20"/>
              </w:rPr>
              <w:t>31.7.2014</w:t>
            </w:r>
          </w:p>
        </w:tc>
      </w:tr>
      <w:tr w:rsidR="00413CB7" w:rsidRPr="00413CB7" w14:paraId="53B937F6" w14:textId="77777777" w:rsidTr="005B36B0">
        <w:trPr>
          <w:trHeight w:val="20"/>
        </w:trPr>
        <w:tc>
          <w:tcPr>
            <w:tcW w:w="1756" w:type="pct"/>
            <w:noWrap/>
            <w:hideMark/>
          </w:tcPr>
          <w:p w14:paraId="5971EA46" w14:textId="77777777" w:rsidR="00413CB7" w:rsidRPr="00413CB7" w:rsidRDefault="00413CB7" w:rsidP="00413CB7">
            <w:pPr>
              <w:spacing w:after="0"/>
              <w:jc w:val="left"/>
              <w:rPr>
                <w:szCs w:val="20"/>
              </w:rPr>
            </w:pPr>
            <w:r w:rsidRPr="00413CB7">
              <w:rPr>
                <w:szCs w:val="20"/>
              </w:rPr>
              <w:t>Benjamin Stanley</w:t>
            </w:r>
          </w:p>
        </w:tc>
        <w:tc>
          <w:tcPr>
            <w:tcW w:w="1597" w:type="pct"/>
            <w:noWrap/>
            <w:hideMark/>
          </w:tcPr>
          <w:p w14:paraId="02357539"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57DEAD80" w14:textId="77777777" w:rsidR="00413CB7" w:rsidRPr="00413CB7" w:rsidRDefault="00413CB7" w:rsidP="00413CB7">
            <w:pPr>
              <w:spacing w:after="0"/>
              <w:ind w:right="113"/>
              <w:jc w:val="right"/>
              <w:rPr>
                <w:szCs w:val="20"/>
              </w:rPr>
            </w:pPr>
            <w:r w:rsidRPr="00413CB7">
              <w:rPr>
                <w:szCs w:val="20"/>
              </w:rPr>
              <w:t>29.38</w:t>
            </w:r>
          </w:p>
        </w:tc>
        <w:tc>
          <w:tcPr>
            <w:tcW w:w="770" w:type="pct"/>
            <w:noWrap/>
            <w:hideMark/>
          </w:tcPr>
          <w:p w14:paraId="14B2DE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05D496" w14:textId="77777777" w:rsidR="00413CB7" w:rsidRPr="00413CB7" w:rsidRDefault="00413CB7" w:rsidP="00413CB7">
            <w:pPr>
              <w:spacing w:after="0"/>
              <w:jc w:val="right"/>
              <w:rPr>
                <w:szCs w:val="20"/>
              </w:rPr>
            </w:pPr>
            <w:r w:rsidRPr="00413CB7">
              <w:rPr>
                <w:szCs w:val="20"/>
              </w:rPr>
              <w:t>16.4.2013</w:t>
            </w:r>
          </w:p>
        </w:tc>
      </w:tr>
      <w:tr w:rsidR="00413CB7" w:rsidRPr="00413CB7" w14:paraId="5DD955B1" w14:textId="77777777" w:rsidTr="005B36B0">
        <w:trPr>
          <w:trHeight w:val="20"/>
        </w:trPr>
        <w:tc>
          <w:tcPr>
            <w:tcW w:w="1756" w:type="pct"/>
            <w:noWrap/>
            <w:hideMark/>
          </w:tcPr>
          <w:p w14:paraId="03A4BE6C" w14:textId="77777777" w:rsidR="00413CB7" w:rsidRPr="00413CB7" w:rsidRDefault="00413CB7" w:rsidP="00413CB7">
            <w:pPr>
              <w:spacing w:after="0"/>
              <w:jc w:val="left"/>
              <w:rPr>
                <w:szCs w:val="20"/>
              </w:rPr>
            </w:pPr>
            <w:r w:rsidRPr="00413CB7">
              <w:rPr>
                <w:szCs w:val="20"/>
              </w:rPr>
              <w:t>Benjamin Tan</w:t>
            </w:r>
          </w:p>
        </w:tc>
        <w:tc>
          <w:tcPr>
            <w:tcW w:w="1597" w:type="pct"/>
            <w:noWrap/>
            <w:hideMark/>
          </w:tcPr>
          <w:p w14:paraId="6229F7D8"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7F1605A9" w14:textId="77777777" w:rsidR="00413CB7" w:rsidRPr="00413CB7" w:rsidRDefault="00413CB7" w:rsidP="00413CB7">
            <w:pPr>
              <w:spacing w:after="0"/>
              <w:ind w:right="113"/>
              <w:jc w:val="right"/>
              <w:rPr>
                <w:szCs w:val="20"/>
              </w:rPr>
            </w:pPr>
            <w:r w:rsidRPr="00413CB7">
              <w:rPr>
                <w:szCs w:val="20"/>
              </w:rPr>
              <w:t>12.31</w:t>
            </w:r>
          </w:p>
        </w:tc>
        <w:tc>
          <w:tcPr>
            <w:tcW w:w="770" w:type="pct"/>
            <w:noWrap/>
            <w:hideMark/>
          </w:tcPr>
          <w:p w14:paraId="0AE42F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064030" w14:textId="77777777" w:rsidR="00413CB7" w:rsidRPr="00413CB7" w:rsidRDefault="00413CB7" w:rsidP="00413CB7">
            <w:pPr>
              <w:spacing w:after="0"/>
              <w:jc w:val="right"/>
              <w:rPr>
                <w:szCs w:val="20"/>
              </w:rPr>
            </w:pPr>
            <w:r w:rsidRPr="00413CB7">
              <w:rPr>
                <w:szCs w:val="20"/>
              </w:rPr>
              <w:t>7.11.2014</w:t>
            </w:r>
          </w:p>
        </w:tc>
      </w:tr>
      <w:tr w:rsidR="00413CB7" w:rsidRPr="00413CB7" w14:paraId="7EC74D9B" w14:textId="77777777" w:rsidTr="005B36B0">
        <w:trPr>
          <w:trHeight w:val="20"/>
        </w:trPr>
        <w:tc>
          <w:tcPr>
            <w:tcW w:w="1756" w:type="pct"/>
            <w:noWrap/>
            <w:hideMark/>
          </w:tcPr>
          <w:p w14:paraId="75B942A3" w14:textId="77777777" w:rsidR="00413CB7" w:rsidRPr="00413CB7" w:rsidRDefault="00413CB7" w:rsidP="00413CB7">
            <w:pPr>
              <w:spacing w:after="0"/>
              <w:jc w:val="left"/>
              <w:rPr>
                <w:szCs w:val="20"/>
              </w:rPr>
            </w:pPr>
            <w:r w:rsidRPr="00413CB7">
              <w:rPr>
                <w:szCs w:val="20"/>
              </w:rPr>
              <w:t>Benjamin Urry</w:t>
            </w:r>
          </w:p>
        </w:tc>
        <w:tc>
          <w:tcPr>
            <w:tcW w:w="1597" w:type="pct"/>
            <w:noWrap/>
            <w:hideMark/>
          </w:tcPr>
          <w:p w14:paraId="5F3E5129" w14:textId="77777777"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14:paraId="74BC8C1A" w14:textId="77777777" w:rsidR="00413CB7" w:rsidRPr="00413CB7" w:rsidRDefault="00413CB7" w:rsidP="00413CB7">
            <w:pPr>
              <w:spacing w:after="0"/>
              <w:ind w:right="113"/>
              <w:jc w:val="right"/>
              <w:rPr>
                <w:szCs w:val="20"/>
              </w:rPr>
            </w:pPr>
            <w:r w:rsidRPr="00413CB7">
              <w:rPr>
                <w:szCs w:val="20"/>
              </w:rPr>
              <w:t>122.74</w:t>
            </w:r>
          </w:p>
        </w:tc>
        <w:tc>
          <w:tcPr>
            <w:tcW w:w="770" w:type="pct"/>
            <w:noWrap/>
            <w:hideMark/>
          </w:tcPr>
          <w:p w14:paraId="0057A5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65A066" w14:textId="77777777" w:rsidR="00413CB7" w:rsidRPr="00413CB7" w:rsidRDefault="00413CB7" w:rsidP="00413CB7">
            <w:pPr>
              <w:spacing w:after="0"/>
              <w:jc w:val="right"/>
              <w:rPr>
                <w:szCs w:val="20"/>
              </w:rPr>
            </w:pPr>
            <w:r w:rsidRPr="00413CB7">
              <w:rPr>
                <w:szCs w:val="20"/>
              </w:rPr>
              <w:t>5.3.2014</w:t>
            </w:r>
          </w:p>
        </w:tc>
      </w:tr>
      <w:tr w:rsidR="00413CB7" w:rsidRPr="00413CB7" w14:paraId="4485FC1A" w14:textId="77777777" w:rsidTr="005B36B0">
        <w:trPr>
          <w:trHeight w:val="20"/>
        </w:trPr>
        <w:tc>
          <w:tcPr>
            <w:tcW w:w="1756" w:type="pct"/>
            <w:noWrap/>
            <w:hideMark/>
          </w:tcPr>
          <w:p w14:paraId="3EF938C2" w14:textId="77777777" w:rsidR="00413CB7" w:rsidRPr="00413CB7" w:rsidRDefault="00413CB7" w:rsidP="00413CB7">
            <w:pPr>
              <w:spacing w:after="0"/>
              <w:jc w:val="left"/>
              <w:rPr>
                <w:szCs w:val="20"/>
              </w:rPr>
            </w:pPr>
            <w:r w:rsidRPr="00413CB7">
              <w:rPr>
                <w:szCs w:val="20"/>
              </w:rPr>
              <w:t>Beonic Pty Ltd</w:t>
            </w:r>
          </w:p>
        </w:tc>
        <w:tc>
          <w:tcPr>
            <w:tcW w:w="1597" w:type="pct"/>
            <w:noWrap/>
            <w:hideMark/>
          </w:tcPr>
          <w:p w14:paraId="7A033148"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78689F2" w14:textId="77777777" w:rsidR="00413CB7" w:rsidRPr="00413CB7" w:rsidRDefault="00413CB7" w:rsidP="00413CB7">
            <w:pPr>
              <w:spacing w:after="0"/>
              <w:ind w:right="113"/>
              <w:jc w:val="right"/>
              <w:rPr>
                <w:szCs w:val="20"/>
              </w:rPr>
            </w:pPr>
            <w:r w:rsidRPr="00413CB7">
              <w:rPr>
                <w:szCs w:val="20"/>
              </w:rPr>
              <w:t>110.00</w:t>
            </w:r>
          </w:p>
        </w:tc>
        <w:tc>
          <w:tcPr>
            <w:tcW w:w="770" w:type="pct"/>
            <w:noWrap/>
            <w:hideMark/>
          </w:tcPr>
          <w:p w14:paraId="2F66ED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A845AF" w14:textId="77777777" w:rsidR="00413CB7" w:rsidRPr="00413CB7" w:rsidRDefault="00413CB7" w:rsidP="00413CB7">
            <w:pPr>
              <w:spacing w:after="0"/>
              <w:jc w:val="right"/>
              <w:rPr>
                <w:szCs w:val="20"/>
              </w:rPr>
            </w:pPr>
            <w:r w:rsidRPr="00413CB7">
              <w:rPr>
                <w:szCs w:val="20"/>
              </w:rPr>
              <w:t>17.5.2013</w:t>
            </w:r>
          </w:p>
        </w:tc>
      </w:tr>
      <w:tr w:rsidR="00413CB7" w:rsidRPr="00413CB7" w14:paraId="13F8E381" w14:textId="77777777" w:rsidTr="005B36B0">
        <w:trPr>
          <w:trHeight w:val="20"/>
        </w:trPr>
        <w:tc>
          <w:tcPr>
            <w:tcW w:w="1756" w:type="pct"/>
            <w:noWrap/>
            <w:hideMark/>
          </w:tcPr>
          <w:p w14:paraId="63254DC1" w14:textId="77777777" w:rsidR="00413CB7" w:rsidRPr="00413CB7" w:rsidRDefault="00413CB7" w:rsidP="00413CB7">
            <w:pPr>
              <w:spacing w:after="0"/>
              <w:jc w:val="left"/>
              <w:rPr>
                <w:szCs w:val="20"/>
              </w:rPr>
            </w:pPr>
            <w:r w:rsidRPr="00413CB7">
              <w:rPr>
                <w:szCs w:val="20"/>
              </w:rPr>
              <w:t>Bernadette Wallace</w:t>
            </w:r>
          </w:p>
        </w:tc>
        <w:tc>
          <w:tcPr>
            <w:tcW w:w="1597" w:type="pct"/>
            <w:noWrap/>
            <w:hideMark/>
          </w:tcPr>
          <w:p w14:paraId="2924DCED"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063C3496" w14:textId="77777777" w:rsidR="00413CB7" w:rsidRPr="00413CB7" w:rsidRDefault="00413CB7" w:rsidP="00413CB7">
            <w:pPr>
              <w:spacing w:after="0"/>
              <w:ind w:right="113"/>
              <w:jc w:val="right"/>
              <w:rPr>
                <w:szCs w:val="20"/>
              </w:rPr>
            </w:pPr>
            <w:r w:rsidRPr="00413CB7">
              <w:rPr>
                <w:szCs w:val="20"/>
              </w:rPr>
              <w:t>1 095.87</w:t>
            </w:r>
          </w:p>
        </w:tc>
        <w:tc>
          <w:tcPr>
            <w:tcW w:w="770" w:type="pct"/>
            <w:noWrap/>
            <w:hideMark/>
          </w:tcPr>
          <w:p w14:paraId="4EBA12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6CE779" w14:textId="77777777" w:rsidR="00413CB7" w:rsidRPr="00413CB7" w:rsidRDefault="00413CB7" w:rsidP="00413CB7">
            <w:pPr>
              <w:spacing w:after="0"/>
              <w:jc w:val="right"/>
              <w:rPr>
                <w:szCs w:val="20"/>
              </w:rPr>
            </w:pPr>
            <w:r w:rsidRPr="00413CB7">
              <w:rPr>
                <w:szCs w:val="20"/>
              </w:rPr>
              <w:t>6.3.2014</w:t>
            </w:r>
          </w:p>
        </w:tc>
      </w:tr>
      <w:tr w:rsidR="00413CB7" w:rsidRPr="00413CB7" w14:paraId="2CCA1796" w14:textId="77777777" w:rsidTr="005B36B0">
        <w:trPr>
          <w:trHeight w:val="20"/>
        </w:trPr>
        <w:tc>
          <w:tcPr>
            <w:tcW w:w="1756" w:type="pct"/>
            <w:noWrap/>
            <w:hideMark/>
          </w:tcPr>
          <w:p w14:paraId="4E3C7779" w14:textId="77777777" w:rsidR="00413CB7" w:rsidRPr="00413CB7" w:rsidRDefault="00413CB7" w:rsidP="00413CB7">
            <w:pPr>
              <w:spacing w:after="0"/>
              <w:jc w:val="left"/>
              <w:rPr>
                <w:szCs w:val="20"/>
              </w:rPr>
            </w:pPr>
            <w:r w:rsidRPr="00413CB7">
              <w:rPr>
                <w:szCs w:val="20"/>
              </w:rPr>
              <w:t>Bernard Clark</w:t>
            </w:r>
          </w:p>
        </w:tc>
        <w:tc>
          <w:tcPr>
            <w:tcW w:w="1597" w:type="pct"/>
            <w:noWrap/>
            <w:hideMark/>
          </w:tcPr>
          <w:p w14:paraId="00C02BDC"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675F54A9" w14:textId="77777777" w:rsidR="00413CB7" w:rsidRPr="00413CB7" w:rsidRDefault="00413CB7" w:rsidP="00413CB7">
            <w:pPr>
              <w:spacing w:after="0"/>
              <w:ind w:right="113"/>
              <w:jc w:val="right"/>
              <w:rPr>
                <w:szCs w:val="20"/>
              </w:rPr>
            </w:pPr>
            <w:r w:rsidRPr="00413CB7">
              <w:rPr>
                <w:szCs w:val="20"/>
              </w:rPr>
              <w:t>58.52</w:t>
            </w:r>
          </w:p>
        </w:tc>
        <w:tc>
          <w:tcPr>
            <w:tcW w:w="770" w:type="pct"/>
            <w:noWrap/>
            <w:hideMark/>
          </w:tcPr>
          <w:p w14:paraId="4F3FCB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5BFB71" w14:textId="77777777" w:rsidR="00413CB7" w:rsidRPr="00413CB7" w:rsidRDefault="00413CB7" w:rsidP="00413CB7">
            <w:pPr>
              <w:spacing w:after="0"/>
              <w:jc w:val="right"/>
              <w:rPr>
                <w:szCs w:val="20"/>
              </w:rPr>
            </w:pPr>
            <w:r w:rsidRPr="00413CB7">
              <w:rPr>
                <w:szCs w:val="20"/>
              </w:rPr>
              <w:t>15.1.2015</w:t>
            </w:r>
          </w:p>
        </w:tc>
      </w:tr>
      <w:tr w:rsidR="00413CB7" w:rsidRPr="00413CB7" w14:paraId="7DB8BE96" w14:textId="77777777" w:rsidTr="005B36B0">
        <w:trPr>
          <w:trHeight w:val="20"/>
        </w:trPr>
        <w:tc>
          <w:tcPr>
            <w:tcW w:w="1756" w:type="pct"/>
            <w:noWrap/>
            <w:hideMark/>
          </w:tcPr>
          <w:p w14:paraId="5FF7A0CB" w14:textId="77777777" w:rsidR="00413CB7" w:rsidRPr="00413CB7" w:rsidRDefault="00413CB7" w:rsidP="00413CB7">
            <w:pPr>
              <w:spacing w:after="0"/>
              <w:jc w:val="left"/>
              <w:rPr>
                <w:szCs w:val="20"/>
              </w:rPr>
            </w:pPr>
            <w:r w:rsidRPr="00413CB7">
              <w:rPr>
                <w:szCs w:val="20"/>
              </w:rPr>
              <w:t>Bernard Doherty</w:t>
            </w:r>
          </w:p>
        </w:tc>
        <w:tc>
          <w:tcPr>
            <w:tcW w:w="1597" w:type="pct"/>
            <w:noWrap/>
            <w:hideMark/>
          </w:tcPr>
          <w:p w14:paraId="39E07AA4"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3CDB8D2"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63848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5270A9" w14:textId="77777777" w:rsidR="00413CB7" w:rsidRPr="00413CB7" w:rsidRDefault="00413CB7" w:rsidP="00413CB7">
            <w:pPr>
              <w:spacing w:after="0"/>
              <w:jc w:val="right"/>
              <w:rPr>
                <w:szCs w:val="20"/>
              </w:rPr>
            </w:pPr>
            <w:r w:rsidRPr="00413CB7">
              <w:rPr>
                <w:szCs w:val="20"/>
              </w:rPr>
              <w:t>27.5.2013</w:t>
            </w:r>
          </w:p>
        </w:tc>
      </w:tr>
      <w:tr w:rsidR="00413CB7" w:rsidRPr="00413CB7" w14:paraId="49473B4D" w14:textId="77777777" w:rsidTr="005B36B0">
        <w:trPr>
          <w:trHeight w:val="20"/>
        </w:trPr>
        <w:tc>
          <w:tcPr>
            <w:tcW w:w="1756" w:type="pct"/>
            <w:noWrap/>
            <w:hideMark/>
          </w:tcPr>
          <w:p w14:paraId="33746D5D" w14:textId="77777777" w:rsidR="00413CB7" w:rsidRPr="00413CB7" w:rsidRDefault="00413CB7" w:rsidP="00413CB7">
            <w:pPr>
              <w:spacing w:after="0"/>
              <w:jc w:val="left"/>
              <w:rPr>
                <w:szCs w:val="20"/>
              </w:rPr>
            </w:pPr>
            <w:r w:rsidRPr="00413CB7">
              <w:rPr>
                <w:szCs w:val="20"/>
              </w:rPr>
              <w:t xml:space="preserve">Bernard Krebbekx, the estate of </w:t>
            </w:r>
          </w:p>
        </w:tc>
        <w:tc>
          <w:tcPr>
            <w:tcW w:w="1597" w:type="pct"/>
            <w:noWrap/>
            <w:hideMark/>
          </w:tcPr>
          <w:p w14:paraId="14945FC8" w14:textId="77777777"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14:paraId="1B2B2AB7" w14:textId="77777777" w:rsidR="00413CB7" w:rsidRPr="00413CB7" w:rsidRDefault="00413CB7" w:rsidP="00413CB7">
            <w:pPr>
              <w:spacing w:after="0"/>
              <w:ind w:right="113"/>
              <w:jc w:val="right"/>
              <w:rPr>
                <w:szCs w:val="20"/>
              </w:rPr>
            </w:pPr>
            <w:r w:rsidRPr="00413CB7">
              <w:rPr>
                <w:szCs w:val="20"/>
              </w:rPr>
              <w:t>220.89</w:t>
            </w:r>
          </w:p>
        </w:tc>
        <w:tc>
          <w:tcPr>
            <w:tcW w:w="770" w:type="pct"/>
            <w:noWrap/>
            <w:hideMark/>
          </w:tcPr>
          <w:p w14:paraId="621264A7" w14:textId="77777777" w:rsidR="00413CB7" w:rsidRPr="00413CB7" w:rsidRDefault="00413CB7" w:rsidP="00413CB7">
            <w:pPr>
              <w:spacing w:after="0"/>
              <w:ind w:left="170"/>
              <w:jc w:val="left"/>
              <w:rPr>
                <w:szCs w:val="20"/>
              </w:rPr>
            </w:pPr>
            <w:r w:rsidRPr="00413CB7">
              <w:rPr>
                <w:szCs w:val="20"/>
              </w:rPr>
              <w:t>Refund 177011</w:t>
            </w:r>
          </w:p>
        </w:tc>
        <w:tc>
          <w:tcPr>
            <w:tcW w:w="453" w:type="pct"/>
            <w:noWrap/>
            <w:hideMark/>
          </w:tcPr>
          <w:p w14:paraId="76AC4104" w14:textId="77777777" w:rsidR="00413CB7" w:rsidRPr="00413CB7" w:rsidRDefault="00413CB7" w:rsidP="00413CB7">
            <w:pPr>
              <w:spacing w:after="0"/>
              <w:jc w:val="right"/>
              <w:rPr>
                <w:szCs w:val="20"/>
              </w:rPr>
            </w:pPr>
            <w:r w:rsidRPr="00413CB7">
              <w:rPr>
                <w:szCs w:val="20"/>
              </w:rPr>
              <w:t>16.9.2013</w:t>
            </w:r>
          </w:p>
        </w:tc>
      </w:tr>
      <w:tr w:rsidR="00413CB7" w:rsidRPr="00413CB7" w14:paraId="0CE4AB23" w14:textId="77777777" w:rsidTr="005B36B0">
        <w:trPr>
          <w:trHeight w:val="20"/>
        </w:trPr>
        <w:tc>
          <w:tcPr>
            <w:tcW w:w="1756" w:type="pct"/>
            <w:noWrap/>
            <w:hideMark/>
          </w:tcPr>
          <w:p w14:paraId="4CBAD4C2" w14:textId="77777777" w:rsidR="00413CB7" w:rsidRPr="00413CB7" w:rsidRDefault="00413CB7" w:rsidP="00413CB7">
            <w:pPr>
              <w:spacing w:after="0"/>
              <w:jc w:val="left"/>
              <w:rPr>
                <w:szCs w:val="20"/>
              </w:rPr>
            </w:pPr>
            <w:r w:rsidRPr="00413CB7">
              <w:rPr>
                <w:szCs w:val="20"/>
              </w:rPr>
              <w:t>Bernard Whyte</w:t>
            </w:r>
          </w:p>
        </w:tc>
        <w:tc>
          <w:tcPr>
            <w:tcW w:w="1597" w:type="pct"/>
            <w:noWrap/>
            <w:hideMark/>
          </w:tcPr>
          <w:p w14:paraId="368103DF"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0E7E6359" w14:textId="77777777" w:rsidR="00413CB7" w:rsidRPr="00413CB7" w:rsidRDefault="00413CB7" w:rsidP="00413CB7">
            <w:pPr>
              <w:spacing w:after="0"/>
              <w:ind w:right="113"/>
              <w:jc w:val="right"/>
              <w:rPr>
                <w:szCs w:val="20"/>
              </w:rPr>
            </w:pPr>
            <w:r w:rsidRPr="00413CB7">
              <w:rPr>
                <w:szCs w:val="20"/>
              </w:rPr>
              <w:t>16.95</w:t>
            </w:r>
          </w:p>
        </w:tc>
        <w:tc>
          <w:tcPr>
            <w:tcW w:w="770" w:type="pct"/>
            <w:noWrap/>
            <w:hideMark/>
          </w:tcPr>
          <w:p w14:paraId="21B5FEF0" w14:textId="77777777" w:rsidR="00413CB7" w:rsidRPr="00413CB7" w:rsidRDefault="00413CB7" w:rsidP="00413CB7">
            <w:pPr>
              <w:spacing w:after="0"/>
              <w:ind w:left="170"/>
              <w:jc w:val="left"/>
              <w:rPr>
                <w:szCs w:val="20"/>
              </w:rPr>
            </w:pPr>
            <w:r w:rsidRPr="00413CB7">
              <w:rPr>
                <w:szCs w:val="20"/>
              </w:rPr>
              <w:t>Refund 934752</w:t>
            </w:r>
          </w:p>
        </w:tc>
        <w:tc>
          <w:tcPr>
            <w:tcW w:w="453" w:type="pct"/>
            <w:noWrap/>
            <w:hideMark/>
          </w:tcPr>
          <w:p w14:paraId="5E01FA1A" w14:textId="77777777" w:rsidR="00413CB7" w:rsidRPr="00413CB7" w:rsidRDefault="00413CB7" w:rsidP="00413CB7">
            <w:pPr>
              <w:spacing w:after="0"/>
              <w:jc w:val="right"/>
              <w:rPr>
                <w:szCs w:val="20"/>
              </w:rPr>
            </w:pPr>
            <w:r w:rsidRPr="00413CB7">
              <w:rPr>
                <w:szCs w:val="20"/>
              </w:rPr>
              <w:t>12.11.2013</w:t>
            </w:r>
          </w:p>
        </w:tc>
      </w:tr>
      <w:tr w:rsidR="00413CB7" w:rsidRPr="00413CB7" w14:paraId="2A147DAA" w14:textId="77777777" w:rsidTr="005B36B0">
        <w:trPr>
          <w:trHeight w:val="20"/>
        </w:trPr>
        <w:tc>
          <w:tcPr>
            <w:tcW w:w="1756" w:type="pct"/>
            <w:noWrap/>
            <w:hideMark/>
          </w:tcPr>
          <w:p w14:paraId="3B862293" w14:textId="77777777" w:rsidR="00413CB7" w:rsidRPr="00413CB7" w:rsidRDefault="00413CB7" w:rsidP="00413CB7">
            <w:pPr>
              <w:spacing w:after="0"/>
              <w:jc w:val="left"/>
              <w:rPr>
                <w:szCs w:val="20"/>
              </w:rPr>
            </w:pPr>
            <w:r w:rsidRPr="00413CB7">
              <w:rPr>
                <w:szCs w:val="20"/>
              </w:rPr>
              <w:t xml:space="preserve">Berri Barmera Council </w:t>
            </w:r>
          </w:p>
        </w:tc>
        <w:tc>
          <w:tcPr>
            <w:tcW w:w="1597" w:type="pct"/>
            <w:noWrap/>
            <w:hideMark/>
          </w:tcPr>
          <w:p w14:paraId="23E93879" w14:textId="77777777" w:rsidR="00413CB7" w:rsidRPr="00413CB7" w:rsidRDefault="00413CB7" w:rsidP="00413CB7">
            <w:pPr>
              <w:spacing w:after="0"/>
              <w:ind w:left="113"/>
              <w:jc w:val="left"/>
              <w:rPr>
                <w:szCs w:val="20"/>
              </w:rPr>
            </w:pPr>
            <w:r w:rsidRPr="00413CB7">
              <w:rPr>
                <w:szCs w:val="20"/>
              </w:rPr>
              <w:t>BERRI, SA 5343</w:t>
            </w:r>
          </w:p>
        </w:tc>
        <w:tc>
          <w:tcPr>
            <w:tcW w:w="424" w:type="pct"/>
            <w:noWrap/>
            <w:hideMark/>
          </w:tcPr>
          <w:p w14:paraId="45282FFB" w14:textId="77777777" w:rsidR="00413CB7" w:rsidRPr="00413CB7" w:rsidRDefault="00413CB7" w:rsidP="00413CB7">
            <w:pPr>
              <w:spacing w:after="0"/>
              <w:ind w:right="113"/>
              <w:jc w:val="right"/>
              <w:rPr>
                <w:szCs w:val="20"/>
              </w:rPr>
            </w:pPr>
            <w:r w:rsidRPr="00413CB7">
              <w:rPr>
                <w:szCs w:val="20"/>
              </w:rPr>
              <w:t>70.03</w:t>
            </w:r>
          </w:p>
        </w:tc>
        <w:tc>
          <w:tcPr>
            <w:tcW w:w="770" w:type="pct"/>
            <w:noWrap/>
            <w:hideMark/>
          </w:tcPr>
          <w:p w14:paraId="31C588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163C50" w14:textId="77777777" w:rsidR="00413CB7" w:rsidRPr="00413CB7" w:rsidRDefault="00413CB7" w:rsidP="00413CB7">
            <w:pPr>
              <w:spacing w:after="0"/>
              <w:jc w:val="right"/>
              <w:rPr>
                <w:szCs w:val="20"/>
              </w:rPr>
            </w:pPr>
            <w:r w:rsidRPr="00413CB7">
              <w:rPr>
                <w:szCs w:val="20"/>
              </w:rPr>
              <w:t>5.3.2014</w:t>
            </w:r>
          </w:p>
        </w:tc>
      </w:tr>
      <w:tr w:rsidR="00413CB7" w:rsidRPr="00413CB7" w14:paraId="4520EA44" w14:textId="77777777" w:rsidTr="005B36B0">
        <w:trPr>
          <w:trHeight w:val="20"/>
        </w:trPr>
        <w:tc>
          <w:tcPr>
            <w:tcW w:w="1756" w:type="pct"/>
            <w:noWrap/>
            <w:hideMark/>
          </w:tcPr>
          <w:p w14:paraId="6F25A9DD" w14:textId="77777777" w:rsidR="00413CB7" w:rsidRPr="00413CB7" w:rsidRDefault="00413CB7" w:rsidP="00413CB7">
            <w:pPr>
              <w:spacing w:after="0"/>
              <w:jc w:val="left"/>
              <w:rPr>
                <w:szCs w:val="20"/>
              </w:rPr>
            </w:pPr>
            <w:r w:rsidRPr="00413CB7">
              <w:rPr>
                <w:szCs w:val="20"/>
              </w:rPr>
              <w:t>Berthone Kessels</w:t>
            </w:r>
          </w:p>
        </w:tc>
        <w:tc>
          <w:tcPr>
            <w:tcW w:w="1597" w:type="pct"/>
            <w:noWrap/>
            <w:hideMark/>
          </w:tcPr>
          <w:p w14:paraId="12F28297" w14:textId="77777777" w:rsidR="00413CB7" w:rsidRPr="00413CB7" w:rsidRDefault="00413CB7" w:rsidP="00413CB7">
            <w:pPr>
              <w:spacing w:after="0"/>
              <w:ind w:left="113"/>
              <w:jc w:val="left"/>
              <w:rPr>
                <w:szCs w:val="20"/>
              </w:rPr>
            </w:pPr>
            <w:r w:rsidRPr="00413CB7">
              <w:rPr>
                <w:szCs w:val="20"/>
              </w:rPr>
              <w:t>ADELAIDE, SA 5001</w:t>
            </w:r>
          </w:p>
        </w:tc>
        <w:tc>
          <w:tcPr>
            <w:tcW w:w="424" w:type="pct"/>
            <w:noWrap/>
            <w:hideMark/>
          </w:tcPr>
          <w:p w14:paraId="7C88A5B5"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2149FC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5D1CA6" w14:textId="77777777" w:rsidR="00413CB7" w:rsidRPr="00413CB7" w:rsidRDefault="00413CB7" w:rsidP="00413CB7">
            <w:pPr>
              <w:spacing w:after="0"/>
              <w:jc w:val="right"/>
              <w:rPr>
                <w:szCs w:val="20"/>
              </w:rPr>
            </w:pPr>
            <w:r w:rsidRPr="00413CB7">
              <w:rPr>
                <w:szCs w:val="20"/>
              </w:rPr>
              <w:t>3.7.2013</w:t>
            </w:r>
          </w:p>
        </w:tc>
      </w:tr>
      <w:tr w:rsidR="00413CB7" w:rsidRPr="00413CB7" w14:paraId="25B5DA5B" w14:textId="77777777" w:rsidTr="005B36B0">
        <w:trPr>
          <w:trHeight w:val="20"/>
        </w:trPr>
        <w:tc>
          <w:tcPr>
            <w:tcW w:w="1756" w:type="pct"/>
            <w:noWrap/>
            <w:hideMark/>
          </w:tcPr>
          <w:p w14:paraId="1AC80401" w14:textId="77777777" w:rsidR="00413CB7" w:rsidRPr="00413CB7" w:rsidRDefault="00413CB7" w:rsidP="00413CB7">
            <w:pPr>
              <w:spacing w:after="0"/>
              <w:jc w:val="left"/>
              <w:rPr>
                <w:szCs w:val="20"/>
              </w:rPr>
            </w:pPr>
            <w:r w:rsidRPr="00413CB7">
              <w:rPr>
                <w:szCs w:val="20"/>
              </w:rPr>
              <w:t>Besnik Shala</w:t>
            </w:r>
          </w:p>
        </w:tc>
        <w:tc>
          <w:tcPr>
            <w:tcW w:w="1597" w:type="pct"/>
            <w:noWrap/>
            <w:hideMark/>
          </w:tcPr>
          <w:p w14:paraId="064E50EA"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0582DD7B" w14:textId="77777777" w:rsidR="00413CB7" w:rsidRPr="00413CB7" w:rsidRDefault="00413CB7" w:rsidP="00413CB7">
            <w:pPr>
              <w:spacing w:after="0"/>
              <w:ind w:right="113"/>
              <w:jc w:val="right"/>
              <w:rPr>
                <w:szCs w:val="20"/>
              </w:rPr>
            </w:pPr>
            <w:r w:rsidRPr="00413CB7">
              <w:rPr>
                <w:szCs w:val="20"/>
              </w:rPr>
              <w:t>44.02</w:t>
            </w:r>
          </w:p>
        </w:tc>
        <w:tc>
          <w:tcPr>
            <w:tcW w:w="770" w:type="pct"/>
            <w:noWrap/>
            <w:hideMark/>
          </w:tcPr>
          <w:p w14:paraId="08775B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F2911C" w14:textId="77777777" w:rsidR="00413CB7" w:rsidRPr="00413CB7" w:rsidRDefault="00413CB7" w:rsidP="00413CB7">
            <w:pPr>
              <w:spacing w:after="0"/>
              <w:jc w:val="right"/>
              <w:rPr>
                <w:szCs w:val="20"/>
              </w:rPr>
            </w:pPr>
            <w:r w:rsidRPr="00413CB7">
              <w:rPr>
                <w:szCs w:val="20"/>
              </w:rPr>
              <w:t>31.1.2014</w:t>
            </w:r>
          </w:p>
        </w:tc>
      </w:tr>
      <w:tr w:rsidR="00413CB7" w:rsidRPr="00413CB7" w14:paraId="76858E58" w14:textId="77777777" w:rsidTr="005B36B0">
        <w:trPr>
          <w:trHeight w:val="20"/>
        </w:trPr>
        <w:tc>
          <w:tcPr>
            <w:tcW w:w="1756" w:type="pct"/>
            <w:noWrap/>
            <w:hideMark/>
          </w:tcPr>
          <w:p w14:paraId="4C86A036" w14:textId="77777777" w:rsidR="00413CB7" w:rsidRPr="00413CB7" w:rsidRDefault="00413CB7" w:rsidP="00413CB7">
            <w:pPr>
              <w:spacing w:after="0"/>
              <w:jc w:val="left"/>
              <w:rPr>
                <w:szCs w:val="20"/>
              </w:rPr>
            </w:pPr>
            <w:r w:rsidRPr="00413CB7">
              <w:rPr>
                <w:szCs w:val="20"/>
              </w:rPr>
              <w:t>Betty Carlson</w:t>
            </w:r>
          </w:p>
        </w:tc>
        <w:tc>
          <w:tcPr>
            <w:tcW w:w="1597" w:type="pct"/>
            <w:noWrap/>
            <w:hideMark/>
          </w:tcPr>
          <w:p w14:paraId="63BD1893"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68649AE3" w14:textId="77777777" w:rsidR="00413CB7" w:rsidRPr="00413CB7" w:rsidRDefault="00413CB7" w:rsidP="00413CB7">
            <w:pPr>
              <w:spacing w:after="0"/>
              <w:ind w:right="113"/>
              <w:jc w:val="right"/>
              <w:rPr>
                <w:szCs w:val="20"/>
              </w:rPr>
            </w:pPr>
            <w:r w:rsidRPr="00413CB7">
              <w:rPr>
                <w:szCs w:val="20"/>
              </w:rPr>
              <w:t>11.93</w:t>
            </w:r>
          </w:p>
        </w:tc>
        <w:tc>
          <w:tcPr>
            <w:tcW w:w="770" w:type="pct"/>
            <w:noWrap/>
            <w:hideMark/>
          </w:tcPr>
          <w:p w14:paraId="7696EE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42BE27" w14:textId="77777777" w:rsidR="00413CB7" w:rsidRPr="00413CB7" w:rsidRDefault="00413CB7" w:rsidP="00413CB7">
            <w:pPr>
              <w:spacing w:after="0"/>
              <w:jc w:val="right"/>
              <w:rPr>
                <w:szCs w:val="20"/>
              </w:rPr>
            </w:pPr>
            <w:r w:rsidRPr="00413CB7">
              <w:rPr>
                <w:szCs w:val="20"/>
              </w:rPr>
              <w:t>22.4.2014</w:t>
            </w:r>
          </w:p>
        </w:tc>
      </w:tr>
      <w:tr w:rsidR="00413CB7" w:rsidRPr="00413CB7" w14:paraId="4330B365" w14:textId="77777777" w:rsidTr="005B36B0">
        <w:trPr>
          <w:trHeight w:val="20"/>
        </w:trPr>
        <w:tc>
          <w:tcPr>
            <w:tcW w:w="1756" w:type="pct"/>
            <w:noWrap/>
            <w:hideMark/>
          </w:tcPr>
          <w:p w14:paraId="7CB2BE4D" w14:textId="77777777" w:rsidR="00413CB7" w:rsidRPr="00413CB7" w:rsidRDefault="00413CB7" w:rsidP="00413CB7">
            <w:pPr>
              <w:spacing w:after="0"/>
              <w:jc w:val="left"/>
              <w:rPr>
                <w:szCs w:val="20"/>
              </w:rPr>
            </w:pPr>
            <w:r w:rsidRPr="00413CB7">
              <w:rPr>
                <w:szCs w:val="20"/>
              </w:rPr>
              <w:t xml:space="preserve">Betty Jane Boutique </w:t>
            </w:r>
          </w:p>
        </w:tc>
        <w:tc>
          <w:tcPr>
            <w:tcW w:w="1597" w:type="pct"/>
            <w:noWrap/>
            <w:hideMark/>
          </w:tcPr>
          <w:p w14:paraId="703B8562"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3678F2B8" w14:textId="77777777" w:rsidR="00413CB7" w:rsidRPr="00413CB7" w:rsidRDefault="00413CB7" w:rsidP="00413CB7">
            <w:pPr>
              <w:spacing w:after="0"/>
              <w:ind w:right="113"/>
              <w:jc w:val="right"/>
              <w:rPr>
                <w:szCs w:val="20"/>
              </w:rPr>
            </w:pPr>
            <w:r w:rsidRPr="00413CB7">
              <w:rPr>
                <w:szCs w:val="20"/>
              </w:rPr>
              <w:t>37.80</w:t>
            </w:r>
          </w:p>
        </w:tc>
        <w:tc>
          <w:tcPr>
            <w:tcW w:w="770" w:type="pct"/>
            <w:noWrap/>
            <w:hideMark/>
          </w:tcPr>
          <w:p w14:paraId="590448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6D610C" w14:textId="77777777" w:rsidR="00413CB7" w:rsidRPr="00413CB7" w:rsidRDefault="00413CB7" w:rsidP="00413CB7">
            <w:pPr>
              <w:spacing w:after="0"/>
              <w:jc w:val="right"/>
              <w:rPr>
                <w:szCs w:val="20"/>
              </w:rPr>
            </w:pPr>
            <w:r w:rsidRPr="00413CB7">
              <w:rPr>
                <w:szCs w:val="20"/>
              </w:rPr>
              <w:t>9.4.2014</w:t>
            </w:r>
          </w:p>
        </w:tc>
      </w:tr>
      <w:tr w:rsidR="00413CB7" w:rsidRPr="00413CB7" w14:paraId="63FAC5AE" w14:textId="77777777" w:rsidTr="005B36B0">
        <w:trPr>
          <w:trHeight w:val="20"/>
        </w:trPr>
        <w:tc>
          <w:tcPr>
            <w:tcW w:w="1756" w:type="pct"/>
            <w:noWrap/>
            <w:hideMark/>
          </w:tcPr>
          <w:p w14:paraId="3E5EFFB6" w14:textId="77777777" w:rsidR="00413CB7" w:rsidRPr="00413CB7" w:rsidRDefault="00413CB7" w:rsidP="00413CB7">
            <w:pPr>
              <w:spacing w:after="0"/>
              <w:jc w:val="left"/>
              <w:rPr>
                <w:szCs w:val="20"/>
              </w:rPr>
            </w:pPr>
            <w:r w:rsidRPr="00413CB7">
              <w:rPr>
                <w:szCs w:val="20"/>
              </w:rPr>
              <w:t>Betty Klementou</w:t>
            </w:r>
          </w:p>
        </w:tc>
        <w:tc>
          <w:tcPr>
            <w:tcW w:w="1597" w:type="pct"/>
            <w:noWrap/>
            <w:hideMark/>
          </w:tcPr>
          <w:p w14:paraId="5D84B0AC"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467AA23B" w14:textId="77777777" w:rsidR="00413CB7" w:rsidRPr="00413CB7" w:rsidRDefault="00413CB7" w:rsidP="00413CB7">
            <w:pPr>
              <w:spacing w:after="0"/>
              <w:ind w:right="113"/>
              <w:jc w:val="right"/>
              <w:rPr>
                <w:szCs w:val="20"/>
              </w:rPr>
            </w:pPr>
            <w:r w:rsidRPr="00413CB7">
              <w:rPr>
                <w:szCs w:val="20"/>
              </w:rPr>
              <w:t>29.66</w:t>
            </w:r>
          </w:p>
        </w:tc>
        <w:tc>
          <w:tcPr>
            <w:tcW w:w="770" w:type="pct"/>
            <w:noWrap/>
            <w:hideMark/>
          </w:tcPr>
          <w:p w14:paraId="69AE92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4700E8" w14:textId="77777777" w:rsidR="00413CB7" w:rsidRPr="00413CB7" w:rsidRDefault="00413CB7" w:rsidP="00413CB7">
            <w:pPr>
              <w:spacing w:after="0"/>
              <w:jc w:val="right"/>
              <w:rPr>
                <w:szCs w:val="20"/>
              </w:rPr>
            </w:pPr>
            <w:r w:rsidRPr="00413CB7">
              <w:rPr>
                <w:szCs w:val="20"/>
              </w:rPr>
              <w:t>23.1.2015</w:t>
            </w:r>
          </w:p>
        </w:tc>
      </w:tr>
      <w:tr w:rsidR="00413CB7" w:rsidRPr="00413CB7" w14:paraId="44ACFAFA" w14:textId="77777777" w:rsidTr="005B36B0">
        <w:trPr>
          <w:trHeight w:val="20"/>
        </w:trPr>
        <w:tc>
          <w:tcPr>
            <w:tcW w:w="1756" w:type="pct"/>
            <w:noWrap/>
            <w:hideMark/>
          </w:tcPr>
          <w:p w14:paraId="267E98A7" w14:textId="77777777" w:rsidR="00413CB7" w:rsidRPr="00413CB7" w:rsidRDefault="00413CB7" w:rsidP="00413CB7">
            <w:pPr>
              <w:spacing w:after="0"/>
              <w:jc w:val="left"/>
              <w:rPr>
                <w:szCs w:val="20"/>
              </w:rPr>
            </w:pPr>
            <w:r w:rsidRPr="00413CB7">
              <w:rPr>
                <w:szCs w:val="20"/>
              </w:rPr>
              <w:t>Betty Lucas-Bond</w:t>
            </w:r>
          </w:p>
        </w:tc>
        <w:tc>
          <w:tcPr>
            <w:tcW w:w="1597" w:type="pct"/>
            <w:noWrap/>
            <w:hideMark/>
          </w:tcPr>
          <w:p w14:paraId="61B2FC7B"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2A8CF545" w14:textId="77777777" w:rsidR="00413CB7" w:rsidRPr="00413CB7" w:rsidRDefault="00413CB7" w:rsidP="00413CB7">
            <w:pPr>
              <w:spacing w:after="0"/>
              <w:ind w:right="113"/>
              <w:jc w:val="right"/>
              <w:rPr>
                <w:szCs w:val="20"/>
              </w:rPr>
            </w:pPr>
            <w:r w:rsidRPr="00413CB7">
              <w:rPr>
                <w:szCs w:val="20"/>
              </w:rPr>
              <w:t>13.00</w:t>
            </w:r>
          </w:p>
        </w:tc>
        <w:tc>
          <w:tcPr>
            <w:tcW w:w="770" w:type="pct"/>
            <w:noWrap/>
            <w:hideMark/>
          </w:tcPr>
          <w:p w14:paraId="7CAA11D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7B1A4F" w14:textId="77777777" w:rsidR="00413CB7" w:rsidRPr="00413CB7" w:rsidRDefault="00413CB7" w:rsidP="00413CB7">
            <w:pPr>
              <w:spacing w:after="0"/>
              <w:jc w:val="right"/>
              <w:rPr>
                <w:szCs w:val="20"/>
              </w:rPr>
            </w:pPr>
            <w:r w:rsidRPr="00413CB7">
              <w:rPr>
                <w:szCs w:val="20"/>
              </w:rPr>
              <w:t>18.8.2013</w:t>
            </w:r>
          </w:p>
        </w:tc>
      </w:tr>
      <w:tr w:rsidR="00413CB7" w:rsidRPr="00413CB7" w14:paraId="1BB1362C" w14:textId="77777777" w:rsidTr="005B36B0">
        <w:trPr>
          <w:trHeight w:val="20"/>
        </w:trPr>
        <w:tc>
          <w:tcPr>
            <w:tcW w:w="1756" w:type="pct"/>
            <w:noWrap/>
            <w:hideMark/>
          </w:tcPr>
          <w:p w14:paraId="3B251E17" w14:textId="77777777" w:rsidR="00413CB7" w:rsidRPr="00413CB7" w:rsidRDefault="00413CB7" w:rsidP="00413CB7">
            <w:pPr>
              <w:spacing w:after="0"/>
              <w:jc w:val="left"/>
              <w:rPr>
                <w:szCs w:val="20"/>
              </w:rPr>
            </w:pPr>
            <w:r w:rsidRPr="00413CB7">
              <w:rPr>
                <w:szCs w:val="20"/>
              </w:rPr>
              <w:t>Beverley Lewis</w:t>
            </w:r>
          </w:p>
        </w:tc>
        <w:tc>
          <w:tcPr>
            <w:tcW w:w="1597" w:type="pct"/>
            <w:noWrap/>
            <w:hideMark/>
          </w:tcPr>
          <w:p w14:paraId="1A0026F5" w14:textId="77777777" w:rsidR="00413CB7" w:rsidRPr="00413CB7" w:rsidRDefault="00413CB7" w:rsidP="00413CB7">
            <w:pPr>
              <w:spacing w:after="0"/>
              <w:ind w:left="113"/>
              <w:jc w:val="left"/>
              <w:rPr>
                <w:szCs w:val="20"/>
              </w:rPr>
            </w:pPr>
            <w:r w:rsidRPr="00413CB7">
              <w:rPr>
                <w:szCs w:val="20"/>
              </w:rPr>
              <w:t>PAYNEHAM, SA 5070</w:t>
            </w:r>
          </w:p>
        </w:tc>
        <w:tc>
          <w:tcPr>
            <w:tcW w:w="424" w:type="pct"/>
            <w:noWrap/>
            <w:hideMark/>
          </w:tcPr>
          <w:p w14:paraId="12E34D3D" w14:textId="77777777" w:rsidR="00413CB7" w:rsidRPr="00413CB7" w:rsidRDefault="00413CB7" w:rsidP="00413CB7">
            <w:pPr>
              <w:spacing w:after="0"/>
              <w:ind w:right="113"/>
              <w:jc w:val="right"/>
              <w:rPr>
                <w:szCs w:val="20"/>
              </w:rPr>
            </w:pPr>
            <w:r w:rsidRPr="00413CB7">
              <w:rPr>
                <w:szCs w:val="20"/>
              </w:rPr>
              <w:t>51.74</w:t>
            </w:r>
          </w:p>
        </w:tc>
        <w:tc>
          <w:tcPr>
            <w:tcW w:w="770" w:type="pct"/>
            <w:noWrap/>
            <w:hideMark/>
          </w:tcPr>
          <w:p w14:paraId="3516D488" w14:textId="77777777" w:rsidR="00413CB7" w:rsidRPr="00413CB7" w:rsidRDefault="00413CB7" w:rsidP="00413CB7">
            <w:pPr>
              <w:spacing w:after="0"/>
              <w:ind w:left="170"/>
              <w:jc w:val="left"/>
              <w:rPr>
                <w:szCs w:val="20"/>
              </w:rPr>
            </w:pPr>
            <w:r w:rsidRPr="00413CB7">
              <w:rPr>
                <w:szCs w:val="20"/>
              </w:rPr>
              <w:t>Refund 161971</w:t>
            </w:r>
          </w:p>
        </w:tc>
        <w:tc>
          <w:tcPr>
            <w:tcW w:w="453" w:type="pct"/>
            <w:noWrap/>
            <w:hideMark/>
          </w:tcPr>
          <w:p w14:paraId="47E44829" w14:textId="77777777" w:rsidR="00413CB7" w:rsidRPr="00413CB7" w:rsidRDefault="00413CB7" w:rsidP="00413CB7">
            <w:pPr>
              <w:spacing w:after="0"/>
              <w:jc w:val="right"/>
              <w:rPr>
                <w:szCs w:val="20"/>
              </w:rPr>
            </w:pPr>
            <w:r w:rsidRPr="00413CB7">
              <w:rPr>
                <w:szCs w:val="20"/>
              </w:rPr>
              <w:t>16.5.2013</w:t>
            </w:r>
          </w:p>
        </w:tc>
      </w:tr>
      <w:tr w:rsidR="00413CB7" w:rsidRPr="00413CB7" w14:paraId="4D4380A0" w14:textId="77777777" w:rsidTr="005B36B0">
        <w:trPr>
          <w:trHeight w:val="20"/>
        </w:trPr>
        <w:tc>
          <w:tcPr>
            <w:tcW w:w="1756" w:type="pct"/>
            <w:noWrap/>
            <w:hideMark/>
          </w:tcPr>
          <w:p w14:paraId="7877F153" w14:textId="77777777" w:rsidR="00413CB7" w:rsidRPr="00413CB7" w:rsidRDefault="00413CB7" w:rsidP="00413CB7">
            <w:pPr>
              <w:spacing w:after="0"/>
              <w:jc w:val="left"/>
              <w:rPr>
                <w:szCs w:val="20"/>
              </w:rPr>
            </w:pPr>
            <w:r w:rsidRPr="00413CB7">
              <w:rPr>
                <w:szCs w:val="20"/>
              </w:rPr>
              <w:t>Beverley Quinn</w:t>
            </w:r>
          </w:p>
        </w:tc>
        <w:tc>
          <w:tcPr>
            <w:tcW w:w="1597" w:type="pct"/>
            <w:noWrap/>
            <w:hideMark/>
          </w:tcPr>
          <w:p w14:paraId="2C71F7F6"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2B42671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D7AC0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2721AB" w14:textId="77777777" w:rsidR="00413CB7" w:rsidRPr="00413CB7" w:rsidRDefault="00413CB7" w:rsidP="00413CB7">
            <w:pPr>
              <w:spacing w:after="0"/>
              <w:jc w:val="right"/>
              <w:rPr>
                <w:szCs w:val="20"/>
              </w:rPr>
            </w:pPr>
            <w:r w:rsidRPr="00413CB7">
              <w:rPr>
                <w:szCs w:val="20"/>
              </w:rPr>
              <w:t>16.5.2013</w:t>
            </w:r>
          </w:p>
        </w:tc>
      </w:tr>
      <w:tr w:rsidR="00413CB7" w:rsidRPr="00413CB7" w14:paraId="519AC415" w14:textId="77777777" w:rsidTr="005B36B0">
        <w:trPr>
          <w:trHeight w:val="20"/>
        </w:trPr>
        <w:tc>
          <w:tcPr>
            <w:tcW w:w="1756" w:type="pct"/>
            <w:noWrap/>
            <w:hideMark/>
          </w:tcPr>
          <w:p w14:paraId="31AA5C5B" w14:textId="77777777" w:rsidR="00413CB7" w:rsidRPr="00413CB7" w:rsidRDefault="00413CB7" w:rsidP="00413CB7">
            <w:pPr>
              <w:spacing w:after="0"/>
              <w:jc w:val="left"/>
              <w:rPr>
                <w:szCs w:val="20"/>
              </w:rPr>
            </w:pPr>
            <w:r w:rsidRPr="00413CB7">
              <w:rPr>
                <w:szCs w:val="20"/>
              </w:rPr>
              <w:t>Beverly Geater</w:t>
            </w:r>
          </w:p>
        </w:tc>
        <w:tc>
          <w:tcPr>
            <w:tcW w:w="1597" w:type="pct"/>
            <w:noWrap/>
            <w:hideMark/>
          </w:tcPr>
          <w:p w14:paraId="6FA5EDEA" w14:textId="77777777"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14:paraId="4BA52890" w14:textId="77777777" w:rsidR="00413CB7" w:rsidRPr="00413CB7" w:rsidRDefault="00413CB7" w:rsidP="00413CB7">
            <w:pPr>
              <w:spacing w:after="0"/>
              <w:ind w:right="113"/>
              <w:jc w:val="right"/>
              <w:rPr>
                <w:szCs w:val="20"/>
              </w:rPr>
            </w:pPr>
            <w:r w:rsidRPr="00413CB7">
              <w:rPr>
                <w:szCs w:val="20"/>
              </w:rPr>
              <w:t>40.29</w:t>
            </w:r>
          </w:p>
        </w:tc>
        <w:tc>
          <w:tcPr>
            <w:tcW w:w="770" w:type="pct"/>
            <w:noWrap/>
            <w:hideMark/>
          </w:tcPr>
          <w:p w14:paraId="1A11EE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EC558D" w14:textId="77777777" w:rsidR="00413CB7" w:rsidRPr="00413CB7" w:rsidRDefault="00413CB7" w:rsidP="00413CB7">
            <w:pPr>
              <w:spacing w:after="0"/>
              <w:jc w:val="right"/>
              <w:rPr>
                <w:szCs w:val="20"/>
              </w:rPr>
            </w:pPr>
            <w:r w:rsidRPr="00413CB7">
              <w:rPr>
                <w:szCs w:val="20"/>
              </w:rPr>
              <w:t>22.4.2014</w:t>
            </w:r>
          </w:p>
        </w:tc>
      </w:tr>
      <w:tr w:rsidR="00413CB7" w:rsidRPr="00413CB7" w14:paraId="31223441" w14:textId="77777777" w:rsidTr="005B36B0">
        <w:trPr>
          <w:trHeight w:val="20"/>
        </w:trPr>
        <w:tc>
          <w:tcPr>
            <w:tcW w:w="1756" w:type="pct"/>
            <w:noWrap/>
            <w:hideMark/>
          </w:tcPr>
          <w:p w14:paraId="39614CDF" w14:textId="77777777" w:rsidR="00413CB7" w:rsidRPr="00413CB7" w:rsidRDefault="00413CB7" w:rsidP="00413CB7">
            <w:pPr>
              <w:spacing w:after="0"/>
              <w:jc w:val="left"/>
              <w:rPr>
                <w:szCs w:val="20"/>
              </w:rPr>
            </w:pPr>
            <w:r w:rsidRPr="00413CB7">
              <w:rPr>
                <w:szCs w:val="20"/>
              </w:rPr>
              <w:t>Beverly Snack Bar</w:t>
            </w:r>
          </w:p>
        </w:tc>
        <w:tc>
          <w:tcPr>
            <w:tcW w:w="1597" w:type="pct"/>
            <w:noWrap/>
            <w:hideMark/>
          </w:tcPr>
          <w:p w14:paraId="64CEC86C"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6BEBC706" w14:textId="77777777" w:rsidR="00413CB7" w:rsidRPr="00413CB7" w:rsidRDefault="00413CB7" w:rsidP="00413CB7">
            <w:pPr>
              <w:spacing w:after="0"/>
              <w:ind w:right="113"/>
              <w:jc w:val="right"/>
              <w:rPr>
                <w:szCs w:val="20"/>
              </w:rPr>
            </w:pPr>
            <w:r w:rsidRPr="00413CB7">
              <w:rPr>
                <w:szCs w:val="20"/>
              </w:rPr>
              <w:t>30.58</w:t>
            </w:r>
          </w:p>
        </w:tc>
        <w:tc>
          <w:tcPr>
            <w:tcW w:w="770" w:type="pct"/>
            <w:noWrap/>
            <w:hideMark/>
          </w:tcPr>
          <w:p w14:paraId="4F3F31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61CDD5" w14:textId="77777777" w:rsidR="00413CB7" w:rsidRPr="00413CB7" w:rsidRDefault="00413CB7" w:rsidP="00413CB7">
            <w:pPr>
              <w:spacing w:after="0"/>
              <w:jc w:val="right"/>
              <w:rPr>
                <w:szCs w:val="20"/>
              </w:rPr>
            </w:pPr>
            <w:r w:rsidRPr="00413CB7">
              <w:rPr>
                <w:szCs w:val="20"/>
              </w:rPr>
              <w:t>4.1.2013</w:t>
            </w:r>
          </w:p>
        </w:tc>
      </w:tr>
      <w:tr w:rsidR="00413CB7" w:rsidRPr="00413CB7" w14:paraId="3A4F3110" w14:textId="77777777" w:rsidTr="005B36B0">
        <w:trPr>
          <w:trHeight w:val="20"/>
        </w:trPr>
        <w:tc>
          <w:tcPr>
            <w:tcW w:w="1756" w:type="pct"/>
            <w:noWrap/>
            <w:hideMark/>
          </w:tcPr>
          <w:p w14:paraId="083B6D38" w14:textId="77777777" w:rsidR="00413CB7" w:rsidRPr="00413CB7" w:rsidRDefault="00413CB7" w:rsidP="00413CB7">
            <w:pPr>
              <w:spacing w:after="0"/>
              <w:jc w:val="left"/>
              <w:rPr>
                <w:szCs w:val="20"/>
              </w:rPr>
            </w:pPr>
            <w:r w:rsidRPr="00413CB7">
              <w:rPr>
                <w:szCs w:val="20"/>
              </w:rPr>
              <w:t>Beverly Snack Bar</w:t>
            </w:r>
          </w:p>
        </w:tc>
        <w:tc>
          <w:tcPr>
            <w:tcW w:w="1597" w:type="pct"/>
            <w:noWrap/>
            <w:hideMark/>
          </w:tcPr>
          <w:p w14:paraId="6AD9BB62"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3DF687BA" w14:textId="77777777" w:rsidR="00413CB7" w:rsidRPr="00413CB7" w:rsidRDefault="00413CB7" w:rsidP="00413CB7">
            <w:pPr>
              <w:spacing w:after="0"/>
              <w:ind w:right="113"/>
              <w:jc w:val="right"/>
              <w:rPr>
                <w:szCs w:val="20"/>
              </w:rPr>
            </w:pPr>
            <w:r w:rsidRPr="00413CB7">
              <w:rPr>
                <w:szCs w:val="20"/>
              </w:rPr>
              <w:t>30.58</w:t>
            </w:r>
          </w:p>
        </w:tc>
        <w:tc>
          <w:tcPr>
            <w:tcW w:w="770" w:type="pct"/>
            <w:noWrap/>
            <w:hideMark/>
          </w:tcPr>
          <w:p w14:paraId="35C1BE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B2CC29" w14:textId="77777777" w:rsidR="00413CB7" w:rsidRPr="00413CB7" w:rsidRDefault="00413CB7" w:rsidP="00413CB7">
            <w:pPr>
              <w:spacing w:after="0"/>
              <w:jc w:val="right"/>
              <w:rPr>
                <w:szCs w:val="20"/>
              </w:rPr>
            </w:pPr>
            <w:r w:rsidRPr="00413CB7">
              <w:rPr>
                <w:szCs w:val="20"/>
              </w:rPr>
              <w:t>7.1.2013</w:t>
            </w:r>
          </w:p>
        </w:tc>
      </w:tr>
      <w:tr w:rsidR="00413CB7" w:rsidRPr="00413CB7" w14:paraId="1ED69E97" w14:textId="77777777" w:rsidTr="005B36B0">
        <w:trPr>
          <w:trHeight w:val="20"/>
        </w:trPr>
        <w:tc>
          <w:tcPr>
            <w:tcW w:w="1756" w:type="pct"/>
            <w:noWrap/>
            <w:hideMark/>
          </w:tcPr>
          <w:p w14:paraId="0B1A096F" w14:textId="77777777" w:rsidR="00413CB7" w:rsidRPr="00413CB7" w:rsidRDefault="00413CB7" w:rsidP="00413CB7">
            <w:pPr>
              <w:spacing w:after="0"/>
              <w:jc w:val="left"/>
              <w:rPr>
                <w:szCs w:val="20"/>
              </w:rPr>
            </w:pPr>
            <w:r w:rsidRPr="00413CB7">
              <w:rPr>
                <w:szCs w:val="20"/>
              </w:rPr>
              <w:t>Bhavani Nirmalaraja</w:t>
            </w:r>
          </w:p>
        </w:tc>
        <w:tc>
          <w:tcPr>
            <w:tcW w:w="1597" w:type="pct"/>
            <w:noWrap/>
            <w:hideMark/>
          </w:tcPr>
          <w:p w14:paraId="00E899E8"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7664FDB2" w14:textId="77777777" w:rsidR="00413CB7" w:rsidRPr="00413CB7" w:rsidRDefault="00413CB7" w:rsidP="00413CB7">
            <w:pPr>
              <w:spacing w:after="0"/>
              <w:ind w:right="113"/>
              <w:jc w:val="right"/>
              <w:rPr>
                <w:szCs w:val="20"/>
              </w:rPr>
            </w:pPr>
            <w:r w:rsidRPr="00413CB7">
              <w:rPr>
                <w:szCs w:val="20"/>
              </w:rPr>
              <w:t>299.50</w:t>
            </w:r>
          </w:p>
        </w:tc>
        <w:tc>
          <w:tcPr>
            <w:tcW w:w="770" w:type="pct"/>
            <w:noWrap/>
            <w:hideMark/>
          </w:tcPr>
          <w:p w14:paraId="1B657A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0BB2C9" w14:textId="77777777" w:rsidR="00413CB7" w:rsidRPr="00413CB7" w:rsidRDefault="00413CB7" w:rsidP="00413CB7">
            <w:pPr>
              <w:spacing w:after="0"/>
              <w:jc w:val="right"/>
              <w:rPr>
                <w:szCs w:val="20"/>
              </w:rPr>
            </w:pPr>
            <w:r w:rsidRPr="00413CB7">
              <w:rPr>
                <w:szCs w:val="20"/>
              </w:rPr>
              <w:t>19.2.2013</w:t>
            </w:r>
          </w:p>
        </w:tc>
      </w:tr>
      <w:tr w:rsidR="00413CB7" w:rsidRPr="00413CB7" w14:paraId="17CEA6AC" w14:textId="77777777" w:rsidTr="005B36B0">
        <w:trPr>
          <w:trHeight w:val="20"/>
        </w:trPr>
        <w:tc>
          <w:tcPr>
            <w:tcW w:w="1756" w:type="pct"/>
            <w:noWrap/>
            <w:hideMark/>
          </w:tcPr>
          <w:p w14:paraId="2A8ECAF8" w14:textId="77777777" w:rsidR="00413CB7" w:rsidRPr="00413CB7" w:rsidRDefault="00413CB7" w:rsidP="00413CB7">
            <w:pPr>
              <w:spacing w:after="0"/>
              <w:jc w:val="left"/>
              <w:rPr>
                <w:szCs w:val="20"/>
              </w:rPr>
            </w:pPr>
            <w:r w:rsidRPr="00413CB7">
              <w:rPr>
                <w:szCs w:val="20"/>
              </w:rPr>
              <w:t>Bhavesh Jain</w:t>
            </w:r>
          </w:p>
        </w:tc>
        <w:tc>
          <w:tcPr>
            <w:tcW w:w="1597" w:type="pct"/>
            <w:noWrap/>
            <w:hideMark/>
          </w:tcPr>
          <w:p w14:paraId="430D43D7"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EF06E56" w14:textId="77777777" w:rsidR="00413CB7" w:rsidRPr="00413CB7" w:rsidRDefault="00413CB7" w:rsidP="00413CB7">
            <w:pPr>
              <w:spacing w:after="0"/>
              <w:ind w:right="113"/>
              <w:jc w:val="right"/>
              <w:rPr>
                <w:szCs w:val="20"/>
              </w:rPr>
            </w:pPr>
            <w:r w:rsidRPr="00413CB7">
              <w:rPr>
                <w:szCs w:val="20"/>
              </w:rPr>
              <w:t>31.57</w:t>
            </w:r>
          </w:p>
        </w:tc>
        <w:tc>
          <w:tcPr>
            <w:tcW w:w="770" w:type="pct"/>
            <w:noWrap/>
            <w:hideMark/>
          </w:tcPr>
          <w:p w14:paraId="18C5D4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6D6528" w14:textId="77777777" w:rsidR="00413CB7" w:rsidRPr="00413CB7" w:rsidRDefault="00413CB7" w:rsidP="00413CB7">
            <w:pPr>
              <w:spacing w:after="0"/>
              <w:jc w:val="right"/>
              <w:rPr>
                <w:szCs w:val="20"/>
              </w:rPr>
            </w:pPr>
            <w:r w:rsidRPr="00413CB7">
              <w:rPr>
                <w:szCs w:val="20"/>
              </w:rPr>
              <w:t>9.5.2013</w:t>
            </w:r>
          </w:p>
        </w:tc>
      </w:tr>
      <w:tr w:rsidR="00413CB7" w:rsidRPr="00413CB7" w14:paraId="750D4522" w14:textId="77777777" w:rsidTr="005B36B0">
        <w:trPr>
          <w:trHeight w:val="20"/>
        </w:trPr>
        <w:tc>
          <w:tcPr>
            <w:tcW w:w="1756" w:type="pct"/>
            <w:noWrap/>
            <w:hideMark/>
          </w:tcPr>
          <w:p w14:paraId="6DDCC0C4" w14:textId="77777777" w:rsidR="00413CB7" w:rsidRPr="00413CB7" w:rsidRDefault="00413CB7" w:rsidP="00413CB7">
            <w:pPr>
              <w:spacing w:after="0"/>
              <w:jc w:val="left"/>
              <w:rPr>
                <w:szCs w:val="20"/>
              </w:rPr>
            </w:pPr>
            <w:r w:rsidRPr="00413CB7">
              <w:rPr>
                <w:szCs w:val="20"/>
              </w:rPr>
              <w:t>Bhavin Jadav</w:t>
            </w:r>
          </w:p>
        </w:tc>
        <w:tc>
          <w:tcPr>
            <w:tcW w:w="1597" w:type="pct"/>
            <w:noWrap/>
            <w:hideMark/>
          </w:tcPr>
          <w:p w14:paraId="48DC0674"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3BF075AB" w14:textId="77777777" w:rsidR="00413CB7" w:rsidRPr="00413CB7" w:rsidRDefault="00413CB7" w:rsidP="00413CB7">
            <w:pPr>
              <w:spacing w:after="0"/>
              <w:ind w:right="113"/>
              <w:jc w:val="right"/>
              <w:rPr>
                <w:szCs w:val="20"/>
              </w:rPr>
            </w:pPr>
            <w:r w:rsidRPr="00413CB7">
              <w:rPr>
                <w:szCs w:val="20"/>
              </w:rPr>
              <w:t>39.82</w:t>
            </w:r>
          </w:p>
        </w:tc>
        <w:tc>
          <w:tcPr>
            <w:tcW w:w="770" w:type="pct"/>
            <w:noWrap/>
            <w:hideMark/>
          </w:tcPr>
          <w:p w14:paraId="12DEFF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0398E5" w14:textId="77777777" w:rsidR="00413CB7" w:rsidRPr="00413CB7" w:rsidRDefault="00413CB7" w:rsidP="00413CB7">
            <w:pPr>
              <w:spacing w:after="0"/>
              <w:jc w:val="right"/>
              <w:rPr>
                <w:szCs w:val="20"/>
              </w:rPr>
            </w:pPr>
            <w:r w:rsidRPr="00413CB7">
              <w:rPr>
                <w:szCs w:val="20"/>
              </w:rPr>
              <w:t>14.5.2013</w:t>
            </w:r>
          </w:p>
        </w:tc>
      </w:tr>
      <w:tr w:rsidR="00413CB7" w:rsidRPr="00413CB7" w14:paraId="7F0C6DA2" w14:textId="77777777" w:rsidTr="005B36B0">
        <w:trPr>
          <w:trHeight w:val="20"/>
        </w:trPr>
        <w:tc>
          <w:tcPr>
            <w:tcW w:w="1756" w:type="pct"/>
            <w:noWrap/>
            <w:hideMark/>
          </w:tcPr>
          <w:p w14:paraId="19220F2F" w14:textId="77777777" w:rsidR="00413CB7" w:rsidRPr="00413CB7" w:rsidRDefault="00413CB7" w:rsidP="00413CB7">
            <w:pPr>
              <w:spacing w:after="0"/>
              <w:jc w:val="left"/>
              <w:rPr>
                <w:szCs w:val="20"/>
              </w:rPr>
            </w:pPr>
            <w:r w:rsidRPr="00413CB7">
              <w:rPr>
                <w:szCs w:val="20"/>
              </w:rPr>
              <w:t>Bhiman and Usha Vijayakumar</w:t>
            </w:r>
          </w:p>
        </w:tc>
        <w:tc>
          <w:tcPr>
            <w:tcW w:w="1597" w:type="pct"/>
            <w:noWrap/>
            <w:hideMark/>
          </w:tcPr>
          <w:p w14:paraId="4AAD2BDB"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707849B8" w14:textId="77777777" w:rsidR="00413CB7" w:rsidRPr="00413CB7" w:rsidRDefault="00413CB7" w:rsidP="00413CB7">
            <w:pPr>
              <w:spacing w:after="0"/>
              <w:ind w:right="113"/>
              <w:jc w:val="right"/>
              <w:rPr>
                <w:szCs w:val="20"/>
              </w:rPr>
            </w:pPr>
            <w:r w:rsidRPr="00413CB7">
              <w:rPr>
                <w:szCs w:val="20"/>
              </w:rPr>
              <w:t>50.36</w:t>
            </w:r>
          </w:p>
        </w:tc>
        <w:tc>
          <w:tcPr>
            <w:tcW w:w="770" w:type="pct"/>
            <w:noWrap/>
            <w:hideMark/>
          </w:tcPr>
          <w:p w14:paraId="51B11D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D48C06" w14:textId="77777777" w:rsidR="00413CB7" w:rsidRPr="00413CB7" w:rsidRDefault="00413CB7" w:rsidP="00413CB7">
            <w:pPr>
              <w:spacing w:after="0"/>
              <w:jc w:val="right"/>
              <w:rPr>
                <w:szCs w:val="20"/>
              </w:rPr>
            </w:pPr>
            <w:r w:rsidRPr="00413CB7">
              <w:rPr>
                <w:szCs w:val="20"/>
              </w:rPr>
              <w:t>22.5.2014</w:t>
            </w:r>
          </w:p>
        </w:tc>
      </w:tr>
      <w:tr w:rsidR="00413CB7" w:rsidRPr="00413CB7" w14:paraId="48DF8C7E" w14:textId="77777777" w:rsidTr="005B36B0">
        <w:trPr>
          <w:trHeight w:val="20"/>
        </w:trPr>
        <w:tc>
          <w:tcPr>
            <w:tcW w:w="1756" w:type="pct"/>
            <w:noWrap/>
            <w:hideMark/>
          </w:tcPr>
          <w:p w14:paraId="1AD6ED8B" w14:textId="77777777" w:rsidR="00413CB7" w:rsidRPr="00413CB7" w:rsidRDefault="00413CB7" w:rsidP="00413CB7">
            <w:pPr>
              <w:spacing w:after="0"/>
              <w:jc w:val="left"/>
              <w:rPr>
                <w:szCs w:val="20"/>
              </w:rPr>
            </w:pPr>
            <w:r w:rsidRPr="00413CB7">
              <w:rPr>
                <w:szCs w:val="20"/>
              </w:rPr>
              <w:t>Bhp Billiton</w:t>
            </w:r>
          </w:p>
        </w:tc>
        <w:tc>
          <w:tcPr>
            <w:tcW w:w="1597" w:type="pct"/>
            <w:noWrap/>
            <w:hideMark/>
          </w:tcPr>
          <w:p w14:paraId="4263B38E"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05EC220F" w14:textId="77777777" w:rsidR="00413CB7" w:rsidRPr="00413CB7" w:rsidRDefault="00413CB7" w:rsidP="00413CB7">
            <w:pPr>
              <w:spacing w:after="0"/>
              <w:ind w:right="113"/>
              <w:jc w:val="right"/>
              <w:rPr>
                <w:szCs w:val="20"/>
              </w:rPr>
            </w:pPr>
            <w:r w:rsidRPr="00413CB7">
              <w:rPr>
                <w:szCs w:val="20"/>
              </w:rPr>
              <w:t>72.65</w:t>
            </w:r>
          </w:p>
        </w:tc>
        <w:tc>
          <w:tcPr>
            <w:tcW w:w="770" w:type="pct"/>
            <w:noWrap/>
            <w:hideMark/>
          </w:tcPr>
          <w:p w14:paraId="4EE35A43" w14:textId="77777777" w:rsidR="00413CB7" w:rsidRPr="00413CB7" w:rsidRDefault="00413CB7" w:rsidP="00413CB7">
            <w:pPr>
              <w:spacing w:after="0"/>
              <w:ind w:left="170"/>
              <w:jc w:val="left"/>
              <w:rPr>
                <w:szCs w:val="20"/>
              </w:rPr>
            </w:pPr>
            <w:r w:rsidRPr="00413CB7">
              <w:rPr>
                <w:szCs w:val="20"/>
              </w:rPr>
              <w:t>Refund 926983</w:t>
            </w:r>
          </w:p>
        </w:tc>
        <w:tc>
          <w:tcPr>
            <w:tcW w:w="453" w:type="pct"/>
            <w:noWrap/>
            <w:hideMark/>
          </w:tcPr>
          <w:p w14:paraId="030A9AC1" w14:textId="77777777" w:rsidR="00413CB7" w:rsidRPr="00413CB7" w:rsidRDefault="00413CB7" w:rsidP="00413CB7">
            <w:pPr>
              <w:spacing w:after="0"/>
              <w:jc w:val="right"/>
              <w:rPr>
                <w:szCs w:val="20"/>
              </w:rPr>
            </w:pPr>
            <w:r w:rsidRPr="00413CB7">
              <w:rPr>
                <w:szCs w:val="20"/>
              </w:rPr>
              <w:t>20.6.2013</w:t>
            </w:r>
          </w:p>
        </w:tc>
      </w:tr>
      <w:tr w:rsidR="00413CB7" w:rsidRPr="00413CB7" w14:paraId="28C52BC6" w14:textId="77777777" w:rsidTr="005B36B0">
        <w:trPr>
          <w:trHeight w:val="20"/>
        </w:trPr>
        <w:tc>
          <w:tcPr>
            <w:tcW w:w="1756" w:type="pct"/>
            <w:noWrap/>
            <w:hideMark/>
          </w:tcPr>
          <w:p w14:paraId="431DA853" w14:textId="77777777" w:rsidR="00413CB7" w:rsidRPr="00413CB7" w:rsidRDefault="00413CB7" w:rsidP="00413CB7">
            <w:pPr>
              <w:spacing w:after="0"/>
              <w:jc w:val="left"/>
              <w:rPr>
                <w:szCs w:val="20"/>
              </w:rPr>
            </w:pPr>
            <w:r w:rsidRPr="00413CB7">
              <w:rPr>
                <w:szCs w:val="20"/>
              </w:rPr>
              <w:t>Bianca Cremona</w:t>
            </w:r>
          </w:p>
        </w:tc>
        <w:tc>
          <w:tcPr>
            <w:tcW w:w="1597" w:type="pct"/>
            <w:noWrap/>
            <w:hideMark/>
          </w:tcPr>
          <w:p w14:paraId="63CF4DDE" w14:textId="77777777" w:rsidR="00413CB7" w:rsidRPr="00413CB7" w:rsidRDefault="00413CB7" w:rsidP="00413CB7">
            <w:pPr>
              <w:spacing w:after="0"/>
              <w:ind w:left="113"/>
              <w:jc w:val="left"/>
              <w:rPr>
                <w:szCs w:val="20"/>
              </w:rPr>
            </w:pPr>
            <w:r w:rsidRPr="00413CB7">
              <w:rPr>
                <w:szCs w:val="20"/>
              </w:rPr>
              <w:t>CROYDON, SA 5008</w:t>
            </w:r>
          </w:p>
        </w:tc>
        <w:tc>
          <w:tcPr>
            <w:tcW w:w="424" w:type="pct"/>
            <w:noWrap/>
            <w:hideMark/>
          </w:tcPr>
          <w:p w14:paraId="22EB360F" w14:textId="77777777" w:rsidR="00413CB7" w:rsidRPr="00413CB7" w:rsidRDefault="00413CB7" w:rsidP="00413CB7">
            <w:pPr>
              <w:spacing w:after="0"/>
              <w:ind w:right="113"/>
              <w:jc w:val="right"/>
              <w:rPr>
                <w:szCs w:val="20"/>
              </w:rPr>
            </w:pPr>
            <w:r w:rsidRPr="00413CB7">
              <w:rPr>
                <w:szCs w:val="20"/>
              </w:rPr>
              <w:t>20.68</w:t>
            </w:r>
          </w:p>
        </w:tc>
        <w:tc>
          <w:tcPr>
            <w:tcW w:w="770" w:type="pct"/>
            <w:noWrap/>
            <w:hideMark/>
          </w:tcPr>
          <w:p w14:paraId="3485B351" w14:textId="77777777" w:rsidR="00413CB7" w:rsidRPr="00413CB7" w:rsidRDefault="00413CB7" w:rsidP="00413CB7">
            <w:pPr>
              <w:spacing w:after="0"/>
              <w:ind w:left="170"/>
              <w:jc w:val="left"/>
              <w:rPr>
                <w:szCs w:val="20"/>
              </w:rPr>
            </w:pPr>
            <w:r w:rsidRPr="00413CB7">
              <w:rPr>
                <w:szCs w:val="20"/>
              </w:rPr>
              <w:t>Refund 205998</w:t>
            </w:r>
          </w:p>
        </w:tc>
        <w:tc>
          <w:tcPr>
            <w:tcW w:w="453" w:type="pct"/>
            <w:noWrap/>
            <w:hideMark/>
          </w:tcPr>
          <w:p w14:paraId="083D0A6A" w14:textId="77777777" w:rsidR="00413CB7" w:rsidRPr="00413CB7" w:rsidRDefault="00413CB7" w:rsidP="00413CB7">
            <w:pPr>
              <w:spacing w:after="0"/>
              <w:jc w:val="right"/>
              <w:rPr>
                <w:szCs w:val="20"/>
              </w:rPr>
            </w:pPr>
            <w:r w:rsidRPr="00413CB7">
              <w:rPr>
                <w:szCs w:val="20"/>
              </w:rPr>
              <w:t>4.12.2013</w:t>
            </w:r>
          </w:p>
        </w:tc>
      </w:tr>
      <w:tr w:rsidR="00413CB7" w:rsidRPr="00413CB7" w14:paraId="5A8E5091" w14:textId="77777777" w:rsidTr="005B36B0">
        <w:trPr>
          <w:trHeight w:val="20"/>
        </w:trPr>
        <w:tc>
          <w:tcPr>
            <w:tcW w:w="1756" w:type="pct"/>
            <w:noWrap/>
            <w:hideMark/>
          </w:tcPr>
          <w:p w14:paraId="2F2D054D" w14:textId="77777777" w:rsidR="00413CB7" w:rsidRPr="00413CB7" w:rsidRDefault="00413CB7" w:rsidP="00413CB7">
            <w:pPr>
              <w:spacing w:after="0"/>
              <w:jc w:val="left"/>
              <w:rPr>
                <w:szCs w:val="20"/>
              </w:rPr>
            </w:pPr>
            <w:r w:rsidRPr="00413CB7">
              <w:rPr>
                <w:szCs w:val="20"/>
              </w:rPr>
              <w:t>Bianca M Owen-Cooper</w:t>
            </w:r>
          </w:p>
        </w:tc>
        <w:tc>
          <w:tcPr>
            <w:tcW w:w="1597" w:type="pct"/>
            <w:noWrap/>
            <w:hideMark/>
          </w:tcPr>
          <w:p w14:paraId="6D31218D" w14:textId="77777777" w:rsidR="00413CB7" w:rsidRPr="00413CB7" w:rsidRDefault="00413CB7" w:rsidP="00413CB7">
            <w:pPr>
              <w:spacing w:after="0"/>
              <w:ind w:left="113"/>
              <w:jc w:val="left"/>
              <w:rPr>
                <w:szCs w:val="20"/>
              </w:rPr>
            </w:pPr>
            <w:r w:rsidRPr="00413CB7">
              <w:rPr>
                <w:szCs w:val="20"/>
              </w:rPr>
              <w:t>LONSDALE, SA 5160</w:t>
            </w:r>
          </w:p>
        </w:tc>
        <w:tc>
          <w:tcPr>
            <w:tcW w:w="424" w:type="pct"/>
            <w:noWrap/>
            <w:hideMark/>
          </w:tcPr>
          <w:p w14:paraId="10E12279" w14:textId="77777777" w:rsidR="00413CB7" w:rsidRPr="00413CB7" w:rsidRDefault="00413CB7" w:rsidP="00413CB7">
            <w:pPr>
              <w:spacing w:after="0"/>
              <w:ind w:right="113"/>
              <w:jc w:val="right"/>
              <w:rPr>
                <w:szCs w:val="20"/>
              </w:rPr>
            </w:pPr>
            <w:r w:rsidRPr="00413CB7">
              <w:rPr>
                <w:szCs w:val="20"/>
              </w:rPr>
              <w:t>72.49</w:t>
            </w:r>
          </w:p>
        </w:tc>
        <w:tc>
          <w:tcPr>
            <w:tcW w:w="770" w:type="pct"/>
            <w:noWrap/>
            <w:hideMark/>
          </w:tcPr>
          <w:p w14:paraId="27F4465D" w14:textId="77777777" w:rsidR="00413CB7" w:rsidRPr="00413CB7" w:rsidRDefault="00413CB7" w:rsidP="00413CB7">
            <w:pPr>
              <w:spacing w:after="0"/>
              <w:ind w:left="170"/>
              <w:jc w:val="left"/>
              <w:rPr>
                <w:szCs w:val="20"/>
              </w:rPr>
            </w:pPr>
            <w:r w:rsidRPr="00413CB7">
              <w:rPr>
                <w:szCs w:val="20"/>
              </w:rPr>
              <w:t>Refund 212048</w:t>
            </w:r>
          </w:p>
        </w:tc>
        <w:tc>
          <w:tcPr>
            <w:tcW w:w="453" w:type="pct"/>
            <w:noWrap/>
            <w:hideMark/>
          </w:tcPr>
          <w:p w14:paraId="613C1F6C" w14:textId="77777777" w:rsidR="00413CB7" w:rsidRPr="00413CB7" w:rsidRDefault="00413CB7" w:rsidP="00413CB7">
            <w:pPr>
              <w:spacing w:after="0"/>
              <w:jc w:val="right"/>
              <w:rPr>
                <w:szCs w:val="20"/>
              </w:rPr>
            </w:pPr>
            <w:r w:rsidRPr="00413CB7">
              <w:rPr>
                <w:szCs w:val="20"/>
              </w:rPr>
              <w:t>19.12.2013</w:t>
            </w:r>
          </w:p>
        </w:tc>
      </w:tr>
      <w:tr w:rsidR="00413CB7" w:rsidRPr="00413CB7" w14:paraId="2443EF5F" w14:textId="77777777" w:rsidTr="005B36B0">
        <w:trPr>
          <w:trHeight w:val="20"/>
        </w:trPr>
        <w:tc>
          <w:tcPr>
            <w:tcW w:w="1756" w:type="pct"/>
            <w:noWrap/>
            <w:hideMark/>
          </w:tcPr>
          <w:p w14:paraId="20B5BED1" w14:textId="77777777" w:rsidR="00413CB7" w:rsidRPr="00413CB7" w:rsidRDefault="00413CB7" w:rsidP="00413CB7">
            <w:pPr>
              <w:spacing w:after="0"/>
              <w:jc w:val="left"/>
              <w:rPr>
                <w:szCs w:val="20"/>
              </w:rPr>
            </w:pPr>
            <w:r w:rsidRPr="00413CB7">
              <w:rPr>
                <w:szCs w:val="20"/>
              </w:rPr>
              <w:t>Bibhuti Shaima Subebi</w:t>
            </w:r>
          </w:p>
        </w:tc>
        <w:tc>
          <w:tcPr>
            <w:tcW w:w="1597" w:type="pct"/>
            <w:noWrap/>
            <w:hideMark/>
          </w:tcPr>
          <w:p w14:paraId="7766203B"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23EF5C24" w14:textId="77777777" w:rsidR="00413CB7" w:rsidRPr="00413CB7" w:rsidRDefault="00413CB7" w:rsidP="00413CB7">
            <w:pPr>
              <w:spacing w:after="0"/>
              <w:ind w:right="113"/>
              <w:jc w:val="right"/>
              <w:rPr>
                <w:szCs w:val="20"/>
              </w:rPr>
            </w:pPr>
            <w:r w:rsidRPr="00413CB7">
              <w:rPr>
                <w:szCs w:val="20"/>
              </w:rPr>
              <w:t>31.31</w:t>
            </w:r>
          </w:p>
        </w:tc>
        <w:tc>
          <w:tcPr>
            <w:tcW w:w="770" w:type="pct"/>
            <w:noWrap/>
            <w:hideMark/>
          </w:tcPr>
          <w:p w14:paraId="30AE89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D804FB" w14:textId="77777777" w:rsidR="00413CB7" w:rsidRPr="00413CB7" w:rsidRDefault="00413CB7" w:rsidP="00413CB7">
            <w:pPr>
              <w:spacing w:after="0"/>
              <w:jc w:val="right"/>
              <w:rPr>
                <w:szCs w:val="20"/>
              </w:rPr>
            </w:pPr>
            <w:r w:rsidRPr="00413CB7">
              <w:rPr>
                <w:szCs w:val="20"/>
              </w:rPr>
              <w:t>22.1.2014</w:t>
            </w:r>
          </w:p>
        </w:tc>
      </w:tr>
      <w:tr w:rsidR="00413CB7" w:rsidRPr="00413CB7" w14:paraId="2A3B64CB" w14:textId="77777777" w:rsidTr="005B36B0">
        <w:trPr>
          <w:trHeight w:val="20"/>
        </w:trPr>
        <w:tc>
          <w:tcPr>
            <w:tcW w:w="1756" w:type="pct"/>
            <w:noWrap/>
            <w:hideMark/>
          </w:tcPr>
          <w:p w14:paraId="5D42CF59" w14:textId="77777777" w:rsidR="00413CB7" w:rsidRPr="00413CB7" w:rsidRDefault="00413CB7" w:rsidP="00413CB7">
            <w:pPr>
              <w:spacing w:after="0"/>
              <w:jc w:val="left"/>
              <w:rPr>
                <w:szCs w:val="20"/>
              </w:rPr>
            </w:pPr>
            <w:r w:rsidRPr="00413CB7">
              <w:rPr>
                <w:szCs w:val="20"/>
              </w:rPr>
              <w:t>Bientin Woodlands</w:t>
            </w:r>
          </w:p>
        </w:tc>
        <w:tc>
          <w:tcPr>
            <w:tcW w:w="1597" w:type="pct"/>
            <w:noWrap/>
            <w:hideMark/>
          </w:tcPr>
          <w:p w14:paraId="6719803E"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5859AE7A" w14:textId="77777777" w:rsidR="00413CB7" w:rsidRPr="00413CB7" w:rsidRDefault="00413CB7" w:rsidP="00413CB7">
            <w:pPr>
              <w:spacing w:after="0"/>
              <w:ind w:right="113"/>
              <w:jc w:val="right"/>
              <w:rPr>
                <w:szCs w:val="20"/>
              </w:rPr>
            </w:pPr>
            <w:r w:rsidRPr="00413CB7">
              <w:rPr>
                <w:szCs w:val="20"/>
              </w:rPr>
              <w:t>89.36</w:t>
            </w:r>
          </w:p>
        </w:tc>
        <w:tc>
          <w:tcPr>
            <w:tcW w:w="770" w:type="pct"/>
            <w:noWrap/>
            <w:hideMark/>
          </w:tcPr>
          <w:p w14:paraId="038764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141A21" w14:textId="77777777" w:rsidR="00413CB7" w:rsidRPr="00413CB7" w:rsidRDefault="00413CB7" w:rsidP="00413CB7">
            <w:pPr>
              <w:spacing w:after="0"/>
              <w:jc w:val="right"/>
              <w:rPr>
                <w:szCs w:val="20"/>
              </w:rPr>
            </w:pPr>
            <w:r w:rsidRPr="00413CB7">
              <w:rPr>
                <w:szCs w:val="20"/>
              </w:rPr>
              <w:t>9.12.2014</w:t>
            </w:r>
          </w:p>
        </w:tc>
      </w:tr>
      <w:tr w:rsidR="00413CB7" w:rsidRPr="00413CB7" w14:paraId="35D22F03" w14:textId="77777777" w:rsidTr="005B36B0">
        <w:trPr>
          <w:trHeight w:val="20"/>
        </w:trPr>
        <w:tc>
          <w:tcPr>
            <w:tcW w:w="1756" w:type="pct"/>
            <w:noWrap/>
            <w:hideMark/>
          </w:tcPr>
          <w:p w14:paraId="43967C83" w14:textId="77777777" w:rsidR="00413CB7" w:rsidRPr="00413CB7" w:rsidRDefault="00413CB7" w:rsidP="00413CB7">
            <w:pPr>
              <w:spacing w:after="0"/>
              <w:jc w:val="left"/>
              <w:rPr>
                <w:szCs w:val="20"/>
              </w:rPr>
            </w:pPr>
            <w:r w:rsidRPr="00413CB7">
              <w:rPr>
                <w:szCs w:val="20"/>
              </w:rPr>
              <w:t>Big Coffee and Food Pty Ltd</w:t>
            </w:r>
          </w:p>
        </w:tc>
        <w:tc>
          <w:tcPr>
            <w:tcW w:w="1597" w:type="pct"/>
            <w:noWrap/>
            <w:hideMark/>
          </w:tcPr>
          <w:p w14:paraId="7F339357"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78A86411" w14:textId="77777777" w:rsidR="00413CB7" w:rsidRPr="00413CB7" w:rsidRDefault="00413CB7" w:rsidP="00413CB7">
            <w:pPr>
              <w:spacing w:after="0"/>
              <w:ind w:right="113"/>
              <w:jc w:val="right"/>
              <w:rPr>
                <w:szCs w:val="20"/>
              </w:rPr>
            </w:pPr>
            <w:r w:rsidRPr="00413CB7">
              <w:rPr>
                <w:szCs w:val="20"/>
              </w:rPr>
              <w:t>21.56</w:t>
            </w:r>
          </w:p>
        </w:tc>
        <w:tc>
          <w:tcPr>
            <w:tcW w:w="770" w:type="pct"/>
            <w:noWrap/>
            <w:hideMark/>
          </w:tcPr>
          <w:p w14:paraId="6F13DC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0F80EF" w14:textId="77777777" w:rsidR="00413CB7" w:rsidRPr="00413CB7" w:rsidRDefault="00413CB7" w:rsidP="00413CB7">
            <w:pPr>
              <w:spacing w:after="0"/>
              <w:jc w:val="right"/>
              <w:rPr>
                <w:szCs w:val="20"/>
              </w:rPr>
            </w:pPr>
            <w:r w:rsidRPr="00413CB7">
              <w:rPr>
                <w:szCs w:val="20"/>
              </w:rPr>
              <w:t>12.7.2013</w:t>
            </w:r>
          </w:p>
        </w:tc>
      </w:tr>
      <w:tr w:rsidR="00413CB7" w:rsidRPr="00413CB7" w14:paraId="350BBBAD" w14:textId="77777777" w:rsidTr="005B36B0">
        <w:trPr>
          <w:trHeight w:val="20"/>
        </w:trPr>
        <w:tc>
          <w:tcPr>
            <w:tcW w:w="1756" w:type="pct"/>
            <w:noWrap/>
            <w:hideMark/>
          </w:tcPr>
          <w:p w14:paraId="5B6245ED" w14:textId="77777777" w:rsidR="00413CB7" w:rsidRPr="00413CB7" w:rsidRDefault="00413CB7" w:rsidP="00413CB7">
            <w:pPr>
              <w:spacing w:after="0"/>
              <w:jc w:val="left"/>
              <w:rPr>
                <w:szCs w:val="20"/>
              </w:rPr>
            </w:pPr>
            <w:r w:rsidRPr="00413CB7">
              <w:rPr>
                <w:szCs w:val="20"/>
              </w:rPr>
              <w:t xml:space="preserve">Big Mars Pty Ltd </w:t>
            </w:r>
          </w:p>
        </w:tc>
        <w:tc>
          <w:tcPr>
            <w:tcW w:w="1597" w:type="pct"/>
            <w:noWrap/>
            <w:hideMark/>
          </w:tcPr>
          <w:p w14:paraId="64218C02"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76050CAE" w14:textId="77777777" w:rsidR="00413CB7" w:rsidRPr="00413CB7" w:rsidRDefault="00413CB7" w:rsidP="00413CB7">
            <w:pPr>
              <w:spacing w:after="0"/>
              <w:ind w:right="113"/>
              <w:jc w:val="right"/>
              <w:rPr>
                <w:szCs w:val="20"/>
              </w:rPr>
            </w:pPr>
            <w:r w:rsidRPr="00413CB7">
              <w:rPr>
                <w:szCs w:val="20"/>
              </w:rPr>
              <w:t>289.75</w:t>
            </w:r>
          </w:p>
        </w:tc>
        <w:tc>
          <w:tcPr>
            <w:tcW w:w="770" w:type="pct"/>
            <w:noWrap/>
            <w:hideMark/>
          </w:tcPr>
          <w:p w14:paraId="3AC454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F9750A" w14:textId="77777777" w:rsidR="00413CB7" w:rsidRPr="00413CB7" w:rsidRDefault="00413CB7" w:rsidP="00413CB7">
            <w:pPr>
              <w:spacing w:after="0"/>
              <w:jc w:val="right"/>
              <w:rPr>
                <w:szCs w:val="20"/>
              </w:rPr>
            </w:pPr>
            <w:r w:rsidRPr="00413CB7">
              <w:rPr>
                <w:szCs w:val="20"/>
              </w:rPr>
              <w:t>7.8.2014</w:t>
            </w:r>
          </w:p>
        </w:tc>
      </w:tr>
      <w:tr w:rsidR="00413CB7" w:rsidRPr="00413CB7" w14:paraId="4E0A2EA8" w14:textId="77777777" w:rsidTr="005B36B0">
        <w:trPr>
          <w:trHeight w:val="20"/>
        </w:trPr>
        <w:tc>
          <w:tcPr>
            <w:tcW w:w="1756" w:type="pct"/>
            <w:noWrap/>
            <w:hideMark/>
          </w:tcPr>
          <w:p w14:paraId="1E2BBAC9" w14:textId="77777777" w:rsidR="00413CB7" w:rsidRPr="00413CB7" w:rsidRDefault="00413CB7" w:rsidP="00413CB7">
            <w:pPr>
              <w:spacing w:after="0"/>
              <w:jc w:val="left"/>
              <w:rPr>
                <w:szCs w:val="20"/>
              </w:rPr>
            </w:pPr>
            <w:r w:rsidRPr="00413CB7">
              <w:rPr>
                <w:szCs w:val="20"/>
              </w:rPr>
              <w:t>Bill Watts</w:t>
            </w:r>
          </w:p>
        </w:tc>
        <w:tc>
          <w:tcPr>
            <w:tcW w:w="1597" w:type="pct"/>
            <w:noWrap/>
            <w:hideMark/>
          </w:tcPr>
          <w:p w14:paraId="0EA969D2"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144D44A1" w14:textId="77777777" w:rsidR="00413CB7" w:rsidRPr="00413CB7" w:rsidRDefault="00413CB7" w:rsidP="00413CB7">
            <w:pPr>
              <w:spacing w:after="0"/>
              <w:ind w:right="113"/>
              <w:jc w:val="right"/>
              <w:rPr>
                <w:szCs w:val="20"/>
              </w:rPr>
            </w:pPr>
            <w:r w:rsidRPr="00413CB7">
              <w:rPr>
                <w:szCs w:val="20"/>
              </w:rPr>
              <w:t>13.16</w:t>
            </w:r>
          </w:p>
        </w:tc>
        <w:tc>
          <w:tcPr>
            <w:tcW w:w="770" w:type="pct"/>
            <w:noWrap/>
            <w:hideMark/>
          </w:tcPr>
          <w:p w14:paraId="734E95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D6A87B" w14:textId="77777777" w:rsidR="00413CB7" w:rsidRPr="00413CB7" w:rsidRDefault="00413CB7" w:rsidP="00413CB7">
            <w:pPr>
              <w:spacing w:after="0"/>
              <w:jc w:val="right"/>
              <w:rPr>
                <w:szCs w:val="20"/>
              </w:rPr>
            </w:pPr>
            <w:r w:rsidRPr="00413CB7">
              <w:rPr>
                <w:szCs w:val="20"/>
              </w:rPr>
              <w:t>1.3.2014</w:t>
            </w:r>
          </w:p>
        </w:tc>
      </w:tr>
      <w:tr w:rsidR="00413CB7" w:rsidRPr="00413CB7" w14:paraId="7C88CFB7" w14:textId="77777777" w:rsidTr="005B36B0">
        <w:trPr>
          <w:trHeight w:val="20"/>
        </w:trPr>
        <w:tc>
          <w:tcPr>
            <w:tcW w:w="1756" w:type="pct"/>
            <w:noWrap/>
            <w:hideMark/>
          </w:tcPr>
          <w:p w14:paraId="77ACB0CE" w14:textId="77777777" w:rsidR="00413CB7" w:rsidRPr="00413CB7" w:rsidRDefault="00413CB7" w:rsidP="00413CB7">
            <w:pPr>
              <w:spacing w:after="0"/>
              <w:jc w:val="left"/>
              <w:rPr>
                <w:szCs w:val="20"/>
              </w:rPr>
            </w:pPr>
            <w:r w:rsidRPr="00413CB7">
              <w:rPr>
                <w:szCs w:val="20"/>
              </w:rPr>
              <w:t>Bing Ouyang</w:t>
            </w:r>
          </w:p>
        </w:tc>
        <w:tc>
          <w:tcPr>
            <w:tcW w:w="1597" w:type="pct"/>
            <w:noWrap/>
            <w:hideMark/>
          </w:tcPr>
          <w:p w14:paraId="3707BD82"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3EFDE2A4" w14:textId="77777777" w:rsidR="00413CB7" w:rsidRPr="00413CB7" w:rsidRDefault="00413CB7" w:rsidP="00413CB7">
            <w:pPr>
              <w:spacing w:after="0"/>
              <w:ind w:right="113"/>
              <w:jc w:val="right"/>
              <w:rPr>
                <w:szCs w:val="20"/>
              </w:rPr>
            </w:pPr>
            <w:r w:rsidRPr="00413CB7">
              <w:rPr>
                <w:szCs w:val="20"/>
              </w:rPr>
              <w:t>12.01</w:t>
            </w:r>
          </w:p>
        </w:tc>
        <w:tc>
          <w:tcPr>
            <w:tcW w:w="770" w:type="pct"/>
            <w:noWrap/>
            <w:hideMark/>
          </w:tcPr>
          <w:p w14:paraId="2CEC93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D7313E" w14:textId="77777777" w:rsidR="00413CB7" w:rsidRPr="00413CB7" w:rsidRDefault="00413CB7" w:rsidP="00413CB7">
            <w:pPr>
              <w:spacing w:after="0"/>
              <w:jc w:val="right"/>
              <w:rPr>
                <w:szCs w:val="20"/>
              </w:rPr>
            </w:pPr>
            <w:r w:rsidRPr="00413CB7">
              <w:rPr>
                <w:szCs w:val="20"/>
              </w:rPr>
              <w:t>29.8.2014</w:t>
            </w:r>
          </w:p>
        </w:tc>
      </w:tr>
      <w:tr w:rsidR="00413CB7" w:rsidRPr="00413CB7" w14:paraId="41DAFC58" w14:textId="77777777" w:rsidTr="005B36B0">
        <w:trPr>
          <w:trHeight w:val="20"/>
        </w:trPr>
        <w:tc>
          <w:tcPr>
            <w:tcW w:w="1756" w:type="pct"/>
            <w:noWrap/>
            <w:hideMark/>
          </w:tcPr>
          <w:p w14:paraId="2795A887" w14:textId="77777777" w:rsidR="00413CB7" w:rsidRPr="00413CB7" w:rsidRDefault="00413CB7" w:rsidP="00413CB7">
            <w:pPr>
              <w:spacing w:after="0"/>
              <w:jc w:val="left"/>
              <w:rPr>
                <w:szCs w:val="20"/>
              </w:rPr>
            </w:pPr>
            <w:r w:rsidRPr="00413CB7">
              <w:rPr>
                <w:szCs w:val="20"/>
              </w:rPr>
              <w:t>Binh Lam</w:t>
            </w:r>
          </w:p>
        </w:tc>
        <w:tc>
          <w:tcPr>
            <w:tcW w:w="1597" w:type="pct"/>
            <w:noWrap/>
            <w:hideMark/>
          </w:tcPr>
          <w:p w14:paraId="336EFF10"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443BCF3F" w14:textId="77777777" w:rsidR="00413CB7" w:rsidRPr="00413CB7" w:rsidRDefault="00413CB7" w:rsidP="00413CB7">
            <w:pPr>
              <w:spacing w:after="0"/>
              <w:ind w:right="113"/>
              <w:jc w:val="right"/>
              <w:rPr>
                <w:szCs w:val="20"/>
              </w:rPr>
            </w:pPr>
            <w:r w:rsidRPr="00413CB7">
              <w:rPr>
                <w:szCs w:val="20"/>
              </w:rPr>
              <w:t>12.10</w:t>
            </w:r>
          </w:p>
        </w:tc>
        <w:tc>
          <w:tcPr>
            <w:tcW w:w="770" w:type="pct"/>
            <w:noWrap/>
            <w:hideMark/>
          </w:tcPr>
          <w:p w14:paraId="458A73D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8AAB50" w14:textId="77777777" w:rsidR="00413CB7" w:rsidRPr="00413CB7" w:rsidRDefault="00413CB7" w:rsidP="00413CB7">
            <w:pPr>
              <w:spacing w:after="0"/>
              <w:jc w:val="right"/>
              <w:rPr>
                <w:szCs w:val="20"/>
              </w:rPr>
            </w:pPr>
            <w:r w:rsidRPr="00413CB7">
              <w:rPr>
                <w:szCs w:val="20"/>
              </w:rPr>
              <w:t>24.9.2013</w:t>
            </w:r>
          </w:p>
        </w:tc>
      </w:tr>
      <w:tr w:rsidR="00413CB7" w:rsidRPr="00413CB7" w14:paraId="78628BFE" w14:textId="77777777" w:rsidTr="005B36B0">
        <w:trPr>
          <w:trHeight w:val="20"/>
        </w:trPr>
        <w:tc>
          <w:tcPr>
            <w:tcW w:w="1756" w:type="pct"/>
            <w:noWrap/>
            <w:hideMark/>
          </w:tcPr>
          <w:p w14:paraId="090FA58C" w14:textId="77777777" w:rsidR="00413CB7" w:rsidRPr="00413CB7" w:rsidRDefault="00413CB7" w:rsidP="00413CB7">
            <w:pPr>
              <w:spacing w:after="0"/>
              <w:jc w:val="left"/>
              <w:rPr>
                <w:szCs w:val="20"/>
              </w:rPr>
            </w:pPr>
            <w:r w:rsidRPr="00413CB7">
              <w:rPr>
                <w:szCs w:val="20"/>
              </w:rPr>
              <w:t>Binh Van Lee</w:t>
            </w:r>
          </w:p>
        </w:tc>
        <w:tc>
          <w:tcPr>
            <w:tcW w:w="1597" w:type="pct"/>
            <w:noWrap/>
            <w:hideMark/>
          </w:tcPr>
          <w:p w14:paraId="384E9CB7"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3ADEDC71" w14:textId="77777777" w:rsidR="00413CB7" w:rsidRPr="00413CB7" w:rsidRDefault="00413CB7" w:rsidP="00413CB7">
            <w:pPr>
              <w:spacing w:after="0"/>
              <w:ind w:right="113"/>
              <w:jc w:val="right"/>
              <w:rPr>
                <w:szCs w:val="20"/>
              </w:rPr>
            </w:pPr>
            <w:r w:rsidRPr="00413CB7">
              <w:rPr>
                <w:szCs w:val="20"/>
              </w:rPr>
              <w:t>12.91</w:t>
            </w:r>
          </w:p>
        </w:tc>
        <w:tc>
          <w:tcPr>
            <w:tcW w:w="770" w:type="pct"/>
            <w:noWrap/>
            <w:hideMark/>
          </w:tcPr>
          <w:p w14:paraId="12BBAB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A4912F" w14:textId="77777777" w:rsidR="00413CB7" w:rsidRPr="00413CB7" w:rsidRDefault="00413CB7" w:rsidP="00413CB7">
            <w:pPr>
              <w:spacing w:after="0"/>
              <w:jc w:val="right"/>
              <w:rPr>
                <w:szCs w:val="20"/>
              </w:rPr>
            </w:pPr>
            <w:r w:rsidRPr="00413CB7">
              <w:rPr>
                <w:szCs w:val="20"/>
              </w:rPr>
              <w:t>23.7.2014</w:t>
            </w:r>
          </w:p>
        </w:tc>
      </w:tr>
      <w:tr w:rsidR="00413CB7" w:rsidRPr="00413CB7" w14:paraId="59194377" w14:textId="77777777" w:rsidTr="005B36B0">
        <w:trPr>
          <w:trHeight w:val="20"/>
        </w:trPr>
        <w:tc>
          <w:tcPr>
            <w:tcW w:w="1756" w:type="pct"/>
            <w:noWrap/>
            <w:hideMark/>
          </w:tcPr>
          <w:p w14:paraId="77A179E5" w14:textId="77777777" w:rsidR="00413CB7" w:rsidRPr="00413CB7" w:rsidRDefault="00413CB7" w:rsidP="00413CB7">
            <w:pPr>
              <w:spacing w:after="0"/>
              <w:jc w:val="left"/>
              <w:rPr>
                <w:szCs w:val="20"/>
              </w:rPr>
            </w:pPr>
            <w:r w:rsidRPr="00413CB7">
              <w:rPr>
                <w:szCs w:val="20"/>
              </w:rPr>
              <w:t>Bj and Dt Bouchier</w:t>
            </w:r>
          </w:p>
        </w:tc>
        <w:tc>
          <w:tcPr>
            <w:tcW w:w="1597" w:type="pct"/>
            <w:noWrap/>
            <w:hideMark/>
          </w:tcPr>
          <w:p w14:paraId="08CE3251" w14:textId="77777777" w:rsidR="00413CB7" w:rsidRPr="00413CB7" w:rsidRDefault="00413CB7" w:rsidP="00413CB7">
            <w:pPr>
              <w:spacing w:after="0"/>
              <w:ind w:left="113"/>
              <w:jc w:val="left"/>
              <w:rPr>
                <w:szCs w:val="20"/>
              </w:rPr>
            </w:pPr>
            <w:r w:rsidRPr="00413CB7">
              <w:rPr>
                <w:szCs w:val="20"/>
              </w:rPr>
              <w:t>KONGORONG, SA 5291</w:t>
            </w:r>
          </w:p>
        </w:tc>
        <w:tc>
          <w:tcPr>
            <w:tcW w:w="424" w:type="pct"/>
            <w:noWrap/>
            <w:hideMark/>
          </w:tcPr>
          <w:p w14:paraId="696D0518" w14:textId="77777777" w:rsidR="00413CB7" w:rsidRPr="00413CB7" w:rsidRDefault="00413CB7" w:rsidP="00413CB7">
            <w:pPr>
              <w:spacing w:after="0"/>
              <w:ind w:right="113"/>
              <w:jc w:val="right"/>
              <w:rPr>
                <w:szCs w:val="20"/>
              </w:rPr>
            </w:pPr>
            <w:r w:rsidRPr="00413CB7">
              <w:rPr>
                <w:szCs w:val="20"/>
              </w:rPr>
              <w:t>33.90</w:t>
            </w:r>
          </w:p>
        </w:tc>
        <w:tc>
          <w:tcPr>
            <w:tcW w:w="770" w:type="pct"/>
            <w:noWrap/>
            <w:hideMark/>
          </w:tcPr>
          <w:p w14:paraId="166968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D4F71F" w14:textId="77777777" w:rsidR="00413CB7" w:rsidRPr="00413CB7" w:rsidRDefault="00413CB7" w:rsidP="00413CB7">
            <w:pPr>
              <w:spacing w:after="0"/>
              <w:jc w:val="right"/>
              <w:rPr>
                <w:szCs w:val="20"/>
              </w:rPr>
            </w:pPr>
            <w:r w:rsidRPr="00413CB7">
              <w:rPr>
                <w:szCs w:val="20"/>
              </w:rPr>
              <w:t>30.4.2013</w:t>
            </w:r>
          </w:p>
        </w:tc>
      </w:tr>
      <w:tr w:rsidR="00413CB7" w:rsidRPr="00413CB7" w14:paraId="5F22B397" w14:textId="77777777" w:rsidTr="005B36B0">
        <w:trPr>
          <w:trHeight w:val="20"/>
        </w:trPr>
        <w:tc>
          <w:tcPr>
            <w:tcW w:w="1756" w:type="pct"/>
            <w:noWrap/>
            <w:hideMark/>
          </w:tcPr>
          <w:p w14:paraId="393E18F4" w14:textId="77777777" w:rsidR="00413CB7" w:rsidRPr="00413CB7" w:rsidRDefault="00413CB7" w:rsidP="00413CB7">
            <w:pPr>
              <w:spacing w:after="0"/>
              <w:jc w:val="left"/>
              <w:rPr>
                <w:szCs w:val="20"/>
              </w:rPr>
            </w:pPr>
            <w:r w:rsidRPr="00413CB7">
              <w:rPr>
                <w:szCs w:val="20"/>
              </w:rPr>
              <w:t>Blair Tolman</w:t>
            </w:r>
          </w:p>
        </w:tc>
        <w:tc>
          <w:tcPr>
            <w:tcW w:w="1597" w:type="pct"/>
            <w:noWrap/>
            <w:hideMark/>
          </w:tcPr>
          <w:p w14:paraId="1E5011A0" w14:textId="77777777" w:rsidR="00413CB7" w:rsidRPr="00413CB7" w:rsidRDefault="00413CB7" w:rsidP="00413CB7">
            <w:pPr>
              <w:spacing w:after="0"/>
              <w:ind w:left="113"/>
              <w:jc w:val="left"/>
              <w:rPr>
                <w:szCs w:val="20"/>
              </w:rPr>
            </w:pPr>
            <w:r w:rsidRPr="00413CB7">
              <w:rPr>
                <w:szCs w:val="20"/>
              </w:rPr>
              <w:t>O’SULLIVAN BEACH, SA 5166</w:t>
            </w:r>
          </w:p>
        </w:tc>
        <w:tc>
          <w:tcPr>
            <w:tcW w:w="424" w:type="pct"/>
            <w:noWrap/>
            <w:hideMark/>
          </w:tcPr>
          <w:p w14:paraId="00C0D775" w14:textId="77777777" w:rsidR="00413CB7" w:rsidRPr="00413CB7" w:rsidRDefault="00413CB7" w:rsidP="00413CB7">
            <w:pPr>
              <w:spacing w:after="0"/>
              <w:ind w:right="113"/>
              <w:jc w:val="right"/>
              <w:rPr>
                <w:szCs w:val="20"/>
              </w:rPr>
            </w:pPr>
            <w:r w:rsidRPr="00413CB7">
              <w:rPr>
                <w:szCs w:val="20"/>
              </w:rPr>
              <w:t>139.61</w:t>
            </w:r>
          </w:p>
        </w:tc>
        <w:tc>
          <w:tcPr>
            <w:tcW w:w="770" w:type="pct"/>
            <w:noWrap/>
            <w:hideMark/>
          </w:tcPr>
          <w:p w14:paraId="01165D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FC8261" w14:textId="77777777" w:rsidR="00413CB7" w:rsidRPr="00413CB7" w:rsidRDefault="00413CB7" w:rsidP="00413CB7">
            <w:pPr>
              <w:spacing w:after="0"/>
              <w:jc w:val="right"/>
              <w:rPr>
                <w:szCs w:val="20"/>
              </w:rPr>
            </w:pPr>
            <w:r w:rsidRPr="00413CB7">
              <w:rPr>
                <w:szCs w:val="20"/>
              </w:rPr>
              <w:t>4.7.2013</w:t>
            </w:r>
          </w:p>
        </w:tc>
      </w:tr>
      <w:tr w:rsidR="00413CB7" w:rsidRPr="00413CB7" w14:paraId="6CA512C9" w14:textId="77777777" w:rsidTr="005B36B0">
        <w:trPr>
          <w:trHeight w:val="20"/>
        </w:trPr>
        <w:tc>
          <w:tcPr>
            <w:tcW w:w="1756" w:type="pct"/>
            <w:noWrap/>
            <w:hideMark/>
          </w:tcPr>
          <w:p w14:paraId="51508C1C" w14:textId="77777777" w:rsidR="00413CB7" w:rsidRPr="00413CB7" w:rsidRDefault="00413CB7" w:rsidP="00413CB7">
            <w:pPr>
              <w:spacing w:after="0"/>
              <w:jc w:val="left"/>
              <w:rPr>
                <w:szCs w:val="20"/>
              </w:rPr>
            </w:pPr>
            <w:r w:rsidRPr="00413CB7">
              <w:rPr>
                <w:szCs w:val="20"/>
              </w:rPr>
              <w:t>Blake Hillias</w:t>
            </w:r>
          </w:p>
        </w:tc>
        <w:tc>
          <w:tcPr>
            <w:tcW w:w="1597" w:type="pct"/>
            <w:noWrap/>
            <w:hideMark/>
          </w:tcPr>
          <w:p w14:paraId="1A1BE95D"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3BD44A6F" w14:textId="77777777" w:rsidR="00413CB7" w:rsidRPr="00413CB7" w:rsidRDefault="00413CB7" w:rsidP="00413CB7">
            <w:pPr>
              <w:spacing w:after="0"/>
              <w:ind w:right="113"/>
              <w:jc w:val="right"/>
              <w:rPr>
                <w:szCs w:val="20"/>
              </w:rPr>
            </w:pPr>
            <w:r w:rsidRPr="00413CB7">
              <w:rPr>
                <w:szCs w:val="20"/>
              </w:rPr>
              <w:t>22.08</w:t>
            </w:r>
          </w:p>
        </w:tc>
        <w:tc>
          <w:tcPr>
            <w:tcW w:w="770" w:type="pct"/>
            <w:noWrap/>
            <w:hideMark/>
          </w:tcPr>
          <w:p w14:paraId="5A3860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D1BF4F" w14:textId="77777777" w:rsidR="00413CB7" w:rsidRPr="00413CB7" w:rsidRDefault="00413CB7" w:rsidP="00413CB7">
            <w:pPr>
              <w:spacing w:after="0"/>
              <w:jc w:val="right"/>
              <w:rPr>
                <w:szCs w:val="20"/>
              </w:rPr>
            </w:pPr>
            <w:r w:rsidRPr="00413CB7">
              <w:rPr>
                <w:szCs w:val="20"/>
              </w:rPr>
              <w:t>12.12.2014</w:t>
            </w:r>
          </w:p>
        </w:tc>
      </w:tr>
      <w:tr w:rsidR="00413CB7" w:rsidRPr="00413CB7" w14:paraId="144162F6" w14:textId="77777777" w:rsidTr="005B36B0">
        <w:trPr>
          <w:trHeight w:val="20"/>
        </w:trPr>
        <w:tc>
          <w:tcPr>
            <w:tcW w:w="1756" w:type="pct"/>
            <w:noWrap/>
            <w:hideMark/>
          </w:tcPr>
          <w:p w14:paraId="13CEA81A" w14:textId="77777777" w:rsidR="00413CB7" w:rsidRPr="00413CB7" w:rsidRDefault="00413CB7" w:rsidP="00413CB7">
            <w:pPr>
              <w:spacing w:after="0"/>
              <w:jc w:val="left"/>
              <w:rPr>
                <w:szCs w:val="20"/>
              </w:rPr>
            </w:pPr>
            <w:r w:rsidRPr="00413CB7">
              <w:rPr>
                <w:szCs w:val="20"/>
              </w:rPr>
              <w:t>Blake Murray</w:t>
            </w:r>
          </w:p>
        </w:tc>
        <w:tc>
          <w:tcPr>
            <w:tcW w:w="1597" w:type="pct"/>
            <w:noWrap/>
            <w:hideMark/>
          </w:tcPr>
          <w:p w14:paraId="7A13A351"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5E6D4B44" w14:textId="77777777" w:rsidR="00413CB7" w:rsidRPr="00413CB7" w:rsidRDefault="00413CB7" w:rsidP="00413CB7">
            <w:pPr>
              <w:spacing w:after="0"/>
              <w:ind w:right="113"/>
              <w:jc w:val="right"/>
              <w:rPr>
                <w:szCs w:val="20"/>
              </w:rPr>
            </w:pPr>
            <w:r w:rsidRPr="00413CB7">
              <w:rPr>
                <w:szCs w:val="20"/>
              </w:rPr>
              <w:t>24.02</w:t>
            </w:r>
          </w:p>
        </w:tc>
        <w:tc>
          <w:tcPr>
            <w:tcW w:w="770" w:type="pct"/>
            <w:noWrap/>
            <w:hideMark/>
          </w:tcPr>
          <w:p w14:paraId="21ED5E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5B8671" w14:textId="77777777" w:rsidR="00413CB7" w:rsidRPr="00413CB7" w:rsidRDefault="00413CB7" w:rsidP="00413CB7">
            <w:pPr>
              <w:spacing w:after="0"/>
              <w:jc w:val="right"/>
              <w:rPr>
                <w:szCs w:val="20"/>
              </w:rPr>
            </w:pPr>
            <w:r w:rsidRPr="00413CB7">
              <w:rPr>
                <w:szCs w:val="20"/>
              </w:rPr>
              <w:t>23.9.2014</w:t>
            </w:r>
          </w:p>
        </w:tc>
      </w:tr>
      <w:tr w:rsidR="00413CB7" w:rsidRPr="00413CB7" w14:paraId="67B53B6C" w14:textId="77777777" w:rsidTr="005B36B0">
        <w:trPr>
          <w:trHeight w:val="20"/>
        </w:trPr>
        <w:tc>
          <w:tcPr>
            <w:tcW w:w="1756" w:type="pct"/>
            <w:noWrap/>
            <w:hideMark/>
          </w:tcPr>
          <w:p w14:paraId="2B7E3CE7" w14:textId="77777777" w:rsidR="00413CB7" w:rsidRPr="00413CB7" w:rsidRDefault="00413CB7" w:rsidP="00413CB7">
            <w:pPr>
              <w:spacing w:after="0"/>
              <w:jc w:val="left"/>
              <w:rPr>
                <w:szCs w:val="20"/>
              </w:rPr>
            </w:pPr>
            <w:r w:rsidRPr="00413CB7">
              <w:rPr>
                <w:szCs w:val="20"/>
              </w:rPr>
              <w:t>Bloomer Constructions Qld</w:t>
            </w:r>
          </w:p>
        </w:tc>
        <w:tc>
          <w:tcPr>
            <w:tcW w:w="1597" w:type="pct"/>
            <w:noWrap/>
            <w:hideMark/>
          </w:tcPr>
          <w:p w14:paraId="24F332FA" w14:textId="77777777" w:rsidR="00413CB7" w:rsidRPr="00413CB7" w:rsidRDefault="00413CB7" w:rsidP="00413CB7">
            <w:pPr>
              <w:spacing w:after="0"/>
              <w:ind w:left="113"/>
              <w:jc w:val="left"/>
              <w:rPr>
                <w:szCs w:val="20"/>
              </w:rPr>
            </w:pPr>
            <w:r w:rsidRPr="00413CB7">
              <w:rPr>
                <w:szCs w:val="20"/>
              </w:rPr>
              <w:t>KADINA, SA 5554</w:t>
            </w:r>
          </w:p>
        </w:tc>
        <w:tc>
          <w:tcPr>
            <w:tcW w:w="424" w:type="pct"/>
            <w:noWrap/>
            <w:hideMark/>
          </w:tcPr>
          <w:p w14:paraId="20F7581F" w14:textId="77777777" w:rsidR="00413CB7" w:rsidRPr="00413CB7" w:rsidRDefault="00413CB7" w:rsidP="00413CB7">
            <w:pPr>
              <w:spacing w:after="0"/>
              <w:ind w:right="113"/>
              <w:jc w:val="right"/>
              <w:rPr>
                <w:szCs w:val="20"/>
              </w:rPr>
            </w:pPr>
            <w:r w:rsidRPr="00413CB7">
              <w:rPr>
                <w:szCs w:val="20"/>
              </w:rPr>
              <w:t>450.02</w:t>
            </w:r>
          </w:p>
        </w:tc>
        <w:tc>
          <w:tcPr>
            <w:tcW w:w="770" w:type="pct"/>
            <w:noWrap/>
            <w:hideMark/>
          </w:tcPr>
          <w:p w14:paraId="4BFC52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FCF0F9" w14:textId="77777777" w:rsidR="00413CB7" w:rsidRPr="00413CB7" w:rsidRDefault="00413CB7" w:rsidP="00413CB7">
            <w:pPr>
              <w:spacing w:after="0"/>
              <w:jc w:val="right"/>
              <w:rPr>
                <w:szCs w:val="20"/>
              </w:rPr>
            </w:pPr>
            <w:r w:rsidRPr="00413CB7">
              <w:rPr>
                <w:szCs w:val="20"/>
              </w:rPr>
              <w:t>24.9.2013</w:t>
            </w:r>
          </w:p>
        </w:tc>
      </w:tr>
      <w:tr w:rsidR="00413CB7" w:rsidRPr="00413CB7" w14:paraId="09FD5A09" w14:textId="77777777" w:rsidTr="005B36B0">
        <w:trPr>
          <w:trHeight w:val="20"/>
        </w:trPr>
        <w:tc>
          <w:tcPr>
            <w:tcW w:w="1756" w:type="pct"/>
            <w:noWrap/>
            <w:hideMark/>
          </w:tcPr>
          <w:p w14:paraId="2EB59C91" w14:textId="77777777" w:rsidR="00413CB7" w:rsidRPr="00413CB7" w:rsidRDefault="00413CB7" w:rsidP="00413CB7">
            <w:pPr>
              <w:spacing w:after="0"/>
              <w:jc w:val="left"/>
              <w:rPr>
                <w:szCs w:val="20"/>
              </w:rPr>
            </w:pPr>
            <w:r w:rsidRPr="00413CB7">
              <w:rPr>
                <w:szCs w:val="20"/>
              </w:rPr>
              <w:t>Bloomer Constructions Qld</w:t>
            </w:r>
          </w:p>
        </w:tc>
        <w:tc>
          <w:tcPr>
            <w:tcW w:w="1597" w:type="pct"/>
            <w:noWrap/>
            <w:hideMark/>
          </w:tcPr>
          <w:p w14:paraId="08442399" w14:textId="77777777" w:rsidR="00413CB7" w:rsidRPr="00413CB7" w:rsidRDefault="00413CB7" w:rsidP="00413CB7">
            <w:pPr>
              <w:spacing w:after="0"/>
              <w:ind w:left="113"/>
              <w:jc w:val="left"/>
              <w:rPr>
                <w:szCs w:val="20"/>
              </w:rPr>
            </w:pPr>
            <w:r w:rsidRPr="00413CB7">
              <w:rPr>
                <w:szCs w:val="20"/>
              </w:rPr>
              <w:t>KADINA, SA 5554</w:t>
            </w:r>
          </w:p>
        </w:tc>
        <w:tc>
          <w:tcPr>
            <w:tcW w:w="424" w:type="pct"/>
            <w:noWrap/>
            <w:hideMark/>
          </w:tcPr>
          <w:p w14:paraId="39164B8C" w14:textId="77777777" w:rsidR="00413CB7" w:rsidRPr="00413CB7" w:rsidRDefault="00413CB7" w:rsidP="00413CB7">
            <w:pPr>
              <w:spacing w:after="0"/>
              <w:ind w:right="113"/>
              <w:jc w:val="right"/>
              <w:rPr>
                <w:szCs w:val="20"/>
              </w:rPr>
            </w:pPr>
            <w:r w:rsidRPr="00413CB7">
              <w:rPr>
                <w:szCs w:val="20"/>
              </w:rPr>
              <w:t>275.99</w:t>
            </w:r>
          </w:p>
        </w:tc>
        <w:tc>
          <w:tcPr>
            <w:tcW w:w="770" w:type="pct"/>
            <w:noWrap/>
            <w:hideMark/>
          </w:tcPr>
          <w:p w14:paraId="275CFE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A4AFE9" w14:textId="77777777" w:rsidR="00413CB7" w:rsidRPr="00413CB7" w:rsidRDefault="00413CB7" w:rsidP="00413CB7">
            <w:pPr>
              <w:spacing w:after="0"/>
              <w:jc w:val="right"/>
              <w:rPr>
                <w:szCs w:val="20"/>
              </w:rPr>
            </w:pPr>
            <w:r w:rsidRPr="00413CB7">
              <w:rPr>
                <w:szCs w:val="20"/>
              </w:rPr>
              <w:t>1.10.2013</w:t>
            </w:r>
          </w:p>
        </w:tc>
      </w:tr>
      <w:tr w:rsidR="00413CB7" w:rsidRPr="00413CB7" w14:paraId="18D2D89C" w14:textId="77777777" w:rsidTr="005B36B0">
        <w:trPr>
          <w:trHeight w:val="20"/>
        </w:trPr>
        <w:tc>
          <w:tcPr>
            <w:tcW w:w="1756" w:type="pct"/>
            <w:noWrap/>
            <w:hideMark/>
          </w:tcPr>
          <w:p w14:paraId="5773BD52" w14:textId="77777777" w:rsidR="00413CB7" w:rsidRPr="00413CB7" w:rsidRDefault="00413CB7" w:rsidP="00413CB7">
            <w:pPr>
              <w:spacing w:after="0"/>
              <w:jc w:val="left"/>
              <w:rPr>
                <w:szCs w:val="20"/>
              </w:rPr>
            </w:pPr>
            <w:r w:rsidRPr="00413CB7">
              <w:rPr>
                <w:szCs w:val="20"/>
              </w:rPr>
              <w:t>Blossom Scott</w:t>
            </w:r>
          </w:p>
        </w:tc>
        <w:tc>
          <w:tcPr>
            <w:tcW w:w="1597" w:type="pct"/>
            <w:noWrap/>
            <w:hideMark/>
          </w:tcPr>
          <w:p w14:paraId="0E32D985"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4FCF77EA" w14:textId="77777777" w:rsidR="00413CB7" w:rsidRPr="00413CB7" w:rsidRDefault="00413CB7" w:rsidP="00413CB7">
            <w:pPr>
              <w:spacing w:after="0"/>
              <w:ind w:right="113"/>
              <w:jc w:val="right"/>
              <w:rPr>
                <w:szCs w:val="20"/>
              </w:rPr>
            </w:pPr>
            <w:r w:rsidRPr="00413CB7">
              <w:rPr>
                <w:szCs w:val="20"/>
              </w:rPr>
              <w:t>26.14</w:t>
            </w:r>
          </w:p>
        </w:tc>
        <w:tc>
          <w:tcPr>
            <w:tcW w:w="770" w:type="pct"/>
            <w:noWrap/>
            <w:hideMark/>
          </w:tcPr>
          <w:p w14:paraId="653839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01E59F" w14:textId="77777777" w:rsidR="00413CB7" w:rsidRPr="00413CB7" w:rsidRDefault="00413CB7" w:rsidP="00413CB7">
            <w:pPr>
              <w:spacing w:after="0"/>
              <w:jc w:val="right"/>
              <w:rPr>
                <w:szCs w:val="20"/>
              </w:rPr>
            </w:pPr>
            <w:r w:rsidRPr="00413CB7">
              <w:rPr>
                <w:szCs w:val="20"/>
              </w:rPr>
              <w:t>15.10.2014</w:t>
            </w:r>
          </w:p>
        </w:tc>
      </w:tr>
      <w:tr w:rsidR="00413CB7" w:rsidRPr="00413CB7" w14:paraId="581A2921" w14:textId="77777777" w:rsidTr="005B36B0">
        <w:trPr>
          <w:trHeight w:val="20"/>
        </w:trPr>
        <w:tc>
          <w:tcPr>
            <w:tcW w:w="1756" w:type="pct"/>
            <w:noWrap/>
            <w:hideMark/>
          </w:tcPr>
          <w:p w14:paraId="6BCC95F6" w14:textId="77777777" w:rsidR="00413CB7" w:rsidRPr="00413CB7" w:rsidRDefault="00413CB7" w:rsidP="00413CB7">
            <w:pPr>
              <w:spacing w:after="0"/>
              <w:jc w:val="left"/>
              <w:rPr>
                <w:szCs w:val="20"/>
              </w:rPr>
            </w:pPr>
            <w:r w:rsidRPr="00413CB7">
              <w:rPr>
                <w:szCs w:val="20"/>
              </w:rPr>
              <w:t>Bo Shang</w:t>
            </w:r>
          </w:p>
        </w:tc>
        <w:tc>
          <w:tcPr>
            <w:tcW w:w="1597" w:type="pct"/>
            <w:noWrap/>
            <w:hideMark/>
          </w:tcPr>
          <w:p w14:paraId="22A1EE89"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3948D476" w14:textId="77777777" w:rsidR="00413CB7" w:rsidRPr="00413CB7" w:rsidRDefault="00413CB7" w:rsidP="00413CB7">
            <w:pPr>
              <w:spacing w:after="0"/>
              <w:ind w:right="113"/>
              <w:jc w:val="right"/>
              <w:rPr>
                <w:szCs w:val="20"/>
              </w:rPr>
            </w:pPr>
            <w:r w:rsidRPr="00413CB7">
              <w:rPr>
                <w:szCs w:val="20"/>
              </w:rPr>
              <w:t>12.42</w:t>
            </w:r>
          </w:p>
        </w:tc>
        <w:tc>
          <w:tcPr>
            <w:tcW w:w="770" w:type="pct"/>
            <w:noWrap/>
            <w:hideMark/>
          </w:tcPr>
          <w:p w14:paraId="3A0B92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0AA2F3" w14:textId="77777777" w:rsidR="00413CB7" w:rsidRPr="00413CB7" w:rsidRDefault="00413CB7" w:rsidP="00413CB7">
            <w:pPr>
              <w:spacing w:after="0"/>
              <w:jc w:val="right"/>
              <w:rPr>
                <w:szCs w:val="20"/>
              </w:rPr>
            </w:pPr>
            <w:r w:rsidRPr="00413CB7">
              <w:rPr>
                <w:szCs w:val="20"/>
              </w:rPr>
              <w:t>6.11.2014</w:t>
            </w:r>
          </w:p>
        </w:tc>
      </w:tr>
      <w:tr w:rsidR="00413CB7" w:rsidRPr="00413CB7" w14:paraId="3958AFE2" w14:textId="77777777" w:rsidTr="005B36B0">
        <w:trPr>
          <w:trHeight w:val="20"/>
        </w:trPr>
        <w:tc>
          <w:tcPr>
            <w:tcW w:w="1756" w:type="pct"/>
            <w:noWrap/>
            <w:hideMark/>
          </w:tcPr>
          <w:p w14:paraId="7EA8C38E" w14:textId="77777777" w:rsidR="00413CB7" w:rsidRPr="00413CB7" w:rsidRDefault="00413CB7" w:rsidP="00413CB7">
            <w:pPr>
              <w:spacing w:after="0"/>
              <w:jc w:val="left"/>
              <w:rPr>
                <w:szCs w:val="20"/>
              </w:rPr>
            </w:pPr>
            <w:r w:rsidRPr="00413CB7">
              <w:rPr>
                <w:szCs w:val="20"/>
              </w:rPr>
              <w:t>Bo Viney</w:t>
            </w:r>
          </w:p>
        </w:tc>
        <w:tc>
          <w:tcPr>
            <w:tcW w:w="1597" w:type="pct"/>
            <w:noWrap/>
            <w:hideMark/>
          </w:tcPr>
          <w:p w14:paraId="2B63265C"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15C34FFF" w14:textId="77777777" w:rsidR="00413CB7" w:rsidRPr="00413CB7" w:rsidRDefault="00413CB7" w:rsidP="00413CB7">
            <w:pPr>
              <w:spacing w:after="0"/>
              <w:ind w:right="113"/>
              <w:jc w:val="right"/>
              <w:rPr>
                <w:szCs w:val="20"/>
              </w:rPr>
            </w:pPr>
            <w:r w:rsidRPr="00413CB7">
              <w:rPr>
                <w:szCs w:val="20"/>
              </w:rPr>
              <w:t>12.54</w:t>
            </w:r>
          </w:p>
        </w:tc>
        <w:tc>
          <w:tcPr>
            <w:tcW w:w="770" w:type="pct"/>
            <w:noWrap/>
            <w:hideMark/>
          </w:tcPr>
          <w:p w14:paraId="00E0A2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C44A06" w14:textId="77777777" w:rsidR="00413CB7" w:rsidRPr="00413CB7" w:rsidRDefault="00413CB7" w:rsidP="00413CB7">
            <w:pPr>
              <w:spacing w:after="0"/>
              <w:jc w:val="right"/>
              <w:rPr>
                <w:szCs w:val="20"/>
              </w:rPr>
            </w:pPr>
            <w:r w:rsidRPr="00413CB7">
              <w:rPr>
                <w:szCs w:val="20"/>
              </w:rPr>
              <w:t>22.8.2014</w:t>
            </w:r>
          </w:p>
        </w:tc>
      </w:tr>
      <w:tr w:rsidR="00413CB7" w:rsidRPr="00413CB7" w14:paraId="056197C7" w14:textId="77777777" w:rsidTr="005B36B0">
        <w:trPr>
          <w:trHeight w:val="20"/>
        </w:trPr>
        <w:tc>
          <w:tcPr>
            <w:tcW w:w="1756" w:type="pct"/>
            <w:noWrap/>
            <w:hideMark/>
          </w:tcPr>
          <w:p w14:paraId="1A603F08" w14:textId="77777777" w:rsidR="00413CB7" w:rsidRPr="00413CB7" w:rsidRDefault="00413CB7" w:rsidP="00413CB7">
            <w:pPr>
              <w:spacing w:after="0"/>
              <w:jc w:val="left"/>
              <w:rPr>
                <w:szCs w:val="20"/>
              </w:rPr>
            </w:pPr>
            <w:r w:rsidRPr="00413CB7">
              <w:rPr>
                <w:szCs w:val="20"/>
              </w:rPr>
              <w:t>Bobby Hill</w:t>
            </w:r>
          </w:p>
        </w:tc>
        <w:tc>
          <w:tcPr>
            <w:tcW w:w="1597" w:type="pct"/>
            <w:noWrap/>
            <w:hideMark/>
          </w:tcPr>
          <w:p w14:paraId="795EC5C8"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43D68C7B" w14:textId="77777777" w:rsidR="00413CB7" w:rsidRPr="00413CB7" w:rsidRDefault="00413CB7" w:rsidP="00413CB7">
            <w:pPr>
              <w:spacing w:after="0"/>
              <w:ind w:right="113"/>
              <w:jc w:val="right"/>
              <w:rPr>
                <w:szCs w:val="20"/>
              </w:rPr>
            </w:pPr>
            <w:r w:rsidRPr="00413CB7">
              <w:rPr>
                <w:szCs w:val="20"/>
              </w:rPr>
              <w:t>14.00</w:t>
            </w:r>
          </w:p>
        </w:tc>
        <w:tc>
          <w:tcPr>
            <w:tcW w:w="770" w:type="pct"/>
            <w:noWrap/>
            <w:hideMark/>
          </w:tcPr>
          <w:p w14:paraId="18D82A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D87086" w14:textId="77777777" w:rsidR="00413CB7" w:rsidRPr="00413CB7" w:rsidRDefault="00413CB7" w:rsidP="00413CB7">
            <w:pPr>
              <w:spacing w:after="0"/>
              <w:jc w:val="right"/>
              <w:rPr>
                <w:szCs w:val="20"/>
              </w:rPr>
            </w:pPr>
            <w:r w:rsidRPr="00413CB7">
              <w:rPr>
                <w:szCs w:val="20"/>
              </w:rPr>
              <w:t>20.11.2013</w:t>
            </w:r>
          </w:p>
        </w:tc>
      </w:tr>
      <w:tr w:rsidR="00413CB7" w:rsidRPr="00413CB7" w14:paraId="14F7E535" w14:textId="77777777" w:rsidTr="005B36B0">
        <w:trPr>
          <w:trHeight w:val="20"/>
        </w:trPr>
        <w:tc>
          <w:tcPr>
            <w:tcW w:w="1756" w:type="pct"/>
            <w:noWrap/>
            <w:hideMark/>
          </w:tcPr>
          <w:p w14:paraId="0C0871A2" w14:textId="77777777" w:rsidR="00413CB7" w:rsidRPr="00413CB7" w:rsidRDefault="00413CB7" w:rsidP="00413CB7">
            <w:pPr>
              <w:spacing w:after="0"/>
              <w:jc w:val="left"/>
              <w:rPr>
                <w:szCs w:val="20"/>
              </w:rPr>
            </w:pPr>
            <w:r w:rsidRPr="00413CB7">
              <w:rPr>
                <w:szCs w:val="20"/>
              </w:rPr>
              <w:lastRenderedPageBreak/>
              <w:t>Bogden Boguta</w:t>
            </w:r>
          </w:p>
        </w:tc>
        <w:tc>
          <w:tcPr>
            <w:tcW w:w="1597" w:type="pct"/>
            <w:noWrap/>
            <w:hideMark/>
          </w:tcPr>
          <w:p w14:paraId="3AFBFA24"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FB809F2" w14:textId="77777777" w:rsidR="00413CB7" w:rsidRPr="00413CB7" w:rsidRDefault="00413CB7" w:rsidP="00413CB7">
            <w:pPr>
              <w:spacing w:after="0"/>
              <w:ind w:right="113"/>
              <w:jc w:val="right"/>
              <w:rPr>
                <w:szCs w:val="20"/>
              </w:rPr>
            </w:pPr>
            <w:r w:rsidRPr="00413CB7">
              <w:rPr>
                <w:szCs w:val="20"/>
              </w:rPr>
              <w:t>27.17</w:t>
            </w:r>
          </w:p>
        </w:tc>
        <w:tc>
          <w:tcPr>
            <w:tcW w:w="770" w:type="pct"/>
            <w:noWrap/>
            <w:hideMark/>
          </w:tcPr>
          <w:p w14:paraId="026285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97DCA2" w14:textId="77777777" w:rsidR="00413CB7" w:rsidRPr="00413CB7" w:rsidRDefault="00413CB7" w:rsidP="00413CB7">
            <w:pPr>
              <w:spacing w:after="0"/>
              <w:jc w:val="right"/>
              <w:rPr>
                <w:szCs w:val="20"/>
              </w:rPr>
            </w:pPr>
            <w:r w:rsidRPr="00413CB7">
              <w:rPr>
                <w:szCs w:val="20"/>
              </w:rPr>
              <w:t>31.10.2014</w:t>
            </w:r>
          </w:p>
        </w:tc>
      </w:tr>
      <w:tr w:rsidR="00413CB7" w:rsidRPr="00413CB7" w14:paraId="593BC068" w14:textId="77777777" w:rsidTr="005B36B0">
        <w:trPr>
          <w:trHeight w:val="20"/>
        </w:trPr>
        <w:tc>
          <w:tcPr>
            <w:tcW w:w="1756" w:type="pct"/>
            <w:noWrap/>
            <w:hideMark/>
          </w:tcPr>
          <w:p w14:paraId="0520EF22" w14:textId="77777777" w:rsidR="00413CB7" w:rsidRPr="00413CB7" w:rsidRDefault="00413CB7" w:rsidP="00413CB7">
            <w:pPr>
              <w:spacing w:after="0"/>
              <w:jc w:val="left"/>
              <w:rPr>
                <w:szCs w:val="20"/>
              </w:rPr>
            </w:pPr>
            <w:r w:rsidRPr="00413CB7">
              <w:rPr>
                <w:szCs w:val="20"/>
              </w:rPr>
              <w:t>Bonnie James</w:t>
            </w:r>
          </w:p>
        </w:tc>
        <w:tc>
          <w:tcPr>
            <w:tcW w:w="1597" w:type="pct"/>
            <w:noWrap/>
            <w:hideMark/>
          </w:tcPr>
          <w:p w14:paraId="5B82ACC3"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3F2AA4A2" w14:textId="77777777" w:rsidR="00413CB7" w:rsidRPr="00413CB7" w:rsidRDefault="00413CB7" w:rsidP="00413CB7">
            <w:pPr>
              <w:spacing w:after="0"/>
              <w:ind w:right="113"/>
              <w:jc w:val="right"/>
              <w:rPr>
                <w:szCs w:val="20"/>
              </w:rPr>
            </w:pPr>
            <w:r w:rsidRPr="00413CB7">
              <w:rPr>
                <w:szCs w:val="20"/>
              </w:rPr>
              <w:t>120.81</w:t>
            </w:r>
          </w:p>
        </w:tc>
        <w:tc>
          <w:tcPr>
            <w:tcW w:w="770" w:type="pct"/>
            <w:noWrap/>
            <w:hideMark/>
          </w:tcPr>
          <w:p w14:paraId="61FAB4F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FE3B74" w14:textId="77777777" w:rsidR="00413CB7" w:rsidRPr="00413CB7" w:rsidRDefault="00413CB7" w:rsidP="00413CB7">
            <w:pPr>
              <w:spacing w:after="0"/>
              <w:jc w:val="right"/>
              <w:rPr>
                <w:szCs w:val="20"/>
              </w:rPr>
            </w:pPr>
            <w:r w:rsidRPr="00413CB7">
              <w:rPr>
                <w:szCs w:val="20"/>
              </w:rPr>
              <w:t>2.4.2014</w:t>
            </w:r>
          </w:p>
        </w:tc>
      </w:tr>
      <w:tr w:rsidR="00413CB7" w:rsidRPr="00413CB7" w14:paraId="372856EF" w14:textId="77777777" w:rsidTr="005B36B0">
        <w:trPr>
          <w:trHeight w:val="20"/>
        </w:trPr>
        <w:tc>
          <w:tcPr>
            <w:tcW w:w="1756" w:type="pct"/>
            <w:noWrap/>
            <w:hideMark/>
          </w:tcPr>
          <w:p w14:paraId="64514BDE" w14:textId="77777777" w:rsidR="00413CB7" w:rsidRPr="00413CB7" w:rsidRDefault="00413CB7" w:rsidP="00413CB7">
            <w:pPr>
              <w:spacing w:after="0"/>
              <w:jc w:val="left"/>
              <w:rPr>
                <w:szCs w:val="20"/>
              </w:rPr>
            </w:pPr>
            <w:r w:rsidRPr="00413CB7">
              <w:rPr>
                <w:szCs w:val="20"/>
              </w:rPr>
              <w:t>Bora Woo</w:t>
            </w:r>
          </w:p>
        </w:tc>
        <w:tc>
          <w:tcPr>
            <w:tcW w:w="1597" w:type="pct"/>
            <w:noWrap/>
            <w:hideMark/>
          </w:tcPr>
          <w:p w14:paraId="1DD867AE"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20E447F" w14:textId="77777777" w:rsidR="00413CB7" w:rsidRPr="00413CB7" w:rsidRDefault="00413CB7" w:rsidP="00413CB7">
            <w:pPr>
              <w:spacing w:after="0"/>
              <w:ind w:right="113"/>
              <w:jc w:val="right"/>
              <w:rPr>
                <w:szCs w:val="20"/>
              </w:rPr>
            </w:pPr>
            <w:r w:rsidRPr="00413CB7">
              <w:rPr>
                <w:szCs w:val="20"/>
              </w:rPr>
              <w:t>50.58</w:t>
            </w:r>
          </w:p>
        </w:tc>
        <w:tc>
          <w:tcPr>
            <w:tcW w:w="770" w:type="pct"/>
            <w:noWrap/>
            <w:hideMark/>
          </w:tcPr>
          <w:p w14:paraId="48667E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02529F" w14:textId="77777777" w:rsidR="00413CB7" w:rsidRPr="00413CB7" w:rsidRDefault="00413CB7" w:rsidP="00413CB7">
            <w:pPr>
              <w:spacing w:after="0"/>
              <w:jc w:val="right"/>
              <w:rPr>
                <w:szCs w:val="20"/>
              </w:rPr>
            </w:pPr>
            <w:r w:rsidRPr="00413CB7">
              <w:rPr>
                <w:szCs w:val="20"/>
              </w:rPr>
              <w:t>24.9.2014</w:t>
            </w:r>
          </w:p>
        </w:tc>
      </w:tr>
      <w:tr w:rsidR="00413CB7" w:rsidRPr="00413CB7" w14:paraId="2B9E92F1" w14:textId="77777777" w:rsidTr="005B36B0">
        <w:trPr>
          <w:trHeight w:val="20"/>
        </w:trPr>
        <w:tc>
          <w:tcPr>
            <w:tcW w:w="1756" w:type="pct"/>
            <w:noWrap/>
            <w:hideMark/>
          </w:tcPr>
          <w:p w14:paraId="219BD901" w14:textId="77777777" w:rsidR="00413CB7" w:rsidRPr="00413CB7" w:rsidRDefault="00413CB7" w:rsidP="00413CB7">
            <w:pPr>
              <w:spacing w:after="0"/>
              <w:jc w:val="left"/>
              <w:rPr>
                <w:szCs w:val="20"/>
              </w:rPr>
            </w:pPr>
            <w:r w:rsidRPr="00413CB7">
              <w:rPr>
                <w:szCs w:val="20"/>
              </w:rPr>
              <w:t>Boral Quarries</w:t>
            </w:r>
          </w:p>
        </w:tc>
        <w:tc>
          <w:tcPr>
            <w:tcW w:w="1597" w:type="pct"/>
            <w:noWrap/>
            <w:hideMark/>
          </w:tcPr>
          <w:p w14:paraId="72E0CE75" w14:textId="77777777" w:rsidR="00413CB7" w:rsidRPr="00413CB7" w:rsidRDefault="00413CB7" w:rsidP="00413CB7">
            <w:pPr>
              <w:spacing w:after="0"/>
              <w:ind w:left="113"/>
              <w:jc w:val="left"/>
              <w:rPr>
                <w:szCs w:val="20"/>
              </w:rPr>
            </w:pPr>
            <w:r w:rsidRPr="00413CB7">
              <w:rPr>
                <w:szCs w:val="20"/>
              </w:rPr>
              <w:t>LOBETHAL, SA 5241</w:t>
            </w:r>
          </w:p>
        </w:tc>
        <w:tc>
          <w:tcPr>
            <w:tcW w:w="424" w:type="pct"/>
            <w:noWrap/>
            <w:hideMark/>
          </w:tcPr>
          <w:p w14:paraId="355D4934" w14:textId="77777777" w:rsidR="00413CB7" w:rsidRPr="00413CB7" w:rsidRDefault="00413CB7" w:rsidP="00413CB7">
            <w:pPr>
              <w:spacing w:after="0"/>
              <w:ind w:right="113"/>
              <w:jc w:val="right"/>
              <w:rPr>
                <w:szCs w:val="20"/>
              </w:rPr>
            </w:pPr>
            <w:r w:rsidRPr="00413CB7">
              <w:rPr>
                <w:szCs w:val="20"/>
              </w:rPr>
              <w:t>10.17</w:t>
            </w:r>
          </w:p>
        </w:tc>
        <w:tc>
          <w:tcPr>
            <w:tcW w:w="770" w:type="pct"/>
            <w:noWrap/>
            <w:hideMark/>
          </w:tcPr>
          <w:p w14:paraId="56CE1C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29D35E" w14:textId="77777777" w:rsidR="00413CB7" w:rsidRPr="00413CB7" w:rsidRDefault="00413CB7" w:rsidP="00413CB7">
            <w:pPr>
              <w:spacing w:after="0"/>
              <w:jc w:val="right"/>
              <w:rPr>
                <w:szCs w:val="20"/>
              </w:rPr>
            </w:pPr>
            <w:r w:rsidRPr="00413CB7">
              <w:rPr>
                <w:szCs w:val="20"/>
              </w:rPr>
              <w:t>15.11.2013</w:t>
            </w:r>
          </w:p>
        </w:tc>
      </w:tr>
      <w:tr w:rsidR="00413CB7" w:rsidRPr="00413CB7" w14:paraId="51A088B4" w14:textId="77777777" w:rsidTr="005B36B0">
        <w:trPr>
          <w:trHeight w:val="20"/>
        </w:trPr>
        <w:tc>
          <w:tcPr>
            <w:tcW w:w="1756" w:type="pct"/>
            <w:noWrap/>
            <w:hideMark/>
          </w:tcPr>
          <w:p w14:paraId="7D780090" w14:textId="77777777" w:rsidR="00413CB7" w:rsidRPr="00413CB7" w:rsidRDefault="00413CB7" w:rsidP="00413CB7">
            <w:pPr>
              <w:spacing w:after="0"/>
              <w:jc w:val="left"/>
              <w:rPr>
                <w:szCs w:val="20"/>
              </w:rPr>
            </w:pPr>
            <w:r w:rsidRPr="00413CB7">
              <w:rPr>
                <w:szCs w:val="20"/>
              </w:rPr>
              <w:t>Boris Serikoff</w:t>
            </w:r>
          </w:p>
        </w:tc>
        <w:tc>
          <w:tcPr>
            <w:tcW w:w="1597" w:type="pct"/>
            <w:noWrap/>
            <w:hideMark/>
          </w:tcPr>
          <w:p w14:paraId="7FBA8C6B" w14:textId="77777777" w:rsidR="00413CB7" w:rsidRPr="00413CB7" w:rsidRDefault="00413CB7" w:rsidP="00413CB7">
            <w:pPr>
              <w:spacing w:after="0"/>
              <w:ind w:left="113"/>
              <w:jc w:val="left"/>
              <w:rPr>
                <w:szCs w:val="20"/>
              </w:rPr>
            </w:pPr>
            <w:r w:rsidRPr="00413CB7">
              <w:rPr>
                <w:szCs w:val="20"/>
              </w:rPr>
              <w:t>GOOLWA BEACH, SA 5214</w:t>
            </w:r>
          </w:p>
        </w:tc>
        <w:tc>
          <w:tcPr>
            <w:tcW w:w="424" w:type="pct"/>
            <w:noWrap/>
            <w:hideMark/>
          </w:tcPr>
          <w:p w14:paraId="32A9EBAB" w14:textId="77777777" w:rsidR="00413CB7" w:rsidRPr="00413CB7" w:rsidRDefault="00413CB7" w:rsidP="00413CB7">
            <w:pPr>
              <w:spacing w:after="0"/>
              <w:ind w:right="113"/>
              <w:jc w:val="right"/>
              <w:rPr>
                <w:szCs w:val="20"/>
              </w:rPr>
            </w:pPr>
            <w:r w:rsidRPr="00413CB7">
              <w:rPr>
                <w:szCs w:val="20"/>
              </w:rPr>
              <w:t>16.68</w:t>
            </w:r>
          </w:p>
        </w:tc>
        <w:tc>
          <w:tcPr>
            <w:tcW w:w="770" w:type="pct"/>
            <w:noWrap/>
            <w:hideMark/>
          </w:tcPr>
          <w:p w14:paraId="3BC2D0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BCB60B" w14:textId="77777777" w:rsidR="00413CB7" w:rsidRPr="00413CB7" w:rsidRDefault="00413CB7" w:rsidP="00413CB7">
            <w:pPr>
              <w:spacing w:after="0"/>
              <w:jc w:val="right"/>
              <w:rPr>
                <w:szCs w:val="20"/>
              </w:rPr>
            </w:pPr>
            <w:r w:rsidRPr="00413CB7">
              <w:rPr>
                <w:szCs w:val="20"/>
              </w:rPr>
              <w:t>24.7.2013</w:t>
            </w:r>
          </w:p>
        </w:tc>
      </w:tr>
      <w:tr w:rsidR="00413CB7" w:rsidRPr="00413CB7" w14:paraId="749F7A5E" w14:textId="77777777" w:rsidTr="005B36B0">
        <w:trPr>
          <w:trHeight w:val="20"/>
        </w:trPr>
        <w:tc>
          <w:tcPr>
            <w:tcW w:w="1756" w:type="pct"/>
            <w:noWrap/>
            <w:hideMark/>
          </w:tcPr>
          <w:p w14:paraId="16A950E3" w14:textId="77777777" w:rsidR="00413CB7" w:rsidRPr="00413CB7" w:rsidRDefault="00413CB7" w:rsidP="00413CB7">
            <w:pPr>
              <w:spacing w:after="0"/>
              <w:jc w:val="left"/>
              <w:rPr>
                <w:szCs w:val="20"/>
              </w:rPr>
            </w:pPr>
            <w:r w:rsidRPr="00413CB7">
              <w:rPr>
                <w:szCs w:val="20"/>
              </w:rPr>
              <w:t>Bosiljka Bobic</w:t>
            </w:r>
          </w:p>
        </w:tc>
        <w:tc>
          <w:tcPr>
            <w:tcW w:w="1597" w:type="pct"/>
            <w:noWrap/>
            <w:hideMark/>
          </w:tcPr>
          <w:p w14:paraId="7890D2BA"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66F12799" w14:textId="77777777" w:rsidR="00413CB7" w:rsidRPr="00413CB7" w:rsidRDefault="00413CB7" w:rsidP="00413CB7">
            <w:pPr>
              <w:spacing w:after="0"/>
              <w:ind w:right="113"/>
              <w:jc w:val="right"/>
              <w:rPr>
                <w:szCs w:val="20"/>
              </w:rPr>
            </w:pPr>
            <w:r w:rsidRPr="00413CB7">
              <w:rPr>
                <w:szCs w:val="20"/>
              </w:rPr>
              <w:t>233.72</w:t>
            </w:r>
          </w:p>
        </w:tc>
        <w:tc>
          <w:tcPr>
            <w:tcW w:w="770" w:type="pct"/>
            <w:noWrap/>
            <w:hideMark/>
          </w:tcPr>
          <w:p w14:paraId="4C8906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CB483F" w14:textId="77777777" w:rsidR="00413CB7" w:rsidRPr="00413CB7" w:rsidRDefault="00413CB7" w:rsidP="00413CB7">
            <w:pPr>
              <w:spacing w:after="0"/>
              <w:jc w:val="right"/>
              <w:rPr>
                <w:szCs w:val="20"/>
              </w:rPr>
            </w:pPr>
            <w:r w:rsidRPr="00413CB7">
              <w:rPr>
                <w:szCs w:val="20"/>
              </w:rPr>
              <w:t>27.6.2013</w:t>
            </w:r>
          </w:p>
        </w:tc>
      </w:tr>
      <w:tr w:rsidR="00413CB7" w:rsidRPr="00413CB7" w14:paraId="7982EC29" w14:textId="77777777" w:rsidTr="005B36B0">
        <w:trPr>
          <w:trHeight w:val="20"/>
        </w:trPr>
        <w:tc>
          <w:tcPr>
            <w:tcW w:w="1756" w:type="pct"/>
            <w:noWrap/>
            <w:hideMark/>
          </w:tcPr>
          <w:p w14:paraId="25264E0E" w14:textId="77777777" w:rsidR="00413CB7" w:rsidRPr="00413CB7" w:rsidRDefault="00413CB7" w:rsidP="00413CB7">
            <w:pPr>
              <w:spacing w:after="0"/>
              <w:jc w:val="left"/>
              <w:rPr>
                <w:szCs w:val="20"/>
              </w:rPr>
            </w:pPr>
            <w:r w:rsidRPr="00413CB7">
              <w:rPr>
                <w:szCs w:val="20"/>
              </w:rPr>
              <w:t>Brad Afher</w:t>
            </w:r>
          </w:p>
        </w:tc>
        <w:tc>
          <w:tcPr>
            <w:tcW w:w="1597" w:type="pct"/>
            <w:noWrap/>
            <w:hideMark/>
          </w:tcPr>
          <w:p w14:paraId="498D23C3"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46A1BDEA"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5FF9E3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646BA7" w14:textId="77777777" w:rsidR="00413CB7" w:rsidRPr="00413CB7" w:rsidRDefault="00413CB7" w:rsidP="00413CB7">
            <w:pPr>
              <w:spacing w:after="0"/>
              <w:jc w:val="right"/>
              <w:rPr>
                <w:szCs w:val="20"/>
              </w:rPr>
            </w:pPr>
            <w:r w:rsidRPr="00413CB7">
              <w:rPr>
                <w:szCs w:val="20"/>
              </w:rPr>
              <w:t>28.3.2013</w:t>
            </w:r>
          </w:p>
        </w:tc>
      </w:tr>
      <w:tr w:rsidR="00413CB7" w:rsidRPr="00413CB7" w14:paraId="139EA60F" w14:textId="77777777" w:rsidTr="005B36B0">
        <w:trPr>
          <w:trHeight w:val="20"/>
        </w:trPr>
        <w:tc>
          <w:tcPr>
            <w:tcW w:w="1756" w:type="pct"/>
            <w:noWrap/>
            <w:hideMark/>
          </w:tcPr>
          <w:p w14:paraId="2EAAE2E6" w14:textId="77777777" w:rsidR="00413CB7" w:rsidRPr="00413CB7" w:rsidRDefault="00413CB7" w:rsidP="00413CB7">
            <w:pPr>
              <w:spacing w:after="0"/>
              <w:jc w:val="left"/>
              <w:rPr>
                <w:szCs w:val="20"/>
              </w:rPr>
            </w:pPr>
            <w:r w:rsidRPr="00413CB7">
              <w:rPr>
                <w:szCs w:val="20"/>
              </w:rPr>
              <w:t>Brad Dayman</w:t>
            </w:r>
          </w:p>
        </w:tc>
        <w:tc>
          <w:tcPr>
            <w:tcW w:w="1597" w:type="pct"/>
            <w:noWrap/>
            <w:hideMark/>
          </w:tcPr>
          <w:p w14:paraId="6CCF4AB9" w14:textId="77777777" w:rsidR="00413CB7" w:rsidRPr="00413CB7" w:rsidRDefault="00413CB7" w:rsidP="00413CB7">
            <w:pPr>
              <w:spacing w:after="0"/>
              <w:ind w:left="113"/>
              <w:jc w:val="left"/>
              <w:rPr>
                <w:szCs w:val="20"/>
              </w:rPr>
            </w:pPr>
            <w:r w:rsidRPr="00413CB7">
              <w:rPr>
                <w:szCs w:val="20"/>
              </w:rPr>
              <w:t>ST CLAIR, SA 5011</w:t>
            </w:r>
          </w:p>
        </w:tc>
        <w:tc>
          <w:tcPr>
            <w:tcW w:w="424" w:type="pct"/>
            <w:noWrap/>
            <w:hideMark/>
          </w:tcPr>
          <w:p w14:paraId="67728BBF" w14:textId="77777777" w:rsidR="00413CB7" w:rsidRPr="00413CB7" w:rsidRDefault="00413CB7" w:rsidP="00413CB7">
            <w:pPr>
              <w:spacing w:after="0"/>
              <w:ind w:right="113"/>
              <w:jc w:val="right"/>
              <w:rPr>
                <w:szCs w:val="20"/>
              </w:rPr>
            </w:pPr>
            <w:r w:rsidRPr="00413CB7">
              <w:rPr>
                <w:szCs w:val="20"/>
              </w:rPr>
              <w:t>37.36</w:t>
            </w:r>
          </w:p>
        </w:tc>
        <w:tc>
          <w:tcPr>
            <w:tcW w:w="770" w:type="pct"/>
            <w:noWrap/>
            <w:hideMark/>
          </w:tcPr>
          <w:p w14:paraId="306817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6D63E9" w14:textId="77777777" w:rsidR="00413CB7" w:rsidRPr="00413CB7" w:rsidRDefault="00413CB7" w:rsidP="00413CB7">
            <w:pPr>
              <w:spacing w:after="0"/>
              <w:jc w:val="right"/>
              <w:rPr>
                <w:szCs w:val="20"/>
              </w:rPr>
            </w:pPr>
            <w:r w:rsidRPr="00413CB7">
              <w:rPr>
                <w:szCs w:val="20"/>
              </w:rPr>
              <w:t>21.10.2014</w:t>
            </w:r>
          </w:p>
        </w:tc>
      </w:tr>
      <w:tr w:rsidR="00413CB7" w:rsidRPr="00413CB7" w14:paraId="44E56B2E" w14:textId="77777777" w:rsidTr="005B36B0">
        <w:trPr>
          <w:trHeight w:val="20"/>
        </w:trPr>
        <w:tc>
          <w:tcPr>
            <w:tcW w:w="1756" w:type="pct"/>
            <w:noWrap/>
            <w:hideMark/>
          </w:tcPr>
          <w:p w14:paraId="48553AB5" w14:textId="77777777" w:rsidR="00413CB7" w:rsidRPr="00413CB7" w:rsidRDefault="00413CB7" w:rsidP="00413CB7">
            <w:pPr>
              <w:spacing w:after="0"/>
              <w:jc w:val="left"/>
              <w:rPr>
                <w:szCs w:val="20"/>
              </w:rPr>
            </w:pPr>
            <w:r w:rsidRPr="00413CB7">
              <w:rPr>
                <w:szCs w:val="20"/>
              </w:rPr>
              <w:t>Brad Hersey</w:t>
            </w:r>
          </w:p>
        </w:tc>
        <w:tc>
          <w:tcPr>
            <w:tcW w:w="1597" w:type="pct"/>
            <w:noWrap/>
            <w:hideMark/>
          </w:tcPr>
          <w:p w14:paraId="08BA0082" w14:textId="77777777" w:rsidR="00413CB7" w:rsidRPr="00413CB7" w:rsidRDefault="00413CB7" w:rsidP="00413CB7">
            <w:pPr>
              <w:spacing w:after="0"/>
              <w:ind w:left="113"/>
              <w:jc w:val="left"/>
              <w:rPr>
                <w:szCs w:val="20"/>
              </w:rPr>
            </w:pPr>
            <w:r w:rsidRPr="00413CB7">
              <w:rPr>
                <w:szCs w:val="20"/>
              </w:rPr>
              <w:t>WAYVILLE, SA 5034</w:t>
            </w:r>
          </w:p>
        </w:tc>
        <w:tc>
          <w:tcPr>
            <w:tcW w:w="424" w:type="pct"/>
            <w:noWrap/>
            <w:hideMark/>
          </w:tcPr>
          <w:p w14:paraId="62B22B07" w14:textId="77777777" w:rsidR="00413CB7" w:rsidRPr="00413CB7" w:rsidRDefault="00413CB7" w:rsidP="00413CB7">
            <w:pPr>
              <w:spacing w:after="0"/>
              <w:ind w:right="113"/>
              <w:jc w:val="right"/>
              <w:rPr>
                <w:szCs w:val="20"/>
              </w:rPr>
            </w:pPr>
            <w:r w:rsidRPr="00413CB7">
              <w:rPr>
                <w:szCs w:val="20"/>
              </w:rPr>
              <w:t>67.23</w:t>
            </w:r>
          </w:p>
        </w:tc>
        <w:tc>
          <w:tcPr>
            <w:tcW w:w="770" w:type="pct"/>
            <w:noWrap/>
            <w:hideMark/>
          </w:tcPr>
          <w:p w14:paraId="6829A7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07D790" w14:textId="77777777" w:rsidR="00413CB7" w:rsidRPr="00413CB7" w:rsidRDefault="00413CB7" w:rsidP="00413CB7">
            <w:pPr>
              <w:spacing w:after="0"/>
              <w:jc w:val="right"/>
              <w:rPr>
                <w:szCs w:val="20"/>
              </w:rPr>
            </w:pPr>
            <w:r w:rsidRPr="00413CB7">
              <w:rPr>
                <w:szCs w:val="20"/>
              </w:rPr>
              <w:t>7.2.2014</w:t>
            </w:r>
          </w:p>
        </w:tc>
      </w:tr>
      <w:tr w:rsidR="00413CB7" w:rsidRPr="00413CB7" w14:paraId="6A83DF45" w14:textId="77777777" w:rsidTr="005B36B0">
        <w:trPr>
          <w:trHeight w:val="20"/>
        </w:trPr>
        <w:tc>
          <w:tcPr>
            <w:tcW w:w="1756" w:type="pct"/>
            <w:noWrap/>
            <w:hideMark/>
          </w:tcPr>
          <w:p w14:paraId="304DA292" w14:textId="77777777" w:rsidR="00413CB7" w:rsidRPr="00413CB7" w:rsidRDefault="00413CB7" w:rsidP="00413CB7">
            <w:pPr>
              <w:spacing w:after="0"/>
              <w:jc w:val="left"/>
              <w:rPr>
                <w:szCs w:val="20"/>
              </w:rPr>
            </w:pPr>
            <w:r w:rsidRPr="00413CB7">
              <w:rPr>
                <w:szCs w:val="20"/>
              </w:rPr>
              <w:t>Bradden Connell</w:t>
            </w:r>
          </w:p>
        </w:tc>
        <w:tc>
          <w:tcPr>
            <w:tcW w:w="1597" w:type="pct"/>
            <w:noWrap/>
            <w:hideMark/>
          </w:tcPr>
          <w:p w14:paraId="2D62933B"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39B71042"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EF774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4E0789" w14:textId="77777777" w:rsidR="00413CB7" w:rsidRPr="00413CB7" w:rsidRDefault="00413CB7" w:rsidP="00413CB7">
            <w:pPr>
              <w:spacing w:after="0"/>
              <w:jc w:val="right"/>
              <w:rPr>
                <w:szCs w:val="20"/>
              </w:rPr>
            </w:pPr>
            <w:r w:rsidRPr="00413CB7">
              <w:rPr>
                <w:szCs w:val="20"/>
              </w:rPr>
              <w:t>15.9.2013</w:t>
            </w:r>
          </w:p>
        </w:tc>
      </w:tr>
      <w:tr w:rsidR="00413CB7" w:rsidRPr="00413CB7" w14:paraId="6B9247FC" w14:textId="77777777" w:rsidTr="005B36B0">
        <w:trPr>
          <w:trHeight w:val="20"/>
        </w:trPr>
        <w:tc>
          <w:tcPr>
            <w:tcW w:w="1756" w:type="pct"/>
            <w:noWrap/>
            <w:hideMark/>
          </w:tcPr>
          <w:p w14:paraId="6019455D" w14:textId="77777777" w:rsidR="00413CB7" w:rsidRPr="00413CB7" w:rsidRDefault="00413CB7" w:rsidP="00413CB7">
            <w:pPr>
              <w:spacing w:after="0"/>
              <w:jc w:val="left"/>
              <w:rPr>
                <w:szCs w:val="20"/>
              </w:rPr>
            </w:pPr>
            <w:r w:rsidRPr="00413CB7">
              <w:rPr>
                <w:szCs w:val="20"/>
              </w:rPr>
              <w:t>Bradley Corigliano</w:t>
            </w:r>
          </w:p>
        </w:tc>
        <w:tc>
          <w:tcPr>
            <w:tcW w:w="1597" w:type="pct"/>
            <w:noWrap/>
            <w:hideMark/>
          </w:tcPr>
          <w:p w14:paraId="4486DED2" w14:textId="77777777"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14:paraId="051EF68F" w14:textId="77777777" w:rsidR="00413CB7" w:rsidRPr="00413CB7" w:rsidRDefault="00413CB7" w:rsidP="00413CB7">
            <w:pPr>
              <w:spacing w:after="0"/>
              <w:ind w:right="113"/>
              <w:jc w:val="right"/>
              <w:rPr>
                <w:szCs w:val="20"/>
              </w:rPr>
            </w:pPr>
            <w:r w:rsidRPr="00413CB7">
              <w:rPr>
                <w:szCs w:val="20"/>
              </w:rPr>
              <w:t>115.12</w:t>
            </w:r>
          </w:p>
        </w:tc>
        <w:tc>
          <w:tcPr>
            <w:tcW w:w="770" w:type="pct"/>
            <w:noWrap/>
            <w:hideMark/>
          </w:tcPr>
          <w:p w14:paraId="0FE57E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2E0C14" w14:textId="77777777" w:rsidR="00413CB7" w:rsidRPr="00413CB7" w:rsidRDefault="00413CB7" w:rsidP="00413CB7">
            <w:pPr>
              <w:spacing w:after="0"/>
              <w:jc w:val="right"/>
              <w:rPr>
                <w:szCs w:val="20"/>
              </w:rPr>
            </w:pPr>
            <w:r w:rsidRPr="00413CB7">
              <w:rPr>
                <w:szCs w:val="20"/>
              </w:rPr>
              <w:t>3.10.2014</w:t>
            </w:r>
          </w:p>
        </w:tc>
      </w:tr>
      <w:tr w:rsidR="00413CB7" w:rsidRPr="00413CB7" w14:paraId="67483D03" w14:textId="77777777" w:rsidTr="005B36B0">
        <w:trPr>
          <w:trHeight w:val="20"/>
        </w:trPr>
        <w:tc>
          <w:tcPr>
            <w:tcW w:w="1756" w:type="pct"/>
            <w:noWrap/>
            <w:hideMark/>
          </w:tcPr>
          <w:p w14:paraId="65E07DF7" w14:textId="77777777" w:rsidR="00413CB7" w:rsidRPr="00413CB7" w:rsidRDefault="00413CB7" w:rsidP="00413CB7">
            <w:pPr>
              <w:spacing w:after="0"/>
              <w:jc w:val="left"/>
              <w:rPr>
                <w:szCs w:val="20"/>
              </w:rPr>
            </w:pPr>
            <w:r w:rsidRPr="00413CB7">
              <w:rPr>
                <w:szCs w:val="20"/>
              </w:rPr>
              <w:t>Bradley Northeast</w:t>
            </w:r>
          </w:p>
        </w:tc>
        <w:tc>
          <w:tcPr>
            <w:tcW w:w="1597" w:type="pct"/>
            <w:noWrap/>
            <w:hideMark/>
          </w:tcPr>
          <w:p w14:paraId="704D4A77"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602E99FC" w14:textId="77777777" w:rsidR="00413CB7" w:rsidRPr="00413CB7" w:rsidRDefault="00413CB7" w:rsidP="00413CB7">
            <w:pPr>
              <w:spacing w:after="0"/>
              <w:ind w:right="113"/>
              <w:jc w:val="right"/>
              <w:rPr>
                <w:szCs w:val="20"/>
              </w:rPr>
            </w:pPr>
            <w:r w:rsidRPr="00413CB7">
              <w:rPr>
                <w:szCs w:val="20"/>
              </w:rPr>
              <w:t>25.98</w:t>
            </w:r>
          </w:p>
        </w:tc>
        <w:tc>
          <w:tcPr>
            <w:tcW w:w="770" w:type="pct"/>
            <w:noWrap/>
            <w:hideMark/>
          </w:tcPr>
          <w:p w14:paraId="76D641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ADB6BD" w14:textId="77777777" w:rsidR="00413CB7" w:rsidRPr="00413CB7" w:rsidRDefault="00413CB7" w:rsidP="00413CB7">
            <w:pPr>
              <w:spacing w:after="0"/>
              <w:jc w:val="right"/>
              <w:rPr>
                <w:szCs w:val="20"/>
              </w:rPr>
            </w:pPr>
            <w:r w:rsidRPr="00413CB7">
              <w:rPr>
                <w:szCs w:val="20"/>
              </w:rPr>
              <w:t>3.3.2013</w:t>
            </w:r>
          </w:p>
        </w:tc>
      </w:tr>
      <w:tr w:rsidR="00413CB7" w:rsidRPr="00413CB7" w14:paraId="28533318" w14:textId="77777777" w:rsidTr="005B36B0">
        <w:trPr>
          <w:trHeight w:val="20"/>
        </w:trPr>
        <w:tc>
          <w:tcPr>
            <w:tcW w:w="1756" w:type="pct"/>
            <w:noWrap/>
            <w:hideMark/>
          </w:tcPr>
          <w:p w14:paraId="59597973" w14:textId="77777777" w:rsidR="00413CB7" w:rsidRPr="00413CB7" w:rsidRDefault="00413CB7" w:rsidP="00413CB7">
            <w:pPr>
              <w:spacing w:after="0"/>
              <w:jc w:val="left"/>
              <w:rPr>
                <w:szCs w:val="20"/>
              </w:rPr>
            </w:pPr>
            <w:r w:rsidRPr="00413CB7">
              <w:rPr>
                <w:szCs w:val="20"/>
              </w:rPr>
              <w:t>Brain Medcalf</w:t>
            </w:r>
          </w:p>
        </w:tc>
        <w:tc>
          <w:tcPr>
            <w:tcW w:w="1597" w:type="pct"/>
            <w:noWrap/>
            <w:hideMark/>
          </w:tcPr>
          <w:p w14:paraId="5895170E" w14:textId="77777777" w:rsidR="00413CB7" w:rsidRPr="00413CB7" w:rsidRDefault="00413CB7" w:rsidP="00413CB7">
            <w:pPr>
              <w:spacing w:after="0"/>
              <w:ind w:left="113"/>
              <w:jc w:val="left"/>
              <w:rPr>
                <w:szCs w:val="20"/>
              </w:rPr>
            </w:pPr>
            <w:r w:rsidRPr="00413CB7">
              <w:rPr>
                <w:szCs w:val="20"/>
              </w:rPr>
              <w:t>KIDMAN PARK, SA 5025</w:t>
            </w:r>
          </w:p>
        </w:tc>
        <w:tc>
          <w:tcPr>
            <w:tcW w:w="424" w:type="pct"/>
            <w:noWrap/>
            <w:hideMark/>
          </w:tcPr>
          <w:p w14:paraId="6AA24B9A" w14:textId="77777777" w:rsidR="00413CB7" w:rsidRPr="00413CB7" w:rsidRDefault="00413CB7" w:rsidP="00413CB7">
            <w:pPr>
              <w:spacing w:after="0"/>
              <w:ind w:right="113"/>
              <w:jc w:val="right"/>
              <w:rPr>
                <w:szCs w:val="20"/>
              </w:rPr>
            </w:pPr>
            <w:r w:rsidRPr="00413CB7">
              <w:rPr>
                <w:szCs w:val="20"/>
              </w:rPr>
              <w:t>137.16</w:t>
            </w:r>
          </w:p>
        </w:tc>
        <w:tc>
          <w:tcPr>
            <w:tcW w:w="770" w:type="pct"/>
            <w:noWrap/>
            <w:hideMark/>
          </w:tcPr>
          <w:p w14:paraId="6F3B32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17E258" w14:textId="77777777" w:rsidR="00413CB7" w:rsidRPr="00413CB7" w:rsidRDefault="00413CB7" w:rsidP="00413CB7">
            <w:pPr>
              <w:spacing w:after="0"/>
              <w:jc w:val="right"/>
              <w:rPr>
                <w:szCs w:val="20"/>
              </w:rPr>
            </w:pPr>
            <w:r w:rsidRPr="00413CB7">
              <w:rPr>
                <w:szCs w:val="20"/>
              </w:rPr>
              <w:t>3.3.2014</w:t>
            </w:r>
          </w:p>
        </w:tc>
      </w:tr>
      <w:tr w:rsidR="00413CB7" w:rsidRPr="00413CB7" w14:paraId="4F904F44" w14:textId="77777777" w:rsidTr="005B36B0">
        <w:trPr>
          <w:trHeight w:val="20"/>
        </w:trPr>
        <w:tc>
          <w:tcPr>
            <w:tcW w:w="1756" w:type="pct"/>
            <w:noWrap/>
            <w:hideMark/>
          </w:tcPr>
          <w:p w14:paraId="1ADBF37E" w14:textId="77777777" w:rsidR="00413CB7" w:rsidRPr="00413CB7" w:rsidRDefault="00413CB7" w:rsidP="00413CB7">
            <w:pPr>
              <w:spacing w:after="0"/>
              <w:jc w:val="left"/>
              <w:rPr>
                <w:szCs w:val="20"/>
              </w:rPr>
            </w:pPr>
            <w:r w:rsidRPr="00413CB7">
              <w:rPr>
                <w:szCs w:val="20"/>
              </w:rPr>
              <w:t>Brandon Hartley</w:t>
            </w:r>
          </w:p>
        </w:tc>
        <w:tc>
          <w:tcPr>
            <w:tcW w:w="1597" w:type="pct"/>
            <w:noWrap/>
            <w:hideMark/>
          </w:tcPr>
          <w:p w14:paraId="0318DF1A"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6C339001" w14:textId="77777777" w:rsidR="00413CB7" w:rsidRPr="00413CB7" w:rsidRDefault="00413CB7" w:rsidP="00413CB7">
            <w:pPr>
              <w:spacing w:after="0"/>
              <w:ind w:right="113"/>
              <w:jc w:val="right"/>
              <w:rPr>
                <w:szCs w:val="20"/>
              </w:rPr>
            </w:pPr>
            <w:r w:rsidRPr="00413CB7">
              <w:rPr>
                <w:szCs w:val="20"/>
              </w:rPr>
              <w:t>15.03</w:t>
            </w:r>
          </w:p>
        </w:tc>
        <w:tc>
          <w:tcPr>
            <w:tcW w:w="770" w:type="pct"/>
            <w:noWrap/>
            <w:hideMark/>
          </w:tcPr>
          <w:p w14:paraId="112872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CF878F" w14:textId="77777777" w:rsidR="00413CB7" w:rsidRPr="00413CB7" w:rsidRDefault="00413CB7" w:rsidP="00413CB7">
            <w:pPr>
              <w:spacing w:after="0"/>
              <w:jc w:val="right"/>
              <w:rPr>
                <w:szCs w:val="20"/>
              </w:rPr>
            </w:pPr>
            <w:r w:rsidRPr="00413CB7">
              <w:rPr>
                <w:szCs w:val="20"/>
              </w:rPr>
              <w:t>23.7.2014</w:t>
            </w:r>
          </w:p>
        </w:tc>
      </w:tr>
      <w:tr w:rsidR="00413CB7" w:rsidRPr="00413CB7" w14:paraId="1CEA971F" w14:textId="77777777" w:rsidTr="005B36B0">
        <w:trPr>
          <w:trHeight w:val="20"/>
        </w:trPr>
        <w:tc>
          <w:tcPr>
            <w:tcW w:w="1756" w:type="pct"/>
            <w:noWrap/>
            <w:hideMark/>
          </w:tcPr>
          <w:p w14:paraId="6E3DC721" w14:textId="77777777" w:rsidR="00413CB7" w:rsidRPr="00413CB7" w:rsidRDefault="00413CB7" w:rsidP="00413CB7">
            <w:pPr>
              <w:spacing w:after="0"/>
              <w:jc w:val="left"/>
              <w:rPr>
                <w:szCs w:val="20"/>
              </w:rPr>
            </w:pPr>
            <w:r w:rsidRPr="00413CB7">
              <w:rPr>
                <w:szCs w:val="20"/>
              </w:rPr>
              <w:t>Bree Danielle Tassell</w:t>
            </w:r>
          </w:p>
        </w:tc>
        <w:tc>
          <w:tcPr>
            <w:tcW w:w="1597" w:type="pct"/>
            <w:noWrap/>
            <w:hideMark/>
          </w:tcPr>
          <w:p w14:paraId="530D3E9D" w14:textId="77777777"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14:paraId="3E27F02A" w14:textId="77777777" w:rsidR="00413CB7" w:rsidRPr="00413CB7" w:rsidRDefault="00413CB7" w:rsidP="00413CB7">
            <w:pPr>
              <w:spacing w:after="0"/>
              <w:ind w:right="113"/>
              <w:jc w:val="right"/>
              <w:rPr>
                <w:szCs w:val="20"/>
              </w:rPr>
            </w:pPr>
            <w:r w:rsidRPr="00413CB7">
              <w:rPr>
                <w:szCs w:val="20"/>
              </w:rPr>
              <w:t>180.68</w:t>
            </w:r>
          </w:p>
        </w:tc>
        <w:tc>
          <w:tcPr>
            <w:tcW w:w="770" w:type="pct"/>
            <w:noWrap/>
            <w:hideMark/>
          </w:tcPr>
          <w:p w14:paraId="1D3561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D77D31" w14:textId="77777777" w:rsidR="00413CB7" w:rsidRPr="00413CB7" w:rsidRDefault="00413CB7" w:rsidP="00413CB7">
            <w:pPr>
              <w:spacing w:after="0"/>
              <w:jc w:val="right"/>
              <w:rPr>
                <w:szCs w:val="20"/>
              </w:rPr>
            </w:pPr>
            <w:r w:rsidRPr="00413CB7">
              <w:rPr>
                <w:szCs w:val="20"/>
              </w:rPr>
              <w:t>6.12.2013</w:t>
            </w:r>
          </w:p>
        </w:tc>
      </w:tr>
      <w:tr w:rsidR="00413CB7" w:rsidRPr="00413CB7" w14:paraId="115EBB7C" w14:textId="77777777" w:rsidTr="005B36B0">
        <w:trPr>
          <w:trHeight w:val="20"/>
        </w:trPr>
        <w:tc>
          <w:tcPr>
            <w:tcW w:w="1756" w:type="pct"/>
            <w:noWrap/>
            <w:hideMark/>
          </w:tcPr>
          <w:p w14:paraId="6EB43D53" w14:textId="77777777" w:rsidR="00413CB7" w:rsidRPr="00413CB7" w:rsidRDefault="00413CB7" w:rsidP="00413CB7">
            <w:pPr>
              <w:spacing w:after="0"/>
              <w:jc w:val="left"/>
              <w:rPr>
                <w:szCs w:val="20"/>
              </w:rPr>
            </w:pPr>
            <w:r w:rsidRPr="00413CB7">
              <w:rPr>
                <w:szCs w:val="20"/>
              </w:rPr>
              <w:t>Brenda Burford</w:t>
            </w:r>
          </w:p>
        </w:tc>
        <w:tc>
          <w:tcPr>
            <w:tcW w:w="1597" w:type="pct"/>
            <w:noWrap/>
            <w:hideMark/>
          </w:tcPr>
          <w:p w14:paraId="13A19AC8"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39BBA76C" w14:textId="77777777" w:rsidR="00413CB7" w:rsidRPr="00413CB7" w:rsidRDefault="00413CB7" w:rsidP="00413CB7">
            <w:pPr>
              <w:spacing w:after="0"/>
              <w:ind w:right="113"/>
              <w:jc w:val="right"/>
              <w:rPr>
                <w:szCs w:val="20"/>
              </w:rPr>
            </w:pPr>
            <w:r w:rsidRPr="00413CB7">
              <w:rPr>
                <w:szCs w:val="20"/>
              </w:rPr>
              <w:t>30.58</w:t>
            </w:r>
          </w:p>
        </w:tc>
        <w:tc>
          <w:tcPr>
            <w:tcW w:w="770" w:type="pct"/>
            <w:noWrap/>
            <w:hideMark/>
          </w:tcPr>
          <w:p w14:paraId="6F12BF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5C1A03" w14:textId="77777777" w:rsidR="00413CB7" w:rsidRPr="00413CB7" w:rsidRDefault="00413CB7" w:rsidP="00413CB7">
            <w:pPr>
              <w:spacing w:after="0"/>
              <w:jc w:val="right"/>
              <w:rPr>
                <w:szCs w:val="20"/>
              </w:rPr>
            </w:pPr>
            <w:r w:rsidRPr="00413CB7">
              <w:rPr>
                <w:szCs w:val="20"/>
              </w:rPr>
              <w:t>7.3.2014</w:t>
            </w:r>
          </w:p>
        </w:tc>
      </w:tr>
      <w:tr w:rsidR="00413CB7" w:rsidRPr="00413CB7" w14:paraId="186CD697" w14:textId="77777777" w:rsidTr="005B36B0">
        <w:trPr>
          <w:trHeight w:val="20"/>
        </w:trPr>
        <w:tc>
          <w:tcPr>
            <w:tcW w:w="1756" w:type="pct"/>
            <w:noWrap/>
            <w:hideMark/>
          </w:tcPr>
          <w:p w14:paraId="7A4B4814" w14:textId="77777777" w:rsidR="00413CB7" w:rsidRPr="00413CB7" w:rsidRDefault="00413CB7" w:rsidP="00413CB7">
            <w:pPr>
              <w:spacing w:after="0"/>
              <w:jc w:val="left"/>
              <w:rPr>
                <w:szCs w:val="20"/>
              </w:rPr>
            </w:pPr>
            <w:r w:rsidRPr="00413CB7">
              <w:rPr>
                <w:szCs w:val="20"/>
              </w:rPr>
              <w:t>Brenda Fishwick</w:t>
            </w:r>
          </w:p>
        </w:tc>
        <w:tc>
          <w:tcPr>
            <w:tcW w:w="1597" w:type="pct"/>
            <w:noWrap/>
            <w:hideMark/>
          </w:tcPr>
          <w:p w14:paraId="351924C6"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20A47D00" w14:textId="77777777" w:rsidR="00413CB7" w:rsidRPr="00413CB7" w:rsidRDefault="00413CB7" w:rsidP="00413CB7">
            <w:pPr>
              <w:spacing w:after="0"/>
              <w:ind w:right="113"/>
              <w:jc w:val="right"/>
              <w:rPr>
                <w:szCs w:val="20"/>
              </w:rPr>
            </w:pPr>
            <w:r w:rsidRPr="00413CB7">
              <w:rPr>
                <w:szCs w:val="20"/>
              </w:rPr>
              <w:t>16.18</w:t>
            </w:r>
          </w:p>
        </w:tc>
        <w:tc>
          <w:tcPr>
            <w:tcW w:w="770" w:type="pct"/>
            <w:noWrap/>
            <w:hideMark/>
          </w:tcPr>
          <w:p w14:paraId="615C1D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F3E389" w14:textId="77777777" w:rsidR="00413CB7" w:rsidRPr="00413CB7" w:rsidRDefault="00413CB7" w:rsidP="00413CB7">
            <w:pPr>
              <w:spacing w:after="0"/>
              <w:jc w:val="right"/>
              <w:rPr>
                <w:szCs w:val="20"/>
              </w:rPr>
            </w:pPr>
            <w:r w:rsidRPr="00413CB7">
              <w:rPr>
                <w:szCs w:val="20"/>
              </w:rPr>
              <w:t>29.8.2014</w:t>
            </w:r>
          </w:p>
        </w:tc>
      </w:tr>
      <w:tr w:rsidR="00413CB7" w:rsidRPr="00413CB7" w14:paraId="5C4EAB4F" w14:textId="77777777" w:rsidTr="005B36B0">
        <w:trPr>
          <w:trHeight w:val="20"/>
        </w:trPr>
        <w:tc>
          <w:tcPr>
            <w:tcW w:w="1756" w:type="pct"/>
            <w:noWrap/>
            <w:hideMark/>
          </w:tcPr>
          <w:p w14:paraId="22710DD6" w14:textId="77777777" w:rsidR="00413CB7" w:rsidRPr="00413CB7" w:rsidRDefault="00413CB7" w:rsidP="00413CB7">
            <w:pPr>
              <w:spacing w:after="0"/>
              <w:jc w:val="left"/>
              <w:rPr>
                <w:szCs w:val="20"/>
              </w:rPr>
            </w:pPr>
            <w:r w:rsidRPr="00413CB7">
              <w:rPr>
                <w:szCs w:val="20"/>
              </w:rPr>
              <w:t>Brenda Tranter</w:t>
            </w:r>
          </w:p>
        </w:tc>
        <w:tc>
          <w:tcPr>
            <w:tcW w:w="1597" w:type="pct"/>
            <w:noWrap/>
            <w:hideMark/>
          </w:tcPr>
          <w:p w14:paraId="662CA04F"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590EE12C" w14:textId="77777777" w:rsidR="00413CB7" w:rsidRPr="00413CB7" w:rsidRDefault="00413CB7" w:rsidP="00413CB7">
            <w:pPr>
              <w:spacing w:after="0"/>
              <w:ind w:right="113"/>
              <w:jc w:val="right"/>
              <w:rPr>
                <w:szCs w:val="20"/>
              </w:rPr>
            </w:pPr>
            <w:r w:rsidRPr="00413CB7">
              <w:rPr>
                <w:szCs w:val="20"/>
              </w:rPr>
              <w:t>631.32</w:t>
            </w:r>
          </w:p>
        </w:tc>
        <w:tc>
          <w:tcPr>
            <w:tcW w:w="770" w:type="pct"/>
            <w:noWrap/>
            <w:hideMark/>
          </w:tcPr>
          <w:p w14:paraId="2AE13319" w14:textId="77777777" w:rsidR="00413CB7" w:rsidRPr="00413CB7" w:rsidRDefault="00413CB7" w:rsidP="00413CB7">
            <w:pPr>
              <w:spacing w:after="0"/>
              <w:ind w:left="170"/>
              <w:jc w:val="left"/>
              <w:rPr>
                <w:szCs w:val="20"/>
              </w:rPr>
            </w:pPr>
            <w:r w:rsidRPr="00413CB7">
              <w:rPr>
                <w:szCs w:val="20"/>
              </w:rPr>
              <w:t>Refund 179387</w:t>
            </w:r>
          </w:p>
        </w:tc>
        <w:tc>
          <w:tcPr>
            <w:tcW w:w="453" w:type="pct"/>
            <w:noWrap/>
            <w:hideMark/>
          </w:tcPr>
          <w:p w14:paraId="1C71FEF5" w14:textId="77777777" w:rsidR="00413CB7" w:rsidRPr="00413CB7" w:rsidRDefault="00413CB7" w:rsidP="00413CB7">
            <w:pPr>
              <w:spacing w:after="0"/>
              <w:jc w:val="right"/>
              <w:rPr>
                <w:szCs w:val="20"/>
              </w:rPr>
            </w:pPr>
            <w:r w:rsidRPr="00413CB7">
              <w:rPr>
                <w:szCs w:val="20"/>
              </w:rPr>
              <w:t>25.9.2013</w:t>
            </w:r>
          </w:p>
        </w:tc>
      </w:tr>
      <w:tr w:rsidR="00413CB7" w:rsidRPr="00413CB7" w14:paraId="263B2958" w14:textId="77777777" w:rsidTr="005B36B0">
        <w:trPr>
          <w:trHeight w:val="20"/>
        </w:trPr>
        <w:tc>
          <w:tcPr>
            <w:tcW w:w="1756" w:type="pct"/>
            <w:noWrap/>
            <w:hideMark/>
          </w:tcPr>
          <w:p w14:paraId="510ED947" w14:textId="77777777" w:rsidR="00413CB7" w:rsidRPr="00413CB7" w:rsidRDefault="00413CB7" w:rsidP="00413CB7">
            <w:pPr>
              <w:spacing w:after="0"/>
              <w:jc w:val="left"/>
              <w:rPr>
                <w:szCs w:val="20"/>
              </w:rPr>
            </w:pPr>
            <w:r w:rsidRPr="00413CB7">
              <w:rPr>
                <w:szCs w:val="20"/>
              </w:rPr>
              <w:t>Brenda Wilson</w:t>
            </w:r>
          </w:p>
        </w:tc>
        <w:tc>
          <w:tcPr>
            <w:tcW w:w="1597" w:type="pct"/>
            <w:noWrap/>
            <w:hideMark/>
          </w:tcPr>
          <w:p w14:paraId="41B261FE"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73662802" w14:textId="77777777" w:rsidR="00413CB7" w:rsidRPr="00413CB7" w:rsidRDefault="00413CB7" w:rsidP="00413CB7">
            <w:pPr>
              <w:spacing w:after="0"/>
              <w:ind w:right="113"/>
              <w:jc w:val="right"/>
              <w:rPr>
                <w:szCs w:val="20"/>
              </w:rPr>
            </w:pPr>
            <w:r w:rsidRPr="00413CB7">
              <w:rPr>
                <w:szCs w:val="20"/>
              </w:rPr>
              <w:t>10.78</w:t>
            </w:r>
          </w:p>
        </w:tc>
        <w:tc>
          <w:tcPr>
            <w:tcW w:w="770" w:type="pct"/>
            <w:noWrap/>
            <w:hideMark/>
          </w:tcPr>
          <w:p w14:paraId="3119D3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D9A27B" w14:textId="77777777" w:rsidR="00413CB7" w:rsidRPr="00413CB7" w:rsidRDefault="00413CB7" w:rsidP="00413CB7">
            <w:pPr>
              <w:spacing w:after="0"/>
              <w:jc w:val="right"/>
              <w:rPr>
                <w:szCs w:val="20"/>
              </w:rPr>
            </w:pPr>
            <w:r w:rsidRPr="00413CB7">
              <w:rPr>
                <w:szCs w:val="20"/>
              </w:rPr>
              <w:t>26.6.2014</w:t>
            </w:r>
          </w:p>
        </w:tc>
      </w:tr>
      <w:tr w:rsidR="00413CB7" w:rsidRPr="00413CB7" w14:paraId="6BA49562" w14:textId="77777777" w:rsidTr="005B36B0">
        <w:trPr>
          <w:trHeight w:val="20"/>
        </w:trPr>
        <w:tc>
          <w:tcPr>
            <w:tcW w:w="1756" w:type="pct"/>
            <w:noWrap/>
            <w:hideMark/>
          </w:tcPr>
          <w:p w14:paraId="46ADD495" w14:textId="77777777" w:rsidR="00413CB7" w:rsidRPr="00413CB7" w:rsidRDefault="00413CB7" w:rsidP="00413CB7">
            <w:pPr>
              <w:spacing w:after="0"/>
              <w:jc w:val="left"/>
              <w:rPr>
                <w:szCs w:val="20"/>
              </w:rPr>
            </w:pPr>
            <w:r w:rsidRPr="00413CB7">
              <w:rPr>
                <w:szCs w:val="20"/>
              </w:rPr>
              <w:t>Brendan Somerville</w:t>
            </w:r>
          </w:p>
        </w:tc>
        <w:tc>
          <w:tcPr>
            <w:tcW w:w="1597" w:type="pct"/>
            <w:noWrap/>
            <w:hideMark/>
          </w:tcPr>
          <w:p w14:paraId="15C13A23"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30E01AAC" w14:textId="77777777" w:rsidR="00413CB7" w:rsidRPr="00413CB7" w:rsidRDefault="00413CB7" w:rsidP="00413CB7">
            <w:pPr>
              <w:spacing w:after="0"/>
              <w:ind w:right="113"/>
              <w:jc w:val="right"/>
              <w:rPr>
                <w:szCs w:val="20"/>
              </w:rPr>
            </w:pPr>
            <w:r w:rsidRPr="00413CB7">
              <w:rPr>
                <w:szCs w:val="20"/>
              </w:rPr>
              <w:t>20.35</w:t>
            </w:r>
          </w:p>
        </w:tc>
        <w:tc>
          <w:tcPr>
            <w:tcW w:w="770" w:type="pct"/>
            <w:noWrap/>
            <w:hideMark/>
          </w:tcPr>
          <w:p w14:paraId="206BF6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E31B8B" w14:textId="77777777" w:rsidR="00413CB7" w:rsidRPr="00413CB7" w:rsidRDefault="00413CB7" w:rsidP="00413CB7">
            <w:pPr>
              <w:spacing w:after="0"/>
              <w:jc w:val="right"/>
              <w:rPr>
                <w:szCs w:val="20"/>
              </w:rPr>
            </w:pPr>
            <w:r w:rsidRPr="00413CB7">
              <w:rPr>
                <w:szCs w:val="20"/>
              </w:rPr>
              <w:t>18.4.2013</w:t>
            </w:r>
          </w:p>
        </w:tc>
      </w:tr>
      <w:tr w:rsidR="00413CB7" w:rsidRPr="00413CB7" w14:paraId="560FCE77" w14:textId="77777777" w:rsidTr="005B36B0">
        <w:trPr>
          <w:trHeight w:val="20"/>
        </w:trPr>
        <w:tc>
          <w:tcPr>
            <w:tcW w:w="1756" w:type="pct"/>
            <w:noWrap/>
            <w:hideMark/>
          </w:tcPr>
          <w:p w14:paraId="2403D467" w14:textId="77777777" w:rsidR="00413CB7" w:rsidRPr="00413CB7" w:rsidRDefault="00413CB7" w:rsidP="00413CB7">
            <w:pPr>
              <w:spacing w:after="0"/>
              <w:jc w:val="left"/>
              <w:rPr>
                <w:szCs w:val="20"/>
              </w:rPr>
            </w:pPr>
            <w:r w:rsidRPr="00413CB7">
              <w:rPr>
                <w:szCs w:val="20"/>
              </w:rPr>
              <w:t>Brendon O’driscoll</w:t>
            </w:r>
          </w:p>
        </w:tc>
        <w:tc>
          <w:tcPr>
            <w:tcW w:w="1597" w:type="pct"/>
            <w:noWrap/>
            <w:hideMark/>
          </w:tcPr>
          <w:p w14:paraId="41F83A60"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6AE44F3C" w14:textId="77777777" w:rsidR="00413CB7" w:rsidRPr="00413CB7" w:rsidRDefault="00413CB7" w:rsidP="00413CB7">
            <w:pPr>
              <w:spacing w:after="0"/>
              <w:ind w:right="113"/>
              <w:jc w:val="right"/>
              <w:rPr>
                <w:szCs w:val="20"/>
              </w:rPr>
            </w:pPr>
            <w:r w:rsidRPr="00413CB7">
              <w:rPr>
                <w:szCs w:val="20"/>
              </w:rPr>
              <w:t>33.70</w:t>
            </w:r>
          </w:p>
        </w:tc>
        <w:tc>
          <w:tcPr>
            <w:tcW w:w="770" w:type="pct"/>
            <w:noWrap/>
            <w:hideMark/>
          </w:tcPr>
          <w:p w14:paraId="53C0B3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A95ADE" w14:textId="77777777" w:rsidR="00413CB7" w:rsidRPr="00413CB7" w:rsidRDefault="00413CB7" w:rsidP="00413CB7">
            <w:pPr>
              <w:spacing w:after="0"/>
              <w:jc w:val="right"/>
              <w:rPr>
                <w:szCs w:val="20"/>
              </w:rPr>
            </w:pPr>
            <w:r w:rsidRPr="00413CB7">
              <w:rPr>
                <w:szCs w:val="20"/>
              </w:rPr>
              <w:t>30.9.2014</w:t>
            </w:r>
          </w:p>
        </w:tc>
      </w:tr>
      <w:tr w:rsidR="00413CB7" w:rsidRPr="00413CB7" w14:paraId="4CCB1A2C" w14:textId="77777777" w:rsidTr="005B36B0">
        <w:trPr>
          <w:trHeight w:val="20"/>
        </w:trPr>
        <w:tc>
          <w:tcPr>
            <w:tcW w:w="1756" w:type="pct"/>
            <w:noWrap/>
            <w:hideMark/>
          </w:tcPr>
          <w:p w14:paraId="37708093" w14:textId="77777777" w:rsidR="00413CB7" w:rsidRPr="00413CB7" w:rsidRDefault="00413CB7" w:rsidP="00413CB7">
            <w:pPr>
              <w:spacing w:after="0"/>
              <w:jc w:val="left"/>
              <w:rPr>
                <w:szCs w:val="20"/>
              </w:rPr>
            </w:pPr>
            <w:r w:rsidRPr="00413CB7">
              <w:rPr>
                <w:szCs w:val="20"/>
              </w:rPr>
              <w:t>Brent Strong</w:t>
            </w:r>
          </w:p>
        </w:tc>
        <w:tc>
          <w:tcPr>
            <w:tcW w:w="1597" w:type="pct"/>
            <w:noWrap/>
            <w:hideMark/>
          </w:tcPr>
          <w:p w14:paraId="72015CF8"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39588091" w14:textId="77777777" w:rsidR="00413CB7" w:rsidRPr="00413CB7" w:rsidRDefault="00413CB7" w:rsidP="00413CB7">
            <w:pPr>
              <w:spacing w:after="0"/>
              <w:ind w:right="113"/>
              <w:jc w:val="right"/>
              <w:rPr>
                <w:szCs w:val="20"/>
              </w:rPr>
            </w:pPr>
            <w:r w:rsidRPr="00413CB7">
              <w:rPr>
                <w:szCs w:val="20"/>
              </w:rPr>
              <w:t>14.32</w:t>
            </w:r>
          </w:p>
        </w:tc>
        <w:tc>
          <w:tcPr>
            <w:tcW w:w="770" w:type="pct"/>
            <w:noWrap/>
            <w:hideMark/>
          </w:tcPr>
          <w:p w14:paraId="134918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4B961F" w14:textId="77777777" w:rsidR="00413CB7" w:rsidRPr="00413CB7" w:rsidRDefault="00413CB7" w:rsidP="00413CB7">
            <w:pPr>
              <w:spacing w:after="0"/>
              <w:jc w:val="right"/>
              <w:rPr>
                <w:szCs w:val="20"/>
              </w:rPr>
            </w:pPr>
            <w:r w:rsidRPr="00413CB7">
              <w:rPr>
                <w:szCs w:val="20"/>
              </w:rPr>
              <w:t>14.11.2014</w:t>
            </w:r>
          </w:p>
        </w:tc>
      </w:tr>
      <w:tr w:rsidR="00413CB7" w:rsidRPr="00413CB7" w14:paraId="11ECC884" w14:textId="77777777" w:rsidTr="005B36B0">
        <w:trPr>
          <w:trHeight w:val="20"/>
        </w:trPr>
        <w:tc>
          <w:tcPr>
            <w:tcW w:w="1756" w:type="pct"/>
            <w:noWrap/>
            <w:hideMark/>
          </w:tcPr>
          <w:p w14:paraId="26B7EE04" w14:textId="77777777" w:rsidR="00413CB7" w:rsidRPr="00413CB7" w:rsidRDefault="00413CB7" w:rsidP="00413CB7">
            <w:pPr>
              <w:spacing w:after="0"/>
              <w:jc w:val="left"/>
              <w:rPr>
                <w:szCs w:val="20"/>
              </w:rPr>
            </w:pPr>
            <w:r w:rsidRPr="00413CB7">
              <w:rPr>
                <w:szCs w:val="20"/>
              </w:rPr>
              <w:t>Brenton Grant</w:t>
            </w:r>
          </w:p>
        </w:tc>
        <w:tc>
          <w:tcPr>
            <w:tcW w:w="1597" w:type="pct"/>
            <w:noWrap/>
            <w:hideMark/>
          </w:tcPr>
          <w:p w14:paraId="7932D5BC"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2E3E75AC" w14:textId="77777777" w:rsidR="00413CB7" w:rsidRPr="00413CB7" w:rsidRDefault="00413CB7" w:rsidP="00413CB7">
            <w:pPr>
              <w:spacing w:after="0"/>
              <w:ind w:right="113"/>
              <w:jc w:val="right"/>
              <w:rPr>
                <w:szCs w:val="20"/>
              </w:rPr>
            </w:pPr>
            <w:r w:rsidRPr="00413CB7">
              <w:rPr>
                <w:szCs w:val="20"/>
              </w:rPr>
              <w:t>206.40</w:t>
            </w:r>
          </w:p>
        </w:tc>
        <w:tc>
          <w:tcPr>
            <w:tcW w:w="770" w:type="pct"/>
            <w:noWrap/>
            <w:hideMark/>
          </w:tcPr>
          <w:p w14:paraId="2D3522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747D03" w14:textId="77777777" w:rsidR="00413CB7" w:rsidRPr="00413CB7" w:rsidRDefault="00413CB7" w:rsidP="00413CB7">
            <w:pPr>
              <w:spacing w:after="0"/>
              <w:jc w:val="right"/>
              <w:rPr>
                <w:szCs w:val="20"/>
              </w:rPr>
            </w:pPr>
            <w:r w:rsidRPr="00413CB7">
              <w:rPr>
                <w:szCs w:val="20"/>
              </w:rPr>
              <w:t>1.3.2013</w:t>
            </w:r>
          </w:p>
        </w:tc>
      </w:tr>
      <w:tr w:rsidR="00413CB7" w:rsidRPr="00413CB7" w14:paraId="288532BE" w14:textId="77777777" w:rsidTr="005B36B0">
        <w:trPr>
          <w:trHeight w:val="20"/>
        </w:trPr>
        <w:tc>
          <w:tcPr>
            <w:tcW w:w="1756" w:type="pct"/>
            <w:noWrap/>
            <w:hideMark/>
          </w:tcPr>
          <w:p w14:paraId="43D51D0F" w14:textId="77777777" w:rsidR="00413CB7" w:rsidRPr="00413CB7" w:rsidRDefault="00413CB7" w:rsidP="00413CB7">
            <w:pPr>
              <w:spacing w:after="0"/>
              <w:jc w:val="left"/>
              <w:rPr>
                <w:szCs w:val="20"/>
              </w:rPr>
            </w:pPr>
            <w:r w:rsidRPr="00413CB7">
              <w:rPr>
                <w:szCs w:val="20"/>
              </w:rPr>
              <w:t>Brenton Jordan</w:t>
            </w:r>
          </w:p>
        </w:tc>
        <w:tc>
          <w:tcPr>
            <w:tcW w:w="1597" w:type="pct"/>
            <w:noWrap/>
            <w:hideMark/>
          </w:tcPr>
          <w:p w14:paraId="61C8AFA0" w14:textId="77777777" w:rsidR="00413CB7" w:rsidRPr="00413CB7" w:rsidRDefault="00413CB7" w:rsidP="00413CB7">
            <w:pPr>
              <w:spacing w:after="0"/>
              <w:ind w:left="113"/>
              <w:jc w:val="left"/>
              <w:rPr>
                <w:szCs w:val="20"/>
              </w:rPr>
            </w:pPr>
            <w:r w:rsidRPr="00413CB7">
              <w:rPr>
                <w:szCs w:val="20"/>
              </w:rPr>
              <w:t>UPPER HERMITAGE, SA 5131</w:t>
            </w:r>
          </w:p>
        </w:tc>
        <w:tc>
          <w:tcPr>
            <w:tcW w:w="424" w:type="pct"/>
            <w:noWrap/>
            <w:hideMark/>
          </w:tcPr>
          <w:p w14:paraId="6B066B88" w14:textId="77777777" w:rsidR="00413CB7" w:rsidRPr="00413CB7" w:rsidRDefault="00413CB7" w:rsidP="00413CB7">
            <w:pPr>
              <w:spacing w:after="0"/>
              <w:ind w:right="113"/>
              <w:jc w:val="right"/>
              <w:rPr>
                <w:szCs w:val="20"/>
              </w:rPr>
            </w:pPr>
            <w:r w:rsidRPr="00413CB7">
              <w:rPr>
                <w:szCs w:val="20"/>
              </w:rPr>
              <w:t>110.00</w:t>
            </w:r>
          </w:p>
        </w:tc>
        <w:tc>
          <w:tcPr>
            <w:tcW w:w="770" w:type="pct"/>
            <w:noWrap/>
            <w:hideMark/>
          </w:tcPr>
          <w:p w14:paraId="70583B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EFFB38" w14:textId="77777777" w:rsidR="00413CB7" w:rsidRPr="00413CB7" w:rsidRDefault="00413CB7" w:rsidP="00413CB7">
            <w:pPr>
              <w:spacing w:after="0"/>
              <w:jc w:val="right"/>
              <w:rPr>
                <w:szCs w:val="20"/>
              </w:rPr>
            </w:pPr>
            <w:r w:rsidRPr="00413CB7">
              <w:rPr>
                <w:szCs w:val="20"/>
              </w:rPr>
              <w:t>14.2.2013</w:t>
            </w:r>
          </w:p>
        </w:tc>
      </w:tr>
      <w:tr w:rsidR="00413CB7" w:rsidRPr="00413CB7" w14:paraId="33C2805D" w14:textId="77777777" w:rsidTr="005B36B0">
        <w:trPr>
          <w:trHeight w:val="20"/>
        </w:trPr>
        <w:tc>
          <w:tcPr>
            <w:tcW w:w="1756" w:type="pct"/>
            <w:noWrap/>
            <w:hideMark/>
          </w:tcPr>
          <w:p w14:paraId="18F85A9F" w14:textId="77777777" w:rsidR="00413CB7" w:rsidRPr="00413CB7" w:rsidRDefault="00413CB7" w:rsidP="00413CB7">
            <w:pPr>
              <w:spacing w:after="0"/>
              <w:jc w:val="left"/>
              <w:rPr>
                <w:szCs w:val="20"/>
              </w:rPr>
            </w:pPr>
            <w:r w:rsidRPr="00413CB7">
              <w:rPr>
                <w:szCs w:val="20"/>
              </w:rPr>
              <w:t>Brenton Knight</w:t>
            </w:r>
          </w:p>
        </w:tc>
        <w:tc>
          <w:tcPr>
            <w:tcW w:w="1597" w:type="pct"/>
            <w:noWrap/>
            <w:hideMark/>
          </w:tcPr>
          <w:p w14:paraId="0AB95710" w14:textId="77777777" w:rsidR="00413CB7" w:rsidRPr="00413CB7" w:rsidRDefault="00413CB7" w:rsidP="00413CB7">
            <w:pPr>
              <w:spacing w:after="0"/>
              <w:ind w:left="113"/>
              <w:jc w:val="left"/>
              <w:rPr>
                <w:szCs w:val="20"/>
              </w:rPr>
            </w:pPr>
            <w:r w:rsidRPr="00413CB7">
              <w:rPr>
                <w:szCs w:val="20"/>
              </w:rPr>
              <w:t>LINDEN PARK, SA 5065</w:t>
            </w:r>
          </w:p>
        </w:tc>
        <w:tc>
          <w:tcPr>
            <w:tcW w:w="424" w:type="pct"/>
            <w:noWrap/>
            <w:hideMark/>
          </w:tcPr>
          <w:p w14:paraId="034DB75D"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578027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6EB27E" w14:textId="77777777" w:rsidR="00413CB7" w:rsidRPr="00413CB7" w:rsidRDefault="00413CB7" w:rsidP="00413CB7">
            <w:pPr>
              <w:spacing w:after="0"/>
              <w:jc w:val="right"/>
              <w:rPr>
                <w:szCs w:val="20"/>
              </w:rPr>
            </w:pPr>
            <w:r w:rsidRPr="00413CB7">
              <w:rPr>
                <w:szCs w:val="20"/>
              </w:rPr>
              <w:t>25.3.2013</w:t>
            </w:r>
          </w:p>
        </w:tc>
      </w:tr>
      <w:tr w:rsidR="00413CB7" w:rsidRPr="00413CB7" w14:paraId="36DF7BB8" w14:textId="77777777" w:rsidTr="005B36B0">
        <w:trPr>
          <w:trHeight w:val="20"/>
        </w:trPr>
        <w:tc>
          <w:tcPr>
            <w:tcW w:w="1756" w:type="pct"/>
            <w:noWrap/>
            <w:hideMark/>
          </w:tcPr>
          <w:p w14:paraId="47C33B8A" w14:textId="77777777" w:rsidR="00413CB7" w:rsidRPr="00413CB7" w:rsidRDefault="00413CB7" w:rsidP="00413CB7">
            <w:pPr>
              <w:spacing w:after="0"/>
              <w:jc w:val="left"/>
              <w:rPr>
                <w:szCs w:val="20"/>
              </w:rPr>
            </w:pPr>
            <w:r w:rsidRPr="00413CB7">
              <w:rPr>
                <w:szCs w:val="20"/>
              </w:rPr>
              <w:t>Brenton Rogers</w:t>
            </w:r>
          </w:p>
        </w:tc>
        <w:tc>
          <w:tcPr>
            <w:tcW w:w="1597" w:type="pct"/>
            <w:noWrap/>
            <w:hideMark/>
          </w:tcPr>
          <w:p w14:paraId="27CFE91D"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6E2EB80D"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1157C5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44A0F3" w14:textId="77777777" w:rsidR="00413CB7" w:rsidRPr="00413CB7" w:rsidRDefault="00413CB7" w:rsidP="00413CB7">
            <w:pPr>
              <w:spacing w:after="0"/>
              <w:jc w:val="right"/>
              <w:rPr>
                <w:szCs w:val="20"/>
              </w:rPr>
            </w:pPr>
            <w:r w:rsidRPr="00413CB7">
              <w:rPr>
                <w:szCs w:val="20"/>
              </w:rPr>
              <w:t>1.2.2013</w:t>
            </w:r>
          </w:p>
        </w:tc>
      </w:tr>
      <w:tr w:rsidR="00413CB7" w:rsidRPr="00413CB7" w14:paraId="77E725A4" w14:textId="77777777" w:rsidTr="005B36B0">
        <w:trPr>
          <w:trHeight w:val="20"/>
        </w:trPr>
        <w:tc>
          <w:tcPr>
            <w:tcW w:w="1756" w:type="pct"/>
            <w:noWrap/>
            <w:hideMark/>
          </w:tcPr>
          <w:p w14:paraId="369A1BFC" w14:textId="77777777" w:rsidR="00413CB7" w:rsidRPr="00413CB7" w:rsidRDefault="00413CB7" w:rsidP="00413CB7">
            <w:pPr>
              <w:spacing w:after="0"/>
              <w:jc w:val="left"/>
              <w:rPr>
                <w:szCs w:val="20"/>
              </w:rPr>
            </w:pPr>
            <w:r w:rsidRPr="00413CB7">
              <w:rPr>
                <w:szCs w:val="20"/>
              </w:rPr>
              <w:t>Brenton Rundel</w:t>
            </w:r>
          </w:p>
        </w:tc>
        <w:tc>
          <w:tcPr>
            <w:tcW w:w="1597" w:type="pct"/>
            <w:noWrap/>
            <w:hideMark/>
          </w:tcPr>
          <w:p w14:paraId="513059BA"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46EF23D7"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5F3EBE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2BAF0C" w14:textId="77777777" w:rsidR="00413CB7" w:rsidRPr="00413CB7" w:rsidRDefault="00413CB7" w:rsidP="00413CB7">
            <w:pPr>
              <w:spacing w:after="0"/>
              <w:jc w:val="right"/>
              <w:rPr>
                <w:szCs w:val="20"/>
              </w:rPr>
            </w:pPr>
            <w:r w:rsidRPr="00413CB7">
              <w:rPr>
                <w:szCs w:val="20"/>
              </w:rPr>
              <w:t>16.8.2013</w:t>
            </w:r>
          </w:p>
        </w:tc>
      </w:tr>
      <w:tr w:rsidR="00413CB7" w:rsidRPr="00413CB7" w14:paraId="176E9740" w14:textId="77777777" w:rsidTr="005B36B0">
        <w:trPr>
          <w:trHeight w:val="20"/>
        </w:trPr>
        <w:tc>
          <w:tcPr>
            <w:tcW w:w="1756" w:type="pct"/>
            <w:noWrap/>
            <w:hideMark/>
          </w:tcPr>
          <w:p w14:paraId="799BECF3" w14:textId="77777777" w:rsidR="00413CB7" w:rsidRPr="00413CB7" w:rsidRDefault="00413CB7" w:rsidP="00413CB7">
            <w:pPr>
              <w:spacing w:after="0"/>
              <w:jc w:val="left"/>
              <w:rPr>
                <w:szCs w:val="20"/>
              </w:rPr>
            </w:pPr>
            <w:r w:rsidRPr="00413CB7">
              <w:rPr>
                <w:szCs w:val="20"/>
              </w:rPr>
              <w:t>Brenton S Bedell</w:t>
            </w:r>
          </w:p>
        </w:tc>
        <w:tc>
          <w:tcPr>
            <w:tcW w:w="1597" w:type="pct"/>
            <w:noWrap/>
            <w:hideMark/>
          </w:tcPr>
          <w:p w14:paraId="6DDE2787" w14:textId="77777777"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14:paraId="7E9F4C9E" w14:textId="77777777" w:rsidR="00413CB7" w:rsidRPr="00413CB7" w:rsidRDefault="00413CB7" w:rsidP="00413CB7">
            <w:pPr>
              <w:spacing w:after="0"/>
              <w:ind w:right="113"/>
              <w:jc w:val="right"/>
              <w:rPr>
                <w:szCs w:val="20"/>
              </w:rPr>
            </w:pPr>
            <w:r w:rsidRPr="00413CB7">
              <w:rPr>
                <w:szCs w:val="20"/>
              </w:rPr>
              <w:t>643.40</w:t>
            </w:r>
          </w:p>
        </w:tc>
        <w:tc>
          <w:tcPr>
            <w:tcW w:w="770" w:type="pct"/>
            <w:noWrap/>
            <w:hideMark/>
          </w:tcPr>
          <w:p w14:paraId="404B3C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6AC0AE" w14:textId="77777777" w:rsidR="00413CB7" w:rsidRPr="00413CB7" w:rsidRDefault="00413CB7" w:rsidP="00413CB7">
            <w:pPr>
              <w:spacing w:after="0"/>
              <w:jc w:val="right"/>
              <w:rPr>
                <w:szCs w:val="20"/>
              </w:rPr>
            </w:pPr>
            <w:r w:rsidRPr="00413CB7">
              <w:rPr>
                <w:szCs w:val="20"/>
              </w:rPr>
              <w:t>13.2.2014</w:t>
            </w:r>
          </w:p>
        </w:tc>
      </w:tr>
      <w:tr w:rsidR="00413CB7" w:rsidRPr="00413CB7" w14:paraId="2BAD7B76" w14:textId="77777777" w:rsidTr="005B36B0">
        <w:trPr>
          <w:trHeight w:val="20"/>
        </w:trPr>
        <w:tc>
          <w:tcPr>
            <w:tcW w:w="1756" w:type="pct"/>
            <w:noWrap/>
            <w:hideMark/>
          </w:tcPr>
          <w:p w14:paraId="08AD2308" w14:textId="77777777" w:rsidR="00413CB7" w:rsidRPr="00413CB7" w:rsidRDefault="00413CB7" w:rsidP="00413CB7">
            <w:pPr>
              <w:spacing w:after="0"/>
              <w:jc w:val="left"/>
              <w:rPr>
                <w:szCs w:val="20"/>
              </w:rPr>
            </w:pPr>
            <w:r w:rsidRPr="00413CB7">
              <w:rPr>
                <w:szCs w:val="20"/>
              </w:rPr>
              <w:t>Brenton S Bedell</w:t>
            </w:r>
          </w:p>
        </w:tc>
        <w:tc>
          <w:tcPr>
            <w:tcW w:w="1597" w:type="pct"/>
            <w:noWrap/>
            <w:hideMark/>
          </w:tcPr>
          <w:p w14:paraId="7525A6E5" w14:textId="77777777"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14:paraId="408099D9" w14:textId="77777777" w:rsidR="00413CB7" w:rsidRPr="00413CB7" w:rsidRDefault="00413CB7" w:rsidP="00413CB7">
            <w:pPr>
              <w:spacing w:after="0"/>
              <w:ind w:right="113"/>
              <w:jc w:val="right"/>
              <w:rPr>
                <w:szCs w:val="20"/>
              </w:rPr>
            </w:pPr>
            <w:r w:rsidRPr="00413CB7">
              <w:rPr>
                <w:szCs w:val="20"/>
              </w:rPr>
              <w:t>166.60</w:t>
            </w:r>
          </w:p>
        </w:tc>
        <w:tc>
          <w:tcPr>
            <w:tcW w:w="770" w:type="pct"/>
            <w:noWrap/>
            <w:hideMark/>
          </w:tcPr>
          <w:p w14:paraId="209B01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828822" w14:textId="77777777" w:rsidR="00413CB7" w:rsidRPr="00413CB7" w:rsidRDefault="00413CB7" w:rsidP="00413CB7">
            <w:pPr>
              <w:spacing w:after="0"/>
              <w:jc w:val="right"/>
              <w:rPr>
                <w:szCs w:val="20"/>
              </w:rPr>
            </w:pPr>
            <w:r w:rsidRPr="00413CB7">
              <w:rPr>
                <w:szCs w:val="20"/>
              </w:rPr>
              <w:t>18.2.2014</w:t>
            </w:r>
          </w:p>
        </w:tc>
      </w:tr>
      <w:tr w:rsidR="00413CB7" w:rsidRPr="00413CB7" w14:paraId="70E12E84" w14:textId="77777777" w:rsidTr="005B36B0">
        <w:trPr>
          <w:trHeight w:val="20"/>
        </w:trPr>
        <w:tc>
          <w:tcPr>
            <w:tcW w:w="1756" w:type="pct"/>
            <w:noWrap/>
            <w:hideMark/>
          </w:tcPr>
          <w:p w14:paraId="39662221" w14:textId="77777777" w:rsidR="00413CB7" w:rsidRPr="00413CB7" w:rsidRDefault="00413CB7" w:rsidP="00413CB7">
            <w:pPr>
              <w:spacing w:after="0"/>
              <w:jc w:val="left"/>
              <w:rPr>
                <w:szCs w:val="20"/>
              </w:rPr>
            </w:pPr>
            <w:r w:rsidRPr="00413CB7">
              <w:rPr>
                <w:szCs w:val="20"/>
              </w:rPr>
              <w:t>Brenton Watts</w:t>
            </w:r>
          </w:p>
        </w:tc>
        <w:tc>
          <w:tcPr>
            <w:tcW w:w="1597" w:type="pct"/>
            <w:noWrap/>
            <w:hideMark/>
          </w:tcPr>
          <w:p w14:paraId="1E3811AD"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680ACA79" w14:textId="77777777" w:rsidR="00413CB7" w:rsidRPr="00413CB7" w:rsidRDefault="00413CB7" w:rsidP="00413CB7">
            <w:pPr>
              <w:spacing w:after="0"/>
              <w:ind w:right="113"/>
              <w:jc w:val="right"/>
              <w:rPr>
                <w:szCs w:val="20"/>
              </w:rPr>
            </w:pPr>
            <w:r w:rsidRPr="00413CB7">
              <w:rPr>
                <w:szCs w:val="20"/>
              </w:rPr>
              <w:t>38.79</w:t>
            </w:r>
          </w:p>
        </w:tc>
        <w:tc>
          <w:tcPr>
            <w:tcW w:w="770" w:type="pct"/>
            <w:noWrap/>
            <w:hideMark/>
          </w:tcPr>
          <w:p w14:paraId="01067F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5F5232" w14:textId="77777777" w:rsidR="00413CB7" w:rsidRPr="00413CB7" w:rsidRDefault="00413CB7" w:rsidP="00413CB7">
            <w:pPr>
              <w:spacing w:after="0"/>
              <w:jc w:val="right"/>
              <w:rPr>
                <w:szCs w:val="20"/>
              </w:rPr>
            </w:pPr>
            <w:r w:rsidRPr="00413CB7">
              <w:rPr>
                <w:szCs w:val="20"/>
              </w:rPr>
              <w:t>16.4.2013</w:t>
            </w:r>
          </w:p>
        </w:tc>
      </w:tr>
      <w:tr w:rsidR="00413CB7" w:rsidRPr="00413CB7" w14:paraId="76161378" w14:textId="77777777" w:rsidTr="005B36B0">
        <w:trPr>
          <w:trHeight w:val="20"/>
        </w:trPr>
        <w:tc>
          <w:tcPr>
            <w:tcW w:w="1756" w:type="pct"/>
            <w:noWrap/>
            <w:hideMark/>
          </w:tcPr>
          <w:p w14:paraId="09C267FB" w14:textId="77777777" w:rsidR="00413CB7" w:rsidRPr="00413CB7" w:rsidRDefault="00413CB7" w:rsidP="00413CB7">
            <w:pPr>
              <w:spacing w:after="0"/>
              <w:jc w:val="left"/>
              <w:rPr>
                <w:szCs w:val="20"/>
              </w:rPr>
            </w:pPr>
            <w:r w:rsidRPr="00413CB7">
              <w:rPr>
                <w:szCs w:val="20"/>
              </w:rPr>
              <w:t>Brenton Winn</w:t>
            </w:r>
          </w:p>
        </w:tc>
        <w:tc>
          <w:tcPr>
            <w:tcW w:w="1597" w:type="pct"/>
            <w:noWrap/>
            <w:hideMark/>
          </w:tcPr>
          <w:p w14:paraId="021BBC90"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7D1D9283"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728AA0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32C756" w14:textId="77777777" w:rsidR="00413CB7" w:rsidRPr="00413CB7" w:rsidRDefault="00413CB7" w:rsidP="00413CB7">
            <w:pPr>
              <w:spacing w:after="0"/>
              <w:jc w:val="right"/>
              <w:rPr>
                <w:szCs w:val="20"/>
              </w:rPr>
            </w:pPr>
            <w:r w:rsidRPr="00413CB7">
              <w:rPr>
                <w:szCs w:val="20"/>
              </w:rPr>
              <w:t>3.6.2014</w:t>
            </w:r>
          </w:p>
        </w:tc>
      </w:tr>
      <w:tr w:rsidR="00413CB7" w:rsidRPr="00413CB7" w14:paraId="2B0A8862" w14:textId="77777777" w:rsidTr="005B36B0">
        <w:trPr>
          <w:trHeight w:val="20"/>
        </w:trPr>
        <w:tc>
          <w:tcPr>
            <w:tcW w:w="1756" w:type="pct"/>
            <w:noWrap/>
            <w:hideMark/>
          </w:tcPr>
          <w:p w14:paraId="47F5CBA5" w14:textId="77777777" w:rsidR="00413CB7" w:rsidRPr="00413CB7" w:rsidRDefault="00413CB7" w:rsidP="00413CB7">
            <w:pPr>
              <w:spacing w:after="0"/>
              <w:jc w:val="left"/>
              <w:rPr>
                <w:szCs w:val="20"/>
              </w:rPr>
            </w:pPr>
            <w:r w:rsidRPr="00413CB7">
              <w:rPr>
                <w:szCs w:val="20"/>
              </w:rPr>
              <w:t>Brenton Woolmington</w:t>
            </w:r>
          </w:p>
        </w:tc>
        <w:tc>
          <w:tcPr>
            <w:tcW w:w="1597" w:type="pct"/>
            <w:noWrap/>
            <w:hideMark/>
          </w:tcPr>
          <w:p w14:paraId="3B9245E5"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75902A92"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36BE0E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4736B5" w14:textId="77777777" w:rsidR="00413CB7" w:rsidRPr="00413CB7" w:rsidRDefault="00413CB7" w:rsidP="00413CB7">
            <w:pPr>
              <w:spacing w:after="0"/>
              <w:jc w:val="right"/>
              <w:rPr>
                <w:szCs w:val="20"/>
              </w:rPr>
            </w:pPr>
            <w:r w:rsidRPr="00413CB7">
              <w:rPr>
                <w:szCs w:val="20"/>
              </w:rPr>
              <w:t>28.3.2013</w:t>
            </w:r>
          </w:p>
        </w:tc>
      </w:tr>
      <w:tr w:rsidR="00413CB7" w:rsidRPr="00413CB7" w14:paraId="438AF6BC" w14:textId="77777777" w:rsidTr="005B36B0">
        <w:trPr>
          <w:trHeight w:val="20"/>
        </w:trPr>
        <w:tc>
          <w:tcPr>
            <w:tcW w:w="1756" w:type="pct"/>
            <w:noWrap/>
            <w:hideMark/>
          </w:tcPr>
          <w:p w14:paraId="4E1EEE25" w14:textId="77777777" w:rsidR="00413CB7" w:rsidRPr="00413CB7" w:rsidRDefault="00413CB7" w:rsidP="00413CB7">
            <w:pPr>
              <w:spacing w:after="0"/>
              <w:jc w:val="left"/>
              <w:rPr>
                <w:szCs w:val="20"/>
              </w:rPr>
            </w:pPr>
            <w:r w:rsidRPr="00413CB7">
              <w:rPr>
                <w:szCs w:val="20"/>
              </w:rPr>
              <w:t>Bret Gilbert</w:t>
            </w:r>
          </w:p>
        </w:tc>
        <w:tc>
          <w:tcPr>
            <w:tcW w:w="1597" w:type="pct"/>
            <w:noWrap/>
            <w:hideMark/>
          </w:tcPr>
          <w:p w14:paraId="13A2D36A"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68955868" w14:textId="77777777" w:rsidR="00413CB7" w:rsidRPr="00413CB7" w:rsidRDefault="00413CB7" w:rsidP="00413CB7">
            <w:pPr>
              <w:spacing w:after="0"/>
              <w:ind w:right="113"/>
              <w:jc w:val="right"/>
              <w:rPr>
                <w:szCs w:val="20"/>
              </w:rPr>
            </w:pPr>
            <w:r w:rsidRPr="00413CB7">
              <w:rPr>
                <w:szCs w:val="20"/>
              </w:rPr>
              <w:t>13.68</w:t>
            </w:r>
          </w:p>
        </w:tc>
        <w:tc>
          <w:tcPr>
            <w:tcW w:w="770" w:type="pct"/>
            <w:noWrap/>
            <w:hideMark/>
          </w:tcPr>
          <w:p w14:paraId="446D71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B6DEB8" w14:textId="77777777" w:rsidR="00413CB7" w:rsidRPr="00413CB7" w:rsidRDefault="00413CB7" w:rsidP="00413CB7">
            <w:pPr>
              <w:spacing w:after="0"/>
              <w:jc w:val="right"/>
              <w:rPr>
                <w:szCs w:val="20"/>
              </w:rPr>
            </w:pPr>
            <w:r w:rsidRPr="00413CB7">
              <w:rPr>
                <w:szCs w:val="20"/>
              </w:rPr>
              <w:t>14.11.2013</w:t>
            </w:r>
          </w:p>
        </w:tc>
      </w:tr>
      <w:tr w:rsidR="00413CB7" w:rsidRPr="00413CB7" w14:paraId="174511BA" w14:textId="77777777" w:rsidTr="005B36B0">
        <w:trPr>
          <w:trHeight w:val="20"/>
        </w:trPr>
        <w:tc>
          <w:tcPr>
            <w:tcW w:w="1756" w:type="pct"/>
            <w:noWrap/>
            <w:hideMark/>
          </w:tcPr>
          <w:p w14:paraId="4528657C" w14:textId="77777777" w:rsidR="00413CB7" w:rsidRPr="00413CB7" w:rsidRDefault="00413CB7" w:rsidP="00413CB7">
            <w:pPr>
              <w:spacing w:after="0"/>
              <w:jc w:val="left"/>
              <w:rPr>
                <w:szCs w:val="20"/>
              </w:rPr>
            </w:pPr>
            <w:r w:rsidRPr="00413CB7">
              <w:rPr>
                <w:szCs w:val="20"/>
              </w:rPr>
              <w:t>Brett Cooper</w:t>
            </w:r>
          </w:p>
        </w:tc>
        <w:tc>
          <w:tcPr>
            <w:tcW w:w="1597" w:type="pct"/>
            <w:noWrap/>
            <w:hideMark/>
          </w:tcPr>
          <w:p w14:paraId="39CA220F" w14:textId="77777777"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14:paraId="1A897564" w14:textId="77777777" w:rsidR="00413CB7" w:rsidRPr="00413CB7" w:rsidRDefault="00413CB7" w:rsidP="00413CB7">
            <w:pPr>
              <w:spacing w:after="0"/>
              <w:ind w:right="113"/>
              <w:jc w:val="right"/>
              <w:rPr>
                <w:szCs w:val="20"/>
              </w:rPr>
            </w:pPr>
            <w:r w:rsidRPr="00413CB7">
              <w:rPr>
                <w:szCs w:val="20"/>
              </w:rPr>
              <w:t>23.30</w:t>
            </w:r>
          </w:p>
        </w:tc>
        <w:tc>
          <w:tcPr>
            <w:tcW w:w="770" w:type="pct"/>
            <w:noWrap/>
            <w:hideMark/>
          </w:tcPr>
          <w:p w14:paraId="26692B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C748EA" w14:textId="77777777" w:rsidR="00413CB7" w:rsidRPr="00413CB7" w:rsidRDefault="00413CB7" w:rsidP="00413CB7">
            <w:pPr>
              <w:spacing w:after="0"/>
              <w:jc w:val="right"/>
              <w:rPr>
                <w:szCs w:val="20"/>
              </w:rPr>
            </w:pPr>
            <w:r w:rsidRPr="00413CB7">
              <w:rPr>
                <w:szCs w:val="20"/>
              </w:rPr>
              <w:t>11.6.2013</w:t>
            </w:r>
          </w:p>
        </w:tc>
      </w:tr>
      <w:tr w:rsidR="00413CB7" w:rsidRPr="00413CB7" w14:paraId="7FAE5702" w14:textId="77777777" w:rsidTr="005B36B0">
        <w:trPr>
          <w:trHeight w:val="20"/>
        </w:trPr>
        <w:tc>
          <w:tcPr>
            <w:tcW w:w="1756" w:type="pct"/>
            <w:noWrap/>
            <w:hideMark/>
          </w:tcPr>
          <w:p w14:paraId="4FC5C271" w14:textId="77777777" w:rsidR="00413CB7" w:rsidRPr="00413CB7" w:rsidRDefault="00413CB7" w:rsidP="00413CB7">
            <w:pPr>
              <w:spacing w:after="0"/>
              <w:jc w:val="left"/>
              <w:rPr>
                <w:szCs w:val="20"/>
              </w:rPr>
            </w:pPr>
            <w:r w:rsidRPr="00413CB7">
              <w:rPr>
                <w:szCs w:val="20"/>
              </w:rPr>
              <w:t>Brett Gordon</w:t>
            </w:r>
          </w:p>
        </w:tc>
        <w:tc>
          <w:tcPr>
            <w:tcW w:w="1597" w:type="pct"/>
            <w:noWrap/>
            <w:hideMark/>
          </w:tcPr>
          <w:p w14:paraId="70C159E4" w14:textId="77777777" w:rsidR="00413CB7" w:rsidRPr="00413CB7" w:rsidRDefault="00413CB7" w:rsidP="00413CB7">
            <w:pPr>
              <w:spacing w:after="0"/>
              <w:ind w:left="113"/>
              <w:jc w:val="left"/>
              <w:rPr>
                <w:szCs w:val="20"/>
              </w:rPr>
            </w:pPr>
            <w:r w:rsidRPr="00413CB7">
              <w:rPr>
                <w:szCs w:val="20"/>
              </w:rPr>
              <w:t>HD KONGORONG, SA 5291</w:t>
            </w:r>
          </w:p>
        </w:tc>
        <w:tc>
          <w:tcPr>
            <w:tcW w:w="424" w:type="pct"/>
            <w:noWrap/>
            <w:hideMark/>
          </w:tcPr>
          <w:p w14:paraId="44A26ECC" w14:textId="77777777" w:rsidR="00413CB7" w:rsidRPr="00413CB7" w:rsidRDefault="00413CB7" w:rsidP="00413CB7">
            <w:pPr>
              <w:spacing w:after="0"/>
              <w:ind w:right="113"/>
              <w:jc w:val="right"/>
              <w:rPr>
                <w:szCs w:val="20"/>
              </w:rPr>
            </w:pPr>
            <w:r w:rsidRPr="00413CB7">
              <w:rPr>
                <w:szCs w:val="20"/>
              </w:rPr>
              <w:t>10.33</w:t>
            </w:r>
          </w:p>
        </w:tc>
        <w:tc>
          <w:tcPr>
            <w:tcW w:w="770" w:type="pct"/>
            <w:noWrap/>
            <w:hideMark/>
          </w:tcPr>
          <w:p w14:paraId="268162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A8B82C" w14:textId="77777777" w:rsidR="00413CB7" w:rsidRPr="00413CB7" w:rsidRDefault="00413CB7" w:rsidP="00413CB7">
            <w:pPr>
              <w:spacing w:after="0"/>
              <w:jc w:val="right"/>
              <w:rPr>
                <w:szCs w:val="20"/>
              </w:rPr>
            </w:pPr>
            <w:r w:rsidRPr="00413CB7">
              <w:rPr>
                <w:szCs w:val="20"/>
              </w:rPr>
              <w:t>28.10.2014</w:t>
            </w:r>
          </w:p>
        </w:tc>
      </w:tr>
      <w:tr w:rsidR="00413CB7" w:rsidRPr="00413CB7" w14:paraId="69FB57A4" w14:textId="77777777" w:rsidTr="005B36B0">
        <w:trPr>
          <w:trHeight w:val="20"/>
        </w:trPr>
        <w:tc>
          <w:tcPr>
            <w:tcW w:w="1756" w:type="pct"/>
            <w:noWrap/>
            <w:hideMark/>
          </w:tcPr>
          <w:p w14:paraId="5E4CDE90" w14:textId="77777777" w:rsidR="00413CB7" w:rsidRPr="00413CB7" w:rsidRDefault="00413CB7" w:rsidP="00413CB7">
            <w:pPr>
              <w:spacing w:after="0"/>
              <w:jc w:val="left"/>
              <w:rPr>
                <w:szCs w:val="20"/>
              </w:rPr>
            </w:pPr>
            <w:r w:rsidRPr="00413CB7">
              <w:rPr>
                <w:szCs w:val="20"/>
              </w:rPr>
              <w:t>Brett Mcauliffe</w:t>
            </w:r>
          </w:p>
        </w:tc>
        <w:tc>
          <w:tcPr>
            <w:tcW w:w="1597" w:type="pct"/>
            <w:noWrap/>
            <w:hideMark/>
          </w:tcPr>
          <w:p w14:paraId="46031773"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7FA76825" w14:textId="77777777" w:rsidR="00413CB7" w:rsidRPr="00413CB7" w:rsidRDefault="00413CB7" w:rsidP="00413CB7">
            <w:pPr>
              <w:spacing w:after="0"/>
              <w:ind w:right="113"/>
              <w:jc w:val="right"/>
              <w:rPr>
                <w:szCs w:val="20"/>
              </w:rPr>
            </w:pPr>
            <w:r w:rsidRPr="00413CB7">
              <w:rPr>
                <w:szCs w:val="20"/>
              </w:rPr>
              <w:t>34.19</w:t>
            </w:r>
          </w:p>
        </w:tc>
        <w:tc>
          <w:tcPr>
            <w:tcW w:w="770" w:type="pct"/>
            <w:noWrap/>
            <w:hideMark/>
          </w:tcPr>
          <w:p w14:paraId="54535D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3DE15C" w14:textId="77777777" w:rsidR="00413CB7" w:rsidRPr="00413CB7" w:rsidRDefault="00413CB7" w:rsidP="00413CB7">
            <w:pPr>
              <w:spacing w:after="0"/>
              <w:jc w:val="right"/>
              <w:rPr>
                <w:szCs w:val="20"/>
              </w:rPr>
            </w:pPr>
            <w:r w:rsidRPr="00413CB7">
              <w:rPr>
                <w:szCs w:val="20"/>
              </w:rPr>
              <w:t>27.8.2014</w:t>
            </w:r>
          </w:p>
        </w:tc>
      </w:tr>
      <w:tr w:rsidR="00413CB7" w:rsidRPr="00413CB7" w14:paraId="60128D06" w14:textId="77777777" w:rsidTr="005B36B0">
        <w:trPr>
          <w:trHeight w:val="20"/>
        </w:trPr>
        <w:tc>
          <w:tcPr>
            <w:tcW w:w="1756" w:type="pct"/>
            <w:noWrap/>
            <w:hideMark/>
          </w:tcPr>
          <w:p w14:paraId="6A5E2AE2" w14:textId="77777777" w:rsidR="00413CB7" w:rsidRPr="00413CB7" w:rsidRDefault="00413CB7" w:rsidP="00413CB7">
            <w:pPr>
              <w:spacing w:after="0"/>
              <w:jc w:val="left"/>
              <w:rPr>
                <w:szCs w:val="20"/>
              </w:rPr>
            </w:pPr>
            <w:r w:rsidRPr="00413CB7">
              <w:rPr>
                <w:szCs w:val="20"/>
              </w:rPr>
              <w:t>Brett Parton</w:t>
            </w:r>
          </w:p>
        </w:tc>
        <w:tc>
          <w:tcPr>
            <w:tcW w:w="1597" w:type="pct"/>
            <w:noWrap/>
            <w:hideMark/>
          </w:tcPr>
          <w:p w14:paraId="39A0070E"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4B3B6D97" w14:textId="77777777" w:rsidR="00413CB7" w:rsidRPr="00413CB7" w:rsidRDefault="00413CB7" w:rsidP="00413CB7">
            <w:pPr>
              <w:spacing w:after="0"/>
              <w:ind w:right="113"/>
              <w:jc w:val="right"/>
              <w:rPr>
                <w:szCs w:val="20"/>
              </w:rPr>
            </w:pPr>
            <w:r w:rsidRPr="00413CB7">
              <w:rPr>
                <w:szCs w:val="20"/>
              </w:rPr>
              <w:t>126.51</w:t>
            </w:r>
          </w:p>
        </w:tc>
        <w:tc>
          <w:tcPr>
            <w:tcW w:w="770" w:type="pct"/>
            <w:noWrap/>
            <w:hideMark/>
          </w:tcPr>
          <w:p w14:paraId="41E81A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5F38CC" w14:textId="77777777" w:rsidR="00413CB7" w:rsidRPr="00413CB7" w:rsidRDefault="00413CB7" w:rsidP="00413CB7">
            <w:pPr>
              <w:spacing w:after="0"/>
              <w:jc w:val="right"/>
              <w:rPr>
                <w:szCs w:val="20"/>
              </w:rPr>
            </w:pPr>
            <w:r w:rsidRPr="00413CB7">
              <w:rPr>
                <w:szCs w:val="20"/>
              </w:rPr>
              <w:t>30.4.2014</w:t>
            </w:r>
          </w:p>
        </w:tc>
      </w:tr>
      <w:tr w:rsidR="00413CB7" w:rsidRPr="00413CB7" w14:paraId="4C53F09B" w14:textId="77777777" w:rsidTr="005B36B0">
        <w:trPr>
          <w:trHeight w:val="20"/>
        </w:trPr>
        <w:tc>
          <w:tcPr>
            <w:tcW w:w="1756" w:type="pct"/>
            <w:noWrap/>
            <w:hideMark/>
          </w:tcPr>
          <w:p w14:paraId="42B911BF" w14:textId="77777777" w:rsidR="00413CB7" w:rsidRPr="00413CB7" w:rsidRDefault="00413CB7" w:rsidP="00413CB7">
            <w:pPr>
              <w:spacing w:after="0"/>
              <w:jc w:val="left"/>
              <w:rPr>
                <w:szCs w:val="20"/>
              </w:rPr>
            </w:pPr>
            <w:r w:rsidRPr="00413CB7">
              <w:rPr>
                <w:szCs w:val="20"/>
              </w:rPr>
              <w:t>Brett Williams</w:t>
            </w:r>
          </w:p>
        </w:tc>
        <w:tc>
          <w:tcPr>
            <w:tcW w:w="1597" w:type="pct"/>
            <w:noWrap/>
            <w:hideMark/>
          </w:tcPr>
          <w:p w14:paraId="50EAAA32"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559029E3" w14:textId="77777777" w:rsidR="00413CB7" w:rsidRPr="00413CB7" w:rsidRDefault="00413CB7" w:rsidP="00413CB7">
            <w:pPr>
              <w:spacing w:after="0"/>
              <w:ind w:right="113"/>
              <w:jc w:val="right"/>
              <w:rPr>
                <w:szCs w:val="20"/>
              </w:rPr>
            </w:pPr>
            <w:r w:rsidRPr="00413CB7">
              <w:rPr>
                <w:szCs w:val="20"/>
              </w:rPr>
              <w:t>14.96</w:t>
            </w:r>
          </w:p>
        </w:tc>
        <w:tc>
          <w:tcPr>
            <w:tcW w:w="770" w:type="pct"/>
            <w:noWrap/>
            <w:hideMark/>
          </w:tcPr>
          <w:p w14:paraId="16A3CE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3A657B" w14:textId="77777777" w:rsidR="00413CB7" w:rsidRPr="00413CB7" w:rsidRDefault="00413CB7" w:rsidP="00413CB7">
            <w:pPr>
              <w:spacing w:after="0"/>
              <w:jc w:val="right"/>
              <w:rPr>
                <w:szCs w:val="20"/>
              </w:rPr>
            </w:pPr>
            <w:r w:rsidRPr="00413CB7">
              <w:rPr>
                <w:szCs w:val="20"/>
              </w:rPr>
              <w:t>14.3.2013</w:t>
            </w:r>
          </w:p>
        </w:tc>
      </w:tr>
      <w:tr w:rsidR="00413CB7" w:rsidRPr="00413CB7" w14:paraId="0EBBF3F4" w14:textId="77777777" w:rsidTr="005B36B0">
        <w:trPr>
          <w:trHeight w:val="20"/>
        </w:trPr>
        <w:tc>
          <w:tcPr>
            <w:tcW w:w="1756" w:type="pct"/>
            <w:noWrap/>
            <w:hideMark/>
          </w:tcPr>
          <w:p w14:paraId="4B424ABE" w14:textId="77777777" w:rsidR="00413CB7" w:rsidRPr="00413CB7" w:rsidRDefault="00413CB7" w:rsidP="00413CB7">
            <w:pPr>
              <w:spacing w:after="0"/>
              <w:jc w:val="left"/>
              <w:rPr>
                <w:szCs w:val="20"/>
              </w:rPr>
            </w:pPr>
            <w:r w:rsidRPr="00413CB7">
              <w:rPr>
                <w:szCs w:val="20"/>
              </w:rPr>
              <w:t>Brian Arbon</w:t>
            </w:r>
          </w:p>
        </w:tc>
        <w:tc>
          <w:tcPr>
            <w:tcW w:w="1597" w:type="pct"/>
            <w:noWrap/>
            <w:hideMark/>
          </w:tcPr>
          <w:p w14:paraId="493A2C18" w14:textId="77777777" w:rsidR="00413CB7" w:rsidRPr="00413CB7" w:rsidRDefault="00413CB7" w:rsidP="00413CB7">
            <w:pPr>
              <w:spacing w:after="0"/>
              <w:ind w:left="113"/>
              <w:jc w:val="left"/>
              <w:rPr>
                <w:szCs w:val="20"/>
              </w:rPr>
            </w:pPr>
            <w:r w:rsidRPr="00413CB7">
              <w:rPr>
                <w:szCs w:val="20"/>
              </w:rPr>
              <w:t>GOOLWA NORTH, SA 5214</w:t>
            </w:r>
          </w:p>
        </w:tc>
        <w:tc>
          <w:tcPr>
            <w:tcW w:w="424" w:type="pct"/>
            <w:noWrap/>
            <w:hideMark/>
          </w:tcPr>
          <w:p w14:paraId="57BA8316"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2943D23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E34432" w14:textId="77777777" w:rsidR="00413CB7" w:rsidRPr="00413CB7" w:rsidRDefault="00413CB7" w:rsidP="00413CB7">
            <w:pPr>
              <w:spacing w:after="0"/>
              <w:jc w:val="right"/>
              <w:rPr>
                <w:szCs w:val="20"/>
              </w:rPr>
            </w:pPr>
            <w:r w:rsidRPr="00413CB7">
              <w:rPr>
                <w:szCs w:val="20"/>
              </w:rPr>
              <w:t>4.9.2013</w:t>
            </w:r>
          </w:p>
        </w:tc>
      </w:tr>
      <w:tr w:rsidR="00413CB7" w:rsidRPr="00413CB7" w14:paraId="07B77CA8" w14:textId="77777777" w:rsidTr="005B36B0">
        <w:trPr>
          <w:trHeight w:val="20"/>
        </w:trPr>
        <w:tc>
          <w:tcPr>
            <w:tcW w:w="1756" w:type="pct"/>
            <w:noWrap/>
            <w:hideMark/>
          </w:tcPr>
          <w:p w14:paraId="5B8A9D8C" w14:textId="77777777" w:rsidR="00413CB7" w:rsidRPr="00413CB7" w:rsidRDefault="00413CB7" w:rsidP="00413CB7">
            <w:pPr>
              <w:spacing w:after="0"/>
              <w:jc w:val="left"/>
              <w:rPr>
                <w:szCs w:val="20"/>
              </w:rPr>
            </w:pPr>
            <w:r w:rsidRPr="00413CB7">
              <w:rPr>
                <w:szCs w:val="20"/>
              </w:rPr>
              <w:t>Brian Clover</w:t>
            </w:r>
          </w:p>
        </w:tc>
        <w:tc>
          <w:tcPr>
            <w:tcW w:w="1597" w:type="pct"/>
            <w:noWrap/>
            <w:hideMark/>
          </w:tcPr>
          <w:p w14:paraId="6FCAEFC1" w14:textId="77777777"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14:paraId="575CAE88" w14:textId="77777777" w:rsidR="00413CB7" w:rsidRPr="00413CB7" w:rsidRDefault="00413CB7" w:rsidP="00413CB7">
            <w:pPr>
              <w:spacing w:after="0"/>
              <w:ind w:right="113"/>
              <w:jc w:val="right"/>
              <w:rPr>
                <w:szCs w:val="20"/>
              </w:rPr>
            </w:pPr>
            <w:r w:rsidRPr="00413CB7">
              <w:rPr>
                <w:szCs w:val="20"/>
              </w:rPr>
              <w:t>18.11</w:t>
            </w:r>
          </w:p>
        </w:tc>
        <w:tc>
          <w:tcPr>
            <w:tcW w:w="770" w:type="pct"/>
            <w:noWrap/>
            <w:hideMark/>
          </w:tcPr>
          <w:p w14:paraId="19A075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BAC8D6" w14:textId="77777777" w:rsidR="00413CB7" w:rsidRPr="00413CB7" w:rsidRDefault="00413CB7" w:rsidP="00413CB7">
            <w:pPr>
              <w:spacing w:after="0"/>
              <w:jc w:val="right"/>
              <w:rPr>
                <w:szCs w:val="20"/>
              </w:rPr>
            </w:pPr>
            <w:r w:rsidRPr="00413CB7">
              <w:rPr>
                <w:szCs w:val="20"/>
              </w:rPr>
              <w:t>10.9.2014</w:t>
            </w:r>
          </w:p>
        </w:tc>
      </w:tr>
      <w:tr w:rsidR="00413CB7" w:rsidRPr="00413CB7" w14:paraId="5E44D288" w14:textId="77777777" w:rsidTr="005B36B0">
        <w:trPr>
          <w:trHeight w:val="20"/>
        </w:trPr>
        <w:tc>
          <w:tcPr>
            <w:tcW w:w="1756" w:type="pct"/>
            <w:noWrap/>
            <w:hideMark/>
          </w:tcPr>
          <w:p w14:paraId="2535F460" w14:textId="77777777" w:rsidR="00413CB7" w:rsidRPr="00413CB7" w:rsidRDefault="00413CB7" w:rsidP="00413CB7">
            <w:pPr>
              <w:spacing w:after="0"/>
              <w:jc w:val="left"/>
              <w:rPr>
                <w:szCs w:val="20"/>
              </w:rPr>
            </w:pPr>
            <w:r w:rsidRPr="00413CB7">
              <w:rPr>
                <w:szCs w:val="20"/>
              </w:rPr>
              <w:t>Brian Cook</w:t>
            </w:r>
          </w:p>
        </w:tc>
        <w:tc>
          <w:tcPr>
            <w:tcW w:w="1597" w:type="pct"/>
            <w:noWrap/>
            <w:hideMark/>
          </w:tcPr>
          <w:p w14:paraId="21ECDB52"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16A6A777" w14:textId="77777777" w:rsidR="00413CB7" w:rsidRPr="00413CB7" w:rsidRDefault="00413CB7" w:rsidP="00413CB7">
            <w:pPr>
              <w:spacing w:after="0"/>
              <w:ind w:right="113"/>
              <w:jc w:val="right"/>
              <w:rPr>
                <w:szCs w:val="20"/>
              </w:rPr>
            </w:pPr>
            <w:r w:rsidRPr="00413CB7">
              <w:rPr>
                <w:szCs w:val="20"/>
              </w:rPr>
              <w:t>29.30</w:t>
            </w:r>
          </w:p>
        </w:tc>
        <w:tc>
          <w:tcPr>
            <w:tcW w:w="770" w:type="pct"/>
            <w:noWrap/>
            <w:hideMark/>
          </w:tcPr>
          <w:p w14:paraId="12734F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BB0893" w14:textId="77777777" w:rsidR="00413CB7" w:rsidRPr="00413CB7" w:rsidRDefault="00413CB7" w:rsidP="00413CB7">
            <w:pPr>
              <w:spacing w:after="0"/>
              <w:jc w:val="right"/>
              <w:rPr>
                <w:szCs w:val="20"/>
              </w:rPr>
            </w:pPr>
            <w:r w:rsidRPr="00413CB7">
              <w:rPr>
                <w:szCs w:val="20"/>
              </w:rPr>
              <w:t>9.12.2014</w:t>
            </w:r>
          </w:p>
        </w:tc>
      </w:tr>
      <w:tr w:rsidR="00413CB7" w:rsidRPr="00413CB7" w14:paraId="1FB6655D" w14:textId="77777777" w:rsidTr="005B36B0">
        <w:trPr>
          <w:trHeight w:val="20"/>
        </w:trPr>
        <w:tc>
          <w:tcPr>
            <w:tcW w:w="1756" w:type="pct"/>
            <w:noWrap/>
            <w:hideMark/>
          </w:tcPr>
          <w:p w14:paraId="114D913D" w14:textId="77777777" w:rsidR="00413CB7" w:rsidRPr="00413CB7" w:rsidRDefault="00413CB7" w:rsidP="00413CB7">
            <w:pPr>
              <w:spacing w:after="0"/>
              <w:jc w:val="left"/>
              <w:rPr>
                <w:szCs w:val="20"/>
              </w:rPr>
            </w:pPr>
            <w:r w:rsidRPr="00413CB7">
              <w:rPr>
                <w:szCs w:val="20"/>
              </w:rPr>
              <w:t>Brian David Bishop</w:t>
            </w:r>
          </w:p>
        </w:tc>
        <w:tc>
          <w:tcPr>
            <w:tcW w:w="1597" w:type="pct"/>
            <w:noWrap/>
            <w:hideMark/>
          </w:tcPr>
          <w:p w14:paraId="67C97EDD"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3814DCD8" w14:textId="77777777" w:rsidR="00413CB7" w:rsidRPr="00413CB7" w:rsidRDefault="00413CB7" w:rsidP="00413CB7">
            <w:pPr>
              <w:spacing w:after="0"/>
              <w:ind w:right="113"/>
              <w:jc w:val="right"/>
              <w:rPr>
                <w:szCs w:val="20"/>
              </w:rPr>
            </w:pPr>
            <w:r w:rsidRPr="00413CB7">
              <w:rPr>
                <w:szCs w:val="20"/>
              </w:rPr>
              <w:t>34.43</w:t>
            </w:r>
          </w:p>
        </w:tc>
        <w:tc>
          <w:tcPr>
            <w:tcW w:w="770" w:type="pct"/>
            <w:noWrap/>
            <w:hideMark/>
          </w:tcPr>
          <w:p w14:paraId="13692E47" w14:textId="77777777" w:rsidR="00413CB7" w:rsidRPr="00413CB7" w:rsidRDefault="00413CB7" w:rsidP="00413CB7">
            <w:pPr>
              <w:spacing w:after="0"/>
              <w:ind w:left="170"/>
              <w:jc w:val="left"/>
              <w:rPr>
                <w:szCs w:val="20"/>
              </w:rPr>
            </w:pPr>
            <w:r w:rsidRPr="00413CB7">
              <w:rPr>
                <w:szCs w:val="20"/>
              </w:rPr>
              <w:t>Refund 161869</w:t>
            </w:r>
          </w:p>
        </w:tc>
        <w:tc>
          <w:tcPr>
            <w:tcW w:w="453" w:type="pct"/>
            <w:noWrap/>
            <w:hideMark/>
          </w:tcPr>
          <w:p w14:paraId="45210B2C" w14:textId="77777777" w:rsidR="00413CB7" w:rsidRPr="00413CB7" w:rsidRDefault="00413CB7" w:rsidP="00413CB7">
            <w:pPr>
              <w:spacing w:after="0"/>
              <w:jc w:val="right"/>
              <w:rPr>
                <w:szCs w:val="20"/>
              </w:rPr>
            </w:pPr>
            <w:r w:rsidRPr="00413CB7">
              <w:rPr>
                <w:szCs w:val="20"/>
              </w:rPr>
              <w:t>15.5.2013</w:t>
            </w:r>
          </w:p>
        </w:tc>
      </w:tr>
      <w:tr w:rsidR="00413CB7" w:rsidRPr="00413CB7" w14:paraId="3287A538" w14:textId="77777777" w:rsidTr="005B36B0">
        <w:trPr>
          <w:trHeight w:val="20"/>
        </w:trPr>
        <w:tc>
          <w:tcPr>
            <w:tcW w:w="1756" w:type="pct"/>
            <w:noWrap/>
            <w:hideMark/>
          </w:tcPr>
          <w:p w14:paraId="335B541D" w14:textId="77777777" w:rsidR="00413CB7" w:rsidRPr="00413CB7" w:rsidRDefault="00413CB7" w:rsidP="00413CB7">
            <w:pPr>
              <w:spacing w:after="0"/>
              <w:jc w:val="left"/>
              <w:rPr>
                <w:szCs w:val="20"/>
              </w:rPr>
            </w:pPr>
            <w:r w:rsidRPr="00413CB7">
              <w:rPr>
                <w:szCs w:val="20"/>
              </w:rPr>
              <w:t>Brian Glazbrook</w:t>
            </w:r>
          </w:p>
        </w:tc>
        <w:tc>
          <w:tcPr>
            <w:tcW w:w="1597" w:type="pct"/>
            <w:noWrap/>
            <w:hideMark/>
          </w:tcPr>
          <w:p w14:paraId="51B6A045" w14:textId="77777777"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14:paraId="662F58B2"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16A98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695FA9" w14:textId="77777777" w:rsidR="00413CB7" w:rsidRPr="00413CB7" w:rsidRDefault="00413CB7" w:rsidP="00413CB7">
            <w:pPr>
              <w:spacing w:after="0"/>
              <w:jc w:val="right"/>
              <w:rPr>
                <w:szCs w:val="20"/>
              </w:rPr>
            </w:pPr>
            <w:r w:rsidRPr="00413CB7">
              <w:rPr>
                <w:szCs w:val="20"/>
              </w:rPr>
              <w:t>27.8.2014</w:t>
            </w:r>
          </w:p>
        </w:tc>
      </w:tr>
      <w:tr w:rsidR="00413CB7" w:rsidRPr="00413CB7" w14:paraId="0C85B304" w14:textId="77777777" w:rsidTr="005B36B0">
        <w:trPr>
          <w:trHeight w:val="20"/>
        </w:trPr>
        <w:tc>
          <w:tcPr>
            <w:tcW w:w="1756" w:type="pct"/>
            <w:noWrap/>
            <w:hideMark/>
          </w:tcPr>
          <w:p w14:paraId="18DA327B" w14:textId="77777777" w:rsidR="00413CB7" w:rsidRPr="00413CB7" w:rsidRDefault="00413CB7" w:rsidP="00413CB7">
            <w:pPr>
              <w:spacing w:after="0"/>
              <w:jc w:val="left"/>
              <w:rPr>
                <w:szCs w:val="20"/>
              </w:rPr>
            </w:pPr>
            <w:r w:rsidRPr="00413CB7">
              <w:rPr>
                <w:szCs w:val="20"/>
              </w:rPr>
              <w:t>Brian O’Riley</w:t>
            </w:r>
          </w:p>
        </w:tc>
        <w:tc>
          <w:tcPr>
            <w:tcW w:w="1597" w:type="pct"/>
            <w:noWrap/>
            <w:hideMark/>
          </w:tcPr>
          <w:p w14:paraId="05CF6A0F" w14:textId="77777777"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14:paraId="01247EF8" w14:textId="77777777" w:rsidR="00413CB7" w:rsidRPr="00413CB7" w:rsidRDefault="00413CB7" w:rsidP="00413CB7">
            <w:pPr>
              <w:spacing w:after="0"/>
              <w:ind w:right="113"/>
              <w:jc w:val="right"/>
              <w:rPr>
                <w:szCs w:val="20"/>
              </w:rPr>
            </w:pPr>
            <w:r w:rsidRPr="00413CB7">
              <w:rPr>
                <w:szCs w:val="20"/>
              </w:rPr>
              <w:t>134.45</w:t>
            </w:r>
          </w:p>
        </w:tc>
        <w:tc>
          <w:tcPr>
            <w:tcW w:w="770" w:type="pct"/>
            <w:noWrap/>
            <w:hideMark/>
          </w:tcPr>
          <w:p w14:paraId="7027A870" w14:textId="77777777" w:rsidR="00413CB7" w:rsidRPr="00413CB7" w:rsidRDefault="00413CB7" w:rsidP="00413CB7">
            <w:pPr>
              <w:spacing w:after="0"/>
              <w:ind w:left="170"/>
              <w:jc w:val="left"/>
              <w:rPr>
                <w:szCs w:val="20"/>
              </w:rPr>
            </w:pPr>
            <w:r w:rsidRPr="00413CB7">
              <w:rPr>
                <w:szCs w:val="20"/>
              </w:rPr>
              <w:t>Refund 154865</w:t>
            </w:r>
          </w:p>
        </w:tc>
        <w:tc>
          <w:tcPr>
            <w:tcW w:w="453" w:type="pct"/>
            <w:noWrap/>
            <w:hideMark/>
          </w:tcPr>
          <w:p w14:paraId="3C75C14E" w14:textId="77777777" w:rsidR="00413CB7" w:rsidRPr="00413CB7" w:rsidRDefault="00413CB7" w:rsidP="00413CB7">
            <w:pPr>
              <w:spacing w:after="0"/>
              <w:jc w:val="right"/>
              <w:rPr>
                <w:szCs w:val="20"/>
              </w:rPr>
            </w:pPr>
            <w:r w:rsidRPr="00413CB7">
              <w:rPr>
                <w:szCs w:val="20"/>
              </w:rPr>
              <w:t>25.2.2013</w:t>
            </w:r>
          </w:p>
        </w:tc>
      </w:tr>
      <w:tr w:rsidR="00413CB7" w:rsidRPr="00413CB7" w14:paraId="4D7D5562" w14:textId="77777777" w:rsidTr="005B36B0">
        <w:trPr>
          <w:trHeight w:val="20"/>
        </w:trPr>
        <w:tc>
          <w:tcPr>
            <w:tcW w:w="1756" w:type="pct"/>
            <w:noWrap/>
            <w:hideMark/>
          </w:tcPr>
          <w:p w14:paraId="00316697" w14:textId="77777777" w:rsidR="00413CB7" w:rsidRPr="00413CB7" w:rsidRDefault="00413CB7" w:rsidP="00413CB7">
            <w:pPr>
              <w:spacing w:after="0"/>
              <w:jc w:val="left"/>
              <w:rPr>
                <w:szCs w:val="20"/>
              </w:rPr>
            </w:pPr>
            <w:r w:rsidRPr="00413CB7">
              <w:rPr>
                <w:szCs w:val="20"/>
              </w:rPr>
              <w:t>Brian Patrick Hanna</w:t>
            </w:r>
          </w:p>
        </w:tc>
        <w:tc>
          <w:tcPr>
            <w:tcW w:w="1597" w:type="pct"/>
            <w:noWrap/>
            <w:hideMark/>
          </w:tcPr>
          <w:p w14:paraId="023962EF"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6E952784" w14:textId="77777777" w:rsidR="00413CB7" w:rsidRPr="00413CB7" w:rsidRDefault="00413CB7" w:rsidP="00413CB7">
            <w:pPr>
              <w:spacing w:after="0"/>
              <w:ind w:right="113"/>
              <w:jc w:val="right"/>
              <w:rPr>
                <w:szCs w:val="20"/>
              </w:rPr>
            </w:pPr>
            <w:r w:rsidRPr="00413CB7">
              <w:rPr>
                <w:szCs w:val="20"/>
              </w:rPr>
              <w:t>17.44</w:t>
            </w:r>
          </w:p>
        </w:tc>
        <w:tc>
          <w:tcPr>
            <w:tcW w:w="770" w:type="pct"/>
            <w:noWrap/>
            <w:hideMark/>
          </w:tcPr>
          <w:p w14:paraId="6B19E0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B7852F" w14:textId="77777777" w:rsidR="00413CB7" w:rsidRPr="00413CB7" w:rsidRDefault="00413CB7" w:rsidP="00413CB7">
            <w:pPr>
              <w:spacing w:after="0"/>
              <w:jc w:val="right"/>
              <w:rPr>
                <w:szCs w:val="20"/>
              </w:rPr>
            </w:pPr>
            <w:r w:rsidRPr="00413CB7">
              <w:rPr>
                <w:szCs w:val="20"/>
              </w:rPr>
              <w:t>24.5.2013</w:t>
            </w:r>
          </w:p>
        </w:tc>
      </w:tr>
      <w:tr w:rsidR="00413CB7" w:rsidRPr="00413CB7" w14:paraId="617B8CD7" w14:textId="77777777" w:rsidTr="005B36B0">
        <w:trPr>
          <w:trHeight w:val="20"/>
        </w:trPr>
        <w:tc>
          <w:tcPr>
            <w:tcW w:w="1756" w:type="pct"/>
            <w:noWrap/>
            <w:hideMark/>
          </w:tcPr>
          <w:p w14:paraId="5C416D5D" w14:textId="77777777" w:rsidR="00413CB7" w:rsidRPr="00413CB7" w:rsidRDefault="00413CB7" w:rsidP="00413CB7">
            <w:pPr>
              <w:spacing w:after="0"/>
              <w:jc w:val="left"/>
              <w:rPr>
                <w:szCs w:val="20"/>
              </w:rPr>
            </w:pPr>
            <w:r w:rsidRPr="00413CB7">
              <w:rPr>
                <w:szCs w:val="20"/>
              </w:rPr>
              <w:t>Brian Scanlon</w:t>
            </w:r>
          </w:p>
        </w:tc>
        <w:tc>
          <w:tcPr>
            <w:tcW w:w="1597" w:type="pct"/>
            <w:noWrap/>
            <w:hideMark/>
          </w:tcPr>
          <w:p w14:paraId="550D5DAE"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7CCFAE54"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465FCF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B07B6A" w14:textId="77777777" w:rsidR="00413CB7" w:rsidRPr="00413CB7" w:rsidRDefault="00413CB7" w:rsidP="00413CB7">
            <w:pPr>
              <w:spacing w:after="0"/>
              <w:jc w:val="right"/>
              <w:rPr>
                <w:szCs w:val="20"/>
              </w:rPr>
            </w:pPr>
            <w:r w:rsidRPr="00413CB7">
              <w:rPr>
                <w:szCs w:val="20"/>
              </w:rPr>
              <w:t>13.2.2013</w:t>
            </w:r>
          </w:p>
        </w:tc>
      </w:tr>
      <w:tr w:rsidR="00413CB7" w:rsidRPr="00413CB7" w14:paraId="129158FB" w14:textId="77777777" w:rsidTr="005B36B0">
        <w:trPr>
          <w:trHeight w:val="20"/>
        </w:trPr>
        <w:tc>
          <w:tcPr>
            <w:tcW w:w="1756" w:type="pct"/>
            <w:noWrap/>
            <w:hideMark/>
          </w:tcPr>
          <w:p w14:paraId="5BD6ED32" w14:textId="77777777" w:rsidR="00413CB7" w:rsidRPr="00413CB7" w:rsidRDefault="00413CB7" w:rsidP="00413CB7">
            <w:pPr>
              <w:spacing w:after="0"/>
              <w:jc w:val="left"/>
              <w:rPr>
                <w:szCs w:val="20"/>
              </w:rPr>
            </w:pPr>
            <w:r w:rsidRPr="00413CB7">
              <w:rPr>
                <w:szCs w:val="20"/>
              </w:rPr>
              <w:t>Brian W Wyer</w:t>
            </w:r>
          </w:p>
        </w:tc>
        <w:tc>
          <w:tcPr>
            <w:tcW w:w="1597" w:type="pct"/>
            <w:noWrap/>
            <w:hideMark/>
          </w:tcPr>
          <w:p w14:paraId="5F566FE1"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120EE6FA" w14:textId="77777777" w:rsidR="00413CB7" w:rsidRPr="00413CB7" w:rsidRDefault="00413CB7" w:rsidP="00413CB7">
            <w:pPr>
              <w:spacing w:after="0"/>
              <w:ind w:right="113"/>
              <w:jc w:val="right"/>
              <w:rPr>
                <w:szCs w:val="20"/>
              </w:rPr>
            </w:pPr>
            <w:r w:rsidRPr="00413CB7">
              <w:rPr>
                <w:szCs w:val="20"/>
              </w:rPr>
              <w:t>435.53</w:t>
            </w:r>
          </w:p>
        </w:tc>
        <w:tc>
          <w:tcPr>
            <w:tcW w:w="770" w:type="pct"/>
            <w:noWrap/>
            <w:hideMark/>
          </w:tcPr>
          <w:p w14:paraId="60BFCF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808594" w14:textId="77777777" w:rsidR="00413CB7" w:rsidRPr="00413CB7" w:rsidRDefault="00413CB7" w:rsidP="00413CB7">
            <w:pPr>
              <w:spacing w:after="0"/>
              <w:jc w:val="right"/>
              <w:rPr>
                <w:szCs w:val="20"/>
              </w:rPr>
            </w:pPr>
            <w:r w:rsidRPr="00413CB7">
              <w:rPr>
                <w:szCs w:val="20"/>
              </w:rPr>
              <w:t>7.6.2013</w:t>
            </w:r>
          </w:p>
        </w:tc>
      </w:tr>
      <w:tr w:rsidR="00413CB7" w:rsidRPr="00413CB7" w14:paraId="11FC78DC" w14:textId="77777777" w:rsidTr="005B36B0">
        <w:trPr>
          <w:trHeight w:val="20"/>
        </w:trPr>
        <w:tc>
          <w:tcPr>
            <w:tcW w:w="1756" w:type="pct"/>
            <w:noWrap/>
            <w:hideMark/>
          </w:tcPr>
          <w:p w14:paraId="6D0F6355" w14:textId="77777777" w:rsidR="00413CB7" w:rsidRPr="00413CB7" w:rsidRDefault="00413CB7" w:rsidP="00413CB7">
            <w:pPr>
              <w:spacing w:after="0"/>
              <w:jc w:val="left"/>
              <w:rPr>
                <w:szCs w:val="20"/>
              </w:rPr>
            </w:pPr>
            <w:r w:rsidRPr="00413CB7">
              <w:rPr>
                <w:szCs w:val="20"/>
              </w:rPr>
              <w:t>Brian-Thorogood</w:t>
            </w:r>
          </w:p>
        </w:tc>
        <w:tc>
          <w:tcPr>
            <w:tcW w:w="1597" w:type="pct"/>
            <w:noWrap/>
            <w:hideMark/>
          </w:tcPr>
          <w:p w14:paraId="02629F08"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1C7B9FCB" w14:textId="77777777" w:rsidR="00413CB7" w:rsidRPr="00413CB7" w:rsidRDefault="00413CB7" w:rsidP="00413CB7">
            <w:pPr>
              <w:spacing w:after="0"/>
              <w:ind w:right="113"/>
              <w:jc w:val="right"/>
              <w:rPr>
                <w:szCs w:val="20"/>
              </w:rPr>
            </w:pPr>
            <w:r w:rsidRPr="00413CB7">
              <w:rPr>
                <w:szCs w:val="20"/>
              </w:rPr>
              <w:t>497.48</w:t>
            </w:r>
          </w:p>
        </w:tc>
        <w:tc>
          <w:tcPr>
            <w:tcW w:w="770" w:type="pct"/>
            <w:noWrap/>
            <w:hideMark/>
          </w:tcPr>
          <w:p w14:paraId="4DADF6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E309D2" w14:textId="77777777" w:rsidR="00413CB7" w:rsidRPr="00413CB7" w:rsidRDefault="00413CB7" w:rsidP="00413CB7">
            <w:pPr>
              <w:spacing w:after="0"/>
              <w:jc w:val="right"/>
              <w:rPr>
                <w:szCs w:val="20"/>
              </w:rPr>
            </w:pPr>
            <w:r w:rsidRPr="00413CB7">
              <w:rPr>
                <w:szCs w:val="20"/>
              </w:rPr>
              <w:t>11.9.2013</w:t>
            </w:r>
          </w:p>
        </w:tc>
      </w:tr>
      <w:tr w:rsidR="00413CB7" w:rsidRPr="00413CB7" w14:paraId="3BB13BF0" w14:textId="77777777" w:rsidTr="005B36B0">
        <w:trPr>
          <w:trHeight w:val="20"/>
        </w:trPr>
        <w:tc>
          <w:tcPr>
            <w:tcW w:w="1756" w:type="pct"/>
            <w:noWrap/>
            <w:hideMark/>
          </w:tcPr>
          <w:p w14:paraId="1DB552E9" w14:textId="77777777" w:rsidR="00413CB7" w:rsidRPr="00413CB7" w:rsidRDefault="00413CB7" w:rsidP="00413CB7">
            <w:pPr>
              <w:spacing w:after="0"/>
              <w:jc w:val="left"/>
              <w:rPr>
                <w:szCs w:val="20"/>
              </w:rPr>
            </w:pPr>
            <w:r w:rsidRPr="00413CB7">
              <w:rPr>
                <w:szCs w:val="20"/>
              </w:rPr>
              <w:t>Bridgeport Hotel Alh Group Pty Ltd</w:t>
            </w:r>
          </w:p>
        </w:tc>
        <w:tc>
          <w:tcPr>
            <w:tcW w:w="1597" w:type="pct"/>
            <w:noWrap/>
            <w:hideMark/>
          </w:tcPr>
          <w:p w14:paraId="503A76F5"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6DF26553" w14:textId="77777777" w:rsidR="00413CB7" w:rsidRPr="00413CB7" w:rsidRDefault="00413CB7" w:rsidP="00413CB7">
            <w:pPr>
              <w:spacing w:after="0"/>
              <w:ind w:right="113"/>
              <w:jc w:val="right"/>
              <w:rPr>
                <w:szCs w:val="20"/>
              </w:rPr>
            </w:pPr>
            <w:r w:rsidRPr="00413CB7">
              <w:rPr>
                <w:szCs w:val="20"/>
              </w:rPr>
              <w:t>2 263.20</w:t>
            </w:r>
          </w:p>
        </w:tc>
        <w:tc>
          <w:tcPr>
            <w:tcW w:w="770" w:type="pct"/>
            <w:noWrap/>
            <w:hideMark/>
          </w:tcPr>
          <w:p w14:paraId="072616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3C846D" w14:textId="77777777" w:rsidR="00413CB7" w:rsidRPr="00413CB7" w:rsidRDefault="00413CB7" w:rsidP="00413CB7">
            <w:pPr>
              <w:spacing w:after="0"/>
              <w:jc w:val="right"/>
              <w:rPr>
                <w:szCs w:val="20"/>
              </w:rPr>
            </w:pPr>
            <w:r w:rsidRPr="00413CB7">
              <w:rPr>
                <w:szCs w:val="20"/>
              </w:rPr>
              <w:t>5.11.2014</w:t>
            </w:r>
          </w:p>
        </w:tc>
      </w:tr>
      <w:tr w:rsidR="00413CB7" w:rsidRPr="00413CB7" w14:paraId="3BE25A95" w14:textId="77777777" w:rsidTr="005B36B0">
        <w:trPr>
          <w:trHeight w:val="20"/>
        </w:trPr>
        <w:tc>
          <w:tcPr>
            <w:tcW w:w="1756" w:type="pct"/>
            <w:noWrap/>
            <w:hideMark/>
          </w:tcPr>
          <w:p w14:paraId="19554713" w14:textId="77777777" w:rsidR="00413CB7" w:rsidRPr="00413CB7" w:rsidRDefault="00413CB7" w:rsidP="00413CB7">
            <w:pPr>
              <w:spacing w:after="0"/>
              <w:jc w:val="left"/>
              <w:rPr>
                <w:szCs w:val="20"/>
              </w:rPr>
            </w:pPr>
            <w:r w:rsidRPr="00413CB7">
              <w:rPr>
                <w:szCs w:val="20"/>
              </w:rPr>
              <w:t>Bridie and William Honan</w:t>
            </w:r>
          </w:p>
        </w:tc>
        <w:tc>
          <w:tcPr>
            <w:tcW w:w="1597" w:type="pct"/>
            <w:noWrap/>
            <w:hideMark/>
          </w:tcPr>
          <w:p w14:paraId="7794520E"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101CDF18" w14:textId="77777777" w:rsidR="00413CB7" w:rsidRPr="00413CB7" w:rsidRDefault="00413CB7" w:rsidP="00413CB7">
            <w:pPr>
              <w:spacing w:after="0"/>
              <w:ind w:right="113"/>
              <w:jc w:val="right"/>
              <w:rPr>
                <w:szCs w:val="20"/>
              </w:rPr>
            </w:pPr>
            <w:r w:rsidRPr="00413CB7">
              <w:rPr>
                <w:szCs w:val="20"/>
              </w:rPr>
              <w:t>546.99</w:t>
            </w:r>
          </w:p>
        </w:tc>
        <w:tc>
          <w:tcPr>
            <w:tcW w:w="770" w:type="pct"/>
            <w:noWrap/>
            <w:hideMark/>
          </w:tcPr>
          <w:p w14:paraId="3EA766D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2259F8" w14:textId="77777777" w:rsidR="00413CB7" w:rsidRPr="00413CB7" w:rsidRDefault="00413CB7" w:rsidP="00413CB7">
            <w:pPr>
              <w:spacing w:after="0"/>
              <w:jc w:val="right"/>
              <w:rPr>
                <w:szCs w:val="20"/>
              </w:rPr>
            </w:pPr>
            <w:r w:rsidRPr="00413CB7">
              <w:rPr>
                <w:szCs w:val="20"/>
              </w:rPr>
              <w:t>27.1.2014</w:t>
            </w:r>
          </w:p>
        </w:tc>
      </w:tr>
      <w:tr w:rsidR="00413CB7" w:rsidRPr="00413CB7" w14:paraId="1AB62514" w14:textId="77777777" w:rsidTr="005B36B0">
        <w:trPr>
          <w:trHeight w:val="20"/>
        </w:trPr>
        <w:tc>
          <w:tcPr>
            <w:tcW w:w="1756" w:type="pct"/>
            <w:noWrap/>
            <w:hideMark/>
          </w:tcPr>
          <w:p w14:paraId="75B9D7A6" w14:textId="77777777" w:rsidR="00413CB7" w:rsidRPr="00413CB7" w:rsidRDefault="00413CB7" w:rsidP="00413CB7">
            <w:pPr>
              <w:spacing w:after="0"/>
              <w:jc w:val="left"/>
              <w:rPr>
                <w:szCs w:val="20"/>
              </w:rPr>
            </w:pPr>
            <w:r w:rsidRPr="00413CB7">
              <w:rPr>
                <w:szCs w:val="20"/>
              </w:rPr>
              <w:t>Brigid Noone</w:t>
            </w:r>
          </w:p>
        </w:tc>
        <w:tc>
          <w:tcPr>
            <w:tcW w:w="1597" w:type="pct"/>
            <w:noWrap/>
            <w:hideMark/>
          </w:tcPr>
          <w:p w14:paraId="7592ED1E"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09F94CE" w14:textId="77777777" w:rsidR="00413CB7" w:rsidRPr="00413CB7" w:rsidRDefault="00413CB7" w:rsidP="00413CB7">
            <w:pPr>
              <w:spacing w:after="0"/>
              <w:ind w:right="113"/>
              <w:jc w:val="right"/>
              <w:rPr>
                <w:szCs w:val="20"/>
              </w:rPr>
            </w:pPr>
            <w:r w:rsidRPr="00413CB7">
              <w:rPr>
                <w:szCs w:val="20"/>
              </w:rPr>
              <w:t>70.58</w:t>
            </w:r>
          </w:p>
        </w:tc>
        <w:tc>
          <w:tcPr>
            <w:tcW w:w="770" w:type="pct"/>
            <w:noWrap/>
            <w:hideMark/>
          </w:tcPr>
          <w:p w14:paraId="251C74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BCD7F8" w14:textId="77777777" w:rsidR="00413CB7" w:rsidRPr="00413CB7" w:rsidRDefault="00413CB7" w:rsidP="00413CB7">
            <w:pPr>
              <w:spacing w:after="0"/>
              <w:jc w:val="right"/>
              <w:rPr>
                <w:szCs w:val="20"/>
              </w:rPr>
            </w:pPr>
            <w:r w:rsidRPr="00413CB7">
              <w:rPr>
                <w:szCs w:val="20"/>
              </w:rPr>
              <w:t>1.10.2013</w:t>
            </w:r>
          </w:p>
        </w:tc>
      </w:tr>
      <w:tr w:rsidR="00413CB7" w:rsidRPr="00413CB7" w14:paraId="338ECA41" w14:textId="77777777" w:rsidTr="005B36B0">
        <w:trPr>
          <w:trHeight w:val="20"/>
        </w:trPr>
        <w:tc>
          <w:tcPr>
            <w:tcW w:w="1756" w:type="pct"/>
            <w:noWrap/>
            <w:hideMark/>
          </w:tcPr>
          <w:p w14:paraId="58B93DE4" w14:textId="77777777" w:rsidR="00413CB7" w:rsidRPr="00413CB7" w:rsidRDefault="00413CB7" w:rsidP="00413CB7">
            <w:pPr>
              <w:spacing w:after="0"/>
              <w:jc w:val="left"/>
              <w:rPr>
                <w:szCs w:val="20"/>
              </w:rPr>
            </w:pPr>
            <w:r w:rsidRPr="00413CB7">
              <w:rPr>
                <w:szCs w:val="20"/>
              </w:rPr>
              <w:t>Brigid Noone</w:t>
            </w:r>
          </w:p>
        </w:tc>
        <w:tc>
          <w:tcPr>
            <w:tcW w:w="1597" w:type="pct"/>
            <w:noWrap/>
            <w:hideMark/>
          </w:tcPr>
          <w:p w14:paraId="5588348F"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5553EE5" w14:textId="77777777" w:rsidR="00413CB7" w:rsidRPr="00413CB7" w:rsidRDefault="00413CB7" w:rsidP="00413CB7">
            <w:pPr>
              <w:spacing w:after="0"/>
              <w:ind w:right="113"/>
              <w:jc w:val="right"/>
              <w:rPr>
                <w:szCs w:val="20"/>
              </w:rPr>
            </w:pPr>
            <w:r w:rsidRPr="00413CB7">
              <w:rPr>
                <w:szCs w:val="20"/>
              </w:rPr>
              <w:t>215.63</w:t>
            </w:r>
          </w:p>
        </w:tc>
        <w:tc>
          <w:tcPr>
            <w:tcW w:w="770" w:type="pct"/>
            <w:noWrap/>
            <w:hideMark/>
          </w:tcPr>
          <w:p w14:paraId="125AB5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E18A98" w14:textId="77777777" w:rsidR="00413CB7" w:rsidRPr="00413CB7" w:rsidRDefault="00413CB7" w:rsidP="00413CB7">
            <w:pPr>
              <w:spacing w:after="0"/>
              <w:jc w:val="right"/>
              <w:rPr>
                <w:szCs w:val="20"/>
              </w:rPr>
            </w:pPr>
            <w:r w:rsidRPr="00413CB7">
              <w:rPr>
                <w:szCs w:val="20"/>
              </w:rPr>
              <w:t>1.10.2013</w:t>
            </w:r>
          </w:p>
        </w:tc>
      </w:tr>
      <w:tr w:rsidR="00413CB7" w:rsidRPr="00413CB7" w14:paraId="25D353B1" w14:textId="77777777" w:rsidTr="005B36B0">
        <w:trPr>
          <w:trHeight w:val="20"/>
        </w:trPr>
        <w:tc>
          <w:tcPr>
            <w:tcW w:w="1756" w:type="pct"/>
            <w:noWrap/>
            <w:hideMark/>
          </w:tcPr>
          <w:p w14:paraId="07F1DBB6" w14:textId="77777777" w:rsidR="00413CB7" w:rsidRPr="00413CB7" w:rsidRDefault="00413CB7" w:rsidP="00413CB7">
            <w:pPr>
              <w:spacing w:after="0"/>
              <w:jc w:val="left"/>
              <w:rPr>
                <w:szCs w:val="20"/>
              </w:rPr>
            </w:pPr>
            <w:r w:rsidRPr="00413CB7">
              <w:rPr>
                <w:szCs w:val="20"/>
              </w:rPr>
              <w:t>Briony Greengrass</w:t>
            </w:r>
          </w:p>
        </w:tc>
        <w:tc>
          <w:tcPr>
            <w:tcW w:w="1597" w:type="pct"/>
            <w:noWrap/>
            <w:hideMark/>
          </w:tcPr>
          <w:p w14:paraId="64867C27"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1655D65D" w14:textId="77777777" w:rsidR="00413CB7" w:rsidRPr="00413CB7" w:rsidRDefault="00413CB7" w:rsidP="00413CB7">
            <w:pPr>
              <w:spacing w:after="0"/>
              <w:ind w:right="113"/>
              <w:jc w:val="right"/>
              <w:rPr>
                <w:szCs w:val="20"/>
              </w:rPr>
            </w:pPr>
            <w:r w:rsidRPr="00413CB7">
              <w:rPr>
                <w:szCs w:val="20"/>
              </w:rPr>
              <w:t>26.49</w:t>
            </w:r>
          </w:p>
        </w:tc>
        <w:tc>
          <w:tcPr>
            <w:tcW w:w="770" w:type="pct"/>
            <w:noWrap/>
            <w:hideMark/>
          </w:tcPr>
          <w:p w14:paraId="760D5A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50A4E8" w14:textId="77777777" w:rsidR="00413CB7" w:rsidRPr="00413CB7" w:rsidRDefault="00413CB7" w:rsidP="00413CB7">
            <w:pPr>
              <w:spacing w:after="0"/>
              <w:jc w:val="right"/>
              <w:rPr>
                <w:szCs w:val="20"/>
              </w:rPr>
            </w:pPr>
            <w:r w:rsidRPr="00413CB7">
              <w:rPr>
                <w:szCs w:val="20"/>
              </w:rPr>
              <w:t>28.5.2013</w:t>
            </w:r>
          </w:p>
        </w:tc>
      </w:tr>
      <w:tr w:rsidR="00413CB7" w:rsidRPr="00413CB7" w14:paraId="4F440F44" w14:textId="77777777" w:rsidTr="005B36B0">
        <w:trPr>
          <w:trHeight w:val="20"/>
        </w:trPr>
        <w:tc>
          <w:tcPr>
            <w:tcW w:w="1756" w:type="pct"/>
            <w:noWrap/>
            <w:hideMark/>
          </w:tcPr>
          <w:p w14:paraId="373E6712" w14:textId="77777777" w:rsidR="00413CB7" w:rsidRPr="00413CB7" w:rsidRDefault="00413CB7" w:rsidP="00413CB7">
            <w:pPr>
              <w:spacing w:after="0"/>
              <w:jc w:val="left"/>
              <w:rPr>
                <w:szCs w:val="20"/>
              </w:rPr>
            </w:pPr>
            <w:r w:rsidRPr="00413CB7">
              <w:rPr>
                <w:szCs w:val="20"/>
              </w:rPr>
              <w:t>Brittany Fox</w:t>
            </w:r>
          </w:p>
        </w:tc>
        <w:tc>
          <w:tcPr>
            <w:tcW w:w="1597" w:type="pct"/>
            <w:noWrap/>
            <w:hideMark/>
          </w:tcPr>
          <w:p w14:paraId="7004F919"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09D532F0" w14:textId="77777777" w:rsidR="00413CB7" w:rsidRPr="00413CB7" w:rsidRDefault="00413CB7" w:rsidP="00413CB7">
            <w:pPr>
              <w:spacing w:after="0"/>
              <w:ind w:right="113"/>
              <w:jc w:val="right"/>
              <w:rPr>
                <w:szCs w:val="20"/>
              </w:rPr>
            </w:pPr>
            <w:r w:rsidRPr="00413CB7">
              <w:rPr>
                <w:szCs w:val="20"/>
              </w:rPr>
              <w:t>100.52</w:t>
            </w:r>
          </w:p>
        </w:tc>
        <w:tc>
          <w:tcPr>
            <w:tcW w:w="770" w:type="pct"/>
            <w:noWrap/>
            <w:hideMark/>
          </w:tcPr>
          <w:p w14:paraId="530FE8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5AED08" w14:textId="77777777" w:rsidR="00413CB7" w:rsidRPr="00413CB7" w:rsidRDefault="00413CB7" w:rsidP="00413CB7">
            <w:pPr>
              <w:spacing w:after="0"/>
              <w:jc w:val="right"/>
              <w:rPr>
                <w:szCs w:val="20"/>
              </w:rPr>
            </w:pPr>
            <w:r w:rsidRPr="00413CB7">
              <w:rPr>
                <w:szCs w:val="20"/>
              </w:rPr>
              <w:t>6.2.2014</w:t>
            </w:r>
          </w:p>
        </w:tc>
      </w:tr>
      <w:tr w:rsidR="00413CB7" w:rsidRPr="00413CB7" w14:paraId="7B49A7DC" w14:textId="77777777" w:rsidTr="005B36B0">
        <w:trPr>
          <w:trHeight w:val="20"/>
        </w:trPr>
        <w:tc>
          <w:tcPr>
            <w:tcW w:w="1756" w:type="pct"/>
            <w:noWrap/>
            <w:hideMark/>
          </w:tcPr>
          <w:p w14:paraId="010A88DC" w14:textId="77777777" w:rsidR="00413CB7" w:rsidRPr="00413CB7" w:rsidRDefault="00413CB7" w:rsidP="00413CB7">
            <w:pPr>
              <w:spacing w:after="0"/>
              <w:jc w:val="left"/>
              <w:rPr>
                <w:szCs w:val="20"/>
              </w:rPr>
            </w:pPr>
            <w:r w:rsidRPr="00413CB7">
              <w:rPr>
                <w:szCs w:val="20"/>
              </w:rPr>
              <w:t>Brittany Naismith</w:t>
            </w:r>
          </w:p>
        </w:tc>
        <w:tc>
          <w:tcPr>
            <w:tcW w:w="1597" w:type="pct"/>
            <w:noWrap/>
            <w:hideMark/>
          </w:tcPr>
          <w:p w14:paraId="0C311BA5" w14:textId="77777777"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14:paraId="52FE3380" w14:textId="77777777" w:rsidR="00413CB7" w:rsidRPr="00413CB7" w:rsidRDefault="00413CB7" w:rsidP="00413CB7">
            <w:pPr>
              <w:spacing w:after="0"/>
              <w:ind w:right="113"/>
              <w:jc w:val="right"/>
              <w:rPr>
                <w:szCs w:val="20"/>
              </w:rPr>
            </w:pPr>
            <w:r w:rsidRPr="00413CB7">
              <w:rPr>
                <w:szCs w:val="20"/>
              </w:rPr>
              <w:t>34.80</w:t>
            </w:r>
          </w:p>
        </w:tc>
        <w:tc>
          <w:tcPr>
            <w:tcW w:w="770" w:type="pct"/>
            <w:noWrap/>
            <w:hideMark/>
          </w:tcPr>
          <w:p w14:paraId="7D0AA1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DFFF16" w14:textId="77777777" w:rsidR="00413CB7" w:rsidRPr="00413CB7" w:rsidRDefault="00413CB7" w:rsidP="00413CB7">
            <w:pPr>
              <w:spacing w:after="0"/>
              <w:jc w:val="right"/>
              <w:rPr>
                <w:szCs w:val="20"/>
              </w:rPr>
            </w:pPr>
            <w:r w:rsidRPr="00413CB7">
              <w:rPr>
                <w:szCs w:val="20"/>
              </w:rPr>
              <w:t>12.6.2014</w:t>
            </w:r>
          </w:p>
        </w:tc>
      </w:tr>
      <w:tr w:rsidR="00413CB7" w:rsidRPr="00413CB7" w14:paraId="3D751FD3" w14:textId="77777777" w:rsidTr="005B36B0">
        <w:trPr>
          <w:trHeight w:val="20"/>
        </w:trPr>
        <w:tc>
          <w:tcPr>
            <w:tcW w:w="1756" w:type="pct"/>
            <w:noWrap/>
            <w:hideMark/>
          </w:tcPr>
          <w:p w14:paraId="53B99DF4" w14:textId="77777777" w:rsidR="00413CB7" w:rsidRPr="00413CB7" w:rsidRDefault="00413CB7" w:rsidP="00413CB7">
            <w:pPr>
              <w:spacing w:after="0"/>
              <w:jc w:val="left"/>
              <w:rPr>
                <w:szCs w:val="20"/>
              </w:rPr>
            </w:pPr>
            <w:r w:rsidRPr="00413CB7">
              <w:rPr>
                <w:szCs w:val="20"/>
              </w:rPr>
              <w:t>Broadview Deli &amp; Snackbar</w:t>
            </w:r>
          </w:p>
        </w:tc>
        <w:tc>
          <w:tcPr>
            <w:tcW w:w="1597" w:type="pct"/>
            <w:noWrap/>
            <w:hideMark/>
          </w:tcPr>
          <w:p w14:paraId="12ED7D60"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3BEF7649" w14:textId="77777777" w:rsidR="00413CB7" w:rsidRPr="00413CB7" w:rsidRDefault="00413CB7" w:rsidP="00413CB7">
            <w:pPr>
              <w:spacing w:after="0"/>
              <w:ind w:right="113"/>
              <w:jc w:val="right"/>
              <w:rPr>
                <w:szCs w:val="20"/>
              </w:rPr>
            </w:pPr>
            <w:r w:rsidRPr="00413CB7">
              <w:rPr>
                <w:szCs w:val="20"/>
              </w:rPr>
              <w:t>24.96</w:t>
            </w:r>
          </w:p>
        </w:tc>
        <w:tc>
          <w:tcPr>
            <w:tcW w:w="770" w:type="pct"/>
            <w:noWrap/>
            <w:hideMark/>
          </w:tcPr>
          <w:p w14:paraId="6C99A1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C2EFC4" w14:textId="77777777" w:rsidR="00413CB7" w:rsidRPr="00413CB7" w:rsidRDefault="00413CB7" w:rsidP="00413CB7">
            <w:pPr>
              <w:spacing w:after="0"/>
              <w:jc w:val="right"/>
              <w:rPr>
                <w:szCs w:val="20"/>
              </w:rPr>
            </w:pPr>
            <w:r w:rsidRPr="00413CB7">
              <w:rPr>
                <w:szCs w:val="20"/>
              </w:rPr>
              <w:t>20.5.2013</w:t>
            </w:r>
          </w:p>
        </w:tc>
      </w:tr>
      <w:tr w:rsidR="00413CB7" w:rsidRPr="00413CB7" w14:paraId="39274E19" w14:textId="77777777" w:rsidTr="005B36B0">
        <w:trPr>
          <w:trHeight w:val="20"/>
        </w:trPr>
        <w:tc>
          <w:tcPr>
            <w:tcW w:w="1756" w:type="pct"/>
            <w:noWrap/>
            <w:hideMark/>
          </w:tcPr>
          <w:p w14:paraId="5152B186" w14:textId="77777777" w:rsidR="00413CB7" w:rsidRPr="00413CB7" w:rsidRDefault="00413CB7" w:rsidP="00413CB7">
            <w:pPr>
              <w:spacing w:after="0"/>
              <w:jc w:val="left"/>
              <w:rPr>
                <w:szCs w:val="20"/>
              </w:rPr>
            </w:pPr>
            <w:r w:rsidRPr="00413CB7">
              <w:rPr>
                <w:szCs w:val="20"/>
              </w:rPr>
              <w:t>Broadview Deli &amp; Snackbar</w:t>
            </w:r>
          </w:p>
        </w:tc>
        <w:tc>
          <w:tcPr>
            <w:tcW w:w="1597" w:type="pct"/>
            <w:noWrap/>
            <w:hideMark/>
          </w:tcPr>
          <w:p w14:paraId="6C7153A5"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52A2C558" w14:textId="77777777" w:rsidR="00413CB7" w:rsidRPr="00413CB7" w:rsidRDefault="00413CB7" w:rsidP="00413CB7">
            <w:pPr>
              <w:spacing w:after="0"/>
              <w:ind w:right="113"/>
              <w:jc w:val="right"/>
              <w:rPr>
                <w:szCs w:val="20"/>
              </w:rPr>
            </w:pPr>
            <w:r w:rsidRPr="00413CB7">
              <w:rPr>
                <w:szCs w:val="20"/>
              </w:rPr>
              <w:t>24.75</w:t>
            </w:r>
          </w:p>
        </w:tc>
        <w:tc>
          <w:tcPr>
            <w:tcW w:w="770" w:type="pct"/>
            <w:noWrap/>
            <w:hideMark/>
          </w:tcPr>
          <w:p w14:paraId="4979AA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7F2E7D" w14:textId="77777777" w:rsidR="00413CB7" w:rsidRPr="00413CB7" w:rsidRDefault="00413CB7" w:rsidP="00413CB7">
            <w:pPr>
              <w:spacing w:after="0"/>
              <w:jc w:val="right"/>
              <w:rPr>
                <w:szCs w:val="20"/>
              </w:rPr>
            </w:pPr>
            <w:r w:rsidRPr="00413CB7">
              <w:rPr>
                <w:szCs w:val="20"/>
              </w:rPr>
              <w:t>19.8.2013</w:t>
            </w:r>
          </w:p>
        </w:tc>
      </w:tr>
      <w:tr w:rsidR="00413CB7" w:rsidRPr="00413CB7" w14:paraId="67AEBB25" w14:textId="77777777" w:rsidTr="005B36B0">
        <w:trPr>
          <w:trHeight w:val="20"/>
        </w:trPr>
        <w:tc>
          <w:tcPr>
            <w:tcW w:w="1756" w:type="pct"/>
            <w:noWrap/>
            <w:hideMark/>
          </w:tcPr>
          <w:p w14:paraId="33EBE302" w14:textId="77777777" w:rsidR="00413CB7" w:rsidRPr="00413CB7" w:rsidRDefault="00413CB7" w:rsidP="00413CB7">
            <w:pPr>
              <w:spacing w:after="0"/>
              <w:jc w:val="left"/>
              <w:rPr>
                <w:szCs w:val="20"/>
              </w:rPr>
            </w:pPr>
            <w:r w:rsidRPr="00413CB7">
              <w:rPr>
                <w:szCs w:val="20"/>
              </w:rPr>
              <w:t>Brock Smith</w:t>
            </w:r>
          </w:p>
        </w:tc>
        <w:tc>
          <w:tcPr>
            <w:tcW w:w="1597" w:type="pct"/>
            <w:noWrap/>
            <w:hideMark/>
          </w:tcPr>
          <w:p w14:paraId="7B7099F7"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29CF9B8F" w14:textId="77777777" w:rsidR="00413CB7" w:rsidRPr="00413CB7" w:rsidRDefault="00413CB7" w:rsidP="00413CB7">
            <w:pPr>
              <w:spacing w:after="0"/>
              <w:ind w:right="113"/>
              <w:jc w:val="right"/>
              <w:rPr>
                <w:szCs w:val="20"/>
              </w:rPr>
            </w:pPr>
            <w:r w:rsidRPr="00413CB7">
              <w:rPr>
                <w:szCs w:val="20"/>
              </w:rPr>
              <w:t>11.00</w:t>
            </w:r>
          </w:p>
        </w:tc>
        <w:tc>
          <w:tcPr>
            <w:tcW w:w="770" w:type="pct"/>
            <w:noWrap/>
            <w:hideMark/>
          </w:tcPr>
          <w:p w14:paraId="1C8F76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B34D71" w14:textId="77777777" w:rsidR="00413CB7" w:rsidRPr="00413CB7" w:rsidRDefault="00413CB7" w:rsidP="00413CB7">
            <w:pPr>
              <w:spacing w:after="0"/>
              <w:jc w:val="right"/>
              <w:rPr>
                <w:szCs w:val="20"/>
              </w:rPr>
            </w:pPr>
            <w:r w:rsidRPr="00413CB7">
              <w:rPr>
                <w:szCs w:val="20"/>
              </w:rPr>
              <w:t>12.1.2014</w:t>
            </w:r>
          </w:p>
        </w:tc>
      </w:tr>
      <w:tr w:rsidR="00413CB7" w:rsidRPr="00413CB7" w14:paraId="6F95A99C" w14:textId="77777777" w:rsidTr="005B36B0">
        <w:trPr>
          <w:trHeight w:val="20"/>
        </w:trPr>
        <w:tc>
          <w:tcPr>
            <w:tcW w:w="1756" w:type="pct"/>
            <w:noWrap/>
            <w:hideMark/>
          </w:tcPr>
          <w:p w14:paraId="354E6524" w14:textId="77777777" w:rsidR="00413CB7" w:rsidRPr="00413CB7" w:rsidRDefault="00413CB7" w:rsidP="00413CB7">
            <w:pPr>
              <w:spacing w:after="0"/>
              <w:jc w:val="left"/>
              <w:rPr>
                <w:szCs w:val="20"/>
              </w:rPr>
            </w:pPr>
            <w:r w:rsidRPr="00413CB7">
              <w:rPr>
                <w:szCs w:val="20"/>
              </w:rPr>
              <w:t>Bronwen Militz</w:t>
            </w:r>
          </w:p>
        </w:tc>
        <w:tc>
          <w:tcPr>
            <w:tcW w:w="1597" w:type="pct"/>
            <w:noWrap/>
            <w:hideMark/>
          </w:tcPr>
          <w:p w14:paraId="1B8AE2BB" w14:textId="77777777"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14:paraId="3A28F2CE"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4FF79E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8D5F80" w14:textId="77777777" w:rsidR="00413CB7" w:rsidRPr="00413CB7" w:rsidRDefault="00413CB7" w:rsidP="00413CB7">
            <w:pPr>
              <w:spacing w:after="0"/>
              <w:jc w:val="right"/>
              <w:rPr>
                <w:szCs w:val="20"/>
              </w:rPr>
            </w:pPr>
            <w:r w:rsidRPr="00413CB7">
              <w:rPr>
                <w:szCs w:val="20"/>
              </w:rPr>
              <w:t>24.8.2014</w:t>
            </w:r>
          </w:p>
        </w:tc>
      </w:tr>
      <w:tr w:rsidR="00413CB7" w:rsidRPr="00413CB7" w14:paraId="14DB20D4" w14:textId="77777777" w:rsidTr="005B36B0">
        <w:trPr>
          <w:trHeight w:val="20"/>
        </w:trPr>
        <w:tc>
          <w:tcPr>
            <w:tcW w:w="1756" w:type="pct"/>
            <w:noWrap/>
            <w:hideMark/>
          </w:tcPr>
          <w:p w14:paraId="5B98A607" w14:textId="77777777" w:rsidR="00413CB7" w:rsidRPr="00413CB7" w:rsidRDefault="00413CB7" w:rsidP="00413CB7">
            <w:pPr>
              <w:spacing w:after="0"/>
              <w:jc w:val="left"/>
              <w:rPr>
                <w:szCs w:val="20"/>
              </w:rPr>
            </w:pPr>
            <w:r w:rsidRPr="00413CB7">
              <w:rPr>
                <w:szCs w:val="20"/>
              </w:rPr>
              <w:t>Bronwyn Black</w:t>
            </w:r>
          </w:p>
        </w:tc>
        <w:tc>
          <w:tcPr>
            <w:tcW w:w="1597" w:type="pct"/>
            <w:noWrap/>
            <w:hideMark/>
          </w:tcPr>
          <w:p w14:paraId="0A264B2A"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7A1E3DF5" w14:textId="77777777" w:rsidR="00413CB7" w:rsidRPr="00413CB7" w:rsidRDefault="00413CB7" w:rsidP="00413CB7">
            <w:pPr>
              <w:spacing w:after="0"/>
              <w:ind w:right="113"/>
              <w:jc w:val="right"/>
              <w:rPr>
                <w:szCs w:val="20"/>
              </w:rPr>
            </w:pPr>
            <w:r w:rsidRPr="00413CB7">
              <w:rPr>
                <w:szCs w:val="20"/>
              </w:rPr>
              <w:t>11.46</w:t>
            </w:r>
          </w:p>
        </w:tc>
        <w:tc>
          <w:tcPr>
            <w:tcW w:w="770" w:type="pct"/>
            <w:noWrap/>
            <w:hideMark/>
          </w:tcPr>
          <w:p w14:paraId="753BC6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3E0F3C" w14:textId="77777777" w:rsidR="00413CB7" w:rsidRPr="00413CB7" w:rsidRDefault="00413CB7" w:rsidP="00413CB7">
            <w:pPr>
              <w:spacing w:after="0"/>
              <w:jc w:val="right"/>
              <w:rPr>
                <w:szCs w:val="20"/>
              </w:rPr>
            </w:pPr>
            <w:r w:rsidRPr="00413CB7">
              <w:rPr>
                <w:szCs w:val="20"/>
              </w:rPr>
              <w:t>12.8.2013</w:t>
            </w:r>
          </w:p>
        </w:tc>
      </w:tr>
      <w:tr w:rsidR="00413CB7" w:rsidRPr="00413CB7" w14:paraId="4555EBFA" w14:textId="77777777" w:rsidTr="005B36B0">
        <w:trPr>
          <w:trHeight w:val="20"/>
        </w:trPr>
        <w:tc>
          <w:tcPr>
            <w:tcW w:w="1756" w:type="pct"/>
            <w:noWrap/>
            <w:hideMark/>
          </w:tcPr>
          <w:p w14:paraId="3587290D" w14:textId="77777777" w:rsidR="00413CB7" w:rsidRPr="00413CB7" w:rsidRDefault="00413CB7" w:rsidP="00413CB7">
            <w:pPr>
              <w:spacing w:after="0"/>
              <w:jc w:val="left"/>
              <w:rPr>
                <w:szCs w:val="20"/>
              </w:rPr>
            </w:pPr>
            <w:r w:rsidRPr="00413CB7">
              <w:rPr>
                <w:szCs w:val="20"/>
              </w:rPr>
              <w:t>Brooke Mcnicholl</w:t>
            </w:r>
          </w:p>
        </w:tc>
        <w:tc>
          <w:tcPr>
            <w:tcW w:w="1597" w:type="pct"/>
            <w:noWrap/>
            <w:hideMark/>
          </w:tcPr>
          <w:p w14:paraId="1D3EAEDE"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08C737A5" w14:textId="77777777" w:rsidR="00413CB7" w:rsidRPr="00413CB7" w:rsidRDefault="00413CB7" w:rsidP="00413CB7">
            <w:pPr>
              <w:spacing w:after="0"/>
              <w:ind w:right="113"/>
              <w:jc w:val="right"/>
              <w:rPr>
                <w:szCs w:val="20"/>
              </w:rPr>
            </w:pPr>
            <w:r w:rsidRPr="00413CB7">
              <w:rPr>
                <w:szCs w:val="20"/>
              </w:rPr>
              <w:t>15.62</w:t>
            </w:r>
          </w:p>
        </w:tc>
        <w:tc>
          <w:tcPr>
            <w:tcW w:w="770" w:type="pct"/>
            <w:noWrap/>
            <w:hideMark/>
          </w:tcPr>
          <w:p w14:paraId="5DAE62D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13EC1E" w14:textId="77777777" w:rsidR="00413CB7" w:rsidRPr="00413CB7" w:rsidRDefault="00413CB7" w:rsidP="00413CB7">
            <w:pPr>
              <w:spacing w:after="0"/>
              <w:jc w:val="right"/>
              <w:rPr>
                <w:szCs w:val="20"/>
              </w:rPr>
            </w:pPr>
            <w:r w:rsidRPr="00413CB7">
              <w:rPr>
                <w:szCs w:val="20"/>
              </w:rPr>
              <w:t>17.1.2014</w:t>
            </w:r>
          </w:p>
        </w:tc>
      </w:tr>
      <w:tr w:rsidR="00413CB7" w:rsidRPr="00413CB7" w14:paraId="382D4AD4" w14:textId="77777777" w:rsidTr="005B36B0">
        <w:trPr>
          <w:trHeight w:val="20"/>
        </w:trPr>
        <w:tc>
          <w:tcPr>
            <w:tcW w:w="1756" w:type="pct"/>
            <w:noWrap/>
            <w:hideMark/>
          </w:tcPr>
          <w:p w14:paraId="0C4AAEB0" w14:textId="77777777" w:rsidR="00413CB7" w:rsidRPr="00413CB7" w:rsidRDefault="00413CB7" w:rsidP="00413CB7">
            <w:pPr>
              <w:spacing w:after="0"/>
              <w:jc w:val="left"/>
              <w:rPr>
                <w:szCs w:val="20"/>
              </w:rPr>
            </w:pPr>
            <w:r w:rsidRPr="00413CB7">
              <w:rPr>
                <w:szCs w:val="20"/>
              </w:rPr>
              <w:t>Browyn Jones</w:t>
            </w:r>
          </w:p>
        </w:tc>
        <w:tc>
          <w:tcPr>
            <w:tcW w:w="1597" w:type="pct"/>
            <w:noWrap/>
            <w:hideMark/>
          </w:tcPr>
          <w:p w14:paraId="281C59C0" w14:textId="77777777"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14:paraId="62ABDCFC" w14:textId="77777777" w:rsidR="00413CB7" w:rsidRPr="00413CB7" w:rsidRDefault="00413CB7" w:rsidP="00413CB7">
            <w:pPr>
              <w:spacing w:after="0"/>
              <w:ind w:right="113"/>
              <w:jc w:val="right"/>
              <w:rPr>
                <w:szCs w:val="20"/>
              </w:rPr>
            </w:pPr>
            <w:r w:rsidRPr="00413CB7">
              <w:rPr>
                <w:szCs w:val="20"/>
              </w:rPr>
              <w:t>35.98</w:t>
            </w:r>
          </w:p>
        </w:tc>
        <w:tc>
          <w:tcPr>
            <w:tcW w:w="770" w:type="pct"/>
            <w:noWrap/>
            <w:hideMark/>
          </w:tcPr>
          <w:p w14:paraId="76499F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6FC6E1" w14:textId="77777777" w:rsidR="00413CB7" w:rsidRPr="00413CB7" w:rsidRDefault="00413CB7" w:rsidP="00413CB7">
            <w:pPr>
              <w:spacing w:after="0"/>
              <w:jc w:val="right"/>
              <w:rPr>
                <w:szCs w:val="20"/>
              </w:rPr>
            </w:pPr>
            <w:r w:rsidRPr="00413CB7">
              <w:rPr>
                <w:szCs w:val="20"/>
              </w:rPr>
              <w:t>6.2.2014</w:t>
            </w:r>
          </w:p>
        </w:tc>
      </w:tr>
      <w:tr w:rsidR="00413CB7" w:rsidRPr="00413CB7" w14:paraId="54E113EB" w14:textId="77777777" w:rsidTr="005B36B0">
        <w:trPr>
          <w:trHeight w:val="20"/>
        </w:trPr>
        <w:tc>
          <w:tcPr>
            <w:tcW w:w="1756" w:type="pct"/>
            <w:noWrap/>
            <w:hideMark/>
          </w:tcPr>
          <w:p w14:paraId="3C9C7D7C" w14:textId="77777777" w:rsidR="00413CB7" w:rsidRPr="00413CB7" w:rsidRDefault="00413CB7" w:rsidP="00413CB7">
            <w:pPr>
              <w:spacing w:after="0"/>
              <w:jc w:val="left"/>
              <w:rPr>
                <w:szCs w:val="20"/>
              </w:rPr>
            </w:pPr>
            <w:r w:rsidRPr="00413CB7">
              <w:rPr>
                <w:szCs w:val="20"/>
              </w:rPr>
              <w:t>Bruce Campbell</w:t>
            </w:r>
          </w:p>
        </w:tc>
        <w:tc>
          <w:tcPr>
            <w:tcW w:w="1597" w:type="pct"/>
            <w:noWrap/>
            <w:hideMark/>
          </w:tcPr>
          <w:p w14:paraId="5A86D483"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019396F6" w14:textId="77777777" w:rsidR="00413CB7" w:rsidRPr="00413CB7" w:rsidRDefault="00413CB7" w:rsidP="00413CB7">
            <w:pPr>
              <w:spacing w:after="0"/>
              <w:ind w:right="113"/>
              <w:jc w:val="right"/>
              <w:rPr>
                <w:szCs w:val="20"/>
              </w:rPr>
            </w:pPr>
            <w:r w:rsidRPr="00413CB7">
              <w:rPr>
                <w:szCs w:val="20"/>
              </w:rPr>
              <w:t>92.92</w:t>
            </w:r>
          </w:p>
        </w:tc>
        <w:tc>
          <w:tcPr>
            <w:tcW w:w="770" w:type="pct"/>
            <w:noWrap/>
            <w:hideMark/>
          </w:tcPr>
          <w:p w14:paraId="161308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27B1E8" w14:textId="77777777" w:rsidR="00413CB7" w:rsidRPr="00413CB7" w:rsidRDefault="00413CB7" w:rsidP="00413CB7">
            <w:pPr>
              <w:spacing w:after="0"/>
              <w:jc w:val="right"/>
              <w:rPr>
                <w:szCs w:val="20"/>
              </w:rPr>
            </w:pPr>
            <w:r w:rsidRPr="00413CB7">
              <w:rPr>
                <w:szCs w:val="20"/>
              </w:rPr>
              <w:t>28.11.2013</w:t>
            </w:r>
          </w:p>
        </w:tc>
      </w:tr>
      <w:tr w:rsidR="00413CB7" w:rsidRPr="00413CB7" w14:paraId="7DC9C391" w14:textId="77777777" w:rsidTr="005B36B0">
        <w:trPr>
          <w:trHeight w:val="20"/>
        </w:trPr>
        <w:tc>
          <w:tcPr>
            <w:tcW w:w="1756" w:type="pct"/>
            <w:noWrap/>
            <w:hideMark/>
          </w:tcPr>
          <w:p w14:paraId="59C5FF8D" w14:textId="77777777" w:rsidR="00413CB7" w:rsidRPr="00413CB7" w:rsidRDefault="00413CB7" w:rsidP="00413CB7">
            <w:pPr>
              <w:spacing w:after="0"/>
              <w:jc w:val="left"/>
              <w:rPr>
                <w:szCs w:val="20"/>
              </w:rPr>
            </w:pPr>
            <w:r w:rsidRPr="00413CB7">
              <w:rPr>
                <w:szCs w:val="20"/>
              </w:rPr>
              <w:t>Bruce Hutchings</w:t>
            </w:r>
          </w:p>
        </w:tc>
        <w:tc>
          <w:tcPr>
            <w:tcW w:w="1597" w:type="pct"/>
            <w:noWrap/>
            <w:hideMark/>
          </w:tcPr>
          <w:p w14:paraId="1BE9B49E" w14:textId="77777777"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14:paraId="6FC2D68E"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0ADF8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241F18" w14:textId="77777777" w:rsidR="00413CB7" w:rsidRPr="00413CB7" w:rsidRDefault="00413CB7" w:rsidP="00413CB7">
            <w:pPr>
              <w:spacing w:after="0"/>
              <w:jc w:val="right"/>
              <w:rPr>
                <w:szCs w:val="20"/>
              </w:rPr>
            </w:pPr>
            <w:r w:rsidRPr="00413CB7">
              <w:rPr>
                <w:szCs w:val="20"/>
              </w:rPr>
              <w:t>7.2.2014</w:t>
            </w:r>
          </w:p>
        </w:tc>
      </w:tr>
      <w:tr w:rsidR="00413CB7" w:rsidRPr="00413CB7" w14:paraId="0E1E2777" w14:textId="77777777" w:rsidTr="005B36B0">
        <w:trPr>
          <w:trHeight w:val="20"/>
        </w:trPr>
        <w:tc>
          <w:tcPr>
            <w:tcW w:w="1756" w:type="pct"/>
            <w:noWrap/>
            <w:hideMark/>
          </w:tcPr>
          <w:p w14:paraId="40608870" w14:textId="77777777" w:rsidR="00413CB7" w:rsidRPr="00413CB7" w:rsidRDefault="00413CB7" w:rsidP="00413CB7">
            <w:pPr>
              <w:spacing w:after="0"/>
              <w:jc w:val="left"/>
              <w:rPr>
                <w:szCs w:val="20"/>
              </w:rPr>
            </w:pPr>
            <w:r w:rsidRPr="00413CB7">
              <w:rPr>
                <w:szCs w:val="20"/>
              </w:rPr>
              <w:t>Bruce Mullen</w:t>
            </w:r>
          </w:p>
        </w:tc>
        <w:tc>
          <w:tcPr>
            <w:tcW w:w="1597" w:type="pct"/>
            <w:noWrap/>
            <w:hideMark/>
          </w:tcPr>
          <w:p w14:paraId="525F06C8"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293F52F" w14:textId="77777777" w:rsidR="00413CB7" w:rsidRPr="00413CB7" w:rsidRDefault="00413CB7" w:rsidP="00413CB7">
            <w:pPr>
              <w:spacing w:after="0"/>
              <w:ind w:right="113"/>
              <w:jc w:val="right"/>
              <w:rPr>
                <w:szCs w:val="20"/>
              </w:rPr>
            </w:pPr>
            <w:r w:rsidRPr="00413CB7">
              <w:rPr>
                <w:szCs w:val="20"/>
              </w:rPr>
              <w:t>45.00</w:t>
            </w:r>
          </w:p>
        </w:tc>
        <w:tc>
          <w:tcPr>
            <w:tcW w:w="770" w:type="pct"/>
            <w:noWrap/>
            <w:hideMark/>
          </w:tcPr>
          <w:p w14:paraId="2131CD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9F3E1A" w14:textId="77777777" w:rsidR="00413CB7" w:rsidRPr="00413CB7" w:rsidRDefault="00413CB7" w:rsidP="00413CB7">
            <w:pPr>
              <w:spacing w:after="0"/>
              <w:jc w:val="right"/>
              <w:rPr>
                <w:szCs w:val="20"/>
              </w:rPr>
            </w:pPr>
            <w:r w:rsidRPr="00413CB7">
              <w:rPr>
                <w:szCs w:val="20"/>
              </w:rPr>
              <w:t>28.3.2014</w:t>
            </w:r>
          </w:p>
        </w:tc>
      </w:tr>
      <w:tr w:rsidR="00413CB7" w:rsidRPr="00413CB7" w14:paraId="524A32AE" w14:textId="77777777" w:rsidTr="005B36B0">
        <w:trPr>
          <w:trHeight w:val="20"/>
        </w:trPr>
        <w:tc>
          <w:tcPr>
            <w:tcW w:w="1756" w:type="pct"/>
            <w:noWrap/>
            <w:hideMark/>
          </w:tcPr>
          <w:p w14:paraId="35DCC6AA" w14:textId="77777777" w:rsidR="00413CB7" w:rsidRPr="00413CB7" w:rsidRDefault="00413CB7" w:rsidP="00413CB7">
            <w:pPr>
              <w:spacing w:after="0"/>
              <w:jc w:val="left"/>
              <w:rPr>
                <w:szCs w:val="20"/>
              </w:rPr>
            </w:pPr>
            <w:r w:rsidRPr="00413CB7">
              <w:rPr>
                <w:szCs w:val="20"/>
              </w:rPr>
              <w:t>Bruce Thomas</w:t>
            </w:r>
          </w:p>
        </w:tc>
        <w:tc>
          <w:tcPr>
            <w:tcW w:w="1597" w:type="pct"/>
            <w:noWrap/>
            <w:hideMark/>
          </w:tcPr>
          <w:p w14:paraId="71BE37B4" w14:textId="77777777" w:rsidR="00413CB7" w:rsidRPr="00413CB7" w:rsidRDefault="00413CB7" w:rsidP="00413CB7">
            <w:pPr>
              <w:spacing w:after="0"/>
              <w:ind w:left="113"/>
              <w:jc w:val="left"/>
              <w:rPr>
                <w:szCs w:val="20"/>
              </w:rPr>
            </w:pPr>
            <w:r w:rsidRPr="00413CB7">
              <w:rPr>
                <w:szCs w:val="20"/>
              </w:rPr>
              <w:t>RUNDLE MALL, SA 5000</w:t>
            </w:r>
          </w:p>
        </w:tc>
        <w:tc>
          <w:tcPr>
            <w:tcW w:w="424" w:type="pct"/>
            <w:noWrap/>
            <w:hideMark/>
          </w:tcPr>
          <w:p w14:paraId="296BED54" w14:textId="77777777" w:rsidR="00413CB7" w:rsidRPr="00413CB7" w:rsidRDefault="00413CB7" w:rsidP="00413CB7">
            <w:pPr>
              <w:spacing w:after="0"/>
              <w:ind w:right="113"/>
              <w:jc w:val="right"/>
              <w:rPr>
                <w:szCs w:val="20"/>
              </w:rPr>
            </w:pPr>
            <w:r w:rsidRPr="00413CB7">
              <w:rPr>
                <w:szCs w:val="20"/>
              </w:rPr>
              <w:t>257.30</w:t>
            </w:r>
          </w:p>
        </w:tc>
        <w:tc>
          <w:tcPr>
            <w:tcW w:w="770" w:type="pct"/>
            <w:noWrap/>
            <w:hideMark/>
          </w:tcPr>
          <w:p w14:paraId="2C7C69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EB7091" w14:textId="77777777" w:rsidR="00413CB7" w:rsidRPr="00413CB7" w:rsidRDefault="00413CB7" w:rsidP="00413CB7">
            <w:pPr>
              <w:spacing w:after="0"/>
              <w:jc w:val="right"/>
              <w:rPr>
                <w:szCs w:val="20"/>
              </w:rPr>
            </w:pPr>
            <w:r w:rsidRPr="00413CB7">
              <w:rPr>
                <w:szCs w:val="20"/>
              </w:rPr>
              <w:t>5.11.2013</w:t>
            </w:r>
          </w:p>
        </w:tc>
      </w:tr>
      <w:tr w:rsidR="00413CB7" w:rsidRPr="00413CB7" w14:paraId="44952828" w14:textId="77777777" w:rsidTr="005B36B0">
        <w:trPr>
          <w:trHeight w:val="20"/>
        </w:trPr>
        <w:tc>
          <w:tcPr>
            <w:tcW w:w="1756" w:type="pct"/>
            <w:noWrap/>
            <w:hideMark/>
          </w:tcPr>
          <w:p w14:paraId="03872C69" w14:textId="77777777" w:rsidR="00413CB7" w:rsidRPr="00413CB7" w:rsidRDefault="00413CB7" w:rsidP="00413CB7">
            <w:pPr>
              <w:spacing w:after="0"/>
              <w:jc w:val="left"/>
              <w:rPr>
                <w:szCs w:val="20"/>
              </w:rPr>
            </w:pPr>
            <w:r w:rsidRPr="00413CB7">
              <w:rPr>
                <w:szCs w:val="20"/>
              </w:rPr>
              <w:t>Bryan Hughes</w:t>
            </w:r>
          </w:p>
        </w:tc>
        <w:tc>
          <w:tcPr>
            <w:tcW w:w="1597" w:type="pct"/>
            <w:noWrap/>
            <w:hideMark/>
          </w:tcPr>
          <w:p w14:paraId="73BF5A89"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0F0121EC" w14:textId="77777777" w:rsidR="00413CB7" w:rsidRPr="00413CB7" w:rsidRDefault="00413CB7" w:rsidP="00413CB7">
            <w:pPr>
              <w:spacing w:after="0"/>
              <w:ind w:right="113"/>
              <w:jc w:val="right"/>
              <w:rPr>
                <w:szCs w:val="20"/>
              </w:rPr>
            </w:pPr>
            <w:r w:rsidRPr="00413CB7">
              <w:rPr>
                <w:szCs w:val="20"/>
              </w:rPr>
              <w:t>202.11</w:t>
            </w:r>
          </w:p>
        </w:tc>
        <w:tc>
          <w:tcPr>
            <w:tcW w:w="770" w:type="pct"/>
            <w:noWrap/>
            <w:hideMark/>
          </w:tcPr>
          <w:p w14:paraId="397F20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19DF37" w14:textId="77777777" w:rsidR="00413CB7" w:rsidRPr="00413CB7" w:rsidRDefault="00413CB7" w:rsidP="00413CB7">
            <w:pPr>
              <w:spacing w:after="0"/>
              <w:jc w:val="right"/>
              <w:rPr>
                <w:szCs w:val="20"/>
              </w:rPr>
            </w:pPr>
            <w:r w:rsidRPr="00413CB7">
              <w:rPr>
                <w:szCs w:val="20"/>
              </w:rPr>
              <w:t>16.3.2014</w:t>
            </w:r>
          </w:p>
        </w:tc>
      </w:tr>
      <w:tr w:rsidR="00413CB7" w:rsidRPr="00413CB7" w14:paraId="5FB4E23F" w14:textId="77777777" w:rsidTr="005B36B0">
        <w:trPr>
          <w:trHeight w:val="20"/>
        </w:trPr>
        <w:tc>
          <w:tcPr>
            <w:tcW w:w="1756" w:type="pct"/>
            <w:noWrap/>
            <w:hideMark/>
          </w:tcPr>
          <w:p w14:paraId="293264F1" w14:textId="77777777" w:rsidR="00413CB7" w:rsidRPr="00413CB7" w:rsidRDefault="00413CB7" w:rsidP="00413CB7">
            <w:pPr>
              <w:spacing w:after="0"/>
              <w:jc w:val="left"/>
              <w:rPr>
                <w:szCs w:val="20"/>
              </w:rPr>
            </w:pPr>
            <w:r w:rsidRPr="00413CB7">
              <w:rPr>
                <w:szCs w:val="20"/>
              </w:rPr>
              <w:t>Bryan Jones</w:t>
            </w:r>
          </w:p>
        </w:tc>
        <w:tc>
          <w:tcPr>
            <w:tcW w:w="1597" w:type="pct"/>
            <w:noWrap/>
            <w:hideMark/>
          </w:tcPr>
          <w:p w14:paraId="0D57464C"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683095CB" w14:textId="77777777" w:rsidR="00413CB7" w:rsidRPr="00413CB7" w:rsidRDefault="00413CB7" w:rsidP="00413CB7">
            <w:pPr>
              <w:spacing w:after="0"/>
              <w:ind w:right="113"/>
              <w:jc w:val="right"/>
              <w:rPr>
                <w:szCs w:val="20"/>
              </w:rPr>
            </w:pPr>
            <w:r w:rsidRPr="00413CB7">
              <w:rPr>
                <w:szCs w:val="20"/>
              </w:rPr>
              <w:t>60.24</w:t>
            </w:r>
          </w:p>
        </w:tc>
        <w:tc>
          <w:tcPr>
            <w:tcW w:w="770" w:type="pct"/>
            <w:noWrap/>
            <w:hideMark/>
          </w:tcPr>
          <w:p w14:paraId="2AEF71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EE86C4" w14:textId="77777777" w:rsidR="00413CB7" w:rsidRPr="00413CB7" w:rsidRDefault="00413CB7" w:rsidP="00413CB7">
            <w:pPr>
              <w:spacing w:after="0"/>
              <w:jc w:val="right"/>
              <w:rPr>
                <w:szCs w:val="20"/>
              </w:rPr>
            </w:pPr>
            <w:r w:rsidRPr="00413CB7">
              <w:rPr>
                <w:szCs w:val="20"/>
              </w:rPr>
              <w:t>9.12.2013</w:t>
            </w:r>
          </w:p>
        </w:tc>
      </w:tr>
      <w:tr w:rsidR="00413CB7" w:rsidRPr="00413CB7" w14:paraId="07BD7E70" w14:textId="77777777" w:rsidTr="005B36B0">
        <w:trPr>
          <w:trHeight w:val="20"/>
        </w:trPr>
        <w:tc>
          <w:tcPr>
            <w:tcW w:w="1756" w:type="pct"/>
            <w:noWrap/>
            <w:hideMark/>
          </w:tcPr>
          <w:p w14:paraId="39586AF2" w14:textId="77777777" w:rsidR="00413CB7" w:rsidRPr="00413CB7" w:rsidRDefault="00413CB7" w:rsidP="00413CB7">
            <w:pPr>
              <w:spacing w:after="0"/>
              <w:jc w:val="left"/>
              <w:rPr>
                <w:szCs w:val="20"/>
              </w:rPr>
            </w:pPr>
            <w:r w:rsidRPr="00413CB7">
              <w:rPr>
                <w:szCs w:val="20"/>
              </w:rPr>
              <w:t>Bryan Kent</w:t>
            </w:r>
          </w:p>
        </w:tc>
        <w:tc>
          <w:tcPr>
            <w:tcW w:w="1597" w:type="pct"/>
            <w:noWrap/>
            <w:hideMark/>
          </w:tcPr>
          <w:p w14:paraId="100B9A83" w14:textId="77777777"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14:paraId="283349D7" w14:textId="77777777" w:rsidR="00413CB7" w:rsidRPr="00413CB7" w:rsidRDefault="00413CB7" w:rsidP="00413CB7">
            <w:pPr>
              <w:spacing w:after="0"/>
              <w:ind w:right="113"/>
              <w:jc w:val="right"/>
              <w:rPr>
                <w:szCs w:val="20"/>
              </w:rPr>
            </w:pPr>
            <w:r w:rsidRPr="00413CB7">
              <w:rPr>
                <w:szCs w:val="20"/>
              </w:rPr>
              <w:t>49.91</w:t>
            </w:r>
          </w:p>
        </w:tc>
        <w:tc>
          <w:tcPr>
            <w:tcW w:w="770" w:type="pct"/>
            <w:noWrap/>
            <w:hideMark/>
          </w:tcPr>
          <w:p w14:paraId="52A48410" w14:textId="77777777" w:rsidR="00413CB7" w:rsidRPr="00413CB7" w:rsidRDefault="00413CB7" w:rsidP="00413CB7">
            <w:pPr>
              <w:spacing w:after="0"/>
              <w:ind w:left="170"/>
              <w:jc w:val="left"/>
              <w:rPr>
                <w:szCs w:val="20"/>
              </w:rPr>
            </w:pPr>
            <w:r w:rsidRPr="00413CB7">
              <w:rPr>
                <w:szCs w:val="20"/>
              </w:rPr>
              <w:t>Refund 205294</w:t>
            </w:r>
          </w:p>
        </w:tc>
        <w:tc>
          <w:tcPr>
            <w:tcW w:w="453" w:type="pct"/>
            <w:noWrap/>
            <w:hideMark/>
          </w:tcPr>
          <w:p w14:paraId="0C6B342E" w14:textId="77777777" w:rsidR="00413CB7" w:rsidRPr="00413CB7" w:rsidRDefault="00413CB7" w:rsidP="00413CB7">
            <w:pPr>
              <w:spacing w:after="0"/>
              <w:jc w:val="right"/>
              <w:rPr>
                <w:szCs w:val="20"/>
              </w:rPr>
            </w:pPr>
            <w:r w:rsidRPr="00413CB7">
              <w:rPr>
                <w:szCs w:val="20"/>
              </w:rPr>
              <w:t>4.12.2013</w:t>
            </w:r>
          </w:p>
        </w:tc>
      </w:tr>
      <w:tr w:rsidR="00413CB7" w:rsidRPr="00413CB7" w14:paraId="1399AD92" w14:textId="77777777" w:rsidTr="005B36B0">
        <w:trPr>
          <w:trHeight w:val="20"/>
        </w:trPr>
        <w:tc>
          <w:tcPr>
            <w:tcW w:w="1756" w:type="pct"/>
            <w:noWrap/>
            <w:hideMark/>
          </w:tcPr>
          <w:p w14:paraId="0BA84B3C" w14:textId="77777777" w:rsidR="00413CB7" w:rsidRPr="00413CB7" w:rsidRDefault="00413CB7" w:rsidP="00413CB7">
            <w:pPr>
              <w:spacing w:after="0"/>
              <w:jc w:val="left"/>
              <w:rPr>
                <w:szCs w:val="20"/>
              </w:rPr>
            </w:pPr>
            <w:r w:rsidRPr="00413CB7">
              <w:rPr>
                <w:szCs w:val="20"/>
              </w:rPr>
              <w:t>Bryan Ritchot</w:t>
            </w:r>
          </w:p>
        </w:tc>
        <w:tc>
          <w:tcPr>
            <w:tcW w:w="1597" w:type="pct"/>
            <w:noWrap/>
            <w:hideMark/>
          </w:tcPr>
          <w:p w14:paraId="525AE748" w14:textId="77777777" w:rsidR="00413CB7" w:rsidRPr="00413CB7" w:rsidRDefault="00413CB7" w:rsidP="00413CB7">
            <w:pPr>
              <w:spacing w:after="0"/>
              <w:ind w:left="113"/>
              <w:jc w:val="left"/>
              <w:rPr>
                <w:szCs w:val="20"/>
              </w:rPr>
            </w:pPr>
            <w:r w:rsidRPr="00413CB7">
              <w:rPr>
                <w:szCs w:val="20"/>
              </w:rPr>
              <w:t>PORT WILLUNGA, SA 5173</w:t>
            </w:r>
          </w:p>
        </w:tc>
        <w:tc>
          <w:tcPr>
            <w:tcW w:w="424" w:type="pct"/>
            <w:noWrap/>
            <w:hideMark/>
          </w:tcPr>
          <w:p w14:paraId="04678EA0" w14:textId="77777777" w:rsidR="00413CB7" w:rsidRPr="00413CB7" w:rsidRDefault="00413CB7" w:rsidP="00413CB7">
            <w:pPr>
              <w:spacing w:after="0"/>
              <w:ind w:right="113"/>
              <w:jc w:val="right"/>
              <w:rPr>
                <w:szCs w:val="20"/>
              </w:rPr>
            </w:pPr>
            <w:r w:rsidRPr="00413CB7">
              <w:rPr>
                <w:szCs w:val="20"/>
              </w:rPr>
              <w:t>30.04</w:t>
            </w:r>
          </w:p>
        </w:tc>
        <w:tc>
          <w:tcPr>
            <w:tcW w:w="770" w:type="pct"/>
            <w:noWrap/>
            <w:hideMark/>
          </w:tcPr>
          <w:p w14:paraId="13D73E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9704A3" w14:textId="77777777" w:rsidR="00413CB7" w:rsidRPr="00413CB7" w:rsidRDefault="00413CB7" w:rsidP="00413CB7">
            <w:pPr>
              <w:spacing w:after="0"/>
              <w:jc w:val="right"/>
              <w:rPr>
                <w:szCs w:val="20"/>
              </w:rPr>
            </w:pPr>
            <w:r w:rsidRPr="00413CB7">
              <w:rPr>
                <w:szCs w:val="20"/>
              </w:rPr>
              <w:t>12.4.2014</w:t>
            </w:r>
          </w:p>
        </w:tc>
      </w:tr>
      <w:tr w:rsidR="00413CB7" w:rsidRPr="00413CB7" w14:paraId="498090CF" w14:textId="77777777" w:rsidTr="005B36B0">
        <w:trPr>
          <w:trHeight w:val="20"/>
        </w:trPr>
        <w:tc>
          <w:tcPr>
            <w:tcW w:w="1756" w:type="pct"/>
            <w:noWrap/>
            <w:hideMark/>
          </w:tcPr>
          <w:p w14:paraId="09A4710A" w14:textId="77777777" w:rsidR="00413CB7" w:rsidRPr="00413CB7" w:rsidRDefault="00413CB7" w:rsidP="00413CB7">
            <w:pPr>
              <w:spacing w:after="0"/>
              <w:jc w:val="left"/>
              <w:rPr>
                <w:szCs w:val="20"/>
              </w:rPr>
            </w:pPr>
            <w:r w:rsidRPr="00413CB7">
              <w:rPr>
                <w:szCs w:val="20"/>
              </w:rPr>
              <w:t>Bryce Marchall</w:t>
            </w:r>
          </w:p>
        </w:tc>
        <w:tc>
          <w:tcPr>
            <w:tcW w:w="1597" w:type="pct"/>
            <w:noWrap/>
            <w:hideMark/>
          </w:tcPr>
          <w:p w14:paraId="04914C8D" w14:textId="77777777"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14:paraId="55326E60" w14:textId="77777777" w:rsidR="00413CB7" w:rsidRPr="00413CB7" w:rsidRDefault="00413CB7" w:rsidP="00413CB7">
            <w:pPr>
              <w:spacing w:after="0"/>
              <w:ind w:right="113"/>
              <w:jc w:val="right"/>
              <w:rPr>
                <w:szCs w:val="20"/>
              </w:rPr>
            </w:pPr>
            <w:r w:rsidRPr="00413CB7">
              <w:rPr>
                <w:szCs w:val="20"/>
              </w:rPr>
              <w:t>21.93</w:t>
            </w:r>
          </w:p>
        </w:tc>
        <w:tc>
          <w:tcPr>
            <w:tcW w:w="770" w:type="pct"/>
            <w:noWrap/>
            <w:hideMark/>
          </w:tcPr>
          <w:p w14:paraId="0AC138B6" w14:textId="77777777" w:rsidR="00413CB7" w:rsidRPr="00413CB7" w:rsidRDefault="00413CB7" w:rsidP="00413CB7">
            <w:pPr>
              <w:spacing w:after="0"/>
              <w:ind w:left="170"/>
              <w:jc w:val="left"/>
              <w:rPr>
                <w:szCs w:val="20"/>
              </w:rPr>
            </w:pPr>
            <w:r w:rsidRPr="00413CB7">
              <w:rPr>
                <w:szCs w:val="20"/>
              </w:rPr>
              <w:t>Refund 204506</w:t>
            </w:r>
          </w:p>
        </w:tc>
        <w:tc>
          <w:tcPr>
            <w:tcW w:w="453" w:type="pct"/>
            <w:noWrap/>
            <w:hideMark/>
          </w:tcPr>
          <w:p w14:paraId="31A95DCF" w14:textId="77777777" w:rsidR="00413CB7" w:rsidRPr="00413CB7" w:rsidRDefault="00413CB7" w:rsidP="00413CB7">
            <w:pPr>
              <w:spacing w:after="0"/>
              <w:jc w:val="right"/>
              <w:rPr>
                <w:szCs w:val="20"/>
              </w:rPr>
            </w:pPr>
            <w:r w:rsidRPr="00413CB7">
              <w:rPr>
                <w:szCs w:val="20"/>
              </w:rPr>
              <w:t>3.12.2013</w:t>
            </w:r>
          </w:p>
        </w:tc>
      </w:tr>
      <w:tr w:rsidR="00413CB7" w:rsidRPr="00413CB7" w14:paraId="1BFCE158" w14:textId="77777777" w:rsidTr="005B36B0">
        <w:trPr>
          <w:trHeight w:val="20"/>
        </w:trPr>
        <w:tc>
          <w:tcPr>
            <w:tcW w:w="1756" w:type="pct"/>
            <w:noWrap/>
            <w:hideMark/>
          </w:tcPr>
          <w:p w14:paraId="64404165" w14:textId="77777777" w:rsidR="00413CB7" w:rsidRPr="00413CB7" w:rsidRDefault="00413CB7" w:rsidP="00413CB7">
            <w:pPr>
              <w:spacing w:after="0"/>
              <w:jc w:val="left"/>
              <w:rPr>
                <w:szCs w:val="20"/>
              </w:rPr>
            </w:pPr>
            <w:r w:rsidRPr="00413CB7">
              <w:rPr>
                <w:szCs w:val="20"/>
              </w:rPr>
              <w:t>Build Tech Group</w:t>
            </w:r>
          </w:p>
        </w:tc>
        <w:tc>
          <w:tcPr>
            <w:tcW w:w="1597" w:type="pct"/>
            <w:noWrap/>
            <w:hideMark/>
          </w:tcPr>
          <w:p w14:paraId="1019A4A0" w14:textId="77777777"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14:paraId="42CD34F0" w14:textId="77777777" w:rsidR="00413CB7" w:rsidRPr="00413CB7" w:rsidRDefault="00413CB7" w:rsidP="00413CB7">
            <w:pPr>
              <w:spacing w:after="0"/>
              <w:ind w:right="113"/>
              <w:jc w:val="right"/>
              <w:rPr>
                <w:szCs w:val="20"/>
              </w:rPr>
            </w:pPr>
            <w:r w:rsidRPr="00413CB7">
              <w:rPr>
                <w:szCs w:val="20"/>
              </w:rPr>
              <w:t>38.56</w:t>
            </w:r>
          </w:p>
        </w:tc>
        <w:tc>
          <w:tcPr>
            <w:tcW w:w="770" w:type="pct"/>
            <w:noWrap/>
            <w:hideMark/>
          </w:tcPr>
          <w:p w14:paraId="5574B8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D5D943" w14:textId="77777777" w:rsidR="00413CB7" w:rsidRPr="00413CB7" w:rsidRDefault="00413CB7" w:rsidP="00413CB7">
            <w:pPr>
              <w:spacing w:after="0"/>
              <w:jc w:val="right"/>
              <w:rPr>
                <w:szCs w:val="20"/>
              </w:rPr>
            </w:pPr>
            <w:r w:rsidRPr="00413CB7">
              <w:rPr>
                <w:szCs w:val="20"/>
              </w:rPr>
              <w:t>9.7.2013</w:t>
            </w:r>
          </w:p>
        </w:tc>
      </w:tr>
      <w:tr w:rsidR="00413CB7" w:rsidRPr="00413CB7" w14:paraId="16B51370" w14:textId="77777777" w:rsidTr="005B36B0">
        <w:trPr>
          <w:trHeight w:val="20"/>
        </w:trPr>
        <w:tc>
          <w:tcPr>
            <w:tcW w:w="1756" w:type="pct"/>
            <w:noWrap/>
            <w:hideMark/>
          </w:tcPr>
          <w:p w14:paraId="4F5DA623" w14:textId="77777777" w:rsidR="00413CB7" w:rsidRPr="00413CB7" w:rsidRDefault="00413CB7" w:rsidP="00413CB7">
            <w:pPr>
              <w:spacing w:after="0"/>
              <w:jc w:val="left"/>
              <w:rPr>
                <w:szCs w:val="20"/>
              </w:rPr>
            </w:pPr>
            <w:r w:rsidRPr="00413CB7">
              <w:rPr>
                <w:szCs w:val="20"/>
              </w:rPr>
              <w:t>Buildtec Services</w:t>
            </w:r>
          </w:p>
        </w:tc>
        <w:tc>
          <w:tcPr>
            <w:tcW w:w="1597" w:type="pct"/>
            <w:noWrap/>
            <w:hideMark/>
          </w:tcPr>
          <w:p w14:paraId="56BB7D42"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71C12012" w14:textId="77777777" w:rsidR="00413CB7" w:rsidRPr="00413CB7" w:rsidRDefault="00413CB7" w:rsidP="00413CB7">
            <w:pPr>
              <w:spacing w:after="0"/>
              <w:ind w:right="113"/>
              <w:jc w:val="right"/>
              <w:rPr>
                <w:szCs w:val="20"/>
              </w:rPr>
            </w:pPr>
            <w:r w:rsidRPr="00413CB7">
              <w:rPr>
                <w:szCs w:val="20"/>
              </w:rPr>
              <w:t>66.08</w:t>
            </w:r>
          </w:p>
        </w:tc>
        <w:tc>
          <w:tcPr>
            <w:tcW w:w="770" w:type="pct"/>
            <w:noWrap/>
            <w:hideMark/>
          </w:tcPr>
          <w:p w14:paraId="18F83D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5219D1" w14:textId="77777777" w:rsidR="00413CB7" w:rsidRPr="00413CB7" w:rsidRDefault="00413CB7" w:rsidP="00413CB7">
            <w:pPr>
              <w:spacing w:after="0"/>
              <w:jc w:val="right"/>
              <w:rPr>
                <w:szCs w:val="20"/>
              </w:rPr>
            </w:pPr>
            <w:r w:rsidRPr="00413CB7">
              <w:rPr>
                <w:szCs w:val="20"/>
              </w:rPr>
              <w:t>27.8.2013</w:t>
            </w:r>
          </w:p>
        </w:tc>
      </w:tr>
      <w:tr w:rsidR="00413CB7" w:rsidRPr="00413CB7" w14:paraId="1DEF7DF1" w14:textId="77777777" w:rsidTr="005B36B0">
        <w:trPr>
          <w:trHeight w:val="20"/>
        </w:trPr>
        <w:tc>
          <w:tcPr>
            <w:tcW w:w="1756" w:type="pct"/>
            <w:noWrap/>
            <w:hideMark/>
          </w:tcPr>
          <w:p w14:paraId="3BB75F1E" w14:textId="77777777" w:rsidR="00413CB7" w:rsidRPr="00413CB7" w:rsidRDefault="00413CB7" w:rsidP="00413CB7">
            <w:pPr>
              <w:spacing w:after="0"/>
              <w:jc w:val="left"/>
              <w:rPr>
                <w:szCs w:val="20"/>
              </w:rPr>
            </w:pPr>
            <w:r w:rsidRPr="00413CB7">
              <w:rPr>
                <w:szCs w:val="20"/>
              </w:rPr>
              <w:t>Buo Yi Hu</w:t>
            </w:r>
          </w:p>
        </w:tc>
        <w:tc>
          <w:tcPr>
            <w:tcW w:w="1597" w:type="pct"/>
            <w:noWrap/>
            <w:hideMark/>
          </w:tcPr>
          <w:p w14:paraId="04C8DAEB"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288314C2" w14:textId="77777777" w:rsidR="00413CB7" w:rsidRPr="00413CB7" w:rsidRDefault="00413CB7" w:rsidP="00413CB7">
            <w:pPr>
              <w:spacing w:after="0"/>
              <w:ind w:right="113"/>
              <w:jc w:val="right"/>
              <w:rPr>
                <w:szCs w:val="20"/>
              </w:rPr>
            </w:pPr>
            <w:r w:rsidRPr="00413CB7">
              <w:rPr>
                <w:szCs w:val="20"/>
              </w:rPr>
              <w:t>228.20</w:t>
            </w:r>
          </w:p>
        </w:tc>
        <w:tc>
          <w:tcPr>
            <w:tcW w:w="770" w:type="pct"/>
            <w:noWrap/>
            <w:hideMark/>
          </w:tcPr>
          <w:p w14:paraId="47C010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44BC10" w14:textId="77777777" w:rsidR="00413CB7" w:rsidRPr="00413CB7" w:rsidRDefault="00413CB7" w:rsidP="00413CB7">
            <w:pPr>
              <w:spacing w:after="0"/>
              <w:jc w:val="right"/>
              <w:rPr>
                <w:szCs w:val="20"/>
              </w:rPr>
            </w:pPr>
            <w:r w:rsidRPr="00413CB7">
              <w:rPr>
                <w:szCs w:val="20"/>
              </w:rPr>
              <w:t>7.11.2013</w:t>
            </w:r>
          </w:p>
        </w:tc>
      </w:tr>
      <w:tr w:rsidR="00413CB7" w:rsidRPr="00413CB7" w14:paraId="5F9CFF49" w14:textId="77777777" w:rsidTr="005B36B0">
        <w:trPr>
          <w:trHeight w:val="20"/>
        </w:trPr>
        <w:tc>
          <w:tcPr>
            <w:tcW w:w="1756" w:type="pct"/>
            <w:noWrap/>
            <w:hideMark/>
          </w:tcPr>
          <w:p w14:paraId="07BF4F03" w14:textId="77777777" w:rsidR="00413CB7" w:rsidRPr="00413CB7" w:rsidRDefault="00413CB7" w:rsidP="00413CB7">
            <w:pPr>
              <w:spacing w:after="0"/>
              <w:jc w:val="left"/>
              <w:rPr>
                <w:szCs w:val="20"/>
              </w:rPr>
            </w:pPr>
            <w:r w:rsidRPr="00413CB7">
              <w:rPr>
                <w:szCs w:val="20"/>
              </w:rPr>
              <w:t>Busisiwe Masuku</w:t>
            </w:r>
          </w:p>
        </w:tc>
        <w:tc>
          <w:tcPr>
            <w:tcW w:w="1597" w:type="pct"/>
            <w:noWrap/>
            <w:hideMark/>
          </w:tcPr>
          <w:p w14:paraId="5146CC01" w14:textId="77777777"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14:paraId="240D18C2" w14:textId="77777777" w:rsidR="00413CB7" w:rsidRPr="00413CB7" w:rsidRDefault="00413CB7" w:rsidP="00413CB7">
            <w:pPr>
              <w:spacing w:after="0"/>
              <w:ind w:right="113"/>
              <w:jc w:val="right"/>
              <w:rPr>
                <w:szCs w:val="20"/>
              </w:rPr>
            </w:pPr>
            <w:r w:rsidRPr="00413CB7">
              <w:rPr>
                <w:szCs w:val="20"/>
              </w:rPr>
              <w:t>11.92</w:t>
            </w:r>
          </w:p>
        </w:tc>
        <w:tc>
          <w:tcPr>
            <w:tcW w:w="770" w:type="pct"/>
            <w:noWrap/>
            <w:hideMark/>
          </w:tcPr>
          <w:p w14:paraId="257B8E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170EBC" w14:textId="77777777" w:rsidR="00413CB7" w:rsidRPr="00413CB7" w:rsidRDefault="00413CB7" w:rsidP="00413CB7">
            <w:pPr>
              <w:spacing w:after="0"/>
              <w:jc w:val="right"/>
              <w:rPr>
                <w:szCs w:val="20"/>
              </w:rPr>
            </w:pPr>
            <w:r w:rsidRPr="00413CB7">
              <w:rPr>
                <w:szCs w:val="20"/>
              </w:rPr>
              <w:t>24.6.2013</w:t>
            </w:r>
          </w:p>
        </w:tc>
      </w:tr>
      <w:tr w:rsidR="00413CB7" w:rsidRPr="00413CB7" w14:paraId="11013C33" w14:textId="77777777" w:rsidTr="005B36B0">
        <w:trPr>
          <w:trHeight w:val="20"/>
        </w:trPr>
        <w:tc>
          <w:tcPr>
            <w:tcW w:w="1756" w:type="pct"/>
            <w:noWrap/>
            <w:hideMark/>
          </w:tcPr>
          <w:p w14:paraId="24FA8E2E" w14:textId="77777777" w:rsidR="00413CB7" w:rsidRPr="00413CB7" w:rsidRDefault="00413CB7" w:rsidP="00413CB7">
            <w:pPr>
              <w:spacing w:after="0"/>
              <w:jc w:val="left"/>
              <w:rPr>
                <w:szCs w:val="20"/>
              </w:rPr>
            </w:pPr>
            <w:r w:rsidRPr="00413CB7">
              <w:rPr>
                <w:szCs w:val="20"/>
              </w:rPr>
              <w:t>Butler Trading Pty Ltd</w:t>
            </w:r>
          </w:p>
        </w:tc>
        <w:tc>
          <w:tcPr>
            <w:tcW w:w="1597" w:type="pct"/>
            <w:noWrap/>
            <w:hideMark/>
          </w:tcPr>
          <w:p w14:paraId="3B2D3B73"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514E8238" w14:textId="77777777" w:rsidR="00413CB7" w:rsidRPr="00413CB7" w:rsidRDefault="00413CB7" w:rsidP="00413CB7">
            <w:pPr>
              <w:spacing w:after="0"/>
              <w:ind w:right="113"/>
              <w:jc w:val="right"/>
              <w:rPr>
                <w:szCs w:val="20"/>
              </w:rPr>
            </w:pPr>
            <w:r w:rsidRPr="00413CB7">
              <w:rPr>
                <w:szCs w:val="20"/>
              </w:rPr>
              <w:t>10.07</w:t>
            </w:r>
          </w:p>
        </w:tc>
        <w:tc>
          <w:tcPr>
            <w:tcW w:w="770" w:type="pct"/>
            <w:noWrap/>
            <w:hideMark/>
          </w:tcPr>
          <w:p w14:paraId="4BE677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78166D" w14:textId="77777777" w:rsidR="00413CB7" w:rsidRPr="00413CB7" w:rsidRDefault="00413CB7" w:rsidP="00413CB7">
            <w:pPr>
              <w:spacing w:after="0"/>
              <w:jc w:val="right"/>
              <w:rPr>
                <w:szCs w:val="20"/>
              </w:rPr>
            </w:pPr>
            <w:r w:rsidRPr="00413CB7">
              <w:rPr>
                <w:szCs w:val="20"/>
              </w:rPr>
              <w:t>19.3.2013</w:t>
            </w:r>
          </w:p>
        </w:tc>
      </w:tr>
      <w:tr w:rsidR="00413CB7" w:rsidRPr="00413CB7" w14:paraId="6453C361" w14:textId="77777777" w:rsidTr="005B36B0">
        <w:trPr>
          <w:trHeight w:val="20"/>
        </w:trPr>
        <w:tc>
          <w:tcPr>
            <w:tcW w:w="1756" w:type="pct"/>
            <w:noWrap/>
            <w:hideMark/>
          </w:tcPr>
          <w:p w14:paraId="776F39E1" w14:textId="77777777" w:rsidR="00413CB7" w:rsidRPr="00413CB7" w:rsidRDefault="00413CB7" w:rsidP="00413CB7">
            <w:pPr>
              <w:spacing w:after="0"/>
              <w:jc w:val="left"/>
              <w:rPr>
                <w:szCs w:val="20"/>
              </w:rPr>
            </w:pPr>
            <w:r w:rsidRPr="00413CB7">
              <w:rPr>
                <w:szCs w:val="20"/>
              </w:rPr>
              <w:t>Byron Bruce</w:t>
            </w:r>
          </w:p>
        </w:tc>
        <w:tc>
          <w:tcPr>
            <w:tcW w:w="1597" w:type="pct"/>
            <w:noWrap/>
            <w:hideMark/>
          </w:tcPr>
          <w:p w14:paraId="010C6647" w14:textId="77777777" w:rsidR="00413CB7" w:rsidRPr="00413CB7" w:rsidRDefault="00413CB7" w:rsidP="00413CB7">
            <w:pPr>
              <w:spacing w:after="0"/>
              <w:ind w:left="113"/>
              <w:jc w:val="left"/>
              <w:rPr>
                <w:szCs w:val="20"/>
              </w:rPr>
            </w:pPr>
            <w:r w:rsidRPr="00413CB7">
              <w:rPr>
                <w:szCs w:val="20"/>
              </w:rPr>
              <w:t>GOOLWA, SA 5214</w:t>
            </w:r>
          </w:p>
        </w:tc>
        <w:tc>
          <w:tcPr>
            <w:tcW w:w="424" w:type="pct"/>
            <w:noWrap/>
            <w:hideMark/>
          </w:tcPr>
          <w:p w14:paraId="53BC56E2" w14:textId="77777777" w:rsidR="00413CB7" w:rsidRPr="00413CB7" w:rsidRDefault="00413CB7" w:rsidP="00413CB7">
            <w:pPr>
              <w:spacing w:after="0"/>
              <w:ind w:right="113"/>
              <w:jc w:val="right"/>
              <w:rPr>
                <w:szCs w:val="20"/>
              </w:rPr>
            </w:pPr>
            <w:r w:rsidRPr="00413CB7">
              <w:rPr>
                <w:szCs w:val="20"/>
              </w:rPr>
              <w:t>41.20</w:t>
            </w:r>
          </w:p>
        </w:tc>
        <w:tc>
          <w:tcPr>
            <w:tcW w:w="770" w:type="pct"/>
            <w:noWrap/>
            <w:hideMark/>
          </w:tcPr>
          <w:p w14:paraId="7B5DF2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2FA181" w14:textId="77777777" w:rsidR="00413CB7" w:rsidRPr="00413CB7" w:rsidRDefault="00413CB7" w:rsidP="00413CB7">
            <w:pPr>
              <w:spacing w:after="0"/>
              <w:jc w:val="right"/>
              <w:rPr>
                <w:szCs w:val="20"/>
              </w:rPr>
            </w:pPr>
            <w:r w:rsidRPr="00413CB7">
              <w:rPr>
                <w:szCs w:val="20"/>
              </w:rPr>
              <w:t>12.12.2014</w:t>
            </w:r>
          </w:p>
        </w:tc>
      </w:tr>
      <w:tr w:rsidR="00413CB7" w:rsidRPr="00413CB7" w14:paraId="08EE8DD7" w14:textId="77777777" w:rsidTr="005B36B0">
        <w:trPr>
          <w:trHeight w:val="20"/>
        </w:trPr>
        <w:tc>
          <w:tcPr>
            <w:tcW w:w="1756" w:type="pct"/>
            <w:noWrap/>
            <w:hideMark/>
          </w:tcPr>
          <w:p w14:paraId="7C7B4131" w14:textId="77777777" w:rsidR="00413CB7" w:rsidRPr="00413CB7" w:rsidRDefault="00413CB7" w:rsidP="00413CB7">
            <w:pPr>
              <w:spacing w:after="0"/>
              <w:jc w:val="left"/>
              <w:rPr>
                <w:szCs w:val="20"/>
              </w:rPr>
            </w:pPr>
            <w:r w:rsidRPr="00413CB7">
              <w:rPr>
                <w:szCs w:val="20"/>
              </w:rPr>
              <w:t>C Glazbrook</w:t>
            </w:r>
          </w:p>
        </w:tc>
        <w:tc>
          <w:tcPr>
            <w:tcW w:w="1597" w:type="pct"/>
            <w:noWrap/>
            <w:hideMark/>
          </w:tcPr>
          <w:p w14:paraId="1F80F6A7" w14:textId="77777777" w:rsidR="00413CB7" w:rsidRPr="00413CB7" w:rsidRDefault="00413CB7" w:rsidP="00413CB7">
            <w:pPr>
              <w:spacing w:after="0"/>
              <w:ind w:left="113"/>
              <w:jc w:val="left"/>
              <w:rPr>
                <w:szCs w:val="20"/>
              </w:rPr>
            </w:pPr>
            <w:r w:rsidRPr="00413CB7">
              <w:rPr>
                <w:szCs w:val="20"/>
              </w:rPr>
              <w:t>MINLATON, SA 5575</w:t>
            </w:r>
          </w:p>
        </w:tc>
        <w:tc>
          <w:tcPr>
            <w:tcW w:w="424" w:type="pct"/>
            <w:noWrap/>
            <w:hideMark/>
          </w:tcPr>
          <w:p w14:paraId="31833644"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11C5A121" w14:textId="77777777" w:rsidR="00413CB7" w:rsidRPr="00413CB7" w:rsidRDefault="00413CB7" w:rsidP="00413CB7">
            <w:pPr>
              <w:spacing w:after="0"/>
              <w:ind w:left="170"/>
              <w:jc w:val="left"/>
              <w:rPr>
                <w:szCs w:val="20"/>
              </w:rPr>
            </w:pPr>
            <w:r w:rsidRPr="00413CB7">
              <w:rPr>
                <w:szCs w:val="20"/>
              </w:rPr>
              <w:t>Refund 925422</w:t>
            </w:r>
          </w:p>
        </w:tc>
        <w:tc>
          <w:tcPr>
            <w:tcW w:w="453" w:type="pct"/>
            <w:noWrap/>
            <w:hideMark/>
          </w:tcPr>
          <w:p w14:paraId="65C31AF8" w14:textId="77777777" w:rsidR="00413CB7" w:rsidRPr="00413CB7" w:rsidRDefault="00413CB7" w:rsidP="00413CB7">
            <w:pPr>
              <w:spacing w:after="0"/>
              <w:jc w:val="right"/>
              <w:rPr>
                <w:szCs w:val="20"/>
              </w:rPr>
            </w:pPr>
            <w:r w:rsidRPr="00413CB7">
              <w:rPr>
                <w:szCs w:val="20"/>
              </w:rPr>
              <w:t>21.5.2013</w:t>
            </w:r>
          </w:p>
        </w:tc>
      </w:tr>
      <w:tr w:rsidR="00413CB7" w:rsidRPr="00413CB7" w14:paraId="513B97BF" w14:textId="77777777" w:rsidTr="005B36B0">
        <w:trPr>
          <w:trHeight w:val="20"/>
        </w:trPr>
        <w:tc>
          <w:tcPr>
            <w:tcW w:w="1756" w:type="pct"/>
            <w:noWrap/>
            <w:hideMark/>
          </w:tcPr>
          <w:p w14:paraId="42C41A3E" w14:textId="77777777" w:rsidR="00413CB7" w:rsidRPr="00413CB7" w:rsidRDefault="00413CB7" w:rsidP="00413CB7">
            <w:pPr>
              <w:spacing w:after="0"/>
              <w:jc w:val="left"/>
              <w:rPr>
                <w:szCs w:val="20"/>
              </w:rPr>
            </w:pPr>
            <w:r w:rsidRPr="00413CB7">
              <w:rPr>
                <w:szCs w:val="20"/>
              </w:rPr>
              <w:lastRenderedPageBreak/>
              <w:t>C M and Mr Y Meyer</w:t>
            </w:r>
          </w:p>
        </w:tc>
        <w:tc>
          <w:tcPr>
            <w:tcW w:w="1597" w:type="pct"/>
            <w:noWrap/>
            <w:hideMark/>
          </w:tcPr>
          <w:p w14:paraId="782F8BA5" w14:textId="77777777"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14:paraId="530D31F3" w14:textId="77777777" w:rsidR="00413CB7" w:rsidRPr="00413CB7" w:rsidRDefault="00413CB7" w:rsidP="00413CB7">
            <w:pPr>
              <w:spacing w:after="0"/>
              <w:ind w:right="113"/>
              <w:jc w:val="right"/>
              <w:rPr>
                <w:szCs w:val="20"/>
              </w:rPr>
            </w:pPr>
            <w:r w:rsidRPr="00413CB7">
              <w:rPr>
                <w:szCs w:val="20"/>
              </w:rPr>
              <w:t>27.89</w:t>
            </w:r>
          </w:p>
        </w:tc>
        <w:tc>
          <w:tcPr>
            <w:tcW w:w="770" w:type="pct"/>
            <w:noWrap/>
            <w:hideMark/>
          </w:tcPr>
          <w:p w14:paraId="3C421E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9CE64A" w14:textId="77777777" w:rsidR="00413CB7" w:rsidRPr="00413CB7" w:rsidRDefault="00413CB7" w:rsidP="00413CB7">
            <w:pPr>
              <w:spacing w:after="0"/>
              <w:jc w:val="right"/>
              <w:rPr>
                <w:szCs w:val="20"/>
              </w:rPr>
            </w:pPr>
            <w:r w:rsidRPr="00413CB7">
              <w:rPr>
                <w:szCs w:val="20"/>
              </w:rPr>
              <w:t>30.10.2014</w:t>
            </w:r>
          </w:p>
        </w:tc>
      </w:tr>
      <w:tr w:rsidR="00413CB7" w:rsidRPr="00413CB7" w14:paraId="4C14BC1A" w14:textId="77777777" w:rsidTr="005B36B0">
        <w:trPr>
          <w:trHeight w:val="20"/>
        </w:trPr>
        <w:tc>
          <w:tcPr>
            <w:tcW w:w="1756" w:type="pct"/>
            <w:noWrap/>
            <w:hideMark/>
          </w:tcPr>
          <w:p w14:paraId="763965AE" w14:textId="77777777" w:rsidR="00413CB7" w:rsidRPr="00413CB7" w:rsidRDefault="00413CB7" w:rsidP="00413CB7">
            <w:pPr>
              <w:spacing w:after="0"/>
              <w:jc w:val="left"/>
              <w:rPr>
                <w:szCs w:val="20"/>
              </w:rPr>
            </w:pPr>
            <w:r w:rsidRPr="00413CB7">
              <w:rPr>
                <w:szCs w:val="20"/>
              </w:rPr>
              <w:t xml:space="preserve">C M R Industries R &amp; D Pty Ltd </w:t>
            </w:r>
          </w:p>
        </w:tc>
        <w:tc>
          <w:tcPr>
            <w:tcW w:w="1597" w:type="pct"/>
            <w:noWrap/>
            <w:hideMark/>
          </w:tcPr>
          <w:p w14:paraId="12FEC89D"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5362E103" w14:textId="77777777" w:rsidR="00413CB7" w:rsidRPr="00413CB7" w:rsidRDefault="00413CB7" w:rsidP="00413CB7">
            <w:pPr>
              <w:spacing w:after="0"/>
              <w:ind w:right="113"/>
              <w:jc w:val="right"/>
              <w:rPr>
                <w:szCs w:val="20"/>
              </w:rPr>
            </w:pPr>
            <w:r w:rsidRPr="00413CB7">
              <w:rPr>
                <w:szCs w:val="20"/>
              </w:rPr>
              <w:t>25.94</w:t>
            </w:r>
          </w:p>
        </w:tc>
        <w:tc>
          <w:tcPr>
            <w:tcW w:w="770" w:type="pct"/>
            <w:noWrap/>
            <w:hideMark/>
          </w:tcPr>
          <w:p w14:paraId="135F0F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EFD6EB" w14:textId="77777777" w:rsidR="00413CB7" w:rsidRPr="00413CB7" w:rsidRDefault="00413CB7" w:rsidP="00413CB7">
            <w:pPr>
              <w:spacing w:after="0"/>
              <w:jc w:val="right"/>
              <w:rPr>
                <w:szCs w:val="20"/>
              </w:rPr>
            </w:pPr>
            <w:r w:rsidRPr="00413CB7">
              <w:rPr>
                <w:szCs w:val="20"/>
              </w:rPr>
              <w:t>3.9.2014</w:t>
            </w:r>
          </w:p>
        </w:tc>
      </w:tr>
      <w:tr w:rsidR="00413CB7" w:rsidRPr="00413CB7" w14:paraId="1799BD23" w14:textId="77777777" w:rsidTr="005B36B0">
        <w:trPr>
          <w:trHeight w:val="20"/>
        </w:trPr>
        <w:tc>
          <w:tcPr>
            <w:tcW w:w="1756" w:type="pct"/>
            <w:noWrap/>
            <w:hideMark/>
          </w:tcPr>
          <w:p w14:paraId="52811D44" w14:textId="77777777" w:rsidR="00413CB7" w:rsidRPr="00413CB7" w:rsidRDefault="00413CB7" w:rsidP="00413CB7">
            <w:pPr>
              <w:spacing w:after="0"/>
              <w:jc w:val="left"/>
              <w:rPr>
                <w:szCs w:val="20"/>
              </w:rPr>
            </w:pPr>
            <w:r w:rsidRPr="00413CB7">
              <w:rPr>
                <w:szCs w:val="20"/>
              </w:rPr>
              <w:t>C Nowacki</w:t>
            </w:r>
          </w:p>
        </w:tc>
        <w:tc>
          <w:tcPr>
            <w:tcW w:w="1597" w:type="pct"/>
            <w:noWrap/>
            <w:hideMark/>
          </w:tcPr>
          <w:p w14:paraId="3E4CA227"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1CF593F4" w14:textId="77777777" w:rsidR="00413CB7" w:rsidRPr="00413CB7" w:rsidRDefault="00413CB7" w:rsidP="00413CB7">
            <w:pPr>
              <w:spacing w:after="0"/>
              <w:ind w:right="113"/>
              <w:jc w:val="right"/>
              <w:rPr>
                <w:szCs w:val="20"/>
              </w:rPr>
            </w:pPr>
            <w:r w:rsidRPr="00413CB7">
              <w:rPr>
                <w:szCs w:val="20"/>
              </w:rPr>
              <w:t>175.80</w:t>
            </w:r>
          </w:p>
        </w:tc>
        <w:tc>
          <w:tcPr>
            <w:tcW w:w="770" w:type="pct"/>
            <w:noWrap/>
            <w:hideMark/>
          </w:tcPr>
          <w:p w14:paraId="1439ACB1" w14:textId="77777777" w:rsidR="00413CB7" w:rsidRPr="00413CB7" w:rsidRDefault="00413CB7" w:rsidP="00413CB7">
            <w:pPr>
              <w:spacing w:after="0"/>
              <w:ind w:left="170"/>
              <w:jc w:val="left"/>
              <w:rPr>
                <w:szCs w:val="20"/>
              </w:rPr>
            </w:pPr>
            <w:r w:rsidRPr="00413CB7">
              <w:rPr>
                <w:szCs w:val="20"/>
              </w:rPr>
              <w:t>Refund 935298</w:t>
            </w:r>
          </w:p>
        </w:tc>
        <w:tc>
          <w:tcPr>
            <w:tcW w:w="453" w:type="pct"/>
            <w:noWrap/>
            <w:hideMark/>
          </w:tcPr>
          <w:p w14:paraId="03A2CCDC" w14:textId="77777777" w:rsidR="00413CB7" w:rsidRPr="00413CB7" w:rsidRDefault="00413CB7" w:rsidP="00413CB7">
            <w:pPr>
              <w:spacing w:after="0"/>
              <w:jc w:val="right"/>
              <w:rPr>
                <w:szCs w:val="20"/>
              </w:rPr>
            </w:pPr>
            <w:r w:rsidRPr="00413CB7">
              <w:rPr>
                <w:szCs w:val="20"/>
              </w:rPr>
              <w:t>26.11.2013</w:t>
            </w:r>
          </w:p>
        </w:tc>
      </w:tr>
      <w:tr w:rsidR="00413CB7" w:rsidRPr="00413CB7" w14:paraId="6DBD8C0B" w14:textId="77777777" w:rsidTr="005B36B0">
        <w:trPr>
          <w:trHeight w:val="20"/>
        </w:trPr>
        <w:tc>
          <w:tcPr>
            <w:tcW w:w="1756" w:type="pct"/>
            <w:noWrap/>
            <w:hideMark/>
          </w:tcPr>
          <w:p w14:paraId="7FF99771" w14:textId="77777777" w:rsidR="00413CB7" w:rsidRPr="00413CB7" w:rsidRDefault="00413CB7" w:rsidP="00413CB7">
            <w:pPr>
              <w:spacing w:after="0"/>
              <w:jc w:val="left"/>
              <w:rPr>
                <w:szCs w:val="20"/>
              </w:rPr>
            </w:pPr>
            <w:r w:rsidRPr="00413CB7">
              <w:rPr>
                <w:szCs w:val="20"/>
              </w:rPr>
              <w:t>C T Bakery</w:t>
            </w:r>
          </w:p>
        </w:tc>
        <w:tc>
          <w:tcPr>
            <w:tcW w:w="1597" w:type="pct"/>
            <w:noWrap/>
            <w:hideMark/>
          </w:tcPr>
          <w:p w14:paraId="2533BEF1"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4D30E4D0" w14:textId="77777777" w:rsidR="00413CB7" w:rsidRPr="00413CB7" w:rsidRDefault="00413CB7" w:rsidP="00413CB7">
            <w:pPr>
              <w:spacing w:after="0"/>
              <w:ind w:right="113"/>
              <w:jc w:val="right"/>
              <w:rPr>
                <w:szCs w:val="20"/>
              </w:rPr>
            </w:pPr>
            <w:r w:rsidRPr="00413CB7">
              <w:rPr>
                <w:szCs w:val="20"/>
              </w:rPr>
              <w:t>26.53</w:t>
            </w:r>
          </w:p>
        </w:tc>
        <w:tc>
          <w:tcPr>
            <w:tcW w:w="770" w:type="pct"/>
            <w:noWrap/>
            <w:hideMark/>
          </w:tcPr>
          <w:p w14:paraId="67C6E1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C2A840" w14:textId="77777777" w:rsidR="00413CB7" w:rsidRPr="00413CB7" w:rsidRDefault="00413CB7" w:rsidP="00413CB7">
            <w:pPr>
              <w:spacing w:after="0"/>
              <w:jc w:val="right"/>
              <w:rPr>
                <w:szCs w:val="20"/>
              </w:rPr>
            </w:pPr>
            <w:r w:rsidRPr="00413CB7">
              <w:rPr>
                <w:szCs w:val="20"/>
              </w:rPr>
              <w:t>21.1.2014</w:t>
            </w:r>
          </w:p>
        </w:tc>
      </w:tr>
      <w:tr w:rsidR="00413CB7" w:rsidRPr="00413CB7" w14:paraId="3CCC49F0" w14:textId="77777777" w:rsidTr="005B36B0">
        <w:trPr>
          <w:trHeight w:val="20"/>
        </w:trPr>
        <w:tc>
          <w:tcPr>
            <w:tcW w:w="1756" w:type="pct"/>
            <w:noWrap/>
            <w:hideMark/>
          </w:tcPr>
          <w:p w14:paraId="1BB2784F" w14:textId="77777777" w:rsidR="00413CB7" w:rsidRPr="00413CB7" w:rsidRDefault="00413CB7" w:rsidP="00413CB7">
            <w:pPr>
              <w:spacing w:after="0"/>
              <w:jc w:val="left"/>
              <w:rPr>
                <w:szCs w:val="20"/>
              </w:rPr>
            </w:pPr>
            <w:r w:rsidRPr="00413CB7">
              <w:rPr>
                <w:szCs w:val="20"/>
              </w:rPr>
              <w:t>C Wilson</w:t>
            </w:r>
          </w:p>
        </w:tc>
        <w:tc>
          <w:tcPr>
            <w:tcW w:w="1597" w:type="pct"/>
            <w:noWrap/>
            <w:hideMark/>
          </w:tcPr>
          <w:p w14:paraId="28BE4159"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25DDB439" w14:textId="77777777" w:rsidR="00413CB7" w:rsidRPr="00413CB7" w:rsidRDefault="00413CB7" w:rsidP="00413CB7">
            <w:pPr>
              <w:spacing w:after="0"/>
              <w:ind w:right="113"/>
              <w:jc w:val="right"/>
              <w:rPr>
                <w:szCs w:val="20"/>
              </w:rPr>
            </w:pPr>
            <w:r w:rsidRPr="00413CB7">
              <w:rPr>
                <w:szCs w:val="20"/>
              </w:rPr>
              <w:t>21.62</w:t>
            </w:r>
          </w:p>
        </w:tc>
        <w:tc>
          <w:tcPr>
            <w:tcW w:w="770" w:type="pct"/>
            <w:noWrap/>
            <w:hideMark/>
          </w:tcPr>
          <w:p w14:paraId="4557ADB9" w14:textId="77777777" w:rsidR="00413CB7" w:rsidRPr="00413CB7" w:rsidRDefault="00413CB7" w:rsidP="00413CB7">
            <w:pPr>
              <w:spacing w:after="0"/>
              <w:ind w:left="170"/>
              <w:jc w:val="left"/>
              <w:rPr>
                <w:szCs w:val="20"/>
              </w:rPr>
            </w:pPr>
            <w:r w:rsidRPr="00413CB7">
              <w:rPr>
                <w:szCs w:val="20"/>
              </w:rPr>
              <w:t>Refund 920346</w:t>
            </w:r>
          </w:p>
        </w:tc>
        <w:tc>
          <w:tcPr>
            <w:tcW w:w="453" w:type="pct"/>
            <w:noWrap/>
            <w:hideMark/>
          </w:tcPr>
          <w:p w14:paraId="4FB062D4" w14:textId="77777777" w:rsidR="00413CB7" w:rsidRPr="00413CB7" w:rsidRDefault="00413CB7" w:rsidP="00413CB7">
            <w:pPr>
              <w:spacing w:after="0"/>
              <w:jc w:val="right"/>
              <w:rPr>
                <w:szCs w:val="20"/>
              </w:rPr>
            </w:pPr>
            <w:r w:rsidRPr="00413CB7">
              <w:rPr>
                <w:szCs w:val="20"/>
              </w:rPr>
              <w:t>19.3.2013</w:t>
            </w:r>
          </w:p>
        </w:tc>
      </w:tr>
      <w:tr w:rsidR="00413CB7" w:rsidRPr="00413CB7" w14:paraId="3638A8D9" w14:textId="77777777" w:rsidTr="005B36B0">
        <w:trPr>
          <w:trHeight w:val="20"/>
        </w:trPr>
        <w:tc>
          <w:tcPr>
            <w:tcW w:w="1756" w:type="pct"/>
            <w:noWrap/>
            <w:hideMark/>
          </w:tcPr>
          <w:p w14:paraId="043D5DC0" w14:textId="77777777" w:rsidR="00413CB7" w:rsidRPr="00413CB7" w:rsidRDefault="00413CB7" w:rsidP="00413CB7">
            <w:pPr>
              <w:spacing w:after="0"/>
              <w:jc w:val="left"/>
              <w:rPr>
                <w:szCs w:val="20"/>
              </w:rPr>
            </w:pPr>
            <w:r w:rsidRPr="00413CB7">
              <w:rPr>
                <w:szCs w:val="20"/>
              </w:rPr>
              <w:t>C Zadow</w:t>
            </w:r>
          </w:p>
        </w:tc>
        <w:tc>
          <w:tcPr>
            <w:tcW w:w="1597" w:type="pct"/>
            <w:noWrap/>
            <w:hideMark/>
          </w:tcPr>
          <w:p w14:paraId="41422EE5" w14:textId="77777777" w:rsidR="00413CB7" w:rsidRPr="00413CB7" w:rsidRDefault="00413CB7" w:rsidP="00413CB7">
            <w:pPr>
              <w:spacing w:after="0"/>
              <w:ind w:left="113"/>
              <w:jc w:val="left"/>
              <w:rPr>
                <w:szCs w:val="20"/>
              </w:rPr>
            </w:pPr>
            <w:r w:rsidRPr="00413CB7">
              <w:rPr>
                <w:szCs w:val="20"/>
              </w:rPr>
              <w:t>TAPEROO, SA 5017</w:t>
            </w:r>
          </w:p>
        </w:tc>
        <w:tc>
          <w:tcPr>
            <w:tcW w:w="424" w:type="pct"/>
            <w:noWrap/>
            <w:hideMark/>
          </w:tcPr>
          <w:p w14:paraId="230DDE1C" w14:textId="77777777" w:rsidR="00413CB7" w:rsidRPr="00413CB7" w:rsidRDefault="00413CB7" w:rsidP="00413CB7">
            <w:pPr>
              <w:spacing w:after="0"/>
              <w:ind w:right="113"/>
              <w:jc w:val="right"/>
              <w:rPr>
                <w:szCs w:val="20"/>
              </w:rPr>
            </w:pPr>
            <w:r w:rsidRPr="00413CB7">
              <w:rPr>
                <w:szCs w:val="20"/>
              </w:rPr>
              <w:t>55.78</w:t>
            </w:r>
          </w:p>
        </w:tc>
        <w:tc>
          <w:tcPr>
            <w:tcW w:w="770" w:type="pct"/>
            <w:noWrap/>
            <w:hideMark/>
          </w:tcPr>
          <w:p w14:paraId="660EA69F" w14:textId="77777777" w:rsidR="00413CB7" w:rsidRPr="00413CB7" w:rsidRDefault="00413CB7" w:rsidP="00413CB7">
            <w:pPr>
              <w:spacing w:after="0"/>
              <w:ind w:left="170"/>
              <w:jc w:val="left"/>
              <w:rPr>
                <w:szCs w:val="20"/>
              </w:rPr>
            </w:pPr>
            <w:r w:rsidRPr="00413CB7">
              <w:rPr>
                <w:szCs w:val="20"/>
              </w:rPr>
              <w:t>Refund 179971</w:t>
            </w:r>
          </w:p>
        </w:tc>
        <w:tc>
          <w:tcPr>
            <w:tcW w:w="453" w:type="pct"/>
            <w:noWrap/>
            <w:hideMark/>
          </w:tcPr>
          <w:p w14:paraId="5B1B026B" w14:textId="77777777" w:rsidR="00413CB7" w:rsidRPr="00413CB7" w:rsidRDefault="00413CB7" w:rsidP="00413CB7">
            <w:pPr>
              <w:spacing w:after="0"/>
              <w:jc w:val="right"/>
              <w:rPr>
                <w:szCs w:val="20"/>
              </w:rPr>
            </w:pPr>
            <w:r w:rsidRPr="00413CB7">
              <w:rPr>
                <w:szCs w:val="20"/>
              </w:rPr>
              <w:t>27.9.2013</w:t>
            </w:r>
          </w:p>
        </w:tc>
      </w:tr>
      <w:tr w:rsidR="00413CB7" w:rsidRPr="00413CB7" w14:paraId="28EAA2D3" w14:textId="77777777" w:rsidTr="005B36B0">
        <w:trPr>
          <w:trHeight w:val="20"/>
        </w:trPr>
        <w:tc>
          <w:tcPr>
            <w:tcW w:w="1756" w:type="pct"/>
            <w:noWrap/>
            <w:hideMark/>
          </w:tcPr>
          <w:p w14:paraId="36B26ED7" w14:textId="77777777" w:rsidR="00413CB7" w:rsidRPr="00413CB7" w:rsidRDefault="00413CB7" w:rsidP="00413CB7">
            <w:pPr>
              <w:spacing w:after="0"/>
              <w:jc w:val="left"/>
              <w:rPr>
                <w:szCs w:val="20"/>
              </w:rPr>
            </w:pPr>
            <w:r w:rsidRPr="00413CB7">
              <w:rPr>
                <w:szCs w:val="20"/>
              </w:rPr>
              <w:t>C Zimmermann</w:t>
            </w:r>
          </w:p>
        </w:tc>
        <w:tc>
          <w:tcPr>
            <w:tcW w:w="1597" w:type="pct"/>
            <w:noWrap/>
            <w:hideMark/>
          </w:tcPr>
          <w:p w14:paraId="7652F80F"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68033C00" w14:textId="77777777" w:rsidR="00413CB7" w:rsidRPr="00413CB7" w:rsidRDefault="00413CB7" w:rsidP="00413CB7">
            <w:pPr>
              <w:spacing w:after="0"/>
              <w:ind w:right="113"/>
              <w:jc w:val="right"/>
              <w:rPr>
                <w:szCs w:val="20"/>
              </w:rPr>
            </w:pPr>
            <w:r w:rsidRPr="00413CB7">
              <w:rPr>
                <w:szCs w:val="20"/>
              </w:rPr>
              <w:t>76.60</w:t>
            </w:r>
          </w:p>
        </w:tc>
        <w:tc>
          <w:tcPr>
            <w:tcW w:w="770" w:type="pct"/>
            <w:noWrap/>
            <w:hideMark/>
          </w:tcPr>
          <w:p w14:paraId="5F21C336" w14:textId="77777777" w:rsidR="00413CB7" w:rsidRPr="00413CB7" w:rsidRDefault="00413CB7" w:rsidP="00413CB7">
            <w:pPr>
              <w:spacing w:after="0"/>
              <w:ind w:left="170"/>
              <w:jc w:val="left"/>
              <w:rPr>
                <w:szCs w:val="20"/>
              </w:rPr>
            </w:pPr>
            <w:r w:rsidRPr="00413CB7">
              <w:rPr>
                <w:szCs w:val="20"/>
              </w:rPr>
              <w:t>Refund 937469</w:t>
            </w:r>
          </w:p>
        </w:tc>
        <w:tc>
          <w:tcPr>
            <w:tcW w:w="453" w:type="pct"/>
            <w:noWrap/>
            <w:hideMark/>
          </w:tcPr>
          <w:p w14:paraId="2D4AC815" w14:textId="77777777" w:rsidR="00413CB7" w:rsidRPr="00413CB7" w:rsidRDefault="00413CB7" w:rsidP="00413CB7">
            <w:pPr>
              <w:spacing w:after="0"/>
              <w:jc w:val="right"/>
              <w:rPr>
                <w:szCs w:val="20"/>
              </w:rPr>
            </w:pPr>
            <w:r w:rsidRPr="00413CB7">
              <w:rPr>
                <w:szCs w:val="20"/>
              </w:rPr>
              <w:t>14.1.2014</w:t>
            </w:r>
          </w:p>
        </w:tc>
      </w:tr>
      <w:tr w:rsidR="00413CB7" w:rsidRPr="00413CB7" w14:paraId="25205964" w14:textId="77777777" w:rsidTr="005B36B0">
        <w:trPr>
          <w:trHeight w:val="20"/>
        </w:trPr>
        <w:tc>
          <w:tcPr>
            <w:tcW w:w="1756" w:type="pct"/>
            <w:noWrap/>
            <w:hideMark/>
          </w:tcPr>
          <w:p w14:paraId="4C754049" w14:textId="77777777" w:rsidR="00413CB7" w:rsidRPr="00413CB7" w:rsidRDefault="00413CB7" w:rsidP="00413CB7">
            <w:pPr>
              <w:spacing w:after="0"/>
              <w:jc w:val="left"/>
              <w:rPr>
                <w:szCs w:val="20"/>
              </w:rPr>
            </w:pPr>
            <w:r w:rsidRPr="00413CB7">
              <w:rPr>
                <w:szCs w:val="20"/>
              </w:rPr>
              <w:t>Café Cino</w:t>
            </w:r>
          </w:p>
        </w:tc>
        <w:tc>
          <w:tcPr>
            <w:tcW w:w="1597" w:type="pct"/>
            <w:noWrap/>
            <w:hideMark/>
          </w:tcPr>
          <w:p w14:paraId="492FFCDF"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5104D45F" w14:textId="77777777" w:rsidR="00413CB7" w:rsidRPr="00413CB7" w:rsidRDefault="00413CB7" w:rsidP="00413CB7">
            <w:pPr>
              <w:spacing w:after="0"/>
              <w:ind w:right="113"/>
              <w:jc w:val="right"/>
              <w:rPr>
                <w:szCs w:val="20"/>
              </w:rPr>
            </w:pPr>
            <w:r w:rsidRPr="00413CB7">
              <w:rPr>
                <w:szCs w:val="20"/>
              </w:rPr>
              <w:t>99.66</w:t>
            </w:r>
          </w:p>
        </w:tc>
        <w:tc>
          <w:tcPr>
            <w:tcW w:w="770" w:type="pct"/>
            <w:noWrap/>
            <w:hideMark/>
          </w:tcPr>
          <w:p w14:paraId="415426CA" w14:textId="77777777" w:rsidR="00413CB7" w:rsidRPr="00413CB7" w:rsidRDefault="00413CB7" w:rsidP="00413CB7">
            <w:pPr>
              <w:spacing w:after="0"/>
              <w:ind w:left="170"/>
              <w:jc w:val="left"/>
              <w:rPr>
                <w:szCs w:val="20"/>
              </w:rPr>
            </w:pPr>
            <w:r w:rsidRPr="00413CB7">
              <w:rPr>
                <w:szCs w:val="20"/>
              </w:rPr>
              <w:t>Refund 205431</w:t>
            </w:r>
          </w:p>
        </w:tc>
        <w:tc>
          <w:tcPr>
            <w:tcW w:w="453" w:type="pct"/>
            <w:noWrap/>
            <w:hideMark/>
          </w:tcPr>
          <w:p w14:paraId="5460EAE6" w14:textId="77777777" w:rsidR="00413CB7" w:rsidRPr="00413CB7" w:rsidRDefault="00413CB7" w:rsidP="00413CB7">
            <w:pPr>
              <w:spacing w:after="0"/>
              <w:jc w:val="right"/>
              <w:rPr>
                <w:szCs w:val="20"/>
              </w:rPr>
            </w:pPr>
            <w:r w:rsidRPr="00413CB7">
              <w:rPr>
                <w:szCs w:val="20"/>
              </w:rPr>
              <w:t>4.12.2013</w:t>
            </w:r>
          </w:p>
        </w:tc>
      </w:tr>
      <w:tr w:rsidR="00413CB7" w:rsidRPr="00413CB7" w14:paraId="576A15AD" w14:textId="77777777" w:rsidTr="005B36B0">
        <w:trPr>
          <w:trHeight w:val="20"/>
        </w:trPr>
        <w:tc>
          <w:tcPr>
            <w:tcW w:w="1756" w:type="pct"/>
            <w:noWrap/>
            <w:hideMark/>
          </w:tcPr>
          <w:p w14:paraId="65121104" w14:textId="77777777" w:rsidR="00413CB7" w:rsidRPr="00413CB7" w:rsidRDefault="00413CB7" w:rsidP="00413CB7">
            <w:pPr>
              <w:spacing w:after="0"/>
              <w:jc w:val="left"/>
              <w:rPr>
                <w:szCs w:val="20"/>
              </w:rPr>
            </w:pPr>
            <w:r w:rsidRPr="00413CB7">
              <w:rPr>
                <w:szCs w:val="20"/>
              </w:rPr>
              <w:t>Caine Gardem</w:t>
            </w:r>
          </w:p>
        </w:tc>
        <w:tc>
          <w:tcPr>
            <w:tcW w:w="1597" w:type="pct"/>
            <w:noWrap/>
            <w:hideMark/>
          </w:tcPr>
          <w:p w14:paraId="0123AF6F" w14:textId="77777777"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14:paraId="510DD4CB" w14:textId="77777777" w:rsidR="00413CB7" w:rsidRPr="00413CB7" w:rsidRDefault="00413CB7" w:rsidP="00413CB7">
            <w:pPr>
              <w:spacing w:after="0"/>
              <w:ind w:right="113"/>
              <w:jc w:val="right"/>
              <w:rPr>
                <w:szCs w:val="20"/>
              </w:rPr>
            </w:pPr>
            <w:r w:rsidRPr="00413CB7">
              <w:rPr>
                <w:szCs w:val="20"/>
              </w:rPr>
              <w:t>106.84</w:t>
            </w:r>
          </w:p>
        </w:tc>
        <w:tc>
          <w:tcPr>
            <w:tcW w:w="770" w:type="pct"/>
            <w:noWrap/>
            <w:hideMark/>
          </w:tcPr>
          <w:p w14:paraId="1AA954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22497C" w14:textId="77777777" w:rsidR="00413CB7" w:rsidRPr="00413CB7" w:rsidRDefault="00413CB7" w:rsidP="00413CB7">
            <w:pPr>
              <w:spacing w:after="0"/>
              <w:jc w:val="right"/>
              <w:rPr>
                <w:szCs w:val="20"/>
              </w:rPr>
            </w:pPr>
            <w:r w:rsidRPr="00413CB7">
              <w:rPr>
                <w:szCs w:val="20"/>
              </w:rPr>
              <w:t>6.6.2014</w:t>
            </w:r>
          </w:p>
        </w:tc>
      </w:tr>
      <w:tr w:rsidR="00413CB7" w:rsidRPr="00413CB7" w14:paraId="4A9E54E3" w14:textId="77777777" w:rsidTr="005B36B0">
        <w:trPr>
          <w:trHeight w:val="20"/>
        </w:trPr>
        <w:tc>
          <w:tcPr>
            <w:tcW w:w="1756" w:type="pct"/>
            <w:noWrap/>
            <w:hideMark/>
          </w:tcPr>
          <w:p w14:paraId="1BCE82F7" w14:textId="77777777" w:rsidR="00413CB7" w:rsidRPr="00413CB7" w:rsidRDefault="00413CB7" w:rsidP="00413CB7">
            <w:pPr>
              <w:spacing w:after="0"/>
              <w:jc w:val="left"/>
              <w:rPr>
                <w:szCs w:val="20"/>
              </w:rPr>
            </w:pPr>
            <w:r w:rsidRPr="00413CB7">
              <w:rPr>
                <w:szCs w:val="20"/>
              </w:rPr>
              <w:t>Caitlin Rorke-Wickins</w:t>
            </w:r>
          </w:p>
        </w:tc>
        <w:tc>
          <w:tcPr>
            <w:tcW w:w="1597" w:type="pct"/>
            <w:noWrap/>
            <w:hideMark/>
          </w:tcPr>
          <w:p w14:paraId="5C82ED89"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25DF7644" w14:textId="77777777" w:rsidR="00413CB7" w:rsidRPr="00413CB7" w:rsidRDefault="00413CB7" w:rsidP="00413CB7">
            <w:pPr>
              <w:spacing w:after="0"/>
              <w:ind w:right="113"/>
              <w:jc w:val="right"/>
              <w:rPr>
                <w:szCs w:val="20"/>
              </w:rPr>
            </w:pPr>
            <w:r w:rsidRPr="00413CB7">
              <w:rPr>
                <w:szCs w:val="20"/>
              </w:rPr>
              <w:t>10.84</w:t>
            </w:r>
          </w:p>
        </w:tc>
        <w:tc>
          <w:tcPr>
            <w:tcW w:w="770" w:type="pct"/>
            <w:noWrap/>
            <w:hideMark/>
          </w:tcPr>
          <w:p w14:paraId="08C8CB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40FFB4" w14:textId="77777777" w:rsidR="00413CB7" w:rsidRPr="00413CB7" w:rsidRDefault="00413CB7" w:rsidP="00413CB7">
            <w:pPr>
              <w:spacing w:after="0"/>
              <w:jc w:val="right"/>
              <w:rPr>
                <w:szCs w:val="20"/>
              </w:rPr>
            </w:pPr>
            <w:r w:rsidRPr="00413CB7">
              <w:rPr>
                <w:szCs w:val="20"/>
              </w:rPr>
              <w:t>23.6.2014</w:t>
            </w:r>
          </w:p>
        </w:tc>
      </w:tr>
      <w:tr w:rsidR="00413CB7" w:rsidRPr="00413CB7" w14:paraId="32F17F46" w14:textId="77777777" w:rsidTr="005B36B0">
        <w:trPr>
          <w:trHeight w:val="20"/>
        </w:trPr>
        <w:tc>
          <w:tcPr>
            <w:tcW w:w="1756" w:type="pct"/>
            <w:noWrap/>
            <w:hideMark/>
          </w:tcPr>
          <w:p w14:paraId="372B60A8" w14:textId="77777777" w:rsidR="00413CB7" w:rsidRPr="00413CB7" w:rsidRDefault="00413CB7" w:rsidP="00413CB7">
            <w:pPr>
              <w:spacing w:after="0"/>
              <w:jc w:val="left"/>
              <w:rPr>
                <w:szCs w:val="20"/>
              </w:rPr>
            </w:pPr>
            <w:r w:rsidRPr="00413CB7">
              <w:rPr>
                <w:szCs w:val="20"/>
              </w:rPr>
              <w:t>Callan Hutchinson</w:t>
            </w:r>
          </w:p>
        </w:tc>
        <w:tc>
          <w:tcPr>
            <w:tcW w:w="1597" w:type="pct"/>
            <w:noWrap/>
            <w:hideMark/>
          </w:tcPr>
          <w:p w14:paraId="1627DEDB"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129D3886" w14:textId="77777777" w:rsidR="00413CB7" w:rsidRPr="00413CB7" w:rsidRDefault="00413CB7" w:rsidP="00413CB7">
            <w:pPr>
              <w:spacing w:after="0"/>
              <w:ind w:right="113"/>
              <w:jc w:val="right"/>
              <w:rPr>
                <w:szCs w:val="20"/>
              </w:rPr>
            </w:pPr>
            <w:r w:rsidRPr="00413CB7">
              <w:rPr>
                <w:szCs w:val="20"/>
              </w:rPr>
              <w:t>37.76</w:t>
            </w:r>
          </w:p>
        </w:tc>
        <w:tc>
          <w:tcPr>
            <w:tcW w:w="770" w:type="pct"/>
            <w:noWrap/>
            <w:hideMark/>
          </w:tcPr>
          <w:p w14:paraId="348E32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3A7042" w14:textId="77777777" w:rsidR="00413CB7" w:rsidRPr="00413CB7" w:rsidRDefault="00413CB7" w:rsidP="00413CB7">
            <w:pPr>
              <w:spacing w:after="0"/>
              <w:jc w:val="right"/>
              <w:rPr>
                <w:szCs w:val="20"/>
              </w:rPr>
            </w:pPr>
            <w:r w:rsidRPr="00413CB7">
              <w:rPr>
                <w:szCs w:val="20"/>
              </w:rPr>
              <w:t>7.2.2013</w:t>
            </w:r>
          </w:p>
        </w:tc>
      </w:tr>
      <w:tr w:rsidR="00413CB7" w:rsidRPr="00413CB7" w14:paraId="62F77FF0" w14:textId="77777777" w:rsidTr="005B36B0">
        <w:trPr>
          <w:trHeight w:val="20"/>
        </w:trPr>
        <w:tc>
          <w:tcPr>
            <w:tcW w:w="1756" w:type="pct"/>
            <w:noWrap/>
            <w:hideMark/>
          </w:tcPr>
          <w:p w14:paraId="75AC7E76" w14:textId="77777777" w:rsidR="00413CB7" w:rsidRPr="00413CB7" w:rsidRDefault="00413CB7" w:rsidP="00413CB7">
            <w:pPr>
              <w:spacing w:after="0"/>
              <w:jc w:val="left"/>
              <w:rPr>
                <w:szCs w:val="20"/>
              </w:rPr>
            </w:pPr>
            <w:r w:rsidRPr="00413CB7">
              <w:rPr>
                <w:szCs w:val="20"/>
              </w:rPr>
              <w:t>Calvin Reynolds</w:t>
            </w:r>
          </w:p>
        </w:tc>
        <w:tc>
          <w:tcPr>
            <w:tcW w:w="1597" w:type="pct"/>
            <w:noWrap/>
            <w:hideMark/>
          </w:tcPr>
          <w:p w14:paraId="757C737E"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4267A814" w14:textId="77777777" w:rsidR="00413CB7" w:rsidRPr="00413CB7" w:rsidRDefault="00413CB7" w:rsidP="00413CB7">
            <w:pPr>
              <w:spacing w:after="0"/>
              <w:ind w:right="113"/>
              <w:jc w:val="right"/>
              <w:rPr>
                <w:szCs w:val="20"/>
              </w:rPr>
            </w:pPr>
            <w:r w:rsidRPr="00413CB7">
              <w:rPr>
                <w:szCs w:val="20"/>
              </w:rPr>
              <w:t>14.36</w:t>
            </w:r>
          </w:p>
        </w:tc>
        <w:tc>
          <w:tcPr>
            <w:tcW w:w="770" w:type="pct"/>
            <w:noWrap/>
            <w:hideMark/>
          </w:tcPr>
          <w:p w14:paraId="1DA7D2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34B458" w14:textId="77777777" w:rsidR="00413CB7" w:rsidRPr="00413CB7" w:rsidRDefault="00413CB7" w:rsidP="00413CB7">
            <w:pPr>
              <w:spacing w:after="0"/>
              <w:jc w:val="right"/>
              <w:rPr>
                <w:szCs w:val="20"/>
              </w:rPr>
            </w:pPr>
            <w:r w:rsidRPr="00413CB7">
              <w:rPr>
                <w:szCs w:val="20"/>
              </w:rPr>
              <w:t>9.5.2014</w:t>
            </w:r>
          </w:p>
        </w:tc>
      </w:tr>
      <w:tr w:rsidR="00413CB7" w:rsidRPr="00413CB7" w14:paraId="15EA6AA0" w14:textId="77777777" w:rsidTr="005B36B0">
        <w:trPr>
          <w:trHeight w:val="20"/>
        </w:trPr>
        <w:tc>
          <w:tcPr>
            <w:tcW w:w="1756" w:type="pct"/>
            <w:noWrap/>
            <w:hideMark/>
          </w:tcPr>
          <w:p w14:paraId="4BF41093" w14:textId="77777777" w:rsidR="00413CB7" w:rsidRPr="00413CB7" w:rsidRDefault="00413CB7" w:rsidP="00413CB7">
            <w:pPr>
              <w:spacing w:after="0"/>
              <w:jc w:val="left"/>
              <w:rPr>
                <w:szCs w:val="20"/>
              </w:rPr>
            </w:pPr>
            <w:r w:rsidRPr="00413CB7">
              <w:rPr>
                <w:szCs w:val="20"/>
              </w:rPr>
              <w:t>Cameron Broadbent</w:t>
            </w:r>
          </w:p>
        </w:tc>
        <w:tc>
          <w:tcPr>
            <w:tcW w:w="1597" w:type="pct"/>
            <w:noWrap/>
            <w:hideMark/>
          </w:tcPr>
          <w:p w14:paraId="6D2CB0F0"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668CE9B6"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6EED5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73A0BE" w14:textId="77777777" w:rsidR="00413CB7" w:rsidRPr="00413CB7" w:rsidRDefault="00413CB7" w:rsidP="00413CB7">
            <w:pPr>
              <w:spacing w:after="0"/>
              <w:jc w:val="right"/>
              <w:rPr>
                <w:szCs w:val="20"/>
              </w:rPr>
            </w:pPr>
            <w:r w:rsidRPr="00413CB7">
              <w:rPr>
                <w:szCs w:val="20"/>
              </w:rPr>
              <w:t>3.3.2014</w:t>
            </w:r>
          </w:p>
        </w:tc>
      </w:tr>
      <w:tr w:rsidR="00413CB7" w:rsidRPr="00413CB7" w14:paraId="32F23ED7" w14:textId="77777777" w:rsidTr="005B36B0">
        <w:trPr>
          <w:trHeight w:val="20"/>
        </w:trPr>
        <w:tc>
          <w:tcPr>
            <w:tcW w:w="1756" w:type="pct"/>
            <w:noWrap/>
            <w:hideMark/>
          </w:tcPr>
          <w:p w14:paraId="5D09282E" w14:textId="77777777" w:rsidR="00413CB7" w:rsidRPr="00413CB7" w:rsidRDefault="00413CB7" w:rsidP="00413CB7">
            <w:pPr>
              <w:spacing w:after="0"/>
              <w:jc w:val="left"/>
              <w:rPr>
                <w:szCs w:val="20"/>
              </w:rPr>
            </w:pPr>
            <w:r w:rsidRPr="00413CB7">
              <w:rPr>
                <w:szCs w:val="20"/>
              </w:rPr>
              <w:t>Cameron Fraser</w:t>
            </w:r>
          </w:p>
        </w:tc>
        <w:tc>
          <w:tcPr>
            <w:tcW w:w="1597" w:type="pct"/>
            <w:noWrap/>
            <w:hideMark/>
          </w:tcPr>
          <w:p w14:paraId="4357656C" w14:textId="77777777"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14:paraId="0ADAAB9E" w14:textId="77777777" w:rsidR="00413CB7" w:rsidRPr="00413CB7" w:rsidRDefault="00413CB7" w:rsidP="00413CB7">
            <w:pPr>
              <w:spacing w:after="0"/>
              <w:ind w:right="113"/>
              <w:jc w:val="right"/>
              <w:rPr>
                <w:szCs w:val="20"/>
              </w:rPr>
            </w:pPr>
            <w:r w:rsidRPr="00413CB7">
              <w:rPr>
                <w:szCs w:val="20"/>
              </w:rPr>
              <w:t>87.57</w:t>
            </w:r>
          </w:p>
        </w:tc>
        <w:tc>
          <w:tcPr>
            <w:tcW w:w="770" w:type="pct"/>
            <w:noWrap/>
            <w:hideMark/>
          </w:tcPr>
          <w:p w14:paraId="01F675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07D7E4" w14:textId="77777777" w:rsidR="00413CB7" w:rsidRPr="00413CB7" w:rsidRDefault="00413CB7" w:rsidP="00413CB7">
            <w:pPr>
              <w:spacing w:after="0"/>
              <w:jc w:val="right"/>
              <w:rPr>
                <w:szCs w:val="20"/>
              </w:rPr>
            </w:pPr>
            <w:r w:rsidRPr="00413CB7">
              <w:rPr>
                <w:szCs w:val="20"/>
              </w:rPr>
              <w:t>28.5.2014</w:t>
            </w:r>
          </w:p>
        </w:tc>
      </w:tr>
      <w:tr w:rsidR="00413CB7" w:rsidRPr="00413CB7" w14:paraId="6B648C79" w14:textId="77777777" w:rsidTr="005B36B0">
        <w:trPr>
          <w:trHeight w:val="20"/>
        </w:trPr>
        <w:tc>
          <w:tcPr>
            <w:tcW w:w="1756" w:type="pct"/>
            <w:noWrap/>
            <w:hideMark/>
          </w:tcPr>
          <w:p w14:paraId="12619600" w14:textId="77777777" w:rsidR="00413CB7" w:rsidRPr="00413CB7" w:rsidRDefault="00413CB7" w:rsidP="00413CB7">
            <w:pPr>
              <w:spacing w:after="0"/>
              <w:jc w:val="left"/>
              <w:rPr>
                <w:szCs w:val="20"/>
              </w:rPr>
            </w:pPr>
            <w:r w:rsidRPr="00413CB7">
              <w:rPr>
                <w:szCs w:val="20"/>
              </w:rPr>
              <w:t>Cameron Knight</w:t>
            </w:r>
          </w:p>
        </w:tc>
        <w:tc>
          <w:tcPr>
            <w:tcW w:w="1597" w:type="pct"/>
            <w:noWrap/>
            <w:hideMark/>
          </w:tcPr>
          <w:p w14:paraId="44C433F3"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3609C2BA" w14:textId="77777777" w:rsidR="00413CB7" w:rsidRPr="00413CB7" w:rsidRDefault="00413CB7" w:rsidP="00413CB7">
            <w:pPr>
              <w:spacing w:after="0"/>
              <w:ind w:right="113"/>
              <w:jc w:val="right"/>
              <w:rPr>
                <w:szCs w:val="20"/>
              </w:rPr>
            </w:pPr>
            <w:r w:rsidRPr="00413CB7">
              <w:rPr>
                <w:szCs w:val="20"/>
              </w:rPr>
              <w:t>419.39</w:t>
            </w:r>
          </w:p>
        </w:tc>
        <w:tc>
          <w:tcPr>
            <w:tcW w:w="770" w:type="pct"/>
            <w:noWrap/>
            <w:hideMark/>
          </w:tcPr>
          <w:p w14:paraId="2F801E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0DD9AC" w14:textId="77777777" w:rsidR="00413CB7" w:rsidRPr="00413CB7" w:rsidRDefault="00413CB7" w:rsidP="00413CB7">
            <w:pPr>
              <w:spacing w:after="0"/>
              <w:jc w:val="right"/>
              <w:rPr>
                <w:szCs w:val="20"/>
              </w:rPr>
            </w:pPr>
            <w:r w:rsidRPr="00413CB7">
              <w:rPr>
                <w:szCs w:val="20"/>
              </w:rPr>
              <w:t>22.7.2013</w:t>
            </w:r>
          </w:p>
        </w:tc>
      </w:tr>
      <w:tr w:rsidR="00413CB7" w:rsidRPr="00413CB7" w14:paraId="76C49451" w14:textId="77777777" w:rsidTr="005B36B0">
        <w:trPr>
          <w:trHeight w:val="20"/>
        </w:trPr>
        <w:tc>
          <w:tcPr>
            <w:tcW w:w="1756" w:type="pct"/>
            <w:noWrap/>
            <w:hideMark/>
          </w:tcPr>
          <w:p w14:paraId="0B6DFADE" w14:textId="77777777" w:rsidR="00413CB7" w:rsidRPr="00413CB7" w:rsidRDefault="00413CB7" w:rsidP="00413CB7">
            <w:pPr>
              <w:spacing w:after="0"/>
              <w:jc w:val="left"/>
              <w:rPr>
                <w:szCs w:val="20"/>
              </w:rPr>
            </w:pPr>
            <w:r w:rsidRPr="00413CB7">
              <w:rPr>
                <w:szCs w:val="20"/>
              </w:rPr>
              <w:t>Cameron Love</w:t>
            </w:r>
          </w:p>
        </w:tc>
        <w:tc>
          <w:tcPr>
            <w:tcW w:w="1597" w:type="pct"/>
            <w:noWrap/>
            <w:hideMark/>
          </w:tcPr>
          <w:p w14:paraId="153DC256"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7D550CBE" w14:textId="77777777" w:rsidR="00413CB7" w:rsidRPr="00413CB7" w:rsidRDefault="00413CB7" w:rsidP="00413CB7">
            <w:pPr>
              <w:spacing w:after="0"/>
              <w:ind w:right="113"/>
              <w:jc w:val="right"/>
              <w:rPr>
                <w:szCs w:val="20"/>
              </w:rPr>
            </w:pPr>
            <w:r w:rsidRPr="00413CB7">
              <w:rPr>
                <w:szCs w:val="20"/>
              </w:rPr>
              <w:t>22.51</w:t>
            </w:r>
          </w:p>
        </w:tc>
        <w:tc>
          <w:tcPr>
            <w:tcW w:w="770" w:type="pct"/>
            <w:noWrap/>
            <w:hideMark/>
          </w:tcPr>
          <w:p w14:paraId="42D6DB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AA9936" w14:textId="77777777" w:rsidR="00413CB7" w:rsidRPr="00413CB7" w:rsidRDefault="00413CB7" w:rsidP="00413CB7">
            <w:pPr>
              <w:spacing w:after="0"/>
              <w:jc w:val="right"/>
              <w:rPr>
                <w:szCs w:val="20"/>
              </w:rPr>
            </w:pPr>
            <w:r w:rsidRPr="00413CB7">
              <w:rPr>
                <w:szCs w:val="20"/>
              </w:rPr>
              <w:t>21.3.2013</w:t>
            </w:r>
          </w:p>
        </w:tc>
      </w:tr>
      <w:tr w:rsidR="00413CB7" w:rsidRPr="00413CB7" w14:paraId="733EA7B5" w14:textId="77777777" w:rsidTr="005B36B0">
        <w:trPr>
          <w:trHeight w:val="20"/>
        </w:trPr>
        <w:tc>
          <w:tcPr>
            <w:tcW w:w="1756" w:type="pct"/>
            <w:noWrap/>
            <w:hideMark/>
          </w:tcPr>
          <w:p w14:paraId="6E7AD03F" w14:textId="77777777" w:rsidR="00413CB7" w:rsidRPr="00413CB7" w:rsidRDefault="00413CB7" w:rsidP="00413CB7">
            <w:pPr>
              <w:spacing w:after="0"/>
              <w:jc w:val="left"/>
              <w:rPr>
                <w:szCs w:val="20"/>
              </w:rPr>
            </w:pPr>
            <w:r w:rsidRPr="00413CB7">
              <w:rPr>
                <w:szCs w:val="20"/>
              </w:rPr>
              <w:t>Camilla Drury</w:t>
            </w:r>
          </w:p>
        </w:tc>
        <w:tc>
          <w:tcPr>
            <w:tcW w:w="1597" w:type="pct"/>
            <w:noWrap/>
            <w:hideMark/>
          </w:tcPr>
          <w:p w14:paraId="78940595"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61A71957" w14:textId="77777777" w:rsidR="00413CB7" w:rsidRPr="00413CB7" w:rsidRDefault="00413CB7" w:rsidP="00413CB7">
            <w:pPr>
              <w:spacing w:after="0"/>
              <w:ind w:right="113"/>
              <w:jc w:val="right"/>
              <w:rPr>
                <w:szCs w:val="20"/>
              </w:rPr>
            </w:pPr>
            <w:r w:rsidRPr="00413CB7">
              <w:rPr>
                <w:szCs w:val="20"/>
              </w:rPr>
              <w:t>16.64</w:t>
            </w:r>
          </w:p>
        </w:tc>
        <w:tc>
          <w:tcPr>
            <w:tcW w:w="770" w:type="pct"/>
            <w:noWrap/>
            <w:hideMark/>
          </w:tcPr>
          <w:p w14:paraId="628414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0C4EFB" w14:textId="77777777" w:rsidR="00413CB7" w:rsidRPr="00413CB7" w:rsidRDefault="00413CB7" w:rsidP="00413CB7">
            <w:pPr>
              <w:spacing w:after="0"/>
              <w:jc w:val="right"/>
              <w:rPr>
                <w:szCs w:val="20"/>
              </w:rPr>
            </w:pPr>
            <w:r w:rsidRPr="00413CB7">
              <w:rPr>
                <w:szCs w:val="20"/>
              </w:rPr>
              <w:t>9.5.2013</w:t>
            </w:r>
          </w:p>
        </w:tc>
      </w:tr>
      <w:tr w:rsidR="00413CB7" w:rsidRPr="00413CB7" w14:paraId="14E503CE" w14:textId="77777777" w:rsidTr="005B36B0">
        <w:trPr>
          <w:trHeight w:val="20"/>
        </w:trPr>
        <w:tc>
          <w:tcPr>
            <w:tcW w:w="1756" w:type="pct"/>
            <w:noWrap/>
            <w:hideMark/>
          </w:tcPr>
          <w:p w14:paraId="45B4B142" w14:textId="77777777" w:rsidR="00413CB7" w:rsidRPr="00413CB7" w:rsidRDefault="00413CB7" w:rsidP="00413CB7">
            <w:pPr>
              <w:spacing w:after="0"/>
              <w:jc w:val="left"/>
              <w:rPr>
                <w:szCs w:val="20"/>
              </w:rPr>
            </w:pPr>
            <w:r w:rsidRPr="00413CB7">
              <w:rPr>
                <w:szCs w:val="20"/>
              </w:rPr>
              <w:t>Camilla Jane Youels</w:t>
            </w:r>
          </w:p>
        </w:tc>
        <w:tc>
          <w:tcPr>
            <w:tcW w:w="1597" w:type="pct"/>
            <w:noWrap/>
            <w:hideMark/>
          </w:tcPr>
          <w:p w14:paraId="400104D2"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0222CFF3" w14:textId="77777777" w:rsidR="00413CB7" w:rsidRPr="00413CB7" w:rsidRDefault="00413CB7" w:rsidP="00413CB7">
            <w:pPr>
              <w:spacing w:after="0"/>
              <w:ind w:right="113"/>
              <w:jc w:val="right"/>
              <w:rPr>
                <w:szCs w:val="20"/>
              </w:rPr>
            </w:pPr>
            <w:r w:rsidRPr="00413CB7">
              <w:rPr>
                <w:szCs w:val="20"/>
              </w:rPr>
              <w:t>100.51</w:t>
            </w:r>
          </w:p>
        </w:tc>
        <w:tc>
          <w:tcPr>
            <w:tcW w:w="770" w:type="pct"/>
            <w:noWrap/>
            <w:hideMark/>
          </w:tcPr>
          <w:p w14:paraId="0C9040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0FA977" w14:textId="77777777" w:rsidR="00413CB7" w:rsidRPr="00413CB7" w:rsidRDefault="00413CB7" w:rsidP="00413CB7">
            <w:pPr>
              <w:spacing w:after="0"/>
              <w:jc w:val="right"/>
              <w:rPr>
                <w:szCs w:val="20"/>
              </w:rPr>
            </w:pPr>
            <w:r w:rsidRPr="00413CB7">
              <w:rPr>
                <w:szCs w:val="20"/>
              </w:rPr>
              <w:t>7.12.2014</w:t>
            </w:r>
          </w:p>
        </w:tc>
      </w:tr>
      <w:tr w:rsidR="00413CB7" w:rsidRPr="00413CB7" w14:paraId="20EDECCC" w14:textId="77777777" w:rsidTr="005B36B0">
        <w:trPr>
          <w:trHeight w:val="20"/>
        </w:trPr>
        <w:tc>
          <w:tcPr>
            <w:tcW w:w="1756" w:type="pct"/>
            <w:noWrap/>
            <w:hideMark/>
          </w:tcPr>
          <w:p w14:paraId="30CFA84D" w14:textId="77777777" w:rsidR="00413CB7" w:rsidRPr="00413CB7" w:rsidRDefault="00413CB7" w:rsidP="00413CB7">
            <w:pPr>
              <w:spacing w:after="0"/>
              <w:jc w:val="left"/>
              <w:rPr>
                <w:szCs w:val="20"/>
              </w:rPr>
            </w:pPr>
            <w:r w:rsidRPr="00413CB7">
              <w:rPr>
                <w:szCs w:val="20"/>
              </w:rPr>
              <w:t>Cara Green</w:t>
            </w:r>
          </w:p>
        </w:tc>
        <w:tc>
          <w:tcPr>
            <w:tcW w:w="1597" w:type="pct"/>
            <w:noWrap/>
            <w:hideMark/>
          </w:tcPr>
          <w:p w14:paraId="2978657B" w14:textId="77777777" w:rsidR="00413CB7" w:rsidRPr="00413CB7" w:rsidRDefault="00413CB7" w:rsidP="00413CB7">
            <w:pPr>
              <w:spacing w:after="0"/>
              <w:ind w:left="113"/>
              <w:jc w:val="left"/>
              <w:rPr>
                <w:szCs w:val="20"/>
              </w:rPr>
            </w:pPr>
            <w:r w:rsidRPr="00413CB7">
              <w:rPr>
                <w:szCs w:val="20"/>
              </w:rPr>
              <w:t>TAPEROO, SA 5017</w:t>
            </w:r>
          </w:p>
        </w:tc>
        <w:tc>
          <w:tcPr>
            <w:tcW w:w="424" w:type="pct"/>
            <w:noWrap/>
            <w:hideMark/>
          </w:tcPr>
          <w:p w14:paraId="0AD9F72A" w14:textId="77777777" w:rsidR="00413CB7" w:rsidRPr="00413CB7" w:rsidRDefault="00413CB7" w:rsidP="00413CB7">
            <w:pPr>
              <w:spacing w:after="0"/>
              <w:ind w:right="113"/>
              <w:jc w:val="right"/>
              <w:rPr>
                <w:szCs w:val="20"/>
              </w:rPr>
            </w:pPr>
            <w:r w:rsidRPr="00413CB7">
              <w:rPr>
                <w:szCs w:val="20"/>
              </w:rPr>
              <w:t>16.49</w:t>
            </w:r>
          </w:p>
        </w:tc>
        <w:tc>
          <w:tcPr>
            <w:tcW w:w="770" w:type="pct"/>
            <w:noWrap/>
            <w:hideMark/>
          </w:tcPr>
          <w:p w14:paraId="66EBCF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815D86" w14:textId="77777777" w:rsidR="00413CB7" w:rsidRPr="00413CB7" w:rsidRDefault="00413CB7" w:rsidP="00413CB7">
            <w:pPr>
              <w:spacing w:after="0"/>
              <w:jc w:val="right"/>
              <w:rPr>
                <w:szCs w:val="20"/>
              </w:rPr>
            </w:pPr>
            <w:r w:rsidRPr="00413CB7">
              <w:rPr>
                <w:szCs w:val="20"/>
              </w:rPr>
              <w:t>11.10.2013</w:t>
            </w:r>
          </w:p>
        </w:tc>
      </w:tr>
      <w:tr w:rsidR="00413CB7" w:rsidRPr="00413CB7" w14:paraId="31F3A1C2" w14:textId="77777777" w:rsidTr="005B36B0">
        <w:trPr>
          <w:trHeight w:val="20"/>
        </w:trPr>
        <w:tc>
          <w:tcPr>
            <w:tcW w:w="1756" w:type="pct"/>
            <w:noWrap/>
            <w:hideMark/>
          </w:tcPr>
          <w:p w14:paraId="62A1FF30" w14:textId="77777777" w:rsidR="00413CB7" w:rsidRPr="00413CB7" w:rsidRDefault="00413CB7" w:rsidP="00413CB7">
            <w:pPr>
              <w:spacing w:after="0"/>
              <w:jc w:val="left"/>
              <w:rPr>
                <w:szCs w:val="20"/>
              </w:rPr>
            </w:pPr>
            <w:r w:rsidRPr="00413CB7">
              <w:rPr>
                <w:szCs w:val="20"/>
              </w:rPr>
              <w:t>Cara Moyle</w:t>
            </w:r>
          </w:p>
        </w:tc>
        <w:tc>
          <w:tcPr>
            <w:tcW w:w="1597" w:type="pct"/>
            <w:noWrap/>
            <w:hideMark/>
          </w:tcPr>
          <w:p w14:paraId="7BC7AD4D"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36504D26"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41AC6D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E2E83A" w14:textId="77777777" w:rsidR="00413CB7" w:rsidRPr="00413CB7" w:rsidRDefault="00413CB7" w:rsidP="00413CB7">
            <w:pPr>
              <w:spacing w:after="0"/>
              <w:jc w:val="right"/>
              <w:rPr>
                <w:szCs w:val="20"/>
              </w:rPr>
            </w:pPr>
            <w:r w:rsidRPr="00413CB7">
              <w:rPr>
                <w:szCs w:val="20"/>
              </w:rPr>
              <w:t>31.3.2014</w:t>
            </w:r>
          </w:p>
        </w:tc>
      </w:tr>
      <w:tr w:rsidR="00413CB7" w:rsidRPr="00413CB7" w14:paraId="01E08BAE" w14:textId="77777777" w:rsidTr="005B36B0">
        <w:trPr>
          <w:trHeight w:val="20"/>
        </w:trPr>
        <w:tc>
          <w:tcPr>
            <w:tcW w:w="1756" w:type="pct"/>
            <w:noWrap/>
            <w:hideMark/>
          </w:tcPr>
          <w:p w14:paraId="6A915B27" w14:textId="77777777" w:rsidR="00413CB7" w:rsidRPr="00413CB7" w:rsidRDefault="00413CB7" w:rsidP="00413CB7">
            <w:pPr>
              <w:spacing w:after="0"/>
              <w:jc w:val="left"/>
              <w:rPr>
                <w:szCs w:val="20"/>
              </w:rPr>
            </w:pPr>
            <w:r w:rsidRPr="00413CB7">
              <w:rPr>
                <w:szCs w:val="20"/>
              </w:rPr>
              <w:t>Carinya Developments</w:t>
            </w:r>
          </w:p>
        </w:tc>
        <w:tc>
          <w:tcPr>
            <w:tcW w:w="1597" w:type="pct"/>
            <w:noWrap/>
            <w:hideMark/>
          </w:tcPr>
          <w:p w14:paraId="6562D28A" w14:textId="77777777"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14:paraId="1B33DD24" w14:textId="77777777" w:rsidR="00413CB7" w:rsidRPr="00413CB7" w:rsidRDefault="00413CB7" w:rsidP="00413CB7">
            <w:pPr>
              <w:spacing w:after="0"/>
              <w:ind w:right="113"/>
              <w:jc w:val="right"/>
              <w:rPr>
                <w:szCs w:val="20"/>
              </w:rPr>
            </w:pPr>
            <w:r w:rsidRPr="00413CB7">
              <w:rPr>
                <w:szCs w:val="20"/>
              </w:rPr>
              <w:t>13.20</w:t>
            </w:r>
          </w:p>
        </w:tc>
        <w:tc>
          <w:tcPr>
            <w:tcW w:w="770" w:type="pct"/>
            <w:noWrap/>
            <w:hideMark/>
          </w:tcPr>
          <w:p w14:paraId="2FB75B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4BE017" w14:textId="77777777" w:rsidR="00413CB7" w:rsidRPr="00413CB7" w:rsidRDefault="00413CB7" w:rsidP="00413CB7">
            <w:pPr>
              <w:spacing w:after="0"/>
              <w:jc w:val="right"/>
              <w:rPr>
                <w:szCs w:val="20"/>
              </w:rPr>
            </w:pPr>
            <w:r w:rsidRPr="00413CB7">
              <w:rPr>
                <w:szCs w:val="20"/>
              </w:rPr>
              <w:t>22.11.2013</w:t>
            </w:r>
          </w:p>
        </w:tc>
      </w:tr>
      <w:tr w:rsidR="00413CB7" w:rsidRPr="00413CB7" w14:paraId="7FFCE457" w14:textId="77777777" w:rsidTr="005B36B0">
        <w:trPr>
          <w:trHeight w:val="20"/>
        </w:trPr>
        <w:tc>
          <w:tcPr>
            <w:tcW w:w="1756" w:type="pct"/>
            <w:noWrap/>
            <w:hideMark/>
          </w:tcPr>
          <w:p w14:paraId="1E5B43F7" w14:textId="77777777" w:rsidR="00413CB7" w:rsidRPr="00413CB7" w:rsidRDefault="00413CB7" w:rsidP="00413CB7">
            <w:pPr>
              <w:spacing w:after="0"/>
              <w:jc w:val="left"/>
              <w:rPr>
                <w:szCs w:val="20"/>
              </w:rPr>
            </w:pPr>
            <w:r w:rsidRPr="00413CB7">
              <w:rPr>
                <w:szCs w:val="20"/>
              </w:rPr>
              <w:t>Carissa Thorpe</w:t>
            </w:r>
          </w:p>
        </w:tc>
        <w:tc>
          <w:tcPr>
            <w:tcW w:w="1597" w:type="pct"/>
            <w:noWrap/>
            <w:hideMark/>
          </w:tcPr>
          <w:p w14:paraId="2E4B2596"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3EDC795" w14:textId="77777777" w:rsidR="00413CB7" w:rsidRPr="00413CB7" w:rsidRDefault="00413CB7" w:rsidP="00413CB7">
            <w:pPr>
              <w:spacing w:after="0"/>
              <w:ind w:right="113"/>
              <w:jc w:val="right"/>
              <w:rPr>
                <w:szCs w:val="20"/>
              </w:rPr>
            </w:pPr>
            <w:r w:rsidRPr="00413CB7">
              <w:rPr>
                <w:szCs w:val="20"/>
              </w:rPr>
              <w:t>45.54</w:t>
            </w:r>
          </w:p>
        </w:tc>
        <w:tc>
          <w:tcPr>
            <w:tcW w:w="770" w:type="pct"/>
            <w:noWrap/>
            <w:hideMark/>
          </w:tcPr>
          <w:p w14:paraId="240E5B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DFA655" w14:textId="77777777" w:rsidR="00413CB7" w:rsidRPr="00413CB7" w:rsidRDefault="00413CB7" w:rsidP="00413CB7">
            <w:pPr>
              <w:spacing w:after="0"/>
              <w:jc w:val="right"/>
              <w:rPr>
                <w:szCs w:val="20"/>
              </w:rPr>
            </w:pPr>
            <w:r w:rsidRPr="00413CB7">
              <w:rPr>
                <w:szCs w:val="20"/>
              </w:rPr>
              <w:t>6.9.2014</w:t>
            </w:r>
          </w:p>
        </w:tc>
      </w:tr>
      <w:tr w:rsidR="00413CB7" w:rsidRPr="00413CB7" w14:paraId="382ED4AF" w14:textId="77777777" w:rsidTr="005B36B0">
        <w:trPr>
          <w:trHeight w:val="20"/>
        </w:trPr>
        <w:tc>
          <w:tcPr>
            <w:tcW w:w="1756" w:type="pct"/>
            <w:noWrap/>
            <w:hideMark/>
          </w:tcPr>
          <w:p w14:paraId="23D0D92A" w14:textId="77777777" w:rsidR="00413CB7" w:rsidRPr="00413CB7" w:rsidRDefault="00413CB7" w:rsidP="00413CB7">
            <w:pPr>
              <w:spacing w:after="0"/>
              <w:jc w:val="left"/>
              <w:rPr>
                <w:szCs w:val="20"/>
              </w:rPr>
            </w:pPr>
            <w:r w:rsidRPr="00413CB7">
              <w:rPr>
                <w:szCs w:val="20"/>
              </w:rPr>
              <w:t>Carl Benson</w:t>
            </w:r>
          </w:p>
        </w:tc>
        <w:tc>
          <w:tcPr>
            <w:tcW w:w="1597" w:type="pct"/>
            <w:noWrap/>
            <w:hideMark/>
          </w:tcPr>
          <w:p w14:paraId="1E27E7F7"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7BFAC20C" w14:textId="77777777" w:rsidR="00413CB7" w:rsidRPr="00413CB7" w:rsidRDefault="00413CB7" w:rsidP="00413CB7">
            <w:pPr>
              <w:spacing w:after="0"/>
              <w:ind w:right="113"/>
              <w:jc w:val="right"/>
              <w:rPr>
                <w:szCs w:val="20"/>
              </w:rPr>
            </w:pPr>
            <w:r w:rsidRPr="00413CB7">
              <w:rPr>
                <w:szCs w:val="20"/>
              </w:rPr>
              <w:t>26.96</w:t>
            </w:r>
          </w:p>
        </w:tc>
        <w:tc>
          <w:tcPr>
            <w:tcW w:w="770" w:type="pct"/>
            <w:noWrap/>
            <w:hideMark/>
          </w:tcPr>
          <w:p w14:paraId="5DF345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CFD518" w14:textId="77777777" w:rsidR="00413CB7" w:rsidRPr="00413CB7" w:rsidRDefault="00413CB7" w:rsidP="00413CB7">
            <w:pPr>
              <w:spacing w:after="0"/>
              <w:jc w:val="right"/>
              <w:rPr>
                <w:szCs w:val="20"/>
              </w:rPr>
            </w:pPr>
            <w:r w:rsidRPr="00413CB7">
              <w:rPr>
                <w:szCs w:val="20"/>
              </w:rPr>
              <w:t>5.9.2013</w:t>
            </w:r>
          </w:p>
        </w:tc>
      </w:tr>
      <w:tr w:rsidR="00413CB7" w:rsidRPr="00413CB7" w14:paraId="47CC2387" w14:textId="77777777" w:rsidTr="005B36B0">
        <w:trPr>
          <w:trHeight w:val="20"/>
        </w:trPr>
        <w:tc>
          <w:tcPr>
            <w:tcW w:w="1756" w:type="pct"/>
            <w:noWrap/>
            <w:hideMark/>
          </w:tcPr>
          <w:p w14:paraId="77A204AE" w14:textId="77777777" w:rsidR="00413CB7" w:rsidRPr="00413CB7" w:rsidRDefault="00413CB7" w:rsidP="00413CB7">
            <w:pPr>
              <w:spacing w:after="0"/>
              <w:jc w:val="left"/>
              <w:rPr>
                <w:szCs w:val="20"/>
              </w:rPr>
            </w:pPr>
            <w:r w:rsidRPr="00413CB7">
              <w:rPr>
                <w:szCs w:val="20"/>
              </w:rPr>
              <w:t>Carl Layton</w:t>
            </w:r>
          </w:p>
        </w:tc>
        <w:tc>
          <w:tcPr>
            <w:tcW w:w="1597" w:type="pct"/>
            <w:noWrap/>
            <w:hideMark/>
          </w:tcPr>
          <w:p w14:paraId="1D9A6F83"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48B4C86F" w14:textId="77777777" w:rsidR="00413CB7" w:rsidRPr="00413CB7" w:rsidRDefault="00413CB7" w:rsidP="00413CB7">
            <w:pPr>
              <w:spacing w:after="0"/>
              <w:ind w:right="113"/>
              <w:jc w:val="right"/>
              <w:rPr>
                <w:szCs w:val="20"/>
              </w:rPr>
            </w:pPr>
            <w:r w:rsidRPr="00413CB7">
              <w:rPr>
                <w:szCs w:val="20"/>
              </w:rPr>
              <w:t>48.00</w:t>
            </w:r>
          </w:p>
        </w:tc>
        <w:tc>
          <w:tcPr>
            <w:tcW w:w="770" w:type="pct"/>
            <w:noWrap/>
            <w:hideMark/>
          </w:tcPr>
          <w:p w14:paraId="5A7A2D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42BFFE" w14:textId="77777777" w:rsidR="00413CB7" w:rsidRPr="00413CB7" w:rsidRDefault="00413CB7" w:rsidP="00413CB7">
            <w:pPr>
              <w:spacing w:after="0"/>
              <w:jc w:val="right"/>
              <w:rPr>
                <w:szCs w:val="20"/>
              </w:rPr>
            </w:pPr>
            <w:r w:rsidRPr="00413CB7">
              <w:rPr>
                <w:szCs w:val="20"/>
              </w:rPr>
              <w:t>18.6.2014</w:t>
            </w:r>
          </w:p>
        </w:tc>
      </w:tr>
      <w:tr w:rsidR="00413CB7" w:rsidRPr="00413CB7" w14:paraId="0A1B2AD7" w14:textId="77777777" w:rsidTr="005B36B0">
        <w:trPr>
          <w:trHeight w:val="20"/>
        </w:trPr>
        <w:tc>
          <w:tcPr>
            <w:tcW w:w="1756" w:type="pct"/>
            <w:noWrap/>
            <w:hideMark/>
          </w:tcPr>
          <w:p w14:paraId="7D7BCAFB" w14:textId="77777777" w:rsidR="00413CB7" w:rsidRPr="00413CB7" w:rsidRDefault="00413CB7" w:rsidP="00413CB7">
            <w:pPr>
              <w:spacing w:after="0"/>
              <w:jc w:val="left"/>
              <w:rPr>
                <w:szCs w:val="20"/>
              </w:rPr>
            </w:pPr>
            <w:r w:rsidRPr="00413CB7">
              <w:rPr>
                <w:szCs w:val="20"/>
              </w:rPr>
              <w:t>Carla Pannozzo</w:t>
            </w:r>
          </w:p>
        </w:tc>
        <w:tc>
          <w:tcPr>
            <w:tcW w:w="1597" w:type="pct"/>
            <w:noWrap/>
            <w:hideMark/>
          </w:tcPr>
          <w:p w14:paraId="1126F054" w14:textId="77777777" w:rsidR="00413CB7" w:rsidRPr="00413CB7" w:rsidRDefault="00413CB7" w:rsidP="00413CB7">
            <w:pPr>
              <w:spacing w:after="0"/>
              <w:ind w:left="113"/>
              <w:jc w:val="left"/>
              <w:rPr>
                <w:szCs w:val="20"/>
              </w:rPr>
            </w:pPr>
            <w:r w:rsidRPr="00413CB7">
              <w:rPr>
                <w:szCs w:val="20"/>
              </w:rPr>
              <w:t>MAYLANDS, SA 5069</w:t>
            </w:r>
          </w:p>
        </w:tc>
        <w:tc>
          <w:tcPr>
            <w:tcW w:w="424" w:type="pct"/>
            <w:noWrap/>
            <w:hideMark/>
          </w:tcPr>
          <w:p w14:paraId="1DDE84C9" w14:textId="77777777" w:rsidR="00413CB7" w:rsidRPr="00413CB7" w:rsidRDefault="00413CB7" w:rsidP="00413CB7">
            <w:pPr>
              <w:spacing w:after="0"/>
              <w:ind w:right="113"/>
              <w:jc w:val="right"/>
              <w:rPr>
                <w:szCs w:val="20"/>
              </w:rPr>
            </w:pPr>
            <w:r w:rsidRPr="00413CB7">
              <w:rPr>
                <w:szCs w:val="20"/>
              </w:rPr>
              <w:t>319.34</w:t>
            </w:r>
          </w:p>
        </w:tc>
        <w:tc>
          <w:tcPr>
            <w:tcW w:w="770" w:type="pct"/>
            <w:noWrap/>
            <w:hideMark/>
          </w:tcPr>
          <w:p w14:paraId="7C98C4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B06B90" w14:textId="77777777" w:rsidR="00413CB7" w:rsidRPr="00413CB7" w:rsidRDefault="00413CB7" w:rsidP="00413CB7">
            <w:pPr>
              <w:spacing w:after="0"/>
              <w:jc w:val="right"/>
              <w:rPr>
                <w:szCs w:val="20"/>
              </w:rPr>
            </w:pPr>
            <w:r w:rsidRPr="00413CB7">
              <w:rPr>
                <w:szCs w:val="20"/>
              </w:rPr>
              <w:t>23.6.2014</w:t>
            </w:r>
          </w:p>
        </w:tc>
      </w:tr>
      <w:tr w:rsidR="00413CB7" w:rsidRPr="00413CB7" w14:paraId="29DD4E19" w14:textId="77777777" w:rsidTr="005B36B0">
        <w:trPr>
          <w:trHeight w:val="20"/>
        </w:trPr>
        <w:tc>
          <w:tcPr>
            <w:tcW w:w="1756" w:type="pct"/>
            <w:noWrap/>
            <w:hideMark/>
          </w:tcPr>
          <w:p w14:paraId="4F471E12" w14:textId="77777777" w:rsidR="00413CB7" w:rsidRPr="00413CB7" w:rsidRDefault="00413CB7" w:rsidP="00413CB7">
            <w:pPr>
              <w:spacing w:after="0"/>
              <w:jc w:val="left"/>
              <w:rPr>
                <w:szCs w:val="20"/>
              </w:rPr>
            </w:pPr>
            <w:r w:rsidRPr="00413CB7">
              <w:rPr>
                <w:szCs w:val="20"/>
              </w:rPr>
              <w:t>Carla Seagrim</w:t>
            </w:r>
          </w:p>
        </w:tc>
        <w:tc>
          <w:tcPr>
            <w:tcW w:w="1597" w:type="pct"/>
            <w:noWrap/>
            <w:hideMark/>
          </w:tcPr>
          <w:p w14:paraId="76597991"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6199B87E" w14:textId="77777777" w:rsidR="00413CB7" w:rsidRPr="00413CB7" w:rsidRDefault="00413CB7" w:rsidP="00413CB7">
            <w:pPr>
              <w:spacing w:after="0"/>
              <w:ind w:right="113"/>
              <w:jc w:val="right"/>
              <w:rPr>
                <w:szCs w:val="20"/>
              </w:rPr>
            </w:pPr>
            <w:r w:rsidRPr="00413CB7">
              <w:rPr>
                <w:szCs w:val="20"/>
              </w:rPr>
              <w:t>121.10</w:t>
            </w:r>
          </w:p>
        </w:tc>
        <w:tc>
          <w:tcPr>
            <w:tcW w:w="770" w:type="pct"/>
            <w:noWrap/>
            <w:hideMark/>
          </w:tcPr>
          <w:p w14:paraId="6147AD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DF12B4" w14:textId="77777777" w:rsidR="00413CB7" w:rsidRPr="00413CB7" w:rsidRDefault="00413CB7" w:rsidP="00413CB7">
            <w:pPr>
              <w:spacing w:after="0"/>
              <w:jc w:val="right"/>
              <w:rPr>
                <w:szCs w:val="20"/>
              </w:rPr>
            </w:pPr>
            <w:r w:rsidRPr="00413CB7">
              <w:rPr>
                <w:szCs w:val="20"/>
              </w:rPr>
              <w:t>24.6.2014</w:t>
            </w:r>
          </w:p>
        </w:tc>
      </w:tr>
      <w:tr w:rsidR="00413CB7" w:rsidRPr="00413CB7" w14:paraId="737873CE" w14:textId="77777777" w:rsidTr="005B36B0">
        <w:trPr>
          <w:trHeight w:val="20"/>
        </w:trPr>
        <w:tc>
          <w:tcPr>
            <w:tcW w:w="1756" w:type="pct"/>
            <w:noWrap/>
            <w:hideMark/>
          </w:tcPr>
          <w:p w14:paraId="2A09CC3B" w14:textId="77777777" w:rsidR="00413CB7" w:rsidRPr="00413CB7" w:rsidRDefault="00413CB7" w:rsidP="00413CB7">
            <w:pPr>
              <w:spacing w:after="0"/>
              <w:jc w:val="left"/>
              <w:rPr>
                <w:szCs w:val="20"/>
              </w:rPr>
            </w:pPr>
            <w:r w:rsidRPr="00413CB7">
              <w:rPr>
                <w:szCs w:val="20"/>
              </w:rPr>
              <w:t>Carla Zub</w:t>
            </w:r>
          </w:p>
        </w:tc>
        <w:tc>
          <w:tcPr>
            <w:tcW w:w="1597" w:type="pct"/>
            <w:noWrap/>
            <w:hideMark/>
          </w:tcPr>
          <w:p w14:paraId="54ECC148" w14:textId="77777777" w:rsidR="00413CB7" w:rsidRPr="00413CB7" w:rsidRDefault="00413CB7" w:rsidP="00413CB7">
            <w:pPr>
              <w:spacing w:after="0"/>
              <w:ind w:left="113"/>
              <w:jc w:val="left"/>
              <w:rPr>
                <w:szCs w:val="20"/>
              </w:rPr>
            </w:pPr>
            <w:r w:rsidRPr="00413CB7">
              <w:rPr>
                <w:szCs w:val="20"/>
              </w:rPr>
              <w:t>SOUTH BRIGHTON, SA 5048</w:t>
            </w:r>
          </w:p>
        </w:tc>
        <w:tc>
          <w:tcPr>
            <w:tcW w:w="424" w:type="pct"/>
            <w:noWrap/>
            <w:hideMark/>
          </w:tcPr>
          <w:p w14:paraId="19BFDCCC" w14:textId="77777777" w:rsidR="00413CB7" w:rsidRPr="00413CB7" w:rsidRDefault="00413CB7" w:rsidP="00413CB7">
            <w:pPr>
              <w:spacing w:after="0"/>
              <w:ind w:right="113"/>
              <w:jc w:val="right"/>
              <w:rPr>
                <w:szCs w:val="20"/>
              </w:rPr>
            </w:pPr>
            <w:r w:rsidRPr="00413CB7">
              <w:rPr>
                <w:szCs w:val="20"/>
              </w:rPr>
              <w:t>13.22</w:t>
            </w:r>
          </w:p>
        </w:tc>
        <w:tc>
          <w:tcPr>
            <w:tcW w:w="770" w:type="pct"/>
            <w:noWrap/>
            <w:hideMark/>
          </w:tcPr>
          <w:p w14:paraId="708638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2BCD86" w14:textId="77777777" w:rsidR="00413CB7" w:rsidRPr="00413CB7" w:rsidRDefault="00413CB7" w:rsidP="00413CB7">
            <w:pPr>
              <w:spacing w:after="0"/>
              <w:jc w:val="right"/>
              <w:rPr>
                <w:szCs w:val="20"/>
              </w:rPr>
            </w:pPr>
            <w:r w:rsidRPr="00413CB7">
              <w:rPr>
                <w:szCs w:val="20"/>
              </w:rPr>
              <w:t>29.11.2013</w:t>
            </w:r>
          </w:p>
        </w:tc>
      </w:tr>
      <w:tr w:rsidR="00413CB7" w:rsidRPr="00413CB7" w14:paraId="74A34C81" w14:textId="77777777" w:rsidTr="005B36B0">
        <w:trPr>
          <w:trHeight w:val="20"/>
        </w:trPr>
        <w:tc>
          <w:tcPr>
            <w:tcW w:w="1756" w:type="pct"/>
            <w:noWrap/>
            <w:hideMark/>
          </w:tcPr>
          <w:p w14:paraId="6EFF95C7" w14:textId="77777777" w:rsidR="00413CB7" w:rsidRPr="00413CB7" w:rsidRDefault="00413CB7" w:rsidP="00413CB7">
            <w:pPr>
              <w:spacing w:after="0"/>
              <w:jc w:val="left"/>
              <w:rPr>
                <w:szCs w:val="20"/>
              </w:rPr>
            </w:pPr>
            <w:r w:rsidRPr="00413CB7">
              <w:rPr>
                <w:szCs w:val="20"/>
              </w:rPr>
              <w:t>Carlo Bittoto</w:t>
            </w:r>
          </w:p>
        </w:tc>
        <w:tc>
          <w:tcPr>
            <w:tcW w:w="1597" w:type="pct"/>
            <w:noWrap/>
            <w:hideMark/>
          </w:tcPr>
          <w:p w14:paraId="5E21DB84" w14:textId="77777777"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14:paraId="53EF4A44"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1E0101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A15E16" w14:textId="77777777" w:rsidR="00413CB7" w:rsidRPr="00413CB7" w:rsidRDefault="00413CB7" w:rsidP="00413CB7">
            <w:pPr>
              <w:spacing w:after="0"/>
              <w:jc w:val="right"/>
              <w:rPr>
                <w:szCs w:val="20"/>
              </w:rPr>
            </w:pPr>
            <w:r w:rsidRPr="00413CB7">
              <w:rPr>
                <w:szCs w:val="20"/>
              </w:rPr>
              <w:t>5.6.2013</w:t>
            </w:r>
          </w:p>
        </w:tc>
      </w:tr>
      <w:tr w:rsidR="00413CB7" w:rsidRPr="00413CB7" w14:paraId="396718CE" w14:textId="77777777" w:rsidTr="005B36B0">
        <w:trPr>
          <w:trHeight w:val="20"/>
        </w:trPr>
        <w:tc>
          <w:tcPr>
            <w:tcW w:w="1756" w:type="pct"/>
            <w:noWrap/>
            <w:hideMark/>
          </w:tcPr>
          <w:p w14:paraId="37BADAE3" w14:textId="77777777" w:rsidR="00413CB7" w:rsidRPr="00413CB7" w:rsidRDefault="00413CB7" w:rsidP="00413CB7">
            <w:pPr>
              <w:spacing w:after="0"/>
              <w:jc w:val="left"/>
              <w:rPr>
                <w:szCs w:val="20"/>
              </w:rPr>
            </w:pPr>
            <w:r w:rsidRPr="00413CB7">
              <w:rPr>
                <w:szCs w:val="20"/>
              </w:rPr>
              <w:t>Carlo Cocci</w:t>
            </w:r>
          </w:p>
        </w:tc>
        <w:tc>
          <w:tcPr>
            <w:tcW w:w="1597" w:type="pct"/>
            <w:noWrap/>
            <w:hideMark/>
          </w:tcPr>
          <w:p w14:paraId="166C1135"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4ADCD075" w14:textId="77777777" w:rsidR="00413CB7" w:rsidRPr="00413CB7" w:rsidRDefault="00413CB7" w:rsidP="00413CB7">
            <w:pPr>
              <w:spacing w:after="0"/>
              <w:ind w:right="113"/>
              <w:jc w:val="right"/>
              <w:rPr>
                <w:szCs w:val="20"/>
              </w:rPr>
            </w:pPr>
            <w:r w:rsidRPr="00413CB7">
              <w:rPr>
                <w:szCs w:val="20"/>
              </w:rPr>
              <w:t>125.44</w:t>
            </w:r>
          </w:p>
        </w:tc>
        <w:tc>
          <w:tcPr>
            <w:tcW w:w="770" w:type="pct"/>
            <w:noWrap/>
            <w:hideMark/>
          </w:tcPr>
          <w:p w14:paraId="1435E6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E43F8E" w14:textId="77777777" w:rsidR="00413CB7" w:rsidRPr="00413CB7" w:rsidRDefault="00413CB7" w:rsidP="00413CB7">
            <w:pPr>
              <w:spacing w:after="0"/>
              <w:jc w:val="right"/>
              <w:rPr>
                <w:szCs w:val="20"/>
              </w:rPr>
            </w:pPr>
            <w:r w:rsidRPr="00413CB7">
              <w:rPr>
                <w:szCs w:val="20"/>
              </w:rPr>
              <w:t>26.3.2014</w:t>
            </w:r>
          </w:p>
        </w:tc>
      </w:tr>
      <w:tr w:rsidR="00413CB7" w:rsidRPr="00413CB7" w14:paraId="318E73E3" w14:textId="77777777" w:rsidTr="005B36B0">
        <w:trPr>
          <w:trHeight w:val="20"/>
        </w:trPr>
        <w:tc>
          <w:tcPr>
            <w:tcW w:w="1756" w:type="pct"/>
            <w:noWrap/>
            <w:hideMark/>
          </w:tcPr>
          <w:p w14:paraId="432F782B" w14:textId="77777777" w:rsidR="00413CB7" w:rsidRPr="00413CB7" w:rsidRDefault="00413CB7" w:rsidP="00413CB7">
            <w:pPr>
              <w:spacing w:after="0"/>
              <w:jc w:val="left"/>
              <w:rPr>
                <w:szCs w:val="20"/>
              </w:rPr>
            </w:pPr>
            <w:r w:rsidRPr="00413CB7">
              <w:rPr>
                <w:szCs w:val="20"/>
              </w:rPr>
              <w:t>Carlo Mangarelli</w:t>
            </w:r>
          </w:p>
        </w:tc>
        <w:tc>
          <w:tcPr>
            <w:tcW w:w="1597" w:type="pct"/>
            <w:noWrap/>
            <w:hideMark/>
          </w:tcPr>
          <w:p w14:paraId="0F21E197" w14:textId="77777777" w:rsidR="00413CB7" w:rsidRPr="00413CB7" w:rsidRDefault="00413CB7" w:rsidP="00413CB7">
            <w:pPr>
              <w:spacing w:after="0"/>
              <w:ind w:left="113"/>
              <w:jc w:val="left"/>
              <w:rPr>
                <w:szCs w:val="20"/>
              </w:rPr>
            </w:pPr>
            <w:r w:rsidRPr="00413CB7">
              <w:rPr>
                <w:szCs w:val="20"/>
              </w:rPr>
              <w:t>FIRLE, SA 5070</w:t>
            </w:r>
          </w:p>
        </w:tc>
        <w:tc>
          <w:tcPr>
            <w:tcW w:w="424" w:type="pct"/>
            <w:noWrap/>
            <w:hideMark/>
          </w:tcPr>
          <w:p w14:paraId="21D81AC6" w14:textId="77777777" w:rsidR="00413CB7" w:rsidRPr="00413CB7" w:rsidRDefault="00413CB7" w:rsidP="00413CB7">
            <w:pPr>
              <w:spacing w:after="0"/>
              <w:ind w:right="113"/>
              <w:jc w:val="right"/>
              <w:rPr>
                <w:szCs w:val="20"/>
              </w:rPr>
            </w:pPr>
            <w:r w:rsidRPr="00413CB7">
              <w:rPr>
                <w:szCs w:val="20"/>
              </w:rPr>
              <w:t>12.01</w:t>
            </w:r>
          </w:p>
        </w:tc>
        <w:tc>
          <w:tcPr>
            <w:tcW w:w="770" w:type="pct"/>
            <w:noWrap/>
            <w:hideMark/>
          </w:tcPr>
          <w:p w14:paraId="7A87EB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5907D6" w14:textId="77777777" w:rsidR="00413CB7" w:rsidRPr="00413CB7" w:rsidRDefault="00413CB7" w:rsidP="00413CB7">
            <w:pPr>
              <w:spacing w:after="0"/>
              <w:jc w:val="right"/>
              <w:rPr>
                <w:szCs w:val="20"/>
              </w:rPr>
            </w:pPr>
            <w:r w:rsidRPr="00413CB7">
              <w:rPr>
                <w:szCs w:val="20"/>
              </w:rPr>
              <w:t>20.5.2013</w:t>
            </w:r>
          </w:p>
        </w:tc>
      </w:tr>
      <w:tr w:rsidR="00413CB7" w:rsidRPr="00413CB7" w14:paraId="4B93A73C" w14:textId="77777777" w:rsidTr="005B36B0">
        <w:trPr>
          <w:trHeight w:val="20"/>
        </w:trPr>
        <w:tc>
          <w:tcPr>
            <w:tcW w:w="1756" w:type="pct"/>
            <w:noWrap/>
            <w:hideMark/>
          </w:tcPr>
          <w:p w14:paraId="41008875" w14:textId="77777777" w:rsidR="00413CB7" w:rsidRPr="00413CB7" w:rsidRDefault="00413CB7" w:rsidP="00413CB7">
            <w:pPr>
              <w:spacing w:after="0"/>
              <w:jc w:val="left"/>
              <w:rPr>
                <w:szCs w:val="20"/>
              </w:rPr>
            </w:pPr>
            <w:r w:rsidRPr="00413CB7">
              <w:rPr>
                <w:szCs w:val="20"/>
              </w:rPr>
              <w:t>Carlos Lauthier</w:t>
            </w:r>
          </w:p>
        </w:tc>
        <w:tc>
          <w:tcPr>
            <w:tcW w:w="1597" w:type="pct"/>
            <w:noWrap/>
            <w:hideMark/>
          </w:tcPr>
          <w:p w14:paraId="4C7FC4CC" w14:textId="77777777" w:rsidR="00413CB7" w:rsidRPr="00413CB7" w:rsidRDefault="00413CB7" w:rsidP="00413CB7">
            <w:pPr>
              <w:spacing w:after="0"/>
              <w:ind w:left="113"/>
              <w:jc w:val="left"/>
              <w:rPr>
                <w:szCs w:val="20"/>
              </w:rPr>
            </w:pPr>
            <w:r w:rsidRPr="00413CB7">
              <w:rPr>
                <w:szCs w:val="20"/>
              </w:rPr>
              <w:t>GLANDORE, SA 5037</w:t>
            </w:r>
          </w:p>
        </w:tc>
        <w:tc>
          <w:tcPr>
            <w:tcW w:w="424" w:type="pct"/>
            <w:noWrap/>
            <w:hideMark/>
          </w:tcPr>
          <w:p w14:paraId="5CADAD36" w14:textId="77777777" w:rsidR="00413CB7" w:rsidRPr="00413CB7" w:rsidRDefault="00413CB7" w:rsidP="00413CB7">
            <w:pPr>
              <w:spacing w:after="0"/>
              <w:ind w:right="113"/>
              <w:jc w:val="right"/>
              <w:rPr>
                <w:szCs w:val="20"/>
              </w:rPr>
            </w:pPr>
            <w:r w:rsidRPr="00413CB7">
              <w:rPr>
                <w:szCs w:val="20"/>
              </w:rPr>
              <w:t>123.02</w:t>
            </w:r>
          </w:p>
        </w:tc>
        <w:tc>
          <w:tcPr>
            <w:tcW w:w="770" w:type="pct"/>
            <w:noWrap/>
            <w:hideMark/>
          </w:tcPr>
          <w:p w14:paraId="0DDAC8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39C051" w14:textId="77777777" w:rsidR="00413CB7" w:rsidRPr="00413CB7" w:rsidRDefault="00413CB7" w:rsidP="00413CB7">
            <w:pPr>
              <w:spacing w:after="0"/>
              <w:jc w:val="right"/>
              <w:rPr>
                <w:szCs w:val="20"/>
              </w:rPr>
            </w:pPr>
            <w:r w:rsidRPr="00413CB7">
              <w:rPr>
                <w:szCs w:val="20"/>
              </w:rPr>
              <w:t>15.3.2013</w:t>
            </w:r>
          </w:p>
        </w:tc>
      </w:tr>
      <w:tr w:rsidR="00413CB7" w:rsidRPr="00413CB7" w14:paraId="44D366AE" w14:textId="77777777" w:rsidTr="005B36B0">
        <w:trPr>
          <w:trHeight w:val="20"/>
        </w:trPr>
        <w:tc>
          <w:tcPr>
            <w:tcW w:w="1756" w:type="pct"/>
            <w:noWrap/>
            <w:hideMark/>
          </w:tcPr>
          <w:p w14:paraId="7A839165" w14:textId="77777777" w:rsidR="00413CB7" w:rsidRPr="00413CB7" w:rsidRDefault="00413CB7" w:rsidP="00413CB7">
            <w:pPr>
              <w:spacing w:after="0"/>
              <w:jc w:val="left"/>
              <w:rPr>
                <w:szCs w:val="20"/>
              </w:rPr>
            </w:pPr>
            <w:r w:rsidRPr="00413CB7">
              <w:rPr>
                <w:szCs w:val="20"/>
              </w:rPr>
              <w:t>Carlota Mendoza</w:t>
            </w:r>
          </w:p>
        </w:tc>
        <w:tc>
          <w:tcPr>
            <w:tcW w:w="1597" w:type="pct"/>
            <w:noWrap/>
            <w:hideMark/>
          </w:tcPr>
          <w:p w14:paraId="246DBF69"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2154F264" w14:textId="77777777" w:rsidR="00413CB7" w:rsidRPr="00413CB7" w:rsidRDefault="00413CB7" w:rsidP="00413CB7">
            <w:pPr>
              <w:spacing w:after="0"/>
              <w:ind w:right="113"/>
              <w:jc w:val="right"/>
              <w:rPr>
                <w:szCs w:val="20"/>
              </w:rPr>
            </w:pPr>
            <w:r w:rsidRPr="00413CB7">
              <w:rPr>
                <w:szCs w:val="20"/>
              </w:rPr>
              <w:t>10.94</w:t>
            </w:r>
          </w:p>
        </w:tc>
        <w:tc>
          <w:tcPr>
            <w:tcW w:w="770" w:type="pct"/>
            <w:noWrap/>
            <w:hideMark/>
          </w:tcPr>
          <w:p w14:paraId="52E3B8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2DB05C" w14:textId="77777777" w:rsidR="00413CB7" w:rsidRPr="00413CB7" w:rsidRDefault="00413CB7" w:rsidP="00413CB7">
            <w:pPr>
              <w:spacing w:after="0"/>
              <w:jc w:val="right"/>
              <w:rPr>
                <w:szCs w:val="20"/>
              </w:rPr>
            </w:pPr>
            <w:r w:rsidRPr="00413CB7">
              <w:rPr>
                <w:szCs w:val="20"/>
              </w:rPr>
              <w:t>1.10.2013</w:t>
            </w:r>
          </w:p>
        </w:tc>
      </w:tr>
      <w:tr w:rsidR="00413CB7" w:rsidRPr="00413CB7" w14:paraId="15964830" w14:textId="77777777" w:rsidTr="005B36B0">
        <w:trPr>
          <w:trHeight w:val="20"/>
        </w:trPr>
        <w:tc>
          <w:tcPr>
            <w:tcW w:w="1756" w:type="pct"/>
            <w:noWrap/>
            <w:hideMark/>
          </w:tcPr>
          <w:p w14:paraId="7D16EFF5" w14:textId="77777777" w:rsidR="00413CB7" w:rsidRPr="00413CB7" w:rsidRDefault="00413CB7" w:rsidP="00413CB7">
            <w:pPr>
              <w:spacing w:after="0"/>
              <w:jc w:val="left"/>
              <w:rPr>
                <w:szCs w:val="20"/>
              </w:rPr>
            </w:pPr>
            <w:r w:rsidRPr="00413CB7">
              <w:rPr>
                <w:szCs w:val="20"/>
              </w:rPr>
              <w:t>Carly Vartuli</w:t>
            </w:r>
          </w:p>
        </w:tc>
        <w:tc>
          <w:tcPr>
            <w:tcW w:w="1597" w:type="pct"/>
            <w:noWrap/>
            <w:hideMark/>
          </w:tcPr>
          <w:p w14:paraId="74008688"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53360B69" w14:textId="77777777" w:rsidR="00413CB7" w:rsidRPr="00413CB7" w:rsidRDefault="00413CB7" w:rsidP="00413CB7">
            <w:pPr>
              <w:spacing w:after="0"/>
              <w:ind w:right="113"/>
              <w:jc w:val="right"/>
              <w:rPr>
                <w:szCs w:val="20"/>
              </w:rPr>
            </w:pPr>
            <w:r w:rsidRPr="00413CB7">
              <w:rPr>
                <w:szCs w:val="20"/>
              </w:rPr>
              <w:t>53.94</w:t>
            </w:r>
          </w:p>
        </w:tc>
        <w:tc>
          <w:tcPr>
            <w:tcW w:w="770" w:type="pct"/>
            <w:noWrap/>
            <w:hideMark/>
          </w:tcPr>
          <w:p w14:paraId="5B60AC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CCB05B" w14:textId="77777777" w:rsidR="00413CB7" w:rsidRPr="00413CB7" w:rsidRDefault="00413CB7" w:rsidP="00413CB7">
            <w:pPr>
              <w:spacing w:after="0"/>
              <w:jc w:val="right"/>
              <w:rPr>
                <w:szCs w:val="20"/>
              </w:rPr>
            </w:pPr>
            <w:r w:rsidRPr="00413CB7">
              <w:rPr>
                <w:szCs w:val="20"/>
              </w:rPr>
              <w:t>5.1.2015</w:t>
            </w:r>
          </w:p>
        </w:tc>
      </w:tr>
      <w:tr w:rsidR="00413CB7" w:rsidRPr="00413CB7" w14:paraId="4936FDD9" w14:textId="77777777" w:rsidTr="005B36B0">
        <w:trPr>
          <w:trHeight w:val="20"/>
        </w:trPr>
        <w:tc>
          <w:tcPr>
            <w:tcW w:w="1756" w:type="pct"/>
            <w:noWrap/>
            <w:hideMark/>
          </w:tcPr>
          <w:p w14:paraId="415C0499" w14:textId="77777777" w:rsidR="00413CB7" w:rsidRPr="00413CB7" w:rsidRDefault="00413CB7" w:rsidP="00413CB7">
            <w:pPr>
              <w:spacing w:after="0"/>
              <w:jc w:val="left"/>
              <w:rPr>
                <w:szCs w:val="20"/>
              </w:rPr>
            </w:pPr>
            <w:r w:rsidRPr="00413CB7">
              <w:rPr>
                <w:szCs w:val="20"/>
              </w:rPr>
              <w:t>Carmel Dullard</w:t>
            </w:r>
          </w:p>
        </w:tc>
        <w:tc>
          <w:tcPr>
            <w:tcW w:w="1597" w:type="pct"/>
            <w:noWrap/>
            <w:hideMark/>
          </w:tcPr>
          <w:p w14:paraId="02292D0A"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00B188BE" w14:textId="77777777" w:rsidR="00413CB7" w:rsidRPr="00413CB7" w:rsidRDefault="00413CB7" w:rsidP="00413CB7">
            <w:pPr>
              <w:spacing w:after="0"/>
              <w:ind w:right="113"/>
              <w:jc w:val="right"/>
              <w:rPr>
                <w:szCs w:val="20"/>
              </w:rPr>
            </w:pPr>
            <w:r w:rsidRPr="00413CB7">
              <w:rPr>
                <w:szCs w:val="20"/>
              </w:rPr>
              <w:t>51.15</w:t>
            </w:r>
          </w:p>
        </w:tc>
        <w:tc>
          <w:tcPr>
            <w:tcW w:w="770" w:type="pct"/>
            <w:noWrap/>
            <w:hideMark/>
          </w:tcPr>
          <w:p w14:paraId="35D785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2FB4C7" w14:textId="77777777" w:rsidR="00413CB7" w:rsidRPr="00413CB7" w:rsidRDefault="00413CB7" w:rsidP="00413CB7">
            <w:pPr>
              <w:spacing w:after="0"/>
              <w:jc w:val="right"/>
              <w:rPr>
                <w:szCs w:val="20"/>
              </w:rPr>
            </w:pPr>
            <w:r w:rsidRPr="00413CB7">
              <w:rPr>
                <w:szCs w:val="20"/>
              </w:rPr>
              <w:t>20.12.2013</w:t>
            </w:r>
          </w:p>
        </w:tc>
      </w:tr>
      <w:tr w:rsidR="00413CB7" w:rsidRPr="00413CB7" w14:paraId="393215E2" w14:textId="77777777" w:rsidTr="005B36B0">
        <w:trPr>
          <w:trHeight w:val="20"/>
        </w:trPr>
        <w:tc>
          <w:tcPr>
            <w:tcW w:w="1756" w:type="pct"/>
            <w:noWrap/>
            <w:hideMark/>
          </w:tcPr>
          <w:p w14:paraId="5DB55994" w14:textId="77777777" w:rsidR="00413CB7" w:rsidRPr="00413CB7" w:rsidRDefault="00413CB7" w:rsidP="00413CB7">
            <w:pPr>
              <w:spacing w:after="0"/>
              <w:jc w:val="left"/>
              <w:rPr>
                <w:szCs w:val="20"/>
              </w:rPr>
            </w:pPr>
            <w:r w:rsidRPr="00413CB7">
              <w:rPr>
                <w:szCs w:val="20"/>
              </w:rPr>
              <w:t>Carmel Manocchio</w:t>
            </w:r>
          </w:p>
        </w:tc>
        <w:tc>
          <w:tcPr>
            <w:tcW w:w="1597" w:type="pct"/>
            <w:noWrap/>
            <w:hideMark/>
          </w:tcPr>
          <w:p w14:paraId="113A6440"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0824AACB" w14:textId="77777777" w:rsidR="00413CB7" w:rsidRPr="00413CB7" w:rsidRDefault="00413CB7" w:rsidP="00413CB7">
            <w:pPr>
              <w:spacing w:after="0"/>
              <w:ind w:right="113"/>
              <w:jc w:val="right"/>
              <w:rPr>
                <w:szCs w:val="20"/>
              </w:rPr>
            </w:pPr>
            <w:r w:rsidRPr="00413CB7">
              <w:rPr>
                <w:szCs w:val="20"/>
              </w:rPr>
              <w:t>29.78</w:t>
            </w:r>
          </w:p>
        </w:tc>
        <w:tc>
          <w:tcPr>
            <w:tcW w:w="770" w:type="pct"/>
            <w:noWrap/>
            <w:hideMark/>
          </w:tcPr>
          <w:p w14:paraId="01B8E26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D31750" w14:textId="77777777" w:rsidR="00413CB7" w:rsidRPr="00413CB7" w:rsidRDefault="00413CB7" w:rsidP="00413CB7">
            <w:pPr>
              <w:spacing w:after="0"/>
              <w:jc w:val="right"/>
              <w:rPr>
                <w:szCs w:val="20"/>
              </w:rPr>
            </w:pPr>
            <w:r w:rsidRPr="00413CB7">
              <w:rPr>
                <w:szCs w:val="20"/>
              </w:rPr>
              <w:t>31.5.2013</w:t>
            </w:r>
          </w:p>
        </w:tc>
      </w:tr>
      <w:tr w:rsidR="00413CB7" w:rsidRPr="00413CB7" w14:paraId="7BE08434" w14:textId="77777777" w:rsidTr="005B36B0">
        <w:trPr>
          <w:trHeight w:val="20"/>
        </w:trPr>
        <w:tc>
          <w:tcPr>
            <w:tcW w:w="1756" w:type="pct"/>
            <w:noWrap/>
            <w:hideMark/>
          </w:tcPr>
          <w:p w14:paraId="517E43F6" w14:textId="77777777" w:rsidR="00413CB7" w:rsidRPr="00413CB7" w:rsidRDefault="00413CB7" w:rsidP="00413CB7">
            <w:pPr>
              <w:spacing w:after="0"/>
              <w:jc w:val="left"/>
              <w:rPr>
                <w:szCs w:val="20"/>
              </w:rPr>
            </w:pPr>
            <w:r w:rsidRPr="00413CB7">
              <w:rPr>
                <w:szCs w:val="20"/>
              </w:rPr>
              <w:t>Carmel Vozzo</w:t>
            </w:r>
          </w:p>
        </w:tc>
        <w:tc>
          <w:tcPr>
            <w:tcW w:w="1597" w:type="pct"/>
            <w:noWrap/>
            <w:hideMark/>
          </w:tcPr>
          <w:p w14:paraId="74020B6E"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0D7D7DB7" w14:textId="77777777" w:rsidR="00413CB7" w:rsidRPr="00413CB7" w:rsidRDefault="00413CB7" w:rsidP="00413CB7">
            <w:pPr>
              <w:spacing w:after="0"/>
              <w:ind w:right="113"/>
              <w:jc w:val="right"/>
              <w:rPr>
                <w:szCs w:val="20"/>
              </w:rPr>
            </w:pPr>
            <w:r w:rsidRPr="00413CB7">
              <w:rPr>
                <w:szCs w:val="20"/>
              </w:rPr>
              <w:t>109.52</w:t>
            </w:r>
          </w:p>
        </w:tc>
        <w:tc>
          <w:tcPr>
            <w:tcW w:w="770" w:type="pct"/>
            <w:noWrap/>
            <w:hideMark/>
          </w:tcPr>
          <w:p w14:paraId="224C87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FB3300" w14:textId="77777777" w:rsidR="00413CB7" w:rsidRPr="00413CB7" w:rsidRDefault="00413CB7" w:rsidP="00413CB7">
            <w:pPr>
              <w:spacing w:after="0"/>
              <w:jc w:val="right"/>
              <w:rPr>
                <w:szCs w:val="20"/>
              </w:rPr>
            </w:pPr>
            <w:r w:rsidRPr="00413CB7">
              <w:rPr>
                <w:szCs w:val="20"/>
              </w:rPr>
              <w:t>14.5.2014</w:t>
            </w:r>
          </w:p>
        </w:tc>
      </w:tr>
      <w:tr w:rsidR="00413CB7" w:rsidRPr="00413CB7" w14:paraId="77B9A05D" w14:textId="77777777" w:rsidTr="005B36B0">
        <w:trPr>
          <w:trHeight w:val="20"/>
        </w:trPr>
        <w:tc>
          <w:tcPr>
            <w:tcW w:w="1756" w:type="pct"/>
            <w:noWrap/>
            <w:hideMark/>
          </w:tcPr>
          <w:p w14:paraId="6F3CACCF" w14:textId="77777777" w:rsidR="00413CB7" w:rsidRPr="00413CB7" w:rsidRDefault="00413CB7" w:rsidP="00413CB7">
            <w:pPr>
              <w:spacing w:after="0"/>
              <w:jc w:val="left"/>
              <w:rPr>
                <w:szCs w:val="20"/>
              </w:rPr>
            </w:pPr>
            <w:r w:rsidRPr="00413CB7">
              <w:rPr>
                <w:szCs w:val="20"/>
              </w:rPr>
              <w:t>Carmen Koch</w:t>
            </w:r>
          </w:p>
        </w:tc>
        <w:tc>
          <w:tcPr>
            <w:tcW w:w="1597" w:type="pct"/>
            <w:noWrap/>
            <w:hideMark/>
          </w:tcPr>
          <w:p w14:paraId="05BE6D06"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5694157" w14:textId="77777777" w:rsidR="00413CB7" w:rsidRPr="00413CB7" w:rsidRDefault="00413CB7" w:rsidP="00413CB7">
            <w:pPr>
              <w:spacing w:after="0"/>
              <w:ind w:right="113"/>
              <w:jc w:val="right"/>
              <w:rPr>
                <w:szCs w:val="20"/>
              </w:rPr>
            </w:pPr>
            <w:r w:rsidRPr="00413CB7">
              <w:rPr>
                <w:szCs w:val="20"/>
              </w:rPr>
              <w:t>42.57</w:t>
            </w:r>
          </w:p>
        </w:tc>
        <w:tc>
          <w:tcPr>
            <w:tcW w:w="770" w:type="pct"/>
            <w:noWrap/>
            <w:hideMark/>
          </w:tcPr>
          <w:p w14:paraId="61FC8F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146D80" w14:textId="77777777" w:rsidR="00413CB7" w:rsidRPr="00413CB7" w:rsidRDefault="00413CB7" w:rsidP="00413CB7">
            <w:pPr>
              <w:spacing w:after="0"/>
              <w:jc w:val="right"/>
              <w:rPr>
                <w:szCs w:val="20"/>
              </w:rPr>
            </w:pPr>
            <w:r w:rsidRPr="00413CB7">
              <w:rPr>
                <w:szCs w:val="20"/>
              </w:rPr>
              <w:t>15.2.2013</w:t>
            </w:r>
          </w:p>
        </w:tc>
      </w:tr>
      <w:tr w:rsidR="00413CB7" w:rsidRPr="00413CB7" w14:paraId="1CD08F1B" w14:textId="77777777" w:rsidTr="005B36B0">
        <w:trPr>
          <w:trHeight w:val="20"/>
        </w:trPr>
        <w:tc>
          <w:tcPr>
            <w:tcW w:w="1756" w:type="pct"/>
            <w:noWrap/>
            <w:hideMark/>
          </w:tcPr>
          <w:p w14:paraId="2749F9F6" w14:textId="77777777" w:rsidR="00413CB7" w:rsidRPr="00413CB7" w:rsidRDefault="00413CB7" w:rsidP="00413CB7">
            <w:pPr>
              <w:spacing w:after="0"/>
              <w:jc w:val="left"/>
              <w:rPr>
                <w:szCs w:val="20"/>
              </w:rPr>
            </w:pPr>
            <w:r w:rsidRPr="00413CB7">
              <w:rPr>
                <w:szCs w:val="20"/>
              </w:rPr>
              <w:t>Carmine Mercurio</w:t>
            </w:r>
          </w:p>
        </w:tc>
        <w:tc>
          <w:tcPr>
            <w:tcW w:w="1597" w:type="pct"/>
            <w:noWrap/>
            <w:hideMark/>
          </w:tcPr>
          <w:p w14:paraId="5C0714AD"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16B12789" w14:textId="77777777" w:rsidR="00413CB7" w:rsidRPr="00413CB7" w:rsidRDefault="00413CB7" w:rsidP="00413CB7">
            <w:pPr>
              <w:spacing w:after="0"/>
              <w:ind w:right="113"/>
              <w:jc w:val="right"/>
              <w:rPr>
                <w:szCs w:val="20"/>
              </w:rPr>
            </w:pPr>
            <w:r w:rsidRPr="00413CB7">
              <w:rPr>
                <w:szCs w:val="20"/>
              </w:rPr>
              <w:t>24.61</w:t>
            </w:r>
          </w:p>
        </w:tc>
        <w:tc>
          <w:tcPr>
            <w:tcW w:w="770" w:type="pct"/>
            <w:noWrap/>
            <w:hideMark/>
          </w:tcPr>
          <w:p w14:paraId="254681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EF20F8" w14:textId="77777777" w:rsidR="00413CB7" w:rsidRPr="00413CB7" w:rsidRDefault="00413CB7" w:rsidP="00413CB7">
            <w:pPr>
              <w:spacing w:after="0"/>
              <w:jc w:val="right"/>
              <w:rPr>
                <w:szCs w:val="20"/>
              </w:rPr>
            </w:pPr>
            <w:r w:rsidRPr="00413CB7">
              <w:rPr>
                <w:szCs w:val="20"/>
              </w:rPr>
              <w:t>2.8.2013</w:t>
            </w:r>
          </w:p>
        </w:tc>
      </w:tr>
      <w:tr w:rsidR="00413CB7" w:rsidRPr="00413CB7" w14:paraId="78078FA5" w14:textId="77777777" w:rsidTr="005B36B0">
        <w:trPr>
          <w:trHeight w:val="20"/>
        </w:trPr>
        <w:tc>
          <w:tcPr>
            <w:tcW w:w="1756" w:type="pct"/>
            <w:noWrap/>
            <w:hideMark/>
          </w:tcPr>
          <w:p w14:paraId="080EBD74" w14:textId="77777777" w:rsidR="00413CB7" w:rsidRPr="00413CB7" w:rsidRDefault="00413CB7" w:rsidP="00413CB7">
            <w:pPr>
              <w:spacing w:after="0"/>
              <w:jc w:val="left"/>
              <w:rPr>
                <w:szCs w:val="20"/>
              </w:rPr>
            </w:pPr>
            <w:r w:rsidRPr="00413CB7">
              <w:rPr>
                <w:szCs w:val="20"/>
              </w:rPr>
              <w:t xml:space="preserve">Carnaby Motors </w:t>
            </w:r>
          </w:p>
        </w:tc>
        <w:tc>
          <w:tcPr>
            <w:tcW w:w="1597" w:type="pct"/>
            <w:noWrap/>
            <w:hideMark/>
          </w:tcPr>
          <w:p w14:paraId="3886B8EC"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23710EE7" w14:textId="77777777" w:rsidR="00413CB7" w:rsidRPr="00413CB7" w:rsidRDefault="00413CB7" w:rsidP="00413CB7">
            <w:pPr>
              <w:spacing w:after="0"/>
              <w:ind w:right="113"/>
              <w:jc w:val="right"/>
              <w:rPr>
                <w:szCs w:val="20"/>
              </w:rPr>
            </w:pPr>
            <w:r w:rsidRPr="00413CB7">
              <w:rPr>
                <w:szCs w:val="20"/>
              </w:rPr>
              <w:t>22.59</w:t>
            </w:r>
          </w:p>
        </w:tc>
        <w:tc>
          <w:tcPr>
            <w:tcW w:w="770" w:type="pct"/>
            <w:noWrap/>
            <w:hideMark/>
          </w:tcPr>
          <w:p w14:paraId="43556D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4C9547" w14:textId="77777777" w:rsidR="00413CB7" w:rsidRPr="00413CB7" w:rsidRDefault="00413CB7" w:rsidP="00413CB7">
            <w:pPr>
              <w:spacing w:after="0"/>
              <w:jc w:val="right"/>
              <w:rPr>
                <w:szCs w:val="20"/>
              </w:rPr>
            </w:pPr>
            <w:r w:rsidRPr="00413CB7">
              <w:rPr>
                <w:szCs w:val="20"/>
              </w:rPr>
              <w:t>30.9.2014</w:t>
            </w:r>
          </w:p>
        </w:tc>
      </w:tr>
      <w:tr w:rsidR="00413CB7" w:rsidRPr="00413CB7" w14:paraId="7CAAB5E9" w14:textId="77777777" w:rsidTr="005B36B0">
        <w:trPr>
          <w:trHeight w:val="20"/>
        </w:trPr>
        <w:tc>
          <w:tcPr>
            <w:tcW w:w="1756" w:type="pct"/>
            <w:noWrap/>
            <w:hideMark/>
          </w:tcPr>
          <w:p w14:paraId="551E9863" w14:textId="77777777" w:rsidR="00413CB7" w:rsidRPr="00413CB7" w:rsidRDefault="00413CB7" w:rsidP="00413CB7">
            <w:pPr>
              <w:spacing w:after="0"/>
              <w:jc w:val="left"/>
              <w:rPr>
                <w:szCs w:val="20"/>
              </w:rPr>
            </w:pPr>
            <w:r w:rsidRPr="00413CB7">
              <w:rPr>
                <w:szCs w:val="20"/>
              </w:rPr>
              <w:t>Carol Fidge</w:t>
            </w:r>
          </w:p>
        </w:tc>
        <w:tc>
          <w:tcPr>
            <w:tcW w:w="1597" w:type="pct"/>
            <w:noWrap/>
            <w:hideMark/>
          </w:tcPr>
          <w:p w14:paraId="11C8FA17"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662EFBF3" w14:textId="77777777" w:rsidR="00413CB7" w:rsidRPr="00413CB7" w:rsidRDefault="00413CB7" w:rsidP="00413CB7">
            <w:pPr>
              <w:spacing w:after="0"/>
              <w:ind w:right="113"/>
              <w:jc w:val="right"/>
              <w:rPr>
                <w:szCs w:val="20"/>
              </w:rPr>
            </w:pPr>
            <w:r w:rsidRPr="00413CB7">
              <w:rPr>
                <w:szCs w:val="20"/>
              </w:rPr>
              <w:t>41.55</w:t>
            </w:r>
          </w:p>
        </w:tc>
        <w:tc>
          <w:tcPr>
            <w:tcW w:w="770" w:type="pct"/>
            <w:noWrap/>
            <w:hideMark/>
          </w:tcPr>
          <w:p w14:paraId="338490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B92418" w14:textId="77777777" w:rsidR="00413CB7" w:rsidRPr="00413CB7" w:rsidRDefault="00413CB7" w:rsidP="00413CB7">
            <w:pPr>
              <w:spacing w:after="0"/>
              <w:jc w:val="right"/>
              <w:rPr>
                <w:szCs w:val="20"/>
              </w:rPr>
            </w:pPr>
            <w:r w:rsidRPr="00413CB7">
              <w:rPr>
                <w:szCs w:val="20"/>
              </w:rPr>
              <w:t>11.7.2013</w:t>
            </w:r>
          </w:p>
        </w:tc>
      </w:tr>
      <w:tr w:rsidR="00413CB7" w:rsidRPr="00413CB7" w14:paraId="6C5AD81A" w14:textId="77777777" w:rsidTr="005B36B0">
        <w:trPr>
          <w:trHeight w:val="20"/>
        </w:trPr>
        <w:tc>
          <w:tcPr>
            <w:tcW w:w="1756" w:type="pct"/>
            <w:noWrap/>
            <w:hideMark/>
          </w:tcPr>
          <w:p w14:paraId="3C119BF6" w14:textId="77777777" w:rsidR="00413CB7" w:rsidRPr="00413CB7" w:rsidRDefault="00413CB7" w:rsidP="00413CB7">
            <w:pPr>
              <w:spacing w:after="0"/>
              <w:jc w:val="left"/>
              <w:rPr>
                <w:szCs w:val="20"/>
              </w:rPr>
            </w:pPr>
            <w:r w:rsidRPr="00413CB7">
              <w:rPr>
                <w:szCs w:val="20"/>
              </w:rPr>
              <w:t>Carol Gray</w:t>
            </w:r>
          </w:p>
        </w:tc>
        <w:tc>
          <w:tcPr>
            <w:tcW w:w="1597" w:type="pct"/>
            <w:noWrap/>
            <w:hideMark/>
          </w:tcPr>
          <w:p w14:paraId="0A991100"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2D2DDE4E" w14:textId="77777777" w:rsidR="00413CB7" w:rsidRPr="00413CB7" w:rsidRDefault="00413CB7" w:rsidP="00413CB7">
            <w:pPr>
              <w:spacing w:after="0"/>
              <w:ind w:right="113"/>
              <w:jc w:val="right"/>
              <w:rPr>
                <w:szCs w:val="20"/>
              </w:rPr>
            </w:pPr>
            <w:r w:rsidRPr="00413CB7">
              <w:rPr>
                <w:szCs w:val="20"/>
              </w:rPr>
              <w:t>82.53</w:t>
            </w:r>
          </w:p>
        </w:tc>
        <w:tc>
          <w:tcPr>
            <w:tcW w:w="770" w:type="pct"/>
            <w:noWrap/>
            <w:hideMark/>
          </w:tcPr>
          <w:p w14:paraId="53B61D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9FDFD6" w14:textId="77777777" w:rsidR="00413CB7" w:rsidRPr="00413CB7" w:rsidRDefault="00413CB7" w:rsidP="00413CB7">
            <w:pPr>
              <w:spacing w:after="0"/>
              <w:jc w:val="right"/>
              <w:rPr>
                <w:szCs w:val="20"/>
              </w:rPr>
            </w:pPr>
            <w:r w:rsidRPr="00413CB7">
              <w:rPr>
                <w:szCs w:val="20"/>
              </w:rPr>
              <w:t>23.12.2013</w:t>
            </w:r>
          </w:p>
        </w:tc>
      </w:tr>
      <w:tr w:rsidR="00413CB7" w:rsidRPr="00413CB7" w14:paraId="26333567" w14:textId="77777777" w:rsidTr="005B36B0">
        <w:trPr>
          <w:trHeight w:val="20"/>
        </w:trPr>
        <w:tc>
          <w:tcPr>
            <w:tcW w:w="1756" w:type="pct"/>
            <w:noWrap/>
            <w:hideMark/>
          </w:tcPr>
          <w:p w14:paraId="74214298" w14:textId="77777777" w:rsidR="00413CB7" w:rsidRPr="00413CB7" w:rsidRDefault="00413CB7" w:rsidP="00413CB7">
            <w:pPr>
              <w:spacing w:after="0"/>
              <w:jc w:val="left"/>
              <w:rPr>
                <w:szCs w:val="20"/>
              </w:rPr>
            </w:pPr>
            <w:r w:rsidRPr="00413CB7">
              <w:rPr>
                <w:szCs w:val="20"/>
              </w:rPr>
              <w:t>Carol Sandiford</w:t>
            </w:r>
          </w:p>
        </w:tc>
        <w:tc>
          <w:tcPr>
            <w:tcW w:w="1597" w:type="pct"/>
            <w:noWrap/>
            <w:hideMark/>
          </w:tcPr>
          <w:p w14:paraId="3B04C9D0" w14:textId="77777777" w:rsidR="00413CB7" w:rsidRPr="00413CB7" w:rsidRDefault="00413CB7" w:rsidP="00413CB7">
            <w:pPr>
              <w:spacing w:after="0"/>
              <w:ind w:left="113"/>
              <w:jc w:val="left"/>
              <w:rPr>
                <w:szCs w:val="20"/>
              </w:rPr>
            </w:pPr>
            <w:r w:rsidRPr="00413CB7">
              <w:rPr>
                <w:szCs w:val="20"/>
              </w:rPr>
              <w:t>EDEN HILLS, SA 5050</w:t>
            </w:r>
          </w:p>
        </w:tc>
        <w:tc>
          <w:tcPr>
            <w:tcW w:w="424" w:type="pct"/>
            <w:noWrap/>
            <w:hideMark/>
          </w:tcPr>
          <w:p w14:paraId="41BF0F7F" w14:textId="77777777" w:rsidR="00413CB7" w:rsidRPr="00413CB7" w:rsidRDefault="00413CB7" w:rsidP="00413CB7">
            <w:pPr>
              <w:spacing w:after="0"/>
              <w:ind w:right="113"/>
              <w:jc w:val="right"/>
              <w:rPr>
                <w:szCs w:val="20"/>
              </w:rPr>
            </w:pPr>
            <w:r w:rsidRPr="00413CB7">
              <w:rPr>
                <w:szCs w:val="20"/>
              </w:rPr>
              <w:t>44.65</w:t>
            </w:r>
          </w:p>
        </w:tc>
        <w:tc>
          <w:tcPr>
            <w:tcW w:w="770" w:type="pct"/>
            <w:noWrap/>
            <w:hideMark/>
          </w:tcPr>
          <w:p w14:paraId="59C25A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0EE350" w14:textId="77777777" w:rsidR="00413CB7" w:rsidRPr="00413CB7" w:rsidRDefault="00413CB7" w:rsidP="00413CB7">
            <w:pPr>
              <w:spacing w:after="0"/>
              <w:jc w:val="right"/>
              <w:rPr>
                <w:szCs w:val="20"/>
              </w:rPr>
            </w:pPr>
            <w:r w:rsidRPr="00413CB7">
              <w:rPr>
                <w:szCs w:val="20"/>
              </w:rPr>
              <w:t>30.1.2014</w:t>
            </w:r>
          </w:p>
        </w:tc>
      </w:tr>
      <w:tr w:rsidR="00413CB7" w:rsidRPr="00413CB7" w14:paraId="59EC2B0F" w14:textId="77777777" w:rsidTr="005B36B0">
        <w:trPr>
          <w:trHeight w:val="20"/>
        </w:trPr>
        <w:tc>
          <w:tcPr>
            <w:tcW w:w="1756" w:type="pct"/>
            <w:noWrap/>
            <w:hideMark/>
          </w:tcPr>
          <w:p w14:paraId="159472E2" w14:textId="77777777" w:rsidR="00413CB7" w:rsidRPr="00413CB7" w:rsidRDefault="00413CB7" w:rsidP="00413CB7">
            <w:pPr>
              <w:spacing w:after="0"/>
              <w:jc w:val="left"/>
              <w:rPr>
                <w:szCs w:val="20"/>
              </w:rPr>
            </w:pPr>
            <w:r w:rsidRPr="00413CB7">
              <w:rPr>
                <w:szCs w:val="20"/>
              </w:rPr>
              <w:t>Carol Schwenn</w:t>
            </w:r>
          </w:p>
        </w:tc>
        <w:tc>
          <w:tcPr>
            <w:tcW w:w="1597" w:type="pct"/>
            <w:noWrap/>
            <w:hideMark/>
          </w:tcPr>
          <w:p w14:paraId="7B07FFFF"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7CF4C6CE" w14:textId="77777777" w:rsidR="00413CB7" w:rsidRPr="00413CB7" w:rsidRDefault="00413CB7" w:rsidP="00413CB7">
            <w:pPr>
              <w:spacing w:after="0"/>
              <w:ind w:right="113"/>
              <w:jc w:val="right"/>
              <w:rPr>
                <w:szCs w:val="20"/>
              </w:rPr>
            </w:pPr>
            <w:r w:rsidRPr="00413CB7">
              <w:rPr>
                <w:szCs w:val="20"/>
              </w:rPr>
              <w:t>45.62</w:t>
            </w:r>
          </w:p>
        </w:tc>
        <w:tc>
          <w:tcPr>
            <w:tcW w:w="770" w:type="pct"/>
            <w:noWrap/>
            <w:hideMark/>
          </w:tcPr>
          <w:p w14:paraId="557BBF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762167" w14:textId="77777777" w:rsidR="00413CB7" w:rsidRPr="00413CB7" w:rsidRDefault="00413CB7" w:rsidP="00413CB7">
            <w:pPr>
              <w:spacing w:after="0"/>
              <w:jc w:val="right"/>
              <w:rPr>
                <w:szCs w:val="20"/>
              </w:rPr>
            </w:pPr>
            <w:r w:rsidRPr="00413CB7">
              <w:rPr>
                <w:szCs w:val="20"/>
              </w:rPr>
              <w:t>20.3.2014</w:t>
            </w:r>
          </w:p>
        </w:tc>
      </w:tr>
      <w:tr w:rsidR="00413CB7" w:rsidRPr="00413CB7" w14:paraId="7ED9239F" w14:textId="77777777" w:rsidTr="005B36B0">
        <w:trPr>
          <w:trHeight w:val="20"/>
        </w:trPr>
        <w:tc>
          <w:tcPr>
            <w:tcW w:w="1756" w:type="pct"/>
            <w:noWrap/>
            <w:hideMark/>
          </w:tcPr>
          <w:p w14:paraId="543CB298" w14:textId="77777777" w:rsidR="00413CB7" w:rsidRPr="00413CB7" w:rsidRDefault="00413CB7" w:rsidP="00413CB7">
            <w:pPr>
              <w:spacing w:after="0"/>
              <w:jc w:val="left"/>
              <w:rPr>
                <w:szCs w:val="20"/>
              </w:rPr>
            </w:pPr>
            <w:r w:rsidRPr="00413CB7">
              <w:rPr>
                <w:szCs w:val="20"/>
              </w:rPr>
              <w:t>Carol Schwenn</w:t>
            </w:r>
          </w:p>
        </w:tc>
        <w:tc>
          <w:tcPr>
            <w:tcW w:w="1597" w:type="pct"/>
            <w:noWrap/>
            <w:hideMark/>
          </w:tcPr>
          <w:p w14:paraId="379C4A62"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01DE714A" w14:textId="77777777" w:rsidR="00413CB7" w:rsidRPr="00413CB7" w:rsidRDefault="00413CB7" w:rsidP="00413CB7">
            <w:pPr>
              <w:spacing w:after="0"/>
              <w:ind w:right="113"/>
              <w:jc w:val="right"/>
              <w:rPr>
                <w:szCs w:val="20"/>
              </w:rPr>
            </w:pPr>
            <w:r w:rsidRPr="00413CB7">
              <w:rPr>
                <w:szCs w:val="20"/>
              </w:rPr>
              <w:t>23.64</w:t>
            </w:r>
          </w:p>
        </w:tc>
        <w:tc>
          <w:tcPr>
            <w:tcW w:w="770" w:type="pct"/>
            <w:noWrap/>
            <w:hideMark/>
          </w:tcPr>
          <w:p w14:paraId="4DACD5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8C9911" w14:textId="77777777" w:rsidR="00413CB7" w:rsidRPr="00413CB7" w:rsidRDefault="00413CB7" w:rsidP="00413CB7">
            <w:pPr>
              <w:spacing w:after="0"/>
              <w:jc w:val="right"/>
              <w:rPr>
                <w:szCs w:val="20"/>
              </w:rPr>
            </w:pPr>
            <w:r w:rsidRPr="00413CB7">
              <w:rPr>
                <w:szCs w:val="20"/>
              </w:rPr>
              <w:t>13.5.2014</w:t>
            </w:r>
          </w:p>
        </w:tc>
      </w:tr>
      <w:tr w:rsidR="00413CB7" w:rsidRPr="00413CB7" w14:paraId="4A9373B8" w14:textId="77777777" w:rsidTr="005B36B0">
        <w:trPr>
          <w:trHeight w:val="20"/>
        </w:trPr>
        <w:tc>
          <w:tcPr>
            <w:tcW w:w="1756" w:type="pct"/>
            <w:noWrap/>
            <w:hideMark/>
          </w:tcPr>
          <w:p w14:paraId="6B38941A" w14:textId="77777777" w:rsidR="00413CB7" w:rsidRPr="00413CB7" w:rsidRDefault="00413CB7" w:rsidP="00413CB7">
            <w:pPr>
              <w:spacing w:after="0"/>
              <w:jc w:val="left"/>
              <w:rPr>
                <w:szCs w:val="20"/>
              </w:rPr>
            </w:pPr>
            <w:r w:rsidRPr="00413CB7">
              <w:rPr>
                <w:szCs w:val="20"/>
              </w:rPr>
              <w:t>Carol Synnett</w:t>
            </w:r>
          </w:p>
        </w:tc>
        <w:tc>
          <w:tcPr>
            <w:tcW w:w="1597" w:type="pct"/>
            <w:noWrap/>
            <w:hideMark/>
          </w:tcPr>
          <w:p w14:paraId="7496A7B2" w14:textId="77777777" w:rsidR="00413CB7" w:rsidRPr="00413CB7" w:rsidRDefault="00413CB7" w:rsidP="00413CB7">
            <w:pPr>
              <w:spacing w:after="0"/>
              <w:ind w:left="113"/>
              <w:jc w:val="left"/>
              <w:rPr>
                <w:szCs w:val="20"/>
              </w:rPr>
            </w:pPr>
            <w:r w:rsidRPr="00413CB7">
              <w:rPr>
                <w:szCs w:val="20"/>
              </w:rPr>
              <w:t>DAW PARK, SA 5041</w:t>
            </w:r>
          </w:p>
        </w:tc>
        <w:tc>
          <w:tcPr>
            <w:tcW w:w="424" w:type="pct"/>
            <w:noWrap/>
            <w:hideMark/>
          </w:tcPr>
          <w:p w14:paraId="52AC5A6A" w14:textId="77777777" w:rsidR="00413CB7" w:rsidRPr="00413CB7" w:rsidRDefault="00413CB7" w:rsidP="00413CB7">
            <w:pPr>
              <w:spacing w:after="0"/>
              <w:ind w:right="113"/>
              <w:jc w:val="right"/>
              <w:rPr>
                <w:szCs w:val="20"/>
              </w:rPr>
            </w:pPr>
            <w:r w:rsidRPr="00413CB7">
              <w:rPr>
                <w:szCs w:val="20"/>
              </w:rPr>
              <w:t>23.73</w:t>
            </w:r>
          </w:p>
        </w:tc>
        <w:tc>
          <w:tcPr>
            <w:tcW w:w="770" w:type="pct"/>
            <w:noWrap/>
            <w:hideMark/>
          </w:tcPr>
          <w:p w14:paraId="39156D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036056" w14:textId="77777777" w:rsidR="00413CB7" w:rsidRPr="00413CB7" w:rsidRDefault="00413CB7" w:rsidP="00413CB7">
            <w:pPr>
              <w:spacing w:after="0"/>
              <w:jc w:val="right"/>
              <w:rPr>
                <w:szCs w:val="20"/>
              </w:rPr>
            </w:pPr>
            <w:r w:rsidRPr="00413CB7">
              <w:rPr>
                <w:szCs w:val="20"/>
              </w:rPr>
              <w:t>2.12.2013</w:t>
            </w:r>
          </w:p>
        </w:tc>
      </w:tr>
      <w:tr w:rsidR="00413CB7" w:rsidRPr="00413CB7" w14:paraId="570BF9E8" w14:textId="77777777" w:rsidTr="005B36B0">
        <w:trPr>
          <w:trHeight w:val="20"/>
        </w:trPr>
        <w:tc>
          <w:tcPr>
            <w:tcW w:w="1756" w:type="pct"/>
            <w:noWrap/>
            <w:hideMark/>
          </w:tcPr>
          <w:p w14:paraId="15CB47B1" w14:textId="77777777" w:rsidR="00413CB7" w:rsidRPr="00413CB7" w:rsidRDefault="00413CB7" w:rsidP="00413CB7">
            <w:pPr>
              <w:spacing w:after="0"/>
              <w:jc w:val="left"/>
              <w:rPr>
                <w:szCs w:val="20"/>
              </w:rPr>
            </w:pPr>
            <w:r w:rsidRPr="00413CB7">
              <w:rPr>
                <w:szCs w:val="20"/>
              </w:rPr>
              <w:t>Carole Duvoisin</w:t>
            </w:r>
          </w:p>
        </w:tc>
        <w:tc>
          <w:tcPr>
            <w:tcW w:w="1597" w:type="pct"/>
            <w:noWrap/>
            <w:hideMark/>
          </w:tcPr>
          <w:p w14:paraId="328A0FB8"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7589C515" w14:textId="77777777" w:rsidR="00413CB7" w:rsidRPr="00413CB7" w:rsidRDefault="00413CB7" w:rsidP="00413CB7">
            <w:pPr>
              <w:spacing w:after="0"/>
              <w:ind w:right="113"/>
              <w:jc w:val="right"/>
              <w:rPr>
                <w:szCs w:val="20"/>
              </w:rPr>
            </w:pPr>
            <w:r w:rsidRPr="00413CB7">
              <w:rPr>
                <w:szCs w:val="20"/>
              </w:rPr>
              <w:t>34.04</w:t>
            </w:r>
          </w:p>
        </w:tc>
        <w:tc>
          <w:tcPr>
            <w:tcW w:w="770" w:type="pct"/>
            <w:noWrap/>
            <w:hideMark/>
          </w:tcPr>
          <w:p w14:paraId="415A9C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25892A" w14:textId="77777777" w:rsidR="00413CB7" w:rsidRPr="00413CB7" w:rsidRDefault="00413CB7" w:rsidP="00413CB7">
            <w:pPr>
              <w:spacing w:after="0"/>
              <w:jc w:val="right"/>
              <w:rPr>
                <w:szCs w:val="20"/>
              </w:rPr>
            </w:pPr>
            <w:r w:rsidRPr="00413CB7">
              <w:rPr>
                <w:szCs w:val="20"/>
              </w:rPr>
              <w:t>11.3.2014</w:t>
            </w:r>
          </w:p>
        </w:tc>
      </w:tr>
      <w:tr w:rsidR="00413CB7" w:rsidRPr="00413CB7" w14:paraId="6F9C22E6" w14:textId="77777777" w:rsidTr="005B36B0">
        <w:trPr>
          <w:trHeight w:val="20"/>
        </w:trPr>
        <w:tc>
          <w:tcPr>
            <w:tcW w:w="1756" w:type="pct"/>
            <w:noWrap/>
            <w:hideMark/>
          </w:tcPr>
          <w:p w14:paraId="017F1778" w14:textId="77777777" w:rsidR="00413CB7" w:rsidRPr="00413CB7" w:rsidRDefault="00413CB7" w:rsidP="00413CB7">
            <w:pPr>
              <w:spacing w:after="0"/>
              <w:jc w:val="left"/>
              <w:rPr>
                <w:szCs w:val="20"/>
              </w:rPr>
            </w:pPr>
            <w:r w:rsidRPr="00413CB7">
              <w:rPr>
                <w:szCs w:val="20"/>
              </w:rPr>
              <w:t>Carole Gillman</w:t>
            </w:r>
          </w:p>
        </w:tc>
        <w:tc>
          <w:tcPr>
            <w:tcW w:w="1597" w:type="pct"/>
            <w:noWrap/>
            <w:hideMark/>
          </w:tcPr>
          <w:p w14:paraId="03B41670" w14:textId="77777777" w:rsidR="00413CB7" w:rsidRPr="00413CB7" w:rsidRDefault="00413CB7" w:rsidP="00413CB7">
            <w:pPr>
              <w:spacing w:after="0"/>
              <w:ind w:left="113"/>
              <w:jc w:val="left"/>
              <w:rPr>
                <w:szCs w:val="20"/>
              </w:rPr>
            </w:pPr>
            <w:r w:rsidRPr="00413CB7">
              <w:rPr>
                <w:szCs w:val="20"/>
              </w:rPr>
              <w:t>KADINA, SA 5554</w:t>
            </w:r>
          </w:p>
        </w:tc>
        <w:tc>
          <w:tcPr>
            <w:tcW w:w="424" w:type="pct"/>
            <w:noWrap/>
            <w:hideMark/>
          </w:tcPr>
          <w:p w14:paraId="2ECD70E0" w14:textId="77777777" w:rsidR="00413CB7" w:rsidRPr="00413CB7" w:rsidRDefault="00413CB7" w:rsidP="00413CB7">
            <w:pPr>
              <w:spacing w:after="0"/>
              <w:ind w:right="113"/>
              <w:jc w:val="right"/>
              <w:rPr>
                <w:szCs w:val="20"/>
              </w:rPr>
            </w:pPr>
            <w:r w:rsidRPr="00413CB7">
              <w:rPr>
                <w:szCs w:val="20"/>
              </w:rPr>
              <w:t>49.99</w:t>
            </w:r>
          </w:p>
        </w:tc>
        <w:tc>
          <w:tcPr>
            <w:tcW w:w="770" w:type="pct"/>
            <w:noWrap/>
            <w:hideMark/>
          </w:tcPr>
          <w:p w14:paraId="1A700A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4E3D8D" w14:textId="77777777" w:rsidR="00413CB7" w:rsidRPr="00413CB7" w:rsidRDefault="00413CB7" w:rsidP="00413CB7">
            <w:pPr>
              <w:spacing w:after="0"/>
              <w:jc w:val="right"/>
              <w:rPr>
                <w:szCs w:val="20"/>
              </w:rPr>
            </w:pPr>
            <w:r w:rsidRPr="00413CB7">
              <w:rPr>
                <w:szCs w:val="20"/>
              </w:rPr>
              <w:t>14.6.2013</w:t>
            </w:r>
          </w:p>
        </w:tc>
      </w:tr>
      <w:tr w:rsidR="00413CB7" w:rsidRPr="00413CB7" w14:paraId="53BAC9F6" w14:textId="77777777" w:rsidTr="005B36B0">
        <w:trPr>
          <w:trHeight w:val="20"/>
        </w:trPr>
        <w:tc>
          <w:tcPr>
            <w:tcW w:w="1756" w:type="pct"/>
            <w:noWrap/>
            <w:hideMark/>
          </w:tcPr>
          <w:p w14:paraId="53F3BD73" w14:textId="77777777" w:rsidR="00413CB7" w:rsidRPr="00413CB7" w:rsidRDefault="00413CB7" w:rsidP="00413CB7">
            <w:pPr>
              <w:spacing w:after="0"/>
              <w:jc w:val="left"/>
              <w:rPr>
                <w:szCs w:val="20"/>
              </w:rPr>
            </w:pPr>
            <w:r w:rsidRPr="00413CB7">
              <w:rPr>
                <w:szCs w:val="20"/>
              </w:rPr>
              <w:t>Caroline Just</w:t>
            </w:r>
          </w:p>
        </w:tc>
        <w:tc>
          <w:tcPr>
            <w:tcW w:w="1597" w:type="pct"/>
            <w:noWrap/>
            <w:hideMark/>
          </w:tcPr>
          <w:p w14:paraId="48B7D432" w14:textId="77777777"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14:paraId="4F545FD3" w14:textId="77777777" w:rsidR="00413CB7" w:rsidRPr="00413CB7" w:rsidRDefault="00413CB7" w:rsidP="00413CB7">
            <w:pPr>
              <w:spacing w:after="0"/>
              <w:ind w:right="113"/>
              <w:jc w:val="right"/>
              <w:rPr>
                <w:szCs w:val="20"/>
              </w:rPr>
            </w:pPr>
            <w:r w:rsidRPr="00413CB7">
              <w:rPr>
                <w:szCs w:val="20"/>
              </w:rPr>
              <w:t>19.26</w:t>
            </w:r>
          </w:p>
        </w:tc>
        <w:tc>
          <w:tcPr>
            <w:tcW w:w="770" w:type="pct"/>
            <w:noWrap/>
            <w:hideMark/>
          </w:tcPr>
          <w:p w14:paraId="72ECFD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C39F16" w14:textId="77777777" w:rsidR="00413CB7" w:rsidRPr="00413CB7" w:rsidRDefault="00413CB7" w:rsidP="00413CB7">
            <w:pPr>
              <w:spacing w:after="0"/>
              <w:jc w:val="right"/>
              <w:rPr>
                <w:szCs w:val="20"/>
              </w:rPr>
            </w:pPr>
            <w:r w:rsidRPr="00413CB7">
              <w:rPr>
                <w:szCs w:val="20"/>
              </w:rPr>
              <w:t>8.9.2014</w:t>
            </w:r>
          </w:p>
        </w:tc>
      </w:tr>
      <w:tr w:rsidR="00413CB7" w:rsidRPr="00413CB7" w14:paraId="53849569" w14:textId="77777777" w:rsidTr="005B36B0">
        <w:trPr>
          <w:trHeight w:val="20"/>
        </w:trPr>
        <w:tc>
          <w:tcPr>
            <w:tcW w:w="1756" w:type="pct"/>
            <w:noWrap/>
            <w:hideMark/>
          </w:tcPr>
          <w:p w14:paraId="3FE2BA55" w14:textId="77777777" w:rsidR="00413CB7" w:rsidRPr="00413CB7" w:rsidRDefault="00413CB7" w:rsidP="00413CB7">
            <w:pPr>
              <w:spacing w:after="0"/>
              <w:jc w:val="left"/>
              <w:rPr>
                <w:szCs w:val="20"/>
              </w:rPr>
            </w:pPr>
            <w:r w:rsidRPr="00413CB7">
              <w:rPr>
                <w:szCs w:val="20"/>
              </w:rPr>
              <w:t>Caroline Lenman</w:t>
            </w:r>
          </w:p>
        </w:tc>
        <w:tc>
          <w:tcPr>
            <w:tcW w:w="1597" w:type="pct"/>
            <w:noWrap/>
            <w:hideMark/>
          </w:tcPr>
          <w:p w14:paraId="78133228" w14:textId="77777777"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14:paraId="13781C39" w14:textId="77777777" w:rsidR="00413CB7" w:rsidRPr="00413CB7" w:rsidRDefault="00413CB7" w:rsidP="00413CB7">
            <w:pPr>
              <w:spacing w:after="0"/>
              <w:ind w:right="113"/>
              <w:jc w:val="right"/>
              <w:rPr>
                <w:szCs w:val="20"/>
              </w:rPr>
            </w:pPr>
            <w:r w:rsidRPr="00413CB7">
              <w:rPr>
                <w:szCs w:val="20"/>
              </w:rPr>
              <w:t>11.92</w:t>
            </w:r>
          </w:p>
        </w:tc>
        <w:tc>
          <w:tcPr>
            <w:tcW w:w="770" w:type="pct"/>
            <w:noWrap/>
            <w:hideMark/>
          </w:tcPr>
          <w:p w14:paraId="01DF7B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9440BD" w14:textId="77777777" w:rsidR="00413CB7" w:rsidRPr="00413CB7" w:rsidRDefault="00413CB7" w:rsidP="00413CB7">
            <w:pPr>
              <w:spacing w:after="0"/>
              <w:jc w:val="right"/>
              <w:rPr>
                <w:szCs w:val="20"/>
              </w:rPr>
            </w:pPr>
            <w:r w:rsidRPr="00413CB7">
              <w:rPr>
                <w:szCs w:val="20"/>
              </w:rPr>
              <w:t>18.8.2014</w:t>
            </w:r>
          </w:p>
        </w:tc>
      </w:tr>
      <w:tr w:rsidR="00413CB7" w:rsidRPr="00413CB7" w14:paraId="1F4DB16F" w14:textId="77777777" w:rsidTr="005B36B0">
        <w:trPr>
          <w:trHeight w:val="20"/>
        </w:trPr>
        <w:tc>
          <w:tcPr>
            <w:tcW w:w="1756" w:type="pct"/>
            <w:noWrap/>
            <w:hideMark/>
          </w:tcPr>
          <w:p w14:paraId="2064CC91" w14:textId="77777777" w:rsidR="00413CB7" w:rsidRPr="00413CB7" w:rsidRDefault="00413CB7" w:rsidP="00413CB7">
            <w:pPr>
              <w:spacing w:after="0"/>
              <w:jc w:val="left"/>
              <w:rPr>
                <w:szCs w:val="20"/>
              </w:rPr>
            </w:pPr>
            <w:r w:rsidRPr="00413CB7">
              <w:rPr>
                <w:szCs w:val="20"/>
              </w:rPr>
              <w:t>Caroline Severin</w:t>
            </w:r>
          </w:p>
        </w:tc>
        <w:tc>
          <w:tcPr>
            <w:tcW w:w="1597" w:type="pct"/>
            <w:noWrap/>
            <w:hideMark/>
          </w:tcPr>
          <w:p w14:paraId="56088DF9"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213B653F" w14:textId="77777777" w:rsidR="00413CB7" w:rsidRPr="00413CB7" w:rsidRDefault="00413CB7" w:rsidP="00413CB7">
            <w:pPr>
              <w:spacing w:after="0"/>
              <w:ind w:right="113"/>
              <w:jc w:val="right"/>
              <w:rPr>
                <w:szCs w:val="20"/>
              </w:rPr>
            </w:pPr>
            <w:r w:rsidRPr="00413CB7">
              <w:rPr>
                <w:szCs w:val="20"/>
              </w:rPr>
              <w:t>16.55</w:t>
            </w:r>
          </w:p>
        </w:tc>
        <w:tc>
          <w:tcPr>
            <w:tcW w:w="770" w:type="pct"/>
            <w:noWrap/>
            <w:hideMark/>
          </w:tcPr>
          <w:p w14:paraId="7EA7E8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9F60B5" w14:textId="77777777" w:rsidR="00413CB7" w:rsidRPr="00413CB7" w:rsidRDefault="00413CB7" w:rsidP="00413CB7">
            <w:pPr>
              <w:spacing w:after="0"/>
              <w:jc w:val="right"/>
              <w:rPr>
                <w:szCs w:val="20"/>
              </w:rPr>
            </w:pPr>
            <w:r w:rsidRPr="00413CB7">
              <w:rPr>
                <w:szCs w:val="20"/>
              </w:rPr>
              <w:t>9.8.2013</w:t>
            </w:r>
          </w:p>
        </w:tc>
      </w:tr>
      <w:tr w:rsidR="00413CB7" w:rsidRPr="00413CB7" w14:paraId="322F71BC" w14:textId="77777777" w:rsidTr="005B36B0">
        <w:trPr>
          <w:trHeight w:val="20"/>
        </w:trPr>
        <w:tc>
          <w:tcPr>
            <w:tcW w:w="1756" w:type="pct"/>
            <w:noWrap/>
            <w:hideMark/>
          </w:tcPr>
          <w:p w14:paraId="029CB337" w14:textId="77777777" w:rsidR="00413CB7" w:rsidRPr="00413CB7" w:rsidRDefault="00413CB7" w:rsidP="00413CB7">
            <w:pPr>
              <w:spacing w:after="0"/>
              <w:jc w:val="left"/>
              <w:rPr>
                <w:szCs w:val="20"/>
              </w:rPr>
            </w:pPr>
            <w:r w:rsidRPr="00413CB7">
              <w:rPr>
                <w:szCs w:val="20"/>
              </w:rPr>
              <w:t>Caroline Waugh</w:t>
            </w:r>
          </w:p>
        </w:tc>
        <w:tc>
          <w:tcPr>
            <w:tcW w:w="1597" w:type="pct"/>
            <w:noWrap/>
            <w:hideMark/>
          </w:tcPr>
          <w:p w14:paraId="5093E7D2" w14:textId="77777777" w:rsidR="00413CB7" w:rsidRPr="00413CB7" w:rsidRDefault="00413CB7" w:rsidP="00413CB7">
            <w:pPr>
              <w:spacing w:after="0"/>
              <w:ind w:left="113"/>
              <w:jc w:val="left"/>
              <w:rPr>
                <w:szCs w:val="20"/>
              </w:rPr>
            </w:pPr>
            <w:r w:rsidRPr="00413CB7">
              <w:rPr>
                <w:szCs w:val="20"/>
              </w:rPr>
              <w:t>BARMERA, SA 5345</w:t>
            </w:r>
          </w:p>
        </w:tc>
        <w:tc>
          <w:tcPr>
            <w:tcW w:w="424" w:type="pct"/>
            <w:noWrap/>
            <w:hideMark/>
          </w:tcPr>
          <w:p w14:paraId="55314EE3" w14:textId="77777777" w:rsidR="00413CB7" w:rsidRPr="00413CB7" w:rsidRDefault="00413CB7" w:rsidP="00413CB7">
            <w:pPr>
              <w:spacing w:after="0"/>
              <w:ind w:right="113"/>
              <w:jc w:val="right"/>
              <w:rPr>
                <w:szCs w:val="20"/>
              </w:rPr>
            </w:pPr>
            <w:r w:rsidRPr="00413CB7">
              <w:rPr>
                <w:szCs w:val="20"/>
              </w:rPr>
              <w:t>67.82</w:t>
            </w:r>
          </w:p>
        </w:tc>
        <w:tc>
          <w:tcPr>
            <w:tcW w:w="770" w:type="pct"/>
            <w:noWrap/>
            <w:hideMark/>
          </w:tcPr>
          <w:p w14:paraId="5FAC45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E0692A" w14:textId="77777777" w:rsidR="00413CB7" w:rsidRPr="00413CB7" w:rsidRDefault="00413CB7" w:rsidP="00413CB7">
            <w:pPr>
              <w:spacing w:after="0"/>
              <w:jc w:val="right"/>
              <w:rPr>
                <w:szCs w:val="20"/>
              </w:rPr>
            </w:pPr>
            <w:r w:rsidRPr="00413CB7">
              <w:rPr>
                <w:szCs w:val="20"/>
              </w:rPr>
              <w:t>13.11.2013</w:t>
            </w:r>
          </w:p>
        </w:tc>
      </w:tr>
      <w:tr w:rsidR="00413CB7" w:rsidRPr="00413CB7" w14:paraId="3F83A678" w14:textId="77777777" w:rsidTr="005B36B0">
        <w:trPr>
          <w:trHeight w:val="20"/>
        </w:trPr>
        <w:tc>
          <w:tcPr>
            <w:tcW w:w="1756" w:type="pct"/>
            <w:noWrap/>
            <w:hideMark/>
          </w:tcPr>
          <w:p w14:paraId="612B0E57" w14:textId="77777777" w:rsidR="00413CB7" w:rsidRPr="00413CB7" w:rsidRDefault="00413CB7" w:rsidP="00413CB7">
            <w:pPr>
              <w:spacing w:after="0"/>
              <w:jc w:val="left"/>
              <w:rPr>
                <w:szCs w:val="20"/>
              </w:rPr>
            </w:pPr>
            <w:r w:rsidRPr="00413CB7">
              <w:rPr>
                <w:szCs w:val="20"/>
              </w:rPr>
              <w:t>Carolyn Crack</w:t>
            </w:r>
          </w:p>
        </w:tc>
        <w:tc>
          <w:tcPr>
            <w:tcW w:w="1597" w:type="pct"/>
            <w:noWrap/>
            <w:hideMark/>
          </w:tcPr>
          <w:p w14:paraId="4BD1FFAA" w14:textId="77777777"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14:paraId="5249F15A" w14:textId="77777777" w:rsidR="00413CB7" w:rsidRPr="00413CB7" w:rsidRDefault="00413CB7" w:rsidP="00413CB7">
            <w:pPr>
              <w:spacing w:after="0"/>
              <w:ind w:right="113"/>
              <w:jc w:val="right"/>
              <w:rPr>
                <w:szCs w:val="20"/>
              </w:rPr>
            </w:pPr>
            <w:r w:rsidRPr="00413CB7">
              <w:rPr>
                <w:szCs w:val="20"/>
              </w:rPr>
              <w:t>47.98</w:t>
            </w:r>
          </w:p>
        </w:tc>
        <w:tc>
          <w:tcPr>
            <w:tcW w:w="770" w:type="pct"/>
            <w:noWrap/>
            <w:hideMark/>
          </w:tcPr>
          <w:p w14:paraId="79BCE6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DC2BA8" w14:textId="77777777" w:rsidR="00413CB7" w:rsidRPr="00413CB7" w:rsidRDefault="00413CB7" w:rsidP="00413CB7">
            <w:pPr>
              <w:spacing w:after="0"/>
              <w:jc w:val="right"/>
              <w:rPr>
                <w:szCs w:val="20"/>
              </w:rPr>
            </w:pPr>
            <w:r w:rsidRPr="00413CB7">
              <w:rPr>
                <w:szCs w:val="20"/>
              </w:rPr>
              <w:t>3.7.2013</w:t>
            </w:r>
          </w:p>
        </w:tc>
      </w:tr>
      <w:tr w:rsidR="00413CB7" w:rsidRPr="00413CB7" w14:paraId="0FF46C43" w14:textId="77777777" w:rsidTr="005B36B0">
        <w:trPr>
          <w:trHeight w:val="20"/>
        </w:trPr>
        <w:tc>
          <w:tcPr>
            <w:tcW w:w="1756" w:type="pct"/>
            <w:noWrap/>
            <w:hideMark/>
          </w:tcPr>
          <w:p w14:paraId="38962CA6" w14:textId="77777777" w:rsidR="00413CB7" w:rsidRPr="00413CB7" w:rsidRDefault="00413CB7" w:rsidP="00413CB7">
            <w:pPr>
              <w:spacing w:after="0"/>
              <w:jc w:val="left"/>
              <w:rPr>
                <w:szCs w:val="20"/>
              </w:rPr>
            </w:pPr>
            <w:r w:rsidRPr="00413CB7">
              <w:rPr>
                <w:szCs w:val="20"/>
              </w:rPr>
              <w:t>Carrie Beenham</w:t>
            </w:r>
          </w:p>
        </w:tc>
        <w:tc>
          <w:tcPr>
            <w:tcW w:w="1597" w:type="pct"/>
            <w:noWrap/>
            <w:hideMark/>
          </w:tcPr>
          <w:p w14:paraId="743BBB16"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32853294" w14:textId="77777777" w:rsidR="00413CB7" w:rsidRPr="00413CB7" w:rsidRDefault="00413CB7" w:rsidP="00413CB7">
            <w:pPr>
              <w:spacing w:after="0"/>
              <w:ind w:right="113"/>
              <w:jc w:val="right"/>
              <w:rPr>
                <w:szCs w:val="20"/>
              </w:rPr>
            </w:pPr>
            <w:r w:rsidRPr="00413CB7">
              <w:rPr>
                <w:szCs w:val="20"/>
              </w:rPr>
              <w:t>650.00</w:t>
            </w:r>
          </w:p>
        </w:tc>
        <w:tc>
          <w:tcPr>
            <w:tcW w:w="770" w:type="pct"/>
            <w:noWrap/>
            <w:hideMark/>
          </w:tcPr>
          <w:p w14:paraId="3AF22D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D05FB4" w14:textId="77777777" w:rsidR="00413CB7" w:rsidRPr="00413CB7" w:rsidRDefault="00413CB7" w:rsidP="00413CB7">
            <w:pPr>
              <w:spacing w:after="0"/>
              <w:jc w:val="right"/>
              <w:rPr>
                <w:szCs w:val="20"/>
              </w:rPr>
            </w:pPr>
            <w:r w:rsidRPr="00413CB7">
              <w:rPr>
                <w:szCs w:val="20"/>
              </w:rPr>
              <w:t>30.5.2014</w:t>
            </w:r>
          </w:p>
        </w:tc>
      </w:tr>
      <w:tr w:rsidR="00413CB7" w:rsidRPr="00413CB7" w14:paraId="33A15454" w14:textId="77777777" w:rsidTr="005B36B0">
        <w:trPr>
          <w:trHeight w:val="20"/>
        </w:trPr>
        <w:tc>
          <w:tcPr>
            <w:tcW w:w="1756" w:type="pct"/>
            <w:noWrap/>
            <w:hideMark/>
          </w:tcPr>
          <w:p w14:paraId="2EEA0129" w14:textId="77777777" w:rsidR="00413CB7" w:rsidRPr="00413CB7" w:rsidRDefault="00413CB7" w:rsidP="00413CB7">
            <w:pPr>
              <w:spacing w:after="0"/>
              <w:jc w:val="left"/>
              <w:rPr>
                <w:szCs w:val="20"/>
              </w:rPr>
            </w:pPr>
            <w:r w:rsidRPr="00413CB7">
              <w:rPr>
                <w:szCs w:val="20"/>
              </w:rPr>
              <w:t xml:space="preserve">Casaretto Nominees Pty Ltd </w:t>
            </w:r>
          </w:p>
        </w:tc>
        <w:tc>
          <w:tcPr>
            <w:tcW w:w="1597" w:type="pct"/>
            <w:noWrap/>
            <w:hideMark/>
          </w:tcPr>
          <w:p w14:paraId="623B4BEC" w14:textId="77777777" w:rsidR="00413CB7" w:rsidRPr="00413CB7" w:rsidRDefault="00413CB7" w:rsidP="00413CB7">
            <w:pPr>
              <w:spacing w:after="0"/>
              <w:ind w:left="113"/>
              <w:jc w:val="left"/>
              <w:rPr>
                <w:szCs w:val="20"/>
              </w:rPr>
            </w:pPr>
            <w:r w:rsidRPr="00413CB7">
              <w:rPr>
                <w:szCs w:val="20"/>
              </w:rPr>
              <w:t>TAYLORVILLE, SA 5330</w:t>
            </w:r>
          </w:p>
        </w:tc>
        <w:tc>
          <w:tcPr>
            <w:tcW w:w="424" w:type="pct"/>
            <w:noWrap/>
            <w:hideMark/>
          </w:tcPr>
          <w:p w14:paraId="17DC8842" w14:textId="77777777" w:rsidR="00413CB7" w:rsidRPr="00413CB7" w:rsidRDefault="00413CB7" w:rsidP="00413CB7">
            <w:pPr>
              <w:spacing w:after="0"/>
              <w:ind w:right="113"/>
              <w:jc w:val="right"/>
              <w:rPr>
                <w:szCs w:val="20"/>
              </w:rPr>
            </w:pPr>
            <w:r w:rsidRPr="00413CB7">
              <w:rPr>
                <w:szCs w:val="20"/>
              </w:rPr>
              <w:t>1 253.22</w:t>
            </w:r>
          </w:p>
        </w:tc>
        <w:tc>
          <w:tcPr>
            <w:tcW w:w="770" w:type="pct"/>
            <w:noWrap/>
            <w:hideMark/>
          </w:tcPr>
          <w:p w14:paraId="0264188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0ECB7D" w14:textId="77777777" w:rsidR="00413CB7" w:rsidRPr="00413CB7" w:rsidRDefault="00413CB7" w:rsidP="00413CB7">
            <w:pPr>
              <w:spacing w:after="0"/>
              <w:jc w:val="right"/>
              <w:rPr>
                <w:szCs w:val="20"/>
              </w:rPr>
            </w:pPr>
            <w:r w:rsidRPr="00413CB7">
              <w:rPr>
                <w:szCs w:val="20"/>
              </w:rPr>
              <w:t>1.7.2014</w:t>
            </w:r>
          </w:p>
        </w:tc>
      </w:tr>
      <w:tr w:rsidR="00413CB7" w:rsidRPr="00413CB7" w14:paraId="5DFF3EED" w14:textId="77777777" w:rsidTr="005B36B0">
        <w:trPr>
          <w:trHeight w:val="20"/>
        </w:trPr>
        <w:tc>
          <w:tcPr>
            <w:tcW w:w="1756" w:type="pct"/>
            <w:noWrap/>
            <w:hideMark/>
          </w:tcPr>
          <w:p w14:paraId="4F2CE3CB" w14:textId="77777777" w:rsidR="00413CB7" w:rsidRPr="00413CB7" w:rsidRDefault="00413CB7" w:rsidP="00413CB7">
            <w:pPr>
              <w:spacing w:after="0"/>
              <w:jc w:val="left"/>
              <w:rPr>
                <w:szCs w:val="20"/>
              </w:rPr>
            </w:pPr>
            <w:r w:rsidRPr="00413CB7">
              <w:rPr>
                <w:szCs w:val="20"/>
              </w:rPr>
              <w:t>Casey Allchurch</w:t>
            </w:r>
          </w:p>
        </w:tc>
        <w:tc>
          <w:tcPr>
            <w:tcW w:w="1597" w:type="pct"/>
            <w:noWrap/>
            <w:hideMark/>
          </w:tcPr>
          <w:p w14:paraId="082BD551" w14:textId="77777777" w:rsidR="00413CB7" w:rsidRPr="00413CB7" w:rsidRDefault="00413CB7" w:rsidP="00413CB7">
            <w:pPr>
              <w:spacing w:after="0"/>
              <w:ind w:left="113"/>
              <w:jc w:val="left"/>
              <w:rPr>
                <w:szCs w:val="20"/>
              </w:rPr>
            </w:pPr>
            <w:r w:rsidRPr="00413CB7">
              <w:rPr>
                <w:szCs w:val="20"/>
              </w:rPr>
              <w:t>ROYSTON PARK, SA 5070</w:t>
            </w:r>
          </w:p>
        </w:tc>
        <w:tc>
          <w:tcPr>
            <w:tcW w:w="424" w:type="pct"/>
            <w:noWrap/>
            <w:hideMark/>
          </w:tcPr>
          <w:p w14:paraId="14A32D7D" w14:textId="77777777" w:rsidR="00413CB7" w:rsidRPr="00413CB7" w:rsidRDefault="00413CB7" w:rsidP="00413CB7">
            <w:pPr>
              <w:spacing w:after="0"/>
              <w:ind w:right="113"/>
              <w:jc w:val="right"/>
              <w:rPr>
                <w:szCs w:val="20"/>
              </w:rPr>
            </w:pPr>
            <w:r w:rsidRPr="00413CB7">
              <w:rPr>
                <w:szCs w:val="20"/>
              </w:rPr>
              <w:t>373.40</w:t>
            </w:r>
          </w:p>
        </w:tc>
        <w:tc>
          <w:tcPr>
            <w:tcW w:w="770" w:type="pct"/>
            <w:noWrap/>
            <w:hideMark/>
          </w:tcPr>
          <w:p w14:paraId="5314DC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5E7D71" w14:textId="77777777" w:rsidR="00413CB7" w:rsidRPr="00413CB7" w:rsidRDefault="00413CB7" w:rsidP="00413CB7">
            <w:pPr>
              <w:spacing w:after="0"/>
              <w:jc w:val="right"/>
              <w:rPr>
                <w:szCs w:val="20"/>
              </w:rPr>
            </w:pPr>
            <w:r w:rsidRPr="00413CB7">
              <w:rPr>
                <w:szCs w:val="20"/>
              </w:rPr>
              <w:t>23.6.2014</w:t>
            </w:r>
          </w:p>
        </w:tc>
      </w:tr>
      <w:tr w:rsidR="00413CB7" w:rsidRPr="00413CB7" w14:paraId="75D6C262" w14:textId="77777777" w:rsidTr="005B36B0">
        <w:trPr>
          <w:trHeight w:val="20"/>
        </w:trPr>
        <w:tc>
          <w:tcPr>
            <w:tcW w:w="1756" w:type="pct"/>
            <w:noWrap/>
            <w:hideMark/>
          </w:tcPr>
          <w:p w14:paraId="241DF300" w14:textId="77777777" w:rsidR="00413CB7" w:rsidRPr="00413CB7" w:rsidRDefault="00413CB7" w:rsidP="00413CB7">
            <w:pPr>
              <w:spacing w:after="0"/>
              <w:jc w:val="left"/>
              <w:rPr>
                <w:szCs w:val="20"/>
              </w:rPr>
            </w:pPr>
            <w:r w:rsidRPr="00413CB7">
              <w:rPr>
                <w:szCs w:val="20"/>
              </w:rPr>
              <w:t>Casey Peel</w:t>
            </w:r>
          </w:p>
        </w:tc>
        <w:tc>
          <w:tcPr>
            <w:tcW w:w="1597" w:type="pct"/>
            <w:noWrap/>
            <w:hideMark/>
          </w:tcPr>
          <w:p w14:paraId="2C0005DE"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17EDD856" w14:textId="77777777" w:rsidR="00413CB7" w:rsidRPr="00413CB7" w:rsidRDefault="00413CB7" w:rsidP="00413CB7">
            <w:pPr>
              <w:spacing w:after="0"/>
              <w:ind w:right="113"/>
              <w:jc w:val="right"/>
              <w:rPr>
                <w:szCs w:val="20"/>
              </w:rPr>
            </w:pPr>
            <w:r w:rsidRPr="00413CB7">
              <w:rPr>
                <w:szCs w:val="20"/>
              </w:rPr>
              <w:t>43.61</w:t>
            </w:r>
          </w:p>
        </w:tc>
        <w:tc>
          <w:tcPr>
            <w:tcW w:w="770" w:type="pct"/>
            <w:noWrap/>
            <w:hideMark/>
          </w:tcPr>
          <w:p w14:paraId="1A91280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BA0ECE" w14:textId="77777777" w:rsidR="00413CB7" w:rsidRPr="00413CB7" w:rsidRDefault="00413CB7" w:rsidP="00413CB7">
            <w:pPr>
              <w:spacing w:after="0"/>
              <w:jc w:val="right"/>
              <w:rPr>
                <w:szCs w:val="20"/>
              </w:rPr>
            </w:pPr>
            <w:r w:rsidRPr="00413CB7">
              <w:rPr>
                <w:szCs w:val="20"/>
              </w:rPr>
              <w:t>25.11.2014</w:t>
            </w:r>
          </w:p>
        </w:tc>
      </w:tr>
      <w:tr w:rsidR="00413CB7" w:rsidRPr="00413CB7" w14:paraId="25915C8D" w14:textId="77777777" w:rsidTr="005B36B0">
        <w:trPr>
          <w:trHeight w:val="20"/>
        </w:trPr>
        <w:tc>
          <w:tcPr>
            <w:tcW w:w="1756" w:type="pct"/>
            <w:noWrap/>
            <w:hideMark/>
          </w:tcPr>
          <w:p w14:paraId="4AEC29BB" w14:textId="77777777" w:rsidR="00413CB7" w:rsidRPr="00413CB7" w:rsidRDefault="00413CB7" w:rsidP="00413CB7">
            <w:pPr>
              <w:spacing w:after="0"/>
              <w:jc w:val="left"/>
              <w:rPr>
                <w:szCs w:val="20"/>
              </w:rPr>
            </w:pPr>
            <w:r w:rsidRPr="00413CB7">
              <w:rPr>
                <w:szCs w:val="20"/>
              </w:rPr>
              <w:t>Cassandra Carpenter</w:t>
            </w:r>
          </w:p>
        </w:tc>
        <w:tc>
          <w:tcPr>
            <w:tcW w:w="1597" w:type="pct"/>
            <w:noWrap/>
            <w:hideMark/>
          </w:tcPr>
          <w:p w14:paraId="6109B5C9"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4C8FCB77" w14:textId="77777777" w:rsidR="00413CB7" w:rsidRPr="00413CB7" w:rsidRDefault="00413CB7" w:rsidP="00413CB7">
            <w:pPr>
              <w:spacing w:after="0"/>
              <w:ind w:right="113"/>
              <w:jc w:val="right"/>
              <w:rPr>
                <w:szCs w:val="20"/>
              </w:rPr>
            </w:pPr>
            <w:r w:rsidRPr="00413CB7">
              <w:rPr>
                <w:szCs w:val="20"/>
              </w:rPr>
              <w:t>75.93</w:t>
            </w:r>
          </w:p>
        </w:tc>
        <w:tc>
          <w:tcPr>
            <w:tcW w:w="770" w:type="pct"/>
            <w:noWrap/>
            <w:hideMark/>
          </w:tcPr>
          <w:p w14:paraId="437D80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AC1AEA" w14:textId="77777777" w:rsidR="00413CB7" w:rsidRPr="00413CB7" w:rsidRDefault="00413CB7" w:rsidP="00413CB7">
            <w:pPr>
              <w:spacing w:after="0"/>
              <w:jc w:val="right"/>
              <w:rPr>
                <w:szCs w:val="20"/>
              </w:rPr>
            </w:pPr>
            <w:r w:rsidRPr="00413CB7">
              <w:rPr>
                <w:szCs w:val="20"/>
              </w:rPr>
              <w:t>6.3.2013</w:t>
            </w:r>
          </w:p>
        </w:tc>
      </w:tr>
      <w:tr w:rsidR="00413CB7" w:rsidRPr="00413CB7" w14:paraId="2EDF68D2" w14:textId="77777777" w:rsidTr="005B36B0">
        <w:trPr>
          <w:trHeight w:val="20"/>
        </w:trPr>
        <w:tc>
          <w:tcPr>
            <w:tcW w:w="1756" w:type="pct"/>
            <w:noWrap/>
            <w:hideMark/>
          </w:tcPr>
          <w:p w14:paraId="54984305" w14:textId="77777777" w:rsidR="00413CB7" w:rsidRPr="00413CB7" w:rsidRDefault="00413CB7" w:rsidP="00413CB7">
            <w:pPr>
              <w:spacing w:after="0"/>
              <w:jc w:val="left"/>
              <w:rPr>
                <w:szCs w:val="20"/>
              </w:rPr>
            </w:pPr>
            <w:r w:rsidRPr="00413CB7">
              <w:rPr>
                <w:szCs w:val="20"/>
              </w:rPr>
              <w:t>Cassar Plumbing Pty Ltd</w:t>
            </w:r>
          </w:p>
        </w:tc>
        <w:tc>
          <w:tcPr>
            <w:tcW w:w="1597" w:type="pct"/>
            <w:noWrap/>
            <w:hideMark/>
          </w:tcPr>
          <w:p w14:paraId="705000B0" w14:textId="77777777"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14:paraId="48375307" w14:textId="77777777" w:rsidR="00413CB7" w:rsidRPr="00413CB7" w:rsidRDefault="00413CB7" w:rsidP="00413CB7">
            <w:pPr>
              <w:spacing w:after="0"/>
              <w:ind w:right="113"/>
              <w:jc w:val="right"/>
              <w:rPr>
                <w:szCs w:val="20"/>
              </w:rPr>
            </w:pPr>
            <w:r w:rsidRPr="00413CB7">
              <w:rPr>
                <w:szCs w:val="20"/>
              </w:rPr>
              <w:t>91.98</w:t>
            </w:r>
          </w:p>
        </w:tc>
        <w:tc>
          <w:tcPr>
            <w:tcW w:w="770" w:type="pct"/>
            <w:noWrap/>
            <w:hideMark/>
          </w:tcPr>
          <w:p w14:paraId="0D790D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033A45" w14:textId="77777777" w:rsidR="00413CB7" w:rsidRPr="00413CB7" w:rsidRDefault="00413CB7" w:rsidP="00413CB7">
            <w:pPr>
              <w:spacing w:after="0"/>
              <w:jc w:val="right"/>
              <w:rPr>
                <w:szCs w:val="20"/>
              </w:rPr>
            </w:pPr>
            <w:r w:rsidRPr="00413CB7">
              <w:rPr>
                <w:szCs w:val="20"/>
              </w:rPr>
              <w:t>18.12.2013</w:t>
            </w:r>
          </w:p>
        </w:tc>
      </w:tr>
      <w:tr w:rsidR="00413CB7" w:rsidRPr="00413CB7" w14:paraId="57EF21F6" w14:textId="77777777" w:rsidTr="005B36B0">
        <w:trPr>
          <w:trHeight w:val="20"/>
        </w:trPr>
        <w:tc>
          <w:tcPr>
            <w:tcW w:w="1756" w:type="pct"/>
            <w:noWrap/>
            <w:hideMark/>
          </w:tcPr>
          <w:p w14:paraId="4BC50E97" w14:textId="77777777" w:rsidR="00413CB7" w:rsidRPr="00413CB7" w:rsidRDefault="00413CB7" w:rsidP="00413CB7">
            <w:pPr>
              <w:spacing w:after="0"/>
              <w:jc w:val="left"/>
              <w:rPr>
                <w:szCs w:val="20"/>
              </w:rPr>
            </w:pPr>
            <w:r w:rsidRPr="00413CB7">
              <w:rPr>
                <w:szCs w:val="20"/>
              </w:rPr>
              <w:t>Cassie-Lee Wolfe</w:t>
            </w:r>
          </w:p>
        </w:tc>
        <w:tc>
          <w:tcPr>
            <w:tcW w:w="1597" w:type="pct"/>
            <w:noWrap/>
            <w:hideMark/>
          </w:tcPr>
          <w:p w14:paraId="61CD8993"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523BAA0" w14:textId="77777777" w:rsidR="00413CB7" w:rsidRPr="00413CB7" w:rsidRDefault="00413CB7" w:rsidP="00413CB7">
            <w:pPr>
              <w:spacing w:after="0"/>
              <w:ind w:right="113"/>
              <w:jc w:val="right"/>
              <w:rPr>
                <w:szCs w:val="20"/>
              </w:rPr>
            </w:pPr>
            <w:r w:rsidRPr="00413CB7">
              <w:rPr>
                <w:szCs w:val="20"/>
              </w:rPr>
              <w:t>112.82</w:t>
            </w:r>
          </w:p>
        </w:tc>
        <w:tc>
          <w:tcPr>
            <w:tcW w:w="770" w:type="pct"/>
            <w:noWrap/>
            <w:hideMark/>
          </w:tcPr>
          <w:p w14:paraId="66BB470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A05BD1" w14:textId="77777777" w:rsidR="00413CB7" w:rsidRPr="00413CB7" w:rsidRDefault="00413CB7" w:rsidP="00413CB7">
            <w:pPr>
              <w:spacing w:after="0"/>
              <w:jc w:val="right"/>
              <w:rPr>
                <w:szCs w:val="20"/>
              </w:rPr>
            </w:pPr>
            <w:r w:rsidRPr="00413CB7">
              <w:rPr>
                <w:szCs w:val="20"/>
              </w:rPr>
              <w:t>1.6.2013</w:t>
            </w:r>
          </w:p>
        </w:tc>
      </w:tr>
      <w:tr w:rsidR="00413CB7" w:rsidRPr="00413CB7" w14:paraId="35EE9243" w14:textId="77777777" w:rsidTr="005B36B0">
        <w:trPr>
          <w:trHeight w:val="20"/>
        </w:trPr>
        <w:tc>
          <w:tcPr>
            <w:tcW w:w="1756" w:type="pct"/>
            <w:noWrap/>
            <w:hideMark/>
          </w:tcPr>
          <w:p w14:paraId="0BF6CDAF" w14:textId="77777777" w:rsidR="00413CB7" w:rsidRPr="00413CB7" w:rsidRDefault="00413CB7" w:rsidP="00413CB7">
            <w:pPr>
              <w:spacing w:after="0"/>
              <w:jc w:val="left"/>
              <w:rPr>
                <w:szCs w:val="20"/>
              </w:rPr>
            </w:pPr>
            <w:r w:rsidRPr="00413CB7">
              <w:rPr>
                <w:szCs w:val="20"/>
              </w:rPr>
              <w:t xml:space="preserve">Catchpole Investments Pty Ltd </w:t>
            </w:r>
          </w:p>
        </w:tc>
        <w:tc>
          <w:tcPr>
            <w:tcW w:w="1597" w:type="pct"/>
            <w:noWrap/>
            <w:hideMark/>
          </w:tcPr>
          <w:p w14:paraId="163D7AF5" w14:textId="77777777"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14:paraId="4FA2CE50" w14:textId="77777777" w:rsidR="00413CB7" w:rsidRPr="00413CB7" w:rsidRDefault="00413CB7" w:rsidP="00413CB7">
            <w:pPr>
              <w:spacing w:after="0"/>
              <w:ind w:right="113"/>
              <w:jc w:val="right"/>
              <w:rPr>
                <w:szCs w:val="20"/>
              </w:rPr>
            </w:pPr>
            <w:r w:rsidRPr="00413CB7">
              <w:rPr>
                <w:szCs w:val="20"/>
              </w:rPr>
              <w:t>46.51</w:t>
            </w:r>
          </w:p>
        </w:tc>
        <w:tc>
          <w:tcPr>
            <w:tcW w:w="770" w:type="pct"/>
            <w:noWrap/>
            <w:hideMark/>
          </w:tcPr>
          <w:p w14:paraId="33D1AD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FCCA6E" w14:textId="77777777" w:rsidR="00413CB7" w:rsidRPr="00413CB7" w:rsidRDefault="00413CB7" w:rsidP="00413CB7">
            <w:pPr>
              <w:spacing w:after="0"/>
              <w:jc w:val="right"/>
              <w:rPr>
                <w:szCs w:val="20"/>
              </w:rPr>
            </w:pPr>
            <w:r w:rsidRPr="00413CB7">
              <w:rPr>
                <w:szCs w:val="20"/>
              </w:rPr>
              <w:t>28.11.2014</w:t>
            </w:r>
          </w:p>
        </w:tc>
      </w:tr>
      <w:tr w:rsidR="00413CB7" w:rsidRPr="00413CB7" w14:paraId="5F5E7DE1" w14:textId="77777777" w:rsidTr="005B36B0">
        <w:trPr>
          <w:trHeight w:val="20"/>
        </w:trPr>
        <w:tc>
          <w:tcPr>
            <w:tcW w:w="1756" w:type="pct"/>
            <w:noWrap/>
            <w:hideMark/>
          </w:tcPr>
          <w:p w14:paraId="1C6DE5F0" w14:textId="77777777" w:rsidR="00413CB7" w:rsidRPr="00413CB7" w:rsidRDefault="00413CB7" w:rsidP="00413CB7">
            <w:pPr>
              <w:spacing w:after="0"/>
              <w:jc w:val="left"/>
              <w:rPr>
                <w:szCs w:val="20"/>
              </w:rPr>
            </w:pPr>
            <w:r w:rsidRPr="00413CB7">
              <w:rPr>
                <w:szCs w:val="20"/>
              </w:rPr>
              <w:t>Catherine Battese</w:t>
            </w:r>
          </w:p>
        </w:tc>
        <w:tc>
          <w:tcPr>
            <w:tcW w:w="1597" w:type="pct"/>
            <w:noWrap/>
            <w:hideMark/>
          </w:tcPr>
          <w:p w14:paraId="3F1AFA9C"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090D0506" w14:textId="77777777" w:rsidR="00413CB7" w:rsidRPr="00413CB7" w:rsidRDefault="00413CB7" w:rsidP="00413CB7">
            <w:pPr>
              <w:spacing w:after="0"/>
              <w:ind w:right="113"/>
              <w:jc w:val="right"/>
              <w:rPr>
                <w:szCs w:val="20"/>
              </w:rPr>
            </w:pPr>
            <w:r w:rsidRPr="00413CB7">
              <w:rPr>
                <w:szCs w:val="20"/>
              </w:rPr>
              <w:t>30.11</w:t>
            </w:r>
          </w:p>
        </w:tc>
        <w:tc>
          <w:tcPr>
            <w:tcW w:w="770" w:type="pct"/>
            <w:noWrap/>
            <w:hideMark/>
          </w:tcPr>
          <w:p w14:paraId="53865C32" w14:textId="77777777" w:rsidR="00413CB7" w:rsidRPr="00413CB7" w:rsidRDefault="00413CB7" w:rsidP="00413CB7">
            <w:pPr>
              <w:spacing w:after="0"/>
              <w:ind w:left="170"/>
              <w:jc w:val="left"/>
              <w:rPr>
                <w:szCs w:val="20"/>
              </w:rPr>
            </w:pPr>
            <w:r w:rsidRPr="00413CB7">
              <w:rPr>
                <w:szCs w:val="20"/>
              </w:rPr>
              <w:t>Refund 153891</w:t>
            </w:r>
          </w:p>
        </w:tc>
        <w:tc>
          <w:tcPr>
            <w:tcW w:w="453" w:type="pct"/>
            <w:noWrap/>
            <w:hideMark/>
          </w:tcPr>
          <w:p w14:paraId="648BB9A9" w14:textId="77777777" w:rsidR="00413CB7" w:rsidRPr="00413CB7" w:rsidRDefault="00413CB7" w:rsidP="00413CB7">
            <w:pPr>
              <w:spacing w:after="0"/>
              <w:jc w:val="right"/>
              <w:rPr>
                <w:szCs w:val="20"/>
              </w:rPr>
            </w:pPr>
            <w:r w:rsidRPr="00413CB7">
              <w:rPr>
                <w:szCs w:val="20"/>
              </w:rPr>
              <w:t>18.2.2013</w:t>
            </w:r>
          </w:p>
        </w:tc>
      </w:tr>
      <w:tr w:rsidR="00413CB7" w:rsidRPr="00413CB7" w14:paraId="6DF05919" w14:textId="77777777" w:rsidTr="005B36B0">
        <w:trPr>
          <w:trHeight w:val="20"/>
        </w:trPr>
        <w:tc>
          <w:tcPr>
            <w:tcW w:w="1756" w:type="pct"/>
            <w:noWrap/>
            <w:hideMark/>
          </w:tcPr>
          <w:p w14:paraId="471019BF" w14:textId="77777777" w:rsidR="00413CB7" w:rsidRPr="00413CB7" w:rsidRDefault="00413CB7" w:rsidP="00413CB7">
            <w:pPr>
              <w:spacing w:after="0"/>
              <w:jc w:val="left"/>
              <w:rPr>
                <w:szCs w:val="20"/>
              </w:rPr>
            </w:pPr>
            <w:r w:rsidRPr="00413CB7">
              <w:rPr>
                <w:szCs w:val="20"/>
              </w:rPr>
              <w:t>Catherine Hallaran</w:t>
            </w:r>
          </w:p>
        </w:tc>
        <w:tc>
          <w:tcPr>
            <w:tcW w:w="1597" w:type="pct"/>
            <w:noWrap/>
            <w:hideMark/>
          </w:tcPr>
          <w:p w14:paraId="4FB89BA3"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7837A19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93F14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0F6707" w14:textId="77777777" w:rsidR="00413CB7" w:rsidRPr="00413CB7" w:rsidRDefault="00413CB7" w:rsidP="00413CB7">
            <w:pPr>
              <w:spacing w:after="0"/>
              <w:jc w:val="right"/>
              <w:rPr>
                <w:szCs w:val="20"/>
              </w:rPr>
            </w:pPr>
            <w:r w:rsidRPr="00413CB7">
              <w:rPr>
                <w:szCs w:val="20"/>
              </w:rPr>
              <w:t>13.6.2013</w:t>
            </w:r>
          </w:p>
        </w:tc>
      </w:tr>
      <w:tr w:rsidR="00413CB7" w:rsidRPr="00413CB7" w14:paraId="164EC219" w14:textId="77777777" w:rsidTr="005B36B0">
        <w:trPr>
          <w:trHeight w:val="20"/>
        </w:trPr>
        <w:tc>
          <w:tcPr>
            <w:tcW w:w="1756" w:type="pct"/>
            <w:noWrap/>
            <w:hideMark/>
          </w:tcPr>
          <w:p w14:paraId="389700F4" w14:textId="77777777" w:rsidR="00413CB7" w:rsidRPr="00413CB7" w:rsidRDefault="00413CB7" w:rsidP="00413CB7">
            <w:pPr>
              <w:spacing w:after="0"/>
              <w:jc w:val="left"/>
              <w:rPr>
                <w:szCs w:val="20"/>
              </w:rPr>
            </w:pPr>
            <w:r w:rsidRPr="00413CB7">
              <w:rPr>
                <w:szCs w:val="20"/>
              </w:rPr>
              <w:t>Catherine Howell</w:t>
            </w:r>
          </w:p>
        </w:tc>
        <w:tc>
          <w:tcPr>
            <w:tcW w:w="1597" w:type="pct"/>
            <w:noWrap/>
            <w:hideMark/>
          </w:tcPr>
          <w:p w14:paraId="140C67A3" w14:textId="77777777"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14:paraId="3AF08745" w14:textId="77777777" w:rsidR="00413CB7" w:rsidRPr="00413CB7" w:rsidRDefault="00413CB7" w:rsidP="00413CB7">
            <w:pPr>
              <w:spacing w:after="0"/>
              <w:ind w:right="113"/>
              <w:jc w:val="right"/>
              <w:rPr>
                <w:szCs w:val="20"/>
              </w:rPr>
            </w:pPr>
            <w:r w:rsidRPr="00413CB7">
              <w:rPr>
                <w:szCs w:val="20"/>
              </w:rPr>
              <w:t>19.22</w:t>
            </w:r>
          </w:p>
        </w:tc>
        <w:tc>
          <w:tcPr>
            <w:tcW w:w="770" w:type="pct"/>
            <w:noWrap/>
            <w:hideMark/>
          </w:tcPr>
          <w:p w14:paraId="38823E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A8804B" w14:textId="77777777" w:rsidR="00413CB7" w:rsidRPr="00413CB7" w:rsidRDefault="00413CB7" w:rsidP="00413CB7">
            <w:pPr>
              <w:spacing w:after="0"/>
              <w:jc w:val="right"/>
              <w:rPr>
                <w:szCs w:val="20"/>
              </w:rPr>
            </w:pPr>
            <w:r w:rsidRPr="00413CB7">
              <w:rPr>
                <w:szCs w:val="20"/>
              </w:rPr>
              <w:t>26.8.2013</w:t>
            </w:r>
          </w:p>
        </w:tc>
      </w:tr>
      <w:tr w:rsidR="00413CB7" w:rsidRPr="00413CB7" w14:paraId="7B9CC4F5" w14:textId="77777777" w:rsidTr="005B36B0">
        <w:trPr>
          <w:trHeight w:val="20"/>
        </w:trPr>
        <w:tc>
          <w:tcPr>
            <w:tcW w:w="1756" w:type="pct"/>
            <w:noWrap/>
            <w:hideMark/>
          </w:tcPr>
          <w:p w14:paraId="6678EE81" w14:textId="77777777" w:rsidR="00413CB7" w:rsidRPr="00413CB7" w:rsidRDefault="00413CB7" w:rsidP="00413CB7">
            <w:pPr>
              <w:spacing w:after="0"/>
              <w:jc w:val="left"/>
              <w:rPr>
                <w:szCs w:val="20"/>
              </w:rPr>
            </w:pPr>
            <w:r w:rsidRPr="00413CB7">
              <w:rPr>
                <w:szCs w:val="20"/>
              </w:rPr>
              <w:t>Catherine Nicholson</w:t>
            </w:r>
          </w:p>
        </w:tc>
        <w:tc>
          <w:tcPr>
            <w:tcW w:w="1597" w:type="pct"/>
            <w:noWrap/>
            <w:hideMark/>
          </w:tcPr>
          <w:p w14:paraId="4862B842"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0E439D50" w14:textId="77777777" w:rsidR="00413CB7" w:rsidRPr="00413CB7" w:rsidRDefault="00413CB7" w:rsidP="00413CB7">
            <w:pPr>
              <w:spacing w:after="0"/>
              <w:ind w:right="113"/>
              <w:jc w:val="right"/>
              <w:rPr>
                <w:szCs w:val="20"/>
              </w:rPr>
            </w:pPr>
            <w:r w:rsidRPr="00413CB7">
              <w:rPr>
                <w:szCs w:val="20"/>
              </w:rPr>
              <w:t>38.94</w:t>
            </w:r>
          </w:p>
        </w:tc>
        <w:tc>
          <w:tcPr>
            <w:tcW w:w="770" w:type="pct"/>
            <w:noWrap/>
            <w:hideMark/>
          </w:tcPr>
          <w:p w14:paraId="52F6B7AA" w14:textId="77777777" w:rsidR="00413CB7" w:rsidRPr="00413CB7" w:rsidRDefault="00413CB7" w:rsidP="00413CB7">
            <w:pPr>
              <w:spacing w:after="0"/>
              <w:ind w:left="170"/>
              <w:jc w:val="left"/>
              <w:rPr>
                <w:szCs w:val="20"/>
              </w:rPr>
            </w:pPr>
            <w:r w:rsidRPr="00413CB7">
              <w:rPr>
                <w:szCs w:val="20"/>
              </w:rPr>
              <w:t>Refund 153018</w:t>
            </w:r>
          </w:p>
        </w:tc>
        <w:tc>
          <w:tcPr>
            <w:tcW w:w="453" w:type="pct"/>
            <w:noWrap/>
            <w:hideMark/>
          </w:tcPr>
          <w:p w14:paraId="5DF0D809" w14:textId="77777777" w:rsidR="00413CB7" w:rsidRPr="00413CB7" w:rsidRDefault="00413CB7" w:rsidP="00413CB7">
            <w:pPr>
              <w:spacing w:after="0"/>
              <w:jc w:val="right"/>
              <w:rPr>
                <w:szCs w:val="20"/>
              </w:rPr>
            </w:pPr>
            <w:r w:rsidRPr="00413CB7">
              <w:rPr>
                <w:szCs w:val="20"/>
              </w:rPr>
              <w:t>8.2.2013</w:t>
            </w:r>
          </w:p>
        </w:tc>
      </w:tr>
      <w:tr w:rsidR="00413CB7" w:rsidRPr="00413CB7" w14:paraId="244D2A83" w14:textId="77777777" w:rsidTr="005B36B0">
        <w:trPr>
          <w:trHeight w:val="20"/>
        </w:trPr>
        <w:tc>
          <w:tcPr>
            <w:tcW w:w="1756" w:type="pct"/>
            <w:noWrap/>
            <w:hideMark/>
          </w:tcPr>
          <w:p w14:paraId="483CD63A" w14:textId="77777777" w:rsidR="00413CB7" w:rsidRPr="00413CB7" w:rsidRDefault="00413CB7" w:rsidP="00413CB7">
            <w:pPr>
              <w:spacing w:after="0"/>
              <w:jc w:val="left"/>
              <w:rPr>
                <w:szCs w:val="20"/>
              </w:rPr>
            </w:pPr>
            <w:r w:rsidRPr="00413CB7">
              <w:rPr>
                <w:szCs w:val="20"/>
              </w:rPr>
              <w:t>Catherine Onyinkwa</w:t>
            </w:r>
          </w:p>
        </w:tc>
        <w:tc>
          <w:tcPr>
            <w:tcW w:w="1597" w:type="pct"/>
            <w:noWrap/>
            <w:hideMark/>
          </w:tcPr>
          <w:p w14:paraId="60F34636" w14:textId="77777777" w:rsidR="00413CB7" w:rsidRPr="00413CB7" w:rsidRDefault="00413CB7" w:rsidP="00413CB7">
            <w:pPr>
              <w:spacing w:after="0"/>
              <w:ind w:left="113"/>
              <w:jc w:val="left"/>
              <w:rPr>
                <w:szCs w:val="20"/>
              </w:rPr>
            </w:pPr>
            <w:r w:rsidRPr="00413CB7">
              <w:rPr>
                <w:szCs w:val="20"/>
              </w:rPr>
              <w:t>KADINA, SA 5554</w:t>
            </w:r>
          </w:p>
        </w:tc>
        <w:tc>
          <w:tcPr>
            <w:tcW w:w="424" w:type="pct"/>
            <w:noWrap/>
            <w:hideMark/>
          </w:tcPr>
          <w:p w14:paraId="6FD968F8" w14:textId="77777777" w:rsidR="00413CB7" w:rsidRPr="00413CB7" w:rsidRDefault="00413CB7" w:rsidP="00413CB7">
            <w:pPr>
              <w:spacing w:after="0"/>
              <w:ind w:right="113"/>
              <w:jc w:val="right"/>
              <w:rPr>
                <w:szCs w:val="20"/>
              </w:rPr>
            </w:pPr>
            <w:r w:rsidRPr="00413CB7">
              <w:rPr>
                <w:szCs w:val="20"/>
              </w:rPr>
              <w:t>130.00</w:t>
            </w:r>
          </w:p>
        </w:tc>
        <w:tc>
          <w:tcPr>
            <w:tcW w:w="770" w:type="pct"/>
            <w:noWrap/>
            <w:hideMark/>
          </w:tcPr>
          <w:p w14:paraId="029CEC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3368ED" w14:textId="77777777" w:rsidR="00413CB7" w:rsidRPr="00413CB7" w:rsidRDefault="00413CB7" w:rsidP="00413CB7">
            <w:pPr>
              <w:spacing w:after="0"/>
              <w:jc w:val="right"/>
              <w:rPr>
                <w:szCs w:val="20"/>
              </w:rPr>
            </w:pPr>
            <w:r w:rsidRPr="00413CB7">
              <w:rPr>
                <w:szCs w:val="20"/>
              </w:rPr>
              <w:t>12.6.2014</w:t>
            </w:r>
          </w:p>
        </w:tc>
      </w:tr>
      <w:tr w:rsidR="00413CB7" w:rsidRPr="00413CB7" w14:paraId="0272C263" w14:textId="77777777" w:rsidTr="005B36B0">
        <w:trPr>
          <w:trHeight w:val="20"/>
        </w:trPr>
        <w:tc>
          <w:tcPr>
            <w:tcW w:w="1756" w:type="pct"/>
            <w:noWrap/>
            <w:hideMark/>
          </w:tcPr>
          <w:p w14:paraId="3F64A8F9" w14:textId="77777777" w:rsidR="00413CB7" w:rsidRPr="00413CB7" w:rsidRDefault="00413CB7" w:rsidP="00413CB7">
            <w:pPr>
              <w:spacing w:after="0"/>
              <w:jc w:val="left"/>
              <w:rPr>
                <w:szCs w:val="20"/>
              </w:rPr>
            </w:pPr>
            <w:r w:rsidRPr="00413CB7">
              <w:rPr>
                <w:szCs w:val="20"/>
              </w:rPr>
              <w:t>Catherine Synnot</w:t>
            </w:r>
          </w:p>
        </w:tc>
        <w:tc>
          <w:tcPr>
            <w:tcW w:w="1597" w:type="pct"/>
            <w:noWrap/>
            <w:hideMark/>
          </w:tcPr>
          <w:p w14:paraId="13B339F1" w14:textId="77777777" w:rsidR="00413CB7" w:rsidRPr="00413CB7" w:rsidRDefault="00413CB7" w:rsidP="00413CB7">
            <w:pPr>
              <w:spacing w:after="0"/>
              <w:ind w:left="113"/>
              <w:jc w:val="left"/>
              <w:rPr>
                <w:szCs w:val="20"/>
              </w:rPr>
            </w:pPr>
            <w:r w:rsidRPr="00413CB7">
              <w:rPr>
                <w:szCs w:val="20"/>
              </w:rPr>
              <w:t>HAWTHORN, SA 5062</w:t>
            </w:r>
          </w:p>
        </w:tc>
        <w:tc>
          <w:tcPr>
            <w:tcW w:w="424" w:type="pct"/>
            <w:noWrap/>
            <w:hideMark/>
          </w:tcPr>
          <w:p w14:paraId="5DC29217" w14:textId="77777777" w:rsidR="00413CB7" w:rsidRPr="00413CB7" w:rsidRDefault="00413CB7" w:rsidP="00413CB7">
            <w:pPr>
              <w:spacing w:after="0"/>
              <w:ind w:right="113"/>
              <w:jc w:val="right"/>
              <w:rPr>
                <w:szCs w:val="20"/>
              </w:rPr>
            </w:pPr>
            <w:r w:rsidRPr="00413CB7">
              <w:rPr>
                <w:szCs w:val="20"/>
              </w:rPr>
              <w:t>118.49</w:t>
            </w:r>
          </w:p>
        </w:tc>
        <w:tc>
          <w:tcPr>
            <w:tcW w:w="770" w:type="pct"/>
            <w:noWrap/>
            <w:hideMark/>
          </w:tcPr>
          <w:p w14:paraId="0C6B57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048BC5" w14:textId="77777777" w:rsidR="00413CB7" w:rsidRPr="00413CB7" w:rsidRDefault="00413CB7" w:rsidP="00413CB7">
            <w:pPr>
              <w:spacing w:after="0"/>
              <w:jc w:val="right"/>
              <w:rPr>
                <w:szCs w:val="20"/>
              </w:rPr>
            </w:pPr>
            <w:r w:rsidRPr="00413CB7">
              <w:rPr>
                <w:szCs w:val="20"/>
              </w:rPr>
              <w:t>1.7.2014</w:t>
            </w:r>
          </w:p>
        </w:tc>
      </w:tr>
      <w:tr w:rsidR="00413CB7" w:rsidRPr="00413CB7" w14:paraId="42800CFC" w14:textId="77777777" w:rsidTr="005B36B0">
        <w:trPr>
          <w:trHeight w:val="20"/>
        </w:trPr>
        <w:tc>
          <w:tcPr>
            <w:tcW w:w="1756" w:type="pct"/>
            <w:noWrap/>
            <w:hideMark/>
          </w:tcPr>
          <w:p w14:paraId="0797FDD3" w14:textId="77777777" w:rsidR="00413CB7" w:rsidRPr="00413CB7" w:rsidRDefault="00413CB7" w:rsidP="00413CB7">
            <w:pPr>
              <w:spacing w:after="0"/>
              <w:jc w:val="left"/>
              <w:rPr>
                <w:szCs w:val="20"/>
              </w:rPr>
            </w:pPr>
            <w:r w:rsidRPr="00413CB7">
              <w:rPr>
                <w:szCs w:val="20"/>
              </w:rPr>
              <w:t>Cathy L Correll</w:t>
            </w:r>
          </w:p>
        </w:tc>
        <w:tc>
          <w:tcPr>
            <w:tcW w:w="1597" w:type="pct"/>
            <w:noWrap/>
            <w:hideMark/>
          </w:tcPr>
          <w:p w14:paraId="6CF1416C"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7E67BEC9" w14:textId="77777777" w:rsidR="00413CB7" w:rsidRPr="00413CB7" w:rsidRDefault="00413CB7" w:rsidP="00413CB7">
            <w:pPr>
              <w:spacing w:after="0"/>
              <w:ind w:right="113"/>
              <w:jc w:val="right"/>
              <w:rPr>
                <w:szCs w:val="20"/>
              </w:rPr>
            </w:pPr>
            <w:r w:rsidRPr="00413CB7">
              <w:rPr>
                <w:szCs w:val="20"/>
              </w:rPr>
              <w:t>103.92</w:t>
            </w:r>
          </w:p>
        </w:tc>
        <w:tc>
          <w:tcPr>
            <w:tcW w:w="770" w:type="pct"/>
            <w:noWrap/>
            <w:hideMark/>
          </w:tcPr>
          <w:p w14:paraId="6D0F31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FC7777" w14:textId="77777777" w:rsidR="00413CB7" w:rsidRPr="00413CB7" w:rsidRDefault="00413CB7" w:rsidP="00413CB7">
            <w:pPr>
              <w:spacing w:after="0"/>
              <w:jc w:val="right"/>
              <w:rPr>
                <w:szCs w:val="20"/>
              </w:rPr>
            </w:pPr>
            <w:r w:rsidRPr="00413CB7">
              <w:rPr>
                <w:szCs w:val="20"/>
              </w:rPr>
              <w:t>5.6.2013</w:t>
            </w:r>
          </w:p>
        </w:tc>
      </w:tr>
      <w:tr w:rsidR="00413CB7" w:rsidRPr="00413CB7" w14:paraId="60058EF6" w14:textId="77777777" w:rsidTr="005B36B0">
        <w:trPr>
          <w:trHeight w:val="20"/>
        </w:trPr>
        <w:tc>
          <w:tcPr>
            <w:tcW w:w="1756" w:type="pct"/>
            <w:noWrap/>
            <w:hideMark/>
          </w:tcPr>
          <w:p w14:paraId="457F0A05" w14:textId="77777777" w:rsidR="00413CB7" w:rsidRPr="00413CB7" w:rsidRDefault="00413CB7" w:rsidP="00413CB7">
            <w:pPr>
              <w:spacing w:after="0"/>
              <w:jc w:val="left"/>
              <w:rPr>
                <w:szCs w:val="20"/>
              </w:rPr>
            </w:pPr>
            <w:r w:rsidRPr="00413CB7">
              <w:rPr>
                <w:szCs w:val="20"/>
              </w:rPr>
              <w:t>Cathy Novohatny</w:t>
            </w:r>
          </w:p>
        </w:tc>
        <w:tc>
          <w:tcPr>
            <w:tcW w:w="1597" w:type="pct"/>
            <w:noWrap/>
            <w:hideMark/>
          </w:tcPr>
          <w:p w14:paraId="35B03FED"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45914655" w14:textId="77777777" w:rsidR="00413CB7" w:rsidRPr="00413CB7" w:rsidRDefault="00413CB7" w:rsidP="00413CB7">
            <w:pPr>
              <w:spacing w:after="0"/>
              <w:ind w:right="113"/>
              <w:jc w:val="right"/>
              <w:rPr>
                <w:szCs w:val="20"/>
              </w:rPr>
            </w:pPr>
            <w:r w:rsidRPr="00413CB7">
              <w:rPr>
                <w:szCs w:val="20"/>
              </w:rPr>
              <w:t>37.00</w:t>
            </w:r>
          </w:p>
        </w:tc>
        <w:tc>
          <w:tcPr>
            <w:tcW w:w="770" w:type="pct"/>
            <w:noWrap/>
            <w:hideMark/>
          </w:tcPr>
          <w:p w14:paraId="7143FF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AF8170" w14:textId="77777777" w:rsidR="00413CB7" w:rsidRPr="00413CB7" w:rsidRDefault="00413CB7" w:rsidP="00413CB7">
            <w:pPr>
              <w:spacing w:after="0"/>
              <w:jc w:val="right"/>
              <w:rPr>
                <w:szCs w:val="20"/>
              </w:rPr>
            </w:pPr>
            <w:r w:rsidRPr="00413CB7">
              <w:rPr>
                <w:szCs w:val="20"/>
              </w:rPr>
              <w:t>2.12.2013</w:t>
            </w:r>
          </w:p>
        </w:tc>
      </w:tr>
      <w:tr w:rsidR="00413CB7" w:rsidRPr="00413CB7" w14:paraId="63CFCC3F" w14:textId="77777777" w:rsidTr="005B36B0">
        <w:trPr>
          <w:trHeight w:val="20"/>
        </w:trPr>
        <w:tc>
          <w:tcPr>
            <w:tcW w:w="1756" w:type="pct"/>
            <w:noWrap/>
            <w:hideMark/>
          </w:tcPr>
          <w:p w14:paraId="504A5513" w14:textId="77777777" w:rsidR="00413CB7" w:rsidRPr="00413CB7" w:rsidRDefault="00413CB7" w:rsidP="00413CB7">
            <w:pPr>
              <w:spacing w:after="0"/>
              <w:jc w:val="left"/>
              <w:rPr>
                <w:szCs w:val="20"/>
              </w:rPr>
            </w:pPr>
            <w:r w:rsidRPr="00413CB7">
              <w:rPr>
                <w:szCs w:val="20"/>
              </w:rPr>
              <w:t>Catrina Collins</w:t>
            </w:r>
          </w:p>
        </w:tc>
        <w:tc>
          <w:tcPr>
            <w:tcW w:w="1597" w:type="pct"/>
            <w:noWrap/>
            <w:hideMark/>
          </w:tcPr>
          <w:p w14:paraId="4EAE8E59" w14:textId="77777777"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14:paraId="1997BB02" w14:textId="77777777" w:rsidR="00413CB7" w:rsidRPr="00413CB7" w:rsidRDefault="00413CB7" w:rsidP="00413CB7">
            <w:pPr>
              <w:spacing w:after="0"/>
              <w:ind w:right="113"/>
              <w:jc w:val="right"/>
              <w:rPr>
                <w:szCs w:val="20"/>
              </w:rPr>
            </w:pPr>
            <w:r w:rsidRPr="00413CB7">
              <w:rPr>
                <w:szCs w:val="20"/>
              </w:rPr>
              <w:t>103.35</w:t>
            </w:r>
          </w:p>
        </w:tc>
        <w:tc>
          <w:tcPr>
            <w:tcW w:w="770" w:type="pct"/>
            <w:noWrap/>
            <w:hideMark/>
          </w:tcPr>
          <w:p w14:paraId="6CEE0A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25FFB7" w14:textId="77777777" w:rsidR="00413CB7" w:rsidRPr="00413CB7" w:rsidRDefault="00413CB7" w:rsidP="00413CB7">
            <w:pPr>
              <w:spacing w:after="0"/>
              <w:jc w:val="right"/>
              <w:rPr>
                <w:szCs w:val="20"/>
              </w:rPr>
            </w:pPr>
            <w:r w:rsidRPr="00413CB7">
              <w:rPr>
                <w:szCs w:val="20"/>
              </w:rPr>
              <w:t>5.3.2014</w:t>
            </w:r>
          </w:p>
        </w:tc>
      </w:tr>
      <w:tr w:rsidR="00413CB7" w:rsidRPr="00413CB7" w14:paraId="4FBC7BAE" w14:textId="77777777" w:rsidTr="005B36B0">
        <w:trPr>
          <w:trHeight w:val="20"/>
        </w:trPr>
        <w:tc>
          <w:tcPr>
            <w:tcW w:w="1756" w:type="pct"/>
            <w:noWrap/>
            <w:hideMark/>
          </w:tcPr>
          <w:p w14:paraId="35DB72A5" w14:textId="77777777" w:rsidR="00413CB7" w:rsidRPr="00413CB7" w:rsidRDefault="00413CB7" w:rsidP="00413CB7">
            <w:pPr>
              <w:spacing w:after="0"/>
              <w:jc w:val="left"/>
              <w:rPr>
                <w:szCs w:val="20"/>
              </w:rPr>
            </w:pPr>
            <w:r w:rsidRPr="00413CB7">
              <w:rPr>
                <w:szCs w:val="20"/>
              </w:rPr>
              <w:t>Cecily Betts</w:t>
            </w:r>
          </w:p>
        </w:tc>
        <w:tc>
          <w:tcPr>
            <w:tcW w:w="1597" w:type="pct"/>
            <w:noWrap/>
            <w:hideMark/>
          </w:tcPr>
          <w:p w14:paraId="3EC9E1AF"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61E3C3D3"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9DC59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71F479" w14:textId="77777777" w:rsidR="00413CB7" w:rsidRPr="00413CB7" w:rsidRDefault="00413CB7" w:rsidP="00413CB7">
            <w:pPr>
              <w:spacing w:after="0"/>
              <w:jc w:val="right"/>
              <w:rPr>
                <w:szCs w:val="20"/>
              </w:rPr>
            </w:pPr>
            <w:r w:rsidRPr="00413CB7">
              <w:rPr>
                <w:szCs w:val="20"/>
              </w:rPr>
              <w:t>12.4.2013</w:t>
            </w:r>
          </w:p>
        </w:tc>
      </w:tr>
      <w:tr w:rsidR="00413CB7" w:rsidRPr="00413CB7" w14:paraId="0EFE98B9" w14:textId="77777777" w:rsidTr="005B36B0">
        <w:trPr>
          <w:trHeight w:val="20"/>
        </w:trPr>
        <w:tc>
          <w:tcPr>
            <w:tcW w:w="1756" w:type="pct"/>
            <w:noWrap/>
            <w:hideMark/>
          </w:tcPr>
          <w:p w14:paraId="0CE1A51F" w14:textId="77777777" w:rsidR="00413CB7" w:rsidRPr="00413CB7" w:rsidRDefault="00413CB7" w:rsidP="00413CB7">
            <w:pPr>
              <w:spacing w:after="0"/>
              <w:jc w:val="left"/>
              <w:rPr>
                <w:szCs w:val="20"/>
              </w:rPr>
            </w:pPr>
            <w:r w:rsidRPr="00413CB7">
              <w:rPr>
                <w:szCs w:val="20"/>
              </w:rPr>
              <w:t>Celeste Dean and Aaron Lynes</w:t>
            </w:r>
          </w:p>
        </w:tc>
        <w:tc>
          <w:tcPr>
            <w:tcW w:w="1597" w:type="pct"/>
            <w:noWrap/>
            <w:hideMark/>
          </w:tcPr>
          <w:p w14:paraId="478840BF" w14:textId="77777777"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14:paraId="5128B8DA" w14:textId="77777777" w:rsidR="00413CB7" w:rsidRPr="00413CB7" w:rsidRDefault="00413CB7" w:rsidP="00413CB7">
            <w:pPr>
              <w:spacing w:after="0"/>
              <w:ind w:right="113"/>
              <w:jc w:val="right"/>
              <w:rPr>
                <w:szCs w:val="20"/>
              </w:rPr>
            </w:pPr>
            <w:r w:rsidRPr="00413CB7">
              <w:rPr>
                <w:szCs w:val="20"/>
              </w:rPr>
              <w:t>29.40</w:t>
            </w:r>
          </w:p>
        </w:tc>
        <w:tc>
          <w:tcPr>
            <w:tcW w:w="770" w:type="pct"/>
            <w:noWrap/>
            <w:hideMark/>
          </w:tcPr>
          <w:p w14:paraId="224858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73BBF6" w14:textId="77777777" w:rsidR="00413CB7" w:rsidRPr="00413CB7" w:rsidRDefault="00413CB7" w:rsidP="00413CB7">
            <w:pPr>
              <w:spacing w:after="0"/>
              <w:jc w:val="right"/>
              <w:rPr>
                <w:szCs w:val="20"/>
              </w:rPr>
            </w:pPr>
            <w:r w:rsidRPr="00413CB7">
              <w:rPr>
                <w:szCs w:val="20"/>
              </w:rPr>
              <w:t>6.12.2013</w:t>
            </w:r>
          </w:p>
        </w:tc>
      </w:tr>
      <w:tr w:rsidR="00413CB7" w:rsidRPr="00413CB7" w14:paraId="14AE37A0" w14:textId="77777777" w:rsidTr="005B36B0">
        <w:trPr>
          <w:trHeight w:val="20"/>
        </w:trPr>
        <w:tc>
          <w:tcPr>
            <w:tcW w:w="1756" w:type="pct"/>
            <w:noWrap/>
            <w:hideMark/>
          </w:tcPr>
          <w:p w14:paraId="5835A834" w14:textId="77777777" w:rsidR="00413CB7" w:rsidRPr="00413CB7" w:rsidRDefault="00413CB7" w:rsidP="00413CB7">
            <w:pPr>
              <w:spacing w:after="0"/>
              <w:jc w:val="left"/>
              <w:rPr>
                <w:szCs w:val="20"/>
              </w:rPr>
            </w:pPr>
            <w:r w:rsidRPr="00413CB7">
              <w:rPr>
                <w:szCs w:val="20"/>
              </w:rPr>
              <w:t>Celeste Klassman</w:t>
            </w:r>
          </w:p>
        </w:tc>
        <w:tc>
          <w:tcPr>
            <w:tcW w:w="1597" w:type="pct"/>
            <w:noWrap/>
            <w:hideMark/>
          </w:tcPr>
          <w:p w14:paraId="1D82B92C"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3B067E23"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0321E48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49B4E9" w14:textId="77777777" w:rsidR="00413CB7" w:rsidRPr="00413CB7" w:rsidRDefault="00413CB7" w:rsidP="00413CB7">
            <w:pPr>
              <w:spacing w:after="0"/>
              <w:jc w:val="right"/>
              <w:rPr>
                <w:szCs w:val="20"/>
              </w:rPr>
            </w:pPr>
            <w:r w:rsidRPr="00413CB7">
              <w:rPr>
                <w:szCs w:val="20"/>
              </w:rPr>
              <w:t>22.7.2013</w:t>
            </w:r>
          </w:p>
        </w:tc>
      </w:tr>
      <w:tr w:rsidR="00413CB7" w:rsidRPr="00413CB7" w14:paraId="01C0383E" w14:textId="77777777" w:rsidTr="005B36B0">
        <w:trPr>
          <w:trHeight w:val="20"/>
        </w:trPr>
        <w:tc>
          <w:tcPr>
            <w:tcW w:w="1756" w:type="pct"/>
            <w:noWrap/>
            <w:hideMark/>
          </w:tcPr>
          <w:p w14:paraId="7A98AB98" w14:textId="77777777" w:rsidR="00413CB7" w:rsidRPr="00413CB7" w:rsidRDefault="00413CB7" w:rsidP="00413CB7">
            <w:pPr>
              <w:spacing w:after="0"/>
              <w:jc w:val="left"/>
              <w:rPr>
                <w:szCs w:val="20"/>
              </w:rPr>
            </w:pPr>
            <w:r w:rsidRPr="00413CB7">
              <w:rPr>
                <w:szCs w:val="20"/>
              </w:rPr>
              <w:t>Celine Johnsen</w:t>
            </w:r>
          </w:p>
        </w:tc>
        <w:tc>
          <w:tcPr>
            <w:tcW w:w="1597" w:type="pct"/>
            <w:noWrap/>
            <w:hideMark/>
          </w:tcPr>
          <w:p w14:paraId="4DFBE872"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4112B90" w14:textId="77777777" w:rsidR="00413CB7" w:rsidRPr="00413CB7" w:rsidRDefault="00413CB7" w:rsidP="00413CB7">
            <w:pPr>
              <w:spacing w:after="0"/>
              <w:ind w:right="113"/>
              <w:jc w:val="right"/>
              <w:rPr>
                <w:szCs w:val="20"/>
              </w:rPr>
            </w:pPr>
            <w:r w:rsidRPr="00413CB7">
              <w:rPr>
                <w:szCs w:val="20"/>
              </w:rPr>
              <w:t>105.25</w:t>
            </w:r>
          </w:p>
        </w:tc>
        <w:tc>
          <w:tcPr>
            <w:tcW w:w="770" w:type="pct"/>
            <w:noWrap/>
            <w:hideMark/>
          </w:tcPr>
          <w:p w14:paraId="31C11E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BA64F7" w14:textId="77777777" w:rsidR="00413CB7" w:rsidRPr="00413CB7" w:rsidRDefault="00413CB7" w:rsidP="00413CB7">
            <w:pPr>
              <w:spacing w:after="0"/>
              <w:jc w:val="right"/>
              <w:rPr>
                <w:szCs w:val="20"/>
              </w:rPr>
            </w:pPr>
            <w:r w:rsidRPr="00413CB7">
              <w:rPr>
                <w:szCs w:val="20"/>
              </w:rPr>
              <w:t>22.11.2013</w:t>
            </w:r>
          </w:p>
        </w:tc>
      </w:tr>
      <w:tr w:rsidR="00413CB7" w:rsidRPr="00413CB7" w14:paraId="57737B80" w14:textId="77777777" w:rsidTr="005B36B0">
        <w:trPr>
          <w:trHeight w:val="20"/>
        </w:trPr>
        <w:tc>
          <w:tcPr>
            <w:tcW w:w="1756" w:type="pct"/>
            <w:noWrap/>
            <w:hideMark/>
          </w:tcPr>
          <w:p w14:paraId="463A5433" w14:textId="77777777" w:rsidR="00413CB7" w:rsidRPr="00413CB7" w:rsidRDefault="00413CB7" w:rsidP="00413CB7">
            <w:pPr>
              <w:spacing w:after="0"/>
              <w:jc w:val="left"/>
              <w:rPr>
                <w:szCs w:val="20"/>
              </w:rPr>
            </w:pPr>
            <w:r w:rsidRPr="00413CB7">
              <w:rPr>
                <w:szCs w:val="20"/>
              </w:rPr>
              <w:t xml:space="preserve">Century21 Company </w:t>
            </w:r>
          </w:p>
        </w:tc>
        <w:tc>
          <w:tcPr>
            <w:tcW w:w="1597" w:type="pct"/>
            <w:noWrap/>
            <w:hideMark/>
          </w:tcPr>
          <w:p w14:paraId="46BD12C7"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5E863C80" w14:textId="77777777" w:rsidR="00413CB7" w:rsidRPr="00413CB7" w:rsidRDefault="00413CB7" w:rsidP="00413CB7">
            <w:pPr>
              <w:spacing w:after="0"/>
              <w:ind w:right="113"/>
              <w:jc w:val="right"/>
              <w:rPr>
                <w:szCs w:val="20"/>
              </w:rPr>
            </w:pPr>
            <w:r w:rsidRPr="00413CB7">
              <w:rPr>
                <w:szCs w:val="20"/>
              </w:rPr>
              <w:t>119.82</w:t>
            </w:r>
          </w:p>
        </w:tc>
        <w:tc>
          <w:tcPr>
            <w:tcW w:w="770" w:type="pct"/>
            <w:noWrap/>
            <w:hideMark/>
          </w:tcPr>
          <w:p w14:paraId="5ECBDD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EB5046" w14:textId="77777777" w:rsidR="00413CB7" w:rsidRPr="00413CB7" w:rsidRDefault="00413CB7" w:rsidP="00413CB7">
            <w:pPr>
              <w:spacing w:after="0"/>
              <w:jc w:val="right"/>
              <w:rPr>
                <w:szCs w:val="20"/>
              </w:rPr>
            </w:pPr>
            <w:r w:rsidRPr="00413CB7">
              <w:rPr>
                <w:szCs w:val="20"/>
              </w:rPr>
              <w:t>23.6.2014</w:t>
            </w:r>
          </w:p>
        </w:tc>
      </w:tr>
      <w:tr w:rsidR="00413CB7" w:rsidRPr="00413CB7" w14:paraId="6CBBD7AF" w14:textId="77777777" w:rsidTr="005B36B0">
        <w:trPr>
          <w:trHeight w:val="20"/>
        </w:trPr>
        <w:tc>
          <w:tcPr>
            <w:tcW w:w="1756" w:type="pct"/>
            <w:noWrap/>
            <w:hideMark/>
          </w:tcPr>
          <w:p w14:paraId="0455B0D3" w14:textId="77777777" w:rsidR="00413CB7" w:rsidRPr="00413CB7" w:rsidRDefault="00413CB7" w:rsidP="00413CB7">
            <w:pPr>
              <w:spacing w:after="0"/>
              <w:jc w:val="left"/>
              <w:rPr>
                <w:szCs w:val="20"/>
              </w:rPr>
            </w:pPr>
            <w:r w:rsidRPr="00413CB7">
              <w:rPr>
                <w:szCs w:val="20"/>
              </w:rPr>
              <w:t>Cevdet Dogan</w:t>
            </w:r>
          </w:p>
        </w:tc>
        <w:tc>
          <w:tcPr>
            <w:tcW w:w="1597" w:type="pct"/>
            <w:noWrap/>
            <w:hideMark/>
          </w:tcPr>
          <w:p w14:paraId="666D4187"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0877BEB3" w14:textId="77777777" w:rsidR="00413CB7" w:rsidRPr="00413CB7" w:rsidRDefault="00413CB7" w:rsidP="00413CB7">
            <w:pPr>
              <w:spacing w:after="0"/>
              <w:ind w:right="113"/>
              <w:jc w:val="right"/>
              <w:rPr>
                <w:szCs w:val="20"/>
              </w:rPr>
            </w:pPr>
            <w:r w:rsidRPr="00413CB7">
              <w:rPr>
                <w:szCs w:val="20"/>
              </w:rPr>
              <w:t>18.30</w:t>
            </w:r>
          </w:p>
        </w:tc>
        <w:tc>
          <w:tcPr>
            <w:tcW w:w="770" w:type="pct"/>
            <w:noWrap/>
            <w:hideMark/>
          </w:tcPr>
          <w:p w14:paraId="74DB86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C9CCA0" w14:textId="77777777" w:rsidR="00413CB7" w:rsidRPr="00413CB7" w:rsidRDefault="00413CB7" w:rsidP="00413CB7">
            <w:pPr>
              <w:spacing w:after="0"/>
              <w:jc w:val="right"/>
              <w:rPr>
                <w:szCs w:val="20"/>
              </w:rPr>
            </w:pPr>
            <w:r w:rsidRPr="00413CB7">
              <w:rPr>
                <w:szCs w:val="20"/>
              </w:rPr>
              <w:t>4.4.2014</w:t>
            </w:r>
          </w:p>
        </w:tc>
      </w:tr>
      <w:tr w:rsidR="00413CB7" w:rsidRPr="00413CB7" w14:paraId="46C9B401" w14:textId="77777777" w:rsidTr="005B36B0">
        <w:trPr>
          <w:trHeight w:val="20"/>
        </w:trPr>
        <w:tc>
          <w:tcPr>
            <w:tcW w:w="1756" w:type="pct"/>
            <w:noWrap/>
            <w:hideMark/>
          </w:tcPr>
          <w:p w14:paraId="7D4E524D" w14:textId="77777777" w:rsidR="00413CB7" w:rsidRPr="00413CB7" w:rsidRDefault="00413CB7" w:rsidP="00413CB7">
            <w:pPr>
              <w:spacing w:after="0"/>
              <w:jc w:val="left"/>
              <w:rPr>
                <w:szCs w:val="20"/>
              </w:rPr>
            </w:pPr>
            <w:r w:rsidRPr="00413CB7">
              <w:rPr>
                <w:szCs w:val="20"/>
              </w:rPr>
              <w:t>Chad Carson</w:t>
            </w:r>
          </w:p>
        </w:tc>
        <w:tc>
          <w:tcPr>
            <w:tcW w:w="1597" w:type="pct"/>
            <w:noWrap/>
            <w:hideMark/>
          </w:tcPr>
          <w:p w14:paraId="40B84C62"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7957218B"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1EAEB873" w14:textId="77777777" w:rsidR="00413CB7" w:rsidRPr="00413CB7" w:rsidRDefault="00413CB7" w:rsidP="00413CB7">
            <w:pPr>
              <w:spacing w:after="0"/>
              <w:ind w:left="170"/>
              <w:jc w:val="left"/>
              <w:rPr>
                <w:szCs w:val="20"/>
              </w:rPr>
            </w:pPr>
            <w:r w:rsidRPr="00413CB7">
              <w:rPr>
                <w:szCs w:val="20"/>
              </w:rPr>
              <w:t>Refund 198093</w:t>
            </w:r>
          </w:p>
        </w:tc>
        <w:tc>
          <w:tcPr>
            <w:tcW w:w="453" w:type="pct"/>
            <w:noWrap/>
            <w:hideMark/>
          </w:tcPr>
          <w:p w14:paraId="2FE6DD6F" w14:textId="77777777" w:rsidR="00413CB7" w:rsidRPr="00413CB7" w:rsidRDefault="00413CB7" w:rsidP="00413CB7">
            <w:pPr>
              <w:spacing w:after="0"/>
              <w:jc w:val="right"/>
              <w:rPr>
                <w:szCs w:val="20"/>
              </w:rPr>
            </w:pPr>
            <w:r w:rsidRPr="00413CB7">
              <w:rPr>
                <w:szCs w:val="20"/>
              </w:rPr>
              <w:t>19.11.2013</w:t>
            </w:r>
          </w:p>
        </w:tc>
      </w:tr>
      <w:tr w:rsidR="00413CB7" w:rsidRPr="00413CB7" w14:paraId="52FB85FA" w14:textId="77777777" w:rsidTr="005B36B0">
        <w:trPr>
          <w:trHeight w:val="20"/>
        </w:trPr>
        <w:tc>
          <w:tcPr>
            <w:tcW w:w="1756" w:type="pct"/>
            <w:noWrap/>
            <w:hideMark/>
          </w:tcPr>
          <w:p w14:paraId="430B6B8C" w14:textId="77777777" w:rsidR="00413CB7" w:rsidRPr="00413CB7" w:rsidRDefault="00413CB7" w:rsidP="00413CB7">
            <w:pPr>
              <w:spacing w:after="0"/>
              <w:jc w:val="left"/>
              <w:rPr>
                <w:szCs w:val="20"/>
              </w:rPr>
            </w:pPr>
            <w:r w:rsidRPr="00413CB7">
              <w:rPr>
                <w:szCs w:val="20"/>
              </w:rPr>
              <w:t>Chad Mclaren</w:t>
            </w:r>
          </w:p>
        </w:tc>
        <w:tc>
          <w:tcPr>
            <w:tcW w:w="1597" w:type="pct"/>
            <w:noWrap/>
            <w:hideMark/>
          </w:tcPr>
          <w:p w14:paraId="2829A3E4" w14:textId="77777777"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14:paraId="608126FC" w14:textId="77777777" w:rsidR="00413CB7" w:rsidRPr="00413CB7" w:rsidRDefault="00413CB7" w:rsidP="00413CB7">
            <w:pPr>
              <w:spacing w:after="0"/>
              <w:ind w:right="113"/>
              <w:jc w:val="right"/>
              <w:rPr>
                <w:szCs w:val="20"/>
              </w:rPr>
            </w:pPr>
            <w:r w:rsidRPr="00413CB7">
              <w:rPr>
                <w:szCs w:val="20"/>
              </w:rPr>
              <w:t>50.10</w:t>
            </w:r>
          </w:p>
        </w:tc>
        <w:tc>
          <w:tcPr>
            <w:tcW w:w="770" w:type="pct"/>
            <w:noWrap/>
            <w:hideMark/>
          </w:tcPr>
          <w:p w14:paraId="55C184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047B4F" w14:textId="77777777" w:rsidR="00413CB7" w:rsidRPr="00413CB7" w:rsidRDefault="00413CB7" w:rsidP="00413CB7">
            <w:pPr>
              <w:spacing w:after="0"/>
              <w:jc w:val="right"/>
              <w:rPr>
                <w:szCs w:val="20"/>
              </w:rPr>
            </w:pPr>
            <w:r w:rsidRPr="00413CB7">
              <w:rPr>
                <w:szCs w:val="20"/>
              </w:rPr>
              <w:t>23.10.2013</w:t>
            </w:r>
          </w:p>
        </w:tc>
      </w:tr>
      <w:tr w:rsidR="00413CB7" w:rsidRPr="00413CB7" w14:paraId="43468C09" w14:textId="77777777" w:rsidTr="005B36B0">
        <w:trPr>
          <w:trHeight w:val="20"/>
        </w:trPr>
        <w:tc>
          <w:tcPr>
            <w:tcW w:w="1756" w:type="pct"/>
            <w:noWrap/>
            <w:hideMark/>
          </w:tcPr>
          <w:p w14:paraId="164FA077" w14:textId="77777777" w:rsidR="00413CB7" w:rsidRPr="00413CB7" w:rsidRDefault="00413CB7" w:rsidP="00413CB7">
            <w:pPr>
              <w:spacing w:after="0"/>
              <w:jc w:val="left"/>
              <w:rPr>
                <w:szCs w:val="20"/>
              </w:rPr>
            </w:pPr>
            <w:r w:rsidRPr="00413CB7">
              <w:rPr>
                <w:szCs w:val="20"/>
              </w:rPr>
              <w:t>Chad Van Enckevart</w:t>
            </w:r>
          </w:p>
        </w:tc>
        <w:tc>
          <w:tcPr>
            <w:tcW w:w="1597" w:type="pct"/>
            <w:noWrap/>
            <w:hideMark/>
          </w:tcPr>
          <w:p w14:paraId="07CBA424"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2A64A151" w14:textId="77777777" w:rsidR="00413CB7" w:rsidRPr="00413CB7" w:rsidRDefault="00413CB7" w:rsidP="00413CB7">
            <w:pPr>
              <w:spacing w:after="0"/>
              <w:ind w:right="113"/>
              <w:jc w:val="right"/>
              <w:rPr>
                <w:szCs w:val="20"/>
              </w:rPr>
            </w:pPr>
            <w:r w:rsidRPr="00413CB7">
              <w:rPr>
                <w:szCs w:val="20"/>
              </w:rPr>
              <w:t>13.56</w:t>
            </w:r>
          </w:p>
        </w:tc>
        <w:tc>
          <w:tcPr>
            <w:tcW w:w="770" w:type="pct"/>
            <w:noWrap/>
            <w:hideMark/>
          </w:tcPr>
          <w:p w14:paraId="718D68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F4D2C4" w14:textId="77777777" w:rsidR="00413CB7" w:rsidRPr="00413CB7" w:rsidRDefault="00413CB7" w:rsidP="00413CB7">
            <w:pPr>
              <w:spacing w:after="0"/>
              <w:jc w:val="right"/>
              <w:rPr>
                <w:szCs w:val="20"/>
              </w:rPr>
            </w:pPr>
            <w:r w:rsidRPr="00413CB7">
              <w:rPr>
                <w:szCs w:val="20"/>
              </w:rPr>
              <w:t>23.5.2014</w:t>
            </w:r>
          </w:p>
        </w:tc>
      </w:tr>
      <w:tr w:rsidR="00413CB7" w:rsidRPr="00413CB7" w14:paraId="129FD702" w14:textId="77777777" w:rsidTr="005B36B0">
        <w:trPr>
          <w:trHeight w:val="20"/>
        </w:trPr>
        <w:tc>
          <w:tcPr>
            <w:tcW w:w="1756" w:type="pct"/>
            <w:noWrap/>
            <w:hideMark/>
          </w:tcPr>
          <w:p w14:paraId="0476FF27" w14:textId="77777777" w:rsidR="00413CB7" w:rsidRPr="00413CB7" w:rsidRDefault="00413CB7" w:rsidP="00413CB7">
            <w:pPr>
              <w:spacing w:after="0"/>
              <w:jc w:val="left"/>
              <w:rPr>
                <w:szCs w:val="20"/>
              </w:rPr>
            </w:pPr>
            <w:r w:rsidRPr="00413CB7">
              <w:rPr>
                <w:szCs w:val="20"/>
              </w:rPr>
              <w:lastRenderedPageBreak/>
              <w:t>Chadd Ferdinands</w:t>
            </w:r>
          </w:p>
        </w:tc>
        <w:tc>
          <w:tcPr>
            <w:tcW w:w="1597" w:type="pct"/>
            <w:noWrap/>
            <w:hideMark/>
          </w:tcPr>
          <w:p w14:paraId="64273263"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4EC4FB25" w14:textId="77777777" w:rsidR="00413CB7" w:rsidRPr="00413CB7" w:rsidRDefault="00413CB7" w:rsidP="00413CB7">
            <w:pPr>
              <w:spacing w:after="0"/>
              <w:ind w:right="113"/>
              <w:jc w:val="right"/>
              <w:rPr>
                <w:szCs w:val="20"/>
              </w:rPr>
            </w:pPr>
            <w:r w:rsidRPr="00413CB7">
              <w:rPr>
                <w:szCs w:val="20"/>
              </w:rPr>
              <w:t>18.19</w:t>
            </w:r>
          </w:p>
        </w:tc>
        <w:tc>
          <w:tcPr>
            <w:tcW w:w="770" w:type="pct"/>
            <w:noWrap/>
            <w:hideMark/>
          </w:tcPr>
          <w:p w14:paraId="75E3AB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48B6F6" w14:textId="77777777" w:rsidR="00413CB7" w:rsidRPr="00413CB7" w:rsidRDefault="00413CB7" w:rsidP="00413CB7">
            <w:pPr>
              <w:spacing w:after="0"/>
              <w:jc w:val="right"/>
              <w:rPr>
                <w:szCs w:val="20"/>
              </w:rPr>
            </w:pPr>
            <w:r w:rsidRPr="00413CB7">
              <w:rPr>
                <w:szCs w:val="20"/>
              </w:rPr>
              <w:t>7.11.2014</w:t>
            </w:r>
          </w:p>
        </w:tc>
      </w:tr>
      <w:tr w:rsidR="00413CB7" w:rsidRPr="00413CB7" w14:paraId="6524EE47" w14:textId="77777777" w:rsidTr="005B36B0">
        <w:trPr>
          <w:trHeight w:val="20"/>
        </w:trPr>
        <w:tc>
          <w:tcPr>
            <w:tcW w:w="1756" w:type="pct"/>
            <w:noWrap/>
            <w:hideMark/>
          </w:tcPr>
          <w:p w14:paraId="190820D3" w14:textId="77777777" w:rsidR="00413CB7" w:rsidRPr="00413CB7" w:rsidRDefault="00413CB7" w:rsidP="00413CB7">
            <w:pPr>
              <w:spacing w:after="0"/>
              <w:jc w:val="left"/>
              <w:rPr>
                <w:szCs w:val="20"/>
              </w:rPr>
            </w:pPr>
            <w:r w:rsidRPr="00413CB7">
              <w:rPr>
                <w:szCs w:val="20"/>
              </w:rPr>
              <w:t>Chanelle Simmons</w:t>
            </w:r>
          </w:p>
        </w:tc>
        <w:tc>
          <w:tcPr>
            <w:tcW w:w="1597" w:type="pct"/>
            <w:noWrap/>
            <w:hideMark/>
          </w:tcPr>
          <w:p w14:paraId="67E001DC"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17B45281" w14:textId="77777777" w:rsidR="00413CB7" w:rsidRPr="00413CB7" w:rsidRDefault="00413CB7" w:rsidP="00413CB7">
            <w:pPr>
              <w:spacing w:after="0"/>
              <w:ind w:right="113"/>
              <w:jc w:val="right"/>
              <w:rPr>
                <w:szCs w:val="20"/>
              </w:rPr>
            </w:pPr>
            <w:r w:rsidRPr="00413CB7">
              <w:rPr>
                <w:szCs w:val="20"/>
              </w:rPr>
              <w:t>33.61</w:t>
            </w:r>
          </w:p>
        </w:tc>
        <w:tc>
          <w:tcPr>
            <w:tcW w:w="770" w:type="pct"/>
            <w:noWrap/>
            <w:hideMark/>
          </w:tcPr>
          <w:p w14:paraId="7BCDE2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8388D4" w14:textId="77777777" w:rsidR="00413CB7" w:rsidRPr="00413CB7" w:rsidRDefault="00413CB7" w:rsidP="00413CB7">
            <w:pPr>
              <w:spacing w:after="0"/>
              <w:jc w:val="right"/>
              <w:rPr>
                <w:szCs w:val="20"/>
              </w:rPr>
            </w:pPr>
            <w:r w:rsidRPr="00413CB7">
              <w:rPr>
                <w:szCs w:val="20"/>
              </w:rPr>
              <w:t>26.2.2014</w:t>
            </w:r>
          </w:p>
        </w:tc>
      </w:tr>
      <w:tr w:rsidR="00413CB7" w:rsidRPr="00413CB7" w14:paraId="033650EC" w14:textId="77777777" w:rsidTr="005B36B0">
        <w:trPr>
          <w:trHeight w:val="20"/>
        </w:trPr>
        <w:tc>
          <w:tcPr>
            <w:tcW w:w="1756" w:type="pct"/>
            <w:noWrap/>
            <w:hideMark/>
          </w:tcPr>
          <w:p w14:paraId="54D5FBA6" w14:textId="77777777" w:rsidR="00413CB7" w:rsidRPr="00413CB7" w:rsidRDefault="00413CB7" w:rsidP="00413CB7">
            <w:pPr>
              <w:spacing w:after="0"/>
              <w:jc w:val="left"/>
              <w:rPr>
                <w:szCs w:val="20"/>
              </w:rPr>
            </w:pPr>
            <w:r w:rsidRPr="00413CB7">
              <w:rPr>
                <w:szCs w:val="20"/>
              </w:rPr>
              <w:t>Chang Lan Huang</w:t>
            </w:r>
          </w:p>
        </w:tc>
        <w:tc>
          <w:tcPr>
            <w:tcW w:w="1597" w:type="pct"/>
            <w:noWrap/>
            <w:hideMark/>
          </w:tcPr>
          <w:p w14:paraId="3023F1B0" w14:textId="77777777" w:rsidR="00413CB7" w:rsidRPr="00413CB7" w:rsidRDefault="00413CB7" w:rsidP="00413CB7">
            <w:pPr>
              <w:spacing w:after="0"/>
              <w:ind w:left="113"/>
              <w:jc w:val="left"/>
              <w:rPr>
                <w:szCs w:val="20"/>
              </w:rPr>
            </w:pPr>
            <w:r w:rsidRPr="00413CB7">
              <w:rPr>
                <w:szCs w:val="20"/>
              </w:rPr>
              <w:t>ASHFORD, SA 5035</w:t>
            </w:r>
          </w:p>
        </w:tc>
        <w:tc>
          <w:tcPr>
            <w:tcW w:w="424" w:type="pct"/>
            <w:noWrap/>
            <w:hideMark/>
          </w:tcPr>
          <w:p w14:paraId="6DFBB35E" w14:textId="77777777" w:rsidR="00413CB7" w:rsidRPr="00413CB7" w:rsidRDefault="00413CB7" w:rsidP="00413CB7">
            <w:pPr>
              <w:spacing w:after="0"/>
              <w:ind w:right="113"/>
              <w:jc w:val="right"/>
              <w:rPr>
                <w:szCs w:val="20"/>
              </w:rPr>
            </w:pPr>
            <w:r w:rsidRPr="00413CB7">
              <w:rPr>
                <w:szCs w:val="20"/>
              </w:rPr>
              <w:t>38.38</w:t>
            </w:r>
          </w:p>
        </w:tc>
        <w:tc>
          <w:tcPr>
            <w:tcW w:w="770" w:type="pct"/>
            <w:noWrap/>
            <w:hideMark/>
          </w:tcPr>
          <w:p w14:paraId="6C1D137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806884" w14:textId="77777777" w:rsidR="00413CB7" w:rsidRPr="00413CB7" w:rsidRDefault="00413CB7" w:rsidP="00413CB7">
            <w:pPr>
              <w:spacing w:after="0"/>
              <w:jc w:val="right"/>
              <w:rPr>
                <w:szCs w:val="20"/>
              </w:rPr>
            </w:pPr>
            <w:r w:rsidRPr="00413CB7">
              <w:rPr>
                <w:szCs w:val="20"/>
              </w:rPr>
              <w:t>4.12.2013</w:t>
            </w:r>
          </w:p>
        </w:tc>
      </w:tr>
      <w:tr w:rsidR="00413CB7" w:rsidRPr="00413CB7" w14:paraId="422A480A" w14:textId="77777777" w:rsidTr="005B36B0">
        <w:trPr>
          <w:trHeight w:val="20"/>
        </w:trPr>
        <w:tc>
          <w:tcPr>
            <w:tcW w:w="1756" w:type="pct"/>
            <w:noWrap/>
            <w:hideMark/>
          </w:tcPr>
          <w:p w14:paraId="55CB0D5A" w14:textId="77777777" w:rsidR="00413CB7" w:rsidRPr="00413CB7" w:rsidRDefault="00413CB7" w:rsidP="00413CB7">
            <w:pPr>
              <w:spacing w:after="0"/>
              <w:jc w:val="left"/>
              <w:rPr>
                <w:szCs w:val="20"/>
              </w:rPr>
            </w:pPr>
            <w:r w:rsidRPr="00413CB7">
              <w:rPr>
                <w:szCs w:val="20"/>
              </w:rPr>
              <w:t>Changho Han</w:t>
            </w:r>
          </w:p>
        </w:tc>
        <w:tc>
          <w:tcPr>
            <w:tcW w:w="1597" w:type="pct"/>
            <w:noWrap/>
            <w:hideMark/>
          </w:tcPr>
          <w:p w14:paraId="69CC288F"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583CF840" w14:textId="77777777" w:rsidR="00413CB7" w:rsidRPr="00413CB7" w:rsidRDefault="00413CB7" w:rsidP="00413CB7">
            <w:pPr>
              <w:spacing w:after="0"/>
              <w:ind w:right="113"/>
              <w:jc w:val="right"/>
              <w:rPr>
                <w:szCs w:val="20"/>
              </w:rPr>
            </w:pPr>
            <w:r w:rsidRPr="00413CB7">
              <w:rPr>
                <w:szCs w:val="20"/>
              </w:rPr>
              <w:t>33.08</w:t>
            </w:r>
          </w:p>
        </w:tc>
        <w:tc>
          <w:tcPr>
            <w:tcW w:w="770" w:type="pct"/>
            <w:noWrap/>
            <w:hideMark/>
          </w:tcPr>
          <w:p w14:paraId="360C84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393170" w14:textId="77777777" w:rsidR="00413CB7" w:rsidRPr="00413CB7" w:rsidRDefault="00413CB7" w:rsidP="00413CB7">
            <w:pPr>
              <w:spacing w:after="0"/>
              <w:jc w:val="right"/>
              <w:rPr>
                <w:szCs w:val="20"/>
              </w:rPr>
            </w:pPr>
            <w:r w:rsidRPr="00413CB7">
              <w:rPr>
                <w:szCs w:val="20"/>
              </w:rPr>
              <w:t>15.4.2013</w:t>
            </w:r>
          </w:p>
        </w:tc>
      </w:tr>
      <w:tr w:rsidR="00413CB7" w:rsidRPr="00413CB7" w14:paraId="36E0157A" w14:textId="77777777" w:rsidTr="005B36B0">
        <w:trPr>
          <w:trHeight w:val="20"/>
        </w:trPr>
        <w:tc>
          <w:tcPr>
            <w:tcW w:w="1756" w:type="pct"/>
            <w:noWrap/>
            <w:hideMark/>
          </w:tcPr>
          <w:p w14:paraId="6B1A83DE" w14:textId="77777777" w:rsidR="00413CB7" w:rsidRPr="00413CB7" w:rsidRDefault="00413CB7" w:rsidP="00413CB7">
            <w:pPr>
              <w:spacing w:after="0"/>
              <w:jc w:val="left"/>
              <w:rPr>
                <w:szCs w:val="20"/>
              </w:rPr>
            </w:pPr>
            <w:r w:rsidRPr="00413CB7">
              <w:rPr>
                <w:szCs w:val="20"/>
              </w:rPr>
              <w:t>Chantelle Care-Wickham</w:t>
            </w:r>
          </w:p>
        </w:tc>
        <w:tc>
          <w:tcPr>
            <w:tcW w:w="1597" w:type="pct"/>
            <w:noWrap/>
            <w:hideMark/>
          </w:tcPr>
          <w:p w14:paraId="7341CC7D"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3E4EC687" w14:textId="77777777" w:rsidR="00413CB7" w:rsidRPr="00413CB7" w:rsidRDefault="00413CB7" w:rsidP="00413CB7">
            <w:pPr>
              <w:spacing w:after="0"/>
              <w:ind w:right="113"/>
              <w:jc w:val="right"/>
              <w:rPr>
                <w:szCs w:val="20"/>
              </w:rPr>
            </w:pPr>
            <w:r w:rsidRPr="00413CB7">
              <w:rPr>
                <w:szCs w:val="20"/>
              </w:rPr>
              <w:t>23.30</w:t>
            </w:r>
          </w:p>
        </w:tc>
        <w:tc>
          <w:tcPr>
            <w:tcW w:w="770" w:type="pct"/>
            <w:noWrap/>
            <w:hideMark/>
          </w:tcPr>
          <w:p w14:paraId="6F2311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5A50F2" w14:textId="77777777" w:rsidR="00413CB7" w:rsidRPr="00413CB7" w:rsidRDefault="00413CB7" w:rsidP="00413CB7">
            <w:pPr>
              <w:spacing w:after="0"/>
              <w:jc w:val="right"/>
              <w:rPr>
                <w:szCs w:val="20"/>
              </w:rPr>
            </w:pPr>
            <w:r w:rsidRPr="00413CB7">
              <w:rPr>
                <w:szCs w:val="20"/>
              </w:rPr>
              <w:t>10.10.2013</w:t>
            </w:r>
          </w:p>
        </w:tc>
      </w:tr>
      <w:tr w:rsidR="00413CB7" w:rsidRPr="00413CB7" w14:paraId="77E61E32" w14:textId="77777777" w:rsidTr="005B36B0">
        <w:trPr>
          <w:trHeight w:val="20"/>
        </w:trPr>
        <w:tc>
          <w:tcPr>
            <w:tcW w:w="1756" w:type="pct"/>
            <w:noWrap/>
            <w:hideMark/>
          </w:tcPr>
          <w:p w14:paraId="4DA4C0B0" w14:textId="77777777" w:rsidR="00413CB7" w:rsidRPr="00413CB7" w:rsidRDefault="00413CB7" w:rsidP="00413CB7">
            <w:pPr>
              <w:spacing w:after="0"/>
              <w:jc w:val="left"/>
              <w:rPr>
                <w:szCs w:val="20"/>
              </w:rPr>
            </w:pPr>
            <w:r w:rsidRPr="00413CB7">
              <w:rPr>
                <w:szCs w:val="20"/>
              </w:rPr>
              <w:t>Chao Tran</w:t>
            </w:r>
          </w:p>
        </w:tc>
        <w:tc>
          <w:tcPr>
            <w:tcW w:w="1597" w:type="pct"/>
            <w:noWrap/>
            <w:hideMark/>
          </w:tcPr>
          <w:p w14:paraId="4480F1D6"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21CA66AD" w14:textId="77777777" w:rsidR="00413CB7" w:rsidRPr="00413CB7" w:rsidRDefault="00413CB7" w:rsidP="00413CB7">
            <w:pPr>
              <w:spacing w:after="0"/>
              <w:ind w:right="113"/>
              <w:jc w:val="right"/>
              <w:rPr>
                <w:szCs w:val="20"/>
              </w:rPr>
            </w:pPr>
            <w:r w:rsidRPr="00413CB7">
              <w:rPr>
                <w:szCs w:val="20"/>
              </w:rPr>
              <w:t>29.69</w:t>
            </w:r>
          </w:p>
        </w:tc>
        <w:tc>
          <w:tcPr>
            <w:tcW w:w="770" w:type="pct"/>
            <w:noWrap/>
            <w:hideMark/>
          </w:tcPr>
          <w:p w14:paraId="6CD1BC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415EFE" w14:textId="77777777" w:rsidR="00413CB7" w:rsidRPr="00413CB7" w:rsidRDefault="00413CB7" w:rsidP="00413CB7">
            <w:pPr>
              <w:spacing w:after="0"/>
              <w:jc w:val="right"/>
              <w:rPr>
                <w:szCs w:val="20"/>
              </w:rPr>
            </w:pPr>
            <w:r w:rsidRPr="00413CB7">
              <w:rPr>
                <w:szCs w:val="20"/>
              </w:rPr>
              <w:t>7.11.2014</w:t>
            </w:r>
          </w:p>
        </w:tc>
      </w:tr>
      <w:tr w:rsidR="00413CB7" w:rsidRPr="00413CB7" w14:paraId="39F4D6BA" w14:textId="77777777" w:rsidTr="005B36B0">
        <w:trPr>
          <w:trHeight w:val="20"/>
        </w:trPr>
        <w:tc>
          <w:tcPr>
            <w:tcW w:w="1756" w:type="pct"/>
            <w:noWrap/>
            <w:hideMark/>
          </w:tcPr>
          <w:p w14:paraId="522161E5" w14:textId="77777777" w:rsidR="00413CB7" w:rsidRPr="00413CB7" w:rsidRDefault="00413CB7" w:rsidP="00413CB7">
            <w:pPr>
              <w:spacing w:after="0"/>
              <w:jc w:val="left"/>
              <w:rPr>
                <w:szCs w:val="20"/>
              </w:rPr>
            </w:pPr>
            <w:r w:rsidRPr="00413CB7">
              <w:rPr>
                <w:szCs w:val="20"/>
              </w:rPr>
              <w:t>Charissa McCluskey</w:t>
            </w:r>
          </w:p>
        </w:tc>
        <w:tc>
          <w:tcPr>
            <w:tcW w:w="1597" w:type="pct"/>
            <w:noWrap/>
            <w:hideMark/>
          </w:tcPr>
          <w:p w14:paraId="65B5603C"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7A39DA06" w14:textId="77777777" w:rsidR="00413CB7" w:rsidRPr="00413CB7" w:rsidRDefault="00413CB7" w:rsidP="00413CB7">
            <w:pPr>
              <w:spacing w:after="0"/>
              <w:ind w:right="113"/>
              <w:jc w:val="right"/>
              <w:rPr>
                <w:szCs w:val="20"/>
              </w:rPr>
            </w:pPr>
            <w:r w:rsidRPr="00413CB7">
              <w:rPr>
                <w:szCs w:val="20"/>
              </w:rPr>
              <w:t>26.44</w:t>
            </w:r>
          </w:p>
        </w:tc>
        <w:tc>
          <w:tcPr>
            <w:tcW w:w="770" w:type="pct"/>
            <w:noWrap/>
            <w:hideMark/>
          </w:tcPr>
          <w:p w14:paraId="186E1E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95EEBE" w14:textId="77777777" w:rsidR="00413CB7" w:rsidRPr="00413CB7" w:rsidRDefault="00413CB7" w:rsidP="00413CB7">
            <w:pPr>
              <w:spacing w:after="0"/>
              <w:jc w:val="right"/>
              <w:rPr>
                <w:szCs w:val="20"/>
              </w:rPr>
            </w:pPr>
            <w:r w:rsidRPr="00413CB7">
              <w:rPr>
                <w:szCs w:val="20"/>
              </w:rPr>
              <w:t>29.9.2014</w:t>
            </w:r>
          </w:p>
        </w:tc>
      </w:tr>
      <w:tr w:rsidR="00413CB7" w:rsidRPr="00413CB7" w14:paraId="65603AFE" w14:textId="77777777" w:rsidTr="005B36B0">
        <w:trPr>
          <w:trHeight w:val="20"/>
        </w:trPr>
        <w:tc>
          <w:tcPr>
            <w:tcW w:w="1756" w:type="pct"/>
            <w:noWrap/>
            <w:hideMark/>
          </w:tcPr>
          <w:p w14:paraId="00DE6009" w14:textId="77777777" w:rsidR="00413CB7" w:rsidRPr="00413CB7" w:rsidRDefault="00413CB7" w:rsidP="00413CB7">
            <w:pPr>
              <w:spacing w:after="0"/>
              <w:jc w:val="left"/>
              <w:rPr>
                <w:szCs w:val="20"/>
              </w:rPr>
            </w:pPr>
            <w:r w:rsidRPr="00413CB7">
              <w:rPr>
                <w:szCs w:val="20"/>
              </w:rPr>
              <w:t>Charlene Palmer</w:t>
            </w:r>
          </w:p>
        </w:tc>
        <w:tc>
          <w:tcPr>
            <w:tcW w:w="1597" w:type="pct"/>
            <w:noWrap/>
            <w:hideMark/>
          </w:tcPr>
          <w:p w14:paraId="6E16F12A"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012EC56F" w14:textId="77777777" w:rsidR="00413CB7" w:rsidRPr="00413CB7" w:rsidRDefault="00413CB7" w:rsidP="00413CB7">
            <w:pPr>
              <w:spacing w:after="0"/>
              <w:ind w:right="113"/>
              <w:jc w:val="right"/>
              <w:rPr>
                <w:szCs w:val="20"/>
              </w:rPr>
            </w:pPr>
            <w:r w:rsidRPr="00413CB7">
              <w:rPr>
                <w:szCs w:val="20"/>
              </w:rPr>
              <w:t>57.46</w:t>
            </w:r>
          </w:p>
        </w:tc>
        <w:tc>
          <w:tcPr>
            <w:tcW w:w="770" w:type="pct"/>
            <w:noWrap/>
            <w:hideMark/>
          </w:tcPr>
          <w:p w14:paraId="7A58E500" w14:textId="77777777" w:rsidR="00413CB7" w:rsidRPr="00413CB7" w:rsidRDefault="00413CB7" w:rsidP="00413CB7">
            <w:pPr>
              <w:spacing w:after="0"/>
              <w:ind w:left="170"/>
              <w:jc w:val="left"/>
              <w:rPr>
                <w:szCs w:val="20"/>
              </w:rPr>
            </w:pPr>
            <w:r w:rsidRPr="00413CB7">
              <w:rPr>
                <w:szCs w:val="20"/>
              </w:rPr>
              <w:t>Refund 191548</w:t>
            </w:r>
          </w:p>
        </w:tc>
        <w:tc>
          <w:tcPr>
            <w:tcW w:w="453" w:type="pct"/>
            <w:noWrap/>
            <w:hideMark/>
          </w:tcPr>
          <w:p w14:paraId="3F561B40" w14:textId="77777777" w:rsidR="00413CB7" w:rsidRPr="00413CB7" w:rsidRDefault="00413CB7" w:rsidP="00413CB7">
            <w:pPr>
              <w:spacing w:after="0"/>
              <w:jc w:val="right"/>
              <w:rPr>
                <w:szCs w:val="20"/>
              </w:rPr>
            </w:pPr>
            <w:r w:rsidRPr="00413CB7">
              <w:rPr>
                <w:szCs w:val="20"/>
              </w:rPr>
              <w:t>7.11.2013</w:t>
            </w:r>
          </w:p>
        </w:tc>
      </w:tr>
      <w:tr w:rsidR="00413CB7" w:rsidRPr="00413CB7" w14:paraId="34BBEFFD" w14:textId="77777777" w:rsidTr="005B36B0">
        <w:trPr>
          <w:trHeight w:val="20"/>
        </w:trPr>
        <w:tc>
          <w:tcPr>
            <w:tcW w:w="1756" w:type="pct"/>
            <w:noWrap/>
            <w:hideMark/>
          </w:tcPr>
          <w:p w14:paraId="37C40CD3" w14:textId="77777777" w:rsidR="00413CB7" w:rsidRPr="00413CB7" w:rsidRDefault="00413CB7" w:rsidP="00413CB7">
            <w:pPr>
              <w:spacing w:after="0"/>
              <w:jc w:val="left"/>
              <w:rPr>
                <w:szCs w:val="20"/>
              </w:rPr>
            </w:pPr>
            <w:r w:rsidRPr="00413CB7">
              <w:rPr>
                <w:szCs w:val="20"/>
              </w:rPr>
              <w:t>Charlene Rankin</w:t>
            </w:r>
          </w:p>
        </w:tc>
        <w:tc>
          <w:tcPr>
            <w:tcW w:w="1597" w:type="pct"/>
            <w:noWrap/>
            <w:hideMark/>
          </w:tcPr>
          <w:p w14:paraId="772CB95D"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09D02644" w14:textId="77777777" w:rsidR="00413CB7" w:rsidRPr="00413CB7" w:rsidRDefault="00413CB7" w:rsidP="00413CB7">
            <w:pPr>
              <w:spacing w:after="0"/>
              <w:ind w:right="113"/>
              <w:jc w:val="right"/>
              <w:rPr>
                <w:szCs w:val="20"/>
              </w:rPr>
            </w:pPr>
            <w:r w:rsidRPr="00413CB7">
              <w:rPr>
                <w:szCs w:val="20"/>
              </w:rPr>
              <w:t>28.28</w:t>
            </w:r>
          </w:p>
        </w:tc>
        <w:tc>
          <w:tcPr>
            <w:tcW w:w="770" w:type="pct"/>
            <w:noWrap/>
            <w:hideMark/>
          </w:tcPr>
          <w:p w14:paraId="1158AD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0068AA" w14:textId="77777777" w:rsidR="00413CB7" w:rsidRPr="00413CB7" w:rsidRDefault="00413CB7" w:rsidP="00413CB7">
            <w:pPr>
              <w:spacing w:after="0"/>
              <w:jc w:val="right"/>
              <w:rPr>
                <w:szCs w:val="20"/>
              </w:rPr>
            </w:pPr>
            <w:r w:rsidRPr="00413CB7">
              <w:rPr>
                <w:szCs w:val="20"/>
              </w:rPr>
              <w:t>29.1.2015</w:t>
            </w:r>
          </w:p>
        </w:tc>
      </w:tr>
      <w:tr w:rsidR="00413CB7" w:rsidRPr="00413CB7" w14:paraId="767B0412" w14:textId="77777777" w:rsidTr="005B36B0">
        <w:trPr>
          <w:trHeight w:val="20"/>
        </w:trPr>
        <w:tc>
          <w:tcPr>
            <w:tcW w:w="1756" w:type="pct"/>
            <w:noWrap/>
            <w:hideMark/>
          </w:tcPr>
          <w:p w14:paraId="28F29986" w14:textId="77777777" w:rsidR="00413CB7" w:rsidRPr="00413CB7" w:rsidRDefault="00413CB7" w:rsidP="00413CB7">
            <w:pPr>
              <w:spacing w:after="0"/>
              <w:jc w:val="left"/>
              <w:rPr>
                <w:szCs w:val="20"/>
              </w:rPr>
            </w:pPr>
            <w:r w:rsidRPr="00413CB7">
              <w:rPr>
                <w:szCs w:val="20"/>
              </w:rPr>
              <w:t>Charlene Searles</w:t>
            </w:r>
          </w:p>
        </w:tc>
        <w:tc>
          <w:tcPr>
            <w:tcW w:w="1597" w:type="pct"/>
            <w:noWrap/>
            <w:hideMark/>
          </w:tcPr>
          <w:p w14:paraId="7DF870A2" w14:textId="77777777" w:rsidR="00413CB7" w:rsidRPr="00413CB7" w:rsidRDefault="00413CB7" w:rsidP="00413CB7">
            <w:pPr>
              <w:spacing w:after="0"/>
              <w:ind w:left="113"/>
              <w:jc w:val="left"/>
              <w:rPr>
                <w:szCs w:val="20"/>
              </w:rPr>
            </w:pPr>
            <w:r w:rsidRPr="00413CB7">
              <w:rPr>
                <w:szCs w:val="20"/>
              </w:rPr>
              <w:t>TAPEROO, SA 5017</w:t>
            </w:r>
          </w:p>
        </w:tc>
        <w:tc>
          <w:tcPr>
            <w:tcW w:w="424" w:type="pct"/>
            <w:noWrap/>
            <w:hideMark/>
          </w:tcPr>
          <w:p w14:paraId="3F05F794" w14:textId="77777777" w:rsidR="00413CB7" w:rsidRPr="00413CB7" w:rsidRDefault="00413CB7" w:rsidP="00413CB7">
            <w:pPr>
              <w:spacing w:after="0"/>
              <w:ind w:right="113"/>
              <w:jc w:val="right"/>
              <w:rPr>
                <w:szCs w:val="20"/>
              </w:rPr>
            </w:pPr>
            <w:r w:rsidRPr="00413CB7">
              <w:rPr>
                <w:szCs w:val="20"/>
              </w:rPr>
              <w:t>126.49</w:t>
            </w:r>
          </w:p>
        </w:tc>
        <w:tc>
          <w:tcPr>
            <w:tcW w:w="770" w:type="pct"/>
            <w:noWrap/>
            <w:hideMark/>
          </w:tcPr>
          <w:p w14:paraId="62F7C5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4D81D7" w14:textId="77777777" w:rsidR="00413CB7" w:rsidRPr="00413CB7" w:rsidRDefault="00413CB7" w:rsidP="00413CB7">
            <w:pPr>
              <w:spacing w:after="0"/>
              <w:jc w:val="right"/>
              <w:rPr>
                <w:szCs w:val="20"/>
              </w:rPr>
            </w:pPr>
            <w:r w:rsidRPr="00413CB7">
              <w:rPr>
                <w:szCs w:val="20"/>
              </w:rPr>
              <w:t>22.1.2013</w:t>
            </w:r>
          </w:p>
        </w:tc>
      </w:tr>
      <w:tr w:rsidR="00413CB7" w:rsidRPr="00413CB7" w14:paraId="308EA970" w14:textId="77777777" w:rsidTr="005B36B0">
        <w:trPr>
          <w:trHeight w:val="20"/>
        </w:trPr>
        <w:tc>
          <w:tcPr>
            <w:tcW w:w="1756" w:type="pct"/>
            <w:noWrap/>
            <w:hideMark/>
          </w:tcPr>
          <w:p w14:paraId="6858271D" w14:textId="77777777" w:rsidR="00413CB7" w:rsidRPr="00413CB7" w:rsidRDefault="00413CB7" w:rsidP="00413CB7">
            <w:pPr>
              <w:spacing w:after="0"/>
              <w:jc w:val="left"/>
              <w:rPr>
                <w:szCs w:val="20"/>
              </w:rPr>
            </w:pPr>
            <w:r w:rsidRPr="00413CB7">
              <w:rPr>
                <w:szCs w:val="20"/>
              </w:rPr>
              <w:t>Charles Mooney</w:t>
            </w:r>
          </w:p>
        </w:tc>
        <w:tc>
          <w:tcPr>
            <w:tcW w:w="1597" w:type="pct"/>
            <w:noWrap/>
            <w:hideMark/>
          </w:tcPr>
          <w:p w14:paraId="18E1780D"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1CC74F82" w14:textId="77777777" w:rsidR="00413CB7" w:rsidRPr="00413CB7" w:rsidRDefault="00413CB7" w:rsidP="00413CB7">
            <w:pPr>
              <w:spacing w:after="0"/>
              <w:ind w:right="113"/>
              <w:jc w:val="right"/>
              <w:rPr>
                <w:szCs w:val="20"/>
              </w:rPr>
            </w:pPr>
            <w:r w:rsidRPr="00413CB7">
              <w:rPr>
                <w:szCs w:val="20"/>
              </w:rPr>
              <w:t>94.02</w:t>
            </w:r>
          </w:p>
        </w:tc>
        <w:tc>
          <w:tcPr>
            <w:tcW w:w="770" w:type="pct"/>
            <w:noWrap/>
            <w:hideMark/>
          </w:tcPr>
          <w:p w14:paraId="2541FE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C696A8" w14:textId="77777777" w:rsidR="00413CB7" w:rsidRPr="00413CB7" w:rsidRDefault="00413CB7" w:rsidP="00413CB7">
            <w:pPr>
              <w:spacing w:after="0"/>
              <w:jc w:val="right"/>
              <w:rPr>
                <w:szCs w:val="20"/>
              </w:rPr>
            </w:pPr>
            <w:r w:rsidRPr="00413CB7">
              <w:rPr>
                <w:szCs w:val="20"/>
              </w:rPr>
              <w:t>11.10.2014</w:t>
            </w:r>
          </w:p>
        </w:tc>
      </w:tr>
      <w:tr w:rsidR="00413CB7" w:rsidRPr="00413CB7" w14:paraId="601B60B5" w14:textId="77777777" w:rsidTr="005B36B0">
        <w:trPr>
          <w:trHeight w:val="20"/>
        </w:trPr>
        <w:tc>
          <w:tcPr>
            <w:tcW w:w="1756" w:type="pct"/>
            <w:noWrap/>
            <w:hideMark/>
          </w:tcPr>
          <w:p w14:paraId="6C06F1A5" w14:textId="77777777" w:rsidR="00413CB7" w:rsidRPr="00413CB7" w:rsidRDefault="00413CB7" w:rsidP="00413CB7">
            <w:pPr>
              <w:spacing w:after="0"/>
              <w:jc w:val="left"/>
              <w:rPr>
                <w:szCs w:val="20"/>
              </w:rPr>
            </w:pPr>
            <w:r w:rsidRPr="00413CB7">
              <w:rPr>
                <w:szCs w:val="20"/>
              </w:rPr>
              <w:t>Charles Wooldridge</w:t>
            </w:r>
          </w:p>
        </w:tc>
        <w:tc>
          <w:tcPr>
            <w:tcW w:w="1597" w:type="pct"/>
            <w:noWrap/>
            <w:hideMark/>
          </w:tcPr>
          <w:p w14:paraId="61713D7A" w14:textId="77777777" w:rsidR="00413CB7" w:rsidRPr="00413CB7" w:rsidRDefault="00413CB7" w:rsidP="00413CB7">
            <w:pPr>
              <w:spacing w:after="0"/>
              <w:ind w:left="113"/>
              <w:jc w:val="left"/>
              <w:rPr>
                <w:szCs w:val="20"/>
              </w:rPr>
            </w:pPr>
            <w:r w:rsidRPr="00413CB7">
              <w:rPr>
                <w:szCs w:val="20"/>
              </w:rPr>
              <w:t>HEWETT, SA 5118</w:t>
            </w:r>
          </w:p>
        </w:tc>
        <w:tc>
          <w:tcPr>
            <w:tcW w:w="424" w:type="pct"/>
            <w:noWrap/>
            <w:hideMark/>
          </w:tcPr>
          <w:p w14:paraId="505058F2" w14:textId="77777777" w:rsidR="00413CB7" w:rsidRPr="00413CB7" w:rsidRDefault="00413CB7" w:rsidP="00413CB7">
            <w:pPr>
              <w:spacing w:after="0"/>
              <w:ind w:right="113"/>
              <w:jc w:val="right"/>
              <w:rPr>
                <w:szCs w:val="20"/>
              </w:rPr>
            </w:pPr>
            <w:r w:rsidRPr="00413CB7">
              <w:rPr>
                <w:szCs w:val="20"/>
              </w:rPr>
              <w:t>70.61</w:t>
            </w:r>
          </w:p>
        </w:tc>
        <w:tc>
          <w:tcPr>
            <w:tcW w:w="770" w:type="pct"/>
            <w:noWrap/>
            <w:hideMark/>
          </w:tcPr>
          <w:p w14:paraId="35711DC5" w14:textId="77777777" w:rsidR="00413CB7" w:rsidRPr="00413CB7" w:rsidRDefault="00413CB7" w:rsidP="00413CB7">
            <w:pPr>
              <w:spacing w:after="0"/>
              <w:ind w:left="170"/>
              <w:jc w:val="left"/>
              <w:rPr>
                <w:szCs w:val="20"/>
              </w:rPr>
            </w:pPr>
            <w:r w:rsidRPr="00413CB7">
              <w:rPr>
                <w:szCs w:val="20"/>
              </w:rPr>
              <w:t>Refund 199968</w:t>
            </w:r>
          </w:p>
        </w:tc>
        <w:tc>
          <w:tcPr>
            <w:tcW w:w="453" w:type="pct"/>
            <w:noWrap/>
            <w:hideMark/>
          </w:tcPr>
          <w:p w14:paraId="4F8FF0F2" w14:textId="77777777" w:rsidR="00413CB7" w:rsidRPr="00413CB7" w:rsidRDefault="00413CB7" w:rsidP="00413CB7">
            <w:pPr>
              <w:spacing w:after="0"/>
              <w:jc w:val="right"/>
              <w:rPr>
                <w:szCs w:val="20"/>
              </w:rPr>
            </w:pPr>
            <w:r w:rsidRPr="00413CB7">
              <w:rPr>
                <w:szCs w:val="20"/>
              </w:rPr>
              <w:t>22.11.2013</w:t>
            </w:r>
          </w:p>
        </w:tc>
      </w:tr>
      <w:tr w:rsidR="00413CB7" w:rsidRPr="00413CB7" w14:paraId="1271572D" w14:textId="77777777" w:rsidTr="005B36B0">
        <w:trPr>
          <w:trHeight w:val="20"/>
        </w:trPr>
        <w:tc>
          <w:tcPr>
            <w:tcW w:w="1756" w:type="pct"/>
            <w:noWrap/>
            <w:hideMark/>
          </w:tcPr>
          <w:p w14:paraId="1559F612" w14:textId="77777777" w:rsidR="00413CB7" w:rsidRPr="00413CB7" w:rsidRDefault="00413CB7" w:rsidP="00413CB7">
            <w:pPr>
              <w:spacing w:after="0"/>
              <w:jc w:val="left"/>
              <w:rPr>
                <w:szCs w:val="20"/>
              </w:rPr>
            </w:pPr>
            <w:r w:rsidRPr="00413CB7">
              <w:rPr>
                <w:szCs w:val="20"/>
              </w:rPr>
              <w:t>Charlie Escaro</w:t>
            </w:r>
          </w:p>
        </w:tc>
        <w:tc>
          <w:tcPr>
            <w:tcW w:w="1597" w:type="pct"/>
            <w:noWrap/>
            <w:hideMark/>
          </w:tcPr>
          <w:p w14:paraId="3741BCBF" w14:textId="77777777" w:rsidR="00413CB7" w:rsidRPr="00413CB7" w:rsidRDefault="00413CB7" w:rsidP="00413CB7">
            <w:pPr>
              <w:spacing w:after="0"/>
              <w:ind w:left="113"/>
              <w:jc w:val="left"/>
              <w:rPr>
                <w:szCs w:val="20"/>
              </w:rPr>
            </w:pPr>
            <w:r w:rsidRPr="00413CB7">
              <w:rPr>
                <w:szCs w:val="20"/>
              </w:rPr>
              <w:t>ANGLE PARK, SA 5010</w:t>
            </w:r>
          </w:p>
        </w:tc>
        <w:tc>
          <w:tcPr>
            <w:tcW w:w="424" w:type="pct"/>
            <w:noWrap/>
            <w:hideMark/>
          </w:tcPr>
          <w:p w14:paraId="6FF2CBAB" w14:textId="77777777" w:rsidR="00413CB7" w:rsidRPr="00413CB7" w:rsidRDefault="00413CB7" w:rsidP="00413CB7">
            <w:pPr>
              <w:spacing w:after="0"/>
              <w:ind w:right="113"/>
              <w:jc w:val="right"/>
              <w:rPr>
                <w:szCs w:val="20"/>
              </w:rPr>
            </w:pPr>
            <w:r w:rsidRPr="00413CB7">
              <w:rPr>
                <w:szCs w:val="20"/>
              </w:rPr>
              <w:t>32.95</w:t>
            </w:r>
          </w:p>
        </w:tc>
        <w:tc>
          <w:tcPr>
            <w:tcW w:w="770" w:type="pct"/>
            <w:noWrap/>
            <w:hideMark/>
          </w:tcPr>
          <w:p w14:paraId="507C48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FACC02" w14:textId="77777777" w:rsidR="00413CB7" w:rsidRPr="00413CB7" w:rsidRDefault="00413CB7" w:rsidP="00413CB7">
            <w:pPr>
              <w:spacing w:after="0"/>
              <w:jc w:val="right"/>
              <w:rPr>
                <w:szCs w:val="20"/>
              </w:rPr>
            </w:pPr>
            <w:r w:rsidRPr="00413CB7">
              <w:rPr>
                <w:szCs w:val="20"/>
              </w:rPr>
              <w:t>30.4.2013</w:t>
            </w:r>
          </w:p>
        </w:tc>
      </w:tr>
      <w:tr w:rsidR="00413CB7" w:rsidRPr="00413CB7" w14:paraId="5797C2E1" w14:textId="77777777" w:rsidTr="005B36B0">
        <w:trPr>
          <w:trHeight w:val="20"/>
        </w:trPr>
        <w:tc>
          <w:tcPr>
            <w:tcW w:w="1756" w:type="pct"/>
            <w:noWrap/>
            <w:hideMark/>
          </w:tcPr>
          <w:p w14:paraId="212A02C9" w14:textId="77777777" w:rsidR="00413CB7" w:rsidRPr="00413CB7" w:rsidRDefault="00413CB7" w:rsidP="00413CB7">
            <w:pPr>
              <w:spacing w:after="0"/>
              <w:jc w:val="left"/>
              <w:rPr>
                <w:szCs w:val="20"/>
              </w:rPr>
            </w:pPr>
            <w:r w:rsidRPr="00413CB7">
              <w:rPr>
                <w:szCs w:val="20"/>
              </w:rPr>
              <w:t>Charlies Super Snack Bar</w:t>
            </w:r>
          </w:p>
        </w:tc>
        <w:tc>
          <w:tcPr>
            <w:tcW w:w="1597" w:type="pct"/>
            <w:noWrap/>
            <w:hideMark/>
          </w:tcPr>
          <w:p w14:paraId="63B99DA7"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62E1F831" w14:textId="77777777" w:rsidR="00413CB7" w:rsidRPr="00413CB7" w:rsidRDefault="00413CB7" w:rsidP="00413CB7">
            <w:pPr>
              <w:spacing w:after="0"/>
              <w:ind w:right="113"/>
              <w:jc w:val="right"/>
              <w:rPr>
                <w:szCs w:val="20"/>
              </w:rPr>
            </w:pPr>
            <w:r w:rsidRPr="00413CB7">
              <w:rPr>
                <w:szCs w:val="20"/>
              </w:rPr>
              <w:t>19.69</w:t>
            </w:r>
          </w:p>
        </w:tc>
        <w:tc>
          <w:tcPr>
            <w:tcW w:w="770" w:type="pct"/>
            <w:noWrap/>
            <w:hideMark/>
          </w:tcPr>
          <w:p w14:paraId="11FB58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80F083" w14:textId="77777777" w:rsidR="00413CB7" w:rsidRPr="00413CB7" w:rsidRDefault="00413CB7" w:rsidP="00413CB7">
            <w:pPr>
              <w:spacing w:after="0"/>
              <w:jc w:val="right"/>
              <w:rPr>
                <w:szCs w:val="20"/>
              </w:rPr>
            </w:pPr>
            <w:r w:rsidRPr="00413CB7">
              <w:rPr>
                <w:szCs w:val="20"/>
              </w:rPr>
              <w:t>20.2.2013</w:t>
            </w:r>
          </w:p>
        </w:tc>
      </w:tr>
      <w:tr w:rsidR="00413CB7" w:rsidRPr="00413CB7" w14:paraId="1E5020A2" w14:textId="77777777" w:rsidTr="005B36B0">
        <w:trPr>
          <w:trHeight w:val="20"/>
        </w:trPr>
        <w:tc>
          <w:tcPr>
            <w:tcW w:w="1756" w:type="pct"/>
            <w:noWrap/>
            <w:hideMark/>
          </w:tcPr>
          <w:p w14:paraId="741C2427" w14:textId="77777777" w:rsidR="00413CB7" w:rsidRPr="00413CB7" w:rsidRDefault="00413CB7" w:rsidP="00413CB7">
            <w:pPr>
              <w:spacing w:after="0"/>
              <w:jc w:val="left"/>
              <w:rPr>
                <w:szCs w:val="20"/>
              </w:rPr>
            </w:pPr>
            <w:r w:rsidRPr="00413CB7">
              <w:rPr>
                <w:szCs w:val="20"/>
              </w:rPr>
              <w:t>Charlotte Wood</w:t>
            </w:r>
          </w:p>
        </w:tc>
        <w:tc>
          <w:tcPr>
            <w:tcW w:w="1597" w:type="pct"/>
            <w:noWrap/>
            <w:hideMark/>
          </w:tcPr>
          <w:p w14:paraId="76A3D404"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0609945E" w14:textId="77777777" w:rsidR="00413CB7" w:rsidRPr="00413CB7" w:rsidRDefault="00413CB7" w:rsidP="00413CB7">
            <w:pPr>
              <w:spacing w:after="0"/>
              <w:ind w:right="113"/>
              <w:jc w:val="right"/>
              <w:rPr>
                <w:szCs w:val="20"/>
              </w:rPr>
            </w:pPr>
            <w:r w:rsidRPr="00413CB7">
              <w:rPr>
                <w:szCs w:val="20"/>
              </w:rPr>
              <w:t>12.09</w:t>
            </w:r>
          </w:p>
        </w:tc>
        <w:tc>
          <w:tcPr>
            <w:tcW w:w="770" w:type="pct"/>
            <w:noWrap/>
            <w:hideMark/>
          </w:tcPr>
          <w:p w14:paraId="388D97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05F336" w14:textId="77777777" w:rsidR="00413CB7" w:rsidRPr="00413CB7" w:rsidRDefault="00413CB7" w:rsidP="00413CB7">
            <w:pPr>
              <w:spacing w:after="0"/>
              <w:jc w:val="right"/>
              <w:rPr>
                <w:szCs w:val="20"/>
              </w:rPr>
            </w:pPr>
            <w:r w:rsidRPr="00413CB7">
              <w:rPr>
                <w:szCs w:val="20"/>
              </w:rPr>
              <w:t>15.5.2013</w:t>
            </w:r>
          </w:p>
        </w:tc>
      </w:tr>
      <w:tr w:rsidR="00413CB7" w:rsidRPr="00413CB7" w14:paraId="3AFAE6FD" w14:textId="77777777" w:rsidTr="005B36B0">
        <w:trPr>
          <w:trHeight w:val="20"/>
        </w:trPr>
        <w:tc>
          <w:tcPr>
            <w:tcW w:w="1756" w:type="pct"/>
            <w:noWrap/>
            <w:hideMark/>
          </w:tcPr>
          <w:p w14:paraId="03009B4E" w14:textId="77777777" w:rsidR="00413CB7" w:rsidRPr="00413CB7" w:rsidRDefault="00413CB7" w:rsidP="00413CB7">
            <w:pPr>
              <w:spacing w:after="0"/>
              <w:jc w:val="left"/>
              <w:rPr>
                <w:szCs w:val="20"/>
              </w:rPr>
            </w:pPr>
            <w:r w:rsidRPr="00413CB7">
              <w:rPr>
                <w:szCs w:val="20"/>
              </w:rPr>
              <w:t>Chelsea Thompson</w:t>
            </w:r>
          </w:p>
        </w:tc>
        <w:tc>
          <w:tcPr>
            <w:tcW w:w="1597" w:type="pct"/>
            <w:noWrap/>
            <w:hideMark/>
          </w:tcPr>
          <w:p w14:paraId="4952B882" w14:textId="77777777" w:rsidR="00413CB7" w:rsidRPr="00413CB7" w:rsidRDefault="00413CB7" w:rsidP="00413CB7">
            <w:pPr>
              <w:spacing w:after="0"/>
              <w:ind w:left="113"/>
              <w:jc w:val="left"/>
              <w:rPr>
                <w:szCs w:val="20"/>
              </w:rPr>
            </w:pPr>
            <w:r w:rsidRPr="00413CB7">
              <w:rPr>
                <w:szCs w:val="20"/>
              </w:rPr>
              <w:t>DAW PARK, SA 5041</w:t>
            </w:r>
          </w:p>
        </w:tc>
        <w:tc>
          <w:tcPr>
            <w:tcW w:w="424" w:type="pct"/>
            <w:noWrap/>
            <w:hideMark/>
          </w:tcPr>
          <w:p w14:paraId="057D1D69" w14:textId="77777777" w:rsidR="00413CB7" w:rsidRPr="00413CB7" w:rsidRDefault="00413CB7" w:rsidP="00413CB7">
            <w:pPr>
              <w:spacing w:after="0"/>
              <w:ind w:right="113"/>
              <w:jc w:val="right"/>
              <w:rPr>
                <w:szCs w:val="20"/>
              </w:rPr>
            </w:pPr>
            <w:r w:rsidRPr="00413CB7">
              <w:rPr>
                <w:szCs w:val="20"/>
              </w:rPr>
              <w:t>25.97</w:t>
            </w:r>
          </w:p>
        </w:tc>
        <w:tc>
          <w:tcPr>
            <w:tcW w:w="770" w:type="pct"/>
            <w:noWrap/>
            <w:hideMark/>
          </w:tcPr>
          <w:p w14:paraId="2BDE08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078160" w14:textId="77777777" w:rsidR="00413CB7" w:rsidRPr="00413CB7" w:rsidRDefault="00413CB7" w:rsidP="00413CB7">
            <w:pPr>
              <w:spacing w:after="0"/>
              <w:jc w:val="right"/>
              <w:rPr>
                <w:szCs w:val="20"/>
              </w:rPr>
            </w:pPr>
            <w:r w:rsidRPr="00413CB7">
              <w:rPr>
                <w:szCs w:val="20"/>
              </w:rPr>
              <w:t>4.4.2014</w:t>
            </w:r>
          </w:p>
        </w:tc>
      </w:tr>
      <w:tr w:rsidR="00413CB7" w:rsidRPr="00413CB7" w14:paraId="5BC92FB4" w14:textId="77777777" w:rsidTr="005B36B0">
        <w:trPr>
          <w:trHeight w:val="20"/>
        </w:trPr>
        <w:tc>
          <w:tcPr>
            <w:tcW w:w="1756" w:type="pct"/>
            <w:noWrap/>
            <w:hideMark/>
          </w:tcPr>
          <w:p w14:paraId="467C4AB5" w14:textId="77777777" w:rsidR="00413CB7" w:rsidRPr="00413CB7" w:rsidRDefault="00413CB7" w:rsidP="00413CB7">
            <w:pPr>
              <w:spacing w:after="0"/>
              <w:jc w:val="left"/>
              <w:rPr>
                <w:szCs w:val="20"/>
              </w:rPr>
            </w:pPr>
            <w:r w:rsidRPr="00413CB7">
              <w:rPr>
                <w:szCs w:val="20"/>
              </w:rPr>
              <w:t>Cheng Fang</w:t>
            </w:r>
          </w:p>
        </w:tc>
        <w:tc>
          <w:tcPr>
            <w:tcW w:w="1597" w:type="pct"/>
            <w:noWrap/>
            <w:hideMark/>
          </w:tcPr>
          <w:p w14:paraId="294ADE38"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383BC35D" w14:textId="77777777" w:rsidR="00413CB7" w:rsidRPr="00413CB7" w:rsidRDefault="00413CB7" w:rsidP="00413CB7">
            <w:pPr>
              <w:spacing w:after="0"/>
              <w:ind w:right="113"/>
              <w:jc w:val="right"/>
              <w:rPr>
                <w:szCs w:val="20"/>
              </w:rPr>
            </w:pPr>
            <w:r w:rsidRPr="00413CB7">
              <w:rPr>
                <w:szCs w:val="20"/>
              </w:rPr>
              <w:t>189.46</w:t>
            </w:r>
          </w:p>
        </w:tc>
        <w:tc>
          <w:tcPr>
            <w:tcW w:w="770" w:type="pct"/>
            <w:noWrap/>
            <w:hideMark/>
          </w:tcPr>
          <w:p w14:paraId="67C2A9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E93CAB" w14:textId="77777777" w:rsidR="00413CB7" w:rsidRPr="00413CB7" w:rsidRDefault="00413CB7" w:rsidP="00413CB7">
            <w:pPr>
              <w:spacing w:after="0"/>
              <w:jc w:val="right"/>
              <w:rPr>
                <w:szCs w:val="20"/>
              </w:rPr>
            </w:pPr>
            <w:r w:rsidRPr="00413CB7">
              <w:rPr>
                <w:szCs w:val="20"/>
              </w:rPr>
              <w:t>3.10.2013</w:t>
            </w:r>
          </w:p>
        </w:tc>
      </w:tr>
      <w:tr w:rsidR="00413CB7" w:rsidRPr="00413CB7" w14:paraId="410DCF65" w14:textId="77777777" w:rsidTr="005B36B0">
        <w:trPr>
          <w:trHeight w:val="20"/>
        </w:trPr>
        <w:tc>
          <w:tcPr>
            <w:tcW w:w="1756" w:type="pct"/>
            <w:noWrap/>
            <w:hideMark/>
          </w:tcPr>
          <w:p w14:paraId="50380673" w14:textId="77777777" w:rsidR="00413CB7" w:rsidRPr="00413CB7" w:rsidRDefault="00413CB7" w:rsidP="00413CB7">
            <w:pPr>
              <w:spacing w:after="0"/>
              <w:jc w:val="left"/>
              <w:rPr>
                <w:szCs w:val="20"/>
              </w:rPr>
            </w:pPr>
            <w:r w:rsidRPr="00413CB7">
              <w:rPr>
                <w:szCs w:val="20"/>
              </w:rPr>
              <w:t>Chenxiao Xu</w:t>
            </w:r>
          </w:p>
        </w:tc>
        <w:tc>
          <w:tcPr>
            <w:tcW w:w="1597" w:type="pct"/>
            <w:noWrap/>
            <w:hideMark/>
          </w:tcPr>
          <w:p w14:paraId="105C3F80"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DFCBD2F" w14:textId="77777777" w:rsidR="00413CB7" w:rsidRPr="00413CB7" w:rsidRDefault="00413CB7" w:rsidP="00413CB7">
            <w:pPr>
              <w:spacing w:after="0"/>
              <w:ind w:right="113"/>
              <w:jc w:val="right"/>
              <w:rPr>
                <w:szCs w:val="20"/>
              </w:rPr>
            </w:pPr>
            <w:r w:rsidRPr="00413CB7">
              <w:rPr>
                <w:szCs w:val="20"/>
              </w:rPr>
              <w:t>11.80</w:t>
            </w:r>
          </w:p>
        </w:tc>
        <w:tc>
          <w:tcPr>
            <w:tcW w:w="770" w:type="pct"/>
            <w:noWrap/>
            <w:hideMark/>
          </w:tcPr>
          <w:p w14:paraId="23F289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A2C289" w14:textId="77777777" w:rsidR="00413CB7" w:rsidRPr="00413CB7" w:rsidRDefault="00413CB7" w:rsidP="00413CB7">
            <w:pPr>
              <w:spacing w:after="0"/>
              <w:jc w:val="right"/>
              <w:rPr>
                <w:szCs w:val="20"/>
              </w:rPr>
            </w:pPr>
            <w:r w:rsidRPr="00413CB7">
              <w:rPr>
                <w:szCs w:val="20"/>
              </w:rPr>
              <w:t>13.10.2014</w:t>
            </w:r>
          </w:p>
        </w:tc>
      </w:tr>
      <w:tr w:rsidR="00413CB7" w:rsidRPr="00413CB7" w14:paraId="5271E161" w14:textId="77777777" w:rsidTr="005B36B0">
        <w:trPr>
          <w:trHeight w:val="20"/>
        </w:trPr>
        <w:tc>
          <w:tcPr>
            <w:tcW w:w="1756" w:type="pct"/>
            <w:noWrap/>
            <w:hideMark/>
          </w:tcPr>
          <w:p w14:paraId="49DA366C" w14:textId="77777777" w:rsidR="00413CB7" w:rsidRPr="00413CB7" w:rsidRDefault="00413CB7" w:rsidP="00413CB7">
            <w:pPr>
              <w:spacing w:after="0"/>
              <w:jc w:val="left"/>
              <w:rPr>
                <w:szCs w:val="20"/>
              </w:rPr>
            </w:pPr>
            <w:r w:rsidRPr="00413CB7">
              <w:rPr>
                <w:szCs w:val="20"/>
              </w:rPr>
              <w:t>Cheree Freer</w:t>
            </w:r>
          </w:p>
        </w:tc>
        <w:tc>
          <w:tcPr>
            <w:tcW w:w="1597" w:type="pct"/>
            <w:noWrap/>
            <w:hideMark/>
          </w:tcPr>
          <w:p w14:paraId="5366BA2E"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27015499" w14:textId="77777777" w:rsidR="00413CB7" w:rsidRPr="00413CB7" w:rsidRDefault="00413CB7" w:rsidP="00413CB7">
            <w:pPr>
              <w:spacing w:after="0"/>
              <w:ind w:right="113"/>
              <w:jc w:val="right"/>
              <w:rPr>
                <w:szCs w:val="20"/>
              </w:rPr>
            </w:pPr>
            <w:r w:rsidRPr="00413CB7">
              <w:rPr>
                <w:szCs w:val="20"/>
              </w:rPr>
              <w:t>41.53</w:t>
            </w:r>
          </w:p>
        </w:tc>
        <w:tc>
          <w:tcPr>
            <w:tcW w:w="770" w:type="pct"/>
            <w:noWrap/>
            <w:hideMark/>
          </w:tcPr>
          <w:p w14:paraId="79173B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623AAE" w14:textId="77777777" w:rsidR="00413CB7" w:rsidRPr="00413CB7" w:rsidRDefault="00413CB7" w:rsidP="00413CB7">
            <w:pPr>
              <w:spacing w:after="0"/>
              <w:jc w:val="right"/>
              <w:rPr>
                <w:szCs w:val="20"/>
              </w:rPr>
            </w:pPr>
            <w:r w:rsidRPr="00413CB7">
              <w:rPr>
                <w:szCs w:val="20"/>
              </w:rPr>
              <w:t>20.6.2013</w:t>
            </w:r>
          </w:p>
        </w:tc>
      </w:tr>
      <w:tr w:rsidR="00413CB7" w:rsidRPr="00413CB7" w14:paraId="5523938D" w14:textId="77777777" w:rsidTr="005B36B0">
        <w:trPr>
          <w:trHeight w:val="20"/>
        </w:trPr>
        <w:tc>
          <w:tcPr>
            <w:tcW w:w="1756" w:type="pct"/>
            <w:noWrap/>
            <w:hideMark/>
          </w:tcPr>
          <w:p w14:paraId="75E01A9B" w14:textId="77777777" w:rsidR="00413CB7" w:rsidRPr="00413CB7" w:rsidRDefault="00413CB7" w:rsidP="00413CB7">
            <w:pPr>
              <w:spacing w:after="0"/>
              <w:jc w:val="left"/>
              <w:rPr>
                <w:szCs w:val="20"/>
              </w:rPr>
            </w:pPr>
            <w:r w:rsidRPr="00413CB7">
              <w:rPr>
                <w:szCs w:val="20"/>
              </w:rPr>
              <w:t>Cherie Bell</w:t>
            </w:r>
          </w:p>
        </w:tc>
        <w:tc>
          <w:tcPr>
            <w:tcW w:w="1597" w:type="pct"/>
            <w:noWrap/>
            <w:hideMark/>
          </w:tcPr>
          <w:p w14:paraId="31699A61"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B544EA2" w14:textId="77777777" w:rsidR="00413CB7" w:rsidRPr="00413CB7" w:rsidRDefault="00413CB7" w:rsidP="00413CB7">
            <w:pPr>
              <w:spacing w:after="0"/>
              <w:ind w:right="113"/>
              <w:jc w:val="right"/>
              <w:rPr>
                <w:szCs w:val="20"/>
              </w:rPr>
            </w:pPr>
            <w:r w:rsidRPr="00413CB7">
              <w:rPr>
                <w:szCs w:val="20"/>
              </w:rPr>
              <w:t>118.76</w:t>
            </w:r>
          </w:p>
        </w:tc>
        <w:tc>
          <w:tcPr>
            <w:tcW w:w="770" w:type="pct"/>
            <w:noWrap/>
            <w:hideMark/>
          </w:tcPr>
          <w:p w14:paraId="2C597D10" w14:textId="77777777" w:rsidR="00413CB7" w:rsidRPr="00413CB7" w:rsidRDefault="00413CB7" w:rsidP="00413CB7">
            <w:pPr>
              <w:spacing w:after="0"/>
              <w:ind w:left="170"/>
              <w:jc w:val="left"/>
              <w:rPr>
                <w:szCs w:val="20"/>
              </w:rPr>
            </w:pPr>
            <w:r w:rsidRPr="00413CB7">
              <w:rPr>
                <w:szCs w:val="20"/>
              </w:rPr>
              <w:t>Refund 210300</w:t>
            </w:r>
          </w:p>
        </w:tc>
        <w:tc>
          <w:tcPr>
            <w:tcW w:w="453" w:type="pct"/>
            <w:noWrap/>
            <w:hideMark/>
          </w:tcPr>
          <w:p w14:paraId="001F8AFC" w14:textId="77777777" w:rsidR="00413CB7" w:rsidRPr="00413CB7" w:rsidRDefault="00413CB7" w:rsidP="00413CB7">
            <w:pPr>
              <w:spacing w:after="0"/>
              <w:jc w:val="right"/>
              <w:rPr>
                <w:szCs w:val="20"/>
              </w:rPr>
            </w:pPr>
            <w:r w:rsidRPr="00413CB7">
              <w:rPr>
                <w:szCs w:val="20"/>
              </w:rPr>
              <w:t>16.12.2013</w:t>
            </w:r>
          </w:p>
        </w:tc>
      </w:tr>
      <w:tr w:rsidR="00413CB7" w:rsidRPr="00413CB7" w14:paraId="1076957B" w14:textId="77777777" w:rsidTr="005B36B0">
        <w:trPr>
          <w:trHeight w:val="20"/>
        </w:trPr>
        <w:tc>
          <w:tcPr>
            <w:tcW w:w="1756" w:type="pct"/>
            <w:noWrap/>
            <w:hideMark/>
          </w:tcPr>
          <w:p w14:paraId="50E0764B" w14:textId="77777777" w:rsidR="00413CB7" w:rsidRPr="00413CB7" w:rsidRDefault="00413CB7" w:rsidP="00413CB7">
            <w:pPr>
              <w:spacing w:after="0"/>
              <w:jc w:val="left"/>
              <w:rPr>
                <w:szCs w:val="20"/>
              </w:rPr>
            </w:pPr>
            <w:r w:rsidRPr="00413CB7">
              <w:rPr>
                <w:szCs w:val="20"/>
              </w:rPr>
              <w:t>Cherie Roberts</w:t>
            </w:r>
          </w:p>
        </w:tc>
        <w:tc>
          <w:tcPr>
            <w:tcW w:w="1597" w:type="pct"/>
            <w:noWrap/>
            <w:hideMark/>
          </w:tcPr>
          <w:p w14:paraId="4E26FCF4"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48C2F116" w14:textId="77777777" w:rsidR="00413CB7" w:rsidRPr="00413CB7" w:rsidRDefault="00413CB7" w:rsidP="00413CB7">
            <w:pPr>
              <w:spacing w:after="0"/>
              <w:ind w:right="113"/>
              <w:jc w:val="right"/>
              <w:rPr>
                <w:szCs w:val="20"/>
              </w:rPr>
            </w:pPr>
            <w:r w:rsidRPr="00413CB7">
              <w:rPr>
                <w:szCs w:val="20"/>
              </w:rPr>
              <w:t>12.89</w:t>
            </w:r>
          </w:p>
        </w:tc>
        <w:tc>
          <w:tcPr>
            <w:tcW w:w="770" w:type="pct"/>
            <w:noWrap/>
            <w:hideMark/>
          </w:tcPr>
          <w:p w14:paraId="79A7A7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D81A52" w14:textId="77777777" w:rsidR="00413CB7" w:rsidRPr="00413CB7" w:rsidRDefault="00413CB7" w:rsidP="00413CB7">
            <w:pPr>
              <w:spacing w:after="0"/>
              <w:jc w:val="right"/>
              <w:rPr>
                <w:szCs w:val="20"/>
              </w:rPr>
            </w:pPr>
            <w:r w:rsidRPr="00413CB7">
              <w:rPr>
                <w:szCs w:val="20"/>
              </w:rPr>
              <w:t>2.10.2013</w:t>
            </w:r>
          </w:p>
        </w:tc>
      </w:tr>
      <w:tr w:rsidR="00413CB7" w:rsidRPr="00413CB7" w14:paraId="3375F4A9" w14:textId="77777777" w:rsidTr="005B36B0">
        <w:trPr>
          <w:trHeight w:val="20"/>
        </w:trPr>
        <w:tc>
          <w:tcPr>
            <w:tcW w:w="1756" w:type="pct"/>
            <w:noWrap/>
            <w:hideMark/>
          </w:tcPr>
          <w:p w14:paraId="3051536C" w14:textId="77777777" w:rsidR="00413CB7" w:rsidRPr="00413CB7" w:rsidRDefault="00413CB7" w:rsidP="00413CB7">
            <w:pPr>
              <w:spacing w:after="0"/>
              <w:jc w:val="left"/>
              <w:rPr>
                <w:szCs w:val="20"/>
              </w:rPr>
            </w:pPr>
            <w:r w:rsidRPr="00413CB7">
              <w:rPr>
                <w:szCs w:val="20"/>
              </w:rPr>
              <w:t>Cheryl Bayliss</w:t>
            </w:r>
          </w:p>
        </w:tc>
        <w:tc>
          <w:tcPr>
            <w:tcW w:w="1597" w:type="pct"/>
            <w:noWrap/>
            <w:hideMark/>
          </w:tcPr>
          <w:p w14:paraId="3AFA1181" w14:textId="77777777"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14:paraId="267E4F57" w14:textId="77777777" w:rsidR="00413CB7" w:rsidRPr="00413CB7" w:rsidRDefault="00413CB7" w:rsidP="00413CB7">
            <w:pPr>
              <w:spacing w:after="0"/>
              <w:ind w:right="113"/>
              <w:jc w:val="right"/>
              <w:rPr>
                <w:szCs w:val="20"/>
              </w:rPr>
            </w:pPr>
            <w:r w:rsidRPr="00413CB7">
              <w:rPr>
                <w:szCs w:val="20"/>
              </w:rPr>
              <w:t>24.85</w:t>
            </w:r>
          </w:p>
        </w:tc>
        <w:tc>
          <w:tcPr>
            <w:tcW w:w="770" w:type="pct"/>
            <w:noWrap/>
            <w:hideMark/>
          </w:tcPr>
          <w:p w14:paraId="56B68F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A8313E" w14:textId="77777777" w:rsidR="00413CB7" w:rsidRPr="00413CB7" w:rsidRDefault="00413CB7" w:rsidP="00413CB7">
            <w:pPr>
              <w:spacing w:after="0"/>
              <w:jc w:val="right"/>
              <w:rPr>
                <w:szCs w:val="20"/>
              </w:rPr>
            </w:pPr>
            <w:r w:rsidRPr="00413CB7">
              <w:rPr>
                <w:szCs w:val="20"/>
              </w:rPr>
              <w:t>31.12.2014</w:t>
            </w:r>
          </w:p>
        </w:tc>
      </w:tr>
      <w:tr w:rsidR="00413CB7" w:rsidRPr="00413CB7" w14:paraId="2F553120" w14:textId="77777777" w:rsidTr="005B36B0">
        <w:trPr>
          <w:trHeight w:val="20"/>
        </w:trPr>
        <w:tc>
          <w:tcPr>
            <w:tcW w:w="1756" w:type="pct"/>
            <w:noWrap/>
            <w:hideMark/>
          </w:tcPr>
          <w:p w14:paraId="4F37C8C4" w14:textId="77777777" w:rsidR="00413CB7" w:rsidRPr="00413CB7" w:rsidRDefault="00413CB7" w:rsidP="00413CB7">
            <w:pPr>
              <w:spacing w:after="0"/>
              <w:jc w:val="left"/>
              <w:rPr>
                <w:szCs w:val="20"/>
              </w:rPr>
            </w:pPr>
            <w:r w:rsidRPr="00413CB7">
              <w:rPr>
                <w:szCs w:val="20"/>
              </w:rPr>
              <w:t>Cheryl Moore</w:t>
            </w:r>
          </w:p>
        </w:tc>
        <w:tc>
          <w:tcPr>
            <w:tcW w:w="1597" w:type="pct"/>
            <w:noWrap/>
            <w:hideMark/>
          </w:tcPr>
          <w:p w14:paraId="2A1DEB16"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58D06356" w14:textId="77777777" w:rsidR="00413CB7" w:rsidRPr="00413CB7" w:rsidRDefault="00413CB7" w:rsidP="00413CB7">
            <w:pPr>
              <w:spacing w:after="0"/>
              <w:ind w:right="113"/>
              <w:jc w:val="right"/>
              <w:rPr>
                <w:szCs w:val="20"/>
              </w:rPr>
            </w:pPr>
            <w:r w:rsidRPr="00413CB7">
              <w:rPr>
                <w:szCs w:val="20"/>
              </w:rPr>
              <w:t>661.56</w:t>
            </w:r>
          </w:p>
        </w:tc>
        <w:tc>
          <w:tcPr>
            <w:tcW w:w="770" w:type="pct"/>
            <w:noWrap/>
            <w:hideMark/>
          </w:tcPr>
          <w:p w14:paraId="4D7FCA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9633FD" w14:textId="77777777" w:rsidR="00413CB7" w:rsidRPr="00413CB7" w:rsidRDefault="00413CB7" w:rsidP="00413CB7">
            <w:pPr>
              <w:spacing w:after="0"/>
              <w:jc w:val="right"/>
              <w:rPr>
                <w:szCs w:val="20"/>
              </w:rPr>
            </w:pPr>
            <w:r w:rsidRPr="00413CB7">
              <w:rPr>
                <w:szCs w:val="20"/>
              </w:rPr>
              <w:t>29.8.2014</w:t>
            </w:r>
          </w:p>
        </w:tc>
      </w:tr>
      <w:tr w:rsidR="00413CB7" w:rsidRPr="00413CB7" w14:paraId="0336F074" w14:textId="77777777" w:rsidTr="005B36B0">
        <w:trPr>
          <w:trHeight w:val="20"/>
        </w:trPr>
        <w:tc>
          <w:tcPr>
            <w:tcW w:w="1756" w:type="pct"/>
            <w:noWrap/>
            <w:hideMark/>
          </w:tcPr>
          <w:p w14:paraId="724A65A6" w14:textId="77777777" w:rsidR="00413CB7" w:rsidRPr="00413CB7" w:rsidRDefault="00413CB7" w:rsidP="00413CB7">
            <w:pPr>
              <w:spacing w:after="0"/>
              <w:jc w:val="left"/>
              <w:rPr>
                <w:szCs w:val="20"/>
              </w:rPr>
            </w:pPr>
            <w:r w:rsidRPr="00413CB7">
              <w:rPr>
                <w:szCs w:val="20"/>
              </w:rPr>
              <w:t>Cheryl Selin</w:t>
            </w:r>
          </w:p>
        </w:tc>
        <w:tc>
          <w:tcPr>
            <w:tcW w:w="1597" w:type="pct"/>
            <w:noWrap/>
            <w:hideMark/>
          </w:tcPr>
          <w:p w14:paraId="2B2A8705"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198A8C15"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732CBD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6030A5" w14:textId="77777777" w:rsidR="00413CB7" w:rsidRPr="00413CB7" w:rsidRDefault="00413CB7" w:rsidP="00413CB7">
            <w:pPr>
              <w:spacing w:after="0"/>
              <w:jc w:val="right"/>
              <w:rPr>
                <w:szCs w:val="20"/>
              </w:rPr>
            </w:pPr>
            <w:r w:rsidRPr="00413CB7">
              <w:rPr>
                <w:szCs w:val="20"/>
              </w:rPr>
              <w:t>4.12.2013</w:t>
            </w:r>
          </w:p>
        </w:tc>
      </w:tr>
      <w:tr w:rsidR="00413CB7" w:rsidRPr="00413CB7" w14:paraId="6FC76D2C" w14:textId="77777777" w:rsidTr="005B36B0">
        <w:trPr>
          <w:trHeight w:val="20"/>
        </w:trPr>
        <w:tc>
          <w:tcPr>
            <w:tcW w:w="1756" w:type="pct"/>
            <w:noWrap/>
            <w:hideMark/>
          </w:tcPr>
          <w:p w14:paraId="6DB342B1" w14:textId="77777777" w:rsidR="00413CB7" w:rsidRPr="00413CB7" w:rsidRDefault="00413CB7" w:rsidP="00413CB7">
            <w:pPr>
              <w:spacing w:after="0"/>
              <w:jc w:val="left"/>
              <w:rPr>
                <w:szCs w:val="20"/>
              </w:rPr>
            </w:pPr>
            <w:r w:rsidRPr="00413CB7">
              <w:rPr>
                <w:szCs w:val="20"/>
              </w:rPr>
              <w:t>Chetan Panchal</w:t>
            </w:r>
          </w:p>
        </w:tc>
        <w:tc>
          <w:tcPr>
            <w:tcW w:w="1597" w:type="pct"/>
            <w:noWrap/>
            <w:hideMark/>
          </w:tcPr>
          <w:p w14:paraId="1112751F" w14:textId="77777777" w:rsidR="00413CB7" w:rsidRPr="00413CB7" w:rsidRDefault="00413CB7" w:rsidP="00413CB7">
            <w:pPr>
              <w:spacing w:after="0"/>
              <w:ind w:left="113"/>
              <w:jc w:val="left"/>
              <w:rPr>
                <w:szCs w:val="20"/>
              </w:rPr>
            </w:pPr>
            <w:r w:rsidRPr="00413CB7">
              <w:rPr>
                <w:szCs w:val="20"/>
              </w:rPr>
              <w:t>GILBERTON, SA 5081</w:t>
            </w:r>
          </w:p>
        </w:tc>
        <w:tc>
          <w:tcPr>
            <w:tcW w:w="424" w:type="pct"/>
            <w:noWrap/>
            <w:hideMark/>
          </w:tcPr>
          <w:p w14:paraId="0C23D133" w14:textId="77777777" w:rsidR="00413CB7" w:rsidRPr="00413CB7" w:rsidRDefault="00413CB7" w:rsidP="00413CB7">
            <w:pPr>
              <w:spacing w:after="0"/>
              <w:ind w:right="113"/>
              <w:jc w:val="right"/>
              <w:rPr>
                <w:szCs w:val="20"/>
              </w:rPr>
            </w:pPr>
            <w:r w:rsidRPr="00413CB7">
              <w:rPr>
                <w:szCs w:val="20"/>
              </w:rPr>
              <w:t>14.67</w:t>
            </w:r>
          </w:p>
        </w:tc>
        <w:tc>
          <w:tcPr>
            <w:tcW w:w="770" w:type="pct"/>
            <w:noWrap/>
            <w:hideMark/>
          </w:tcPr>
          <w:p w14:paraId="551D48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62E3BB" w14:textId="77777777" w:rsidR="00413CB7" w:rsidRPr="00413CB7" w:rsidRDefault="00413CB7" w:rsidP="00413CB7">
            <w:pPr>
              <w:spacing w:after="0"/>
              <w:jc w:val="right"/>
              <w:rPr>
                <w:szCs w:val="20"/>
              </w:rPr>
            </w:pPr>
            <w:r w:rsidRPr="00413CB7">
              <w:rPr>
                <w:szCs w:val="20"/>
              </w:rPr>
              <w:t>3.9.2013</w:t>
            </w:r>
          </w:p>
        </w:tc>
      </w:tr>
      <w:tr w:rsidR="00413CB7" w:rsidRPr="00413CB7" w14:paraId="3186A722" w14:textId="77777777" w:rsidTr="005B36B0">
        <w:trPr>
          <w:trHeight w:val="20"/>
        </w:trPr>
        <w:tc>
          <w:tcPr>
            <w:tcW w:w="1756" w:type="pct"/>
            <w:noWrap/>
            <w:hideMark/>
          </w:tcPr>
          <w:p w14:paraId="50B434EF" w14:textId="77777777" w:rsidR="00413CB7" w:rsidRPr="00413CB7" w:rsidRDefault="00413CB7" w:rsidP="00413CB7">
            <w:pPr>
              <w:spacing w:after="0"/>
              <w:jc w:val="left"/>
              <w:rPr>
                <w:szCs w:val="20"/>
              </w:rPr>
            </w:pPr>
            <w:r w:rsidRPr="00413CB7">
              <w:rPr>
                <w:szCs w:val="20"/>
              </w:rPr>
              <w:t>Cheyne K Maynard-Evans</w:t>
            </w:r>
          </w:p>
        </w:tc>
        <w:tc>
          <w:tcPr>
            <w:tcW w:w="1597" w:type="pct"/>
            <w:noWrap/>
            <w:hideMark/>
          </w:tcPr>
          <w:p w14:paraId="2C5F89B8"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683329F7"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0DDDC5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F1278B" w14:textId="77777777" w:rsidR="00413CB7" w:rsidRPr="00413CB7" w:rsidRDefault="00413CB7" w:rsidP="00413CB7">
            <w:pPr>
              <w:spacing w:after="0"/>
              <w:jc w:val="right"/>
              <w:rPr>
                <w:szCs w:val="20"/>
              </w:rPr>
            </w:pPr>
            <w:r w:rsidRPr="00413CB7">
              <w:rPr>
                <w:szCs w:val="20"/>
              </w:rPr>
              <w:t>6.12.2013</w:t>
            </w:r>
          </w:p>
        </w:tc>
      </w:tr>
      <w:tr w:rsidR="00413CB7" w:rsidRPr="00413CB7" w14:paraId="65FE629E" w14:textId="77777777" w:rsidTr="005B36B0">
        <w:trPr>
          <w:trHeight w:val="20"/>
        </w:trPr>
        <w:tc>
          <w:tcPr>
            <w:tcW w:w="1756" w:type="pct"/>
            <w:noWrap/>
            <w:hideMark/>
          </w:tcPr>
          <w:p w14:paraId="15C6A091" w14:textId="77777777" w:rsidR="00413CB7" w:rsidRPr="00413CB7" w:rsidRDefault="00413CB7" w:rsidP="00413CB7">
            <w:pPr>
              <w:spacing w:after="0"/>
              <w:jc w:val="left"/>
              <w:rPr>
                <w:szCs w:val="20"/>
              </w:rPr>
            </w:pPr>
            <w:r w:rsidRPr="00413CB7">
              <w:rPr>
                <w:szCs w:val="20"/>
              </w:rPr>
              <w:t>Chhabi Acharya</w:t>
            </w:r>
          </w:p>
        </w:tc>
        <w:tc>
          <w:tcPr>
            <w:tcW w:w="1597" w:type="pct"/>
            <w:noWrap/>
            <w:hideMark/>
          </w:tcPr>
          <w:p w14:paraId="000A8CA8" w14:textId="77777777" w:rsidR="00413CB7" w:rsidRPr="00413CB7" w:rsidRDefault="00413CB7" w:rsidP="00413CB7">
            <w:pPr>
              <w:spacing w:after="0"/>
              <w:ind w:left="113"/>
              <w:jc w:val="left"/>
              <w:rPr>
                <w:szCs w:val="20"/>
              </w:rPr>
            </w:pPr>
            <w:r w:rsidRPr="00413CB7">
              <w:rPr>
                <w:szCs w:val="20"/>
              </w:rPr>
              <w:t>LAURA, SA 5480</w:t>
            </w:r>
          </w:p>
        </w:tc>
        <w:tc>
          <w:tcPr>
            <w:tcW w:w="424" w:type="pct"/>
            <w:noWrap/>
            <w:hideMark/>
          </w:tcPr>
          <w:p w14:paraId="2FC2C26D" w14:textId="77777777" w:rsidR="00413CB7" w:rsidRPr="00413CB7" w:rsidRDefault="00413CB7" w:rsidP="00413CB7">
            <w:pPr>
              <w:spacing w:after="0"/>
              <w:ind w:right="113"/>
              <w:jc w:val="right"/>
              <w:rPr>
                <w:szCs w:val="20"/>
              </w:rPr>
            </w:pPr>
            <w:r w:rsidRPr="00413CB7">
              <w:rPr>
                <w:szCs w:val="20"/>
              </w:rPr>
              <w:t>86.27</w:t>
            </w:r>
          </w:p>
        </w:tc>
        <w:tc>
          <w:tcPr>
            <w:tcW w:w="770" w:type="pct"/>
            <w:noWrap/>
            <w:hideMark/>
          </w:tcPr>
          <w:p w14:paraId="5DA9AEAE" w14:textId="77777777" w:rsidR="00413CB7" w:rsidRPr="00413CB7" w:rsidRDefault="00413CB7" w:rsidP="00413CB7">
            <w:pPr>
              <w:spacing w:after="0"/>
              <w:ind w:left="170"/>
              <w:jc w:val="left"/>
              <w:rPr>
                <w:szCs w:val="20"/>
              </w:rPr>
            </w:pPr>
            <w:r w:rsidRPr="00413CB7">
              <w:rPr>
                <w:szCs w:val="20"/>
              </w:rPr>
              <w:t>Refund 201919</w:t>
            </w:r>
          </w:p>
        </w:tc>
        <w:tc>
          <w:tcPr>
            <w:tcW w:w="453" w:type="pct"/>
            <w:noWrap/>
            <w:hideMark/>
          </w:tcPr>
          <w:p w14:paraId="519F43F1" w14:textId="77777777" w:rsidR="00413CB7" w:rsidRPr="00413CB7" w:rsidRDefault="00413CB7" w:rsidP="00413CB7">
            <w:pPr>
              <w:spacing w:after="0"/>
              <w:jc w:val="right"/>
              <w:rPr>
                <w:szCs w:val="20"/>
              </w:rPr>
            </w:pPr>
            <w:r w:rsidRPr="00413CB7">
              <w:rPr>
                <w:szCs w:val="20"/>
              </w:rPr>
              <w:t>27.11.2013</w:t>
            </w:r>
          </w:p>
        </w:tc>
      </w:tr>
      <w:tr w:rsidR="00413CB7" w:rsidRPr="00413CB7" w14:paraId="7E7CE9EA" w14:textId="77777777" w:rsidTr="005B36B0">
        <w:trPr>
          <w:trHeight w:val="20"/>
        </w:trPr>
        <w:tc>
          <w:tcPr>
            <w:tcW w:w="1756" w:type="pct"/>
            <w:noWrap/>
            <w:hideMark/>
          </w:tcPr>
          <w:p w14:paraId="6B1A4114" w14:textId="77777777" w:rsidR="00413CB7" w:rsidRPr="00413CB7" w:rsidRDefault="00413CB7" w:rsidP="00413CB7">
            <w:pPr>
              <w:spacing w:after="0"/>
              <w:jc w:val="left"/>
              <w:rPr>
                <w:szCs w:val="20"/>
              </w:rPr>
            </w:pPr>
            <w:r w:rsidRPr="00413CB7">
              <w:rPr>
                <w:szCs w:val="20"/>
              </w:rPr>
              <w:t>Chicken Mate Daw Park</w:t>
            </w:r>
          </w:p>
        </w:tc>
        <w:tc>
          <w:tcPr>
            <w:tcW w:w="1597" w:type="pct"/>
            <w:noWrap/>
            <w:hideMark/>
          </w:tcPr>
          <w:p w14:paraId="693F9BDE" w14:textId="77777777"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14:paraId="484B7A60" w14:textId="77777777" w:rsidR="00413CB7" w:rsidRPr="00413CB7" w:rsidRDefault="00413CB7" w:rsidP="00413CB7">
            <w:pPr>
              <w:spacing w:after="0"/>
              <w:ind w:right="113"/>
              <w:jc w:val="right"/>
              <w:rPr>
                <w:szCs w:val="20"/>
              </w:rPr>
            </w:pPr>
            <w:r w:rsidRPr="00413CB7">
              <w:rPr>
                <w:szCs w:val="20"/>
              </w:rPr>
              <w:t>23.69</w:t>
            </w:r>
          </w:p>
        </w:tc>
        <w:tc>
          <w:tcPr>
            <w:tcW w:w="770" w:type="pct"/>
            <w:noWrap/>
            <w:hideMark/>
          </w:tcPr>
          <w:p w14:paraId="12A28F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74F237" w14:textId="77777777" w:rsidR="00413CB7" w:rsidRPr="00413CB7" w:rsidRDefault="00413CB7" w:rsidP="00413CB7">
            <w:pPr>
              <w:spacing w:after="0"/>
              <w:jc w:val="right"/>
              <w:rPr>
                <w:szCs w:val="20"/>
              </w:rPr>
            </w:pPr>
            <w:r w:rsidRPr="00413CB7">
              <w:rPr>
                <w:szCs w:val="20"/>
              </w:rPr>
              <w:t>21.1.2013</w:t>
            </w:r>
          </w:p>
        </w:tc>
      </w:tr>
      <w:tr w:rsidR="00413CB7" w:rsidRPr="00413CB7" w14:paraId="0623CAAE" w14:textId="77777777" w:rsidTr="005B36B0">
        <w:trPr>
          <w:trHeight w:val="20"/>
        </w:trPr>
        <w:tc>
          <w:tcPr>
            <w:tcW w:w="1756" w:type="pct"/>
            <w:noWrap/>
            <w:hideMark/>
          </w:tcPr>
          <w:p w14:paraId="1926B038" w14:textId="77777777" w:rsidR="00413CB7" w:rsidRPr="00413CB7" w:rsidRDefault="00413CB7" w:rsidP="00413CB7">
            <w:pPr>
              <w:spacing w:after="0"/>
              <w:jc w:val="left"/>
              <w:rPr>
                <w:szCs w:val="20"/>
              </w:rPr>
            </w:pPr>
            <w:r w:rsidRPr="00413CB7">
              <w:rPr>
                <w:szCs w:val="20"/>
              </w:rPr>
              <w:t>Chirag Parikh</w:t>
            </w:r>
          </w:p>
        </w:tc>
        <w:tc>
          <w:tcPr>
            <w:tcW w:w="1597" w:type="pct"/>
            <w:noWrap/>
            <w:hideMark/>
          </w:tcPr>
          <w:p w14:paraId="7C431D3F"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35C5EFFA" w14:textId="77777777" w:rsidR="00413CB7" w:rsidRPr="00413CB7" w:rsidRDefault="00413CB7" w:rsidP="00413CB7">
            <w:pPr>
              <w:spacing w:after="0"/>
              <w:ind w:right="113"/>
              <w:jc w:val="right"/>
              <w:rPr>
                <w:szCs w:val="20"/>
              </w:rPr>
            </w:pPr>
            <w:r w:rsidRPr="00413CB7">
              <w:rPr>
                <w:szCs w:val="20"/>
              </w:rPr>
              <w:t>17.47</w:t>
            </w:r>
          </w:p>
        </w:tc>
        <w:tc>
          <w:tcPr>
            <w:tcW w:w="770" w:type="pct"/>
            <w:noWrap/>
            <w:hideMark/>
          </w:tcPr>
          <w:p w14:paraId="059407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F00CB2" w14:textId="77777777" w:rsidR="00413CB7" w:rsidRPr="00413CB7" w:rsidRDefault="00413CB7" w:rsidP="00413CB7">
            <w:pPr>
              <w:spacing w:after="0"/>
              <w:jc w:val="right"/>
              <w:rPr>
                <w:szCs w:val="20"/>
              </w:rPr>
            </w:pPr>
            <w:r w:rsidRPr="00413CB7">
              <w:rPr>
                <w:szCs w:val="20"/>
              </w:rPr>
              <w:t>4.9.2014</w:t>
            </w:r>
          </w:p>
        </w:tc>
      </w:tr>
      <w:tr w:rsidR="00413CB7" w:rsidRPr="00413CB7" w14:paraId="029B45BB" w14:textId="77777777" w:rsidTr="005B36B0">
        <w:trPr>
          <w:trHeight w:val="20"/>
        </w:trPr>
        <w:tc>
          <w:tcPr>
            <w:tcW w:w="1756" w:type="pct"/>
            <w:noWrap/>
            <w:hideMark/>
          </w:tcPr>
          <w:p w14:paraId="262329AA" w14:textId="77777777" w:rsidR="00413CB7" w:rsidRPr="00413CB7" w:rsidRDefault="00413CB7" w:rsidP="00413CB7">
            <w:pPr>
              <w:spacing w:after="0"/>
              <w:jc w:val="left"/>
              <w:rPr>
                <w:szCs w:val="20"/>
              </w:rPr>
            </w:pPr>
            <w:r w:rsidRPr="00413CB7">
              <w:rPr>
                <w:szCs w:val="20"/>
              </w:rPr>
              <w:t>Chiu Lily</w:t>
            </w:r>
          </w:p>
        </w:tc>
        <w:tc>
          <w:tcPr>
            <w:tcW w:w="1597" w:type="pct"/>
            <w:noWrap/>
            <w:hideMark/>
          </w:tcPr>
          <w:p w14:paraId="2E0217EE"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15CCFA4" w14:textId="77777777" w:rsidR="00413CB7" w:rsidRPr="00413CB7" w:rsidRDefault="00413CB7" w:rsidP="00413CB7">
            <w:pPr>
              <w:spacing w:after="0"/>
              <w:ind w:right="113"/>
              <w:jc w:val="right"/>
              <w:rPr>
                <w:szCs w:val="20"/>
              </w:rPr>
            </w:pPr>
            <w:r w:rsidRPr="00413CB7">
              <w:rPr>
                <w:szCs w:val="20"/>
              </w:rPr>
              <w:t>10.95</w:t>
            </w:r>
          </w:p>
        </w:tc>
        <w:tc>
          <w:tcPr>
            <w:tcW w:w="770" w:type="pct"/>
            <w:noWrap/>
            <w:hideMark/>
          </w:tcPr>
          <w:p w14:paraId="009699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92462F" w14:textId="77777777" w:rsidR="00413CB7" w:rsidRPr="00413CB7" w:rsidRDefault="00413CB7" w:rsidP="00413CB7">
            <w:pPr>
              <w:spacing w:after="0"/>
              <w:jc w:val="right"/>
              <w:rPr>
                <w:szCs w:val="20"/>
              </w:rPr>
            </w:pPr>
            <w:r w:rsidRPr="00413CB7">
              <w:rPr>
                <w:szCs w:val="20"/>
              </w:rPr>
              <w:t>12.12.2014</w:t>
            </w:r>
          </w:p>
        </w:tc>
      </w:tr>
      <w:tr w:rsidR="00413CB7" w:rsidRPr="00413CB7" w14:paraId="6B7E025D" w14:textId="77777777" w:rsidTr="005B36B0">
        <w:trPr>
          <w:trHeight w:val="20"/>
        </w:trPr>
        <w:tc>
          <w:tcPr>
            <w:tcW w:w="1756" w:type="pct"/>
            <w:noWrap/>
            <w:hideMark/>
          </w:tcPr>
          <w:p w14:paraId="19CECEF2" w14:textId="77777777" w:rsidR="00413CB7" w:rsidRPr="00413CB7" w:rsidRDefault="00413CB7" w:rsidP="00413CB7">
            <w:pPr>
              <w:spacing w:after="0"/>
              <w:jc w:val="left"/>
              <w:rPr>
                <w:szCs w:val="20"/>
              </w:rPr>
            </w:pPr>
            <w:r w:rsidRPr="00413CB7">
              <w:rPr>
                <w:szCs w:val="20"/>
              </w:rPr>
              <w:t>Choi Yukyee</w:t>
            </w:r>
          </w:p>
        </w:tc>
        <w:tc>
          <w:tcPr>
            <w:tcW w:w="1597" w:type="pct"/>
            <w:noWrap/>
            <w:hideMark/>
          </w:tcPr>
          <w:p w14:paraId="2DE5D7FF"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659C1BB4" w14:textId="77777777" w:rsidR="00413CB7" w:rsidRPr="00413CB7" w:rsidRDefault="00413CB7" w:rsidP="00413CB7">
            <w:pPr>
              <w:spacing w:after="0"/>
              <w:ind w:right="113"/>
              <w:jc w:val="right"/>
              <w:rPr>
                <w:szCs w:val="20"/>
              </w:rPr>
            </w:pPr>
            <w:r w:rsidRPr="00413CB7">
              <w:rPr>
                <w:szCs w:val="20"/>
              </w:rPr>
              <w:t>33.94</w:t>
            </w:r>
          </w:p>
        </w:tc>
        <w:tc>
          <w:tcPr>
            <w:tcW w:w="770" w:type="pct"/>
            <w:noWrap/>
            <w:hideMark/>
          </w:tcPr>
          <w:p w14:paraId="30DFA4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ABAFA5" w14:textId="77777777" w:rsidR="00413CB7" w:rsidRPr="00413CB7" w:rsidRDefault="00413CB7" w:rsidP="00413CB7">
            <w:pPr>
              <w:spacing w:after="0"/>
              <w:jc w:val="right"/>
              <w:rPr>
                <w:szCs w:val="20"/>
              </w:rPr>
            </w:pPr>
            <w:r w:rsidRPr="00413CB7">
              <w:rPr>
                <w:szCs w:val="20"/>
              </w:rPr>
              <w:t>9.9.2013</w:t>
            </w:r>
          </w:p>
        </w:tc>
      </w:tr>
      <w:tr w:rsidR="00413CB7" w:rsidRPr="00413CB7" w14:paraId="072A86B7" w14:textId="77777777" w:rsidTr="005B36B0">
        <w:trPr>
          <w:trHeight w:val="20"/>
        </w:trPr>
        <w:tc>
          <w:tcPr>
            <w:tcW w:w="1756" w:type="pct"/>
            <w:noWrap/>
            <w:hideMark/>
          </w:tcPr>
          <w:p w14:paraId="5C2D972E" w14:textId="77777777" w:rsidR="00413CB7" w:rsidRPr="00413CB7" w:rsidRDefault="00413CB7" w:rsidP="00413CB7">
            <w:pPr>
              <w:spacing w:after="0"/>
              <w:jc w:val="left"/>
              <w:rPr>
                <w:szCs w:val="20"/>
              </w:rPr>
            </w:pPr>
            <w:r w:rsidRPr="00413CB7">
              <w:rPr>
                <w:szCs w:val="20"/>
              </w:rPr>
              <w:t>Choiling Lan</w:t>
            </w:r>
          </w:p>
        </w:tc>
        <w:tc>
          <w:tcPr>
            <w:tcW w:w="1597" w:type="pct"/>
            <w:noWrap/>
            <w:hideMark/>
          </w:tcPr>
          <w:p w14:paraId="5C0DA10B"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11E7FAF7" w14:textId="77777777" w:rsidR="00413CB7" w:rsidRPr="00413CB7" w:rsidRDefault="00413CB7" w:rsidP="00413CB7">
            <w:pPr>
              <w:spacing w:after="0"/>
              <w:ind w:right="113"/>
              <w:jc w:val="right"/>
              <w:rPr>
                <w:szCs w:val="20"/>
              </w:rPr>
            </w:pPr>
            <w:r w:rsidRPr="00413CB7">
              <w:rPr>
                <w:szCs w:val="20"/>
              </w:rPr>
              <w:t>12.42</w:t>
            </w:r>
          </w:p>
        </w:tc>
        <w:tc>
          <w:tcPr>
            <w:tcW w:w="770" w:type="pct"/>
            <w:noWrap/>
            <w:hideMark/>
          </w:tcPr>
          <w:p w14:paraId="0B9392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6DB7A2" w14:textId="77777777" w:rsidR="00413CB7" w:rsidRPr="00413CB7" w:rsidRDefault="00413CB7" w:rsidP="00413CB7">
            <w:pPr>
              <w:spacing w:after="0"/>
              <w:jc w:val="right"/>
              <w:rPr>
                <w:szCs w:val="20"/>
              </w:rPr>
            </w:pPr>
            <w:r w:rsidRPr="00413CB7">
              <w:rPr>
                <w:szCs w:val="20"/>
              </w:rPr>
              <w:t>14.1.2014</w:t>
            </w:r>
          </w:p>
        </w:tc>
      </w:tr>
      <w:tr w:rsidR="00413CB7" w:rsidRPr="00413CB7" w14:paraId="4DBEE148" w14:textId="77777777" w:rsidTr="005B36B0">
        <w:trPr>
          <w:trHeight w:val="20"/>
        </w:trPr>
        <w:tc>
          <w:tcPr>
            <w:tcW w:w="1756" w:type="pct"/>
            <w:noWrap/>
            <w:hideMark/>
          </w:tcPr>
          <w:p w14:paraId="057ECB30" w14:textId="77777777" w:rsidR="00413CB7" w:rsidRPr="00413CB7" w:rsidRDefault="00413CB7" w:rsidP="00413CB7">
            <w:pPr>
              <w:spacing w:after="0"/>
              <w:jc w:val="left"/>
              <w:rPr>
                <w:szCs w:val="20"/>
              </w:rPr>
            </w:pPr>
            <w:r w:rsidRPr="00413CB7">
              <w:rPr>
                <w:szCs w:val="20"/>
              </w:rPr>
              <w:t>Chol Pach</w:t>
            </w:r>
          </w:p>
        </w:tc>
        <w:tc>
          <w:tcPr>
            <w:tcW w:w="1597" w:type="pct"/>
            <w:noWrap/>
            <w:hideMark/>
          </w:tcPr>
          <w:p w14:paraId="6C45A675"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470FD548" w14:textId="77777777" w:rsidR="00413CB7" w:rsidRPr="00413CB7" w:rsidRDefault="00413CB7" w:rsidP="00413CB7">
            <w:pPr>
              <w:spacing w:after="0"/>
              <w:ind w:right="113"/>
              <w:jc w:val="right"/>
              <w:rPr>
                <w:szCs w:val="20"/>
              </w:rPr>
            </w:pPr>
            <w:r w:rsidRPr="00413CB7">
              <w:rPr>
                <w:szCs w:val="20"/>
              </w:rPr>
              <w:t>95.00</w:t>
            </w:r>
          </w:p>
        </w:tc>
        <w:tc>
          <w:tcPr>
            <w:tcW w:w="770" w:type="pct"/>
            <w:noWrap/>
            <w:hideMark/>
          </w:tcPr>
          <w:p w14:paraId="457611E2" w14:textId="77777777" w:rsidR="00413CB7" w:rsidRPr="00413CB7" w:rsidRDefault="00413CB7" w:rsidP="00413CB7">
            <w:pPr>
              <w:spacing w:after="0"/>
              <w:ind w:left="170"/>
              <w:jc w:val="left"/>
              <w:rPr>
                <w:szCs w:val="20"/>
              </w:rPr>
            </w:pPr>
            <w:r w:rsidRPr="00413CB7">
              <w:rPr>
                <w:szCs w:val="20"/>
              </w:rPr>
              <w:t>Refund 184981</w:t>
            </w:r>
          </w:p>
        </w:tc>
        <w:tc>
          <w:tcPr>
            <w:tcW w:w="453" w:type="pct"/>
            <w:noWrap/>
            <w:hideMark/>
          </w:tcPr>
          <w:p w14:paraId="5D98E610" w14:textId="77777777" w:rsidR="00413CB7" w:rsidRPr="00413CB7" w:rsidRDefault="00413CB7" w:rsidP="00413CB7">
            <w:pPr>
              <w:spacing w:after="0"/>
              <w:jc w:val="right"/>
              <w:rPr>
                <w:szCs w:val="20"/>
              </w:rPr>
            </w:pPr>
            <w:r w:rsidRPr="00413CB7">
              <w:rPr>
                <w:szCs w:val="20"/>
              </w:rPr>
              <w:t>24.10.2013</w:t>
            </w:r>
          </w:p>
        </w:tc>
      </w:tr>
      <w:tr w:rsidR="00413CB7" w:rsidRPr="00413CB7" w14:paraId="2D8C7606" w14:textId="77777777" w:rsidTr="005B36B0">
        <w:trPr>
          <w:trHeight w:val="20"/>
        </w:trPr>
        <w:tc>
          <w:tcPr>
            <w:tcW w:w="1756" w:type="pct"/>
            <w:noWrap/>
            <w:hideMark/>
          </w:tcPr>
          <w:p w14:paraId="2ED56F75" w14:textId="77777777" w:rsidR="00413CB7" w:rsidRPr="00413CB7" w:rsidRDefault="00413CB7" w:rsidP="00413CB7">
            <w:pPr>
              <w:spacing w:after="0"/>
              <w:jc w:val="left"/>
              <w:rPr>
                <w:szCs w:val="20"/>
              </w:rPr>
            </w:pPr>
            <w:r w:rsidRPr="00413CB7">
              <w:rPr>
                <w:szCs w:val="20"/>
              </w:rPr>
              <w:t>Choshnow Fatah</w:t>
            </w:r>
          </w:p>
        </w:tc>
        <w:tc>
          <w:tcPr>
            <w:tcW w:w="1597" w:type="pct"/>
            <w:noWrap/>
            <w:hideMark/>
          </w:tcPr>
          <w:p w14:paraId="4D21AF59"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2050CCF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6D4CF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317619" w14:textId="77777777" w:rsidR="00413CB7" w:rsidRPr="00413CB7" w:rsidRDefault="00413CB7" w:rsidP="00413CB7">
            <w:pPr>
              <w:spacing w:after="0"/>
              <w:jc w:val="right"/>
              <w:rPr>
                <w:szCs w:val="20"/>
              </w:rPr>
            </w:pPr>
            <w:r w:rsidRPr="00413CB7">
              <w:rPr>
                <w:szCs w:val="20"/>
              </w:rPr>
              <w:t>19.3.2013</w:t>
            </w:r>
          </w:p>
        </w:tc>
      </w:tr>
      <w:tr w:rsidR="00413CB7" w:rsidRPr="00413CB7" w14:paraId="2929169A" w14:textId="77777777" w:rsidTr="005B36B0">
        <w:trPr>
          <w:trHeight w:val="20"/>
        </w:trPr>
        <w:tc>
          <w:tcPr>
            <w:tcW w:w="1756" w:type="pct"/>
            <w:noWrap/>
            <w:hideMark/>
          </w:tcPr>
          <w:p w14:paraId="00988EF6" w14:textId="77777777" w:rsidR="00413CB7" w:rsidRPr="00413CB7" w:rsidRDefault="00413CB7" w:rsidP="00413CB7">
            <w:pPr>
              <w:spacing w:after="0"/>
              <w:jc w:val="left"/>
              <w:rPr>
                <w:szCs w:val="20"/>
              </w:rPr>
            </w:pPr>
            <w:r w:rsidRPr="00413CB7">
              <w:rPr>
                <w:szCs w:val="20"/>
              </w:rPr>
              <w:t>Choul Chan</w:t>
            </w:r>
          </w:p>
        </w:tc>
        <w:tc>
          <w:tcPr>
            <w:tcW w:w="1597" w:type="pct"/>
            <w:noWrap/>
            <w:hideMark/>
          </w:tcPr>
          <w:p w14:paraId="77B1317B"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63C42BC7"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77D04C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12E6B3" w14:textId="77777777" w:rsidR="00413CB7" w:rsidRPr="00413CB7" w:rsidRDefault="00413CB7" w:rsidP="00413CB7">
            <w:pPr>
              <w:spacing w:after="0"/>
              <w:jc w:val="right"/>
              <w:rPr>
                <w:szCs w:val="20"/>
              </w:rPr>
            </w:pPr>
            <w:r w:rsidRPr="00413CB7">
              <w:rPr>
                <w:szCs w:val="20"/>
              </w:rPr>
              <w:t>18.6.2014</w:t>
            </w:r>
          </w:p>
        </w:tc>
      </w:tr>
      <w:tr w:rsidR="00413CB7" w:rsidRPr="00413CB7" w14:paraId="7AC8DD2A" w14:textId="77777777" w:rsidTr="005B36B0">
        <w:trPr>
          <w:trHeight w:val="20"/>
        </w:trPr>
        <w:tc>
          <w:tcPr>
            <w:tcW w:w="1756" w:type="pct"/>
            <w:noWrap/>
            <w:hideMark/>
          </w:tcPr>
          <w:p w14:paraId="2854E6EA" w14:textId="77777777" w:rsidR="00413CB7" w:rsidRPr="00413CB7" w:rsidRDefault="00413CB7" w:rsidP="00413CB7">
            <w:pPr>
              <w:spacing w:after="0"/>
              <w:jc w:val="left"/>
              <w:rPr>
                <w:szCs w:val="20"/>
              </w:rPr>
            </w:pPr>
            <w:r w:rsidRPr="00413CB7">
              <w:rPr>
                <w:szCs w:val="20"/>
              </w:rPr>
              <w:t>Chris Burt</w:t>
            </w:r>
          </w:p>
        </w:tc>
        <w:tc>
          <w:tcPr>
            <w:tcW w:w="1597" w:type="pct"/>
            <w:noWrap/>
            <w:hideMark/>
          </w:tcPr>
          <w:p w14:paraId="5C2B7819"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0AAB2FCD" w14:textId="77777777" w:rsidR="00413CB7" w:rsidRPr="00413CB7" w:rsidRDefault="00413CB7" w:rsidP="00413CB7">
            <w:pPr>
              <w:spacing w:after="0"/>
              <w:ind w:right="113"/>
              <w:jc w:val="right"/>
              <w:rPr>
                <w:szCs w:val="20"/>
              </w:rPr>
            </w:pPr>
            <w:r w:rsidRPr="00413CB7">
              <w:rPr>
                <w:szCs w:val="20"/>
              </w:rPr>
              <w:t>78.10</w:t>
            </w:r>
          </w:p>
        </w:tc>
        <w:tc>
          <w:tcPr>
            <w:tcW w:w="770" w:type="pct"/>
            <w:noWrap/>
            <w:hideMark/>
          </w:tcPr>
          <w:p w14:paraId="645581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4FFDD0" w14:textId="77777777" w:rsidR="00413CB7" w:rsidRPr="00413CB7" w:rsidRDefault="00413CB7" w:rsidP="00413CB7">
            <w:pPr>
              <w:spacing w:after="0"/>
              <w:jc w:val="right"/>
              <w:rPr>
                <w:szCs w:val="20"/>
              </w:rPr>
            </w:pPr>
            <w:r w:rsidRPr="00413CB7">
              <w:rPr>
                <w:szCs w:val="20"/>
              </w:rPr>
              <w:t>16.7.2014</w:t>
            </w:r>
          </w:p>
        </w:tc>
      </w:tr>
      <w:tr w:rsidR="00413CB7" w:rsidRPr="00413CB7" w14:paraId="46045CC7" w14:textId="77777777" w:rsidTr="005B36B0">
        <w:trPr>
          <w:trHeight w:val="20"/>
        </w:trPr>
        <w:tc>
          <w:tcPr>
            <w:tcW w:w="1756" w:type="pct"/>
            <w:noWrap/>
            <w:hideMark/>
          </w:tcPr>
          <w:p w14:paraId="06D994D7" w14:textId="77777777" w:rsidR="00413CB7" w:rsidRPr="00413CB7" w:rsidRDefault="00413CB7" w:rsidP="00413CB7">
            <w:pPr>
              <w:spacing w:after="0"/>
              <w:jc w:val="left"/>
              <w:rPr>
                <w:szCs w:val="20"/>
              </w:rPr>
            </w:pPr>
            <w:r w:rsidRPr="00413CB7">
              <w:rPr>
                <w:szCs w:val="20"/>
              </w:rPr>
              <w:t>Chris Heddles</w:t>
            </w:r>
          </w:p>
        </w:tc>
        <w:tc>
          <w:tcPr>
            <w:tcW w:w="1597" w:type="pct"/>
            <w:noWrap/>
            <w:hideMark/>
          </w:tcPr>
          <w:p w14:paraId="642FA3E4"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12AF4CFB" w14:textId="77777777" w:rsidR="00413CB7" w:rsidRPr="00413CB7" w:rsidRDefault="00413CB7" w:rsidP="00413CB7">
            <w:pPr>
              <w:spacing w:after="0"/>
              <w:ind w:right="113"/>
              <w:jc w:val="right"/>
              <w:rPr>
                <w:szCs w:val="20"/>
              </w:rPr>
            </w:pPr>
            <w:r w:rsidRPr="00413CB7">
              <w:rPr>
                <w:szCs w:val="20"/>
              </w:rPr>
              <w:t>62.56</w:t>
            </w:r>
          </w:p>
        </w:tc>
        <w:tc>
          <w:tcPr>
            <w:tcW w:w="770" w:type="pct"/>
            <w:noWrap/>
            <w:hideMark/>
          </w:tcPr>
          <w:p w14:paraId="6A28E2EB" w14:textId="77777777" w:rsidR="00413CB7" w:rsidRPr="00413CB7" w:rsidRDefault="00413CB7" w:rsidP="00413CB7">
            <w:pPr>
              <w:spacing w:after="0"/>
              <w:ind w:left="170"/>
              <w:jc w:val="left"/>
              <w:rPr>
                <w:szCs w:val="20"/>
              </w:rPr>
            </w:pPr>
            <w:r w:rsidRPr="00413CB7">
              <w:rPr>
                <w:szCs w:val="20"/>
              </w:rPr>
              <w:t>Refund 205541</w:t>
            </w:r>
          </w:p>
        </w:tc>
        <w:tc>
          <w:tcPr>
            <w:tcW w:w="453" w:type="pct"/>
            <w:noWrap/>
            <w:hideMark/>
          </w:tcPr>
          <w:p w14:paraId="3D9631E1" w14:textId="77777777" w:rsidR="00413CB7" w:rsidRPr="00413CB7" w:rsidRDefault="00413CB7" w:rsidP="00413CB7">
            <w:pPr>
              <w:spacing w:after="0"/>
              <w:jc w:val="right"/>
              <w:rPr>
                <w:szCs w:val="20"/>
              </w:rPr>
            </w:pPr>
            <w:r w:rsidRPr="00413CB7">
              <w:rPr>
                <w:szCs w:val="20"/>
              </w:rPr>
              <w:t>4.12.2013</w:t>
            </w:r>
          </w:p>
        </w:tc>
      </w:tr>
      <w:tr w:rsidR="00413CB7" w:rsidRPr="00413CB7" w14:paraId="180A80FF" w14:textId="77777777" w:rsidTr="005B36B0">
        <w:trPr>
          <w:trHeight w:val="20"/>
        </w:trPr>
        <w:tc>
          <w:tcPr>
            <w:tcW w:w="1756" w:type="pct"/>
            <w:noWrap/>
            <w:hideMark/>
          </w:tcPr>
          <w:p w14:paraId="3068288B" w14:textId="77777777" w:rsidR="00413CB7" w:rsidRPr="00413CB7" w:rsidRDefault="00413CB7" w:rsidP="00413CB7">
            <w:pPr>
              <w:spacing w:after="0"/>
              <w:jc w:val="left"/>
              <w:rPr>
                <w:szCs w:val="20"/>
              </w:rPr>
            </w:pPr>
            <w:r w:rsidRPr="00413CB7">
              <w:rPr>
                <w:szCs w:val="20"/>
              </w:rPr>
              <w:t>Chris Howitt</w:t>
            </w:r>
          </w:p>
        </w:tc>
        <w:tc>
          <w:tcPr>
            <w:tcW w:w="1597" w:type="pct"/>
            <w:noWrap/>
            <w:hideMark/>
          </w:tcPr>
          <w:p w14:paraId="26E825B4"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32FB2FA0" w14:textId="77777777" w:rsidR="00413CB7" w:rsidRPr="00413CB7" w:rsidRDefault="00413CB7" w:rsidP="00413CB7">
            <w:pPr>
              <w:spacing w:after="0"/>
              <w:ind w:right="113"/>
              <w:jc w:val="right"/>
              <w:rPr>
                <w:szCs w:val="20"/>
              </w:rPr>
            </w:pPr>
            <w:r w:rsidRPr="00413CB7">
              <w:rPr>
                <w:szCs w:val="20"/>
              </w:rPr>
              <w:t>14.00</w:t>
            </w:r>
          </w:p>
        </w:tc>
        <w:tc>
          <w:tcPr>
            <w:tcW w:w="770" w:type="pct"/>
            <w:noWrap/>
            <w:hideMark/>
          </w:tcPr>
          <w:p w14:paraId="695EE0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DDEE43" w14:textId="77777777" w:rsidR="00413CB7" w:rsidRPr="00413CB7" w:rsidRDefault="00413CB7" w:rsidP="00413CB7">
            <w:pPr>
              <w:spacing w:after="0"/>
              <w:jc w:val="right"/>
              <w:rPr>
                <w:szCs w:val="20"/>
              </w:rPr>
            </w:pPr>
            <w:r w:rsidRPr="00413CB7">
              <w:rPr>
                <w:szCs w:val="20"/>
              </w:rPr>
              <w:t>27.10.2014</w:t>
            </w:r>
          </w:p>
        </w:tc>
      </w:tr>
      <w:tr w:rsidR="00413CB7" w:rsidRPr="00413CB7" w14:paraId="446A0965" w14:textId="77777777" w:rsidTr="005B36B0">
        <w:trPr>
          <w:trHeight w:val="20"/>
        </w:trPr>
        <w:tc>
          <w:tcPr>
            <w:tcW w:w="1756" w:type="pct"/>
            <w:noWrap/>
            <w:hideMark/>
          </w:tcPr>
          <w:p w14:paraId="66036577" w14:textId="77777777" w:rsidR="00413CB7" w:rsidRPr="00413CB7" w:rsidRDefault="00413CB7" w:rsidP="00413CB7">
            <w:pPr>
              <w:spacing w:after="0"/>
              <w:jc w:val="left"/>
              <w:rPr>
                <w:szCs w:val="20"/>
              </w:rPr>
            </w:pPr>
            <w:r w:rsidRPr="00413CB7">
              <w:rPr>
                <w:szCs w:val="20"/>
              </w:rPr>
              <w:t>Chris Mara</w:t>
            </w:r>
          </w:p>
        </w:tc>
        <w:tc>
          <w:tcPr>
            <w:tcW w:w="1597" w:type="pct"/>
            <w:noWrap/>
            <w:hideMark/>
          </w:tcPr>
          <w:p w14:paraId="2B58743A"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7B6FA16B" w14:textId="77777777" w:rsidR="00413CB7" w:rsidRPr="00413CB7" w:rsidRDefault="00413CB7" w:rsidP="00413CB7">
            <w:pPr>
              <w:spacing w:after="0"/>
              <w:ind w:right="113"/>
              <w:jc w:val="right"/>
              <w:rPr>
                <w:szCs w:val="20"/>
              </w:rPr>
            </w:pPr>
            <w:r w:rsidRPr="00413CB7">
              <w:rPr>
                <w:szCs w:val="20"/>
              </w:rPr>
              <w:t>416.36</w:t>
            </w:r>
          </w:p>
        </w:tc>
        <w:tc>
          <w:tcPr>
            <w:tcW w:w="770" w:type="pct"/>
            <w:noWrap/>
            <w:hideMark/>
          </w:tcPr>
          <w:p w14:paraId="049089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FB72A6" w14:textId="77777777" w:rsidR="00413CB7" w:rsidRPr="00413CB7" w:rsidRDefault="00413CB7" w:rsidP="00413CB7">
            <w:pPr>
              <w:spacing w:after="0"/>
              <w:jc w:val="right"/>
              <w:rPr>
                <w:szCs w:val="20"/>
              </w:rPr>
            </w:pPr>
            <w:r w:rsidRPr="00413CB7">
              <w:rPr>
                <w:szCs w:val="20"/>
              </w:rPr>
              <w:t>25.10.2013</w:t>
            </w:r>
          </w:p>
        </w:tc>
      </w:tr>
      <w:tr w:rsidR="00413CB7" w:rsidRPr="00413CB7" w14:paraId="36D7A8B8" w14:textId="77777777" w:rsidTr="005B36B0">
        <w:trPr>
          <w:trHeight w:val="20"/>
        </w:trPr>
        <w:tc>
          <w:tcPr>
            <w:tcW w:w="1756" w:type="pct"/>
            <w:noWrap/>
            <w:hideMark/>
          </w:tcPr>
          <w:p w14:paraId="32F73F49" w14:textId="77777777" w:rsidR="00413CB7" w:rsidRPr="00413CB7" w:rsidRDefault="00413CB7" w:rsidP="00413CB7">
            <w:pPr>
              <w:spacing w:after="0"/>
              <w:jc w:val="left"/>
              <w:rPr>
                <w:szCs w:val="20"/>
              </w:rPr>
            </w:pPr>
            <w:r w:rsidRPr="00413CB7">
              <w:rPr>
                <w:szCs w:val="20"/>
              </w:rPr>
              <w:t>Chris Parker</w:t>
            </w:r>
          </w:p>
        </w:tc>
        <w:tc>
          <w:tcPr>
            <w:tcW w:w="1597" w:type="pct"/>
            <w:noWrap/>
            <w:hideMark/>
          </w:tcPr>
          <w:p w14:paraId="524393F5"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058FFFF0" w14:textId="77777777" w:rsidR="00413CB7" w:rsidRPr="00413CB7" w:rsidRDefault="00413CB7" w:rsidP="00413CB7">
            <w:pPr>
              <w:spacing w:after="0"/>
              <w:ind w:right="113"/>
              <w:jc w:val="right"/>
              <w:rPr>
                <w:szCs w:val="20"/>
              </w:rPr>
            </w:pPr>
            <w:r w:rsidRPr="00413CB7">
              <w:rPr>
                <w:szCs w:val="20"/>
              </w:rPr>
              <w:t>262.44</w:t>
            </w:r>
          </w:p>
        </w:tc>
        <w:tc>
          <w:tcPr>
            <w:tcW w:w="770" w:type="pct"/>
            <w:noWrap/>
            <w:hideMark/>
          </w:tcPr>
          <w:p w14:paraId="005A5D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B549A9" w14:textId="77777777" w:rsidR="00413CB7" w:rsidRPr="00413CB7" w:rsidRDefault="00413CB7" w:rsidP="00413CB7">
            <w:pPr>
              <w:spacing w:after="0"/>
              <w:jc w:val="right"/>
              <w:rPr>
                <w:szCs w:val="20"/>
              </w:rPr>
            </w:pPr>
            <w:r w:rsidRPr="00413CB7">
              <w:rPr>
                <w:szCs w:val="20"/>
              </w:rPr>
              <w:t>14.5.2013</w:t>
            </w:r>
          </w:p>
        </w:tc>
      </w:tr>
      <w:tr w:rsidR="00413CB7" w:rsidRPr="00413CB7" w14:paraId="6E470A86" w14:textId="77777777" w:rsidTr="005B36B0">
        <w:trPr>
          <w:trHeight w:val="20"/>
        </w:trPr>
        <w:tc>
          <w:tcPr>
            <w:tcW w:w="1756" w:type="pct"/>
            <w:noWrap/>
            <w:hideMark/>
          </w:tcPr>
          <w:p w14:paraId="0A707848" w14:textId="77777777" w:rsidR="00413CB7" w:rsidRPr="00413CB7" w:rsidRDefault="00413CB7" w:rsidP="00413CB7">
            <w:pPr>
              <w:spacing w:after="0"/>
              <w:jc w:val="left"/>
              <w:rPr>
                <w:szCs w:val="20"/>
              </w:rPr>
            </w:pPr>
            <w:r w:rsidRPr="00413CB7">
              <w:rPr>
                <w:szCs w:val="20"/>
              </w:rPr>
              <w:t>Chris Thipthorp</w:t>
            </w:r>
          </w:p>
        </w:tc>
        <w:tc>
          <w:tcPr>
            <w:tcW w:w="1597" w:type="pct"/>
            <w:noWrap/>
            <w:hideMark/>
          </w:tcPr>
          <w:p w14:paraId="17C3290B" w14:textId="77777777"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14:paraId="350A3807" w14:textId="77777777" w:rsidR="00413CB7" w:rsidRPr="00413CB7" w:rsidRDefault="00413CB7" w:rsidP="00413CB7">
            <w:pPr>
              <w:spacing w:after="0"/>
              <w:ind w:right="113"/>
              <w:jc w:val="right"/>
              <w:rPr>
                <w:szCs w:val="20"/>
              </w:rPr>
            </w:pPr>
            <w:r w:rsidRPr="00413CB7">
              <w:rPr>
                <w:szCs w:val="20"/>
              </w:rPr>
              <w:t>80.37</w:t>
            </w:r>
          </w:p>
        </w:tc>
        <w:tc>
          <w:tcPr>
            <w:tcW w:w="770" w:type="pct"/>
            <w:noWrap/>
            <w:hideMark/>
          </w:tcPr>
          <w:p w14:paraId="641444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9E5C47" w14:textId="77777777" w:rsidR="00413CB7" w:rsidRPr="00413CB7" w:rsidRDefault="00413CB7" w:rsidP="00413CB7">
            <w:pPr>
              <w:spacing w:after="0"/>
              <w:jc w:val="right"/>
              <w:rPr>
                <w:szCs w:val="20"/>
              </w:rPr>
            </w:pPr>
            <w:r w:rsidRPr="00413CB7">
              <w:rPr>
                <w:szCs w:val="20"/>
              </w:rPr>
              <w:t>27.10.2014</w:t>
            </w:r>
          </w:p>
        </w:tc>
      </w:tr>
      <w:tr w:rsidR="00413CB7" w:rsidRPr="00413CB7" w14:paraId="2FC05A0E" w14:textId="77777777" w:rsidTr="005B36B0">
        <w:trPr>
          <w:trHeight w:val="20"/>
        </w:trPr>
        <w:tc>
          <w:tcPr>
            <w:tcW w:w="1756" w:type="pct"/>
            <w:noWrap/>
            <w:hideMark/>
          </w:tcPr>
          <w:p w14:paraId="366BA4E6" w14:textId="77777777" w:rsidR="00413CB7" w:rsidRPr="00413CB7" w:rsidRDefault="00413CB7" w:rsidP="00413CB7">
            <w:pPr>
              <w:spacing w:after="0"/>
              <w:jc w:val="left"/>
              <w:rPr>
                <w:szCs w:val="20"/>
              </w:rPr>
            </w:pPr>
            <w:r w:rsidRPr="00413CB7">
              <w:rPr>
                <w:szCs w:val="20"/>
              </w:rPr>
              <w:t>Christian Drinaj</w:t>
            </w:r>
          </w:p>
        </w:tc>
        <w:tc>
          <w:tcPr>
            <w:tcW w:w="1597" w:type="pct"/>
            <w:noWrap/>
            <w:hideMark/>
          </w:tcPr>
          <w:p w14:paraId="5AA1ECE3"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1109986F" w14:textId="77777777" w:rsidR="00413CB7" w:rsidRPr="00413CB7" w:rsidRDefault="00413CB7" w:rsidP="00413CB7">
            <w:pPr>
              <w:spacing w:after="0"/>
              <w:ind w:right="113"/>
              <w:jc w:val="right"/>
              <w:rPr>
                <w:szCs w:val="20"/>
              </w:rPr>
            </w:pPr>
            <w:r w:rsidRPr="00413CB7">
              <w:rPr>
                <w:szCs w:val="20"/>
              </w:rPr>
              <w:t>183.47</w:t>
            </w:r>
          </w:p>
        </w:tc>
        <w:tc>
          <w:tcPr>
            <w:tcW w:w="770" w:type="pct"/>
            <w:noWrap/>
            <w:hideMark/>
          </w:tcPr>
          <w:p w14:paraId="382997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9BF2DA" w14:textId="77777777" w:rsidR="00413CB7" w:rsidRPr="00413CB7" w:rsidRDefault="00413CB7" w:rsidP="00413CB7">
            <w:pPr>
              <w:spacing w:after="0"/>
              <w:jc w:val="right"/>
              <w:rPr>
                <w:szCs w:val="20"/>
              </w:rPr>
            </w:pPr>
            <w:r w:rsidRPr="00413CB7">
              <w:rPr>
                <w:szCs w:val="20"/>
              </w:rPr>
              <w:t>3.5.2013</w:t>
            </w:r>
          </w:p>
        </w:tc>
      </w:tr>
      <w:tr w:rsidR="00413CB7" w:rsidRPr="00413CB7" w14:paraId="54E54E26" w14:textId="77777777" w:rsidTr="005B36B0">
        <w:trPr>
          <w:trHeight w:val="20"/>
        </w:trPr>
        <w:tc>
          <w:tcPr>
            <w:tcW w:w="1756" w:type="pct"/>
            <w:noWrap/>
            <w:hideMark/>
          </w:tcPr>
          <w:p w14:paraId="014BA228" w14:textId="77777777" w:rsidR="00413CB7" w:rsidRPr="00413CB7" w:rsidRDefault="00413CB7" w:rsidP="00413CB7">
            <w:pPr>
              <w:spacing w:after="0"/>
              <w:jc w:val="left"/>
              <w:rPr>
                <w:szCs w:val="20"/>
              </w:rPr>
            </w:pPr>
            <w:r w:rsidRPr="00413CB7">
              <w:rPr>
                <w:szCs w:val="20"/>
              </w:rPr>
              <w:t>Christian Dunlevy</w:t>
            </w:r>
          </w:p>
        </w:tc>
        <w:tc>
          <w:tcPr>
            <w:tcW w:w="1597" w:type="pct"/>
            <w:noWrap/>
            <w:hideMark/>
          </w:tcPr>
          <w:p w14:paraId="4D988E8E"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70A1B600" w14:textId="77777777" w:rsidR="00413CB7" w:rsidRPr="00413CB7" w:rsidRDefault="00413CB7" w:rsidP="00413CB7">
            <w:pPr>
              <w:spacing w:after="0"/>
              <w:ind w:right="113"/>
              <w:jc w:val="right"/>
              <w:rPr>
                <w:szCs w:val="20"/>
              </w:rPr>
            </w:pPr>
            <w:r w:rsidRPr="00413CB7">
              <w:rPr>
                <w:szCs w:val="20"/>
              </w:rPr>
              <w:t>353.79</w:t>
            </w:r>
          </w:p>
        </w:tc>
        <w:tc>
          <w:tcPr>
            <w:tcW w:w="770" w:type="pct"/>
            <w:noWrap/>
            <w:hideMark/>
          </w:tcPr>
          <w:p w14:paraId="06D010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09FABE" w14:textId="77777777" w:rsidR="00413CB7" w:rsidRPr="00413CB7" w:rsidRDefault="00413CB7" w:rsidP="00413CB7">
            <w:pPr>
              <w:spacing w:after="0"/>
              <w:jc w:val="right"/>
              <w:rPr>
                <w:szCs w:val="20"/>
              </w:rPr>
            </w:pPr>
            <w:r w:rsidRPr="00413CB7">
              <w:rPr>
                <w:szCs w:val="20"/>
              </w:rPr>
              <w:t>25.10.2013</w:t>
            </w:r>
          </w:p>
        </w:tc>
      </w:tr>
      <w:tr w:rsidR="00413CB7" w:rsidRPr="00413CB7" w14:paraId="6806ED26" w14:textId="77777777" w:rsidTr="005B36B0">
        <w:trPr>
          <w:trHeight w:val="20"/>
        </w:trPr>
        <w:tc>
          <w:tcPr>
            <w:tcW w:w="1756" w:type="pct"/>
            <w:noWrap/>
            <w:hideMark/>
          </w:tcPr>
          <w:p w14:paraId="7BF3DCD8" w14:textId="77777777" w:rsidR="00413CB7" w:rsidRPr="00413CB7" w:rsidRDefault="00413CB7" w:rsidP="00413CB7">
            <w:pPr>
              <w:spacing w:after="0"/>
              <w:jc w:val="left"/>
              <w:rPr>
                <w:szCs w:val="20"/>
              </w:rPr>
            </w:pPr>
            <w:r w:rsidRPr="00413CB7">
              <w:rPr>
                <w:szCs w:val="20"/>
              </w:rPr>
              <w:t>Christina Bennett</w:t>
            </w:r>
          </w:p>
        </w:tc>
        <w:tc>
          <w:tcPr>
            <w:tcW w:w="1597" w:type="pct"/>
            <w:noWrap/>
            <w:hideMark/>
          </w:tcPr>
          <w:p w14:paraId="556C50E4"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37680F93" w14:textId="77777777" w:rsidR="00413CB7" w:rsidRPr="00413CB7" w:rsidRDefault="00413CB7" w:rsidP="00413CB7">
            <w:pPr>
              <w:spacing w:after="0"/>
              <w:ind w:right="113"/>
              <w:jc w:val="right"/>
              <w:rPr>
                <w:szCs w:val="20"/>
              </w:rPr>
            </w:pPr>
            <w:r w:rsidRPr="00413CB7">
              <w:rPr>
                <w:szCs w:val="20"/>
              </w:rPr>
              <w:t>1 004.87</w:t>
            </w:r>
          </w:p>
        </w:tc>
        <w:tc>
          <w:tcPr>
            <w:tcW w:w="770" w:type="pct"/>
            <w:noWrap/>
            <w:hideMark/>
          </w:tcPr>
          <w:p w14:paraId="2E2A3E97" w14:textId="77777777" w:rsidR="00413CB7" w:rsidRPr="00413CB7" w:rsidRDefault="00413CB7" w:rsidP="00413CB7">
            <w:pPr>
              <w:spacing w:after="0"/>
              <w:ind w:left="170"/>
              <w:jc w:val="left"/>
              <w:rPr>
                <w:szCs w:val="20"/>
              </w:rPr>
            </w:pPr>
            <w:r w:rsidRPr="00413CB7">
              <w:rPr>
                <w:szCs w:val="20"/>
              </w:rPr>
              <w:t>Refund 182834</w:t>
            </w:r>
          </w:p>
        </w:tc>
        <w:tc>
          <w:tcPr>
            <w:tcW w:w="453" w:type="pct"/>
            <w:noWrap/>
            <w:hideMark/>
          </w:tcPr>
          <w:p w14:paraId="25AFE593" w14:textId="77777777" w:rsidR="00413CB7" w:rsidRPr="00413CB7" w:rsidRDefault="00413CB7" w:rsidP="00413CB7">
            <w:pPr>
              <w:spacing w:after="0"/>
              <w:jc w:val="right"/>
              <w:rPr>
                <w:szCs w:val="20"/>
              </w:rPr>
            </w:pPr>
            <w:r w:rsidRPr="00413CB7">
              <w:rPr>
                <w:szCs w:val="20"/>
              </w:rPr>
              <w:t>15.10.2013</w:t>
            </w:r>
          </w:p>
        </w:tc>
      </w:tr>
      <w:tr w:rsidR="00413CB7" w:rsidRPr="00413CB7" w14:paraId="7F0B03FD" w14:textId="77777777" w:rsidTr="005B36B0">
        <w:trPr>
          <w:trHeight w:val="20"/>
        </w:trPr>
        <w:tc>
          <w:tcPr>
            <w:tcW w:w="1756" w:type="pct"/>
            <w:noWrap/>
            <w:hideMark/>
          </w:tcPr>
          <w:p w14:paraId="6CC4C636" w14:textId="77777777" w:rsidR="00413CB7" w:rsidRPr="00413CB7" w:rsidRDefault="00413CB7" w:rsidP="00413CB7">
            <w:pPr>
              <w:spacing w:after="0"/>
              <w:jc w:val="left"/>
              <w:rPr>
                <w:szCs w:val="20"/>
              </w:rPr>
            </w:pPr>
            <w:r w:rsidRPr="00413CB7">
              <w:rPr>
                <w:szCs w:val="20"/>
              </w:rPr>
              <w:t>Christina Staschik</w:t>
            </w:r>
          </w:p>
        </w:tc>
        <w:tc>
          <w:tcPr>
            <w:tcW w:w="1597" w:type="pct"/>
            <w:noWrap/>
            <w:hideMark/>
          </w:tcPr>
          <w:p w14:paraId="53F4E5A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51BF297"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4C3675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42D5A5" w14:textId="77777777" w:rsidR="00413CB7" w:rsidRPr="00413CB7" w:rsidRDefault="00413CB7" w:rsidP="00413CB7">
            <w:pPr>
              <w:spacing w:after="0"/>
              <w:jc w:val="right"/>
              <w:rPr>
                <w:szCs w:val="20"/>
              </w:rPr>
            </w:pPr>
            <w:r w:rsidRPr="00413CB7">
              <w:rPr>
                <w:szCs w:val="20"/>
              </w:rPr>
              <w:t>13.10.2014</w:t>
            </w:r>
          </w:p>
        </w:tc>
      </w:tr>
      <w:tr w:rsidR="00413CB7" w:rsidRPr="00413CB7" w14:paraId="26C4A681" w14:textId="77777777" w:rsidTr="005B36B0">
        <w:trPr>
          <w:trHeight w:val="20"/>
        </w:trPr>
        <w:tc>
          <w:tcPr>
            <w:tcW w:w="1756" w:type="pct"/>
            <w:noWrap/>
            <w:hideMark/>
          </w:tcPr>
          <w:p w14:paraId="64A4F413" w14:textId="77777777" w:rsidR="00413CB7" w:rsidRPr="00413CB7" w:rsidRDefault="00413CB7" w:rsidP="00413CB7">
            <w:pPr>
              <w:spacing w:after="0"/>
              <w:jc w:val="left"/>
              <w:rPr>
                <w:szCs w:val="20"/>
              </w:rPr>
            </w:pPr>
            <w:r w:rsidRPr="00413CB7">
              <w:rPr>
                <w:szCs w:val="20"/>
              </w:rPr>
              <w:t>Christine Cole</w:t>
            </w:r>
          </w:p>
        </w:tc>
        <w:tc>
          <w:tcPr>
            <w:tcW w:w="1597" w:type="pct"/>
            <w:noWrap/>
            <w:hideMark/>
          </w:tcPr>
          <w:p w14:paraId="27345DC9"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1EFEBC8A" w14:textId="77777777" w:rsidR="00413CB7" w:rsidRPr="00413CB7" w:rsidRDefault="00413CB7" w:rsidP="00413CB7">
            <w:pPr>
              <w:spacing w:after="0"/>
              <w:ind w:right="113"/>
              <w:jc w:val="right"/>
              <w:rPr>
                <w:szCs w:val="20"/>
              </w:rPr>
            </w:pPr>
            <w:r w:rsidRPr="00413CB7">
              <w:rPr>
                <w:szCs w:val="20"/>
              </w:rPr>
              <w:t>486.17</w:t>
            </w:r>
          </w:p>
        </w:tc>
        <w:tc>
          <w:tcPr>
            <w:tcW w:w="770" w:type="pct"/>
            <w:noWrap/>
            <w:hideMark/>
          </w:tcPr>
          <w:p w14:paraId="2D93CF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96D060" w14:textId="77777777" w:rsidR="00413CB7" w:rsidRPr="00413CB7" w:rsidRDefault="00413CB7" w:rsidP="00413CB7">
            <w:pPr>
              <w:spacing w:after="0"/>
              <w:jc w:val="right"/>
              <w:rPr>
                <w:szCs w:val="20"/>
              </w:rPr>
            </w:pPr>
            <w:r w:rsidRPr="00413CB7">
              <w:rPr>
                <w:szCs w:val="20"/>
              </w:rPr>
              <w:t>4.8.2014</w:t>
            </w:r>
          </w:p>
        </w:tc>
      </w:tr>
      <w:tr w:rsidR="00413CB7" w:rsidRPr="00413CB7" w14:paraId="571BE758" w14:textId="77777777" w:rsidTr="005B36B0">
        <w:trPr>
          <w:trHeight w:val="20"/>
        </w:trPr>
        <w:tc>
          <w:tcPr>
            <w:tcW w:w="1756" w:type="pct"/>
            <w:noWrap/>
            <w:hideMark/>
          </w:tcPr>
          <w:p w14:paraId="61345C1B" w14:textId="77777777" w:rsidR="00413CB7" w:rsidRPr="00413CB7" w:rsidRDefault="00413CB7" w:rsidP="00413CB7">
            <w:pPr>
              <w:spacing w:after="0"/>
              <w:jc w:val="left"/>
              <w:rPr>
                <w:szCs w:val="20"/>
              </w:rPr>
            </w:pPr>
            <w:r w:rsidRPr="00413CB7">
              <w:rPr>
                <w:szCs w:val="20"/>
              </w:rPr>
              <w:t>Christine Curtis</w:t>
            </w:r>
          </w:p>
        </w:tc>
        <w:tc>
          <w:tcPr>
            <w:tcW w:w="1597" w:type="pct"/>
            <w:noWrap/>
            <w:hideMark/>
          </w:tcPr>
          <w:p w14:paraId="30BE6F52"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14C16BC4" w14:textId="77777777" w:rsidR="00413CB7" w:rsidRPr="00413CB7" w:rsidRDefault="00413CB7" w:rsidP="00413CB7">
            <w:pPr>
              <w:spacing w:after="0"/>
              <w:ind w:right="113"/>
              <w:jc w:val="right"/>
              <w:rPr>
                <w:szCs w:val="20"/>
              </w:rPr>
            </w:pPr>
            <w:r w:rsidRPr="00413CB7">
              <w:rPr>
                <w:szCs w:val="20"/>
              </w:rPr>
              <w:t>17.92</w:t>
            </w:r>
          </w:p>
        </w:tc>
        <w:tc>
          <w:tcPr>
            <w:tcW w:w="770" w:type="pct"/>
            <w:noWrap/>
            <w:hideMark/>
          </w:tcPr>
          <w:p w14:paraId="5B5002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8C9424" w14:textId="77777777" w:rsidR="00413CB7" w:rsidRPr="00413CB7" w:rsidRDefault="00413CB7" w:rsidP="00413CB7">
            <w:pPr>
              <w:spacing w:after="0"/>
              <w:jc w:val="right"/>
              <w:rPr>
                <w:szCs w:val="20"/>
              </w:rPr>
            </w:pPr>
            <w:r w:rsidRPr="00413CB7">
              <w:rPr>
                <w:szCs w:val="20"/>
              </w:rPr>
              <w:t>18.8.2014</w:t>
            </w:r>
          </w:p>
        </w:tc>
      </w:tr>
      <w:tr w:rsidR="00413CB7" w:rsidRPr="00413CB7" w14:paraId="4A31085B" w14:textId="77777777" w:rsidTr="005B36B0">
        <w:trPr>
          <w:trHeight w:val="20"/>
        </w:trPr>
        <w:tc>
          <w:tcPr>
            <w:tcW w:w="1756" w:type="pct"/>
            <w:noWrap/>
            <w:hideMark/>
          </w:tcPr>
          <w:p w14:paraId="6486F2A2" w14:textId="77777777" w:rsidR="00413CB7" w:rsidRPr="00413CB7" w:rsidRDefault="00413CB7" w:rsidP="00413CB7">
            <w:pPr>
              <w:spacing w:after="0"/>
              <w:jc w:val="left"/>
              <w:rPr>
                <w:szCs w:val="20"/>
              </w:rPr>
            </w:pPr>
            <w:r w:rsidRPr="00413CB7">
              <w:rPr>
                <w:szCs w:val="20"/>
              </w:rPr>
              <w:t>Christine Dear</w:t>
            </w:r>
          </w:p>
        </w:tc>
        <w:tc>
          <w:tcPr>
            <w:tcW w:w="1597" w:type="pct"/>
            <w:noWrap/>
            <w:hideMark/>
          </w:tcPr>
          <w:p w14:paraId="28171EA0" w14:textId="77777777" w:rsidR="00413CB7" w:rsidRPr="00413CB7" w:rsidRDefault="00413CB7" w:rsidP="00413CB7">
            <w:pPr>
              <w:spacing w:after="0"/>
              <w:ind w:left="113"/>
              <w:jc w:val="left"/>
              <w:rPr>
                <w:szCs w:val="20"/>
              </w:rPr>
            </w:pPr>
            <w:r w:rsidRPr="00413CB7">
              <w:rPr>
                <w:szCs w:val="20"/>
              </w:rPr>
              <w:t>OSBORNE, SA 5017</w:t>
            </w:r>
          </w:p>
        </w:tc>
        <w:tc>
          <w:tcPr>
            <w:tcW w:w="424" w:type="pct"/>
            <w:noWrap/>
            <w:hideMark/>
          </w:tcPr>
          <w:p w14:paraId="19FE9793" w14:textId="77777777" w:rsidR="00413CB7" w:rsidRPr="00413CB7" w:rsidRDefault="00413CB7" w:rsidP="00413CB7">
            <w:pPr>
              <w:spacing w:after="0"/>
              <w:ind w:right="113"/>
              <w:jc w:val="right"/>
              <w:rPr>
                <w:szCs w:val="20"/>
              </w:rPr>
            </w:pPr>
            <w:r w:rsidRPr="00413CB7">
              <w:rPr>
                <w:szCs w:val="20"/>
              </w:rPr>
              <w:t>20.05</w:t>
            </w:r>
          </w:p>
        </w:tc>
        <w:tc>
          <w:tcPr>
            <w:tcW w:w="770" w:type="pct"/>
            <w:noWrap/>
            <w:hideMark/>
          </w:tcPr>
          <w:p w14:paraId="5709A5C3" w14:textId="77777777" w:rsidR="00413CB7" w:rsidRPr="00413CB7" w:rsidRDefault="00413CB7" w:rsidP="00413CB7">
            <w:pPr>
              <w:spacing w:after="0"/>
              <w:ind w:left="170"/>
              <w:jc w:val="left"/>
              <w:rPr>
                <w:szCs w:val="20"/>
              </w:rPr>
            </w:pPr>
            <w:r w:rsidRPr="00413CB7">
              <w:rPr>
                <w:szCs w:val="20"/>
              </w:rPr>
              <w:t>Refund 197424</w:t>
            </w:r>
          </w:p>
        </w:tc>
        <w:tc>
          <w:tcPr>
            <w:tcW w:w="453" w:type="pct"/>
            <w:noWrap/>
            <w:hideMark/>
          </w:tcPr>
          <w:p w14:paraId="28290EFF" w14:textId="77777777" w:rsidR="00413CB7" w:rsidRPr="00413CB7" w:rsidRDefault="00413CB7" w:rsidP="00413CB7">
            <w:pPr>
              <w:spacing w:after="0"/>
              <w:jc w:val="right"/>
              <w:rPr>
                <w:szCs w:val="20"/>
              </w:rPr>
            </w:pPr>
            <w:r w:rsidRPr="00413CB7">
              <w:rPr>
                <w:szCs w:val="20"/>
              </w:rPr>
              <w:t>18.11.2013</w:t>
            </w:r>
          </w:p>
        </w:tc>
      </w:tr>
      <w:tr w:rsidR="00413CB7" w:rsidRPr="00413CB7" w14:paraId="48B20BF0" w14:textId="77777777" w:rsidTr="005B36B0">
        <w:trPr>
          <w:trHeight w:val="20"/>
        </w:trPr>
        <w:tc>
          <w:tcPr>
            <w:tcW w:w="1756" w:type="pct"/>
            <w:noWrap/>
            <w:hideMark/>
          </w:tcPr>
          <w:p w14:paraId="561A5BFB" w14:textId="77777777" w:rsidR="00413CB7" w:rsidRPr="00413CB7" w:rsidRDefault="00413CB7" w:rsidP="00413CB7">
            <w:pPr>
              <w:spacing w:after="0"/>
              <w:jc w:val="left"/>
              <w:rPr>
                <w:szCs w:val="20"/>
              </w:rPr>
            </w:pPr>
            <w:r w:rsidRPr="00413CB7">
              <w:rPr>
                <w:szCs w:val="20"/>
              </w:rPr>
              <w:t>Christine Jackson</w:t>
            </w:r>
          </w:p>
        </w:tc>
        <w:tc>
          <w:tcPr>
            <w:tcW w:w="1597" w:type="pct"/>
            <w:noWrap/>
            <w:hideMark/>
          </w:tcPr>
          <w:p w14:paraId="4C478C9E"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6FEA5A78" w14:textId="77777777" w:rsidR="00413CB7" w:rsidRPr="00413CB7" w:rsidRDefault="00413CB7" w:rsidP="00413CB7">
            <w:pPr>
              <w:spacing w:after="0"/>
              <w:ind w:right="113"/>
              <w:jc w:val="right"/>
              <w:rPr>
                <w:szCs w:val="20"/>
              </w:rPr>
            </w:pPr>
            <w:r w:rsidRPr="00413CB7">
              <w:rPr>
                <w:szCs w:val="20"/>
              </w:rPr>
              <w:t>122.02</w:t>
            </w:r>
          </w:p>
        </w:tc>
        <w:tc>
          <w:tcPr>
            <w:tcW w:w="770" w:type="pct"/>
            <w:noWrap/>
            <w:hideMark/>
          </w:tcPr>
          <w:p w14:paraId="0C9D9B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751BA3" w14:textId="77777777" w:rsidR="00413CB7" w:rsidRPr="00413CB7" w:rsidRDefault="00413CB7" w:rsidP="00413CB7">
            <w:pPr>
              <w:spacing w:after="0"/>
              <w:jc w:val="right"/>
              <w:rPr>
                <w:szCs w:val="20"/>
              </w:rPr>
            </w:pPr>
            <w:r w:rsidRPr="00413CB7">
              <w:rPr>
                <w:szCs w:val="20"/>
              </w:rPr>
              <w:t>28.11.2014</w:t>
            </w:r>
          </w:p>
        </w:tc>
      </w:tr>
      <w:tr w:rsidR="00413CB7" w:rsidRPr="00413CB7" w14:paraId="215924EE" w14:textId="77777777" w:rsidTr="005B36B0">
        <w:trPr>
          <w:trHeight w:val="20"/>
        </w:trPr>
        <w:tc>
          <w:tcPr>
            <w:tcW w:w="1756" w:type="pct"/>
            <w:noWrap/>
            <w:hideMark/>
          </w:tcPr>
          <w:p w14:paraId="7180DA37" w14:textId="77777777" w:rsidR="00413CB7" w:rsidRPr="00413CB7" w:rsidRDefault="00413CB7" w:rsidP="00413CB7">
            <w:pPr>
              <w:spacing w:after="0"/>
              <w:jc w:val="left"/>
              <w:rPr>
                <w:szCs w:val="20"/>
              </w:rPr>
            </w:pPr>
            <w:r w:rsidRPr="00413CB7">
              <w:rPr>
                <w:szCs w:val="20"/>
              </w:rPr>
              <w:t>Christine Pope</w:t>
            </w:r>
          </w:p>
        </w:tc>
        <w:tc>
          <w:tcPr>
            <w:tcW w:w="1597" w:type="pct"/>
            <w:noWrap/>
            <w:hideMark/>
          </w:tcPr>
          <w:p w14:paraId="77405CA0"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7B2E4EA6" w14:textId="77777777" w:rsidR="00413CB7" w:rsidRPr="00413CB7" w:rsidRDefault="00413CB7" w:rsidP="00413CB7">
            <w:pPr>
              <w:spacing w:after="0"/>
              <w:ind w:right="113"/>
              <w:jc w:val="right"/>
              <w:rPr>
                <w:szCs w:val="20"/>
              </w:rPr>
            </w:pPr>
            <w:r w:rsidRPr="00413CB7">
              <w:rPr>
                <w:szCs w:val="20"/>
              </w:rPr>
              <w:t>68.04</w:t>
            </w:r>
          </w:p>
        </w:tc>
        <w:tc>
          <w:tcPr>
            <w:tcW w:w="770" w:type="pct"/>
            <w:noWrap/>
            <w:hideMark/>
          </w:tcPr>
          <w:p w14:paraId="3A8C1F21" w14:textId="77777777" w:rsidR="00413CB7" w:rsidRPr="00413CB7" w:rsidRDefault="00413CB7" w:rsidP="00413CB7">
            <w:pPr>
              <w:spacing w:after="0"/>
              <w:ind w:left="170"/>
              <w:jc w:val="left"/>
              <w:rPr>
                <w:szCs w:val="20"/>
              </w:rPr>
            </w:pPr>
            <w:r w:rsidRPr="00413CB7">
              <w:rPr>
                <w:szCs w:val="20"/>
              </w:rPr>
              <w:t>Refund 200448</w:t>
            </w:r>
          </w:p>
        </w:tc>
        <w:tc>
          <w:tcPr>
            <w:tcW w:w="453" w:type="pct"/>
            <w:noWrap/>
            <w:hideMark/>
          </w:tcPr>
          <w:p w14:paraId="2C931353" w14:textId="77777777" w:rsidR="00413CB7" w:rsidRPr="00413CB7" w:rsidRDefault="00413CB7" w:rsidP="00413CB7">
            <w:pPr>
              <w:spacing w:after="0"/>
              <w:jc w:val="right"/>
              <w:rPr>
                <w:szCs w:val="20"/>
              </w:rPr>
            </w:pPr>
            <w:r w:rsidRPr="00413CB7">
              <w:rPr>
                <w:szCs w:val="20"/>
              </w:rPr>
              <w:t>25.11.2013</w:t>
            </w:r>
          </w:p>
        </w:tc>
      </w:tr>
      <w:tr w:rsidR="00413CB7" w:rsidRPr="00413CB7" w14:paraId="5940582F" w14:textId="77777777" w:rsidTr="005B36B0">
        <w:trPr>
          <w:trHeight w:val="20"/>
        </w:trPr>
        <w:tc>
          <w:tcPr>
            <w:tcW w:w="1756" w:type="pct"/>
            <w:noWrap/>
            <w:hideMark/>
          </w:tcPr>
          <w:p w14:paraId="73EA86C4" w14:textId="77777777" w:rsidR="00413CB7" w:rsidRPr="00413CB7" w:rsidRDefault="00413CB7" w:rsidP="00413CB7">
            <w:pPr>
              <w:spacing w:after="0"/>
              <w:jc w:val="left"/>
              <w:rPr>
                <w:szCs w:val="20"/>
              </w:rPr>
            </w:pPr>
            <w:r w:rsidRPr="00413CB7">
              <w:rPr>
                <w:szCs w:val="20"/>
              </w:rPr>
              <w:t>Christine Rawlinson</w:t>
            </w:r>
          </w:p>
        </w:tc>
        <w:tc>
          <w:tcPr>
            <w:tcW w:w="1597" w:type="pct"/>
            <w:noWrap/>
            <w:hideMark/>
          </w:tcPr>
          <w:p w14:paraId="0740F1E9" w14:textId="77777777"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14:paraId="618D2FEA" w14:textId="77777777" w:rsidR="00413CB7" w:rsidRPr="00413CB7" w:rsidRDefault="00413CB7" w:rsidP="00413CB7">
            <w:pPr>
              <w:spacing w:after="0"/>
              <w:ind w:right="113"/>
              <w:jc w:val="right"/>
              <w:rPr>
                <w:szCs w:val="20"/>
              </w:rPr>
            </w:pPr>
            <w:r w:rsidRPr="00413CB7">
              <w:rPr>
                <w:szCs w:val="20"/>
              </w:rPr>
              <w:t>832.94</w:t>
            </w:r>
          </w:p>
        </w:tc>
        <w:tc>
          <w:tcPr>
            <w:tcW w:w="770" w:type="pct"/>
            <w:noWrap/>
            <w:hideMark/>
          </w:tcPr>
          <w:p w14:paraId="00740D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3CC436" w14:textId="77777777" w:rsidR="00413CB7" w:rsidRPr="00413CB7" w:rsidRDefault="00413CB7" w:rsidP="00413CB7">
            <w:pPr>
              <w:spacing w:after="0"/>
              <w:jc w:val="right"/>
              <w:rPr>
                <w:szCs w:val="20"/>
              </w:rPr>
            </w:pPr>
            <w:r w:rsidRPr="00413CB7">
              <w:rPr>
                <w:szCs w:val="20"/>
              </w:rPr>
              <w:t>20.11.2014</w:t>
            </w:r>
          </w:p>
        </w:tc>
      </w:tr>
      <w:tr w:rsidR="00413CB7" w:rsidRPr="00413CB7" w14:paraId="3EB328D5" w14:textId="77777777" w:rsidTr="005B36B0">
        <w:trPr>
          <w:trHeight w:val="20"/>
        </w:trPr>
        <w:tc>
          <w:tcPr>
            <w:tcW w:w="1756" w:type="pct"/>
            <w:noWrap/>
            <w:hideMark/>
          </w:tcPr>
          <w:p w14:paraId="1483DF2A" w14:textId="77777777" w:rsidR="00413CB7" w:rsidRPr="00413CB7" w:rsidRDefault="00413CB7" w:rsidP="00413CB7">
            <w:pPr>
              <w:spacing w:after="0"/>
              <w:jc w:val="left"/>
              <w:rPr>
                <w:szCs w:val="20"/>
              </w:rPr>
            </w:pPr>
            <w:r w:rsidRPr="00413CB7">
              <w:rPr>
                <w:szCs w:val="20"/>
              </w:rPr>
              <w:t>Christine Slade</w:t>
            </w:r>
          </w:p>
        </w:tc>
        <w:tc>
          <w:tcPr>
            <w:tcW w:w="1597" w:type="pct"/>
            <w:noWrap/>
            <w:hideMark/>
          </w:tcPr>
          <w:p w14:paraId="22150ACD"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1C4C2B53"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3126C2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F70CCF" w14:textId="77777777" w:rsidR="00413CB7" w:rsidRPr="00413CB7" w:rsidRDefault="00413CB7" w:rsidP="00413CB7">
            <w:pPr>
              <w:spacing w:after="0"/>
              <w:jc w:val="right"/>
              <w:rPr>
                <w:szCs w:val="20"/>
              </w:rPr>
            </w:pPr>
            <w:r w:rsidRPr="00413CB7">
              <w:rPr>
                <w:szCs w:val="20"/>
              </w:rPr>
              <w:t>8.11.2013</w:t>
            </w:r>
          </w:p>
        </w:tc>
      </w:tr>
      <w:tr w:rsidR="00413CB7" w:rsidRPr="00413CB7" w14:paraId="2FAA9123" w14:textId="77777777" w:rsidTr="005B36B0">
        <w:trPr>
          <w:trHeight w:val="20"/>
        </w:trPr>
        <w:tc>
          <w:tcPr>
            <w:tcW w:w="1756" w:type="pct"/>
            <w:noWrap/>
            <w:hideMark/>
          </w:tcPr>
          <w:p w14:paraId="7A323FBA" w14:textId="77777777" w:rsidR="00413CB7" w:rsidRPr="00413CB7" w:rsidRDefault="00413CB7" w:rsidP="00413CB7">
            <w:pPr>
              <w:spacing w:after="0"/>
              <w:jc w:val="left"/>
              <w:rPr>
                <w:szCs w:val="20"/>
              </w:rPr>
            </w:pPr>
            <w:r w:rsidRPr="00413CB7">
              <w:rPr>
                <w:szCs w:val="20"/>
              </w:rPr>
              <w:t>Christine West</w:t>
            </w:r>
          </w:p>
        </w:tc>
        <w:tc>
          <w:tcPr>
            <w:tcW w:w="1597" w:type="pct"/>
            <w:noWrap/>
            <w:hideMark/>
          </w:tcPr>
          <w:p w14:paraId="74C3C64B"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159B11AD" w14:textId="77777777" w:rsidR="00413CB7" w:rsidRPr="00413CB7" w:rsidRDefault="00413CB7" w:rsidP="00413CB7">
            <w:pPr>
              <w:spacing w:after="0"/>
              <w:ind w:right="113"/>
              <w:jc w:val="right"/>
              <w:rPr>
                <w:szCs w:val="20"/>
              </w:rPr>
            </w:pPr>
            <w:r w:rsidRPr="00413CB7">
              <w:rPr>
                <w:szCs w:val="20"/>
              </w:rPr>
              <w:t>17.37</w:t>
            </w:r>
          </w:p>
        </w:tc>
        <w:tc>
          <w:tcPr>
            <w:tcW w:w="770" w:type="pct"/>
            <w:noWrap/>
            <w:hideMark/>
          </w:tcPr>
          <w:p w14:paraId="7901D9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EF26A6" w14:textId="77777777" w:rsidR="00413CB7" w:rsidRPr="00413CB7" w:rsidRDefault="00413CB7" w:rsidP="00413CB7">
            <w:pPr>
              <w:spacing w:after="0"/>
              <w:jc w:val="right"/>
              <w:rPr>
                <w:szCs w:val="20"/>
              </w:rPr>
            </w:pPr>
            <w:r w:rsidRPr="00413CB7">
              <w:rPr>
                <w:szCs w:val="20"/>
              </w:rPr>
              <w:t>14.10.2014</w:t>
            </w:r>
          </w:p>
        </w:tc>
      </w:tr>
      <w:tr w:rsidR="00413CB7" w:rsidRPr="00413CB7" w14:paraId="4B0E5644" w14:textId="77777777" w:rsidTr="005B36B0">
        <w:trPr>
          <w:trHeight w:val="20"/>
        </w:trPr>
        <w:tc>
          <w:tcPr>
            <w:tcW w:w="1756" w:type="pct"/>
            <w:noWrap/>
            <w:hideMark/>
          </w:tcPr>
          <w:p w14:paraId="3D8EB598" w14:textId="77777777" w:rsidR="00413CB7" w:rsidRPr="00413CB7" w:rsidRDefault="00413CB7" w:rsidP="00413CB7">
            <w:pPr>
              <w:spacing w:after="0"/>
              <w:jc w:val="left"/>
              <w:rPr>
                <w:szCs w:val="20"/>
              </w:rPr>
            </w:pPr>
            <w:r w:rsidRPr="00413CB7">
              <w:rPr>
                <w:szCs w:val="20"/>
              </w:rPr>
              <w:t>Christopher Bond</w:t>
            </w:r>
          </w:p>
        </w:tc>
        <w:tc>
          <w:tcPr>
            <w:tcW w:w="1597" w:type="pct"/>
            <w:noWrap/>
            <w:hideMark/>
          </w:tcPr>
          <w:p w14:paraId="26D965CE" w14:textId="77777777" w:rsidR="00413CB7" w:rsidRPr="00413CB7" w:rsidRDefault="00413CB7" w:rsidP="00413CB7">
            <w:pPr>
              <w:spacing w:after="0"/>
              <w:ind w:left="113"/>
              <w:jc w:val="left"/>
              <w:rPr>
                <w:szCs w:val="20"/>
              </w:rPr>
            </w:pPr>
            <w:r w:rsidRPr="00413CB7">
              <w:rPr>
                <w:szCs w:val="20"/>
              </w:rPr>
              <w:t>WAYVILLE, SA 5034</w:t>
            </w:r>
          </w:p>
        </w:tc>
        <w:tc>
          <w:tcPr>
            <w:tcW w:w="424" w:type="pct"/>
            <w:noWrap/>
            <w:hideMark/>
          </w:tcPr>
          <w:p w14:paraId="7D2364A7" w14:textId="77777777" w:rsidR="00413CB7" w:rsidRPr="00413CB7" w:rsidRDefault="00413CB7" w:rsidP="00413CB7">
            <w:pPr>
              <w:spacing w:after="0"/>
              <w:ind w:right="113"/>
              <w:jc w:val="right"/>
              <w:rPr>
                <w:szCs w:val="20"/>
              </w:rPr>
            </w:pPr>
            <w:r w:rsidRPr="00413CB7">
              <w:rPr>
                <w:szCs w:val="20"/>
              </w:rPr>
              <w:t>32.69</w:t>
            </w:r>
          </w:p>
        </w:tc>
        <w:tc>
          <w:tcPr>
            <w:tcW w:w="770" w:type="pct"/>
            <w:noWrap/>
            <w:hideMark/>
          </w:tcPr>
          <w:p w14:paraId="51D94C2F" w14:textId="77777777" w:rsidR="00413CB7" w:rsidRPr="00413CB7" w:rsidRDefault="00413CB7" w:rsidP="00413CB7">
            <w:pPr>
              <w:spacing w:after="0"/>
              <w:ind w:left="170"/>
              <w:jc w:val="left"/>
              <w:rPr>
                <w:szCs w:val="20"/>
              </w:rPr>
            </w:pPr>
            <w:r w:rsidRPr="00413CB7">
              <w:rPr>
                <w:szCs w:val="20"/>
              </w:rPr>
              <w:t>Refund 168545</w:t>
            </w:r>
          </w:p>
        </w:tc>
        <w:tc>
          <w:tcPr>
            <w:tcW w:w="453" w:type="pct"/>
            <w:noWrap/>
            <w:hideMark/>
          </w:tcPr>
          <w:p w14:paraId="184C881C" w14:textId="77777777" w:rsidR="00413CB7" w:rsidRPr="00413CB7" w:rsidRDefault="00413CB7" w:rsidP="00413CB7">
            <w:pPr>
              <w:spacing w:after="0"/>
              <w:jc w:val="right"/>
              <w:rPr>
                <w:szCs w:val="20"/>
              </w:rPr>
            </w:pPr>
            <w:r w:rsidRPr="00413CB7">
              <w:rPr>
                <w:szCs w:val="20"/>
              </w:rPr>
              <w:t>31.7.2013</w:t>
            </w:r>
          </w:p>
        </w:tc>
      </w:tr>
      <w:tr w:rsidR="00413CB7" w:rsidRPr="00413CB7" w14:paraId="0A7FF9D4" w14:textId="77777777" w:rsidTr="005B36B0">
        <w:trPr>
          <w:trHeight w:val="20"/>
        </w:trPr>
        <w:tc>
          <w:tcPr>
            <w:tcW w:w="1756" w:type="pct"/>
            <w:noWrap/>
            <w:hideMark/>
          </w:tcPr>
          <w:p w14:paraId="00103C1C" w14:textId="77777777" w:rsidR="00413CB7" w:rsidRPr="00413CB7" w:rsidRDefault="00413CB7" w:rsidP="00413CB7">
            <w:pPr>
              <w:spacing w:after="0"/>
              <w:jc w:val="left"/>
              <w:rPr>
                <w:szCs w:val="20"/>
              </w:rPr>
            </w:pPr>
            <w:r w:rsidRPr="00413CB7">
              <w:rPr>
                <w:szCs w:val="20"/>
              </w:rPr>
              <w:t>Christopher Branson</w:t>
            </w:r>
          </w:p>
        </w:tc>
        <w:tc>
          <w:tcPr>
            <w:tcW w:w="1597" w:type="pct"/>
            <w:noWrap/>
            <w:hideMark/>
          </w:tcPr>
          <w:p w14:paraId="09DEA3A4"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3D38772A" w14:textId="77777777" w:rsidR="00413CB7" w:rsidRPr="00413CB7" w:rsidRDefault="00413CB7" w:rsidP="00413CB7">
            <w:pPr>
              <w:spacing w:after="0"/>
              <w:ind w:right="113"/>
              <w:jc w:val="right"/>
              <w:rPr>
                <w:szCs w:val="20"/>
              </w:rPr>
            </w:pPr>
            <w:r w:rsidRPr="00413CB7">
              <w:rPr>
                <w:szCs w:val="20"/>
              </w:rPr>
              <w:t>12.83</w:t>
            </w:r>
          </w:p>
        </w:tc>
        <w:tc>
          <w:tcPr>
            <w:tcW w:w="770" w:type="pct"/>
            <w:noWrap/>
            <w:hideMark/>
          </w:tcPr>
          <w:p w14:paraId="3A404A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6FAE56" w14:textId="77777777" w:rsidR="00413CB7" w:rsidRPr="00413CB7" w:rsidRDefault="00413CB7" w:rsidP="00413CB7">
            <w:pPr>
              <w:spacing w:after="0"/>
              <w:jc w:val="right"/>
              <w:rPr>
                <w:szCs w:val="20"/>
              </w:rPr>
            </w:pPr>
            <w:r w:rsidRPr="00413CB7">
              <w:rPr>
                <w:szCs w:val="20"/>
              </w:rPr>
              <w:t>28.11.2013</w:t>
            </w:r>
          </w:p>
        </w:tc>
      </w:tr>
      <w:tr w:rsidR="00413CB7" w:rsidRPr="00413CB7" w14:paraId="730A4311" w14:textId="77777777" w:rsidTr="005B36B0">
        <w:trPr>
          <w:trHeight w:val="20"/>
        </w:trPr>
        <w:tc>
          <w:tcPr>
            <w:tcW w:w="1756" w:type="pct"/>
            <w:noWrap/>
            <w:hideMark/>
          </w:tcPr>
          <w:p w14:paraId="6A9FF2A9" w14:textId="77777777" w:rsidR="00413CB7" w:rsidRPr="00413CB7" w:rsidRDefault="00413CB7" w:rsidP="00413CB7">
            <w:pPr>
              <w:spacing w:after="0"/>
              <w:jc w:val="left"/>
              <w:rPr>
                <w:szCs w:val="20"/>
              </w:rPr>
            </w:pPr>
            <w:r w:rsidRPr="00413CB7">
              <w:rPr>
                <w:szCs w:val="20"/>
              </w:rPr>
              <w:t>Christopher Brown</w:t>
            </w:r>
          </w:p>
        </w:tc>
        <w:tc>
          <w:tcPr>
            <w:tcW w:w="1597" w:type="pct"/>
            <w:noWrap/>
            <w:hideMark/>
          </w:tcPr>
          <w:p w14:paraId="152D2386"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7FB89541"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6742ED0D" w14:textId="77777777" w:rsidR="00413CB7" w:rsidRPr="00413CB7" w:rsidRDefault="00413CB7" w:rsidP="00413CB7">
            <w:pPr>
              <w:spacing w:after="0"/>
              <w:ind w:left="170"/>
              <w:jc w:val="left"/>
              <w:rPr>
                <w:szCs w:val="20"/>
              </w:rPr>
            </w:pPr>
            <w:r w:rsidRPr="00413CB7">
              <w:rPr>
                <w:szCs w:val="20"/>
              </w:rPr>
              <w:t>Refund 183106</w:t>
            </w:r>
          </w:p>
        </w:tc>
        <w:tc>
          <w:tcPr>
            <w:tcW w:w="453" w:type="pct"/>
            <w:noWrap/>
            <w:hideMark/>
          </w:tcPr>
          <w:p w14:paraId="0D8CF11B" w14:textId="77777777" w:rsidR="00413CB7" w:rsidRPr="00413CB7" w:rsidRDefault="00413CB7" w:rsidP="00413CB7">
            <w:pPr>
              <w:spacing w:after="0"/>
              <w:jc w:val="right"/>
              <w:rPr>
                <w:szCs w:val="20"/>
              </w:rPr>
            </w:pPr>
            <w:r w:rsidRPr="00413CB7">
              <w:rPr>
                <w:szCs w:val="20"/>
              </w:rPr>
              <w:t>16.10.2013</w:t>
            </w:r>
          </w:p>
        </w:tc>
      </w:tr>
      <w:tr w:rsidR="00413CB7" w:rsidRPr="00413CB7" w14:paraId="7AB1A005" w14:textId="77777777" w:rsidTr="005B36B0">
        <w:trPr>
          <w:trHeight w:val="20"/>
        </w:trPr>
        <w:tc>
          <w:tcPr>
            <w:tcW w:w="1756" w:type="pct"/>
            <w:noWrap/>
            <w:hideMark/>
          </w:tcPr>
          <w:p w14:paraId="6BBBCE19" w14:textId="77777777" w:rsidR="00413CB7" w:rsidRPr="00413CB7" w:rsidRDefault="00413CB7" w:rsidP="00413CB7">
            <w:pPr>
              <w:spacing w:after="0"/>
              <w:jc w:val="left"/>
              <w:rPr>
                <w:szCs w:val="20"/>
              </w:rPr>
            </w:pPr>
            <w:r w:rsidRPr="00413CB7">
              <w:rPr>
                <w:szCs w:val="20"/>
              </w:rPr>
              <w:t>Christopher Cocks</w:t>
            </w:r>
          </w:p>
        </w:tc>
        <w:tc>
          <w:tcPr>
            <w:tcW w:w="1597" w:type="pct"/>
            <w:noWrap/>
            <w:hideMark/>
          </w:tcPr>
          <w:p w14:paraId="1EDE76B7" w14:textId="77777777" w:rsidR="00413CB7" w:rsidRPr="00413CB7" w:rsidRDefault="00413CB7" w:rsidP="00413CB7">
            <w:pPr>
              <w:spacing w:after="0"/>
              <w:ind w:left="113"/>
              <w:jc w:val="left"/>
              <w:rPr>
                <w:szCs w:val="20"/>
              </w:rPr>
            </w:pPr>
            <w:r w:rsidRPr="00413CB7">
              <w:rPr>
                <w:szCs w:val="20"/>
              </w:rPr>
              <w:t>STURT, SA 5047</w:t>
            </w:r>
          </w:p>
        </w:tc>
        <w:tc>
          <w:tcPr>
            <w:tcW w:w="424" w:type="pct"/>
            <w:noWrap/>
            <w:hideMark/>
          </w:tcPr>
          <w:p w14:paraId="577D1808" w14:textId="77777777" w:rsidR="00413CB7" w:rsidRPr="00413CB7" w:rsidRDefault="00413CB7" w:rsidP="00413CB7">
            <w:pPr>
              <w:spacing w:after="0"/>
              <w:ind w:right="113"/>
              <w:jc w:val="right"/>
              <w:rPr>
                <w:szCs w:val="20"/>
              </w:rPr>
            </w:pPr>
            <w:r w:rsidRPr="00413CB7">
              <w:rPr>
                <w:szCs w:val="20"/>
              </w:rPr>
              <w:t>455.86</w:t>
            </w:r>
          </w:p>
        </w:tc>
        <w:tc>
          <w:tcPr>
            <w:tcW w:w="770" w:type="pct"/>
            <w:noWrap/>
            <w:hideMark/>
          </w:tcPr>
          <w:p w14:paraId="750FC4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F8C52F" w14:textId="77777777" w:rsidR="00413CB7" w:rsidRPr="00413CB7" w:rsidRDefault="00413CB7" w:rsidP="00413CB7">
            <w:pPr>
              <w:spacing w:after="0"/>
              <w:jc w:val="right"/>
              <w:rPr>
                <w:szCs w:val="20"/>
              </w:rPr>
            </w:pPr>
            <w:r w:rsidRPr="00413CB7">
              <w:rPr>
                <w:szCs w:val="20"/>
              </w:rPr>
              <w:t>3.9.2014</w:t>
            </w:r>
          </w:p>
        </w:tc>
      </w:tr>
      <w:tr w:rsidR="00413CB7" w:rsidRPr="00413CB7" w14:paraId="141C9D2E" w14:textId="77777777" w:rsidTr="005B36B0">
        <w:trPr>
          <w:trHeight w:val="20"/>
        </w:trPr>
        <w:tc>
          <w:tcPr>
            <w:tcW w:w="1756" w:type="pct"/>
            <w:noWrap/>
            <w:hideMark/>
          </w:tcPr>
          <w:p w14:paraId="0B54DB14" w14:textId="77777777" w:rsidR="00413CB7" w:rsidRPr="00413CB7" w:rsidRDefault="00413CB7" w:rsidP="00413CB7">
            <w:pPr>
              <w:spacing w:after="0"/>
              <w:jc w:val="left"/>
              <w:rPr>
                <w:szCs w:val="20"/>
              </w:rPr>
            </w:pPr>
            <w:r w:rsidRPr="00413CB7">
              <w:rPr>
                <w:szCs w:val="20"/>
              </w:rPr>
              <w:t>Christopher Dabovich</w:t>
            </w:r>
          </w:p>
        </w:tc>
        <w:tc>
          <w:tcPr>
            <w:tcW w:w="1597" w:type="pct"/>
            <w:noWrap/>
            <w:hideMark/>
          </w:tcPr>
          <w:p w14:paraId="51653A19" w14:textId="77777777" w:rsidR="00413CB7" w:rsidRPr="00413CB7" w:rsidRDefault="00413CB7" w:rsidP="00413CB7">
            <w:pPr>
              <w:spacing w:after="0"/>
              <w:ind w:left="113"/>
              <w:jc w:val="left"/>
              <w:rPr>
                <w:szCs w:val="20"/>
              </w:rPr>
            </w:pPr>
            <w:r w:rsidRPr="00413CB7">
              <w:rPr>
                <w:szCs w:val="20"/>
              </w:rPr>
              <w:t>MIDDLETON, SA 5213</w:t>
            </w:r>
          </w:p>
        </w:tc>
        <w:tc>
          <w:tcPr>
            <w:tcW w:w="424" w:type="pct"/>
            <w:noWrap/>
            <w:hideMark/>
          </w:tcPr>
          <w:p w14:paraId="3372B4E3"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29240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B5FFA1" w14:textId="77777777" w:rsidR="00413CB7" w:rsidRPr="00413CB7" w:rsidRDefault="00413CB7" w:rsidP="00413CB7">
            <w:pPr>
              <w:spacing w:after="0"/>
              <w:jc w:val="right"/>
              <w:rPr>
                <w:szCs w:val="20"/>
              </w:rPr>
            </w:pPr>
            <w:r w:rsidRPr="00413CB7">
              <w:rPr>
                <w:szCs w:val="20"/>
              </w:rPr>
              <w:t>23.5.2013</w:t>
            </w:r>
          </w:p>
        </w:tc>
      </w:tr>
      <w:tr w:rsidR="00413CB7" w:rsidRPr="00413CB7" w14:paraId="18ED2524" w14:textId="77777777" w:rsidTr="005B36B0">
        <w:trPr>
          <w:trHeight w:val="20"/>
        </w:trPr>
        <w:tc>
          <w:tcPr>
            <w:tcW w:w="1756" w:type="pct"/>
            <w:noWrap/>
            <w:hideMark/>
          </w:tcPr>
          <w:p w14:paraId="28C6B173" w14:textId="77777777" w:rsidR="00413CB7" w:rsidRPr="00413CB7" w:rsidRDefault="00413CB7" w:rsidP="00413CB7">
            <w:pPr>
              <w:spacing w:after="0"/>
              <w:jc w:val="left"/>
              <w:rPr>
                <w:szCs w:val="20"/>
              </w:rPr>
            </w:pPr>
            <w:r w:rsidRPr="00413CB7">
              <w:rPr>
                <w:szCs w:val="20"/>
              </w:rPr>
              <w:t>Christopher Fennell</w:t>
            </w:r>
          </w:p>
        </w:tc>
        <w:tc>
          <w:tcPr>
            <w:tcW w:w="1597" w:type="pct"/>
            <w:noWrap/>
            <w:hideMark/>
          </w:tcPr>
          <w:p w14:paraId="6992440B"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2B494DD6" w14:textId="77777777" w:rsidR="00413CB7" w:rsidRPr="00413CB7" w:rsidRDefault="00413CB7" w:rsidP="00413CB7">
            <w:pPr>
              <w:spacing w:after="0"/>
              <w:ind w:right="113"/>
              <w:jc w:val="right"/>
              <w:rPr>
                <w:szCs w:val="20"/>
              </w:rPr>
            </w:pPr>
            <w:r w:rsidRPr="00413CB7">
              <w:rPr>
                <w:szCs w:val="20"/>
              </w:rPr>
              <w:t>30.63</w:t>
            </w:r>
          </w:p>
        </w:tc>
        <w:tc>
          <w:tcPr>
            <w:tcW w:w="770" w:type="pct"/>
            <w:noWrap/>
            <w:hideMark/>
          </w:tcPr>
          <w:p w14:paraId="363BDD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AEC5F5" w14:textId="77777777" w:rsidR="00413CB7" w:rsidRPr="00413CB7" w:rsidRDefault="00413CB7" w:rsidP="00413CB7">
            <w:pPr>
              <w:spacing w:after="0"/>
              <w:jc w:val="right"/>
              <w:rPr>
                <w:szCs w:val="20"/>
              </w:rPr>
            </w:pPr>
            <w:r w:rsidRPr="00413CB7">
              <w:rPr>
                <w:szCs w:val="20"/>
              </w:rPr>
              <w:t>3.5.2013</w:t>
            </w:r>
          </w:p>
        </w:tc>
      </w:tr>
      <w:tr w:rsidR="00413CB7" w:rsidRPr="00413CB7" w14:paraId="2343DD4A" w14:textId="77777777" w:rsidTr="005B36B0">
        <w:trPr>
          <w:trHeight w:val="20"/>
        </w:trPr>
        <w:tc>
          <w:tcPr>
            <w:tcW w:w="1756" w:type="pct"/>
            <w:noWrap/>
            <w:hideMark/>
          </w:tcPr>
          <w:p w14:paraId="5CB6A773" w14:textId="77777777" w:rsidR="00413CB7" w:rsidRPr="00413CB7" w:rsidRDefault="00413CB7" w:rsidP="00413CB7">
            <w:pPr>
              <w:spacing w:after="0"/>
              <w:jc w:val="left"/>
              <w:rPr>
                <w:szCs w:val="20"/>
              </w:rPr>
            </w:pPr>
            <w:r w:rsidRPr="00413CB7">
              <w:rPr>
                <w:szCs w:val="20"/>
              </w:rPr>
              <w:t>Christopher Harkness</w:t>
            </w:r>
          </w:p>
        </w:tc>
        <w:tc>
          <w:tcPr>
            <w:tcW w:w="1597" w:type="pct"/>
            <w:noWrap/>
            <w:hideMark/>
          </w:tcPr>
          <w:p w14:paraId="6642CAA8"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2B656DBE" w14:textId="77777777" w:rsidR="00413CB7" w:rsidRPr="00413CB7" w:rsidRDefault="00413CB7" w:rsidP="00413CB7">
            <w:pPr>
              <w:spacing w:after="0"/>
              <w:ind w:right="113"/>
              <w:jc w:val="right"/>
              <w:rPr>
                <w:szCs w:val="20"/>
              </w:rPr>
            </w:pPr>
            <w:r w:rsidRPr="00413CB7">
              <w:rPr>
                <w:szCs w:val="20"/>
              </w:rPr>
              <w:t>20.01</w:t>
            </w:r>
          </w:p>
        </w:tc>
        <w:tc>
          <w:tcPr>
            <w:tcW w:w="770" w:type="pct"/>
            <w:noWrap/>
            <w:hideMark/>
          </w:tcPr>
          <w:p w14:paraId="6D2FDC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2269DB" w14:textId="77777777" w:rsidR="00413CB7" w:rsidRPr="00413CB7" w:rsidRDefault="00413CB7" w:rsidP="00413CB7">
            <w:pPr>
              <w:spacing w:after="0"/>
              <w:jc w:val="right"/>
              <w:rPr>
                <w:szCs w:val="20"/>
              </w:rPr>
            </w:pPr>
            <w:r w:rsidRPr="00413CB7">
              <w:rPr>
                <w:szCs w:val="20"/>
              </w:rPr>
              <w:t>15.10.2014</w:t>
            </w:r>
          </w:p>
        </w:tc>
      </w:tr>
      <w:tr w:rsidR="00413CB7" w:rsidRPr="00413CB7" w14:paraId="7900AD0C" w14:textId="77777777" w:rsidTr="005B36B0">
        <w:trPr>
          <w:trHeight w:val="20"/>
        </w:trPr>
        <w:tc>
          <w:tcPr>
            <w:tcW w:w="1756" w:type="pct"/>
            <w:noWrap/>
            <w:hideMark/>
          </w:tcPr>
          <w:p w14:paraId="7D8D147B" w14:textId="77777777" w:rsidR="00413CB7" w:rsidRPr="00413CB7" w:rsidRDefault="00413CB7" w:rsidP="00413CB7">
            <w:pPr>
              <w:spacing w:after="0"/>
              <w:jc w:val="left"/>
              <w:rPr>
                <w:szCs w:val="20"/>
              </w:rPr>
            </w:pPr>
            <w:r w:rsidRPr="00413CB7">
              <w:rPr>
                <w:szCs w:val="20"/>
              </w:rPr>
              <w:t>Christopher Hocking</w:t>
            </w:r>
          </w:p>
        </w:tc>
        <w:tc>
          <w:tcPr>
            <w:tcW w:w="1597" w:type="pct"/>
            <w:noWrap/>
            <w:hideMark/>
          </w:tcPr>
          <w:p w14:paraId="2857A028"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4A7E08B" w14:textId="77777777" w:rsidR="00413CB7" w:rsidRPr="00413CB7" w:rsidRDefault="00413CB7" w:rsidP="00413CB7">
            <w:pPr>
              <w:spacing w:after="0"/>
              <w:ind w:right="113"/>
              <w:jc w:val="right"/>
              <w:rPr>
                <w:szCs w:val="20"/>
              </w:rPr>
            </w:pPr>
            <w:r w:rsidRPr="00413CB7">
              <w:rPr>
                <w:szCs w:val="20"/>
              </w:rPr>
              <w:t>116.57</w:t>
            </w:r>
          </w:p>
        </w:tc>
        <w:tc>
          <w:tcPr>
            <w:tcW w:w="770" w:type="pct"/>
            <w:noWrap/>
            <w:hideMark/>
          </w:tcPr>
          <w:p w14:paraId="775E0F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7E293B" w14:textId="77777777" w:rsidR="00413CB7" w:rsidRPr="00413CB7" w:rsidRDefault="00413CB7" w:rsidP="00413CB7">
            <w:pPr>
              <w:spacing w:after="0"/>
              <w:jc w:val="right"/>
              <w:rPr>
                <w:szCs w:val="20"/>
              </w:rPr>
            </w:pPr>
            <w:r w:rsidRPr="00413CB7">
              <w:rPr>
                <w:szCs w:val="20"/>
              </w:rPr>
              <w:t>6.8.2014</w:t>
            </w:r>
          </w:p>
        </w:tc>
      </w:tr>
      <w:tr w:rsidR="00413CB7" w:rsidRPr="00413CB7" w14:paraId="4903DE50" w14:textId="77777777" w:rsidTr="005B36B0">
        <w:trPr>
          <w:trHeight w:val="20"/>
        </w:trPr>
        <w:tc>
          <w:tcPr>
            <w:tcW w:w="1756" w:type="pct"/>
            <w:noWrap/>
            <w:hideMark/>
          </w:tcPr>
          <w:p w14:paraId="29FBA5DD" w14:textId="77777777" w:rsidR="00413CB7" w:rsidRPr="00413CB7" w:rsidRDefault="00413CB7" w:rsidP="00413CB7">
            <w:pPr>
              <w:spacing w:after="0"/>
              <w:jc w:val="left"/>
              <w:rPr>
                <w:szCs w:val="20"/>
              </w:rPr>
            </w:pPr>
            <w:r w:rsidRPr="00413CB7">
              <w:rPr>
                <w:szCs w:val="20"/>
              </w:rPr>
              <w:t>Christopher Lloyd</w:t>
            </w:r>
          </w:p>
        </w:tc>
        <w:tc>
          <w:tcPr>
            <w:tcW w:w="1597" w:type="pct"/>
            <w:noWrap/>
            <w:hideMark/>
          </w:tcPr>
          <w:p w14:paraId="3616D68B" w14:textId="77777777" w:rsidR="00413CB7" w:rsidRPr="00413CB7" w:rsidRDefault="00413CB7" w:rsidP="00413CB7">
            <w:pPr>
              <w:spacing w:after="0"/>
              <w:ind w:left="113"/>
              <w:jc w:val="left"/>
              <w:rPr>
                <w:szCs w:val="20"/>
              </w:rPr>
            </w:pPr>
            <w:r w:rsidRPr="00413CB7">
              <w:rPr>
                <w:szCs w:val="20"/>
              </w:rPr>
              <w:t>CLARE, SA 5453</w:t>
            </w:r>
          </w:p>
        </w:tc>
        <w:tc>
          <w:tcPr>
            <w:tcW w:w="424" w:type="pct"/>
            <w:noWrap/>
            <w:hideMark/>
          </w:tcPr>
          <w:p w14:paraId="2531625F" w14:textId="77777777" w:rsidR="00413CB7" w:rsidRPr="00413CB7" w:rsidRDefault="00413CB7" w:rsidP="00413CB7">
            <w:pPr>
              <w:spacing w:after="0"/>
              <w:ind w:right="113"/>
              <w:jc w:val="right"/>
              <w:rPr>
                <w:szCs w:val="20"/>
              </w:rPr>
            </w:pPr>
            <w:r w:rsidRPr="00413CB7">
              <w:rPr>
                <w:szCs w:val="20"/>
              </w:rPr>
              <w:t>62.80</w:t>
            </w:r>
          </w:p>
        </w:tc>
        <w:tc>
          <w:tcPr>
            <w:tcW w:w="770" w:type="pct"/>
            <w:noWrap/>
            <w:hideMark/>
          </w:tcPr>
          <w:p w14:paraId="7297A2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3316F1" w14:textId="77777777" w:rsidR="00413CB7" w:rsidRPr="00413CB7" w:rsidRDefault="00413CB7" w:rsidP="00413CB7">
            <w:pPr>
              <w:spacing w:after="0"/>
              <w:jc w:val="right"/>
              <w:rPr>
                <w:szCs w:val="20"/>
              </w:rPr>
            </w:pPr>
            <w:r w:rsidRPr="00413CB7">
              <w:rPr>
                <w:szCs w:val="20"/>
              </w:rPr>
              <w:t>6.11.2014</w:t>
            </w:r>
          </w:p>
        </w:tc>
      </w:tr>
      <w:tr w:rsidR="00413CB7" w:rsidRPr="00413CB7" w14:paraId="1C940F71" w14:textId="77777777" w:rsidTr="005B36B0">
        <w:trPr>
          <w:trHeight w:val="20"/>
        </w:trPr>
        <w:tc>
          <w:tcPr>
            <w:tcW w:w="1756" w:type="pct"/>
            <w:noWrap/>
            <w:hideMark/>
          </w:tcPr>
          <w:p w14:paraId="347476D5" w14:textId="77777777" w:rsidR="00413CB7" w:rsidRPr="00413CB7" w:rsidRDefault="00413CB7" w:rsidP="00413CB7">
            <w:pPr>
              <w:spacing w:after="0"/>
              <w:jc w:val="left"/>
              <w:rPr>
                <w:szCs w:val="20"/>
              </w:rPr>
            </w:pPr>
            <w:r w:rsidRPr="00413CB7">
              <w:rPr>
                <w:szCs w:val="20"/>
              </w:rPr>
              <w:t>Christopher Plumb</w:t>
            </w:r>
          </w:p>
        </w:tc>
        <w:tc>
          <w:tcPr>
            <w:tcW w:w="1597" w:type="pct"/>
            <w:noWrap/>
            <w:hideMark/>
          </w:tcPr>
          <w:p w14:paraId="72FFA610" w14:textId="77777777" w:rsidR="00413CB7" w:rsidRPr="00413CB7" w:rsidRDefault="00413CB7" w:rsidP="00413CB7">
            <w:pPr>
              <w:spacing w:after="0"/>
              <w:ind w:left="113"/>
              <w:jc w:val="left"/>
              <w:rPr>
                <w:szCs w:val="20"/>
              </w:rPr>
            </w:pPr>
            <w:r w:rsidRPr="00413CB7">
              <w:rPr>
                <w:szCs w:val="20"/>
              </w:rPr>
              <w:t>MILLSWOOD 5034</w:t>
            </w:r>
          </w:p>
        </w:tc>
        <w:tc>
          <w:tcPr>
            <w:tcW w:w="424" w:type="pct"/>
            <w:noWrap/>
            <w:hideMark/>
          </w:tcPr>
          <w:p w14:paraId="5492A81A" w14:textId="77777777" w:rsidR="00413CB7" w:rsidRPr="00413CB7" w:rsidRDefault="00413CB7" w:rsidP="00413CB7">
            <w:pPr>
              <w:spacing w:after="0"/>
              <w:ind w:right="113"/>
              <w:jc w:val="right"/>
              <w:rPr>
                <w:szCs w:val="20"/>
              </w:rPr>
            </w:pPr>
            <w:r w:rsidRPr="00413CB7">
              <w:rPr>
                <w:szCs w:val="20"/>
              </w:rPr>
              <w:t>234.65</w:t>
            </w:r>
          </w:p>
        </w:tc>
        <w:tc>
          <w:tcPr>
            <w:tcW w:w="770" w:type="pct"/>
            <w:noWrap/>
            <w:hideMark/>
          </w:tcPr>
          <w:p w14:paraId="1947C3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2B1365" w14:textId="77777777" w:rsidR="00413CB7" w:rsidRPr="00413CB7" w:rsidRDefault="00413CB7" w:rsidP="00413CB7">
            <w:pPr>
              <w:spacing w:after="0"/>
              <w:jc w:val="right"/>
              <w:rPr>
                <w:szCs w:val="20"/>
              </w:rPr>
            </w:pPr>
            <w:r w:rsidRPr="00413CB7">
              <w:rPr>
                <w:szCs w:val="20"/>
              </w:rPr>
              <w:t>7.4.2014</w:t>
            </w:r>
          </w:p>
        </w:tc>
      </w:tr>
      <w:tr w:rsidR="00413CB7" w:rsidRPr="00413CB7" w14:paraId="3AB0DDF2" w14:textId="77777777" w:rsidTr="005B36B0">
        <w:trPr>
          <w:trHeight w:val="20"/>
        </w:trPr>
        <w:tc>
          <w:tcPr>
            <w:tcW w:w="1756" w:type="pct"/>
            <w:noWrap/>
            <w:hideMark/>
          </w:tcPr>
          <w:p w14:paraId="77211E5D" w14:textId="77777777" w:rsidR="00413CB7" w:rsidRPr="00413CB7" w:rsidRDefault="00413CB7" w:rsidP="00413CB7">
            <w:pPr>
              <w:spacing w:after="0"/>
              <w:jc w:val="left"/>
              <w:rPr>
                <w:szCs w:val="20"/>
              </w:rPr>
            </w:pPr>
            <w:r w:rsidRPr="00413CB7">
              <w:rPr>
                <w:szCs w:val="20"/>
              </w:rPr>
              <w:t>Christopher Schwarz</w:t>
            </w:r>
          </w:p>
        </w:tc>
        <w:tc>
          <w:tcPr>
            <w:tcW w:w="1597" w:type="pct"/>
            <w:noWrap/>
            <w:hideMark/>
          </w:tcPr>
          <w:p w14:paraId="4C96DE74"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52E0EDF8"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A1617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837874" w14:textId="77777777" w:rsidR="00413CB7" w:rsidRPr="00413CB7" w:rsidRDefault="00413CB7" w:rsidP="00413CB7">
            <w:pPr>
              <w:spacing w:after="0"/>
              <w:jc w:val="right"/>
              <w:rPr>
                <w:szCs w:val="20"/>
              </w:rPr>
            </w:pPr>
            <w:r w:rsidRPr="00413CB7">
              <w:rPr>
                <w:szCs w:val="20"/>
              </w:rPr>
              <w:t>28.5.2013</w:t>
            </w:r>
          </w:p>
        </w:tc>
      </w:tr>
      <w:tr w:rsidR="00413CB7" w:rsidRPr="00413CB7" w14:paraId="2A82804D" w14:textId="77777777" w:rsidTr="005B36B0">
        <w:trPr>
          <w:trHeight w:val="20"/>
        </w:trPr>
        <w:tc>
          <w:tcPr>
            <w:tcW w:w="1756" w:type="pct"/>
            <w:noWrap/>
            <w:hideMark/>
          </w:tcPr>
          <w:p w14:paraId="2E3F64A8" w14:textId="77777777" w:rsidR="00413CB7" w:rsidRPr="00413CB7" w:rsidRDefault="00413CB7" w:rsidP="00413CB7">
            <w:pPr>
              <w:spacing w:after="0"/>
              <w:jc w:val="left"/>
              <w:rPr>
                <w:szCs w:val="20"/>
              </w:rPr>
            </w:pPr>
            <w:r w:rsidRPr="00413CB7">
              <w:rPr>
                <w:szCs w:val="20"/>
              </w:rPr>
              <w:t>Christopher Shumack</w:t>
            </w:r>
          </w:p>
        </w:tc>
        <w:tc>
          <w:tcPr>
            <w:tcW w:w="1597" w:type="pct"/>
            <w:noWrap/>
            <w:hideMark/>
          </w:tcPr>
          <w:p w14:paraId="51054F68"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53C42278" w14:textId="77777777" w:rsidR="00413CB7" w:rsidRPr="00413CB7" w:rsidRDefault="00413CB7" w:rsidP="00413CB7">
            <w:pPr>
              <w:spacing w:after="0"/>
              <w:ind w:right="113"/>
              <w:jc w:val="right"/>
              <w:rPr>
                <w:szCs w:val="20"/>
              </w:rPr>
            </w:pPr>
            <w:r w:rsidRPr="00413CB7">
              <w:rPr>
                <w:szCs w:val="20"/>
              </w:rPr>
              <w:t>12.45</w:t>
            </w:r>
          </w:p>
        </w:tc>
        <w:tc>
          <w:tcPr>
            <w:tcW w:w="770" w:type="pct"/>
            <w:noWrap/>
            <w:hideMark/>
          </w:tcPr>
          <w:p w14:paraId="266B3F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774AEE" w14:textId="77777777" w:rsidR="00413CB7" w:rsidRPr="00413CB7" w:rsidRDefault="00413CB7" w:rsidP="00413CB7">
            <w:pPr>
              <w:spacing w:after="0"/>
              <w:jc w:val="right"/>
              <w:rPr>
                <w:szCs w:val="20"/>
              </w:rPr>
            </w:pPr>
            <w:r w:rsidRPr="00413CB7">
              <w:rPr>
                <w:szCs w:val="20"/>
              </w:rPr>
              <w:t>7.8.2014</w:t>
            </w:r>
          </w:p>
        </w:tc>
      </w:tr>
      <w:tr w:rsidR="00413CB7" w:rsidRPr="00413CB7" w14:paraId="343431A8" w14:textId="77777777" w:rsidTr="005B36B0">
        <w:trPr>
          <w:trHeight w:val="20"/>
        </w:trPr>
        <w:tc>
          <w:tcPr>
            <w:tcW w:w="1756" w:type="pct"/>
            <w:noWrap/>
            <w:hideMark/>
          </w:tcPr>
          <w:p w14:paraId="6B80DCEA" w14:textId="77777777" w:rsidR="00413CB7" w:rsidRPr="00413CB7" w:rsidRDefault="00413CB7" w:rsidP="00413CB7">
            <w:pPr>
              <w:spacing w:after="0"/>
              <w:jc w:val="left"/>
              <w:rPr>
                <w:szCs w:val="20"/>
              </w:rPr>
            </w:pPr>
            <w:r w:rsidRPr="00413CB7">
              <w:rPr>
                <w:szCs w:val="20"/>
              </w:rPr>
              <w:t>Christopher Stanley S Lawrence</w:t>
            </w:r>
          </w:p>
        </w:tc>
        <w:tc>
          <w:tcPr>
            <w:tcW w:w="1597" w:type="pct"/>
            <w:noWrap/>
            <w:hideMark/>
          </w:tcPr>
          <w:p w14:paraId="49A80022"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4D19ED65" w14:textId="77777777" w:rsidR="00413CB7" w:rsidRPr="00413CB7" w:rsidRDefault="00413CB7" w:rsidP="00413CB7">
            <w:pPr>
              <w:spacing w:after="0"/>
              <w:ind w:right="113"/>
              <w:jc w:val="right"/>
              <w:rPr>
                <w:szCs w:val="20"/>
              </w:rPr>
            </w:pPr>
            <w:r w:rsidRPr="00413CB7">
              <w:rPr>
                <w:szCs w:val="20"/>
              </w:rPr>
              <w:t>234.94</w:t>
            </w:r>
          </w:p>
        </w:tc>
        <w:tc>
          <w:tcPr>
            <w:tcW w:w="770" w:type="pct"/>
            <w:noWrap/>
            <w:hideMark/>
          </w:tcPr>
          <w:p w14:paraId="76B51B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F66959" w14:textId="77777777" w:rsidR="00413CB7" w:rsidRPr="00413CB7" w:rsidRDefault="00413CB7" w:rsidP="00413CB7">
            <w:pPr>
              <w:spacing w:after="0"/>
              <w:jc w:val="right"/>
              <w:rPr>
                <w:szCs w:val="20"/>
              </w:rPr>
            </w:pPr>
            <w:r w:rsidRPr="00413CB7">
              <w:rPr>
                <w:szCs w:val="20"/>
              </w:rPr>
              <w:t>21.6.2013</w:t>
            </w:r>
          </w:p>
        </w:tc>
      </w:tr>
      <w:tr w:rsidR="00413CB7" w:rsidRPr="00413CB7" w14:paraId="35935055" w14:textId="77777777" w:rsidTr="005B36B0">
        <w:trPr>
          <w:trHeight w:val="20"/>
        </w:trPr>
        <w:tc>
          <w:tcPr>
            <w:tcW w:w="1756" w:type="pct"/>
            <w:noWrap/>
            <w:hideMark/>
          </w:tcPr>
          <w:p w14:paraId="5161C7F5" w14:textId="77777777" w:rsidR="00413CB7" w:rsidRPr="00413CB7" w:rsidRDefault="00413CB7" w:rsidP="00413CB7">
            <w:pPr>
              <w:spacing w:after="0"/>
              <w:jc w:val="left"/>
              <w:rPr>
                <w:szCs w:val="20"/>
              </w:rPr>
            </w:pPr>
            <w:r w:rsidRPr="00413CB7">
              <w:rPr>
                <w:szCs w:val="20"/>
              </w:rPr>
              <w:t>Christopher Torkington</w:t>
            </w:r>
          </w:p>
        </w:tc>
        <w:tc>
          <w:tcPr>
            <w:tcW w:w="1597" w:type="pct"/>
            <w:noWrap/>
            <w:hideMark/>
          </w:tcPr>
          <w:p w14:paraId="2F40D83F"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65B4C559" w14:textId="77777777" w:rsidR="00413CB7" w:rsidRPr="00413CB7" w:rsidRDefault="00413CB7" w:rsidP="00413CB7">
            <w:pPr>
              <w:spacing w:after="0"/>
              <w:ind w:right="113"/>
              <w:jc w:val="right"/>
              <w:rPr>
                <w:szCs w:val="20"/>
              </w:rPr>
            </w:pPr>
            <w:r w:rsidRPr="00413CB7">
              <w:rPr>
                <w:szCs w:val="20"/>
              </w:rPr>
              <w:t>1 262.52</w:t>
            </w:r>
          </w:p>
        </w:tc>
        <w:tc>
          <w:tcPr>
            <w:tcW w:w="770" w:type="pct"/>
            <w:noWrap/>
            <w:hideMark/>
          </w:tcPr>
          <w:p w14:paraId="6303C6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EB3D17" w14:textId="77777777" w:rsidR="00413CB7" w:rsidRPr="00413CB7" w:rsidRDefault="00413CB7" w:rsidP="00413CB7">
            <w:pPr>
              <w:spacing w:after="0"/>
              <w:jc w:val="right"/>
              <w:rPr>
                <w:szCs w:val="20"/>
              </w:rPr>
            </w:pPr>
            <w:r w:rsidRPr="00413CB7">
              <w:rPr>
                <w:szCs w:val="20"/>
              </w:rPr>
              <w:t>29.1.2014</w:t>
            </w:r>
          </w:p>
        </w:tc>
      </w:tr>
      <w:tr w:rsidR="00413CB7" w:rsidRPr="00413CB7" w14:paraId="68D71E56" w14:textId="77777777" w:rsidTr="005B36B0">
        <w:trPr>
          <w:trHeight w:val="20"/>
        </w:trPr>
        <w:tc>
          <w:tcPr>
            <w:tcW w:w="1756" w:type="pct"/>
            <w:noWrap/>
            <w:hideMark/>
          </w:tcPr>
          <w:p w14:paraId="6F7D9076" w14:textId="77777777" w:rsidR="00413CB7" w:rsidRPr="00413CB7" w:rsidRDefault="00413CB7" w:rsidP="00413CB7">
            <w:pPr>
              <w:spacing w:after="0"/>
              <w:jc w:val="left"/>
              <w:rPr>
                <w:szCs w:val="20"/>
              </w:rPr>
            </w:pPr>
            <w:r w:rsidRPr="00413CB7">
              <w:rPr>
                <w:szCs w:val="20"/>
              </w:rPr>
              <w:t>Christopher Woolford</w:t>
            </w:r>
          </w:p>
        </w:tc>
        <w:tc>
          <w:tcPr>
            <w:tcW w:w="1597" w:type="pct"/>
            <w:noWrap/>
            <w:hideMark/>
          </w:tcPr>
          <w:p w14:paraId="3F1BF8ED"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2F2971E4" w14:textId="77777777" w:rsidR="00413CB7" w:rsidRPr="00413CB7" w:rsidRDefault="00413CB7" w:rsidP="00413CB7">
            <w:pPr>
              <w:spacing w:after="0"/>
              <w:ind w:right="113"/>
              <w:jc w:val="right"/>
              <w:rPr>
                <w:szCs w:val="20"/>
              </w:rPr>
            </w:pPr>
            <w:r w:rsidRPr="00413CB7">
              <w:rPr>
                <w:szCs w:val="20"/>
              </w:rPr>
              <w:t>47.03</w:t>
            </w:r>
          </w:p>
        </w:tc>
        <w:tc>
          <w:tcPr>
            <w:tcW w:w="770" w:type="pct"/>
            <w:noWrap/>
            <w:hideMark/>
          </w:tcPr>
          <w:p w14:paraId="640310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AA0037" w14:textId="77777777" w:rsidR="00413CB7" w:rsidRPr="00413CB7" w:rsidRDefault="00413CB7" w:rsidP="00413CB7">
            <w:pPr>
              <w:spacing w:after="0"/>
              <w:jc w:val="right"/>
              <w:rPr>
                <w:szCs w:val="20"/>
              </w:rPr>
            </w:pPr>
            <w:r w:rsidRPr="00413CB7">
              <w:rPr>
                <w:szCs w:val="20"/>
              </w:rPr>
              <w:t>17.6.2014</w:t>
            </w:r>
          </w:p>
        </w:tc>
      </w:tr>
      <w:tr w:rsidR="00413CB7" w:rsidRPr="00413CB7" w14:paraId="38564931" w14:textId="77777777" w:rsidTr="005B36B0">
        <w:trPr>
          <w:trHeight w:val="20"/>
        </w:trPr>
        <w:tc>
          <w:tcPr>
            <w:tcW w:w="1756" w:type="pct"/>
            <w:noWrap/>
            <w:hideMark/>
          </w:tcPr>
          <w:p w14:paraId="1FB3B9B6" w14:textId="77777777" w:rsidR="00413CB7" w:rsidRPr="00413CB7" w:rsidRDefault="00413CB7" w:rsidP="00413CB7">
            <w:pPr>
              <w:spacing w:after="0"/>
              <w:jc w:val="left"/>
              <w:rPr>
                <w:szCs w:val="20"/>
              </w:rPr>
            </w:pPr>
            <w:r w:rsidRPr="00413CB7">
              <w:rPr>
                <w:szCs w:val="20"/>
              </w:rPr>
              <w:t>Christos Tsentidis</w:t>
            </w:r>
          </w:p>
        </w:tc>
        <w:tc>
          <w:tcPr>
            <w:tcW w:w="1597" w:type="pct"/>
            <w:noWrap/>
            <w:hideMark/>
          </w:tcPr>
          <w:p w14:paraId="4CE8473E" w14:textId="77777777" w:rsidR="00413CB7" w:rsidRPr="00413CB7" w:rsidRDefault="00413CB7" w:rsidP="00413CB7">
            <w:pPr>
              <w:spacing w:after="0"/>
              <w:ind w:left="113"/>
              <w:jc w:val="left"/>
              <w:rPr>
                <w:szCs w:val="20"/>
              </w:rPr>
            </w:pPr>
            <w:r w:rsidRPr="00413CB7">
              <w:rPr>
                <w:szCs w:val="20"/>
              </w:rPr>
              <w:t>ALBERTON, SA 5014</w:t>
            </w:r>
          </w:p>
        </w:tc>
        <w:tc>
          <w:tcPr>
            <w:tcW w:w="424" w:type="pct"/>
            <w:noWrap/>
            <w:hideMark/>
          </w:tcPr>
          <w:p w14:paraId="06020459" w14:textId="77777777" w:rsidR="00413CB7" w:rsidRPr="00413CB7" w:rsidRDefault="00413CB7" w:rsidP="00413CB7">
            <w:pPr>
              <w:spacing w:after="0"/>
              <w:ind w:right="113"/>
              <w:jc w:val="right"/>
              <w:rPr>
                <w:szCs w:val="20"/>
              </w:rPr>
            </w:pPr>
            <w:r w:rsidRPr="00413CB7">
              <w:rPr>
                <w:szCs w:val="20"/>
              </w:rPr>
              <w:t>25.17</w:t>
            </w:r>
          </w:p>
        </w:tc>
        <w:tc>
          <w:tcPr>
            <w:tcW w:w="770" w:type="pct"/>
            <w:noWrap/>
            <w:hideMark/>
          </w:tcPr>
          <w:p w14:paraId="166D70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77F747" w14:textId="77777777" w:rsidR="00413CB7" w:rsidRPr="00413CB7" w:rsidRDefault="00413CB7" w:rsidP="00413CB7">
            <w:pPr>
              <w:spacing w:after="0"/>
              <w:jc w:val="right"/>
              <w:rPr>
                <w:szCs w:val="20"/>
              </w:rPr>
            </w:pPr>
            <w:r w:rsidRPr="00413CB7">
              <w:rPr>
                <w:szCs w:val="20"/>
              </w:rPr>
              <w:t>30.5.2013</w:t>
            </w:r>
          </w:p>
        </w:tc>
      </w:tr>
      <w:tr w:rsidR="00413CB7" w:rsidRPr="00413CB7" w14:paraId="7F561233" w14:textId="77777777" w:rsidTr="005B36B0">
        <w:trPr>
          <w:trHeight w:val="20"/>
        </w:trPr>
        <w:tc>
          <w:tcPr>
            <w:tcW w:w="1756" w:type="pct"/>
            <w:noWrap/>
            <w:hideMark/>
          </w:tcPr>
          <w:p w14:paraId="6142B3F1" w14:textId="77777777" w:rsidR="00413CB7" w:rsidRPr="00413CB7" w:rsidRDefault="00413CB7" w:rsidP="00413CB7">
            <w:pPr>
              <w:spacing w:after="0"/>
              <w:jc w:val="left"/>
              <w:rPr>
                <w:szCs w:val="20"/>
              </w:rPr>
            </w:pPr>
            <w:r w:rsidRPr="00413CB7">
              <w:rPr>
                <w:szCs w:val="20"/>
              </w:rPr>
              <w:t>Chrystal Maple</w:t>
            </w:r>
          </w:p>
        </w:tc>
        <w:tc>
          <w:tcPr>
            <w:tcW w:w="1597" w:type="pct"/>
            <w:noWrap/>
            <w:hideMark/>
          </w:tcPr>
          <w:p w14:paraId="56FE07E8" w14:textId="77777777" w:rsidR="00413CB7" w:rsidRPr="00413CB7" w:rsidRDefault="00413CB7" w:rsidP="00413CB7">
            <w:pPr>
              <w:spacing w:after="0"/>
              <w:ind w:left="113"/>
              <w:jc w:val="left"/>
              <w:rPr>
                <w:szCs w:val="20"/>
              </w:rPr>
            </w:pPr>
            <w:r w:rsidRPr="00413CB7">
              <w:rPr>
                <w:szCs w:val="20"/>
              </w:rPr>
              <w:t>BARMERA, SA 5345</w:t>
            </w:r>
          </w:p>
        </w:tc>
        <w:tc>
          <w:tcPr>
            <w:tcW w:w="424" w:type="pct"/>
            <w:noWrap/>
            <w:hideMark/>
          </w:tcPr>
          <w:p w14:paraId="6A822393" w14:textId="77777777" w:rsidR="00413CB7" w:rsidRPr="00413CB7" w:rsidRDefault="00413CB7" w:rsidP="00413CB7">
            <w:pPr>
              <w:spacing w:after="0"/>
              <w:ind w:right="113"/>
              <w:jc w:val="right"/>
              <w:rPr>
                <w:szCs w:val="20"/>
              </w:rPr>
            </w:pPr>
            <w:r w:rsidRPr="00413CB7">
              <w:rPr>
                <w:szCs w:val="20"/>
              </w:rPr>
              <w:t>129.28</w:t>
            </w:r>
          </w:p>
        </w:tc>
        <w:tc>
          <w:tcPr>
            <w:tcW w:w="770" w:type="pct"/>
            <w:noWrap/>
            <w:hideMark/>
          </w:tcPr>
          <w:p w14:paraId="1D9BA58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291D4D" w14:textId="77777777" w:rsidR="00413CB7" w:rsidRPr="00413CB7" w:rsidRDefault="00413CB7" w:rsidP="00413CB7">
            <w:pPr>
              <w:spacing w:after="0"/>
              <w:jc w:val="right"/>
              <w:rPr>
                <w:szCs w:val="20"/>
              </w:rPr>
            </w:pPr>
            <w:r w:rsidRPr="00413CB7">
              <w:rPr>
                <w:szCs w:val="20"/>
              </w:rPr>
              <w:t>22.1.2013</w:t>
            </w:r>
          </w:p>
        </w:tc>
      </w:tr>
      <w:tr w:rsidR="00413CB7" w:rsidRPr="00413CB7" w14:paraId="111CE699" w14:textId="77777777" w:rsidTr="005B36B0">
        <w:trPr>
          <w:trHeight w:val="20"/>
        </w:trPr>
        <w:tc>
          <w:tcPr>
            <w:tcW w:w="1756" w:type="pct"/>
            <w:noWrap/>
            <w:hideMark/>
          </w:tcPr>
          <w:p w14:paraId="240518DA" w14:textId="77777777" w:rsidR="00413CB7" w:rsidRPr="00413CB7" w:rsidRDefault="00413CB7" w:rsidP="00413CB7">
            <w:pPr>
              <w:spacing w:after="0"/>
              <w:jc w:val="left"/>
              <w:rPr>
                <w:szCs w:val="20"/>
              </w:rPr>
            </w:pPr>
            <w:r w:rsidRPr="00413CB7">
              <w:rPr>
                <w:szCs w:val="20"/>
              </w:rPr>
              <w:t>Chuan Leng</w:t>
            </w:r>
          </w:p>
        </w:tc>
        <w:tc>
          <w:tcPr>
            <w:tcW w:w="1597" w:type="pct"/>
            <w:noWrap/>
            <w:hideMark/>
          </w:tcPr>
          <w:p w14:paraId="72973371" w14:textId="77777777" w:rsidR="00413CB7" w:rsidRPr="00413CB7" w:rsidRDefault="00413CB7" w:rsidP="00413CB7">
            <w:pPr>
              <w:spacing w:after="0"/>
              <w:ind w:left="113"/>
              <w:jc w:val="left"/>
              <w:rPr>
                <w:szCs w:val="20"/>
              </w:rPr>
            </w:pPr>
            <w:r w:rsidRPr="00413CB7">
              <w:rPr>
                <w:szCs w:val="20"/>
              </w:rPr>
              <w:t>UNLEY PARK, SA 5061</w:t>
            </w:r>
          </w:p>
        </w:tc>
        <w:tc>
          <w:tcPr>
            <w:tcW w:w="424" w:type="pct"/>
            <w:noWrap/>
            <w:hideMark/>
          </w:tcPr>
          <w:p w14:paraId="2D9D647F" w14:textId="77777777" w:rsidR="00413CB7" w:rsidRPr="00413CB7" w:rsidRDefault="00413CB7" w:rsidP="00413CB7">
            <w:pPr>
              <w:spacing w:after="0"/>
              <w:ind w:right="113"/>
              <w:jc w:val="right"/>
              <w:rPr>
                <w:szCs w:val="20"/>
              </w:rPr>
            </w:pPr>
            <w:r w:rsidRPr="00413CB7">
              <w:rPr>
                <w:szCs w:val="20"/>
              </w:rPr>
              <w:t>410.96</w:t>
            </w:r>
          </w:p>
        </w:tc>
        <w:tc>
          <w:tcPr>
            <w:tcW w:w="770" w:type="pct"/>
            <w:noWrap/>
            <w:hideMark/>
          </w:tcPr>
          <w:p w14:paraId="0A252C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191A90" w14:textId="77777777" w:rsidR="00413CB7" w:rsidRPr="00413CB7" w:rsidRDefault="00413CB7" w:rsidP="00413CB7">
            <w:pPr>
              <w:spacing w:after="0"/>
              <w:jc w:val="right"/>
              <w:rPr>
                <w:szCs w:val="20"/>
              </w:rPr>
            </w:pPr>
            <w:r w:rsidRPr="00413CB7">
              <w:rPr>
                <w:szCs w:val="20"/>
              </w:rPr>
              <w:t>5.11.2013</w:t>
            </w:r>
          </w:p>
        </w:tc>
      </w:tr>
      <w:tr w:rsidR="00413CB7" w:rsidRPr="00413CB7" w14:paraId="2F002957" w14:textId="77777777" w:rsidTr="005B36B0">
        <w:trPr>
          <w:trHeight w:val="20"/>
        </w:trPr>
        <w:tc>
          <w:tcPr>
            <w:tcW w:w="1756" w:type="pct"/>
            <w:noWrap/>
            <w:hideMark/>
          </w:tcPr>
          <w:p w14:paraId="1CC73EB8" w14:textId="77777777" w:rsidR="00413CB7" w:rsidRPr="00413CB7" w:rsidRDefault="00413CB7" w:rsidP="00413CB7">
            <w:pPr>
              <w:spacing w:after="0"/>
              <w:jc w:val="left"/>
              <w:rPr>
                <w:szCs w:val="20"/>
              </w:rPr>
            </w:pPr>
            <w:r w:rsidRPr="00413CB7">
              <w:rPr>
                <w:szCs w:val="20"/>
              </w:rPr>
              <w:t>Chui Hew</w:t>
            </w:r>
          </w:p>
        </w:tc>
        <w:tc>
          <w:tcPr>
            <w:tcW w:w="1597" w:type="pct"/>
            <w:noWrap/>
            <w:hideMark/>
          </w:tcPr>
          <w:p w14:paraId="22BDE918" w14:textId="77777777" w:rsidR="00413CB7" w:rsidRPr="00413CB7" w:rsidRDefault="00413CB7" w:rsidP="00413CB7">
            <w:pPr>
              <w:spacing w:after="0"/>
              <w:ind w:left="113"/>
              <w:jc w:val="left"/>
              <w:rPr>
                <w:szCs w:val="20"/>
              </w:rPr>
            </w:pPr>
            <w:r w:rsidRPr="00413CB7">
              <w:rPr>
                <w:szCs w:val="20"/>
              </w:rPr>
              <w:t>GLENALTA, SA 5052</w:t>
            </w:r>
          </w:p>
        </w:tc>
        <w:tc>
          <w:tcPr>
            <w:tcW w:w="424" w:type="pct"/>
            <w:noWrap/>
            <w:hideMark/>
          </w:tcPr>
          <w:p w14:paraId="6AA405CC"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317F5946" w14:textId="77777777" w:rsidR="00413CB7" w:rsidRPr="00413CB7" w:rsidRDefault="00413CB7" w:rsidP="00413CB7">
            <w:pPr>
              <w:spacing w:after="0"/>
              <w:ind w:left="170"/>
              <w:jc w:val="left"/>
              <w:rPr>
                <w:szCs w:val="20"/>
              </w:rPr>
            </w:pPr>
            <w:r w:rsidRPr="00413CB7">
              <w:rPr>
                <w:szCs w:val="20"/>
              </w:rPr>
              <w:t>Refund 178392</w:t>
            </w:r>
          </w:p>
        </w:tc>
        <w:tc>
          <w:tcPr>
            <w:tcW w:w="453" w:type="pct"/>
            <w:noWrap/>
            <w:hideMark/>
          </w:tcPr>
          <w:p w14:paraId="7D909710" w14:textId="77777777" w:rsidR="00413CB7" w:rsidRPr="00413CB7" w:rsidRDefault="00413CB7" w:rsidP="00413CB7">
            <w:pPr>
              <w:spacing w:after="0"/>
              <w:jc w:val="right"/>
              <w:rPr>
                <w:szCs w:val="20"/>
              </w:rPr>
            </w:pPr>
            <w:r w:rsidRPr="00413CB7">
              <w:rPr>
                <w:szCs w:val="20"/>
              </w:rPr>
              <w:t>20.9.2013</w:t>
            </w:r>
          </w:p>
        </w:tc>
      </w:tr>
      <w:tr w:rsidR="00413CB7" w:rsidRPr="00413CB7" w14:paraId="4989B3CF" w14:textId="77777777" w:rsidTr="005B36B0">
        <w:trPr>
          <w:trHeight w:val="20"/>
        </w:trPr>
        <w:tc>
          <w:tcPr>
            <w:tcW w:w="1756" w:type="pct"/>
            <w:noWrap/>
            <w:hideMark/>
          </w:tcPr>
          <w:p w14:paraId="343EB111" w14:textId="77777777" w:rsidR="00413CB7" w:rsidRPr="00413CB7" w:rsidRDefault="00413CB7" w:rsidP="00413CB7">
            <w:pPr>
              <w:spacing w:after="0"/>
              <w:jc w:val="left"/>
              <w:rPr>
                <w:szCs w:val="20"/>
              </w:rPr>
            </w:pPr>
            <w:r w:rsidRPr="00413CB7">
              <w:rPr>
                <w:szCs w:val="20"/>
              </w:rPr>
              <w:t>Cindy Gollan</w:t>
            </w:r>
          </w:p>
        </w:tc>
        <w:tc>
          <w:tcPr>
            <w:tcW w:w="1597" w:type="pct"/>
            <w:noWrap/>
            <w:hideMark/>
          </w:tcPr>
          <w:p w14:paraId="641BB76F"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6590A7F" w14:textId="77777777" w:rsidR="00413CB7" w:rsidRPr="00413CB7" w:rsidRDefault="00413CB7" w:rsidP="00413CB7">
            <w:pPr>
              <w:spacing w:after="0"/>
              <w:ind w:right="113"/>
              <w:jc w:val="right"/>
              <w:rPr>
                <w:szCs w:val="20"/>
              </w:rPr>
            </w:pPr>
            <w:r w:rsidRPr="00413CB7">
              <w:rPr>
                <w:szCs w:val="20"/>
              </w:rPr>
              <w:t>20.07</w:t>
            </w:r>
          </w:p>
        </w:tc>
        <w:tc>
          <w:tcPr>
            <w:tcW w:w="770" w:type="pct"/>
            <w:noWrap/>
            <w:hideMark/>
          </w:tcPr>
          <w:p w14:paraId="70F476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7556A4" w14:textId="77777777" w:rsidR="00413CB7" w:rsidRPr="00413CB7" w:rsidRDefault="00413CB7" w:rsidP="00413CB7">
            <w:pPr>
              <w:spacing w:after="0"/>
              <w:jc w:val="right"/>
              <w:rPr>
                <w:szCs w:val="20"/>
              </w:rPr>
            </w:pPr>
            <w:r w:rsidRPr="00413CB7">
              <w:rPr>
                <w:szCs w:val="20"/>
              </w:rPr>
              <w:t>28.1.2013</w:t>
            </w:r>
          </w:p>
        </w:tc>
      </w:tr>
      <w:tr w:rsidR="00413CB7" w:rsidRPr="00413CB7" w14:paraId="17E37F4C" w14:textId="77777777" w:rsidTr="005B36B0">
        <w:trPr>
          <w:trHeight w:val="20"/>
        </w:trPr>
        <w:tc>
          <w:tcPr>
            <w:tcW w:w="1756" w:type="pct"/>
            <w:noWrap/>
            <w:hideMark/>
          </w:tcPr>
          <w:p w14:paraId="42C3EB22" w14:textId="77777777" w:rsidR="00413CB7" w:rsidRPr="00413CB7" w:rsidRDefault="00413CB7" w:rsidP="00413CB7">
            <w:pPr>
              <w:spacing w:after="0"/>
              <w:jc w:val="left"/>
              <w:rPr>
                <w:szCs w:val="20"/>
              </w:rPr>
            </w:pPr>
            <w:r w:rsidRPr="00413CB7">
              <w:rPr>
                <w:szCs w:val="20"/>
              </w:rPr>
              <w:t>Cinz Costello</w:t>
            </w:r>
          </w:p>
        </w:tc>
        <w:tc>
          <w:tcPr>
            <w:tcW w:w="1597" w:type="pct"/>
            <w:noWrap/>
            <w:hideMark/>
          </w:tcPr>
          <w:p w14:paraId="71205682"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00A3AD4B" w14:textId="77777777" w:rsidR="00413CB7" w:rsidRPr="00413CB7" w:rsidRDefault="00413CB7" w:rsidP="00413CB7">
            <w:pPr>
              <w:spacing w:after="0"/>
              <w:ind w:right="113"/>
              <w:jc w:val="right"/>
              <w:rPr>
                <w:szCs w:val="20"/>
              </w:rPr>
            </w:pPr>
            <w:r w:rsidRPr="00413CB7">
              <w:rPr>
                <w:szCs w:val="20"/>
              </w:rPr>
              <w:t>16.38</w:t>
            </w:r>
          </w:p>
        </w:tc>
        <w:tc>
          <w:tcPr>
            <w:tcW w:w="770" w:type="pct"/>
            <w:noWrap/>
            <w:hideMark/>
          </w:tcPr>
          <w:p w14:paraId="223BD7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CD37D3" w14:textId="77777777" w:rsidR="00413CB7" w:rsidRPr="00413CB7" w:rsidRDefault="00413CB7" w:rsidP="00413CB7">
            <w:pPr>
              <w:spacing w:after="0"/>
              <w:jc w:val="right"/>
              <w:rPr>
                <w:szCs w:val="20"/>
              </w:rPr>
            </w:pPr>
            <w:r w:rsidRPr="00413CB7">
              <w:rPr>
                <w:szCs w:val="20"/>
              </w:rPr>
              <w:t>23.9.2014</w:t>
            </w:r>
          </w:p>
        </w:tc>
      </w:tr>
      <w:tr w:rsidR="00413CB7" w:rsidRPr="00413CB7" w14:paraId="4B79B621" w14:textId="77777777" w:rsidTr="005B36B0">
        <w:trPr>
          <w:trHeight w:val="20"/>
        </w:trPr>
        <w:tc>
          <w:tcPr>
            <w:tcW w:w="1756" w:type="pct"/>
            <w:noWrap/>
            <w:hideMark/>
          </w:tcPr>
          <w:p w14:paraId="0D973631" w14:textId="77777777" w:rsidR="00413CB7" w:rsidRPr="00413CB7" w:rsidRDefault="00413CB7" w:rsidP="00413CB7">
            <w:pPr>
              <w:spacing w:after="0"/>
              <w:jc w:val="left"/>
              <w:rPr>
                <w:szCs w:val="20"/>
              </w:rPr>
            </w:pPr>
            <w:r w:rsidRPr="00413CB7">
              <w:rPr>
                <w:szCs w:val="20"/>
              </w:rPr>
              <w:t>Ciro Raticano</w:t>
            </w:r>
          </w:p>
        </w:tc>
        <w:tc>
          <w:tcPr>
            <w:tcW w:w="1597" w:type="pct"/>
            <w:noWrap/>
            <w:hideMark/>
          </w:tcPr>
          <w:p w14:paraId="7D06B663"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058FE3D6" w14:textId="77777777" w:rsidR="00413CB7" w:rsidRPr="00413CB7" w:rsidRDefault="00413CB7" w:rsidP="00413CB7">
            <w:pPr>
              <w:spacing w:after="0"/>
              <w:ind w:right="113"/>
              <w:jc w:val="right"/>
              <w:rPr>
                <w:szCs w:val="20"/>
              </w:rPr>
            </w:pPr>
            <w:r w:rsidRPr="00413CB7">
              <w:rPr>
                <w:szCs w:val="20"/>
              </w:rPr>
              <w:t>643.19</w:t>
            </w:r>
          </w:p>
        </w:tc>
        <w:tc>
          <w:tcPr>
            <w:tcW w:w="770" w:type="pct"/>
            <w:noWrap/>
            <w:hideMark/>
          </w:tcPr>
          <w:p w14:paraId="7C24438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40B558" w14:textId="77777777" w:rsidR="00413CB7" w:rsidRPr="00413CB7" w:rsidRDefault="00413CB7" w:rsidP="00413CB7">
            <w:pPr>
              <w:spacing w:after="0"/>
              <w:jc w:val="right"/>
              <w:rPr>
                <w:szCs w:val="20"/>
              </w:rPr>
            </w:pPr>
            <w:r w:rsidRPr="00413CB7">
              <w:rPr>
                <w:szCs w:val="20"/>
              </w:rPr>
              <w:t>30.7.2013</w:t>
            </w:r>
          </w:p>
        </w:tc>
      </w:tr>
      <w:tr w:rsidR="00413CB7" w:rsidRPr="00413CB7" w14:paraId="1EABDBD5" w14:textId="77777777" w:rsidTr="005B36B0">
        <w:trPr>
          <w:trHeight w:val="20"/>
        </w:trPr>
        <w:tc>
          <w:tcPr>
            <w:tcW w:w="1756" w:type="pct"/>
            <w:noWrap/>
            <w:hideMark/>
          </w:tcPr>
          <w:p w14:paraId="174CDC91" w14:textId="77777777" w:rsidR="00413CB7" w:rsidRPr="00413CB7" w:rsidRDefault="00413CB7" w:rsidP="00413CB7">
            <w:pPr>
              <w:spacing w:after="0"/>
              <w:jc w:val="left"/>
              <w:rPr>
                <w:szCs w:val="20"/>
              </w:rPr>
            </w:pPr>
            <w:r w:rsidRPr="00413CB7">
              <w:rPr>
                <w:szCs w:val="20"/>
              </w:rPr>
              <w:t>City Central Motel</w:t>
            </w:r>
          </w:p>
        </w:tc>
        <w:tc>
          <w:tcPr>
            <w:tcW w:w="1597" w:type="pct"/>
            <w:noWrap/>
            <w:hideMark/>
          </w:tcPr>
          <w:p w14:paraId="7AB67293" w14:textId="77777777"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14:paraId="445671AE" w14:textId="77777777" w:rsidR="00413CB7" w:rsidRPr="00413CB7" w:rsidRDefault="00413CB7" w:rsidP="00413CB7">
            <w:pPr>
              <w:spacing w:after="0"/>
              <w:ind w:right="113"/>
              <w:jc w:val="right"/>
              <w:rPr>
                <w:szCs w:val="20"/>
              </w:rPr>
            </w:pPr>
            <w:r w:rsidRPr="00413CB7">
              <w:rPr>
                <w:szCs w:val="20"/>
              </w:rPr>
              <w:t>371.03</w:t>
            </w:r>
          </w:p>
        </w:tc>
        <w:tc>
          <w:tcPr>
            <w:tcW w:w="770" w:type="pct"/>
            <w:noWrap/>
            <w:hideMark/>
          </w:tcPr>
          <w:p w14:paraId="4353F8DA" w14:textId="77777777" w:rsidR="00413CB7" w:rsidRPr="00413CB7" w:rsidRDefault="00413CB7" w:rsidP="00413CB7">
            <w:pPr>
              <w:spacing w:after="0"/>
              <w:ind w:left="170"/>
              <w:jc w:val="left"/>
              <w:rPr>
                <w:szCs w:val="20"/>
              </w:rPr>
            </w:pPr>
            <w:r w:rsidRPr="00413CB7">
              <w:rPr>
                <w:szCs w:val="20"/>
              </w:rPr>
              <w:t>Refund 204726</w:t>
            </w:r>
          </w:p>
        </w:tc>
        <w:tc>
          <w:tcPr>
            <w:tcW w:w="453" w:type="pct"/>
            <w:noWrap/>
            <w:hideMark/>
          </w:tcPr>
          <w:p w14:paraId="077E9878" w14:textId="77777777" w:rsidR="00413CB7" w:rsidRPr="00413CB7" w:rsidRDefault="00413CB7" w:rsidP="00413CB7">
            <w:pPr>
              <w:spacing w:after="0"/>
              <w:jc w:val="right"/>
              <w:rPr>
                <w:szCs w:val="20"/>
              </w:rPr>
            </w:pPr>
            <w:r w:rsidRPr="00413CB7">
              <w:rPr>
                <w:szCs w:val="20"/>
              </w:rPr>
              <w:t>3.12.2013</w:t>
            </w:r>
          </w:p>
        </w:tc>
      </w:tr>
      <w:tr w:rsidR="00413CB7" w:rsidRPr="00413CB7" w14:paraId="7919759D" w14:textId="77777777" w:rsidTr="005B36B0">
        <w:trPr>
          <w:trHeight w:val="20"/>
        </w:trPr>
        <w:tc>
          <w:tcPr>
            <w:tcW w:w="1756" w:type="pct"/>
            <w:noWrap/>
            <w:hideMark/>
          </w:tcPr>
          <w:p w14:paraId="421D429C" w14:textId="77777777" w:rsidR="00413CB7" w:rsidRPr="00413CB7" w:rsidRDefault="00413CB7" w:rsidP="00413CB7">
            <w:pPr>
              <w:spacing w:after="0"/>
              <w:jc w:val="left"/>
              <w:rPr>
                <w:szCs w:val="20"/>
              </w:rPr>
            </w:pPr>
            <w:r w:rsidRPr="00413CB7">
              <w:rPr>
                <w:szCs w:val="20"/>
              </w:rPr>
              <w:t>City of Holdfast Bay</w:t>
            </w:r>
          </w:p>
        </w:tc>
        <w:tc>
          <w:tcPr>
            <w:tcW w:w="1597" w:type="pct"/>
            <w:noWrap/>
            <w:hideMark/>
          </w:tcPr>
          <w:p w14:paraId="77913867"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192DD08A" w14:textId="77777777" w:rsidR="00413CB7" w:rsidRPr="00413CB7" w:rsidRDefault="00413CB7" w:rsidP="00413CB7">
            <w:pPr>
              <w:spacing w:after="0"/>
              <w:ind w:right="113"/>
              <w:jc w:val="right"/>
              <w:rPr>
                <w:szCs w:val="20"/>
              </w:rPr>
            </w:pPr>
            <w:r w:rsidRPr="00413CB7">
              <w:rPr>
                <w:szCs w:val="20"/>
              </w:rPr>
              <w:t>203.19</w:t>
            </w:r>
          </w:p>
        </w:tc>
        <w:tc>
          <w:tcPr>
            <w:tcW w:w="770" w:type="pct"/>
            <w:noWrap/>
            <w:hideMark/>
          </w:tcPr>
          <w:p w14:paraId="0DA601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88A472" w14:textId="77777777" w:rsidR="00413CB7" w:rsidRPr="00413CB7" w:rsidRDefault="00413CB7" w:rsidP="00413CB7">
            <w:pPr>
              <w:spacing w:after="0"/>
              <w:jc w:val="right"/>
              <w:rPr>
                <w:szCs w:val="20"/>
              </w:rPr>
            </w:pPr>
            <w:r w:rsidRPr="00413CB7">
              <w:rPr>
                <w:szCs w:val="20"/>
              </w:rPr>
              <w:t>29.5.2013</w:t>
            </w:r>
          </w:p>
        </w:tc>
      </w:tr>
      <w:tr w:rsidR="00413CB7" w:rsidRPr="00413CB7" w14:paraId="35FA0D7C" w14:textId="77777777" w:rsidTr="005B36B0">
        <w:trPr>
          <w:trHeight w:val="20"/>
        </w:trPr>
        <w:tc>
          <w:tcPr>
            <w:tcW w:w="1756" w:type="pct"/>
            <w:noWrap/>
            <w:hideMark/>
          </w:tcPr>
          <w:p w14:paraId="60C1FDD2" w14:textId="77777777" w:rsidR="00413CB7" w:rsidRPr="00413CB7" w:rsidRDefault="00413CB7" w:rsidP="00413CB7">
            <w:pPr>
              <w:spacing w:after="0"/>
              <w:jc w:val="left"/>
              <w:rPr>
                <w:szCs w:val="20"/>
              </w:rPr>
            </w:pPr>
            <w:r w:rsidRPr="00413CB7">
              <w:rPr>
                <w:szCs w:val="20"/>
              </w:rPr>
              <w:t>City of Port Adelaide Enfield</w:t>
            </w:r>
          </w:p>
        </w:tc>
        <w:tc>
          <w:tcPr>
            <w:tcW w:w="1597" w:type="pct"/>
            <w:noWrap/>
            <w:hideMark/>
          </w:tcPr>
          <w:p w14:paraId="0D334FD0" w14:textId="77777777"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14:paraId="04898EF8" w14:textId="77777777" w:rsidR="00413CB7" w:rsidRPr="00413CB7" w:rsidRDefault="00413CB7" w:rsidP="00413CB7">
            <w:pPr>
              <w:spacing w:after="0"/>
              <w:ind w:right="113"/>
              <w:jc w:val="right"/>
              <w:rPr>
                <w:szCs w:val="20"/>
              </w:rPr>
            </w:pPr>
            <w:r w:rsidRPr="00413CB7">
              <w:rPr>
                <w:szCs w:val="20"/>
              </w:rPr>
              <w:t>3 100.41</w:t>
            </w:r>
          </w:p>
        </w:tc>
        <w:tc>
          <w:tcPr>
            <w:tcW w:w="770" w:type="pct"/>
            <w:noWrap/>
            <w:hideMark/>
          </w:tcPr>
          <w:p w14:paraId="2C3E80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D8A335" w14:textId="77777777" w:rsidR="00413CB7" w:rsidRPr="00413CB7" w:rsidRDefault="00413CB7" w:rsidP="00413CB7">
            <w:pPr>
              <w:spacing w:after="0"/>
              <w:jc w:val="right"/>
              <w:rPr>
                <w:szCs w:val="20"/>
              </w:rPr>
            </w:pPr>
            <w:r w:rsidRPr="00413CB7">
              <w:rPr>
                <w:szCs w:val="20"/>
              </w:rPr>
              <w:t>10.10.2013</w:t>
            </w:r>
          </w:p>
        </w:tc>
      </w:tr>
      <w:tr w:rsidR="00413CB7" w:rsidRPr="00413CB7" w14:paraId="262116FA" w14:textId="77777777" w:rsidTr="005B36B0">
        <w:trPr>
          <w:trHeight w:val="20"/>
        </w:trPr>
        <w:tc>
          <w:tcPr>
            <w:tcW w:w="1756" w:type="pct"/>
            <w:noWrap/>
            <w:hideMark/>
          </w:tcPr>
          <w:p w14:paraId="54E410CF" w14:textId="77777777" w:rsidR="00413CB7" w:rsidRPr="00413CB7" w:rsidRDefault="00413CB7" w:rsidP="00413CB7">
            <w:pPr>
              <w:spacing w:after="0"/>
              <w:jc w:val="left"/>
              <w:rPr>
                <w:szCs w:val="20"/>
              </w:rPr>
            </w:pPr>
            <w:r w:rsidRPr="00413CB7">
              <w:rPr>
                <w:szCs w:val="20"/>
              </w:rPr>
              <w:lastRenderedPageBreak/>
              <w:t>City of Tea Tree Gully</w:t>
            </w:r>
          </w:p>
        </w:tc>
        <w:tc>
          <w:tcPr>
            <w:tcW w:w="1597" w:type="pct"/>
            <w:noWrap/>
            <w:hideMark/>
          </w:tcPr>
          <w:p w14:paraId="4C65A8F8"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73100EC7" w14:textId="77777777" w:rsidR="00413CB7" w:rsidRPr="00413CB7" w:rsidRDefault="00413CB7" w:rsidP="00413CB7">
            <w:pPr>
              <w:spacing w:after="0"/>
              <w:ind w:right="113"/>
              <w:jc w:val="right"/>
              <w:rPr>
                <w:szCs w:val="20"/>
              </w:rPr>
            </w:pPr>
            <w:r w:rsidRPr="00413CB7">
              <w:rPr>
                <w:szCs w:val="20"/>
              </w:rPr>
              <w:t>818.05</w:t>
            </w:r>
          </w:p>
        </w:tc>
        <w:tc>
          <w:tcPr>
            <w:tcW w:w="770" w:type="pct"/>
            <w:noWrap/>
            <w:hideMark/>
          </w:tcPr>
          <w:p w14:paraId="4A13DC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02165E" w14:textId="77777777" w:rsidR="00413CB7" w:rsidRPr="00413CB7" w:rsidRDefault="00413CB7" w:rsidP="00413CB7">
            <w:pPr>
              <w:spacing w:after="0"/>
              <w:jc w:val="right"/>
              <w:rPr>
                <w:szCs w:val="20"/>
              </w:rPr>
            </w:pPr>
            <w:r w:rsidRPr="00413CB7">
              <w:rPr>
                <w:szCs w:val="20"/>
              </w:rPr>
              <w:t>12.11.2013</w:t>
            </w:r>
          </w:p>
        </w:tc>
      </w:tr>
      <w:tr w:rsidR="00413CB7" w:rsidRPr="00413CB7" w14:paraId="74FBF040" w14:textId="77777777" w:rsidTr="005B36B0">
        <w:trPr>
          <w:trHeight w:val="20"/>
        </w:trPr>
        <w:tc>
          <w:tcPr>
            <w:tcW w:w="1756" w:type="pct"/>
            <w:noWrap/>
            <w:hideMark/>
          </w:tcPr>
          <w:p w14:paraId="5E7B2DFD" w14:textId="77777777" w:rsidR="00413CB7" w:rsidRPr="00413CB7" w:rsidRDefault="00413CB7" w:rsidP="00413CB7">
            <w:pPr>
              <w:spacing w:after="0"/>
              <w:jc w:val="left"/>
              <w:rPr>
                <w:szCs w:val="20"/>
              </w:rPr>
            </w:pPr>
            <w:r w:rsidRPr="00413CB7">
              <w:rPr>
                <w:szCs w:val="20"/>
              </w:rPr>
              <w:t>Cjb Panels</w:t>
            </w:r>
          </w:p>
        </w:tc>
        <w:tc>
          <w:tcPr>
            <w:tcW w:w="1597" w:type="pct"/>
            <w:noWrap/>
            <w:hideMark/>
          </w:tcPr>
          <w:p w14:paraId="36A03374"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AE2BC3D" w14:textId="77777777" w:rsidR="00413CB7" w:rsidRPr="00413CB7" w:rsidRDefault="00413CB7" w:rsidP="00413CB7">
            <w:pPr>
              <w:spacing w:after="0"/>
              <w:ind w:right="113"/>
              <w:jc w:val="right"/>
              <w:rPr>
                <w:szCs w:val="20"/>
              </w:rPr>
            </w:pPr>
            <w:r w:rsidRPr="00413CB7">
              <w:rPr>
                <w:szCs w:val="20"/>
              </w:rPr>
              <w:t>19.09</w:t>
            </w:r>
          </w:p>
        </w:tc>
        <w:tc>
          <w:tcPr>
            <w:tcW w:w="770" w:type="pct"/>
            <w:noWrap/>
            <w:hideMark/>
          </w:tcPr>
          <w:p w14:paraId="275C34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56B8CB" w14:textId="77777777" w:rsidR="00413CB7" w:rsidRPr="00413CB7" w:rsidRDefault="00413CB7" w:rsidP="00413CB7">
            <w:pPr>
              <w:spacing w:after="0"/>
              <w:jc w:val="right"/>
              <w:rPr>
                <w:szCs w:val="20"/>
              </w:rPr>
            </w:pPr>
            <w:r w:rsidRPr="00413CB7">
              <w:rPr>
                <w:szCs w:val="20"/>
              </w:rPr>
              <w:t>21.6.2013</w:t>
            </w:r>
          </w:p>
        </w:tc>
      </w:tr>
      <w:tr w:rsidR="00413CB7" w:rsidRPr="00413CB7" w14:paraId="32CFF0D3" w14:textId="77777777" w:rsidTr="005B36B0">
        <w:trPr>
          <w:trHeight w:val="20"/>
        </w:trPr>
        <w:tc>
          <w:tcPr>
            <w:tcW w:w="1756" w:type="pct"/>
            <w:noWrap/>
            <w:hideMark/>
          </w:tcPr>
          <w:p w14:paraId="003CC369" w14:textId="77777777" w:rsidR="00413CB7" w:rsidRPr="00413CB7" w:rsidRDefault="00413CB7" w:rsidP="00413CB7">
            <w:pPr>
              <w:spacing w:after="0"/>
              <w:jc w:val="left"/>
              <w:rPr>
                <w:szCs w:val="20"/>
              </w:rPr>
            </w:pPr>
            <w:r w:rsidRPr="00413CB7">
              <w:rPr>
                <w:szCs w:val="20"/>
              </w:rPr>
              <w:t>Claire Collivir</w:t>
            </w:r>
          </w:p>
        </w:tc>
        <w:tc>
          <w:tcPr>
            <w:tcW w:w="1597" w:type="pct"/>
            <w:noWrap/>
            <w:hideMark/>
          </w:tcPr>
          <w:p w14:paraId="362145DF"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358254BB" w14:textId="77777777" w:rsidR="00413CB7" w:rsidRPr="00413CB7" w:rsidRDefault="00413CB7" w:rsidP="00413CB7">
            <w:pPr>
              <w:spacing w:after="0"/>
              <w:ind w:right="113"/>
              <w:jc w:val="right"/>
              <w:rPr>
                <w:szCs w:val="20"/>
              </w:rPr>
            </w:pPr>
            <w:r w:rsidRPr="00413CB7">
              <w:rPr>
                <w:szCs w:val="20"/>
              </w:rPr>
              <w:t>105.78</w:t>
            </w:r>
          </w:p>
        </w:tc>
        <w:tc>
          <w:tcPr>
            <w:tcW w:w="770" w:type="pct"/>
            <w:noWrap/>
            <w:hideMark/>
          </w:tcPr>
          <w:p w14:paraId="63F94E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3999D8" w14:textId="77777777" w:rsidR="00413CB7" w:rsidRPr="00413CB7" w:rsidRDefault="00413CB7" w:rsidP="00413CB7">
            <w:pPr>
              <w:spacing w:after="0"/>
              <w:jc w:val="right"/>
              <w:rPr>
                <w:szCs w:val="20"/>
              </w:rPr>
            </w:pPr>
            <w:r w:rsidRPr="00413CB7">
              <w:rPr>
                <w:szCs w:val="20"/>
              </w:rPr>
              <w:t>24.10.2013</w:t>
            </w:r>
          </w:p>
        </w:tc>
      </w:tr>
      <w:tr w:rsidR="00413CB7" w:rsidRPr="00413CB7" w14:paraId="43CB5114" w14:textId="77777777" w:rsidTr="005B36B0">
        <w:trPr>
          <w:trHeight w:val="20"/>
        </w:trPr>
        <w:tc>
          <w:tcPr>
            <w:tcW w:w="1756" w:type="pct"/>
            <w:noWrap/>
            <w:hideMark/>
          </w:tcPr>
          <w:p w14:paraId="6E56A425" w14:textId="77777777" w:rsidR="00413CB7" w:rsidRPr="00413CB7" w:rsidRDefault="00413CB7" w:rsidP="00413CB7">
            <w:pPr>
              <w:spacing w:after="0"/>
              <w:jc w:val="left"/>
              <w:rPr>
                <w:szCs w:val="20"/>
              </w:rPr>
            </w:pPr>
            <w:r w:rsidRPr="00413CB7">
              <w:rPr>
                <w:szCs w:val="20"/>
              </w:rPr>
              <w:t>Claire Foord</w:t>
            </w:r>
          </w:p>
        </w:tc>
        <w:tc>
          <w:tcPr>
            <w:tcW w:w="1597" w:type="pct"/>
            <w:noWrap/>
            <w:hideMark/>
          </w:tcPr>
          <w:p w14:paraId="0CE402F3"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2251E026"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A10CA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2DC42A" w14:textId="77777777" w:rsidR="00413CB7" w:rsidRPr="00413CB7" w:rsidRDefault="00413CB7" w:rsidP="00413CB7">
            <w:pPr>
              <w:spacing w:after="0"/>
              <w:jc w:val="right"/>
              <w:rPr>
                <w:szCs w:val="20"/>
              </w:rPr>
            </w:pPr>
            <w:r w:rsidRPr="00413CB7">
              <w:rPr>
                <w:szCs w:val="20"/>
              </w:rPr>
              <w:t>25.3.2013</w:t>
            </w:r>
          </w:p>
        </w:tc>
      </w:tr>
      <w:tr w:rsidR="00413CB7" w:rsidRPr="00413CB7" w14:paraId="4763BB29" w14:textId="77777777" w:rsidTr="005B36B0">
        <w:trPr>
          <w:trHeight w:val="20"/>
        </w:trPr>
        <w:tc>
          <w:tcPr>
            <w:tcW w:w="1756" w:type="pct"/>
            <w:noWrap/>
            <w:hideMark/>
          </w:tcPr>
          <w:p w14:paraId="69F25397" w14:textId="77777777" w:rsidR="00413CB7" w:rsidRPr="00413CB7" w:rsidRDefault="00413CB7" w:rsidP="00413CB7">
            <w:pPr>
              <w:spacing w:after="0"/>
              <w:jc w:val="left"/>
              <w:rPr>
                <w:szCs w:val="20"/>
              </w:rPr>
            </w:pPr>
            <w:r w:rsidRPr="00413CB7">
              <w:rPr>
                <w:szCs w:val="20"/>
              </w:rPr>
              <w:t>Claire Foord</w:t>
            </w:r>
          </w:p>
        </w:tc>
        <w:tc>
          <w:tcPr>
            <w:tcW w:w="1597" w:type="pct"/>
            <w:noWrap/>
            <w:hideMark/>
          </w:tcPr>
          <w:p w14:paraId="107DB434"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4176FB65" w14:textId="77777777" w:rsidR="00413CB7" w:rsidRPr="00413CB7" w:rsidRDefault="00413CB7" w:rsidP="00413CB7">
            <w:pPr>
              <w:spacing w:after="0"/>
              <w:ind w:right="113"/>
              <w:jc w:val="right"/>
              <w:rPr>
                <w:szCs w:val="20"/>
              </w:rPr>
            </w:pPr>
            <w:r w:rsidRPr="00413CB7">
              <w:rPr>
                <w:szCs w:val="20"/>
              </w:rPr>
              <w:t>47.07</w:t>
            </w:r>
          </w:p>
        </w:tc>
        <w:tc>
          <w:tcPr>
            <w:tcW w:w="770" w:type="pct"/>
            <w:noWrap/>
            <w:hideMark/>
          </w:tcPr>
          <w:p w14:paraId="0C9716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4BD62A" w14:textId="77777777" w:rsidR="00413CB7" w:rsidRPr="00413CB7" w:rsidRDefault="00413CB7" w:rsidP="00413CB7">
            <w:pPr>
              <w:spacing w:after="0"/>
              <w:jc w:val="right"/>
              <w:rPr>
                <w:szCs w:val="20"/>
              </w:rPr>
            </w:pPr>
            <w:r w:rsidRPr="00413CB7">
              <w:rPr>
                <w:szCs w:val="20"/>
              </w:rPr>
              <w:t>15.7.2013</w:t>
            </w:r>
          </w:p>
        </w:tc>
      </w:tr>
      <w:tr w:rsidR="00413CB7" w:rsidRPr="00413CB7" w14:paraId="6127DD40" w14:textId="77777777" w:rsidTr="005B36B0">
        <w:trPr>
          <w:trHeight w:val="20"/>
        </w:trPr>
        <w:tc>
          <w:tcPr>
            <w:tcW w:w="1756" w:type="pct"/>
            <w:noWrap/>
            <w:hideMark/>
          </w:tcPr>
          <w:p w14:paraId="580FECAF" w14:textId="77777777" w:rsidR="00413CB7" w:rsidRPr="00413CB7" w:rsidRDefault="00413CB7" w:rsidP="00413CB7">
            <w:pPr>
              <w:spacing w:after="0"/>
              <w:jc w:val="left"/>
              <w:rPr>
                <w:szCs w:val="20"/>
              </w:rPr>
            </w:pPr>
            <w:r w:rsidRPr="00413CB7">
              <w:rPr>
                <w:szCs w:val="20"/>
              </w:rPr>
              <w:t>Claire Mckay</w:t>
            </w:r>
          </w:p>
        </w:tc>
        <w:tc>
          <w:tcPr>
            <w:tcW w:w="1597" w:type="pct"/>
            <w:noWrap/>
            <w:hideMark/>
          </w:tcPr>
          <w:p w14:paraId="75F7D8C7"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40443704" w14:textId="77777777" w:rsidR="00413CB7" w:rsidRPr="00413CB7" w:rsidRDefault="00413CB7" w:rsidP="00413CB7">
            <w:pPr>
              <w:spacing w:after="0"/>
              <w:ind w:right="113"/>
              <w:jc w:val="right"/>
              <w:rPr>
                <w:szCs w:val="20"/>
              </w:rPr>
            </w:pPr>
            <w:r w:rsidRPr="00413CB7">
              <w:rPr>
                <w:szCs w:val="20"/>
              </w:rPr>
              <w:t>10.52</w:t>
            </w:r>
          </w:p>
        </w:tc>
        <w:tc>
          <w:tcPr>
            <w:tcW w:w="770" w:type="pct"/>
            <w:noWrap/>
            <w:hideMark/>
          </w:tcPr>
          <w:p w14:paraId="13FF5D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B321E3" w14:textId="77777777" w:rsidR="00413CB7" w:rsidRPr="00413CB7" w:rsidRDefault="00413CB7" w:rsidP="00413CB7">
            <w:pPr>
              <w:spacing w:after="0"/>
              <w:jc w:val="right"/>
              <w:rPr>
                <w:szCs w:val="20"/>
              </w:rPr>
            </w:pPr>
            <w:r w:rsidRPr="00413CB7">
              <w:rPr>
                <w:szCs w:val="20"/>
              </w:rPr>
              <w:t>19.5.2014</w:t>
            </w:r>
          </w:p>
        </w:tc>
      </w:tr>
      <w:tr w:rsidR="00413CB7" w:rsidRPr="00413CB7" w14:paraId="228856E1" w14:textId="77777777" w:rsidTr="005B36B0">
        <w:trPr>
          <w:trHeight w:val="20"/>
        </w:trPr>
        <w:tc>
          <w:tcPr>
            <w:tcW w:w="1756" w:type="pct"/>
            <w:noWrap/>
            <w:hideMark/>
          </w:tcPr>
          <w:p w14:paraId="515FCDA5" w14:textId="77777777" w:rsidR="00413CB7" w:rsidRPr="00413CB7" w:rsidRDefault="00413CB7" w:rsidP="00413CB7">
            <w:pPr>
              <w:spacing w:after="0"/>
              <w:jc w:val="left"/>
              <w:rPr>
                <w:szCs w:val="20"/>
              </w:rPr>
            </w:pPr>
            <w:r w:rsidRPr="00413CB7">
              <w:rPr>
                <w:szCs w:val="20"/>
              </w:rPr>
              <w:t>Claire Szalanski</w:t>
            </w:r>
          </w:p>
        </w:tc>
        <w:tc>
          <w:tcPr>
            <w:tcW w:w="1597" w:type="pct"/>
            <w:noWrap/>
            <w:hideMark/>
          </w:tcPr>
          <w:p w14:paraId="63611445"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1E539966" w14:textId="77777777" w:rsidR="00413CB7" w:rsidRPr="00413CB7" w:rsidRDefault="00413CB7" w:rsidP="00413CB7">
            <w:pPr>
              <w:spacing w:after="0"/>
              <w:ind w:right="113"/>
              <w:jc w:val="right"/>
              <w:rPr>
                <w:szCs w:val="20"/>
              </w:rPr>
            </w:pPr>
            <w:r w:rsidRPr="00413CB7">
              <w:rPr>
                <w:szCs w:val="20"/>
              </w:rPr>
              <w:t>482.85</w:t>
            </w:r>
          </w:p>
        </w:tc>
        <w:tc>
          <w:tcPr>
            <w:tcW w:w="770" w:type="pct"/>
            <w:noWrap/>
            <w:hideMark/>
          </w:tcPr>
          <w:p w14:paraId="08309A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B60FC8" w14:textId="77777777" w:rsidR="00413CB7" w:rsidRPr="00413CB7" w:rsidRDefault="00413CB7" w:rsidP="00413CB7">
            <w:pPr>
              <w:spacing w:after="0"/>
              <w:jc w:val="right"/>
              <w:rPr>
                <w:szCs w:val="20"/>
              </w:rPr>
            </w:pPr>
            <w:r w:rsidRPr="00413CB7">
              <w:rPr>
                <w:szCs w:val="20"/>
              </w:rPr>
              <w:t>16.9.2013</w:t>
            </w:r>
          </w:p>
        </w:tc>
      </w:tr>
      <w:tr w:rsidR="00413CB7" w:rsidRPr="00413CB7" w14:paraId="1D6225A2" w14:textId="77777777" w:rsidTr="005B36B0">
        <w:trPr>
          <w:trHeight w:val="20"/>
        </w:trPr>
        <w:tc>
          <w:tcPr>
            <w:tcW w:w="1756" w:type="pct"/>
            <w:noWrap/>
            <w:hideMark/>
          </w:tcPr>
          <w:p w14:paraId="6379CCCE" w14:textId="77777777" w:rsidR="00413CB7" w:rsidRPr="00413CB7" w:rsidRDefault="00413CB7" w:rsidP="00413CB7">
            <w:pPr>
              <w:spacing w:after="0"/>
              <w:jc w:val="left"/>
              <w:rPr>
                <w:szCs w:val="20"/>
              </w:rPr>
            </w:pPr>
            <w:r w:rsidRPr="00413CB7">
              <w:rPr>
                <w:szCs w:val="20"/>
              </w:rPr>
              <w:t>Clare Mangan</w:t>
            </w:r>
          </w:p>
        </w:tc>
        <w:tc>
          <w:tcPr>
            <w:tcW w:w="1597" w:type="pct"/>
            <w:noWrap/>
            <w:hideMark/>
          </w:tcPr>
          <w:p w14:paraId="52B2D739" w14:textId="77777777"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14:paraId="31F77E20" w14:textId="77777777" w:rsidR="00413CB7" w:rsidRPr="00413CB7" w:rsidRDefault="00413CB7" w:rsidP="00413CB7">
            <w:pPr>
              <w:spacing w:after="0"/>
              <w:ind w:right="113"/>
              <w:jc w:val="right"/>
              <w:rPr>
                <w:szCs w:val="20"/>
              </w:rPr>
            </w:pPr>
            <w:r w:rsidRPr="00413CB7">
              <w:rPr>
                <w:szCs w:val="20"/>
              </w:rPr>
              <w:t>220.00</w:t>
            </w:r>
          </w:p>
        </w:tc>
        <w:tc>
          <w:tcPr>
            <w:tcW w:w="770" w:type="pct"/>
            <w:noWrap/>
            <w:hideMark/>
          </w:tcPr>
          <w:p w14:paraId="7EAE51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8C31E1" w14:textId="77777777" w:rsidR="00413CB7" w:rsidRPr="00413CB7" w:rsidRDefault="00413CB7" w:rsidP="00413CB7">
            <w:pPr>
              <w:spacing w:after="0"/>
              <w:jc w:val="right"/>
              <w:rPr>
                <w:szCs w:val="20"/>
              </w:rPr>
            </w:pPr>
            <w:r w:rsidRPr="00413CB7">
              <w:rPr>
                <w:szCs w:val="20"/>
              </w:rPr>
              <w:t>7.8.2013</w:t>
            </w:r>
          </w:p>
        </w:tc>
      </w:tr>
      <w:tr w:rsidR="00413CB7" w:rsidRPr="00413CB7" w14:paraId="5FA75A8D" w14:textId="77777777" w:rsidTr="005B36B0">
        <w:trPr>
          <w:trHeight w:val="20"/>
        </w:trPr>
        <w:tc>
          <w:tcPr>
            <w:tcW w:w="1756" w:type="pct"/>
            <w:noWrap/>
            <w:hideMark/>
          </w:tcPr>
          <w:p w14:paraId="594A87BA" w14:textId="77777777" w:rsidR="00413CB7" w:rsidRPr="00413CB7" w:rsidRDefault="00413CB7" w:rsidP="00413CB7">
            <w:pPr>
              <w:spacing w:after="0"/>
              <w:jc w:val="left"/>
              <w:rPr>
                <w:szCs w:val="20"/>
              </w:rPr>
            </w:pPr>
            <w:r w:rsidRPr="00413CB7">
              <w:rPr>
                <w:szCs w:val="20"/>
              </w:rPr>
              <w:t>Clare Westphalen</w:t>
            </w:r>
          </w:p>
        </w:tc>
        <w:tc>
          <w:tcPr>
            <w:tcW w:w="1597" w:type="pct"/>
            <w:noWrap/>
            <w:hideMark/>
          </w:tcPr>
          <w:p w14:paraId="1B45C1AD" w14:textId="77777777" w:rsidR="00413CB7" w:rsidRPr="00413CB7" w:rsidRDefault="00413CB7" w:rsidP="00413CB7">
            <w:pPr>
              <w:spacing w:after="0"/>
              <w:ind w:left="113"/>
              <w:jc w:val="left"/>
              <w:rPr>
                <w:szCs w:val="20"/>
              </w:rPr>
            </w:pPr>
            <w:r w:rsidRPr="00413CB7">
              <w:rPr>
                <w:szCs w:val="20"/>
              </w:rPr>
              <w:t>KESWICK, SA 5035</w:t>
            </w:r>
          </w:p>
        </w:tc>
        <w:tc>
          <w:tcPr>
            <w:tcW w:w="424" w:type="pct"/>
            <w:noWrap/>
            <w:hideMark/>
          </w:tcPr>
          <w:p w14:paraId="5E23D693" w14:textId="77777777" w:rsidR="00413CB7" w:rsidRPr="00413CB7" w:rsidRDefault="00413CB7" w:rsidP="00413CB7">
            <w:pPr>
              <w:spacing w:after="0"/>
              <w:ind w:right="113"/>
              <w:jc w:val="right"/>
              <w:rPr>
                <w:szCs w:val="20"/>
              </w:rPr>
            </w:pPr>
            <w:r w:rsidRPr="00413CB7">
              <w:rPr>
                <w:szCs w:val="20"/>
              </w:rPr>
              <w:t>111.44</w:t>
            </w:r>
          </w:p>
        </w:tc>
        <w:tc>
          <w:tcPr>
            <w:tcW w:w="770" w:type="pct"/>
            <w:noWrap/>
            <w:hideMark/>
          </w:tcPr>
          <w:p w14:paraId="1FEB9F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48DF32" w14:textId="77777777" w:rsidR="00413CB7" w:rsidRPr="00413CB7" w:rsidRDefault="00413CB7" w:rsidP="00413CB7">
            <w:pPr>
              <w:spacing w:after="0"/>
              <w:jc w:val="right"/>
              <w:rPr>
                <w:szCs w:val="20"/>
              </w:rPr>
            </w:pPr>
            <w:r w:rsidRPr="00413CB7">
              <w:rPr>
                <w:szCs w:val="20"/>
              </w:rPr>
              <w:t>3.7.2013</w:t>
            </w:r>
          </w:p>
        </w:tc>
      </w:tr>
      <w:tr w:rsidR="00413CB7" w:rsidRPr="00413CB7" w14:paraId="2E271A4A" w14:textId="77777777" w:rsidTr="005B36B0">
        <w:trPr>
          <w:trHeight w:val="20"/>
        </w:trPr>
        <w:tc>
          <w:tcPr>
            <w:tcW w:w="1756" w:type="pct"/>
            <w:noWrap/>
            <w:hideMark/>
          </w:tcPr>
          <w:p w14:paraId="3249C7D0" w14:textId="77777777" w:rsidR="00413CB7" w:rsidRPr="00413CB7" w:rsidRDefault="00413CB7" w:rsidP="00413CB7">
            <w:pPr>
              <w:spacing w:after="0"/>
              <w:jc w:val="left"/>
              <w:rPr>
                <w:szCs w:val="20"/>
              </w:rPr>
            </w:pPr>
            <w:r w:rsidRPr="00413CB7">
              <w:rPr>
                <w:szCs w:val="20"/>
              </w:rPr>
              <w:t>Clarissa Daking</w:t>
            </w:r>
          </w:p>
        </w:tc>
        <w:tc>
          <w:tcPr>
            <w:tcW w:w="1597" w:type="pct"/>
            <w:noWrap/>
            <w:hideMark/>
          </w:tcPr>
          <w:p w14:paraId="53834250" w14:textId="77777777"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14:paraId="6D93E967"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5E6DF5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685F91" w14:textId="77777777" w:rsidR="00413CB7" w:rsidRPr="00413CB7" w:rsidRDefault="00413CB7" w:rsidP="00413CB7">
            <w:pPr>
              <w:spacing w:after="0"/>
              <w:jc w:val="right"/>
              <w:rPr>
                <w:szCs w:val="20"/>
              </w:rPr>
            </w:pPr>
            <w:r w:rsidRPr="00413CB7">
              <w:rPr>
                <w:szCs w:val="20"/>
              </w:rPr>
              <w:t>28.3.2014</w:t>
            </w:r>
          </w:p>
        </w:tc>
      </w:tr>
      <w:tr w:rsidR="00413CB7" w:rsidRPr="00413CB7" w14:paraId="1099C3BF" w14:textId="77777777" w:rsidTr="005B36B0">
        <w:trPr>
          <w:trHeight w:val="20"/>
        </w:trPr>
        <w:tc>
          <w:tcPr>
            <w:tcW w:w="1756" w:type="pct"/>
            <w:noWrap/>
            <w:hideMark/>
          </w:tcPr>
          <w:p w14:paraId="2D284FD7" w14:textId="77777777" w:rsidR="00413CB7" w:rsidRPr="00413CB7" w:rsidRDefault="00413CB7" w:rsidP="00413CB7">
            <w:pPr>
              <w:spacing w:after="0"/>
              <w:jc w:val="left"/>
              <w:rPr>
                <w:szCs w:val="20"/>
              </w:rPr>
            </w:pPr>
            <w:r w:rsidRPr="00413CB7">
              <w:rPr>
                <w:szCs w:val="20"/>
              </w:rPr>
              <w:t>Clemens Vandereep</w:t>
            </w:r>
          </w:p>
        </w:tc>
        <w:tc>
          <w:tcPr>
            <w:tcW w:w="1597" w:type="pct"/>
            <w:noWrap/>
            <w:hideMark/>
          </w:tcPr>
          <w:p w14:paraId="7E8BC577" w14:textId="77777777" w:rsidR="00413CB7" w:rsidRPr="00413CB7" w:rsidRDefault="00413CB7" w:rsidP="00413CB7">
            <w:pPr>
              <w:spacing w:after="0"/>
              <w:ind w:left="113"/>
              <w:jc w:val="left"/>
              <w:rPr>
                <w:szCs w:val="20"/>
              </w:rPr>
            </w:pPr>
            <w:r w:rsidRPr="00413CB7">
              <w:rPr>
                <w:szCs w:val="20"/>
              </w:rPr>
              <w:t>BLAKISTON, SA 5250</w:t>
            </w:r>
          </w:p>
        </w:tc>
        <w:tc>
          <w:tcPr>
            <w:tcW w:w="424" w:type="pct"/>
            <w:noWrap/>
            <w:hideMark/>
          </w:tcPr>
          <w:p w14:paraId="532368AE"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1073BE32" w14:textId="77777777" w:rsidR="00413CB7" w:rsidRPr="00413CB7" w:rsidRDefault="00413CB7" w:rsidP="00413CB7">
            <w:pPr>
              <w:spacing w:after="0"/>
              <w:ind w:left="170"/>
              <w:jc w:val="left"/>
              <w:rPr>
                <w:szCs w:val="20"/>
              </w:rPr>
            </w:pPr>
            <w:r w:rsidRPr="00413CB7">
              <w:rPr>
                <w:szCs w:val="20"/>
              </w:rPr>
              <w:t>Refund 179584</w:t>
            </w:r>
          </w:p>
        </w:tc>
        <w:tc>
          <w:tcPr>
            <w:tcW w:w="453" w:type="pct"/>
            <w:noWrap/>
            <w:hideMark/>
          </w:tcPr>
          <w:p w14:paraId="4354359E" w14:textId="77777777" w:rsidR="00413CB7" w:rsidRPr="00413CB7" w:rsidRDefault="00413CB7" w:rsidP="00413CB7">
            <w:pPr>
              <w:spacing w:after="0"/>
              <w:jc w:val="right"/>
              <w:rPr>
                <w:szCs w:val="20"/>
              </w:rPr>
            </w:pPr>
            <w:r w:rsidRPr="00413CB7">
              <w:rPr>
                <w:szCs w:val="20"/>
              </w:rPr>
              <w:t>25.9.2013</w:t>
            </w:r>
          </w:p>
        </w:tc>
      </w:tr>
      <w:tr w:rsidR="00413CB7" w:rsidRPr="00413CB7" w14:paraId="0BA96D24" w14:textId="77777777" w:rsidTr="005B36B0">
        <w:trPr>
          <w:trHeight w:val="20"/>
        </w:trPr>
        <w:tc>
          <w:tcPr>
            <w:tcW w:w="1756" w:type="pct"/>
            <w:noWrap/>
            <w:hideMark/>
          </w:tcPr>
          <w:p w14:paraId="75F72597" w14:textId="77777777" w:rsidR="00413CB7" w:rsidRPr="00413CB7" w:rsidRDefault="00413CB7" w:rsidP="00413CB7">
            <w:pPr>
              <w:spacing w:after="0"/>
              <w:jc w:val="left"/>
              <w:rPr>
                <w:szCs w:val="20"/>
              </w:rPr>
            </w:pPr>
            <w:r w:rsidRPr="00413CB7">
              <w:rPr>
                <w:szCs w:val="20"/>
              </w:rPr>
              <w:t>Clint Campbell</w:t>
            </w:r>
          </w:p>
        </w:tc>
        <w:tc>
          <w:tcPr>
            <w:tcW w:w="1597" w:type="pct"/>
            <w:noWrap/>
            <w:hideMark/>
          </w:tcPr>
          <w:p w14:paraId="2569FC55"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6E0200B3" w14:textId="77777777" w:rsidR="00413CB7" w:rsidRPr="00413CB7" w:rsidRDefault="00413CB7" w:rsidP="00413CB7">
            <w:pPr>
              <w:spacing w:after="0"/>
              <w:ind w:right="113"/>
              <w:jc w:val="right"/>
              <w:rPr>
                <w:szCs w:val="20"/>
              </w:rPr>
            </w:pPr>
            <w:r w:rsidRPr="00413CB7">
              <w:rPr>
                <w:szCs w:val="20"/>
              </w:rPr>
              <w:t>74.20</w:t>
            </w:r>
          </w:p>
        </w:tc>
        <w:tc>
          <w:tcPr>
            <w:tcW w:w="770" w:type="pct"/>
            <w:noWrap/>
            <w:hideMark/>
          </w:tcPr>
          <w:p w14:paraId="5DE1B9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8BDCFB" w14:textId="77777777" w:rsidR="00413CB7" w:rsidRPr="00413CB7" w:rsidRDefault="00413CB7" w:rsidP="00413CB7">
            <w:pPr>
              <w:spacing w:after="0"/>
              <w:jc w:val="right"/>
              <w:rPr>
                <w:szCs w:val="20"/>
              </w:rPr>
            </w:pPr>
            <w:r w:rsidRPr="00413CB7">
              <w:rPr>
                <w:szCs w:val="20"/>
              </w:rPr>
              <w:t>28.6.2013</w:t>
            </w:r>
          </w:p>
        </w:tc>
      </w:tr>
      <w:tr w:rsidR="00413CB7" w:rsidRPr="00413CB7" w14:paraId="11E1E8B0" w14:textId="77777777" w:rsidTr="005B36B0">
        <w:trPr>
          <w:trHeight w:val="20"/>
        </w:trPr>
        <w:tc>
          <w:tcPr>
            <w:tcW w:w="1756" w:type="pct"/>
            <w:noWrap/>
            <w:hideMark/>
          </w:tcPr>
          <w:p w14:paraId="7DCCBD64" w14:textId="77777777" w:rsidR="00413CB7" w:rsidRPr="00413CB7" w:rsidRDefault="00413CB7" w:rsidP="00413CB7">
            <w:pPr>
              <w:spacing w:after="0"/>
              <w:jc w:val="left"/>
              <w:rPr>
                <w:szCs w:val="20"/>
              </w:rPr>
            </w:pPr>
            <w:r w:rsidRPr="00413CB7">
              <w:rPr>
                <w:szCs w:val="20"/>
              </w:rPr>
              <w:t>Clinton Albert</w:t>
            </w:r>
          </w:p>
        </w:tc>
        <w:tc>
          <w:tcPr>
            <w:tcW w:w="1597" w:type="pct"/>
            <w:noWrap/>
            <w:hideMark/>
          </w:tcPr>
          <w:p w14:paraId="328A91D3"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09092618"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3F0723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E651EF" w14:textId="77777777" w:rsidR="00413CB7" w:rsidRPr="00413CB7" w:rsidRDefault="00413CB7" w:rsidP="00413CB7">
            <w:pPr>
              <w:spacing w:after="0"/>
              <w:jc w:val="right"/>
              <w:rPr>
                <w:szCs w:val="20"/>
              </w:rPr>
            </w:pPr>
            <w:r w:rsidRPr="00413CB7">
              <w:rPr>
                <w:szCs w:val="20"/>
              </w:rPr>
              <w:t>11.12.2014</w:t>
            </w:r>
          </w:p>
        </w:tc>
      </w:tr>
      <w:tr w:rsidR="00413CB7" w:rsidRPr="00413CB7" w14:paraId="6DA0D700" w14:textId="77777777" w:rsidTr="005B36B0">
        <w:trPr>
          <w:trHeight w:val="20"/>
        </w:trPr>
        <w:tc>
          <w:tcPr>
            <w:tcW w:w="1756" w:type="pct"/>
            <w:noWrap/>
            <w:hideMark/>
          </w:tcPr>
          <w:p w14:paraId="22A85785" w14:textId="77777777" w:rsidR="00413CB7" w:rsidRPr="00413CB7" w:rsidRDefault="00413CB7" w:rsidP="00413CB7">
            <w:pPr>
              <w:spacing w:after="0"/>
              <w:jc w:val="left"/>
              <w:rPr>
                <w:szCs w:val="20"/>
              </w:rPr>
            </w:pPr>
            <w:r w:rsidRPr="00413CB7">
              <w:rPr>
                <w:szCs w:val="20"/>
              </w:rPr>
              <w:t xml:space="preserve">Clovercrest Indoor Swim School Pty Ltd </w:t>
            </w:r>
          </w:p>
        </w:tc>
        <w:tc>
          <w:tcPr>
            <w:tcW w:w="1597" w:type="pct"/>
            <w:noWrap/>
            <w:hideMark/>
          </w:tcPr>
          <w:p w14:paraId="2F3249E8"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374A12C9" w14:textId="77777777" w:rsidR="00413CB7" w:rsidRPr="00413CB7" w:rsidRDefault="00413CB7" w:rsidP="00413CB7">
            <w:pPr>
              <w:spacing w:after="0"/>
              <w:ind w:right="113"/>
              <w:jc w:val="right"/>
              <w:rPr>
                <w:szCs w:val="20"/>
              </w:rPr>
            </w:pPr>
            <w:r w:rsidRPr="00413CB7">
              <w:rPr>
                <w:szCs w:val="20"/>
              </w:rPr>
              <w:t>50.85</w:t>
            </w:r>
          </w:p>
        </w:tc>
        <w:tc>
          <w:tcPr>
            <w:tcW w:w="770" w:type="pct"/>
            <w:noWrap/>
            <w:hideMark/>
          </w:tcPr>
          <w:p w14:paraId="2FBF8A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22D70C" w14:textId="77777777" w:rsidR="00413CB7" w:rsidRPr="00413CB7" w:rsidRDefault="00413CB7" w:rsidP="00413CB7">
            <w:pPr>
              <w:spacing w:after="0"/>
              <w:jc w:val="right"/>
              <w:rPr>
                <w:szCs w:val="20"/>
              </w:rPr>
            </w:pPr>
            <w:r w:rsidRPr="00413CB7">
              <w:rPr>
                <w:szCs w:val="20"/>
              </w:rPr>
              <w:t>18.9.2014</w:t>
            </w:r>
          </w:p>
        </w:tc>
      </w:tr>
      <w:tr w:rsidR="00413CB7" w:rsidRPr="00413CB7" w14:paraId="70387A69" w14:textId="77777777" w:rsidTr="005B36B0">
        <w:trPr>
          <w:trHeight w:val="20"/>
        </w:trPr>
        <w:tc>
          <w:tcPr>
            <w:tcW w:w="1756" w:type="pct"/>
            <w:noWrap/>
            <w:hideMark/>
          </w:tcPr>
          <w:p w14:paraId="4E650D91" w14:textId="77777777" w:rsidR="00413CB7" w:rsidRPr="00413CB7" w:rsidRDefault="00413CB7" w:rsidP="00413CB7">
            <w:pPr>
              <w:spacing w:after="0"/>
              <w:jc w:val="left"/>
              <w:rPr>
                <w:szCs w:val="20"/>
              </w:rPr>
            </w:pPr>
            <w:r w:rsidRPr="00413CB7">
              <w:rPr>
                <w:szCs w:val="20"/>
              </w:rPr>
              <w:t>Coastal Ink FX</w:t>
            </w:r>
          </w:p>
        </w:tc>
        <w:tc>
          <w:tcPr>
            <w:tcW w:w="1597" w:type="pct"/>
            <w:noWrap/>
            <w:hideMark/>
          </w:tcPr>
          <w:p w14:paraId="15C6432D" w14:textId="77777777"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14:paraId="720BE478" w14:textId="77777777" w:rsidR="00413CB7" w:rsidRPr="00413CB7" w:rsidRDefault="00413CB7" w:rsidP="00413CB7">
            <w:pPr>
              <w:spacing w:after="0"/>
              <w:ind w:right="113"/>
              <w:jc w:val="right"/>
              <w:rPr>
                <w:szCs w:val="20"/>
              </w:rPr>
            </w:pPr>
            <w:r w:rsidRPr="00413CB7">
              <w:rPr>
                <w:szCs w:val="20"/>
              </w:rPr>
              <w:t>310.73</w:t>
            </w:r>
          </w:p>
        </w:tc>
        <w:tc>
          <w:tcPr>
            <w:tcW w:w="770" w:type="pct"/>
            <w:noWrap/>
            <w:hideMark/>
          </w:tcPr>
          <w:p w14:paraId="4D48C89A" w14:textId="77777777" w:rsidR="00413CB7" w:rsidRPr="00413CB7" w:rsidRDefault="00413CB7" w:rsidP="00413CB7">
            <w:pPr>
              <w:spacing w:after="0"/>
              <w:ind w:left="170"/>
              <w:jc w:val="left"/>
              <w:rPr>
                <w:szCs w:val="20"/>
              </w:rPr>
            </w:pPr>
            <w:r w:rsidRPr="00413CB7">
              <w:rPr>
                <w:szCs w:val="20"/>
              </w:rPr>
              <w:t>Refund 196124</w:t>
            </w:r>
          </w:p>
        </w:tc>
        <w:tc>
          <w:tcPr>
            <w:tcW w:w="453" w:type="pct"/>
            <w:noWrap/>
            <w:hideMark/>
          </w:tcPr>
          <w:p w14:paraId="7C44A345" w14:textId="77777777" w:rsidR="00413CB7" w:rsidRPr="00413CB7" w:rsidRDefault="00413CB7" w:rsidP="00413CB7">
            <w:pPr>
              <w:spacing w:after="0"/>
              <w:jc w:val="right"/>
              <w:rPr>
                <w:szCs w:val="20"/>
              </w:rPr>
            </w:pPr>
            <w:r w:rsidRPr="00413CB7">
              <w:rPr>
                <w:szCs w:val="20"/>
              </w:rPr>
              <w:t>15.11.2013</w:t>
            </w:r>
          </w:p>
        </w:tc>
      </w:tr>
      <w:tr w:rsidR="00413CB7" w:rsidRPr="00413CB7" w14:paraId="29BC713C" w14:textId="77777777" w:rsidTr="005B36B0">
        <w:trPr>
          <w:trHeight w:val="20"/>
        </w:trPr>
        <w:tc>
          <w:tcPr>
            <w:tcW w:w="1756" w:type="pct"/>
            <w:noWrap/>
            <w:hideMark/>
          </w:tcPr>
          <w:p w14:paraId="41BD0129" w14:textId="77777777" w:rsidR="00413CB7" w:rsidRPr="00413CB7" w:rsidRDefault="00413CB7" w:rsidP="00413CB7">
            <w:pPr>
              <w:spacing w:after="0"/>
              <w:jc w:val="left"/>
              <w:rPr>
                <w:szCs w:val="20"/>
              </w:rPr>
            </w:pPr>
            <w:r w:rsidRPr="00413CB7">
              <w:rPr>
                <w:szCs w:val="20"/>
              </w:rPr>
              <w:t>Coby Church</w:t>
            </w:r>
          </w:p>
        </w:tc>
        <w:tc>
          <w:tcPr>
            <w:tcW w:w="1597" w:type="pct"/>
            <w:noWrap/>
            <w:hideMark/>
          </w:tcPr>
          <w:p w14:paraId="0AE254D8"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27DD98DE" w14:textId="77777777" w:rsidR="00413CB7" w:rsidRPr="00413CB7" w:rsidRDefault="00413CB7" w:rsidP="00413CB7">
            <w:pPr>
              <w:spacing w:after="0"/>
              <w:ind w:right="113"/>
              <w:jc w:val="right"/>
              <w:rPr>
                <w:szCs w:val="20"/>
              </w:rPr>
            </w:pPr>
            <w:r w:rsidRPr="00413CB7">
              <w:rPr>
                <w:szCs w:val="20"/>
              </w:rPr>
              <w:t>90.39</w:t>
            </w:r>
          </w:p>
        </w:tc>
        <w:tc>
          <w:tcPr>
            <w:tcW w:w="770" w:type="pct"/>
            <w:noWrap/>
            <w:hideMark/>
          </w:tcPr>
          <w:p w14:paraId="7B3E51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CB139F" w14:textId="77777777" w:rsidR="00413CB7" w:rsidRPr="00413CB7" w:rsidRDefault="00413CB7" w:rsidP="00413CB7">
            <w:pPr>
              <w:spacing w:after="0"/>
              <w:jc w:val="right"/>
              <w:rPr>
                <w:szCs w:val="20"/>
              </w:rPr>
            </w:pPr>
            <w:r w:rsidRPr="00413CB7">
              <w:rPr>
                <w:szCs w:val="20"/>
              </w:rPr>
              <w:t>4.1.2015</w:t>
            </w:r>
          </w:p>
        </w:tc>
      </w:tr>
      <w:tr w:rsidR="00413CB7" w:rsidRPr="00413CB7" w14:paraId="75BA6261" w14:textId="77777777" w:rsidTr="005B36B0">
        <w:trPr>
          <w:trHeight w:val="20"/>
        </w:trPr>
        <w:tc>
          <w:tcPr>
            <w:tcW w:w="1756" w:type="pct"/>
            <w:noWrap/>
            <w:hideMark/>
          </w:tcPr>
          <w:p w14:paraId="3D50E6A9" w14:textId="77777777" w:rsidR="00413CB7" w:rsidRPr="00413CB7" w:rsidRDefault="00413CB7" w:rsidP="00413CB7">
            <w:pPr>
              <w:spacing w:after="0"/>
              <w:jc w:val="left"/>
              <w:rPr>
                <w:szCs w:val="20"/>
              </w:rPr>
            </w:pPr>
            <w:r w:rsidRPr="00413CB7">
              <w:rPr>
                <w:szCs w:val="20"/>
              </w:rPr>
              <w:t>Coffee By The Beans</w:t>
            </w:r>
          </w:p>
        </w:tc>
        <w:tc>
          <w:tcPr>
            <w:tcW w:w="1597" w:type="pct"/>
            <w:noWrap/>
            <w:hideMark/>
          </w:tcPr>
          <w:p w14:paraId="63ADAF65"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192E92E8" w14:textId="77777777" w:rsidR="00413CB7" w:rsidRPr="00413CB7" w:rsidRDefault="00413CB7" w:rsidP="00413CB7">
            <w:pPr>
              <w:spacing w:after="0"/>
              <w:ind w:right="113"/>
              <w:jc w:val="right"/>
              <w:rPr>
                <w:szCs w:val="20"/>
              </w:rPr>
            </w:pPr>
            <w:r w:rsidRPr="00413CB7">
              <w:rPr>
                <w:szCs w:val="20"/>
              </w:rPr>
              <w:t>23.34</w:t>
            </w:r>
          </w:p>
        </w:tc>
        <w:tc>
          <w:tcPr>
            <w:tcW w:w="770" w:type="pct"/>
            <w:noWrap/>
            <w:hideMark/>
          </w:tcPr>
          <w:p w14:paraId="2AC680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3343BD" w14:textId="77777777" w:rsidR="00413CB7" w:rsidRPr="00413CB7" w:rsidRDefault="00413CB7" w:rsidP="00413CB7">
            <w:pPr>
              <w:spacing w:after="0"/>
              <w:jc w:val="right"/>
              <w:rPr>
                <w:szCs w:val="20"/>
              </w:rPr>
            </w:pPr>
            <w:r w:rsidRPr="00413CB7">
              <w:rPr>
                <w:szCs w:val="20"/>
              </w:rPr>
              <w:t>27.2.2013</w:t>
            </w:r>
          </w:p>
        </w:tc>
      </w:tr>
      <w:tr w:rsidR="00413CB7" w:rsidRPr="00413CB7" w14:paraId="058E1B7B" w14:textId="77777777" w:rsidTr="005B36B0">
        <w:trPr>
          <w:trHeight w:val="20"/>
        </w:trPr>
        <w:tc>
          <w:tcPr>
            <w:tcW w:w="1756" w:type="pct"/>
            <w:noWrap/>
            <w:hideMark/>
          </w:tcPr>
          <w:p w14:paraId="0A5D1056" w14:textId="77777777" w:rsidR="00413CB7" w:rsidRPr="00413CB7" w:rsidRDefault="00413CB7" w:rsidP="00413CB7">
            <w:pPr>
              <w:spacing w:after="0"/>
              <w:jc w:val="left"/>
              <w:rPr>
                <w:szCs w:val="20"/>
              </w:rPr>
            </w:pPr>
            <w:r w:rsidRPr="00413CB7">
              <w:rPr>
                <w:szCs w:val="20"/>
              </w:rPr>
              <w:t>Coffey Service Australia</w:t>
            </w:r>
          </w:p>
        </w:tc>
        <w:tc>
          <w:tcPr>
            <w:tcW w:w="1597" w:type="pct"/>
            <w:noWrap/>
            <w:hideMark/>
          </w:tcPr>
          <w:p w14:paraId="2F4878B4" w14:textId="77777777" w:rsidR="00413CB7" w:rsidRPr="00413CB7" w:rsidRDefault="00413CB7" w:rsidP="00413CB7">
            <w:pPr>
              <w:spacing w:after="0"/>
              <w:ind w:left="113"/>
              <w:jc w:val="left"/>
              <w:rPr>
                <w:szCs w:val="20"/>
              </w:rPr>
            </w:pPr>
            <w:r w:rsidRPr="00413CB7">
              <w:rPr>
                <w:szCs w:val="20"/>
              </w:rPr>
              <w:t>KESWICK TERMINAL, SA 5035</w:t>
            </w:r>
          </w:p>
        </w:tc>
        <w:tc>
          <w:tcPr>
            <w:tcW w:w="424" w:type="pct"/>
            <w:noWrap/>
            <w:hideMark/>
          </w:tcPr>
          <w:p w14:paraId="0A4B537B" w14:textId="77777777" w:rsidR="00413CB7" w:rsidRPr="00413CB7" w:rsidRDefault="00413CB7" w:rsidP="00413CB7">
            <w:pPr>
              <w:spacing w:after="0"/>
              <w:ind w:right="113"/>
              <w:jc w:val="right"/>
              <w:rPr>
                <w:szCs w:val="20"/>
              </w:rPr>
            </w:pPr>
            <w:r w:rsidRPr="00413CB7">
              <w:rPr>
                <w:szCs w:val="20"/>
              </w:rPr>
              <w:t>6 695.31</w:t>
            </w:r>
          </w:p>
        </w:tc>
        <w:tc>
          <w:tcPr>
            <w:tcW w:w="770" w:type="pct"/>
            <w:noWrap/>
            <w:hideMark/>
          </w:tcPr>
          <w:p w14:paraId="06CE51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0A2DDC" w14:textId="77777777" w:rsidR="00413CB7" w:rsidRPr="00413CB7" w:rsidRDefault="00413CB7" w:rsidP="00413CB7">
            <w:pPr>
              <w:spacing w:after="0"/>
              <w:jc w:val="right"/>
              <w:rPr>
                <w:szCs w:val="20"/>
              </w:rPr>
            </w:pPr>
            <w:r w:rsidRPr="00413CB7">
              <w:rPr>
                <w:szCs w:val="20"/>
              </w:rPr>
              <w:t>14.2.2013</w:t>
            </w:r>
          </w:p>
        </w:tc>
      </w:tr>
      <w:tr w:rsidR="00413CB7" w:rsidRPr="00413CB7" w14:paraId="403985C8" w14:textId="77777777" w:rsidTr="005B36B0">
        <w:trPr>
          <w:trHeight w:val="20"/>
        </w:trPr>
        <w:tc>
          <w:tcPr>
            <w:tcW w:w="1756" w:type="pct"/>
            <w:noWrap/>
            <w:hideMark/>
          </w:tcPr>
          <w:p w14:paraId="37C0E6E5" w14:textId="77777777" w:rsidR="00413CB7" w:rsidRPr="00413CB7" w:rsidRDefault="00413CB7" w:rsidP="00413CB7">
            <w:pPr>
              <w:spacing w:after="0"/>
              <w:jc w:val="left"/>
              <w:rPr>
                <w:szCs w:val="20"/>
              </w:rPr>
            </w:pPr>
            <w:r w:rsidRPr="00413CB7">
              <w:rPr>
                <w:szCs w:val="20"/>
              </w:rPr>
              <w:t>Coffey Testing Pty Ltd</w:t>
            </w:r>
          </w:p>
        </w:tc>
        <w:tc>
          <w:tcPr>
            <w:tcW w:w="1597" w:type="pct"/>
            <w:noWrap/>
            <w:hideMark/>
          </w:tcPr>
          <w:p w14:paraId="7E66B548"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4545800B" w14:textId="77777777" w:rsidR="00413CB7" w:rsidRPr="00413CB7" w:rsidRDefault="00413CB7" w:rsidP="00413CB7">
            <w:pPr>
              <w:spacing w:after="0"/>
              <w:ind w:right="113"/>
              <w:jc w:val="right"/>
              <w:rPr>
                <w:szCs w:val="20"/>
              </w:rPr>
            </w:pPr>
            <w:r w:rsidRPr="00413CB7">
              <w:rPr>
                <w:szCs w:val="20"/>
              </w:rPr>
              <w:t>157.01</w:t>
            </w:r>
          </w:p>
        </w:tc>
        <w:tc>
          <w:tcPr>
            <w:tcW w:w="770" w:type="pct"/>
            <w:noWrap/>
            <w:hideMark/>
          </w:tcPr>
          <w:p w14:paraId="164E0D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6D6E9E" w14:textId="77777777" w:rsidR="00413CB7" w:rsidRPr="00413CB7" w:rsidRDefault="00413CB7" w:rsidP="00413CB7">
            <w:pPr>
              <w:spacing w:after="0"/>
              <w:jc w:val="right"/>
              <w:rPr>
                <w:szCs w:val="20"/>
              </w:rPr>
            </w:pPr>
            <w:r w:rsidRPr="00413CB7">
              <w:rPr>
                <w:szCs w:val="20"/>
              </w:rPr>
              <w:t>11.10.2013</w:t>
            </w:r>
          </w:p>
        </w:tc>
      </w:tr>
      <w:tr w:rsidR="00413CB7" w:rsidRPr="00413CB7" w14:paraId="14B31EE8" w14:textId="77777777" w:rsidTr="005B36B0">
        <w:trPr>
          <w:trHeight w:val="20"/>
        </w:trPr>
        <w:tc>
          <w:tcPr>
            <w:tcW w:w="1756" w:type="pct"/>
            <w:noWrap/>
            <w:hideMark/>
          </w:tcPr>
          <w:p w14:paraId="79CE1016" w14:textId="77777777" w:rsidR="00413CB7" w:rsidRPr="00413CB7" w:rsidRDefault="00413CB7" w:rsidP="00413CB7">
            <w:pPr>
              <w:spacing w:after="0"/>
              <w:jc w:val="left"/>
              <w:rPr>
                <w:szCs w:val="20"/>
              </w:rPr>
            </w:pPr>
            <w:r w:rsidRPr="00413CB7">
              <w:rPr>
                <w:szCs w:val="20"/>
              </w:rPr>
              <w:t>Colette Bale</w:t>
            </w:r>
          </w:p>
        </w:tc>
        <w:tc>
          <w:tcPr>
            <w:tcW w:w="1597" w:type="pct"/>
            <w:noWrap/>
            <w:hideMark/>
          </w:tcPr>
          <w:p w14:paraId="714C124D" w14:textId="77777777" w:rsidR="00413CB7" w:rsidRPr="00413CB7" w:rsidRDefault="00413CB7" w:rsidP="00413CB7">
            <w:pPr>
              <w:spacing w:after="0"/>
              <w:ind w:left="113"/>
              <w:jc w:val="left"/>
              <w:rPr>
                <w:szCs w:val="20"/>
              </w:rPr>
            </w:pPr>
            <w:r w:rsidRPr="00413CB7">
              <w:rPr>
                <w:szCs w:val="20"/>
              </w:rPr>
              <w:t>PAYNEHAM, SA 5070</w:t>
            </w:r>
          </w:p>
        </w:tc>
        <w:tc>
          <w:tcPr>
            <w:tcW w:w="424" w:type="pct"/>
            <w:noWrap/>
            <w:hideMark/>
          </w:tcPr>
          <w:p w14:paraId="0E670CFC" w14:textId="77777777" w:rsidR="00413CB7" w:rsidRPr="00413CB7" w:rsidRDefault="00413CB7" w:rsidP="00413CB7">
            <w:pPr>
              <w:spacing w:after="0"/>
              <w:ind w:right="113"/>
              <w:jc w:val="right"/>
              <w:rPr>
                <w:szCs w:val="20"/>
              </w:rPr>
            </w:pPr>
            <w:r w:rsidRPr="00413CB7">
              <w:rPr>
                <w:szCs w:val="20"/>
              </w:rPr>
              <w:t>43.53</w:t>
            </w:r>
          </w:p>
        </w:tc>
        <w:tc>
          <w:tcPr>
            <w:tcW w:w="770" w:type="pct"/>
            <w:noWrap/>
            <w:hideMark/>
          </w:tcPr>
          <w:p w14:paraId="2269E0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D6C792" w14:textId="77777777" w:rsidR="00413CB7" w:rsidRPr="00413CB7" w:rsidRDefault="00413CB7" w:rsidP="00413CB7">
            <w:pPr>
              <w:spacing w:after="0"/>
              <w:jc w:val="right"/>
              <w:rPr>
                <w:szCs w:val="20"/>
              </w:rPr>
            </w:pPr>
            <w:r w:rsidRPr="00413CB7">
              <w:rPr>
                <w:szCs w:val="20"/>
              </w:rPr>
              <w:t>2.6.2013</w:t>
            </w:r>
          </w:p>
        </w:tc>
      </w:tr>
      <w:tr w:rsidR="00413CB7" w:rsidRPr="00413CB7" w14:paraId="150D1ECF" w14:textId="77777777" w:rsidTr="005B36B0">
        <w:trPr>
          <w:trHeight w:val="20"/>
        </w:trPr>
        <w:tc>
          <w:tcPr>
            <w:tcW w:w="1756" w:type="pct"/>
            <w:noWrap/>
            <w:hideMark/>
          </w:tcPr>
          <w:p w14:paraId="36B56F37" w14:textId="77777777" w:rsidR="00413CB7" w:rsidRPr="00413CB7" w:rsidRDefault="00413CB7" w:rsidP="00413CB7">
            <w:pPr>
              <w:spacing w:after="0"/>
              <w:jc w:val="left"/>
              <w:rPr>
                <w:szCs w:val="20"/>
              </w:rPr>
            </w:pPr>
            <w:r w:rsidRPr="00413CB7">
              <w:rPr>
                <w:szCs w:val="20"/>
              </w:rPr>
              <w:t>Colin Blatchford</w:t>
            </w:r>
          </w:p>
        </w:tc>
        <w:tc>
          <w:tcPr>
            <w:tcW w:w="1597" w:type="pct"/>
            <w:noWrap/>
            <w:hideMark/>
          </w:tcPr>
          <w:p w14:paraId="69786F03"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4C47C4B8" w14:textId="77777777" w:rsidR="00413CB7" w:rsidRPr="00413CB7" w:rsidRDefault="00413CB7" w:rsidP="00413CB7">
            <w:pPr>
              <w:spacing w:after="0"/>
              <w:ind w:right="113"/>
              <w:jc w:val="right"/>
              <w:rPr>
                <w:szCs w:val="20"/>
              </w:rPr>
            </w:pPr>
            <w:r w:rsidRPr="00413CB7">
              <w:rPr>
                <w:szCs w:val="20"/>
              </w:rPr>
              <w:t>37.77</w:t>
            </w:r>
          </w:p>
        </w:tc>
        <w:tc>
          <w:tcPr>
            <w:tcW w:w="770" w:type="pct"/>
            <w:noWrap/>
            <w:hideMark/>
          </w:tcPr>
          <w:p w14:paraId="78529F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C2ED0F" w14:textId="77777777" w:rsidR="00413CB7" w:rsidRPr="00413CB7" w:rsidRDefault="00413CB7" w:rsidP="00413CB7">
            <w:pPr>
              <w:spacing w:after="0"/>
              <w:jc w:val="right"/>
              <w:rPr>
                <w:szCs w:val="20"/>
              </w:rPr>
            </w:pPr>
            <w:r w:rsidRPr="00413CB7">
              <w:rPr>
                <w:szCs w:val="20"/>
              </w:rPr>
              <w:t>31.10.2014</w:t>
            </w:r>
          </w:p>
        </w:tc>
      </w:tr>
      <w:tr w:rsidR="00413CB7" w:rsidRPr="00413CB7" w14:paraId="0A57E951" w14:textId="77777777" w:rsidTr="005B36B0">
        <w:trPr>
          <w:trHeight w:val="20"/>
        </w:trPr>
        <w:tc>
          <w:tcPr>
            <w:tcW w:w="1756" w:type="pct"/>
            <w:noWrap/>
            <w:hideMark/>
          </w:tcPr>
          <w:p w14:paraId="3363B42E" w14:textId="77777777" w:rsidR="00413CB7" w:rsidRPr="00413CB7" w:rsidRDefault="00413CB7" w:rsidP="00413CB7">
            <w:pPr>
              <w:spacing w:after="0"/>
              <w:jc w:val="left"/>
              <w:rPr>
                <w:szCs w:val="20"/>
              </w:rPr>
            </w:pPr>
            <w:r w:rsidRPr="00413CB7">
              <w:rPr>
                <w:szCs w:val="20"/>
              </w:rPr>
              <w:t>Colin Broad</w:t>
            </w:r>
          </w:p>
        </w:tc>
        <w:tc>
          <w:tcPr>
            <w:tcW w:w="1597" w:type="pct"/>
            <w:noWrap/>
            <w:hideMark/>
          </w:tcPr>
          <w:p w14:paraId="13041F68" w14:textId="77777777" w:rsidR="00413CB7" w:rsidRPr="00413CB7" w:rsidRDefault="00413CB7" w:rsidP="00413CB7">
            <w:pPr>
              <w:spacing w:after="0"/>
              <w:ind w:left="113"/>
              <w:jc w:val="left"/>
              <w:rPr>
                <w:szCs w:val="20"/>
              </w:rPr>
            </w:pPr>
            <w:r w:rsidRPr="00413CB7">
              <w:rPr>
                <w:szCs w:val="20"/>
              </w:rPr>
              <w:t>MARDEN, SA 5070</w:t>
            </w:r>
          </w:p>
        </w:tc>
        <w:tc>
          <w:tcPr>
            <w:tcW w:w="424" w:type="pct"/>
            <w:noWrap/>
            <w:hideMark/>
          </w:tcPr>
          <w:p w14:paraId="20359254" w14:textId="77777777" w:rsidR="00413CB7" w:rsidRPr="00413CB7" w:rsidRDefault="00413CB7" w:rsidP="00413CB7">
            <w:pPr>
              <w:spacing w:after="0"/>
              <w:ind w:right="113"/>
              <w:jc w:val="right"/>
              <w:rPr>
                <w:szCs w:val="20"/>
              </w:rPr>
            </w:pPr>
            <w:r w:rsidRPr="00413CB7">
              <w:rPr>
                <w:szCs w:val="20"/>
              </w:rPr>
              <w:t>51.48</w:t>
            </w:r>
          </w:p>
        </w:tc>
        <w:tc>
          <w:tcPr>
            <w:tcW w:w="770" w:type="pct"/>
            <w:noWrap/>
            <w:hideMark/>
          </w:tcPr>
          <w:p w14:paraId="423B672C" w14:textId="77777777" w:rsidR="00413CB7" w:rsidRPr="00413CB7" w:rsidRDefault="00413CB7" w:rsidP="00413CB7">
            <w:pPr>
              <w:spacing w:after="0"/>
              <w:ind w:left="170"/>
              <w:jc w:val="left"/>
              <w:rPr>
                <w:szCs w:val="20"/>
              </w:rPr>
            </w:pPr>
            <w:r w:rsidRPr="00413CB7">
              <w:rPr>
                <w:szCs w:val="20"/>
              </w:rPr>
              <w:t>Refund 205110</w:t>
            </w:r>
          </w:p>
        </w:tc>
        <w:tc>
          <w:tcPr>
            <w:tcW w:w="453" w:type="pct"/>
            <w:noWrap/>
            <w:hideMark/>
          </w:tcPr>
          <w:p w14:paraId="7BF1E7D6" w14:textId="77777777" w:rsidR="00413CB7" w:rsidRPr="00413CB7" w:rsidRDefault="00413CB7" w:rsidP="00413CB7">
            <w:pPr>
              <w:spacing w:after="0"/>
              <w:jc w:val="right"/>
              <w:rPr>
                <w:szCs w:val="20"/>
              </w:rPr>
            </w:pPr>
            <w:r w:rsidRPr="00413CB7">
              <w:rPr>
                <w:szCs w:val="20"/>
              </w:rPr>
              <w:t>3.12.2013</w:t>
            </w:r>
          </w:p>
        </w:tc>
      </w:tr>
      <w:tr w:rsidR="00413CB7" w:rsidRPr="00413CB7" w14:paraId="408C3294" w14:textId="77777777" w:rsidTr="005B36B0">
        <w:trPr>
          <w:trHeight w:val="20"/>
        </w:trPr>
        <w:tc>
          <w:tcPr>
            <w:tcW w:w="1756" w:type="pct"/>
            <w:noWrap/>
            <w:hideMark/>
          </w:tcPr>
          <w:p w14:paraId="699E838B" w14:textId="77777777" w:rsidR="00413CB7" w:rsidRPr="00413CB7" w:rsidRDefault="00413CB7" w:rsidP="00413CB7">
            <w:pPr>
              <w:spacing w:after="0"/>
              <w:jc w:val="left"/>
              <w:rPr>
                <w:szCs w:val="20"/>
              </w:rPr>
            </w:pPr>
            <w:r w:rsidRPr="00413CB7">
              <w:rPr>
                <w:szCs w:val="20"/>
              </w:rPr>
              <w:t>Colin Harms</w:t>
            </w:r>
          </w:p>
        </w:tc>
        <w:tc>
          <w:tcPr>
            <w:tcW w:w="1597" w:type="pct"/>
            <w:noWrap/>
            <w:hideMark/>
          </w:tcPr>
          <w:p w14:paraId="01295167"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29249118" w14:textId="77777777" w:rsidR="00413CB7" w:rsidRPr="00413CB7" w:rsidRDefault="00413CB7" w:rsidP="00413CB7">
            <w:pPr>
              <w:spacing w:after="0"/>
              <w:ind w:right="113"/>
              <w:jc w:val="right"/>
              <w:rPr>
                <w:szCs w:val="20"/>
              </w:rPr>
            </w:pPr>
            <w:r w:rsidRPr="00413CB7">
              <w:rPr>
                <w:szCs w:val="20"/>
              </w:rPr>
              <w:t>17.60</w:t>
            </w:r>
          </w:p>
        </w:tc>
        <w:tc>
          <w:tcPr>
            <w:tcW w:w="770" w:type="pct"/>
            <w:noWrap/>
            <w:hideMark/>
          </w:tcPr>
          <w:p w14:paraId="7ADF13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07426D" w14:textId="77777777" w:rsidR="00413CB7" w:rsidRPr="00413CB7" w:rsidRDefault="00413CB7" w:rsidP="00413CB7">
            <w:pPr>
              <w:spacing w:after="0"/>
              <w:jc w:val="right"/>
              <w:rPr>
                <w:szCs w:val="20"/>
              </w:rPr>
            </w:pPr>
            <w:r w:rsidRPr="00413CB7">
              <w:rPr>
                <w:szCs w:val="20"/>
              </w:rPr>
              <w:t>1.5.2013</w:t>
            </w:r>
          </w:p>
        </w:tc>
      </w:tr>
      <w:tr w:rsidR="00413CB7" w:rsidRPr="00413CB7" w14:paraId="4A41A707" w14:textId="77777777" w:rsidTr="005B36B0">
        <w:trPr>
          <w:trHeight w:val="20"/>
        </w:trPr>
        <w:tc>
          <w:tcPr>
            <w:tcW w:w="1756" w:type="pct"/>
            <w:noWrap/>
            <w:hideMark/>
          </w:tcPr>
          <w:p w14:paraId="5D7D2F95" w14:textId="77777777" w:rsidR="00413CB7" w:rsidRPr="00413CB7" w:rsidRDefault="00413CB7" w:rsidP="00413CB7">
            <w:pPr>
              <w:spacing w:after="0"/>
              <w:jc w:val="left"/>
              <w:rPr>
                <w:szCs w:val="20"/>
              </w:rPr>
            </w:pPr>
            <w:r w:rsidRPr="00413CB7">
              <w:rPr>
                <w:szCs w:val="20"/>
              </w:rPr>
              <w:t>Colin Hourigan</w:t>
            </w:r>
          </w:p>
        </w:tc>
        <w:tc>
          <w:tcPr>
            <w:tcW w:w="1597" w:type="pct"/>
            <w:noWrap/>
            <w:hideMark/>
          </w:tcPr>
          <w:p w14:paraId="26973C79" w14:textId="77777777"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14:paraId="12F7C387"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614D6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687448" w14:textId="77777777" w:rsidR="00413CB7" w:rsidRPr="00413CB7" w:rsidRDefault="00413CB7" w:rsidP="00413CB7">
            <w:pPr>
              <w:spacing w:after="0"/>
              <w:jc w:val="right"/>
              <w:rPr>
                <w:szCs w:val="20"/>
              </w:rPr>
            </w:pPr>
            <w:r w:rsidRPr="00413CB7">
              <w:rPr>
                <w:szCs w:val="20"/>
              </w:rPr>
              <w:t>12.4.2013</w:t>
            </w:r>
          </w:p>
        </w:tc>
      </w:tr>
      <w:tr w:rsidR="00413CB7" w:rsidRPr="00413CB7" w14:paraId="6E8F7C2F" w14:textId="77777777" w:rsidTr="005B36B0">
        <w:trPr>
          <w:trHeight w:val="20"/>
        </w:trPr>
        <w:tc>
          <w:tcPr>
            <w:tcW w:w="1756" w:type="pct"/>
            <w:noWrap/>
            <w:hideMark/>
          </w:tcPr>
          <w:p w14:paraId="53B18C36" w14:textId="77777777" w:rsidR="00413CB7" w:rsidRPr="00413CB7" w:rsidRDefault="00413CB7" w:rsidP="00413CB7">
            <w:pPr>
              <w:spacing w:after="0"/>
              <w:jc w:val="left"/>
              <w:rPr>
                <w:szCs w:val="20"/>
              </w:rPr>
            </w:pPr>
            <w:r w:rsidRPr="00413CB7">
              <w:rPr>
                <w:szCs w:val="20"/>
              </w:rPr>
              <w:t>Colin Nicholls</w:t>
            </w:r>
          </w:p>
        </w:tc>
        <w:tc>
          <w:tcPr>
            <w:tcW w:w="1597" w:type="pct"/>
            <w:noWrap/>
            <w:hideMark/>
          </w:tcPr>
          <w:p w14:paraId="5D5CD732"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4DB8825D" w14:textId="77777777" w:rsidR="00413CB7" w:rsidRPr="00413CB7" w:rsidRDefault="00413CB7" w:rsidP="00413CB7">
            <w:pPr>
              <w:spacing w:after="0"/>
              <w:ind w:right="113"/>
              <w:jc w:val="right"/>
              <w:rPr>
                <w:szCs w:val="20"/>
              </w:rPr>
            </w:pPr>
            <w:r w:rsidRPr="00413CB7">
              <w:rPr>
                <w:szCs w:val="20"/>
              </w:rPr>
              <w:t>33.36</w:t>
            </w:r>
          </w:p>
        </w:tc>
        <w:tc>
          <w:tcPr>
            <w:tcW w:w="770" w:type="pct"/>
            <w:noWrap/>
            <w:hideMark/>
          </w:tcPr>
          <w:p w14:paraId="3A6E04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B0613F" w14:textId="77777777" w:rsidR="00413CB7" w:rsidRPr="00413CB7" w:rsidRDefault="00413CB7" w:rsidP="00413CB7">
            <w:pPr>
              <w:spacing w:after="0"/>
              <w:jc w:val="right"/>
              <w:rPr>
                <w:szCs w:val="20"/>
              </w:rPr>
            </w:pPr>
            <w:r w:rsidRPr="00413CB7">
              <w:rPr>
                <w:szCs w:val="20"/>
              </w:rPr>
              <w:t>6.11.2014</w:t>
            </w:r>
          </w:p>
        </w:tc>
      </w:tr>
      <w:tr w:rsidR="00413CB7" w:rsidRPr="00413CB7" w14:paraId="4744D1A0" w14:textId="77777777" w:rsidTr="005B36B0">
        <w:trPr>
          <w:trHeight w:val="20"/>
        </w:trPr>
        <w:tc>
          <w:tcPr>
            <w:tcW w:w="1756" w:type="pct"/>
            <w:noWrap/>
            <w:hideMark/>
          </w:tcPr>
          <w:p w14:paraId="119C1029" w14:textId="77777777" w:rsidR="00413CB7" w:rsidRPr="00413CB7" w:rsidRDefault="00413CB7" w:rsidP="00413CB7">
            <w:pPr>
              <w:spacing w:after="0"/>
              <w:jc w:val="left"/>
              <w:rPr>
                <w:szCs w:val="20"/>
              </w:rPr>
            </w:pPr>
            <w:r w:rsidRPr="00413CB7">
              <w:rPr>
                <w:szCs w:val="20"/>
              </w:rPr>
              <w:t>Colin Norman Abel</w:t>
            </w:r>
          </w:p>
        </w:tc>
        <w:tc>
          <w:tcPr>
            <w:tcW w:w="1597" w:type="pct"/>
            <w:noWrap/>
            <w:hideMark/>
          </w:tcPr>
          <w:p w14:paraId="2B24BCC1" w14:textId="77777777"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14:paraId="3B69F302" w14:textId="77777777" w:rsidR="00413CB7" w:rsidRPr="00413CB7" w:rsidRDefault="00413CB7" w:rsidP="00413CB7">
            <w:pPr>
              <w:spacing w:after="0"/>
              <w:ind w:right="113"/>
              <w:jc w:val="right"/>
              <w:rPr>
                <w:szCs w:val="20"/>
              </w:rPr>
            </w:pPr>
            <w:r w:rsidRPr="00413CB7">
              <w:rPr>
                <w:szCs w:val="20"/>
              </w:rPr>
              <w:t>65.82</w:t>
            </w:r>
          </w:p>
        </w:tc>
        <w:tc>
          <w:tcPr>
            <w:tcW w:w="770" w:type="pct"/>
            <w:noWrap/>
            <w:hideMark/>
          </w:tcPr>
          <w:p w14:paraId="6A9C64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D0F49D" w14:textId="77777777" w:rsidR="00413CB7" w:rsidRPr="00413CB7" w:rsidRDefault="00413CB7" w:rsidP="00413CB7">
            <w:pPr>
              <w:spacing w:after="0"/>
              <w:jc w:val="right"/>
              <w:rPr>
                <w:szCs w:val="20"/>
              </w:rPr>
            </w:pPr>
            <w:r w:rsidRPr="00413CB7">
              <w:rPr>
                <w:szCs w:val="20"/>
              </w:rPr>
              <w:t>25.10.2013</w:t>
            </w:r>
          </w:p>
        </w:tc>
      </w:tr>
      <w:tr w:rsidR="00413CB7" w:rsidRPr="00413CB7" w14:paraId="6275189F" w14:textId="77777777" w:rsidTr="005B36B0">
        <w:trPr>
          <w:trHeight w:val="20"/>
        </w:trPr>
        <w:tc>
          <w:tcPr>
            <w:tcW w:w="1756" w:type="pct"/>
            <w:noWrap/>
            <w:hideMark/>
          </w:tcPr>
          <w:p w14:paraId="362AAF82" w14:textId="77777777" w:rsidR="00413CB7" w:rsidRPr="00413CB7" w:rsidRDefault="00413CB7" w:rsidP="00413CB7">
            <w:pPr>
              <w:spacing w:after="0"/>
              <w:jc w:val="left"/>
              <w:rPr>
                <w:szCs w:val="20"/>
              </w:rPr>
            </w:pPr>
            <w:r w:rsidRPr="00413CB7">
              <w:rPr>
                <w:szCs w:val="20"/>
              </w:rPr>
              <w:t>Colin Tuohy</w:t>
            </w:r>
          </w:p>
        </w:tc>
        <w:tc>
          <w:tcPr>
            <w:tcW w:w="1597" w:type="pct"/>
            <w:noWrap/>
            <w:hideMark/>
          </w:tcPr>
          <w:p w14:paraId="1E9BD38A"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5B0F0948" w14:textId="77777777" w:rsidR="00413CB7" w:rsidRPr="00413CB7" w:rsidRDefault="00413CB7" w:rsidP="00413CB7">
            <w:pPr>
              <w:spacing w:after="0"/>
              <w:ind w:right="113"/>
              <w:jc w:val="right"/>
              <w:rPr>
                <w:szCs w:val="20"/>
              </w:rPr>
            </w:pPr>
            <w:r w:rsidRPr="00413CB7">
              <w:rPr>
                <w:szCs w:val="20"/>
              </w:rPr>
              <w:t>111.45</w:t>
            </w:r>
          </w:p>
        </w:tc>
        <w:tc>
          <w:tcPr>
            <w:tcW w:w="770" w:type="pct"/>
            <w:noWrap/>
            <w:hideMark/>
          </w:tcPr>
          <w:p w14:paraId="6AE3F9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DB3460" w14:textId="77777777" w:rsidR="00413CB7" w:rsidRPr="00413CB7" w:rsidRDefault="00413CB7" w:rsidP="00413CB7">
            <w:pPr>
              <w:spacing w:after="0"/>
              <w:jc w:val="right"/>
              <w:rPr>
                <w:szCs w:val="20"/>
              </w:rPr>
            </w:pPr>
            <w:r w:rsidRPr="00413CB7">
              <w:rPr>
                <w:szCs w:val="20"/>
              </w:rPr>
              <w:t>21.10.2014</w:t>
            </w:r>
          </w:p>
        </w:tc>
      </w:tr>
      <w:tr w:rsidR="00413CB7" w:rsidRPr="00413CB7" w14:paraId="5A29D995" w14:textId="77777777" w:rsidTr="005B36B0">
        <w:trPr>
          <w:trHeight w:val="20"/>
        </w:trPr>
        <w:tc>
          <w:tcPr>
            <w:tcW w:w="1756" w:type="pct"/>
            <w:noWrap/>
            <w:hideMark/>
          </w:tcPr>
          <w:p w14:paraId="413E6C1F" w14:textId="77777777" w:rsidR="00413CB7" w:rsidRPr="00413CB7" w:rsidRDefault="00413CB7" w:rsidP="00413CB7">
            <w:pPr>
              <w:spacing w:after="0"/>
              <w:jc w:val="left"/>
              <w:rPr>
                <w:szCs w:val="20"/>
              </w:rPr>
            </w:pPr>
            <w:r w:rsidRPr="00413CB7">
              <w:rPr>
                <w:szCs w:val="20"/>
              </w:rPr>
              <w:t>Colleen Butcher</w:t>
            </w:r>
          </w:p>
        </w:tc>
        <w:tc>
          <w:tcPr>
            <w:tcW w:w="1597" w:type="pct"/>
            <w:noWrap/>
            <w:hideMark/>
          </w:tcPr>
          <w:p w14:paraId="12C6AB5E"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6AA90146" w14:textId="77777777" w:rsidR="00413CB7" w:rsidRPr="00413CB7" w:rsidRDefault="00413CB7" w:rsidP="00413CB7">
            <w:pPr>
              <w:spacing w:after="0"/>
              <w:ind w:right="113"/>
              <w:jc w:val="right"/>
              <w:rPr>
                <w:szCs w:val="20"/>
              </w:rPr>
            </w:pPr>
            <w:r w:rsidRPr="00413CB7">
              <w:rPr>
                <w:szCs w:val="20"/>
              </w:rPr>
              <w:t>90.00</w:t>
            </w:r>
          </w:p>
        </w:tc>
        <w:tc>
          <w:tcPr>
            <w:tcW w:w="770" w:type="pct"/>
            <w:noWrap/>
            <w:hideMark/>
          </w:tcPr>
          <w:p w14:paraId="70A2C93F" w14:textId="77777777" w:rsidR="00413CB7" w:rsidRPr="00413CB7" w:rsidRDefault="00413CB7" w:rsidP="00413CB7">
            <w:pPr>
              <w:spacing w:after="0"/>
              <w:ind w:left="170"/>
              <w:jc w:val="left"/>
              <w:rPr>
                <w:szCs w:val="20"/>
              </w:rPr>
            </w:pPr>
            <w:r w:rsidRPr="00413CB7">
              <w:rPr>
                <w:szCs w:val="20"/>
              </w:rPr>
              <w:t>Refund 167363</w:t>
            </w:r>
          </w:p>
        </w:tc>
        <w:tc>
          <w:tcPr>
            <w:tcW w:w="453" w:type="pct"/>
            <w:noWrap/>
            <w:hideMark/>
          </w:tcPr>
          <w:p w14:paraId="300F6887" w14:textId="77777777" w:rsidR="00413CB7" w:rsidRPr="00413CB7" w:rsidRDefault="00413CB7" w:rsidP="00413CB7">
            <w:pPr>
              <w:spacing w:after="0"/>
              <w:jc w:val="right"/>
              <w:rPr>
                <w:szCs w:val="20"/>
              </w:rPr>
            </w:pPr>
            <w:r w:rsidRPr="00413CB7">
              <w:rPr>
                <w:szCs w:val="20"/>
              </w:rPr>
              <w:t>17.7.2013</w:t>
            </w:r>
          </w:p>
        </w:tc>
      </w:tr>
      <w:tr w:rsidR="00413CB7" w:rsidRPr="00413CB7" w14:paraId="2F3A3385" w14:textId="77777777" w:rsidTr="005B36B0">
        <w:trPr>
          <w:trHeight w:val="20"/>
        </w:trPr>
        <w:tc>
          <w:tcPr>
            <w:tcW w:w="1756" w:type="pct"/>
            <w:noWrap/>
            <w:hideMark/>
          </w:tcPr>
          <w:p w14:paraId="128D2178" w14:textId="77777777" w:rsidR="00413CB7" w:rsidRPr="00413CB7" w:rsidRDefault="00413CB7" w:rsidP="00413CB7">
            <w:pPr>
              <w:spacing w:after="0"/>
              <w:jc w:val="left"/>
              <w:rPr>
                <w:szCs w:val="20"/>
              </w:rPr>
            </w:pPr>
            <w:r w:rsidRPr="00413CB7">
              <w:rPr>
                <w:szCs w:val="20"/>
              </w:rPr>
              <w:t>Colleen Uys</w:t>
            </w:r>
          </w:p>
        </w:tc>
        <w:tc>
          <w:tcPr>
            <w:tcW w:w="1597" w:type="pct"/>
            <w:noWrap/>
            <w:hideMark/>
          </w:tcPr>
          <w:p w14:paraId="4B49A121" w14:textId="77777777" w:rsidR="00413CB7" w:rsidRPr="00413CB7" w:rsidRDefault="00413CB7" w:rsidP="00413CB7">
            <w:pPr>
              <w:spacing w:after="0"/>
              <w:ind w:left="113"/>
              <w:jc w:val="left"/>
              <w:rPr>
                <w:szCs w:val="20"/>
              </w:rPr>
            </w:pPr>
            <w:r w:rsidRPr="00413CB7">
              <w:rPr>
                <w:szCs w:val="20"/>
              </w:rPr>
              <w:t>ST GEORGE, QLD 4487</w:t>
            </w:r>
          </w:p>
        </w:tc>
        <w:tc>
          <w:tcPr>
            <w:tcW w:w="424" w:type="pct"/>
            <w:noWrap/>
            <w:hideMark/>
          </w:tcPr>
          <w:p w14:paraId="62B75317" w14:textId="77777777" w:rsidR="00413CB7" w:rsidRPr="00413CB7" w:rsidRDefault="00413CB7" w:rsidP="00413CB7">
            <w:pPr>
              <w:spacing w:after="0"/>
              <w:ind w:right="113"/>
              <w:jc w:val="right"/>
              <w:rPr>
                <w:szCs w:val="20"/>
              </w:rPr>
            </w:pPr>
            <w:r w:rsidRPr="00413CB7">
              <w:rPr>
                <w:szCs w:val="20"/>
              </w:rPr>
              <w:t>17.00</w:t>
            </w:r>
          </w:p>
        </w:tc>
        <w:tc>
          <w:tcPr>
            <w:tcW w:w="770" w:type="pct"/>
            <w:noWrap/>
            <w:hideMark/>
          </w:tcPr>
          <w:p w14:paraId="2DFB8C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5BEA5A" w14:textId="77777777" w:rsidR="00413CB7" w:rsidRPr="00413CB7" w:rsidRDefault="00413CB7" w:rsidP="00413CB7">
            <w:pPr>
              <w:spacing w:after="0"/>
              <w:jc w:val="right"/>
              <w:rPr>
                <w:szCs w:val="20"/>
              </w:rPr>
            </w:pPr>
            <w:r w:rsidRPr="00413CB7">
              <w:rPr>
                <w:szCs w:val="20"/>
              </w:rPr>
              <w:t>28.1.2013</w:t>
            </w:r>
          </w:p>
        </w:tc>
      </w:tr>
      <w:tr w:rsidR="00413CB7" w:rsidRPr="00413CB7" w14:paraId="3624051B" w14:textId="77777777" w:rsidTr="005B36B0">
        <w:trPr>
          <w:trHeight w:val="20"/>
        </w:trPr>
        <w:tc>
          <w:tcPr>
            <w:tcW w:w="1756" w:type="pct"/>
            <w:noWrap/>
            <w:hideMark/>
          </w:tcPr>
          <w:p w14:paraId="66D75154" w14:textId="77777777" w:rsidR="00413CB7" w:rsidRPr="00413CB7" w:rsidRDefault="00413CB7" w:rsidP="00413CB7">
            <w:pPr>
              <w:spacing w:after="0"/>
              <w:jc w:val="left"/>
              <w:rPr>
                <w:szCs w:val="20"/>
              </w:rPr>
            </w:pPr>
            <w:r w:rsidRPr="00413CB7">
              <w:rPr>
                <w:szCs w:val="20"/>
              </w:rPr>
              <w:t>Comm Painting Contrct J Bryan</w:t>
            </w:r>
          </w:p>
        </w:tc>
        <w:tc>
          <w:tcPr>
            <w:tcW w:w="1597" w:type="pct"/>
            <w:noWrap/>
            <w:hideMark/>
          </w:tcPr>
          <w:p w14:paraId="6D57DF73"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5F243A1C" w14:textId="77777777" w:rsidR="00413CB7" w:rsidRPr="00413CB7" w:rsidRDefault="00413CB7" w:rsidP="00413CB7">
            <w:pPr>
              <w:spacing w:after="0"/>
              <w:ind w:right="113"/>
              <w:jc w:val="right"/>
              <w:rPr>
                <w:szCs w:val="20"/>
              </w:rPr>
            </w:pPr>
            <w:r w:rsidRPr="00413CB7">
              <w:rPr>
                <w:szCs w:val="20"/>
              </w:rPr>
              <w:t>18.59</w:t>
            </w:r>
          </w:p>
        </w:tc>
        <w:tc>
          <w:tcPr>
            <w:tcW w:w="770" w:type="pct"/>
            <w:noWrap/>
            <w:hideMark/>
          </w:tcPr>
          <w:p w14:paraId="0BD61D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332BCC" w14:textId="77777777" w:rsidR="00413CB7" w:rsidRPr="00413CB7" w:rsidRDefault="00413CB7" w:rsidP="00413CB7">
            <w:pPr>
              <w:spacing w:after="0"/>
              <w:jc w:val="right"/>
              <w:rPr>
                <w:szCs w:val="20"/>
              </w:rPr>
            </w:pPr>
            <w:r w:rsidRPr="00413CB7">
              <w:rPr>
                <w:szCs w:val="20"/>
              </w:rPr>
              <w:t>29.8.2013</w:t>
            </w:r>
          </w:p>
        </w:tc>
      </w:tr>
      <w:tr w:rsidR="00413CB7" w:rsidRPr="00413CB7" w14:paraId="122CDDE1" w14:textId="77777777" w:rsidTr="005B36B0">
        <w:trPr>
          <w:trHeight w:val="20"/>
        </w:trPr>
        <w:tc>
          <w:tcPr>
            <w:tcW w:w="1756" w:type="pct"/>
            <w:noWrap/>
            <w:hideMark/>
          </w:tcPr>
          <w:p w14:paraId="1EE4A80A" w14:textId="77777777" w:rsidR="00413CB7" w:rsidRPr="00413CB7" w:rsidRDefault="00413CB7" w:rsidP="00413CB7">
            <w:pPr>
              <w:spacing w:after="0"/>
              <w:jc w:val="left"/>
              <w:rPr>
                <w:szCs w:val="20"/>
              </w:rPr>
            </w:pPr>
            <w:r w:rsidRPr="00413CB7">
              <w:rPr>
                <w:szCs w:val="20"/>
              </w:rPr>
              <w:t>Community Accommodation &amp; Respite Agency</w:t>
            </w:r>
          </w:p>
        </w:tc>
        <w:tc>
          <w:tcPr>
            <w:tcW w:w="1597" w:type="pct"/>
            <w:noWrap/>
            <w:hideMark/>
          </w:tcPr>
          <w:p w14:paraId="450F4932"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7677DA87" w14:textId="77777777" w:rsidR="00413CB7" w:rsidRPr="00413CB7" w:rsidRDefault="00413CB7" w:rsidP="00413CB7">
            <w:pPr>
              <w:spacing w:after="0"/>
              <w:ind w:right="113"/>
              <w:jc w:val="right"/>
              <w:rPr>
                <w:szCs w:val="20"/>
              </w:rPr>
            </w:pPr>
            <w:r w:rsidRPr="00413CB7">
              <w:rPr>
                <w:szCs w:val="20"/>
              </w:rPr>
              <w:t>1 154.71</w:t>
            </w:r>
          </w:p>
        </w:tc>
        <w:tc>
          <w:tcPr>
            <w:tcW w:w="770" w:type="pct"/>
            <w:noWrap/>
            <w:hideMark/>
          </w:tcPr>
          <w:p w14:paraId="6F0765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C62958" w14:textId="77777777" w:rsidR="00413CB7" w:rsidRPr="00413CB7" w:rsidRDefault="00413CB7" w:rsidP="00413CB7">
            <w:pPr>
              <w:spacing w:after="0"/>
              <w:jc w:val="right"/>
              <w:rPr>
                <w:szCs w:val="20"/>
              </w:rPr>
            </w:pPr>
            <w:r w:rsidRPr="00413CB7">
              <w:rPr>
                <w:szCs w:val="20"/>
              </w:rPr>
              <w:t>25.10.2013</w:t>
            </w:r>
          </w:p>
        </w:tc>
      </w:tr>
      <w:tr w:rsidR="00413CB7" w:rsidRPr="00413CB7" w14:paraId="517AC76C" w14:textId="77777777" w:rsidTr="005B36B0">
        <w:trPr>
          <w:trHeight w:val="20"/>
        </w:trPr>
        <w:tc>
          <w:tcPr>
            <w:tcW w:w="1756" w:type="pct"/>
            <w:noWrap/>
            <w:hideMark/>
          </w:tcPr>
          <w:p w14:paraId="5E48AA19" w14:textId="77777777" w:rsidR="00413CB7" w:rsidRPr="00413CB7" w:rsidRDefault="00413CB7" w:rsidP="00413CB7">
            <w:pPr>
              <w:spacing w:after="0"/>
              <w:jc w:val="left"/>
              <w:rPr>
                <w:szCs w:val="20"/>
              </w:rPr>
            </w:pPr>
            <w:r w:rsidRPr="00413CB7">
              <w:rPr>
                <w:szCs w:val="20"/>
              </w:rPr>
              <w:t>Company Citi Bank</w:t>
            </w:r>
          </w:p>
        </w:tc>
        <w:tc>
          <w:tcPr>
            <w:tcW w:w="1597" w:type="pct"/>
            <w:noWrap/>
            <w:hideMark/>
          </w:tcPr>
          <w:p w14:paraId="24B2651D"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6ADDCFD1" w14:textId="77777777" w:rsidR="00413CB7" w:rsidRPr="00413CB7" w:rsidRDefault="00413CB7" w:rsidP="00413CB7">
            <w:pPr>
              <w:spacing w:after="0"/>
              <w:ind w:right="113"/>
              <w:jc w:val="right"/>
              <w:rPr>
                <w:szCs w:val="20"/>
              </w:rPr>
            </w:pPr>
            <w:r w:rsidRPr="00413CB7">
              <w:rPr>
                <w:szCs w:val="20"/>
              </w:rPr>
              <w:t>190.03</w:t>
            </w:r>
          </w:p>
        </w:tc>
        <w:tc>
          <w:tcPr>
            <w:tcW w:w="770" w:type="pct"/>
            <w:noWrap/>
            <w:hideMark/>
          </w:tcPr>
          <w:p w14:paraId="5A7A6D4D" w14:textId="77777777" w:rsidR="00413CB7" w:rsidRPr="00413CB7" w:rsidRDefault="00413CB7" w:rsidP="00413CB7">
            <w:pPr>
              <w:spacing w:after="0"/>
              <w:ind w:left="170"/>
              <w:jc w:val="left"/>
              <w:rPr>
                <w:szCs w:val="20"/>
              </w:rPr>
            </w:pPr>
            <w:r w:rsidRPr="00413CB7">
              <w:rPr>
                <w:szCs w:val="20"/>
              </w:rPr>
              <w:t>Refund 198444</w:t>
            </w:r>
          </w:p>
        </w:tc>
        <w:tc>
          <w:tcPr>
            <w:tcW w:w="453" w:type="pct"/>
            <w:noWrap/>
            <w:hideMark/>
          </w:tcPr>
          <w:p w14:paraId="25BFFDDD" w14:textId="77777777" w:rsidR="00413CB7" w:rsidRPr="00413CB7" w:rsidRDefault="00413CB7" w:rsidP="00413CB7">
            <w:pPr>
              <w:spacing w:after="0"/>
              <w:jc w:val="right"/>
              <w:rPr>
                <w:szCs w:val="20"/>
              </w:rPr>
            </w:pPr>
            <w:r w:rsidRPr="00413CB7">
              <w:rPr>
                <w:szCs w:val="20"/>
              </w:rPr>
              <w:t>20.11.2013</w:t>
            </w:r>
          </w:p>
        </w:tc>
      </w:tr>
      <w:tr w:rsidR="00413CB7" w:rsidRPr="00413CB7" w14:paraId="0B282FCD" w14:textId="77777777" w:rsidTr="005B36B0">
        <w:trPr>
          <w:trHeight w:val="20"/>
        </w:trPr>
        <w:tc>
          <w:tcPr>
            <w:tcW w:w="1756" w:type="pct"/>
            <w:noWrap/>
            <w:hideMark/>
          </w:tcPr>
          <w:p w14:paraId="6E4166A7" w14:textId="77777777" w:rsidR="00413CB7" w:rsidRPr="00413CB7" w:rsidRDefault="00413CB7" w:rsidP="00413CB7">
            <w:pPr>
              <w:spacing w:after="0"/>
              <w:jc w:val="left"/>
              <w:rPr>
                <w:szCs w:val="20"/>
              </w:rPr>
            </w:pPr>
            <w:r w:rsidRPr="00413CB7">
              <w:rPr>
                <w:szCs w:val="20"/>
              </w:rPr>
              <w:t>Con George</w:t>
            </w:r>
          </w:p>
        </w:tc>
        <w:tc>
          <w:tcPr>
            <w:tcW w:w="1597" w:type="pct"/>
            <w:noWrap/>
            <w:hideMark/>
          </w:tcPr>
          <w:p w14:paraId="5E0C0E80"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0F952BD4" w14:textId="77777777" w:rsidR="00413CB7" w:rsidRPr="00413CB7" w:rsidRDefault="00413CB7" w:rsidP="00413CB7">
            <w:pPr>
              <w:spacing w:after="0"/>
              <w:ind w:right="113"/>
              <w:jc w:val="right"/>
              <w:rPr>
                <w:szCs w:val="20"/>
              </w:rPr>
            </w:pPr>
            <w:r w:rsidRPr="00413CB7">
              <w:rPr>
                <w:szCs w:val="20"/>
              </w:rPr>
              <w:t>170.30</w:t>
            </w:r>
          </w:p>
        </w:tc>
        <w:tc>
          <w:tcPr>
            <w:tcW w:w="770" w:type="pct"/>
            <w:noWrap/>
            <w:hideMark/>
          </w:tcPr>
          <w:p w14:paraId="68BF29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BB0E81" w14:textId="77777777" w:rsidR="00413CB7" w:rsidRPr="00413CB7" w:rsidRDefault="00413CB7" w:rsidP="00413CB7">
            <w:pPr>
              <w:spacing w:after="0"/>
              <w:jc w:val="right"/>
              <w:rPr>
                <w:szCs w:val="20"/>
              </w:rPr>
            </w:pPr>
            <w:r w:rsidRPr="00413CB7">
              <w:rPr>
                <w:szCs w:val="20"/>
              </w:rPr>
              <w:t>30.12.2013</w:t>
            </w:r>
          </w:p>
        </w:tc>
      </w:tr>
      <w:tr w:rsidR="00413CB7" w:rsidRPr="00413CB7" w14:paraId="787A92BA" w14:textId="77777777" w:rsidTr="005B36B0">
        <w:trPr>
          <w:trHeight w:val="20"/>
        </w:trPr>
        <w:tc>
          <w:tcPr>
            <w:tcW w:w="1756" w:type="pct"/>
            <w:noWrap/>
            <w:hideMark/>
          </w:tcPr>
          <w:p w14:paraId="1FBE8326" w14:textId="77777777" w:rsidR="00413CB7" w:rsidRPr="00413CB7" w:rsidRDefault="00413CB7" w:rsidP="00413CB7">
            <w:pPr>
              <w:spacing w:after="0"/>
              <w:jc w:val="left"/>
              <w:rPr>
                <w:szCs w:val="20"/>
              </w:rPr>
            </w:pPr>
            <w:r w:rsidRPr="00413CB7">
              <w:rPr>
                <w:szCs w:val="20"/>
              </w:rPr>
              <w:t>Con Karykis</w:t>
            </w:r>
          </w:p>
        </w:tc>
        <w:tc>
          <w:tcPr>
            <w:tcW w:w="1597" w:type="pct"/>
            <w:noWrap/>
            <w:hideMark/>
          </w:tcPr>
          <w:p w14:paraId="6AB9FAB4" w14:textId="77777777" w:rsidR="00413CB7" w:rsidRPr="00413CB7" w:rsidRDefault="00413CB7" w:rsidP="00413CB7">
            <w:pPr>
              <w:spacing w:after="0"/>
              <w:ind w:left="113"/>
              <w:jc w:val="left"/>
              <w:rPr>
                <w:szCs w:val="20"/>
              </w:rPr>
            </w:pPr>
            <w:r w:rsidRPr="00413CB7">
              <w:rPr>
                <w:szCs w:val="20"/>
              </w:rPr>
              <w:t>BLYTH, SA 5462</w:t>
            </w:r>
          </w:p>
        </w:tc>
        <w:tc>
          <w:tcPr>
            <w:tcW w:w="424" w:type="pct"/>
            <w:noWrap/>
            <w:hideMark/>
          </w:tcPr>
          <w:p w14:paraId="7BD3CA8A"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070E19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FCD4C0" w14:textId="77777777" w:rsidR="00413CB7" w:rsidRPr="00413CB7" w:rsidRDefault="00413CB7" w:rsidP="00413CB7">
            <w:pPr>
              <w:spacing w:after="0"/>
              <w:jc w:val="right"/>
              <w:rPr>
                <w:szCs w:val="20"/>
              </w:rPr>
            </w:pPr>
            <w:r w:rsidRPr="00413CB7">
              <w:rPr>
                <w:szCs w:val="20"/>
              </w:rPr>
              <w:t>12.7.2013</w:t>
            </w:r>
          </w:p>
        </w:tc>
      </w:tr>
      <w:tr w:rsidR="00413CB7" w:rsidRPr="00413CB7" w14:paraId="3F8EA69C" w14:textId="77777777" w:rsidTr="005B36B0">
        <w:trPr>
          <w:trHeight w:val="20"/>
        </w:trPr>
        <w:tc>
          <w:tcPr>
            <w:tcW w:w="1756" w:type="pct"/>
            <w:noWrap/>
            <w:hideMark/>
          </w:tcPr>
          <w:p w14:paraId="115BE6A1" w14:textId="77777777" w:rsidR="00413CB7" w:rsidRPr="00413CB7" w:rsidRDefault="00413CB7" w:rsidP="00413CB7">
            <w:pPr>
              <w:spacing w:after="0"/>
              <w:jc w:val="left"/>
              <w:rPr>
                <w:szCs w:val="20"/>
              </w:rPr>
            </w:pPr>
            <w:r w:rsidRPr="00413CB7">
              <w:rPr>
                <w:szCs w:val="20"/>
              </w:rPr>
              <w:t>Con Papadimitroulis</w:t>
            </w:r>
          </w:p>
        </w:tc>
        <w:tc>
          <w:tcPr>
            <w:tcW w:w="1597" w:type="pct"/>
            <w:noWrap/>
            <w:hideMark/>
          </w:tcPr>
          <w:p w14:paraId="0DAB681D" w14:textId="77777777" w:rsidR="00413CB7" w:rsidRPr="00413CB7" w:rsidRDefault="00413CB7" w:rsidP="00413CB7">
            <w:pPr>
              <w:spacing w:after="0"/>
              <w:ind w:left="113"/>
              <w:jc w:val="left"/>
              <w:rPr>
                <w:szCs w:val="20"/>
              </w:rPr>
            </w:pPr>
            <w:r w:rsidRPr="00413CB7">
              <w:rPr>
                <w:szCs w:val="20"/>
              </w:rPr>
              <w:t>PENFIELD, SA 5121</w:t>
            </w:r>
          </w:p>
        </w:tc>
        <w:tc>
          <w:tcPr>
            <w:tcW w:w="424" w:type="pct"/>
            <w:noWrap/>
            <w:hideMark/>
          </w:tcPr>
          <w:p w14:paraId="03C5C7CD" w14:textId="77777777" w:rsidR="00413CB7" w:rsidRPr="00413CB7" w:rsidRDefault="00413CB7" w:rsidP="00413CB7">
            <w:pPr>
              <w:spacing w:after="0"/>
              <w:ind w:right="113"/>
              <w:jc w:val="right"/>
              <w:rPr>
                <w:szCs w:val="20"/>
              </w:rPr>
            </w:pPr>
            <w:r w:rsidRPr="00413CB7">
              <w:rPr>
                <w:szCs w:val="20"/>
              </w:rPr>
              <w:t>117.80</w:t>
            </w:r>
          </w:p>
        </w:tc>
        <w:tc>
          <w:tcPr>
            <w:tcW w:w="770" w:type="pct"/>
            <w:noWrap/>
            <w:hideMark/>
          </w:tcPr>
          <w:p w14:paraId="558EBD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15CE0D" w14:textId="77777777" w:rsidR="00413CB7" w:rsidRPr="00413CB7" w:rsidRDefault="00413CB7" w:rsidP="00413CB7">
            <w:pPr>
              <w:spacing w:after="0"/>
              <w:jc w:val="right"/>
              <w:rPr>
                <w:szCs w:val="20"/>
              </w:rPr>
            </w:pPr>
            <w:r w:rsidRPr="00413CB7">
              <w:rPr>
                <w:szCs w:val="20"/>
              </w:rPr>
              <w:t>10.12.2014</w:t>
            </w:r>
          </w:p>
        </w:tc>
      </w:tr>
      <w:tr w:rsidR="00413CB7" w:rsidRPr="00413CB7" w14:paraId="70095084" w14:textId="77777777" w:rsidTr="005B36B0">
        <w:trPr>
          <w:trHeight w:val="20"/>
        </w:trPr>
        <w:tc>
          <w:tcPr>
            <w:tcW w:w="1756" w:type="pct"/>
            <w:noWrap/>
            <w:hideMark/>
          </w:tcPr>
          <w:p w14:paraId="5E9A7900" w14:textId="77777777" w:rsidR="00413CB7" w:rsidRPr="00413CB7" w:rsidRDefault="00413CB7" w:rsidP="00413CB7">
            <w:pPr>
              <w:spacing w:after="0"/>
              <w:jc w:val="left"/>
              <w:rPr>
                <w:szCs w:val="20"/>
              </w:rPr>
            </w:pPr>
            <w:r w:rsidRPr="00413CB7">
              <w:rPr>
                <w:szCs w:val="20"/>
              </w:rPr>
              <w:t>Cong Tien</w:t>
            </w:r>
          </w:p>
        </w:tc>
        <w:tc>
          <w:tcPr>
            <w:tcW w:w="1597" w:type="pct"/>
            <w:noWrap/>
            <w:hideMark/>
          </w:tcPr>
          <w:p w14:paraId="6720D608"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71BFD35C" w14:textId="77777777" w:rsidR="00413CB7" w:rsidRPr="00413CB7" w:rsidRDefault="00413CB7" w:rsidP="00413CB7">
            <w:pPr>
              <w:spacing w:after="0"/>
              <w:ind w:right="113"/>
              <w:jc w:val="right"/>
              <w:rPr>
                <w:szCs w:val="20"/>
              </w:rPr>
            </w:pPr>
            <w:r w:rsidRPr="00413CB7">
              <w:rPr>
                <w:szCs w:val="20"/>
              </w:rPr>
              <w:t>62.96</w:t>
            </w:r>
          </w:p>
        </w:tc>
        <w:tc>
          <w:tcPr>
            <w:tcW w:w="770" w:type="pct"/>
            <w:noWrap/>
            <w:hideMark/>
          </w:tcPr>
          <w:p w14:paraId="671C64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3C5157" w14:textId="77777777" w:rsidR="00413CB7" w:rsidRPr="00413CB7" w:rsidRDefault="00413CB7" w:rsidP="00413CB7">
            <w:pPr>
              <w:spacing w:after="0"/>
              <w:jc w:val="right"/>
              <w:rPr>
                <w:szCs w:val="20"/>
              </w:rPr>
            </w:pPr>
            <w:r w:rsidRPr="00413CB7">
              <w:rPr>
                <w:szCs w:val="20"/>
              </w:rPr>
              <w:t>8.4.2014</w:t>
            </w:r>
          </w:p>
        </w:tc>
      </w:tr>
      <w:tr w:rsidR="00413CB7" w:rsidRPr="00413CB7" w14:paraId="530AFAC6" w14:textId="77777777" w:rsidTr="005B36B0">
        <w:trPr>
          <w:trHeight w:val="20"/>
        </w:trPr>
        <w:tc>
          <w:tcPr>
            <w:tcW w:w="1756" w:type="pct"/>
            <w:noWrap/>
            <w:hideMark/>
          </w:tcPr>
          <w:p w14:paraId="3062D6F5" w14:textId="77777777" w:rsidR="00413CB7" w:rsidRPr="00413CB7" w:rsidRDefault="00413CB7" w:rsidP="00413CB7">
            <w:pPr>
              <w:spacing w:after="0"/>
              <w:jc w:val="left"/>
              <w:rPr>
                <w:szCs w:val="20"/>
              </w:rPr>
            </w:pPr>
            <w:r w:rsidRPr="00413CB7">
              <w:rPr>
                <w:szCs w:val="20"/>
              </w:rPr>
              <w:t>Connor Hayes</w:t>
            </w:r>
          </w:p>
        </w:tc>
        <w:tc>
          <w:tcPr>
            <w:tcW w:w="1597" w:type="pct"/>
            <w:noWrap/>
            <w:hideMark/>
          </w:tcPr>
          <w:p w14:paraId="5ADD4A59"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767A0DE6" w14:textId="77777777" w:rsidR="00413CB7" w:rsidRPr="00413CB7" w:rsidRDefault="00413CB7" w:rsidP="00413CB7">
            <w:pPr>
              <w:spacing w:after="0"/>
              <w:ind w:right="113"/>
              <w:jc w:val="right"/>
              <w:rPr>
                <w:szCs w:val="20"/>
              </w:rPr>
            </w:pPr>
            <w:r w:rsidRPr="00413CB7">
              <w:rPr>
                <w:szCs w:val="20"/>
              </w:rPr>
              <w:t>93.54</w:t>
            </w:r>
          </w:p>
        </w:tc>
        <w:tc>
          <w:tcPr>
            <w:tcW w:w="770" w:type="pct"/>
            <w:noWrap/>
            <w:hideMark/>
          </w:tcPr>
          <w:p w14:paraId="43741B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3DB9BA" w14:textId="77777777" w:rsidR="00413CB7" w:rsidRPr="00413CB7" w:rsidRDefault="00413CB7" w:rsidP="00413CB7">
            <w:pPr>
              <w:spacing w:after="0"/>
              <w:jc w:val="right"/>
              <w:rPr>
                <w:szCs w:val="20"/>
              </w:rPr>
            </w:pPr>
            <w:r w:rsidRPr="00413CB7">
              <w:rPr>
                <w:szCs w:val="20"/>
              </w:rPr>
              <w:t>30.6.2014</w:t>
            </w:r>
          </w:p>
        </w:tc>
      </w:tr>
      <w:tr w:rsidR="00413CB7" w:rsidRPr="00413CB7" w14:paraId="06867A10" w14:textId="77777777" w:rsidTr="005B36B0">
        <w:trPr>
          <w:trHeight w:val="20"/>
        </w:trPr>
        <w:tc>
          <w:tcPr>
            <w:tcW w:w="1756" w:type="pct"/>
            <w:noWrap/>
            <w:hideMark/>
          </w:tcPr>
          <w:p w14:paraId="67434E7A" w14:textId="77777777" w:rsidR="00413CB7" w:rsidRPr="00413CB7" w:rsidRDefault="00413CB7" w:rsidP="00413CB7">
            <w:pPr>
              <w:spacing w:after="0"/>
              <w:jc w:val="left"/>
              <w:rPr>
                <w:szCs w:val="20"/>
              </w:rPr>
            </w:pPr>
            <w:r w:rsidRPr="00413CB7">
              <w:rPr>
                <w:szCs w:val="20"/>
              </w:rPr>
              <w:t>Cono Pizzino</w:t>
            </w:r>
          </w:p>
        </w:tc>
        <w:tc>
          <w:tcPr>
            <w:tcW w:w="1597" w:type="pct"/>
            <w:noWrap/>
            <w:hideMark/>
          </w:tcPr>
          <w:p w14:paraId="1C268247"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0C609D1C" w14:textId="77777777" w:rsidR="00413CB7" w:rsidRPr="00413CB7" w:rsidRDefault="00413CB7" w:rsidP="00413CB7">
            <w:pPr>
              <w:spacing w:after="0"/>
              <w:ind w:right="113"/>
              <w:jc w:val="right"/>
              <w:rPr>
                <w:szCs w:val="20"/>
              </w:rPr>
            </w:pPr>
            <w:r w:rsidRPr="00413CB7">
              <w:rPr>
                <w:szCs w:val="20"/>
              </w:rPr>
              <w:t>873.37</w:t>
            </w:r>
          </w:p>
        </w:tc>
        <w:tc>
          <w:tcPr>
            <w:tcW w:w="770" w:type="pct"/>
            <w:noWrap/>
            <w:hideMark/>
          </w:tcPr>
          <w:p w14:paraId="7178014D" w14:textId="77777777" w:rsidR="00413CB7" w:rsidRPr="00413CB7" w:rsidRDefault="00413CB7" w:rsidP="00413CB7">
            <w:pPr>
              <w:spacing w:after="0"/>
              <w:ind w:left="170"/>
              <w:jc w:val="left"/>
              <w:rPr>
                <w:szCs w:val="20"/>
              </w:rPr>
            </w:pPr>
            <w:r w:rsidRPr="00413CB7">
              <w:rPr>
                <w:szCs w:val="20"/>
              </w:rPr>
              <w:t>Refund 179600</w:t>
            </w:r>
          </w:p>
        </w:tc>
        <w:tc>
          <w:tcPr>
            <w:tcW w:w="453" w:type="pct"/>
            <w:noWrap/>
            <w:hideMark/>
          </w:tcPr>
          <w:p w14:paraId="23D6E7C7" w14:textId="77777777" w:rsidR="00413CB7" w:rsidRPr="00413CB7" w:rsidRDefault="00413CB7" w:rsidP="00413CB7">
            <w:pPr>
              <w:spacing w:after="0"/>
              <w:jc w:val="right"/>
              <w:rPr>
                <w:szCs w:val="20"/>
              </w:rPr>
            </w:pPr>
            <w:r w:rsidRPr="00413CB7">
              <w:rPr>
                <w:szCs w:val="20"/>
              </w:rPr>
              <w:t>25.9.2013</w:t>
            </w:r>
          </w:p>
        </w:tc>
      </w:tr>
      <w:tr w:rsidR="00413CB7" w:rsidRPr="00413CB7" w14:paraId="3E467ED7" w14:textId="77777777" w:rsidTr="005B36B0">
        <w:trPr>
          <w:trHeight w:val="20"/>
        </w:trPr>
        <w:tc>
          <w:tcPr>
            <w:tcW w:w="1756" w:type="pct"/>
            <w:noWrap/>
            <w:hideMark/>
          </w:tcPr>
          <w:p w14:paraId="70057733" w14:textId="77777777" w:rsidR="00413CB7" w:rsidRPr="00413CB7" w:rsidRDefault="00413CB7" w:rsidP="00413CB7">
            <w:pPr>
              <w:spacing w:after="0"/>
              <w:jc w:val="left"/>
              <w:rPr>
                <w:szCs w:val="20"/>
              </w:rPr>
            </w:pPr>
            <w:r w:rsidRPr="00413CB7">
              <w:rPr>
                <w:szCs w:val="20"/>
              </w:rPr>
              <w:t>Constantine Prodea</w:t>
            </w:r>
          </w:p>
        </w:tc>
        <w:tc>
          <w:tcPr>
            <w:tcW w:w="1597" w:type="pct"/>
            <w:noWrap/>
            <w:hideMark/>
          </w:tcPr>
          <w:p w14:paraId="1CBAD2FF" w14:textId="77777777" w:rsidR="00413CB7" w:rsidRPr="00413CB7" w:rsidRDefault="00413CB7" w:rsidP="00413CB7">
            <w:pPr>
              <w:spacing w:after="0"/>
              <w:ind w:left="113"/>
              <w:jc w:val="left"/>
              <w:rPr>
                <w:szCs w:val="20"/>
              </w:rPr>
            </w:pPr>
            <w:r w:rsidRPr="00413CB7">
              <w:rPr>
                <w:szCs w:val="20"/>
              </w:rPr>
              <w:t>MALVERN, SA 5061</w:t>
            </w:r>
          </w:p>
        </w:tc>
        <w:tc>
          <w:tcPr>
            <w:tcW w:w="424" w:type="pct"/>
            <w:noWrap/>
            <w:hideMark/>
          </w:tcPr>
          <w:p w14:paraId="463D30AA" w14:textId="77777777" w:rsidR="00413CB7" w:rsidRPr="00413CB7" w:rsidRDefault="00413CB7" w:rsidP="00413CB7">
            <w:pPr>
              <w:spacing w:after="0"/>
              <w:ind w:right="113"/>
              <w:jc w:val="right"/>
              <w:rPr>
                <w:szCs w:val="20"/>
              </w:rPr>
            </w:pPr>
            <w:r w:rsidRPr="00413CB7">
              <w:rPr>
                <w:szCs w:val="20"/>
              </w:rPr>
              <w:t>14.30</w:t>
            </w:r>
          </w:p>
        </w:tc>
        <w:tc>
          <w:tcPr>
            <w:tcW w:w="770" w:type="pct"/>
            <w:noWrap/>
            <w:hideMark/>
          </w:tcPr>
          <w:p w14:paraId="3480D4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57D9AC" w14:textId="77777777" w:rsidR="00413CB7" w:rsidRPr="00413CB7" w:rsidRDefault="00413CB7" w:rsidP="00413CB7">
            <w:pPr>
              <w:spacing w:after="0"/>
              <w:jc w:val="right"/>
              <w:rPr>
                <w:szCs w:val="20"/>
              </w:rPr>
            </w:pPr>
            <w:r w:rsidRPr="00413CB7">
              <w:rPr>
                <w:szCs w:val="20"/>
              </w:rPr>
              <w:t>24.4.2014</w:t>
            </w:r>
          </w:p>
        </w:tc>
      </w:tr>
      <w:tr w:rsidR="00413CB7" w:rsidRPr="00413CB7" w14:paraId="277240F8" w14:textId="77777777" w:rsidTr="005B36B0">
        <w:trPr>
          <w:trHeight w:val="20"/>
        </w:trPr>
        <w:tc>
          <w:tcPr>
            <w:tcW w:w="1756" w:type="pct"/>
            <w:noWrap/>
            <w:hideMark/>
          </w:tcPr>
          <w:p w14:paraId="317CD267" w14:textId="77777777" w:rsidR="00413CB7" w:rsidRPr="00413CB7" w:rsidRDefault="00413CB7" w:rsidP="00413CB7">
            <w:pPr>
              <w:spacing w:after="0"/>
              <w:jc w:val="left"/>
              <w:rPr>
                <w:szCs w:val="20"/>
              </w:rPr>
            </w:pPr>
            <w:r w:rsidRPr="00413CB7">
              <w:rPr>
                <w:szCs w:val="20"/>
              </w:rPr>
              <w:t>Conveyancing Centre</w:t>
            </w:r>
          </w:p>
        </w:tc>
        <w:tc>
          <w:tcPr>
            <w:tcW w:w="1597" w:type="pct"/>
            <w:noWrap/>
            <w:hideMark/>
          </w:tcPr>
          <w:p w14:paraId="1CA07A29" w14:textId="77777777" w:rsidR="00413CB7" w:rsidRPr="00413CB7" w:rsidRDefault="00413CB7" w:rsidP="00413CB7">
            <w:pPr>
              <w:spacing w:after="0"/>
              <w:ind w:left="113"/>
              <w:jc w:val="left"/>
              <w:rPr>
                <w:szCs w:val="20"/>
              </w:rPr>
            </w:pPr>
            <w:r w:rsidRPr="00413CB7">
              <w:rPr>
                <w:szCs w:val="20"/>
              </w:rPr>
              <w:t>DAW PARK, SA 5041</w:t>
            </w:r>
          </w:p>
        </w:tc>
        <w:tc>
          <w:tcPr>
            <w:tcW w:w="424" w:type="pct"/>
            <w:noWrap/>
            <w:hideMark/>
          </w:tcPr>
          <w:p w14:paraId="537B27F9" w14:textId="77777777" w:rsidR="00413CB7" w:rsidRPr="00413CB7" w:rsidRDefault="00413CB7" w:rsidP="00413CB7">
            <w:pPr>
              <w:spacing w:after="0"/>
              <w:ind w:right="113"/>
              <w:jc w:val="right"/>
              <w:rPr>
                <w:szCs w:val="20"/>
              </w:rPr>
            </w:pPr>
            <w:r w:rsidRPr="00413CB7">
              <w:rPr>
                <w:szCs w:val="20"/>
              </w:rPr>
              <w:t>12.56</w:t>
            </w:r>
          </w:p>
        </w:tc>
        <w:tc>
          <w:tcPr>
            <w:tcW w:w="770" w:type="pct"/>
            <w:noWrap/>
            <w:hideMark/>
          </w:tcPr>
          <w:p w14:paraId="36B954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E4B7F5" w14:textId="77777777" w:rsidR="00413CB7" w:rsidRPr="00413CB7" w:rsidRDefault="00413CB7" w:rsidP="00413CB7">
            <w:pPr>
              <w:spacing w:after="0"/>
              <w:jc w:val="right"/>
              <w:rPr>
                <w:szCs w:val="20"/>
              </w:rPr>
            </w:pPr>
            <w:r w:rsidRPr="00413CB7">
              <w:rPr>
                <w:szCs w:val="20"/>
              </w:rPr>
              <w:t>27.7.2013</w:t>
            </w:r>
          </w:p>
        </w:tc>
      </w:tr>
      <w:tr w:rsidR="00413CB7" w:rsidRPr="00413CB7" w14:paraId="458C47BD" w14:textId="77777777" w:rsidTr="005B36B0">
        <w:trPr>
          <w:trHeight w:val="20"/>
        </w:trPr>
        <w:tc>
          <w:tcPr>
            <w:tcW w:w="1756" w:type="pct"/>
            <w:noWrap/>
            <w:hideMark/>
          </w:tcPr>
          <w:p w14:paraId="65333372" w14:textId="77777777" w:rsidR="00413CB7" w:rsidRPr="00413CB7" w:rsidRDefault="00413CB7" w:rsidP="00413CB7">
            <w:pPr>
              <w:spacing w:after="0"/>
              <w:jc w:val="left"/>
              <w:rPr>
                <w:szCs w:val="20"/>
              </w:rPr>
            </w:pPr>
            <w:r w:rsidRPr="00413CB7">
              <w:rPr>
                <w:szCs w:val="20"/>
              </w:rPr>
              <w:t>Copyfax Stationers Glenelg</w:t>
            </w:r>
          </w:p>
        </w:tc>
        <w:tc>
          <w:tcPr>
            <w:tcW w:w="1597" w:type="pct"/>
            <w:noWrap/>
            <w:hideMark/>
          </w:tcPr>
          <w:p w14:paraId="784995F2"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3A0A5695" w14:textId="77777777" w:rsidR="00413CB7" w:rsidRPr="00413CB7" w:rsidRDefault="00413CB7" w:rsidP="00413CB7">
            <w:pPr>
              <w:spacing w:after="0"/>
              <w:ind w:right="113"/>
              <w:jc w:val="right"/>
              <w:rPr>
                <w:szCs w:val="20"/>
              </w:rPr>
            </w:pPr>
            <w:r w:rsidRPr="00413CB7">
              <w:rPr>
                <w:szCs w:val="20"/>
              </w:rPr>
              <w:t>110.00</w:t>
            </w:r>
          </w:p>
        </w:tc>
        <w:tc>
          <w:tcPr>
            <w:tcW w:w="770" w:type="pct"/>
            <w:noWrap/>
            <w:hideMark/>
          </w:tcPr>
          <w:p w14:paraId="39A85A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ADB884" w14:textId="77777777" w:rsidR="00413CB7" w:rsidRPr="00413CB7" w:rsidRDefault="00413CB7" w:rsidP="00413CB7">
            <w:pPr>
              <w:spacing w:after="0"/>
              <w:jc w:val="right"/>
              <w:rPr>
                <w:szCs w:val="20"/>
              </w:rPr>
            </w:pPr>
            <w:r w:rsidRPr="00413CB7">
              <w:rPr>
                <w:szCs w:val="20"/>
              </w:rPr>
              <w:t>18.9.2013</w:t>
            </w:r>
          </w:p>
        </w:tc>
      </w:tr>
      <w:tr w:rsidR="00413CB7" w:rsidRPr="00413CB7" w14:paraId="79D175E4" w14:textId="77777777" w:rsidTr="005B36B0">
        <w:trPr>
          <w:trHeight w:val="20"/>
        </w:trPr>
        <w:tc>
          <w:tcPr>
            <w:tcW w:w="1756" w:type="pct"/>
            <w:noWrap/>
            <w:hideMark/>
          </w:tcPr>
          <w:p w14:paraId="31A908CF" w14:textId="77777777" w:rsidR="00413CB7" w:rsidRPr="00413CB7" w:rsidRDefault="00413CB7" w:rsidP="00413CB7">
            <w:pPr>
              <w:spacing w:after="0"/>
              <w:jc w:val="left"/>
              <w:rPr>
                <w:szCs w:val="20"/>
              </w:rPr>
            </w:pPr>
            <w:r w:rsidRPr="00413CB7">
              <w:rPr>
                <w:szCs w:val="20"/>
              </w:rPr>
              <w:t>Coral Kernick</w:t>
            </w:r>
          </w:p>
        </w:tc>
        <w:tc>
          <w:tcPr>
            <w:tcW w:w="1597" w:type="pct"/>
            <w:noWrap/>
            <w:hideMark/>
          </w:tcPr>
          <w:p w14:paraId="3CC3BD4C"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C41ED1E" w14:textId="77777777" w:rsidR="00413CB7" w:rsidRPr="00413CB7" w:rsidRDefault="00413CB7" w:rsidP="00413CB7">
            <w:pPr>
              <w:spacing w:after="0"/>
              <w:ind w:right="113"/>
              <w:jc w:val="right"/>
              <w:rPr>
                <w:szCs w:val="20"/>
              </w:rPr>
            </w:pPr>
            <w:r w:rsidRPr="00413CB7">
              <w:rPr>
                <w:szCs w:val="20"/>
              </w:rPr>
              <w:t>15.47</w:t>
            </w:r>
          </w:p>
        </w:tc>
        <w:tc>
          <w:tcPr>
            <w:tcW w:w="770" w:type="pct"/>
            <w:noWrap/>
            <w:hideMark/>
          </w:tcPr>
          <w:p w14:paraId="48326F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FD346F" w14:textId="77777777" w:rsidR="00413CB7" w:rsidRPr="00413CB7" w:rsidRDefault="00413CB7" w:rsidP="00413CB7">
            <w:pPr>
              <w:spacing w:after="0"/>
              <w:jc w:val="right"/>
              <w:rPr>
                <w:szCs w:val="20"/>
              </w:rPr>
            </w:pPr>
            <w:r w:rsidRPr="00413CB7">
              <w:rPr>
                <w:szCs w:val="20"/>
              </w:rPr>
              <w:t>7.11.2014</w:t>
            </w:r>
          </w:p>
        </w:tc>
      </w:tr>
      <w:tr w:rsidR="00413CB7" w:rsidRPr="00413CB7" w14:paraId="0E078959" w14:textId="77777777" w:rsidTr="005B36B0">
        <w:trPr>
          <w:trHeight w:val="20"/>
        </w:trPr>
        <w:tc>
          <w:tcPr>
            <w:tcW w:w="1756" w:type="pct"/>
            <w:noWrap/>
            <w:hideMark/>
          </w:tcPr>
          <w:p w14:paraId="73A4976C" w14:textId="77777777" w:rsidR="00413CB7" w:rsidRPr="00413CB7" w:rsidRDefault="00413CB7" w:rsidP="00413CB7">
            <w:pPr>
              <w:spacing w:after="0"/>
              <w:jc w:val="left"/>
              <w:rPr>
                <w:szCs w:val="20"/>
              </w:rPr>
            </w:pPr>
            <w:r w:rsidRPr="00413CB7">
              <w:rPr>
                <w:szCs w:val="20"/>
              </w:rPr>
              <w:t>Corey Hammond</w:t>
            </w:r>
          </w:p>
        </w:tc>
        <w:tc>
          <w:tcPr>
            <w:tcW w:w="1597" w:type="pct"/>
            <w:noWrap/>
            <w:hideMark/>
          </w:tcPr>
          <w:p w14:paraId="0C520425" w14:textId="77777777"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14:paraId="4175C74C"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E6B8F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7B08A5" w14:textId="77777777" w:rsidR="00413CB7" w:rsidRPr="00413CB7" w:rsidRDefault="00413CB7" w:rsidP="00413CB7">
            <w:pPr>
              <w:spacing w:after="0"/>
              <w:jc w:val="right"/>
              <w:rPr>
                <w:szCs w:val="20"/>
              </w:rPr>
            </w:pPr>
            <w:r w:rsidRPr="00413CB7">
              <w:rPr>
                <w:szCs w:val="20"/>
              </w:rPr>
              <w:t>10.5.2013</w:t>
            </w:r>
          </w:p>
        </w:tc>
      </w:tr>
      <w:tr w:rsidR="00413CB7" w:rsidRPr="00413CB7" w14:paraId="53B47ABC" w14:textId="77777777" w:rsidTr="005B36B0">
        <w:trPr>
          <w:trHeight w:val="20"/>
        </w:trPr>
        <w:tc>
          <w:tcPr>
            <w:tcW w:w="1756" w:type="pct"/>
            <w:noWrap/>
            <w:hideMark/>
          </w:tcPr>
          <w:p w14:paraId="522CC1EB" w14:textId="77777777" w:rsidR="00413CB7" w:rsidRPr="00413CB7" w:rsidRDefault="00413CB7" w:rsidP="00413CB7">
            <w:pPr>
              <w:spacing w:after="0"/>
              <w:jc w:val="left"/>
              <w:rPr>
                <w:szCs w:val="20"/>
              </w:rPr>
            </w:pPr>
            <w:r w:rsidRPr="00413CB7">
              <w:rPr>
                <w:szCs w:val="20"/>
              </w:rPr>
              <w:t>Corey Seegers</w:t>
            </w:r>
          </w:p>
        </w:tc>
        <w:tc>
          <w:tcPr>
            <w:tcW w:w="1597" w:type="pct"/>
            <w:noWrap/>
            <w:hideMark/>
          </w:tcPr>
          <w:p w14:paraId="1A18431E" w14:textId="77777777" w:rsidR="00413CB7" w:rsidRPr="00413CB7" w:rsidRDefault="00413CB7" w:rsidP="00413CB7">
            <w:pPr>
              <w:spacing w:after="0"/>
              <w:ind w:left="113"/>
              <w:jc w:val="left"/>
              <w:rPr>
                <w:szCs w:val="20"/>
              </w:rPr>
            </w:pPr>
            <w:r w:rsidRPr="00413CB7">
              <w:rPr>
                <w:szCs w:val="20"/>
              </w:rPr>
              <w:t>WATERLOO CORNER, SA 5110</w:t>
            </w:r>
          </w:p>
        </w:tc>
        <w:tc>
          <w:tcPr>
            <w:tcW w:w="424" w:type="pct"/>
            <w:noWrap/>
            <w:hideMark/>
          </w:tcPr>
          <w:p w14:paraId="2FD39B35" w14:textId="77777777" w:rsidR="00413CB7" w:rsidRPr="00413CB7" w:rsidRDefault="00413CB7" w:rsidP="00413CB7">
            <w:pPr>
              <w:spacing w:after="0"/>
              <w:ind w:right="113"/>
              <w:jc w:val="right"/>
              <w:rPr>
                <w:szCs w:val="20"/>
              </w:rPr>
            </w:pPr>
            <w:r w:rsidRPr="00413CB7">
              <w:rPr>
                <w:szCs w:val="20"/>
              </w:rPr>
              <w:t>15.67</w:t>
            </w:r>
          </w:p>
        </w:tc>
        <w:tc>
          <w:tcPr>
            <w:tcW w:w="770" w:type="pct"/>
            <w:noWrap/>
            <w:hideMark/>
          </w:tcPr>
          <w:p w14:paraId="63F61A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6DBB39" w14:textId="77777777" w:rsidR="00413CB7" w:rsidRPr="00413CB7" w:rsidRDefault="00413CB7" w:rsidP="00413CB7">
            <w:pPr>
              <w:spacing w:after="0"/>
              <w:jc w:val="right"/>
              <w:rPr>
                <w:szCs w:val="20"/>
              </w:rPr>
            </w:pPr>
            <w:r w:rsidRPr="00413CB7">
              <w:rPr>
                <w:szCs w:val="20"/>
              </w:rPr>
              <w:t>9.1.2013</w:t>
            </w:r>
          </w:p>
        </w:tc>
      </w:tr>
      <w:tr w:rsidR="00413CB7" w:rsidRPr="00413CB7" w14:paraId="583E0796" w14:textId="77777777" w:rsidTr="005B36B0">
        <w:trPr>
          <w:trHeight w:val="20"/>
        </w:trPr>
        <w:tc>
          <w:tcPr>
            <w:tcW w:w="1756" w:type="pct"/>
            <w:noWrap/>
            <w:hideMark/>
          </w:tcPr>
          <w:p w14:paraId="4DD5500B" w14:textId="77777777" w:rsidR="00413CB7" w:rsidRPr="00413CB7" w:rsidRDefault="00413CB7" w:rsidP="00413CB7">
            <w:pPr>
              <w:spacing w:after="0"/>
              <w:jc w:val="left"/>
              <w:rPr>
                <w:szCs w:val="20"/>
              </w:rPr>
            </w:pPr>
            <w:r w:rsidRPr="00413CB7">
              <w:rPr>
                <w:szCs w:val="20"/>
              </w:rPr>
              <w:t>Corie Moon</w:t>
            </w:r>
          </w:p>
        </w:tc>
        <w:tc>
          <w:tcPr>
            <w:tcW w:w="1597" w:type="pct"/>
            <w:noWrap/>
            <w:hideMark/>
          </w:tcPr>
          <w:p w14:paraId="0B6C965B"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5FD0EB29" w14:textId="77777777" w:rsidR="00413CB7" w:rsidRPr="00413CB7" w:rsidRDefault="00413CB7" w:rsidP="00413CB7">
            <w:pPr>
              <w:spacing w:after="0"/>
              <w:ind w:right="113"/>
              <w:jc w:val="right"/>
              <w:rPr>
                <w:szCs w:val="20"/>
              </w:rPr>
            </w:pPr>
            <w:r w:rsidRPr="00413CB7">
              <w:rPr>
                <w:szCs w:val="20"/>
              </w:rPr>
              <w:t>44.00</w:t>
            </w:r>
          </w:p>
        </w:tc>
        <w:tc>
          <w:tcPr>
            <w:tcW w:w="770" w:type="pct"/>
            <w:noWrap/>
            <w:hideMark/>
          </w:tcPr>
          <w:p w14:paraId="6CDA76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FC7C6C" w14:textId="77777777" w:rsidR="00413CB7" w:rsidRPr="00413CB7" w:rsidRDefault="00413CB7" w:rsidP="00413CB7">
            <w:pPr>
              <w:spacing w:after="0"/>
              <w:jc w:val="right"/>
              <w:rPr>
                <w:szCs w:val="20"/>
              </w:rPr>
            </w:pPr>
            <w:r w:rsidRPr="00413CB7">
              <w:rPr>
                <w:szCs w:val="20"/>
              </w:rPr>
              <w:t>4.7.2013</w:t>
            </w:r>
          </w:p>
        </w:tc>
      </w:tr>
      <w:tr w:rsidR="00413CB7" w:rsidRPr="00413CB7" w14:paraId="4ABCAA20" w14:textId="77777777" w:rsidTr="005B36B0">
        <w:trPr>
          <w:trHeight w:val="20"/>
        </w:trPr>
        <w:tc>
          <w:tcPr>
            <w:tcW w:w="1756" w:type="pct"/>
            <w:noWrap/>
            <w:hideMark/>
          </w:tcPr>
          <w:p w14:paraId="5EB5E2DA" w14:textId="77777777" w:rsidR="00413CB7" w:rsidRPr="00413CB7" w:rsidRDefault="00413CB7" w:rsidP="00413CB7">
            <w:pPr>
              <w:spacing w:after="0"/>
              <w:jc w:val="left"/>
              <w:rPr>
                <w:szCs w:val="20"/>
              </w:rPr>
            </w:pPr>
            <w:r w:rsidRPr="00413CB7">
              <w:rPr>
                <w:szCs w:val="20"/>
              </w:rPr>
              <w:t>Corinne Kelly</w:t>
            </w:r>
          </w:p>
        </w:tc>
        <w:tc>
          <w:tcPr>
            <w:tcW w:w="1597" w:type="pct"/>
            <w:noWrap/>
            <w:hideMark/>
          </w:tcPr>
          <w:p w14:paraId="02CCAB7A"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00DB187A" w14:textId="77777777" w:rsidR="00413CB7" w:rsidRPr="00413CB7" w:rsidRDefault="00413CB7" w:rsidP="00413CB7">
            <w:pPr>
              <w:spacing w:after="0"/>
              <w:ind w:right="113"/>
              <w:jc w:val="right"/>
              <w:rPr>
                <w:szCs w:val="20"/>
              </w:rPr>
            </w:pPr>
            <w:r w:rsidRPr="00413CB7">
              <w:rPr>
                <w:szCs w:val="20"/>
              </w:rPr>
              <w:t>10.28</w:t>
            </w:r>
          </w:p>
        </w:tc>
        <w:tc>
          <w:tcPr>
            <w:tcW w:w="770" w:type="pct"/>
            <w:noWrap/>
            <w:hideMark/>
          </w:tcPr>
          <w:p w14:paraId="7046B9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52776E" w14:textId="77777777" w:rsidR="00413CB7" w:rsidRPr="00413CB7" w:rsidRDefault="00413CB7" w:rsidP="00413CB7">
            <w:pPr>
              <w:spacing w:after="0"/>
              <w:jc w:val="right"/>
              <w:rPr>
                <w:szCs w:val="20"/>
              </w:rPr>
            </w:pPr>
            <w:r w:rsidRPr="00413CB7">
              <w:rPr>
                <w:szCs w:val="20"/>
              </w:rPr>
              <w:t>8.9.2014</w:t>
            </w:r>
          </w:p>
        </w:tc>
      </w:tr>
      <w:tr w:rsidR="00413CB7" w:rsidRPr="00413CB7" w14:paraId="45CD506B" w14:textId="77777777" w:rsidTr="005B36B0">
        <w:trPr>
          <w:trHeight w:val="20"/>
        </w:trPr>
        <w:tc>
          <w:tcPr>
            <w:tcW w:w="1756" w:type="pct"/>
            <w:noWrap/>
            <w:hideMark/>
          </w:tcPr>
          <w:p w14:paraId="42D76E6F" w14:textId="77777777" w:rsidR="00413CB7" w:rsidRPr="00413CB7" w:rsidRDefault="00413CB7" w:rsidP="00413CB7">
            <w:pPr>
              <w:spacing w:after="0"/>
              <w:jc w:val="left"/>
              <w:rPr>
                <w:szCs w:val="20"/>
              </w:rPr>
            </w:pPr>
            <w:r w:rsidRPr="00413CB7">
              <w:rPr>
                <w:szCs w:val="20"/>
              </w:rPr>
              <w:t>Correne Wilson</w:t>
            </w:r>
          </w:p>
        </w:tc>
        <w:tc>
          <w:tcPr>
            <w:tcW w:w="1597" w:type="pct"/>
            <w:noWrap/>
            <w:hideMark/>
          </w:tcPr>
          <w:p w14:paraId="5DB465E0"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6CB51C23" w14:textId="77777777" w:rsidR="00413CB7" w:rsidRPr="00413CB7" w:rsidRDefault="00413CB7" w:rsidP="00413CB7">
            <w:pPr>
              <w:spacing w:after="0"/>
              <w:ind w:right="113"/>
              <w:jc w:val="right"/>
              <w:rPr>
                <w:szCs w:val="20"/>
              </w:rPr>
            </w:pPr>
            <w:r w:rsidRPr="00413CB7">
              <w:rPr>
                <w:szCs w:val="20"/>
              </w:rPr>
              <w:t>10.15</w:t>
            </w:r>
          </w:p>
        </w:tc>
        <w:tc>
          <w:tcPr>
            <w:tcW w:w="770" w:type="pct"/>
            <w:noWrap/>
            <w:hideMark/>
          </w:tcPr>
          <w:p w14:paraId="7B055B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9EE53F" w14:textId="77777777" w:rsidR="00413CB7" w:rsidRPr="00413CB7" w:rsidRDefault="00413CB7" w:rsidP="00413CB7">
            <w:pPr>
              <w:spacing w:after="0"/>
              <w:jc w:val="right"/>
              <w:rPr>
                <w:szCs w:val="20"/>
              </w:rPr>
            </w:pPr>
            <w:r w:rsidRPr="00413CB7">
              <w:rPr>
                <w:szCs w:val="20"/>
              </w:rPr>
              <w:t>20.9.2014</w:t>
            </w:r>
          </w:p>
        </w:tc>
      </w:tr>
      <w:tr w:rsidR="00413CB7" w:rsidRPr="00413CB7" w14:paraId="0F857415" w14:textId="77777777" w:rsidTr="005B36B0">
        <w:trPr>
          <w:trHeight w:val="20"/>
        </w:trPr>
        <w:tc>
          <w:tcPr>
            <w:tcW w:w="1756" w:type="pct"/>
            <w:noWrap/>
            <w:hideMark/>
          </w:tcPr>
          <w:p w14:paraId="7092EAFD" w14:textId="77777777" w:rsidR="00413CB7" w:rsidRPr="00413CB7" w:rsidRDefault="00413CB7" w:rsidP="00413CB7">
            <w:pPr>
              <w:spacing w:after="0"/>
              <w:jc w:val="left"/>
              <w:rPr>
                <w:szCs w:val="20"/>
              </w:rPr>
            </w:pPr>
            <w:r w:rsidRPr="00413CB7">
              <w:rPr>
                <w:szCs w:val="20"/>
              </w:rPr>
              <w:t>Corrie Van Paridon</w:t>
            </w:r>
          </w:p>
        </w:tc>
        <w:tc>
          <w:tcPr>
            <w:tcW w:w="1597" w:type="pct"/>
            <w:noWrap/>
            <w:hideMark/>
          </w:tcPr>
          <w:p w14:paraId="4F4DEF1C"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7BDAE11B" w14:textId="77777777" w:rsidR="00413CB7" w:rsidRPr="00413CB7" w:rsidRDefault="00413CB7" w:rsidP="00413CB7">
            <w:pPr>
              <w:spacing w:after="0"/>
              <w:ind w:right="113"/>
              <w:jc w:val="right"/>
              <w:rPr>
                <w:szCs w:val="20"/>
              </w:rPr>
            </w:pPr>
            <w:r w:rsidRPr="00413CB7">
              <w:rPr>
                <w:szCs w:val="20"/>
              </w:rPr>
              <w:t>213.29</w:t>
            </w:r>
          </w:p>
        </w:tc>
        <w:tc>
          <w:tcPr>
            <w:tcW w:w="770" w:type="pct"/>
            <w:noWrap/>
            <w:hideMark/>
          </w:tcPr>
          <w:p w14:paraId="16FAC4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437252" w14:textId="77777777" w:rsidR="00413CB7" w:rsidRPr="00413CB7" w:rsidRDefault="00413CB7" w:rsidP="00413CB7">
            <w:pPr>
              <w:spacing w:after="0"/>
              <w:jc w:val="right"/>
              <w:rPr>
                <w:szCs w:val="20"/>
              </w:rPr>
            </w:pPr>
            <w:r w:rsidRPr="00413CB7">
              <w:rPr>
                <w:szCs w:val="20"/>
              </w:rPr>
              <w:t>14.5.2013</w:t>
            </w:r>
          </w:p>
        </w:tc>
      </w:tr>
      <w:tr w:rsidR="00413CB7" w:rsidRPr="00413CB7" w14:paraId="20F1B84D" w14:textId="77777777" w:rsidTr="005B36B0">
        <w:trPr>
          <w:trHeight w:val="20"/>
        </w:trPr>
        <w:tc>
          <w:tcPr>
            <w:tcW w:w="1756" w:type="pct"/>
            <w:noWrap/>
            <w:hideMark/>
          </w:tcPr>
          <w:p w14:paraId="0DC2F743" w14:textId="77777777" w:rsidR="00413CB7" w:rsidRPr="00413CB7" w:rsidRDefault="00413CB7" w:rsidP="00413CB7">
            <w:pPr>
              <w:spacing w:after="0"/>
              <w:jc w:val="left"/>
              <w:rPr>
                <w:szCs w:val="20"/>
              </w:rPr>
            </w:pPr>
            <w:r w:rsidRPr="00413CB7">
              <w:rPr>
                <w:szCs w:val="20"/>
              </w:rPr>
              <w:t>Cosmin Dan Marica</w:t>
            </w:r>
          </w:p>
        </w:tc>
        <w:tc>
          <w:tcPr>
            <w:tcW w:w="1597" w:type="pct"/>
            <w:noWrap/>
            <w:hideMark/>
          </w:tcPr>
          <w:p w14:paraId="0B949092" w14:textId="77777777" w:rsidR="00413CB7" w:rsidRPr="00413CB7" w:rsidRDefault="00413CB7" w:rsidP="00413CB7">
            <w:pPr>
              <w:spacing w:after="0"/>
              <w:ind w:left="113"/>
              <w:jc w:val="left"/>
              <w:rPr>
                <w:szCs w:val="20"/>
              </w:rPr>
            </w:pPr>
            <w:r w:rsidRPr="00413CB7">
              <w:rPr>
                <w:szCs w:val="20"/>
              </w:rPr>
              <w:t>SALISBURY PARK, SA 5109</w:t>
            </w:r>
          </w:p>
        </w:tc>
        <w:tc>
          <w:tcPr>
            <w:tcW w:w="424" w:type="pct"/>
            <w:noWrap/>
            <w:hideMark/>
          </w:tcPr>
          <w:p w14:paraId="5D7AF29A" w14:textId="77777777" w:rsidR="00413CB7" w:rsidRPr="00413CB7" w:rsidRDefault="00413CB7" w:rsidP="00413CB7">
            <w:pPr>
              <w:spacing w:after="0"/>
              <w:ind w:right="113"/>
              <w:jc w:val="right"/>
              <w:rPr>
                <w:szCs w:val="20"/>
              </w:rPr>
            </w:pPr>
            <w:r w:rsidRPr="00413CB7">
              <w:rPr>
                <w:szCs w:val="20"/>
              </w:rPr>
              <w:t>21.17</w:t>
            </w:r>
          </w:p>
        </w:tc>
        <w:tc>
          <w:tcPr>
            <w:tcW w:w="770" w:type="pct"/>
            <w:noWrap/>
            <w:hideMark/>
          </w:tcPr>
          <w:p w14:paraId="50B9D5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392FF7" w14:textId="77777777" w:rsidR="00413CB7" w:rsidRPr="00413CB7" w:rsidRDefault="00413CB7" w:rsidP="00413CB7">
            <w:pPr>
              <w:spacing w:after="0"/>
              <w:jc w:val="right"/>
              <w:rPr>
                <w:szCs w:val="20"/>
              </w:rPr>
            </w:pPr>
            <w:r w:rsidRPr="00413CB7">
              <w:rPr>
                <w:szCs w:val="20"/>
              </w:rPr>
              <w:t>27.10.2014</w:t>
            </w:r>
          </w:p>
        </w:tc>
      </w:tr>
      <w:tr w:rsidR="00413CB7" w:rsidRPr="00413CB7" w14:paraId="3F82D2BA" w14:textId="77777777" w:rsidTr="005B36B0">
        <w:trPr>
          <w:trHeight w:val="20"/>
        </w:trPr>
        <w:tc>
          <w:tcPr>
            <w:tcW w:w="1756" w:type="pct"/>
            <w:noWrap/>
            <w:hideMark/>
          </w:tcPr>
          <w:p w14:paraId="743823D5" w14:textId="77777777" w:rsidR="00413CB7" w:rsidRPr="00413CB7" w:rsidRDefault="00413CB7" w:rsidP="00413CB7">
            <w:pPr>
              <w:spacing w:after="0"/>
              <w:jc w:val="left"/>
              <w:rPr>
                <w:szCs w:val="20"/>
              </w:rPr>
            </w:pPr>
            <w:r w:rsidRPr="00413CB7">
              <w:rPr>
                <w:szCs w:val="20"/>
              </w:rPr>
              <w:t>Cosoff Cudmore Services Trust</w:t>
            </w:r>
          </w:p>
        </w:tc>
        <w:tc>
          <w:tcPr>
            <w:tcW w:w="1597" w:type="pct"/>
            <w:noWrap/>
            <w:hideMark/>
          </w:tcPr>
          <w:p w14:paraId="28C3959F"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24FB652" w14:textId="77777777" w:rsidR="00413CB7" w:rsidRPr="00413CB7" w:rsidRDefault="00413CB7" w:rsidP="00413CB7">
            <w:pPr>
              <w:spacing w:after="0"/>
              <w:ind w:right="113"/>
              <w:jc w:val="right"/>
              <w:rPr>
                <w:szCs w:val="20"/>
              </w:rPr>
            </w:pPr>
            <w:r w:rsidRPr="00413CB7">
              <w:rPr>
                <w:szCs w:val="20"/>
              </w:rPr>
              <w:t>56.13</w:t>
            </w:r>
          </w:p>
        </w:tc>
        <w:tc>
          <w:tcPr>
            <w:tcW w:w="770" w:type="pct"/>
            <w:noWrap/>
            <w:hideMark/>
          </w:tcPr>
          <w:p w14:paraId="771265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CD715E" w14:textId="77777777" w:rsidR="00413CB7" w:rsidRPr="00413CB7" w:rsidRDefault="00413CB7" w:rsidP="00413CB7">
            <w:pPr>
              <w:spacing w:after="0"/>
              <w:jc w:val="right"/>
              <w:rPr>
                <w:szCs w:val="20"/>
              </w:rPr>
            </w:pPr>
            <w:r w:rsidRPr="00413CB7">
              <w:rPr>
                <w:szCs w:val="20"/>
              </w:rPr>
              <w:t>24.6.2013</w:t>
            </w:r>
          </w:p>
        </w:tc>
      </w:tr>
      <w:tr w:rsidR="00413CB7" w:rsidRPr="00413CB7" w14:paraId="2EE4F5D7" w14:textId="77777777" w:rsidTr="005B36B0">
        <w:trPr>
          <w:trHeight w:val="20"/>
        </w:trPr>
        <w:tc>
          <w:tcPr>
            <w:tcW w:w="1756" w:type="pct"/>
            <w:noWrap/>
            <w:hideMark/>
          </w:tcPr>
          <w:p w14:paraId="18DB1086" w14:textId="77777777" w:rsidR="00413CB7" w:rsidRPr="00413CB7" w:rsidRDefault="00413CB7" w:rsidP="00413CB7">
            <w:pPr>
              <w:spacing w:after="0"/>
              <w:jc w:val="left"/>
              <w:rPr>
                <w:szCs w:val="20"/>
              </w:rPr>
            </w:pPr>
            <w:r w:rsidRPr="00413CB7">
              <w:rPr>
                <w:szCs w:val="20"/>
              </w:rPr>
              <w:t>Country North</w:t>
            </w:r>
          </w:p>
        </w:tc>
        <w:tc>
          <w:tcPr>
            <w:tcW w:w="1597" w:type="pct"/>
            <w:noWrap/>
            <w:hideMark/>
          </w:tcPr>
          <w:p w14:paraId="2715AE30"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05C8222F" w14:textId="77777777" w:rsidR="00413CB7" w:rsidRPr="00413CB7" w:rsidRDefault="00413CB7" w:rsidP="00413CB7">
            <w:pPr>
              <w:spacing w:after="0"/>
              <w:ind w:right="113"/>
              <w:jc w:val="right"/>
              <w:rPr>
                <w:szCs w:val="20"/>
              </w:rPr>
            </w:pPr>
            <w:r w:rsidRPr="00413CB7">
              <w:rPr>
                <w:szCs w:val="20"/>
              </w:rPr>
              <w:t>69.60</w:t>
            </w:r>
          </w:p>
        </w:tc>
        <w:tc>
          <w:tcPr>
            <w:tcW w:w="770" w:type="pct"/>
            <w:noWrap/>
            <w:hideMark/>
          </w:tcPr>
          <w:p w14:paraId="69D42822" w14:textId="77777777" w:rsidR="00413CB7" w:rsidRPr="00413CB7" w:rsidRDefault="00413CB7" w:rsidP="00413CB7">
            <w:pPr>
              <w:spacing w:after="0"/>
              <w:ind w:left="170"/>
              <w:jc w:val="left"/>
              <w:rPr>
                <w:szCs w:val="20"/>
              </w:rPr>
            </w:pPr>
            <w:r w:rsidRPr="00413CB7">
              <w:rPr>
                <w:szCs w:val="20"/>
              </w:rPr>
              <w:t>Refund 185024</w:t>
            </w:r>
          </w:p>
        </w:tc>
        <w:tc>
          <w:tcPr>
            <w:tcW w:w="453" w:type="pct"/>
            <w:noWrap/>
            <w:hideMark/>
          </w:tcPr>
          <w:p w14:paraId="0B149000" w14:textId="77777777" w:rsidR="00413CB7" w:rsidRPr="00413CB7" w:rsidRDefault="00413CB7" w:rsidP="00413CB7">
            <w:pPr>
              <w:spacing w:after="0"/>
              <w:jc w:val="right"/>
              <w:rPr>
                <w:szCs w:val="20"/>
              </w:rPr>
            </w:pPr>
            <w:r w:rsidRPr="00413CB7">
              <w:rPr>
                <w:szCs w:val="20"/>
              </w:rPr>
              <w:t>24.10.2013</w:t>
            </w:r>
          </w:p>
        </w:tc>
      </w:tr>
      <w:tr w:rsidR="00413CB7" w:rsidRPr="00413CB7" w14:paraId="58A4E30C" w14:textId="77777777" w:rsidTr="005B36B0">
        <w:trPr>
          <w:trHeight w:val="20"/>
        </w:trPr>
        <w:tc>
          <w:tcPr>
            <w:tcW w:w="1756" w:type="pct"/>
            <w:noWrap/>
            <w:hideMark/>
          </w:tcPr>
          <w:p w14:paraId="20B80888" w14:textId="77777777" w:rsidR="00413CB7" w:rsidRPr="00413CB7" w:rsidRDefault="00413CB7" w:rsidP="00413CB7">
            <w:pPr>
              <w:spacing w:after="0"/>
              <w:jc w:val="left"/>
              <w:rPr>
                <w:szCs w:val="20"/>
              </w:rPr>
            </w:pPr>
            <w:r w:rsidRPr="00413CB7">
              <w:rPr>
                <w:szCs w:val="20"/>
              </w:rPr>
              <w:t>Courtney Carlton</w:t>
            </w:r>
          </w:p>
        </w:tc>
        <w:tc>
          <w:tcPr>
            <w:tcW w:w="1597" w:type="pct"/>
            <w:noWrap/>
            <w:hideMark/>
          </w:tcPr>
          <w:p w14:paraId="4F2C1190"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68AA9814" w14:textId="77777777" w:rsidR="00413CB7" w:rsidRPr="00413CB7" w:rsidRDefault="00413CB7" w:rsidP="00413CB7">
            <w:pPr>
              <w:spacing w:after="0"/>
              <w:ind w:right="113"/>
              <w:jc w:val="right"/>
              <w:rPr>
                <w:szCs w:val="20"/>
              </w:rPr>
            </w:pPr>
            <w:r w:rsidRPr="00413CB7">
              <w:rPr>
                <w:szCs w:val="20"/>
              </w:rPr>
              <w:t>767.89</w:t>
            </w:r>
          </w:p>
        </w:tc>
        <w:tc>
          <w:tcPr>
            <w:tcW w:w="770" w:type="pct"/>
            <w:noWrap/>
            <w:hideMark/>
          </w:tcPr>
          <w:p w14:paraId="73991E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2633FA" w14:textId="77777777" w:rsidR="00413CB7" w:rsidRPr="00413CB7" w:rsidRDefault="00413CB7" w:rsidP="00413CB7">
            <w:pPr>
              <w:spacing w:after="0"/>
              <w:jc w:val="right"/>
              <w:rPr>
                <w:szCs w:val="20"/>
              </w:rPr>
            </w:pPr>
            <w:r w:rsidRPr="00413CB7">
              <w:rPr>
                <w:szCs w:val="20"/>
              </w:rPr>
              <w:t>4.8.2014</w:t>
            </w:r>
          </w:p>
        </w:tc>
      </w:tr>
      <w:tr w:rsidR="00413CB7" w:rsidRPr="00413CB7" w14:paraId="0E475F1A" w14:textId="77777777" w:rsidTr="005B36B0">
        <w:trPr>
          <w:trHeight w:val="20"/>
        </w:trPr>
        <w:tc>
          <w:tcPr>
            <w:tcW w:w="1756" w:type="pct"/>
            <w:noWrap/>
            <w:hideMark/>
          </w:tcPr>
          <w:p w14:paraId="48A72C69" w14:textId="77777777" w:rsidR="00413CB7" w:rsidRPr="00413CB7" w:rsidRDefault="00413CB7" w:rsidP="00413CB7">
            <w:pPr>
              <w:spacing w:after="0"/>
              <w:jc w:val="left"/>
              <w:rPr>
                <w:szCs w:val="20"/>
              </w:rPr>
            </w:pPr>
            <w:r w:rsidRPr="00413CB7">
              <w:rPr>
                <w:szCs w:val="20"/>
              </w:rPr>
              <w:t>Courtney Randall</w:t>
            </w:r>
          </w:p>
        </w:tc>
        <w:tc>
          <w:tcPr>
            <w:tcW w:w="1597" w:type="pct"/>
            <w:noWrap/>
            <w:hideMark/>
          </w:tcPr>
          <w:p w14:paraId="505F84F2"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7B7C18B8" w14:textId="77777777" w:rsidR="00413CB7" w:rsidRPr="00413CB7" w:rsidRDefault="00413CB7" w:rsidP="00413CB7">
            <w:pPr>
              <w:spacing w:after="0"/>
              <w:ind w:right="113"/>
              <w:jc w:val="right"/>
              <w:rPr>
                <w:szCs w:val="20"/>
              </w:rPr>
            </w:pPr>
            <w:r w:rsidRPr="00413CB7">
              <w:rPr>
                <w:szCs w:val="20"/>
              </w:rPr>
              <w:t>75.62</w:t>
            </w:r>
          </w:p>
        </w:tc>
        <w:tc>
          <w:tcPr>
            <w:tcW w:w="770" w:type="pct"/>
            <w:noWrap/>
            <w:hideMark/>
          </w:tcPr>
          <w:p w14:paraId="62CD3E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ED7250" w14:textId="77777777" w:rsidR="00413CB7" w:rsidRPr="00413CB7" w:rsidRDefault="00413CB7" w:rsidP="00413CB7">
            <w:pPr>
              <w:spacing w:after="0"/>
              <w:jc w:val="right"/>
              <w:rPr>
                <w:szCs w:val="20"/>
              </w:rPr>
            </w:pPr>
            <w:r w:rsidRPr="00413CB7">
              <w:rPr>
                <w:szCs w:val="20"/>
              </w:rPr>
              <w:t>3.6.2013</w:t>
            </w:r>
          </w:p>
        </w:tc>
      </w:tr>
      <w:tr w:rsidR="00413CB7" w:rsidRPr="00413CB7" w14:paraId="13FE12DE" w14:textId="77777777" w:rsidTr="005B36B0">
        <w:trPr>
          <w:trHeight w:val="20"/>
        </w:trPr>
        <w:tc>
          <w:tcPr>
            <w:tcW w:w="1756" w:type="pct"/>
            <w:noWrap/>
            <w:hideMark/>
          </w:tcPr>
          <w:p w14:paraId="63181B9F" w14:textId="77777777" w:rsidR="00413CB7" w:rsidRPr="00413CB7" w:rsidRDefault="00413CB7" w:rsidP="00413CB7">
            <w:pPr>
              <w:spacing w:after="0"/>
              <w:jc w:val="left"/>
              <w:rPr>
                <w:szCs w:val="20"/>
              </w:rPr>
            </w:pPr>
            <w:r w:rsidRPr="00413CB7">
              <w:rPr>
                <w:szCs w:val="20"/>
              </w:rPr>
              <w:t xml:space="preserve">Cozzi Nyree, the estate of </w:t>
            </w:r>
          </w:p>
        </w:tc>
        <w:tc>
          <w:tcPr>
            <w:tcW w:w="1597" w:type="pct"/>
            <w:noWrap/>
            <w:hideMark/>
          </w:tcPr>
          <w:p w14:paraId="2EE87EED"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285A0D9C" w14:textId="77777777" w:rsidR="00413CB7" w:rsidRPr="00413CB7" w:rsidRDefault="00413CB7" w:rsidP="00413CB7">
            <w:pPr>
              <w:spacing w:after="0"/>
              <w:ind w:right="113"/>
              <w:jc w:val="right"/>
              <w:rPr>
                <w:szCs w:val="20"/>
              </w:rPr>
            </w:pPr>
            <w:r w:rsidRPr="00413CB7">
              <w:rPr>
                <w:szCs w:val="20"/>
              </w:rPr>
              <w:t>111.06</w:t>
            </w:r>
          </w:p>
        </w:tc>
        <w:tc>
          <w:tcPr>
            <w:tcW w:w="770" w:type="pct"/>
            <w:noWrap/>
            <w:hideMark/>
          </w:tcPr>
          <w:p w14:paraId="21C8E6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3BB0E5" w14:textId="77777777" w:rsidR="00413CB7" w:rsidRPr="00413CB7" w:rsidRDefault="00413CB7" w:rsidP="00413CB7">
            <w:pPr>
              <w:spacing w:after="0"/>
              <w:jc w:val="right"/>
              <w:rPr>
                <w:szCs w:val="20"/>
              </w:rPr>
            </w:pPr>
            <w:r w:rsidRPr="00413CB7">
              <w:rPr>
                <w:szCs w:val="20"/>
              </w:rPr>
              <w:t>28.2.2014</w:t>
            </w:r>
          </w:p>
        </w:tc>
      </w:tr>
      <w:tr w:rsidR="00413CB7" w:rsidRPr="00413CB7" w14:paraId="1AA70748" w14:textId="77777777" w:rsidTr="005B36B0">
        <w:trPr>
          <w:trHeight w:val="20"/>
        </w:trPr>
        <w:tc>
          <w:tcPr>
            <w:tcW w:w="1756" w:type="pct"/>
            <w:noWrap/>
            <w:hideMark/>
          </w:tcPr>
          <w:p w14:paraId="152681AD" w14:textId="77777777" w:rsidR="00413CB7" w:rsidRPr="00413CB7" w:rsidRDefault="00413CB7" w:rsidP="00413CB7">
            <w:pPr>
              <w:spacing w:after="0"/>
              <w:jc w:val="left"/>
              <w:rPr>
                <w:szCs w:val="20"/>
              </w:rPr>
            </w:pPr>
            <w:r w:rsidRPr="00413CB7">
              <w:rPr>
                <w:szCs w:val="20"/>
              </w:rPr>
              <w:t>Craig and Natalie Bellchambers</w:t>
            </w:r>
          </w:p>
        </w:tc>
        <w:tc>
          <w:tcPr>
            <w:tcW w:w="1597" w:type="pct"/>
            <w:noWrap/>
            <w:hideMark/>
          </w:tcPr>
          <w:p w14:paraId="01499814" w14:textId="77777777" w:rsidR="00413CB7" w:rsidRPr="00413CB7" w:rsidRDefault="00413CB7" w:rsidP="00413CB7">
            <w:pPr>
              <w:spacing w:after="0"/>
              <w:ind w:left="113"/>
              <w:jc w:val="left"/>
              <w:rPr>
                <w:szCs w:val="20"/>
              </w:rPr>
            </w:pPr>
            <w:r w:rsidRPr="00413CB7">
              <w:rPr>
                <w:szCs w:val="20"/>
              </w:rPr>
              <w:t>LYNDOCH, SA 5351</w:t>
            </w:r>
          </w:p>
        </w:tc>
        <w:tc>
          <w:tcPr>
            <w:tcW w:w="424" w:type="pct"/>
            <w:noWrap/>
            <w:hideMark/>
          </w:tcPr>
          <w:p w14:paraId="7F5BDCA7" w14:textId="77777777" w:rsidR="00413CB7" w:rsidRPr="00413CB7" w:rsidRDefault="00413CB7" w:rsidP="00413CB7">
            <w:pPr>
              <w:spacing w:after="0"/>
              <w:ind w:right="113"/>
              <w:jc w:val="right"/>
              <w:rPr>
                <w:szCs w:val="20"/>
              </w:rPr>
            </w:pPr>
            <w:r w:rsidRPr="00413CB7">
              <w:rPr>
                <w:szCs w:val="20"/>
              </w:rPr>
              <w:t>17.11</w:t>
            </w:r>
          </w:p>
        </w:tc>
        <w:tc>
          <w:tcPr>
            <w:tcW w:w="770" w:type="pct"/>
            <w:noWrap/>
            <w:hideMark/>
          </w:tcPr>
          <w:p w14:paraId="022CE50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5A6A27" w14:textId="77777777" w:rsidR="00413CB7" w:rsidRPr="00413CB7" w:rsidRDefault="00413CB7" w:rsidP="00413CB7">
            <w:pPr>
              <w:spacing w:after="0"/>
              <w:jc w:val="right"/>
              <w:rPr>
                <w:szCs w:val="20"/>
              </w:rPr>
            </w:pPr>
            <w:r w:rsidRPr="00413CB7">
              <w:rPr>
                <w:szCs w:val="20"/>
              </w:rPr>
              <w:t>3.11.2014</w:t>
            </w:r>
          </w:p>
        </w:tc>
      </w:tr>
      <w:tr w:rsidR="00413CB7" w:rsidRPr="00413CB7" w14:paraId="08B3BC62" w14:textId="77777777" w:rsidTr="005B36B0">
        <w:trPr>
          <w:trHeight w:val="20"/>
        </w:trPr>
        <w:tc>
          <w:tcPr>
            <w:tcW w:w="1756" w:type="pct"/>
            <w:noWrap/>
            <w:hideMark/>
          </w:tcPr>
          <w:p w14:paraId="14CF069D" w14:textId="77777777" w:rsidR="00413CB7" w:rsidRPr="00413CB7" w:rsidRDefault="00413CB7" w:rsidP="00413CB7">
            <w:pPr>
              <w:spacing w:after="0"/>
              <w:jc w:val="left"/>
              <w:rPr>
                <w:szCs w:val="20"/>
              </w:rPr>
            </w:pPr>
            <w:r w:rsidRPr="00413CB7">
              <w:rPr>
                <w:szCs w:val="20"/>
              </w:rPr>
              <w:t>Craig Andrews</w:t>
            </w:r>
          </w:p>
        </w:tc>
        <w:tc>
          <w:tcPr>
            <w:tcW w:w="1597" w:type="pct"/>
            <w:noWrap/>
            <w:hideMark/>
          </w:tcPr>
          <w:p w14:paraId="653D6403" w14:textId="77777777" w:rsidR="00413CB7" w:rsidRPr="00413CB7" w:rsidRDefault="00413CB7" w:rsidP="00413CB7">
            <w:pPr>
              <w:spacing w:after="0"/>
              <w:ind w:left="113"/>
              <w:jc w:val="left"/>
              <w:rPr>
                <w:szCs w:val="20"/>
              </w:rPr>
            </w:pPr>
            <w:r w:rsidRPr="00413CB7">
              <w:rPr>
                <w:szCs w:val="20"/>
              </w:rPr>
              <w:t>MOANA, SA 5169</w:t>
            </w:r>
          </w:p>
        </w:tc>
        <w:tc>
          <w:tcPr>
            <w:tcW w:w="424" w:type="pct"/>
            <w:noWrap/>
            <w:hideMark/>
          </w:tcPr>
          <w:p w14:paraId="7F32C305" w14:textId="77777777" w:rsidR="00413CB7" w:rsidRPr="00413CB7" w:rsidRDefault="00413CB7" w:rsidP="00413CB7">
            <w:pPr>
              <w:spacing w:after="0"/>
              <w:ind w:right="113"/>
              <w:jc w:val="right"/>
              <w:rPr>
                <w:szCs w:val="20"/>
              </w:rPr>
            </w:pPr>
            <w:r w:rsidRPr="00413CB7">
              <w:rPr>
                <w:szCs w:val="20"/>
              </w:rPr>
              <w:t>42.07</w:t>
            </w:r>
          </w:p>
        </w:tc>
        <w:tc>
          <w:tcPr>
            <w:tcW w:w="770" w:type="pct"/>
            <w:noWrap/>
            <w:hideMark/>
          </w:tcPr>
          <w:p w14:paraId="597081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1CD211" w14:textId="77777777" w:rsidR="00413CB7" w:rsidRPr="00413CB7" w:rsidRDefault="00413CB7" w:rsidP="00413CB7">
            <w:pPr>
              <w:spacing w:after="0"/>
              <w:jc w:val="right"/>
              <w:rPr>
                <w:szCs w:val="20"/>
              </w:rPr>
            </w:pPr>
            <w:r w:rsidRPr="00413CB7">
              <w:rPr>
                <w:szCs w:val="20"/>
              </w:rPr>
              <w:t>12.3.2014</w:t>
            </w:r>
          </w:p>
        </w:tc>
      </w:tr>
      <w:tr w:rsidR="00413CB7" w:rsidRPr="00413CB7" w14:paraId="016EF288" w14:textId="77777777" w:rsidTr="005B36B0">
        <w:trPr>
          <w:trHeight w:val="20"/>
        </w:trPr>
        <w:tc>
          <w:tcPr>
            <w:tcW w:w="1756" w:type="pct"/>
            <w:noWrap/>
            <w:hideMark/>
          </w:tcPr>
          <w:p w14:paraId="724EA5C9" w14:textId="77777777" w:rsidR="00413CB7" w:rsidRPr="00413CB7" w:rsidRDefault="00413CB7" w:rsidP="00413CB7">
            <w:pPr>
              <w:spacing w:after="0"/>
              <w:jc w:val="left"/>
              <w:rPr>
                <w:szCs w:val="20"/>
              </w:rPr>
            </w:pPr>
            <w:r w:rsidRPr="00413CB7">
              <w:rPr>
                <w:szCs w:val="20"/>
              </w:rPr>
              <w:t>Craig Burns</w:t>
            </w:r>
          </w:p>
        </w:tc>
        <w:tc>
          <w:tcPr>
            <w:tcW w:w="1597" w:type="pct"/>
            <w:noWrap/>
            <w:hideMark/>
          </w:tcPr>
          <w:p w14:paraId="4E3AF3F9" w14:textId="77777777" w:rsidR="00413CB7" w:rsidRPr="00413CB7" w:rsidRDefault="00413CB7" w:rsidP="00413CB7">
            <w:pPr>
              <w:spacing w:after="0"/>
              <w:ind w:left="113"/>
              <w:jc w:val="left"/>
              <w:rPr>
                <w:szCs w:val="20"/>
              </w:rPr>
            </w:pPr>
            <w:r w:rsidRPr="00413CB7">
              <w:rPr>
                <w:szCs w:val="20"/>
              </w:rPr>
              <w:t>LOXTON, SA 5333</w:t>
            </w:r>
          </w:p>
        </w:tc>
        <w:tc>
          <w:tcPr>
            <w:tcW w:w="424" w:type="pct"/>
            <w:noWrap/>
            <w:hideMark/>
          </w:tcPr>
          <w:p w14:paraId="46AE7D49"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F092D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26CC0E" w14:textId="77777777" w:rsidR="00413CB7" w:rsidRPr="00413CB7" w:rsidRDefault="00413CB7" w:rsidP="00413CB7">
            <w:pPr>
              <w:spacing w:after="0"/>
              <w:jc w:val="right"/>
              <w:rPr>
                <w:szCs w:val="20"/>
              </w:rPr>
            </w:pPr>
            <w:r w:rsidRPr="00413CB7">
              <w:rPr>
                <w:szCs w:val="20"/>
              </w:rPr>
              <w:t>27.2.2014</w:t>
            </w:r>
          </w:p>
        </w:tc>
      </w:tr>
      <w:tr w:rsidR="00413CB7" w:rsidRPr="00413CB7" w14:paraId="50E048D0" w14:textId="77777777" w:rsidTr="005B36B0">
        <w:trPr>
          <w:trHeight w:val="20"/>
        </w:trPr>
        <w:tc>
          <w:tcPr>
            <w:tcW w:w="1756" w:type="pct"/>
            <w:noWrap/>
            <w:hideMark/>
          </w:tcPr>
          <w:p w14:paraId="185AFCC9" w14:textId="77777777" w:rsidR="00413CB7" w:rsidRPr="00413CB7" w:rsidRDefault="00413CB7" w:rsidP="00413CB7">
            <w:pPr>
              <w:spacing w:after="0"/>
              <w:jc w:val="left"/>
              <w:rPr>
                <w:szCs w:val="20"/>
              </w:rPr>
            </w:pPr>
            <w:r w:rsidRPr="00413CB7">
              <w:rPr>
                <w:szCs w:val="20"/>
              </w:rPr>
              <w:t>Craig Chittleborough</w:t>
            </w:r>
          </w:p>
        </w:tc>
        <w:tc>
          <w:tcPr>
            <w:tcW w:w="1597" w:type="pct"/>
            <w:noWrap/>
            <w:hideMark/>
          </w:tcPr>
          <w:p w14:paraId="75A07965"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85DFCE2" w14:textId="77777777" w:rsidR="00413CB7" w:rsidRPr="00413CB7" w:rsidRDefault="00413CB7" w:rsidP="00413CB7">
            <w:pPr>
              <w:spacing w:after="0"/>
              <w:ind w:right="113"/>
              <w:jc w:val="right"/>
              <w:rPr>
                <w:szCs w:val="20"/>
              </w:rPr>
            </w:pPr>
            <w:r w:rsidRPr="00413CB7">
              <w:rPr>
                <w:szCs w:val="20"/>
              </w:rPr>
              <w:t>120.94</w:t>
            </w:r>
          </w:p>
        </w:tc>
        <w:tc>
          <w:tcPr>
            <w:tcW w:w="770" w:type="pct"/>
            <w:noWrap/>
            <w:hideMark/>
          </w:tcPr>
          <w:p w14:paraId="38BB3C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1092E7" w14:textId="77777777" w:rsidR="00413CB7" w:rsidRPr="00413CB7" w:rsidRDefault="00413CB7" w:rsidP="00413CB7">
            <w:pPr>
              <w:spacing w:after="0"/>
              <w:jc w:val="right"/>
              <w:rPr>
                <w:szCs w:val="20"/>
              </w:rPr>
            </w:pPr>
            <w:r w:rsidRPr="00413CB7">
              <w:rPr>
                <w:szCs w:val="20"/>
              </w:rPr>
              <w:t>11.12.2013</w:t>
            </w:r>
          </w:p>
        </w:tc>
      </w:tr>
      <w:tr w:rsidR="00413CB7" w:rsidRPr="00413CB7" w14:paraId="0A3F2517" w14:textId="77777777" w:rsidTr="005B36B0">
        <w:trPr>
          <w:trHeight w:val="20"/>
        </w:trPr>
        <w:tc>
          <w:tcPr>
            <w:tcW w:w="1756" w:type="pct"/>
            <w:noWrap/>
            <w:hideMark/>
          </w:tcPr>
          <w:p w14:paraId="47562370" w14:textId="77777777" w:rsidR="00413CB7" w:rsidRPr="00413CB7" w:rsidRDefault="00413CB7" w:rsidP="00413CB7">
            <w:pPr>
              <w:spacing w:after="0"/>
              <w:jc w:val="left"/>
              <w:rPr>
                <w:szCs w:val="20"/>
              </w:rPr>
            </w:pPr>
            <w:r w:rsidRPr="00413CB7">
              <w:rPr>
                <w:szCs w:val="20"/>
              </w:rPr>
              <w:t>Craig Handy</w:t>
            </w:r>
          </w:p>
        </w:tc>
        <w:tc>
          <w:tcPr>
            <w:tcW w:w="1597" w:type="pct"/>
            <w:noWrap/>
            <w:hideMark/>
          </w:tcPr>
          <w:p w14:paraId="4E9A624B"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13B9B296"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604E8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481AF7" w14:textId="77777777" w:rsidR="00413CB7" w:rsidRPr="00413CB7" w:rsidRDefault="00413CB7" w:rsidP="00413CB7">
            <w:pPr>
              <w:spacing w:after="0"/>
              <w:jc w:val="right"/>
              <w:rPr>
                <w:szCs w:val="20"/>
              </w:rPr>
            </w:pPr>
            <w:r w:rsidRPr="00413CB7">
              <w:rPr>
                <w:szCs w:val="20"/>
              </w:rPr>
              <w:t>19.6.2013</w:t>
            </w:r>
          </w:p>
        </w:tc>
      </w:tr>
      <w:tr w:rsidR="00413CB7" w:rsidRPr="00413CB7" w14:paraId="308CD5ED" w14:textId="77777777" w:rsidTr="005B36B0">
        <w:trPr>
          <w:trHeight w:val="20"/>
        </w:trPr>
        <w:tc>
          <w:tcPr>
            <w:tcW w:w="1756" w:type="pct"/>
            <w:noWrap/>
            <w:hideMark/>
          </w:tcPr>
          <w:p w14:paraId="337E8F0A" w14:textId="77777777" w:rsidR="00413CB7" w:rsidRPr="00413CB7" w:rsidRDefault="00413CB7" w:rsidP="00413CB7">
            <w:pPr>
              <w:spacing w:after="0"/>
              <w:jc w:val="left"/>
              <w:rPr>
                <w:szCs w:val="20"/>
              </w:rPr>
            </w:pPr>
            <w:r w:rsidRPr="00413CB7">
              <w:rPr>
                <w:szCs w:val="20"/>
              </w:rPr>
              <w:t>Craig Holme</w:t>
            </w:r>
          </w:p>
        </w:tc>
        <w:tc>
          <w:tcPr>
            <w:tcW w:w="1597" w:type="pct"/>
            <w:noWrap/>
            <w:hideMark/>
          </w:tcPr>
          <w:p w14:paraId="19424881"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1EE4367C" w14:textId="77777777" w:rsidR="00413CB7" w:rsidRPr="00413CB7" w:rsidRDefault="00413CB7" w:rsidP="00413CB7">
            <w:pPr>
              <w:spacing w:after="0"/>
              <w:ind w:right="113"/>
              <w:jc w:val="right"/>
              <w:rPr>
                <w:szCs w:val="20"/>
              </w:rPr>
            </w:pPr>
            <w:r w:rsidRPr="00413CB7">
              <w:rPr>
                <w:szCs w:val="20"/>
              </w:rPr>
              <w:t>324.82</w:t>
            </w:r>
          </w:p>
        </w:tc>
        <w:tc>
          <w:tcPr>
            <w:tcW w:w="770" w:type="pct"/>
            <w:noWrap/>
            <w:hideMark/>
          </w:tcPr>
          <w:p w14:paraId="340B00AC" w14:textId="77777777" w:rsidR="00413CB7" w:rsidRPr="00413CB7" w:rsidRDefault="00413CB7" w:rsidP="00413CB7">
            <w:pPr>
              <w:spacing w:after="0"/>
              <w:ind w:left="170"/>
              <w:jc w:val="left"/>
              <w:rPr>
                <w:szCs w:val="20"/>
              </w:rPr>
            </w:pPr>
            <w:r w:rsidRPr="00413CB7">
              <w:rPr>
                <w:szCs w:val="20"/>
              </w:rPr>
              <w:t>Refund 206220</w:t>
            </w:r>
          </w:p>
        </w:tc>
        <w:tc>
          <w:tcPr>
            <w:tcW w:w="453" w:type="pct"/>
            <w:noWrap/>
            <w:hideMark/>
          </w:tcPr>
          <w:p w14:paraId="2525A738" w14:textId="77777777" w:rsidR="00413CB7" w:rsidRPr="00413CB7" w:rsidRDefault="00413CB7" w:rsidP="00413CB7">
            <w:pPr>
              <w:spacing w:after="0"/>
              <w:jc w:val="right"/>
              <w:rPr>
                <w:szCs w:val="20"/>
              </w:rPr>
            </w:pPr>
            <w:r w:rsidRPr="00413CB7">
              <w:rPr>
                <w:szCs w:val="20"/>
              </w:rPr>
              <w:t>5.12.2013</w:t>
            </w:r>
          </w:p>
        </w:tc>
      </w:tr>
      <w:tr w:rsidR="00413CB7" w:rsidRPr="00413CB7" w14:paraId="70A7D5F4" w14:textId="77777777" w:rsidTr="005B36B0">
        <w:trPr>
          <w:trHeight w:val="20"/>
        </w:trPr>
        <w:tc>
          <w:tcPr>
            <w:tcW w:w="1756" w:type="pct"/>
            <w:noWrap/>
            <w:hideMark/>
          </w:tcPr>
          <w:p w14:paraId="25F7C2FC" w14:textId="77777777" w:rsidR="00413CB7" w:rsidRPr="00413CB7" w:rsidRDefault="00413CB7" w:rsidP="00413CB7">
            <w:pPr>
              <w:spacing w:after="0"/>
              <w:jc w:val="left"/>
              <w:rPr>
                <w:szCs w:val="20"/>
              </w:rPr>
            </w:pPr>
            <w:r w:rsidRPr="00413CB7">
              <w:rPr>
                <w:szCs w:val="20"/>
              </w:rPr>
              <w:t>Craig Jamieson</w:t>
            </w:r>
          </w:p>
        </w:tc>
        <w:tc>
          <w:tcPr>
            <w:tcW w:w="1597" w:type="pct"/>
            <w:noWrap/>
            <w:hideMark/>
          </w:tcPr>
          <w:p w14:paraId="2D0007E1"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753AFD67" w14:textId="77777777" w:rsidR="00413CB7" w:rsidRPr="00413CB7" w:rsidRDefault="00413CB7" w:rsidP="00413CB7">
            <w:pPr>
              <w:spacing w:after="0"/>
              <w:ind w:right="113"/>
              <w:jc w:val="right"/>
              <w:rPr>
                <w:szCs w:val="20"/>
              </w:rPr>
            </w:pPr>
            <w:r w:rsidRPr="00413CB7">
              <w:rPr>
                <w:szCs w:val="20"/>
              </w:rPr>
              <w:t>576.25</w:t>
            </w:r>
          </w:p>
        </w:tc>
        <w:tc>
          <w:tcPr>
            <w:tcW w:w="770" w:type="pct"/>
            <w:noWrap/>
            <w:hideMark/>
          </w:tcPr>
          <w:p w14:paraId="731861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572EB7" w14:textId="77777777" w:rsidR="00413CB7" w:rsidRPr="00413CB7" w:rsidRDefault="00413CB7" w:rsidP="00413CB7">
            <w:pPr>
              <w:spacing w:after="0"/>
              <w:jc w:val="right"/>
              <w:rPr>
                <w:szCs w:val="20"/>
              </w:rPr>
            </w:pPr>
            <w:r w:rsidRPr="00413CB7">
              <w:rPr>
                <w:szCs w:val="20"/>
              </w:rPr>
              <w:t>18.11.2013</w:t>
            </w:r>
          </w:p>
        </w:tc>
      </w:tr>
      <w:tr w:rsidR="00413CB7" w:rsidRPr="00413CB7" w14:paraId="7EEABBDA" w14:textId="77777777" w:rsidTr="005B36B0">
        <w:trPr>
          <w:trHeight w:val="20"/>
        </w:trPr>
        <w:tc>
          <w:tcPr>
            <w:tcW w:w="1756" w:type="pct"/>
            <w:noWrap/>
            <w:hideMark/>
          </w:tcPr>
          <w:p w14:paraId="71C7E9AC" w14:textId="77777777" w:rsidR="00413CB7" w:rsidRPr="00413CB7" w:rsidRDefault="00413CB7" w:rsidP="00413CB7">
            <w:pPr>
              <w:spacing w:after="0"/>
              <w:jc w:val="left"/>
              <w:rPr>
                <w:szCs w:val="20"/>
              </w:rPr>
            </w:pPr>
            <w:r w:rsidRPr="00413CB7">
              <w:rPr>
                <w:szCs w:val="20"/>
              </w:rPr>
              <w:t>Craig Jones</w:t>
            </w:r>
          </w:p>
        </w:tc>
        <w:tc>
          <w:tcPr>
            <w:tcW w:w="1597" w:type="pct"/>
            <w:noWrap/>
            <w:hideMark/>
          </w:tcPr>
          <w:p w14:paraId="1D5C6B64" w14:textId="77777777" w:rsidR="00413CB7" w:rsidRPr="00413CB7" w:rsidRDefault="00413CB7" w:rsidP="00413CB7">
            <w:pPr>
              <w:spacing w:after="0"/>
              <w:ind w:left="113"/>
              <w:jc w:val="left"/>
              <w:rPr>
                <w:szCs w:val="20"/>
              </w:rPr>
            </w:pPr>
            <w:r w:rsidRPr="00413CB7">
              <w:rPr>
                <w:szCs w:val="20"/>
              </w:rPr>
              <w:t>GLENSIDE, SA 5065</w:t>
            </w:r>
          </w:p>
        </w:tc>
        <w:tc>
          <w:tcPr>
            <w:tcW w:w="424" w:type="pct"/>
            <w:noWrap/>
            <w:hideMark/>
          </w:tcPr>
          <w:p w14:paraId="7D909133" w14:textId="77777777" w:rsidR="00413CB7" w:rsidRPr="00413CB7" w:rsidRDefault="00413CB7" w:rsidP="00413CB7">
            <w:pPr>
              <w:spacing w:after="0"/>
              <w:ind w:right="113"/>
              <w:jc w:val="right"/>
              <w:rPr>
                <w:szCs w:val="20"/>
              </w:rPr>
            </w:pPr>
            <w:r w:rsidRPr="00413CB7">
              <w:rPr>
                <w:szCs w:val="20"/>
              </w:rPr>
              <w:t>32.92</w:t>
            </w:r>
          </w:p>
        </w:tc>
        <w:tc>
          <w:tcPr>
            <w:tcW w:w="770" w:type="pct"/>
            <w:noWrap/>
            <w:hideMark/>
          </w:tcPr>
          <w:p w14:paraId="2E1F42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41FF45" w14:textId="77777777" w:rsidR="00413CB7" w:rsidRPr="00413CB7" w:rsidRDefault="00413CB7" w:rsidP="00413CB7">
            <w:pPr>
              <w:spacing w:after="0"/>
              <w:jc w:val="right"/>
              <w:rPr>
                <w:szCs w:val="20"/>
              </w:rPr>
            </w:pPr>
            <w:r w:rsidRPr="00413CB7">
              <w:rPr>
                <w:szCs w:val="20"/>
              </w:rPr>
              <w:t>11.9.2014</w:t>
            </w:r>
          </w:p>
        </w:tc>
      </w:tr>
      <w:tr w:rsidR="00413CB7" w:rsidRPr="00413CB7" w14:paraId="7EB3A689" w14:textId="77777777" w:rsidTr="005B36B0">
        <w:trPr>
          <w:trHeight w:val="20"/>
        </w:trPr>
        <w:tc>
          <w:tcPr>
            <w:tcW w:w="1756" w:type="pct"/>
            <w:noWrap/>
            <w:hideMark/>
          </w:tcPr>
          <w:p w14:paraId="0E358679" w14:textId="77777777" w:rsidR="00413CB7" w:rsidRPr="00413CB7" w:rsidRDefault="00413CB7" w:rsidP="00413CB7">
            <w:pPr>
              <w:spacing w:after="0"/>
              <w:jc w:val="left"/>
              <w:rPr>
                <w:szCs w:val="20"/>
              </w:rPr>
            </w:pPr>
            <w:r w:rsidRPr="00413CB7">
              <w:rPr>
                <w:szCs w:val="20"/>
              </w:rPr>
              <w:t>Craig Lahiff</w:t>
            </w:r>
          </w:p>
        </w:tc>
        <w:tc>
          <w:tcPr>
            <w:tcW w:w="1597" w:type="pct"/>
            <w:noWrap/>
            <w:hideMark/>
          </w:tcPr>
          <w:p w14:paraId="36747D97"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2E02D516" w14:textId="77777777" w:rsidR="00413CB7" w:rsidRPr="00413CB7" w:rsidRDefault="00413CB7" w:rsidP="00413CB7">
            <w:pPr>
              <w:spacing w:after="0"/>
              <w:ind w:right="113"/>
              <w:jc w:val="right"/>
              <w:rPr>
                <w:szCs w:val="20"/>
              </w:rPr>
            </w:pPr>
            <w:r w:rsidRPr="00413CB7">
              <w:rPr>
                <w:szCs w:val="20"/>
              </w:rPr>
              <w:t>95.55</w:t>
            </w:r>
          </w:p>
        </w:tc>
        <w:tc>
          <w:tcPr>
            <w:tcW w:w="770" w:type="pct"/>
            <w:noWrap/>
            <w:hideMark/>
          </w:tcPr>
          <w:p w14:paraId="3DB56E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5F14F3" w14:textId="77777777" w:rsidR="00413CB7" w:rsidRPr="00413CB7" w:rsidRDefault="00413CB7" w:rsidP="00413CB7">
            <w:pPr>
              <w:spacing w:after="0"/>
              <w:jc w:val="right"/>
              <w:rPr>
                <w:szCs w:val="20"/>
              </w:rPr>
            </w:pPr>
            <w:r w:rsidRPr="00413CB7">
              <w:rPr>
                <w:szCs w:val="20"/>
              </w:rPr>
              <w:t>25.1.2015</w:t>
            </w:r>
          </w:p>
        </w:tc>
      </w:tr>
      <w:tr w:rsidR="00413CB7" w:rsidRPr="00413CB7" w14:paraId="0B798C2A" w14:textId="77777777" w:rsidTr="005B36B0">
        <w:trPr>
          <w:trHeight w:val="20"/>
        </w:trPr>
        <w:tc>
          <w:tcPr>
            <w:tcW w:w="1756" w:type="pct"/>
            <w:noWrap/>
            <w:hideMark/>
          </w:tcPr>
          <w:p w14:paraId="4D08C423" w14:textId="77777777" w:rsidR="00413CB7" w:rsidRPr="00413CB7" w:rsidRDefault="00413CB7" w:rsidP="00413CB7">
            <w:pPr>
              <w:spacing w:after="0"/>
              <w:jc w:val="left"/>
              <w:rPr>
                <w:szCs w:val="20"/>
              </w:rPr>
            </w:pPr>
            <w:r w:rsidRPr="00413CB7">
              <w:rPr>
                <w:szCs w:val="20"/>
              </w:rPr>
              <w:t>Craig Leech</w:t>
            </w:r>
          </w:p>
        </w:tc>
        <w:tc>
          <w:tcPr>
            <w:tcW w:w="1597" w:type="pct"/>
            <w:noWrap/>
            <w:hideMark/>
          </w:tcPr>
          <w:p w14:paraId="645961FB" w14:textId="77777777" w:rsidR="00413CB7" w:rsidRPr="00413CB7" w:rsidRDefault="00413CB7" w:rsidP="00413CB7">
            <w:pPr>
              <w:spacing w:after="0"/>
              <w:ind w:left="113"/>
              <w:jc w:val="left"/>
              <w:rPr>
                <w:szCs w:val="20"/>
              </w:rPr>
            </w:pPr>
            <w:r w:rsidRPr="00413CB7">
              <w:rPr>
                <w:szCs w:val="20"/>
              </w:rPr>
              <w:t>SEDAN, SA 5353</w:t>
            </w:r>
          </w:p>
        </w:tc>
        <w:tc>
          <w:tcPr>
            <w:tcW w:w="424" w:type="pct"/>
            <w:noWrap/>
            <w:hideMark/>
          </w:tcPr>
          <w:p w14:paraId="5410D045" w14:textId="77777777" w:rsidR="00413CB7" w:rsidRPr="00413CB7" w:rsidRDefault="00413CB7" w:rsidP="00413CB7">
            <w:pPr>
              <w:spacing w:after="0"/>
              <w:ind w:right="113"/>
              <w:jc w:val="right"/>
              <w:rPr>
                <w:szCs w:val="20"/>
              </w:rPr>
            </w:pPr>
            <w:r w:rsidRPr="00413CB7">
              <w:rPr>
                <w:szCs w:val="20"/>
              </w:rPr>
              <w:t>97.26</w:t>
            </w:r>
          </w:p>
        </w:tc>
        <w:tc>
          <w:tcPr>
            <w:tcW w:w="770" w:type="pct"/>
            <w:noWrap/>
            <w:hideMark/>
          </w:tcPr>
          <w:p w14:paraId="2412CB1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06445E" w14:textId="77777777" w:rsidR="00413CB7" w:rsidRPr="00413CB7" w:rsidRDefault="00413CB7" w:rsidP="00413CB7">
            <w:pPr>
              <w:spacing w:after="0"/>
              <w:jc w:val="right"/>
              <w:rPr>
                <w:szCs w:val="20"/>
              </w:rPr>
            </w:pPr>
            <w:r w:rsidRPr="00413CB7">
              <w:rPr>
                <w:szCs w:val="20"/>
              </w:rPr>
              <w:t>18.2.2013</w:t>
            </w:r>
          </w:p>
        </w:tc>
      </w:tr>
      <w:tr w:rsidR="00413CB7" w:rsidRPr="00413CB7" w14:paraId="501093D3" w14:textId="77777777" w:rsidTr="005B36B0">
        <w:trPr>
          <w:trHeight w:val="20"/>
        </w:trPr>
        <w:tc>
          <w:tcPr>
            <w:tcW w:w="1756" w:type="pct"/>
            <w:noWrap/>
            <w:hideMark/>
          </w:tcPr>
          <w:p w14:paraId="5102DBB5" w14:textId="77777777" w:rsidR="00413CB7" w:rsidRPr="00413CB7" w:rsidRDefault="00413CB7" w:rsidP="00413CB7">
            <w:pPr>
              <w:spacing w:after="0"/>
              <w:jc w:val="left"/>
              <w:rPr>
                <w:szCs w:val="20"/>
              </w:rPr>
            </w:pPr>
            <w:r w:rsidRPr="00413CB7">
              <w:rPr>
                <w:szCs w:val="20"/>
              </w:rPr>
              <w:t>Craig McCawley</w:t>
            </w:r>
          </w:p>
        </w:tc>
        <w:tc>
          <w:tcPr>
            <w:tcW w:w="1597" w:type="pct"/>
            <w:noWrap/>
            <w:hideMark/>
          </w:tcPr>
          <w:p w14:paraId="75B39BF1" w14:textId="77777777"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14:paraId="0672577A" w14:textId="77777777" w:rsidR="00413CB7" w:rsidRPr="00413CB7" w:rsidRDefault="00413CB7" w:rsidP="00413CB7">
            <w:pPr>
              <w:spacing w:after="0"/>
              <w:ind w:right="113"/>
              <w:jc w:val="right"/>
              <w:rPr>
                <w:szCs w:val="20"/>
              </w:rPr>
            </w:pPr>
            <w:r w:rsidRPr="00413CB7">
              <w:rPr>
                <w:szCs w:val="20"/>
              </w:rPr>
              <w:t>19.33</w:t>
            </w:r>
          </w:p>
        </w:tc>
        <w:tc>
          <w:tcPr>
            <w:tcW w:w="770" w:type="pct"/>
            <w:noWrap/>
            <w:hideMark/>
          </w:tcPr>
          <w:p w14:paraId="6B929E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DAD454" w14:textId="77777777" w:rsidR="00413CB7" w:rsidRPr="00413CB7" w:rsidRDefault="00413CB7" w:rsidP="00413CB7">
            <w:pPr>
              <w:spacing w:after="0"/>
              <w:jc w:val="right"/>
              <w:rPr>
                <w:szCs w:val="20"/>
              </w:rPr>
            </w:pPr>
            <w:r w:rsidRPr="00413CB7">
              <w:rPr>
                <w:szCs w:val="20"/>
              </w:rPr>
              <w:t>17.1.2014</w:t>
            </w:r>
          </w:p>
        </w:tc>
      </w:tr>
      <w:tr w:rsidR="00413CB7" w:rsidRPr="00413CB7" w14:paraId="09B0D8EA" w14:textId="77777777" w:rsidTr="005B36B0">
        <w:trPr>
          <w:trHeight w:val="20"/>
        </w:trPr>
        <w:tc>
          <w:tcPr>
            <w:tcW w:w="1756" w:type="pct"/>
            <w:noWrap/>
            <w:hideMark/>
          </w:tcPr>
          <w:p w14:paraId="2703E27E" w14:textId="77777777" w:rsidR="00413CB7" w:rsidRPr="00413CB7" w:rsidRDefault="00413CB7" w:rsidP="00413CB7">
            <w:pPr>
              <w:spacing w:after="0"/>
              <w:jc w:val="left"/>
              <w:rPr>
                <w:szCs w:val="20"/>
              </w:rPr>
            </w:pPr>
            <w:r w:rsidRPr="00413CB7">
              <w:rPr>
                <w:szCs w:val="20"/>
              </w:rPr>
              <w:t>Craig Reed</w:t>
            </w:r>
          </w:p>
        </w:tc>
        <w:tc>
          <w:tcPr>
            <w:tcW w:w="1597" w:type="pct"/>
            <w:noWrap/>
            <w:hideMark/>
          </w:tcPr>
          <w:p w14:paraId="5B14B145"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43E1986E" w14:textId="77777777" w:rsidR="00413CB7" w:rsidRPr="00413CB7" w:rsidRDefault="00413CB7" w:rsidP="00413CB7">
            <w:pPr>
              <w:spacing w:after="0"/>
              <w:ind w:right="113"/>
              <w:jc w:val="right"/>
              <w:rPr>
                <w:szCs w:val="20"/>
              </w:rPr>
            </w:pPr>
            <w:r w:rsidRPr="00413CB7">
              <w:rPr>
                <w:szCs w:val="20"/>
              </w:rPr>
              <w:t>17.44</w:t>
            </w:r>
          </w:p>
        </w:tc>
        <w:tc>
          <w:tcPr>
            <w:tcW w:w="770" w:type="pct"/>
            <w:noWrap/>
            <w:hideMark/>
          </w:tcPr>
          <w:p w14:paraId="40A191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4B1D54" w14:textId="77777777" w:rsidR="00413CB7" w:rsidRPr="00413CB7" w:rsidRDefault="00413CB7" w:rsidP="00413CB7">
            <w:pPr>
              <w:spacing w:after="0"/>
              <w:jc w:val="right"/>
              <w:rPr>
                <w:szCs w:val="20"/>
              </w:rPr>
            </w:pPr>
            <w:r w:rsidRPr="00413CB7">
              <w:rPr>
                <w:szCs w:val="20"/>
              </w:rPr>
              <w:t>17.11.2014</w:t>
            </w:r>
          </w:p>
        </w:tc>
      </w:tr>
      <w:tr w:rsidR="00413CB7" w:rsidRPr="00413CB7" w14:paraId="4AE90EFE" w14:textId="77777777" w:rsidTr="005B36B0">
        <w:trPr>
          <w:trHeight w:val="20"/>
        </w:trPr>
        <w:tc>
          <w:tcPr>
            <w:tcW w:w="1756" w:type="pct"/>
            <w:noWrap/>
            <w:hideMark/>
          </w:tcPr>
          <w:p w14:paraId="607E41BA" w14:textId="77777777" w:rsidR="00413CB7" w:rsidRPr="00413CB7" w:rsidRDefault="00413CB7" w:rsidP="00413CB7">
            <w:pPr>
              <w:spacing w:after="0"/>
              <w:jc w:val="left"/>
              <w:rPr>
                <w:szCs w:val="20"/>
              </w:rPr>
            </w:pPr>
            <w:r w:rsidRPr="00413CB7">
              <w:rPr>
                <w:szCs w:val="20"/>
              </w:rPr>
              <w:t>Craig Sharan</w:t>
            </w:r>
          </w:p>
        </w:tc>
        <w:tc>
          <w:tcPr>
            <w:tcW w:w="1597" w:type="pct"/>
            <w:noWrap/>
            <w:hideMark/>
          </w:tcPr>
          <w:p w14:paraId="66AC69AA"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7F5E8A93" w14:textId="77777777" w:rsidR="00413CB7" w:rsidRPr="00413CB7" w:rsidRDefault="00413CB7" w:rsidP="00413CB7">
            <w:pPr>
              <w:spacing w:after="0"/>
              <w:ind w:right="113"/>
              <w:jc w:val="right"/>
              <w:rPr>
                <w:szCs w:val="20"/>
              </w:rPr>
            </w:pPr>
            <w:r w:rsidRPr="00413CB7">
              <w:rPr>
                <w:szCs w:val="20"/>
              </w:rPr>
              <w:t>25.93</w:t>
            </w:r>
          </w:p>
        </w:tc>
        <w:tc>
          <w:tcPr>
            <w:tcW w:w="770" w:type="pct"/>
            <w:noWrap/>
            <w:hideMark/>
          </w:tcPr>
          <w:p w14:paraId="68F73837" w14:textId="77777777" w:rsidR="00413CB7" w:rsidRPr="00413CB7" w:rsidRDefault="00413CB7" w:rsidP="00413CB7">
            <w:pPr>
              <w:spacing w:after="0"/>
              <w:ind w:left="170"/>
              <w:jc w:val="left"/>
              <w:rPr>
                <w:szCs w:val="20"/>
              </w:rPr>
            </w:pPr>
            <w:r w:rsidRPr="00413CB7">
              <w:rPr>
                <w:szCs w:val="20"/>
              </w:rPr>
              <w:t>Refund 204136</w:t>
            </w:r>
          </w:p>
        </w:tc>
        <w:tc>
          <w:tcPr>
            <w:tcW w:w="453" w:type="pct"/>
            <w:noWrap/>
            <w:hideMark/>
          </w:tcPr>
          <w:p w14:paraId="6F3477E9" w14:textId="77777777" w:rsidR="00413CB7" w:rsidRPr="00413CB7" w:rsidRDefault="00413CB7" w:rsidP="00413CB7">
            <w:pPr>
              <w:spacing w:after="0"/>
              <w:jc w:val="right"/>
              <w:rPr>
                <w:szCs w:val="20"/>
              </w:rPr>
            </w:pPr>
            <w:r w:rsidRPr="00413CB7">
              <w:rPr>
                <w:szCs w:val="20"/>
              </w:rPr>
              <w:t>2.12.2013</w:t>
            </w:r>
          </w:p>
        </w:tc>
      </w:tr>
      <w:tr w:rsidR="00413CB7" w:rsidRPr="00413CB7" w14:paraId="6E28A123" w14:textId="77777777" w:rsidTr="005B36B0">
        <w:trPr>
          <w:trHeight w:val="20"/>
        </w:trPr>
        <w:tc>
          <w:tcPr>
            <w:tcW w:w="1756" w:type="pct"/>
            <w:noWrap/>
            <w:hideMark/>
          </w:tcPr>
          <w:p w14:paraId="69F10F19" w14:textId="77777777" w:rsidR="00413CB7" w:rsidRPr="00413CB7" w:rsidRDefault="00413CB7" w:rsidP="00413CB7">
            <w:pPr>
              <w:spacing w:after="0"/>
              <w:jc w:val="left"/>
              <w:rPr>
                <w:szCs w:val="20"/>
              </w:rPr>
            </w:pPr>
            <w:r w:rsidRPr="00413CB7">
              <w:rPr>
                <w:szCs w:val="20"/>
              </w:rPr>
              <w:t>Cristina Szolomajer</w:t>
            </w:r>
          </w:p>
        </w:tc>
        <w:tc>
          <w:tcPr>
            <w:tcW w:w="1597" w:type="pct"/>
            <w:noWrap/>
            <w:hideMark/>
          </w:tcPr>
          <w:p w14:paraId="5FDD1057"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3EC8C6C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77E8C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E9532D" w14:textId="77777777" w:rsidR="00413CB7" w:rsidRPr="00413CB7" w:rsidRDefault="00413CB7" w:rsidP="00413CB7">
            <w:pPr>
              <w:spacing w:after="0"/>
              <w:jc w:val="right"/>
              <w:rPr>
                <w:szCs w:val="20"/>
              </w:rPr>
            </w:pPr>
            <w:r w:rsidRPr="00413CB7">
              <w:rPr>
                <w:szCs w:val="20"/>
              </w:rPr>
              <w:t>27.2.2013</w:t>
            </w:r>
          </w:p>
        </w:tc>
      </w:tr>
      <w:tr w:rsidR="00413CB7" w:rsidRPr="00413CB7" w14:paraId="58376D4F" w14:textId="77777777" w:rsidTr="005B36B0">
        <w:trPr>
          <w:trHeight w:val="20"/>
        </w:trPr>
        <w:tc>
          <w:tcPr>
            <w:tcW w:w="1756" w:type="pct"/>
            <w:noWrap/>
            <w:hideMark/>
          </w:tcPr>
          <w:p w14:paraId="27BAB9F9" w14:textId="77777777" w:rsidR="00413CB7" w:rsidRPr="00413CB7" w:rsidRDefault="00413CB7" w:rsidP="00413CB7">
            <w:pPr>
              <w:spacing w:after="0"/>
              <w:jc w:val="left"/>
              <w:rPr>
                <w:szCs w:val="20"/>
              </w:rPr>
            </w:pPr>
            <w:r w:rsidRPr="00413CB7">
              <w:rPr>
                <w:szCs w:val="20"/>
              </w:rPr>
              <w:t>Cristy Cure</w:t>
            </w:r>
          </w:p>
        </w:tc>
        <w:tc>
          <w:tcPr>
            <w:tcW w:w="1597" w:type="pct"/>
            <w:noWrap/>
            <w:hideMark/>
          </w:tcPr>
          <w:p w14:paraId="417D3B7B"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7C5FB618" w14:textId="77777777" w:rsidR="00413CB7" w:rsidRPr="00413CB7" w:rsidRDefault="00413CB7" w:rsidP="00413CB7">
            <w:pPr>
              <w:spacing w:after="0"/>
              <w:ind w:right="113"/>
              <w:jc w:val="right"/>
              <w:rPr>
                <w:szCs w:val="20"/>
              </w:rPr>
            </w:pPr>
            <w:r w:rsidRPr="00413CB7">
              <w:rPr>
                <w:szCs w:val="20"/>
              </w:rPr>
              <w:t>14.50</w:t>
            </w:r>
          </w:p>
        </w:tc>
        <w:tc>
          <w:tcPr>
            <w:tcW w:w="770" w:type="pct"/>
            <w:noWrap/>
            <w:hideMark/>
          </w:tcPr>
          <w:p w14:paraId="7ED9C3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39B73E" w14:textId="77777777" w:rsidR="00413CB7" w:rsidRPr="00413CB7" w:rsidRDefault="00413CB7" w:rsidP="00413CB7">
            <w:pPr>
              <w:spacing w:after="0"/>
              <w:jc w:val="right"/>
              <w:rPr>
                <w:szCs w:val="20"/>
              </w:rPr>
            </w:pPr>
            <w:r w:rsidRPr="00413CB7">
              <w:rPr>
                <w:szCs w:val="20"/>
              </w:rPr>
              <w:t>17.6.2014</w:t>
            </w:r>
          </w:p>
        </w:tc>
      </w:tr>
      <w:tr w:rsidR="00413CB7" w:rsidRPr="00413CB7" w14:paraId="2ACB076F" w14:textId="77777777" w:rsidTr="005B36B0">
        <w:trPr>
          <w:trHeight w:val="20"/>
        </w:trPr>
        <w:tc>
          <w:tcPr>
            <w:tcW w:w="1756" w:type="pct"/>
            <w:noWrap/>
            <w:hideMark/>
          </w:tcPr>
          <w:p w14:paraId="61695AD9" w14:textId="77777777" w:rsidR="00413CB7" w:rsidRPr="00413CB7" w:rsidRDefault="00413CB7" w:rsidP="00413CB7">
            <w:pPr>
              <w:spacing w:after="0"/>
              <w:jc w:val="left"/>
              <w:rPr>
                <w:szCs w:val="20"/>
              </w:rPr>
            </w:pPr>
            <w:r w:rsidRPr="00413CB7">
              <w:rPr>
                <w:szCs w:val="20"/>
              </w:rPr>
              <w:t>Cromwell Property Securities Pl</w:t>
            </w:r>
          </w:p>
        </w:tc>
        <w:tc>
          <w:tcPr>
            <w:tcW w:w="1597" w:type="pct"/>
            <w:noWrap/>
            <w:hideMark/>
          </w:tcPr>
          <w:p w14:paraId="21CF1DEF"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1BC3145" w14:textId="77777777" w:rsidR="00413CB7" w:rsidRPr="00413CB7" w:rsidRDefault="00413CB7" w:rsidP="00413CB7">
            <w:pPr>
              <w:spacing w:after="0"/>
              <w:ind w:right="113"/>
              <w:jc w:val="right"/>
              <w:rPr>
                <w:szCs w:val="20"/>
              </w:rPr>
            </w:pPr>
            <w:r w:rsidRPr="00413CB7">
              <w:rPr>
                <w:szCs w:val="20"/>
              </w:rPr>
              <w:t>14.51</w:t>
            </w:r>
          </w:p>
        </w:tc>
        <w:tc>
          <w:tcPr>
            <w:tcW w:w="770" w:type="pct"/>
            <w:noWrap/>
            <w:hideMark/>
          </w:tcPr>
          <w:p w14:paraId="4BBAD6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C662D9" w14:textId="77777777" w:rsidR="00413CB7" w:rsidRPr="00413CB7" w:rsidRDefault="00413CB7" w:rsidP="00413CB7">
            <w:pPr>
              <w:spacing w:after="0"/>
              <w:jc w:val="right"/>
              <w:rPr>
                <w:szCs w:val="20"/>
              </w:rPr>
            </w:pPr>
            <w:r w:rsidRPr="00413CB7">
              <w:rPr>
                <w:szCs w:val="20"/>
              </w:rPr>
              <w:t>18.4.2013</w:t>
            </w:r>
          </w:p>
        </w:tc>
      </w:tr>
      <w:tr w:rsidR="00413CB7" w:rsidRPr="00413CB7" w14:paraId="3C04EF79" w14:textId="77777777" w:rsidTr="005B36B0">
        <w:trPr>
          <w:trHeight w:val="20"/>
        </w:trPr>
        <w:tc>
          <w:tcPr>
            <w:tcW w:w="1756" w:type="pct"/>
            <w:noWrap/>
            <w:hideMark/>
          </w:tcPr>
          <w:p w14:paraId="49E8F6AE" w14:textId="77777777" w:rsidR="00413CB7" w:rsidRPr="00413CB7" w:rsidRDefault="00413CB7" w:rsidP="00413CB7">
            <w:pPr>
              <w:spacing w:after="0"/>
              <w:jc w:val="left"/>
              <w:rPr>
                <w:szCs w:val="20"/>
              </w:rPr>
            </w:pPr>
            <w:r w:rsidRPr="00413CB7">
              <w:rPr>
                <w:szCs w:val="20"/>
              </w:rPr>
              <w:t>Croydon Newsagency</w:t>
            </w:r>
          </w:p>
        </w:tc>
        <w:tc>
          <w:tcPr>
            <w:tcW w:w="1597" w:type="pct"/>
            <w:noWrap/>
            <w:hideMark/>
          </w:tcPr>
          <w:p w14:paraId="094C4463" w14:textId="77777777" w:rsidR="00413CB7" w:rsidRPr="00413CB7" w:rsidRDefault="00413CB7" w:rsidP="00413CB7">
            <w:pPr>
              <w:spacing w:after="0"/>
              <w:ind w:left="113"/>
              <w:jc w:val="left"/>
              <w:rPr>
                <w:szCs w:val="20"/>
              </w:rPr>
            </w:pPr>
            <w:r w:rsidRPr="00413CB7">
              <w:rPr>
                <w:szCs w:val="20"/>
              </w:rPr>
              <w:t>CROYDON, SA 5008</w:t>
            </w:r>
          </w:p>
        </w:tc>
        <w:tc>
          <w:tcPr>
            <w:tcW w:w="424" w:type="pct"/>
            <w:noWrap/>
            <w:hideMark/>
          </w:tcPr>
          <w:p w14:paraId="4DE82EE7" w14:textId="77777777" w:rsidR="00413CB7" w:rsidRPr="00413CB7" w:rsidRDefault="00413CB7" w:rsidP="00413CB7">
            <w:pPr>
              <w:spacing w:after="0"/>
              <w:ind w:right="113"/>
              <w:jc w:val="right"/>
              <w:rPr>
                <w:szCs w:val="20"/>
              </w:rPr>
            </w:pPr>
            <w:r w:rsidRPr="00413CB7">
              <w:rPr>
                <w:szCs w:val="20"/>
              </w:rPr>
              <w:t>467.04</w:t>
            </w:r>
          </w:p>
        </w:tc>
        <w:tc>
          <w:tcPr>
            <w:tcW w:w="770" w:type="pct"/>
            <w:noWrap/>
            <w:hideMark/>
          </w:tcPr>
          <w:p w14:paraId="5F5C42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7BF8CE" w14:textId="77777777" w:rsidR="00413CB7" w:rsidRPr="00413CB7" w:rsidRDefault="00413CB7" w:rsidP="00413CB7">
            <w:pPr>
              <w:spacing w:after="0"/>
              <w:jc w:val="right"/>
              <w:rPr>
                <w:szCs w:val="20"/>
              </w:rPr>
            </w:pPr>
            <w:r w:rsidRPr="00413CB7">
              <w:rPr>
                <w:szCs w:val="20"/>
              </w:rPr>
              <w:t>7.2.2013</w:t>
            </w:r>
          </w:p>
        </w:tc>
      </w:tr>
      <w:tr w:rsidR="00413CB7" w:rsidRPr="00413CB7" w14:paraId="62D5FE6F" w14:textId="77777777" w:rsidTr="005B36B0">
        <w:trPr>
          <w:trHeight w:val="20"/>
        </w:trPr>
        <w:tc>
          <w:tcPr>
            <w:tcW w:w="1756" w:type="pct"/>
            <w:noWrap/>
            <w:hideMark/>
          </w:tcPr>
          <w:p w14:paraId="2463B985" w14:textId="77777777" w:rsidR="00413CB7" w:rsidRPr="00413CB7" w:rsidRDefault="00413CB7" w:rsidP="00413CB7">
            <w:pPr>
              <w:spacing w:after="0"/>
              <w:jc w:val="left"/>
              <w:rPr>
                <w:szCs w:val="20"/>
              </w:rPr>
            </w:pPr>
            <w:r w:rsidRPr="00413CB7">
              <w:rPr>
                <w:szCs w:val="20"/>
              </w:rPr>
              <w:t>Crystal Shammall</w:t>
            </w:r>
          </w:p>
        </w:tc>
        <w:tc>
          <w:tcPr>
            <w:tcW w:w="1597" w:type="pct"/>
            <w:noWrap/>
            <w:hideMark/>
          </w:tcPr>
          <w:p w14:paraId="20D0DE83"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07F50E1A" w14:textId="77777777" w:rsidR="00413CB7" w:rsidRPr="00413CB7" w:rsidRDefault="00413CB7" w:rsidP="00413CB7">
            <w:pPr>
              <w:spacing w:after="0"/>
              <w:ind w:right="113"/>
              <w:jc w:val="right"/>
              <w:rPr>
                <w:szCs w:val="20"/>
              </w:rPr>
            </w:pPr>
            <w:r w:rsidRPr="00413CB7">
              <w:rPr>
                <w:szCs w:val="20"/>
              </w:rPr>
              <w:t>194.19</w:t>
            </w:r>
          </w:p>
        </w:tc>
        <w:tc>
          <w:tcPr>
            <w:tcW w:w="770" w:type="pct"/>
            <w:noWrap/>
            <w:hideMark/>
          </w:tcPr>
          <w:p w14:paraId="5F2AABFF" w14:textId="77777777" w:rsidR="00413CB7" w:rsidRPr="00413CB7" w:rsidRDefault="00413CB7" w:rsidP="00413CB7">
            <w:pPr>
              <w:spacing w:after="0"/>
              <w:ind w:left="170"/>
              <w:jc w:val="left"/>
              <w:rPr>
                <w:szCs w:val="20"/>
              </w:rPr>
            </w:pPr>
            <w:r w:rsidRPr="00413CB7">
              <w:rPr>
                <w:szCs w:val="20"/>
              </w:rPr>
              <w:t>Refund 163719</w:t>
            </w:r>
          </w:p>
        </w:tc>
        <w:tc>
          <w:tcPr>
            <w:tcW w:w="453" w:type="pct"/>
            <w:noWrap/>
            <w:hideMark/>
          </w:tcPr>
          <w:p w14:paraId="03154A74" w14:textId="77777777" w:rsidR="00413CB7" w:rsidRPr="00413CB7" w:rsidRDefault="00413CB7" w:rsidP="00413CB7">
            <w:pPr>
              <w:spacing w:after="0"/>
              <w:jc w:val="right"/>
              <w:rPr>
                <w:szCs w:val="20"/>
              </w:rPr>
            </w:pPr>
            <w:r w:rsidRPr="00413CB7">
              <w:rPr>
                <w:szCs w:val="20"/>
              </w:rPr>
              <w:t>31.5.2013</w:t>
            </w:r>
          </w:p>
        </w:tc>
      </w:tr>
      <w:tr w:rsidR="00413CB7" w:rsidRPr="00413CB7" w14:paraId="48CDFECB" w14:textId="77777777" w:rsidTr="005B36B0">
        <w:trPr>
          <w:trHeight w:val="20"/>
        </w:trPr>
        <w:tc>
          <w:tcPr>
            <w:tcW w:w="1756" w:type="pct"/>
            <w:noWrap/>
            <w:hideMark/>
          </w:tcPr>
          <w:p w14:paraId="468ECE4E" w14:textId="77777777" w:rsidR="00413CB7" w:rsidRPr="00413CB7" w:rsidRDefault="00413CB7" w:rsidP="00413CB7">
            <w:pPr>
              <w:spacing w:after="0"/>
              <w:jc w:val="left"/>
              <w:rPr>
                <w:szCs w:val="20"/>
              </w:rPr>
            </w:pPr>
            <w:r w:rsidRPr="00413CB7">
              <w:rPr>
                <w:szCs w:val="20"/>
              </w:rPr>
              <w:t>Cynthia Truong</w:t>
            </w:r>
          </w:p>
        </w:tc>
        <w:tc>
          <w:tcPr>
            <w:tcW w:w="1597" w:type="pct"/>
            <w:noWrap/>
            <w:hideMark/>
          </w:tcPr>
          <w:p w14:paraId="6F8D58FB"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1C9B7C70" w14:textId="77777777" w:rsidR="00413CB7" w:rsidRPr="00413CB7" w:rsidRDefault="00413CB7" w:rsidP="00413CB7">
            <w:pPr>
              <w:spacing w:after="0"/>
              <w:ind w:right="113"/>
              <w:jc w:val="right"/>
              <w:rPr>
                <w:szCs w:val="20"/>
              </w:rPr>
            </w:pPr>
            <w:r w:rsidRPr="00413CB7">
              <w:rPr>
                <w:szCs w:val="20"/>
              </w:rPr>
              <w:t>23.94</w:t>
            </w:r>
          </w:p>
        </w:tc>
        <w:tc>
          <w:tcPr>
            <w:tcW w:w="770" w:type="pct"/>
            <w:noWrap/>
            <w:hideMark/>
          </w:tcPr>
          <w:p w14:paraId="140193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91F0C2" w14:textId="77777777" w:rsidR="00413CB7" w:rsidRPr="00413CB7" w:rsidRDefault="00413CB7" w:rsidP="00413CB7">
            <w:pPr>
              <w:spacing w:after="0"/>
              <w:jc w:val="right"/>
              <w:rPr>
                <w:szCs w:val="20"/>
              </w:rPr>
            </w:pPr>
            <w:r w:rsidRPr="00413CB7">
              <w:rPr>
                <w:szCs w:val="20"/>
              </w:rPr>
              <w:t>3.11.2014</w:t>
            </w:r>
          </w:p>
        </w:tc>
      </w:tr>
      <w:tr w:rsidR="00413CB7" w:rsidRPr="00413CB7" w14:paraId="131ADF4D" w14:textId="77777777" w:rsidTr="005B36B0">
        <w:trPr>
          <w:trHeight w:val="20"/>
        </w:trPr>
        <w:tc>
          <w:tcPr>
            <w:tcW w:w="1756" w:type="pct"/>
            <w:noWrap/>
            <w:hideMark/>
          </w:tcPr>
          <w:p w14:paraId="21B4940E" w14:textId="77777777" w:rsidR="00413CB7" w:rsidRPr="00413CB7" w:rsidRDefault="00413CB7" w:rsidP="00413CB7">
            <w:pPr>
              <w:spacing w:after="0"/>
              <w:jc w:val="left"/>
              <w:rPr>
                <w:szCs w:val="20"/>
              </w:rPr>
            </w:pPr>
            <w:r w:rsidRPr="00413CB7">
              <w:rPr>
                <w:szCs w:val="20"/>
              </w:rPr>
              <w:t>Cynthia Wilton</w:t>
            </w:r>
          </w:p>
        </w:tc>
        <w:tc>
          <w:tcPr>
            <w:tcW w:w="1597" w:type="pct"/>
            <w:noWrap/>
            <w:hideMark/>
          </w:tcPr>
          <w:p w14:paraId="27A09C8D"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57A2A14B" w14:textId="77777777" w:rsidR="00413CB7" w:rsidRPr="00413CB7" w:rsidRDefault="00413CB7" w:rsidP="00413CB7">
            <w:pPr>
              <w:spacing w:after="0"/>
              <w:ind w:right="113"/>
              <w:jc w:val="right"/>
              <w:rPr>
                <w:szCs w:val="20"/>
              </w:rPr>
            </w:pPr>
            <w:r w:rsidRPr="00413CB7">
              <w:rPr>
                <w:szCs w:val="20"/>
              </w:rPr>
              <w:t>145.76</w:t>
            </w:r>
          </w:p>
        </w:tc>
        <w:tc>
          <w:tcPr>
            <w:tcW w:w="770" w:type="pct"/>
            <w:noWrap/>
            <w:hideMark/>
          </w:tcPr>
          <w:p w14:paraId="15128C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A2AEDC" w14:textId="77777777" w:rsidR="00413CB7" w:rsidRPr="00413CB7" w:rsidRDefault="00413CB7" w:rsidP="00413CB7">
            <w:pPr>
              <w:spacing w:after="0"/>
              <w:jc w:val="right"/>
              <w:rPr>
                <w:szCs w:val="20"/>
              </w:rPr>
            </w:pPr>
            <w:r w:rsidRPr="00413CB7">
              <w:rPr>
                <w:szCs w:val="20"/>
              </w:rPr>
              <w:t>9.4.2014</w:t>
            </w:r>
          </w:p>
        </w:tc>
      </w:tr>
      <w:tr w:rsidR="00413CB7" w:rsidRPr="00413CB7" w14:paraId="4C4EE6E2" w14:textId="77777777" w:rsidTr="005B36B0">
        <w:trPr>
          <w:trHeight w:val="20"/>
        </w:trPr>
        <w:tc>
          <w:tcPr>
            <w:tcW w:w="1756" w:type="pct"/>
            <w:noWrap/>
            <w:hideMark/>
          </w:tcPr>
          <w:p w14:paraId="08F55B5A" w14:textId="77777777" w:rsidR="00413CB7" w:rsidRPr="00413CB7" w:rsidRDefault="00413CB7" w:rsidP="00413CB7">
            <w:pPr>
              <w:spacing w:after="0"/>
              <w:jc w:val="left"/>
              <w:rPr>
                <w:szCs w:val="20"/>
              </w:rPr>
            </w:pPr>
            <w:r w:rsidRPr="00413CB7">
              <w:rPr>
                <w:szCs w:val="20"/>
              </w:rPr>
              <w:t>Cyril Wright</w:t>
            </w:r>
          </w:p>
        </w:tc>
        <w:tc>
          <w:tcPr>
            <w:tcW w:w="1597" w:type="pct"/>
            <w:noWrap/>
            <w:hideMark/>
          </w:tcPr>
          <w:p w14:paraId="47BE3F05" w14:textId="77777777" w:rsidR="00413CB7" w:rsidRPr="00413CB7" w:rsidRDefault="00413CB7" w:rsidP="00413CB7">
            <w:pPr>
              <w:spacing w:after="0"/>
              <w:ind w:left="113"/>
              <w:jc w:val="left"/>
              <w:rPr>
                <w:szCs w:val="20"/>
              </w:rPr>
            </w:pPr>
            <w:r w:rsidRPr="00413CB7">
              <w:rPr>
                <w:szCs w:val="20"/>
              </w:rPr>
              <w:t>FISHERMAN BAY, SA 5522</w:t>
            </w:r>
          </w:p>
        </w:tc>
        <w:tc>
          <w:tcPr>
            <w:tcW w:w="424" w:type="pct"/>
            <w:noWrap/>
            <w:hideMark/>
          </w:tcPr>
          <w:p w14:paraId="68848CEA" w14:textId="77777777" w:rsidR="00413CB7" w:rsidRPr="00413CB7" w:rsidRDefault="00413CB7" w:rsidP="00413CB7">
            <w:pPr>
              <w:spacing w:after="0"/>
              <w:ind w:right="113"/>
              <w:jc w:val="right"/>
              <w:rPr>
                <w:szCs w:val="20"/>
              </w:rPr>
            </w:pPr>
            <w:r w:rsidRPr="00413CB7">
              <w:rPr>
                <w:szCs w:val="20"/>
              </w:rPr>
              <w:t>16.86</w:t>
            </w:r>
          </w:p>
        </w:tc>
        <w:tc>
          <w:tcPr>
            <w:tcW w:w="770" w:type="pct"/>
            <w:noWrap/>
            <w:hideMark/>
          </w:tcPr>
          <w:p w14:paraId="401ECE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EA370D" w14:textId="77777777" w:rsidR="00413CB7" w:rsidRPr="00413CB7" w:rsidRDefault="00413CB7" w:rsidP="00413CB7">
            <w:pPr>
              <w:spacing w:after="0"/>
              <w:jc w:val="right"/>
              <w:rPr>
                <w:szCs w:val="20"/>
              </w:rPr>
            </w:pPr>
            <w:r w:rsidRPr="00413CB7">
              <w:rPr>
                <w:szCs w:val="20"/>
              </w:rPr>
              <w:t>6.12.2014</w:t>
            </w:r>
          </w:p>
        </w:tc>
      </w:tr>
      <w:tr w:rsidR="00413CB7" w:rsidRPr="00413CB7" w14:paraId="4FC74885" w14:textId="77777777" w:rsidTr="005B36B0">
        <w:trPr>
          <w:trHeight w:val="20"/>
        </w:trPr>
        <w:tc>
          <w:tcPr>
            <w:tcW w:w="1756" w:type="pct"/>
            <w:noWrap/>
            <w:hideMark/>
          </w:tcPr>
          <w:p w14:paraId="09FC3B01" w14:textId="77777777" w:rsidR="00413CB7" w:rsidRPr="00413CB7" w:rsidRDefault="00413CB7" w:rsidP="00413CB7">
            <w:pPr>
              <w:spacing w:after="0"/>
              <w:jc w:val="left"/>
              <w:rPr>
                <w:szCs w:val="20"/>
              </w:rPr>
            </w:pPr>
            <w:r w:rsidRPr="00413CB7">
              <w:rPr>
                <w:szCs w:val="20"/>
              </w:rPr>
              <w:t>D Horne</w:t>
            </w:r>
          </w:p>
        </w:tc>
        <w:tc>
          <w:tcPr>
            <w:tcW w:w="1597" w:type="pct"/>
            <w:noWrap/>
            <w:hideMark/>
          </w:tcPr>
          <w:p w14:paraId="2C70531B"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6C31000F" w14:textId="77777777" w:rsidR="00413CB7" w:rsidRPr="00413CB7" w:rsidRDefault="00413CB7" w:rsidP="00413CB7">
            <w:pPr>
              <w:spacing w:after="0"/>
              <w:ind w:right="113"/>
              <w:jc w:val="right"/>
              <w:rPr>
                <w:szCs w:val="20"/>
              </w:rPr>
            </w:pPr>
            <w:r w:rsidRPr="00413CB7">
              <w:rPr>
                <w:szCs w:val="20"/>
              </w:rPr>
              <w:t>14.71</w:t>
            </w:r>
          </w:p>
        </w:tc>
        <w:tc>
          <w:tcPr>
            <w:tcW w:w="770" w:type="pct"/>
            <w:noWrap/>
            <w:hideMark/>
          </w:tcPr>
          <w:p w14:paraId="2EDC23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528BBA" w14:textId="77777777" w:rsidR="00413CB7" w:rsidRPr="00413CB7" w:rsidRDefault="00413CB7" w:rsidP="00413CB7">
            <w:pPr>
              <w:spacing w:after="0"/>
              <w:jc w:val="right"/>
              <w:rPr>
                <w:szCs w:val="20"/>
              </w:rPr>
            </w:pPr>
            <w:r w:rsidRPr="00413CB7">
              <w:rPr>
                <w:szCs w:val="20"/>
              </w:rPr>
              <w:t>19.1.2013</w:t>
            </w:r>
          </w:p>
        </w:tc>
      </w:tr>
      <w:tr w:rsidR="00413CB7" w:rsidRPr="00413CB7" w14:paraId="2D173BB6" w14:textId="77777777" w:rsidTr="005B36B0">
        <w:trPr>
          <w:trHeight w:val="20"/>
        </w:trPr>
        <w:tc>
          <w:tcPr>
            <w:tcW w:w="1756" w:type="pct"/>
            <w:noWrap/>
            <w:hideMark/>
          </w:tcPr>
          <w:p w14:paraId="2B35EA03" w14:textId="77777777" w:rsidR="00413CB7" w:rsidRPr="00413CB7" w:rsidRDefault="00413CB7" w:rsidP="00413CB7">
            <w:pPr>
              <w:spacing w:after="0"/>
              <w:jc w:val="left"/>
              <w:rPr>
                <w:szCs w:val="20"/>
              </w:rPr>
            </w:pPr>
            <w:r w:rsidRPr="00413CB7">
              <w:rPr>
                <w:szCs w:val="20"/>
              </w:rPr>
              <w:t>D Ledger</w:t>
            </w:r>
          </w:p>
        </w:tc>
        <w:tc>
          <w:tcPr>
            <w:tcW w:w="1597" w:type="pct"/>
            <w:noWrap/>
            <w:hideMark/>
          </w:tcPr>
          <w:p w14:paraId="4E5F4ACF"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38C5B93F" w14:textId="77777777" w:rsidR="00413CB7" w:rsidRPr="00413CB7" w:rsidRDefault="00413CB7" w:rsidP="00413CB7">
            <w:pPr>
              <w:spacing w:after="0"/>
              <w:ind w:right="113"/>
              <w:jc w:val="right"/>
              <w:rPr>
                <w:szCs w:val="20"/>
              </w:rPr>
            </w:pPr>
            <w:r w:rsidRPr="00413CB7">
              <w:rPr>
                <w:szCs w:val="20"/>
              </w:rPr>
              <w:t>51.05</w:t>
            </w:r>
          </w:p>
        </w:tc>
        <w:tc>
          <w:tcPr>
            <w:tcW w:w="770" w:type="pct"/>
            <w:noWrap/>
            <w:hideMark/>
          </w:tcPr>
          <w:p w14:paraId="14607B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787B18" w14:textId="77777777" w:rsidR="00413CB7" w:rsidRPr="00413CB7" w:rsidRDefault="00413CB7" w:rsidP="00413CB7">
            <w:pPr>
              <w:spacing w:after="0"/>
              <w:jc w:val="right"/>
              <w:rPr>
                <w:szCs w:val="20"/>
              </w:rPr>
            </w:pPr>
            <w:r w:rsidRPr="00413CB7">
              <w:rPr>
                <w:szCs w:val="20"/>
              </w:rPr>
              <w:t>26.8.2013</w:t>
            </w:r>
          </w:p>
        </w:tc>
      </w:tr>
      <w:tr w:rsidR="00413CB7" w:rsidRPr="00413CB7" w14:paraId="01CD7F6B" w14:textId="77777777" w:rsidTr="005B36B0">
        <w:trPr>
          <w:trHeight w:val="20"/>
        </w:trPr>
        <w:tc>
          <w:tcPr>
            <w:tcW w:w="1756" w:type="pct"/>
            <w:noWrap/>
            <w:hideMark/>
          </w:tcPr>
          <w:p w14:paraId="6F5A6F7C" w14:textId="77777777" w:rsidR="00413CB7" w:rsidRPr="00413CB7" w:rsidRDefault="00413CB7" w:rsidP="00413CB7">
            <w:pPr>
              <w:spacing w:after="0"/>
              <w:jc w:val="left"/>
              <w:rPr>
                <w:szCs w:val="20"/>
              </w:rPr>
            </w:pPr>
            <w:r w:rsidRPr="00413CB7">
              <w:rPr>
                <w:szCs w:val="20"/>
              </w:rPr>
              <w:t>D Lehmann</w:t>
            </w:r>
          </w:p>
        </w:tc>
        <w:tc>
          <w:tcPr>
            <w:tcW w:w="1597" w:type="pct"/>
            <w:noWrap/>
            <w:hideMark/>
          </w:tcPr>
          <w:p w14:paraId="7B73D4FD"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25BEF24F" w14:textId="77777777" w:rsidR="00413CB7" w:rsidRPr="00413CB7" w:rsidRDefault="00413CB7" w:rsidP="00413CB7">
            <w:pPr>
              <w:spacing w:after="0"/>
              <w:ind w:right="113"/>
              <w:jc w:val="right"/>
              <w:rPr>
                <w:szCs w:val="20"/>
              </w:rPr>
            </w:pPr>
            <w:r w:rsidRPr="00413CB7">
              <w:rPr>
                <w:szCs w:val="20"/>
              </w:rPr>
              <w:t>152.71</w:t>
            </w:r>
          </w:p>
        </w:tc>
        <w:tc>
          <w:tcPr>
            <w:tcW w:w="770" w:type="pct"/>
            <w:noWrap/>
            <w:hideMark/>
          </w:tcPr>
          <w:p w14:paraId="2962990B" w14:textId="77777777" w:rsidR="00413CB7" w:rsidRPr="00413CB7" w:rsidRDefault="00413CB7" w:rsidP="00413CB7">
            <w:pPr>
              <w:spacing w:after="0"/>
              <w:ind w:left="170"/>
              <w:jc w:val="left"/>
              <w:rPr>
                <w:szCs w:val="20"/>
              </w:rPr>
            </w:pPr>
            <w:r w:rsidRPr="00413CB7">
              <w:rPr>
                <w:szCs w:val="20"/>
              </w:rPr>
              <w:t>Refund 168736</w:t>
            </w:r>
          </w:p>
        </w:tc>
        <w:tc>
          <w:tcPr>
            <w:tcW w:w="453" w:type="pct"/>
            <w:noWrap/>
            <w:hideMark/>
          </w:tcPr>
          <w:p w14:paraId="4695F464" w14:textId="77777777" w:rsidR="00413CB7" w:rsidRPr="00413CB7" w:rsidRDefault="00413CB7" w:rsidP="00413CB7">
            <w:pPr>
              <w:spacing w:after="0"/>
              <w:jc w:val="right"/>
              <w:rPr>
                <w:szCs w:val="20"/>
              </w:rPr>
            </w:pPr>
            <w:r w:rsidRPr="00413CB7">
              <w:rPr>
                <w:szCs w:val="20"/>
              </w:rPr>
              <w:t>2.8.2013</w:t>
            </w:r>
          </w:p>
        </w:tc>
      </w:tr>
      <w:tr w:rsidR="00413CB7" w:rsidRPr="00413CB7" w14:paraId="24AEB683" w14:textId="77777777" w:rsidTr="005B36B0">
        <w:trPr>
          <w:trHeight w:val="20"/>
        </w:trPr>
        <w:tc>
          <w:tcPr>
            <w:tcW w:w="1756" w:type="pct"/>
            <w:noWrap/>
            <w:hideMark/>
          </w:tcPr>
          <w:p w14:paraId="439DCC3D" w14:textId="77777777" w:rsidR="00413CB7" w:rsidRPr="00413CB7" w:rsidRDefault="00413CB7" w:rsidP="00413CB7">
            <w:pPr>
              <w:spacing w:after="0"/>
              <w:jc w:val="left"/>
              <w:rPr>
                <w:szCs w:val="20"/>
              </w:rPr>
            </w:pPr>
            <w:r w:rsidRPr="00413CB7">
              <w:rPr>
                <w:szCs w:val="20"/>
              </w:rPr>
              <w:lastRenderedPageBreak/>
              <w:t>D Love</w:t>
            </w:r>
          </w:p>
        </w:tc>
        <w:tc>
          <w:tcPr>
            <w:tcW w:w="1597" w:type="pct"/>
            <w:noWrap/>
            <w:hideMark/>
          </w:tcPr>
          <w:p w14:paraId="17B12BFD"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02F13BA4" w14:textId="77777777" w:rsidR="00413CB7" w:rsidRPr="00413CB7" w:rsidRDefault="00413CB7" w:rsidP="00413CB7">
            <w:pPr>
              <w:spacing w:after="0"/>
              <w:ind w:right="113"/>
              <w:jc w:val="right"/>
              <w:rPr>
                <w:szCs w:val="20"/>
              </w:rPr>
            </w:pPr>
            <w:r w:rsidRPr="00413CB7">
              <w:rPr>
                <w:szCs w:val="20"/>
              </w:rPr>
              <w:t>66.22</w:t>
            </w:r>
          </w:p>
        </w:tc>
        <w:tc>
          <w:tcPr>
            <w:tcW w:w="770" w:type="pct"/>
            <w:noWrap/>
            <w:hideMark/>
          </w:tcPr>
          <w:p w14:paraId="7B89B4ED" w14:textId="77777777" w:rsidR="00413CB7" w:rsidRPr="00413CB7" w:rsidRDefault="00413CB7" w:rsidP="00413CB7">
            <w:pPr>
              <w:spacing w:after="0"/>
              <w:ind w:left="170"/>
              <w:jc w:val="left"/>
              <w:rPr>
                <w:szCs w:val="20"/>
              </w:rPr>
            </w:pPr>
            <w:r w:rsidRPr="00413CB7">
              <w:rPr>
                <w:szCs w:val="20"/>
              </w:rPr>
              <w:t>Refund 918711</w:t>
            </w:r>
          </w:p>
        </w:tc>
        <w:tc>
          <w:tcPr>
            <w:tcW w:w="453" w:type="pct"/>
            <w:noWrap/>
            <w:hideMark/>
          </w:tcPr>
          <w:p w14:paraId="6CEEEAB3" w14:textId="77777777" w:rsidR="00413CB7" w:rsidRPr="00413CB7" w:rsidRDefault="00413CB7" w:rsidP="00413CB7">
            <w:pPr>
              <w:spacing w:after="0"/>
              <w:jc w:val="right"/>
              <w:rPr>
                <w:szCs w:val="20"/>
              </w:rPr>
            </w:pPr>
            <w:r w:rsidRPr="00413CB7">
              <w:rPr>
                <w:szCs w:val="20"/>
              </w:rPr>
              <w:t>21.2.2013</w:t>
            </w:r>
          </w:p>
        </w:tc>
      </w:tr>
      <w:tr w:rsidR="00413CB7" w:rsidRPr="00413CB7" w14:paraId="42F74E96" w14:textId="77777777" w:rsidTr="005B36B0">
        <w:trPr>
          <w:trHeight w:val="20"/>
        </w:trPr>
        <w:tc>
          <w:tcPr>
            <w:tcW w:w="1756" w:type="pct"/>
            <w:noWrap/>
            <w:hideMark/>
          </w:tcPr>
          <w:p w14:paraId="5D9C7F34" w14:textId="77777777" w:rsidR="00413CB7" w:rsidRPr="00413CB7" w:rsidRDefault="00413CB7" w:rsidP="00413CB7">
            <w:pPr>
              <w:spacing w:after="0"/>
              <w:jc w:val="left"/>
              <w:rPr>
                <w:szCs w:val="20"/>
              </w:rPr>
            </w:pPr>
            <w:r w:rsidRPr="00413CB7">
              <w:rPr>
                <w:szCs w:val="20"/>
              </w:rPr>
              <w:t>D Raymond</w:t>
            </w:r>
          </w:p>
        </w:tc>
        <w:tc>
          <w:tcPr>
            <w:tcW w:w="1597" w:type="pct"/>
            <w:noWrap/>
            <w:hideMark/>
          </w:tcPr>
          <w:p w14:paraId="57C8CFE5"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4DDC7482" w14:textId="77777777" w:rsidR="00413CB7" w:rsidRPr="00413CB7" w:rsidRDefault="00413CB7" w:rsidP="00413CB7">
            <w:pPr>
              <w:spacing w:after="0"/>
              <w:ind w:right="113"/>
              <w:jc w:val="right"/>
              <w:rPr>
                <w:szCs w:val="20"/>
              </w:rPr>
            </w:pPr>
            <w:r w:rsidRPr="00413CB7">
              <w:rPr>
                <w:szCs w:val="20"/>
              </w:rPr>
              <w:t>74.27</w:t>
            </w:r>
          </w:p>
        </w:tc>
        <w:tc>
          <w:tcPr>
            <w:tcW w:w="770" w:type="pct"/>
            <w:noWrap/>
            <w:hideMark/>
          </w:tcPr>
          <w:p w14:paraId="1D6E83C8" w14:textId="77777777" w:rsidR="00413CB7" w:rsidRPr="00413CB7" w:rsidRDefault="00413CB7" w:rsidP="00413CB7">
            <w:pPr>
              <w:spacing w:after="0"/>
              <w:ind w:left="170"/>
              <w:jc w:val="left"/>
              <w:rPr>
                <w:szCs w:val="20"/>
              </w:rPr>
            </w:pPr>
            <w:r w:rsidRPr="00413CB7">
              <w:rPr>
                <w:szCs w:val="20"/>
              </w:rPr>
              <w:t>Refund 170540</w:t>
            </w:r>
          </w:p>
        </w:tc>
        <w:tc>
          <w:tcPr>
            <w:tcW w:w="453" w:type="pct"/>
            <w:noWrap/>
            <w:hideMark/>
          </w:tcPr>
          <w:p w14:paraId="33C2605B" w14:textId="77777777" w:rsidR="00413CB7" w:rsidRPr="00413CB7" w:rsidRDefault="00413CB7" w:rsidP="00413CB7">
            <w:pPr>
              <w:spacing w:after="0"/>
              <w:jc w:val="right"/>
              <w:rPr>
                <w:szCs w:val="20"/>
              </w:rPr>
            </w:pPr>
            <w:r w:rsidRPr="00413CB7">
              <w:rPr>
                <w:szCs w:val="20"/>
              </w:rPr>
              <w:t>21.8.2013</w:t>
            </w:r>
          </w:p>
        </w:tc>
      </w:tr>
      <w:tr w:rsidR="00413CB7" w:rsidRPr="00413CB7" w14:paraId="68789D34" w14:textId="77777777" w:rsidTr="005B36B0">
        <w:trPr>
          <w:trHeight w:val="20"/>
        </w:trPr>
        <w:tc>
          <w:tcPr>
            <w:tcW w:w="1756" w:type="pct"/>
            <w:noWrap/>
            <w:hideMark/>
          </w:tcPr>
          <w:p w14:paraId="248EADEE" w14:textId="77777777" w:rsidR="00413CB7" w:rsidRPr="00413CB7" w:rsidRDefault="00413CB7" w:rsidP="00413CB7">
            <w:pPr>
              <w:spacing w:after="0"/>
              <w:jc w:val="left"/>
              <w:rPr>
                <w:szCs w:val="20"/>
              </w:rPr>
            </w:pPr>
            <w:r w:rsidRPr="00413CB7">
              <w:rPr>
                <w:szCs w:val="20"/>
              </w:rPr>
              <w:t>D Sharrad</w:t>
            </w:r>
          </w:p>
        </w:tc>
        <w:tc>
          <w:tcPr>
            <w:tcW w:w="1597" w:type="pct"/>
            <w:noWrap/>
            <w:hideMark/>
          </w:tcPr>
          <w:p w14:paraId="10B34A59" w14:textId="77777777" w:rsidR="00413CB7" w:rsidRPr="00413CB7" w:rsidRDefault="00413CB7" w:rsidP="00413CB7">
            <w:pPr>
              <w:spacing w:after="0"/>
              <w:ind w:left="113"/>
              <w:jc w:val="left"/>
              <w:rPr>
                <w:szCs w:val="20"/>
              </w:rPr>
            </w:pPr>
            <w:r w:rsidRPr="00413CB7">
              <w:rPr>
                <w:szCs w:val="20"/>
              </w:rPr>
              <w:t>KIMBA, SA 5641</w:t>
            </w:r>
          </w:p>
        </w:tc>
        <w:tc>
          <w:tcPr>
            <w:tcW w:w="424" w:type="pct"/>
            <w:noWrap/>
            <w:hideMark/>
          </w:tcPr>
          <w:p w14:paraId="4937E55D" w14:textId="77777777" w:rsidR="00413CB7" w:rsidRPr="00413CB7" w:rsidRDefault="00413CB7" w:rsidP="00413CB7">
            <w:pPr>
              <w:spacing w:after="0"/>
              <w:ind w:right="113"/>
              <w:jc w:val="right"/>
              <w:rPr>
                <w:szCs w:val="20"/>
              </w:rPr>
            </w:pPr>
            <w:r w:rsidRPr="00413CB7">
              <w:rPr>
                <w:szCs w:val="20"/>
              </w:rPr>
              <w:t>37.00</w:t>
            </w:r>
          </w:p>
        </w:tc>
        <w:tc>
          <w:tcPr>
            <w:tcW w:w="770" w:type="pct"/>
            <w:noWrap/>
            <w:hideMark/>
          </w:tcPr>
          <w:p w14:paraId="006700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9DF2CF" w14:textId="77777777" w:rsidR="00413CB7" w:rsidRPr="00413CB7" w:rsidRDefault="00413CB7" w:rsidP="00413CB7">
            <w:pPr>
              <w:spacing w:after="0"/>
              <w:jc w:val="right"/>
              <w:rPr>
                <w:szCs w:val="20"/>
              </w:rPr>
            </w:pPr>
            <w:r w:rsidRPr="00413CB7">
              <w:rPr>
                <w:szCs w:val="20"/>
              </w:rPr>
              <w:t>5.6.2013</w:t>
            </w:r>
          </w:p>
        </w:tc>
      </w:tr>
      <w:tr w:rsidR="00413CB7" w:rsidRPr="00413CB7" w14:paraId="2BE6C4DA" w14:textId="77777777" w:rsidTr="005B36B0">
        <w:trPr>
          <w:trHeight w:val="20"/>
        </w:trPr>
        <w:tc>
          <w:tcPr>
            <w:tcW w:w="1756" w:type="pct"/>
            <w:noWrap/>
            <w:hideMark/>
          </w:tcPr>
          <w:p w14:paraId="7633D056" w14:textId="77777777" w:rsidR="00413CB7" w:rsidRPr="00413CB7" w:rsidRDefault="00413CB7" w:rsidP="00413CB7">
            <w:pPr>
              <w:spacing w:after="0"/>
              <w:jc w:val="left"/>
              <w:rPr>
                <w:szCs w:val="20"/>
              </w:rPr>
            </w:pPr>
            <w:r w:rsidRPr="00413CB7">
              <w:rPr>
                <w:szCs w:val="20"/>
              </w:rPr>
              <w:t>Dale Blake</w:t>
            </w:r>
          </w:p>
        </w:tc>
        <w:tc>
          <w:tcPr>
            <w:tcW w:w="1597" w:type="pct"/>
            <w:noWrap/>
            <w:hideMark/>
          </w:tcPr>
          <w:p w14:paraId="3CCC58D8"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06793C00" w14:textId="77777777" w:rsidR="00413CB7" w:rsidRPr="00413CB7" w:rsidRDefault="00413CB7" w:rsidP="00413CB7">
            <w:pPr>
              <w:spacing w:after="0"/>
              <w:ind w:right="113"/>
              <w:jc w:val="right"/>
              <w:rPr>
                <w:szCs w:val="20"/>
              </w:rPr>
            </w:pPr>
            <w:r w:rsidRPr="00413CB7">
              <w:rPr>
                <w:szCs w:val="20"/>
              </w:rPr>
              <w:t>21.65</w:t>
            </w:r>
          </w:p>
        </w:tc>
        <w:tc>
          <w:tcPr>
            <w:tcW w:w="770" w:type="pct"/>
            <w:noWrap/>
            <w:hideMark/>
          </w:tcPr>
          <w:p w14:paraId="73FF84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7F54D9" w14:textId="77777777" w:rsidR="00413CB7" w:rsidRPr="00413CB7" w:rsidRDefault="00413CB7" w:rsidP="00413CB7">
            <w:pPr>
              <w:spacing w:after="0"/>
              <w:jc w:val="right"/>
              <w:rPr>
                <w:szCs w:val="20"/>
              </w:rPr>
            </w:pPr>
            <w:r w:rsidRPr="00413CB7">
              <w:rPr>
                <w:szCs w:val="20"/>
              </w:rPr>
              <w:t>6.6.2014</w:t>
            </w:r>
          </w:p>
        </w:tc>
      </w:tr>
      <w:tr w:rsidR="00413CB7" w:rsidRPr="00413CB7" w14:paraId="06A42D93" w14:textId="77777777" w:rsidTr="005B36B0">
        <w:trPr>
          <w:trHeight w:val="20"/>
        </w:trPr>
        <w:tc>
          <w:tcPr>
            <w:tcW w:w="1756" w:type="pct"/>
            <w:noWrap/>
            <w:hideMark/>
          </w:tcPr>
          <w:p w14:paraId="4F1AA5A1" w14:textId="77777777" w:rsidR="00413CB7" w:rsidRPr="00413CB7" w:rsidRDefault="00413CB7" w:rsidP="00413CB7">
            <w:pPr>
              <w:spacing w:after="0"/>
              <w:jc w:val="left"/>
              <w:rPr>
                <w:szCs w:val="20"/>
              </w:rPr>
            </w:pPr>
            <w:r w:rsidRPr="00413CB7">
              <w:rPr>
                <w:szCs w:val="20"/>
              </w:rPr>
              <w:t>Dallan Takitimu</w:t>
            </w:r>
          </w:p>
        </w:tc>
        <w:tc>
          <w:tcPr>
            <w:tcW w:w="1597" w:type="pct"/>
            <w:noWrap/>
            <w:hideMark/>
          </w:tcPr>
          <w:p w14:paraId="4C50E170"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55E55842" w14:textId="77777777" w:rsidR="00413CB7" w:rsidRPr="00413CB7" w:rsidRDefault="00413CB7" w:rsidP="00413CB7">
            <w:pPr>
              <w:spacing w:after="0"/>
              <w:ind w:right="113"/>
              <w:jc w:val="right"/>
              <w:rPr>
                <w:szCs w:val="20"/>
              </w:rPr>
            </w:pPr>
            <w:r w:rsidRPr="00413CB7">
              <w:rPr>
                <w:szCs w:val="20"/>
              </w:rPr>
              <w:t>17.05</w:t>
            </w:r>
          </w:p>
        </w:tc>
        <w:tc>
          <w:tcPr>
            <w:tcW w:w="770" w:type="pct"/>
            <w:noWrap/>
            <w:hideMark/>
          </w:tcPr>
          <w:p w14:paraId="5A77BC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7E197A" w14:textId="77777777" w:rsidR="00413CB7" w:rsidRPr="00413CB7" w:rsidRDefault="00413CB7" w:rsidP="00413CB7">
            <w:pPr>
              <w:spacing w:after="0"/>
              <w:jc w:val="right"/>
              <w:rPr>
                <w:szCs w:val="20"/>
              </w:rPr>
            </w:pPr>
            <w:r w:rsidRPr="00413CB7">
              <w:rPr>
                <w:szCs w:val="20"/>
              </w:rPr>
              <w:t>17.6.2013</w:t>
            </w:r>
          </w:p>
        </w:tc>
      </w:tr>
      <w:tr w:rsidR="00413CB7" w:rsidRPr="00413CB7" w14:paraId="089D875A" w14:textId="77777777" w:rsidTr="005B36B0">
        <w:trPr>
          <w:trHeight w:val="20"/>
        </w:trPr>
        <w:tc>
          <w:tcPr>
            <w:tcW w:w="1756" w:type="pct"/>
            <w:noWrap/>
            <w:hideMark/>
          </w:tcPr>
          <w:p w14:paraId="6375021E" w14:textId="77777777" w:rsidR="00413CB7" w:rsidRPr="00413CB7" w:rsidRDefault="00413CB7" w:rsidP="00413CB7">
            <w:pPr>
              <w:spacing w:after="0"/>
              <w:jc w:val="left"/>
              <w:rPr>
                <w:szCs w:val="20"/>
              </w:rPr>
            </w:pPr>
            <w:r w:rsidRPr="00413CB7">
              <w:rPr>
                <w:szCs w:val="20"/>
              </w:rPr>
              <w:t>Dallas Taylor</w:t>
            </w:r>
          </w:p>
        </w:tc>
        <w:tc>
          <w:tcPr>
            <w:tcW w:w="1597" w:type="pct"/>
            <w:noWrap/>
            <w:hideMark/>
          </w:tcPr>
          <w:p w14:paraId="1ADF2F10"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7F1D3D71" w14:textId="77777777" w:rsidR="00413CB7" w:rsidRPr="00413CB7" w:rsidRDefault="00413CB7" w:rsidP="00413CB7">
            <w:pPr>
              <w:spacing w:after="0"/>
              <w:ind w:right="113"/>
              <w:jc w:val="right"/>
              <w:rPr>
                <w:szCs w:val="20"/>
              </w:rPr>
            </w:pPr>
            <w:r w:rsidRPr="00413CB7">
              <w:rPr>
                <w:szCs w:val="20"/>
              </w:rPr>
              <w:t>23.72</w:t>
            </w:r>
          </w:p>
        </w:tc>
        <w:tc>
          <w:tcPr>
            <w:tcW w:w="770" w:type="pct"/>
            <w:noWrap/>
            <w:hideMark/>
          </w:tcPr>
          <w:p w14:paraId="1FCB26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A1AE03" w14:textId="77777777" w:rsidR="00413CB7" w:rsidRPr="00413CB7" w:rsidRDefault="00413CB7" w:rsidP="00413CB7">
            <w:pPr>
              <w:spacing w:after="0"/>
              <w:jc w:val="right"/>
              <w:rPr>
                <w:szCs w:val="20"/>
              </w:rPr>
            </w:pPr>
            <w:r w:rsidRPr="00413CB7">
              <w:rPr>
                <w:szCs w:val="20"/>
              </w:rPr>
              <w:t>10.11.2014</w:t>
            </w:r>
          </w:p>
        </w:tc>
      </w:tr>
      <w:tr w:rsidR="00413CB7" w:rsidRPr="00413CB7" w14:paraId="09047A9B" w14:textId="77777777" w:rsidTr="005B36B0">
        <w:trPr>
          <w:trHeight w:val="20"/>
        </w:trPr>
        <w:tc>
          <w:tcPr>
            <w:tcW w:w="1756" w:type="pct"/>
            <w:noWrap/>
            <w:hideMark/>
          </w:tcPr>
          <w:p w14:paraId="1E5E4E81" w14:textId="77777777" w:rsidR="00413CB7" w:rsidRPr="00413CB7" w:rsidRDefault="00413CB7" w:rsidP="00413CB7">
            <w:pPr>
              <w:spacing w:after="0"/>
              <w:jc w:val="left"/>
              <w:rPr>
                <w:szCs w:val="20"/>
              </w:rPr>
            </w:pPr>
            <w:r w:rsidRPr="00413CB7">
              <w:rPr>
                <w:szCs w:val="20"/>
              </w:rPr>
              <w:t>Damian Green</w:t>
            </w:r>
          </w:p>
        </w:tc>
        <w:tc>
          <w:tcPr>
            <w:tcW w:w="1597" w:type="pct"/>
            <w:noWrap/>
            <w:hideMark/>
          </w:tcPr>
          <w:p w14:paraId="22F6774B"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644B3636" w14:textId="77777777" w:rsidR="00413CB7" w:rsidRPr="00413CB7" w:rsidRDefault="00413CB7" w:rsidP="00413CB7">
            <w:pPr>
              <w:spacing w:after="0"/>
              <w:ind w:right="113"/>
              <w:jc w:val="right"/>
              <w:rPr>
                <w:szCs w:val="20"/>
              </w:rPr>
            </w:pPr>
            <w:r w:rsidRPr="00413CB7">
              <w:rPr>
                <w:szCs w:val="20"/>
              </w:rPr>
              <w:t>17.51</w:t>
            </w:r>
          </w:p>
        </w:tc>
        <w:tc>
          <w:tcPr>
            <w:tcW w:w="770" w:type="pct"/>
            <w:noWrap/>
            <w:hideMark/>
          </w:tcPr>
          <w:p w14:paraId="346B97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AA5ED3" w14:textId="77777777" w:rsidR="00413CB7" w:rsidRPr="00413CB7" w:rsidRDefault="00413CB7" w:rsidP="00413CB7">
            <w:pPr>
              <w:spacing w:after="0"/>
              <w:jc w:val="right"/>
              <w:rPr>
                <w:szCs w:val="20"/>
              </w:rPr>
            </w:pPr>
            <w:r w:rsidRPr="00413CB7">
              <w:rPr>
                <w:szCs w:val="20"/>
              </w:rPr>
              <w:t>7.9.2014</w:t>
            </w:r>
          </w:p>
        </w:tc>
      </w:tr>
      <w:tr w:rsidR="00413CB7" w:rsidRPr="00413CB7" w14:paraId="41AF5891" w14:textId="77777777" w:rsidTr="005B36B0">
        <w:trPr>
          <w:trHeight w:val="20"/>
        </w:trPr>
        <w:tc>
          <w:tcPr>
            <w:tcW w:w="1756" w:type="pct"/>
            <w:noWrap/>
            <w:hideMark/>
          </w:tcPr>
          <w:p w14:paraId="0BE03765" w14:textId="77777777" w:rsidR="00413CB7" w:rsidRPr="00413CB7" w:rsidRDefault="00413CB7" w:rsidP="00413CB7">
            <w:pPr>
              <w:spacing w:after="0"/>
              <w:jc w:val="left"/>
              <w:rPr>
                <w:szCs w:val="20"/>
              </w:rPr>
            </w:pPr>
            <w:r w:rsidRPr="00413CB7">
              <w:rPr>
                <w:szCs w:val="20"/>
              </w:rPr>
              <w:t>Damien Ager</w:t>
            </w:r>
          </w:p>
        </w:tc>
        <w:tc>
          <w:tcPr>
            <w:tcW w:w="1597" w:type="pct"/>
            <w:noWrap/>
            <w:hideMark/>
          </w:tcPr>
          <w:p w14:paraId="33B9E22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D26B2EF" w14:textId="77777777" w:rsidR="00413CB7" w:rsidRPr="00413CB7" w:rsidRDefault="00413CB7" w:rsidP="00413CB7">
            <w:pPr>
              <w:spacing w:after="0"/>
              <w:ind w:right="113"/>
              <w:jc w:val="right"/>
              <w:rPr>
                <w:szCs w:val="20"/>
              </w:rPr>
            </w:pPr>
            <w:r w:rsidRPr="00413CB7">
              <w:rPr>
                <w:szCs w:val="20"/>
              </w:rPr>
              <w:t>14.84</w:t>
            </w:r>
          </w:p>
        </w:tc>
        <w:tc>
          <w:tcPr>
            <w:tcW w:w="770" w:type="pct"/>
            <w:noWrap/>
            <w:hideMark/>
          </w:tcPr>
          <w:p w14:paraId="50AB6B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540777" w14:textId="77777777" w:rsidR="00413CB7" w:rsidRPr="00413CB7" w:rsidRDefault="00413CB7" w:rsidP="00413CB7">
            <w:pPr>
              <w:spacing w:after="0"/>
              <w:jc w:val="right"/>
              <w:rPr>
                <w:szCs w:val="20"/>
              </w:rPr>
            </w:pPr>
            <w:r w:rsidRPr="00413CB7">
              <w:rPr>
                <w:szCs w:val="20"/>
              </w:rPr>
              <w:t>18.7.2013</w:t>
            </w:r>
          </w:p>
        </w:tc>
      </w:tr>
      <w:tr w:rsidR="00413CB7" w:rsidRPr="00413CB7" w14:paraId="267B929C" w14:textId="77777777" w:rsidTr="005B36B0">
        <w:trPr>
          <w:trHeight w:val="20"/>
        </w:trPr>
        <w:tc>
          <w:tcPr>
            <w:tcW w:w="1756" w:type="pct"/>
            <w:noWrap/>
            <w:hideMark/>
          </w:tcPr>
          <w:p w14:paraId="7EE58192" w14:textId="77777777" w:rsidR="00413CB7" w:rsidRPr="00413CB7" w:rsidRDefault="00413CB7" w:rsidP="00413CB7">
            <w:pPr>
              <w:spacing w:after="0"/>
              <w:jc w:val="left"/>
              <w:rPr>
                <w:szCs w:val="20"/>
              </w:rPr>
            </w:pPr>
            <w:r w:rsidRPr="00413CB7">
              <w:rPr>
                <w:szCs w:val="20"/>
              </w:rPr>
              <w:t>Damien Cummins</w:t>
            </w:r>
          </w:p>
        </w:tc>
        <w:tc>
          <w:tcPr>
            <w:tcW w:w="1597" w:type="pct"/>
            <w:noWrap/>
            <w:hideMark/>
          </w:tcPr>
          <w:p w14:paraId="45A8C882"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7720F079" w14:textId="77777777" w:rsidR="00413CB7" w:rsidRPr="00413CB7" w:rsidRDefault="00413CB7" w:rsidP="00413CB7">
            <w:pPr>
              <w:spacing w:after="0"/>
              <w:ind w:right="113"/>
              <w:jc w:val="right"/>
              <w:rPr>
                <w:szCs w:val="20"/>
              </w:rPr>
            </w:pPr>
            <w:r w:rsidRPr="00413CB7">
              <w:rPr>
                <w:szCs w:val="20"/>
              </w:rPr>
              <w:t>12.60</w:t>
            </w:r>
          </w:p>
        </w:tc>
        <w:tc>
          <w:tcPr>
            <w:tcW w:w="770" w:type="pct"/>
            <w:noWrap/>
            <w:hideMark/>
          </w:tcPr>
          <w:p w14:paraId="45B65C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0A4EBF" w14:textId="77777777" w:rsidR="00413CB7" w:rsidRPr="00413CB7" w:rsidRDefault="00413CB7" w:rsidP="00413CB7">
            <w:pPr>
              <w:spacing w:after="0"/>
              <w:jc w:val="right"/>
              <w:rPr>
                <w:szCs w:val="20"/>
              </w:rPr>
            </w:pPr>
            <w:r w:rsidRPr="00413CB7">
              <w:rPr>
                <w:szCs w:val="20"/>
              </w:rPr>
              <w:t>23.8.2013</w:t>
            </w:r>
          </w:p>
        </w:tc>
      </w:tr>
      <w:tr w:rsidR="00413CB7" w:rsidRPr="00413CB7" w14:paraId="2FCFA542" w14:textId="77777777" w:rsidTr="005B36B0">
        <w:trPr>
          <w:trHeight w:val="20"/>
        </w:trPr>
        <w:tc>
          <w:tcPr>
            <w:tcW w:w="1756" w:type="pct"/>
            <w:noWrap/>
            <w:hideMark/>
          </w:tcPr>
          <w:p w14:paraId="6DB43E5E" w14:textId="77777777" w:rsidR="00413CB7" w:rsidRPr="00413CB7" w:rsidRDefault="00413CB7" w:rsidP="00413CB7">
            <w:pPr>
              <w:spacing w:after="0"/>
              <w:jc w:val="left"/>
              <w:rPr>
                <w:szCs w:val="20"/>
              </w:rPr>
            </w:pPr>
            <w:r w:rsidRPr="00413CB7">
              <w:rPr>
                <w:szCs w:val="20"/>
              </w:rPr>
              <w:t>Damien Freeman</w:t>
            </w:r>
          </w:p>
        </w:tc>
        <w:tc>
          <w:tcPr>
            <w:tcW w:w="1597" w:type="pct"/>
            <w:noWrap/>
            <w:hideMark/>
          </w:tcPr>
          <w:p w14:paraId="36C97F81" w14:textId="77777777"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14:paraId="6B2D4C4E" w14:textId="77777777" w:rsidR="00413CB7" w:rsidRPr="00413CB7" w:rsidRDefault="00413CB7" w:rsidP="00413CB7">
            <w:pPr>
              <w:spacing w:after="0"/>
              <w:ind w:right="113"/>
              <w:jc w:val="right"/>
              <w:rPr>
                <w:szCs w:val="20"/>
              </w:rPr>
            </w:pPr>
            <w:r w:rsidRPr="00413CB7">
              <w:rPr>
                <w:szCs w:val="20"/>
              </w:rPr>
              <w:t>29.21</w:t>
            </w:r>
          </w:p>
        </w:tc>
        <w:tc>
          <w:tcPr>
            <w:tcW w:w="770" w:type="pct"/>
            <w:noWrap/>
            <w:hideMark/>
          </w:tcPr>
          <w:p w14:paraId="43D541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39CF39" w14:textId="77777777" w:rsidR="00413CB7" w:rsidRPr="00413CB7" w:rsidRDefault="00413CB7" w:rsidP="00413CB7">
            <w:pPr>
              <w:spacing w:after="0"/>
              <w:jc w:val="right"/>
              <w:rPr>
                <w:szCs w:val="20"/>
              </w:rPr>
            </w:pPr>
            <w:r w:rsidRPr="00413CB7">
              <w:rPr>
                <w:szCs w:val="20"/>
              </w:rPr>
              <w:t>16.1.2014</w:t>
            </w:r>
          </w:p>
        </w:tc>
      </w:tr>
      <w:tr w:rsidR="00413CB7" w:rsidRPr="00413CB7" w14:paraId="49CBF12F" w14:textId="77777777" w:rsidTr="005B36B0">
        <w:trPr>
          <w:trHeight w:val="20"/>
        </w:trPr>
        <w:tc>
          <w:tcPr>
            <w:tcW w:w="1756" w:type="pct"/>
            <w:noWrap/>
            <w:hideMark/>
          </w:tcPr>
          <w:p w14:paraId="4C03AFDD" w14:textId="77777777" w:rsidR="00413CB7" w:rsidRPr="00413CB7" w:rsidRDefault="00413CB7" w:rsidP="00413CB7">
            <w:pPr>
              <w:spacing w:after="0"/>
              <w:jc w:val="left"/>
              <w:rPr>
                <w:szCs w:val="20"/>
              </w:rPr>
            </w:pPr>
            <w:r w:rsidRPr="00413CB7">
              <w:rPr>
                <w:szCs w:val="20"/>
              </w:rPr>
              <w:t>Damien Gartside</w:t>
            </w:r>
          </w:p>
        </w:tc>
        <w:tc>
          <w:tcPr>
            <w:tcW w:w="1597" w:type="pct"/>
            <w:noWrap/>
            <w:hideMark/>
          </w:tcPr>
          <w:p w14:paraId="447E97CA"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791E671" w14:textId="77777777" w:rsidR="00413CB7" w:rsidRPr="00413CB7" w:rsidRDefault="00413CB7" w:rsidP="00413CB7">
            <w:pPr>
              <w:spacing w:after="0"/>
              <w:ind w:right="113"/>
              <w:jc w:val="right"/>
              <w:rPr>
                <w:szCs w:val="20"/>
              </w:rPr>
            </w:pPr>
            <w:r w:rsidRPr="00413CB7">
              <w:rPr>
                <w:szCs w:val="20"/>
              </w:rPr>
              <w:t>94.26</w:t>
            </w:r>
          </w:p>
        </w:tc>
        <w:tc>
          <w:tcPr>
            <w:tcW w:w="770" w:type="pct"/>
            <w:noWrap/>
            <w:hideMark/>
          </w:tcPr>
          <w:p w14:paraId="434250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17E57E" w14:textId="77777777" w:rsidR="00413CB7" w:rsidRPr="00413CB7" w:rsidRDefault="00413CB7" w:rsidP="00413CB7">
            <w:pPr>
              <w:spacing w:after="0"/>
              <w:jc w:val="right"/>
              <w:rPr>
                <w:szCs w:val="20"/>
              </w:rPr>
            </w:pPr>
            <w:r w:rsidRPr="00413CB7">
              <w:rPr>
                <w:szCs w:val="20"/>
              </w:rPr>
              <w:t>6.11.2014</w:t>
            </w:r>
          </w:p>
        </w:tc>
      </w:tr>
      <w:tr w:rsidR="00413CB7" w:rsidRPr="00413CB7" w14:paraId="6E7F7CFF" w14:textId="77777777" w:rsidTr="005B36B0">
        <w:trPr>
          <w:trHeight w:val="20"/>
        </w:trPr>
        <w:tc>
          <w:tcPr>
            <w:tcW w:w="1756" w:type="pct"/>
            <w:noWrap/>
            <w:hideMark/>
          </w:tcPr>
          <w:p w14:paraId="2FF06CD2" w14:textId="77777777" w:rsidR="00413CB7" w:rsidRPr="00413CB7" w:rsidRDefault="00413CB7" w:rsidP="00413CB7">
            <w:pPr>
              <w:spacing w:after="0"/>
              <w:jc w:val="left"/>
              <w:rPr>
                <w:szCs w:val="20"/>
              </w:rPr>
            </w:pPr>
            <w:r w:rsidRPr="00413CB7">
              <w:rPr>
                <w:szCs w:val="20"/>
              </w:rPr>
              <w:t>Damien Mahoney</w:t>
            </w:r>
          </w:p>
        </w:tc>
        <w:tc>
          <w:tcPr>
            <w:tcW w:w="1597" w:type="pct"/>
            <w:noWrap/>
            <w:hideMark/>
          </w:tcPr>
          <w:p w14:paraId="358B787A"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42999F0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A76F7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FD3FA5" w14:textId="77777777" w:rsidR="00413CB7" w:rsidRPr="00413CB7" w:rsidRDefault="00413CB7" w:rsidP="00413CB7">
            <w:pPr>
              <w:spacing w:after="0"/>
              <w:jc w:val="right"/>
              <w:rPr>
                <w:szCs w:val="20"/>
              </w:rPr>
            </w:pPr>
            <w:r w:rsidRPr="00413CB7">
              <w:rPr>
                <w:szCs w:val="20"/>
              </w:rPr>
              <w:t>12.3.2013</w:t>
            </w:r>
          </w:p>
        </w:tc>
      </w:tr>
      <w:tr w:rsidR="00413CB7" w:rsidRPr="00413CB7" w14:paraId="0B0E25D7" w14:textId="77777777" w:rsidTr="005B36B0">
        <w:trPr>
          <w:trHeight w:val="20"/>
        </w:trPr>
        <w:tc>
          <w:tcPr>
            <w:tcW w:w="1756" w:type="pct"/>
            <w:noWrap/>
            <w:hideMark/>
          </w:tcPr>
          <w:p w14:paraId="2BEB3D98" w14:textId="77777777" w:rsidR="00413CB7" w:rsidRPr="00413CB7" w:rsidRDefault="00413CB7" w:rsidP="00413CB7">
            <w:pPr>
              <w:spacing w:after="0"/>
              <w:jc w:val="left"/>
              <w:rPr>
                <w:szCs w:val="20"/>
              </w:rPr>
            </w:pPr>
            <w:r w:rsidRPr="00413CB7">
              <w:rPr>
                <w:szCs w:val="20"/>
              </w:rPr>
              <w:t>Damien Matley</w:t>
            </w:r>
          </w:p>
        </w:tc>
        <w:tc>
          <w:tcPr>
            <w:tcW w:w="1597" w:type="pct"/>
            <w:noWrap/>
            <w:hideMark/>
          </w:tcPr>
          <w:p w14:paraId="7AA6CCE7" w14:textId="77777777" w:rsidR="00413CB7" w:rsidRPr="00413CB7" w:rsidRDefault="00413CB7" w:rsidP="00413CB7">
            <w:pPr>
              <w:spacing w:after="0"/>
              <w:ind w:left="113"/>
              <w:jc w:val="left"/>
              <w:rPr>
                <w:szCs w:val="20"/>
              </w:rPr>
            </w:pPr>
            <w:r w:rsidRPr="00413CB7">
              <w:rPr>
                <w:szCs w:val="20"/>
              </w:rPr>
              <w:t>GAWLER, SA 5118</w:t>
            </w:r>
          </w:p>
        </w:tc>
        <w:tc>
          <w:tcPr>
            <w:tcW w:w="424" w:type="pct"/>
            <w:noWrap/>
            <w:hideMark/>
          </w:tcPr>
          <w:p w14:paraId="6C0FAE34" w14:textId="77777777" w:rsidR="00413CB7" w:rsidRPr="00413CB7" w:rsidRDefault="00413CB7" w:rsidP="00413CB7">
            <w:pPr>
              <w:spacing w:after="0"/>
              <w:ind w:right="113"/>
              <w:jc w:val="right"/>
              <w:rPr>
                <w:szCs w:val="20"/>
              </w:rPr>
            </w:pPr>
            <w:r w:rsidRPr="00413CB7">
              <w:rPr>
                <w:szCs w:val="20"/>
              </w:rPr>
              <w:t>44.00</w:t>
            </w:r>
          </w:p>
        </w:tc>
        <w:tc>
          <w:tcPr>
            <w:tcW w:w="770" w:type="pct"/>
            <w:noWrap/>
            <w:hideMark/>
          </w:tcPr>
          <w:p w14:paraId="309AFD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FBCDAC" w14:textId="77777777" w:rsidR="00413CB7" w:rsidRPr="00413CB7" w:rsidRDefault="00413CB7" w:rsidP="00413CB7">
            <w:pPr>
              <w:spacing w:after="0"/>
              <w:jc w:val="right"/>
              <w:rPr>
                <w:szCs w:val="20"/>
              </w:rPr>
            </w:pPr>
            <w:r w:rsidRPr="00413CB7">
              <w:rPr>
                <w:szCs w:val="20"/>
              </w:rPr>
              <w:t>3.7.2013</w:t>
            </w:r>
          </w:p>
        </w:tc>
      </w:tr>
      <w:tr w:rsidR="00413CB7" w:rsidRPr="00413CB7" w14:paraId="4B750AE3" w14:textId="77777777" w:rsidTr="005B36B0">
        <w:trPr>
          <w:trHeight w:val="20"/>
        </w:trPr>
        <w:tc>
          <w:tcPr>
            <w:tcW w:w="1756" w:type="pct"/>
            <w:noWrap/>
            <w:hideMark/>
          </w:tcPr>
          <w:p w14:paraId="38CE613A" w14:textId="77777777" w:rsidR="00413CB7" w:rsidRPr="00413CB7" w:rsidRDefault="00413CB7" w:rsidP="00413CB7">
            <w:pPr>
              <w:spacing w:after="0"/>
              <w:jc w:val="left"/>
              <w:rPr>
                <w:szCs w:val="20"/>
              </w:rPr>
            </w:pPr>
            <w:r w:rsidRPr="00413CB7">
              <w:rPr>
                <w:szCs w:val="20"/>
              </w:rPr>
              <w:t>Damien Swaffer</w:t>
            </w:r>
          </w:p>
        </w:tc>
        <w:tc>
          <w:tcPr>
            <w:tcW w:w="1597" w:type="pct"/>
            <w:noWrap/>
            <w:hideMark/>
          </w:tcPr>
          <w:p w14:paraId="6074C9C8"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7B6DE414" w14:textId="77777777" w:rsidR="00413CB7" w:rsidRPr="00413CB7" w:rsidRDefault="00413CB7" w:rsidP="00413CB7">
            <w:pPr>
              <w:spacing w:after="0"/>
              <w:ind w:right="113"/>
              <w:jc w:val="right"/>
              <w:rPr>
                <w:szCs w:val="20"/>
              </w:rPr>
            </w:pPr>
            <w:r w:rsidRPr="00413CB7">
              <w:rPr>
                <w:szCs w:val="20"/>
              </w:rPr>
              <w:t>97.69</w:t>
            </w:r>
          </w:p>
        </w:tc>
        <w:tc>
          <w:tcPr>
            <w:tcW w:w="770" w:type="pct"/>
            <w:noWrap/>
            <w:hideMark/>
          </w:tcPr>
          <w:p w14:paraId="41D3DF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22005E" w14:textId="77777777" w:rsidR="00413CB7" w:rsidRPr="00413CB7" w:rsidRDefault="00413CB7" w:rsidP="00413CB7">
            <w:pPr>
              <w:spacing w:after="0"/>
              <w:jc w:val="right"/>
              <w:rPr>
                <w:szCs w:val="20"/>
              </w:rPr>
            </w:pPr>
            <w:r w:rsidRPr="00413CB7">
              <w:rPr>
                <w:szCs w:val="20"/>
              </w:rPr>
              <w:t>27.3.2013</w:t>
            </w:r>
          </w:p>
        </w:tc>
      </w:tr>
      <w:tr w:rsidR="00413CB7" w:rsidRPr="00413CB7" w14:paraId="02930538" w14:textId="77777777" w:rsidTr="005B36B0">
        <w:trPr>
          <w:trHeight w:val="20"/>
        </w:trPr>
        <w:tc>
          <w:tcPr>
            <w:tcW w:w="1756" w:type="pct"/>
            <w:noWrap/>
            <w:hideMark/>
          </w:tcPr>
          <w:p w14:paraId="642F804D" w14:textId="77777777" w:rsidR="00413CB7" w:rsidRPr="00413CB7" w:rsidRDefault="00413CB7" w:rsidP="00413CB7">
            <w:pPr>
              <w:spacing w:after="0"/>
              <w:jc w:val="left"/>
              <w:rPr>
                <w:szCs w:val="20"/>
              </w:rPr>
            </w:pPr>
            <w:r w:rsidRPr="00413CB7">
              <w:rPr>
                <w:szCs w:val="20"/>
              </w:rPr>
              <w:t>Damien Wayne Hall</w:t>
            </w:r>
          </w:p>
        </w:tc>
        <w:tc>
          <w:tcPr>
            <w:tcW w:w="1597" w:type="pct"/>
            <w:noWrap/>
            <w:hideMark/>
          </w:tcPr>
          <w:p w14:paraId="0D5A0203"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510BE01E" w14:textId="77777777" w:rsidR="00413CB7" w:rsidRPr="00413CB7" w:rsidRDefault="00413CB7" w:rsidP="00413CB7">
            <w:pPr>
              <w:spacing w:after="0"/>
              <w:ind w:right="113"/>
              <w:jc w:val="right"/>
              <w:rPr>
                <w:szCs w:val="20"/>
              </w:rPr>
            </w:pPr>
            <w:r w:rsidRPr="00413CB7">
              <w:rPr>
                <w:szCs w:val="20"/>
              </w:rPr>
              <w:t>82.44</w:t>
            </w:r>
          </w:p>
        </w:tc>
        <w:tc>
          <w:tcPr>
            <w:tcW w:w="770" w:type="pct"/>
            <w:noWrap/>
            <w:hideMark/>
          </w:tcPr>
          <w:p w14:paraId="4FA1AD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7B7062" w14:textId="77777777" w:rsidR="00413CB7" w:rsidRPr="00413CB7" w:rsidRDefault="00413CB7" w:rsidP="00413CB7">
            <w:pPr>
              <w:spacing w:after="0"/>
              <w:jc w:val="right"/>
              <w:rPr>
                <w:szCs w:val="20"/>
              </w:rPr>
            </w:pPr>
            <w:r w:rsidRPr="00413CB7">
              <w:rPr>
                <w:szCs w:val="20"/>
              </w:rPr>
              <w:t>28.10.2013</w:t>
            </w:r>
          </w:p>
        </w:tc>
      </w:tr>
      <w:tr w:rsidR="00413CB7" w:rsidRPr="00413CB7" w14:paraId="479976E0" w14:textId="77777777" w:rsidTr="005B36B0">
        <w:trPr>
          <w:trHeight w:val="20"/>
        </w:trPr>
        <w:tc>
          <w:tcPr>
            <w:tcW w:w="1756" w:type="pct"/>
            <w:noWrap/>
            <w:hideMark/>
          </w:tcPr>
          <w:p w14:paraId="5D3BEFDC" w14:textId="77777777" w:rsidR="00413CB7" w:rsidRPr="00413CB7" w:rsidRDefault="00413CB7" w:rsidP="00413CB7">
            <w:pPr>
              <w:spacing w:after="0"/>
              <w:jc w:val="left"/>
              <w:rPr>
                <w:szCs w:val="20"/>
              </w:rPr>
            </w:pPr>
            <w:r w:rsidRPr="00413CB7">
              <w:rPr>
                <w:szCs w:val="20"/>
              </w:rPr>
              <w:t>Damion Bright</w:t>
            </w:r>
          </w:p>
        </w:tc>
        <w:tc>
          <w:tcPr>
            <w:tcW w:w="1597" w:type="pct"/>
            <w:noWrap/>
            <w:hideMark/>
          </w:tcPr>
          <w:p w14:paraId="5F6DC5CE"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14A5C7C" w14:textId="77777777" w:rsidR="00413CB7" w:rsidRPr="00413CB7" w:rsidRDefault="00413CB7" w:rsidP="00413CB7">
            <w:pPr>
              <w:spacing w:after="0"/>
              <w:ind w:right="113"/>
              <w:jc w:val="right"/>
              <w:rPr>
                <w:szCs w:val="20"/>
              </w:rPr>
            </w:pPr>
            <w:r w:rsidRPr="00413CB7">
              <w:rPr>
                <w:szCs w:val="20"/>
              </w:rPr>
              <w:t>10.06</w:t>
            </w:r>
          </w:p>
        </w:tc>
        <w:tc>
          <w:tcPr>
            <w:tcW w:w="770" w:type="pct"/>
            <w:noWrap/>
            <w:hideMark/>
          </w:tcPr>
          <w:p w14:paraId="6CCAC3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A9F143" w14:textId="77777777" w:rsidR="00413CB7" w:rsidRPr="00413CB7" w:rsidRDefault="00413CB7" w:rsidP="00413CB7">
            <w:pPr>
              <w:spacing w:after="0"/>
              <w:jc w:val="right"/>
              <w:rPr>
                <w:szCs w:val="20"/>
              </w:rPr>
            </w:pPr>
            <w:r w:rsidRPr="00413CB7">
              <w:rPr>
                <w:szCs w:val="20"/>
              </w:rPr>
              <w:t>19.1.2015</w:t>
            </w:r>
          </w:p>
        </w:tc>
      </w:tr>
      <w:tr w:rsidR="00413CB7" w:rsidRPr="00413CB7" w14:paraId="54D3817A" w14:textId="77777777" w:rsidTr="005B36B0">
        <w:trPr>
          <w:trHeight w:val="20"/>
        </w:trPr>
        <w:tc>
          <w:tcPr>
            <w:tcW w:w="1756" w:type="pct"/>
            <w:noWrap/>
            <w:hideMark/>
          </w:tcPr>
          <w:p w14:paraId="6572398D" w14:textId="77777777" w:rsidR="00413CB7" w:rsidRPr="00413CB7" w:rsidRDefault="00413CB7" w:rsidP="00413CB7">
            <w:pPr>
              <w:spacing w:after="0"/>
              <w:jc w:val="left"/>
              <w:rPr>
                <w:szCs w:val="20"/>
              </w:rPr>
            </w:pPr>
            <w:r w:rsidRPr="00413CB7">
              <w:rPr>
                <w:szCs w:val="20"/>
              </w:rPr>
              <w:t>Dan Hazeldine</w:t>
            </w:r>
          </w:p>
        </w:tc>
        <w:tc>
          <w:tcPr>
            <w:tcW w:w="1597" w:type="pct"/>
            <w:noWrap/>
            <w:hideMark/>
          </w:tcPr>
          <w:p w14:paraId="6A16CFAE"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082A30EA" w14:textId="77777777" w:rsidR="00413CB7" w:rsidRPr="00413CB7" w:rsidRDefault="00413CB7" w:rsidP="00413CB7">
            <w:pPr>
              <w:spacing w:after="0"/>
              <w:ind w:right="113"/>
              <w:jc w:val="right"/>
              <w:rPr>
                <w:szCs w:val="20"/>
              </w:rPr>
            </w:pPr>
            <w:r w:rsidRPr="00413CB7">
              <w:rPr>
                <w:szCs w:val="20"/>
              </w:rPr>
              <w:t>16.94</w:t>
            </w:r>
          </w:p>
        </w:tc>
        <w:tc>
          <w:tcPr>
            <w:tcW w:w="770" w:type="pct"/>
            <w:noWrap/>
            <w:hideMark/>
          </w:tcPr>
          <w:p w14:paraId="55A327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27617A" w14:textId="77777777" w:rsidR="00413CB7" w:rsidRPr="00413CB7" w:rsidRDefault="00413CB7" w:rsidP="00413CB7">
            <w:pPr>
              <w:spacing w:after="0"/>
              <w:jc w:val="right"/>
              <w:rPr>
                <w:szCs w:val="20"/>
              </w:rPr>
            </w:pPr>
            <w:r w:rsidRPr="00413CB7">
              <w:rPr>
                <w:szCs w:val="20"/>
              </w:rPr>
              <w:t>7.2.2014</w:t>
            </w:r>
          </w:p>
        </w:tc>
      </w:tr>
      <w:tr w:rsidR="00413CB7" w:rsidRPr="00413CB7" w14:paraId="499BACE6" w14:textId="77777777" w:rsidTr="005B36B0">
        <w:trPr>
          <w:trHeight w:val="20"/>
        </w:trPr>
        <w:tc>
          <w:tcPr>
            <w:tcW w:w="1756" w:type="pct"/>
            <w:noWrap/>
            <w:hideMark/>
          </w:tcPr>
          <w:p w14:paraId="511AFE69" w14:textId="77777777" w:rsidR="00413CB7" w:rsidRPr="00413CB7" w:rsidRDefault="00413CB7" w:rsidP="00413CB7">
            <w:pPr>
              <w:spacing w:after="0"/>
              <w:jc w:val="left"/>
              <w:rPr>
                <w:szCs w:val="20"/>
              </w:rPr>
            </w:pPr>
            <w:r w:rsidRPr="00413CB7">
              <w:rPr>
                <w:szCs w:val="20"/>
              </w:rPr>
              <w:t>Daniel Aldino</w:t>
            </w:r>
          </w:p>
        </w:tc>
        <w:tc>
          <w:tcPr>
            <w:tcW w:w="1597" w:type="pct"/>
            <w:noWrap/>
            <w:hideMark/>
          </w:tcPr>
          <w:p w14:paraId="139EDADD" w14:textId="77777777" w:rsidR="00413CB7" w:rsidRPr="00413CB7" w:rsidRDefault="00413CB7" w:rsidP="00413CB7">
            <w:pPr>
              <w:spacing w:after="0"/>
              <w:ind w:left="113"/>
              <w:jc w:val="left"/>
              <w:rPr>
                <w:szCs w:val="20"/>
              </w:rPr>
            </w:pPr>
            <w:r w:rsidRPr="00413CB7">
              <w:rPr>
                <w:szCs w:val="20"/>
              </w:rPr>
              <w:t>WAYVILLE, SA 5034</w:t>
            </w:r>
          </w:p>
        </w:tc>
        <w:tc>
          <w:tcPr>
            <w:tcW w:w="424" w:type="pct"/>
            <w:noWrap/>
            <w:hideMark/>
          </w:tcPr>
          <w:p w14:paraId="503F0628" w14:textId="77777777" w:rsidR="00413CB7" w:rsidRPr="00413CB7" w:rsidRDefault="00413CB7" w:rsidP="00413CB7">
            <w:pPr>
              <w:spacing w:after="0"/>
              <w:ind w:right="113"/>
              <w:jc w:val="right"/>
              <w:rPr>
                <w:szCs w:val="20"/>
              </w:rPr>
            </w:pPr>
            <w:r w:rsidRPr="00413CB7">
              <w:rPr>
                <w:szCs w:val="20"/>
              </w:rPr>
              <w:t>125.28</w:t>
            </w:r>
          </w:p>
        </w:tc>
        <w:tc>
          <w:tcPr>
            <w:tcW w:w="770" w:type="pct"/>
            <w:noWrap/>
            <w:hideMark/>
          </w:tcPr>
          <w:p w14:paraId="1CDC1D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5FB47B" w14:textId="77777777" w:rsidR="00413CB7" w:rsidRPr="00413CB7" w:rsidRDefault="00413CB7" w:rsidP="00413CB7">
            <w:pPr>
              <w:spacing w:after="0"/>
              <w:jc w:val="right"/>
              <w:rPr>
                <w:szCs w:val="20"/>
              </w:rPr>
            </w:pPr>
            <w:r w:rsidRPr="00413CB7">
              <w:rPr>
                <w:szCs w:val="20"/>
              </w:rPr>
              <w:t>29.1.2013</w:t>
            </w:r>
          </w:p>
        </w:tc>
      </w:tr>
      <w:tr w:rsidR="00413CB7" w:rsidRPr="00413CB7" w14:paraId="2FD7E241" w14:textId="77777777" w:rsidTr="005B36B0">
        <w:trPr>
          <w:trHeight w:val="20"/>
        </w:trPr>
        <w:tc>
          <w:tcPr>
            <w:tcW w:w="1756" w:type="pct"/>
            <w:noWrap/>
            <w:hideMark/>
          </w:tcPr>
          <w:p w14:paraId="7444C1B4" w14:textId="77777777" w:rsidR="00413CB7" w:rsidRPr="00413CB7" w:rsidRDefault="00413CB7" w:rsidP="00413CB7">
            <w:pPr>
              <w:spacing w:after="0"/>
              <w:jc w:val="left"/>
              <w:rPr>
                <w:szCs w:val="20"/>
              </w:rPr>
            </w:pPr>
            <w:r w:rsidRPr="00413CB7">
              <w:rPr>
                <w:szCs w:val="20"/>
              </w:rPr>
              <w:t>Daniel Barnard</w:t>
            </w:r>
          </w:p>
        </w:tc>
        <w:tc>
          <w:tcPr>
            <w:tcW w:w="1597" w:type="pct"/>
            <w:noWrap/>
            <w:hideMark/>
          </w:tcPr>
          <w:p w14:paraId="0CC8018B" w14:textId="77777777" w:rsidR="00413CB7" w:rsidRPr="00413CB7" w:rsidRDefault="00413CB7" w:rsidP="00413CB7">
            <w:pPr>
              <w:spacing w:after="0"/>
              <w:ind w:left="113"/>
              <w:jc w:val="left"/>
              <w:rPr>
                <w:szCs w:val="20"/>
              </w:rPr>
            </w:pPr>
            <w:r w:rsidRPr="00413CB7">
              <w:rPr>
                <w:szCs w:val="20"/>
              </w:rPr>
              <w:t>TANUNDA, SA 5352</w:t>
            </w:r>
          </w:p>
        </w:tc>
        <w:tc>
          <w:tcPr>
            <w:tcW w:w="424" w:type="pct"/>
            <w:noWrap/>
            <w:hideMark/>
          </w:tcPr>
          <w:p w14:paraId="6FEFDB61" w14:textId="77777777" w:rsidR="00413CB7" w:rsidRPr="00413CB7" w:rsidRDefault="00413CB7" w:rsidP="00413CB7">
            <w:pPr>
              <w:spacing w:after="0"/>
              <w:ind w:right="113"/>
              <w:jc w:val="right"/>
              <w:rPr>
                <w:szCs w:val="20"/>
              </w:rPr>
            </w:pPr>
            <w:r w:rsidRPr="00413CB7">
              <w:rPr>
                <w:szCs w:val="20"/>
              </w:rPr>
              <w:t>16.81</w:t>
            </w:r>
          </w:p>
        </w:tc>
        <w:tc>
          <w:tcPr>
            <w:tcW w:w="770" w:type="pct"/>
            <w:noWrap/>
            <w:hideMark/>
          </w:tcPr>
          <w:p w14:paraId="5FC006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CD3785" w14:textId="77777777" w:rsidR="00413CB7" w:rsidRPr="00413CB7" w:rsidRDefault="00413CB7" w:rsidP="00413CB7">
            <w:pPr>
              <w:spacing w:after="0"/>
              <w:jc w:val="right"/>
              <w:rPr>
                <w:szCs w:val="20"/>
              </w:rPr>
            </w:pPr>
            <w:r w:rsidRPr="00413CB7">
              <w:rPr>
                <w:szCs w:val="20"/>
              </w:rPr>
              <w:t>19.9.2014</w:t>
            </w:r>
          </w:p>
        </w:tc>
      </w:tr>
      <w:tr w:rsidR="00413CB7" w:rsidRPr="00413CB7" w14:paraId="70E11753" w14:textId="77777777" w:rsidTr="005B36B0">
        <w:trPr>
          <w:trHeight w:val="20"/>
        </w:trPr>
        <w:tc>
          <w:tcPr>
            <w:tcW w:w="1756" w:type="pct"/>
            <w:noWrap/>
            <w:hideMark/>
          </w:tcPr>
          <w:p w14:paraId="080F9189" w14:textId="77777777" w:rsidR="00413CB7" w:rsidRPr="00413CB7" w:rsidRDefault="00413CB7" w:rsidP="00413CB7">
            <w:pPr>
              <w:spacing w:after="0"/>
              <w:jc w:val="left"/>
              <w:rPr>
                <w:szCs w:val="20"/>
              </w:rPr>
            </w:pPr>
            <w:r w:rsidRPr="00413CB7">
              <w:rPr>
                <w:szCs w:val="20"/>
              </w:rPr>
              <w:t>Daniel Braiotta</w:t>
            </w:r>
          </w:p>
        </w:tc>
        <w:tc>
          <w:tcPr>
            <w:tcW w:w="1597" w:type="pct"/>
            <w:noWrap/>
            <w:hideMark/>
          </w:tcPr>
          <w:p w14:paraId="584EF7E7"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68894F87" w14:textId="77777777" w:rsidR="00413CB7" w:rsidRPr="00413CB7" w:rsidRDefault="00413CB7" w:rsidP="00413CB7">
            <w:pPr>
              <w:spacing w:after="0"/>
              <w:ind w:right="113"/>
              <w:jc w:val="right"/>
              <w:rPr>
                <w:szCs w:val="20"/>
              </w:rPr>
            </w:pPr>
            <w:r w:rsidRPr="00413CB7">
              <w:rPr>
                <w:szCs w:val="20"/>
              </w:rPr>
              <w:t>610.06</w:t>
            </w:r>
          </w:p>
        </w:tc>
        <w:tc>
          <w:tcPr>
            <w:tcW w:w="770" w:type="pct"/>
            <w:noWrap/>
            <w:hideMark/>
          </w:tcPr>
          <w:p w14:paraId="76BCDC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637735" w14:textId="77777777" w:rsidR="00413CB7" w:rsidRPr="00413CB7" w:rsidRDefault="00413CB7" w:rsidP="00413CB7">
            <w:pPr>
              <w:spacing w:after="0"/>
              <w:jc w:val="right"/>
              <w:rPr>
                <w:szCs w:val="20"/>
              </w:rPr>
            </w:pPr>
            <w:r w:rsidRPr="00413CB7">
              <w:rPr>
                <w:szCs w:val="20"/>
              </w:rPr>
              <w:t>6.5.2014</w:t>
            </w:r>
          </w:p>
        </w:tc>
      </w:tr>
      <w:tr w:rsidR="00413CB7" w:rsidRPr="00413CB7" w14:paraId="65DFA3FC" w14:textId="77777777" w:rsidTr="005B36B0">
        <w:trPr>
          <w:trHeight w:val="20"/>
        </w:trPr>
        <w:tc>
          <w:tcPr>
            <w:tcW w:w="1756" w:type="pct"/>
            <w:noWrap/>
            <w:hideMark/>
          </w:tcPr>
          <w:p w14:paraId="0648BAA6" w14:textId="77777777" w:rsidR="00413CB7" w:rsidRPr="00413CB7" w:rsidRDefault="00413CB7" w:rsidP="00413CB7">
            <w:pPr>
              <w:spacing w:after="0"/>
              <w:jc w:val="left"/>
              <w:rPr>
                <w:szCs w:val="20"/>
              </w:rPr>
            </w:pPr>
            <w:r w:rsidRPr="00413CB7">
              <w:rPr>
                <w:szCs w:val="20"/>
              </w:rPr>
              <w:t>Daniel Butler</w:t>
            </w:r>
          </w:p>
        </w:tc>
        <w:tc>
          <w:tcPr>
            <w:tcW w:w="1597" w:type="pct"/>
            <w:noWrap/>
            <w:hideMark/>
          </w:tcPr>
          <w:p w14:paraId="2F2D3092"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73AD28B4" w14:textId="77777777" w:rsidR="00413CB7" w:rsidRPr="00413CB7" w:rsidRDefault="00413CB7" w:rsidP="00413CB7">
            <w:pPr>
              <w:spacing w:after="0"/>
              <w:ind w:right="113"/>
              <w:jc w:val="right"/>
              <w:rPr>
                <w:szCs w:val="20"/>
              </w:rPr>
            </w:pPr>
            <w:r w:rsidRPr="00413CB7">
              <w:rPr>
                <w:szCs w:val="20"/>
              </w:rPr>
              <w:t>28.29</w:t>
            </w:r>
          </w:p>
        </w:tc>
        <w:tc>
          <w:tcPr>
            <w:tcW w:w="770" w:type="pct"/>
            <w:noWrap/>
            <w:hideMark/>
          </w:tcPr>
          <w:p w14:paraId="54FF6F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5855C7" w14:textId="77777777" w:rsidR="00413CB7" w:rsidRPr="00413CB7" w:rsidRDefault="00413CB7" w:rsidP="00413CB7">
            <w:pPr>
              <w:spacing w:after="0"/>
              <w:jc w:val="right"/>
              <w:rPr>
                <w:szCs w:val="20"/>
              </w:rPr>
            </w:pPr>
            <w:r w:rsidRPr="00413CB7">
              <w:rPr>
                <w:szCs w:val="20"/>
              </w:rPr>
              <w:t>1.10.2014</w:t>
            </w:r>
          </w:p>
        </w:tc>
      </w:tr>
      <w:tr w:rsidR="00413CB7" w:rsidRPr="00413CB7" w14:paraId="4FB65FAD" w14:textId="77777777" w:rsidTr="005B36B0">
        <w:trPr>
          <w:trHeight w:val="20"/>
        </w:trPr>
        <w:tc>
          <w:tcPr>
            <w:tcW w:w="1756" w:type="pct"/>
            <w:noWrap/>
            <w:hideMark/>
          </w:tcPr>
          <w:p w14:paraId="4FA2DB94" w14:textId="77777777" w:rsidR="00413CB7" w:rsidRPr="00413CB7" w:rsidRDefault="00413CB7" w:rsidP="00413CB7">
            <w:pPr>
              <w:spacing w:after="0"/>
              <w:jc w:val="left"/>
              <w:rPr>
                <w:szCs w:val="20"/>
              </w:rPr>
            </w:pPr>
            <w:r w:rsidRPr="00413CB7">
              <w:rPr>
                <w:szCs w:val="20"/>
              </w:rPr>
              <w:t>Daniel Deans</w:t>
            </w:r>
          </w:p>
        </w:tc>
        <w:tc>
          <w:tcPr>
            <w:tcW w:w="1597" w:type="pct"/>
            <w:noWrap/>
            <w:hideMark/>
          </w:tcPr>
          <w:p w14:paraId="35CE9F39" w14:textId="77777777" w:rsidR="00413CB7" w:rsidRPr="00413CB7" w:rsidRDefault="00413CB7" w:rsidP="00413CB7">
            <w:pPr>
              <w:spacing w:after="0"/>
              <w:ind w:left="113"/>
              <w:jc w:val="left"/>
              <w:rPr>
                <w:szCs w:val="20"/>
              </w:rPr>
            </w:pPr>
            <w:r w:rsidRPr="00413CB7">
              <w:rPr>
                <w:szCs w:val="20"/>
              </w:rPr>
              <w:t>MARDEN, SA 5070</w:t>
            </w:r>
          </w:p>
        </w:tc>
        <w:tc>
          <w:tcPr>
            <w:tcW w:w="424" w:type="pct"/>
            <w:noWrap/>
            <w:hideMark/>
          </w:tcPr>
          <w:p w14:paraId="52BF1B1B" w14:textId="77777777" w:rsidR="00413CB7" w:rsidRPr="00413CB7" w:rsidRDefault="00413CB7" w:rsidP="00413CB7">
            <w:pPr>
              <w:spacing w:after="0"/>
              <w:ind w:right="113"/>
              <w:jc w:val="right"/>
              <w:rPr>
                <w:szCs w:val="20"/>
              </w:rPr>
            </w:pPr>
            <w:r w:rsidRPr="00413CB7">
              <w:rPr>
                <w:szCs w:val="20"/>
              </w:rPr>
              <w:t>74.66</w:t>
            </w:r>
          </w:p>
        </w:tc>
        <w:tc>
          <w:tcPr>
            <w:tcW w:w="770" w:type="pct"/>
            <w:noWrap/>
            <w:hideMark/>
          </w:tcPr>
          <w:p w14:paraId="087FCD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E84BF3" w14:textId="77777777" w:rsidR="00413CB7" w:rsidRPr="00413CB7" w:rsidRDefault="00413CB7" w:rsidP="00413CB7">
            <w:pPr>
              <w:spacing w:after="0"/>
              <w:jc w:val="right"/>
              <w:rPr>
                <w:szCs w:val="20"/>
              </w:rPr>
            </w:pPr>
            <w:r w:rsidRPr="00413CB7">
              <w:rPr>
                <w:szCs w:val="20"/>
              </w:rPr>
              <w:t>27.10.2014</w:t>
            </w:r>
          </w:p>
        </w:tc>
      </w:tr>
      <w:tr w:rsidR="00413CB7" w:rsidRPr="00413CB7" w14:paraId="5C6D2D1E" w14:textId="77777777" w:rsidTr="005B36B0">
        <w:trPr>
          <w:trHeight w:val="20"/>
        </w:trPr>
        <w:tc>
          <w:tcPr>
            <w:tcW w:w="1756" w:type="pct"/>
            <w:noWrap/>
            <w:hideMark/>
          </w:tcPr>
          <w:p w14:paraId="228144BE" w14:textId="77777777" w:rsidR="00413CB7" w:rsidRPr="00413CB7" w:rsidRDefault="00413CB7" w:rsidP="00413CB7">
            <w:pPr>
              <w:spacing w:after="0"/>
              <w:jc w:val="left"/>
              <w:rPr>
                <w:szCs w:val="20"/>
              </w:rPr>
            </w:pPr>
            <w:r w:rsidRPr="00413CB7">
              <w:rPr>
                <w:szCs w:val="20"/>
              </w:rPr>
              <w:t>Daniel Fisher</w:t>
            </w:r>
          </w:p>
        </w:tc>
        <w:tc>
          <w:tcPr>
            <w:tcW w:w="1597" w:type="pct"/>
            <w:noWrap/>
            <w:hideMark/>
          </w:tcPr>
          <w:p w14:paraId="5436FF25" w14:textId="77777777"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14:paraId="5CE70B47"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26A87E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0FC109" w14:textId="77777777" w:rsidR="00413CB7" w:rsidRPr="00413CB7" w:rsidRDefault="00413CB7" w:rsidP="00413CB7">
            <w:pPr>
              <w:spacing w:after="0"/>
              <w:jc w:val="right"/>
              <w:rPr>
                <w:szCs w:val="20"/>
              </w:rPr>
            </w:pPr>
            <w:r w:rsidRPr="00413CB7">
              <w:rPr>
                <w:szCs w:val="20"/>
              </w:rPr>
              <w:t>25.4.2014</w:t>
            </w:r>
          </w:p>
        </w:tc>
      </w:tr>
      <w:tr w:rsidR="00413CB7" w:rsidRPr="00413CB7" w14:paraId="6B4812D9" w14:textId="77777777" w:rsidTr="005B36B0">
        <w:trPr>
          <w:trHeight w:val="20"/>
        </w:trPr>
        <w:tc>
          <w:tcPr>
            <w:tcW w:w="1756" w:type="pct"/>
            <w:noWrap/>
            <w:hideMark/>
          </w:tcPr>
          <w:p w14:paraId="6368B03D" w14:textId="77777777" w:rsidR="00413CB7" w:rsidRPr="00413CB7" w:rsidRDefault="00413CB7" w:rsidP="00413CB7">
            <w:pPr>
              <w:spacing w:after="0"/>
              <w:jc w:val="left"/>
              <w:rPr>
                <w:szCs w:val="20"/>
              </w:rPr>
            </w:pPr>
            <w:r w:rsidRPr="00413CB7">
              <w:rPr>
                <w:szCs w:val="20"/>
              </w:rPr>
              <w:t>Daniel Grosser</w:t>
            </w:r>
          </w:p>
        </w:tc>
        <w:tc>
          <w:tcPr>
            <w:tcW w:w="1597" w:type="pct"/>
            <w:noWrap/>
            <w:hideMark/>
          </w:tcPr>
          <w:p w14:paraId="423DF3EB" w14:textId="77777777" w:rsidR="00413CB7" w:rsidRPr="00413CB7" w:rsidRDefault="00413CB7" w:rsidP="00413CB7">
            <w:pPr>
              <w:spacing w:after="0"/>
              <w:ind w:left="113"/>
              <w:jc w:val="left"/>
              <w:rPr>
                <w:szCs w:val="20"/>
              </w:rPr>
            </w:pPr>
            <w:r w:rsidRPr="00413CB7">
              <w:rPr>
                <w:szCs w:val="20"/>
              </w:rPr>
              <w:t>HEWETT, SA 5118</w:t>
            </w:r>
          </w:p>
        </w:tc>
        <w:tc>
          <w:tcPr>
            <w:tcW w:w="424" w:type="pct"/>
            <w:noWrap/>
            <w:hideMark/>
          </w:tcPr>
          <w:p w14:paraId="5DC35D74" w14:textId="77777777" w:rsidR="00413CB7" w:rsidRPr="00413CB7" w:rsidRDefault="00413CB7" w:rsidP="00413CB7">
            <w:pPr>
              <w:spacing w:after="0"/>
              <w:ind w:right="113"/>
              <w:jc w:val="right"/>
              <w:rPr>
                <w:szCs w:val="20"/>
              </w:rPr>
            </w:pPr>
            <w:r w:rsidRPr="00413CB7">
              <w:rPr>
                <w:szCs w:val="20"/>
              </w:rPr>
              <w:t>113.64</w:t>
            </w:r>
          </w:p>
        </w:tc>
        <w:tc>
          <w:tcPr>
            <w:tcW w:w="770" w:type="pct"/>
            <w:noWrap/>
            <w:hideMark/>
          </w:tcPr>
          <w:p w14:paraId="2AE518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DFA19F" w14:textId="77777777" w:rsidR="00413CB7" w:rsidRPr="00413CB7" w:rsidRDefault="00413CB7" w:rsidP="00413CB7">
            <w:pPr>
              <w:spacing w:after="0"/>
              <w:jc w:val="right"/>
              <w:rPr>
                <w:szCs w:val="20"/>
              </w:rPr>
            </w:pPr>
            <w:r w:rsidRPr="00413CB7">
              <w:rPr>
                <w:szCs w:val="20"/>
              </w:rPr>
              <w:t>24.12.2013</w:t>
            </w:r>
          </w:p>
        </w:tc>
      </w:tr>
      <w:tr w:rsidR="00413CB7" w:rsidRPr="00413CB7" w14:paraId="406D37B1" w14:textId="77777777" w:rsidTr="005B36B0">
        <w:trPr>
          <w:trHeight w:val="20"/>
        </w:trPr>
        <w:tc>
          <w:tcPr>
            <w:tcW w:w="1756" w:type="pct"/>
            <w:noWrap/>
            <w:hideMark/>
          </w:tcPr>
          <w:p w14:paraId="4707F09D" w14:textId="77777777" w:rsidR="00413CB7" w:rsidRPr="00413CB7" w:rsidRDefault="00413CB7" w:rsidP="00413CB7">
            <w:pPr>
              <w:spacing w:after="0"/>
              <w:jc w:val="left"/>
              <w:rPr>
                <w:szCs w:val="20"/>
              </w:rPr>
            </w:pPr>
            <w:r w:rsidRPr="00413CB7">
              <w:rPr>
                <w:szCs w:val="20"/>
              </w:rPr>
              <w:t>Daniel Heruc</w:t>
            </w:r>
          </w:p>
        </w:tc>
        <w:tc>
          <w:tcPr>
            <w:tcW w:w="1597" w:type="pct"/>
            <w:noWrap/>
            <w:hideMark/>
          </w:tcPr>
          <w:p w14:paraId="16A69287" w14:textId="77777777" w:rsidR="00413CB7" w:rsidRPr="00413CB7" w:rsidRDefault="00413CB7" w:rsidP="00413CB7">
            <w:pPr>
              <w:spacing w:after="0"/>
              <w:ind w:left="113"/>
              <w:jc w:val="left"/>
              <w:rPr>
                <w:szCs w:val="20"/>
              </w:rPr>
            </w:pPr>
            <w:r w:rsidRPr="00413CB7">
              <w:rPr>
                <w:szCs w:val="20"/>
              </w:rPr>
              <w:t>HIGHBURY, SA 5089</w:t>
            </w:r>
          </w:p>
        </w:tc>
        <w:tc>
          <w:tcPr>
            <w:tcW w:w="424" w:type="pct"/>
            <w:noWrap/>
            <w:hideMark/>
          </w:tcPr>
          <w:p w14:paraId="0F4FF034" w14:textId="77777777" w:rsidR="00413CB7" w:rsidRPr="00413CB7" w:rsidRDefault="00413CB7" w:rsidP="00413CB7">
            <w:pPr>
              <w:spacing w:after="0"/>
              <w:ind w:right="113"/>
              <w:jc w:val="right"/>
              <w:rPr>
                <w:szCs w:val="20"/>
              </w:rPr>
            </w:pPr>
            <w:r w:rsidRPr="00413CB7">
              <w:rPr>
                <w:szCs w:val="20"/>
              </w:rPr>
              <w:t>47.16</w:t>
            </w:r>
          </w:p>
        </w:tc>
        <w:tc>
          <w:tcPr>
            <w:tcW w:w="770" w:type="pct"/>
            <w:noWrap/>
            <w:hideMark/>
          </w:tcPr>
          <w:p w14:paraId="08BEC6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CBF470" w14:textId="77777777" w:rsidR="00413CB7" w:rsidRPr="00413CB7" w:rsidRDefault="00413CB7" w:rsidP="00413CB7">
            <w:pPr>
              <w:spacing w:after="0"/>
              <w:jc w:val="right"/>
              <w:rPr>
                <w:szCs w:val="20"/>
              </w:rPr>
            </w:pPr>
            <w:r w:rsidRPr="00413CB7">
              <w:rPr>
                <w:szCs w:val="20"/>
              </w:rPr>
              <w:t>8.7.2013</w:t>
            </w:r>
          </w:p>
        </w:tc>
      </w:tr>
      <w:tr w:rsidR="00413CB7" w:rsidRPr="00413CB7" w14:paraId="45E2FCD9" w14:textId="77777777" w:rsidTr="005B36B0">
        <w:trPr>
          <w:trHeight w:val="20"/>
        </w:trPr>
        <w:tc>
          <w:tcPr>
            <w:tcW w:w="1756" w:type="pct"/>
            <w:noWrap/>
            <w:hideMark/>
          </w:tcPr>
          <w:p w14:paraId="38FE5452" w14:textId="77777777" w:rsidR="00413CB7" w:rsidRPr="00413CB7" w:rsidRDefault="00413CB7" w:rsidP="00413CB7">
            <w:pPr>
              <w:spacing w:after="0"/>
              <w:jc w:val="left"/>
              <w:rPr>
                <w:szCs w:val="20"/>
              </w:rPr>
            </w:pPr>
            <w:r w:rsidRPr="00413CB7">
              <w:rPr>
                <w:szCs w:val="20"/>
              </w:rPr>
              <w:t>Daniel Hill</w:t>
            </w:r>
          </w:p>
        </w:tc>
        <w:tc>
          <w:tcPr>
            <w:tcW w:w="1597" w:type="pct"/>
            <w:noWrap/>
            <w:hideMark/>
          </w:tcPr>
          <w:p w14:paraId="0FF5B186"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5FA80C16" w14:textId="77777777" w:rsidR="00413CB7" w:rsidRPr="00413CB7" w:rsidRDefault="00413CB7" w:rsidP="00413CB7">
            <w:pPr>
              <w:spacing w:after="0"/>
              <w:ind w:right="113"/>
              <w:jc w:val="right"/>
              <w:rPr>
                <w:szCs w:val="20"/>
              </w:rPr>
            </w:pPr>
            <w:r w:rsidRPr="00413CB7">
              <w:rPr>
                <w:szCs w:val="20"/>
              </w:rPr>
              <w:t>563.72</w:t>
            </w:r>
          </w:p>
        </w:tc>
        <w:tc>
          <w:tcPr>
            <w:tcW w:w="770" w:type="pct"/>
            <w:noWrap/>
            <w:hideMark/>
          </w:tcPr>
          <w:p w14:paraId="4CE4A0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FBA482" w14:textId="77777777" w:rsidR="00413CB7" w:rsidRPr="00413CB7" w:rsidRDefault="00413CB7" w:rsidP="00413CB7">
            <w:pPr>
              <w:spacing w:after="0"/>
              <w:jc w:val="right"/>
              <w:rPr>
                <w:szCs w:val="20"/>
              </w:rPr>
            </w:pPr>
            <w:r w:rsidRPr="00413CB7">
              <w:rPr>
                <w:szCs w:val="20"/>
              </w:rPr>
              <w:t>5.12.2013</w:t>
            </w:r>
          </w:p>
        </w:tc>
      </w:tr>
      <w:tr w:rsidR="00413CB7" w:rsidRPr="00413CB7" w14:paraId="33FB0697" w14:textId="77777777" w:rsidTr="005B36B0">
        <w:trPr>
          <w:trHeight w:val="20"/>
        </w:trPr>
        <w:tc>
          <w:tcPr>
            <w:tcW w:w="1756" w:type="pct"/>
            <w:noWrap/>
            <w:hideMark/>
          </w:tcPr>
          <w:p w14:paraId="300AE0C8" w14:textId="77777777" w:rsidR="00413CB7" w:rsidRPr="00413CB7" w:rsidRDefault="00413CB7" w:rsidP="00413CB7">
            <w:pPr>
              <w:spacing w:after="0"/>
              <w:jc w:val="left"/>
              <w:rPr>
                <w:szCs w:val="20"/>
              </w:rPr>
            </w:pPr>
            <w:r w:rsidRPr="00413CB7">
              <w:rPr>
                <w:szCs w:val="20"/>
              </w:rPr>
              <w:t>Daniel Hofstee</w:t>
            </w:r>
          </w:p>
        </w:tc>
        <w:tc>
          <w:tcPr>
            <w:tcW w:w="1597" w:type="pct"/>
            <w:noWrap/>
            <w:hideMark/>
          </w:tcPr>
          <w:p w14:paraId="2C5E2B3B" w14:textId="77777777"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14:paraId="33AD305B" w14:textId="77777777" w:rsidR="00413CB7" w:rsidRPr="00413CB7" w:rsidRDefault="00413CB7" w:rsidP="00413CB7">
            <w:pPr>
              <w:spacing w:after="0"/>
              <w:ind w:right="113"/>
              <w:jc w:val="right"/>
              <w:rPr>
                <w:szCs w:val="20"/>
              </w:rPr>
            </w:pPr>
            <w:r w:rsidRPr="00413CB7">
              <w:rPr>
                <w:szCs w:val="20"/>
              </w:rPr>
              <w:t>63.26</w:t>
            </w:r>
          </w:p>
        </w:tc>
        <w:tc>
          <w:tcPr>
            <w:tcW w:w="770" w:type="pct"/>
            <w:noWrap/>
            <w:hideMark/>
          </w:tcPr>
          <w:p w14:paraId="1624D6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3A0C6A" w14:textId="77777777" w:rsidR="00413CB7" w:rsidRPr="00413CB7" w:rsidRDefault="00413CB7" w:rsidP="00413CB7">
            <w:pPr>
              <w:spacing w:after="0"/>
              <w:jc w:val="right"/>
              <w:rPr>
                <w:szCs w:val="20"/>
              </w:rPr>
            </w:pPr>
            <w:r w:rsidRPr="00413CB7">
              <w:rPr>
                <w:szCs w:val="20"/>
              </w:rPr>
              <w:t>14.11.2014</w:t>
            </w:r>
          </w:p>
        </w:tc>
      </w:tr>
      <w:tr w:rsidR="00413CB7" w:rsidRPr="00413CB7" w14:paraId="6327D454" w14:textId="77777777" w:rsidTr="005B36B0">
        <w:trPr>
          <w:trHeight w:val="20"/>
        </w:trPr>
        <w:tc>
          <w:tcPr>
            <w:tcW w:w="1756" w:type="pct"/>
            <w:noWrap/>
            <w:hideMark/>
          </w:tcPr>
          <w:p w14:paraId="40389EA8" w14:textId="77777777" w:rsidR="00413CB7" w:rsidRPr="00413CB7" w:rsidRDefault="00413CB7" w:rsidP="00413CB7">
            <w:pPr>
              <w:spacing w:after="0"/>
              <w:jc w:val="left"/>
              <w:rPr>
                <w:szCs w:val="20"/>
              </w:rPr>
            </w:pPr>
            <w:r w:rsidRPr="00413CB7">
              <w:rPr>
                <w:szCs w:val="20"/>
              </w:rPr>
              <w:t>Daniel Mackenzie</w:t>
            </w:r>
          </w:p>
        </w:tc>
        <w:tc>
          <w:tcPr>
            <w:tcW w:w="1597" w:type="pct"/>
            <w:noWrap/>
            <w:hideMark/>
          </w:tcPr>
          <w:p w14:paraId="572B57AA"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34CEFD49" w14:textId="77777777" w:rsidR="00413CB7" w:rsidRPr="00413CB7" w:rsidRDefault="00413CB7" w:rsidP="00413CB7">
            <w:pPr>
              <w:spacing w:after="0"/>
              <w:ind w:right="113"/>
              <w:jc w:val="right"/>
              <w:rPr>
                <w:szCs w:val="20"/>
              </w:rPr>
            </w:pPr>
            <w:r w:rsidRPr="00413CB7">
              <w:rPr>
                <w:szCs w:val="20"/>
              </w:rPr>
              <w:t>60.62</w:t>
            </w:r>
          </w:p>
        </w:tc>
        <w:tc>
          <w:tcPr>
            <w:tcW w:w="770" w:type="pct"/>
            <w:noWrap/>
            <w:hideMark/>
          </w:tcPr>
          <w:p w14:paraId="03D79B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84EA94" w14:textId="77777777" w:rsidR="00413CB7" w:rsidRPr="00413CB7" w:rsidRDefault="00413CB7" w:rsidP="00413CB7">
            <w:pPr>
              <w:spacing w:after="0"/>
              <w:jc w:val="right"/>
              <w:rPr>
                <w:szCs w:val="20"/>
              </w:rPr>
            </w:pPr>
            <w:r w:rsidRPr="00413CB7">
              <w:rPr>
                <w:szCs w:val="20"/>
              </w:rPr>
              <w:t>28.8.2014</w:t>
            </w:r>
          </w:p>
        </w:tc>
      </w:tr>
      <w:tr w:rsidR="00413CB7" w:rsidRPr="00413CB7" w14:paraId="038FF206" w14:textId="77777777" w:rsidTr="005B36B0">
        <w:trPr>
          <w:trHeight w:val="20"/>
        </w:trPr>
        <w:tc>
          <w:tcPr>
            <w:tcW w:w="1756" w:type="pct"/>
            <w:noWrap/>
            <w:hideMark/>
          </w:tcPr>
          <w:p w14:paraId="0A098CF0" w14:textId="77777777" w:rsidR="00413CB7" w:rsidRPr="00413CB7" w:rsidRDefault="00413CB7" w:rsidP="00413CB7">
            <w:pPr>
              <w:spacing w:after="0"/>
              <w:jc w:val="left"/>
              <w:rPr>
                <w:szCs w:val="20"/>
              </w:rPr>
            </w:pPr>
            <w:r w:rsidRPr="00413CB7">
              <w:rPr>
                <w:szCs w:val="20"/>
              </w:rPr>
              <w:t>Daniel Mckinnon</w:t>
            </w:r>
          </w:p>
        </w:tc>
        <w:tc>
          <w:tcPr>
            <w:tcW w:w="1597" w:type="pct"/>
            <w:noWrap/>
            <w:hideMark/>
          </w:tcPr>
          <w:p w14:paraId="2B7079C7"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4FC8FAD"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3820A5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6CCA0B" w14:textId="77777777" w:rsidR="00413CB7" w:rsidRPr="00413CB7" w:rsidRDefault="00413CB7" w:rsidP="00413CB7">
            <w:pPr>
              <w:spacing w:after="0"/>
              <w:jc w:val="right"/>
              <w:rPr>
                <w:szCs w:val="20"/>
              </w:rPr>
            </w:pPr>
            <w:r w:rsidRPr="00413CB7">
              <w:rPr>
                <w:szCs w:val="20"/>
              </w:rPr>
              <w:t>25.3.2013</w:t>
            </w:r>
          </w:p>
        </w:tc>
      </w:tr>
      <w:tr w:rsidR="00413CB7" w:rsidRPr="00413CB7" w14:paraId="220E1782" w14:textId="77777777" w:rsidTr="005B36B0">
        <w:trPr>
          <w:trHeight w:val="20"/>
        </w:trPr>
        <w:tc>
          <w:tcPr>
            <w:tcW w:w="1756" w:type="pct"/>
            <w:noWrap/>
            <w:hideMark/>
          </w:tcPr>
          <w:p w14:paraId="4444847B" w14:textId="77777777" w:rsidR="00413CB7" w:rsidRPr="00413CB7" w:rsidRDefault="00413CB7" w:rsidP="00413CB7">
            <w:pPr>
              <w:spacing w:after="0"/>
              <w:jc w:val="left"/>
              <w:rPr>
                <w:szCs w:val="20"/>
              </w:rPr>
            </w:pPr>
            <w:r w:rsidRPr="00413CB7">
              <w:rPr>
                <w:szCs w:val="20"/>
              </w:rPr>
              <w:t>Daniel Mckinnon</w:t>
            </w:r>
          </w:p>
        </w:tc>
        <w:tc>
          <w:tcPr>
            <w:tcW w:w="1597" w:type="pct"/>
            <w:noWrap/>
            <w:hideMark/>
          </w:tcPr>
          <w:p w14:paraId="139B344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4318094" w14:textId="77777777" w:rsidR="00413CB7" w:rsidRPr="00413CB7" w:rsidRDefault="00413CB7" w:rsidP="00413CB7">
            <w:pPr>
              <w:spacing w:after="0"/>
              <w:ind w:right="113"/>
              <w:jc w:val="right"/>
              <w:rPr>
                <w:szCs w:val="20"/>
              </w:rPr>
            </w:pPr>
            <w:r w:rsidRPr="00413CB7">
              <w:rPr>
                <w:szCs w:val="20"/>
              </w:rPr>
              <w:t>113.65</w:t>
            </w:r>
          </w:p>
        </w:tc>
        <w:tc>
          <w:tcPr>
            <w:tcW w:w="770" w:type="pct"/>
            <w:noWrap/>
            <w:hideMark/>
          </w:tcPr>
          <w:p w14:paraId="3A1E80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25A3EA" w14:textId="77777777" w:rsidR="00413CB7" w:rsidRPr="00413CB7" w:rsidRDefault="00413CB7" w:rsidP="00413CB7">
            <w:pPr>
              <w:spacing w:after="0"/>
              <w:jc w:val="right"/>
              <w:rPr>
                <w:szCs w:val="20"/>
              </w:rPr>
            </w:pPr>
            <w:r w:rsidRPr="00413CB7">
              <w:rPr>
                <w:szCs w:val="20"/>
              </w:rPr>
              <w:t>24.10.2013</w:t>
            </w:r>
          </w:p>
        </w:tc>
      </w:tr>
      <w:tr w:rsidR="00413CB7" w:rsidRPr="00413CB7" w14:paraId="23421120" w14:textId="77777777" w:rsidTr="005B36B0">
        <w:trPr>
          <w:trHeight w:val="20"/>
        </w:trPr>
        <w:tc>
          <w:tcPr>
            <w:tcW w:w="1756" w:type="pct"/>
            <w:noWrap/>
            <w:hideMark/>
          </w:tcPr>
          <w:p w14:paraId="11A8A55B" w14:textId="77777777" w:rsidR="00413CB7" w:rsidRPr="00413CB7" w:rsidRDefault="00413CB7" w:rsidP="00413CB7">
            <w:pPr>
              <w:spacing w:after="0"/>
              <w:jc w:val="left"/>
              <w:rPr>
                <w:szCs w:val="20"/>
              </w:rPr>
            </w:pPr>
            <w:r w:rsidRPr="00413CB7">
              <w:rPr>
                <w:szCs w:val="20"/>
              </w:rPr>
              <w:t>Daniel Momsen</w:t>
            </w:r>
          </w:p>
        </w:tc>
        <w:tc>
          <w:tcPr>
            <w:tcW w:w="1597" w:type="pct"/>
            <w:noWrap/>
            <w:hideMark/>
          </w:tcPr>
          <w:p w14:paraId="0DDC4058" w14:textId="77777777"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14:paraId="559D30DB" w14:textId="77777777" w:rsidR="00413CB7" w:rsidRPr="00413CB7" w:rsidRDefault="00413CB7" w:rsidP="00413CB7">
            <w:pPr>
              <w:spacing w:after="0"/>
              <w:ind w:right="113"/>
              <w:jc w:val="right"/>
              <w:rPr>
                <w:szCs w:val="20"/>
              </w:rPr>
            </w:pPr>
            <w:r w:rsidRPr="00413CB7">
              <w:rPr>
                <w:szCs w:val="20"/>
              </w:rPr>
              <w:t>11.50</w:t>
            </w:r>
          </w:p>
        </w:tc>
        <w:tc>
          <w:tcPr>
            <w:tcW w:w="770" w:type="pct"/>
            <w:noWrap/>
            <w:hideMark/>
          </w:tcPr>
          <w:p w14:paraId="0A6826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AA95CF" w14:textId="77777777" w:rsidR="00413CB7" w:rsidRPr="00413CB7" w:rsidRDefault="00413CB7" w:rsidP="00413CB7">
            <w:pPr>
              <w:spacing w:after="0"/>
              <w:jc w:val="right"/>
              <w:rPr>
                <w:szCs w:val="20"/>
              </w:rPr>
            </w:pPr>
            <w:r w:rsidRPr="00413CB7">
              <w:rPr>
                <w:szCs w:val="20"/>
              </w:rPr>
              <w:t>12.8.2013</w:t>
            </w:r>
          </w:p>
        </w:tc>
      </w:tr>
      <w:tr w:rsidR="00413CB7" w:rsidRPr="00413CB7" w14:paraId="58FA4C70" w14:textId="77777777" w:rsidTr="005B36B0">
        <w:trPr>
          <w:trHeight w:val="20"/>
        </w:trPr>
        <w:tc>
          <w:tcPr>
            <w:tcW w:w="1756" w:type="pct"/>
            <w:noWrap/>
            <w:hideMark/>
          </w:tcPr>
          <w:p w14:paraId="3897B3D2" w14:textId="77777777" w:rsidR="00413CB7" w:rsidRPr="00413CB7" w:rsidRDefault="00413CB7" w:rsidP="00413CB7">
            <w:pPr>
              <w:spacing w:after="0"/>
              <w:jc w:val="left"/>
              <w:rPr>
                <w:szCs w:val="20"/>
              </w:rPr>
            </w:pPr>
            <w:r w:rsidRPr="00413CB7">
              <w:rPr>
                <w:szCs w:val="20"/>
              </w:rPr>
              <w:t>Daniel Moriarty</w:t>
            </w:r>
          </w:p>
        </w:tc>
        <w:tc>
          <w:tcPr>
            <w:tcW w:w="1597" w:type="pct"/>
            <w:noWrap/>
            <w:hideMark/>
          </w:tcPr>
          <w:p w14:paraId="2EDA45CC"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06B47A08" w14:textId="77777777" w:rsidR="00413CB7" w:rsidRPr="00413CB7" w:rsidRDefault="00413CB7" w:rsidP="00413CB7">
            <w:pPr>
              <w:spacing w:after="0"/>
              <w:ind w:right="113"/>
              <w:jc w:val="right"/>
              <w:rPr>
                <w:szCs w:val="20"/>
              </w:rPr>
            </w:pPr>
            <w:r w:rsidRPr="00413CB7">
              <w:rPr>
                <w:szCs w:val="20"/>
              </w:rPr>
              <w:t>130.17</w:t>
            </w:r>
          </w:p>
        </w:tc>
        <w:tc>
          <w:tcPr>
            <w:tcW w:w="770" w:type="pct"/>
            <w:noWrap/>
            <w:hideMark/>
          </w:tcPr>
          <w:p w14:paraId="54BA2C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5CECEF" w14:textId="77777777" w:rsidR="00413CB7" w:rsidRPr="00413CB7" w:rsidRDefault="00413CB7" w:rsidP="00413CB7">
            <w:pPr>
              <w:spacing w:after="0"/>
              <w:jc w:val="right"/>
              <w:rPr>
                <w:szCs w:val="20"/>
              </w:rPr>
            </w:pPr>
            <w:r w:rsidRPr="00413CB7">
              <w:rPr>
                <w:szCs w:val="20"/>
              </w:rPr>
              <w:t>3.8.2014</w:t>
            </w:r>
          </w:p>
        </w:tc>
      </w:tr>
      <w:tr w:rsidR="00413CB7" w:rsidRPr="00413CB7" w14:paraId="57A478C9" w14:textId="77777777" w:rsidTr="005B36B0">
        <w:trPr>
          <w:trHeight w:val="20"/>
        </w:trPr>
        <w:tc>
          <w:tcPr>
            <w:tcW w:w="1756" w:type="pct"/>
            <w:noWrap/>
            <w:hideMark/>
          </w:tcPr>
          <w:p w14:paraId="155346B2" w14:textId="77777777" w:rsidR="00413CB7" w:rsidRPr="00413CB7" w:rsidRDefault="00413CB7" w:rsidP="00413CB7">
            <w:pPr>
              <w:spacing w:after="0"/>
              <w:jc w:val="left"/>
              <w:rPr>
                <w:szCs w:val="20"/>
              </w:rPr>
            </w:pPr>
            <w:r w:rsidRPr="00413CB7">
              <w:rPr>
                <w:szCs w:val="20"/>
              </w:rPr>
              <w:t>Daniel Morris</w:t>
            </w:r>
          </w:p>
        </w:tc>
        <w:tc>
          <w:tcPr>
            <w:tcW w:w="1597" w:type="pct"/>
            <w:noWrap/>
            <w:hideMark/>
          </w:tcPr>
          <w:p w14:paraId="36CBE49F"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470E65F4" w14:textId="77777777" w:rsidR="00413CB7" w:rsidRPr="00413CB7" w:rsidRDefault="00413CB7" w:rsidP="00413CB7">
            <w:pPr>
              <w:spacing w:after="0"/>
              <w:ind w:right="113"/>
              <w:jc w:val="right"/>
              <w:rPr>
                <w:szCs w:val="20"/>
              </w:rPr>
            </w:pPr>
            <w:r w:rsidRPr="00413CB7">
              <w:rPr>
                <w:szCs w:val="20"/>
              </w:rPr>
              <w:t>79.00</w:t>
            </w:r>
          </w:p>
        </w:tc>
        <w:tc>
          <w:tcPr>
            <w:tcW w:w="770" w:type="pct"/>
            <w:noWrap/>
            <w:hideMark/>
          </w:tcPr>
          <w:p w14:paraId="0E6A12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4E5F23" w14:textId="77777777" w:rsidR="00413CB7" w:rsidRPr="00413CB7" w:rsidRDefault="00413CB7" w:rsidP="00413CB7">
            <w:pPr>
              <w:spacing w:after="0"/>
              <w:jc w:val="right"/>
              <w:rPr>
                <w:szCs w:val="20"/>
              </w:rPr>
            </w:pPr>
            <w:r w:rsidRPr="00413CB7">
              <w:rPr>
                <w:szCs w:val="20"/>
              </w:rPr>
              <w:t>8.1.2015</w:t>
            </w:r>
          </w:p>
        </w:tc>
      </w:tr>
      <w:tr w:rsidR="00413CB7" w:rsidRPr="00413CB7" w14:paraId="5C735198" w14:textId="77777777" w:rsidTr="005B36B0">
        <w:trPr>
          <w:trHeight w:val="20"/>
        </w:trPr>
        <w:tc>
          <w:tcPr>
            <w:tcW w:w="1756" w:type="pct"/>
            <w:noWrap/>
            <w:hideMark/>
          </w:tcPr>
          <w:p w14:paraId="5BBAA443" w14:textId="77777777" w:rsidR="00413CB7" w:rsidRPr="00413CB7" w:rsidRDefault="00413CB7" w:rsidP="00413CB7">
            <w:pPr>
              <w:spacing w:after="0"/>
              <w:jc w:val="left"/>
              <w:rPr>
                <w:szCs w:val="20"/>
              </w:rPr>
            </w:pPr>
            <w:r w:rsidRPr="00413CB7">
              <w:rPr>
                <w:szCs w:val="20"/>
              </w:rPr>
              <w:t>Daniel Neale</w:t>
            </w:r>
          </w:p>
        </w:tc>
        <w:tc>
          <w:tcPr>
            <w:tcW w:w="1597" w:type="pct"/>
            <w:noWrap/>
            <w:hideMark/>
          </w:tcPr>
          <w:p w14:paraId="223C981A"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9A3D74B" w14:textId="77777777" w:rsidR="00413CB7" w:rsidRPr="00413CB7" w:rsidRDefault="00413CB7" w:rsidP="00413CB7">
            <w:pPr>
              <w:spacing w:after="0"/>
              <w:ind w:right="113"/>
              <w:jc w:val="right"/>
              <w:rPr>
                <w:szCs w:val="20"/>
              </w:rPr>
            </w:pPr>
            <w:r w:rsidRPr="00413CB7">
              <w:rPr>
                <w:szCs w:val="20"/>
              </w:rPr>
              <w:t>18.85</w:t>
            </w:r>
          </w:p>
        </w:tc>
        <w:tc>
          <w:tcPr>
            <w:tcW w:w="770" w:type="pct"/>
            <w:noWrap/>
            <w:hideMark/>
          </w:tcPr>
          <w:p w14:paraId="6D8714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26FAE0" w14:textId="77777777" w:rsidR="00413CB7" w:rsidRPr="00413CB7" w:rsidRDefault="00413CB7" w:rsidP="00413CB7">
            <w:pPr>
              <w:spacing w:after="0"/>
              <w:jc w:val="right"/>
              <w:rPr>
                <w:szCs w:val="20"/>
              </w:rPr>
            </w:pPr>
            <w:r w:rsidRPr="00413CB7">
              <w:rPr>
                <w:szCs w:val="20"/>
              </w:rPr>
              <w:t>14.8.2014</w:t>
            </w:r>
          </w:p>
        </w:tc>
      </w:tr>
      <w:tr w:rsidR="00413CB7" w:rsidRPr="00413CB7" w14:paraId="04D61F9D" w14:textId="77777777" w:rsidTr="005B36B0">
        <w:trPr>
          <w:trHeight w:val="20"/>
        </w:trPr>
        <w:tc>
          <w:tcPr>
            <w:tcW w:w="1756" w:type="pct"/>
            <w:noWrap/>
            <w:hideMark/>
          </w:tcPr>
          <w:p w14:paraId="4F0E158D" w14:textId="77777777" w:rsidR="00413CB7" w:rsidRPr="00413CB7" w:rsidRDefault="00413CB7" w:rsidP="00413CB7">
            <w:pPr>
              <w:spacing w:after="0"/>
              <w:jc w:val="left"/>
              <w:rPr>
                <w:szCs w:val="20"/>
              </w:rPr>
            </w:pPr>
            <w:r w:rsidRPr="00413CB7">
              <w:rPr>
                <w:szCs w:val="20"/>
              </w:rPr>
              <w:t>Daniel Norris</w:t>
            </w:r>
          </w:p>
        </w:tc>
        <w:tc>
          <w:tcPr>
            <w:tcW w:w="1597" w:type="pct"/>
            <w:noWrap/>
            <w:hideMark/>
          </w:tcPr>
          <w:p w14:paraId="6A5D9A30" w14:textId="77777777"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14:paraId="23F106B8" w14:textId="77777777" w:rsidR="00413CB7" w:rsidRPr="00413CB7" w:rsidRDefault="00413CB7" w:rsidP="00413CB7">
            <w:pPr>
              <w:spacing w:after="0"/>
              <w:ind w:right="113"/>
              <w:jc w:val="right"/>
              <w:rPr>
                <w:szCs w:val="20"/>
              </w:rPr>
            </w:pPr>
            <w:r w:rsidRPr="00413CB7">
              <w:rPr>
                <w:szCs w:val="20"/>
              </w:rPr>
              <w:t>52.45</w:t>
            </w:r>
          </w:p>
        </w:tc>
        <w:tc>
          <w:tcPr>
            <w:tcW w:w="770" w:type="pct"/>
            <w:noWrap/>
            <w:hideMark/>
          </w:tcPr>
          <w:p w14:paraId="709B8E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A9F2D9" w14:textId="77777777" w:rsidR="00413CB7" w:rsidRPr="00413CB7" w:rsidRDefault="00413CB7" w:rsidP="00413CB7">
            <w:pPr>
              <w:spacing w:after="0"/>
              <w:jc w:val="right"/>
              <w:rPr>
                <w:szCs w:val="20"/>
              </w:rPr>
            </w:pPr>
            <w:r w:rsidRPr="00413CB7">
              <w:rPr>
                <w:szCs w:val="20"/>
              </w:rPr>
              <w:t>28.8.2013</w:t>
            </w:r>
          </w:p>
        </w:tc>
      </w:tr>
      <w:tr w:rsidR="00413CB7" w:rsidRPr="00413CB7" w14:paraId="18BC8C67" w14:textId="77777777" w:rsidTr="005B36B0">
        <w:trPr>
          <w:trHeight w:val="20"/>
        </w:trPr>
        <w:tc>
          <w:tcPr>
            <w:tcW w:w="1756" w:type="pct"/>
            <w:noWrap/>
            <w:hideMark/>
          </w:tcPr>
          <w:p w14:paraId="25878707" w14:textId="77777777" w:rsidR="00413CB7" w:rsidRPr="00413CB7" w:rsidRDefault="00413CB7" w:rsidP="00413CB7">
            <w:pPr>
              <w:spacing w:after="0"/>
              <w:jc w:val="left"/>
              <w:rPr>
                <w:szCs w:val="20"/>
              </w:rPr>
            </w:pPr>
            <w:r w:rsidRPr="00413CB7">
              <w:rPr>
                <w:szCs w:val="20"/>
              </w:rPr>
              <w:t>Daniel Oliver</w:t>
            </w:r>
          </w:p>
        </w:tc>
        <w:tc>
          <w:tcPr>
            <w:tcW w:w="1597" w:type="pct"/>
            <w:noWrap/>
            <w:hideMark/>
          </w:tcPr>
          <w:p w14:paraId="5B53EBD6" w14:textId="77777777" w:rsidR="00413CB7" w:rsidRPr="00413CB7" w:rsidRDefault="00413CB7" w:rsidP="00413CB7">
            <w:pPr>
              <w:spacing w:after="0"/>
              <w:ind w:left="113"/>
              <w:jc w:val="left"/>
              <w:rPr>
                <w:szCs w:val="20"/>
              </w:rPr>
            </w:pPr>
            <w:r w:rsidRPr="00413CB7">
              <w:rPr>
                <w:szCs w:val="20"/>
              </w:rPr>
              <w:t>REID, SA 5118</w:t>
            </w:r>
          </w:p>
        </w:tc>
        <w:tc>
          <w:tcPr>
            <w:tcW w:w="424" w:type="pct"/>
            <w:noWrap/>
            <w:hideMark/>
          </w:tcPr>
          <w:p w14:paraId="3D8B57D8" w14:textId="77777777" w:rsidR="00413CB7" w:rsidRPr="00413CB7" w:rsidRDefault="00413CB7" w:rsidP="00413CB7">
            <w:pPr>
              <w:spacing w:after="0"/>
              <w:ind w:right="113"/>
              <w:jc w:val="right"/>
              <w:rPr>
                <w:szCs w:val="20"/>
              </w:rPr>
            </w:pPr>
            <w:r w:rsidRPr="00413CB7">
              <w:rPr>
                <w:szCs w:val="20"/>
              </w:rPr>
              <w:t>29.12</w:t>
            </w:r>
          </w:p>
        </w:tc>
        <w:tc>
          <w:tcPr>
            <w:tcW w:w="770" w:type="pct"/>
            <w:noWrap/>
            <w:hideMark/>
          </w:tcPr>
          <w:p w14:paraId="25B5D0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1C5382" w14:textId="77777777" w:rsidR="00413CB7" w:rsidRPr="00413CB7" w:rsidRDefault="00413CB7" w:rsidP="00413CB7">
            <w:pPr>
              <w:spacing w:after="0"/>
              <w:jc w:val="right"/>
              <w:rPr>
                <w:szCs w:val="20"/>
              </w:rPr>
            </w:pPr>
            <w:r w:rsidRPr="00413CB7">
              <w:rPr>
                <w:szCs w:val="20"/>
              </w:rPr>
              <w:t>2.9.2013</w:t>
            </w:r>
          </w:p>
        </w:tc>
      </w:tr>
      <w:tr w:rsidR="00413CB7" w:rsidRPr="00413CB7" w14:paraId="0B8C7787" w14:textId="77777777" w:rsidTr="005B36B0">
        <w:trPr>
          <w:trHeight w:val="20"/>
        </w:trPr>
        <w:tc>
          <w:tcPr>
            <w:tcW w:w="1756" w:type="pct"/>
            <w:noWrap/>
            <w:hideMark/>
          </w:tcPr>
          <w:p w14:paraId="14630DA8" w14:textId="77777777" w:rsidR="00413CB7" w:rsidRPr="00413CB7" w:rsidRDefault="00413CB7" w:rsidP="00413CB7">
            <w:pPr>
              <w:spacing w:after="0"/>
              <w:jc w:val="left"/>
              <w:rPr>
                <w:szCs w:val="20"/>
              </w:rPr>
            </w:pPr>
            <w:r w:rsidRPr="00413CB7">
              <w:rPr>
                <w:szCs w:val="20"/>
              </w:rPr>
              <w:t>Daniel Reyes</w:t>
            </w:r>
          </w:p>
        </w:tc>
        <w:tc>
          <w:tcPr>
            <w:tcW w:w="1597" w:type="pct"/>
            <w:noWrap/>
            <w:hideMark/>
          </w:tcPr>
          <w:p w14:paraId="370FAF63"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6FC83C22" w14:textId="77777777" w:rsidR="00413CB7" w:rsidRPr="00413CB7" w:rsidRDefault="00413CB7" w:rsidP="00413CB7">
            <w:pPr>
              <w:spacing w:after="0"/>
              <w:ind w:right="113"/>
              <w:jc w:val="right"/>
              <w:rPr>
                <w:szCs w:val="20"/>
              </w:rPr>
            </w:pPr>
            <w:r w:rsidRPr="00413CB7">
              <w:rPr>
                <w:szCs w:val="20"/>
              </w:rPr>
              <w:t>39.10</w:t>
            </w:r>
          </w:p>
        </w:tc>
        <w:tc>
          <w:tcPr>
            <w:tcW w:w="770" w:type="pct"/>
            <w:noWrap/>
            <w:hideMark/>
          </w:tcPr>
          <w:p w14:paraId="6FB7D60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9A466B" w14:textId="77777777" w:rsidR="00413CB7" w:rsidRPr="00413CB7" w:rsidRDefault="00413CB7" w:rsidP="00413CB7">
            <w:pPr>
              <w:spacing w:after="0"/>
              <w:jc w:val="right"/>
              <w:rPr>
                <w:szCs w:val="20"/>
              </w:rPr>
            </w:pPr>
            <w:r w:rsidRPr="00413CB7">
              <w:rPr>
                <w:szCs w:val="20"/>
              </w:rPr>
              <w:t>25.11.2013</w:t>
            </w:r>
          </w:p>
        </w:tc>
      </w:tr>
      <w:tr w:rsidR="00413CB7" w:rsidRPr="00413CB7" w14:paraId="190BDD03" w14:textId="77777777" w:rsidTr="005B36B0">
        <w:trPr>
          <w:trHeight w:val="20"/>
        </w:trPr>
        <w:tc>
          <w:tcPr>
            <w:tcW w:w="1756" w:type="pct"/>
            <w:noWrap/>
            <w:hideMark/>
          </w:tcPr>
          <w:p w14:paraId="26D224E0" w14:textId="77777777" w:rsidR="00413CB7" w:rsidRPr="00413CB7" w:rsidRDefault="00413CB7" w:rsidP="00413CB7">
            <w:pPr>
              <w:spacing w:after="0"/>
              <w:jc w:val="left"/>
              <w:rPr>
                <w:szCs w:val="20"/>
              </w:rPr>
            </w:pPr>
            <w:r w:rsidRPr="00413CB7">
              <w:rPr>
                <w:szCs w:val="20"/>
              </w:rPr>
              <w:t>Daniel Ricardo</w:t>
            </w:r>
          </w:p>
        </w:tc>
        <w:tc>
          <w:tcPr>
            <w:tcW w:w="1597" w:type="pct"/>
            <w:noWrap/>
            <w:hideMark/>
          </w:tcPr>
          <w:p w14:paraId="66DD6D01"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57ABB214" w14:textId="77777777" w:rsidR="00413CB7" w:rsidRPr="00413CB7" w:rsidRDefault="00413CB7" w:rsidP="00413CB7">
            <w:pPr>
              <w:spacing w:after="0"/>
              <w:ind w:right="113"/>
              <w:jc w:val="right"/>
              <w:rPr>
                <w:szCs w:val="20"/>
              </w:rPr>
            </w:pPr>
            <w:r w:rsidRPr="00413CB7">
              <w:rPr>
                <w:szCs w:val="20"/>
              </w:rPr>
              <w:t>35.12</w:t>
            </w:r>
          </w:p>
        </w:tc>
        <w:tc>
          <w:tcPr>
            <w:tcW w:w="770" w:type="pct"/>
            <w:noWrap/>
            <w:hideMark/>
          </w:tcPr>
          <w:p w14:paraId="70DB86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C88E67" w14:textId="77777777" w:rsidR="00413CB7" w:rsidRPr="00413CB7" w:rsidRDefault="00413CB7" w:rsidP="00413CB7">
            <w:pPr>
              <w:spacing w:after="0"/>
              <w:jc w:val="right"/>
              <w:rPr>
                <w:szCs w:val="20"/>
              </w:rPr>
            </w:pPr>
            <w:r w:rsidRPr="00413CB7">
              <w:rPr>
                <w:szCs w:val="20"/>
              </w:rPr>
              <w:t>5.3.2014</w:t>
            </w:r>
          </w:p>
        </w:tc>
      </w:tr>
      <w:tr w:rsidR="00413CB7" w:rsidRPr="00413CB7" w14:paraId="6F894142" w14:textId="77777777" w:rsidTr="005B36B0">
        <w:trPr>
          <w:trHeight w:val="20"/>
        </w:trPr>
        <w:tc>
          <w:tcPr>
            <w:tcW w:w="1756" w:type="pct"/>
            <w:noWrap/>
            <w:hideMark/>
          </w:tcPr>
          <w:p w14:paraId="772A7C86" w14:textId="77777777" w:rsidR="00413CB7" w:rsidRPr="00413CB7" w:rsidRDefault="00413CB7" w:rsidP="00413CB7">
            <w:pPr>
              <w:spacing w:after="0"/>
              <w:jc w:val="left"/>
              <w:rPr>
                <w:szCs w:val="20"/>
              </w:rPr>
            </w:pPr>
            <w:r w:rsidRPr="00413CB7">
              <w:rPr>
                <w:szCs w:val="20"/>
              </w:rPr>
              <w:t>Daniel Robson</w:t>
            </w:r>
          </w:p>
        </w:tc>
        <w:tc>
          <w:tcPr>
            <w:tcW w:w="1597" w:type="pct"/>
            <w:noWrap/>
            <w:hideMark/>
          </w:tcPr>
          <w:p w14:paraId="33F828FA"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5248C1E1" w14:textId="77777777" w:rsidR="00413CB7" w:rsidRPr="00413CB7" w:rsidRDefault="00413CB7" w:rsidP="00413CB7">
            <w:pPr>
              <w:spacing w:after="0"/>
              <w:ind w:right="113"/>
              <w:jc w:val="right"/>
              <w:rPr>
                <w:szCs w:val="20"/>
              </w:rPr>
            </w:pPr>
            <w:r w:rsidRPr="00413CB7">
              <w:rPr>
                <w:szCs w:val="20"/>
              </w:rPr>
              <w:t>75.06</w:t>
            </w:r>
          </w:p>
        </w:tc>
        <w:tc>
          <w:tcPr>
            <w:tcW w:w="770" w:type="pct"/>
            <w:noWrap/>
            <w:hideMark/>
          </w:tcPr>
          <w:p w14:paraId="4C42C4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74AFCE" w14:textId="77777777" w:rsidR="00413CB7" w:rsidRPr="00413CB7" w:rsidRDefault="00413CB7" w:rsidP="00413CB7">
            <w:pPr>
              <w:spacing w:after="0"/>
              <w:jc w:val="right"/>
              <w:rPr>
                <w:szCs w:val="20"/>
              </w:rPr>
            </w:pPr>
            <w:r w:rsidRPr="00413CB7">
              <w:rPr>
                <w:szCs w:val="20"/>
              </w:rPr>
              <w:t>3.6.2013</w:t>
            </w:r>
          </w:p>
        </w:tc>
      </w:tr>
      <w:tr w:rsidR="00413CB7" w:rsidRPr="00413CB7" w14:paraId="00478DFD" w14:textId="77777777" w:rsidTr="005B36B0">
        <w:trPr>
          <w:trHeight w:val="20"/>
        </w:trPr>
        <w:tc>
          <w:tcPr>
            <w:tcW w:w="1756" w:type="pct"/>
            <w:noWrap/>
            <w:hideMark/>
          </w:tcPr>
          <w:p w14:paraId="7F996F7E" w14:textId="77777777" w:rsidR="00413CB7" w:rsidRPr="00413CB7" w:rsidRDefault="00413CB7" w:rsidP="00413CB7">
            <w:pPr>
              <w:spacing w:after="0"/>
              <w:jc w:val="left"/>
              <w:rPr>
                <w:szCs w:val="20"/>
              </w:rPr>
            </w:pPr>
            <w:r w:rsidRPr="00413CB7">
              <w:rPr>
                <w:szCs w:val="20"/>
              </w:rPr>
              <w:t>Daniel Stenhouse</w:t>
            </w:r>
          </w:p>
        </w:tc>
        <w:tc>
          <w:tcPr>
            <w:tcW w:w="1597" w:type="pct"/>
            <w:noWrap/>
            <w:hideMark/>
          </w:tcPr>
          <w:p w14:paraId="3C5731FB"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782531BD" w14:textId="77777777" w:rsidR="00413CB7" w:rsidRPr="00413CB7" w:rsidRDefault="00413CB7" w:rsidP="00413CB7">
            <w:pPr>
              <w:spacing w:after="0"/>
              <w:ind w:right="113"/>
              <w:jc w:val="right"/>
              <w:rPr>
                <w:szCs w:val="20"/>
              </w:rPr>
            </w:pPr>
            <w:r w:rsidRPr="00413CB7">
              <w:rPr>
                <w:szCs w:val="20"/>
              </w:rPr>
              <w:t>42.09</w:t>
            </w:r>
          </w:p>
        </w:tc>
        <w:tc>
          <w:tcPr>
            <w:tcW w:w="770" w:type="pct"/>
            <w:noWrap/>
            <w:hideMark/>
          </w:tcPr>
          <w:p w14:paraId="45F20B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AC7669" w14:textId="77777777" w:rsidR="00413CB7" w:rsidRPr="00413CB7" w:rsidRDefault="00413CB7" w:rsidP="00413CB7">
            <w:pPr>
              <w:spacing w:after="0"/>
              <w:jc w:val="right"/>
              <w:rPr>
                <w:szCs w:val="20"/>
              </w:rPr>
            </w:pPr>
            <w:r w:rsidRPr="00413CB7">
              <w:rPr>
                <w:szCs w:val="20"/>
              </w:rPr>
              <w:t>15.11.2013</w:t>
            </w:r>
          </w:p>
        </w:tc>
      </w:tr>
      <w:tr w:rsidR="00413CB7" w:rsidRPr="00413CB7" w14:paraId="321F3E32" w14:textId="77777777" w:rsidTr="005B36B0">
        <w:trPr>
          <w:trHeight w:val="20"/>
        </w:trPr>
        <w:tc>
          <w:tcPr>
            <w:tcW w:w="1756" w:type="pct"/>
            <w:noWrap/>
            <w:hideMark/>
          </w:tcPr>
          <w:p w14:paraId="541ECF7E" w14:textId="77777777" w:rsidR="00413CB7" w:rsidRPr="00413CB7" w:rsidRDefault="00413CB7" w:rsidP="00413CB7">
            <w:pPr>
              <w:spacing w:after="0"/>
              <w:jc w:val="left"/>
              <w:rPr>
                <w:szCs w:val="20"/>
              </w:rPr>
            </w:pPr>
            <w:r w:rsidRPr="00413CB7">
              <w:rPr>
                <w:szCs w:val="20"/>
              </w:rPr>
              <w:t>Daniel Torchio</w:t>
            </w:r>
          </w:p>
        </w:tc>
        <w:tc>
          <w:tcPr>
            <w:tcW w:w="1597" w:type="pct"/>
            <w:noWrap/>
            <w:hideMark/>
          </w:tcPr>
          <w:p w14:paraId="3D0AF189" w14:textId="77777777"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14:paraId="67E0F80C"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3C98D8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A52F95" w14:textId="77777777" w:rsidR="00413CB7" w:rsidRPr="00413CB7" w:rsidRDefault="00413CB7" w:rsidP="00413CB7">
            <w:pPr>
              <w:spacing w:after="0"/>
              <w:jc w:val="right"/>
              <w:rPr>
                <w:szCs w:val="20"/>
              </w:rPr>
            </w:pPr>
            <w:r w:rsidRPr="00413CB7">
              <w:rPr>
                <w:szCs w:val="20"/>
              </w:rPr>
              <w:t>4.6.2013</w:t>
            </w:r>
          </w:p>
        </w:tc>
      </w:tr>
      <w:tr w:rsidR="00413CB7" w:rsidRPr="00413CB7" w14:paraId="0C87DA7F" w14:textId="77777777" w:rsidTr="005B36B0">
        <w:trPr>
          <w:trHeight w:val="20"/>
        </w:trPr>
        <w:tc>
          <w:tcPr>
            <w:tcW w:w="1756" w:type="pct"/>
            <w:noWrap/>
            <w:hideMark/>
          </w:tcPr>
          <w:p w14:paraId="73A1E08C" w14:textId="77777777" w:rsidR="00413CB7" w:rsidRPr="00413CB7" w:rsidRDefault="00413CB7" w:rsidP="00413CB7">
            <w:pPr>
              <w:spacing w:after="0"/>
              <w:jc w:val="left"/>
              <w:rPr>
                <w:szCs w:val="20"/>
              </w:rPr>
            </w:pPr>
            <w:r w:rsidRPr="00413CB7">
              <w:rPr>
                <w:szCs w:val="20"/>
              </w:rPr>
              <w:t>Daniel Vickers</w:t>
            </w:r>
          </w:p>
        </w:tc>
        <w:tc>
          <w:tcPr>
            <w:tcW w:w="1597" w:type="pct"/>
            <w:noWrap/>
            <w:hideMark/>
          </w:tcPr>
          <w:p w14:paraId="243059A4"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6DEBA8F0" w14:textId="77777777" w:rsidR="00413CB7" w:rsidRPr="00413CB7" w:rsidRDefault="00413CB7" w:rsidP="00413CB7">
            <w:pPr>
              <w:spacing w:after="0"/>
              <w:ind w:right="113"/>
              <w:jc w:val="right"/>
              <w:rPr>
                <w:szCs w:val="20"/>
              </w:rPr>
            </w:pPr>
            <w:r w:rsidRPr="00413CB7">
              <w:rPr>
                <w:szCs w:val="20"/>
              </w:rPr>
              <w:t>110.78</w:t>
            </w:r>
          </w:p>
        </w:tc>
        <w:tc>
          <w:tcPr>
            <w:tcW w:w="770" w:type="pct"/>
            <w:noWrap/>
            <w:hideMark/>
          </w:tcPr>
          <w:p w14:paraId="04BD00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C98F35" w14:textId="77777777" w:rsidR="00413CB7" w:rsidRPr="00413CB7" w:rsidRDefault="00413CB7" w:rsidP="00413CB7">
            <w:pPr>
              <w:spacing w:after="0"/>
              <w:jc w:val="right"/>
              <w:rPr>
                <w:szCs w:val="20"/>
              </w:rPr>
            </w:pPr>
            <w:r w:rsidRPr="00413CB7">
              <w:rPr>
                <w:szCs w:val="20"/>
              </w:rPr>
              <w:t>20.1.2015</w:t>
            </w:r>
          </w:p>
        </w:tc>
      </w:tr>
      <w:tr w:rsidR="00413CB7" w:rsidRPr="00413CB7" w14:paraId="37FEFD05" w14:textId="77777777" w:rsidTr="005B36B0">
        <w:trPr>
          <w:trHeight w:val="20"/>
        </w:trPr>
        <w:tc>
          <w:tcPr>
            <w:tcW w:w="1756" w:type="pct"/>
            <w:noWrap/>
            <w:hideMark/>
          </w:tcPr>
          <w:p w14:paraId="52D5DF60" w14:textId="77777777" w:rsidR="00413CB7" w:rsidRPr="00413CB7" w:rsidRDefault="00413CB7" w:rsidP="00413CB7">
            <w:pPr>
              <w:spacing w:after="0"/>
              <w:jc w:val="left"/>
              <w:rPr>
                <w:szCs w:val="20"/>
              </w:rPr>
            </w:pPr>
            <w:r w:rsidRPr="00413CB7">
              <w:rPr>
                <w:szCs w:val="20"/>
              </w:rPr>
              <w:t>Daniel Wiens</w:t>
            </w:r>
          </w:p>
        </w:tc>
        <w:tc>
          <w:tcPr>
            <w:tcW w:w="1597" w:type="pct"/>
            <w:noWrap/>
            <w:hideMark/>
          </w:tcPr>
          <w:p w14:paraId="71E74A47" w14:textId="77777777" w:rsidR="00413CB7" w:rsidRPr="00413CB7" w:rsidRDefault="00413CB7" w:rsidP="00413CB7">
            <w:pPr>
              <w:spacing w:after="0"/>
              <w:ind w:left="113"/>
              <w:jc w:val="left"/>
              <w:rPr>
                <w:szCs w:val="20"/>
              </w:rPr>
            </w:pPr>
            <w:r w:rsidRPr="00413CB7">
              <w:rPr>
                <w:szCs w:val="20"/>
              </w:rPr>
              <w:t>OSBORNE, SA 5017</w:t>
            </w:r>
          </w:p>
        </w:tc>
        <w:tc>
          <w:tcPr>
            <w:tcW w:w="424" w:type="pct"/>
            <w:noWrap/>
            <w:hideMark/>
          </w:tcPr>
          <w:p w14:paraId="51196EEB" w14:textId="77777777" w:rsidR="00413CB7" w:rsidRPr="00413CB7" w:rsidRDefault="00413CB7" w:rsidP="00413CB7">
            <w:pPr>
              <w:spacing w:after="0"/>
              <w:ind w:right="113"/>
              <w:jc w:val="right"/>
              <w:rPr>
                <w:szCs w:val="20"/>
              </w:rPr>
            </w:pPr>
            <w:r w:rsidRPr="00413CB7">
              <w:rPr>
                <w:szCs w:val="20"/>
              </w:rPr>
              <w:t>41.22</w:t>
            </w:r>
          </w:p>
        </w:tc>
        <w:tc>
          <w:tcPr>
            <w:tcW w:w="770" w:type="pct"/>
            <w:noWrap/>
            <w:hideMark/>
          </w:tcPr>
          <w:p w14:paraId="57C101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587EA3" w14:textId="77777777" w:rsidR="00413CB7" w:rsidRPr="00413CB7" w:rsidRDefault="00413CB7" w:rsidP="00413CB7">
            <w:pPr>
              <w:spacing w:after="0"/>
              <w:jc w:val="right"/>
              <w:rPr>
                <w:szCs w:val="20"/>
              </w:rPr>
            </w:pPr>
            <w:r w:rsidRPr="00413CB7">
              <w:rPr>
                <w:szCs w:val="20"/>
              </w:rPr>
              <w:t>28.11.2014</w:t>
            </w:r>
          </w:p>
        </w:tc>
      </w:tr>
      <w:tr w:rsidR="00413CB7" w:rsidRPr="00413CB7" w14:paraId="47D0E157" w14:textId="77777777" w:rsidTr="005B36B0">
        <w:trPr>
          <w:trHeight w:val="20"/>
        </w:trPr>
        <w:tc>
          <w:tcPr>
            <w:tcW w:w="1756" w:type="pct"/>
            <w:noWrap/>
            <w:hideMark/>
          </w:tcPr>
          <w:p w14:paraId="4C3D7F6F" w14:textId="77777777" w:rsidR="00413CB7" w:rsidRPr="00413CB7" w:rsidRDefault="00413CB7" w:rsidP="00413CB7">
            <w:pPr>
              <w:spacing w:after="0"/>
              <w:jc w:val="left"/>
              <w:rPr>
                <w:szCs w:val="20"/>
              </w:rPr>
            </w:pPr>
            <w:r w:rsidRPr="00413CB7">
              <w:rPr>
                <w:szCs w:val="20"/>
              </w:rPr>
              <w:t>Daniele Borgese</w:t>
            </w:r>
          </w:p>
        </w:tc>
        <w:tc>
          <w:tcPr>
            <w:tcW w:w="1597" w:type="pct"/>
            <w:noWrap/>
            <w:hideMark/>
          </w:tcPr>
          <w:p w14:paraId="6E4E9E43"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591A617B" w14:textId="77777777" w:rsidR="00413CB7" w:rsidRPr="00413CB7" w:rsidRDefault="00413CB7" w:rsidP="00413CB7">
            <w:pPr>
              <w:spacing w:after="0"/>
              <w:ind w:right="113"/>
              <w:jc w:val="right"/>
              <w:rPr>
                <w:szCs w:val="20"/>
              </w:rPr>
            </w:pPr>
            <w:r w:rsidRPr="00413CB7">
              <w:rPr>
                <w:szCs w:val="20"/>
              </w:rPr>
              <w:t>14.61</w:t>
            </w:r>
          </w:p>
        </w:tc>
        <w:tc>
          <w:tcPr>
            <w:tcW w:w="770" w:type="pct"/>
            <w:noWrap/>
            <w:hideMark/>
          </w:tcPr>
          <w:p w14:paraId="641A90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1F24BA" w14:textId="77777777" w:rsidR="00413CB7" w:rsidRPr="00413CB7" w:rsidRDefault="00413CB7" w:rsidP="00413CB7">
            <w:pPr>
              <w:spacing w:after="0"/>
              <w:jc w:val="right"/>
              <w:rPr>
                <w:szCs w:val="20"/>
              </w:rPr>
            </w:pPr>
            <w:r w:rsidRPr="00413CB7">
              <w:rPr>
                <w:szCs w:val="20"/>
              </w:rPr>
              <w:t>15.9.2014</w:t>
            </w:r>
          </w:p>
        </w:tc>
      </w:tr>
      <w:tr w:rsidR="00413CB7" w:rsidRPr="00413CB7" w14:paraId="1D391096" w14:textId="77777777" w:rsidTr="005B36B0">
        <w:trPr>
          <w:trHeight w:val="20"/>
        </w:trPr>
        <w:tc>
          <w:tcPr>
            <w:tcW w:w="1756" w:type="pct"/>
            <w:noWrap/>
            <w:hideMark/>
          </w:tcPr>
          <w:p w14:paraId="3361A46B" w14:textId="77777777" w:rsidR="00413CB7" w:rsidRPr="00413CB7" w:rsidRDefault="00413CB7" w:rsidP="00413CB7">
            <w:pPr>
              <w:spacing w:after="0"/>
              <w:jc w:val="left"/>
              <w:rPr>
                <w:szCs w:val="20"/>
              </w:rPr>
            </w:pPr>
            <w:r w:rsidRPr="00413CB7">
              <w:rPr>
                <w:szCs w:val="20"/>
              </w:rPr>
              <w:t>Daniella Tralongo</w:t>
            </w:r>
          </w:p>
        </w:tc>
        <w:tc>
          <w:tcPr>
            <w:tcW w:w="1597" w:type="pct"/>
            <w:noWrap/>
            <w:hideMark/>
          </w:tcPr>
          <w:p w14:paraId="43ED603B"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4919C97" w14:textId="77777777" w:rsidR="00413CB7" w:rsidRPr="00413CB7" w:rsidRDefault="00413CB7" w:rsidP="00413CB7">
            <w:pPr>
              <w:spacing w:after="0"/>
              <w:ind w:right="113"/>
              <w:jc w:val="right"/>
              <w:rPr>
                <w:szCs w:val="20"/>
              </w:rPr>
            </w:pPr>
            <w:r w:rsidRPr="00413CB7">
              <w:rPr>
                <w:szCs w:val="20"/>
              </w:rPr>
              <w:t>14.39</w:t>
            </w:r>
          </w:p>
        </w:tc>
        <w:tc>
          <w:tcPr>
            <w:tcW w:w="770" w:type="pct"/>
            <w:noWrap/>
            <w:hideMark/>
          </w:tcPr>
          <w:p w14:paraId="613108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22C053" w14:textId="77777777" w:rsidR="00413CB7" w:rsidRPr="00413CB7" w:rsidRDefault="00413CB7" w:rsidP="00413CB7">
            <w:pPr>
              <w:spacing w:after="0"/>
              <w:jc w:val="right"/>
              <w:rPr>
                <w:szCs w:val="20"/>
              </w:rPr>
            </w:pPr>
            <w:r w:rsidRPr="00413CB7">
              <w:rPr>
                <w:szCs w:val="20"/>
              </w:rPr>
              <w:t>21.2.2013</w:t>
            </w:r>
          </w:p>
        </w:tc>
      </w:tr>
      <w:tr w:rsidR="00413CB7" w:rsidRPr="00413CB7" w14:paraId="469B6FA4" w14:textId="77777777" w:rsidTr="005B36B0">
        <w:trPr>
          <w:trHeight w:val="20"/>
        </w:trPr>
        <w:tc>
          <w:tcPr>
            <w:tcW w:w="1756" w:type="pct"/>
            <w:noWrap/>
            <w:hideMark/>
          </w:tcPr>
          <w:p w14:paraId="313E1B91" w14:textId="77777777" w:rsidR="00413CB7" w:rsidRPr="00413CB7" w:rsidRDefault="00413CB7" w:rsidP="00413CB7">
            <w:pPr>
              <w:spacing w:after="0"/>
              <w:jc w:val="left"/>
              <w:rPr>
                <w:szCs w:val="20"/>
              </w:rPr>
            </w:pPr>
            <w:r w:rsidRPr="00413CB7">
              <w:rPr>
                <w:szCs w:val="20"/>
              </w:rPr>
              <w:t>Danielle Abraham</w:t>
            </w:r>
          </w:p>
        </w:tc>
        <w:tc>
          <w:tcPr>
            <w:tcW w:w="1597" w:type="pct"/>
            <w:noWrap/>
            <w:hideMark/>
          </w:tcPr>
          <w:p w14:paraId="36B451AF" w14:textId="77777777" w:rsidR="00413CB7" w:rsidRPr="00413CB7" w:rsidRDefault="00413CB7" w:rsidP="00413CB7">
            <w:pPr>
              <w:spacing w:after="0"/>
              <w:ind w:left="113"/>
              <w:jc w:val="left"/>
              <w:rPr>
                <w:szCs w:val="20"/>
              </w:rPr>
            </w:pPr>
            <w:r w:rsidRPr="00413CB7">
              <w:rPr>
                <w:szCs w:val="20"/>
              </w:rPr>
              <w:t>GREENOCK, SA 5360</w:t>
            </w:r>
          </w:p>
        </w:tc>
        <w:tc>
          <w:tcPr>
            <w:tcW w:w="424" w:type="pct"/>
            <w:noWrap/>
            <w:hideMark/>
          </w:tcPr>
          <w:p w14:paraId="3EAE6F68" w14:textId="77777777" w:rsidR="00413CB7" w:rsidRPr="00413CB7" w:rsidRDefault="00413CB7" w:rsidP="00413CB7">
            <w:pPr>
              <w:spacing w:after="0"/>
              <w:ind w:right="113"/>
              <w:jc w:val="right"/>
              <w:rPr>
                <w:szCs w:val="20"/>
              </w:rPr>
            </w:pPr>
            <w:r w:rsidRPr="00413CB7">
              <w:rPr>
                <w:szCs w:val="20"/>
              </w:rPr>
              <w:t>30.03</w:t>
            </w:r>
          </w:p>
        </w:tc>
        <w:tc>
          <w:tcPr>
            <w:tcW w:w="770" w:type="pct"/>
            <w:noWrap/>
            <w:hideMark/>
          </w:tcPr>
          <w:p w14:paraId="44F4B1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4BBCEB" w14:textId="77777777" w:rsidR="00413CB7" w:rsidRPr="00413CB7" w:rsidRDefault="00413CB7" w:rsidP="00413CB7">
            <w:pPr>
              <w:spacing w:after="0"/>
              <w:jc w:val="right"/>
              <w:rPr>
                <w:szCs w:val="20"/>
              </w:rPr>
            </w:pPr>
            <w:r w:rsidRPr="00413CB7">
              <w:rPr>
                <w:szCs w:val="20"/>
              </w:rPr>
              <w:t>28.10.2014</w:t>
            </w:r>
          </w:p>
        </w:tc>
      </w:tr>
      <w:tr w:rsidR="00413CB7" w:rsidRPr="00413CB7" w14:paraId="501FEB7F" w14:textId="77777777" w:rsidTr="005B36B0">
        <w:trPr>
          <w:trHeight w:val="20"/>
        </w:trPr>
        <w:tc>
          <w:tcPr>
            <w:tcW w:w="1756" w:type="pct"/>
            <w:noWrap/>
            <w:hideMark/>
          </w:tcPr>
          <w:p w14:paraId="5416D28D" w14:textId="77777777" w:rsidR="00413CB7" w:rsidRPr="00413CB7" w:rsidRDefault="00413CB7" w:rsidP="00413CB7">
            <w:pPr>
              <w:spacing w:after="0"/>
              <w:jc w:val="left"/>
              <w:rPr>
                <w:szCs w:val="20"/>
              </w:rPr>
            </w:pPr>
            <w:r w:rsidRPr="00413CB7">
              <w:rPr>
                <w:szCs w:val="20"/>
              </w:rPr>
              <w:t>Danielle Hadges</w:t>
            </w:r>
          </w:p>
        </w:tc>
        <w:tc>
          <w:tcPr>
            <w:tcW w:w="1597" w:type="pct"/>
            <w:noWrap/>
            <w:hideMark/>
          </w:tcPr>
          <w:p w14:paraId="0A983B40" w14:textId="77777777"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14:paraId="0D25B96E"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7B4766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3E0A59" w14:textId="77777777" w:rsidR="00413CB7" w:rsidRPr="00413CB7" w:rsidRDefault="00413CB7" w:rsidP="00413CB7">
            <w:pPr>
              <w:spacing w:after="0"/>
              <w:jc w:val="right"/>
              <w:rPr>
                <w:szCs w:val="20"/>
              </w:rPr>
            </w:pPr>
            <w:r w:rsidRPr="00413CB7">
              <w:rPr>
                <w:szCs w:val="20"/>
              </w:rPr>
              <w:t>14.6.2013</w:t>
            </w:r>
          </w:p>
        </w:tc>
      </w:tr>
      <w:tr w:rsidR="00413CB7" w:rsidRPr="00413CB7" w14:paraId="661211DE" w14:textId="77777777" w:rsidTr="005B36B0">
        <w:trPr>
          <w:trHeight w:val="20"/>
        </w:trPr>
        <w:tc>
          <w:tcPr>
            <w:tcW w:w="1756" w:type="pct"/>
            <w:noWrap/>
            <w:hideMark/>
          </w:tcPr>
          <w:p w14:paraId="739A4804" w14:textId="77777777" w:rsidR="00413CB7" w:rsidRPr="00413CB7" w:rsidRDefault="00413CB7" w:rsidP="00413CB7">
            <w:pPr>
              <w:spacing w:after="0"/>
              <w:jc w:val="left"/>
              <w:rPr>
                <w:szCs w:val="20"/>
              </w:rPr>
            </w:pPr>
            <w:r w:rsidRPr="00413CB7">
              <w:rPr>
                <w:szCs w:val="20"/>
              </w:rPr>
              <w:t>Danielle Hadges</w:t>
            </w:r>
          </w:p>
        </w:tc>
        <w:tc>
          <w:tcPr>
            <w:tcW w:w="1597" w:type="pct"/>
            <w:noWrap/>
            <w:hideMark/>
          </w:tcPr>
          <w:p w14:paraId="00C9BC57" w14:textId="77777777"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14:paraId="564B04E2"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170743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B710F4" w14:textId="77777777" w:rsidR="00413CB7" w:rsidRPr="00413CB7" w:rsidRDefault="00413CB7" w:rsidP="00413CB7">
            <w:pPr>
              <w:spacing w:after="0"/>
              <w:jc w:val="right"/>
              <w:rPr>
                <w:szCs w:val="20"/>
              </w:rPr>
            </w:pPr>
            <w:r w:rsidRPr="00413CB7">
              <w:rPr>
                <w:szCs w:val="20"/>
              </w:rPr>
              <w:t>2.7.2013</w:t>
            </w:r>
          </w:p>
        </w:tc>
      </w:tr>
      <w:tr w:rsidR="00413CB7" w:rsidRPr="00413CB7" w14:paraId="1FA3AE53" w14:textId="77777777" w:rsidTr="005B36B0">
        <w:trPr>
          <w:trHeight w:val="20"/>
        </w:trPr>
        <w:tc>
          <w:tcPr>
            <w:tcW w:w="1756" w:type="pct"/>
            <w:noWrap/>
            <w:hideMark/>
          </w:tcPr>
          <w:p w14:paraId="5E445873" w14:textId="77777777" w:rsidR="00413CB7" w:rsidRPr="00413CB7" w:rsidRDefault="00413CB7" w:rsidP="00413CB7">
            <w:pPr>
              <w:spacing w:after="0"/>
              <w:jc w:val="left"/>
              <w:rPr>
                <w:szCs w:val="20"/>
              </w:rPr>
            </w:pPr>
            <w:r w:rsidRPr="00413CB7">
              <w:rPr>
                <w:szCs w:val="20"/>
              </w:rPr>
              <w:t>Danielle Horton</w:t>
            </w:r>
          </w:p>
        </w:tc>
        <w:tc>
          <w:tcPr>
            <w:tcW w:w="1597" w:type="pct"/>
            <w:noWrap/>
            <w:hideMark/>
          </w:tcPr>
          <w:p w14:paraId="7F0215B5"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E07AA1B" w14:textId="77777777" w:rsidR="00413CB7" w:rsidRPr="00413CB7" w:rsidRDefault="00413CB7" w:rsidP="00413CB7">
            <w:pPr>
              <w:spacing w:after="0"/>
              <w:ind w:right="113"/>
              <w:jc w:val="right"/>
              <w:rPr>
                <w:szCs w:val="20"/>
              </w:rPr>
            </w:pPr>
            <w:r w:rsidRPr="00413CB7">
              <w:rPr>
                <w:szCs w:val="20"/>
              </w:rPr>
              <w:t>49.75</w:t>
            </w:r>
          </w:p>
        </w:tc>
        <w:tc>
          <w:tcPr>
            <w:tcW w:w="770" w:type="pct"/>
            <w:noWrap/>
            <w:hideMark/>
          </w:tcPr>
          <w:p w14:paraId="571590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4C8553" w14:textId="77777777" w:rsidR="00413CB7" w:rsidRPr="00413CB7" w:rsidRDefault="00413CB7" w:rsidP="00413CB7">
            <w:pPr>
              <w:spacing w:after="0"/>
              <w:jc w:val="right"/>
              <w:rPr>
                <w:szCs w:val="20"/>
              </w:rPr>
            </w:pPr>
            <w:r w:rsidRPr="00413CB7">
              <w:rPr>
                <w:szCs w:val="20"/>
              </w:rPr>
              <w:t>13.3.2014</w:t>
            </w:r>
          </w:p>
        </w:tc>
      </w:tr>
      <w:tr w:rsidR="00413CB7" w:rsidRPr="00413CB7" w14:paraId="720175CE" w14:textId="77777777" w:rsidTr="005B36B0">
        <w:trPr>
          <w:trHeight w:val="20"/>
        </w:trPr>
        <w:tc>
          <w:tcPr>
            <w:tcW w:w="1756" w:type="pct"/>
            <w:noWrap/>
            <w:hideMark/>
          </w:tcPr>
          <w:p w14:paraId="656372A7" w14:textId="77777777" w:rsidR="00413CB7" w:rsidRPr="00413CB7" w:rsidRDefault="00413CB7" w:rsidP="00413CB7">
            <w:pPr>
              <w:spacing w:after="0"/>
              <w:jc w:val="left"/>
              <w:rPr>
                <w:szCs w:val="20"/>
              </w:rPr>
            </w:pPr>
            <w:r w:rsidRPr="00413CB7">
              <w:rPr>
                <w:szCs w:val="20"/>
              </w:rPr>
              <w:t>Danielle Mc Robbie</w:t>
            </w:r>
          </w:p>
        </w:tc>
        <w:tc>
          <w:tcPr>
            <w:tcW w:w="1597" w:type="pct"/>
            <w:noWrap/>
            <w:hideMark/>
          </w:tcPr>
          <w:p w14:paraId="33325BF7"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2DFEF0C4"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2867677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F93F63" w14:textId="77777777" w:rsidR="00413CB7" w:rsidRPr="00413CB7" w:rsidRDefault="00413CB7" w:rsidP="00413CB7">
            <w:pPr>
              <w:spacing w:after="0"/>
              <w:jc w:val="right"/>
              <w:rPr>
                <w:szCs w:val="20"/>
              </w:rPr>
            </w:pPr>
            <w:r w:rsidRPr="00413CB7">
              <w:rPr>
                <w:szCs w:val="20"/>
              </w:rPr>
              <w:t>1.3.2013</w:t>
            </w:r>
          </w:p>
        </w:tc>
      </w:tr>
      <w:tr w:rsidR="00413CB7" w:rsidRPr="00413CB7" w14:paraId="788CF9D3" w14:textId="77777777" w:rsidTr="005B36B0">
        <w:trPr>
          <w:trHeight w:val="20"/>
        </w:trPr>
        <w:tc>
          <w:tcPr>
            <w:tcW w:w="1756" w:type="pct"/>
            <w:noWrap/>
            <w:hideMark/>
          </w:tcPr>
          <w:p w14:paraId="3D114C8F" w14:textId="77777777" w:rsidR="00413CB7" w:rsidRPr="00413CB7" w:rsidRDefault="00413CB7" w:rsidP="00413CB7">
            <w:pPr>
              <w:spacing w:after="0"/>
              <w:jc w:val="left"/>
              <w:rPr>
                <w:szCs w:val="20"/>
              </w:rPr>
            </w:pPr>
            <w:r w:rsidRPr="00413CB7">
              <w:rPr>
                <w:szCs w:val="20"/>
              </w:rPr>
              <w:t>Danielle Merrett</w:t>
            </w:r>
          </w:p>
        </w:tc>
        <w:tc>
          <w:tcPr>
            <w:tcW w:w="1597" w:type="pct"/>
            <w:noWrap/>
            <w:hideMark/>
          </w:tcPr>
          <w:p w14:paraId="5BB2D301"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7655AB05" w14:textId="77777777" w:rsidR="00413CB7" w:rsidRPr="00413CB7" w:rsidRDefault="00413CB7" w:rsidP="00413CB7">
            <w:pPr>
              <w:spacing w:after="0"/>
              <w:ind w:right="113"/>
              <w:jc w:val="right"/>
              <w:rPr>
                <w:szCs w:val="20"/>
              </w:rPr>
            </w:pPr>
            <w:r w:rsidRPr="00413CB7">
              <w:rPr>
                <w:szCs w:val="20"/>
              </w:rPr>
              <w:t>16.70</w:t>
            </w:r>
          </w:p>
        </w:tc>
        <w:tc>
          <w:tcPr>
            <w:tcW w:w="770" w:type="pct"/>
            <w:noWrap/>
            <w:hideMark/>
          </w:tcPr>
          <w:p w14:paraId="4F8EE0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595134" w14:textId="77777777" w:rsidR="00413CB7" w:rsidRPr="00413CB7" w:rsidRDefault="00413CB7" w:rsidP="00413CB7">
            <w:pPr>
              <w:spacing w:after="0"/>
              <w:jc w:val="right"/>
              <w:rPr>
                <w:szCs w:val="20"/>
              </w:rPr>
            </w:pPr>
            <w:r w:rsidRPr="00413CB7">
              <w:rPr>
                <w:szCs w:val="20"/>
              </w:rPr>
              <w:t>5.11.2013</w:t>
            </w:r>
          </w:p>
        </w:tc>
      </w:tr>
      <w:tr w:rsidR="00413CB7" w:rsidRPr="00413CB7" w14:paraId="71EE199A" w14:textId="77777777" w:rsidTr="005B36B0">
        <w:trPr>
          <w:trHeight w:val="20"/>
        </w:trPr>
        <w:tc>
          <w:tcPr>
            <w:tcW w:w="1756" w:type="pct"/>
            <w:noWrap/>
            <w:hideMark/>
          </w:tcPr>
          <w:p w14:paraId="53590DDC" w14:textId="77777777" w:rsidR="00413CB7" w:rsidRPr="00413CB7" w:rsidRDefault="00413CB7" w:rsidP="00413CB7">
            <w:pPr>
              <w:spacing w:after="0"/>
              <w:jc w:val="left"/>
              <w:rPr>
                <w:szCs w:val="20"/>
              </w:rPr>
            </w:pPr>
            <w:r w:rsidRPr="00413CB7">
              <w:rPr>
                <w:szCs w:val="20"/>
              </w:rPr>
              <w:t>Danielle Nicole Lazarov</w:t>
            </w:r>
          </w:p>
        </w:tc>
        <w:tc>
          <w:tcPr>
            <w:tcW w:w="1597" w:type="pct"/>
            <w:noWrap/>
            <w:hideMark/>
          </w:tcPr>
          <w:p w14:paraId="1A7594A7"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2BD49B71" w14:textId="77777777" w:rsidR="00413CB7" w:rsidRPr="00413CB7" w:rsidRDefault="00413CB7" w:rsidP="00413CB7">
            <w:pPr>
              <w:spacing w:after="0"/>
              <w:ind w:right="113"/>
              <w:jc w:val="right"/>
              <w:rPr>
                <w:szCs w:val="20"/>
              </w:rPr>
            </w:pPr>
            <w:r w:rsidRPr="00413CB7">
              <w:rPr>
                <w:szCs w:val="20"/>
              </w:rPr>
              <w:t>10.76</w:t>
            </w:r>
          </w:p>
        </w:tc>
        <w:tc>
          <w:tcPr>
            <w:tcW w:w="770" w:type="pct"/>
            <w:noWrap/>
            <w:hideMark/>
          </w:tcPr>
          <w:p w14:paraId="165C108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F3A42C" w14:textId="77777777" w:rsidR="00413CB7" w:rsidRPr="00413CB7" w:rsidRDefault="00413CB7" w:rsidP="00413CB7">
            <w:pPr>
              <w:spacing w:after="0"/>
              <w:jc w:val="right"/>
              <w:rPr>
                <w:szCs w:val="20"/>
              </w:rPr>
            </w:pPr>
            <w:r w:rsidRPr="00413CB7">
              <w:rPr>
                <w:szCs w:val="20"/>
              </w:rPr>
              <w:t>25.7.2014</w:t>
            </w:r>
          </w:p>
        </w:tc>
      </w:tr>
      <w:tr w:rsidR="00413CB7" w:rsidRPr="00413CB7" w14:paraId="5613E15D" w14:textId="77777777" w:rsidTr="005B36B0">
        <w:trPr>
          <w:trHeight w:val="20"/>
        </w:trPr>
        <w:tc>
          <w:tcPr>
            <w:tcW w:w="1756" w:type="pct"/>
            <w:noWrap/>
            <w:hideMark/>
          </w:tcPr>
          <w:p w14:paraId="56591F2E" w14:textId="77777777" w:rsidR="00413CB7" w:rsidRPr="00413CB7" w:rsidRDefault="00413CB7" w:rsidP="00413CB7">
            <w:pPr>
              <w:spacing w:after="0"/>
              <w:jc w:val="left"/>
              <w:rPr>
                <w:szCs w:val="20"/>
              </w:rPr>
            </w:pPr>
            <w:r w:rsidRPr="00413CB7">
              <w:rPr>
                <w:szCs w:val="20"/>
              </w:rPr>
              <w:t>Danielle Potter</w:t>
            </w:r>
          </w:p>
        </w:tc>
        <w:tc>
          <w:tcPr>
            <w:tcW w:w="1597" w:type="pct"/>
            <w:noWrap/>
            <w:hideMark/>
          </w:tcPr>
          <w:p w14:paraId="340E19D4"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1C01A5FF" w14:textId="77777777" w:rsidR="00413CB7" w:rsidRPr="00413CB7" w:rsidRDefault="00413CB7" w:rsidP="00413CB7">
            <w:pPr>
              <w:spacing w:after="0"/>
              <w:ind w:right="113"/>
              <w:jc w:val="right"/>
              <w:rPr>
                <w:szCs w:val="20"/>
              </w:rPr>
            </w:pPr>
            <w:r w:rsidRPr="00413CB7">
              <w:rPr>
                <w:szCs w:val="20"/>
              </w:rPr>
              <w:t>124.00</w:t>
            </w:r>
          </w:p>
        </w:tc>
        <w:tc>
          <w:tcPr>
            <w:tcW w:w="770" w:type="pct"/>
            <w:noWrap/>
            <w:hideMark/>
          </w:tcPr>
          <w:p w14:paraId="0649E2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75ED0D" w14:textId="77777777" w:rsidR="00413CB7" w:rsidRPr="00413CB7" w:rsidRDefault="00413CB7" w:rsidP="00413CB7">
            <w:pPr>
              <w:spacing w:after="0"/>
              <w:jc w:val="right"/>
              <w:rPr>
                <w:szCs w:val="20"/>
              </w:rPr>
            </w:pPr>
            <w:r w:rsidRPr="00413CB7">
              <w:rPr>
                <w:szCs w:val="20"/>
              </w:rPr>
              <w:t>4.4.2013</w:t>
            </w:r>
          </w:p>
        </w:tc>
      </w:tr>
      <w:tr w:rsidR="00413CB7" w:rsidRPr="00413CB7" w14:paraId="558F6ACF" w14:textId="77777777" w:rsidTr="005B36B0">
        <w:trPr>
          <w:trHeight w:val="20"/>
        </w:trPr>
        <w:tc>
          <w:tcPr>
            <w:tcW w:w="1756" w:type="pct"/>
            <w:noWrap/>
            <w:hideMark/>
          </w:tcPr>
          <w:p w14:paraId="53B99E3A" w14:textId="77777777" w:rsidR="00413CB7" w:rsidRPr="00413CB7" w:rsidRDefault="00413CB7" w:rsidP="00413CB7">
            <w:pPr>
              <w:spacing w:after="0"/>
              <w:jc w:val="left"/>
              <w:rPr>
                <w:szCs w:val="20"/>
              </w:rPr>
            </w:pPr>
            <w:r w:rsidRPr="00413CB7">
              <w:rPr>
                <w:szCs w:val="20"/>
              </w:rPr>
              <w:t>Danielle Ruzgar</w:t>
            </w:r>
          </w:p>
        </w:tc>
        <w:tc>
          <w:tcPr>
            <w:tcW w:w="1597" w:type="pct"/>
            <w:noWrap/>
            <w:hideMark/>
          </w:tcPr>
          <w:p w14:paraId="12F7F110"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4CE7AC0F" w14:textId="77777777" w:rsidR="00413CB7" w:rsidRPr="00413CB7" w:rsidRDefault="00413CB7" w:rsidP="00413CB7">
            <w:pPr>
              <w:spacing w:after="0"/>
              <w:ind w:right="113"/>
              <w:jc w:val="right"/>
              <w:rPr>
                <w:szCs w:val="20"/>
              </w:rPr>
            </w:pPr>
            <w:r w:rsidRPr="00413CB7">
              <w:rPr>
                <w:szCs w:val="20"/>
              </w:rPr>
              <w:t>22.75</w:t>
            </w:r>
          </w:p>
        </w:tc>
        <w:tc>
          <w:tcPr>
            <w:tcW w:w="770" w:type="pct"/>
            <w:noWrap/>
            <w:hideMark/>
          </w:tcPr>
          <w:p w14:paraId="6EC08C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DE988E" w14:textId="77777777" w:rsidR="00413CB7" w:rsidRPr="00413CB7" w:rsidRDefault="00413CB7" w:rsidP="00413CB7">
            <w:pPr>
              <w:spacing w:after="0"/>
              <w:jc w:val="right"/>
              <w:rPr>
                <w:szCs w:val="20"/>
              </w:rPr>
            </w:pPr>
            <w:r w:rsidRPr="00413CB7">
              <w:rPr>
                <w:szCs w:val="20"/>
              </w:rPr>
              <w:t>29.8.2013</w:t>
            </w:r>
          </w:p>
        </w:tc>
      </w:tr>
      <w:tr w:rsidR="00413CB7" w:rsidRPr="00413CB7" w14:paraId="2AE95B0A" w14:textId="77777777" w:rsidTr="005B36B0">
        <w:trPr>
          <w:trHeight w:val="20"/>
        </w:trPr>
        <w:tc>
          <w:tcPr>
            <w:tcW w:w="1756" w:type="pct"/>
            <w:noWrap/>
            <w:hideMark/>
          </w:tcPr>
          <w:p w14:paraId="7A015E56" w14:textId="77777777" w:rsidR="00413CB7" w:rsidRPr="00413CB7" w:rsidRDefault="00413CB7" w:rsidP="00413CB7">
            <w:pPr>
              <w:spacing w:after="0"/>
              <w:jc w:val="left"/>
              <w:rPr>
                <w:szCs w:val="20"/>
              </w:rPr>
            </w:pPr>
            <w:r w:rsidRPr="00413CB7">
              <w:rPr>
                <w:szCs w:val="20"/>
              </w:rPr>
              <w:t>Danielle Wellstead</w:t>
            </w:r>
          </w:p>
        </w:tc>
        <w:tc>
          <w:tcPr>
            <w:tcW w:w="1597" w:type="pct"/>
            <w:noWrap/>
            <w:hideMark/>
          </w:tcPr>
          <w:p w14:paraId="218D12F6"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3C1D3BD0" w14:textId="77777777" w:rsidR="00413CB7" w:rsidRPr="00413CB7" w:rsidRDefault="00413CB7" w:rsidP="00413CB7">
            <w:pPr>
              <w:spacing w:after="0"/>
              <w:ind w:right="113"/>
              <w:jc w:val="right"/>
              <w:rPr>
                <w:szCs w:val="20"/>
              </w:rPr>
            </w:pPr>
            <w:r w:rsidRPr="00413CB7">
              <w:rPr>
                <w:szCs w:val="20"/>
              </w:rPr>
              <w:t>14.89</w:t>
            </w:r>
          </w:p>
        </w:tc>
        <w:tc>
          <w:tcPr>
            <w:tcW w:w="770" w:type="pct"/>
            <w:noWrap/>
            <w:hideMark/>
          </w:tcPr>
          <w:p w14:paraId="488C69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AE185C" w14:textId="77777777" w:rsidR="00413CB7" w:rsidRPr="00413CB7" w:rsidRDefault="00413CB7" w:rsidP="00413CB7">
            <w:pPr>
              <w:spacing w:after="0"/>
              <w:jc w:val="right"/>
              <w:rPr>
                <w:szCs w:val="20"/>
              </w:rPr>
            </w:pPr>
            <w:r w:rsidRPr="00413CB7">
              <w:rPr>
                <w:szCs w:val="20"/>
              </w:rPr>
              <w:t>3.9.2014</w:t>
            </w:r>
          </w:p>
        </w:tc>
      </w:tr>
      <w:tr w:rsidR="00413CB7" w:rsidRPr="00413CB7" w14:paraId="53542153" w14:textId="77777777" w:rsidTr="005B36B0">
        <w:trPr>
          <w:trHeight w:val="20"/>
        </w:trPr>
        <w:tc>
          <w:tcPr>
            <w:tcW w:w="1756" w:type="pct"/>
            <w:noWrap/>
            <w:hideMark/>
          </w:tcPr>
          <w:p w14:paraId="55564B66" w14:textId="77777777" w:rsidR="00413CB7" w:rsidRPr="00413CB7" w:rsidRDefault="00413CB7" w:rsidP="00413CB7">
            <w:pPr>
              <w:spacing w:after="0"/>
              <w:jc w:val="left"/>
              <w:rPr>
                <w:szCs w:val="20"/>
              </w:rPr>
            </w:pPr>
            <w:r w:rsidRPr="00413CB7">
              <w:rPr>
                <w:szCs w:val="20"/>
              </w:rPr>
              <w:t>Danilo Marjas</w:t>
            </w:r>
          </w:p>
        </w:tc>
        <w:tc>
          <w:tcPr>
            <w:tcW w:w="1597" w:type="pct"/>
            <w:noWrap/>
            <w:hideMark/>
          </w:tcPr>
          <w:p w14:paraId="6A976DCE" w14:textId="77777777"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14:paraId="4E5C6B4D"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4A8D3F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C1DD51" w14:textId="77777777" w:rsidR="00413CB7" w:rsidRPr="00413CB7" w:rsidRDefault="00413CB7" w:rsidP="00413CB7">
            <w:pPr>
              <w:spacing w:after="0"/>
              <w:jc w:val="right"/>
              <w:rPr>
                <w:szCs w:val="20"/>
              </w:rPr>
            </w:pPr>
            <w:r w:rsidRPr="00413CB7">
              <w:rPr>
                <w:szCs w:val="20"/>
              </w:rPr>
              <w:t>22.2.2014</w:t>
            </w:r>
          </w:p>
        </w:tc>
      </w:tr>
      <w:tr w:rsidR="00413CB7" w:rsidRPr="00413CB7" w14:paraId="728318BC" w14:textId="77777777" w:rsidTr="005B36B0">
        <w:trPr>
          <w:trHeight w:val="20"/>
        </w:trPr>
        <w:tc>
          <w:tcPr>
            <w:tcW w:w="1756" w:type="pct"/>
            <w:noWrap/>
            <w:hideMark/>
          </w:tcPr>
          <w:p w14:paraId="5D8F5022" w14:textId="77777777" w:rsidR="00413CB7" w:rsidRPr="00413CB7" w:rsidRDefault="00413CB7" w:rsidP="00413CB7">
            <w:pPr>
              <w:spacing w:after="0"/>
              <w:jc w:val="left"/>
              <w:rPr>
                <w:szCs w:val="20"/>
              </w:rPr>
            </w:pPr>
            <w:r w:rsidRPr="00413CB7">
              <w:rPr>
                <w:szCs w:val="20"/>
              </w:rPr>
              <w:t>Danilo Todorovic</w:t>
            </w:r>
          </w:p>
        </w:tc>
        <w:tc>
          <w:tcPr>
            <w:tcW w:w="1597" w:type="pct"/>
            <w:noWrap/>
            <w:hideMark/>
          </w:tcPr>
          <w:p w14:paraId="5E02002A"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0DCD46F8" w14:textId="77777777" w:rsidR="00413CB7" w:rsidRPr="00413CB7" w:rsidRDefault="00413CB7" w:rsidP="00413CB7">
            <w:pPr>
              <w:spacing w:after="0"/>
              <w:ind w:right="113"/>
              <w:jc w:val="right"/>
              <w:rPr>
                <w:szCs w:val="20"/>
              </w:rPr>
            </w:pPr>
            <w:r w:rsidRPr="00413CB7">
              <w:rPr>
                <w:szCs w:val="20"/>
              </w:rPr>
              <w:t>25.08</w:t>
            </w:r>
          </w:p>
        </w:tc>
        <w:tc>
          <w:tcPr>
            <w:tcW w:w="770" w:type="pct"/>
            <w:noWrap/>
            <w:hideMark/>
          </w:tcPr>
          <w:p w14:paraId="172847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441914" w14:textId="77777777" w:rsidR="00413CB7" w:rsidRPr="00413CB7" w:rsidRDefault="00413CB7" w:rsidP="00413CB7">
            <w:pPr>
              <w:spacing w:after="0"/>
              <w:jc w:val="right"/>
              <w:rPr>
                <w:szCs w:val="20"/>
              </w:rPr>
            </w:pPr>
            <w:r w:rsidRPr="00413CB7">
              <w:rPr>
                <w:szCs w:val="20"/>
              </w:rPr>
              <w:t>17.2.2014</w:t>
            </w:r>
          </w:p>
        </w:tc>
      </w:tr>
      <w:tr w:rsidR="00413CB7" w:rsidRPr="00413CB7" w14:paraId="0BD92824" w14:textId="77777777" w:rsidTr="005B36B0">
        <w:trPr>
          <w:trHeight w:val="20"/>
        </w:trPr>
        <w:tc>
          <w:tcPr>
            <w:tcW w:w="1756" w:type="pct"/>
            <w:noWrap/>
            <w:hideMark/>
          </w:tcPr>
          <w:p w14:paraId="2A58E9E5" w14:textId="77777777" w:rsidR="00413CB7" w:rsidRPr="00413CB7" w:rsidRDefault="00413CB7" w:rsidP="00413CB7">
            <w:pPr>
              <w:spacing w:after="0"/>
              <w:jc w:val="left"/>
              <w:rPr>
                <w:szCs w:val="20"/>
              </w:rPr>
            </w:pPr>
            <w:r w:rsidRPr="00413CB7">
              <w:rPr>
                <w:szCs w:val="20"/>
              </w:rPr>
              <w:t>Danny Dallas</w:t>
            </w:r>
          </w:p>
        </w:tc>
        <w:tc>
          <w:tcPr>
            <w:tcW w:w="1597" w:type="pct"/>
            <w:noWrap/>
            <w:hideMark/>
          </w:tcPr>
          <w:p w14:paraId="3011CAF0"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35A31D60" w14:textId="77777777" w:rsidR="00413CB7" w:rsidRPr="00413CB7" w:rsidRDefault="00413CB7" w:rsidP="00413CB7">
            <w:pPr>
              <w:spacing w:after="0"/>
              <w:ind w:right="113"/>
              <w:jc w:val="right"/>
              <w:rPr>
                <w:szCs w:val="20"/>
              </w:rPr>
            </w:pPr>
            <w:r w:rsidRPr="00413CB7">
              <w:rPr>
                <w:szCs w:val="20"/>
              </w:rPr>
              <w:t>35.27</w:t>
            </w:r>
          </w:p>
        </w:tc>
        <w:tc>
          <w:tcPr>
            <w:tcW w:w="770" w:type="pct"/>
            <w:noWrap/>
            <w:hideMark/>
          </w:tcPr>
          <w:p w14:paraId="4DAAAA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5F3DF8" w14:textId="77777777" w:rsidR="00413CB7" w:rsidRPr="00413CB7" w:rsidRDefault="00413CB7" w:rsidP="00413CB7">
            <w:pPr>
              <w:spacing w:after="0"/>
              <w:jc w:val="right"/>
              <w:rPr>
                <w:szCs w:val="20"/>
              </w:rPr>
            </w:pPr>
            <w:r w:rsidRPr="00413CB7">
              <w:rPr>
                <w:szCs w:val="20"/>
              </w:rPr>
              <w:t>29.9.2014</w:t>
            </w:r>
          </w:p>
        </w:tc>
      </w:tr>
      <w:tr w:rsidR="00413CB7" w:rsidRPr="00413CB7" w14:paraId="4F8591B4" w14:textId="77777777" w:rsidTr="005B36B0">
        <w:trPr>
          <w:trHeight w:val="20"/>
        </w:trPr>
        <w:tc>
          <w:tcPr>
            <w:tcW w:w="1756" w:type="pct"/>
            <w:noWrap/>
            <w:hideMark/>
          </w:tcPr>
          <w:p w14:paraId="24E5A6C6" w14:textId="77777777" w:rsidR="00413CB7" w:rsidRPr="00413CB7" w:rsidRDefault="00413CB7" w:rsidP="00413CB7">
            <w:pPr>
              <w:spacing w:after="0"/>
              <w:jc w:val="left"/>
              <w:rPr>
                <w:szCs w:val="20"/>
              </w:rPr>
            </w:pPr>
            <w:r w:rsidRPr="00413CB7">
              <w:rPr>
                <w:szCs w:val="20"/>
              </w:rPr>
              <w:t>Danny Peake</w:t>
            </w:r>
          </w:p>
        </w:tc>
        <w:tc>
          <w:tcPr>
            <w:tcW w:w="1597" w:type="pct"/>
            <w:noWrap/>
            <w:hideMark/>
          </w:tcPr>
          <w:p w14:paraId="193BCE87" w14:textId="77777777" w:rsidR="00413CB7" w:rsidRPr="00413CB7" w:rsidRDefault="00413CB7" w:rsidP="00413CB7">
            <w:pPr>
              <w:spacing w:after="0"/>
              <w:ind w:left="113"/>
              <w:jc w:val="left"/>
              <w:rPr>
                <w:szCs w:val="20"/>
              </w:rPr>
            </w:pPr>
            <w:r w:rsidRPr="00413CB7">
              <w:rPr>
                <w:szCs w:val="20"/>
              </w:rPr>
              <w:t>GOOLWA, SA 5214</w:t>
            </w:r>
          </w:p>
        </w:tc>
        <w:tc>
          <w:tcPr>
            <w:tcW w:w="424" w:type="pct"/>
            <w:noWrap/>
            <w:hideMark/>
          </w:tcPr>
          <w:p w14:paraId="266EC74B" w14:textId="77777777" w:rsidR="00413CB7" w:rsidRPr="00413CB7" w:rsidRDefault="00413CB7" w:rsidP="00413CB7">
            <w:pPr>
              <w:spacing w:after="0"/>
              <w:ind w:right="113"/>
              <w:jc w:val="right"/>
              <w:rPr>
                <w:szCs w:val="20"/>
              </w:rPr>
            </w:pPr>
            <w:r w:rsidRPr="00413CB7">
              <w:rPr>
                <w:szCs w:val="20"/>
              </w:rPr>
              <w:t>73.49</w:t>
            </w:r>
          </w:p>
        </w:tc>
        <w:tc>
          <w:tcPr>
            <w:tcW w:w="770" w:type="pct"/>
            <w:noWrap/>
            <w:hideMark/>
          </w:tcPr>
          <w:p w14:paraId="02E04F35" w14:textId="77777777" w:rsidR="00413CB7" w:rsidRPr="00413CB7" w:rsidRDefault="00413CB7" w:rsidP="00413CB7">
            <w:pPr>
              <w:spacing w:after="0"/>
              <w:ind w:left="170"/>
              <w:jc w:val="left"/>
              <w:rPr>
                <w:szCs w:val="20"/>
              </w:rPr>
            </w:pPr>
            <w:r w:rsidRPr="00413CB7">
              <w:rPr>
                <w:szCs w:val="20"/>
              </w:rPr>
              <w:t>Refund 152045</w:t>
            </w:r>
          </w:p>
        </w:tc>
        <w:tc>
          <w:tcPr>
            <w:tcW w:w="453" w:type="pct"/>
            <w:noWrap/>
            <w:hideMark/>
          </w:tcPr>
          <w:p w14:paraId="724B5840" w14:textId="77777777" w:rsidR="00413CB7" w:rsidRPr="00413CB7" w:rsidRDefault="00413CB7" w:rsidP="00413CB7">
            <w:pPr>
              <w:spacing w:after="0"/>
              <w:jc w:val="right"/>
              <w:rPr>
                <w:szCs w:val="20"/>
              </w:rPr>
            </w:pPr>
            <w:r w:rsidRPr="00413CB7">
              <w:rPr>
                <w:szCs w:val="20"/>
              </w:rPr>
              <w:t>31.1.2013</w:t>
            </w:r>
          </w:p>
        </w:tc>
      </w:tr>
      <w:tr w:rsidR="00413CB7" w:rsidRPr="00413CB7" w14:paraId="2AC10B7D" w14:textId="77777777" w:rsidTr="005B36B0">
        <w:trPr>
          <w:trHeight w:val="20"/>
        </w:trPr>
        <w:tc>
          <w:tcPr>
            <w:tcW w:w="1756" w:type="pct"/>
            <w:noWrap/>
            <w:hideMark/>
          </w:tcPr>
          <w:p w14:paraId="523379EF" w14:textId="77777777" w:rsidR="00413CB7" w:rsidRPr="00413CB7" w:rsidRDefault="00413CB7" w:rsidP="00413CB7">
            <w:pPr>
              <w:spacing w:after="0"/>
              <w:jc w:val="left"/>
              <w:rPr>
                <w:szCs w:val="20"/>
              </w:rPr>
            </w:pPr>
            <w:r w:rsidRPr="00413CB7">
              <w:rPr>
                <w:szCs w:val="20"/>
              </w:rPr>
              <w:t>Dans Direct Fitness Studio</w:t>
            </w:r>
          </w:p>
        </w:tc>
        <w:tc>
          <w:tcPr>
            <w:tcW w:w="1597" w:type="pct"/>
            <w:noWrap/>
            <w:hideMark/>
          </w:tcPr>
          <w:p w14:paraId="1BD9B3F9"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09DA0B63"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0CF383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1110DE" w14:textId="77777777" w:rsidR="00413CB7" w:rsidRPr="00413CB7" w:rsidRDefault="00413CB7" w:rsidP="00413CB7">
            <w:pPr>
              <w:spacing w:after="0"/>
              <w:jc w:val="right"/>
              <w:rPr>
                <w:szCs w:val="20"/>
              </w:rPr>
            </w:pPr>
            <w:r w:rsidRPr="00413CB7">
              <w:rPr>
                <w:szCs w:val="20"/>
              </w:rPr>
              <w:t>3.9.2013</w:t>
            </w:r>
          </w:p>
        </w:tc>
      </w:tr>
      <w:tr w:rsidR="00413CB7" w:rsidRPr="00413CB7" w14:paraId="2CD24DEF" w14:textId="77777777" w:rsidTr="005B36B0">
        <w:trPr>
          <w:trHeight w:val="20"/>
        </w:trPr>
        <w:tc>
          <w:tcPr>
            <w:tcW w:w="1756" w:type="pct"/>
            <w:noWrap/>
            <w:hideMark/>
          </w:tcPr>
          <w:p w14:paraId="4AE2712F" w14:textId="77777777" w:rsidR="00413CB7" w:rsidRPr="00413CB7" w:rsidRDefault="00413CB7" w:rsidP="00413CB7">
            <w:pPr>
              <w:spacing w:after="0"/>
              <w:jc w:val="left"/>
              <w:rPr>
                <w:szCs w:val="20"/>
              </w:rPr>
            </w:pPr>
            <w:r w:rsidRPr="00413CB7">
              <w:rPr>
                <w:szCs w:val="20"/>
              </w:rPr>
              <w:t>Danuta Sheridan</w:t>
            </w:r>
          </w:p>
        </w:tc>
        <w:tc>
          <w:tcPr>
            <w:tcW w:w="1597" w:type="pct"/>
            <w:noWrap/>
            <w:hideMark/>
          </w:tcPr>
          <w:p w14:paraId="6C1CE972"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2C349E4C" w14:textId="77777777" w:rsidR="00413CB7" w:rsidRPr="00413CB7" w:rsidRDefault="00413CB7" w:rsidP="00413CB7">
            <w:pPr>
              <w:spacing w:after="0"/>
              <w:ind w:right="113"/>
              <w:jc w:val="right"/>
              <w:rPr>
                <w:szCs w:val="20"/>
              </w:rPr>
            </w:pPr>
            <w:r w:rsidRPr="00413CB7">
              <w:rPr>
                <w:szCs w:val="20"/>
              </w:rPr>
              <w:t>34.43</w:t>
            </w:r>
          </w:p>
        </w:tc>
        <w:tc>
          <w:tcPr>
            <w:tcW w:w="770" w:type="pct"/>
            <w:noWrap/>
            <w:hideMark/>
          </w:tcPr>
          <w:p w14:paraId="79A982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EE3E20" w14:textId="77777777" w:rsidR="00413CB7" w:rsidRPr="00413CB7" w:rsidRDefault="00413CB7" w:rsidP="00413CB7">
            <w:pPr>
              <w:spacing w:after="0"/>
              <w:jc w:val="right"/>
              <w:rPr>
                <w:szCs w:val="20"/>
              </w:rPr>
            </w:pPr>
            <w:r w:rsidRPr="00413CB7">
              <w:rPr>
                <w:szCs w:val="20"/>
              </w:rPr>
              <w:t>26.6.2013</w:t>
            </w:r>
          </w:p>
        </w:tc>
      </w:tr>
      <w:tr w:rsidR="00413CB7" w:rsidRPr="00413CB7" w14:paraId="2A2C80D3" w14:textId="77777777" w:rsidTr="005B36B0">
        <w:trPr>
          <w:trHeight w:val="20"/>
        </w:trPr>
        <w:tc>
          <w:tcPr>
            <w:tcW w:w="1756" w:type="pct"/>
            <w:noWrap/>
            <w:hideMark/>
          </w:tcPr>
          <w:p w14:paraId="1B048A7D" w14:textId="77777777" w:rsidR="00413CB7" w:rsidRPr="00413CB7" w:rsidRDefault="00413CB7" w:rsidP="00413CB7">
            <w:pPr>
              <w:spacing w:after="0"/>
              <w:jc w:val="left"/>
              <w:rPr>
                <w:szCs w:val="20"/>
              </w:rPr>
            </w:pPr>
            <w:r w:rsidRPr="00413CB7">
              <w:rPr>
                <w:szCs w:val="20"/>
              </w:rPr>
              <w:t>Daoud Sarkis</w:t>
            </w:r>
          </w:p>
        </w:tc>
        <w:tc>
          <w:tcPr>
            <w:tcW w:w="1597" w:type="pct"/>
            <w:noWrap/>
            <w:hideMark/>
          </w:tcPr>
          <w:p w14:paraId="1841ADE3" w14:textId="77777777"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14:paraId="2AB89417" w14:textId="77777777" w:rsidR="00413CB7" w:rsidRPr="00413CB7" w:rsidRDefault="00413CB7" w:rsidP="00413CB7">
            <w:pPr>
              <w:spacing w:after="0"/>
              <w:ind w:right="113"/>
              <w:jc w:val="right"/>
              <w:rPr>
                <w:szCs w:val="20"/>
              </w:rPr>
            </w:pPr>
            <w:r w:rsidRPr="00413CB7">
              <w:rPr>
                <w:szCs w:val="20"/>
              </w:rPr>
              <w:t>298.13</w:t>
            </w:r>
          </w:p>
        </w:tc>
        <w:tc>
          <w:tcPr>
            <w:tcW w:w="770" w:type="pct"/>
            <w:noWrap/>
            <w:hideMark/>
          </w:tcPr>
          <w:p w14:paraId="0615F9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1CA682" w14:textId="77777777" w:rsidR="00413CB7" w:rsidRPr="00413CB7" w:rsidRDefault="00413CB7" w:rsidP="00413CB7">
            <w:pPr>
              <w:spacing w:after="0"/>
              <w:jc w:val="right"/>
              <w:rPr>
                <w:szCs w:val="20"/>
              </w:rPr>
            </w:pPr>
            <w:r w:rsidRPr="00413CB7">
              <w:rPr>
                <w:szCs w:val="20"/>
              </w:rPr>
              <w:t>22.1.2014</w:t>
            </w:r>
          </w:p>
        </w:tc>
      </w:tr>
      <w:tr w:rsidR="00413CB7" w:rsidRPr="00413CB7" w14:paraId="1A76BE52" w14:textId="77777777" w:rsidTr="005B36B0">
        <w:trPr>
          <w:trHeight w:val="20"/>
        </w:trPr>
        <w:tc>
          <w:tcPr>
            <w:tcW w:w="1756" w:type="pct"/>
            <w:noWrap/>
            <w:hideMark/>
          </w:tcPr>
          <w:p w14:paraId="0856EFF4" w14:textId="77777777" w:rsidR="00413CB7" w:rsidRPr="00413CB7" w:rsidRDefault="00413CB7" w:rsidP="00413CB7">
            <w:pPr>
              <w:spacing w:after="0"/>
              <w:jc w:val="left"/>
              <w:rPr>
                <w:szCs w:val="20"/>
              </w:rPr>
            </w:pPr>
            <w:r w:rsidRPr="00413CB7">
              <w:rPr>
                <w:szCs w:val="20"/>
              </w:rPr>
              <w:t>Darian Roberts</w:t>
            </w:r>
          </w:p>
        </w:tc>
        <w:tc>
          <w:tcPr>
            <w:tcW w:w="1597" w:type="pct"/>
            <w:noWrap/>
            <w:hideMark/>
          </w:tcPr>
          <w:p w14:paraId="0A401A31"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58398644" w14:textId="77777777" w:rsidR="00413CB7" w:rsidRPr="00413CB7" w:rsidRDefault="00413CB7" w:rsidP="00413CB7">
            <w:pPr>
              <w:spacing w:after="0"/>
              <w:ind w:right="113"/>
              <w:jc w:val="right"/>
              <w:rPr>
                <w:szCs w:val="20"/>
              </w:rPr>
            </w:pPr>
            <w:r w:rsidRPr="00413CB7">
              <w:rPr>
                <w:szCs w:val="20"/>
              </w:rPr>
              <w:t>13.47</w:t>
            </w:r>
          </w:p>
        </w:tc>
        <w:tc>
          <w:tcPr>
            <w:tcW w:w="770" w:type="pct"/>
            <w:noWrap/>
            <w:hideMark/>
          </w:tcPr>
          <w:p w14:paraId="31E0CE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6FF781" w14:textId="77777777" w:rsidR="00413CB7" w:rsidRPr="00413CB7" w:rsidRDefault="00413CB7" w:rsidP="00413CB7">
            <w:pPr>
              <w:spacing w:after="0"/>
              <w:jc w:val="right"/>
              <w:rPr>
                <w:szCs w:val="20"/>
              </w:rPr>
            </w:pPr>
            <w:r w:rsidRPr="00413CB7">
              <w:rPr>
                <w:szCs w:val="20"/>
              </w:rPr>
              <w:t>2.7.2014</w:t>
            </w:r>
          </w:p>
        </w:tc>
      </w:tr>
      <w:tr w:rsidR="00413CB7" w:rsidRPr="00413CB7" w14:paraId="59E78164" w14:textId="77777777" w:rsidTr="005B36B0">
        <w:trPr>
          <w:trHeight w:val="20"/>
        </w:trPr>
        <w:tc>
          <w:tcPr>
            <w:tcW w:w="1756" w:type="pct"/>
            <w:noWrap/>
            <w:hideMark/>
          </w:tcPr>
          <w:p w14:paraId="58701AF1" w14:textId="77777777" w:rsidR="00413CB7" w:rsidRPr="00413CB7" w:rsidRDefault="00413CB7" w:rsidP="00413CB7">
            <w:pPr>
              <w:spacing w:after="0"/>
              <w:jc w:val="left"/>
              <w:rPr>
                <w:szCs w:val="20"/>
              </w:rPr>
            </w:pPr>
            <w:r w:rsidRPr="00413CB7">
              <w:rPr>
                <w:szCs w:val="20"/>
              </w:rPr>
              <w:t>Darian Roberts Browyn Robe</w:t>
            </w:r>
          </w:p>
        </w:tc>
        <w:tc>
          <w:tcPr>
            <w:tcW w:w="1597" w:type="pct"/>
            <w:noWrap/>
            <w:hideMark/>
          </w:tcPr>
          <w:p w14:paraId="5FC67082"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5AD706B6" w14:textId="77777777" w:rsidR="00413CB7" w:rsidRPr="00413CB7" w:rsidRDefault="00413CB7" w:rsidP="00413CB7">
            <w:pPr>
              <w:spacing w:after="0"/>
              <w:ind w:right="113"/>
              <w:jc w:val="right"/>
              <w:rPr>
                <w:szCs w:val="20"/>
              </w:rPr>
            </w:pPr>
            <w:r w:rsidRPr="00413CB7">
              <w:rPr>
                <w:szCs w:val="20"/>
              </w:rPr>
              <w:t>358.09</w:t>
            </w:r>
          </w:p>
        </w:tc>
        <w:tc>
          <w:tcPr>
            <w:tcW w:w="770" w:type="pct"/>
            <w:noWrap/>
            <w:hideMark/>
          </w:tcPr>
          <w:p w14:paraId="06296C02" w14:textId="77777777" w:rsidR="00413CB7" w:rsidRPr="00413CB7" w:rsidRDefault="00413CB7" w:rsidP="00413CB7">
            <w:pPr>
              <w:spacing w:after="0"/>
              <w:ind w:left="170"/>
              <w:jc w:val="left"/>
              <w:rPr>
                <w:szCs w:val="20"/>
              </w:rPr>
            </w:pPr>
            <w:r w:rsidRPr="00413CB7">
              <w:rPr>
                <w:szCs w:val="20"/>
              </w:rPr>
              <w:t>Refund 193054</w:t>
            </w:r>
          </w:p>
        </w:tc>
        <w:tc>
          <w:tcPr>
            <w:tcW w:w="453" w:type="pct"/>
            <w:noWrap/>
            <w:hideMark/>
          </w:tcPr>
          <w:p w14:paraId="7E212DD0" w14:textId="77777777" w:rsidR="00413CB7" w:rsidRPr="00413CB7" w:rsidRDefault="00413CB7" w:rsidP="00413CB7">
            <w:pPr>
              <w:spacing w:after="0"/>
              <w:jc w:val="right"/>
              <w:rPr>
                <w:szCs w:val="20"/>
              </w:rPr>
            </w:pPr>
            <w:r w:rsidRPr="00413CB7">
              <w:rPr>
                <w:szCs w:val="20"/>
              </w:rPr>
              <w:t>8.11.2013</w:t>
            </w:r>
          </w:p>
        </w:tc>
      </w:tr>
      <w:tr w:rsidR="00413CB7" w:rsidRPr="00413CB7" w14:paraId="2748FE40" w14:textId="77777777" w:rsidTr="005B36B0">
        <w:trPr>
          <w:trHeight w:val="20"/>
        </w:trPr>
        <w:tc>
          <w:tcPr>
            <w:tcW w:w="1756" w:type="pct"/>
            <w:noWrap/>
            <w:hideMark/>
          </w:tcPr>
          <w:p w14:paraId="215BCAD9" w14:textId="77777777" w:rsidR="00413CB7" w:rsidRPr="00413CB7" w:rsidRDefault="00413CB7" w:rsidP="00413CB7">
            <w:pPr>
              <w:spacing w:after="0"/>
              <w:jc w:val="left"/>
              <w:rPr>
                <w:szCs w:val="20"/>
              </w:rPr>
            </w:pPr>
            <w:r w:rsidRPr="00413CB7">
              <w:rPr>
                <w:szCs w:val="20"/>
              </w:rPr>
              <w:t>Dario Vuchich</w:t>
            </w:r>
          </w:p>
        </w:tc>
        <w:tc>
          <w:tcPr>
            <w:tcW w:w="1597" w:type="pct"/>
            <w:noWrap/>
            <w:hideMark/>
          </w:tcPr>
          <w:p w14:paraId="5981A16D"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5D1AAE15" w14:textId="77777777" w:rsidR="00413CB7" w:rsidRPr="00413CB7" w:rsidRDefault="00413CB7" w:rsidP="00413CB7">
            <w:pPr>
              <w:spacing w:after="0"/>
              <w:ind w:right="113"/>
              <w:jc w:val="right"/>
              <w:rPr>
                <w:szCs w:val="20"/>
              </w:rPr>
            </w:pPr>
            <w:r w:rsidRPr="00413CB7">
              <w:rPr>
                <w:szCs w:val="20"/>
              </w:rPr>
              <w:t>42.00</w:t>
            </w:r>
          </w:p>
        </w:tc>
        <w:tc>
          <w:tcPr>
            <w:tcW w:w="770" w:type="pct"/>
            <w:noWrap/>
            <w:hideMark/>
          </w:tcPr>
          <w:p w14:paraId="639553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B1BA67" w14:textId="77777777" w:rsidR="00413CB7" w:rsidRPr="00413CB7" w:rsidRDefault="00413CB7" w:rsidP="00413CB7">
            <w:pPr>
              <w:spacing w:after="0"/>
              <w:jc w:val="right"/>
              <w:rPr>
                <w:szCs w:val="20"/>
              </w:rPr>
            </w:pPr>
            <w:r w:rsidRPr="00413CB7">
              <w:rPr>
                <w:szCs w:val="20"/>
              </w:rPr>
              <w:t>22.3.2014</w:t>
            </w:r>
          </w:p>
        </w:tc>
      </w:tr>
      <w:tr w:rsidR="00413CB7" w:rsidRPr="00413CB7" w14:paraId="507997EE" w14:textId="77777777" w:rsidTr="005B36B0">
        <w:trPr>
          <w:trHeight w:val="20"/>
        </w:trPr>
        <w:tc>
          <w:tcPr>
            <w:tcW w:w="1756" w:type="pct"/>
            <w:noWrap/>
            <w:hideMark/>
          </w:tcPr>
          <w:p w14:paraId="364EA867" w14:textId="77777777" w:rsidR="00413CB7" w:rsidRPr="00413CB7" w:rsidRDefault="00413CB7" w:rsidP="00413CB7">
            <w:pPr>
              <w:spacing w:after="0"/>
              <w:jc w:val="left"/>
              <w:rPr>
                <w:szCs w:val="20"/>
              </w:rPr>
            </w:pPr>
            <w:r w:rsidRPr="00413CB7">
              <w:rPr>
                <w:szCs w:val="20"/>
              </w:rPr>
              <w:t>Darna M Bazzica</w:t>
            </w:r>
          </w:p>
        </w:tc>
        <w:tc>
          <w:tcPr>
            <w:tcW w:w="1597" w:type="pct"/>
            <w:noWrap/>
            <w:hideMark/>
          </w:tcPr>
          <w:p w14:paraId="029F5861" w14:textId="77777777" w:rsidR="00413CB7" w:rsidRPr="00413CB7" w:rsidRDefault="00413CB7" w:rsidP="00413CB7">
            <w:pPr>
              <w:spacing w:after="0"/>
              <w:ind w:left="113"/>
              <w:jc w:val="left"/>
              <w:rPr>
                <w:szCs w:val="20"/>
              </w:rPr>
            </w:pPr>
            <w:r w:rsidRPr="00413CB7">
              <w:rPr>
                <w:szCs w:val="20"/>
              </w:rPr>
              <w:t>O’SULLIVAN BEACH, SA 5166</w:t>
            </w:r>
          </w:p>
        </w:tc>
        <w:tc>
          <w:tcPr>
            <w:tcW w:w="424" w:type="pct"/>
            <w:noWrap/>
            <w:hideMark/>
          </w:tcPr>
          <w:p w14:paraId="360E365D" w14:textId="77777777" w:rsidR="00413CB7" w:rsidRPr="00413CB7" w:rsidRDefault="00413CB7" w:rsidP="00413CB7">
            <w:pPr>
              <w:spacing w:after="0"/>
              <w:ind w:right="113"/>
              <w:jc w:val="right"/>
              <w:rPr>
                <w:szCs w:val="20"/>
              </w:rPr>
            </w:pPr>
            <w:r w:rsidRPr="00413CB7">
              <w:rPr>
                <w:szCs w:val="20"/>
              </w:rPr>
              <w:t>21.90</w:t>
            </w:r>
          </w:p>
        </w:tc>
        <w:tc>
          <w:tcPr>
            <w:tcW w:w="770" w:type="pct"/>
            <w:noWrap/>
            <w:hideMark/>
          </w:tcPr>
          <w:p w14:paraId="5A485F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7D3C28" w14:textId="77777777" w:rsidR="00413CB7" w:rsidRPr="00413CB7" w:rsidRDefault="00413CB7" w:rsidP="00413CB7">
            <w:pPr>
              <w:spacing w:after="0"/>
              <w:jc w:val="right"/>
              <w:rPr>
                <w:szCs w:val="20"/>
              </w:rPr>
            </w:pPr>
            <w:r w:rsidRPr="00413CB7">
              <w:rPr>
                <w:szCs w:val="20"/>
              </w:rPr>
              <w:t>4.2.2014</w:t>
            </w:r>
          </w:p>
        </w:tc>
      </w:tr>
      <w:tr w:rsidR="00413CB7" w:rsidRPr="00413CB7" w14:paraId="2727ABE3" w14:textId="77777777" w:rsidTr="005B36B0">
        <w:trPr>
          <w:trHeight w:val="20"/>
        </w:trPr>
        <w:tc>
          <w:tcPr>
            <w:tcW w:w="1756" w:type="pct"/>
            <w:noWrap/>
            <w:hideMark/>
          </w:tcPr>
          <w:p w14:paraId="63C677A6" w14:textId="77777777" w:rsidR="00413CB7" w:rsidRPr="00413CB7" w:rsidRDefault="00413CB7" w:rsidP="00413CB7">
            <w:pPr>
              <w:spacing w:after="0"/>
              <w:jc w:val="left"/>
              <w:rPr>
                <w:szCs w:val="20"/>
              </w:rPr>
            </w:pPr>
            <w:r w:rsidRPr="00413CB7">
              <w:rPr>
                <w:szCs w:val="20"/>
              </w:rPr>
              <w:t>Darren Cooper</w:t>
            </w:r>
          </w:p>
        </w:tc>
        <w:tc>
          <w:tcPr>
            <w:tcW w:w="1597" w:type="pct"/>
            <w:noWrap/>
            <w:hideMark/>
          </w:tcPr>
          <w:p w14:paraId="4FE9149D"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3BC8A7CC" w14:textId="77777777" w:rsidR="00413CB7" w:rsidRPr="00413CB7" w:rsidRDefault="00413CB7" w:rsidP="00413CB7">
            <w:pPr>
              <w:spacing w:after="0"/>
              <w:ind w:right="113"/>
              <w:jc w:val="right"/>
              <w:rPr>
                <w:szCs w:val="20"/>
              </w:rPr>
            </w:pPr>
            <w:r w:rsidRPr="00413CB7">
              <w:rPr>
                <w:szCs w:val="20"/>
              </w:rPr>
              <w:t>10.35</w:t>
            </w:r>
          </w:p>
        </w:tc>
        <w:tc>
          <w:tcPr>
            <w:tcW w:w="770" w:type="pct"/>
            <w:noWrap/>
            <w:hideMark/>
          </w:tcPr>
          <w:p w14:paraId="1BDA12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F1827D" w14:textId="77777777" w:rsidR="00413CB7" w:rsidRPr="00413CB7" w:rsidRDefault="00413CB7" w:rsidP="00413CB7">
            <w:pPr>
              <w:spacing w:after="0"/>
              <w:jc w:val="right"/>
              <w:rPr>
                <w:szCs w:val="20"/>
              </w:rPr>
            </w:pPr>
            <w:r w:rsidRPr="00413CB7">
              <w:rPr>
                <w:szCs w:val="20"/>
              </w:rPr>
              <w:t>16.10.2013</w:t>
            </w:r>
          </w:p>
        </w:tc>
      </w:tr>
      <w:tr w:rsidR="00413CB7" w:rsidRPr="00413CB7" w14:paraId="151ADC8A" w14:textId="77777777" w:rsidTr="005B36B0">
        <w:trPr>
          <w:trHeight w:val="20"/>
        </w:trPr>
        <w:tc>
          <w:tcPr>
            <w:tcW w:w="1756" w:type="pct"/>
            <w:noWrap/>
            <w:hideMark/>
          </w:tcPr>
          <w:p w14:paraId="37F9D8F7" w14:textId="77777777" w:rsidR="00413CB7" w:rsidRPr="00413CB7" w:rsidRDefault="00413CB7" w:rsidP="00413CB7">
            <w:pPr>
              <w:spacing w:after="0"/>
              <w:jc w:val="left"/>
              <w:rPr>
                <w:szCs w:val="20"/>
              </w:rPr>
            </w:pPr>
            <w:r w:rsidRPr="00413CB7">
              <w:rPr>
                <w:szCs w:val="20"/>
              </w:rPr>
              <w:t>Darren Cox</w:t>
            </w:r>
          </w:p>
        </w:tc>
        <w:tc>
          <w:tcPr>
            <w:tcW w:w="1597" w:type="pct"/>
            <w:noWrap/>
            <w:hideMark/>
          </w:tcPr>
          <w:p w14:paraId="070549BC"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70EA6824" w14:textId="77777777" w:rsidR="00413CB7" w:rsidRPr="00413CB7" w:rsidRDefault="00413CB7" w:rsidP="00413CB7">
            <w:pPr>
              <w:spacing w:after="0"/>
              <w:ind w:right="113"/>
              <w:jc w:val="right"/>
              <w:rPr>
                <w:szCs w:val="20"/>
              </w:rPr>
            </w:pPr>
            <w:r w:rsidRPr="00413CB7">
              <w:rPr>
                <w:szCs w:val="20"/>
              </w:rPr>
              <w:t>18.97</w:t>
            </w:r>
          </w:p>
        </w:tc>
        <w:tc>
          <w:tcPr>
            <w:tcW w:w="770" w:type="pct"/>
            <w:noWrap/>
            <w:hideMark/>
          </w:tcPr>
          <w:p w14:paraId="6BAA2B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5E777C" w14:textId="77777777" w:rsidR="00413CB7" w:rsidRPr="00413CB7" w:rsidRDefault="00413CB7" w:rsidP="00413CB7">
            <w:pPr>
              <w:spacing w:after="0"/>
              <w:jc w:val="right"/>
              <w:rPr>
                <w:szCs w:val="20"/>
              </w:rPr>
            </w:pPr>
            <w:r w:rsidRPr="00413CB7">
              <w:rPr>
                <w:szCs w:val="20"/>
              </w:rPr>
              <w:t>26.8.2013</w:t>
            </w:r>
          </w:p>
        </w:tc>
      </w:tr>
      <w:tr w:rsidR="00413CB7" w:rsidRPr="00413CB7" w14:paraId="45DD24A0" w14:textId="77777777" w:rsidTr="005B36B0">
        <w:trPr>
          <w:trHeight w:val="20"/>
        </w:trPr>
        <w:tc>
          <w:tcPr>
            <w:tcW w:w="1756" w:type="pct"/>
            <w:noWrap/>
            <w:hideMark/>
          </w:tcPr>
          <w:p w14:paraId="428B63CA" w14:textId="77777777" w:rsidR="00413CB7" w:rsidRPr="00413CB7" w:rsidRDefault="00413CB7" w:rsidP="00413CB7">
            <w:pPr>
              <w:spacing w:after="0"/>
              <w:jc w:val="left"/>
              <w:rPr>
                <w:szCs w:val="20"/>
              </w:rPr>
            </w:pPr>
            <w:r w:rsidRPr="00413CB7">
              <w:rPr>
                <w:szCs w:val="20"/>
              </w:rPr>
              <w:t>Darren Knight</w:t>
            </w:r>
          </w:p>
        </w:tc>
        <w:tc>
          <w:tcPr>
            <w:tcW w:w="1597" w:type="pct"/>
            <w:noWrap/>
            <w:hideMark/>
          </w:tcPr>
          <w:p w14:paraId="7880050F"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624F17FE" w14:textId="77777777" w:rsidR="00413CB7" w:rsidRPr="00413CB7" w:rsidRDefault="00413CB7" w:rsidP="00413CB7">
            <w:pPr>
              <w:spacing w:after="0"/>
              <w:ind w:right="113"/>
              <w:jc w:val="right"/>
              <w:rPr>
                <w:szCs w:val="20"/>
              </w:rPr>
            </w:pPr>
            <w:r w:rsidRPr="00413CB7">
              <w:rPr>
                <w:szCs w:val="20"/>
              </w:rPr>
              <w:t>834.40</w:t>
            </w:r>
          </w:p>
        </w:tc>
        <w:tc>
          <w:tcPr>
            <w:tcW w:w="770" w:type="pct"/>
            <w:noWrap/>
            <w:hideMark/>
          </w:tcPr>
          <w:p w14:paraId="0F585B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C45426" w14:textId="77777777" w:rsidR="00413CB7" w:rsidRPr="00413CB7" w:rsidRDefault="00413CB7" w:rsidP="00413CB7">
            <w:pPr>
              <w:spacing w:after="0"/>
              <w:jc w:val="right"/>
              <w:rPr>
                <w:szCs w:val="20"/>
              </w:rPr>
            </w:pPr>
            <w:r w:rsidRPr="00413CB7">
              <w:rPr>
                <w:szCs w:val="20"/>
              </w:rPr>
              <w:t>28.11.2013</w:t>
            </w:r>
          </w:p>
        </w:tc>
      </w:tr>
      <w:tr w:rsidR="00413CB7" w:rsidRPr="00413CB7" w14:paraId="568ACA9B" w14:textId="77777777" w:rsidTr="005B36B0">
        <w:trPr>
          <w:trHeight w:val="20"/>
        </w:trPr>
        <w:tc>
          <w:tcPr>
            <w:tcW w:w="1756" w:type="pct"/>
            <w:noWrap/>
            <w:hideMark/>
          </w:tcPr>
          <w:p w14:paraId="4FD2DA67" w14:textId="77777777" w:rsidR="00413CB7" w:rsidRPr="00413CB7" w:rsidRDefault="00413CB7" w:rsidP="00413CB7">
            <w:pPr>
              <w:spacing w:after="0"/>
              <w:jc w:val="left"/>
              <w:rPr>
                <w:szCs w:val="20"/>
              </w:rPr>
            </w:pPr>
            <w:r w:rsidRPr="00413CB7">
              <w:rPr>
                <w:szCs w:val="20"/>
              </w:rPr>
              <w:t>Darren Mackay</w:t>
            </w:r>
          </w:p>
        </w:tc>
        <w:tc>
          <w:tcPr>
            <w:tcW w:w="1597" w:type="pct"/>
            <w:noWrap/>
            <w:hideMark/>
          </w:tcPr>
          <w:p w14:paraId="671177CF"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242E2A99" w14:textId="77777777" w:rsidR="00413CB7" w:rsidRPr="00413CB7" w:rsidRDefault="00413CB7" w:rsidP="00413CB7">
            <w:pPr>
              <w:spacing w:after="0"/>
              <w:ind w:right="113"/>
              <w:jc w:val="right"/>
              <w:rPr>
                <w:szCs w:val="20"/>
              </w:rPr>
            </w:pPr>
            <w:r w:rsidRPr="00413CB7">
              <w:rPr>
                <w:szCs w:val="20"/>
              </w:rPr>
              <w:t>77.30</w:t>
            </w:r>
          </w:p>
        </w:tc>
        <w:tc>
          <w:tcPr>
            <w:tcW w:w="770" w:type="pct"/>
            <w:noWrap/>
            <w:hideMark/>
          </w:tcPr>
          <w:p w14:paraId="1A2506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7FCA91" w14:textId="77777777" w:rsidR="00413CB7" w:rsidRPr="00413CB7" w:rsidRDefault="00413CB7" w:rsidP="00413CB7">
            <w:pPr>
              <w:spacing w:after="0"/>
              <w:jc w:val="right"/>
              <w:rPr>
                <w:szCs w:val="20"/>
              </w:rPr>
            </w:pPr>
            <w:r w:rsidRPr="00413CB7">
              <w:rPr>
                <w:szCs w:val="20"/>
              </w:rPr>
              <w:t>22.11.2014</w:t>
            </w:r>
          </w:p>
        </w:tc>
      </w:tr>
      <w:tr w:rsidR="00413CB7" w:rsidRPr="00413CB7" w14:paraId="6951548E" w14:textId="77777777" w:rsidTr="005B36B0">
        <w:trPr>
          <w:trHeight w:val="20"/>
        </w:trPr>
        <w:tc>
          <w:tcPr>
            <w:tcW w:w="1756" w:type="pct"/>
            <w:noWrap/>
            <w:hideMark/>
          </w:tcPr>
          <w:p w14:paraId="258B8369" w14:textId="77777777" w:rsidR="00413CB7" w:rsidRPr="00413CB7" w:rsidRDefault="00413CB7" w:rsidP="00413CB7">
            <w:pPr>
              <w:spacing w:after="0"/>
              <w:jc w:val="left"/>
              <w:rPr>
                <w:szCs w:val="20"/>
              </w:rPr>
            </w:pPr>
            <w:r w:rsidRPr="00413CB7">
              <w:rPr>
                <w:szCs w:val="20"/>
              </w:rPr>
              <w:t>Darren Pollock</w:t>
            </w:r>
          </w:p>
        </w:tc>
        <w:tc>
          <w:tcPr>
            <w:tcW w:w="1597" w:type="pct"/>
            <w:noWrap/>
            <w:hideMark/>
          </w:tcPr>
          <w:p w14:paraId="743D2A95" w14:textId="77777777" w:rsidR="00413CB7" w:rsidRPr="00413CB7" w:rsidRDefault="00413CB7" w:rsidP="00413CB7">
            <w:pPr>
              <w:spacing w:after="0"/>
              <w:ind w:left="113"/>
              <w:jc w:val="left"/>
              <w:rPr>
                <w:szCs w:val="20"/>
              </w:rPr>
            </w:pPr>
            <w:r w:rsidRPr="00413CB7">
              <w:rPr>
                <w:szCs w:val="20"/>
              </w:rPr>
              <w:t>BIRDWOOD, SA 5234</w:t>
            </w:r>
          </w:p>
        </w:tc>
        <w:tc>
          <w:tcPr>
            <w:tcW w:w="424" w:type="pct"/>
            <w:noWrap/>
            <w:hideMark/>
          </w:tcPr>
          <w:p w14:paraId="6997955B"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749AE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B3B5C6" w14:textId="77777777" w:rsidR="00413CB7" w:rsidRPr="00413CB7" w:rsidRDefault="00413CB7" w:rsidP="00413CB7">
            <w:pPr>
              <w:spacing w:after="0"/>
              <w:jc w:val="right"/>
              <w:rPr>
                <w:szCs w:val="20"/>
              </w:rPr>
            </w:pPr>
            <w:r w:rsidRPr="00413CB7">
              <w:rPr>
                <w:szCs w:val="20"/>
              </w:rPr>
              <w:t>23.5.2013</w:t>
            </w:r>
          </w:p>
        </w:tc>
      </w:tr>
      <w:tr w:rsidR="00413CB7" w:rsidRPr="00413CB7" w14:paraId="2718D800" w14:textId="77777777" w:rsidTr="005B36B0">
        <w:trPr>
          <w:trHeight w:val="20"/>
        </w:trPr>
        <w:tc>
          <w:tcPr>
            <w:tcW w:w="1756" w:type="pct"/>
            <w:noWrap/>
            <w:hideMark/>
          </w:tcPr>
          <w:p w14:paraId="7025AD71" w14:textId="77777777" w:rsidR="00413CB7" w:rsidRPr="00413CB7" w:rsidRDefault="00413CB7" w:rsidP="00413CB7">
            <w:pPr>
              <w:spacing w:after="0"/>
              <w:jc w:val="left"/>
              <w:rPr>
                <w:szCs w:val="20"/>
              </w:rPr>
            </w:pPr>
            <w:r w:rsidRPr="00413CB7">
              <w:rPr>
                <w:szCs w:val="20"/>
              </w:rPr>
              <w:t>Darren Pope</w:t>
            </w:r>
          </w:p>
        </w:tc>
        <w:tc>
          <w:tcPr>
            <w:tcW w:w="1597" w:type="pct"/>
            <w:noWrap/>
            <w:hideMark/>
          </w:tcPr>
          <w:p w14:paraId="707BAA6E"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53462AD5" w14:textId="77777777" w:rsidR="00413CB7" w:rsidRPr="00413CB7" w:rsidRDefault="00413CB7" w:rsidP="00413CB7">
            <w:pPr>
              <w:spacing w:after="0"/>
              <w:ind w:right="113"/>
              <w:jc w:val="right"/>
              <w:rPr>
                <w:szCs w:val="20"/>
              </w:rPr>
            </w:pPr>
            <w:r w:rsidRPr="00413CB7">
              <w:rPr>
                <w:szCs w:val="20"/>
              </w:rPr>
              <w:t>88.67</w:t>
            </w:r>
          </w:p>
        </w:tc>
        <w:tc>
          <w:tcPr>
            <w:tcW w:w="770" w:type="pct"/>
            <w:noWrap/>
            <w:hideMark/>
          </w:tcPr>
          <w:p w14:paraId="45E604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4285EF" w14:textId="77777777" w:rsidR="00413CB7" w:rsidRPr="00413CB7" w:rsidRDefault="00413CB7" w:rsidP="00413CB7">
            <w:pPr>
              <w:spacing w:after="0"/>
              <w:jc w:val="right"/>
              <w:rPr>
                <w:szCs w:val="20"/>
              </w:rPr>
            </w:pPr>
            <w:r w:rsidRPr="00413CB7">
              <w:rPr>
                <w:szCs w:val="20"/>
              </w:rPr>
              <w:t>14.11.2014</w:t>
            </w:r>
          </w:p>
        </w:tc>
      </w:tr>
      <w:tr w:rsidR="00413CB7" w:rsidRPr="00413CB7" w14:paraId="29C6C288" w14:textId="77777777" w:rsidTr="005B36B0">
        <w:trPr>
          <w:trHeight w:val="20"/>
        </w:trPr>
        <w:tc>
          <w:tcPr>
            <w:tcW w:w="1756" w:type="pct"/>
            <w:noWrap/>
            <w:hideMark/>
          </w:tcPr>
          <w:p w14:paraId="7F2337FC" w14:textId="77777777" w:rsidR="00413CB7" w:rsidRPr="00413CB7" w:rsidRDefault="00413CB7" w:rsidP="00413CB7">
            <w:pPr>
              <w:spacing w:after="0"/>
              <w:jc w:val="left"/>
              <w:rPr>
                <w:szCs w:val="20"/>
              </w:rPr>
            </w:pPr>
            <w:r w:rsidRPr="00413CB7">
              <w:rPr>
                <w:szCs w:val="20"/>
              </w:rPr>
              <w:t>Darren Saxton</w:t>
            </w:r>
          </w:p>
        </w:tc>
        <w:tc>
          <w:tcPr>
            <w:tcW w:w="1597" w:type="pct"/>
            <w:noWrap/>
            <w:hideMark/>
          </w:tcPr>
          <w:p w14:paraId="0527C366"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617FD57A" w14:textId="77777777" w:rsidR="00413CB7" w:rsidRPr="00413CB7" w:rsidRDefault="00413CB7" w:rsidP="00413CB7">
            <w:pPr>
              <w:spacing w:after="0"/>
              <w:ind w:right="113"/>
              <w:jc w:val="right"/>
              <w:rPr>
                <w:szCs w:val="20"/>
              </w:rPr>
            </w:pPr>
            <w:r w:rsidRPr="00413CB7">
              <w:rPr>
                <w:szCs w:val="20"/>
              </w:rPr>
              <w:t>92.29</w:t>
            </w:r>
          </w:p>
        </w:tc>
        <w:tc>
          <w:tcPr>
            <w:tcW w:w="770" w:type="pct"/>
            <w:noWrap/>
            <w:hideMark/>
          </w:tcPr>
          <w:p w14:paraId="002D96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FBCBCF" w14:textId="77777777" w:rsidR="00413CB7" w:rsidRPr="00413CB7" w:rsidRDefault="00413CB7" w:rsidP="00413CB7">
            <w:pPr>
              <w:spacing w:after="0"/>
              <w:jc w:val="right"/>
              <w:rPr>
                <w:szCs w:val="20"/>
              </w:rPr>
            </w:pPr>
            <w:r w:rsidRPr="00413CB7">
              <w:rPr>
                <w:szCs w:val="20"/>
              </w:rPr>
              <w:t>12.6.2013</w:t>
            </w:r>
          </w:p>
        </w:tc>
      </w:tr>
      <w:tr w:rsidR="00413CB7" w:rsidRPr="00413CB7" w14:paraId="24FE508E" w14:textId="77777777" w:rsidTr="005B36B0">
        <w:trPr>
          <w:trHeight w:val="20"/>
        </w:trPr>
        <w:tc>
          <w:tcPr>
            <w:tcW w:w="1756" w:type="pct"/>
            <w:noWrap/>
            <w:hideMark/>
          </w:tcPr>
          <w:p w14:paraId="4921A6B5" w14:textId="77777777" w:rsidR="00413CB7" w:rsidRPr="00413CB7" w:rsidRDefault="00413CB7" w:rsidP="00413CB7">
            <w:pPr>
              <w:spacing w:after="0"/>
              <w:jc w:val="left"/>
              <w:rPr>
                <w:szCs w:val="20"/>
              </w:rPr>
            </w:pPr>
            <w:r w:rsidRPr="00413CB7">
              <w:rPr>
                <w:szCs w:val="20"/>
              </w:rPr>
              <w:t>Darren Sheppard</w:t>
            </w:r>
          </w:p>
        </w:tc>
        <w:tc>
          <w:tcPr>
            <w:tcW w:w="1597" w:type="pct"/>
            <w:noWrap/>
            <w:hideMark/>
          </w:tcPr>
          <w:p w14:paraId="2B055CA6" w14:textId="77777777" w:rsidR="00413CB7" w:rsidRPr="00413CB7" w:rsidRDefault="00413CB7" w:rsidP="00413CB7">
            <w:pPr>
              <w:spacing w:after="0"/>
              <w:ind w:left="113"/>
              <w:jc w:val="left"/>
              <w:rPr>
                <w:szCs w:val="20"/>
              </w:rPr>
            </w:pPr>
            <w:r w:rsidRPr="00413CB7">
              <w:rPr>
                <w:szCs w:val="20"/>
              </w:rPr>
              <w:t>MOANA, SA 5169</w:t>
            </w:r>
          </w:p>
        </w:tc>
        <w:tc>
          <w:tcPr>
            <w:tcW w:w="424" w:type="pct"/>
            <w:noWrap/>
            <w:hideMark/>
          </w:tcPr>
          <w:p w14:paraId="07C01F8E" w14:textId="77777777" w:rsidR="00413CB7" w:rsidRPr="00413CB7" w:rsidRDefault="00413CB7" w:rsidP="00413CB7">
            <w:pPr>
              <w:spacing w:after="0"/>
              <w:ind w:right="113"/>
              <w:jc w:val="right"/>
              <w:rPr>
                <w:szCs w:val="20"/>
              </w:rPr>
            </w:pPr>
            <w:r w:rsidRPr="00413CB7">
              <w:rPr>
                <w:szCs w:val="20"/>
              </w:rPr>
              <w:t>24.56</w:t>
            </w:r>
          </w:p>
        </w:tc>
        <w:tc>
          <w:tcPr>
            <w:tcW w:w="770" w:type="pct"/>
            <w:noWrap/>
            <w:hideMark/>
          </w:tcPr>
          <w:p w14:paraId="708736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426A8D" w14:textId="77777777" w:rsidR="00413CB7" w:rsidRPr="00413CB7" w:rsidRDefault="00413CB7" w:rsidP="00413CB7">
            <w:pPr>
              <w:spacing w:after="0"/>
              <w:jc w:val="right"/>
              <w:rPr>
                <w:szCs w:val="20"/>
              </w:rPr>
            </w:pPr>
            <w:r w:rsidRPr="00413CB7">
              <w:rPr>
                <w:szCs w:val="20"/>
              </w:rPr>
              <w:t>20.6.2013</w:t>
            </w:r>
          </w:p>
        </w:tc>
      </w:tr>
      <w:tr w:rsidR="00413CB7" w:rsidRPr="00413CB7" w14:paraId="31746310" w14:textId="77777777" w:rsidTr="005B36B0">
        <w:trPr>
          <w:trHeight w:val="20"/>
        </w:trPr>
        <w:tc>
          <w:tcPr>
            <w:tcW w:w="1756" w:type="pct"/>
            <w:noWrap/>
            <w:hideMark/>
          </w:tcPr>
          <w:p w14:paraId="4B652D4E" w14:textId="77777777" w:rsidR="00413CB7" w:rsidRPr="00413CB7" w:rsidRDefault="00413CB7" w:rsidP="00413CB7">
            <w:pPr>
              <w:spacing w:after="0"/>
              <w:jc w:val="left"/>
              <w:rPr>
                <w:szCs w:val="20"/>
              </w:rPr>
            </w:pPr>
            <w:r w:rsidRPr="00413CB7">
              <w:rPr>
                <w:szCs w:val="20"/>
              </w:rPr>
              <w:t>Darren Smith</w:t>
            </w:r>
          </w:p>
        </w:tc>
        <w:tc>
          <w:tcPr>
            <w:tcW w:w="1597" w:type="pct"/>
            <w:noWrap/>
            <w:hideMark/>
          </w:tcPr>
          <w:p w14:paraId="0387DB63"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0DF81479"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01361F95" w14:textId="77777777" w:rsidR="00413CB7" w:rsidRPr="00413CB7" w:rsidRDefault="00413CB7" w:rsidP="00413CB7">
            <w:pPr>
              <w:spacing w:after="0"/>
              <w:ind w:left="170"/>
              <w:jc w:val="left"/>
              <w:rPr>
                <w:szCs w:val="20"/>
              </w:rPr>
            </w:pPr>
            <w:r w:rsidRPr="00413CB7">
              <w:rPr>
                <w:szCs w:val="20"/>
              </w:rPr>
              <w:t>Refund 205189</w:t>
            </w:r>
          </w:p>
        </w:tc>
        <w:tc>
          <w:tcPr>
            <w:tcW w:w="453" w:type="pct"/>
            <w:noWrap/>
            <w:hideMark/>
          </w:tcPr>
          <w:p w14:paraId="14663E65" w14:textId="77777777" w:rsidR="00413CB7" w:rsidRPr="00413CB7" w:rsidRDefault="00413CB7" w:rsidP="00413CB7">
            <w:pPr>
              <w:spacing w:after="0"/>
              <w:jc w:val="right"/>
              <w:rPr>
                <w:szCs w:val="20"/>
              </w:rPr>
            </w:pPr>
            <w:r w:rsidRPr="00413CB7">
              <w:rPr>
                <w:szCs w:val="20"/>
              </w:rPr>
              <w:t>3.12.2013</w:t>
            </w:r>
          </w:p>
        </w:tc>
      </w:tr>
      <w:tr w:rsidR="00413CB7" w:rsidRPr="00413CB7" w14:paraId="17D92CC5" w14:textId="77777777" w:rsidTr="005B36B0">
        <w:trPr>
          <w:trHeight w:val="20"/>
        </w:trPr>
        <w:tc>
          <w:tcPr>
            <w:tcW w:w="1756" w:type="pct"/>
            <w:noWrap/>
            <w:hideMark/>
          </w:tcPr>
          <w:p w14:paraId="59092EE5" w14:textId="77777777" w:rsidR="00413CB7" w:rsidRPr="00413CB7" w:rsidRDefault="00413CB7" w:rsidP="00413CB7">
            <w:pPr>
              <w:spacing w:after="0"/>
              <w:jc w:val="left"/>
              <w:rPr>
                <w:szCs w:val="20"/>
              </w:rPr>
            </w:pPr>
            <w:r w:rsidRPr="00413CB7">
              <w:rPr>
                <w:szCs w:val="20"/>
              </w:rPr>
              <w:t>Darren Thompson</w:t>
            </w:r>
          </w:p>
        </w:tc>
        <w:tc>
          <w:tcPr>
            <w:tcW w:w="1597" w:type="pct"/>
            <w:noWrap/>
            <w:hideMark/>
          </w:tcPr>
          <w:p w14:paraId="5058F3B9"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7F8AF158" w14:textId="77777777" w:rsidR="00413CB7" w:rsidRPr="00413CB7" w:rsidRDefault="00413CB7" w:rsidP="00413CB7">
            <w:pPr>
              <w:spacing w:after="0"/>
              <w:ind w:right="113"/>
              <w:jc w:val="right"/>
              <w:rPr>
                <w:szCs w:val="20"/>
              </w:rPr>
            </w:pPr>
            <w:r w:rsidRPr="00413CB7">
              <w:rPr>
                <w:szCs w:val="20"/>
              </w:rPr>
              <w:t>46.50</w:t>
            </w:r>
          </w:p>
        </w:tc>
        <w:tc>
          <w:tcPr>
            <w:tcW w:w="770" w:type="pct"/>
            <w:noWrap/>
            <w:hideMark/>
          </w:tcPr>
          <w:p w14:paraId="1059C7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53405E" w14:textId="77777777" w:rsidR="00413CB7" w:rsidRPr="00413CB7" w:rsidRDefault="00413CB7" w:rsidP="00413CB7">
            <w:pPr>
              <w:spacing w:after="0"/>
              <w:jc w:val="right"/>
              <w:rPr>
                <w:szCs w:val="20"/>
              </w:rPr>
            </w:pPr>
            <w:r w:rsidRPr="00413CB7">
              <w:rPr>
                <w:szCs w:val="20"/>
              </w:rPr>
              <w:t>30.5.2013</w:t>
            </w:r>
          </w:p>
        </w:tc>
      </w:tr>
      <w:tr w:rsidR="00413CB7" w:rsidRPr="00413CB7" w14:paraId="74320F97" w14:textId="77777777" w:rsidTr="005B36B0">
        <w:trPr>
          <w:trHeight w:val="20"/>
        </w:trPr>
        <w:tc>
          <w:tcPr>
            <w:tcW w:w="1756" w:type="pct"/>
            <w:noWrap/>
            <w:hideMark/>
          </w:tcPr>
          <w:p w14:paraId="01973426" w14:textId="77777777" w:rsidR="00413CB7" w:rsidRPr="00413CB7" w:rsidRDefault="00413CB7" w:rsidP="00413CB7">
            <w:pPr>
              <w:spacing w:after="0"/>
              <w:jc w:val="left"/>
              <w:rPr>
                <w:szCs w:val="20"/>
              </w:rPr>
            </w:pPr>
            <w:r w:rsidRPr="00413CB7">
              <w:rPr>
                <w:szCs w:val="20"/>
              </w:rPr>
              <w:t>Darren Welsh</w:t>
            </w:r>
          </w:p>
        </w:tc>
        <w:tc>
          <w:tcPr>
            <w:tcW w:w="1597" w:type="pct"/>
            <w:noWrap/>
            <w:hideMark/>
          </w:tcPr>
          <w:p w14:paraId="20B83A39"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569E5AD3" w14:textId="77777777" w:rsidR="00413CB7" w:rsidRPr="00413CB7" w:rsidRDefault="00413CB7" w:rsidP="00413CB7">
            <w:pPr>
              <w:spacing w:after="0"/>
              <w:ind w:right="113"/>
              <w:jc w:val="right"/>
              <w:rPr>
                <w:szCs w:val="20"/>
              </w:rPr>
            </w:pPr>
            <w:r w:rsidRPr="00413CB7">
              <w:rPr>
                <w:szCs w:val="20"/>
              </w:rPr>
              <w:t>13.56</w:t>
            </w:r>
          </w:p>
        </w:tc>
        <w:tc>
          <w:tcPr>
            <w:tcW w:w="770" w:type="pct"/>
            <w:noWrap/>
            <w:hideMark/>
          </w:tcPr>
          <w:p w14:paraId="140F25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2D2D5D" w14:textId="77777777" w:rsidR="00413CB7" w:rsidRPr="00413CB7" w:rsidRDefault="00413CB7" w:rsidP="00413CB7">
            <w:pPr>
              <w:spacing w:after="0"/>
              <w:jc w:val="right"/>
              <w:rPr>
                <w:szCs w:val="20"/>
              </w:rPr>
            </w:pPr>
            <w:r w:rsidRPr="00413CB7">
              <w:rPr>
                <w:szCs w:val="20"/>
              </w:rPr>
              <w:t>23.4.2014</w:t>
            </w:r>
          </w:p>
        </w:tc>
      </w:tr>
      <w:tr w:rsidR="00413CB7" w:rsidRPr="00413CB7" w14:paraId="1F63C2A4" w14:textId="77777777" w:rsidTr="005B36B0">
        <w:trPr>
          <w:trHeight w:val="20"/>
        </w:trPr>
        <w:tc>
          <w:tcPr>
            <w:tcW w:w="1756" w:type="pct"/>
            <w:noWrap/>
            <w:hideMark/>
          </w:tcPr>
          <w:p w14:paraId="3F8D06A5" w14:textId="77777777" w:rsidR="00413CB7" w:rsidRPr="00413CB7" w:rsidRDefault="00413CB7" w:rsidP="00413CB7">
            <w:pPr>
              <w:spacing w:after="0"/>
              <w:jc w:val="left"/>
              <w:rPr>
                <w:szCs w:val="20"/>
              </w:rPr>
            </w:pPr>
            <w:r w:rsidRPr="00413CB7">
              <w:rPr>
                <w:szCs w:val="20"/>
              </w:rPr>
              <w:t>Darryl Ackland</w:t>
            </w:r>
          </w:p>
        </w:tc>
        <w:tc>
          <w:tcPr>
            <w:tcW w:w="1597" w:type="pct"/>
            <w:noWrap/>
            <w:hideMark/>
          </w:tcPr>
          <w:p w14:paraId="2044CC46"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0A5D553A" w14:textId="77777777" w:rsidR="00413CB7" w:rsidRPr="00413CB7" w:rsidRDefault="00413CB7" w:rsidP="00413CB7">
            <w:pPr>
              <w:spacing w:after="0"/>
              <w:ind w:right="113"/>
              <w:jc w:val="right"/>
              <w:rPr>
                <w:szCs w:val="20"/>
              </w:rPr>
            </w:pPr>
            <w:r w:rsidRPr="00413CB7">
              <w:rPr>
                <w:szCs w:val="20"/>
              </w:rPr>
              <w:t>79.53</w:t>
            </w:r>
          </w:p>
        </w:tc>
        <w:tc>
          <w:tcPr>
            <w:tcW w:w="770" w:type="pct"/>
            <w:noWrap/>
            <w:hideMark/>
          </w:tcPr>
          <w:p w14:paraId="399B43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7D20E6" w14:textId="77777777" w:rsidR="00413CB7" w:rsidRPr="00413CB7" w:rsidRDefault="00413CB7" w:rsidP="00413CB7">
            <w:pPr>
              <w:spacing w:after="0"/>
              <w:jc w:val="right"/>
              <w:rPr>
                <w:szCs w:val="20"/>
              </w:rPr>
            </w:pPr>
            <w:r w:rsidRPr="00413CB7">
              <w:rPr>
                <w:szCs w:val="20"/>
              </w:rPr>
              <w:t>22.5.2014</w:t>
            </w:r>
          </w:p>
        </w:tc>
      </w:tr>
      <w:tr w:rsidR="00413CB7" w:rsidRPr="00413CB7" w14:paraId="539C4ABA" w14:textId="77777777" w:rsidTr="005B36B0">
        <w:trPr>
          <w:trHeight w:val="20"/>
        </w:trPr>
        <w:tc>
          <w:tcPr>
            <w:tcW w:w="1756" w:type="pct"/>
            <w:noWrap/>
            <w:hideMark/>
          </w:tcPr>
          <w:p w14:paraId="512ED210" w14:textId="77777777" w:rsidR="00413CB7" w:rsidRPr="00413CB7" w:rsidRDefault="00413CB7" w:rsidP="00413CB7">
            <w:pPr>
              <w:spacing w:after="0"/>
              <w:jc w:val="left"/>
              <w:rPr>
                <w:szCs w:val="20"/>
              </w:rPr>
            </w:pPr>
            <w:r w:rsidRPr="00413CB7">
              <w:rPr>
                <w:szCs w:val="20"/>
              </w:rPr>
              <w:lastRenderedPageBreak/>
              <w:t>Darryl and Lin Fischer</w:t>
            </w:r>
          </w:p>
        </w:tc>
        <w:tc>
          <w:tcPr>
            <w:tcW w:w="1597" w:type="pct"/>
            <w:noWrap/>
            <w:hideMark/>
          </w:tcPr>
          <w:p w14:paraId="0C3D8A67"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2FF35C0C" w14:textId="77777777" w:rsidR="00413CB7" w:rsidRPr="00413CB7" w:rsidRDefault="00413CB7" w:rsidP="00413CB7">
            <w:pPr>
              <w:spacing w:after="0"/>
              <w:ind w:right="113"/>
              <w:jc w:val="right"/>
              <w:rPr>
                <w:szCs w:val="20"/>
              </w:rPr>
            </w:pPr>
            <w:r w:rsidRPr="00413CB7">
              <w:rPr>
                <w:szCs w:val="20"/>
              </w:rPr>
              <w:t>24.75</w:t>
            </w:r>
          </w:p>
        </w:tc>
        <w:tc>
          <w:tcPr>
            <w:tcW w:w="770" w:type="pct"/>
            <w:noWrap/>
            <w:hideMark/>
          </w:tcPr>
          <w:p w14:paraId="261F0E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8B85E5" w14:textId="77777777" w:rsidR="00413CB7" w:rsidRPr="00413CB7" w:rsidRDefault="00413CB7" w:rsidP="00413CB7">
            <w:pPr>
              <w:spacing w:after="0"/>
              <w:jc w:val="right"/>
              <w:rPr>
                <w:szCs w:val="20"/>
              </w:rPr>
            </w:pPr>
            <w:r w:rsidRPr="00413CB7">
              <w:rPr>
                <w:szCs w:val="20"/>
              </w:rPr>
              <w:t>13.12.2013</w:t>
            </w:r>
          </w:p>
        </w:tc>
      </w:tr>
      <w:tr w:rsidR="00413CB7" w:rsidRPr="00413CB7" w14:paraId="6FB3BF64" w14:textId="77777777" w:rsidTr="005B36B0">
        <w:trPr>
          <w:trHeight w:val="20"/>
        </w:trPr>
        <w:tc>
          <w:tcPr>
            <w:tcW w:w="1756" w:type="pct"/>
            <w:noWrap/>
            <w:hideMark/>
          </w:tcPr>
          <w:p w14:paraId="2DEBA5AD" w14:textId="77777777" w:rsidR="00413CB7" w:rsidRPr="00413CB7" w:rsidRDefault="00413CB7" w:rsidP="00413CB7">
            <w:pPr>
              <w:spacing w:after="0"/>
              <w:jc w:val="left"/>
              <w:rPr>
                <w:szCs w:val="20"/>
              </w:rPr>
            </w:pPr>
            <w:r w:rsidRPr="00413CB7">
              <w:rPr>
                <w:szCs w:val="20"/>
              </w:rPr>
              <w:t>Darryl Delaine</w:t>
            </w:r>
          </w:p>
        </w:tc>
        <w:tc>
          <w:tcPr>
            <w:tcW w:w="1597" w:type="pct"/>
            <w:noWrap/>
            <w:hideMark/>
          </w:tcPr>
          <w:p w14:paraId="443FAB19"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5993C256" w14:textId="77777777" w:rsidR="00413CB7" w:rsidRPr="00413CB7" w:rsidRDefault="00413CB7" w:rsidP="00413CB7">
            <w:pPr>
              <w:spacing w:after="0"/>
              <w:ind w:right="113"/>
              <w:jc w:val="right"/>
              <w:rPr>
                <w:szCs w:val="20"/>
              </w:rPr>
            </w:pPr>
            <w:r w:rsidRPr="00413CB7">
              <w:rPr>
                <w:szCs w:val="20"/>
              </w:rPr>
              <w:t>36.89</w:t>
            </w:r>
          </w:p>
        </w:tc>
        <w:tc>
          <w:tcPr>
            <w:tcW w:w="770" w:type="pct"/>
            <w:noWrap/>
            <w:hideMark/>
          </w:tcPr>
          <w:p w14:paraId="149338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E8AFF8" w14:textId="77777777" w:rsidR="00413CB7" w:rsidRPr="00413CB7" w:rsidRDefault="00413CB7" w:rsidP="00413CB7">
            <w:pPr>
              <w:spacing w:after="0"/>
              <w:jc w:val="right"/>
              <w:rPr>
                <w:szCs w:val="20"/>
              </w:rPr>
            </w:pPr>
            <w:r w:rsidRPr="00413CB7">
              <w:rPr>
                <w:szCs w:val="20"/>
              </w:rPr>
              <w:t>3.10.2014</w:t>
            </w:r>
          </w:p>
        </w:tc>
      </w:tr>
      <w:tr w:rsidR="00413CB7" w:rsidRPr="00413CB7" w14:paraId="4BF66344" w14:textId="77777777" w:rsidTr="005B36B0">
        <w:trPr>
          <w:trHeight w:val="20"/>
        </w:trPr>
        <w:tc>
          <w:tcPr>
            <w:tcW w:w="1756" w:type="pct"/>
            <w:noWrap/>
            <w:hideMark/>
          </w:tcPr>
          <w:p w14:paraId="5DC25ABC" w14:textId="77777777" w:rsidR="00413CB7" w:rsidRPr="00413CB7" w:rsidRDefault="00413CB7" w:rsidP="00413CB7">
            <w:pPr>
              <w:spacing w:after="0"/>
              <w:jc w:val="left"/>
              <w:rPr>
                <w:szCs w:val="20"/>
              </w:rPr>
            </w:pPr>
            <w:r w:rsidRPr="00413CB7">
              <w:rPr>
                <w:szCs w:val="20"/>
              </w:rPr>
              <w:t>Darryl Fuss</w:t>
            </w:r>
          </w:p>
        </w:tc>
        <w:tc>
          <w:tcPr>
            <w:tcW w:w="1597" w:type="pct"/>
            <w:noWrap/>
            <w:hideMark/>
          </w:tcPr>
          <w:p w14:paraId="041FBE6F"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50D95D86" w14:textId="77777777" w:rsidR="00413CB7" w:rsidRPr="00413CB7" w:rsidRDefault="00413CB7" w:rsidP="00413CB7">
            <w:pPr>
              <w:spacing w:after="0"/>
              <w:ind w:right="113"/>
              <w:jc w:val="right"/>
              <w:rPr>
                <w:szCs w:val="20"/>
              </w:rPr>
            </w:pPr>
            <w:r w:rsidRPr="00413CB7">
              <w:rPr>
                <w:szCs w:val="20"/>
              </w:rPr>
              <w:t>12.93</w:t>
            </w:r>
          </w:p>
        </w:tc>
        <w:tc>
          <w:tcPr>
            <w:tcW w:w="770" w:type="pct"/>
            <w:noWrap/>
            <w:hideMark/>
          </w:tcPr>
          <w:p w14:paraId="3DE5B6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8A7D51" w14:textId="77777777" w:rsidR="00413CB7" w:rsidRPr="00413CB7" w:rsidRDefault="00413CB7" w:rsidP="00413CB7">
            <w:pPr>
              <w:spacing w:after="0"/>
              <w:jc w:val="right"/>
              <w:rPr>
                <w:szCs w:val="20"/>
              </w:rPr>
            </w:pPr>
            <w:r w:rsidRPr="00413CB7">
              <w:rPr>
                <w:szCs w:val="20"/>
              </w:rPr>
              <w:t>31.7.2013</w:t>
            </w:r>
          </w:p>
        </w:tc>
      </w:tr>
      <w:tr w:rsidR="00413CB7" w:rsidRPr="00413CB7" w14:paraId="60103EB5" w14:textId="77777777" w:rsidTr="005B36B0">
        <w:trPr>
          <w:trHeight w:val="20"/>
        </w:trPr>
        <w:tc>
          <w:tcPr>
            <w:tcW w:w="1756" w:type="pct"/>
            <w:noWrap/>
            <w:hideMark/>
          </w:tcPr>
          <w:p w14:paraId="464B158C" w14:textId="77777777" w:rsidR="00413CB7" w:rsidRPr="00413CB7" w:rsidRDefault="00413CB7" w:rsidP="00413CB7">
            <w:pPr>
              <w:spacing w:after="0"/>
              <w:jc w:val="left"/>
              <w:rPr>
                <w:szCs w:val="20"/>
              </w:rPr>
            </w:pPr>
            <w:r w:rsidRPr="00413CB7">
              <w:rPr>
                <w:szCs w:val="20"/>
              </w:rPr>
              <w:t>Darryl Hunter</w:t>
            </w:r>
          </w:p>
        </w:tc>
        <w:tc>
          <w:tcPr>
            <w:tcW w:w="1597" w:type="pct"/>
            <w:noWrap/>
            <w:hideMark/>
          </w:tcPr>
          <w:p w14:paraId="498680A3"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4801D2D1" w14:textId="77777777" w:rsidR="00413CB7" w:rsidRPr="00413CB7" w:rsidRDefault="00413CB7" w:rsidP="00413CB7">
            <w:pPr>
              <w:spacing w:after="0"/>
              <w:ind w:right="113"/>
              <w:jc w:val="right"/>
              <w:rPr>
                <w:szCs w:val="20"/>
              </w:rPr>
            </w:pPr>
            <w:r w:rsidRPr="00413CB7">
              <w:rPr>
                <w:szCs w:val="20"/>
              </w:rPr>
              <w:t>17.75</w:t>
            </w:r>
          </w:p>
        </w:tc>
        <w:tc>
          <w:tcPr>
            <w:tcW w:w="770" w:type="pct"/>
            <w:noWrap/>
            <w:hideMark/>
          </w:tcPr>
          <w:p w14:paraId="0901817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D01DB4" w14:textId="77777777" w:rsidR="00413CB7" w:rsidRPr="00413CB7" w:rsidRDefault="00413CB7" w:rsidP="00413CB7">
            <w:pPr>
              <w:spacing w:after="0"/>
              <w:jc w:val="right"/>
              <w:rPr>
                <w:szCs w:val="20"/>
              </w:rPr>
            </w:pPr>
            <w:r w:rsidRPr="00413CB7">
              <w:rPr>
                <w:szCs w:val="20"/>
              </w:rPr>
              <w:t>21.6.2013</w:t>
            </w:r>
          </w:p>
        </w:tc>
      </w:tr>
      <w:tr w:rsidR="00413CB7" w:rsidRPr="00413CB7" w14:paraId="59133D26" w14:textId="77777777" w:rsidTr="005B36B0">
        <w:trPr>
          <w:trHeight w:val="20"/>
        </w:trPr>
        <w:tc>
          <w:tcPr>
            <w:tcW w:w="1756" w:type="pct"/>
            <w:noWrap/>
            <w:hideMark/>
          </w:tcPr>
          <w:p w14:paraId="6A42880F" w14:textId="77777777" w:rsidR="00413CB7" w:rsidRPr="00413CB7" w:rsidRDefault="00413CB7" w:rsidP="00413CB7">
            <w:pPr>
              <w:spacing w:after="0"/>
              <w:jc w:val="left"/>
              <w:rPr>
                <w:szCs w:val="20"/>
              </w:rPr>
            </w:pPr>
            <w:r w:rsidRPr="00413CB7">
              <w:rPr>
                <w:szCs w:val="20"/>
              </w:rPr>
              <w:t>Darryl Hunter</w:t>
            </w:r>
          </w:p>
        </w:tc>
        <w:tc>
          <w:tcPr>
            <w:tcW w:w="1597" w:type="pct"/>
            <w:noWrap/>
            <w:hideMark/>
          </w:tcPr>
          <w:p w14:paraId="156A8D48"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33BAB0DD" w14:textId="77777777" w:rsidR="00413CB7" w:rsidRPr="00413CB7" w:rsidRDefault="00413CB7" w:rsidP="00413CB7">
            <w:pPr>
              <w:spacing w:after="0"/>
              <w:ind w:right="113"/>
              <w:jc w:val="right"/>
              <w:rPr>
                <w:szCs w:val="20"/>
              </w:rPr>
            </w:pPr>
            <w:r w:rsidRPr="00413CB7">
              <w:rPr>
                <w:szCs w:val="20"/>
              </w:rPr>
              <w:t>110.46</w:t>
            </w:r>
          </w:p>
        </w:tc>
        <w:tc>
          <w:tcPr>
            <w:tcW w:w="770" w:type="pct"/>
            <w:noWrap/>
            <w:hideMark/>
          </w:tcPr>
          <w:p w14:paraId="1C1FE0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F3B27E" w14:textId="77777777" w:rsidR="00413CB7" w:rsidRPr="00413CB7" w:rsidRDefault="00413CB7" w:rsidP="00413CB7">
            <w:pPr>
              <w:spacing w:after="0"/>
              <w:jc w:val="right"/>
              <w:rPr>
                <w:szCs w:val="20"/>
              </w:rPr>
            </w:pPr>
            <w:r w:rsidRPr="00413CB7">
              <w:rPr>
                <w:szCs w:val="20"/>
              </w:rPr>
              <w:t>21.6.2013</w:t>
            </w:r>
          </w:p>
        </w:tc>
      </w:tr>
      <w:tr w:rsidR="00413CB7" w:rsidRPr="00413CB7" w14:paraId="6813312B" w14:textId="77777777" w:rsidTr="005B36B0">
        <w:trPr>
          <w:trHeight w:val="20"/>
        </w:trPr>
        <w:tc>
          <w:tcPr>
            <w:tcW w:w="1756" w:type="pct"/>
            <w:noWrap/>
            <w:hideMark/>
          </w:tcPr>
          <w:p w14:paraId="521DCF8B" w14:textId="77777777" w:rsidR="00413CB7" w:rsidRPr="00413CB7" w:rsidRDefault="00413CB7" w:rsidP="00413CB7">
            <w:pPr>
              <w:spacing w:after="0"/>
              <w:jc w:val="left"/>
              <w:rPr>
                <w:szCs w:val="20"/>
              </w:rPr>
            </w:pPr>
            <w:r w:rsidRPr="00413CB7">
              <w:rPr>
                <w:szCs w:val="20"/>
              </w:rPr>
              <w:t xml:space="preserve">Darryl Hunter, the estate of </w:t>
            </w:r>
          </w:p>
        </w:tc>
        <w:tc>
          <w:tcPr>
            <w:tcW w:w="1597" w:type="pct"/>
            <w:noWrap/>
            <w:hideMark/>
          </w:tcPr>
          <w:p w14:paraId="5CAFE12F" w14:textId="77777777" w:rsidR="00413CB7" w:rsidRPr="00413CB7" w:rsidRDefault="00413CB7" w:rsidP="00413CB7">
            <w:pPr>
              <w:spacing w:after="0"/>
              <w:ind w:left="113"/>
              <w:jc w:val="left"/>
              <w:rPr>
                <w:szCs w:val="20"/>
              </w:rPr>
            </w:pPr>
          </w:p>
        </w:tc>
        <w:tc>
          <w:tcPr>
            <w:tcW w:w="424" w:type="pct"/>
            <w:noWrap/>
            <w:hideMark/>
          </w:tcPr>
          <w:p w14:paraId="625EB22C" w14:textId="77777777" w:rsidR="00413CB7" w:rsidRPr="00413CB7" w:rsidRDefault="00413CB7" w:rsidP="00413CB7">
            <w:pPr>
              <w:spacing w:after="0"/>
              <w:ind w:right="113"/>
              <w:jc w:val="right"/>
              <w:rPr>
                <w:szCs w:val="20"/>
              </w:rPr>
            </w:pPr>
            <w:r w:rsidRPr="00413CB7">
              <w:rPr>
                <w:szCs w:val="20"/>
              </w:rPr>
              <w:t>25.01</w:t>
            </w:r>
          </w:p>
        </w:tc>
        <w:tc>
          <w:tcPr>
            <w:tcW w:w="770" w:type="pct"/>
            <w:noWrap/>
            <w:hideMark/>
          </w:tcPr>
          <w:p w14:paraId="65E623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F131E0" w14:textId="77777777" w:rsidR="00413CB7" w:rsidRPr="00413CB7" w:rsidRDefault="00413CB7" w:rsidP="00413CB7">
            <w:pPr>
              <w:spacing w:after="0"/>
              <w:jc w:val="right"/>
              <w:rPr>
                <w:szCs w:val="20"/>
              </w:rPr>
            </w:pPr>
            <w:r w:rsidRPr="00413CB7">
              <w:rPr>
                <w:szCs w:val="20"/>
              </w:rPr>
              <w:t>13.10.2014</w:t>
            </w:r>
          </w:p>
        </w:tc>
      </w:tr>
      <w:tr w:rsidR="00413CB7" w:rsidRPr="00413CB7" w14:paraId="4A54A719" w14:textId="77777777" w:rsidTr="005B36B0">
        <w:trPr>
          <w:trHeight w:val="20"/>
        </w:trPr>
        <w:tc>
          <w:tcPr>
            <w:tcW w:w="1756" w:type="pct"/>
            <w:noWrap/>
            <w:hideMark/>
          </w:tcPr>
          <w:p w14:paraId="435233CF" w14:textId="77777777" w:rsidR="00413CB7" w:rsidRPr="00413CB7" w:rsidRDefault="00413CB7" w:rsidP="00413CB7">
            <w:pPr>
              <w:spacing w:after="0"/>
              <w:jc w:val="left"/>
              <w:rPr>
                <w:szCs w:val="20"/>
              </w:rPr>
            </w:pPr>
            <w:r w:rsidRPr="00413CB7">
              <w:rPr>
                <w:szCs w:val="20"/>
              </w:rPr>
              <w:t>Darryl Mark Lord</w:t>
            </w:r>
          </w:p>
        </w:tc>
        <w:tc>
          <w:tcPr>
            <w:tcW w:w="1597" w:type="pct"/>
            <w:noWrap/>
            <w:hideMark/>
          </w:tcPr>
          <w:p w14:paraId="439A6956" w14:textId="77777777" w:rsidR="00413CB7" w:rsidRPr="00413CB7" w:rsidRDefault="00413CB7" w:rsidP="00413CB7">
            <w:pPr>
              <w:spacing w:after="0"/>
              <w:ind w:left="113"/>
              <w:jc w:val="left"/>
              <w:rPr>
                <w:szCs w:val="20"/>
              </w:rPr>
            </w:pPr>
            <w:r w:rsidRPr="00413CB7">
              <w:rPr>
                <w:szCs w:val="20"/>
              </w:rPr>
              <w:t>LOBETHAL, SA 5241</w:t>
            </w:r>
          </w:p>
        </w:tc>
        <w:tc>
          <w:tcPr>
            <w:tcW w:w="424" w:type="pct"/>
            <w:noWrap/>
            <w:hideMark/>
          </w:tcPr>
          <w:p w14:paraId="15C7D99E" w14:textId="77777777" w:rsidR="00413CB7" w:rsidRPr="00413CB7" w:rsidRDefault="00413CB7" w:rsidP="00413CB7">
            <w:pPr>
              <w:spacing w:after="0"/>
              <w:ind w:right="113"/>
              <w:jc w:val="right"/>
              <w:rPr>
                <w:szCs w:val="20"/>
              </w:rPr>
            </w:pPr>
            <w:r w:rsidRPr="00413CB7">
              <w:rPr>
                <w:szCs w:val="20"/>
              </w:rPr>
              <w:t>22.05</w:t>
            </w:r>
          </w:p>
        </w:tc>
        <w:tc>
          <w:tcPr>
            <w:tcW w:w="770" w:type="pct"/>
            <w:noWrap/>
            <w:hideMark/>
          </w:tcPr>
          <w:p w14:paraId="2EF43F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44D2B7" w14:textId="77777777" w:rsidR="00413CB7" w:rsidRPr="00413CB7" w:rsidRDefault="00413CB7" w:rsidP="00413CB7">
            <w:pPr>
              <w:spacing w:after="0"/>
              <w:jc w:val="right"/>
              <w:rPr>
                <w:szCs w:val="20"/>
              </w:rPr>
            </w:pPr>
            <w:r w:rsidRPr="00413CB7">
              <w:rPr>
                <w:szCs w:val="20"/>
              </w:rPr>
              <w:t>31.3.2014</w:t>
            </w:r>
          </w:p>
        </w:tc>
      </w:tr>
      <w:tr w:rsidR="00413CB7" w:rsidRPr="00413CB7" w14:paraId="66FC321D" w14:textId="77777777" w:rsidTr="005B36B0">
        <w:trPr>
          <w:trHeight w:val="20"/>
        </w:trPr>
        <w:tc>
          <w:tcPr>
            <w:tcW w:w="1756" w:type="pct"/>
            <w:noWrap/>
            <w:hideMark/>
          </w:tcPr>
          <w:p w14:paraId="2C9B4439" w14:textId="77777777" w:rsidR="00413CB7" w:rsidRPr="00413CB7" w:rsidRDefault="00413CB7" w:rsidP="00413CB7">
            <w:pPr>
              <w:spacing w:after="0"/>
              <w:jc w:val="left"/>
              <w:rPr>
                <w:szCs w:val="20"/>
              </w:rPr>
            </w:pPr>
            <w:r w:rsidRPr="00413CB7">
              <w:rPr>
                <w:szCs w:val="20"/>
              </w:rPr>
              <w:t>Darryl Stockton</w:t>
            </w:r>
          </w:p>
        </w:tc>
        <w:tc>
          <w:tcPr>
            <w:tcW w:w="1597" w:type="pct"/>
            <w:noWrap/>
            <w:hideMark/>
          </w:tcPr>
          <w:p w14:paraId="5B9505E3" w14:textId="77777777"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14:paraId="7F0FC4BB" w14:textId="77777777" w:rsidR="00413CB7" w:rsidRPr="00413CB7" w:rsidRDefault="00413CB7" w:rsidP="00413CB7">
            <w:pPr>
              <w:spacing w:after="0"/>
              <w:ind w:right="113"/>
              <w:jc w:val="right"/>
              <w:rPr>
                <w:szCs w:val="20"/>
              </w:rPr>
            </w:pPr>
            <w:r w:rsidRPr="00413CB7">
              <w:rPr>
                <w:szCs w:val="20"/>
              </w:rPr>
              <w:t>148.25</w:t>
            </w:r>
          </w:p>
        </w:tc>
        <w:tc>
          <w:tcPr>
            <w:tcW w:w="770" w:type="pct"/>
            <w:noWrap/>
            <w:hideMark/>
          </w:tcPr>
          <w:p w14:paraId="1AFB30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6E13D9" w14:textId="77777777" w:rsidR="00413CB7" w:rsidRPr="00413CB7" w:rsidRDefault="00413CB7" w:rsidP="00413CB7">
            <w:pPr>
              <w:spacing w:after="0"/>
              <w:jc w:val="right"/>
              <w:rPr>
                <w:szCs w:val="20"/>
              </w:rPr>
            </w:pPr>
            <w:r w:rsidRPr="00413CB7">
              <w:rPr>
                <w:szCs w:val="20"/>
              </w:rPr>
              <w:t>17.4.2014</w:t>
            </w:r>
          </w:p>
        </w:tc>
      </w:tr>
      <w:tr w:rsidR="00413CB7" w:rsidRPr="00413CB7" w14:paraId="7945ADBA" w14:textId="77777777" w:rsidTr="005B36B0">
        <w:trPr>
          <w:trHeight w:val="20"/>
        </w:trPr>
        <w:tc>
          <w:tcPr>
            <w:tcW w:w="1756" w:type="pct"/>
            <w:noWrap/>
            <w:hideMark/>
          </w:tcPr>
          <w:p w14:paraId="741B6AE8" w14:textId="77777777" w:rsidR="00413CB7" w:rsidRPr="00413CB7" w:rsidRDefault="00413CB7" w:rsidP="00413CB7">
            <w:pPr>
              <w:spacing w:after="0"/>
              <w:jc w:val="left"/>
              <w:rPr>
                <w:szCs w:val="20"/>
              </w:rPr>
            </w:pPr>
            <w:r w:rsidRPr="00413CB7">
              <w:rPr>
                <w:szCs w:val="20"/>
              </w:rPr>
              <w:t>Darshana Indian Cuisine</w:t>
            </w:r>
          </w:p>
        </w:tc>
        <w:tc>
          <w:tcPr>
            <w:tcW w:w="1597" w:type="pct"/>
            <w:noWrap/>
            <w:hideMark/>
          </w:tcPr>
          <w:p w14:paraId="5AE14775"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0F7F330A" w14:textId="77777777" w:rsidR="00413CB7" w:rsidRPr="00413CB7" w:rsidRDefault="00413CB7" w:rsidP="00413CB7">
            <w:pPr>
              <w:spacing w:after="0"/>
              <w:ind w:right="113"/>
              <w:jc w:val="right"/>
              <w:rPr>
                <w:szCs w:val="20"/>
              </w:rPr>
            </w:pPr>
            <w:r w:rsidRPr="00413CB7">
              <w:rPr>
                <w:szCs w:val="20"/>
              </w:rPr>
              <w:t>242.47</w:t>
            </w:r>
          </w:p>
        </w:tc>
        <w:tc>
          <w:tcPr>
            <w:tcW w:w="770" w:type="pct"/>
            <w:noWrap/>
            <w:hideMark/>
          </w:tcPr>
          <w:p w14:paraId="1DD5D0D0" w14:textId="77777777" w:rsidR="00413CB7" w:rsidRPr="00413CB7" w:rsidRDefault="00413CB7" w:rsidP="00413CB7">
            <w:pPr>
              <w:spacing w:after="0"/>
              <w:ind w:left="170"/>
              <w:jc w:val="left"/>
              <w:rPr>
                <w:szCs w:val="20"/>
              </w:rPr>
            </w:pPr>
            <w:r w:rsidRPr="00413CB7">
              <w:rPr>
                <w:szCs w:val="20"/>
              </w:rPr>
              <w:t>Refund 161719</w:t>
            </w:r>
          </w:p>
        </w:tc>
        <w:tc>
          <w:tcPr>
            <w:tcW w:w="453" w:type="pct"/>
            <w:noWrap/>
            <w:hideMark/>
          </w:tcPr>
          <w:p w14:paraId="2EB88EA9" w14:textId="77777777" w:rsidR="00413CB7" w:rsidRPr="00413CB7" w:rsidRDefault="00413CB7" w:rsidP="00413CB7">
            <w:pPr>
              <w:spacing w:after="0"/>
              <w:jc w:val="right"/>
              <w:rPr>
                <w:szCs w:val="20"/>
              </w:rPr>
            </w:pPr>
            <w:r w:rsidRPr="00413CB7">
              <w:rPr>
                <w:szCs w:val="20"/>
              </w:rPr>
              <w:t>14.5.2013</w:t>
            </w:r>
          </w:p>
        </w:tc>
      </w:tr>
      <w:tr w:rsidR="00413CB7" w:rsidRPr="00413CB7" w14:paraId="62E28D6A" w14:textId="77777777" w:rsidTr="005B36B0">
        <w:trPr>
          <w:trHeight w:val="20"/>
        </w:trPr>
        <w:tc>
          <w:tcPr>
            <w:tcW w:w="1756" w:type="pct"/>
            <w:noWrap/>
            <w:hideMark/>
          </w:tcPr>
          <w:p w14:paraId="0126AB97" w14:textId="77777777" w:rsidR="00413CB7" w:rsidRPr="00413CB7" w:rsidRDefault="00413CB7" w:rsidP="00413CB7">
            <w:pPr>
              <w:spacing w:after="0"/>
              <w:jc w:val="left"/>
              <w:rPr>
                <w:szCs w:val="20"/>
              </w:rPr>
            </w:pPr>
            <w:r w:rsidRPr="00413CB7">
              <w:rPr>
                <w:szCs w:val="20"/>
              </w:rPr>
              <w:t>Daryl Flavel</w:t>
            </w:r>
          </w:p>
        </w:tc>
        <w:tc>
          <w:tcPr>
            <w:tcW w:w="1597" w:type="pct"/>
            <w:noWrap/>
            <w:hideMark/>
          </w:tcPr>
          <w:p w14:paraId="43916C70"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3CF9E173" w14:textId="77777777" w:rsidR="00413CB7" w:rsidRPr="00413CB7" w:rsidRDefault="00413CB7" w:rsidP="00413CB7">
            <w:pPr>
              <w:spacing w:after="0"/>
              <w:ind w:right="113"/>
              <w:jc w:val="right"/>
              <w:rPr>
                <w:szCs w:val="20"/>
              </w:rPr>
            </w:pPr>
            <w:r w:rsidRPr="00413CB7">
              <w:rPr>
                <w:szCs w:val="20"/>
              </w:rPr>
              <w:t>13.54</w:t>
            </w:r>
          </w:p>
        </w:tc>
        <w:tc>
          <w:tcPr>
            <w:tcW w:w="770" w:type="pct"/>
            <w:noWrap/>
            <w:hideMark/>
          </w:tcPr>
          <w:p w14:paraId="594AD9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78DDD2" w14:textId="77777777" w:rsidR="00413CB7" w:rsidRPr="00413CB7" w:rsidRDefault="00413CB7" w:rsidP="00413CB7">
            <w:pPr>
              <w:spacing w:after="0"/>
              <w:jc w:val="right"/>
              <w:rPr>
                <w:szCs w:val="20"/>
              </w:rPr>
            </w:pPr>
            <w:r w:rsidRPr="00413CB7">
              <w:rPr>
                <w:szCs w:val="20"/>
              </w:rPr>
              <w:t>27.10.2014</w:t>
            </w:r>
          </w:p>
        </w:tc>
      </w:tr>
      <w:tr w:rsidR="00413CB7" w:rsidRPr="00413CB7" w14:paraId="5A4EA234" w14:textId="77777777" w:rsidTr="005B36B0">
        <w:trPr>
          <w:trHeight w:val="20"/>
        </w:trPr>
        <w:tc>
          <w:tcPr>
            <w:tcW w:w="1756" w:type="pct"/>
            <w:noWrap/>
            <w:hideMark/>
          </w:tcPr>
          <w:p w14:paraId="28580A54" w14:textId="77777777" w:rsidR="00413CB7" w:rsidRPr="00413CB7" w:rsidRDefault="00413CB7" w:rsidP="00413CB7">
            <w:pPr>
              <w:spacing w:after="0"/>
              <w:jc w:val="left"/>
              <w:rPr>
                <w:szCs w:val="20"/>
              </w:rPr>
            </w:pPr>
            <w:r w:rsidRPr="00413CB7">
              <w:rPr>
                <w:szCs w:val="20"/>
              </w:rPr>
              <w:t>Daryl Flavel</w:t>
            </w:r>
          </w:p>
        </w:tc>
        <w:tc>
          <w:tcPr>
            <w:tcW w:w="1597" w:type="pct"/>
            <w:noWrap/>
            <w:hideMark/>
          </w:tcPr>
          <w:p w14:paraId="549104CB"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5A71B623" w14:textId="77777777" w:rsidR="00413CB7" w:rsidRPr="00413CB7" w:rsidRDefault="00413CB7" w:rsidP="00413CB7">
            <w:pPr>
              <w:spacing w:after="0"/>
              <w:ind w:right="113"/>
              <w:jc w:val="right"/>
              <w:rPr>
                <w:szCs w:val="20"/>
              </w:rPr>
            </w:pPr>
            <w:r w:rsidRPr="00413CB7">
              <w:rPr>
                <w:szCs w:val="20"/>
              </w:rPr>
              <w:t>19.66</w:t>
            </w:r>
          </w:p>
        </w:tc>
        <w:tc>
          <w:tcPr>
            <w:tcW w:w="770" w:type="pct"/>
            <w:noWrap/>
            <w:hideMark/>
          </w:tcPr>
          <w:p w14:paraId="576547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65FAAD" w14:textId="77777777" w:rsidR="00413CB7" w:rsidRPr="00413CB7" w:rsidRDefault="00413CB7" w:rsidP="00413CB7">
            <w:pPr>
              <w:spacing w:after="0"/>
              <w:jc w:val="right"/>
              <w:rPr>
                <w:szCs w:val="20"/>
              </w:rPr>
            </w:pPr>
            <w:r w:rsidRPr="00413CB7">
              <w:rPr>
                <w:szCs w:val="20"/>
              </w:rPr>
              <w:t>7.11.2014</w:t>
            </w:r>
          </w:p>
        </w:tc>
      </w:tr>
      <w:tr w:rsidR="00413CB7" w:rsidRPr="00413CB7" w14:paraId="7C4A450C" w14:textId="77777777" w:rsidTr="005B36B0">
        <w:trPr>
          <w:trHeight w:val="20"/>
        </w:trPr>
        <w:tc>
          <w:tcPr>
            <w:tcW w:w="1756" w:type="pct"/>
            <w:noWrap/>
            <w:hideMark/>
          </w:tcPr>
          <w:p w14:paraId="15B17930" w14:textId="77777777" w:rsidR="00413CB7" w:rsidRPr="00413CB7" w:rsidRDefault="00413CB7" w:rsidP="00413CB7">
            <w:pPr>
              <w:spacing w:after="0"/>
              <w:jc w:val="left"/>
              <w:rPr>
                <w:szCs w:val="20"/>
              </w:rPr>
            </w:pPr>
            <w:r w:rsidRPr="00413CB7">
              <w:rPr>
                <w:szCs w:val="20"/>
              </w:rPr>
              <w:t>Daryl Reynolds</w:t>
            </w:r>
          </w:p>
        </w:tc>
        <w:tc>
          <w:tcPr>
            <w:tcW w:w="1597" w:type="pct"/>
            <w:noWrap/>
            <w:hideMark/>
          </w:tcPr>
          <w:p w14:paraId="5482E72D"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3CEB80CA" w14:textId="77777777" w:rsidR="00413CB7" w:rsidRPr="00413CB7" w:rsidRDefault="00413CB7" w:rsidP="00413CB7">
            <w:pPr>
              <w:spacing w:after="0"/>
              <w:ind w:right="113"/>
              <w:jc w:val="right"/>
              <w:rPr>
                <w:szCs w:val="20"/>
              </w:rPr>
            </w:pPr>
            <w:r w:rsidRPr="00413CB7">
              <w:rPr>
                <w:szCs w:val="20"/>
              </w:rPr>
              <w:t>44.17</w:t>
            </w:r>
          </w:p>
        </w:tc>
        <w:tc>
          <w:tcPr>
            <w:tcW w:w="770" w:type="pct"/>
            <w:noWrap/>
            <w:hideMark/>
          </w:tcPr>
          <w:p w14:paraId="31B89E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9BC110" w14:textId="77777777" w:rsidR="00413CB7" w:rsidRPr="00413CB7" w:rsidRDefault="00413CB7" w:rsidP="00413CB7">
            <w:pPr>
              <w:spacing w:after="0"/>
              <w:jc w:val="right"/>
              <w:rPr>
                <w:szCs w:val="20"/>
              </w:rPr>
            </w:pPr>
            <w:r w:rsidRPr="00413CB7">
              <w:rPr>
                <w:szCs w:val="20"/>
              </w:rPr>
              <w:t>11.6.2014</w:t>
            </w:r>
          </w:p>
        </w:tc>
      </w:tr>
      <w:tr w:rsidR="00413CB7" w:rsidRPr="00413CB7" w14:paraId="053C0B25" w14:textId="77777777" w:rsidTr="005B36B0">
        <w:trPr>
          <w:trHeight w:val="20"/>
        </w:trPr>
        <w:tc>
          <w:tcPr>
            <w:tcW w:w="1756" w:type="pct"/>
            <w:noWrap/>
            <w:hideMark/>
          </w:tcPr>
          <w:p w14:paraId="4847CD14" w14:textId="77777777" w:rsidR="00413CB7" w:rsidRPr="00413CB7" w:rsidRDefault="00413CB7" w:rsidP="00413CB7">
            <w:pPr>
              <w:spacing w:after="0"/>
              <w:jc w:val="left"/>
              <w:rPr>
                <w:szCs w:val="20"/>
              </w:rPr>
            </w:pPr>
            <w:r w:rsidRPr="00413CB7">
              <w:rPr>
                <w:szCs w:val="20"/>
              </w:rPr>
              <w:t>Daryl Stupel</w:t>
            </w:r>
          </w:p>
        </w:tc>
        <w:tc>
          <w:tcPr>
            <w:tcW w:w="1597" w:type="pct"/>
            <w:noWrap/>
            <w:hideMark/>
          </w:tcPr>
          <w:p w14:paraId="05934B84" w14:textId="77777777"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14:paraId="7EC4B2DC" w14:textId="77777777" w:rsidR="00413CB7" w:rsidRPr="00413CB7" w:rsidRDefault="00413CB7" w:rsidP="00413CB7">
            <w:pPr>
              <w:spacing w:after="0"/>
              <w:ind w:right="113"/>
              <w:jc w:val="right"/>
              <w:rPr>
                <w:szCs w:val="20"/>
              </w:rPr>
            </w:pPr>
            <w:r w:rsidRPr="00413CB7">
              <w:rPr>
                <w:szCs w:val="20"/>
              </w:rPr>
              <w:t>205.90</w:t>
            </w:r>
          </w:p>
        </w:tc>
        <w:tc>
          <w:tcPr>
            <w:tcW w:w="770" w:type="pct"/>
            <w:noWrap/>
            <w:hideMark/>
          </w:tcPr>
          <w:p w14:paraId="5B0E8C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385C5C" w14:textId="77777777" w:rsidR="00413CB7" w:rsidRPr="00413CB7" w:rsidRDefault="00413CB7" w:rsidP="00413CB7">
            <w:pPr>
              <w:spacing w:after="0"/>
              <w:jc w:val="right"/>
              <w:rPr>
                <w:szCs w:val="20"/>
              </w:rPr>
            </w:pPr>
            <w:r w:rsidRPr="00413CB7">
              <w:rPr>
                <w:szCs w:val="20"/>
              </w:rPr>
              <w:t>4.4.2013</w:t>
            </w:r>
          </w:p>
        </w:tc>
      </w:tr>
      <w:tr w:rsidR="00413CB7" w:rsidRPr="00413CB7" w14:paraId="62094DC6" w14:textId="77777777" w:rsidTr="005B36B0">
        <w:trPr>
          <w:trHeight w:val="20"/>
        </w:trPr>
        <w:tc>
          <w:tcPr>
            <w:tcW w:w="1756" w:type="pct"/>
            <w:noWrap/>
            <w:hideMark/>
          </w:tcPr>
          <w:p w14:paraId="6B84361F" w14:textId="77777777" w:rsidR="00413CB7" w:rsidRPr="00413CB7" w:rsidRDefault="00413CB7" w:rsidP="00413CB7">
            <w:pPr>
              <w:spacing w:after="0"/>
              <w:jc w:val="left"/>
              <w:rPr>
                <w:szCs w:val="20"/>
              </w:rPr>
            </w:pPr>
            <w:r w:rsidRPr="00413CB7">
              <w:rPr>
                <w:szCs w:val="20"/>
              </w:rPr>
              <w:t>Daryl Widdison</w:t>
            </w:r>
          </w:p>
        </w:tc>
        <w:tc>
          <w:tcPr>
            <w:tcW w:w="1597" w:type="pct"/>
            <w:noWrap/>
            <w:hideMark/>
          </w:tcPr>
          <w:p w14:paraId="4A1D3F7E"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F19A4E8" w14:textId="77777777" w:rsidR="00413CB7" w:rsidRPr="00413CB7" w:rsidRDefault="00413CB7" w:rsidP="00413CB7">
            <w:pPr>
              <w:spacing w:after="0"/>
              <w:ind w:right="113"/>
              <w:jc w:val="right"/>
              <w:rPr>
                <w:szCs w:val="20"/>
              </w:rPr>
            </w:pPr>
            <w:r w:rsidRPr="00413CB7">
              <w:rPr>
                <w:szCs w:val="20"/>
              </w:rPr>
              <w:t>28.93</w:t>
            </w:r>
          </w:p>
        </w:tc>
        <w:tc>
          <w:tcPr>
            <w:tcW w:w="770" w:type="pct"/>
            <w:noWrap/>
            <w:hideMark/>
          </w:tcPr>
          <w:p w14:paraId="75D833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49BDF7" w14:textId="77777777" w:rsidR="00413CB7" w:rsidRPr="00413CB7" w:rsidRDefault="00413CB7" w:rsidP="00413CB7">
            <w:pPr>
              <w:spacing w:after="0"/>
              <w:jc w:val="right"/>
              <w:rPr>
                <w:szCs w:val="20"/>
              </w:rPr>
            </w:pPr>
            <w:r w:rsidRPr="00413CB7">
              <w:rPr>
                <w:szCs w:val="20"/>
              </w:rPr>
              <w:t>14.2.2014</w:t>
            </w:r>
          </w:p>
        </w:tc>
      </w:tr>
      <w:tr w:rsidR="00413CB7" w:rsidRPr="00413CB7" w14:paraId="41631DB5" w14:textId="77777777" w:rsidTr="005B36B0">
        <w:trPr>
          <w:trHeight w:val="20"/>
        </w:trPr>
        <w:tc>
          <w:tcPr>
            <w:tcW w:w="1756" w:type="pct"/>
            <w:noWrap/>
            <w:hideMark/>
          </w:tcPr>
          <w:p w14:paraId="19F982BF" w14:textId="77777777" w:rsidR="00413CB7" w:rsidRPr="00413CB7" w:rsidRDefault="00413CB7" w:rsidP="00413CB7">
            <w:pPr>
              <w:spacing w:after="0"/>
              <w:jc w:val="left"/>
              <w:rPr>
                <w:szCs w:val="20"/>
              </w:rPr>
            </w:pPr>
            <w:r w:rsidRPr="00413CB7">
              <w:rPr>
                <w:szCs w:val="20"/>
              </w:rPr>
              <w:t>Darylin Cowling</w:t>
            </w:r>
          </w:p>
        </w:tc>
        <w:tc>
          <w:tcPr>
            <w:tcW w:w="1597" w:type="pct"/>
            <w:noWrap/>
            <w:hideMark/>
          </w:tcPr>
          <w:p w14:paraId="14198D64"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3351EB0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8B334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F6D556" w14:textId="77777777" w:rsidR="00413CB7" w:rsidRPr="00413CB7" w:rsidRDefault="00413CB7" w:rsidP="00413CB7">
            <w:pPr>
              <w:spacing w:after="0"/>
              <w:jc w:val="right"/>
              <w:rPr>
                <w:szCs w:val="20"/>
              </w:rPr>
            </w:pPr>
            <w:r w:rsidRPr="00413CB7">
              <w:rPr>
                <w:szCs w:val="20"/>
              </w:rPr>
              <w:t>30.10.2013</w:t>
            </w:r>
          </w:p>
        </w:tc>
      </w:tr>
      <w:tr w:rsidR="00413CB7" w:rsidRPr="00413CB7" w14:paraId="0C734787" w14:textId="77777777" w:rsidTr="005B36B0">
        <w:trPr>
          <w:trHeight w:val="20"/>
        </w:trPr>
        <w:tc>
          <w:tcPr>
            <w:tcW w:w="1756" w:type="pct"/>
            <w:noWrap/>
            <w:hideMark/>
          </w:tcPr>
          <w:p w14:paraId="12777DF3" w14:textId="77777777" w:rsidR="00413CB7" w:rsidRPr="00413CB7" w:rsidRDefault="00413CB7" w:rsidP="00413CB7">
            <w:pPr>
              <w:spacing w:after="0"/>
              <w:jc w:val="left"/>
              <w:rPr>
                <w:szCs w:val="20"/>
              </w:rPr>
            </w:pPr>
            <w:r w:rsidRPr="00413CB7">
              <w:rPr>
                <w:szCs w:val="20"/>
              </w:rPr>
              <w:t>Dash Hawley</w:t>
            </w:r>
          </w:p>
        </w:tc>
        <w:tc>
          <w:tcPr>
            <w:tcW w:w="1597" w:type="pct"/>
            <w:noWrap/>
            <w:hideMark/>
          </w:tcPr>
          <w:p w14:paraId="0D279AEA" w14:textId="77777777"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14:paraId="436EA8FF" w14:textId="77777777" w:rsidR="00413CB7" w:rsidRPr="00413CB7" w:rsidRDefault="00413CB7" w:rsidP="00413CB7">
            <w:pPr>
              <w:spacing w:after="0"/>
              <w:ind w:right="113"/>
              <w:jc w:val="right"/>
              <w:rPr>
                <w:szCs w:val="20"/>
              </w:rPr>
            </w:pPr>
            <w:r w:rsidRPr="00413CB7">
              <w:rPr>
                <w:szCs w:val="20"/>
              </w:rPr>
              <w:t>16.37</w:t>
            </w:r>
          </w:p>
        </w:tc>
        <w:tc>
          <w:tcPr>
            <w:tcW w:w="770" w:type="pct"/>
            <w:noWrap/>
            <w:hideMark/>
          </w:tcPr>
          <w:p w14:paraId="07561C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7CEBEB" w14:textId="77777777" w:rsidR="00413CB7" w:rsidRPr="00413CB7" w:rsidRDefault="00413CB7" w:rsidP="00413CB7">
            <w:pPr>
              <w:spacing w:after="0"/>
              <w:jc w:val="right"/>
              <w:rPr>
                <w:szCs w:val="20"/>
              </w:rPr>
            </w:pPr>
            <w:r w:rsidRPr="00413CB7">
              <w:rPr>
                <w:szCs w:val="20"/>
              </w:rPr>
              <w:t>3.11.2014</w:t>
            </w:r>
          </w:p>
        </w:tc>
      </w:tr>
      <w:tr w:rsidR="00413CB7" w:rsidRPr="00413CB7" w14:paraId="714F49A5" w14:textId="77777777" w:rsidTr="005B36B0">
        <w:trPr>
          <w:trHeight w:val="20"/>
        </w:trPr>
        <w:tc>
          <w:tcPr>
            <w:tcW w:w="1756" w:type="pct"/>
            <w:noWrap/>
            <w:hideMark/>
          </w:tcPr>
          <w:p w14:paraId="3D8BBF83" w14:textId="77777777" w:rsidR="00413CB7" w:rsidRPr="00413CB7" w:rsidRDefault="00413CB7" w:rsidP="00413CB7">
            <w:pPr>
              <w:spacing w:after="0"/>
              <w:jc w:val="left"/>
              <w:rPr>
                <w:szCs w:val="20"/>
              </w:rPr>
            </w:pPr>
            <w:r w:rsidRPr="00413CB7">
              <w:rPr>
                <w:szCs w:val="20"/>
              </w:rPr>
              <w:t>Dave Smith</w:t>
            </w:r>
          </w:p>
        </w:tc>
        <w:tc>
          <w:tcPr>
            <w:tcW w:w="1597" w:type="pct"/>
            <w:noWrap/>
            <w:hideMark/>
          </w:tcPr>
          <w:p w14:paraId="353EEAA5"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49BC7E8D"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5F4FD36B" w14:textId="77777777" w:rsidR="00413CB7" w:rsidRPr="00413CB7" w:rsidRDefault="00413CB7" w:rsidP="00413CB7">
            <w:pPr>
              <w:spacing w:after="0"/>
              <w:ind w:left="170"/>
              <w:jc w:val="left"/>
              <w:rPr>
                <w:szCs w:val="20"/>
              </w:rPr>
            </w:pPr>
            <w:r w:rsidRPr="00413CB7">
              <w:rPr>
                <w:szCs w:val="20"/>
              </w:rPr>
              <w:t>Refund 201966</w:t>
            </w:r>
          </w:p>
        </w:tc>
        <w:tc>
          <w:tcPr>
            <w:tcW w:w="453" w:type="pct"/>
            <w:noWrap/>
            <w:hideMark/>
          </w:tcPr>
          <w:p w14:paraId="146E94CD" w14:textId="77777777" w:rsidR="00413CB7" w:rsidRPr="00413CB7" w:rsidRDefault="00413CB7" w:rsidP="00413CB7">
            <w:pPr>
              <w:spacing w:after="0"/>
              <w:jc w:val="right"/>
              <w:rPr>
                <w:szCs w:val="20"/>
              </w:rPr>
            </w:pPr>
            <w:r w:rsidRPr="00413CB7">
              <w:rPr>
                <w:szCs w:val="20"/>
              </w:rPr>
              <w:t>27.11.2013</w:t>
            </w:r>
          </w:p>
        </w:tc>
      </w:tr>
      <w:tr w:rsidR="00413CB7" w:rsidRPr="00413CB7" w14:paraId="10317354" w14:textId="77777777" w:rsidTr="005B36B0">
        <w:trPr>
          <w:trHeight w:val="20"/>
        </w:trPr>
        <w:tc>
          <w:tcPr>
            <w:tcW w:w="1756" w:type="pct"/>
            <w:noWrap/>
            <w:hideMark/>
          </w:tcPr>
          <w:p w14:paraId="09C94298" w14:textId="77777777" w:rsidR="00413CB7" w:rsidRPr="00413CB7" w:rsidRDefault="00413CB7" w:rsidP="00413CB7">
            <w:pPr>
              <w:spacing w:after="0"/>
              <w:jc w:val="left"/>
              <w:rPr>
                <w:szCs w:val="20"/>
              </w:rPr>
            </w:pPr>
            <w:r w:rsidRPr="00413CB7">
              <w:rPr>
                <w:szCs w:val="20"/>
              </w:rPr>
              <w:t>Davernport Community Council</w:t>
            </w:r>
          </w:p>
        </w:tc>
        <w:tc>
          <w:tcPr>
            <w:tcW w:w="1597" w:type="pct"/>
            <w:noWrap/>
            <w:hideMark/>
          </w:tcPr>
          <w:p w14:paraId="090C7A3E"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3EBA58C4" w14:textId="77777777" w:rsidR="00413CB7" w:rsidRPr="00413CB7" w:rsidRDefault="00413CB7" w:rsidP="00413CB7">
            <w:pPr>
              <w:spacing w:after="0"/>
              <w:ind w:right="113"/>
              <w:jc w:val="right"/>
              <w:rPr>
                <w:szCs w:val="20"/>
              </w:rPr>
            </w:pPr>
            <w:r w:rsidRPr="00413CB7">
              <w:rPr>
                <w:szCs w:val="20"/>
              </w:rPr>
              <w:t>269.03</w:t>
            </w:r>
          </w:p>
        </w:tc>
        <w:tc>
          <w:tcPr>
            <w:tcW w:w="770" w:type="pct"/>
            <w:noWrap/>
            <w:hideMark/>
          </w:tcPr>
          <w:p w14:paraId="0DEC32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5BC215" w14:textId="77777777" w:rsidR="00413CB7" w:rsidRPr="00413CB7" w:rsidRDefault="00413CB7" w:rsidP="00413CB7">
            <w:pPr>
              <w:spacing w:after="0"/>
              <w:jc w:val="right"/>
              <w:rPr>
                <w:szCs w:val="20"/>
              </w:rPr>
            </w:pPr>
            <w:r w:rsidRPr="00413CB7">
              <w:rPr>
                <w:szCs w:val="20"/>
              </w:rPr>
              <w:t>26.2.2013</w:t>
            </w:r>
          </w:p>
        </w:tc>
      </w:tr>
      <w:tr w:rsidR="00413CB7" w:rsidRPr="00413CB7" w14:paraId="420EB82B" w14:textId="77777777" w:rsidTr="005B36B0">
        <w:trPr>
          <w:trHeight w:val="20"/>
        </w:trPr>
        <w:tc>
          <w:tcPr>
            <w:tcW w:w="1756" w:type="pct"/>
            <w:noWrap/>
            <w:hideMark/>
          </w:tcPr>
          <w:p w14:paraId="54220CDF" w14:textId="77777777" w:rsidR="00413CB7" w:rsidRPr="00413CB7" w:rsidRDefault="00413CB7" w:rsidP="00413CB7">
            <w:pPr>
              <w:spacing w:after="0"/>
              <w:jc w:val="left"/>
              <w:rPr>
                <w:szCs w:val="20"/>
              </w:rPr>
            </w:pPr>
            <w:r w:rsidRPr="00413CB7">
              <w:rPr>
                <w:szCs w:val="20"/>
              </w:rPr>
              <w:t>David and Keitha Curran</w:t>
            </w:r>
          </w:p>
        </w:tc>
        <w:tc>
          <w:tcPr>
            <w:tcW w:w="1597" w:type="pct"/>
            <w:noWrap/>
            <w:hideMark/>
          </w:tcPr>
          <w:p w14:paraId="3954990F"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7D80AA50" w14:textId="77777777" w:rsidR="00413CB7" w:rsidRPr="00413CB7" w:rsidRDefault="00413CB7" w:rsidP="00413CB7">
            <w:pPr>
              <w:spacing w:after="0"/>
              <w:ind w:right="113"/>
              <w:jc w:val="right"/>
              <w:rPr>
                <w:szCs w:val="20"/>
              </w:rPr>
            </w:pPr>
            <w:r w:rsidRPr="00413CB7">
              <w:rPr>
                <w:szCs w:val="20"/>
              </w:rPr>
              <w:t>139.49</w:t>
            </w:r>
          </w:p>
        </w:tc>
        <w:tc>
          <w:tcPr>
            <w:tcW w:w="770" w:type="pct"/>
            <w:noWrap/>
            <w:hideMark/>
          </w:tcPr>
          <w:p w14:paraId="4C12C5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2C1AD9" w14:textId="77777777" w:rsidR="00413CB7" w:rsidRPr="00413CB7" w:rsidRDefault="00413CB7" w:rsidP="00413CB7">
            <w:pPr>
              <w:spacing w:after="0"/>
              <w:jc w:val="right"/>
              <w:rPr>
                <w:szCs w:val="20"/>
              </w:rPr>
            </w:pPr>
            <w:r w:rsidRPr="00413CB7">
              <w:rPr>
                <w:szCs w:val="20"/>
              </w:rPr>
              <w:t>30.10.2013</w:t>
            </w:r>
          </w:p>
        </w:tc>
      </w:tr>
      <w:tr w:rsidR="00413CB7" w:rsidRPr="00413CB7" w14:paraId="6AABB688" w14:textId="77777777" w:rsidTr="005B36B0">
        <w:trPr>
          <w:trHeight w:val="20"/>
        </w:trPr>
        <w:tc>
          <w:tcPr>
            <w:tcW w:w="1756" w:type="pct"/>
            <w:noWrap/>
            <w:hideMark/>
          </w:tcPr>
          <w:p w14:paraId="49BC3272" w14:textId="77777777" w:rsidR="00413CB7" w:rsidRPr="00413CB7" w:rsidRDefault="00413CB7" w:rsidP="00413CB7">
            <w:pPr>
              <w:spacing w:after="0"/>
              <w:jc w:val="left"/>
              <w:rPr>
                <w:szCs w:val="20"/>
              </w:rPr>
            </w:pPr>
            <w:r w:rsidRPr="00413CB7">
              <w:rPr>
                <w:szCs w:val="20"/>
              </w:rPr>
              <w:t>David Andrew</w:t>
            </w:r>
          </w:p>
        </w:tc>
        <w:tc>
          <w:tcPr>
            <w:tcW w:w="1597" w:type="pct"/>
            <w:noWrap/>
            <w:hideMark/>
          </w:tcPr>
          <w:p w14:paraId="53E81DAC"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0AC73CA9" w14:textId="77777777" w:rsidR="00413CB7" w:rsidRPr="00413CB7" w:rsidRDefault="00413CB7" w:rsidP="00413CB7">
            <w:pPr>
              <w:spacing w:after="0"/>
              <w:ind w:right="113"/>
              <w:jc w:val="right"/>
              <w:rPr>
                <w:szCs w:val="20"/>
              </w:rPr>
            </w:pPr>
            <w:r w:rsidRPr="00413CB7">
              <w:rPr>
                <w:szCs w:val="20"/>
              </w:rPr>
              <w:t>471.00</w:t>
            </w:r>
          </w:p>
        </w:tc>
        <w:tc>
          <w:tcPr>
            <w:tcW w:w="770" w:type="pct"/>
            <w:noWrap/>
            <w:hideMark/>
          </w:tcPr>
          <w:p w14:paraId="186EC5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99FDD5" w14:textId="77777777" w:rsidR="00413CB7" w:rsidRPr="00413CB7" w:rsidRDefault="00413CB7" w:rsidP="00413CB7">
            <w:pPr>
              <w:spacing w:after="0"/>
              <w:jc w:val="right"/>
              <w:rPr>
                <w:szCs w:val="20"/>
              </w:rPr>
            </w:pPr>
            <w:r w:rsidRPr="00413CB7">
              <w:rPr>
                <w:szCs w:val="20"/>
              </w:rPr>
              <w:t>26.12.2013</w:t>
            </w:r>
          </w:p>
        </w:tc>
      </w:tr>
      <w:tr w:rsidR="00413CB7" w:rsidRPr="00413CB7" w14:paraId="260862AD" w14:textId="77777777" w:rsidTr="005B36B0">
        <w:trPr>
          <w:trHeight w:val="20"/>
        </w:trPr>
        <w:tc>
          <w:tcPr>
            <w:tcW w:w="1756" w:type="pct"/>
            <w:noWrap/>
            <w:hideMark/>
          </w:tcPr>
          <w:p w14:paraId="58867DCF" w14:textId="77777777" w:rsidR="00413CB7" w:rsidRPr="00413CB7" w:rsidRDefault="00413CB7" w:rsidP="00413CB7">
            <w:pPr>
              <w:spacing w:after="0"/>
              <w:jc w:val="left"/>
              <w:rPr>
                <w:szCs w:val="20"/>
              </w:rPr>
            </w:pPr>
            <w:r w:rsidRPr="00413CB7">
              <w:rPr>
                <w:szCs w:val="20"/>
              </w:rPr>
              <w:t>David Andrew Morgan</w:t>
            </w:r>
          </w:p>
        </w:tc>
        <w:tc>
          <w:tcPr>
            <w:tcW w:w="1597" w:type="pct"/>
            <w:noWrap/>
            <w:hideMark/>
          </w:tcPr>
          <w:p w14:paraId="3A955873"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0E6EFCFC" w14:textId="77777777" w:rsidR="00413CB7" w:rsidRPr="00413CB7" w:rsidRDefault="00413CB7" w:rsidP="00413CB7">
            <w:pPr>
              <w:spacing w:after="0"/>
              <w:ind w:right="113"/>
              <w:jc w:val="right"/>
              <w:rPr>
                <w:szCs w:val="20"/>
              </w:rPr>
            </w:pPr>
            <w:r w:rsidRPr="00413CB7">
              <w:rPr>
                <w:szCs w:val="20"/>
              </w:rPr>
              <w:t>33.60</w:t>
            </w:r>
          </w:p>
        </w:tc>
        <w:tc>
          <w:tcPr>
            <w:tcW w:w="770" w:type="pct"/>
            <w:noWrap/>
            <w:hideMark/>
          </w:tcPr>
          <w:p w14:paraId="52EC14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E61034" w14:textId="77777777" w:rsidR="00413CB7" w:rsidRPr="00413CB7" w:rsidRDefault="00413CB7" w:rsidP="00413CB7">
            <w:pPr>
              <w:spacing w:after="0"/>
              <w:jc w:val="right"/>
              <w:rPr>
                <w:szCs w:val="20"/>
              </w:rPr>
            </w:pPr>
            <w:r w:rsidRPr="00413CB7">
              <w:rPr>
                <w:szCs w:val="20"/>
              </w:rPr>
              <w:t>14.8.2013</w:t>
            </w:r>
          </w:p>
        </w:tc>
      </w:tr>
      <w:tr w:rsidR="00413CB7" w:rsidRPr="00413CB7" w14:paraId="0C1C7949" w14:textId="77777777" w:rsidTr="005B36B0">
        <w:trPr>
          <w:trHeight w:val="20"/>
        </w:trPr>
        <w:tc>
          <w:tcPr>
            <w:tcW w:w="1756" w:type="pct"/>
            <w:noWrap/>
            <w:hideMark/>
          </w:tcPr>
          <w:p w14:paraId="2ABE3AC6" w14:textId="77777777" w:rsidR="00413CB7" w:rsidRPr="00413CB7" w:rsidRDefault="00413CB7" w:rsidP="00413CB7">
            <w:pPr>
              <w:spacing w:after="0"/>
              <w:jc w:val="left"/>
              <w:rPr>
                <w:szCs w:val="20"/>
              </w:rPr>
            </w:pPr>
            <w:r w:rsidRPr="00413CB7">
              <w:rPr>
                <w:szCs w:val="20"/>
              </w:rPr>
              <w:t>David Bird</w:t>
            </w:r>
          </w:p>
        </w:tc>
        <w:tc>
          <w:tcPr>
            <w:tcW w:w="1597" w:type="pct"/>
            <w:noWrap/>
            <w:hideMark/>
          </w:tcPr>
          <w:p w14:paraId="5EE1930C"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0ED31A64" w14:textId="77777777" w:rsidR="00413CB7" w:rsidRPr="00413CB7" w:rsidRDefault="00413CB7" w:rsidP="00413CB7">
            <w:pPr>
              <w:spacing w:after="0"/>
              <w:ind w:right="113"/>
              <w:jc w:val="right"/>
              <w:rPr>
                <w:szCs w:val="20"/>
              </w:rPr>
            </w:pPr>
            <w:r w:rsidRPr="00413CB7">
              <w:rPr>
                <w:szCs w:val="20"/>
              </w:rPr>
              <w:t>240.00</w:t>
            </w:r>
          </w:p>
        </w:tc>
        <w:tc>
          <w:tcPr>
            <w:tcW w:w="770" w:type="pct"/>
            <w:noWrap/>
            <w:hideMark/>
          </w:tcPr>
          <w:p w14:paraId="53A818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BE5DAC" w14:textId="77777777" w:rsidR="00413CB7" w:rsidRPr="00413CB7" w:rsidRDefault="00413CB7" w:rsidP="00413CB7">
            <w:pPr>
              <w:spacing w:after="0"/>
              <w:jc w:val="right"/>
              <w:rPr>
                <w:szCs w:val="20"/>
              </w:rPr>
            </w:pPr>
            <w:r w:rsidRPr="00413CB7">
              <w:rPr>
                <w:szCs w:val="20"/>
              </w:rPr>
              <w:t>11.11.2013</w:t>
            </w:r>
          </w:p>
        </w:tc>
      </w:tr>
      <w:tr w:rsidR="00413CB7" w:rsidRPr="00413CB7" w14:paraId="348FA240" w14:textId="77777777" w:rsidTr="005B36B0">
        <w:trPr>
          <w:trHeight w:val="20"/>
        </w:trPr>
        <w:tc>
          <w:tcPr>
            <w:tcW w:w="1756" w:type="pct"/>
            <w:noWrap/>
            <w:hideMark/>
          </w:tcPr>
          <w:p w14:paraId="3B65AB47" w14:textId="77777777" w:rsidR="00413CB7" w:rsidRPr="00413CB7" w:rsidRDefault="00413CB7" w:rsidP="00413CB7">
            <w:pPr>
              <w:spacing w:after="0"/>
              <w:jc w:val="left"/>
              <w:rPr>
                <w:szCs w:val="20"/>
              </w:rPr>
            </w:pPr>
            <w:r w:rsidRPr="00413CB7">
              <w:rPr>
                <w:szCs w:val="20"/>
              </w:rPr>
              <w:t>David Bourke</w:t>
            </w:r>
          </w:p>
        </w:tc>
        <w:tc>
          <w:tcPr>
            <w:tcW w:w="1597" w:type="pct"/>
            <w:noWrap/>
            <w:hideMark/>
          </w:tcPr>
          <w:p w14:paraId="4668A0C1" w14:textId="77777777" w:rsidR="00413CB7" w:rsidRPr="00413CB7" w:rsidRDefault="00413CB7" w:rsidP="00413CB7">
            <w:pPr>
              <w:spacing w:after="0"/>
              <w:ind w:left="113"/>
              <w:jc w:val="left"/>
              <w:rPr>
                <w:szCs w:val="20"/>
              </w:rPr>
            </w:pPr>
            <w:r w:rsidRPr="00413CB7">
              <w:rPr>
                <w:szCs w:val="20"/>
              </w:rPr>
              <w:t>CLAPHAM, SA 5062</w:t>
            </w:r>
          </w:p>
        </w:tc>
        <w:tc>
          <w:tcPr>
            <w:tcW w:w="424" w:type="pct"/>
            <w:noWrap/>
            <w:hideMark/>
          </w:tcPr>
          <w:p w14:paraId="36EBDD69" w14:textId="77777777" w:rsidR="00413CB7" w:rsidRPr="00413CB7" w:rsidRDefault="00413CB7" w:rsidP="00413CB7">
            <w:pPr>
              <w:spacing w:after="0"/>
              <w:ind w:right="113"/>
              <w:jc w:val="right"/>
              <w:rPr>
                <w:szCs w:val="20"/>
              </w:rPr>
            </w:pPr>
            <w:r w:rsidRPr="00413CB7">
              <w:rPr>
                <w:szCs w:val="20"/>
              </w:rPr>
              <w:t>139.61</w:t>
            </w:r>
          </w:p>
        </w:tc>
        <w:tc>
          <w:tcPr>
            <w:tcW w:w="770" w:type="pct"/>
            <w:noWrap/>
            <w:hideMark/>
          </w:tcPr>
          <w:p w14:paraId="1199E2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8215EA" w14:textId="77777777" w:rsidR="00413CB7" w:rsidRPr="00413CB7" w:rsidRDefault="00413CB7" w:rsidP="00413CB7">
            <w:pPr>
              <w:spacing w:after="0"/>
              <w:jc w:val="right"/>
              <w:rPr>
                <w:szCs w:val="20"/>
              </w:rPr>
            </w:pPr>
            <w:r w:rsidRPr="00413CB7">
              <w:rPr>
                <w:szCs w:val="20"/>
              </w:rPr>
              <w:t>19.8.2013</w:t>
            </w:r>
          </w:p>
        </w:tc>
      </w:tr>
      <w:tr w:rsidR="00413CB7" w:rsidRPr="00413CB7" w14:paraId="32B7D883" w14:textId="77777777" w:rsidTr="005B36B0">
        <w:trPr>
          <w:trHeight w:val="20"/>
        </w:trPr>
        <w:tc>
          <w:tcPr>
            <w:tcW w:w="1756" w:type="pct"/>
            <w:noWrap/>
            <w:hideMark/>
          </w:tcPr>
          <w:p w14:paraId="05504ED7" w14:textId="77777777" w:rsidR="00413CB7" w:rsidRPr="00413CB7" w:rsidRDefault="00413CB7" w:rsidP="00413CB7">
            <w:pPr>
              <w:spacing w:after="0"/>
              <w:jc w:val="left"/>
              <w:rPr>
                <w:szCs w:val="20"/>
              </w:rPr>
            </w:pPr>
            <w:r w:rsidRPr="00413CB7">
              <w:rPr>
                <w:szCs w:val="20"/>
              </w:rPr>
              <w:t>David Bourke</w:t>
            </w:r>
          </w:p>
        </w:tc>
        <w:tc>
          <w:tcPr>
            <w:tcW w:w="1597" w:type="pct"/>
            <w:noWrap/>
            <w:hideMark/>
          </w:tcPr>
          <w:p w14:paraId="74ED3C8F" w14:textId="77777777" w:rsidR="00413CB7" w:rsidRPr="00413CB7" w:rsidRDefault="00413CB7" w:rsidP="00413CB7">
            <w:pPr>
              <w:spacing w:after="0"/>
              <w:ind w:left="113"/>
              <w:jc w:val="left"/>
              <w:rPr>
                <w:szCs w:val="20"/>
              </w:rPr>
            </w:pPr>
            <w:r w:rsidRPr="00413CB7">
              <w:rPr>
                <w:szCs w:val="20"/>
              </w:rPr>
              <w:t>CLAPHAM, SA 5062</w:t>
            </w:r>
          </w:p>
        </w:tc>
        <w:tc>
          <w:tcPr>
            <w:tcW w:w="424" w:type="pct"/>
            <w:noWrap/>
            <w:hideMark/>
          </w:tcPr>
          <w:p w14:paraId="4C392B77" w14:textId="77777777" w:rsidR="00413CB7" w:rsidRPr="00413CB7" w:rsidRDefault="00413CB7" w:rsidP="00413CB7">
            <w:pPr>
              <w:spacing w:after="0"/>
              <w:ind w:right="113"/>
              <w:jc w:val="right"/>
              <w:rPr>
                <w:szCs w:val="20"/>
              </w:rPr>
            </w:pPr>
            <w:r w:rsidRPr="00413CB7">
              <w:rPr>
                <w:szCs w:val="20"/>
              </w:rPr>
              <w:t>112.39</w:t>
            </w:r>
          </w:p>
        </w:tc>
        <w:tc>
          <w:tcPr>
            <w:tcW w:w="770" w:type="pct"/>
            <w:noWrap/>
            <w:hideMark/>
          </w:tcPr>
          <w:p w14:paraId="484555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E4CDCC" w14:textId="77777777" w:rsidR="00413CB7" w:rsidRPr="00413CB7" w:rsidRDefault="00413CB7" w:rsidP="00413CB7">
            <w:pPr>
              <w:spacing w:after="0"/>
              <w:jc w:val="right"/>
              <w:rPr>
                <w:szCs w:val="20"/>
              </w:rPr>
            </w:pPr>
            <w:r w:rsidRPr="00413CB7">
              <w:rPr>
                <w:szCs w:val="20"/>
              </w:rPr>
              <w:t>3.9.2013</w:t>
            </w:r>
          </w:p>
        </w:tc>
      </w:tr>
      <w:tr w:rsidR="00413CB7" w:rsidRPr="00413CB7" w14:paraId="2D27EDFD" w14:textId="77777777" w:rsidTr="005B36B0">
        <w:trPr>
          <w:trHeight w:val="20"/>
        </w:trPr>
        <w:tc>
          <w:tcPr>
            <w:tcW w:w="1756" w:type="pct"/>
            <w:noWrap/>
            <w:hideMark/>
          </w:tcPr>
          <w:p w14:paraId="51F9E56B" w14:textId="77777777" w:rsidR="00413CB7" w:rsidRPr="00413CB7" w:rsidRDefault="00413CB7" w:rsidP="00413CB7">
            <w:pPr>
              <w:spacing w:after="0"/>
              <w:jc w:val="left"/>
              <w:rPr>
                <w:szCs w:val="20"/>
              </w:rPr>
            </w:pPr>
            <w:r w:rsidRPr="00413CB7">
              <w:rPr>
                <w:szCs w:val="20"/>
              </w:rPr>
              <w:t>David Cook</w:t>
            </w:r>
          </w:p>
        </w:tc>
        <w:tc>
          <w:tcPr>
            <w:tcW w:w="1597" w:type="pct"/>
            <w:noWrap/>
            <w:hideMark/>
          </w:tcPr>
          <w:p w14:paraId="7AE30CD0"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736F8AAF" w14:textId="77777777" w:rsidR="00413CB7" w:rsidRPr="00413CB7" w:rsidRDefault="00413CB7" w:rsidP="00413CB7">
            <w:pPr>
              <w:spacing w:after="0"/>
              <w:ind w:right="113"/>
              <w:jc w:val="right"/>
              <w:rPr>
                <w:szCs w:val="20"/>
              </w:rPr>
            </w:pPr>
            <w:r w:rsidRPr="00413CB7">
              <w:rPr>
                <w:szCs w:val="20"/>
              </w:rPr>
              <w:t>83.28</w:t>
            </w:r>
          </w:p>
        </w:tc>
        <w:tc>
          <w:tcPr>
            <w:tcW w:w="770" w:type="pct"/>
            <w:noWrap/>
            <w:hideMark/>
          </w:tcPr>
          <w:p w14:paraId="192856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9DBB51" w14:textId="77777777" w:rsidR="00413CB7" w:rsidRPr="00413CB7" w:rsidRDefault="00413CB7" w:rsidP="00413CB7">
            <w:pPr>
              <w:spacing w:after="0"/>
              <w:jc w:val="right"/>
              <w:rPr>
                <w:szCs w:val="20"/>
              </w:rPr>
            </w:pPr>
            <w:r w:rsidRPr="00413CB7">
              <w:rPr>
                <w:szCs w:val="20"/>
              </w:rPr>
              <w:t>23.9.2014</w:t>
            </w:r>
          </w:p>
        </w:tc>
      </w:tr>
      <w:tr w:rsidR="00413CB7" w:rsidRPr="00413CB7" w14:paraId="02E19E71" w14:textId="77777777" w:rsidTr="005B36B0">
        <w:trPr>
          <w:trHeight w:val="20"/>
        </w:trPr>
        <w:tc>
          <w:tcPr>
            <w:tcW w:w="1756" w:type="pct"/>
            <w:noWrap/>
            <w:hideMark/>
          </w:tcPr>
          <w:p w14:paraId="6FE1DB66" w14:textId="77777777" w:rsidR="00413CB7" w:rsidRPr="00413CB7" w:rsidRDefault="00413CB7" w:rsidP="00413CB7">
            <w:pPr>
              <w:spacing w:after="0"/>
              <w:jc w:val="left"/>
              <w:rPr>
                <w:szCs w:val="20"/>
              </w:rPr>
            </w:pPr>
            <w:r w:rsidRPr="00413CB7">
              <w:rPr>
                <w:szCs w:val="20"/>
              </w:rPr>
              <w:t>David Desmond</w:t>
            </w:r>
          </w:p>
        </w:tc>
        <w:tc>
          <w:tcPr>
            <w:tcW w:w="1597" w:type="pct"/>
            <w:noWrap/>
            <w:hideMark/>
          </w:tcPr>
          <w:p w14:paraId="46AAC5C0"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20712D98" w14:textId="77777777" w:rsidR="00413CB7" w:rsidRPr="00413CB7" w:rsidRDefault="00413CB7" w:rsidP="00413CB7">
            <w:pPr>
              <w:spacing w:after="0"/>
              <w:ind w:right="113"/>
              <w:jc w:val="right"/>
              <w:rPr>
                <w:szCs w:val="20"/>
              </w:rPr>
            </w:pPr>
            <w:r w:rsidRPr="00413CB7">
              <w:rPr>
                <w:szCs w:val="20"/>
              </w:rPr>
              <w:t>608.70</w:t>
            </w:r>
          </w:p>
        </w:tc>
        <w:tc>
          <w:tcPr>
            <w:tcW w:w="770" w:type="pct"/>
            <w:noWrap/>
            <w:hideMark/>
          </w:tcPr>
          <w:p w14:paraId="30EEE7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3BA2CE" w14:textId="77777777" w:rsidR="00413CB7" w:rsidRPr="00413CB7" w:rsidRDefault="00413CB7" w:rsidP="00413CB7">
            <w:pPr>
              <w:spacing w:after="0"/>
              <w:jc w:val="right"/>
              <w:rPr>
                <w:szCs w:val="20"/>
              </w:rPr>
            </w:pPr>
            <w:r w:rsidRPr="00413CB7">
              <w:rPr>
                <w:szCs w:val="20"/>
              </w:rPr>
              <w:t>4.5.2014</w:t>
            </w:r>
          </w:p>
        </w:tc>
      </w:tr>
      <w:tr w:rsidR="00413CB7" w:rsidRPr="00413CB7" w14:paraId="3B25F1A4" w14:textId="77777777" w:rsidTr="005B36B0">
        <w:trPr>
          <w:trHeight w:val="20"/>
        </w:trPr>
        <w:tc>
          <w:tcPr>
            <w:tcW w:w="1756" w:type="pct"/>
            <w:noWrap/>
            <w:hideMark/>
          </w:tcPr>
          <w:p w14:paraId="24881438" w14:textId="77777777" w:rsidR="00413CB7" w:rsidRPr="00413CB7" w:rsidRDefault="00413CB7" w:rsidP="00413CB7">
            <w:pPr>
              <w:spacing w:after="0"/>
              <w:jc w:val="left"/>
              <w:rPr>
                <w:szCs w:val="20"/>
              </w:rPr>
            </w:pPr>
            <w:r w:rsidRPr="00413CB7">
              <w:rPr>
                <w:szCs w:val="20"/>
              </w:rPr>
              <w:t>David Douris</w:t>
            </w:r>
          </w:p>
        </w:tc>
        <w:tc>
          <w:tcPr>
            <w:tcW w:w="1597" w:type="pct"/>
            <w:noWrap/>
            <w:hideMark/>
          </w:tcPr>
          <w:p w14:paraId="137C608C"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259087D1" w14:textId="77777777" w:rsidR="00413CB7" w:rsidRPr="00413CB7" w:rsidRDefault="00413CB7" w:rsidP="00413CB7">
            <w:pPr>
              <w:spacing w:after="0"/>
              <w:ind w:right="113"/>
              <w:jc w:val="right"/>
              <w:rPr>
                <w:szCs w:val="20"/>
              </w:rPr>
            </w:pPr>
            <w:r w:rsidRPr="00413CB7">
              <w:rPr>
                <w:szCs w:val="20"/>
              </w:rPr>
              <w:t>26.68</w:t>
            </w:r>
          </w:p>
        </w:tc>
        <w:tc>
          <w:tcPr>
            <w:tcW w:w="770" w:type="pct"/>
            <w:noWrap/>
            <w:hideMark/>
          </w:tcPr>
          <w:p w14:paraId="34B736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A5CFE8" w14:textId="77777777" w:rsidR="00413CB7" w:rsidRPr="00413CB7" w:rsidRDefault="00413CB7" w:rsidP="00413CB7">
            <w:pPr>
              <w:spacing w:after="0"/>
              <w:jc w:val="right"/>
              <w:rPr>
                <w:szCs w:val="20"/>
              </w:rPr>
            </w:pPr>
            <w:r w:rsidRPr="00413CB7">
              <w:rPr>
                <w:szCs w:val="20"/>
              </w:rPr>
              <w:t>30.8.2014</w:t>
            </w:r>
          </w:p>
        </w:tc>
      </w:tr>
      <w:tr w:rsidR="00413CB7" w:rsidRPr="00413CB7" w14:paraId="771CAA49" w14:textId="77777777" w:rsidTr="005B36B0">
        <w:trPr>
          <w:trHeight w:val="20"/>
        </w:trPr>
        <w:tc>
          <w:tcPr>
            <w:tcW w:w="1756" w:type="pct"/>
            <w:noWrap/>
            <w:hideMark/>
          </w:tcPr>
          <w:p w14:paraId="39B3EBE2" w14:textId="77777777" w:rsidR="00413CB7" w:rsidRPr="00413CB7" w:rsidRDefault="00413CB7" w:rsidP="00413CB7">
            <w:pPr>
              <w:spacing w:after="0"/>
              <w:jc w:val="left"/>
              <w:rPr>
                <w:szCs w:val="20"/>
              </w:rPr>
            </w:pPr>
            <w:r w:rsidRPr="00413CB7">
              <w:rPr>
                <w:szCs w:val="20"/>
              </w:rPr>
              <w:t>David Drechsler</w:t>
            </w:r>
          </w:p>
        </w:tc>
        <w:tc>
          <w:tcPr>
            <w:tcW w:w="1597" w:type="pct"/>
            <w:noWrap/>
            <w:hideMark/>
          </w:tcPr>
          <w:p w14:paraId="466D05A2"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5F7DEB18"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CB0F0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019778" w14:textId="77777777" w:rsidR="00413CB7" w:rsidRPr="00413CB7" w:rsidRDefault="00413CB7" w:rsidP="00413CB7">
            <w:pPr>
              <w:spacing w:after="0"/>
              <w:jc w:val="right"/>
              <w:rPr>
                <w:szCs w:val="20"/>
              </w:rPr>
            </w:pPr>
            <w:r w:rsidRPr="00413CB7">
              <w:rPr>
                <w:szCs w:val="20"/>
              </w:rPr>
              <w:t>4.12.2014</w:t>
            </w:r>
          </w:p>
        </w:tc>
      </w:tr>
      <w:tr w:rsidR="00413CB7" w:rsidRPr="00413CB7" w14:paraId="4DFFE66B" w14:textId="77777777" w:rsidTr="005B36B0">
        <w:trPr>
          <w:trHeight w:val="20"/>
        </w:trPr>
        <w:tc>
          <w:tcPr>
            <w:tcW w:w="1756" w:type="pct"/>
            <w:noWrap/>
            <w:hideMark/>
          </w:tcPr>
          <w:p w14:paraId="21BDAE9A" w14:textId="77777777" w:rsidR="00413CB7" w:rsidRPr="00413CB7" w:rsidRDefault="00413CB7" w:rsidP="00413CB7">
            <w:pPr>
              <w:spacing w:after="0"/>
              <w:jc w:val="left"/>
              <w:rPr>
                <w:szCs w:val="20"/>
              </w:rPr>
            </w:pPr>
            <w:r w:rsidRPr="00413CB7">
              <w:rPr>
                <w:szCs w:val="20"/>
              </w:rPr>
              <w:t>David Dunbar</w:t>
            </w:r>
          </w:p>
        </w:tc>
        <w:tc>
          <w:tcPr>
            <w:tcW w:w="1597" w:type="pct"/>
            <w:noWrap/>
            <w:hideMark/>
          </w:tcPr>
          <w:p w14:paraId="04E01BFF"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249EB525" w14:textId="77777777" w:rsidR="00413CB7" w:rsidRPr="00413CB7" w:rsidRDefault="00413CB7" w:rsidP="00413CB7">
            <w:pPr>
              <w:spacing w:after="0"/>
              <w:ind w:right="113"/>
              <w:jc w:val="right"/>
              <w:rPr>
                <w:szCs w:val="20"/>
              </w:rPr>
            </w:pPr>
            <w:r w:rsidRPr="00413CB7">
              <w:rPr>
                <w:szCs w:val="20"/>
              </w:rPr>
              <w:t>13.70</w:t>
            </w:r>
          </w:p>
        </w:tc>
        <w:tc>
          <w:tcPr>
            <w:tcW w:w="770" w:type="pct"/>
            <w:noWrap/>
            <w:hideMark/>
          </w:tcPr>
          <w:p w14:paraId="779806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2D6171" w14:textId="77777777" w:rsidR="00413CB7" w:rsidRPr="00413CB7" w:rsidRDefault="00413CB7" w:rsidP="00413CB7">
            <w:pPr>
              <w:spacing w:after="0"/>
              <w:jc w:val="right"/>
              <w:rPr>
                <w:szCs w:val="20"/>
              </w:rPr>
            </w:pPr>
            <w:r w:rsidRPr="00413CB7">
              <w:rPr>
                <w:szCs w:val="20"/>
              </w:rPr>
              <w:t>6.2.2014</w:t>
            </w:r>
          </w:p>
        </w:tc>
      </w:tr>
      <w:tr w:rsidR="00413CB7" w:rsidRPr="00413CB7" w14:paraId="235201D9" w14:textId="77777777" w:rsidTr="005B36B0">
        <w:trPr>
          <w:trHeight w:val="20"/>
        </w:trPr>
        <w:tc>
          <w:tcPr>
            <w:tcW w:w="1756" w:type="pct"/>
            <w:noWrap/>
            <w:hideMark/>
          </w:tcPr>
          <w:p w14:paraId="6D3783D0" w14:textId="77777777" w:rsidR="00413CB7" w:rsidRPr="00413CB7" w:rsidRDefault="00413CB7" w:rsidP="00413CB7">
            <w:pPr>
              <w:spacing w:after="0"/>
              <w:jc w:val="left"/>
              <w:rPr>
                <w:szCs w:val="20"/>
              </w:rPr>
            </w:pPr>
            <w:r w:rsidRPr="00413CB7">
              <w:rPr>
                <w:szCs w:val="20"/>
              </w:rPr>
              <w:t>David Flesher</w:t>
            </w:r>
          </w:p>
        </w:tc>
        <w:tc>
          <w:tcPr>
            <w:tcW w:w="1597" w:type="pct"/>
            <w:noWrap/>
            <w:hideMark/>
          </w:tcPr>
          <w:p w14:paraId="05C8C6D1"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027FE3F8" w14:textId="77777777" w:rsidR="00413CB7" w:rsidRPr="00413CB7" w:rsidRDefault="00413CB7" w:rsidP="00413CB7">
            <w:pPr>
              <w:spacing w:after="0"/>
              <w:ind w:right="113"/>
              <w:jc w:val="right"/>
              <w:rPr>
                <w:szCs w:val="20"/>
              </w:rPr>
            </w:pPr>
            <w:r w:rsidRPr="00413CB7">
              <w:rPr>
                <w:szCs w:val="20"/>
              </w:rPr>
              <w:t>134.28</w:t>
            </w:r>
          </w:p>
        </w:tc>
        <w:tc>
          <w:tcPr>
            <w:tcW w:w="770" w:type="pct"/>
            <w:noWrap/>
            <w:hideMark/>
          </w:tcPr>
          <w:p w14:paraId="7F5962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2D7E46" w14:textId="77777777" w:rsidR="00413CB7" w:rsidRPr="00413CB7" w:rsidRDefault="00413CB7" w:rsidP="00413CB7">
            <w:pPr>
              <w:spacing w:after="0"/>
              <w:jc w:val="right"/>
              <w:rPr>
                <w:szCs w:val="20"/>
              </w:rPr>
            </w:pPr>
            <w:r w:rsidRPr="00413CB7">
              <w:rPr>
                <w:szCs w:val="20"/>
              </w:rPr>
              <w:t>20.3.2013</w:t>
            </w:r>
          </w:p>
        </w:tc>
      </w:tr>
      <w:tr w:rsidR="00413CB7" w:rsidRPr="00413CB7" w14:paraId="0FCE3B75" w14:textId="77777777" w:rsidTr="005B36B0">
        <w:trPr>
          <w:trHeight w:val="20"/>
        </w:trPr>
        <w:tc>
          <w:tcPr>
            <w:tcW w:w="1756" w:type="pct"/>
            <w:noWrap/>
            <w:hideMark/>
          </w:tcPr>
          <w:p w14:paraId="1C1DA113" w14:textId="77777777" w:rsidR="00413CB7" w:rsidRPr="00413CB7" w:rsidRDefault="00413CB7" w:rsidP="00413CB7">
            <w:pPr>
              <w:spacing w:after="0"/>
              <w:jc w:val="left"/>
              <w:rPr>
                <w:szCs w:val="20"/>
              </w:rPr>
            </w:pPr>
            <w:r w:rsidRPr="00413CB7">
              <w:rPr>
                <w:szCs w:val="20"/>
              </w:rPr>
              <w:t>David Ford</w:t>
            </w:r>
          </w:p>
        </w:tc>
        <w:tc>
          <w:tcPr>
            <w:tcW w:w="1597" w:type="pct"/>
            <w:noWrap/>
            <w:hideMark/>
          </w:tcPr>
          <w:p w14:paraId="37B91511"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526A0BBC" w14:textId="77777777" w:rsidR="00413CB7" w:rsidRPr="00413CB7" w:rsidRDefault="00413CB7" w:rsidP="00413CB7">
            <w:pPr>
              <w:spacing w:after="0"/>
              <w:ind w:right="113"/>
              <w:jc w:val="right"/>
              <w:rPr>
                <w:szCs w:val="20"/>
              </w:rPr>
            </w:pPr>
            <w:r w:rsidRPr="00413CB7">
              <w:rPr>
                <w:szCs w:val="20"/>
              </w:rPr>
              <w:t>22.24</w:t>
            </w:r>
          </w:p>
        </w:tc>
        <w:tc>
          <w:tcPr>
            <w:tcW w:w="770" w:type="pct"/>
            <w:noWrap/>
            <w:hideMark/>
          </w:tcPr>
          <w:p w14:paraId="49510DFA" w14:textId="77777777" w:rsidR="00413CB7" w:rsidRPr="00413CB7" w:rsidRDefault="00413CB7" w:rsidP="00413CB7">
            <w:pPr>
              <w:spacing w:after="0"/>
              <w:ind w:left="170"/>
              <w:jc w:val="left"/>
              <w:rPr>
                <w:szCs w:val="20"/>
              </w:rPr>
            </w:pPr>
            <w:r w:rsidRPr="00413CB7">
              <w:rPr>
                <w:szCs w:val="20"/>
              </w:rPr>
              <w:t>Refund 204522</w:t>
            </w:r>
          </w:p>
        </w:tc>
        <w:tc>
          <w:tcPr>
            <w:tcW w:w="453" w:type="pct"/>
            <w:noWrap/>
            <w:hideMark/>
          </w:tcPr>
          <w:p w14:paraId="45921220" w14:textId="77777777" w:rsidR="00413CB7" w:rsidRPr="00413CB7" w:rsidRDefault="00413CB7" w:rsidP="00413CB7">
            <w:pPr>
              <w:spacing w:after="0"/>
              <w:jc w:val="right"/>
              <w:rPr>
                <w:szCs w:val="20"/>
              </w:rPr>
            </w:pPr>
            <w:r w:rsidRPr="00413CB7">
              <w:rPr>
                <w:szCs w:val="20"/>
              </w:rPr>
              <w:t>3.12.2013</w:t>
            </w:r>
          </w:p>
        </w:tc>
      </w:tr>
      <w:tr w:rsidR="00413CB7" w:rsidRPr="00413CB7" w14:paraId="2A9DC3DC" w14:textId="77777777" w:rsidTr="005B36B0">
        <w:trPr>
          <w:trHeight w:val="20"/>
        </w:trPr>
        <w:tc>
          <w:tcPr>
            <w:tcW w:w="1756" w:type="pct"/>
            <w:noWrap/>
            <w:hideMark/>
          </w:tcPr>
          <w:p w14:paraId="75CBA535" w14:textId="77777777" w:rsidR="00413CB7" w:rsidRPr="00413CB7" w:rsidRDefault="00413CB7" w:rsidP="00413CB7">
            <w:pPr>
              <w:spacing w:after="0"/>
              <w:jc w:val="left"/>
              <w:rPr>
                <w:szCs w:val="20"/>
              </w:rPr>
            </w:pPr>
            <w:r w:rsidRPr="00413CB7">
              <w:rPr>
                <w:szCs w:val="20"/>
              </w:rPr>
              <w:t>David Forsyth</w:t>
            </w:r>
          </w:p>
        </w:tc>
        <w:tc>
          <w:tcPr>
            <w:tcW w:w="1597" w:type="pct"/>
            <w:noWrap/>
            <w:hideMark/>
          </w:tcPr>
          <w:p w14:paraId="208DDAD1" w14:textId="77777777" w:rsidR="00413CB7" w:rsidRPr="00413CB7" w:rsidRDefault="00413CB7" w:rsidP="00413CB7">
            <w:pPr>
              <w:spacing w:after="0"/>
              <w:ind w:left="113"/>
              <w:jc w:val="left"/>
              <w:rPr>
                <w:szCs w:val="20"/>
              </w:rPr>
            </w:pPr>
            <w:r w:rsidRPr="00413CB7">
              <w:rPr>
                <w:szCs w:val="20"/>
              </w:rPr>
              <w:t>GUMERACHA, SA 5233</w:t>
            </w:r>
          </w:p>
        </w:tc>
        <w:tc>
          <w:tcPr>
            <w:tcW w:w="424" w:type="pct"/>
            <w:noWrap/>
            <w:hideMark/>
          </w:tcPr>
          <w:p w14:paraId="7D104170" w14:textId="77777777" w:rsidR="00413CB7" w:rsidRPr="00413CB7" w:rsidRDefault="00413CB7" w:rsidP="00413CB7">
            <w:pPr>
              <w:spacing w:after="0"/>
              <w:ind w:right="113"/>
              <w:jc w:val="right"/>
              <w:rPr>
                <w:szCs w:val="20"/>
              </w:rPr>
            </w:pPr>
            <w:r w:rsidRPr="00413CB7">
              <w:rPr>
                <w:szCs w:val="20"/>
              </w:rPr>
              <w:t>100.77</w:t>
            </w:r>
          </w:p>
        </w:tc>
        <w:tc>
          <w:tcPr>
            <w:tcW w:w="770" w:type="pct"/>
            <w:noWrap/>
            <w:hideMark/>
          </w:tcPr>
          <w:p w14:paraId="73AB6A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2B8519" w14:textId="77777777" w:rsidR="00413CB7" w:rsidRPr="00413CB7" w:rsidRDefault="00413CB7" w:rsidP="00413CB7">
            <w:pPr>
              <w:spacing w:after="0"/>
              <w:jc w:val="right"/>
              <w:rPr>
                <w:szCs w:val="20"/>
              </w:rPr>
            </w:pPr>
            <w:r w:rsidRPr="00413CB7">
              <w:rPr>
                <w:szCs w:val="20"/>
              </w:rPr>
              <w:t>22.9.2014</w:t>
            </w:r>
          </w:p>
        </w:tc>
      </w:tr>
      <w:tr w:rsidR="00413CB7" w:rsidRPr="00413CB7" w14:paraId="1CF73FFC" w14:textId="77777777" w:rsidTr="005B36B0">
        <w:trPr>
          <w:trHeight w:val="20"/>
        </w:trPr>
        <w:tc>
          <w:tcPr>
            <w:tcW w:w="1756" w:type="pct"/>
            <w:noWrap/>
            <w:hideMark/>
          </w:tcPr>
          <w:p w14:paraId="016F961C" w14:textId="77777777" w:rsidR="00413CB7" w:rsidRPr="00413CB7" w:rsidRDefault="00413CB7" w:rsidP="00413CB7">
            <w:pPr>
              <w:spacing w:after="0"/>
              <w:jc w:val="left"/>
              <w:rPr>
                <w:szCs w:val="20"/>
              </w:rPr>
            </w:pPr>
            <w:r w:rsidRPr="00413CB7">
              <w:rPr>
                <w:szCs w:val="20"/>
              </w:rPr>
              <w:t>David Graham Leonard</w:t>
            </w:r>
          </w:p>
        </w:tc>
        <w:tc>
          <w:tcPr>
            <w:tcW w:w="1597" w:type="pct"/>
            <w:noWrap/>
            <w:hideMark/>
          </w:tcPr>
          <w:p w14:paraId="30DE52B7"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5C180634" w14:textId="77777777" w:rsidR="00413CB7" w:rsidRPr="00413CB7" w:rsidRDefault="00413CB7" w:rsidP="00413CB7">
            <w:pPr>
              <w:spacing w:after="0"/>
              <w:ind w:right="113"/>
              <w:jc w:val="right"/>
              <w:rPr>
                <w:szCs w:val="20"/>
              </w:rPr>
            </w:pPr>
            <w:r w:rsidRPr="00413CB7">
              <w:rPr>
                <w:szCs w:val="20"/>
              </w:rPr>
              <w:t>103.00</w:t>
            </w:r>
          </w:p>
        </w:tc>
        <w:tc>
          <w:tcPr>
            <w:tcW w:w="770" w:type="pct"/>
            <w:noWrap/>
            <w:hideMark/>
          </w:tcPr>
          <w:p w14:paraId="20B2E8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8B4C35" w14:textId="77777777" w:rsidR="00413CB7" w:rsidRPr="00413CB7" w:rsidRDefault="00413CB7" w:rsidP="00413CB7">
            <w:pPr>
              <w:spacing w:after="0"/>
              <w:jc w:val="right"/>
              <w:rPr>
                <w:szCs w:val="20"/>
              </w:rPr>
            </w:pPr>
            <w:r w:rsidRPr="00413CB7">
              <w:rPr>
                <w:szCs w:val="20"/>
              </w:rPr>
              <w:t>2.6.2014</w:t>
            </w:r>
          </w:p>
        </w:tc>
      </w:tr>
      <w:tr w:rsidR="00413CB7" w:rsidRPr="00413CB7" w14:paraId="3AE7C8F7" w14:textId="77777777" w:rsidTr="005B36B0">
        <w:trPr>
          <w:trHeight w:val="20"/>
        </w:trPr>
        <w:tc>
          <w:tcPr>
            <w:tcW w:w="1756" w:type="pct"/>
            <w:noWrap/>
            <w:hideMark/>
          </w:tcPr>
          <w:p w14:paraId="545E58E6" w14:textId="77777777" w:rsidR="00413CB7" w:rsidRPr="00413CB7" w:rsidRDefault="00413CB7" w:rsidP="00413CB7">
            <w:pPr>
              <w:spacing w:after="0"/>
              <w:jc w:val="left"/>
              <w:rPr>
                <w:szCs w:val="20"/>
              </w:rPr>
            </w:pPr>
            <w:r w:rsidRPr="00413CB7">
              <w:rPr>
                <w:szCs w:val="20"/>
              </w:rPr>
              <w:t>David Halse</w:t>
            </w:r>
          </w:p>
        </w:tc>
        <w:tc>
          <w:tcPr>
            <w:tcW w:w="1597" w:type="pct"/>
            <w:noWrap/>
            <w:hideMark/>
          </w:tcPr>
          <w:p w14:paraId="42854BCB" w14:textId="77777777"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14:paraId="0EB9753A" w14:textId="77777777" w:rsidR="00413CB7" w:rsidRPr="00413CB7" w:rsidRDefault="00413CB7" w:rsidP="00413CB7">
            <w:pPr>
              <w:spacing w:after="0"/>
              <w:ind w:right="113"/>
              <w:jc w:val="right"/>
              <w:rPr>
                <w:szCs w:val="20"/>
              </w:rPr>
            </w:pPr>
            <w:r w:rsidRPr="00413CB7">
              <w:rPr>
                <w:szCs w:val="20"/>
              </w:rPr>
              <w:t>41.30</w:t>
            </w:r>
          </w:p>
        </w:tc>
        <w:tc>
          <w:tcPr>
            <w:tcW w:w="770" w:type="pct"/>
            <w:noWrap/>
            <w:hideMark/>
          </w:tcPr>
          <w:p w14:paraId="7BD2FA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E7990F" w14:textId="77777777" w:rsidR="00413CB7" w:rsidRPr="00413CB7" w:rsidRDefault="00413CB7" w:rsidP="00413CB7">
            <w:pPr>
              <w:spacing w:after="0"/>
              <w:jc w:val="right"/>
              <w:rPr>
                <w:szCs w:val="20"/>
              </w:rPr>
            </w:pPr>
            <w:r w:rsidRPr="00413CB7">
              <w:rPr>
                <w:szCs w:val="20"/>
              </w:rPr>
              <w:t>26.4.2013</w:t>
            </w:r>
          </w:p>
        </w:tc>
      </w:tr>
      <w:tr w:rsidR="00413CB7" w:rsidRPr="00413CB7" w14:paraId="575C6475" w14:textId="77777777" w:rsidTr="005B36B0">
        <w:trPr>
          <w:trHeight w:val="20"/>
        </w:trPr>
        <w:tc>
          <w:tcPr>
            <w:tcW w:w="1756" w:type="pct"/>
            <w:noWrap/>
            <w:hideMark/>
          </w:tcPr>
          <w:p w14:paraId="69157083" w14:textId="77777777" w:rsidR="00413CB7" w:rsidRPr="00413CB7" w:rsidRDefault="00413CB7" w:rsidP="00413CB7">
            <w:pPr>
              <w:spacing w:after="0"/>
              <w:jc w:val="left"/>
              <w:rPr>
                <w:szCs w:val="20"/>
              </w:rPr>
            </w:pPr>
            <w:r w:rsidRPr="00413CB7">
              <w:rPr>
                <w:szCs w:val="20"/>
              </w:rPr>
              <w:t>David Hayes</w:t>
            </w:r>
          </w:p>
        </w:tc>
        <w:tc>
          <w:tcPr>
            <w:tcW w:w="1597" w:type="pct"/>
            <w:noWrap/>
            <w:hideMark/>
          </w:tcPr>
          <w:p w14:paraId="768A480C"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31FAFB3B" w14:textId="77777777" w:rsidR="00413CB7" w:rsidRPr="00413CB7" w:rsidRDefault="00413CB7" w:rsidP="00413CB7">
            <w:pPr>
              <w:spacing w:after="0"/>
              <w:ind w:right="113"/>
              <w:jc w:val="right"/>
              <w:rPr>
                <w:szCs w:val="20"/>
              </w:rPr>
            </w:pPr>
            <w:r w:rsidRPr="00413CB7">
              <w:rPr>
                <w:szCs w:val="20"/>
              </w:rPr>
              <w:t>148.80</w:t>
            </w:r>
          </w:p>
        </w:tc>
        <w:tc>
          <w:tcPr>
            <w:tcW w:w="770" w:type="pct"/>
            <w:noWrap/>
            <w:hideMark/>
          </w:tcPr>
          <w:p w14:paraId="0484DE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57B234" w14:textId="77777777" w:rsidR="00413CB7" w:rsidRPr="00413CB7" w:rsidRDefault="00413CB7" w:rsidP="00413CB7">
            <w:pPr>
              <w:spacing w:after="0"/>
              <w:jc w:val="right"/>
              <w:rPr>
                <w:szCs w:val="20"/>
              </w:rPr>
            </w:pPr>
            <w:r w:rsidRPr="00413CB7">
              <w:rPr>
                <w:szCs w:val="20"/>
              </w:rPr>
              <w:t>8.7.2013</w:t>
            </w:r>
          </w:p>
        </w:tc>
      </w:tr>
      <w:tr w:rsidR="00413CB7" w:rsidRPr="00413CB7" w14:paraId="54E357F2" w14:textId="77777777" w:rsidTr="005B36B0">
        <w:trPr>
          <w:trHeight w:val="20"/>
        </w:trPr>
        <w:tc>
          <w:tcPr>
            <w:tcW w:w="1756" w:type="pct"/>
            <w:noWrap/>
            <w:hideMark/>
          </w:tcPr>
          <w:p w14:paraId="0E86C82E" w14:textId="77777777" w:rsidR="00413CB7" w:rsidRPr="00413CB7" w:rsidRDefault="00413CB7" w:rsidP="00413CB7">
            <w:pPr>
              <w:spacing w:after="0"/>
              <w:jc w:val="left"/>
              <w:rPr>
                <w:szCs w:val="20"/>
              </w:rPr>
            </w:pPr>
            <w:r w:rsidRPr="00413CB7">
              <w:rPr>
                <w:szCs w:val="20"/>
              </w:rPr>
              <w:t>David Hemer</w:t>
            </w:r>
          </w:p>
        </w:tc>
        <w:tc>
          <w:tcPr>
            <w:tcW w:w="1597" w:type="pct"/>
            <w:noWrap/>
            <w:hideMark/>
          </w:tcPr>
          <w:p w14:paraId="63BA40DC"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7B5721F1" w14:textId="77777777" w:rsidR="00413CB7" w:rsidRPr="00413CB7" w:rsidRDefault="00413CB7" w:rsidP="00413CB7">
            <w:pPr>
              <w:spacing w:after="0"/>
              <w:ind w:right="113"/>
              <w:jc w:val="right"/>
              <w:rPr>
                <w:szCs w:val="20"/>
              </w:rPr>
            </w:pPr>
            <w:r w:rsidRPr="00413CB7">
              <w:rPr>
                <w:szCs w:val="20"/>
              </w:rPr>
              <w:t>35.50</w:t>
            </w:r>
          </w:p>
        </w:tc>
        <w:tc>
          <w:tcPr>
            <w:tcW w:w="770" w:type="pct"/>
            <w:noWrap/>
            <w:hideMark/>
          </w:tcPr>
          <w:p w14:paraId="58BE1B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34CE84" w14:textId="77777777" w:rsidR="00413CB7" w:rsidRPr="00413CB7" w:rsidRDefault="00413CB7" w:rsidP="00413CB7">
            <w:pPr>
              <w:spacing w:after="0"/>
              <w:jc w:val="right"/>
              <w:rPr>
                <w:szCs w:val="20"/>
              </w:rPr>
            </w:pPr>
            <w:r w:rsidRPr="00413CB7">
              <w:rPr>
                <w:szCs w:val="20"/>
              </w:rPr>
              <w:t>2.7.2014</w:t>
            </w:r>
          </w:p>
        </w:tc>
      </w:tr>
      <w:tr w:rsidR="00413CB7" w:rsidRPr="00413CB7" w14:paraId="7268692A" w14:textId="77777777" w:rsidTr="005B36B0">
        <w:trPr>
          <w:trHeight w:val="20"/>
        </w:trPr>
        <w:tc>
          <w:tcPr>
            <w:tcW w:w="1756" w:type="pct"/>
            <w:noWrap/>
            <w:hideMark/>
          </w:tcPr>
          <w:p w14:paraId="30B1CF62" w14:textId="77777777" w:rsidR="00413CB7" w:rsidRPr="00413CB7" w:rsidRDefault="00413CB7" w:rsidP="00413CB7">
            <w:pPr>
              <w:spacing w:after="0"/>
              <w:jc w:val="left"/>
              <w:rPr>
                <w:szCs w:val="20"/>
              </w:rPr>
            </w:pPr>
            <w:r w:rsidRPr="00413CB7">
              <w:rPr>
                <w:szCs w:val="20"/>
              </w:rPr>
              <w:t>David Hutchinson</w:t>
            </w:r>
          </w:p>
        </w:tc>
        <w:tc>
          <w:tcPr>
            <w:tcW w:w="1597" w:type="pct"/>
            <w:noWrap/>
            <w:hideMark/>
          </w:tcPr>
          <w:p w14:paraId="306DAEBB" w14:textId="77777777"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14:paraId="7AD50463"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9163C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1FDCDA" w14:textId="77777777" w:rsidR="00413CB7" w:rsidRPr="00413CB7" w:rsidRDefault="00413CB7" w:rsidP="00413CB7">
            <w:pPr>
              <w:spacing w:after="0"/>
              <w:jc w:val="right"/>
              <w:rPr>
                <w:szCs w:val="20"/>
              </w:rPr>
            </w:pPr>
            <w:r w:rsidRPr="00413CB7">
              <w:rPr>
                <w:szCs w:val="20"/>
              </w:rPr>
              <w:t>24.12.2013</w:t>
            </w:r>
          </w:p>
        </w:tc>
      </w:tr>
      <w:tr w:rsidR="00413CB7" w:rsidRPr="00413CB7" w14:paraId="24A86947" w14:textId="77777777" w:rsidTr="005B36B0">
        <w:trPr>
          <w:trHeight w:val="20"/>
        </w:trPr>
        <w:tc>
          <w:tcPr>
            <w:tcW w:w="1756" w:type="pct"/>
            <w:noWrap/>
            <w:hideMark/>
          </w:tcPr>
          <w:p w14:paraId="2A976586" w14:textId="77777777" w:rsidR="00413CB7" w:rsidRPr="00413CB7" w:rsidRDefault="00413CB7" w:rsidP="00413CB7">
            <w:pPr>
              <w:spacing w:after="0"/>
              <w:jc w:val="left"/>
              <w:rPr>
                <w:szCs w:val="20"/>
              </w:rPr>
            </w:pPr>
            <w:r w:rsidRPr="00413CB7">
              <w:rPr>
                <w:szCs w:val="20"/>
              </w:rPr>
              <w:t>David Jones</w:t>
            </w:r>
          </w:p>
        </w:tc>
        <w:tc>
          <w:tcPr>
            <w:tcW w:w="1597" w:type="pct"/>
            <w:noWrap/>
            <w:hideMark/>
          </w:tcPr>
          <w:p w14:paraId="0D1E8380"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66A7735B"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41014A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88155C" w14:textId="77777777" w:rsidR="00413CB7" w:rsidRPr="00413CB7" w:rsidRDefault="00413CB7" w:rsidP="00413CB7">
            <w:pPr>
              <w:spacing w:after="0"/>
              <w:jc w:val="right"/>
              <w:rPr>
                <w:szCs w:val="20"/>
              </w:rPr>
            </w:pPr>
            <w:r w:rsidRPr="00413CB7">
              <w:rPr>
                <w:szCs w:val="20"/>
              </w:rPr>
              <w:t>10.12.2013</w:t>
            </w:r>
          </w:p>
        </w:tc>
      </w:tr>
      <w:tr w:rsidR="00413CB7" w:rsidRPr="00413CB7" w14:paraId="57DE3F5E" w14:textId="77777777" w:rsidTr="005B36B0">
        <w:trPr>
          <w:trHeight w:val="20"/>
        </w:trPr>
        <w:tc>
          <w:tcPr>
            <w:tcW w:w="1756" w:type="pct"/>
            <w:noWrap/>
            <w:hideMark/>
          </w:tcPr>
          <w:p w14:paraId="6BDB901F" w14:textId="77777777" w:rsidR="00413CB7" w:rsidRPr="00413CB7" w:rsidRDefault="00413CB7" w:rsidP="00413CB7">
            <w:pPr>
              <w:spacing w:after="0"/>
              <w:jc w:val="left"/>
              <w:rPr>
                <w:szCs w:val="20"/>
              </w:rPr>
            </w:pPr>
            <w:r w:rsidRPr="00413CB7">
              <w:rPr>
                <w:szCs w:val="20"/>
              </w:rPr>
              <w:t>David Kensley</w:t>
            </w:r>
          </w:p>
        </w:tc>
        <w:tc>
          <w:tcPr>
            <w:tcW w:w="1597" w:type="pct"/>
            <w:noWrap/>
            <w:hideMark/>
          </w:tcPr>
          <w:p w14:paraId="6134F277"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746AD26" w14:textId="77777777" w:rsidR="00413CB7" w:rsidRPr="00413CB7" w:rsidRDefault="00413CB7" w:rsidP="00413CB7">
            <w:pPr>
              <w:spacing w:after="0"/>
              <w:ind w:right="113"/>
              <w:jc w:val="right"/>
              <w:rPr>
                <w:szCs w:val="20"/>
              </w:rPr>
            </w:pPr>
            <w:r w:rsidRPr="00413CB7">
              <w:rPr>
                <w:szCs w:val="20"/>
              </w:rPr>
              <w:t>103.83</w:t>
            </w:r>
          </w:p>
        </w:tc>
        <w:tc>
          <w:tcPr>
            <w:tcW w:w="770" w:type="pct"/>
            <w:noWrap/>
            <w:hideMark/>
          </w:tcPr>
          <w:p w14:paraId="7D6D76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69E0B4" w14:textId="77777777" w:rsidR="00413CB7" w:rsidRPr="00413CB7" w:rsidRDefault="00413CB7" w:rsidP="00413CB7">
            <w:pPr>
              <w:spacing w:after="0"/>
              <w:jc w:val="right"/>
              <w:rPr>
                <w:szCs w:val="20"/>
              </w:rPr>
            </w:pPr>
            <w:r w:rsidRPr="00413CB7">
              <w:rPr>
                <w:szCs w:val="20"/>
              </w:rPr>
              <w:t>16.2.2014</w:t>
            </w:r>
          </w:p>
        </w:tc>
      </w:tr>
      <w:tr w:rsidR="00413CB7" w:rsidRPr="00413CB7" w14:paraId="1754D4F0" w14:textId="77777777" w:rsidTr="005B36B0">
        <w:trPr>
          <w:trHeight w:val="20"/>
        </w:trPr>
        <w:tc>
          <w:tcPr>
            <w:tcW w:w="1756" w:type="pct"/>
            <w:noWrap/>
            <w:hideMark/>
          </w:tcPr>
          <w:p w14:paraId="0431DB3C" w14:textId="77777777" w:rsidR="00413CB7" w:rsidRPr="00413CB7" w:rsidRDefault="00413CB7" w:rsidP="00413CB7">
            <w:pPr>
              <w:spacing w:after="0"/>
              <w:jc w:val="left"/>
              <w:rPr>
                <w:szCs w:val="20"/>
              </w:rPr>
            </w:pPr>
            <w:r w:rsidRPr="00413CB7">
              <w:rPr>
                <w:szCs w:val="20"/>
              </w:rPr>
              <w:t>David Kiernan</w:t>
            </w:r>
          </w:p>
        </w:tc>
        <w:tc>
          <w:tcPr>
            <w:tcW w:w="1597" w:type="pct"/>
            <w:noWrap/>
            <w:hideMark/>
          </w:tcPr>
          <w:p w14:paraId="07B4375C" w14:textId="77777777"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14:paraId="27BC7E7E" w14:textId="77777777" w:rsidR="00413CB7" w:rsidRPr="00413CB7" w:rsidRDefault="00413CB7" w:rsidP="00413CB7">
            <w:pPr>
              <w:spacing w:after="0"/>
              <w:ind w:right="113"/>
              <w:jc w:val="right"/>
              <w:rPr>
                <w:szCs w:val="20"/>
              </w:rPr>
            </w:pPr>
            <w:r w:rsidRPr="00413CB7">
              <w:rPr>
                <w:szCs w:val="20"/>
              </w:rPr>
              <w:t>17.11</w:t>
            </w:r>
          </w:p>
        </w:tc>
        <w:tc>
          <w:tcPr>
            <w:tcW w:w="770" w:type="pct"/>
            <w:noWrap/>
            <w:hideMark/>
          </w:tcPr>
          <w:p w14:paraId="054D78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21E4D8" w14:textId="77777777" w:rsidR="00413CB7" w:rsidRPr="00413CB7" w:rsidRDefault="00413CB7" w:rsidP="00413CB7">
            <w:pPr>
              <w:spacing w:after="0"/>
              <w:jc w:val="right"/>
              <w:rPr>
                <w:szCs w:val="20"/>
              </w:rPr>
            </w:pPr>
            <w:r w:rsidRPr="00413CB7">
              <w:rPr>
                <w:szCs w:val="20"/>
              </w:rPr>
              <w:t>23.7.2014</w:t>
            </w:r>
          </w:p>
        </w:tc>
      </w:tr>
      <w:tr w:rsidR="00413CB7" w:rsidRPr="00413CB7" w14:paraId="1945B9D2" w14:textId="77777777" w:rsidTr="005B36B0">
        <w:trPr>
          <w:trHeight w:val="20"/>
        </w:trPr>
        <w:tc>
          <w:tcPr>
            <w:tcW w:w="1756" w:type="pct"/>
            <w:noWrap/>
            <w:hideMark/>
          </w:tcPr>
          <w:p w14:paraId="2C79C3F2" w14:textId="77777777" w:rsidR="00413CB7" w:rsidRPr="00413CB7" w:rsidRDefault="00413CB7" w:rsidP="00413CB7">
            <w:pPr>
              <w:spacing w:after="0"/>
              <w:jc w:val="left"/>
              <w:rPr>
                <w:szCs w:val="20"/>
              </w:rPr>
            </w:pPr>
            <w:r w:rsidRPr="00413CB7">
              <w:rPr>
                <w:szCs w:val="20"/>
              </w:rPr>
              <w:t>David Lawrence</w:t>
            </w:r>
          </w:p>
        </w:tc>
        <w:tc>
          <w:tcPr>
            <w:tcW w:w="1597" w:type="pct"/>
            <w:noWrap/>
            <w:hideMark/>
          </w:tcPr>
          <w:p w14:paraId="565EDCB3"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1045AB4D"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5BC96E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A13A48" w14:textId="77777777" w:rsidR="00413CB7" w:rsidRPr="00413CB7" w:rsidRDefault="00413CB7" w:rsidP="00413CB7">
            <w:pPr>
              <w:spacing w:after="0"/>
              <w:jc w:val="right"/>
              <w:rPr>
                <w:szCs w:val="20"/>
              </w:rPr>
            </w:pPr>
            <w:r w:rsidRPr="00413CB7">
              <w:rPr>
                <w:szCs w:val="20"/>
              </w:rPr>
              <w:t>2.10.2013</w:t>
            </w:r>
          </w:p>
        </w:tc>
      </w:tr>
      <w:tr w:rsidR="00413CB7" w:rsidRPr="00413CB7" w14:paraId="0E1E4607" w14:textId="77777777" w:rsidTr="005B36B0">
        <w:trPr>
          <w:trHeight w:val="20"/>
        </w:trPr>
        <w:tc>
          <w:tcPr>
            <w:tcW w:w="1756" w:type="pct"/>
            <w:noWrap/>
            <w:hideMark/>
          </w:tcPr>
          <w:p w14:paraId="22F662B7" w14:textId="77777777" w:rsidR="00413CB7" w:rsidRPr="00413CB7" w:rsidRDefault="00413CB7" w:rsidP="00413CB7">
            <w:pPr>
              <w:spacing w:after="0"/>
              <w:jc w:val="left"/>
              <w:rPr>
                <w:szCs w:val="20"/>
              </w:rPr>
            </w:pPr>
            <w:r w:rsidRPr="00413CB7">
              <w:rPr>
                <w:szCs w:val="20"/>
              </w:rPr>
              <w:t>David Lee Andrew</w:t>
            </w:r>
          </w:p>
        </w:tc>
        <w:tc>
          <w:tcPr>
            <w:tcW w:w="1597" w:type="pct"/>
            <w:noWrap/>
            <w:hideMark/>
          </w:tcPr>
          <w:p w14:paraId="6135CD83"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819FBEB" w14:textId="77777777" w:rsidR="00413CB7" w:rsidRPr="00413CB7" w:rsidRDefault="00413CB7" w:rsidP="00413CB7">
            <w:pPr>
              <w:spacing w:after="0"/>
              <w:ind w:right="113"/>
              <w:jc w:val="right"/>
              <w:rPr>
                <w:szCs w:val="20"/>
              </w:rPr>
            </w:pPr>
            <w:r w:rsidRPr="00413CB7">
              <w:rPr>
                <w:szCs w:val="20"/>
              </w:rPr>
              <w:t>45.45</w:t>
            </w:r>
          </w:p>
        </w:tc>
        <w:tc>
          <w:tcPr>
            <w:tcW w:w="770" w:type="pct"/>
            <w:noWrap/>
            <w:hideMark/>
          </w:tcPr>
          <w:p w14:paraId="47E264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3E0A4E" w14:textId="77777777" w:rsidR="00413CB7" w:rsidRPr="00413CB7" w:rsidRDefault="00413CB7" w:rsidP="00413CB7">
            <w:pPr>
              <w:spacing w:after="0"/>
              <w:jc w:val="right"/>
              <w:rPr>
                <w:szCs w:val="20"/>
              </w:rPr>
            </w:pPr>
            <w:r w:rsidRPr="00413CB7">
              <w:rPr>
                <w:szCs w:val="20"/>
              </w:rPr>
              <w:t>20.11.2013</w:t>
            </w:r>
          </w:p>
        </w:tc>
      </w:tr>
      <w:tr w:rsidR="00413CB7" w:rsidRPr="00413CB7" w14:paraId="3F01DDEE" w14:textId="77777777" w:rsidTr="005B36B0">
        <w:trPr>
          <w:trHeight w:val="20"/>
        </w:trPr>
        <w:tc>
          <w:tcPr>
            <w:tcW w:w="1756" w:type="pct"/>
            <w:noWrap/>
            <w:hideMark/>
          </w:tcPr>
          <w:p w14:paraId="3A713F67" w14:textId="77777777" w:rsidR="00413CB7" w:rsidRPr="00413CB7" w:rsidRDefault="00413CB7" w:rsidP="00413CB7">
            <w:pPr>
              <w:spacing w:after="0"/>
              <w:jc w:val="left"/>
              <w:rPr>
                <w:szCs w:val="20"/>
              </w:rPr>
            </w:pPr>
            <w:r w:rsidRPr="00413CB7">
              <w:rPr>
                <w:szCs w:val="20"/>
              </w:rPr>
              <w:t>David Lemke</w:t>
            </w:r>
          </w:p>
        </w:tc>
        <w:tc>
          <w:tcPr>
            <w:tcW w:w="1597" w:type="pct"/>
            <w:noWrap/>
            <w:hideMark/>
          </w:tcPr>
          <w:p w14:paraId="259A297D"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2636566F" w14:textId="77777777" w:rsidR="00413CB7" w:rsidRPr="00413CB7" w:rsidRDefault="00413CB7" w:rsidP="00413CB7">
            <w:pPr>
              <w:spacing w:after="0"/>
              <w:ind w:right="113"/>
              <w:jc w:val="right"/>
              <w:rPr>
                <w:szCs w:val="20"/>
              </w:rPr>
            </w:pPr>
            <w:r w:rsidRPr="00413CB7">
              <w:rPr>
                <w:szCs w:val="20"/>
              </w:rPr>
              <w:t>35.41</w:t>
            </w:r>
          </w:p>
        </w:tc>
        <w:tc>
          <w:tcPr>
            <w:tcW w:w="770" w:type="pct"/>
            <w:noWrap/>
            <w:hideMark/>
          </w:tcPr>
          <w:p w14:paraId="0D9EB8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221164" w14:textId="77777777" w:rsidR="00413CB7" w:rsidRPr="00413CB7" w:rsidRDefault="00413CB7" w:rsidP="00413CB7">
            <w:pPr>
              <w:spacing w:after="0"/>
              <w:jc w:val="right"/>
              <w:rPr>
                <w:szCs w:val="20"/>
              </w:rPr>
            </w:pPr>
            <w:r w:rsidRPr="00413CB7">
              <w:rPr>
                <w:szCs w:val="20"/>
              </w:rPr>
              <w:t>15.1.2014</w:t>
            </w:r>
          </w:p>
        </w:tc>
      </w:tr>
      <w:tr w:rsidR="00413CB7" w:rsidRPr="00413CB7" w14:paraId="6BA63AAD" w14:textId="77777777" w:rsidTr="005B36B0">
        <w:trPr>
          <w:trHeight w:val="20"/>
        </w:trPr>
        <w:tc>
          <w:tcPr>
            <w:tcW w:w="1756" w:type="pct"/>
            <w:noWrap/>
            <w:hideMark/>
          </w:tcPr>
          <w:p w14:paraId="45ABBA91" w14:textId="77777777" w:rsidR="00413CB7" w:rsidRPr="00413CB7" w:rsidRDefault="00413CB7" w:rsidP="00413CB7">
            <w:pPr>
              <w:spacing w:after="0"/>
              <w:jc w:val="left"/>
              <w:rPr>
                <w:szCs w:val="20"/>
              </w:rPr>
            </w:pPr>
            <w:r w:rsidRPr="00413CB7">
              <w:rPr>
                <w:szCs w:val="20"/>
              </w:rPr>
              <w:t>David Lister</w:t>
            </w:r>
          </w:p>
        </w:tc>
        <w:tc>
          <w:tcPr>
            <w:tcW w:w="1597" w:type="pct"/>
            <w:noWrap/>
            <w:hideMark/>
          </w:tcPr>
          <w:p w14:paraId="682134F9"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5CFA2EAA" w14:textId="77777777" w:rsidR="00413CB7" w:rsidRPr="00413CB7" w:rsidRDefault="00413CB7" w:rsidP="00413CB7">
            <w:pPr>
              <w:spacing w:after="0"/>
              <w:ind w:right="113"/>
              <w:jc w:val="right"/>
              <w:rPr>
                <w:szCs w:val="20"/>
              </w:rPr>
            </w:pPr>
            <w:r w:rsidRPr="00413CB7">
              <w:rPr>
                <w:szCs w:val="20"/>
              </w:rPr>
              <w:t>12.45</w:t>
            </w:r>
          </w:p>
        </w:tc>
        <w:tc>
          <w:tcPr>
            <w:tcW w:w="770" w:type="pct"/>
            <w:noWrap/>
            <w:hideMark/>
          </w:tcPr>
          <w:p w14:paraId="04DD13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3E9350" w14:textId="77777777" w:rsidR="00413CB7" w:rsidRPr="00413CB7" w:rsidRDefault="00413CB7" w:rsidP="00413CB7">
            <w:pPr>
              <w:spacing w:after="0"/>
              <w:jc w:val="right"/>
              <w:rPr>
                <w:szCs w:val="20"/>
              </w:rPr>
            </w:pPr>
            <w:r w:rsidRPr="00413CB7">
              <w:rPr>
                <w:szCs w:val="20"/>
              </w:rPr>
              <w:t>9.12.2013</w:t>
            </w:r>
          </w:p>
        </w:tc>
      </w:tr>
      <w:tr w:rsidR="00413CB7" w:rsidRPr="00413CB7" w14:paraId="58825488" w14:textId="77777777" w:rsidTr="005B36B0">
        <w:trPr>
          <w:trHeight w:val="20"/>
        </w:trPr>
        <w:tc>
          <w:tcPr>
            <w:tcW w:w="1756" w:type="pct"/>
            <w:noWrap/>
            <w:hideMark/>
          </w:tcPr>
          <w:p w14:paraId="6325FE26" w14:textId="77777777" w:rsidR="00413CB7" w:rsidRPr="00413CB7" w:rsidRDefault="00413CB7" w:rsidP="00413CB7">
            <w:pPr>
              <w:spacing w:after="0"/>
              <w:jc w:val="left"/>
              <w:rPr>
                <w:szCs w:val="20"/>
              </w:rPr>
            </w:pPr>
            <w:r w:rsidRPr="00413CB7">
              <w:rPr>
                <w:szCs w:val="20"/>
              </w:rPr>
              <w:t>David Markevicius</w:t>
            </w:r>
          </w:p>
        </w:tc>
        <w:tc>
          <w:tcPr>
            <w:tcW w:w="1597" w:type="pct"/>
            <w:noWrap/>
            <w:hideMark/>
          </w:tcPr>
          <w:p w14:paraId="4393E905" w14:textId="77777777"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14:paraId="1C5F5044" w14:textId="77777777" w:rsidR="00413CB7" w:rsidRPr="00413CB7" w:rsidRDefault="00413CB7" w:rsidP="00413CB7">
            <w:pPr>
              <w:spacing w:after="0"/>
              <w:ind w:right="113"/>
              <w:jc w:val="right"/>
              <w:rPr>
                <w:szCs w:val="20"/>
              </w:rPr>
            </w:pPr>
            <w:r w:rsidRPr="00413CB7">
              <w:rPr>
                <w:szCs w:val="20"/>
              </w:rPr>
              <w:t>106.74</w:t>
            </w:r>
          </w:p>
        </w:tc>
        <w:tc>
          <w:tcPr>
            <w:tcW w:w="770" w:type="pct"/>
            <w:noWrap/>
            <w:hideMark/>
          </w:tcPr>
          <w:p w14:paraId="0F9706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D9FB16" w14:textId="77777777" w:rsidR="00413CB7" w:rsidRPr="00413CB7" w:rsidRDefault="00413CB7" w:rsidP="00413CB7">
            <w:pPr>
              <w:spacing w:after="0"/>
              <w:jc w:val="right"/>
              <w:rPr>
                <w:szCs w:val="20"/>
              </w:rPr>
            </w:pPr>
            <w:r w:rsidRPr="00413CB7">
              <w:rPr>
                <w:szCs w:val="20"/>
              </w:rPr>
              <w:t>12.3.2013</w:t>
            </w:r>
          </w:p>
        </w:tc>
      </w:tr>
      <w:tr w:rsidR="00413CB7" w:rsidRPr="00413CB7" w14:paraId="17D0606E" w14:textId="77777777" w:rsidTr="005B36B0">
        <w:trPr>
          <w:trHeight w:val="20"/>
        </w:trPr>
        <w:tc>
          <w:tcPr>
            <w:tcW w:w="1756" w:type="pct"/>
            <w:noWrap/>
            <w:hideMark/>
          </w:tcPr>
          <w:p w14:paraId="1AF1C192" w14:textId="77777777" w:rsidR="00413CB7" w:rsidRPr="00413CB7" w:rsidRDefault="00413CB7" w:rsidP="00413CB7">
            <w:pPr>
              <w:spacing w:after="0"/>
              <w:jc w:val="left"/>
              <w:rPr>
                <w:szCs w:val="20"/>
              </w:rPr>
            </w:pPr>
            <w:r w:rsidRPr="00413CB7">
              <w:rPr>
                <w:szCs w:val="20"/>
              </w:rPr>
              <w:t>David Measki</w:t>
            </w:r>
          </w:p>
        </w:tc>
        <w:tc>
          <w:tcPr>
            <w:tcW w:w="1597" w:type="pct"/>
            <w:noWrap/>
            <w:hideMark/>
          </w:tcPr>
          <w:p w14:paraId="479BC18D" w14:textId="77777777"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14:paraId="3D5D0AF3" w14:textId="77777777" w:rsidR="00413CB7" w:rsidRPr="00413CB7" w:rsidRDefault="00413CB7" w:rsidP="00413CB7">
            <w:pPr>
              <w:spacing w:after="0"/>
              <w:ind w:right="113"/>
              <w:jc w:val="right"/>
              <w:rPr>
                <w:szCs w:val="20"/>
              </w:rPr>
            </w:pPr>
            <w:r w:rsidRPr="00413CB7">
              <w:rPr>
                <w:szCs w:val="20"/>
              </w:rPr>
              <w:t>28.00</w:t>
            </w:r>
          </w:p>
        </w:tc>
        <w:tc>
          <w:tcPr>
            <w:tcW w:w="770" w:type="pct"/>
            <w:noWrap/>
            <w:hideMark/>
          </w:tcPr>
          <w:p w14:paraId="3579E6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7DDE93" w14:textId="77777777" w:rsidR="00413CB7" w:rsidRPr="00413CB7" w:rsidRDefault="00413CB7" w:rsidP="00413CB7">
            <w:pPr>
              <w:spacing w:after="0"/>
              <w:jc w:val="right"/>
              <w:rPr>
                <w:szCs w:val="20"/>
              </w:rPr>
            </w:pPr>
            <w:r w:rsidRPr="00413CB7">
              <w:rPr>
                <w:szCs w:val="20"/>
              </w:rPr>
              <w:t>26.9.2014</w:t>
            </w:r>
          </w:p>
        </w:tc>
      </w:tr>
      <w:tr w:rsidR="00413CB7" w:rsidRPr="00413CB7" w14:paraId="68D8A112" w14:textId="77777777" w:rsidTr="005B36B0">
        <w:trPr>
          <w:trHeight w:val="20"/>
        </w:trPr>
        <w:tc>
          <w:tcPr>
            <w:tcW w:w="1756" w:type="pct"/>
            <w:noWrap/>
            <w:hideMark/>
          </w:tcPr>
          <w:p w14:paraId="30102A30" w14:textId="77777777" w:rsidR="00413CB7" w:rsidRPr="00413CB7" w:rsidRDefault="00413CB7" w:rsidP="00413CB7">
            <w:pPr>
              <w:spacing w:after="0"/>
              <w:jc w:val="left"/>
              <w:rPr>
                <w:szCs w:val="20"/>
              </w:rPr>
            </w:pPr>
            <w:r w:rsidRPr="00413CB7">
              <w:rPr>
                <w:szCs w:val="20"/>
              </w:rPr>
              <w:t>David Mooney</w:t>
            </w:r>
          </w:p>
        </w:tc>
        <w:tc>
          <w:tcPr>
            <w:tcW w:w="1597" w:type="pct"/>
            <w:noWrap/>
            <w:hideMark/>
          </w:tcPr>
          <w:p w14:paraId="772F3F30" w14:textId="77777777" w:rsidR="00413CB7" w:rsidRPr="00413CB7" w:rsidRDefault="00413CB7" w:rsidP="00413CB7">
            <w:pPr>
              <w:spacing w:after="0"/>
              <w:ind w:left="113"/>
              <w:jc w:val="left"/>
              <w:rPr>
                <w:szCs w:val="20"/>
              </w:rPr>
            </w:pPr>
            <w:r w:rsidRPr="00413CB7">
              <w:rPr>
                <w:szCs w:val="20"/>
              </w:rPr>
              <w:t>MARINO, SA 5049</w:t>
            </w:r>
          </w:p>
        </w:tc>
        <w:tc>
          <w:tcPr>
            <w:tcW w:w="424" w:type="pct"/>
            <w:noWrap/>
            <w:hideMark/>
          </w:tcPr>
          <w:p w14:paraId="6A9806C7" w14:textId="77777777" w:rsidR="00413CB7" w:rsidRPr="00413CB7" w:rsidRDefault="00413CB7" w:rsidP="00413CB7">
            <w:pPr>
              <w:spacing w:after="0"/>
              <w:ind w:right="113"/>
              <w:jc w:val="right"/>
              <w:rPr>
                <w:szCs w:val="20"/>
              </w:rPr>
            </w:pPr>
            <w:r w:rsidRPr="00413CB7">
              <w:rPr>
                <w:szCs w:val="20"/>
              </w:rPr>
              <w:t>45.07</w:t>
            </w:r>
          </w:p>
        </w:tc>
        <w:tc>
          <w:tcPr>
            <w:tcW w:w="770" w:type="pct"/>
            <w:noWrap/>
            <w:hideMark/>
          </w:tcPr>
          <w:p w14:paraId="6548E1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F90F9C" w14:textId="77777777" w:rsidR="00413CB7" w:rsidRPr="00413CB7" w:rsidRDefault="00413CB7" w:rsidP="00413CB7">
            <w:pPr>
              <w:spacing w:after="0"/>
              <w:jc w:val="right"/>
              <w:rPr>
                <w:szCs w:val="20"/>
              </w:rPr>
            </w:pPr>
            <w:r w:rsidRPr="00413CB7">
              <w:rPr>
                <w:szCs w:val="20"/>
              </w:rPr>
              <w:t>11.7.2014</w:t>
            </w:r>
          </w:p>
        </w:tc>
      </w:tr>
      <w:tr w:rsidR="00413CB7" w:rsidRPr="00413CB7" w14:paraId="2F90D066" w14:textId="77777777" w:rsidTr="005B36B0">
        <w:trPr>
          <w:trHeight w:val="20"/>
        </w:trPr>
        <w:tc>
          <w:tcPr>
            <w:tcW w:w="1756" w:type="pct"/>
            <w:noWrap/>
            <w:hideMark/>
          </w:tcPr>
          <w:p w14:paraId="59A821BB" w14:textId="77777777" w:rsidR="00413CB7" w:rsidRPr="00413CB7" w:rsidRDefault="00413CB7" w:rsidP="00413CB7">
            <w:pPr>
              <w:spacing w:after="0"/>
              <w:jc w:val="left"/>
              <w:rPr>
                <w:szCs w:val="20"/>
              </w:rPr>
            </w:pPr>
            <w:r w:rsidRPr="00413CB7">
              <w:rPr>
                <w:szCs w:val="20"/>
              </w:rPr>
              <w:t>David Moore</w:t>
            </w:r>
          </w:p>
        </w:tc>
        <w:tc>
          <w:tcPr>
            <w:tcW w:w="1597" w:type="pct"/>
            <w:noWrap/>
            <w:hideMark/>
          </w:tcPr>
          <w:p w14:paraId="2222D5E2"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2D73F580" w14:textId="77777777" w:rsidR="00413CB7" w:rsidRPr="00413CB7" w:rsidRDefault="00413CB7" w:rsidP="00413CB7">
            <w:pPr>
              <w:spacing w:after="0"/>
              <w:ind w:right="113"/>
              <w:jc w:val="right"/>
              <w:rPr>
                <w:szCs w:val="20"/>
              </w:rPr>
            </w:pPr>
            <w:r w:rsidRPr="00413CB7">
              <w:rPr>
                <w:szCs w:val="20"/>
              </w:rPr>
              <w:t>18.74</w:t>
            </w:r>
          </w:p>
        </w:tc>
        <w:tc>
          <w:tcPr>
            <w:tcW w:w="770" w:type="pct"/>
            <w:noWrap/>
            <w:hideMark/>
          </w:tcPr>
          <w:p w14:paraId="549E04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1B68D0" w14:textId="77777777" w:rsidR="00413CB7" w:rsidRPr="00413CB7" w:rsidRDefault="00413CB7" w:rsidP="00413CB7">
            <w:pPr>
              <w:spacing w:after="0"/>
              <w:jc w:val="right"/>
              <w:rPr>
                <w:szCs w:val="20"/>
              </w:rPr>
            </w:pPr>
            <w:r w:rsidRPr="00413CB7">
              <w:rPr>
                <w:szCs w:val="20"/>
              </w:rPr>
              <w:t>17.9.2014</w:t>
            </w:r>
          </w:p>
        </w:tc>
      </w:tr>
      <w:tr w:rsidR="00413CB7" w:rsidRPr="00413CB7" w14:paraId="7D9BCD7B" w14:textId="77777777" w:rsidTr="005B36B0">
        <w:trPr>
          <w:trHeight w:val="20"/>
        </w:trPr>
        <w:tc>
          <w:tcPr>
            <w:tcW w:w="1756" w:type="pct"/>
            <w:noWrap/>
            <w:hideMark/>
          </w:tcPr>
          <w:p w14:paraId="6197B4EA" w14:textId="77777777" w:rsidR="00413CB7" w:rsidRPr="00413CB7" w:rsidRDefault="00413CB7" w:rsidP="00413CB7">
            <w:pPr>
              <w:spacing w:after="0"/>
              <w:jc w:val="left"/>
              <w:rPr>
                <w:szCs w:val="20"/>
              </w:rPr>
            </w:pPr>
            <w:r w:rsidRPr="00413CB7">
              <w:rPr>
                <w:szCs w:val="20"/>
              </w:rPr>
              <w:t>David Morfey</w:t>
            </w:r>
          </w:p>
        </w:tc>
        <w:tc>
          <w:tcPr>
            <w:tcW w:w="1597" w:type="pct"/>
            <w:noWrap/>
            <w:hideMark/>
          </w:tcPr>
          <w:p w14:paraId="14046960"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084B3EBA" w14:textId="77777777" w:rsidR="00413CB7" w:rsidRPr="00413CB7" w:rsidRDefault="00413CB7" w:rsidP="00413CB7">
            <w:pPr>
              <w:spacing w:after="0"/>
              <w:ind w:right="113"/>
              <w:jc w:val="right"/>
              <w:rPr>
                <w:szCs w:val="20"/>
              </w:rPr>
            </w:pPr>
            <w:r w:rsidRPr="00413CB7">
              <w:rPr>
                <w:szCs w:val="20"/>
              </w:rPr>
              <w:t>16.12</w:t>
            </w:r>
          </w:p>
        </w:tc>
        <w:tc>
          <w:tcPr>
            <w:tcW w:w="770" w:type="pct"/>
            <w:noWrap/>
            <w:hideMark/>
          </w:tcPr>
          <w:p w14:paraId="49B217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3E359E" w14:textId="77777777" w:rsidR="00413CB7" w:rsidRPr="00413CB7" w:rsidRDefault="00413CB7" w:rsidP="00413CB7">
            <w:pPr>
              <w:spacing w:after="0"/>
              <w:jc w:val="right"/>
              <w:rPr>
                <w:szCs w:val="20"/>
              </w:rPr>
            </w:pPr>
            <w:r w:rsidRPr="00413CB7">
              <w:rPr>
                <w:szCs w:val="20"/>
              </w:rPr>
              <w:t>13.10.2014</w:t>
            </w:r>
          </w:p>
        </w:tc>
      </w:tr>
      <w:tr w:rsidR="00413CB7" w:rsidRPr="00413CB7" w14:paraId="4E18B104" w14:textId="77777777" w:rsidTr="005B36B0">
        <w:trPr>
          <w:trHeight w:val="20"/>
        </w:trPr>
        <w:tc>
          <w:tcPr>
            <w:tcW w:w="1756" w:type="pct"/>
            <w:noWrap/>
            <w:hideMark/>
          </w:tcPr>
          <w:p w14:paraId="5D26D4C7" w14:textId="77777777" w:rsidR="00413CB7" w:rsidRPr="00413CB7" w:rsidRDefault="00413CB7" w:rsidP="00413CB7">
            <w:pPr>
              <w:spacing w:after="0"/>
              <w:jc w:val="left"/>
              <w:rPr>
                <w:szCs w:val="20"/>
              </w:rPr>
            </w:pPr>
            <w:r w:rsidRPr="00413CB7">
              <w:rPr>
                <w:szCs w:val="20"/>
              </w:rPr>
              <w:t>David Ogilvie</w:t>
            </w:r>
          </w:p>
        </w:tc>
        <w:tc>
          <w:tcPr>
            <w:tcW w:w="1597" w:type="pct"/>
            <w:noWrap/>
            <w:hideMark/>
          </w:tcPr>
          <w:p w14:paraId="35BDC21E"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4BCCBAFC" w14:textId="77777777" w:rsidR="00413CB7" w:rsidRPr="00413CB7" w:rsidRDefault="00413CB7" w:rsidP="00413CB7">
            <w:pPr>
              <w:spacing w:after="0"/>
              <w:ind w:right="113"/>
              <w:jc w:val="right"/>
              <w:rPr>
                <w:szCs w:val="20"/>
              </w:rPr>
            </w:pPr>
            <w:r w:rsidRPr="00413CB7">
              <w:rPr>
                <w:szCs w:val="20"/>
              </w:rPr>
              <w:t>116.25</w:t>
            </w:r>
          </w:p>
        </w:tc>
        <w:tc>
          <w:tcPr>
            <w:tcW w:w="770" w:type="pct"/>
            <w:noWrap/>
            <w:hideMark/>
          </w:tcPr>
          <w:p w14:paraId="082E37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0D6CED" w14:textId="77777777" w:rsidR="00413CB7" w:rsidRPr="00413CB7" w:rsidRDefault="00413CB7" w:rsidP="00413CB7">
            <w:pPr>
              <w:spacing w:after="0"/>
              <w:jc w:val="right"/>
              <w:rPr>
                <w:szCs w:val="20"/>
              </w:rPr>
            </w:pPr>
            <w:r w:rsidRPr="00413CB7">
              <w:rPr>
                <w:szCs w:val="20"/>
              </w:rPr>
              <w:t>4.3.2014</w:t>
            </w:r>
          </w:p>
        </w:tc>
      </w:tr>
      <w:tr w:rsidR="00413CB7" w:rsidRPr="00413CB7" w14:paraId="605A833C" w14:textId="77777777" w:rsidTr="005B36B0">
        <w:trPr>
          <w:trHeight w:val="20"/>
        </w:trPr>
        <w:tc>
          <w:tcPr>
            <w:tcW w:w="1756" w:type="pct"/>
            <w:noWrap/>
            <w:hideMark/>
          </w:tcPr>
          <w:p w14:paraId="244BB61B" w14:textId="77777777" w:rsidR="00413CB7" w:rsidRPr="00413CB7" w:rsidRDefault="00413CB7" w:rsidP="00413CB7">
            <w:pPr>
              <w:spacing w:after="0"/>
              <w:jc w:val="left"/>
              <w:rPr>
                <w:szCs w:val="20"/>
              </w:rPr>
            </w:pPr>
            <w:r w:rsidRPr="00413CB7">
              <w:rPr>
                <w:szCs w:val="20"/>
              </w:rPr>
              <w:t xml:space="preserve">David Omand, deceased estate of </w:t>
            </w:r>
          </w:p>
        </w:tc>
        <w:tc>
          <w:tcPr>
            <w:tcW w:w="1597" w:type="pct"/>
            <w:noWrap/>
            <w:hideMark/>
          </w:tcPr>
          <w:p w14:paraId="0795E083" w14:textId="77777777"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14:paraId="1BD2A5A2" w14:textId="77777777" w:rsidR="00413CB7" w:rsidRPr="00413CB7" w:rsidRDefault="00413CB7" w:rsidP="00413CB7">
            <w:pPr>
              <w:spacing w:after="0"/>
              <w:ind w:right="113"/>
              <w:jc w:val="right"/>
              <w:rPr>
                <w:szCs w:val="20"/>
              </w:rPr>
            </w:pPr>
            <w:r w:rsidRPr="00413CB7">
              <w:rPr>
                <w:szCs w:val="20"/>
              </w:rPr>
              <w:t>37.70</w:t>
            </w:r>
          </w:p>
        </w:tc>
        <w:tc>
          <w:tcPr>
            <w:tcW w:w="770" w:type="pct"/>
            <w:noWrap/>
            <w:hideMark/>
          </w:tcPr>
          <w:p w14:paraId="7B28F9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F80EBE" w14:textId="77777777" w:rsidR="00413CB7" w:rsidRPr="00413CB7" w:rsidRDefault="00413CB7" w:rsidP="00413CB7">
            <w:pPr>
              <w:spacing w:after="0"/>
              <w:jc w:val="right"/>
              <w:rPr>
                <w:szCs w:val="20"/>
              </w:rPr>
            </w:pPr>
            <w:r w:rsidRPr="00413CB7">
              <w:rPr>
                <w:szCs w:val="20"/>
              </w:rPr>
              <w:t>29.3.2014</w:t>
            </w:r>
          </w:p>
        </w:tc>
      </w:tr>
      <w:tr w:rsidR="00413CB7" w:rsidRPr="00413CB7" w14:paraId="13E0B8FF" w14:textId="77777777" w:rsidTr="005B36B0">
        <w:trPr>
          <w:trHeight w:val="20"/>
        </w:trPr>
        <w:tc>
          <w:tcPr>
            <w:tcW w:w="1756" w:type="pct"/>
            <w:noWrap/>
            <w:hideMark/>
          </w:tcPr>
          <w:p w14:paraId="0B698A83" w14:textId="77777777" w:rsidR="00413CB7" w:rsidRPr="00413CB7" w:rsidRDefault="00413CB7" w:rsidP="00413CB7">
            <w:pPr>
              <w:spacing w:after="0"/>
              <w:jc w:val="left"/>
              <w:rPr>
                <w:szCs w:val="20"/>
              </w:rPr>
            </w:pPr>
            <w:r w:rsidRPr="00413CB7">
              <w:rPr>
                <w:szCs w:val="20"/>
              </w:rPr>
              <w:t>David Pagano</w:t>
            </w:r>
          </w:p>
        </w:tc>
        <w:tc>
          <w:tcPr>
            <w:tcW w:w="1597" w:type="pct"/>
            <w:noWrap/>
            <w:hideMark/>
          </w:tcPr>
          <w:p w14:paraId="6AF384C6"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1B39A12F" w14:textId="77777777" w:rsidR="00413CB7" w:rsidRPr="00413CB7" w:rsidRDefault="00413CB7" w:rsidP="00413CB7">
            <w:pPr>
              <w:spacing w:after="0"/>
              <w:ind w:right="113"/>
              <w:jc w:val="right"/>
              <w:rPr>
                <w:szCs w:val="20"/>
              </w:rPr>
            </w:pPr>
            <w:r w:rsidRPr="00413CB7">
              <w:rPr>
                <w:szCs w:val="20"/>
              </w:rPr>
              <w:t>12.49</w:t>
            </w:r>
          </w:p>
        </w:tc>
        <w:tc>
          <w:tcPr>
            <w:tcW w:w="770" w:type="pct"/>
            <w:noWrap/>
            <w:hideMark/>
          </w:tcPr>
          <w:p w14:paraId="0CE948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870BE8" w14:textId="77777777" w:rsidR="00413CB7" w:rsidRPr="00413CB7" w:rsidRDefault="00413CB7" w:rsidP="00413CB7">
            <w:pPr>
              <w:spacing w:after="0"/>
              <w:jc w:val="right"/>
              <w:rPr>
                <w:szCs w:val="20"/>
              </w:rPr>
            </w:pPr>
            <w:r w:rsidRPr="00413CB7">
              <w:rPr>
                <w:szCs w:val="20"/>
              </w:rPr>
              <w:t>22.2.2013</w:t>
            </w:r>
          </w:p>
        </w:tc>
      </w:tr>
      <w:tr w:rsidR="00413CB7" w:rsidRPr="00413CB7" w14:paraId="14140CB7" w14:textId="77777777" w:rsidTr="005B36B0">
        <w:trPr>
          <w:trHeight w:val="20"/>
        </w:trPr>
        <w:tc>
          <w:tcPr>
            <w:tcW w:w="1756" w:type="pct"/>
            <w:noWrap/>
            <w:hideMark/>
          </w:tcPr>
          <w:p w14:paraId="2F25CFE7" w14:textId="77777777" w:rsidR="00413CB7" w:rsidRPr="00413CB7" w:rsidRDefault="00413CB7" w:rsidP="00413CB7">
            <w:pPr>
              <w:spacing w:after="0"/>
              <w:jc w:val="left"/>
              <w:rPr>
                <w:szCs w:val="20"/>
              </w:rPr>
            </w:pPr>
            <w:r w:rsidRPr="00413CB7">
              <w:rPr>
                <w:szCs w:val="20"/>
              </w:rPr>
              <w:t>David Parham</w:t>
            </w:r>
          </w:p>
        </w:tc>
        <w:tc>
          <w:tcPr>
            <w:tcW w:w="1597" w:type="pct"/>
            <w:noWrap/>
            <w:hideMark/>
          </w:tcPr>
          <w:p w14:paraId="58A58C69" w14:textId="77777777" w:rsidR="00413CB7" w:rsidRPr="00413CB7" w:rsidRDefault="00413CB7" w:rsidP="00413CB7">
            <w:pPr>
              <w:spacing w:after="0"/>
              <w:ind w:left="113"/>
              <w:jc w:val="left"/>
              <w:rPr>
                <w:szCs w:val="20"/>
              </w:rPr>
            </w:pPr>
            <w:r w:rsidRPr="00413CB7">
              <w:rPr>
                <w:szCs w:val="20"/>
              </w:rPr>
              <w:t>HIGHGATE, SA 5063</w:t>
            </w:r>
          </w:p>
        </w:tc>
        <w:tc>
          <w:tcPr>
            <w:tcW w:w="424" w:type="pct"/>
            <w:noWrap/>
            <w:hideMark/>
          </w:tcPr>
          <w:p w14:paraId="62087A86" w14:textId="77777777" w:rsidR="00413CB7" w:rsidRPr="00413CB7" w:rsidRDefault="00413CB7" w:rsidP="00413CB7">
            <w:pPr>
              <w:spacing w:after="0"/>
              <w:ind w:right="113"/>
              <w:jc w:val="right"/>
              <w:rPr>
                <w:szCs w:val="20"/>
              </w:rPr>
            </w:pPr>
            <w:r w:rsidRPr="00413CB7">
              <w:rPr>
                <w:szCs w:val="20"/>
              </w:rPr>
              <w:t>760.55</w:t>
            </w:r>
          </w:p>
        </w:tc>
        <w:tc>
          <w:tcPr>
            <w:tcW w:w="770" w:type="pct"/>
            <w:noWrap/>
            <w:hideMark/>
          </w:tcPr>
          <w:p w14:paraId="7A5153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FC3F45" w14:textId="77777777" w:rsidR="00413CB7" w:rsidRPr="00413CB7" w:rsidRDefault="00413CB7" w:rsidP="00413CB7">
            <w:pPr>
              <w:spacing w:after="0"/>
              <w:jc w:val="right"/>
              <w:rPr>
                <w:szCs w:val="20"/>
              </w:rPr>
            </w:pPr>
            <w:r w:rsidRPr="00413CB7">
              <w:rPr>
                <w:szCs w:val="20"/>
              </w:rPr>
              <w:t>6.5.2014</w:t>
            </w:r>
          </w:p>
        </w:tc>
      </w:tr>
      <w:tr w:rsidR="00413CB7" w:rsidRPr="00413CB7" w14:paraId="01B84AF3" w14:textId="77777777" w:rsidTr="005B36B0">
        <w:trPr>
          <w:trHeight w:val="20"/>
        </w:trPr>
        <w:tc>
          <w:tcPr>
            <w:tcW w:w="1756" w:type="pct"/>
            <w:noWrap/>
            <w:hideMark/>
          </w:tcPr>
          <w:p w14:paraId="6038895E" w14:textId="77777777" w:rsidR="00413CB7" w:rsidRPr="00413CB7" w:rsidRDefault="00413CB7" w:rsidP="00413CB7">
            <w:pPr>
              <w:spacing w:after="0"/>
              <w:jc w:val="left"/>
              <w:rPr>
                <w:szCs w:val="20"/>
              </w:rPr>
            </w:pPr>
            <w:r w:rsidRPr="00413CB7">
              <w:rPr>
                <w:szCs w:val="20"/>
              </w:rPr>
              <w:t>David Parr</w:t>
            </w:r>
          </w:p>
        </w:tc>
        <w:tc>
          <w:tcPr>
            <w:tcW w:w="1597" w:type="pct"/>
            <w:noWrap/>
            <w:hideMark/>
          </w:tcPr>
          <w:p w14:paraId="73FAC086"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75B8CBAA" w14:textId="77777777" w:rsidR="00413CB7" w:rsidRPr="00413CB7" w:rsidRDefault="00413CB7" w:rsidP="00413CB7">
            <w:pPr>
              <w:spacing w:after="0"/>
              <w:ind w:right="113"/>
              <w:jc w:val="right"/>
              <w:rPr>
                <w:szCs w:val="20"/>
              </w:rPr>
            </w:pPr>
            <w:r w:rsidRPr="00413CB7">
              <w:rPr>
                <w:szCs w:val="20"/>
              </w:rPr>
              <w:t>34.04</w:t>
            </w:r>
          </w:p>
        </w:tc>
        <w:tc>
          <w:tcPr>
            <w:tcW w:w="770" w:type="pct"/>
            <w:noWrap/>
            <w:hideMark/>
          </w:tcPr>
          <w:p w14:paraId="4D6A23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E7ABD7" w14:textId="77777777" w:rsidR="00413CB7" w:rsidRPr="00413CB7" w:rsidRDefault="00413CB7" w:rsidP="00413CB7">
            <w:pPr>
              <w:spacing w:after="0"/>
              <w:jc w:val="right"/>
              <w:rPr>
                <w:szCs w:val="20"/>
              </w:rPr>
            </w:pPr>
            <w:r w:rsidRPr="00413CB7">
              <w:rPr>
                <w:szCs w:val="20"/>
              </w:rPr>
              <w:t>5.2.2013</w:t>
            </w:r>
          </w:p>
        </w:tc>
      </w:tr>
      <w:tr w:rsidR="00413CB7" w:rsidRPr="00413CB7" w14:paraId="1EBF99B0" w14:textId="77777777" w:rsidTr="005B36B0">
        <w:trPr>
          <w:trHeight w:val="20"/>
        </w:trPr>
        <w:tc>
          <w:tcPr>
            <w:tcW w:w="1756" w:type="pct"/>
            <w:noWrap/>
            <w:hideMark/>
          </w:tcPr>
          <w:p w14:paraId="161FF8DD" w14:textId="77777777" w:rsidR="00413CB7" w:rsidRPr="00413CB7" w:rsidRDefault="00413CB7" w:rsidP="00413CB7">
            <w:pPr>
              <w:spacing w:after="0"/>
              <w:jc w:val="left"/>
              <w:rPr>
                <w:szCs w:val="20"/>
              </w:rPr>
            </w:pPr>
            <w:r w:rsidRPr="00413CB7">
              <w:rPr>
                <w:szCs w:val="20"/>
              </w:rPr>
              <w:t>David Paynter</w:t>
            </w:r>
          </w:p>
        </w:tc>
        <w:tc>
          <w:tcPr>
            <w:tcW w:w="1597" w:type="pct"/>
            <w:noWrap/>
            <w:hideMark/>
          </w:tcPr>
          <w:p w14:paraId="639AECAF"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4976E179" w14:textId="77777777" w:rsidR="00413CB7" w:rsidRPr="00413CB7" w:rsidRDefault="00413CB7" w:rsidP="00413CB7">
            <w:pPr>
              <w:spacing w:after="0"/>
              <w:ind w:right="113"/>
              <w:jc w:val="right"/>
              <w:rPr>
                <w:szCs w:val="20"/>
              </w:rPr>
            </w:pPr>
            <w:r w:rsidRPr="00413CB7">
              <w:rPr>
                <w:szCs w:val="20"/>
              </w:rPr>
              <w:t>37.21</w:t>
            </w:r>
          </w:p>
        </w:tc>
        <w:tc>
          <w:tcPr>
            <w:tcW w:w="770" w:type="pct"/>
            <w:noWrap/>
            <w:hideMark/>
          </w:tcPr>
          <w:p w14:paraId="70B4A802" w14:textId="77777777" w:rsidR="00413CB7" w:rsidRPr="00413CB7" w:rsidRDefault="00413CB7" w:rsidP="00413CB7">
            <w:pPr>
              <w:spacing w:after="0"/>
              <w:ind w:left="170"/>
              <w:jc w:val="left"/>
              <w:rPr>
                <w:szCs w:val="20"/>
              </w:rPr>
            </w:pPr>
            <w:r w:rsidRPr="00413CB7">
              <w:rPr>
                <w:szCs w:val="20"/>
              </w:rPr>
              <w:t>Refund 167903</w:t>
            </w:r>
          </w:p>
        </w:tc>
        <w:tc>
          <w:tcPr>
            <w:tcW w:w="453" w:type="pct"/>
            <w:noWrap/>
            <w:hideMark/>
          </w:tcPr>
          <w:p w14:paraId="5D9E58C0" w14:textId="77777777" w:rsidR="00413CB7" w:rsidRPr="00413CB7" w:rsidRDefault="00413CB7" w:rsidP="00413CB7">
            <w:pPr>
              <w:spacing w:after="0"/>
              <w:jc w:val="right"/>
              <w:rPr>
                <w:szCs w:val="20"/>
              </w:rPr>
            </w:pPr>
            <w:r w:rsidRPr="00413CB7">
              <w:rPr>
                <w:szCs w:val="20"/>
              </w:rPr>
              <w:t>24.7.2013</w:t>
            </w:r>
          </w:p>
        </w:tc>
      </w:tr>
      <w:tr w:rsidR="00413CB7" w:rsidRPr="00413CB7" w14:paraId="636B98B3" w14:textId="77777777" w:rsidTr="005B36B0">
        <w:trPr>
          <w:trHeight w:val="20"/>
        </w:trPr>
        <w:tc>
          <w:tcPr>
            <w:tcW w:w="1756" w:type="pct"/>
            <w:noWrap/>
            <w:hideMark/>
          </w:tcPr>
          <w:p w14:paraId="3777C9E8" w14:textId="77777777" w:rsidR="00413CB7" w:rsidRPr="00413CB7" w:rsidRDefault="00413CB7" w:rsidP="00413CB7">
            <w:pPr>
              <w:spacing w:after="0"/>
              <w:jc w:val="left"/>
              <w:rPr>
                <w:szCs w:val="20"/>
              </w:rPr>
            </w:pPr>
            <w:r w:rsidRPr="00413CB7">
              <w:rPr>
                <w:szCs w:val="20"/>
              </w:rPr>
              <w:t>David Pettersen</w:t>
            </w:r>
          </w:p>
        </w:tc>
        <w:tc>
          <w:tcPr>
            <w:tcW w:w="1597" w:type="pct"/>
            <w:noWrap/>
            <w:hideMark/>
          </w:tcPr>
          <w:p w14:paraId="0989A260" w14:textId="77777777" w:rsidR="00413CB7" w:rsidRPr="00413CB7" w:rsidRDefault="00413CB7" w:rsidP="00413CB7">
            <w:pPr>
              <w:spacing w:after="0"/>
              <w:ind w:left="113"/>
              <w:jc w:val="left"/>
              <w:rPr>
                <w:szCs w:val="20"/>
              </w:rPr>
            </w:pPr>
            <w:r w:rsidRPr="00413CB7">
              <w:rPr>
                <w:szCs w:val="20"/>
              </w:rPr>
              <w:t>KESWICK, SA 5035</w:t>
            </w:r>
          </w:p>
        </w:tc>
        <w:tc>
          <w:tcPr>
            <w:tcW w:w="424" w:type="pct"/>
            <w:noWrap/>
            <w:hideMark/>
          </w:tcPr>
          <w:p w14:paraId="0026EF3B" w14:textId="77777777" w:rsidR="00413CB7" w:rsidRPr="00413CB7" w:rsidRDefault="00413CB7" w:rsidP="00413CB7">
            <w:pPr>
              <w:spacing w:after="0"/>
              <w:ind w:right="113"/>
              <w:jc w:val="right"/>
              <w:rPr>
                <w:szCs w:val="20"/>
              </w:rPr>
            </w:pPr>
            <w:r w:rsidRPr="00413CB7">
              <w:rPr>
                <w:szCs w:val="20"/>
              </w:rPr>
              <w:t>61.95</w:t>
            </w:r>
          </w:p>
        </w:tc>
        <w:tc>
          <w:tcPr>
            <w:tcW w:w="770" w:type="pct"/>
            <w:noWrap/>
            <w:hideMark/>
          </w:tcPr>
          <w:p w14:paraId="70B460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DF812E" w14:textId="77777777" w:rsidR="00413CB7" w:rsidRPr="00413CB7" w:rsidRDefault="00413CB7" w:rsidP="00413CB7">
            <w:pPr>
              <w:spacing w:after="0"/>
              <w:jc w:val="right"/>
              <w:rPr>
                <w:szCs w:val="20"/>
              </w:rPr>
            </w:pPr>
            <w:r w:rsidRPr="00413CB7">
              <w:rPr>
                <w:szCs w:val="20"/>
              </w:rPr>
              <w:t>21.8.2013</w:t>
            </w:r>
          </w:p>
        </w:tc>
      </w:tr>
      <w:tr w:rsidR="00413CB7" w:rsidRPr="00413CB7" w14:paraId="36E44326" w14:textId="77777777" w:rsidTr="005B36B0">
        <w:trPr>
          <w:trHeight w:val="20"/>
        </w:trPr>
        <w:tc>
          <w:tcPr>
            <w:tcW w:w="1756" w:type="pct"/>
            <w:noWrap/>
            <w:hideMark/>
          </w:tcPr>
          <w:p w14:paraId="31CE06CF" w14:textId="77777777" w:rsidR="00413CB7" w:rsidRPr="00413CB7" w:rsidRDefault="00413CB7" w:rsidP="00413CB7">
            <w:pPr>
              <w:spacing w:after="0"/>
              <w:jc w:val="left"/>
              <w:rPr>
                <w:szCs w:val="20"/>
              </w:rPr>
            </w:pPr>
            <w:r w:rsidRPr="00413CB7">
              <w:rPr>
                <w:szCs w:val="20"/>
              </w:rPr>
              <w:t>David Proffitt</w:t>
            </w:r>
          </w:p>
        </w:tc>
        <w:tc>
          <w:tcPr>
            <w:tcW w:w="1597" w:type="pct"/>
            <w:noWrap/>
            <w:hideMark/>
          </w:tcPr>
          <w:p w14:paraId="47E80FBC" w14:textId="77777777" w:rsidR="00413CB7" w:rsidRPr="00413CB7" w:rsidRDefault="00413CB7" w:rsidP="00413CB7">
            <w:pPr>
              <w:spacing w:after="0"/>
              <w:ind w:left="113"/>
              <w:jc w:val="left"/>
              <w:rPr>
                <w:szCs w:val="20"/>
              </w:rPr>
            </w:pPr>
            <w:r w:rsidRPr="00413CB7">
              <w:rPr>
                <w:szCs w:val="20"/>
              </w:rPr>
              <w:t>MCCRACKEN, SA 5211</w:t>
            </w:r>
          </w:p>
        </w:tc>
        <w:tc>
          <w:tcPr>
            <w:tcW w:w="424" w:type="pct"/>
            <w:noWrap/>
            <w:hideMark/>
          </w:tcPr>
          <w:p w14:paraId="2CB085A7" w14:textId="77777777" w:rsidR="00413CB7" w:rsidRPr="00413CB7" w:rsidRDefault="00413CB7" w:rsidP="00413CB7">
            <w:pPr>
              <w:spacing w:after="0"/>
              <w:ind w:right="113"/>
              <w:jc w:val="right"/>
              <w:rPr>
                <w:szCs w:val="20"/>
              </w:rPr>
            </w:pPr>
            <w:r w:rsidRPr="00413CB7">
              <w:rPr>
                <w:szCs w:val="20"/>
              </w:rPr>
              <w:t>72.31</w:t>
            </w:r>
          </w:p>
        </w:tc>
        <w:tc>
          <w:tcPr>
            <w:tcW w:w="770" w:type="pct"/>
            <w:noWrap/>
            <w:hideMark/>
          </w:tcPr>
          <w:p w14:paraId="0B040F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DE9419" w14:textId="77777777" w:rsidR="00413CB7" w:rsidRPr="00413CB7" w:rsidRDefault="00413CB7" w:rsidP="00413CB7">
            <w:pPr>
              <w:spacing w:after="0"/>
              <w:jc w:val="right"/>
              <w:rPr>
                <w:szCs w:val="20"/>
              </w:rPr>
            </w:pPr>
            <w:r w:rsidRPr="00413CB7">
              <w:rPr>
                <w:szCs w:val="20"/>
              </w:rPr>
              <w:t>11.1.2013</w:t>
            </w:r>
          </w:p>
        </w:tc>
      </w:tr>
      <w:tr w:rsidR="00413CB7" w:rsidRPr="00413CB7" w14:paraId="09A5F65E" w14:textId="77777777" w:rsidTr="005B36B0">
        <w:trPr>
          <w:trHeight w:val="20"/>
        </w:trPr>
        <w:tc>
          <w:tcPr>
            <w:tcW w:w="1756" w:type="pct"/>
            <w:noWrap/>
            <w:hideMark/>
          </w:tcPr>
          <w:p w14:paraId="6DF0C7E4" w14:textId="77777777" w:rsidR="00413CB7" w:rsidRPr="00413CB7" w:rsidRDefault="00413CB7" w:rsidP="00413CB7">
            <w:pPr>
              <w:spacing w:after="0"/>
              <w:jc w:val="left"/>
              <w:rPr>
                <w:szCs w:val="20"/>
              </w:rPr>
            </w:pPr>
            <w:r w:rsidRPr="00413CB7">
              <w:rPr>
                <w:szCs w:val="20"/>
              </w:rPr>
              <w:t>David Russo</w:t>
            </w:r>
          </w:p>
        </w:tc>
        <w:tc>
          <w:tcPr>
            <w:tcW w:w="1597" w:type="pct"/>
            <w:noWrap/>
            <w:hideMark/>
          </w:tcPr>
          <w:p w14:paraId="493173C8"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0933A689"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1D8898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47CD91" w14:textId="77777777" w:rsidR="00413CB7" w:rsidRPr="00413CB7" w:rsidRDefault="00413CB7" w:rsidP="00413CB7">
            <w:pPr>
              <w:spacing w:after="0"/>
              <w:jc w:val="right"/>
              <w:rPr>
                <w:szCs w:val="20"/>
              </w:rPr>
            </w:pPr>
            <w:r w:rsidRPr="00413CB7">
              <w:rPr>
                <w:szCs w:val="20"/>
              </w:rPr>
              <w:t>14.3.2014</w:t>
            </w:r>
          </w:p>
        </w:tc>
      </w:tr>
      <w:tr w:rsidR="00413CB7" w:rsidRPr="00413CB7" w14:paraId="2D8DAA69" w14:textId="77777777" w:rsidTr="005B36B0">
        <w:trPr>
          <w:trHeight w:val="20"/>
        </w:trPr>
        <w:tc>
          <w:tcPr>
            <w:tcW w:w="1756" w:type="pct"/>
            <w:noWrap/>
            <w:hideMark/>
          </w:tcPr>
          <w:p w14:paraId="3EE91A96" w14:textId="77777777" w:rsidR="00413CB7" w:rsidRPr="00413CB7" w:rsidRDefault="00413CB7" w:rsidP="00413CB7">
            <w:pPr>
              <w:spacing w:after="0"/>
              <w:jc w:val="left"/>
              <w:rPr>
                <w:szCs w:val="20"/>
              </w:rPr>
            </w:pPr>
            <w:r w:rsidRPr="00413CB7">
              <w:rPr>
                <w:szCs w:val="20"/>
              </w:rPr>
              <w:t>David Sevostjanov</w:t>
            </w:r>
          </w:p>
        </w:tc>
        <w:tc>
          <w:tcPr>
            <w:tcW w:w="1597" w:type="pct"/>
            <w:noWrap/>
            <w:hideMark/>
          </w:tcPr>
          <w:p w14:paraId="0FADCD4E" w14:textId="77777777"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14:paraId="19A9D087" w14:textId="77777777" w:rsidR="00413CB7" w:rsidRPr="00413CB7" w:rsidRDefault="00413CB7" w:rsidP="00413CB7">
            <w:pPr>
              <w:spacing w:after="0"/>
              <w:ind w:right="113"/>
              <w:jc w:val="right"/>
              <w:rPr>
                <w:szCs w:val="20"/>
              </w:rPr>
            </w:pPr>
            <w:r w:rsidRPr="00413CB7">
              <w:rPr>
                <w:szCs w:val="20"/>
              </w:rPr>
              <w:t>15.32</w:t>
            </w:r>
          </w:p>
        </w:tc>
        <w:tc>
          <w:tcPr>
            <w:tcW w:w="770" w:type="pct"/>
            <w:noWrap/>
            <w:hideMark/>
          </w:tcPr>
          <w:p w14:paraId="22B17E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4CA61F" w14:textId="77777777" w:rsidR="00413CB7" w:rsidRPr="00413CB7" w:rsidRDefault="00413CB7" w:rsidP="00413CB7">
            <w:pPr>
              <w:spacing w:after="0"/>
              <w:jc w:val="right"/>
              <w:rPr>
                <w:szCs w:val="20"/>
              </w:rPr>
            </w:pPr>
            <w:r w:rsidRPr="00413CB7">
              <w:rPr>
                <w:szCs w:val="20"/>
              </w:rPr>
              <w:t>13.9.2013</w:t>
            </w:r>
          </w:p>
        </w:tc>
      </w:tr>
      <w:tr w:rsidR="00413CB7" w:rsidRPr="00413CB7" w14:paraId="014BA847" w14:textId="77777777" w:rsidTr="005B36B0">
        <w:trPr>
          <w:trHeight w:val="20"/>
        </w:trPr>
        <w:tc>
          <w:tcPr>
            <w:tcW w:w="1756" w:type="pct"/>
            <w:noWrap/>
            <w:hideMark/>
          </w:tcPr>
          <w:p w14:paraId="2ECF4BFF" w14:textId="77777777" w:rsidR="00413CB7" w:rsidRPr="00413CB7" w:rsidRDefault="00413CB7" w:rsidP="00413CB7">
            <w:pPr>
              <w:spacing w:after="0"/>
              <w:jc w:val="left"/>
              <w:rPr>
                <w:szCs w:val="20"/>
              </w:rPr>
            </w:pPr>
            <w:r w:rsidRPr="00413CB7">
              <w:rPr>
                <w:szCs w:val="20"/>
              </w:rPr>
              <w:t>David Shanahan</w:t>
            </w:r>
          </w:p>
        </w:tc>
        <w:tc>
          <w:tcPr>
            <w:tcW w:w="1597" w:type="pct"/>
            <w:noWrap/>
            <w:hideMark/>
          </w:tcPr>
          <w:p w14:paraId="61A344E9" w14:textId="77777777"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14:paraId="4F977F3A" w14:textId="77777777" w:rsidR="00413CB7" w:rsidRPr="00413CB7" w:rsidRDefault="00413CB7" w:rsidP="00413CB7">
            <w:pPr>
              <w:spacing w:after="0"/>
              <w:ind w:right="113"/>
              <w:jc w:val="right"/>
              <w:rPr>
                <w:szCs w:val="20"/>
              </w:rPr>
            </w:pPr>
            <w:r w:rsidRPr="00413CB7">
              <w:rPr>
                <w:szCs w:val="20"/>
              </w:rPr>
              <w:t>26.04</w:t>
            </w:r>
          </w:p>
        </w:tc>
        <w:tc>
          <w:tcPr>
            <w:tcW w:w="770" w:type="pct"/>
            <w:noWrap/>
            <w:hideMark/>
          </w:tcPr>
          <w:p w14:paraId="01F8B3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FAEC65" w14:textId="77777777" w:rsidR="00413CB7" w:rsidRPr="00413CB7" w:rsidRDefault="00413CB7" w:rsidP="00413CB7">
            <w:pPr>
              <w:spacing w:after="0"/>
              <w:jc w:val="right"/>
              <w:rPr>
                <w:szCs w:val="20"/>
              </w:rPr>
            </w:pPr>
            <w:r w:rsidRPr="00413CB7">
              <w:rPr>
                <w:szCs w:val="20"/>
              </w:rPr>
              <w:t>2.5.2013</w:t>
            </w:r>
          </w:p>
        </w:tc>
      </w:tr>
      <w:tr w:rsidR="00413CB7" w:rsidRPr="00413CB7" w14:paraId="077B970E" w14:textId="77777777" w:rsidTr="005B36B0">
        <w:trPr>
          <w:trHeight w:val="20"/>
        </w:trPr>
        <w:tc>
          <w:tcPr>
            <w:tcW w:w="1756" w:type="pct"/>
            <w:noWrap/>
            <w:hideMark/>
          </w:tcPr>
          <w:p w14:paraId="4E835E25" w14:textId="77777777" w:rsidR="00413CB7" w:rsidRPr="00413CB7" w:rsidRDefault="00413CB7" w:rsidP="00413CB7">
            <w:pPr>
              <w:spacing w:after="0"/>
              <w:jc w:val="left"/>
              <w:rPr>
                <w:szCs w:val="20"/>
              </w:rPr>
            </w:pPr>
            <w:r w:rsidRPr="00413CB7">
              <w:rPr>
                <w:szCs w:val="20"/>
              </w:rPr>
              <w:t>David Simpson</w:t>
            </w:r>
          </w:p>
        </w:tc>
        <w:tc>
          <w:tcPr>
            <w:tcW w:w="1597" w:type="pct"/>
            <w:noWrap/>
            <w:hideMark/>
          </w:tcPr>
          <w:p w14:paraId="20BF8DAE"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6FAB2227" w14:textId="77777777" w:rsidR="00413CB7" w:rsidRPr="00413CB7" w:rsidRDefault="00413CB7" w:rsidP="00413CB7">
            <w:pPr>
              <w:spacing w:after="0"/>
              <w:ind w:right="113"/>
              <w:jc w:val="right"/>
              <w:rPr>
                <w:szCs w:val="20"/>
              </w:rPr>
            </w:pPr>
            <w:r w:rsidRPr="00413CB7">
              <w:rPr>
                <w:szCs w:val="20"/>
              </w:rPr>
              <w:t>15.16</w:t>
            </w:r>
          </w:p>
        </w:tc>
        <w:tc>
          <w:tcPr>
            <w:tcW w:w="770" w:type="pct"/>
            <w:noWrap/>
            <w:hideMark/>
          </w:tcPr>
          <w:p w14:paraId="134A19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B283EB" w14:textId="77777777" w:rsidR="00413CB7" w:rsidRPr="00413CB7" w:rsidRDefault="00413CB7" w:rsidP="00413CB7">
            <w:pPr>
              <w:spacing w:after="0"/>
              <w:jc w:val="right"/>
              <w:rPr>
                <w:szCs w:val="20"/>
              </w:rPr>
            </w:pPr>
            <w:r w:rsidRPr="00413CB7">
              <w:rPr>
                <w:szCs w:val="20"/>
              </w:rPr>
              <w:t>11.3.2013</w:t>
            </w:r>
          </w:p>
        </w:tc>
      </w:tr>
      <w:tr w:rsidR="00413CB7" w:rsidRPr="00413CB7" w14:paraId="32107226" w14:textId="77777777" w:rsidTr="005B36B0">
        <w:trPr>
          <w:trHeight w:val="20"/>
        </w:trPr>
        <w:tc>
          <w:tcPr>
            <w:tcW w:w="1756" w:type="pct"/>
            <w:noWrap/>
            <w:hideMark/>
          </w:tcPr>
          <w:p w14:paraId="2B5EAEE8" w14:textId="77777777" w:rsidR="00413CB7" w:rsidRPr="00413CB7" w:rsidRDefault="00413CB7" w:rsidP="00413CB7">
            <w:pPr>
              <w:spacing w:after="0"/>
              <w:jc w:val="left"/>
              <w:rPr>
                <w:szCs w:val="20"/>
              </w:rPr>
            </w:pPr>
            <w:r w:rsidRPr="00413CB7">
              <w:rPr>
                <w:szCs w:val="20"/>
              </w:rPr>
              <w:t>David Smith</w:t>
            </w:r>
          </w:p>
        </w:tc>
        <w:tc>
          <w:tcPr>
            <w:tcW w:w="1597" w:type="pct"/>
            <w:noWrap/>
            <w:hideMark/>
          </w:tcPr>
          <w:p w14:paraId="6A68C44F"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503FF638" w14:textId="77777777" w:rsidR="00413CB7" w:rsidRPr="00413CB7" w:rsidRDefault="00413CB7" w:rsidP="00413CB7">
            <w:pPr>
              <w:spacing w:after="0"/>
              <w:ind w:right="113"/>
              <w:jc w:val="right"/>
              <w:rPr>
                <w:szCs w:val="20"/>
              </w:rPr>
            </w:pPr>
            <w:r w:rsidRPr="00413CB7">
              <w:rPr>
                <w:szCs w:val="20"/>
              </w:rPr>
              <w:t>254.63</w:t>
            </w:r>
          </w:p>
        </w:tc>
        <w:tc>
          <w:tcPr>
            <w:tcW w:w="770" w:type="pct"/>
            <w:noWrap/>
            <w:hideMark/>
          </w:tcPr>
          <w:p w14:paraId="40D5B54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987D6C" w14:textId="77777777" w:rsidR="00413CB7" w:rsidRPr="00413CB7" w:rsidRDefault="00413CB7" w:rsidP="00413CB7">
            <w:pPr>
              <w:spacing w:after="0"/>
              <w:jc w:val="right"/>
              <w:rPr>
                <w:szCs w:val="20"/>
              </w:rPr>
            </w:pPr>
            <w:r w:rsidRPr="00413CB7">
              <w:rPr>
                <w:szCs w:val="20"/>
              </w:rPr>
              <w:t>4.6.2014</w:t>
            </w:r>
          </w:p>
        </w:tc>
      </w:tr>
      <w:tr w:rsidR="00413CB7" w:rsidRPr="00413CB7" w14:paraId="4F115C41" w14:textId="77777777" w:rsidTr="005B36B0">
        <w:trPr>
          <w:trHeight w:val="20"/>
        </w:trPr>
        <w:tc>
          <w:tcPr>
            <w:tcW w:w="1756" w:type="pct"/>
            <w:noWrap/>
            <w:hideMark/>
          </w:tcPr>
          <w:p w14:paraId="3BF7F472" w14:textId="77777777" w:rsidR="00413CB7" w:rsidRPr="00413CB7" w:rsidRDefault="00413CB7" w:rsidP="00413CB7">
            <w:pPr>
              <w:spacing w:after="0"/>
              <w:jc w:val="left"/>
              <w:rPr>
                <w:szCs w:val="20"/>
              </w:rPr>
            </w:pPr>
            <w:r w:rsidRPr="00413CB7">
              <w:rPr>
                <w:szCs w:val="20"/>
              </w:rPr>
              <w:t>David Taylor</w:t>
            </w:r>
          </w:p>
        </w:tc>
        <w:tc>
          <w:tcPr>
            <w:tcW w:w="1597" w:type="pct"/>
            <w:noWrap/>
            <w:hideMark/>
          </w:tcPr>
          <w:p w14:paraId="32698EAF"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16939E2D" w14:textId="77777777" w:rsidR="00413CB7" w:rsidRPr="00413CB7" w:rsidRDefault="00413CB7" w:rsidP="00413CB7">
            <w:pPr>
              <w:spacing w:after="0"/>
              <w:ind w:right="113"/>
              <w:jc w:val="right"/>
              <w:rPr>
                <w:szCs w:val="20"/>
              </w:rPr>
            </w:pPr>
            <w:r w:rsidRPr="00413CB7">
              <w:rPr>
                <w:szCs w:val="20"/>
              </w:rPr>
              <w:t>34.78</w:t>
            </w:r>
          </w:p>
        </w:tc>
        <w:tc>
          <w:tcPr>
            <w:tcW w:w="770" w:type="pct"/>
            <w:noWrap/>
            <w:hideMark/>
          </w:tcPr>
          <w:p w14:paraId="3827EC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ABC780" w14:textId="77777777" w:rsidR="00413CB7" w:rsidRPr="00413CB7" w:rsidRDefault="00413CB7" w:rsidP="00413CB7">
            <w:pPr>
              <w:spacing w:after="0"/>
              <w:jc w:val="right"/>
              <w:rPr>
                <w:szCs w:val="20"/>
              </w:rPr>
            </w:pPr>
            <w:r w:rsidRPr="00413CB7">
              <w:rPr>
                <w:szCs w:val="20"/>
              </w:rPr>
              <w:t>13.1.2015</w:t>
            </w:r>
          </w:p>
        </w:tc>
      </w:tr>
      <w:tr w:rsidR="00413CB7" w:rsidRPr="00413CB7" w14:paraId="5FDFB402" w14:textId="77777777" w:rsidTr="005B36B0">
        <w:trPr>
          <w:trHeight w:val="20"/>
        </w:trPr>
        <w:tc>
          <w:tcPr>
            <w:tcW w:w="1756" w:type="pct"/>
            <w:noWrap/>
            <w:hideMark/>
          </w:tcPr>
          <w:p w14:paraId="680D1309" w14:textId="77777777" w:rsidR="00413CB7" w:rsidRPr="00413CB7" w:rsidRDefault="00413CB7" w:rsidP="00413CB7">
            <w:pPr>
              <w:spacing w:after="0"/>
              <w:jc w:val="left"/>
              <w:rPr>
                <w:szCs w:val="20"/>
              </w:rPr>
            </w:pPr>
            <w:r w:rsidRPr="00413CB7">
              <w:rPr>
                <w:szCs w:val="20"/>
              </w:rPr>
              <w:t>David Vannini</w:t>
            </w:r>
          </w:p>
        </w:tc>
        <w:tc>
          <w:tcPr>
            <w:tcW w:w="1597" w:type="pct"/>
            <w:noWrap/>
            <w:hideMark/>
          </w:tcPr>
          <w:p w14:paraId="58A02FE9"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145AF036" w14:textId="77777777" w:rsidR="00413CB7" w:rsidRPr="00413CB7" w:rsidRDefault="00413CB7" w:rsidP="00413CB7">
            <w:pPr>
              <w:spacing w:after="0"/>
              <w:ind w:right="113"/>
              <w:jc w:val="right"/>
              <w:rPr>
                <w:szCs w:val="20"/>
              </w:rPr>
            </w:pPr>
            <w:r w:rsidRPr="00413CB7">
              <w:rPr>
                <w:szCs w:val="20"/>
              </w:rPr>
              <w:t>63.71</w:t>
            </w:r>
          </w:p>
        </w:tc>
        <w:tc>
          <w:tcPr>
            <w:tcW w:w="770" w:type="pct"/>
            <w:noWrap/>
            <w:hideMark/>
          </w:tcPr>
          <w:p w14:paraId="7FBE17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86C927" w14:textId="77777777" w:rsidR="00413CB7" w:rsidRPr="00413CB7" w:rsidRDefault="00413CB7" w:rsidP="00413CB7">
            <w:pPr>
              <w:spacing w:after="0"/>
              <w:jc w:val="right"/>
              <w:rPr>
                <w:szCs w:val="20"/>
              </w:rPr>
            </w:pPr>
            <w:r w:rsidRPr="00413CB7">
              <w:rPr>
                <w:szCs w:val="20"/>
              </w:rPr>
              <w:t>7.3.2014</w:t>
            </w:r>
          </w:p>
        </w:tc>
      </w:tr>
      <w:tr w:rsidR="00413CB7" w:rsidRPr="00413CB7" w14:paraId="3E29816A" w14:textId="77777777" w:rsidTr="005B36B0">
        <w:trPr>
          <w:trHeight w:val="20"/>
        </w:trPr>
        <w:tc>
          <w:tcPr>
            <w:tcW w:w="1756" w:type="pct"/>
            <w:noWrap/>
            <w:hideMark/>
          </w:tcPr>
          <w:p w14:paraId="24099E93" w14:textId="77777777" w:rsidR="00413CB7" w:rsidRPr="00413CB7" w:rsidRDefault="00413CB7" w:rsidP="00413CB7">
            <w:pPr>
              <w:spacing w:after="0"/>
              <w:jc w:val="left"/>
              <w:rPr>
                <w:szCs w:val="20"/>
              </w:rPr>
            </w:pPr>
            <w:r w:rsidRPr="00413CB7">
              <w:rPr>
                <w:szCs w:val="20"/>
              </w:rPr>
              <w:t>David Walsh</w:t>
            </w:r>
          </w:p>
        </w:tc>
        <w:tc>
          <w:tcPr>
            <w:tcW w:w="1597" w:type="pct"/>
            <w:noWrap/>
            <w:hideMark/>
          </w:tcPr>
          <w:p w14:paraId="20152BD2"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673ED687" w14:textId="77777777" w:rsidR="00413CB7" w:rsidRPr="00413CB7" w:rsidRDefault="00413CB7" w:rsidP="00413CB7">
            <w:pPr>
              <w:spacing w:after="0"/>
              <w:ind w:right="113"/>
              <w:jc w:val="right"/>
              <w:rPr>
                <w:szCs w:val="20"/>
              </w:rPr>
            </w:pPr>
            <w:r w:rsidRPr="00413CB7">
              <w:rPr>
                <w:szCs w:val="20"/>
              </w:rPr>
              <w:t>26.34</w:t>
            </w:r>
          </w:p>
        </w:tc>
        <w:tc>
          <w:tcPr>
            <w:tcW w:w="770" w:type="pct"/>
            <w:noWrap/>
            <w:hideMark/>
          </w:tcPr>
          <w:p w14:paraId="70B8DE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3F6598" w14:textId="77777777" w:rsidR="00413CB7" w:rsidRPr="00413CB7" w:rsidRDefault="00413CB7" w:rsidP="00413CB7">
            <w:pPr>
              <w:spacing w:after="0"/>
              <w:jc w:val="right"/>
              <w:rPr>
                <w:szCs w:val="20"/>
              </w:rPr>
            </w:pPr>
            <w:r w:rsidRPr="00413CB7">
              <w:rPr>
                <w:szCs w:val="20"/>
              </w:rPr>
              <w:t>19.3.2013</w:t>
            </w:r>
          </w:p>
        </w:tc>
      </w:tr>
      <w:tr w:rsidR="00413CB7" w:rsidRPr="00413CB7" w14:paraId="09F3E03D" w14:textId="77777777" w:rsidTr="005B36B0">
        <w:trPr>
          <w:trHeight w:val="20"/>
        </w:trPr>
        <w:tc>
          <w:tcPr>
            <w:tcW w:w="1756" w:type="pct"/>
            <w:noWrap/>
            <w:hideMark/>
          </w:tcPr>
          <w:p w14:paraId="59568976" w14:textId="77777777" w:rsidR="00413CB7" w:rsidRPr="00413CB7" w:rsidRDefault="00413CB7" w:rsidP="00413CB7">
            <w:pPr>
              <w:spacing w:after="0"/>
              <w:jc w:val="left"/>
              <w:rPr>
                <w:szCs w:val="20"/>
              </w:rPr>
            </w:pPr>
            <w:r w:rsidRPr="00413CB7">
              <w:rPr>
                <w:szCs w:val="20"/>
              </w:rPr>
              <w:t>David Williams</w:t>
            </w:r>
          </w:p>
        </w:tc>
        <w:tc>
          <w:tcPr>
            <w:tcW w:w="1597" w:type="pct"/>
            <w:noWrap/>
            <w:hideMark/>
          </w:tcPr>
          <w:p w14:paraId="67E4586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E20F7EF" w14:textId="77777777" w:rsidR="00413CB7" w:rsidRPr="00413CB7" w:rsidRDefault="00413CB7" w:rsidP="00413CB7">
            <w:pPr>
              <w:spacing w:after="0"/>
              <w:ind w:right="113"/>
              <w:jc w:val="right"/>
              <w:rPr>
                <w:szCs w:val="20"/>
              </w:rPr>
            </w:pPr>
            <w:r w:rsidRPr="00413CB7">
              <w:rPr>
                <w:szCs w:val="20"/>
              </w:rPr>
              <w:t>90.63</w:t>
            </w:r>
          </w:p>
        </w:tc>
        <w:tc>
          <w:tcPr>
            <w:tcW w:w="770" w:type="pct"/>
            <w:noWrap/>
            <w:hideMark/>
          </w:tcPr>
          <w:p w14:paraId="11D457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27F522" w14:textId="77777777" w:rsidR="00413CB7" w:rsidRPr="00413CB7" w:rsidRDefault="00413CB7" w:rsidP="00413CB7">
            <w:pPr>
              <w:spacing w:after="0"/>
              <w:jc w:val="right"/>
              <w:rPr>
                <w:szCs w:val="20"/>
              </w:rPr>
            </w:pPr>
            <w:r w:rsidRPr="00413CB7">
              <w:rPr>
                <w:szCs w:val="20"/>
              </w:rPr>
              <w:t>18.4.2013</w:t>
            </w:r>
          </w:p>
        </w:tc>
      </w:tr>
      <w:tr w:rsidR="00413CB7" w:rsidRPr="00413CB7" w14:paraId="1B30B108" w14:textId="77777777" w:rsidTr="005B36B0">
        <w:trPr>
          <w:trHeight w:val="20"/>
        </w:trPr>
        <w:tc>
          <w:tcPr>
            <w:tcW w:w="1756" w:type="pct"/>
            <w:noWrap/>
            <w:hideMark/>
          </w:tcPr>
          <w:p w14:paraId="6BEE3131" w14:textId="77777777" w:rsidR="00413CB7" w:rsidRPr="00413CB7" w:rsidRDefault="00413CB7" w:rsidP="00413CB7">
            <w:pPr>
              <w:spacing w:after="0"/>
              <w:jc w:val="left"/>
              <w:rPr>
                <w:szCs w:val="20"/>
              </w:rPr>
            </w:pPr>
            <w:r w:rsidRPr="00413CB7">
              <w:rPr>
                <w:szCs w:val="20"/>
              </w:rPr>
              <w:t>David Williams</w:t>
            </w:r>
          </w:p>
        </w:tc>
        <w:tc>
          <w:tcPr>
            <w:tcW w:w="1597" w:type="pct"/>
            <w:noWrap/>
            <w:hideMark/>
          </w:tcPr>
          <w:p w14:paraId="2BE20503"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18E70043" w14:textId="77777777" w:rsidR="00413CB7" w:rsidRPr="00413CB7" w:rsidRDefault="00413CB7" w:rsidP="00413CB7">
            <w:pPr>
              <w:spacing w:after="0"/>
              <w:ind w:right="113"/>
              <w:jc w:val="right"/>
              <w:rPr>
                <w:szCs w:val="20"/>
              </w:rPr>
            </w:pPr>
            <w:r w:rsidRPr="00413CB7">
              <w:rPr>
                <w:szCs w:val="20"/>
              </w:rPr>
              <w:t>322.43</w:t>
            </w:r>
          </w:p>
        </w:tc>
        <w:tc>
          <w:tcPr>
            <w:tcW w:w="770" w:type="pct"/>
            <w:noWrap/>
            <w:hideMark/>
          </w:tcPr>
          <w:p w14:paraId="7101B8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09F609" w14:textId="77777777" w:rsidR="00413CB7" w:rsidRPr="00413CB7" w:rsidRDefault="00413CB7" w:rsidP="00413CB7">
            <w:pPr>
              <w:spacing w:after="0"/>
              <w:jc w:val="right"/>
              <w:rPr>
                <w:szCs w:val="20"/>
              </w:rPr>
            </w:pPr>
            <w:r w:rsidRPr="00413CB7">
              <w:rPr>
                <w:szCs w:val="20"/>
              </w:rPr>
              <w:t>23.10.2014</w:t>
            </w:r>
          </w:p>
        </w:tc>
      </w:tr>
      <w:tr w:rsidR="00413CB7" w:rsidRPr="00413CB7" w14:paraId="4D8BB5C7" w14:textId="77777777" w:rsidTr="005B36B0">
        <w:trPr>
          <w:trHeight w:val="20"/>
        </w:trPr>
        <w:tc>
          <w:tcPr>
            <w:tcW w:w="1756" w:type="pct"/>
            <w:noWrap/>
            <w:hideMark/>
          </w:tcPr>
          <w:p w14:paraId="360439C0" w14:textId="77777777" w:rsidR="00413CB7" w:rsidRPr="00413CB7" w:rsidRDefault="00413CB7" w:rsidP="00413CB7">
            <w:pPr>
              <w:spacing w:after="0"/>
              <w:jc w:val="left"/>
              <w:rPr>
                <w:szCs w:val="20"/>
              </w:rPr>
            </w:pPr>
            <w:r w:rsidRPr="00413CB7">
              <w:rPr>
                <w:szCs w:val="20"/>
              </w:rPr>
              <w:t>David Winterbotham</w:t>
            </w:r>
          </w:p>
        </w:tc>
        <w:tc>
          <w:tcPr>
            <w:tcW w:w="1597" w:type="pct"/>
            <w:noWrap/>
            <w:hideMark/>
          </w:tcPr>
          <w:p w14:paraId="5B285D48"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368F6787" w14:textId="77777777" w:rsidR="00413CB7" w:rsidRPr="00413CB7" w:rsidRDefault="00413CB7" w:rsidP="00413CB7">
            <w:pPr>
              <w:spacing w:after="0"/>
              <w:ind w:right="113"/>
              <w:jc w:val="right"/>
              <w:rPr>
                <w:szCs w:val="20"/>
              </w:rPr>
            </w:pPr>
            <w:r w:rsidRPr="00413CB7">
              <w:rPr>
                <w:szCs w:val="20"/>
              </w:rPr>
              <w:t>69.45</w:t>
            </w:r>
          </w:p>
        </w:tc>
        <w:tc>
          <w:tcPr>
            <w:tcW w:w="770" w:type="pct"/>
            <w:noWrap/>
            <w:hideMark/>
          </w:tcPr>
          <w:p w14:paraId="36836D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163211" w14:textId="77777777" w:rsidR="00413CB7" w:rsidRPr="00413CB7" w:rsidRDefault="00413CB7" w:rsidP="00413CB7">
            <w:pPr>
              <w:spacing w:after="0"/>
              <w:jc w:val="right"/>
              <w:rPr>
                <w:szCs w:val="20"/>
              </w:rPr>
            </w:pPr>
            <w:r w:rsidRPr="00413CB7">
              <w:rPr>
                <w:szCs w:val="20"/>
              </w:rPr>
              <w:t>23.4.2013</w:t>
            </w:r>
          </w:p>
        </w:tc>
      </w:tr>
      <w:tr w:rsidR="00413CB7" w:rsidRPr="00413CB7" w14:paraId="3ECBE964" w14:textId="77777777" w:rsidTr="005B36B0">
        <w:trPr>
          <w:trHeight w:val="20"/>
        </w:trPr>
        <w:tc>
          <w:tcPr>
            <w:tcW w:w="1756" w:type="pct"/>
            <w:noWrap/>
            <w:hideMark/>
          </w:tcPr>
          <w:p w14:paraId="03C97A06" w14:textId="77777777" w:rsidR="00413CB7" w:rsidRPr="00413CB7" w:rsidRDefault="00413CB7" w:rsidP="00413CB7">
            <w:pPr>
              <w:spacing w:after="0"/>
              <w:jc w:val="left"/>
              <w:rPr>
                <w:szCs w:val="20"/>
              </w:rPr>
            </w:pPr>
            <w:r w:rsidRPr="00413CB7">
              <w:rPr>
                <w:szCs w:val="20"/>
              </w:rPr>
              <w:t>David Winters</w:t>
            </w:r>
          </w:p>
        </w:tc>
        <w:tc>
          <w:tcPr>
            <w:tcW w:w="1597" w:type="pct"/>
            <w:noWrap/>
            <w:hideMark/>
          </w:tcPr>
          <w:p w14:paraId="635AECC7"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323A7BC4" w14:textId="77777777" w:rsidR="00413CB7" w:rsidRPr="00413CB7" w:rsidRDefault="00413CB7" w:rsidP="00413CB7">
            <w:pPr>
              <w:spacing w:after="0"/>
              <w:ind w:right="113"/>
              <w:jc w:val="right"/>
              <w:rPr>
                <w:szCs w:val="20"/>
              </w:rPr>
            </w:pPr>
            <w:r w:rsidRPr="00413CB7">
              <w:rPr>
                <w:szCs w:val="20"/>
              </w:rPr>
              <w:t>129.29</w:t>
            </w:r>
          </w:p>
        </w:tc>
        <w:tc>
          <w:tcPr>
            <w:tcW w:w="770" w:type="pct"/>
            <w:noWrap/>
            <w:hideMark/>
          </w:tcPr>
          <w:p w14:paraId="08AAD0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FFC8ED" w14:textId="77777777" w:rsidR="00413CB7" w:rsidRPr="00413CB7" w:rsidRDefault="00413CB7" w:rsidP="00413CB7">
            <w:pPr>
              <w:spacing w:after="0"/>
              <w:jc w:val="right"/>
              <w:rPr>
                <w:szCs w:val="20"/>
              </w:rPr>
            </w:pPr>
            <w:r w:rsidRPr="00413CB7">
              <w:rPr>
                <w:szCs w:val="20"/>
              </w:rPr>
              <w:t>28.2.2013</w:t>
            </w:r>
          </w:p>
        </w:tc>
      </w:tr>
      <w:tr w:rsidR="00413CB7" w:rsidRPr="00413CB7" w14:paraId="3A60A1D6" w14:textId="77777777" w:rsidTr="005B36B0">
        <w:trPr>
          <w:trHeight w:val="20"/>
        </w:trPr>
        <w:tc>
          <w:tcPr>
            <w:tcW w:w="1756" w:type="pct"/>
            <w:noWrap/>
            <w:hideMark/>
          </w:tcPr>
          <w:p w14:paraId="2FC56B22" w14:textId="77777777" w:rsidR="00413CB7" w:rsidRPr="00413CB7" w:rsidRDefault="00413CB7" w:rsidP="00413CB7">
            <w:pPr>
              <w:spacing w:after="0"/>
              <w:jc w:val="left"/>
              <w:rPr>
                <w:szCs w:val="20"/>
              </w:rPr>
            </w:pPr>
            <w:r w:rsidRPr="00413CB7">
              <w:rPr>
                <w:szCs w:val="20"/>
              </w:rPr>
              <w:t>Davval (SA) Pty Ltd</w:t>
            </w:r>
          </w:p>
        </w:tc>
        <w:tc>
          <w:tcPr>
            <w:tcW w:w="1597" w:type="pct"/>
            <w:noWrap/>
            <w:hideMark/>
          </w:tcPr>
          <w:p w14:paraId="43ABCDF8" w14:textId="77777777"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14:paraId="31097C09" w14:textId="77777777" w:rsidR="00413CB7" w:rsidRPr="00413CB7" w:rsidRDefault="00413CB7" w:rsidP="00413CB7">
            <w:pPr>
              <w:spacing w:after="0"/>
              <w:ind w:right="113"/>
              <w:jc w:val="right"/>
              <w:rPr>
                <w:szCs w:val="20"/>
              </w:rPr>
            </w:pPr>
            <w:r w:rsidRPr="00413CB7">
              <w:rPr>
                <w:szCs w:val="20"/>
              </w:rPr>
              <w:t>11.29</w:t>
            </w:r>
          </w:p>
        </w:tc>
        <w:tc>
          <w:tcPr>
            <w:tcW w:w="770" w:type="pct"/>
            <w:noWrap/>
            <w:hideMark/>
          </w:tcPr>
          <w:p w14:paraId="53E8300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8820D7" w14:textId="77777777" w:rsidR="00413CB7" w:rsidRPr="00413CB7" w:rsidRDefault="00413CB7" w:rsidP="00413CB7">
            <w:pPr>
              <w:spacing w:after="0"/>
              <w:jc w:val="right"/>
              <w:rPr>
                <w:szCs w:val="20"/>
              </w:rPr>
            </w:pPr>
            <w:r w:rsidRPr="00413CB7">
              <w:rPr>
                <w:szCs w:val="20"/>
              </w:rPr>
              <w:t>13.8.2013</w:t>
            </w:r>
          </w:p>
        </w:tc>
      </w:tr>
      <w:tr w:rsidR="00413CB7" w:rsidRPr="00413CB7" w14:paraId="4A6C118F" w14:textId="77777777" w:rsidTr="005B36B0">
        <w:trPr>
          <w:trHeight w:val="20"/>
        </w:trPr>
        <w:tc>
          <w:tcPr>
            <w:tcW w:w="1756" w:type="pct"/>
            <w:noWrap/>
            <w:hideMark/>
          </w:tcPr>
          <w:p w14:paraId="282D5E65" w14:textId="77777777" w:rsidR="00413CB7" w:rsidRPr="00413CB7" w:rsidRDefault="00413CB7" w:rsidP="00413CB7">
            <w:pPr>
              <w:spacing w:after="0"/>
              <w:jc w:val="left"/>
              <w:rPr>
                <w:szCs w:val="20"/>
              </w:rPr>
            </w:pPr>
            <w:r w:rsidRPr="00413CB7">
              <w:rPr>
                <w:szCs w:val="20"/>
              </w:rPr>
              <w:t>Dawa Sherpa</w:t>
            </w:r>
          </w:p>
        </w:tc>
        <w:tc>
          <w:tcPr>
            <w:tcW w:w="1597" w:type="pct"/>
            <w:noWrap/>
            <w:hideMark/>
          </w:tcPr>
          <w:p w14:paraId="6F8AFF63"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427469BB" w14:textId="77777777" w:rsidR="00413CB7" w:rsidRPr="00413CB7" w:rsidRDefault="00413CB7" w:rsidP="00413CB7">
            <w:pPr>
              <w:spacing w:after="0"/>
              <w:ind w:right="113"/>
              <w:jc w:val="right"/>
              <w:rPr>
                <w:szCs w:val="20"/>
              </w:rPr>
            </w:pPr>
            <w:r w:rsidRPr="00413CB7">
              <w:rPr>
                <w:szCs w:val="20"/>
              </w:rPr>
              <w:t>33.09</w:t>
            </w:r>
          </w:p>
        </w:tc>
        <w:tc>
          <w:tcPr>
            <w:tcW w:w="770" w:type="pct"/>
            <w:noWrap/>
            <w:hideMark/>
          </w:tcPr>
          <w:p w14:paraId="070913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2B1909" w14:textId="77777777" w:rsidR="00413CB7" w:rsidRPr="00413CB7" w:rsidRDefault="00413CB7" w:rsidP="00413CB7">
            <w:pPr>
              <w:spacing w:after="0"/>
              <w:jc w:val="right"/>
              <w:rPr>
                <w:szCs w:val="20"/>
              </w:rPr>
            </w:pPr>
            <w:r w:rsidRPr="00413CB7">
              <w:rPr>
                <w:szCs w:val="20"/>
              </w:rPr>
              <w:t>23.1.2015</w:t>
            </w:r>
          </w:p>
        </w:tc>
      </w:tr>
      <w:tr w:rsidR="00413CB7" w:rsidRPr="00413CB7" w14:paraId="0FAF12B6" w14:textId="77777777" w:rsidTr="005B36B0">
        <w:trPr>
          <w:trHeight w:val="20"/>
        </w:trPr>
        <w:tc>
          <w:tcPr>
            <w:tcW w:w="1756" w:type="pct"/>
            <w:noWrap/>
            <w:hideMark/>
          </w:tcPr>
          <w:p w14:paraId="2EEA89FF" w14:textId="77777777" w:rsidR="00413CB7" w:rsidRPr="00413CB7" w:rsidRDefault="00413CB7" w:rsidP="00413CB7">
            <w:pPr>
              <w:spacing w:after="0"/>
              <w:jc w:val="left"/>
              <w:rPr>
                <w:szCs w:val="20"/>
              </w:rPr>
            </w:pPr>
            <w:r w:rsidRPr="00413CB7">
              <w:rPr>
                <w:szCs w:val="20"/>
              </w:rPr>
              <w:t>Dawaro P/L</w:t>
            </w:r>
          </w:p>
        </w:tc>
        <w:tc>
          <w:tcPr>
            <w:tcW w:w="1597" w:type="pct"/>
            <w:noWrap/>
            <w:hideMark/>
          </w:tcPr>
          <w:p w14:paraId="76BCCD75"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4422E8D5" w14:textId="77777777" w:rsidR="00413CB7" w:rsidRPr="00413CB7" w:rsidRDefault="00413CB7" w:rsidP="00413CB7">
            <w:pPr>
              <w:spacing w:after="0"/>
              <w:ind w:right="113"/>
              <w:jc w:val="right"/>
              <w:rPr>
                <w:szCs w:val="20"/>
              </w:rPr>
            </w:pPr>
            <w:r w:rsidRPr="00413CB7">
              <w:rPr>
                <w:szCs w:val="20"/>
              </w:rPr>
              <w:t>10.65</w:t>
            </w:r>
          </w:p>
        </w:tc>
        <w:tc>
          <w:tcPr>
            <w:tcW w:w="770" w:type="pct"/>
            <w:noWrap/>
            <w:hideMark/>
          </w:tcPr>
          <w:p w14:paraId="0A4AF9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501128" w14:textId="77777777" w:rsidR="00413CB7" w:rsidRPr="00413CB7" w:rsidRDefault="00413CB7" w:rsidP="00413CB7">
            <w:pPr>
              <w:spacing w:after="0"/>
              <w:jc w:val="right"/>
              <w:rPr>
                <w:szCs w:val="20"/>
              </w:rPr>
            </w:pPr>
            <w:r w:rsidRPr="00413CB7">
              <w:rPr>
                <w:szCs w:val="20"/>
              </w:rPr>
              <w:t>31.8.2013</w:t>
            </w:r>
          </w:p>
        </w:tc>
      </w:tr>
      <w:tr w:rsidR="00413CB7" w:rsidRPr="00413CB7" w14:paraId="437C5CAA" w14:textId="77777777" w:rsidTr="005B36B0">
        <w:trPr>
          <w:trHeight w:val="20"/>
        </w:trPr>
        <w:tc>
          <w:tcPr>
            <w:tcW w:w="1756" w:type="pct"/>
            <w:noWrap/>
            <w:hideMark/>
          </w:tcPr>
          <w:p w14:paraId="4A6D883D" w14:textId="77777777" w:rsidR="00413CB7" w:rsidRPr="00413CB7" w:rsidRDefault="00413CB7" w:rsidP="00413CB7">
            <w:pPr>
              <w:spacing w:after="0"/>
              <w:jc w:val="left"/>
              <w:rPr>
                <w:szCs w:val="20"/>
              </w:rPr>
            </w:pPr>
            <w:r w:rsidRPr="00413CB7">
              <w:rPr>
                <w:szCs w:val="20"/>
              </w:rPr>
              <w:t>Day Te</w:t>
            </w:r>
          </w:p>
        </w:tc>
        <w:tc>
          <w:tcPr>
            <w:tcW w:w="1597" w:type="pct"/>
            <w:noWrap/>
            <w:hideMark/>
          </w:tcPr>
          <w:p w14:paraId="671067DF" w14:textId="77777777"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14:paraId="7B6DBC6F" w14:textId="77777777" w:rsidR="00413CB7" w:rsidRPr="00413CB7" w:rsidRDefault="00413CB7" w:rsidP="00413CB7">
            <w:pPr>
              <w:spacing w:after="0"/>
              <w:ind w:right="113"/>
              <w:jc w:val="right"/>
              <w:rPr>
                <w:szCs w:val="20"/>
              </w:rPr>
            </w:pPr>
            <w:r w:rsidRPr="00413CB7">
              <w:rPr>
                <w:szCs w:val="20"/>
              </w:rPr>
              <w:t>839.81</w:t>
            </w:r>
          </w:p>
        </w:tc>
        <w:tc>
          <w:tcPr>
            <w:tcW w:w="770" w:type="pct"/>
            <w:noWrap/>
            <w:hideMark/>
          </w:tcPr>
          <w:p w14:paraId="3BE2FA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A30ED3" w14:textId="77777777" w:rsidR="00413CB7" w:rsidRPr="00413CB7" w:rsidRDefault="00413CB7" w:rsidP="00413CB7">
            <w:pPr>
              <w:spacing w:after="0"/>
              <w:jc w:val="right"/>
              <w:rPr>
                <w:szCs w:val="20"/>
              </w:rPr>
            </w:pPr>
            <w:r w:rsidRPr="00413CB7">
              <w:rPr>
                <w:szCs w:val="20"/>
              </w:rPr>
              <w:t>2.11.2013</w:t>
            </w:r>
          </w:p>
        </w:tc>
      </w:tr>
      <w:tr w:rsidR="00413CB7" w:rsidRPr="00413CB7" w14:paraId="2D522BEA" w14:textId="77777777" w:rsidTr="005B36B0">
        <w:trPr>
          <w:trHeight w:val="20"/>
        </w:trPr>
        <w:tc>
          <w:tcPr>
            <w:tcW w:w="1756" w:type="pct"/>
            <w:noWrap/>
            <w:hideMark/>
          </w:tcPr>
          <w:p w14:paraId="14FBBF73" w14:textId="77777777" w:rsidR="00413CB7" w:rsidRPr="00413CB7" w:rsidRDefault="00413CB7" w:rsidP="00413CB7">
            <w:pPr>
              <w:spacing w:after="0"/>
              <w:jc w:val="left"/>
              <w:rPr>
                <w:szCs w:val="20"/>
              </w:rPr>
            </w:pPr>
            <w:r w:rsidRPr="00413CB7">
              <w:rPr>
                <w:szCs w:val="20"/>
              </w:rPr>
              <w:t>Dayna Malison</w:t>
            </w:r>
          </w:p>
        </w:tc>
        <w:tc>
          <w:tcPr>
            <w:tcW w:w="1597" w:type="pct"/>
            <w:noWrap/>
            <w:hideMark/>
          </w:tcPr>
          <w:p w14:paraId="18EC6284"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3F8C1D39" w14:textId="77777777" w:rsidR="00413CB7" w:rsidRPr="00413CB7" w:rsidRDefault="00413CB7" w:rsidP="00413CB7">
            <w:pPr>
              <w:spacing w:after="0"/>
              <w:ind w:right="113"/>
              <w:jc w:val="right"/>
              <w:rPr>
                <w:szCs w:val="20"/>
              </w:rPr>
            </w:pPr>
            <w:r w:rsidRPr="00413CB7">
              <w:rPr>
                <w:szCs w:val="20"/>
              </w:rPr>
              <w:t>350.00</w:t>
            </w:r>
          </w:p>
        </w:tc>
        <w:tc>
          <w:tcPr>
            <w:tcW w:w="770" w:type="pct"/>
            <w:noWrap/>
            <w:hideMark/>
          </w:tcPr>
          <w:p w14:paraId="7D49E1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509ADF" w14:textId="77777777" w:rsidR="00413CB7" w:rsidRPr="00413CB7" w:rsidRDefault="00413CB7" w:rsidP="00413CB7">
            <w:pPr>
              <w:spacing w:after="0"/>
              <w:jc w:val="right"/>
              <w:rPr>
                <w:szCs w:val="20"/>
              </w:rPr>
            </w:pPr>
            <w:r w:rsidRPr="00413CB7">
              <w:rPr>
                <w:szCs w:val="20"/>
              </w:rPr>
              <w:t>29.1.2015</w:t>
            </w:r>
          </w:p>
        </w:tc>
      </w:tr>
      <w:tr w:rsidR="00413CB7" w:rsidRPr="00413CB7" w14:paraId="6ADACCDA" w14:textId="77777777" w:rsidTr="005B36B0">
        <w:trPr>
          <w:trHeight w:val="20"/>
        </w:trPr>
        <w:tc>
          <w:tcPr>
            <w:tcW w:w="1756" w:type="pct"/>
            <w:noWrap/>
            <w:hideMark/>
          </w:tcPr>
          <w:p w14:paraId="446B6DC0" w14:textId="77777777" w:rsidR="00413CB7" w:rsidRPr="00413CB7" w:rsidRDefault="00413CB7" w:rsidP="00413CB7">
            <w:pPr>
              <w:spacing w:after="0"/>
              <w:jc w:val="left"/>
              <w:rPr>
                <w:szCs w:val="20"/>
              </w:rPr>
            </w:pPr>
            <w:r w:rsidRPr="00413CB7">
              <w:rPr>
                <w:szCs w:val="20"/>
              </w:rPr>
              <w:t>D D Champion and L Champion</w:t>
            </w:r>
          </w:p>
        </w:tc>
        <w:tc>
          <w:tcPr>
            <w:tcW w:w="1597" w:type="pct"/>
            <w:noWrap/>
            <w:hideMark/>
          </w:tcPr>
          <w:p w14:paraId="685E2C00"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7FCAE04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509F8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9AAC90" w14:textId="77777777" w:rsidR="00413CB7" w:rsidRPr="00413CB7" w:rsidRDefault="00413CB7" w:rsidP="00413CB7">
            <w:pPr>
              <w:spacing w:after="0"/>
              <w:jc w:val="right"/>
              <w:rPr>
                <w:szCs w:val="20"/>
              </w:rPr>
            </w:pPr>
            <w:r w:rsidRPr="00413CB7">
              <w:rPr>
                <w:szCs w:val="20"/>
              </w:rPr>
              <w:t>21.6.2013</w:t>
            </w:r>
          </w:p>
        </w:tc>
      </w:tr>
      <w:tr w:rsidR="00413CB7" w:rsidRPr="00413CB7" w14:paraId="3DA5F108" w14:textId="77777777" w:rsidTr="005B36B0">
        <w:trPr>
          <w:trHeight w:val="20"/>
        </w:trPr>
        <w:tc>
          <w:tcPr>
            <w:tcW w:w="1756" w:type="pct"/>
            <w:noWrap/>
            <w:hideMark/>
          </w:tcPr>
          <w:p w14:paraId="66F1BE67" w14:textId="77777777" w:rsidR="00413CB7" w:rsidRPr="00413CB7" w:rsidRDefault="00413CB7" w:rsidP="00413CB7">
            <w:pPr>
              <w:spacing w:after="0"/>
              <w:jc w:val="left"/>
              <w:rPr>
                <w:szCs w:val="20"/>
              </w:rPr>
            </w:pPr>
            <w:r w:rsidRPr="00413CB7">
              <w:rPr>
                <w:szCs w:val="20"/>
              </w:rPr>
              <w:t>De Van Nguyen</w:t>
            </w:r>
          </w:p>
        </w:tc>
        <w:tc>
          <w:tcPr>
            <w:tcW w:w="1597" w:type="pct"/>
            <w:noWrap/>
            <w:hideMark/>
          </w:tcPr>
          <w:p w14:paraId="63227552"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3BFBA6F4" w14:textId="77777777" w:rsidR="00413CB7" w:rsidRPr="00413CB7" w:rsidRDefault="00413CB7" w:rsidP="00413CB7">
            <w:pPr>
              <w:spacing w:after="0"/>
              <w:ind w:right="113"/>
              <w:jc w:val="right"/>
              <w:rPr>
                <w:szCs w:val="20"/>
              </w:rPr>
            </w:pPr>
            <w:r w:rsidRPr="00413CB7">
              <w:rPr>
                <w:szCs w:val="20"/>
              </w:rPr>
              <w:t>640.93</w:t>
            </w:r>
          </w:p>
        </w:tc>
        <w:tc>
          <w:tcPr>
            <w:tcW w:w="770" w:type="pct"/>
            <w:noWrap/>
            <w:hideMark/>
          </w:tcPr>
          <w:p w14:paraId="4040A2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997EE6" w14:textId="77777777" w:rsidR="00413CB7" w:rsidRPr="00413CB7" w:rsidRDefault="00413CB7" w:rsidP="00413CB7">
            <w:pPr>
              <w:spacing w:after="0"/>
              <w:jc w:val="right"/>
              <w:rPr>
                <w:szCs w:val="20"/>
              </w:rPr>
            </w:pPr>
            <w:r w:rsidRPr="00413CB7">
              <w:rPr>
                <w:szCs w:val="20"/>
              </w:rPr>
              <w:t>24.10.2014</w:t>
            </w:r>
          </w:p>
        </w:tc>
      </w:tr>
      <w:tr w:rsidR="00413CB7" w:rsidRPr="00413CB7" w14:paraId="1E061207" w14:textId="77777777" w:rsidTr="005B36B0">
        <w:trPr>
          <w:trHeight w:val="20"/>
        </w:trPr>
        <w:tc>
          <w:tcPr>
            <w:tcW w:w="1756" w:type="pct"/>
            <w:noWrap/>
            <w:hideMark/>
          </w:tcPr>
          <w:p w14:paraId="221C9195" w14:textId="77777777" w:rsidR="00413CB7" w:rsidRPr="00413CB7" w:rsidRDefault="00413CB7" w:rsidP="00413CB7">
            <w:pPr>
              <w:spacing w:after="0"/>
              <w:jc w:val="left"/>
              <w:rPr>
                <w:szCs w:val="20"/>
              </w:rPr>
            </w:pPr>
            <w:r w:rsidRPr="00413CB7">
              <w:rPr>
                <w:szCs w:val="20"/>
              </w:rPr>
              <w:t>De Yong Liu</w:t>
            </w:r>
          </w:p>
        </w:tc>
        <w:tc>
          <w:tcPr>
            <w:tcW w:w="1597" w:type="pct"/>
            <w:noWrap/>
            <w:hideMark/>
          </w:tcPr>
          <w:p w14:paraId="3D09B428"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385130C2" w14:textId="77777777" w:rsidR="00413CB7" w:rsidRPr="00413CB7" w:rsidRDefault="00413CB7" w:rsidP="00413CB7">
            <w:pPr>
              <w:spacing w:after="0"/>
              <w:ind w:right="113"/>
              <w:jc w:val="right"/>
              <w:rPr>
                <w:szCs w:val="20"/>
              </w:rPr>
            </w:pPr>
            <w:r w:rsidRPr="00413CB7">
              <w:rPr>
                <w:szCs w:val="20"/>
              </w:rPr>
              <w:t>29.16</w:t>
            </w:r>
          </w:p>
        </w:tc>
        <w:tc>
          <w:tcPr>
            <w:tcW w:w="770" w:type="pct"/>
            <w:noWrap/>
            <w:hideMark/>
          </w:tcPr>
          <w:p w14:paraId="1DC84E3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6DF96A" w14:textId="77777777" w:rsidR="00413CB7" w:rsidRPr="00413CB7" w:rsidRDefault="00413CB7" w:rsidP="00413CB7">
            <w:pPr>
              <w:spacing w:after="0"/>
              <w:jc w:val="right"/>
              <w:rPr>
                <w:szCs w:val="20"/>
              </w:rPr>
            </w:pPr>
            <w:r w:rsidRPr="00413CB7">
              <w:rPr>
                <w:szCs w:val="20"/>
              </w:rPr>
              <w:t>9.8.2013</w:t>
            </w:r>
          </w:p>
        </w:tc>
      </w:tr>
      <w:tr w:rsidR="00413CB7" w:rsidRPr="00413CB7" w14:paraId="166E3D4F" w14:textId="77777777" w:rsidTr="005B36B0">
        <w:trPr>
          <w:trHeight w:val="20"/>
        </w:trPr>
        <w:tc>
          <w:tcPr>
            <w:tcW w:w="1756" w:type="pct"/>
            <w:noWrap/>
            <w:hideMark/>
          </w:tcPr>
          <w:p w14:paraId="69EE6B0F" w14:textId="77777777" w:rsidR="00413CB7" w:rsidRPr="00413CB7" w:rsidRDefault="00413CB7" w:rsidP="00413CB7">
            <w:pPr>
              <w:spacing w:after="0"/>
              <w:jc w:val="left"/>
              <w:rPr>
                <w:szCs w:val="20"/>
              </w:rPr>
            </w:pPr>
            <w:r w:rsidRPr="00413CB7">
              <w:rPr>
                <w:szCs w:val="20"/>
              </w:rPr>
              <w:t>Dean John Paravinic</w:t>
            </w:r>
          </w:p>
        </w:tc>
        <w:tc>
          <w:tcPr>
            <w:tcW w:w="1597" w:type="pct"/>
            <w:noWrap/>
            <w:hideMark/>
          </w:tcPr>
          <w:p w14:paraId="7A8E1A74" w14:textId="77777777" w:rsidR="00413CB7" w:rsidRPr="00413CB7" w:rsidRDefault="00413CB7" w:rsidP="00413CB7">
            <w:pPr>
              <w:spacing w:after="0"/>
              <w:ind w:left="113"/>
              <w:jc w:val="left"/>
              <w:rPr>
                <w:szCs w:val="20"/>
              </w:rPr>
            </w:pPr>
            <w:r w:rsidRPr="00413CB7">
              <w:rPr>
                <w:szCs w:val="20"/>
              </w:rPr>
              <w:t>NEW PORT, SA 5015</w:t>
            </w:r>
          </w:p>
        </w:tc>
        <w:tc>
          <w:tcPr>
            <w:tcW w:w="424" w:type="pct"/>
            <w:noWrap/>
            <w:hideMark/>
          </w:tcPr>
          <w:p w14:paraId="3899C595" w14:textId="77777777" w:rsidR="00413CB7" w:rsidRPr="00413CB7" w:rsidRDefault="00413CB7" w:rsidP="00413CB7">
            <w:pPr>
              <w:spacing w:after="0"/>
              <w:ind w:right="113"/>
              <w:jc w:val="right"/>
              <w:rPr>
                <w:szCs w:val="20"/>
              </w:rPr>
            </w:pPr>
            <w:r w:rsidRPr="00413CB7">
              <w:rPr>
                <w:szCs w:val="20"/>
              </w:rPr>
              <w:t>36.00</w:t>
            </w:r>
          </w:p>
        </w:tc>
        <w:tc>
          <w:tcPr>
            <w:tcW w:w="770" w:type="pct"/>
            <w:noWrap/>
            <w:hideMark/>
          </w:tcPr>
          <w:p w14:paraId="7E3DBF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DF8140" w14:textId="77777777" w:rsidR="00413CB7" w:rsidRPr="00413CB7" w:rsidRDefault="00413CB7" w:rsidP="00413CB7">
            <w:pPr>
              <w:spacing w:after="0"/>
              <w:jc w:val="right"/>
              <w:rPr>
                <w:szCs w:val="20"/>
              </w:rPr>
            </w:pPr>
            <w:r w:rsidRPr="00413CB7">
              <w:rPr>
                <w:szCs w:val="20"/>
              </w:rPr>
              <w:t>26.2.2014</w:t>
            </w:r>
          </w:p>
        </w:tc>
      </w:tr>
      <w:tr w:rsidR="00413CB7" w:rsidRPr="00413CB7" w14:paraId="2FD6416F" w14:textId="77777777" w:rsidTr="005B36B0">
        <w:trPr>
          <w:trHeight w:val="20"/>
        </w:trPr>
        <w:tc>
          <w:tcPr>
            <w:tcW w:w="1756" w:type="pct"/>
            <w:noWrap/>
            <w:hideMark/>
          </w:tcPr>
          <w:p w14:paraId="1E32B700" w14:textId="77777777" w:rsidR="00413CB7" w:rsidRPr="00413CB7" w:rsidRDefault="00413CB7" w:rsidP="00413CB7">
            <w:pPr>
              <w:spacing w:after="0"/>
              <w:jc w:val="left"/>
              <w:rPr>
                <w:szCs w:val="20"/>
              </w:rPr>
            </w:pPr>
            <w:r w:rsidRPr="00413CB7">
              <w:rPr>
                <w:szCs w:val="20"/>
              </w:rPr>
              <w:lastRenderedPageBreak/>
              <w:t>Dean Kelly</w:t>
            </w:r>
          </w:p>
        </w:tc>
        <w:tc>
          <w:tcPr>
            <w:tcW w:w="1597" w:type="pct"/>
            <w:noWrap/>
            <w:hideMark/>
          </w:tcPr>
          <w:p w14:paraId="1AA3306D"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01858CA2" w14:textId="77777777" w:rsidR="00413CB7" w:rsidRPr="00413CB7" w:rsidRDefault="00413CB7" w:rsidP="00413CB7">
            <w:pPr>
              <w:spacing w:after="0"/>
              <w:ind w:right="113"/>
              <w:jc w:val="right"/>
              <w:rPr>
                <w:szCs w:val="20"/>
              </w:rPr>
            </w:pPr>
            <w:r w:rsidRPr="00413CB7">
              <w:rPr>
                <w:szCs w:val="20"/>
              </w:rPr>
              <w:t>144.97</w:t>
            </w:r>
          </w:p>
        </w:tc>
        <w:tc>
          <w:tcPr>
            <w:tcW w:w="770" w:type="pct"/>
            <w:noWrap/>
            <w:hideMark/>
          </w:tcPr>
          <w:p w14:paraId="7B70DDD1" w14:textId="77777777" w:rsidR="00413CB7" w:rsidRPr="00413CB7" w:rsidRDefault="00413CB7" w:rsidP="00413CB7">
            <w:pPr>
              <w:spacing w:after="0"/>
              <w:ind w:left="170"/>
              <w:jc w:val="left"/>
              <w:rPr>
                <w:szCs w:val="20"/>
              </w:rPr>
            </w:pPr>
            <w:r w:rsidRPr="00413CB7">
              <w:rPr>
                <w:szCs w:val="20"/>
              </w:rPr>
              <w:t>Refund 205501</w:t>
            </w:r>
          </w:p>
        </w:tc>
        <w:tc>
          <w:tcPr>
            <w:tcW w:w="453" w:type="pct"/>
            <w:noWrap/>
            <w:hideMark/>
          </w:tcPr>
          <w:p w14:paraId="33FA9942" w14:textId="77777777" w:rsidR="00413CB7" w:rsidRPr="00413CB7" w:rsidRDefault="00413CB7" w:rsidP="00413CB7">
            <w:pPr>
              <w:spacing w:after="0"/>
              <w:jc w:val="right"/>
              <w:rPr>
                <w:szCs w:val="20"/>
              </w:rPr>
            </w:pPr>
            <w:r w:rsidRPr="00413CB7">
              <w:rPr>
                <w:szCs w:val="20"/>
              </w:rPr>
              <w:t>4.12.2013</w:t>
            </w:r>
          </w:p>
        </w:tc>
      </w:tr>
      <w:tr w:rsidR="00413CB7" w:rsidRPr="00413CB7" w14:paraId="02D1CAD3" w14:textId="77777777" w:rsidTr="005B36B0">
        <w:trPr>
          <w:trHeight w:val="20"/>
        </w:trPr>
        <w:tc>
          <w:tcPr>
            <w:tcW w:w="1756" w:type="pct"/>
            <w:noWrap/>
            <w:hideMark/>
          </w:tcPr>
          <w:p w14:paraId="49990B9A" w14:textId="77777777" w:rsidR="00413CB7" w:rsidRPr="00413CB7" w:rsidRDefault="00413CB7" w:rsidP="00413CB7">
            <w:pPr>
              <w:spacing w:after="0"/>
              <w:jc w:val="left"/>
              <w:rPr>
                <w:szCs w:val="20"/>
              </w:rPr>
            </w:pPr>
            <w:r w:rsidRPr="00413CB7">
              <w:rPr>
                <w:szCs w:val="20"/>
              </w:rPr>
              <w:t>Dean Pyke</w:t>
            </w:r>
          </w:p>
        </w:tc>
        <w:tc>
          <w:tcPr>
            <w:tcW w:w="1597" w:type="pct"/>
            <w:noWrap/>
            <w:hideMark/>
          </w:tcPr>
          <w:p w14:paraId="0F5EE957"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472A72A4" w14:textId="77777777" w:rsidR="00413CB7" w:rsidRPr="00413CB7" w:rsidRDefault="00413CB7" w:rsidP="00413CB7">
            <w:pPr>
              <w:spacing w:after="0"/>
              <w:ind w:right="113"/>
              <w:jc w:val="right"/>
              <w:rPr>
                <w:szCs w:val="20"/>
              </w:rPr>
            </w:pPr>
            <w:r w:rsidRPr="00413CB7">
              <w:rPr>
                <w:szCs w:val="20"/>
              </w:rPr>
              <w:t>35.84</w:t>
            </w:r>
          </w:p>
        </w:tc>
        <w:tc>
          <w:tcPr>
            <w:tcW w:w="770" w:type="pct"/>
            <w:noWrap/>
            <w:hideMark/>
          </w:tcPr>
          <w:p w14:paraId="427CD4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F97A33" w14:textId="77777777" w:rsidR="00413CB7" w:rsidRPr="00413CB7" w:rsidRDefault="00413CB7" w:rsidP="00413CB7">
            <w:pPr>
              <w:spacing w:after="0"/>
              <w:jc w:val="right"/>
              <w:rPr>
                <w:szCs w:val="20"/>
              </w:rPr>
            </w:pPr>
            <w:r w:rsidRPr="00413CB7">
              <w:rPr>
                <w:szCs w:val="20"/>
              </w:rPr>
              <w:t>4.4.2013</w:t>
            </w:r>
          </w:p>
        </w:tc>
      </w:tr>
      <w:tr w:rsidR="00413CB7" w:rsidRPr="00413CB7" w14:paraId="74F76FDB" w14:textId="77777777" w:rsidTr="005B36B0">
        <w:trPr>
          <w:trHeight w:val="20"/>
        </w:trPr>
        <w:tc>
          <w:tcPr>
            <w:tcW w:w="1756" w:type="pct"/>
            <w:noWrap/>
            <w:hideMark/>
          </w:tcPr>
          <w:p w14:paraId="455EC164" w14:textId="77777777" w:rsidR="00413CB7" w:rsidRPr="00413CB7" w:rsidRDefault="00413CB7" w:rsidP="00413CB7">
            <w:pPr>
              <w:spacing w:after="0"/>
              <w:jc w:val="left"/>
              <w:rPr>
                <w:szCs w:val="20"/>
              </w:rPr>
            </w:pPr>
            <w:r w:rsidRPr="00413CB7">
              <w:rPr>
                <w:szCs w:val="20"/>
              </w:rPr>
              <w:t>Dean Ramsey</w:t>
            </w:r>
          </w:p>
        </w:tc>
        <w:tc>
          <w:tcPr>
            <w:tcW w:w="1597" w:type="pct"/>
            <w:noWrap/>
            <w:hideMark/>
          </w:tcPr>
          <w:p w14:paraId="5F2DF0C5" w14:textId="77777777" w:rsidR="00413CB7" w:rsidRPr="00413CB7" w:rsidRDefault="00413CB7" w:rsidP="00413CB7">
            <w:pPr>
              <w:spacing w:after="0"/>
              <w:ind w:left="113"/>
              <w:jc w:val="left"/>
              <w:rPr>
                <w:szCs w:val="20"/>
              </w:rPr>
            </w:pPr>
            <w:r w:rsidRPr="00413CB7">
              <w:rPr>
                <w:szCs w:val="20"/>
              </w:rPr>
              <w:t>PAYNEHAM, SA 5070</w:t>
            </w:r>
          </w:p>
        </w:tc>
        <w:tc>
          <w:tcPr>
            <w:tcW w:w="424" w:type="pct"/>
            <w:noWrap/>
            <w:hideMark/>
          </w:tcPr>
          <w:p w14:paraId="007AA570" w14:textId="77777777" w:rsidR="00413CB7" w:rsidRPr="00413CB7" w:rsidRDefault="00413CB7" w:rsidP="00413CB7">
            <w:pPr>
              <w:spacing w:after="0"/>
              <w:ind w:right="113"/>
              <w:jc w:val="right"/>
              <w:rPr>
                <w:szCs w:val="20"/>
              </w:rPr>
            </w:pPr>
            <w:r w:rsidRPr="00413CB7">
              <w:rPr>
                <w:szCs w:val="20"/>
              </w:rPr>
              <w:t>23.64</w:t>
            </w:r>
          </w:p>
        </w:tc>
        <w:tc>
          <w:tcPr>
            <w:tcW w:w="770" w:type="pct"/>
            <w:noWrap/>
            <w:hideMark/>
          </w:tcPr>
          <w:p w14:paraId="7C2974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648962" w14:textId="77777777" w:rsidR="00413CB7" w:rsidRPr="00413CB7" w:rsidRDefault="00413CB7" w:rsidP="00413CB7">
            <w:pPr>
              <w:spacing w:after="0"/>
              <w:jc w:val="right"/>
              <w:rPr>
                <w:szCs w:val="20"/>
              </w:rPr>
            </w:pPr>
            <w:r w:rsidRPr="00413CB7">
              <w:rPr>
                <w:szCs w:val="20"/>
              </w:rPr>
              <w:t>25.6.2014</w:t>
            </w:r>
          </w:p>
        </w:tc>
      </w:tr>
      <w:tr w:rsidR="00413CB7" w:rsidRPr="00413CB7" w14:paraId="4291462B" w14:textId="77777777" w:rsidTr="005B36B0">
        <w:trPr>
          <w:trHeight w:val="20"/>
        </w:trPr>
        <w:tc>
          <w:tcPr>
            <w:tcW w:w="1756" w:type="pct"/>
            <w:noWrap/>
            <w:hideMark/>
          </w:tcPr>
          <w:p w14:paraId="538B1D0B" w14:textId="77777777" w:rsidR="00413CB7" w:rsidRPr="00413CB7" w:rsidRDefault="00413CB7" w:rsidP="00413CB7">
            <w:pPr>
              <w:spacing w:after="0"/>
              <w:jc w:val="left"/>
              <w:rPr>
                <w:szCs w:val="20"/>
              </w:rPr>
            </w:pPr>
            <w:r w:rsidRPr="00413CB7">
              <w:rPr>
                <w:szCs w:val="20"/>
              </w:rPr>
              <w:t>Dean Ruchs</w:t>
            </w:r>
          </w:p>
        </w:tc>
        <w:tc>
          <w:tcPr>
            <w:tcW w:w="1597" w:type="pct"/>
            <w:noWrap/>
            <w:hideMark/>
          </w:tcPr>
          <w:p w14:paraId="1AE60BD6" w14:textId="77777777" w:rsidR="00413CB7" w:rsidRPr="00413CB7" w:rsidRDefault="00413CB7" w:rsidP="00413CB7">
            <w:pPr>
              <w:spacing w:after="0"/>
              <w:ind w:left="113"/>
              <w:jc w:val="left"/>
              <w:rPr>
                <w:szCs w:val="20"/>
              </w:rPr>
            </w:pPr>
            <w:r w:rsidRPr="00413CB7">
              <w:rPr>
                <w:szCs w:val="20"/>
              </w:rPr>
              <w:t>TANUNDA, SA 5352</w:t>
            </w:r>
          </w:p>
        </w:tc>
        <w:tc>
          <w:tcPr>
            <w:tcW w:w="424" w:type="pct"/>
            <w:noWrap/>
            <w:hideMark/>
          </w:tcPr>
          <w:p w14:paraId="0660C63F"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9A206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E11FE3" w14:textId="77777777" w:rsidR="00413CB7" w:rsidRPr="00413CB7" w:rsidRDefault="00413CB7" w:rsidP="00413CB7">
            <w:pPr>
              <w:spacing w:after="0"/>
              <w:jc w:val="right"/>
              <w:rPr>
                <w:szCs w:val="20"/>
              </w:rPr>
            </w:pPr>
            <w:r w:rsidRPr="00413CB7">
              <w:rPr>
                <w:szCs w:val="20"/>
              </w:rPr>
              <w:t>8.5.2014</w:t>
            </w:r>
          </w:p>
        </w:tc>
      </w:tr>
      <w:tr w:rsidR="00413CB7" w:rsidRPr="00413CB7" w14:paraId="1878D4BB" w14:textId="77777777" w:rsidTr="005B36B0">
        <w:trPr>
          <w:trHeight w:val="20"/>
        </w:trPr>
        <w:tc>
          <w:tcPr>
            <w:tcW w:w="1756" w:type="pct"/>
            <w:noWrap/>
            <w:hideMark/>
          </w:tcPr>
          <w:p w14:paraId="5A3DBF61" w14:textId="77777777" w:rsidR="00413CB7" w:rsidRPr="00413CB7" w:rsidRDefault="00413CB7" w:rsidP="00413CB7">
            <w:pPr>
              <w:spacing w:after="0"/>
              <w:jc w:val="left"/>
              <w:rPr>
                <w:szCs w:val="20"/>
              </w:rPr>
            </w:pPr>
            <w:r w:rsidRPr="00413CB7">
              <w:rPr>
                <w:szCs w:val="20"/>
              </w:rPr>
              <w:t>Deane Young</w:t>
            </w:r>
          </w:p>
        </w:tc>
        <w:tc>
          <w:tcPr>
            <w:tcW w:w="1597" w:type="pct"/>
            <w:noWrap/>
            <w:hideMark/>
          </w:tcPr>
          <w:p w14:paraId="0DE3CB53"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76FBF5E2" w14:textId="77777777" w:rsidR="00413CB7" w:rsidRPr="00413CB7" w:rsidRDefault="00413CB7" w:rsidP="00413CB7">
            <w:pPr>
              <w:spacing w:after="0"/>
              <w:ind w:right="113"/>
              <w:jc w:val="right"/>
              <w:rPr>
                <w:szCs w:val="20"/>
              </w:rPr>
            </w:pPr>
            <w:r w:rsidRPr="00413CB7">
              <w:rPr>
                <w:szCs w:val="20"/>
              </w:rPr>
              <w:t>17.02</w:t>
            </w:r>
          </w:p>
        </w:tc>
        <w:tc>
          <w:tcPr>
            <w:tcW w:w="770" w:type="pct"/>
            <w:noWrap/>
            <w:hideMark/>
          </w:tcPr>
          <w:p w14:paraId="3B14CA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B9A843" w14:textId="77777777" w:rsidR="00413CB7" w:rsidRPr="00413CB7" w:rsidRDefault="00413CB7" w:rsidP="00413CB7">
            <w:pPr>
              <w:spacing w:after="0"/>
              <w:jc w:val="right"/>
              <w:rPr>
                <w:szCs w:val="20"/>
              </w:rPr>
            </w:pPr>
            <w:r w:rsidRPr="00413CB7">
              <w:rPr>
                <w:szCs w:val="20"/>
              </w:rPr>
              <w:t>31.10.2014</w:t>
            </w:r>
          </w:p>
        </w:tc>
      </w:tr>
      <w:tr w:rsidR="00413CB7" w:rsidRPr="00413CB7" w14:paraId="2F0E8865" w14:textId="77777777" w:rsidTr="005B36B0">
        <w:trPr>
          <w:trHeight w:val="20"/>
        </w:trPr>
        <w:tc>
          <w:tcPr>
            <w:tcW w:w="1756" w:type="pct"/>
            <w:noWrap/>
            <w:hideMark/>
          </w:tcPr>
          <w:p w14:paraId="6E85BADC" w14:textId="77777777" w:rsidR="00413CB7" w:rsidRPr="00413CB7" w:rsidRDefault="00413CB7" w:rsidP="00413CB7">
            <w:pPr>
              <w:spacing w:after="0"/>
              <w:jc w:val="left"/>
              <w:rPr>
                <w:szCs w:val="20"/>
              </w:rPr>
            </w:pPr>
            <w:r w:rsidRPr="00413CB7">
              <w:rPr>
                <w:szCs w:val="20"/>
              </w:rPr>
              <w:t>Deanna Singline</w:t>
            </w:r>
          </w:p>
        </w:tc>
        <w:tc>
          <w:tcPr>
            <w:tcW w:w="1597" w:type="pct"/>
            <w:noWrap/>
            <w:hideMark/>
          </w:tcPr>
          <w:p w14:paraId="1B5E7B37"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12A9B909" w14:textId="77777777" w:rsidR="00413CB7" w:rsidRPr="00413CB7" w:rsidRDefault="00413CB7" w:rsidP="00413CB7">
            <w:pPr>
              <w:spacing w:after="0"/>
              <w:ind w:right="113"/>
              <w:jc w:val="right"/>
              <w:rPr>
                <w:szCs w:val="20"/>
              </w:rPr>
            </w:pPr>
            <w:r w:rsidRPr="00413CB7">
              <w:rPr>
                <w:szCs w:val="20"/>
              </w:rPr>
              <w:t>30.62</w:t>
            </w:r>
          </w:p>
        </w:tc>
        <w:tc>
          <w:tcPr>
            <w:tcW w:w="770" w:type="pct"/>
            <w:noWrap/>
            <w:hideMark/>
          </w:tcPr>
          <w:p w14:paraId="142C4F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FC95E1" w14:textId="77777777" w:rsidR="00413CB7" w:rsidRPr="00413CB7" w:rsidRDefault="00413CB7" w:rsidP="00413CB7">
            <w:pPr>
              <w:spacing w:after="0"/>
              <w:jc w:val="right"/>
              <w:rPr>
                <w:szCs w:val="20"/>
              </w:rPr>
            </w:pPr>
            <w:r w:rsidRPr="00413CB7">
              <w:rPr>
                <w:szCs w:val="20"/>
              </w:rPr>
              <w:t>3.11.2014</w:t>
            </w:r>
          </w:p>
        </w:tc>
      </w:tr>
      <w:tr w:rsidR="00413CB7" w:rsidRPr="00413CB7" w14:paraId="307E6806" w14:textId="77777777" w:rsidTr="005B36B0">
        <w:trPr>
          <w:trHeight w:val="20"/>
        </w:trPr>
        <w:tc>
          <w:tcPr>
            <w:tcW w:w="1756" w:type="pct"/>
            <w:noWrap/>
            <w:hideMark/>
          </w:tcPr>
          <w:p w14:paraId="5B935240" w14:textId="77777777" w:rsidR="00413CB7" w:rsidRPr="00413CB7" w:rsidRDefault="00413CB7" w:rsidP="00413CB7">
            <w:pPr>
              <w:spacing w:after="0"/>
              <w:jc w:val="left"/>
              <w:rPr>
                <w:szCs w:val="20"/>
              </w:rPr>
            </w:pPr>
            <w:r w:rsidRPr="00413CB7">
              <w:rPr>
                <w:szCs w:val="20"/>
              </w:rPr>
              <w:t>Deanne Burgess</w:t>
            </w:r>
          </w:p>
        </w:tc>
        <w:tc>
          <w:tcPr>
            <w:tcW w:w="1597" w:type="pct"/>
            <w:noWrap/>
            <w:hideMark/>
          </w:tcPr>
          <w:p w14:paraId="3DC73DA3"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1F946EA2" w14:textId="77777777" w:rsidR="00413CB7" w:rsidRPr="00413CB7" w:rsidRDefault="00413CB7" w:rsidP="00413CB7">
            <w:pPr>
              <w:spacing w:after="0"/>
              <w:ind w:right="113"/>
              <w:jc w:val="right"/>
              <w:rPr>
                <w:szCs w:val="20"/>
              </w:rPr>
            </w:pPr>
            <w:r w:rsidRPr="00413CB7">
              <w:rPr>
                <w:szCs w:val="20"/>
              </w:rPr>
              <w:t>36.00</w:t>
            </w:r>
          </w:p>
        </w:tc>
        <w:tc>
          <w:tcPr>
            <w:tcW w:w="770" w:type="pct"/>
            <w:noWrap/>
            <w:hideMark/>
          </w:tcPr>
          <w:p w14:paraId="1C64FD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5301F1" w14:textId="77777777" w:rsidR="00413CB7" w:rsidRPr="00413CB7" w:rsidRDefault="00413CB7" w:rsidP="00413CB7">
            <w:pPr>
              <w:spacing w:after="0"/>
              <w:jc w:val="right"/>
              <w:rPr>
                <w:szCs w:val="20"/>
              </w:rPr>
            </w:pPr>
            <w:r w:rsidRPr="00413CB7">
              <w:rPr>
                <w:szCs w:val="20"/>
              </w:rPr>
              <w:t>6.2.2013</w:t>
            </w:r>
          </w:p>
        </w:tc>
      </w:tr>
      <w:tr w:rsidR="00413CB7" w:rsidRPr="00413CB7" w14:paraId="7D7DE8B8" w14:textId="77777777" w:rsidTr="005B36B0">
        <w:trPr>
          <w:trHeight w:val="20"/>
        </w:trPr>
        <w:tc>
          <w:tcPr>
            <w:tcW w:w="1756" w:type="pct"/>
            <w:noWrap/>
            <w:hideMark/>
          </w:tcPr>
          <w:p w14:paraId="7C69701D" w14:textId="77777777" w:rsidR="00413CB7" w:rsidRPr="00413CB7" w:rsidRDefault="00413CB7" w:rsidP="00413CB7">
            <w:pPr>
              <w:spacing w:after="0"/>
              <w:jc w:val="left"/>
              <w:rPr>
                <w:szCs w:val="20"/>
              </w:rPr>
            </w:pPr>
            <w:r w:rsidRPr="00413CB7">
              <w:rPr>
                <w:szCs w:val="20"/>
              </w:rPr>
              <w:t>Deanne Rawling</w:t>
            </w:r>
          </w:p>
        </w:tc>
        <w:tc>
          <w:tcPr>
            <w:tcW w:w="1597" w:type="pct"/>
            <w:noWrap/>
            <w:hideMark/>
          </w:tcPr>
          <w:p w14:paraId="73FF02BE" w14:textId="77777777" w:rsidR="00413CB7" w:rsidRPr="00413CB7" w:rsidRDefault="00413CB7" w:rsidP="00413CB7">
            <w:pPr>
              <w:spacing w:after="0"/>
              <w:ind w:left="113"/>
              <w:jc w:val="left"/>
              <w:rPr>
                <w:szCs w:val="20"/>
              </w:rPr>
            </w:pPr>
            <w:r w:rsidRPr="00413CB7">
              <w:rPr>
                <w:szCs w:val="20"/>
              </w:rPr>
              <w:t>EVANSTON, SA 5116</w:t>
            </w:r>
          </w:p>
        </w:tc>
        <w:tc>
          <w:tcPr>
            <w:tcW w:w="424" w:type="pct"/>
            <w:noWrap/>
            <w:hideMark/>
          </w:tcPr>
          <w:p w14:paraId="191916C1" w14:textId="77777777" w:rsidR="00413CB7" w:rsidRPr="00413CB7" w:rsidRDefault="00413CB7" w:rsidP="00413CB7">
            <w:pPr>
              <w:spacing w:after="0"/>
              <w:ind w:right="113"/>
              <w:jc w:val="right"/>
              <w:rPr>
                <w:szCs w:val="20"/>
              </w:rPr>
            </w:pPr>
            <w:r w:rsidRPr="00413CB7">
              <w:rPr>
                <w:szCs w:val="20"/>
              </w:rPr>
              <w:t>18.00</w:t>
            </w:r>
          </w:p>
        </w:tc>
        <w:tc>
          <w:tcPr>
            <w:tcW w:w="770" w:type="pct"/>
            <w:noWrap/>
            <w:hideMark/>
          </w:tcPr>
          <w:p w14:paraId="728ABA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3348D5" w14:textId="77777777" w:rsidR="00413CB7" w:rsidRPr="00413CB7" w:rsidRDefault="00413CB7" w:rsidP="00413CB7">
            <w:pPr>
              <w:spacing w:after="0"/>
              <w:jc w:val="right"/>
              <w:rPr>
                <w:szCs w:val="20"/>
              </w:rPr>
            </w:pPr>
            <w:r w:rsidRPr="00413CB7">
              <w:rPr>
                <w:szCs w:val="20"/>
              </w:rPr>
              <w:t>27.1.2015</w:t>
            </w:r>
          </w:p>
        </w:tc>
      </w:tr>
      <w:tr w:rsidR="00413CB7" w:rsidRPr="00413CB7" w14:paraId="5059582F" w14:textId="77777777" w:rsidTr="005B36B0">
        <w:trPr>
          <w:trHeight w:val="20"/>
        </w:trPr>
        <w:tc>
          <w:tcPr>
            <w:tcW w:w="1756" w:type="pct"/>
            <w:noWrap/>
            <w:hideMark/>
          </w:tcPr>
          <w:p w14:paraId="6255D6C6" w14:textId="77777777" w:rsidR="00413CB7" w:rsidRPr="00413CB7" w:rsidRDefault="00413CB7" w:rsidP="00413CB7">
            <w:pPr>
              <w:spacing w:after="0"/>
              <w:jc w:val="left"/>
              <w:rPr>
                <w:szCs w:val="20"/>
              </w:rPr>
            </w:pPr>
            <w:r w:rsidRPr="00413CB7">
              <w:rPr>
                <w:szCs w:val="20"/>
              </w:rPr>
              <w:t>Deanne Stratman</w:t>
            </w:r>
          </w:p>
        </w:tc>
        <w:tc>
          <w:tcPr>
            <w:tcW w:w="1597" w:type="pct"/>
            <w:noWrap/>
            <w:hideMark/>
          </w:tcPr>
          <w:p w14:paraId="121D548E" w14:textId="77777777" w:rsidR="00413CB7" w:rsidRPr="00413CB7" w:rsidRDefault="00413CB7" w:rsidP="00413CB7">
            <w:pPr>
              <w:spacing w:after="0"/>
              <w:ind w:left="113"/>
              <w:jc w:val="left"/>
              <w:rPr>
                <w:szCs w:val="20"/>
              </w:rPr>
            </w:pPr>
            <w:r w:rsidRPr="00413CB7">
              <w:rPr>
                <w:szCs w:val="20"/>
              </w:rPr>
              <w:t>EIGHT MILE CREEK, SA 5291</w:t>
            </w:r>
          </w:p>
        </w:tc>
        <w:tc>
          <w:tcPr>
            <w:tcW w:w="424" w:type="pct"/>
            <w:noWrap/>
            <w:hideMark/>
          </w:tcPr>
          <w:p w14:paraId="0A419146" w14:textId="77777777" w:rsidR="00413CB7" w:rsidRPr="00413CB7" w:rsidRDefault="00413CB7" w:rsidP="00413CB7">
            <w:pPr>
              <w:spacing w:after="0"/>
              <w:ind w:right="113"/>
              <w:jc w:val="right"/>
              <w:rPr>
                <w:szCs w:val="20"/>
              </w:rPr>
            </w:pPr>
            <w:r w:rsidRPr="00413CB7">
              <w:rPr>
                <w:szCs w:val="20"/>
              </w:rPr>
              <w:t>35.05</w:t>
            </w:r>
          </w:p>
        </w:tc>
        <w:tc>
          <w:tcPr>
            <w:tcW w:w="770" w:type="pct"/>
            <w:noWrap/>
            <w:hideMark/>
          </w:tcPr>
          <w:p w14:paraId="106EDB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D6A3DF" w14:textId="77777777" w:rsidR="00413CB7" w:rsidRPr="00413CB7" w:rsidRDefault="00413CB7" w:rsidP="00413CB7">
            <w:pPr>
              <w:spacing w:after="0"/>
              <w:jc w:val="right"/>
              <w:rPr>
                <w:szCs w:val="20"/>
              </w:rPr>
            </w:pPr>
            <w:r w:rsidRPr="00413CB7">
              <w:rPr>
                <w:szCs w:val="20"/>
              </w:rPr>
              <w:t>9.9.2014</w:t>
            </w:r>
          </w:p>
        </w:tc>
      </w:tr>
      <w:tr w:rsidR="00413CB7" w:rsidRPr="00413CB7" w14:paraId="6EE0D6E2" w14:textId="77777777" w:rsidTr="005B36B0">
        <w:trPr>
          <w:trHeight w:val="20"/>
        </w:trPr>
        <w:tc>
          <w:tcPr>
            <w:tcW w:w="1756" w:type="pct"/>
            <w:noWrap/>
            <w:hideMark/>
          </w:tcPr>
          <w:p w14:paraId="0E98E96E" w14:textId="77777777" w:rsidR="00413CB7" w:rsidRPr="00413CB7" w:rsidRDefault="00413CB7" w:rsidP="00413CB7">
            <w:pPr>
              <w:spacing w:after="0"/>
              <w:jc w:val="left"/>
              <w:rPr>
                <w:szCs w:val="20"/>
              </w:rPr>
            </w:pPr>
            <w:r w:rsidRPr="00413CB7">
              <w:rPr>
                <w:szCs w:val="20"/>
              </w:rPr>
              <w:t>Debora Ruzgar</w:t>
            </w:r>
          </w:p>
        </w:tc>
        <w:tc>
          <w:tcPr>
            <w:tcW w:w="1597" w:type="pct"/>
            <w:noWrap/>
            <w:hideMark/>
          </w:tcPr>
          <w:p w14:paraId="1B3FD916"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7B77D656" w14:textId="77777777" w:rsidR="00413CB7" w:rsidRPr="00413CB7" w:rsidRDefault="00413CB7" w:rsidP="00413CB7">
            <w:pPr>
              <w:spacing w:after="0"/>
              <w:ind w:right="113"/>
              <w:jc w:val="right"/>
              <w:rPr>
                <w:szCs w:val="20"/>
              </w:rPr>
            </w:pPr>
            <w:r w:rsidRPr="00413CB7">
              <w:rPr>
                <w:szCs w:val="20"/>
              </w:rPr>
              <w:t>138.14</w:t>
            </w:r>
          </w:p>
        </w:tc>
        <w:tc>
          <w:tcPr>
            <w:tcW w:w="770" w:type="pct"/>
            <w:noWrap/>
            <w:hideMark/>
          </w:tcPr>
          <w:p w14:paraId="3F66AE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2F4E6F" w14:textId="77777777" w:rsidR="00413CB7" w:rsidRPr="00413CB7" w:rsidRDefault="00413CB7" w:rsidP="00413CB7">
            <w:pPr>
              <w:spacing w:after="0"/>
              <w:jc w:val="right"/>
              <w:rPr>
                <w:szCs w:val="20"/>
              </w:rPr>
            </w:pPr>
            <w:r w:rsidRPr="00413CB7">
              <w:rPr>
                <w:szCs w:val="20"/>
              </w:rPr>
              <w:t>4.2.2013</w:t>
            </w:r>
          </w:p>
        </w:tc>
      </w:tr>
      <w:tr w:rsidR="00413CB7" w:rsidRPr="00413CB7" w14:paraId="2317CF99" w14:textId="77777777" w:rsidTr="005B36B0">
        <w:trPr>
          <w:trHeight w:val="20"/>
        </w:trPr>
        <w:tc>
          <w:tcPr>
            <w:tcW w:w="1756" w:type="pct"/>
            <w:noWrap/>
            <w:hideMark/>
          </w:tcPr>
          <w:p w14:paraId="42A07EC8" w14:textId="77777777" w:rsidR="00413CB7" w:rsidRPr="00413CB7" w:rsidRDefault="00413CB7" w:rsidP="00413CB7">
            <w:pPr>
              <w:spacing w:after="0"/>
              <w:jc w:val="left"/>
              <w:rPr>
                <w:szCs w:val="20"/>
              </w:rPr>
            </w:pPr>
            <w:r w:rsidRPr="00413CB7">
              <w:rPr>
                <w:szCs w:val="20"/>
              </w:rPr>
              <w:t>Deborah M Groffen</w:t>
            </w:r>
          </w:p>
        </w:tc>
        <w:tc>
          <w:tcPr>
            <w:tcW w:w="1597" w:type="pct"/>
            <w:noWrap/>
            <w:hideMark/>
          </w:tcPr>
          <w:p w14:paraId="222CA10A"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252AC311" w14:textId="77777777" w:rsidR="00413CB7" w:rsidRPr="00413CB7" w:rsidRDefault="00413CB7" w:rsidP="00413CB7">
            <w:pPr>
              <w:spacing w:after="0"/>
              <w:ind w:right="113"/>
              <w:jc w:val="right"/>
              <w:rPr>
                <w:szCs w:val="20"/>
              </w:rPr>
            </w:pPr>
            <w:r w:rsidRPr="00413CB7">
              <w:rPr>
                <w:szCs w:val="20"/>
              </w:rPr>
              <w:t>120.66</w:t>
            </w:r>
          </w:p>
        </w:tc>
        <w:tc>
          <w:tcPr>
            <w:tcW w:w="770" w:type="pct"/>
            <w:noWrap/>
            <w:hideMark/>
          </w:tcPr>
          <w:p w14:paraId="748A33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D82531" w14:textId="77777777" w:rsidR="00413CB7" w:rsidRPr="00413CB7" w:rsidRDefault="00413CB7" w:rsidP="00413CB7">
            <w:pPr>
              <w:spacing w:after="0"/>
              <w:jc w:val="right"/>
              <w:rPr>
                <w:szCs w:val="20"/>
              </w:rPr>
            </w:pPr>
            <w:r w:rsidRPr="00413CB7">
              <w:rPr>
                <w:szCs w:val="20"/>
              </w:rPr>
              <w:t>21.3.2014</w:t>
            </w:r>
          </w:p>
        </w:tc>
      </w:tr>
      <w:tr w:rsidR="00413CB7" w:rsidRPr="00413CB7" w14:paraId="3D83C9D8" w14:textId="77777777" w:rsidTr="005B36B0">
        <w:trPr>
          <w:trHeight w:val="20"/>
        </w:trPr>
        <w:tc>
          <w:tcPr>
            <w:tcW w:w="1756" w:type="pct"/>
            <w:noWrap/>
            <w:hideMark/>
          </w:tcPr>
          <w:p w14:paraId="6383F1BA" w14:textId="77777777" w:rsidR="00413CB7" w:rsidRPr="00413CB7" w:rsidRDefault="00413CB7" w:rsidP="00413CB7">
            <w:pPr>
              <w:spacing w:after="0"/>
              <w:jc w:val="left"/>
              <w:rPr>
                <w:szCs w:val="20"/>
              </w:rPr>
            </w:pPr>
            <w:r w:rsidRPr="00413CB7">
              <w:rPr>
                <w:szCs w:val="20"/>
              </w:rPr>
              <w:t>Deborah Mcculloch</w:t>
            </w:r>
          </w:p>
        </w:tc>
        <w:tc>
          <w:tcPr>
            <w:tcW w:w="1597" w:type="pct"/>
            <w:noWrap/>
            <w:hideMark/>
          </w:tcPr>
          <w:p w14:paraId="57DD61E8" w14:textId="77777777"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14:paraId="6301EC5A" w14:textId="77777777" w:rsidR="00413CB7" w:rsidRPr="00413CB7" w:rsidRDefault="00413CB7" w:rsidP="00413CB7">
            <w:pPr>
              <w:spacing w:after="0"/>
              <w:ind w:right="113"/>
              <w:jc w:val="right"/>
              <w:rPr>
                <w:szCs w:val="20"/>
              </w:rPr>
            </w:pPr>
            <w:r w:rsidRPr="00413CB7">
              <w:rPr>
                <w:szCs w:val="20"/>
              </w:rPr>
              <w:t>55.98</w:t>
            </w:r>
          </w:p>
        </w:tc>
        <w:tc>
          <w:tcPr>
            <w:tcW w:w="770" w:type="pct"/>
            <w:noWrap/>
            <w:hideMark/>
          </w:tcPr>
          <w:p w14:paraId="5BD5283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739E12" w14:textId="77777777" w:rsidR="00413CB7" w:rsidRPr="00413CB7" w:rsidRDefault="00413CB7" w:rsidP="00413CB7">
            <w:pPr>
              <w:spacing w:after="0"/>
              <w:jc w:val="right"/>
              <w:rPr>
                <w:szCs w:val="20"/>
              </w:rPr>
            </w:pPr>
            <w:r w:rsidRPr="00413CB7">
              <w:rPr>
                <w:szCs w:val="20"/>
              </w:rPr>
              <w:t>4.7.2014</w:t>
            </w:r>
          </w:p>
        </w:tc>
      </w:tr>
      <w:tr w:rsidR="00413CB7" w:rsidRPr="00413CB7" w14:paraId="00352FE8" w14:textId="77777777" w:rsidTr="005B36B0">
        <w:trPr>
          <w:trHeight w:val="20"/>
        </w:trPr>
        <w:tc>
          <w:tcPr>
            <w:tcW w:w="1756" w:type="pct"/>
            <w:noWrap/>
            <w:hideMark/>
          </w:tcPr>
          <w:p w14:paraId="03E32AE1" w14:textId="77777777" w:rsidR="00413CB7" w:rsidRPr="00413CB7" w:rsidRDefault="00413CB7" w:rsidP="00413CB7">
            <w:pPr>
              <w:spacing w:after="0"/>
              <w:jc w:val="left"/>
              <w:rPr>
                <w:szCs w:val="20"/>
              </w:rPr>
            </w:pPr>
            <w:r w:rsidRPr="00413CB7">
              <w:rPr>
                <w:szCs w:val="20"/>
              </w:rPr>
              <w:t>Deborah Othams</w:t>
            </w:r>
          </w:p>
        </w:tc>
        <w:tc>
          <w:tcPr>
            <w:tcW w:w="1597" w:type="pct"/>
            <w:noWrap/>
            <w:hideMark/>
          </w:tcPr>
          <w:p w14:paraId="3CF0B130"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8CA41CB" w14:textId="77777777" w:rsidR="00413CB7" w:rsidRPr="00413CB7" w:rsidRDefault="00413CB7" w:rsidP="00413CB7">
            <w:pPr>
              <w:spacing w:after="0"/>
              <w:ind w:right="113"/>
              <w:jc w:val="right"/>
              <w:rPr>
                <w:szCs w:val="20"/>
              </w:rPr>
            </w:pPr>
            <w:r w:rsidRPr="00413CB7">
              <w:rPr>
                <w:szCs w:val="20"/>
              </w:rPr>
              <w:t>35.97</w:t>
            </w:r>
          </w:p>
        </w:tc>
        <w:tc>
          <w:tcPr>
            <w:tcW w:w="770" w:type="pct"/>
            <w:noWrap/>
            <w:hideMark/>
          </w:tcPr>
          <w:p w14:paraId="024B14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553093" w14:textId="77777777" w:rsidR="00413CB7" w:rsidRPr="00413CB7" w:rsidRDefault="00413CB7" w:rsidP="00413CB7">
            <w:pPr>
              <w:spacing w:after="0"/>
              <w:jc w:val="right"/>
              <w:rPr>
                <w:szCs w:val="20"/>
              </w:rPr>
            </w:pPr>
            <w:r w:rsidRPr="00413CB7">
              <w:rPr>
                <w:szCs w:val="20"/>
              </w:rPr>
              <w:t>28.3.2014</w:t>
            </w:r>
          </w:p>
        </w:tc>
      </w:tr>
      <w:tr w:rsidR="00413CB7" w:rsidRPr="00413CB7" w14:paraId="5BACD1FD" w14:textId="77777777" w:rsidTr="005B36B0">
        <w:trPr>
          <w:trHeight w:val="20"/>
        </w:trPr>
        <w:tc>
          <w:tcPr>
            <w:tcW w:w="1756" w:type="pct"/>
            <w:noWrap/>
            <w:hideMark/>
          </w:tcPr>
          <w:p w14:paraId="137B79C0" w14:textId="77777777" w:rsidR="00413CB7" w:rsidRPr="00413CB7" w:rsidRDefault="00413CB7" w:rsidP="00413CB7">
            <w:pPr>
              <w:spacing w:after="0"/>
              <w:jc w:val="left"/>
              <w:rPr>
                <w:szCs w:val="20"/>
              </w:rPr>
            </w:pPr>
            <w:r w:rsidRPr="00413CB7">
              <w:rPr>
                <w:szCs w:val="20"/>
              </w:rPr>
              <w:t>Deborah Wildgoose</w:t>
            </w:r>
          </w:p>
        </w:tc>
        <w:tc>
          <w:tcPr>
            <w:tcW w:w="1597" w:type="pct"/>
            <w:noWrap/>
            <w:hideMark/>
          </w:tcPr>
          <w:p w14:paraId="02FA8383"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5F93E261" w14:textId="77777777" w:rsidR="00413CB7" w:rsidRPr="00413CB7" w:rsidRDefault="00413CB7" w:rsidP="00413CB7">
            <w:pPr>
              <w:spacing w:after="0"/>
              <w:ind w:right="113"/>
              <w:jc w:val="right"/>
              <w:rPr>
                <w:szCs w:val="20"/>
              </w:rPr>
            </w:pPr>
            <w:r w:rsidRPr="00413CB7">
              <w:rPr>
                <w:szCs w:val="20"/>
              </w:rPr>
              <w:t>226.71</w:t>
            </w:r>
          </w:p>
        </w:tc>
        <w:tc>
          <w:tcPr>
            <w:tcW w:w="770" w:type="pct"/>
            <w:noWrap/>
            <w:hideMark/>
          </w:tcPr>
          <w:p w14:paraId="476092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E393E0" w14:textId="77777777" w:rsidR="00413CB7" w:rsidRPr="00413CB7" w:rsidRDefault="00413CB7" w:rsidP="00413CB7">
            <w:pPr>
              <w:spacing w:after="0"/>
              <w:jc w:val="right"/>
              <w:rPr>
                <w:szCs w:val="20"/>
              </w:rPr>
            </w:pPr>
            <w:r w:rsidRPr="00413CB7">
              <w:rPr>
                <w:szCs w:val="20"/>
              </w:rPr>
              <w:t>10.6.2014</w:t>
            </w:r>
          </w:p>
        </w:tc>
      </w:tr>
      <w:tr w:rsidR="00413CB7" w:rsidRPr="00413CB7" w14:paraId="23D4FF3B" w14:textId="77777777" w:rsidTr="005B36B0">
        <w:trPr>
          <w:trHeight w:val="20"/>
        </w:trPr>
        <w:tc>
          <w:tcPr>
            <w:tcW w:w="1756" w:type="pct"/>
            <w:noWrap/>
            <w:hideMark/>
          </w:tcPr>
          <w:p w14:paraId="1000BA0B" w14:textId="77777777" w:rsidR="00413CB7" w:rsidRPr="00413CB7" w:rsidRDefault="00413CB7" w:rsidP="00413CB7">
            <w:pPr>
              <w:spacing w:after="0"/>
              <w:jc w:val="left"/>
              <w:rPr>
                <w:szCs w:val="20"/>
              </w:rPr>
            </w:pPr>
            <w:r w:rsidRPr="00413CB7">
              <w:rPr>
                <w:szCs w:val="20"/>
              </w:rPr>
              <w:t>Deborh Ford</w:t>
            </w:r>
          </w:p>
        </w:tc>
        <w:tc>
          <w:tcPr>
            <w:tcW w:w="1597" w:type="pct"/>
            <w:noWrap/>
            <w:hideMark/>
          </w:tcPr>
          <w:p w14:paraId="06EDF764"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72385E10" w14:textId="77777777" w:rsidR="00413CB7" w:rsidRPr="00413CB7" w:rsidRDefault="00413CB7" w:rsidP="00413CB7">
            <w:pPr>
              <w:spacing w:after="0"/>
              <w:ind w:right="113"/>
              <w:jc w:val="right"/>
              <w:rPr>
                <w:szCs w:val="20"/>
              </w:rPr>
            </w:pPr>
            <w:r w:rsidRPr="00413CB7">
              <w:rPr>
                <w:szCs w:val="20"/>
              </w:rPr>
              <w:t>90.00</w:t>
            </w:r>
          </w:p>
        </w:tc>
        <w:tc>
          <w:tcPr>
            <w:tcW w:w="770" w:type="pct"/>
            <w:noWrap/>
            <w:hideMark/>
          </w:tcPr>
          <w:p w14:paraId="777D88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EA2D35" w14:textId="77777777" w:rsidR="00413CB7" w:rsidRPr="00413CB7" w:rsidRDefault="00413CB7" w:rsidP="00413CB7">
            <w:pPr>
              <w:spacing w:after="0"/>
              <w:jc w:val="right"/>
              <w:rPr>
                <w:szCs w:val="20"/>
              </w:rPr>
            </w:pPr>
            <w:r w:rsidRPr="00413CB7">
              <w:rPr>
                <w:szCs w:val="20"/>
              </w:rPr>
              <w:t>19.5.2014</w:t>
            </w:r>
          </w:p>
        </w:tc>
      </w:tr>
      <w:tr w:rsidR="00413CB7" w:rsidRPr="00413CB7" w14:paraId="2D8DC299" w14:textId="77777777" w:rsidTr="005B36B0">
        <w:trPr>
          <w:trHeight w:val="20"/>
        </w:trPr>
        <w:tc>
          <w:tcPr>
            <w:tcW w:w="1756" w:type="pct"/>
            <w:noWrap/>
            <w:hideMark/>
          </w:tcPr>
          <w:p w14:paraId="3D503E05" w14:textId="77777777" w:rsidR="00413CB7" w:rsidRPr="00413CB7" w:rsidRDefault="00413CB7" w:rsidP="00413CB7">
            <w:pPr>
              <w:spacing w:after="0"/>
              <w:jc w:val="left"/>
              <w:rPr>
                <w:szCs w:val="20"/>
              </w:rPr>
            </w:pPr>
            <w:r w:rsidRPr="00413CB7">
              <w:rPr>
                <w:szCs w:val="20"/>
              </w:rPr>
              <w:t>Debra Frost</w:t>
            </w:r>
          </w:p>
        </w:tc>
        <w:tc>
          <w:tcPr>
            <w:tcW w:w="1597" w:type="pct"/>
            <w:noWrap/>
            <w:hideMark/>
          </w:tcPr>
          <w:p w14:paraId="4A681983" w14:textId="77777777" w:rsidR="00413CB7" w:rsidRPr="00413CB7" w:rsidRDefault="00413CB7" w:rsidP="00413CB7">
            <w:pPr>
              <w:spacing w:after="0"/>
              <w:ind w:left="113"/>
              <w:jc w:val="left"/>
              <w:rPr>
                <w:szCs w:val="20"/>
              </w:rPr>
            </w:pPr>
            <w:r w:rsidRPr="00413CB7">
              <w:rPr>
                <w:szCs w:val="20"/>
              </w:rPr>
              <w:t>BURNSIDE, SA 5066</w:t>
            </w:r>
          </w:p>
        </w:tc>
        <w:tc>
          <w:tcPr>
            <w:tcW w:w="424" w:type="pct"/>
            <w:noWrap/>
            <w:hideMark/>
          </w:tcPr>
          <w:p w14:paraId="16A78C50" w14:textId="77777777" w:rsidR="00413CB7" w:rsidRPr="00413CB7" w:rsidRDefault="00413CB7" w:rsidP="00413CB7">
            <w:pPr>
              <w:spacing w:after="0"/>
              <w:ind w:right="113"/>
              <w:jc w:val="right"/>
              <w:rPr>
                <w:szCs w:val="20"/>
              </w:rPr>
            </w:pPr>
            <w:r w:rsidRPr="00413CB7">
              <w:rPr>
                <w:szCs w:val="20"/>
              </w:rPr>
              <w:t>13.20</w:t>
            </w:r>
          </w:p>
        </w:tc>
        <w:tc>
          <w:tcPr>
            <w:tcW w:w="770" w:type="pct"/>
            <w:noWrap/>
            <w:hideMark/>
          </w:tcPr>
          <w:p w14:paraId="34BE84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F76942" w14:textId="77777777" w:rsidR="00413CB7" w:rsidRPr="00413CB7" w:rsidRDefault="00413CB7" w:rsidP="00413CB7">
            <w:pPr>
              <w:spacing w:after="0"/>
              <w:jc w:val="right"/>
              <w:rPr>
                <w:szCs w:val="20"/>
              </w:rPr>
            </w:pPr>
            <w:r w:rsidRPr="00413CB7">
              <w:rPr>
                <w:szCs w:val="20"/>
              </w:rPr>
              <w:t>23.10.2014</w:t>
            </w:r>
          </w:p>
        </w:tc>
      </w:tr>
      <w:tr w:rsidR="00413CB7" w:rsidRPr="00413CB7" w14:paraId="693F1005" w14:textId="77777777" w:rsidTr="005B36B0">
        <w:trPr>
          <w:trHeight w:val="20"/>
        </w:trPr>
        <w:tc>
          <w:tcPr>
            <w:tcW w:w="1756" w:type="pct"/>
            <w:noWrap/>
            <w:hideMark/>
          </w:tcPr>
          <w:p w14:paraId="326F3535" w14:textId="77777777" w:rsidR="00413CB7" w:rsidRPr="00413CB7" w:rsidRDefault="00413CB7" w:rsidP="00413CB7">
            <w:pPr>
              <w:spacing w:after="0"/>
              <w:jc w:val="left"/>
              <w:rPr>
                <w:szCs w:val="20"/>
              </w:rPr>
            </w:pPr>
            <w:r w:rsidRPr="00413CB7">
              <w:rPr>
                <w:szCs w:val="20"/>
              </w:rPr>
              <w:t>Debra Lee Drew</w:t>
            </w:r>
          </w:p>
        </w:tc>
        <w:tc>
          <w:tcPr>
            <w:tcW w:w="1597" w:type="pct"/>
            <w:noWrap/>
            <w:hideMark/>
          </w:tcPr>
          <w:p w14:paraId="6F5912FC"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473A3A7E" w14:textId="77777777" w:rsidR="00413CB7" w:rsidRPr="00413CB7" w:rsidRDefault="00413CB7" w:rsidP="00413CB7">
            <w:pPr>
              <w:spacing w:after="0"/>
              <w:ind w:right="113"/>
              <w:jc w:val="right"/>
              <w:rPr>
                <w:szCs w:val="20"/>
              </w:rPr>
            </w:pPr>
            <w:r w:rsidRPr="00413CB7">
              <w:rPr>
                <w:szCs w:val="20"/>
              </w:rPr>
              <w:t>94.65</w:t>
            </w:r>
          </w:p>
        </w:tc>
        <w:tc>
          <w:tcPr>
            <w:tcW w:w="770" w:type="pct"/>
            <w:noWrap/>
            <w:hideMark/>
          </w:tcPr>
          <w:p w14:paraId="1FE2D1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97CA77" w14:textId="77777777" w:rsidR="00413CB7" w:rsidRPr="00413CB7" w:rsidRDefault="00413CB7" w:rsidP="00413CB7">
            <w:pPr>
              <w:spacing w:after="0"/>
              <w:jc w:val="right"/>
              <w:rPr>
                <w:szCs w:val="20"/>
              </w:rPr>
            </w:pPr>
            <w:r w:rsidRPr="00413CB7">
              <w:rPr>
                <w:szCs w:val="20"/>
              </w:rPr>
              <w:t>13.3.2013</w:t>
            </w:r>
          </w:p>
        </w:tc>
      </w:tr>
      <w:tr w:rsidR="00413CB7" w:rsidRPr="00413CB7" w14:paraId="2C11D0D8" w14:textId="77777777" w:rsidTr="005B36B0">
        <w:trPr>
          <w:trHeight w:val="20"/>
        </w:trPr>
        <w:tc>
          <w:tcPr>
            <w:tcW w:w="1756" w:type="pct"/>
            <w:noWrap/>
            <w:hideMark/>
          </w:tcPr>
          <w:p w14:paraId="33567306" w14:textId="77777777" w:rsidR="00413CB7" w:rsidRPr="00413CB7" w:rsidRDefault="00413CB7" w:rsidP="00413CB7">
            <w:pPr>
              <w:spacing w:after="0"/>
              <w:jc w:val="left"/>
              <w:rPr>
                <w:szCs w:val="20"/>
              </w:rPr>
            </w:pPr>
            <w:r w:rsidRPr="00413CB7">
              <w:rPr>
                <w:szCs w:val="20"/>
              </w:rPr>
              <w:t>Debra Lornie</w:t>
            </w:r>
          </w:p>
        </w:tc>
        <w:tc>
          <w:tcPr>
            <w:tcW w:w="1597" w:type="pct"/>
            <w:noWrap/>
            <w:hideMark/>
          </w:tcPr>
          <w:p w14:paraId="1687738A" w14:textId="77777777" w:rsidR="00413CB7" w:rsidRPr="00413CB7" w:rsidRDefault="00413CB7" w:rsidP="00413CB7">
            <w:pPr>
              <w:spacing w:after="0"/>
              <w:ind w:left="113"/>
              <w:jc w:val="left"/>
              <w:rPr>
                <w:szCs w:val="20"/>
              </w:rPr>
            </w:pPr>
            <w:r w:rsidRPr="00413CB7">
              <w:rPr>
                <w:szCs w:val="20"/>
              </w:rPr>
              <w:t>MOANA, SA 5169</w:t>
            </w:r>
          </w:p>
        </w:tc>
        <w:tc>
          <w:tcPr>
            <w:tcW w:w="424" w:type="pct"/>
            <w:noWrap/>
            <w:hideMark/>
          </w:tcPr>
          <w:p w14:paraId="65683E1C" w14:textId="77777777" w:rsidR="00413CB7" w:rsidRPr="00413CB7" w:rsidRDefault="00413CB7" w:rsidP="00413CB7">
            <w:pPr>
              <w:spacing w:after="0"/>
              <w:ind w:right="113"/>
              <w:jc w:val="right"/>
              <w:rPr>
                <w:szCs w:val="20"/>
              </w:rPr>
            </w:pPr>
            <w:r w:rsidRPr="00413CB7">
              <w:rPr>
                <w:szCs w:val="20"/>
              </w:rPr>
              <w:t>33.53</w:t>
            </w:r>
          </w:p>
        </w:tc>
        <w:tc>
          <w:tcPr>
            <w:tcW w:w="770" w:type="pct"/>
            <w:noWrap/>
            <w:hideMark/>
          </w:tcPr>
          <w:p w14:paraId="6B23B5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EC51FA" w14:textId="77777777" w:rsidR="00413CB7" w:rsidRPr="00413CB7" w:rsidRDefault="00413CB7" w:rsidP="00413CB7">
            <w:pPr>
              <w:spacing w:after="0"/>
              <w:jc w:val="right"/>
              <w:rPr>
                <w:szCs w:val="20"/>
              </w:rPr>
            </w:pPr>
            <w:r w:rsidRPr="00413CB7">
              <w:rPr>
                <w:szCs w:val="20"/>
              </w:rPr>
              <w:t>14.8.2013</w:t>
            </w:r>
          </w:p>
        </w:tc>
      </w:tr>
      <w:tr w:rsidR="00413CB7" w:rsidRPr="00413CB7" w14:paraId="2D35054B" w14:textId="77777777" w:rsidTr="005B36B0">
        <w:trPr>
          <w:trHeight w:val="20"/>
        </w:trPr>
        <w:tc>
          <w:tcPr>
            <w:tcW w:w="1756" w:type="pct"/>
            <w:noWrap/>
            <w:hideMark/>
          </w:tcPr>
          <w:p w14:paraId="4285ACF6" w14:textId="77777777" w:rsidR="00413CB7" w:rsidRPr="00413CB7" w:rsidRDefault="00413CB7" w:rsidP="00413CB7">
            <w:pPr>
              <w:spacing w:after="0"/>
              <w:jc w:val="left"/>
              <w:rPr>
                <w:szCs w:val="20"/>
              </w:rPr>
            </w:pPr>
            <w:r w:rsidRPr="00413CB7">
              <w:rPr>
                <w:szCs w:val="20"/>
              </w:rPr>
              <w:t>Debra Mcgaffin</w:t>
            </w:r>
          </w:p>
        </w:tc>
        <w:tc>
          <w:tcPr>
            <w:tcW w:w="1597" w:type="pct"/>
            <w:noWrap/>
            <w:hideMark/>
          </w:tcPr>
          <w:p w14:paraId="1D491F94" w14:textId="77777777"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14:paraId="194D2BD0" w14:textId="77777777" w:rsidR="00413CB7" w:rsidRPr="00413CB7" w:rsidRDefault="00413CB7" w:rsidP="00413CB7">
            <w:pPr>
              <w:spacing w:after="0"/>
              <w:ind w:right="113"/>
              <w:jc w:val="right"/>
              <w:rPr>
                <w:szCs w:val="20"/>
              </w:rPr>
            </w:pPr>
            <w:r w:rsidRPr="00413CB7">
              <w:rPr>
                <w:szCs w:val="20"/>
              </w:rPr>
              <w:t>25.86</w:t>
            </w:r>
          </w:p>
        </w:tc>
        <w:tc>
          <w:tcPr>
            <w:tcW w:w="770" w:type="pct"/>
            <w:noWrap/>
            <w:hideMark/>
          </w:tcPr>
          <w:p w14:paraId="409683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318E82" w14:textId="77777777" w:rsidR="00413CB7" w:rsidRPr="00413CB7" w:rsidRDefault="00413CB7" w:rsidP="00413CB7">
            <w:pPr>
              <w:spacing w:after="0"/>
              <w:jc w:val="right"/>
              <w:rPr>
                <w:szCs w:val="20"/>
              </w:rPr>
            </w:pPr>
            <w:r w:rsidRPr="00413CB7">
              <w:rPr>
                <w:szCs w:val="20"/>
              </w:rPr>
              <w:t>26.4.2013</w:t>
            </w:r>
          </w:p>
        </w:tc>
      </w:tr>
      <w:tr w:rsidR="00413CB7" w:rsidRPr="00413CB7" w14:paraId="072F82F8" w14:textId="77777777" w:rsidTr="005B36B0">
        <w:trPr>
          <w:trHeight w:val="20"/>
        </w:trPr>
        <w:tc>
          <w:tcPr>
            <w:tcW w:w="1756" w:type="pct"/>
            <w:noWrap/>
            <w:hideMark/>
          </w:tcPr>
          <w:p w14:paraId="6618CF95" w14:textId="77777777" w:rsidR="00413CB7" w:rsidRPr="00413CB7" w:rsidRDefault="00413CB7" w:rsidP="00413CB7">
            <w:pPr>
              <w:spacing w:after="0"/>
              <w:jc w:val="left"/>
              <w:rPr>
                <w:szCs w:val="20"/>
              </w:rPr>
            </w:pPr>
            <w:r w:rsidRPr="00413CB7">
              <w:rPr>
                <w:szCs w:val="20"/>
              </w:rPr>
              <w:t>Debra Moshetti</w:t>
            </w:r>
          </w:p>
        </w:tc>
        <w:tc>
          <w:tcPr>
            <w:tcW w:w="1597" w:type="pct"/>
            <w:noWrap/>
            <w:hideMark/>
          </w:tcPr>
          <w:p w14:paraId="60E06FF4" w14:textId="77777777"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14:paraId="1D33C1E7"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65A281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578900" w14:textId="77777777" w:rsidR="00413CB7" w:rsidRPr="00413CB7" w:rsidRDefault="00413CB7" w:rsidP="00413CB7">
            <w:pPr>
              <w:spacing w:after="0"/>
              <w:jc w:val="right"/>
              <w:rPr>
                <w:szCs w:val="20"/>
              </w:rPr>
            </w:pPr>
            <w:r w:rsidRPr="00413CB7">
              <w:rPr>
                <w:szCs w:val="20"/>
              </w:rPr>
              <w:t>25.7.2013</w:t>
            </w:r>
          </w:p>
        </w:tc>
      </w:tr>
      <w:tr w:rsidR="00413CB7" w:rsidRPr="00413CB7" w14:paraId="101401F0" w14:textId="77777777" w:rsidTr="005B36B0">
        <w:trPr>
          <w:trHeight w:val="20"/>
        </w:trPr>
        <w:tc>
          <w:tcPr>
            <w:tcW w:w="1756" w:type="pct"/>
            <w:noWrap/>
            <w:hideMark/>
          </w:tcPr>
          <w:p w14:paraId="44C01FE3" w14:textId="77777777" w:rsidR="00413CB7" w:rsidRPr="00413CB7" w:rsidRDefault="00413CB7" w:rsidP="00413CB7">
            <w:pPr>
              <w:spacing w:after="0"/>
              <w:jc w:val="left"/>
              <w:rPr>
                <w:szCs w:val="20"/>
              </w:rPr>
            </w:pPr>
            <w:r w:rsidRPr="00413CB7">
              <w:rPr>
                <w:szCs w:val="20"/>
              </w:rPr>
              <w:t>Debra O’Reilly</w:t>
            </w:r>
          </w:p>
        </w:tc>
        <w:tc>
          <w:tcPr>
            <w:tcW w:w="1597" w:type="pct"/>
            <w:noWrap/>
            <w:hideMark/>
          </w:tcPr>
          <w:p w14:paraId="19941F5C" w14:textId="77777777" w:rsidR="00413CB7" w:rsidRPr="00413CB7" w:rsidRDefault="00413CB7" w:rsidP="00413CB7">
            <w:pPr>
              <w:spacing w:after="0"/>
              <w:ind w:left="113"/>
              <w:jc w:val="left"/>
              <w:rPr>
                <w:szCs w:val="20"/>
              </w:rPr>
            </w:pPr>
            <w:r w:rsidRPr="00413CB7">
              <w:rPr>
                <w:szCs w:val="20"/>
              </w:rPr>
              <w:t>URRBRAE, SA 5064</w:t>
            </w:r>
          </w:p>
        </w:tc>
        <w:tc>
          <w:tcPr>
            <w:tcW w:w="424" w:type="pct"/>
            <w:noWrap/>
            <w:hideMark/>
          </w:tcPr>
          <w:p w14:paraId="6283C25E" w14:textId="77777777" w:rsidR="00413CB7" w:rsidRPr="00413CB7" w:rsidRDefault="00413CB7" w:rsidP="00413CB7">
            <w:pPr>
              <w:spacing w:after="0"/>
              <w:ind w:right="113"/>
              <w:jc w:val="right"/>
              <w:rPr>
                <w:szCs w:val="20"/>
              </w:rPr>
            </w:pPr>
            <w:r w:rsidRPr="00413CB7">
              <w:rPr>
                <w:szCs w:val="20"/>
              </w:rPr>
              <w:t>17.69</w:t>
            </w:r>
          </w:p>
        </w:tc>
        <w:tc>
          <w:tcPr>
            <w:tcW w:w="770" w:type="pct"/>
            <w:noWrap/>
            <w:hideMark/>
          </w:tcPr>
          <w:p w14:paraId="73C487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A0ACDA" w14:textId="77777777" w:rsidR="00413CB7" w:rsidRPr="00413CB7" w:rsidRDefault="00413CB7" w:rsidP="00413CB7">
            <w:pPr>
              <w:spacing w:after="0"/>
              <w:jc w:val="right"/>
              <w:rPr>
                <w:szCs w:val="20"/>
              </w:rPr>
            </w:pPr>
            <w:r w:rsidRPr="00413CB7">
              <w:rPr>
                <w:szCs w:val="20"/>
              </w:rPr>
              <w:t>22.9.2014</w:t>
            </w:r>
          </w:p>
        </w:tc>
      </w:tr>
      <w:tr w:rsidR="00413CB7" w:rsidRPr="00413CB7" w14:paraId="794473FA" w14:textId="77777777" w:rsidTr="005B36B0">
        <w:trPr>
          <w:trHeight w:val="20"/>
        </w:trPr>
        <w:tc>
          <w:tcPr>
            <w:tcW w:w="1756" w:type="pct"/>
            <w:noWrap/>
            <w:hideMark/>
          </w:tcPr>
          <w:p w14:paraId="6A9B0663" w14:textId="77777777" w:rsidR="00413CB7" w:rsidRPr="00413CB7" w:rsidRDefault="00413CB7" w:rsidP="00413CB7">
            <w:pPr>
              <w:spacing w:after="0"/>
              <w:jc w:val="left"/>
              <w:rPr>
                <w:szCs w:val="20"/>
              </w:rPr>
            </w:pPr>
            <w:r w:rsidRPr="00413CB7">
              <w:rPr>
                <w:szCs w:val="20"/>
              </w:rPr>
              <w:t>Debra Webb</w:t>
            </w:r>
          </w:p>
        </w:tc>
        <w:tc>
          <w:tcPr>
            <w:tcW w:w="1597" w:type="pct"/>
            <w:noWrap/>
            <w:hideMark/>
          </w:tcPr>
          <w:p w14:paraId="5850F8A1"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355F0B36" w14:textId="77777777" w:rsidR="00413CB7" w:rsidRPr="00413CB7" w:rsidRDefault="00413CB7" w:rsidP="00413CB7">
            <w:pPr>
              <w:spacing w:after="0"/>
              <w:ind w:right="113"/>
              <w:jc w:val="right"/>
              <w:rPr>
                <w:szCs w:val="20"/>
              </w:rPr>
            </w:pPr>
            <w:r w:rsidRPr="00413CB7">
              <w:rPr>
                <w:szCs w:val="20"/>
              </w:rPr>
              <w:t>156.59</w:t>
            </w:r>
          </w:p>
        </w:tc>
        <w:tc>
          <w:tcPr>
            <w:tcW w:w="770" w:type="pct"/>
            <w:noWrap/>
            <w:hideMark/>
          </w:tcPr>
          <w:p w14:paraId="1A3DDE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8CA937" w14:textId="77777777" w:rsidR="00413CB7" w:rsidRPr="00413CB7" w:rsidRDefault="00413CB7" w:rsidP="00413CB7">
            <w:pPr>
              <w:spacing w:after="0"/>
              <w:jc w:val="right"/>
              <w:rPr>
                <w:szCs w:val="20"/>
              </w:rPr>
            </w:pPr>
            <w:r w:rsidRPr="00413CB7">
              <w:rPr>
                <w:szCs w:val="20"/>
              </w:rPr>
              <w:t>12.2.2014</w:t>
            </w:r>
          </w:p>
        </w:tc>
      </w:tr>
      <w:tr w:rsidR="00413CB7" w:rsidRPr="00413CB7" w14:paraId="21E9BED4" w14:textId="77777777" w:rsidTr="005B36B0">
        <w:trPr>
          <w:trHeight w:val="20"/>
        </w:trPr>
        <w:tc>
          <w:tcPr>
            <w:tcW w:w="1756" w:type="pct"/>
            <w:noWrap/>
            <w:hideMark/>
          </w:tcPr>
          <w:p w14:paraId="52222538" w14:textId="77777777" w:rsidR="00413CB7" w:rsidRPr="00413CB7" w:rsidRDefault="00413CB7" w:rsidP="00413CB7">
            <w:pPr>
              <w:spacing w:after="0"/>
              <w:jc w:val="left"/>
              <w:rPr>
                <w:szCs w:val="20"/>
              </w:rPr>
            </w:pPr>
            <w:r w:rsidRPr="00413CB7">
              <w:rPr>
                <w:szCs w:val="20"/>
              </w:rPr>
              <w:t xml:space="preserve">Dechuang </w:t>
            </w:r>
          </w:p>
        </w:tc>
        <w:tc>
          <w:tcPr>
            <w:tcW w:w="1597" w:type="pct"/>
            <w:noWrap/>
            <w:hideMark/>
          </w:tcPr>
          <w:p w14:paraId="02FAC8AA"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69F0C3C6" w14:textId="77777777" w:rsidR="00413CB7" w:rsidRPr="00413CB7" w:rsidRDefault="00413CB7" w:rsidP="00413CB7">
            <w:pPr>
              <w:spacing w:after="0"/>
              <w:ind w:right="113"/>
              <w:jc w:val="right"/>
              <w:rPr>
                <w:szCs w:val="20"/>
              </w:rPr>
            </w:pPr>
            <w:r w:rsidRPr="00413CB7">
              <w:rPr>
                <w:szCs w:val="20"/>
              </w:rPr>
              <w:t>63.03</w:t>
            </w:r>
          </w:p>
        </w:tc>
        <w:tc>
          <w:tcPr>
            <w:tcW w:w="770" w:type="pct"/>
            <w:noWrap/>
            <w:hideMark/>
          </w:tcPr>
          <w:p w14:paraId="54936E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06FB76" w14:textId="77777777" w:rsidR="00413CB7" w:rsidRPr="00413CB7" w:rsidRDefault="00413CB7" w:rsidP="00413CB7">
            <w:pPr>
              <w:spacing w:after="0"/>
              <w:jc w:val="right"/>
              <w:rPr>
                <w:szCs w:val="20"/>
              </w:rPr>
            </w:pPr>
            <w:r w:rsidRPr="00413CB7">
              <w:rPr>
                <w:szCs w:val="20"/>
              </w:rPr>
              <w:t>28.8.2014</w:t>
            </w:r>
          </w:p>
        </w:tc>
      </w:tr>
      <w:tr w:rsidR="00413CB7" w:rsidRPr="00413CB7" w14:paraId="3AA55798" w14:textId="77777777" w:rsidTr="005B36B0">
        <w:trPr>
          <w:trHeight w:val="20"/>
        </w:trPr>
        <w:tc>
          <w:tcPr>
            <w:tcW w:w="1756" w:type="pct"/>
            <w:noWrap/>
            <w:hideMark/>
          </w:tcPr>
          <w:p w14:paraId="1F4A8024" w14:textId="77777777" w:rsidR="00413CB7" w:rsidRPr="00413CB7" w:rsidRDefault="00413CB7" w:rsidP="00413CB7">
            <w:pPr>
              <w:spacing w:after="0"/>
              <w:jc w:val="left"/>
              <w:rPr>
                <w:szCs w:val="20"/>
              </w:rPr>
            </w:pPr>
            <w:r w:rsidRPr="00413CB7">
              <w:rPr>
                <w:szCs w:val="20"/>
              </w:rPr>
              <w:t>Dee Garratty</w:t>
            </w:r>
          </w:p>
        </w:tc>
        <w:tc>
          <w:tcPr>
            <w:tcW w:w="1597" w:type="pct"/>
            <w:noWrap/>
            <w:hideMark/>
          </w:tcPr>
          <w:p w14:paraId="0822B69B" w14:textId="77777777" w:rsidR="00413CB7" w:rsidRPr="00413CB7" w:rsidRDefault="00413CB7" w:rsidP="00413CB7">
            <w:pPr>
              <w:spacing w:after="0"/>
              <w:ind w:left="113"/>
              <w:jc w:val="left"/>
              <w:rPr>
                <w:szCs w:val="20"/>
              </w:rPr>
            </w:pPr>
            <w:r w:rsidRPr="00413CB7">
              <w:rPr>
                <w:szCs w:val="20"/>
              </w:rPr>
              <w:t>SOLOMONTOWN, SA 5540</w:t>
            </w:r>
          </w:p>
        </w:tc>
        <w:tc>
          <w:tcPr>
            <w:tcW w:w="424" w:type="pct"/>
            <w:noWrap/>
            <w:hideMark/>
          </w:tcPr>
          <w:p w14:paraId="36C3FD66" w14:textId="77777777" w:rsidR="00413CB7" w:rsidRPr="00413CB7" w:rsidRDefault="00413CB7" w:rsidP="00413CB7">
            <w:pPr>
              <w:spacing w:after="0"/>
              <w:ind w:right="113"/>
              <w:jc w:val="right"/>
              <w:rPr>
                <w:szCs w:val="20"/>
              </w:rPr>
            </w:pPr>
            <w:r w:rsidRPr="00413CB7">
              <w:rPr>
                <w:szCs w:val="20"/>
              </w:rPr>
              <w:t>210.00</w:t>
            </w:r>
          </w:p>
        </w:tc>
        <w:tc>
          <w:tcPr>
            <w:tcW w:w="770" w:type="pct"/>
            <w:noWrap/>
            <w:hideMark/>
          </w:tcPr>
          <w:p w14:paraId="17DD08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9CC7B0" w14:textId="77777777" w:rsidR="00413CB7" w:rsidRPr="00413CB7" w:rsidRDefault="00413CB7" w:rsidP="00413CB7">
            <w:pPr>
              <w:spacing w:after="0"/>
              <w:jc w:val="right"/>
              <w:rPr>
                <w:szCs w:val="20"/>
              </w:rPr>
            </w:pPr>
            <w:r w:rsidRPr="00413CB7">
              <w:rPr>
                <w:szCs w:val="20"/>
              </w:rPr>
              <w:t>3.11.2014</w:t>
            </w:r>
          </w:p>
        </w:tc>
      </w:tr>
      <w:tr w:rsidR="00413CB7" w:rsidRPr="00413CB7" w14:paraId="0DF9B2F3" w14:textId="77777777" w:rsidTr="005B36B0">
        <w:trPr>
          <w:trHeight w:val="20"/>
        </w:trPr>
        <w:tc>
          <w:tcPr>
            <w:tcW w:w="1756" w:type="pct"/>
            <w:noWrap/>
            <w:hideMark/>
          </w:tcPr>
          <w:p w14:paraId="741E45F2" w14:textId="77777777" w:rsidR="00413CB7" w:rsidRPr="00413CB7" w:rsidRDefault="00413CB7" w:rsidP="00413CB7">
            <w:pPr>
              <w:spacing w:after="0"/>
              <w:jc w:val="left"/>
              <w:rPr>
                <w:szCs w:val="20"/>
              </w:rPr>
            </w:pPr>
            <w:r w:rsidRPr="00413CB7">
              <w:rPr>
                <w:szCs w:val="20"/>
              </w:rPr>
              <w:t>Deepa Taranath</w:t>
            </w:r>
          </w:p>
        </w:tc>
        <w:tc>
          <w:tcPr>
            <w:tcW w:w="1597" w:type="pct"/>
            <w:noWrap/>
            <w:hideMark/>
          </w:tcPr>
          <w:p w14:paraId="486E4C0D"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4A68615E" w14:textId="77777777" w:rsidR="00413CB7" w:rsidRPr="00413CB7" w:rsidRDefault="00413CB7" w:rsidP="00413CB7">
            <w:pPr>
              <w:spacing w:after="0"/>
              <w:ind w:right="113"/>
              <w:jc w:val="right"/>
              <w:rPr>
                <w:szCs w:val="20"/>
              </w:rPr>
            </w:pPr>
            <w:r w:rsidRPr="00413CB7">
              <w:rPr>
                <w:szCs w:val="20"/>
              </w:rPr>
              <w:t>34.79</w:t>
            </w:r>
          </w:p>
        </w:tc>
        <w:tc>
          <w:tcPr>
            <w:tcW w:w="770" w:type="pct"/>
            <w:noWrap/>
            <w:hideMark/>
          </w:tcPr>
          <w:p w14:paraId="216C3A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09406F" w14:textId="77777777" w:rsidR="00413CB7" w:rsidRPr="00413CB7" w:rsidRDefault="00413CB7" w:rsidP="00413CB7">
            <w:pPr>
              <w:spacing w:after="0"/>
              <w:jc w:val="right"/>
              <w:rPr>
                <w:szCs w:val="20"/>
              </w:rPr>
            </w:pPr>
            <w:r w:rsidRPr="00413CB7">
              <w:rPr>
                <w:szCs w:val="20"/>
              </w:rPr>
              <w:t>2.10.2014</w:t>
            </w:r>
          </w:p>
        </w:tc>
      </w:tr>
      <w:tr w:rsidR="00413CB7" w:rsidRPr="00413CB7" w14:paraId="08F2355A" w14:textId="77777777" w:rsidTr="005B36B0">
        <w:trPr>
          <w:trHeight w:val="20"/>
        </w:trPr>
        <w:tc>
          <w:tcPr>
            <w:tcW w:w="1756" w:type="pct"/>
            <w:noWrap/>
            <w:hideMark/>
          </w:tcPr>
          <w:p w14:paraId="3F52D8D6" w14:textId="77777777" w:rsidR="00413CB7" w:rsidRPr="00413CB7" w:rsidRDefault="00413CB7" w:rsidP="00413CB7">
            <w:pPr>
              <w:spacing w:after="0"/>
              <w:jc w:val="left"/>
              <w:rPr>
                <w:szCs w:val="20"/>
              </w:rPr>
            </w:pPr>
            <w:r w:rsidRPr="00413CB7">
              <w:rPr>
                <w:szCs w:val="20"/>
              </w:rPr>
              <w:t>Defense Housing Australia</w:t>
            </w:r>
          </w:p>
        </w:tc>
        <w:tc>
          <w:tcPr>
            <w:tcW w:w="1597" w:type="pct"/>
            <w:noWrap/>
            <w:hideMark/>
          </w:tcPr>
          <w:p w14:paraId="68556B4C"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30022F7B" w14:textId="77777777" w:rsidR="00413CB7" w:rsidRPr="00413CB7" w:rsidRDefault="00413CB7" w:rsidP="00413CB7">
            <w:pPr>
              <w:spacing w:after="0"/>
              <w:ind w:right="113"/>
              <w:jc w:val="right"/>
              <w:rPr>
                <w:szCs w:val="20"/>
              </w:rPr>
            </w:pPr>
            <w:r w:rsidRPr="00413CB7">
              <w:rPr>
                <w:szCs w:val="20"/>
              </w:rPr>
              <w:t>30.50</w:t>
            </w:r>
          </w:p>
        </w:tc>
        <w:tc>
          <w:tcPr>
            <w:tcW w:w="770" w:type="pct"/>
            <w:noWrap/>
            <w:hideMark/>
          </w:tcPr>
          <w:p w14:paraId="5EE458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27DA64" w14:textId="77777777" w:rsidR="00413CB7" w:rsidRPr="00413CB7" w:rsidRDefault="00413CB7" w:rsidP="00413CB7">
            <w:pPr>
              <w:spacing w:after="0"/>
              <w:jc w:val="right"/>
              <w:rPr>
                <w:szCs w:val="20"/>
              </w:rPr>
            </w:pPr>
            <w:r w:rsidRPr="00413CB7">
              <w:rPr>
                <w:szCs w:val="20"/>
              </w:rPr>
              <w:t>22.10.2013</w:t>
            </w:r>
          </w:p>
        </w:tc>
      </w:tr>
      <w:tr w:rsidR="00413CB7" w:rsidRPr="00413CB7" w14:paraId="2F1CE766" w14:textId="77777777" w:rsidTr="005B36B0">
        <w:trPr>
          <w:trHeight w:val="20"/>
        </w:trPr>
        <w:tc>
          <w:tcPr>
            <w:tcW w:w="1756" w:type="pct"/>
            <w:noWrap/>
            <w:hideMark/>
          </w:tcPr>
          <w:p w14:paraId="4EF57D75" w14:textId="77777777" w:rsidR="00413CB7" w:rsidRPr="00413CB7" w:rsidRDefault="00413CB7" w:rsidP="00413CB7">
            <w:pPr>
              <w:spacing w:after="0"/>
              <w:jc w:val="left"/>
              <w:rPr>
                <w:szCs w:val="20"/>
              </w:rPr>
            </w:pPr>
            <w:r w:rsidRPr="00413CB7">
              <w:rPr>
                <w:szCs w:val="20"/>
              </w:rPr>
              <w:t>Deirdre Hannagan</w:t>
            </w:r>
          </w:p>
        </w:tc>
        <w:tc>
          <w:tcPr>
            <w:tcW w:w="1597" w:type="pct"/>
            <w:noWrap/>
            <w:hideMark/>
          </w:tcPr>
          <w:p w14:paraId="3ADAE173"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7A07BA7C" w14:textId="77777777" w:rsidR="00413CB7" w:rsidRPr="00413CB7" w:rsidRDefault="00413CB7" w:rsidP="00413CB7">
            <w:pPr>
              <w:spacing w:after="0"/>
              <w:ind w:right="113"/>
              <w:jc w:val="right"/>
              <w:rPr>
                <w:szCs w:val="20"/>
              </w:rPr>
            </w:pPr>
            <w:r w:rsidRPr="00413CB7">
              <w:rPr>
                <w:szCs w:val="20"/>
              </w:rPr>
              <w:t>139.45</w:t>
            </w:r>
          </w:p>
        </w:tc>
        <w:tc>
          <w:tcPr>
            <w:tcW w:w="770" w:type="pct"/>
            <w:noWrap/>
            <w:hideMark/>
          </w:tcPr>
          <w:p w14:paraId="158A32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C86022" w14:textId="77777777" w:rsidR="00413CB7" w:rsidRPr="00413CB7" w:rsidRDefault="00413CB7" w:rsidP="00413CB7">
            <w:pPr>
              <w:spacing w:after="0"/>
              <w:jc w:val="right"/>
              <w:rPr>
                <w:szCs w:val="20"/>
              </w:rPr>
            </w:pPr>
            <w:r w:rsidRPr="00413CB7">
              <w:rPr>
                <w:szCs w:val="20"/>
              </w:rPr>
              <w:t>8.11.2013</w:t>
            </w:r>
          </w:p>
        </w:tc>
      </w:tr>
      <w:tr w:rsidR="00413CB7" w:rsidRPr="00413CB7" w14:paraId="4F0E4CFD" w14:textId="77777777" w:rsidTr="005B36B0">
        <w:trPr>
          <w:trHeight w:val="20"/>
        </w:trPr>
        <w:tc>
          <w:tcPr>
            <w:tcW w:w="1756" w:type="pct"/>
            <w:noWrap/>
            <w:hideMark/>
          </w:tcPr>
          <w:p w14:paraId="02E5EF07" w14:textId="77777777" w:rsidR="00413CB7" w:rsidRPr="00413CB7" w:rsidRDefault="00413CB7" w:rsidP="00413CB7">
            <w:pPr>
              <w:spacing w:after="0"/>
              <w:jc w:val="left"/>
              <w:rPr>
                <w:szCs w:val="20"/>
              </w:rPr>
            </w:pPr>
            <w:r w:rsidRPr="00413CB7">
              <w:rPr>
                <w:szCs w:val="20"/>
              </w:rPr>
              <w:t>Demo Hicks</w:t>
            </w:r>
          </w:p>
        </w:tc>
        <w:tc>
          <w:tcPr>
            <w:tcW w:w="1597" w:type="pct"/>
            <w:noWrap/>
            <w:hideMark/>
          </w:tcPr>
          <w:p w14:paraId="4A0F9125" w14:textId="77777777" w:rsidR="00413CB7" w:rsidRPr="00413CB7" w:rsidRDefault="00413CB7" w:rsidP="00413CB7">
            <w:pPr>
              <w:spacing w:after="0"/>
              <w:ind w:left="113"/>
              <w:jc w:val="left"/>
              <w:rPr>
                <w:szCs w:val="20"/>
              </w:rPr>
            </w:pPr>
            <w:r w:rsidRPr="00413CB7">
              <w:rPr>
                <w:szCs w:val="20"/>
              </w:rPr>
              <w:t>SEACOMBE HEIGHTS, SA 5047</w:t>
            </w:r>
          </w:p>
        </w:tc>
        <w:tc>
          <w:tcPr>
            <w:tcW w:w="424" w:type="pct"/>
            <w:noWrap/>
            <w:hideMark/>
          </w:tcPr>
          <w:p w14:paraId="52401BB9" w14:textId="77777777" w:rsidR="00413CB7" w:rsidRPr="00413CB7" w:rsidRDefault="00413CB7" w:rsidP="00413CB7">
            <w:pPr>
              <w:spacing w:after="0"/>
              <w:ind w:right="113"/>
              <w:jc w:val="right"/>
              <w:rPr>
                <w:szCs w:val="20"/>
              </w:rPr>
            </w:pPr>
            <w:r w:rsidRPr="00413CB7">
              <w:rPr>
                <w:szCs w:val="20"/>
              </w:rPr>
              <w:t>85.33</w:t>
            </w:r>
          </w:p>
        </w:tc>
        <w:tc>
          <w:tcPr>
            <w:tcW w:w="770" w:type="pct"/>
            <w:noWrap/>
            <w:hideMark/>
          </w:tcPr>
          <w:p w14:paraId="00746C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74A5EE" w14:textId="77777777" w:rsidR="00413CB7" w:rsidRPr="00413CB7" w:rsidRDefault="00413CB7" w:rsidP="00413CB7">
            <w:pPr>
              <w:spacing w:after="0"/>
              <w:jc w:val="right"/>
              <w:rPr>
                <w:szCs w:val="20"/>
              </w:rPr>
            </w:pPr>
            <w:r w:rsidRPr="00413CB7">
              <w:rPr>
                <w:szCs w:val="20"/>
              </w:rPr>
              <w:t>15.4.2014</w:t>
            </w:r>
          </w:p>
        </w:tc>
      </w:tr>
      <w:tr w:rsidR="00413CB7" w:rsidRPr="00413CB7" w14:paraId="33898C87" w14:textId="77777777" w:rsidTr="005B36B0">
        <w:trPr>
          <w:trHeight w:val="20"/>
        </w:trPr>
        <w:tc>
          <w:tcPr>
            <w:tcW w:w="1756" w:type="pct"/>
            <w:noWrap/>
            <w:hideMark/>
          </w:tcPr>
          <w:p w14:paraId="72AC6DB8" w14:textId="77777777" w:rsidR="00413CB7" w:rsidRPr="00413CB7" w:rsidRDefault="00413CB7" w:rsidP="00413CB7">
            <w:pPr>
              <w:spacing w:after="0"/>
              <w:jc w:val="left"/>
              <w:rPr>
                <w:szCs w:val="20"/>
              </w:rPr>
            </w:pPr>
            <w:r w:rsidRPr="00413CB7">
              <w:rPr>
                <w:szCs w:val="20"/>
              </w:rPr>
              <w:t>Denaru Pty Ltd</w:t>
            </w:r>
          </w:p>
        </w:tc>
        <w:tc>
          <w:tcPr>
            <w:tcW w:w="1597" w:type="pct"/>
            <w:noWrap/>
            <w:hideMark/>
          </w:tcPr>
          <w:p w14:paraId="5BFA3244" w14:textId="77777777" w:rsidR="00413CB7" w:rsidRPr="00413CB7" w:rsidRDefault="00413CB7" w:rsidP="00413CB7">
            <w:pPr>
              <w:spacing w:after="0"/>
              <w:ind w:left="113"/>
              <w:jc w:val="left"/>
              <w:rPr>
                <w:szCs w:val="20"/>
              </w:rPr>
            </w:pPr>
            <w:r w:rsidRPr="00413CB7">
              <w:rPr>
                <w:szCs w:val="20"/>
              </w:rPr>
              <w:t>ADELAIDE, SA 5001</w:t>
            </w:r>
          </w:p>
        </w:tc>
        <w:tc>
          <w:tcPr>
            <w:tcW w:w="424" w:type="pct"/>
            <w:noWrap/>
            <w:hideMark/>
          </w:tcPr>
          <w:p w14:paraId="28672F73" w14:textId="77777777" w:rsidR="00413CB7" w:rsidRPr="00413CB7" w:rsidRDefault="00413CB7" w:rsidP="00413CB7">
            <w:pPr>
              <w:spacing w:after="0"/>
              <w:ind w:right="113"/>
              <w:jc w:val="right"/>
              <w:rPr>
                <w:szCs w:val="20"/>
              </w:rPr>
            </w:pPr>
            <w:r w:rsidRPr="00413CB7">
              <w:rPr>
                <w:szCs w:val="20"/>
              </w:rPr>
              <w:t>2 013.37</w:t>
            </w:r>
          </w:p>
        </w:tc>
        <w:tc>
          <w:tcPr>
            <w:tcW w:w="770" w:type="pct"/>
            <w:noWrap/>
            <w:hideMark/>
          </w:tcPr>
          <w:p w14:paraId="199412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A84C72" w14:textId="77777777" w:rsidR="00413CB7" w:rsidRPr="00413CB7" w:rsidRDefault="00413CB7" w:rsidP="00413CB7">
            <w:pPr>
              <w:spacing w:after="0"/>
              <w:jc w:val="right"/>
              <w:rPr>
                <w:szCs w:val="20"/>
              </w:rPr>
            </w:pPr>
            <w:r w:rsidRPr="00413CB7">
              <w:rPr>
                <w:szCs w:val="20"/>
              </w:rPr>
              <w:t>17.10.2013</w:t>
            </w:r>
          </w:p>
        </w:tc>
      </w:tr>
      <w:tr w:rsidR="00413CB7" w:rsidRPr="00413CB7" w14:paraId="468C3438" w14:textId="77777777" w:rsidTr="005B36B0">
        <w:trPr>
          <w:trHeight w:val="20"/>
        </w:trPr>
        <w:tc>
          <w:tcPr>
            <w:tcW w:w="1756" w:type="pct"/>
            <w:noWrap/>
            <w:hideMark/>
          </w:tcPr>
          <w:p w14:paraId="3EE0EC16" w14:textId="77777777" w:rsidR="00413CB7" w:rsidRPr="00413CB7" w:rsidRDefault="00413CB7" w:rsidP="00413CB7">
            <w:pPr>
              <w:spacing w:after="0"/>
              <w:jc w:val="left"/>
              <w:rPr>
                <w:szCs w:val="20"/>
              </w:rPr>
            </w:pPr>
            <w:r w:rsidRPr="00413CB7">
              <w:rPr>
                <w:szCs w:val="20"/>
              </w:rPr>
              <w:t>Denice Jayne Nicholson</w:t>
            </w:r>
          </w:p>
        </w:tc>
        <w:tc>
          <w:tcPr>
            <w:tcW w:w="1597" w:type="pct"/>
            <w:noWrap/>
            <w:hideMark/>
          </w:tcPr>
          <w:p w14:paraId="55CDE80D" w14:textId="77777777" w:rsidR="00413CB7" w:rsidRPr="00413CB7" w:rsidRDefault="00413CB7" w:rsidP="00413CB7">
            <w:pPr>
              <w:spacing w:after="0"/>
              <w:ind w:left="113"/>
              <w:jc w:val="left"/>
              <w:rPr>
                <w:szCs w:val="20"/>
              </w:rPr>
            </w:pPr>
            <w:r w:rsidRPr="00413CB7">
              <w:rPr>
                <w:szCs w:val="20"/>
              </w:rPr>
              <w:t>ARDROSSAN, SA 5571</w:t>
            </w:r>
          </w:p>
        </w:tc>
        <w:tc>
          <w:tcPr>
            <w:tcW w:w="424" w:type="pct"/>
            <w:noWrap/>
            <w:hideMark/>
          </w:tcPr>
          <w:p w14:paraId="574C0F51" w14:textId="77777777" w:rsidR="00413CB7" w:rsidRPr="00413CB7" w:rsidRDefault="00413CB7" w:rsidP="00413CB7">
            <w:pPr>
              <w:spacing w:after="0"/>
              <w:ind w:right="113"/>
              <w:jc w:val="right"/>
              <w:rPr>
                <w:szCs w:val="20"/>
              </w:rPr>
            </w:pPr>
            <w:r w:rsidRPr="00413CB7">
              <w:rPr>
                <w:szCs w:val="20"/>
              </w:rPr>
              <w:t>625.53</w:t>
            </w:r>
          </w:p>
        </w:tc>
        <w:tc>
          <w:tcPr>
            <w:tcW w:w="770" w:type="pct"/>
            <w:noWrap/>
            <w:hideMark/>
          </w:tcPr>
          <w:p w14:paraId="1BF473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EE0D98" w14:textId="77777777" w:rsidR="00413CB7" w:rsidRPr="00413CB7" w:rsidRDefault="00413CB7" w:rsidP="00413CB7">
            <w:pPr>
              <w:spacing w:after="0"/>
              <w:jc w:val="right"/>
              <w:rPr>
                <w:szCs w:val="20"/>
              </w:rPr>
            </w:pPr>
            <w:r w:rsidRPr="00413CB7">
              <w:rPr>
                <w:szCs w:val="20"/>
              </w:rPr>
              <w:t>21.1.2014</w:t>
            </w:r>
          </w:p>
        </w:tc>
      </w:tr>
      <w:tr w:rsidR="00413CB7" w:rsidRPr="00413CB7" w14:paraId="0A8FF5B7" w14:textId="77777777" w:rsidTr="005B36B0">
        <w:trPr>
          <w:trHeight w:val="20"/>
        </w:trPr>
        <w:tc>
          <w:tcPr>
            <w:tcW w:w="1756" w:type="pct"/>
            <w:noWrap/>
            <w:hideMark/>
          </w:tcPr>
          <w:p w14:paraId="0BBC246F" w14:textId="77777777" w:rsidR="00413CB7" w:rsidRPr="00413CB7" w:rsidRDefault="00413CB7" w:rsidP="00413CB7">
            <w:pPr>
              <w:spacing w:after="0"/>
              <w:jc w:val="left"/>
              <w:rPr>
                <w:szCs w:val="20"/>
              </w:rPr>
            </w:pPr>
            <w:r w:rsidRPr="00413CB7">
              <w:rPr>
                <w:szCs w:val="20"/>
              </w:rPr>
              <w:t>Denise Cummins</w:t>
            </w:r>
          </w:p>
        </w:tc>
        <w:tc>
          <w:tcPr>
            <w:tcW w:w="1597" w:type="pct"/>
            <w:noWrap/>
            <w:hideMark/>
          </w:tcPr>
          <w:p w14:paraId="4BCE72DE"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4A197F7F"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F3D04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E65D23" w14:textId="77777777" w:rsidR="00413CB7" w:rsidRPr="00413CB7" w:rsidRDefault="00413CB7" w:rsidP="00413CB7">
            <w:pPr>
              <w:spacing w:after="0"/>
              <w:jc w:val="right"/>
              <w:rPr>
                <w:szCs w:val="20"/>
              </w:rPr>
            </w:pPr>
            <w:r w:rsidRPr="00413CB7">
              <w:rPr>
                <w:szCs w:val="20"/>
              </w:rPr>
              <w:t>2.12.2014</w:t>
            </w:r>
          </w:p>
        </w:tc>
      </w:tr>
      <w:tr w:rsidR="00413CB7" w:rsidRPr="00413CB7" w14:paraId="46B758A9" w14:textId="77777777" w:rsidTr="005B36B0">
        <w:trPr>
          <w:trHeight w:val="20"/>
        </w:trPr>
        <w:tc>
          <w:tcPr>
            <w:tcW w:w="1756" w:type="pct"/>
            <w:noWrap/>
            <w:hideMark/>
          </w:tcPr>
          <w:p w14:paraId="4FD21378" w14:textId="77777777" w:rsidR="00413CB7" w:rsidRPr="00413CB7" w:rsidRDefault="00413CB7" w:rsidP="00413CB7">
            <w:pPr>
              <w:spacing w:after="0"/>
              <w:jc w:val="left"/>
              <w:rPr>
                <w:szCs w:val="20"/>
              </w:rPr>
            </w:pPr>
            <w:r w:rsidRPr="00413CB7">
              <w:rPr>
                <w:szCs w:val="20"/>
              </w:rPr>
              <w:t>Denise Hicks</w:t>
            </w:r>
          </w:p>
        </w:tc>
        <w:tc>
          <w:tcPr>
            <w:tcW w:w="1597" w:type="pct"/>
            <w:noWrap/>
            <w:hideMark/>
          </w:tcPr>
          <w:p w14:paraId="4941BFF4" w14:textId="77777777"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14:paraId="7A6DD9EA" w14:textId="77777777" w:rsidR="00413CB7" w:rsidRPr="00413CB7" w:rsidRDefault="00413CB7" w:rsidP="00413CB7">
            <w:pPr>
              <w:spacing w:after="0"/>
              <w:ind w:right="113"/>
              <w:jc w:val="right"/>
              <w:rPr>
                <w:szCs w:val="20"/>
              </w:rPr>
            </w:pPr>
            <w:r w:rsidRPr="00413CB7">
              <w:rPr>
                <w:szCs w:val="20"/>
              </w:rPr>
              <w:t>71.36</w:t>
            </w:r>
          </w:p>
        </w:tc>
        <w:tc>
          <w:tcPr>
            <w:tcW w:w="770" w:type="pct"/>
            <w:noWrap/>
            <w:hideMark/>
          </w:tcPr>
          <w:p w14:paraId="634DE3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2C5B4C" w14:textId="77777777" w:rsidR="00413CB7" w:rsidRPr="00413CB7" w:rsidRDefault="00413CB7" w:rsidP="00413CB7">
            <w:pPr>
              <w:spacing w:after="0"/>
              <w:jc w:val="right"/>
              <w:rPr>
                <w:szCs w:val="20"/>
              </w:rPr>
            </w:pPr>
            <w:r w:rsidRPr="00413CB7">
              <w:rPr>
                <w:szCs w:val="20"/>
              </w:rPr>
              <w:t>8.5.2013</w:t>
            </w:r>
          </w:p>
        </w:tc>
      </w:tr>
      <w:tr w:rsidR="00413CB7" w:rsidRPr="00413CB7" w14:paraId="7A4024F4" w14:textId="77777777" w:rsidTr="005B36B0">
        <w:trPr>
          <w:trHeight w:val="20"/>
        </w:trPr>
        <w:tc>
          <w:tcPr>
            <w:tcW w:w="1756" w:type="pct"/>
            <w:noWrap/>
            <w:hideMark/>
          </w:tcPr>
          <w:p w14:paraId="02D13460" w14:textId="77777777" w:rsidR="00413CB7" w:rsidRPr="00413CB7" w:rsidRDefault="00413CB7" w:rsidP="00413CB7">
            <w:pPr>
              <w:spacing w:after="0"/>
              <w:jc w:val="left"/>
              <w:rPr>
                <w:szCs w:val="20"/>
              </w:rPr>
            </w:pPr>
            <w:r w:rsidRPr="00413CB7">
              <w:rPr>
                <w:szCs w:val="20"/>
              </w:rPr>
              <w:t>Denise Inne Evans</w:t>
            </w:r>
          </w:p>
        </w:tc>
        <w:tc>
          <w:tcPr>
            <w:tcW w:w="1597" w:type="pct"/>
            <w:noWrap/>
            <w:hideMark/>
          </w:tcPr>
          <w:p w14:paraId="2ED2E659" w14:textId="77777777"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14:paraId="6BDBA2E6"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640535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EB4198" w14:textId="77777777" w:rsidR="00413CB7" w:rsidRPr="00413CB7" w:rsidRDefault="00413CB7" w:rsidP="00413CB7">
            <w:pPr>
              <w:spacing w:after="0"/>
              <w:jc w:val="right"/>
              <w:rPr>
                <w:szCs w:val="20"/>
              </w:rPr>
            </w:pPr>
            <w:r w:rsidRPr="00413CB7">
              <w:rPr>
                <w:szCs w:val="20"/>
              </w:rPr>
              <w:t>18.6.2013</w:t>
            </w:r>
          </w:p>
        </w:tc>
      </w:tr>
      <w:tr w:rsidR="00413CB7" w:rsidRPr="00413CB7" w14:paraId="76CC8B34" w14:textId="77777777" w:rsidTr="005B36B0">
        <w:trPr>
          <w:trHeight w:val="20"/>
        </w:trPr>
        <w:tc>
          <w:tcPr>
            <w:tcW w:w="1756" w:type="pct"/>
            <w:noWrap/>
            <w:hideMark/>
          </w:tcPr>
          <w:p w14:paraId="09D6A273" w14:textId="77777777" w:rsidR="00413CB7" w:rsidRPr="00413CB7" w:rsidRDefault="00413CB7" w:rsidP="00413CB7">
            <w:pPr>
              <w:spacing w:after="0"/>
              <w:jc w:val="left"/>
              <w:rPr>
                <w:szCs w:val="20"/>
              </w:rPr>
            </w:pPr>
            <w:r w:rsidRPr="00413CB7">
              <w:rPr>
                <w:szCs w:val="20"/>
              </w:rPr>
              <w:t>Denise Jeanes</w:t>
            </w:r>
          </w:p>
        </w:tc>
        <w:tc>
          <w:tcPr>
            <w:tcW w:w="1597" w:type="pct"/>
            <w:noWrap/>
            <w:hideMark/>
          </w:tcPr>
          <w:p w14:paraId="0A22C85C"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736D15D6" w14:textId="77777777" w:rsidR="00413CB7" w:rsidRPr="00413CB7" w:rsidRDefault="00413CB7" w:rsidP="00413CB7">
            <w:pPr>
              <w:spacing w:after="0"/>
              <w:ind w:right="113"/>
              <w:jc w:val="right"/>
              <w:rPr>
                <w:szCs w:val="20"/>
              </w:rPr>
            </w:pPr>
            <w:r w:rsidRPr="00413CB7">
              <w:rPr>
                <w:szCs w:val="20"/>
              </w:rPr>
              <w:t>39.86</w:t>
            </w:r>
          </w:p>
        </w:tc>
        <w:tc>
          <w:tcPr>
            <w:tcW w:w="770" w:type="pct"/>
            <w:noWrap/>
            <w:hideMark/>
          </w:tcPr>
          <w:p w14:paraId="3AEB97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152F82" w14:textId="77777777" w:rsidR="00413CB7" w:rsidRPr="00413CB7" w:rsidRDefault="00413CB7" w:rsidP="00413CB7">
            <w:pPr>
              <w:spacing w:after="0"/>
              <w:jc w:val="right"/>
              <w:rPr>
                <w:szCs w:val="20"/>
              </w:rPr>
            </w:pPr>
            <w:r w:rsidRPr="00413CB7">
              <w:rPr>
                <w:szCs w:val="20"/>
              </w:rPr>
              <w:t>30.1.2013</w:t>
            </w:r>
          </w:p>
        </w:tc>
      </w:tr>
      <w:tr w:rsidR="00413CB7" w:rsidRPr="00413CB7" w14:paraId="7AD3C195" w14:textId="77777777" w:rsidTr="005B36B0">
        <w:trPr>
          <w:trHeight w:val="20"/>
        </w:trPr>
        <w:tc>
          <w:tcPr>
            <w:tcW w:w="1756" w:type="pct"/>
            <w:noWrap/>
            <w:hideMark/>
          </w:tcPr>
          <w:p w14:paraId="20054932" w14:textId="77777777" w:rsidR="00413CB7" w:rsidRPr="00413CB7" w:rsidRDefault="00413CB7" w:rsidP="00413CB7">
            <w:pPr>
              <w:spacing w:after="0"/>
              <w:jc w:val="left"/>
              <w:rPr>
                <w:szCs w:val="20"/>
              </w:rPr>
            </w:pPr>
            <w:r w:rsidRPr="00413CB7">
              <w:rPr>
                <w:szCs w:val="20"/>
              </w:rPr>
              <w:t>Denise M Creeper</w:t>
            </w:r>
          </w:p>
        </w:tc>
        <w:tc>
          <w:tcPr>
            <w:tcW w:w="1597" w:type="pct"/>
            <w:noWrap/>
            <w:hideMark/>
          </w:tcPr>
          <w:p w14:paraId="05D5CE05"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764D5AE6" w14:textId="77777777" w:rsidR="00413CB7" w:rsidRPr="00413CB7" w:rsidRDefault="00413CB7" w:rsidP="00413CB7">
            <w:pPr>
              <w:spacing w:after="0"/>
              <w:ind w:right="113"/>
              <w:jc w:val="right"/>
              <w:rPr>
                <w:szCs w:val="20"/>
              </w:rPr>
            </w:pPr>
            <w:r w:rsidRPr="00413CB7">
              <w:rPr>
                <w:szCs w:val="20"/>
              </w:rPr>
              <w:t>136.04</w:t>
            </w:r>
          </w:p>
        </w:tc>
        <w:tc>
          <w:tcPr>
            <w:tcW w:w="770" w:type="pct"/>
            <w:noWrap/>
            <w:hideMark/>
          </w:tcPr>
          <w:p w14:paraId="10A515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37AC25" w14:textId="77777777" w:rsidR="00413CB7" w:rsidRPr="00413CB7" w:rsidRDefault="00413CB7" w:rsidP="00413CB7">
            <w:pPr>
              <w:spacing w:after="0"/>
              <w:jc w:val="right"/>
              <w:rPr>
                <w:szCs w:val="20"/>
              </w:rPr>
            </w:pPr>
            <w:r w:rsidRPr="00413CB7">
              <w:rPr>
                <w:szCs w:val="20"/>
              </w:rPr>
              <w:t>16.8.2013</w:t>
            </w:r>
          </w:p>
        </w:tc>
      </w:tr>
      <w:tr w:rsidR="00413CB7" w:rsidRPr="00413CB7" w14:paraId="3FDAB218" w14:textId="77777777" w:rsidTr="005B36B0">
        <w:trPr>
          <w:trHeight w:val="20"/>
        </w:trPr>
        <w:tc>
          <w:tcPr>
            <w:tcW w:w="1756" w:type="pct"/>
            <w:noWrap/>
            <w:hideMark/>
          </w:tcPr>
          <w:p w14:paraId="28B66F89" w14:textId="77777777" w:rsidR="00413CB7" w:rsidRPr="00413CB7" w:rsidRDefault="00413CB7" w:rsidP="00413CB7">
            <w:pPr>
              <w:spacing w:after="0"/>
              <w:jc w:val="left"/>
              <w:rPr>
                <w:szCs w:val="20"/>
              </w:rPr>
            </w:pPr>
            <w:r w:rsidRPr="00413CB7">
              <w:rPr>
                <w:szCs w:val="20"/>
              </w:rPr>
              <w:t>Denise Margaret Stuart</w:t>
            </w:r>
          </w:p>
        </w:tc>
        <w:tc>
          <w:tcPr>
            <w:tcW w:w="1597" w:type="pct"/>
            <w:noWrap/>
            <w:hideMark/>
          </w:tcPr>
          <w:p w14:paraId="79E19EBA"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5F933C1B" w14:textId="77777777" w:rsidR="00413CB7" w:rsidRPr="00413CB7" w:rsidRDefault="00413CB7" w:rsidP="00413CB7">
            <w:pPr>
              <w:spacing w:after="0"/>
              <w:ind w:right="113"/>
              <w:jc w:val="right"/>
              <w:rPr>
                <w:szCs w:val="20"/>
              </w:rPr>
            </w:pPr>
            <w:r w:rsidRPr="00413CB7">
              <w:rPr>
                <w:szCs w:val="20"/>
              </w:rPr>
              <w:t>31.46</w:t>
            </w:r>
          </w:p>
        </w:tc>
        <w:tc>
          <w:tcPr>
            <w:tcW w:w="770" w:type="pct"/>
            <w:noWrap/>
            <w:hideMark/>
          </w:tcPr>
          <w:p w14:paraId="2E75BF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3DE72D" w14:textId="77777777" w:rsidR="00413CB7" w:rsidRPr="00413CB7" w:rsidRDefault="00413CB7" w:rsidP="00413CB7">
            <w:pPr>
              <w:spacing w:after="0"/>
              <w:jc w:val="right"/>
              <w:rPr>
                <w:szCs w:val="20"/>
              </w:rPr>
            </w:pPr>
            <w:r w:rsidRPr="00413CB7">
              <w:rPr>
                <w:szCs w:val="20"/>
              </w:rPr>
              <w:t>3.10.2014</w:t>
            </w:r>
          </w:p>
        </w:tc>
      </w:tr>
      <w:tr w:rsidR="00413CB7" w:rsidRPr="00413CB7" w14:paraId="1BD4FB88" w14:textId="77777777" w:rsidTr="005B36B0">
        <w:trPr>
          <w:trHeight w:val="20"/>
        </w:trPr>
        <w:tc>
          <w:tcPr>
            <w:tcW w:w="1756" w:type="pct"/>
            <w:noWrap/>
            <w:hideMark/>
          </w:tcPr>
          <w:p w14:paraId="43EF093A" w14:textId="77777777" w:rsidR="00413CB7" w:rsidRPr="00413CB7" w:rsidRDefault="00413CB7" w:rsidP="00413CB7">
            <w:pPr>
              <w:spacing w:after="0"/>
              <w:jc w:val="left"/>
              <w:rPr>
                <w:szCs w:val="20"/>
              </w:rPr>
            </w:pPr>
            <w:r w:rsidRPr="00413CB7">
              <w:rPr>
                <w:szCs w:val="20"/>
              </w:rPr>
              <w:t>Denise N Gray</w:t>
            </w:r>
          </w:p>
        </w:tc>
        <w:tc>
          <w:tcPr>
            <w:tcW w:w="1597" w:type="pct"/>
            <w:noWrap/>
            <w:hideMark/>
          </w:tcPr>
          <w:p w14:paraId="4441CCFD"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2B61D45D" w14:textId="77777777" w:rsidR="00413CB7" w:rsidRPr="00413CB7" w:rsidRDefault="00413CB7" w:rsidP="00413CB7">
            <w:pPr>
              <w:spacing w:after="0"/>
              <w:ind w:right="113"/>
              <w:jc w:val="right"/>
              <w:rPr>
                <w:szCs w:val="20"/>
              </w:rPr>
            </w:pPr>
            <w:r w:rsidRPr="00413CB7">
              <w:rPr>
                <w:szCs w:val="20"/>
              </w:rPr>
              <w:t>101.81</w:t>
            </w:r>
          </w:p>
        </w:tc>
        <w:tc>
          <w:tcPr>
            <w:tcW w:w="770" w:type="pct"/>
            <w:noWrap/>
            <w:hideMark/>
          </w:tcPr>
          <w:p w14:paraId="631CAE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4F1B3E" w14:textId="77777777" w:rsidR="00413CB7" w:rsidRPr="00413CB7" w:rsidRDefault="00413CB7" w:rsidP="00413CB7">
            <w:pPr>
              <w:spacing w:after="0"/>
              <w:jc w:val="right"/>
              <w:rPr>
                <w:szCs w:val="20"/>
              </w:rPr>
            </w:pPr>
            <w:r w:rsidRPr="00413CB7">
              <w:rPr>
                <w:szCs w:val="20"/>
              </w:rPr>
              <w:t>2.9.2013</w:t>
            </w:r>
          </w:p>
        </w:tc>
      </w:tr>
      <w:tr w:rsidR="00413CB7" w:rsidRPr="00413CB7" w14:paraId="5C812D29" w14:textId="77777777" w:rsidTr="005B36B0">
        <w:trPr>
          <w:trHeight w:val="20"/>
        </w:trPr>
        <w:tc>
          <w:tcPr>
            <w:tcW w:w="1756" w:type="pct"/>
            <w:noWrap/>
            <w:hideMark/>
          </w:tcPr>
          <w:p w14:paraId="54C25A5C" w14:textId="77777777" w:rsidR="00413CB7" w:rsidRPr="00413CB7" w:rsidRDefault="00413CB7" w:rsidP="00413CB7">
            <w:pPr>
              <w:spacing w:after="0"/>
              <w:jc w:val="left"/>
              <w:rPr>
                <w:szCs w:val="20"/>
              </w:rPr>
            </w:pPr>
            <w:r w:rsidRPr="00413CB7">
              <w:rPr>
                <w:szCs w:val="20"/>
              </w:rPr>
              <w:t>Denise Rupcic</w:t>
            </w:r>
          </w:p>
        </w:tc>
        <w:tc>
          <w:tcPr>
            <w:tcW w:w="1597" w:type="pct"/>
            <w:noWrap/>
            <w:hideMark/>
          </w:tcPr>
          <w:p w14:paraId="3F115FFA"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189BCA85" w14:textId="77777777" w:rsidR="00413CB7" w:rsidRPr="00413CB7" w:rsidRDefault="00413CB7" w:rsidP="00413CB7">
            <w:pPr>
              <w:spacing w:after="0"/>
              <w:ind w:right="113"/>
              <w:jc w:val="right"/>
              <w:rPr>
                <w:szCs w:val="20"/>
              </w:rPr>
            </w:pPr>
            <w:r w:rsidRPr="00413CB7">
              <w:rPr>
                <w:szCs w:val="20"/>
              </w:rPr>
              <w:t>24.03</w:t>
            </w:r>
          </w:p>
        </w:tc>
        <w:tc>
          <w:tcPr>
            <w:tcW w:w="770" w:type="pct"/>
            <w:noWrap/>
            <w:hideMark/>
          </w:tcPr>
          <w:p w14:paraId="2BB51B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FA0AE7" w14:textId="77777777" w:rsidR="00413CB7" w:rsidRPr="00413CB7" w:rsidRDefault="00413CB7" w:rsidP="00413CB7">
            <w:pPr>
              <w:spacing w:after="0"/>
              <w:jc w:val="right"/>
              <w:rPr>
                <w:szCs w:val="20"/>
              </w:rPr>
            </w:pPr>
            <w:r w:rsidRPr="00413CB7">
              <w:rPr>
                <w:szCs w:val="20"/>
              </w:rPr>
              <w:t>31.10.2014</w:t>
            </w:r>
          </w:p>
        </w:tc>
      </w:tr>
      <w:tr w:rsidR="00413CB7" w:rsidRPr="00413CB7" w14:paraId="19249433" w14:textId="77777777" w:rsidTr="005B36B0">
        <w:trPr>
          <w:trHeight w:val="20"/>
        </w:trPr>
        <w:tc>
          <w:tcPr>
            <w:tcW w:w="1756" w:type="pct"/>
            <w:noWrap/>
            <w:hideMark/>
          </w:tcPr>
          <w:p w14:paraId="62AE77A7" w14:textId="77777777" w:rsidR="00413CB7" w:rsidRPr="00413CB7" w:rsidRDefault="00413CB7" w:rsidP="00413CB7">
            <w:pPr>
              <w:spacing w:after="0"/>
              <w:jc w:val="left"/>
              <w:rPr>
                <w:szCs w:val="20"/>
              </w:rPr>
            </w:pPr>
            <w:r w:rsidRPr="00413CB7">
              <w:rPr>
                <w:szCs w:val="20"/>
              </w:rPr>
              <w:t>Dennis Chapman</w:t>
            </w:r>
          </w:p>
        </w:tc>
        <w:tc>
          <w:tcPr>
            <w:tcW w:w="1597" w:type="pct"/>
            <w:noWrap/>
            <w:hideMark/>
          </w:tcPr>
          <w:p w14:paraId="5A3121E0"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29ED70E8"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51148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1CF660" w14:textId="77777777" w:rsidR="00413CB7" w:rsidRPr="00413CB7" w:rsidRDefault="00413CB7" w:rsidP="00413CB7">
            <w:pPr>
              <w:spacing w:after="0"/>
              <w:jc w:val="right"/>
              <w:rPr>
                <w:szCs w:val="20"/>
              </w:rPr>
            </w:pPr>
            <w:r w:rsidRPr="00413CB7">
              <w:rPr>
                <w:szCs w:val="20"/>
              </w:rPr>
              <w:t>15.4.2014</w:t>
            </w:r>
          </w:p>
        </w:tc>
      </w:tr>
      <w:tr w:rsidR="00413CB7" w:rsidRPr="00413CB7" w14:paraId="3F2086C1" w14:textId="77777777" w:rsidTr="005B36B0">
        <w:trPr>
          <w:trHeight w:val="20"/>
        </w:trPr>
        <w:tc>
          <w:tcPr>
            <w:tcW w:w="1756" w:type="pct"/>
            <w:noWrap/>
            <w:hideMark/>
          </w:tcPr>
          <w:p w14:paraId="2B561B68" w14:textId="77777777" w:rsidR="00413CB7" w:rsidRPr="00413CB7" w:rsidRDefault="00413CB7" w:rsidP="00413CB7">
            <w:pPr>
              <w:spacing w:after="0"/>
              <w:jc w:val="left"/>
              <w:rPr>
                <w:szCs w:val="20"/>
              </w:rPr>
            </w:pPr>
            <w:r w:rsidRPr="00413CB7">
              <w:rPr>
                <w:szCs w:val="20"/>
              </w:rPr>
              <w:t>Dennis Doull</w:t>
            </w:r>
          </w:p>
        </w:tc>
        <w:tc>
          <w:tcPr>
            <w:tcW w:w="1597" w:type="pct"/>
            <w:noWrap/>
            <w:hideMark/>
          </w:tcPr>
          <w:p w14:paraId="21662512"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66A8F788" w14:textId="77777777" w:rsidR="00413CB7" w:rsidRPr="00413CB7" w:rsidRDefault="00413CB7" w:rsidP="00413CB7">
            <w:pPr>
              <w:spacing w:after="0"/>
              <w:ind w:right="113"/>
              <w:jc w:val="right"/>
              <w:rPr>
                <w:szCs w:val="20"/>
              </w:rPr>
            </w:pPr>
            <w:r w:rsidRPr="00413CB7">
              <w:rPr>
                <w:szCs w:val="20"/>
              </w:rPr>
              <w:t>28.76</w:t>
            </w:r>
          </w:p>
        </w:tc>
        <w:tc>
          <w:tcPr>
            <w:tcW w:w="770" w:type="pct"/>
            <w:noWrap/>
            <w:hideMark/>
          </w:tcPr>
          <w:p w14:paraId="7B2D0D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7ED791" w14:textId="77777777" w:rsidR="00413CB7" w:rsidRPr="00413CB7" w:rsidRDefault="00413CB7" w:rsidP="00413CB7">
            <w:pPr>
              <w:spacing w:after="0"/>
              <w:jc w:val="right"/>
              <w:rPr>
                <w:szCs w:val="20"/>
              </w:rPr>
            </w:pPr>
            <w:r w:rsidRPr="00413CB7">
              <w:rPr>
                <w:szCs w:val="20"/>
              </w:rPr>
              <w:t>7.11.2014</w:t>
            </w:r>
          </w:p>
        </w:tc>
      </w:tr>
      <w:tr w:rsidR="00413CB7" w:rsidRPr="00413CB7" w14:paraId="381DF7FC" w14:textId="77777777" w:rsidTr="005B36B0">
        <w:trPr>
          <w:trHeight w:val="20"/>
        </w:trPr>
        <w:tc>
          <w:tcPr>
            <w:tcW w:w="1756" w:type="pct"/>
            <w:noWrap/>
            <w:hideMark/>
          </w:tcPr>
          <w:p w14:paraId="5DDE72FA" w14:textId="77777777" w:rsidR="00413CB7" w:rsidRPr="00413CB7" w:rsidRDefault="00413CB7" w:rsidP="00413CB7">
            <w:pPr>
              <w:spacing w:after="0"/>
              <w:jc w:val="left"/>
              <w:rPr>
                <w:szCs w:val="20"/>
              </w:rPr>
            </w:pPr>
            <w:r w:rsidRPr="00413CB7">
              <w:rPr>
                <w:szCs w:val="20"/>
              </w:rPr>
              <w:t>Dennis Fox</w:t>
            </w:r>
          </w:p>
        </w:tc>
        <w:tc>
          <w:tcPr>
            <w:tcW w:w="1597" w:type="pct"/>
            <w:noWrap/>
            <w:hideMark/>
          </w:tcPr>
          <w:p w14:paraId="39EDCAFF"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72915ADF" w14:textId="77777777" w:rsidR="00413CB7" w:rsidRPr="00413CB7" w:rsidRDefault="00413CB7" w:rsidP="00413CB7">
            <w:pPr>
              <w:spacing w:after="0"/>
              <w:ind w:right="113"/>
              <w:jc w:val="right"/>
              <w:rPr>
                <w:szCs w:val="20"/>
              </w:rPr>
            </w:pPr>
            <w:r w:rsidRPr="00413CB7">
              <w:rPr>
                <w:szCs w:val="20"/>
              </w:rPr>
              <w:t>163.17</w:t>
            </w:r>
          </w:p>
        </w:tc>
        <w:tc>
          <w:tcPr>
            <w:tcW w:w="770" w:type="pct"/>
            <w:noWrap/>
            <w:hideMark/>
          </w:tcPr>
          <w:p w14:paraId="4D580C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ED352E" w14:textId="77777777" w:rsidR="00413CB7" w:rsidRPr="00413CB7" w:rsidRDefault="00413CB7" w:rsidP="00413CB7">
            <w:pPr>
              <w:spacing w:after="0"/>
              <w:jc w:val="right"/>
              <w:rPr>
                <w:szCs w:val="20"/>
              </w:rPr>
            </w:pPr>
            <w:r w:rsidRPr="00413CB7">
              <w:rPr>
                <w:szCs w:val="20"/>
              </w:rPr>
              <w:t>30.5.2014</w:t>
            </w:r>
          </w:p>
        </w:tc>
      </w:tr>
      <w:tr w:rsidR="00413CB7" w:rsidRPr="00413CB7" w14:paraId="05BB274F" w14:textId="77777777" w:rsidTr="005B36B0">
        <w:trPr>
          <w:trHeight w:val="20"/>
        </w:trPr>
        <w:tc>
          <w:tcPr>
            <w:tcW w:w="1756" w:type="pct"/>
            <w:noWrap/>
            <w:hideMark/>
          </w:tcPr>
          <w:p w14:paraId="70BF42F4" w14:textId="77777777" w:rsidR="00413CB7" w:rsidRPr="00413CB7" w:rsidRDefault="00413CB7" w:rsidP="00413CB7">
            <w:pPr>
              <w:spacing w:after="0"/>
              <w:jc w:val="left"/>
              <w:rPr>
                <w:szCs w:val="20"/>
              </w:rPr>
            </w:pPr>
            <w:r w:rsidRPr="00413CB7">
              <w:rPr>
                <w:szCs w:val="20"/>
              </w:rPr>
              <w:t>Dennis Kubsch</w:t>
            </w:r>
          </w:p>
        </w:tc>
        <w:tc>
          <w:tcPr>
            <w:tcW w:w="1597" w:type="pct"/>
            <w:noWrap/>
            <w:hideMark/>
          </w:tcPr>
          <w:p w14:paraId="7478849F"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E84BCE0" w14:textId="77777777" w:rsidR="00413CB7" w:rsidRPr="00413CB7" w:rsidRDefault="00413CB7" w:rsidP="00413CB7">
            <w:pPr>
              <w:spacing w:after="0"/>
              <w:ind w:right="113"/>
              <w:jc w:val="right"/>
              <w:rPr>
                <w:szCs w:val="20"/>
              </w:rPr>
            </w:pPr>
            <w:r w:rsidRPr="00413CB7">
              <w:rPr>
                <w:szCs w:val="20"/>
              </w:rPr>
              <w:t>69.90</w:t>
            </w:r>
          </w:p>
        </w:tc>
        <w:tc>
          <w:tcPr>
            <w:tcW w:w="770" w:type="pct"/>
            <w:noWrap/>
            <w:hideMark/>
          </w:tcPr>
          <w:p w14:paraId="554EB39E" w14:textId="77777777" w:rsidR="00413CB7" w:rsidRPr="00413CB7" w:rsidRDefault="00413CB7" w:rsidP="00413CB7">
            <w:pPr>
              <w:spacing w:after="0"/>
              <w:ind w:left="170"/>
              <w:jc w:val="left"/>
              <w:rPr>
                <w:szCs w:val="20"/>
              </w:rPr>
            </w:pPr>
            <w:r w:rsidRPr="00413CB7">
              <w:rPr>
                <w:szCs w:val="20"/>
              </w:rPr>
              <w:t>Refund 154458</w:t>
            </w:r>
          </w:p>
        </w:tc>
        <w:tc>
          <w:tcPr>
            <w:tcW w:w="453" w:type="pct"/>
            <w:noWrap/>
            <w:hideMark/>
          </w:tcPr>
          <w:p w14:paraId="474D90DC" w14:textId="77777777" w:rsidR="00413CB7" w:rsidRPr="00413CB7" w:rsidRDefault="00413CB7" w:rsidP="00413CB7">
            <w:pPr>
              <w:spacing w:after="0"/>
              <w:jc w:val="right"/>
              <w:rPr>
                <w:szCs w:val="20"/>
              </w:rPr>
            </w:pPr>
            <w:r w:rsidRPr="00413CB7">
              <w:rPr>
                <w:szCs w:val="20"/>
              </w:rPr>
              <w:t>21.2.2013</w:t>
            </w:r>
          </w:p>
        </w:tc>
      </w:tr>
      <w:tr w:rsidR="00413CB7" w:rsidRPr="00413CB7" w14:paraId="4C229FEC" w14:textId="77777777" w:rsidTr="005B36B0">
        <w:trPr>
          <w:trHeight w:val="20"/>
        </w:trPr>
        <w:tc>
          <w:tcPr>
            <w:tcW w:w="1756" w:type="pct"/>
            <w:noWrap/>
            <w:hideMark/>
          </w:tcPr>
          <w:p w14:paraId="77DFBDF0" w14:textId="77777777" w:rsidR="00413CB7" w:rsidRPr="00413CB7" w:rsidRDefault="00413CB7" w:rsidP="00413CB7">
            <w:pPr>
              <w:spacing w:after="0"/>
              <w:jc w:val="left"/>
              <w:rPr>
                <w:szCs w:val="20"/>
              </w:rPr>
            </w:pPr>
            <w:r w:rsidRPr="00413CB7">
              <w:rPr>
                <w:szCs w:val="20"/>
              </w:rPr>
              <w:t>Dennis Tasborski</w:t>
            </w:r>
          </w:p>
        </w:tc>
        <w:tc>
          <w:tcPr>
            <w:tcW w:w="1597" w:type="pct"/>
            <w:noWrap/>
            <w:hideMark/>
          </w:tcPr>
          <w:p w14:paraId="5D86A1E3"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10FD6B7E" w14:textId="77777777" w:rsidR="00413CB7" w:rsidRPr="00413CB7" w:rsidRDefault="00413CB7" w:rsidP="00413CB7">
            <w:pPr>
              <w:spacing w:after="0"/>
              <w:ind w:right="113"/>
              <w:jc w:val="right"/>
              <w:rPr>
                <w:szCs w:val="20"/>
              </w:rPr>
            </w:pPr>
            <w:r w:rsidRPr="00413CB7">
              <w:rPr>
                <w:szCs w:val="20"/>
              </w:rPr>
              <w:t>83.60</w:t>
            </w:r>
          </w:p>
        </w:tc>
        <w:tc>
          <w:tcPr>
            <w:tcW w:w="770" w:type="pct"/>
            <w:noWrap/>
            <w:hideMark/>
          </w:tcPr>
          <w:p w14:paraId="65117512" w14:textId="77777777" w:rsidR="00413CB7" w:rsidRPr="00413CB7" w:rsidRDefault="00413CB7" w:rsidP="00413CB7">
            <w:pPr>
              <w:spacing w:after="0"/>
              <w:ind w:left="170"/>
              <w:jc w:val="left"/>
              <w:rPr>
                <w:szCs w:val="20"/>
              </w:rPr>
            </w:pPr>
            <w:r w:rsidRPr="00413CB7">
              <w:rPr>
                <w:szCs w:val="20"/>
              </w:rPr>
              <w:t>Refund 212377</w:t>
            </w:r>
          </w:p>
        </w:tc>
        <w:tc>
          <w:tcPr>
            <w:tcW w:w="453" w:type="pct"/>
            <w:noWrap/>
            <w:hideMark/>
          </w:tcPr>
          <w:p w14:paraId="69C52B7F" w14:textId="77777777" w:rsidR="00413CB7" w:rsidRPr="00413CB7" w:rsidRDefault="00413CB7" w:rsidP="00413CB7">
            <w:pPr>
              <w:spacing w:after="0"/>
              <w:jc w:val="right"/>
              <w:rPr>
                <w:szCs w:val="20"/>
              </w:rPr>
            </w:pPr>
            <w:r w:rsidRPr="00413CB7">
              <w:rPr>
                <w:szCs w:val="20"/>
              </w:rPr>
              <w:t>20.12.2013</w:t>
            </w:r>
          </w:p>
        </w:tc>
      </w:tr>
      <w:tr w:rsidR="00413CB7" w:rsidRPr="00413CB7" w14:paraId="6E58C073" w14:textId="77777777" w:rsidTr="005B36B0">
        <w:trPr>
          <w:trHeight w:val="20"/>
        </w:trPr>
        <w:tc>
          <w:tcPr>
            <w:tcW w:w="1756" w:type="pct"/>
            <w:noWrap/>
            <w:hideMark/>
          </w:tcPr>
          <w:p w14:paraId="675DF314" w14:textId="77777777" w:rsidR="00413CB7" w:rsidRPr="00413CB7" w:rsidRDefault="00413CB7" w:rsidP="00413CB7">
            <w:pPr>
              <w:spacing w:after="0"/>
              <w:jc w:val="left"/>
              <w:rPr>
                <w:szCs w:val="20"/>
              </w:rPr>
            </w:pPr>
            <w:r w:rsidRPr="00413CB7">
              <w:rPr>
                <w:szCs w:val="20"/>
              </w:rPr>
              <w:t>Department for Child Protection DCP—SE</w:t>
            </w:r>
          </w:p>
        </w:tc>
        <w:tc>
          <w:tcPr>
            <w:tcW w:w="1597" w:type="pct"/>
            <w:noWrap/>
            <w:hideMark/>
          </w:tcPr>
          <w:p w14:paraId="1A43380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FC8743A" w14:textId="77777777" w:rsidR="00413CB7" w:rsidRPr="00413CB7" w:rsidRDefault="00413CB7" w:rsidP="00413CB7">
            <w:pPr>
              <w:spacing w:after="0"/>
              <w:ind w:right="113"/>
              <w:jc w:val="right"/>
              <w:rPr>
                <w:szCs w:val="20"/>
              </w:rPr>
            </w:pPr>
            <w:r w:rsidRPr="00413CB7">
              <w:rPr>
                <w:szCs w:val="20"/>
              </w:rPr>
              <w:t>24.97</w:t>
            </w:r>
          </w:p>
        </w:tc>
        <w:tc>
          <w:tcPr>
            <w:tcW w:w="770" w:type="pct"/>
            <w:noWrap/>
            <w:hideMark/>
          </w:tcPr>
          <w:p w14:paraId="681FA4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EAE4D0" w14:textId="77777777" w:rsidR="00413CB7" w:rsidRPr="00413CB7" w:rsidRDefault="00413CB7" w:rsidP="00413CB7">
            <w:pPr>
              <w:spacing w:after="0"/>
              <w:jc w:val="right"/>
              <w:rPr>
                <w:szCs w:val="20"/>
              </w:rPr>
            </w:pPr>
            <w:r w:rsidRPr="00413CB7">
              <w:rPr>
                <w:szCs w:val="20"/>
              </w:rPr>
              <w:t>9.4.2014</w:t>
            </w:r>
          </w:p>
        </w:tc>
      </w:tr>
      <w:tr w:rsidR="00413CB7" w:rsidRPr="00413CB7" w14:paraId="1649D73E" w14:textId="77777777" w:rsidTr="005B36B0">
        <w:trPr>
          <w:trHeight w:val="20"/>
        </w:trPr>
        <w:tc>
          <w:tcPr>
            <w:tcW w:w="1756" w:type="pct"/>
            <w:noWrap/>
            <w:hideMark/>
          </w:tcPr>
          <w:p w14:paraId="5DDBE127" w14:textId="77777777" w:rsidR="00413CB7" w:rsidRPr="00413CB7" w:rsidRDefault="00413CB7" w:rsidP="00413CB7">
            <w:pPr>
              <w:spacing w:after="0"/>
              <w:jc w:val="left"/>
              <w:rPr>
                <w:szCs w:val="20"/>
              </w:rPr>
            </w:pPr>
            <w:r w:rsidRPr="00413CB7">
              <w:rPr>
                <w:szCs w:val="20"/>
              </w:rPr>
              <w:t>Derek Emely</w:t>
            </w:r>
          </w:p>
        </w:tc>
        <w:tc>
          <w:tcPr>
            <w:tcW w:w="1597" w:type="pct"/>
            <w:noWrap/>
            <w:hideMark/>
          </w:tcPr>
          <w:p w14:paraId="57598C3A"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21657EF7" w14:textId="77777777" w:rsidR="00413CB7" w:rsidRPr="00413CB7" w:rsidRDefault="00413CB7" w:rsidP="00413CB7">
            <w:pPr>
              <w:spacing w:after="0"/>
              <w:ind w:right="113"/>
              <w:jc w:val="right"/>
              <w:rPr>
                <w:szCs w:val="20"/>
              </w:rPr>
            </w:pPr>
            <w:r w:rsidRPr="00413CB7">
              <w:rPr>
                <w:szCs w:val="20"/>
              </w:rPr>
              <w:t>14.77</w:t>
            </w:r>
          </w:p>
        </w:tc>
        <w:tc>
          <w:tcPr>
            <w:tcW w:w="770" w:type="pct"/>
            <w:noWrap/>
            <w:hideMark/>
          </w:tcPr>
          <w:p w14:paraId="4DC480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8E25B9" w14:textId="77777777" w:rsidR="00413CB7" w:rsidRPr="00413CB7" w:rsidRDefault="00413CB7" w:rsidP="00413CB7">
            <w:pPr>
              <w:spacing w:after="0"/>
              <w:jc w:val="right"/>
              <w:rPr>
                <w:szCs w:val="20"/>
              </w:rPr>
            </w:pPr>
            <w:r w:rsidRPr="00413CB7">
              <w:rPr>
                <w:szCs w:val="20"/>
              </w:rPr>
              <w:t>15.10.2013</w:t>
            </w:r>
          </w:p>
        </w:tc>
      </w:tr>
      <w:tr w:rsidR="00413CB7" w:rsidRPr="00413CB7" w14:paraId="241A510E" w14:textId="77777777" w:rsidTr="005B36B0">
        <w:trPr>
          <w:trHeight w:val="20"/>
        </w:trPr>
        <w:tc>
          <w:tcPr>
            <w:tcW w:w="1756" w:type="pct"/>
            <w:noWrap/>
            <w:hideMark/>
          </w:tcPr>
          <w:p w14:paraId="29D31F5F" w14:textId="77777777" w:rsidR="00413CB7" w:rsidRPr="00413CB7" w:rsidRDefault="00413CB7" w:rsidP="00413CB7">
            <w:pPr>
              <w:spacing w:after="0"/>
              <w:jc w:val="left"/>
              <w:rPr>
                <w:szCs w:val="20"/>
              </w:rPr>
            </w:pPr>
            <w:r w:rsidRPr="00413CB7">
              <w:rPr>
                <w:szCs w:val="20"/>
              </w:rPr>
              <w:t>Derek Gibbs</w:t>
            </w:r>
          </w:p>
        </w:tc>
        <w:tc>
          <w:tcPr>
            <w:tcW w:w="1597" w:type="pct"/>
            <w:noWrap/>
            <w:hideMark/>
          </w:tcPr>
          <w:p w14:paraId="23673BAE" w14:textId="77777777"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14:paraId="4A695694" w14:textId="77777777" w:rsidR="00413CB7" w:rsidRPr="00413CB7" w:rsidRDefault="00413CB7" w:rsidP="00413CB7">
            <w:pPr>
              <w:spacing w:after="0"/>
              <w:ind w:right="113"/>
              <w:jc w:val="right"/>
              <w:rPr>
                <w:szCs w:val="20"/>
              </w:rPr>
            </w:pPr>
            <w:r w:rsidRPr="00413CB7">
              <w:rPr>
                <w:szCs w:val="20"/>
              </w:rPr>
              <w:t>11.08</w:t>
            </w:r>
          </w:p>
        </w:tc>
        <w:tc>
          <w:tcPr>
            <w:tcW w:w="770" w:type="pct"/>
            <w:noWrap/>
            <w:hideMark/>
          </w:tcPr>
          <w:p w14:paraId="462B59D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223A11" w14:textId="77777777" w:rsidR="00413CB7" w:rsidRPr="00413CB7" w:rsidRDefault="00413CB7" w:rsidP="00413CB7">
            <w:pPr>
              <w:spacing w:after="0"/>
              <w:jc w:val="right"/>
              <w:rPr>
                <w:szCs w:val="20"/>
              </w:rPr>
            </w:pPr>
            <w:r w:rsidRPr="00413CB7">
              <w:rPr>
                <w:szCs w:val="20"/>
              </w:rPr>
              <w:t>13.2.2013</w:t>
            </w:r>
          </w:p>
        </w:tc>
      </w:tr>
      <w:tr w:rsidR="00413CB7" w:rsidRPr="00413CB7" w14:paraId="3BD9B052" w14:textId="77777777" w:rsidTr="005B36B0">
        <w:trPr>
          <w:trHeight w:val="20"/>
        </w:trPr>
        <w:tc>
          <w:tcPr>
            <w:tcW w:w="1756" w:type="pct"/>
            <w:noWrap/>
            <w:hideMark/>
          </w:tcPr>
          <w:p w14:paraId="20A44660" w14:textId="77777777" w:rsidR="00413CB7" w:rsidRPr="00413CB7" w:rsidRDefault="00413CB7" w:rsidP="00413CB7">
            <w:pPr>
              <w:spacing w:after="0"/>
              <w:jc w:val="left"/>
              <w:rPr>
                <w:szCs w:val="20"/>
              </w:rPr>
            </w:pPr>
            <w:r w:rsidRPr="00413CB7">
              <w:rPr>
                <w:szCs w:val="20"/>
              </w:rPr>
              <w:t>Derek Harltey</w:t>
            </w:r>
          </w:p>
        </w:tc>
        <w:tc>
          <w:tcPr>
            <w:tcW w:w="1597" w:type="pct"/>
            <w:noWrap/>
            <w:hideMark/>
          </w:tcPr>
          <w:p w14:paraId="592CA4DE"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20BDCA3E"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C046E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00195C" w14:textId="77777777" w:rsidR="00413CB7" w:rsidRPr="00413CB7" w:rsidRDefault="00413CB7" w:rsidP="00413CB7">
            <w:pPr>
              <w:spacing w:after="0"/>
              <w:jc w:val="right"/>
              <w:rPr>
                <w:szCs w:val="20"/>
              </w:rPr>
            </w:pPr>
            <w:r w:rsidRPr="00413CB7">
              <w:rPr>
                <w:szCs w:val="20"/>
              </w:rPr>
              <w:t>23.4.2013</w:t>
            </w:r>
          </w:p>
        </w:tc>
      </w:tr>
      <w:tr w:rsidR="00413CB7" w:rsidRPr="00413CB7" w14:paraId="1203E66B" w14:textId="77777777" w:rsidTr="005B36B0">
        <w:trPr>
          <w:trHeight w:val="20"/>
        </w:trPr>
        <w:tc>
          <w:tcPr>
            <w:tcW w:w="1756" w:type="pct"/>
            <w:noWrap/>
            <w:hideMark/>
          </w:tcPr>
          <w:p w14:paraId="294E01B9" w14:textId="77777777" w:rsidR="00413CB7" w:rsidRPr="00413CB7" w:rsidRDefault="00413CB7" w:rsidP="00413CB7">
            <w:pPr>
              <w:spacing w:after="0"/>
              <w:jc w:val="left"/>
              <w:rPr>
                <w:szCs w:val="20"/>
              </w:rPr>
            </w:pPr>
            <w:r w:rsidRPr="00413CB7">
              <w:rPr>
                <w:szCs w:val="20"/>
              </w:rPr>
              <w:t>Derek Wales</w:t>
            </w:r>
          </w:p>
        </w:tc>
        <w:tc>
          <w:tcPr>
            <w:tcW w:w="1597" w:type="pct"/>
            <w:noWrap/>
            <w:hideMark/>
          </w:tcPr>
          <w:p w14:paraId="30A4D812" w14:textId="77777777"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14:paraId="3F01F76A" w14:textId="77777777" w:rsidR="00413CB7" w:rsidRPr="00413CB7" w:rsidRDefault="00413CB7" w:rsidP="00413CB7">
            <w:pPr>
              <w:spacing w:after="0"/>
              <w:ind w:right="113"/>
              <w:jc w:val="right"/>
              <w:rPr>
                <w:szCs w:val="20"/>
              </w:rPr>
            </w:pPr>
            <w:r w:rsidRPr="00413CB7">
              <w:rPr>
                <w:szCs w:val="20"/>
              </w:rPr>
              <w:t>13.59</w:t>
            </w:r>
          </w:p>
        </w:tc>
        <w:tc>
          <w:tcPr>
            <w:tcW w:w="770" w:type="pct"/>
            <w:noWrap/>
            <w:hideMark/>
          </w:tcPr>
          <w:p w14:paraId="497D854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6F0AF2" w14:textId="77777777" w:rsidR="00413CB7" w:rsidRPr="00413CB7" w:rsidRDefault="00413CB7" w:rsidP="00413CB7">
            <w:pPr>
              <w:spacing w:after="0"/>
              <w:jc w:val="right"/>
              <w:rPr>
                <w:szCs w:val="20"/>
              </w:rPr>
            </w:pPr>
            <w:r w:rsidRPr="00413CB7">
              <w:rPr>
                <w:szCs w:val="20"/>
              </w:rPr>
              <w:t>20.1.2014</w:t>
            </w:r>
          </w:p>
        </w:tc>
      </w:tr>
      <w:tr w:rsidR="00413CB7" w:rsidRPr="00413CB7" w14:paraId="437C24B3" w14:textId="77777777" w:rsidTr="005B36B0">
        <w:trPr>
          <w:trHeight w:val="20"/>
        </w:trPr>
        <w:tc>
          <w:tcPr>
            <w:tcW w:w="1756" w:type="pct"/>
            <w:noWrap/>
            <w:hideMark/>
          </w:tcPr>
          <w:p w14:paraId="3AAB5E21" w14:textId="77777777" w:rsidR="00413CB7" w:rsidRPr="00413CB7" w:rsidRDefault="00413CB7" w:rsidP="00413CB7">
            <w:pPr>
              <w:spacing w:after="0"/>
              <w:jc w:val="left"/>
              <w:rPr>
                <w:szCs w:val="20"/>
              </w:rPr>
            </w:pPr>
            <w:r w:rsidRPr="00413CB7">
              <w:rPr>
                <w:szCs w:val="20"/>
              </w:rPr>
              <w:t>Derrek Connor</w:t>
            </w:r>
          </w:p>
        </w:tc>
        <w:tc>
          <w:tcPr>
            <w:tcW w:w="1597" w:type="pct"/>
            <w:noWrap/>
            <w:hideMark/>
          </w:tcPr>
          <w:p w14:paraId="5B46E7DC"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4A39D4E3" w14:textId="77777777" w:rsidR="00413CB7" w:rsidRPr="00413CB7" w:rsidRDefault="00413CB7" w:rsidP="00413CB7">
            <w:pPr>
              <w:spacing w:after="0"/>
              <w:ind w:right="113"/>
              <w:jc w:val="right"/>
              <w:rPr>
                <w:szCs w:val="20"/>
              </w:rPr>
            </w:pPr>
            <w:r w:rsidRPr="00413CB7">
              <w:rPr>
                <w:szCs w:val="20"/>
              </w:rPr>
              <w:t>40.39</w:t>
            </w:r>
          </w:p>
        </w:tc>
        <w:tc>
          <w:tcPr>
            <w:tcW w:w="770" w:type="pct"/>
            <w:noWrap/>
            <w:hideMark/>
          </w:tcPr>
          <w:p w14:paraId="27A8ECD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93E9C7" w14:textId="77777777" w:rsidR="00413CB7" w:rsidRPr="00413CB7" w:rsidRDefault="00413CB7" w:rsidP="00413CB7">
            <w:pPr>
              <w:spacing w:after="0"/>
              <w:jc w:val="right"/>
              <w:rPr>
                <w:szCs w:val="20"/>
              </w:rPr>
            </w:pPr>
            <w:r w:rsidRPr="00413CB7">
              <w:rPr>
                <w:szCs w:val="20"/>
              </w:rPr>
              <w:t>31.1.2015</w:t>
            </w:r>
          </w:p>
        </w:tc>
      </w:tr>
      <w:tr w:rsidR="00413CB7" w:rsidRPr="00413CB7" w14:paraId="687B78F8" w14:textId="77777777" w:rsidTr="005B36B0">
        <w:trPr>
          <w:trHeight w:val="20"/>
        </w:trPr>
        <w:tc>
          <w:tcPr>
            <w:tcW w:w="1756" w:type="pct"/>
            <w:noWrap/>
            <w:hideMark/>
          </w:tcPr>
          <w:p w14:paraId="0C98C3B8" w14:textId="77777777" w:rsidR="00413CB7" w:rsidRPr="00413CB7" w:rsidRDefault="00413CB7" w:rsidP="00413CB7">
            <w:pPr>
              <w:spacing w:after="0"/>
              <w:jc w:val="left"/>
              <w:rPr>
                <w:szCs w:val="20"/>
              </w:rPr>
            </w:pPr>
            <w:r w:rsidRPr="00413CB7">
              <w:rPr>
                <w:szCs w:val="20"/>
              </w:rPr>
              <w:t>Derrick Wanganeen</w:t>
            </w:r>
          </w:p>
        </w:tc>
        <w:tc>
          <w:tcPr>
            <w:tcW w:w="1597" w:type="pct"/>
            <w:noWrap/>
            <w:hideMark/>
          </w:tcPr>
          <w:p w14:paraId="5B991168"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1A3D9907" w14:textId="77777777" w:rsidR="00413CB7" w:rsidRPr="00413CB7" w:rsidRDefault="00413CB7" w:rsidP="00413CB7">
            <w:pPr>
              <w:spacing w:after="0"/>
              <w:ind w:right="113"/>
              <w:jc w:val="right"/>
              <w:rPr>
                <w:szCs w:val="20"/>
              </w:rPr>
            </w:pPr>
            <w:r w:rsidRPr="00413CB7">
              <w:rPr>
                <w:szCs w:val="20"/>
              </w:rPr>
              <w:t>13.00</w:t>
            </w:r>
          </w:p>
        </w:tc>
        <w:tc>
          <w:tcPr>
            <w:tcW w:w="770" w:type="pct"/>
            <w:noWrap/>
            <w:hideMark/>
          </w:tcPr>
          <w:p w14:paraId="482457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430DF6" w14:textId="77777777" w:rsidR="00413CB7" w:rsidRPr="00413CB7" w:rsidRDefault="00413CB7" w:rsidP="00413CB7">
            <w:pPr>
              <w:spacing w:after="0"/>
              <w:jc w:val="right"/>
              <w:rPr>
                <w:szCs w:val="20"/>
              </w:rPr>
            </w:pPr>
            <w:r w:rsidRPr="00413CB7">
              <w:rPr>
                <w:szCs w:val="20"/>
              </w:rPr>
              <w:t>18.3.2014</w:t>
            </w:r>
          </w:p>
        </w:tc>
      </w:tr>
      <w:tr w:rsidR="00413CB7" w:rsidRPr="00413CB7" w14:paraId="7310DF7D" w14:textId="77777777" w:rsidTr="005B36B0">
        <w:trPr>
          <w:trHeight w:val="20"/>
        </w:trPr>
        <w:tc>
          <w:tcPr>
            <w:tcW w:w="1756" w:type="pct"/>
            <w:noWrap/>
            <w:hideMark/>
          </w:tcPr>
          <w:p w14:paraId="63DCC3CB" w14:textId="77777777" w:rsidR="00413CB7" w:rsidRPr="00413CB7" w:rsidRDefault="00413CB7" w:rsidP="00413CB7">
            <w:pPr>
              <w:spacing w:after="0"/>
              <w:jc w:val="left"/>
              <w:rPr>
                <w:szCs w:val="20"/>
              </w:rPr>
            </w:pPr>
            <w:r w:rsidRPr="00413CB7">
              <w:rPr>
                <w:szCs w:val="20"/>
              </w:rPr>
              <w:t>Designs to Delight Vintage Clothing</w:t>
            </w:r>
          </w:p>
        </w:tc>
        <w:tc>
          <w:tcPr>
            <w:tcW w:w="1597" w:type="pct"/>
            <w:noWrap/>
            <w:hideMark/>
          </w:tcPr>
          <w:p w14:paraId="27502CB2" w14:textId="77777777"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14:paraId="49CF7C5C"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37E2AB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CC5621" w14:textId="77777777" w:rsidR="00413CB7" w:rsidRPr="00413CB7" w:rsidRDefault="00413CB7" w:rsidP="00413CB7">
            <w:pPr>
              <w:spacing w:after="0"/>
              <w:jc w:val="right"/>
              <w:rPr>
                <w:szCs w:val="20"/>
              </w:rPr>
            </w:pPr>
            <w:r w:rsidRPr="00413CB7">
              <w:rPr>
                <w:szCs w:val="20"/>
              </w:rPr>
              <w:t>5.12.2013</w:t>
            </w:r>
          </w:p>
        </w:tc>
      </w:tr>
      <w:tr w:rsidR="00413CB7" w:rsidRPr="00413CB7" w14:paraId="2D71FE0D" w14:textId="77777777" w:rsidTr="005B36B0">
        <w:trPr>
          <w:trHeight w:val="20"/>
        </w:trPr>
        <w:tc>
          <w:tcPr>
            <w:tcW w:w="1756" w:type="pct"/>
            <w:noWrap/>
            <w:hideMark/>
          </w:tcPr>
          <w:p w14:paraId="695AC4C1" w14:textId="77777777" w:rsidR="00413CB7" w:rsidRPr="00413CB7" w:rsidRDefault="00413CB7" w:rsidP="00413CB7">
            <w:pPr>
              <w:spacing w:after="0"/>
              <w:jc w:val="left"/>
              <w:rPr>
                <w:szCs w:val="20"/>
              </w:rPr>
            </w:pPr>
            <w:r w:rsidRPr="00413CB7">
              <w:rPr>
                <w:szCs w:val="20"/>
              </w:rPr>
              <w:t>Desiree Fogal</w:t>
            </w:r>
          </w:p>
        </w:tc>
        <w:tc>
          <w:tcPr>
            <w:tcW w:w="1597" w:type="pct"/>
            <w:noWrap/>
            <w:hideMark/>
          </w:tcPr>
          <w:p w14:paraId="5A3B142D"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2781EA0D" w14:textId="77777777" w:rsidR="00413CB7" w:rsidRPr="00413CB7" w:rsidRDefault="00413CB7" w:rsidP="00413CB7">
            <w:pPr>
              <w:spacing w:after="0"/>
              <w:ind w:right="113"/>
              <w:jc w:val="right"/>
              <w:rPr>
                <w:szCs w:val="20"/>
              </w:rPr>
            </w:pPr>
            <w:r w:rsidRPr="00413CB7">
              <w:rPr>
                <w:szCs w:val="20"/>
              </w:rPr>
              <w:t>15.82</w:t>
            </w:r>
          </w:p>
        </w:tc>
        <w:tc>
          <w:tcPr>
            <w:tcW w:w="770" w:type="pct"/>
            <w:noWrap/>
            <w:hideMark/>
          </w:tcPr>
          <w:p w14:paraId="3DFCB7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0C6456" w14:textId="77777777" w:rsidR="00413CB7" w:rsidRPr="00413CB7" w:rsidRDefault="00413CB7" w:rsidP="00413CB7">
            <w:pPr>
              <w:spacing w:after="0"/>
              <w:jc w:val="right"/>
              <w:rPr>
                <w:szCs w:val="20"/>
              </w:rPr>
            </w:pPr>
            <w:r w:rsidRPr="00413CB7">
              <w:rPr>
                <w:szCs w:val="20"/>
              </w:rPr>
              <w:t>6.11.2014</w:t>
            </w:r>
          </w:p>
        </w:tc>
      </w:tr>
      <w:tr w:rsidR="00413CB7" w:rsidRPr="00413CB7" w14:paraId="23B6EFD9" w14:textId="77777777" w:rsidTr="005B36B0">
        <w:trPr>
          <w:trHeight w:val="20"/>
        </w:trPr>
        <w:tc>
          <w:tcPr>
            <w:tcW w:w="1756" w:type="pct"/>
            <w:noWrap/>
            <w:hideMark/>
          </w:tcPr>
          <w:p w14:paraId="092C0527" w14:textId="77777777" w:rsidR="00413CB7" w:rsidRPr="00413CB7" w:rsidRDefault="00413CB7" w:rsidP="00413CB7">
            <w:pPr>
              <w:spacing w:after="0"/>
              <w:jc w:val="left"/>
              <w:rPr>
                <w:szCs w:val="20"/>
              </w:rPr>
            </w:pPr>
            <w:r w:rsidRPr="00413CB7">
              <w:rPr>
                <w:szCs w:val="20"/>
              </w:rPr>
              <w:t>Desmon Gray</w:t>
            </w:r>
          </w:p>
        </w:tc>
        <w:tc>
          <w:tcPr>
            <w:tcW w:w="1597" w:type="pct"/>
            <w:noWrap/>
            <w:hideMark/>
          </w:tcPr>
          <w:p w14:paraId="78CE6721"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21576583" w14:textId="77777777" w:rsidR="00413CB7" w:rsidRPr="00413CB7" w:rsidRDefault="00413CB7" w:rsidP="00413CB7">
            <w:pPr>
              <w:spacing w:after="0"/>
              <w:ind w:right="113"/>
              <w:jc w:val="right"/>
              <w:rPr>
                <w:szCs w:val="20"/>
              </w:rPr>
            </w:pPr>
            <w:r w:rsidRPr="00413CB7">
              <w:rPr>
                <w:szCs w:val="20"/>
              </w:rPr>
              <w:t>20.16</w:t>
            </w:r>
          </w:p>
        </w:tc>
        <w:tc>
          <w:tcPr>
            <w:tcW w:w="770" w:type="pct"/>
            <w:noWrap/>
            <w:hideMark/>
          </w:tcPr>
          <w:p w14:paraId="30DE04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568EF3" w14:textId="77777777" w:rsidR="00413CB7" w:rsidRPr="00413CB7" w:rsidRDefault="00413CB7" w:rsidP="00413CB7">
            <w:pPr>
              <w:spacing w:after="0"/>
              <w:jc w:val="right"/>
              <w:rPr>
                <w:szCs w:val="20"/>
              </w:rPr>
            </w:pPr>
            <w:r w:rsidRPr="00413CB7">
              <w:rPr>
                <w:szCs w:val="20"/>
              </w:rPr>
              <w:t>23.10.2014</w:t>
            </w:r>
          </w:p>
        </w:tc>
      </w:tr>
      <w:tr w:rsidR="00413CB7" w:rsidRPr="00413CB7" w14:paraId="60FE61F7" w14:textId="77777777" w:rsidTr="005B36B0">
        <w:trPr>
          <w:trHeight w:val="20"/>
        </w:trPr>
        <w:tc>
          <w:tcPr>
            <w:tcW w:w="1756" w:type="pct"/>
            <w:noWrap/>
            <w:hideMark/>
          </w:tcPr>
          <w:p w14:paraId="3C1C1D11" w14:textId="77777777" w:rsidR="00413CB7" w:rsidRPr="00413CB7" w:rsidRDefault="00413CB7" w:rsidP="00413CB7">
            <w:pPr>
              <w:spacing w:after="0"/>
              <w:jc w:val="left"/>
              <w:rPr>
                <w:szCs w:val="20"/>
              </w:rPr>
            </w:pPr>
            <w:r w:rsidRPr="00413CB7">
              <w:rPr>
                <w:szCs w:val="20"/>
              </w:rPr>
              <w:t>Desmond Lands</w:t>
            </w:r>
          </w:p>
        </w:tc>
        <w:tc>
          <w:tcPr>
            <w:tcW w:w="1597" w:type="pct"/>
            <w:noWrap/>
            <w:hideMark/>
          </w:tcPr>
          <w:p w14:paraId="1D93E8B9" w14:textId="77777777"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14:paraId="4E53C8FD" w14:textId="77777777" w:rsidR="00413CB7" w:rsidRPr="00413CB7" w:rsidRDefault="00413CB7" w:rsidP="00413CB7">
            <w:pPr>
              <w:spacing w:after="0"/>
              <w:ind w:right="113"/>
              <w:jc w:val="right"/>
              <w:rPr>
                <w:szCs w:val="20"/>
              </w:rPr>
            </w:pPr>
            <w:r w:rsidRPr="00413CB7">
              <w:rPr>
                <w:szCs w:val="20"/>
              </w:rPr>
              <w:t>40.37</w:t>
            </w:r>
          </w:p>
        </w:tc>
        <w:tc>
          <w:tcPr>
            <w:tcW w:w="770" w:type="pct"/>
            <w:noWrap/>
            <w:hideMark/>
          </w:tcPr>
          <w:p w14:paraId="7F526C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0DB5A6" w14:textId="77777777" w:rsidR="00413CB7" w:rsidRPr="00413CB7" w:rsidRDefault="00413CB7" w:rsidP="00413CB7">
            <w:pPr>
              <w:spacing w:after="0"/>
              <w:jc w:val="right"/>
              <w:rPr>
                <w:szCs w:val="20"/>
              </w:rPr>
            </w:pPr>
            <w:r w:rsidRPr="00413CB7">
              <w:rPr>
                <w:szCs w:val="20"/>
              </w:rPr>
              <w:t>24.4.2014</w:t>
            </w:r>
          </w:p>
        </w:tc>
      </w:tr>
      <w:tr w:rsidR="00413CB7" w:rsidRPr="00413CB7" w14:paraId="53BACAE8" w14:textId="77777777" w:rsidTr="005B36B0">
        <w:trPr>
          <w:trHeight w:val="20"/>
        </w:trPr>
        <w:tc>
          <w:tcPr>
            <w:tcW w:w="1756" w:type="pct"/>
            <w:noWrap/>
            <w:hideMark/>
          </w:tcPr>
          <w:p w14:paraId="1A013792" w14:textId="77777777" w:rsidR="00413CB7" w:rsidRPr="00413CB7" w:rsidRDefault="00413CB7" w:rsidP="00413CB7">
            <w:pPr>
              <w:spacing w:after="0"/>
              <w:jc w:val="left"/>
              <w:rPr>
                <w:szCs w:val="20"/>
              </w:rPr>
            </w:pPr>
            <w:r w:rsidRPr="00413CB7">
              <w:rPr>
                <w:szCs w:val="20"/>
              </w:rPr>
              <w:t xml:space="preserve">DHA SA </w:t>
            </w:r>
          </w:p>
        </w:tc>
        <w:tc>
          <w:tcPr>
            <w:tcW w:w="1597" w:type="pct"/>
            <w:noWrap/>
            <w:hideMark/>
          </w:tcPr>
          <w:p w14:paraId="3BBD92AA"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72B04731" w14:textId="77777777" w:rsidR="00413CB7" w:rsidRPr="00413CB7" w:rsidRDefault="00413CB7" w:rsidP="00413CB7">
            <w:pPr>
              <w:spacing w:after="0"/>
              <w:ind w:right="113"/>
              <w:jc w:val="right"/>
              <w:rPr>
                <w:szCs w:val="20"/>
              </w:rPr>
            </w:pPr>
            <w:r w:rsidRPr="00413CB7">
              <w:rPr>
                <w:szCs w:val="20"/>
              </w:rPr>
              <w:t>248.44</w:t>
            </w:r>
          </w:p>
        </w:tc>
        <w:tc>
          <w:tcPr>
            <w:tcW w:w="770" w:type="pct"/>
            <w:noWrap/>
            <w:hideMark/>
          </w:tcPr>
          <w:p w14:paraId="6FA80E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5151C6" w14:textId="77777777" w:rsidR="00413CB7" w:rsidRPr="00413CB7" w:rsidRDefault="00413CB7" w:rsidP="00413CB7">
            <w:pPr>
              <w:spacing w:after="0"/>
              <w:jc w:val="right"/>
              <w:rPr>
                <w:szCs w:val="20"/>
              </w:rPr>
            </w:pPr>
            <w:r w:rsidRPr="00413CB7">
              <w:rPr>
                <w:szCs w:val="20"/>
              </w:rPr>
              <w:t>14.10.2014</w:t>
            </w:r>
          </w:p>
        </w:tc>
      </w:tr>
      <w:tr w:rsidR="00413CB7" w:rsidRPr="00413CB7" w14:paraId="138E89B4" w14:textId="77777777" w:rsidTr="005B36B0">
        <w:trPr>
          <w:trHeight w:val="20"/>
        </w:trPr>
        <w:tc>
          <w:tcPr>
            <w:tcW w:w="1756" w:type="pct"/>
            <w:noWrap/>
            <w:hideMark/>
          </w:tcPr>
          <w:p w14:paraId="4007060A" w14:textId="77777777" w:rsidR="00413CB7" w:rsidRPr="00413CB7" w:rsidRDefault="00413CB7" w:rsidP="00413CB7">
            <w:pPr>
              <w:spacing w:after="0"/>
              <w:jc w:val="left"/>
              <w:rPr>
                <w:szCs w:val="20"/>
              </w:rPr>
            </w:pPr>
            <w:r w:rsidRPr="00413CB7">
              <w:rPr>
                <w:szCs w:val="20"/>
              </w:rPr>
              <w:t xml:space="preserve">DHA SA </w:t>
            </w:r>
          </w:p>
        </w:tc>
        <w:tc>
          <w:tcPr>
            <w:tcW w:w="1597" w:type="pct"/>
            <w:noWrap/>
            <w:hideMark/>
          </w:tcPr>
          <w:p w14:paraId="687F8CB7"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00463595" w14:textId="77777777" w:rsidR="00413CB7" w:rsidRPr="00413CB7" w:rsidRDefault="00413CB7" w:rsidP="00413CB7">
            <w:pPr>
              <w:spacing w:after="0"/>
              <w:ind w:right="113"/>
              <w:jc w:val="right"/>
              <w:rPr>
                <w:szCs w:val="20"/>
              </w:rPr>
            </w:pPr>
            <w:r w:rsidRPr="00413CB7">
              <w:rPr>
                <w:szCs w:val="20"/>
              </w:rPr>
              <w:t>323.57</w:t>
            </w:r>
          </w:p>
        </w:tc>
        <w:tc>
          <w:tcPr>
            <w:tcW w:w="770" w:type="pct"/>
            <w:noWrap/>
            <w:hideMark/>
          </w:tcPr>
          <w:p w14:paraId="208234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1A5729" w14:textId="77777777" w:rsidR="00413CB7" w:rsidRPr="00413CB7" w:rsidRDefault="00413CB7" w:rsidP="00413CB7">
            <w:pPr>
              <w:spacing w:after="0"/>
              <w:jc w:val="right"/>
              <w:rPr>
                <w:szCs w:val="20"/>
              </w:rPr>
            </w:pPr>
            <w:r w:rsidRPr="00413CB7">
              <w:rPr>
                <w:szCs w:val="20"/>
              </w:rPr>
              <w:t>2.1.2015</w:t>
            </w:r>
          </w:p>
        </w:tc>
      </w:tr>
      <w:tr w:rsidR="00413CB7" w:rsidRPr="00413CB7" w14:paraId="3CFC2A8D" w14:textId="77777777" w:rsidTr="005B36B0">
        <w:trPr>
          <w:trHeight w:val="20"/>
        </w:trPr>
        <w:tc>
          <w:tcPr>
            <w:tcW w:w="1756" w:type="pct"/>
            <w:noWrap/>
            <w:hideMark/>
          </w:tcPr>
          <w:p w14:paraId="5E456EA5" w14:textId="77777777" w:rsidR="00413CB7" w:rsidRPr="00413CB7" w:rsidRDefault="00413CB7" w:rsidP="00413CB7">
            <w:pPr>
              <w:spacing w:after="0"/>
              <w:jc w:val="left"/>
              <w:rPr>
                <w:szCs w:val="20"/>
              </w:rPr>
            </w:pPr>
            <w:r w:rsidRPr="00413CB7">
              <w:rPr>
                <w:szCs w:val="20"/>
              </w:rPr>
              <w:t xml:space="preserve">DHA SA </w:t>
            </w:r>
          </w:p>
        </w:tc>
        <w:tc>
          <w:tcPr>
            <w:tcW w:w="1597" w:type="pct"/>
            <w:noWrap/>
            <w:hideMark/>
          </w:tcPr>
          <w:p w14:paraId="28B288E2" w14:textId="77777777"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14:paraId="643A10E1" w14:textId="77777777" w:rsidR="00413CB7" w:rsidRPr="00413CB7" w:rsidRDefault="00413CB7" w:rsidP="00413CB7">
            <w:pPr>
              <w:spacing w:after="0"/>
              <w:ind w:right="113"/>
              <w:jc w:val="right"/>
              <w:rPr>
                <w:szCs w:val="20"/>
              </w:rPr>
            </w:pPr>
            <w:r w:rsidRPr="00413CB7">
              <w:rPr>
                <w:szCs w:val="20"/>
              </w:rPr>
              <w:t>92.20</w:t>
            </w:r>
          </w:p>
        </w:tc>
        <w:tc>
          <w:tcPr>
            <w:tcW w:w="770" w:type="pct"/>
            <w:noWrap/>
            <w:hideMark/>
          </w:tcPr>
          <w:p w14:paraId="22A66C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926A12" w14:textId="77777777" w:rsidR="00413CB7" w:rsidRPr="00413CB7" w:rsidRDefault="00413CB7" w:rsidP="00413CB7">
            <w:pPr>
              <w:spacing w:after="0"/>
              <w:jc w:val="right"/>
              <w:rPr>
                <w:szCs w:val="20"/>
              </w:rPr>
            </w:pPr>
            <w:r w:rsidRPr="00413CB7">
              <w:rPr>
                <w:szCs w:val="20"/>
              </w:rPr>
              <w:t>5.11.2014</w:t>
            </w:r>
          </w:p>
        </w:tc>
      </w:tr>
      <w:tr w:rsidR="00413CB7" w:rsidRPr="00413CB7" w14:paraId="76FE79CB" w14:textId="77777777" w:rsidTr="005B36B0">
        <w:trPr>
          <w:trHeight w:val="20"/>
        </w:trPr>
        <w:tc>
          <w:tcPr>
            <w:tcW w:w="1756" w:type="pct"/>
            <w:noWrap/>
            <w:hideMark/>
          </w:tcPr>
          <w:p w14:paraId="30F94049" w14:textId="77777777" w:rsidR="00413CB7" w:rsidRPr="00413CB7" w:rsidRDefault="00413CB7" w:rsidP="00413CB7">
            <w:pPr>
              <w:spacing w:after="0"/>
              <w:jc w:val="left"/>
              <w:rPr>
                <w:szCs w:val="20"/>
              </w:rPr>
            </w:pPr>
            <w:r w:rsidRPr="00413CB7">
              <w:rPr>
                <w:szCs w:val="20"/>
              </w:rPr>
              <w:t>Dhana Hobbs</w:t>
            </w:r>
          </w:p>
        </w:tc>
        <w:tc>
          <w:tcPr>
            <w:tcW w:w="1597" w:type="pct"/>
            <w:noWrap/>
            <w:hideMark/>
          </w:tcPr>
          <w:p w14:paraId="6523FAEC"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305E17BC" w14:textId="77777777" w:rsidR="00413CB7" w:rsidRPr="00413CB7" w:rsidRDefault="00413CB7" w:rsidP="00413CB7">
            <w:pPr>
              <w:spacing w:after="0"/>
              <w:ind w:right="113"/>
              <w:jc w:val="right"/>
              <w:rPr>
                <w:szCs w:val="20"/>
              </w:rPr>
            </w:pPr>
            <w:r w:rsidRPr="00413CB7">
              <w:rPr>
                <w:szCs w:val="20"/>
              </w:rPr>
              <w:t>40.42</w:t>
            </w:r>
          </w:p>
        </w:tc>
        <w:tc>
          <w:tcPr>
            <w:tcW w:w="770" w:type="pct"/>
            <w:noWrap/>
            <w:hideMark/>
          </w:tcPr>
          <w:p w14:paraId="24C165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64C5A1" w14:textId="77777777" w:rsidR="00413CB7" w:rsidRPr="00413CB7" w:rsidRDefault="00413CB7" w:rsidP="00413CB7">
            <w:pPr>
              <w:spacing w:after="0"/>
              <w:jc w:val="right"/>
              <w:rPr>
                <w:szCs w:val="20"/>
              </w:rPr>
            </w:pPr>
            <w:r w:rsidRPr="00413CB7">
              <w:rPr>
                <w:szCs w:val="20"/>
              </w:rPr>
              <w:t>3.11.2014</w:t>
            </w:r>
          </w:p>
        </w:tc>
      </w:tr>
      <w:tr w:rsidR="00413CB7" w:rsidRPr="00413CB7" w14:paraId="4A1C1316" w14:textId="77777777" w:rsidTr="005B36B0">
        <w:trPr>
          <w:trHeight w:val="20"/>
        </w:trPr>
        <w:tc>
          <w:tcPr>
            <w:tcW w:w="1756" w:type="pct"/>
            <w:noWrap/>
            <w:hideMark/>
          </w:tcPr>
          <w:p w14:paraId="1B934574" w14:textId="77777777" w:rsidR="00413CB7" w:rsidRPr="00413CB7" w:rsidRDefault="00413CB7" w:rsidP="00413CB7">
            <w:pPr>
              <w:spacing w:after="0"/>
              <w:jc w:val="left"/>
              <w:rPr>
                <w:szCs w:val="20"/>
              </w:rPr>
            </w:pPr>
            <w:r w:rsidRPr="00413CB7">
              <w:rPr>
                <w:szCs w:val="20"/>
              </w:rPr>
              <w:t>Dharma Dissanayake</w:t>
            </w:r>
          </w:p>
        </w:tc>
        <w:tc>
          <w:tcPr>
            <w:tcW w:w="1597" w:type="pct"/>
            <w:noWrap/>
            <w:hideMark/>
          </w:tcPr>
          <w:p w14:paraId="7BDC2B69"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487A44CB" w14:textId="77777777" w:rsidR="00413CB7" w:rsidRPr="00413CB7" w:rsidRDefault="00413CB7" w:rsidP="00413CB7">
            <w:pPr>
              <w:spacing w:after="0"/>
              <w:ind w:right="113"/>
              <w:jc w:val="right"/>
              <w:rPr>
                <w:szCs w:val="20"/>
              </w:rPr>
            </w:pPr>
            <w:r w:rsidRPr="00413CB7">
              <w:rPr>
                <w:szCs w:val="20"/>
              </w:rPr>
              <w:t>128.55</w:t>
            </w:r>
          </w:p>
        </w:tc>
        <w:tc>
          <w:tcPr>
            <w:tcW w:w="770" w:type="pct"/>
            <w:noWrap/>
            <w:hideMark/>
          </w:tcPr>
          <w:p w14:paraId="15ADFE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F93967" w14:textId="77777777" w:rsidR="00413CB7" w:rsidRPr="00413CB7" w:rsidRDefault="00413CB7" w:rsidP="00413CB7">
            <w:pPr>
              <w:spacing w:after="0"/>
              <w:jc w:val="right"/>
              <w:rPr>
                <w:szCs w:val="20"/>
              </w:rPr>
            </w:pPr>
            <w:r w:rsidRPr="00413CB7">
              <w:rPr>
                <w:szCs w:val="20"/>
              </w:rPr>
              <w:t>12.4.2013</w:t>
            </w:r>
          </w:p>
        </w:tc>
      </w:tr>
      <w:tr w:rsidR="00413CB7" w:rsidRPr="00413CB7" w14:paraId="5C83FB69" w14:textId="77777777" w:rsidTr="005B36B0">
        <w:trPr>
          <w:trHeight w:val="20"/>
        </w:trPr>
        <w:tc>
          <w:tcPr>
            <w:tcW w:w="1756" w:type="pct"/>
            <w:noWrap/>
            <w:hideMark/>
          </w:tcPr>
          <w:p w14:paraId="321517B2" w14:textId="77777777" w:rsidR="00413CB7" w:rsidRPr="00413CB7" w:rsidRDefault="00413CB7" w:rsidP="00413CB7">
            <w:pPr>
              <w:spacing w:after="0"/>
              <w:jc w:val="left"/>
              <w:rPr>
                <w:szCs w:val="20"/>
              </w:rPr>
            </w:pPr>
            <w:r w:rsidRPr="00413CB7">
              <w:rPr>
                <w:szCs w:val="20"/>
              </w:rPr>
              <w:t>Di Yang</w:t>
            </w:r>
          </w:p>
        </w:tc>
        <w:tc>
          <w:tcPr>
            <w:tcW w:w="1597" w:type="pct"/>
            <w:noWrap/>
            <w:hideMark/>
          </w:tcPr>
          <w:p w14:paraId="6E3AE64C" w14:textId="77777777" w:rsidR="00413CB7" w:rsidRPr="00413CB7" w:rsidRDefault="00413CB7" w:rsidP="00413CB7">
            <w:pPr>
              <w:spacing w:after="0"/>
              <w:ind w:left="113"/>
              <w:jc w:val="left"/>
              <w:rPr>
                <w:szCs w:val="20"/>
              </w:rPr>
            </w:pPr>
            <w:r w:rsidRPr="00413CB7">
              <w:rPr>
                <w:szCs w:val="20"/>
              </w:rPr>
              <w:t>HACKNEY, SA 5069</w:t>
            </w:r>
          </w:p>
        </w:tc>
        <w:tc>
          <w:tcPr>
            <w:tcW w:w="424" w:type="pct"/>
            <w:noWrap/>
            <w:hideMark/>
          </w:tcPr>
          <w:p w14:paraId="64A1DB42" w14:textId="77777777" w:rsidR="00413CB7" w:rsidRPr="00413CB7" w:rsidRDefault="00413CB7" w:rsidP="00413CB7">
            <w:pPr>
              <w:spacing w:after="0"/>
              <w:ind w:right="113"/>
              <w:jc w:val="right"/>
              <w:rPr>
                <w:szCs w:val="20"/>
              </w:rPr>
            </w:pPr>
            <w:r w:rsidRPr="00413CB7">
              <w:rPr>
                <w:szCs w:val="20"/>
              </w:rPr>
              <w:t>357.90</w:t>
            </w:r>
          </w:p>
        </w:tc>
        <w:tc>
          <w:tcPr>
            <w:tcW w:w="770" w:type="pct"/>
            <w:noWrap/>
            <w:hideMark/>
          </w:tcPr>
          <w:p w14:paraId="306551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ED37D7" w14:textId="77777777" w:rsidR="00413CB7" w:rsidRPr="00413CB7" w:rsidRDefault="00413CB7" w:rsidP="00413CB7">
            <w:pPr>
              <w:spacing w:after="0"/>
              <w:jc w:val="right"/>
              <w:rPr>
                <w:szCs w:val="20"/>
              </w:rPr>
            </w:pPr>
            <w:r w:rsidRPr="00413CB7">
              <w:rPr>
                <w:szCs w:val="20"/>
              </w:rPr>
              <w:t>24.10.2013</w:t>
            </w:r>
          </w:p>
        </w:tc>
      </w:tr>
      <w:tr w:rsidR="00413CB7" w:rsidRPr="00413CB7" w14:paraId="0FFF47BD" w14:textId="77777777" w:rsidTr="005B36B0">
        <w:trPr>
          <w:trHeight w:val="20"/>
        </w:trPr>
        <w:tc>
          <w:tcPr>
            <w:tcW w:w="1756" w:type="pct"/>
            <w:noWrap/>
            <w:hideMark/>
          </w:tcPr>
          <w:p w14:paraId="4E50CFD9" w14:textId="77777777" w:rsidR="00413CB7" w:rsidRPr="00413CB7" w:rsidRDefault="00413CB7" w:rsidP="00413CB7">
            <w:pPr>
              <w:spacing w:after="0"/>
              <w:jc w:val="left"/>
              <w:rPr>
                <w:szCs w:val="20"/>
              </w:rPr>
            </w:pPr>
            <w:r w:rsidRPr="00413CB7">
              <w:rPr>
                <w:szCs w:val="20"/>
              </w:rPr>
              <w:t>Diana Mackinnon</w:t>
            </w:r>
          </w:p>
        </w:tc>
        <w:tc>
          <w:tcPr>
            <w:tcW w:w="1597" w:type="pct"/>
            <w:noWrap/>
            <w:hideMark/>
          </w:tcPr>
          <w:p w14:paraId="0D429678" w14:textId="77777777"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14:paraId="4E933CE1" w14:textId="77777777" w:rsidR="00413CB7" w:rsidRPr="00413CB7" w:rsidRDefault="00413CB7" w:rsidP="00413CB7">
            <w:pPr>
              <w:spacing w:after="0"/>
              <w:ind w:right="113"/>
              <w:jc w:val="right"/>
              <w:rPr>
                <w:szCs w:val="20"/>
              </w:rPr>
            </w:pPr>
            <w:r w:rsidRPr="00413CB7">
              <w:rPr>
                <w:szCs w:val="20"/>
              </w:rPr>
              <w:t>29.05</w:t>
            </w:r>
          </w:p>
        </w:tc>
        <w:tc>
          <w:tcPr>
            <w:tcW w:w="770" w:type="pct"/>
            <w:noWrap/>
            <w:hideMark/>
          </w:tcPr>
          <w:p w14:paraId="019361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2080F1" w14:textId="77777777" w:rsidR="00413CB7" w:rsidRPr="00413CB7" w:rsidRDefault="00413CB7" w:rsidP="00413CB7">
            <w:pPr>
              <w:spacing w:after="0"/>
              <w:jc w:val="right"/>
              <w:rPr>
                <w:szCs w:val="20"/>
              </w:rPr>
            </w:pPr>
            <w:r w:rsidRPr="00413CB7">
              <w:rPr>
                <w:szCs w:val="20"/>
              </w:rPr>
              <w:t>23.10.2013</w:t>
            </w:r>
          </w:p>
        </w:tc>
      </w:tr>
      <w:tr w:rsidR="00413CB7" w:rsidRPr="00413CB7" w14:paraId="6724D504" w14:textId="77777777" w:rsidTr="005B36B0">
        <w:trPr>
          <w:trHeight w:val="20"/>
        </w:trPr>
        <w:tc>
          <w:tcPr>
            <w:tcW w:w="1756" w:type="pct"/>
            <w:noWrap/>
            <w:hideMark/>
          </w:tcPr>
          <w:p w14:paraId="4F6FE6C1" w14:textId="77777777" w:rsidR="00413CB7" w:rsidRPr="00413CB7" w:rsidRDefault="00413CB7" w:rsidP="00413CB7">
            <w:pPr>
              <w:spacing w:after="0"/>
              <w:jc w:val="left"/>
              <w:rPr>
                <w:szCs w:val="20"/>
              </w:rPr>
            </w:pPr>
            <w:r w:rsidRPr="00413CB7">
              <w:rPr>
                <w:szCs w:val="20"/>
              </w:rPr>
              <w:t>Diane Montoya</w:t>
            </w:r>
          </w:p>
        </w:tc>
        <w:tc>
          <w:tcPr>
            <w:tcW w:w="1597" w:type="pct"/>
            <w:noWrap/>
            <w:hideMark/>
          </w:tcPr>
          <w:p w14:paraId="12F44814"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407DEDD9" w14:textId="77777777" w:rsidR="00413CB7" w:rsidRPr="00413CB7" w:rsidRDefault="00413CB7" w:rsidP="00413CB7">
            <w:pPr>
              <w:spacing w:after="0"/>
              <w:ind w:right="113"/>
              <w:jc w:val="right"/>
              <w:rPr>
                <w:szCs w:val="20"/>
              </w:rPr>
            </w:pPr>
            <w:r w:rsidRPr="00413CB7">
              <w:rPr>
                <w:szCs w:val="20"/>
              </w:rPr>
              <w:t>62.66</w:t>
            </w:r>
          </w:p>
        </w:tc>
        <w:tc>
          <w:tcPr>
            <w:tcW w:w="770" w:type="pct"/>
            <w:noWrap/>
            <w:hideMark/>
          </w:tcPr>
          <w:p w14:paraId="3A1A7B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090C2D" w14:textId="77777777" w:rsidR="00413CB7" w:rsidRPr="00413CB7" w:rsidRDefault="00413CB7" w:rsidP="00413CB7">
            <w:pPr>
              <w:spacing w:after="0"/>
              <w:jc w:val="right"/>
              <w:rPr>
                <w:szCs w:val="20"/>
              </w:rPr>
            </w:pPr>
            <w:r w:rsidRPr="00413CB7">
              <w:rPr>
                <w:szCs w:val="20"/>
              </w:rPr>
              <w:t>23.1.2014</w:t>
            </w:r>
          </w:p>
        </w:tc>
      </w:tr>
      <w:tr w:rsidR="00413CB7" w:rsidRPr="00413CB7" w14:paraId="600DA0AD" w14:textId="77777777" w:rsidTr="005B36B0">
        <w:trPr>
          <w:trHeight w:val="20"/>
        </w:trPr>
        <w:tc>
          <w:tcPr>
            <w:tcW w:w="1756" w:type="pct"/>
            <w:noWrap/>
            <w:hideMark/>
          </w:tcPr>
          <w:p w14:paraId="0B0CDCEA" w14:textId="77777777" w:rsidR="00413CB7" w:rsidRPr="00413CB7" w:rsidRDefault="00413CB7" w:rsidP="00413CB7">
            <w:pPr>
              <w:spacing w:after="0"/>
              <w:jc w:val="left"/>
              <w:rPr>
                <w:szCs w:val="20"/>
              </w:rPr>
            </w:pPr>
            <w:r w:rsidRPr="00413CB7">
              <w:rPr>
                <w:szCs w:val="20"/>
              </w:rPr>
              <w:t>Dianne Elizabeth Adams</w:t>
            </w:r>
          </w:p>
        </w:tc>
        <w:tc>
          <w:tcPr>
            <w:tcW w:w="1597" w:type="pct"/>
            <w:noWrap/>
            <w:hideMark/>
          </w:tcPr>
          <w:p w14:paraId="0783A40D"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60392C2F" w14:textId="77777777" w:rsidR="00413CB7" w:rsidRPr="00413CB7" w:rsidRDefault="00413CB7" w:rsidP="00413CB7">
            <w:pPr>
              <w:spacing w:after="0"/>
              <w:ind w:right="113"/>
              <w:jc w:val="right"/>
              <w:rPr>
                <w:szCs w:val="20"/>
              </w:rPr>
            </w:pPr>
            <w:r w:rsidRPr="00413CB7">
              <w:rPr>
                <w:szCs w:val="20"/>
              </w:rPr>
              <w:t>215.35</w:t>
            </w:r>
          </w:p>
        </w:tc>
        <w:tc>
          <w:tcPr>
            <w:tcW w:w="770" w:type="pct"/>
            <w:noWrap/>
            <w:hideMark/>
          </w:tcPr>
          <w:p w14:paraId="0C6100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588C5E" w14:textId="77777777" w:rsidR="00413CB7" w:rsidRPr="00413CB7" w:rsidRDefault="00413CB7" w:rsidP="00413CB7">
            <w:pPr>
              <w:spacing w:after="0"/>
              <w:jc w:val="right"/>
              <w:rPr>
                <w:szCs w:val="20"/>
              </w:rPr>
            </w:pPr>
            <w:r w:rsidRPr="00413CB7">
              <w:rPr>
                <w:szCs w:val="20"/>
              </w:rPr>
              <w:t>30.1.2013</w:t>
            </w:r>
          </w:p>
        </w:tc>
      </w:tr>
      <w:tr w:rsidR="00413CB7" w:rsidRPr="00413CB7" w14:paraId="6D223185" w14:textId="77777777" w:rsidTr="005B36B0">
        <w:trPr>
          <w:trHeight w:val="20"/>
        </w:trPr>
        <w:tc>
          <w:tcPr>
            <w:tcW w:w="1756" w:type="pct"/>
            <w:noWrap/>
            <w:hideMark/>
          </w:tcPr>
          <w:p w14:paraId="05DA0556" w14:textId="77777777" w:rsidR="00413CB7" w:rsidRPr="00413CB7" w:rsidRDefault="00413CB7" w:rsidP="00413CB7">
            <w:pPr>
              <w:spacing w:after="0"/>
              <w:jc w:val="left"/>
              <w:rPr>
                <w:szCs w:val="20"/>
              </w:rPr>
            </w:pPr>
            <w:r w:rsidRPr="00413CB7">
              <w:rPr>
                <w:szCs w:val="20"/>
              </w:rPr>
              <w:t>Dianne Gray</w:t>
            </w:r>
          </w:p>
        </w:tc>
        <w:tc>
          <w:tcPr>
            <w:tcW w:w="1597" w:type="pct"/>
            <w:noWrap/>
            <w:hideMark/>
          </w:tcPr>
          <w:p w14:paraId="180B791B"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0B31B184"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0C73CA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3EB13C" w14:textId="77777777" w:rsidR="00413CB7" w:rsidRPr="00413CB7" w:rsidRDefault="00413CB7" w:rsidP="00413CB7">
            <w:pPr>
              <w:spacing w:after="0"/>
              <w:jc w:val="right"/>
              <w:rPr>
                <w:szCs w:val="20"/>
              </w:rPr>
            </w:pPr>
            <w:r w:rsidRPr="00413CB7">
              <w:rPr>
                <w:szCs w:val="20"/>
              </w:rPr>
              <w:t>3.2.2014</w:t>
            </w:r>
          </w:p>
        </w:tc>
      </w:tr>
      <w:tr w:rsidR="00413CB7" w:rsidRPr="00413CB7" w14:paraId="3DCED578" w14:textId="77777777" w:rsidTr="005B36B0">
        <w:trPr>
          <w:trHeight w:val="20"/>
        </w:trPr>
        <w:tc>
          <w:tcPr>
            <w:tcW w:w="1756" w:type="pct"/>
            <w:noWrap/>
            <w:hideMark/>
          </w:tcPr>
          <w:p w14:paraId="53D2BCA4" w14:textId="77777777" w:rsidR="00413CB7" w:rsidRPr="00413CB7" w:rsidRDefault="00413CB7" w:rsidP="00413CB7">
            <w:pPr>
              <w:spacing w:after="0"/>
              <w:jc w:val="left"/>
              <w:rPr>
                <w:szCs w:val="20"/>
              </w:rPr>
            </w:pPr>
            <w:r w:rsidRPr="00413CB7">
              <w:rPr>
                <w:szCs w:val="20"/>
              </w:rPr>
              <w:t>Dianne Hunt</w:t>
            </w:r>
          </w:p>
        </w:tc>
        <w:tc>
          <w:tcPr>
            <w:tcW w:w="1597" w:type="pct"/>
            <w:noWrap/>
            <w:hideMark/>
          </w:tcPr>
          <w:p w14:paraId="569BCD32" w14:textId="77777777"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14:paraId="321BED67"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746F540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F72838" w14:textId="77777777" w:rsidR="00413CB7" w:rsidRPr="00413CB7" w:rsidRDefault="00413CB7" w:rsidP="00413CB7">
            <w:pPr>
              <w:spacing w:after="0"/>
              <w:jc w:val="right"/>
              <w:rPr>
                <w:szCs w:val="20"/>
              </w:rPr>
            </w:pPr>
            <w:r w:rsidRPr="00413CB7">
              <w:rPr>
                <w:szCs w:val="20"/>
              </w:rPr>
              <w:t>10.9.2014</w:t>
            </w:r>
          </w:p>
        </w:tc>
      </w:tr>
      <w:tr w:rsidR="00413CB7" w:rsidRPr="00413CB7" w14:paraId="7D64F53F" w14:textId="77777777" w:rsidTr="005B36B0">
        <w:trPr>
          <w:trHeight w:val="20"/>
        </w:trPr>
        <w:tc>
          <w:tcPr>
            <w:tcW w:w="1756" w:type="pct"/>
            <w:noWrap/>
            <w:hideMark/>
          </w:tcPr>
          <w:p w14:paraId="42E03070" w14:textId="77777777" w:rsidR="00413CB7" w:rsidRPr="00413CB7" w:rsidRDefault="00413CB7" w:rsidP="00413CB7">
            <w:pPr>
              <w:spacing w:after="0"/>
              <w:jc w:val="left"/>
              <w:rPr>
                <w:szCs w:val="20"/>
              </w:rPr>
            </w:pPr>
            <w:r w:rsidRPr="00413CB7">
              <w:rPr>
                <w:szCs w:val="20"/>
              </w:rPr>
              <w:t>Dianne Neal</w:t>
            </w:r>
          </w:p>
        </w:tc>
        <w:tc>
          <w:tcPr>
            <w:tcW w:w="1597" w:type="pct"/>
            <w:noWrap/>
            <w:hideMark/>
          </w:tcPr>
          <w:p w14:paraId="2DAF1C58"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31DF25C6" w14:textId="77777777" w:rsidR="00413CB7" w:rsidRPr="00413CB7" w:rsidRDefault="00413CB7" w:rsidP="00413CB7">
            <w:pPr>
              <w:spacing w:after="0"/>
              <w:ind w:right="113"/>
              <w:jc w:val="right"/>
              <w:rPr>
                <w:szCs w:val="20"/>
              </w:rPr>
            </w:pPr>
            <w:r w:rsidRPr="00413CB7">
              <w:rPr>
                <w:szCs w:val="20"/>
              </w:rPr>
              <w:t>27.78</w:t>
            </w:r>
          </w:p>
        </w:tc>
        <w:tc>
          <w:tcPr>
            <w:tcW w:w="770" w:type="pct"/>
            <w:noWrap/>
            <w:hideMark/>
          </w:tcPr>
          <w:p w14:paraId="58B8F3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641ACD" w14:textId="77777777" w:rsidR="00413CB7" w:rsidRPr="00413CB7" w:rsidRDefault="00413CB7" w:rsidP="00413CB7">
            <w:pPr>
              <w:spacing w:after="0"/>
              <w:jc w:val="right"/>
              <w:rPr>
                <w:szCs w:val="20"/>
              </w:rPr>
            </w:pPr>
            <w:r w:rsidRPr="00413CB7">
              <w:rPr>
                <w:szCs w:val="20"/>
              </w:rPr>
              <w:t>19.9.2013</w:t>
            </w:r>
          </w:p>
        </w:tc>
      </w:tr>
      <w:tr w:rsidR="00413CB7" w:rsidRPr="00413CB7" w14:paraId="5F1A4C40" w14:textId="77777777" w:rsidTr="005B36B0">
        <w:trPr>
          <w:trHeight w:val="20"/>
        </w:trPr>
        <w:tc>
          <w:tcPr>
            <w:tcW w:w="1756" w:type="pct"/>
            <w:noWrap/>
            <w:hideMark/>
          </w:tcPr>
          <w:p w14:paraId="25217CBB" w14:textId="77777777" w:rsidR="00413CB7" w:rsidRPr="00413CB7" w:rsidRDefault="00413CB7" w:rsidP="00413CB7">
            <w:pPr>
              <w:spacing w:after="0"/>
              <w:jc w:val="left"/>
              <w:rPr>
                <w:szCs w:val="20"/>
              </w:rPr>
            </w:pPr>
            <w:r w:rsidRPr="00413CB7">
              <w:rPr>
                <w:szCs w:val="20"/>
              </w:rPr>
              <w:t>Dianne Vaughan</w:t>
            </w:r>
          </w:p>
        </w:tc>
        <w:tc>
          <w:tcPr>
            <w:tcW w:w="1597" w:type="pct"/>
            <w:noWrap/>
            <w:hideMark/>
          </w:tcPr>
          <w:p w14:paraId="10BADBBE" w14:textId="77777777" w:rsidR="00413CB7" w:rsidRPr="00413CB7" w:rsidRDefault="00413CB7" w:rsidP="00413CB7">
            <w:pPr>
              <w:spacing w:after="0"/>
              <w:ind w:left="113"/>
              <w:jc w:val="left"/>
              <w:rPr>
                <w:szCs w:val="20"/>
              </w:rPr>
            </w:pPr>
            <w:r w:rsidRPr="00413CB7">
              <w:rPr>
                <w:szCs w:val="20"/>
              </w:rPr>
              <w:t>MCCRACKEN, SA 5211</w:t>
            </w:r>
          </w:p>
        </w:tc>
        <w:tc>
          <w:tcPr>
            <w:tcW w:w="424" w:type="pct"/>
            <w:noWrap/>
            <w:hideMark/>
          </w:tcPr>
          <w:p w14:paraId="6B8CB846" w14:textId="77777777" w:rsidR="00413CB7" w:rsidRPr="00413CB7" w:rsidRDefault="00413CB7" w:rsidP="00413CB7">
            <w:pPr>
              <w:spacing w:after="0"/>
              <w:ind w:right="113"/>
              <w:jc w:val="right"/>
              <w:rPr>
                <w:szCs w:val="20"/>
              </w:rPr>
            </w:pPr>
            <w:r w:rsidRPr="00413CB7">
              <w:rPr>
                <w:szCs w:val="20"/>
              </w:rPr>
              <w:t>134.29</w:t>
            </w:r>
          </w:p>
        </w:tc>
        <w:tc>
          <w:tcPr>
            <w:tcW w:w="770" w:type="pct"/>
            <w:noWrap/>
            <w:hideMark/>
          </w:tcPr>
          <w:p w14:paraId="108654BC" w14:textId="77777777" w:rsidR="00413CB7" w:rsidRPr="00413CB7" w:rsidRDefault="00413CB7" w:rsidP="00413CB7">
            <w:pPr>
              <w:spacing w:after="0"/>
              <w:ind w:left="170"/>
              <w:jc w:val="left"/>
              <w:rPr>
                <w:szCs w:val="20"/>
              </w:rPr>
            </w:pPr>
            <w:r w:rsidRPr="00413CB7">
              <w:rPr>
                <w:szCs w:val="20"/>
              </w:rPr>
              <w:t>Refund 159800</w:t>
            </w:r>
          </w:p>
        </w:tc>
        <w:tc>
          <w:tcPr>
            <w:tcW w:w="453" w:type="pct"/>
            <w:noWrap/>
            <w:hideMark/>
          </w:tcPr>
          <w:p w14:paraId="0C6D7B27" w14:textId="77777777" w:rsidR="00413CB7" w:rsidRPr="00413CB7" w:rsidRDefault="00413CB7" w:rsidP="00413CB7">
            <w:pPr>
              <w:spacing w:after="0"/>
              <w:jc w:val="right"/>
              <w:rPr>
                <w:szCs w:val="20"/>
              </w:rPr>
            </w:pPr>
            <w:r w:rsidRPr="00413CB7">
              <w:rPr>
                <w:szCs w:val="20"/>
              </w:rPr>
              <w:t>23.4.2013</w:t>
            </w:r>
          </w:p>
        </w:tc>
      </w:tr>
      <w:tr w:rsidR="00413CB7" w:rsidRPr="00413CB7" w14:paraId="34CE36A8" w14:textId="77777777" w:rsidTr="005B36B0">
        <w:trPr>
          <w:trHeight w:val="20"/>
        </w:trPr>
        <w:tc>
          <w:tcPr>
            <w:tcW w:w="1756" w:type="pct"/>
            <w:noWrap/>
            <w:hideMark/>
          </w:tcPr>
          <w:p w14:paraId="0EEC1F3A" w14:textId="77777777" w:rsidR="00413CB7" w:rsidRPr="00413CB7" w:rsidRDefault="00413CB7" w:rsidP="00413CB7">
            <w:pPr>
              <w:spacing w:after="0"/>
              <w:jc w:val="left"/>
              <w:rPr>
                <w:szCs w:val="20"/>
              </w:rPr>
            </w:pPr>
            <w:r w:rsidRPr="00413CB7">
              <w:rPr>
                <w:szCs w:val="20"/>
              </w:rPr>
              <w:t>Dianne Wood</w:t>
            </w:r>
          </w:p>
        </w:tc>
        <w:tc>
          <w:tcPr>
            <w:tcW w:w="1597" w:type="pct"/>
            <w:noWrap/>
            <w:hideMark/>
          </w:tcPr>
          <w:p w14:paraId="13769DBC"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488DE879"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071C46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BAD6C5" w14:textId="77777777" w:rsidR="00413CB7" w:rsidRPr="00413CB7" w:rsidRDefault="00413CB7" w:rsidP="00413CB7">
            <w:pPr>
              <w:spacing w:after="0"/>
              <w:jc w:val="right"/>
              <w:rPr>
                <w:szCs w:val="20"/>
              </w:rPr>
            </w:pPr>
            <w:r w:rsidRPr="00413CB7">
              <w:rPr>
                <w:szCs w:val="20"/>
              </w:rPr>
              <w:t>25.6.2013</w:t>
            </w:r>
          </w:p>
        </w:tc>
      </w:tr>
      <w:tr w:rsidR="00413CB7" w:rsidRPr="00413CB7" w14:paraId="79315B73" w14:textId="77777777" w:rsidTr="005B36B0">
        <w:trPr>
          <w:trHeight w:val="20"/>
        </w:trPr>
        <w:tc>
          <w:tcPr>
            <w:tcW w:w="1756" w:type="pct"/>
            <w:noWrap/>
            <w:hideMark/>
          </w:tcPr>
          <w:p w14:paraId="6613A4DE" w14:textId="77777777" w:rsidR="00413CB7" w:rsidRPr="00413CB7" w:rsidRDefault="00413CB7" w:rsidP="00413CB7">
            <w:pPr>
              <w:spacing w:after="0"/>
              <w:jc w:val="left"/>
              <w:rPr>
                <w:szCs w:val="20"/>
              </w:rPr>
            </w:pPr>
            <w:r w:rsidRPr="00413CB7">
              <w:rPr>
                <w:szCs w:val="20"/>
              </w:rPr>
              <w:t xml:space="preserve">Die Cutting &amp; Creasing Services </w:t>
            </w:r>
          </w:p>
        </w:tc>
        <w:tc>
          <w:tcPr>
            <w:tcW w:w="1597" w:type="pct"/>
            <w:noWrap/>
            <w:hideMark/>
          </w:tcPr>
          <w:p w14:paraId="1AA8D0B0" w14:textId="77777777" w:rsidR="00413CB7" w:rsidRPr="00413CB7" w:rsidRDefault="00413CB7" w:rsidP="00413CB7">
            <w:pPr>
              <w:spacing w:after="0"/>
              <w:ind w:left="113"/>
              <w:jc w:val="left"/>
              <w:rPr>
                <w:szCs w:val="20"/>
              </w:rPr>
            </w:pPr>
            <w:r w:rsidRPr="00413CB7">
              <w:rPr>
                <w:szCs w:val="20"/>
              </w:rPr>
              <w:t>MILE END SOUTH, SA 5031</w:t>
            </w:r>
          </w:p>
        </w:tc>
        <w:tc>
          <w:tcPr>
            <w:tcW w:w="424" w:type="pct"/>
            <w:noWrap/>
            <w:hideMark/>
          </w:tcPr>
          <w:p w14:paraId="595AA2F6" w14:textId="77777777" w:rsidR="00413CB7" w:rsidRPr="00413CB7" w:rsidRDefault="00413CB7" w:rsidP="00413CB7">
            <w:pPr>
              <w:spacing w:after="0"/>
              <w:ind w:right="113"/>
              <w:jc w:val="right"/>
              <w:rPr>
                <w:szCs w:val="20"/>
              </w:rPr>
            </w:pPr>
            <w:r w:rsidRPr="00413CB7">
              <w:rPr>
                <w:szCs w:val="20"/>
              </w:rPr>
              <w:t>373.26</w:t>
            </w:r>
          </w:p>
        </w:tc>
        <w:tc>
          <w:tcPr>
            <w:tcW w:w="770" w:type="pct"/>
            <w:noWrap/>
            <w:hideMark/>
          </w:tcPr>
          <w:p w14:paraId="052AAB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13A1C1" w14:textId="77777777" w:rsidR="00413CB7" w:rsidRPr="00413CB7" w:rsidRDefault="00413CB7" w:rsidP="00413CB7">
            <w:pPr>
              <w:spacing w:after="0"/>
              <w:jc w:val="right"/>
              <w:rPr>
                <w:szCs w:val="20"/>
              </w:rPr>
            </w:pPr>
            <w:r w:rsidRPr="00413CB7">
              <w:rPr>
                <w:szCs w:val="20"/>
              </w:rPr>
              <w:t>11.6.2014</w:t>
            </w:r>
          </w:p>
        </w:tc>
      </w:tr>
      <w:tr w:rsidR="00413CB7" w:rsidRPr="00413CB7" w14:paraId="7081D60B" w14:textId="77777777" w:rsidTr="005B36B0">
        <w:trPr>
          <w:trHeight w:val="20"/>
        </w:trPr>
        <w:tc>
          <w:tcPr>
            <w:tcW w:w="1756" w:type="pct"/>
            <w:noWrap/>
            <w:hideMark/>
          </w:tcPr>
          <w:p w14:paraId="758E5205" w14:textId="77777777" w:rsidR="00413CB7" w:rsidRPr="00413CB7" w:rsidRDefault="00413CB7" w:rsidP="00413CB7">
            <w:pPr>
              <w:spacing w:after="0"/>
              <w:jc w:val="left"/>
              <w:rPr>
                <w:szCs w:val="20"/>
              </w:rPr>
            </w:pPr>
            <w:r w:rsidRPr="00413CB7">
              <w:rPr>
                <w:szCs w:val="20"/>
              </w:rPr>
              <w:t>Dien Dang</w:t>
            </w:r>
          </w:p>
        </w:tc>
        <w:tc>
          <w:tcPr>
            <w:tcW w:w="1597" w:type="pct"/>
            <w:noWrap/>
            <w:hideMark/>
          </w:tcPr>
          <w:p w14:paraId="6FED84C5"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060B7C9F" w14:textId="77777777" w:rsidR="00413CB7" w:rsidRPr="00413CB7" w:rsidRDefault="00413CB7" w:rsidP="00413CB7">
            <w:pPr>
              <w:spacing w:after="0"/>
              <w:ind w:right="113"/>
              <w:jc w:val="right"/>
              <w:rPr>
                <w:szCs w:val="20"/>
              </w:rPr>
            </w:pPr>
            <w:r w:rsidRPr="00413CB7">
              <w:rPr>
                <w:szCs w:val="20"/>
              </w:rPr>
              <w:t>53.75</w:t>
            </w:r>
          </w:p>
        </w:tc>
        <w:tc>
          <w:tcPr>
            <w:tcW w:w="770" w:type="pct"/>
            <w:noWrap/>
            <w:hideMark/>
          </w:tcPr>
          <w:p w14:paraId="01B887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2F3145" w14:textId="77777777" w:rsidR="00413CB7" w:rsidRPr="00413CB7" w:rsidRDefault="00413CB7" w:rsidP="00413CB7">
            <w:pPr>
              <w:spacing w:after="0"/>
              <w:jc w:val="right"/>
              <w:rPr>
                <w:szCs w:val="20"/>
              </w:rPr>
            </w:pPr>
            <w:r w:rsidRPr="00413CB7">
              <w:rPr>
                <w:szCs w:val="20"/>
              </w:rPr>
              <w:t>7.10.2013</w:t>
            </w:r>
          </w:p>
        </w:tc>
      </w:tr>
      <w:tr w:rsidR="00413CB7" w:rsidRPr="00413CB7" w14:paraId="227D1561" w14:textId="77777777" w:rsidTr="005B36B0">
        <w:trPr>
          <w:trHeight w:val="20"/>
        </w:trPr>
        <w:tc>
          <w:tcPr>
            <w:tcW w:w="1756" w:type="pct"/>
            <w:noWrap/>
            <w:hideMark/>
          </w:tcPr>
          <w:p w14:paraId="3FFD5AC2" w14:textId="77777777" w:rsidR="00413CB7" w:rsidRPr="00413CB7" w:rsidRDefault="00413CB7" w:rsidP="00413CB7">
            <w:pPr>
              <w:spacing w:after="0"/>
              <w:jc w:val="left"/>
              <w:rPr>
                <w:szCs w:val="20"/>
              </w:rPr>
            </w:pPr>
            <w:r w:rsidRPr="00413CB7">
              <w:rPr>
                <w:szCs w:val="20"/>
              </w:rPr>
              <w:t>Diep Tran</w:t>
            </w:r>
          </w:p>
        </w:tc>
        <w:tc>
          <w:tcPr>
            <w:tcW w:w="1597" w:type="pct"/>
            <w:noWrap/>
            <w:hideMark/>
          </w:tcPr>
          <w:p w14:paraId="758F9A91"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2129A191" w14:textId="77777777" w:rsidR="00413CB7" w:rsidRPr="00413CB7" w:rsidRDefault="00413CB7" w:rsidP="00413CB7">
            <w:pPr>
              <w:spacing w:after="0"/>
              <w:ind w:right="113"/>
              <w:jc w:val="right"/>
              <w:rPr>
                <w:szCs w:val="20"/>
              </w:rPr>
            </w:pPr>
            <w:r w:rsidRPr="00413CB7">
              <w:rPr>
                <w:szCs w:val="20"/>
              </w:rPr>
              <w:t>11.65</w:t>
            </w:r>
          </w:p>
        </w:tc>
        <w:tc>
          <w:tcPr>
            <w:tcW w:w="770" w:type="pct"/>
            <w:noWrap/>
            <w:hideMark/>
          </w:tcPr>
          <w:p w14:paraId="5527F8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85F10A" w14:textId="77777777" w:rsidR="00413CB7" w:rsidRPr="00413CB7" w:rsidRDefault="00413CB7" w:rsidP="00413CB7">
            <w:pPr>
              <w:spacing w:after="0"/>
              <w:jc w:val="right"/>
              <w:rPr>
                <w:szCs w:val="20"/>
              </w:rPr>
            </w:pPr>
            <w:r w:rsidRPr="00413CB7">
              <w:rPr>
                <w:szCs w:val="20"/>
              </w:rPr>
              <w:t>6.11.2014</w:t>
            </w:r>
          </w:p>
        </w:tc>
      </w:tr>
      <w:tr w:rsidR="00413CB7" w:rsidRPr="00413CB7" w14:paraId="6F48FDA8" w14:textId="77777777" w:rsidTr="005B36B0">
        <w:trPr>
          <w:trHeight w:val="20"/>
        </w:trPr>
        <w:tc>
          <w:tcPr>
            <w:tcW w:w="1756" w:type="pct"/>
            <w:noWrap/>
            <w:hideMark/>
          </w:tcPr>
          <w:p w14:paraId="33A9F0BF" w14:textId="77777777" w:rsidR="00413CB7" w:rsidRPr="00413CB7" w:rsidRDefault="00413CB7" w:rsidP="00413CB7">
            <w:pPr>
              <w:spacing w:after="0"/>
              <w:jc w:val="left"/>
              <w:rPr>
                <w:szCs w:val="20"/>
              </w:rPr>
            </w:pPr>
            <w:r w:rsidRPr="00413CB7">
              <w:rPr>
                <w:szCs w:val="20"/>
              </w:rPr>
              <w:t>Dimitrios Giantsis</w:t>
            </w:r>
          </w:p>
        </w:tc>
        <w:tc>
          <w:tcPr>
            <w:tcW w:w="1597" w:type="pct"/>
            <w:noWrap/>
            <w:hideMark/>
          </w:tcPr>
          <w:p w14:paraId="1985A64E"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3749CCC9" w14:textId="77777777" w:rsidR="00413CB7" w:rsidRPr="00413CB7" w:rsidRDefault="00413CB7" w:rsidP="00413CB7">
            <w:pPr>
              <w:spacing w:after="0"/>
              <w:ind w:right="113"/>
              <w:jc w:val="right"/>
              <w:rPr>
                <w:szCs w:val="20"/>
              </w:rPr>
            </w:pPr>
            <w:r w:rsidRPr="00413CB7">
              <w:rPr>
                <w:szCs w:val="20"/>
              </w:rPr>
              <w:t>300.03</w:t>
            </w:r>
          </w:p>
        </w:tc>
        <w:tc>
          <w:tcPr>
            <w:tcW w:w="770" w:type="pct"/>
            <w:noWrap/>
            <w:hideMark/>
          </w:tcPr>
          <w:p w14:paraId="25421B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2CA1D2" w14:textId="77777777" w:rsidR="00413CB7" w:rsidRPr="00413CB7" w:rsidRDefault="00413CB7" w:rsidP="00413CB7">
            <w:pPr>
              <w:spacing w:after="0"/>
              <w:jc w:val="right"/>
              <w:rPr>
                <w:szCs w:val="20"/>
              </w:rPr>
            </w:pPr>
            <w:r w:rsidRPr="00413CB7">
              <w:rPr>
                <w:szCs w:val="20"/>
              </w:rPr>
              <w:t>14.1.2014</w:t>
            </w:r>
          </w:p>
        </w:tc>
      </w:tr>
      <w:tr w:rsidR="00413CB7" w:rsidRPr="00413CB7" w14:paraId="325609C2" w14:textId="77777777" w:rsidTr="005B36B0">
        <w:trPr>
          <w:trHeight w:val="20"/>
        </w:trPr>
        <w:tc>
          <w:tcPr>
            <w:tcW w:w="1756" w:type="pct"/>
            <w:noWrap/>
            <w:hideMark/>
          </w:tcPr>
          <w:p w14:paraId="5E380659" w14:textId="77777777" w:rsidR="00413CB7" w:rsidRPr="00413CB7" w:rsidRDefault="00413CB7" w:rsidP="00413CB7">
            <w:pPr>
              <w:spacing w:after="0"/>
              <w:jc w:val="left"/>
              <w:rPr>
                <w:szCs w:val="20"/>
              </w:rPr>
            </w:pPr>
            <w:r w:rsidRPr="00413CB7">
              <w:rPr>
                <w:szCs w:val="20"/>
              </w:rPr>
              <w:t>Dino Bernobich</w:t>
            </w:r>
          </w:p>
        </w:tc>
        <w:tc>
          <w:tcPr>
            <w:tcW w:w="1597" w:type="pct"/>
            <w:noWrap/>
            <w:hideMark/>
          </w:tcPr>
          <w:p w14:paraId="265868F6"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28BF7D09" w14:textId="77777777" w:rsidR="00413CB7" w:rsidRPr="00413CB7" w:rsidRDefault="00413CB7" w:rsidP="00413CB7">
            <w:pPr>
              <w:spacing w:after="0"/>
              <w:ind w:right="113"/>
              <w:jc w:val="right"/>
              <w:rPr>
                <w:szCs w:val="20"/>
              </w:rPr>
            </w:pPr>
            <w:r w:rsidRPr="00413CB7">
              <w:rPr>
                <w:szCs w:val="20"/>
              </w:rPr>
              <w:t>34.22</w:t>
            </w:r>
          </w:p>
        </w:tc>
        <w:tc>
          <w:tcPr>
            <w:tcW w:w="770" w:type="pct"/>
            <w:noWrap/>
            <w:hideMark/>
          </w:tcPr>
          <w:p w14:paraId="552C89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AA8FA9" w14:textId="77777777" w:rsidR="00413CB7" w:rsidRPr="00413CB7" w:rsidRDefault="00413CB7" w:rsidP="00413CB7">
            <w:pPr>
              <w:spacing w:after="0"/>
              <w:jc w:val="right"/>
              <w:rPr>
                <w:szCs w:val="20"/>
              </w:rPr>
            </w:pPr>
            <w:r w:rsidRPr="00413CB7">
              <w:rPr>
                <w:szCs w:val="20"/>
              </w:rPr>
              <w:t>25.6.2014</w:t>
            </w:r>
          </w:p>
        </w:tc>
      </w:tr>
      <w:tr w:rsidR="00413CB7" w:rsidRPr="00413CB7" w14:paraId="6347BFC4" w14:textId="77777777" w:rsidTr="005B36B0">
        <w:trPr>
          <w:trHeight w:val="20"/>
        </w:trPr>
        <w:tc>
          <w:tcPr>
            <w:tcW w:w="1756" w:type="pct"/>
            <w:noWrap/>
            <w:hideMark/>
          </w:tcPr>
          <w:p w14:paraId="29C11645" w14:textId="77777777" w:rsidR="00413CB7" w:rsidRPr="00413CB7" w:rsidRDefault="00413CB7" w:rsidP="00413CB7">
            <w:pPr>
              <w:spacing w:after="0"/>
              <w:jc w:val="left"/>
              <w:rPr>
                <w:szCs w:val="20"/>
              </w:rPr>
            </w:pPr>
            <w:r w:rsidRPr="00413CB7">
              <w:rPr>
                <w:szCs w:val="20"/>
              </w:rPr>
              <w:t>Dino Dal Santo</w:t>
            </w:r>
          </w:p>
        </w:tc>
        <w:tc>
          <w:tcPr>
            <w:tcW w:w="1597" w:type="pct"/>
            <w:noWrap/>
            <w:hideMark/>
          </w:tcPr>
          <w:p w14:paraId="6F8010C8"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1F10BFF2" w14:textId="77777777" w:rsidR="00413CB7" w:rsidRPr="00413CB7" w:rsidRDefault="00413CB7" w:rsidP="00413CB7">
            <w:pPr>
              <w:spacing w:after="0"/>
              <w:ind w:right="113"/>
              <w:jc w:val="right"/>
              <w:rPr>
                <w:szCs w:val="20"/>
              </w:rPr>
            </w:pPr>
            <w:r w:rsidRPr="00413CB7">
              <w:rPr>
                <w:szCs w:val="20"/>
              </w:rPr>
              <w:t>24.98</w:t>
            </w:r>
          </w:p>
        </w:tc>
        <w:tc>
          <w:tcPr>
            <w:tcW w:w="770" w:type="pct"/>
            <w:noWrap/>
            <w:hideMark/>
          </w:tcPr>
          <w:p w14:paraId="60A060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B574A0" w14:textId="77777777" w:rsidR="00413CB7" w:rsidRPr="00413CB7" w:rsidRDefault="00413CB7" w:rsidP="00413CB7">
            <w:pPr>
              <w:spacing w:after="0"/>
              <w:jc w:val="right"/>
              <w:rPr>
                <w:szCs w:val="20"/>
              </w:rPr>
            </w:pPr>
            <w:r w:rsidRPr="00413CB7">
              <w:rPr>
                <w:szCs w:val="20"/>
              </w:rPr>
              <w:t>8.5.2013</w:t>
            </w:r>
          </w:p>
        </w:tc>
      </w:tr>
      <w:tr w:rsidR="00413CB7" w:rsidRPr="00413CB7" w14:paraId="67DAFB86" w14:textId="77777777" w:rsidTr="005B36B0">
        <w:trPr>
          <w:trHeight w:val="20"/>
        </w:trPr>
        <w:tc>
          <w:tcPr>
            <w:tcW w:w="1756" w:type="pct"/>
            <w:noWrap/>
            <w:hideMark/>
          </w:tcPr>
          <w:p w14:paraId="5294B165" w14:textId="77777777" w:rsidR="00413CB7" w:rsidRPr="00413CB7" w:rsidRDefault="00413CB7" w:rsidP="00413CB7">
            <w:pPr>
              <w:spacing w:after="0"/>
              <w:jc w:val="left"/>
              <w:rPr>
                <w:szCs w:val="20"/>
              </w:rPr>
            </w:pPr>
            <w:r w:rsidRPr="00413CB7">
              <w:rPr>
                <w:szCs w:val="20"/>
              </w:rPr>
              <w:t>Dino Marafioti</w:t>
            </w:r>
          </w:p>
        </w:tc>
        <w:tc>
          <w:tcPr>
            <w:tcW w:w="1597" w:type="pct"/>
            <w:noWrap/>
            <w:hideMark/>
          </w:tcPr>
          <w:p w14:paraId="2D665ED0"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4B501359" w14:textId="77777777" w:rsidR="00413CB7" w:rsidRPr="00413CB7" w:rsidRDefault="00413CB7" w:rsidP="00413CB7">
            <w:pPr>
              <w:spacing w:after="0"/>
              <w:ind w:right="113"/>
              <w:jc w:val="right"/>
              <w:rPr>
                <w:szCs w:val="20"/>
              </w:rPr>
            </w:pPr>
            <w:r w:rsidRPr="00413CB7">
              <w:rPr>
                <w:szCs w:val="20"/>
              </w:rPr>
              <w:t>54.95</w:t>
            </w:r>
          </w:p>
        </w:tc>
        <w:tc>
          <w:tcPr>
            <w:tcW w:w="770" w:type="pct"/>
            <w:noWrap/>
            <w:hideMark/>
          </w:tcPr>
          <w:p w14:paraId="5A0329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5FE4D8" w14:textId="77777777" w:rsidR="00413CB7" w:rsidRPr="00413CB7" w:rsidRDefault="00413CB7" w:rsidP="00413CB7">
            <w:pPr>
              <w:spacing w:after="0"/>
              <w:jc w:val="right"/>
              <w:rPr>
                <w:szCs w:val="20"/>
              </w:rPr>
            </w:pPr>
            <w:r w:rsidRPr="00413CB7">
              <w:rPr>
                <w:szCs w:val="20"/>
              </w:rPr>
              <w:t>7.11.2014</w:t>
            </w:r>
          </w:p>
        </w:tc>
      </w:tr>
      <w:tr w:rsidR="00413CB7" w:rsidRPr="00413CB7" w14:paraId="711D293B" w14:textId="77777777" w:rsidTr="005B36B0">
        <w:trPr>
          <w:trHeight w:val="20"/>
        </w:trPr>
        <w:tc>
          <w:tcPr>
            <w:tcW w:w="1756" w:type="pct"/>
            <w:noWrap/>
            <w:hideMark/>
          </w:tcPr>
          <w:p w14:paraId="56F02157" w14:textId="77777777" w:rsidR="00413CB7" w:rsidRPr="00413CB7" w:rsidRDefault="00413CB7" w:rsidP="00413CB7">
            <w:pPr>
              <w:spacing w:after="0"/>
              <w:jc w:val="left"/>
              <w:rPr>
                <w:szCs w:val="20"/>
              </w:rPr>
            </w:pPr>
            <w:r w:rsidRPr="00413CB7">
              <w:rPr>
                <w:szCs w:val="20"/>
              </w:rPr>
              <w:t>Dion Tuckeell</w:t>
            </w:r>
          </w:p>
        </w:tc>
        <w:tc>
          <w:tcPr>
            <w:tcW w:w="1597" w:type="pct"/>
            <w:noWrap/>
            <w:hideMark/>
          </w:tcPr>
          <w:p w14:paraId="553BE264"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756903B8" w14:textId="77777777" w:rsidR="00413CB7" w:rsidRPr="00413CB7" w:rsidRDefault="00413CB7" w:rsidP="00413CB7">
            <w:pPr>
              <w:spacing w:after="0"/>
              <w:ind w:right="113"/>
              <w:jc w:val="right"/>
              <w:rPr>
                <w:szCs w:val="20"/>
              </w:rPr>
            </w:pPr>
            <w:r w:rsidRPr="00413CB7">
              <w:rPr>
                <w:szCs w:val="20"/>
              </w:rPr>
              <w:t>19.96</w:t>
            </w:r>
          </w:p>
        </w:tc>
        <w:tc>
          <w:tcPr>
            <w:tcW w:w="770" w:type="pct"/>
            <w:noWrap/>
            <w:hideMark/>
          </w:tcPr>
          <w:p w14:paraId="58C0B1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67D32C" w14:textId="77777777" w:rsidR="00413CB7" w:rsidRPr="00413CB7" w:rsidRDefault="00413CB7" w:rsidP="00413CB7">
            <w:pPr>
              <w:spacing w:after="0"/>
              <w:jc w:val="right"/>
              <w:rPr>
                <w:szCs w:val="20"/>
              </w:rPr>
            </w:pPr>
            <w:r w:rsidRPr="00413CB7">
              <w:rPr>
                <w:szCs w:val="20"/>
              </w:rPr>
              <w:t>28.8.2014</w:t>
            </w:r>
          </w:p>
        </w:tc>
      </w:tr>
      <w:tr w:rsidR="00413CB7" w:rsidRPr="00413CB7" w14:paraId="47A2A3DC" w14:textId="77777777" w:rsidTr="005B36B0">
        <w:trPr>
          <w:trHeight w:val="20"/>
        </w:trPr>
        <w:tc>
          <w:tcPr>
            <w:tcW w:w="1756" w:type="pct"/>
            <w:noWrap/>
            <w:hideMark/>
          </w:tcPr>
          <w:p w14:paraId="06C3AC28" w14:textId="77777777" w:rsidR="00413CB7" w:rsidRPr="00413CB7" w:rsidRDefault="00413CB7" w:rsidP="00413CB7">
            <w:pPr>
              <w:spacing w:after="0"/>
              <w:jc w:val="left"/>
              <w:rPr>
                <w:szCs w:val="20"/>
              </w:rPr>
            </w:pPr>
            <w:r w:rsidRPr="00413CB7">
              <w:rPr>
                <w:szCs w:val="20"/>
              </w:rPr>
              <w:t>Dipesh Pandey</w:t>
            </w:r>
          </w:p>
        </w:tc>
        <w:tc>
          <w:tcPr>
            <w:tcW w:w="1597" w:type="pct"/>
            <w:noWrap/>
            <w:hideMark/>
          </w:tcPr>
          <w:p w14:paraId="1BB0276A"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4FE4DFC7"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1A69C0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FA1FCB" w14:textId="77777777" w:rsidR="00413CB7" w:rsidRPr="00413CB7" w:rsidRDefault="00413CB7" w:rsidP="00413CB7">
            <w:pPr>
              <w:spacing w:after="0"/>
              <w:jc w:val="right"/>
              <w:rPr>
                <w:szCs w:val="20"/>
              </w:rPr>
            </w:pPr>
            <w:r w:rsidRPr="00413CB7">
              <w:rPr>
                <w:szCs w:val="20"/>
              </w:rPr>
              <w:t>22.2.2013</w:t>
            </w:r>
          </w:p>
        </w:tc>
      </w:tr>
      <w:tr w:rsidR="00413CB7" w:rsidRPr="00413CB7" w14:paraId="391B8E1F" w14:textId="77777777" w:rsidTr="005B36B0">
        <w:trPr>
          <w:trHeight w:val="20"/>
        </w:trPr>
        <w:tc>
          <w:tcPr>
            <w:tcW w:w="1756" w:type="pct"/>
            <w:noWrap/>
            <w:hideMark/>
          </w:tcPr>
          <w:p w14:paraId="45750517" w14:textId="77777777" w:rsidR="00413CB7" w:rsidRPr="00413CB7" w:rsidRDefault="00413CB7" w:rsidP="00413CB7">
            <w:pPr>
              <w:spacing w:after="0"/>
              <w:jc w:val="left"/>
              <w:rPr>
                <w:szCs w:val="20"/>
              </w:rPr>
            </w:pPr>
            <w:r w:rsidRPr="00413CB7">
              <w:rPr>
                <w:szCs w:val="20"/>
              </w:rPr>
              <w:t>Dirk Lourens</w:t>
            </w:r>
          </w:p>
        </w:tc>
        <w:tc>
          <w:tcPr>
            <w:tcW w:w="1597" w:type="pct"/>
            <w:noWrap/>
            <w:hideMark/>
          </w:tcPr>
          <w:p w14:paraId="355118DA"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03332057" w14:textId="77777777" w:rsidR="00413CB7" w:rsidRPr="00413CB7" w:rsidRDefault="00413CB7" w:rsidP="00413CB7">
            <w:pPr>
              <w:spacing w:after="0"/>
              <w:ind w:right="113"/>
              <w:jc w:val="right"/>
              <w:rPr>
                <w:szCs w:val="20"/>
              </w:rPr>
            </w:pPr>
            <w:r w:rsidRPr="00413CB7">
              <w:rPr>
                <w:szCs w:val="20"/>
              </w:rPr>
              <w:t>22.08</w:t>
            </w:r>
          </w:p>
        </w:tc>
        <w:tc>
          <w:tcPr>
            <w:tcW w:w="770" w:type="pct"/>
            <w:noWrap/>
            <w:hideMark/>
          </w:tcPr>
          <w:p w14:paraId="5B6C6579" w14:textId="77777777" w:rsidR="00413CB7" w:rsidRPr="00413CB7" w:rsidRDefault="00413CB7" w:rsidP="00413CB7">
            <w:pPr>
              <w:spacing w:after="0"/>
              <w:ind w:left="170"/>
              <w:jc w:val="left"/>
              <w:rPr>
                <w:szCs w:val="20"/>
              </w:rPr>
            </w:pPr>
            <w:r w:rsidRPr="00413CB7">
              <w:rPr>
                <w:szCs w:val="20"/>
              </w:rPr>
              <w:t>Refund 181835</w:t>
            </w:r>
          </w:p>
        </w:tc>
        <w:tc>
          <w:tcPr>
            <w:tcW w:w="453" w:type="pct"/>
            <w:noWrap/>
            <w:hideMark/>
          </w:tcPr>
          <w:p w14:paraId="687DB1D1" w14:textId="77777777" w:rsidR="00413CB7" w:rsidRPr="00413CB7" w:rsidRDefault="00413CB7" w:rsidP="00413CB7">
            <w:pPr>
              <w:spacing w:after="0"/>
              <w:jc w:val="right"/>
              <w:rPr>
                <w:szCs w:val="20"/>
              </w:rPr>
            </w:pPr>
            <w:r w:rsidRPr="00413CB7">
              <w:rPr>
                <w:szCs w:val="20"/>
              </w:rPr>
              <w:t>8.10.2013</w:t>
            </w:r>
          </w:p>
        </w:tc>
      </w:tr>
      <w:tr w:rsidR="00413CB7" w:rsidRPr="00413CB7" w14:paraId="0C279FD1" w14:textId="77777777" w:rsidTr="005B36B0">
        <w:trPr>
          <w:trHeight w:val="20"/>
        </w:trPr>
        <w:tc>
          <w:tcPr>
            <w:tcW w:w="1756" w:type="pct"/>
            <w:noWrap/>
            <w:hideMark/>
          </w:tcPr>
          <w:p w14:paraId="71280404" w14:textId="77777777" w:rsidR="00413CB7" w:rsidRPr="00413CB7" w:rsidRDefault="00413CB7" w:rsidP="00413CB7">
            <w:pPr>
              <w:spacing w:after="0"/>
              <w:jc w:val="left"/>
              <w:rPr>
                <w:szCs w:val="20"/>
              </w:rPr>
            </w:pPr>
            <w:r w:rsidRPr="00413CB7">
              <w:rPr>
                <w:szCs w:val="20"/>
              </w:rPr>
              <w:lastRenderedPageBreak/>
              <w:t>District Council Rocky River</w:t>
            </w:r>
          </w:p>
        </w:tc>
        <w:tc>
          <w:tcPr>
            <w:tcW w:w="1597" w:type="pct"/>
            <w:noWrap/>
            <w:hideMark/>
          </w:tcPr>
          <w:p w14:paraId="272EF59B" w14:textId="77777777" w:rsidR="00413CB7" w:rsidRPr="00413CB7" w:rsidRDefault="00413CB7" w:rsidP="00413CB7">
            <w:pPr>
              <w:spacing w:after="0"/>
              <w:ind w:left="113"/>
              <w:jc w:val="left"/>
              <w:rPr>
                <w:szCs w:val="20"/>
              </w:rPr>
            </w:pPr>
            <w:r w:rsidRPr="00413CB7">
              <w:rPr>
                <w:szCs w:val="20"/>
              </w:rPr>
              <w:t>LAURA, SA 5480</w:t>
            </w:r>
          </w:p>
        </w:tc>
        <w:tc>
          <w:tcPr>
            <w:tcW w:w="424" w:type="pct"/>
            <w:noWrap/>
            <w:hideMark/>
          </w:tcPr>
          <w:p w14:paraId="4F91015E" w14:textId="77777777" w:rsidR="00413CB7" w:rsidRPr="00413CB7" w:rsidRDefault="00413CB7" w:rsidP="00413CB7">
            <w:pPr>
              <w:spacing w:after="0"/>
              <w:ind w:right="113"/>
              <w:jc w:val="right"/>
              <w:rPr>
                <w:szCs w:val="20"/>
              </w:rPr>
            </w:pPr>
            <w:r w:rsidRPr="00413CB7">
              <w:rPr>
                <w:szCs w:val="20"/>
              </w:rPr>
              <w:t>17.51</w:t>
            </w:r>
          </w:p>
        </w:tc>
        <w:tc>
          <w:tcPr>
            <w:tcW w:w="770" w:type="pct"/>
            <w:noWrap/>
            <w:hideMark/>
          </w:tcPr>
          <w:p w14:paraId="08EE46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180293" w14:textId="77777777" w:rsidR="00413CB7" w:rsidRPr="00413CB7" w:rsidRDefault="00413CB7" w:rsidP="00413CB7">
            <w:pPr>
              <w:spacing w:after="0"/>
              <w:jc w:val="right"/>
              <w:rPr>
                <w:szCs w:val="20"/>
              </w:rPr>
            </w:pPr>
            <w:r w:rsidRPr="00413CB7">
              <w:rPr>
                <w:szCs w:val="20"/>
              </w:rPr>
              <w:t>19.1.2013</w:t>
            </w:r>
          </w:p>
        </w:tc>
      </w:tr>
      <w:tr w:rsidR="00413CB7" w:rsidRPr="00413CB7" w14:paraId="5B41C49D" w14:textId="77777777" w:rsidTr="005B36B0">
        <w:trPr>
          <w:trHeight w:val="20"/>
        </w:trPr>
        <w:tc>
          <w:tcPr>
            <w:tcW w:w="1756" w:type="pct"/>
            <w:noWrap/>
            <w:hideMark/>
          </w:tcPr>
          <w:p w14:paraId="672AC34E" w14:textId="77777777" w:rsidR="00413CB7" w:rsidRPr="00413CB7" w:rsidRDefault="00413CB7" w:rsidP="00413CB7">
            <w:pPr>
              <w:spacing w:after="0"/>
              <w:jc w:val="left"/>
              <w:rPr>
                <w:szCs w:val="20"/>
              </w:rPr>
            </w:pPr>
            <w:r w:rsidRPr="00413CB7">
              <w:rPr>
                <w:szCs w:val="20"/>
              </w:rPr>
              <w:t>District Council Rocky River</w:t>
            </w:r>
          </w:p>
        </w:tc>
        <w:tc>
          <w:tcPr>
            <w:tcW w:w="1597" w:type="pct"/>
            <w:noWrap/>
            <w:hideMark/>
          </w:tcPr>
          <w:p w14:paraId="6E9371E2" w14:textId="77777777" w:rsidR="00413CB7" w:rsidRPr="00413CB7" w:rsidRDefault="00413CB7" w:rsidP="00413CB7">
            <w:pPr>
              <w:spacing w:after="0"/>
              <w:ind w:left="113"/>
              <w:jc w:val="left"/>
              <w:rPr>
                <w:szCs w:val="20"/>
              </w:rPr>
            </w:pPr>
            <w:r w:rsidRPr="00413CB7">
              <w:rPr>
                <w:szCs w:val="20"/>
              </w:rPr>
              <w:t>LAURA, SA 5480</w:t>
            </w:r>
          </w:p>
        </w:tc>
        <w:tc>
          <w:tcPr>
            <w:tcW w:w="424" w:type="pct"/>
            <w:noWrap/>
            <w:hideMark/>
          </w:tcPr>
          <w:p w14:paraId="2984D02E" w14:textId="77777777" w:rsidR="00413CB7" w:rsidRPr="00413CB7" w:rsidRDefault="00413CB7" w:rsidP="00413CB7">
            <w:pPr>
              <w:spacing w:after="0"/>
              <w:ind w:right="113"/>
              <w:jc w:val="right"/>
              <w:rPr>
                <w:szCs w:val="20"/>
              </w:rPr>
            </w:pPr>
            <w:r w:rsidRPr="00413CB7">
              <w:rPr>
                <w:szCs w:val="20"/>
              </w:rPr>
              <w:t>582.53</w:t>
            </w:r>
          </w:p>
        </w:tc>
        <w:tc>
          <w:tcPr>
            <w:tcW w:w="770" w:type="pct"/>
            <w:noWrap/>
            <w:hideMark/>
          </w:tcPr>
          <w:p w14:paraId="67334F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8D0691" w14:textId="77777777" w:rsidR="00413CB7" w:rsidRPr="00413CB7" w:rsidRDefault="00413CB7" w:rsidP="00413CB7">
            <w:pPr>
              <w:spacing w:after="0"/>
              <w:jc w:val="right"/>
              <w:rPr>
                <w:szCs w:val="20"/>
              </w:rPr>
            </w:pPr>
            <w:r w:rsidRPr="00413CB7">
              <w:rPr>
                <w:szCs w:val="20"/>
              </w:rPr>
              <w:t>19.1.2013</w:t>
            </w:r>
          </w:p>
        </w:tc>
      </w:tr>
      <w:tr w:rsidR="00413CB7" w:rsidRPr="00413CB7" w14:paraId="38234B76" w14:textId="77777777" w:rsidTr="005B36B0">
        <w:trPr>
          <w:trHeight w:val="20"/>
        </w:trPr>
        <w:tc>
          <w:tcPr>
            <w:tcW w:w="1756" w:type="pct"/>
            <w:noWrap/>
            <w:hideMark/>
          </w:tcPr>
          <w:p w14:paraId="05209002" w14:textId="77777777" w:rsidR="00413CB7" w:rsidRPr="00413CB7" w:rsidRDefault="00413CB7" w:rsidP="00413CB7">
            <w:pPr>
              <w:spacing w:after="0"/>
              <w:jc w:val="left"/>
              <w:rPr>
                <w:szCs w:val="20"/>
              </w:rPr>
            </w:pPr>
            <w:r w:rsidRPr="00413CB7">
              <w:rPr>
                <w:szCs w:val="20"/>
              </w:rPr>
              <w:t>Dolly Jaiswal</w:t>
            </w:r>
          </w:p>
        </w:tc>
        <w:tc>
          <w:tcPr>
            <w:tcW w:w="1597" w:type="pct"/>
            <w:noWrap/>
            <w:hideMark/>
          </w:tcPr>
          <w:p w14:paraId="4D414F74"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5D91EDDB" w14:textId="77777777" w:rsidR="00413CB7" w:rsidRPr="00413CB7" w:rsidRDefault="00413CB7" w:rsidP="00413CB7">
            <w:pPr>
              <w:spacing w:after="0"/>
              <w:ind w:right="113"/>
              <w:jc w:val="right"/>
              <w:rPr>
                <w:szCs w:val="20"/>
              </w:rPr>
            </w:pPr>
            <w:r w:rsidRPr="00413CB7">
              <w:rPr>
                <w:szCs w:val="20"/>
              </w:rPr>
              <w:t>38.47</w:t>
            </w:r>
          </w:p>
        </w:tc>
        <w:tc>
          <w:tcPr>
            <w:tcW w:w="770" w:type="pct"/>
            <w:noWrap/>
            <w:hideMark/>
          </w:tcPr>
          <w:p w14:paraId="425EC6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FD4A96" w14:textId="77777777" w:rsidR="00413CB7" w:rsidRPr="00413CB7" w:rsidRDefault="00413CB7" w:rsidP="00413CB7">
            <w:pPr>
              <w:spacing w:after="0"/>
              <w:jc w:val="right"/>
              <w:rPr>
                <w:szCs w:val="20"/>
              </w:rPr>
            </w:pPr>
            <w:r w:rsidRPr="00413CB7">
              <w:rPr>
                <w:szCs w:val="20"/>
              </w:rPr>
              <w:t>14.11.2014</w:t>
            </w:r>
          </w:p>
        </w:tc>
      </w:tr>
      <w:tr w:rsidR="00413CB7" w:rsidRPr="00413CB7" w14:paraId="4E6D121A" w14:textId="77777777" w:rsidTr="005B36B0">
        <w:trPr>
          <w:trHeight w:val="20"/>
        </w:trPr>
        <w:tc>
          <w:tcPr>
            <w:tcW w:w="1756" w:type="pct"/>
            <w:noWrap/>
            <w:hideMark/>
          </w:tcPr>
          <w:p w14:paraId="3D12C815" w14:textId="77777777" w:rsidR="00413CB7" w:rsidRPr="00413CB7" w:rsidRDefault="00413CB7" w:rsidP="00413CB7">
            <w:pPr>
              <w:spacing w:after="0"/>
              <w:jc w:val="left"/>
              <w:rPr>
                <w:szCs w:val="20"/>
              </w:rPr>
            </w:pPr>
            <w:r w:rsidRPr="00413CB7">
              <w:rPr>
                <w:szCs w:val="20"/>
              </w:rPr>
              <w:t>Dominic Cianfrone</w:t>
            </w:r>
          </w:p>
        </w:tc>
        <w:tc>
          <w:tcPr>
            <w:tcW w:w="1597" w:type="pct"/>
            <w:noWrap/>
            <w:hideMark/>
          </w:tcPr>
          <w:p w14:paraId="14929BC8"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576F0C70"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5A3D1B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47614F" w14:textId="77777777" w:rsidR="00413CB7" w:rsidRPr="00413CB7" w:rsidRDefault="00413CB7" w:rsidP="00413CB7">
            <w:pPr>
              <w:spacing w:after="0"/>
              <w:jc w:val="right"/>
              <w:rPr>
                <w:szCs w:val="20"/>
              </w:rPr>
            </w:pPr>
            <w:r w:rsidRPr="00413CB7">
              <w:rPr>
                <w:szCs w:val="20"/>
              </w:rPr>
              <w:t>31.12.2013</w:t>
            </w:r>
          </w:p>
        </w:tc>
      </w:tr>
      <w:tr w:rsidR="00413CB7" w:rsidRPr="00413CB7" w14:paraId="0C6632C5" w14:textId="77777777" w:rsidTr="005B36B0">
        <w:trPr>
          <w:trHeight w:val="20"/>
        </w:trPr>
        <w:tc>
          <w:tcPr>
            <w:tcW w:w="1756" w:type="pct"/>
            <w:noWrap/>
            <w:hideMark/>
          </w:tcPr>
          <w:p w14:paraId="495C59C5" w14:textId="77777777" w:rsidR="00413CB7" w:rsidRPr="00413CB7" w:rsidRDefault="00413CB7" w:rsidP="00413CB7">
            <w:pPr>
              <w:spacing w:after="0"/>
              <w:jc w:val="left"/>
              <w:rPr>
                <w:szCs w:val="20"/>
              </w:rPr>
            </w:pPr>
            <w:r w:rsidRPr="00413CB7">
              <w:rPr>
                <w:szCs w:val="20"/>
              </w:rPr>
              <w:t>Dominique Kasole</w:t>
            </w:r>
          </w:p>
        </w:tc>
        <w:tc>
          <w:tcPr>
            <w:tcW w:w="1597" w:type="pct"/>
            <w:noWrap/>
            <w:hideMark/>
          </w:tcPr>
          <w:p w14:paraId="76ECAAB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05EFC22" w14:textId="77777777" w:rsidR="00413CB7" w:rsidRPr="00413CB7" w:rsidRDefault="00413CB7" w:rsidP="00413CB7">
            <w:pPr>
              <w:spacing w:after="0"/>
              <w:ind w:right="113"/>
              <w:jc w:val="right"/>
              <w:rPr>
                <w:szCs w:val="20"/>
              </w:rPr>
            </w:pPr>
            <w:r w:rsidRPr="00413CB7">
              <w:rPr>
                <w:szCs w:val="20"/>
              </w:rPr>
              <w:t>89.19</w:t>
            </w:r>
          </w:p>
        </w:tc>
        <w:tc>
          <w:tcPr>
            <w:tcW w:w="770" w:type="pct"/>
            <w:noWrap/>
            <w:hideMark/>
          </w:tcPr>
          <w:p w14:paraId="06FB9E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04776B" w14:textId="77777777" w:rsidR="00413CB7" w:rsidRPr="00413CB7" w:rsidRDefault="00413CB7" w:rsidP="00413CB7">
            <w:pPr>
              <w:spacing w:after="0"/>
              <w:jc w:val="right"/>
              <w:rPr>
                <w:szCs w:val="20"/>
              </w:rPr>
            </w:pPr>
            <w:r w:rsidRPr="00413CB7">
              <w:rPr>
                <w:szCs w:val="20"/>
              </w:rPr>
              <w:t>1.8.2014</w:t>
            </w:r>
          </w:p>
        </w:tc>
      </w:tr>
      <w:tr w:rsidR="00413CB7" w:rsidRPr="00413CB7" w14:paraId="6B44BA6B" w14:textId="77777777" w:rsidTr="005B36B0">
        <w:trPr>
          <w:trHeight w:val="20"/>
        </w:trPr>
        <w:tc>
          <w:tcPr>
            <w:tcW w:w="1756" w:type="pct"/>
            <w:noWrap/>
            <w:hideMark/>
          </w:tcPr>
          <w:p w14:paraId="47B65C73" w14:textId="77777777" w:rsidR="00413CB7" w:rsidRPr="00413CB7" w:rsidRDefault="00413CB7" w:rsidP="00413CB7">
            <w:pPr>
              <w:spacing w:after="0"/>
              <w:jc w:val="left"/>
              <w:rPr>
                <w:szCs w:val="20"/>
              </w:rPr>
            </w:pPr>
            <w:r w:rsidRPr="00413CB7">
              <w:rPr>
                <w:szCs w:val="20"/>
              </w:rPr>
              <w:t>Dominique Lieb</w:t>
            </w:r>
          </w:p>
        </w:tc>
        <w:tc>
          <w:tcPr>
            <w:tcW w:w="1597" w:type="pct"/>
            <w:noWrap/>
            <w:hideMark/>
          </w:tcPr>
          <w:p w14:paraId="3A057A0D" w14:textId="77777777" w:rsidR="00413CB7" w:rsidRPr="00413CB7" w:rsidRDefault="00413CB7" w:rsidP="00413CB7">
            <w:pPr>
              <w:spacing w:after="0"/>
              <w:ind w:left="113"/>
              <w:jc w:val="left"/>
              <w:rPr>
                <w:szCs w:val="20"/>
              </w:rPr>
            </w:pPr>
            <w:r w:rsidRPr="00413CB7">
              <w:rPr>
                <w:szCs w:val="20"/>
              </w:rPr>
              <w:t>EVANDALE, SA 5069</w:t>
            </w:r>
          </w:p>
        </w:tc>
        <w:tc>
          <w:tcPr>
            <w:tcW w:w="424" w:type="pct"/>
            <w:noWrap/>
            <w:hideMark/>
          </w:tcPr>
          <w:p w14:paraId="7F280921" w14:textId="77777777" w:rsidR="00413CB7" w:rsidRPr="00413CB7" w:rsidRDefault="00413CB7" w:rsidP="00413CB7">
            <w:pPr>
              <w:spacing w:after="0"/>
              <w:ind w:right="113"/>
              <w:jc w:val="right"/>
              <w:rPr>
                <w:szCs w:val="20"/>
              </w:rPr>
            </w:pPr>
            <w:r w:rsidRPr="00413CB7">
              <w:rPr>
                <w:szCs w:val="20"/>
              </w:rPr>
              <w:t>13.51</w:t>
            </w:r>
          </w:p>
        </w:tc>
        <w:tc>
          <w:tcPr>
            <w:tcW w:w="770" w:type="pct"/>
            <w:noWrap/>
            <w:hideMark/>
          </w:tcPr>
          <w:p w14:paraId="3DF330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AA8F35" w14:textId="77777777" w:rsidR="00413CB7" w:rsidRPr="00413CB7" w:rsidRDefault="00413CB7" w:rsidP="00413CB7">
            <w:pPr>
              <w:spacing w:after="0"/>
              <w:jc w:val="right"/>
              <w:rPr>
                <w:szCs w:val="20"/>
              </w:rPr>
            </w:pPr>
            <w:r w:rsidRPr="00413CB7">
              <w:rPr>
                <w:szCs w:val="20"/>
              </w:rPr>
              <w:t>7.11.2014</w:t>
            </w:r>
          </w:p>
        </w:tc>
      </w:tr>
      <w:tr w:rsidR="00413CB7" w:rsidRPr="00413CB7" w14:paraId="5A1D2863" w14:textId="77777777" w:rsidTr="005B36B0">
        <w:trPr>
          <w:trHeight w:val="20"/>
        </w:trPr>
        <w:tc>
          <w:tcPr>
            <w:tcW w:w="1756" w:type="pct"/>
            <w:noWrap/>
            <w:hideMark/>
          </w:tcPr>
          <w:p w14:paraId="46B096BA" w14:textId="77777777" w:rsidR="00413CB7" w:rsidRPr="00413CB7" w:rsidRDefault="00413CB7" w:rsidP="00413CB7">
            <w:pPr>
              <w:spacing w:after="0"/>
              <w:jc w:val="left"/>
              <w:rPr>
                <w:szCs w:val="20"/>
              </w:rPr>
            </w:pPr>
            <w:r w:rsidRPr="00413CB7">
              <w:rPr>
                <w:szCs w:val="20"/>
              </w:rPr>
              <w:t>Domonica Rugolo</w:t>
            </w:r>
          </w:p>
        </w:tc>
        <w:tc>
          <w:tcPr>
            <w:tcW w:w="1597" w:type="pct"/>
            <w:noWrap/>
            <w:hideMark/>
          </w:tcPr>
          <w:p w14:paraId="7F934125"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4F373801" w14:textId="77777777" w:rsidR="00413CB7" w:rsidRPr="00413CB7" w:rsidRDefault="00413CB7" w:rsidP="00413CB7">
            <w:pPr>
              <w:spacing w:after="0"/>
              <w:ind w:right="113"/>
              <w:jc w:val="right"/>
              <w:rPr>
                <w:szCs w:val="20"/>
              </w:rPr>
            </w:pPr>
            <w:r w:rsidRPr="00413CB7">
              <w:rPr>
                <w:szCs w:val="20"/>
              </w:rPr>
              <w:t>14.60</w:t>
            </w:r>
          </w:p>
        </w:tc>
        <w:tc>
          <w:tcPr>
            <w:tcW w:w="770" w:type="pct"/>
            <w:noWrap/>
            <w:hideMark/>
          </w:tcPr>
          <w:p w14:paraId="146C59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A31303" w14:textId="77777777" w:rsidR="00413CB7" w:rsidRPr="00413CB7" w:rsidRDefault="00413CB7" w:rsidP="00413CB7">
            <w:pPr>
              <w:spacing w:after="0"/>
              <w:jc w:val="right"/>
              <w:rPr>
                <w:szCs w:val="20"/>
              </w:rPr>
            </w:pPr>
            <w:r w:rsidRPr="00413CB7">
              <w:rPr>
                <w:szCs w:val="20"/>
              </w:rPr>
              <w:t>20.8.2013</w:t>
            </w:r>
          </w:p>
        </w:tc>
      </w:tr>
      <w:tr w:rsidR="00413CB7" w:rsidRPr="00413CB7" w14:paraId="4B08E2B3" w14:textId="77777777" w:rsidTr="005B36B0">
        <w:trPr>
          <w:trHeight w:val="20"/>
        </w:trPr>
        <w:tc>
          <w:tcPr>
            <w:tcW w:w="1756" w:type="pct"/>
            <w:noWrap/>
            <w:hideMark/>
          </w:tcPr>
          <w:p w14:paraId="2BA3570D" w14:textId="77777777" w:rsidR="00413CB7" w:rsidRPr="00413CB7" w:rsidRDefault="00413CB7" w:rsidP="00413CB7">
            <w:pPr>
              <w:spacing w:after="0"/>
              <w:jc w:val="left"/>
              <w:rPr>
                <w:szCs w:val="20"/>
              </w:rPr>
            </w:pPr>
            <w:r w:rsidRPr="00413CB7">
              <w:rPr>
                <w:szCs w:val="20"/>
              </w:rPr>
              <w:t>Don Brown</w:t>
            </w:r>
          </w:p>
        </w:tc>
        <w:tc>
          <w:tcPr>
            <w:tcW w:w="1597" w:type="pct"/>
            <w:noWrap/>
            <w:hideMark/>
          </w:tcPr>
          <w:p w14:paraId="344F5594"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6292F005" w14:textId="77777777" w:rsidR="00413CB7" w:rsidRPr="00413CB7" w:rsidRDefault="00413CB7" w:rsidP="00413CB7">
            <w:pPr>
              <w:spacing w:after="0"/>
              <w:ind w:right="113"/>
              <w:jc w:val="right"/>
              <w:rPr>
                <w:szCs w:val="20"/>
              </w:rPr>
            </w:pPr>
            <w:r w:rsidRPr="00413CB7">
              <w:rPr>
                <w:szCs w:val="20"/>
              </w:rPr>
              <w:t>138.27</w:t>
            </w:r>
          </w:p>
        </w:tc>
        <w:tc>
          <w:tcPr>
            <w:tcW w:w="770" w:type="pct"/>
            <w:noWrap/>
            <w:hideMark/>
          </w:tcPr>
          <w:p w14:paraId="3A0EE7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C790BF" w14:textId="77777777" w:rsidR="00413CB7" w:rsidRPr="00413CB7" w:rsidRDefault="00413CB7" w:rsidP="00413CB7">
            <w:pPr>
              <w:spacing w:after="0"/>
              <w:jc w:val="right"/>
              <w:rPr>
                <w:szCs w:val="20"/>
              </w:rPr>
            </w:pPr>
            <w:r w:rsidRPr="00413CB7">
              <w:rPr>
                <w:szCs w:val="20"/>
              </w:rPr>
              <w:t>15.4.2013</w:t>
            </w:r>
          </w:p>
        </w:tc>
      </w:tr>
      <w:tr w:rsidR="00413CB7" w:rsidRPr="00413CB7" w14:paraId="5DDF0393" w14:textId="77777777" w:rsidTr="005B36B0">
        <w:trPr>
          <w:trHeight w:val="20"/>
        </w:trPr>
        <w:tc>
          <w:tcPr>
            <w:tcW w:w="1756" w:type="pct"/>
            <w:noWrap/>
            <w:hideMark/>
          </w:tcPr>
          <w:p w14:paraId="2EEDDBC6" w14:textId="77777777" w:rsidR="00413CB7" w:rsidRPr="00413CB7" w:rsidRDefault="00413CB7" w:rsidP="00413CB7">
            <w:pPr>
              <w:spacing w:after="0"/>
              <w:jc w:val="left"/>
              <w:rPr>
                <w:szCs w:val="20"/>
              </w:rPr>
            </w:pPr>
            <w:r w:rsidRPr="00413CB7">
              <w:rPr>
                <w:szCs w:val="20"/>
              </w:rPr>
              <w:t>Don Hoffman</w:t>
            </w:r>
          </w:p>
        </w:tc>
        <w:tc>
          <w:tcPr>
            <w:tcW w:w="1597" w:type="pct"/>
            <w:noWrap/>
            <w:hideMark/>
          </w:tcPr>
          <w:p w14:paraId="7615003C" w14:textId="77777777" w:rsidR="00413CB7" w:rsidRPr="00413CB7" w:rsidRDefault="00413CB7" w:rsidP="00413CB7">
            <w:pPr>
              <w:spacing w:after="0"/>
              <w:ind w:left="113"/>
              <w:jc w:val="left"/>
              <w:rPr>
                <w:szCs w:val="20"/>
              </w:rPr>
            </w:pPr>
            <w:r w:rsidRPr="00413CB7">
              <w:rPr>
                <w:szCs w:val="20"/>
              </w:rPr>
              <w:t>BERRI, SA 5343</w:t>
            </w:r>
          </w:p>
        </w:tc>
        <w:tc>
          <w:tcPr>
            <w:tcW w:w="424" w:type="pct"/>
            <w:noWrap/>
            <w:hideMark/>
          </w:tcPr>
          <w:p w14:paraId="1EB6FEAD" w14:textId="77777777" w:rsidR="00413CB7" w:rsidRPr="00413CB7" w:rsidRDefault="00413CB7" w:rsidP="00413CB7">
            <w:pPr>
              <w:spacing w:after="0"/>
              <w:ind w:right="113"/>
              <w:jc w:val="right"/>
              <w:rPr>
                <w:szCs w:val="20"/>
              </w:rPr>
            </w:pPr>
            <w:r w:rsidRPr="00413CB7">
              <w:rPr>
                <w:szCs w:val="20"/>
              </w:rPr>
              <w:t>241.07</w:t>
            </w:r>
          </w:p>
        </w:tc>
        <w:tc>
          <w:tcPr>
            <w:tcW w:w="770" w:type="pct"/>
            <w:noWrap/>
            <w:hideMark/>
          </w:tcPr>
          <w:p w14:paraId="6D54F6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81B3E3" w14:textId="77777777" w:rsidR="00413CB7" w:rsidRPr="00413CB7" w:rsidRDefault="00413CB7" w:rsidP="00413CB7">
            <w:pPr>
              <w:spacing w:after="0"/>
              <w:jc w:val="right"/>
              <w:rPr>
                <w:szCs w:val="20"/>
              </w:rPr>
            </w:pPr>
            <w:r w:rsidRPr="00413CB7">
              <w:rPr>
                <w:szCs w:val="20"/>
              </w:rPr>
              <w:t>13.11.2013</w:t>
            </w:r>
          </w:p>
        </w:tc>
      </w:tr>
      <w:tr w:rsidR="00413CB7" w:rsidRPr="00413CB7" w14:paraId="3F924E2C" w14:textId="77777777" w:rsidTr="005B36B0">
        <w:trPr>
          <w:trHeight w:val="20"/>
        </w:trPr>
        <w:tc>
          <w:tcPr>
            <w:tcW w:w="1756" w:type="pct"/>
            <w:noWrap/>
            <w:hideMark/>
          </w:tcPr>
          <w:p w14:paraId="4F98FED6" w14:textId="77777777" w:rsidR="00413CB7" w:rsidRPr="00413CB7" w:rsidRDefault="00413CB7" w:rsidP="00413CB7">
            <w:pPr>
              <w:spacing w:after="0"/>
              <w:jc w:val="left"/>
              <w:rPr>
                <w:szCs w:val="20"/>
              </w:rPr>
            </w:pPr>
            <w:r w:rsidRPr="00413CB7">
              <w:rPr>
                <w:szCs w:val="20"/>
              </w:rPr>
              <w:t>Donica Frodd</w:t>
            </w:r>
          </w:p>
        </w:tc>
        <w:tc>
          <w:tcPr>
            <w:tcW w:w="1597" w:type="pct"/>
            <w:noWrap/>
            <w:hideMark/>
          </w:tcPr>
          <w:p w14:paraId="3B7528D1" w14:textId="77777777" w:rsidR="00413CB7" w:rsidRPr="00413CB7" w:rsidRDefault="00413CB7" w:rsidP="00413CB7">
            <w:pPr>
              <w:spacing w:after="0"/>
              <w:ind w:left="113"/>
              <w:jc w:val="left"/>
              <w:rPr>
                <w:szCs w:val="20"/>
              </w:rPr>
            </w:pPr>
            <w:r w:rsidRPr="00413CB7">
              <w:rPr>
                <w:szCs w:val="20"/>
              </w:rPr>
              <w:t>WAIKERIE, SA 5330</w:t>
            </w:r>
          </w:p>
        </w:tc>
        <w:tc>
          <w:tcPr>
            <w:tcW w:w="424" w:type="pct"/>
            <w:noWrap/>
            <w:hideMark/>
          </w:tcPr>
          <w:p w14:paraId="18ABA1EF"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0B7016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21F3C9" w14:textId="77777777" w:rsidR="00413CB7" w:rsidRPr="00413CB7" w:rsidRDefault="00413CB7" w:rsidP="00413CB7">
            <w:pPr>
              <w:spacing w:after="0"/>
              <w:jc w:val="right"/>
              <w:rPr>
                <w:szCs w:val="20"/>
              </w:rPr>
            </w:pPr>
            <w:r w:rsidRPr="00413CB7">
              <w:rPr>
                <w:szCs w:val="20"/>
              </w:rPr>
              <w:t>11.7.2014</w:t>
            </w:r>
          </w:p>
        </w:tc>
      </w:tr>
      <w:tr w:rsidR="00413CB7" w:rsidRPr="00413CB7" w14:paraId="750BCC1E" w14:textId="77777777" w:rsidTr="005B36B0">
        <w:trPr>
          <w:trHeight w:val="20"/>
        </w:trPr>
        <w:tc>
          <w:tcPr>
            <w:tcW w:w="1756" w:type="pct"/>
            <w:noWrap/>
            <w:hideMark/>
          </w:tcPr>
          <w:p w14:paraId="6ACDB3E4" w14:textId="77777777" w:rsidR="00413CB7" w:rsidRPr="00413CB7" w:rsidRDefault="00413CB7" w:rsidP="00413CB7">
            <w:pPr>
              <w:spacing w:after="0"/>
              <w:jc w:val="left"/>
              <w:rPr>
                <w:szCs w:val="20"/>
              </w:rPr>
            </w:pPr>
            <w:r w:rsidRPr="00413CB7">
              <w:rPr>
                <w:szCs w:val="20"/>
              </w:rPr>
              <w:t>Donica Frodd</w:t>
            </w:r>
          </w:p>
        </w:tc>
        <w:tc>
          <w:tcPr>
            <w:tcW w:w="1597" w:type="pct"/>
            <w:noWrap/>
            <w:hideMark/>
          </w:tcPr>
          <w:p w14:paraId="707B1DB9" w14:textId="77777777" w:rsidR="00413CB7" w:rsidRPr="00413CB7" w:rsidRDefault="00413CB7" w:rsidP="00413CB7">
            <w:pPr>
              <w:spacing w:after="0"/>
              <w:ind w:left="113"/>
              <w:jc w:val="left"/>
              <w:rPr>
                <w:szCs w:val="20"/>
              </w:rPr>
            </w:pPr>
            <w:r w:rsidRPr="00413CB7">
              <w:rPr>
                <w:szCs w:val="20"/>
              </w:rPr>
              <w:t>WAIKERIE, SA 5330</w:t>
            </w:r>
          </w:p>
        </w:tc>
        <w:tc>
          <w:tcPr>
            <w:tcW w:w="424" w:type="pct"/>
            <w:noWrap/>
            <w:hideMark/>
          </w:tcPr>
          <w:p w14:paraId="3E3031A0" w14:textId="77777777" w:rsidR="00413CB7" w:rsidRPr="00413CB7" w:rsidRDefault="00413CB7" w:rsidP="00413CB7">
            <w:pPr>
              <w:spacing w:after="0"/>
              <w:ind w:right="113"/>
              <w:jc w:val="right"/>
              <w:rPr>
                <w:szCs w:val="20"/>
              </w:rPr>
            </w:pPr>
            <w:r w:rsidRPr="00413CB7">
              <w:rPr>
                <w:szCs w:val="20"/>
              </w:rPr>
              <w:t>118.94</w:t>
            </w:r>
          </w:p>
        </w:tc>
        <w:tc>
          <w:tcPr>
            <w:tcW w:w="770" w:type="pct"/>
            <w:noWrap/>
            <w:hideMark/>
          </w:tcPr>
          <w:p w14:paraId="59ECA4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7D6EAD" w14:textId="77777777" w:rsidR="00413CB7" w:rsidRPr="00413CB7" w:rsidRDefault="00413CB7" w:rsidP="00413CB7">
            <w:pPr>
              <w:spacing w:after="0"/>
              <w:jc w:val="right"/>
              <w:rPr>
                <w:szCs w:val="20"/>
              </w:rPr>
            </w:pPr>
            <w:r w:rsidRPr="00413CB7">
              <w:rPr>
                <w:szCs w:val="20"/>
              </w:rPr>
              <w:t>13.11.2014</w:t>
            </w:r>
          </w:p>
        </w:tc>
      </w:tr>
      <w:tr w:rsidR="00413CB7" w:rsidRPr="00413CB7" w14:paraId="756A1540" w14:textId="77777777" w:rsidTr="005B36B0">
        <w:trPr>
          <w:trHeight w:val="20"/>
        </w:trPr>
        <w:tc>
          <w:tcPr>
            <w:tcW w:w="1756" w:type="pct"/>
            <w:noWrap/>
            <w:hideMark/>
          </w:tcPr>
          <w:p w14:paraId="60A2A2F7" w14:textId="77777777" w:rsidR="00413CB7" w:rsidRPr="00413CB7" w:rsidRDefault="00413CB7" w:rsidP="00413CB7">
            <w:pPr>
              <w:spacing w:after="0"/>
              <w:jc w:val="left"/>
              <w:rPr>
                <w:szCs w:val="20"/>
              </w:rPr>
            </w:pPr>
            <w:r w:rsidRPr="00413CB7">
              <w:rPr>
                <w:szCs w:val="20"/>
              </w:rPr>
              <w:t>Donna Atkinson</w:t>
            </w:r>
          </w:p>
        </w:tc>
        <w:tc>
          <w:tcPr>
            <w:tcW w:w="1597" w:type="pct"/>
            <w:noWrap/>
            <w:hideMark/>
          </w:tcPr>
          <w:p w14:paraId="5A52D889" w14:textId="77777777"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14:paraId="3749F4CF"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2B4178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B4BAAC" w14:textId="77777777" w:rsidR="00413CB7" w:rsidRPr="00413CB7" w:rsidRDefault="00413CB7" w:rsidP="00413CB7">
            <w:pPr>
              <w:spacing w:after="0"/>
              <w:jc w:val="right"/>
              <w:rPr>
                <w:szCs w:val="20"/>
              </w:rPr>
            </w:pPr>
            <w:r w:rsidRPr="00413CB7">
              <w:rPr>
                <w:szCs w:val="20"/>
              </w:rPr>
              <w:t>16.6.2014</w:t>
            </w:r>
          </w:p>
        </w:tc>
      </w:tr>
      <w:tr w:rsidR="00413CB7" w:rsidRPr="00413CB7" w14:paraId="63BD1B5A" w14:textId="77777777" w:rsidTr="005B36B0">
        <w:trPr>
          <w:trHeight w:val="20"/>
        </w:trPr>
        <w:tc>
          <w:tcPr>
            <w:tcW w:w="1756" w:type="pct"/>
            <w:noWrap/>
            <w:hideMark/>
          </w:tcPr>
          <w:p w14:paraId="01BE1E02" w14:textId="77777777" w:rsidR="00413CB7" w:rsidRPr="00413CB7" w:rsidRDefault="00413CB7" w:rsidP="00413CB7">
            <w:pPr>
              <w:spacing w:after="0"/>
              <w:jc w:val="left"/>
              <w:rPr>
                <w:szCs w:val="20"/>
              </w:rPr>
            </w:pPr>
            <w:r w:rsidRPr="00413CB7">
              <w:rPr>
                <w:szCs w:val="20"/>
              </w:rPr>
              <w:t>Donna Bourke</w:t>
            </w:r>
          </w:p>
        </w:tc>
        <w:tc>
          <w:tcPr>
            <w:tcW w:w="1597" w:type="pct"/>
            <w:noWrap/>
            <w:hideMark/>
          </w:tcPr>
          <w:p w14:paraId="7591D99D" w14:textId="77777777"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14:paraId="7756404A" w14:textId="77777777" w:rsidR="00413CB7" w:rsidRPr="00413CB7" w:rsidRDefault="00413CB7" w:rsidP="00413CB7">
            <w:pPr>
              <w:spacing w:after="0"/>
              <w:ind w:right="113"/>
              <w:jc w:val="right"/>
              <w:rPr>
                <w:szCs w:val="20"/>
              </w:rPr>
            </w:pPr>
            <w:r w:rsidRPr="00413CB7">
              <w:rPr>
                <w:szCs w:val="20"/>
              </w:rPr>
              <w:t>93.04</w:t>
            </w:r>
          </w:p>
        </w:tc>
        <w:tc>
          <w:tcPr>
            <w:tcW w:w="770" w:type="pct"/>
            <w:noWrap/>
            <w:hideMark/>
          </w:tcPr>
          <w:p w14:paraId="42ED49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1C10CC" w14:textId="77777777" w:rsidR="00413CB7" w:rsidRPr="00413CB7" w:rsidRDefault="00413CB7" w:rsidP="00413CB7">
            <w:pPr>
              <w:spacing w:after="0"/>
              <w:jc w:val="right"/>
              <w:rPr>
                <w:szCs w:val="20"/>
              </w:rPr>
            </w:pPr>
            <w:r w:rsidRPr="00413CB7">
              <w:rPr>
                <w:szCs w:val="20"/>
              </w:rPr>
              <w:t>2.7.2014</w:t>
            </w:r>
          </w:p>
        </w:tc>
      </w:tr>
      <w:tr w:rsidR="00413CB7" w:rsidRPr="00413CB7" w14:paraId="3D4639AE" w14:textId="77777777" w:rsidTr="005B36B0">
        <w:trPr>
          <w:trHeight w:val="20"/>
        </w:trPr>
        <w:tc>
          <w:tcPr>
            <w:tcW w:w="1756" w:type="pct"/>
            <w:noWrap/>
            <w:hideMark/>
          </w:tcPr>
          <w:p w14:paraId="68CF4334" w14:textId="77777777" w:rsidR="00413CB7" w:rsidRPr="00413CB7" w:rsidRDefault="00413CB7" w:rsidP="00413CB7">
            <w:pPr>
              <w:spacing w:after="0"/>
              <w:jc w:val="left"/>
              <w:rPr>
                <w:szCs w:val="20"/>
              </w:rPr>
            </w:pPr>
            <w:r w:rsidRPr="00413CB7">
              <w:rPr>
                <w:szCs w:val="20"/>
              </w:rPr>
              <w:t>Donna Cox</w:t>
            </w:r>
          </w:p>
        </w:tc>
        <w:tc>
          <w:tcPr>
            <w:tcW w:w="1597" w:type="pct"/>
            <w:noWrap/>
            <w:hideMark/>
          </w:tcPr>
          <w:p w14:paraId="7252173A"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5251F724"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2D830F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FC188B" w14:textId="77777777" w:rsidR="00413CB7" w:rsidRPr="00413CB7" w:rsidRDefault="00413CB7" w:rsidP="00413CB7">
            <w:pPr>
              <w:spacing w:after="0"/>
              <w:jc w:val="right"/>
              <w:rPr>
                <w:szCs w:val="20"/>
              </w:rPr>
            </w:pPr>
            <w:r w:rsidRPr="00413CB7">
              <w:rPr>
                <w:szCs w:val="20"/>
              </w:rPr>
              <w:t>24.10.2013</w:t>
            </w:r>
          </w:p>
        </w:tc>
      </w:tr>
      <w:tr w:rsidR="00413CB7" w:rsidRPr="00413CB7" w14:paraId="01378A97" w14:textId="77777777" w:rsidTr="005B36B0">
        <w:trPr>
          <w:trHeight w:val="20"/>
        </w:trPr>
        <w:tc>
          <w:tcPr>
            <w:tcW w:w="1756" w:type="pct"/>
            <w:noWrap/>
            <w:hideMark/>
          </w:tcPr>
          <w:p w14:paraId="4A1F8FFE" w14:textId="77777777" w:rsidR="00413CB7" w:rsidRPr="00413CB7" w:rsidRDefault="00413CB7" w:rsidP="00413CB7">
            <w:pPr>
              <w:spacing w:after="0"/>
              <w:jc w:val="left"/>
              <w:rPr>
                <w:szCs w:val="20"/>
              </w:rPr>
            </w:pPr>
            <w:r w:rsidRPr="00413CB7">
              <w:rPr>
                <w:szCs w:val="20"/>
              </w:rPr>
              <w:t>Donna Cox</w:t>
            </w:r>
          </w:p>
        </w:tc>
        <w:tc>
          <w:tcPr>
            <w:tcW w:w="1597" w:type="pct"/>
            <w:noWrap/>
            <w:hideMark/>
          </w:tcPr>
          <w:p w14:paraId="37E3DD90"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3BB7B26E"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11450C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101663" w14:textId="77777777" w:rsidR="00413CB7" w:rsidRPr="00413CB7" w:rsidRDefault="00413CB7" w:rsidP="00413CB7">
            <w:pPr>
              <w:spacing w:after="0"/>
              <w:jc w:val="right"/>
              <w:rPr>
                <w:szCs w:val="20"/>
              </w:rPr>
            </w:pPr>
            <w:r w:rsidRPr="00413CB7">
              <w:rPr>
                <w:szCs w:val="20"/>
              </w:rPr>
              <w:t>24.10.2013</w:t>
            </w:r>
          </w:p>
        </w:tc>
      </w:tr>
      <w:tr w:rsidR="00413CB7" w:rsidRPr="00413CB7" w14:paraId="7C0387CA" w14:textId="77777777" w:rsidTr="005B36B0">
        <w:trPr>
          <w:trHeight w:val="20"/>
        </w:trPr>
        <w:tc>
          <w:tcPr>
            <w:tcW w:w="1756" w:type="pct"/>
            <w:noWrap/>
            <w:hideMark/>
          </w:tcPr>
          <w:p w14:paraId="4ACC864A" w14:textId="77777777" w:rsidR="00413CB7" w:rsidRPr="00413CB7" w:rsidRDefault="00413CB7" w:rsidP="00413CB7">
            <w:pPr>
              <w:spacing w:after="0"/>
              <w:jc w:val="left"/>
              <w:rPr>
                <w:szCs w:val="20"/>
              </w:rPr>
            </w:pPr>
            <w:r w:rsidRPr="00413CB7">
              <w:rPr>
                <w:szCs w:val="20"/>
              </w:rPr>
              <w:t>Donna Ronan</w:t>
            </w:r>
          </w:p>
        </w:tc>
        <w:tc>
          <w:tcPr>
            <w:tcW w:w="1597" w:type="pct"/>
            <w:noWrap/>
            <w:hideMark/>
          </w:tcPr>
          <w:p w14:paraId="2348B102"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36BB5CCA" w14:textId="77777777" w:rsidR="00413CB7" w:rsidRPr="00413CB7" w:rsidRDefault="00413CB7" w:rsidP="00413CB7">
            <w:pPr>
              <w:spacing w:after="0"/>
              <w:ind w:right="113"/>
              <w:jc w:val="right"/>
              <w:rPr>
                <w:szCs w:val="20"/>
              </w:rPr>
            </w:pPr>
            <w:r w:rsidRPr="00413CB7">
              <w:rPr>
                <w:szCs w:val="20"/>
              </w:rPr>
              <w:t>45.51</w:t>
            </w:r>
          </w:p>
        </w:tc>
        <w:tc>
          <w:tcPr>
            <w:tcW w:w="770" w:type="pct"/>
            <w:noWrap/>
            <w:hideMark/>
          </w:tcPr>
          <w:p w14:paraId="4CE37A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E597F6" w14:textId="77777777" w:rsidR="00413CB7" w:rsidRPr="00413CB7" w:rsidRDefault="00413CB7" w:rsidP="00413CB7">
            <w:pPr>
              <w:spacing w:after="0"/>
              <w:jc w:val="right"/>
              <w:rPr>
                <w:szCs w:val="20"/>
              </w:rPr>
            </w:pPr>
            <w:r w:rsidRPr="00413CB7">
              <w:rPr>
                <w:szCs w:val="20"/>
              </w:rPr>
              <w:t>2.9.2014</w:t>
            </w:r>
          </w:p>
        </w:tc>
      </w:tr>
      <w:tr w:rsidR="00413CB7" w:rsidRPr="00413CB7" w14:paraId="12DCE153" w14:textId="77777777" w:rsidTr="005B36B0">
        <w:trPr>
          <w:trHeight w:val="20"/>
        </w:trPr>
        <w:tc>
          <w:tcPr>
            <w:tcW w:w="1756" w:type="pct"/>
            <w:noWrap/>
            <w:hideMark/>
          </w:tcPr>
          <w:p w14:paraId="2E7D3EE7" w14:textId="77777777" w:rsidR="00413CB7" w:rsidRPr="00413CB7" w:rsidRDefault="00413CB7" w:rsidP="00413CB7">
            <w:pPr>
              <w:spacing w:after="0"/>
              <w:jc w:val="left"/>
              <w:rPr>
                <w:szCs w:val="20"/>
              </w:rPr>
            </w:pPr>
            <w:r w:rsidRPr="00413CB7">
              <w:rPr>
                <w:szCs w:val="20"/>
              </w:rPr>
              <w:t>Donnita Mules</w:t>
            </w:r>
          </w:p>
        </w:tc>
        <w:tc>
          <w:tcPr>
            <w:tcW w:w="1597" w:type="pct"/>
            <w:noWrap/>
            <w:hideMark/>
          </w:tcPr>
          <w:p w14:paraId="15E2FAC3"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3FBAD252" w14:textId="77777777" w:rsidR="00413CB7" w:rsidRPr="00413CB7" w:rsidRDefault="00413CB7" w:rsidP="00413CB7">
            <w:pPr>
              <w:spacing w:after="0"/>
              <w:ind w:right="113"/>
              <w:jc w:val="right"/>
              <w:rPr>
                <w:szCs w:val="20"/>
              </w:rPr>
            </w:pPr>
            <w:r w:rsidRPr="00413CB7">
              <w:rPr>
                <w:szCs w:val="20"/>
              </w:rPr>
              <w:t>24.22</w:t>
            </w:r>
          </w:p>
        </w:tc>
        <w:tc>
          <w:tcPr>
            <w:tcW w:w="770" w:type="pct"/>
            <w:noWrap/>
            <w:hideMark/>
          </w:tcPr>
          <w:p w14:paraId="7D2378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D53847" w14:textId="77777777" w:rsidR="00413CB7" w:rsidRPr="00413CB7" w:rsidRDefault="00413CB7" w:rsidP="00413CB7">
            <w:pPr>
              <w:spacing w:after="0"/>
              <w:jc w:val="right"/>
              <w:rPr>
                <w:szCs w:val="20"/>
              </w:rPr>
            </w:pPr>
            <w:r w:rsidRPr="00413CB7">
              <w:rPr>
                <w:szCs w:val="20"/>
              </w:rPr>
              <w:t>3.10.2014</w:t>
            </w:r>
          </w:p>
        </w:tc>
      </w:tr>
      <w:tr w:rsidR="00413CB7" w:rsidRPr="00413CB7" w14:paraId="06C69D2A" w14:textId="77777777" w:rsidTr="005B36B0">
        <w:trPr>
          <w:trHeight w:val="20"/>
        </w:trPr>
        <w:tc>
          <w:tcPr>
            <w:tcW w:w="1756" w:type="pct"/>
            <w:noWrap/>
            <w:hideMark/>
          </w:tcPr>
          <w:p w14:paraId="3EBCE559" w14:textId="77777777" w:rsidR="00413CB7" w:rsidRPr="00413CB7" w:rsidRDefault="00413CB7" w:rsidP="00413CB7">
            <w:pPr>
              <w:spacing w:after="0"/>
              <w:jc w:val="left"/>
              <w:rPr>
                <w:szCs w:val="20"/>
              </w:rPr>
            </w:pPr>
            <w:r w:rsidRPr="00413CB7">
              <w:rPr>
                <w:szCs w:val="20"/>
              </w:rPr>
              <w:t>Donut King Corporate Retail Division</w:t>
            </w:r>
          </w:p>
        </w:tc>
        <w:tc>
          <w:tcPr>
            <w:tcW w:w="1597" w:type="pct"/>
            <w:noWrap/>
            <w:hideMark/>
          </w:tcPr>
          <w:p w14:paraId="6FB76A03"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A6AD765" w14:textId="77777777" w:rsidR="00413CB7" w:rsidRPr="00413CB7" w:rsidRDefault="00413CB7" w:rsidP="00413CB7">
            <w:pPr>
              <w:spacing w:after="0"/>
              <w:ind w:right="113"/>
              <w:jc w:val="right"/>
              <w:rPr>
                <w:szCs w:val="20"/>
              </w:rPr>
            </w:pPr>
            <w:r w:rsidRPr="00413CB7">
              <w:rPr>
                <w:szCs w:val="20"/>
              </w:rPr>
              <w:t>77.43</w:t>
            </w:r>
          </w:p>
        </w:tc>
        <w:tc>
          <w:tcPr>
            <w:tcW w:w="770" w:type="pct"/>
            <w:noWrap/>
            <w:hideMark/>
          </w:tcPr>
          <w:p w14:paraId="1FD623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1D7962" w14:textId="77777777" w:rsidR="00413CB7" w:rsidRPr="00413CB7" w:rsidRDefault="00413CB7" w:rsidP="00413CB7">
            <w:pPr>
              <w:spacing w:after="0"/>
              <w:jc w:val="right"/>
              <w:rPr>
                <w:szCs w:val="20"/>
              </w:rPr>
            </w:pPr>
            <w:r w:rsidRPr="00413CB7">
              <w:rPr>
                <w:szCs w:val="20"/>
              </w:rPr>
              <w:t>14.10.2014</w:t>
            </w:r>
          </w:p>
        </w:tc>
      </w:tr>
      <w:tr w:rsidR="00413CB7" w:rsidRPr="00413CB7" w14:paraId="40483384" w14:textId="77777777" w:rsidTr="005B36B0">
        <w:trPr>
          <w:trHeight w:val="20"/>
        </w:trPr>
        <w:tc>
          <w:tcPr>
            <w:tcW w:w="1756" w:type="pct"/>
            <w:noWrap/>
            <w:hideMark/>
          </w:tcPr>
          <w:p w14:paraId="0C8811C7" w14:textId="77777777" w:rsidR="00413CB7" w:rsidRPr="00413CB7" w:rsidRDefault="00413CB7" w:rsidP="00413CB7">
            <w:pPr>
              <w:spacing w:after="0"/>
              <w:jc w:val="left"/>
              <w:rPr>
                <w:szCs w:val="20"/>
              </w:rPr>
            </w:pPr>
            <w:r w:rsidRPr="00413CB7">
              <w:rPr>
                <w:szCs w:val="20"/>
              </w:rPr>
              <w:t>Dora Hunter</w:t>
            </w:r>
          </w:p>
        </w:tc>
        <w:tc>
          <w:tcPr>
            <w:tcW w:w="1597" w:type="pct"/>
            <w:noWrap/>
            <w:hideMark/>
          </w:tcPr>
          <w:p w14:paraId="5B1EB7A3" w14:textId="77777777"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14:paraId="4477D8D5" w14:textId="77777777" w:rsidR="00413CB7" w:rsidRPr="00413CB7" w:rsidRDefault="00413CB7" w:rsidP="00413CB7">
            <w:pPr>
              <w:spacing w:after="0"/>
              <w:ind w:right="113"/>
              <w:jc w:val="right"/>
              <w:rPr>
                <w:szCs w:val="20"/>
              </w:rPr>
            </w:pPr>
            <w:r w:rsidRPr="00413CB7">
              <w:rPr>
                <w:szCs w:val="20"/>
              </w:rPr>
              <w:t>91.09</w:t>
            </w:r>
          </w:p>
        </w:tc>
        <w:tc>
          <w:tcPr>
            <w:tcW w:w="770" w:type="pct"/>
            <w:noWrap/>
            <w:hideMark/>
          </w:tcPr>
          <w:p w14:paraId="44C63D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2FFEA2" w14:textId="77777777" w:rsidR="00413CB7" w:rsidRPr="00413CB7" w:rsidRDefault="00413CB7" w:rsidP="00413CB7">
            <w:pPr>
              <w:spacing w:after="0"/>
              <w:jc w:val="right"/>
              <w:rPr>
                <w:szCs w:val="20"/>
              </w:rPr>
            </w:pPr>
            <w:r w:rsidRPr="00413CB7">
              <w:rPr>
                <w:szCs w:val="20"/>
              </w:rPr>
              <w:t>21.3.2014</w:t>
            </w:r>
          </w:p>
        </w:tc>
      </w:tr>
      <w:tr w:rsidR="00413CB7" w:rsidRPr="00413CB7" w14:paraId="4BED3609" w14:textId="77777777" w:rsidTr="005B36B0">
        <w:trPr>
          <w:trHeight w:val="20"/>
        </w:trPr>
        <w:tc>
          <w:tcPr>
            <w:tcW w:w="1756" w:type="pct"/>
            <w:noWrap/>
            <w:hideMark/>
          </w:tcPr>
          <w:p w14:paraId="2CED1E4E" w14:textId="77777777" w:rsidR="00413CB7" w:rsidRPr="00413CB7" w:rsidRDefault="00413CB7" w:rsidP="00413CB7">
            <w:pPr>
              <w:spacing w:after="0"/>
              <w:jc w:val="left"/>
              <w:rPr>
                <w:szCs w:val="20"/>
              </w:rPr>
            </w:pPr>
            <w:r w:rsidRPr="00413CB7">
              <w:rPr>
                <w:szCs w:val="20"/>
              </w:rPr>
              <w:t>Doran Curnow</w:t>
            </w:r>
          </w:p>
        </w:tc>
        <w:tc>
          <w:tcPr>
            <w:tcW w:w="1597" w:type="pct"/>
            <w:noWrap/>
            <w:hideMark/>
          </w:tcPr>
          <w:p w14:paraId="1FB05787"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4B1A8A91" w14:textId="77777777" w:rsidR="00413CB7" w:rsidRPr="00413CB7" w:rsidRDefault="00413CB7" w:rsidP="00413CB7">
            <w:pPr>
              <w:spacing w:after="0"/>
              <w:ind w:right="113"/>
              <w:jc w:val="right"/>
              <w:rPr>
                <w:szCs w:val="20"/>
              </w:rPr>
            </w:pPr>
            <w:r w:rsidRPr="00413CB7">
              <w:rPr>
                <w:szCs w:val="20"/>
              </w:rPr>
              <w:t>21.21</w:t>
            </w:r>
          </w:p>
        </w:tc>
        <w:tc>
          <w:tcPr>
            <w:tcW w:w="770" w:type="pct"/>
            <w:noWrap/>
            <w:hideMark/>
          </w:tcPr>
          <w:p w14:paraId="5442C3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4681C5" w14:textId="77777777" w:rsidR="00413CB7" w:rsidRPr="00413CB7" w:rsidRDefault="00413CB7" w:rsidP="00413CB7">
            <w:pPr>
              <w:spacing w:after="0"/>
              <w:jc w:val="right"/>
              <w:rPr>
                <w:szCs w:val="20"/>
              </w:rPr>
            </w:pPr>
            <w:r w:rsidRPr="00413CB7">
              <w:rPr>
                <w:szCs w:val="20"/>
              </w:rPr>
              <w:t>13.10.2014</w:t>
            </w:r>
          </w:p>
        </w:tc>
      </w:tr>
      <w:tr w:rsidR="00413CB7" w:rsidRPr="00413CB7" w14:paraId="3B36A146" w14:textId="77777777" w:rsidTr="005B36B0">
        <w:trPr>
          <w:trHeight w:val="20"/>
        </w:trPr>
        <w:tc>
          <w:tcPr>
            <w:tcW w:w="1756" w:type="pct"/>
            <w:noWrap/>
            <w:hideMark/>
          </w:tcPr>
          <w:p w14:paraId="663EDE72" w14:textId="77777777" w:rsidR="00413CB7" w:rsidRPr="00413CB7" w:rsidRDefault="00413CB7" w:rsidP="00413CB7">
            <w:pPr>
              <w:spacing w:after="0"/>
              <w:jc w:val="left"/>
              <w:rPr>
                <w:szCs w:val="20"/>
              </w:rPr>
            </w:pPr>
            <w:r w:rsidRPr="00413CB7">
              <w:rPr>
                <w:szCs w:val="20"/>
              </w:rPr>
              <w:t>Dorita Knight</w:t>
            </w:r>
          </w:p>
        </w:tc>
        <w:tc>
          <w:tcPr>
            <w:tcW w:w="1597" w:type="pct"/>
            <w:noWrap/>
            <w:hideMark/>
          </w:tcPr>
          <w:p w14:paraId="14E899D4"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3A620866" w14:textId="77777777" w:rsidR="00413CB7" w:rsidRPr="00413CB7" w:rsidRDefault="00413CB7" w:rsidP="00413CB7">
            <w:pPr>
              <w:spacing w:after="0"/>
              <w:ind w:right="113"/>
              <w:jc w:val="right"/>
              <w:rPr>
                <w:szCs w:val="20"/>
              </w:rPr>
            </w:pPr>
            <w:r w:rsidRPr="00413CB7">
              <w:rPr>
                <w:szCs w:val="20"/>
              </w:rPr>
              <w:t>99.22</w:t>
            </w:r>
          </w:p>
        </w:tc>
        <w:tc>
          <w:tcPr>
            <w:tcW w:w="770" w:type="pct"/>
            <w:noWrap/>
            <w:hideMark/>
          </w:tcPr>
          <w:p w14:paraId="5DE8F5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150A3D" w14:textId="77777777" w:rsidR="00413CB7" w:rsidRPr="00413CB7" w:rsidRDefault="00413CB7" w:rsidP="00413CB7">
            <w:pPr>
              <w:spacing w:after="0"/>
              <w:jc w:val="right"/>
              <w:rPr>
                <w:szCs w:val="20"/>
              </w:rPr>
            </w:pPr>
            <w:r w:rsidRPr="00413CB7">
              <w:rPr>
                <w:szCs w:val="20"/>
              </w:rPr>
              <w:t>29.1.2015</w:t>
            </w:r>
          </w:p>
        </w:tc>
      </w:tr>
      <w:tr w:rsidR="00413CB7" w:rsidRPr="00413CB7" w14:paraId="22896AE0" w14:textId="77777777" w:rsidTr="005B36B0">
        <w:trPr>
          <w:trHeight w:val="20"/>
        </w:trPr>
        <w:tc>
          <w:tcPr>
            <w:tcW w:w="1756" w:type="pct"/>
            <w:noWrap/>
            <w:hideMark/>
          </w:tcPr>
          <w:p w14:paraId="39D5CF79" w14:textId="77777777" w:rsidR="00413CB7" w:rsidRPr="00413CB7" w:rsidRDefault="00413CB7" w:rsidP="00413CB7">
            <w:pPr>
              <w:spacing w:after="0"/>
              <w:jc w:val="left"/>
              <w:rPr>
                <w:szCs w:val="20"/>
              </w:rPr>
            </w:pPr>
            <w:r w:rsidRPr="00413CB7">
              <w:rPr>
                <w:szCs w:val="20"/>
              </w:rPr>
              <w:t>Dorothy Hardy</w:t>
            </w:r>
          </w:p>
        </w:tc>
        <w:tc>
          <w:tcPr>
            <w:tcW w:w="1597" w:type="pct"/>
            <w:noWrap/>
            <w:hideMark/>
          </w:tcPr>
          <w:p w14:paraId="5A853504" w14:textId="77777777" w:rsidR="00413CB7" w:rsidRPr="00413CB7" w:rsidRDefault="00413CB7" w:rsidP="00413CB7">
            <w:pPr>
              <w:spacing w:after="0"/>
              <w:ind w:left="113"/>
              <w:jc w:val="left"/>
              <w:rPr>
                <w:szCs w:val="20"/>
              </w:rPr>
            </w:pPr>
            <w:r w:rsidRPr="00413CB7">
              <w:rPr>
                <w:szCs w:val="20"/>
              </w:rPr>
              <w:t>BURRA, SA 5417</w:t>
            </w:r>
          </w:p>
        </w:tc>
        <w:tc>
          <w:tcPr>
            <w:tcW w:w="424" w:type="pct"/>
            <w:noWrap/>
            <w:hideMark/>
          </w:tcPr>
          <w:p w14:paraId="434FAF0C" w14:textId="77777777" w:rsidR="00413CB7" w:rsidRPr="00413CB7" w:rsidRDefault="00413CB7" w:rsidP="00413CB7">
            <w:pPr>
              <w:spacing w:after="0"/>
              <w:ind w:right="113"/>
              <w:jc w:val="right"/>
              <w:rPr>
                <w:szCs w:val="20"/>
              </w:rPr>
            </w:pPr>
            <w:r w:rsidRPr="00413CB7">
              <w:rPr>
                <w:szCs w:val="20"/>
              </w:rPr>
              <w:t>116.60</w:t>
            </w:r>
          </w:p>
        </w:tc>
        <w:tc>
          <w:tcPr>
            <w:tcW w:w="770" w:type="pct"/>
            <w:noWrap/>
            <w:hideMark/>
          </w:tcPr>
          <w:p w14:paraId="62FB3BF8" w14:textId="77777777" w:rsidR="00413CB7" w:rsidRPr="00413CB7" w:rsidRDefault="00413CB7" w:rsidP="00413CB7">
            <w:pPr>
              <w:spacing w:after="0"/>
              <w:ind w:left="170"/>
              <w:jc w:val="left"/>
              <w:rPr>
                <w:szCs w:val="20"/>
              </w:rPr>
            </w:pPr>
            <w:r w:rsidRPr="00413CB7">
              <w:rPr>
                <w:szCs w:val="20"/>
              </w:rPr>
              <w:t>Refund 197773</w:t>
            </w:r>
          </w:p>
        </w:tc>
        <w:tc>
          <w:tcPr>
            <w:tcW w:w="453" w:type="pct"/>
            <w:noWrap/>
            <w:hideMark/>
          </w:tcPr>
          <w:p w14:paraId="5B38866A" w14:textId="77777777" w:rsidR="00413CB7" w:rsidRPr="00413CB7" w:rsidRDefault="00413CB7" w:rsidP="00413CB7">
            <w:pPr>
              <w:spacing w:after="0"/>
              <w:jc w:val="right"/>
              <w:rPr>
                <w:szCs w:val="20"/>
              </w:rPr>
            </w:pPr>
            <w:r w:rsidRPr="00413CB7">
              <w:rPr>
                <w:szCs w:val="20"/>
              </w:rPr>
              <w:t>18.11.2013</w:t>
            </w:r>
          </w:p>
        </w:tc>
      </w:tr>
      <w:tr w:rsidR="00413CB7" w:rsidRPr="00413CB7" w14:paraId="3D2CC83B" w14:textId="77777777" w:rsidTr="005B36B0">
        <w:trPr>
          <w:trHeight w:val="20"/>
        </w:trPr>
        <w:tc>
          <w:tcPr>
            <w:tcW w:w="1756" w:type="pct"/>
            <w:noWrap/>
            <w:hideMark/>
          </w:tcPr>
          <w:p w14:paraId="0CD5C91A" w14:textId="77777777" w:rsidR="00413CB7" w:rsidRPr="00413CB7" w:rsidRDefault="00413CB7" w:rsidP="00413CB7">
            <w:pPr>
              <w:spacing w:after="0"/>
              <w:jc w:val="left"/>
              <w:rPr>
                <w:szCs w:val="20"/>
              </w:rPr>
            </w:pPr>
            <w:r w:rsidRPr="00413CB7">
              <w:rPr>
                <w:szCs w:val="20"/>
              </w:rPr>
              <w:t>Dorothy Kristoris</w:t>
            </w:r>
          </w:p>
        </w:tc>
        <w:tc>
          <w:tcPr>
            <w:tcW w:w="1597" w:type="pct"/>
            <w:noWrap/>
            <w:hideMark/>
          </w:tcPr>
          <w:p w14:paraId="0090A6FE"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486308C2" w14:textId="77777777" w:rsidR="00413CB7" w:rsidRPr="00413CB7" w:rsidRDefault="00413CB7" w:rsidP="00413CB7">
            <w:pPr>
              <w:spacing w:after="0"/>
              <w:ind w:right="113"/>
              <w:jc w:val="right"/>
              <w:rPr>
                <w:szCs w:val="20"/>
              </w:rPr>
            </w:pPr>
            <w:r w:rsidRPr="00413CB7">
              <w:rPr>
                <w:szCs w:val="20"/>
              </w:rPr>
              <w:t>46.12</w:t>
            </w:r>
          </w:p>
        </w:tc>
        <w:tc>
          <w:tcPr>
            <w:tcW w:w="770" w:type="pct"/>
            <w:noWrap/>
            <w:hideMark/>
          </w:tcPr>
          <w:p w14:paraId="1A53D3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F6A536" w14:textId="77777777" w:rsidR="00413CB7" w:rsidRPr="00413CB7" w:rsidRDefault="00413CB7" w:rsidP="00413CB7">
            <w:pPr>
              <w:spacing w:after="0"/>
              <w:jc w:val="right"/>
              <w:rPr>
                <w:szCs w:val="20"/>
              </w:rPr>
            </w:pPr>
            <w:r w:rsidRPr="00413CB7">
              <w:rPr>
                <w:szCs w:val="20"/>
              </w:rPr>
              <w:t>31.10.2014</w:t>
            </w:r>
          </w:p>
        </w:tc>
      </w:tr>
      <w:tr w:rsidR="00413CB7" w:rsidRPr="00413CB7" w14:paraId="2B3139B5" w14:textId="77777777" w:rsidTr="005B36B0">
        <w:trPr>
          <w:trHeight w:val="20"/>
        </w:trPr>
        <w:tc>
          <w:tcPr>
            <w:tcW w:w="1756" w:type="pct"/>
            <w:noWrap/>
            <w:hideMark/>
          </w:tcPr>
          <w:p w14:paraId="7A0A6170" w14:textId="77777777" w:rsidR="00413CB7" w:rsidRPr="00413CB7" w:rsidRDefault="00413CB7" w:rsidP="00413CB7">
            <w:pPr>
              <w:spacing w:after="0"/>
              <w:jc w:val="left"/>
              <w:rPr>
                <w:szCs w:val="20"/>
              </w:rPr>
            </w:pPr>
            <w:r w:rsidRPr="00413CB7">
              <w:rPr>
                <w:szCs w:val="20"/>
              </w:rPr>
              <w:t>Dorothy Smith</w:t>
            </w:r>
          </w:p>
        </w:tc>
        <w:tc>
          <w:tcPr>
            <w:tcW w:w="1597" w:type="pct"/>
            <w:noWrap/>
            <w:hideMark/>
          </w:tcPr>
          <w:p w14:paraId="7B48F600"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391268FE" w14:textId="77777777" w:rsidR="00413CB7" w:rsidRPr="00413CB7" w:rsidRDefault="00413CB7" w:rsidP="00413CB7">
            <w:pPr>
              <w:spacing w:after="0"/>
              <w:ind w:right="113"/>
              <w:jc w:val="right"/>
              <w:rPr>
                <w:szCs w:val="20"/>
              </w:rPr>
            </w:pPr>
            <w:r w:rsidRPr="00413CB7">
              <w:rPr>
                <w:szCs w:val="20"/>
              </w:rPr>
              <w:t>294.86</w:t>
            </w:r>
          </w:p>
        </w:tc>
        <w:tc>
          <w:tcPr>
            <w:tcW w:w="770" w:type="pct"/>
            <w:noWrap/>
            <w:hideMark/>
          </w:tcPr>
          <w:p w14:paraId="1252B00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3757D5" w14:textId="77777777" w:rsidR="00413CB7" w:rsidRPr="00413CB7" w:rsidRDefault="00413CB7" w:rsidP="00413CB7">
            <w:pPr>
              <w:spacing w:after="0"/>
              <w:jc w:val="right"/>
              <w:rPr>
                <w:szCs w:val="20"/>
              </w:rPr>
            </w:pPr>
            <w:r w:rsidRPr="00413CB7">
              <w:rPr>
                <w:szCs w:val="20"/>
              </w:rPr>
              <w:t>7.11.2013</w:t>
            </w:r>
          </w:p>
        </w:tc>
      </w:tr>
      <w:tr w:rsidR="00413CB7" w:rsidRPr="00413CB7" w14:paraId="7F411E52" w14:textId="77777777" w:rsidTr="005B36B0">
        <w:trPr>
          <w:trHeight w:val="20"/>
        </w:trPr>
        <w:tc>
          <w:tcPr>
            <w:tcW w:w="1756" w:type="pct"/>
            <w:noWrap/>
            <w:hideMark/>
          </w:tcPr>
          <w:p w14:paraId="1A7F987E" w14:textId="77777777" w:rsidR="00413CB7" w:rsidRPr="00413CB7" w:rsidRDefault="00413CB7" w:rsidP="00413CB7">
            <w:pPr>
              <w:spacing w:after="0"/>
              <w:jc w:val="left"/>
              <w:rPr>
                <w:szCs w:val="20"/>
              </w:rPr>
            </w:pPr>
            <w:r w:rsidRPr="00413CB7">
              <w:rPr>
                <w:szCs w:val="20"/>
              </w:rPr>
              <w:t>Doug Peacock</w:t>
            </w:r>
          </w:p>
        </w:tc>
        <w:tc>
          <w:tcPr>
            <w:tcW w:w="1597" w:type="pct"/>
            <w:noWrap/>
            <w:hideMark/>
          </w:tcPr>
          <w:p w14:paraId="2C09D50B" w14:textId="77777777" w:rsidR="00413CB7" w:rsidRPr="00413CB7" w:rsidRDefault="00413CB7" w:rsidP="00413CB7">
            <w:pPr>
              <w:spacing w:after="0"/>
              <w:ind w:left="113"/>
              <w:jc w:val="left"/>
              <w:rPr>
                <w:szCs w:val="20"/>
              </w:rPr>
            </w:pPr>
            <w:r w:rsidRPr="00413CB7">
              <w:rPr>
                <w:szCs w:val="20"/>
              </w:rPr>
              <w:t>LOXTON, SA 5333</w:t>
            </w:r>
          </w:p>
        </w:tc>
        <w:tc>
          <w:tcPr>
            <w:tcW w:w="424" w:type="pct"/>
            <w:noWrap/>
            <w:hideMark/>
          </w:tcPr>
          <w:p w14:paraId="103ED47A" w14:textId="77777777" w:rsidR="00413CB7" w:rsidRPr="00413CB7" w:rsidRDefault="00413CB7" w:rsidP="00413CB7">
            <w:pPr>
              <w:spacing w:after="0"/>
              <w:ind w:right="113"/>
              <w:jc w:val="right"/>
              <w:rPr>
                <w:szCs w:val="20"/>
              </w:rPr>
            </w:pPr>
            <w:r w:rsidRPr="00413CB7">
              <w:rPr>
                <w:szCs w:val="20"/>
              </w:rPr>
              <w:t>129.65</w:t>
            </w:r>
          </w:p>
        </w:tc>
        <w:tc>
          <w:tcPr>
            <w:tcW w:w="770" w:type="pct"/>
            <w:noWrap/>
            <w:hideMark/>
          </w:tcPr>
          <w:p w14:paraId="5569F8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78D2F0" w14:textId="77777777" w:rsidR="00413CB7" w:rsidRPr="00413CB7" w:rsidRDefault="00413CB7" w:rsidP="00413CB7">
            <w:pPr>
              <w:spacing w:after="0"/>
              <w:jc w:val="right"/>
              <w:rPr>
                <w:szCs w:val="20"/>
              </w:rPr>
            </w:pPr>
            <w:r w:rsidRPr="00413CB7">
              <w:rPr>
                <w:szCs w:val="20"/>
              </w:rPr>
              <w:t>1.8.2014</w:t>
            </w:r>
          </w:p>
        </w:tc>
      </w:tr>
      <w:tr w:rsidR="00413CB7" w:rsidRPr="00413CB7" w14:paraId="6BD899F7" w14:textId="77777777" w:rsidTr="005B36B0">
        <w:trPr>
          <w:trHeight w:val="20"/>
        </w:trPr>
        <w:tc>
          <w:tcPr>
            <w:tcW w:w="1756" w:type="pct"/>
            <w:noWrap/>
            <w:hideMark/>
          </w:tcPr>
          <w:p w14:paraId="00352787" w14:textId="77777777" w:rsidR="00413CB7" w:rsidRPr="00413CB7" w:rsidRDefault="00413CB7" w:rsidP="00413CB7">
            <w:pPr>
              <w:spacing w:after="0"/>
              <w:jc w:val="left"/>
              <w:rPr>
                <w:szCs w:val="20"/>
              </w:rPr>
            </w:pPr>
            <w:r w:rsidRPr="00413CB7">
              <w:rPr>
                <w:szCs w:val="20"/>
              </w:rPr>
              <w:t>Douglas Cox</w:t>
            </w:r>
          </w:p>
        </w:tc>
        <w:tc>
          <w:tcPr>
            <w:tcW w:w="1597" w:type="pct"/>
            <w:noWrap/>
            <w:hideMark/>
          </w:tcPr>
          <w:p w14:paraId="123A23B6" w14:textId="77777777" w:rsidR="00413CB7" w:rsidRPr="00413CB7" w:rsidRDefault="00413CB7" w:rsidP="00413CB7">
            <w:pPr>
              <w:spacing w:after="0"/>
              <w:ind w:left="113"/>
              <w:jc w:val="left"/>
              <w:rPr>
                <w:szCs w:val="20"/>
              </w:rPr>
            </w:pPr>
            <w:r w:rsidRPr="00413CB7">
              <w:rPr>
                <w:szCs w:val="20"/>
              </w:rPr>
              <w:t>MALVERN, SA 5061</w:t>
            </w:r>
          </w:p>
        </w:tc>
        <w:tc>
          <w:tcPr>
            <w:tcW w:w="424" w:type="pct"/>
            <w:noWrap/>
            <w:hideMark/>
          </w:tcPr>
          <w:p w14:paraId="5B78C366" w14:textId="77777777" w:rsidR="00413CB7" w:rsidRPr="00413CB7" w:rsidRDefault="00413CB7" w:rsidP="00413CB7">
            <w:pPr>
              <w:spacing w:after="0"/>
              <w:ind w:right="113"/>
              <w:jc w:val="right"/>
              <w:rPr>
                <w:szCs w:val="20"/>
              </w:rPr>
            </w:pPr>
            <w:r w:rsidRPr="00413CB7">
              <w:rPr>
                <w:szCs w:val="20"/>
              </w:rPr>
              <w:t>15.99</w:t>
            </w:r>
          </w:p>
        </w:tc>
        <w:tc>
          <w:tcPr>
            <w:tcW w:w="770" w:type="pct"/>
            <w:noWrap/>
            <w:hideMark/>
          </w:tcPr>
          <w:p w14:paraId="42ED16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906DFF" w14:textId="77777777" w:rsidR="00413CB7" w:rsidRPr="00413CB7" w:rsidRDefault="00413CB7" w:rsidP="00413CB7">
            <w:pPr>
              <w:spacing w:after="0"/>
              <w:jc w:val="right"/>
              <w:rPr>
                <w:szCs w:val="20"/>
              </w:rPr>
            </w:pPr>
            <w:r w:rsidRPr="00413CB7">
              <w:rPr>
                <w:szCs w:val="20"/>
              </w:rPr>
              <w:t>3.7.2013</w:t>
            </w:r>
          </w:p>
        </w:tc>
      </w:tr>
      <w:tr w:rsidR="00413CB7" w:rsidRPr="00413CB7" w14:paraId="063C3C81" w14:textId="77777777" w:rsidTr="005B36B0">
        <w:trPr>
          <w:trHeight w:val="20"/>
        </w:trPr>
        <w:tc>
          <w:tcPr>
            <w:tcW w:w="1756" w:type="pct"/>
            <w:noWrap/>
            <w:hideMark/>
          </w:tcPr>
          <w:p w14:paraId="6F9779C3" w14:textId="77777777" w:rsidR="00413CB7" w:rsidRPr="00413CB7" w:rsidRDefault="00413CB7" w:rsidP="00413CB7">
            <w:pPr>
              <w:spacing w:after="0"/>
              <w:jc w:val="left"/>
              <w:rPr>
                <w:szCs w:val="20"/>
              </w:rPr>
            </w:pPr>
            <w:r w:rsidRPr="00413CB7">
              <w:rPr>
                <w:szCs w:val="20"/>
              </w:rPr>
              <w:t>Douglas James Campbell</w:t>
            </w:r>
          </w:p>
        </w:tc>
        <w:tc>
          <w:tcPr>
            <w:tcW w:w="1597" w:type="pct"/>
            <w:noWrap/>
            <w:hideMark/>
          </w:tcPr>
          <w:p w14:paraId="2127105F"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72ABE0F4" w14:textId="77777777" w:rsidR="00413CB7" w:rsidRPr="00413CB7" w:rsidRDefault="00413CB7" w:rsidP="00413CB7">
            <w:pPr>
              <w:spacing w:after="0"/>
              <w:ind w:right="113"/>
              <w:jc w:val="right"/>
              <w:rPr>
                <w:szCs w:val="20"/>
              </w:rPr>
            </w:pPr>
            <w:r w:rsidRPr="00413CB7">
              <w:rPr>
                <w:szCs w:val="20"/>
              </w:rPr>
              <w:t>40.89</w:t>
            </w:r>
          </w:p>
        </w:tc>
        <w:tc>
          <w:tcPr>
            <w:tcW w:w="770" w:type="pct"/>
            <w:noWrap/>
            <w:hideMark/>
          </w:tcPr>
          <w:p w14:paraId="46E1E5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35138F" w14:textId="77777777" w:rsidR="00413CB7" w:rsidRPr="00413CB7" w:rsidRDefault="00413CB7" w:rsidP="00413CB7">
            <w:pPr>
              <w:spacing w:after="0"/>
              <w:jc w:val="right"/>
              <w:rPr>
                <w:szCs w:val="20"/>
              </w:rPr>
            </w:pPr>
            <w:r w:rsidRPr="00413CB7">
              <w:rPr>
                <w:szCs w:val="20"/>
              </w:rPr>
              <w:t>14.3.2013</w:t>
            </w:r>
          </w:p>
        </w:tc>
      </w:tr>
      <w:tr w:rsidR="00413CB7" w:rsidRPr="00413CB7" w14:paraId="707F163C" w14:textId="77777777" w:rsidTr="005B36B0">
        <w:trPr>
          <w:trHeight w:val="20"/>
        </w:trPr>
        <w:tc>
          <w:tcPr>
            <w:tcW w:w="1756" w:type="pct"/>
            <w:noWrap/>
            <w:hideMark/>
          </w:tcPr>
          <w:p w14:paraId="4FE9D563" w14:textId="77777777" w:rsidR="00413CB7" w:rsidRPr="00413CB7" w:rsidRDefault="00413CB7" w:rsidP="00413CB7">
            <w:pPr>
              <w:spacing w:after="0"/>
              <w:jc w:val="left"/>
              <w:rPr>
                <w:szCs w:val="20"/>
              </w:rPr>
            </w:pPr>
            <w:r w:rsidRPr="00413CB7">
              <w:rPr>
                <w:szCs w:val="20"/>
              </w:rPr>
              <w:t>Douglas McPherson</w:t>
            </w:r>
          </w:p>
        </w:tc>
        <w:tc>
          <w:tcPr>
            <w:tcW w:w="1597" w:type="pct"/>
            <w:noWrap/>
            <w:hideMark/>
          </w:tcPr>
          <w:p w14:paraId="58AC1D77"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5DF34AA6" w14:textId="77777777" w:rsidR="00413CB7" w:rsidRPr="00413CB7" w:rsidRDefault="00413CB7" w:rsidP="00413CB7">
            <w:pPr>
              <w:spacing w:after="0"/>
              <w:ind w:right="113"/>
              <w:jc w:val="right"/>
              <w:rPr>
                <w:szCs w:val="20"/>
              </w:rPr>
            </w:pPr>
            <w:r w:rsidRPr="00413CB7">
              <w:rPr>
                <w:szCs w:val="20"/>
              </w:rPr>
              <w:t>82.77</w:t>
            </w:r>
          </w:p>
        </w:tc>
        <w:tc>
          <w:tcPr>
            <w:tcW w:w="770" w:type="pct"/>
            <w:noWrap/>
            <w:hideMark/>
          </w:tcPr>
          <w:p w14:paraId="5983BC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D571E4" w14:textId="77777777" w:rsidR="00413CB7" w:rsidRPr="00413CB7" w:rsidRDefault="00413CB7" w:rsidP="00413CB7">
            <w:pPr>
              <w:spacing w:after="0"/>
              <w:jc w:val="right"/>
              <w:rPr>
                <w:szCs w:val="20"/>
              </w:rPr>
            </w:pPr>
            <w:r w:rsidRPr="00413CB7">
              <w:rPr>
                <w:szCs w:val="20"/>
              </w:rPr>
              <w:t>15.9.2013</w:t>
            </w:r>
          </w:p>
        </w:tc>
      </w:tr>
      <w:tr w:rsidR="00413CB7" w:rsidRPr="00413CB7" w14:paraId="330052BD" w14:textId="77777777" w:rsidTr="005B36B0">
        <w:trPr>
          <w:trHeight w:val="20"/>
        </w:trPr>
        <w:tc>
          <w:tcPr>
            <w:tcW w:w="1756" w:type="pct"/>
            <w:noWrap/>
            <w:hideMark/>
          </w:tcPr>
          <w:p w14:paraId="5684F6E7" w14:textId="77777777" w:rsidR="00413CB7" w:rsidRPr="00413CB7" w:rsidRDefault="00413CB7" w:rsidP="00413CB7">
            <w:pPr>
              <w:spacing w:after="0"/>
              <w:jc w:val="left"/>
              <w:rPr>
                <w:szCs w:val="20"/>
              </w:rPr>
            </w:pPr>
            <w:r w:rsidRPr="00413CB7">
              <w:rPr>
                <w:szCs w:val="20"/>
              </w:rPr>
              <w:t>Douglas R Williams</w:t>
            </w:r>
          </w:p>
        </w:tc>
        <w:tc>
          <w:tcPr>
            <w:tcW w:w="1597" w:type="pct"/>
            <w:noWrap/>
            <w:hideMark/>
          </w:tcPr>
          <w:p w14:paraId="4600E68A"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2B99282E" w14:textId="77777777" w:rsidR="00413CB7" w:rsidRPr="00413CB7" w:rsidRDefault="00413CB7" w:rsidP="00413CB7">
            <w:pPr>
              <w:spacing w:after="0"/>
              <w:ind w:right="113"/>
              <w:jc w:val="right"/>
              <w:rPr>
                <w:szCs w:val="20"/>
              </w:rPr>
            </w:pPr>
            <w:r w:rsidRPr="00413CB7">
              <w:rPr>
                <w:szCs w:val="20"/>
              </w:rPr>
              <w:t>134.39</w:t>
            </w:r>
          </w:p>
        </w:tc>
        <w:tc>
          <w:tcPr>
            <w:tcW w:w="770" w:type="pct"/>
            <w:noWrap/>
            <w:hideMark/>
          </w:tcPr>
          <w:p w14:paraId="2DA743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DD25D0" w14:textId="77777777" w:rsidR="00413CB7" w:rsidRPr="00413CB7" w:rsidRDefault="00413CB7" w:rsidP="00413CB7">
            <w:pPr>
              <w:spacing w:after="0"/>
              <w:jc w:val="right"/>
              <w:rPr>
                <w:szCs w:val="20"/>
              </w:rPr>
            </w:pPr>
            <w:r w:rsidRPr="00413CB7">
              <w:rPr>
                <w:szCs w:val="20"/>
              </w:rPr>
              <w:t>18.11.2013</w:t>
            </w:r>
          </w:p>
        </w:tc>
      </w:tr>
      <w:tr w:rsidR="00413CB7" w:rsidRPr="00413CB7" w14:paraId="4402DEA7" w14:textId="77777777" w:rsidTr="005B36B0">
        <w:trPr>
          <w:trHeight w:val="20"/>
        </w:trPr>
        <w:tc>
          <w:tcPr>
            <w:tcW w:w="1756" w:type="pct"/>
            <w:noWrap/>
            <w:hideMark/>
          </w:tcPr>
          <w:p w14:paraId="2E72DCA6" w14:textId="77777777" w:rsidR="00413CB7" w:rsidRPr="00413CB7" w:rsidRDefault="00413CB7" w:rsidP="00413CB7">
            <w:pPr>
              <w:spacing w:after="0"/>
              <w:jc w:val="left"/>
              <w:rPr>
                <w:szCs w:val="20"/>
              </w:rPr>
            </w:pPr>
            <w:r w:rsidRPr="00413CB7">
              <w:rPr>
                <w:szCs w:val="20"/>
              </w:rPr>
              <w:t>Douglas Stewart</w:t>
            </w:r>
          </w:p>
        </w:tc>
        <w:tc>
          <w:tcPr>
            <w:tcW w:w="1597" w:type="pct"/>
            <w:noWrap/>
            <w:hideMark/>
          </w:tcPr>
          <w:p w14:paraId="0787AACB"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7AAFE317" w14:textId="77777777" w:rsidR="00413CB7" w:rsidRPr="00413CB7" w:rsidRDefault="00413CB7" w:rsidP="00413CB7">
            <w:pPr>
              <w:spacing w:after="0"/>
              <w:ind w:right="113"/>
              <w:jc w:val="right"/>
              <w:rPr>
                <w:szCs w:val="20"/>
              </w:rPr>
            </w:pPr>
            <w:r w:rsidRPr="00413CB7">
              <w:rPr>
                <w:szCs w:val="20"/>
              </w:rPr>
              <w:t>27.75</w:t>
            </w:r>
          </w:p>
        </w:tc>
        <w:tc>
          <w:tcPr>
            <w:tcW w:w="770" w:type="pct"/>
            <w:noWrap/>
            <w:hideMark/>
          </w:tcPr>
          <w:p w14:paraId="48A7F6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9ACEF7" w14:textId="77777777" w:rsidR="00413CB7" w:rsidRPr="00413CB7" w:rsidRDefault="00413CB7" w:rsidP="00413CB7">
            <w:pPr>
              <w:spacing w:after="0"/>
              <w:jc w:val="right"/>
              <w:rPr>
                <w:szCs w:val="20"/>
              </w:rPr>
            </w:pPr>
            <w:r w:rsidRPr="00413CB7">
              <w:rPr>
                <w:szCs w:val="20"/>
              </w:rPr>
              <w:t>11.6.2013</w:t>
            </w:r>
          </w:p>
        </w:tc>
      </w:tr>
      <w:tr w:rsidR="00413CB7" w:rsidRPr="00413CB7" w14:paraId="293F5021" w14:textId="77777777" w:rsidTr="005B36B0">
        <w:trPr>
          <w:trHeight w:val="20"/>
        </w:trPr>
        <w:tc>
          <w:tcPr>
            <w:tcW w:w="1756" w:type="pct"/>
            <w:noWrap/>
            <w:hideMark/>
          </w:tcPr>
          <w:p w14:paraId="3D248F80" w14:textId="77777777" w:rsidR="00413CB7" w:rsidRPr="00413CB7" w:rsidRDefault="00413CB7" w:rsidP="00413CB7">
            <w:pPr>
              <w:spacing w:after="0"/>
              <w:jc w:val="left"/>
              <w:rPr>
                <w:szCs w:val="20"/>
              </w:rPr>
            </w:pPr>
            <w:r w:rsidRPr="00413CB7">
              <w:rPr>
                <w:szCs w:val="20"/>
              </w:rPr>
              <w:t>DP Exports Pty Ltd (DOCA)</w:t>
            </w:r>
          </w:p>
        </w:tc>
        <w:tc>
          <w:tcPr>
            <w:tcW w:w="1597" w:type="pct"/>
            <w:noWrap/>
            <w:hideMark/>
          </w:tcPr>
          <w:p w14:paraId="3EA1EB61"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64CFC5D2" w14:textId="77777777" w:rsidR="00413CB7" w:rsidRPr="00413CB7" w:rsidRDefault="00413CB7" w:rsidP="00413CB7">
            <w:pPr>
              <w:spacing w:after="0"/>
              <w:ind w:right="113"/>
              <w:jc w:val="right"/>
              <w:rPr>
                <w:szCs w:val="20"/>
              </w:rPr>
            </w:pPr>
            <w:r w:rsidRPr="00413CB7">
              <w:rPr>
                <w:szCs w:val="20"/>
              </w:rPr>
              <w:t>8 481.09</w:t>
            </w:r>
          </w:p>
        </w:tc>
        <w:tc>
          <w:tcPr>
            <w:tcW w:w="770" w:type="pct"/>
            <w:noWrap/>
            <w:hideMark/>
          </w:tcPr>
          <w:p w14:paraId="11E504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E9611D" w14:textId="77777777" w:rsidR="00413CB7" w:rsidRPr="00413CB7" w:rsidRDefault="00413CB7" w:rsidP="00413CB7">
            <w:pPr>
              <w:spacing w:after="0"/>
              <w:jc w:val="right"/>
              <w:rPr>
                <w:szCs w:val="20"/>
              </w:rPr>
            </w:pPr>
            <w:r w:rsidRPr="00413CB7">
              <w:rPr>
                <w:szCs w:val="20"/>
              </w:rPr>
              <w:t>27.11.2013</w:t>
            </w:r>
          </w:p>
        </w:tc>
      </w:tr>
      <w:tr w:rsidR="00413CB7" w:rsidRPr="00413CB7" w14:paraId="1D95E837" w14:textId="77777777" w:rsidTr="005B36B0">
        <w:trPr>
          <w:trHeight w:val="20"/>
        </w:trPr>
        <w:tc>
          <w:tcPr>
            <w:tcW w:w="1756" w:type="pct"/>
            <w:noWrap/>
            <w:hideMark/>
          </w:tcPr>
          <w:p w14:paraId="7CF1DD79" w14:textId="77777777" w:rsidR="00413CB7" w:rsidRPr="00413CB7" w:rsidRDefault="00413CB7" w:rsidP="00413CB7">
            <w:pPr>
              <w:spacing w:after="0"/>
              <w:jc w:val="left"/>
              <w:rPr>
                <w:szCs w:val="20"/>
              </w:rPr>
            </w:pPr>
            <w:r w:rsidRPr="00413CB7">
              <w:rPr>
                <w:szCs w:val="20"/>
              </w:rPr>
              <w:t>DPTI</w:t>
            </w:r>
          </w:p>
        </w:tc>
        <w:tc>
          <w:tcPr>
            <w:tcW w:w="1597" w:type="pct"/>
            <w:noWrap/>
            <w:hideMark/>
          </w:tcPr>
          <w:p w14:paraId="65CA62D7" w14:textId="77777777" w:rsidR="00413CB7" w:rsidRPr="00413CB7" w:rsidRDefault="00413CB7" w:rsidP="00413CB7">
            <w:pPr>
              <w:spacing w:after="0"/>
              <w:ind w:left="113"/>
              <w:jc w:val="left"/>
              <w:rPr>
                <w:szCs w:val="20"/>
              </w:rPr>
            </w:pPr>
            <w:r w:rsidRPr="00413CB7">
              <w:rPr>
                <w:szCs w:val="20"/>
              </w:rPr>
              <w:t>ADELAIDE, SA 5001</w:t>
            </w:r>
          </w:p>
        </w:tc>
        <w:tc>
          <w:tcPr>
            <w:tcW w:w="424" w:type="pct"/>
            <w:noWrap/>
            <w:hideMark/>
          </w:tcPr>
          <w:p w14:paraId="203EC3EC" w14:textId="77777777" w:rsidR="00413CB7" w:rsidRPr="00413CB7" w:rsidRDefault="00413CB7" w:rsidP="00413CB7">
            <w:pPr>
              <w:spacing w:after="0"/>
              <w:ind w:right="113"/>
              <w:jc w:val="right"/>
              <w:rPr>
                <w:szCs w:val="20"/>
              </w:rPr>
            </w:pPr>
            <w:r w:rsidRPr="00413CB7">
              <w:rPr>
                <w:szCs w:val="20"/>
              </w:rPr>
              <w:t>2 761.14</w:t>
            </w:r>
          </w:p>
        </w:tc>
        <w:tc>
          <w:tcPr>
            <w:tcW w:w="770" w:type="pct"/>
            <w:noWrap/>
            <w:hideMark/>
          </w:tcPr>
          <w:p w14:paraId="22EF0B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8D94E5" w14:textId="77777777" w:rsidR="00413CB7" w:rsidRPr="00413CB7" w:rsidRDefault="00413CB7" w:rsidP="00413CB7">
            <w:pPr>
              <w:spacing w:after="0"/>
              <w:jc w:val="right"/>
              <w:rPr>
                <w:szCs w:val="20"/>
              </w:rPr>
            </w:pPr>
            <w:r w:rsidRPr="00413CB7">
              <w:rPr>
                <w:szCs w:val="20"/>
              </w:rPr>
              <w:t>28.10.2013</w:t>
            </w:r>
          </w:p>
        </w:tc>
      </w:tr>
      <w:tr w:rsidR="00413CB7" w:rsidRPr="00413CB7" w14:paraId="307591F9" w14:textId="77777777" w:rsidTr="005B36B0">
        <w:trPr>
          <w:trHeight w:val="20"/>
        </w:trPr>
        <w:tc>
          <w:tcPr>
            <w:tcW w:w="1756" w:type="pct"/>
            <w:noWrap/>
            <w:hideMark/>
          </w:tcPr>
          <w:p w14:paraId="1AFA4359" w14:textId="77777777" w:rsidR="00413CB7" w:rsidRPr="00413CB7" w:rsidRDefault="00413CB7" w:rsidP="00413CB7">
            <w:pPr>
              <w:spacing w:after="0"/>
              <w:jc w:val="left"/>
              <w:rPr>
                <w:szCs w:val="20"/>
              </w:rPr>
            </w:pPr>
            <w:r w:rsidRPr="00413CB7">
              <w:rPr>
                <w:szCs w:val="20"/>
              </w:rPr>
              <w:t>Drumstick Take Away</w:t>
            </w:r>
          </w:p>
        </w:tc>
        <w:tc>
          <w:tcPr>
            <w:tcW w:w="1597" w:type="pct"/>
            <w:noWrap/>
            <w:hideMark/>
          </w:tcPr>
          <w:p w14:paraId="0DF67E1C"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4450A44E" w14:textId="77777777" w:rsidR="00413CB7" w:rsidRPr="00413CB7" w:rsidRDefault="00413CB7" w:rsidP="00413CB7">
            <w:pPr>
              <w:spacing w:after="0"/>
              <w:ind w:right="113"/>
              <w:jc w:val="right"/>
              <w:rPr>
                <w:szCs w:val="20"/>
              </w:rPr>
            </w:pPr>
            <w:r w:rsidRPr="00413CB7">
              <w:rPr>
                <w:szCs w:val="20"/>
              </w:rPr>
              <w:t>51.60</w:t>
            </w:r>
          </w:p>
        </w:tc>
        <w:tc>
          <w:tcPr>
            <w:tcW w:w="770" w:type="pct"/>
            <w:noWrap/>
            <w:hideMark/>
          </w:tcPr>
          <w:p w14:paraId="64BC1D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CA56ED" w14:textId="77777777" w:rsidR="00413CB7" w:rsidRPr="00413CB7" w:rsidRDefault="00413CB7" w:rsidP="00413CB7">
            <w:pPr>
              <w:spacing w:after="0"/>
              <w:jc w:val="right"/>
              <w:rPr>
                <w:szCs w:val="20"/>
              </w:rPr>
            </w:pPr>
            <w:r w:rsidRPr="00413CB7">
              <w:rPr>
                <w:szCs w:val="20"/>
              </w:rPr>
              <w:t>5.2.2013</w:t>
            </w:r>
          </w:p>
        </w:tc>
      </w:tr>
      <w:tr w:rsidR="00413CB7" w:rsidRPr="00413CB7" w14:paraId="3630D808" w14:textId="77777777" w:rsidTr="005B36B0">
        <w:trPr>
          <w:trHeight w:val="20"/>
        </w:trPr>
        <w:tc>
          <w:tcPr>
            <w:tcW w:w="1756" w:type="pct"/>
            <w:noWrap/>
            <w:hideMark/>
          </w:tcPr>
          <w:p w14:paraId="296DC910" w14:textId="77777777" w:rsidR="00413CB7" w:rsidRPr="00413CB7" w:rsidRDefault="00413CB7" w:rsidP="00413CB7">
            <w:pPr>
              <w:spacing w:after="0"/>
              <w:jc w:val="left"/>
              <w:rPr>
                <w:szCs w:val="20"/>
              </w:rPr>
            </w:pPr>
            <w:r w:rsidRPr="00413CB7">
              <w:rPr>
                <w:szCs w:val="20"/>
              </w:rPr>
              <w:t>Duajie Pu</w:t>
            </w:r>
          </w:p>
        </w:tc>
        <w:tc>
          <w:tcPr>
            <w:tcW w:w="1597" w:type="pct"/>
            <w:noWrap/>
            <w:hideMark/>
          </w:tcPr>
          <w:p w14:paraId="73C728DA"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A771C52" w14:textId="77777777" w:rsidR="00413CB7" w:rsidRPr="00413CB7" w:rsidRDefault="00413CB7" w:rsidP="00413CB7">
            <w:pPr>
              <w:spacing w:after="0"/>
              <w:ind w:right="113"/>
              <w:jc w:val="right"/>
              <w:rPr>
                <w:szCs w:val="20"/>
              </w:rPr>
            </w:pPr>
            <w:r w:rsidRPr="00413CB7">
              <w:rPr>
                <w:szCs w:val="20"/>
              </w:rPr>
              <w:t>12.84</w:t>
            </w:r>
          </w:p>
        </w:tc>
        <w:tc>
          <w:tcPr>
            <w:tcW w:w="770" w:type="pct"/>
            <w:noWrap/>
            <w:hideMark/>
          </w:tcPr>
          <w:p w14:paraId="068649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C3AF81" w14:textId="77777777" w:rsidR="00413CB7" w:rsidRPr="00413CB7" w:rsidRDefault="00413CB7" w:rsidP="00413CB7">
            <w:pPr>
              <w:spacing w:after="0"/>
              <w:jc w:val="right"/>
              <w:rPr>
                <w:szCs w:val="20"/>
              </w:rPr>
            </w:pPr>
            <w:r w:rsidRPr="00413CB7">
              <w:rPr>
                <w:szCs w:val="20"/>
              </w:rPr>
              <w:t>7.1.2015</w:t>
            </w:r>
          </w:p>
        </w:tc>
      </w:tr>
      <w:tr w:rsidR="00413CB7" w:rsidRPr="00413CB7" w14:paraId="6CA3E0D9" w14:textId="77777777" w:rsidTr="005B36B0">
        <w:trPr>
          <w:trHeight w:val="20"/>
        </w:trPr>
        <w:tc>
          <w:tcPr>
            <w:tcW w:w="1756" w:type="pct"/>
            <w:noWrap/>
            <w:hideMark/>
          </w:tcPr>
          <w:p w14:paraId="0ADC8187" w14:textId="77777777" w:rsidR="00413CB7" w:rsidRPr="00413CB7" w:rsidRDefault="00413CB7" w:rsidP="00413CB7">
            <w:pPr>
              <w:spacing w:after="0"/>
              <w:jc w:val="left"/>
              <w:rPr>
                <w:szCs w:val="20"/>
              </w:rPr>
            </w:pPr>
            <w:r w:rsidRPr="00413CB7">
              <w:rPr>
                <w:szCs w:val="20"/>
              </w:rPr>
              <w:t>Duane Reynolds</w:t>
            </w:r>
          </w:p>
        </w:tc>
        <w:tc>
          <w:tcPr>
            <w:tcW w:w="1597" w:type="pct"/>
            <w:noWrap/>
            <w:hideMark/>
          </w:tcPr>
          <w:p w14:paraId="4861CA9F"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6AA7008A" w14:textId="77777777" w:rsidR="00413CB7" w:rsidRPr="00413CB7" w:rsidRDefault="00413CB7" w:rsidP="00413CB7">
            <w:pPr>
              <w:spacing w:after="0"/>
              <w:ind w:right="113"/>
              <w:jc w:val="right"/>
              <w:rPr>
                <w:szCs w:val="20"/>
              </w:rPr>
            </w:pPr>
            <w:r w:rsidRPr="00413CB7">
              <w:rPr>
                <w:szCs w:val="20"/>
              </w:rPr>
              <w:t>68.21</w:t>
            </w:r>
          </w:p>
        </w:tc>
        <w:tc>
          <w:tcPr>
            <w:tcW w:w="770" w:type="pct"/>
            <w:noWrap/>
            <w:hideMark/>
          </w:tcPr>
          <w:p w14:paraId="23CC92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215AC3" w14:textId="77777777" w:rsidR="00413CB7" w:rsidRPr="00413CB7" w:rsidRDefault="00413CB7" w:rsidP="00413CB7">
            <w:pPr>
              <w:spacing w:after="0"/>
              <w:jc w:val="right"/>
              <w:rPr>
                <w:szCs w:val="20"/>
              </w:rPr>
            </w:pPr>
            <w:r w:rsidRPr="00413CB7">
              <w:rPr>
                <w:szCs w:val="20"/>
              </w:rPr>
              <w:t>7.11.2013</w:t>
            </w:r>
          </w:p>
        </w:tc>
      </w:tr>
      <w:tr w:rsidR="00413CB7" w:rsidRPr="00413CB7" w14:paraId="4388D176" w14:textId="77777777" w:rsidTr="005B36B0">
        <w:trPr>
          <w:trHeight w:val="20"/>
        </w:trPr>
        <w:tc>
          <w:tcPr>
            <w:tcW w:w="1756" w:type="pct"/>
            <w:noWrap/>
            <w:hideMark/>
          </w:tcPr>
          <w:p w14:paraId="65F5E854" w14:textId="77777777" w:rsidR="00413CB7" w:rsidRPr="00413CB7" w:rsidRDefault="00413CB7" w:rsidP="00413CB7">
            <w:pPr>
              <w:spacing w:after="0"/>
              <w:jc w:val="left"/>
              <w:rPr>
                <w:szCs w:val="20"/>
              </w:rPr>
            </w:pPr>
            <w:r w:rsidRPr="00413CB7">
              <w:rPr>
                <w:szCs w:val="20"/>
              </w:rPr>
              <w:t>Duane Rundel</w:t>
            </w:r>
          </w:p>
        </w:tc>
        <w:tc>
          <w:tcPr>
            <w:tcW w:w="1597" w:type="pct"/>
            <w:noWrap/>
            <w:hideMark/>
          </w:tcPr>
          <w:p w14:paraId="25DED654" w14:textId="77777777" w:rsidR="00413CB7" w:rsidRPr="00413CB7" w:rsidRDefault="00413CB7" w:rsidP="00413CB7">
            <w:pPr>
              <w:spacing w:after="0"/>
              <w:ind w:left="113"/>
              <w:jc w:val="left"/>
              <w:rPr>
                <w:szCs w:val="20"/>
              </w:rPr>
            </w:pPr>
            <w:r w:rsidRPr="00413CB7">
              <w:rPr>
                <w:szCs w:val="20"/>
              </w:rPr>
              <w:t>CEDUNA, SA 5690</w:t>
            </w:r>
          </w:p>
        </w:tc>
        <w:tc>
          <w:tcPr>
            <w:tcW w:w="424" w:type="pct"/>
            <w:noWrap/>
            <w:hideMark/>
          </w:tcPr>
          <w:p w14:paraId="70D118FF" w14:textId="77777777" w:rsidR="00413CB7" w:rsidRPr="00413CB7" w:rsidRDefault="00413CB7" w:rsidP="00413CB7">
            <w:pPr>
              <w:spacing w:after="0"/>
              <w:ind w:right="113"/>
              <w:jc w:val="right"/>
              <w:rPr>
                <w:szCs w:val="20"/>
              </w:rPr>
            </w:pPr>
            <w:r w:rsidRPr="00413CB7">
              <w:rPr>
                <w:szCs w:val="20"/>
              </w:rPr>
              <w:t>21.02</w:t>
            </w:r>
          </w:p>
        </w:tc>
        <w:tc>
          <w:tcPr>
            <w:tcW w:w="770" w:type="pct"/>
            <w:noWrap/>
            <w:hideMark/>
          </w:tcPr>
          <w:p w14:paraId="20B8EF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CC3E8E" w14:textId="77777777" w:rsidR="00413CB7" w:rsidRPr="00413CB7" w:rsidRDefault="00413CB7" w:rsidP="00413CB7">
            <w:pPr>
              <w:spacing w:after="0"/>
              <w:jc w:val="right"/>
              <w:rPr>
                <w:szCs w:val="20"/>
              </w:rPr>
            </w:pPr>
            <w:r w:rsidRPr="00413CB7">
              <w:rPr>
                <w:szCs w:val="20"/>
              </w:rPr>
              <w:t>23.9.2013</w:t>
            </w:r>
          </w:p>
        </w:tc>
      </w:tr>
      <w:tr w:rsidR="00413CB7" w:rsidRPr="00413CB7" w14:paraId="512D12D6" w14:textId="77777777" w:rsidTr="005B36B0">
        <w:trPr>
          <w:trHeight w:val="20"/>
        </w:trPr>
        <w:tc>
          <w:tcPr>
            <w:tcW w:w="1756" w:type="pct"/>
            <w:noWrap/>
            <w:hideMark/>
          </w:tcPr>
          <w:p w14:paraId="72D869B7" w14:textId="77777777" w:rsidR="00413CB7" w:rsidRPr="00413CB7" w:rsidRDefault="00413CB7" w:rsidP="00413CB7">
            <w:pPr>
              <w:spacing w:after="0"/>
              <w:jc w:val="left"/>
              <w:rPr>
                <w:szCs w:val="20"/>
              </w:rPr>
            </w:pPr>
            <w:r w:rsidRPr="00413CB7">
              <w:rPr>
                <w:szCs w:val="20"/>
              </w:rPr>
              <w:t>Duc Anh Ngo</w:t>
            </w:r>
          </w:p>
        </w:tc>
        <w:tc>
          <w:tcPr>
            <w:tcW w:w="1597" w:type="pct"/>
            <w:noWrap/>
            <w:hideMark/>
          </w:tcPr>
          <w:p w14:paraId="735C871D"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3FB86AA2"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20DF8F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915315" w14:textId="77777777" w:rsidR="00413CB7" w:rsidRPr="00413CB7" w:rsidRDefault="00413CB7" w:rsidP="00413CB7">
            <w:pPr>
              <w:spacing w:after="0"/>
              <w:jc w:val="right"/>
              <w:rPr>
                <w:szCs w:val="20"/>
              </w:rPr>
            </w:pPr>
            <w:r w:rsidRPr="00413CB7">
              <w:rPr>
                <w:szCs w:val="20"/>
              </w:rPr>
              <w:t>17.2.2014</w:t>
            </w:r>
          </w:p>
        </w:tc>
      </w:tr>
      <w:tr w:rsidR="00413CB7" w:rsidRPr="00413CB7" w14:paraId="6D98A17E" w14:textId="77777777" w:rsidTr="005B36B0">
        <w:trPr>
          <w:trHeight w:val="20"/>
        </w:trPr>
        <w:tc>
          <w:tcPr>
            <w:tcW w:w="1756" w:type="pct"/>
            <w:noWrap/>
            <w:hideMark/>
          </w:tcPr>
          <w:p w14:paraId="49387D26" w14:textId="77777777" w:rsidR="00413CB7" w:rsidRPr="00413CB7" w:rsidRDefault="00413CB7" w:rsidP="00413CB7">
            <w:pPr>
              <w:spacing w:after="0"/>
              <w:jc w:val="left"/>
              <w:rPr>
                <w:szCs w:val="20"/>
              </w:rPr>
            </w:pPr>
            <w:r w:rsidRPr="00413CB7">
              <w:rPr>
                <w:szCs w:val="20"/>
              </w:rPr>
              <w:t>Duncan Rankine</w:t>
            </w:r>
          </w:p>
        </w:tc>
        <w:tc>
          <w:tcPr>
            <w:tcW w:w="1597" w:type="pct"/>
            <w:noWrap/>
            <w:hideMark/>
          </w:tcPr>
          <w:p w14:paraId="1725F9BE"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26EAA6D2" w14:textId="77777777" w:rsidR="00413CB7" w:rsidRPr="00413CB7" w:rsidRDefault="00413CB7" w:rsidP="00413CB7">
            <w:pPr>
              <w:spacing w:after="0"/>
              <w:ind w:right="113"/>
              <w:jc w:val="right"/>
              <w:rPr>
                <w:szCs w:val="20"/>
              </w:rPr>
            </w:pPr>
            <w:r w:rsidRPr="00413CB7">
              <w:rPr>
                <w:szCs w:val="20"/>
              </w:rPr>
              <w:t>24.84</w:t>
            </w:r>
          </w:p>
        </w:tc>
        <w:tc>
          <w:tcPr>
            <w:tcW w:w="770" w:type="pct"/>
            <w:noWrap/>
            <w:hideMark/>
          </w:tcPr>
          <w:p w14:paraId="130E93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50389D" w14:textId="77777777" w:rsidR="00413CB7" w:rsidRPr="00413CB7" w:rsidRDefault="00413CB7" w:rsidP="00413CB7">
            <w:pPr>
              <w:spacing w:after="0"/>
              <w:jc w:val="right"/>
              <w:rPr>
                <w:szCs w:val="20"/>
              </w:rPr>
            </w:pPr>
            <w:r w:rsidRPr="00413CB7">
              <w:rPr>
                <w:szCs w:val="20"/>
              </w:rPr>
              <w:t>11.6.2014</w:t>
            </w:r>
          </w:p>
        </w:tc>
      </w:tr>
      <w:tr w:rsidR="00413CB7" w:rsidRPr="00413CB7" w14:paraId="0E4A94AC" w14:textId="77777777" w:rsidTr="005B36B0">
        <w:trPr>
          <w:trHeight w:val="20"/>
        </w:trPr>
        <w:tc>
          <w:tcPr>
            <w:tcW w:w="1756" w:type="pct"/>
            <w:noWrap/>
            <w:hideMark/>
          </w:tcPr>
          <w:p w14:paraId="13786366" w14:textId="77777777" w:rsidR="00413CB7" w:rsidRPr="00413CB7" w:rsidRDefault="00413CB7" w:rsidP="00413CB7">
            <w:pPr>
              <w:spacing w:after="0"/>
              <w:jc w:val="left"/>
              <w:rPr>
                <w:szCs w:val="20"/>
              </w:rPr>
            </w:pPr>
            <w:r w:rsidRPr="00413CB7">
              <w:rPr>
                <w:szCs w:val="20"/>
              </w:rPr>
              <w:t>Duncan Todd</w:t>
            </w:r>
          </w:p>
        </w:tc>
        <w:tc>
          <w:tcPr>
            <w:tcW w:w="1597" w:type="pct"/>
            <w:noWrap/>
            <w:hideMark/>
          </w:tcPr>
          <w:p w14:paraId="0C8A0704" w14:textId="77777777"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14:paraId="263BD875" w14:textId="77777777" w:rsidR="00413CB7" w:rsidRPr="00413CB7" w:rsidRDefault="00413CB7" w:rsidP="00413CB7">
            <w:pPr>
              <w:spacing w:after="0"/>
              <w:ind w:right="113"/>
              <w:jc w:val="right"/>
              <w:rPr>
                <w:szCs w:val="20"/>
              </w:rPr>
            </w:pPr>
            <w:r w:rsidRPr="00413CB7">
              <w:rPr>
                <w:szCs w:val="20"/>
              </w:rPr>
              <w:t>69.05</w:t>
            </w:r>
          </w:p>
        </w:tc>
        <w:tc>
          <w:tcPr>
            <w:tcW w:w="770" w:type="pct"/>
            <w:noWrap/>
            <w:hideMark/>
          </w:tcPr>
          <w:p w14:paraId="60EBB6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BAB1FA" w14:textId="77777777" w:rsidR="00413CB7" w:rsidRPr="00413CB7" w:rsidRDefault="00413CB7" w:rsidP="00413CB7">
            <w:pPr>
              <w:spacing w:after="0"/>
              <w:jc w:val="right"/>
              <w:rPr>
                <w:szCs w:val="20"/>
              </w:rPr>
            </w:pPr>
            <w:r w:rsidRPr="00413CB7">
              <w:rPr>
                <w:szCs w:val="20"/>
              </w:rPr>
              <w:t>20.3.2013</w:t>
            </w:r>
          </w:p>
        </w:tc>
      </w:tr>
      <w:tr w:rsidR="00413CB7" w:rsidRPr="00413CB7" w14:paraId="1448AB38" w14:textId="77777777" w:rsidTr="005B36B0">
        <w:trPr>
          <w:trHeight w:val="20"/>
        </w:trPr>
        <w:tc>
          <w:tcPr>
            <w:tcW w:w="1756" w:type="pct"/>
            <w:noWrap/>
            <w:hideMark/>
          </w:tcPr>
          <w:p w14:paraId="5E363D95" w14:textId="77777777" w:rsidR="00413CB7" w:rsidRPr="00413CB7" w:rsidRDefault="00413CB7" w:rsidP="00413CB7">
            <w:pPr>
              <w:spacing w:after="0"/>
              <w:jc w:val="left"/>
              <w:rPr>
                <w:szCs w:val="20"/>
              </w:rPr>
            </w:pPr>
            <w:r w:rsidRPr="00413CB7">
              <w:rPr>
                <w:szCs w:val="20"/>
              </w:rPr>
              <w:t>Durdi Papez</w:t>
            </w:r>
          </w:p>
        </w:tc>
        <w:tc>
          <w:tcPr>
            <w:tcW w:w="1597" w:type="pct"/>
            <w:noWrap/>
            <w:hideMark/>
          </w:tcPr>
          <w:p w14:paraId="61E578AF"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3B53BF92" w14:textId="77777777" w:rsidR="00413CB7" w:rsidRPr="00413CB7" w:rsidRDefault="00413CB7" w:rsidP="00413CB7">
            <w:pPr>
              <w:spacing w:after="0"/>
              <w:ind w:right="113"/>
              <w:jc w:val="right"/>
              <w:rPr>
                <w:szCs w:val="20"/>
              </w:rPr>
            </w:pPr>
            <w:r w:rsidRPr="00413CB7">
              <w:rPr>
                <w:szCs w:val="20"/>
              </w:rPr>
              <w:t>224.91</w:t>
            </w:r>
          </w:p>
        </w:tc>
        <w:tc>
          <w:tcPr>
            <w:tcW w:w="770" w:type="pct"/>
            <w:noWrap/>
            <w:hideMark/>
          </w:tcPr>
          <w:p w14:paraId="16E910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26A9B1" w14:textId="77777777" w:rsidR="00413CB7" w:rsidRPr="00413CB7" w:rsidRDefault="00413CB7" w:rsidP="00413CB7">
            <w:pPr>
              <w:spacing w:after="0"/>
              <w:jc w:val="right"/>
              <w:rPr>
                <w:szCs w:val="20"/>
              </w:rPr>
            </w:pPr>
            <w:r w:rsidRPr="00413CB7">
              <w:rPr>
                <w:szCs w:val="20"/>
              </w:rPr>
              <w:t>25.3.2013</w:t>
            </w:r>
          </w:p>
        </w:tc>
      </w:tr>
      <w:tr w:rsidR="00413CB7" w:rsidRPr="00413CB7" w14:paraId="08C3D353" w14:textId="77777777" w:rsidTr="005B36B0">
        <w:trPr>
          <w:trHeight w:val="20"/>
        </w:trPr>
        <w:tc>
          <w:tcPr>
            <w:tcW w:w="1756" w:type="pct"/>
            <w:noWrap/>
            <w:hideMark/>
          </w:tcPr>
          <w:p w14:paraId="42DD347F" w14:textId="77777777" w:rsidR="00413CB7" w:rsidRPr="00413CB7" w:rsidRDefault="00413CB7" w:rsidP="00413CB7">
            <w:pPr>
              <w:spacing w:after="0"/>
              <w:jc w:val="left"/>
              <w:rPr>
                <w:szCs w:val="20"/>
              </w:rPr>
            </w:pPr>
            <w:r w:rsidRPr="00413CB7">
              <w:rPr>
                <w:szCs w:val="20"/>
              </w:rPr>
              <w:t>Dusan Zubic</w:t>
            </w:r>
          </w:p>
        </w:tc>
        <w:tc>
          <w:tcPr>
            <w:tcW w:w="1597" w:type="pct"/>
            <w:noWrap/>
            <w:hideMark/>
          </w:tcPr>
          <w:p w14:paraId="3B33CBF8"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4D24CF25" w14:textId="77777777" w:rsidR="00413CB7" w:rsidRPr="00413CB7" w:rsidRDefault="00413CB7" w:rsidP="00413CB7">
            <w:pPr>
              <w:spacing w:after="0"/>
              <w:ind w:right="113"/>
              <w:jc w:val="right"/>
              <w:rPr>
                <w:szCs w:val="20"/>
              </w:rPr>
            </w:pPr>
            <w:r w:rsidRPr="00413CB7">
              <w:rPr>
                <w:szCs w:val="20"/>
              </w:rPr>
              <w:t>181.28</w:t>
            </w:r>
          </w:p>
        </w:tc>
        <w:tc>
          <w:tcPr>
            <w:tcW w:w="770" w:type="pct"/>
            <w:noWrap/>
            <w:hideMark/>
          </w:tcPr>
          <w:p w14:paraId="182BA7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C279B4" w14:textId="77777777" w:rsidR="00413CB7" w:rsidRPr="00413CB7" w:rsidRDefault="00413CB7" w:rsidP="00413CB7">
            <w:pPr>
              <w:spacing w:after="0"/>
              <w:jc w:val="right"/>
              <w:rPr>
                <w:szCs w:val="20"/>
              </w:rPr>
            </w:pPr>
            <w:r w:rsidRPr="00413CB7">
              <w:rPr>
                <w:szCs w:val="20"/>
              </w:rPr>
              <w:t>26.5.2014</w:t>
            </w:r>
          </w:p>
        </w:tc>
      </w:tr>
      <w:tr w:rsidR="00413CB7" w:rsidRPr="00413CB7" w14:paraId="4C479CDE" w14:textId="77777777" w:rsidTr="005B36B0">
        <w:trPr>
          <w:trHeight w:val="20"/>
        </w:trPr>
        <w:tc>
          <w:tcPr>
            <w:tcW w:w="1756" w:type="pct"/>
            <w:noWrap/>
            <w:hideMark/>
          </w:tcPr>
          <w:p w14:paraId="5B8EBDF7" w14:textId="77777777" w:rsidR="00413CB7" w:rsidRPr="00413CB7" w:rsidRDefault="00413CB7" w:rsidP="00413CB7">
            <w:pPr>
              <w:spacing w:after="0"/>
              <w:jc w:val="left"/>
              <w:rPr>
                <w:szCs w:val="20"/>
              </w:rPr>
            </w:pPr>
            <w:r w:rsidRPr="00413CB7">
              <w:rPr>
                <w:szCs w:val="20"/>
              </w:rPr>
              <w:t>Dustin Parker</w:t>
            </w:r>
          </w:p>
        </w:tc>
        <w:tc>
          <w:tcPr>
            <w:tcW w:w="1597" w:type="pct"/>
            <w:noWrap/>
            <w:hideMark/>
          </w:tcPr>
          <w:p w14:paraId="0E1A8A05"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2B2D9AC3" w14:textId="77777777" w:rsidR="00413CB7" w:rsidRPr="00413CB7" w:rsidRDefault="00413CB7" w:rsidP="00413CB7">
            <w:pPr>
              <w:spacing w:after="0"/>
              <w:ind w:right="113"/>
              <w:jc w:val="right"/>
              <w:rPr>
                <w:szCs w:val="20"/>
              </w:rPr>
            </w:pPr>
            <w:r w:rsidRPr="00413CB7">
              <w:rPr>
                <w:szCs w:val="20"/>
              </w:rPr>
              <w:t>100.94</w:t>
            </w:r>
          </w:p>
        </w:tc>
        <w:tc>
          <w:tcPr>
            <w:tcW w:w="770" w:type="pct"/>
            <w:noWrap/>
            <w:hideMark/>
          </w:tcPr>
          <w:p w14:paraId="0F9706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E055C8" w14:textId="77777777" w:rsidR="00413CB7" w:rsidRPr="00413CB7" w:rsidRDefault="00413CB7" w:rsidP="00413CB7">
            <w:pPr>
              <w:spacing w:after="0"/>
              <w:jc w:val="right"/>
              <w:rPr>
                <w:szCs w:val="20"/>
              </w:rPr>
            </w:pPr>
            <w:r w:rsidRPr="00413CB7">
              <w:rPr>
                <w:szCs w:val="20"/>
              </w:rPr>
              <w:t>7.6.2013</w:t>
            </w:r>
          </w:p>
        </w:tc>
      </w:tr>
      <w:tr w:rsidR="00413CB7" w:rsidRPr="00413CB7" w14:paraId="14BDCB19" w14:textId="77777777" w:rsidTr="005B36B0">
        <w:trPr>
          <w:trHeight w:val="20"/>
        </w:trPr>
        <w:tc>
          <w:tcPr>
            <w:tcW w:w="1756" w:type="pct"/>
            <w:noWrap/>
            <w:hideMark/>
          </w:tcPr>
          <w:p w14:paraId="7259C7DD" w14:textId="77777777" w:rsidR="00413CB7" w:rsidRPr="00413CB7" w:rsidRDefault="00413CB7" w:rsidP="00413CB7">
            <w:pPr>
              <w:spacing w:after="0"/>
              <w:jc w:val="left"/>
              <w:rPr>
                <w:szCs w:val="20"/>
              </w:rPr>
            </w:pPr>
            <w:r w:rsidRPr="00413CB7">
              <w:rPr>
                <w:szCs w:val="20"/>
              </w:rPr>
              <w:t>Dwayne Traeger</w:t>
            </w:r>
          </w:p>
        </w:tc>
        <w:tc>
          <w:tcPr>
            <w:tcW w:w="1597" w:type="pct"/>
            <w:noWrap/>
            <w:hideMark/>
          </w:tcPr>
          <w:p w14:paraId="7955539B" w14:textId="77777777" w:rsidR="00413CB7" w:rsidRPr="00413CB7" w:rsidRDefault="00413CB7" w:rsidP="00413CB7">
            <w:pPr>
              <w:spacing w:after="0"/>
              <w:ind w:left="113"/>
              <w:jc w:val="left"/>
              <w:rPr>
                <w:szCs w:val="20"/>
              </w:rPr>
            </w:pPr>
            <w:r w:rsidRPr="00413CB7">
              <w:rPr>
                <w:szCs w:val="20"/>
              </w:rPr>
              <w:t>ROYSTON PARK, SA 5070</w:t>
            </w:r>
          </w:p>
        </w:tc>
        <w:tc>
          <w:tcPr>
            <w:tcW w:w="424" w:type="pct"/>
            <w:noWrap/>
            <w:hideMark/>
          </w:tcPr>
          <w:p w14:paraId="597557EB" w14:textId="77777777" w:rsidR="00413CB7" w:rsidRPr="00413CB7" w:rsidRDefault="00413CB7" w:rsidP="00413CB7">
            <w:pPr>
              <w:spacing w:after="0"/>
              <w:ind w:right="113"/>
              <w:jc w:val="right"/>
              <w:rPr>
                <w:szCs w:val="20"/>
              </w:rPr>
            </w:pPr>
            <w:r w:rsidRPr="00413CB7">
              <w:rPr>
                <w:szCs w:val="20"/>
              </w:rPr>
              <w:t>37.29</w:t>
            </w:r>
          </w:p>
        </w:tc>
        <w:tc>
          <w:tcPr>
            <w:tcW w:w="770" w:type="pct"/>
            <w:noWrap/>
            <w:hideMark/>
          </w:tcPr>
          <w:p w14:paraId="05BAC0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86C198" w14:textId="77777777" w:rsidR="00413CB7" w:rsidRPr="00413CB7" w:rsidRDefault="00413CB7" w:rsidP="00413CB7">
            <w:pPr>
              <w:spacing w:after="0"/>
              <w:jc w:val="right"/>
              <w:rPr>
                <w:szCs w:val="20"/>
              </w:rPr>
            </w:pPr>
            <w:r w:rsidRPr="00413CB7">
              <w:rPr>
                <w:szCs w:val="20"/>
              </w:rPr>
              <w:t>4.11.2014</w:t>
            </w:r>
          </w:p>
        </w:tc>
      </w:tr>
      <w:tr w:rsidR="00413CB7" w:rsidRPr="00413CB7" w14:paraId="36AC6296" w14:textId="77777777" w:rsidTr="005B36B0">
        <w:trPr>
          <w:trHeight w:val="20"/>
        </w:trPr>
        <w:tc>
          <w:tcPr>
            <w:tcW w:w="1756" w:type="pct"/>
            <w:noWrap/>
            <w:hideMark/>
          </w:tcPr>
          <w:p w14:paraId="5025409E" w14:textId="77777777" w:rsidR="00413CB7" w:rsidRPr="00413CB7" w:rsidRDefault="00413CB7" w:rsidP="00413CB7">
            <w:pPr>
              <w:spacing w:after="0"/>
              <w:jc w:val="left"/>
              <w:rPr>
                <w:szCs w:val="20"/>
              </w:rPr>
            </w:pPr>
            <w:r w:rsidRPr="00413CB7">
              <w:rPr>
                <w:szCs w:val="20"/>
              </w:rPr>
              <w:t>Dylan Muzyka</w:t>
            </w:r>
          </w:p>
        </w:tc>
        <w:tc>
          <w:tcPr>
            <w:tcW w:w="1597" w:type="pct"/>
            <w:noWrap/>
            <w:hideMark/>
          </w:tcPr>
          <w:p w14:paraId="402CD2A0"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12992D2D" w14:textId="77777777" w:rsidR="00413CB7" w:rsidRPr="00413CB7" w:rsidRDefault="00413CB7" w:rsidP="00413CB7">
            <w:pPr>
              <w:spacing w:after="0"/>
              <w:ind w:right="113"/>
              <w:jc w:val="right"/>
              <w:rPr>
                <w:szCs w:val="20"/>
              </w:rPr>
            </w:pPr>
            <w:r w:rsidRPr="00413CB7">
              <w:rPr>
                <w:szCs w:val="20"/>
              </w:rPr>
              <w:t>103.36</w:t>
            </w:r>
          </w:p>
        </w:tc>
        <w:tc>
          <w:tcPr>
            <w:tcW w:w="770" w:type="pct"/>
            <w:noWrap/>
            <w:hideMark/>
          </w:tcPr>
          <w:p w14:paraId="1966E4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4B669D" w14:textId="77777777" w:rsidR="00413CB7" w:rsidRPr="00413CB7" w:rsidRDefault="00413CB7" w:rsidP="00413CB7">
            <w:pPr>
              <w:spacing w:after="0"/>
              <w:jc w:val="right"/>
              <w:rPr>
                <w:szCs w:val="20"/>
              </w:rPr>
            </w:pPr>
            <w:r w:rsidRPr="00413CB7">
              <w:rPr>
                <w:szCs w:val="20"/>
              </w:rPr>
              <w:t>21.10.2014</w:t>
            </w:r>
          </w:p>
        </w:tc>
      </w:tr>
      <w:tr w:rsidR="00413CB7" w:rsidRPr="00413CB7" w14:paraId="5DD4C2CA" w14:textId="77777777" w:rsidTr="005B36B0">
        <w:trPr>
          <w:trHeight w:val="20"/>
        </w:trPr>
        <w:tc>
          <w:tcPr>
            <w:tcW w:w="1756" w:type="pct"/>
            <w:noWrap/>
            <w:hideMark/>
          </w:tcPr>
          <w:p w14:paraId="0E4EEE42" w14:textId="77777777" w:rsidR="00413CB7" w:rsidRPr="00413CB7" w:rsidRDefault="00413CB7" w:rsidP="00413CB7">
            <w:pPr>
              <w:spacing w:after="0"/>
              <w:jc w:val="left"/>
              <w:rPr>
                <w:szCs w:val="20"/>
              </w:rPr>
            </w:pPr>
            <w:r w:rsidRPr="00413CB7">
              <w:rPr>
                <w:szCs w:val="20"/>
              </w:rPr>
              <w:t>Dylan Woods</w:t>
            </w:r>
          </w:p>
        </w:tc>
        <w:tc>
          <w:tcPr>
            <w:tcW w:w="1597" w:type="pct"/>
            <w:noWrap/>
            <w:hideMark/>
          </w:tcPr>
          <w:p w14:paraId="051724AF" w14:textId="77777777" w:rsidR="00413CB7" w:rsidRPr="00413CB7" w:rsidRDefault="00413CB7" w:rsidP="00413CB7">
            <w:pPr>
              <w:spacing w:after="0"/>
              <w:ind w:left="113"/>
              <w:jc w:val="left"/>
              <w:rPr>
                <w:szCs w:val="20"/>
              </w:rPr>
            </w:pPr>
            <w:r w:rsidRPr="00413CB7">
              <w:rPr>
                <w:szCs w:val="20"/>
              </w:rPr>
              <w:t>CLARE, SA 5453</w:t>
            </w:r>
          </w:p>
        </w:tc>
        <w:tc>
          <w:tcPr>
            <w:tcW w:w="424" w:type="pct"/>
            <w:noWrap/>
            <w:hideMark/>
          </w:tcPr>
          <w:p w14:paraId="63E704B8" w14:textId="77777777" w:rsidR="00413CB7" w:rsidRPr="00413CB7" w:rsidRDefault="00413CB7" w:rsidP="00413CB7">
            <w:pPr>
              <w:spacing w:after="0"/>
              <w:ind w:right="113"/>
              <w:jc w:val="right"/>
              <w:rPr>
                <w:szCs w:val="20"/>
              </w:rPr>
            </w:pPr>
            <w:r w:rsidRPr="00413CB7">
              <w:rPr>
                <w:szCs w:val="20"/>
              </w:rPr>
              <w:t>28.21</w:t>
            </w:r>
          </w:p>
        </w:tc>
        <w:tc>
          <w:tcPr>
            <w:tcW w:w="770" w:type="pct"/>
            <w:noWrap/>
            <w:hideMark/>
          </w:tcPr>
          <w:p w14:paraId="30ACFB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283DB8" w14:textId="77777777" w:rsidR="00413CB7" w:rsidRPr="00413CB7" w:rsidRDefault="00413CB7" w:rsidP="00413CB7">
            <w:pPr>
              <w:spacing w:after="0"/>
              <w:jc w:val="right"/>
              <w:rPr>
                <w:szCs w:val="20"/>
              </w:rPr>
            </w:pPr>
            <w:r w:rsidRPr="00413CB7">
              <w:rPr>
                <w:szCs w:val="20"/>
              </w:rPr>
              <w:t>6.6.2013</w:t>
            </w:r>
          </w:p>
        </w:tc>
      </w:tr>
      <w:tr w:rsidR="00413CB7" w:rsidRPr="00413CB7" w14:paraId="7E510D39" w14:textId="77777777" w:rsidTr="005B36B0">
        <w:trPr>
          <w:trHeight w:val="20"/>
        </w:trPr>
        <w:tc>
          <w:tcPr>
            <w:tcW w:w="1756" w:type="pct"/>
            <w:noWrap/>
            <w:hideMark/>
          </w:tcPr>
          <w:p w14:paraId="46419E77" w14:textId="77777777" w:rsidR="00413CB7" w:rsidRPr="00413CB7" w:rsidRDefault="00413CB7" w:rsidP="00413CB7">
            <w:pPr>
              <w:spacing w:after="0"/>
              <w:jc w:val="left"/>
              <w:rPr>
                <w:szCs w:val="20"/>
              </w:rPr>
            </w:pPr>
            <w:r w:rsidRPr="00413CB7">
              <w:rPr>
                <w:szCs w:val="20"/>
              </w:rPr>
              <w:t xml:space="preserve">Dynamic Hair and Beauty </w:t>
            </w:r>
          </w:p>
        </w:tc>
        <w:tc>
          <w:tcPr>
            <w:tcW w:w="1597" w:type="pct"/>
            <w:noWrap/>
            <w:hideMark/>
          </w:tcPr>
          <w:p w14:paraId="5E692853"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033CE3FA" w14:textId="77777777" w:rsidR="00413CB7" w:rsidRPr="00413CB7" w:rsidRDefault="00413CB7" w:rsidP="00413CB7">
            <w:pPr>
              <w:spacing w:after="0"/>
              <w:ind w:right="113"/>
              <w:jc w:val="right"/>
              <w:rPr>
                <w:szCs w:val="20"/>
              </w:rPr>
            </w:pPr>
            <w:r w:rsidRPr="00413CB7">
              <w:rPr>
                <w:szCs w:val="20"/>
              </w:rPr>
              <w:t>22.26</w:t>
            </w:r>
          </w:p>
        </w:tc>
        <w:tc>
          <w:tcPr>
            <w:tcW w:w="770" w:type="pct"/>
            <w:noWrap/>
            <w:hideMark/>
          </w:tcPr>
          <w:p w14:paraId="5202AF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233911" w14:textId="77777777" w:rsidR="00413CB7" w:rsidRPr="00413CB7" w:rsidRDefault="00413CB7" w:rsidP="00413CB7">
            <w:pPr>
              <w:spacing w:after="0"/>
              <w:jc w:val="right"/>
              <w:rPr>
                <w:szCs w:val="20"/>
              </w:rPr>
            </w:pPr>
            <w:r w:rsidRPr="00413CB7">
              <w:rPr>
                <w:szCs w:val="20"/>
              </w:rPr>
              <w:t>13.10.2014</w:t>
            </w:r>
          </w:p>
        </w:tc>
      </w:tr>
      <w:tr w:rsidR="00413CB7" w:rsidRPr="00413CB7" w14:paraId="371D7DF4" w14:textId="77777777" w:rsidTr="005B36B0">
        <w:trPr>
          <w:trHeight w:val="20"/>
        </w:trPr>
        <w:tc>
          <w:tcPr>
            <w:tcW w:w="1756" w:type="pct"/>
            <w:noWrap/>
            <w:hideMark/>
          </w:tcPr>
          <w:p w14:paraId="067551ED" w14:textId="77777777" w:rsidR="00413CB7" w:rsidRPr="00413CB7" w:rsidRDefault="00413CB7" w:rsidP="00413CB7">
            <w:pPr>
              <w:spacing w:after="0"/>
              <w:jc w:val="left"/>
              <w:rPr>
                <w:szCs w:val="20"/>
              </w:rPr>
            </w:pPr>
            <w:r w:rsidRPr="00413CB7">
              <w:rPr>
                <w:szCs w:val="20"/>
              </w:rPr>
              <w:t>E &amp; A Cohen</w:t>
            </w:r>
          </w:p>
        </w:tc>
        <w:tc>
          <w:tcPr>
            <w:tcW w:w="1597" w:type="pct"/>
            <w:noWrap/>
            <w:hideMark/>
          </w:tcPr>
          <w:p w14:paraId="5DD49B48"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4055FD1C" w14:textId="77777777" w:rsidR="00413CB7" w:rsidRPr="00413CB7" w:rsidRDefault="00413CB7" w:rsidP="00413CB7">
            <w:pPr>
              <w:spacing w:after="0"/>
              <w:ind w:right="113"/>
              <w:jc w:val="right"/>
              <w:rPr>
                <w:szCs w:val="20"/>
              </w:rPr>
            </w:pPr>
            <w:r w:rsidRPr="00413CB7">
              <w:rPr>
                <w:szCs w:val="20"/>
              </w:rPr>
              <w:t>11.87</w:t>
            </w:r>
          </w:p>
        </w:tc>
        <w:tc>
          <w:tcPr>
            <w:tcW w:w="770" w:type="pct"/>
            <w:noWrap/>
            <w:hideMark/>
          </w:tcPr>
          <w:p w14:paraId="3DDC00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197154" w14:textId="77777777" w:rsidR="00413CB7" w:rsidRPr="00413CB7" w:rsidRDefault="00413CB7" w:rsidP="00413CB7">
            <w:pPr>
              <w:spacing w:after="0"/>
              <w:jc w:val="right"/>
              <w:rPr>
                <w:szCs w:val="20"/>
              </w:rPr>
            </w:pPr>
            <w:r w:rsidRPr="00413CB7">
              <w:rPr>
                <w:szCs w:val="20"/>
              </w:rPr>
              <w:t>5.8.2013</w:t>
            </w:r>
          </w:p>
        </w:tc>
      </w:tr>
      <w:tr w:rsidR="00413CB7" w:rsidRPr="00413CB7" w14:paraId="1FB3B596" w14:textId="77777777" w:rsidTr="005B36B0">
        <w:trPr>
          <w:trHeight w:val="20"/>
        </w:trPr>
        <w:tc>
          <w:tcPr>
            <w:tcW w:w="1756" w:type="pct"/>
            <w:noWrap/>
            <w:hideMark/>
          </w:tcPr>
          <w:p w14:paraId="0175DCB3" w14:textId="77777777" w:rsidR="00413CB7" w:rsidRPr="00413CB7" w:rsidRDefault="00413CB7" w:rsidP="00413CB7">
            <w:pPr>
              <w:spacing w:after="0"/>
              <w:jc w:val="left"/>
              <w:rPr>
                <w:szCs w:val="20"/>
              </w:rPr>
            </w:pPr>
            <w:r w:rsidRPr="00413CB7">
              <w:rPr>
                <w:szCs w:val="20"/>
              </w:rPr>
              <w:t>E &amp; A Cohen Pty Ltd</w:t>
            </w:r>
          </w:p>
        </w:tc>
        <w:tc>
          <w:tcPr>
            <w:tcW w:w="1597" w:type="pct"/>
            <w:noWrap/>
            <w:hideMark/>
          </w:tcPr>
          <w:p w14:paraId="21A07773"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24134801" w14:textId="77777777" w:rsidR="00413CB7" w:rsidRPr="00413CB7" w:rsidRDefault="00413CB7" w:rsidP="00413CB7">
            <w:pPr>
              <w:spacing w:after="0"/>
              <w:ind w:right="113"/>
              <w:jc w:val="right"/>
              <w:rPr>
                <w:szCs w:val="20"/>
              </w:rPr>
            </w:pPr>
            <w:r w:rsidRPr="00413CB7">
              <w:rPr>
                <w:szCs w:val="20"/>
              </w:rPr>
              <w:t>57.44</w:t>
            </w:r>
          </w:p>
        </w:tc>
        <w:tc>
          <w:tcPr>
            <w:tcW w:w="770" w:type="pct"/>
            <w:noWrap/>
            <w:hideMark/>
          </w:tcPr>
          <w:p w14:paraId="12BE09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7D29A7" w14:textId="77777777" w:rsidR="00413CB7" w:rsidRPr="00413CB7" w:rsidRDefault="00413CB7" w:rsidP="00413CB7">
            <w:pPr>
              <w:spacing w:after="0"/>
              <w:jc w:val="right"/>
              <w:rPr>
                <w:szCs w:val="20"/>
              </w:rPr>
            </w:pPr>
            <w:r w:rsidRPr="00413CB7">
              <w:rPr>
                <w:szCs w:val="20"/>
              </w:rPr>
              <w:t>14.8.2013</w:t>
            </w:r>
          </w:p>
        </w:tc>
      </w:tr>
      <w:tr w:rsidR="00413CB7" w:rsidRPr="00413CB7" w14:paraId="20519939" w14:textId="77777777" w:rsidTr="005B36B0">
        <w:trPr>
          <w:trHeight w:val="20"/>
        </w:trPr>
        <w:tc>
          <w:tcPr>
            <w:tcW w:w="1756" w:type="pct"/>
            <w:noWrap/>
            <w:hideMark/>
          </w:tcPr>
          <w:p w14:paraId="4C4A0961" w14:textId="77777777" w:rsidR="00413CB7" w:rsidRPr="00413CB7" w:rsidRDefault="00413CB7" w:rsidP="00413CB7">
            <w:pPr>
              <w:spacing w:after="0"/>
              <w:jc w:val="left"/>
              <w:rPr>
                <w:szCs w:val="20"/>
              </w:rPr>
            </w:pPr>
            <w:r w:rsidRPr="00413CB7">
              <w:rPr>
                <w:szCs w:val="20"/>
              </w:rPr>
              <w:t>E Abbott</w:t>
            </w:r>
          </w:p>
        </w:tc>
        <w:tc>
          <w:tcPr>
            <w:tcW w:w="1597" w:type="pct"/>
            <w:noWrap/>
            <w:hideMark/>
          </w:tcPr>
          <w:p w14:paraId="4F56B42D" w14:textId="77777777"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14:paraId="4C4B1417" w14:textId="77777777" w:rsidR="00413CB7" w:rsidRPr="00413CB7" w:rsidRDefault="00413CB7" w:rsidP="00413CB7">
            <w:pPr>
              <w:spacing w:after="0"/>
              <w:ind w:right="113"/>
              <w:jc w:val="right"/>
              <w:rPr>
                <w:szCs w:val="20"/>
              </w:rPr>
            </w:pPr>
            <w:r w:rsidRPr="00413CB7">
              <w:rPr>
                <w:szCs w:val="20"/>
              </w:rPr>
              <w:t>33.11</w:t>
            </w:r>
          </w:p>
        </w:tc>
        <w:tc>
          <w:tcPr>
            <w:tcW w:w="770" w:type="pct"/>
            <w:noWrap/>
            <w:hideMark/>
          </w:tcPr>
          <w:p w14:paraId="774E85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71F1AF" w14:textId="77777777" w:rsidR="00413CB7" w:rsidRPr="00413CB7" w:rsidRDefault="00413CB7" w:rsidP="00413CB7">
            <w:pPr>
              <w:spacing w:after="0"/>
              <w:jc w:val="right"/>
              <w:rPr>
                <w:szCs w:val="20"/>
              </w:rPr>
            </w:pPr>
            <w:r w:rsidRPr="00413CB7">
              <w:rPr>
                <w:szCs w:val="20"/>
              </w:rPr>
              <w:t>22.3.2013</w:t>
            </w:r>
          </w:p>
        </w:tc>
      </w:tr>
      <w:tr w:rsidR="00413CB7" w:rsidRPr="00413CB7" w14:paraId="50B813F9" w14:textId="77777777" w:rsidTr="005B36B0">
        <w:trPr>
          <w:trHeight w:val="20"/>
        </w:trPr>
        <w:tc>
          <w:tcPr>
            <w:tcW w:w="1756" w:type="pct"/>
            <w:noWrap/>
            <w:hideMark/>
          </w:tcPr>
          <w:p w14:paraId="756FE098" w14:textId="77777777" w:rsidR="00413CB7" w:rsidRPr="00413CB7" w:rsidRDefault="00413CB7" w:rsidP="00413CB7">
            <w:pPr>
              <w:spacing w:after="0"/>
              <w:jc w:val="left"/>
              <w:rPr>
                <w:szCs w:val="20"/>
              </w:rPr>
            </w:pPr>
            <w:r w:rsidRPr="00413CB7">
              <w:rPr>
                <w:szCs w:val="20"/>
              </w:rPr>
              <w:t>E Behn</w:t>
            </w:r>
          </w:p>
        </w:tc>
        <w:tc>
          <w:tcPr>
            <w:tcW w:w="1597" w:type="pct"/>
            <w:noWrap/>
            <w:hideMark/>
          </w:tcPr>
          <w:p w14:paraId="60080C98"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2FD81A48"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107507B0" w14:textId="77777777" w:rsidR="00413CB7" w:rsidRPr="00413CB7" w:rsidRDefault="00413CB7" w:rsidP="00413CB7">
            <w:pPr>
              <w:spacing w:after="0"/>
              <w:ind w:left="170"/>
              <w:jc w:val="left"/>
              <w:rPr>
                <w:szCs w:val="20"/>
              </w:rPr>
            </w:pPr>
            <w:r w:rsidRPr="00413CB7">
              <w:rPr>
                <w:szCs w:val="20"/>
              </w:rPr>
              <w:t>Refund 179029</w:t>
            </w:r>
          </w:p>
        </w:tc>
        <w:tc>
          <w:tcPr>
            <w:tcW w:w="453" w:type="pct"/>
            <w:noWrap/>
            <w:hideMark/>
          </w:tcPr>
          <w:p w14:paraId="74B4A202" w14:textId="77777777" w:rsidR="00413CB7" w:rsidRPr="00413CB7" w:rsidRDefault="00413CB7" w:rsidP="00413CB7">
            <w:pPr>
              <w:spacing w:after="0"/>
              <w:jc w:val="right"/>
              <w:rPr>
                <w:szCs w:val="20"/>
              </w:rPr>
            </w:pPr>
            <w:r w:rsidRPr="00413CB7">
              <w:rPr>
                <w:szCs w:val="20"/>
              </w:rPr>
              <w:t>23.9.2013</w:t>
            </w:r>
          </w:p>
        </w:tc>
      </w:tr>
      <w:tr w:rsidR="00413CB7" w:rsidRPr="00413CB7" w14:paraId="7C60D438" w14:textId="77777777" w:rsidTr="005B36B0">
        <w:trPr>
          <w:trHeight w:val="20"/>
        </w:trPr>
        <w:tc>
          <w:tcPr>
            <w:tcW w:w="1756" w:type="pct"/>
            <w:noWrap/>
            <w:hideMark/>
          </w:tcPr>
          <w:p w14:paraId="40E30B01" w14:textId="77777777" w:rsidR="00413CB7" w:rsidRPr="00413CB7" w:rsidRDefault="00413CB7" w:rsidP="00413CB7">
            <w:pPr>
              <w:spacing w:after="0"/>
              <w:jc w:val="left"/>
              <w:rPr>
                <w:szCs w:val="20"/>
              </w:rPr>
            </w:pPr>
            <w:r w:rsidRPr="00413CB7">
              <w:rPr>
                <w:szCs w:val="20"/>
              </w:rPr>
              <w:t>E Miller</w:t>
            </w:r>
          </w:p>
        </w:tc>
        <w:tc>
          <w:tcPr>
            <w:tcW w:w="1597" w:type="pct"/>
            <w:noWrap/>
            <w:hideMark/>
          </w:tcPr>
          <w:p w14:paraId="6129ED25" w14:textId="77777777" w:rsidR="00413CB7" w:rsidRPr="00413CB7" w:rsidRDefault="00413CB7" w:rsidP="00413CB7">
            <w:pPr>
              <w:spacing w:after="0"/>
              <w:ind w:left="113"/>
              <w:jc w:val="left"/>
              <w:rPr>
                <w:szCs w:val="20"/>
              </w:rPr>
            </w:pPr>
            <w:r w:rsidRPr="00413CB7">
              <w:rPr>
                <w:szCs w:val="20"/>
              </w:rPr>
              <w:t>YANKALILLA, SA 5203</w:t>
            </w:r>
          </w:p>
        </w:tc>
        <w:tc>
          <w:tcPr>
            <w:tcW w:w="424" w:type="pct"/>
            <w:noWrap/>
            <w:hideMark/>
          </w:tcPr>
          <w:p w14:paraId="207B7EBB" w14:textId="77777777" w:rsidR="00413CB7" w:rsidRPr="00413CB7" w:rsidRDefault="00413CB7" w:rsidP="00413CB7">
            <w:pPr>
              <w:spacing w:after="0"/>
              <w:ind w:right="113"/>
              <w:jc w:val="right"/>
              <w:rPr>
                <w:szCs w:val="20"/>
              </w:rPr>
            </w:pPr>
            <w:r w:rsidRPr="00413CB7">
              <w:rPr>
                <w:szCs w:val="20"/>
              </w:rPr>
              <w:t>72.60</w:t>
            </w:r>
          </w:p>
        </w:tc>
        <w:tc>
          <w:tcPr>
            <w:tcW w:w="770" w:type="pct"/>
            <w:noWrap/>
            <w:hideMark/>
          </w:tcPr>
          <w:p w14:paraId="3CB9A10D" w14:textId="77777777" w:rsidR="00413CB7" w:rsidRPr="00413CB7" w:rsidRDefault="00413CB7" w:rsidP="00413CB7">
            <w:pPr>
              <w:spacing w:after="0"/>
              <w:ind w:left="170"/>
              <w:jc w:val="left"/>
              <w:rPr>
                <w:szCs w:val="20"/>
              </w:rPr>
            </w:pPr>
            <w:r w:rsidRPr="00413CB7">
              <w:rPr>
                <w:szCs w:val="20"/>
              </w:rPr>
              <w:t>Refund 922554</w:t>
            </w:r>
          </w:p>
        </w:tc>
        <w:tc>
          <w:tcPr>
            <w:tcW w:w="453" w:type="pct"/>
            <w:noWrap/>
            <w:hideMark/>
          </w:tcPr>
          <w:p w14:paraId="386456C0" w14:textId="77777777" w:rsidR="00413CB7" w:rsidRPr="00413CB7" w:rsidRDefault="00413CB7" w:rsidP="00413CB7">
            <w:pPr>
              <w:spacing w:after="0"/>
              <w:jc w:val="right"/>
              <w:rPr>
                <w:szCs w:val="20"/>
              </w:rPr>
            </w:pPr>
            <w:r w:rsidRPr="00413CB7">
              <w:rPr>
                <w:szCs w:val="20"/>
              </w:rPr>
              <w:t>2.5.2013</w:t>
            </w:r>
          </w:p>
        </w:tc>
      </w:tr>
      <w:tr w:rsidR="00413CB7" w:rsidRPr="00413CB7" w14:paraId="66456034" w14:textId="77777777" w:rsidTr="005B36B0">
        <w:trPr>
          <w:trHeight w:val="20"/>
        </w:trPr>
        <w:tc>
          <w:tcPr>
            <w:tcW w:w="1756" w:type="pct"/>
            <w:noWrap/>
            <w:hideMark/>
          </w:tcPr>
          <w:p w14:paraId="29BA6BB2" w14:textId="77777777" w:rsidR="00413CB7" w:rsidRPr="00413CB7" w:rsidRDefault="00413CB7" w:rsidP="00413CB7">
            <w:pPr>
              <w:spacing w:after="0"/>
              <w:jc w:val="left"/>
              <w:rPr>
                <w:szCs w:val="20"/>
              </w:rPr>
            </w:pPr>
            <w:r w:rsidRPr="00413CB7">
              <w:rPr>
                <w:szCs w:val="20"/>
              </w:rPr>
              <w:t>E Sperou</w:t>
            </w:r>
          </w:p>
        </w:tc>
        <w:tc>
          <w:tcPr>
            <w:tcW w:w="1597" w:type="pct"/>
            <w:noWrap/>
            <w:hideMark/>
          </w:tcPr>
          <w:p w14:paraId="6FC24F2C" w14:textId="77777777" w:rsidR="00413CB7" w:rsidRPr="00413CB7" w:rsidRDefault="00413CB7" w:rsidP="00413CB7">
            <w:pPr>
              <w:spacing w:after="0"/>
              <w:ind w:left="113"/>
              <w:jc w:val="left"/>
              <w:rPr>
                <w:szCs w:val="20"/>
              </w:rPr>
            </w:pPr>
            <w:r w:rsidRPr="00413CB7">
              <w:rPr>
                <w:szCs w:val="20"/>
              </w:rPr>
              <w:t>GLEN OSMOND, SA 5064</w:t>
            </w:r>
          </w:p>
        </w:tc>
        <w:tc>
          <w:tcPr>
            <w:tcW w:w="424" w:type="pct"/>
            <w:noWrap/>
            <w:hideMark/>
          </w:tcPr>
          <w:p w14:paraId="0C643E14" w14:textId="77777777" w:rsidR="00413CB7" w:rsidRPr="00413CB7" w:rsidRDefault="00413CB7" w:rsidP="00413CB7">
            <w:pPr>
              <w:spacing w:after="0"/>
              <w:ind w:right="113"/>
              <w:jc w:val="right"/>
              <w:rPr>
                <w:szCs w:val="20"/>
              </w:rPr>
            </w:pPr>
            <w:r w:rsidRPr="00413CB7">
              <w:rPr>
                <w:szCs w:val="20"/>
              </w:rPr>
              <w:t>106.43</w:t>
            </w:r>
          </w:p>
        </w:tc>
        <w:tc>
          <w:tcPr>
            <w:tcW w:w="770" w:type="pct"/>
            <w:noWrap/>
            <w:hideMark/>
          </w:tcPr>
          <w:p w14:paraId="7CAE38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C3A2B2" w14:textId="77777777" w:rsidR="00413CB7" w:rsidRPr="00413CB7" w:rsidRDefault="00413CB7" w:rsidP="00413CB7">
            <w:pPr>
              <w:spacing w:after="0"/>
              <w:jc w:val="right"/>
              <w:rPr>
                <w:szCs w:val="20"/>
              </w:rPr>
            </w:pPr>
            <w:r w:rsidRPr="00413CB7">
              <w:rPr>
                <w:szCs w:val="20"/>
              </w:rPr>
              <w:t>11.3.2014</w:t>
            </w:r>
          </w:p>
        </w:tc>
      </w:tr>
      <w:tr w:rsidR="00413CB7" w:rsidRPr="00413CB7" w14:paraId="09B4443B" w14:textId="77777777" w:rsidTr="005B36B0">
        <w:trPr>
          <w:trHeight w:val="20"/>
        </w:trPr>
        <w:tc>
          <w:tcPr>
            <w:tcW w:w="1756" w:type="pct"/>
            <w:noWrap/>
            <w:hideMark/>
          </w:tcPr>
          <w:p w14:paraId="0E88870E" w14:textId="77777777" w:rsidR="00413CB7" w:rsidRPr="00413CB7" w:rsidRDefault="00413CB7" w:rsidP="00413CB7">
            <w:pPr>
              <w:spacing w:after="0"/>
              <w:jc w:val="left"/>
              <w:rPr>
                <w:szCs w:val="20"/>
              </w:rPr>
            </w:pPr>
            <w:r w:rsidRPr="00413CB7">
              <w:rPr>
                <w:szCs w:val="20"/>
              </w:rPr>
              <w:t>E Trenerry</w:t>
            </w:r>
          </w:p>
        </w:tc>
        <w:tc>
          <w:tcPr>
            <w:tcW w:w="1597" w:type="pct"/>
            <w:noWrap/>
            <w:hideMark/>
          </w:tcPr>
          <w:p w14:paraId="26B1E799" w14:textId="77777777" w:rsidR="00413CB7" w:rsidRPr="00413CB7" w:rsidRDefault="00413CB7" w:rsidP="00413CB7">
            <w:pPr>
              <w:spacing w:after="0"/>
              <w:ind w:left="113"/>
              <w:jc w:val="left"/>
              <w:rPr>
                <w:szCs w:val="20"/>
              </w:rPr>
            </w:pPr>
            <w:r w:rsidRPr="00413CB7">
              <w:rPr>
                <w:szCs w:val="20"/>
              </w:rPr>
              <w:t>MASLIN BEACH, SA 5170</w:t>
            </w:r>
          </w:p>
        </w:tc>
        <w:tc>
          <w:tcPr>
            <w:tcW w:w="424" w:type="pct"/>
            <w:noWrap/>
            <w:hideMark/>
          </w:tcPr>
          <w:p w14:paraId="120EA550"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56E8A18A" w14:textId="77777777" w:rsidR="00413CB7" w:rsidRPr="00413CB7" w:rsidRDefault="00413CB7" w:rsidP="00413CB7">
            <w:pPr>
              <w:spacing w:after="0"/>
              <w:ind w:left="170"/>
              <w:jc w:val="left"/>
              <w:rPr>
                <w:szCs w:val="20"/>
              </w:rPr>
            </w:pPr>
            <w:r w:rsidRPr="00413CB7">
              <w:rPr>
                <w:szCs w:val="20"/>
              </w:rPr>
              <w:t>Refund 926979</w:t>
            </w:r>
          </w:p>
        </w:tc>
        <w:tc>
          <w:tcPr>
            <w:tcW w:w="453" w:type="pct"/>
            <w:noWrap/>
            <w:hideMark/>
          </w:tcPr>
          <w:p w14:paraId="3589FCCE" w14:textId="77777777" w:rsidR="00413CB7" w:rsidRPr="00413CB7" w:rsidRDefault="00413CB7" w:rsidP="00413CB7">
            <w:pPr>
              <w:spacing w:after="0"/>
              <w:jc w:val="right"/>
              <w:rPr>
                <w:szCs w:val="20"/>
              </w:rPr>
            </w:pPr>
            <w:r w:rsidRPr="00413CB7">
              <w:rPr>
                <w:szCs w:val="20"/>
              </w:rPr>
              <w:t>20.6.2013</w:t>
            </w:r>
          </w:p>
        </w:tc>
      </w:tr>
      <w:tr w:rsidR="00413CB7" w:rsidRPr="00413CB7" w14:paraId="3DA1AC16" w14:textId="77777777" w:rsidTr="005B36B0">
        <w:trPr>
          <w:trHeight w:val="20"/>
        </w:trPr>
        <w:tc>
          <w:tcPr>
            <w:tcW w:w="1756" w:type="pct"/>
            <w:noWrap/>
            <w:hideMark/>
          </w:tcPr>
          <w:p w14:paraId="63AA334B" w14:textId="77777777" w:rsidR="00413CB7" w:rsidRPr="00413CB7" w:rsidRDefault="00413CB7" w:rsidP="00413CB7">
            <w:pPr>
              <w:spacing w:after="0"/>
              <w:jc w:val="left"/>
              <w:rPr>
                <w:szCs w:val="20"/>
              </w:rPr>
            </w:pPr>
            <w:r w:rsidRPr="00413CB7">
              <w:rPr>
                <w:szCs w:val="20"/>
              </w:rPr>
              <w:t>Eamon Mcintyre</w:t>
            </w:r>
          </w:p>
        </w:tc>
        <w:tc>
          <w:tcPr>
            <w:tcW w:w="1597" w:type="pct"/>
            <w:noWrap/>
            <w:hideMark/>
          </w:tcPr>
          <w:p w14:paraId="137EB65D" w14:textId="77777777" w:rsidR="00413CB7" w:rsidRPr="00413CB7" w:rsidRDefault="00413CB7" w:rsidP="00413CB7">
            <w:pPr>
              <w:spacing w:after="0"/>
              <w:ind w:left="113"/>
              <w:jc w:val="left"/>
              <w:rPr>
                <w:szCs w:val="20"/>
              </w:rPr>
            </w:pPr>
            <w:r w:rsidRPr="00413CB7">
              <w:rPr>
                <w:szCs w:val="20"/>
              </w:rPr>
              <w:t>GLANDORE, SA 5037</w:t>
            </w:r>
          </w:p>
        </w:tc>
        <w:tc>
          <w:tcPr>
            <w:tcW w:w="424" w:type="pct"/>
            <w:noWrap/>
            <w:hideMark/>
          </w:tcPr>
          <w:p w14:paraId="7F26D9C2" w14:textId="77777777" w:rsidR="00413CB7" w:rsidRPr="00413CB7" w:rsidRDefault="00413CB7" w:rsidP="00413CB7">
            <w:pPr>
              <w:spacing w:after="0"/>
              <w:ind w:right="113"/>
              <w:jc w:val="right"/>
              <w:rPr>
                <w:szCs w:val="20"/>
              </w:rPr>
            </w:pPr>
            <w:r w:rsidRPr="00413CB7">
              <w:rPr>
                <w:szCs w:val="20"/>
              </w:rPr>
              <w:t>94.05</w:t>
            </w:r>
          </w:p>
        </w:tc>
        <w:tc>
          <w:tcPr>
            <w:tcW w:w="770" w:type="pct"/>
            <w:noWrap/>
            <w:hideMark/>
          </w:tcPr>
          <w:p w14:paraId="107CEE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DF03CE" w14:textId="77777777" w:rsidR="00413CB7" w:rsidRPr="00413CB7" w:rsidRDefault="00413CB7" w:rsidP="00413CB7">
            <w:pPr>
              <w:spacing w:after="0"/>
              <w:jc w:val="right"/>
              <w:rPr>
                <w:szCs w:val="20"/>
              </w:rPr>
            </w:pPr>
            <w:r w:rsidRPr="00413CB7">
              <w:rPr>
                <w:szCs w:val="20"/>
              </w:rPr>
              <w:t>8.2.2013</w:t>
            </w:r>
          </w:p>
        </w:tc>
      </w:tr>
      <w:tr w:rsidR="00413CB7" w:rsidRPr="00413CB7" w14:paraId="1155F72F" w14:textId="77777777" w:rsidTr="005B36B0">
        <w:trPr>
          <w:trHeight w:val="20"/>
        </w:trPr>
        <w:tc>
          <w:tcPr>
            <w:tcW w:w="1756" w:type="pct"/>
            <w:noWrap/>
            <w:hideMark/>
          </w:tcPr>
          <w:p w14:paraId="7E538EF2" w14:textId="77777777" w:rsidR="00413CB7" w:rsidRPr="00413CB7" w:rsidRDefault="00413CB7" w:rsidP="00413CB7">
            <w:pPr>
              <w:spacing w:after="0"/>
              <w:jc w:val="left"/>
              <w:rPr>
                <w:szCs w:val="20"/>
              </w:rPr>
            </w:pPr>
            <w:r w:rsidRPr="00413CB7">
              <w:rPr>
                <w:szCs w:val="20"/>
              </w:rPr>
              <w:t>Eanna O’Cualain</w:t>
            </w:r>
          </w:p>
        </w:tc>
        <w:tc>
          <w:tcPr>
            <w:tcW w:w="1597" w:type="pct"/>
            <w:noWrap/>
            <w:hideMark/>
          </w:tcPr>
          <w:p w14:paraId="669FDAA4" w14:textId="77777777" w:rsidR="00413CB7" w:rsidRPr="00413CB7" w:rsidRDefault="00413CB7" w:rsidP="00413CB7">
            <w:pPr>
              <w:spacing w:after="0"/>
              <w:ind w:left="113"/>
              <w:jc w:val="left"/>
              <w:rPr>
                <w:szCs w:val="20"/>
              </w:rPr>
            </w:pPr>
            <w:r w:rsidRPr="00413CB7">
              <w:rPr>
                <w:szCs w:val="20"/>
              </w:rPr>
              <w:t>ALBERTON, SA 5014</w:t>
            </w:r>
          </w:p>
        </w:tc>
        <w:tc>
          <w:tcPr>
            <w:tcW w:w="424" w:type="pct"/>
            <w:noWrap/>
            <w:hideMark/>
          </w:tcPr>
          <w:p w14:paraId="1D93A1D1" w14:textId="77777777" w:rsidR="00413CB7" w:rsidRPr="00413CB7" w:rsidRDefault="00413CB7" w:rsidP="00413CB7">
            <w:pPr>
              <w:spacing w:after="0"/>
              <w:ind w:right="113"/>
              <w:jc w:val="right"/>
              <w:rPr>
                <w:szCs w:val="20"/>
              </w:rPr>
            </w:pPr>
            <w:r w:rsidRPr="00413CB7">
              <w:rPr>
                <w:szCs w:val="20"/>
              </w:rPr>
              <w:t>83.20</w:t>
            </w:r>
          </w:p>
        </w:tc>
        <w:tc>
          <w:tcPr>
            <w:tcW w:w="770" w:type="pct"/>
            <w:noWrap/>
            <w:hideMark/>
          </w:tcPr>
          <w:p w14:paraId="43B399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10F363" w14:textId="77777777" w:rsidR="00413CB7" w:rsidRPr="00413CB7" w:rsidRDefault="00413CB7" w:rsidP="00413CB7">
            <w:pPr>
              <w:spacing w:after="0"/>
              <w:jc w:val="right"/>
              <w:rPr>
                <w:szCs w:val="20"/>
              </w:rPr>
            </w:pPr>
            <w:r w:rsidRPr="00413CB7">
              <w:rPr>
                <w:szCs w:val="20"/>
              </w:rPr>
              <w:t>11.4.2013</w:t>
            </w:r>
          </w:p>
        </w:tc>
      </w:tr>
      <w:tr w:rsidR="00413CB7" w:rsidRPr="00413CB7" w14:paraId="7E2D4322" w14:textId="77777777" w:rsidTr="005B36B0">
        <w:trPr>
          <w:trHeight w:val="20"/>
        </w:trPr>
        <w:tc>
          <w:tcPr>
            <w:tcW w:w="1756" w:type="pct"/>
            <w:noWrap/>
            <w:hideMark/>
          </w:tcPr>
          <w:p w14:paraId="29F86DDD" w14:textId="77777777" w:rsidR="00413CB7" w:rsidRPr="00413CB7" w:rsidRDefault="00413CB7" w:rsidP="00413CB7">
            <w:pPr>
              <w:spacing w:after="0"/>
              <w:jc w:val="left"/>
              <w:rPr>
                <w:szCs w:val="20"/>
              </w:rPr>
            </w:pPr>
            <w:r w:rsidRPr="00413CB7">
              <w:rPr>
                <w:szCs w:val="20"/>
              </w:rPr>
              <w:t xml:space="preserve">East N D Light </w:t>
            </w:r>
          </w:p>
        </w:tc>
        <w:tc>
          <w:tcPr>
            <w:tcW w:w="1597" w:type="pct"/>
            <w:noWrap/>
            <w:hideMark/>
          </w:tcPr>
          <w:p w14:paraId="3A9B7C12"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9F38EA2" w14:textId="77777777" w:rsidR="00413CB7" w:rsidRPr="00413CB7" w:rsidRDefault="00413CB7" w:rsidP="00413CB7">
            <w:pPr>
              <w:spacing w:after="0"/>
              <w:ind w:right="113"/>
              <w:jc w:val="right"/>
              <w:rPr>
                <w:szCs w:val="20"/>
              </w:rPr>
            </w:pPr>
            <w:r w:rsidRPr="00413CB7">
              <w:rPr>
                <w:szCs w:val="20"/>
              </w:rPr>
              <w:t>15.19</w:t>
            </w:r>
          </w:p>
        </w:tc>
        <w:tc>
          <w:tcPr>
            <w:tcW w:w="770" w:type="pct"/>
            <w:noWrap/>
            <w:hideMark/>
          </w:tcPr>
          <w:p w14:paraId="0FB3E3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340840" w14:textId="77777777" w:rsidR="00413CB7" w:rsidRPr="00413CB7" w:rsidRDefault="00413CB7" w:rsidP="00413CB7">
            <w:pPr>
              <w:spacing w:after="0"/>
              <w:jc w:val="right"/>
              <w:rPr>
                <w:szCs w:val="20"/>
              </w:rPr>
            </w:pPr>
            <w:r w:rsidRPr="00413CB7">
              <w:rPr>
                <w:szCs w:val="20"/>
              </w:rPr>
              <w:t>8.8.2014</w:t>
            </w:r>
          </w:p>
        </w:tc>
      </w:tr>
      <w:tr w:rsidR="00413CB7" w:rsidRPr="00413CB7" w14:paraId="07BBA464" w14:textId="77777777" w:rsidTr="005B36B0">
        <w:trPr>
          <w:trHeight w:val="20"/>
        </w:trPr>
        <w:tc>
          <w:tcPr>
            <w:tcW w:w="1756" w:type="pct"/>
            <w:noWrap/>
            <w:hideMark/>
          </w:tcPr>
          <w:p w14:paraId="29755EED" w14:textId="77777777" w:rsidR="00413CB7" w:rsidRPr="00413CB7" w:rsidRDefault="00413CB7" w:rsidP="00413CB7">
            <w:pPr>
              <w:spacing w:after="0"/>
              <w:jc w:val="left"/>
              <w:rPr>
                <w:szCs w:val="20"/>
              </w:rPr>
            </w:pPr>
            <w:r w:rsidRPr="00413CB7">
              <w:rPr>
                <w:szCs w:val="20"/>
              </w:rPr>
              <w:t xml:space="preserve">East Sun Group Pty Ltd </w:t>
            </w:r>
          </w:p>
        </w:tc>
        <w:tc>
          <w:tcPr>
            <w:tcW w:w="1597" w:type="pct"/>
            <w:noWrap/>
            <w:hideMark/>
          </w:tcPr>
          <w:p w14:paraId="16C75FF9"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79B99DEF" w14:textId="77777777" w:rsidR="00413CB7" w:rsidRPr="00413CB7" w:rsidRDefault="00413CB7" w:rsidP="00413CB7">
            <w:pPr>
              <w:spacing w:after="0"/>
              <w:ind w:right="113"/>
              <w:jc w:val="right"/>
              <w:rPr>
                <w:szCs w:val="20"/>
              </w:rPr>
            </w:pPr>
            <w:r w:rsidRPr="00413CB7">
              <w:rPr>
                <w:szCs w:val="20"/>
              </w:rPr>
              <w:t>36.00</w:t>
            </w:r>
          </w:p>
        </w:tc>
        <w:tc>
          <w:tcPr>
            <w:tcW w:w="770" w:type="pct"/>
            <w:noWrap/>
            <w:hideMark/>
          </w:tcPr>
          <w:p w14:paraId="60ECC8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DFEE08" w14:textId="77777777" w:rsidR="00413CB7" w:rsidRPr="00413CB7" w:rsidRDefault="00413CB7" w:rsidP="00413CB7">
            <w:pPr>
              <w:spacing w:after="0"/>
              <w:jc w:val="right"/>
              <w:rPr>
                <w:szCs w:val="20"/>
              </w:rPr>
            </w:pPr>
            <w:r w:rsidRPr="00413CB7">
              <w:rPr>
                <w:szCs w:val="20"/>
              </w:rPr>
              <w:t>27.2.2014</w:t>
            </w:r>
          </w:p>
        </w:tc>
      </w:tr>
      <w:tr w:rsidR="00413CB7" w:rsidRPr="00413CB7" w14:paraId="47FE0240" w14:textId="77777777" w:rsidTr="005B36B0">
        <w:trPr>
          <w:trHeight w:val="20"/>
        </w:trPr>
        <w:tc>
          <w:tcPr>
            <w:tcW w:w="1756" w:type="pct"/>
            <w:noWrap/>
            <w:hideMark/>
          </w:tcPr>
          <w:p w14:paraId="449E50FE" w14:textId="77777777" w:rsidR="00413CB7" w:rsidRPr="00413CB7" w:rsidRDefault="00413CB7" w:rsidP="00413CB7">
            <w:pPr>
              <w:spacing w:after="0"/>
              <w:jc w:val="left"/>
              <w:rPr>
                <w:szCs w:val="20"/>
              </w:rPr>
            </w:pPr>
            <w:r w:rsidRPr="00413CB7">
              <w:rPr>
                <w:szCs w:val="20"/>
              </w:rPr>
              <w:t xml:space="preserve">East Sun Group Pty Ltd </w:t>
            </w:r>
          </w:p>
        </w:tc>
        <w:tc>
          <w:tcPr>
            <w:tcW w:w="1597" w:type="pct"/>
            <w:noWrap/>
            <w:hideMark/>
          </w:tcPr>
          <w:p w14:paraId="0895F0C0"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7B41AC5F" w14:textId="77777777" w:rsidR="00413CB7" w:rsidRPr="00413CB7" w:rsidRDefault="00413CB7" w:rsidP="00413CB7">
            <w:pPr>
              <w:spacing w:after="0"/>
              <w:ind w:right="113"/>
              <w:jc w:val="right"/>
              <w:rPr>
                <w:szCs w:val="20"/>
              </w:rPr>
            </w:pPr>
            <w:r w:rsidRPr="00413CB7">
              <w:rPr>
                <w:szCs w:val="20"/>
              </w:rPr>
              <w:t>43.93</w:t>
            </w:r>
          </w:p>
        </w:tc>
        <w:tc>
          <w:tcPr>
            <w:tcW w:w="770" w:type="pct"/>
            <w:noWrap/>
            <w:hideMark/>
          </w:tcPr>
          <w:p w14:paraId="217EA2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259CD3" w14:textId="77777777" w:rsidR="00413CB7" w:rsidRPr="00413CB7" w:rsidRDefault="00413CB7" w:rsidP="00413CB7">
            <w:pPr>
              <w:spacing w:after="0"/>
              <w:jc w:val="right"/>
              <w:rPr>
                <w:szCs w:val="20"/>
              </w:rPr>
            </w:pPr>
            <w:r w:rsidRPr="00413CB7">
              <w:rPr>
                <w:szCs w:val="20"/>
              </w:rPr>
              <w:t>23.5.2014</w:t>
            </w:r>
          </w:p>
        </w:tc>
      </w:tr>
      <w:tr w:rsidR="00413CB7" w:rsidRPr="00413CB7" w14:paraId="56B5F20A" w14:textId="77777777" w:rsidTr="005B36B0">
        <w:trPr>
          <w:trHeight w:val="20"/>
        </w:trPr>
        <w:tc>
          <w:tcPr>
            <w:tcW w:w="1756" w:type="pct"/>
            <w:noWrap/>
            <w:hideMark/>
          </w:tcPr>
          <w:p w14:paraId="76A9228B" w14:textId="77777777" w:rsidR="00413CB7" w:rsidRPr="00413CB7" w:rsidRDefault="00413CB7" w:rsidP="00413CB7">
            <w:pPr>
              <w:spacing w:after="0"/>
              <w:jc w:val="left"/>
              <w:rPr>
                <w:szCs w:val="20"/>
              </w:rPr>
            </w:pPr>
            <w:r w:rsidRPr="00413CB7">
              <w:rPr>
                <w:szCs w:val="20"/>
              </w:rPr>
              <w:t>Eastwood Insulation</w:t>
            </w:r>
          </w:p>
        </w:tc>
        <w:tc>
          <w:tcPr>
            <w:tcW w:w="1597" w:type="pct"/>
            <w:noWrap/>
            <w:hideMark/>
          </w:tcPr>
          <w:p w14:paraId="519F31C5" w14:textId="77777777"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14:paraId="63453565" w14:textId="77777777" w:rsidR="00413CB7" w:rsidRPr="00413CB7" w:rsidRDefault="00413CB7" w:rsidP="00413CB7">
            <w:pPr>
              <w:spacing w:after="0"/>
              <w:ind w:right="113"/>
              <w:jc w:val="right"/>
              <w:rPr>
                <w:szCs w:val="20"/>
              </w:rPr>
            </w:pPr>
            <w:r w:rsidRPr="00413CB7">
              <w:rPr>
                <w:szCs w:val="20"/>
              </w:rPr>
              <w:t>13.52</w:t>
            </w:r>
          </w:p>
        </w:tc>
        <w:tc>
          <w:tcPr>
            <w:tcW w:w="770" w:type="pct"/>
            <w:noWrap/>
            <w:hideMark/>
          </w:tcPr>
          <w:p w14:paraId="711E53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86D569" w14:textId="77777777" w:rsidR="00413CB7" w:rsidRPr="00413CB7" w:rsidRDefault="00413CB7" w:rsidP="00413CB7">
            <w:pPr>
              <w:spacing w:after="0"/>
              <w:jc w:val="right"/>
              <w:rPr>
                <w:szCs w:val="20"/>
              </w:rPr>
            </w:pPr>
            <w:r w:rsidRPr="00413CB7">
              <w:rPr>
                <w:szCs w:val="20"/>
              </w:rPr>
              <w:t>9.10.2013</w:t>
            </w:r>
          </w:p>
        </w:tc>
      </w:tr>
      <w:tr w:rsidR="00413CB7" w:rsidRPr="00413CB7" w14:paraId="61D75CA9" w14:textId="77777777" w:rsidTr="005B36B0">
        <w:trPr>
          <w:trHeight w:val="20"/>
        </w:trPr>
        <w:tc>
          <w:tcPr>
            <w:tcW w:w="1756" w:type="pct"/>
            <w:noWrap/>
            <w:hideMark/>
          </w:tcPr>
          <w:p w14:paraId="1D133BC2" w14:textId="77777777" w:rsidR="00413CB7" w:rsidRPr="00413CB7" w:rsidRDefault="00413CB7" w:rsidP="00413CB7">
            <w:pPr>
              <w:spacing w:after="0"/>
              <w:jc w:val="left"/>
              <w:rPr>
                <w:szCs w:val="20"/>
              </w:rPr>
            </w:pPr>
            <w:r w:rsidRPr="00413CB7">
              <w:rPr>
                <w:szCs w:val="20"/>
              </w:rPr>
              <w:t>EBE Investments</w:t>
            </w:r>
          </w:p>
        </w:tc>
        <w:tc>
          <w:tcPr>
            <w:tcW w:w="1597" w:type="pct"/>
            <w:noWrap/>
            <w:hideMark/>
          </w:tcPr>
          <w:p w14:paraId="05E837F4" w14:textId="77777777"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14:paraId="38B74124" w14:textId="77777777" w:rsidR="00413CB7" w:rsidRPr="00413CB7" w:rsidRDefault="00413CB7" w:rsidP="00413CB7">
            <w:pPr>
              <w:spacing w:after="0"/>
              <w:ind w:right="113"/>
              <w:jc w:val="right"/>
              <w:rPr>
                <w:szCs w:val="20"/>
              </w:rPr>
            </w:pPr>
            <w:r w:rsidRPr="00413CB7">
              <w:rPr>
                <w:szCs w:val="20"/>
              </w:rPr>
              <w:t>104.26</w:t>
            </w:r>
          </w:p>
        </w:tc>
        <w:tc>
          <w:tcPr>
            <w:tcW w:w="770" w:type="pct"/>
            <w:noWrap/>
            <w:hideMark/>
          </w:tcPr>
          <w:p w14:paraId="694AD014" w14:textId="77777777" w:rsidR="00413CB7" w:rsidRPr="00413CB7" w:rsidRDefault="00413CB7" w:rsidP="00413CB7">
            <w:pPr>
              <w:spacing w:after="0"/>
              <w:ind w:left="170"/>
              <w:jc w:val="left"/>
              <w:rPr>
                <w:szCs w:val="20"/>
              </w:rPr>
            </w:pPr>
            <w:r w:rsidRPr="00413CB7">
              <w:rPr>
                <w:szCs w:val="20"/>
              </w:rPr>
              <w:t>Refund 201583</w:t>
            </w:r>
          </w:p>
        </w:tc>
        <w:tc>
          <w:tcPr>
            <w:tcW w:w="453" w:type="pct"/>
            <w:noWrap/>
            <w:hideMark/>
          </w:tcPr>
          <w:p w14:paraId="761D6C79" w14:textId="77777777" w:rsidR="00413CB7" w:rsidRPr="00413CB7" w:rsidRDefault="00413CB7" w:rsidP="00413CB7">
            <w:pPr>
              <w:spacing w:after="0"/>
              <w:jc w:val="right"/>
              <w:rPr>
                <w:szCs w:val="20"/>
              </w:rPr>
            </w:pPr>
            <w:r w:rsidRPr="00413CB7">
              <w:rPr>
                <w:szCs w:val="20"/>
              </w:rPr>
              <w:t>26.11.2013</w:t>
            </w:r>
          </w:p>
        </w:tc>
      </w:tr>
      <w:tr w:rsidR="00413CB7" w:rsidRPr="00413CB7" w14:paraId="7870CA10" w14:textId="77777777" w:rsidTr="005B36B0">
        <w:trPr>
          <w:trHeight w:val="20"/>
        </w:trPr>
        <w:tc>
          <w:tcPr>
            <w:tcW w:w="1756" w:type="pct"/>
            <w:noWrap/>
            <w:hideMark/>
          </w:tcPr>
          <w:p w14:paraId="1E0A9F3B" w14:textId="77777777" w:rsidR="00413CB7" w:rsidRPr="00413CB7" w:rsidRDefault="00413CB7" w:rsidP="00413CB7">
            <w:pPr>
              <w:spacing w:after="0"/>
              <w:jc w:val="left"/>
              <w:rPr>
                <w:szCs w:val="20"/>
              </w:rPr>
            </w:pPr>
            <w:r w:rsidRPr="00413CB7">
              <w:rPr>
                <w:szCs w:val="20"/>
              </w:rPr>
              <w:t>EBH Property Investments</w:t>
            </w:r>
          </w:p>
        </w:tc>
        <w:tc>
          <w:tcPr>
            <w:tcW w:w="1597" w:type="pct"/>
            <w:noWrap/>
            <w:hideMark/>
          </w:tcPr>
          <w:p w14:paraId="188B5A20"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350D403D" w14:textId="77777777" w:rsidR="00413CB7" w:rsidRPr="00413CB7" w:rsidRDefault="00413CB7" w:rsidP="00413CB7">
            <w:pPr>
              <w:spacing w:after="0"/>
              <w:ind w:right="113"/>
              <w:jc w:val="right"/>
              <w:rPr>
                <w:szCs w:val="20"/>
              </w:rPr>
            </w:pPr>
            <w:r w:rsidRPr="00413CB7">
              <w:rPr>
                <w:szCs w:val="20"/>
              </w:rPr>
              <w:t>13.63</w:t>
            </w:r>
          </w:p>
        </w:tc>
        <w:tc>
          <w:tcPr>
            <w:tcW w:w="770" w:type="pct"/>
            <w:noWrap/>
            <w:hideMark/>
          </w:tcPr>
          <w:p w14:paraId="586629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65DA33" w14:textId="77777777" w:rsidR="00413CB7" w:rsidRPr="00413CB7" w:rsidRDefault="00413CB7" w:rsidP="00413CB7">
            <w:pPr>
              <w:spacing w:after="0"/>
              <w:jc w:val="right"/>
              <w:rPr>
                <w:szCs w:val="20"/>
              </w:rPr>
            </w:pPr>
            <w:r w:rsidRPr="00413CB7">
              <w:rPr>
                <w:szCs w:val="20"/>
              </w:rPr>
              <w:t>1.7.2013</w:t>
            </w:r>
          </w:p>
        </w:tc>
      </w:tr>
      <w:tr w:rsidR="00413CB7" w:rsidRPr="00413CB7" w14:paraId="7667CDA4" w14:textId="77777777" w:rsidTr="005B36B0">
        <w:trPr>
          <w:trHeight w:val="20"/>
        </w:trPr>
        <w:tc>
          <w:tcPr>
            <w:tcW w:w="1756" w:type="pct"/>
            <w:noWrap/>
            <w:hideMark/>
          </w:tcPr>
          <w:p w14:paraId="1A04CB77" w14:textId="77777777" w:rsidR="00413CB7" w:rsidRPr="00413CB7" w:rsidRDefault="00413CB7" w:rsidP="00413CB7">
            <w:pPr>
              <w:spacing w:after="0"/>
              <w:jc w:val="left"/>
              <w:rPr>
                <w:szCs w:val="20"/>
              </w:rPr>
            </w:pPr>
            <w:r w:rsidRPr="00413CB7">
              <w:rPr>
                <w:szCs w:val="20"/>
              </w:rPr>
              <w:t>Ebony Gale</w:t>
            </w:r>
          </w:p>
        </w:tc>
        <w:tc>
          <w:tcPr>
            <w:tcW w:w="1597" w:type="pct"/>
            <w:noWrap/>
            <w:hideMark/>
          </w:tcPr>
          <w:p w14:paraId="44FE4D40"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6AE672DA" w14:textId="77777777" w:rsidR="00413CB7" w:rsidRPr="00413CB7" w:rsidRDefault="00413CB7" w:rsidP="00413CB7">
            <w:pPr>
              <w:spacing w:after="0"/>
              <w:ind w:right="113"/>
              <w:jc w:val="right"/>
              <w:rPr>
                <w:szCs w:val="20"/>
              </w:rPr>
            </w:pPr>
            <w:r w:rsidRPr="00413CB7">
              <w:rPr>
                <w:szCs w:val="20"/>
              </w:rPr>
              <w:t>320.00</w:t>
            </w:r>
          </w:p>
        </w:tc>
        <w:tc>
          <w:tcPr>
            <w:tcW w:w="770" w:type="pct"/>
            <w:noWrap/>
            <w:hideMark/>
          </w:tcPr>
          <w:p w14:paraId="25D116E6" w14:textId="77777777" w:rsidR="00413CB7" w:rsidRPr="00413CB7" w:rsidRDefault="00413CB7" w:rsidP="00413CB7">
            <w:pPr>
              <w:spacing w:after="0"/>
              <w:ind w:left="170"/>
              <w:jc w:val="left"/>
              <w:rPr>
                <w:szCs w:val="20"/>
              </w:rPr>
            </w:pPr>
            <w:r w:rsidRPr="00413CB7">
              <w:rPr>
                <w:szCs w:val="20"/>
              </w:rPr>
              <w:t>Refund 204804</w:t>
            </w:r>
          </w:p>
        </w:tc>
        <w:tc>
          <w:tcPr>
            <w:tcW w:w="453" w:type="pct"/>
            <w:noWrap/>
            <w:hideMark/>
          </w:tcPr>
          <w:p w14:paraId="61683937" w14:textId="77777777" w:rsidR="00413CB7" w:rsidRPr="00413CB7" w:rsidRDefault="00413CB7" w:rsidP="00413CB7">
            <w:pPr>
              <w:spacing w:after="0"/>
              <w:jc w:val="right"/>
              <w:rPr>
                <w:szCs w:val="20"/>
              </w:rPr>
            </w:pPr>
            <w:r w:rsidRPr="00413CB7">
              <w:rPr>
                <w:szCs w:val="20"/>
              </w:rPr>
              <w:t>3.12.2013</w:t>
            </w:r>
          </w:p>
        </w:tc>
      </w:tr>
      <w:tr w:rsidR="00413CB7" w:rsidRPr="00413CB7" w14:paraId="23FFC1F9" w14:textId="77777777" w:rsidTr="005B36B0">
        <w:trPr>
          <w:trHeight w:val="20"/>
        </w:trPr>
        <w:tc>
          <w:tcPr>
            <w:tcW w:w="1756" w:type="pct"/>
            <w:noWrap/>
            <w:hideMark/>
          </w:tcPr>
          <w:p w14:paraId="0749048B" w14:textId="77777777" w:rsidR="00413CB7" w:rsidRPr="00413CB7" w:rsidRDefault="00413CB7" w:rsidP="00413CB7">
            <w:pPr>
              <w:spacing w:after="0"/>
              <w:jc w:val="left"/>
              <w:rPr>
                <w:szCs w:val="20"/>
              </w:rPr>
            </w:pPr>
            <w:r w:rsidRPr="00413CB7">
              <w:rPr>
                <w:szCs w:val="20"/>
              </w:rPr>
              <w:t>Ebony Heard</w:t>
            </w:r>
          </w:p>
        </w:tc>
        <w:tc>
          <w:tcPr>
            <w:tcW w:w="1597" w:type="pct"/>
            <w:noWrap/>
            <w:hideMark/>
          </w:tcPr>
          <w:p w14:paraId="173FF4A2"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0B989DCE" w14:textId="77777777" w:rsidR="00413CB7" w:rsidRPr="00413CB7" w:rsidRDefault="00413CB7" w:rsidP="00413CB7">
            <w:pPr>
              <w:spacing w:after="0"/>
              <w:ind w:right="113"/>
              <w:jc w:val="right"/>
              <w:rPr>
                <w:szCs w:val="20"/>
              </w:rPr>
            </w:pPr>
            <w:r w:rsidRPr="00413CB7">
              <w:rPr>
                <w:szCs w:val="20"/>
              </w:rPr>
              <w:t>170.00</w:t>
            </w:r>
          </w:p>
        </w:tc>
        <w:tc>
          <w:tcPr>
            <w:tcW w:w="770" w:type="pct"/>
            <w:noWrap/>
            <w:hideMark/>
          </w:tcPr>
          <w:p w14:paraId="78EAAF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4BFB97" w14:textId="77777777" w:rsidR="00413CB7" w:rsidRPr="00413CB7" w:rsidRDefault="00413CB7" w:rsidP="00413CB7">
            <w:pPr>
              <w:spacing w:after="0"/>
              <w:jc w:val="right"/>
              <w:rPr>
                <w:szCs w:val="20"/>
              </w:rPr>
            </w:pPr>
            <w:r w:rsidRPr="00413CB7">
              <w:rPr>
                <w:szCs w:val="20"/>
              </w:rPr>
              <w:t>13.12.2013</w:t>
            </w:r>
          </w:p>
        </w:tc>
      </w:tr>
      <w:tr w:rsidR="00413CB7" w:rsidRPr="00413CB7" w14:paraId="3321A8D2" w14:textId="77777777" w:rsidTr="005B36B0">
        <w:trPr>
          <w:trHeight w:val="20"/>
        </w:trPr>
        <w:tc>
          <w:tcPr>
            <w:tcW w:w="1756" w:type="pct"/>
            <w:noWrap/>
            <w:hideMark/>
          </w:tcPr>
          <w:p w14:paraId="25C13970" w14:textId="77777777" w:rsidR="00413CB7" w:rsidRPr="00413CB7" w:rsidRDefault="00413CB7" w:rsidP="00413CB7">
            <w:pPr>
              <w:spacing w:after="0"/>
              <w:jc w:val="left"/>
              <w:rPr>
                <w:szCs w:val="20"/>
              </w:rPr>
            </w:pPr>
            <w:r w:rsidRPr="00413CB7">
              <w:rPr>
                <w:szCs w:val="20"/>
              </w:rPr>
              <w:t>Ebony Tan</w:t>
            </w:r>
          </w:p>
        </w:tc>
        <w:tc>
          <w:tcPr>
            <w:tcW w:w="1597" w:type="pct"/>
            <w:noWrap/>
            <w:hideMark/>
          </w:tcPr>
          <w:p w14:paraId="00C53836" w14:textId="77777777" w:rsidR="00413CB7" w:rsidRPr="00413CB7" w:rsidRDefault="00413CB7" w:rsidP="00413CB7">
            <w:pPr>
              <w:spacing w:after="0"/>
              <w:ind w:left="113"/>
              <w:jc w:val="left"/>
              <w:rPr>
                <w:szCs w:val="20"/>
              </w:rPr>
            </w:pPr>
            <w:r w:rsidRPr="00413CB7">
              <w:rPr>
                <w:szCs w:val="20"/>
              </w:rPr>
              <w:t>MARDEN, SA 5070</w:t>
            </w:r>
          </w:p>
        </w:tc>
        <w:tc>
          <w:tcPr>
            <w:tcW w:w="424" w:type="pct"/>
            <w:noWrap/>
            <w:hideMark/>
          </w:tcPr>
          <w:p w14:paraId="290A1DC6" w14:textId="77777777" w:rsidR="00413CB7" w:rsidRPr="00413CB7" w:rsidRDefault="00413CB7" w:rsidP="00413CB7">
            <w:pPr>
              <w:spacing w:after="0"/>
              <w:ind w:right="113"/>
              <w:jc w:val="right"/>
              <w:rPr>
                <w:szCs w:val="20"/>
              </w:rPr>
            </w:pPr>
            <w:r w:rsidRPr="00413CB7">
              <w:rPr>
                <w:szCs w:val="20"/>
              </w:rPr>
              <w:t>20.16</w:t>
            </w:r>
          </w:p>
        </w:tc>
        <w:tc>
          <w:tcPr>
            <w:tcW w:w="770" w:type="pct"/>
            <w:noWrap/>
            <w:hideMark/>
          </w:tcPr>
          <w:p w14:paraId="04250A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137FFC" w14:textId="77777777" w:rsidR="00413CB7" w:rsidRPr="00413CB7" w:rsidRDefault="00413CB7" w:rsidP="00413CB7">
            <w:pPr>
              <w:spacing w:after="0"/>
              <w:jc w:val="right"/>
              <w:rPr>
                <w:szCs w:val="20"/>
              </w:rPr>
            </w:pPr>
            <w:r w:rsidRPr="00413CB7">
              <w:rPr>
                <w:szCs w:val="20"/>
              </w:rPr>
              <w:t>11.11.2014</w:t>
            </w:r>
          </w:p>
        </w:tc>
      </w:tr>
      <w:tr w:rsidR="00413CB7" w:rsidRPr="00413CB7" w14:paraId="01BCFC65" w14:textId="77777777" w:rsidTr="005B36B0">
        <w:trPr>
          <w:trHeight w:val="20"/>
        </w:trPr>
        <w:tc>
          <w:tcPr>
            <w:tcW w:w="1756" w:type="pct"/>
            <w:noWrap/>
            <w:hideMark/>
          </w:tcPr>
          <w:p w14:paraId="2D566050" w14:textId="77777777" w:rsidR="00413CB7" w:rsidRPr="00413CB7" w:rsidRDefault="00413CB7" w:rsidP="00413CB7">
            <w:pPr>
              <w:spacing w:after="0"/>
              <w:jc w:val="left"/>
              <w:rPr>
                <w:szCs w:val="20"/>
              </w:rPr>
            </w:pPr>
            <w:r w:rsidRPr="00413CB7">
              <w:rPr>
                <w:szCs w:val="20"/>
              </w:rPr>
              <w:t xml:space="preserve">ECH Inc </w:t>
            </w:r>
          </w:p>
        </w:tc>
        <w:tc>
          <w:tcPr>
            <w:tcW w:w="1597" w:type="pct"/>
            <w:noWrap/>
            <w:hideMark/>
          </w:tcPr>
          <w:p w14:paraId="65B99AFD" w14:textId="77777777"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14:paraId="1C7BCDC4" w14:textId="77777777" w:rsidR="00413CB7" w:rsidRPr="00413CB7" w:rsidRDefault="00413CB7" w:rsidP="00413CB7">
            <w:pPr>
              <w:spacing w:after="0"/>
              <w:ind w:right="113"/>
              <w:jc w:val="right"/>
              <w:rPr>
                <w:szCs w:val="20"/>
              </w:rPr>
            </w:pPr>
            <w:r w:rsidRPr="00413CB7">
              <w:rPr>
                <w:szCs w:val="20"/>
              </w:rPr>
              <w:t>113.50</w:t>
            </w:r>
          </w:p>
        </w:tc>
        <w:tc>
          <w:tcPr>
            <w:tcW w:w="770" w:type="pct"/>
            <w:noWrap/>
            <w:hideMark/>
          </w:tcPr>
          <w:p w14:paraId="54919E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8B22A5" w14:textId="77777777" w:rsidR="00413CB7" w:rsidRPr="00413CB7" w:rsidRDefault="00413CB7" w:rsidP="00413CB7">
            <w:pPr>
              <w:spacing w:after="0"/>
              <w:jc w:val="right"/>
              <w:rPr>
                <w:szCs w:val="20"/>
              </w:rPr>
            </w:pPr>
            <w:r w:rsidRPr="00413CB7">
              <w:rPr>
                <w:szCs w:val="20"/>
              </w:rPr>
              <w:t>2.1.2014</w:t>
            </w:r>
          </w:p>
        </w:tc>
      </w:tr>
      <w:tr w:rsidR="00413CB7" w:rsidRPr="00413CB7" w14:paraId="077FD2F7" w14:textId="77777777" w:rsidTr="005B36B0">
        <w:trPr>
          <w:trHeight w:val="20"/>
        </w:trPr>
        <w:tc>
          <w:tcPr>
            <w:tcW w:w="1756" w:type="pct"/>
            <w:noWrap/>
            <w:hideMark/>
          </w:tcPr>
          <w:p w14:paraId="4A2B6A42" w14:textId="77777777" w:rsidR="00413CB7" w:rsidRPr="00413CB7" w:rsidRDefault="00413CB7" w:rsidP="00413CB7">
            <w:pPr>
              <w:spacing w:after="0"/>
              <w:jc w:val="left"/>
              <w:rPr>
                <w:szCs w:val="20"/>
              </w:rPr>
            </w:pPr>
            <w:r w:rsidRPr="00413CB7">
              <w:rPr>
                <w:szCs w:val="20"/>
              </w:rPr>
              <w:t xml:space="preserve">ECH Inc </w:t>
            </w:r>
          </w:p>
        </w:tc>
        <w:tc>
          <w:tcPr>
            <w:tcW w:w="1597" w:type="pct"/>
            <w:noWrap/>
            <w:hideMark/>
          </w:tcPr>
          <w:p w14:paraId="7E984F53"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342822D5" w14:textId="77777777" w:rsidR="00413CB7" w:rsidRPr="00413CB7" w:rsidRDefault="00413CB7" w:rsidP="00413CB7">
            <w:pPr>
              <w:spacing w:after="0"/>
              <w:ind w:right="113"/>
              <w:jc w:val="right"/>
              <w:rPr>
                <w:szCs w:val="20"/>
              </w:rPr>
            </w:pPr>
            <w:r w:rsidRPr="00413CB7">
              <w:rPr>
                <w:szCs w:val="20"/>
              </w:rPr>
              <w:t>69.54</w:t>
            </w:r>
          </w:p>
        </w:tc>
        <w:tc>
          <w:tcPr>
            <w:tcW w:w="770" w:type="pct"/>
            <w:noWrap/>
            <w:hideMark/>
          </w:tcPr>
          <w:p w14:paraId="02CD0C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6A9917" w14:textId="77777777" w:rsidR="00413CB7" w:rsidRPr="00413CB7" w:rsidRDefault="00413CB7" w:rsidP="00413CB7">
            <w:pPr>
              <w:spacing w:after="0"/>
              <w:jc w:val="right"/>
              <w:rPr>
                <w:szCs w:val="20"/>
              </w:rPr>
            </w:pPr>
            <w:r w:rsidRPr="00413CB7">
              <w:rPr>
                <w:szCs w:val="20"/>
              </w:rPr>
              <w:t>15.8.2014</w:t>
            </w:r>
          </w:p>
        </w:tc>
      </w:tr>
      <w:tr w:rsidR="00413CB7" w:rsidRPr="00413CB7" w14:paraId="1E7E4510" w14:textId="77777777" w:rsidTr="005B36B0">
        <w:trPr>
          <w:trHeight w:val="20"/>
        </w:trPr>
        <w:tc>
          <w:tcPr>
            <w:tcW w:w="1756" w:type="pct"/>
            <w:noWrap/>
            <w:hideMark/>
          </w:tcPr>
          <w:p w14:paraId="4DCCFC69" w14:textId="77777777" w:rsidR="00413CB7" w:rsidRPr="00413CB7" w:rsidRDefault="00413CB7" w:rsidP="00413CB7">
            <w:pPr>
              <w:spacing w:after="0"/>
              <w:jc w:val="left"/>
              <w:rPr>
                <w:szCs w:val="20"/>
              </w:rPr>
            </w:pPr>
            <w:r w:rsidRPr="00413CB7">
              <w:rPr>
                <w:szCs w:val="20"/>
              </w:rPr>
              <w:t xml:space="preserve">ECH Inc </w:t>
            </w:r>
          </w:p>
        </w:tc>
        <w:tc>
          <w:tcPr>
            <w:tcW w:w="1597" w:type="pct"/>
            <w:noWrap/>
            <w:hideMark/>
          </w:tcPr>
          <w:p w14:paraId="4BFC2834" w14:textId="77777777" w:rsidR="00413CB7" w:rsidRPr="00413CB7" w:rsidRDefault="00413CB7" w:rsidP="00413CB7">
            <w:pPr>
              <w:spacing w:after="0"/>
              <w:ind w:left="113"/>
              <w:jc w:val="left"/>
              <w:rPr>
                <w:szCs w:val="20"/>
              </w:rPr>
            </w:pPr>
            <w:r w:rsidRPr="00413CB7">
              <w:rPr>
                <w:szCs w:val="20"/>
              </w:rPr>
              <w:t>LOWER MITCHAM, SA 5062</w:t>
            </w:r>
          </w:p>
        </w:tc>
        <w:tc>
          <w:tcPr>
            <w:tcW w:w="424" w:type="pct"/>
            <w:noWrap/>
            <w:hideMark/>
          </w:tcPr>
          <w:p w14:paraId="239F277D" w14:textId="77777777" w:rsidR="00413CB7" w:rsidRPr="00413CB7" w:rsidRDefault="00413CB7" w:rsidP="00413CB7">
            <w:pPr>
              <w:spacing w:after="0"/>
              <w:ind w:right="113"/>
              <w:jc w:val="right"/>
              <w:rPr>
                <w:szCs w:val="20"/>
              </w:rPr>
            </w:pPr>
            <w:r w:rsidRPr="00413CB7">
              <w:rPr>
                <w:szCs w:val="20"/>
              </w:rPr>
              <w:t>55.42</w:t>
            </w:r>
          </w:p>
        </w:tc>
        <w:tc>
          <w:tcPr>
            <w:tcW w:w="770" w:type="pct"/>
            <w:noWrap/>
            <w:hideMark/>
          </w:tcPr>
          <w:p w14:paraId="2BBA9C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18C65A" w14:textId="77777777" w:rsidR="00413CB7" w:rsidRPr="00413CB7" w:rsidRDefault="00413CB7" w:rsidP="00413CB7">
            <w:pPr>
              <w:spacing w:after="0"/>
              <w:jc w:val="right"/>
              <w:rPr>
                <w:szCs w:val="20"/>
              </w:rPr>
            </w:pPr>
            <w:r w:rsidRPr="00413CB7">
              <w:rPr>
                <w:szCs w:val="20"/>
              </w:rPr>
              <w:t>15.10.2014</w:t>
            </w:r>
          </w:p>
        </w:tc>
      </w:tr>
      <w:tr w:rsidR="00413CB7" w:rsidRPr="00413CB7" w14:paraId="62954AB4" w14:textId="77777777" w:rsidTr="005B36B0">
        <w:trPr>
          <w:trHeight w:val="20"/>
        </w:trPr>
        <w:tc>
          <w:tcPr>
            <w:tcW w:w="1756" w:type="pct"/>
            <w:noWrap/>
            <w:hideMark/>
          </w:tcPr>
          <w:p w14:paraId="6D2C2C89" w14:textId="77777777" w:rsidR="00413CB7" w:rsidRPr="00413CB7" w:rsidRDefault="00413CB7" w:rsidP="00413CB7">
            <w:pPr>
              <w:spacing w:after="0"/>
              <w:jc w:val="left"/>
              <w:rPr>
                <w:szCs w:val="20"/>
              </w:rPr>
            </w:pPr>
            <w:r w:rsidRPr="00413CB7">
              <w:rPr>
                <w:szCs w:val="20"/>
              </w:rPr>
              <w:t xml:space="preserve">ECH Inc </w:t>
            </w:r>
          </w:p>
        </w:tc>
        <w:tc>
          <w:tcPr>
            <w:tcW w:w="1597" w:type="pct"/>
            <w:noWrap/>
            <w:hideMark/>
          </w:tcPr>
          <w:p w14:paraId="52B566AD"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1430CBB3" w14:textId="77777777" w:rsidR="00413CB7" w:rsidRPr="00413CB7" w:rsidRDefault="00413CB7" w:rsidP="00413CB7">
            <w:pPr>
              <w:spacing w:after="0"/>
              <w:ind w:right="113"/>
              <w:jc w:val="right"/>
              <w:rPr>
                <w:szCs w:val="20"/>
              </w:rPr>
            </w:pPr>
            <w:r w:rsidRPr="00413CB7">
              <w:rPr>
                <w:szCs w:val="20"/>
              </w:rPr>
              <w:t>12.46</w:t>
            </w:r>
          </w:p>
        </w:tc>
        <w:tc>
          <w:tcPr>
            <w:tcW w:w="770" w:type="pct"/>
            <w:noWrap/>
            <w:hideMark/>
          </w:tcPr>
          <w:p w14:paraId="2F0345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7FD82F" w14:textId="77777777" w:rsidR="00413CB7" w:rsidRPr="00413CB7" w:rsidRDefault="00413CB7" w:rsidP="00413CB7">
            <w:pPr>
              <w:spacing w:after="0"/>
              <w:jc w:val="right"/>
              <w:rPr>
                <w:szCs w:val="20"/>
              </w:rPr>
            </w:pPr>
            <w:r w:rsidRPr="00413CB7">
              <w:rPr>
                <w:szCs w:val="20"/>
              </w:rPr>
              <w:t>23.12.2014</w:t>
            </w:r>
          </w:p>
        </w:tc>
      </w:tr>
      <w:tr w:rsidR="00413CB7" w:rsidRPr="00413CB7" w14:paraId="10C6D5A4" w14:textId="77777777" w:rsidTr="005B36B0">
        <w:trPr>
          <w:trHeight w:val="20"/>
        </w:trPr>
        <w:tc>
          <w:tcPr>
            <w:tcW w:w="1756" w:type="pct"/>
            <w:noWrap/>
            <w:hideMark/>
          </w:tcPr>
          <w:p w14:paraId="145FCE1C" w14:textId="77777777" w:rsidR="00413CB7" w:rsidRPr="00413CB7" w:rsidRDefault="00413CB7" w:rsidP="00413CB7">
            <w:pPr>
              <w:spacing w:after="0"/>
              <w:jc w:val="left"/>
              <w:rPr>
                <w:szCs w:val="20"/>
              </w:rPr>
            </w:pPr>
            <w:r w:rsidRPr="00413CB7">
              <w:rPr>
                <w:szCs w:val="20"/>
              </w:rPr>
              <w:t xml:space="preserve">ECH Inc. </w:t>
            </w:r>
          </w:p>
        </w:tc>
        <w:tc>
          <w:tcPr>
            <w:tcW w:w="1597" w:type="pct"/>
            <w:noWrap/>
            <w:hideMark/>
          </w:tcPr>
          <w:p w14:paraId="3A72BF2B"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5F1CBAE6" w14:textId="77777777" w:rsidR="00413CB7" w:rsidRPr="00413CB7" w:rsidRDefault="00413CB7" w:rsidP="00413CB7">
            <w:pPr>
              <w:spacing w:after="0"/>
              <w:ind w:right="113"/>
              <w:jc w:val="right"/>
              <w:rPr>
                <w:szCs w:val="20"/>
              </w:rPr>
            </w:pPr>
            <w:r w:rsidRPr="00413CB7">
              <w:rPr>
                <w:szCs w:val="20"/>
              </w:rPr>
              <w:t>404.57</w:t>
            </w:r>
          </w:p>
        </w:tc>
        <w:tc>
          <w:tcPr>
            <w:tcW w:w="770" w:type="pct"/>
            <w:noWrap/>
            <w:hideMark/>
          </w:tcPr>
          <w:p w14:paraId="6C3AE1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D94F60" w14:textId="77777777" w:rsidR="00413CB7" w:rsidRPr="00413CB7" w:rsidRDefault="00413CB7" w:rsidP="00413CB7">
            <w:pPr>
              <w:spacing w:after="0"/>
              <w:jc w:val="right"/>
              <w:rPr>
                <w:szCs w:val="20"/>
              </w:rPr>
            </w:pPr>
            <w:r w:rsidRPr="00413CB7">
              <w:rPr>
                <w:szCs w:val="20"/>
              </w:rPr>
              <w:t>30.5.2014</w:t>
            </w:r>
          </w:p>
        </w:tc>
      </w:tr>
      <w:tr w:rsidR="00413CB7" w:rsidRPr="00413CB7" w14:paraId="7FE2EB5D" w14:textId="77777777" w:rsidTr="005B36B0">
        <w:trPr>
          <w:trHeight w:val="20"/>
        </w:trPr>
        <w:tc>
          <w:tcPr>
            <w:tcW w:w="1756" w:type="pct"/>
            <w:noWrap/>
            <w:hideMark/>
          </w:tcPr>
          <w:p w14:paraId="36FEBE29" w14:textId="77777777" w:rsidR="00413CB7" w:rsidRPr="00413CB7" w:rsidRDefault="00413CB7" w:rsidP="00413CB7">
            <w:pPr>
              <w:spacing w:after="0"/>
              <w:jc w:val="left"/>
              <w:rPr>
                <w:szCs w:val="20"/>
              </w:rPr>
            </w:pPr>
            <w:r w:rsidRPr="00413CB7">
              <w:rPr>
                <w:szCs w:val="20"/>
              </w:rPr>
              <w:t>Ecushla Hodgson</w:t>
            </w:r>
          </w:p>
        </w:tc>
        <w:tc>
          <w:tcPr>
            <w:tcW w:w="1597" w:type="pct"/>
            <w:noWrap/>
            <w:hideMark/>
          </w:tcPr>
          <w:p w14:paraId="65D1EC9B" w14:textId="77777777" w:rsidR="00413CB7" w:rsidRPr="00413CB7" w:rsidRDefault="00413CB7" w:rsidP="00413CB7">
            <w:pPr>
              <w:spacing w:after="0"/>
              <w:ind w:left="113"/>
              <w:jc w:val="left"/>
              <w:rPr>
                <w:szCs w:val="20"/>
              </w:rPr>
            </w:pPr>
            <w:r w:rsidRPr="00413CB7">
              <w:rPr>
                <w:szCs w:val="20"/>
              </w:rPr>
              <w:t>LAMEROO, SA 5302</w:t>
            </w:r>
          </w:p>
        </w:tc>
        <w:tc>
          <w:tcPr>
            <w:tcW w:w="424" w:type="pct"/>
            <w:noWrap/>
            <w:hideMark/>
          </w:tcPr>
          <w:p w14:paraId="416EDB9D"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54EBDFB0" w14:textId="77777777" w:rsidR="00413CB7" w:rsidRPr="00413CB7" w:rsidRDefault="00413CB7" w:rsidP="00413CB7">
            <w:pPr>
              <w:spacing w:after="0"/>
              <w:ind w:left="170"/>
              <w:jc w:val="left"/>
              <w:rPr>
                <w:szCs w:val="20"/>
              </w:rPr>
            </w:pPr>
            <w:r w:rsidRPr="00413CB7">
              <w:rPr>
                <w:szCs w:val="20"/>
              </w:rPr>
              <w:t>Refund 178087</w:t>
            </w:r>
          </w:p>
        </w:tc>
        <w:tc>
          <w:tcPr>
            <w:tcW w:w="453" w:type="pct"/>
            <w:noWrap/>
            <w:hideMark/>
          </w:tcPr>
          <w:p w14:paraId="77F151FA" w14:textId="77777777" w:rsidR="00413CB7" w:rsidRPr="00413CB7" w:rsidRDefault="00413CB7" w:rsidP="00413CB7">
            <w:pPr>
              <w:spacing w:after="0"/>
              <w:jc w:val="right"/>
              <w:rPr>
                <w:szCs w:val="20"/>
              </w:rPr>
            </w:pPr>
            <w:r w:rsidRPr="00413CB7">
              <w:rPr>
                <w:szCs w:val="20"/>
              </w:rPr>
              <w:t>19.9.2013</w:t>
            </w:r>
          </w:p>
        </w:tc>
      </w:tr>
      <w:tr w:rsidR="00413CB7" w:rsidRPr="00413CB7" w14:paraId="2E56ED40" w14:textId="77777777" w:rsidTr="005B36B0">
        <w:trPr>
          <w:trHeight w:val="20"/>
        </w:trPr>
        <w:tc>
          <w:tcPr>
            <w:tcW w:w="1756" w:type="pct"/>
            <w:noWrap/>
            <w:hideMark/>
          </w:tcPr>
          <w:p w14:paraId="3F6C3F41" w14:textId="77777777" w:rsidR="00413CB7" w:rsidRPr="00413CB7" w:rsidRDefault="00413CB7" w:rsidP="00413CB7">
            <w:pPr>
              <w:spacing w:after="0"/>
              <w:jc w:val="left"/>
              <w:rPr>
                <w:szCs w:val="20"/>
              </w:rPr>
            </w:pPr>
            <w:r w:rsidRPr="00413CB7">
              <w:rPr>
                <w:szCs w:val="20"/>
              </w:rPr>
              <w:t>Edda Jennings</w:t>
            </w:r>
          </w:p>
        </w:tc>
        <w:tc>
          <w:tcPr>
            <w:tcW w:w="1597" w:type="pct"/>
            <w:noWrap/>
            <w:hideMark/>
          </w:tcPr>
          <w:p w14:paraId="36C36CD1"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02325D5B" w14:textId="77777777" w:rsidR="00413CB7" w:rsidRPr="00413CB7" w:rsidRDefault="00413CB7" w:rsidP="00413CB7">
            <w:pPr>
              <w:spacing w:after="0"/>
              <w:ind w:right="113"/>
              <w:jc w:val="right"/>
              <w:rPr>
                <w:szCs w:val="20"/>
              </w:rPr>
            </w:pPr>
            <w:r w:rsidRPr="00413CB7">
              <w:rPr>
                <w:szCs w:val="20"/>
              </w:rPr>
              <w:t>45.90</w:t>
            </w:r>
          </w:p>
        </w:tc>
        <w:tc>
          <w:tcPr>
            <w:tcW w:w="770" w:type="pct"/>
            <w:noWrap/>
            <w:hideMark/>
          </w:tcPr>
          <w:p w14:paraId="61340D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043AF7" w14:textId="77777777" w:rsidR="00413CB7" w:rsidRPr="00413CB7" w:rsidRDefault="00413CB7" w:rsidP="00413CB7">
            <w:pPr>
              <w:spacing w:after="0"/>
              <w:jc w:val="right"/>
              <w:rPr>
                <w:szCs w:val="20"/>
              </w:rPr>
            </w:pPr>
            <w:r w:rsidRPr="00413CB7">
              <w:rPr>
                <w:szCs w:val="20"/>
              </w:rPr>
              <w:t>10.10.2014</w:t>
            </w:r>
          </w:p>
        </w:tc>
      </w:tr>
      <w:tr w:rsidR="00413CB7" w:rsidRPr="00413CB7" w14:paraId="3C4DC8B7" w14:textId="77777777" w:rsidTr="005B36B0">
        <w:trPr>
          <w:trHeight w:val="20"/>
        </w:trPr>
        <w:tc>
          <w:tcPr>
            <w:tcW w:w="1756" w:type="pct"/>
            <w:noWrap/>
            <w:hideMark/>
          </w:tcPr>
          <w:p w14:paraId="57D869B8" w14:textId="77777777" w:rsidR="00413CB7" w:rsidRPr="00413CB7" w:rsidRDefault="00413CB7" w:rsidP="00413CB7">
            <w:pPr>
              <w:spacing w:after="0"/>
              <w:jc w:val="left"/>
              <w:rPr>
                <w:szCs w:val="20"/>
              </w:rPr>
            </w:pPr>
            <w:r w:rsidRPr="00413CB7">
              <w:rPr>
                <w:szCs w:val="20"/>
              </w:rPr>
              <w:t>Edward Coope</w:t>
            </w:r>
          </w:p>
        </w:tc>
        <w:tc>
          <w:tcPr>
            <w:tcW w:w="1597" w:type="pct"/>
            <w:noWrap/>
            <w:hideMark/>
          </w:tcPr>
          <w:p w14:paraId="245C9DE6"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1022432B" w14:textId="77777777" w:rsidR="00413CB7" w:rsidRPr="00413CB7" w:rsidRDefault="00413CB7" w:rsidP="00413CB7">
            <w:pPr>
              <w:spacing w:after="0"/>
              <w:ind w:right="113"/>
              <w:jc w:val="right"/>
              <w:rPr>
                <w:szCs w:val="20"/>
              </w:rPr>
            </w:pPr>
            <w:r w:rsidRPr="00413CB7">
              <w:rPr>
                <w:szCs w:val="20"/>
              </w:rPr>
              <w:t>47.46</w:t>
            </w:r>
          </w:p>
        </w:tc>
        <w:tc>
          <w:tcPr>
            <w:tcW w:w="770" w:type="pct"/>
            <w:noWrap/>
            <w:hideMark/>
          </w:tcPr>
          <w:p w14:paraId="0D778E7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A0DD12" w14:textId="77777777" w:rsidR="00413CB7" w:rsidRPr="00413CB7" w:rsidRDefault="00413CB7" w:rsidP="00413CB7">
            <w:pPr>
              <w:spacing w:after="0"/>
              <w:jc w:val="right"/>
              <w:rPr>
                <w:szCs w:val="20"/>
              </w:rPr>
            </w:pPr>
            <w:r w:rsidRPr="00413CB7">
              <w:rPr>
                <w:szCs w:val="20"/>
              </w:rPr>
              <w:t>18.12.2013</w:t>
            </w:r>
          </w:p>
        </w:tc>
      </w:tr>
      <w:tr w:rsidR="00413CB7" w:rsidRPr="00413CB7" w14:paraId="21C43E82" w14:textId="77777777" w:rsidTr="005B36B0">
        <w:trPr>
          <w:trHeight w:val="20"/>
        </w:trPr>
        <w:tc>
          <w:tcPr>
            <w:tcW w:w="1756" w:type="pct"/>
            <w:noWrap/>
            <w:hideMark/>
          </w:tcPr>
          <w:p w14:paraId="0F19F1C5" w14:textId="77777777" w:rsidR="00413CB7" w:rsidRPr="00413CB7" w:rsidRDefault="00413CB7" w:rsidP="00413CB7">
            <w:pPr>
              <w:spacing w:after="0"/>
              <w:jc w:val="left"/>
              <w:rPr>
                <w:szCs w:val="20"/>
              </w:rPr>
            </w:pPr>
            <w:r w:rsidRPr="00413CB7">
              <w:rPr>
                <w:szCs w:val="20"/>
              </w:rPr>
              <w:t>Edward Findlay</w:t>
            </w:r>
          </w:p>
        </w:tc>
        <w:tc>
          <w:tcPr>
            <w:tcW w:w="1597" w:type="pct"/>
            <w:noWrap/>
            <w:hideMark/>
          </w:tcPr>
          <w:p w14:paraId="715CCB82"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0FF83C3B" w14:textId="77777777" w:rsidR="00413CB7" w:rsidRPr="00413CB7" w:rsidRDefault="00413CB7" w:rsidP="00413CB7">
            <w:pPr>
              <w:spacing w:after="0"/>
              <w:ind w:right="113"/>
              <w:jc w:val="right"/>
              <w:rPr>
                <w:szCs w:val="20"/>
              </w:rPr>
            </w:pPr>
            <w:r w:rsidRPr="00413CB7">
              <w:rPr>
                <w:szCs w:val="20"/>
              </w:rPr>
              <w:t>20.50</w:t>
            </w:r>
          </w:p>
        </w:tc>
        <w:tc>
          <w:tcPr>
            <w:tcW w:w="770" w:type="pct"/>
            <w:noWrap/>
            <w:hideMark/>
          </w:tcPr>
          <w:p w14:paraId="412B5C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8C707D" w14:textId="77777777" w:rsidR="00413CB7" w:rsidRPr="00413CB7" w:rsidRDefault="00413CB7" w:rsidP="00413CB7">
            <w:pPr>
              <w:spacing w:after="0"/>
              <w:jc w:val="right"/>
              <w:rPr>
                <w:szCs w:val="20"/>
              </w:rPr>
            </w:pPr>
            <w:r w:rsidRPr="00413CB7">
              <w:rPr>
                <w:szCs w:val="20"/>
              </w:rPr>
              <w:t>27.10.2014</w:t>
            </w:r>
          </w:p>
        </w:tc>
      </w:tr>
      <w:tr w:rsidR="00413CB7" w:rsidRPr="00413CB7" w14:paraId="0D4B86DF" w14:textId="77777777" w:rsidTr="005B36B0">
        <w:trPr>
          <w:trHeight w:val="20"/>
        </w:trPr>
        <w:tc>
          <w:tcPr>
            <w:tcW w:w="1756" w:type="pct"/>
            <w:noWrap/>
            <w:hideMark/>
          </w:tcPr>
          <w:p w14:paraId="009EC591" w14:textId="77777777" w:rsidR="00413CB7" w:rsidRPr="00413CB7" w:rsidRDefault="00413CB7" w:rsidP="00413CB7">
            <w:pPr>
              <w:spacing w:after="0"/>
              <w:jc w:val="left"/>
              <w:rPr>
                <w:szCs w:val="20"/>
              </w:rPr>
            </w:pPr>
            <w:r w:rsidRPr="00413CB7">
              <w:rPr>
                <w:szCs w:val="20"/>
              </w:rPr>
              <w:t>Edward Ford</w:t>
            </w:r>
          </w:p>
        </w:tc>
        <w:tc>
          <w:tcPr>
            <w:tcW w:w="1597" w:type="pct"/>
            <w:noWrap/>
            <w:hideMark/>
          </w:tcPr>
          <w:p w14:paraId="660DF1F6" w14:textId="77777777" w:rsidR="00413CB7" w:rsidRPr="00413CB7" w:rsidRDefault="00413CB7" w:rsidP="00413CB7">
            <w:pPr>
              <w:spacing w:after="0"/>
              <w:ind w:left="113"/>
              <w:jc w:val="left"/>
              <w:rPr>
                <w:szCs w:val="20"/>
              </w:rPr>
            </w:pPr>
            <w:r w:rsidRPr="00413CB7">
              <w:rPr>
                <w:szCs w:val="20"/>
              </w:rPr>
              <w:t>TUMBY BAY, SA 5605</w:t>
            </w:r>
          </w:p>
        </w:tc>
        <w:tc>
          <w:tcPr>
            <w:tcW w:w="424" w:type="pct"/>
            <w:noWrap/>
            <w:hideMark/>
          </w:tcPr>
          <w:p w14:paraId="4008639A" w14:textId="77777777" w:rsidR="00413CB7" w:rsidRPr="00413CB7" w:rsidRDefault="00413CB7" w:rsidP="00413CB7">
            <w:pPr>
              <w:spacing w:after="0"/>
              <w:ind w:right="113"/>
              <w:jc w:val="right"/>
              <w:rPr>
                <w:szCs w:val="20"/>
              </w:rPr>
            </w:pPr>
            <w:r w:rsidRPr="00413CB7">
              <w:rPr>
                <w:szCs w:val="20"/>
              </w:rPr>
              <w:t>238.29</w:t>
            </w:r>
          </w:p>
        </w:tc>
        <w:tc>
          <w:tcPr>
            <w:tcW w:w="770" w:type="pct"/>
            <w:noWrap/>
            <w:hideMark/>
          </w:tcPr>
          <w:p w14:paraId="1CE1EC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2F57E4" w14:textId="77777777" w:rsidR="00413CB7" w:rsidRPr="00413CB7" w:rsidRDefault="00413CB7" w:rsidP="00413CB7">
            <w:pPr>
              <w:spacing w:after="0"/>
              <w:jc w:val="right"/>
              <w:rPr>
                <w:szCs w:val="20"/>
              </w:rPr>
            </w:pPr>
            <w:r w:rsidRPr="00413CB7">
              <w:rPr>
                <w:szCs w:val="20"/>
              </w:rPr>
              <w:t>11.12.2013</w:t>
            </w:r>
          </w:p>
        </w:tc>
      </w:tr>
      <w:tr w:rsidR="00413CB7" w:rsidRPr="00413CB7" w14:paraId="6C3986B5" w14:textId="77777777" w:rsidTr="005B36B0">
        <w:trPr>
          <w:trHeight w:val="20"/>
        </w:trPr>
        <w:tc>
          <w:tcPr>
            <w:tcW w:w="1756" w:type="pct"/>
            <w:noWrap/>
            <w:hideMark/>
          </w:tcPr>
          <w:p w14:paraId="2581BF9A" w14:textId="77777777" w:rsidR="00413CB7" w:rsidRPr="00413CB7" w:rsidRDefault="00413CB7" w:rsidP="00413CB7">
            <w:pPr>
              <w:spacing w:after="0"/>
              <w:jc w:val="left"/>
              <w:rPr>
                <w:szCs w:val="20"/>
              </w:rPr>
            </w:pPr>
            <w:r w:rsidRPr="00413CB7">
              <w:rPr>
                <w:szCs w:val="20"/>
              </w:rPr>
              <w:t>Ee-Lan Chin</w:t>
            </w:r>
          </w:p>
        </w:tc>
        <w:tc>
          <w:tcPr>
            <w:tcW w:w="1597" w:type="pct"/>
            <w:noWrap/>
            <w:hideMark/>
          </w:tcPr>
          <w:p w14:paraId="7DA03F53"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07AA3ED4" w14:textId="77777777" w:rsidR="00413CB7" w:rsidRPr="00413CB7" w:rsidRDefault="00413CB7" w:rsidP="00413CB7">
            <w:pPr>
              <w:spacing w:after="0"/>
              <w:ind w:right="113"/>
              <w:jc w:val="right"/>
              <w:rPr>
                <w:szCs w:val="20"/>
              </w:rPr>
            </w:pPr>
            <w:r w:rsidRPr="00413CB7">
              <w:rPr>
                <w:szCs w:val="20"/>
              </w:rPr>
              <w:t>36.52</w:t>
            </w:r>
          </w:p>
        </w:tc>
        <w:tc>
          <w:tcPr>
            <w:tcW w:w="770" w:type="pct"/>
            <w:noWrap/>
            <w:hideMark/>
          </w:tcPr>
          <w:p w14:paraId="2938FF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A4B828" w14:textId="77777777" w:rsidR="00413CB7" w:rsidRPr="00413CB7" w:rsidRDefault="00413CB7" w:rsidP="00413CB7">
            <w:pPr>
              <w:spacing w:after="0"/>
              <w:jc w:val="right"/>
              <w:rPr>
                <w:szCs w:val="20"/>
              </w:rPr>
            </w:pPr>
            <w:r w:rsidRPr="00413CB7">
              <w:rPr>
                <w:szCs w:val="20"/>
              </w:rPr>
              <w:t>22.5.2013</w:t>
            </w:r>
          </w:p>
        </w:tc>
      </w:tr>
      <w:tr w:rsidR="00413CB7" w:rsidRPr="00413CB7" w14:paraId="319A1A96" w14:textId="77777777" w:rsidTr="005B36B0">
        <w:trPr>
          <w:trHeight w:val="20"/>
        </w:trPr>
        <w:tc>
          <w:tcPr>
            <w:tcW w:w="1756" w:type="pct"/>
            <w:noWrap/>
            <w:hideMark/>
          </w:tcPr>
          <w:p w14:paraId="75F1C616" w14:textId="77777777" w:rsidR="00413CB7" w:rsidRPr="00413CB7" w:rsidRDefault="00413CB7" w:rsidP="00413CB7">
            <w:pPr>
              <w:spacing w:after="0"/>
              <w:jc w:val="left"/>
              <w:rPr>
                <w:szCs w:val="20"/>
              </w:rPr>
            </w:pPr>
            <w:r w:rsidRPr="00413CB7">
              <w:rPr>
                <w:szCs w:val="20"/>
              </w:rPr>
              <w:t>Eglantint Pjetri</w:t>
            </w:r>
          </w:p>
        </w:tc>
        <w:tc>
          <w:tcPr>
            <w:tcW w:w="1597" w:type="pct"/>
            <w:noWrap/>
            <w:hideMark/>
          </w:tcPr>
          <w:p w14:paraId="57492F67"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2DAC7489" w14:textId="77777777" w:rsidR="00413CB7" w:rsidRPr="00413CB7" w:rsidRDefault="00413CB7" w:rsidP="00413CB7">
            <w:pPr>
              <w:spacing w:after="0"/>
              <w:ind w:right="113"/>
              <w:jc w:val="right"/>
              <w:rPr>
                <w:szCs w:val="20"/>
              </w:rPr>
            </w:pPr>
            <w:r w:rsidRPr="00413CB7">
              <w:rPr>
                <w:szCs w:val="20"/>
              </w:rPr>
              <w:t>45.02</w:t>
            </w:r>
          </w:p>
        </w:tc>
        <w:tc>
          <w:tcPr>
            <w:tcW w:w="770" w:type="pct"/>
            <w:noWrap/>
            <w:hideMark/>
          </w:tcPr>
          <w:p w14:paraId="4BFF77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A1BB45" w14:textId="77777777" w:rsidR="00413CB7" w:rsidRPr="00413CB7" w:rsidRDefault="00413CB7" w:rsidP="00413CB7">
            <w:pPr>
              <w:spacing w:after="0"/>
              <w:jc w:val="right"/>
              <w:rPr>
                <w:szCs w:val="20"/>
              </w:rPr>
            </w:pPr>
            <w:r w:rsidRPr="00413CB7">
              <w:rPr>
                <w:szCs w:val="20"/>
              </w:rPr>
              <w:t>7.8.2013</w:t>
            </w:r>
          </w:p>
        </w:tc>
      </w:tr>
      <w:tr w:rsidR="00413CB7" w:rsidRPr="00413CB7" w14:paraId="1531BB29" w14:textId="77777777" w:rsidTr="005B36B0">
        <w:trPr>
          <w:trHeight w:val="20"/>
        </w:trPr>
        <w:tc>
          <w:tcPr>
            <w:tcW w:w="1756" w:type="pct"/>
            <w:noWrap/>
            <w:hideMark/>
          </w:tcPr>
          <w:p w14:paraId="7FFAC222" w14:textId="77777777" w:rsidR="00413CB7" w:rsidRPr="00413CB7" w:rsidRDefault="00413CB7" w:rsidP="00413CB7">
            <w:pPr>
              <w:spacing w:after="0"/>
              <w:jc w:val="left"/>
              <w:rPr>
                <w:szCs w:val="20"/>
              </w:rPr>
            </w:pPr>
            <w:r w:rsidRPr="00413CB7">
              <w:rPr>
                <w:szCs w:val="20"/>
              </w:rPr>
              <w:t>Eglantint Pjetri</w:t>
            </w:r>
          </w:p>
        </w:tc>
        <w:tc>
          <w:tcPr>
            <w:tcW w:w="1597" w:type="pct"/>
            <w:noWrap/>
            <w:hideMark/>
          </w:tcPr>
          <w:p w14:paraId="51F683CB"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792ADCE2" w14:textId="77777777" w:rsidR="00413CB7" w:rsidRPr="00413CB7" w:rsidRDefault="00413CB7" w:rsidP="00413CB7">
            <w:pPr>
              <w:spacing w:after="0"/>
              <w:ind w:right="113"/>
              <w:jc w:val="right"/>
              <w:rPr>
                <w:szCs w:val="20"/>
              </w:rPr>
            </w:pPr>
            <w:r w:rsidRPr="00413CB7">
              <w:rPr>
                <w:szCs w:val="20"/>
              </w:rPr>
              <w:t>90.04</w:t>
            </w:r>
          </w:p>
        </w:tc>
        <w:tc>
          <w:tcPr>
            <w:tcW w:w="770" w:type="pct"/>
            <w:noWrap/>
            <w:hideMark/>
          </w:tcPr>
          <w:p w14:paraId="7C68B7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5A245C" w14:textId="77777777" w:rsidR="00413CB7" w:rsidRPr="00413CB7" w:rsidRDefault="00413CB7" w:rsidP="00413CB7">
            <w:pPr>
              <w:spacing w:after="0"/>
              <w:jc w:val="right"/>
              <w:rPr>
                <w:szCs w:val="20"/>
              </w:rPr>
            </w:pPr>
            <w:r w:rsidRPr="00413CB7">
              <w:rPr>
                <w:szCs w:val="20"/>
              </w:rPr>
              <w:t>7.8.2013</w:t>
            </w:r>
          </w:p>
        </w:tc>
      </w:tr>
      <w:tr w:rsidR="00413CB7" w:rsidRPr="00413CB7" w14:paraId="3C9D45B1" w14:textId="77777777" w:rsidTr="005B36B0">
        <w:trPr>
          <w:trHeight w:val="20"/>
        </w:trPr>
        <w:tc>
          <w:tcPr>
            <w:tcW w:w="1756" w:type="pct"/>
            <w:noWrap/>
            <w:hideMark/>
          </w:tcPr>
          <w:p w14:paraId="2FE5D04A" w14:textId="77777777" w:rsidR="00413CB7" w:rsidRPr="00413CB7" w:rsidRDefault="00413CB7" w:rsidP="00413CB7">
            <w:pPr>
              <w:spacing w:after="0"/>
              <w:jc w:val="left"/>
              <w:rPr>
                <w:szCs w:val="20"/>
              </w:rPr>
            </w:pPr>
            <w:r w:rsidRPr="00413CB7">
              <w:rPr>
                <w:szCs w:val="20"/>
              </w:rPr>
              <w:t>Egon Loh</w:t>
            </w:r>
          </w:p>
        </w:tc>
        <w:tc>
          <w:tcPr>
            <w:tcW w:w="1597" w:type="pct"/>
            <w:noWrap/>
            <w:hideMark/>
          </w:tcPr>
          <w:p w14:paraId="1E7469CC"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730B7273" w14:textId="77777777" w:rsidR="00413CB7" w:rsidRPr="00413CB7" w:rsidRDefault="00413CB7" w:rsidP="00413CB7">
            <w:pPr>
              <w:spacing w:after="0"/>
              <w:ind w:right="113"/>
              <w:jc w:val="right"/>
              <w:rPr>
                <w:szCs w:val="20"/>
              </w:rPr>
            </w:pPr>
            <w:r w:rsidRPr="00413CB7">
              <w:rPr>
                <w:szCs w:val="20"/>
              </w:rPr>
              <w:t>46.14</w:t>
            </w:r>
          </w:p>
        </w:tc>
        <w:tc>
          <w:tcPr>
            <w:tcW w:w="770" w:type="pct"/>
            <w:noWrap/>
            <w:hideMark/>
          </w:tcPr>
          <w:p w14:paraId="1932A0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47693E" w14:textId="77777777" w:rsidR="00413CB7" w:rsidRPr="00413CB7" w:rsidRDefault="00413CB7" w:rsidP="00413CB7">
            <w:pPr>
              <w:spacing w:after="0"/>
              <w:jc w:val="right"/>
              <w:rPr>
                <w:szCs w:val="20"/>
              </w:rPr>
            </w:pPr>
            <w:r w:rsidRPr="00413CB7">
              <w:rPr>
                <w:szCs w:val="20"/>
              </w:rPr>
              <w:t>3.11.2014</w:t>
            </w:r>
          </w:p>
        </w:tc>
      </w:tr>
      <w:tr w:rsidR="00413CB7" w:rsidRPr="00413CB7" w14:paraId="7B6964A6" w14:textId="77777777" w:rsidTr="005B36B0">
        <w:trPr>
          <w:trHeight w:val="20"/>
        </w:trPr>
        <w:tc>
          <w:tcPr>
            <w:tcW w:w="1756" w:type="pct"/>
            <w:noWrap/>
            <w:hideMark/>
          </w:tcPr>
          <w:p w14:paraId="78876CCA" w14:textId="77777777" w:rsidR="00413CB7" w:rsidRPr="00413CB7" w:rsidRDefault="00413CB7" w:rsidP="00413CB7">
            <w:pPr>
              <w:spacing w:after="0"/>
              <w:jc w:val="left"/>
              <w:rPr>
                <w:szCs w:val="20"/>
              </w:rPr>
            </w:pPr>
            <w:r w:rsidRPr="00413CB7">
              <w:rPr>
                <w:szCs w:val="20"/>
              </w:rPr>
              <w:lastRenderedPageBreak/>
              <w:t>Eileen Graham</w:t>
            </w:r>
          </w:p>
        </w:tc>
        <w:tc>
          <w:tcPr>
            <w:tcW w:w="1597" w:type="pct"/>
            <w:noWrap/>
            <w:hideMark/>
          </w:tcPr>
          <w:p w14:paraId="7E658B3F"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189BF87C" w14:textId="77777777" w:rsidR="00413CB7" w:rsidRPr="00413CB7" w:rsidRDefault="00413CB7" w:rsidP="00413CB7">
            <w:pPr>
              <w:spacing w:after="0"/>
              <w:ind w:right="113"/>
              <w:jc w:val="right"/>
              <w:rPr>
                <w:szCs w:val="20"/>
              </w:rPr>
            </w:pPr>
            <w:r w:rsidRPr="00413CB7">
              <w:rPr>
                <w:szCs w:val="20"/>
              </w:rPr>
              <w:t>32.70</w:t>
            </w:r>
          </w:p>
        </w:tc>
        <w:tc>
          <w:tcPr>
            <w:tcW w:w="770" w:type="pct"/>
            <w:noWrap/>
            <w:hideMark/>
          </w:tcPr>
          <w:p w14:paraId="329865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7F3D8F" w14:textId="77777777" w:rsidR="00413CB7" w:rsidRPr="00413CB7" w:rsidRDefault="00413CB7" w:rsidP="00413CB7">
            <w:pPr>
              <w:spacing w:after="0"/>
              <w:jc w:val="right"/>
              <w:rPr>
                <w:szCs w:val="20"/>
              </w:rPr>
            </w:pPr>
            <w:r w:rsidRPr="00413CB7">
              <w:rPr>
                <w:szCs w:val="20"/>
              </w:rPr>
              <w:t>31.10.2014</w:t>
            </w:r>
          </w:p>
        </w:tc>
      </w:tr>
      <w:tr w:rsidR="00413CB7" w:rsidRPr="00413CB7" w14:paraId="129672D3" w14:textId="77777777" w:rsidTr="005B36B0">
        <w:trPr>
          <w:trHeight w:val="20"/>
        </w:trPr>
        <w:tc>
          <w:tcPr>
            <w:tcW w:w="1756" w:type="pct"/>
            <w:noWrap/>
            <w:hideMark/>
          </w:tcPr>
          <w:p w14:paraId="15471C02" w14:textId="77777777" w:rsidR="00413CB7" w:rsidRPr="00413CB7" w:rsidRDefault="00413CB7" w:rsidP="00413CB7">
            <w:pPr>
              <w:spacing w:after="0"/>
              <w:jc w:val="left"/>
              <w:rPr>
                <w:szCs w:val="20"/>
              </w:rPr>
            </w:pPr>
            <w:r w:rsidRPr="00413CB7">
              <w:rPr>
                <w:szCs w:val="20"/>
              </w:rPr>
              <w:t>Eileen Taylor</w:t>
            </w:r>
          </w:p>
        </w:tc>
        <w:tc>
          <w:tcPr>
            <w:tcW w:w="1597" w:type="pct"/>
            <w:noWrap/>
            <w:hideMark/>
          </w:tcPr>
          <w:p w14:paraId="640A3B30" w14:textId="77777777" w:rsidR="00413CB7" w:rsidRPr="00413CB7" w:rsidRDefault="00413CB7" w:rsidP="00413CB7">
            <w:pPr>
              <w:spacing w:after="0"/>
              <w:ind w:left="113"/>
              <w:jc w:val="left"/>
              <w:rPr>
                <w:szCs w:val="20"/>
              </w:rPr>
            </w:pPr>
            <w:r w:rsidRPr="00413CB7">
              <w:rPr>
                <w:szCs w:val="20"/>
              </w:rPr>
              <w:t>REYNELLA EAST, SA 5161</w:t>
            </w:r>
          </w:p>
        </w:tc>
        <w:tc>
          <w:tcPr>
            <w:tcW w:w="424" w:type="pct"/>
            <w:noWrap/>
            <w:hideMark/>
          </w:tcPr>
          <w:p w14:paraId="778D7EB2"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0A425F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63613F" w14:textId="77777777" w:rsidR="00413CB7" w:rsidRPr="00413CB7" w:rsidRDefault="00413CB7" w:rsidP="00413CB7">
            <w:pPr>
              <w:spacing w:after="0"/>
              <w:jc w:val="right"/>
              <w:rPr>
                <w:szCs w:val="20"/>
              </w:rPr>
            </w:pPr>
            <w:r w:rsidRPr="00413CB7">
              <w:rPr>
                <w:szCs w:val="20"/>
              </w:rPr>
              <w:t>10.4.2013</w:t>
            </w:r>
          </w:p>
        </w:tc>
      </w:tr>
      <w:tr w:rsidR="00413CB7" w:rsidRPr="00413CB7" w14:paraId="62D1FE50" w14:textId="77777777" w:rsidTr="005B36B0">
        <w:trPr>
          <w:trHeight w:val="20"/>
        </w:trPr>
        <w:tc>
          <w:tcPr>
            <w:tcW w:w="1756" w:type="pct"/>
            <w:noWrap/>
            <w:hideMark/>
          </w:tcPr>
          <w:p w14:paraId="30BFC053" w14:textId="77777777" w:rsidR="00413CB7" w:rsidRPr="00413CB7" w:rsidRDefault="00413CB7" w:rsidP="00413CB7">
            <w:pPr>
              <w:spacing w:after="0"/>
              <w:jc w:val="left"/>
              <w:rPr>
                <w:szCs w:val="20"/>
              </w:rPr>
            </w:pPr>
            <w:r w:rsidRPr="00413CB7">
              <w:rPr>
                <w:szCs w:val="20"/>
              </w:rPr>
              <w:t>E J and A J Pitt</w:t>
            </w:r>
          </w:p>
        </w:tc>
        <w:tc>
          <w:tcPr>
            <w:tcW w:w="1597" w:type="pct"/>
            <w:noWrap/>
            <w:hideMark/>
          </w:tcPr>
          <w:p w14:paraId="4742086B" w14:textId="77777777"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14:paraId="4B49C9A9" w14:textId="77777777" w:rsidR="00413CB7" w:rsidRPr="00413CB7" w:rsidRDefault="00413CB7" w:rsidP="00413CB7">
            <w:pPr>
              <w:spacing w:after="0"/>
              <w:ind w:right="113"/>
              <w:jc w:val="right"/>
              <w:rPr>
                <w:szCs w:val="20"/>
              </w:rPr>
            </w:pPr>
            <w:r w:rsidRPr="00413CB7">
              <w:rPr>
                <w:szCs w:val="20"/>
              </w:rPr>
              <w:t>234.26</w:t>
            </w:r>
          </w:p>
        </w:tc>
        <w:tc>
          <w:tcPr>
            <w:tcW w:w="770" w:type="pct"/>
            <w:noWrap/>
            <w:hideMark/>
          </w:tcPr>
          <w:p w14:paraId="68CA3B99" w14:textId="77777777" w:rsidR="00413CB7" w:rsidRPr="00413CB7" w:rsidRDefault="00413CB7" w:rsidP="00413CB7">
            <w:pPr>
              <w:spacing w:after="0"/>
              <w:ind w:left="170"/>
              <w:jc w:val="left"/>
              <w:rPr>
                <w:szCs w:val="20"/>
              </w:rPr>
            </w:pPr>
            <w:r w:rsidRPr="00413CB7">
              <w:rPr>
                <w:szCs w:val="20"/>
              </w:rPr>
              <w:t>Refund 176731</w:t>
            </w:r>
          </w:p>
        </w:tc>
        <w:tc>
          <w:tcPr>
            <w:tcW w:w="453" w:type="pct"/>
            <w:noWrap/>
            <w:hideMark/>
          </w:tcPr>
          <w:p w14:paraId="315D494E" w14:textId="77777777" w:rsidR="00413CB7" w:rsidRPr="00413CB7" w:rsidRDefault="00413CB7" w:rsidP="00413CB7">
            <w:pPr>
              <w:spacing w:after="0"/>
              <w:jc w:val="right"/>
              <w:rPr>
                <w:szCs w:val="20"/>
              </w:rPr>
            </w:pPr>
            <w:r w:rsidRPr="00413CB7">
              <w:rPr>
                <w:szCs w:val="20"/>
              </w:rPr>
              <w:t>16.9.2013</w:t>
            </w:r>
          </w:p>
        </w:tc>
      </w:tr>
      <w:tr w:rsidR="00413CB7" w:rsidRPr="00413CB7" w14:paraId="0FCF30E4" w14:textId="77777777" w:rsidTr="005B36B0">
        <w:trPr>
          <w:trHeight w:val="20"/>
        </w:trPr>
        <w:tc>
          <w:tcPr>
            <w:tcW w:w="1756" w:type="pct"/>
            <w:noWrap/>
            <w:hideMark/>
          </w:tcPr>
          <w:p w14:paraId="2D16401F" w14:textId="77777777" w:rsidR="00413CB7" w:rsidRPr="00413CB7" w:rsidRDefault="00413CB7" w:rsidP="00413CB7">
            <w:pPr>
              <w:spacing w:after="0"/>
              <w:jc w:val="left"/>
              <w:rPr>
                <w:szCs w:val="20"/>
              </w:rPr>
            </w:pPr>
            <w:r w:rsidRPr="00413CB7">
              <w:rPr>
                <w:szCs w:val="20"/>
              </w:rPr>
              <w:t>Elaine and David Pogorelly</w:t>
            </w:r>
          </w:p>
        </w:tc>
        <w:tc>
          <w:tcPr>
            <w:tcW w:w="1597" w:type="pct"/>
            <w:noWrap/>
            <w:hideMark/>
          </w:tcPr>
          <w:p w14:paraId="49A69ECE" w14:textId="77777777" w:rsidR="00413CB7" w:rsidRPr="00413CB7" w:rsidRDefault="00413CB7" w:rsidP="00413CB7">
            <w:pPr>
              <w:spacing w:after="0"/>
              <w:ind w:left="113"/>
              <w:jc w:val="left"/>
              <w:rPr>
                <w:szCs w:val="20"/>
              </w:rPr>
            </w:pPr>
            <w:r w:rsidRPr="00413CB7">
              <w:rPr>
                <w:szCs w:val="20"/>
              </w:rPr>
              <w:t>MOUNT COMPASS, SA 5210</w:t>
            </w:r>
          </w:p>
        </w:tc>
        <w:tc>
          <w:tcPr>
            <w:tcW w:w="424" w:type="pct"/>
            <w:noWrap/>
            <w:hideMark/>
          </w:tcPr>
          <w:p w14:paraId="182731DC"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32B083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AE3FB7" w14:textId="77777777" w:rsidR="00413CB7" w:rsidRPr="00413CB7" w:rsidRDefault="00413CB7" w:rsidP="00413CB7">
            <w:pPr>
              <w:spacing w:after="0"/>
              <w:jc w:val="right"/>
              <w:rPr>
                <w:szCs w:val="20"/>
              </w:rPr>
            </w:pPr>
            <w:r w:rsidRPr="00413CB7">
              <w:rPr>
                <w:szCs w:val="20"/>
              </w:rPr>
              <w:t>10.1.2013</w:t>
            </w:r>
          </w:p>
        </w:tc>
      </w:tr>
      <w:tr w:rsidR="00413CB7" w:rsidRPr="00413CB7" w14:paraId="676A80DB" w14:textId="77777777" w:rsidTr="005B36B0">
        <w:trPr>
          <w:trHeight w:val="20"/>
        </w:trPr>
        <w:tc>
          <w:tcPr>
            <w:tcW w:w="1756" w:type="pct"/>
            <w:noWrap/>
            <w:hideMark/>
          </w:tcPr>
          <w:p w14:paraId="1A935367" w14:textId="77777777" w:rsidR="00413CB7" w:rsidRPr="00413CB7" w:rsidRDefault="00413CB7" w:rsidP="00413CB7">
            <w:pPr>
              <w:spacing w:after="0"/>
              <w:jc w:val="left"/>
              <w:rPr>
                <w:szCs w:val="20"/>
              </w:rPr>
            </w:pPr>
            <w:r w:rsidRPr="00413CB7">
              <w:rPr>
                <w:szCs w:val="20"/>
              </w:rPr>
              <w:t>Elaine Eckert</w:t>
            </w:r>
          </w:p>
        </w:tc>
        <w:tc>
          <w:tcPr>
            <w:tcW w:w="1597" w:type="pct"/>
            <w:noWrap/>
            <w:hideMark/>
          </w:tcPr>
          <w:p w14:paraId="20F34F37" w14:textId="77777777"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14:paraId="3132BEAF" w14:textId="77777777" w:rsidR="00413CB7" w:rsidRPr="00413CB7" w:rsidRDefault="00413CB7" w:rsidP="00413CB7">
            <w:pPr>
              <w:spacing w:after="0"/>
              <w:ind w:right="113"/>
              <w:jc w:val="right"/>
              <w:rPr>
                <w:szCs w:val="20"/>
              </w:rPr>
            </w:pPr>
            <w:r w:rsidRPr="00413CB7">
              <w:rPr>
                <w:szCs w:val="20"/>
              </w:rPr>
              <w:t>54.74</w:t>
            </w:r>
          </w:p>
        </w:tc>
        <w:tc>
          <w:tcPr>
            <w:tcW w:w="770" w:type="pct"/>
            <w:noWrap/>
            <w:hideMark/>
          </w:tcPr>
          <w:p w14:paraId="02CA00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91D379" w14:textId="77777777" w:rsidR="00413CB7" w:rsidRPr="00413CB7" w:rsidRDefault="00413CB7" w:rsidP="00413CB7">
            <w:pPr>
              <w:spacing w:after="0"/>
              <w:jc w:val="right"/>
              <w:rPr>
                <w:szCs w:val="20"/>
              </w:rPr>
            </w:pPr>
            <w:r w:rsidRPr="00413CB7">
              <w:rPr>
                <w:szCs w:val="20"/>
              </w:rPr>
              <w:t>21.7.2014</w:t>
            </w:r>
          </w:p>
        </w:tc>
      </w:tr>
      <w:tr w:rsidR="00413CB7" w:rsidRPr="00413CB7" w14:paraId="17B534AE" w14:textId="77777777" w:rsidTr="005B36B0">
        <w:trPr>
          <w:trHeight w:val="20"/>
        </w:trPr>
        <w:tc>
          <w:tcPr>
            <w:tcW w:w="1756" w:type="pct"/>
            <w:noWrap/>
            <w:hideMark/>
          </w:tcPr>
          <w:p w14:paraId="7BDE2F5E" w14:textId="77777777" w:rsidR="00413CB7" w:rsidRPr="00413CB7" w:rsidRDefault="00413CB7" w:rsidP="00413CB7">
            <w:pPr>
              <w:spacing w:after="0"/>
              <w:jc w:val="left"/>
              <w:rPr>
                <w:szCs w:val="20"/>
              </w:rPr>
            </w:pPr>
            <w:r w:rsidRPr="00413CB7">
              <w:rPr>
                <w:szCs w:val="20"/>
              </w:rPr>
              <w:t>Eleanor Twiddy</w:t>
            </w:r>
          </w:p>
        </w:tc>
        <w:tc>
          <w:tcPr>
            <w:tcW w:w="1597" w:type="pct"/>
            <w:noWrap/>
            <w:hideMark/>
          </w:tcPr>
          <w:p w14:paraId="15CC12E0" w14:textId="77777777"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14:paraId="50FCDA3D" w14:textId="77777777" w:rsidR="00413CB7" w:rsidRPr="00413CB7" w:rsidRDefault="00413CB7" w:rsidP="00413CB7">
            <w:pPr>
              <w:spacing w:after="0"/>
              <w:ind w:right="113"/>
              <w:jc w:val="right"/>
              <w:rPr>
                <w:szCs w:val="20"/>
              </w:rPr>
            </w:pPr>
            <w:r w:rsidRPr="00413CB7">
              <w:rPr>
                <w:szCs w:val="20"/>
              </w:rPr>
              <w:t>30.95</w:t>
            </w:r>
          </w:p>
        </w:tc>
        <w:tc>
          <w:tcPr>
            <w:tcW w:w="770" w:type="pct"/>
            <w:noWrap/>
            <w:hideMark/>
          </w:tcPr>
          <w:p w14:paraId="0F4D3F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7EC76C" w14:textId="77777777" w:rsidR="00413CB7" w:rsidRPr="00413CB7" w:rsidRDefault="00413CB7" w:rsidP="00413CB7">
            <w:pPr>
              <w:spacing w:after="0"/>
              <w:jc w:val="right"/>
              <w:rPr>
                <w:szCs w:val="20"/>
              </w:rPr>
            </w:pPr>
            <w:r w:rsidRPr="00413CB7">
              <w:rPr>
                <w:szCs w:val="20"/>
              </w:rPr>
              <w:t>27.10.2014</w:t>
            </w:r>
          </w:p>
        </w:tc>
      </w:tr>
      <w:tr w:rsidR="00413CB7" w:rsidRPr="00413CB7" w14:paraId="1E069747" w14:textId="77777777" w:rsidTr="005B36B0">
        <w:trPr>
          <w:trHeight w:val="20"/>
        </w:trPr>
        <w:tc>
          <w:tcPr>
            <w:tcW w:w="1756" w:type="pct"/>
            <w:noWrap/>
            <w:hideMark/>
          </w:tcPr>
          <w:p w14:paraId="1DB2C4C4" w14:textId="77777777" w:rsidR="00413CB7" w:rsidRPr="00413CB7" w:rsidRDefault="00413CB7" w:rsidP="00413CB7">
            <w:pPr>
              <w:spacing w:after="0"/>
              <w:jc w:val="left"/>
              <w:rPr>
                <w:szCs w:val="20"/>
              </w:rPr>
            </w:pPr>
            <w:r w:rsidRPr="00413CB7">
              <w:rPr>
                <w:szCs w:val="20"/>
              </w:rPr>
              <w:t>Eleanor Twiddy</w:t>
            </w:r>
          </w:p>
        </w:tc>
        <w:tc>
          <w:tcPr>
            <w:tcW w:w="1597" w:type="pct"/>
            <w:noWrap/>
            <w:hideMark/>
          </w:tcPr>
          <w:p w14:paraId="6E33469A" w14:textId="77777777"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14:paraId="40287303" w14:textId="77777777" w:rsidR="00413CB7" w:rsidRPr="00413CB7" w:rsidRDefault="00413CB7" w:rsidP="00413CB7">
            <w:pPr>
              <w:spacing w:after="0"/>
              <w:ind w:right="113"/>
              <w:jc w:val="right"/>
              <w:rPr>
                <w:szCs w:val="20"/>
              </w:rPr>
            </w:pPr>
            <w:r w:rsidRPr="00413CB7">
              <w:rPr>
                <w:szCs w:val="20"/>
              </w:rPr>
              <w:t>10.50</w:t>
            </w:r>
          </w:p>
        </w:tc>
        <w:tc>
          <w:tcPr>
            <w:tcW w:w="770" w:type="pct"/>
            <w:noWrap/>
            <w:hideMark/>
          </w:tcPr>
          <w:p w14:paraId="6AD117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861CAA" w14:textId="77777777" w:rsidR="00413CB7" w:rsidRPr="00413CB7" w:rsidRDefault="00413CB7" w:rsidP="00413CB7">
            <w:pPr>
              <w:spacing w:after="0"/>
              <w:jc w:val="right"/>
              <w:rPr>
                <w:szCs w:val="20"/>
              </w:rPr>
            </w:pPr>
            <w:r w:rsidRPr="00413CB7">
              <w:rPr>
                <w:szCs w:val="20"/>
              </w:rPr>
              <w:t>27.10.2014</w:t>
            </w:r>
          </w:p>
        </w:tc>
      </w:tr>
      <w:tr w:rsidR="00413CB7" w:rsidRPr="00413CB7" w14:paraId="553AE24E" w14:textId="77777777" w:rsidTr="005B36B0">
        <w:trPr>
          <w:trHeight w:val="20"/>
        </w:trPr>
        <w:tc>
          <w:tcPr>
            <w:tcW w:w="1756" w:type="pct"/>
            <w:noWrap/>
            <w:hideMark/>
          </w:tcPr>
          <w:p w14:paraId="7DE63975" w14:textId="77777777" w:rsidR="00413CB7" w:rsidRPr="00413CB7" w:rsidRDefault="00413CB7" w:rsidP="00413CB7">
            <w:pPr>
              <w:spacing w:after="0"/>
              <w:jc w:val="left"/>
              <w:rPr>
                <w:szCs w:val="20"/>
              </w:rPr>
            </w:pPr>
            <w:r w:rsidRPr="00413CB7">
              <w:rPr>
                <w:szCs w:val="20"/>
              </w:rPr>
              <w:t>Elisa Tatarelli</w:t>
            </w:r>
          </w:p>
        </w:tc>
        <w:tc>
          <w:tcPr>
            <w:tcW w:w="1597" w:type="pct"/>
            <w:noWrap/>
            <w:hideMark/>
          </w:tcPr>
          <w:p w14:paraId="04374654"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5791ABB4" w14:textId="77777777" w:rsidR="00413CB7" w:rsidRPr="00413CB7" w:rsidRDefault="00413CB7" w:rsidP="00413CB7">
            <w:pPr>
              <w:spacing w:after="0"/>
              <w:ind w:right="113"/>
              <w:jc w:val="right"/>
              <w:rPr>
                <w:szCs w:val="20"/>
              </w:rPr>
            </w:pPr>
            <w:r w:rsidRPr="00413CB7">
              <w:rPr>
                <w:szCs w:val="20"/>
              </w:rPr>
              <w:t>17.96</w:t>
            </w:r>
          </w:p>
        </w:tc>
        <w:tc>
          <w:tcPr>
            <w:tcW w:w="770" w:type="pct"/>
            <w:noWrap/>
            <w:hideMark/>
          </w:tcPr>
          <w:p w14:paraId="0A74F2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7AB33C" w14:textId="77777777" w:rsidR="00413CB7" w:rsidRPr="00413CB7" w:rsidRDefault="00413CB7" w:rsidP="00413CB7">
            <w:pPr>
              <w:spacing w:after="0"/>
              <w:jc w:val="right"/>
              <w:rPr>
                <w:szCs w:val="20"/>
              </w:rPr>
            </w:pPr>
            <w:r w:rsidRPr="00413CB7">
              <w:rPr>
                <w:szCs w:val="20"/>
              </w:rPr>
              <w:t>10.9.2014</w:t>
            </w:r>
          </w:p>
        </w:tc>
      </w:tr>
      <w:tr w:rsidR="00413CB7" w:rsidRPr="00413CB7" w14:paraId="711EFDBB" w14:textId="77777777" w:rsidTr="005B36B0">
        <w:trPr>
          <w:trHeight w:val="20"/>
        </w:trPr>
        <w:tc>
          <w:tcPr>
            <w:tcW w:w="1756" w:type="pct"/>
            <w:noWrap/>
            <w:hideMark/>
          </w:tcPr>
          <w:p w14:paraId="4F08BE8D" w14:textId="77777777" w:rsidR="00413CB7" w:rsidRPr="00413CB7" w:rsidRDefault="00413CB7" w:rsidP="00413CB7">
            <w:pPr>
              <w:spacing w:after="0"/>
              <w:jc w:val="left"/>
              <w:rPr>
                <w:szCs w:val="20"/>
              </w:rPr>
            </w:pPr>
            <w:r w:rsidRPr="00413CB7">
              <w:rPr>
                <w:szCs w:val="20"/>
              </w:rPr>
              <w:t>Elisa Tay</w:t>
            </w:r>
          </w:p>
        </w:tc>
        <w:tc>
          <w:tcPr>
            <w:tcW w:w="1597" w:type="pct"/>
            <w:noWrap/>
            <w:hideMark/>
          </w:tcPr>
          <w:p w14:paraId="1D82F680"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443746B8" w14:textId="77777777" w:rsidR="00413CB7" w:rsidRPr="00413CB7" w:rsidRDefault="00413CB7" w:rsidP="00413CB7">
            <w:pPr>
              <w:spacing w:after="0"/>
              <w:ind w:right="113"/>
              <w:jc w:val="right"/>
              <w:rPr>
                <w:szCs w:val="20"/>
              </w:rPr>
            </w:pPr>
            <w:r w:rsidRPr="00413CB7">
              <w:rPr>
                <w:szCs w:val="20"/>
              </w:rPr>
              <w:t>82.18</w:t>
            </w:r>
          </w:p>
        </w:tc>
        <w:tc>
          <w:tcPr>
            <w:tcW w:w="770" w:type="pct"/>
            <w:noWrap/>
            <w:hideMark/>
          </w:tcPr>
          <w:p w14:paraId="17A0DF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B89453" w14:textId="77777777" w:rsidR="00413CB7" w:rsidRPr="00413CB7" w:rsidRDefault="00413CB7" w:rsidP="00413CB7">
            <w:pPr>
              <w:spacing w:after="0"/>
              <w:jc w:val="right"/>
              <w:rPr>
                <w:szCs w:val="20"/>
              </w:rPr>
            </w:pPr>
            <w:r w:rsidRPr="00413CB7">
              <w:rPr>
                <w:szCs w:val="20"/>
              </w:rPr>
              <w:t>3.3.2014</w:t>
            </w:r>
          </w:p>
        </w:tc>
      </w:tr>
      <w:tr w:rsidR="00413CB7" w:rsidRPr="00413CB7" w14:paraId="53F747DB" w14:textId="77777777" w:rsidTr="005B36B0">
        <w:trPr>
          <w:trHeight w:val="20"/>
        </w:trPr>
        <w:tc>
          <w:tcPr>
            <w:tcW w:w="1756" w:type="pct"/>
            <w:noWrap/>
            <w:hideMark/>
          </w:tcPr>
          <w:p w14:paraId="4CF8D702" w14:textId="77777777" w:rsidR="00413CB7" w:rsidRPr="00413CB7" w:rsidRDefault="00413CB7" w:rsidP="00413CB7">
            <w:pPr>
              <w:spacing w:after="0"/>
              <w:jc w:val="left"/>
              <w:rPr>
                <w:szCs w:val="20"/>
              </w:rPr>
            </w:pPr>
            <w:r w:rsidRPr="00413CB7">
              <w:rPr>
                <w:szCs w:val="20"/>
              </w:rPr>
              <w:t>Elizabeth Blakemore</w:t>
            </w:r>
          </w:p>
        </w:tc>
        <w:tc>
          <w:tcPr>
            <w:tcW w:w="1597" w:type="pct"/>
            <w:noWrap/>
            <w:hideMark/>
          </w:tcPr>
          <w:p w14:paraId="015D4D1C" w14:textId="77777777" w:rsidR="00413CB7" w:rsidRPr="00413CB7" w:rsidRDefault="00413CB7" w:rsidP="00413CB7">
            <w:pPr>
              <w:spacing w:after="0"/>
              <w:ind w:left="113"/>
              <w:jc w:val="left"/>
              <w:rPr>
                <w:szCs w:val="20"/>
              </w:rPr>
            </w:pPr>
            <w:r w:rsidRPr="00413CB7">
              <w:rPr>
                <w:szCs w:val="20"/>
              </w:rPr>
              <w:t>GILBERTON, SA 5081</w:t>
            </w:r>
          </w:p>
        </w:tc>
        <w:tc>
          <w:tcPr>
            <w:tcW w:w="424" w:type="pct"/>
            <w:noWrap/>
            <w:hideMark/>
          </w:tcPr>
          <w:p w14:paraId="7363D56E" w14:textId="77777777" w:rsidR="00413CB7" w:rsidRPr="00413CB7" w:rsidRDefault="00413CB7" w:rsidP="00413CB7">
            <w:pPr>
              <w:spacing w:after="0"/>
              <w:ind w:right="113"/>
              <w:jc w:val="right"/>
              <w:rPr>
                <w:szCs w:val="20"/>
              </w:rPr>
            </w:pPr>
            <w:r w:rsidRPr="00413CB7">
              <w:rPr>
                <w:szCs w:val="20"/>
              </w:rPr>
              <w:t>201.15</w:t>
            </w:r>
          </w:p>
        </w:tc>
        <w:tc>
          <w:tcPr>
            <w:tcW w:w="770" w:type="pct"/>
            <w:noWrap/>
            <w:hideMark/>
          </w:tcPr>
          <w:p w14:paraId="57FFC7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A41647" w14:textId="77777777" w:rsidR="00413CB7" w:rsidRPr="00413CB7" w:rsidRDefault="00413CB7" w:rsidP="00413CB7">
            <w:pPr>
              <w:spacing w:after="0"/>
              <w:jc w:val="right"/>
              <w:rPr>
                <w:szCs w:val="20"/>
              </w:rPr>
            </w:pPr>
            <w:r w:rsidRPr="00413CB7">
              <w:rPr>
                <w:szCs w:val="20"/>
              </w:rPr>
              <w:t>25.7.2014</w:t>
            </w:r>
          </w:p>
        </w:tc>
      </w:tr>
      <w:tr w:rsidR="00413CB7" w:rsidRPr="00413CB7" w14:paraId="0D991057" w14:textId="77777777" w:rsidTr="005B36B0">
        <w:trPr>
          <w:trHeight w:val="20"/>
        </w:trPr>
        <w:tc>
          <w:tcPr>
            <w:tcW w:w="1756" w:type="pct"/>
            <w:noWrap/>
            <w:hideMark/>
          </w:tcPr>
          <w:p w14:paraId="508C80E3" w14:textId="77777777" w:rsidR="00413CB7" w:rsidRPr="00413CB7" w:rsidRDefault="00413CB7" w:rsidP="00413CB7">
            <w:pPr>
              <w:spacing w:after="0"/>
              <w:jc w:val="left"/>
              <w:rPr>
                <w:szCs w:val="20"/>
              </w:rPr>
            </w:pPr>
            <w:r w:rsidRPr="00413CB7">
              <w:rPr>
                <w:szCs w:val="20"/>
              </w:rPr>
              <w:t>Elizabeth Christie</w:t>
            </w:r>
          </w:p>
        </w:tc>
        <w:tc>
          <w:tcPr>
            <w:tcW w:w="1597" w:type="pct"/>
            <w:noWrap/>
            <w:hideMark/>
          </w:tcPr>
          <w:p w14:paraId="3939669F"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6A22B9A6" w14:textId="77777777" w:rsidR="00413CB7" w:rsidRPr="00413CB7" w:rsidRDefault="00413CB7" w:rsidP="00413CB7">
            <w:pPr>
              <w:spacing w:after="0"/>
              <w:ind w:right="113"/>
              <w:jc w:val="right"/>
              <w:rPr>
                <w:szCs w:val="20"/>
              </w:rPr>
            </w:pPr>
            <w:r w:rsidRPr="00413CB7">
              <w:rPr>
                <w:szCs w:val="20"/>
              </w:rPr>
              <w:t>88.00</w:t>
            </w:r>
          </w:p>
        </w:tc>
        <w:tc>
          <w:tcPr>
            <w:tcW w:w="770" w:type="pct"/>
            <w:noWrap/>
            <w:hideMark/>
          </w:tcPr>
          <w:p w14:paraId="513917FB" w14:textId="77777777" w:rsidR="00413CB7" w:rsidRPr="00413CB7" w:rsidRDefault="00413CB7" w:rsidP="00413CB7">
            <w:pPr>
              <w:spacing w:after="0"/>
              <w:ind w:left="170"/>
              <w:jc w:val="left"/>
              <w:rPr>
                <w:szCs w:val="20"/>
              </w:rPr>
            </w:pPr>
            <w:r w:rsidRPr="00413CB7">
              <w:rPr>
                <w:szCs w:val="20"/>
              </w:rPr>
              <w:t>Refund 925771</w:t>
            </w:r>
          </w:p>
        </w:tc>
        <w:tc>
          <w:tcPr>
            <w:tcW w:w="453" w:type="pct"/>
            <w:noWrap/>
            <w:hideMark/>
          </w:tcPr>
          <w:p w14:paraId="1659C9A2" w14:textId="77777777" w:rsidR="00413CB7" w:rsidRPr="00413CB7" w:rsidRDefault="00413CB7" w:rsidP="00413CB7">
            <w:pPr>
              <w:spacing w:after="0"/>
              <w:jc w:val="right"/>
              <w:rPr>
                <w:szCs w:val="20"/>
              </w:rPr>
            </w:pPr>
            <w:r w:rsidRPr="00413CB7">
              <w:rPr>
                <w:szCs w:val="20"/>
              </w:rPr>
              <w:t>28.5.2013</w:t>
            </w:r>
          </w:p>
        </w:tc>
      </w:tr>
      <w:tr w:rsidR="00413CB7" w:rsidRPr="00413CB7" w14:paraId="09485A41" w14:textId="77777777" w:rsidTr="005B36B0">
        <w:trPr>
          <w:trHeight w:val="20"/>
        </w:trPr>
        <w:tc>
          <w:tcPr>
            <w:tcW w:w="1756" w:type="pct"/>
            <w:noWrap/>
            <w:hideMark/>
          </w:tcPr>
          <w:p w14:paraId="44148DD5" w14:textId="77777777" w:rsidR="00413CB7" w:rsidRPr="00413CB7" w:rsidRDefault="00413CB7" w:rsidP="00413CB7">
            <w:pPr>
              <w:spacing w:after="0"/>
              <w:jc w:val="left"/>
              <w:rPr>
                <w:szCs w:val="20"/>
              </w:rPr>
            </w:pPr>
            <w:r w:rsidRPr="00413CB7">
              <w:rPr>
                <w:szCs w:val="20"/>
              </w:rPr>
              <w:t>Elizabeth Davis</w:t>
            </w:r>
          </w:p>
        </w:tc>
        <w:tc>
          <w:tcPr>
            <w:tcW w:w="1597" w:type="pct"/>
            <w:noWrap/>
            <w:hideMark/>
          </w:tcPr>
          <w:p w14:paraId="6391EF01" w14:textId="77777777" w:rsidR="00413CB7" w:rsidRPr="00413CB7" w:rsidRDefault="00413CB7" w:rsidP="00413CB7">
            <w:pPr>
              <w:spacing w:after="0"/>
              <w:ind w:left="113"/>
              <w:jc w:val="left"/>
              <w:rPr>
                <w:szCs w:val="20"/>
              </w:rPr>
            </w:pPr>
            <w:r w:rsidRPr="00413CB7">
              <w:rPr>
                <w:szCs w:val="20"/>
              </w:rPr>
              <w:t>SEACOMBE, SA 5047</w:t>
            </w:r>
          </w:p>
        </w:tc>
        <w:tc>
          <w:tcPr>
            <w:tcW w:w="424" w:type="pct"/>
            <w:noWrap/>
            <w:hideMark/>
          </w:tcPr>
          <w:p w14:paraId="708AF644" w14:textId="77777777" w:rsidR="00413CB7" w:rsidRPr="00413CB7" w:rsidRDefault="00413CB7" w:rsidP="00413CB7">
            <w:pPr>
              <w:spacing w:after="0"/>
              <w:ind w:right="113"/>
              <w:jc w:val="right"/>
              <w:rPr>
                <w:szCs w:val="20"/>
              </w:rPr>
            </w:pPr>
            <w:r w:rsidRPr="00413CB7">
              <w:rPr>
                <w:szCs w:val="20"/>
              </w:rPr>
              <w:t>162.53</w:t>
            </w:r>
          </w:p>
        </w:tc>
        <w:tc>
          <w:tcPr>
            <w:tcW w:w="770" w:type="pct"/>
            <w:noWrap/>
            <w:hideMark/>
          </w:tcPr>
          <w:p w14:paraId="1E16870A" w14:textId="77777777" w:rsidR="00413CB7" w:rsidRPr="00413CB7" w:rsidRDefault="00413CB7" w:rsidP="00413CB7">
            <w:pPr>
              <w:spacing w:after="0"/>
              <w:ind w:left="170"/>
              <w:jc w:val="left"/>
              <w:rPr>
                <w:szCs w:val="20"/>
              </w:rPr>
            </w:pPr>
            <w:r w:rsidRPr="00413CB7">
              <w:rPr>
                <w:szCs w:val="20"/>
              </w:rPr>
              <w:t>Refund 199111</w:t>
            </w:r>
          </w:p>
        </w:tc>
        <w:tc>
          <w:tcPr>
            <w:tcW w:w="453" w:type="pct"/>
            <w:noWrap/>
            <w:hideMark/>
          </w:tcPr>
          <w:p w14:paraId="614759AE" w14:textId="77777777" w:rsidR="00413CB7" w:rsidRPr="00413CB7" w:rsidRDefault="00413CB7" w:rsidP="00413CB7">
            <w:pPr>
              <w:spacing w:after="0"/>
              <w:jc w:val="right"/>
              <w:rPr>
                <w:szCs w:val="20"/>
              </w:rPr>
            </w:pPr>
            <w:r w:rsidRPr="00413CB7">
              <w:rPr>
                <w:szCs w:val="20"/>
              </w:rPr>
              <w:t>20.11.2013</w:t>
            </w:r>
          </w:p>
        </w:tc>
      </w:tr>
      <w:tr w:rsidR="00413CB7" w:rsidRPr="00413CB7" w14:paraId="417B7D68" w14:textId="77777777" w:rsidTr="005B36B0">
        <w:trPr>
          <w:trHeight w:val="20"/>
        </w:trPr>
        <w:tc>
          <w:tcPr>
            <w:tcW w:w="1756" w:type="pct"/>
            <w:noWrap/>
            <w:hideMark/>
          </w:tcPr>
          <w:p w14:paraId="37BB34A0" w14:textId="77777777" w:rsidR="00413CB7" w:rsidRPr="00413CB7" w:rsidRDefault="00413CB7" w:rsidP="00413CB7">
            <w:pPr>
              <w:spacing w:after="0"/>
              <w:jc w:val="left"/>
              <w:rPr>
                <w:szCs w:val="20"/>
              </w:rPr>
            </w:pPr>
            <w:r w:rsidRPr="00413CB7">
              <w:rPr>
                <w:szCs w:val="20"/>
              </w:rPr>
              <w:t>Elizabeth Ellul</w:t>
            </w:r>
          </w:p>
        </w:tc>
        <w:tc>
          <w:tcPr>
            <w:tcW w:w="1597" w:type="pct"/>
            <w:noWrap/>
            <w:hideMark/>
          </w:tcPr>
          <w:p w14:paraId="23DE9CC4"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2E30DF59"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23F532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9F11D3" w14:textId="77777777" w:rsidR="00413CB7" w:rsidRPr="00413CB7" w:rsidRDefault="00413CB7" w:rsidP="00413CB7">
            <w:pPr>
              <w:spacing w:after="0"/>
              <w:jc w:val="right"/>
              <w:rPr>
                <w:szCs w:val="20"/>
              </w:rPr>
            </w:pPr>
            <w:r w:rsidRPr="00413CB7">
              <w:rPr>
                <w:szCs w:val="20"/>
              </w:rPr>
              <w:t>21.2.2013</w:t>
            </w:r>
          </w:p>
        </w:tc>
      </w:tr>
      <w:tr w:rsidR="00413CB7" w:rsidRPr="00413CB7" w14:paraId="34E77737" w14:textId="77777777" w:rsidTr="005B36B0">
        <w:trPr>
          <w:trHeight w:val="20"/>
        </w:trPr>
        <w:tc>
          <w:tcPr>
            <w:tcW w:w="1756" w:type="pct"/>
            <w:noWrap/>
            <w:hideMark/>
          </w:tcPr>
          <w:p w14:paraId="3986C9A3" w14:textId="77777777" w:rsidR="00413CB7" w:rsidRPr="00413CB7" w:rsidRDefault="00413CB7" w:rsidP="00413CB7">
            <w:pPr>
              <w:spacing w:after="0"/>
              <w:jc w:val="left"/>
              <w:rPr>
                <w:szCs w:val="20"/>
              </w:rPr>
            </w:pPr>
            <w:r w:rsidRPr="00413CB7">
              <w:rPr>
                <w:szCs w:val="20"/>
              </w:rPr>
              <w:t>Elizabeth Evans</w:t>
            </w:r>
          </w:p>
        </w:tc>
        <w:tc>
          <w:tcPr>
            <w:tcW w:w="1597" w:type="pct"/>
            <w:noWrap/>
            <w:hideMark/>
          </w:tcPr>
          <w:p w14:paraId="02F2374E"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21404A95" w14:textId="77777777" w:rsidR="00413CB7" w:rsidRPr="00413CB7" w:rsidRDefault="00413CB7" w:rsidP="00413CB7">
            <w:pPr>
              <w:spacing w:after="0"/>
              <w:ind w:right="113"/>
              <w:jc w:val="right"/>
              <w:rPr>
                <w:szCs w:val="20"/>
              </w:rPr>
            </w:pPr>
            <w:r w:rsidRPr="00413CB7">
              <w:rPr>
                <w:szCs w:val="20"/>
              </w:rPr>
              <w:t>15.24</w:t>
            </w:r>
          </w:p>
        </w:tc>
        <w:tc>
          <w:tcPr>
            <w:tcW w:w="770" w:type="pct"/>
            <w:noWrap/>
            <w:hideMark/>
          </w:tcPr>
          <w:p w14:paraId="3A7A06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4AF6B5" w14:textId="77777777" w:rsidR="00413CB7" w:rsidRPr="00413CB7" w:rsidRDefault="00413CB7" w:rsidP="00413CB7">
            <w:pPr>
              <w:spacing w:after="0"/>
              <w:jc w:val="right"/>
              <w:rPr>
                <w:szCs w:val="20"/>
              </w:rPr>
            </w:pPr>
            <w:r w:rsidRPr="00413CB7">
              <w:rPr>
                <w:szCs w:val="20"/>
              </w:rPr>
              <w:t>7.1.2015</w:t>
            </w:r>
          </w:p>
        </w:tc>
      </w:tr>
      <w:tr w:rsidR="00413CB7" w:rsidRPr="00413CB7" w14:paraId="1C291A2E" w14:textId="77777777" w:rsidTr="005B36B0">
        <w:trPr>
          <w:trHeight w:val="20"/>
        </w:trPr>
        <w:tc>
          <w:tcPr>
            <w:tcW w:w="1756" w:type="pct"/>
            <w:noWrap/>
            <w:hideMark/>
          </w:tcPr>
          <w:p w14:paraId="2ED53D64" w14:textId="77777777" w:rsidR="00413CB7" w:rsidRPr="00413CB7" w:rsidRDefault="00413CB7" w:rsidP="00413CB7">
            <w:pPr>
              <w:spacing w:after="0"/>
              <w:jc w:val="left"/>
              <w:rPr>
                <w:szCs w:val="20"/>
              </w:rPr>
            </w:pPr>
            <w:r w:rsidRPr="00413CB7">
              <w:rPr>
                <w:szCs w:val="20"/>
              </w:rPr>
              <w:t>Elizabeth Evans</w:t>
            </w:r>
          </w:p>
        </w:tc>
        <w:tc>
          <w:tcPr>
            <w:tcW w:w="1597" w:type="pct"/>
            <w:noWrap/>
            <w:hideMark/>
          </w:tcPr>
          <w:p w14:paraId="45A0F8F3"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4B7B5107"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54E04F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5ECE9C" w14:textId="77777777" w:rsidR="00413CB7" w:rsidRPr="00413CB7" w:rsidRDefault="00413CB7" w:rsidP="00413CB7">
            <w:pPr>
              <w:spacing w:after="0"/>
              <w:jc w:val="right"/>
              <w:rPr>
                <w:szCs w:val="20"/>
              </w:rPr>
            </w:pPr>
            <w:r w:rsidRPr="00413CB7">
              <w:rPr>
                <w:szCs w:val="20"/>
              </w:rPr>
              <w:t>6.3.2014</w:t>
            </w:r>
          </w:p>
        </w:tc>
      </w:tr>
      <w:tr w:rsidR="00413CB7" w:rsidRPr="00413CB7" w14:paraId="4D5C895E" w14:textId="77777777" w:rsidTr="005B36B0">
        <w:trPr>
          <w:trHeight w:val="20"/>
        </w:trPr>
        <w:tc>
          <w:tcPr>
            <w:tcW w:w="1756" w:type="pct"/>
            <w:noWrap/>
            <w:hideMark/>
          </w:tcPr>
          <w:p w14:paraId="6FDE1293" w14:textId="77777777" w:rsidR="00413CB7" w:rsidRPr="00413CB7" w:rsidRDefault="00413CB7" w:rsidP="00413CB7">
            <w:pPr>
              <w:spacing w:after="0"/>
              <w:jc w:val="left"/>
              <w:rPr>
                <w:szCs w:val="20"/>
              </w:rPr>
            </w:pPr>
            <w:r w:rsidRPr="00413CB7">
              <w:rPr>
                <w:szCs w:val="20"/>
              </w:rPr>
              <w:t>Elizabeth Francis</w:t>
            </w:r>
          </w:p>
        </w:tc>
        <w:tc>
          <w:tcPr>
            <w:tcW w:w="1597" w:type="pct"/>
            <w:noWrap/>
            <w:hideMark/>
          </w:tcPr>
          <w:p w14:paraId="357B96A0"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614E5077"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1471C4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9EFCFE" w14:textId="77777777" w:rsidR="00413CB7" w:rsidRPr="00413CB7" w:rsidRDefault="00413CB7" w:rsidP="00413CB7">
            <w:pPr>
              <w:spacing w:after="0"/>
              <w:jc w:val="right"/>
              <w:rPr>
                <w:szCs w:val="20"/>
              </w:rPr>
            </w:pPr>
            <w:r w:rsidRPr="00413CB7">
              <w:rPr>
                <w:szCs w:val="20"/>
              </w:rPr>
              <w:t>18.6.2013</w:t>
            </w:r>
          </w:p>
        </w:tc>
      </w:tr>
      <w:tr w:rsidR="00413CB7" w:rsidRPr="00413CB7" w14:paraId="6950A92D" w14:textId="77777777" w:rsidTr="005B36B0">
        <w:trPr>
          <w:trHeight w:val="20"/>
        </w:trPr>
        <w:tc>
          <w:tcPr>
            <w:tcW w:w="1756" w:type="pct"/>
            <w:noWrap/>
            <w:hideMark/>
          </w:tcPr>
          <w:p w14:paraId="720EC6F8" w14:textId="77777777" w:rsidR="00413CB7" w:rsidRPr="00413CB7" w:rsidRDefault="00413CB7" w:rsidP="00413CB7">
            <w:pPr>
              <w:spacing w:after="0"/>
              <w:jc w:val="left"/>
              <w:rPr>
                <w:szCs w:val="20"/>
              </w:rPr>
            </w:pPr>
            <w:r w:rsidRPr="00413CB7">
              <w:rPr>
                <w:szCs w:val="20"/>
              </w:rPr>
              <w:t>Elizabeth Higginson</w:t>
            </w:r>
          </w:p>
        </w:tc>
        <w:tc>
          <w:tcPr>
            <w:tcW w:w="1597" w:type="pct"/>
            <w:noWrap/>
            <w:hideMark/>
          </w:tcPr>
          <w:p w14:paraId="3BF4008B" w14:textId="77777777"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14:paraId="1AC5B66E" w14:textId="77777777" w:rsidR="00413CB7" w:rsidRPr="00413CB7" w:rsidRDefault="00413CB7" w:rsidP="00413CB7">
            <w:pPr>
              <w:spacing w:after="0"/>
              <w:ind w:right="113"/>
              <w:jc w:val="right"/>
              <w:rPr>
                <w:szCs w:val="20"/>
              </w:rPr>
            </w:pPr>
            <w:r w:rsidRPr="00413CB7">
              <w:rPr>
                <w:szCs w:val="20"/>
              </w:rPr>
              <w:t>111.11</w:t>
            </w:r>
          </w:p>
        </w:tc>
        <w:tc>
          <w:tcPr>
            <w:tcW w:w="770" w:type="pct"/>
            <w:noWrap/>
            <w:hideMark/>
          </w:tcPr>
          <w:p w14:paraId="2DF45C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9E9898" w14:textId="77777777" w:rsidR="00413CB7" w:rsidRPr="00413CB7" w:rsidRDefault="00413CB7" w:rsidP="00413CB7">
            <w:pPr>
              <w:spacing w:after="0"/>
              <w:jc w:val="right"/>
              <w:rPr>
                <w:szCs w:val="20"/>
              </w:rPr>
            </w:pPr>
            <w:r w:rsidRPr="00413CB7">
              <w:rPr>
                <w:szCs w:val="20"/>
              </w:rPr>
              <w:t>1.10.2013</w:t>
            </w:r>
          </w:p>
        </w:tc>
      </w:tr>
      <w:tr w:rsidR="00413CB7" w:rsidRPr="00413CB7" w14:paraId="2513C804" w14:textId="77777777" w:rsidTr="005B36B0">
        <w:trPr>
          <w:trHeight w:val="20"/>
        </w:trPr>
        <w:tc>
          <w:tcPr>
            <w:tcW w:w="1756" w:type="pct"/>
            <w:noWrap/>
            <w:hideMark/>
          </w:tcPr>
          <w:p w14:paraId="567718C2" w14:textId="77777777" w:rsidR="00413CB7" w:rsidRPr="00413CB7" w:rsidRDefault="00413CB7" w:rsidP="00413CB7">
            <w:pPr>
              <w:spacing w:after="0"/>
              <w:jc w:val="left"/>
              <w:rPr>
                <w:szCs w:val="20"/>
              </w:rPr>
            </w:pPr>
            <w:r w:rsidRPr="00413CB7">
              <w:rPr>
                <w:szCs w:val="20"/>
              </w:rPr>
              <w:t>Elizabeth J Collings</w:t>
            </w:r>
          </w:p>
        </w:tc>
        <w:tc>
          <w:tcPr>
            <w:tcW w:w="1597" w:type="pct"/>
            <w:noWrap/>
            <w:hideMark/>
          </w:tcPr>
          <w:p w14:paraId="31FDBC85"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6E35FF53" w14:textId="77777777" w:rsidR="00413CB7" w:rsidRPr="00413CB7" w:rsidRDefault="00413CB7" w:rsidP="00413CB7">
            <w:pPr>
              <w:spacing w:after="0"/>
              <w:ind w:right="113"/>
              <w:jc w:val="right"/>
              <w:rPr>
                <w:szCs w:val="20"/>
              </w:rPr>
            </w:pPr>
            <w:r w:rsidRPr="00413CB7">
              <w:rPr>
                <w:szCs w:val="20"/>
              </w:rPr>
              <w:t>66.14</w:t>
            </w:r>
          </w:p>
        </w:tc>
        <w:tc>
          <w:tcPr>
            <w:tcW w:w="770" w:type="pct"/>
            <w:noWrap/>
            <w:hideMark/>
          </w:tcPr>
          <w:p w14:paraId="2890F8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8CEAAD" w14:textId="77777777" w:rsidR="00413CB7" w:rsidRPr="00413CB7" w:rsidRDefault="00413CB7" w:rsidP="00413CB7">
            <w:pPr>
              <w:spacing w:after="0"/>
              <w:jc w:val="right"/>
              <w:rPr>
                <w:szCs w:val="20"/>
              </w:rPr>
            </w:pPr>
            <w:r w:rsidRPr="00413CB7">
              <w:rPr>
                <w:szCs w:val="20"/>
              </w:rPr>
              <w:t>24.1.2013</w:t>
            </w:r>
          </w:p>
        </w:tc>
      </w:tr>
      <w:tr w:rsidR="00413CB7" w:rsidRPr="00413CB7" w14:paraId="4BF6DC7A" w14:textId="77777777" w:rsidTr="005B36B0">
        <w:trPr>
          <w:trHeight w:val="20"/>
        </w:trPr>
        <w:tc>
          <w:tcPr>
            <w:tcW w:w="1756" w:type="pct"/>
            <w:noWrap/>
            <w:hideMark/>
          </w:tcPr>
          <w:p w14:paraId="02ECFAC7" w14:textId="77777777" w:rsidR="00413CB7" w:rsidRPr="00413CB7" w:rsidRDefault="00413CB7" w:rsidP="00413CB7">
            <w:pPr>
              <w:spacing w:after="0"/>
              <w:jc w:val="left"/>
              <w:rPr>
                <w:szCs w:val="20"/>
              </w:rPr>
            </w:pPr>
            <w:r w:rsidRPr="00413CB7">
              <w:rPr>
                <w:szCs w:val="20"/>
              </w:rPr>
              <w:t>Elizabeth Karzis</w:t>
            </w:r>
          </w:p>
        </w:tc>
        <w:tc>
          <w:tcPr>
            <w:tcW w:w="1597" w:type="pct"/>
            <w:noWrap/>
            <w:hideMark/>
          </w:tcPr>
          <w:p w14:paraId="585D560B" w14:textId="77777777"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14:paraId="0FBAD538" w14:textId="77777777" w:rsidR="00413CB7" w:rsidRPr="00413CB7" w:rsidRDefault="00413CB7" w:rsidP="00413CB7">
            <w:pPr>
              <w:spacing w:after="0"/>
              <w:ind w:right="113"/>
              <w:jc w:val="right"/>
              <w:rPr>
                <w:szCs w:val="20"/>
              </w:rPr>
            </w:pPr>
            <w:r w:rsidRPr="00413CB7">
              <w:rPr>
                <w:szCs w:val="20"/>
              </w:rPr>
              <w:t>167.95</w:t>
            </w:r>
          </w:p>
        </w:tc>
        <w:tc>
          <w:tcPr>
            <w:tcW w:w="770" w:type="pct"/>
            <w:noWrap/>
            <w:hideMark/>
          </w:tcPr>
          <w:p w14:paraId="0D927B12" w14:textId="77777777" w:rsidR="00413CB7" w:rsidRPr="00413CB7" w:rsidRDefault="00413CB7" w:rsidP="00413CB7">
            <w:pPr>
              <w:spacing w:after="0"/>
              <w:ind w:left="170"/>
              <w:jc w:val="left"/>
              <w:rPr>
                <w:szCs w:val="20"/>
              </w:rPr>
            </w:pPr>
            <w:r w:rsidRPr="00413CB7">
              <w:rPr>
                <w:szCs w:val="20"/>
              </w:rPr>
              <w:t>Refund 176433</w:t>
            </w:r>
          </w:p>
        </w:tc>
        <w:tc>
          <w:tcPr>
            <w:tcW w:w="453" w:type="pct"/>
            <w:noWrap/>
            <w:hideMark/>
          </w:tcPr>
          <w:p w14:paraId="47881E15" w14:textId="77777777" w:rsidR="00413CB7" w:rsidRPr="00413CB7" w:rsidRDefault="00413CB7" w:rsidP="00413CB7">
            <w:pPr>
              <w:spacing w:after="0"/>
              <w:jc w:val="right"/>
              <w:rPr>
                <w:szCs w:val="20"/>
              </w:rPr>
            </w:pPr>
            <w:r w:rsidRPr="00413CB7">
              <w:rPr>
                <w:szCs w:val="20"/>
              </w:rPr>
              <w:t>13.9.2013</w:t>
            </w:r>
          </w:p>
        </w:tc>
      </w:tr>
      <w:tr w:rsidR="00413CB7" w:rsidRPr="00413CB7" w14:paraId="5701BE4D" w14:textId="77777777" w:rsidTr="005B36B0">
        <w:trPr>
          <w:trHeight w:val="20"/>
        </w:trPr>
        <w:tc>
          <w:tcPr>
            <w:tcW w:w="1756" w:type="pct"/>
            <w:noWrap/>
            <w:hideMark/>
          </w:tcPr>
          <w:p w14:paraId="58750DC9" w14:textId="77777777" w:rsidR="00413CB7" w:rsidRPr="00413CB7" w:rsidRDefault="00413CB7" w:rsidP="00413CB7">
            <w:pPr>
              <w:spacing w:after="0"/>
              <w:jc w:val="left"/>
              <w:rPr>
                <w:szCs w:val="20"/>
              </w:rPr>
            </w:pPr>
            <w:r w:rsidRPr="00413CB7">
              <w:rPr>
                <w:szCs w:val="20"/>
              </w:rPr>
              <w:t>Elizabeth Lawson</w:t>
            </w:r>
          </w:p>
        </w:tc>
        <w:tc>
          <w:tcPr>
            <w:tcW w:w="1597" w:type="pct"/>
            <w:noWrap/>
            <w:hideMark/>
          </w:tcPr>
          <w:p w14:paraId="1D9EAD37" w14:textId="77777777" w:rsidR="00413CB7" w:rsidRPr="00413CB7" w:rsidRDefault="00413CB7" w:rsidP="00413CB7">
            <w:pPr>
              <w:spacing w:after="0"/>
              <w:ind w:left="113"/>
              <w:jc w:val="left"/>
              <w:rPr>
                <w:szCs w:val="20"/>
              </w:rPr>
            </w:pPr>
            <w:r w:rsidRPr="00413CB7">
              <w:rPr>
                <w:szCs w:val="20"/>
              </w:rPr>
              <w:t>WILLIAMSTOWN, SA 5351</w:t>
            </w:r>
          </w:p>
        </w:tc>
        <w:tc>
          <w:tcPr>
            <w:tcW w:w="424" w:type="pct"/>
            <w:noWrap/>
            <w:hideMark/>
          </w:tcPr>
          <w:p w14:paraId="6B67DE9C" w14:textId="77777777" w:rsidR="00413CB7" w:rsidRPr="00413CB7" w:rsidRDefault="00413CB7" w:rsidP="00413CB7">
            <w:pPr>
              <w:spacing w:after="0"/>
              <w:ind w:right="113"/>
              <w:jc w:val="right"/>
              <w:rPr>
                <w:szCs w:val="20"/>
              </w:rPr>
            </w:pPr>
            <w:r w:rsidRPr="00413CB7">
              <w:rPr>
                <w:szCs w:val="20"/>
              </w:rPr>
              <w:t>34.29</w:t>
            </w:r>
          </w:p>
        </w:tc>
        <w:tc>
          <w:tcPr>
            <w:tcW w:w="770" w:type="pct"/>
            <w:noWrap/>
            <w:hideMark/>
          </w:tcPr>
          <w:p w14:paraId="0AD3F9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132868" w14:textId="77777777" w:rsidR="00413CB7" w:rsidRPr="00413CB7" w:rsidRDefault="00413CB7" w:rsidP="00413CB7">
            <w:pPr>
              <w:spacing w:after="0"/>
              <w:jc w:val="right"/>
              <w:rPr>
                <w:szCs w:val="20"/>
              </w:rPr>
            </w:pPr>
            <w:r w:rsidRPr="00413CB7">
              <w:rPr>
                <w:szCs w:val="20"/>
              </w:rPr>
              <w:t>24.6.2013</w:t>
            </w:r>
          </w:p>
        </w:tc>
      </w:tr>
      <w:tr w:rsidR="00413CB7" w:rsidRPr="00413CB7" w14:paraId="3881A22A" w14:textId="77777777" w:rsidTr="005B36B0">
        <w:trPr>
          <w:trHeight w:val="20"/>
        </w:trPr>
        <w:tc>
          <w:tcPr>
            <w:tcW w:w="1756" w:type="pct"/>
            <w:noWrap/>
            <w:hideMark/>
          </w:tcPr>
          <w:p w14:paraId="78EE635E" w14:textId="77777777" w:rsidR="00413CB7" w:rsidRPr="00413CB7" w:rsidRDefault="00413CB7" w:rsidP="00413CB7">
            <w:pPr>
              <w:spacing w:after="0"/>
              <w:jc w:val="left"/>
              <w:rPr>
                <w:szCs w:val="20"/>
              </w:rPr>
            </w:pPr>
            <w:r w:rsidRPr="00413CB7">
              <w:rPr>
                <w:szCs w:val="20"/>
              </w:rPr>
              <w:t>Elizabeth Lehman</w:t>
            </w:r>
          </w:p>
        </w:tc>
        <w:tc>
          <w:tcPr>
            <w:tcW w:w="1597" w:type="pct"/>
            <w:noWrap/>
            <w:hideMark/>
          </w:tcPr>
          <w:p w14:paraId="6C66F8D1"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45646AE1" w14:textId="77777777" w:rsidR="00413CB7" w:rsidRPr="00413CB7" w:rsidRDefault="00413CB7" w:rsidP="00413CB7">
            <w:pPr>
              <w:spacing w:after="0"/>
              <w:ind w:right="113"/>
              <w:jc w:val="right"/>
              <w:rPr>
                <w:szCs w:val="20"/>
              </w:rPr>
            </w:pPr>
            <w:r w:rsidRPr="00413CB7">
              <w:rPr>
                <w:szCs w:val="20"/>
              </w:rPr>
              <w:t>11.82</w:t>
            </w:r>
          </w:p>
        </w:tc>
        <w:tc>
          <w:tcPr>
            <w:tcW w:w="770" w:type="pct"/>
            <w:noWrap/>
            <w:hideMark/>
          </w:tcPr>
          <w:p w14:paraId="386504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684090" w14:textId="77777777" w:rsidR="00413CB7" w:rsidRPr="00413CB7" w:rsidRDefault="00413CB7" w:rsidP="00413CB7">
            <w:pPr>
              <w:spacing w:after="0"/>
              <w:jc w:val="right"/>
              <w:rPr>
                <w:szCs w:val="20"/>
              </w:rPr>
            </w:pPr>
            <w:r w:rsidRPr="00413CB7">
              <w:rPr>
                <w:szCs w:val="20"/>
              </w:rPr>
              <w:t>10.2.2013</w:t>
            </w:r>
          </w:p>
        </w:tc>
      </w:tr>
      <w:tr w:rsidR="00413CB7" w:rsidRPr="00413CB7" w14:paraId="2F47A158" w14:textId="77777777" w:rsidTr="005B36B0">
        <w:trPr>
          <w:trHeight w:val="20"/>
        </w:trPr>
        <w:tc>
          <w:tcPr>
            <w:tcW w:w="1756" w:type="pct"/>
            <w:noWrap/>
            <w:hideMark/>
          </w:tcPr>
          <w:p w14:paraId="6036F488" w14:textId="77777777" w:rsidR="00413CB7" w:rsidRPr="00413CB7" w:rsidRDefault="00413CB7" w:rsidP="00413CB7">
            <w:pPr>
              <w:spacing w:after="0"/>
              <w:jc w:val="left"/>
              <w:rPr>
                <w:szCs w:val="20"/>
              </w:rPr>
            </w:pPr>
            <w:r w:rsidRPr="00413CB7">
              <w:rPr>
                <w:szCs w:val="20"/>
              </w:rPr>
              <w:t>Elizabeth Matthews</w:t>
            </w:r>
          </w:p>
        </w:tc>
        <w:tc>
          <w:tcPr>
            <w:tcW w:w="1597" w:type="pct"/>
            <w:noWrap/>
            <w:hideMark/>
          </w:tcPr>
          <w:p w14:paraId="374FE5FD" w14:textId="77777777"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14:paraId="0F36F9EC" w14:textId="77777777" w:rsidR="00413CB7" w:rsidRPr="00413CB7" w:rsidRDefault="00413CB7" w:rsidP="00413CB7">
            <w:pPr>
              <w:spacing w:after="0"/>
              <w:ind w:right="113"/>
              <w:jc w:val="right"/>
              <w:rPr>
                <w:szCs w:val="20"/>
              </w:rPr>
            </w:pPr>
            <w:r w:rsidRPr="00413CB7">
              <w:rPr>
                <w:szCs w:val="20"/>
              </w:rPr>
              <w:t>295.36</w:t>
            </w:r>
          </w:p>
        </w:tc>
        <w:tc>
          <w:tcPr>
            <w:tcW w:w="770" w:type="pct"/>
            <w:noWrap/>
            <w:hideMark/>
          </w:tcPr>
          <w:p w14:paraId="4B1E92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E70214" w14:textId="77777777" w:rsidR="00413CB7" w:rsidRPr="00413CB7" w:rsidRDefault="00413CB7" w:rsidP="00413CB7">
            <w:pPr>
              <w:spacing w:after="0"/>
              <w:jc w:val="right"/>
              <w:rPr>
                <w:szCs w:val="20"/>
              </w:rPr>
            </w:pPr>
            <w:r w:rsidRPr="00413CB7">
              <w:rPr>
                <w:szCs w:val="20"/>
              </w:rPr>
              <w:t>8.11.2013</w:t>
            </w:r>
          </w:p>
        </w:tc>
      </w:tr>
      <w:tr w:rsidR="00413CB7" w:rsidRPr="00413CB7" w14:paraId="7270A02C" w14:textId="77777777" w:rsidTr="005B36B0">
        <w:trPr>
          <w:trHeight w:val="20"/>
        </w:trPr>
        <w:tc>
          <w:tcPr>
            <w:tcW w:w="1756" w:type="pct"/>
            <w:noWrap/>
            <w:hideMark/>
          </w:tcPr>
          <w:p w14:paraId="6A056BFB" w14:textId="77777777" w:rsidR="00413CB7" w:rsidRPr="00413CB7" w:rsidRDefault="00413CB7" w:rsidP="00413CB7">
            <w:pPr>
              <w:spacing w:after="0"/>
              <w:jc w:val="left"/>
              <w:rPr>
                <w:szCs w:val="20"/>
              </w:rPr>
            </w:pPr>
            <w:r w:rsidRPr="00413CB7">
              <w:rPr>
                <w:szCs w:val="20"/>
              </w:rPr>
              <w:t>Elizabeth Mazur</w:t>
            </w:r>
          </w:p>
        </w:tc>
        <w:tc>
          <w:tcPr>
            <w:tcW w:w="1597" w:type="pct"/>
            <w:noWrap/>
            <w:hideMark/>
          </w:tcPr>
          <w:p w14:paraId="6D0C732B" w14:textId="77777777"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14:paraId="11AB238C" w14:textId="77777777" w:rsidR="00413CB7" w:rsidRPr="00413CB7" w:rsidRDefault="00413CB7" w:rsidP="00413CB7">
            <w:pPr>
              <w:spacing w:after="0"/>
              <w:ind w:right="113"/>
              <w:jc w:val="right"/>
              <w:rPr>
                <w:szCs w:val="20"/>
              </w:rPr>
            </w:pPr>
            <w:r w:rsidRPr="00413CB7">
              <w:rPr>
                <w:szCs w:val="20"/>
              </w:rPr>
              <w:t>16.80</w:t>
            </w:r>
          </w:p>
        </w:tc>
        <w:tc>
          <w:tcPr>
            <w:tcW w:w="770" w:type="pct"/>
            <w:noWrap/>
            <w:hideMark/>
          </w:tcPr>
          <w:p w14:paraId="6D7F6D2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8A5877" w14:textId="77777777" w:rsidR="00413CB7" w:rsidRPr="00413CB7" w:rsidRDefault="00413CB7" w:rsidP="00413CB7">
            <w:pPr>
              <w:spacing w:after="0"/>
              <w:jc w:val="right"/>
              <w:rPr>
                <w:szCs w:val="20"/>
              </w:rPr>
            </w:pPr>
            <w:r w:rsidRPr="00413CB7">
              <w:rPr>
                <w:szCs w:val="20"/>
              </w:rPr>
              <w:t>10.4.2013</w:t>
            </w:r>
          </w:p>
        </w:tc>
      </w:tr>
      <w:tr w:rsidR="00413CB7" w:rsidRPr="00413CB7" w14:paraId="56BB797A" w14:textId="77777777" w:rsidTr="005B36B0">
        <w:trPr>
          <w:trHeight w:val="20"/>
        </w:trPr>
        <w:tc>
          <w:tcPr>
            <w:tcW w:w="1756" w:type="pct"/>
            <w:noWrap/>
            <w:hideMark/>
          </w:tcPr>
          <w:p w14:paraId="65BDBB1B" w14:textId="77777777" w:rsidR="00413CB7" w:rsidRPr="00413CB7" w:rsidRDefault="00413CB7" w:rsidP="00413CB7">
            <w:pPr>
              <w:spacing w:after="0"/>
              <w:jc w:val="left"/>
              <w:rPr>
                <w:szCs w:val="20"/>
              </w:rPr>
            </w:pPr>
            <w:r w:rsidRPr="00413CB7">
              <w:rPr>
                <w:szCs w:val="20"/>
              </w:rPr>
              <w:t>Elizabeth Quayle</w:t>
            </w:r>
          </w:p>
        </w:tc>
        <w:tc>
          <w:tcPr>
            <w:tcW w:w="1597" w:type="pct"/>
            <w:noWrap/>
            <w:hideMark/>
          </w:tcPr>
          <w:p w14:paraId="3ABFF637" w14:textId="77777777"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14:paraId="71557C09"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778460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6C6DC2" w14:textId="77777777" w:rsidR="00413CB7" w:rsidRPr="00413CB7" w:rsidRDefault="00413CB7" w:rsidP="00413CB7">
            <w:pPr>
              <w:spacing w:after="0"/>
              <w:jc w:val="right"/>
              <w:rPr>
                <w:szCs w:val="20"/>
              </w:rPr>
            </w:pPr>
            <w:r w:rsidRPr="00413CB7">
              <w:rPr>
                <w:szCs w:val="20"/>
              </w:rPr>
              <w:t>30.1.2014</w:t>
            </w:r>
          </w:p>
        </w:tc>
      </w:tr>
      <w:tr w:rsidR="00413CB7" w:rsidRPr="00413CB7" w14:paraId="5C0794F4" w14:textId="77777777" w:rsidTr="005B36B0">
        <w:trPr>
          <w:trHeight w:val="20"/>
        </w:trPr>
        <w:tc>
          <w:tcPr>
            <w:tcW w:w="1756" w:type="pct"/>
            <w:noWrap/>
            <w:hideMark/>
          </w:tcPr>
          <w:p w14:paraId="71301A87" w14:textId="77777777" w:rsidR="00413CB7" w:rsidRPr="00413CB7" w:rsidRDefault="00413CB7" w:rsidP="00413CB7">
            <w:pPr>
              <w:spacing w:after="0"/>
              <w:jc w:val="left"/>
              <w:rPr>
                <w:szCs w:val="20"/>
              </w:rPr>
            </w:pPr>
            <w:r w:rsidRPr="00413CB7">
              <w:rPr>
                <w:szCs w:val="20"/>
              </w:rPr>
              <w:t>Elizabeth Ruth Kilsby</w:t>
            </w:r>
          </w:p>
        </w:tc>
        <w:tc>
          <w:tcPr>
            <w:tcW w:w="1597" w:type="pct"/>
            <w:noWrap/>
            <w:hideMark/>
          </w:tcPr>
          <w:p w14:paraId="5D76ABBF"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CA79E39" w14:textId="77777777" w:rsidR="00413CB7" w:rsidRPr="00413CB7" w:rsidRDefault="00413CB7" w:rsidP="00413CB7">
            <w:pPr>
              <w:spacing w:after="0"/>
              <w:ind w:right="113"/>
              <w:jc w:val="right"/>
              <w:rPr>
                <w:szCs w:val="20"/>
              </w:rPr>
            </w:pPr>
            <w:r w:rsidRPr="00413CB7">
              <w:rPr>
                <w:szCs w:val="20"/>
              </w:rPr>
              <w:t>40.85</w:t>
            </w:r>
          </w:p>
        </w:tc>
        <w:tc>
          <w:tcPr>
            <w:tcW w:w="770" w:type="pct"/>
            <w:noWrap/>
            <w:hideMark/>
          </w:tcPr>
          <w:p w14:paraId="356DB0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14FBAA" w14:textId="77777777" w:rsidR="00413CB7" w:rsidRPr="00413CB7" w:rsidRDefault="00413CB7" w:rsidP="00413CB7">
            <w:pPr>
              <w:spacing w:after="0"/>
              <w:jc w:val="right"/>
              <w:rPr>
                <w:szCs w:val="20"/>
              </w:rPr>
            </w:pPr>
            <w:r w:rsidRPr="00413CB7">
              <w:rPr>
                <w:szCs w:val="20"/>
              </w:rPr>
              <w:t>1.1.2013</w:t>
            </w:r>
          </w:p>
        </w:tc>
      </w:tr>
      <w:tr w:rsidR="00413CB7" w:rsidRPr="00413CB7" w14:paraId="5303FF07" w14:textId="77777777" w:rsidTr="005B36B0">
        <w:trPr>
          <w:trHeight w:val="20"/>
        </w:trPr>
        <w:tc>
          <w:tcPr>
            <w:tcW w:w="1756" w:type="pct"/>
            <w:noWrap/>
            <w:hideMark/>
          </w:tcPr>
          <w:p w14:paraId="29EA3992" w14:textId="77777777" w:rsidR="00413CB7" w:rsidRPr="00413CB7" w:rsidRDefault="00413CB7" w:rsidP="00413CB7">
            <w:pPr>
              <w:spacing w:after="0"/>
              <w:jc w:val="left"/>
              <w:rPr>
                <w:szCs w:val="20"/>
              </w:rPr>
            </w:pPr>
            <w:r w:rsidRPr="00413CB7">
              <w:rPr>
                <w:szCs w:val="20"/>
              </w:rPr>
              <w:t>Elke Adao</w:t>
            </w:r>
          </w:p>
        </w:tc>
        <w:tc>
          <w:tcPr>
            <w:tcW w:w="1597" w:type="pct"/>
            <w:noWrap/>
            <w:hideMark/>
          </w:tcPr>
          <w:p w14:paraId="19AF6338"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787E1243" w14:textId="77777777" w:rsidR="00413CB7" w:rsidRPr="00413CB7" w:rsidRDefault="00413CB7" w:rsidP="00413CB7">
            <w:pPr>
              <w:spacing w:after="0"/>
              <w:ind w:right="113"/>
              <w:jc w:val="right"/>
              <w:rPr>
                <w:szCs w:val="20"/>
              </w:rPr>
            </w:pPr>
            <w:r w:rsidRPr="00413CB7">
              <w:rPr>
                <w:szCs w:val="20"/>
              </w:rPr>
              <w:t>15.31</w:t>
            </w:r>
          </w:p>
        </w:tc>
        <w:tc>
          <w:tcPr>
            <w:tcW w:w="770" w:type="pct"/>
            <w:noWrap/>
            <w:hideMark/>
          </w:tcPr>
          <w:p w14:paraId="178F9A0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1440B9" w14:textId="77777777" w:rsidR="00413CB7" w:rsidRPr="00413CB7" w:rsidRDefault="00413CB7" w:rsidP="00413CB7">
            <w:pPr>
              <w:spacing w:after="0"/>
              <w:jc w:val="right"/>
              <w:rPr>
                <w:szCs w:val="20"/>
              </w:rPr>
            </w:pPr>
            <w:r w:rsidRPr="00413CB7">
              <w:rPr>
                <w:szCs w:val="20"/>
              </w:rPr>
              <w:t>13.6.2014</w:t>
            </w:r>
          </w:p>
        </w:tc>
      </w:tr>
      <w:tr w:rsidR="00413CB7" w:rsidRPr="00413CB7" w14:paraId="614984E5" w14:textId="77777777" w:rsidTr="005B36B0">
        <w:trPr>
          <w:trHeight w:val="20"/>
        </w:trPr>
        <w:tc>
          <w:tcPr>
            <w:tcW w:w="1756" w:type="pct"/>
            <w:noWrap/>
            <w:hideMark/>
          </w:tcPr>
          <w:p w14:paraId="5B5B9944" w14:textId="77777777" w:rsidR="00413CB7" w:rsidRPr="00413CB7" w:rsidRDefault="00413CB7" w:rsidP="00413CB7">
            <w:pPr>
              <w:spacing w:after="0"/>
              <w:jc w:val="left"/>
              <w:rPr>
                <w:szCs w:val="20"/>
              </w:rPr>
            </w:pPr>
            <w:r w:rsidRPr="00413CB7">
              <w:rPr>
                <w:szCs w:val="20"/>
              </w:rPr>
              <w:t>Ella Walker</w:t>
            </w:r>
          </w:p>
        </w:tc>
        <w:tc>
          <w:tcPr>
            <w:tcW w:w="1597" w:type="pct"/>
            <w:noWrap/>
            <w:hideMark/>
          </w:tcPr>
          <w:p w14:paraId="6413AADB" w14:textId="77777777" w:rsidR="00413CB7" w:rsidRPr="00413CB7" w:rsidRDefault="00413CB7" w:rsidP="00413CB7">
            <w:pPr>
              <w:spacing w:after="0"/>
              <w:ind w:left="113"/>
              <w:jc w:val="left"/>
              <w:rPr>
                <w:szCs w:val="20"/>
              </w:rPr>
            </w:pPr>
            <w:r w:rsidRPr="00413CB7">
              <w:rPr>
                <w:szCs w:val="20"/>
              </w:rPr>
              <w:t>GLYNDE, SA 5070</w:t>
            </w:r>
          </w:p>
        </w:tc>
        <w:tc>
          <w:tcPr>
            <w:tcW w:w="424" w:type="pct"/>
            <w:noWrap/>
            <w:hideMark/>
          </w:tcPr>
          <w:p w14:paraId="618E75A3" w14:textId="77777777" w:rsidR="00413CB7" w:rsidRPr="00413CB7" w:rsidRDefault="00413CB7" w:rsidP="00413CB7">
            <w:pPr>
              <w:spacing w:after="0"/>
              <w:ind w:right="113"/>
              <w:jc w:val="right"/>
              <w:rPr>
                <w:szCs w:val="20"/>
              </w:rPr>
            </w:pPr>
            <w:r w:rsidRPr="00413CB7">
              <w:rPr>
                <w:szCs w:val="20"/>
              </w:rPr>
              <w:t>77.96</w:t>
            </w:r>
          </w:p>
        </w:tc>
        <w:tc>
          <w:tcPr>
            <w:tcW w:w="770" w:type="pct"/>
            <w:noWrap/>
            <w:hideMark/>
          </w:tcPr>
          <w:p w14:paraId="3143E5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C83FF0" w14:textId="77777777" w:rsidR="00413CB7" w:rsidRPr="00413CB7" w:rsidRDefault="00413CB7" w:rsidP="00413CB7">
            <w:pPr>
              <w:spacing w:after="0"/>
              <w:jc w:val="right"/>
              <w:rPr>
                <w:szCs w:val="20"/>
              </w:rPr>
            </w:pPr>
            <w:r w:rsidRPr="00413CB7">
              <w:rPr>
                <w:szCs w:val="20"/>
              </w:rPr>
              <w:t>21.11.2014</w:t>
            </w:r>
          </w:p>
        </w:tc>
      </w:tr>
      <w:tr w:rsidR="00413CB7" w:rsidRPr="00413CB7" w14:paraId="3FF7EB84" w14:textId="77777777" w:rsidTr="005B36B0">
        <w:trPr>
          <w:trHeight w:val="20"/>
        </w:trPr>
        <w:tc>
          <w:tcPr>
            <w:tcW w:w="1756" w:type="pct"/>
            <w:noWrap/>
            <w:hideMark/>
          </w:tcPr>
          <w:p w14:paraId="5C7C338F" w14:textId="77777777" w:rsidR="00413CB7" w:rsidRPr="00413CB7" w:rsidRDefault="00413CB7" w:rsidP="00413CB7">
            <w:pPr>
              <w:spacing w:after="0"/>
              <w:jc w:val="left"/>
              <w:rPr>
                <w:szCs w:val="20"/>
              </w:rPr>
            </w:pPr>
            <w:r w:rsidRPr="00413CB7">
              <w:rPr>
                <w:szCs w:val="20"/>
              </w:rPr>
              <w:t>Elliott Mitchell</w:t>
            </w:r>
          </w:p>
        </w:tc>
        <w:tc>
          <w:tcPr>
            <w:tcW w:w="1597" w:type="pct"/>
            <w:noWrap/>
            <w:hideMark/>
          </w:tcPr>
          <w:p w14:paraId="23D2E425"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6C872832" w14:textId="77777777" w:rsidR="00413CB7" w:rsidRPr="00413CB7" w:rsidRDefault="00413CB7" w:rsidP="00413CB7">
            <w:pPr>
              <w:spacing w:after="0"/>
              <w:ind w:right="113"/>
              <w:jc w:val="right"/>
              <w:rPr>
                <w:szCs w:val="20"/>
              </w:rPr>
            </w:pPr>
            <w:r w:rsidRPr="00413CB7">
              <w:rPr>
                <w:szCs w:val="20"/>
              </w:rPr>
              <w:t>107.07</w:t>
            </w:r>
          </w:p>
        </w:tc>
        <w:tc>
          <w:tcPr>
            <w:tcW w:w="770" w:type="pct"/>
            <w:noWrap/>
            <w:hideMark/>
          </w:tcPr>
          <w:p w14:paraId="181DEE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4C5F7C" w14:textId="77777777" w:rsidR="00413CB7" w:rsidRPr="00413CB7" w:rsidRDefault="00413CB7" w:rsidP="00413CB7">
            <w:pPr>
              <w:spacing w:after="0"/>
              <w:jc w:val="right"/>
              <w:rPr>
                <w:szCs w:val="20"/>
              </w:rPr>
            </w:pPr>
            <w:r w:rsidRPr="00413CB7">
              <w:rPr>
                <w:szCs w:val="20"/>
              </w:rPr>
              <w:t>17.12.2013</w:t>
            </w:r>
          </w:p>
        </w:tc>
      </w:tr>
      <w:tr w:rsidR="00413CB7" w:rsidRPr="00413CB7" w14:paraId="109D4A4A" w14:textId="77777777" w:rsidTr="005B36B0">
        <w:trPr>
          <w:trHeight w:val="20"/>
        </w:trPr>
        <w:tc>
          <w:tcPr>
            <w:tcW w:w="1756" w:type="pct"/>
            <w:noWrap/>
            <w:hideMark/>
          </w:tcPr>
          <w:p w14:paraId="25130E22" w14:textId="77777777" w:rsidR="00413CB7" w:rsidRPr="00413CB7" w:rsidRDefault="00413CB7" w:rsidP="00413CB7">
            <w:pPr>
              <w:spacing w:after="0"/>
              <w:jc w:val="left"/>
              <w:rPr>
                <w:szCs w:val="20"/>
              </w:rPr>
            </w:pPr>
            <w:r w:rsidRPr="00413CB7">
              <w:rPr>
                <w:szCs w:val="20"/>
              </w:rPr>
              <w:t>Elly Wong</w:t>
            </w:r>
          </w:p>
        </w:tc>
        <w:tc>
          <w:tcPr>
            <w:tcW w:w="1597" w:type="pct"/>
            <w:noWrap/>
            <w:hideMark/>
          </w:tcPr>
          <w:p w14:paraId="6711E665"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34C0ABCD"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5E8B9B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DF611C" w14:textId="77777777" w:rsidR="00413CB7" w:rsidRPr="00413CB7" w:rsidRDefault="00413CB7" w:rsidP="00413CB7">
            <w:pPr>
              <w:spacing w:after="0"/>
              <w:jc w:val="right"/>
              <w:rPr>
                <w:szCs w:val="20"/>
              </w:rPr>
            </w:pPr>
            <w:r w:rsidRPr="00413CB7">
              <w:rPr>
                <w:szCs w:val="20"/>
              </w:rPr>
              <w:t>4.7.2013</w:t>
            </w:r>
          </w:p>
        </w:tc>
      </w:tr>
      <w:tr w:rsidR="00413CB7" w:rsidRPr="00413CB7" w14:paraId="1C09FC93" w14:textId="77777777" w:rsidTr="005B36B0">
        <w:trPr>
          <w:trHeight w:val="20"/>
        </w:trPr>
        <w:tc>
          <w:tcPr>
            <w:tcW w:w="1756" w:type="pct"/>
            <w:noWrap/>
            <w:hideMark/>
          </w:tcPr>
          <w:p w14:paraId="7D37A78F" w14:textId="77777777" w:rsidR="00413CB7" w:rsidRPr="00413CB7" w:rsidRDefault="00413CB7" w:rsidP="00413CB7">
            <w:pPr>
              <w:spacing w:after="0"/>
              <w:jc w:val="left"/>
              <w:rPr>
                <w:szCs w:val="20"/>
              </w:rPr>
            </w:pPr>
            <w:r w:rsidRPr="00413CB7">
              <w:rPr>
                <w:szCs w:val="20"/>
              </w:rPr>
              <w:t>Elmasry Property Management</w:t>
            </w:r>
          </w:p>
        </w:tc>
        <w:tc>
          <w:tcPr>
            <w:tcW w:w="1597" w:type="pct"/>
            <w:noWrap/>
            <w:hideMark/>
          </w:tcPr>
          <w:p w14:paraId="5B241F5F"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3D45442" w14:textId="77777777" w:rsidR="00413CB7" w:rsidRPr="00413CB7" w:rsidRDefault="00413CB7" w:rsidP="00413CB7">
            <w:pPr>
              <w:spacing w:after="0"/>
              <w:ind w:right="113"/>
              <w:jc w:val="right"/>
              <w:rPr>
                <w:szCs w:val="20"/>
              </w:rPr>
            </w:pPr>
            <w:r w:rsidRPr="00413CB7">
              <w:rPr>
                <w:szCs w:val="20"/>
              </w:rPr>
              <w:t>59.63</w:t>
            </w:r>
          </w:p>
        </w:tc>
        <w:tc>
          <w:tcPr>
            <w:tcW w:w="770" w:type="pct"/>
            <w:noWrap/>
            <w:hideMark/>
          </w:tcPr>
          <w:p w14:paraId="53B12C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F805F9" w14:textId="77777777" w:rsidR="00413CB7" w:rsidRPr="00413CB7" w:rsidRDefault="00413CB7" w:rsidP="00413CB7">
            <w:pPr>
              <w:spacing w:after="0"/>
              <w:jc w:val="right"/>
              <w:rPr>
                <w:szCs w:val="20"/>
              </w:rPr>
            </w:pPr>
            <w:r w:rsidRPr="00413CB7">
              <w:rPr>
                <w:szCs w:val="20"/>
              </w:rPr>
              <w:t>21.10.2013</w:t>
            </w:r>
          </w:p>
        </w:tc>
      </w:tr>
      <w:tr w:rsidR="00413CB7" w:rsidRPr="00413CB7" w14:paraId="4FD7154B" w14:textId="77777777" w:rsidTr="005B36B0">
        <w:trPr>
          <w:trHeight w:val="20"/>
        </w:trPr>
        <w:tc>
          <w:tcPr>
            <w:tcW w:w="1756" w:type="pct"/>
            <w:noWrap/>
            <w:hideMark/>
          </w:tcPr>
          <w:p w14:paraId="462B4215" w14:textId="77777777" w:rsidR="00413CB7" w:rsidRPr="00413CB7" w:rsidRDefault="00413CB7" w:rsidP="00413CB7">
            <w:pPr>
              <w:spacing w:after="0"/>
              <w:jc w:val="left"/>
              <w:rPr>
                <w:szCs w:val="20"/>
              </w:rPr>
            </w:pPr>
            <w:r w:rsidRPr="00413CB7">
              <w:rPr>
                <w:szCs w:val="20"/>
              </w:rPr>
              <w:t>Elmasry Property Management</w:t>
            </w:r>
          </w:p>
        </w:tc>
        <w:tc>
          <w:tcPr>
            <w:tcW w:w="1597" w:type="pct"/>
            <w:noWrap/>
            <w:hideMark/>
          </w:tcPr>
          <w:p w14:paraId="0492FFB1"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667D789" w14:textId="77777777" w:rsidR="00413CB7" w:rsidRPr="00413CB7" w:rsidRDefault="00413CB7" w:rsidP="00413CB7">
            <w:pPr>
              <w:spacing w:after="0"/>
              <w:ind w:right="113"/>
              <w:jc w:val="right"/>
              <w:rPr>
                <w:szCs w:val="20"/>
              </w:rPr>
            </w:pPr>
            <w:r w:rsidRPr="00413CB7">
              <w:rPr>
                <w:szCs w:val="20"/>
              </w:rPr>
              <w:t>462.63</w:t>
            </w:r>
          </w:p>
        </w:tc>
        <w:tc>
          <w:tcPr>
            <w:tcW w:w="770" w:type="pct"/>
            <w:noWrap/>
            <w:hideMark/>
          </w:tcPr>
          <w:p w14:paraId="28C4590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97DBC7" w14:textId="77777777" w:rsidR="00413CB7" w:rsidRPr="00413CB7" w:rsidRDefault="00413CB7" w:rsidP="00413CB7">
            <w:pPr>
              <w:spacing w:after="0"/>
              <w:jc w:val="right"/>
              <w:rPr>
                <w:szCs w:val="20"/>
              </w:rPr>
            </w:pPr>
            <w:r w:rsidRPr="00413CB7">
              <w:rPr>
                <w:szCs w:val="20"/>
              </w:rPr>
              <w:t>21.10.2013</w:t>
            </w:r>
          </w:p>
        </w:tc>
      </w:tr>
      <w:tr w:rsidR="00413CB7" w:rsidRPr="00413CB7" w14:paraId="5C9E60A3" w14:textId="77777777" w:rsidTr="005B36B0">
        <w:trPr>
          <w:trHeight w:val="20"/>
        </w:trPr>
        <w:tc>
          <w:tcPr>
            <w:tcW w:w="1756" w:type="pct"/>
            <w:noWrap/>
            <w:hideMark/>
          </w:tcPr>
          <w:p w14:paraId="0958BA56" w14:textId="77777777" w:rsidR="00413CB7" w:rsidRPr="00413CB7" w:rsidRDefault="00413CB7" w:rsidP="00413CB7">
            <w:pPr>
              <w:spacing w:after="0"/>
              <w:jc w:val="left"/>
              <w:rPr>
                <w:szCs w:val="20"/>
              </w:rPr>
            </w:pPr>
            <w:r w:rsidRPr="00413CB7">
              <w:rPr>
                <w:szCs w:val="20"/>
              </w:rPr>
              <w:t>Elsie Grace</w:t>
            </w:r>
          </w:p>
        </w:tc>
        <w:tc>
          <w:tcPr>
            <w:tcW w:w="1597" w:type="pct"/>
            <w:noWrap/>
            <w:hideMark/>
          </w:tcPr>
          <w:p w14:paraId="2BF131C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F0FBCDE" w14:textId="77777777" w:rsidR="00413CB7" w:rsidRPr="00413CB7" w:rsidRDefault="00413CB7" w:rsidP="00413CB7">
            <w:pPr>
              <w:spacing w:after="0"/>
              <w:ind w:right="113"/>
              <w:jc w:val="right"/>
              <w:rPr>
                <w:szCs w:val="20"/>
              </w:rPr>
            </w:pPr>
            <w:r w:rsidRPr="00413CB7">
              <w:rPr>
                <w:szCs w:val="20"/>
              </w:rPr>
              <w:t>44.97</w:t>
            </w:r>
          </w:p>
        </w:tc>
        <w:tc>
          <w:tcPr>
            <w:tcW w:w="770" w:type="pct"/>
            <w:noWrap/>
            <w:hideMark/>
          </w:tcPr>
          <w:p w14:paraId="79CD6A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6CAFBA" w14:textId="77777777" w:rsidR="00413CB7" w:rsidRPr="00413CB7" w:rsidRDefault="00413CB7" w:rsidP="00413CB7">
            <w:pPr>
              <w:spacing w:after="0"/>
              <w:jc w:val="right"/>
              <w:rPr>
                <w:szCs w:val="20"/>
              </w:rPr>
            </w:pPr>
            <w:r w:rsidRPr="00413CB7">
              <w:rPr>
                <w:szCs w:val="20"/>
              </w:rPr>
              <w:t>22.4.2013</w:t>
            </w:r>
          </w:p>
        </w:tc>
      </w:tr>
      <w:tr w:rsidR="00413CB7" w:rsidRPr="00413CB7" w14:paraId="03CD7835" w14:textId="77777777" w:rsidTr="005B36B0">
        <w:trPr>
          <w:trHeight w:val="20"/>
        </w:trPr>
        <w:tc>
          <w:tcPr>
            <w:tcW w:w="1756" w:type="pct"/>
            <w:noWrap/>
            <w:hideMark/>
          </w:tcPr>
          <w:p w14:paraId="42EE46E6" w14:textId="77777777" w:rsidR="00413CB7" w:rsidRPr="00413CB7" w:rsidRDefault="00413CB7" w:rsidP="00413CB7">
            <w:pPr>
              <w:spacing w:after="0"/>
              <w:jc w:val="left"/>
              <w:rPr>
                <w:szCs w:val="20"/>
              </w:rPr>
            </w:pPr>
            <w:r w:rsidRPr="00413CB7">
              <w:rPr>
                <w:szCs w:val="20"/>
              </w:rPr>
              <w:t>Elva Bright</w:t>
            </w:r>
          </w:p>
        </w:tc>
        <w:tc>
          <w:tcPr>
            <w:tcW w:w="1597" w:type="pct"/>
            <w:noWrap/>
            <w:hideMark/>
          </w:tcPr>
          <w:p w14:paraId="4A22BECB"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31FE5866" w14:textId="77777777" w:rsidR="00413CB7" w:rsidRPr="00413CB7" w:rsidRDefault="00413CB7" w:rsidP="00413CB7">
            <w:pPr>
              <w:spacing w:after="0"/>
              <w:ind w:right="113"/>
              <w:jc w:val="right"/>
              <w:rPr>
                <w:szCs w:val="20"/>
              </w:rPr>
            </w:pPr>
            <w:r w:rsidRPr="00413CB7">
              <w:rPr>
                <w:szCs w:val="20"/>
              </w:rPr>
              <w:t>41.70</w:t>
            </w:r>
          </w:p>
        </w:tc>
        <w:tc>
          <w:tcPr>
            <w:tcW w:w="770" w:type="pct"/>
            <w:noWrap/>
            <w:hideMark/>
          </w:tcPr>
          <w:p w14:paraId="059215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3E5EF3" w14:textId="77777777" w:rsidR="00413CB7" w:rsidRPr="00413CB7" w:rsidRDefault="00413CB7" w:rsidP="00413CB7">
            <w:pPr>
              <w:spacing w:after="0"/>
              <w:jc w:val="right"/>
              <w:rPr>
                <w:szCs w:val="20"/>
              </w:rPr>
            </w:pPr>
            <w:r w:rsidRPr="00413CB7">
              <w:rPr>
                <w:szCs w:val="20"/>
              </w:rPr>
              <w:t>21.11.2014</w:t>
            </w:r>
          </w:p>
        </w:tc>
      </w:tr>
      <w:tr w:rsidR="00413CB7" w:rsidRPr="00413CB7" w14:paraId="613A326A" w14:textId="77777777" w:rsidTr="005B36B0">
        <w:trPr>
          <w:trHeight w:val="20"/>
        </w:trPr>
        <w:tc>
          <w:tcPr>
            <w:tcW w:w="1756" w:type="pct"/>
            <w:noWrap/>
            <w:hideMark/>
          </w:tcPr>
          <w:p w14:paraId="7C893A41" w14:textId="77777777" w:rsidR="00413CB7" w:rsidRPr="00413CB7" w:rsidRDefault="00413CB7" w:rsidP="00413CB7">
            <w:pPr>
              <w:spacing w:after="0"/>
              <w:jc w:val="left"/>
              <w:rPr>
                <w:szCs w:val="20"/>
              </w:rPr>
            </w:pPr>
            <w:r w:rsidRPr="00413CB7">
              <w:rPr>
                <w:szCs w:val="20"/>
              </w:rPr>
              <w:t>Emilie May Lam</w:t>
            </w:r>
          </w:p>
        </w:tc>
        <w:tc>
          <w:tcPr>
            <w:tcW w:w="1597" w:type="pct"/>
            <w:noWrap/>
            <w:hideMark/>
          </w:tcPr>
          <w:p w14:paraId="378CC7E0"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2EDCA462" w14:textId="77777777" w:rsidR="00413CB7" w:rsidRPr="00413CB7" w:rsidRDefault="00413CB7" w:rsidP="00413CB7">
            <w:pPr>
              <w:spacing w:after="0"/>
              <w:ind w:right="113"/>
              <w:jc w:val="right"/>
              <w:rPr>
                <w:szCs w:val="20"/>
              </w:rPr>
            </w:pPr>
            <w:r w:rsidRPr="00413CB7">
              <w:rPr>
                <w:szCs w:val="20"/>
              </w:rPr>
              <w:t>78.83</w:t>
            </w:r>
          </w:p>
        </w:tc>
        <w:tc>
          <w:tcPr>
            <w:tcW w:w="770" w:type="pct"/>
            <w:noWrap/>
            <w:hideMark/>
          </w:tcPr>
          <w:p w14:paraId="619B0C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38C715" w14:textId="77777777" w:rsidR="00413CB7" w:rsidRPr="00413CB7" w:rsidRDefault="00413CB7" w:rsidP="00413CB7">
            <w:pPr>
              <w:spacing w:after="0"/>
              <w:jc w:val="right"/>
              <w:rPr>
                <w:szCs w:val="20"/>
              </w:rPr>
            </w:pPr>
            <w:r w:rsidRPr="00413CB7">
              <w:rPr>
                <w:szCs w:val="20"/>
              </w:rPr>
              <w:t>7.3.2013</w:t>
            </w:r>
          </w:p>
        </w:tc>
      </w:tr>
      <w:tr w:rsidR="00413CB7" w:rsidRPr="00413CB7" w14:paraId="0258DC76" w14:textId="77777777" w:rsidTr="005B36B0">
        <w:trPr>
          <w:trHeight w:val="20"/>
        </w:trPr>
        <w:tc>
          <w:tcPr>
            <w:tcW w:w="1756" w:type="pct"/>
            <w:noWrap/>
            <w:hideMark/>
          </w:tcPr>
          <w:p w14:paraId="10ACF8C8" w14:textId="77777777" w:rsidR="00413CB7" w:rsidRPr="00413CB7" w:rsidRDefault="00413CB7" w:rsidP="00413CB7">
            <w:pPr>
              <w:spacing w:after="0"/>
              <w:jc w:val="left"/>
              <w:rPr>
                <w:szCs w:val="20"/>
              </w:rPr>
            </w:pPr>
            <w:r w:rsidRPr="00413CB7">
              <w:rPr>
                <w:szCs w:val="20"/>
              </w:rPr>
              <w:t>Emily Bown</w:t>
            </w:r>
          </w:p>
        </w:tc>
        <w:tc>
          <w:tcPr>
            <w:tcW w:w="1597" w:type="pct"/>
            <w:noWrap/>
            <w:hideMark/>
          </w:tcPr>
          <w:p w14:paraId="56D0D630"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24B5DEDC"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703355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592121" w14:textId="77777777" w:rsidR="00413CB7" w:rsidRPr="00413CB7" w:rsidRDefault="00413CB7" w:rsidP="00413CB7">
            <w:pPr>
              <w:spacing w:after="0"/>
              <w:jc w:val="right"/>
              <w:rPr>
                <w:szCs w:val="20"/>
              </w:rPr>
            </w:pPr>
            <w:r w:rsidRPr="00413CB7">
              <w:rPr>
                <w:szCs w:val="20"/>
              </w:rPr>
              <w:t>21.3.2013</w:t>
            </w:r>
          </w:p>
        </w:tc>
      </w:tr>
      <w:tr w:rsidR="00413CB7" w:rsidRPr="00413CB7" w14:paraId="03F5FE94" w14:textId="77777777" w:rsidTr="005B36B0">
        <w:trPr>
          <w:trHeight w:val="20"/>
        </w:trPr>
        <w:tc>
          <w:tcPr>
            <w:tcW w:w="1756" w:type="pct"/>
            <w:noWrap/>
            <w:hideMark/>
          </w:tcPr>
          <w:p w14:paraId="260E5CE2" w14:textId="77777777" w:rsidR="00413CB7" w:rsidRPr="00413CB7" w:rsidRDefault="00413CB7" w:rsidP="00413CB7">
            <w:pPr>
              <w:spacing w:after="0"/>
              <w:jc w:val="left"/>
              <w:rPr>
                <w:szCs w:val="20"/>
              </w:rPr>
            </w:pPr>
            <w:r w:rsidRPr="00413CB7">
              <w:rPr>
                <w:szCs w:val="20"/>
              </w:rPr>
              <w:t>Emily Brougham</w:t>
            </w:r>
          </w:p>
        </w:tc>
        <w:tc>
          <w:tcPr>
            <w:tcW w:w="1597" w:type="pct"/>
            <w:noWrap/>
            <w:hideMark/>
          </w:tcPr>
          <w:p w14:paraId="100DFE8F"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03EB5DC3" w14:textId="77777777" w:rsidR="00413CB7" w:rsidRPr="00413CB7" w:rsidRDefault="00413CB7" w:rsidP="00413CB7">
            <w:pPr>
              <w:spacing w:after="0"/>
              <w:ind w:right="113"/>
              <w:jc w:val="right"/>
              <w:rPr>
                <w:szCs w:val="20"/>
              </w:rPr>
            </w:pPr>
            <w:r w:rsidRPr="00413CB7">
              <w:rPr>
                <w:szCs w:val="20"/>
              </w:rPr>
              <w:t>13.04</w:t>
            </w:r>
          </w:p>
        </w:tc>
        <w:tc>
          <w:tcPr>
            <w:tcW w:w="770" w:type="pct"/>
            <w:noWrap/>
            <w:hideMark/>
          </w:tcPr>
          <w:p w14:paraId="7778C2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DBDE8F" w14:textId="77777777" w:rsidR="00413CB7" w:rsidRPr="00413CB7" w:rsidRDefault="00413CB7" w:rsidP="00413CB7">
            <w:pPr>
              <w:spacing w:after="0"/>
              <w:jc w:val="right"/>
              <w:rPr>
                <w:szCs w:val="20"/>
              </w:rPr>
            </w:pPr>
            <w:r w:rsidRPr="00413CB7">
              <w:rPr>
                <w:szCs w:val="20"/>
              </w:rPr>
              <w:t>22.10.2013</w:t>
            </w:r>
          </w:p>
        </w:tc>
      </w:tr>
      <w:tr w:rsidR="00413CB7" w:rsidRPr="00413CB7" w14:paraId="5C8BC67A" w14:textId="77777777" w:rsidTr="005B36B0">
        <w:trPr>
          <w:trHeight w:val="20"/>
        </w:trPr>
        <w:tc>
          <w:tcPr>
            <w:tcW w:w="1756" w:type="pct"/>
            <w:noWrap/>
            <w:hideMark/>
          </w:tcPr>
          <w:p w14:paraId="0F34132A" w14:textId="77777777" w:rsidR="00413CB7" w:rsidRPr="00413CB7" w:rsidRDefault="00413CB7" w:rsidP="00413CB7">
            <w:pPr>
              <w:spacing w:after="0"/>
              <w:jc w:val="left"/>
              <w:rPr>
                <w:szCs w:val="20"/>
              </w:rPr>
            </w:pPr>
            <w:r w:rsidRPr="00413CB7">
              <w:rPr>
                <w:szCs w:val="20"/>
              </w:rPr>
              <w:t>Emily Wilson</w:t>
            </w:r>
          </w:p>
        </w:tc>
        <w:tc>
          <w:tcPr>
            <w:tcW w:w="1597" w:type="pct"/>
            <w:noWrap/>
            <w:hideMark/>
          </w:tcPr>
          <w:p w14:paraId="5BCFE9DA"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524B47DB" w14:textId="77777777" w:rsidR="00413CB7" w:rsidRPr="00413CB7" w:rsidRDefault="00413CB7" w:rsidP="00413CB7">
            <w:pPr>
              <w:spacing w:after="0"/>
              <w:ind w:right="113"/>
              <w:jc w:val="right"/>
              <w:rPr>
                <w:szCs w:val="20"/>
              </w:rPr>
            </w:pPr>
            <w:r w:rsidRPr="00413CB7">
              <w:rPr>
                <w:szCs w:val="20"/>
              </w:rPr>
              <w:t>175.00</w:t>
            </w:r>
          </w:p>
        </w:tc>
        <w:tc>
          <w:tcPr>
            <w:tcW w:w="770" w:type="pct"/>
            <w:noWrap/>
            <w:hideMark/>
          </w:tcPr>
          <w:p w14:paraId="2D1079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10D36C" w14:textId="77777777" w:rsidR="00413CB7" w:rsidRPr="00413CB7" w:rsidRDefault="00413CB7" w:rsidP="00413CB7">
            <w:pPr>
              <w:spacing w:after="0"/>
              <w:jc w:val="right"/>
              <w:rPr>
                <w:szCs w:val="20"/>
              </w:rPr>
            </w:pPr>
            <w:r w:rsidRPr="00413CB7">
              <w:rPr>
                <w:szCs w:val="20"/>
              </w:rPr>
              <w:t>24.10.2013</w:t>
            </w:r>
          </w:p>
        </w:tc>
      </w:tr>
      <w:tr w:rsidR="00413CB7" w:rsidRPr="00413CB7" w14:paraId="2B074A1E" w14:textId="77777777" w:rsidTr="005B36B0">
        <w:trPr>
          <w:trHeight w:val="20"/>
        </w:trPr>
        <w:tc>
          <w:tcPr>
            <w:tcW w:w="1756" w:type="pct"/>
            <w:noWrap/>
            <w:hideMark/>
          </w:tcPr>
          <w:p w14:paraId="794A140D" w14:textId="77777777" w:rsidR="00413CB7" w:rsidRPr="00413CB7" w:rsidRDefault="00413CB7" w:rsidP="00413CB7">
            <w:pPr>
              <w:spacing w:after="0"/>
              <w:jc w:val="left"/>
              <w:rPr>
                <w:szCs w:val="20"/>
              </w:rPr>
            </w:pPr>
            <w:r w:rsidRPr="00413CB7">
              <w:rPr>
                <w:szCs w:val="20"/>
              </w:rPr>
              <w:t>Emma Beames</w:t>
            </w:r>
          </w:p>
        </w:tc>
        <w:tc>
          <w:tcPr>
            <w:tcW w:w="1597" w:type="pct"/>
            <w:noWrap/>
            <w:hideMark/>
          </w:tcPr>
          <w:p w14:paraId="29F03FD8" w14:textId="77777777"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14:paraId="00CE0489"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7A909E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249225" w14:textId="77777777" w:rsidR="00413CB7" w:rsidRPr="00413CB7" w:rsidRDefault="00413CB7" w:rsidP="00413CB7">
            <w:pPr>
              <w:spacing w:after="0"/>
              <w:jc w:val="right"/>
              <w:rPr>
                <w:szCs w:val="20"/>
              </w:rPr>
            </w:pPr>
            <w:r w:rsidRPr="00413CB7">
              <w:rPr>
                <w:szCs w:val="20"/>
              </w:rPr>
              <w:t>4.12.2013</w:t>
            </w:r>
          </w:p>
        </w:tc>
      </w:tr>
      <w:tr w:rsidR="00413CB7" w:rsidRPr="00413CB7" w14:paraId="222B19AB" w14:textId="77777777" w:rsidTr="005B36B0">
        <w:trPr>
          <w:trHeight w:val="20"/>
        </w:trPr>
        <w:tc>
          <w:tcPr>
            <w:tcW w:w="1756" w:type="pct"/>
            <w:noWrap/>
            <w:hideMark/>
          </w:tcPr>
          <w:p w14:paraId="51B32EF9" w14:textId="77777777" w:rsidR="00413CB7" w:rsidRPr="00413CB7" w:rsidRDefault="00413CB7" w:rsidP="00413CB7">
            <w:pPr>
              <w:spacing w:after="0"/>
              <w:jc w:val="left"/>
              <w:rPr>
                <w:szCs w:val="20"/>
              </w:rPr>
            </w:pPr>
            <w:r w:rsidRPr="00413CB7">
              <w:rPr>
                <w:szCs w:val="20"/>
              </w:rPr>
              <w:t>Emma De La Cruz</w:t>
            </w:r>
          </w:p>
        </w:tc>
        <w:tc>
          <w:tcPr>
            <w:tcW w:w="1597" w:type="pct"/>
            <w:noWrap/>
            <w:hideMark/>
          </w:tcPr>
          <w:p w14:paraId="621DEAA2" w14:textId="77777777" w:rsidR="00413CB7" w:rsidRPr="00413CB7" w:rsidRDefault="00413CB7" w:rsidP="00413CB7">
            <w:pPr>
              <w:spacing w:after="0"/>
              <w:ind w:left="113"/>
              <w:jc w:val="left"/>
              <w:rPr>
                <w:szCs w:val="20"/>
              </w:rPr>
            </w:pPr>
            <w:r w:rsidRPr="00413CB7">
              <w:rPr>
                <w:szCs w:val="20"/>
              </w:rPr>
              <w:t>ALBERTON, SA 5014</w:t>
            </w:r>
          </w:p>
        </w:tc>
        <w:tc>
          <w:tcPr>
            <w:tcW w:w="424" w:type="pct"/>
            <w:noWrap/>
            <w:hideMark/>
          </w:tcPr>
          <w:p w14:paraId="30BF436F"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348AD97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C53911" w14:textId="77777777" w:rsidR="00413CB7" w:rsidRPr="00413CB7" w:rsidRDefault="00413CB7" w:rsidP="00413CB7">
            <w:pPr>
              <w:spacing w:after="0"/>
              <w:jc w:val="right"/>
              <w:rPr>
                <w:szCs w:val="20"/>
              </w:rPr>
            </w:pPr>
            <w:r w:rsidRPr="00413CB7">
              <w:rPr>
                <w:szCs w:val="20"/>
              </w:rPr>
              <w:t>28.3.2014</w:t>
            </w:r>
          </w:p>
        </w:tc>
      </w:tr>
      <w:tr w:rsidR="00413CB7" w:rsidRPr="00413CB7" w14:paraId="76273CA2" w14:textId="77777777" w:rsidTr="005B36B0">
        <w:trPr>
          <w:trHeight w:val="20"/>
        </w:trPr>
        <w:tc>
          <w:tcPr>
            <w:tcW w:w="1756" w:type="pct"/>
            <w:noWrap/>
            <w:hideMark/>
          </w:tcPr>
          <w:p w14:paraId="6A847C73" w14:textId="77777777" w:rsidR="00413CB7" w:rsidRPr="00413CB7" w:rsidRDefault="00413CB7" w:rsidP="00413CB7">
            <w:pPr>
              <w:spacing w:after="0"/>
              <w:jc w:val="left"/>
              <w:rPr>
                <w:szCs w:val="20"/>
              </w:rPr>
            </w:pPr>
            <w:r w:rsidRPr="00413CB7">
              <w:rPr>
                <w:szCs w:val="20"/>
              </w:rPr>
              <w:t>Emma Doggett</w:t>
            </w:r>
          </w:p>
        </w:tc>
        <w:tc>
          <w:tcPr>
            <w:tcW w:w="1597" w:type="pct"/>
            <w:noWrap/>
            <w:hideMark/>
          </w:tcPr>
          <w:p w14:paraId="77A744FB"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670E3F07"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894D4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A7F321" w14:textId="77777777" w:rsidR="00413CB7" w:rsidRPr="00413CB7" w:rsidRDefault="00413CB7" w:rsidP="00413CB7">
            <w:pPr>
              <w:spacing w:after="0"/>
              <w:jc w:val="right"/>
              <w:rPr>
                <w:szCs w:val="20"/>
              </w:rPr>
            </w:pPr>
            <w:r w:rsidRPr="00413CB7">
              <w:rPr>
                <w:szCs w:val="20"/>
              </w:rPr>
              <w:t>27.11.2014</w:t>
            </w:r>
          </w:p>
        </w:tc>
      </w:tr>
      <w:tr w:rsidR="00413CB7" w:rsidRPr="00413CB7" w14:paraId="450DDBA0" w14:textId="77777777" w:rsidTr="005B36B0">
        <w:trPr>
          <w:trHeight w:val="20"/>
        </w:trPr>
        <w:tc>
          <w:tcPr>
            <w:tcW w:w="1756" w:type="pct"/>
            <w:noWrap/>
            <w:hideMark/>
          </w:tcPr>
          <w:p w14:paraId="5A4E1899" w14:textId="77777777" w:rsidR="00413CB7" w:rsidRPr="00413CB7" w:rsidRDefault="00413CB7" w:rsidP="00413CB7">
            <w:pPr>
              <w:spacing w:after="0"/>
              <w:jc w:val="left"/>
              <w:rPr>
                <w:szCs w:val="20"/>
              </w:rPr>
            </w:pPr>
            <w:r w:rsidRPr="00413CB7">
              <w:rPr>
                <w:szCs w:val="20"/>
              </w:rPr>
              <w:t>Emma Doggett</w:t>
            </w:r>
          </w:p>
        </w:tc>
        <w:tc>
          <w:tcPr>
            <w:tcW w:w="1597" w:type="pct"/>
            <w:noWrap/>
            <w:hideMark/>
          </w:tcPr>
          <w:p w14:paraId="01128844"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3F0254A5" w14:textId="77777777" w:rsidR="00413CB7" w:rsidRPr="00413CB7" w:rsidRDefault="00413CB7" w:rsidP="00413CB7">
            <w:pPr>
              <w:spacing w:after="0"/>
              <w:ind w:right="113"/>
              <w:jc w:val="right"/>
              <w:rPr>
                <w:szCs w:val="20"/>
              </w:rPr>
            </w:pPr>
            <w:r w:rsidRPr="00413CB7">
              <w:rPr>
                <w:szCs w:val="20"/>
              </w:rPr>
              <w:t>35.69</w:t>
            </w:r>
          </w:p>
        </w:tc>
        <w:tc>
          <w:tcPr>
            <w:tcW w:w="770" w:type="pct"/>
            <w:noWrap/>
            <w:hideMark/>
          </w:tcPr>
          <w:p w14:paraId="577623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471C19" w14:textId="77777777" w:rsidR="00413CB7" w:rsidRPr="00413CB7" w:rsidRDefault="00413CB7" w:rsidP="00413CB7">
            <w:pPr>
              <w:spacing w:after="0"/>
              <w:jc w:val="right"/>
              <w:rPr>
                <w:szCs w:val="20"/>
              </w:rPr>
            </w:pPr>
            <w:r w:rsidRPr="00413CB7">
              <w:rPr>
                <w:szCs w:val="20"/>
              </w:rPr>
              <w:t>26.9.2013</w:t>
            </w:r>
          </w:p>
        </w:tc>
      </w:tr>
      <w:tr w:rsidR="00413CB7" w:rsidRPr="00413CB7" w14:paraId="26567218" w14:textId="77777777" w:rsidTr="005B36B0">
        <w:trPr>
          <w:trHeight w:val="20"/>
        </w:trPr>
        <w:tc>
          <w:tcPr>
            <w:tcW w:w="1756" w:type="pct"/>
            <w:noWrap/>
            <w:hideMark/>
          </w:tcPr>
          <w:p w14:paraId="3FAF5C39" w14:textId="77777777" w:rsidR="00413CB7" w:rsidRPr="00413CB7" w:rsidRDefault="00413CB7" w:rsidP="00413CB7">
            <w:pPr>
              <w:spacing w:after="0"/>
              <w:jc w:val="left"/>
              <w:rPr>
                <w:szCs w:val="20"/>
              </w:rPr>
            </w:pPr>
            <w:r w:rsidRPr="00413CB7">
              <w:rPr>
                <w:szCs w:val="20"/>
              </w:rPr>
              <w:t>Emma Garrett</w:t>
            </w:r>
          </w:p>
        </w:tc>
        <w:tc>
          <w:tcPr>
            <w:tcW w:w="1597" w:type="pct"/>
            <w:noWrap/>
            <w:hideMark/>
          </w:tcPr>
          <w:p w14:paraId="4571BB0B" w14:textId="77777777" w:rsidR="00413CB7" w:rsidRPr="00413CB7" w:rsidRDefault="00413CB7" w:rsidP="00413CB7">
            <w:pPr>
              <w:spacing w:after="0"/>
              <w:ind w:left="113"/>
              <w:jc w:val="left"/>
              <w:rPr>
                <w:szCs w:val="20"/>
              </w:rPr>
            </w:pPr>
            <w:r w:rsidRPr="00413CB7">
              <w:rPr>
                <w:szCs w:val="20"/>
              </w:rPr>
              <w:t>DULWICH, SA 5065</w:t>
            </w:r>
          </w:p>
        </w:tc>
        <w:tc>
          <w:tcPr>
            <w:tcW w:w="424" w:type="pct"/>
            <w:noWrap/>
            <w:hideMark/>
          </w:tcPr>
          <w:p w14:paraId="372161A6" w14:textId="77777777" w:rsidR="00413CB7" w:rsidRPr="00413CB7" w:rsidRDefault="00413CB7" w:rsidP="00413CB7">
            <w:pPr>
              <w:spacing w:after="0"/>
              <w:ind w:right="113"/>
              <w:jc w:val="right"/>
              <w:rPr>
                <w:szCs w:val="20"/>
              </w:rPr>
            </w:pPr>
            <w:r w:rsidRPr="00413CB7">
              <w:rPr>
                <w:szCs w:val="20"/>
              </w:rPr>
              <w:t>27.00</w:t>
            </w:r>
          </w:p>
        </w:tc>
        <w:tc>
          <w:tcPr>
            <w:tcW w:w="770" w:type="pct"/>
            <w:noWrap/>
            <w:hideMark/>
          </w:tcPr>
          <w:p w14:paraId="16ABF0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29C424" w14:textId="77777777" w:rsidR="00413CB7" w:rsidRPr="00413CB7" w:rsidRDefault="00413CB7" w:rsidP="00413CB7">
            <w:pPr>
              <w:spacing w:after="0"/>
              <w:jc w:val="right"/>
              <w:rPr>
                <w:szCs w:val="20"/>
              </w:rPr>
            </w:pPr>
            <w:r w:rsidRPr="00413CB7">
              <w:rPr>
                <w:szCs w:val="20"/>
              </w:rPr>
              <w:t>23.7.2013</w:t>
            </w:r>
          </w:p>
        </w:tc>
      </w:tr>
      <w:tr w:rsidR="00413CB7" w:rsidRPr="00413CB7" w14:paraId="55D5EF7F" w14:textId="77777777" w:rsidTr="005B36B0">
        <w:trPr>
          <w:trHeight w:val="20"/>
        </w:trPr>
        <w:tc>
          <w:tcPr>
            <w:tcW w:w="1756" w:type="pct"/>
            <w:noWrap/>
            <w:hideMark/>
          </w:tcPr>
          <w:p w14:paraId="5D63D477" w14:textId="77777777" w:rsidR="00413CB7" w:rsidRPr="00413CB7" w:rsidRDefault="00413CB7" w:rsidP="00413CB7">
            <w:pPr>
              <w:spacing w:after="0"/>
              <w:jc w:val="left"/>
              <w:rPr>
                <w:szCs w:val="20"/>
              </w:rPr>
            </w:pPr>
            <w:r w:rsidRPr="00413CB7">
              <w:rPr>
                <w:szCs w:val="20"/>
              </w:rPr>
              <w:t>Emma Jayne Burke</w:t>
            </w:r>
          </w:p>
        </w:tc>
        <w:tc>
          <w:tcPr>
            <w:tcW w:w="1597" w:type="pct"/>
            <w:noWrap/>
            <w:hideMark/>
          </w:tcPr>
          <w:p w14:paraId="59DAB996" w14:textId="77777777" w:rsidR="00413CB7" w:rsidRPr="00413CB7" w:rsidRDefault="00413CB7" w:rsidP="00413CB7">
            <w:pPr>
              <w:spacing w:after="0"/>
              <w:ind w:left="113"/>
              <w:jc w:val="left"/>
              <w:rPr>
                <w:szCs w:val="20"/>
              </w:rPr>
            </w:pPr>
            <w:r w:rsidRPr="00413CB7">
              <w:rPr>
                <w:szCs w:val="20"/>
              </w:rPr>
              <w:t>LAMEROO, SA 5302</w:t>
            </w:r>
          </w:p>
        </w:tc>
        <w:tc>
          <w:tcPr>
            <w:tcW w:w="424" w:type="pct"/>
            <w:noWrap/>
            <w:hideMark/>
          </w:tcPr>
          <w:p w14:paraId="370E9FF6" w14:textId="77777777" w:rsidR="00413CB7" w:rsidRPr="00413CB7" w:rsidRDefault="00413CB7" w:rsidP="00413CB7">
            <w:pPr>
              <w:spacing w:after="0"/>
              <w:ind w:right="113"/>
              <w:jc w:val="right"/>
              <w:rPr>
                <w:szCs w:val="20"/>
              </w:rPr>
            </w:pPr>
            <w:r w:rsidRPr="00413CB7">
              <w:rPr>
                <w:szCs w:val="20"/>
              </w:rPr>
              <w:t>33.57</w:t>
            </w:r>
          </w:p>
        </w:tc>
        <w:tc>
          <w:tcPr>
            <w:tcW w:w="770" w:type="pct"/>
            <w:noWrap/>
            <w:hideMark/>
          </w:tcPr>
          <w:p w14:paraId="471B6C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1E0C99" w14:textId="77777777" w:rsidR="00413CB7" w:rsidRPr="00413CB7" w:rsidRDefault="00413CB7" w:rsidP="00413CB7">
            <w:pPr>
              <w:spacing w:after="0"/>
              <w:jc w:val="right"/>
              <w:rPr>
                <w:szCs w:val="20"/>
              </w:rPr>
            </w:pPr>
            <w:r w:rsidRPr="00413CB7">
              <w:rPr>
                <w:szCs w:val="20"/>
              </w:rPr>
              <w:t>16.10.2014</w:t>
            </w:r>
          </w:p>
        </w:tc>
      </w:tr>
      <w:tr w:rsidR="00413CB7" w:rsidRPr="00413CB7" w14:paraId="45565909" w14:textId="77777777" w:rsidTr="005B36B0">
        <w:trPr>
          <w:trHeight w:val="20"/>
        </w:trPr>
        <w:tc>
          <w:tcPr>
            <w:tcW w:w="1756" w:type="pct"/>
            <w:noWrap/>
            <w:hideMark/>
          </w:tcPr>
          <w:p w14:paraId="0B51B189" w14:textId="77777777" w:rsidR="00413CB7" w:rsidRPr="00413CB7" w:rsidRDefault="00413CB7" w:rsidP="00413CB7">
            <w:pPr>
              <w:spacing w:after="0"/>
              <w:jc w:val="left"/>
              <w:rPr>
                <w:szCs w:val="20"/>
              </w:rPr>
            </w:pPr>
            <w:r w:rsidRPr="00413CB7">
              <w:rPr>
                <w:szCs w:val="20"/>
              </w:rPr>
              <w:t>Emma Kennedy</w:t>
            </w:r>
          </w:p>
        </w:tc>
        <w:tc>
          <w:tcPr>
            <w:tcW w:w="1597" w:type="pct"/>
            <w:noWrap/>
            <w:hideMark/>
          </w:tcPr>
          <w:p w14:paraId="58148971"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26E9A87E"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6CF1A7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B72014" w14:textId="77777777" w:rsidR="00413CB7" w:rsidRPr="00413CB7" w:rsidRDefault="00413CB7" w:rsidP="00413CB7">
            <w:pPr>
              <w:spacing w:after="0"/>
              <w:jc w:val="right"/>
              <w:rPr>
                <w:szCs w:val="20"/>
              </w:rPr>
            </w:pPr>
            <w:r w:rsidRPr="00413CB7">
              <w:rPr>
                <w:szCs w:val="20"/>
              </w:rPr>
              <w:t>9.8.2014</w:t>
            </w:r>
          </w:p>
        </w:tc>
      </w:tr>
      <w:tr w:rsidR="00413CB7" w:rsidRPr="00413CB7" w14:paraId="5C0089C6" w14:textId="77777777" w:rsidTr="005B36B0">
        <w:trPr>
          <w:trHeight w:val="20"/>
        </w:trPr>
        <w:tc>
          <w:tcPr>
            <w:tcW w:w="1756" w:type="pct"/>
            <w:noWrap/>
            <w:hideMark/>
          </w:tcPr>
          <w:p w14:paraId="1CA289D6" w14:textId="77777777" w:rsidR="00413CB7" w:rsidRPr="00413CB7" w:rsidRDefault="00413CB7" w:rsidP="00413CB7">
            <w:pPr>
              <w:spacing w:after="0"/>
              <w:jc w:val="left"/>
              <w:rPr>
                <w:szCs w:val="20"/>
              </w:rPr>
            </w:pPr>
            <w:r w:rsidRPr="00413CB7">
              <w:rPr>
                <w:szCs w:val="20"/>
              </w:rPr>
              <w:t>Emma William</w:t>
            </w:r>
          </w:p>
        </w:tc>
        <w:tc>
          <w:tcPr>
            <w:tcW w:w="1597" w:type="pct"/>
            <w:noWrap/>
            <w:hideMark/>
          </w:tcPr>
          <w:p w14:paraId="228E88DF"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51259A58"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2A9EF8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BC0B0C" w14:textId="77777777" w:rsidR="00413CB7" w:rsidRPr="00413CB7" w:rsidRDefault="00413CB7" w:rsidP="00413CB7">
            <w:pPr>
              <w:spacing w:after="0"/>
              <w:jc w:val="right"/>
              <w:rPr>
                <w:szCs w:val="20"/>
              </w:rPr>
            </w:pPr>
            <w:r w:rsidRPr="00413CB7">
              <w:rPr>
                <w:szCs w:val="20"/>
              </w:rPr>
              <w:t>25.6.2013</w:t>
            </w:r>
          </w:p>
        </w:tc>
      </w:tr>
      <w:tr w:rsidR="00413CB7" w:rsidRPr="00413CB7" w14:paraId="2DF3C191" w14:textId="77777777" w:rsidTr="005B36B0">
        <w:trPr>
          <w:trHeight w:val="20"/>
        </w:trPr>
        <w:tc>
          <w:tcPr>
            <w:tcW w:w="1756" w:type="pct"/>
            <w:noWrap/>
            <w:hideMark/>
          </w:tcPr>
          <w:p w14:paraId="1BB25689" w14:textId="77777777" w:rsidR="00413CB7" w:rsidRPr="00413CB7" w:rsidRDefault="00413CB7" w:rsidP="00413CB7">
            <w:pPr>
              <w:spacing w:after="0"/>
              <w:jc w:val="left"/>
              <w:rPr>
                <w:szCs w:val="20"/>
              </w:rPr>
            </w:pPr>
            <w:r w:rsidRPr="00413CB7">
              <w:rPr>
                <w:szCs w:val="20"/>
              </w:rPr>
              <w:t>Emmanuel Spyrou</w:t>
            </w:r>
          </w:p>
        </w:tc>
        <w:tc>
          <w:tcPr>
            <w:tcW w:w="1597" w:type="pct"/>
            <w:noWrap/>
            <w:hideMark/>
          </w:tcPr>
          <w:p w14:paraId="23AE84F0" w14:textId="77777777"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14:paraId="792EA361" w14:textId="77777777" w:rsidR="00413CB7" w:rsidRPr="00413CB7" w:rsidRDefault="00413CB7" w:rsidP="00413CB7">
            <w:pPr>
              <w:spacing w:after="0"/>
              <w:ind w:right="113"/>
              <w:jc w:val="right"/>
              <w:rPr>
                <w:szCs w:val="20"/>
              </w:rPr>
            </w:pPr>
            <w:r w:rsidRPr="00413CB7">
              <w:rPr>
                <w:szCs w:val="20"/>
              </w:rPr>
              <w:t>23.63</w:t>
            </w:r>
          </w:p>
        </w:tc>
        <w:tc>
          <w:tcPr>
            <w:tcW w:w="770" w:type="pct"/>
            <w:noWrap/>
            <w:hideMark/>
          </w:tcPr>
          <w:p w14:paraId="0D3EC94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BCB18A" w14:textId="77777777" w:rsidR="00413CB7" w:rsidRPr="00413CB7" w:rsidRDefault="00413CB7" w:rsidP="00413CB7">
            <w:pPr>
              <w:spacing w:after="0"/>
              <w:jc w:val="right"/>
              <w:rPr>
                <w:szCs w:val="20"/>
              </w:rPr>
            </w:pPr>
            <w:r w:rsidRPr="00413CB7">
              <w:rPr>
                <w:szCs w:val="20"/>
              </w:rPr>
              <w:t>27.8.2014</w:t>
            </w:r>
          </w:p>
        </w:tc>
      </w:tr>
      <w:tr w:rsidR="00413CB7" w:rsidRPr="00413CB7" w14:paraId="57A45D09" w14:textId="77777777" w:rsidTr="005B36B0">
        <w:trPr>
          <w:trHeight w:val="20"/>
        </w:trPr>
        <w:tc>
          <w:tcPr>
            <w:tcW w:w="1756" w:type="pct"/>
            <w:noWrap/>
            <w:hideMark/>
          </w:tcPr>
          <w:p w14:paraId="7B55A79F" w14:textId="77777777" w:rsidR="00413CB7" w:rsidRPr="00413CB7" w:rsidRDefault="00413CB7" w:rsidP="00413CB7">
            <w:pPr>
              <w:spacing w:after="0"/>
              <w:jc w:val="left"/>
              <w:rPr>
                <w:szCs w:val="20"/>
              </w:rPr>
            </w:pPr>
            <w:r w:rsidRPr="00413CB7">
              <w:rPr>
                <w:szCs w:val="20"/>
              </w:rPr>
              <w:t>Enid Verco</w:t>
            </w:r>
          </w:p>
        </w:tc>
        <w:tc>
          <w:tcPr>
            <w:tcW w:w="1597" w:type="pct"/>
            <w:noWrap/>
            <w:hideMark/>
          </w:tcPr>
          <w:p w14:paraId="200C77B3"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1958C819" w14:textId="77777777" w:rsidR="00413CB7" w:rsidRPr="00413CB7" w:rsidRDefault="00413CB7" w:rsidP="00413CB7">
            <w:pPr>
              <w:spacing w:after="0"/>
              <w:ind w:right="113"/>
              <w:jc w:val="right"/>
              <w:rPr>
                <w:szCs w:val="20"/>
              </w:rPr>
            </w:pPr>
            <w:r w:rsidRPr="00413CB7">
              <w:rPr>
                <w:szCs w:val="20"/>
              </w:rPr>
              <w:t>190.22</w:t>
            </w:r>
          </w:p>
        </w:tc>
        <w:tc>
          <w:tcPr>
            <w:tcW w:w="770" w:type="pct"/>
            <w:noWrap/>
            <w:hideMark/>
          </w:tcPr>
          <w:p w14:paraId="7E013827" w14:textId="77777777" w:rsidR="00413CB7" w:rsidRPr="00413CB7" w:rsidRDefault="00413CB7" w:rsidP="00413CB7">
            <w:pPr>
              <w:spacing w:after="0"/>
              <w:ind w:left="170"/>
              <w:jc w:val="left"/>
              <w:rPr>
                <w:szCs w:val="20"/>
              </w:rPr>
            </w:pPr>
            <w:r w:rsidRPr="00413CB7">
              <w:rPr>
                <w:szCs w:val="20"/>
              </w:rPr>
              <w:t>Refund 161699</w:t>
            </w:r>
          </w:p>
        </w:tc>
        <w:tc>
          <w:tcPr>
            <w:tcW w:w="453" w:type="pct"/>
            <w:noWrap/>
            <w:hideMark/>
          </w:tcPr>
          <w:p w14:paraId="0FD41E8A" w14:textId="77777777" w:rsidR="00413CB7" w:rsidRPr="00413CB7" w:rsidRDefault="00413CB7" w:rsidP="00413CB7">
            <w:pPr>
              <w:spacing w:after="0"/>
              <w:jc w:val="right"/>
              <w:rPr>
                <w:szCs w:val="20"/>
              </w:rPr>
            </w:pPr>
            <w:r w:rsidRPr="00413CB7">
              <w:rPr>
                <w:szCs w:val="20"/>
              </w:rPr>
              <w:t>14.5.2013</w:t>
            </w:r>
          </w:p>
        </w:tc>
      </w:tr>
      <w:tr w:rsidR="00413CB7" w:rsidRPr="00413CB7" w14:paraId="3A4772A8" w14:textId="77777777" w:rsidTr="005B36B0">
        <w:trPr>
          <w:trHeight w:val="20"/>
        </w:trPr>
        <w:tc>
          <w:tcPr>
            <w:tcW w:w="1756" w:type="pct"/>
            <w:noWrap/>
            <w:hideMark/>
          </w:tcPr>
          <w:p w14:paraId="5792185B" w14:textId="77777777" w:rsidR="00413CB7" w:rsidRPr="00413CB7" w:rsidRDefault="00413CB7" w:rsidP="00413CB7">
            <w:pPr>
              <w:spacing w:after="0"/>
              <w:jc w:val="left"/>
              <w:rPr>
                <w:szCs w:val="20"/>
              </w:rPr>
            </w:pPr>
            <w:r w:rsidRPr="00413CB7">
              <w:rPr>
                <w:szCs w:val="20"/>
              </w:rPr>
              <w:t>Ennio Degrassi</w:t>
            </w:r>
          </w:p>
        </w:tc>
        <w:tc>
          <w:tcPr>
            <w:tcW w:w="1597" w:type="pct"/>
            <w:noWrap/>
            <w:hideMark/>
          </w:tcPr>
          <w:p w14:paraId="1ABD3F17" w14:textId="77777777" w:rsidR="00413CB7" w:rsidRPr="00413CB7" w:rsidRDefault="00413CB7" w:rsidP="00413CB7">
            <w:pPr>
              <w:spacing w:after="0"/>
              <w:ind w:left="113"/>
              <w:jc w:val="left"/>
              <w:rPr>
                <w:szCs w:val="20"/>
              </w:rPr>
            </w:pPr>
            <w:r w:rsidRPr="00413CB7">
              <w:rPr>
                <w:szCs w:val="20"/>
              </w:rPr>
              <w:t>ALBERTON, SA 5014</w:t>
            </w:r>
          </w:p>
        </w:tc>
        <w:tc>
          <w:tcPr>
            <w:tcW w:w="424" w:type="pct"/>
            <w:noWrap/>
            <w:hideMark/>
          </w:tcPr>
          <w:p w14:paraId="692A1BA3" w14:textId="77777777" w:rsidR="00413CB7" w:rsidRPr="00413CB7" w:rsidRDefault="00413CB7" w:rsidP="00413CB7">
            <w:pPr>
              <w:spacing w:after="0"/>
              <w:ind w:right="113"/>
              <w:jc w:val="right"/>
              <w:rPr>
                <w:szCs w:val="20"/>
              </w:rPr>
            </w:pPr>
            <w:r w:rsidRPr="00413CB7">
              <w:rPr>
                <w:szCs w:val="20"/>
              </w:rPr>
              <w:t>38.28</w:t>
            </w:r>
          </w:p>
        </w:tc>
        <w:tc>
          <w:tcPr>
            <w:tcW w:w="770" w:type="pct"/>
            <w:noWrap/>
            <w:hideMark/>
          </w:tcPr>
          <w:p w14:paraId="0F7324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4F8FAB" w14:textId="77777777" w:rsidR="00413CB7" w:rsidRPr="00413CB7" w:rsidRDefault="00413CB7" w:rsidP="00413CB7">
            <w:pPr>
              <w:spacing w:after="0"/>
              <w:jc w:val="right"/>
              <w:rPr>
                <w:szCs w:val="20"/>
              </w:rPr>
            </w:pPr>
            <w:r w:rsidRPr="00413CB7">
              <w:rPr>
                <w:szCs w:val="20"/>
              </w:rPr>
              <w:t>9.5.2014</w:t>
            </w:r>
          </w:p>
        </w:tc>
      </w:tr>
      <w:tr w:rsidR="00413CB7" w:rsidRPr="00413CB7" w14:paraId="134B9803" w14:textId="77777777" w:rsidTr="005B36B0">
        <w:trPr>
          <w:trHeight w:val="20"/>
        </w:trPr>
        <w:tc>
          <w:tcPr>
            <w:tcW w:w="1756" w:type="pct"/>
            <w:noWrap/>
            <w:hideMark/>
          </w:tcPr>
          <w:p w14:paraId="62066135" w14:textId="77777777" w:rsidR="00413CB7" w:rsidRPr="00413CB7" w:rsidRDefault="00413CB7" w:rsidP="00413CB7">
            <w:pPr>
              <w:spacing w:after="0"/>
              <w:jc w:val="left"/>
              <w:rPr>
                <w:szCs w:val="20"/>
              </w:rPr>
            </w:pPr>
            <w:r w:rsidRPr="00413CB7">
              <w:rPr>
                <w:szCs w:val="20"/>
              </w:rPr>
              <w:t>Enrico Nigro</w:t>
            </w:r>
          </w:p>
        </w:tc>
        <w:tc>
          <w:tcPr>
            <w:tcW w:w="1597" w:type="pct"/>
            <w:noWrap/>
            <w:hideMark/>
          </w:tcPr>
          <w:p w14:paraId="29CC27B7"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181C5BD1" w14:textId="77777777" w:rsidR="00413CB7" w:rsidRPr="00413CB7" w:rsidRDefault="00413CB7" w:rsidP="00413CB7">
            <w:pPr>
              <w:spacing w:after="0"/>
              <w:ind w:right="113"/>
              <w:jc w:val="right"/>
              <w:rPr>
                <w:szCs w:val="20"/>
              </w:rPr>
            </w:pPr>
            <w:r w:rsidRPr="00413CB7">
              <w:rPr>
                <w:szCs w:val="20"/>
              </w:rPr>
              <w:t>40.89</w:t>
            </w:r>
          </w:p>
        </w:tc>
        <w:tc>
          <w:tcPr>
            <w:tcW w:w="770" w:type="pct"/>
            <w:noWrap/>
            <w:hideMark/>
          </w:tcPr>
          <w:p w14:paraId="12FB2D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1059A3" w14:textId="77777777" w:rsidR="00413CB7" w:rsidRPr="00413CB7" w:rsidRDefault="00413CB7" w:rsidP="00413CB7">
            <w:pPr>
              <w:spacing w:after="0"/>
              <w:jc w:val="right"/>
              <w:rPr>
                <w:szCs w:val="20"/>
              </w:rPr>
            </w:pPr>
            <w:r w:rsidRPr="00413CB7">
              <w:rPr>
                <w:szCs w:val="20"/>
              </w:rPr>
              <w:t>1.10.2013</w:t>
            </w:r>
          </w:p>
        </w:tc>
      </w:tr>
      <w:tr w:rsidR="00413CB7" w:rsidRPr="00413CB7" w14:paraId="41E61D46" w14:textId="77777777" w:rsidTr="005B36B0">
        <w:trPr>
          <w:trHeight w:val="20"/>
        </w:trPr>
        <w:tc>
          <w:tcPr>
            <w:tcW w:w="1756" w:type="pct"/>
            <w:noWrap/>
            <w:hideMark/>
          </w:tcPr>
          <w:p w14:paraId="56135DBE" w14:textId="77777777" w:rsidR="00413CB7" w:rsidRPr="00413CB7" w:rsidRDefault="00413CB7" w:rsidP="00413CB7">
            <w:pPr>
              <w:spacing w:after="0"/>
              <w:jc w:val="left"/>
              <w:rPr>
                <w:szCs w:val="20"/>
              </w:rPr>
            </w:pPr>
            <w:r w:rsidRPr="00413CB7">
              <w:rPr>
                <w:szCs w:val="20"/>
              </w:rPr>
              <w:t>Enrique Banon</w:t>
            </w:r>
          </w:p>
        </w:tc>
        <w:tc>
          <w:tcPr>
            <w:tcW w:w="1597" w:type="pct"/>
            <w:noWrap/>
            <w:hideMark/>
          </w:tcPr>
          <w:p w14:paraId="400013C5" w14:textId="77777777"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14:paraId="5E034CEC" w14:textId="77777777" w:rsidR="00413CB7" w:rsidRPr="00413CB7" w:rsidRDefault="00413CB7" w:rsidP="00413CB7">
            <w:pPr>
              <w:spacing w:after="0"/>
              <w:ind w:right="113"/>
              <w:jc w:val="right"/>
              <w:rPr>
                <w:szCs w:val="20"/>
              </w:rPr>
            </w:pPr>
            <w:r w:rsidRPr="00413CB7">
              <w:rPr>
                <w:szCs w:val="20"/>
              </w:rPr>
              <w:t>17.08</w:t>
            </w:r>
          </w:p>
        </w:tc>
        <w:tc>
          <w:tcPr>
            <w:tcW w:w="770" w:type="pct"/>
            <w:noWrap/>
            <w:hideMark/>
          </w:tcPr>
          <w:p w14:paraId="3FAAEA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E79905" w14:textId="77777777" w:rsidR="00413CB7" w:rsidRPr="00413CB7" w:rsidRDefault="00413CB7" w:rsidP="00413CB7">
            <w:pPr>
              <w:spacing w:after="0"/>
              <w:jc w:val="right"/>
              <w:rPr>
                <w:szCs w:val="20"/>
              </w:rPr>
            </w:pPr>
            <w:r w:rsidRPr="00413CB7">
              <w:rPr>
                <w:szCs w:val="20"/>
              </w:rPr>
              <w:t>10.11.2014</w:t>
            </w:r>
          </w:p>
        </w:tc>
      </w:tr>
      <w:tr w:rsidR="00413CB7" w:rsidRPr="00413CB7" w14:paraId="33AFF2F8" w14:textId="77777777" w:rsidTr="005B36B0">
        <w:trPr>
          <w:trHeight w:val="20"/>
        </w:trPr>
        <w:tc>
          <w:tcPr>
            <w:tcW w:w="1756" w:type="pct"/>
            <w:noWrap/>
            <w:hideMark/>
          </w:tcPr>
          <w:p w14:paraId="33FDD2B5" w14:textId="77777777" w:rsidR="00413CB7" w:rsidRPr="00413CB7" w:rsidRDefault="00413CB7" w:rsidP="00413CB7">
            <w:pPr>
              <w:spacing w:after="0"/>
              <w:jc w:val="left"/>
              <w:rPr>
                <w:szCs w:val="20"/>
              </w:rPr>
            </w:pPr>
            <w:r w:rsidRPr="00413CB7">
              <w:rPr>
                <w:szCs w:val="20"/>
              </w:rPr>
              <w:t>Erebus Pty Ltd Oakford Homes</w:t>
            </w:r>
          </w:p>
        </w:tc>
        <w:tc>
          <w:tcPr>
            <w:tcW w:w="1597" w:type="pct"/>
            <w:noWrap/>
            <w:hideMark/>
          </w:tcPr>
          <w:p w14:paraId="2B894026" w14:textId="77777777" w:rsidR="00413CB7" w:rsidRPr="00413CB7" w:rsidRDefault="00413CB7" w:rsidP="00413CB7">
            <w:pPr>
              <w:spacing w:after="0"/>
              <w:ind w:left="113"/>
              <w:jc w:val="left"/>
              <w:rPr>
                <w:szCs w:val="20"/>
              </w:rPr>
            </w:pPr>
            <w:r w:rsidRPr="00413CB7">
              <w:rPr>
                <w:szCs w:val="20"/>
              </w:rPr>
              <w:t>FREWVILLE, SA 5063</w:t>
            </w:r>
          </w:p>
        </w:tc>
        <w:tc>
          <w:tcPr>
            <w:tcW w:w="424" w:type="pct"/>
            <w:noWrap/>
            <w:hideMark/>
          </w:tcPr>
          <w:p w14:paraId="4B6EB5D7" w14:textId="77777777" w:rsidR="00413CB7" w:rsidRPr="00413CB7" w:rsidRDefault="00413CB7" w:rsidP="00413CB7">
            <w:pPr>
              <w:spacing w:after="0"/>
              <w:ind w:right="113"/>
              <w:jc w:val="right"/>
              <w:rPr>
                <w:szCs w:val="20"/>
              </w:rPr>
            </w:pPr>
            <w:r w:rsidRPr="00413CB7">
              <w:rPr>
                <w:szCs w:val="20"/>
              </w:rPr>
              <w:t>453.86</w:t>
            </w:r>
          </w:p>
        </w:tc>
        <w:tc>
          <w:tcPr>
            <w:tcW w:w="770" w:type="pct"/>
            <w:noWrap/>
            <w:hideMark/>
          </w:tcPr>
          <w:p w14:paraId="7142D0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3BE43E" w14:textId="77777777" w:rsidR="00413CB7" w:rsidRPr="00413CB7" w:rsidRDefault="00413CB7" w:rsidP="00413CB7">
            <w:pPr>
              <w:spacing w:after="0"/>
              <w:jc w:val="right"/>
              <w:rPr>
                <w:szCs w:val="20"/>
              </w:rPr>
            </w:pPr>
            <w:r w:rsidRPr="00413CB7">
              <w:rPr>
                <w:szCs w:val="20"/>
              </w:rPr>
              <w:t>31.5.2013</w:t>
            </w:r>
          </w:p>
        </w:tc>
      </w:tr>
      <w:tr w:rsidR="00413CB7" w:rsidRPr="00413CB7" w14:paraId="7AE7C9F5" w14:textId="77777777" w:rsidTr="005B36B0">
        <w:trPr>
          <w:trHeight w:val="20"/>
        </w:trPr>
        <w:tc>
          <w:tcPr>
            <w:tcW w:w="1756" w:type="pct"/>
            <w:noWrap/>
            <w:hideMark/>
          </w:tcPr>
          <w:p w14:paraId="0008E2C6" w14:textId="77777777" w:rsidR="00413CB7" w:rsidRPr="00413CB7" w:rsidRDefault="00413CB7" w:rsidP="00413CB7">
            <w:pPr>
              <w:spacing w:after="0"/>
              <w:jc w:val="left"/>
              <w:rPr>
                <w:szCs w:val="20"/>
              </w:rPr>
            </w:pPr>
            <w:r w:rsidRPr="00413CB7">
              <w:rPr>
                <w:szCs w:val="20"/>
              </w:rPr>
              <w:t>Eric Huynh</w:t>
            </w:r>
          </w:p>
        </w:tc>
        <w:tc>
          <w:tcPr>
            <w:tcW w:w="1597" w:type="pct"/>
            <w:noWrap/>
            <w:hideMark/>
          </w:tcPr>
          <w:p w14:paraId="6FF06EC3" w14:textId="77777777"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14:paraId="75D62ED1" w14:textId="77777777" w:rsidR="00413CB7" w:rsidRPr="00413CB7" w:rsidRDefault="00413CB7" w:rsidP="00413CB7">
            <w:pPr>
              <w:spacing w:after="0"/>
              <w:ind w:right="113"/>
              <w:jc w:val="right"/>
              <w:rPr>
                <w:szCs w:val="20"/>
              </w:rPr>
            </w:pPr>
            <w:r w:rsidRPr="00413CB7">
              <w:rPr>
                <w:szCs w:val="20"/>
              </w:rPr>
              <w:t>51.61</w:t>
            </w:r>
          </w:p>
        </w:tc>
        <w:tc>
          <w:tcPr>
            <w:tcW w:w="770" w:type="pct"/>
            <w:noWrap/>
            <w:hideMark/>
          </w:tcPr>
          <w:p w14:paraId="34CEF8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2D461F" w14:textId="77777777" w:rsidR="00413CB7" w:rsidRPr="00413CB7" w:rsidRDefault="00413CB7" w:rsidP="00413CB7">
            <w:pPr>
              <w:spacing w:after="0"/>
              <w:jc w:val="right"/>
              <w:rPr>
                <w:szCs w:val="20"/>
              </w:rPr>
            </w:pPr>
            <w:r w:rsidRPr="00413CB7">
              <w:rPr>
                <w:szCs w:val="20"/>
              </w:rPr>
              <w:t>3.11.2014</w:t>
            </w:r>
          </w:p>
        </w:tc>
      </w:tr>
      <w:tr w:rsidR="00413CB7" w:rsidRPr="00413CB7" w14:paraId="560B6169" w14:textId="77777777" w:rsidTr="005B36B0">
        <w:trPr>
          <w:trHeight w:val="20"/>
        </w:trPr>
        <w:tc>
          <w:tcPr>
            <w:tcW w:w="1756" w:type="pct"/>
            <w:noWrap/>
            <w:hideMark/>
          </w:tcPr>
          <w:p w14:paraId="293BACC6" w14:textId="77777777" w:rsidR="00413CB7" w:rsidRPr="00413CB7" w:rsidRDefault="00413CB7" w:rsidP="00413CB7">
            <w:pPr>
              <w:spacing w:after="0"/>
              <w:jc w:val="left"/>
              <w:rPr>
                <w:szCs w:val="20"/>
              </w:rPr>
            </w:pPr>
            <w:r w:rsidRPr="00413CB7">
              <w:rPr>
                <w:szCs w:val="20"/>
              </w:rPr>
              <w:t>Eric Roberts</w:t>
            </w:r>
          </w:p>
        </w:tc>
        <w:tc>
          <w:tcPr>
            <w:tcW w:w="1597" w:type="pct"/>
            <w:noWrap/>
            <w:hideMark/>
          </w:tcPr>
          <w:p w14:paraId="71600091"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0B02B650" w14:textId="77777777" w:rsidR="00413CB7" w:rsidRPr="00413CB7" w:rsidRDefault="00413CB7" w:rsidP="00413CB7">
            <w:pPr>
              <w:spacing w:after="0"/>
              <w:ind w:right="113"/>
              <w:jc w:val="right"/>
              <w:rPr>
                <w:szCs w:val="20"/>
              </w:rPr>
            </w:pPr>
            <w:r w:rsidRPr="00413CB7">
              <w:rPr>
                <w:szCs w:val="20"/>
              </w:rPr>
              <w:t>12.97</w:t>
            </w:r>
          </w:p>
        </w:tc>
        <w:tc>
          <w:tcPr>
            <w:tcW w:w="770" w:type="pct"/>
            <w:noWrap/>
            <w:hideMark/>
          </w:tcPr>
          <w:p w14:paraId="0218C3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0EE8F3" w14:textId="77777777" w:rsidR="00413CB7" w:rsidRPr="00413CB7" w:rsidRDefault="00413CB7" w:rsidP="00413CB7">
            <w:pPr>
              <w:spacing w:after="0"/>
              <w:jc w:val="right"/>
              <w:rPr>
                <w:szCs w:val="20"/>
              </w:rPr>
            </w:pPr>
            <w:r w:rsidRPr="00413CB7">
              <w:rPr>
                <w:szCs w:val="20"/>
              </w:rPr>
              <w:t>23.10.2013</w:t>
            </w:r>
          </w:p>
        </w:tc>
      </w:tr>
      <w:tr w:rsidR="00413CB7" w:rsidRPr="00413CB7" w14:paraId="2347624A" w14:textId="77777777" w:rsidTr="005B36B0">
        <w:trPr>
          <w:trHeight w:val="20"/>
        </w:trPr>
        <w:tc>
          <w:tcPr>
            <w:tcW w:w="1756" w:type="pct"/>
            <w:noWrap/>
            <w:hideMark/>
          </w:tcPr>
          <w:p w14:paraId="0DA4CD48" w14:textId="77777777" w:rsidR="00413CB7" w:rsidRPr="00413CB7" w:rsidRDefault="00413CB7" w:rsidP="00413CB7">
            <w:pPr>
              <w:spacing w:after="0"/>
              <w:jc w:val="left"/>
              <w:rPr>
                <w:szCs w:val="20"/>
              </w:rPr>
            </w:pPr>
            <w:r w:rsidRPr="00413CB7">
              <w:rPr>
                <w:szCs w:val="20"/>
              </w:rPr>
              <w:t>Eric Schneider</w:t>
            </w:r>
          </w:p>
        </w:tc>
        <w:tc>
          <w:tcPr>
            <w:tcW w:w="1597" w:type="pct"/>
            <w:noWrap/>
            <w:hideMark/>
          </w:tcPr>
          <w:p w14:paraId="06640D0A"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4754EFDB" w14:textId="77777777" w:rsidR="00413CB7" w:rsidRPr="00413CB7" w:rsidRDefault="00413CB7" w:rsidP="00413CB7">
            <w:pPr>
              <w:spacing w:after="0"/>
              <w:ind w:right="113"/>
              <w:jc w:val="right"/>
              <w:rPr>
                <w:szCs w:val="20"/>
              </w:rPr>
            </w:pPr>
            <w:r w:rsidRPr="00413CB7">
              <w:rPr>
                <w:szCs w:val="20"/>
              </w:rPr>
              <w:t>68.71</w:t>
            </w:r>
          </w:p>
        </w:tc>
        <w:tc>
          <w:tcPr>
            <w:tcW w:w="770" w:type="pct"/>
            <w:noWrap/>
            <w:hideMark/>
          </w:tcPr>
          <w:p w14:paraId="208279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774964" w14:textId="77777777" w:rsidR="00413CB7" w:rsidRPr="00413CB7" w:rsidRDefault="00413CB7" w:rsidP="00413CB7">
            <w:pPr>
              <w:spacing w:after="0"/>
              <w:jc w:val="right"/>
              <w:rPr>
                <w:szCs w:val="20"/>
              </w:rPr>
            </w:pPr>
            <w:r w:rsidRPr="00413CB7">
              <w:rPr>
                <w:szCs w:val="20"/>
              </w:rPr>
              <w:t>8.8.2013</w:t>
            </w:r>
          </w:p>
        </w:tc>
      </w:tr>
      <w:tr w:rsidR="00413CB7" w:rsidRPr="00413CB7" w14:paraId="542E9802" w14:textId="77777777" w:rsidTr="005B36B0">
        <w:trPr>
          <w:trHeight w:val="20"/>
        </w:trPr>
        <w:tc>
          <w:tcPr>
            <w:tcW w:w="1756" w:type="pct"/>
            <w:noWrap/>
            <w:hideMark/>
          </w:tcPr>
          <w:p w14:paraId="04926603" w14:textId="77777777" w:rsidR="00413CB7" w:rsidRPr="00413CB7" w:rsidRDefault="00413CB7" w:rsidP="00413CB7">
            <w:pPr>
              <w:spacing w:after="0"/>
              <w:jc w:val="left"/>
              <w:rPr>
                <w:szCs w:val="20"/>
              </w:rPr>
            </w:pPr>
            <w:r w:rsidRPr="00413CB7">
              <w:rPr>
                <w:szCs w:val="20"/>
              </w:rPr>
              <w:t>Eric Stephens</w:t>
            </w:r>
          </w:p>
        </w:tc>
        <w:tc>
          <w:tcPr>
            <w:tcW w:w="1597" w:type="pct"/>
            <w:noWrap/>
            <w:hideMark/>
          </w:tcPr>
          <w:p w14:paraId="7F602C3F"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278E5EB4" w14:textId="77777777" w:rsidR="00413CB7" w:rsidRPr="00413CB7" w:rsidRDefault="00413CB7" w:rsidP="00413CB7">
            <w:pPr>
              <w:spacing w:after="0"/>
              <w:ind w:right="113"/>
              <w:jc w:val="right"/>
              <w:rPr>
                <w:szCs w:val="20"/>
              </w:rPr>
            </w:pPr>
            <w:r w:rsidRPr="00413CB7">
              <w:rPr>
                <w:szCs w:val="20"/>
              </w:rPr>
              <w:t>499.98</w:t>
            </w:r>
          </w:p>
        </w:tc>
        <w:tc>
          <w:tcPr>
            <w:tcW w:w="770" w:type="pct"/>
            <w:noWrap/>
            <w:hideMark/>
          </w:tcPr>
          <w:p w14:paraId="1BD3F5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8EA3CC" w14:textId="77777777" w:rsidR="00413CB7" w:rsidRPr="00413CB7" w:rsidRDefault="00413CB7" w:rsidP="00413CB7">
            <w:pPr>
              <w:spacing w:after="0"/>
              <w:jc w:val="right"/>
              <w:rPr>
                <w:szCs w:val="20"/>
              </w:rPr>
            </w:pPr>
            <w:r w:rsidRPr="00413CB7">
              <w:rPr>
                <w:szCs w:val="20"/>
              </w:rPr>
              <w:t>4.4.2013</w:t>
            </w:r>
          </w:p>
        </w:tc>
      </w:tr>
      <w:tr w:rsidR="00413CB7" w:rsidRPr="00413CB7" w14:paraId="632FCB6C" w14:textId="77777777" w:rsidTr="005B36B0">
        <w:trPr>
          <w:trHeight w:val="20"/>
        </w:trPr>
        <w:tc>
          <w:tcPr>
            <w:tcW w:w="1756" w:type="pct"/>
            <w:noWrap/>
            <w:hideMark/>
          </w:tcPr>
          <w:p w14:paraId="1A8A68D5" w14:textId="77777777" w:rsidR="00413CB7" w:rsidRPr="00413CB7" w:rsidRDefault="00413CB7" w:rsidP="00413CB7">
            <w:pPr>
              <w:spacing w:after="0"/>
              <w:jc w:val="left"/>
              <w:rPr>
                <w:szCs w:val="20"/>
              </w:rPr>
            </w:pPr>
            <w:r w:rsidRPr="00413CB7">
              <w:rPr>
                <w:szCs w:val="20"/>
              </w:rPr>
              <w:t>Erica Brown</w:t>
            </w:r>
          </w:p>
        </w:tc>
        <w:tc>
          <w:tcPr>
            <w:tcW w:w="1597" w:type="pct"/>
            <w:noWrap/>
            <w:hideMark/>
          </w:tcPr>
          <w:p w14:paraId="4AE480A1"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3B2784BE" w14:textId="77777777" w:rsidR="00413CB7" w:rsidRPr="00413CB7" w:rsidRDefault="00413CB7" w:rsidP="00413CB7">
            <w:pPr>
              <w:spacing w:after="0"/>
              <w:ind w:right="113"/>
              <w:jc w:val="right"/>
              <w:rPr>
                <w:szCs w:val="20"/>
              </w:rPr>
            </w:pPr>
            <w:r w:rsidRPr="00413CB7">
              <w:rPr>
                <w:szCs w:val="20"/>
              </w:rPr>
              <w:t>140.00</w:t>
            </w:r>
          </w:p>
        </w:tc>
        <w:tc>
          <w:tcPr>
            <w:tcW w:w="770" w:type="pct"/>
            <w:noWrap/>
            <w:hideMark/>
          </w:tcPr>
          <w:p w14:paraId="761C48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0B1BA1" w14:textId="77777777" w:rsidR="00413CB7" w:rsidRPr="00413CB7" w:rsidRDefault="00413CB7" w:rsidP="00413CB7">
            <w:pPr>
              <w:spacing w:after="0"/>
              <w:jc w:val="right"/>
              <w:rPr>
                <w:szCs w:val="20"/>
              </w:rPr>
            </w:pPr>
            <w:r w:rsidRPr="00413CB7">
              <w:rPr>
                <w:szCs w:val="20"/>
              </w:rPr>
              <w:t>2.11.2013</w:t>
            </w:r>
          </w:p>
        </w:tc>
      </w:tr>
      <w:tr w:rsidR="00413CB7" w:rsidRPr="00413CB7" w14:paraId="2DFAF5C6" w14:textId="77777777" w:rsidTr="005B36B0">
        <w:trPr>
          <w:trHeight w:val="20"/>
        </w:trPr>
        <w:tc>
          <w:tcPr>
            <w:tcW w:w="1756" w:type="pct"/>
            <w:noWrap/>
            <w:hideMark/>
          </w:tcPr>
          <w:p w14:paraId="3B9BE991" w14:textId="77777777" w:rsidR="00413CB7" w:rsidRPr="00413CB7" w:rsidRDefault="00413CB7" w:rsidP="00413CB7">
            <w:pPr>
              <w:spacing w:after="0"/>
              <w:jc w:val="left"/>
              <w:rPr>
                <w:szCs w:val="20"/>
              </w:rPr>
            </w:pPr>
            <w:r w:rsidRPr="00413CB7">
              <w:rPr>
                <w:szCs w:val="20"/>
              </w:rPr>
              <w:t>Erica Brown</w:t>
            </w:r>
          </w:p>
        </w:tc>
        <w:tc>
          <w:tcPr>
            <w:tcW w:w="1597" w:type="pct"/>
            <w:noWrap/>
            <w:hideMark/>
          </w:tcPr>
          <w:p w14:paraId="675C38C3"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57FA8FEB"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427006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BA5926" w14:textId="77777777" w:rsidR="00413CB7" w:rsidRPr="00413CB7" w:rsidRDefault="00413CB7" w:rsidP="00413CB7">
            <w:pPr>
              <w:spacing w:after="0"/>
              <w:jc w:val="right"/>
              <w:rPr>
                <w:szCs w:val="20"/>
              </w:rPr>
            </w:pPr>
            <w:r w:rsidRPr="00413CB7">
              <w:rPr>
                <w:szCs w:val="20"/>
              </w:rPr>
              <w:t>24.1.2014</w:t>
            </w:r>
          </w:p>
        </w:tc>
      </w:tr>
      <w:tr w:rsidR="00413CB7" w:rsidRPr="00413CB7" w14:paraId="22FA87B3" w14:textId="77777777" w:rsidTr="005B36B0">
        <w:trPr>
          <w:trHeight w:val="20"/>
        </w:trPr>
        <w:tc>
          <w:tcPr>
            <w:tcW w:w="1756" w:type="pct"/>
            <w:noWrap/>
            <w:hideMark/>
          </w:tcPr>
          <w:p w14:paraId="0FB38726" w14:textId="77777777" w:rsidR="00413CB7" w:rsidRPr="00413CB7" w:rsidRDefault="00413CB7" w:rsidP="00413CB7">
            <w:pPr>
              <w:spacing w:after="0"/>
              <w:jc w:val="left"/>
              <w:rPr>
                <w:szCs w:val="20"/>
              </w:rPr>
            </w:pPr>
            <w:r w:rsidRPr="00413CB7">
              <w:rPr>
                <w:szCs w:val="20"/>
              </w:rPr>
              <w:t>Erica Cargin</w:t>
            </w:r>
          </w:p>
        </w:tc>
        <w:tc>
          <w:tcPr>
            <w:tcW w:w="1597" w:type="pct"/>
            <w:noWrap/>
            <w:hideMark/>
          </w:tcPr>
          <w:p w14:paraId="75546497" w14:textId="77777777"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14:paraId="41A3E001" w14:textId="77777777" w:rsidR="00413CB7" w:rsidRPr="00413CB7" w:rsidRDefault="00413CB7" w:rsidP="00413CB7">
            <w:pPr>
              <w:spacing w:after="0"/>
              <w:ind w:right="113"/>
              <w:jc w:val="right"/>
              <w:rPr>
                <w:szCs w:val="20"/>
              </w:rPr>
            </w:pPr>
            <w:r w:rsidRPr="00413CB7">
              <w:rPr>
                <w:szCs w:val="20"/>
              </w:rPr>
              <w:t>13.00</w:t>
            </w:r>
          </w:p>
        </w:tc>
        <w:tc>
          <w:tcPr>
            <w:tcW w:w="770" w:type="pct"/>
            <w:noWrap/>
            <w:hideMark/>
          </w:tcPr>
          <w:p w14:paraId="46D556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688D1F" w14:textId="77777777" w:rsidR="00413CB7" w:rsidRPr="00413CB7" w:rsidRDefault="00413CB7" w:rsidP="00413CB7">
            <w:pPr>
              <w:spacing w:after="0"/>
              <w:jc w:val="right"/>
              <w:rPr>
                <w:szCs w:val="20"/>
              </w:rPr>
            </w:pPr>
            <w:r w:rsidRPr="00413CB7">
              <w:rPr>
                <w:szCs w:val="20"/>
              </w:rPr>
              <w:t>4.7.2014</w:t>
            </w:r>
          </w:p>
        </w:tc>
      </w:tr>
      <w:tr w:rsidR="00413CB7" w:rsidRPr="00413CB7" w14:paraId="786D023F" w14:textId="77777777" w:rsidTr="005B36B0">
        <w:trPr>
          <w:trHeight w:val="20"/>
        </w:trPr>
        <w:tc>
          <w:tcPr>
            <w:tcW w:w="1756" w:type="pct"/>
            <w:noWrap/>
            <w:hideMark/>
          </w:tcPr>
          <w:p w14:paraId="0034A2AB" w14:textId="77777777" w:rsidR="00413CB7" w:rsidRPr="00413CB7" w:rsidRDefault="00413CB7" w:rsidP="00413CB7">
            <w:pPr>
              <w:spacing w:after="0"/>
              <w:jc w:val="left"/>
              <w:rPr>
                <w:szCs w:val="20"/>
              </w:rPr>
            </w:pPr>
            <w:r w:rsidRPr="00413CB7">
              <w:rPr>
                <w:szCs w:val="20"/>
              </w:rPr>
              <w:t>Erica Geard</w:t>
            </w:r>
          </w:p>
        </w:tc>
        <w:tc>
          <w:tcPr>
            <w:tcW w:w="1597" w:type="pct"/>
            <w:noWrap/>
            <w:hideMark/>
          </w:tcPr>
          <w:p w14:paraId="7E51216B"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097BFD46" w14:textId="77777777" w:rsidR="00413CB7" w:rsidRPr="00413CB7" w:rsidRDefault="00413CB7" w:rsidP="00413CB7">
            <w:pPr>
              <w:spacing w:after="0"/>
              <w:ind w:right="113"/>
              <w:jc w:val="right"/>
              <w:rPr>
                <w:szCs w:val="20"/>
              </w:rPr>
            </w:pPr>
            <w:r w:rsidRPr="00413CB7">
              <w:rPr>
                <w:szCs w:val="20"/>
              </w:rPr>
              <w:t>41.02</w:t>
            </w:r>
          </w:p>
        </w:tc>
        <w:tc>
          <w:tcPr>
            <w:tcW w:w="770" w:type="pct"/>
            <w:noWrap/>
            <w:hideMark/>
          </w:tcPr>
          <w:p w14:paraId="74B026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B615BF" w14:textId="77777777" w:rsidR="00413CB7" w:rsidRPr="00413CB7" w:rsidRDefault="00413CB7" w:rsidP="00413CB7">
            <w:pPr>
              <w:spacing w:after="0"/>
              <w:jc w:val="right"/>
              <w:rPr>
                <w:szCs w:val="20"/>
              </w:rPr>
            </w:pPr>
            <w:r w:rsidRPr="00413CB7">
              <w:rPr>
                <w:szCs w:val="20"/>
              </w:rPr>
              <w:t>27.3.2013</w:t>
            </w:r>
          </w:p>
        </w:tc>
      </w:tr>
      <w:tr w:rsidR="00413CB7" w:rsidRPr="00413CB7" w14:paraId="1F3D3539" w14:textId="77777777" w:rsidTr="005B36B0">
        <w:trPr>
          <w:trHeight w:val="20"/>
        </w:trPr>
        <w:tc>
          <w:tcPr>
            <w:tcW w:w="1756" w:type="pct"/>
            <w:noWrap/>
            <w:hideMark/>
          </w:tcPr>
          <w:p w14:paraId="08FC1E21" w14:textId="77777777" w:rsidR="00413CB7" w:rsidRPr="00413CB7" w:rsidRDefault="00413CB7" w:rsidP="00413CB7">
            <w:pPr>
              <w:spacing w:after="0"/>
              <w:jc w:val="left"/>
              <w:rPr>
                <w:szCs w:val="20"/>
              </w:rPr>
            </w:pPr>
            <w:r w:rsidRPr="00413CB7">
              <w:rPr>
                <w:szCs w:val="20"/>
              </w:rPr>
              <w:t>Eriko McKibbin</w:t>
            </w:r>
          </w:p>
        </w:tc>
        <w:tc>
          <w:tcPr>
            <w:tcW w:w="1597" w:type="pct"/>
            <w:noWrap/>
            <w:hideMark/>
          </w:tcPr>
          <w:p w14:paraId="4B1C998D"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233B8D97" w14:textId="77777777" w:rsidR="00413CB7" w:rsidRPr="00413CB7" w:rsidRDefault="00413CB7" w:rsidP="00413CB7">
            <w:pPr>
              <w:spacing w:after="0"/>
              <w:ind w:right="113"/>
              <w:jc w:val="right"/>
              <w:rPr>
                <w:szCs w:val="20"/>
              </w:rPr>
            </w:pPr>
            <w:r w:rsidRPr="00413CB7">
              <w:rPr>
                <w:szCs w:val="20"/>
              </w:rPr>
              <w:t>14.99</w:t>
            </w:r>
          </w:p>
        </w:tc>
        <w:tc>
          <w:tcPr>
            <w:tcW w:w="770" w:type="pct"/>
            <w:noWrap/>
            <w:hideMark/>
          </w:tcPr>
          <w:p w14:paraId="3EB3AB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D0D30C" w14:textId="77777777" w:rsidR="00413CB7" w:rsidRPr="00413CB7" w:rsidRDefault="00413CB7" w:rsidP="00413CB7">
            <w:pPr>
              <w:spacing w:after="0"/>
              <w:jc w:val="right"/>
              <w:rPr>
                <w:szCs w:val="20"/>
              </w:rPr>
            </w:pPr>
            <w:r w:rsidRPr="00413CB7">
              <w:rPr>
                <w:szCs w:val="20"/>
              </w:rPr>
              <w:t>17.8.2014</w:t>
            </w:r>
          </w:p>
        </w:tc>
      </w:tr>
      <w:tr w:rsidR="00413CB7" w:rsidRPr="00413CB7" w14:paraId="6D17D0CC" w14:textId="77777777" w:rsidTr="005B36B0">
        <w:trPr>
          <w:trHeight w:val="20"/>
        </w:trPr>
        <w:tc>
          <w:tcPr>
            <w:tcW w:w="1756" w:type="pct"/>
            <w:noWrap/>
            <w:hideMark/>
          </w:tcPr>
          <w:p w14:paraId="0A2F9896" w14:textId="77777777" w:rsidR="00413CB7" w:rsidRPr="00413CB7" w:rsidRDefault="00413CB7" w:rsidP="00413CB7">
            <w:pPr>
              <w:spacing w:after="0"/>
              <w:jc w:val="left"/>
              <w:rPr>
                <w:szCs w:val="20"/>
              </w:rPr>
            </w:pPr>
            <w:r w:rsidRPr="00413CB7">
              <w:rPr>
                <w:szCs w:val="20"/>
              </w:rPr>
              <w:t>Ermin Ganibegovic</w:t>
            </w:r>
          </w:p>
        </w:tc>
        <w:tc>
          <w:tcPr>
            <w:tcW w:w="1597" w:type="pct"/>
            <w:noWrap/>
            <w:hideMark/>
          </w:tcPr>
          <w:p w14:paraId="5EFD73E7"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3C5454B6" w14:textId="77777777" w:rsidR="00413CB7" w:rsidRPr="00413CB7" w:rsidRDefault="00413CB7" w:rsidP="00413CB7">
            <w:pPr>
              <w:spacing w:after="0"/>
              <w:ind w:right="113"/>
              <w:jc w:val="right"/>
              <w:rPr>
                <w:szCs w:val="20"/>
              </w:rPr>
            </w:pPr>
            <w:r w:rsidRPr="00413CB7">
              <w:rPr>
                <w:szCs w:val="20"/>
              </w:rPr>
              <w:t>49.28</w:t>
            </w:r>
          </w:p>
        </w:tc>
        <w:tc>
          <w:tcPr>
            <w:tcW w:w="770" w:type="pct"/>
            <w:noWrap/>
            <w:hideMark/>
          </w:tcPr>
          <w:p w14:paraId="0A42A4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A43F29" w14:textId="77777777" w:rsidR="00413CB7" w:rsidRPr="00413CB7" w:rsidRDefault="00413CB7" w:rsidP="00413CB7">
            <w:pPr>
              <w:spacing w:after="0"/>
              <w:jc w:val="right"/>
              <w:rPr>
                <w:szCs w:val="20"/>
              </w:rPr>
            </w:pPr>
            <w:r w:rsidRPr="00413CB7">
              <w:rPr>
                <w:szCs w:val="20"/>
              </w:rPr>
              <w:t>18.1.2014</w:t>
            </w:r>
          </w:p>
        </w:tc>
      </w:tr>
      <w:tr w:rsidR="00413CB7" w:rsidRPr="00413CB7" w14:paraId="28EB30B3" w14:textId="77777777" w:rsidTr="005B36B0">
        <w:trPr>
          <w:trHeight w:val="20"/>
        </w:trPr>
        <w:tc>
          <w:tcPr>
            <w:tcW w:w="1756" w:type="pct"/>
            <w:noWrap/>
            <w:hideMark/>
          </w:tcPr>
          <w:p w14:paraId="45B21832" w14:textId="77777777" w:rsidR="00413CB7" w:rsidRPr="00413CB7" w:rsidRDefault="00413CB7" w:rsidP="00413CB7">
            <w:pPr>
              <w:spacing w:after="0"/>
              <w:jc w:val="left"/>
              <w:rPr>
                <w:szCs w:val="20"/>
              </w:rPr>
            </w:pPr>
            <w:r w:rsidRPr="00413CB7">
              <w:rPr>
                <w:szCs w:val="20"/>
              </w:rPr>
              <w:t>Erna Urbans</w:t>
            </w:r>
          </w:p>
        </w:tc>
        <w:tc>
          <w:tcPr>
            <w:tcW w:w="1597" w:type="pct"/>
            <w:noWrap/>
            <w:hideMark/>
          </w:tcPr>
          <w:p w14:paraId="5C571A31"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1494B673" w14:textId="77777777" w:rsidR="00413CB7" w:rsidRPr="00413CB7" w:rsidRDefault="00413CB7" w:rsidP="00413CB7">
            <w:pPr>
              <w:spacing w:after="0"/>
              <w:ind w:right="113"/>
              <w:jc w:val="right"/>
              <w:rPr>
                <w:szCs w:val="20"/>
              </w:rPr>
            </w:pPr>
            <w:r w:rsidRPr="00413CB7">
              <w:rPr>
                <w:szCs w:val="20"/>
              </w:rPr>
              <w:t>79.29</w:t>
            </w:r>
          </w:p>
        </w:tc>
        <w:tc>
          <w:tcPr>
            <w:tcW w:w="770" w:type="pct"/>
            <w:noWrap/>
            <w:hideMark/>
          </w:tcPr>
          <w:p w14:paraId="28281B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BEEF33" w14:textId="77777777" w:rsidR="00413CB7" w:rsidRPr="00413CB7" w:rsidRDefault="00413CB7" w:rsidP="00413CB7">
            <w:pPr>
              <w:spacing w:after="0"/>
              <w:jc w:val="right"/>
              <w:rPr>
                <w:szCs w:val="20"/>
              </w:rPr>
            </w:pPr>
            <w:r w:rsidRPr="00413CB7">
              <w:rPr>
                <w:szCs w:val="20"/>
              </w:rPr>
              <w:t>15.8.2013</w:t>
            </w:r>
          </w:p>
        </w:tc>
      </w:tr>
      <w:tr w:rsidR="00413CB7" w:rsidRPr="00413CB7" w14:paraId="6B691714" w14:textId="77777777" w:rsidTr="005B36B0">
        <w:trPr>
          <w:trHeight w:val="20"/>
        </w:trPr>
        <w:tc>
          <w:tcPr>
            <w:tcW w:w="1756" w:type="pct"/>
            <w:noWrap/>
            <w:hideMark/>
          </w:tcPr>
          <w:p w14:paraId="61B80D34" w14:textId="77777777" w:rsidR="00413CB7" w:rsidRPr="00413CB7" w:rsidRDefault="00413CB7" w:rsidP="00413CB7">
            <w:pPr>
              <w:spacing w:after="0"/>
              <w:jc w:val="left"/>
              <w:rPr>
                <w:szCs w:val="20"/>
              </w:rPr>
            </w:pPr>
            <w:r w:rsidRPr="00413CB7">
              <w:rPr>
                <w:szCs w:val="20"/>
              </w:rPr>
              <w:t>Ernest Telford</w:t>
            </w:r>
          </w:p>
        </w:tc>
        <w:tc>
          <w:tcPr>
            <w:tcW w:w="1597" w:type="pct"/>
            <w:noWrap/>
            <w:hideMark/>
          </w:tcPr>
          <w:p w14:paraId="6CDF7D59" w14:textId="77777777" w:rsidR="00413CB7" w:rsidRPr="00413CB7" w:rsidRDefault="00413CB7" w:rsidP="00413CB7">
            <w:pPr>
              <w:spacing w:after="0"/>
              <w:ind w:left="113"/>
              <w:jc w:val="left"/>
              <w:rPr>
                <w:szCs w:val="20"/>
              </w:rPr>
            </w:pPr>
            <w:r w:rsidRPr="00413CB7">
              <w:rPr>
                <w:szCs w:val="20"/>
              </w:rPr>
              <w:t>CLARE, SA 5453</w:t>
            </w:r>
          </w:p>
        </w:tc>
        <w:tc>
          <w:tcPr>
            <w:tcW w:w="424" w:type="pct"/>
            <w:noWrap/>
            <w:hideMark/>
          </w:tcPr>
          <w:p w14:paraId="54D8AA07" w14:textId="77777777" w:rsidR="00413CB7" w:rsidRPr="00413CB7" w:rsidRDefault="00413CB7" w:rsidP="00413CB7">
            <w:pPr>
              <w:spacing w:after="0"/>
              <w:ind w:right="113"/>
              <w:jc w:val="right"/>
              <w:rPr>
                <w:szCs w:val="20"/>
              </w:rPr>
            </w:pPr>
            <w:r w:rsidRPr="00413CB7">
              <w:rPr>
                <w:szCs w:val="20"/>
              </w:rPr>
              <w:t>96.12</w:t>
            </w:r>
          </w:p>
        </w:tc>
        <w:tc>
          <w:tcPr>
            <w:tcW w:w="770" w:type="pct"/>
            <w:noWrap/>
            <w:hideMark/>
          </w:tcPr>
          <w:p w14:paraId="16FFC1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B15DD1" w14:textId="77777777" w:rsidR="00413CB7" w:rsidRPr="00413CB7" w:rsidRDefault="00413CB7" w:rsidP="00413CB7">
            <w:pPr>
              <w:spacing w:after="0"/>
              <w:jc w:val="right"/>
              <w:rPr>
                <w:szCs w:val="20"/>
              </w:rPr>
            </w:pPr>
            <w:r w:rsidRPr="00413CB7">
              <w:rPr>
                <w:szCs w:val="20"/>
              </w:rPr>
              <w:t>20.2.2013</w:t>
            </w:r>
          </w:p>
        </w:tc>
      </w:tr>
      <w:tr w:rsidR="00413CB7" w:rsidRPr="00413CB7" w14:paraId="4BED1067" w14:textId="77777777" w:rsidTr="005B36B0">
        <w:trPr>
          <w:trHeight w:val="20"/>
        </w:trPr>
        <w:tc>
          <w:tcPr>
            <w:tcW w:w="1756" w:type="pct"/>
            <w:noWrap/>
            <w:hideMark/>
          </w:tcPr>
          <w:p w14:paraId="39A759B8" w14:textId="77777777" w:rsidR="00413CB7" w:rsidRPr="00413CB7" w:rsidRDefault="00413CB7" w:rsidP="00413CB7">
            <w:pPr>
              <w:spacing w:after="0"/>
              <w:jc w:val="left"/>
              <w:rPr>
                <w:szCs w:val="20"/>
              </w:rPr>
            </w:pPr>
            <w:r w:rsidRPr="00413CB7">
              <w:rPr>
                <w:szCs w:val="20"/>
              </w:rPr>
              <w:t>Errol Crook</w:t>
            </w:r>
          </w:p>
        </w:tc>
        <w:tc>
          <w:tcPr>
            <w:tcW w:w="1597" w:type="pct"/>
            <w:noWrap/>
            <w:hideMark/>
          </w:tcPr>
          <w:p w14:paraId="6429C0A2" w14:textId="77777777" w:rsidR="00413CB7" w:rsidRPr="00413CB7" w:rsidRDefault="00413CB7" w:rsidP="00413CB7">
            <w:pPr>
              <w:spacing w:after="0"/>
              <w:ind w:left="113"/>
              <w:jc w:val="left"/>
              <w:rPr>
                <w:szCs w:val="20"/>
              </w:rPr>
            </w:pPr>
            <w:r w:rsidRPr="00413CB7">
              <w:rPr>
                <w:szCs w:val="20"/>
              </w:rPr>
              <w:t>EDEN VALLEY, SA 5235</w:t>
            </w:r>
          </w:p>
        </w:tc>
        <w:tc>
          <w:tcPr>
            <w:tcW w:w="424" w:type="pct"/>
            <w:noWrap/>
            <w:hideMark/>
          </w:tcPr>
          <w:p w14:paraId="30CFEA0F" w14:textId="77777777" w:rsidR="00413CB7" w:rsidRPr="00413CB7" w:rsidRDefault="00413CB7" w:rsidP="00413CB7">
            <w:pPr>
              <w:spacing w:after="0"/>
              <w:ind w:right="113"/>
              <w:jc w:val="right"/>
              <w:rPr>
                <w:szCs w:val="20"/>
              </w:rPr>
            </w:pPr>
            <w:r w:rsidRPr="00413CB7">
              <w:rPr>
                <w:szCs w:val="20"/>
              </w:rPr>
              <w:t>136.25</w:t>
            </w:r>
          </w:p>
        </w:tc>
        <w:tc>
          <w:tcPr>
            <w:tcW w:w="770" w:type="pct"/>
            <w:noWrap/>
            <w:hideMark/>
          </w:tcPr>
          <w:p w14:paraId="335307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5F592F" w14:textId="77777777" w:rsidR="00413CB7" w:rsidRPr="00413CB7" w:rsidRDefault="00413CB7" w:rsidP="00413CB7">
            <w:pPr>
              <w:spacing w:after="0"/>
              <w:jc w:val="right"/>
              <w:rPr>
                <w:szCs w:val="20"/>
              </w:rPr>
            </w:pPr>
            <w:r w:rsidRPr="00413CB7">
              <w:rPr>
                <w:szCs w:val="20"/>
              </w:rPr>
              <w:t>8.7.2013</w:t>
            </w:r>
          </w:p>
        </w:tc>
      </w:tr>
      <w:tr w:rsidR="00413CB7" w:rsidRPr="00413CB7" w14:paraId="08B5FA88" w14:textId="77777777" w:rsidTr="005B36B0">
        <w:trPr>
          <w:trHeight w:val="20"/>
        </w:trPr>
        <w:tc>
          <w:tcPr>
            <w:tcW w:w="1756" w:type="pct"/>
            <w:noWrap/>
            <w:hideMark/>
          </w:tcPr>
          <w:p w14:paraId="609B1F53" w14:textId="77777777" w:rsidR="00413CB7" w:rsidRPr="00413CB7" w:rsidRDefault="00413CB7" w:rsidP="00413CB7">
            <w:pPr>
              <w:spacing w:after="0"/>
              <w:jc w:val="left"/>
              <w:rPr>
                <w:szCs w:val="20"/>
              </w:rPr>
            </w:pPr>
            <w:r w:rsidRPr="00413CB7">
              <w:rPr>
                <w:szCs w:val="20"/>
              </w:rPr>
              <w:t>Eryl Roberts</w:t>
            </w:r>
          </w:p>
        </w:tc>
        <w:tc>
          <w:tcPr>
            <w:tcW w:w="1597" w:type="pct"/>
            <w:noWrap/>
            <w:hideMark/>
          </w:tcPr>
          <w:p w14:paraId="3A0DA02C" w14:textId="77777777"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14:paraId="37C69CD7" w14:textId="77777777" w:rsidR="00413CB7" w:rsidRPr="00413CB7" w:rsidRDefault="00413CB7" w:rsidP="00413CB7">
            <w:pPr>
              <w:spacing w:after="0"/>
              <w:ind w:right="113"/>
              <w:jc w:val="right"/>
              <w:rPr>
                <w:szCs w:val="20"/>
              </w:rPr>
            </w:pPr>
            <w:r w:rsidRPr="00413CB7">
              <w:rPr>
                <w:szCs w:val="20"/>
              </w:rPr>
              <w:t>489.15</w:t>
            </w:r>
          </w:p>
        </w:tc>
        <w:tc>
          <w:tcPr>
            <w:tcW w:w="770" w:type="pct"/>
            <w:noWrap/>
            <w:hideMark/>
          </w:tcPr>
          <w:p w14:paraId="597BAA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41A077" w14:textId="77777777" w:rsidR="00413CB7" w:rsidRPr="00413CB7" w:rsidRDefault="00413CB7" w:rsidP="00413CB7">
            <w:pPr>
              <w:spacing w:after="0"/>
              <w:jc w:val="right"/>
              <w:rPr>
                <w:szCs w:val="20"/>
              </w:rPr>
            </w:pPr>
            <w:r w:rsidRPr="00413CB7">
              <w:rPr>
                <w:szCs w:val="20"/>
              </w:rPr>
              <w:t>8.1.2014</w:t>
            </w:r>
          </w:p>
        </w:tc>
      </w:tr>
      <w:tr w:rsidR="00413CB7" w:rsidRPr="00413CB7" w14:paraId="4D967D7F" w14:textId="77777777" w:rsidTr="005B36B0">
        <w:trPr>
          <w:trHeight w:val="20"/>
        </w:trPr>
        <w:tc>
          <w:tcPr>
            <w:tcW w:w="1756" w:type="pct"/>
            <w:noWrap/>
            <w:hideMark/>
          </w:tcPr>
          <w:p w14:paraId="4858EC47" w14:textId="77777777" w:rsidR="00413CB7" w:rsidRPr="00413CB7" w:rsidRDefault="00413CB7" w:rsidP="00413CB7">
            <w:pPr>
              <w:spacing w:after="0"/>
              <w:jc w:val="left"/>
              <w:rPr>
                <w:szCs w:val="20"/>
              </w:rPr>
            </w:pPr>
            <w:r w:rsidRPr="00413CB7">
              <w:rPr>
                <w:szCs w:val="20"/>
              </w:rPr>
              <w:t>Essential Wellbeing Natural Health Clinic</w:t>
            </w:r>
          </w:p>
        </w:tc>
        <w:tc>
          <w:tcPr>
            <w:tcW w:w="1597" w:type="pct"/>
            <w:noWrap/>
            <w:hideMark/>
          </w:tcPr>
          <w:p w14:paraId="166D3477"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76827672" w14:textId="77777777" w:rsidR="00413CB7" w:rsidRPr="00413CB7" w:rsidRDefault="00413CB7" w:rsidP="00413CB7">
            <w:pPr>
              <w:spacing w:after="0"/>
              <w:ind w:right="113"/>
              <w:jc w:val="right"/>
              <w:rPr>
                <w:szCs w:val="20"/>
              </w:rPr>
            </w:pPr>
            <w:r w:rsidRPr="00413CB7">
              <w:rPr>
                <w:szCs w:val="20"/>
              </w:rPr>
              <w:t>18.29</w:t>
            </w:r>
          </w:p>
        </w:tc>
        <w:tc>
          <w:tcPr>
            <w:tcW w:w="770" w:type="pct"/>
            <w:noWrap/>
            <w:hideMark/>
          </w:tcPr>
          <w:p w14:paraId="0606DC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4A4DC6" w14:textId="77777777" w:rsidR="00413CB7" w:rsidRPr="00413CB7" w:rsidRDefault="00413CB7" w:rsidP="00413CB7">
            <w:pPr>
              <w:spacing w:after="0"/>
              <w:jc w:val="right"/>
              <w:rPr>
                <w:szCs w:val="20"/>
              </w:rPr>
            </w:pPr>
            <w:r w:rsidRPr="00413CB7">
              <w:rPr>
                <w:szCs w:val="20"/>
              </w:rPr>
              <w:t>19.9.2013</w:t>
            </w:r>
          </w:p>
        </w:tc>
      </w:tr>
      <w:tr w:rsidR="00413CB7" w:rsidRPr="00413CB7" w14:paraId="20C7009F" w14:textId="77777777" w:rsidTr="005B36B0">
        <w:trPr>
          <w:trHeight w:val="20"/>
        </w:trPr>
        <w:tc>
          <w:tcPr>
            <w:tcW w:w="1756" w:type="pct"/>
            <w:noWrap/>
            <w:hideMark/>
          </w:tcPr>
          <w:p w14:paraId="21593F70" w14:textId="77777777" w:rsidR="00413CB7" w:rsidRPr="00413CB7" w:rsidRDefault="00413CB7" w:rsidP="00413CB7">
            <w:pPr>
              <w:spacing w:after="0"/>
              <w:jc w:val="left"/>
              <w:rPr>
                <w:szCs w:val="20"/>
              </w:rPr>
            </w:pPr>
            <w:r w:rsidRPr="00413CB7">
              <w:rPr>
                <w:szCs w:val="20"/>
              </w:rPr>
              <w:t>Estate of Michael Ingram</w:t>
            </w:r>
          </w:p>
        </w:tc>
        <w:tc>
          <w:tcPr>
            <w:tcW w:w="1597" w:type="pct"/>
            <w:noWrap/>
            <w:hideMark/>
          </w:tcPr>
          <w:p w14:paraId="77E37E68" w14:textId="77777777"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14:paraId="6D754A00"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7A4C355" w14:textId="77777777" w:rsidR="00413CB7" w:rsidRPr="00413CB7" w:rsidRDefault="00413CB7" w:rsidP="00413CB7">
            <w:pPr>
              <w:spacing w:after="0"/>
              <w:ind w:left="170"/>
              <w:jc w:val="left"/>
              <w:rPr>
                <w:szCs w:val="20"/>
              </w:rPr>
            </w:pPr>
            <w:r w:rsidRPr="00413CB7">
              <w:rPr>
                <w:szCs w:val="20"/>
              </w:rPr>
              <w:t>Refund 195974</w:t>
            </w:r>
          </w:p>
        </w:tc>
        <w:tc>
          <w:tcPr>
            <w:tcW w:w="453" w:type="pct"/>
            <w:noWrap/>
            <w:hideMark/>
          </w:tcPr>
          <w:p w14:paraId="16E66BEC" w14:textId="77777777" w:rsidR="00413CB7" w:rsidRPr="00413CB7" w:rsidRDefault="00413CB7" w:rsidP="00413CB7">
            <w:pPr>
              <w:spacing w:after="0"/>
              <w:jc w:val="right"/>
              <w:rPr>
                <w:szCs w:val="20"/>
              </w:rPr>
            </w:pPr>
            <w:r w:rsidRPr="00413CB7">
              <w:rPr>
                <w:szCs w:val="20"/>
              </w:rPr>
              <w:t>15.11.2013</w:t>
            </w:r>
          </w:p>
        </w:tc>
      </w:tr>
      <w:tr w:rsidR="00413CB7" w:rsidRPr="00413CB7" w14:paraId="213ABF59" w14:textId="77777777" w:rsidTr="005B36B0">
        <w:trPr>
          <w:trHeight w:val="20"/>
        </w:trPr>
        <w:tc>
          <w:tcPr>
            <w:tcW w:w="1756" w:type="pct"/>
            <w:noWrap/>
            <w:hideMark/>
          </w:tcPr>
          <w:p w14:paraId="0D6F9CF8" w14:textId="77777777" w:rsidR="00413CB7" w:rsidRPr="00413CB7" w:rsidRDefault="00413CB7" w:rsidP="00413CB7">
            <w:pPr>
              <w:spacing w:after="0"/>
              <w:jc w:val="left"/>
              <w:rPr>
                <w:szCs w:val="20"/>
              </w:rPr>
            </w:pPr>
            <w:r w:rsidRPr="00413CB7">
              <w:rPr>
                <w:szCs w:val="20"/>
              </w:rPr>
              <w:t xml:space="preserve">EST Pizzeria </w:t>
            </w:r>
          </w:p>
        </w:tc>
        <w:tc>
          <w:tcPr>
            <w:tcW w:w="1597" w:type="pct"/>
            <w:noWrap/>
            <w:hideMark/>
          </w:tcPr>
          <w:p w14:paraId="0DE59B5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C84B910"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4ABC62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1F3B82" w14:textId="77777777" w:rsidR="00413CB7" w:rsidRPr="00413CB7" w:rsidRDefault="00413CB7" w:rsidP="00413CB7">
            <w:pPr>
              <w:spacing w:after="0"/>
              <w:jc w:val="right"/>
              <w:rPr>
                <w:szCs w:val="20"/>
              </w:rPr>
            </w:pPr>
            <w:r w:rsidRPr="00413CB7">
              <w:rPr>
                <w:szCs w:val="20"/>
              </w:rPr>
              <w:t>11.3.2014</w:t>
            </w:r>
          </w:p>
        </w:tc>
      </w:tr>
      <w:tr w:rsidR="00413CB7" w:rsidRPr="00413CB7" w14:paraId="4897B42D" w14:textId="77777777" w:rsidTr="005B36B0">
        <w:trPr>
          <w:trHeight w:val="20"/>
        </w:trPr>
        <w:tc>
          <w:tcPr>
            <w:tcW w:w="1756" w:type="pct"/>
            <w:noWrap/>
            <w:hideMark/>
          </w:tcPr>
          <w:p w14:paraId="65CB79FE" w14:textId="77777777" w:rsidR="00413CB7" w:rsidRPr="00413CB7" w:rsidRDefault="00413CB7" w:rsidP="00413CB7">
            <w:pPr>
              <w:spacing w:after="0"/>
              <w:jc w:val="left"/>
              <w:rPr>
                <w:szCs w:val="20"/>
              </w:rPr>
            </w:pPr>
            <w:r w:rsidRPr="00413CB7">
              <w:rPr>
                <w:szCs w:val="20"/>
              </w:rPr>
              <w:t>Estate of Ms S Were</w:t>
            </w:r>
          </w:p>
        </w:tc>
        <w:tc>
          <w:tcPr>
            <w:tcW w:w="1597" w:type="pct"/>
            <w:noWrap/>
            <w:hideMark/>
          </w:tcPr>
          <w:p w14:paraId="4A13FC1C"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7BBB9B28" w14:textId="77777777" w:rsidR="00413CB7" w:rsidRPr="00413CB7" w:rsidRDefault="00413CB7" w:rsidP="00413CB7">
            <w:pPr>
              <w:spacing w:after="0"/>
              <w:ind w:right="113"/>
              <w:jc w:val="right"/>
              <w:rPr>
                <w:szCs w:val="20"/>
              </w:rPr>
            </w:pPr>
            <w:r w:rsidRPr="00413CB7">
              <w:rPr>
                <w:szCs w:val="20"/>
              </w:rPr>
              <w:t>380.00</w:t>
            </w:r>
          </w:p>
        </w:tc>
        <w:tc>
          <w:tcPr>
            <w:tcW w:w="770" w:type="pct"/>
            <w:noWrap/>
            <w:hideMark/>
          </w:tcPr>
          <w:p w14:paraId="673C3754" w14:textId="77777777" w:rsidR="00413CB7" w:rsidRPr="00413CB7" w:rsidRDefault="00413CB7" w:rsidP="00413CB7">
            <w:pPr>
              <w:spacing w:after="0"/>
              <w:ind w:left="170"/>
              <w:jc w:val="left"/>
              <w:rPr>
                <w:szCs w:val="20"/>
              </w:rPr>
            </w:pPr>
            <w:r w:rsidRPr="00413CB7">
              <w:rPr>
                <w:szCs w:val="20"/>
              </w:rPr>
              <w:t>Refund 178413</w:t>
            </w:r>
          </w:p>
        </w:tc>
        <w:tc>
          <w:tcPr>
            <w:tcW w:w="453" w:type="pct"/>
            <w:noWrap/>
            <w:hideMark/>
          </w:tcPr>
          <w:p w14:paraId="0C237DA4" w14:textId="77777777" w:rsidR="00413CB7" w:rsidRPr="00413CB7" w:rsidRDefault="00413CB7" w:rsidP="00413CB7">
            <w:pPr>
              <w:spacing w:after="0"/>
              <w:jc w:val="right"/>
              <w:rPr>
                <w:szCs w:val="20"/>
              </w:rPr>
            </w:pPr>
            <w:r w:rsidRPr="00413CB7">
              <w:rPr>
                <w:szCs w:val="20"/>
              </w:rPr>
              <w:t>20.9.2013</w:t>
            </w:r>
          </w:p>
        </w:tc>
      </w:tr>
      <w:tr w:rsidR="00413CB7" w:rsidRPr="00413CB7" w14:paraId="1269E21C" w14:textId="77777777" w:rsidTr="005B36B0">
        <w:trPr>
          <w:trHeight w:val="20"/>
        </w:trPr>
        <w:tc>
          <w:tcPr>
            <w:tcW w:w="1756" w:type="pct"/>
            <w:noWrap/>
            <w:hideMark/>
          </w:tcPr>
          <w:p w14:paraId="7EE7F3A4" w14:textId="77777777" w:rsidR="00413CB7" w:rsidRPr="00413CB7" w:rsidRDefault="00413CB7" w:rsidP="00413CB7">
            <w:pPr>
              <w:spacing w:after="0"/>
              <w:jc w:val="left"/>
              <w:rPr>
                <w:szCs w:val="20"/>
              </w:rPr>
            </w:pPr>
            <w:r w:rsidRPr="00413CB7">
              <w:rPr>
                <w:szCs w:val="20"/>
              </w:rPr>
              <w:t>Estate of Alexander Grubb</w:t>
            </w:r>
          </w:p>
        </w:tc>
        <w:tc>
          <w:tcPr>
            <w:tcW w:w="1597" w:type="pct"/>
            <w:noWrap/>
            <w:hideMark/>
          </w:tcPr>
          <w:p w14:paraId="237ADDDB"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3B9DD707" w14:textId="77777777" w:rsidR="00413CB7" w:rsidRPr="00413CB7" w:rsidRDefault="00413CB7" w:rsidP="00413CB7">
            <w:pPr>
              <w:spacing w:after="0"/>
              <w:ind w:right="113"/>
              <w:jc w:val="right"/>
              <w:rPr>
                <w:szCs w:val="20"/>
              </w:rPr>
            </w:pPr>
            <w:r w:rsidRPr="00413CB7">
              <w:rPr>
                <w:szCs w:val="20"/>
              </w:rPr>
              <w:t>16.57</w:t>
            </w:r>
          </w:p>
        </w:tc>
        <w:tc>
          <w:tcPr>
            <w:tcW w:w="770" w:type="pct"/>
            <w:noWrap/>
            <w:hideMark/>
          </w:tcPr>
          <w:p w14:paraId="314EF1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9099D2" w14:textId="77777777" w:rsidR="00413CB7" w:rsidRPr="00413CB7" w:rsidRDefault="00413CB7" w:rsidP="00413CB7">
            <w:pPr>
              <w:spacing w:after="0"/>
              <w:jc w:val="right"/>
              <w:rPr>
                <w:szCs w:val="20"/>
              </w:rPr>
            </w:pPr>
            <w:r w:rsidRPr="00413CB7">
              <w:rPr>
                <w:szCs w:val="20"/>
              </w:rPr>
              <w:t>18.9.2013</w:t>
            </w:r>
          </w:p>
        </w:tc>
      </w:tr>
      <w:tr w:rsidR="00413CB7" w:rsidRPr="00413CB7" w14:paraId="6C1D1C8D" w14:textId="77777777" w:rsidTr="005B36B0">
        <w:trPr>
          <w:trHeight w:val="20"/>
        </w:trPr>
        <w:tc>
          <w:tcPr>
            <w:tcW w:w="1756" w:type="pct"/>
            <w:noWrap/>
            <w:hideMark/>
          </w:tcPr>
          <w:p w14:paraId="03141754" w14:textId="77777777" w:rsidR="00413CB7" w:rsidRPr="00413CB7" w:rsidRDefault="00413CB7" w:rsidP="00413CB7">
            <w:pPr>
              <w:spacing w:after="0"/>
              <w:jc w:val="left"/>
              <w:rPr>
                <w:szCs w:val="20"/>
              </w:rPr>
            </w:pPr>
            <w:r w:rsidRPr="00413CB7">
              <w:rPr>
                <w:szCs w:val="20"/>
              </w:rPr>
              <w:t>Estate of Anthony Ashwell</w:t>
            </w:r>
          </w:p>
        </w:tc>
        <w:tc>
          <w:tcPr>
            <w:tcW w:w="1597" w:type="pct"/>
            <w:noWrap/>
            <w:hideMark/>
          </w:tcPr>
          <w:p w14:paraId="34CFAC1C"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1E0A89AA" w14:textId="77777777" w:rsidR="00413CB7" w:rsidRPr="00413CB7" w:rsidRDefault="00413CB7" w:rsidP="00413CB7">
            <w:pPr>
              <w:spacing w:after="0"/>
              <w:ind w:right="113"/>
              <w:jc w:val="right"/>
              <w:rPr>
                <w:szCs w:val="20"/>
              </w:rPr>
            </w:pPr>
            <w:r w:rsidRPr="00413CB7">
              <w:rPr>
                <w:szCs w:val="20"/>
              </w:rPr>
              <w:t>204.20</w:t>
            </w:r>
          </w:p>
        </w:tc>
        <w:tc>
          <w:tcPr>
            <w:tcW w:w="770" w:type="pct"/>
            <w:noWrap/>
            <w:hideMark/>
          </w:tcPr>
          <w:p w14:paraId="155000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40201F" w14:textId="77777777" w:rsidR="00413CB7" w:rsidRPr="00413CB7" w:rsidRDefault="00413CB7" w:rsidP="00413CB7">
            <w:pPr>
              <w:spacing w:after="0"/>
              <w:jc w:val="right"/>
              <w:rPr>
                <w:szCs w:val="20"/>
              </w:rPr>
            </w:pPr>
            <w:r w:rsidRPr="00413CB7">
              <w:rPr>
                <w:szCs w:val="20"/>
              </w:rPr>
              <w:t>16.4.2014</w:t>
            </w:r>
          </w:p>
        </w:tc>
      </w:tr>
      <w:tr w:rsidR="00413CB7" w:rsidRPr="00413CB7" w14:paraId="6BB0AC88" w14:textId="77777777" w:rsidTr="005B36B0">
        <w:trPr>
          <w:trHeight w:val="20"/>
        </w:trPr>
        <w:tc>
          <w:tcPr>
            <w:tcW w:w="1756" w:type="pct"/>
            <w:noWrap/>
            <w:hideMark/>
          </w:tcPr>
          <w:p w14:paraId="33DD3E84" w14:textId="77777777" w:rsidR="00413CB7" w:rsidRPr="00413CB7" w:rsidRDefault="00413CB7" w:rsidP="00413CB7">
            <w:pPr>
              <w:spacing w:after="0"/>
              <w:jc w:val="left"/>
              <w:rPr>
                <w:szCs w:val="20"/>
              </w:rPr>
            </w:pPr>
            <w:r w:rsidRPr="00413CB7">
              <w:rPr>
                <w:szCs w:val="20"/>
              </w:rPr>
              <w:t>Estate of Anthony Grigg</w:t>
            </w:r>
          </w:p>
        </w:tc>
        <w:tc>
          <w:tcPr>
            <w:tcW w:w="1597" w:type="pct"/>
            <w:noWrap/>
            <w:hideMark/>
          </w:tcPr>
          <w:p w14:paraId="49B41A01" w14:textId="77777777" w:rsidR="00413CB7" w:rsidRPr="00413CB7" w:rsidRDefault="00413CB7" w:rsidP="00413CB7">
            <w:pPr>
              <w:spacing w:after="0"/>
              <w:ind w:left="113"/>
              <w:jc w:val="left"/>
              <w:rPr>
                <w:szCs w:val="20"/>
              </w:rPr>
            </w:pPr>
            <w:r w:rsidRPr="00413CB7">
              <w:rPr>
                <w:szCs w:val="20"/>
              </w:rPr>
              <w:t>COMPTON, SA 5291</w:t>
            </w:r>
          </w:p>
        </w:tc>
        <w:tc>
          <w:tcPr>
            <w:tcW w:w="424" w:type="pct"/>
            <w:noWrap/>
            <w:hideMark/>
          </w:tcPr>
          <w:p w14:paraId="1D568037" w14:textId="77777777" w:rsidR="00413CB7" w:rsidRPr="00413CB7" w:rsidRDefault="00413CB7" w:rsidP="00413CB7">
            <w:pPr>
              <w:spacing w:after="0"/>
              <w:ind w:right="113"/>
              <w:jc w:val="right"/>
              <w:rPr>
                <w:szCs w:val="20"/>
              </w:rPr>
            </w:pPr>
            <w:r w:rsidRPr="00413CB7">
              <w:rPr>
                <w:szCs w:val="20"/>
              </w:rPr>
              <w:t>106.26</w:t>
            </w:r>
          </w:p>
        </w:tc>
        <w:tc>
          <w:tcPr>
            <w:tcW w:w="770" w:type="pct"/>
            <w:noWrap/>
            <w:hideMark/>
          </w:tcPr>
          <w:p w14:paraId="1A818E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3FF541" w14:textId="77777777" w:rsidR="00413CB7" w:rsidRPr="00413CB7" w:rsidRDefault="00413CB7" w:rsidP="00413CB7">
            <w:pPr>
              <w:spacing w:after="0"/>
              <w:jc w:val="right"/>
              <w:rPr>
                <w:szCs w:val="20"/>
              </w:rPr>
            </w:pPr>
            <w:r w:rsidRPr="00413CB7">
              <w:rPr>
                <w:szCs w:val="20"/>
              </w:rPr>
              <w:t>10.9.2013</w:t>
            </w:r>
          </w:p>
        </w:tc>
      </w:tr>
      <w:tr w:rsidR="00413CB7" w:rsidRPr="00413CB7" w14:paraId="7C40BF71" w14:textId="77777777" w:rsidTr="005B36B0">
        <w:trPr>
          <w:trHeight w:val="20"/>
        </w:trPr>
        <w:tc>
          <w:tcPr>
            <w:tcW w:w="1756" w:type="pct"/>
            <w:noWrap/>
            <w:hideMark/>
          </w:tcPr>
          <w:p w14:paraId="73D7C93A" w14:textId="77777777" w:rsidR="00413CB7" w:rsidRPr="00413CB7" w:rsidRDefault="00413CB7" w:rsidP="00413CB7">
            <w:pPr>
              <w:spacing w:after="0"/>
              <w:jc w:val="left"/>
              <w:rPr>
                <w:szCs w:val="20"/>
              </w:rPr>
            </w:pPr>
            <w:r w:rsidRPr="00413CB7">
              <w:rPr>
                <w:szCs w:val="20"/>
              </w:rPr>
              <w:t>Estate of Barbara Powell</w:t>
            </w:r>
          </w:p>
        </w:tc>
        <w:tc>
          <w:tcPr>
            <w:tcW w:w="1597" w:type="pct"/>
            <w:noWrap/>
            <w:hideMark/>
          </w:tcPr>
          <w:p w14:paraId="384F9E99"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6184160B" w14:textId="77777777" w:rsidR="00413CB7" w:rsidRPr="00413CB7" w:rsidRDefault="00413CB7" w:rsidP="00413CB7">
            <w:pPr>
              <w:spacing w:after="0"/>
              <w:ind w:right="113"/>
              <w:jc w:val="right"/>
              <w:rPr>
                <w:szCs w:val="20"/>
              </w:rPr>
            </w:pPr>
            <w:r w:rsidRPr="00413CB7">
              <w:rPr>
                <w:szCs w:val="20"/>
              </w:rPr>
              <w:t>89.57</w:t>
            </w:r>
          </w:p>
        </w:tc>
        <w:tc>
          <w:tcPr>
            <w:tcW w:w="770" w:type="pct"/>
            <w:noWrap/>
            <w:hideMark/>
          </w:tcPr>
          <w:p w14:paraId="234E82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E7E4C9" w14:textId="77777777" w:rsidR="00413CB7" w:rsidRPr="00413CB7" w:rsidRDefault="00413CB7" w:rsidP="00413CB7">
            <w:pPr>
              <w:spacing w:after="0"/>
              <w:jc w:val="right"/>
              <w:rPr>
                <w:szCs w:val="20"/>
              </w:rPr>
            </w:pPr>
            <w:r w:rsidRPr="00413CB7">
              <w:rPr>
                <w:szCs w:val="20"/>
              </w:rPr>
              <w:t>28.3.2013</w:t>
            </w:r>
          </w:p>
        </w:tc>
      </w:tr>
      <w:tr w:rsidR="00413CB7" w:rsidRPr="00413CB7" w14:paraId="2A044574" w14:textId="77777777" w:rsidTr="005B36B0">
        <w:trPr>
          <w:trHeight w:val="20"/>
        </w:trPr>
        <w:tc>
          <w:tcPr>
            <w:tcW w:w="1756" w:type="pct"/>
            <w:noWrap/>
            <w:hideMark/>
          </w:tcPr>
          <w:p w14:paraId="5AFD5CBE" w14:textId="77777777" w:rsidR="00413CB7" w:rsidRPr="00413CB7" w:rsidRDefault="00413CB7" w:rsidP="00413CB7">
            <w:pPr>
              <w:spacing w:after="0"/>
              <w:jc w:val="left"/>
              <w:rPr>
                <w:szCs w:val="20"/>
              </w:rPr>
            </w:pPr>
            <w:r w:rsidRPr="00413CB7">
              <w:rPr>
                <w:szCs w:val="20"/>
              </w:rPr>
              <w:t>Estate of Brigid Atkins</w:t>
            </w:r>
          </w:p>
        </w:tc>
        <w:tc>
          <w:tcPr>
            <w:tcW w:w="1597" w:type="pct"/>
            <w:noWrap/>
            <w:hideMark/>
          </w:tcPr>
          <w:p w14:paraId="44DBC741" w14:textId="77777777"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14:paraId="3E77E779" w14:textId="77777777" w:rsidR="00413CB7" w:rsidRPr="00413CB7" w:rsidRDefault="00413CB7" w:rsidP="00413CB7">
            <w:pPr>
              <w:spacing w:after="0"/>
              <w:ind w:right="113"/>
              <w:jc w:val="right"/>
              <w:rPr>
                <w:szCs w:val="20"/>
              </w:rPr>
            </w:pPr>
            <w:r w:rsidRPr="00413CB7">
              <w:rPr>
                <w:szCs w:val="20"/>
              </w:rPr>
              <w:t>48.79</w:t>
            </w:r>
          </w:p>
        </w:tc>
        <w:tc>
          <w:tcPr>
            <w:tcW w:w="770" w:type="pct"/>
            <w:noWrap/>
            <w:hideMark/>
          </w:tcPr>
          <w:p w14:paraId="18F7E5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1EB4A0" w14:textId="77777777" w:rsidR="00413CB7" w:rsidRPr="00413CB7" w:rsidRDefault="00413CB7" w:rsidP="00413CB7">
            <w:pPr>
              <w:spacing w:after="0"/>
              <w:jc w:val="right"/>
              <w:rPr>
                <w:szCs w:val="20"/>
              </w:rPr>
            </w:pPr>
            <w:r w:rsidRPr="00413CB7">
              <w:rPr>
                <w:szCs w:val="20"/>
              </w:rPr>
              <w:t>8.11.2014</w:t>
            </w:r>
          </w:p>
        </w:tc>
      </w:tr>
      <w:tr w:rsidR="00413CB7" w:rsidRPr="00413CB7" w14:paraId="0D3C9C83" w14:textId="77777777" w:rsidTr="005B36B0">
        <w:trPr>
          <w:trHeight w:val="20"/>
        </w:trPr>
        <w:tc>
          <w:tcPr>
            <w:tcW w:w="1756" w:type="pct"/>
            <w:noWrap/>
            <w:hideMark/>
          </w:tcPr>
          <w:p w14:paraId="00E93934" w14:textId="77777777" w:rsidR="00413CB7" w:rsidRPr="00413CB7" w:rsidRDefault="00413CB7" w:rsidP="00413CB7">
            <w:pPr>
              <w:spacing w:after="0"/>
              <w:jc w:val="left"/>
              <w:rPr>
                <w:szCs w:val="20"/>
              </w:rPr>
            </w:pPr>
            <w:r w:rsidRPr="00413CB7">
              <w:rPr>
                <w:szCs w:val="20"/>
              </w:rPr>
              <w:t>Estate of Carolyn Bennellick</w:t>
            </w:r>
          </w:p>
        </w:tc>
        <w:tc>
          <w:tcPr>
            <w:tcW w:w="1597" w:type="pct"/>
            <w:noWrap/>
            <w:hideMark/>
          </w:tcPr>
          <w:p w14:paraId="0E442D00"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687F19D0" w14:textId="77777777" w:rsidR="00413CB7" w:rsidRPr="00413CB7" w:rsidRDefault="00413CB7" w:rsidP="00413CB7">
            <w:pPr>
              <w:spacing w:after="0"/>
              <w:ind w:right="113"/>
              <w:jc w:val="right"/>
              <w:rPr>
                <w:szCs w:val="20"/>
              </w:rPr>
            </w:pPr>
            <w:r w:rsidRPr="00413CB7">
              <w:rPr>
                <w:szCs w:val="20"/>
              </w:rPr>
              <w:t>16.23</w:t>
            </w:r>
          </w:p>
        </w:tc>
        <w:tc>
          <w:tcPr>
            <w:tcW w:w="770" w:type="pct"/>
            <w:noWrap/>
            <w:hideMark/>
          </w:tcPr>
          <w:p w14:paraId="6F0E2A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804751" w14:textId="77777777" w:rsidR="00413CB7" w:rsidRPr="00413CB7" w:rsidRDefault="00413CB7" w:rsidP="00413CB7">
            <w:pPr>
              <w:spacing w:after="0"/>
              <w:jc w:val="right"/>
              <w:rPr>
                <w:szCs w:val="20"/>
              </w:rPr>
            </w:pPr>
            <w:r w:rsidRPr="00413CB7">
              <w:rPr>
                <w:szCs w:val="20"/>
              </w:rPr>
              <w:t>29.9.2014</w:t>
            </w:r>
          </w:p>
        </w:tc>
      </w:tr>
      <w:tr w:rsidR="00413CB7" w:rsidRPr="00413CB7" w14:paraId="4D777CAF" w14:textId="77777777" w:rsidTr="005B36B0">
        <w:trPr>
          <w:trHeight w:val="20"/>
        </w:trPr>
        <w:tc>
          <w:tcPr>
            <w:tcW w:w="1756" w:type="pct"/>
            <w:noWrap/>
            <w:hideMark/>
          </w:tcPr>
          <w:p w14:paraId="694CF5E6" w14:textId="77777777" w:rsidR="00413CB7" w:rsidRPr="00413CB7" w:rsidRDefault="00413CB7" w:rsidP="00413CB7">
            <w:pPr>
              <w:spacing w:after="0"/>
              <w:jc w:val="left"/>
              <w:rPr>
                <w:szCs w:val="20"/>
              </w:rPr>
            </w:pPr>
            <w:r w:rsidRPr="00413CB7">
              <w:rPr>
                <w:szCs w:val="20"/>
              </w:rPr>
              <w:t>Estate of Charles Southwell</w:t>
            </w:r>
          </w:p>
        </w:tc>
        <w:tc>
          <w:tcPr>
            <w:tcW w:w="1597" w:type="pct"/>
            <w:noWrap/>
            <w:hideMark/>
          </w:tcPr>
          <w:p w14:paraId="48826E1E" w14:textId="77777777"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14:paraId="4EC74E83" w14:textId="77777777" w:rsidR="00413CB7" w:rsidRPr="00413CB7" w:rsidRDefault="00413CB7" w:rsidP="00413CB7">
            <w:pPr>
              <w:spacing w:after="0"/>
              <w:ind w:right="113"/>
              <w:jc w:val="right"/>
              <w:rPr>
                <w:szCs w:val="20"/>
              </w:rPr>
            </w:pPr>
            <w:r w:rsidRPr="00413CB7">
              <w:rPr>
                <w:szCs w:val="20"/>
              </w:rPr>
              <w:t>128.18</w:t>
            </w:r>
          </w:p>
        </w:tc>
        <w:tc>
          <w:tcPr>
            <w:tcW w:w="770" w:type="pct"/>
            <w:noWrap/>
            <w:hideMark/>
          </w:tcPr>
          <w:p w14:paraId="4F1BDA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A2AA98" w14:textId="77777777" w:rsidR="00413CB7" w:rsidRPr="00413CB7" w:rsidRDefault="00413CB7" w:rsidP="00413CB7">
            <w:pPr>
              <w:spacing w:after="0"/>
              <w:jc w:val="right"/>
              <w:rPr>
                <w:szCs w:val="20"/>
              </w:rPr>
            </w:pPr>
            <w:r w:rsidRPr="00413CB7">
              <w:rPr>
                <w:szCs w:val="20"/>
              </w:rPr>
              <w:t>10.6.2014</w:t>
            </w:r>
          </w:p>
        </w:tc>
      </w:tr>
      <w:tr w:rsidR="00413CB7" w:rsidRPr="00413CB7" w14:paraId="5DE1DC71" w14:textId="77777777" w:rsidTr="005B36B0">
        <w:trPr>
          <w:trHeight w:val="20"/>
        </w:trPr>
        <w:tc>
          <w:tcPr>
            <w:tcW w:w="1756" w:type="pct"/>
            <w:noWrap/>
            <w:hideMark/>
          </w:tcPr>
          <w:p w14:paraId="7BF71BF7" w14:textId="77777777" w:rsidR="00413CB7" w:rsidRPr="00413CB7" w:rsidRDefault="00413CB7" w:rsidP="00413CB7">
            <w:pPr>
              <w:spacing w:after="0"/>
              <w:jc w:val="left"/>
              <w:rPr>
                <w:szCs w:val="20"/>
              </w:rPr>
            </w:pPr>
            <w:r w:rsidRPr="00413CB7">
              <w:rPr>
                <w:szCs w:val="20"/>
              </w:rPr>
              <w:t>Estate of Darryl Krahnert</w:t>
            </w:r>
          </w:p>
        </w:tc>
        <w:tc>
          <w:tcPr>
            <w:tcW w:w="1597" w:type="pct"/>
            <w:noWrap/>
            <w:hideMark/>
          </w:tcPr>
          <w:p w14:paraId="51F8BD21"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4E7C7221" w14:textId="77777777" w:rsidR="00413CB7" w:rsidRPr="00413CB7" w:rsidRDefault="00413CB7" w:rsidP="00413CB7">
            <w:pPr>
              <w:spacing w:after="0"/>
              <w:ind w:right="113"/>
              <w:jc w:val="right"/>
              <w:rPr>
                <w:szCs w:val="20"/>
              </w:rPr>
            </w:pPr>
            <w:r w:rsidRPr="00413CB7">
              <w:rPr>
                <w:szCs w:val="20"/>
              </w:rPr>
              <w:t>48.29</w:t>
            </w:r>
          </w:p>
        </w:tc>
        <w:tc>
          <w:tcPr>
            <w:tcW w:w="770" w:type="pct"/>
            <w:noWrap/>
            <w:hideMark/>
          </w:tcPr>
          <w:p w14:paraId="17333F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11E744" w14:textId="77777777" w:rsidR="00413CB7" w:rsidRPr="00413CB7" w:rsidRDefault="00413CB7" w:rsidP="00413CB7">
            <w:pPr>
              <w:spacing w:after="0"/>
              <w:jc w:val="right"/>
              <w:rPr>
                <w:szCs w:val="20"/>
              </w:rPr>
            </w:pPr>
            <w:r w:rsidRPr="00413CB7">
              <w:rPr>
                <w:szCs w:val="20"/>
              </w:rPr>
              <w:t>13.3.2014</w:t>
            </w:r>
          </w:p>
        </w:tc>
      </w:tr>
      <w:tr w:rsidR="00413CB7" w:rsidRPr="00413CB7" w14:paraId="21BAE8F9" w14:textId="77777777" w:rsidTr="005B36B0">
        <w:trPr>
          <w:trHeight w:val="20"/>
        </w:trPr>
        <w:tc>
          <w:tcPr>
            <w:tcW w:w="1756" w:type="pct"/>
            <w:noWrap/>
            <w:hideMark/>
          </w:tcPr>
          <w:p w14:paraId="3CD2B27E" w14:textId="77777777" w:rsidR="00413CB7" w:rsidRPr="00413CB7" w:rsidRDefault="00413CB7" w:rsidP="00413CB7">
            <w:pPr>
              <w:spacing w:after="0"/>
              <w:jc w:val="left"/>
              <w:rPr>
                <w:szCs w:val="20"/>
              </w:rPr>
            </w:pPr>
            <w:r w:rsidRPr="00413CB7">
              <w:rPr>
                <w:szCs w:val="20"/>
              </w:rPr>
              <w:t>Estate of David Cassidy Cassidy</w:t>
            </w:r>
          </w:p>
        </w:tc>
        <w:tc>
          <w:tcPr>
            <w:tcW w:w="1597" w:type="pct"/>
            <w:noWrap/>
            <w:hideMark/>
          </w:tcPr>
          <w:p w14:paraId="7A1664A3" w14:textId="77777777" w:rsidR="00413CB7" w:rsidRPr="00413CB7" w:rsidRDefault="00413CB7" w:rsidP="00413CB7">
            <w:pPr>
              <w:spacing w:after="0"/>
              <w:ind w:left="113"/>
              <w:jc w:val="left"/>
              <w:rPr>
                <w:szCs w:val="20"/>
              </w:rPr>
            </w:pPr>
            <w:r w:rsidRPr="00413CB7">
              <w:rPr>
                <w:szCs w:val="20"/>
              </w:rPr>
              <w:t>HIGHBURY, SA 5089</w:t>
            </w:r>
          </w:p>
        </w:tc>
        <w:tc>
          <w:tcPr>
            <w:tcW w:w="424" w:type="pct"/>
            <w:noWrap/>
            <w:hideMark/>
          </w:tcPr>
          <w:p w14:paraId="481FAB63" w14:textId="77777777" w:rsidR="00413CB7" w:rsidRPr="00413CB7" w:rsidRDefault="00413CB7" w:rsidP="00413CB7">
            <w:pPr>
              <w:spacing w:after="0"/>
              <w:ind w:right="113"/>
              <w:jc w:val="right"/>
              <w:rPr>
                <w:szCs w:val="20"/>
              </w:rPr>
            </w:pPr>
            <w:r w:rsidRPr="00413CB7">
              <w:rPr>
                <w:szCs w:val="20"/>
              </w:rPr>
              <w:t>10.43</w:t>
            </w:r>
          </w:p>
        </w:tc>
        <w:tc>
          <w:tcPr>
            <w:tcW w:w="770" w:type="pct"/>
            <w:noWrap/>
            <w:hideMark/>
          </w:tcPr>
          <w:p w14:paraId="01FEDD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89ACE7" w14:textId="77777777" w:rsidR="00413CB7" w:rsidRPr="00413CB7" w:rsidRDefault="00413CB7" w:rsidP="00413CB7">
            <w:pPr>
              <w:spacing w:after="0"/>
              <w:jc w:val="right"/>
              <w:rPr>
                <w:szCs w:val="20"/>
              </w:rPr>
            </w:pPr>
            <w:r w:rsidRPr="00413CB7">
              <w:rPr>
                <w:szCs w:val="20"/>
              </w:rPr>
              <w:t>24.4.2013</w:t>
            </w:r>
          </w:p>
        </w:tc>
      </w:tr>
      <w:tr w:rsidR="00413CB7" w:rsidRPr="00413CB7" w14:paraId="1E2BE5FD" w14:textId="77777777" w:rsidTr="005B36B0">
        <w:trPr>
          <w:trHeight w:val="20"/>
        </w:trPr>
        <w:tc>
          <w:tcPr>
            <w:tcW w:w="1756" w:type="pct"/>
            <w:noWrap/>
            <w:hideMark/>
          </w:tcPr>
          <w:p w14:paraId="1A8854C7" w14:textId="77777777" w:rsidR="00413CB7" w:rsidRPr="00413CB7" w:rsidRDefault="00413CB7" w:rsidP="00413CB7">
            <w:pPr>
              <w:spacing w:after="0"/>
              <w:jc w:val="left"/>
              <w:rPr>
                <w:szCs w:val="20"/>
              </w:rPr>
            </w:pPr>
            <w:r w:rsidRPr="00413CB7">
              <w:rPr>
                <w:szCs w:val="20"/>
              </w:rPr>
              <w:lastRenderedPageBreak/>
              <w:t>Estate of David Chappel</w:t>
            </w:r>
          </w:p>
        </w:tc>
        <w:tc>
          <w:tcPr>
            <w:tcW w:w="1597" w:type="pct"/>
            <w:noWrap/>
            <w:hideMark/>
          </w:tcPr>
          <w:p w14:paraId="7B29123B"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71AD6D9F" w14:textId="77777777" w:rsidR="00413CB7" w:rsidRPr="00413CB7" w:rsidRDefault="00413CB7" w:rsidP="00413CB7">
            <w:pPr>
              <w:spacing w:after="0"/>
              <w:ind w:right="113"/>
              <w:jc w:val="right"/>
              <w:rPr>
                <w:szCs w:val="20"/>
              </w:rPr>
            </w:pPr>
            <w:r w:rsidRPr="00413CB7">
              <w:rPr>
                <w:szCs w:val="20"/>
              </w:rPr>
              <w:t>12.53</w:t>
            </w:r>
          </w:p>
        </w:tc>
        <w:tc>
          <w:tcPr>
            <w:tcW w:w="770" w:type="pct"/>
            <w:noWrap/>
            <w:hideMark/>
          </w:tcPr>
          <w:p w14:paraId="255367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AD9B4F" w14:textId="77777777" w:rsidR="00413CB7" w:rsidRPr="00413CB7" w:rsidRDefault="00413CB7" w:rsidP="00413CB7">
            <w:pPr>
              <w:spacing w:after="0"/>
              <w:jc w:val="right"/>
              <w:rPr>
                <w:szCs w:val="20"/>
              </w:rPr>
            </w:pPr>
            <w:r w:rsidRPr="00413CB7">
              <w:rPr>
                <w:szCs w:val="20"/>
              </w:rPr>
              <w:t>11.11.2014</w:t>
            </w:r>
          </w:p>
        </w:tc>
      </w:tr>
      <w:tr w:rsidR="00413CB7" w:rsidRPr="00413CB7" w14:paraId="141671D1" w14:textId="77777777" w:rsidTr="005B36B0">
        <w:trPr>
          <w:trHeight w:val="20"/>
        </w:trPr>
        <w:tc>
          <w:tcPr>
            <w:tcW w:w="1756" w:type="pct"/>
            <w:noWrap/>
            <w:hideMark/>
          </w:tcPr>
          <w:p w14:paraId="1522EEE8" w14:textId="77777777" w:rsidR="00413CB7" w:rsidRPr="00413CB7" w:rsidRDefault="00413CB7" w:rsidP="00413CB7">
            <w:pPr>
              <w:spacing w:after="0"/>
              <w:jc w:val="left"/>
              <w:rPr>
                <w:szCs w:val="20"/>
              </w:rPr>
            </w:pPr>
            <w:r w:rsidRPr="00413CB7">
              <w:rPr>
                <w:szCs w:val="20"/>
              </w:rPr>
              <w:t>Estate of David Johnson</w:t>
            </w:r>
          </w:p>
        </w:tc>
        <w:tc>
          <w:tcPr>
            <w:tcW w:w="1597" w:type="pct"/>
            <w:noWrap/>
            <w:hideMark/>
          </w:tcPr>
          <w:p w14:paraId="7834058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EC43426"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481193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58A09C" w14:textId="77777777" w:rsidR="00413CB7" w:rsidRPr="00413CB7" w:rsidRDefault="00413CB7" w:rsidP="00413CB7">
            <w:pPr>
              <w:spacing w:after="0"/>
              <w:jc w:val="right"/>
              <w:rPr>
                <w:szCs w:val="20"/>
              </w:rPr>
            </w:pPr>
            <w:r w:rsidRPr="00413CB7">
              <w:rPr>
                <w:szCs w:val="20"/>
              </w:rPr>
              <w:t>19.6.2013</w:t>
            </w:r>
          </w:p>
        </w:tc>
      </w:tr>
      <w:tr w:rsidR="00413CB7" w:rsidRPr="00413CB7" w14:paraId="3BD67EE4" w14:textId="77777777" w:rsidTr="005B36B0">
        <w:trPr>
          <w:trHeight w:val="20"/>
        </w:trPr>
        <w:tc>
          <w:tcPr>
            <w:tcW w:w="1756" w:type="pct"/>
            <w:noWrap/>
            <w:hideMark/>
          </w:tcPr>
          <w:p w14:paraId="3C191D0B" w14:textId="77777777" w:rsidR="00413CB7" w:rsidRPr="00413CB7" w:rsidRDefault="00413CB7" w:rsidP="00413CB7">
            <w:pPr>
              <w:spacing w:after="0"/>
              <w:jc w:val="left"/>
              <w:rPr>
                <w:szCs w:val="20"/>
              </w:rPr>
            </w:pPr>
            <w:r w:rsidRPr="00413CB7">
              <w:rPr>
                <w:szCs w:val="20"/>
              </w:rPr>
              <w:t>Estate of Dimitri Frantzis</w:t>
            </w:r>
          </w:p>
        </w:tc>
        <w:tc>
          <w:tcPr>
            <w:tcW w:w="1597" w:type="pct"/>
            <w:noWrap/>
            <w:hideMark/>
          </w:tcPr>
          <w:p w14:paraId="2A7BF8BA"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7101C737" w14:textId="77777777" w:rsidR="00413CB7" w:rsidRPr="00413CB7" w:rsidRDefault="00413CB7" w:rsidP="00413CB7">
            <w:pPr>
              <w:spacing w:after="0"/>
              <w:ind w:right="113"/>
              <w:jc w:val="right"/>
              <w:rPr>
                <w:szCs w:val="20"/>
              </w:rPr>
            </w:pPr>
            <w:r w:rsidRPr="00413CB7">
              <w:rPr>
                <w:szCs w:val="20"/>
              </w:rPr>
              <w:t>47.08</w:t>
            </w:r>
          </w:p>
        </w:tc>
        <w:tc>
          <w:tcPr>
            <w:tcW w:w="770" w:type="pct"/>
            <w:noWrap/>
            <w:hideMark/>
          </w:tcPr>
          <w:p w14:paraId="6C448C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CB3C56" w14:textId="77777777" w:rsidR="00413CB7" w:rsidRPr="00413CB7" w:rsidRDefault="00413CB7" w:rsidP="00413CB7">
            <w:pPr>
              <w:spacing w:after="0"/>
              <w:jc w:val="right"/>
              <w:rPr>
                <w:szCs w:val="20"/>
              </w:rPr>
            </w:pPr>
            <w:r w:rsidRPr="00413CB7">
              <w:rPr>
                <w:szCs w:val="20"/>
              </w:rPr>
              <w:t>31.1.2015</w:t>
            </w:r>
          </w:p>
        </w:tc>
      </w:tr>
      <w:tr w:rsidR="00413CB7" w:rsidRPr="00413CB7" w14:paraId="640A6670" w14:textId="77777777" w:rsidTr="005B36B0">
        <w:trPr>
          <w:trHeight w:val="20"/>
        </w:trPr>
        <w:tc>
          <w:tcPr>
            <w:tcW w:w="1756" w:type="pct"/>
            <w:noWrap/>
            <w:hideMark/>
          </w:tcPr>
          <w:p w14:paraId="2ECECDE4" w14:textId="77777777" w:rsidR="00413CB7" w:rsidRPr="00413CB7" w:rsidRDefault="00413CB7" w:rsidP="00413CB7">
            <w:pPr>
              <w:spacing w:after="0"/>
              <w:jc w:val="left"/>
              <w:rPr>
                <w:szCs w:val="20"/>
              </w:rPr>
            </w:pPr>
            <w:r w:rsidRPr="00413CB7">
              <w:rPr>
                <w:szCs w:val="20"/>
              </w:rPr>
              <w:t>Estate of Dr U Prasa Prasad Gawler Motel</w:t>
            </w:r>
          </w:p>
        </w:tc>
        <w:tc>
          <w:tcPr>
            <w:tcW w:w="1597" w:type="pct"/>
            <w:noWrap/>
            <w:hideMark/>
          </w:tcPr>
          <w:p w14:paraId="4EBD6E3B" w14:textId="77777777" w:rsidR="00413CB7" w:rsidRPr="00413CB7" w:rsidRDefault="00413CB7" w:rsidP="00413CB7">
            <w:pPr>
              <w:spacing w:after="0"/>
              <w:ind w:left="113"/>
              <w:jc w:val="left"/>
              <w:rPr>
                <w:szCs w:val="20"/>
              </w:rPr>
            </w:pPr>
            <w:r w:rsidRPr="00413CB7">
              <w:rPr>
                <w:szCs w:val="20"/>
              </w:rPr>
              <w:t>EVANSTON, SA 5116</w:t>
            </w:r>
          </w:p>
        </w:tc>
        <w:tc>
          <w:tcPr>
            <w:tcW w:w="424" w:type="pct"/>
            <w:noWrap/>
            <w:hideMark/>
          </w:tcPr>
          <w:p w14:paraId="543AB56F" w14:textId="77777777" w:rsidR="00413CB7" w:rsidRPr="00413CB7" w:rsidRDefault="00413CB7" w:rsidP="00413CB7">
            <w:pPr>
              <w:spacing w:after="0"/>
              <w:ind w:right="113"/>
              <w:jc w:val="right"/>
              <w:rPr>
                <w:szCs w:val="20"/>
              </w:rPr>
            </w:pPr>
            <w:r w:rsidRPr="00413CB7">
              <w:rPr>
                <w:szCs w:val="20"/>
              </w:rPr>
              <w:t>14.87</w:t>
            </w:r>
          </w:p>
        </w:tc>
        <w:tc>
          <w:tcPr>
            <w:tcW w:w="770" w:type="pct"/>
            <w:noWrap/>
            <w:hideMark/>
          </w:tcPr>
          <w:p w14:paraId="6B4F41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96BE2B" w14:textId="77777777" w:rsidR="00413CB7" w:rsidRPr="00413CB7" w:rsidRDefault="00413CB7" w:rsidP="00413CB7">
            <w:pPr>
              <w:spacing w:after="0"/>
              <w:jc w:val="right"/>
              <w:rPr>
                <w:szCs w:val="20"/>
              </w:rPr>
            </w:pPr>
            <w:r w:rsidRPr="00413CB7">
              <w:rPr>
                <w:szCs w:val="20"/>
              </w:rPr>
              <w:t>22.9.2014</w:t>
            </w:r>
          </w:p>
        </w:tc>
      </w:tr>
      <w:tr w:rsidR="00413CB7" w:rsidRPr="00413CB7" w14:paraId="4F515838" w14:textId="77777777" w:rsidTr="005B36B0">
        <w:trPr>
          <w:trHeight w:val="20"/>
        </w:trPr>
        <w:tc>
          <w:tcPr>
            <w:tcW w:w="1756" w:type="pct"/>
            <w:noWrap/>
            <w:hideMark/>
          </w:tcPr>
          <w:p w14:paraId="7E08C953" w14:textId="77777777" w:rsidR="00413CB7" w:rsidRPr="00413CB7" w:rsidRDefault="00413CB7" w:rsidP="00413CB7">
            <w:pPr>
              <w:spacing w:after="0"/>
              <w:jc w:val="left"/>
              <w:rPr>
                <w:szCs w:val="20"/>
              </w:rPr>
            </w:pPr>
            <w:r w:rsidRPr="00413CB7">
              <w:rPr>
                <w:szCs w:val="20"/>
              </w:rPr>
              <w:t>Estate of Elizabeth Dobozy</w:t>
            </w:r>
          </w:p>
        </w:tc>
        <w:tc>
          <w:tcPr>
            <w:tcW w:w="1597" w:type="pct"/>
            <w:noWrap/>
            <w:hideMark/>
          </w:tcPr>
          <w:p w14:paraId="322071E9" w14:textId="77777777"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14:paraId="21BEBBC2" w14:textId="77777777" w:rsidR="00413CB7" w:rsidRPr="00413CB7" w:rsidRDefault="00413CB7" w:rsidP="00413CB7">
            <w:pPr>
              <w:spacing w:after="0"/>
              <w:ind w:right="113"/>
              <w:jc w:val="right"/>
              <w:rPr>
                <w:szCs w:val="20"/>
              </w:rPr>
            </w:pPr>
            <w:r w:rsidRPr="00413CB7">
              <w:rPr>
                <w:szCs w:val="20"/>
              </w:rPr>
              <w:t>10.79</w:t>
            </w:r>
          </w:p>
        </w:tc>
        <w:tc>
          <w:tcPr>
            <w:tcW w:w="770" w:type="pct"/>
            <w:noWrap/>
            <w:hideMark/>
          </w:tcPr>
          <w:p w14:paraId="2D35B9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0F9EF2" w14:textId="77777777" w:rsidR="00413CB7" w:rsidRPr="00413CB7" w:rsidRDefault="00413CB7" w:rsidP="00413CB7">
            <w:pPr>
              <w:spacing w:after="0"/>
              <w:jc w:val="right"/>
              <w:rPr>
                <w:szCs w:val="20"/>
              </w:rPr>
            </w:pPr>
            <w:r w:rsidRPr="00413CB7">
              <w:rPr>
                <w:szCs w:val="20"/>
              </w:rPr>
              <w:t>14.6.2013</w:t>
            </w:r>
          </w:p>
        </w:tc>
      </w:tr>
      <w:tr w:rsidR="00413CB7" w:rsidRPr="00413CB7" w14:paraId="086FA417" w14:textId="77777777" w:rsidTr="005B36B0">
        <w:trPr>
          <w:trHeight w:val="20"/>
        </w:trPr>
        <w:tc>
          <w:tcPr>
            <w:tcW w:w="1756" w:type="pct"/>
            <w:noWrap/>
            <w:hideMark/>
          </w:tcPr>
          <w:p w14:paraId="7EB23FEC" w14:textId="77777777" w:rsidR="00413CB7" w:rsidRPr="00413CB7" w:rsidRDefault="00413CB7" w:rsidP="00413CB7">
            <w:pPr>
              <w:spacing w:after="0"/>
              <w:jc w:val="left"/>
              <w:rPr>
                <w:szCs w:val="20"/>
              </w:rPr>
            </w:pPr>
            <w:r w:rsidRPr="00413CB7">
              <w:rPr>
                <w:szCs w:val="20"/>
              </w:rPr>
              <w:t>Estate of Elizabeth E Joyner</w:t>
            </w:r>
          </w:p>
        </w:tc>
        <w:tc>
          <w:tcPr>
            <w:tcW w:w="1597" w:type="pct"/>
            <w:noWrap/>
            <w:hideMark/>
          </w:tcPr>
          <w:p w14:paraId="174B3567" w14:textId="77777777" w:rsidR="00413CB7" w:rsidRPr="00413CB7" w:rsidRDefault="00413CB7" w:rsidP="00413CB7">
            <w:pPr>
              <w:spacing w:after="0"/>
              <w:ind w:left="113"/>
              <w:jc w:val="left"/>
              <w:rPr>
                <w:szCs w:val="20"/>
              </w:rPr>
            </w:pPr>
            <w:r w:rsidRPr="00413CB7">
              <w:rPr>
                <w:szCs w:val="20"/>
              </w:rPr>
              <w:t>BORDERTOWN, SA 5268</w:t>
            </w:r>
          </w:p>
        </w:tc>
        <w:tc>
          <w:tcPr>
            <w:tcW w:w="424" w:type="pct"/>
            <w:noWrap/>
            <w:hideMark/>
          </w:tcPr>
          <w:p w14:paraId="3B4C5CDA" w14:textId="77777777" w:rsidR="00413CB7" w:rsidRPr="00413CB7" w:rsidRDefault="00413CB7" w:rsidP="00413CB7">
            <w:pPr>
              <w:spacing w:after="0"/>
              <w:ind w:right="113"/>
              <w:jc w:val="right"/>
              <w:rPr>
                <w:szCs w:val="20"/>
              </w:rPr>
            </w:pPr>
            <w:r w:rsidRPr="00413CB7">
              <w:rPr>
                <w:szCs w:val="20"/>
              </w:rPr>
              <w:t>125.38</w:t>
            </w:r>
          </w:p>
        </w:tc>
        <w:tc>
          <w:tcPr>
            <w:tcW w:w="770" w:type="pct"/>
            <w:noWrap/>
            <w:hideMark/>
          </w:tcPr>
          <w:p w14:paraId="7B92E604" w14:textId="77777777" w:rsidR="00413CB7" w:rsidRPr="00413CB7" w:rsidRDefault="00413CB7" w:rsidP="00413CB7">
            <w:pPr>
              <w:spacing w:after="0"/>
              <w:ind w:left="170"/>
              <w:jc w:val="left"/>
              <w:rPr>
                <w:szCs w:val="20"/>
              </w:rPr>
            </w:pPr>
            <w:r w:rsidRPr="00413CB7">
              <w:rPr>
                <w:szCs w:val="20"/>
              </w:rPr>
              <w:t>Refund 167669</w:t>
            </w:r>
          </w:p>
        </w:tc>
        <w:tc>
          <w:tcPr>
            <w:tcW w:w="453" w:type="pct"/>
            <w:noWrap/>
            <w:hideMark/>
          </w:tcPr>
          <w:p w14:paraId="4D8F2AF4" w14:textId="77777777" w:rsidR="00413CB7" w:rsidRPr="00413CB7" w:rsidRDefault="00413CB7" w:rsidP="00413CB7">
            <w:pPr>
              <w:spacing w:after="0"/>
              <w:jc w:val="right"/>
              <w:rPr>
                <w:szCs w:val="20"/>
              </w:rPr>
            </w:pPr>
            <w:r w:rsidRPr="00413CB7">
              <w:rPr>
                <w:szCs w:val="20"/>
              </w:rPr>
              <w:t>22.7.2013</w:t>
            </w:r>
          </w:p>
        </w:tc>
      </w:tr>
      <w:tr w:rsidR="00413CB7" w:rsidRPr="00413CB7" w14:paraId="01B1BEF6" w14:textId="77777777" w:rsidTr="005B36B0">
        <w:trPr>
          <w:trHeight w:val="20"/>
        </w:trPr>
        <w:tc>
          <w:tcPr>
            <w:tcW w:w="1756" w:type="pct"/>
            <w:noWrap/>
            <w:hideMark/>
          </w:tcPr>
          <w:p w14:paraId="3DF6CAD7" w14:textId="77777777" w:rsidR="00413CB7" w:rsidRPr="00413CB7" w:rsidRDefault="00413CB7" w:rsidP="00413CB7">
            <w:pPr>
              <w:spacing w:after="0"/>
              <w:jc w:val="left"/>
              <w:rPr>
                <w:szCs w:val="20"/>
              </w:rPr>
            </w:pPr>
            <w:r w:rsidRPr="00413CB7">
              <w:rPr>
                <w:szCs w:val="20"/>
              </w:rPr>
              <w:t>Estate of Frank Gravett</w:t>
            </w:r>
          </w:p>
        </w:tc>
        <w:tc>
          <w:tcPr>
            <w:tcW w:w="1597" w:type="pct"/>
            <w:noWrap/>
            <w:hideMark/>
          </w:tcPr>
          <w:p w14:paraId="3FD074B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B199B4B" w14:textId="77777777" w:rsidR="00413CB7" w:rsidRPr="00413CB7" w:rsidRDefault="00413CB7" w:rsidP="00413CB7">
            <w:pPr>
              <w:spacing w:after="0"/>
              <w:ind w:right="113"/>
              <w:jc w:val="right"/>
              <w:rPr>
                <w:szCs w:val="20"/>
              </w:rPr>
            </w:pPr>
            <w:r w:rsidRPr="00413CB7">
              <w:rPr>
                <w:szCs w:val="20"/>
              </w:rPr>
              <w:t>29.20</w:t>
            </w:r>
          </w:p>
        </w:tc>
        <w:tc>
          <w:tcPr>
            <w:tcW w:w="770" w:type="pct"/>
            <w:noWrap/>
            <w:hideMark/>
          </w:tcPr>
          <w:p w14:paraId="606762C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45B15A" w14:textId="77777777" w:rsidR="00413CB7" w:rsidRPr="00413CB7" w:rsidRDefault="00413CB7" w:rsidP="00413CB7">
            <w:pPr>
              <w:spacing w:after="0"/>
              <w:jc w:val="right"/>
              <w:rPr>
                <w:szCs w:val="20"/>
              </w:rPr>
            </w:pPr>
            <w:r w:rsidRPr="00413CB7">
              <w:rPr>
                <w:szCs w:val="20"/>
              </w:rPr>
              <w:t>14.1.2013</w:t>
            </w:r>
          </w:p>
        </w:tc>
      </w:tr>
      <w:tr w:rsidR="00413CB7" w:rsidRPr="00413CB7" w14:paraId="01CD914F" w14:textId="77777777" w:rsidTr="005B36B0">
        <w:trPr>
          <w:trHeight w:val="20"/>
        </w:trPr>
        <w:tc>
          <w:tcPr>
            <w:tcW w:w="1756" w:type="pct"/>
            <w:noWrap/>
            <w:hideMark/>
          </w:tcPr>
          <w:p w14:paraId="1AF7A130" w14:textId="77777777" w:rsidR="00413CB7" w:rsidRPr="00413CB7" w:rsidRDefault="00413CB7" w:rsidP="00413CB7">
            <w:pPr>
              <w:spacing w:after="0"/>
              <w:jc w:val="left"/>
              <w:rPr>
                <w:szCs w:val="20"/>
              </w:rPr>
            </w:pPr>
            <w:r w:rsidRPr="00413CB7">
              <w:rPr>
                <w:szCs w:val="20"/>
              </w:rPr>
              <w:t>Estate of George Feirclough</w:t>
            </w:r>
          </w:p>
        </w:tc>
        <w:tc>
          <w:tcPr>
            <w:tcW w:w="1597" w:type="pct"/>
            <w:noWrap/>
            <w:hideMark/>
          </w:tcPr>
          <w:p w14:paraId="28EF5C4C" w14:textId="77777777" w:rsidR="00413CB7" w:rsidRPr="00413CB7" w:rsidRDefault="00413CB7" w:rsidP="00413CB7">
            <w:pPr>
              <w:spacing w:after="0"/>
              <w:ind w:left="113"/>
              <w:jc w:val="left"/>
              <w:rPr>
                <w:szCs w:val="20"/>
              </w:rPr>
            </w:pPr>
            <w:r w:rsidRPr="00413CB7">
              <w:rPr>
                <w:szCs w:val="20"/>
              </w:rPr>
              <w:t>BRAHMA LODGE, SA 5109</w:t>
            </w:r>
          </w:p>
        </w:tc>
        <w:tc>
          <w:tcPr>
            <w:tcW w:w="424" w:type="pct"/>
            <w:noWrap/>
            <w:hideMark/>
          </w:tcPr>
          <w:p w14:paraId="01B4A063" w14:textId="77777777" w:rsidR="00413CB7" w:rsidRPr="00413CB7" w:rsidRDefault="00413CB7" w:rsidP="00413CB7">
            <w:pPr>
              <w:spacing w:after="0"/>
              <w:ind w:right="113"/>
              <w:jc w:val="right"/>
              <w:rPr>
                <w:szCs w:val="20"/>
              </w:rPr>
            </w:pPr>
            <w:r w:rsidRPr="00413CB7">
              <w:rPr>
                <w:szCs w:val="20"/>
              </w:rPr>
              <w:t>96.00</w:t>
            </w:r>
          </w:p>
        </w:tc>
        <w:tc>
          <w:tcPr>
            <w:tcW w:w="770" w:type="pct"/>
            <w:noWrap/>
            <w:hideMark/>
          </w:tcPr>
          <w:p w14:paraId="0979A2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4C7267" w14:textId="77777777" w:rsidR="00413CB7" w:rsidRPr="00413CB7" w:rsidRDefault="00413CB7" w:rsidP="00413CB7">
            <w:pPr>
              <w:spacing w:after="0"/>
              <w:jc w:val="right"/>
              <w:rPr>
                <w:szCs w:val="20"/>
              </w:rPr>
            </w:pPr>
            <w:r w:rsidRPr="00413CB7">
              <w:rPr>
                <w:szCs w:val="20"/>
              </w:rPr>
              <w:t>17.9.2014</w:t>
            </w:r>
          </w:p>
        </w:tc>
      </w:tr>
      <w:tr w:rsidR="00413CB7" w:rsidRPr="00413CB7" w14:paraId="51362DFF" w14:textId="77777777" w:rsidTr="005B36B0">
        <w:trPr>
          <w:trHeight w:val="20"/>
        </w:trPr>
        <w:tc>
          <w:tcPr>
            <w:tcW w:w="1756" w:type="pct"/>
            <w:noWrap/>
            <w:hideMark/>
          </w:tcPr>
          <w:p w14:paraId="464C3B42" w14:textId="77777777" w:rsidR="00413CB7" w:rsidRPr="00413CB7" w:rsidRDefault="00413CB7" w:rsidP="00413CB7">
            <w:pPr>
              <w:spacing w:after="0"/>
              <w:jc w:val="left"/>
              <w:rPr>
                <w:szCs w:val="20"/>
              </w:rPr>
            </w:pPr>
            <w:r w:rsidRPr="00413CB7">
              <w:rPr>
                <w:szCs w:val="20"/>
              </w:rPr>
              <w:t>Estate of Graham Cryil Brooks</w:t>
            </w:r>
          </w:p>
        </w:tc>
        <w:tc>
          <w:tcPr>
            <w:tcW w:w="1597" w:type="pct"/>
            <w:noWrap/>
            <w:hideMark/>
          </w:tcPr>
          <w:p w14:paraId="758A33F8"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51F8BA36" w14:textId="77777777" w:rsidR="00413CB7" w:rsidRPr="00413CB7" w:rsidRDefault="00413CB7" w:rsidP="00413CB7">
            <w:pPr>
              <w:spacing w:after="0"/>
              <w:ind w:right="113"/>
              <w:jc w:val="right"/>
              <w:rPr>
                <w:szCs w:val="20"/>
              </w:rPr>
            </w:pPr>
            <w:r w:rsidRPr="00413CB7">
              <w:rPr>
                <w:szCs w:val="20"/>
              </w:rPr>
              <w:t>290.14</w:t>
            </w:r>
          </w:p>
        </w:tc>
        <w:tc>
          <w:tcPr>
            <w:tcW w:w="770" w:type="pct"/>
            <w:noWrap/>
            <w:hideMark/>
          </w:tcPr>
          <w:p w14:paraId="4E0C93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71D646" w14:textId="77777777" w:rsidR="00413CB7" w:rsidRPr="00413CB7" w:rsidRDefault="00413CB7" w:rsidP="00413CB7">
            <w:pPr>
              <w:spacing w:after="0"/>
              <w:jc w:val="right"/>
              <w:rPr>
                <w:szCs w:val="20"/>
              </w:rPr>
            </w:pPr>
            <w:r w:rsidRPr="00413CB7">
              <w:rPr>
                <w:szCs w:val="20"/>
              </w:rPr>
              <w:t>13.9.2013</w:t>
            </w:r>
          </w:p>
        </w:tc>
      </w:tr>
      <w:tr w:rsidR="00413CB7" w:rsidRPr="00413CB7" w14:paraId="3CFBDEF5" w14:textId="77777777" w:rsidTr="005B36B0">
        <w:trPr>
          <w:trHeight w:val="20"/>
        </w:trPr>
        <w:tc>
          <w:tcPr>
            <w:tcW w:w="1756" w:type="pct"/>
            <w:noWrap/>
            <w:hideMark/>
          </w:tcPr>
          <w:p w14:paraId="268F5F10" w14:textId="77777777" w:rsidR="00413CB7" w:rsidRPr="00413CB7" w:rsidRDefault="00413CB7" w:rsidP="00413CB7">
            <w:pPr>
              <w:spacing w:after="0"/>
              <w:jc w:val="left"/>
              <w:rPr>
                <w:szCs w:val="20"/>
              </w:rPr>
            </w:pPr>
            <w:r w:rsidRPr="00413CB7">
              <w:rPr>
                <w:szCs w:val="20"/>
              </w:rPr>
              <w:t>Estate of Harry Dredge</w:t>
            </w:r>
          </w:p>
        </w:tc>
        <w:tc>
          <w:tcPr>
            <w:tcW w:w="1597" w:type="pct"/>
            <w:noWrap/>
            <w:hideMark/>
          </w:tcPr>
          <w:p w14:paraId="653EB0F7"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3117F0DD" w14:textId="77777777" w:rsidR="00413CB7" w:rsidRPr="00413CB7" w:rsidRDefault="00413CB7" w:rsidP="00413CB7">
            <w:pPr>
              <w:spacing w:after="0"/>
              <w:ind w:right="113"/>
              <w:jc w:val="right"/>
              <w:rPr>
                <w:szCs w:val="20"/>
              </w:rPr>
            </w:pPr>
            <w:r w:rsidRPr="00413CB7">
              <w:rPr>
                <w:szCs w:val="20"/>
              </w:rPr>
              <w:t>15.49</w:t>
            </w:r>
          </w:p>
        </w:tc>
        <w:tc>
          <w:tcPr>
            <w:tcW w:w="770" w:type="pct"/>
            <w:noWrap/>
            <w:hideMark/>
          </w:tcPr>
          <w:p w14:paraId="7E800E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C49103" w14:textId="77777777" w:rsidR="00413CB7" w:rsidRPr="00413CB7" w:rsidRDefault="00413CB7" w:rsidP="00413CB7">
            <w:pPr>
              <w:spacing w:after="0"/>
              <w:jc w:val="right"/>
              <w:rPr>
                <w:szCs w:val="20"/>
              </w:rPr>
            </w:pPr>
            <w:r w:rsidRPr="00413CB7">
              <w:rPr>
                <w:szCs w:val="20"/>
              </w:rPr>
              <w:t>18.9.2014</w:t>
            </w:r>
          </w:p>
        </w:tc>
      </w:tr>
      <w:tr w:rsidR="00413CB7" w:rsidRPr="00413CB7" w14:paraId="46F79908" w14:textId="77777777" w:rsidTr="005B36B0">
        <w:trPr>
          <w:trHeight w:val="20"/>
        </w:trPr>
        <w:tc>
          <w:tcPr>
            <w:tcW w:w="1756" w:type="pct"/>
            <w:noWrap/>
            <w:hideMark/>
          </w:tcPr>
          <w:p w14:paraId="25A51FB1" w14:textId="77777777" w:rsidR="00413CB7" w:rsidRPr="00413CB7" w:rsidRDefault="00413CB7" w:rsidP="00413CB7">
            <w:pPr>
              <w:spacing w:after="0"/>
              <w:jc w:val="left"/>
              <w:rPr>
                <w:szCs w:val="20"/>
              </w:rPr>
            </w:pPr>
            <w:r w:rsidRPr="00413CB7">
              <w:rPr>
                <w:szCs w:val="20"/>
              </w:rPr>
              <w:t>Estate of Heindriech Scholz</w:t>
            </w:r>
          </w:p>
        </w:tc>
        <w:tc>
          <w:tcPr>
            <w:tcW w:w="1597" w:type="pct"/>
            <w:noWrap/>
            <w:hideMark/>
          </w:tcPr>
          <w:p w14:paraId="4ABD961A"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66344440" w14:textId="77777777" w:rsidR="00413CB7" w:rsidRPr="00413CB7" w:rsidRDefault="00413CB7" w:rsidP="00413CB7">
            <w:pPr>
              <w:spacing w:after="0"/>
              <w:ind w:right="113"/>
              <w:jc w:val="right"/>
              <w:rPr>
                <w:szCs w:val="20"/>
              </w:rPr>
            </w:pPr>
            <w:r w:rsidRPr="00413CB7">
              <w:rPr>
                <w:szCs w:val="20"/>
              </w:rPr>
              <w:t>13.21</w:t>
            </w:r>
          </w:p>
        </w:tc>
        <w:tc>
          <w:tcPr>
            <w:tcW w:w="770" w:type="pct"/>
            <w:noWrap/>
            <w:hideMark/>
          </w:tcPr>
          <w:p w14:paraId="7E2B3F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230805" w14:textId="77777777" w:rsidR="00413CB7" w:rsidRPr="00413CB7" w:rsidRDefault="00413CB7" w:rsidP="00413CB7">
            <w:pPr>
              <w:spacing w:after="0"/>
              <w:jc w:val="right"/>
              <w:rPr>
                <w:szCs w:val="20"/>
              </w:rPr>
            </w:pPr>
            <w:r w:rsidRPr="00413CB7">
              <w:rPr>
                <w:szCs w:val="20"/>
              </w:rPr>
              <w:t>10.11.2014</w:t>
            </w:r>
          </w:p>
        </w:tc>
      </w:tr>
      <w:tr w:rsidR="00413CB7" w:rsidRPr="00413CB7" w14:paraId="70E961D8" w14:textId="77777777" w:rsidTr="005B36B0">
        <w:trPr>
          <w:trHeight w:val="20"/>
        </w:trPr>
        <w:tc>
          <w:tcPr>
            <w:tcW w:w="1756" w:type="pct"/>
            <w:noWrap/>
            <w:hideMark/>
          </w:tcPr>
          <w:p w14:paraId="23B6B35B" w14:textId="77777777" w:rsidR="00413CB7" w:rsidRPr="00413CB7" w:rsidRDefault="00413CB7" w:rsidP="00413CB7">
            <w:pPr>
              <w:spacing w:after="0"/>
              <w:jc w:val="left"/>
              <w:rPr>
                <w:szCs w:val="20"/>
              </w:rPr>
            </w:pPr>
            <w:r w:rsidRPr="00413CB7">
              <w:rPr>
                <w:szCs w:val="20"/>
              </w:rPr>
              <w:t>Estate of Helen Melville</w:t>
            </w:r>
          </w:p>
        </w:tc>
        <w:tc>
          <w:tcPr>
            <w:tcW w:w="1597" w:type="pct"/>
            <w:noWrap/>
            <w:hideMark/>
          </w:tcPr>
          <w:p w14:paraId="330B6FAB"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58C7C325" w14:textId="77777777" w:rsidR="00413CB7" w:rsidRPr="00413CB7" w:rsidRDefault="00413CB7" w:rsidP="00413CB7">
            <w:pPr>
              <w:spacing w:after="0"/>
              <w:ind w:right="113"/>
              <w:jc w:val="right"/>
              <w:rPr>
                <w:szCs w:val="20"/>
              </w:rPr>
            </w:pPr>
            <w:r w:rsidRPr="00413CB7">
              <w:rPr>
                <w:szCs w:val="20"/>
              </w:rPr>
              <w:t>11.45</w:t>
            </w:r>
          </w:p>
        </w:tc>
        <w:tc>
          <w:tcPr>
            <w:tcW w:w="770" w:type="pct"/>
            <w:noWrap/>
            <w:hideMark/>
          </w:tcPr>
          <w:p w14:paraId="02963B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87E858" w14:textId="77777777" w:rsidR="00413CB7" w:rsidRPr="00413CB7" w:rsidRDefault="00413CB7" w:rsidP="00413CB7">
            <w:pPr>
              <w:spacing w:after="0"/>
              <w:jc w:val="right"/>
              <w:rPr>
                <w:szCs w:val="20"/>
              </w:rPr>
            </w:pPr>
            <w:r w:rsidRPr="00413CB7">
              <w:rPr>
                <w:szCs w:val="20"/>
              </w:rPr>
              <w:t>3.12.2013</w:t>
            </w:r>
          </w:p>
        </w:tc>
      </w:tr>
      <w:tr w:rsidR="00413CB7" w:rsidRPr="00413CB7" w14:paraId="763DCA07" w14:textId="77777777" w:rsidTr="005B36B0">
        <w:trPr>
          <w:trHeight w:val="20"/>
        </w:trPr>
        <w:tc>
          <w:tcPr>
            <w:tcW w:w="1756" w:type="pct"/>
            <w:noWrap/>
            <w:hideMark/>
          </w:tcPr>
          <w:p w14:paraId="445B7F33" w14:textId="77777777" w:rsidR="00413CB7" w:rsidRPr="00413CB7" w:rsidRDefault="00413CB7" w:rsidP="00413CB7">
            <w:pPr>
              <w:spacing w:after="0"/>
              <w:jc w:val="left"/>
              <w:rPr>
                <w:szCs w:val="20"/>
              </w:rPr>
            </w:pPr>
            <w:r w:rsidRPr="00413CB7">
              <w:rPr>
                <w:szCs w:val="20"/>
              </w:rPr>
              <w:t>Estate of Hill</w:t>
            </w:r>
          </w:p>
        </w:tc>
        <w:tc>
          <w:tcPr>
            <w:tcW w:w="1597" w:type="pct"/>
            <w:noWrap/>
            <w:hideMark/>
          </w:tcPr>
          <w:p w14:paraId="052B9861" w14:textId="77777777"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14:paraId="74817456"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55902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CD3A2D" w14:textId="77777777" w:rsidR="00413CB7" w:rsidRPr="00413CB7" w:rsidRDefault="00413CB7" w:rsidP="00413CB7">
            <w:pPr>
              <w:spacing w:after="0"/>
              <w:jc w:val="right"/>
              <w:rPr>
                <w:szCs w:val="20"/>
              </w:rPr>
            </w:pPr>
            <w:r w:rsidRPr="00413CB7">
              <w:rPr>
                <w:szCs w:val="20"/>
              </w:rPr>
              <w:t>24.5.2013</w:t>
            </w:r>
          </w:p>
        </w:tc>
      </w:tr>
      <w:tr w:rsidR="00413CB7" w:rsidRPr="00413CB7" w14:paraId="59237FF2" w14:textId="77777777" w:rsidTr="005B36B0">
        <w:trPr>
          <w:trHeight w:val="20"/>
        </w:trPr>
        <w:tc>
          <w:tcPr>
            <w:tcW w:w="1756" w:type="pct"/>
            <w:noWrap/>
            <w:hideMark/>
          </w:tcPr>
          <w:p w14:paraId="3B7C6E25" w14:textId="77777777" w:rsidR="00413CB7" w:rsidRPr="00413CB7" w:rsidRDefault="00413CB7" w:rsidP="00413CB7">
            <w:pPr>
              <w:spacing w:after="0"/>
              <w:jc w:val="left"/>
              <w:rPr>
                <w:szCs w:val="20"/>
              </w:rPr>
            </w:pPr>
            <w:r w:rsidRPr="00413CB7">
              <w:rPr>
                <w:szCs w:val="20"/>
              </w:rPr>
              <w:t>Estate of Isabel Barkla</w:t>
            </w:r>
          </w:p>
        </w:tc>
        <w:tc>
          <w:tcPr>
            <w:tcW w:w="1597" w:type="pct"/>
            <w:noWrap/>
            <w:hideMark/>
          </w:tcPr>
          <w:p w14:paraId="2F9A682B"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519B1495" w14:textId="77777777" w:rsidR="00413CB7" w:rsidRPr="00413CB7" w:rsidRDefault="00413CB7" w:rsidP="00413CB7">
            <w:pPr>
              <w:spacing w:after="0"/>
              <w:ind w:right="113"/>
              <w:jc w:val="right"/>
              <w:rPr>
                <w:szCs w:val="20"/>
              </w:rPr>
            </w:pPr>
            <w:r w:rsidRPr="00413CB7">
              <w:rPr>
                <w:szCs w:val="20"/>
              </w:rPr>
              <w:t>29.82</w:t>
            </w:r>
          </w:p>
        </w:tc>
        <w:tc>
          <w:tcPr>
            <w:tcW w:w="770" w:type="pct"/>
            <w:noWrap/>
            <w:hideMark/>
          </w:tcPr>
          <w:p w14:paraId="457185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1F26E2" w14:textId="77777777" w:rsidR="00413CB7" w:rsidRPr="00413CB7" w:rsidRDefault="00413CB7" w:rsidP="00413CB7">
            <w:pPr>
              <w:spacing w:after="0"/>
              <w:jc w:val="right"/>
              <w:rPr>
                <w:szCs w:val="20"/>
              </w:rPr>
            </w:pPr>
            <w:r w:rsidRPr="00413CB7">
              <w:rPr>
                <w:szCs w:val="20"/>
              </w:rPr>
              <w:t>28.10.2014</w:t>
            </w:r>
          </w:p>
        </w:tc>
      </w:tr>
      <w:tr w:rsidR="00413CB7" w:rsidRPr="00413CB7" w14:paraId="68DAC05E" w14:textId="77777777" w:rsidTr="005B36B0">
        <w:trPr>
          <w:trHeight w:val="20"/>
        </w:trPr>
        <w:tc>
          <w:tcPr>
            <w:tcW w:w="1756" w:type="pct"/>
            <w:noWrap/>
            <w:hideMark/>
          </w:tcPr>
          <w:p w14:paraId="41F04A92" w14:textId="77777777" w:rsidR="00413CB7" w:rsidRPr="00413CB7" w:rsidRDefault="00413CB7" w:rsidP="00413CB7">
            <w:pPr>
              <w:spacing w:after="0"/>
              <w:jc w:val="left"/>
              <w:rPr>
                <w:szCs w:val="20"/>
              </w:rPr>
            </w:pPr>
            <w:r w:rsidRPr="00413CB7">
              <w:rPr>
                <w:szCs w:val="20"/>
              </w:rPr>
              <w:t>Estate of Janette Bryan</w:t>
            </w:r>
          </w:p>
        </w:tc>
        <w:tc>
          <w:tcPr>
            <w:tcW w:w="1597" w:type="pct"/>
            <w:noWrap/>
            <w:hideMark/>
          </w:tcPr>
          <w:p w14:paraId="3A698CD8" w14:textId="77777777" w:rsidR="00413CB7" w:rsidRPr="00413CB7" w:rsidRDefault="00413CB7" w:rsidP="00413CB7">
            <w:pPr>
              <w:spacing w:after="0"/>
              <w:ind w:left="113"/>
              <w:jc w:val="left"/>
              <w:rPr>
                <w:szCs w:val="20"/>
              </w:rPr>
            </w:pPr>
            <w:r w:rsidRPr="00413CB7">
              <w:rPr>
                <w:szCs w:val="20"/>
              </w:rPr>
              <w:t>TAPEROO, SA 5017</w:t>
            </w:r>
          </w:p>
        </w:tc>
        <w:tc>
          <w:tcPr>
            <w:tcW w:w="424" w:type="pct"/>
            <w:noWrap/>
            <w:hideMark/>
          </w:tcPr>
          <w:p w14:paraId="7E4D1115" w14:textId="77777777" w:rsidR="00413CB7" w:rsidRPr="00413CB7" w:rsidRDefault="00413CB7" w:rsidP="00413CB7">
            <w:pPr>
              <w:spacing w:after="0"/>
              <w:ind w:right="113"/>
              <w:jc w:val="right"/>
              <w:rPr>
                <w:szCs w:val="20"/>
              </w:rPr>
            </w:pPr>
            <w:r w:rsidRPr="00413CB7">
              <w:rPr>
                <w:szCs w:val="20"/>
              </w:rPr>
              <w:t>85.83</w:t>
            </w:r>
          </w:p>
        </w:tc>
        <w:tc>
          <w:tcPr>
            <w:tcW w:w="770" w:type="pct"/>
            <w:noWrap/>
            <w:hideMark/>
          </w:tcPr>
          <w:p w14:paraId="6D9551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7508AE" w14:textId="77777777" w:rsidR="00413CB7" w:rsidRPr="00413CB7" w:rsidRDefault="00413CB7" w:rsidP="00413CB7">
            <w:pPr>
              <w:spacing w:after="0"/>
              <w:jc w:val="right"/>
              <w:rPr>
                <w:szCs w:val="20"/>
              </w:rPr>
            </w:pPr>
            <w:r w:rsidRPr="00413CB7">
              <w:rPr>
                <w:szCs w:val="20"/>
              </w:rPr>
              <w:t>16.6.2014</w:t>
            </w:r>
          </w:p>
        </w:tc>
      </w:tr>
      <w:tr w:rsidR="00413CB7" w:rsidRPr="00413CB7" w14:paraId="0FAE4A43" w14:textId="77777777" w:rsidTr="005B36B0">
        <w:trPr>
          <w:trHeight w:val="20"/>
        </w:trPr>
        <w:tc>
          <w:tcPr>
            <w:tcW w:w="1756" w:type="pct"/>
            <w:noWrap/>
            <w:hideMark/>
          </w:tcPr>
          <w:p w14:paraId="2B12C917" w14:textId="77777777" w:rsidR="00413CB7" w:rsidRPr="00413CB7" w:rsidRDefault="00413CB7" w:rsidP="00413CB7">
            <w:pPr>
              <w:spacing w:after="0"/>
              <w:jc w:val="left"/>
              <w:rPr>
                <w:szCs w:val="20"/>
              </w:rPr>
            </w:pPr>
            <w:r w:rsidRPr="00413CB7">
              <w:rPr>
                <w:szCs w:val="20"/>
              </w:rPr>
              <w:t>Estate of Jessie Vlavianos</w:t>
            </w:r>
          </w:p>
        </w:tc>
        <w:tc>
          <w:tcPr>
            <w:tcW w:w="1597" w:type="pct"/>
            <w:noWrap/>
            <w:hideMark/>
          </w:tcPr>
          <w:p w14:paraId="0AB94343" w14:textId="77777777"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14:paraId="005614E5" w14:textId="77777777" w:rsidR="00413CB7" w:rsidRPr="00413CB7" w:rsidRDefault="00413CB7" w:rsidP="00413CB7">
            <w:pPr>
              <w:spacing w:after="0"/>
              <w:ind w:right="113"/>
              <w:jc w:val="right"/>
              <w:rPr>
                <w:szCs w:val="20"/>
              </w:rPr>
            </w:pPr>
            <w:r w:rsidRPr="00413CB7">
              <w:rPr>
                <w:szCs w:val="20"/>
              </w:rPr>
              <w:t>24.17</w:t>
            </w:r>
          </w:p>
        </w:tc>
        <w:tc>
          <w:tcPr>
            <w:tcW w:w="770" w:type="pct"/>
            <w:noWrap/>
            <w:hideMark/>
          </w:tcPr>
          <w:p w14:paraId="016C47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FE9BDD" w14:textId="77777777" w:rsidR="00413CB7" w:rsidRPr="00413CB7" w:rsidRDefault="00413CB7" w:rsidP="00413CB7">
            <w:pPr>
              <w:spacing w:after="0"/>
              <w:jc w:val="right"/>
              <w:rPr>
                <w:szCs w:val="20"/>
              </w:rPr>
            </w:pPr>
            <w:r w:rsidRPr="00413CB7">
              <w:rPr>
                <w:szCs w:val="20"/>
              </w:rPr>
              <w:t>11.6.2014</w:t>
            </w:r>
          </w:p>
        </w:tc>
      </w:tr>
      <w:tr w:rsidR="00413CB7" w:rsidRPr="00413CB7" w14:paraId="106056CA" w14:textId="77777777" w:rsidTr="005B36B0">
        <w:trPr>
          <w:trHeight w:val="20"/>
        </w:trPr>
        <w:tc>
          <w:tcPr>
            <w:tcW w:w="1756" w:type="pct"/>
            <w:noWrap/>
            <w:hideMark/>
          </w:tcPr>
          <w:p w14:paraId="2C63A463" w14:textId="77777777" w:rsidR="00413CB7" w:rsidRPr="00413CB7" w:rsidRDefault="00413CB7" w:rsidP="00413CB7">
            <w:pPr>
              <w:spacing w:after="0"/>
              <w:jc w:val="left"/>
              <w:rPr>
                <w:szCs w:val="20"/>
              </w:rPr>
            </w:pPr>
            <w:r w:rsidRPr="00413CB7">
              <w:rPr>
                <w:szCs w:val="20"/>
              </w:rPr>
              <w:t>Estate of Joe Di Bartolo</w:t>
            </w:r>
          </w:p>
        </w:tc>
        <w:tc>
          <w:tcPr>
            <w:tcW w:w="1597" w:type="pct"/>
            <w:noWrap/>
            <w:hideMark/>
          </w:tcPr>
          <w:p w14:paraId="05A63EB6"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55C0904D" w14:textId="77777777" w:rsidR="00413CB7" w:rsidRPr="00413CB7" w:rsidRDefault="00413CB7" w:rsidP="00413CB7">
            <w:pPr>
              <w:spacing w:after="0"/>
              <w:ind w:right="113"/>
              <w:jc w:val="right"/>
              <w:rPr>
                <w:szCs w:val="20"/>
              </w:rPr>
            </w:pPr>
            <w:r w:rsidRPr="00413CB7">
              <w:rPr>
                <w:szCs w:val="20"/>
              </w:rPr>
              <w:t>10.44</w:t>
            </w:r>
          </w:p>
        </w:tc>
        <w:tc>
          <w:tcPr>
            <w:tcW w:w="770" w:type="pct"/>
            <w:noWrap/>
            <w:hideMark/>
          </w:tcPr>
          <w:p w14:paraId="576CBF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EA30D7" w14:textId="77777777" w:rsidR="00413CB7" w:rsidRPr="00413CB7" w:rsidRDefault="00413CB7" w:rsidP="00413CB7">
            <w:pPr>
              <w:spacing w:after="0"/>
              <w:jc w:val="right"/>
              <w:rPr>
                <w:szCs w:val="20"/>
              </w:rPr>
            </w:pPr>
            <w:r w:rsidRPr="00413CB7">
              <w:rPr>
                <w:szCs w:val="20"/>
              </w:rPr>
              <w:t>5.11.2013</w:t>
            </w:r>
          </w:p>
        </w:tc>
      </w:tr>
      <w:tr w:rsidR="00413CB7" w:rsidRPr="00413CB7" w14:paraId="0F798258" w14:textId="77777777" w:rsidTr="005B36B0">
        <w:trPr>
          <w:trHeight w:val="20"/>
        </w:trPr>
        <w:tc>
          <w:tcPr>
            <w:tcW w:w="1756" w:type="pct"/>
            <w:noWrap/>
            <w:hideMark/>
          </w:tcPr>
          <w:p w14:paraId="5AEE3D14" w14:textId="77777777" w:rsidR="00413CB7" w:rsidRPr="00413CB7" w:rsidRDefault="00413CB7" w:rsidP="00413CB7">
            <w:pPr>
              <w:spacing w:after="0"/>
              <w:jc w:val="left"/>
              <w:rPr>
                <w:szCs w:val="20"/>
              </w:rPr>
            </w:pPr>
            <w:r w:rsidRPr="00413CB7">
              <w:rPr>
                <w:szCs w:val="20"/>
              </w:rPr>
              <w:t>Estate of Joseph Thatcher</w:t>
            </w:r>
          </w:p>
        </w:tc>
        <w:tc>
          <w:tcPr>
            <w:tcW w:w="1597" w:type="pct"/>
            <w:noWrap/>
            <w:hideMark/>
          </w:tcPr>
          <w:p w14:paraId="00AA13DE"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7C8D8D5" w14:textId="77777777" w:rsidR="00413CB7" w:rsidRPr="00413CB7" w:rsidRDefault="00413CB7" w:rsidP="00413CB7">
            <w:pPr>
              <w:spacing w:after="0"/>
              <w:ind w:right="113"/>
              <w:jc w:val="right"/>
              <w:rPr>
                <w:szCs w:val="20"/>
              </w:rPr>
            </w:pPr>
            <w:r w:rsidRPr="00413CB7">
              <w:rPr>
                <w:szCs w:val="20"/>
              </w:rPr>
              <w:t>15.05</w:t>
            </w:r>
          </w:p>
        </w:tc>
        <w:tc>
          <w:tcPr>
            <w:tcW w:w="770" w:type="pct"/>
            <w:noWrap/>
            <w:hideMark/>
          </w:tcPr>
          <w:p w14:paraId="0F332B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0BA9AF" w14:textId="77777777" w:rsidR="00413CB7" w:rsidRPr="00413CB7" w:rsidRDefault="00413CB7" w:rsidP="00413CB7">
            <w:pPr>
              <w:spacing w:after="0"/>
              <w:jc w:val="right"/>
              <w:rPr>
                <w:szCs w:val="20"/>
              </w:rPr>
            </w:pPr>
            <w:r w:rsidRPr="00413CB7">
              <w:rPr>
                <w:szCs w:val="20"/>
              </w:rPr>
              <w:t>20.10.2014</w:t>
            </w:r>
          </w:p>
        </w:tc>
      </w:tr>
      <w:tr w:rsidR="00413CB7" w:rsidRPr="00413CB7" w14:paraId="77A51D7A" w14:textId="77777777" w:rsidTr="005B36B0">
        <w:trPr>
          <w:trHeight w:val="20"/>
        </w:trPr>
        <w:tc>
          <w:tcPr>
            <w:tcW w:w="1756" w:type="pct"/>
            <w:noWrap/>
            <w:hideMark/>
          </w:tcPr>
          <w:p w14:paraId="438A2B02" w14:textId="77777777" w:rsidR="00413CB7" w:rsidRPr="00413CB7" w:rsidRDefault="00413CB7" w:rsidP="00413CB7">
            <w:pPr>
              <w:spacing w:after="0"/>
              <w:jc w:val="left"/>
              <w:rPr>
                <w:szCs w:val="20"/>
              </w:rPr>
            </w:pPr>
            <w:r w:rsidRPr="00413CB7">
              <w:rPr>
                <w:szCs w:val="20"/>
              </w:rPr>
              <w:t>Estate of Keith Grimshaw</w:t>
            </w:r>
          </w:p>
        </w:tc>
        <w:tc>
          <w:tcPr>
            <w:tcW w:w="1597" w:type="pct"/>
            <w:noWrap/>
            <w:hideMark/>
          </w:tcPr>
          <w:p w14:paraId="26A0B8AE"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7ED9B397" w14:textId="77777777" w:rsidR="00413CB7" w:rsidRPr="00413CB7" w:rsidRDefault="00413CB7" w:rsidP="00413CB7">
            <w:pPr>
              <w:spacing w:after="0"/>
              <w:ind w:right="113"/>
              <w:jc w:val="right"/>
              <w:rPr>
                <w:szCs w:val="20"/>
              </w:rPr>
            </w:pPr>
            <w:r w:rsidRPr="00413CB7">
              <w:rPr>
                <w:szCs w:val="20"/>
              </w:rPr>
              <w:t>35.31</w:t>
            </w:r>
          </w:p>
        </w:tc>
        <w:tc>
          <w:tcPr>
            <w:tcW w:w="770" w:type="pct"/>
            <w:noWrap/>
            <w:hideMark/>
          </w:tcPr>
          <w:p w14:paraId="00CB93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E77CA2" w14:textId="77777777" w:rsidR="00413CB7" w:rsidRPr="00413CB7" w:rsidRDefault="00413CB7" w:rsidP="00413CB7">
            <w:pPr>
              <w:spacing w:after="0"/>
              <w:jc w:val="right"/>
              <w:rPr>
                <w:szCs w:val="20"/>
              </w:rPr>
            </w:pPr>
            <w:r w:rsidRPr="00413CB7">
              <w:rPr>
                <w:szCs w:val="20"/>
              </w:rPr>
              <w:t>1.11.2014</w:t>
            </w:r>
          </w:p>
        </w:tc>
      </w:tr>
      <w:tr w:rsidR="00413CB7" w:rsidRPr="00413CB7" w14:paraId="2D07375F" w14:textId="77777777" w:rsidTr="005B36B0">
        <w:trPr>
          <w:trHeight w:val="20"/>
        </w:trPr>
        <w:tc>
          <w:tcPr>
            <w:tcW w:w="1756" w:type="pct"/>
            <w:noWrap/>
            <w:hideMark/>
          </w:tcPr>
          <w:p w14:paraId="1468D9BB" w14:textId="77777777" w:rsidR="00413CB7" w:rsidRPr="00413CB7" w:rsidRDefault="00413CB7" w:rsidP="00413CB7">
            <w:pPr>
              <w:spacing w:after="0"/>
              <w:jc w:val="left"/>
              <w:rPr>
                <w:szCs w:val="20"/>
              </w:rPr>
            </w:pPr>
            <w:r w:rsidRPr="00413CB7">
              <w:rPr>
                <w:szCs w:val="20"/>
              </w:rPr>
              <w:t>Estate of Keith Lewis</w:t>
            </w:r>
          </w:p>
        </w:tc>
        <w:tc>
          <w:tcPr>
            <w:tcW w:w="1597" w:type="pct"/>
            <w:noWrap/>
            <w:hideMark/>
          </w:tcPr>
          <w:p w14:paraId="1575954E" w14:textId="77777777" w:rsidR="00413CB7" w:rsidRPr="00413CB7" w:rsidRDefault="00413CB7" w:rsidP="00413CB7">
            <w:pPr>
              <w:spacing w:after="0"/>
              <w:ind w:left="113"/>
              <w:jc w:val="left"/>
              <w:rPr>
                <w:szCs w:val="20"/>
              </w:rPr>
            </w:pPr>
            <w:r w:rsidRPr="00413CB7">
              <w:rPr>
                <w:szCs w:val="20"/>
              </w:rPr>
              <w:t>SURREY DOWNS, SA 5126</w:t>
            </w:r>
          </w:p>
        </w:tc>
        <w:tc>
          <w:tcPr>
            <w:tcW w:w="424" w:type="pct"/>
            <w:noWrap/>
            <w:hideMark/>
          </w:tcPr>
          <w:p w14:paraId="5AED97EB" w14:textId="77777777" w:rsidR="00413CB7" w:rsidRPr="00413CB7" w:rsidRDefault="00413CB7" w:rsidP="00413CB7">
            <w:pPr>
              <w:spacing w:after="0"/>
              <w:ind w:right="113"/>
              <w:jc w:val="right"/>
              <w:rPr>
                <w:szCs w:val="20"/>
              </w:rPr>
            </w:pPr>
            <w:r w:rsidRPr="00413CB7">
              <w:rPr>
                <w:szCs w:val="20"/>
              </w:rPr>
              <w:t>28.96</w:t>
            </w:r>
          </w:p>
        </w:tc>
        <w:tc>
          <w:tcPr>
            <w:tcW w:w="770" w:type="pct"/>
            <w:noWrap/>
            <w:hideMark/>
          </w:tcPr>
          <w:p w14:paraId="67E9F0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B2DE4F" w14:textId="77777777" w:rsidR="00413CB7" w:rsidRPr="00413CB7" w:rsidRDefault="00413CB7" w:rsidP="00413CB7">
            <w:pPr>
              <w:spacing w:after="0"/>
              <w:jc w:val="right"/>
              <w:rPr>
                <w:szCs w:val="20"/>
              </w:rPr>
            </w:pPr>
            <w:r w:rsidRPr="00413CB7">
              <w:rPr>
                <w:szCs w:val="20"/>
              </w:rPr>
              <w:t>23.6.2014</w:t>
            </w:r>
          </w:p>
        </w:tc>
      </w:tr>
      <w:tr w:rsidR="00413CB7" w:rsidRPr="00413CB7" w14:paraId="73D45B77" w14:textId="77777777" w:rsidTr="005B36B0">
        <w:trPr>
          <w:trHeight w:val="20"/>
        </w:trPr>
        <w:tc>
          <w:tcPr>
            <w:tcW w:w="1756" w:type="pct"/>
            <w:noWrap/>
            <w:hideMark/>
          </w:tcPr>
          <w:p w14:paraId="08E3F39C" w14:textId="77777777" w:rsidR="00413CB7" w:rsidRPr="00413CB7" w:rsidRDefault="00413CB7" w:rsidP="00413CB7">
            <w:pPr>
              <w:spacing w:after="0"/>
              <w:jc w:val="left"/>
              <w:rPr>
                <w:szCs w:val="20"/>
              </w:rPr>
            </w:pPr>
            <w:r w:rsidRPr="00413CB7">
              <w:rPr>
                <w:szCs w:val="20"/>
              </w:rPr>
              <w:t>Estate of Kenneth Eglinton</w:t>
            </w:r>
          </w:p>
        </w:tc>
        <w:tc>
          <w:tcPr>
            <w:tcW w:w="1597" w:type="pct"/>
            <w:noWrap/>
            <w:hideMark/>
          </w:tcPr>
          <w:p w14:paraId="2C054EB6" w14:textId="77777777"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14:paraId="62A967F1" w14:textId="77777777" w:rsidR="00413CB7" w:rsidRPr="00413CB7" w:rsidRDefault="00413CB7" w:rsidP="00413CB7">
            <w:pPr>
              <w:spacing w:after="0"/>
              <w:ind w:right="113"/>
              <w:jc w:val="right"/>
              <w:rPr>
                <w:szCs w:val="20"/>
              </w:rPr>
            </w:pPr>
            <w:r w:rsidRPr="00413CB7">
              <w:rPr>
                <w:szCs w:val="20"/>
              </w:rPr>
              <w:t>83.14</w:t>
            </w:r>
          </w:p>
        </w:tc>
        <w:tc>
          <w:tcPr>
            <w:tcW w:w="770" w:type="pct"/>
            <w:noWrap/>
            <w:hideMark/>
          </w:tcPr>
          <w:p w14:paraId="180581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53B1AF" w14:textId="77777777" w:rsidR="00413CB7" w:rsidRPr="00413CB7" w:rsidRDefault="00413CB7" w:rsidP="00413CB7">
            <w:pPr>
              <w:spacing w:after="0"/>
              <w:jc w:val="right"/>
              <w:rPr>
                <w:szCs w:val="20"/>
              </w:rPr>
            </w:pPr>
            <w:r w:rsidRPr="00413CB7">
              <w:rPr>
                <w:szCs w:val="20"/>
              </w:rPr>
              <w:t>11.7.2014</w:t>
            </w:r>
          </w:p>
        </w:tc>
      </w:tr>
      <w:tr w:rsidR="00413CB7" w:rsidRPr="00413CB7" w14:paraId="5D9F0867" w14:textId="77777777" w:rsidTr="005B36B0">
        <w:trPr>
          <w:trHeight w:val="20"/>
        </w:trPr>
        <w:tc>
          <w:tcPr>
            <w:tcW w:w="1756" w:type="pct"/>
            <w:noWrap/>
            <w:hideMark/>
          </w:tcPr>
          <w:p w14:paraId="34C5DCB7" w14:textId="77777777" w:rsidR="00413CB7" w:rsidRPr="00413CB7" w:rsidRDefault="00413CB7" w:rsidP="00413CB7">
            <w:pPr>
              <w:spacing w:after="0"/>
              <w:jc w:val="left"/>
              <w:rPr>
                <w:szCs w:val="20"/>
              </w:rPr>
            </w:pPr>
            <w:r w:rsidRPr="00413CB7">
              <w:rPr>
                <w:szCs w:val="20"/>
              </w:rPr>
              <w:t>Estate of Kevin Woodbury</w:t>
            </w:r>
          </w:p>
        </w:tc>
        <w:tc>
          <w:tcPr>
            <w:tcW w:w="1597" w:type="pct"/>
            <w:noWrap/>
            <w:hideMark/>
          </w:tcPr>
          <w:p w14:paraId="25B13552"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1A57404A" w14:textId="77777777" w:rsidR="00413CB7" w:rsidRPr="00413CB7" w:rsidRDefault="00413CB7" w:rsidP="00413CB7">
            <w:pPr>
              <w:spacing w:after="0"/>
              <w:ind w:right="113"/>
              <w:jc w:val="right"/>
              <w:rPr>
                <w:szCs w:val="20"/>
              </w:rPr>
            </w:pPr>
            <w:r w:rsidRPr="00413CB7">
              <w:rPr>
                <w:szCs w:val="20"/>
              </w:rPr>
              <w:t>1 008.05</w:t>
            </w:r>
          </w:p>
        </w:tc>
        <w:tc>
          <w:tcPr>
            <w:tcW w:w="770" w:type="pct"/>
            <w:noWrap/>
            <w:hideMark/>
          </w:tcPr>
          <w:p w14:paraId="204A24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75CF50" w14:textId="77777777" w:rsidR="00413CB7" w:rsidRPr="00413CB7" w:rsidRDefault="00413CB7" w:rsidP="00413CB7">
            <w:pPr>
              <w:spacing w:after="0"/>
              <w:jc w:val="right"/>
              <w:rPr>
                <w:szCs w:val="20"/>
              </w:rPr>
            </w:pPr>
            <w:r w:rsidRPr="00413CB7">
              <w:rPr>
                <w:szCs w:val="20"/>
              </w:rPr>
              <w:t>15.1.2014</w:t>
            </w:r>
          </w:p>
        </w:tc>
      </w:tr>
      <w:tr w:rsidR="00413CB7" w:rsidRPr="00413CB7" w14:paraId="23CAACB8" w14:textId="77777777" w:rsidTr="005B36B0">
        <w:trPr>
          <w:trHeight w:val="20"/>
        </w:trPr>
        <w:tc>
          <w:tcPr>
            <w:tcW w:w="1756" w:type="pct"/>
            <w:noWrap/>
            <w:hideMark/>
          </w:tcPr>
          <w:p w14:paraId="3912372D" w14:textId="77777777" w:rsidR="00413CB7" w:rsidRPr="00413CB7" w:rsidRDefault="00413CB7" w:rsidP="00413CB7">
            <w:pPr>
              <w:spacing w:after="0"/>
              <w:jc w:val="left"/>
              <w:rPr>
                <w:szCs w:val="20"/>
              </w:rPr>
            </w:pPr>
            <w:r w:rsidRPr="00413CB7">
              <w:rPr>
                <w:szCs w:val="20"/>
              </w:rPr>
              <w:t>Estate of Leo Raedel</w:t>
            </w:r>
          </w:p>
        </w:tc>
        <w:tc>
          <w:tcPr>
            <w:tcW w:w="1597" w:type="pct"/>
            <w:noWrap/>
            <w:hideMark/>
          </w:tcPr>
          <w:p w14:paraId="0ADB986F" w14:textId="77777777" w:rsidR="00413CB7" w:rsidRPr="00413CB7" w:rsidRDefault="00413CB7" w:rsidP="00413CB7">
            <w:pPr>
              <w:spacing w:after="0"/>
              <w:ind w:left="113"/>
              <w:jc w:val="left"/>
              <w:rPr>
                <w:szCs w:val="20"/>
              </w:rPr>
            </w:pPr>
            <w:r w:rsidRPr="00413CB7">
              <w:rPr>
                <w:szCs w:val="20"/>
              </w:rPr>
              <w:t>SOLOMONTOWN, SA 5540</w:t>
            </w:r>
          </w:p>
        </w:tc>
        <w:tc>
          <w:tcPr>
            <w:tcW w:w="424" w:type="pct"/>
            <w:noWrap/>
            <w:hideMark/>
          </w:tcPr>
          <w:p w14:paraId="2573A10F" w14:textId="77777777" w:rsidR="00413CB7" w:rsidRPr="00413CB7" w:rsidRDefault="00413CB7" w:rsidP="00413CB7">
            <w:pPr>
              <w:spacing w:after="0"/>
              <w:ind w:right="113"/>
              <w:jc w:val="right"/>
              <w:rPr>
                <w:szCs w:val="20"/>
              </w:rPr>
            </w:pPr>
            <w:r w:rsidRPr="00413CB7">
              <w:rPr>
                <w:szCs w:val="20"/>
              </w:rPr>
              <w:t>24.04</w:t>
            </w:r>
          </w:p>
        </w:tc>
        <w:tc>
          <w:tcPr>
            <w:tcW w:w="770" w:type="pct"/>
            <w:noWrap/>
            <w:hideMark/>
          </w:tcPr>
          <w:p w14:paraId="5FF681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E289BC" w14:textId="77777777" w:rsidR="00413CB7" w:rsidRPr="00413CB7" w:rsidRDefault="00413CB7" w:rsidP="00413CB7">
            <w:pPr>
              <w:spacing w:after="0"/>
              <w:jc w:val="right"/>
              <w:rPr>
                <w:szCs w:val="20"/>
              </w:rPr>
            </w:pPr>
            <w:r w:rsidRPr="00413CB7">
              <w:rPr>
                <w:szCs w:val="20"/>
              </w:rPr>
              <w:t>23.4.2013</w:t>
            </w:r>
          </w:p>
        </w:tc>
      </w:tr>
      <w:tr w:rsidR="00413CB7" w:rsidRPr="00413CB7" w14:paraId="2D660841" w14:textId="77777777" w:rsidTr="005B36B0">
        <w:trPr>
          <w:trHeight w:val="20"/>
        </w:trPr>
        <w:tc>
          <w:tcPr>
            <w:tcW w:w="1756" w:type="pct"/>
            <w:noWrap/>
            <w:hideMark/>
          </w:tcPr>
          <w:p w14:paraId="3150C3E5" w14:textId="77777777" w:rsidR="00413CB7" w:rsidRPr="00413CB7" w:rsidRDefault="00413CB7" w:rsidP="00413CB7">
            <w:pPr>
              <w:spacing w:after="0"/>
              <w:jc w:val="left"/>
              <w:rPr>
                <w:szCs w:val="20"/>
              </w:rPr>
            </w:pPr>
            <w:r w:rsidRPr="00413CB7">
              <w:rPr>
                <w:szCs w:val="20"/>
              </w:rPr>
              <w:t>Estate of Marc Plate</w:t>
            </w:r>
          </w:p>
        </w:tc>
        <w:tc>
          <w:tcPr>
            <w:tcW w:w="1597" w:type="pct"/>
            <w:noWrap/>
            <w:hideMark/>
          </w:tcPr>
          <w:p w14:paraId="0277F2C0"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EA858F6" w14:textId="77777777" w:rsidR="00413CB7" w:rsidRPr="00413CB7" w:rsidRDefault="00413CB7" w:rsidP="00413CB7">
            <w:pPr>
              <w:spacing w:after="0"/>
              <w:ind w:right="113"/>
              <w:jc w:val="right"/>
              <w:rPr>
                <w:szCs w:val="20"/>
              </w:rPr>
            </w:pPr>
            <w:r w:rsidRPr="00413CB7">
              <w:rPr>
                <w:szCs w:val="20"/>
              </w:rPr>
              <w:t>10.33</w:t>
            </w:r>
          </w:p>
        </w:tc>
        <w:tc>
          <w:tcPr>
            <w:tcW w:w="770" w:type="pct"/>
            <w:noWrap/>
            <w:hideMark/>
          </w:tcPr>
          <w:p w14:paraId="2B69AB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E3B366" w14:textId="77777777" w:rsidR="00413CB7" w:rsidRPr="00413CB7" w:rsidRDefault="00413CB7" w:rsidP="00413CB7">
            <w:pPr>
              <w:spacing w:after="0"/>
              <w:jc w:val="right"/>
              <w:rPr>
                <w:szCs w:val="20"/>
              </w:rPr>
            </w:pPr>
            <w:r w:rsidRPr="00413CB7">
              <w:rPr>
                <w:szCs w:val="20"/>
              </w:rPr>
              <w:t>12.12.2013</w:t>
            </w:r>
          </w:p>
        </w:tc>
      </w:tr>
      <w:tr w:rsidR="00413CB7" w:rsidRPr="00413CB7" w14:paraId="7D6B2A41" w14:textId="77777777" w:rsidTr="005B36B0">
        <w:trPr>
          <w:trHeight w:val="20"/>
        </w:trPr>
        <w:tc>
          <w:tcPr>
            <w:tcW w:w="1756" w:type="pct"/>
            <w:noWrap/>
            <w:hideMark/>
          </w:tcPr>
          <w:p w14:paraId="3E5761EE" w14:textId="77777777" w:rsidR="00413CB7" w:rsidRPr="00413CB7" w:rsidRDefault="00413CB7" w:rsidP="00413CB7">
            <w:pPr>
              <w:spacing w:after="0"/>
              <w:jc w:val="left"/>
              <w:rPr>
                <w:szCs w:val="20"/>
              </w:rPr>
            </w:pPr>
            <w:r w:rsidRPr="00413CB7">
              <w:rPr>
                <w:szCs w:val="20"/>
              </w:rPr>
              <w:t>Estate of Marlene Taylor</w:t>
            </w:r>
          </w:p>
        </w:tc>
        <w:tc>
          <w:tcPr>
            <w:tcW w:w="1597" w:type="pct"/>
            <w:noWrap/>
            <w:hideMark/>
          </w:tcPr>
          <w:p w14:paraId="3954C9C5"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04CD4A09" w14:textId="77777777" w:rsidR="00413CB7" w:rsidRPr="00413CB7" w:rsidRDefault="00413CB7" w:rsidP="00413CB7">
            <w:pPr>
              <w:spacing w:after="0"/>
              <w:ind w:right="113"/>
              <w:jc w:val="right"/>
              <w:rPr>
                <w:szCs w:val="20"/>
              </w:rPr>
            </w:pPr>
            <w:r w:rsidRPr="00413CB7">
              <w:rPr>
                <w:szCs w:val="20"/>
              </w:rPr>
              <w:t>27.96</w:t>
            </w:r>
          </w:p>
        </w:tc>
        <w:tc>
          <w:tcPr>
            <w:tcW w:w="770" w:type="pct"/>
            <w:noWrap/>
            <w:hideMark/>
          </w:tcPr>
          <w:p w14:paraId="529DE8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FF9105" w14:textId="77777777" w:rsidR="00413CB7" w:rsidRPr="00413CB7" w:rsidRDefault="00413CB7" w:rsidP="00413CB7">
            <w:pPr>
              <w:spacing w:after="0"/>
              <w:jc w:val="right"/>
              <w:rPr>
                <w:szCs w:val="20"/>
              </w:rPr>
            </w:pPr>
            <w:r w:rsidRPr="00413CB7">
              <w:rPr>
                <w:szCs w:val="20"/>
              </w:rPr>
              <w:t>24.9.2014</w:t>
            </w:r>
          </w:p>
        </w:tc>
      </w:tr>
      <w:tr w:rsidR="00413CB7" w:rsidRPr="00413CB7" w14:paraId="78E5CB7A" w14:textId="77777777" w:rsidTr="005B36B0">
        <w:trPr>
          <w:trHeight w:val="20"/>
        </w:trPr>
        <w:tc>
          <w:tcPr>
            <w:tcW w:w="1756" w:type="pct"/>
            <w:noWrap/>
            <w:hideMark/>
          </w:tcPr>
          <w:p w14:paraId="1340FDB8" w14:textId="77777777" w:rsidR="00413CB7" w:rsidRPr="00413CB7" w:rsidRDefault="00413CB7" w:rsidP="00413CB7">
            <w:pPr>
              <w:spacing w:after="0"/>
              <w:jc w:val="left"/>
              <w:rPr>
                <w:szCs w:val="20"/>
              </w:rPr>
            </w:pPr>
            <w:r w:rsidRPr="00413CB7">
              <w:rPr>
                <w:szCs w:val="20"/>
              </w:rPr>
              <w:t>Estate of Michael Ceccarelli</w:t>
            </w:r>
          </w:p>
        </w:tc>
        <w:tc>
          <w:tcPr>
            <w:tcW w:w="1597" w:type="pct"/>
            <w:noWrap/>
            <w:hideMark/>
          </w:tcPr>
          <w:p w14:paraId="3F524A4B" w14:textId="77777777" w:rsidR="00413CB7" w:rsidRPr="00413CB7" w:rsidRDefault="00413CB7" w:rsidP="00413CB7">
            <w:pPr>
              <w:spacing w:after="0"/>
              <w:ind w:left="113"/>
              <w:jc w:val="left"/>
              <w:rPr>
                <w:szCs w:val="20"/>
              </w:rPr>
            </w:pPr>
            <w:r w:rsidRPr="00413CB7">
              <w:rPr>
                <w:szCs w:val="20"/>
              </w:rPr>
              <w:t>BEULAH PARK, SA 5067</w:t>
            </w:r>
          </w:p>
        </w:tc>
        <w:tc>
          <w:tcPr>
            <w:tcW w:w="424" w:type="pct"/>
            <w:noWrap/>
            <w:hideMark/>
          </w:tcPr>
          <w:p w14:paraId="52F8FFE7" w14:textId="77777777" w:rsidR="00413CB7" w:rsidRPr="00413CB7" w:rsidRDefault="00413CB7" w:rsidP="00413CB7">
            <w:pPr>
              <w:spacing w:after="0"/>
              <w:ind w:right="113"/>
              <w:jc w:val="right"/>
              <w:rPr>
                <w:szCs w:val="20"/>
              </w:rPr>
            </w:pPr>
            <w:r w:rsidRPr="00413CB7">
              <w:rPr>
                <w:szCs w:val="20"/>
              </w:rPr>
              <w:t>55.58</w:t>
            </w:r>
          </w:p>
        </w:tc>
        <w:tc>
          <w:tcPr>
            <w:tcW w:w="770" w:type="pct"/>
            <w:noWrap/>
            <w:hideMark/>
          </w:tcPr>
          <w:p w14:paraId="357E26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A70133" w14:textId="77777777" w:rsidR="00413CB7" w:rsidRPr="00413CB7" w:rsidRDefault="00413CB7" w:rsidP="00413CB7">
            <w:pPr>
              <w:spacing w:after="0"/>
              <w:jc w:val="right"/>
              <w:rPr>
                <w:szCs w:val="20"/>
              </w:rPr>
            </w:pPr>
            <w:r w:rsidRPr="00413CB7">
              <w:rPr>
                <w:szCs w:val="20"/>
              </w:rPr>
              <w:t>26.11.2014</w:t>
            </w:r>
          </w:p>
        </w:tc>
      </w:tr>
      <w:tr w:rsidR="00413CB7" w:rsidRPr="00413CB7" w14:paraId="3C6A626B" w14:textId="77777777" w:rsidTr="005B36B0">
        <w:trPr>
          <w:trHeight w:val="20"/>
        </w:trPr>
        <w:tc>
          <w:tcPr>
            <w:tcW w:w="1756" w:type="pct"/>
            <w:noWrap/>
            <w:hideMark/>
          </w:tcPr>
          <w:p w14:paraId="22BC123D" w14:textId="77777777" w:rsidR="00413CB7" w:rsidRPr="00413CB7" w:rsidRDefault="00413CB7" w:rsidP="00413CB7">
            <w:pPr>
              <w:spacing w:after="0"/>
              <w:jc w:val="left"/>
              <w:rPr>
                <w:szCs w:val="20"/>
              </w:rPr>
            </w:pPr>
            <w:r w:rsidRPr="00413CB7">
              <w:rPr>
                <w:szCs w:val="20"/>
              </w:rPr>
              <w:t>Estate of Mr Maciej Potempa</w:t>
            </w:r>
          </w:p>
        </w:tc>
        <w:tc>
          <w:tcPr>
            <w:tcW w:w="1597" w:type="pct"/>
            <w:noWrap/>
            <w:hideMark/>
          </w:tcPr>
          <w:p w14:paraId="24147F03"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41594931" w14:textId="77777777" w:rsidR="00413CB7" w:rsidRPr="00413CB7" w:rsidRDefault="00413CB7" w:rsidP="00413CB7">
            <w:pPr>
              <w:spacing w:after="0"/>
              <w:ind w:right="113"/>
              <w:jc w:val="right"/>
              <w:rPr>
                <w:szCs w:val="20"/>
              </w:rPr>
            </w:pPr>
            <w:r w:rsidRPr="00413CB7">
              <w:rPr>
                <w:szCs w:val="20"/>
              </w:rPr>
              <w:t>136.97</w:t>
            </w:r>
          </w:p>
        </w:tc>
        <w:tc>
          <w:tcPr>
            <w:tcW w:w="770" w:type="pct"/>
            <w:noWrap/>
            <w:hideMark/>
          </w:tcPr>
          <w:p w14:paraId="1959B1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0E4B45" w14:textId="77777777" w:rsidR="00413CB7" w:rsidRPr="00413CB7" w:rsidRDefault="00413CB7" w:rsidP="00413CB7">
            <w:pPr>
              <w:spacing w:after="0"/>
              <w:jc w:val="right"/>
              <w:rPr>
                <w:szCs w:val="20"/>
              </w:rPr>
            </w:pPr>
            <w:r w:rsidRPr="00413CB7">
              <w:rPr>
                <w:szCs w:val="20"/>
              </w:rPr>
              <w:t>21.2.2014</w:t>
            </w:r>
          </w:p>
        </w:tc>
      </w:tr>
      <w:tr w:rsidR="00413CB7" w:rsidRPr="00413CB7" w14:paraId="061839F9" w14:textId="77777777" w:rsidTr="005B36B0">
        <w:trPr>
          <w:trHeight w:val="20"/>
        </w:trPr>
        <w:tc>
          <w:tcPr>
            <w:tcW w:w="1756" w:type="pct"/>
            <w:noWrap/>
            <w:hideMark/>
          </w:tcPr>
          <w:p w14:paraId="584E803B" w14:textId="77777777" w:rsidR="00413CB7" w:rsidRPr="00413CB7" w:rsidRDefault="00413CB7" w:rsidP="00413CB7">
            <w:pPr>
              <w:spacing w:after="0"/>
              <w:jc w:val="left"/>
              <w:rPr>
                <w:szCs w:val="20"/>
              </w:rPr>
            </w:pPr>
            <w:r w:rsidRPr="00413CB7">
              <w:rPr>
                <w:szCs w:val="20"/>
              </w:rPr>
              <w:t>Estate of Noel Woolsey</w:t>
            </w:r>
          </w:p>
        </w:tc>
        <w:tc>
          <w:tcPr>
            <w:tcW w:w="1597" w:type="pct"/>
            <w:noWrap/>
            <w:hideMark/>
          </w:tcPr>
          <w:p w14:paraId="569A3DB6" w14:textId="77777777"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14:paraId="763E46A1" w14:textId="77777777" w:rsidR="00413CB7" w:rsidRPr="00413CB7" w:rsidRDefault="00413CB7" w:rsidP="00413CB7">
            <w:pPr>
              <w:spacing w:after="0"/>
              <w:ind w:right="113"/>
              <w:jc w:val="right"/>
              <w:rPr>
                <w:szCs w:val="20"/>
              </w:rPr>
            </w:pPr>
            <w:r w:rsidRPr="00413CB7">
              <w:rPr>
                <w:szCs w:val="20"/>
              </w:rPr>
              <w:t>33.75</w:t>
            </w:r>
          </w:p>
        </w:tc>
        <w:tc>
          <w:tcPr>
            <w:tcW w:w="770" w:type="pct"/>
            <w:noWrap/>
            <w:hideMark/>
          </w:tcPr>
          <w:p w14:paraId="4E2894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DCE3B5" w14:textId="77777777" w:rsidR="00413CB7" w:rsidRPr="00413CB7" w:rsidRDefault="00413CB7" w:rsidP="00413CB7">
            <w:pPr>
              <w:spacing w:after="0"/>
              <w:jc w:val="right"/>
              <w:rPr>
                <w:szCs w:val="20"/>
              </w:rPr>
            </w:pPr>
            <w:r w:rsidRPr="00413CB7">
              <w:rPr>
                <w:szCs w:val="20"/>
              </w:rPr>
              <w:t>18.9.2014</w:t>
            </w:r>
          </w:p>
        </w:tc>
      </w:tr>
      <w:tr w:rsidR="00413CB7" w:rsidRPr="00413CB7" w14:paraId="4092567E" w14:textId="77777777" w:rsidTr="005B36B0">
        <w:trPr>
          <w:trHeight w:val="20"/>
        </w:trPr>
        <w:tc>
          <w:tcPr>
            <w:tcW w:w="1756" w:type="pct"/>
            <w:noWrap/>
            <w:hideMark/>
          </w:tcPr>
          <w:p w14:paraId="6A74C72B" w14:textId="77777777" w:rsidR="00413CB7" w:rsidRPr="00413CB7" w:rsidRDefault="00413CB7" w:rsidP="00413CB7">
            <w:pPr>
              <w:spacing w:after="0"/>
              <w:jc w:val="left"/>
              <w:rPr>
                <w:szCs w:val="20"/>
              </w:rPr>
            </w:pPr>
            <w:r w:rsidRPr="00413CB7">
              <w:rPr>
                <w:szCs w:val="20"/>
              </w:rPr>
              <w:t>Estate of Peter Craigie</w:t>
            </w:r>
          </w:p>
        </w:tc>
        <w:tc>
          <w:tcPr>
            <w:tcW w:w="1597" w:type="pct"/>
            <w:noWrap/>
            <w:hideMark/>
          </w:tcPr>
          <w:p w14:paraId="1D09A1ED"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1595CAC1" w14:textId="77777777" w:rsidR="00413CB7" w:rsidRPr="00413CB7" w:rsidRDefault="00413CB7" w:rsidP="00413CB7">
            <w:pPr>
              <w:spacing w:after="0"/>
              <w:ind w:right="113"/>
              <w:jc w:val="right"/>
              <w:rPr>
                <w:szCs w:val="20"/>
              </w:rPr>
            </w:pPr>
            <w:r w:rsidRPr="00413CB7">
              <w:rPr>
                <w:szCs w:val="20"/>
              </w:rPr>
              <w:t>313.60</w:t>
            </w:r>
          </w:p>
        </w:tc>
        <w:tc>
          <w:tcPr>
            <w:tcW w:w="770" w:type="pct"/>
            <w:noWrap/>
            <w:hideMark/>
          </w:tcPr>
          <w:p w14:paraId="2E9016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C74AED" w14:textId="77777777" w:rsidR="00413CB7" w:rsidRPr="00413CB7" w:rsidRDefault="00413CB7" w:rsidP="00413CB7">
            <w:pPr>
              <w:spacing w:after="0"/>
              <w:jc w:val="right"/>
              <w:rPr>
                <w:szCs w:val="20"/>
              </w:rPr>
            </w:pPr>
            <w:r w:rsidRPr="00413CB7">
              <w:rPr>
                <w:szCs w:val="20"/>
              </w:rPr>
              <w:t>17.7.2014</w:t>
            </w:r>
          </w:p>
        </w:tc>
      </w:tr>
      <w:tr w:rsidR="00413CB7" w:rsidRPr="00413CB7" w14:paraId="7D24353F" w14:textId="77777777" w:rsidTr="005B36B0">
        <w:trPr>
          <w:trHeight w:val="20"/>
        </w:trPr>
        <w:tc>
          <w:tcPr>
            <w:tcW w:w="1756" w:type="pct"/>
            <w:noWrap/>
            <w:hideMark/>
          </w:tcPr>
          <w:p w14:paraId="490CE4EF" w14:textId="77777777" w:rsidR="00413CB7" w:rsidRPr="00413CB7" w:rsidRDefault="00413CB7" w:rsidP="00413CB7">
            <w:pPr>
              <w:spacing w:after="0"/>
              <w:jc w:val="left"/>
              <w:rPr>
                <w:szCs w:val="20"/>
              </w:rPr>
            </w:pPr>
            <w:r w:rsidRPr="00413CB7">
              <w:rPr>
                <w:szCs w:val="20"/>
              </w:rPr>
              <w:t>Estate of Rachel Wilhelm</w:t>
            </w:r>
          </w:p>
        </w:tc>
        <w:tc>
          <w:tcPr>
            <w:tcW w:w="1597" w:type="pct"/>
            <w:noWrap/>
            <w:hideMark/>
          </w:tcPr>
          <w:p w14:paraId="0EB77167" w14:textId="77777777"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14:paraId="2E864852" w14:textId="77777777" w:rsidR="00413CB7" w:rsidRPr="00413CB7" w:rsidRDefault="00413CB7" w:rsidP="00413CB7">
            <w:pPr>
              <w:spacing w:after="0"/>
              <w:ind w:right="113"/>
              <w:jc w:val="right"/>
              <w:rPr>
                <w:szCs w:val="20"/>
              </w:rPr>
            </w:pPr>
            <w:r w:rsidRPr="00413CB7">
              <w:rPr>
                <w:szCs w:val="20"/>
              </w:rPr>
              <w:t>83.02</w:t>
            </w:r>
          </w:p>
        </w:tc>
        <w:tc>
          <w:tcPr>
            <w:tcW w:w="770" w:type="pct"/>
            <w:noWrap/>
            <w:hideMark/>
          </w:tcPr>
          <w:p w14:paraId="70914B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121109" w14:textId="77777777" w:rsidR="00413CB7" w:rsidRPr="00413CB7" w:rsidRDefault="00413CB7" w:rsidP="00413CB7">
            <w:pPr>
              <w:spacing w:after="0"/>
              <w:jc w:val="right"/>
              <w:rPr>
                <w:szCs w:val="20"/>
              </w:rPr>
            </w:pPr>
            <w:r w:rsidRPr="00413CB7">
              <w:rPr>
                <w:szCs w:val="20"/>
              </w:rPr>
              <w:t>3.4.2013</w:t>
            </w:r>
          </w:p>
        </w:tc>
      </w:tr>
      <w:tr w:rsidR="00413CB7" w:rsidRPr="00413CB7" w14:paraId="3F33D192" w14:textId="77777777" w:rsidTr="005B36B0">
        <w:trPr>
          <w:trHeight w:val="20"/>
        </w:trPr>
        <w:tc>
          <w:tcPr>
            <w:tcW w:w="1756" w:type="pct"/>
            <w:noWrap/>
            <w:hideMark/>
          </w:tcPr>
          <w:p w14:paraId="711BADD1" w14:textId="77777777" w:rsidR="00413CB7" w:rsidRPr="00413CB7" w:rsidRDefault="00413CB7" w:rsidP="00413CB7">
            <w:pPr>
              <w:spacing w:after="0"/>
              <w:jc w:val="left"/>
              <w:rPr>
                <w:szCs w:val="20"/>
              </w:rPr>
            </w:pPr>
            <w:r w:rsidRPr="00413CB7">
              <w:rPr>
                <w:szCs w:val="20"/>
              </w:rPr>
              <w:t>Estate of Radenovic</w:t>
            </w:r>
          </w:p>
        </w:tc>
        <w:tc>
          <w:tcPr>
            <w:tcW w:w="1597" w:type="pct"/>
            <w:noWrap/>
            <w:hideMark/>
          </w:tcPr>
          <w:p w14:paraId="4DE8158C" w14:textId="77777777"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14:paraId="5B8F87FB" w14:textId="77777777" w:rsidR="00413CB7" w:rsidRPr="00413CB7" w:rsidRDefault="00413CB7" w:rsidP="00413CB7">
            <w:pPr>
              <w:spacing w:after="0"/>
              <w:ind w:right="113"/>
              <w:jc w:val="right"/>
              <w:rPr>
                <w:szCs w:val="20"/>
              </w:rPr>
            </w:pPr>
            <w:r w:rsidRPr="00413CB7">
              <w:rPr>
                <w:szCs w:val="20"/>
              </w:rPr>
              <w:t>245.91</w:t>
            </w:r>
          </w:p>
        </w:tc>
        <w:tc>
          <w:tcPr>
            <w:tcW w:w="770" w:type="pct"/>
            <w:noWrap/>
            <w:hideMark/>
          </w:tcPr>
          <w:p w14:paraId="2C608625" w14:textId="77777777" w:rsidR="00413CB7" w:rsidRPr="00413CB7" w:rsidRDefault="00413CB7" w:rsidP="00413CB7">
            <w:pPr>
              <w:spacing w:after="0"/>
              <w:ind w:left="170"/>
              <w:jc w:val="left"/>
              <w:rPr>
                <w:szCs w:val="20"/>
              </w:rPr>
            </w:pPr>
            <w:r w:rsidRPr="00413CB7">
              <w:rPr>
                <w:szCs w:val="20"/>
              </w:rPr>
              <w:t>Refund 185462</w:t>
            </w:r>
          </w:p>
        </w:tc>
        <w:tc>
          <w:tcPr>
            <w:tcW w:w="453" w:type="pct"/>
            <w:noWrap/>
            <w:hideMark/>
          </w:tcPr>
          <w:p w14:paraId="0E070ABE" w14:textId="77777777" w:rsidR="00413CB7" w:rsidRPr="00413CB7" w:rsidRDefault="00413CB7" w:rsidP="00413CB7">
            <w:pPr>
              <w:spacing w:after="0"/>
              <w:jc w:val="right"/>
              <w:rPr>
                <w:szCs w:val="20"/>
              </w:rPr>
            </w:pPr>
            <w:r w:rsidRPr="00413CB7">
              <w:rPr>
                <w:szCs w:val="20"/>
              </w:rPr>
              <w:t>25.10.2013</w:t>
            </w:r>
          </w:p>
        </w:tc>
      </w:tr>
      <w:tr w:rsidR="00413CB7" w:rsidRPr="00413CB7" w14:paraId="5CC362F8" w14:textId="77777777" w:rsidTr="005B36B0">
        <w:trPr>
          <w:trHeight w:val="20"/>
        </w:trPr>
        <w:tc>
          <w:tcPr>
            <w:tcW w:w="1756" w:type="pct"/>
            <w:noWrap/>
            <w:hideMark/>
          </w:tcPr>
          <w:p w14:paraId="41FBB0DF" w14:textId="77777777" w:rsidR="00413CB7" w:rsidRPr="00413CB7" w:rsidRDefault="00413CB7" w:rsidP="00413CB7">
            <w:pPr>
              <w:spacing w:after="0"/>
              <w:jc w:val="left"/>
              <w:rPr>
                <w:szCs w:val="20"/>
              </w:rPr>
            </w:pPr>
            <w:r w:rsidRPr="00413CB7">
              <w:rPr>
                <w:szCs w:val="20"/>
              </w:rPr>
              <w:t>Estate of Raffaele Frasca</w:t>
            </w:r>
          </w:p>
        </w:tc>
        <w:tc>
          <w:tcPr>
            <w:tcW w:w="1597" w:type="pct"/>
            <w:noWrap/>
            <w:hideMark/>
          </w:tcPr>
          <w:p w14:paraId="6FBD24E3"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463D1C6A" w14:textId="77777777" w:rsidR="00413CB7" w:rsidRPr="00413CB7" w:rsidRDefault="00413CB7" w:rsidP="00413CB7">
            <w:pPr>
              <w:spacing w:after="0"/>
              <w:ind w:right="113"/>
              <w:jc w:val="right"/>
              <w:rPr>
                <w:szCs w:val="20"/>
              </w:rPr>
            </w:pPr>
            <w:r w:rsidRPr="00413CB7">
              <w:rPr>
                <w:szCs w:val="20"/>
              </w:rPr>
              <w:t>16.28</w:t>
            </w:r>
          </w:p>
        </w:tc>
        <w:tc>
          <w:tcPr>
            <w:tcW w:w="770" w:type="pct"/>
            <w:noWrap/>
            <w:hideMark/>
          </w:tcPr>
          <w:p w14:paraId="3177E3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5BB88A" w14:textId="77777777" w:rsidR="00413CB7" w:rsidRPr="00413CB7" w:rsidRDefault="00413CB7" w:rsidP="00413CB7">
            <w:pPr>
              <w:spacing w:after="0"/>
              <w:jc w:val="right"/>
              <w:rPr>
                <w:szCs w:val="20"/>
              </w:rPr>
            </w:pPr>
            <w:r w:rsidRPr="00413CB7">
              <w:rPr>
                <w:szCs w:val="20"/>
              </w:rPr>
              <w:t>31.7.2013</w:t>
            </w:r>
          </w:p>
        </w:tc>
      </w:tr>
      <w:tr w:rsidR="00413CB7" w:rsidRPr="00413CB7" w14:paraId="7C7CBDBD" w14:textId="77777777" w:rsidTr="005B36B0">
        <w:trPr>
          <w:trHeight w:val="20"/>
        </w:trPr>
        <w:tc>
          <w:tcPr>
            <w:tcW w:w="1756" w:type="pct"/>
            <w:noWrap/>
            <w:hideMark/>
          </w:tcPr>
          <w:p w14:paraId="4EB89FF5" w14:textId="77777777" w:rsidR="00413CB7" w:rsidRPr="00413CB7" w:rsidRDefault="00413CB7" w:rsidP="00413CB7">
            <w:pPr>
              <w:spacing w:after="0"/>
              <w:jc w:val="left"/>
              <w:rPr>
                <w:szCs w:val="20"/>
              </w:rPr>
            </w:pPr>
            <w:r w:rsidRPr="00413CB7">
              <w:rPr>
                <w:szCs w:val="20"/>
              </w:rPr>
              <w:t>Estate of Raymond Coulter</w:t>
            </w:r>
          </w:p>
        </w:tc>
        <w:tc>
          <w:tcPr>
            <w:tcW w:w="1597" w:type="pct"/>
            <w:noWrap/>
            <w:hideMark/>
          </w:tcPr>
          <w:p w14:paraId="1BDD4802" w14:textId="77777777"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14:paraId="13202B94" w14:textId="77777777" w:rsidR="00413CB7" w:rsidRPr="00413CB7" w:rsidRDefault="00413CB7" w:rsidP="00413CB7">
            <w:pPr>
              <w:spacing w:after="0"/>
              <w:ind w:right="113"/>
              <w:jc w:val="right"/>
              <w:rPr>
                <w:szCs w:val="20"/>
              </w:rPr>
            </w:pPr>
            <w:r w:rsidRPr="00413CB7">
              <w:rPr>
                <w:szCs w:val="20"/>
              </w:rPr>
              <w:t>11.85</w:t>
            </w:r>
          </w:p>
        </w:tc>
        <w:tc>
          <w:tcPr>
            <w:tcW w:w="770" w:type="pct"/>
            <w:noWrap/>
            <w:hideMark/>
          </w:tcPr>
          <w:p w14:paraId="54347E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EF1EC7" w14:textId="77777777" w:rsidR="00413CB7" w:rsidRPr="00413CB7" w:rsidRDefault="00413CB7" w:rsidP="00413CB7">
            <w:pPr>
              <w:spacing w:after="0"/>
              <w:jc w:val="right"/>
              <w:rPr>
                <w:szCs w:val="20"/>
              </w:rPr>
            </w:pPr>
            <w:r w:rsidRPr="00413CB7">
              <w:rPr>
                <w:szCs w:val="20"/>
              </w:rPr>
              <w:t>22.9.2014</w:t>
            </w:r>
          </w:p>
        </w:tc>
      </w:tr>
      <w:tr w:rsidR="00413CB7" w:rsidRPr="00413CB7" w14:paraId="2E96E1BD" w14:textId="77777777" w:rsidTr="005B36B0">
        <w:trPr>
          <w:trHeight w:val="20"/>
        </w:trPr>
        <w:tc>
          <w:tcPr>
            <w:tcW w:w="1756" w:type="pct"/>
            <w:noWrap/>
            <w:hideMark/>
          </w:tcPr>
          <w:p w14:paraId="5887E8D4" w14:textId="77777777" w:rsidR="00413CB7" w:rsidRPr="00413CB7" w:rsidRDefault="00413CB7" w:rsidP="00413CB7">
            <w:pPr>
              <w:spacing w:after="0"/>
              <w:jc w:val="left"/>
              <w:rPr>
                <w:szCs w:val="20"/>
              </w:rPr>
            </w:pPr>
            <w:r w:rsidRPr="00413CB7">
              <w:rPr>
                <w:szCs w:val="20"/>
              </w:rPr>
              <w:t>Estate of Reinnhard Brey</w:t>
            </w:r>
          </w:p>
        </w:tc>
        <w:tc>
          <w:tcPr>
            <w:tcW w:w="1597" w:type="pct"/>
            <w:noWrap/>
            <w:hideMark/>
          </w:tcPr>
          <w:p w14:paraId="70FBFFE1"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0E94460A" w14:textId="77777777" w:rsidR="00413CB7" w:rsidRPr="00413CB7" w:rsidRDefault="00413CB7" w:rsidP="00413CB7">
            <w:pPr>
              <w:spacing w:after="0"/>
              <w:ind w:right="113"/>
              <w:jc w:val="right"/>
              <w:rPr>
                <w:szCs w:val="20"/>
              </w:rPr>
            </w:pPr>
            <w:r w:rsidRPr="00413CB7">
              <w:rPr>
                <w:szCs w:val="20"/>
              </w:rPr>
              <w:t>44.80</w:t>
            </w:r>
          </w:p>
        </w:tc>
        <w:tc>
          <w:tcPr>
            <w:tcW w:w="770" w:type="pct"/>
            <w:noWrap/>
            <w:hideMark/>
          </w:tcPr>
          <w:p w14:paraId="694FA5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85799A" w14:textId="77777777" w:rsidR="00413CB7" w:rsidRPr="00413CB7" w:rsidRDefault="00413CB7" w:rsidP="00413CB7">
            <w:pPr>
              <w:spacing w:after="0"/>
              <w:jc w:val="right"/>
              <w:rPr>
                <w:szCs w:val="20"/>
              </w:rPr>
            </w:pPr>
            <w:r w:rsidRPr="00413CB7">
              <w:rPr>
                <w:szCs w:val="20"/>
              </w:rPr>
              <w:t>8.9.2014</w:t>
            </w:r>
          </w:p>
        </w:tc>
      </w:tr>
      <w:tr w:rsidR="00413CB7" w:rsidRPr="00413CB7" w14:paraId="17694BEB" w14:textId="77777777" w:rsidTr="005B36B0">
        <w:trPr>
          <w:trHeight w:val="20"/>
        </w:trPr>
        <w:tc>
          <w:tcPr>
            <w:tcW w:w="1756" w:type="pct"/>
            <w:noWrap/>
            <w:hideMark/>
          </w:tcPr>
          <w:p w14:paraId="6D5ECC80" w14:textId="77777777" w:rsidR="00413CB7" w:rsidRPr="00413CB7" w:rsidRDefault="00413CB7" w:rsidP="00413CB7">
            <w:pPr>
              <w:spacing w:after="0"/>
              <w:jc w:val="left"/>
              <w:rPr>
                <w:szCs w:val="20"/>
              </w:rPr>
            </w:pPr>
            <w:r w:rsidRPr="00413CB7">
              <w:rPr>
                <w:szCs w:val="20"/>
              </w:rPr>
              <w:t>Estate of Robert Wilson</w:t>
            </w:r>
          </w:p>
        </w:tc>
        <w:tc>
          <w:tcPr>
            <w:tcW w:w="1597" w:type="pct"/>
            <w:noWrap/>
            <w:hideMark/>
          </w:tcPr>
          <w:p w14:paraId="68D83738"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49CB4EC3" w14:textId="77777777" w:rsidR="00413CB7" w:rsidRPr="00413CB7" w:rsidRDefault="00413CB7" w:rsidP="00413CB7">
            <w:pPr>
              <w:spacing w:after="0"/>
              <w:ind w:right="113"/>
              <w:jc w:val="right"/>
              <w:rPr>
                <w:szCs w:val="20"/>
              </w:rPr>
            </w:pPr>
            <w:r w:rsidRPr="00413CB7">
              <w:rPr>
                <w:szCs w:val="20"/>
              </w:rPr>
              <w:t>215.48</w:t>
            </w:r>
          </w:p>
        </w:tc>
        <w:tc>
          <w:tcPr>
            <w:tcW w:w="770" w:type="pct"/>
            <w:noWrap/>
            <w:hideMark/>
          </w:tcPr>
          <w:p w14:paraId="17996C81" w14:textId="77777777" w:rsidR="00413CB7" w:rsidRPr="00413CB7" w:rsidRDefault="00413CB7" w:rsidP="00413CB7">
            <w:pPr>
              <w:spacing w:after="0"/>
              <w:ind w:left="170"/>
              <w:jc w:val="left"/>
              <w:rPr>
                <w:szCs w:val="20"/>
              </w:rPr>
            </w:pPr>
            <w:r w:rsidRPr="00413CB7">
              <w:rPr>
                <w:szCs w:val="20"/>
              </w:rPr>
              <w:t>Refund 175339</w:t>
            </w:r>
          </w:p>
        </w:tc>
        <w:tc>
          <w:tcPr>
            <w:tcW w:w="453" w:type="pct"/>
            <w:noWrap/>
            <w:hideMark/>
          </w:tcPr>
          <w:p w14:paraId="73E44649" w14:textId="77777777" w:rsidR="00413CB7" w:rsidRPr="00413CB7" w:rsidRDefault="00413CB7" w:rsidP="00413CB7">
            <w:pPr>
              <w:spacing w:after="0"/>
              <w:jc w:val="right"/>
              <w:rPr>
                <w:szCs w:val="20"/>
              </w:rPr>
            </w:pPr>
            <w:r w:rsidRPr="00413CB7">
              <w:rPr>
                <w:szCs w:val="20"/>
              </w:rPr>
              <w:t>10.9.2013</w:t>
            </w:r>
          </w:p>
        </w:tc>
      </w:tr>
      <w:tr w:rsidR="00413CB7" w:rsidRPr="00413CB7" w14:paraId="06D8318C" w14:textId="77777777" w:rsidTr="005B36B0">
        <w:trPr>
          <w:trHeight w:val="20"/>
        </w:trPr>
        <w:tc>
          <w:tcPr>
            <w:tcW w:w="1756" w:type="pct"/>
            <w:noWrap/>
            <w:hideMark/>
          </w:tcPr>
          <w:p w14:paraId="3D923157" w14:textId="77777777" w:rsidR="00413CB7" w:rsidRPr="00413CB7" w:rsidRDefault="00413CB7" w:rsidP="00413CB7">
            <w:pPr>
              <w:spacing w:after="0"/>
              <w:jc w:val="left"/>
              <w:rPr>
                <w:szCs w:val="20"/>
              </w:rPr>
            </w:pPr>
            <w:r w:rsidRPr="00413CB7">
              <w:rPr>
                <w:szCs w:val="20"/>
              </w:rPr>
              <w:t>Estate of Rosa Tommasini</w:t>
            </w:r>
          </w:p>
        </w:tc>
        <w:tc>
          <w:tcPr>
            <w:tcW w:w="1597" w:type="pct"/>
            <w:noWrap/>
            <w:hideMark/>
          </w:tcPr>
          <w:p w14:paraId="2C7BAE93"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1FE4FA52"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2E63E9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F2E8C2" w14:textId="77777777" w:rsidR="00413CB7" w:rsidRPr="00413CB7" w:rsidRDefault="00413CB7" w:rsidP="00413CB7">
            <w:pPr>
              <w:spacing w:after="0"/>
              <w:jc w:val="right"/>
              <w:rPr>
                <w:szCs w:val="20"/>
              </w:rPr>
            </w:pPr>
            <w:r w:rsidRPr="00413CB7">
              <w:rPr>
                <w:szCs w:val="20"/>
              </w:rPr>
              <w:t>10.4.2013</w:t>
            </w:r>
          </w:p>
        </w:tc>
      </w:tr>
      <w:tr w:rsidR="00413CB7" w:rsidRPr="00413CB7" w14:paraId="733EFAA7" w14:textId="77777777" w:rsidTr="005B36B0">
        <w:trPr>
          <w:trHeight w:val="20"/>
        </w:trPr>
        <w:tc>
          <w:tcPr>
            <w:tcW w:w="1756" w:type="pct"/>
            <w:noWrap/>
            <w:hideMark/>
          </w:tcPr>
          <w:p w14:paraId="2EF17DE2" w14:textId="77777777" w:rsidR="00413CB7" w:rsidRPr="00413CB7" w:rsidRDefault="00413CB7" w:rsidP="00413CB7">
            <w:pPr>
              <w:spacing w:after="0"/>
              <w:jc w:val="left"/>
              <w:rPr>
                <w:szCs w:val="20"/>
              </w:rPr>
            </w:pPr>
            <w:r w:rsidRPr="00413CB7">
              <w:rPr>
                <w:szCs w:val="20"/>
              </w:rPr>
              <w:t>Estate of Ross Gamlin</w:t>
            </w:r>
          </w:p>
        </w:tc>
        <w:tc>
          <w:tcPr>
            <w:tcW w:w="1597" w:type="pct"/>
            <w:noWrap/>
            <w:hideMark/>
          </w:tcPr>
          <w:p w14:paraId="01771F85"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5200F1AE" w14:textId="77777777" w:rsidR="00413CB7" w:rsidRPr="00413CB7" w:rsidRDefault="00413CB7" w:rsidP="00413CB7">
            <w:pPr>
              <w:spacing w:after="0"/>
              <w:ind w:right="113"/>
              <w:jc w:val="right"/>
              <w:rPr>
                <w:szCs w:val="20"/>
              </w:rPr>
            </w:pPr>
            <w:r w:rsidRPr="00413CB7">
              <w:rPr>
                <w:szCs w:val="20"/>
              </w:rPr>
              <w:t>41.32</w:t>
            </w:r>
          </w:p>
        </w:tc>
        <w:tc>
          <w:tcPr>
            <w:tcW w:w="770" w:type="pct"/>
            <w:noWrap/>
            <w:hideMark/>
          </w:tcPr>
          <w:p w14:paraId="09447B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363FEC" w14:textId="77777777" w:rsidR="00413CB7" w:rsidRPr="00413CB7" w:rsidRDefault="00413CB7" w:rsidP="00413CB7">
            <w:pPr>
              <w:spacing w:after="0"/>
              <w:jc w:val="right"/>
              <w:rPr>
                <w:szCs w:val="20"/>
              </w:rPr>
            </w:pPr>
            <w:r w:rsidRPr="00413CB7">
              <w:rPr>
                <w:szCs w:val="20"/>
              </w:rPr>
              <w:t>27.6.2013</w:t>
            </w:r>
          </w:p>
        </w:tc>
      </w:tr>
      <w:tr w:rsidR="00413CB7" w:rsidRPr="00413CB7" w14:paraId="546B4ECD" w14:textId="77777777" w:rsidTr="005B36B0">
        <w:trPr>
          <w:trHeight w:val="20"/>
        </w:trPr>
        <w:tc>
          <w:tcPr>
            <w:tcW w:w="1756" w:type="pct"/>
            <w:noWrap/>
            <w:hideMark/>
          </w:tcPr>
          <w:p w14:paraId="5222C22B" w14:textId="77777777" w:rsidR="00413CB7" w:rsidRPr="00413CB7" w:rsidRDefault="00413CB7" w:rsidP="00413CB7">
            <w:pPr>
              <w:spacing w:after="0"/>
              <w:jc w:val="left"/>
              <w:rPr>
                <w:szCs w:val="20"/>
              </w:rPr>
            </w:pPr>
            <w:r w:rsidRPr="00413CB7">
              <w:rPr>
                <w:szCs w:val="20"/>
              </w:rPr>
              <w:t>Estate of Sally Mc Ginnis</w:t>
            </w:r>
          </w:p>
        </w:tc>
        <w:tc>
          <w:tcPr>
            <w:tcW w:w="1597" w:type="pct"/>
            <w:noWrap/>
            <w:hideMark/>
          </w:tcPr>
          <w:p w14:paraId="1A7FBBDF"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31572218" w14:textId="77777777" w:rsidR="00413CB7" w:rsidRPr="00413CB7" w:rsidRDefault="00413CB7" w:rsidP="00413CB7">
            <w:pPr>
              <w:spacing w:after="0"/>
              <w:ind w:right="113"/>
              <w:jc w:val="right"/>
              <w:rPr>
                <w:szCs w:val="20"/>
              </w:rPr>
            </w:pPr>
            <w:r w:rsidRPr="00413CB7">
              <w:rPr>
                <w:szCs w:val="20"/>
              </w:rPr>
              <w:t>51.73</w:t>
            </w:r>
          </w:p>
        </w:tc>
        <w:tc>
          <w:tcPr>
            <w:tcW w:w="770" w:type="pct"/>
            <w:noWrap/>
            <w:hideMark/>
          </w:tcPr>
          <w:p w14:paraId="76C3C2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0A2CF3" w14:textId="77777777" w:rsidR="00413CB7" w:rsidRPr="00413CB7" w:rsidRDefault="00413CB7" w:rsidP="00413CB7">
            <w:pPr>
              <w:spacing w:after="0"/>
              <w:jc w:val="right"/>
              <w:rPr>
                <w:szCs w:val="20"/>
              </w:rPr>
            </w:pPr>
            <w:r w:rsidRPr="00413CB7">
              <w:rPr>
                <w:szCs w:val="20"/>
              </w:rPr>
              <w:t>15.4.2013</w:t>
            </w:r>
          </w:p>
        </w:tc>
      </w:tr>
      <w:tr w:rsidR="00413CB7" w:rsidRPr="00413CB7" w14:paraId="01DDC974" w14:textId="77777777" w:rsidTr="005B36B0">
        <w:trPr>
          <w:trHeight w:val="20"/>
        </w:trPr>
        <w:tc>
          <w:tcPr>
            <w:tcW w:w="1756" w:type="pct"/>
            <w:noWrap/>
            <w:hideMark/>
          </w:tcPr>
          <w:p w14:paraId="33BAF739" w14:textId="77777777" w:rsidR="00413CB7" w:rsidRPr="00413CB7" w:rsidRDefault="00413CB7" w:rsidP="00413CB7">
            <w:pPr>
              <w:spacing w:after="0"/>
              <w:jc w:val="left"/>
              <w:rPr>
                <w:szCs w:val="20"/>
              </w:rPr>
            </w:pPr>
            <w:r w:rsidRPr="00413CB7">
              <w:rPr>
                <w:szCs w:val="20"/>
              </w:rPr>
              <w:t>Estate of Sandra Hill</w:t>
            </w:r>
          </w:p>
        </w:tc>
        <w:tc>
          <w:tcPr>
            <w:tcW w:w="1597" w:type="pct"/>
            <w:noWrap/>
            <w:hideMark/>
          </w:tcPr>
          <w:p w14:paraId="26AB1D00"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D8453EF" w14:textId="77777777" w:rsidR="00413CB7" w:rsidRPr="00413CB7" w:rsidRDefault="00413CB7" w:rsidP="00413CB7">
            <w:pPr>
              <w:spacing w:after="0"/>
              <w:ind w:right="113"/>
              <w:jc w:val="right"/>
              <w:rPr>
                <w:szCs w:val="20"/>
              </w:rPr>
            </w:pPr>
            <w:r w:rsidRPr="00413CB7">
              <w:rPr>
                <w:szCs w:val="20"/>
              </w:rPr>
              <w:t>20.86</w:t>
            </w:r>
          </w:p>
        </w:tc>
        <w:tc>
          <w:tcPr>
            <w:tcW w:w="770" w:type="pct"/>
            <w:noWrap/>
            <w:hideMark/>
          </w:tcPr>
          <w:p w14:paraId="28949D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6B9270" w14:textId="77777777" w:rsidR="00413CB7" w:rsidRPr="00413CB7" w:rsidRDefault="00413CB7" w:rsidP="00413CB7">
            <w:pPr>
              <w:spacing w:after="0"/>
              <w:jc w:val="right"/>
              <w:rPr>
                <w:szCs w:val="20"/>
              </w:rPr>
            </w:pPr>
            <w:r w:rsidRPr="00413CB7">
              <w:rPr>
                <w:szCs w:val="20"/>
              </w:rPr>
              <w:t>24.12.2013</w:t>
            </w:r>
          </w:p>
        </w:tc>
      </w:tr>
      <w:tr w:rsidR="00413CB7" w:rsidRPr="00413CB7" w14:paraId="36977B4D" w14:textId="77777777" w:rsidTr="005B36B0">
        <w:trPr>
          <w:trHeight w:val="20"/>
        </w:trPr>
        <w:tc>
          <w:tcPr>
            <w:tcW w:w="1756" w:type="pct"/>
            <w:noWrap/>
            <w:hideMark/>
          </w:tcPr>
          <w:p w14:paraId="348616CC" w14:textId="77777777" w:rsidR="00413CB7" w:rsidRPr="00413CB7" w:rsidRDefault="00413CB7" w:rsidP="00413CB7">
            <w:pPr>
              <w:spacing w:after="0"/>
              <w:jc w:val="left"/>
              <w:rPr>
                <w:szCs w:val="20"/>
              </w:rPr>
            </w:pPr>
            <w:r w:rsidRPr="00413CB7">
              <w:rPr>
                <w:szCs w:val="20"/>
              </w:rPr>
              <w:t>Estate of Sandra Hill</w:t>
            </w:r>
          </w:p>
        </w:tc>
        <w:tc>
          <w:tcPr>
            <w:tcW w:w="1597" w:type="pct"/>
            <w:noWrap/>
            <w:hideMark/>
          </w:tcPr>
          <w:p w14:paraId="172557AC"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EA11783" w14:textId="77777777" w:rsidR="00413CB7" w:rsidRPr="00413CB7" w:rsidRDefault="00413CB7" w:rsidP="00413CB7">
            <w:pPr>
              <w:spacing w:after="0"/>
              <w:ind w:right="113"/>
              <w:jc w:val="right"/>
              <w:rPr>
                <w:szCs w:val="20"/>
              </w:rPr>
            </w:pPr>
            <w:r w:rsidRPr="00413CB7">
              <w:rPr>
                <w:szCs w:val="20"/>
              </w:rPr>
              <w:t>20.77</w:t>
            </w:r>
          </w:p>
        </w:tc>
        <w:tc>
          <w:tcPr>
            <w:tcW w:w="770" w:type="pct"/>
            <w:noWrap/>
            <w:hideMark/>
          </w:tcPr>
          <w:p w14:paraId="550FAE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ABB04E" w14:textId="77777777" w:rsidR="00413CB7" w:rsidRPr="00413CB7" w:rsidRDefault="00413CB7" w:rsidP="00413CB7">
            <w:pPr>
              <w:spacing w:after="0"/>
              <w:jc w:val="right"/>
              <w:rPr>
                <w:szCs w:val="20"/>
              </w:rPr>
            </w:pPr>
            <w:r w:rsidRPr="00413CB7">
              <w:rPr>
                <w:szCs w:val="20"/>
              </w:rPr>
              <w:t>3.1.2014</w:t>
            </w:r>
          </w:p>
        </w:tc>
      </w:tr>
      <w:tr w:rsidR="00413CB7" w:rsidRPr="00413CB7" w14:paraId="1F7AC8F6" w14:textId="77777777" w:rsidTr="005B36B0">
        <w:trPr>
          <w:trHeight w:val="20"/>
        </w:trPr>
        <w:tc>
          <w:tcPr>
            <w:tcW w:w="1756" w:type="pct"/>
            <w:noWrap/>
            <w:hideMark/>
          </w:tcPr>
          <w:p w14:paraId="6C620014" w14:textId="77777777" w:rsidR="00413CB7" w:rsidRPr="00413CB7" w:rsidRDefault="00413CB7" w:rsidP="00413CB7">
            <w:pPr>
              <w:spacing w:after="0"/>
              <w:jc w:val="left"/>
              <w:rPr>
                <w:szCs w:val="20"/>
              </w:rPr>
            </w:pPr>
            <w:r w:rsidRPr="00413CB7">
              <w:rPr>
                <w:szCs w:val="20"/>
              </w:rPr>
              <w:t>Estate of Selladuray Dharmasenan</w:t>
            </w:r>
          </w:p>
        </w:tc>
        <w:tc>
          <w:tcPr>
            <w:tcW w:w="1597" w:type="pct"/>
            <w:noWrap/>
            <w:hideMark/>
          </w:tcPr>
          <w:p w14:paraId="06A9E792"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3F257985"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1BB3C6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E50843" w14:textId="77777777" w:rsidR="00413CB7" w:rsidRPr="00413CB7" w:rsidRDefault="00413CB7" w:rsidP="00413CB7">
            <w:pPr>
              <w:spacing w:after="0"/>
              <w:jc w:val="right"/>
              <w:rPr>
                <w:szCs w:val="20"/>
              </w:rPr>
            </w:pPr>
            <w:r w:rsidRPr="00413CB7">
              <w:rPr>
                <w:szCs w:val="20"/>
              </w:rPr>
              <w:t>15.11.2013</w:t>
            </w:r>
          </w:p>
        </w:tc>
      </w:tr>
      <w:tr w:rsidR="00413CB7" w:rsidRPr="00413CB7" w14:paraId="02667BFE" w14:textId="77777777" w:rsidTr="005B36B0">
        <w:trPr>
          <w:trHeight w:val="20"/>
        </w:trPr>
        <w:tc>
          <w:tcPr>
            <w:tcW w:w="1756" w:type="pct"/>
            <w:noWrap/>
            <w:hideMark/>
          </w:tcPr>
          <w:p w14:paraId="447C37F2" w14:textId="77777777" w:rsidR="00413CB7" w:rsidRPr="00413CB7" w:rsidRDefault="00413CB7" w:rsidP="00413CB7">
            <w:pPr>
              <w:spacing w:after="0"/>
              <w:jc w:val="left"/>
              <w:rPr>
                <w:szCs w:val="20"/>
              </w:rPr>
            </w:pPr>
            <w:r w:rsidRPr="00413CB7">
              <w:rPr>
                <w:szCs w:val="20"/>
              </w:rPr>
              <w:t>Estate of Terence F Sprich</w:t>
            </w:r>
          </w:p>
        </w:tc>
        <w:tc>
          <w:tcPr>
            <w:tcW w:w="1597" w:type="pct"/>
            <w:noWrap/>
            <w:hideMark/>
          </w:tcPr>
          <w:p w14:paraId="6C7B09B1"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472FAFC8" w14:textId="77777777" w:rsidR="00413CB7" w:rsidRPr="00413CB7" w:rsidRDefault="00413CB7" w:rsidP="00413CB7">
            <w:pPr>
              <w:spacing w:after="0"/>
              <w:ind w:right="113"/>
              <w:jc w:val="right"/>
              <w:rPr>
                <w:szCs w:val="20"/>
              </w:rPr>
            </w:pPr>
            <w:r w:rsidRPr="00413CB7">
              <w:rPr>
                <w:szCs w:val="20"/>
              </w:rPr>
              <w:t>68.62</w:t>
            </w:r>
          </w:p>
        </w:tc>
        <w:tc>
          <w:tcPr>
            <w:tcW w:w="770" w:type="pct"/>
            <w:noWrap/>
            <w:hideMark/>
          </w:tcPr>
          <w:p w14:paraId="0B7755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16667B" w14:textId="77777777" w:rsidR="00413CB7" w:rsidRPr="00413CB7" w:rsidRDefault="00413CB7" w:rsidP="00413CB7">
            <w:pPr>
              <w:spacing w:after="0"/>
              <w:jc w:val="right"/>
              <w:rPr>
                <w:szCs w:val="20"/>
              </w:rPr>
            </w:pPr>
            <w:r w:rsidRPr="00413CB7">
              <w:rPr>
                <w:szCs w:val="20"/>
              </w:rPr>
              <w:t>6.11.2013</w:t>
            </w:r>
          </w:p>
        </w:tc>
      </w:tr>
      <w:tr w:rsidR="00413CB7" w:rsidRPr="00413CB7" w14:paraId="6B2E19B7" w14:textId="77777777" w:rsidTr="005B36B0">
        <w:trPr>
          <w:trHeight w:val="20"/>
        </w:trPr>
        <w:tc>
          <w:tcPr>
            <w:tcW w:w="1756" w:type="pct"/>
            <w:noWrap/>
            <w:hideMark/>
          </w:tcPr>
          <w:p w14:paraId="30AF63C4" w14:textId="77777777" w:rsidR="00413CB7" w:rsidRPr="00413CB7" w:rsidRDefault="00413CB7" w:rsidP="00413CB7">
            <w:pPr>
              <w:spacing w:after="0"/>
              <w:jc w:val="left"/>
              <w:rPr>
                <w:szCs w:val="20"/>
              </w:rPr>
            </w:pPr>
            <w:r w:rsidRPr="00413CB7">
              <w:rPr>
                <w:szCs w:val="20"/>
              </w:rPr>
              <w:t>Estate of Thelma Smerdon</w:t>
            </w:r>
          </w:p>
        </w:tc>
        <w:tc>
          <w:tcPr>
            <w:tcW w:w="1597" w:type="pct"/>
            <w:noWrap/>
            <w:hideMark/>
          </w:tcPr>
          <w:p w14:paraId="53931B4A" w14:textId="77777777"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14:paraId="4D8AC27E" w14:textId="77777777" w:rsidR="00413CB7" w:rsidRPr="00413CB7" w:rsidRDefault="00413CB7" w:rsidP="00413CB7">
            <w:pPr>
              <w:spacing w:after="0"/>
              <w:ind w:right="113"/>
              <w:jc w:val="right"/>
              <w:rPr>
                <w:szCs w:val="20"/>
              </w:rPr>
            </w:pPr>
            <w:r w:rsidRPr="00413CB7">
              <w:rPr>
                <w:szCs w:val="20"/>
              </w:rPr>
              <w:t>25.71</w:t>
            </w:r>
          </w:p>
        </w:tc>
        <w:tc>
          <w:tcPr>
            <w:tcW w:w="770" w:type="pct"/>
            <w:noWrap/>
            <w:hideMark/>
          </w:tcPr>
          <w:p w14:paraId="5F5449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84F815" w14:textId="77777777" w:rsidR="00413CB7" w:rsidRPr="00413CB7" w:rsidRDefault="00413CB7" w:rsidP="00413CB7">
            <w:pPr>
              <w:spacing w:after="0"/>
              <w:jc w:val="right"/>
              <w:rPr>
                <w:szCs w:val="20"/>
              </w:rPr>
            </w:pPr>
            <w:r w:rsidRPr="00413CB7">
              <w:rPr>
                <w:szCs w:val="20"/>
              </w:rPr>
              <w:t>13.12.2013</w:t>
            </w:r>
          </w:p>
        </w:tc>
      </w:tr>
      <w:tr w:rsidR="00413CB7" w:rsidRPr="00413CB7" w14:paraId="542B5799" w14:textId="77777777" w:rsidTr="005B36B0">
        <w:trPr>
          <w:trHeight w:val="20"/>
        </w:trPr>
        <w:tc>
          <w:tcPr>
            <w:tcW w:w="1756" w:type="pct"/>
            <w:noWrap/>
            <w:hideMark/>
          </w:tcPr>
          <w:p w14:paraId="629D6462" w14:textId="77777777" w:rsidR="00413CB7" w:rsidRPr="00413CB7" w:rsidRDefault="00413CB7" w:rsidP="00413CB7">
            <w:pPr>
              <w:spacing w:after="0"/>
              <w:jc w:val="left"/>
              <w:rPr>
                <w:szCs w:val="20"/>
              </w:rPr>
            </w:pPr>
            <w:r w:rsidRPr="00413CB7">
              <w:rPr>
                <w:szCs w:val="20"/>
              </w:rPr>
              <w:t>Estate of Thelma Smerdon</w:t>
            </w:r>
          </w:p>
        </w:tc>
        <w:tc>
          <w:tcPr>
            <w:tcW w:w="1597" w:type="pct"/>
            <w:noWrap/>
            <w:hideMark/>
          </w:tcPr>
          <w:p w14:paraId="4B20FAD0" w14:textId="77777777"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14:paraId="4B42D707" w14:textId="77777777" w:rsidR="00413CB7" w:rsidRPr="00413CB7" w:rsidRDefault="00413CB7" w:rsidP="00413CB7">
            <w:pPr>
              <w:spacing w:after="0"/>
              <w:ind w:right="113"/>
              <w:jc w:val="right"/>
              <w:rPr>
                <w:szCs w:val="20"/>
              </w:rPr>
            </w:pPr>
            <w:r w:rsidRPr="00413CB7">
              <w:rPr>
                <w:szCs w:val="20"/>
              </w:rPr>
              <w:t>124.79</w:t>
            </w:r>
          </w:p>
        </w:tc>
        <w:tc>
          <w:tcPr>
            <w:tcW w:w="770" w:type="pct"/>
            <w:noWrap/>
            <w:hideMark/>
          </w:tcPr>
          <w:p w14:paraId="5E3FFC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CFA64A" w14:textId="77777777" w:rsidR="00413CB7" w:rsidRPr="00413CB7" w:rsidRDefault="00413CB7" w:rsidP="00413CB7">
            <w:pPr>
              <w:spacing w:after="0"/>
              <w:jc w:val="right"/>
              <w:rPr>
                <w:szCs w:val="20"/>
              </w:rPr>
            </w:pPr>
            <w:r w:rsidRPr="00413CB7">
              <w:rPr>
                <w:szCs w:val="20"/>
              </w:rPr>
              <w:t>13.12.2013</w:t>
            </w:r>
          </w:p>
        </w:tc>
      </w:tr>
      <w:tr w:rsidR="00413CB7" w:rsidRPr="00413CB7" w14:paraId="2808AB98" w14:textId="77777777" w:rsidTr="005B36B0">
        <w:trPr>
          <w:trHeight w:val="20"/>
        </w:trPr>
        <w:tc>
          <w:tcPr>
            <w:tcW w:w="1756" w:type="pct"/>
            <w:noWrap/>
            <w:hideMark/>
          </w:tcPr>
          <w:p w14:paraId="1DCC65F2" w14:textId="77777777" w:rsidR="00413CB7" w:rsidRPr="00413CB7" w:rsidRDefault="00413CB7" w:rsidP="00413CB7">
            <w:pPr>
              <w:spacing w:after="0"/>
              <w:jc w:val="left"/>
              <w:rPr>
                <w:szCs w:val="20"/>
              </w:rPr>
            </w:pPr>
            <w:r w:rsidRPr="00413CB7">
              <w:rPr>
                <w:szCs w:val="20"/>
              </w:rPr>
              <w:t>Estate of Tom Bogdanov</w:t>
            </w:r>
          </w:p>
        </w:tc>
        <w:tc>
          <w:tcPr>
            <w:tcW w:w="1597" w:type="pct"/>
            <w:noWrap/>
            <w:hideMark/>
          </w:tcPr>
          <w:p w14:paraId="456FB4D4"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69790088" w14:textId="77777777" w:rsidR="00413CB7" w:rsidRPr="00413CB7" w:rsidRDefault="00413CB7" w:rsidP="00413CB7">
            <w:pPr>
              <w:spacing w:after="0"/>
              <w:ind w:right="113"/>
              <w:jc w:val="right"/>
              <w:rPr>
                <w:szCs w:val="20"/>
              </w:rPr>
            </w:pPr>
            <w:r w:rsidRPr="00413CB7">
              <w:rPr>
                <w:szCs w:val="20"/>
              </w:rPr>
              <w:t>19.36</w:t>
            </w:r>
          </w:p>
        </w:tc>
        <w:tc>
          <w:tcPr>
            <w:tcW w:w="770" w:type="pct"/>
            <w:noWrap/>
            <w:hideMark/>
          </w:tcPr>
          <w:p w14:paraId="621641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D1A737" w14:textId="77777777" w:rsidR="00413CB7" w:rsidRPr="00413CB7" w:rsidRDefault="00413CB7" w:rsidP="00413CB7">
            <w:pPr>
              <w:spacing w:after="0"/>
              <w:jc w:val="right"/>
              <w:rPr>
                <w:szCs w:val="20"/>
              </w:rPr>
            </w:pPr>
            <w:r w:rsidRPr="00413CB7">
              <w:rPr>
                <w:szCs w:val="20"/>
              </w:rPr>
              <w:t>11.12.2014</w:t>
            </w:r>
          </w:p>
        </w:tc>
      </w:tr>
      <w:tr w:rsidR="00413CB7" w:rsidRPr="00413CB7" w14:paraId="3A3E4F13" w14:textId="77777777" w:rsidTr="005B36B0">
        <w:trPr>
          <w:trHeight w:val="20"/>
        </w:trPr>
        <w:tc>
          <w:tcPr>
            <w:tcW w:w="1756" w:type="pct"/>
            <w:noWrap/>
            <w:hideMark/>
          </w:tcPr>
          <w:p w14:paraId="6FABAC0D" w14:textId="77777777" w:rsidR="00413CB7" w:rsidRPr="00413CB7" w:rsidRDefault="00413CB7" w:rsidP="00413CB7">
            <w:pPr>
              <w:spacing w:after="0"/>
              <w:jc w:val="left"/>
              <w:rPr>
                <w:szCs w:val="20"/>
              </w:rPr>
            </w:pPr>
            <w:r w:rsidRPr="00413CB7">
              <w:rPr>
                <w:szCs w:val="20"/>
              </w:rPr>
              <w:t>Estate of W H Francis</w:t>
            </w:r>
          </w:p>
        </w:tc>
        <w:tc>
          <w:tcPr>
            <w:tcW w:w="1597" w:type="pct"/>
            <w:noWrap/>
            <w:hideMark/>
          </w:tcPr>
          <w:p w14:paraId="27F453A7"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6339FAEB" w14:textId="77777777" w:rsidR="00413CB7" w:rsidRPr="00413CB7" w:rsidRDefault="00413CB7" w:rsidP="00413CB7">
            <w:pPr>
              <w:spacing w:after="0"/>
              <w:ind w:right="113"/>
              <w:jc w:val="right"/>
              <w:rPr>
                <w:szCs w:val="20"/>
              </w:rPr>
            </w:pPr>
            <w:r w:rsidRPr="00413CB7">
              <w:rPr>
                <w:szCs w:val="20"/>
              </w:rPr>
              <w:t>575.78</w:t>
            </w:r>
          </w:p>
        </w:tc>
        <w:tc>
          <w:tcPr>
            <w:tcW w:w="770" w:type="pct"/>
            <w:noWrap/>
            <w:hideMark/>
          </w:tcPr>
          <w:p w14:paraId="425BEDA0" w14:textId="77777777" w:rsidR="00413CB7" w:rsidRPr="00413CB7" w:rsidRDefault="00413CB7" w:rsidP="00413CB7">
            <w:pPr>
              <w:spacing w:after="0"/>
              <w:ind w:left="170"/>
              <w:jc w:val="left"/>
              <w:rPr>
                <w:szCs w:val="20"/>
              </w:rPr>
            </w:pPr>
            <w:r w:rsidRPr="00413CB7">
              <w:rPr>
                <w:szCs w:val="20"/>
              </w:rPr>
              <w:t>Refund 179760</w:t>
            </w:r>
          </w:p>
        </w:tc>
        <w:tc>
          <w:tcPr>
            <w:tcW w:w="453" w:type="pct"/>
            <w:noWrap/>
            <w:hideMark/>
          </w:tcPr>
          <w:p w14:paraId="5BB7EE50" w14:textId="77777777" w:rsidR="00413CB7" w:rsidRPr="00413CB7" w:rsidRDefault="00413CB7" w:rsidP="00413CB7">
            <w:pPr>
              <w:spacing w:after="0"/>
              <w:jc w:val="right"/>
              <w:rPr>
                <w:szCs w:val="20"/>
              </w:rPr>
            </w:pPr>
            <w:r w:rsidRPr="00413CB7">
              <w:rPr>
                <w:szCs w:val="20"/>
              </w:rPr>
              <w:t>26.9.2013</w:t>
            </w:r>
          </w:p>
        </w:tc>
      </w:tr>
      <w:tr w:rsidR="00413CB7" w:rsidRPr="00413CB7" w14:paraId="6207692C" w14:textId="77777777" w:rsidTr="005B36B0">
        <w:trPr>
          <w:trHeight w:val="20"/>
        </w:trPr>
        <w:tc>
          <w:tcPr>
            <w:tcW w:w="1756" w:type="pct"/>
            <w:noWrap/>
            <w:hideMark/>
          </w:tcPr>
          <w:p w14:paraId="036C67D8" w14:textId="77777777" w:rsidR="00413CB7" w:rsidRPr="00413CB7" w:rsidRDefault="00413CB7" w:rsidP="00413CB7">
            <w:pPr>
              <w:spacing w:after="0"/>
              <w:jc w:val="left"/>
              <w:rPr>
                <w:szCs w:val="20"/>
              </w:rPr>
            </w:pPr>
            <w:r w:rsidRPr="00413CB7">
              <w:rPr>
                <w:szCs w:val="20"/>
              </w:rPr>
              <w:t xml:space="preserve">Estate Spring Road </w:t>
            </w:r>
          </w:p>
        </w:tc>
        <w:tc>
          <w:tcPr>
            <w:tcW w:w="1597" w:type="pct"/>
            <w:noWrap/>
            <w:hideMark/>
          </w:tcPr>
          <w:p w14:paraId="70D87812"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3B8349FE" w14:textId="77777777" w:rsidR="00413CB7" w:rsidRPr="00413CB7" w:rsidRDefault="00413CB7" w:rsidP="00413CB7">
            <w:pPr>
              <w:spacing w:after="0"/>
              <w:ind w:right="113"/>
              <w:jc w:val="right"/>
              <w:rPr>
                <w:szCs w:val="20"/>
              </w:rPr>
            </w:pPr>
            <w:r w:rsidRPr="00413CB7">
              <w:rPr>
                <w:szCs w:val="20"/>
              </w:rPr>
              <w:t>118.92</w:t>
            </w:r>
          </w:p>
        </w:tc>
        <w:tc>
          <w:tcPr>
            <w:tcW w:w="770" w:type="pct"/>
            <w:noWrap/>
            <w:hideMark/>
          </w:tcPr>
          <w:p w14:paraId="36BA6E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1D3F05" w14:textId="77777777" w:rsidR="00413CB7" w:rsidRPr="00413CB7" w:rsidRDefault="00413CB7" w:rsidP="00413CB7">
            <w:pPr>
              <w:spacing w:after="0"/>
              <w:jc w:val="right"/>
              <w:rPr>
                <w:szCs w:val="20"/>
              </w:rPr>
            </w:pPr>
            <w:r w:rsidRPr="00413CB7">
              <w:rPr>
                <w:szCs w:val="20"/>
              </w:rPr>
              <w:t>15.4.2014</w:t>
            </w:r>
          </w:p>
        </w:tc>
      </w:tr>
      <w:tr w:rsidR="00413CB7" w:rsidRPr="00413CB7" w14:paraId="760B8C7D" w14:textId="77777777" w:rsidTr="005B36B0">
        <w:trPr>
          <w:trHeight w:val="20"/>
        </w:trPr>
        <w:tc>
          <w:tcPr>
            <w:tcW w:w="1756" w:type="pct"/>
            <w:noWrap/>
            <w:hideMark/>
          </w:tcPr>
          <w:p w14:paraId="515AAC54" w14:textId="77777777" w:rsidR="00413CB7" w:rsidRPr="00413CB7" w:rsidRDefault="00413CB7" w:rsidP="00413CB7">
            <w:pPr>
              <w:spacing w:after="0"/>
              <w:jc w:val="left"/>
              <w:rPr>
                <w:szCs w:val="20"/>
              </w:rPr>
            </w:pPr>
            <w:r w:rsidRPr="00413CB7">
              <w:rPr>
                <w:szCs w:val="20"/>
              </w:rPr>
              <w:t>Ethan Blaine</w:t>
            </w:r>
          </w:p>
        </w:tc>
        <w:tc>
          <w:tcPr>
            <w:tcW w:w="1597" w:type="pct"/>
            <w:noWrap/>
            <w:hideMark/>
          </w:tcPr>
          <w:p w14:paraId="1E91E936"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EAC7629" w14:textId="77777777" w:rsidR="00413CB7" w:rsidRPr="00413CB7" w:rsidRDefault="00413CB7" w:rsidP="00413CB7">
            <w:pPr>
              <w:spacing w:after="0"/>
              <w:ind w:right="113"/>
              <w:jc w:val="right"/>
              <w:rPr>
                <w:szCs w:val="20"/>
              </w:rPr>
            </w:pPr>
            <w:r w:rsidRPr="00413CB7">
              <w:rPr>
                <w:szCs w:val="20"/>
              </w:rPr>
              <w:t>28.32</w:t>
            </w:r>
          </w:p>
        </w:tc>
        <w:tc>
          <w:tcPr>
            <w:tcW w:w="770" w:type="pct"/>
            <w:noWrap/>
            <w:hideMark/>
          </w:tcPr>
          <w:p w14:paraId="193DEF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29C8DC" w14:textId="77777777" w:rsidR="00413CB7" w:rsidRPr="00413CB7" w:rsidRDefault="00413CB7" w:rsidP="00413CB7">
            <w:pPr>
              <w:spacing w:after="0"/>
              <w:jc w:val="right"/>
              <w:rPr>
                <w:szCs w:val="20"/>
              </w:rPr>
            </w:pPr>
            <w:r w:rsidRPr="00413CB7">
              <w:rPr>
                <w:szCs w:val="20"/>
              </w:rPr>
              <w:t>22.4.2013</w:t>
            </w:r>
          </w:p>
        </w:tc>
      </w:tr>
      <w:tr w:rsidR="00413CB7" w:rsidRPr="00413CB7" w14:paraId="2D7A1D2E" w14:textId="77777777" w:rsidTr="005B36B0">
        <w:trPr>
          <w:trHeight w:val="20"/>
        </w:trPr>
        <w:tc>
          <w:tcPr>
            <w:tcW w:w="1756" w:type="pct"/>
            <w:noWrap/>
            <w:hideMark/>
          </w:tcPr>
          <w:p w14:paraId="34199F42" w14:textId="77777777" w:rsidR="00413CB7" w:rsidRPr="00413CB7" w:rsidRDefault="00413CB7" w:rsidP="00413CB7">
            <w:pPr>
              <w:spacing w:after="0"/>
              <w:jc w:val="left"/>
              <w:rPr>
                <w:szCs w:val="20"/>
              </w:rPr>
            </w:pPr>
            <w:r w:rsidRPr="00413CB7">
              <w:rPr>
                <w:szCs w:val="20"/>
              </w:rPr>
              <w:t>Eugene Koh</w:t>
            </w:r>
          </w:p>
        </w:tc>
        <w:tc>
          <w:tcPr>
            <w:tcW w:w="1597" w:type="pct"/>
            <w:noWrap/>
            <w:hideMark/>
          </w:tcPr>
          <w:p w14:paraId="55FF6697"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420F90D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A3538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BB60B7" w14:textId="77777777" w:rsidR="00413CB7" w:rsidRPr="00413CB7" w:rsidRDefault="00413CB7" w:rsidP="00413CB7">
            <w:pPr>
              <w:spacing w:after="0"/>
              <w:jc w:val="right"/>
              <w:rPr>
                <w:szCs w:val="20"/>
              </w:rPr>
            </w:pPr>
            <w:r w:rsidRPr="00413CB7">
              <w:rPr>
                <w:szCs w:val="20"/>
              </w:rPr>
              <w:t>27.2.2013</w:t>
            </w:r>
          </w:p>
        </w:tc>
      </w:tr>
      <w:tr w:rsidR="00413CB7" w:rsidRPr="00413CB7" w14:paraId="7499EA69" w14:textId="77777777" w:rsidTr="005B36B0">
        <w:trPr>
          <w:trHeight w:val="20"/>
        </w:trPr>
        <w:tc>
          <w:tcPr>
            <w:tcW w:w="1756" w:type="pct"/>
            <w:noWrap/>
            <w:hideMark/>
          </w:tcPr>
          <w:p w14:paraId="40BE393D" w14:textId="77777777" w:rsidR="00413CB7" w:rsidRPr="00413CB7" w:rsidRDefault="00413CB7" w:rsidP="00413CB7">
            <w:pPr>
              <w:spacing w:after="0"/>
              <w:jc w:val="left"/>
              <w:rPr>
                <w:szCs w:val="20"/>
              </w:rPr>
            </w:pPr>
            <w:r w:rsidRPr="00413CB7">
              <w:rPr>
                <w:szCs w:val="20"/>
              </w:rPr>
              <w:t>Eunice Girvin</w:t>
            </w:r>
          </w:p>
        </w:tc>
        <w:tc>
          <w:tcPr>
            <w:tcW w:w="1597" w:type="pct"/>
            <w:noWrap/>
            <w:hideMark/>
          </w:tcPr>
          <w:p w14:paraId="5CA6B698" w14:textId="77777777"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14:paraId="02B7D278" w14:textId="77777777" w:rsidR="00413CB7" w:rsidRPr="00413CB7" w:rsidRDefault="00413CB7" w:rsidP="00413CB7">
            <w:pPr>
              <w:spacing w:after="0"/>
              <w:ind w:right="113"/>
              <w:jc w:val="right"/>
              <w:rPr>
                <w:szCs w:val="20"/>
              </w:rPr>
            </w:pPr>
            <w:r w:rsidRPr="00413CB7">
              <w:rPr>
                <w:szCs w:val="20"/>
              </w:rPr>
              <w:t>124.50</w:t>
            </w:r>
          </w:p>
        </w:tc>
        <w:tc>
          <w:tcPr>
            <w:tcW w:w="770" w:type="pct"/>
            <w:noWrap/>
            <w:hideMark/>
          </w:tcPr>
          <w:p w14:paraId="6111F2A0" w14:textId="77777777" w:rsidR="00413CB7" w:rsidRPr="00413CB7" w:rsidRDefault="00413CB7" w:rsidP="00413CB7">
            <w:pPr>
              <w:spacing w:after="0"/>
              <w:ind w:left="170"/>
              <w:jc w:val="left"/>
              <w:rPr>
                <w:szCs w:val="20"/>
              </w:rPr>
            </w:pPr>
            <w:r w:rsidRPr="00413CB7">
              <w:rPr>
                <w:szCs w:val="20"/>
              </w:rPr>
              <w:t>Refund 928023</w:t>
            </w:r>
          </w:p>
        </w:tc>
        <w:tc>
          <w:tcPr>
            <w:tcW w:w="453" w:type="pct"/>
            <w:noWrap/>
            <w:hideMark/>
          </w:tcPr>
          <w:p w14:paraId="0895C457" w14:textId="77777777" w:rsidR="00413CB7" w:rsidRPr="00413CB7" w:rsidRDefault="00413CB7" w:rsidP="00413CB7">
            <w:pPr>
              <w:spacing w:after="0"/>
              <w:jc w:val="right"/>
              <w:rPr>
                <w:szCs w:val="20"/>
              </w:rPr>
            </w:pPr>
            <w:r w:rsidRPr="00413CB7">
              <w:rPr>
                <w:szCs w:val="20"/>
              </w:rPr>
              <w:t>9.7.2013</w:t>
            </w:r>
          </w:p>
        </w:tc>
      </w:tr>
      <w:tr w:rsidR="00413CB7" w:rsidRPr="00413CB7" w14:paraId="5B128CCA" w14:textId="77777777" w:rsidTr="005B36B0">
        <w:trPr>
          <w:trHeight w:val="20"/>
        </w:trPr>
        <w:tc>
          <w:tcPr>
            <w:tcW w:w="1756" w:type="pct"/>
            <w:noWrap/>
            <w:hideMark/>
          </w:tcPr>
          <w:p w14:paraId="4FC2AFCF" w14:textId="77777777" w:rsidR="00413CB7" w:rsidRPr="00413CB7" w:rsidRDefault="00413CB7" w:rsidP="00413CB7">
            <w:pPr>
              <w:spacing w:after="0"/>
              <w:jc w:val="left"/>
              <w:rPr>
                <w:szCs w:val="20"/>
              </w:rPr>
            </w:pPr>
            <w:r w:rsidRPr="00413CB7">
              <w:rPr>
                <w:szCs w:val="20"/>
              </w:rPr>
              <w:t>Eva Hamburg</w:t>
            </w:r>
          </w:p>
        </w:tc>
        <w:tc>
          <w:tcPr>
            <w:tcW w:w="1597" w:type="pct"/>
            <w:noWrap/>
            <w:hideMark/>
          </w:tcPr>
          <w:p w14:paraId="7ADF872A"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C5156D5" w14:textId="77777777" w:rsidR="00413CB7" w:rsidRPr="00413CB7" w:rsidRDefault="00413CB7" w:rsidP="00413CB7">
            <w:pPr>
              <w:spacing w:after="0"/>
              <w:ind w:right="113"/>
              <w:jc w:val="right"/>
              <w:rPr>
                <w:szCs w:val="20"/>
              </w:rPr>
            </w:pPr>
            <w:r w:rsidRPr="00413CB7">
              <w:rPr>
                <w:szCs w:val="20"/>
              </w:rPr>
              <w:t>32.70</w:t>
            </w:r>
          </w:p>
        </w:tc>
        <w:tc>
          <w:tcPr>
            <w:tcW w:w="770" w:type="pct"/>
            <w:noWrap/>
            <w:hideMark/>
          </w:tcPr>
          <w:p w14:paraId="077D1D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F09F0C" w14:textId="77777777" w:rsidR="00413CB7" w:rsidRPr="00413CB7" w:rsidRDefault="00413CB7" w:rsidP="00413CB7">
            <w:pPr>
              <w:spacing w:after="0"/>
              <w:jc w:val="right"/>
              <w:rPr>
                <w:szCs w:val="20"/>
              </w:rPr>
            </w:pPr>
            <w:r w:rsidRPr="00413CB7">
              <w:rPr>
                <w:szCs w:val="20"/>
              </w:rPr>
              <w:t>18.1.2013</w:t>
            </w:r>
          </w:p>
        </w:tc>
      </w:tr>
      <w:tr w:rsidR="00413CB7" w:rsidRPr="00413CB7" w14:paraId="31184798" w14:textId="77777777" w:rsidTr="005B36B0">
        <w:trPr>
          <w:trHeight w:val="20"/>
        </w:trPr>
        <w:tc>
          <w:tcPr>
            <w:tcW w:w="1756" w:type="pct"/>
            <w:noWrap/>
            <w:hideMark/>
          </w:tcPr>
          <w:p w14:paraId="71AFFDC4" w14:textId="77777777" w:rsidR="00413CB7" w:rsidRPr="00413CB7" w:rsidRDefault="00413CB7" w:rsidP="00413CB7">
            <w:pPr>
              <w:spacing w:after="0"/>
              <w:jc w:val="left"/>
              <w:rPr>
                <w:szCs w:val="20"/>
              </w:rPr>
            </w:pPr>
            <w:r w:rsidRPr="00413CB7">
              <w:rPr>
                <w:szCs w:val="20"/>
              </w:rPr>
              <w:t>Evan Hanias</w:t>
            </w:r>
          </w:p>
        </w:tc>
        <w:tc>
          <w:tcPr>
            <w:tcW w:w="1597" w:type="pct"/>
            <w:noWrap/>
            <w:hideMark/>
          </w:tcPr>
          <w:p w14:paraId="07A746FC"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375AF1E9" w14:textId="77777777" w:rsidR="00413CB7" w:rsidRPr="00413CB7" w:rsidRDefault="00413CB7" w:rsidP="00413CB7">
            <w:pPr>
              <w:spacing w:after="0"/>
              <w:ind w:right="113"/>
              <w:jc w:val="right"/>
              <w:rPr>
                <w:szCs w:val="20"/>
              </w:rPr>
            </w:pPr>
            <w:r w:rsidRPr="00413CB7">
              <w:rPr>
                <w:szCs w:val="20"/>
              </w:rPr>
              <w:t>36.00</w:t>
            </w:r>
          </w:p>
        </w:tc>
        <w:tc>
          <w:tcPr>
            <w:tcW w:w="770" w:type="pct"/>
            <w:noWrap/>
            <w:hideMark/>
          </w:tcPr>
          <w:p w14:paraId="36FF52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10F1C7" w14:textId="77777777" w:rsidR="00413CB7" w:rsidRPr="00413CB7" w:rsidRDefault="00413CB7" w:rsidP="00413CB7">
            <w:pPr>
              <w:spacing w:after="0"/>
              <w:jc w:val="right"/>
              <w:rPr>
                <w:szCs w:val="20"/>
              </w:rPr>
            </w:pPr>
            <w:r w:rsidRPr="00413CB7">
              <w:rPr>
                <w:szCs w:val="20"/>
              </w:rPr>
              <w:t>12.2.2013</w:t>
            </w:r>
          </w:p>
        </w:tc>
      </w:tr>
      <w:tr w:rsidR="00413CB7" w:rsidRPr="00413CB7" w14:paraId="36EB1A61" w14:textId="77777777" w:rsidTr="005B36B0">
        <w:trPr>
          <w:trHeight w:val="20"/>
        </w:trPr>
        <w:tc>
          <w:tcPr>
            <w:tcW w:w="1756" w:type="pct"/>
            <w:noWrap/>
            <w:hideMark/>
          </w:tcPr>
          <w:p w14:paraId="0B7F6611" w14:textId="77777777" w:rsidR="00413CB7" w:rsidRPr="00413CB7" w:rsidRDefault="00413CB7" w:rsidP="00413CB7">
            <w:pPr>
              <w:spacing w:after="0"/>
              <w:jc w:val="left"/>
              <w:rPr>
                <w:szCs w:val="20"/>
              </w:rPr>
            </w:pPr>
            <w:r w:rsidRPr="00413CB7">
              <w:rPr>
                <w:szCs w:val="20"/>
              </w:rPr>
              <w:t>Evan Lethbridge</w:t>
            </w:r>
          </w:p>
        </w:tc>
        <w:tc>
          <w:tcPr>
            <w:tcW w:w="1597" w:type="pct"/>
            <w:noWrap/>
            <w:hideMark/>
          </w:tcPr>
          <w:p w14:paraId="317B5778"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63D76065" w14:textId="77777777" w:rsidR="00413CB7" w:rsidRPr="00413CB7" w:rsidRDefault="00413CB7" w:rsidP="00413CB7">
            <w:pPr>
              <w:spacing w:after="0"/>
              <w:ind w:right="113"/>
              <w:jc w:val="right"/>
              <w:rPr>
                <w:szCs w:val="20"/>
              </w:rPr>
            </w:pPr>
            <w:r w:rsidRPr="00413CB7">
              <w:rPr>
                <w:szCs w:val="20"/>
              </w:rPr>
              <w:t>49.95</w:t>
            </w:r>
          </w:p>
        </w:tc>
        <w:tc>
          <w:tcPr>
            <w:tcW w:w="770" w:type="pct"/>
            <w:noWrap/>
            <w:hideMark/>
          </w:tcPr>
          <w:p w14:paraId="5899FF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F2426D" w14:textId="77777777" w:rsidR="00413CB7" w:rsidRPr="00413CB7" w:rsidRDefault="00413CB7" w:rsidP="00413CB7">
            <w:pPr>
              <w:spacing w:after="0"/>
              <w:jc w:val="right"/>
              <w:rPr>
                <w:szCs w:val="20"/>
              </w:rPr>
            </w:pPr>
            <w:r w:rsidRPr="00413CB7">
              <w:rPr>
                <w:szCs w:val="20"/>
              </w:rPr>
              <w:t>27.2.2013</w:t>
            </w:r>
          </w:p>
        </w:tc>
      </w:tr>
      <w:tr w:rsidR="00413CB7" w:rsidRPr="00413CB7" w14:paraId="3E5FF4E1" w14:textId="77777777" w:rsidTr="005B36B0">
        <w:trPr>
          <w:trHeight w:val="20"/>
        </w:trPr>
        <w:tc>
          <w:tcPr>
            <w:tcW w:w="1756" w:type="pct"/>
            <w:noWrap/>
            <w:hideMark/>
          </w:tcPr>
          <w:p w14:paraId="745FB95A" w14:textId="77777777" w:rsidR="00413CB7" w:rsidRPr="00413CB7" w:rsidRDefault="00413CB7" w:rsidP="00413CB7">
            <w:pPr>
              <w:spacing w:after="0"/>
              <w:jc w:val="left"/>
              <w:rPr>
                <w:szCs w:val="20"/>
              </w:rPr>
            </w:pPr>
            <w:r w:rsidRPr="00413CB7">
              <w:rPr>
                <w:szCs w:val="20"/>
              </w:rPr>
              <w:t>Evan Sakkas</w:t>
            </w:r>
          </w:p>
        </w:tc>
        <w:tc>
          <w:tcPr>
            <w:tcW w:w="1597" w:type="pct"/>
            <w:noWrap/>
            <w:hideMark/>
          </w:tcPr>
          <w:p w14:paraId="1756A1CA"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71899207" w14:textId="77777777" w:rsidR="00413CB7" w:rsidRPr="00413CB7" w:rsidRDefault="00413CB7" w:rsidP="00413CB7">
            <w:pPr>
              <w:spacing w:after="0"/>
              <w:ind w:right="113"/>
              <w:jc w:val="right"/>
              <w:rPr>
                <w:szCs w:val="20"/>
              </w:rPr>
            </w:pPr>
            <w:r w:rsidRPr="00413CB7">
              <w:rPr>
                <w:szCs w:val="20"/>
              </w:rPr>
              <w:t>12.12</w:t>
            </w:r>
          </w:p>
        </w:tc>
        <w:tc>
          <w:tcPr>
            <w:tcW w:w="770" w:type="pct"/>
            <w:noWrap/>
            <w:hideMark/>
          </w:tcPr>
          <w:p w14:paraId="45B419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5509A6" w14:textId="77777777" w:rsidR="00413CB7" w:rsidRPr="00413CB7" w:rsidRDefault="00413CB7" w:rsidP="00413CB7">
            <w:pPr>
              <w:spacing w:after="0"/>
              <w:jc w:val="right"/>
              <w:rPr>
                <w:szCs w:val="20"/>
              </w:rPr>
            </w:pPr>
            <w:r w:rsidRPr="00413CB7">
              <w:rPr>
                <w:szCs w:val="20"/>
              </w:rPr>
              <w:t>26.8.2014</w:t>
            </w:r>
          </w:p>
        </w:tc>
      </w:tr>
      <w:tr w:rsidR="00413CB7" w:rsidRPr="00413CB7" w14:paraId="2D102A22" w14:textId="77777777" w:rsidTr="005B36B0">
        <w:trPr>
          <w:trHeight w:val="20"/>
        </w:trPr>
        <w:tc>
          <w:tcPr>
            <w:tcW w:w="1756" w:type="pct"/>
            <w:noWrap/>
            <w:hideMark/>
          </w:tcPr>
          <w:p w14:paraId="024231D6" w14:textId="77777777" w:rsidR="00413CB7" w:rsidRPr="00413CB7" w:rsidRDefault="00413CB7" w:rsidP="00413CB7">
            <w:pPr>
              <w:spacing w:after="0"/>
              <w:jc w:val="left"/>
              <w:rPr>
                <w:szCs w:val="20"/>
              </w:rPr>
            </w:pPr>
            <w:r w:rsidRPr="00413CB7">
              <w:rPr>
                <w:szCs w:val="20"/>
              </w:rPr>
              <w:t>Evangelia Ikonomakis</w:t>
            </w:r>
          </w:p>
        </w:tc>
        <w:tc>
          <w:tcPr>
            <w:tcW w:w="1597" w:type="pct"/>
            <w:noWrap/>
            <w:hideMark/>
          </w:tcPr>
          <w:p w14:paraId="407E86E7"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510A338C" w14:textId="77777777" w:rsidR="00413CB7" w:rsidRPr="00413CB7" w:rsidRDefault="00413CB7" w:rsidP="00413CB7">
            <w:pPr>
              <w:spacing w:after="0"/>
              <w:ind w:right="113"/>
              <w:jc w:val="right"/>
              <w:rPr>
                <w:szCs w:val="20"/>
              </w:rPr>
            </w:pPr>
            <w:r w:rsidRPr="00413CB7">
              <w:rPr>
                <w:szCs w:val="20"/>
              </w:rPr>
              <w:t>54.26</w:t>
            </w:r>
          </w:p>
        </w:tc>
        <w:tc>
          <w:tcPr>
            <w:tcW w:w="770" w:type="pct"/>
            <w:noWrap/>
            <w:hideMark/>
          </w:tcPr>
          <w:p w14:paraId="0F6854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790060" w14:textId="77777777" w:rsidR="00413CB7" w:rsidRPr="00413CB7" w:rsidRDefault="00413CB7" w:rsidP="00413CB7">
            <w:pPr>
              <w:spacing w:after="0"/>
              <w:jc w:val="right"/>
              <w:rPr>
                <w:szCs w:val="20"/>
              </w:rPr>
            </w:pPr>
            <w:r w:rsidRPr="00413CB7">
              <w:rPr>
                <w:szCs w:val="20"/>
              </w:rPr>
              <w:t>30.1.2013</w:t>
            </w:r>
          </w:p>
        </w:tc>
      </w:tr>
      <w:tr w:rsidR="00413CB7" w:rsidRPr="00413CB7" w14:paraId="66B67FCF" w14:textId="77777777" w:rsidTr="005B36B0">
        <w:trPr>
          <w:trHeight w:val="20"/>
        </w:trPr>
        <w:tc>
          <w:tcPr>
            <w:tcW w:w="1756" w:type="pct"/>
            <w:noWrap/>
            <w:hideMark/>
          </w:tcPr>
          <w:p w14:paraId="602D2A39" w14:textId="77777777" w:rsidR="00413CB7" w:rsidRPr="00413CB7" w:rsidRDefault="00413CB7" w:rsidP="00413CB7">
            <w:pPr>
              <w:spacing w:after="0"/>
              <w:jc w:val="left"/>
              <w:rPr>
                <w:szCs w:val="20"/>
              </w:rPr>
            </w:pPr>
            <w:r w:rsidRPr="00413CB7">
              <w:rPr>
                <w:szCs w:val="20"/>
              </w:rPr>
              <w:t>Evangelia Ikonomakis</w:t>
            </w:r>
          </w:p>
        </w:tc>
        <w:tc>
          <w:tcPr>
            <w:tcW w:w="1597" w:type="pct"/>
            <w:noWrap/>
            <w:hideMark/>
          </w:tcPr>
          <w:p w14:paraId="3FB9BEAC"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53D4B0E3"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192DD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4BBDA1" w14:textId="77777777" w:rsidR="00413CB7" w:rsidRPr="00413CB7" w:rsidRDefault="00413CB7" w:rsidP="00413CB7">
            <w:pPr>
              <w:spacing w:after="0"/>
              <w:jc w:val="right"/>
              <w:rPr>
                <w:szCs w:val="20"/>
              </w:rPr>
            </w:pPr>
            <w:r w:rsidRPr="00413CB7">
              <w:rPr>
                <w:szCs w:val="20"/>
              </w:rPr>
              <w:t>21.2.2013</w:t>
            </w:r>
          </w:p>
        </w:tc>
      </w:tr>
      <w:tr w:rsidR="00413CB7" w:rsidRPr="00413CB7" w14:paraId="3D066EAC" w14:textId="77777777" w:rsidTr="005B36B0">
        <w:trPr>
          <w:trHeight w:val="20"/>
        </w:trPr>
        <w:tc>
          <w:tcPr>
            <w:tcW w:w="1756" w:type="pct"/>
            <w:noWrap/>
            <w:hideMark/>
          </w:tcPr>
          <w:p w14:paraId="02521C7E" w14:textId="77777777" w:rsidR="00413CB7" w:rsidRPr="00413CB7" w:rsidRDefault="00413CB7" w:rsidP="00413CB7">
            <w:pPr>
              <w:spacing w:after="0"/>
              <w:jc w:val="left"/>
              <w:rPr>
                <w:szCs w:val="20"/>
              </w:rPr>
            </w:pPr>
            <w:r w:rsidRPr="00413CB7">
              <w:rPr>
                <w:szCs w:val="20"/>
              </w:rPr>
              <w:t>Evelyn R Bartholomeusz</w:t>
            </w:r>
          </w:p>
        </w:tc>
        <w:tc>
          <w:tcPr>
            <w:tcW w:w="1597" w:type="pct"/>
            <w:noWrap/>
            <w:hideMark/>
          </w:tcPr>
          <w:p w14:paraId="231BBDA8" w14:textId="77777777" w:rsidR="00413CB7" w:rsidRPr="00413CB7" w:rsidRDefault="00413CB7" w:rsidP="00413CB7">
            <w:pPr>
              <w:spacing w:after="0"/>
              <w:ind w:left="113"/>
              <w:jc w:val="left"/>
              <w:rPr>
                <w:szCs w:val="20"/>
              </w:rPr>
            </w:pPr>
            <w:r w:rsidRPr="00413CB7">
              <w:rPr>
                <w:szCs w:val="20"/>
              </w:rPr>
              <w:t>PAYNEHAM, SA 5070</w:t>
            </w:r>
          </w:p>
        </w:tc>
        <w:tc>
          <w:tcPr>
            <w:tcW w:w="424" w:type="pct"/>
            <w:noWrap/>
            <w:hideMark/>
          </w:tcPr>
          <w:p w14:paraId="7A478C21" w14:textId="77777777" w:rsidR="00413CB7" w:rsidRPr="00413CB7" w:rsidRDefault="00413CB7" w:rsidP="00413CB7">
            <w:pPr>
              <w:spacing w:after="0"/>
              <w:ind w:right="113"/>
              <w:jc w:val="right"/>
              <w:rPr>
                <w:szCs w:val="20"/>
              </w:rPr>
            </w:pPr>
            <w:r w:rsidRPr="00413CB7">
              <w:rPr>
                <w:szCs w:val="20"/>
              </w:rPr>
              <w:t>25.19</w:t>
            </w:r>
          </w:p>
        </w:tc>
        <w:tc>
          <w:tcPr>
            <w:tcW w:w="770" w:type="pct"/>
            <w:noWrap/>
            <w:hideMark/>
          </w:tcPr>
          <w:p w14:paraId="25D7C4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95706A" w14:textId="77777777" w:rsidR="00413CB7" w:rsidRPr="00413CB7" w:rsidRDefault="00413CB7" w:rsidP="00413CB7">
            <w:pPr>
              <w:spacing w:after="0"/>
              <w:jc w:val="right"/>
              <w:rPr>
                <w:szCs w:val="20"/>
              </w:rPr>
            </w:pPr>
            <w:r w:rsidRPr="00413CB7">
              <w:rPr>
                <w:szCs w:val="20"/>
              </w:rPr>
              <w:t>31.10.2014</w:t>
            </w:r>
          </w:p>
        </w:tc>
      </w:tr>
      <w:tr w:rsidR="00413CB7" w:rsidRPr="00413CB7" w14:paraId="65857B7C" w14:textId="77777777" w:rsidTr="005B36B0">
        <w:trPr>
          <w:trHeight w:val="20"/>
        </w:trPr>
        <w:tc>
          <w:tcPr>
            <w:tcW w:w="1756" w:type="pct"/>
            <w:noWrap/>
            <w:hideMark/>
          </w:tcPr>
          <w:p w14:paraId="3AD07FFF" w14:textId="77777777" w:rsidR="00413CB7" w:rsidRPr="00413CB7" w:rsidRDefault="00413CB7" w:rsidP="00413CB7">
            <w:pPr>
              <w:spacing w:after="0"/>
              <w:jc w:val="left"/>
              <w:rPr>
                <w:szCs w:val="20"/>
              </w:rPr>
            </w:pPr>
            <w:r w:rsidRPr="00413CB7">
              <w:rPr>
                <w:szCs w:val="20"/>
              </w:rPr>
              <w:t>Evonne Brown</w:t>
            </w:r>
          </w:p>
        </w:tc>
        <w:tc>
          <w:tcPr>
            <w:tcW w:w="1597" w:type="pct"/>
            <w:noWrap/>
            <w:hideMark/>
          </w:tcPr>
          <w:p w14:paraId="6BCB265C"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B8B979F" w14:textId="77777777" w:rsidR="00413CB7" w:rsidRPr="00413CB7" w:rsidRDefault="00413CB7" w:rsidP="00413CB7">
            <w:pPr>
              <w:spacing w:after="0"/>
              <w:ind w:right="113"/>
              <w:jc w:val="right"/>
              <w:rPr>
                <w:szCs w:val="20"/>
              </w:rPr>
            </w:pPr>
            <w:r w:rsidRPr="00413CB7">
              <w:rPr>
                <w:szCs w:val="20"/>
              </w:rPr>
              <w:t>21.67</w:t>
            </w:r>
          </w:p>
        </w:tc>
        <w:tc>
          <w:tcPr>
            <w:tcW w:w="770" w:type="pct"/>
            <w:noWrap/>
            <w:hideMark/>
          </w:tcPr>
          <w:p w14:paraId="6544A6D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C29973" w14:textId="77777777" w:rsidR="00413CB7" w:rsidRPr="00413CB7" w:rsidRDefault="00413CB7" w:rsidP="00413CB7">
            <w:pPr>
              <w:spacing w:after="0"/>
              <w:jc w:val="right"/>
              <w:rPr>
                <w:szCs w:val="20"/>
              </w:rPr>
            </w:pPr>
            <w:r w:rsidRPr="00413CB7">
              <w:rPr>
                <w:szCs w:val="20"/>
              </w:rPr>
              <w:t>4.9.2014</w:t>
            </w:r>
          </w:p>
        </w:tc>
      </w:tr>
      <w:tr w:rsidR="00413CB7" w:rsidRPr="00413CB7" w14:paraId="529AF099" w14:textId="77777777" w:rsidTr="005B36B0">
        <w:trPr>
          <w:trHeight w:val="20"/>
        </w:trPr>
        <w:tc>
          <w:tcPr>
            <w:tcW w:w="1756" w:type="pct"/>
            <w:noWrap/>
            <w:hideMark/>
          </w:tcPr>
          <w:p w14:paraId="4CDF326A" w14:textId="77777777" w:rsidR="00413CB7" w:rsidRPr="00413CB7" w:rsidRDefault="00413CB7" w:rsidP="00413CB7">
            <w:pPr>
              <w:spacing w:after="0"/>
              <w:jc w:val="left"/>
              <w:rPr>
                <w:szCs w:val="20"/>
              </w:rPr>
            </w:pPr>
            <w:r w:rsidRPr="00413CB7">
              <w:rPr>
                <w:szCs w:val="20"/>
              </w:rPr>
              <w:t>Executive Chef Hire</w:t>
            </w:r>
          </w:p>
        </w:tc>
        <w:tc>
          <w:tcPr>
            <w:tcW w:w="1597" w:type="pct"/>
            <w:noWrap/>
            <w:hideMark/>
          </w:tcPr>
          <w:p w14:paraId="299DFBB4"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2CCDF126" w14:textId="77777777" w:rsidR="00413CB7" w:rsidRPr="00413CB7" w:rsidRDefault="00413CB7" w:rsidP="00413CB7">
            <w:pPr>
              <w:spacing w:after="0"/>
              <w:ind w:right="113"/>
              <w:jc w:val="right"/>
              <w:rPr>
                <w:szCs w:val="20"/>
              </w:rPr>
            </w:pPr>
            <w:r w:rsidRPr="00413CB7">
              <w:rPr>
                <w:szCs w:val="20"/>
              </w:rPr>
              <w:t>10.01</w:t>
            </w:r>
          </w:p>
        </w:tc>
        <w:tc>
          <w:tcPr>
            <w:tcW w:w="770" w:type="pct"/>
            <w:noWrap/>
            <w:hideMark/>
          </w:tcPr>
          <w:p w14:paraId="73A900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888D21" w14:textId="77777777" w:rsidR="00413CB7" w:rsidRPr="00413CB7" w:rsidRDefault="00413CB7" w:rsidP="00413CB7">
            <w:pPr>
              <w:spacing w:after="0"/>
              <w:jc w:val="right"/>
              <w:rPr>
                <w:szCs w:val="20"/>
              </w:rPr>
            </w:pPr>
            <w:r w:rsidRPr="00413CB7">
              <w:rPr>
                <w:szCs w:val="20"/>
              </w:rPr>
              <w:t>16.9.2013</w:t>
            </w:r>
          </w:p>
        </w:tc>
      </w:tr>
      <w:tr w:rsidR="00413CB7" w:rsidRPr="00413CB7" w14:paraId="5326F71D" w14:textId="77777777" w:rsidTr="005B36B0">
        <w:trPr>
          <w:trHeight w:val="20"/>
        </w:trPr>
        <w:tc>
          <w:tcPr>
            <w:tcW w:w="1756" w:type="pct"/>
            <w:noWrap/>
            <w:hideMark/>
          </w:tcPr>
          <w:p w14:paraId="1D0CED9C" w14:textId="77777777" w:rsidR="00413CB7" w:rsidRPr="00413CB7" w:rsidRDefault="00413CB7" w:rsidP="00413CB7">
            <w:pPr>
              <w:spacing w:after="0"/>
              <w:jc w:val="left"/>
              <w:rPr>
                <w:szCs w:val="20"/>
              </w:rPr>
            </w:pPr>
            <w:r w:rsidRPr="00413CB7">
              <w:rPr>
                <w:szCs w:val="20"/>
              </w:rPr>
              <w:t>Exquisite Beauty Pty Ltd</w:t>
            </w:r>
          </w:p>
        </w:tc>
        <w:tc>
          <w:tcPr>
            <w:tcW w:w="1597" w:type="pct"/>
            <w:noWrap/>
            <w:hideMark/>
          </w:tcPr>
          <w:p w14:paraId="14042CDA"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7F395CFE" w14:textId="77777777" w:rsidR="00413CB7" w:rsidRPr="00413CB7" w:rsidRDefault="00413CB7" w:rsidP="00413CB7">
            <w:pPr>
              <w:spacing w:after="0"/>
              <w:ind w:right="113"/>
              <w:jc w:val="right"/>
              <w:rPr>
                <w:szCs w:val="20"/>
              </w:rPr>
            </w:pPr>
            <w:r w:rsidRPr="00413CB7">
              <w:rPr>
                <w:szCs w:val="20"/>
              </w:rPr>
              <w:t>41.72</w:t>
            </w:r>
          </w:p>
        </w:tc>
        <w:tc>
          <w:tcPr>
            <w:tcW w:w="770" w:type="pct"/>
            <w:noWrap/>
            <w:hideMark/>
          </w:tcPr>
          <w:p w14:paraId="56B166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A88C9B" w14:textId="77777777" w:rsidR="00413CB7" w:rsidRPr="00413CB7" w:rsidRDefault="00413CB7" w:rsidP="00413CB7">
            <w:pPr>
              <w:spacing w:after="0"/>
              <w:jc w:val="right"/>
              <w:rPr>
                <w:szCs w:val="20"/>
              </w:rPr>
            </w:pPr>
            <w:r w:rsidRPr="00413CB7">
              <w:rPr>
                <w:szCs w:val="20"/>
              </w:rPr>
              <w:t>18.10.2013</w:t>
            </w:r>
          </w:p>
        </w:tc>
      </w:tr>
      <w:tr w:rsidR="00413CB7" w:rsidRPr="00413CB7" w14:paraId="30072A53" w14:textId="77777777" w:rsidTr="005B36B0">
        <w:trPr>
          <w:trHeight w:val="20"/>
        </w:trPr>
        <w:tc>
          <w:tcPr>
            <w:tcW w:w="1756" w:type="pct"/>
            <w:noWrap/>
            <w:hideMark/>
          </w:tcPr>
          <w:p w14:paraId="18E30774" w14:textId="77777777" w:rsidR="00413CB7" w:rsidRPr="00413CB7" w:rsidRDefault="00413CB7" w:rsidP="00413CB7">
            <w:pPr>
              <w:spacing w:after="0"/>
              <w:jc w:val="left"/>
              <w:rPr>
                <w:szCs w:val="20"/>
              </w:rPr>
            </w:pPr>
            <w:r w:rsidRPr="00413CB7">
              <w:rPr>
                <w:szCs w:val="20"/>
              </w:rPr>
              <w:t>Ezio Capalci</w:t>
            </w:r>
          </w:p>
        </w:tc>
        <w:tc>
          <w:tcPr>
            <w:tcW w:w="1597" w:type="pct"/>
            <w:noWrap/>
            <w:hideMark/>
          </w:tcPr>
          <w:p w14:paraId="58A1A08A"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4B98BF33" w14:textId="77777777" w:rsidR="00413CB7" w:rsidRPr="00413CB7" w:rsidRDefault="00413CB7" w:rsidP="00413CB7">
            <w:pPr>
              <w:spacing w:after="0"/>
              <w:ind w:right="113"/>
              <w:jc w:val="right"/>
              <w:rPr>
                <w:szCs w:val="20"/>
              </w:rPr>
            </w:pPr>
            <w:r w:rsidRPr="00413CB7">
              <w:rPr>
                <w:szCs w:val="20"/>
              </w:rPr>
              <w:t>41.00</w:t>
            </w:r>
          </w:p>
        </w:tc>
        <w:tc>
          <w:tcPr>
            <w:tcW w:w="770" w:type="pct"/>
            <w:noWrap/>
            <w:hideMark/>
          </w:tcPr>
          <w:p w14:paraId="3DEBE5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BE7E7C" w14:textId="77777777" w:rsidR="00413CB7" w:rsidRPr="00413CB7" w:rsidRDefault="00413CB7" w:rsidP="00413CB7">
            <w:pPr>
              <w:spacing w:after="0"/>
              <w:jc w:val="right"/>
              <w:rPr>
                <w:szCs w:val="20"/>
              </w:rPr>
            </w:pPr>
            <w:r w:rsidRPr="00413CB7">
              <w:rPr>
                <w:szCs w:val="20"/>
              </w:rPr>
              <w:t>5.9.2013</w:t>
            </w:r>
          </w:p>
        </w:tc>
      </w:tr>
      <w:tr w:rsidR="00413CB7" w:rsidRPr="00413CB7" w14:paraId="4B00CCB6" w14:textId="77777777" w:rsidTr="005B36B0">
        <w:trPr>
          <w:trHeight w:val="20"/>
        </w:trPr>
        <w:tc>
          <w:tcPr>
            <w:tcW w:w="1756" w:type="pct"/>
            <w:noWrap/>
            <w:hideMark/>
          </w:tcPr>
          <w:p w14:paraId="1DEF6C60" w14:textId="77777777" w:rsidR="00413CB7" w:rsidRPr="00413CB7" w:rsidRDefault="00413CB7" w:rsidP="00413CB7">
            <w:pPr>
              <w:spacing w:after="0"/>
              <w:jc w:val="left"/>
              <w:rPr>
                <w:szCs w:val="20"/>
              </w:rPr>
            </w:pPr>
            <w:r w:rsidRPr="00413CB7">
              <w:rPr>
                <w:szCs w:val="20"/>
              </w:rPr>
              <w:t>Ezra Retallick</w:t>
            </w:r>
          </w:p>
        </w:tc>
        <w:tc>
          <w:tcPr>
            <w:tcW w:w="1597" w:type="pct"/>
            <w:noWrap/>
            <w:hideMark/>
          </w:tcPr>
          <w:p w14:paraId="051D5786"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51B36F71" w14:textId="77777777" w:rsidR="00413CB7" w:rsidRPr="00413CB7" w:rsidRDefault="00413CB7" w:rsidP="00413CB7">
            <w:pPr>
              <w:spacing w:after="0"/>
              <w:ind w:right="113"/>
              <w:jc w:val="right"/>
              <w:rPr>
                <w:szCs w:val="20"/>
              </w:rPr>
            </w:pPr>
            <w:r w:rsidRPr="00413CB7">
              <w:rPr>
                <w:szCs w:val="20"/>
              </w:rPr>
              <w:t>517.21</w:t>
            </w:r>
          </w:p>
        </w:tc>
        <w:tc>
          <w:tcPr>
            <w:tcW w:w="770" w:type="pct"/>
            <w:noWrap/>
            <w:hideMark/>
          </w:tcPr>
          <w:p w14:paraId="6BC731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D5C559" w14:textId="77777777" w:rsidR="00413CB7" w:rsidRPr="00413CB7" w:rsidRDefault="00413CB7" w:rsidP="00413CB7">
            <w:pPr>
              <w:spacing w:after="0"/>
              <w:jc w:val="right"/>
              <w:rPr>
                <w:szCs w:val="20"/>
              </w:rPr>
            </w:pPr>
            <w:r w:rsidRPr="00413CB7">
              <w:rPr>
                <w:szCs w:val="20"/>
              </w:rPr>
              <w:t>6.5.2013</w:t>
            </w:r>
          </w:p>
        </w:tc>
      </w:tr>
      <w:tr w:rsidR="00413CB7" w:rsidRPr="00413CB7" w14:paraId="157D8D89" w14:textId="77777777" w:rsidTr="005B36B0">
        <w:trPr>
          <w:trHeight w:val="20"/>
        </w:trPr>
        <w:tc>
          <w:tcPr>
            <w:tcW w:w="1756" w:type="pct"/>
            <w:noWrap/>
            <w:hideMark/>
          </w:tcPr>
          <w:p w14:paraId="78BA32BD" w14:textId="77777777" w:rsidR="00413CB7" w:rsidRPr="00413CB7" w:rsidRDefault="00413CB7" w:rsidP="00413CB7">
            <w:pPr>
              <w:spacing w:after="0"/>
              <w:jc w:val="left"/>
              <w:rPr>
                <w:szCs w:val="20"/>
              </w:rPr>
            </w:pPr>
            <w:r w:rsidRPr="00413CB7">
              <w:rPr>
                <w:szCs w:val="20"/>
              </w:rPr>
              <w:t xml:space="preserve">Facsim P/L </w:t>
            </w:r>
          </w:p>
        </w:tc>
        <w:tc>
          <w:tcPr>
            <w:tcW w:w="1597" w:type="pct"/>
            <w:noWrap/>
            <w:hideMark/>
          </w:tcPr>
          <w:p w14:paraId="1A396796" w14:textId="77777777"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14:paraId="2747A0C3" w14:textId="77777777" w:rsidR="00413CB7" w:rsidRPr="00413CB7" w:rsidRDefault="00413CB7" w:rsidP="00413CB7">
            <w:pPr>
              <w:spacing w:after="0"/>
              <w:ind w:right="113"/>
              <w:jc w:val="right"/>
              <w:rPr>
                <w:szCs w:val="20"/>
              </w:rPr>
            </w:pPr>
            <w:r w:rsidRPr="00413CB7">
              <w:rPr>
                <w:szCs w:val="20"/>
              </w:rPr>
              <w:t>93.41</w:t>
            </w:r>
          </w:p>
        </w:tc>
        <w:tc>
          <w:tcPr>
            <w:tcW w:w="770" w:type="pct"/>
            <w:noWrap/>
            <w:hideMark/>
          </w:tcPr>
          <w:p w14:paraId="01EF26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9DC439" w14:textId="77777777" w:rsidR="00413CB7" w:rsidRPr="00413CB7" w:rsidRDefault="00413CB7" w:rsidP="00413CB7">
            <w:pPr>
              <w:spacing w:after="0"/>
              <w:jc w:val="right"/>
              <w:rPr>
                <w:szCs w:val="20"/>
              </w:rPr>
            </w:pPr>
            <w:r w:rsidRPr="00413CB7">
              <w:rPr>
                <w:szCs w:val="20"/>
              </w:rPr>
              <w:t>13.6.2014</w:t>
            </w:r>
          </w:p>
        </w:tc>
      </w:tr>
      <w:tr w:rsidR="00413CB7" w:rsidRPr="00413CB7" w14:paraId="477C937D" w14:textId="77777777" w:rsidTr="005B36B0">
        <w:trPr>
          <w:trHeight w:val="20"/>
        </w:trPr>
        <w:tc>
          <w:tcPr>
            <w:tcW w:w="1756" w:type="pct"/>
            <w:noWrap/>
            <w:hideMark/>
          </w:tcPr>
          <w:p w14:paraId="0CAB8E8C" w14:textId="77777777" w:rsidR="00413CB7" w:rsidRPr="00413CB7" w:rsidRDefault="00413CB7" w:rsidP="00413CB7">
            <w:pPr>
              <w:spacing w:after="0"/>
              <w:jc w:val="left"/>
              <w:rPr>
                <w:szCs w:val="20"/>
              </w:rPr>
            </w:pPr>
            <w:r w:rsidRPr="00413CB7">
              <w:rPr>
                <w:szCs w:val="20"/>
              </w:rPr>
              <w:t>Fame Parkes</w:t>
            </w:r>
          </w:p>
        </w:tc>
        <w:tc>
          <w:tcPr>
            <w:tcW w:w="1597" w:type="pct"/>
            <w:noWrap/>
            <w:hideMark/>
          </w:tcPr>
          <w:p w14:paraId="2C88592B"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05D184F7" w14:textId="77777777" w:rsidR="00413CB7" w:rsidRPr="00413CB7" w:rsidRDefault="00413CB7" w:rsidP="00413CB7">
            <w:pPr>
              <w:spacing w:after="0"/>
              <w:ind w:right="113"/>
              <w:jc w:val="right"/>
              <w:rPr>
                <w:szCs w:val="20"/>
              </w:rPr>
            </w:pPr>
            <w:r w:rsidRPr="00413CB7">
              <w:rPr>
                <w:szCs w:val="20"/>
              </w:rPr>
              <w:t>168.71</w:t>
            </w:r>
          </w:p>
        </w:tc>
        <w:tc>
          <w:tcPr>
            <w:tcW w:w="770" w:type="pct"/>
            <w:noWrap/>
            <w:hideMark/>
          </w:tcPr>
          <w:p w14:paraId="51E6B0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FAD9A7" w14:textId="77777777" w:rsidR="00413CB7" w:rsidRPr="00413CB7" w:rsidRDefault="00413CB7" w:rsidP="00413CB7">
            <w:pPr>
              <w:spacing w:after="0"/>
              <w:jc w:val="right"/>
              <w:rPr>
                <w:szCs w:val="20"/>
              </w:rPr>
            </w:pPr>
            <w:r w:rsidRPr="00413CB7">
              <w:rPr>
                <w:szCs w:val="20"/>
              </w:rPr>
              <w:t>6.8.2014</w:t>
            </w:r>
          </w:p>
        </w:tc>
      </w:tr>
      <w:tr w:rsidR="00413CB7" w:rsidRPr="00413CB7" w14:paraId="74C48697" w14:textId="77777777" w:rsidTr="005B36B0">
        <w:trPr>
          <w:trHeight w:val="20"/>
        </w:trPr>
        <w:tc>
          <w:tcPr>
            <w:tcW w:w="1756" w:type="pct"/>
            <w:noWrap/>
            <w:hideMark/>
          </w:tcPr>
          <w:p w14:paraId="1133089E" w14:textId="77777777" w:rsidR="00413CB7" w:rsidRPr="00413CB7" w:rsidRDefault="00413CB7" w:rsidP="00413CB7">
            <w:pPr>
              <w:spacing w:after="0"/>
              <w:jc w:val="left"/>
              <w:rPr>
                <w:szCs w:val="20"/>
              </w:rPr>
            </w:pPr>
            <w:r w:rsidRPr="00413CB7">
              <w:rPr>
                <w:szCs w:val="20"/>
              </w:rPr>
              <w:t>Faouzieh Kanj</w:t>
            </w:r>
          </w:p>
        </w:tc>
        <w:tc>
          <w:tcPr>
            <w:tcW w:w="1597" w:type="pct"/>
            <w:noWrap/>
            <w:hideMark/>
          </w:tcPr>
          <w:p w14:paraId="6DDE3F95" w14:textId="77777777"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14:paraId="023A1B16" w14:textId="77777777" w:rsidR="00413CB7" w:rsidRPr="00413CB7" w:rsidRDefault="00413CB7" w:rsidP="00413CB7">
            <w:pPr>
              <w:spacing w:after="0"/>
              <w:ind w:right="113"/>
              <w:jc w:val="right"/>
              <w:rPr>
                <w:szCs w:val="20"/>
              </w:rPr>
            </w:pPr>
            <w:r w:rsidRPr="00413CB7">
              <w:rPr>
                <w:szCs w:val="20"/>
              </w:rPr>
              <w:t>19.77</w:t>
            </w:r>
          </w:p>
        </w:tc>
        <w:tc>
          <w:tcPr>
            <w:tcW w:w="770" w:type="pct"/>
            <w:noWrap/>
            <w:hideMark/>
          </w:tcPr>
          <w:p w14:paraId="0A2DDA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228E94" w14:textId="77777777" w:rsidR="00413CB7" w:rsidRPr="00413CB7" w:rsidRDefault="00413CB7" w:rsidP="00413CB7">
            <w:pPr>
              <w:spacing w:after="0"/>
              <w:jc w:val="right"/>
              <w:rPr>
                <w:szCs w:val="20"/>
              </w:rPr>
            </w:pPr>
            <w:r w:rsidRPr="00413CB7">
              <w:rPr>
                <w:szCs w:val="20"/>
              </w:rPr>
              <w:t>28.3.2013</w:t>
            </w:r>
          </w:p>
        </w:tc>
      </w:tr>
      <w:tr w:rsidR="00413CB7" w:rsidRPr="00413CB7" w14:paraId="7BB388FD" w14:textId="77777777" w:rsidTr="005B36B0">
        <w:trPr>
          <w:trHeight w:val="20"/>
        </w:trPr>
        <w:tc>
          <w:tcPr>
            <w:tcW w:w="1756" w:type="pct"/>
            <w:noWrap/>
            <w:hideMark/>
          </w:tcPr>
          <w:p w14:paraId="326C40B6" w14:textId="77777777" w:rsidR="00413CB7" w:rsidRPr="00413CB7" w:rsidRDefault="00413CB7" w:rsidP="00413CB7">
            <w:pPr>
              <w:spacing w:after="0"/>
              <w:jc w:val="left"/>
              <w:rPr>
                <w:szCs w:val="20"/>
              </w:rPr>
            </w:pPr>
            <w:r w:rsidRPr="00413CB7">
              <w:rPr>
                <w:szCs w:val="20"/>
              </w:rPr>
              <w:t>Faritha Fukumaran</w:t>
            </w:r>
          </w:p>
        </w:tc>
        <w:tc>
          <w:tcPr>
            <w:tcW w:w="1597" w:type="pct"/>
            <w:noWrap/>
            <w:hideMark/>
          </w:tcPr>
          <w:p w14:paraId="7DFB4CEC"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2CC2EC87" w14:textId="77777777" w:rsidR="00413CB7" w:rsidRPr="00413CB7" w:rsidRDefault="00413CB7" w:rsidP="00413CB7">
            <w:pPr>
              <w:spacing w:after="0"/>
              <w:ind w:right="113"/>
              <w:jc w:val="right"/>
              <w:rPr>
                <w:szCs w:val="20"/>
              </w:rPr>
            </w:pPr>
            <w:r w:rsidRPr="00413CB7">
              <w:rPr>
                <w:szCs w:val="20"/>
              </w:rPr>
              <w:t>55.56</w:t>
            </w:r>
          </w:p>
        </w:tc>
        <w:tc>
          <w:tcPr>
            <w:tcW w:w="770" w:type="pct"/>
            <w:noWrap/>
            <w:hideMark/>
          </w:tcPr>
          <w:p w14:paraId="4CF8B5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44EFE1" w14:textId="77777777" w:rsidR="00413CB7" w:rsidRPr="00413CB7" w:rsidRDefault="00413CB7" w:rsidP="00413CB7">
            <w:pPr>
              <w:spacing w:after="0"/>
              <w:jc w:val="right"/>
              <w:rPr>
                <w:szCs w:val="20"/>
              </w:rPr>
            </w:pPr>
            <w:r w:rsidRPr="00413CB7">
              <w:rPr>
                <w:szCs w:val="20"/>
              </w:rPr>
              <w:t>2.7.2013</w:t>
            </w:r>
          </w:p>
        </w:tc>
      </w:tr>
      <w:tr w:rsidR="00413CB7" w:rsidRPr="00413CB7" w14:paraId="2B62DFEA" w14:textId="77777777" w:rsidTr="005B36B0">
        <w:trPr>
          <w:trHeight w:val="20"/>
        </w:trPr>
        <w:tc>
          <w:tcPr>
            <w:tcW w:w="1756" w:type="pct"/>
            <w:noWrap/>
            <w:hideMark/>
          </w:tcPr>
          <w:p w14:paraId="319B54A9" w14:textId="77777777" w:rsidR="00413CB7" w:rsidRPr="00413CB7" w:rsidRDefault="00413CB7" w:rsidP="00413CB7">
            <w:pPr>
              <w:spacing w:after="0"/>
              <w:jc w:val="left"/>
              <w:rPr>
                <w:szCs w:val="20"/>
              </w:rPr>
            </w:pPr>
            <w:r w:rsidRPr="00413CB7">
              <w:rPr>
                <w:szCs w:val="20"/>
              </w:rPr>
              <w:t>Farnoosh Shoaeeyan</w:t>
            </w:r>
          </w:p>
        </w:tc>
        <w:tc>
          <w:tcPr>
            <w:tcW w:w="1597" w:type="pct"/>
            <w:noWrap/>
            <w:hideMark/>
          </w:tcPr>
          <w:p w14:paraId="2F0BAFE3"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6E675ECB" w14:textId="77777777" w:rsidR="00413CB7" w:rsidRPr="00413CB7" w:rsidRDefault="00413CB7" w:rsidP="00413CB7">
            <w:pPr>
              <w:spacing w:after="0"/>
              <w:ind w:right="113"/>
              <w:jc w:val="right"/>
              <w:rPr>
                <w:szCs w:val="20"/>
              </w:rPr>
            </w:pPr>
            <w:r w:rsidRPr="00413CB7">
              <w:rPr>
                <w:szCs w:val="20"/>
              </w:rPr>
              <w:t>23.15</w:t>
            </w:r>
          </w:p>
        </w:tc>
        <w:tc>
          <w:tcPr>
            <w:tcW w:w="770" w:type="pct"/>
            <w:noWrap/>
            <w:hideMark/>
          </w:tcPr>
          <w:p w14:paraId="0EAC8E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F4EE33" w14:textId="77777777" w:rsidR="00413CB7" w:rsidRPr="00413CB7" w:rsidRDefault="00413CB7" w:rsidP="00413CB7">
            <w:pPr>
              <w:spacing w:after="0"/>
              <w:jc w:val="right"/>
              <w:rPr>
                <w:szCs w:val="20"/>
              </w:rPr>
            </w:pPr>
            <w:r w:rsidRPr="00413CB7">
              <w:rPr>
                <w:szCs w:val="20"/>
              </w:rPr>
              <w:t>24.1.2014</w:t>
            </w:r>
          </w:p>
        </w:tc>
      </w:tr>
      <w:tr w:rsidR="00413CB7" w:rsidRPr="00413CB7" w14:paraId="6ABE5B42" w14:textId="77777777" w:rsidTr="005B36B0">
        <w:trPr>
          <w:trHeight w:val="20"/>
        </w:trPr>
        <w:tc>
          <w:tcPr>
            <w:tcW w:w="1756" w:type="pct"/>
            <w:noWrap/>
            <w:hideMark/>
          </w:tcPr>
          <w:p w14:paraId="0B34CF21" w14:textId="77777777" w:rsidR="00413CB7" w:rsidRPr="00413CB7" w:rsidRDefault="00413CB7" w:rsidP="00413CB7">
            <w:pPr>
              <w:spacing w:after="0"/>
              <w:jc w:val="left"/>
              <w:rPr>
                <w:szCs w:val="20"/>
              </w:rPr>
            </w:pPr>
            <w:r w:rsidRPr="00413CB7">
              <w:rPr>
                <w:szCs w:val="20"/>
              </w:rPr>
              <w:t>Feisar Joya</w:t>
            </w:r>
          </w:p>
        </w:tc>
        <w:tc>
          <w:tcPr>
            <w:tcW w:w="1597" w:type="pct"/>
            <w:noWrap/>
            <w:hideMark/>
          </w:tcPr>
          <w:p w14:paraId="03FAE488"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4B1DEA15" w14:textId="77777777" w:rsidR="00413CB7" w:rsidRPr="00413CB7" w:rsidRDefault="00413CB7" w:rsidP="00413CB7">
            <w:pPr>
              <w:spacing w:after="0"/>
              <w:ind w:right="113"/>
              <w:jc w:val="right"/>
              <w:rPr>
                <w:szCs w:val="20"/>
              </w:rPr>
            </w:pPr>
            <w:r w:rsidRPr="00413CB7">
              <w:rPr>
                <w:szCs w:val="20"/>
              </w:rPr>
              <w:t>76.97</w:t>
            </w:r>
          </w:p>
        </w:tc>
        <w:tc>
          <w:tcPr>
            <w:tcW w:w="770" w:type="pct"/>
            <w:noWrap/>
            <w:hideMark/>
          </w:tcPr>
          <w:p w14:paraId="55A9F5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43DE91" w14:textId="77777777" w:rsidR="00413CB7" w:rsidRPr="00413CB7" w:rsidRDefault="00413CB7" w:rsidP="00413CB7">
            <w:pPr>
              <w:spacing w:after="0"/>
              <w:jc w:val="right"/>
              <w:rPr>
                <w:szCs w:val="20"/>
              </w:rPr>
            </w:pPr>
            <w:r w:rsidRPr="00413CB7">
              <w:rPr>
                <w:szCs w:val="20"/>
              </w:rPr>
              <w:t>22.11.2013</w:t>
            </w:r>
          </w:p>
        </w:tc>
      </w:tr>
      <w:tr w:rsidR="00413CB7" w:rsidRPr="00413CB7" w14:paraId="58F202A2" w14:textId="77777777" w:rsidTr="005B36B0">
        <w:trPr>
          <w:trHeight w:val="20"/>
        </w:trPr>
        <w:tc>
          <w:tcPr>
            <w:tcW w:w="1756" w:type="pct"/>
            <w:noWrap/>
            <w:hideMark/>
          </w:tcPr>
          <w:p w14:paraId="23BFD31D" w14:textId="77777777" w:rsidR="00413CB7" w:rsidRPr="00413CB7" w:rsidRDefault="00413CB7" w:rsidP="00413CB7">
            <w:pPr>
              <w:spacing w:after="0"/>
              <w:jc w:val="left"/>
              <w:rPr>
                <w:szCs w:val="20"/>
              </w:rPr>
            </w:pPr>
            <w:r w:rsidRPr="00413CB7">
              <w:rPr>
                <w:szCs w:val="20"/>
              </w:rPr>
              <w:t>Felicity Brooks</w:t>
            </w:r>
          </w:p>
        </w:tc>
        <w:tc>
          <w:tcPr>
            <w:tcW w:w="1597" w:type="pct"/>
            <w:noWrap/>
            <w:hideMark/>
          </w:tcPr>
          <w:p w14:paraId="1112B4BD"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15AC68CA" w14:textId="77777777" w:rsidR="00413CB7" w:rsidRPr="00413CB7" w:rsidRDefault="00413CB7" w:rsidP="00413CB7">
            <w:pPr>
              <w:spacing w:after="0"/>
              <w:ind w:right="113"/>
              <w:jc w:val="right"/>
              <w:rPr>
                <w:szCs w:val="20"/>
              </w:rPr>
            </w:pPr>
            <w:r w:rsidRPr="00413CB7">
              <w:rPr>
                <w:szCs w:val="20"/>
              </w:rPr>
              <w:t>108.03</w:t>
            </w:r>
          </w:p>
        </w:tc>
        <w:tc>
          <w:tcPr>
            <w:tcW w:w="770" w:type="pct"/>
            <w:noWrap/>
            <w:hideMark/>
          </w:tcPr>
          <w:p w14:paraId="123CD4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B94753" w14:textId="77777777" w:rsidR="00413CB7" w:rsidRPr="00413CB7" w:rsidRDefault="00413CB7" w:rsidP="00413CB7">
            <w:pPr>
              <w:spacing w:after="0"/>
              <w:jc w:val="right"/>
              <w:rPr>
                <w:szCs w:val="20"/>
              </w:rPr>
            </w:pPr>
            <w:r w:rsidRPr="00413CB7">
              <w:rPr>
                <w:szCs w:val="20"/>
              </w:rPr>
              <w:t>1.8.2013</w:t>
            </w:r>
          </w:p>
        </w:tc>
      </w:tr>
      <w:tr w:rsidR="00413CB7" w:rsidRPr="00413CB7" w14:paraId="7FE5F918" w14:textId="77777777" w:rsidTr="005B36B0">
        <w:trPr>
          <w:trHeight w:val="20"/>
        </w:trPr>
        <w:tc>
          <w:tcPr>
            <w:tcW w:w="1756" w:type="pct"/>
            <w:noWrap/>
            <w:hideMark/>
          </w:tcPr>
          <w:p w14:paraId="575BE5A1" w14:textId="77777777" w:rsidR="00413CB7" w:rsidRPr="00413CB7" w:rsidRDefault="00413CB7" w:rsidP="00413CB7">
            <w:pPr>
              <w:spacing w:after="0"/>
              <w:jc w:val="left"/>
              <w:rPr>
                <w:szCs w:val="20"/>
              </w:rPr>
            </w:pPr>
            <w:r w:rsidRPr="00413CB7">
              <w:rPr>
                <w:szCs w:val="20"/>
              </w:rPr>
              <w:t>Felicity Hill</w:t>
            </w:r>
          </w:p>
        </w:tc>
        <w:tc>
          <w:tcPr>
            <w:tcW w:w="1597" w:type="pct"/>
            <w:noWrap/>
            <w:hideMark/>
          </w:tcPr>
          <w:p w14:paraId="7B853716"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409F52E2" w14:textId="77777777" w:rsidR="00413CB7" w:rsidRPr="00413CB7" w:rsidRDefault="00413CB7" w:rsidP="00413CB7">
            <w:pPr>
              <w:spacing w:after="0"/>
              <w:ind w:right="113"/>
              <w:jc w:val="right"/>
              <w:rPr>
                <w:szCs w:val="20"/>
              </w:rPr>
            </w:pPr>
            <w:r w:rsidRPr="00413CB7">
              <w:rPr>
                <w:szCs w:val="20"/>
              </w:rPr>
              <w:t>78.88</w:t>
            </w:r>
          </w:p>
        </w:tc>
        <w:tc>
          <w:tcPr>
            <w:tcW w:w="770" w:type="pct"/>
            <w:noWrap/>
            <w:hideMark/>
          </w:tcPr>
          <w:p w14:paraId="3B3B86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ACC3F1" w14:textId="77777777" w:rsidR="00413CB7" w:rsidRPr="00413CB7" w:rsidRDefault="00413CB7" w:rsidP="00413CB7">
            <w:pPr>
              <w:spacing w:after="0"/>
              <w:jc w:val="right"/>
              <w:rPr>
                <w:szCs w:val="20"/>
              </w:rPr>
            </w:pPr>
            <w:r w:rsidRPr="00413CB7">
              <w:rPr>
                <w:szCs w:val="20"/>
              </w:rPr>
              <w:t>20.12.2013</w:t>
            </w:r>
          </w:p>
        </w:tc>
      </w:tr>
      <w:tr w:rsidR="00413CB7" w:rsidRPr="00413CB7" w14:paraId="26274233" w14:textId="77777777" w:rsidTr="005B36B0">
        <w:trPr>
          <w:trHeight w:val="20"/>
        </w:trPr>
        <w:tc>
          <w:tcPr>
            <w:tcW w:w="1756" w:type="pct"/>
            <w:noWrap/>
            <w:hideMark/>
          </w:tcPr>
          <w:p w14:paraId="34921A5C" w14:textId="77777777" w:rsidR="00413CB7" w:rsidRPr="00413CB7" w:rsidRDefault="00413CB7" w:rsidP="00413CB7">
            <w:pPr>
              <w:spacing w:after="0"/>
              <w:jc w:val="left"/>
              <w:rPr>
                <w:szCs w:val="20"/>
              </w:rPr>
            </w:pPr>
            <w:r w:rsidRPr="00413CB7">
              <w:rPr>
                <w:szCs w:val="20"/>
              </w:rPr>
              <w:t>Felicity Lello</w:t>
            </w:r>
          </w:p>
        </w:tc>
        <w:tc>
          <w:tcPr>
            <w:tcW w:w="1597" w:type="pct"/>
            <w:noWrap/>
            <w:hideMark/>
          </w:tcPr>
          <w:p w14:paraId="640A1303"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718840E4"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132E4C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4397E6" w14:textId="77777777" w:rsidR="00413CB7" w:rsidRPr="00413CB7" w:rsidRDefault="00413CB7" w:rsidP="00413CB7">
            <w:pPr>
              <w:spacing w:after="0"/>
              <w:jc w:val="right"/>
              <w:rPr>
                <w:szCs w:val="20"/>
              </w:rPr>
            </w:pPr>
            <w:r w:rsidRPr="00413CB7">
              <w:rPr>
                <w:szCs w:val="20"/>
              </w:rPr>
              <w:t>2.1.2014</w:t>
            </w:r>
          </w:p>
        </w:tc>
      </w:tr>
      <w:tr w:rsidR="00413CB7" w:rsidRPr="00413CB7" w14:paraId="3F9460DE" w14:textId="77777777" w:rsidTr="005B36B0">
        <w:trPr>
          <w:trHeight w:val="20"/>
        </w:trPr>
        <w:tc>
          <w:tcPr>
            <w:tcW w:w="1756" w:type="pct"/>
            <w:noWrap/>
            <w:hideMark/>
          </w:tcPr>
          <w:p w14:paraId="4B236AE1" w14:textId="77777777" w:rsidR="00413CB7" w:rsidRPr="00413CB7" w:rsidRDefault="00413CB7" w:rsidP="00413CB7">
            <w:pPr>
              <w:spacing w:after="0"/>
              <w:jc w:val="left"/>
              <w:rPr>
                <w:szCs w:val="20"/>
              </w:rPr>
            </w:pPr>
            <w:r w:rsidRPr="00413CB7">
              <w:rPr>
                <w:szCs w:val="20"/>
              </w:rPr>
              <w:t>Felicity Torpstrom</w:t>
            </w:r>
          </w:p>
        </w:tc>
        <w:tc>
          <w:tcPr>
            <w:tcW w:w="1597" w:type="pct"/>
            <w:noWrap/>
            <w:hideMark/>
          </w:tcPr>
          <w:p w14:paraId="28C8171A"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F2B005D" w14:textId="77777777" w:rsidR="00413CB7" w:rsidRPr="00413CB7" w:rsidRDefault="00413CB7" w:rsidP="00413CB7">
            <w:pPr>
              <w:spacing w:after="0"/>
              <w:ind w:right="113"/>
              <w:jc w:val="right"/>
              <w:rPr>
                <w:szCs w:val="20"/>
              </w:rPr>
            </w:pPr>
            <w:r w:rsidRPr="00413CB7">
              <w:rPr>
                <w:szCs w:val="20"/>
              </w:rPr>
              <w:t>117.14</w:t>
            </w:r>
          </w:p>
        </w:tc>
        <w:tc>
          <w:tcPr>
            <w:tcW w:w="770" w:type="pct"/>
            <w:noWrap/>
            <w:hideMark/>
          </w:tcPr>
          <w:p w14:paraId="4FB9A0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5FF706" w14:textId="77777777" w:rsidR="00413CB7" w:rsidRPr="00413CB7" w:rsidRDefault="00413CB7" w:rsidP="00413CB7">
            <w:pPr>
              <w:spacing w:after="0"/>
              <w:jc w:val="right"/>
              <w:rPr>
                <w:szCs w:val="20"/>
              </w:rPr>
            </w:pPr>
            <w:r w:rsidRPr="00413CB7">
              <w:rPr>
                <w:szCs w:val="20"/>
              </w:rPr>
              <w:t>17.12.2014</w:t>
            </w:r>
          </w:p>
        </w:tc>
      </w:tr>
      <w:tr w:rsidR="00413CB7" w:rsidRPr="00413CB7" w14:paraId="0DDC8FB9" w14:textId="77777777" w:rsidTr="005B36B0">
        <w:trPr>
          <w:trHeight w:val="20"/>
        </w:trPr>
        <w:tc>
          <w:tcPr>
            <w:tcW w:w="1756" w:type="pct"/>
            <w:noWrap/>
            <w:hideMark/>
          </w:tcPr>
          <w:p w14:paraId="3A550DA0" w14:textId="77777777" w:rsidR="00413CB7" w:rsidRPr="00413CB7" w:rsidRDefault="00413CB7" w:rsidP="00413CB7">
            <w:pPr>
              <w:spacing w:after="0"/>
              <w:jc w:val="left"/>
              <w:rPr>
                <w:szCs w:val="20"/>
              </w:rPr>
            </w:pPr>
            <w:r w:rsidRPr="00413CB7">
              <w:rPr>
                <w:szCs w:val="20"/>
              </w:rPr>
              <w:t>Felix Birashoboka</w:t>
            </w:r>
          </w:p>
        </w:tc>
        <w:tc>
          <w:tcPr>
            <w:tcW w:w="1597" w:type="pct"/>
            <w:noWrap/>
            <w:hideMark/>
          </w:tcPr>
          <w:p w14:paraId="6BF878F5"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364533EF" w14:textId="77777777" w:rsidR="00413CB7" w:rsidRPr="00413CB7" w:rsidRDefault="00413CB7" w:rsidP="00413CB7">
            <w:pPr>
              <w:spacing w:after="0"/>
              <w:ind w:right="113"/>
              <w:jc w:val="right"/>
              <w:rPr>
                <w:szCs w:val="20"/>
              </w:rPr>
            </w:pPr>
            <w:r w:rsidRPr="00413CB7">
              <w:rPr>
                <w:szCs w:val="20"/>
              </w:rPr>
              <w:t>12.39</w:t>
            </w:r>
          </w:p>
        </w:tc>
        <w:tc>
          <w:tcPr>
            <w:tcW w:w="770" w:type="pct"/>
            <w:noWrap/>
            <w:hideMark/>
          </w:tcPr>
          <w:p w14:paraId="17E625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292E27" w14:textId="77777777" w:rsidR="00413CB7" w:rsidRPr="00413CB7" w:rsidRDefault="00413CB7" w:rsidP="00413CB7">
            <w:pPr>
              <w:spacing w:after="0"/>
              <w:jc w:val="right"/>
              <w:rPr>
                <w:szCs w:val="20"/>
              </w:rPr>
            </w:pPr>
            <w:r w:rsidRPr="00413CB7">
              <w:rPr>
                <w:szCs w:val="20"/>
              </w:rPr>
              <w:t>12.6.2013</w:t>
            </w:r>
          </w:p>
        </w:tc>
      </w:tr>
      <w:tr w:rsidR="00413CB7" w:rsidRPr="00413CB7" w14:paraId="5540E535" w14:textId="77777777" w:rsidTr="005B36B0">
        <w:trPr>
          <w:trHeight w:val="20"/>
        </w:trPr>
        <w:tc>
          <w:tcPr>
            <w:tcW w:w="1756" w:type="pct"/>
            <w:noWrap/>
            <w:hideMark/>
          </w:tcPr>
          <w:p w14:paraId="618261EE" w14:textId="77777777" w:rsidR="00413CB7" w:rsidRPr="00413CB7" w:rsidRDefault="00413CB7" w:rsidP="00413CB7">
            <w:pPr>
              <w:spacing w:after="0"/>
              <w:jc w:val="left"/>
              <w:rPr>
                <w:szCs w:val="20"/>
              </w:rPr>
            </w:pPr>
            <w:r w:rsidRPr="00413CB7">
              <w:rPr>
                <w:szCs w:val="20"/>
              </w:rPr>
              <w:t>Fernando Treppiedi</w:t>
            </w:r>
          </w:p>
        </w:tc>
        <w:tc>
          <w:tcPr>
            <w:tcW w:w="1597" w:type="pct"/>
            <w:noWrap/>
            <w:hideMark/>
          </w:tcPr>
          <w:p w14:paraId="61F3CA5D"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60A748FF" w14:textId="77777777" w:rsidR="00413CB7" w:rsidRPr="00413CB7" w:rsidRDefault="00413CB7" w:rsidP="00413CB7">
            <w:pPr>
              <w:spacing w:after="0"/>
              <w:ind w:right="113"/>
              <w:jc w:val="right"/>
              <w:rPr>
                <w:szCs w:val="20"/>
              </w:rPr>
            </w:pPr>
            <w:r w:rsidRPr="00413CB7">
              <w:rPr>
                <w:szCs w:val="20"/>
              </w:rPr>
              <w:t>55.23</w:t>
            </w:r>
          </w:p>
        </w:tc>
        <w:tc>
          <w:tcPr>
            <w:tcW w:w="770" w:type="pct"/>
            <w:noWrap/>
            <w:hideMark/>
          </w:tcPr>
          <w:p w14:paraId="0CA838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7D12A4" w14:textId="77777777" w:rsidR="00413CB7" w:rsidRPr="00413CB7" w:rsidRDefault="00413CB7" w:rsidP="00413CB7">
            <w:pPr>
              <w:spacing w:after="0"/>
              <w:jc w:val="right"/>
              <w:rPr>
                <w:szCs w:val="20"/>
              </w:rPr>
            </w:pPr>
            <w:r w:rsidRPr="00413CB7">
              <w:rPr>
                <w:szCs w:val="20"/>
              </w:rPr>
              <w:t>6.2.2014</w:t>
            </w:r>
          </w:p>
        </w:tc>
      </w:tr>
      <w:tr w:rsidR="00413CB7" w:rsidRPr="00413CB7" w14:paraId="4216BC29" w14:textId="77777777" w:rsidTr="005B36B0">
        <w:trPr>
          <w:trHeight w:val="20"/>
        </w:trPr>
        <w:tc>
          <w:tcPr>
            <w:tcW w:w="1756" w:type="pct"/>
            <w:noWrap/>
            <w:hideMark/>
          </w:tcPr>
          <w:p w14:paraId="35A614F8" w14:textId="77777777" w:rsidR="00413CB7" w:rsidRPr="00413CB7" w:rsidRDefault="00413CB7" w:rsidP="00413CB7">
            <w:pPr>
              <w:spacing w:after="0"/>
              <w:jc w:val="left"/>
              <w:rPr>
                <w:szCs w:val="20"/>
              </w:rPr>
            </w:pPr>
            <w:r w:rsidRPr="00413CB7">
              <w:rPr>
                <w:szCs w:val="20"/>
              </w:rPr>
              <w:t>Fernando Treppiedi</w:t>
            </w:r>
          </w:p>
        </w:tc>
        <w:tc>
          <w:tcPr>
            <w:tcW w:w="1597" w:type="pct"/>
            <w:noWrap/>
            <w:hideMark/>
          </w:tcPr>
          <w:p w14:paraId="3F7F4B74"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117E876C" w14:textId="77777777" w:rsidR="00413CB7" w:rsidRPr="00413CB7" w:rsidRDefault="00413CB7" w:rsidP="00413CB7">
            <w:pPr>
              <w:spacing w:after="0"/>
              <w:ind w:right="113"/>
              <w:jc w:val="right"/>
              <w:rPr>
                <w:szCs w:val="20"/>
              </w:rPr>
            </w:pPr>
            <w:r w:rsidRPr="00413CB7">
              <w:rPr>
                <w:szCs w:val="20"/>
              </w:rPr>
              <w:t>128.47</w:t>
            </w:r>
          </w:p>
        </w:tc>
        <w:tc>
          <w:tcPr>
            <w:tcW w:w="770" w:type="pct"/>
            <w:noWrap/>
            <w:hideMark/>
          </w:tcPr>
          <w:p w14:paraId="3E1DEB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DC14CD" w14:textId="77777777" w:rsidR="00413CB7" w:rsidRPr="00413CB7" w:rsidRDefault="00413CB7" w:rsidP="00413CB7">
            <w:pPr>
              <w:spacing w:after="0"/>
              <w:jc w:val="right"/>
              <w:rPr>
                <w:szCs w:val="20"/>
              </w:rPr>
            </w:pPr>
            <w:r w:rsidRPr="00413CB7">
              <w:rPr>
                <w:szCs w:val="20"/>
              </w:rPr>
              <w:t>3.12.2014</w:t>
            </w:r>
          </w:p>
        </w:tc>
      </w:tr>
      <w:tr w:rsidR="00413CB7" w:rsidRPr="00413CB7" w14:paraId="7A750026" w14:textId="77777777" w:rsidTr="005B36B0">
        <w:trPr>
          <w:trHeight w:val="20"/>
        </w:trPr>
        <w:tc>
          <w:tcPr>
            <w:tcW w:w="1756" w:type="pct"/>
            <w:noWrap/>
            <w:hideMark/>
          </w:tcPr>
          <w:p w14:paraId="7D3D59DE" w14:textId="77777777" w:rsidR="00413CB7" w:rsidRPr="00413CB7" w:rsidRDefault="00413CB7" w:rsidP="00413CB7">
            <w:pPr>
              <w:spacing w:after="0"/>
              <w:jc w:val="left"/>
              <w:rPr>
                <w:szCs w:val="20"/>
              </w:rPr>
            </w:pPr>
            <w:r w:rsidRPr="00413CB7">
              <w:rPr>
                <w:szCs w:val="20"/>
              </w:rPr>
              <w:t>Ferne Van Der Jeugd</w:t>
            </w:r>
          </w:p>
        </w:tc>
        <w:tc>
          <w:tcPr>
            <w:tcW w:w="1597" w:type="pct"/>
            <w:noWrap/>
            <w:hideMark/>
          </w:tcPr>
          <w:p w14:paraId="35AD85D9"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5CF49465" w14:textId="77777777" w:rsidR="00413CB7" w:rsidRPr="00413CB7" w:rsidRDefault="00413CB7" w:rsidP="00413CB7">
            <w:pPr>
              <w:spacing w:after="0"/>
              <w:ind w:right="113"/>
              <w:jc w:val="right"/>
              <w:rPr>
                <w:szCs w:val="20"/>
              </w:rPr>
            </w:pPr>
            <w:r w:rsidRPr="00413CB7">
              <w:rPr>
                <w:szCs w:val="20"/>
              </w:rPr>
              <w:t>137.79</w:t>
            </w:r>
          </w:p>
        </w:tc>
        <w:tc>
          <w:tcPr>
            <w:tcW w:w="770" w:type="pct"/>
            <w:noWrap/>
            <w:hideMark/>
          </w:tcPr>
          <w:p w14:paraId="2DEDDA3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D9E6B9" w14:textId="77777777" w:rsidR="00413CB7" w:rsidRPr="00413CB7" w:rsidRDefault="00413CB7" w:rsidP="00413CB7">
            <w:pPr>
              <w:spacing w:after="0"/>
              <w:jc w:val="right"/>
              <w:rPr>
                <w:szCs w:val="20"/>
              </w:rPr>
            </w:pPr>
            <w:r w:rsidRPr="00413CB7">
              <w:rPr>
                <w:szCs w:val="20"/>
              </w:rPr>
              <w:t>8.4.2014</w:t>
            </w:r>
          </w:p>
        </w:tc>
      </w:tr>
      <w:tr w:rsidR="00413CB7" w:rsidRPr="00413CB7" w14:paraId="00B0A630" w14:textId="77777777" w:rsidTr="005B36B0">
        <w:trPr>
          <w:trHeight w:val="20"/>
        </w:trPr>
        <w:tc>
          <w:tcPr>
            <w:tcW w:w="1756" w:type="pct"/>
            <w:noWrap/>
            <w:hideMark/>
          </w:tcPr>
          <w:p w14:paraId="7593B3CD" w14:textId="77777777" w:rsidR="00413CB7" w:rsidRPr="00413CB7" w:rsidRDefault="00413CB7" w:rsidP="00413CB7">
            <w:pPr>
              <w:spacing w:after="0"/>
              <w:jc w:val="left"/>
              <w:rPr>
                <w:szCs w:val="20"/>
              </w:rPr>
            </w:pPr>
            <w:r w:rsidRPr="00413CB7">
              <w:rPr>
                <w:szCs w:val="20"/>
              </w:rPr>
              <w:t>Feroz Abdoola</w:t>
            </w:r>
          </w:p>
        </w:tc>
        <w:tc>
          <w:tcPr>
            <w:tcW w:w="1597" w:type="pct"/>
            <w:noWrap/>
            <w:hideMark/>
          </w:tcPr>
          <w:p w14:paraId="3E65C55F"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615197C4" w14:textId="77777777" w:rsidR="00413CB7" w:rsidRPr="00413CB7" w:rsidRDefault="00413CB7" w:rsidP="00413CB7">
            <w:pPr>
              <w:spacing w:after="0"/>
              <w:ind w:right="113"/>
              <w:jc w:val="right"/>
              <w:rPr>
                <w:szCs w:val="20"/>
              </w:rPr>
            </w:pPr>
            <w:r w:rsidRPr="00413CB7">
              <w:rPr>
                <w:szCs w:val="20"/>
              </w:rPr>
              <w:t>65.02</w:t>
            </w:r>
          </w:p>
        </w:tc>
        <w:tc>
          <w:tcPr>
            <w:tcW w:w="770" w:type="pct"/>
            <w:noWrap/>
            <w:hideMark/>
          </w:tcPr>
          <w:p w14:paraId="12381445" w14:textId="77777777" w:rsidR="00413CB7" w:rsidRPr="00413CB7" w:rsidRDefault="00413CB7" w:rsidP="00413CB7">
            <w:pPr>
              <w:spacing w:after="0"/>
              <w:ind w:left="170"/>
              <w:jc w:val="left"/>
              <w:rPr>
                <w:szCs w:val="20"/>
              </w:rPr>
            </w:pPr>
            <w:r w:rsidRPr="00413CB7">
              <w:rPr>
                <w:szCs w:val="20"/>
              </w:rPr>
              <w:t>Refund 214594</w:t>
            </w:r>
          </w:p>
        </w:tc>
        <w:tc>
          <w:tcPr>
            <w:tcW w:w="453" w:type="pct"/>
            <w:noWrap/>
            <w:hideMark/>
          </w:tcPr>
          <w:p w14:paraId="0C6E5B49" w14:textId="77777777" w:rsidR="00413CB7" w:rsidRPr="00413CB7" w:rsidRDefault="00413CB7" w:rsidP="00413CB7">
            <w:pPr>
              <w:spacing w:after="0"/>
              <w:jc w:val="right"/>
              <w:rPr>
                <w:szCs w:val="20"/>
              </w:rPr>
            </w:pPr>
            <w:r w:rsidRPr="00413CB7">
              <w:rPr>
                <w:szCs w:val="20"/>
              </w:rPr>
              <w:t>31.12.2013</w:t>
            </w:r>
          </w:p>
        </w:tc>
      </w:tr>
      <w:tr w:rsidR="00413CB7" w:rsidRPr="00413CB7" w14:paraId="04646FDD" w14:textId="77777777" w:rsidTr="005B36B0">
        <w:trPr>
          <w:trHeight w:val="20"/>
        </w:trPr>
        <w:tc>
          <w:tcPr>
            <w:tcW w:w="1756" w:type="pct"/>
            <w:noWrap/>
            <w:hideMark/>
          </w:tcPr>
          <w:p w14:paraId="13E4286D" w14:textId="77777777" w:rsidR="00413CB7" w:rsidRPr="00413CB7" w:rsidRDefault="00413CB7" w:rsidP="00413CB7">
            <w:pPr>
              <w:spacing w:after="0"/>
              <w:jc w:val="left"/>
              <w:rPr>
                <w:szCs w:val="20"/>
              </w:rPr>
            </w:pPr>
            <w:r w:rsidRPr="00413CB7">
              <w:rPr>
                <w:szCs w:val="20"/>
              </w:rPr>
              <w:t>Fiema Lahai</w:t>
            </w:r>
          </w:p>
        </w:tc>
        <w:tc>
          <w:tcPr>
            <w:tcW w:w="1597" w:type="pct"/>
            <w:noWrap/>
            <w:hideMark/>
          </w:tcPr>
          <w:p w14:paraId="32EF9ECA"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2DAB6B69" w14:textId="77777777" w:rsidR="00413CB7" w:rsidRPr="00413CB7" w:rsidRDefault="00413CB7" w:rsidP="00413CB7">
            <w:pPr>
              <w:spacing w:after="0"/>
              <w:ind w:right="113"/>
              <w:jc w:val="right"/>
              <w:rPr>
                <w:szCs w:val="20"/>
              </w:rPr>
            </w:pPr>
            <w:r w:rsidRPr="00413CB7">
              <w:rPr>
                <w:szCs w:val="20"/>
              </w:rPr>
              <w:t>17.01</w:t>
            </w:r>
          </w:p>
        </w:tc>
        <w:tc>
          <w:tcPr>
            <w:tcW w:w="770" w:type="pct"/>
            <w:noWrap/>
            <w:hideMark/>
          </w:tcPr>
          <w:p w14:paraId="244469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A0BC4B" w14:textId="77777777" w:rsidR="00413CB7" w:rsidRPr="00413CB7" w:rsidRDefault="00413CB7" w:rsidP="00413CB7">
            <w:pPr>
              <w:spacing w:after="0"/>
              <w:jc w:val="right"/>
              <w:rPr>
                <w:szCs w:val="20"/>
              </w:rPr>
            </w:pPr>
            <w:r w:rsidRPr="00413CB7">
              <w:rPr>
                <w:szCs w:val="20"/>
              </w:rPr>
              <w:t>25.12.2013</w:t>
            </w:r>
          </w:p>
        </w:tc>
      </w:tr>
      <w:tr w:rsidR="00413CB7" w:rsidRPr="00413CB7" w14:paraId="4A15B12F" w14:textId="77777777" w:rsidTr="005B36B0">
        <w:trPr>
          <w:trHeight w:val="20"/>
        </w:trPr>
        <w:tc>
          <w:tcPr>
            <w:tcW w:w="1756" w:type="pct"/>
            <w:noWrap/>
            <w:hideMark/>
          </w:tcPr>
          <w:p w14:paraId="1C242EA7" w14:textId="77777777" w:rsidR="00413CB7" w:rsidRPr="00413CB7" w:rsidRDefault="00413CB7" w:rsidP="00413CB7">
            <w:pPr>
              <w:spacing w:after="0"/>
              <w:jc w:val="left"/>
              <w:rPr>
                <w:szCs w:val="20"/>
              </w:rPr>
            </w:pPr>
            <w:r w:rsidRPr="00413CB7">
              <w:rPr>
                <w:szCs w:val="20"/>
              </w:rPr>
              <w:lastRenderedPageBreak/>
              <w:t>Finley McNeilage</w:t>
            </w:r>
          </w:p>
        </w:tc>
        <w:tc>
          <w:tcPr>
            <w:tcW w:w="1597" w:type="pct"/>
            <w:noWrap/>
            <w:hideMark/>
          </w:tcPr>
          <w:p w14:paraId="331E8D71"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3624FA8C" w14:textId="77777777" w:rsidR="00413CB7" w:rsidRPr="00413CB7" w:rsidRDefault="00413CB7" w:rsidP="00413CB7">
            <w:pPr>
              <w:spacing w:after="0"/>
              <w:ind w:right="113"/>
              <w:jc w:val="right"/>
              <w:rPr>
                <w:szCs w:val="20"/>
              </w:rPr>
            </w:pPr>
            <w:r w:rsidRPr="00413CB7">
              <w:rPr>
                <w:szCs w:val="20"/>
              </w:rPr>
              <w:t>57.52</w:t>
            </w:r>
          </w:p>
        </w:tc>
        <w:tc>
          <w:tcPr>
            <w:tcW w:w="770" w:type="pct"/>
            <w:noWrap/>
            <w:hideMark/>
          </w:tcPr>
          <w:p w14:paraId="43ACA6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6FD39B" w14:textId="77777777" w:rsidR="00413CB7" w:rsidRPr="00413CB7" w:rsidRDefault="00413CB7" w:rsidP="00413CB7">
            <w:pPr>
              <w:spacing w:after="0"/>
              <w:jc w:val="right"/>
              <w:rPr>
                <w:szCs w:val="20"/>
              </w:rPr>
            </w:pPr>
            <w:r w:rsidRPr="00413CB7">
              <w:rPr>
                <w:szCs w:val="20"/>
              </w:rPr>
              <w:t>19.9.2014</w:t>
            </w:r>
          </w:p>
        </w:tc>
      </w:tr>
      <w:tr w:rsidR="00413CB7" w:rsidRPr="00413CB7" w14:paraId="20F75A7E" w14:textId="77777777" w:rsidTr="005B36B0">
        <w:trPr>
          <w:trHeight w:val="20"/>
        </w:trPr>
        <w:tc>
          <w:tcPr>
            <w:tcW w:w="1756" w:type="pct"/>
            <w:noWrap/>
            <w:hideMark/>
          </w:tcPr>
          <w:p w14:paraId="3D3B23AD" w14:textId="77777777" w:rsidR="00413CB7" w:rsidRPr="00413CB7" w:rsidRDefault="00413CB7" w:rsidP="00413CB7">
            <w:pPr>
              <w:spacing w:after="0"/>
              <w:jc w:val="left"/>
              <w:rPr>
                <w:szCs w:val="20"/>
              </w:rPr>
            </w:pPr>
            <w:r w:rsidRPr="00413CB7">
              <w:rPr>
                <w:szCs w:val="20"/>
              </w:rPr>
              <w:t>Finola Dwyer</w:t>
            </w:r>
          </w:p>
        </w:tc>
        <w:tc>
          <w:tcPr>
            <w:tcW w:w="1597" w:type="pct"/>
            <w:noWrap/>
            <w:hideMark/>
          </w:tcPr>
          <w:p w14:paraId="20D48841" w14:textId="77777777" w:rsidR="00413CB7" w:rsidRPr="00413CB7" w:rsidRDefault="00413CB7" w:rsidP="00413CB7">
            <w:pPr>
              <w:spacing w:after="0"/>
              <w:ind w:left="113"/>
              <w:jc w:val="left"/>
              <w:rPr>
                <w:szCs w:val="20"/>
              </w:rPr>
            </w:pPr>
            <w:r w:rsidRPr="00413CB7">
              <w:rPr>
                <w:szCs w:val="20"/>
              </w:rPr>
              <w:t>MALVERN, SA 5061</w:t>
            </w:r>
          </w:p>
        </w:tc>
        <w:tc>
          <w:tcPr>
            <w:tcW w:w="424" w:type="pct"/>
            <w:noWrap/>
            <w:hideMark/>
          </w:tcPr>
          <w:p w14:paraId="147BE861" w14:textId="77777777" w:rsidR="00413CB7" w:rsidRPr="00413CB7" w:rsidRDefault="00413CB7" w:rsidP="00413CB7">
            <w:pPr>
              <w:spacing w:after="0"/>
              <w:ind w:right="113"/>
              <w:jc w:val="right"/>
              <w:rPr>
                <w:szCs w:val="20"/>
              </w:rPr>
            </w:pPr>
            <w:r w:rsidRPr="00413CB7">
              <w:rPr>
                <w:szCs w:val="20"/>
              </w:rPr>
              <w:t>38.68</w:t>
            </w:r>
          </w:p>
        </w:tc>
        <w:tc>
          <w:tcPr>
            <w:tcW w:w="770" w:type="pct"/>
            <w:noWrap/>
            <w:hideMark/>
          </w:tcPr>
          <w:p w14:paraId="708E7E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9D5CA1" w14:textId="77777777" w:rsidR="00413CB7" w:rsidRPr="00413CB7" w:rsidRDefault="00413CB7" w:rsidP="00413CB7">
            <w:pPr>
              <w:spacing w:after="0"/>
              <w:jc w:val="right"/>
              <w:rPr>
                <w:szCs w:val="20"/>
              </w:rPr>
            </w:pPr>
            <w:r w:rsidRPr="00413CB7">
              <w:rPr>
                <w:szCs w:val="20"/>
              </w:rPr>
              <w:t>24.8.2013</w:t>
            </w:r>
          </w:p>
        </w:tc>
      </w:tr>
      <w:tr w:rsidR="00413CB7" w:rsidRPr="00413CB7" w14:paraId="09F5B983" w14:textId="77777777" w:rsidTr="005B36B0">
        <w:trPr>
          <w:trHeight w:val="20"/>
        </w:trPr>
        <w:tc>
          <w:tcPr>
            <w:tcW w:w="1756" w:type="pct"/>
            <w:noWrap/>
            <w:hideMark/>
          </w:tcPr>
          <w:p w14:paraId="4C574A9F" w14:textId="77777777" w:rsidR="00413CB7" w:rsidRPr="00413CB7" w:rsidRDefault="00413CB7" w:rsidP="00413CB7">
            <w:pPr>
              <w:spacing w:after="0"/>
              <w:jc w:val="left"/>
              <w:rPr>
                <w:szCs w:val="20"/>
              </w:rPr>
            </w:pPr>
            <w:r w:rsidRPr="00413CB7">
              <w:rPr>
                <w:szCs w:val="20"/>
              </w:rPr>
              <w:t>Fiona Davies</w:t>
            </w:r>
          </w:p>
        </w:tc>
        <w:tc>
          <w:tcPr>
            <w:tcW w:w="1597" w:type="pct"/>
            <w:noWrap/>
            <w:hideMark/>
          </w:tcPr>
          <w:p w14:paraId="4BD68E1A" w14:textId="77777777" w:rsidR="00413CB7" w:rsidRPr="00413CB7" w:rsidRDefault="00413CB7" w:rsidP="00413CB7">
            <w:pPr>
              <w:spacing w:after="0"/>
              <w:ind w:left="113"/>
              <w:jc w:val="left"/>
              <w:rPr>
                <w:szCs w:val="20"/>
              </w:rPr>
            </w:pPr>
            <w:r w:rsidRPr="00413CB7">
              <w:rPr>
                <w:szCs w:val="20"/>
              </w:rPr>
              <w:t>BEAUMONT, SA 5066</w:t>
            </w:r>
          </w:p>
        </w:tc>
        <w:tc>
          <w:tcPr>
            <w:tcW w:w="424" w:type="pct"/>
            <w:noWrap/>
            <w:hideMark/>
          </w:tcPr>
          <w:p w14:paraId="01165B35" w14:textId="77777777" w:rsidR="00413CB7" w:rsidRPr="00413CB7" w:rsidRDefault="00413CB7" w:rsidP="00413CB7">
            <w:pPr>
              <w:spacing w:after="0"/>
              <w:ind w:right="113"/>
              <w:jc w:val="right"/>
              <w:rPr>
                <w:szCs w:val="20"/>
              </w:rPr>
            </w:pPr>
            <w:r w:rsidRPr="00413CB7">
              <w:rPr>
                <w:szCs w:val="20"/>
              </w:rPr>
              <w:t>385.51</w:t>
            </w:r>
          </w:p>
        </w:tc>
        <w:tc>
          <w:tcPr>
            <w:tcW w:w="770" w:type="pct"/>
            <w:noWrap/>
            <w:hideMark/>
          </w:tcPr>
          <w:p w14:paraId="51B5B8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86158E" w14:textId="77777777" w:rsidR="00413CB7" w:rsidRPr="00413CB7" w:rsidRDefault="00413CB7" w:rsidP="00413CB7">
            <w:pPr>
              <w:spacing w:after="0"/>
              <w:jc w:val="right"/>
              <w:rPr>
                <w:szCs w:val="20"/>
              </w:rPr>
            </w:pPr>
            <w:r w:rsidRPr="00413CB7">
              <w:rPr>
                <w:szCs w:val="20"/>
              </w:rPr>
              <w:t>18.9.2013</w:t>
            </w:r>
          </w:p>
        </w:tc>
      </w:tr>
      <w:tr w:rsidR="00413CB7" w:rsidRPr="00413CB7" w14:paraId="7AC74282" w14:textId="77777777" w:rsidTr="005B36B0">
        <w:trPr>
          <w:trHeight w:val="20"/>
        </w:trPr>
        <w:tc>
          <w:tcPr>
            <w:tcW w:w="1756" w:type="pct"/>
            <w:noWrap/>
            <w:hideMark/>
          </w:tcPr>
          <w:p w14:paraId="32DA90A9" w14:textId="77777777" w:rsidR="00413CB7" w:rsidRPr="00413CB7" w:rsidRDefault="00413CB7" w:rsidP="00413CB7">
            <w:pPr>
              <w:spacing w:after="0"/>
              <w:jc w:val="left"/>
              <w:rPr>
                <w:szCs w:val="20"/>
              </w:rPr>
            </w:pPr>
            <w:r w:rsidRPr="00413CB7">
              <w:rPr>
                <w:szCs w:val="20"/>
              </w:rPr>
              <w:t>Fiona Gabell</w:t>
            </w:r>
          </w:p>
        </w:tc>
        <w:tc>
          <w:tcPr>
            <w:tcW w:w="1597" w:type="pct"/>
            <w:noWrap/>
            <w:hideMark/>
          </w:tcPr>
          <w:p w14:paraId="05EC7479"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5B3CE799" w14:textId="77777777" w:rsidR="00413CB7" w:rsidRPr="00413CB7" w:rsidRDefault="00413CB7" w:rsidP="00413CB7">
            <w:pPr>
              <w:spacing w:after="0"/>
              <w:ind w:right="113"/>
              <w:jc w:val="right"/>
              <w:rPr>
                <w:szCs w:val="20"/>
              </w:rPr>
            </w:pPr>
            <w:r w:rsidRPr="00413CB7">
              <w:rPr>
                <w:szCs w:val="20"/>
              </w:rPr>
              <w:t>297.25</w:t>
            </w:r>
          </w:p>
        </w:tc>
        <w:tc>
          <w:tcPr>
            <w:tcW w:w="770" w:type="pct"/>
            <w:noWrap/>
            <w:hideMark/>
          </w:tcPr>
          <w:p w14:paraId="4A8DC7C6" w14:textId="77777777" w:rsidR="00413CB7" w:rsidRPr="00413CB7" w:rsidRDefault="00413CB7" w:rsidP="00413CB7">
            <w:pPr>
              <w:spacing w:after="0"/>
              <w:ind w:left="170"/>
              <w:jc w:val="left"/>
              <w:rPr>
                <w:szCs w:val="20"/>
              </w:rPr>
            </w:pPr>
            <w:r w:rsidRPr="00413CB7">
              <w:rPr>
                <w:szCs w:val="20"/>
              </w:rPr>
              <w:t>Refund 183736</w:t>
            </w:r>
          </w:p>
        </w:tc>
        <w:tc>
          <w:tcPr>
            <w:tcW w:w="453" w:type="pct"/>
            <w:noWrap/>
            <w:hideMark/>
          </w:tcPr>
          <w:p w14:paraId="3C35E60D" w14:textId="77777777" w:rsidR="00413CB7" w:rsidRPr="00413CB7" w:rsidRDefault="00413CB7" w:rsidP="00413CB7">
            <w:pPr>
              <w:spacing w:after="0"/>
              <w:jc w:val="right"/>
              <w:rPr>
                <w:szCs w:val="20"/>
              </w:rPr>
            </w:pPr>
            <w:r w:rsidRPr="00413CB7">
              <w:rPr>
                <w:szCs w:val="20"/>
              </w:rPr>
              <w:t>21.10.2013</w:t>
            </w:r>
          </w:p>
        </w:tc>
      </w:tr>
      <w:tr w:rsidR="00413CB7" w:rsidRPr="00413CB7" w14:paraId="214BC619" w14:textId="77777777" w:rsidTr="005B36B0">
        <w:trPr>
          <w:trHeight w:val="20"/>
        </w:trPr>
        <w:tc>
          <w:tcPr>
            <w:tcW w:w="1756" w:type="pct"/>
            <w:noWrap/>
            <w:hideMark/>
          </w:tcPr>
          <w:p w14:paraId="494F617F" w14:textId="77777777" w:rsidR="00413CB7" w:rsidRPr="00413CB7" w:rsidRDefault="00413CB7" w:rsidP="00413CB7">
            <w:pPr>
              <w:spacing w:after="0"/>
              <w:jc w:val="left"/>
              <w:rPr>
                <w:szCs w:val="20"/>
              </w:rPr>
            </w:pPr>
            <w:r w:rsidRPr="00413CB7">
              <w:rPr>
                <w:szCs w:val="20"/>
              </w:rPr>
              <w:t>Fiona Hales</w:t>
            </w:r>
          </w:p>
        </w:tc>
        <w:tc>
          <w:tcPr>
            <w:tcW w:w="1597" w:type="pct"/>
            <w:noWrap/>
            <w:hideMark/>
          </w:tcPr>
          <w:p w14:paraId="055C311D" w14:textId="77777777" w:rsidR="00413CB7" w:rsidRPr="00413CB7" w:rsidRDefault="00413CB7" w:rsidP="00413CB7">
            <w:pPr>
              <w:spacing w:after="0"/>
              <w:ind w:left="113"/>
              <w:jc w:val="left"/>
              <w:rPr>
                <w:szCs w:val="20"/>
              </w:rPr>
            </w:pPr>
            <w:r w:rsidRPr="00413CB7">
              <w:rPr>
                <w:szCs w:val="20"/>
              </w:rPr>
              <w:t>DIREK, SA 5110</w:t>
            </w:r>
          </w:p>
        </w:tc>
        <w:tc>
          <w:tcPr>
            <w:tcW w:w="424" w:type="pct"/>
            <w:noWrap/>
            <w:hideMark/>
          </w:tcPr>
          <w:p w14:paraId="3CD4CF32" w14:textId="77777777" w:rsidR="00413CB7" w:rsidRPr="00413CB7" w:rsidRDefault="00413CB7" w:rsidP="00413CB7">
            <w:pPr>
              <w:spacing w:after="0"/>
              <w:ind w:right="113"/>
              <w:jc w:val="right"/>
              <w:rPr>
                <w:szCs w:val="20"/>
              </w:rPr>
            </w:pPr>
            <w:r w:rsidRPr="00413CB7">
              <w:rPr>
                <w:szCs w:val="20"/>
              </w:rPr>
              <w:t>15.04</w:t>
            </w:r>
          </w:p>
        </w:tc>
        <w:tc>
          <w:tcPr>
            <w:tcW w:w="770" w:type="pct"/>
            <w:noWrap/>
            <w:hideMark/>
          </w:tcPr>
          <w:p w14:paraId="4B1D8A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5EF78D" w14:textId="77777777" w:rsidR="00413CB7" w:rsidRPr="00413CB7" w:rsidRDefault="00413CB7" w:rsidP="00413CB7">
            <w:pPr>
              <w:spacing w:after="0"/>
              <w:jc w:val="right"/>
              <w:rPr>
                <w:szCs w:val="20"/>
              </w:rPr>
            </w:pPr>
            <w:r w:rsidRPr="00413CB7">
              <w:rPr>
                <w:szCs w:val="20"/>
              </w:rPr>
              <w:t>6.11.2013</w:t>
            </w:r>
          </w:p>
        </w:tc>
      </w:tr>
      <w:tr w:rsidR="00413CB7" w:rsidRPr="00413CB7" w14:paraId="2D19C111" w14:textId="77777777" w:rsidTr="005B36B0">
        <w:trPr>
          <w:trHeight w:val="20"/>
        </w:trPr>
        <w:tc>
          <w:tcPr>
            <w:tcW w:w="1756" w:type="pct"/>
            <w:noWrap/>
            <w:hideMark/>
          </w:tcPr>
          <w:p w14:paraId="72FB79CE" w14:textId="77777777" w:rsidR="00413CB7" w:rsidRPr="00413CB7" w:rsidRDefault="00413CB7" w:rsidP="00413CB7">
            <w:pPr>
              <w:spacing w:after="0"/>
              <w:jc w:val="left"/>
              <w:rPr>
                <w:szCs w:val="20"/>
              </w:rPr>
            </w:pPr>
            <w:r w:rsidRPr="00413CB7">
              <w:rPr>
                <w:szCs w:val="20"/>
              </w:rPr>
              <w:t>Fiona Horrigan</w:t>
            </w:r>
          </w:p>
        </w:tc>
        <w:tc>
          <w:tcPr>
            <w:tcW w:w="1597" w:type="pct"/>
            <w:noWrap/>
            <w:hideMark/>
          </w:tcPr>
          <w:p w14:paraId="347CD40A"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3DF5561" w14:textId="77777777" w:rsidR="00413CB7" w:rsidRPr="00413CB7" w:rsidRDefault="00413CB7" w:rsidP="00413CB7">
            <w:pPr>
              <w:spacing w:after="0"/>
              <w:ind w:right="113"/>
              <w:jc w:val="right"/>
              <w:rPr>
                <w:szCs w:val="20"/>
              </w:rPr>
            </w:pPr>
            <w:r w:rsidRPr="00413CB7">
              <w:rPr>
                <w:szCs w:val="20"/>
              </w:rPr>
              <w:t>17.13</w:t>
            </w:r>
          </w:p>
        </w:tc>
        <w:tc>
          <w:tcPr>
            <w:tcW w:w="770" w:type="pct"/>
            <w:noWrap/>
            <w:hideMark/>
          </w:tcPr>
          <w:p w14:paraId="19DB4A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C999B1" w14:textId="77777777" w:rsidR="00413CB7" w:rsidRPr="00413CB7" w:rsidRDefault="00413CB7" w:rsidP="00413CB7">
            <w:pPr>
              <w:spacing w:after="0"/>
              <w:jc w:val="right"/>
              <w:rPr>
                <w:szCs w:val="20"/>
              </w:rPr>
            </w:pPr>
            <w:r w:rsidRPr="00413CB7">
              <w:rPr>
                <w:szCs w:val="20"/>
              </w:rPr>
              <w:t>14.11.2014</w:t>
            </w:r>
          </w:p>
        </w:tc>
      </w:tr>
      <w:tr w:rsidR="00413CB7" w:rsidRPr="00413CB7" w14:paraId="10E78D7E" w14:textId="77777777" w:rsidTr="005B36B0">
        <w:trPr>
          <w:trHeight w:val="20"/>
        </w:trPr>
        <w:tc>
          <w:tcPr>
            <w:tcW w:w="1756" w:type="pct"/>
            <w:noWrap/>
            <w:hideMark/>
          </w:tcPr>
          <w:p w14:paraId="501071A1" w14:textId="77777777" w:rsidR="00413CB7" w:rsidRPr="00413CB7" w:rsidRDefault="00413CB7" w:rsidP="00413CB7">
            <w:pPr>
              <w:spacing w:after="0"/>
              <w:jc w:val="left"/>
              <w:rPr>
                <w:szCs w:val="20"/>
              </w:rPr>
            </w:pPr>
            <w:r w:rsidRPr="00413CB7">
              <w:rPr>
                <w:szCs w:val="20"/>
              </w:rPr>
              <w:t>Fiona L Rae</w:t>
            </w:r>
          </w:p>
        </w:tc>
        <w:tc>
          <w:tcPr>
            <w:tcW w:w="1597" w:type="pct"/>
            <w:noWrap/>
            <w:hideMark/>
          </w:tcPr>
          <w:p w14:paraId="21E42021" w14:textId="77777777"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14:paraId="47B16861" w14:textId="77777777" w:rsidR="00413CB7" w:rsidRPr="00413CB7" w:rsidRDefault="00413CB7" w:rsidP="00413CB7">
            <w:pPr>
              <w:spacing w:after="0"/>
              <w:ind w:right="113"/>
              <w:jc w:val="right"/>
              <w:rPr>
                <w:szCs w:val="20"/>
              </w:rPr>
            </w:pPr>
            <w:r w:rsidRPr="00413CB7">
              <w:rPr>
                <w:szCs w:val="20"/>
              </w:rPr>
              <w:t>13.15</w:t>
            </w:r>
          </w:p>
        </w:tc>
        <w:tc>
          <w:tcPr>
            <w:tcW w:w="770" w:type="pct"/>
            <w:noWrap/>
            <w:hideMark/>
          </w:tcPr>
          <w:p w14:paraId="7BFE3B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42B35B" w14:textId="77777777" w:rsidR="00413CB7" w:rsidRPr="00413CB7" w:rsidRDefault="00413CB7" w:rsidP="00413CB7">
            <w:pPr>
              <w:spacing w:after="0"/>
              <w:jc w:val="right"/>
              <w:rPr>
                <w:szCs w:val="20"/>
              </w:rPr>
            </w:pPr>
            <w:r w:rsidRPr="00413CB7">
              <w:rPr>
                <w:szCs w:val="20"/>
              </w:rPr>
              <w:t>26.11.2014</w:t>
            </w:r>
          </w:p>
        </w:tc>
      </w:tr>
      <w:tr w:rsidR="00413CB7" w:rsidRPr="00413CB7" w14:paraId="4677DD7A" w14:textId="77777777" w:rsidTr="005B36B0">
        <w:trPr>
          <w:trHeight w:val="20"/>
        </w:trPr>
        <w:tc>
          <w:tcPr>
            <w:tcW w:w="1756" w:type="pct"/>
            <w:noWrap/>
            <w:hideMark/>
          </w:tcPr>
          <w:p w14:paraId="1E2BCFAD" w14:textId="77777777" w:rsidR="00413CB7" w:rsidRPr="00413CB7" w:rsidRDefault="00413CB7" w:rsidP="00413CB7">
            <w:pPr>
              <w:spacing w:after="0"/>
              <w:jc w:val="left"/>
              <w:rPr>
                <w:szCs w:val="20"/>
              </w:rPr>
            </w:pPr>
            <w:r w:rsidRPr="00413CB7">
              <w:rPr>
                <w:szCs w:val="20"/>
              </w:rPr>
              <w:t>Fionna Klomp</w:t>
            </w:r>
          </w:p>
        </w:tc>
        <w:tc>
          <w:tcPr>
            <w:tcW w:w="1597" w:type="pct"/>
            <w:noWrap/>
            <w:hideMark/>
          </w:tcPr>
          <w:p w14:paraId="11CADC78"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2E78990C"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639436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036CF5" w14:textId="77777777" w:rsidR="00413CB7" w:rsidRPr="00413CB7" w:rsidRDefault="00413CB7" w:rsidP="00413CB7">
            <w:pPr>
              <w:spacing w:after="0"/>
              <w:jc w:val="right"/>
              <w:rPr>
                <w:szCs w:val="20"/>
              </w:rPr>
            </w:pPr>
            <w:r w:rsidRPr="00413CB7">
              <w:rPr>
                <w:szCs w:val="20"/>
              </w:rPr>
              <w:t>8.7.2013</w:t>
            </w:r>
          </w:p>
        </w:tc>
      </w:tr>
      <w:tr w:rsidR="00413CB7" w:rsidRPr="00413CB7" w14:paraId="2F787BD5" w14:textId="77777777" w:rsidTr="005B36B0">
        <w:trPr>
          <w:trHeight w:val="20"/>
        </w:trPr>
        <w:tc>
          <w:tcPr>
            <w:tcW w:w="1756" w:type="pct"/>
            <w:noWrap/>
            <w:hideMark/>
          </w:tcPr>
          <w:p w14:paraId="7F786F6D" w14:textId="77777777" w:rsidR="00413CB7" w:rsidRPr="00413CB7" w:rsidRDefault="00413CB7" w:rsidP="00413CB7">
            <w:pPr>
              <w:spacing w:after="0"/>
              <w:jc w:val="left"/>
              <w:rPr>
                <w:szCs w:val="20"/>
              </w:rPr>
            </w:pPr>
            <w:r w:rsidRPr="00413CB7">
              <w:rPr>
                <w:szCs w:val="20"/>
              </w:rPr>
              <w:t>Flora Tsountarou</w:t>
            </w:r>
          </w:p>
        </w:tc>
        <w:tc>
          <w:tcPr>
            <w:tcW w:w="1597" w:type="pct"/>
            <w:noWrap/>
            <w:hideMark/>
          </w:tcPr>
          <w:p w14:paraId="4A57AE32"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20C288E9" w14:textId="77777777" w:rsidR="00413CB7" w:rsidRPr="00413CB7" w:rsidRDefault="00413CB7" w:rsidP="00413CB7">
            <w:pPr>
              <w:spacing w:after="0"/>
              <w:ind w:right="113"/>
              <w:jc w:val="right"/>
              <w:rPr>
                <w:szCs w:val="20"/>
              </w:rPr>
            </w:pPr>
            <w:r w:rsidRPr="00413CB7">
              <w:rPr>
                <w:szCs w:val="20"/>
              </w:rPr>
              <w:t>10.13</w:t>
            </w:r>
          </w:p>
        </w:tc>
        <w:tc>
          <w:tcPr>
            <w:tcW w:w="770" w:type="pct"/>
            <w:noWrap/>
            <w:hideMark/>
          </w:tcPr>
          <w:p w14:paraId="620B16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77A818" w14:textId="77777777" w:rsidR="00413CB7" w:rsidRPr="00413CB7" w:rsidRDefault="00413CB7" w:rsidP="00413CB7">
            <w:pPr>
              <w:spacing w:after="0"/>
              <w:jc w:val="right"/>
              <w:rPr>
                <w:szCs w:val="20"/>
              </w:rPr>
            </w:pPr>
            <w:r w:rsidRPr="00413CB7">
              <w:rPr>
                <w:szCs w:val="20"/>
              </w:rPr>
              <w:t>29.4.2013</w:t>
            </w:r>
          </w:p>
        </w:tc>
      </w:tr>
      <w:tr w:rsidR="00413CB7" w:rsidRPr="00413CB7" w14:paraId="7ED6F2D5" w14:textId="77777777" w:rsidTr="005B36B0">
        <w:trPr>
          <w:trHeight w:val="20"/>
        </w:trPr>
        <w:tc>
          <w:tcPr>
            <w:tcW w:w="1756" w:type="pct"/>
            <w:noWrap/>
            <w:hideMark/>
          </w:tcPr>
          <w:p w14:paraId="3C336F6C" w14:textId="77777777" w:rsidR="00413CB7" w:rsidRPr="00413CB7" w:rsidRDefault="00413CB7" w:rsidP="00413CB7">
            <w:pPr>
              <w:spacing w:after="0"/>
              <w:jc w:val="left"/>
              <w:rPr>
                <w:szCs w:val="20"/>
              </w:rPr>
            </w:pPr>
            <w:r w:rsidRPr="00413CB7">
              <w:rPr>
                <w:szCs w:val="20"/>
              </w:rPr>
              <w:t>Florent Faurie</w:t>
            </w:r>
          </w:p>
        </w:tc>
        <w:tc>
          <w:tcPr>
            <w:tcW w:w="1597" w:type="pct"/>
            <w:noWrap/>
            <w:hideMark/>
          </w:tcPr>
          <w:p w14:paraId="1C46624C" w14:textId="77777777" w:rsidR="00413CB7" w:rsidRPr="00413CB7" w:rsidRDefault="00413CB7" w:rsidP="00413CB7">
            <w:pPr>
              <w:spacing w:after="0"/>
              <w:ind w:left="113"/>
              <w:jc w:val="left"/>
              <w:rPr>
                <w:szCs w:val="20"/>
              </w:rPr>
            </w:pPr>
            <w:r w:rsidRPr="00413CB7">
              <w:rPr>
                <w:szCs w:val="20"/>
              </w:rPr>
              <w:t>BRIDGEWATER, SA 5155</w:t>
            </w:r>
          </w:p>
        </w:tc>
        <w:tc>
          <w:tcPr>
            <w:tcW w:w="424" w:type="pct"/>
            <w:noWrap/>
            <w:hideMark/>
          </w:tcPr>
          <w:p w14:paraId="5335ABD7" w14:textId="77777777" w:rsidR="00413CB7" w:rsidRPr="00413CB7" w:rsidRDefault="00413CB7" w:rsidP="00413CB7">
            <w:pPr>
              <w:spacing w:after="0"/>
              <w:ind w:right="113"/>
              <w:jc w:val="right"/>
              <w:rPr>
                <w:szCs w:val="20"/>
              </w:rPr>
            </w:pPr>
            <w:r w:rsidRPr="00413CB7">
              <w:rPr>
                <w:szCs w:val="20"/>
              </w:rPr>
              <w:t>290.23</w:t>
            </w:r>
          </w:p>
        </w:tc>
        <w:tc>
          <w:tcPr>
            <w:tcW w:w="770" w:type="pct"/>
            <w:noWrap/>
            <w:hideMark/>
          </w:tcPr>
          <w:p w14:paraId="4D0E33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E2E0CD" w14:textId="77777777" w:rsidR="00413CB7" w:rsidRPr="00413CB7" w:rsidRDefault="00413CB7" w:rsidP="00413CB7">
            <w:pPr>
              <w:spacing w:after="0"/>
              <w:jc w:val="right"/>
              <w:rPr>
                <w:szCs w:val="20"/>
              </w:rPr>
            </w:pPr>
            <w:r w:rsidRPr="00413CB7">
              <w:rPr>
                <w:szCs w:val="20"/>
              </w:rPr>
              <w:t>13.6.2014</w:t>
            </w:r>
          </w:p>
        </w:tc>
      </w:tr>
      <w:tr w:rsidR="00413CB7" w:rsidRPr="00413CB7" w14:paraId="3B73CA82" w14:textId="77777777" w:rsidTr="005B36B0">
        <w:trPr>
          <w:trHeight w:val="20"/>
        </w:trPr>
        <w:tc>
          <w:tcPr>
            <w:tcW w:w="1756" w:type="pct"/>
            <w:noWrap/>
            <w:hideMark/>
          </w:tcPr>
          <w:p w14:paraId="172ED7D5" w14:textId="77777777" w:rsidR="00413CB7" w:rsidRPr="00413CB7" w:rsidRDefault="00413CB7" w:rsidP="00413CB7">
            <w:pPr>
              <w:spacing w:after="0"/>
              <w:jc w:val="left"/>
              <w:rPr>
                <w:szCs w:val="20"/>
              </w:rPr>
            </w:pPr>
            <w:r w:rsidRPr="00413CB7">
              <w:rPr>
                <w:szCs w:val="20"/>
              </w:rPr>
              <w:t>Florianne Roach</w:t>
            </w:r>
          </w:p>
        </w:tc>
        <w:tc>
          <w:tcPr>
            <w:tcW w:w="1597" w:type="pct"/>
            <w:noWrap/>
            <w:hideMark/>
          </w:tcPr>
          <w:p w14:paraId="7B1AC2FE" w14:textId="77777777" w:rsidR="00413CB7" w:rsidRPr="00413CB7" w:rsidRDefault="00413CB7" w:rsidP="00413CB7">
            <w:pPr>
              <w:spacing w:after="0"/>
              <w:ind w:left="113"/>
              <w:jc w:val="left"/>
              <w:rPr>
                <w:szCs w:val="20"/>
              </w:rPr>
            </w:pPr>
            <w:r w:rsidRPr="00413CB7">
              <w:rPr>
                <w:szCs w:val="20"/>
              </w:rPr>
              <w:t>ROSSLYN PARK, SA 5072</w:t>
            </w:r>
          </w:p>
        </w:tc>
        <w:tc>
          <w:tcPr>
            <w:tcW w:w="424" w:type="pct"/>
            <w:noWrap/>
            <w:hideMark/>
          </w:tcPr>
          <w:p w14:paraId="4CB78874" w14:textId="77777777" w:rsidR="00413CB7" w:rsidRPr="00413CB7" w:rsidRDefault="00413CB7" w:rsidP="00413CB7">
            <w:pPr>
              <w:spacing w:after="0"/>
              <w:ind w:right="113"/>
              <w:jc w:val="right"/>
              <w:rPr>
                <w:szCs w:val="20"/>
              </w:rPr>
            </w:pPr>
            <w:r w:rsidRPr="00413CB7">
              <w:rPr>
                <w:szCs w:val="20"/>
              </w:rPr>
              <w:t>137.07</w:t>
            </w:r>
          </w:p>
        </w:tc>
        <w:tc>
          <w:tcPr>
            <w:tcW w:w="770" w:type="pct"/>
            <w:noWrap/>
            <w:hideMark/>
          </w:tcPr>
          <w:p w14:paraId="37FA9F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C52D9E" w14:textId="77777777" w:rsidR="00413CB7" w:rsidRPr="00413CB7" w:rsidRDefault="00413CB7" w:rsidP="00413CB7">
            <w:pPr>
              <w:spacing w:after="0"/>
              <w:jc w:val="right"/>
              <w:rPr>
                <w:szCs w:val="20"/>
              </w:rPr>
            </w:pPr>
            <w:r w:rsidRPr="00413CB7">
              <w:rPr>
                <w:szCs w:val="20"/>
              </w:rPr>
              <w:t>21.2.2014</w:t>
            </w:r>
          </w:p>
        </w:tc>
      </w:tr>
      <w:tr w:rsidR="00413CB7" w:rsidRPr="00413CB7" w14:paraId="4E87B148" w14:textId="77777777" w:rsidTr="005B36B0">
        <w:trPr>
          <w:trHeight w:val="20"/>
        </w:trPr>
        <w:tc>
          <w:tcPr>
            <w:tcW w:w="1756" w:type="pct"/>
            <w:noWrap/>
            <w:hideMark/>
          </w:tcPr>
          <w:p w14:paraId="642CBB56" w14:textId="77777777" w:rsidR="00413CB7" w:rsidRPr="00413CB7" w:rsidRDefault="00413CB7" w:rsidP="00413CB7">
            <w:pPr>
              <w:spacing w:after="0"/>
              <w:jc w:val="left"/>
              <w:rPr>
                <w:szCs w:val="20"/>
              </w:rPr>
            </w:pPr>
            <w:r w:rsidRPr="00413CB7">
              <w:rPr>
                <w:szCs w:val="20"/>
              </w:rPr>
              <w:t>Fofy Piliotis</w:t>
            </w:r>
          </w:p>
        </w:tc>
        <w:tc>
          <w:tcPr>
            <w:tcW w:w="1597" w:type="pct"/>
            <w:noWrap/>
            <w:hideMark/>
          </w:tcPr>
          <w:p w14:paraId="231BB17A" w14:textId="77777777"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14:paraId="787469FC" w14:textId="77777777" w:rsidR="00413CB7" w:rsidRPr="00413CB7" w:rsidRDefault="00413CB7" w:rsidP="00413CB7">
            <w:pPr>
              <w:spacing w:after="0"/>
              <w:ind w:right="113"/>
              <w:jc w:val="right"/>
              <w:rPr>
                <w:szCs w:val="20"/>
              </w:rPr>
            </w:pPr>
            <w:r w:rsidRPr="00413CB7">
              <w:rPr>
                <w:szCs w:val="20"/>
              </w:rPr>
              <w:t>67.06</w:t>
            </w:r>
          </w:p>
        </w:tc>
        <w:tc>
          <w:tcPr>
            <w:tcW w:w="770" w:type="pct"/>
            <w:noWrap/>
            <w:hideMark/>
          </w:tcPr>
          <w:p w14:paraId="2512F2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ED8EAF" w14:textId="77777777" w:rsidR="00413CB7" w:rsidRPr="00413CB7" w:rsidRDefault="00413CB7" w:rsidP="00413CB7">
            <w:pPr>
              <w:spacing w:after="0"/>
              <w:jc w:val="right"/>
              <w:rPr>
                <w:szCs w:val="20"/>
              </w:rPr>
            </w:pPr>
            <w:r w:rsidRPr="00413CB7">
              <w:rPr>
                <w:szCs w:val="20"/>
              </w:rPr>
              <w:t>11.4.2013</w:t>
            </w:r>
          </w:p>
        </w:tc>
      </w:tr>
      <w:tr w:rsidR="00413CB7" w:rsidRPr="00413CB7" w14:paraId="084D83D2" w14:textId="77777777" w:rsidTr="005B36B0">
        <w:trPr>
          <w:trHeight w:val="20"/>
        </w:trPr>
        <w:tc>
          <w:tcPr>
            <w:tcW w:w="1756" w:type="pct"/>
            <w:noWrap/>
            <w:hideMark/>
          </w:tcPr>
          <w:p w14:paraId="46A8EB9A" w14:textId="77777777" w:rsidR="00413CB7" w:rsidRPr="00413CB7" w:rsidRDefault="00413CB7" w:rsidP="00413CB7">
            <w:pPr>
              <w:spacing w:after="0"/>
              <w:jc w:val="left"/>
              <w:rPr>
                <w:szCs w:val="20"/>
              </w:rPr>
            </w:pPr>
            <w:r w:rsidRPr="00413CB7">
              <w:rPr>
                <w:szCs w:val="20"/>
              </w:rPr>
              <w:t>Fotina Likouras</w:t>
            </w:r>
          </w:p>
        </w:tc>
        <w:tc>
          <w:tcPr>
            <w:tcW w:w="1597" w:type="pct"/>
            <w:noWrap/>
            <w:hideMark/>
          </w:tcPr>
          <w:p w14:paraId="5963419E" w14:textId="77777777" w:rsidR="00413CB7" w:rsidRPr="00413CB7" w:rsidRDefault="00413CB7" w:rsidP="00413CB7">
            <w:pPr>
              <w:spacing w:after="0"/>
              <w:ind w:left="113"/>
              <w:jc w:val="left"/>
              <w:rPr>
                <w:szCs w:val="20"/>
              </w:rPr>
            </w:pPr>
            <w:r w:rsidRPr="00413CB7">
              <w:rPr>
                <w:szCs w:val="20"/>
              </w:rPr>
              <w:t>COOBOWIE, SA 5583</w:t>
            </w:r>
          </w:p>
        </w:tc>
        <w:tc>
          <w:tcPr>
            <w:tcW w:w="424" w:type="pct"/>
            <w:noWrap/>
            <w:hideMark/>
          </w:tcPr>
          <w:p w14:paraId="4FD93FF6" w14:textId="77777777" w:rsidR="00413CB7" w:rsidRPr="00413CB7" w:rsidRDefault="00413CB7" w:rsidP="00413CB7">
            <w:pPr>
              <w:spacing w:after="0"/>
              <w:ind w:right="113"/>
              <w:jc w:val="right"/>
              <w:rPr>
                <w:szCs w:val="20"/>
              </w:rPr>
            </w:pPr>
            <w:r w:rsidRPr="00413CB7">
              <w:rPr>
                <w:szCs w:val="20"/>
              </w:rPr>
              <w:t>98.53</w:t>
            </w:r>
          </w:p>
        </w:tc>
        <w:tc>
          <w:tcPr>
            <w:tcW w:w="770" w:type="pct"/>
            <w:noWrap/>
            <w:hideMark/>
          </w:tcPr>
          <w:p w14:paraId="5C7799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5B1550" w14:textId="77777777" w:rsidR="00413CB7" w:rsidRPr="00413CB7" w:rsidRDefault="00413CB7" w:rsidP="00413CB7">
            <w:pPr>
              <w:spacing w:after="0"/>
              <w:jc w:val="right"/>
              <w:rPr>
                <w:szCs w:val="20"/>
              </w:rPr>
            </w:pPr>
            <w:r w:rsidRPr="00413CB7">
              <w:rPr>
                <w:szCs w:val="20"/>
              </w:rPr>
              <w:t>23.4.2013</w:t>
            </w:r>
          </w:p>
        </w:tc>
      </w:tr>
      <w:tr w:rsidR="00413CB7" w:rsidRPr="00413CB7" w14:paraId="51F4C479" w14:textId="77777777" w:rsidTr="005B36B0">
        <w:trPr>
          <w:trHeight w:val="20"/>
        </w:trPr>
        <w:tc>
          <w:tcPr>
            <w:tcW w:w="1756" w:type="pct"/>
            <w:noWrap/>
            <w:hideMark/>
          </w:tcPr>
          <w:p w14:paraId="20C6B62E" w14:textId="77777777" w:rsidR="00413CB7" w:rsidRPr="00413CB7" w:rsidRDefault="00413CB7" w:rsidP="00413CB7">
            <w:pPr>
              <w:spacing w:after="0"/>
              <w:jc w:val="left"/>
              <w:rPr>
                <w:szCs w:val="20"/>
              </w:rPr>
            </w:pPr>
            <w:r w:rsidRPr="00413CB7">
              <w:rPr>
                <w:szCs w:val="20"/>
              </w:rPr>
              <w:t>Fotina Likouras</w:t>
            </w:r>
          </w:p>
        </w:tc>
        <w:tc>
          <w:tcPr>
            <w:tcW w:w="1597" w:type="pct"/>
            <w:noWrap/>
            <w:hideMark/>
          </w:tcPr>
          <w:p w14:paraId="0247C09B" w14:textId="77777777" w:rsidR="00413CB7" w:rsidRPr="00413CB7" w:rsidRDefault="00413CB7" w:rsidP="00413CB7">
            <w:pPr>
              <w:spacing w:after="0"/>
              <w:ind w:left="113"/>
              <w:jc w:val="left"/>
              <w:rPr>
                <w:szCs w:val="20"/>
              </w:rPr>
            </w:pPr>
            <w:r w:rsidRPr="00413CB7">
              <w:rPr>
                <w:szCs w:val="20"/>
              </w:rPr>
              <w:t>COOBOWIE, SA 5583</w:t>
            </w:r>
          </w:p>
        </w:tc>
        <w:tc>
          <w:tcPr>
            <w:tcW w:w="424" w:type="pct"/>
            <w:noWrap/>
            <w:hideMark/>
          </w:tcPr>
          <w:p w14:paraId="15B4AF23" w14:textId="77777777" w:rsidR="00413CB7" w:rsidRPr="00413CB7" w:rsidRDefault="00413CB7" w:rsidP="00413CB7">
            <w:pPr>
              <w:spacing w:after="0"/>
              <w:ind w:right="113"/>
              <w:jc w:val="right"/>
              <w:rPr>
                <w:szCs w:val="20"/>
              </w:rPr>
            </w:pPr>
            <w:r w:rsidRPr="00413CB7">
              <w:rPr>
                <w:szCs w:val="20"/>
              </w:rPr>
              <w:t>131.93</w:t>
            </w:r>
          </w:p>
        </w:tc>
        <w:tc>
          <w:tcPr>
            <w:tcW w:w="770" w:type="pct"/>
            <w:noWrap/>
            <w:hideMark/>
          </w:tcPr>
          <w:p w14:paraId="4FAF87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E8EDBA" w14:textId="77777777" w:rsidR="00413CB7" w:rsidRPr="00413CB7" w:rsidRDefault="00413CB7" w:rsidP="00413CB7">
            <w:pPr>
              <w:spacing w:after="0"/>
              <w:jc w:val="right"/>
              <w:rPr>
                <w:szCs w:val="20"/>
              </w:rPr>
            </w:pPr>
            <w:r w:rsidRPr="00413CB7">
              <w:rPr>
                <w:szCs w:val="20"/>
              </w:rPr>
              <w:t>23.4.2013</w:t>
            </w:r>
          </w:p>
        </w:tc>
      </w:tr>
      <w:tr w:rsidR="00413CB7" w:rsidRPr="00413CB7" w14:paraId="272A47C6" w14:textId="77777777" w:rsidTr="005B36B0">
        <w:trPr>
          <w:trHeight w:val="20"/>
        </w:trPr>
        <w:tc>
          <w:tcPr>
            <w:tcW w:w="1756" w:type="pct"/>
            <w:noWrap/>
            <w:hideMark/>
          </w:tcPr>
          <w:p w14:paraId="36222FDF" w14:textId="77777777" w:rsidR="00413CB7" w:rsidRPr="00413CB7" w:rsidRDefault="00413CB7" w:rsidP="00413CB7">
            <w:pPr>
              <w:spacing w:after="0"/>
              <w:jc w:val="left"/>
              <w:rPr>
                <w:szCs w:val="20"/>
              </w:rPr>
            </w:pPr>
            <w:r w:rsidRPr="00413CB7">
              <w:rPr>
                <w:szCs w:val="20"/>
              </w:rPr>
              <w:t>Fotios Ladis</w:t>
            </w:r>
          </w:p>
        </w:tc>
        <w:tc>
          <w:tcPr>
            <w:tcW w:w="1597" w:type="pct"/>
            <w:noWrap/>
            <w:hideMark/>
          </w:tcPr>
          <w:p w14:paraId="589356A7"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277019F0" w14:textId="77777777" w:rsidR="00413CB7" w:rsidRPr="00413CB7" w:rsidRDefault="00413CB7" w:rsidP="00413CB7">
            <w:pPr>
              <w:spacing w:after="0"/>
              <w:ind w:right="113"/>
              <w:jc w:val="right"/>
              <w:rPr>
                <w:szCs w:val="20"/>
              </w:rPr>
            </w:pPr>
            <w:r w:rsidRPr="00413CB7">
              <w:rPr>
                <w:szCs w:val="20"/>
              </w:rPr>
              <w:t>56.97</w:t>
            </w:r>
          </w:p>
        </w:tc>
        <w:tc>
          <w:tcPr>
            <w:tcW w:w="770" w:type="pct"/>
            <w:noWrap/>
            <w:hideMark/>
          </w:tcPr>
          <w:p w14:paraId="129FDA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993F9E" w14:textId="77777777" w:rsidR="00413CB7" w:rsidRPr="00413CB7" w:rsidRDefault="00413CB7" w:rsidP="00413CB7">
            <w:pPr>
              <w:spacing w:after="0"/>
              <w:jc w:val="right"/>
              <w:rPr>
                <w:szCs w:val="20"/>
              </w:rPr>
            </w:pPr>
            <w:r w:rsidRPr="00413CB7">
              <w:rPr>
                <w:szCs w:val="20"/>
              </w:rPr>
              <w:t>29.12.2014</w:t>
            </w:r>
          </w:p>
        </w:tc>
      </w:tr>
      <w:tr w:rsidR="00413CB7" w:rsidRPr="00413CB7" w14:paraId="19B0B128" w14:textId="77777777" w:rsidTr="005B36B0">
        <w:trPr>
          <w:trHeight w:val="20"/>
        </w:trPr>
        <w:tc>
          <w:tcPr>
            <w:tcW w:w="1756" w:type="pct"/>
            <w:noWrap/>
            <w:hideMark/>
          </w:tcPr>
          <w:p w14:paraId="1C103353" w14:textId="77777777" w:rsidR="00413CB7" w:rsidRPr="00413CB7" w:rsidRDefault="00413CB7" w:rsidP="00413CB7">
            <w:pPr>
              <w:spacing w:after="0"/>
              <w:jc w:val="left"/>
              <w:rPr>
                <w:szCs w:val="20"/>
              </w:rPr>
            </w:pPr>
            <w:r w:rsidRPr="00413CB7">
              <w:rPr>
                <w:szCs w:val="20"/>
              </w:rPr>
              <w:t>Francesco Giglio</w:t>
            </w:r>
          </w:p>
        </w:tc>
        <w:tc>
          <w:tcPr>
            <w:tcW w:w="1597" w:type="pct"/>
            <w:noWrap/>
            <w:hideMark/>
          </w:tcPr>
          <w:p w14:paraId="348DBA10" w14:textId="77777777"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14:paraId="3C27D985"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5FD097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5AE283" w14:textId="77777777" w:rsidR="00413CB7" w:rsidRPr="00413CB7" w:rsidRDefault="00413CB7" w:rsidP="00413CB7">
            <w:pPr>
              <w:spacing w:after="0"/>
              <w:jc w:val="right"/>
              <w:rPr>
                <w:szCs w:val="20"/>
              </w:rPr>
            </w:pPr>
            <w:r w:rsidRPr="00413CB7">
              <w:rPr>
                <w:szCs w:val="20"/>
              </w:rPr>
              <w:t>13.3.2014</w:t>
            </w:r>
          </w:p>
        </w:tc>
      </w:tr>
      <w:tr w:rsidR="00413CB7" w:rsidRPr="00413CB7" w14:paraId="559EB923" w14:textId="77777777" w:rsidTr="005B36B0">
        <w:trPr>
          <w:trHeight w:val="20"/>
        </w:trPr>
        <w:tc>
          <w:tcPr>
            <w:tcW w:w="1756" w:type="pct"/>
            <w:noWrap/>
            <w:hideMark/>
          </w:tcPr>
          <w:p w14:paraId="2A88FEC9" w14:textId="77777777" w:rsidR="00413CB7" w:rsidRPr="00413CB7" w:rsidRDefault="00413CB7" w:rsidP="00413CB7">
            <w:pPr>
              <w:spacing w:after="0"/>
              <w:jc w:val="left"/>
              <w:rPr>
                <w:szCs w:val="20"/>
              </w:rPr>
            </w:pPr>
            <w:r w:rsidRPr="00413CB7">
              <w:rPr>
                <w:szCs w:val="20"/>
              </w:rPr>
              <w:t>Francis J Ford</w:t>
            </w:r>
          </w:p>
        </w:tc>
        <w:tc>
          <w:tcPr>
            <w:tcW w:w="1597" w:type="pct"/>
            <w:noWrap/>
            <w:hideMark/>
          </w:tcPr>
          <w:p w14:paraId="64A321C9"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615401C5" w14:textId="77777777" w:rsidR="00413CB7" w:rsidRPr="00413CB7" w:rsidRDefault="00413CB7" w:rsidP="00413CB7">
            <w:pPr>
              <w:spacing w:after="0"/>
              <w:ind w:right="113"/>
              <w:jc w:val="right"/>
              <w:rPr>
                <w:szCs w:val="20"/>
              </w:rPr>
            </w:pPr>
            <w:r w:rsidRPr="00413CB7">
              <w:rPr>
                <w:szCs w:val="20"/>
              </w:rPr>
              <w:t>10.21</w:t>
            </w:r>
          </w:p>
        </w:tc>
        <w:tc>
          <w:tcPr>
            <w:tcW w:w="770" w:type="pct"/>
            <w:noWrap/>
            <w:hideMark/>
          </w:tcPr>
          <w:p w14:paraId="6ED4D6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23C738" w14:textId="77777777" w:rsidR="00413CB7" w:rsidRPr="00413CB7" w:rsidRDefault="00413CB7" w:rsidP="00413CB7">
            <w:pPr>
              <w:spacing w:after="0"/>
              <w:jc w:val="right"/>
              <w:rPr>
                <w:szCs w:val="20"/>
              </w:rPr>
            </w:pPr>
            <w:r w:rsidRPr="00413CB7">
              <w:rPr>
                <w:szCs w:val="20"/>
              </w:rPr>
              <w:t>29.4.2013</w:t>
            </w:r>
          </w:p>
        </w:tc>
      </w:tr>
      <w:tr w:rsidR="00413CB7" w:rsidRPr="00413CB7" w14:paraId="0D764399" w14:textId="77777777" w:rsidTr="005B36B0">
        <w:trPr>
          <w:trHeight w:val="20"/>
        </w:trPr>
        <w:tc>
          <w:tcPr>
            <w:tcW w:w="1756" w:type="pct"/>
            <w:noWrap/>
            <w:hideMark/>
          </w:tcPr>
          <w:p w14:paraId="45314F0D" w14:textId="77777777" w:rsidR="00413CB7" w:rsidRPr="00413CB7" w:rsidRDefault="00413CB7" w:rsidP="00413CB7">
            <w:pPr>
              <w:spacing w:after="0"/>
              <w:jc w:val="left"/>
              <w:rPr>
                <w:szCs w:val="20"/>
              </w:rPr>
            </w:pPr>
            <w:r w:rsidRPr="00413CB7">
              <w:rPr>
                <w:szCs w:val="20"/>
              </w:rPr>
              <w:t>Francois Pienaar</w:t>
            </w:r>
          </w:p>
        </w:tc>
        <w:tc>
          <w:tcPr>
            <w:tcW w:w="1597" w:type="pct"/>
            <w:noWrap/>
            <w:hideMark/>
          </w:tcPr>
          <w:p w14:paraId="0FB28FAD"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503E8D2E" w14:textId="77777777" w:rsidR="00413CB7" w:rsidRPr="00413CB7" w:rsidRDefault="00413CB7" w:rsidP="00413CB7">
            <w:pPr>
              <w:spacing w:after="0"/>
              <w:ind w:right="113"/>
              <w:jc w:val="right"/>
              <w:rPr>
                <w:szCs w:val="20"/>
              </w:rPr>
            </w:pPr>
            <w:r w:rsidRPr="00413CB7">
              <w:rPr>
                <w:szCs w:val="20"/>
              </w:rPr>
              <w:t>253.85</w:t>
            </w:r>
          </w:p>
        </w:tc>
        <w:tc>
          <w:tcPr>
            <w:tcW w:w="770" w:type="pct"/>
            <w:noWrap/>
            <w:hideMark/>
          </w:tcPr>
          <w:p w14:paraId="0ABAF3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199502" w14:textId="77777777" w:rsidR="00413CB7" w:rsidRPr="00413CB7" w:rsidRDefault="00413CB7" w:rsidP="00413CB7">
            <w:pPr>
              <w:spacing w:after="0"/>
              <w:jc w:val="right"/>
              <w:rPr>
                <w:szCs w:val="20"/>
              </w:rPr>
            </w:pPr>
            <w:r w:rsidRPr="00413CB7">
              <w:rPr>
                <w:szCs w:val="20"/>
              </w:rPr>
              <w:t>12.6.2014</w:t>
            </w:r>
          </w:p>
        </w:tc>
      </w:tr>
      <w:tr w:rsidR="00413CB7" w:rsidRPr="00413CB7" w14:paraId="558F0D38" w14:textId="77777777" w:rsidTr="005B36B0">
        <w:trPr>
          <w:trHeight w:val="20"/>
        </w:trPr>
        <w:tc>
          <w:tcPr>
            <w:tcW w:w="1756" w:type="pct"/>
            <w:noWrap/>
            <w:hideMark/>
          </w:tcPr>
          <w:p w14:paraId="0D0BFE35" w14:textId="77777777" w:rsidR="00413CB7" w:rsidRPr="00413CB7" w:rsidRDefault="00413CB7" w:rsidP="00413CB7">
            <w:pPr>
              <w:spacing w:after="0"/>
              <w:jc w:val="left"/>
              <w:rPr>
                <w:szCs w:val="20"/>
              </w:rPr>
            </w:pPr>
            <w:r w:rsidRPr="00413CB7">
              <w:rPr>
                <w:szCs w:val="20"/>
              </w:rPr>
              <w:t>Frank Barbaro</w:t>
            </w:r>
          </w:p>
        </w:tc>
        <w:tc>
          <w:tcPr>
            <w:tcW w:w="1597" w:type="pct"/>
            <w:noWrap/>
            <w:hideMark/>
          </w:tcPr>
          <w:p w14:paraId="2023DE8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B1C4EB0" w14:textId="77777777" w:rsidR="00413CB7" w:rsidRPr="00413CB7" w:rsidRDefault="00413CB7" w:rsidP="00413CB7">
            <w:pPr>
              <w:spacing w:after="0"/>
              <w:ind w:right="113"/>
              <w:jc w:val="right"/>
              <w:rPr>
                <w:szCs w:val="20"/>
              </w:rPr>
            </w:pPr>
            <w:r w:rsidRPr="00413CB7">
              <w:rPr>
                <w:szCs w:val="20"/>
              </w:rPr>
              <w:t>11.93</w:t>
            </w:r>
          </w:p>
        </w:tc>
        <w:tc>
          <w:tcPr>
            <w:tcW w:w="770" w:type="pct"/>
            <w:noWrap/>
            <w:hideMark/>
          </w:tcPr>
          <w:p w14:paraId="28037C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CCD834" w14:textId="77777777" w:rsidR="00413CB7" w:rsidRPr="00413CB7" w:rsidRDefault="00413CB7" w:rsidP="00413CB7">
            <w:pPr>
              <w:spacing w:after="0"/>
              <w:jc w:val="right"/>
              <w:rPr>
                <w:szCs w:val="20"/>
              </w:rPr>
            </w:pPr>
            <w:r w:rsidRPr="00413CB7">
              <w:rPr>
                <w:szCs w:val="20"/>
              </w:rPr>
              <w:t>23.3.2014</w:t>
            </w:r>
          </w:p>
        </w:tc>
      </w:tr>
      <w:tr w:rsidR="00413CB7" w:rsidRPr="00413CB7" w14:paraId="401D06F1" w14:textId="77777777" w:rsidTr="005B36B0">
        <w:trPr>
          <w:trHeight w:val="20"/>
        </w:trPr>
        <w:tc>
          <w:tcPr>
            <w:tcW w:w="1756" w:type="pct"/>
            <w:noWrap/>
            <w:hideMark/>
          </w:tcPr>
          <w:p w14:paraId="6BFAFE60" w14:textId="77777777" w:rsidR="00413CB7" w:rsidRPr="00413CB7" w:rsidRDefault="00413CB7" w:rsidP="00413CB7">
            <w:pPr>
              <w:spacing w:after="0"/>
              <w:jc w:val="left"/>
              <w:rPr>
                <w:szCs w:val="20"/>
              </w:rPr>
            </w:pPr>
            <w:r w:rsidRPr="00413CB7">
              <w:rPr>
                <w:szCs w:val="20"/>
              </w:rPr>
              <w:t>Frank Carter</w:t>
            </w:r>
          </w:p>
        </w:tc>
        <w:tc>
          <w:tcPr>
            <w:tcW w:w="1597" w:type="pct"/>
            <w:noWrap/>
            <w:hideMark/>
          </w:tcPr>
          <w:p w14:paraId="16FD8B55"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17D7096F" w14:textId="77777777" w:rsidR="00413CB7" w:rsidRPr="00413CB7" w:rsidRDefault="00413CB7" w:rsidP="00413CB7">
            <w:pPr>
              <w:spacing w:after="0"/>
              <w:ind w:right="113"/>
              <w:jc w:val="right"/>
              <w:rPr>
                <w:szCs w:val="20"/>
              </w:rPr>
            </w:pPr>
            <w:r w:rsidRPr="00413CB7">
              <w:rPr>
                <w:szCs w:val="20"/>
              </w:rPr>
              <w:t>48.89</w:t>
            </w:r>
          </w:p>
        </w:tc>
        <w:tc>
          <w:tcPr>
            <w:tcW w:w="770" w:type="pct"/>
            <w:noWrap/>
            <w:hideMark/>
          </w:tcPr>
          <w:p w14:paraId="2F919A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E99C45" w14:textId="77777777" w:rsidR="00413CB7" w:rsidRPr="00413CB7" w:rsidRDefault="00413CB7" w:rsidP="00413CB7">
            <w:pPr>
              <w:spacing w:after="0"/>
              <w:jc w:val="right"/>
              <w:rPr>
                <w:szCs w:val="20"/>
              </w:rPr>
            </w:pPr>
            <w:r w:rsidRPr="00413CB7">
              <w:rPr>
                <w:szCs w:val="20"/>
              </w:rPr>
              <w:t>19.3.2013</w:t>
            </w:r>
          </w:p>
        </w:tc>
      </w:tr>
      <w:tr w:rsidR="00413CB7" w:rsidRPr="00413CB7" w14:paraId="2D689B72" w14:textId="77777777" w:rsidTr="005B36B0">
        <w:trPr>
          <w:trHeight w:val="20"/>
        </w:trPr>
        <w:tc>
          <w:tcPr>
            <w:tcW w:w="1756" w:type="pct"/>
            <w:noWrap/>
            <w:hideMark/>
          </w:tcPr>
          <w:p w14:paraId="34A01967" w14:textId="77777777" w:rsidR="00413CB7" w:rsidRPr="00413CB7" w:rsidRDefault="00413CB7" w:rsidP="00413CB7">
            <w:pPr>
              <w:spacing w:after="0"/>
              <w:jc w:val="left"/>
              <w:rPr>
                <w:szCs w:val="20"/>
              </w:rPr>
            </w:pPr>
            <w:r w:rsidRPr="00413CB7">
              <w:rPr>
                <w:szCs w:val="20"/>
              </w:rPr>
              <w:t xml:space="preserve">Frank Howden, the estate of </w:t>
            </w:r>
          </w:p>
        </w:tc>
        <w:tc>
          <w:tcPr>
            <w:tcW w:w="1597" w:type="pct"/>
            <w:noWrap/>
            <w:hideMark/>
          </w:tcPr>
          <w:p w14:paraId="7CFB53B0" w14:textId="77777777"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14:paraId="50C68DE2" w14:textId="77777777" w:rsidR="00413CB7" w:rsidRPr="00413CB7" w:rsidRDefault="00413CB7" w:rsidP="00413CB7">
            <w:pPr>
              <w:spacing w:after="0"/>
              <w:ind w:right="113"/>
              <w:jc w:val="right"/>
              <w:rPr>
                <w:szCs w:val="20"/>
              </w:rPr>
            </w:pPr>
            <w:r w:rsidRPr="00413CB7">
              <w:rPr>
                <w:szCs w:val="20"/>
              </w:rPr>
              <w:t>38.70</w:t>
            </w:r>
          </w:p>
        </w:tc>
        <w:tc>
          <w:tcPr>
            <w:tcW w:w="770" w:type="pct"/>
            <w:noWrap/>
            <w:hideMark/>
          </w:tcPr>
          <w:p w14:paraId="6C3DF6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1A562C" w14:textId="77777777" w:rsidR="00413CB7" w:rsidRPr="00413CB7" w:rsidRDefault="00413CB7" w:rsidP="00413CB7">
            <w:pPr>
              <w:spacing w:after="0"/>
              <w:jc w:val="right"/>
              <w:rPr>
                <w:szCs w:val="20"/>
              </w:rPr>
            </w:pPr>
            <w:r w:rsidRPr="00413CB7">
              <w:rPr>
                <w:szCs w:val="20"/>
              </w:rPr>
              <w:t>13.5.2014</w:t>
            </w:r>
          </w:p>
        </w:tc>
      </w:tr>
      <w:tr w:rsidR="00413CB7" w:rsidRPr="00413CB7" w14:paraId="607A79FD" w14:textId="77777777" w:rsidTr="005B36B0">
        <w:trPr>
          <w:trHeight w:val="20"/>
        </w:trPr>
        <w:tc>
          <w:tcPr>
            <w:tcW w:w="1756" w:type="pct"/>
            <w:noWrap/>
            <w:hideMark/>
          </w:tcPr>
          <w:p w14:paraId="21202681" w14:textId="77777777" w:rsidR="00413CB7" w:rsidRPr="00413CB7" w:rsidRDefault="00413CB7" w:rsidP="00413CB7">
            <w:pPr>
              <w:spacing w:after="0"/>
              <w:jc w:val="left"/>
              <w:rPr>
                <w:szCs w:val="20"/>
              </w:rPr>
            </w:pPr>
            <w:r w:rsidRPr="00413CB7">
              <w:rPr>
                <w:szCs w:val="20"/>
              </w:rPr>
              <w:t>Frank Mart</w:t>
            </w:r>
          </w:p>
        </w:tc>
        <w:tc>
          <w:tcPr>
            <w:tcW w:w="1597" w:type="pct"/>
            <w:noWrap/>
            <w:hideMark/>
          </w:tcPr>
          <w:p w14:paraId="6971DE47"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50694B91"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7284EA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2898CA" w14:textId="77777777" w:rsidR="00413CB7" w:rsidRPr="00413CB7" w:rsidRDefault="00413CB7" w:rsidP="00413CB7">
            <w:pPr>
              <w:spacing w:after="0"/>
              <w:jc w:val="right"/>
              <w:rPr>
                <w:szCs w:val="20"/>
              </w:rPr>
            </w:pPr>
            <w:r w:rsidRPr="00413CB7">
              <w:rPr>
                <w:szCs w:val="20"/>
              </w:rPr>
              <w:t>9.8.2013</w:t>
            </w:r>
          </w:p>
        </w:tc>
      </w:tr>
      <w:tr w:rsidR="00413CB7" w:rsidRPr="00413CB7" w14:paraId="0789D148" w14:textId="77777777" w:rsidTr="005B36B0">
        <w:trPr>
          <w:trHeight w:val="20"/>
        </w:trPr>
        <w:tc>
          <w:tcPr>
            <w:tcW w:w="1756" w:type="pct"/>
            <w:noWrap/>
            <w:hideMark/>
          </w:tcPr>
          <w:p w14:paraId="55A6BB72" w14:textId="77777777" w:rsidR="00413CB7" w:rsidRPr="00413CB7" w:rsidRDefault="00413CB7" w:rsidP="00413CB7">
            <w:pPr>
              <w:spacing w:after="0"/>
              <w:jc w:val="left"/>
              <w:rPr>
                <w:szCs w:val="20"/>
              </w:rPr>
            </w:pPr>
            <w:r w:rsidRPr="00413CB7">
              <w:rPr>
                <w:szCs w:val="20"/>
              </w:rPr>
              <w:t>Frank Moriarty</w:t>
            </w:r>
          </w:p>
        </w:tc>
        <w:tc>
          <w:tcPr>
            <w:tcW w:w="1597" w:type="pct"/>
            <w:noWrap/>
            <w:hideMark/>
          </w:tcPr>
          <w:p w14:paraId="7871EAC3" w14:textId="77777777"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14:paraId="45483FB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FC01E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678C9B" w14:textId="77777777" w:rsidR="00413CB7" w:rsidRPr="00413CB7" w:rsidRDefault="00413CB7" w:rsidP="00413CB7">
            <w:pPr>
              <w:spacing w:after="0"/>
              <w:jc w:val="right"/>
              <w:rPr>
                <w:szCs w:val="20"/>
              </w:rPr>
            </w:pPr>
            <w:r w:rsidRPr="00413CB7">
              <w:rPr>
                <w:szCs w:val="20"/>
              </w:rPr>
              <w:t>10.5.2013</w:t>
            </w:r>
          </w:p>
        </w:tc>
      </w:tr>
      <w:tr w:rsidR="00413CB7" w:rsidRPr="00413CB7" w14:paraId="71C31C51" w14:textId="77777777" w:rsidTr="005B36B0">
        <w:trPr>
          <w:trHeight w:val="20"/>
        </w:trPr>
        <w:tc>
          <w:tcPr>
            <w:tcW w:w="1756" w:type="pct"/>
            <w:noWrap/>
            <w:hideMark/>
          </w:tcPr>
          <w:p w14:paraId="4D2E68C2" w14:textId="77777777" w:rsidR="00413CB7" w:rsidRPr="00413CB7" w:rsidRDefault="00413CB7" w:rsidP="00413CB7">
            <w:pPr>
              <w:spacing w:after="0"/>
              <w:jc w:val="left"/>
              <w:rPr>
                <w:szCs w:val="20"/>
              </w:rPr>
            </w:pPr>
            <w:r w:rsidRPr="00413CB7">
              <w:rPr>
                <w:szCs w:val="20"/>
              </w:rPr>
              <w:t>Frank Poulain</w:t>
            </w:r>
          </w:p>
        </w:tc>
        <w:tc>
          <w:tcPr>
            <w:tcW w:w="1597" w:type="pct"/>
            <w:noWrap/>
            <w:hideMark/>
          </w:tcPr>
          <w:p w14:paraId="0875BDC3"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27FD88CE" w14:textId="77777777" w:rsidR="00413CB7" w:rsidRPr="00413CB7" w:rsidRDefault="00413CB7" w:rsidP="00413CB7">
            <w:pPr>
              <w:spacing w:after="0"/>
              <w:ind w:right="113"/>
              <w:jc w:val="right"/>
              <w:rPr>
                <w:szCs w:val="20"/>
              </w:rPr>
            </w:pPr>
            <w:r w:rsidRPr="00413CB7">
              <w:rPr>
                <w:szCs w:val="20"/>
              </w:rPr>
              <w:t>104.50</w:t>
            </w:r>
          </w:p>
        </w:tc>
        <w:tc>
          <w:tcPr>
            <w:tcW w:w="770" w:type="pct"/>
            <w:noWrap/>
            <w:hideMark/>
          </w:tcPr>
          <w:p w14:paraId="44760B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AB82BA" w14:textId="77777777" w:rsidR="00413CB7" w:rsidRPr="00413CB7" w:rsidRDefault="00413CB7" w:rsidP="00413CB7">
            <w:pPr>
              <w:spacing w:after="0"/>
              <w:jc w:val="right"/>
              <w:rPr>
                <w:szCs w:val="20"/>
              </w:rPr>
            </w:pPr>
            <w:r w:rsidRPr="00413CB7">
              <w:rPr>
                <w:szCs w:val="20"/>
              </w:rPr>
              <w:t>2.6.2014</w:t>
            </w:r>
          </w:p>
        </w:tc>
      </w:tr>
      <w:tr w:rsidR="00413CB7" w:rsidRPr="00413CB7" w14:paraId="20780C43" w14:textId="77777777" w:rsidTr="005B36B0">
        <w:trPr>
          <w:trHeight w:val="20"/>
        </w:trPr>
        <w:tc>
          <w:tcPr>
            <w:tcW w:w="1756" w:type="pct"/>
            <w:noWrap/>
            <w:hideMark/>
          </w:tcPr>
          <w:p w14:paraId="65224E47" w14:textId="77777777" w:rsidR="00413CB7" w:rsidRPr="00413CB7" w:rsidRDefault="00413CB7" w:rsidP="00413CB7">
            <w:pPr>
              <w:spacing w:after="0"/>
              <w:jc w:val="left"/>
              <w:rPr>
                <w:szCs w:val="20"/>
              </w:rPr>
            </w:pPr>
            <w:r w:rsidRPr="00413CB7">
              <w:rPr>
                <w:szCs w:val="20"/>
              </w:rPr>
              <w:t>Frank Salmeron</w:t>
            </w:r>
          </w:p>
        </w:tc>
        <w:tc>
          <w:tcPr>
            <w:tcW w:w="1597" w:type="pct"/>
            <w:noWrap/>
            <w:hideMark/>
          </w:tcPr>
          <w:p w14:paraId="7021E78F"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5FBD5D1F" w14:textId="77777777" w:rsidR="00413CB7" w:rsidRPr="00413CB7" w:rsidRDefault="00413CB7" w:rsidP="00413CB7">
            <w:pPr>
              <w:spacing w:after="0"/>
              <w:ind w:right="113"/>
              <w:jc w:val="right"/>
              <w:rPr>
                <w:szCs w:val="20"/>
              </w:rPr>
            </w:pPr>
            <w:r w:rsidRPr="00413CB7">
              <w:rPr>
                <w:szCs w:val="20"/>
              </w:rPr>
              <w:t>24.46</w:t>
            </w:r>
          </w:p>
        </w:tc>
        <w:tc>
          <w:tcPr>
            <w:tcW w:w="770" w:type="pct"/>
            <w:noWrap/>
            <w:hideMark/>
          </w:tcPr>
          <w:p w14:paraId="7EAA57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FE43B3" w14:textId="77777777" w:rsidR="00413CB7" w:rsidRPr="00413CB7" w:rsidRDefault="00413CB7" w:rsidP="00413CB7">
            <w:pPr>
              <w:spacing w:after="0"/>
              <w:jc w:val="right"/>
              <w:rPr>
                <w:szCs w:val="20"/>
              </w:rPr>
            </w:pPr>
            <w:r w:rsidRPr="00413CB7">
              <w:rPr>
                <w:szCs w:val="20"/>
              </w:rPr>
              <w:t>16.10.2013</w:t>
            </w:r>
          </w:p>
        </w:tc>
      </w:tr>
      <w:tr w:rsidR="00413CB7" w:rsidRPr="00413CB7" w14:paraId="1E19DA3A" w14:textId="77777777" w:rsidTr="005B36B0">
        <w:trPr>
          <w:trHeight w:val="20"/>
        </w:trPr>
        <w:tc>
          <w:tcPr>
            <w:tcW w:w="1756" w:type="pct"/>
            <w:noWrap/>
            <w:hideMark/>
          </w:tcPr>
          <w:p w14:paraId="387B1ED6" w14:textId="77777777" w:rsidR="00413CB7" w:rsidRPr="00413CB7" w:rsidRDefault="00413CB7" w:rsidP="00413CB7">
            <w:pPr>
              <w:spacing w:after="0"/>
              <w:jc w:val="left"/>
              <w:rPr>
                <w:szCs w:val="20"/>
              </w:rPr>
            </w:pPr>
            <w:r w:rsidRPr="00413CB7">
              <w:rPr>
                <w:szCs w:val="20"/>
              </w:rPr>
              <w:t>Frank Sofia</w:t>
            </w:r>
          </w:p>
        </w:tc>
        <w:tc>
          <w:tcPr>
            <w:tcW w:w="1597" w:type="pct"/>
            <w:noWrap/>
            <w:hideMark/>
          </w:tcPr>
          <w:p w14:paraId="665ACFEE" w14:textId="77777777" w:rsidR="00413CB7" w:rsidRPr="00413CB7" w:rsidRDefault="00413CB7" w:rsidP="00413CB7">
            <w:pPr>
              <w:spacing w:after="0"/>
              <w:ind w:left="113"/>
              <w:jc w:val="left"/>
              <w:rPr>
                <w:szCs w:val="20"/>
              </w:rPr>
            </w:pPr>
            <w:r w:rsidRPr="00413CB7">
              <w:rPr>
                <w:szCs w:val="20"/>
              </w:rPr>
              <w:t>GLYNDE, SA 5070</w:t>
            </w:r>
          </w:p>
        </w:tc>
        <w:tc>
          <w:tcPr>
            <w:tcW w:w="424" w:type="pct"/>
            <w:noWrap/>
            <w:hideMark/>
          </w:tcPr>
          <w:p w14:paraId="44E7D5A5"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0CFC02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EFD70D" w14:textId="77777777" w:rsidR="00413CB7" w:rsidRPr="00413CB7" w:rsidRDefault="00413CB7" w:rsidP="00413CB7">
            <w:pPr>
              <w:spacing w:after="0"/>
              <w:jc w:val="right"/>
              <w:rPr>
                <w:szCs w:val="20"/>
              </w:rPr>
            </w:pPr>
            <w:r w:rsidRPr="00413CB7">
              <w:rPr>
                <w:szCs w:val="20"/>
              </w:rPr>
              <w:t>17.4.2014</w:t>
            </w:r>
          </w:p>
        </w:tc>
      </w:tr>
      <w:tr w:rsidR="00413CB7" w:rsidRPr="00413CB7" w14:paraId="7E71BD77" w14:textId="77777777" w:rsidTr="005B36B0">
        <w:trPr>
          <w:trHeight w:val="20"/>
        </w:trPr>
        <w:tc>
          <w:tcPr>
            <w:tcW w:w="1756" w:type="pct"/>
            <w:noWrap/>
            <w:hideMark/>
          </w:tcPr>
          <w:p w14:paraId="60D5A801" w14:textId="77777777" w:rsidR="00413CB7" w:rsidRPr="00413CB7" w:rsidRDefault="00413CB7" w:rsidP="00413CB7">
            <w:pPr>
              <w:spacing w:after="0"/>
              <w:jc w:val="left"/>
              <w:rPr>
                <w:szCs w:val="20"/>
              </w:rPr>
            </w:pPr>
            <w:r w:rsidRPr="00413CB7">
              <w:rPr>
                <w:szCs w:val="20"/>
              </w:rPr>
              <w:t>Frank Tsianos</w:t>
            </w:r>
          </w:p>
        </w:tc>
        <w:tc>
          <w:tcPr>
            <w:tcW w:w="1597" w:type="pct"/>
            <w:noWrap/>
            <w:hideMark/>
          </w:tcPr>
          <w:p w14:paraId="7F9B0C65" w14:textId="77777777" w:rsidR="00413CB7" w:rsidRPr="00413CB7" w:rsidRDefault="00413CB7" w:rsidP="00413CB7">
            <w:pPr>
              <w:spacing w:after="0"/>
              <w:ind w:left="113"/>
              <w:jc w:val="left"/>
              <w:rPr>
                <w:szCs w:val="20"/>
              </w:rPr>
            </w:pPr>
            <w:r w:rsidRPr="00413CB7">
              <w:rPr>
                <w:szCs w:val="20"/>
              </w:rPr>
              <w:t>STONYFELL, SA 5066</w:t>
            </w:r>
          </w:p>
        </w:tc>
        <w:tc>
          <w:tcPr>
            <w:tcW w:w="424" w:type="pct"/>
            <w:noWrap/>
            <w:hideMark/>
          </w:tcPr>
          <w:p w14:paraId="7A377D51" w14:textId="77777777" w:rsidR="00413CB7" w:rsidRPr="00413CB7" w:rsidRDefault="00413CB7" w:rsidP="00413CB7">
            <w:pPr>
              <w:spacing w:after="0"/>
              <w:ind w:right="113"/>
              <w:jc w:val="right"/>
              <w:rPr>
                <w:szCs w:val="20"/>
              </w:rPr>
            </w:pPr>
            <w:r w:rsidRPr="00413CB7">
              <w:rPr>
                <w:szCs w:val="20"/>
              </w:rPr>
              <w:t>17.27</w:t>
            </w:r>
          </w:p>
        </w:tc>
        <w:tc>
          <w:tcPr>
            <w:tcW w:w="770" w:type="pct"/>
            <w:noWrap/>
            <w:hideMark/>
          </w:tcPr>
          <w:p w14:paraId="3DCF8B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304FC9" w14:textId="77777777" w:rsidR="00413CB7" w:rsidRPr="00413CB7" w:rsidRDefault="00413CB7" w:rsidP="00413CB7">
            <w:pPr>
              <w:spacing w:after="0"/>
              <w:jc w:val="right"/>
              <w:rPr>
                <w:szCs w:val="20"/>
              </w:rPr>
            </w:pPr>
            <w:r w:rsidRPr="00413CB7">
              <w:rPr>
                <w:szCs w:val="20"/>
              </w:rPr>
              <w:t>20.8.2013</w:t>
            </w:r>
          </w:p>
        </w:tc>
      </w:tr>
      <w:tr w:rsidR="00413CB7" w:rsidRPr="00413CB7" w14:paraId="7FD51C98" w14:textId="77777777" w:rsidTr="005B36B0">
        <w:trPr>
          <w:trHeight w:val="20"/>
        </w:trPr>
        <w:tc>
          <w:tcPr>
            <w:tcW w:w="1756" w:type="pct"/>
            <w:noWrap/>
            <w:hideMark/>
          </w:tcPr>
          <w:p w14:paraId="6C7E6A33" w14:textId="77777777" w:rsidR="00413CB7" w:rsidRPr="00413CB7" w:rsidRDefault="00413CB7" w:rsidP="00413CB7">
            <w:pPr>
              <w:spacing w:after="0"/>
              <w:jc w:val="left"/>
              <w:rPr>
                <w:szCs w:val="20"/>
              </w:rPr>
            </w:pPr>
            <w:r w:rsidRPr="00413CB7">
              <w:rPr>
                <w:szCs w:val="20"/>
              </w:rPr>
              <w:t>Fraser Pearce</w:t>
            </w:r>
          </w:p>
        </w:tc>
        <w:tc>
          <w:tcPr>
            <w:tcW w:w="1597" w:type="pct"/>
            <w:noWrap/>
            <w:hideMark/>
          </w:tcPr>
          <w:p w14:paraId="48BD1CFD" w14:textId="77777777" w:rsidR="00413CB7" w:rsidRPr="00413CB7" w:rsidRDefault="00413CB7" w:rsidP="00413CB7">
            <w:pPr>
              <w:spacing w:after="0"/>
              <w:ind w:left="113"/>
              <w:jc w:val="left"/>
              <w:rPr>
                <w:szCs w:val="20"/>
              </w:rPr>
            </w:pPr>
            <w:r w:rsidRPr="00413CB7">
              <w:rPr>
                <w:szCs w:val="20"/>
              </w:rPr>
              <w:t>BURNSIDE, SA 5066</w:t>
            </w:r>
          </w:p>
        </w:tc>
        <w:tc>
          <w:tcPr>
            <w:tcW w:w="424" w:type="pct"/>
            <w:noWrap/>
            <w:hideMark/>
          </w:tcPr>
          <w:p w14:paraId="1A0DF67F" w14:textId="77777777" w:rsidR="00413CB7" w:rsidRPr="00413CB7" w:rsidRDefault="00413CB7" w:rsidP="00413CB7">
            <w:pPr>
              <w:spacing w:after="0"/>
              <w:ind w:right="113"/>
              <w:jc w:val="right"/>
              <w:rPr>
                <w:szCs w:val="20"/>
              </w:rPr>
            </w:pPr>
            <w:r w:rsidRPr="00413CB7">
              <w:rPr>
                <w:szCs w:val="20"/>
              </w:rPr>
              <w:t>34.36</w:t>
            </w:r>
          </w:p>
        </w:tc>
        <w:tc>
          <w:tcPr>
            <w:tcW w:w="770" w:type="pct"/>
            <w:noWrap/>
            <w:hideMark/>
          </w:tcPr>
          <w:p w14:paraId="24B61EC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C7C4C8" w14:textId="77777777" w:rsidR="00413CB7" w:rsidRPr="00413CB7" w:rsidRDefault="00413CB7" w:rsidP="00413CB7">
            <w:pPr>
              <w:spacing w:after="0"/>
              <w:jc w:val="right"/>
              <w:rPr>
                <w:szCs w:val="20"/>
              </w:rPr>
            </w:pPr>
            <w:r w:rsidRPr="00413CB7">
              <w:rPr>
                <w:szCs w:val="20"/>
              </w:rPr>
              <w:t>11.9.2014</w:t>
            </w:r>
          </w:p>
        </w:tc>
      </w:tr>
      <w:tr w:rsidR="00413CB7" w:rsidRPr="00413CB7" w14:paraId="3D39A565" w14:textId="77777777" w:rsidTr="005B36B0">
        <w:trPr>
          <w:trHeight w:val="20"/>
        </w:trPr>
        <w:tc>
          <w:tcPr>
            <w:tcW w:w="1756" w:type="pct"/>
            <w:noWrap/>
            <w:hideMark/>
          </w:tcPr>
          <w:p w14:paraId="2DB701CF" w14:textId="77777777" w:rsidR="00413CB7" w:rsidRPr="00413CB7" w:rsidRDefault="00413CB7" w:rsidP="00413CB7">
            <w:pPr>
              <w:spacing w:after="0"/>
              <w:jc w:val="left"/>
              <w:rPr>
                <w:szCs w:val="20"/>
              </w:rPr>
            </w:pPr>
            <w:r w:rsidRPr="00413CB7">
              <w:rPr>
                <w:szCs w:val="20"/>
              </w:rPr>
              <w:t>Fred Van Leeuwen</w:t>
            </w:r>
          </w:p>
        </w:tc>
        <w:tc>
          <w:tcPr>
            <w:tcW w:w="1597" w:type="pct"/>
            <w:noWrap/>
            <w:hideMark/>
          </w:tcPr>
          <w:p w14:paraId="60CD2F26" w14:textId="77777777"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14:paraId="3A96B38D"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4272ED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0F54EB" w14:textId="77777777" w:rsidR="00413CB7" w:rsidRPr="00413CB7" w:rsidRDefault="00413CB7" w:rsidP="00413CB7">
            <w:pPr>
              <w:spacing w:after="0"/>
              <w:jc w:val="right"/>
              <w:rPr>
                <w:szCs w:val="20"/>
              </w:rPr>
            </w:pPr>
            <w:r w:rsidRPr="00413CB7">
              <w:rPr>
                <w:szCs w:val="20"/>
              </w:rPr>
              <w:t>3.12.2014</w:t>
            </w:r>
          </w:p>
        </w:tc>
      </w:tr>
      <w:tr w:rsidR="00413CB7" w:rsidRPr="00413CB7" w14:paraId="563E9BE1" w14:textId="77777777" w:rsidTr="005B36B0">
        <w:trPr>
          <w:trHeight w:val="20"/>
        </w:trPr>
        <w:tc>
          <w:tcPr>
            <w:tcW w:w="1756" w:type="pct"/>
            <w:noWrap/>
            <w:hideMark/>
          </w:tcPr>
          <w:p w14:paraId="678AEE5A" w14:textId="77777777" w:rsidR="00413CB7" w:rsidRPr="00413CB7" w:rsidRDefault="00413CB7" w:rsidP="00413CB7">
            <w:pPr>
              <w:spacing w:after="0"/>
              <w:jc w:val="left"/>
              <w:rPr>
                <w:szCs w:val="20"/>
              </w:rPr>
            </w:pPr>
            <w:r w:rsidRPr="00413CB7">
              <w:rPr>
                <w:szCs w:val="20"/>
              </w:rPr>
              <w:t>Freda Brown</w:t>
            </w:r>
          </w:p>
        </w:tc>
        <w:tc>
          <w:tcPr>
            <w:tcW w:w="1597" w:type="pct"/>
            <w:noWrap/>
            <w:hideMark/>
          </w:tcPr>
          <w:p w14:paraId="57E6EAA8"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50C50174" w14:textId="77777777" w:rsidR="00413CB7" w:rsidRPr="00413CB7" w:rsidRDefault="00413CB7" w:rsidP="00413CB7">
            <w:pPr>
              <w:spacing w:after="0"/>
              <w:ind w:right="113"/>
              <w:jc w:val="right"/>
              <w:rPr>
                <w:szCs w:val="20"/>
              </w:rPr>
            </w:pPr>
            <w:r w:rsidRPr="00413CB7">
              <w:rPr>
                <w:szCs w:val="20"/>
              </w:rPr>
              <w:t>21.38</w:t>
            </w:r>
          </w:p>
        </w:tc>
        <w:tc>
          <w:tcPr>
            <w:tcW w:w="770" w:type="pct"/>
            <w:noWrap/>
            <w:hideMark/>
          </w:tcPr>
          <w:p w14:paraId="30D591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3B33CB" w14:textId="77777777" w:rsidR="00413CB7" w:rsidRPr="00413CB7" w:rsidRDefault="00413CB7" w:rsidP="00413CB7">
            <w:pPr>
              <w:spacing w:after="0"/>
              <w:jc w:val="right"/>
              <w:rPr>
                <w:szCs w:val="20"/>
              </w:rPr>
            </w:pPr>
            <w:r w:rsidRPr="00413CB7">
              <w:rPr>
                <w:szCs w:val="20"/>
              </w:rPr>
              <w:t>21.3.2014</w:t>
            </w:r>
          </w:p>
        </w:tc>
      </w:tr>
      <w:tr w:rsidR="00413CB7" w:rsidRPr="00413CB7" w14:paraId="49F9D247" w14:textId="77777777" w:rsidTr="005B36B0">
        <w:trPr>
          <w:trHeight w:val="20"/>
        </w:trPr>
        <w:tc>
          <w:tcPr>
            <w:tcW w:w="1756" w:type="pct"/>
            <w:noWrap/>
            <w:hideMark/>
          </w:tcPr>
          <w:p w14:paraId="3AEEFC3A" w14:textId="77777777" w:rsidR="00413CB7" w:rsidRPr="00413CB7" w:rsidRDefault="00413CB7" w:rsidP="00413CB7">
            <w:pPr>
              <w:spacing w:after="0"/>
              <w:jc w:val="left"/>
              <w:rPr>
                <w:szCs w:val="20"/>
              </w:rPr>
            </w:pPr>
            <w:r w:rsidRPr="00413CB7">
              <w:rPr>
                <w:szCs w:val="20"/>
              </w:rPr>
              <w:t>Freda Hills</w:t>
            </w:r>
          </w:p>
        </w:tc>
        <w:tc>
          <w:tcPr>
            <w:tcW w:w="1597" w:type="pct"/>
            <w:noWrap/>
            <w:hideMark/>
          </w:tcPr>
          <w:p w14:paraId="7D4F0FB6"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5D1AC6BB" w14:textId="77777777" w:rsidR="00413CB7" w:rsidRPr="00413CB7" w:rsidRDefault="00413CB7" w:rsidP="00413CB7">
            <w:pPr>
              <w:spacing w:after="0"/>
              <w:ind w:right="113"/>
              <w:jc w:val="right"/>
              <w:rPr>
                <w:szCs w:val="20"/>
              </w:rPr>
            </w:pPr>
            <w:r w:rsidRPr="00413CB7">
              <w:rPr>
                <w:szCs w:val="20"/>
              </w:rPr>
              <w:t>10.76</w:t>
            </w:r>
          </w:p>
        </w:tc>
        <w:tc>
          <w:tcPr>
            <w:tcW w:w="770" w:type="pct"/>
            <w:noWrap/>
            <w:hideMark/>
          </w:tcPr>
          <w:p w14:paraId="6746D9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11626E" w14:textId="77777777" w:rsidR="00413CB7" w:rsidRPr="00413CB7" w:rsidRDefault="00413CB7" w:rsidP="00413CB7">
            <w:pPr>
              <w:spacing w:after="0"/>
              <w:jc w:val="right"/>
              <w:rPr>
                <w:szCs w:val="20"/>
              </w:rPr>
            </w:pPr>
            <w:r w:rsidRPr="00413CB7">
              <w:rPr>
                <w:szCs w:val="20"/>
              </w:rPr>
              <w:t>4.9.2014</w:t>
            </w:r>
          </w:p>
        </w:tc>
      </w:tr>
      <w:tr w:rsidR="00413CB7" w:rsidRPr="00413CB7" w14:paraId="7BA34668" w14:textId="77777777" w:rsidTr="005B36B0">
        <w:trPr>
          <w:trHeight w:val="20"/>
        </w:trPr>
        <w:tc>
          <w:tcPr>
            <w:tcW w:w="1756" w:type="pct"/>
            <w:noWrap/>
            <w:hideMark/>
          </w:tcPr>
          <w:p w14:paraId="1004D01A" w14:textId="77777777" w:rsidR="00413CB7" w:rsidRPr="00413CB7" w:rsidRDefault="00413CB7" w:rsidP="00413CB7">
            <w:pPr>
              <w:spacing w:after="0"/>
              <w:jc w:val="left"/>
              <w:rPr>
                <w:szCs w:val="20"/>
              </w:rPr>
            </w:pPr>
            <w:r w:rsidRPr="00413CB7">
              <w:rPr>
                <w:szCs w:val="20"/>
              </w:rPr>
              <w:t>Frederick Fennell</w:t>
            </w:r>
          </w:p>
        </w:tc>
        <w:tc>
          <w:tcPr>
            <w:tcW w:w="1597" w:type="pct"/>
            <w:noWrap/>
            <w:hideMark/>
          </w:tcPr>
          <w:p w14:paraId="23B034E9" w14:textId="77777777" w:rsidR="00413CB7" w:rsidRPr="00413CB7" w:rsidRDefault="00413CB7" w:rsidP="00413CB7">
            <w:pPr>
              <w:spacing w:after="0"/>
              <w:ind w:left="113"/>
              <w:jc w:val="left"/>
              <w:rPr>
                <w:szCs w:val="20"/>
              </w:rPr>
            </w:pPr>
            <w:r w:rsidRPr="00413CB7">
              <w:rPr>
                <w:szCs w:val="20"/>
              </w:rPr>
              <w:t>MARINO, SA 5049</w:t>
            </w:r>
          </w:p>
        </w:tc>
        <w:tc>
          <w:tcPr>
            <w:tcW w:w="424" w:type="pct"/>
            <w:noWrap/>
            <w:hideMark/>
          </w:tcPr>
          <w:p w14:paraId="39EAA2B7" w14:textId="77777777" w:rsidR="00413CB7" w:rsidRPr="00413CB7" w:rsidRDefault="00413CB7" w:rsidP="00413CB7">
            <w:pPr>
              <w:spacing w:after="0"/>
              <w:ind w:right="113"/>
              <w:jc w:val="right"/>
              <w:rPr>
                <w:szCs w:val="20"/>
              </w:rPr>
            </w:pPr>
            <w:r w:rsidRPr="00413CB7">
              <w:rPr>
                <w:szCs w:val="20"/>
              </w:rPr>
              <w:t>13.43</w:t>
            </w:r>
          </w:p>
        </w:tc>
        <w:tc>
          <w:tcPr>
            <w:tcW w:w="770" w:type="pct"/>
            <w:noWrap/>
            <w:hideMark/>
          </w:tcPr>
          <w:p w14:paraId="797118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CC88A8" w14:textId="77777777" w:rsidR="00413CB7" w:rsidRPr="00413CB7" w:rsidRDefault="00413CB7" w:rsidP="00413CB7">
            <w:pPr>
              <w:spacing w:after="0"/>
              <w:jc w:val="right"/>
              <w:rPr>
                <w:szCs w:val="20"/>
              </w:rPr>
            </w:pPr>
            <w:r w:rsidRPr="00413CB7">
              <w:rPr>
                <w:szCs w:val="20"/>
              </w:rPr>
              <w:t>7.8.2014</w:t>
            </w:r>
          </w:p>
        </w:tc>
      </w:tr>
      <w:tr w:rsidR="00413CB7" w:rsidRPr="00413CB7" w14:paraId="3076D645" w14:textId="77777777" w:rsidTr="005B36B0">
        <w:trPr>
          <w:trHeight w:val="20"/>
        </w:trPr>
        <w:tc>
          <w:tcPr>
            <w:tcW w:w="1756" w:type="pct"/>
            <w:noWrap/>
            <w:hideMark/>
          </w:tcPr>
          <w:p w14:paraId="41D0F886" w14:textId="77777777" w:rsidR="00413CB7" w:rsidRPr="00413CB7" w:rsidRDefault="00413CB7" w:rsidP="00413CB7">
            <w:pPr>
              <w:spacing w:after="0"/>
              <w:jc w:val="left"/>
              <w:rPr>
                <w:szCs w:val="20"/>
              </w:rPr>
            </w:pPr>
            <w:r w:rsidRPr="00413CB7">
              <w:rPr>
                <w:szCs w:val="20"/>
              </w:rPr>
              <w:t>Frederick Flavel</w:t>
            </w:r>
          </w:p>
        </w:tc>
        <w:tc>
          <w:tcPr>
            <w:tcW w:w="1597" w:type="pct"/>
            <w:noWrap/>
            <w:hideMark/>
          </w:tcPr>
          <w:p w14:paraId="08DAF716" w14:textId="77777777" w:rsidR="00413CB7" w:rsidRPr="00413CB7" w:rsidRDefault="00413CB7" w:rsidP="00413CB7">
            <w:pPr>
              <w:spacing w:after="0"/>
              <w:ind w:left="113"/>
              <w:jc w:val="left"/>
              <w:rPr>
                <w:szCs w:val="20"/>
              </w:rPr>
            </w:pPr>
            <w:r w:rsidRPr="00413CB7">
              <w:rPr>
                <w:szCs w:val="20"/>
              </w:rPr>
              <w:t>LOCK, SA 5633</w:t>
            </w:r>
          </w:p>
        </w:tc>
        <w:tc>
          <w:tcPr>
            <w:tcW w:w="424" w:type="pct"/>
            <w:noWrap/>
            <w:hideMark/>
          </w:tcPr>
          <w:p w14:paraId="5345C8A1" w14:textId="77777777" w:rsidR="00413CB7" w:rsidRPr="00413CB7" w:rsidRDefault="00413CB7" w:rsidP="00413CB7">
            <w:pPr>
              <w:spacing w:after="0"/>
              <w:ind w:right="113"/>
              <w:jc w:val="right"/>
              <w:rPr>
                <w:szCs w:val="20"/>
              </w:rPr>
            </w:pPr>
            <w:r w:rsidRPr="00413CB7">
              <w:rPr>
                <w:szCs w:val="20"/>
              </w:rPr>
              <w:t>326.53</w:t>
            </w:r>
          </w:p>
        </w:tc>
        <w:tc>
          <w:tcPr>
            <w:tcW w:w="770" w:type="pct"/>
            <w:noWrap/>
            <w:hideMark/>
          </w:tcPr>
          <w:p w14:paraId="372EA6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C2BA6E" w14:textId="77777777" w:rsidR="00413CB7" w:rsidRPr="00413CB7" w:rsidRDefault="00413CB7" w:rsidP="00413CB7">
            <w:pPr>
              <w:spacing w:after="0"/>
              <w:jc w:val="right"/>
              <w:rPr>
                <w:szCs w:val="20"/>
              </w:rPr>
            </w:pPr>
            <w:r w:rsidRPr="00413CB7">
              <w:rPr>
                <w:szCs w:val="20"/>
              </w:rPr>
              <w:t>11.7.2013</w:t>
            </w:r>
          </w:p>
        </w:tc>
      </w:tr>
      <w:tr w:rsidR="00413CB7" w:rsidRPr="00413CB7" w14:paraId="4C4F971F" w14:textId="77777777" w:rsidTr="005B36B0">
        <w:trPr>
          <w:trHeight w:val="20"/>
        </w:trPr>
        <w:tc>
          <w:tcPr>
            <w:tcW w:w="1756" w:type="pct"/>
            <w:noWrap/>
            <w:hideMark/>
          </w:tcPr>
          <w:p w14:paraId="5A06D368" w14:textId="77777777" w:rsidR="00413CB7" w:rsidRPr="00413CB7" w:rsidRDefault="00413CB7" w:rsidP="00413CB7">
            <w:pPr>
              <w:spacing w:after="0"/>
              <w:jc w:val="left"/>
              <w:rPr>
                <w:szCs w:val="20"/>
              </w:rPr>
            </w:pPr>
            <w:r w:rsidRPr="00413CB7">
              <w:rPr>
                <w:szCs w:val="20"/>
              </w:rPr>
              <w:t>Frederick Koler</w:t>
            </w:r>
          </w:p>
        </w:tc>
        <w:tc>
          <w:tcPr>
            <w:tcW w:w="1597" w:type="pct"/>
            <w:noWrap/>
            <w:hideMark/>
          </w:tcPr>
          <w:p w14:paraId="52E91B6A"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53CD9B28" w14:textId="77777777" w:rsidR="00413CB7" w:rsidRPr="00413CB7" w:rsidRDefault="00413CB7" w:rsidP="00413CB7">
            <w:pPr>
              <w:spacing w:after="0"/>
              <w:ind w:right="113"/>
              <w:jc w:val="right"/>
              <w:rPr>
                <w:szCs w:val="20"/>
              </w:rPr>
            </w:pPr>
            <w:r w:rsidRPr="00413CB7">
              <w:rPr>
                <w:szCs w:val="20"/>
              </w:rPr>
              <w:t>12.10</w:t>
            </w:r>
          </w:p>
        </w:tc>
        <w:tc>
          <w:tcPr>
            <w:tcW w:w="770" w:type="pct"/>
            <w:noWrap/>
            <w:hideMark/>
          </w:tcPr>
          <w:p w14:paraId="11C62B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87F1AE" w14:textId="77777777" w:rsidR="00413CB7" w:rsidRPr="00413CB7" w:rsidRDefault="00413CB7" w:rsidP="00413CB7">
            <w:pPr>
              <w:spacing w:after="0"/>
              <w:jc w:val="right"/>
              <w:rPr>
                <w:szCs w:val="20"/>
              </w:rPr>
            </w:pPr>
            <w:r w:rsidRPr="00413CB7">
              <w:rPr>
                <w:szCs w:val="20"/>
              </w:rPr>
              <w:t>9.9.2014</w:t>
            </w:r>
          </w:p>
        </w:tc>
      </w:tr>
      <w:tr w:rsidR="00413CB7" w:rsidRPr="00413CB7" w14:paraId="4B5B026D" w14:textId="77777777" w:rsidTr="005B36B0">
        <w:trPr>
          <w:trHeight w:val="20"/>
        </w:trPr>
        <w:tc>
          <w:tcPr>
            <w:tcW w:w="1756" w:type="pct"/>
            <w:noWrap/>
            <w:hideMark/>
          </w:tcPr>
          <w:p w14:paraId="2465644B" w14:textId="77777777" w:rsidR="00413CB7" w:rsidRPr="00413CB7" w:rsidRDefault="00413CB7" w:rsidP="00413CB7">
            <w:pPr>
              <w:spacing w:after="0"/>
              <w:jc w:val="left"/>
              <w:rPr>
                <w:szCs w:val="20"/>
              </w:rPr>
            </w:pPr>
            <w:r w:rsidRPr="00413CB7">
              <w:rPr>
                <w:szCs w:val="20"/>
              </w:rPr>
              <w:t>Freshstream Family Trust.</w:t>
            </w:r>
          </w:p>
        </w:tc>
        <w:tc>
          <w:tcPr>
            <w:tcW w:w="1597" w:type="pct"/>
            <w:noWrap/>
            <w:hideMark/>
          </w:tcPr>
          <w:p w14:paraId="60C55787" w14:textId="77777777" w:rsidR="00413CB7" w:rsidRPr="00413CB7" w:rsidRDefault="00413CB7" w:rsidP="00413CB7">
            <w:pPr>
              <w:spacing w:after="0"/>
              <w:ind w:left="113"/>
              <w:jc w:val="left"/>
              <w:rPr>
                <w:szCs w:val="20"/>
              </w:rPr>
            </w:pPr>
            <w:r w:rsidRPr="00413CB7">
              <w:rPr>
                <w:szCs w:val="20"/>
              </w:rPr>
              <w:t>KAPUNDA, SA 5373</w:t>
            </w:r>
          </w:p>
        </w:tc>
        <w:tc>
          <w:tcPr>
            <w:tcW w:w="424" w:type="pct"/>
            <w:noWrap/>
            <w:hideMark/>
          </w:tcPr>
          <w:p w14:paraId="0DBBBE6C" w14:textId="77777777" w:rsidR="00413CB7" w:rsidRPr="00413CB7" w:rsidRDefault="00413CB7" w:rsidP="00413CB7">
            <w:pPr>
              <w:spacing w:after="0"/>
              <w:ind w:right="113"/>
              <w:jc w:val="right"/>
              <w:rPr>
                <w:szCs w:val="20"/>
              </w:rPr>
            </w:pPr>
            <w:r w:rsidRPr="00413CB7">
              <w:rPr>
                <w:szCs w:val="20"/>
              </w:rPr>
              <w:t>70.83</w:t>
            </w:r>
          </w:p>
        </w:tc>
        <w:tc>
          <w:tcPr>
            <w:tcW w:w="770" w:type="pct"/>
            <w:noWrap/>
            <w:hideMark/>
          </w:tcPr>
          <w:p w14:paraId="7684E9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05BE1B" w14:textId="77777777" w:rsidR="00413CB7" w:rsidRPr="00413CB7" w:rsidRDefault="00413CB7" w:rsidP="00413CB7">
            <w:pPr>
              <w:spacing w:after="0"/>
              <w:jc w:val="right"/>
              <w:rPr>
                <w:szCs w:val="20"/>
              </w:rPr>
            </w:pPr>
            <w:r w:rsidRPr="00413CB7">
              <w:rPr>
                <w:szCs w:val="20"/>
              </w:rPr>
              <w:t>1.11.2013</w:t>
            </w:r>
          </w:p>
        </w:tc>
      </w:tr>
      <w:tr w:rsidR="00413CB7" w:rsidRPr="00413CB7" w14:paraId="48596AB0" w14:textId="77777777" w:rsidTr="005B36B0">
        <w:trPr>
          <w:trHeight w:val="20"/>
        </w:trPr>
        <w:tc>
          <w:tcPr>
            <w:tcW w:w="1756" w:type="pct"/>
            <w:noWrap/>
            <w:hideMark/>
          </w:tcPr>
          <w:p w14:paraId="7D78E9A8" w14:textId="77777777" w:rsidR="00413CB7" w:rsidRPr="00413CB7" w:rsidRDefault="00413CB7" w:rsidP="00413CB7">
            <w:pPr>
              <w:spacing w:after="0"/>
              <w:jc w:val="left"/>
              <w:rPr>
                <w:szCs w:val="20"/>
              </w:rPr>
            </w:pPr>
            <w:r w:rsidRPr="00413CB7">
              <w:rPr>
                <w:szCs w:val="20"/>
              </w:rPr>
              <w:t>Friends of Birdwood Institute Incorporated</w:t>
            </w:r>
          </w:p>
        </w:tc>
        <w:tc>
          <w:tcPr>
            <w:tcW w:w="1597" w:type="pct"/>
            <w:noWrap/>
            <w:hideMark/>
          </w:tcPr>
          <w:p w14:paraId="22A8DEF9" w14:textId="77777777" w:rsidR="00413CB7" w:rsidRPr="00413CB7" w:rsidRDefault="00413CB7" w:rsidP="00413CB7">
            <w:pPr>
              <w:spacing w:after="0"/>
              <w:ind w:left="113"/>
              <w:jc w:val="left"/>
              <w:rPr>
                <w:szCs w:val="20"/>
              </w:rPr>
            </w:pPr>
            <w:r w:rsidRPr="00413CB7">
              <w:rPr>
                <w:szCs w:val="20"/>
              </w:rPr>
              <w:t>BIRDWOOD 5234</w:t>
            </w:r>
          </w:p>
        </w:tc>
        <w:tc>
          <w:tcPr>
            <w:tcW w:w="424" w:type="pct"/>
            <w:noWrap/>
            <w:hideMark/>
          </w:tcPr>
          <w:p w14:paraId="437EC38F" w14:textId="77777777" w:rsidR="00413CB7" w:rsidRPr="00413CB7" w:rsidRDefault="00413CB7" w:rsidP="00413CB7">
            <w:pPr>
              <w:spacing w:after="0"/>
              <w:ind w:right="113"/>
              <w:jc w:val="right"/>
              <w:rPr>
                <w:szCs w:val="20"/>
              </w:rPr>
            </w:pPr>
            <w:r w:rsidRPr="00413CB7">
              <w:rPr>
                <w:szCs w:val="20"/>
              </w:rPr>
              <w:t>493.55</w:t>
            </w:r>
          </w:p>
        </w:tc>
        <w:tc>
          <w:tcPr>
            <w:tcW w:w="770" w:type="pct"/>
            <w:noWrap/>
            <w:hideMark/>
          </w:tcPr>
          <w:p w14:paraId="71211B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1FE323" w14:textId="77777777" w:rsidR="00413CB7" w:rsidRPr="00413CB7" w:rsidRDefault="00413CB7" w:rsidP="00413CB7">
            <w:pPr>
              <w:spacing w:after="0"/>
              <w:jc w:val="right"/>
              <w:rPr>
                <w:szCs w:val="20"/>
              </w:rPr>
            </w:pPr>
            <w:r w:rsidRPr="00413CB7">
              <w:rPr>
                <w:szCs w:val="20"/>
              </w:rPr>
              <w:t>22.7.2014</w:t>
            </w:r>
          </w:p>
        </w:tc>
      </w:tr>
      <w:tr w:rsidR="00413CB7" w:rsidRPr="00413CB7" w14:paraId="321A211F" w14:textId="77777777" w:rsidTr="005B36B0">
        <w:trPr>
          <w:trHeight w:val="20"/>
        </w:trPr>
        <w:tc>
          <w:tcPr>
            <w:tcW w:w="1756" w:type="pct"/>
            <w:noWrap/>
            <w:hideMark/>
          </w:tcPr>
          <w:p w14:paraId="295ECBE3" w14:textId="77777777" w:rsidR="00413CB7" w:rsidRPr="00413CB7" w:rsidRDefault="00413CB7" w:rsidP="00413CB7">
            <w:pPr>
              <w:spacing w:after="0"/>
              <w:jc w:val="left"/>
              <w:rPr>
                <w:szCs w:val="20"/>
              </w:rPr>
            </w:pPr>
            <w:r w:rsidRPr="00413CB7">
              <w:rPr>
                <w:szCs w:val="20"/>
              </w:rPr>
              <w:t>Fu Yu International Trading P/L</w:t>
            </w:r>
          </w:p>
        </w:tc>
        <w:tc>
          <w:tcPr>
            <w:tcW w:w="1597" w:type="pct"/>
            <w:noWrap/>
            <w:hideMark/>
          </w:tcPr>
          <w:p w14:paraId="34C09729"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B73D59C" w14:textId="77777777" w:rsidR="00413CB7" w:rsidRPr="00413CB7" w:rsidRDefault="00413CB7" w:rsidP="00413CB7">
            <w:pPr>
              <w:spacing w:after="0"/>
              <w:ind w:right="113"/>
              <w:jc w:val="right"/>
              <w:rPr>
                <w:szCs w:val="20"/>
              </w:rPr>
            </w:pPr>
            <w:r w:rsidRPr="00413CB7">
              <w:rPr>
                <w:szCs w:val="20"/>
              </w:rPr>
              <w:t>20.65</w:t>
            </w:r>
          </w:p>
        </w:tc>
        <w:tc>
          <w:tcPr>
            <w:tcW w:w="770" w:type="pct"/>
            <w:noWrap/>
            <w:hideMark/>
          </w:tcPr>
          <w:p w14:paraId="05D6BA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AD8D80" w14:textId="77777777" w:rsidR="00413CB7" w:rsidRPr="00413CB7" w:rsidRDefault="00413CB7" w:rsidP="00413CB7">
            <w:pPr>
              <w:spacing w:after="0"/>
              <w:jc w:val="right"/>
              <w:rPr>
                <w:szCs w:val="20"/>
              </w:rPr>
            </w:pPr>
            <w:r w:rsidRPr="00413CB7">
              <w:rPr>
                <w:szCs w:val="20"/>
              </w:rPr>
              <w:t>29.11.2013</w:t>
            </w:r>
          </w:p>
        </w:tc>
      </w:tr>
      <w:tr w:rsidR="00413CB7" w:rsidRPr="00413CB7" w14:paraId="6ED25753" w14:textId="77777777" w:rsidTr="005B36B0">
        <w:trPr>
          <w:trHeight w:val="20"/>
        </w:trPr>
        <w:tc>
          <w:tcPr>
            <w:tcW w:w="1756" w:type="pct"/>
            <w:noWrap/>
            <w:hideMark/>
          </w:tcPr>
          <w:p w14:paraId="2F756FE4" w14:textId="77777777" w:rsidR="00413CB7" w:rsidRPr="00413CB7" w:rsidRDefault="00413CB7" w:rsidP="00413CB7">
            <w:pPr>
              <w:spacing w:after="0"/>
              <w:jc w:val="left"/>
              <w:rPr>
                <w:szCs w:val="20"/>
              </w:rPr>
            </w:pPr>
            <w:r w:rsidRPr="00413CB7">
              <w:rPr>
                <w:szCs w:val="20"/>
              </w:rPr>
              <w:t>Fulham Gardens Bakry Ad Nguyen</w:t>
            </w:r>
          </w:p>
        </w:tc>
        <w:tc>
          <w:tcPr>
            <w:tcW w:w="1597" w:type="pct"/>
            <w:noWrap/>
            <w:hideMark/>
          </w:tcPr>
          <w:p w14:paraId="47523832" w14:textId="77777777"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14:paraId="3842C31C" w14:textId="77777777" w:rsidR="00413CB7" w:rsidRPr="00413CB7" w:rsidRDefault="00413CB7" w:rsidP="00413CB7">
            <w:pPr>
              <w:spacing w:after="0"/>
              <w:ind w:right="113"/>
              <w:jc w:val="right"/>
              <w:rPr>
                <w:szCs w:val="20"/>
              </w:rPr>
            </w:pPr>
            <w:r w:rsidRPr="00413CB7">
              <w:rPr>
                <w:szCs w:val="20"/>
              </w:rPr>
              <w:t>219.12</w:t>
            </w:r>
          </w:p>
        </w:tc>
        <w:tc>
          <w:tcPr>
            <w:tcW w:w="770" w:type="pct"/>
            <w:noWrap/>
            <w:hideMark/>
          </w:tcPr>
          <w:p w14:paraId="7443E7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03F4C7" w14:textId="77777777" w:rsidR="00413CB7" w:rsidRPr="00413CB7" w:rsidRDefault="00413CB7" w:rsidP="00413CB7">
            <w:pPr>
              <w:spacing w:after="0"/>
              <w:jc w:val="right"/>
              <w:rPr>
                <w:szCs w:val="20"/>
              </w:rPr>
            </w:pPr>
            <w:r w:rsidRPr="00413CB7">
              <w:rPr>
                <w:szCs w:val="20"/>
              </w:rPr>
              <w:t>14.1.2014</w:t>
            </w:r>
          </w:p>
        </w:tc>
      </w:tr>
      <w:tr w:rsidR="00413CB7" w:rsidRPr="00413CB7" w14:paraId="6C7E7899" w14:textId="77777777" w:rsidTr="005B36B0">
        <w:trPr>
          <w:trHeight w:val="20"/>
        </w:trPr>
        <w:tc>
          <w:tcPr>
            <w:tcW w:w="1756" w:type="pct"/>
            <w:noWrap/>
            <w:hideMark/>
          </w:tcPr>
          <w:p w14:paraId="166CEDB0" w14:textId="77777777" w:rsidR="00413CB7" w:rsidRPr="00413CB7" w:rsidRDefault="00413CB7" w:rsidP="00413CB7">
            <w:pPr>
              <w:spacing w:after="0"/>
              <w:jc w:val="left"/>
              <w:rPr>
                <w:szCs w:val="20"/>
              </w:rPr>
            </w:pPr>
            <w:r w:rsidRPr="00413CB7">
              <w:rPr>
                <w:szCs w:val="20"/>
              </w:rPr>
              <w:t xml:space="preserve">Fullham Pizza </w:t>
            </w:r>
          </w:p>
        </w:tc>
        <w:tc>
          <w:tcPr>
            <w:tcW w:w="1597" w:type="pct"/>
            <w:noWrap/>
            <w:hideMark/>
          </w:tcPr>
          <w:p w14:paraId="6BE72704"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1DD0B97E" w14:textId="77777777" w:rsidR="00413CB7" w:rsidRPr="00413CB7" w:rsidRDefault="00413CB7" w:rsidP="00413CB7">
            <w:pPr>
              <w:spacing w:after="0"/>
              <w:ind w:right="113"/>
              <w:jc w:val="right"/>
              <w:rPr>
                <w:szCs w:val="20"/>
              </w:rPr>
            </w:pPr>
            <w:r w:rsidRPr="00413CB7">
              <w:rPr>
                <w:szCs w:val="20"/>
              </w:rPr>
              <w:t>34.56</w:t>
            </w:r>
          </w:p>
        </w:tc>
        <w:tc>
          <w:tcPr>
            <w:tcW w:w="770" w:type="pct"/>
            <w:noWrap/>
            <w:hideMark/>
          </w:tcPr>
          <w:p w14:paraId="6B68E6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511AD0" w14:textId="77777777" w:rsidR="00413CB7" w:rsidRPr="00413CB7" w:rsidRDefault="00413CB7" w:rsidP="00413CB7">
            <w:pPr>
              <w:spacing w:after="0"/>
              <w:jc w:val="right"/>
              <w:rPr>
                <w:szCs w:val="20"/>
              </w:rPr>
            </w:pPr>
            <w:r w:rsidRPr="00413CB7">
              <w:rPr>
                <w:szCs w:val="20"/>
              </w:rPr>
              <w:t>6.10.2014</w:t>
            </w:r>
          </w:p>
        </w:tc>
      </w:tr>
      <w:tr w:rsidR="00413CB7" w:rsidRPr="00413CB7" w14:paraId="60411283" w14:textId="77777777" w:rsidTr="005B36B0">
        <w:trPr>
          <w:trHeight w:val="20"/>
        </w:trPr>
        <w:tc>
          <w:tcPr>
            <w:tcW w:w="1756" w:type="pct"/>
            <w:noWrap/>
            <w:hideMark/>
          </w:tcPr>
          <w:p w14:paraId="4AE57A05" w14:textId="77777777" w:rsidR="00413CB7" w:rsidRPr="00413CB7" w:rsidRDefault="00413CB7" w:rsidP="00413CB7">
            <w:pPr>
              <w:spacing w:after="0"/>
              <w:jc w:val="left"/>
              <w:rPr>
                <w:szCs w:val="20"/>
              </w:rPr>
            </w:pPr>
            <w:r w:rsidRPr="00413CB7">
              <w:rPr>
                <w:szCs w:val="20"/>
              </w:rPr>
              <w:t>Future Homes</w:t>
            </w:r>
          </w:p>
        </w:tc>
        <w:tc>
          <w:tcPr>
            <w:tcW w:w="1597" w:type="pct"/>
            <w:noWrap/>
            <w:hideMark/>
          </w:tcPr>
          <w:p w14:paraId="6086F625"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349DCB99" w14:textId="77777777" w:rsidR="00413CB7" w:rsidRPr="00413CB7" w:rsidRDefault="00413CB7" w:rsidP="00413CB7">
            <w:pPr>
              <w:spacing w:after="0"/>
              <w:ind w:right="113"/>
              <w:jc w:val="right"/>
              <w:rPr>
                <w:szCs w:val="20"/>
              </w:rPr>
            </w:pPr>
            <w:r w:rsidRPr="00413CB7">
              <w:rPr>
                <w:szCs w:val="20"/>
              </w:rPr>
              <w:t>19.42</w:t>
            </w:r>
          </w:p>
        </w:tc>
        <w:tc>
          <w:tcPr>
            <w:tcW w:w="770" w:type="pct"/>
            <w:noWrap/>
            <w:hideMark/>
          </w:tcPr>
          <w:p w14:paraId="249884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1EF246" w14:textId="77777777" w:rsidR="00413CB7" w:rsidRPr="00413CB7" w:rsidRDefault="00413CB7" w:rsidP="00413CB7">
            <w:pPr>
              <w:spacing w:after="0"/>
              <w:jc w:val="right"/>
              <w:rPr>
                <w:szCs w:val="20"/>
              </w:rPr>
            </w:pPr>
            <w:r w:rsidRPr="00413CB7">
              <w:rPr>
                <w:szCs w:val="20"/>
              </w:rPr>
              <w:t>22.11.2013</w:t>
            </w:r>
          </w:p>
        </w:tc>
      </w:tr>
      <w:tr w:rsidR="00413CB7" w:rsidRPr="00413CB7" w14:paraId="797F1799" w14:textId="77777777" w:rsidTr="005B36B0">
        <w:trPr>
          <w:trHeight w:val="20"/>
        </w:trPr>
        <w:tc>
          <w:tcPr>
            <w:tcW w:w="1756" w:type="pct"/>
            <w:noWrap/>
            <w:hideMark/>
          </w:tcPr>
          <w:p w14:paraId="3B701670" w14:textId="77777777" w:rsidR="00413CB7" w:rsidRPr="00413CB7" w:rsidRDefault="00413CB7" w:rsidP="00413CB7">
            <w:pPr>
              <w:spacing w:after="0"/>
              <w:jc w:val="left"/>
              <w:rPr>
                <w:szCs w:val="20"/>
              </w:rPr>
            </w:pPr>
            <w:r w:rsidRPr="00413CB7">
              <w:rPr>
                <w:szCs w:val="20"/>
              </w:rPr>
              <w:t>G and F Slater</w:t>
            </w:r>
          </w:p>
        </w:tc>
        <w:tc>
          <w:tcPr>
            <w:tcW w:w="1597" w:type="pct"/>
            <w:noWrap/>
            <w:hideMark/>
          </w:tcPr>
          <w:p w14:paraId="5619A146" w14:textId="77777777"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14:paraId="304CEB6C" w14:textId="77777777" w:rsidR="00413CB7" w:rsidRPr="00413CB7" w:rsidRDefault="00413CB7" w:rsidP="00413CB7">
            <w:pPr>
              <w:spacing w:after="0"/>
              <w:ind w:right="113"/>
              <w:jc w:val="right"/>
              <w:rPr>
                <w:szCs w:val="20"/>
              </w:rPr>
            </w:pPr>
            <w:r w:rsidRPr="00413CB7">
              <w:rPr>
                <w:szCs w:val="20"/>
              </w:rPr>
              <w:t>494.09</w:t>
            </w:r>
          </w:p>
        </w:tc>
        <w:tc>
          <w:tcPr>
            <w:tcW w:w="770" w:type="pct"/>
            <w:noWrap/>
            <w:hideMark/>
          </w:tcPr>
          <w:p w14:paraId="11F064C8" w14:textId="77777777" w:rsidR="00413CB7" w:rsidRPr="00413CB7" w:rsidRDefault="00413CB7" w:rsidP="00413CB7">
            <w:pPr>
              <w:spacing w:after="0"/>
              <w:ind w:left="170"/>
              <w:jc w:val="left"/>
              <w:rPr>
                <w:szCs w:val="20"/>
              </w:rPr>
            </w:pPr>
            <w:r w:rsidRPr="00413CB7">
              <w:rPr>
                <w:szCs w:val="20"/>
              </w:rPr>
              <w:t>Refund 167702</w:t>
            </w:r>
          </w:p>
        </w:tc>
        <w:tc>
          <w:tcPr>
            <w:tcW w:w="453" w:type="pct"/>
            <w:noWrap/>
            <w:hideMark/>
          </w:tcPr>
          <w:p w14:paraId="4E56F844" w14:textId="77777777" w:rsidR="00413CB7" w:rsidRPr="00413CB7" w:rsidRDefault="00413CB7" w:rsidP="00413CB7">
            <w:pPr>
              <w:spacing w:after="0"/>
              <w:jc w:val="right"/>
              <w:rPr>
                <w:szCs w:val="20"/>
              </w:rPr>
            </w:pPr>
            <w:r w:rsidRPr="00413CB7">
              <w:rPr>
                <w:szCs w:val="20"/>
              </w:rPr>
              <w:t>22.7.2013</w:t>
            </w:r>
          </w:p>
        </w:tc>
      </w:tr>
      <w:tr w:rsidR="00413CB7" w:rsidRPr="00413CB7" w14:paraId="59AFC145" w14:textId="77777777" w:rsidTr="005B36B0">
        <w:trPr>
          <w:trHeight w:val="20"/>
        </w:trPr>
        <w:tc>
          <w:tcPr>
            <w:tcW w:w="1756" w:type="pct"/>
            <w:noWrap/>
            <w:hideMark/>
          </w:tcPr>
          <w:p w14:paraId="1BB9530D" w14:textId="77777777" w:rsidR="00413CB7" w:rsidRPr="00413CB7" w:rsidRDefault="00413CB7" w:rsidP="00413CB7">
            <w:pPr>
              <w:spacing w:after="0"/>
              <w:jc w:val="left"/>
              <w:rPr>
                <w:szCs w:val="20"/>
              </w:rPr>
            </w:pPr>
            <w:r w:rsidRPr="00413CB7">
              <w:rPr>
                <w:szCs w:val="20"/>
              </w:rPr>
              <w:t>G D Twiddy</w:t>
            </w:r>
          </w:p>
        </w:tc>
        <w:tc>
          <w:tcPr>
            <w:tcW w:w="1597" w:type="pct"/>
            <w:noWrap/>
            <w:hideMark/>
          </w:tcPr>
          <w:p w14:paraId="2FB3E6FA" w14:textId="77777777" w:rsidR="00413CB7" w:rsidRPr="00413CB7" w:rsidRDefault="00413CB7" w:rsidP="00413CB7">
            <w:pPr>
              <w:spacing w:after="0"/>
              <w:ind w:left="113"/>
              <w:jc w:val="left"/>
              <w:rPr>
                <w:szCs w:val="20"/>
              </w:rPr>
            </w:pPr>
            <w:r w:rsidRPr="00413CB7">
              <w:rPr>
                <w:szCs w:val="20"/>
              </w:rPr>
              <w:t>MOONTA BAY, SA 5558</w:t>
            </w:r>
          </w:p>
        </w:tc>
        <w:tc>
          <w:tcPr>
            <w:tcW w:w="424" w:type="pct"/>
            <w:noWrap/>
            <w:hideMark/>
          </w:tcPr>
          <w:p w14:paraId="23B0C2B7"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4F2A9B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94DB59" w14:textId="77777777" w:rsidR="00413CB7" w:rsidRPr="00413CB7" w:rsidRDefault="00413CB7" w:rsidP="00413CB7">
            <w:pPr>
              <w:spacing w:after="0"/>
              <w:jc w:val="right"/>
              <w:rPr>
                <w:szCs w:val="20"/>
              </w:rPr>
            </w:pPr>
            <w:r w:rsidRPr="00413CB7">
              <w:rPr>
                <w:szCs w:val="20"/>
              </w:rPr>
              <w:t>11.4.2014</w:t>
            </w:r>
          </w:p>
        </w:tc>
      </w:tr>
      <w:tr w:rsidR="00413CB7" w:rsidRPr="00413CB7" w14:paraId="117177DF" w14:textId="77777777" w:rsidTr="005B36B0">
        <w:trPr>
          <w:trHeight w:val="20"/>
        </w:trPr>
        <w:tc>
          <w:tcPr>
            <w:tcW w:w="1756" w:type="pct"/>
            <w:noWrap/>
            <w:hideMark/>
          </w:tcPr>
          <w:p w14:paraId="46964909" w14:textId="77777777" w:rsidR="00413CB7" w:rsidRPr="00413CB7" w:rsidRDefault="00413CB7" w:rsidP="00413CB7">
            <w:pPr>
              <w:spacing w:after="0"/>
              <w:jc w:val="left"/>
              <w:rPr>
                <w:szCs w:val="20"/>
              </w:rPr>
            </w:pPr>
            <w:r w:rsidRPr="00413CB7">
              <w:rPr>
                <w:szCs w:val="20"/>
              </w:rPr>
              <w:t>G Hollands</w:t>
            </w:r>
          </w:p>
        </w:tc>
        <w:tc>
          <w:tcPr>
            <w:tcW w:w="1597" w:type="pct"/>
            <w:noWrap/>
            <w:hideMark/>
          </w:tcPr>
          <w:p w14:paraId="0E7CB75D"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61931D23" w14:textId="77777777" w:rsidR="00413CB7" w:rsidRPr="00413CB7" w:rsidRDefault="00413CB7" w:rsidP="00413CB7">
            <w:pPr>
              <w:spacing w:after="0"/>
              <w:ind w:right="113"/>
              <w:jc w:val="right"/>
              <w:rPr>
                <w:szCs w:val="20"/>
              </w:rPr>
            </w:pPr>
            <w:r w:rsidRPr="00413CB7">
              <w:rPr>
                <w:szCs w:val="20"/>
              </w:rPr>
              <w:t>63.82</w:t>
            </w:r>
          </w:p>
        </w:tc>
        <w:tc>
          <w:tcPr>
            <w:tcW w:w="770" w:type="pct"/>
            <w:noWrap/>
            <w:hideMark/>
          </w:tcPr>
          <w:p w14:paraId="63D1A3F3" w14:textId="77777777" w:rsidR="00413CB7" w:rsidRPr="00413CB7" w:rsidRDefault="00413CB7" w:rsidP="00413CB7">
            <w:pPr>
              <w:spacing w:after="0"/>
              <w:ind w:left="170"/>
              <w:jc w:val="left"/>
              <w:rPr>
                <w:szCs w:val="20"/>
              </w:rPr>
            </w:pPr>
            <w:r w:rsidRPr="00413CB7">
              <w:rPr>
                <w:szCs w:val="20"/>
              </w:rPr>
              <w:t>Refund 182012</w:t>
            </w:r>
          </w:p>
        </w:tc>
        <w:tc>
          <w:tcPr>
            <w:tcW w:w="453" w:type="pct"/>
            <w:noWrap/>
            <w:hideMark/>
          </w:tcPr>
          <w:p w14:paraId="7C8B921E" w14:textId="77777777" w:rsidR="00413CB7" w:rsidRPr="00413CB7" w:rsidRDefault="00413CB7" w:rsidP="00413CB7">
            <w:pPr>
              <w:spacing w:after="0"/>
              <w:jc w:val="right"/>
              <w:rPr>
                <w:szCs w:val="20"/>
              </w:rPr>
            </w:pPr>
            <w:r w:rsidRPr="00413CB7">
              <w:rPr>
                <w:szCs w:val="20"/>
              </w:rPr>
              <w:t>9.10.2013</w:t>
            </w:r>
          </w:p>
        </w:tc>
      </w:tr>
      <w:tr w:rsidR="00413CB7" w:rsidRPr="00413CB7" w14:paraId="45922B2A" w14:textId="77777777" w:rsidTr="005B36B0">
        <w:trPr>
          <w:trHeight w:val="20"/>
        </w:trPr>
        <w:tc>
          <w:tcPr>
            <w:tcW w:w="1756" w:type="pct"/>
            <w:noWrap/>
            <w:hideMark/>
          </w:tcPr>
          <w:p w14:paraId="491059F0" w14:textId="77777777" w:rsidR="00413CB7" w:rsidRPr="00413CB7" w:rsidRDefault="00413CB7" w:rsidP="00413CB7">
            <w:pPr>
              <w:spacing w:after="0"/>
              <w:jc w:val="left"/>
              <w:rPr>
                <w:szCs w:val="20"/>
              </w:rPr>
            </w:pPr>
            <w:r w:rsidRPr="00413CB7">
              <w:rPr>
                <w:szCs w:val="20"/>
              </w:rPr>
              <w:t>G L B Bros Pty Ltd</w:t>
            </w:r>
          </w:p>
        </w:tc>
        <w:tc>
          <w:tcPr>
            <w:tcW w:w="1597" w:type="pct"/>
            <w:noWrap/>
            <w:hideMark/>
          </w:tcPr>
          <w:p w14:paraId="1357214F"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0A5945E" w14:textId="77777777" w:rsidR="00413CB7" w:rsidRPr="00413CB7" w:rsidRDefault="00413CB7" w:rsidP="00413CB7">
            <w:pPr>
              <w:spacing w:after="0"/>
              <w:ind w:right="113"/>
              <w:jc w:val="right"/>
              <w:rPr>
                <w:szCs w:val="20"/>
              </w:rPr>
            </w:pPr>
            <w:r w:rsidRPr="00413CB7">
              <w:rPr>
                <w:szCs w:val="20"/>
              </w:rPr>
              <w:t>15.55</w:t>
            </w:r>
          </w:p>
        </w:tc>
        <w:tc>
          <w:tcPr>
            <w:tcW w:w="770" w:type="pct"/>
            <w:noWrap/>
            <w:hideMark/>
          </w:tcPr>
          <w:p w14:paraId="3B3984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93B4F7" w14:textId="77777777" w:rsidR="00413CB7" w:rsidRPr="00413CB7" w:rsidRDefault="00413CB7" w:rsidP="00413CB7">
            <w:pPr>
              <w:spacing w:after="0"/>
              <w:jc w:val="right"/>
              <w:rPr>
                <w:szCs w:val="20"/>
              </w:rPr>
            </w:pPr>
            <w:r w:rsidRPr="00413CB7">
              <w:rPr>
                <w:szCs w:val="20"/>
              </w:rPr>
              <w:t>3.4.2013</w:t>
            </w:r>
          </w:p>
        </w:tc>
      </w:tr>
      <w:tr w:rsidR="00413CB7" w:rsidRPr="00413CB7" w14:paraId="73FFA151" w14:textId="77777777" w:rsidTr="005B36B0">
        <w:trPr>
          <w:trHeight w:val="20"/>
        </w:trPr>
        <w:tc>
          <w:tcPr>
            <w:tcW w:w="1756" w:type="pct"/>
            <w:noWrap/>
            <w:hideMark/>
          </w:tcPr>
          <w:p w14:paraId="138ED662" w14:textId="77777777" w:rsidR="00413CB7" w:rsidRPr="00413CB7" w:rsidRDefault="00413CB7" w:rsidP="00413CB7">
            <w:pPr>
              <w:spacing w:after="0"/>
              <w:jc w:val="left"/>
              <w:rPr>
                <w:szCs w:val="20"/>
              </w:rPr>
            </w:pPr>
            <w:r w:rsidRPr="00413CB7">
              <w:rPr>
                <w:szCs w:val="20"/>
              </w:rPr>
              <w:t>G L Vamis</w:t>
            </w:r>
          </w:p>
        </w:tc>
        <w:tc>
          <w:tcPr>
            <w:tcW w:w="1597" w:type="pct"/>
            <w:noWrap/>
            <w:hideMark/>
          </w:tcPr>
          <w:p w14:paraId="69C32532"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7E76E6D2" w14:textId="77777777" w:rsidR="00413CB7" w:rsidRPr="00413CB7" w:rsidRDefault="00413CB7" w:rsidP="00413CB7">
            <w:pPr>
              <w:spacing w:after="0"/>
              <w:ind w:right="113"/>
              <w:jc w:val="right"/>
              <w:rPr>
                <w:szCs w:val="20"/>
              </w:rPr>
            </w:pPr>
            <w:r w:rsidRPr="00413CB7">
              <w:rPr>
                <w:szCs w:val="20"/>
              </w:rPr>
              <w:t>398.00</w:t>
            </w:r>
          </w:p>
        </w:tc>
        <w:tc>
          <w:tcPr>
            <w:tcW w:w="770" w:type="pct"/>
            <w:noWrap/>
            <w:hideMark/>
          </w:tcPr>
          <w:p w14:paraId="32820991" w14:textId="77777777" w:rsidR="00413CB7" w:rsidRPr="00413CB7" w:rsidRDefault="00413CB7" w:rsidP="00413CB7">
            <w:pPr>
              <w:spacing w:after="0"/>
              <w:ind w:left="170"/>
              <w:jc w:val="left"/>
              <w:rPr>
                <w:szCs w:val="20"/>
              </w:rPr>
            </w:pPr>
            <w:r w:rsidRPr="00413CB7">
              <w:rPr>
                <w:szCs w:val="20"/>
              </w:rPr>
              <w:t>Refund 191531</w:t>
            </w:r>
          </w:p>
        </w:tc>
        <w:tc>
          <w:tcPr>
            <w:tcW w:w="453" w:type="pct"/>
            <w:noWrap/>
            <w:hideMark/>
          </w:tcPr>
          <w:p w14:paraId="41B5BC25" w14:textId="77777777" w:rsidR="00413CB7" w:rsidRPr="00413CB7" w:rsidRDefault="00413CB7" w:rsidP="00413CB7">
            <w:pPr>
              <w:spacing w:after="0"/>
              <w:jc w:val="right"/>
              <w:rPr>
                <w:szCs w:val="20"/>
              </w:rPr>
            </w:pPr>
            <w:r w:rsidRPr="00413CB7">
              <w:rPr>
                <w:szCs w:val="20"/>
              </w:rPr>
              <w:t>7.11.2013</w:t>
            </w:r>
          </w:p>
        </w:tc>
      </w:tr>
      <w:tr w:rsidR="00413CB7" w:rsidRPr="00413CB7" w14:paraId="589ACEBF" w14:textId="77777777" w:rsidTr="005B36B0">
        <w:trPr>
          <w:trHeight w:val="20"/>
        </w:trPr>
        <w:tc>
          <w:tcPr>
            <w:tcW w:w="1756" w:type="pct"/>
            <w:noWrap/>
            <w:hideMark/>
          </w:tcPr>
          <w:p w14:paraId="30DCA460" w14:textId="77777777" w:rsidR="00413CB7" w:rsidRPr="00413CB7" w:rsidRDefault="00413CB7" w:rsidP="00413CB7">
            <w:pPr>
              <w:spacing w:after="0"/>
              <w:jc w:val="left"/>
              <w:rPr>
                <w:szCs w:val="20"/>
              </w:rPr>
            </w:pPr>
            <w:r w:rsidRPr="00413CB7">
              <w:rPr>
                <w:szCs w:val="20"/>
              </w:rPr>
              <w:t>G Oatway</w:t>
            </w:r>
          </w:p>
        </w:tc>
        <w:tc>
          <w:tcPr>
            <w:tcW w:w="1597" w:type="pct"/>
            <w:noWrap/>
            <w:hideMark/>
          </w:tcPr>
          <w:p w14:paraId="1B9ACBC5" w14:textId="77777777"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14:paraId="1C8816B1" w14:textId="77777777" w:rsidR="00413CB7" w:rsidRPr="00413CB7" w:rsidRDefault="00413CB7" w:rsidP="00413CB7">
            <w:pPr>
              <w:spacing w:after="0"/>
              <w:ind w:right="113"/>
              <w:jc w:val="right"/>
              <w:rPr>
                <w:szCs w:val="20"/>
              </w:rPr>
            </w:pPr>
            <w:r w:rsidRPr="00413CB7">
              <w:rPr>
                <w:szCs w:val="20"/>
              </w:rPr>
              <w:t>65.01</w:t>
            </w:r>
          </w:p>
        </w:tc>
        <w:tc>
          <w:tcPr>
            <w:tcW w:w="770" w:type="pct"/>
            <w:noWrap/>
            <w:hideMark/>
          </w:tcPr>
          <w:p w14:paraId="2BDB3A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6A99CB" w14:textId="77777777" w:rsidR="00413CB7" w:rsidRPr="00413CB7" w:rsidRDefault="00413CB7" w:rsidP="00413CB7">
            <w:pPr>
              <w:spacing w:after="0"/>
              <w:jc w:val="right"/>
              <w:rPr>
                <w:szCs w:val="20"/>
              </w:rPr>
            </w:pPr>
            <w:r w:rsidRPr="00413CB7">
              <w:rPr>
                <w:szCs w:val="20"/>
              </w:rPr>
              <w:t>12.12.2014</w:t>
            </w:r>
          </w:p>
        </w:tc>
      </w:tr>
      <w:tr w:rsidR="00413CB7" w:rsidRPr="00413CB7" w14:paraId="45ABA87D" w14:textId="77777777" w:rsidTr="005B36B0">
        <w:trPr>
          <w:trHeight w:val="20"/>
        </w:trPr>
        <w:tc>
          <w:tcPr>
            <w:tcW w:w="1756" w:type="pct"/>
            <w:noWrap/>
            <w:hideMark/>
          </w:tcPr>
          <w:p w14:paraId="45FA5299" w14:textId="77777777" w:rsidR="00413CB7" w:rsidRPr="00413CB7" w:rsidRDefault="00413CB7" w:rsidP="00413CB7">
            <w:pPr>
              <w:spacing w:after="0"/>
              <w:jc w:val="left"/>
              <w:rPr>
                <w:szCs w:val="20"/>
              </w:rPr>
            </w:pPr>
            <w:r w:rsidRPr="00413CB7">
              <w:rPr>
                <w:szCs w:val="20"/>
              </w:rPr>
              <w:t>G T T H Family Trust</w:t>
            </w:r>
          </w:p>
        </w:tc>
        <w:tc>
          <w:tcPr>
            <w:tcW w:w="1597" w:type="pct"/>
            <w:noWrap/>
            <w:hideMark/>
          </w:tcPr>
          <w:p w14:paraId="2F3F8FED"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481307E" w14:textId="77777777" w:rsidR="00413CB7" w:rsidRPr="00413CB7" w:rsidRDefault="00413CB7" w:rsidP="00413CB7">
            <w:pPr>
              <w:spacing w:after="0"/>
              <w:ind w:right="113"/>
              <w:jc w:val="right"/>
              <w:rPr>
                <w:szCs w:val="20"/>
              </w:rPr>
            </w:pPr>
            <w:r w:rsidRPr="00413CB7">
              <w:rPr>
                <w:szCs w:val="20"/>
              </w:rPr>
              <w:t>396.36</w:t>
            </w:r>
          </w:p>
        </w:tc>
        <w:tc>
          <w:tcPr>
            <w:tcW w:w="770" w:type="pct"/>
            <w:noWrap/>
            <w:hideMark/>
          </w:tcPr>
          <w:p w14:paraId="5B2E30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152EA8" w14:textId="77777777" w:rsidR="00413CB7" w:rsidRPr="00413CB7" w:rsidRDefault="00413CB7" w:rsidP="00413CB7">
            <w:pPr>
              <w:spacing w:after="0"/>
              <w:jc w:val="right"/>
              <w:rPr>
                <w:szCs w:val="20"/>
              </w:rPr>
            </w:pPr>
            <w:r w:rsidRPr="00413CB7">
              <w:rPr>
                <w:szCs w:val="20"/>
              </w:rPr>
              <w:t>23.4.2013</w:t>
            </w:r>
          </w:p>
        </w:tc>
      </w:tr>
      <w:tr w:rsidR="00413CB7" w:rsidRPr="00413CB7" w14:paraId="10DF5FE3" w14:textId="77777777" w:rsidTr="005B36B0">
        <w:trPr>
          <w:trHeight w:val="20"/>
        </w:trPr>
        <w:tc>
          <w:tcPr>
            <w:tcW w:w="1756" w:type="pct"/>
            <w:noWrap/>
            <w:hideMark/>
          </w:tcPr>
          <w:p w14:paraId="656BABDC" w14:textId="77777777" w:rsidR="00413CB7" w:rsidRPr="00413CB7" w:rsidRDefault="00413CB7" w:rsidP="00413CB7">
            <w:pPr>
              <w:spacing w:after="0"/>
              <w:jc w:val="left"/>
              <w:rPr>
                <w:szCs w:val="20"/>
              </w:rPr>
            </w:pPr>
            <w:r w:rsidRPr="00413CB7">
              <w:rPr>
                <w:szCs w:val="20"/>
              </w:rPr>
              <w:t>G Vallelonga</w:t>
            </w:r>
          </w:p>
        </w:tc>
        <w:tc>
          <w:tcPr>
            <w:tcW w:w="1597" w:type="pct"/>
            <w:noWrap/>
            <w:hideMark/>
          </w:tcPr>
          <w:p w14:paraId="6EACF8B3" w14:textId="77777777"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14:paraId="7CCDECCD" w14:textId="77777777" w:rsidR="00413CB7" w:rsidRPr="00413CB7" w:rsidRDefault="00413CB7" w:rsidP="00413CB7">
            <w:pPr>
              <w:spacing w:after="0"/>
              <w:ind w:right="113"/>
              <w:jc w:val="right"/>
              <w:rPr>
                <w:szCs w:val="20"/>
              </w:rPr>
            </w:pPr>
            <w:r w:rsidRPr="00413CB7">
              <w:rPr>
                <w:szCs w:val="20"/>
              </w:rPr>
              <w:t>37.00</w:t>
            </w:r>
          </w:p>
        </w:tc>
        <w:tc>
          <w:tcPr>
            <w:tcW w:w="770" w:type="pct"/>
            <w:noWrap/>
            <w:hideMark/>
          </w:tcPr>
          <w:p w14:paraId="030265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F87CFB" w14:textId="77777777" w:rsidR="00413CB7" w:rsidRPr="00413CB7" w:rsidRDefault="00413CB7" w:rsidP="00413CB7">
            <w:pPr>
              <w:spacing w:after="0"/>
              <w:jc w:val="right"/>
              <w:rPr>
                <w:szCs w:val="20"/>
              </w:rPr>
            </w:pPr>
            <w:r w:rsidRPr="00413CB7">
              <w:rPr>
                <w:szCs w:val="20"/>
              </w:rPr>
              <w:t>26.4.2014</w:t>
            </w:r>
          </w:p>
        </w:tc>
      </w:tr>
      <w:tr w:rsidR="00413CB7" w:rsidRPr="00413CB7" w14:paraId="7864BB72" w14:textId="77777777" w:rsidTr="005B36B0">
        <w:trPr>
          <w:trHeight w:val="20"/>
        </w:trPr>
        <w:tc>
          <w:tcPr>
            <w:tcW w:w="1756" w:type="pct"/>
            <w:noWrap/>
            <w:hideMark/>
          </w:tcPr>
          <w:p w14:paraId="646E4282" w14:textId="77777777" w:rsidR="00413CB7" w:rsidRPr="00413CB7" w:rsidRDefault="00413CB7" w:rsidP="00413CB7">
            <w:pPr>
              <w:spacing w:after="0"/>
              <w:jc w:val="left"/>
              <w:rPr>
                <w:szCs w:val="20"/>
              </w:rPr>
            </w:pPr>
            <w:r w:rsidRPr="00413CB7">
              <w:rPr>
                <w:szCs w:val="20"/>
              </w:rPr>
              <w:t>G.J.T Nominees Pty Ltd</w:t>
            </w:r>
          </w:p>
        </w:tc>
        <w:tc>
          <w:tcPr>
            <w:tcW w:w="1597" w:type="pct"/>
            <w:noWrap/>
            <w:hideMark/>
          </w:tcPr>
          <w:p w14:paraId="74FA5428" w14:textId="77777777" w:rsidR="00413CB7" w:rsidRPr="00413CB7" w:rsidRDefault="00413CB7" w:rsidP="00413CB7">
            <w:pPr>
              <w:spacing w:after="0"/>
              <w:ind w:left="113"/>
              <w:jc w:val="left"/>
              <w:rPr>
                <w:szCs w:val="20"/>
              </w:rPr>
            </w:pPr>
            <w:r w:rsidRPr="00413CB7">
              <w:rPr>
                <w:szCs w:val="20"/>
              </w:rPr>
              <w:t xml:space="preserve">UNDERDALE, SA 5032 </w:t>
            </w:r>
          </w:p>
        </w:tc>
        <w:tc>
          <w:tcPr>
            <w:tcW w:w="424" w:type="pct"/>
            <w:noWrap/>
            <w:hideMark/>
          </w:tcPr>
          <w:p w14:paraId="427B880E" w14:textId="77777777" w:rsidR="00413CB7" w:rsidRPr="00413CB7" w:rsidRDefault="00413CB7" w:rsidP="00413CB7">
            <w:pPr>
              <w:spacing w:after="0"/>
              <w:ind w:right="113"/>
              <w:jc w:val="right"/>
              <w:rPr>
                <w:szCs w:val="20"/>
              </w:rPr>
            </w:pPr>
            <w:r w:rsidRPr="00413CB7">
              <w:rPr>
                <w:szCs w:val="20"/>
              </w:rPr>
              <w:t>24.67</w:t>
            </w:r>
          </w:p>
        </w:tc>
        <w:tc>
          <w:tcPr>
            <w:tcW w:w="770" w:type="pct"/>
            <w:noWrap/>
            <w:hideMark/>
          </w:tcPr>
          <w:p w14:paraId="181F4E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241C77" w14:textId="77777777" w:rsidR="00413CB7" w:rsidRPr="00413CB7" w:rsidRDefault="00413CB7" w:rsidP="00413CB7">
            <w:pPr>
              <w:spacing w:after="0"/>
              <w:jc w:val="right"/>
              <w:rPr>
                <w:szCs w:val="20"/>
              </w:rPr>
            </w:pPr>
            <w:r w:rsidRPr="00413CB7">
              <w:rPr>
                <w:szCs w:val="20"/>
              </w:rPr>
              <w:t>20.6.2014</w:t>
            </w:r>
          </w:p>
        </w:tc>
      </w:tr>
      <w:tr w:rsidR="00413CB7" w:rsidRPr="00413CB7" w14:paraId="23D32BB2" w14:textId="77777777" w:rsidTr="005B36B0">
        <w:trPr>
          <w:trHeight w:val="20"/>
        </w:trPr>
        <w:tc>
          <w:tcPr>
            <w:tcW w:w="1756" w:type="pct"/>
            <w:noWrap/>
            <w:hideMark/>
          </w:tcPr>
          <w:p w14:paraId="4B7809C9" w14:textId="77777777" w:rsidR="00413CB7" w:rsidRPr="00413CB7" w:rsidRDefault="00413CB7" w:rsidP="00413CB7">
            <w:pPr>
              <w:spacing w:after="0"/>
              <w:jc w:val="left"/>
              <w:rPr>
                <w:szCs w:val="20"/>
              </w:rPr>
            </w:pPr>
            <w:r w:rsidRPr="00413CB7">
              <w:rPr>
                <w:szCs w:val="20"/>
              </w:rPr>
              <w:t>Gabriel Doulfias</w:t>
            </w:r>
          </w:p>
        </w:tc>
        <w:tc>
          <w:tcPr>
            <w:tcW w:w="1597" w:type="pct"/>
            <w:noWrap/>
            <w:hideMark/>
          </w:tcPr>
          <w:p w14:paraId="571C4A25" w14:textId="77777777" w:rsidR="00413CB7" w:rsidRPr="00413CB7" w:rsidRDefault="00413CB7" w:rsidP="00413CB7">
            <w:pPr>
              <w:spacing w:after="0"/>
              <w:ind w:left="113"/>
              <w:jc w:val="left"/>
              <w:rPr>
                <w:szCs w:val="20"/>
              </w:rPr>
            </w:pPr>
            <w:r w:rsidRPr="00413CB7">
              <w:rPr>
                <w:szCs w:val="20"/>
              </w:rPr>
              <w:t>GLANDORE, SA 5037</w:t>
            </w:r>
          </w:p>
        </w:tc>
        <w:tc>
          <w:tcPr>
            <w:tcW w:w="424" w:type="pct"/>
            <w:noWrap/>
            <w:hideMark/>
          </w:tcPr>
          <w:p w14:paraId="73555D62" w14:textId="77777777" w:rsidR="00413CB7" w:rsidRPr="00413CB7" w:rsidRDefault="00413CB7" w:rsidP="00413CB7">
            <w:pPr>
              <w:spacing w:after="0"/>
              <w:ind w:right="113"/>
              <w:jc w:val="right"/>
              <w:rPr>
                <w:szCs w:val="20"/>
              </w:rPr>
            </w:pPr>
            <w:r w:rsidRPr="00413CB7">
              <w:rPr>
                <w:szCs w:val="20"/>
              </w:rPr>
              <w:t>160.50</w:t>
            </w:r>
          </w:p>
        </w:tc>
        <w:tc>
          <w:tcPr>
            <w:tcW w:w="770" w:type="pct"/>
            <w:noWrap/>
            <w:hideMark/>
          </w:tcPr>
          <w:p w14:paraId="2CEC60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45B23B" w14:textId="77777777" w:rsidR="00413CB7" w:rsidRPr="00413CB7" w:rsidRDefault="00413CB7" w:rsidP="00413CB7">
            <w:pPr>
              <w:spacing w:after="0"/>
              <w:jc w:val="right"/>
              <w:rPr>
                <w:szCs w:val="20"/>
              </w:rPr>
            </w:pPr>
            <w:r w:rsidRPr="00413CB7">
              <w:rPr>
                <w:szCs w:val="20"/>
              </w:rPr>
              <w:t>10.7.2013</w:t>
            </w:r>
          </w:p>
        </w:tc>
      </w:tr>
      <w:tr w:rsidR="00413CB7" w:rsidRPr="00413CB7" w14:paraId="30FA3BD7" w14:textId="77777777" w:rsidTr="005B36B0">
        <w:trPr>
          <w:trHeight w:val="20"/>
        </w:trPr>
        <w:tc>
          <w:tcPr>
            <w:tcW w:w="1756" w:type="pct"/>
            <w:noWrap/>
            <w:hideMark/>
          </w:tcPr>
          <w:p w14:paraId="77401039" w14:textId="77777777" w:rsidR="00413CB7" w:rsidRPr="00413CB7" w:rsidRDefault="00413CB7" w:rsidP="00413CB7">
            <w:pPr>
              <w:spacing w:after="0"/>
              <w:jc w:val="left"/>
              <w:rPr>
                <w:szCs w:val="20"/>
              </w:rPr>
            </w:pPr>
            <w:r w:rsidRPr="00413CB7">
              <w:rPr>
                <w:szCs w:val="20"/>
              </w:rPr>
              <w:t>Gabriel Giuliani</w:t>
            </w:r>
          </w:p>
        </w:tc>
        <w:tc>
          <w:tcPr>
            <w:tcW w:w="1597" w:type="pct"/>
            <w:noWrap/>
            <w:hideMark/>
          </w:tcPr>
          <w:p w14:paraId="6FBB5344" w14:textId="77777777"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14:paraId="00763B96" w14:textId="77777777" w:rsidR="00413CB7" w:rsidRPr="00413CB7" w:rsidRDefault="00413CB7" w:rsidP="00413CB7">
            <w:pPr>
              <w:spacing w:after="0"/>
              <w:ind w:right="113"/>
              <w:jc w:val="right"/>
              <w:rPr>
                <w:szCs w:val="20"/>
              </w:rPr>
            </w:pPr>
            <w:r w:rsidRPr="00413CB7">
              <w:rPr>
                <w:szCs w:val="20"/>
              </w:rPr>
              <w:t>17.00</w:t>
            </w:r>
          </w:p>
        </w:tc>
        <w:tc>
          <w:tcPr>
            <w:tcW w:w="770" w:type="pct"/>
            <w:noWrap/>
            <w:hideMark/>
          </w:tcPr>
          <w:p w14:paraId="52D8A1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C85F3B" w14:textId="77777777" w:rsidR="00413CB7" w:rsidRPr="00413CB7" w:rsidRDefault="00413CB7" w:rsidP="00413CB7">
            <w:pPr>
              <w:spacing w:after="0"/>
              <w:jc w:val="right"/>
              <w:rPr>
                <w:szCs w:val="20"/>
              </w:rPr>
            </w:pPr>
            <w:r w:rsidRPr="00413CB7">
              <w:rPr>
                <w:szCs w:val="20"/>
              </w:rPr>
              <w:t>8.4.2013</w:t>
            </w:r>
          </w:p>
        </w:tc>
      </w:tr>
      <w:tr w:rsidR="00413CB7" w:rsidRPr="00413CB7" w14:paraId="3E48D2AF" w14:textId="77777777" w:rsidTr="005B36B0">
        <w:trPr>
          <w:trHeight w:val="20"/>
        </w:trPr>
        <w:tc>
          <w:tcPr>
            <w:tcW w:w="1756" w:type="pct"/>
            <w:noWrap/>
            <w:hideMark/>
          </w:tcPr>
          <w:p w14:paraId="0AD6860B" w14:textId="77777777" w:rsidR="00413CB7" w:rsidRPr="00413CB7" w:rsidRDefault="00413CB7" w:rsidP="00413CB7">
            <w:pPr>
              <w:spacing w:after="0"/>
              <w:jc w:val="left"/>
              <w:rPr>
                <w:szCs w:val="20"/>
              </w:rPr>
            </w:pPr>
            <w:r w:rsidRPr="00413CB7">
              <w:rPr>
                <w:szCs w:val="20"/>
              </w:rPr>
              <w:t>Gabriel Wong</w:t>
            </w:r>
          </w:p>
        </w:tc>
        <w:tc>
          <w:tcPr>
            <w:tcW w:w="1597" w:type="pct"/>
            <w:noWrap/>
            <w:hideMark/>
          </w:tcPr>
          <w:p w14:paraId="62E10CCA" w14:textId="77777777"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14:paraId="6EB49572" w14:textId="77777777" w:rsidR="00413CB7" w:rsidRPr="00413CB7" w:rsidRDefault="00413CB7" w:rsidP="00413CB7">
            <w:pPr>
              <w:spacing w:after="0"/>
              <w:ind w:right="113"/>
              <w:jc w:val="right"/>
              <w:rPr>
                <w:szCs w:val="20"/>
              </w:rPr>
            </w:pPr>
            <w:r w:rsidRPr="00413CB7">
              <w:rPr>
                <w:szCs w:val="20"/>
              </w:rPr>
              <w:t>21.61</w:t>
            </w:r>
          </w:p>
        </w:tc>
        <w:tc>
          <w:tcPr>
            <w:tcW w:w="770" w:type="pct"/>
            <w:noWrap/>
            <w:hideMark/>
          </w:tcPr>
          <w:p w14:paraId="20D61E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4E275C" w14:textId="77777777" w:rsidR="00413CB7" w:rsidRPr="00413CB7" w:rsidRDefault="00413CB7" w:rsidP="00413CB7">
            <w:pPr>
              <w:spacing w:after="0"/>
              <w:jc w:val="right"/>
              <w:rPr>
                <w:szCs w:val="20"/>
              </w:rPr>
            </w:pPr>
            <w:r w:rsidRPr="00413CB7">
              <w:rPr>
                <w:szCs w:val="20"/>
              </w:rPr>
              <w:t>18.11.2013</w:t>
            </w:r>
          </w:p>
        </w:tc>
      </w:tr>
      <w:tr w:rsidR="00413CB7" w:rsidRPr="00413CB7" w14:paraId="531CE5FA" w14:textId="77777777" w:rsidTr="005B36B0">
        <w:trPr>
          <w:trHeight w:val="20"/>
        </w:trPr>
        <w:tc>
          <w:tcPr>
            <w:tcW w:w="1756" w:type="pct"/>
            <w:noWrap/>
            <w:hideMark/>
          </w:tcPr>
          <w:p w14:paraId="0AC74A63" w14:textId="77777777" w:rsidR="00413CB7" w:rsidRPr="00413CB7" w:rsidRDefault="00413CB7" w:rsidP="00413CB7">
            <w:pPr>
              <w:spacing w:after="0"/>
              <w:jc w:val="left"/>
              <w:rPr>
                <w:szCs w:val="20"/>
              </w:rPr>
            </w:pPr>
            <w:r w:rsidRPr="00413CB7">
              <w:rPr>
                <w:szCs w:val="20"/>
              </w:rPr>
              <w:t>Gabriela Smith</w:t>
            </w:r>
          </w:p>
        </w:tc>
        <w:tc>
          <w:tcPr>
            <w:tcW w:w="1597" w:type="pct"/>
            <w:noWrap/>
            <w:hideMark/>
          </w:tcPr>
          <w:p w14:paraId="1A7D5E08"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68D16DF" w14:textId="77777777" w:rsidR="00413CB7" w:rsidRPr="00413CB7" w:rsidRDefault="00413CB7" w:rsidP="00413CB7">
            <w:pPr>
              <w:spacing w:after="0"/>
              <w:ind w:right="113"/>
              <w:jc w:val="right"/>
              <w:rPr>
                <w:szCs w:val="20"/>
              </w:rPr>
            </w:pPr>
            <w:r w:rsidRPr="00413CB7">
              <w:rPr>
                <w:szCs w:val="20"/>
              </w:rPr>
              <w:t>22.00</w:t>
            </w:r>
          </w:p>
        </w:tc>
        <w:tc>
          <w:tcPr>
            <w:tcW w:w="770" w:type="pct"/>
            <w:noWrap/>
            <w:hideMark/>
          </w:tcPr>
          <w:p w14:paraId="7DB34B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578883" w14:textId="77777777" w:rsidR="00413CB7" w:rsidRPr="00413CB7" w:rsidRDefault="00413CB7" w:rsidP="00413CB7">
            <w:pPr>
              <w:spacing w:after="0"/>
              <w:jc w:val="right"/>
              <w:rPr>
                <w:szCs w:val="20"/>
              </w:rPr>
            </w:pPr>
            <w:r w:rsidRPr="00413CB7">
              <w:rPr>
                <w:szCs w:val="20"/>
              </w:rPr>
              <w:t>14.3.2013</w:t>
            </w:r>
          </w:p>
        </w:tc>
      </w:tr>
      <w:tr w:rsidR="00413CB7" w:rsidRPr="00413CB7" w14:paraId="6B56233D" w14:textId="77777777" w:rsidTr="005B36B0">
        <w:trPr>
          <w:trHeight w:val="20"/>
        </w:trPr>
        <w:tc>
          <w:tcPr>
            <w:tcW w:w="1756" w:type="pct"/>
            <w:noWrap/>
            <w:hideMark/>
          </w:tcPr>
          <w:p w14:paraId="16AF803D" w14:textId="77777777" w:rsidR="00413CB7" w:rsidRPr="00413CB7" w:rsidRDefault="00413CB7" w:rsidP="00413CB7">
            <w:pPr>
              <w:spacing w:after="0"/>
              <w:jc w:val="left"/>
              <w:rPr>
                <w:szCs w:val="20"/>
              </w:rPr>
            </w:pPr>
            <w:r w:rsidRPr="00413CB7">
              <w:rPr>
                <w:szCs w:val="20"/>
              </w:rPr>
              <w:t>Gabrielle Sthuster</w:t>
            </w:r>
          </w:p>
        </w:tc>
        <w:tc>
          <w:tcPr>
            <w:tcW w:w="1597" w:type="pct"/>
            <w:noWrap/>
            <w:hideMark/>
          </w:tcPr>
          <w:p w14:paraId="65D76486"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133843A5" w14:textId="77777777" w:rsidR="00413CB7" w:rsidRPr="00413CB7" w:rsidRDefault="00413CB7" w:rsidP="00413CB7">
            <w:pPr>
              <w:spacing w:after="0"/>
              <w:ind w:right="113"/>
              <w:jc w:val="right"/>
              <w:rPr>
                <w:szCs w:val="20"/>
              </w:rPr>
            </w:pPr>
            <w:r w:rsidRPr="00413CB7">
              <w:rPr>
                <w:szCs w:val="20"/>
              </w:rPr>
              <w:t>13.38</w:t>
            </w:r>
          </w:p>
        </w:tc>
        <w:tc>
          <w:tcPr>
            <w:tcW w:w="770" w:type="pct"/>
            <w:noWrap/>
            <w:hideMark/>
          </w:tcPr>
          <w:p w14:paraId="7087D80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782CA9" w14:textId="77777777" w:rsidR="00413CB7" w:rsidRPr="00413CB7" w:rsidRDefault="00413CB7" w:rsidP="00413CB7">
            <w:pPr>
              <w:spacing w:after="0"/>
              <w:jc w:val="right"/>
              <w:rPr>
                <w:szCs w:val="20"/>
              </w:rPr>
            </w:pPr>
            <w:r w:rsidRPr="00413CB7">
              <w:rPr>
                <w:szCs w:val="20"/>
              </w:rPr>
              <w:t>23.10.2014</w:t>
            </w:r>
          </w:p>
        </w:tc>
      </w:tr>
      <w:tr w:rsidR="00413CB7" w:rsidRPr="00413CB7" w14:paraId="7BAF717C" w14:textId="77777777" w:rsidTr="005B36B0">
        <w:trPr>
          <w:trHeight w:val="20"/>
        </w:trPr>
        <w:tc>
          <w:tcPr>
            <w:tcW w:w="1756" w:type="pct"/>
            <w:noWrap/>
            <w:hideMark/>
          </w:tcPr>
          <w:p w14:paraId="6292BED0" w14:textId="77777777" w:rsidR="00413CB7" w:rsidRPr="00413CB7" w:rsidRDefault="00413CB7" w:rsidP="00413CB7">
            <w:pPr>
              <w:spacing w:after="0"/>
              <w:jc w:val="left"/>
              <w:rPr>
                <w:szCs w:val="20"/>
              </w:rPr>
            </w:pPr>
            <w:r w:rsidRPr="00413CB7">
              <w:rPr>
                <w:szCs w:val="20"/>
              </w:rPr>
              <w:t>Gaby Gill</w:t>
            </w:r>
          </w:p>
        </w:tc>
        <w:tc>
          <w:tcPr>
            <w:tcW w:w="1597" w:type="pct"/>
            <w:noWrap/>
            <w:hideMark/>
          </w:tcPr>
          <w:p w14:paraId="32AF21E2" w14:textId="77777777" w:rsidR="00413CB7" w:rsidRPr="00413CB7" w:rsidRDefault="00413CB7" w:rsidP="00413CB7">
            <w:pPr>
              <w:spacing w:after="0"/>
              <w:ind w:left="113"/>
              <w:jc w:val="left"/>
              <w:rPr>
                <w:szCs w:val="20"/>
              </w:rPr>
            </w:pPr>
            <w:r w:rsidRPr="00413CB7">
              <w:rPr>
                <w:szCs w:val="20"/>
              </w:rPr>
              <w:t>TAPEROO, SA 5017</w:t>
            </w:r>
          </w:p>
        </w:tc>
        <w:tc>
          <w:tcPr>
            <w:tcW w:w="424" w:type="pct"/>
            <w:noWrap/>
            <w:hideMark/>
          </w:tcPr>
          <w:p w14:paraId="03B3994C"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1C0CA2F2" w14:textId="77777777" w:rsidR="00413CB7" w:rsidRPr="00413CB7" w:rsidRDefault="00413CB7" w:rsidP="00413CB7">
            <w:pPr>
              <w:spacing w:after="0"/>
              <w:ind w:left="170"/>
              <w:jc w:val="left"/>
              <w:rPr>
                <w:szCs w:val="20"/>
              </w:rPr>
            </w:pPr>
            <w:r w:rsidRPr="00413CB7">
              <w:rPr>
                <w:szCs w:val="20"/>
              </w:rPr>
              <w:t>Refund 164415</w:t>
            </w:r>
          </w:p>
        </w:tc>
        <w:tc>
          <w:tcPr>
            <w:tcW w:w="453" w:type="pct"/>
            <w:noWrap/>
            <w:hideMark/>
          </w:tcPr>
          <w:p w14:paraId="2BD3E971" w14:textId="77777777" w:rsidR="00413CB7" w:rsidRPr="00413CB7" w:rsidRDefault="00413CB7" w:rsidP="00413CB7">
            <w:pPr>
              <w:spacing w:after="0"/>
              <w:jc w:val="right"/>
              <w:rPr>
                <w:szCs w:val="20"/>
              </w:rPr>
            </w:pPr>
            <w:r w:rsidRPr="00413CB7">
              <w:rPr>
                <w:szCs w:val="20"/>
              </w:rPr>
              <w:t>7.6.2013</w:t>
            </w:r>
          </w:p>
        </w:tc>
      </w:tr>
      <w:tr w:rsidR="00413CB7" w:rsidRPr="00413CB7" w14:paraId="31D7B9AA" w14:textId="77777777" w:rsidTr="005B36B0">
        <w:trPr>
          <w:trHeight w:val="20"/>
        </w:trPr>
        <w:tc>
          <w:tcPr>
            <w:tcW w:w="1756" w:type="pct"/>
            <w:noWrap/>
            <w:hideMark/>
          </w:tcPr>
          <w:p w14:paraId="14A18F4C" w14:textId="77777777" w:rsidR="00413CB7" w:rsidRPr="00413CB7" w:rsidRDefault="00413CB7" w:rsidP="00413CB7">
            <w:pPr>
              <w:spacing w:after="0"/>
              <w:jc w:val="left"/>
              <w:rPr>
                <w:szCs w:val="20"/>
              </w:rPr>
            </w:pPr>
            <w:r w:rsidRPr="00413CB7">
              <w:rPr>
                <w:szCs w:val="20"/>
              </w:rPr>
              <w:t>Gagandeep Thind</w:t>
            </w:r>
          </w:p>
        </w:tc>
        <w:tc>
          <w:tcPr>
            <w:tcW w:w="1597" w:type="pct"/>
            <w:noWrap/>
            <w:hideMark/>
          </w:tcPr>
          <w:p w14:paraId="150303CB"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2FB54A8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8F8F7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354CFF" w14:textId="77777777" w:rsidR="00413CB7" w:rsidRPr="00413CB7" w:rsidRDefault="00413CB7" w:rsidP="00413CB7">
            <w:pPr>
              <w:spacing w:after="0"/>
              <w:jc w:val="right"/>
              <w:rPr>
                <w:szCs w:val="20"/>
              </w:rPr>
            </w:pPr>
            <w:r w:rsidRPr="00413CB7">
              <w:rPr>
                <w:szCs w:val="20"/>
              </w:rPr>
              <w:t>15.9.2013</w:t>
            </w:r>
          </w:p>
        </w:tc>
      </w:tr>
      <w:tr w:rsidR="00413CB7" w:rsidRPr="00413CB7" w14:paraId="37AEFB37" w14:textId="77777777" w:rsidTr="005B36B0">
        <w:trPr>
          <w:trHeight w:val="20"/>
        </w:trPr>
        <w:tc>
          <w:tcPr>
            <w:tcW w:w="1756" w:type="pct"/>
            <w:noWrap/>
            <w:hideMark/>
          </w:tcPr>
          <w:p w14:paraId="3BFA7F3B" w14:textId="77777777" w:rsidR="00413CB7" w:rsidRPr="00413CB7" w:rsidRDefault="00413CB7" w:rsidP="00413CB7">
            <w:pPr>
              <w:spacing w:after="0"/>
              <w:jc w:val="left"/>
              <w:rPr>
                <w:szCs w:val="20"/>
              </w:rPr>
            </w:pPr>
            <w:r w:rsidRPr="00413CB7">
              <w:rPr>
                <w:szCs w:val="20"/>
              </w:rPr>
              <w:t>Gail Hallett</w:t>
            </w:r>
          </w:p>
        </w:tc>
        <w:tc>
          <w:tcPr>
            <w:tcW w:w="1597" w:type="pct"/>
            <w:noWrap/>
            <w:hideMark/>
          </w:tcPr>
          <w:p w14:paraId="13EFD76C"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73280DAB" w14:textId="77777777" w:rsidR="00413CB7" w:rsidRPr="00413CB7" w:rsidRDefault="00413CB7" w:rsidP="00413CB7">
            <w:pPr>
              <w:spacing w:after="0"/>
              <w:ind w:right="113"/>
              <w:jc w:val="right"/>
              <w:rPr>
                <w:szCs w:val="20"/>
              </w:rPr>
            </w:pPr>
            <w:r w:rsidRPr="00413CB7">
              <w:rPr>
                <w:szCs w:val="20"/>
              </w:rPr>
              <w:t>84.97</w:t>
            </w:r>
          </w:p>
        </w:tc>
        <w:tc>
          <w:tcPr>
            <w:tcW w:w="770" w:type="pct"/>
            <w:noWrap/>
            <w:hideMark/>
          </w:tcPr>
          <w:p w14:paraId="62A145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EA398F" w14:textId="77777777" w:rsidR="00413CB7" w:rsidRPr="00413CB7" w:rsidRDefault="00413CB7" w:rsidP="00413CB7">
            <w:pPr>
              <w:spacing w:after="0"/>
              <w:jc w:val="right"/>
              <w:rPr>
                <w:szCs w:val="20"/>
              </w:rPr>
            </w:pPr>
            <w:r w:rsidRPr="00413CB7">
              <w:rPr>
                <w:szCs w:val="20"/>
              </w:rPr>
              <w:t>9.8.2013</w:t>
            </w:r>
          </w:p>
        </w:tc>
      </w:tr>
      <w:tr w:rsidR="00413CB7" w:rsidRPr="00413CB7" w14:paraId="7D8C14BA" w14:textId="77777777" w:rsidTr="005B36B0">
        <w:trPr>
          <w:trHeight w:val="20"/>
        </w:trPr>
        <w:tc>
          <w:tcPr>
            <w:tcW w:w="1756" w:type="pct"/>
            <w:noWrap/>
            <w:hideMark/>
          </w:tcPr>
          <w:p w14:paraId="4EE845C5" w14:textId="77777777" w:rsidR="00413CB7" w:rsidRPr="00413CB7" w:rsidRDefault="00413CB7" w:rsidP="00413CB7">
            <w:pPr>
              <w:spacing w:after="0"/>
              <w:jc w:val="left"/>
              <w:rPr>
                <w:szCs w:val="20"/>
              </w:rPr>
            </w:pPr>
            <w:r w:rsidRPr="00413CB7">
              <w:rPr>
                <w:szCs w:val="20"/>
              </w:rPr>
              <w:t>Gail Miles</w:t>
            </w:r>
          </w:p>
        </w:tc>
        <w:tc>
          <w:tcPr>
            <w:tcW w:w="1597" w:type="pct"/>
            <w:noWrap/>
            <w:hideMark/>
          </w:tcPr>
          <w:p w14:paraId="3FC979C6"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2F51674A" w14:textId="77777777" w:rsidR="00413CB7" w:rsidRPr="00413CB7" w:rsidRDefault="00413CB7" w:rsidP="00413CB7">
            <w:pPr>
              <w:spacing w:after="0"/>
              <w:ind w:right="113"/>
              <w:jc w:val="right"/>
              <w:rPr>
                <w:szCs w:val="20"/>
              </w:rPr>
            </w:pPr>
            <w:r w:rsidRPr="00413CB7">
              <w:rPr>
                <w:szCs w:val="20"/>
              </w:rPr>
              <w:t>23.60</w:t>
            </w:r>
          </w:p>
        </w:tc>
        <w:tc>
          <w:tcPr>
            <w:tcW w:w="770" w:type="pct"/>
            <w:noWrap/>
            <w:hideMark/>
          </w:tcPr>
          <w:p w14:paraId="60F44A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E8D6FB" w14:textId="77777777" w:rsidR="00413CB7" w:rsidRPr="00413CB7" w:rsidRDefault="00413CB7" w:rsidP="00413CB7">
            <w:pPr>
              <w:spacing w:after="0"/>
              <w:jc w:val="right"/>
              <w:rPr>
                <w:szCs w:val="20"/>
              </w:rPr>
            </w:pPr>
            <w:r w:rsidRPr="00413CB7">
              <w:rPr>
                <w:szCs w:val="20"/>
              </w:rPr>
              <w:t>12.9.2014</w:t>
            </w:r>
          </w:p>
        </w:tc>
      </w:tr>
      <w:tr w:rsidR="00413CB7" w:rsidRPr="00413CB7" w14:paraId="291FD0F5" w14:textId="77777777" w:rsidTr="005B36B0">
        <w:trPr>
          <w:trHeight w:val="20"/>
        </w:trPr>
        <w:tc>
          <w:tcPr>
            <w:tcW w:w="1756" w:type="pct"/>
            <w:noWrap/>
            <w:hideMark/>
          </w:tcPr>
          <w:p w14:paraId="02041098" w14:textId="77777777" w:rsidR="00413CB7" w:rsidRPr="00413CB7" w:rsidRDefault="00413CB7" w:rsidP="00413CB7">
            <w:pPr>
              <w:spacing w:after="0"/>
              <w:jc w:val="left"/>
              <w:rPr>
                <w:szCs w:val="20"/>
              </w:rPr>
            </w:pPr>
            <w:r w:rsidRPr="00413CB7">
              <w:rPr>
                <w:szCs w:val="20"/>
              </w:rPr>
              <w:t>Gail Storch</w:t>
            </w:r>
          </w:p>
        </w:tc>
        <w:tc>
          <w:tcPr>
            <w:tcW w:w="1597" w:type="pct"/>
            <w:noWrap/>
            <w:hideMark/>
          </w:tcPr>
          <w:p w14:paraId="70FD55C8"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41D0CD33" w14:textId="77777777" w:rsidR="00413CB7" w:rsidRPr="00413CB7" w:rsidRDefault="00413CB7" w:rsidP="00413CB7">
            <w:pPr>
              <w:spacing w:after="0"/>
              <w:ind w:right="113"/>
              <w:jc w:val="right"/>
              <w:rPr>
                <w:szCs w:val="20"/>
              </w:rPr>
            </w:pPr>
            <w:r w:rsidRPr="00413CB7">
              <w:rPr>
                <w:szCs w:val="20"/>
              </w:rPr>
              <w:t>110.28</w:t>
            </w:r>
          </w:p>
        </w:tc>
        <w:tc>
          <w:tcPr>
            <w:tcW w:w="770" w:type="pct"/>
            <w:noWrap/>
            <w:hideMark/>
          </w:tcPr>
          <w:p w14:paraId="025CEB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C47741" w14:textId="77777777" w:rsidR="00413CB7" w:rsidRPr="00413CB7" w:rsidRDefault="00413CB7" w:rsidP="00413CB7">
            <w:pPr>
              <w:spacing w:after="0"/>
              <w:jc w:val="right"/>
              <w:rPr>
                <w:szCs w:val="20"/>
              </w:rPr>
            </w:pPr>
            <w:r w:rsidRPr="00413CB7">
              <w:rPr>
                <w:szCs w:val="20"/>
              </w:rPr>
              <w:t>31.3.2014</w:t>
            </w:r>
          </w:p>
        </w:tc>
      </w:tr>
      <w:tr w:rsidR="00413CB7" w:rsidRPr="00413CB7" w14:paraId="06340EC4" w14:textId="77777777" w:rsidTr="005B36B0">
        <w:trPr>
          <w:trHeight w:val="20"/>
        </w:trPr>
        <w:tc>
          <w:tcPr>
            <w:tcW w:w="1756" w:type="pct"/>
            <w:noWrap/>
            <w:hideMark/>
          </w:tcPr>
          <w:p w14:paraId="44A01767" w14:textId="77777777" w:rsidR="00413CB7" w:rsidRPr="00413CB7" w:rsidRDefault="00413CB7" w:rsidP="00413CB7">
            <w:pPr>
              <w:spacing w:after="0"/>
              <w:jc w:val="left"/>
              <w:rPr>
                <w:szCs w:val="20"/>
              </w:rPr>
            </w:pPr>
            <w:r w:rsidRPr="00413CB7">
              <w:rPr>
                <w:szCs w:val="20"/>
              </w:rPr>
              <w:t xml:space="preserve">Gallipoli Pictures Pty Ltd </w:t>
            </w:r>
          </w:p>
        </w:tc>
        <w:tc>
          <w:tcPr>
            <w:tcW w:w="1597" w:type="pct"/>
            <w:noWrap/>
            <w:hideMark/>
          </w:tcPr>
          <w:p w14:paraId="4CAEA06F"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624DB03E" w14:textId="77777777" w:rsidR="00413CB7" w:rsidRPr="00413CB7" w:rsidRDefault="00413CB7" w:rsidP="00413CB7">
            <w:pPr>
              <w:spacing w:after="0"/>
              <w:ind w:right="113"/>
              <w:jc w:val="right"/>
              <w:rPr>
                <w:szCs w:val="20"/>
              </w:rPr>
            </w:pPr>
            <w:r w:rsidRPr="00413CB7">
              <w:rPr>
                <w:szCs w:val="20"/>
              </w:rPr>
              <w:t>10.14</w:t>
            </w:r>
          </w:p>
        </w:tc>
        <w:tc>
          <w:tcPr>
            <w:tcW w:w="770" w:type="pct"/>
            <w:noWrap/>
            <w:hideMark/>
          </w:tcPr>
          <w:p w14:paraId="596F26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1C068D" w14:textId="77777777" w:rsidR="00413CB7" w:rsidRPr="00413CB7" w:rsidRDefault="00413CB7" w:rsidP="00413CB7">
            <w:pPr>
              <w:spacing w:after="0"/>
              <w:jc w:val="right"/>
              <w:rPr>
                <w:szCs w:val="20"/>
              </w:rPr>
            </w:pPr>
            <w:r w:rsidRPr="00413CB7">
              <w:rPr>
                <w:szCs w:val="20"/>
              </w:rPr>
              <w:t>28.8.2014</w:t>
            </w:r>
          </w:p>
        </w:tc>
      </w:tr>
      <w:tr w:rsidR="00413CB7" w:rsidRPr="00413CB7" w14:paraId="6A6AFE7B" w14:textId="77777777" w:rsidTr="005B36B0">
        <w:trPr>
          <w:trHeight w:val="20"/>
        </w:trPr>
        <w:tc>
          <w:tcPr>
            <w:tcW w:w="1756" w:type="pct"/>
            <w:noWrap/>
            <w:hideMark/>
          </w:tcPr>
          <w:p w14:paraId="162729E1" w14:textId="77777777" w:rsidR="00413CB7" w:rsidRPr="00413CB7" w:rsidRDefault="00413CB7" w:rsidP="00413CB7">
            <w:pPr>
              <w:spacing w:after="0"/>
              <w:jc w:val="left"/>
              <w:rPr>
                <w:szCs w:val="20"/>
              </w:rPr>
            </w:pPr>
            <w:r w:rsidRPr="00413CB7">
              <w:rPr>
                <w:szCs w:val="20"/>
              </w:rPr>
              <w:t xml:space="preserve">Gallipoli Pictures Pty Ltd </w:t>
            </w:r>
          </w:p>
        </w:tc>
        <w:tc>
          <w:tcPr>
            <w:tcW w:w="1597" w:type="pct"/>
            <w:noWrap/>
            <w:hideMark/>
          </w:tcPr>
          <w:p w14:paraId="777E6ACF"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47D491BE" w14:textId="77777777" w:rsidR="00413CB7" w:rsidRPr="00413CB7" w:rsidRDefault="00413CB7" w:rsidP="00413CB7">
            <w:pPr>
              <w:spacing w:after="0"/>
              <w:ind w:right="113"/>
              <w:jc w:val="right"/>
              <w:rPr>
                <w:szCs w:val="20"/>
              </w:rPr>
            </w:pPr>
            <w:r w:rsidRPr="00413CB7">
              <w:rPr>
                <w:szCs w:val="20"/>
              </w:rPr>
              <w:t>113.07</w:t>
            </w:r>
          </w:p>
        </w:tc>
        <w:tc>
          <w:tcPr>
            <w:tcW w:w="770" w:type="pct"/>
            <w:noWrap/>
            <w:hideMark/>
          </w:tcPr>
          <w:p w14:paraId="40E7FA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7ADC88" w14:textId="77777777" w:rsidR="00413CB7" w:rsidRPr="00413CB7" w:rsidRDefault="00413CB7" w:rsidP="00413CB7">
            <w:pPr>
              <w:spacing w:after="0"/>
              <w:jc w:val="right"/>
              <w:rPr>
                <w:szCs w:val="20"/>
              </w:rPr>
            </w:pPr>
            <w:r w:rsidRPr="00413CB7">
              <w:rPr>
                <w:szCs w:val="20"/>
              </w:rPr>
              <w:t>14.10.2014</w:t>
            </w:r>
          </w:p>
        </w:tc>
      </w:tr>
      <w:tr w:rsidR="00413CB7" w:rsidRPr="00413CB7" w14:paraId="2BD29952" w14:textId="77777777" w:rsidTr="005B36B0">
        <w:trPr>
          <w:trHeight w:val="20"/>
        </w:trPr>
        <w:tc>
          <w:tcPr>
            <w:tcW w:w="1756" w:type="pct"/>
            <w:noWrap/>
            <w:hideMark/>
          </w:tcPr>
          <w:p w14:paraId="25B1B3EA" w14:textId="77777777" w:rsidR="00413CB7" w:rsidRPr="00413CB7" w:rsidRDefault="00413CB7" w:rsidP="00413CB7">
            <w:pPr>
              <w:spacing w:after="0"/>
              <w:jc w:val="left"/>
              <w:rPr>
                <w:szCs w:val="20"/>
              </w:rPr>
            </w:pPr>
            <w:r w:rsidRPr="00413CB7">
              <w:rPr>
                <w:szCs w:val="20"/>
              </w:rPr>
              <w:t>Gang Lu and Xiao Juan Zhang</w:t>
            </w:r>
          </w:p>
        </w:tc>
        <w:tc>
          <w:tcPr>
            <w:tcW w:w="1597" w:type="pct"/>
            <w:noWrap/>
            <w:hideMark/>
          </w:tcPr>
          <w:p w14:paraId="2D4FDBD2"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6BB0C986" w14:textId="77777777" w:rsidR="00413CB7" w:rsidRPr="00413CB7" w:rsidRDefault="00413CB7" w:rsidP="00413CB7">
            <w:pPr>
              <w:spacing w:after="0"/>
              <w:ind w:right="113"/>
              <w:jc w:val="right"/>
              <w:rPr>
                <w:szCs w:val="20"/>
              </w:rPr>
            </w:pPr>
            <w:r w:rsidRPr="00413CB7">
              <w:rPr>
                <w:szCs w:val="20"/>
              </w:rPr>
              <w:t>125.74</w:t>
            </w:r>
          </w:p>
        </w:tc>
        <w:tc>
          <w:tcPr>
            <w:tcW w:w="770" w:type="pct"/>
            <w:noWrap/>
            <w:hideMark/>
          </w:tcPr>
          <w:p w14:paraId="783009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E5614C" w14:textId="77777777" w:rsidR="00413CB7" w:rsidRPr="00413CB7" w:rsidRDefault="00413CB7" w:rsidP="00413CB7">
            <w:pPr>
              <w:spacing w:after="0"/>
              <w:jc w:val="right"/>
              <w:rPr>
                <w:szCs w:val="20"/>
              </w:rPr>
            </w:pPr>
            <w:r w:rsidRPr="00413CB7">
              <w:rPr>
                <w:szCs w:val="20"/>
              </w:rPr>
              <w:t>2.1.2013</w:t>
            </w:r>
          </w:p>
        </w:tc>
      </w:tr>
      <w:tr w:rsidR="00413CB7" w:rsidRPr="00413CB7" w14:paraId="4E02AD1D" w14:textId="77777777" w:rsidTr="005B36B0">
        <w:trPr>
          <w:trHeight w:val="20"/>
        </w:trPr>
        <w:tc>
          <w:tcPr>
            <w:tcW w:w="1756" w:type="pct"/>
            <w:noWrap/>
            <w:hideMark/>
          </w:tcPr>
          <w:p w14:paraId="4950AA2B" w14:textId="77777777" w:rsidR="00413CB7" w:rsidRPr="00413CB7" w:rsidRDefault="00413CB7" w:rsidP="00413CB7">
            <w:pPr>
              <w:spacing w:after="0"/>
              <w:jc w:val="left"/>
              <w:rPr>
                <w:szCs w:val="20"/>
              </w:rPr>
            </w:pPr>
            <w:r w:rsidRPr="00413CB7">
              <w:rPr>
                <w:szCs w:val="20"/>
              </w:rPr>
              <w:t>Garry Bartlett</w:t>
            </w:r>
          </w:p>
        </w:tc>
        <w:tc>
          <w:tcPr>
            <w:tcW w:w="1597" w:type="pct"/>
            <w:noWrap/>
            <w:hideMark/>
          </w:tcPr>
          <w:p w14:paraId="369D031F" w14:textId="77777777" w:rsidR="00413CB7" w:rsidRPr="00413CB7" w:rsidRDefault="00413CB7" w:rsidP="00413CB7">
            <w:pPr>
              <w:spacing w:after="0"/>
              <w:ind w:left="113"/>
              <w:jc w:val="left"/>
              <w:rPr>
                <w:szCs w:val="20"/>
              </w:rPr>
            </w:pPr>
            <w:r w:rsidRPr="00413CB7">
              <w:rPr>
                <w:szCs w:val="20"/>
              </w:rPr>
              <w:t>HACKHAM, SA 5163</w:t>
            </w:r>
          </w:p>
        </w:tc>
        <w:tc>
          <w:tcPr>
            <w:tcW w:w="424" w:type="pct"/>
            <w:noWrap/>
            <w:hideMark/>
          </w:tcPr>
          <w:p w14:paraId="408D8B63" w14:textId="77777777" w:rsidR="00413CB7" w:rsidRPr="00413CB7" w:rsidRDefault="00413CB7" w:rsidP="00413CB7">
            <w:pPr>
              <w:spacing w:after="0"/>
              <w:ind w:right="113"/>
              <w:jc w:val="right"/>
              <w:rPr>
                <w:szCs w:val="20"/>
              </w:rPr>
            </w:pPr>
            <w:r w:rsidRPr="00413CB7">
              <w:rPr>
                <w:szCs w:val="20"/>
              </w:rPr>
              <w:t>44.23</w:t>
            </w:r>
          </w:p>
        </w:tc>
        <w:tc>
          <w:tcPr>
            <w:tcW w:w="770" w:type="pct"/>
            <w:noWrap/>
            <w:hideMark/>
          </w:tcPr>
          <w:p w14:paraId="112927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E172EC" w14:textId="77777777" w:rsidR="00413CB7" w:rsidRPr="00413CB7" w:rsidRDefault="00413CB7" w:rsidP="00413CB7">
            <w:pPr>
              <w:spacing w:after="0"/>
              <w:jc w:val="right"/>
              <w:rPr>
                <w:szCs w:val="20"/>
              </w:rPr>
            </w:pPr>
            <w:r w:rsidRPr="00413CB7">
              <w:rPr>
                <w:szCs w:val="20"/>
              </w:rPr>
              <w:t>27.10.2014</w:t>
            </w:r>
          </w:p>
        </w:tc>
      </w:tr>
      <w:tr w:rsidR="00413CB7" w:rsidRPr="00413CB7" w14:paraId="559D1A4B" w14:textId="77777777" w:rsidTr="005B36B0">
        <w:trPr>
          <w:trHeight w:val="20"/>
        </w:trPr>
        <w:tc>
          <w:tcPr>
            <w:tcW w:w="1756" w:type="pct"/>
            <w:noWrap/>
            <w:hideMark/>
          </w:tcPr>
          <w:p w14:paraId="57B8023B" w14:textId="77777777" w:rsidR="00413CB7" w:rsidRPr="00413CB7" w:rsidRDefault="00413CB7" w:rsidP="00413CB7">
            <w:pPr>
              <w:spacing w:after="0"/>
              <w:jc w:val="left"/>
              <w:rPr>
                <w:szCs w:val="20"/>
              </w:rPr>
            </w:pPr>
            <w:r w:rsidRPr="00413CB7">
              <w:rPr>
                <w:szCs w:val="20"/>
              </w:rPr>
              <w:t>Garry Irving</w:t>
            </w:r>
          </w:p>
        </w:tc>
        <w:tc>
          <w:tcPr>
            <w:tcW w:w="1597" w:type="pct"/>
            <w:noWrap/>
            <w:hideMark/>
          </w:tcPr>
          <w:p w14:paraId="493A8353" w14:textId="77777777" w:rsidR="00413CB7" w:rsidRPr="00413CB7" w:rsidRDefault="00413CB7" w:rsidP="00413CB7">
            <w:pPr>
              <w:spacing w:after="0"/>
              <w:ind w:left="113"/>
              <w:jc w:val="left"/>
              <w:rPr>
                <w:szCs w:val="20"/>
              </w:rPr>
            </w:pPr>
            <w:r w:rsidRPr="00413CB7">
              <w:rPr>
                <w:szCs w:val="20"/>
              </w:rPr>
              <w:t>SALISBURY DOWNS, SA 5108</w:t>
            </w:r>
          </w:p>
        </w:tc>
        <w:tc>
          <w:tcPr>
            <w:tcW w:w="424" w:type="pct"/>
            <w:noWrap/>
            <w:hideMark/>
          </w:tcPr>
          <w:p w14:paraId="64CCE496" w14:textId="77777777" w:rsidR="00413CB7" w:rsidRPr="00413CB7" w:rsidRDefault="00413CB7" w:rsidP="00413CB7">
            <w:pPr>
              <w:spacing w:after="0"/>
              <w:ind w:right="113"/>
              <w:jc w:val="right"/>
              <w:rPr>
                <w:szCs w:val="20"/>
              </w:rPr>
            </w:pPr>
            <w:r w:rsidRPr="00413CB7">
              <w:rPr>
                <w:szCs w:val="20"/>
              </w:rPr>
              <w:t>1 541.05</w:t>
            </w:r>
          </w:p>
        </w:tc>
        <w:tc>
          <w:tcPr>
            <w:tcW w:w="770" w:type="pct"/>
            <w:noWrap/>
            <w:hideMark/>
          </w:tcPr>
          <w:p w14:paraId="236A3B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82950E" w14:textId="77777777" w:rsidR="00413CB7" w:rsidRPr="00413CB7" w:rsidRDefault="00413CB7" w:rsidP="00413CB7">
            <w:pPr>
              <w:spacing w:after="0"/>
              <w:jc w:val="right"/>
              <w:rPr>
                <w:szCs w:val="20"/>
              </w:rPr>
            </w:pPr>
            <w:r w:rsidRPr="00413CB7">
              <w:rPr>
                <w:szCs w:val="20"/>
              </w:rPr>
              <w:t>2.9.2014</w:t>
            </w:r>
          </w:p>
        </w:tc>
      </w:tr>
      <w:tr w:rsidR="00413CB7" w:rsidRPr="00413CB7" w14:paraId="3C5F5785" w14:textId="77777777" w:rsidTr="005B36B0">
        <w:trPr>
          <w:trHeight w:val="20"/>
        </w:trPr>
        <w:tc>
          <w:tcPr>
            <w:tcW w:w="1756" w:type="pct"/>
            <w:noWrap/>
            <w:hideMark/>
          </w:tcPr>
          <w:p w14:paraId="070691C8" w14:textId="77777777" w:rsidR="00413CB7" w:rsidRPr="00413CB7" w:rsidRDefault="00413CB7" w:rsidP="00413CB7">
            <w:pPr>
              <w:spacing w:after="0"/>
              <w:jc w:val="left"/>
              <w:rPr>
                <w:szCs w:val="20"/>
              </w:rPr>
            </w:pPr>
            <w:r w:rsidRPr="00413CB7">
              <w:rPr>
                <w:szCs w:val="20"/>
              </w:rPr>
              <w:t>Garry Lopatta</w:t>
            </w:r>
          </w:p>
        </w:tc>
        <w:tc>
          <w:tcPr>
            <w:tcW w:w="1597" w:type="pct"/>
            <w:noWrap/>
            <w:hideMark/>
          </w:tcPr>
          <w:p w14:paraId="221353AA"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5A7D6877" w14:textId="77777777" w:rsidR="00413CB7" w:rsidRPr="00413CB7" w:rsidRDefault="00413CB7" w:rsidP="00413CB7">
            <w:pPr>
              <w:spacing w:after="0"/>
              <w:ind w:right="113"/>
              <w:jc w:val="right"/>
              <w:rPr>
                <w:szCs w:val="20"/>
              </w:rPr>
            </w:pPr>
            <w:r w:rsidRPr="00413CB7">
              <w:rPr>
                <w:szCs w:val="20"/>
              </w:rPr>
              <w:t>108.44</w:t>
            </w:r>
          </w:p>
        </w:tc>
        <w:tc>
          <w:tcPr>
            <w:tcW w:w="770" w:type="pct"/>
            <w:noWrap/>
            <w:hideMark/>
          </w:tcPr>
          <w:p w14:paraId="181D70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73AA76" w14:textId="77777777" w:rsidR="00413CB7" w:rsidRPr="00413CB7" w:rsidRDefault="00413CB7" w:rsidP="00413CB7">
            <w:pPr>
              <w:spacing w:after="0"/>
              <w:jc w:val="right"/>
              <w:rPr>
                <w:szCs w:val="20"/>
              </w:rPr>
            </w:pPr>
            <w:r w:rsidRPr="00413CB7">
              <w:rPr>
                <w:szCs w:val="20"/>
              </w:rPr>
              <w:t>11.1.2014</w:t>
            </w:r>
          </w:p>
        </w:tc>
      </w:tr>
      <w:tr w:rsidR="00413CB7" w:rsidRPr="00413CB7" w14:paraId="40B9BE55" w14:textId="77777777" w:rsidTr="005B36B0">
        <w:trPr>
          <w:trHeight w:val="20"/>
        </w:trPr>
        <w:tc>
          <w:tcPr>
            <w:tcW w:w="1756" w:type="pct"/>
            <w:noWrap/>
            <w:hideMark/>
          </w:tcPr>
          <w:p w14:paraId="30AD5D50" w14:textId="77777777" w:rsidR="00413CB7" w:rsidRPr="00413CB7" w:rsidRDefault="00413CB7" w:rsidP="00413CB7">
            <w:pPr>
              <w:spacing w:after="0"/>
              <w:jc w:val="left"/>
              <w:rPr>
                <w:szCs w:val="20"/>
              </w:rPr>
            </w:pPr>
            <w:r w:rsidRPr="00413CB7">
              <w:rPr>
                <w:szCs w:val="20"/>
              </w:rPr>
              <w:t>Garvey Damian</w:t>
            </w:r>
          </w:p>
        </w:tc>
        <w:tc>
          <w:tcPr>
            <w:tcW w:w="1597" w:type="pct"/>
            <w:noWrap/>
            <w:hideMark/>
          </w:tcPr>
          <w:p w14:paraId="05E1914B" w14:textId="77777777" w:rsidR="00413CB7" w:rsidRPr="00413CB7" w:rsidRDefault="00413CB7" w:rsidP="00413CB7">
            <w:pPr>
              <w:spacing w:after="0"/>
              <w:ind w:left="113"/>
              <w:jc w:val="left"/>
              <w:rPr>
                <w:szCs w:val="20"/>
              </w:rPr>
            </w:pPr>
            <w:r w:rsidRPr="00413CB7">
              <w:rPr>
                <w:szCs w:val="20"/>
              </w:rPr>
              <w:t>ST MARYS, SA 5042</w:t>
            </w:r>
          </w:p>
        </w:tc>
        <w:tc>
          <w:tcPr>
            <w:tcW w:w="424" w:type="pct"/>
            <w:noWrap/>
            <w:hideMark/>
          </w:tcPr>
          <w:p w14:paraId="398FABCF" w14:textId="77777777" w:rsidR="00413CB7" w:rsidRPr="00413CB7" w:rsidRDefault="00413CB7" w:rsidP="00413CB7">
            <w:pPr>
              <w:spacing w:after="0"/>
              <w:ind w:right="113"/>
              <w:jc w:val="right"/>
              <w:rPr>
                <w:szCs w:val="20"/>
              </w:rPr>
            </w:pPr>
            <w:r w:rsidRPr="00413CB7">
              <w:rPr>
                <w:szCs w:val="20"/>
              </w:rPr>
              <w:t>82.08</w:t>
            </w:r>
          </w:p>
        </w:tc>
        <w:tc>
          <w:tcPr>
            <w:tcW w:w="770" w:type="pct"/>
            <w:noWrap/>
            <w:hideMark/>
          </w:tcPr>
          <w:p w14:paraId="57BEFB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C5BB92" w14:textId="77777777" w:rsidR="00413CB7" w:rsidRPr="00413CB7" w:rsidRDefault="00413CB7" w:rsidP="00413CB7">
            <w:pPr>
              <w:spacing w:after="0"/>
              <w:jc w:val="right"/>
              <w:rPr>
                <w:szCs w:val="20"/>
              </w:rPr>
            </w:pPr>
            <w:r w:rsidRPr="00413CB7">
              <w:rPr>
                <w:szCs w:val="20"/>
              </w:rPr>
              <w:t>4.4.2014</w:t>
            </w:r>
          </w:p>
        </w:tc>
      </w:tr>
      <w:tr w:rsidR="00413CB7" w:rsidRPr="00413CB7" w14:paraId="1547C348" w14:textId="77777777" w:rsidTr="005B36B0">
        <w:trPr>
          <w:trHeight w:val="20"/>
        </w:trPr>
        <w:tc>
          <w:tcPr>
            <w:tcW w:w="1756" w:type="pct"/>
            <w:noWrap/>
            <w:hideMark/>
          </w:tcPr>
          <w:p w14:paraId="30C7AB1B" w14:textId="77777777" w:rsidR="00413CB7" w:rsidRPr="00413CB7" w:rsidRDefault="00413CB7" w:rsidP="00413CB7">
            <w:pPr>
              <w:spacing w:after="0"/>
              <w:jc w:val="left"/>
              <w:rPr>
                <w:szCs w:val="20"/>
              </w:rPr>
            </w:pPr>
            <w:r w:rsidRPr="00413CB7">
              <w:rPr>
                <w:szCs w:val="20"/>
              </w:rPr>
              <w:t>Gary Biermann</w:t>
            </w:r>
          </w:p>
        </w:tc>
        <w:tc>
          <w:tcPr>
            <w:tcW w:w="1597" w:type="pct"/>
            <w:noWrap/>
            <w:hideMark/>
          </w:tcPr>
          <w:p w14:paraId="76FBF7AF"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3B59DC5A"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16732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FDAFA2" w14:textId="77777777" w:rsidR="00413CB7" w:rsidRPr="00413CB7" w:rsidRDefault="00413CB7" w:rsidP="00413CB7">
            <w:pPr>
              <w:spacing w:after="0"/>
              <w:jc w:val="right"/>
              <w:rPr>
                <w:szCs w:val="20"/>
              </w:rPr>
            </w:pPr>
            <w:r w:rsidRPr="00413CB7">
              <w:rPr>
                <w:szCs w:val="20"/>
              </w:rPr>
              <w:t>3.5.2013</w:t>
            </w:r>
          </w:p>
        </w:tc>
      </w:tr>
      <w:tr w:rsidR="00413CB7" w:rsidRPr="00413CB7" w14:paraId="3F8F0728" w14:textId="77777777" w:rsidTr="005B36B0">
        <w:trPr>
          <w:trHeight w:val="20"/>
        </w:trPr>
        <w:tc>
          <w:tcPr>
            <w:tcW w:w="1756" w:type="pct"/>
            <w:noWrap/>
            <w:hideMark/>
          </w:tcPr>
          <w:p w14:paraId="7D1B4FAF" w14:textId="77777777" w:rsidR="00413CB7" w:rsidRPr="00413CB7" w:rsidRDefault="00413CB7" w:rsidP="00413CB7">
            <w:pPr>
              <w:spacing w:after="0"/>
              <w:jc w:val="left"/>
              <w:rPr>
                <w:szCs w:val="20"/>
              </w:rPr>
            </w:pPr>
            <w:r w:rsidRPr="00413CB7">
              <w:rPr>
                <w:szCs w:val="20"/>
              </w:rPr>
              <w:t>Gary Brown</w:t>
            </w:r>
          </w:p>
        </w:tc>
        <w:tc>
          <w:tcPr>
            <w:tcW w:w="1597" w:type="pct"/>
            <w:noWrap/>
            <w:hideMark/>
          </w:tcPr>
          <w:p w14:paraId="1BCCE510"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1E7C4D4A"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21ADC5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7A0E9B" w14:textId="77777777" w:rsidR="00413CB7" w:rsidRPr="00413CB7" w:rsidRDefault="00413CB7" w:rsidP="00413CB7">
            <w:pPr>
              <w:spacing w:after="0"/>
              <w:jc w:val="right"/>
              <w:rPr>
                <w:szCs w:val="20"/>
              </w:rPr>
            </w:pPr>
            <w:r w:rsidRPr="00413CB7">
              <w:rPr>
                <w:szCs w:val="20"/>
              </w:rPr>
              <w:t>19.9.2013</w:t>
            </w:r>
          </w:p>
        </w:tc>
      </w:tr>
      <w:tr w:rsidR="00413CB7" w:rsidRPr="00413CB7" w14:paraId="4ED26811" w14:textId="77777777" w:rsidTr="005B36B0">
        <w:trPr>
          <w:trHeight w:val="20"/>
        </w:trPr>
        <w:tc>
          <w:tcPr>
            <w:tcW w:w="1756" w:type="pct"/>
            <w:noWrap/>
            <w:hideMark/>
          </w:tcPr>
          <w:p w14:paraId="6D1261DF" w14:textId="77777777" w:rsidR="00413CB7" w:rsidRPr="00413CB7" w:rsidRDefault="00413CB7" w:rsidP="00413CB7">
            <w:pPr>
              <w:spacing w:after="0"/>
              <w:jc w:val="left"/>
              <w:rPr>
                <w:szCs w:val="20"/>
              </w:rPr>
            </w:pPr>
            <w:r w:rsidRPr="00413CB7">
              <w:rPr>
                <w:szCs w:val="20"/>
              </w:rPr>
              <w:t>Gary Clothier</w:t>
            </w:r>
          </w:p>
        </w:tc>
        <w:tc>
          <w:tcPr>
            <w:tcW w:w="1597" w:type="pct"/>
            <w:noWrap/>
            <w:hideMark/>
          </w:tcPr>
          <w:p w14:paraId="754187C4"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6E026FCC" w14:textId="77777777" w:rsidR="00413CB7" w:rsidRPr="00413CB7" w:rsidRDefault="00413CB7" w:rsidP="00413CB7">
            <w:pPr>
              <w:spacing w:after="0"/>
              <w:ind w:right="113"/>
              <w:jc w:val="right"/>
              <w:rPr>
                <w:szCs w:val="20"/>
              </w:rPr>
            </w:pPr>
            <w:r w:rsidRPr="00413CB7">
              <w:rPr>
                <w:szCs w:val="20"/>
              </w:rPr>
              <w:t>102.23</w:t>
            </w:r>
          </w:p>
        </w:tc>
        <w:tc>
          <w:tcPr>
            <w:tcW w:w="770" w:type="pct"/>
            <w:noWrap/>
            <w:hideMark/>
          </w:tcPr>
          <w:p w14:paraId="6E87E037" w14:textId="77777777" w:rsidR="00413CB7" w:rsidRPr="00413CB7" w:rsidRDefault="00413CB7" w:rsidP="00413CB7">
            <w:pPr>
              <w:spacing w:after="0"/>
              <w:ind w:left="170"/>
              <w:jc w:val="left"/>
              <w:rPr>
                <w:szCs w:val="20"/>
              </w:rPr>
            </w:pPr>
            <w:r w:rsidRPr="00413CB7">
              <w:rPr>
                <w:szCs w:val="20"/>
              </w:rPr>
              <w:t>Refund 198034</w:t>
            </w:r>
          </w:p>
        </w:tc>
        <w:tc>
          <w:tcPr>
            <w:tcW w:w="453" w:type="pct"/>
            <w:noWrap/>
            <w:hideMark/>
          </w:tcPr>
          <w:p w14:paraId="6DB1889A" w14:textId="77777777" w:rsidR="00413CB7" w:rsidRPr="00413CB7" w:rsidRDefault="00413CB7" w:rsidP="00413CB7">
            <w:pPr>
              <w:spacing w:after="0"/>
              <w:jc w:val="right"/>
              <w:rPr>
                <w:szCs w:val="20"/>
              </w:rPr>
            </w:pPr>
            <w:r w:rsidRPr="00413CB7">
              <w:rPr>
                <w:szCs w:val="20"/>
              </w:rPr>
              <w:t>19.11.2013</w:t>
            </w:r>
          </w:p>
        </w:tc>
      </w:tr>
      <w:tr w:rsidR="00413CB7" w:rsidRPr="00413CB7" w14:paraId="2043C1E0" w14:textId="77777777" w:rsidTr="005B36B0">
        <w:trPr>
          <w:trHeight w:val="20"/>
        </w:trPr>
        <w:tc>
          <w:tcPr>
            <w:tcW w:w="1756" w:type="pct"/>
            <w:noWrap/>
            <w:hideMark/>
          </w:tcPr>
          <w:p w14:paraId="78EF3235" w14:textId="77777777" w:rsidR="00413CB7" w:rsidRPr="00413CB7" w:rsidRDefault="00413CB7" w:rsidP="00413CB7">
            <w:pPr>
              <w:spacing w:after="0"/>
              <w:jc w:val="left"/>
              <w:rPr>
                <w:szCs w:val="20"/>
              </w:rPr>
            </w:pPr>
            <w:r w:rsidRPr="00413CB7">
              <w:rPr>
                <w:szCs w:val="20"/>
              </w:rPr>
              <w:t>Gary Coy</w:t>
            </w:r>
          </w:p>
        </w:tc>
        <w:tc>
          <w:tcPr>
            <w:tcW w:w="1597" w:type="pct"/>
            <w:noWrap/>
            <w:hideMark/>
          </w:tcPr>
          <w:p w14:paraId="0B6619E3" w14:textId="77777777" w:rsidR="00413CB7" w:rsidRPr="00413CB7" w:rsidRDefault="00413CB7" w:rsidP="00413CB7">
            <w:pPr>
              <w:spacing w:after="0"/>
              <w:ind w:left="113"/>
              <w:jc w:val="left"/>
              <w:rPr>
                <w:szCs w:val="20"/>
              </w:rPr>
            </w:pPr>
            <w:r w:rsidRPr="00413CB7">
              <w:rPr>
                <w:szCs w:val="20"/>
              </w:rPr>
              <w:t>VIRGINIA, SA 5120</w:t>
            </w:r>
          </w:p>
        </w:tc>
        <w:tc>
          <w:tcPr>
            <w:tcW w:w="424" w:type="pct"/>
            <w:noWrap/>
            <w:hideMark/>
          </w:tcPr>
          <w:p w14:paraId="66FBCC0A" w14:textId="77777777" w:rsidR="00413CB7" w:rsidRPr="00413CB7" w:rsidRDefault="00413CB7" w:rsidP="00413CB7">
            <w:pPr>
              <w:spacing w:after="0"/>
              <w:ind w:right="113"/>
              <w:jc w:val="right"/>
              <w:rPr>
                <w:szCs w:val="20"/>
              </w:rPr>
            </w:pPr>
            <w:r w:rsidRPr="00413CB7">
              <w:rPr>
                <w:szCs w:val="20"/>
              </w:rPr>
              <w:t>37.16</w:t>
            </w:r>
          </w:p>
        </w:tc>
        <w:tc>
          <w:tcPr>
            <w:tcW w:w="770" w:type="pct"/>
            <w:noWrap/>
            <w:hideMark/>
          </w:tcPr>
          <w:p w14:paraId="64CF8C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586C6A" w14:textId="77777777" w:rsidR="00413CB7" w:rsidRPr="00413CB7" w:rsidRDefault="00413CB7" w:rsidP="00413CB7">
            <w:pPr>
              <w:spacing w:after="0"/>
              <w:jc w:val="right"/>
              <w:rPr>
                <w:szCs w:val="20"/>
              </w:rPr>
            </w:pPr>
            <w:r w:rsidRPr="00413CB7">
              <w:rPr>
                <w:szCs w:val="20"/>
              </w:rPr>
              <w:t>18.11.2013</w:t>
            </w:r>
          </w:p>
        </w:tc>
      </w:tr>
      <w:tr w:rsidR="00413CB7" w:rsidRPr="00413CB7" w14:paraId="768DE8A5" w14:textId="77777777" w:rsidTr="005B36B0">
        <w:trPr>
          <w:trHeight w:val="20"/>
        </w:trPr>
        <w:tc>
          <w:tcPr>
            <w:tcW w:w="1756" w:type="pct"/>
            <w:noWrap/>
            <w:hideMark/>
          </w:tcPr>
          <w:p w14:paraId="62717E06" w14:textId="77777777" w:rsidR="00413CB7" w:rsidRPr="00413CB7" w:rsidRDefault="00413CB7" w:rsidP="00413CB7">
            <w:pPr>
              <w:spacing w:after="0"/>
              <w:jc w:val="left"/>
              <w:rPr>
                <w:szCs w:val="20"/>
              </w:rPr>
            </w:pPr>
            <w:r w:rsidRPr="00413CB7">
              <w:rPr>
                <w:szCs w:val="20"/>
              </w:rPr>
              <w:t>Gary Darter</w:t>
            </w:r>
          </w:p>
        </w:tc>
        <w:tc>
          <w:tcPr>
            <w:tcW w:w="1597" w:type="pct"/>
            <w:noWrap/>
            <w:hideMark/>
          </w:tcPr>
          <w:p w14:paraId="36FC893E" w14:textId="77777777" w:rsidR="00413CB7" w:rsidRPr="00413CB7" w:rsidRDefault="00413CB7" w:rsidP="00413CB7">
            <w:pPr>
              <w:spacing w:after="0"/>
              <w:ind w:left="113"/>
              <w:jc w:val="left"/>
              <w:rPr>
                <w:szCs w:val="20"/>
              </w:rPr>
            </w:pPr>
            <w:r w:rsidRPr="00413CB7">
              <w:rPr>
                <w:szCs w:val="20"/>
              </w:rPr>
              <w:t>MYLOR, SA 5153</w:t>
            </w:r>
          </w:p>
        </w:tc>
        <w:tc>
          <w:tcPr>
            <w:tcW w:w="424" w:type="pct"/>
            <w:noWrap/>
            <w:hideMark/>
          </w:tcPr>
          <w:p w14:paraId="1129D9E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D9A41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C03A6A" w14:textId="77777777" w:rsidR="00413CB7" w:rsidRPr="00413CB7" w:rsidRDefault="00413CB7" w:rsidP="00413CB7">
            <w:pPr>
              <w:spacing w:after="0"/>
              <w:jc w:val="right"/>
              <w:rPr>
                <w:szCs w:val="20"/>
              </w:rPr>
            </w:pPr>
            <w:r w:rsidRPr="00413CB7">
              <w:rPr>
                <w:szCs w:val="20"/>
              </w:rPr>
              <w:t>13.12.2013</w:t>
            </w:r>
          </w:p>
        </w:tc>
      </w:tr>
      <w:tr w:rsidR="00413CB7" w:rsidRPr="00413CB7" w14:paraId="722B8E71" w14:textId="77777777" w:rsidTr="005B36B0">
        <w:trPr>
          <w:trHeight w:val="20"/>
        </w:trPr>
        <w:tc>
          <w:tcPr>
            <w:tcW w:w="1756" w:type="pct"/>
            <w:noWrap/>
            <w:hideMark/>
          </w:tcPr>
          <w:p w14:paraId="3D22F0C3" w14:textId="77777777" w:rsidR="00413CB7" w:rsidRPr="00413CB7" w:rsidRDefault="00413CB7" w:rsidP="00413CB7">
            <w:pPr>
              <w:spacing w:after="0"/>
              <w:jc w:val="left"/>
              <w:rPr>
                <w:szCs w:val="20"/>
              </w:rPr>
            </w:pPr>
            <w:r w:rsidRPr="00413CB7">
              <w:rPr>
                <w:szCs w:val="20"/>
              </w:rPr>
              <w:t>Gary Denton</w:t>
            </w:r>
          </w:p>
        </w:tc>
        <w:tc>
          <w:tcPr>
            <w:tcW w:w="1597" w:type="pct"/>
            <w:noWrap/>
            <w:hideMark/>
          </w:tcPr>
          <w:p w14:paraId="007B3532"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11B4762A" w14:textId="77777777" w:rsidR="00413CB7" w:rsidRPr="00413CB7" w:rsidRDefault="00413CB7" w:rsidP="00413CB7">
            <w:pPr>
              <w:spacing w:after="0"/>
              <w:ind w:right="113"/>
              <w:jc w:val="right"/>
              <w:rPr>
                <w:szCs w:val="20"/>
              </w:rPr>
            </w:pPr>
            <w:r w:rsidRPr="00413CB7">
              <w:rPr>
                <w:szCs w:val="20"/>
              </w:rPr>
              <w:t>27.64</w:t>
            </w:r>
          </w:p>
        </w:tc>
        <w:tc>
          <w:tcPr>
            <w:tcW w:w="770" w:type="pct"/>
            <w:noWrap/>
            <w:hideMark/>
          </w:tcPr>
          <w:p w14:paraId="5325E9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6F2000" w14:textId="77777777" w:rsidR="00413CB7" w:rsidRPr="00413CB7" w:rsidRDefault="00413CB7" w:rsidP="00413CB7">
            <w:pPr>
              <w:spacing w:after="0"/>
              <w:jc w:val="right"/>
              <w:rPr>
                <w:szCs w:val="20"/>
              </w:rPr>
            </w:pPr>
            <w:r w:rsidRPr="00413CB7">
              <w:rPr>
                <w:szCs w:val="20"/>
              </w:rPr>
              <w:t>28.2.2014</w:t>
            </w:r>
          </w:p>
        </w:tc>
      </w:tr>
      <w:tr w:rsidR="00413CB7" w:rsidRPr="00413CB7" w14:paraId="147E45C6" w14:textId="77777777" w:rsidTr="005B36B0">
        <w:trPr>
          <w:trHeight w:val="20"/>
        </w:trPr>
        <w:tc>
          <w:tcPr>
            <w:tcW w:w="1756" w:type="pct"/>
            <w:noWrap/>
            <w:hideMark/>
          </w:tcPr>
          <w:p w14:paraId="0C047B5E" w14:textId="77777777" w:rsidR="00413CB7" w:rsidRPr="00413CB7" w:rsidRDefault="00413CB7" w:rsidP="00413CB7">
            <w:pPr>
              <w:spacing w:after="0"/>
              <w:jc w:val="left"/>
              <w:rPr>
                <w:szCs w:val="20"/>
              </w:rPr>
            </w:pPr>
            <w:r w:rsidRPr="00413CB7">
              <w:rPr>
                <w:szCs w:val="20"/>
              </w:rPr>
              <w:t>Gary Hanan</w:t>
            </w:r>
          </w:p>
        </w:tc>
        <w:tc>
          <w:tcPr>
            <w:tcW w:w="1597" w:type="pct"/>
            <w:noWrap/>
            <w:hideMark/>
          </w:tcPr>
          <w:p w14:paraId="22FD716F" w14:textId="77777777"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14:paraId="6FF57036" w14:textId="77777777" w:rsidR="00413CB7" w:rsidRPr="00413CB7" w:rsidRDefault="00413CB7" w:rsidP="00413CB7">
            <w:pPr>
              <w:spacing w:after="0"/>
              <w:ind w:right="113"/>
              <w:jc w:val="right"/>
              <w:rPr>
                <w:szCs w:val="20"/>
              </w:rPr>
            </w:pPr>
            <w:r w:rsidRPr="00413CB7">
              <w:rPr>
                <w:szCs w:val="20"/>
              </w:rPr>
              <w:t>24.41</w:t>
            </w:r>
          </w:p>
        </w:tc>
        <w:tc>
          <w:tcPr>
            <w:tcW w:w="770" w:type="pct"/>
            <w:noWrap/>
            <w:hideMark/>
          </w:tcPr>
          <w:p w14:paraId="35DEAC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9F8356" w14:textId="77777777" w:rsidR="00413CB7" w:rsidRPr="00413CB7" w:rsidRDefault="00413CB7" w:rsidP="00413CB7">
            <w:pPr>
              <w:spacing w:after="0"/>
              <w:jc w:val="right"/>
              <w:rPr>
                <w:szCs w:val="20"/>
              </w:rPr>
            </w:pPr>
            <w:r w:rsidRPr="00413CB7">
              <w:rPr>
                <w:szCs w:val="20"/>
              </w:rPr>
              <w:t>7.11.2014</w:t>
            </w:r>
          </w:p>
        </w:tc>
      </w:tr>
      <w:tr w:rsidR="00413CB7" w:rsidRPr="00413CB7" w14:paraId="66E7F0CB" w14:textId="77777777" w:rsidTr="005B36B0">
        <w:trPr>
          <w:trHeight w:val="20"/>
        </w:trPr>
        <w:tc>
          <w:tcPr>
            <w:tcW w:w="1756" w:type="pct"/>
            <w:noWrap/>
            <w:hideMark/>
          </w:tcPr>
          <w:p w14:paraId="4B477400" w14:textId="77777777" w:rsidR="00413CB7" w:rsidRPr="00413CB7" w:rsidRDefault="00413CB7" w:rsidP="00413CB7">
            <w:pPr>
              <w:spacing w:after="0"/>
              <w:jc w:val="left"/>
              <w:rPr>
                <w:szCs w:val="20"/>
              </w:rPr>
            </w:pPr>
            <w:r w:rsidRPr="00413CB7">
              <w:rPr>
                <w:szCs w:val="20"/>
              </w:rPr>
              <w:t>Gary Hoare</w:t>
            </w:r>
          </w:p>
        </w:tc>
        <w:tc>
          <w:tcPr>
            <w:tcW w:w="1597" w:type="pct"/>
            <w:noWrap/>
            <w:hideMark/>
          </w:tcPr>
          <w:p w14:paraId="0F3A1140"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41B47148" w14:textId="77777777" w:rsidR="00413CB7" w:rsidRPr="00413CB7" w:rsidRDefault="00413CB7" w:rsidP="00413CB7">
            <w:pPr>
              <w:spacing w:after="0"/>
              <w:ind w:right="113"/>
              <w:jc w:val="right"/>
              <w:rPr>
                <w:szCs w:val="20"/>
              </w:rPr>
            </w:pPr>
            <w:r w:rsidRPr="00413CB7">
              <w:rPr>
                <w:szCs w:val="20"/>
              </w:rPr>
              <w:t>68.29</w:t>
            </w:r>
          </w:p>
        </w:tc>
        <w:tc>
          <w:tcPr>
            <w:tcW w:w="770" w:type="pct"/>
            <w:noWrap/>
            <w:hideMark/>
          </w:tcPr>
          <w:p w14:paraId="426AB7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094D52" w14:textId="77777777" w:rsidR="00413CB7" w:rsidRPr="00413CB7" w:rsidRDefault="00413CB7" w:rsidP="00413CB7">
            <w:pPr>
              <w:spacing w:after="0"/>
              <w:jc w:val="right"/>
              <w:rPr>
                <w:szCs w:val="20"/>
              </w:rPr>
            </w:pPr>
            <w:r w:rsidRPr="00413CB7">
              <w:rPr>
                <w:szCs w:val="20"/>
              </w:rPr>
              <w:t>21.10.2014</w:t>
            </w:r>
          </w:p>
        </w:tc>
      </w:tr>
      <w:tr w:rsidR="00413CB7" w:rsidRPr="00413CB7" w14:paraId="3AB255D3" w14:textId="77777777" w:rsidTr="005B36B0">
        <w:trPr>
          <w:trHeight w:val="20"/>
        </w:trPr>
        <w:tc>
          <w:tcPr>
            <w:tcW w:w="1756" w:type="pct"/>
            <w:noWrap/>
            <w:hideMark/>
          </w:tcPr>
          <w:p w14:paraId="6B0D89D0" w14:textId="77777777" w:rsidR="00413CB7" w:rsidRPr="00413CB7" w:rsidRDefault="00413CB7" w:rsidP="00413CB7">
            <w:pPr>
              <w:spacing w:after="0"/>
              <w:jc w:val="left"/>
              <w:rPr>
                <w:szCs w:val="20"/>
              </w:rPr>
            </w:pPr>
            <w:r w:rsidRPr="00413CB7">
              <w:rPr>
                <w:szCs w:val="20"/>
              </w:rPr>
              <w:t>Gary Metcalf</w:t>
            </w:r>
          </w:p>
        </w:tc>
        <w:tc>
          <w:tcPr>
            <w:tcW w:w="1597" w:type="pct"/>
            <w:noWrap/>
            <w:hideMark/>
          </w:tcPr>
          <w:p w14:paraId="016CEA40" w14:textId="77777777" w:rsidR="00413CB7" w:rsidRPr="00413CB7" w:rsidRDefault="00413CB7" w:rsidP="00413CB7">
            <w:pPr>
              <w:spacing w:after="0"/>
              <w:ind w:left="113"/>
              <w:jc w:val="left"/>
              <w:rPr>
                <w:szCs w:val="20"/>
              </w:rPr>
            </w:pPr>
            <w:r w:rsidRPr="00413CB7">
              <w:rPr>
                <w:szCs w:val="20"/>
              </w:rPr>
              <w:t>GLENUNGA, SA 5064</w:t>
            </w:r>
          </w:p>
        </w:tc>
        <w:tc>
          <w:tcPr>
            <w:tcW w:w="424" w:type="pct"/>
            <w:noWrap/>
            <w:hideMark/>
          </w:tcPr>
          <w:p w14:paraId="4A634C2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E6C4E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03D940" w14:textId="77777777" w:rsidR="00413CB7" w:rsidRPr="00413CB7" w:rsidRDefault="00413CB7" w:rsidP="00413CB7">
            <w:pPr>
              <w:spacing w:after="0"/>
              <w:jc w:val="right"/>
              <w:rPr>
                <w:szCs w:val="20"/>
              </w:rPr>
            </w:pPr>
            <w:r w:rsidRPr="00413CB7">
              <w:rPr>
                <w:szCs w:val="20"/>
              </w:rPr>
              <w:t>14.2.2013</w:t>
            </w:r>
          </w:p>
        </w:tc>
      </w:tr>
      <w:tr w:rsidR="00413CB7" w:rsidRPr="00413CB7" w14:paraId="3D8D73D6" w14:textId="77777777" w:rsidTr="005B36B0">
        <w:trPr>
          <w:trHeight w:val="20"/>
        </w:trPr>
        <w:tc>
          <w:tcPr>
            <w:tcW w:w="1756" w:type="pct"/>
            <w:noWrap/>
            <w:hideMark/>
          </w:tcPr>
          <w:p w14:paraId="669356F1" w14:textId="77777777" w:rsidR="00413CB7" w:rsidRPr="00413CB7" w:rsidRDefault="00413CB7" w:rsidP="00413CB7">
            <w:pPr>
              <w:spacing w:after="0"/>
              <w:jc w:val="left"/>
              <w:rPr>
                <w:szCs w:val="20"/>
              </w:rPr>
            </w:pPr>
            <w:r w:rsidRPr="00413CB7">
              <w:rPr>
                <w:szCs w:val="20"/>
              </w:rPr>
              <w:t>Gary Mills</w:t>
            </w:r>
          </w:p>
        </w:tc>
        <w:tc>
          <w:tcPr>
            <w:tcW w:w="1597" w:type="pct"/>
            <w:noWrap/>
            <w:hideMark/>
          </w:tcPr>
          <w:p w14:paraId="3D7B4CD8"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3E3FC685" w14:textId="77777777" w:rsidR="00413CB7" w:rsidRPr="00413CB7" w:rsidRDefault="00413CB7" w:rsidP="00413CB7">
            <w:pPr>
              <w:spacing w:after="0"/>
              <w:ind w:right="113"/>
              <w:jc w:val="right"/>
              <w:rPr>
                <w:szCs w:val="20"/>
              </w:rPr>
            </w:pPr>
            <w:r w:rsidRPr="00413CB7">
              <w:rPr>
                <w:szCs w:val="20"/>
              </w:rPr>
              <w:t>68.53</w:t>
            </w:r>
          </w:p>
        </w:tc>
        <w:tc>
          <w:tcPr>
            <w:tcW w:w="770" w:type="pct"/>
            <w:noWrap/>
            <w:hideMark/>
          </w:tcPr>
          <w:p w14:paraId="2FAFC4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057606" w14:textId="77777777" w:rsidR="00413CB7" w:rsidRPr="00413CB7" w:rsidRDefault="00413CB7" w:rsidP="00413CB7">
            <w:pPr>
              <w:spacing w:after="0"/>
              <w:jc w:val="right"/>
              <w:rPr>
                <w:szCs w:val="20"/>
              </w:rPr>
            </w:pPr>
            <w:r w:rsidRPr="00413CB7">
              <w:rPr>
                <w:szCs w:val="20"/>
              </w:rPr>
              <w:t>20.1.2014</w:t>
            </w:r>
          </w:p>
        </w:tc>
      </w:tr>
      <w:tr w:rsidR="00413CB7" w:rsidRPr="00413CB7" w14:paraId="2B9A902F" w14:textId="77777777" w:rsidTr="005B36B0">
        <w:trPr>
          <w:trHeight w:val="20"/>
        </w:trPr>
        <w:tc>
          <w:tcPr>
            <w:tcW w:w="1756" w:type="pct"/>
            <w:noWrap/>
            <w:hideMark/>
          </w:tcPr>
          <w:p w14:paraId="76A1A04C" w14:textId="77777777" w:rsidR="00413CB7" w:rsidRPr="00413CB7" w:rsidRDefault="00413CB7" w:rsidP="00413CB7">
            <w:pPr>
              <w:spacing w:after="0"/>
              <w:jc w:val="left"/>
              <w:rPr>
                <w:szCs w:val="20"/>
              </w:rPr>
            </w:pPr>
            <w:r w:rsidRPr="00413CB7">
              <w:rPr>
                <w:szCs w:val="20"/>
              </w:rPr>
              <w:t>Gary Wilson</w:t>
            </w:r>
          </w:p>
        </w:tc>
        <w:tc>
          <w:tcPr>
            <w:tcW w:w="1597" w:type="pct"/>
            <w:noWrap/>
            <w:hideMark/>
          </w:tcPr>
          <w:p w14:paraId="318F6F5C"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66AFD7B0" w14:textId="77777777" w:rsidR="00413CB7" w:rsidRPr="00413CB7" w:rsidRDefault="00413CB7" w:rsidP="00413CB7">
            <w:pPr>
              <w:spacing w:after="0"/>
              <w:ind w:right="113"/>
              <w:jc w:val="right"/>
              <w:rPr>
                <w:szCs w:val="20"/>
              </w:rPr>
            </w:pPr>
            <w:r w:rsidRPr="00413CB7">
              <w:rPr>
                <w:szCs w:val="20"/>
              </w:rPr>
              <w:t>38.33</w:t>
            </w:r>
          </w:p>
        </w:tc>
        <w:tc>
          <w:tcPr>
            <w:tcW w:w="770" w:type="pct"/>
            <w:noWrap/>
            <w:hideMark/>
          </w:tcPr>
          <w:p w14:paraId="02F26E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909B17" w14:textId="77777777" w:rsidR="00413CB7" w:rsidRPr="00413CB7" w:rsidRDefault="00413CB7" w:rsidP="00413CB7">
            <w:pPr>
              <w:spacing w:after="0"/>
              <w:jc w:val="right"/>
              <w:rPr>
                <w:szCs w:val="20"/>
              </w:rPr>
            </w:pPr>
            <w:r w:rsidRPr="00413CB7">
              <w:rPr>
                <w:szCs w:val="20"/>
              </w:rPr>
              <w:t>11.6.2014</w:t>
            </w:r>
          </w:p>
        </w:tc>
      </w:tr>
      <w:tr w:rsidR="00413CB7" w:rsidRPr="00413CB7" w14:paraId="2AB6B5B4" w14:textId="77777777" w:rsidTr="005B36B0">
        <w:trPr>
          <w:trHeight w:val="20"/>
        </w:trPr>
        <w:tc>
          <w:tcPr>
            <w:tcW w:w="1756" w:type="pct"/>
            <w:noWrap/>
            <w:hideMark/>
          </w:tcPr>
          <w:p w14:paraId="639A28D9" w14:textId="77777777" w:rsidR="00413CB7" w:rsidRPr="00413CB7" w:rsidRDefault="00413CB7" w:rsidP="00413CB7">
            <w:pPr>
              <w:spacing w:after="0"/>
              <w:jc w:val="left"/>
              <w:rPr>
                <w:szCs w:val="20"/>
              </w:rPr>
            </w:pPr>
            <w:r w:rsidRPr="00413CB7">
              <w:rPr>
                <w:szCs w:val="20"/>
              </w:rPr>
              <w:t>Gaurav Arvindkumar Patel</w:t>
            </w:r>
          </w:p>
        </w:tc>
        <w:tc>
          <w:tcPr>
            <w:tcW w:w="1597" w:type="pct"/>
            <w:noWrap/>
            <w:hideMark/>
          </w:tcPr>
          <w:p w14:paraId="2C1DFB81"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15464235" w14:textId="77777777" w:rsidR="00413CB7" w:rsidRPr="00413CB7" w:rsidRDefault="00413CB7" w:rsidP="00413CB7">
            <w:pPr>
              <w:spacing w:after="0"/>
              <w:ind w:right="113"/>
              <w:jc w:val="right"/>
              <w:rPr>
                <w:szCs w:val="20"/>
              </w:rPr>
            </w:pPr>
            <w:r w:rsidRPr="00413CB7">
              <w:rPr>
                <w:szCs w:val="20"/>
              </w:rPr>
              <w:t>953.35</w:t>
            </w:r>
          </w:p>
        </w:tc>
        <w:tc>
          <w:tcPr>
            <w:tcW w:w="770" w:type="pct"/>
            <w:noWrap/>
            <w:hideMark/>
          </w:tcPr>
          <w:p w14:paraId="4366A3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9C3554" w14:textId="77777777" w:rsidR="00413CB7" w:rsidRPr="00413CB7" w:rsidRDefault="00413CB7" w:rsidP="00413CB7">
            <w:pPr>
              <w:spacing w:after="0"/>
              <w:jc w:val="right"/>
              <w:rPr>
                <w:szCs w:val="20"/>
              </w:rPr>
            </w:pPr>
            <w:r w:rsidRPr="00413CB7">
              <w:rPr>
                <w:szCs w:val="20"/>
              </w:rPr>
              <w:t>22.3.2014</w:t>
            </w:r>
          </w:p>
        </w:tc>
      </w:tr>
      <w:tr w:rsidR="00413CB7" w:rsidRPr="00413CB7" w14:paraId="52BED317" w14:textId="77777777" w:rsidTr="005B36B0">
        <w:trPr>
          <w:trHeight w:val="20"/>
        </w:trPr>
        <w:tc>
          <w:tcPr>
            <w:tcW w:w="1756" w:type="pct"/>
            <w:noWrap/>
            <w:hideMark/>
          </w:tcPr>
          <w:p w14:paraId="3E657A3B" w14:textId="77777777" w:rsidR="00413CB7" w:rsidRPr="00413CB7" w:rsidRDefault="00413CB7" w:rsidP="00413CB7">
            <w:pPr>
              <w:spacing w:after="0"/>
              <w:jc w:val="left"/>
              <w:rPr>
                <w:szCs w:val="20"/>
              </w:rPr>
            </w:pPr>
            <w:r w:rsidRPr="00413CB7">
              <w:rPr>
                <w:szCs w:val="20"/>
              </w:rPr>
              <w:lastRenderedPageBreak/>
              <w:t>Gavin Olrich</w:t>
            </w:r>
          </w:p>
        </w:tc>
        <w:tc>
          <w:tcPr>
            <w:tcW w:w="1597" w:type="pct"/>
            <w:noWrap/>
            <w:hideMark/>
          </w:tcPr>
          <w:p w14:paraId="560EF9FB" w14:textId="77777777" w:rsidR="00413CB7" w:rsidRPr="00413CB7" w:rsidRDefault="00413CB7" w:rsidP="00413CB7">
            <w:pPr>
              <w:spacing w:after="0"/>
              <w:ind w:left="113"/>
              <w:jc w:val="left"/>
              <w:rPr>
                <w:szCs w:val="20"/>
              </w:rPr>
            </w:pPr>
            <w:r w:rsidRPr="00413CB7">
              <w:rPr>
                <w:szCs w:val="20"/>
              </w:rPr>
              <w:t>MELROSE PARK, SA 5039</w:t>
            </w:r>
          </w:p>
        </w:tc>
        <w:tc>
          <w:tcPr>
            <w:tcW w:w="424" w:type="pct"/>
            <w:noWrap/>
            <w:hideMark/>
          </w:tcPr>
          <w:p w14:paraId="1798F624" w14:textId="77777777" w:rsidR="00413CB7" w:rsidRPr="00413CB7" w:rsidRDefault="00413CB7" w:rsidP="00413CB7">
            <w:pPr>
              <w:spacing w:after="0"/>
              <w:ind w:right="113"/>
              <w:jc w:val="right"/>
              <w:rPr>
                <w:szCs w:val="20"/>
              </w:rPr>
            </w:pPr>
            <w:r w:rsidRPr="00413CB7">
              <w:rPr>
                <w:szCs w:val="20"/>
              </w:rPr>
              <w:t>223.11</w:t>
            </w:r>
          </w:p>
        </w:tc>
        <w:tc>
          <w:tcPr>
            <w:tcW w:w="770" w:type="pct"/>
            <w:noWrap/>
            <w:hideMark/>
          </w:tcPr>
          <w:p w14:paraId="622782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C222D4" w14:textId="77777777" w:rsidR="00413CB7" w:rsidRPr="00413CB7" w:rsidRDefault="00413CB7" w:rsidP="00413CB7">
            <w:pPr>
              <w:spacing w:after="0"/>
              <w:jc w:val="right"/>
              <w:rPr>
                <w:szCs w:val="20"/>
              </w:rPr>
            </w:pPr>
            <w:r w:rsidRPr="00413CB7">
              <w:rPr>
                <w:szCs w:val="20"/>
              </w:rPr>
              <w:t>18.11.2013</w:t>
            </w:r>
          </w:p>
        </w:tc>
      </w:tr>
      <w:tr w:rsidR="00413CB7" w:rsidRPr="00413CB7" w14:paraId="6AE447FD" w14:textId="77777777" w:rsidTr="005B36B0">
        <w:trPr>
          <w:trHeight w:val="20"/>
        </w:trPr>
        <w:tc>
          <w:tcPr>
            <w:tcW w:w="1756" w:type="pct"/>
            <w:noWrap/>
            <w:hideMark/>
          </w:tcPr>
          <w:p w14:paraId="7DB4FC68" w14:textId="77777777" w:rsidR="00413CB7" w:rsidRPr="00413CB7" w:rsidRDefault="00413CB7" w:rsidP="00413CB7">
            <w:pPr>
              <w:spacing w:after="0"/>
              <w:jc w:val="left"/>
              <w:rPr>
                <w:szCs w:val="20"/>
              </w:rPr>
            </w:pPr>
            <w:r w:rsidRPr="00413CB7">
              <w:rPr>
                <w:szCs w:val="20"/>
              </w:rPr>
              <w:t>Gayle Naughton</w:t>
            </w:r>
          </w:p>
        </w:tc>
        <w:tc>
          <w:tcPr>
            <w:tcW w:w="1597" w:type="pct"/>
            <w:noWrap/>
            <w:hideMark/>
          </w:tcPr>
          <w:p w14:paraId="234426EE"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089649C3" w14:textId="77777777" w:rsidR="00413CB7" w:rsidRPr="00413CB7" w:rsidRDefault="00413CB7" w:rsidP="00413CB7">
            <w:pPr>
              <w:spacing w:after="0"/>
              <w:ind w:right="113"/>
              <w:jc w:val="right"/>
              <w:rPr>
                <w:szCs w:val="20"/>
              </w:rPr>
            </w:pPr>
            <w:r w:rsidRPr="00413CB7">
              <w:rPr>
                <w:szCs w:val="20"/>
              </w:rPr>
              <w:t>66.27</w:t>
            </w:r>
          </w:p>
        </w:tc>
        <w:tc>
          <w:tcPr>
            <w:tcW w:w="770" w:type="pct"/>
            <w:noWrap/>
            <w:hideMark/>
          </w:tcPr>
          <w:p w14:paraId="08987464" w14:textId="77777777" w:rsidR="00413CB7" w:rsidRPr="00413CB7" w:rsidRDefault="00413CB7" w:rsidP="00413CB7">
            <w:pPr>
              <w:spacing w:after="0"/>
              <w:ind w:left="170"/>
              <w:jc w:val="left"/>
              <w:rPr>
                <w:szCs w:val="20"/>
              </w:rPr>
            </w:pPr>
            <w:r w:rsidRPr="00413CB7">
              <w:rPr>
                <w:szCs w:val="20"/>
              </w:rPr>
              <w:t>Refund 200296</w:t>
            </w:r>
          </w:p>
        </w:tc>
        <w:tc>
          <w:tcPr>
            <w:tcW w:w="453" w:type="pct"/>
            <w:noWrap/>
            <w:hideMark/>
          </w:tcPr>
          <w:p w14:paraId="5BB5DCCB" w14:textId="77777777" w:rsidR="00413CB7" w:rsidRPr="00413CB7" w:rsidRDefault="00413CB7" w:rsidP="00413CB7">
            <w:pPr>
              <w:spacing w:after="0"/>
              <w:jc w:val="right"/>
              <w:rPr>
                <w:szCs w:val="20"/>
              </w:rPr>
            </w:pPr>
            <w:r w:rsidRPr="00413CB7">
              <w:rPr>
                <w:szCs w:val="20"/>
              </w:rPr>
              <w:t>22.11.2013</w:t>
            </w:r>
          </w:p>
        </w:tc>
      </w:tr>
      <w:tr w:rsidR="00413CB7" w:rsidRPr="00413CB7" w14:paraId="1733E565" w14:textId="77777777" w:rsidTr="005B36B0">
        <w:trPr>
          <w:trHeight w:val="20"/>
        </w:trPr>
        <w:tc>
          <w:tcPr>
            <w:tcW w:w="1756" w:type="pct"/>
            <w:noWrap/>
            <w:hideMark/>
          </w:tcPr>
          <w:p w14:paraId="52AA927F" w14:textId="77777777" w:rsidR="00413CB7" w:rsidRPr="00413CB7" w:rsidRDefault="00413CB7" w:rsidP="00413CB7">
            <w:pPr>
              <w:spacing w:after="0"/>
              <w:jc w:val="left"/>
              <w:rPr>
                <w:szCs w:val="20"/>
              </w:rPr>
            </w:pPr>
            <w:r w:rsidRPr="00413CB7">
              <w:rPr>
                <w:szCs w:val="20"/>
              </w:rPr>
              <w:t>Gek Holding</w:t>
            </w:r>
          </w:p>
        </w:tc>
        <w:tc>
          <w:tcPr>
            <w:tcW w:w="1597" w:type="pct"/>
            <w:noWrap/>
            <w:hideMark/>
          </w:tcPr>
          <w:p w14:paraId="74C2E707" w14:textId="77777777"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14:paraId="7425F006" w14:textId="77777777" w:rsidR="00413CB7" w:rsidRPr="00413CB7" w:rsidRDefault="00413CB7" w:rsidP="00413CB7">
            <w:pPr>
              <w:spacing w:after="0"/>
              <w:ind w:right="113"/>
              <w:jc w:val="right"/>
              <w:rPr>
                <w:szCs w:val="20"/>
              </w:rPr>
            </w:pPr>
            <w:r w:rsidRPr="00413CB7">
              <w:rPr>
                <w:szCs w:val="20"/>
              </w:rPr>
              <w:t>15.19</w:t>
            </w:r>
          </w:p>
        </w:tc>
        <w:tc>
          <w:tcPr>
            <w:tcW w:w="770" w:type="pct"/>
            <w:noWrap/>
            <w:hideMark/>
          </w:tcPr>
          <w:p w14:paraId="6E7619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B87A2D" w14:textId="77777777" w:rsidR="00413CB7" w:rsidRPr="00413CB7" w:rsidRDefault="00413CB7" w:rsidP="00413CB7">
            <w:pPr>
              <w:spacing w:after="0"/>
              <w:jc w:val="right"/>
              <w:rPr>
                <w:szCs w:val="20"/>
              </w:rPr>
            </w:pPr>
            <w:r w:rsidRPr="00413CB7">
              <w:rPr>
                <w:szCs w:val="20"/>
              </w:rPr>
              <w:t>20.12.2013</w:t>
            </w:r>
          </w:p>
        </w:tc>
      </w:tr>
      <w:tr w:rsidR="00413CB7" w:rsidRPr="00413CB7" w14:paraId="43EBDD0C" w14:textId="77777777" w:rsidTr="005B36B0">
        <w:trPr>
          <w:trHeight w:val="20"/>
        </w:trPr>
        <w:tc>
          <w:tcPr>
            <w:tcW w:w="1756" w:type="pct"/>
            <w:noWrap/>
            <w:hideMark/>
          </w:tcPr>
          <w:p w14:paraId="3CF40D63" w14:textId="77777777" w:rsidR="00413CB7" w:rsidRPr="00413CB7" w:rsidRDefault="00413CB7" w:rsidP="00413CB7">
            <w:pPr>
              <w:spacing w:after="0"/>
              <w:jc w:val="left"/>
              <w:rPr>
                <w:szCs w:val="20"/>
              </w:rPr>
            </w:pPr>
            <w:r w:rsidRPr="00413CB7">
              <w:rPr>
                <w:szCs w:val="20"/>
              </w:rPr>
              <w:t>Gemma Lowry</w:t>
            </w:r>
          </w:p>
        </w:tc>
        <w:tc>
          <w:tcPr>
            <w:tcW w:w="1597" w:type="pct"/>
            <w:noWrap/>
            <w:hideMark/>
          </w:tcPr>
          <w:p w14:paraId="79B2638E"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4BA2418F" w14:textId="77777777" w:rsidR="00413CB7" w:rsidRPr="00413CB7" w:rsidRDefault="00413CB7" w:rsidP="00413CB7">
            <w:pPr>
              <w:spacing w:after="0"/>
              <w:ind w:right="113"/>
              <w:jc w:val="right"/>
              <w:rPr>
                <w:szCs w:val="20"/>
              </w:rPr>
            </w:pPr>
            <w:r w:rsidRPr="00413CB7">
              <w:rPr>
                <w:szCs w:val="20"/>
              </w:rPr>
              <w:t>34.67</w:t>
            </w:r>
          </w:p>
        </w:tc>
        <w:tc>
          <w:tcPr>
            <w:tcW w:w="770" w:type="pct"/>
            <w:noWrap/>
            <w:hideMark/>
          </w:tcPr>
          <w:p w14:paraId="2AB9F8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76496E" w14:textId="77777777" w:rsidR="00413CB7" w:rsidRPr="00413CB7" w:rsidRDefault="00413CB7" w:rsidP="00413CB7">
            <w:pPr>
              <w:spacing w:after="0"/>
              <w:jc w:val="right"/>
              <w:rPr>
                <w:szCs w:val="20"/>
              </w:rPr>
            </w:pPr>
            <w:r w:rsidRPr="00413CB7">
              <w:rPr>
                <w:szCs w:val="20"/>
              </w:rPr>
              <w:t>8.5.2013</w:t>
            </w:r>
          </w:p>
        </w:tc>
      </w:tr>
      <w:tr w:rsidR="00413CB7" w:rsidRPr="00413CB7" w14:paraId="411E4EAE" w14:textId="77777777" w:rsidTr="005B36B0">
        <w:trPr>
          <w:trHeight w:val="20"/>
        </w:trPr>
        <w:tc>
          <w:tcPr>
            <w:tcW w:w="1756" w:type="pct"/>
            <w:noWrap/>
            <w:hideMark/>
          </w:tcPr>
          <w:p w14:paraId="4A8BF844" w14:textId="77777777" w:rsidR="00413CB7" w:rsidRPr="00413CB7" w:rsidRDefault="00413CB7" w:rsidP="00413CB7">
            <w:pPr>
              <w:spacing w:after="0"/>
              <w:jc w:val="left"/>
              <w:rPr>
                <w:szCs w:val="20"/>
              </w:rPr>
            </w:pPr>
            <w:r w:rsidRPr="00413CB7">
              <w:rPr>
                <w:szCs w:val="20"/>
              </w:rPr>
              <w:t>Gemma Wyatt</w:t>
            </w:r>
          </w:p>
        </w:tc>
        <w:tc>
          <w:tcPr>
            <w:tcW w:w="1597" w:type="pct"/>
            <w:noWrap/>
            <w:hideMark/>
          </w:tcPr>
          <w:p w14:paraId="76C0198C"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42A10FB0" w14:textId="77777777" w:rsidR="00413CB7" w:rsidRPr="00413CB7" w:rsidRDefault="00413CB7" w:rsidP="00413CB7">
            <w:pPr>
              <w:spacing w:after="0"/>
              <w:ind w:right="113"/>
              <w:jc w:val="right"/>
              <w:rPr>
                <w:szCs w:val="20"/>
              </w:rPr>
            </w:pPr>
            <w:r w:rsidRPr="00413CB7">
              <w:rPr>
                <w:szCs w:val="20"/>
              </w:rPr>
              <w:t>463.11</w:t>
            </w:r>
          </w:p>
        </w:tc>
        <w:tc>
          <w:tcPr>
            <w:tcW w:w="770" w:type="pct"/>
            <w:noWrap/>
            <w:hideMark/>
          </w:tcPr>
          <w:p w14:paraId="37E3A84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BBA7BA" w14:textId="77777777" w:rsidR="00413CB7" w:rsidRPr="00413CB7" w:rsidRDefault="00413CB7" w:rsidP="00413CB7">
            <w:pPr>
              <w:spacing w:after="0"/>
              <w:jc w:val="right"/>
              <w:rPr>
                <w:szCs w:val="20"/>
              </w:rPr>
            </w:pPr>
            <w:r w:rsidRPr="00413CB7">
              <w:rPr>
                <w:szCs w:val="20"/>
              </w:rPr>
              <w:t>8.5.2014</w:t>
            </w:r>
          </w:p>
        </w:tc>
      </w:tr>
      <w:tr w:rsidR="00413CB7" w:rsidRPr="00413CB7" w14:paraId="7EF84D7C" w14:textId="77777777" w:rsidTr="005B36B0">
        <w:trPr>
          <w:trHeight w:val="20"/>
        </w:trPr>
        <w:tc>
          <w:tcPr>
            <w:tcW w:w="1756" w:type="pct"/>
            <w:noWrap/>
            <w:hideMark/>
          </w:tcPr>
          <w:p w14:paraId="42BD4752" w14:textId="77777777" w:rsidR="00413CB7" w:rsidRPr="00413CB7" w:rsidRDefault="00413CB7" w:rsidP="00413CB7">
            <w:pPr>
              <w:spacing w:after="0"/>
              <w:jc w:val="left"/>
              <w:rPr>
                <w:szCs w:val="20"/>
              </w:rPr>
            </w:pPr>
            <w:r w:rsidRPr="00413CB7">
              <w:rPr>
                <w:szCs w:val="20"/>
              </w:rPr>
              <w:t>Genady Bedarov</w:t>
            </w:r>
          </w:p>
        </w:tc>
        <w:tc>
          <w:tcPr>
            <w:tcW w:w="1597" w:type="pct"/>
            <w:noWrap/>
            <w:hideMark/>
          </w:tcPr>
          <w:p w14:paraId="7265F405"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4C4F5ED9" w14:textId="77777777" w:rsidR="00413CB7" w:rsidRPr="00413CB7" w:rsidRDefault="00413CB7" w:rsidP="00413CB7">
            <w:pPr>
              <w:spacing w:after="0"/>
              <w:ind w:right="113"/>
              <w:jc w:val="right"/>
              <w:rPr>
                <w:szCs w:val="20"/>
              </w:rPr>
            </w:pPr>
            <w:r w:rsidRPr="00413CB7">
              <w:rPr>
                <w:szCs w:val="20"/>
              </w:rPr>
              <w:t>166.13</w:t>
            </w:r>
          </w:p>
        </w:tc>
        <w:tc>
          <w:tcPr>
            <w:tcW w:w="770" w:type="pct"/>
            <w:noWrap/>
            <w:hideMark/>
          </w:tcPr>
          <w:p w14:paraId="1BF68E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C7FB15" w14:textId="77777777" w:rsidR="00413CB7" w:rsidRPr="00413CB7" w:rsidRDefault="00413CB7" w:rsidP="00413CB7">
            <w:pPr>
              <w:spacing w:after="0"/>
              <w:jc w:val="right"/>
              <w:rPr>
                <w:szCs w:val="20"/>
              </w:rPr>
            </w:pPr>
            <w:r w:rsidRPr="00413CB7">
              <w:rPr>
                <w:szCs w:val="20"/>
              </w:rPr>
              <w:t>29.4.2014</w:t>
            </w:r>
          </w:p>
        </w:tc>
      </w:tr>
      <w:tr w:rsidR="00413CB7" w:rsidRPr="00413CB7" w14:paraId="07BAB1C9" w14:textId="77777777" w:rsidTr="005B36B0">
        <w:trPr>
          <w:trHeight w:val="20"/>
        </w:trPr>
        <w:tc>
          <w:tcPr>
            <w:tcW w:w="1756" w:type="pct"/>
            <w:noWrap/>
            <w:hideMark/>
          </w:tcPr>
          <w:p w14:paraId="16C18DBA" w14:textId="77777777" w:rsidR="00413CB7" w:rsidRPr="00413CB7" w:rsidRDefault="00413CB7" w:rsidP="00413CB7">
            <w:pPr>
              <w:spacing w:after="0"/>
              <w:jc w:val="left"/>
              <w:rPr>
                <w:szCs w:val="20"/>
              </w:rPr>
            </w:pPr>
            <w:r w:rsidRPr="00413CB7">
              <w:rPr>
                <w:szCs w:val="20"/>
              </w:rPr>
              <w:t>Genevieve Leipia</w:t>
            </w:r>
          </w:p>
        </w:tc>
        <w:tc>
          <w:tcPr>
            <w:tcW w:w="1597" w:type="pct"/>
            <w:noWrap/>
            <w:hideMark/>
          </w:tcPr>
          <w:p w14:paraId="1A66DFD4" w14:textId="77777777"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14:paraId="77A597E3" w14:textId="77777777" w:rsidR="00413CB7" w:rsidRPr="00413CB7" w:rsidRDefault="00413CB7" w:rsidP="00413CB7">
            <w:pPr>
              <w:spacing w:after="0"/>
              <w:ind w:right="113"/>
              <w:jc w:val="right"/>
              <w:rPr>
                <w:szCs w:val="20"/>
              </w:rPr>
            </w:pPr>
            <w:r w:rsidRPr="00413CB7">
              <w:rPr>
                <w:szCs w:val="20"/>
              </w:rPr>
              <w:t>70.86</w:t>
            </w:r>
          </w:p>
        </w:tc>
        <w:tc>
          <w:tcPr>
            <w:tcW w:w="770" w:type="pct"/>
            <w:noWrap/>
            <w:hideMark/>
          </w:tcPr>
          <w:p w14:paraId="26C0D16F" w14:textId="77777777" w:rsidR="00413CB7" w:rsidRPr="00413CB7" w:rsidRDefault="00413CB7" w:rsidP="00413CB7">
            <w:pPr>
              <w:spacing w:after="0"/>
              <w:ind w:left="170"/>
              <w:jc w:val="left"/>
              <w:rPr>
                <w:szCs w:val="20"/>
              </w:rPr>
            </w:pPr>
            <w:r w:rsidRPr="00413CB7">
              <w:rPr>
                <w:szCs w:val="20"/>
              </w:rPr>
              <w:t>Refund 200368</w:t>
            </w:r>
          </w:p>
        </w:tc>
        <w:tc>
          <w:tcPr>
            <w:tcW w:w="453" w:type="pct"/>
            <w:noWrap/>
            <w:hideMark/>
          </w:tcPr>
          <w:p w14:paraId="4E2F4D70" w14:textId="77777777" w:rsidR="00413CB7" w:rsidRPr="00413CB7" w:rsidRDefault="00413CB7" w:rsidP="00413CB7">
            <w:pPr>
              <w:spacing w:after="0"/>
              <w:jc w:val="right"/>
              <w:rPr>
                <w:szCs w:val="20"/>
              </w:rPr>
            </w:pPr>
            <w:r w:rsidRPr="00413CB7">
              <w:rPr>
                <w:szCs w:val="20"/>
              </w:rPr>
              <w:t>25.11.2013</w:t>
            </w:r>
          </w:p>
        </w:tc>
      </w:tr>
      <w:tr w:rsidR="00413CB7" w:rsidRPr="00413CB7" w14:paraId="379FD64E" w14:textId="77777777" w:rsidTr="005B36B0">
        <w:trPr>
          <w:trHeight w:val="20"/>
        </w:trPr>
        <w:tc>
          <w:tcPr>
            <w:tcW w:w="1756" w:type="pct"/>
            <w:noWrap/>
            <w:hideMark/>
          </w:tcPr>
          <w:p w14:paraId="2043154F" w14:textId="77777777" w:rsidR="00413CB7" w:rsidRPr="00413CB7" w:rsidRDefault="00413CB7" w:rsidP="00413CB7">
            <w:pPr>
              <w:spacing w:after="0"/>
              <w:jc w:val="left"/>
              <w:rPr>
                <w:szCs w:val="20"/>
              </w:rPr>
            </w:pPr>
            <w:r w:rsidRPr="00413CB7">
              <w:rPr>
                <w:szCs w:val="20"/>
              </w:rPr>
              <w:t>Gennad Properties</w:t>
            </w:r>
          </w:p>
        </w:tc>
        <w:tc>
          <w:tcPr>
            <w:tcW w:w="1597" w:type="pct"/>
            <w:noWrap/>
            <w:hideMark/>
          </w:tcPr>
          <w:p w14:paraId="48952E66" w14:textId="77777777"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14:paraId="1E21C976" w14:textId="77777777" w:rsidR="00413CB7" w:rsidRPr="00413CB7" w:rsidRDefault="00413CB7" w:rsidP="00413CB7">
            <w:pPr>
              <w:spacing w:after="0"/>
              <w:ind w:right="113"/>
              <w:jc w:val="right"/>
              <w:rPr>
                <w:szCs w:val="20"/>
              </w:rPr>
            </w:pPr>
            <w:r w:rsidRPr="00413CB7">
              <w:rPr>
                <w:szCs w:val="20"/>
              </w:rPr>
              <w:t>14.10</w:t>
            </w:r>
          </w:p>
        </w:tc>
        <w:tc>
          <w:tcPr>
            <w:tcW w:w="770" w:type="pct"/>
            <w:noWrap/>
            <w:hideMark/>
          </w:tcPr>
          <w:p w14:paraId="113A758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BAB434" w14:textId="77777777" w:rsidR="00413CB7" w:rsidRPr="00413CB7" w:rsidRDefault="00413CB7" w:rsidP="00413CB7">
            <w:pPr>
              <w:spacing w:after="0"/>
              <w:jc w:val="right"/>
              <w:rPr>
                <w:szCs w:val="20"/>
              </w:rPr>
            </w:pPr>
            <w:r w:rsidRPr="00413CB7">
              <w:rPr>
                <w:szCs w:val="20"/>
              </w:rPr>
              <w:t>22.11.2013</w:t>
            </w:r>
          </w:p>
        </w:tc>
      </w:tr>
      <w:tr w:rsidR="00413CB7" w:rsidRPr="00413CB7" w14:paraId="0B6C149A" w14:textId="77777777" w:rsidTr="005B36B0">
        <w:trPr>
          <w:trHeight w:val="20"/>
        </w:trPr>
        <w:tc>
          <w:tcPr>
            <w:tcW w:w="1756" w:type="pct"/>
            <w:noWrap/>
            <w:hideMark/>
          </w:tcPr>
          <w:p w14:paraId="09ED36A5" w14:textId="77777777" w:rsidR="00413CB7" w:rsidRPr="00413CB7" w:rsidRDefault="00413CB7" w:rsidP="00413CB7">
            <w:pPr>
              <w:spacing w:after="0"/>
              <w:jc w:val="left"/>
              <w:rPr>
                <w:szCs w:val="20"/>
              </w:rPr>
            </w:pPr>
            <w:r w:rsidRPr="00413CB7">
              <w:rPr>
                <w:szCs w:val="20"/>
              </w:rPr>
              <w:t xml:space="preserve">Geodora </w:t>
            </w:r>
          </w:p>
        </w:tc>
        <w:tc>
          <w:tcPr>
            <w:tcW w:w="1597" w:type="pct"/>
            <w:noWrap/>
            <w:hideMark/>
          </w:tcPr>
          <w:p w14:paraId="6C561648"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3DA1A6CB" w14:textId="77777777" w:rsidR="00413CB7" w:rsidRPr="00413CB7" w:rsidRDefault="00413CB7" w:rsidP="00413CB7">
            <w:pPr>
              <w:spacing w:after="0"/>
              <w:ind w:right="113"/>
              <w:jc w:val="right"/>
              <w:rPr>
                <w:szCs w:val="20"/>
              </w:rPr>
            </w:pPr>
            <w:r w:rsidRPr="00413CB7">
              <w:rPr>
                <w:szCs w:val="20"/>
              </w:rPr>
              <w:t>22.33</w:t>
            </w:r>
          </w:p>
        </w:tc>
        <w:tc>
          <w:tcPr>
            <w:tcW w:w="770" w:type="pct"/>
            <w:noWrap/>
            <w:hideMark/>
          </w:tcPr>
          <w:p w14:paraId="7D887D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3459F5" w14:textId="77777777" w:rsidR="00413CB7" w:rsidRPr="00413CB7" w:rsidRDefault="00413CB7" w:rsidP="00413CB7">
            <w:pPr>
              <w:spacing w:after="0"/>
              <w:jc w:val="right"/>
              <w:rPr>
                <w:szCs w:val="20"/>
              </w:rPr>
            </w:pPr>
            <w:r w:rsidRPr="00413CB7">
              <w:rPr>
                <w:szCs w:val="20"/>
              </w:rPr>
              <w:t>19.1.2015</w:t>
            </w:r>
          </w:p>
        </w:tc>
      </w:tr>
      <w:tr w:rsidR="00413CB7" w:rsidRPr="00413CB7" w14:paraId="36950785" w14:textId="77777777" w:rsidTr="005B36B0">
        <w:trPr>
          <w:trHeight w:val="20"/>
        </w:trPr>
        <w:tc>
          <w:tcPr>
            <w:tcW w:w="1756" w:type="pct"/>
            <w:noWrap/>
            <w:hideMark/>
          </w:tcPr>
          <w:p w14:paraId="4C5F1084" w14:textId="77777777" w:rsidR="00413CB7" w:rsidRPr="00413CB7" w:rsidRDefault="00413CB7" w:rsidP="00413CB7">
            <w:pPr>
              <w:spacing w:after="0"/>
              <w:jc w:val="left"/>
              <w:rPr>
                <w:szCs w:val="20"/>
              </w:rPr>
            </w:pPr>
            <w:r w:rsidRPr="00413CB7">
              <w:rPr>
                <w:szCs w:val="20"/>
              </w:rPr>
              <w:t>Geoffery Samuels</w:t>
            </w:r>
          </w:p>
        </w:tc>
        <w:tc>
          <w:tcPr>
            <w:tcW w:w="1597" w:type="pct"/>
            <w:noWrap/>
            <w:hideMark/>
          </w:tcPr>
          <w:p w14:paraId="7609771C"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642B613C"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6F3E22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C12AD5" w14:textId="77777777" w:rsidR="00413CB7" w:rsidRPr="00413CB7" w:rsidRDefault="00413CB7" w:rsidP="00413CB7">
            <w:pPr>
              <w:spacing w:after="0"/>
              <w:jc w:val="right"/>
              <w:rPr>
                <w:szCs w:val="20"/>
              </w:rPr>
            </w:pPr>
            <w:r w:rsidRPr="00413CB7">
              <w:rPr>
                <w:szCs w:val="20"/>
              </w:rPr>
              <w:t>10.4.2013</w:t>
            </w:r>
          </w:p>
        </w:tc>
      </w:tr>
      <w:tr w:rsidR="00413CB7" w:rsidRPr="00413CB7" w14:paraId="62AC1D33" w14:textId="77777777" w:rsidTr="005B36B0">
        <w:trPr>
          <w:trHeight w:val="20"/>
        </w:trPr>
        <w:tc>
          <w:tcPr>
            <w:tcW w:w="1756" w:type="pct"/>
            <w:noWrap/>
            <w:hideMark/>
          </w:tcPr>
          <w:p w14:paraId="0E4E4080" w14:textId="77777777" w:rsidR="00413CB7" w:rsidRPr="00413CB7" w:rsidRDefault="00413CB7" w:rsidP="00413CB7">
            <w:pPr>
              <w:spacing w:after="0"/>
              <w:jc w:val="left"/>
              <w:rPr>
                <w:szCs w:val="20"/>
              </w:rPr>
            </w:pPr>
            <w:r w:rsidRPr="00413CB7">
              <w:rPr>
                <w:szCs w:val="20"/>
              </w:rPr>
              <w:t>Geoffrey Davies</w:t>
            </w:r>
          </w:p>
        </w:tc>
        <w:tc>
          <w:tcPr>
            <w:tcW w:w="1597" w:type="pct"/>
            <w:noWrap/>
            <w:hideMark/>
          </w:tcPr>
          <w:p w14:paraId="6B0D3767"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75136081" w14:textId="77777777" w:rsidR="00413CB7" w:rsidRPr="00413CB7" w:rsidRDefault="00413CB7" w:rsidP="00413CB7">
            <w:pPr>
              <w:spacing w:after="0"/>
              <w:ind w:right="113"/>
              <w:jc w:val="right"/>
              <w:rPr>
                <w:szCs w:val="20"/>
              </w:rPr>
            </w:pPr>
            <w:r w:rsidRPr="00413CB7">
              <w:rPr>
                <w:szCs w:val="20"/>
              </w:rPr>
              <w:t>160.05</w:t>
            </w:r>
          </w:p>
        </w:tc>
        <w:tc>
          <w:tcPr>
            <w:tcW w:w="770" w:type="pct"/>
            <w:noWrap/>
            <w:hideMark/>
          </w:tcPr>
          <w:p w14:paraId="036A18E6" w14:textId="77777777" w:rsidR="00413CB7" w:rsidRPr="00413CB7" w:rsidRDefault="00413CB7" w:rsidP="00413CB7">
            <w:pPr>
              <w:spacing w:after="0"/>
              <w:ind w:left="170"/>
              <w:jc w:val="left"/>
              <w:rPr>
                <w:szCs w:val="20"/>
              </w:rPr>
            </w:pPr>
            <w:r w:rsidRPr="00413CB7">
              <w:rPr>
                <w:szCs w:val="20"/>
              </w:rPr>
              <w:t>Refund 189654</w:t>
            </w:r>
          </w:p>
        </w:tc>
        <w:tc>
          <w:tcPr>
            <w:tcW w:w="453" w:type="pct"/>
            <w:noWrap/>
            <w:hideMark/>
          </w:tcPr>
          <w:p w14:paraId="1849CF8D" w14:textId="77777777" w:rsidR="00413CB7" w:rsidRPr="00413CB7" w:rsidRDefault="00413CB7" w:rsidP="00413CB7">
            <w:pPr>
              <w:spacing w:after="0"/>
              <w:jc w:val="right"/>
              <w:rPr>
                <w:szCs w:val="20"/>
              </w:rPr>
            </w:pPr>
            <w:r w:rsidRPr="00413CB7">
              <w:rPr>
                <w:szCs w:val="20"/>
              </w:rPr>
              <w:t>1.11.2013</w:t>
            </w:r>
          </w:p>
        </w:tc>
      </w:tr>
      <w:tr w:rsidR="00413CB7" w:rsidRPr="00413CB7" w14:paraId="3523A522" w14:textId="77777777" w:rsidTr="005B36B0">
        <w:trPr>
          <w:trHeight w:val="20"/>
        </w:trPr>
        <w:tc>
          <w:tcPr>
            <w:tcW w:w="1756" w:type="pct"/>
            <w:noWrap/>
            <w:hideMark/>
          </w:tcPr>
          <w:p w14:paraId="7FE92A94" w14:textId="77777777" w:rsidR="00413CB7" w:rsidRPr="00413CB7" w:rsidRDefault="00413CB7" w:rsidP="00413CB7">
            <w:pPr>
              <w:spacing w:after="0"/>
              <w:jc w:val="left"/>
              <w:rPr>
                <w:szCs w:val="20"/>
              </w:rPr>
            </w:pPr>
            <w:r w:rsidRPr="00413CB7">
              <w:rPr>
                <w:szCs w:val="20"/>
              </w:rPr>
              <w:t>Geoffrey Kapusta</w:t>
            </w:r>
          </w:p>
        </w:tc>
        <w:tc>
          <w:tcPr>
            <w:tcW w:w="1597" w:type="pct"/>
            <w:noWrap/>
            <w:hideMark/>
          </w:tcPr>
          <w:p w14:paraId="2F13760A" w14:textId="77777777" w:rsidR="00413CB7" w:rsidRPr="00413CB7" w:rsidRDefault="00413CB7" w:rsidP="00413CB7">
            <w:pPr>
              <w:spacing w:after="0"/>
              <w:ind w:left="113"/>
              <w:jc w:val="left"/>
              <w:rPr>
                <w:szCs w:val="20"/>
              </w:rPr>
            </w:pPr>
            <w:r w:rsidRPr="00413CB7">
              <w:rPr>
                <w:szCs w:val="20"/>
              </w:rPr>
              <w:t>YOUNGHUSBAND, SA 5238</w:t>
            </w:r>
          </w:p>
        </w:tc>
        <w:tc>
          <w:tcPr>
            <w:tcW w:w="424" w:type="pct"/>
            <w:noWrap/>
            <w:hideMark/>
          </w:tcPr>
          <w:p w14:paraId="18A4244B" w14:textId="77777777" w:rsidR="00413CB7" w:rsidRPr="00413CB7" w:rsidRDefault="00413CB7" w:rsidP="00413CB7">
            <w:pPr>
              <w:spacing w:after="0"/>
              <w:ind w:right="113"/>
              <w:jc w:val="right"/>
              <w:rPr>
                <w:szCs w:val="20"/>
              </w:rPr>
            </w:pPr>
            <w:r w:rsidRPr="00413CB7">
              <w:rPr>
                <w:szCs w:val="20"/>
              </w:rPr>
              <w:t>400.38</w:t>
            </w:r>
          </w:p>
        </w:tc>
        <w:tc>
          <w:tcPr>
            <w:tcW w:w="770" w:type="pct"/>
            <w:noWrap/>
            <w:hideMark/>
          </w:tcPr>
          <w:p w14:paraId="6C110F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958BDE" w14:textId="77777777" w:rsidR="00413CB7" w:rsidRPr="00413CB7" w:rsidRDefault="00413CB7" w:rsidP="00413CB7">
            <w:pPr>
              <w:spacing w:after="0"/>
              <w:jc w:val="right"/>
              <w:rPr>
                <w:szCs w:val="20"/>
              </w:rPr>
            </w:pPr>
            <w:r w:rsidRPr="00413CB7">
              <w:rPr>
                <w:szCs w:val="20"/>
              </w:rPr>
              <w:t>7.8.2014</w:t>
            </w:r>
          </w:p>
        </w:tc>
      </w:tr>
      <w:tr w:rsidR="00413CB7" w:rsidRPr="00413CB7" w14:paraId="44788935" w14:textId="77777777" w:rsidTr="005B36B0">
        <w:trPr>
          <w:trHeight w:val="20"/>
        </w:trPr>
        <w:tc>
          <w:tcPr>
            <w:tcW w:w="1756" w:type="pct"/>
            <w:noWrap/>
            <w:hideMark/>
          </w:tcPr>
          <w:p w14:paraId="3382C8E4" w14:textId="77777777" w:rsidR="00413CB7" w:rsidRPr="00413CB7" w:rsidRDefault="00413CB7" w:rsidP="00413CB7">
            <w:pPr>
              <w:spacing w:after="0"/>
              <w:jc w:val="left"/>
              <w:rPr>
                <w:szCs w:val="20"/>
              </w:rPr>
            </w:pPr>
            <w:r w:rsidRPr="00413CB7">
              <w:rPr>
                <w:szCs w:val="20"/>
              </w:rPr>
              <w:t>Geoffrey Roberts</w:t>
            </w:r>
          </w:p>
        </w:tc>
        <w:tc>
          <w:tcPr>
            <w:tcW w:w="1597" w:type="pct"/>
            <w:noWrap/>
            <w:hideMark/>
          </w:tcPr>
          <w:p w14:paraId="3B61ADDE" w14:textId="77777777" w:rsidR="00413CB7" w:rsidRPr="00413CB7" w:rsidRDefault="00413CB7" w:rsidP="00413CB7">
            <w:pPr>
              <w:spacing w:after="0"/>
              <w:ind w:left="113"/>
              <w:jc w:val="left"/>
              <w:rPr>
                <w:szCs w:val="20"/>
              </w:rPr>
            </w:pPr>
            <w:r w:rsidRPr="00413CB7">
              <w:rPr>
                <w:szCs w:val="20"/>
              </w:rPr>
              <w:t>HIGHGATE, SA 5063</w:t>
            </w:r>
          </w:p>
        </w:tc>
        <w:tc>
          <w:tcPr>
            <w:tcW w:w="424" w:type="pct"/>
            <w:noWrap/>
            <w:hideMark/>
          </w:tcPr>
          <w:p w14:paraId="2D57EBBA" w14:textId="77777777" w:rsidR="00413CB7" w:rsidRPr="00413CB7" w:rsidRDefault="00413CB7" w:rsidP="00413CB7">
            <w:pPr>
              <w:spacing w:after="0"/>
              <w:ind w:right="113"/>
              <w:jc w:val="right"/>
              <w:rPr>
                <w:szCs w:val="20"/>
              </w:rPr>
            </w:pPr>
            <w:r w:rsidRPr="00413CB7">
              <w:rPr>
                <w:szCs w:val="20"/>
              </w:rPr>
              <w:t>11.11</w:t>
            </w:r>
          </w:p>
        </w:tc>
        <w:tc>
          <w:tcPr>
            <w:tcW w:w="770" w:type="pct"/>
            <w:noWrap/>
            <w:hideMark/>
          </w:tcPr>
          <w:p w14:paraId="20FAFC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B1362F" w14:textId="77777777" w:rsidR="00413CB7" w:rsidRPr="00413CB7" w:rsidRDefault="00413CB7" w:rsidP="00413CB7">
            <w:pPr>
              <w:spacing w:after="0"/>
              <w:jc w:val="right"/>
              <w:rPr>
                <w:szCs w:val="20"/>
              </w:rPr>
            </w:pPr>
            <w:r w:rsidRPr="00413CB7">
              <w:rPr>
                <w:szCs w:val="20"/>
              </w:rPr>
              <w:t>24.9.2014</w:t>
            </w:r>
          </w:p>
        </w:tc>
      </w:tr>
      <w:tr w:rsidR="00413CB7" w:rsidRPr="00413CB7" w14:paraId="2456FE39" w14:textId="77777777" w:rsidTr="005B36B0">
        <w:trPr>
          <w:trHeight w:val="20"/>
        </w:trPr>
        <w:tc>
          <w:tcPr>
            <w:tcW w:w="1756" w:type="pct"/>
            <w:noWrap/>
            <w:hideMark/>
          </w:tcPr>
          <w:p w14:paraId="5F3491D1" w14:textId="77777777" w:rsidR="00413CB7" w:rsidRPr="00413CB7" w:rsidRDefault="00413CB7" w:rsidP="00413CB7">
            <w:pPr>
              <w:spacing w:after="0"/>
              <w:jc w:val="left"/>
              <w:rPr>
                <w:szCs w:val="20"/>
              </w:rPr>
            </w:pPr>
            <w:r w:rsidRPr="00413CB7">
              <w:rPr>
                <w:szCs w:val="20"/>
              </w:rPr>
              <w:t>Geoffrey Roberts</w:t>
            </w:r>
          </w:p>
        </w:tc>
        <w:tc>
          <w:tcPr>
            <w:tcW w:w="1597" w:type="pct"/>
            <w:noWrap/>
            <w:hideMark/>
          </w:tcPr>
          <w:p w14:paraId="7ECAD76A"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46B6EB34" w14:textId="77777777" w:rsidR="00413CB7" w:rsidRPr="00413CB7" w:rsidRDefault="00413CB7" w:rsidP="00413CB7">
            <w:pPr>
              <w:spacing w:after="0"/>
              <w:ind w:right="113"/>
              <w:jc w:val="right"/>
              <w:rPr>
                <w:szCs w:val="20"/>
              </w:rPr>
            </w:pPr>
            <w:r w:rsidRPr="00413CB7">
              <w:rPr>
                <w:szCs w:val="20"/>
              </w:rPr>
              <w:t>186.00</w:t>
            </w:r>
          </w:p>
        </w:tc>
        <w:tc>
          <w:tcPr>
            <w:tcW w:w="770" w:type="pct"/>
            <w:noWrap/>
            <w:hideMark/>
          </w:tcPr>
          <w:p w14:paraId="726A00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AAF3C7" w14:textId="77777777" w:rsidR="00413CB7" w:rsidRPr="00413CB7" w:rsidRDefault="00413CB7" w:rsidP="00413CB7">
            <w:pPr>
              <w:spacing w:after="0"/>
              <w:jc w:val="right"/>
              <w:rPr>
                <w:szCs w:val="20"/>
              </w:rPr>
            </w:pPr>
            <w:r w:rsidRPr="00413CB7">
              <w:rPr>
                <w:szCs w:val="20"/>
              </w:rPr>
              <w:t>19.12.2013</w:t>
            </w:r>
          </w:p>
        </w:tc>
      </w:tr>
      <w:tr w:rsidR="00413CB7" w:rsidRPr="00413CB7" w14:paraId="6E857D6C" w14:textId="77777777" w:rsidTr="005B36B0">
        <w:trPr>
          <w:trHeight w:val="20"/>
        </w:trPr>
        <w:tc>
          <w:tcPr>
            <w:tcW w:w="1756" w:type="pct"/>
            <w:noWrap/>
            <w:hideMark/>
          </w:tcPr>
          <w:p w14:paraId="38639DE2" w14:textId="77777777" w:rsidR="00413CB7" w:rsidRPr="00413CB7" w:rsidRDefault="00413CB7" w:rsidP="00413CB7">
            <w:pPr>
              <w:spacing w:after="0"/>
              <w:jc w:val="left"/>
              <w:rPr>
                <w:szCs w:val="20"/>
              </w:rPr>
            </w:pPr>
            <w:r w:rsidRPr="00413CB7">
              <w:rPr>
                <w:szCs w:val="20"/>
              </w:rPr>
              <w:t>Geoffrey Trenwith</w:t>
            </w:r>
          </w:p>
        </w:tc>
        <w:tc>
          <w:tcPr>
            <w:tcW w:w="1597" w:type="pct"/>
            <w:noWrap/>
            <w:hideMark/>
          </w:tcPr>
          <w:p w14:paraId="60ACC463"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5EF6E946" w14:textId="77777777" w:rsidR="00413CB7" w:rsidRPr="00413CB7" w:rsidRDefault="00413CB7" w:rsidP="00413CB7">
            <w:pPr>
              <w:spacing w:after="0"/>
              <w:ind w:right="113"/>
              <w:jc w:val="right"/>
              <w:rPr>
                <w:szCs w:val="20"/>
              </w:rPr>
            </w:pPr>
            <w:r w:rsidRPr="00413CB7">
              <w:rPr>
                <w:szCs w:val="20"/>
              </w:rPr>
              <w:t>40.58</w:t>
            </w:r>
          </w:p>
        </w:tc>
        <w:tc>
          <w:tcPr>
            <w:tcW w:w="770" w:type="pct"/>
            <w:noWrap/>
            <w:hideMark/>
          </w:tcPr>
          <w:p w14:paraId="415FFE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A2B1A3" w14:textId="77777777" w:rsidR="00413CB7" w:rsidRPr="00413CB7" w:rsidRDefault="00413CB7" w:rsidP="00413CB7">
            <w:pPr>
              <w:spacing w:after="0"/>
              <w:jc w:val="right"/>
              <w:rPr>
                <w:szCs w:val="20"/>
              </w:rPr>
            </w:pPr>
            <w:r w:rsidRPr="00413CB7">
              <w:rPr>
                <w:szCs w:val="20"/>
              </w:rPr>
              <w:t>14.2.2013</w:t>
            </w:r>
          </w:p>
        </w:tc>
      </w:tr>
      <w:tr w:rsidR="00413CB7" w:rsidRPr="00413CB7" w14:paraId="5FF52EF7" w14:textId="77777777" w:rsidTr="005B36B0">
        <w:trPr>
          <w:trHeight w:val="20"/>
        </w:trPr>
        <w:tc>
          <w:tcPr>
            <w:tcW w:w="1756" w:type="pct"/>
            <w:noWrap/>
            <w:hideMark/>
          </w:tcPr>
          <w:p w14:paraId="122995D1" w14:textId="77777777" w:rsidR="00413CB7" w:rsidRPr="00413CB7" w:rsidRDefault="00413CB7" w:rsidP="00413CB7">
            <w:pPr>
              <w:spacing w:after="0"/>
              <w:jc w:val="left"/>
              <w:rPr>
                <w:szCs w:val="20"/>
              </w:rPr>
            </w:pPr>
            <w:r w:rsidRPr="00413CB7">
              <w:rPr>
                <w:szCs w:val="20"/>
              </w:rPr>
              <w:t xml:space="preserve">George Baldwin, the estate of </w:t>
            </w:r>
          </w:p>
        </w:tc>
        <w:tc>
          <w:tcPr>
            <w:tcW w:w="1597" w:type="pct"/>
            <w:noWrap/>
            <w:hideMark/>
          </w:tcPr>
          <w:p w14:paraId="606536E2"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25F772A4" w14:textId="77777777" w:rsidR="00413CB7" w:rsidRPr="00413CB7" w:rsidRDefault="00413CB7" w:rsidP="00413CB7">
            <w:pPr>
              <w:spacing w:after="0"/>
              <w:ind w:right="113"/>
              <w:jc w:val="right"/>
              <w:rPr>
                <w:szCs w:val="20"/>
              </w:rPr>
            </w:pPr>
            <w:r w:rsidRPr="00413CB7">
              <w:rPr>
                <w:szCs w:val="20"/>
              </w:rPr>
              <w:t>11.13</w:t>
            </w:r>
          </w:p>
        </w:tc>
        <w:tc>
          <w:tcPr>
            <w:tcW w:w="770" w:type="pct"/>
            <w:noWrap/>
            <w:hideMark/>
          </w:tcPr>
          <w:p w14:paraId="20F5BE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A16039" w14:textId="77777777" w:rsidR="00413CB7" w:rsidRPr="00413CB7" w:rsidRDefault="00413CB7" w:rsidP="00413CB7">
            <w:pPr>
              <w:spacing w:after="0"/>
              <w:jc w:val="right"/>
              <w:rPr>
                <w:szCs w:val="20"/>
              </w:rPr>
            </w:pPr>
            <w:r w:rsidRPr="00413CB7">
              <w:rPr>
                <w:szCs w:val="20"/>
              </w:rPr>
              <w:t>10.1.2013</w:t>
            </w:r>
          </w:p>
        </w:tc>
      </w:tr>
      <w:tr w:rsidR="00413CB7" w:rsidRPr="00413CB7" w14:paraId="07DC4D70" w14:textId="77777777" w:rsidTr="005B36B0">
        <w:trPr>
          <w:trHeight w:val="20"/>
        </w:trPr>
        <w:tc>
          <w:tcPr>
            <w:tcW w:w="1756" w:type="pct"/>
            <w:noWrap/>
            <w:hideMark/>
          </w:tcPr>
          <w:p w14:paraId="5C17A5C7" w14:textId="77777777" w:rsidR="00413CB7" w:rsidRPr="00413CB7" w:rsidRDefault="00413CB7" w:rsidP="00413CB7">
            <w:pPr>
              <w:spacing w:after="0"/>
              <w:jc w:val="left"/>
              <w:rPr>
                <w:szCs w:val="20"/>
              </w:rPr>
            </w:pPr>
            <w:r w:rsidRPr="00413CB7">
              <w:rPr>
                <w:szCs w:val="20"/>
              </w:rPr>
              <w:t>George Calan</w:t>
            </w:r>
          </w:p>
        </w:tc>
        <w:tc>
          <w:tcPr>
            <w:tcW w:w="1597" w:type="pct"/>
            <w:noWrap/>
            <w:hideMark/>
          </w:tcPr>
          <w:p w14:paraId="123F9A4A" w14:textId="77777777" w:rsidR="00413CB7" w:rsidRPr="00413CB7" w:rsidRDefault="00413CB7" w:rsidP="00413CB7">
            <w:pPr>
              <w:spacing w:after="0"/>
              <w:ind w:left="113"/>
              <w:jc w:val="left"/>
              <w:rPr>
                <w:szCs w:val="20"/>
              </w:rPr>
            </w:pPr>
            <w:r w:rsidRPr="00413CB7">
              <w:rPr>
                <w:szCs w:val="20"/>
              </w:rPr>
              <w:t>DARLINGTON, SA 5047</w:t>
            </w:r>
          </w:p>
        </w:tc>
        <w:tc>
          <w:tcPr>
            <w:tcW w:w="424" w:type="pct"/>
            <w:noWrap/>
            <w:hideMark/>
          </w:tcPr>
          <w:p w14:paraId="2D0EB7F0" w14:textId="77777777" w:rsidR="00413CB7" w:rsidRPr="00413CB7" w:rsidRDefault="00413CB7" w:rsidP="00413CB7">
            <w:pPr>
              <w:spacing w:after="0"/>
              <w:ind w:right="113"/>
              <w:jc w:val="right"/>
              <w:rPr>
                <w:szCs w:val="20"/>
              </w:rPr>
            </w:pPr>
            <w:r w:rsidRPr="00413CB7">
              <w:rPr>
                <w:szCs w:val="20"/>
              </w:rPr>
              <w:t>128.79</w:t>
            </w:r>
          </w:p>
        </w:tc>
        <w:tc>
          <w:tcPr>
            <w:tcW w:w="770" w:type="pct"/>
            <w:noWrap/>
            <w:hideMark/>
          </w:tcPr>
          <w:p w14:paraId="28B34E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DFF590" w14:textId="77777777" w:rsidR="00413CB7" w:rsidRPr="00413CB7" w:rsidRDefault="00413CB7" w:rsidP="00413CB7">
            <w:pPr>
              <w:spacing w:after="0"/>
              <w:jc w:val="right"/>
              <w:rPr>
                <w:szCs w:val="20"/>
              </w:rPr>
            </w:pPr>
            <w:r w:rsidRPr="00413CB7">
              <w:rPr>
                <w:szCs w:val="20"/>
              </w:rPr>
              <w:t>1.1.2014</w:t>
            </w:r>
          </w:p>
        </w:tc>
      </w:tr>
      <w:tr w:rsidR="00413CB7" w:rsidRPr="00413CB7" w14:paraId="65EBF2DE" w14:textId="77777777" w:rsidTr="005B36B0">
        <w:trPr>
          <w:trHeight w:val="20"/>
        </w:trPr>
        <w:tc>
          <w:tcPr>
            <w:tcW w:w="1756" w:type="pct"/>
            <w:noWrap/>
            <w:hideMark/>
          </w:tcPr>
          <w:p w14:paraId="2993770A" w14:textId="77777777" w:rsidR="00413CB7" w:rsidRPr="00413CB7" w:rsidRDefault="00413CB7" w:rsidP="00413CB7">
            <w:pPr>
              <w:spacing w:after="0"/>
              <w:jc w:val="left"/>
              <w:rPr>
                <w:szCs w:val="20"/>
              </w:rPr>
            </w:pPr>
            <w:r w:rsidRPr="00413CB7">
              <w:rPr>
                <w:szCs w:val="20"/>
              </w:rPr>
              <w:t>George Carr</w:t>
            </w:r>
          </w:p>
        </w:tc>
        <w:tc>
          <w:tcPr>
            <w:tcW w:w="1597" w:type="pct"/>
            <w:noWrap/>
            <w:hideMark/>
          </w:tcPr>
          <w:p w14:paraId="194A91B1" w14:textId="77777777" w:rsidR="00413CB7" w:rsidRPr="00413CB7" w:rsidRDefault="00413CB7" w:rsidP="00413CB7">
            <w:pPr>
              <w:spacing w:after="0"/>
              <w:ind w:left="113"/>
              <w:jc w:val="left"/>
              <w:rPr>
                <w:szCs w:val="20"/>
              </w:rPr>
            </w:pPr>
            <w:r w:rsidRPr="00413CB7">
              <w:rPr>
                <w:szCs w:val="20"/>
              </w:rPr>
              <w:t>WEST RICHMOND, SA 5033</w:t>
            </w:r>
          </w:p>
        </w:tc>
        <w:tc>
          <w:tcPr>
            <w:tcW w:w="424" w:type="pct"/>
            <w:noWrap/>
            <w:hideMark/>
          </w:tcPr>
          <w:p w14:paraId="5CC40070" w14:textId="77777777" w:rsidR="00413CB7" w:rsidRPr="00413CB7" w:rsidRDefault="00413CB7" w:rsidP="00413CB7">
            <w:pPr>
              <w:spacing w:after="0"/>
              <w:ind w:right="113"/>
              <w:jc w:val="right"/>
              <w:rPr>
                <w:szCs w:val="20"/>
              </w:rPr>
            </w:pPr>
            <w:r w:rsidRPr="00413CB7">
              <w:rPr>
                <w:szCs w:val="20"/>
              </w:rPr>
              <w:t>157.53</w:t>
            </w:r>
          </w:p>
        </w:tc>
        <w:tc>
          <w:tcPr>
            <w:tcW w:w="770" w:type="pct"/>
            <w:noWrap/>
            <w:hideMark/>
          </w:tcPr>
          <w:p w14:paraId="6651B5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B355B5" w14:textId="77777777" w:rsidR="00413CB7" w:rsidRPr="00413CB7" w:rsidRDefault="00413CB7" w:rsidP="00413CB7">
            <w:pPr>
              <w:spacing w:after="0"/>
              <w:jc w:val="right"/>
              <w:rPr>
                <w:szCs w:val="20"/>
              </w:rPr>
            </w:pPr>
            <w:r w:rsidRPr="00413CB7">
              <w:rPr>
                <w:szCs w:val="20"/>
              </w:rPr>
              <w:t>8.8.2014</w:t>
            </w:r>
          </w:p>
        </w:tc>
      </w:tr>
      <w:tr w:rsidR="00413CB7" w:rsidRPr="00413CB7" w14:paraId="38B21349" w14:textId="77777777" w:rsidTr="005B36B0">
        <w:trPr>
          <w:trHeight w:val="20"/>
        </w:trPr>
        <w:tc>
          <w:tcPr>
            <w:tcW w:w="1756" w:type="pct"/>
            <w:noWrap/>
            <w:hideMark/>
          </w:tcPr>
          <w:p w14:paraId="27D120FE" w14:textId="77777777" w:rsidR="00413CB7" w:rsidRPr="00413CB7" w:rsidRDefault="00413CB7" w:rsidP="00413CB7">
            <w:pPr>
              <w:spacing w:after="0"/>
              <w:jc w:val="left"/>
              <w:rPr>
                <w:szCs w:val="20"/>
              </w:rPr>
            </w:pPr>
            <w:r w:rsidRPr="00413CB7">
              <w:rPr>
                <w:szCs w:val="20"/>
              </w:rPr>
              <w:t>George Katsidis</w:t>
            </w:r>
          </w:p>
        </w:tc>
        <w:tc>
          <w:tcPr>
            <w:tcW w:w="1597" w:type="pct"/>
            <w:noWrap/>
            <w:hideMark/>
          </w:tcPr>
          <w:p w14:paraId="1CEB6ACB"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0E6CC245"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D6580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F9A169" w14:textId="77777777" w:rsidR="00413CB7" w:rsidRPr="00413CB7" w:rsidRDefault="00413CB7" w:rsidP="00413CB7">
            <w:pPr>
              <w:spacing w:after="0"/>
              <w:jc w:val="right"/>
              <w:rPr>
                <w:szCs w:val="20"/>
              </w:rPr>
            </w:pPr>
            <w:r w:rsidRPr="00413CB7">
              <w:rPr>
                <w:szCs w:val="20"/>
              </w:rPr>
              <w:t>13.3.2013</w:t>
            </w:r>
          </w:p>
        </w:tc>
      </w:tr>
      <w:tr w:rsidR="00413CB7" w:rsidRPr="00413CB7" w14:paraId="7DE2A378" w14:textId="77777777" w:rsidTr="005B36B0">
        <w:trPr>
          <w:trHeight w:val="20"/>
        </w:trPr>
        <w:tc>
          <w:tcPr>
            <w:tcW w:w="1756" w:type="pct"/>
            <w:noWrap/>
            <w:hideMark/>
          </w:tcPr>
          <w:p w14:paraId="229A9EB4" w14:textId="77777777" w:rsidR="00413CB7" w:rsidRPr="00413CB7" w:rsidRDefault="00413CB7" w:rsidP="00413CB7">
            <w:pPr>
              <w:spacing w:after="0"/>
              <w:jc w:val="left"/>
              <w:rPr>
                <w:szCs w:val="20"/>
              </w:rPr>
            </w:pPr>
            <w:r w:rsidRPr="00413CB7">
              <w:rPr>
                <w:szCs w:val="20"/>
              </w:rPr>
              <w:t>George Katsoulis</w:t>
            </w:r>
          </w:p>
        </w:tc>
        <w:tc>
          <w:tcPr>
            <w:tcW w:w="1597" w:type="pct"/>
            <w:noWrap/>
            <w:hideMark/>
          </w:tcPr>
          <w:p w14:paraId="20C7284C"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1361BB56" w14:textId="77777777" w:rsidR="00413CB7" w:rsidRPr="00413CB7" w:rsidRDefault="00413CB7" w:rsidP="00413CB7">
            <w:pPr>
              <w:spacing w:after="0"/>
              <w:ind w:right="113"/>
              <w:jc w:val="right"/>
              <w:rPr>
                <w:szCs w:val="20"/>
              </w:rPr>
            </w:pPr>
            <w:r w:rsidRPr="00413CB7">
              <w:rPr>
                <w:szCs w:val="20"/>
              </w:rPr>
              <w:t>46.87</w:t>
            </w:r>
          </w:p>
        </w:tc>
        <w:tc>
          <w:tcPr>
            <w:tcW w:w="770" w:type="pct"/>
            <w:noWrap/>
            <w:hideMark/>
          </w:tcPr>
          <w:p w14:paraId="275C8F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09A3EE" w14:textId="77777777" w:rsidR="00413CB7" w:rsidRPr="00413CB7" w:rsidRDefault="00413CB7" w:rsidP="00413CB7">
            <w:pPr>
              <w:spacing w:after="0"/>
              <w:jc w:val="right"/>
              <w:rPr>
                <w:szCs w:val="20"/>
              </w:rPr>
            </w:pPr>
            <w:r w:rsidRPr="00413CB7">
              <w:rPr>
                <w:szCs w:val="20"/>
              </w:rPr>
              <w:t>3.11.2014</w:t>
            </w:r>
          </w:p>
        </w:tc>
      </w:tr>
      <w:tr w:rsidR="00413CB7" w:rsidRPr="00413CB7" w14:paraId="79AC81D9" w14:textId="77777777" w:rsidTr="005B36B0">
        <w:trPr>
          <w:trHeight w:val="20"/>
        </w:trPr>
        <w:tc>
          <w:tcPr>
            <w:tcW w:w="1756" w:type="pct"/>
            <w:noWrap/>
            <w:hideMark/>
          </w:tcPr>
          <w:p w14:paraId="7AA633C4" w14:textId="77777777" w:rsidR="00413CB7" w:rsidRPr="00413CB7" w:rsidRDefault="00413CB7" w:rsidP="00413CB7">
            <w:pPr>
              <w:spacing w:after="0"/>
              <w:jc w:val="left"/>
              <w:rPr>
                <w:szCs w:val="20"/>
              </w:rPr>
            </w:pPr>
            <w:r w:rsidRPr="00413CB7">
              <w:rPr>
                <w:szCs w:val="20"/>
              </w:rPr>
              <w:t>George Majda</w:t>
            </w:r>
          </w:p>
        </w:tc>
        <w:tc>
          <w:tcPr>
            <w:tcW w:w="1597" w:type="pct"/>
            <w:noWrap/>
            <w:hideMark/>
          </w:tcPr>
          <w:p w14:paraId="551CEC19" w14:textId="77777777" w:rsidR="00413CB7" w:rsidRPr="00413CB7" w:rsidRDefault="00413CB7" w:rsidP="00413CB7">
            <w:pPr>
              <w:spacing w:after="0"/>
              <w:ind w:left="113"/>
              <w:jc w:val="left"/>
              <w:rPr>
                <w:szCs w:val="20"/>
              </w:rPr>
            </w:pPr>
            <w:r w:rsidRPr="00413CB7">
              <w:rPr>
                <w:szCs w:val="20"/>
              </w:rPr>
              <w:t>WEST LAKES SHORE, SA 5020</w:t>
            </w:r>
          </w:p>
        </w:tc>
        <w:tc>
          <w:tcPr>
            <w:tcW w:w="424" w:type="pct"/>
            <w:noWrap/>
            <w:hideMark/>
          </w:tcPr>
          <w:p w14:paraId="519A6BB3"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2C228C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6534EF" w14:textId="77777777" w:rsidR="00413CB7" w:rsidRPr="00413CB7" w:rsidRDefault="00413CB7" w:rsidP="00413CB7">
            <w:pPr>
              <w:spacing w:after="0"/>
              <w:jc w:val="right"/>
              <w:rPr>
                <w:szCs w:val="20"/>
              </w:rPr>
            </w:pPr>
            <w:r w:rsidRPr="00413CB7">
              <w:rPr>
                <w:szCs w:val="20"/>
              </w:rPr>
              <w:t>5.4.2013</w:t>
            </w:r>
          </w:p>
        </w:tc>
      </w:tr>
      <w:tr w:rsidR="00413CB7" w:rsidRPr="00413CB7" w14:paraId="27AD93CE" w14:textId="77777777" w:rsidTr="005B36B0">
        <w:trPr>
          <w:trHeight w:val="20"/>
        </w:trPr>
        <w:tc>
          <w:tcPr>
            <w:tcW w:w="1756" w:type="pct"/>
            <w:noWrap/>
            <w:hideMark/>
          </w:tcPr>
          <w:p w14:paraId="69FE578B" w14:textId="77777777" w:rsidR="00413CB7" w:rsidRPr="00413CB7" w:rsidRDefault="00413CB7" w:rsidP="00413CB7">
            <w:pPr>
              <w:spacing w:after="0"/>
              <w:jc w:val="left"/>
              <w:rPr>
                <w:szCs w:val="20"/>
              </w:rPr>
            </w:pPr>
            <w:r w:rsidRPr="00413CB7">
              <w:rPr>
                <w:szCs w:val="20"/>
              </w:rPr>
              <w:t>George Majda</w:t>
            </w:r>
          </w:p>
        </w:tc>
        <w:tc>
          <w:tcPr>
            <w:tcW w:w="1597" w:type="pct"/>
            <w:noWrap/>
            <w:hideMark/>
          </w:tcPr>
          <w:p w14:paraId="5D71571F" w14:textId="77777777" w:rsidR="00413CB7" w:rsidRPr="00413CB7" w:rsidRDefault="00413CB7" w:rsidP="00413CB7">
            <w:pPr>
              <w:spacing w:after="0"/>
              <w:ind w:left="113"/>
              <w:jc w:val="left"/>
              <w:rPr>
                <w:szCs w:val="20"/>
              </w:rPr>
            </w:pPr>
            <w:r w:rsidRPr="00413CB7">
              <w:rPr>
                <w:szCs w:val="20"/>
              </w:rPr>
              <w:t>WEST LAKES SHORE, SA 5020</w:t>
            </w:r>
          </w:p>
        </w:tc>
        <w:tc>
          <w:tcPr>
            <w:tcW w:w="424" w:type="pct"/>
            <w:noWrap/>
            <w:hideMark/>
          </w:tcPr>
          <w:p w14:paraId="6028221E" w14:textId="77777777" w:rsidR="00413CB7" w:rsidRPr="00413CB7" w:rsidRDefault="00413CB7" w:rsidP="00413CB7">
            <w:pPr>
              <w:spacing w:after="0"/>
              <w:ind w:right="113"/>
              <w:jc w:val="right"/>
              <w:rPr>
                <w:szCs w:val="20"/>
              </w:rPr>
            </w:pPr>
            <w:r w:rsidRPr="00413CB7">
              <w:rPr>
                <w:szCs w:val="20"/>
              </w:rPr>
              <w:t>70.75</w:t>
            </w:r>
          </w:p>
        </w:tc>
        <w:tc>
          <w:tcPr>
            <w:tcW w:w="770" w:type="pct"/>
            <w:noWrap/>
            <w:hideMark/>
          </w:tcPr>
          <w:p w14:paraId="7EB1BB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6A7F98" w14:textId="77777777" w:rsidR="00413CB7" w:rsidRPr="00413CB7" w:rsidRDefault="00413CB7" w:rsidP="00413CB7">
            <w:pPr>
              <w:spacing w:after="0"/>
              <w:jc w:val="right"/>
              <w:rPr>
                <w:szCs w:val="20"/>
              </w:rPr>
            </w:pPr>
            <w:r w:rsidRPr="00413CB7">
              <w:rPr>
                <w:szCs w:val="20"/>
              </w:rPr>
              <w:t>5.4.2013</w:t>
            </w:r>
          </w:p>
        </w:tc>
      </w:tr>
      <w:tr w:rsidR="00413CB7" w:rsidRPr="00413CB7" w14:paraId="6AAEFA3D" w14:textId="77777777" w:rsidTr="005B36B0">
        <w:trPr>
          <w:trHeight w:val="20"/>
        </w:trPr>
        <w:tc>
          <w:tcPr>
            <w:tcW w:w="1756" w:type="pct"/>
            <w:noWrap/>
            <w:hideMark/>
          </w:tcPr>
          <w:p w14:paraId="490C1868" w14:textId="77777777" w:rsidR="00413CB7" w:rsidRPr="00413CB7" w:rsidRDefault="00413CB7" w:rsidP="00413CB7">
            <w:pPr>
              <w:spacing w:after="0"/>
              <w:jc w:val="left"/>
              <w:rPr>
                <w:szCs w:val="20"/>
              </w:rPr>
            </w:pPr>
            <w:r w:rsidRPr="00413CB7">
              <w:rPr>
                <w:szCs w:val="20"/>
              </w:rPr>
              <w:t>George Markoski</w:t>
            </w:r>
          </w:p>
        </w:tc>
        <w:tc>
          <w:tcPr>
            <w:tcW w:w="1597" w:type="pct"/>
            <w:noWrap/>
            <w:hideMark/>
          </w:tcPr>
          <w:p w14:paraId="70112E10"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5E21054F" w14:textId="77777777" w:rsidR="00413CB7" w:rsidRPr="00413CB7" w:rsidRDefault="00413CB7" w:rsidP="00413CB7">
            <w:pPr>
              <w:spacing w:after="0"/>
              <w:ind w:right="113"/>
              <w:jc w:val="right"/>
              <w:rPr>
                <w:szCs w:val="20"/>
              </w:rPr>
            </w:pPr>
            <w:r w:rsidRPr="00413CB7">
              <w:rPr>
                <w:szCs w:val="20"/>
              </w:rPr>
              <w:t>20.20</w:t>
            </w:r>
          </w:p>
        </w:tc>
        <w:tc>
          <w:tcPr>
            <w:tcW w:w="770" w:type="pct"/>
            <w:noWrap/>
            <w:hideMark/>
          </w:tcPr>
          <w:p w14:paraId="33D59E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272B25" w14:textId="77777777" w:rsidR="00413CB7" w:rsidRPr="00413CB7" w:rsidRDefault="00413CB7" w:rsidP="00413CB7">
            <w:pPr>
              <w:spacing w:after="0"/>
              <w:jc w:val="right"/>
              <w:rPr>
                <w:szCs w:val="20"/>
              </w:rPr>
            </w:pPr>
            <w:r w:rsidRPr="00413CB7">
              <w:rPr>
                <w:szCs w:val="20"/>
              </w:rPr>
              <w:t>17.11.2014</w:t>
            </w:r>
          </w:p>
        </w:tc>
      </w:tr>
      <w:tr w:rsidR="00413CB7" w:rsidRPr="00413CB7" w14:paraId="76F05E94" w14:textId="77777777" w:rsidTr="005B36B0">
        <w:trPr>
          <w:trHeight w:val="20"/>
        </w:trPr>
        <w:tc>
          <w:tcPr>
            <w:tcW w:w="1756" w:type="pct"/>
            <w:noWrap/>
            <w:hideMark/>
          </w:tcPr>
          <w:p w14:paraId="55C2E128" w14:textId="77777777" w:rsidR="00413CB7" w:rsidRPr="00413CB7" w:rsidRDefault="00413CB7" w:rsidP="00413CB7">
            <w:pPr>
              <w:spacing w:after="0"/>
              <w:jc w:val="left"/>
              <w:rPr>
                <w:szCs w:val="20"/>
              </w:rPr>
            </w:pPr>
            <w:r w:rsidRPr="00413CB7">
              <w:rPr>
                <w:szCs w:val="20"/>
              </w:rPr>
              <w:t>George Mcconnell</w:t>
            </w:r>
          </w:p>
        </w:tc>
        <w:tc>
          <w:tcPr>
            <w:tcW w:w="1597" w:type="pct"/>
            <w:noWrap/>
            <w:hideMark/>
          </w:tcPr>
          <w:p w14:paraId="3044A40F" w14:textId="77777777"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14:paraId="545695D6" w14:textId="77777777" w:rsidR="00413CB7" w:rsidRPr="00413CB7" w:rsidRDefault="00413CB7" w:rsidP="00413CB7">
            <w:pPr>
              <w:spacing w:after="0"/>
              <w:ind w:right="113"/>
              <w:jc w:val="right"/>
              <w:rPr>
                <w:szCs w:val="20"/>
              </w:rPr>
            </w:pPr>
            <w:r w:rsidRPr="00413CB7">
              <w:rPr>
                <w:szCs w:val="20"/>
              </w:rPr>
              <w:t>25.04</w:t>
            </w:r>
          </w:p>
        </w:tc>
        <w:tc>
          <w:tcPr>
            <w:tcW w:w="770" w:type="pct"/>
            <w:noWrap/>
            <w:hideMark/>
          </w:tcPr>
          <w:p w14:paraId="18BF0A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F0C632" w14:textId="77777777" w:rsidR="00413CB7" w:rsidRPr="00413CB7" w:rsidRDefault="00413CB7" w:rsidP="00413CB7">
            <w:pPr>
              <w:spacing w:after="0"/>
              <w:jc w:val="right"/>
              <w:rPr>
                <w:szCs w:val="20"/>
              </w:rPr>
            </w:pPr>
            <w:r w:rsidRPr="00413CB7">
              <w:rPr>
                <w:szCs w:val="20"/>
              </w:rPr>
              <w:t>13.8.2013</w:t>
            </w:r>
          </w:p>
        </w:tc>
      </w:tr>
      <w:tr w:rsidR="00413CB7" w:rsidRPr="00413CB7" w14:paraId="31994B7C" w14:textId="77777777" w:rsidTr="005B36B0">
        <w:trPr>
          <w:trHeight w:val="20"/>
        </w:trPr>
        <w:tc>
          <w:tcPr>
            <w:tcW w:w="1756" w:type="pct"/>
            <w:noWrap/>
            <w:hideMark/>
          </w:tcPr>
          <w:p w14:paraId="7E693BB0" w14:textId="77777777" w:rsidR="00413CB7" w:rsidRPr="00413CB7" w:rsidRDefault="00413CB7" w:rsidP="00413CB7">
            <w:pPr>
              <w:spacing w:after="0"/>
              <w:jc w:val="left"/>
              <w:rPr>
                <w:szCs w:val="20"/>
              </w:rPr>
            </w:pPr>
            <w:r w:rsidRPr="00413CB7">
              <w:rPr>
                <w:szCs w:val="20"/>
              </w:rPr>
              <w:t>George Panagopoulos</w:t>
            </w:r>
          </w:p>
        </w:tc>
        <w:tc>
          <w:tcPr>
            <w:tcW w:w="1597" w:type="pct"/>
            <w:noWrap/>
            <w:hideMark/>
          </w:tcPr>
          <w:p w14:paraId="2623CCBE"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46726DF7" w14:textId="77777777" w:rsidR="00413CB7" w:rsidRPr="00413CB7" w:rsidRDefault="00413CB7" w:rsidP="00413CB7">
            <w:pPr>
              <w:spacing w:after="0"/>
              <w:ind w:right="113"/>
              <w:jc w:val="right"/>
              <w:rPr>
                <w:szCs w:val="20"/>
              </w:rPr>
            </w:pPr>
            <w:r w:rsidRPr="00413CB7">
              <w:rPr>
                <w:szCs w:val="20"/>
              </w:rPr>
              <w:t>53.91</w:t>
            </w:r>
          </w:p>
        </w:tc>
        <w:tc>
          <w:tcPr>
            <w:tcW w:w="770" w:type="pct"/>
            <w:noWrap/>
            <w:hideMark/>
          </w:tcPr>
          <w:p w14:paraId="2EF167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1CCAB4" w14:textId="77777777" w:rsidR="00413CB7" w:rsidRPr="00413CB7" w:rsidRDefault="00413CB7" w:rsidP="00413CB7">
            <w:pPr>
              <w:spacing w:after="0"/>
              <w:jc w:val="right"/>
              <w:rPr>
                <w:szCs w:val="20"/>
              </w:rPr>
            </w:pPr>
            <w:r w:rsidRPr="00413CB7">
              <w:rPr>
                <w:szCs w:val="20"/>
              </w:rPr>
              <w:t>1.5.2014</w:t>
            </w:r>
          </w:p>
        </w:tc>
      </w:tr>
      <w:tr w:rsidR="00413CB7" w:rsidRPr="00413CB7" w14:paraId="75C318E1" w14:textId="77777777" w:rsidTr="005B36B0">
        <w:trPr>
          <w:trHeight w:val="20"/>
        </w:trPr>
        <w:tc>
          <w:tcPr>
            <w:tcW w:w="1756" w:type="pct"/>
            <w:noWrap/>
            <w:hideMark/>
          </w:tcPr>
          <w:p w14:paraId="60F1A3B2" w14:textId="77777777" w:rsidR="00413CB7" w:rsidRPr="00413CB7" w:rsidRDefault="00413CB7" w:rsidP="00413CB7">
            <w:pPr>
              <w:spacing w:after="0"/>
              <w:jc w:val="left"/>
              <w:rPr>
                <w:szCs w:val="20"/>
              </w:rPr>
            </w:pPr>
            <w:r w:rsidRPr="00413CB7">
              <w:rPr>
                <w:szCs w:val="20"/>
              </w:rPr>
              <w:t>George Quaresma</w:t>
            </w:r>
          </w:p>
        </w:tc>
        <w:tc>
          <w:tcPr>
            <w:tcW w:w="1597" w:type="pct"/>
            <w:noWrap/>
            <w:hideMark/>
          </w:tcPr>
          <w:p w14:paraId="3121C0BA" w14:textId="77777777"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14:paraId="76EB69F9" w14:textId="77777777" w:rsidR="00413CB7" w:rsidRPr="00413CB7" w:rsidRDefault="00413CB7" w:rsidP="00413CB7">
            <w:pPr>
              <w:spacing w:after="0"/>
              <w:ind w:right="113"/>
              <w:jc w:val="right"/>
              <w:rPr>
                <w:szCs w:val="20"/>
              </w:rPr>
            </w:pPr>
            <w:r w:rsidRPr="00413CB7">
              <w:rPr>
                <w:szCs w:val="20"/>
              </w:rPr>
              <w:t>84.76</w:t>
            </w:r>
          </w:p>
        </w:tc>
        <w:tc>
          <w:tcPr>
            <w:tcW w:w="770" w:type="pct"/>
            <w:noWrap/>
            <w:hideMark/>
          </w:tcPr>
          <w:p w14:paraId="404D5D7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072FD6" w14:textId="77777777" w:rsidR="00413CB7" w:rsidRPr="00413CB7" w:rsidRDefault="00413CB7" w:rsidP="00413CB7">
            <w:pPr>
              <w:spacing w:after="0"/>
              <w:jc w:val="right"/>
              <w:rPr>
                <w:szCs w:val="20"/>
              </w:rPr>
            </w:pPr>
            <w:r w:rsidRPr="00413CB7">
              <w:rPr>
                <w:szCs w:val="20"/>
              </w:rPr>
              <w:t>18.7.2014</w:t>
            </w:r>
          </w:p>
        </w:tc>
      </w:tr>
      <w:tr w:rsidR="00413CB7" w:rsidRPr="00413CB7" w14:paraId="7300C831" w14:textId="77777777" w:rsidTr="005B36B0">
        <w:trPr>
          <w:trHeight w:val="20"/>
        </w:trPr>
        <w:tc>
          <w:tcPr>
            <w:tcW w:w="1756" w:type="pct"/>
            <w:noWrap/>
            <w:hideMark/>
          </w:tcPr>
          <w:p w14:paraId="589E5E8E" w14:textId="77777777" w:rsidR="00413CB7" w:rsidRPr="00413CB7" w:rsidRDefault="00413CB7" w:rsidP="00413CB7">
            <w:pPr>
              <w:spacing w:after="0"/>
              <w:jc w:val="left"/>
              <w:rPr>
                <w:szCs w:val="20"/>
              </w:rPr>
            </w:pPr>
            <w:r w:rsidRPr="00413CB7">
              <w:rPr>
                <w:szCs w:val="20"/>
              </w:rPr>
              <w:t>George Tonin</w:t>
            </w:r>
          </w:p>
        </w:tc>
        <w:tc>
          <w:tcPr>
            <w:tcW w:w="1597" w:type="pct"/>
            <w:noWrap/>
            <w:hideMark/>
          </w:tcPr>
          <w:p w14:paraId="4E9E604D" w14:textId="77777777"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14:paraId="2CE14756" w14:textId="77777777" w:rsidR="00413CB7" w:rsidRPr="00413CB7" w:rsidRDefault="00413CB7" w:rsidP="00413CB7">
            <w:pPr>
              <w:spacing w:after="0"/>
              <w:ind w:right="113"/>
              <w:jc w:val="right"/>
              <w:rPr>
                <w:szCs w:val="20"/>
              </w:rPr>
            </w:pPr>
            <w:r w:rsidRPr="00413CB7">
              <w:rPr>
                <w:szCs w:val="20"/>
              </w:rPr>
              <w:t>17.33</w:t>
            </w:r>
          </w:p>
        </w:tc>
        <w:tc>
          <w:tcPr>
            <w:tcW w:w="770" w:type="pct"/>
            <w:noWrap/>
            <w:hideMark/>
          </w:tcPr>
          <w:p w14:paraId="597A6E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E0CC0C" w14:textId="77777777" w:rsidR="00413CB7" w:rsidRPr="00413CB7" w:rsidRDefault="00413CB7" w:rsidP="00413CB7">
            <w:pPr>
              <w:spacing w:after="0"/>
              <w:jc w:val="right"/>
              <w:rPr>
                <w:szCs w:val="20"/>
              </w:rPr>
            </w:pPr>
            <w:r w:rsidRPr="00413CB7">
              <w:rPr>
                <w:szCs w:val="20"/>
              </w:rPr>
              <w:t>14.11.2014</w:t>
            </w:r>
          </w:p>
        </w:tc>
      </w:tr>
      <w:tr w:rsidR="00413CB7" w:rsidRPr="00413CB7" w14:paraId="128C54EE" w14:textId="77777777" w:rsidTr="005B36B0">
        <w:trPr>
          <w:trHeight w:val="20"/>
        </w:trPr>
        <w:tc>
          <w:tcPr>
            <w:tcW w:w="1756" w:type="pct"/>
            <w:noWrap/>
            <w:hideMark/>
          </w:tcPr>
          <w:p w14:paraId="000CE5DB" w14:textId="77777777" w:rsidR="00413CB7" w:rsidRPr="00413CB7" w:rsidRDefault="00413CB7" w:rsidP="00413CB7">
            <w:pPr>
              <w:spacing w:after="0"/>
              <w:jc w:val="left"/>
              <w:rPr>
                <w:szCs w:val="20"/>
              </w:rPr>
            </w:pPr>
            <w:r w:rsidRPr="00413CB7">
              <w:rPr>
                <w:szCs w:val="20"/>
              </w:rPr>
              <w:t>George Will</w:t>
            </w:r>
          </w:p>
        </w:tc>
        <w:tc>
          <w:tcPr>
            <w:tcW w:w="1597" w:type="pct"/>
            <w:noWrap/>
            <w:hideMark/>
          </w:tcPr>
          <w:p w14:paraId="09DAC553"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28D0AE90" w14:textId="77777777" w:rsidR="00413CB7" w:rsidRPr="00413CB7" w:rsidRDefault="00413CB7" w:rsidP="00413CB7">
            <w:pPr>
              <w:spacing w:after="0"/>
              <w:ind w:right="113"/>
              <w:jc w:val="right"/>
              <w:rPr>
                <w:szCs w:val="20"/>
              </w:rPr>
            </w:pPr>
            <w:r w:rsidRPr="00413CB7">
              <w:rPr>
                <w:szCs w:val="20"/>
              </w:rPr>
              <w:t>84.09</w:t>
            </w:r>
          </w:p>
        </w:tc>
        <w:tc>
          <w:tcPr>
            <w:tcW w:w="770" w:type="pct"/>
            <w:noWrap/>
            <w:hideMark/>
          </w:tcPr>
          <w:p w14:paraId="68C58E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F09B8C" w14:textId="77777777" w:rsidR="00413CB7" w:rsidRPr="00413CB7" w:rsidRDefault="00413CB7" w:rsidP="00413CB7">
            <w:pPr>
              <w:spacing w:after="0"/>
              <w:jc w:val="right"/>
              <w:rPr>
                <w:szCs w:val="20"/>
              </w:rPr>
            </w:pPr>
            <w:r w:rsidRPr="00413CB7">
              <w:rPr>
                <w:szCs w:val="20"/>
              </w:rPr>
              <w:t>10.12.2014</w:t>
            </w:r>
          </w:p>
        </w:tc>
      </w:tr>
      <w:tr w:rsidR="00413CB7" w:rsidRPr="00413CB7" w14:paraId="6A7EC649" w14:textId="77777777" w:rsidTr="005B36B0">
        <w:trPr>
          <w:trHeight w:val="20"/>
        </w:trPr>
        <w:tc>
          <w:tcPr>
            <w:tcW w:w="1756" w:type="pct"/>
            <w:noWrap/>
            <w:hideMark/>
          </w:tcPr>
          <w:p w14:paraId="2CA2E6BC" w14:textId="77777777" w:rsidR="00413CB7" w:rsidRPr="00413CB7" w:rsidRDefault="00413CB7" w:rsidP="00413CB7">
            <w:pPr>
              <w:spacing w:after="0"/>
              <w:jc w:val="left"/>
              <w:rPr>
                <w:szCs w:val="20"/>
              </w:rPr>
            </w:pPr>
            <w:r w:rsidRPr="00413CB7">
              <w:rPr>
                <w:szCs w:val="20"/>
              </w:rPr>
              <w:t>George Williams</w:t>
            </w:r>
          </w:p>
        </w:tc>
        <w:tc>
          <w:tcPr>
            <w:tcW w:w="1597" w:type="pct"/>
            <w:noWrap/>
            <w:hideMark/>
          </w:tcPr>
          <w:p w14:paraId="007A7D96"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76309B50" w14:textId="77777777" w:rsidR="00413CB7" w:rsidRPr="00413CB7" w:rsidRDefault="00413CB7" w:rsidP="00413CB7">
            <w:pPr>
              <w:spacing w:after="0"/>
              <w:ind w:right="113"/>
              <w:jc w:val="right"/>
              <w:rPr>
                <w:szCs w:val="20"/>
              </w:rPr>
            </w:pPr>
            <w:r w:rsidRPr="00413CB7">
              <w:rPr>
                <w:szCs w:val="20"/>
              </w:rPr>
              <w:t>55.62</w:t>
            </w:r>
          </w:p>
        </w:tc>
        <w:tc>
          <w:tcPr>
            <w:tcW w:w="770" w:type="pct"/>
            <w:noWrap/>
            <w:hideMark/>
          </w:tcPr>
          <w:p w14:paraId="41C332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6C36C9" w14:textId="77777777" w:rsidR="00413CB7" w:rsidRPr="00413CB7" w:rsidRDefault="00413CB7" w:rsidP="00413CB7">
            <w:pPr>
              <w:spacing w:after="0"/>
              <w:jc w:val="right"/>
              <w:rPr>
                <w:szCs w:val="20"/>
              </w:rPr>
            </w:pPr>
            <w:r w:rsidRPr="00413CB7">
              <w:rPr>
                <w:szCs w:val="20"/>
              </w:rPr>
              <w:t>18.6.2013</w:t>
            </w:r>
          </w:p>
        </w:tc>
      </w:tr>
      <w:tr w:rsidR="00413CB7" w:rsidRPr="00413CB7" w14:paraId="61A40F64" w14:textId="77777777" w:rsidTr="005B36B0">
        <w:trPr>
          <w:trHeight w:val="20"/>
        </w:trPr>
        <w:tc>
          <w:tcPr>
            <w:tcW w:w="1756" w:type="pct"/>
            <w:noWrap/>
            <w:hideMark/>
          </w:tcPr>
          <w:p w14:paraId="1C89D5BC" w14:textId="77777777" w:rsidR="00413CB7" w:rsidRPr="00413CB7" w:rsidRDefault="00413CB7" w:rsidP="00413CB7">
            <w:pPr>
              <w:spacing w:after="0"/>
              <w:jc w:val="left"/>
              <w:rPr>
                <w:szCs w:val="20"/>
              </w:rPr>
            </w:pPr>
            <w:r w:rsidRPr="00413CB7">
              <w:rPr>
                <w:szCs w:val="20"/>
              </w:rPr>
              <w:t>George Xiourouppa</w:t>
            </w:r>
          </w:p>
        </w:tc>
        <w:tc>
          <w:tcPr>
            <w:tcW w:w="1597" w:type="pct"/>
            <w:noWrap/>
            <w:hideMark/>
          </w:tcPr>
          <w:p w14:paraId="6ED94065"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1F885E40" w14:textId="77777777" w:rsidR="00413CB7" w:rsidRPr="00413CB7" w:rsidRDefault="00413CB7" w:rsidP="00413CB7">
            <w:pPr>
              <w:spacing w:after="0"/>
              <w:ind w:right="113"/>
              <w:jc w:val="right"/>
              <w:rPr>
                <w:szCs w:val="20"/>
              </w:rPr>
            </w:pPr>
            <w:r w:rsidRPr="00413CB7">
              <w:rPr>
                <w:szCs w:val="20"/>
              </w:rPr>
              <w:t>31.30</w:t>
            </w:r>
          </w:p>
        </w:tc>
        <w:tc>
          <w:tcPr>
            <w:tcW w:w="770" w:type="pct"/>
            <w:noWrap/>
            <w:hideMark/>
          </w:tcPr>
          <w:p w14:paraId="4D9484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BD7E53" w14:textId="77777777" w:rsidR="00413CB7" w:rsidRPr="00413CB7" w:rsidRDefault="00413CB7" w:rsidP="00413CB7">
            <w:pPr>
              <w:spacing w:after="0"/>
              <w:jc w:val="right"/>
              <w:rPr>
                <w:szCs w:val="20"/>
              </w:rPr>
            </w:pPr>
            <w:r w:rsidRPr="00413CB7">
              <w:rPr>
                <w:szCs w:val="20"/>
              </w:rPr>
              <w:t>19.1.2015</w:t>
            </w:r>
          </w:p>
        </w:tc>
      </w:tr>
      <w:tr w:rsidR="00413CB7" w:rsidRPr="00413CB7" w14:paraId="63734717" w14:textId="77777777" w:rsidTr="005B36B0">
        <w:trPr>
          <w:trHeight w:val="20"/>
        </w:trPr>
        <w:tc>
          <w:tcPr>
            <w:tcW w:w="1756" w:type="pct"/>
            <w:noWrap/>
            <w:hideMark/>
          </w:tcPr>
          <w:p w14:paraId="6DEF55FA" w14:textId="77777777" w:rsidR="00413CB7" w:rsidRPr="00413CB7" w:rsidRDefault="00413CB7" w:rsidP="00413CB7">
            <w:pPr>
              <w:spacing w:after="0"/>
              <w:jc w:val="left"/>
              <w:rPr>
                <w:szCs w:val="20"/>
              </w:rPr>
            </w:pPr>
            <w:r w:rsidRPr="00413CB7">
              <w:rPr>
                <w:szCs w:val="20"/>
              </w:rPr>
              <w:t>Georgina Short</w:t>
            </w:r>
          </w:p>
        </w:tc>
        <w:tc>
          <w:tcPr>
            <w:tcW w:w="1597" w:type="pct"/>
            <w:noWrap/>
            <w:hideMark/>
          </w:tcPr>
          <w:p w14:paraId="11C2522E"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66D77A03" w14:textId="77777777" w:rsidR="00413CB7" w:rsidRPr="00413CB7" w:rsidRDefault="00413CB7" w:rsidP="00413CB7">
            <w:pPr>
              <w:spacing w:after="0"/>
              <w:ind w:right="113"/>
              <w:jc w:val="right"/>
              <w:rPr>
                <w:szCs w:val="20"/>
              </w:rPr>
            </w:pPr>
            <w:r w:rsidRPr="00413CB7">
              <w:rPr>
                <w:szCs w:val="20"/>
              </w:rPr>
              <w:t>26.78</w:t>
            </w:r>
          </w:p>
        </w:tc>
        <w:tc>
          <w:tcPr>
            <w:tcW w:w="770" w:type="pct"/>
            <w:noWrap/>
            <w:hideMark/>
          </w:tcPr>
          <w:p w14:paraId="7370B3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B59DCB" w14:textId="77777777" w:rsidR="00413CB7" w:rsidRPr="00413CB7" w:rsidRDefault="00413CB7" w:rsidP="00413CB7">
            <w:pPr>
              <w:spacing w:after="0"/>
              <w:jc w:val="right"/>
              <w:rPr>
                <w:szCs w:val="20"/>
              </w:rPr>
            </w:pPr>
            <w:r w:rsidRPr="00413CB7">
              <w:rPr>
                <w:szCs w:val="20"/>
              </w:rPr>
              <w:t>19.11.2014</w:t>
            </w:r>
          </w:p>
        </w:tc>
      </w:tr>
      <w:tr w:rsidR="00413CB7" w:rsidRPr="00413CB7" w14:paraId="59C28572" w14:textId="77777777" w:rsidTr="005B36B0">
        <w:trPr>
          <w:trHeight w:val="20"/>
        </w:trPr>
        <w:tc>
          <w:tcPr>
            <w:tcW w:w="1756" w:type="pct"/>
            <w:noWrap/>
            <w:hideMark/>
          </w:tcPr>
          <w:p w14:paraId="587B2F18" w14:textId="77777777" w:rsidR="00413CB7" w:rsidRPr="00413CB7" w:rsidRDefault="00413CB7" w:rsidP="00413CB7">
            <w:pPr>
              <w:spacing w:after="0"/>
              <w:jc w:val="left"/>
              <w:rPr>
                <w:szCs w:val="20"/>
              </w:rPr>
            </w:pPr>
            <w:r w:rsidRPr="00413CB7">
              <w:rPr>
                <w:szCs w:val="20"/>
              </w:rPr>
              <w:t>Gerald Birkett</w:t>
            </w:r>
          </w:p>
        </w:tc>
        <w:tc>
          <w:tcPr>
            <w:tcW w:w="1597" w:type="pct"/>
            <w:noWrap/>
            <w:hideMark/>
          </w:tcPr>
          <w:p w14:paraId="08CAA196" w14:textId="77777777"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14:paraId="60A5A040" w14:textId="77777777" w:rsidR="00413CB7" w:rsidRPr="00413CB7" w:rsidRDefault="00413CB7" w:rsidP="00413CB7">
            <w:pPr>
              <w:spacing w:after="0"/>
              <w:ind w:right="113"/>
              <w:jc w:val="right"/>
              <w:rPr>
                <w:szCs w:val="20"/>
              </w:rPr>
            </w:pPr>
            <w:r w:rsidRPr="00413CB7">
              <w:rPr>
                <w:szCs w:val="20"/>
              </w:rPr>
              <w:t>38.69</w:t>
            </w:r>
          </w:p>
        </w:tc>
        <w:tc>
          <w:tcPr>
            <w:tcW w:w="770" w:type="pct"/>
            <w:noWrap/>
            <w:hideMark/>
          </w:tcPr>
          <w:p w14:paraId="4D01B0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D3BB3A" w14:textId="77777777" w:rsidR="00413CB7" w:rsidRPr="00413CB7" w:rsidRDefault="00413CB7" w:rsidP="00413CB7">
            <w:pPr>
              <w:spacing w:after="0"/>
              <w:jc w:val="right"/>
              <w:rPr>
                <w:szCs w:val="20"/>
              </w:rPr>
            </w:pPr>
            <w:r w:rsidRPr="00413CB7">
              <w:rPr>
                <w:szCs w:val="20"/>
              </w:rPr>
              <w:t>5.6.2014</w:t>
            </w:r>
          </w:p>
        </w:tc>
      </w:tr>
      <w:tr w:rsidR="00413CB7" w:rsidRPr="00413CB7" w14:paraId="7F66D7C8" w14:textId="77777777" w:rsidTr="005B36B0">
        <w:trPr>
          <w:trHeight w:val="20"/>
        </w:trPr>
        <w:tc>
          <w:tcPr>
            <w:tcW w:w="1756" w:type="pct"/>
            <w:noWrap/>
            <w:hideMark/>
          </w:tcPr>
          <w:p w14:paraId="16865D67" w14:textId="77777777" w:rsidR="00413CB7" w:rsidRPr="00413CB7" w:rsidRDefault="00413CB7" w:rsidP="00413CB7">
            <w:pPr>
              <w:spacing w:after="0"/>
              <w:jc w:val="left"/>
              <w:rPr>
                <w:szCs w:val="20"/>
              </w:rPr>
            </w:pPr>
            <w:r w:rsidRPr="00413CB7">
              <w:rPr>
                <w:szCs w:val="20"/>
              </w:rPr>
              <w:t>Gerard Haughey</w:t>
            </w:r>
          </w:p>
        </w:tc>
        <w:tc>
          <w:tcPr>
            <w:tcW w:w="1597" w:type="pct"/>
            <w:noWrap/>
            <w:hideMark/>
          </w:tcPr>
          <w:p w14:paraId="3BB9FCFA"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692AE460" w14:textId="77777777" w:rsidR="00413CB7" w:rsidRPr="00413CB7" w:rsidRDefault="00413CB7" w:rsidP="00413CB7">
            <w:pPr>
              <w:spacing w:after="0"/>
              <w:ind w:right="113"/>
              <w:jc w:val="right"/>
              <w:rPr>
                <w:szCs w:val="20"/>
              </w:rPr>
            </w:pPr>
            <w:r w:rsidRPr="00413CB7">
              <w:rPr>
                <w:szCs w:val="20"/>
              </w:rPr>
              <w:t>20.23</w:t>
            </w:r>
          </w:p>
        </w:tc>
        <w:tc>
          <w:tcPr>
            <w:tcW w:w="770" w:type="pct"/>
            <w:noWrap/>
            <w:hideMark/>
          </w:tcPr>
          <w:p w14:paraId="2D8823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D02D4D" w14:textId="77777777" w:rsidR="00413CB7" w:rsidRPr="00413CB7" w:rsidRDefault="00413CB7" w:rsidP="00413CB7">
            <w:pPr>
              <w:spacing w:after="0"/>
              <w:jc w:val="right"/>
              <w:rPr>
                <w:szCs w:val="20"/>
              </w:rPr>
            </w:pPr>
            <w:r w:rsidRPr="00413CB7">
              <w:rPr>
                <w:szCs w:val="20"/>
              </w:rPr>
              <w:t>21.11.2014</w:t>
            </w:r>
          </w:p>
        </w:tc>
      </w:tr>
      <w:tr w:rsidR="00413CB7" w:rsidRPr="00413CB7" w14:paraId="10C45EE7" w14:textId="77777777" w:rsidTr="005B36B0">
        <w:trPr>
          <w:trHeight w:val="20"/>
        </w:trPr>
        <w:tc>
          <w:tcPr>
            <w:tcW w:w="1756" w:type="pct"/>
            <w:noWrap/>
            <w:hideMark/>
          </w:tcPr>
          <w:p w14:paraId="27711AAE" w14:textId="77777777" w:rsidR="00413CB7" w:rsidRPr="00413CB7" w:rsidRDefault="00413CB7" w:rsidP="00413CB7">
            <w:pPr>
              <w:spacing w:after="0"/>
              <w:jc w:val="left"/>
              <w:rPr>
                <w:szCs w:val="20"/>
              </w:rPr>
            </w:pPr>
            <w:r w:rsidRPr="00413CB7">
              <w:rPr>
                <w:szCs w:val="20"/>
              </w:rPr>
              <w:t>Gerda Brown</w:t>
            </w:r>
          </w:p>
        </w:tc>
        <w:tc>
          <w:tcPr>
            <w:tcW w:w="1597" w:type="pct"/>
            <w:noWrap/>
            <w:hideMark/>
          </w:tcPr>
          <w:p w14:paraId="391944FA"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1977F467" w14:textId="77777777" w:rsidR="00413CB7" w:rsidRPr="00413CB7" w:rsidRDefault="00413CB7" w:rsidP="00413CB7">
            <w:pPr>
              <w:spacing w:after="0"/>
              <w:ind w:right="113"/>
              <w:jc w:val="right"/>
              <w:rPr>
                <w:szCs w:val="20"/>
              </w:rPr>
            </w:pPr>
            <w:r w:rsidRPr="00413CB7">
              <w:rPr>
                <w:szCs w:val="20"/>
              </w:rPr>
              <w:t>48.50</w:t>
            </w:r>
          </w:p>
        </w:tc>
        <w:tc>
          <w:tcPr>
            <w:tcW w:w="770" w:type="pct"/>
            <w:noWrap/>
            <w:hideMark/>
          </w:tcPr>
          <w:p w14:paraId="29E7D5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E8384B" w14:textId="77777777" w:rsidR="00413CB7" w:rsidRPr="00413CB7" w:rsidRDefault="00413CB7" w:rsidP="00413CB7">
            <w:pPr>
              <w:spacing w:after="0"/>
              <w:jc w:val="right"/>
              <w:rPr>
                <w:szCs w:val="20"/>
              </w:rPr>
            </w:pPr>
            <w:r w:rsidRPr="00413CB7">
              <w:rPr>
                <w:szCs w:val="20"/>
              </w:rPr>
              <w:t>14.2.2013</w:t>
            </w:r>
          </w:p>
        </w:tc>
      </w:tr>
      <w:tr w:rsidR="00413CB7" w:rsidRPr="00413CB7" w14:paraId="4E327FE7" w14:textId="77777777" w:rsidTr="005B36B0">
        <w:trPr>
          <w:trHeight w:val="20"/>
        </w:trPr>
        <w:tc>
          <w:tcPr>
            <w:tcW w:w="1756" w:type="pct"/>
            <w:noWrap/>
            <w:hideMark/>
          </w:tcPr>
          <w:p w14:paraId="58798C99" w14:textId="77777777" w:rsidR="00413CB7" w:rsidRPr="00413CB7" w:rsidRDefault="00413CB7" w:rsidP="00413CB7">
            <w:pPr>
              <w:spacing w:after="0"/>
              <w:jc w:val="left"/>
              <w:rPr>
                <w:szCs w:val="20"/>
              </w:rPr>
            </w:pPr>
            <w:r w:rsidRPr="00413CB7">
              <w:rPr>
                <w:szCs w:val="20"/>
              </w:rPr>
              <w:t>Ghafoor Hussaini</w:t>
            </w:r>
          </w:p>
        </w:tc>
        <w:tc>
          <w:tcPr>
            <w:tcW w:w="1597" w:type="pct"/>
            <w:noWrap/>
            <w:hideMark/>
          </w:tcPr>
          <w:p w14:paraId="4A13AAC4" w14:textId="77777777" w:rsidR="00413CB7" w:rsidRPr="00413CB7" w:rsidRDefault="00413CB7" w:rsidP="00413CB7">
            <w:pPr>
              <w:spacing w:after="0"/>
              <w:ind w:left="113"/>
              <w:jc w:val="left"/>
              <w:rPr>
                <w:szCs w:val="20"/>
              </w:rPr>
            </w:pPr>
            <w:r w:rsidRPr="00413CB7">
              <w:rPr>
                <w:szCs w:val="20"/>
              </w:rPr>
              <w:t>BORDERTOWN, SA 5268</w:t>
            </w:r>
          </w:p>
        </w:tc>
        <w:tc>
          <w:tcPr>
            <w:tcW w:w="424" w:type="pct"/>
            <w:noWrap/>
            <w:hideMark/>
          </w:tcPr>
          <w:p w14:paraId="6F8AEB3B" w14:textId="77777777" w:rsidR="00413CB7" w:rsidRPr="00413CB7" w:rsidRDefault="00413CB7" w:rsidP="00413CB7">
            <w:pPr>
              <w:spacing w:after="0"/>
              <w:ind w:right="113"/>
              <w:jc w:val="right"/>
              <w:rPr>
                <w:szCs w:val="20"/>
              </w:rPr>
            </w:pPr>
            <w:r w:rsidRPr="00413CB7">
              <w:rPr>
                <w:szCs w:val="20"/>
              </w:rPr>
              <w:t>14.42</w:t>
            </w:r>
          </w:p>
        </w:tc>
        <w:tc>
          <w:tcPr>
            <w:tcW w:w="770" w:type="pct"/>
            <w:noWrap/>
            <w:hideMark/>
          </w:tcPr>
          <w:p w14:paraId="3F6F21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7680A8" w14:textId="77777777" w:rsidR="00413CB7" w:rsidRPr="00413CB7" w:rsidRDefault="00413CB7" w:rsidP="00413CB7">
            <w:pPr>
              <w:spacing w:after="0"/>
              <w:jc w:val="right"/>
              <w:rPr>
                <w:szCs w:val="20"/>
              </w:rPr>
            </w:pPr>
            <w:r w:rsidRPr="00413CB7">
              <w:rPr>
                <w:szCs w:val="20"/>
              </w:rPr>
              <w:t>10.11.2014</w:t>
            </w:r>
          </w:p>
        </w:tc>
      </w:tr>
      <w:tr w:rsidR="00413CB7" w:rsidRPr="00413CB7" w14:paraId="2A199218" w14:textId="77777777" w:rsidTr="005B36B0">
        <w:trPr>
          <w:trHeight w:val="20"/>
        </w:trPr>
        <w:tc>
          <w:tcPr>
            <w:tcW w:w="1756" w:type="pct"/>
            <w:noWrap/>
            <w:hideMark/>
          </w:tcPr>
          <w:p w14:paraId="026196B7" w14:textId="77777777" w:rsidR="00413CB7" w:rsidRPr="00413CB7" w:rsidRDefault="00413CB7" w:rsidP="00413CB7">
            <w:pPr>
              <w:spacing w:after="0"/>
              <w:jc w:val="left"/>
              <w:rPr>
                <w:szCs w:val="20"/>
              </w:rPr>
            </w:pPr>
            <w:r w:rsidRPr="00413CB7">
              <w:rPr>
                <w:szCs w:val="20"/>
              </w:rPr>
              <w:t>Ghulam Hussaini</w:t>
            </w:r>
          </w:p>
        </w:tc>
        <w:tc>
          <w:tcPr>
            <w:tcW w:w="1597" w:type="pct"/>
            <w:noWrap/>
            <w:hideMark/>
          </w:tcPr>
          <w:p w14:paraId="74DF9D21"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419BF31A" w14:textId="77777777" w:rsidR="00413CB7" w:rsidRPr="00413CB7" w:rsidRDefault="00413CB7" w:rsidP="00413CB7">
            <w:pPr>
              <w:spacing w:after="0"/>
              <w:ind w:right="113"/>
              <w:jc w:val="right"/>
              <w:rPr>
                <w:szCs w:val="20"/>
              </w:rPr>
            </w:pPr>
            <w:r w:rsidRPr="00413CB7">
              <w:rPr>
                <w:szCs w:val="20"/>
              </w:rPr>
              <w:t>54.12</w:t>
            </w:r>
          </w:p>
        </w:tc>
        <w:tc>
          <w:tcPr>
            <w:tcW w:w="770" w:type="pct"/>
            <w:noWrap/>
            <w:hideMark/>
          </w:tcPr>
          <w:p w14:paraId="16C9FD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0CBF73" w14:textId="77777777" w:rsidR="00413CB7" w:rsidRPr="00413CB7" w:rsidRDefault="00413CB7" w:rsidP="00413CB7">
            <w:pPr>
              <w:spacing w:after="0"/>
              <w:jc w:val="right"/>
              <w:rPr>
                <w:szCs w:val="20"/>
              </w:rPr>
            </w:pPr>
            <w:r w:rsidRPr="00413CB7">
              <w:rPr>
                <w:szCs w:val="20"/>
              </w:rPr>
              <w:t>10.2.2014</w:t>
            </w:r>
          </w:p>
        </w:tc>
      </w:tr>
      <w:tr w:rsidR="00413CB7" w:rsidRPr="00413CB7" w14:paraId="03F56432" w14:textId="77777777" w:rsidTr="005B36B0">
        <w:trPr>
          <w:trHeight w:val="20"/>
        </w:trPr>
        <w:tc>
          <w:tcPr>
            <w:tcW w:w="1756" w:type="pct"/>
            <w:noWrap/>
            <w:hideMark/>
          </w:tcPr>
          <w:p w14:paraId="32066B1A" w14:textId="77777777" w:rsidR="00413CB7" w:rsidRPr="00413CB7" w:rsidRDefault="00413CB7" w:rsidP="00413CB7">
            <w:pPr>
              <w:spacing w:after="0"/>
              <w:jc w:val="left"/>
              <w:rPr>
                <w:szCs w:val="20"/>
              </w:rPr>
            </w:pPr>
            <w:r w:rsidRPr="00413CB7">
              <w:rPr>
                <w:szCs w:val="20"/>
              </w:rPr>
              <w:t>Ghulam Hussaini</w:t>
            </w:r>
          </w:p>
        </w:tc>
        <w:tc>
          <w:tcPr>
            <w:tcW w:w="1597" w:type="pct"/>
            <w:noWrap/>
            <w:hideMark/>
          </w:tcPr>
          <w:p w14:paraId="3B4789C1"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427C8BA0" w14:textId="77777777" w:rsidR="00413CB7" w:rsidRPr="00413CB7" w:rsidRDefault="00413CB7" w:rsidP="00413CB7">
            <w:pPr>
              <w:spacing w:after="0"/>
              <w:ind w:right="113"/>
              <w:jc w:val="right"/>
              <w:rPr>
                <w:szCs w:val="20"/>
              </w:rPr>
            </w:pPr>
            <w:r w:rsidRPr="00413CB7">
              <w:rPr>
                <w:szCs w:val="20"/>
              </w:rPr>
              <w:t>483.95</w:t>
            </w:r>
          </w:p>
        </w:tc>
        <w:tc>
          <w:tcPr>
            <w:tcW w:w="770" w:type="pct"/>
            <w:noWrap/>
            <w:hideMark/>
          </w:tcPr>
          <w:p w14:paraId="3F0563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B98378" w14:textId="77777777" w:rsidR="00413CB7" w:rsidRPr="00413CB7" w:rsidRDefault="00413CB7" w:rsidP="00413CB7">
            <w:pPr>
              <w:spacing w:after="0"/>
              <w:jc w:val="right"/>
              <w:rPr>
                <w:szCs w:val="20"/>
              </w:rPr>
            </w:pPr>
            <w:r w:rsidRPr="00413CB7">
              <w:rPr>
                <w:szCs w:val="20"/>
              </w:rPr>
              <w:t>19.8.2014</w:t>
            </w:r>
          </w:p>
        </w:tc>
      </w:tr>
      <w:tr w:rsidR="00413CB7" w:rsidRPr="00413CB7" w14:paraId="60F18E5F" w14:textId="77777777" w:rsidTr="005B36B0">
        <w:trPr>
          <w:trHeight w:val="20"/>
        </w:trPr>
        <w:tc>
          <w:tcPr>
            <w:tcW w:w="1756" w:type="pct"/>
            <w:noWrap/>
            <w:hideMark/>
          </w:tcPr>
          <w:p w14:paraId="78117E38" w14:textId="77777777" w:rsidR="00413CB7" w:rsidRPr="00413CB7" w:rsidRDefault="00413CB7" w:rsidP="00413CB7">
            <w:pPr>
              <w:spacing w:after="0"/>
              <w:jc w:val="left"/>
              <w:rPr>
                <w:szCs w:val="20"/>
              </w:rPr>
            </w:pPr>
            <w:r w:rsidRPr="00413CB7">
              <w:rPr>
                <w:szCs w:val="20"/>
              </w:rPr>
              <w:t xml:space="preserve">Giacomina Galbraith, the estate of </w:t>
            </w:r>
          </w:p>
        </w:tc>
        <w:tc>
          <w:tcPr>
            <w:tcW w:w="1597" w:type="pct"/>
            <w:noWrap/>
            <w:hideMark/>
          </w:tcPr>
          <w:p w14:paraId="5224230D"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4F619B8A" w14:textId="77777777" w:rsidR="00413CB7" w:rsidRPr="00413CB7" w:rsidRDefault="00413CB7" w:rsidP="00413CB7">
            <w:pPr>
              <w:spacing w:after="0"/>
              <w:ind w:right="113"/>
              <w:jc w:val="right"/>
              <w:rPr>
                <w:szCs w:val="20"/>
              </w:rPr>
            </w:pPr>
            <w:r w:rsidRPr="00413CB7">
              <w:rPr>
                <w:szCs w:val="20"/>
              </w:rPr>
              <w:t>10.05</w:t>
            </w:r>
          </w:p>
        </w:tc>
        <w:tc>
          <w:tcPr>
            <w:tcW w:w="770" w:type="pct"/>
            <w:noWrap/>
            <w:hideMark/>
          </w:tcPr>
          <w:p w14:paraId="6E98D3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FA85F2" w14:textId="77777777" w:rsidR="00413CB7" w:rsidRPr="00413CB7" w:rsidRDefault="00413CB7" w:rsidP="00413CB7">
            <w:pPr>
              <w:spacing w:after="0"/>
              <w:jc w:val="right"/>
              <w:rPr>
                <w:szCs w:val="20"/>
              </w:rPr>
            </w:pPr>
            <w:r w:rsidRPr="00413CB7">
              <w:rPr>
                <w:szCs w:val="20"/>
              </w:rPr>
              <w:t>2.12.2014</w:t>
            </w:r>
          </w:p>
        </w:tc>
      </w:tr>
      <w:tr w:rsidR="00413CB7" w:rsidRPr="00413CB7" w14:paraId="5043AD2E" w14:textId="77777777" w:rsidTr="005B36B0">
        <w:trPr>
          <w:trHeight w:val="20"/>
        </w:trPr>
        <w:tc>
          <w:tcPr>
            <w:tcW w:w="1756" w:type="pct"/>
            <w:noWrap/>
            <w:hideMark/>
          </w:tcPr>
          <w:p w14:paraId="2DEFBD49" w14:textId="77777777" w:rsidR="00413CB7" w:rsidRPr="00413CB7" w:rsidRDefault="00413CB7" w:rsidP="00413CB7">
            <w:pPr>
              <w:spacing w:after="0"/>
              <w:jc w:val="left"/>
              <w:rPr>
                <w:szCs w:val="20"/>
              </w:rPr>
            </w:pPr>
            <w:r w:rsidRPr="00413CB7">
              <w:rPr>
                <w:szCs w:val="20"/>
              </w:rPr>
              <w:t>Gillian Jenkinson</w:t>
            </w:r>
          </w:p>
        </w:tc>
        <w:tc>
          <w:tcPr>
            <w:tcW w:w="1597" w:type="pct"/>
            <w:noWrap/>
            <w:hideMark/>
          </w:tcPr>
          <w:p w14:paraId="613D6D23" w14:textId="77777777" w:rsidR="00413CB7" w:rsidRPr="00413CB7" w:rsidRDefault="00413CB7" w:rsidP="00413CB7">
            <w:pPr>
              <w:spacing w:after="0"/>
              <w:ind w:left="113"/>
              <w:jc w:val="left"/>
              <w:rPr>
                <w:szCs w:val="20"/>
              </w:rPr>
            </w:pPr>
            <w:r w:rsidRPr="00413CB7">
              <w:rPr>
                <w:szCs w:val="20"/>
              </w:rPr>
              <w:t>STIRLING, SA 5152</w:t>
            </w:r>
          </w:p>
        </w:tc>
        <w:tc>
          <w:tcPr>
            <w:tcW w:w="424" w:type="pct"/>
            <w:noWrap/>
            <w:hideMark/>
          </w:tcPr>
          <w:p w14:paraId="0C90CCD5"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2A0EB7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965B92" w14:textId="77777777" w:rsidR="00413CB7" w:rsidRPr="00413CB7" w:rsidRDefault="00413CB7" w:rsidP="00413CB7">
            <w:pPr>
              <w:spacing w:after="0"/>
              <w:jc w:val="right"/>
              <w:rPr>
                <w:szCs w:val="20"/>
              </w:rPr>
            </w:pPr>
            <w:r w:rsidRPr="00413CB7">
              <w:rPr>
                <w:szCs w:val="20"/>
              </w:rPr>
              <w:t>9.4.2014</w:t>
            </w:r>
          </w:p>
        </w:tc>
      </w:tr>
      <w:tr w:rsidR="00413CB7" w:rsidRPr="00413CB7" w14:paraId="0E987DF5" w14:textId="77777777" w:rsidTr="005B36B0">
        <w:trPr>
          <w:trHeight w:val="20"/>
        </w:trPr>
        <w:tc>
          <w:tcPr>
            <w:tcW w:w="1756" w:type="pct"/>
            <w:noWrap/>
            <w:hideMark/>
          </w:tcPr>
          <w:p w14:paraId="4F579FF1" w14:textId="77777777" w:rsidR="00413CB7" w:rsidRPr="00413CB7" w:rsidRDefault="00413CB7" w:rsidP="00413CB7">
            <w:pPr>
              <w:spacing w:after="0"/>
              <w:jc w:val="left"/>
              <w:rPr>
                <w:szCs w:val="20"/>
              </w:rPr>
            </w:pPr>
            <w:r w:rsidRPr="00413CB7">
              <w:rPr>
                <w:szCs w:val="20"/>
              </w:rPr>
              <w:t>Gillian Marguerite Oak</w:t>
            </w:r>
          </w:p>
        </w:tc>
        <w:tc>
          <w:tcPr>
            <w:tcW w:w="1597" w:type="pct"/>
            <w:noWrap/>
            <w:hideMark/>
          </w:tcPr>
          <w:p w14:paraId="6F9FBF68" w14:textId="77777777"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14:paraId="5E7EF755" w14:textId="77777777" w:rsidR="00413CB7" w:rsidRPr="00413CB7" w:rsidRDefault="00413CB7" w:rsidP="00413CB7">
            <w:pPr>
              <w:spacing w:after="0"/>
              <w:ind w:right="113"/>
              <w:jc w:val="right"/>
              <w:rPr>
                <w:szCs w:val="20"/>
              </w:rPr>
            </w:pPr>
            <w:r w:rsidRPr="00413CB7">
              <w:rPr>
                <w:szCs w:val="20"/>
              </w:rPr>
              <w:t>23.41</w:t>
            </w:r>
          </w:p>
        </w:tc>
        <w:tc>
          <w:tcPr>
            <w:tcW w:w="770" w:type="pct"/>
            <w:noWrap/>
            <w:hideMark/>
          </w:tcPr>
          <w:p w14:paraId="47E370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51DD02" w14:textId="77777777" w:rsidR="00413CB7" w:rsidRPr="00413CB7" w:rsidRDefault="00413CB7" w:rsidP="00413CB7">
            <w:pPr>
              <w:spacing w:after="0"/>
              <w:jc w:val="right"/>
              <w:rPr>
                <w:szCs w:val="20"/>
              </w:rPr>
            </w:pPr>
            <w:r w:rsidRPr="00413CB7">
              <w:rPr>
                <w:szCs w:val="20"/>
              </w:rPr>
              <w:t>5.10.2013</w:t>
            </w:r>
          </w:p>
        </w:tc>
      </w:tr>
      <w:tr w:rsidR="00413CB7" w:rsidRPr="00413CB7" w14:paraId="0DA71DF9" w14:textId="77777777" w:rsidTr="005B36B0">
        <w:trPr>
          <w:trHeight w:val="20"/>
        </w:trPr>
        <w:tc>
          <w:tcPr>
            <w:tcW w:w="1756" w:type="pct"/>
            <w:noWrap/>
            <w:hideMark/>
          </w:tcPr>
          <w:p w14:paraId="0B24C698" w14:textId="77777777" w:rsidR="00413CB7" w:rsidRPr="00413CB7" w:rsidRDefault="00413CB7" w:rsidP="00413CB7">
            <w:pPr>
              <w:spacing w:after="0"/>
              <w:jc w:val="left"/>
              <w:rPr>
                <w:szCs w:val="20"/>
              </w:rPr>
            </w:pPr>
            <w:r w:rsidRPr="00413CB7">
              <w:rPr>
                <w:szCs w:val="20"/>
              </w:rPr>
              <w:t>Gillian Mcbryde</w:t>
            </w:r>
          </w:p>
        </w:tc>
        <w:tc>
          <w:tcPr>
            <w:tcW w:w="1597" w:type="pct"/>
            <w:noWrap/>
            <w:hideMark/>
          </w:tcPr>
          <w:p w14:paraId="1CE37D9A" w14:textId="77777777"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14:paraId="5E564241" w14:textId="77777777" w:rsidR="00413CB7" w:rsidRPr="00413CB7" w:rsidRDefault="00413CB7" w:rsidP="00413CB7">
            <w:pPr>
              <w:spacing w:after="0"/>
              <w:ind w:right="113"/>
              <w:jc w:val="right"/>
              <w:rPr>
                <w:szCs w:val="20"/>
              </w:rPr>
            </w:pPr>
            <w:r w:rsidRPr="00413CB7">
              <w:rPr>
                <w:szCs w:val="20"/>
              </w:rPr>
              <w:t>304.88</w:t>
            </w:r>
          </w:p>
        </w:tc>
        <w:tc>
          <w:tcPr>
            <w:tcW w:w="770" w:type="pct"/>
            <w:noWrap/>
            <w:hideMark/>
          </w:tcPr>
          <w:p w14:paraId="2E3892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4ABFA6" w14:textId="77777777" w:rsidR="00413CB7" w:rsidRPr="00413CB7" w:rsidRDefault="00413CB7" w:rsidP="00413CB7">
            <w:pPr>
              <w:spacing w:after="0"/>
              <w:jc w:val="right"/>
              <w:rPr>
                <w:szCs w:val="20"/>
              </w:rPr>
            </w:pPr>
            <w:r w:rsidRPr="00413CB7">
              <w:rPr>
                <w:szCs w:val="20"/>
              </w:rPr>
              <w:t>26.11.2013</w:t>
            </w:r>
          </w:p>
        </w:tc>
      </w:tr>
      <w:tr w:rsidR="00413CB7" w:rsidRPr="00413CB7" w14:paraId="32F032A2" w14:textId="77777777" w:rsidTr="005B36B0">
        <w:trPr>
          <w:trHeight w:val="20"/>
        </w:trPr>
        <w:tc>
          <w:tcPr>
            <w:tcW w:w="1756" w:type="pct"/>
            <w:noWrap/>
            <w:hideMark/>
          </w:tcPr>
          <w:p w14:paraId="5F3584B0" w14:textId="77777777" w:rsidR="00413CB7" w:rsidRPr="00413CB7" w:rsidRDefault="00413CB7" w:rsidP="00413CB7">
            <w:pPr>
              <w:spacing w:after="0"/>
              <w:jc w:val="left"/>
              <w:rPr>
                <w:szCs w:val="20"/>
              </w:rPr>
            </w:pPr>
            <w:r w:rsidRPr="00413CB7">
              <w:rPr>
                <w:szCs w:val="20"/>
              </w:rPr>
              <w:t>Gina Payne</w:t>
            </w:r>
          </w:p>
        </w:tc>
        <w:tc>
          <w:tcPr>
            <w:tcW w:w="1597" w:type="pct"/>
            <w:noWrap/>
            <w:hideMark/>
          </w:tcPr>
          <w:p w14:paraId="23304CB9"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0EFC278E" w14:textId="77777777" w:rsidR="00413CB7" w:rsidRPr="00413CB7" w:rsidRDefault="00413CB7" w:rsidP="00413CB7">
            <w:pPr>
              <w:spacing w:after="0"/>
              <w:ind w:right="113"/>
              <w:jc w:val="right"/>
              <w:rPr>
                <w:szCs w:val="20"/>
              </w:rPr>
            </w:pPr>
            <w:r w:rsidRPr="00413CB7">
              <w:rPr>
                <w:szCs w:val="20"/>
              </w:rPr>
              <w:t>16.03</w:t>
            </w:r>
          </w:p>
        </w:tc>
        <w:tc>
          <w:tcPr>
            <w:tcW w:w="770" w:type="pct"/>
            <w:noWrap/>
            <w:hideMark/>
          </w:tcPr>
          <w:p w14:paraId="7A863DF6" w14:textId="77777777" w:rsidR="00413CB7" w:rsidRPr="00413CB7" w:rsidRDefault="00413CB7" w:rsidP="00413CB7">
            <w:pPr>
              <w:spacing w:after="0"/>
              <w:ind w:left="170"/>
              <w:jc w:val="left"/>
              <w:rPr>
                <w:szCs w:val="20"/>
              </w:rPr>
            </w:pPr>
            <w:r w:rsidRPr="00413CB7">
              <w:rPr>
                <w:szCs w:val="20"/>
              </w:rPr>
              <w:t>Refund 160724</w:t>
            </w:r>
          </w:p>
        </w:tc>
        <w:tc>
          <w:tcPr>
            <w:tcW w:w="453" w:type="pct"/>
            <w:noWrap/>
            <w:hideMark/>
          </w:tcPr>
          <w:p w14:paraId="0B03FC3C" w14:textId="77777777" w:rsidR="00413CB7" w:rsidRPr="00413CB7" w:rsidRDefault="00413CB7" w:rsidP="00413CB7">
            <w:pPr>
              <w:spacing w:after="0"/>
              <w:jc w:val="right"/>
              <w:rPr>
                <w:szCs w:val="20"/>
              </w:rPr>
            </w:pPr>
            <w:r w:rsidRPr="00413CB7">
              <w:rPr>
                <w:szCs w:val="20"/>
              </w:rPr>
              <w:t>3.5.2013</w:t>
            </w:r>
          </w:p>
        </w:tc>
      </w:tr>
      <w:tr w:rsidR="00413CB7" w:rsidRPr="00413CB7" w14:paraId="2EF02E05" w14:textId="77777777" w:rsidTr="005B36B0">
        <w:trPr>
          <w:trHeight w:val="20"/>
        </w:trPr>
        <w:tc>
          <w:tcPr>
            <w:tcW w:w="1756" w:type="pct"/>
            <w:noWrap/>
            <w:hideMark/>
          </w:tcPr>
          <w:p w14:paraId="43D34A77" w14:textId="77777777" w:rsidR="00413CB7" w:rsidRPr="00413CB7" w:rsidRDefault="00413CB7" w:rsidP="00413CB7">
            <w:pPr>
              <w:spacing w:after="0"/>
              <w:jc w:val="left"/>
              <w:rPr>
                <w:szCs w:val="20"/>
              </w:rPr>
            </w:pPr>
            <w:r w:rsidRPr="00413CB7">
              <w:rPr>
                <w:szCs w:val="20"/>
              </w:rPr>
              <w:t>Gino Bria</w:t>
            </w:r>
          </w:p>
        </w:tc>
        <w:tc>
          <w:tcPr>
            <w:tcW w:w="1597" w:type="pct"/>
            <w:noWrap/>
            <w:hideMark/>
          </w:tcPr>
          <w:p w14:paraId="1BDC9A5D" w14:textId="77777777" w:rsidR="00413CB7" w:rsidRPr="00413CB7" w:rsidRDefault="00413CB7" w:rsidP="00413CB7">
            <w:pPr>
              <w:spacing w:after="0"/>
              <w:ind w:left="113"/>
              <w:jc w:val="left"/>
              <w:rPr>
                <w:szCs w:val="20"/>
              </w:rPr>
            </w:pPr>
            <w:r w:rsidRPr="00413CB7">
              <w:rPr>
                <w:szCs w:val="20"/>
              </w:rPr>
              <w:t>ATHELSTONE 5076</w:t>
            </w:r>
          </w:p>
        </w:tc>
        <w:tc>
          <w:tcPr>
            <w:tcW w:w="424" w:type="pct"/>
            <w:noWrap/>
            <w:hideMark/>
          </w:tcPr>
          <w:p w14:paraId="791AA12C" w14:textId="77777777" w:rsidR="00413CB7" w:rsidRPr="00413CB7" w:rsidRDefault="00413CB7" w:rsidP="00413CB7">
            <w:pPr>
              <w:spacing w:after="0"/>
              <w:ind w:right="113"/>
              <w:jc w:val="right"/>
              <w:rPr>
                <w:szCs w:val="20"/>
              </w:rPr>
            </w:pPr>
            <w:r w:rsidRPr="00413CB7">
              <w:rPr>
                <w:szCs w:val="20"/>
              </w:rPr>
              <w:t>13.73</w:t>
            </w:r>
          </w:p>
        </w:tc>
        <w:tc>
          <w:tcPr>
            <w:tcW w:w="770" w:type="pct"/>
            <w:noWrap/>
            <w:hideMark/>
          </w:tcPr>
          <w:p w14:paraId="0DA608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9EFA2C" w14:textId="77777777" w:rsidR="00413CB7" w:rsidRPr="00413CB7" w:rsidRDefault="00413CB7" w:rsidP="00413CB7">
            <w:pPr>
              <w:spacing w:after="0"/>
              <w:jc w:val="right"/>
              <w:rPr>
                <w:szCs w:val="20"/>
              </w:rPr>
            </w:pPr>
            <w:r w:rsidRPr="00413CB7">
              <w:rPr>
                <w:szCs w:val="20"/>
              </w:rPr>
              <w:t>18.2.2014</w:t>
            </w:r>
          </w:p>
        </w:tc>
      </w:tr>
      <w:tr w:rsidR="00413CB7" w:rsidRPr="00413CB7" w14:paraId="5EB42042" w14:textId="77777777" w:rsidTr="005B36B0">
        <w:trPr>
          <w:trHeight w:val="20"/>
        </w:trPr>
        <w:tc>
          <w:tcPr>
            <w:tcW w:w="1756" w:type="pct"/>
            <w:noWrap/>
            <w:hideMark/>
          </w:tcPr>
          <w:p w14:paraId="4F224CF5" w14:textId="77777777" w:rsidR="00413CB7" w:rsidRPr="00413CB7" w:rsidRDefault="00413CB7" w:rsidP="00413CB7">
            <w:pPr>
              <w:spacing w:after="0"/>
              <w:jc w:val="left"/>
              <w:rPr>
                <w:szCs w:val="20"/>
              </w:rPr>
            </w:pPr>
            <w:r w:rsidRPr="00413CB7">
              <w:rPr>
                <w:szCs w:val="20"/>
              </w:rPr>
              <w:t>Giuseppe Blefari</w:t>
            </w:r>
          </w:p>
        </w:tc>
        <w:tc>
          <w:tcPr>
            <w:tcW w:w="1597" w:type="pct"/>
            <w:noWrap/>
            <w:hideMark/>
          </w:tcPr>
          <w:p w14:paraId="71EF365B"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01053BB8"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0D0C2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C88572" w14:textId="77777777" w:rsidR="00413CB7" w:rsidRPr="00413CB7" w:rsidRDefault="00413CB7" w:rsidP="00413CB7">
            <w:pPr>
              <w:spacing w:after="0"/>
              <w:jc w:val="right"/>
              <w:rPr>
                <w:szCs w:val="20"/>
              </w:rPr>
            </w:pPr>
            <w:r w:rsidRPr="00413CB7">
              <w:rPr>
                <w:szCs w:val="20"/>
              </w:rPr>
              <w:t>24.5.2013</w:t>
            </w:r>
          </w:p>
        </w:tc>
      </w:tr>
      <w:tr w:rsidR="00413CB7" w:rsidRPr="00413CB7" w14:paraId="41CAB3A5" w14:textId="77777777" w:rsidTr="005B36B0">
        <w:trPr>
          <w:trHeight w:val="20"/>
        </w:trPr>
        <w:tc>
          <w:tcPr>
            <w:tcW w:w="1756" w:type="pct"/>
            <w:noWrap/>
            <w:hideMark/>
          </w:tcPr>
          <w:p w14:paraId="3F466682" w14:textId="77777777" w:rsidR="00413CB7" w:rsidRPr="00413CB7" w:rsidRDefault="00413CB7" w:rsidP="00413CB7">
            <w:pPr>
              <w:spacing w:after="0"/>
              <w:jc w:val="left"/>
              <w:rPr>
                <w:szCs w:val="20"/>
              </w:rPr>
            </w:pPr>
            <w:r w:rsidRPr="00413CB7">
              <w:rPr>
                <w:szCs w:val="20"/>
              </w:rPr>
              <w:t>Giuseppe Tassone</w:t>
            </w:r>
          </w:p>
        </w:tc>
        <w:tc>
          <w:tcPr>
            <w:tcW w:w="1597" w:type="pct"/>
            <w:noWrap/>
            <w:hideMark/>
          </w:tcPr>
          <w:p w14:paraId="0AD75D99" w14:textId="77777777"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14:paraId="032E7E4B" w14:textId="77777777" w:rsidR="00413CB7" w:rsidRPr="00413CB7" w:rsidRDefault="00413CB7" w:rsidP="00413CB7">
            <w:pPr>
              <w:spacing w:after="0"/>
              <w:ind w:right="113"/>
              <w:jc w:val="right"/>
              <w:rPr>
                <w:szCs w:val="20"/>
              </w:rPr>
            </w:pPr>
            <w:r w:rsidRPr="00413CB7">
              <w:rPr>
                <w:szCs w:val="20"/>
              </w:rPr>
              <w:t>69.39</w:t>
            </w:r>
          </w:p>
        </w:tc>
        <w:tc>
          <w:tcPr>
            <w:tcW w:w="770" w:type="pct"/>
            <w:noWrap/>
            <w:hideMark/>
          </w:tcPr>
          <w:p w14:paraId="29AFB0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079422" w14:textId="77777777" w:rsidR="00413CB7" w:rsidRPr="00413CB7" w:rsidRDefault="00413CB7" w:rsidP="00413CB7">
            <w:pPr>
              <w:spacing w:after="0"/>
              <w:jc w:val="right"/>
              <w:rPr>
                <w:szCs w:val="20"/>
              </w:rPr>
            </w:pPr>
            <w:r w:rsidRPr="00413CB7">
              <w:rPr>
                <w:szCs w:val="20"/>
              </w:rPr>
              <w:t>19.12.2013</w:t>
            </w:r>
          </w:p>
        </w:tc>
      </w:tr>
      <w:tr w:rsidR="00413CB7" w:rsidRPr="00413CB7" w14:paraId="275A1DC8" w14:textId="77777777" w:rsidTr="005B36B0">
        <w:trPr>
          <w:trHeight w:val="20"/>
        </w:trPr>
        <w:tc>
          <w:tcPr>
            <w:tcW w:w="1756" w:type="pct"/>
            <w:noWrap/>
            <w:hideMark/>
          </w:tcPr>
          <w:p w14:paraId="185A8BDF" w14:textId="77777777" w:rsidR="00413CB7" w:rsidRPr="00413CB7" w:rsidRDefault="00413CB7" w:rsidP="00413CB7">
            <w:pPr>
              <w:spacing w:after="0"/>
              <w:jc w:val="left"/>
              <w:rPr>
                <w:szCs w:val="20"/>
              </w:rPr>
            </w:pPr>
            <w:r w:rsidRPr="00413CB7">
              <w:rPr>
                <w:szCs w:val="20"/>
              </w:rPr>
              <w:t>Glen Chamberlain</w:t>
            </w:r>
          </w:p>
        </w:tc>
        <w:tc>
          <w:tcPr>
            <w:tcW w:w="1597" w:type="pct"/>
            <w:noWrap/>
            <w:hideMark/>
          </w:tcPr>
          <w:p w14:paraId="64B4B610" w14:textId="77777777" w:rsidR="00413CB7" w:rsidRPr="00413CB7" w:rsidRDefault="00413CB7" w:rsidP="00413CB7">
            <w:pPr>
              <w:spacing w:after="0"/>
              <w:ind w:left="113"/>
              <w:jc w:val="left"/>
              <w:rPr>
                <w:szCs w:val="20"/>
              </w:rPr>
            </w:pPr>
            <w:r w:rsidRPr="00413CB7">
              <w:rPr>
                <w:szCs w:val="20"/>
              </w:rPr>
              <w:t>HIGHBURY, SA 5089</w:t>
            </w:r>
          </w:p>
        </w:tc>
        <w:tc>
          <w:tcPr>
            <w:tcW w:w="424" w:type="pct"/>
            <w:noWrap/>
            <w:hideMark/>
          </w:tcPr>
          <w:p w14:paraId="03B96BAB"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7B6429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8BB98C" w14:textId="77777777" w:rsidR="00413CB7" w:rsidRPr="00413CB7" w:rsidRDefault="00413CB7" w:rsidP="00413CB7">
            <w:pPr>
              <w:spacing w:after="0"/>
              <w:jc w:val="right"/>
              <w:rPr>
                <w:szCs w:val="20"/>
              </w:rPr>
            </w:pPr>
            <w:r w:rsidRPr="00413CB7">
              <w:rPr>
                <w:szCs w:val="20"/>
              </w:rPr>
              <w:t>16.10.2013</w:t>
            </w:r>
          </w:p>
        </w:tc>
      </w:tr>
      <w:tr w:rsidR="00413CB7" w:rsidRPr="00413CB7" w14:paraId="3337941F" w14:textId="77777777" w:rsidTr="005B36B0">
        <w:trPr>
          <w:trHeight w:val="20"/>
        </w:trPr>
        <w:tc>
          <w:tcPr>
            <w:tcW w:w="1756" w:type="pct"/>
            <w:noWrap/>
            <w:hideMark/>
          </w:tcPr>
          <w:p w14:paraId="4735470A" w14:textId="77777777" w:rsidR="00413CB7" w:rsidRPr="00413CB7" w:rsidRDefault="00413CB7" w:rsidP="00413CB7">
            <w:pPr>
              <w:spacing w:after="0"/>
              <w:jc w:val="left"/>
              <w:rPr>
                <w:szCs w:val="20"/>
              </w:rPr>
            </w:pPr>
            <w:r w:rsidRPr="00413CB7">
              <w:rPr>
                <w:szCs w:val="20"/>
              </w:rPr>
              <w:t>Glen Murray</w:t>
            </w:r>
          </w:p>
        </w:tc>
        <w:tc>
          <w:tcPr>
            <w:tcW w:w="1597" w:type="pct"/>
            <w:noWrap/>
            <w:hideMark/>
          </w:tcPr>
          <w:p w14:paraId="61F32C1D" w14:textId="77777777" w:rsidR="00413CB7" w:rsidRPr="00413CB7" w:rsidRDefault="00413CB7" w:rsidP="00413CB7">
            <w:pPr>
              <w:spacing w:after="0"/>
              <w:ind w:left="113"/>
              <w:jc w:val="left"/>
              <w:rPr>
                <w:szCs w:val="20"/>
              </w:rPr>
            </w:pPr>
            <w:r w:rsidRPr="00413CB7">
              <w:rPr>
                <w:szCs w:val="20"/>
              </w:rPr>
              <w:t>SEMAPHORE SOUTH, SA 5019</w:t>
            </w:r>
          </w:p>
        </w:tc>
        <w:tc>
          <w:tcPr>
            <w:tcW w:w="424" w:type="pct"/>
            <w:noWrap/>
            <w:hideMark/>
          </w:tcPr>
          <w:p w14:paraId="48F03A70" w14:textId="77777777" w:rsidR="00413CB7" w:rsidRPr="00413CB7" w:rsidRDefault="00413CB7" w:rsidP="00413CB7">
            <w:pPr>
              <w:spacing w:after="0"/>
              <w:ind w:right="113"/>
              <w:jc w:val="right"/>
              <w:rPr>
                <w:szCs w:val="20"/>
              </w:rPr>
            </w:pPr>
            <w:r w:rsidRPr="00413CB7">
              <w:rPr>
                <w:szCs w:val="20"/>
              </w:rPr>
              <w:t>27.89</w:t>
            </w:r>
          </w:p>
        </w:tc>
        <w:tc>
          <w:tcPr>
            <w:tcW w:w="770" w:type="pct"/>
            <w:noWrap/>
            <w:hideMark/>
          </w:tcPr>
          <w:p w14:paraId="42FEB5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8E6EA5" w14:textId="77777777" w:rsidR="00413CB7" w:rsidRPr="00413CB7" w:rsidRDefault="00413CB7" w:rsidP="00413CB7">
            <w:pPr>
              <w:spacing w:after="0"/>
              <w:jc w:val="right"/>
              <w:rPr>
                <w:szCs w:val="20"/>
              </w:rPr>
            </w:pPr>
            <w:r w:rsidRPr="00413CB7">
              <w:rPr>
                <w:szCs w:val="20"/>
              </w:rPr>
              <w:t>1.10.2014</w:t>
            </w:r>
          </w:p>
        </w:tc>
      </w:tr>
      <w:tr w:rsidR="00413CB7" w:rsidRPr="00413CB7" w14:paraId="1D9BA20A" w14:textId="77777777" w:rsidTr="005B36B0">
        <w:trPr>
          <w:trHeight w:val="20"/>
        </w:trPr>
        <w:tc>
          <w:tcPr>
            <w:tcW w:w="1756" w:type="pct"/>
            <w:noWrap/>
            <w:hideMark/>
          </w:tcPr>
          <w:p w14:paraId="763A3D7A" w14:textId="77777777" w:rsidR="00413CB7" w:rsidRPr="00413CB7" w:rsidRDefault="00413CB7" w:rsidP="00413CB7">
            <w:pPr>
              <w:spacing w:after="0"/>
              <w:jc w:val="left"/>
              <w:rPr>
                <w:szCs w:val="20"/>
              </w:rPr>
            </w:pPr>
            <w:r w:rsidRPr="00413CB7">
              <w:rPr>
                <w:szCs w:val="20"/>
              </w:rPr>
              <w:t>Glen Murray</w:t>
            </w:r>
          </w:p>
        </w:tc>
        <w:tc>
          <w:tcPr>
            <w:tcW w:w="1597" w:type="pct"/>
            <w:noWrap/>
            <w:hideMark/>
          </w:tcPr>
          <w:p w14:paraId="335577D1" w14:textId="77777777" w:rsidR="00413CB7" w:rsidRPr="00413CB7" w:rsidRDefault="00413CB7" w:rsidP="00413CB7">
            <w:pPr>
              <w:spacing w:after="0"/>
              <w:ind w:left="113"/>
              <w:jc w:val="left"/>
              <w:rPr>
                <w:szCs w:val="20"/>
              </w:rPr>
            </w:pPr>
            <w:r w:rsidRPr="00413CB7">
              <w:rPr>
                <w:szCs w:val="20"/>
              </w:rPr>
              <w:t>SEMAPHORE SOUTH, SA 5019</w:t>
            </w:r>
          </w:p>
        </w:tc>
        <w:tc>
          <w:tcPr>
            <w:tcW w:w="424" w:type="pct"/>
            <w:noWrap/>
            <w:hideMark/>
          </w:tcPr>
          <w:p w14:paraId="70E2688F" w14:textId="77777777" w:rsidR="00413CB7" w:rsidRPr="00413CB7" w:rsidRDefault="00413CB7" w:rsidP="00413CB7">
            <w:pPr>
              <w:spacing w:after="0"/>
              <w:ind w:right="113"/>
              <w:jc w:val="right"/>
              <w:rPr>
                <w:szCs w:val="20"/>
              </w:rPr>
            </w:pPr>
            <w:r w:rsidRPr="00413CB7">
              <w:rPr>
                <w:szCs w:val="20"/>
              </w:rPr>
              <w:t>38.37</w:t>
            </w:r>
          </w:p>
        </w:tc>
        <w:tc>
          <w:tcPr>
            <w:tcW w:w="770" w:type="pct"/>
            <w:noWrap/>
            <w:hideMark/>
          </w:tcPr>
          <w:p w14:paraId="38D23B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4BDE4A" w14:textId="77777777" w:rsidR="00413CB7" w:rsidRPr="00413CB7" w:rsidRDefault="00413CB7" w:rsidP="00413CB7">
            <w:pPr>
              <w:spacing w:after="0"/>
              <w:jc w:val="right"/>
              <w:rPr>
                <w:szCs w:val="20"/>
              </w:rPr>
            </w:pPr>
            <w:r w:rsidRPr="00413CB7">
              <w:rPr>
                <w:szCs w:val="20"/>
              </w:rPr>
              <w:t>14.10.2014</w:t>
            </w:r>
          </w:p>
        </w:tc>
      </w:tr>
      <w:tr w:rsidR="00413CB7" w:rsidRPr="00413CB7" w14:paraId="653A8DDA" w14:textId="77777777" w:rsidTr="005B36B0">
        <w:trPr>
          <w:trHeight w:val="20"/>
        </w:trPr>
        <w:tc>
          <w:tcPr>
            <w:tcW w:w="1756" w:type="pct"/>
            <w:noWrap/>
            <w:hideMark/>
          </w:tcPr>
          <w:p w14:paraId="76A4157F" w14:textId="77777777" w:rsidR="00413CB7" w:rsidRPr="00413CB7" w:rsidRDefault="00413CB7" w:rsidP="00413CB7">
            <w:pPr>
              <w:spacing w:after="0"/>
              <w:jc w:val="left"/>
              <w:rPr>
                <w:szCs w:val="20"/>
              </w:rPr>
            </w:pPr>
            <w:r w:rsidRPr="00413CB7">
              <w:rPr>
                <w:szCs w:val="20"/>
              </w:rPr>
              <w:t>Glen Parkinson</w:t>
            </w:r>
          </w:p>
        </w:tc>
        <w:tc>
          <w:tcPr>
            <w:tcW w:w="1597" w:type="pct"/>
            <w:noWrap/>
            <w:hideMark/>
          </w:tcPr>
          <w:p w14:paraId="0FD9AE5D" w14:textId="77777777" w:rsidR="00413CB7" w:rsidRPr="00413CB7" w:rsidRDefault="00413CB7" w:rsidP="00413CB7">
            <w:pPr>
              <w:spacing w:after="0"/>
              <w:ind w:left="113"/>
              <w:jc w:val="left"/>
              <w:rPr>
                <w:szCs w:val="20"/>
              </w:rPr>
            </w:pPr>
            <w:r w:rsidRPr="00413CB7">
              <w:rPr>
                <w:szCs w:val="20"/>
              </w:rPr>
              <w:t>MARDEN, SA 5070</w:t>
            </w:r>
          </w:p>
        </w:tc>
        <w:tc>
          <w:tcPr>
            <w:tcW w:w="424" w:type="pct"/>
            <w:noWrap/>
            <w:hideMark/>
          </w:tcPr>
          <w:p w14:paraId="2D02D7C4"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611C33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F453AB" w14:textId="77777777" w:rsidR="00413CB7" w:rsidRPr="00413CB7" w:rsidRDefault="00413CB7" w:rsidP="00413CB7">
            <w:pPr>
              <w:spacing w:after="0"/>
              <w:jc w:val="right"/>
              <w:rPr>
                <w:szCs w:val="20"/>
              </w:rPr>
            </w:pPr>
            <w:r w:rsidRPr="00413CB7">
              <w:rPr>
                <w:szCs w:val="20"/>
              </w:rPr>
              <w:t>8.5.2013</w:t>
            </w:r>
          </w:p>
        </w:tc>
      </w:tr>
      <w:tr w:rsidR="00413CB7" w:rsidRPr="00413CB7" w14:paraId="3F7738F5" w14:textId="77777777" w:rsidTr="005B36B0">
        <w:trPr>
          <w:trHeight w:val="20"/>
        </w:trPr>
        <w:tc>
          <w:tcPr>
            <w:tcW w:w="1756" w:type="pct"/>
            <w:noWrap/>
            <w:hideMark/>
          </w:tcPr>
          <w:p w14:paraId="1260D005" w14:textId="77777777" w:rsidR="00413CB7" w:rsidRPr="00413CB7" w:rsidRDefault="00413CB7" w:rsidP="00413CB7">
            <w:pPr>
              <w:spacing w:after="0"/>
              <w:jc w:val="left"/>
              <w:rPr>
                <w:szCs w:val="20"/>
              </w:rPr>
            </w:pPr>
            <w:r w:rsidRPr="00413CB7">
              <w:rPr>
                <w:szCs w:val="20"/>
              </w:rPr>
              <w:t>Glen Parkinson</w:t>
            </w:r>
          </w:p>
        </w:tc>
        <w:tc>
          <w:tcPr>
            <w:tcW w:w="1597" w:type="pct"/>
            <w:noWrap/>
            <w:hideMark/>
          </w:tcPr>
          <w:p w14:paraId="271911E8" w14:textId="77777777" w:rsidR="00413CB7" w:rsidRPr="00413CB7" w:rsidRDefault="00413CB7" w:rsidP="00413CB7">
            <w:pPr>
              <w:spacing w:after="0"/>
              <w:ind w:left="113"/>
              <w:jc w:val="left"/>
              <w:rPr>
                <w:szCs w:val="20"/>
              </w:rPr>
            </w:pPr>
            <w:r w:rsidRPr="00413CB7">
              <w:rPr>
                <w:szCs w:val="20"/>
              </w:rPr>
              <w:t>MARDEN, SA 5070</w:t>
            </w:r>
          </w:p>
        </w:tc>
        <w:tc>
          <w:tcPr>
            <w:tcW w:w="424" w:type="pct"/>
            <w:noWrap/>
            <w:hideMark/>
          </w:tcPr>
          <w:p w14:paraId="07D0ACB4"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6B7E2A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2EFB9A" w14:textId="77777777" w:rsidR="00413CB7" w:rsidRPr="00413CB7" w:rsidRDefault="00413CB7" w:rsidP="00413CB7">
            <w:pPr>
              <w:spacing w:after="0"/>
              <w:jc w:val="right"/>
              <w:rPr>
                <w:szCs w:val="20"/>
              </w:rPr>
            </w:pPr>
            <w:r w:rsidRPr="00413CB7">
              <w:rPr>
                <w:szCs w:val="20"/>
              </w:rPr>
              <w:t>8.5.2013</w:t>
            </w:r>
          </w:p>
        </w:tc>
      </w:tr>
      <w:tr w:rsidR="00413CB7" w:rsidRPr="00413CB7" w14:paraId="0CBF621B" w14:textId="77777777" w:rsidTr="005B36B0">
        <w:trPr>
          <w:trHeight w:val="20"/>
        </w:trPr>
        <w:tc>
          <w:tcPr>
            <w:tcW w:w="1756" w:type="pct"/>
            <w:noWrap/>
            <w:hideMark/>
          </w:tcPr>
          <w:p w14:paraId="5BD0EC10" w14:textId="77777777" w:rsidR="00413CB7" w:rsidRPr="00413CB7" w:rsidRDefault="00413CB7" w:rsidP="00413CB7">
            <w:pPr>
              <w:spacing w:after="0"/>
              <w:jc w:val="left"/>
              <w:rPr>
                <w:szCs w:val="20"/>
              </w:rPr>
            </w:pPr>
            <w:r w:rsidRPr="00413CB7">
              <w:rPr>
                <w:szCs w:val="20"/>
              </w:rPr>
              <w:t>Glen Reye</w:t>
            </w:r>
          </w:p>
        </w:tc>
        <w:tc>
          <w:tcPr>
            <w:tcW w:w="1597" w:type="pct"/>
            <w:noWrap/>
            <w:hideMark/>
          </w:tcPr>
          <w:p w14:paraId="78FD1294"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1FBE9FC5" w14:textId="77777777" w:rsidR="00413CB7" w:rsidRPr="00413CB7" w:rsidRDefault="00413CB7" w:rsidP="00413CB7">
            <w:pPr>
              <w:spacing w:after="0"/>
              <w:ind w:right="113"/>
              <w:jc w:val="right"/>
              <w:rPr>
                <w:szCs w:val="20"/>
              </w:rPr>
            </w:pPr>
            <w:r w:rsidRPr="00413CB7">
              <w:rPr>
                <w:szCs w:val="20"/>
              </w:rPr>
              <w:t>30.93</w:t>
            </w:r>
          </w:p>
        </w:tc>
        <w:tc>
          <w:tcPr>
            <w:tcW w:w="770" w:type="pct"/>
            <w:noWrap/>
            <w:hideMark/>
          </w:tcPr>
          <w:p w14:paraId="6F0400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957BEA" w14:textId="77777777" w:rsidR="00413CB7" w:rsidRPr="00413CB7" w:rsidRDefault="00413CB7" w:rsidP="00413CB7">
            <w:pPr>
              <w:spacing w:after="0"/>
              <w:jc w:val="right"/>
              <w:rPr>
                <w:szCs w:val="20"/>
              </w:rPr>
            </w:pPr>
            <w:r w:rsidRPr="00413CB7">
              <w:rPr>
                <w:szCs w:val="20"/>
              </w:rPr>
              <w:t>12.2.2014</w:t>
            </w:r>
          </w:p>
        </w:tc>
      </w:tr>
      <w:tr w:rsidR="00413CB7" w:rsidRPr="00413CB7" w14:paraId="3CF7EB85" w14:textId="77777777" w:rsidTr="005B36B0">
        <w:trPr>
          <w:trHeight w:val="20"/>
        </w:trPr>
        <w:tc>
          <w:tcPr>
            <w:tcW w:w="1756" w:type="pct"/>
            <w:noWrap/>
            <w:hideMark/>
          </w:tcPr>
          <w:p w14:paraId="25234BB9" w14:textId="77777777" w:rsidR="00413CB7" w:rsidRPr="00413CB7" w:rsidRDefault="00413CB7" w:rsidP="00413CB7">
            <w:pPr>
              <w:spacing w:after="0"/>
              <w:jc w:val="left"/>
              <w:rPr>
                <w:szCs w:val="20"/>
              </w:rPr>
            </w:pPr>
            <w:r w:rsidRPr="00413CB7">
              <w:rPr>
                <w:szCs w:val="20"/>
              </w:rPr>
              <w:t>Glenda Graham</w:t>
            </w:r>
          </w:p>
        </w:tc>
        <w:tc>
          <w:tcPr>
            <w:tcW w:w="1597" w:type="pct"/>
            <w:noWrap/>
            <w:hideMark/>
          </w:tcPr>
          <w:p w14:paraId="561CCE9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A2EADFB" w14:textId="77777777" w:rsidR="00413CB7" w:rsidRPr="00413CB7" w:rsidRDefault="00413CB7" w:rsidP="00413CB7">
            <w:pPr>
              <w:spacing w:after="0"/>
              <w:ind w:right="113"/>
              <w:jc w:val="right"/>
              <w:rPr>
                <w:szCs w:val="20"/>
              </w:rPr>
            </w:pPr>
            <w:r w:rsidRPr="00413CB7">
              <w:rPr>
                <w:szCs w:val="20"/>
              </w:rPr>
              <w:t>86.90</w:t>
            </w:r>
          </w:p>
        </w:tc>
        <w:tc>
          <w:tcPr>
            <w:tcW w:w="770" w:type="pct"/>
            <w:noWrap/>
            <w:hideMark/>
          </w:tcPr>
          <w:p w14:paraId="5BD54D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044C82" w14:textId="77777777" w:rsidR="00413CB7" w:rsidRPr="00413CB7" w:rsidRDefault="00413CB7" w:rsidP="00413CB7">
            <w:pPr>
              <w:spacing w:after="0"/>
              <w:jc w:val="right"/>
              <w:rPr>
                <w:szCs w:val="20"/>
              </w:rPr>
            </w:pPr>
            <w:r w:rsidRPr="00413CB7">
              <w:rPr>
                <w:szCs w:val="20"/>
              </w:rPr>
              <w:t>6.2.2013</w:t>
            </w:r>
          </w:p>
        </w:tc>
      </w:tr>
      <w:tr w:rsidR="00413CB7" w:rsidRPr="00413CB7" w14:paraId="49BCD77A" w14:textId="77777777" w:rsidTr="005B36B0">
        <w:trPr>
          <w:trHeight w:val="20"/>
        </w:trPr>
        <w:tc>
          <w:tcPr>
            <w:tcW w:w="1756" w:type="pct"/>
            <w:noWrap/>
            <w:hideMark/>
          </w:tcPr>
          <w:p w14:paraId="0E13346C" w14:textId="77777777" w:rsidR="00413CB7" w:rsidRPr="00413CB7" w:rsidRDefault="00413CB7" w:rsidP="00413CB7">
            <w:pPr>
              <w:spacing w:after="0"/>
              <w:jc w:val="left"/>
              <w:rPr>
                <w:szCs w:val="20"/>
              </w:rPr>
            </w:pPr>
            <w:r w:rsidRPr="00413CB7">
              <w:rPr>
                <w:szCs w:val="20"/>
              </w:rPr>
              <w:t>Glenda Mann</w:t>
            </w:r>
          </w:p>
        </w:tc>
        <w:tc>
          <w:tcPr>
            <w:tcW w:w="1597" w:type="pct"/>
            <w:noWrap/>
            <w:hideMark/>
          </w:tcPr>
          <w:p w14:paraId="11CEC451"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444E09ED" w14:textId="77777777" w:rsidR="00413CB7" w:rsidRPr="00413CB7" w:rsidRDefault="00413CB7" w:rsidP="00413CB7">
            <w:pPr>
              <w:spacing w:after="0"/>
              <w:ind w:right="113"/>
              <w:jc w:val="right"/>
              <w:rPr>
                <w:szCs w:val="20"/>
              </w:rPr>
            </w:pPr>
            <w:r w:rsidRPr="00413CB7">
              <w:rPr>
                <w:szCs w:val="20"/>
              </w:rPr>
              <w:t>74.78</w:t>
            </w:r>
          </w:p>
        </w:tc>
        <w:tc>
          <w:tcPr>
            <w:tcW w:w="770" w:type="pct"/>
            <w:noWrap/>
            <w:hideMark/>
          </w:tcPr>
          <w:p w14:paraId="00DFB3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ED46AB" w14:textId="77777777" w:rsidR="00413CB7" w:rsidRPr="00413CB7" w:rsidRDefault="00413CB7" w:rsidP="00413CB7">
            <w:pPr>
              <w:spacing w:after="0"/>
              <w:jc w:val="right"/>
              <w:rPr>
                <w:szCs w:val="20"/>
              </w:rPr>
            </w:pPr>
            <w:r w:rsidRPr="00413CB7">
              <w:rPr>
                <w:szCs w:val="20"/>
              </w:rPr>
              <w:t>16.8.2013</w:t>
            </w:r>
          </w:p>
        </w:tc>
      </w:tr>
      <w:tr w:rsidR="00413CB7" w:rsidRPr="00413CB7" w14:paraId="06B71FBF" w14:textId="77777777" w:rsidTr="005B36B0">
        <w:trPr>
          <w:trHeight w:val="20"/>
        </w:trPr>
        <w:tc>
          <w:tcPr>
            <w:tcW w:w="1756" w:type="pct"/>
            <w:noWrap/>
            <w:hideMark/>
          </w:tcPr>
          <w:p w14:paraId="6CA341FD" w14:textId="77777777" w:rsidR="00413CB7" w:rsidRPr="00413CB7" w:rsidRDefault="00413CB7" w:rsidP="00413CB7">
            <w:pPr>
              <w:spacing w:after="0"/>
              <w:jc w:val="left"/>
              <w:rPr>
                <w:szCs w:val="20"/>
              </w:rPr>
            </w:pPr>
            <w:r w:rsidRPr="00413CB7">
              <w:rPr>
                <w:szCs w:val="20"/>
              </w:rPr>
              <w:t>Glenda Sowter</w:t>
            </w:r>
          </w:p>
        </w:tc>
        <w:tc>
          <w:tcPr>
            <w:tcW w:w="1597" w:type="pct"/>
            <w:noWrap/>
            <w:hideMark/>
          </w:tcPr>
          <w:p w14:paraId="4E278730"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5D7A1514" w14:textId="77777777" w:rsidR="00413CB7" w:rsidRPr="00413CB7" w:rsidRDefault="00413CB7" w:rsidP="00413CB7">
            <w:pPr>
              <w:spacing w:after="0"/>
              <w:ind w:right="113"/>
              <w:jc w:val="right"/>
              <w:rPr>
                <w:szCs w:val="20"/>
              </w:rPr>
            </w:pPr>
            <w:r w:rsidRPr="00413CB7">
              <w:rPr>
                <w:szCs w:val="20"/>
              </w:rPr>
              <w:t>116.27</w:t>
            </w:r>
          </w:p>
        </w:tc>
        <w:tc>
          <w:tcPr>
            <w:tcW w:w="770" w:type="pct"/>
            <w:noWrap/>
            <w:hideMark/>
          </w:tcPr>
          <w:p w14:paraId="2F8775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B4D75E" w14:textId="77777777" w:rsidR="00413CB7" w:rsidRPr="00413CB7" w:rsidRDefault="00413CB7" w:rsidP="00413CB7">
            <w:pPr>
              <w:spacing w:after="0"/>
              <w:jc w:val="right"/>
              <w:rPr>
                <w:szCs w:val="20"/>
              </w:rPr>
            </w:pPr>
            <w:r w:rsidRPr="00413CB7">
              <w:rPr>
                <w:szCs w:val="20"/>
              </w:rPr>
              <w:t>16.12.2013</w:t>
            </w:r>
          </w:p>
        </w:tc>
      </w:tr>
      <w:tr w:rsidR="00413CB7" w:rsidRPr="00413CB7" w14:paraId="0B8595BE" w14:textId="77777777" w:rsidTr="005B36B0">
        <w:trPr>
          <w:trHeight w:val="20"/>
        </w:trPr>
        <w:tc>
          <w:tcPr>
            <w:tcW w:w="1756" w:type="pct"/>
            <w:noWrap/>
            <w:hideMark/>
          </w:tcPr>
          <w:p w14:paraId="3A4999C2" w14:textId="77777777" w:rsidR="00413CB7" w:rsidRPr="00413CB7" w:rsidRDefault="00413CB7" w:rsidP="00413CB7">
            <w:pPr>
              <w:spacing w:after="0"/>
              <w:jc w:val="left"/>
              <w:rPr>
                <w:szCs w:val="20"/>
              </w:rPr>
            </w:pPr>
            <w:r w:rsidRPr="00413CB7">
              <w:rPr>
                <w:szCs w:val="20"/>
              </w:rPr>
              <w:t xml:space="preserve">Glenelg Cycles </w:t>
            </w:r>
          </w:p>
        </w:tc>
        <w:tc>
          <w:tcPr>
            <w:tcW w:w="1597" w:type="pct"/>
            <w:noWrap/>
            <w:hideMark/>
          </w:tcPr>
          <w:p w14:paraId="349C8A3C"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746FE2B4" w14:textId="77777777" w:rsidR="00413CB7" w:rsidRPr="00413CB7" w:rsidRDefault="00413CB7" w:rsidP="00413CB7">
            <w:pPr>
              <w:spacing w:after="0"/>
              <w:ind w:right="113"/>
              <w:jc w:val="right"/>
              <w:rPr>
                <w:szCs w:val="20"/>
              </w:rPr>
            </w:pPr>
            <w:r w:rsidRPr="00413CB7">
              <w:rPr>
                <w:szCs w:val="20"/>
              </w:rPr>
              <w:t>574.89</w:t>
            </w:r>
          </w:p>
        </w:tc>
        <w:tc>
          <w:tcPr>
            <w:tcW w:w="770" w:type="pct"/>
            <w:noWrap/>
            <w:hideMark/>
          </w:tcPr>
          <w:p w14:paraId="03591B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7F5251" w14:textId="77777777" w:rsidR="00413CB7" w:rsidRPr="00413CB7" w:rsidRDefault="00413CB7" w:rsidP="00413CB7">
            <w:pPr>
              <w:spacing w:after="0"/>
              <w:jc w:val="right"/>
              <w:rPr>
                <w:szCs w:val="20"/>
              </w:rPr>
            </w:pPr>
            <w:r w:rsidRPr="00413CB7">
              <w:rPr>
                <w:szCs w:val="20"/>
              </w:rPr>
              <w:t>4.7.2014</w:t>
            </w:r>
          </w:p>
        </w:tc>
      </w:tr>
      <w:tr w:rsidR="00413CB7" w:rsidRPr="00413CB7" w14:paraId="67905788" w14:textId="77777777" w:rsidTr="005B36B0">
        <w:trPr>
          <w:trHeight w:val="20"/>
        </w:trPr>
        <w:tc>
          <w:tcPr>
            <w:tcW w:w="1756" w:type="pct"/>
            <w:noWrap/>
            <w:hideMark/>
          </w:tcPr>
          <w:p w14:paraId="1ECE42DD" w14:textId="77777777" w:rsidR="00413CB7" w:rsidRPr="00413CB7" w:rsidRDefault="00413CB7" w:rsidP="00413CB7">
            <w:pPr>
              <w:spacing w:after="0"/>
              <w:jc w:val="left"/>
              <w:rPr>
                <w:szCs w:val="20"/>
              </w:rPr>
            </w:pPr>
            <w:r w:rsidRPr="00413CB7">
              <w:rPr>
                <w:szCs w:val="20"/>
              </w:rPr>
              <w:t>Glenister Moore</w:t>
            </w:r>
          </w:p>
        </w:tc>
        <w:tc>
          <w:tcPr>
            <w:tcW w:w="1597" w:type="pct"/>
            <w:noWrap/>
            <w:hideMark/>
          </w:tcPr>
          <w:p w14:paraId="69E7CB8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C7829E5" w14:textId="77777777" w:rsidR="00413CB7" w:rsidRPr="00413CB7" w:rsidRDefault="00413CB7" w:rsidP="00413CB7">
            <w:pPr>
              <w:spacing w:after="0"/>
              <w:ind w:right="113"/>
              <w:jc w:val="right"/>
              <w:rPr>
                <w:szCs w:val="20"/>
              </w:rPr>
            </w:pPr>
            <w:r w:rsidRPr="00413CB7">
              <w:rPr>
                <w:szCs w:val="20"/>
              </w:rPr>
              <w:t>26.98</w:t>
            </w:r>
          </w:p>
        </w:tc>
        <w:tc>
          <w:tcPr>
            <w:tcW w:w="770" w:type="pct"/>
            <w:noWrap/>
            <w:hideMark/>
          </w:tcPr>
          <w:p w14:paraId="28EC42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B89DF4" w14:textId="77777777" w:rsidR="00413CB7" w:rsidRPr="00413CB7" w:rsidRDefault="00413CB7" w:rsidP="00413CB7">
            <w:pPr>
              <w:spacing w:after="0"/>
              <w:jc w:val="right"/>
              <w:rPr>
                <w:szCs w:val="20"/>
              </w:rPr>
            </w:pPr>
            <w:r w:rsidRPr="00413CB7">
              <w:rPr>
                <w:szCs w:val="20"/>
              </w:rPr>
              <w:t>25.8.2014</w:t>
            </w:r>
          </w:p>
        </w:tc>
      </w:tr>
      <w:tr w:rsidR="00413CB7" w:rsidRPr="00413CB7" w14:paraId="546D45A5" w14:textId="77777777" w:rsidTr="005B36B0">
        <w:trPr>
          <w:trHeight w:val="20"/>
        </w:trPr>
        <w:tc>
          <w:tcPr>
            <w:tcW w:w="1756" w:type="pct"/>
            <w:noWrap/>
            <w:hideMark/>
          </w:tcPr>
          <w:p w14:paraId="277AD799" w14:textId="77777777" w:rsidR="00413CB7" w:rsidRPr="00413CB7" w:rsidRDefault="00413CB7" w:rsidP="00413CB7">
            <w:pPr>
              <w:spacing w:after="0"/>
              <w:jc w:val="left"/>
              <w:rPr>
                <w:szCs w:val="20"/>
              </w:rPr>
            </w:pPr>
            <w:r w:rsidRPr="00413CB7">
              <w:rPr>
                <w:szCs w:val="20"/>
              </w:rPr>
              <w:t>Glenn Rapley</w:t>
            </w:r>
          </w:p>
        </w:tc>
        <w:tc>
          <w:tcPr>
            <w:tcW w:w="1597" w:type="pct"/>
            <w:noWrap/>
            <w:hideMark/>
          </w:tcPr>
          <w:p w14:paraId="2EADBE3B"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5A67B95F" w14:textId="77777777" w:rsidR="00413CB7" w:rsidRPr="00413CB7" w:rsidRDefault="00413CB7" w:rsidP="00413CB7">
            <w:pPr>
              <w:spacing w:after="0"/>
              <w:ind w:right="113"/>
              <w:jc w:val="right"/>
              <w:rPr>
                <w:szCs w:val="20"/>
              </w:rPr>
            </w:pPr>
            <w:r w:rsidRPr="00413CB7">
              <w:rPr>
                <w:szCs w:val="20"/>
              </w:rPr>
              <w:t>147.61</w:t>
            </w:r>
          </w:p>
        </w:tc>
        <w:tc>
          <w:tcPr>
            <w:tcW w:w="770" w:type="pct"/>
            <w:noWrap/>
            <w:hideMark/>
          </w:tcPr>
          <w:p w14:paraId="583F467B" w14:textId="77777777" w:rsidR="00413CB7" w:rsidRPr="00413CB7" w:rsidRDefault="00413CB7" w:rsidP="00413CB7">
            <w:pPr>
              <w:spacing w:after="0"/>
              <w:ind w:left="170"/>
              <w:jc w:val="left"/>
              <w:rPr>
                <w:szCs w:val="20"/>
              </w:rPr>
            </w:pPr>
            <w:r w:rsidRPr="00413CB7">
              <w:rPr>
                <w:szCs w:val="20"/>
              </w:rPr>
              <w:t>Refund 184482</w:t>
            </w:r>
          </w:p>
        </w:tc>
        <w:tc>
          <w:tcPr>
            <w:tcW w:w="453" w:type="pct"/>
            <w:noWrap/>
            <w:hideMark/>
          </w:tcPr>
          <w:p w14:paraId="0E7FB5C7" w14:textId="77777777" w:rsidR="00413CB7" w:rsidRPr="00413CB7" w:rsidRDefault="00413CB7" w:rsidP="00413CB7">
            <w:pPr>
              <w:spacing w:after="0"/>
              <w:jc w:val="right"/>
              <w:rPr>
                <w:szCs w:val="20"/>
              </w:rPr>
            </w:pPr>
            <w:r w:rsidRPr="00413CB7">
              <w:rPr>
                <w:szCs w:val="20"/>
              </w:rPr>
              <w:t>23.10.2013</w:t>
            </w:r>
          </w:p>
        </w:tc>
      </w:tr>
      <w:tr w:rsidR="00413CB7" w:rsidRPr="00413CB7" w14:paraId="32FFC977" w14:textId="77777777" w:rsidTr="005B36B0">
        <w:trPr>
          <w:trHeight w:val="20"/>
        </w:trPr>
        <w:tc>
          <w:tcPr>
            <w:tcW w:w="1756" w:type="pct"/>
            <w:noWrap/>
            <w:hideMark/>
          </w:tcPr>
          <w:p w14:paraId="7F15A72D" w14:textId="77777777" w:rsidR="00413CB7" w:rsidRPr="00413CB7" w:rsidRDefault="00413CB7" w:rsidP="00413CB7">
            <w:pPr>
              <w:spacing w:after="0"/>
              <w:jc w:val="left"/>
              <w:rPr>
                <w:szCs w:val="20"/>
              </w:rPr>
            </w:pPr>
            <w:r w:rsidRPr="00413CB7">
              <w:rPr>
                <w:szCs w:val="20"/>
              </w:rPr>
              <w:t>Glenn Turner</w:t>
            </w:r>
          </w:p>
        </w:tc>
        <w:tc>
          <w:tcPr>
            <w:tcW w:w="1597" w:type="pct"/>
            <w:noWrap/>
            <w:hideMark/>
          </w:tcPr>
          <w:p w14:paraId="7CBB5A30"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3A7FD28F" w14:textId="77777777" w:rsidR="00413CB7" w:rsidRPr="00413CB7" w:rsidRDefault="00413CB7" w:rsidP="00413CB7">
            <w:pPr>
              <w:spacing w:after="0"/>
              <w:ind w:right="113"/>
              <w:jc w:val="right"/>
              <w:rPr>
                <w:szCs w:val="20"/>
              </w:rPr>
            </w:pPr>
            <w:r w:rsidRPr="00413CB7">
              <w:rPr>
                <w:szCs w:val="20"/>
              </w:rPr>
              <w:t>71.33</w:t>
            </w:r>
          </w:p>
        </w:tc>
        <w:tc>
          <w:tcPr>
            <w:tcW w:w="770" w:type="pct"/>
            <w:noWrap/>
            <w:hideMark/>
          </w:tcPr>
          <w:p w14:paraId="54BD79CF" w14:textId="77777777" w:rsidR="00413CB7" w:rsidRPr="00413CB7" w:rsidRDefault="00413CB7" w:rsidP="00413CB7">
            <w:pPr>
              <w:spacing w:after="0"/>
              <w:ind w:left="170"/>
              <w:jc w:val="left"/>
              <w:rPr>
                <w:szCs w:val="20"/>
              </w:rPr>
            </w:pPr>
            <w:r w:rsidRPr="00413CB7">
              <w:rPr>
                <w:szCs w:val="20"/>
              </w:rPr>
              <w:t>Refund 203189</w:t>
            </w:r>
          </w:p>
        </w:tc>
        <w:tc>
          <w:tcPr>
            <w:tcW w:w="453" w:type="pct"/>
            <w:noWrap/>
            <w:hideMark/>
          </w:tcPr>
          <w:p w14:paraId="03F6ED71" w14:textId="77777777" w:rsidR="00413CB7" w:rsidRPr="00413CB7" w:rsidRDefault="00413CB7" w:rsidP="00413CB7">
            <w:pPr>
              <w:spacing w:after="0"/>
              <w:jc w:val="right"/>
              <w:rPr>
                <w:szCs w:val="20"/>
              </w:rPr>
            </w:pPr>
            <w:r w:rsidRPr="00413CB7">
              <w:rPr>
                <w:szCs w:val="20"/>
              </w:rPr>
              <w:t>29.11.2013</w:t>
            </w:r>
          </w:p>
        </w:tc>
      </w:tr>
      <w:tr w:rsidR="00413CB7" w:rsidRPr="00413CB7" w14:paraId="5D60A528" w14:textId="77777777" w:rsidTr="005B36B0">
        <w:trPr>
          <w:trHeight w:val="20"/>
        </w:trPr>
        <w:tc>
          <w:tcPr>
            <w:tcW w:w="1756" w:type="pct"/>
            <w:noWrap/>
            <w:hideMark/>
          </w:tcPr>
          <w:p w14:paraId="19E0A3AA" w14:textId="77777777" w:rsidR="00413CB7" w:rsidRPr="00413CB7" w:rsidRDefault="00413CB7" w:rsidP="00413CB7">
            <w:pPr>
              <w:spacing w:after="0"/>
              <w:jc w:val="left"/>
              <w:rPr>
                <w:szCs w:val="20"/>
              </w:rPr>
            </w:pPr>
            <w:r w:rsidRPr="00413CB7">
              <w:rPr>
                <w:szCs w:val="20"/>
              </w:rPr>
              <w:t>Glenys Keast</w:t>
            </w:r>
          </w:p>
        </w:tc>
        <w:tc>
          <w:tcPr>
            <w:tcW w:w="1597" w:type="pct"/>
            <w:noWrap/>
            <w:hideMark/>
          </w:tcPr>
          <w:p w14:paraId="59F36488" w14:textId="77777777" w:rsidR="00413CB7" w:rsidRPr="00413CB7" w:rsidRDefault="00413CB7" w:rsidP="00413CB7">
            <w:pPr>
              <w:spacing w:after="0"/>
              <w:ind w:left="113"/>
              <w:jc w:val="left"/>
              <w:rPr>
                <w:szCs w:val="20"/>
              </w:rPr>
            </w:pPr>
            <w:r w:rsidRPr="00413CB7">
              <w:rPr>
                <w:szCs w:val="20"/>
              </w:rPr>
              <w:t>ALBERTON, SA 5014</w:t>
            </w:r>
          </w:p>
        </w:tc>
        <w:tc>
          <w:tcPr>
            <w:tcW w:w="424" w:type="pct"/>
            <w:noWrap/>
            <w:hideMark/>
          </w:tcPr>
          <w:p w14:paraId="6964A2F3"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54CC33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E25195" w14:textId="77777777" w:rsidR="00413CB7" w:rsidRPr="00413CB7" w:rsidRDefault="00413CB7" w:rsidP="00413CB7">
            <w:pPr>
              <w:spacing w:after="0"/>
              <w:jc w:val="right"/>
              <w:rPr>
                <w:szCs w:val="20"/>
              </w:rPr>
            </w:pPr>
            <w:r w:rsidRPr="00413CB7">
              <w:rPr>
                <w:szCs w:val="20"/>
              </w:rPr>
              <w:t>30.8.2013</w:t>
            </w:r>
          </w:p>
        </w:tc>
      </w:tr>
      <w:tr w:rsidR="00413CB7" w:rsidRPr="00413CB7" w14:paraId="4E09BF78" w14:textId="77777777" w:rsidTr="005B36B0">
        <w:trPr>
          <w:trHeight w:val="20"/>
        </w:trPr>
        <w:tc>
          <w:tcPr>
            <w:tcW w:w="1756" w:type="pct"/>
            <w:noWrap/>
            <w:hideMark/>
          </w:tcPr>
          <w:p w14:paraId="5FACDC2D" w14:textId="77777777" w:rsidR="00413CB7" w:rsidRPr="00413CB7" w:rsidRDefault="00413CB7" w:rsidP="00413CB7">
            <w:pPr>
              <w:spacing w:after="0"/>
              <w:jc w:val="left"/>
              <w:rPr>
                <w:szCs w:val="20"/>
              </w:rPr>
            </w:pPr>
            <w:r w:rsidRPr="00413CB7">
              <w:rPr>
                <w:szCs w:val="20"/>
              </w:rPr>
              <w:t>Global Paper Technology</w:t>
            </w:r>
          </w:p>
        </w:tc>
        <w:tc>
          <w:tcPr>
            <w:tcW w:w="1597" w:type="pct"/>
            <w:noWrap/>
            <w:hideMark/>
          </w:tcPr>
          <w:p w14:paraId="058792BA"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3D149E05" w14:textId="77777777" w:rsidR="00413CB7" w:rsidRPr="00413CB7" w:rsidRDefault="00413CB7" w:rsidP="00413CB7">
            <w:pPr>
              <w:spacing w:after="0"/>
              <w:ind w:right="113"/>
              <w:jc w:val="right"/>
              <w:rPr>
                <w:szCs w:val="20"/>
              </w:rPr>
            </w:pPr>
            <w:r w:rsidRPr="00413CB7">
              <w:rPr>
                <w:szCs w:val="20"/>
              </w:rPr>
              <w:t>106.32</w:t>
            </w:r>
          </w:p>
        </w:tc>
        <w:tc>
          <w:tcPr>
            <w:tcW w:w="770" w:type="pct"/>
            <w:noWrap/>
            <w:hideMark/>
          </w:tcPr>
          <w:p w14:paraId="5AFF0559" w14:textId="77777777" w:rsidR="00413CB7" w:rsidRPr="00413CB7" w:rsidRDefault="00413CB7" w:rsidP="00413CB7">
            <w:pPr>
              <w:spacing w:after="0"/>
              <w:ind w:left="170"/>
              <w:jc w:val="left"/>
              <w:rPr>
                <w:szCs w:val="20"/>
              </w:rPr>
            </w:pPr>
            <w:r w:rsidRPr="00413CB7">
              <w:rPr>
                <w:szCs w:val="20"/>
              </w:rPr>
              <w:t>Refund 205775</w:t>
            </w:r>
          </w:p>
        </w:tc>
        <w:tc>
          <w:tcPr>
            <w:tcW w:w="453" w:type="pct"/>
            <w:noWrap/>
            <w:hideMark/>
          </w:tcPr>
          <w:p w14:paraId="047D17E1" w14:textId="77777777" w:rsidR="00413CB7" w:rsidRPr="00413CB7" w:rsidRDefault="00413CB7" w:rsidP="00413CB7">
            <w:pPr>
              <w:spacing w:after="0"/>
              <w:jc w:val="right"/>
              <w:rPr>
                <w:szCs w:val="20"/>
              </w:rPr>
            </w:pPr>
            <w:r w:rsidRPr="00413CB7">
              <w:rPr>
                <w:szCs w:val="20"/>
              </w:rPr>
              <w:t>4.12.2013</w:t>
            </w:r>
          </w:p>
        </w:tc>
      </w:tr>
      <w:tr w:rsidR="00413CB7" w:rsidRPr="00413CB7" w14:paraId="451B85B7" w14:textId="77777777" w:rsidTr="005B36B0">
        <w:trPr>
          <w:trHeight w:val="20"/>
        </w:trPr>
        <w:tc>
          <w:tcPr>
            <w:tcW w:w="1756" w:type="pct"/>
            <w:noWrap/>
            <w:hideMark/>
          </w:tcPr>
          <w:p w14:paraId="6703494A" w14:textId="77777777" w:rsidR="00413CB7" w:rsidRPr="00413CB7" w:rsidRDefault="00413CB7" w:rsidP="00413CB7">
            <w:pPr>
              <w:spacing w:after="0"/>
              <w:jc w:val="left"/>
              <w:rPr>
                <w:szCs w:val="20"/>
              </w:rPr>
            </w:pPr>
            <w:r w:rsidRPr="00413CB7">
              <w:rPr>
                <w:szCs w:val="20"/>
              </w:rPr>
              <w:t>Gloria Courtin</w:t>
            </w:r>
          </w:p>
        </w:tc>
        <w:tc>
          <w:tcPr>
            <w:tcW w:w="1597" w:type="pct"/>
            <w:noWrap/>
            <w:hideMark/>
          </w:tcPr>
          <w:p w14:paraId="041F8EE7"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49B9E06D" w14:textId="77777777" w:rsidR="00413CB7" w:rsidRPr="00413CB7" w:rsidRDefault="00413CB7" w:rsidP="00413CB7">
            <w:pPr>
              <w:spacing w:after="0"/>
              <w:ind w:right="113"/>
              <w:jc w:val="right"/>
              <w:rPr>
                <w:szCs w:val="20"/>
              </w:rPr>
            </w:pPr>
            <w:r w:rsidRPr="00413CB7">
              <w:rPr>
                <w:szCs w:val="20"/>
              </w:rPr>
              <w:t>10.62</w:t>
            </w:r>
          </w:p>
        </w:tc>
        <w:tc>
          <w:tcPr>
            <w:tcW w:w="770" w:type="pct"/>
            <w:noWrap/>
            <w:hideMark/>
          </w:tcPr>
          <w:p w14:paraId="7AE38B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675459" w14:textId="77777777" w:rsidR="00413CB7" w:rsidRPr="00413CB7" w:rsidRDefault="00413CB7" w:rsidP="00413CB7">
            <w:pPr>
              <w:spacing w:after="0"/>
              <w:jc w:val="right"/>
              <w:rPr>
                <w:szCs w:val="20"/>
              </w:rPr>
            </w:pPr>
            <w:r w:rsidRPr="00413CB7">
              <w:rPr>
                <w:szCs w:val="20"/>
              </w:rPr>
              <w:t>23.2.2013</w:t>
            </w:r>
          </w:p>
        </w:tc>
      </w:tr>
      <w:tr w:rsidR="00413CB7" w:rsidRPr="00413CB7" w14:paraId="028600C8" w14:textId="77777777" w:rsidTr="005B36B0">
        <w:trPr>
          <w:trHeight w:val="20"/>
        </w:trPr>
        <w:tc>
          <w:tcPr>
            <w:tcW w:w="1756" w:type="pct"/>
            <w:noWrap/>
            <w:hideMark/>
          </w:tcPr>
          <w:p w14:paraId="4BE59DD6" w14:textId="77777777" w:rsidR="00413CB7" w:rsidRPr="00413CB7" w:rsidRDefault="00413CB7" w:rsidP="00413CB7">
            <w:pPr>
              <w:spacing w:after="0"/>
              <w:jc w:val="left"/>
              <w:rPr>
                <w:szCs w:val="20"/>
              </w:rPr>
            </w:pPr>
            <w:r w:rsidRPr="00413CB7">
              <w:rPr>
                <w:szCs w:val="20"/>
              </w:rPr>
              <w:t>Glynn Pretty</w:t>
            </w:r>
          </w:p>
        </w:tc>
        <w:tc>
          <w:tcPr>
            <w:tcW w:w="1597" w:type="pct"/>
            <w:noWrap/>
            <w:hideMark/>
          </w:tcPr>
          <w:p w14:paraId="42E50B36"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67EBE2BE" w14:textId="77777777" w:rsidR="00413CB7" w:rsidRPr="00413CB7" w:rsidRDefault="00413CB7" w:rsidP="00413CB7">
            <w:pPr>
              <w:spacing w:after="0"/>
              <w:ind w:right="113"/>
              <w:jc w:val="right"/>
              <w:rPr>
                <w:szCs w:val="20"/>
              </w:rPr>
            </w:pPr>
            <w:r w:rsidRPr="00413CB7">
              <w:rPr>
                <w:szCs w:val="20"/>
              </w:rPr>
              <w:t>103.36</w:t>
            </w:r>
          </w:p>
        </w:tc>
        <w:tc>
          <w:tcPr>
            <w:tcW w:w="770" w:type="pct"/>
            <w:noWrap/>
            <w:hideMark/>
          </w:tcPr>
          <w:p w14:paraId="5F6681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9007BE" w14:textId="77777777" w:rsidR="00413CB7" w:rsidRPr="00413CB7" w:rsidRDefault="00413CB7" w:rsidP="00413CB7">
            <w:pPr>
              <w:spacing w:after="0"/>
              <w:jc w:val="right"/>
              <w:rPr>
                <w:szCs w:val="20"/>
              </w:rPr>
            </w:pPr>
            <w:r w:rsidRPr="00413CB7">
              <w:rPr>
                <w:szCs w:val="20"/>
              </w:rPr>
              <w:t>16.7.2014</w:t>
            </w:r>
          </w:p>
        </w:tc>
      </w:tr>
      <w:tr w:rsidR="00413CB7" w:rsidRPr="00413CB7" w14:paraId="57AA7BF6" w14:textId="77777777" w:rsidTr="005B36B0">
        <w:trPr>
          <w:trHeight w:val="20"/>
        </w:trPr>
        <w:tc>
          <w:tcPr>
            <w:tcW w:w="1756" w:type="pct"/>
            <w:noWrap/>
            <w:hideMark/>
          </w:tcPr>
          <w:p w14:paraId="69D8BCC4" w14:textId="77777777" w:rsidR="00413CB7" w:rsidRPr="00413CB7" w:rsidRDefault="00413CB7" w:rsidP="00413CB7">
            <w:pPr>
              <w:spacing w:after="0"/>
              <w:jc w:val="left"/>
              <w:rPr>
                <w:szCs w:val="20"/>
              </w:rPr>
            </w:pPr>
            <w:r w:rsidRPr="00413CB7">
              <w:rPr>
                <w:szCs w:val="20"/>
              </w:rPr>
              <w:t xml:space="preserve">Golden Grove Swimming Centre </w:t>
            </w:r>
          </w:p>
        </w:tc>
        <w:tc>
          <w:tcPr>
            <w:tcW w:w="1597" w:type="pct"/>
            <w:noWrap/>
            <w:hideMark/>
          </w:tcPr>
          <w:p w14:paraId="3ACE8951"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2076B84D" w14:textId="77777777" w:rsidR="00413CB7" w:rsidRPr="00413CB7" w:rsidRDefault="00413CB7" w:rsidP="00413CB7">
            <w:pPr>
              <w:spacing w:after="0"/>
              <w:ind w:right="113"/>
              <w:jc w:val="right"/>
              <w:rPr>
                <w:szCs w:val="20"/>
              </w:rPr>
            </w:pPr>
            <w:r w:rsidRPr="00413CB7">
              <w:rPr>
                <w:szCs w:val="20"/>
              </w:rPr>
              <w:t>107.79</w:t>
            </w:r>
          </w:p>
        </w:tc>
        <w:tc>
          <w:tcPr>
            <w:tcW w:w="770" w:type="pct"/>
            <w:noWrap/>
            <w:hideMark/>
          </w:tcPr>
          <w:p w14:paraId="05892D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A644CE" w14:textId="77777777" w:rsidR="00413CB7" w:rsidRPr="00413CB7" w:rsidRDefault="00413CB7" w:rsidP="00413CB7">
            <w:pPr>
              <w:spacing w:after="0"/>
              <w:jc w:val="right"/>
              <w:rPr>
                <w:szCs w:val="20"/>
              </w:rPr>
            </w:pPr>
            <w:r w:rsidRPr="00413CB7">
              <w:rPr>
                <w:szCs w:val="20"/>
              </w:rPr>
              <w:t>25.9.2014</w:t>
            </w:r>
          </w:p>
        </w:tc>
      </w:tr>
      <w:tr w:rsidR="00413CB7" w:rsidRPr="00413CB7" w14:paraId="6294978E" w14:textId="77777777" w:rsidTr="005B36B0">
        <w:trPr>
          <w:trHeight w:val="20"/>
        </w:trPr>
        <w:tc>
          <w:tcPr>
            <w:tcW w:w="1756" w:type="pct"/>
            <w:noWrap/>
            <w:hideMark/>
          </w:tcPr>
          <w:p w14:paraId="42626036" w14:textId="77777777" w:rsidR="00413CB7" w:rsidRPr="00413CB7" w:rsidRDefault="00413CB7" w:rsidP="00413CB7">
            <w:pPr>
              <w:spacing w:after="0"/>
              <w:jc w:val="left"/>
              <w:rPr>
                <w:szCs w:val="20"/>
              </w:rPr>
            </w:pPr>
            <w:r w:rsidRPr="00413CB7">
              <w:rPr>
                <w:szCs w:val="20"/>
              </w:rPr>
              <w:t xml:space="preserve">Gold’s Accounting </w:t>
            </w:r>
          </w:p>
        </w:tc>
        <w:tc>
          <w:tcPr>
            <w:tcW w:w="1597" w:type="pct"/>
            <w:noWrap/>
            <w:hideMark/>
          </w:tcPr>
          <w:p w14:paraId="5311DB45"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6F15D63B" w14:textId="77777777" w:rsidR="00413CB7" w:rsidRPr="00413CB7" w:rsidRDefault="00413CB7" w:rsidP="00413CB7">
            <w:pPr>
              <w:spacing w:after="0"/>
              <w:ind w:right="113"/>
              <w:jc w:val="right"/>
              <w:rPr>
                <w:szCs w:val="20"/>
              </w:rPr>
            </w:pPr>
            <w:r w:rsidRPr="00413CB7">
              <w:rPr>
                <w:szCs w:val="20"/>
              </w:rPr>
              <w:t>1 013.68</w:t>
            </w:r>
          </w:p>
        </w:tc>
        <w:tc>
          <w:tcPr>
            <w:tcW w:w="770" w:type="pct"/>
            <w:noWrap/>
            <w:hideMark/>
          </w:tcPr>
          <w:p w14:paraId="33C892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A5C573" w14:textId="77777777" w:rsidR="00413CB7" w:rsidRPr="00413CB7" w:rsidRDefault="00413CB7" w:rsidP="00413CB7">
            <w:pPr>
              <w:spacing w:after="0"/>
              <w:jc w:val="right"/>
              <w:rPr>
                <w:szCs w:val="20"/>
              </w:rPr>
            </w:pPr>
            <w:r w:rsidRPr="00413CB7">
              <w:rPr>
                <w:szCs w:val="20"/>
              </w:rPr>
              <w:t>2.7.2014</w:t>
            </w:r>
          </w:p>
        </w:tc>
      </w:tr>
      <w:tr w:rsidR="00413CB7" w:rsidRPr="00413CB7" w14:paraId="6882CEA1" w14:textId="77777777" w:rsidTr="005B36B0">
        <w:trPr>
          <w:trHeight w:val="20"/>
        </w:trPr>
        <w:tc>
          <w:tcPr>
            <w:tcW w:w="1756" w:type="pct"/>
            <w:noWrap/>
            <w:hideMark/>
          </w:tcPr>
          <w:p w14:paraId="79870710" w14:textId="77777777" w:rsidR="00413CB7" w:rsidRPr="00413CB7" w:rsidRDefault="00413CB7" w:rsidP="00413CB7">
            <w:pPr>
              <w:spacing w:after="0"/>
              <w:jc w:val="left"/>
              <w:rPr>
                <w:szCs w:val="20"/>
              </w:rPr>
            </w:pPr>
            <w:r w:rsidRPr="00413CB7">
              <w:rPr>
                <w:szCs w:val="20"/>
              </w:rPr>
              <w:t xml:space="preserve">Goolwa Medical Centre </w:t>
            </w:r>
          </w:p>
        </w:tc>
        <w:tc>
          <w:tcPr>
            <w:tcW w:w="1597" w:type="pct"/>
            <w:noWrap/>
            <w:hideMark/>
          </w:tcPr>
          <w:p w14:paraId="4C26E0E8"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0A8EF3EF" w14:textId="77777777" w:rsidR="00413CB7" w:rsidRPr="00413CB7" w:rsidRDefault="00413CB7" w:rsidP="00413CB7">
            <w:pPr>
              <w:spacing w:after="0"/>
              <w:ind w:right="113"/>
              <w:jc w:val="right"/>
              <w:rPr>
                <w:szCs w:val="20"/>
              </w:rPr>
            </w:pPr>
            <w:r w:rsidRPr="00413CB7">
              <w:rPr>
                <w:szCs w:val="20"/>
              </w:rPr>
              <w:t>63.33</w:t>
            </w:r>
          </w:p>
        </w:tc>
        <w:tc>
          <w:tcPr>
            <w:tcW w:w="770" w:type="pct"/>
            <w:noWrap/>
            <w:hideMark/>
          </w:tcPr>
          <w:p w14:paraId="2930CE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6FB515" w14:textId="77777777" w:rsidR="00413CB7" w:rsidRPr="00413CB7" w:rsidRDefault="00413CB7" w:rsidP="00413CB7">
            <w:pPr>
              <w:spacing w:after="0"/>
              <w:jc w:val="right"/>
              <w:rPr>
                <w:szCs w:val="20"/>
              </w:rPr>
            </w:pPr>
            <w:r w:rsidRPr="00413CB7">
              <w:rPr>
                <w:szCs w:val="20"/>
              </w:rPr>
              <w:t>25.3.2014</w:t>
            </w:r>
          </w:p>
        </w:tc>
      </w:tr>
      <w:tr w:rsidR="00413CB7" w:rsidRPr="00413CB7" w14:paraId="203BD1A4" w14:textId="77777777" w:rsidTr="005B36B0">
        <w:trPr>
          <w:trHeight w:val="20"/>
        </w:trPr>
        <w:tc>
          <w:tcPr>
            <w:tcW w:w="1756" w:type="pct"/>
            <w:noWrap/>
            <w:hideMark/>
          </w:tcPr>
          <w:p w14:paraId="7D3DD4D2" w14:textId="77777777" w:rsidR="00413CB7" w:rsidRPr="00413CB7" w:rsidRDefault="00413CB7" w:rsidP="00413CB7">
            <w:pPr>
              <w:spacing w:after="0"/>
              <w:jc w:val="left"/>
              <w:rPr>
                <w:szCs w:val="20"/>
              </w:rPr>
            </w:pPr>
            <w:r w:rsidRPr="00413CB7">
              <w:rPr>
                <w:szCs w:val="20"/>
              </w:rPr>
              <w:t>Gordon Andersen</w:t>
            </w:r>
          </w:p>
        </w:tc>
        <w:tc>
          <w:tcPr>
            <w:tcW w:w="1597" w:type="pct"/>
            <w:noWrap/>
            <w:hideMark/>
          </w:tcPr>
          <w:p w14:paraId="481A706E"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3957F46B" w14:textId="77777777" w:rsidR="00413CB7" w:rsidRPr="00413CB7" w:rsidRDefault="00413CB7" w:rsidP="00413CB7">
            <w:pPr>
              <w:spacing w:after="0"/>
              <w:ind w:right="113"/>
              <w:jc w:val="right"/>
              <w:rPr>
                <w:szCs w:val="20"/>
              </w:rPr>
            </w:pPr>
            <w:r w:rsidRPr="00413CB7">
              <w:rPr>
                <w:szCs w:val="20"/>
              </w:rPr>
              <w:t>23.08</w:t>
            </w:r>
          </w:p>
        </w:tc>
        <w:tc>
          <w:tcPr>
            <w:tcW w:w="770" w:type="pct"/>
            <w:noWrap/>
            <w:hideMark/>
          </w:tcPr>
          <w:p w14:paraId="7E4879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5C7D33" w14:textId="77777777" w:rsidR="00413CB7" w:rsidRPr="00413CB7" w:rsidRDefault="00413CB7" w:rsidP="00413CB7">
            <w:pPr>
              <w:spacing w:after="0"/>
              <w:jc w:val="right"/>
              <w:rPr>
                <w:szCs w:val="20"/>
              </w:rPr>
            </w:pPr>
            <w:r w:rsidRPr="00413CB7">
              <w:rPr>
                <w:szCs w:val="20"/>
              </w:rPr>
              <w:t>22.5.2014</w:t>
            </w:r>
          </w:p>
        </w:tc>
      </w:tr>
      <w:tr w:rsidR="00413CB7" w:rsidRPr="00413CB7" w14:paraId="2BFD53A2" w14:textId="77777777" w:rsidTr="005B36B0">
        <w:trPr>
          <w:trHeight w:val="20"/>
        </w:trPr>
        <w:tc>
          <w:tcPr>
            <w:tcW w:w="1756" w:type="pct"/>
            <w:noWrap/>
            <w:hideMark/>
          </w:tcPr>
          <w:p w14:paraId="31E63853" w14:textId="77777777" w:rsidR="00413CB7" w:rsidRPr="00413CB7" w:rsidRDefault="00413CB7" w:rsidP="00413CB7">
            <w:pPr>
              <w:spacing w:after="0"/>
              <w:jc w:val="left"/>
              <w:rPr>
                <w:szCs w:val="20"/>
              </w:rPr>
            </w:pPr>
            <w:r w:rsidRPr="00413CB7">
              <w:rPr>
                <w:szCs w:val="20"/>
              </w:rPr>
              <w:t>Gordon Andersen</w:t>
            </w:r>
          </w:p>
        </w:tc>
        <w:tc>
          <w:tcPr>
            <w:tcW w:w="1597" w:type="pct"/>
            <w:noWrap/>
            <w:hideMark/>
          </w:tcPr>
          <w:p w14:paraId="680BA762"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222155A3" w14:textId="77777777" w:rsidR="00413CB7" w:rsidRPr="00413CB7" w:rsidRDefault="00413CB7" w:rsidP="00413CB7">
            <w:pPr>
              <w:spacing w:after="0"/>
              <w:ind w:right="113"/>
              <w:jc w:val="right"/>
              <w:rPr>
                <w:szCs w:val="20"/>
              </w:rPr>
            </w:pPr>
            <w:r w:rsidRPr="00413CB7">
              <w:rPr>
                <w:szCs w:val="20"/>
              </w:rPr>
              <w:t>13.18</w:t>
            </w:r>
          </w:p>
        </w:tc>
        <w:tc>
          <w:tcPr>
            <w:tcW w:w="770" w:type="pct"/>
            <w:noWrap/>
            <w:hideMark/>
          </w:tcPr>
          <w:p w14:paraId="73DF0B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C66429" w14:textId="77777777" w:rsidR="00413CB7" w:rsidRPr="00413CB7" w:rsidRDefault="00413CB7" w:rsidP="00413CB7">
            <w:pPr>
              <w:spacing w:after="0"/>
              <w:jc w:val="right"/>
              <w:rPr>
                <w:szCs w:val="20"/>
              </w:rPr>
            </w:pPr>
            <w:r w:rsidRPr="00413CB7">
              <w:rPr>
                <w:szCs w:val="20"/>
              </w:rPr>
              <w:t>22.5.2014</w:t>
            </w:r>
          </w:p>
        </w:tc>
      </w:tr>
      <w:tr w:rsidR="00413CB7" w:rsidRPr="00413CB7" w14:paraId="5B6DDE75" w14:textId="77777777" w:rsidTr="005B36B0">
        <w:trPr>
          <w:trHeight w:val="20"/>
        </w:trPr>
        <w:tc>
          <w:tcPr>
            <w:tcW w:w="1756" w:type="pct"/>
            <w:noWrap/>
            <w:hideMark/>
          </w:tcPr>
          <w:p w14:paraId="307E466B" w14:textId="77777777" w:rsidR="00413CB7" w:rsidRPr="00413CB7" w:rsidRDefault="00413CB7" w:rsidP="00413CB7">
            <w:pPr>
              <w:spacing w:after="0"/>
              <w:jc w:val="left"/>
              <w:rPr>
                <w:szCs w:val="20"/>
              </w:rPr>
            </w:pPr>
            <w:r w:rsidRPr="00413CB7">
              <w:rPr>
                <w:szCs w:val="20"/>
              </w:rPr>
              <w:t>Gordon Lawrence</w:t>
            </w:r>
          </w:p>
        </w:tc>
        <w:tc>
          <w:tcPr>
            <w:tcW w:w="1597" w:type="pct"/>
            <w:noWrap/>
            <w:hideMark/>
          </w:tcPr>
          <w:p w14:paraId="7760452B" w14:textId="77777777" w:rsidR="00413CB7" w:rsidRPr="00413CB7" w:rsidRDefault="00413CB7" w:rsidP="00413CB7">
            <w:pPr>
              <w:spacing w:after="0"/>
              <w:ind w:left="113"/>
              <w:jc w:val="left"/>
              <w:rPr>
                <w:szCs w:val="20"/>
              </w:rPr>
            </w:pPr>
            <w:r w:rsidRPr="00413CB7">
              <w:rPr>
                <w:szCs w:val="20"/>
              </w:rPr>
              <w:t>MINNIPA, SA 5654</w:t>
            </w:r>
          </w:p>
        </w:tc>
        <w:tc>
          <w:tcPr>
            <w:tcW w:w="424" w:type="pct"/>
            <w:noWrap/>
            <w:hideMark/>
          </w:tcPr>
          <w:p w14:paraId="434A7BB5" w14:textId="77777777" w:rsidR="00413CB7" w:rsidRPr="00413CB7" w:rsidRDefault="00413CB7" w:rsidP="00413CB7">
            <w:pPr>
              <w:spacing w:after="0"/>
              <w:ind w:right="113"/>
              <w:jc w:val="right"/>
              <w:rPr>
                <w:szCs w:val="20"/>
              </w:rPr>
            </w:pPr>
            <w:r w:rsidRPr="00413CB7">
              <w:rPr>
                <w:szCs w:val="20"/>
              </w:rPr>
              <w:t>18.85</w:t>
            </w:r>
          </w:p>
        </w:tc>
        <w:tc>
          <w:tcPr>
            <w:tcW w:w="770" w:type="pct"/>
            <w:noWrap/>
            <w:hideMark/>
          </w:tcPr>
          <w:p w14:paraId="1B7896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36BFED" w14:textId="77777777" w:rsidR="00413CB7" w:rsidRPr="00413CB7" w:rsidRDefault="00413CB7" w:rsidP="00413CB7">
            <w:pPr>
              <w:spacing w:after="0"/>
              <w:jc w:val="right"/>
              <w:rPr>
                <w:szCs w:val="20"/>
              </w:rPr>
            </w:pPr>
            <w:r w:rsidRPr="00413CB7">
              <w:rPr>
                <w:szCs w:val="20"/>
              </w:rPr>
              <w:t>22.1.2014</w:t>
            </w:r>
          </w:p>
        </w:tc>
      </w:tr>
      <w:tr w:rsidR="00413CB7" w:rsidRPr="00413CB7" w14:paraId="7CC657BD" w14:textId="77777777" w:rsidTr="005B36B0">
        <w:trPr>
          <w:trHeight w:val="20"/>
        </w:trPr>
        <w:tc>
          <w:tcPr>
            <w:tcW w:w="1756" w:type="pct"/>
            <w:noWrap/>
            <w:hideMark/>
          </w:tcPr>
          <w:p w14:paraId="20FC15FB" w14:textId="77777777" w:rsidR="00413CB7" w:rsidRPr="00413CB7" w:rsidRDefault="00413CB7" w:rsidP="00413CB7">
            <w:pPr>
              <w:spacing w:after="0"/>
              <w:jc w:val="left"/>
              <w:rPr>
                <w:szCs w:val="20"/>
              </w:rPr>
            </w:pPr>
            <w:r w:rsidRPr="00413CB7">
              <w:rPr>
                <w:szCs w:val="20"/>
              </w:rPr>
              <w:t>Gordon McKenzie</w:t>
            </w:r>
          </w:p>
        </w:tc>
        <w:tc>
          <w:tcPr>
            <w:tcW w:w="1597" w:type="pct"/>
            <w:noWrap/>
            <w:hideMark/>
          </w:tcPr>
          <w:p w14:paraId="01E4121B" w14:textId="77777777"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14:paraId="25975A12" w14:textId="77777777" w:rsidR="00413CB7" w:rsidRPr="00413CB7" w:rsidRDefault="00413CB7" w:rsidP="00413CB7">
            <w:pPr>
              <w:spacing w:after="0"/>
              <w:ind w:right="113"/>
              <w:jc w:val="right"/>
              <w:rPr>
                <w:szCs w:val="20"/>
              </w:rPr>
            </w:pPr>
            <w:r w:rsidRPr="00413CB7">
              <w:rPr>
                <w:szCs w:val="20"/>
              </w:rPr>
              <w:t>209.15</w:t>
            </w:r>
          </w:p>
        </w:tc>
        <w:tc>
          <w:tcPr>
            <w:tcW w:w="770" w:type="pct"/>
            <w:noWrap/>
            <w:hideMark/>
          </w:tcPr>
          <w:p w14:paraId="3A672A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CBBAB4" w14:textId="77777777" w:rsidR="00413CB7" w:rsidRPr="00413CB7" w:rsidRDefault="00413CB7" w:rsidP="00413CB7">
            <w:pPr>
              <w:spacing w:after="0"/>
              <w:jc w:val="right"/>
              <w:rPr>
                <w:szCs w:val="20"/>
              </w:rPr>
            </w:pPr>
            <w:r w:rsidRPr="00413CB7">
              <w:rPr>
                <w:szCs w:val="20"/>
              </w:rPr>
              <w:t>1.7.2014</w:t>
            </w:r>
          </w:p>
        </w:tc>
      </w:tr>
      <w:tr w:rsidR="00413CB7" w:rsidRPr="00413CB7" w14:paraId="085141BA" w14:textId="77777777" w:rsidTr="005B36B0">
        <w:trPr>
          <w:trHeight w:val="20"/>
        </w:trPr>
        <w:tc>
          <w:tcPr>
            <w:tcW w:w="1756" w:type="pct"/>
            <w:noWrap/>
            <w:hideMark/>
          </w:tcPr>
          <w:p w14:paraId="6020F162" w14:textId="77777777" w:rsidR="00413CB7" w:rsidRPr="00413CB7" w:rsidRDefault="00413CB7" w:rsidP="00413CB7">
            <w:pPr>
              <w:spacing w:after="0"/>
              <w:jc w:val="left"/>
              <w:rPr>
                <w:szCs w:val="20"/>
              </w:rPr>
            </w:pPr>
            <w:r w:rsidRPr="00413CB7">
              <w:rPr>
                <w:szCs w:val="20"/>
              </w:rPr>
              <w:t>Gordon McDill</w:t>
            </w:r>
          </w:p>
        </w:tc>
        <w:tc>
          <w:tcPr>
            <w:tcW w:w="1597" w:type="pct"/>
            <w:noWrap/>
            <w:hideMark/>
          </w:tcPr>
          <w:p w14:paraId="6AD92307"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2721A8FF"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515D16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30559C" w14:textId="77777777" w:rsidR="00413CB7" w:rsidRPr="00413CB7" w:rsidRDefault="00413CB7" w:rsidP="00413CB7">
            <w:pPr>
              <w:spacing w:after="0"/>
              <w:jc w:val="right"/>
              <w:rPr>
                <w:szCs w:val="20"/>
              </w:rPr>
            </w:pPr>
            <w:r w:rsidRPr="00413CB7">
              <w:rPr>
                <w:szCs w:val="20"/>
              </w:rPr>
              <w:t>14.4.2014</w:t>
            </w:r>
          </w:p>
        </w:tc>
      </w:tr>
      <w:tr w:rsidR="00413CB7" w:rsidRPr="00413CB7" w14:paraId="0CE539B9" w14:textId="77777777" w:rsidTr="005B36B0">
        <w:trPr>
          <w:trHeight w:val="20"/>
        </w:trPr>
        <w:tc>
          <w:tcPr>
            <w:tcW w:w="1756" w:type="pct"/>
            <w:noWrap/>
            <w:hideMark/>
          </w:tcPr>
          <w:p w14:paraId="30534062" w14:textId="77777777" w:rsidR="00413CB7" w:rsidRPr="00413CB7" w:rsidRDefault="00413CB7" w:rsidP="00413CB7">
            <w:pPr>
              <w:spacing w:after="0"/>
              <w:jc w:val="left"/>
              <w:rPr>
                <w:szCs w:val="20"/>
              </w:rPr>
            </w:pPr>
            <w:r w:rsidRPr="00413CB7">
              <w:rPr>
                <w:szCs w:val="20"/>
              </w:rPr>
              <w:t>Gottabe Fish</w:t>
            </w:r>
          </w:p>
        </w:tc>
        <w:tc>
          <w:tcPr>
            <w:tcW w:w="1597" w:type="pct"/>
            <w:noWrap/>
            <w:hideMark/>
          </w:tcPr>
          <w:p w14:paraId="04D9B1D8" w14:textId="77777777"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14:paraId="2E884E76" w14:textId="77777777" w:rsidR="00413CB7" w:rsidRPr="00413CB7" w:rsidRDefault="00413CB7" w:rsidP="00413CB7">
            <w:pPr>
              <w:spacing w:after="0"/>
              <w:ind w:right="113"/>
              <w:jc w:val="right"/>
              <w:rPr>
                <w:szCs w:val="20"/>
              </w:rPr>
            </w:pPr>
            <w:r w:rsidRPr="00413CB7">
              <w:rPr>
                <w:szCs w:val="20"/>
              </w:rPr>
              <w:t>25.72</w:t>
            </w:r>
          </w:p>
        </w:tc>
        <w:tc>
          <w:tcPr>
            <w:tcW w:w="770" w:type="pct"/>
            <w:noWrap/>
            <w:hideMark/>
          </w:tcPr>
          <w:p w14:paraId="3E36D8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0AC2EF" w14:textId="77777777" w:rsidR="00413CB7" w:rsidRPr="00413CB7" w:rsidRDefault="00413CB7" w:rsidP="00413CB7">
            <w:pPr>
              <w:spacing w:after="0"/>
              <w:jc w:val="right"/>
              <w:rPr>
                <w:szCs w:val="20"/>
              </w:rPr>
            </w:pPr>
            <w:r w:rsidRPr="00413CB7">
              <w:rPr>
                <w:szCs w:val="20"/>
              </w:rPr>
              <w:t>22.11.2013</w:t>
            </w:r>
          </w:p>
        </w:tc>
      </w:tr>
      <w:tr w:rsidR="00413CB7" w:rsidRPr="00413CB7" w14:paraId="3A16A853" w14:textId="77777777" w:rsidTr="005B36B0">
        <w:trPr>
          <w:trHeight w:val="20"/>
        </w:trPr>
        <w:tc>
          <w:tcPr>
            <w:tcW w:w="1756" w:type="pct"/>
            <w:noWrap/>
            <w:hideMark/>
          </w:tcPr>
          <w:p w14:paraId="50E41B17" w14:textId="77777777" w:rsidR="00413CB7" w:rsidRPr="00413CB7" w:rsidRDefault="00413CB7" w:rsidP="00413CB7">
            <w:pPr>
              <w:spacing w:after="0"/>
              <w:jc w:val="left"/>
              <w:rPr>
                <w:szCs w:val="20"/>
              </w:rPr>
            </w:pPr>
            <w:r w:rsidRPr="00413CB7">
              <w:rPr>
                <w:szCs w:val="20"/>
              </w:rPr>
              <w:t>Grace Abellana Nogas</w:t>
            </w:r>
          </w:p>
        </w:tc>
        <w:tc>
          <w:tcPr>
            <w:tcW w:w="1597" w:type="pct"/>
            <w:noWrap/>
            <w:hideMark/>
          </w:tcPr>
          <w:p w14:paraId="59F013A0"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6A2DCBE5" w14:textId="77777777" w:rsidR="00413CB7" w:rsidRPr="00413CB7" w:rsidRDefault="00413CB7" w:rsidP="00413CB7">
            <w:pPr>
              <w:spacing w:after="0"/>
              <w:ind w:right="113"/>
              <w:jc w:val="right"/>
              <w:rPr>
                <w:szCs w:val="20"/>
              </w:rPr>
            </w:pPr>
            <w:r w:rsidRPr="00413CB7">
              <w:rPr>
                <w:szCs w:val="20"/>
              </w:rPr>
              <w:t>23.59</w:t>
            </w:r>
          </w:p>
        </w:tc>
        <w:tc>
          <w:tcPr>
            <w:tcW w:w="770" w:type="pct"/>
            <w:noWrap/>
            <w:hideMark/>
          </w:tcPr>
          <w:p w14:paraId="79F40A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372F19" w14:textId="77777777" w:rsidR="00413CB7" w:rsidRPr="00413CB7" w:rsidRDefault="00413CB7" w:rsidP="00413CB7">
            <w:pPr>
              <w:spacing w:after="0"/>
              <w:jc w:val="right"/>
              <w:rPr>
                <w:szCs w:val="20"/>
              </w:rPr>
            </w:pPr>
            <w:r w:rsidRPr="00413CB7">
              <w:rPr>
                <w:szCs w:val="20"/>
              </w:rPr>
              <w:t>23.9.2014</w:t>
            </w:r>
          </w:p>
        </w:tc>
      </w:tr>
      <w:tr w:rsidR="00413CB7" w:rsidRPr="00413CB7" w14:paraId="11718AE2" w14:textId="77777777" w:rsidTr="005B36B0">
        <w:trPr>
          <w:trHeight w:val="20"/>
        </w:trPr>
        <w:tc>
          <w:tcPr>
            <w:tcW w:w="1756" w:type="pct"/>
            <w:noWrap/>
            <w:hideMark/>
          </w:tcPr>
          <w:p w14:paraId="1244549E" w14:textId="77777777" w:rsidR="00413CB7" w:rsidRPr="00413CB7" w:rsidRDefault="00413CB7" w:rsidP="00413CB7">
            <w:pPr>
              <w:spacing w:after="0"/>
              <w:jc w:val="left"/>
              <w:rPr>
                <w:szCs w:val="20"/>
              </w:rPr>
            </w:pPr>
            <w:r w:rsidRPr="00413CB7">
              <w:rPr>
                <w:szCs w:val="20"/>
              </w:rPr>
              <w:t>Grace Cooper</w:t>
            </w:r>
          </w:p>
        </w:tc>
        <w:tc>
          <w:tcPr>
            <w:tcW w:w="1597" w:type="pct"/>
            <w:noWrap/>
            <w:hideMark/>
          </w:tcPr>
          <w:p w14:paraId="626EEA6B" w14:textId="77777777"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14:paraId="5423ED7A" w14:textId="77777777" w:rsidR="00413CB7" w:rsidRPr="00413CB7" w:rsidRDefault="00413CB7" w:rsidP="00413CB7">
            <w:pPr>
              <w:spacing w:after="0"/>
              <w:ind w:right="113"/>
              <w:jc w:val="right"/>
              <w:rPr>
                <w:szCs w:val="20"/>
              </w:rPr>
            </w:pPr>
            <w:r w:rsidRPr="00413CB7">
              <w:rPr>
                <w:szCs w:val="20"/>
              </w:rPr>
              <w:t>10.44</w:t>
            </w:r>
          </w:p>
        </w:tc>
        <w:tc>
          <w:tcPr>
            <w:tcW w:w="770" w:type="pct"/>
            <w:noWrap/>
            <w:hideMark/>
          </w:tcPr>
          <w:p w14:paraId="015A3C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D5E2FA" w14:textId="77777777" w:rsidR="00413CB7" w:rsidRPr="00413CB7" w:rsidRDefault="00413CB7" w:rsidP="00413CB7">
            <w:pPr>
              <w:spacing w:after="0"/>
              <w:jc w:val="right"/>
              <w:rPr>
                <w:szCs w:val="20"/>
              </w:rPr>
            </w:pPr>
            <w:r w:rsidRPr="00413CB7">
              <w:rPr>
                <w:szCs w:val="20"/>
              </w:rPr>
              <w:t>2.10.2014</w:t>
            </w:r>
          </w:p>
        </w:tc>
      </w:tr>
      <w:tr w:rsidR="00413CB7" w:rsidRPr="00413CB7" w14:paraId="2F2207AA" w14:textId="77777777" w:rsidTr="005B36B0">
        <w:trPr>
          <w:trHeight w:val="20"/>
        </w:trPr>
        <w:tc>
          <w:tcPr>
            <w:tcW w:w="1756" w:type="pct"/>
            <w:noWrap/>
            <w:hideMark/>
          </w:tcPr>
          <w:p w14:paraId="4BE9BB12" w14:textId="77777777" w:rsidR="00413CB7" w:rsidRPr="00413CB7" w:rsidRDefault="00413CB7" w:rsidP="00413CB7">
            <w:pPr>
              <w:spacing w:after="0"/>
              <w:jc w:val="left"/>
              <w:rPr>
                <w:szCs w:val="20"/>
              </w:rPr>
            </w:pPr>
            <w:r w:rsidRPr="00413CB7">
              <w:rPr>
                <w:szCs w:val="20"/>
              </w:rPr>
              <w:t>Grace Rossell</w:t>
            </w:r>
          </w:p>
        </w:tc>
        <w:tc>
          <w:tcPr>
            <w:tcW w:w="1597" w:type="pct"/>
            <w:noWrap/>
            <w:hideMark/>
          </w:tcPr>
          <w:p w14:paraId="60BA7981" w14:textId="77777777" w:rsidR="00413CB7" w:rsidRPr="00413CB7" w:rsidRDefault="00413CB7" w:rsidP="00413CB7">
            <w:pPr>
              <w:spacing w:after="0"/>
              <w:ind w:left="113"/>
              <w:jc w:val="left"/>
              <w:rPr>
                <w:szCs w:val="20"/>
              </w:rPr>
            </w:pPr>
            <w:r w:rsidRPr="00413CB7">
              <w:rPr>
                <w:szCs w:val="20"/>
              </w:rPr>
              <w:t>BURRA, SA 5417</w:t>
            </w:r>
          </w:p>
        </w:tc>
        <w:tc>
          <w:tcPr>
            <w:tcW w:w="424" w:type="pct"/>
            <w:noWrap/>
            <w:hideMark/>
          </w:tcPr>
          <w:p w14:paraId="6CD42D24" w14:textId="77777777" w:rsidR="00413CB7" w:rsidRPr="00413CB7" w:rsidRDefault="00413CB7" w:rsidP="00413CB7">
            <w:pPr>
              <w:spacing w:after="0"/>
              <w:ind w:right="113"/>
              <w:jc w:val="right"/>
              <w:rPr>
                <w:szCs w:val="20"/>
              </w:rPr>
            </w:pPr>
            <w:r w:rsidRPr="00413CB7">
              <w:rPr>
                <w:szCs w:val="20"/>
              </w:rPr>
              <w:t>143.20</w:t>
            </w:r>
          </w:p>
        </w:tc>
        <w:tc>
          <w:tcPr>
            <w:tcW w:w="770" w:type="pct"/>
            <w:noWrap/>
            <w:hideMark/>
          </w:tcPr>
          <w:p w14:paraId="22D4B1C5" w14:textId="77777777" w:rsidR="00413CB7" w:rsidRPr="00413CB7" w:rsidRDefault="00413CB7" w:rsidP="00413CB7">
            <w:pPr>
              <w:spacing w:after="0"/>
              <w:ind w:left="170"/>
              <w:jc w:val="left"/>
              <w:rPr>
                <w:szCs w:val="20"/>
              </w:rPr>
            </w:pPr>
            <w:r w:rsidRPr="00413CB7">
              <w:rPr>
                <w:szCs w:val="20"/>
              </w:rPr>
              <w:t>Refund 200033</w:t>
            </w:r>
          </w:p>
        </w:tc>
        <w:tc>
          <w:tcPr>
            <w:tcW w:w="453" w:type="pct"/>
            <w:noWrap/>
            <w:hideMark/>
          </w:tcPr>
          <w:p w14:paraId="54B4976D" w14:textId="77777777" w:rsidR="00413CB7" w:rsidRPr="00413CB7" w:rsidRDefault="00413CB7" w:rsidP="00413CB7">
            <w:pPr>
              <w:spacing w:after="0"/>
              <w:jc w:val="right"/>
              <w:rPr>
                <w:szCs w:val="20"/>
              </w:rPr>
            </w:pPr>
            <w:r w:rsidRPr="00413CB7">
              <w:rPr>
                <w:szCs w:val="20"/>
              </w:rPr>
              <w:t>22.11.2013</w:t>
            </w:r>
          </w:p>
        </w:tc>
      </w:tr>
      <w:tr w:rsidR="00413CB7" w:rsidRPr="00413CB7" w14:paraId="5443BFC4" w14:textId="77777777" w:rsidTr="005B36B0">
        <w:trPr>
          <w:trHeight w:val="20"/>
        </w:trPr>
        <w:tc>
          <w:tcPr>
            <w:tcW w:w="1756" w:type="pct"/>
            <w:noWrap/>
            <w:hideMark/>
          </w:tcPr>
          <w:p w14:paraId="478CE125" w14:textId="77777777" w:rsidR="00413CB7" w:rsidRPr="00413CB7" w:rsidRDefault="00413CB7" w:rsidP="00413CB7">
            <w:pPr>
              <w:spacing w:after="0"/>
              <w:jc w:val="left"/>
              <w:rPr>
                <w:szCs w:val="20"/>
              </w:rPr>
            </w:pPr>
            <w:r w:rsidRPr="00413CB7">
              <w:rPr>
                <w:szCs w:val="20"/>
              </w:rPr>
              <w:t>Graeme Chapman</w:t>
            </w:r>
          </w:p>
        </w:tc>
        <w:tc>
          <w:tcPr>
            <w:tcW w:w="1597" w:type="pct"/>
            <w:noWrap/>
            <w:hideMark/>
          </w:tcPr>
          <w:p w14:paraId="02A620DC"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3A475849" w14:textId="77777777" w:rsidR="00413CB7" w:rsidRPr="00413CB7" w:rsidRDefault="00413CB7" w:rsidP="00413CB7">
            <w:pPr>
              <w:spacing w:after="0"/>
              <w:ind w:right="113"/>
              <w:jc w:val="right"/>
              <w:rPr>
                <w:szCs w:val="20"/>
              </w:rPr>
            </w:pPr>
            <w:r w:rsidRPr="00413CB7">
              <w:rPr>
                <w:szCs w:val="20"/>
              </w:rPr>
              <w:t>15.79</w:t>
            </w:r>
          </w:p>
        </w:tc>
        <w:tc>
          <w:tcPr>
            <w:tcW w:w="770" w:type="pct"/>
            <w:noWrap/>
            <w:hideMark/>
          </w:tcPr>
          <w:p w14:paraId="5E12C3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E24A29" w14:textId="77777777" w:rsidR="00413CB7" w:rsidRPr="00413CB7" w:rsidRDefault="00413CB7" w:rsidP="00413CB7">
            <w:pPr>
              <w:spacing w:after="0"/>
              <w:jc w:val="right"/>
              <w:rPr>
                <w:szCs w:val="20"/>
              </w:rPr>
            </w:pPr>
            <w:r w:rsidRPr="00413CB7">
              <w:rPr>
                <w:szCs w:val="20"/>
              </w:rPr>
              <w:t>21.8.2014</w:t>
            </w:r>
          </w:p>
        </w:tc>
      </w:tr>
      <w:tr w:rsidR="00413CB7" w:rsidRPr="00413CB7" w14:paraId="130E76CC" w14:textId="77777777" w:rsidTr="005B36B0">
        <w:trPr>
          <w:trHeight w:val="20"/>
        </w:trPr>
        <w:tc>
          <w:tcPr>
            <w:tcW w:w="1756" w:type="pct"/>
            <w:noWrap/>
            <w:hideMark/>
          </w:tcPr>
          <w:p w14:paraId="462096DF" w14:textId="77777777" w:rsidR="00413CB7" w:rsidRPr="00413CB7" w:rsidRDefault="00413CB7" w:rsidP="00413CB7">
            <w:pPr>
              <w:spacing w:after="0"/>
              <w:jc w:val="left"/>
              <w:rPr>
                <w:szCs w:val="20"/>
              </w:rPr>
            </w:pPr>
            <w:r w:rsidRPr="00413CB7">
              <w:rPr>
                <w:szCs w:val="20"/>
              </w:rPr>
              <w:t>Graeme Cross</w:t>
            </w:r>
          </w:p>
        </w:tc>
        <w:tc>
          <w:tcPr>
            <w:tcW w:w="1597" w:type="pct"/>
            <w:noWrap/>
            <w:hideMark/>
          </w:tcPr>
          <w:p w14:paraId="6B48CC97" w14:textId="77777777" w:rsidR="00413CB7" w:rsidRPr="00413CB7" w:rsidRDefault="00413CB7" w:rsidP="00413CB7">
            <w:pPr>
              <w:spacing w:after="0"/>
              <w:ind w:left="113"/>
              <w:jc w:val="left"/>
              <w:rPr>
                <w:szCs w:val="20"/>
              </w:rPr>
            </w:pPr>
            <w:r w:rsidRPr="00413CB7">
              <w:rPr>
                <w:szCs w:val="20"/>
              </w:rPr>
              <w:t>NETLEY, SA 5037</w:t>
            </w:r>
          </w:p>
        </w:tc>
        <w:tc>
          <w:tcPr>
            <w:tcW w:w="424" w:type="pct"/>
            <w:noWrap/>
            <w:hideMark/>
          </w:tcPr>
          <w:p w14:paraId="62DDA60E" w14:textId="77777777" w:rsidR="00413CB7" w:rsidRPr="00413CB7" w:rsidRDefault="00413CB7" w:rsidP="00413CB7">
            <w:pPr>
              <w:spacing w:after="0"/>
              <w:ind w:right="113"/>
              <w:jc w:val="right"/>
              <w:rPr>
                <w:szCs w:val="20"/>
              </w:rPr>
            </w:pPr>
            <w:r w:rsidRPr="00413CB7">
              <w:rPr>
                <w:szCs w:val="20"/>
              </w:rPr>
              <w:t>200.00</w:t>
            </w:r>
          </w:p>
        </w:tc>
        <w:tc>
          <w:tcPr>
            <w:tcW w:w="770" w:type="pct"/>
            <w:noWrap/>
            <w:hideMark/>
          </w:tcPr>
          <w:p w14:paraId="6C3841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421438" w14:textId="77777777" w:rsidR="00413CB7" w:rsidRPr="00413CB7" w:rsidRDefault="00413CB7" w:rsidP="00413CB7">
            <w:pPr>
              <w:spacing w:after="0"/>
              <w:jc w:val="right"/>
              <w:rPr>
                <w:szCs w:val="20"/>
              </w:rPr>
            </w:pPr>
            <w:r w:rsidRPr="00413CB7">
              <w:rPr>
                <w:szCs w:val="20"/>
              </w:rPr>
              <w:t>24.1.2013</w:t>
            </w:r>
          </w:p>
        </w:tc>
      </w:tr>
      <w:tr w:rsidR="00413CB7" w:rsidRPr="00413CB7" w14:paraId="541CD75B" w14:textId="77777777" w:rsidTr="005B36B0">
        <w:trPr>
          <w:trHeight w:val="20"/>
        </w:trPr>
        <w:tc>
          <w:tcPr>
            <w:tcW w:w="1756" w:type="pct"/>
            <w:noWrap/>
            <w:hideMark/>
          </w:tcPr>
          <w:p w14:paraId="2CF02A68" w14:textId="77777777" w:rsidR="00413CB7" w:rsidRPr="00413CB7" w:rsidRDefault="00413CB7" w:rsidP="00413CB7">
            <w:pPr>
              <w:spacing w:after="0"/>
              <w:jc w:val="left"/>
              <w:rPr>
                <w:szCs w:val="20"/>
              </w:rPr>
            </w:pPr>
            <w:r w:rsidRPr="00413CB7">
              <w:rPr>
                <w:szCs w:val="20"/>
              </w:rPr>
              <w:t>Graeme Hartmann</w:t>
            </w:r>
          </w:p>
        </w:tc>
        <w:tc>
          <w:tcPr>
            <w:tcW w:w="1597" w:type="pct"/>
            <w:noWrap/>
            <w:hideMark/>
          </w:tcPr>
          <w:p w14:paraId="14979766" w14:textId="77777777" w:rsidR="00413CB7" w:rsidRPr="00413CB7" w:rsidRDefault="00413CB7" w:rsidP="00413CB7">
            <w:pPr>
              <w:spacing w:after="0"/>
              <w:ind w:left="113"/>
              <w:jc w:val="left"/>
              <w:rPr>
                <w:szCs w:val="20"/>
              </w:rPr>
            </w:pPr>
            <w:r w:rsidRPr="00413CB7">
              <w:rPr>
                <w:szCs w:val="20"/>
              </w:rPr>
              <w:t>KINGSTON SE, SA 5275</w:t>
            </w:r>
          </w:p>
        </w:tc>
        <w:tc>
          <w:tcPr>
            <w:tcW w:w="424" w:type="pct"/>
            <w:noWrap/>
            <w:hideMark/>
          </w:tcPr>
          <w:p w14:paraId="1697DFB3" w14:textId="77777777" w:rsidR="00413CB7" w:rsidRPr="00413CB7" w:rsidRDefault="00413CB7" w:rsidP="00413CB7">
            <w:pPr>
              <w:spacing w:after="0"/>
              <w:ind w:right="113"/>
              <w:jc w:val="right"/>
              <w:rPr>
                <w:szCs w:val="20"/>
              </w:rPr>
            </w:pPr>
            <w:r w:rsidRPr="00413CB7">
              <w:rPr>
                <w:szCs w:val="20"/>
              </w:rPr>
              <w:t>11.50</w:t>
            </w:r>
          </w:p>
        </w:tc>
        <w:tc>
          <w:tcPr>
            <w:tcW w:w="770" w:type="pct"/>
            <w:noWrap/>
            <w:hideMark/>
          </w:tcPr>
          <w:p w14:paraId="5B6D9F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9F44BD" w14:textId="77777777" w:rsidR="00413CB7" w:rsidRPr="00413CB7" w:rsidRDefault="00413CB7" w:rsidP="00413CB7">
            <w:pPr>
              <w:spacing w:after="0"/>
              <w:jc w:val="right"/>
              <w:rPr>
                <w:szCs w:val="20"/>
              </w:rPr>
            </w:pPr>
            <w:r w:rsidRPr="00413CB7">
              <w:rPr>
                <w:szCs w:val="20"/>
              </w:rPr>
              <w:t>24.7.2013</w:t>
            </w:r>
          </w:p>
        </w:tc>
      </w:tr>
      <w:tr w:rsidR="00413CB7" w:rsidRPr="00413CB7" w14:paraId="56F5BD9B" w14:textId="77777777" w:rsidTr="005B36B0">
        <w:trPr>
          <w:trHeight w:val="20"/>
        </w:trPr>
        <w:tc>
          <w:tcPr>
            <w:tcW w:w="1756" w:type="pct"/>
            <w:noWrap/>
            <w:hideMark/>
          </w:tcPr>
          <w:p w14:paraId="717EAFF2" w14:textId="77777777" w:rsidR="00413CB7" w:rsidRPr="00413CB7" w:rsidRDefault="00413CB7" w:rsidP="00413CB7">
            <w:pPr>
              <w:spacing w:after="0"/>
              <w:jc w:val="left"/>
              <w:rPr>
                <w:szCs w:val="20"/>
              </w:rPr>
            </w:pPr>
            <w:r w:rsidRPr="00413CB7">
              <w:rPr>
                <w:szCs w:val="20"/>
              </w:rPr>
              <w:t>Graeme Johnson</w:t>
            </w:r>
          </w:p>
        </w:tc>
        <w:tc>
          <w:tcPr>
            <w:tcW w:w="1597" w:type="pct"/>
            <w:noWrap/>
            <w:hideMark/>
          </w:tcPr>
          <w:p w14:paraId="2430DAB7"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01436571" w14:textId="77777777" w:rsidR="00413CB7" w:rsidRPr="00413CB7" w:rsidRDefault="00413CB7" w:rsidP="00413CB7">
            <w:pPr>
              <w:spacing w:after="0"/>
              <w:ind w:right="113"/>
              <w:jc w:val="right"/>
              <w:rPr>
                <w:szCs w:val="20"/>
              </w:rPr>
            </w:pPr>
            <w:r w:rsidRPr="00413CB7">
              <w:rPr>
                <w:szCs w:val="20"/>
              </w:rPr>
              <w:t>55.00</w:t>
            </w:r>
          </w:p>
        </w:tc>
        <w:tc>
          <w:tcPr>
            <w:tcW w:w="770" w:type="pct"/>
            <w:noWrap/>
            <w:hideMark/>
          </w:tcPr>
          <w:p w14:paraId="119754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8052CF" w14:textId="77777777" w:rsidR="00413CB7" w:rsidRPr="00413CB7" w:rsidRDefault="00413CB7" w:rsidP="00413CB7">
            <w:pPr>
              <w:spacing w:after="0"/>
              <w:jc w:val="right"/>
              <w:rPr>
                <w:szCs w:val="20"/>
              </w:rPr>
            </w:pPr>
            <w:r w:rsidRPr="00413CB7">
              <w:rPr>
                <w:szCs w:val="20"/>
              </w:rPr>
              <w:t>23.12.2013</w:t>
            </w:r>
          </w:p>
        </w:tc>
      </w:tr>
      <w:tr w:rsidR="00413CB7" w:rsidRPr="00413CB7" w14:paraId="2B4DD613" w14:textId="77777777" w:rsidTr="005B36B0">
        <w:trPr>
          <w:trHeight w:val="20"/>
        </w:trPr>
        <w:tc>
          <w:tcPr>
            <w:tcW w:w="1756" w:type="pct"/>
            <w:noWrap/>
            <w:hideMark/>
          </w:tcPr>
          <w:p w14:paraId="2C77C2D8" w14:textId="77777777" w:rsidR="00413CB7" w:rsidRPr="00413CB7" w:rsidRDefault="00413CB7" w:rsidP="00413CB7">
            <w:pPr>
              <w:spacing w:after="0"/>
              <w:jc w:val="left"/>
              <w:rPr>
                <w:szCs w:val="20"/>
              </w:rPr>
            </w:pPr>
            <w:r w:rsidRPr="00413CB7">
              <w:rPr>
                <w:szCs w:val="20"/>
              </w:rPr>
              <w:lastRenderedPageBreak/>
              <w:t>Graeme Kingsley Williams</w:t>
            </w:r>
          </w:p>
        </w:tc>
        <w:tc>
          <w:tcPr>
            <w:tcW w:w="1597" w:type="pct"/>
            <w:noWrap/>
            <w:hideMark/>
          </w:tcPr>
          <w:p w14:paraId="097AA2A7"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40BE8D67" w14:textId="77777777" w:rsidR="00413CB7" w:rsidRPr="00413CB7" w:rsidRDefault="00413CB7" w:rsidP="00413CB7">
            <w:pPr>
              <w:spacing w:after="0"/>
              <w:ind w:right="113"/>
              <w:jc w:val="right"/>
              <w:rPr>
                <w:szCs w:val="20"/>
              </w:rPr>
            </w:pPr>
            <w:r w:rsidRPr="00413CB7">
              <w:rPr>
                <w:szCs w:val="20"/>
              </w:rPr>
              <w:t>12.56</w:t>
            </w:r>
          </w:p>
        </w:tc>
        <w:tc>
          <w:tcPr>
            <w:tcW w:w="770" w:type="pct"/>
            <w:noWrap/>
            <w:hideMark/>
          </w:tcPr>
          <w:p w14:paraId="69436C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AFF4C3" w14:textId="77777777" w:rsidR="00413CB7" w:rsidRPr="00413CB7" w:rsidRDefault="00413CB7" w:rsidP="00413CB7">
            <w:pPr>
              <w:spacing w:after="0"/>
              <w:jc w:val="right"/>
              <w:rPr>
                <w:szCs w:val="20"/>
              </w:rPr>
            </w:pPr>
            <w:r w:rsidRPr="00413CB7">
              <w:rPr>
                <w:szCs w:val="20"/>
              </w:rPr>
              <w:t>8.1.2013</w:t>
            </w:r>
          </w:p>
        </w:tc>
      </w:tr>
      <w:tr w:rsidR="00413CB7" w:rsidRPr="00413CB7" w14:paraId="0E33BFF5" w14:textId="77777777" w:rsidTr="005B36B0">
        <w:trPr>
          <w:trHeight w:val="20"/>
        </w:trPr>
        <w:tc>
          <w:tcPr>
            <w:tcW w:w="1756" w:type="pct"/>
            <w:noWrap/>
            <w:hideMark/>
          </w:tcPr>
          <w:p w14:paraId="641A6CB2" w14:textId="77777777" w:rsidR="00413CB7" w:rsidRPr="00413CB7" w:rsidRDefault="00413CB7" w:rsidP="00413CB7">
            <w:pPr>
              <w:spacing w:after="0"/>
              <w:jc w:val="left"/>
              <w:rPr>
                <w:szCs w:val="20"/>
              </w:rPr>
            </w:pPr>
            <w:r w:rsidRPr="00413CB7">
              <w:rPr>
                <w:szCs w:val="20"/>
              </w:rPr>
              <w:t>Graham Fowlie</w:t>
            </w:r>
          </w:p>
        </w:tc>
        <w:tc>
          <w:tcPr>
            <w:tcW w:w="1597" w:type="pct"/>
            <w:noWrap/>
            <w:hideMark/>
          </w:tcPr>
          <w:p w14:paraId="64C8C1AD" w14:textId="77777777" w:rsidR="00413CB7" w:rsidRPr="00413CB7" w:rsidRDefault="00413CB7" w:rsidP="00413CB7">
            <w:pPr>
              <w:spacing w:after="0"/>
              <w:ind w:left="113"/>
              <w:jc w:val="left"/>
              <w:rPr>
                <w:szCs w:val="20"/>
              </w:rPr>
            </w:pPr>
            <w:r w:rsidRPr="00413CB7">
              <w:rPr>
                <w:szCs w:val="20"/>
              </w:rPr>
              <w:t>DARLINGTON, SA 5047</w:t>
            </w:r>
          </w:p>
        </w:tc>
        <w:tc>
          <w:tcPr>
            <w:tcW w:w="424" w:type="pct"/>
            <w:noWrap/>
            <w:hideMark/>
          </w:tcPr>
          <w:p w14:paraId="04BB01F6" w14:textId="77777777" w:rsidR="00413CB7" w:rsidRPr="00413CB7" w:rsidRDefault="00413CB7" w:rsidP="00413CB7">
            <w:pPr>
              <w:spacing w:after="0"/>
              <w:ind w:right="113"/>
              <w:jc w:val="right"/>
              <w:rPr>
                <w:szCs w:val="20"/>
              </w:rPr>
            </w:pPr>
            <w:r w:rsidRPr="00413CB7">
              <w:rPr>
                <w:szCs w:val="20"/>
              </w:rPr>
              <w:t>18.00</w:t>
            </w:r>
          </w:p>
        </w:tc>
        <w:tc>
          <w:tcPr>
            <w:tcW w:w="770" w:type="pct"/>
            <w:noWrap/>
            <w:hideMark/>
          </w:tcPr>
          <w:p w14:paraId="1546F4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195DE3" w14:textId="77777777" w:rsidR="00413CB7" w:rsidRPr="00413CB7" w:rsidRDefault="00413CB7" w:rsidP="00413CB7">
            <w:pPr>
              <w:spacing w:after="0"/>
              <w:jc w:val="right"/>
              <w:rPr>
                <w:szCs w:val="20"/>
              </w:rPr>
            </w:pPr>
            <w:r w:rsidRPr="00413CB7">
              <w:rPr>
                <w:szCs w:val="20"/>
              </w:rPr>
              <w:t>14.10.2013</w:t>
            </w:r>
          </w:p>
        </w:tc>
      </w:tr>
      <w:tr w:rsidR="00413CB7" w:rsidRPr="00413CB7" w14:paraId="4E975216" w14:textId="77777777" w:rsidTr="005B36B0">
        <w:trPr>
          <w:trHeight w:val="20"/>
        </w:trPr>
        <w:tc>
          <w:tcPr>
            <w:tcW w:w="1756" w:type="pct"/>
            <w:noWrap/>
            <w:hideMark/>
          </w:tcPr>
          <w:p w14:paraId="7257E275" w14:textId="77777777" w:rsidR="00413CB7" w:rsidRPr="00413CB7" w:rsidRDefault="00413CB7" w:rsidP="00413CB7">
            <w:pPr>
              <w:spacing w:after="0"/>
              <w:jc w:val="left"/>
              <w:rPr>
                <w:szCs w:val="20"/>
              </w:rPr>
            </w:pPr>
            <w:r w:rsidRPr="00413CB7">
              <w:rPr>
                <w:szCs w:val="20"/>
              </w:rPr>
              <w:t>Graham Galpin</w:t>
            </w:r>
          </w:p>
        </w:tc>
        <w:tc>
          <w:tcPr>
            <w:tcW w:w="1597" w:type="pct"/>
            <w:noWrap/>
            <w:hideMark/>
          </w:tcPr>
          <w:p w14:paraId="30979525"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424182FC" w14:textId="77777777" w:rsidR="00413CB7" w:rsidRPr="00413CB7" w:rsidRDefault="00413CB7" w:rsidP="00413CB7">
            <w:pPr>
              <w:spacing w:after="0"/>
              <w:ind w:right="113"/>
              <w:jc w:val="right"/>
              <w:rPr>
                <w:szCs w:val="20"/>
              </w:rPr>
            </w:pPr>
            <w:r w:rsidRPr="00413CB7">
              <w:rPr>
                <w:szCs w:val="20"/>
              </w:rPr>
              <w:t>26.69</w:t>
            </w:r>
          </w:p>
        </w:tc>
        <w:tc>
          <w:tcPr>
            <w:tcW w:w="770" w:type="pct"/>
            <w:noWrap/>
            <w:hideMark/>
          </w:tcPr>
          <w:p w14:paraId="664ACF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07F037" w14:textId="77777777" w:rsidR="00413CB7" w:rsidRPr="00413CB7" w:rsidRDefault="00413CB7" w:rsidP="00413CB7">
            <w:pPr>
              <w:spacing w:after="0"/>
              <w:jc w:val="right"/>
              <w:rPr>
                <w:szCs w:val="20"/>
              </w:rPr>
            </w:pPr>
            <w:r w:rsidRPr="00413CB7">
              <w:rPr>
                <w:szCs w:val="20"/>
              </w:rPr>
              <w:t>19.10.2013</w:t>
            </w:r>
          </w:p>
        </w:tc>
      </w:tr>
      <w:tr w:rsidR="00413CB7" w:rsidRPr="00413CB7" w14:paraId="376EEACE" w14:textId="77777777" w:rsidTr="005B36B0">
        <w:trPr>
          <w:trHeight w:val="20"/>
        </w:trPr>
        <w:tc>
          <w:tcPr>
            <w:tcW w:w="1756" w:type="pct"/>
            <w:noWrap/>
            <w:hideMark/>
          </w:tcPr>
          <w:p w14:paraId="1E34E33F" w14:textId="77777777" w:rsidR="00413CB7" w:rsidRPr="00413CB7" w:rsidRDefault="00413CB7" w:rsidP="00413CB7">
            <w:pPr>
              <w:spacing w:after="0"/>
              <w:jc w:val="left"/>
              <w:rPr>
                <w:szCs w:val="20"/>
              </w:rPr>
            </w:pPr>
            <w:r w:rsidRPr="00413CB7">
              <w:rPr>
                <w:szCs w:val="20"/>
              </w:rPr>
              <w:t>Graham Knuckey</w:t>
            </w:r>
          </w:p>
        </w:tc>
        <w:tc>
          <w:tcPr>
            <w:tcW w:w="1597" w:type="pct"/>
            <w:noWrap/>
            <w:hideMark/>
          </w:tcPr>
          <w:p w14:paraId="6DFEA5C6"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5D2A9E7B"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470EB0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A05879" w14:textId="77777777" w:rsidR="00413CB7" w:rsidRPr="00413CB7" w:rsidRDefault="00413CB7" w:rsidP="00413CB7">
            <w:pPr>
              <w:spacing w:after="0"/>
              <w:jc w:val="right"/>
              <w:rPr>
                <w:szCs w:val="20"/>
              </w:rPr>
            </w:pPr>
            <w:r w:rsidRPr="00413CB7">
              <w:rPr>
                <w:szCs w:val="20"/>
              </w:rPr>
              <w:t>9.7.2014</w:t>
            </w:r>
          </w:p>
        </w:tc>
      </w:tr>
      <w:tr w:rsidR="00413CB7" w:rsidRPr="00413CB7" w14:paraId="430084A2" w14:textId="77777777" w:rsidTr="005B36B0">
        <w:trPr>
          <w:trHeight w:val="20"/>
        </w:trPr>
        <w:tc>
          <w:tcPr>
            <w:tcW w:w="1756" w:type="pct"/>
            <w:noWrap/>
            <w:hideMark/>
          </w:tcPr>
          <w:p w14:paraId="3532BA4D" w14:textId="77777777" w:rsidR="00413CB7" w:rsidRPr="00413CB7" w:rsidRDefault="00413CB7" w:rsidP="00413CB7">
            <w:pPr>
              <w:spacing w:after="0"/>
              <w:jc w:val="left"/>
              <w:rPr>
                <w:szCs w:val="20"/>
              </w:rPr>
            </w:pPr>
            <w:r w:rsidRPr="00413CB7">
              <w:rPr>
                <w:szCs w:val="20"/>
              </w:rPr>
              <w:t>Graham Mitchell</w:t>
            </w:r>
          </w:p>
        </w:tc>
        <w:tc>
          <w:tcPr>
            <w:tcW w:w="1597" w:type="pct"/>
            <w:noWrap/>
            <w:hideMark/>
          </w:tcPr>
          <w:p w14:paraId="7621F12A" w14:textId="77777777" w:rsidR="00413CB7" w:rsidRPr="00413CB7" w:rsidRDefault="00413CB7" w:rsidP="00413CB7">
            <w:pPr>
              <w:spacing w:after="0"/>
              <w:ind w:left="113"/>
              <w:jc w:val="left"/>
              <w:rPr>
                <w:szCs w:val="20"/>
              </w:rPr>
            </w:pPr>
            <w:r w:rsidRPr="00413CB7">
              <w:rPr>
                <w:szCs w:val="20"/>
              </w:rPr>
              <w:t>CLARE, SA 5453</w:t>
            </w:r>
          </w:p>
        </w:tc>
        <w:tc>
          <w:tcPr>
            <w:tcW w:w="424" w:type="pct"/>
            <w:noWrap/>
            <w:hideMark/>
          </w:tcPr>
          <w:p w14:paraId="0F2DC641" w14:textId="77777777" w:rsidR="00413CB7" w:rsidRPr="00413CB7" w:rsidRDefault="00413CB7" w:rsidP="00413CB7">
            <w:pPr>
              <w:spacing w:after="0"/>
              <w:ind w:right="113"/>
              <w:jc w:val="right"/>
              <w:rPr>
                <w:szCs w:val="20"/>
              </w:rPr>
            </w:pPr>
            <w:r w:rsidRPr="00413CB7">
              <w:rPr>
                <w:szCs w:val="20"/>
              </w:rPr>
              <w:t>62.91</w:t>
            </w:r>
          </w:p>
        </w:tc>
        <w:tc>
          <w:tcPr>
            <w:tcW w:w="770" w:type="pct"/>
            <w:noWrap/>
            <w:hideMark/>
          </w:tcPr>
          <w:p w14:paraId="6A1B77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D61C17" w14:textId="77777777" w:rsidR="00413CB7" w:rsidRPr="00413CB7" w:rsidRDefault="00413CB7" w:rsidP="00413CB7">
            <w:pPr>
              <w:spacing w:after="0"/>
              <w:jc w:val="right"/>
              <w:rPr>
                <w:szCs w:val="20"/>
              </w:rPr>
            </w:pPr>
            <w:r w:rsidRPr="00413CB7">
              <w:rPr>
                <w:szCs w:val="20"/>
              </w:rPr>
              <w:t>7.1.2015</w:t>
            </w:r>
          </w:p>
        </w:tc>
      </w:tr>
      <w:tr w:rsidR="00413CB7" w:rsidRPr="00413CB7" w14:paraId="0E82D28E" w14:textId="77777777" w:rsidTr="005B36B0">
        <w:trPr>
          <w:trHeight w:val="20"/>
        </w:trPr>
        <w:tc>
          <w:tcPr>
            <w:tcW w:w="1756" w:type="pct"/>
            <w:noWrap/>
            <w:hideMark/>
          </w:tcPr>
          <w:p w14:paraId="05ED125F" w14:textId="77777777" w:rsidR="00413CB7" w:rsidRPr="00413CB7" w:rsidRDefault="00413CB7" w:rsidP="00413CB7">
            <w:pPr>
              <w:spacing w:after="0"/>
              <w:jc w:val="left"/>
              <w:rPr>
                <w:szCs w:val="20"/>
              </w:rPr>
            </w:pPr>
            <w:r w:rsidRPr="00413CB7">
              <w:rPr>
                <w:szCs w:val="20"/>
              </w:rPr>
              <w:t>Graham Oades</w:t>
            </w:r>
          </w:p>
        </w:tc>
        <w:tc>
          <w:tcPr>
            <w:tcW w:w="1597" w:type="pct"/>
            <w:noWrap/>
            <w:hideMark/>
          </w:tcPr>
          <w:p w14:paraId="72E67FFB"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0FC8A63D" w14:textId="77777777" w:rsidR="00413CB7" w:rsidRPr="00413CB7" w:rsidRDefault="00413CB7" w:rsidP="00413CB7">
            <w:pPr>
              <w:spacing w:after="0"/>
              <w:ind w:right="113"/>
              <w:jc w:val="right"/>
              <w:rPr>
                <w:szCs w:val="20"/>
              </w:rPr>
            </w:pPr>
            <w:r w:rsidRPr="00413CB7">
              <w:rPr>
                <w:szCs w:val="20"/>
              </w:rPr>
              <w:t>15.09</w:t>
            </w:r>
          </w:p>
        </w:tc>
        <w:tc>
          <w:tcPr>
            <w:tcW w:w="770" w:type="pct"/>
            <w:noWrap/>
            <w:hideMark/>
          </w:tcPr>
          <w:p w14:paraId="1F9E34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611582" w14:textId="77777777" w:rsidR="00413CB7" w:rsidRPr="00413CB7" w:rsidRDefault="00413CB7" w:rsidP="00413CB7">
            <w:pPr>
              <w:spacing w:after="0"/>
              <w:jc w:val="right"/>
              <w:rPr>
                <w:szCs w:val="20"/>
              </w:rPr>
            </w:pPr>
            <w:r w:rsidRPr="00413CB7">
              <w:rPr>
                <w:szCs w:val="20"/>
              </w:rPr>
              <w:t>21.11.2014</w:t>
            </w:r>
          </w:p>
        </w:tc>
      </w:tr>
      <w:tr w:rsidR="00413CB7" w:rsidRPr="00413CB7" w14:paraId="7CF6F68F" w14:textId="77777777" w:rsidTr="005B36B0">
        <w:trPr>
          <w:trHeight w:val="20"/>
        </w:trPr>
        <w:tc>
          <w:tcPr>
            <w:tcW w:w="1756" w:type="pct"/>
            <w:noWrap/>
            <w:hideMark/>
          </w:tcPr>
          <w:p w14:paraId="4BD43926" w14:textId="77777777" w:rsidR="00413CB7" w:rsidRPr="00413CB7" w:rsidRDefault="00413CB7" w:rsidP="00413CB7">
            <w:pPr>
              <w:spacing w:after="0"/>
              <w:jc w:val="left"/>
              <w:rPr>
                <w:szCs w:val="20"/>
              </w:rPr>
            </w:pPr>
            <w:r w:rsidRPr="00413CB7">
              <w:rPr>
                <w:szCs w:val="20"/>
              </w:rPr>
              <w:t>Graham Sexton</w:t>
            </w:r>
          </w:p>
        </w:tc>
        <w:tc>
          <w:tcPr>
            <w:tcW w:w="1597" w:type="pct"/>
            <w:noWrap/>
            <w:hideMark/>
          </w:tcPr>
          <w:p w14:paraId="27A13D0D"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6FAFD1D1" w14:textId="77777777" w:rsidR="00413CB7" w:rsidRPr="00413CB7" w:rsidRDefault="00413CB7" w:rsidP="00413CB7">
            <w:pPr>
              <w:spacing w:after="0"/>
              <w:ind w:right="113"/>
              <w:jc w:val="right"/>
              <w:rPr>
                <w:szCs w:val="20"/>
              </w:rPr>
            </w:pPr>
            <w:r w:rsidRPr="00413CB7">
              <w:rPr>
                <w:szCs w:val="20"/>
              </w:rPr>
              <w:t>85.21</w:t>
            </w:r>
          </w:p>
        </w:tc>
        <w:tc>
          <w:tcPr>
            <w:tcW w:w="770" w:type="pct"/>
            <w:noWrap/>
            <w:hideMark/>
          </w:tcPr>
          <w:p w14:paraId="471144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845D29" w14:textId="77777777" w:rsidR="00413CB7" w:rsidRPr="00413CB7" w:rsidRDefault="00413CB7" w:rsidP="00413CB7">
            <w:pPr>
              <w:spacing w:after="0"/>
              <w:jc w:val="right"/>
              <w:rPr>
                <w:szCs w:val="20"/>
              </w:rPr>
            </w:pPr>
            <w:r w:rsidRPr="00413CB7">
              <w:rPr>
                <w:szCs w:val="20"/>
              </w:rPr>
              <w:t>18.4.2013</w:t>
            </w:r>
          </w:p>
        </w:tc>
      </w:tr>
      <w:tr w:rsidR="00413CB7" w:rsidRPr="00413CB7" w14:paraId="7B2B4182" w14:textId="77777777" w:rsidTr="005B36B0">
        <w:trPr>
          <w:trHeight w:val="20"/>
        </w:trPr>
        <w:tc>
          <w:tcPr>
            <w:tcW w:w="1756" w:type="pct"/>
            <w:noWrap/>
            <w:hideMark/>
          </w:tcPr>
          <w:p w14:paraId="295DD824" w14:textId="77777777" w:rsidR="00413CB7" w:rsidRPr="00413CB7" w:rsidRDefault="00413CB7" w:rsidP="00413CB7">
            <w:pPr>
              <w:spacing w:after="0"/>
              <w:jc w:val="left"/>
              <w:rPr>
                <w:szCs w:val="20"/>
              </w:rPr>
            </w:pPr>
            <w:r w:rsidRPr="00413CB7">
              <w:rPr>
                <w:szCs w:val="20"/>
              </w:rPr>
              <w:t>Graham Speed</w:t>
            </w:r>
          </w:p>
        </w:tc>
        <w:tc>
          <w:tcPr>
            <w:tcW w:w="1597" w:type="pct"/>
            <w:noWrap/>
            <w:hideMark/>
          </w:tcPr>
          <w:p w14:paraId="1039B13A"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1050B0E0" w14:textId="77777777" w:rsidR="00413CB7" w:rsidRPr="00413CB7" w:rsidRDefault="00413CB7" w:rsidP="00413CB7">
            <w:pPr>
              <w:spacing w:after="0"/>
              <w:ind w:right="113"/>
              <w:jc w:val="right"/>
              <w:rPr>
                <w:szCs w:val="20"/>
              </w:rPr>
            </w:pPr>
            <w:r w:rsidRPr="00413CB7">
              <w:rPr>
                <w:szCs w:val="20"/>
              </w:rPr>
              <w:t>132.46</w:t>
            </w:r>
          </w:p>
        </w:tc>
        <w:tc>
          <w:tcPr>
            <w:tcW w:w="770" w:type="pct"/>
            <w:noWrap/>
            <w:hideMark/>
          </w:tcPr>
          <w:p w14:paraId="029E3A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3E96C9" w14:textId="77777777" w:rsidR="00413CB7" w:rsidRPr="00413CB7" w:rsidRDefault="00413CB7" w:rsidP="00413CB7">
            <w:pPr>
              <w:spacing w:after="0"/>
              <w:jc w:val="right"/>
              <w:rPr>
                <w:szCs w:val="20"/>
              </w:rPr>
            </w:pPr>
            <w:r w:rsidRPr="00413CB7">
              <w:rPr>
                <w:szCs w:val="20"/>
              </w:rPr>
              <w:t>5.12.2014</w:t>
            </w:r>
          </w:p>
        </w:tc>
      </w:tr>
      <w:tr w:rsidR="00413CB7" w:rsidRPr="00413CB7" w14:paraId="4FF6D025" w14:textId="77777777" w:rsidTr="005B36B0">
        <w:trPr>
          <w:trHeight w:val="20"/>
        </w:trPr>
        <w:tc>
          <w:tcPr>
            <w:tcW w:w="1756" w:type="pct"/>
            <w:noWrap/>
            <w:hideMark/>
          </w:tcPr>
          <w:p w14:paraId="457D1AAB" w14:textId="77777777" w:rsidR="00413CB7" w:rsidRPr="00413CB7" w:rsidRDefault="00413CB7" w:rsidP="00413CB7">
            <w:pPr>
              <w:spacing w:after="0"/>
              <w:jc w:val="left"/>
              <w:rPr>
                <w:szCs w:val="20"/>
              </w:rPr>
            </w:pPr>
            <w:r w:rsidRPr="00413CB7">
              <w:rPr>
                <w:szCs w:val="20"/>
              </w:rPr>
              <w:t>Graham Vonow</w:t>
            </w:r>
          </w:p>
        </w:tc>
        <w:tc>
          <w:tcPr>
            <w:tcW w:w="1597" w:type="pct"/>
            <w:noWrap/>
            <w:hideMark/>
          </w:tcPr>
          <w:p w14:paraId="6B74E5D0"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7EA158A4"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ED283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1E56DA" w14:textId="77777777" w:rsidR="00413CB7" w:rsidRPr="00413CB7" w:rsidRDefault="00413CB7" w:rsidP="00413CB7">
            <w:pPr>
              <w:spacing w:after="0"/>
              <w:jc w:val="right"/>
              <w:rPr>
                <w:szCs w:val="20"/>
              </w:rPr>
            </w:pPr>
            <w:r w:rsidRPr="00413CB7">
              <w:rPr>
                <w:szCs w:val="20"/>
              </w:rPr>
              <w:t>17.9.2013</w:t>
            </w:r>
          </w:p>
        </w:tc>
      </w:tr>
      <w:tr w:rsidR="00413CB7" w:rsidRPr="00413CB7" w14:paraId="1C3FBF3B" w14:textId="77777777" w:rsidTr="005B36B0">
        <w:trPr>
          <w:trHeight w:val="20"/>
        </w:trPr>
        <w:tc>
          <w:tcPr>
            <w:tcW w:w="1756" w:type="pct"/>
            <w:noWrap/>
            <w:hideMark/>
          </w:tcPr>
          <w:p w14:paraId="4A9C0B4F" w14:textId="77777777" w:rsidR="00413CB7" w:rsidRPr="00413CB7" w:rsidRDefault="00413CB7" w:rsidP="00413CB7">
            <w:pPr>
              <w:spacing w:after="0"/>
              <w:jc w:val="left"/>
              <w:rPr>
                <w:szCs w:val="20"/>
              </w:rPr>
            </w:pPr>
            <w:r w:rsidRPr="00413CB7">
              <w:rPr>
                <w:szCs w:val="20"/>
              </w:rPr>
              <w:t>Graham Young</w:t>
            </w:r>
          </w:p>
        </w:tc>
        <w:tc>
          <w:tcPr>
            <w:tcW w:w="1597" w:type="pct"/>
            <w:noWrap/>
            <w:hideMark/>
          </w:tcPr>
          <w:p w14:paraId="5F6AB6CE"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1BF3E643" w14:textId="77777777" w:rsidR="00413CB7" w:rsidRPr="00413CB7" w:rsidRDefault="00413CB7" w:rsidP="00413CB7">
            <w:pPr>
              <w:spacing w:after="0"/>
              <w:ind w:right="113"/>
              <w:jc w:val="right"/>
              <w:rPr>
                <w:szCs w:val="20"/>
              </w:rPr>
            </w:pPr>
            <w:r w:rsidRPr="00413CB7">
              <w:rPr>
                <w:szCs w:val="20"/>
              </w:rPr>
              <w:t>19.79</w:t>
            </w:r>
          </w:p>
        </w:tc>
        <w:tc>
          <w:tcPr>
            <w:tcW w:w="770" w:type="pct"/>
            <w:noWrap/>
            <w:hideMark/>
          </w:tcPr>
          <w:p w14:paraId="76D561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0EDCF6" w14:textId="77777777" w:rsidR="00413CB7" w:rsidRPr="00413CB7" w:rsidRDefault="00413CB7" w:rsidP="00413CB7">
            <w:pPr>
              <w:spacing w:after="0"/>
              <w:jc w:val="right"/>
              <w:rPr>
                <w:szCs w:val="20"/>
              </w:rPr>
            </w:pPr>
            <w:r w:rsidRPr="00413CB7">
              <w:rPr>
                <w:szCs w:val="20"/>
              </w:rPr>
              <w:t>8.11.2013</w:t>
            </w:r>
          </w:p>
        </w:tc>
      </w:tr>
      <w:tr w:rsidR="00413CB7" w:rsidRPr="00413CB7" w14:paraId="41E5052B" w14:textId="77777777" w:rsidTr="005B36B0">
        <w:trPr>
          <w:trHeight w:val="20"/>
        </w:trPr>
        <w:tc>
          <w:tcPr>
            <w:tcW w:w="1756" w:type="pct"/>
            <w:noWrap/>
            <w:hideMark/>
          </w:tcPr>
          <w:p w14:paraId="549809A2" w14:textId="77777777" w:rsidR="00413CB7" w:rsidRPr="00413CB7" w:rsidRDefault="00413CB7" w:rsidP="00413CB7">
            <w:pPr>
              <w:spacing w:after="0"/>
              <w:jc w:val="left"/>
              <w:rPr>
                <w:szCs w:val="20"/>
              </w:rPr>
            </w:pPr>
            <w:r w:rsidRPr="00413CB7">
              <w:rPr>
                <w:szCs w:val="20"/>
              </w:rPr>
              <w:t>Grahame Plew</w:t>
            </w:r>
          </w:p>
        </w:tc>
        <w:tc>
          <w:tcPr>
            <w:tcW w:w="1597" w:type="pct"/>
            <w:noWrap/>
            <w:hideMark/>
          </w:tcPr>
          <w:p w14:paraId="67B66577"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B5F695C" w14:textId="77777777" w:rsidR="00413CB7" w:rsidRPr="00413CB7" w:rsidRDefault="00413CB7" w:rsidP="00413CB7">
            <w:pPr>
              <w:spacing w:after="0"/>
              <w:ind w:right="113"/>
              <w:jc w:val="right"/>
              <w:rPr>
                <w:szCs w:val="20"/>
              </w:rPr>
            </w:pPr>
            <w:r w:rsidRPr="00413CB7">
              <w:rPr>
                <w:szCs w:val="20"/>
              </w:rPr>
              <w:t>47.86</w:t>
            </w:r>
          </w:p>
        </w:tc>
        <w:tc>
          <w:tcPr>
            <w:tcW w:w="770" w:type="pct"/>
            <w:noWrap/>
            <w:hideMark/>
          </w:tcPr>
          <w:p w14:paraId="7659D4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2D8F72" w14:textId="77777777" w:rsidR="00413CB7" w:rsidRPr="00413CB7" w:rsidRDefault="00413CB7" w:rsidP="00413CB7">
            <w:pPr>
              <w:spacing w:after="0"/>
              <w:jc w:val="right"/>
              <w:rPr>
                <w:szCs w:val="20"/>
              </w:rPr>
            </w:pPr>
            <w:r w:rsidRPr="00413CB7">
              <w:rPr>
                <w:szCs w:val="20"/>
              </w:rPr>
              <w:t>3.5.2013</w:t>
            </w:r>
          </w:p>
        </w:tc>
      </w:tr>
      <w:tr w:rsidR="00413CB7" w:rsidRPr="00413CB7" w14:paraId="3EF2FB7A" w14:textId="77777777" w:rsidTr="005B36B0">
        <w:trPr>
          <w:trHeight w:val="20"/>
        </w:trPr>
        <w:tc>
          <w:tcPr>
            <w:tcW w:w="1756" w:type="pct"/>
            <w:noWrap/>
            <w:hideMark/>
          </w:tcPr>
          <w:p w14:paraId="0A042D19" w14:textId="77777777" w:rsidR="00413CB7" w:rsidRPr="00413CB7" w:rsidRDefault="00413CB7" w:rsidP="00413CB7">
            <w:pPr>
              <w:spacing w:after="0"/>
              <w:jc w:val="left"/>
              <w:rPr>
                <w:szCs w:val="20"/>
              </w:rPr>
            </w:pPr>
            <w:r w:rsidRPr="00413CB7">
              <w:rPr>
                <w:szCs w:val="20"/>
              </w:rPr>
              <w:t>Grant Condo ATFT Clarendon Unit Trust</w:t>
            </w:r>
          </w:p>
        </w:tc>
        <w:tc>
          <w:tcPr>
            <w:tcW w:w="1597" w:type="pct"/>
            <w:noWrap/>
            <w:hideMark/>
          </w:tcPr>
          <w:p w14:paraId="5D42CFD4" w14:textId="77777777" w:rsidR="00413CB7" w:rsidRPr="00413CB7" w:rsidRDefault="00413CB7" w:rsidP="00413CB7">
            <w:pPr>
              <w:spacing w:after="0"/>
              <w:ind w:left="113"/>
              <w:jc w:val="left"/>
              <w:rPr>
                <w:szCs w:val="20"/>
              </w:rPr>
            </w:pPr>
            <w:r w:rsidRPr="00413CB7">
              <w:rPr>
                <w:szCs w:val="20"/>
              </w:rPr>
              <w:t>CLARENDON, SA 5157</w:t>
            </w:r>
          </w:p>
        </w:tc>
        <w:tc>
          <w:tcPr>
            <w:tcW w:w="424" w:type="pct"/>
            <w:noWrap/>
            <w:hideMark/>
          </w:tcPr>
          <w:p w14:paraId="672BD73F" w14:textId="77777777" w:rsidR="00413CB7" w:rsidRPr="00413CB7" w:rsidRDefault="00413CB7" w:rsidP="00413CB7">
            <w:pPr>
              <w:spacing w:after="0"/>
              <w:ind w:right="113"/>
              <w:jc w:val="right"/>
              <w:rPr>
                <w:szCs w:val="20"/>
              </w:rPr>
            </w:pPr>
            <w:r w:rsidRPr="00413CB7">
              <w:rPr>
                <w:szCs w:val="20"/>
              </w:rPr>
              <w:t>886.24</w:t>
            </w:r>
          </w:p>
        </w:tc>
        <w:tc>
          <w:tcPr>
            <w:tcW w:w="770" w:type="pct"/>
            <w:noWrap/>
            <w:hideMark/>
          </w:tcPr>
          <w:p w14:paraId="17ED86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5DC8F4" w14:textId="77777777" w:rsidR="00413CB7" w:rsidRPr="00413CB7" w:rsidRDefault="00413CB7" w:rsidP="00413CB7">
            <w:pPr>
              <w:spacing w:after="0"/>
              <w:jc w:val="right"/>
              <w:rPr>
                <w:szCs w:val="20"/>
              </w:rPr>
            </w:pPr>
            <w:r w:rsidRPr="00413CB7">
              <w:rPr>
                <w:szCs w:val="20"/>
              </w:rPr>
              <w:t>6.9.2013</w:t>
            </w:r>
          </w:p>
        </w:tc>
      </w:tr>
      <w:tr w:rsidR="00413CB7" w:rsidRPr="00413CB7" w14:paraId="54986DD7" w14:textId="77777777" w:rsidTr="005B36B0">
        <w:trPr>
          <w:trHeight w:val="20"/>
        </w:trPr>
        <w:tc>
          <w:tcPr>
            <w:tcW w:w="1756" w:type="pct"/>
            <w:noWrap/>
            <w:hideMark/>
          </w:tcPr>
          <w:p w14:paraId="0AA65210" w14:textId="77777777" w:rsidR="00413CB7" w:rsidRPr="00413CB7" w:rsidRDefault="00413CB7" w:rsidP="00413CB7">
            <w:pPr>
              <w:spacing w:after="0"/>
              <w:jc w:val="left"/>
              <w:rPr>
                <w:szCs w:val="20"/>
              </w:rPr>
            </w:pPr>
            <w:r w:rsidRPr="00413CB7">
              <w:rPr>
                <w:szCs w:val="20"/>
              </w:rPr>
              <w:t>Grant Eckermann</w:t>
            </w:r>
          </w:p>
        </w:tc>
        <w:tc>
          <w:tcPr>
            <w:tcW w:w="1597" w:type="pct"/>
            <w:noWrap/>
            <w:hideMark/>
          </w:tcPr>
          <w:p w14:paraId="29A6E204"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23981C2" w14:textId="77777777" w:rsidR="00413CB7" w:rsidRPr="00413CB7" w:rsidRDefault="00413CB7" w:rsidP="00413CB7">
            <w:pPr>
              <w:spacing w:after="0"/>
              <w:ind w:right="113"/>
              <w:jc w:val="right"/>
              <w:rPr>
                <w:szCs w:val="20"/>
              </w:rPr>
            </w:pPr>
            <w:r w:rsidRPr="00413CB7">
              <w:rPr>
                <w:szCs w:val="20"/>
              </w:rPr>
              <w:t>12.27</w:t>
            </w:r>
          </w:p>
        </w:tc>
        <w:tc>
          <w:tcPr>
            <w:tcW w:w="770" w:type="pct"/>
            <w:noWrap/>
            <w:hideMark/>
          </w:tcPr>
          <w:p w14:paraId="73339BD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EE289A" w14:textId="77777777" w:rsidR="00413CB7" w:rsidRPr="00413CB7" w:rsidRDefault="00413CB7" w:rsidP="00413CB7">
            <w:pPr>
              <w:spacing w:after="0"/>
              <w:jc w:val="right"/>
              <w:rPr>
                <w:szCs w:val="20"/>
              </w:rPr>
            </w:pPr>
            <w:r w:rsidRPr="00413CB7">
              <w:rPr>
                <w:szCs w:val="20"/>
              </w:rPr>
              <w:t>28.6.2013</w:t>
            </w:r>
          </w:p>
        </w:tc>
      </w:tr>
      <w:tr w:rsidR="00413CB7" w:rsidRPr="00413CB7" w14:paraId="26D20299" w14:textId="77777777" w:rsidTr="005B36B0">
        <w:trPr>
          <w:trHeight w:val="20"/>
        </w:trPr>
        <w:tc>
          <w:tcPr>
            <w:tcW w:w="1756" w:type="pct"/>
            <w:noWrap/>
            <w:hideMark/>
          </w:tcPr>
          <w:p w14:paraId="76BABF66" w14:textId="77777777" w:rsidR="00413CB7" w:rsidRPr="00413CB7" w:rsidRDefault="00413CB7" w:rsidP="00413CB7">
            <w:pPr>
              <w:spacing w:after="0"/>
              <w:jc w:val="left"/>
              <w:rPr>
                <w:szCs w:val="20"/>
              </w:rPr>
            </w:pPr>
            <w:r w:rsidRPr="00413CB7">
              <w:rPr>
                <w:szCs w:val="20"/>
              </w:rPr>
              <w:t>Grant Vitaljic</w:t>
            </w:r>
          </w:p>
        </w:tc>
        <w:tc>
          <w:tcPr>
            <w:tcW w:w="1597" w:type="pct"/>
            <w:noWrap/>
            <w:hideMark/>
          </w:tcPr>
          <w:p w14:paraId="754D9447"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3C3E5B1C" w14:textId="77777777" w:rsidR="00413CB7" w:rsidRPr="00413CB7" w:rsidRDefault="00413CB7" w:rsidP="00413CB7">
            <w:pPr>
              <w:spacing w:after="0"/>
              <w:ind w:right="113"/>
              <w:jc w:val="right"/>
              <w:rPr>
                <w:szCs w:val="20"/>
              </w:rPr>
            </w:pPr>
            <w:r w:rsidRPr="00413CB7">
              <w:rPr>
                <w:szCs w:val="20"/>
              </w:rPr>
              <w:t>22.37</w:t>
            </w:r>
          </w:p>
        </w:tc>
        <w:tc>
          <w:tcPr>
            <w:tcW w:w="770" w:type="pct"/>
            <w:noWrap/>
            <w:hideMark/>
          </w:tcPr>
          <w:p w14:paraId="3F3A09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9031C4" w14:textId="77777777" w:rsidR="00413CB7" w:rsidRPr="00413CB7" w:rsidRDefault="00413CB7" w:rsidP="00413CB7">
            <w:pPr>
              <w:spacing w:after="0"/>
              <w:jc w:val="right"/>
              <w:rPr>
                <w:szCs w:val="20"/>
              </w:rPr>
            </w:pPr>
            <w:r w:rsidRPr="00413CB7">
              <w:rPr>
                <w:szCs w:val="20"/>
              </w:rPr>
              <w:t>8.2.2013</w:t>
            </w:r>
          </w:p>
        </w:tc>
      </w:tr>
      <w:tr w:rsidR="00413CB7" w:rsidRPr="00413CB7" w14:paraId="653B0836" w14:textId="77777777" w:rsidTr="005B36B0">
        <w:trPr>
          <w:trHeight w:val="20"/>
        </w:trPr>
        <w:tc>
          <w:tcPr>
            <w:tcW w:w="1756" w:type="pct"/>
            <w:noWrap/>
            <w:hideMark/>
          </w:tcPr>
          <w:p w14:paraId="61BA6B9D" w14:textId="77777777" w:rsidR="00413CB7" w:rsidRPr="00413CB7" w:rsidRDefault="00413CB7" w:rsidP="00413CB7">
            <w:pPr>
              <w:spacing w:after="0"/>
              <w:jc w:val="left"/>
              <w:rPr>
                <w:szCs w:val="20"/>
              </w:rPr>
            </w:pPr>
            <w:r w:rsidRPr="00413CB7">
              <w:rPr>
                <w:szCs w:val="20"/>
              </w:rPr>
              <w:t>Grazia Lustri</w:t>
            </w:r>
          </w:p>
        </w:tc>
        <w:tc>
          <w:tcPr>
            <w:tcW w:w="1597" w:type="pct"/>
            <w:noWrap/>
            <w:hideMark/>
          </w:tcPr>
          <w:p w14:paraId="47BF638A"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145A887E" w14:textId="77777777" w:rsidR="00413CB7" w:rsidRPr="00413CB7" w:rsidRDefault="00413CB7" w:rsidP="00413CB7">
            <w:pPr>
              <w:spacing w:after="0"/>
              <w:ind w:right="113"/>
              <w:jc w:val="right"/>
              <w:rPr>
                <w:szCs w:val="20"/>
              </w:rPr>
            </w:pPr>
            <w:r w:rsidRPr="00413CB7">
              <w:rPr>
                <w:szCs w:val="20"/>
              </w:rPr>
              <w:t>25.04</w:t>
            </w:r>
          </w:p>
        </w:tc>
        <w:tc>
          <w:tcPr>
            <w:tcW w:w="770" w:type="pct"/>
            <w:noWrap/>
            <w:hideMark/>
          </w:tcPr>
          <w:p w14:paraId="7032F7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559B7D" w14:textId="77777777" w:rsidR="00413CB7" w:rsidRPr="00413CB7" w:rsidRDefault="00413CB7" w:rsidP="00413CB7">
            <w:pPr>
              <w:spacing w:after="0"/>
              <w:jc w:val="right"/>
              <w:rPr>
                <w:szCs w:val="20"/>
              </w:rPr>
            </w:pPr>
            <w:r w:rsidRPr="00413CB7">
              <w:rPr>
                <w:szCs w:val="20"/>
              </w:rPr>
              <w:t>24.6.2013</w:t>
            </w:r>
          </w:p>
        </w:tc>
      </w:tr>
      <w:tr w:rsidR="00413CB7" w:rsidRPr="00413CB7" w14:paraId="0C95DF8B" w14:textId="77777777" w:rsidTr="005B36B0">
        <w:trPr>
          <w:trHeight w:val="20"/>
        </w:trPr>
        <w:tc>
          <w:tcPr>
            <w:tcW w:w="1756" w:type="pct"/>
            <w:noWrap/>
            <w:hideMark/>
          </w:tcPr>
          <w:p w14:paraId="24B6FEEC" w14:textId="77777777"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14:paraId="1B5E6E84"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10C27C12" w14:textId="77777777" w:rsidR="00413CB7" w:rsidRPr="00413CB7" w:rsidRDefault="00413CB7" w:rsidP="00413CB7">
            <w:pPr>
              <w:spacing w:after="0"/>
              <w:ind w:right="113"/>
              <w:jc w:val="right"/>
              <w:rPr>
                <w:szCs w:val="20"/>
              </w:rPr>
            </w:pPr>
            <w:r w:rsidRPr="00413CB7">
              <w:rPr>
                <w:szCs w:val="20"/>
              </w:rPr>
              <w:t>14.95</w:t>
            </w:r>
          </w:p>
        </w:tc>
        <w:tc>
          <w:tcPr>
            <w:tcW w:w="770" w:type="pct"/>
            <w:noWrap/>
            <w:hideMark/>
          </w:tcPr>
          <w:p w14:paraId="101E88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5E8EB6" w14:textId="77777777" w:rsidR="00413CB7" w:rsidRPr="00413CB7" w:rsidRDefault="00413CB7" w:rsidP="00413CB7">
            <w:pPr>
              <w:spacing w:after="0"/>
              <w:jc w:val="right"/>
              <w:rPr>
                <w:szCs w:val="20"/>
              </w:rPr>
            </w:pPr>
            <w:r w:rsidRPr="00413CB7">
              <w:rPr>
                <w:szCs w:val="20"/>
              </w:rPr>
              <w:t>15.7.2013</w:t>
            </w:r>
          </w:p>
        </w:tc>
      </w:tr>
      <w:tr w:rsidR="00413CB7" w:rsidRPr="00413CB7" w14:paraId="3BF3B01E" w14:textId="77777777" w:rsidTr="005B36B0">
        <w:trPr>
          <w:trHeight w:val="20"/>
        </w:trPr>
        <w:tc>
          <w:tcPr>
            <w:tcW w:w="1756" w:type="pct"/>
            <w:noWrap/>
            <w:hideMark/>
          </w:tcPr>
          <w:p w14:paraId="6CADA20C" w14:textId="77777777"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14:paraId="5C2E9C4C"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032EE5DB" w14:textId="77777777" w:rsidR="00413CB7" w:rsidRPr="00413CB7" w:rsidRDefault="00413CB7" w:rsidP="00413CB7">
            <w:pPr>
              <w:spacing w:after="0"/>
              <w:ind w:right="113"/>
              <w:jc w:val="right"/>
              <w:rPr>
                <w:szCs w:val="20"/>
              </w:rPr>
            </w:pPr>
            <w:r w:rsidRPr="00413CB7">
              <w:rPr>
                <w:szCs w:val="20"/>
              </w:rPr>
              <w:t>17.20</w:t>
            </w:r>
          </w:p>
        </w:tc>
        <w:tc>
          <w:tcPr>
            <w:tcW w:w="770" w:type="pct"/>
            <w:noWrap/>
            <w:hideMark/>
          </w:tcPr>
          <w:p w14:paraId="3934B8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9CE46B" w14:textId="77777777" w:rsidR="00413CB7" w:rsidRPr="00413CB7" w:rsidRDefault="00413CB7" w:rsidP="00413CB7">
            <w:pPr>
              <w:spacing w:after="0"/>
              <w:jc w:val="right"/>
              <w:rPr>
                <w:szCs w:val="20"/>
              </w:rPr>
            </w:pPr>
            <w:r w:rsidRPr="00413CB7">
              <w:rPr>
                <w:szCs w:val="20"/>
              </w:rPr>
              <w:t>15.7.2013</w:t>
            </w:r>
          </w:p>
        </w:tc>
      </w:tr>
      <w:tr w:rsidR="00413CB7" w:rsidRPr="00413CB7" w14:paraId="307FB26E" w14:textId="77777777" w:rsidTr="005B36B0">
        <w:trPr>
          <w:trHeight w:val="20"/>
        </w:trPr>
        <w:tc>
          <w:tcPr>
            <w:tcW w:w="1756" w:type="pct"/>
            <w:noWrap/>
            <w:hideMark/>
          </w:tcPr>
          <w:p w14:paraId="0EB8412C" w14:textId="77777777"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14:paraId="4DA8F965"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66746B4F" w14:textId="77777777" w:rsidR="00413CB7" w:rsidRPr="00413CB7" w:rsidRDefault="00413CB7" w:rsidP="00413CB7">
            <w:pPr>
              <w:spacing w:after="0"/>
              <w:ind w:right="113"/>
              <w:jc w:val="right"/>
              <w:rPr>
                <w:szCs w:val="20"/>
              </w:rPr>
            </w:pPr>
            <w:r w:rsidRPr="00413CB7">
              <w:rPr>
                <w:szCs w:val="20"/>
              </w:rPr>
              <w:t>13.07</w:t>
            </w:r>
          </w:p>
        </w:tc>
        <w:tc>
          <w:tcPr>
            <w:tcW w:w="770" w:type="pct"/>
            <w:noWrap/>
            <w:hideMark/>
          </w:tcPr>
          <w:p w14:paraId="1B45AA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B6C3BB" w14:textId="77777777" w:rsidR="00413CB7" w:rsidRPr="00413CB7" w:rsidRDefault="00413CB7" w:rsidP="00413CB7">
            <w:pPr>
              <w:spacing w:after="0"/>
              <w:jc w:val="right"/>
              <w:rPr>
                <w:szCs w:val="20"/>
              </w:rPr>
            </w:pPr>
            <w:r w:rsidRPr="00413CB7">
              <w:rPr>
                <w:szCs w:val="20"/>
              </w:rPr>
              <w:t>19.7.2013</w:t>
            </w:r>
          </w:p>
        </w:tc>
      </w:tr>
      <w:tr w:rsidR="00413CB7" w:rsidRPr="00413CB7" w14:paraId="63840C67" w14:textId="77777777" w:rsidTr="005B36B0">
        <w:trPr>
          <w:trHeight w:val="20"/>
        </w:trPr>
        <w:tc>
          <w:tcPr>
            <w:tcW w:w="1756" w:type="pct"/>
            <w:noWrap/>
            <w:hideMark/>
          </w:tcPr>
          <w:p w14:paraId="2DECE31B" w14:textId="77777777"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14:paraId="73D13EAC"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3D5E51B5" w14:textId="77777777" w:rsidR="00413CB7" w:rsidRPr="00413CB7" w:rsidRDefault="00413CB7" w:rsidP="00413CB7">
            <w:pPr>
              <w:spacing w:after="0"/>
              <w:ind w:right="113"/>
              <w:jc w:val="right"/>
              <w:rPr>
                <w:szCs w:val="20"/>
              </w:rPr>
            </w:pPr>
            <w:r w:rsidRPr="00413CB7">
              <w:rPr>
                <w:szCs w:val="20"/>
              </w:rPr>
              <w:t>17.20</w:t>
            </w:r>
          </w:p>
        </w:tc>
        <w:tc>
          <w:tcPr>
            <w:tcW w:w="770" w:type="pct"/>
            <w:noWrap/>
            <w:hideMark/>
          </w:tcPr>
          <w:p w14:paraId="667165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40297B" w14:textId="77777777" w:rsidR="00413CB7" w:rsidRPr="00413CB7" w:rsidRDefault="00413CB7" w:rsidP="00413CB7">
            <w:pPr>
              <w:spacing w:after="0"/>
              <w:jc w:val="right"/>
              <w:rPr>
                <w:szCs w:val="20"/>
              </w:rPr>
            </w:pPr>
            <w:r w:rsidRPr="00413CB7">
              <w:rPr>
                <w:szCs w:val="20"/>
              </w:rPr>
              <w:t>19.7.2013</w:t>
            </w:r>
          </w:p>
        </w:tc>
      </w:tr>
      <w:tr w:rsidR="00413CB7" w:rsidRPr="00413CB7" w14:paraId="35829610" w14:textId="77777777" w:rsidTr="005B36B0">
        <w:trPr>
          <w:trHeight w:val="20"/>
        </w:trPr>
        <w:tc>
          <w:tcPr>
            <w:tcW w:w="1756" w:type="pct"/>
            <w:noWrap/>
            <w:hideMark/>
          </w:tcPr>
          <w:p w14:paraId="5BDCB883" w14:textId="77777777"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14:paraId="3D9F656A"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27025599" w14:textId="77777777" w:rsidR="00413CB7" w:rsidRPr="00413CB7" w:rsidRDefault="00413CB7" w:rsidP="00413CB7">
            <w:pPr>
              <w:spacing w:after="0"/>
              <w:ind w:right="113"/>
              <w:jc w:val="right"/>
              <w:rPr>
                <w:szCs w:val="20"/>
              </w:rPr>
            </w:pPr>
            <w:r w:rsidRPr="00413CB7">
              <w:rPr>
                <w:szCs w:val="20"/>
              </w:rPr>
              <w:t>17.43</w:t>
            </w:r>
          </w:p>
        </w:tc>
        <w:tc>
          <w:tcPr>
            <w:tcW w:w="770" w:type="pct"/>
            <w:noWrap/>
            <w:hideMark/>
          </w:tcPr>
          <w:p w14:paraId="1F9A8A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ACFD6B" w14:textId="77777777" w:rsidR="00413CB7" w:rsidRPr="00413CB7" w:rsidRDefault="00413CB7" w:rsidP="00413CB7">
            <w:pPr>
              <w:spacing w:after="0"/>
              <w:jc w:val="right"/>
              <w:rPr>
                <w:szCs w:val="20"/>
              </w:rPr>
            </w:pPr>
            <w:r w:rsidRPr="00413CB7">
              <w:rPr>
                <w:szCs w:val="20"/>
              </w:rPr>
              <w:t>30.8.2013</w:t>
            </w:r>
          </w:p>
        </w:tc>
      </w:tr>
      <w:tr w:rsidR="00413CB7" w:rsidRPr="00413CB7" w14:paraId="4DEDAEA1" w14:textId="77777777" w:rsidTr="005B36B0">
        <w:trPr>
          <w:trHeight w:val="20"/>
        </w:trPr>
        <w:tc>
          <w:tcPr>
            <w:tcW w:w="1756" w:type="pct"/>
            <w:noWrap/>
            <w:hideMark/>
          </w:tcPr>
          <w:p w14:paraId="6DC3B362" w14:textId="77777777" w:rsidR="00413CB7" w:rsidRPr="00413CB7" w:rsidRDefault="00413CB7" w:rsidP="00413CB7">
            <w:pPr>
              <w:spacing w:after="0"/>
              <w:jc w:val="left"/>
              <w:rPr>
                <w:szCs w:val="20"/>
              </w:rPr>
            </w:pPr>
            <w:r w:rsidRPr="00413CB7">
              <w:rPr>
                <w:szCs w:val="20"/>
              </w:rPr>
              <w:t>Greek Orthofox Community of SA Inc</w:t>
            </w:r>
          </w:p>
        </w:tc>
        <w:tc>
          <w:tcPr>
            <w:tcW w:w="1597" w:type="pct"/>
            <w:noWrap/>
            <w:hideMark/>
          </w:tcPr>
          <w:p w14:paraId="07C5B310"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4673150D" w14:textId="77777777" w:rsidR="00413CB7" w:rsidRPr="00413CB7" w:rsidRDefault="00413CB7" w:rsidP="00413CB7">
            <w:pPr>
              <w:spacing w:after="0"/>
              <w:ind w:right="113"/>
              <w:jc w:val="right"/>
              <w:rPr>
                <w:szCs w:val="20"/>
              </w:rPr>
            </w:pPr>
            <w:r w:rsidRPr="00413CB7">
              <w:rPr>
                <w:szCs w:val="20"/>
              </w:rPr>
              <w:t>17.43</w:t>
            </w:r>
          </w:p>
        </w:tc>
        <w:tc>
          <w:tcPr>
            <w:tcW w:w="770" w:type="pct"/>
            <w:noWrap/>
            <w:hideMark/>
          </w:tcPr>
          <w:p w14:paraId="47FB5B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037D61" w14:textId="77777777" w:rsidR="00413CB7" w:rsidRPr="00413CB7" w:rsidRDefault="00413CB7" w:rsidP="00413CB7">
            <w:pPr>
              <w:spacing w:after="0"/>
              <w:jc w:val="right"/>
              <w:rPr>
                <w:szCs w:val="20"/>
              </w:rPr>
            </w:pPr>
            <w:r w:rsidRPr="00413CB7">
              <w:rPr>
                <w:szCs w:val="20"/>
              </w:rPr>
              <w:t>18.6.2013</w:t>
            </w:r>
          </w:p>
        </w:tc>
      </w:tr>
      <w:tr w:rsidR="00413CB7" w:rsidRPr="00413CB7" w14:paraId="6FABA363" w14:textId="77777777" w:rsidTr="005B36B0">
        <w:trPr>
          <w:trHeight w:val="20"/>
        </w:trPr>
        <w:tc>
          <w:tcPr>
            <w:tcW w:w="1756" w:type="pct"/>
            <w:noWrap/>
            <w:hideMark/>
          </w:tcPr>
          <w:p w14:paraId="32513FC4" w14:textId="77777777" w:rsidR="00413CB7" w:rsidRPr="00413CB7" w:rsidRDefault="00413CB7" w:rsidP="00413CB7">
            <w:pPr>
              <w:spacing w:after="0"/>
              <w:jc w:val="left"/>
              <w:rPr>
                <w:szCs w:val="20"/>
              </w:rPr>
            </w:pPr>
            <w:r w:rsidRPr="00413CB7">
              <w:rPr>
                <w:szCs w:val="20"/>
              </w:rPr>
              <w:t>Greg Leonow</w:t>
            </w:r>
          </w:p>
        </w:tc>
        <w:tc>
          <w:tcPr>
            <w:tcW w:w="1597" w:type="pct"/>
            <w:noWrap/>
            <w:hideMark/>
          </w:tcPr>
          <w:p w14:paraId="7207FD8B" w14:textId="77777777" w:rsidR="00413CB7" w:rsidRPr="00413CB7" w:rsidRDefault="00413CB7" w:rsidP="00413CB7">
            <w:pPr>
              <w:spacing w:after="0"/>
              <w:ind w:left="113"/>
              <w:jc w:val="left"/>
              <w:rPr>
                <w:szCs w:val="20"/>
              </w:rPr>
            </w:pPr>
            <w:r w:rsidRPr="00413CB7">
              <w:rPr>
                <w:szCs w:val="20"/>
              </w:rPr>
              <w:t>HAHNDORF, SA 5245</w:t>
            </w:r>
          </w:p>
        </w:tc>
        <w:tc>
          <w:tcPr>
            <w:tcW w:w="424" w:type="pct"/>
            <w:noWrap/>
            <w:hideMark/>
          </w:tcPr>
          <w:p w14:paraId="3796B84E" w14:textId="77777777" w:rsidR="00413CB7" w:rsidRPr="00413CB7" w:rsidRDefault="00413CB7" w:rsidP="00413CB7">
            <w:pPr>
              <w:spacing w:after="0"/>
              <w:ind w:right="113"/>
              <w:jc w:val="right"/>
              <w:rPr>
                <w:szCs w:val="20"/>
              </w:rPr>
            </w:pPr>
            <w:r w:rsidRPr="00413CB7">
              <w:rPr>
                <w:szCs w:val="20"/>
              </w:rPr>
              <w:t>14.24</w:t>
            </w:r>
          </w:p>
        </w:tc>
        <w:tc>
          <w:tcPr>
            <w:tcW w:w="770" w:type="pct"/>
            <w:noWrap/>
            <w:hideMark/>
          </w:tcPr>
          <w:p w14:paraId="2C2957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FEBD29" w14:textId="77777777" w:rsidR="00413CB7" w:rsidRPr="00413CB7" w:rsidRDefault="00413CB7" w:rsidP="00413CB7">
            <w:pPr>
              <w:spacing w:after="0"/>
              <w:jc w:val="right"/>
              <w:rPr>
                <w:szCs w:val="20"/>
              </w:rPr>
            </w:pPr>
            <w:r w:rsidRPr="00413CB7">
              <w:rPr>
                <w:szCs w:val="20"/>
              </w:rPr>
              <w:t>14.3.2013</w:t>
            </w:r>
          </w:p>
        </w:tc>
      </w:tr>
      <w:tr w:rsidR="00413CB7" w:rsidRPr="00413CB7" w14:paraId="1DDA8085" w14:textId="77777777" w:rsidTr="005B36B0">
        <w:trPr>
          <w:trHeight w:val="20"/>
        </w:trPr>
        <w:tc>
          <w:tcPr>
            <w:tcW w:w="1756" w:type="pct"/>
            <w:noWrap/>
            <w:hideMark/>
          </w:tcPr>
          <w:p w14:paraId="26A7F079" w14:textId="77777777" w:rsidR="00413CB7" w:rsidRPr="00413CB7" w:rsidRDefault="00413CB7" w:rsidP="00413CB7">
            <w:pPr>
              <w:spacing w:after="0"/>
              <w:jc w:val="left"/>
              <w:rPr>
                <w:szCs w:val="20"/>
              </w:rPr>
            </w:pPr>
            <w:r w:rsidRPr="00413CB7">
              <w:rPr>
                <w:szCs w:val="20"/>
              </w:rPr>
              <w:t>Greg Simms</w:t>
            </w:r>
          </w:p>
        </w:tc>
        <w:tc>
          <w:tcPr>
            <w:tcW w:w="1597" w:type="pct"/>
            <w:noWrap/>
            <w:hideMark/>
          </w:tcPr>
          <w:p w14:paraId="13C10DD4"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703C3682" w14:textId="77777777" w:rsidR="00413CB7" w:rsidRPr="00413CB7" w:rsidRDefault="00413CB7" w:rsidP="00413CB7">
            <w:pPr>
              <w:spacing w:after="0"/>
              <w:ind w:right="113"/>
              <w:jc w:val="right"/>
              <w:rPr>
                <w:szCs w:val="20"/>
              </w:rPr>
            </w:pPr>
            <w:r w:rsidRPr="00413CB7">
              <w:rPr>
                <w:szCs w:val="20"/>
              </w:rPr>
              <w:t>63.23</w:t>
            </w:r>
          </w:p>
        </w:tc>
        <w:tc>
          <w:tcPr>
            <w:tcW w:w="770" w:type="pct"/>
            <w:noWrap/>
            <w:hideMark/>
          </w:tcPr>
          <w:p w14:paraId="510417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11258E" w14:textId="77777777" w:rsidR="00413CB7" w:rsidRPr="00413CB7" w:rsidRDefault="00413CB7" w:rsidP="00413CB7">
            <w:pPr>
              <w:spacing w:after="0"/>
              <w:jc w:val="right"/>
              <w:rPr>
                <w:szCs w:val="20"/>
              </w:rPr>
            </w:pPr>
            <w:r w:rsidRPr="00413CB7">
              <w:rPr>
                <w:szCs w:val="20"/>
              </w:rPr>
              <w:t>31.1.2014</w:t>
            </w:r>
          </w:p>
        </w:tc>
      </w:tr>
      <w:tr w:rsidR="00413CB7" w:rsidRPr="00413CB7" w14:paraId="3365800D" w14:textId="77777777" w:rsidTr="005B36B0">
        <w:trPr>
          <w:trHeight w:val="20"/>
        </w:trPr>
        <w:tc>
          <w:tcPr>
            <w:tcW w:w="1756" w:type="pct"/>
            <w:noWrap/>
            <w:hideMark/>
          </w:tcPr>
          <w:p w14:paraId="6281302D" w14:textId="77777777" w:rsidR="00413CB7" w:rsidRPr="00413CB7" w:rsidRDefault="00413CB7" w:rsidP="00413CB7">
            <w:pPr>
              <w:spacing w:after="0"/>
              <w:jc w:val="left"/>
              <w:rPr>
                <w:szCs w:val="20"/>
              </w:rPr>
            </w:pPr>
            <w:r w:rsidRPr="00413CB7">
              <w:rPr>
                <w:szCs w:val="20"/>
              </w:rPr>
              <w:t>Greg Stouraitis</w:t>
            </w:r>
          </w:p>
        </w:tc>
        <w:tc>
          <w:tcPr>
            <w:tcW w:w="1597" w:type="pct"/>
            <w:noWrap/>
            <w:hideMark/>
          </w:tcPr>
          <w:p w14:paraId="11222197"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656F5F44" w14:textId="77777777" w:rsidR="00413CB7" w:rsidRPr="00413CB7" w:rsidRDefault="00413CB7" w:rsidP="00413CB7">
            <w:pPr>
              <w:spacing w:after="0"/>
              <w:ind w:right="113"/>
              <w:jc w:val="right"/>
              <w:rPr>
                <w:szCs w:val="20"/>
              </w:rPr>
            </w:pPr>
            <w:r w:rsidRPr="00413CB7">
              <w:rPr>
                <w:szCs w:val="20"/>
              </w:rPr>
              <w:t>164.48</w:t>
            </w:r>
          </w:p>
        </w:tc>
        <w:tc>
          <w:tcPr>
            <w:tcW w:w="770" w:type="pct"/>
            <w:noWrap/>
            <w:hideMark/>
          </w:tcPr>
          <w:p w14:paraId="7CA6A3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DB1947" w14:textId="77777777" w:rsidR="00413CB7" w:rsidRPr="00413CB7" w:rsidRDefault="00413CB7" w:rsidP="00413CB7">
            <w:pPr>
              <w:spacing w:after="0"/>
              <w:jc w:val="right"/>
              <w:rPr>
                <w:szCs w:val="20"/>
              </w:rPr>
            </w:pPr>
            <w:r w:rsidRPr="00413CB7">
              <w:rPr>
                <w:szCs w:val="20"/>
              </w:rPr>
              <w:t>10.6.2014</w:t>
            </w:r>
          </w:p>
        </w:tc>
      </w:tr>
      <w:tr w:rsidR="00413CB7" w:rsidRPr="00413CB7" w14:paraId="41F4B3A2" w14:textId="77777777" w:rsidTr="005B36B0">
        <w:trPr>
          <w:trHeight w:val="20"/>
        </w:trPr>
        <w:tc>
          <w:tcPr>
            <w:tcW w:w="1756" w:type="pct"/>
            <w:noWrap/>
            <w:hideMark/>
          </w:tcPr>
          <w:p w14:paraId="57EE4298" w14:textId="77777777" w:rsidR="00413CB7" w:rsidRPr="00413CB7" w:rsidRDefault="00413CB7" w:rsidP="00413CB7">
            <w:pPr>
              <w:spacing w:after="0"/>
              <w:jc w:val="left"/>
              <w:rPr>
                <w:szCs w:val="20"/>
              </w:rPr>
            </w:pPr>
            <w:r w:rsidRPr="00413CB7">
              <w:rPr>
                <w:szCs w:val="20"/>
              </w:rPr>
              <w:t>Gregi Sander</w:t>
            </w:r>
          </w:p>
        </w:tc>
        <w:tc>
          <w:tcPr>
            <w:tcW w:w="1597" w:type="pct"/>
            <w:noWrap/>
            <w:hideMark/>
          </w:tcPr>
          <w:p w14:paraId="6A7DB32F" w14:textId="77777777"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14:paraId="734FF67A" w14:textId="77777777" w:rsidR="00413CB7" w:rsidRPr="00413CB7" w:rsidRDefault="00413CB7" w:rsidP="00413CB7">
            <w:pPr>
              <w:spacing w:after="0"/>
              <w:ind w:right="113"/>
              <w:jc w:val="right"/>
              <w:rPr>
                <w:szCs w:val="20"/>
              </w:rPr>
            </w:pPr>
            <w:r w:rsidRPr="00413CB7">
              <w:rPr>
                <w:szCs w:val="20"/>
              </w:rPr>
              <w:t>988.95</w:t>
            </w:r>
          </w:p>
        </w:tc>
        <w:tc>
          <w:tcPr>
            <w:tcW w:w="770" w:type="pct"/>
            <w:noWrap/>
            <w:hideMark/>
          </w:tcPr>
          <w:p w14:paraId="5DAF8F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1EDC43" w14:textId="77777777" w:rsidR="00413CB7" w:rsidRPr="00413CB7" w:rsidRDefault="00413CB7" w:rsidP="00413CB7">
            <w:pPr>
              <w:spacing w:after="0"/>
              <w:jc w:val="right"/>
              <w:rPr>
                <w:szCs w:val="20"/>
              </w:rPr>
            </w:pPr>
            <w:r w:rsidRPr="00413CB7">
              <w:rPr>
                <w:szCs w:val="20"/>
              </w:rPr>
              <w:t>25.2.2013</w:t>
            </w:r>
          </w:p>
        </w:tc>
      </w:tr>
      <w:tr w:rsidR="00413CB7" w:rsidRPr="00413CB7" w14:paraId="162B2BC8" w14:textId="77777777" w:rsidTr="005B36B0">
        <w:trPr>
          <w:trHeight w:val="20"/>
        </w:trPr>
        <w:tc>
          <w:tcPr>
            <w:tcW w:w="1756" w:type="pct"/>
            <w:noWrap/>
            <w:hideMark/>
          </w:tcPr>
          <w:p w14:paraId="639C17A7" w14:textId="77777777" w:rsidR="00413CB7" w:rsidRPr="00413CB7" w:rsidRDefault="00413CB7" w:rsidP="00413CB7">
            <w:pPr>
              <w:spacing w:after="0"/>
              <w:jc w:val="left"/>
              <w:rPr>
                <w:szCs w:val="20"/>
              </w:rPr>
            </w:pPr>
            <w:r w:rsidRPr="00413CB7">
              <w:rPr>
                <w:szCs w:val="20"/>
              </w:rPr>
              <w:t>Gregory Andrae</w:t>
            </w:r>
          </w:p>
        </w:tc>
        <w:tc>
          <w:tcPr>
            <w:tcW w:w="1597" w:type="pct"/>
            <w:noWrap/>
            <w:hideMark/>
          </w:tcPr>
          <w:p w14:paraId="76445EA5"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7EFDF3F" w14:textId="77777777" w:rsidR="00413CB7" w:rsidRPr="00413CB7" w:rsidRDefault="00413CB7" w:rsidP="00413CB7">
            <w:pPr>
              <w:spacing w:after="0"/>
              <w:ind w:right="113"/>
              <w:jc w:val="right"/>
              <w:rPr>
                <w:szCs w:val="20"/>
              </w:rPr>
            </w:pPr>
            <w:r w:rsidRPr="00413CB7">
              <w:rPr>
                <w:szCs w:val="20"/>
              </w:rPr>
              <w:t>127.90</w:t>
            </w:r>
          </w:p>
        </w:tc>
        <w:tc>
          <w:tcPr>
            <w:tcW w:w="770" w:type="pct"/>
            <w:noWrap/>
            <w:hideMark/>
          </w:tcPr>
          <w:p w14:paraId="08543E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F7C41C" w14:textId="77777777" w:rsidR="00413CB7" w:rsidRPr="00413CB7" w:rsidRDefault="00413CB7" w:rsidP="00413CB7">
            <w:pPr>
              <w:spacing w:after="0"/>
              <w:jc w:val="right"/>
              <w:rPr>
                <w:szCs w:val="20"/>
              </w:rPr>
            </w:pPr>
            <w:r w:rsidRPr="00413CB7">
              <w:rPr>
                <w:szCs w:val="20"/>
              </w:rPr>
              <w:t>9.4.2014</w:t>
            </w:r>
          </w:p>
        </w:tc>
      </w:tr>
      <w:tr w:rsidR="00413CB7" w:rsidRPr="00413CB7" w14:paraId="4FBDEEC8" w14:textId="77777777" w:rsidTr="005B36B0">
        <w:trPr>
          <w:trHeight w:val="20"/>
        </w:trPr>
        <w:tc>
          <w:tcPr>
            <w:tcW w:w="1756" w:type="pct"/>
            <w:noWrap/>
            <w:hideMark/>
          </w:tcPr>
          <w:p w14:paraId="113B67AF" w14:textId="77777777" w:rsidR="00413CB7" w:rsidRPr="00413CB7" w:rsidRDefault="00413CB7" w:rsidP="00413CB7">
            <w:pPr>
              <w:spacing w:after="0"/>
              <w:jc w:val="left"/>
              <w:rPr>
                <w:szCs w:val="20"/>
              </w:rPr>
            </w:pPr>
            <w:r w:rsidRPr="00413CB7">
              <w:rPr>
                <w:szCs w:val="20"/>
              </w:rPr>
              <w:t>Gregory Baum</w:t>
            </w:r>
          </w:p>
        </w:tc>
        <w:tc>
          <w:tcPr>
            <w:tcW w:w="1597" w:type="pct"/>
            <w:noWrap/>
            <w:hideMark/>
          </w:tcPr>
          <w:p w14:paraId="2F0557C0" w14:textId="77777777" w:rsidR="00413CB7" w:rsidRPr="00413CB7" w:rsidRDefault="00413CB7" w:rsidP="00413CB7">
            <w:pPr>
              <w:spacing w:after="0"/>
              <w:ind w:left="113"/>
              <w:jc w:val="left"/>
              <w:rPr>
                <w:szCs w:val="20"/>
              </w:rPr>
            </w:pPr>
            <w:r w:rsidRPr="00413CB7">
              <w:rPr>
                <w:szCs w:val="20"/>
              </w:rPr>
              <w:t>UNLEY PARK, SA 5061</w:t>
            </w:r>
          </w:p>
        </w:tc>
        <w:tc>
          <w:tcPr>
            <w:tcW w:w="424" w:type="pct"/>
            <w:noWrap/>
            <w:hideMark/>
          </w:tcPr>
          <w:p w14:paraId="7B043CE9" w14:textId="77777777" w:rsidR="00413CB7" w:rsidRPr="00413CB7" w:rsidRDefault="00413CB7" w:rsidP="00413CB7">
            <w:pPr>
              <w:spacing w:after="0"/>
              <w:ind w:right="113"/>
              <w:jc w:val="right"/>
              <w:rPr>
                <w:szCs w:val="20"/>
              </w:rPr>
            </w:pPr>
            <w:r w:rsidRPr="00413CB7">
              <w:rPr>
                <w:szCs w:val="20"/>
              </w:rPr>
              <w:t>28.01</w:t>
            </w:r>
          </w:p>
        </w:tc>
        <w:tc>
          <w:tcPr>
            <w:tcW w:w="770" w:type="pct"/>
            <w:noWrap/>
            <w:hideMark/>
          </w:tcPr>
          <w:p w14:paraId="6CA1A0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97DB1F" w14:textId="77777777" w:rsidR="00413CB7" w:rsidRPr="00413CB7" w:rsidRDefault="00413CB7" w:rsidP="00413CB7">
            <w:pPr>
              <w:spacing w:after="0"/>
              <w:jc w:val="right"/>
              <w:rPr>
                <w:szCs w:val="20"/>
              </w:rPr>
            </w:pPr>
            <w:r w:rsidRPr="00413CB7">
              <w:rPr>
                <w:szCs w:val="20"/>
              </w:rPr>
              <w:t>5.10.2014</w:t>
            </w:r>
          </w:p>
        </w:tc>
      </w:tr>
      <w:tr w:rsidR="00413CB7" w:rsidRPr="00413CB7" w14:paraId="7477C838" w14:textId="77777777" w:rsidTr="005B36B0">
        <w:trPr>
          <w:trHeight w:val="20"/>
        </w:trPr>
        <w:tc>
          <w:tcPr>
            <w:tcW w:w="1756" w:type="pct"/>
            <w:noWrap/>
            <w:hideMark/>
          </w:tcPr>
          <w:p w14:paraId="447E432D" w14:textId="77777777" w:rsidR="00413CB7" w:rsidRPr="00413CB7" w:rsidRDefault="00413CB7" w:rsidP="00413CB7">
            <w:pPr>
              <w:spacing w:after="0"/>
              <w:jc w:val="left"/>
              <w:rPr>
                <w:szCs w:val="20"/>
              </w:rPr>
            </w:pPr>
            <w:r w:rsidRPr="00413CB7">
              <w:rPr>
                <w:szCs w:val="20"/>
              </w:rPr>
              <w:t>Gregory Edwards</w:t>
            </w:r>
          </w:p>
        </w:tc>
        <w:tc>
          <w:tcPr>
            <w:tcW w:w="1597" w:type="pct"/>
            <w:noWrap/>
            <w:hideMark/>
          </w:tcPr>
          <w:p w14:paraId="3AE3EAFE"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54BADD5A" w14:textId="77777777" w:rsidR="00413CB7" w:rsidRPr="00413CB7" w:rsidRDefault="00413CB7" w:rsidP="00413CB7">
            <w:pPr>
              <w:spacing w:after="0"/>
              <w:ind w:right="113"/>
              <w:jc w:val="right"/>
              <w:rPr>
                <w:szCs w:val="20"/>
              </w:rPr>
            </w:pPr>
            <w:r w:rsidRPr="00413CB7">
              <w:rPr>
                <w:szCs w:val="20"/>
              </w:rPr>
              <w:t>750.00</w:t>
            </w:r>
          </w:p>
        </w:tc>
        <w:tc>
          <w:tcPr>
            <w:tcW w:w="770" w:type="pct"/>
            <w:noWrap/>
            <w:hideMark/>
          </w:tcPr>
          <w:p w14:paraId="1FCA9F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5CDC2F" w14:textId="77777777" w:rsidR="00413CB7" w:rsidRPr="00413CB7" w:rsidRDefault="00413CB7" w:rsidP="00413CB7">
            <w:pPr>
              <w:spacing w:after="0"/>
              <w:jc w:val="right"/>
              <w:rPr>
                <w:szCs w:val="20"/>
              </w:rPr>
            </w:pPr>
            <w:r w:rsidRPr="00413CB7">
              <w:rPr>
                <w:szCs w:val="20"/>
              </w:rPr>
              <w:t>31.7.2014</w:t>
            </w:r>
          </w:p>
        </w:tc>
      </w:tr>
      <w:tr w:rsidR="00413CB7" w:rsidRPr="00413CB7" w14:paraId="2EB12BEB" w14:textId="77777777" w:rsidTr="005B36B0">
        <w:trPr>
          <w:trHeight w:val="20"/>
        </w:trPr>
        <w:tc>
          <w:tcPr>
            <w:tcW w:w="1756" w:type="pct"/>
            <w:noWrap/>
            <w:hideMark/>
          </w:tcPr>
          <w:p w14:paraId="324901AF" w14:textId="77777777" w:rsidR="00413CB7" w:rsidRPr="00413CB7" w:rsidRDefault="00413CB7" w:rsidP="00413CB7">
            <w:pPr>
              <w:spacing w:after="0"/>
              <w:jc w:val="left"/>
              <w:rPr>
                <w:szCs w:val="20"/>
              </w:rPr>
            </w:pPr>
            <w:r w:rsidRPr="00413CB7">
              <w:rPr>
                <w:szCs w:val="20"/>
              </w:rPr>
              <w:t>Gregory Lafferty</w:t>
            </w:r>
          </w:p>
        </w:tc>
        <w:tc>
          <w:tcPr>
            <w:tcW w:w="1597" w:type="pct"/>
            <w:noWrap/>
            <w:hideMark/>
          </w:tcPr>
          <w:p w14:paraId="35D25B6F"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620A8864" w14:textId="77777777" w:rsidR="00413CB7" w:rsidRPr="00413CB7" w:rsidRDefault="00413CB7" w:rsidP="00413CB7">
            <w:pPr>
              <w:spacing w:after="0"/>
              <w:ind w:right="113"/>
              <w:jc w:val="right"/>
              <w:rPr>
                <w:szCs w:val="20"/>
              </w:rPr>
            </w:pPr>
            <w:r w:rsidRPr="00413CB7">
              <w:rPr>
                <w:szCs w:val="20"/>
              </w:rPr>
              <w:t>51.00</w:t>
            </w:r>
          </w:p>
        </w:tc>
        <w:tc>
          <w:tcPr>
            <w:tcW w:w="770" w:type="pct"/>
            <w:noWrap/>
            <w:hideMark/>
          </w:tcPr>
          <w:p w14:paraId="491F40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0284E5" w14:textId="77777777" w:rsidR="00413CB7" w:rsidRPr="00413CB7" w:rsidRDefault="00413CB7" w:rsidP="00413CB7">
            <w:pPr>
              <w:spacing w:after="0"/>
              <w:jc w:val="right"/>
              <w:rPr>
                <w:szCs w:val="20"/>
              </w:rPr>
            </w:pPr>
            <w:r w:rsidRPr="00413CB7">
              <w:rPr>
                <w:szCs w:val="20"/>
              </w:rPr>
              <w:t>24.4.2014</w:t>
            </w:r>
          </w:p>
        </w:tc>
      </w:tr>
      <w:tr w:rsidR="00413CB7" w:rsidRPr="00413CB7" w14:paraId="556EAA98" w14:textId="77777777" w:rsidTr="005B36B0">
        <w:trPr>
          <w:trHeight w:val="20"/>
        </w:trPr>
        <w:tc>
          <w:tcPr>
            <w:tcW w:w="1756" w:type="pct"/>
            <w:noWrap/>
            <w:hideMark/>
          </w:tcPr>
          <w:p w14:paraId="5DEEB155" w14:textId="77777777" w:rsidR="00413CB7" w:rsidRPr="00413CB7" w:rsidRDefault="00413CB7" w:rsidP="00413CB7">
            <w:pPr>
              <w:spacing w:after="0"/>
              <w:jc w:val="left"/>
              <w:rPr>
                <w:szCs w:val="20"/>
              </w:rPr>
            </w:pPr>
            <w:r w:rsidRPr="00413CB7">
              <w:rPr>
                <w:szCs w:val="20"/>
              </w:rPr>
              <w:t>Gregory Peake</w:t>
            </w:r>
          </w:p>
        </w:tc>
        <w:tc>
          <w:tcPr>
            <w:tcW w:w="1597" w:type="pct"/>
            <w:noWrap/>
            <w:hideMark/>
          </w:tcPr>
          <w:p w14:paraId="2915F75A"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4ABEF9A2"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1B7B8F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448351" w14:textId="77777777" w:rsidR="00413CB7" w:rsidRPr="00413CB7" w:rsidRDefault="00413CB7" w:rsidP="00413CB7">
            <w:pPr>
              <w:spacing w:after="0"/>
              <w:jc w:val="right"/>
              <w:rPr>
                <w:szCs w:val="20"/>
              </w:rPr>
            </w:pPr>
            <w:r w:rsidRPr="00413CB7">
              <w:rPr>
                <w:szCs w:val="20"/>
              </w:rPr>
              <w:t>27.2.2014</w:t>
            </w:r>
          </w:p>
        </w:tc>
      </w:tr>
      <w:tr w:rsidR="00413CB7" w:rsidRPr="00413CB7" w14:paraId="21F8B3D3" w14:textId="77777777" w:rsidTr="005B36B0">
        <w:trPr>
          <w:trHeight w:val="20"/>
        </w:trPr>
        <w:tc>
          <w:tcPr>
            <w:tcW w:w="1756" w:type="pct"/>
            <w:noWrap/>
            <w:hideMark/>
          </w:tcPr>
          <w:p w14:paraId="11935FEA" w14:textId="77777777" w:rsidR="00413CB7" w:rsidRPr="00413CB7" w:rsidRDefault="00413CB7" w:rsidP="00413CB7">
            <w:pPr>
              <w:spacing w:after="0"/>
              <w:jc w:val="left"/>
              <w:rPr>
                <w:szCs w:val="20"/>
              </w:rPr>
            </w:pPr>
            <w:r w:rsidRPr="00413CB7">
              <w:rPr>
                <w:szCs w:val="20"/>
              </w:rPr>
              <w:t>Gretchen Prime</w:t>
            </w:r>
          </w:p>
        </w:tc>
        <w:tc>
          <w:tcPr>
            <w:tcW w:w="1597" w:type="pct"/>
            <w:noWrap/>
            <w:hideMark/>
          </w:tcPr>
          <w:p w14:paraId="5DD34D8D"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E53073F" w14:textId="77777777" w:rsidR="00413CB7" w:rsidRPr="00413CB7" w:rsidRDefault="00413CB7" w:rsidP="00413CB7">
            <w:pPr>
              <w:spacing w:after="0"/>
              <w:ind w:right="113"/>
              <w:jc w:val="right"/>
              <w:rPr>
                <w:szCs w:val="20"/>
              </w:rPr>
            </w:pPr>
            <w:r w:rsidRPr="00413CB7">
              <w:rPr>
                <w:szCs w:val="20"/>
              </w:rPr>
              <w:t>35.76</w:t>
            </w:r>
          </w:p>
        </w:tc>
        <w:tc>
          <w:tcPr>
            <w:tcW w:w="770" w:type="pct"/>
            <w:noWrap/>
            <w:hideMark/>
          </w:tcPr>
          <w:p w14:paraId="2249BA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7FE173" w14:textId="77777777" w:rsidR="00413CB7" w:rsidRPr="00413CB7" w:rsidRDefault="00413CB7" w:rsidP="00413CB7">
            <w:pPr>
              <w:spacing w:after="0"/>
              <w:jc w:val="right"/>
              <w:rPr>
                <w:szCs w:val="20"/>
              </w:rPr>
            </w:pPr>
            <w:r w:rsidRPr="00413CB7">
              <w:rPr>
                <w:szCs w:val="20"/>
              </w:rPr>
              <w:t>30.8.2013</w:t>
            </w:r>
          </w:p>
        </w:tc>
      </w:tr>
      <w:tr w:rsidR="00413CB7" w:rsidRPr="00413CB7" w14:paraId="19D0753C" w14:textId="77777777" w:rsidTr="005B36B0">
        <w:trPr>
          <w:trHeight w:val="20"/>
        </w:trPr>
        <w:tc>
          <w:tcPr>
            <w:tcW w:w="1756" w:type="pct"/>
            <w:noWrap/>
            <w:hideMark/>
          </w:tcPr>
          <w:p w14:paraId="5D175E39" w14:textId="77777777" w:rsidR="00413CB7" w:rsidRPr="00413CB7" w:rsidRDefault="00413CB7" w:rsidP="00413CB7">
            <w:pPr>
              <w:spacing w:after="0"/>
              <w:jc w:val="left"/>
              <w:rPr>
                <w:szCs w:val="20"/>
              </w:rPr>
            </w:pPr>
            <w:r w:rsidRPr="00413CB7">
              <w:rPr>
                <w:szCs w:val="20"/>
              </w:rPr>
              <w:t>Guangxi Liu</w:t>
            </w:r>
          </w:p>
        </w:tc>
        <w:tc>
          <w:tcPr>
            <w:tcW w:w="1597" w:type="pct"/>
            <w:noWrap/>
            <w:hideMark/>
          </w:tcPr>
          <w:p w14:paraId="64869B5E" w14:textId="77777777"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14:paraId="1B034176" w14:textId="77777777" w:rsidR="00413CB7" w:rsidRPr="00413CB7" w:rsidRDefault="00413CB7" w:rsidP="00413CB7">
            <w:pPr>
              <w:spacing w:after="0"/>
              <w:ind w:right="113"/>
              <w:jc w:val="right"/>
              <w:rPr>
                <w:szCs w:val="20"/>
              </w:rPr>
            </w:pPr>
            <w:r w:rsidRPr="00413CB7">
              <w:rPr>
                <w:szCs w:val="20"/>
              </w:rPr>
              <w:t>53.06</w:t>
            </w:r>
          </w:p>
        </w:tc>
        <w:tc>
          <w:tcPr>
            <w:tcW w:w="770" w:type="pct"/>
            <w:noWrap/>
            <w:hideMark/>
          </w:tcPr>
          <w:p w14:paraId="66F31D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B870EA" w14:textId="77777777" w:rsidR="00413CB7" w:rsidRPr="00413CB7" w:rsidRDefault="00413CB7" w:rsidP="00413CB7">
            <w:pPr>
              <w:spacing w:after="0"/>
              <w:jc w:val="right"/>
              <w:rPr>
                <w:szCs w:val="20"/>
              </w:rPr>
            </w:pPr>
            <w:r w:rsidRPr="00413CB7">
              <w:rPr>
                <w:szCs w:val="20"/>
              </w:rPr>
              <w:t>9.8.2013</w:t>
            </w:r>
          </w:p>
        </w:tc>
      </w:tr>
      <w:tr w:rsidR="00413CB7" w:rsidRPr="00413CB7" w14:paraId="365AFA1A" w14:textId="77777777" w:rsidTr="005B36B0">
        <w:trPr>
          <w:trHeight w:val="20"/>
        </w:trPr>
        <w:tc>
          <w:tcPr>
            <w:tcW w:w="1756" w:type="pct"/>
            <w:noWrap/>
            <w:hideMark/>
          </w:tcPr>
          <w:p w14:paraId="6D2E496C" w14:textId="77777777" w:rsidR="00413CB7" w:rsidRPr="00413CB7" w:rsidRDefault="00413CB7" w:rsidP="00413CB7">
            <w:pPr>
              <w:spacing w:after="0"/>
              <w:jc w:val="left"/>
              <w:rPr>
                <w:szCs w:val="20"/>
              </w:rPr>
            </w:pPr>
            <w:r w:rsidRPr="00413CB7">
              <w:rPr>
                <w:szCs w:val="20"/>
              </w:rPr>
              <w:t>Guidera O’Connor</w:t>
            </w:r>
          </w:p>
        </w:tc>
        <w:tc>
          <w:tcPr>
            <w:tcW w:w="1597" w:type="pct"/>
            <w:noWrap/>
            <w:hideMark/>
          </w:tcPr>
          <w:p w14:paraId="23C3B124" w14:textId="77777777" w:rsidR="00413CB7" w:rsidRPr="00413CB7" w:rsidRDefault="00413CB7" w:rsidP="00413CB7">
            <w:pPr>
              <w:spacing w:after="0"/>
              <w:ind w:left="113"/>
              <w:jc w:val="left"/>
              <w:rPr>
                <w:szCs w:val="20"/>
              </w:rPr>
            </w:pPr>
            <w:r w:rsidRPr="00413CB7">
              <w:rPr>
                <w:szCs w:val="20"/>
              </w:rPr>
              <w:t>BLAKISTON, SA 5250</w:t>
            </w:r>
          </w:p>
        </w:tc>
        <w:tc>
          <w:tcPr>
            <w:tcW w:w="424" w:type="pct"/>
            <w:noWrap/>
            <w:hideMark/>
          </w:tcPr>
          <w:p w14:paraId="256F8420" w14:textId="77777777" w:rsidR="00413CB7" w:rsidRPr="00413CB7" w:rsidRDefault="00413CB7" w:rsidP="00413CB7">
            <w:pPr>
              <w:spacing w:after="0"/>
              <w:ind w:right="113"/>
              <w:jc w:val="right"/>
              <w:rPr>
                <w:szCs w:val="20"/>
              </w:rPr>
            </w:pPr>
            <w:r w:rsidRPr="00413CB7">
              <w:rPr>
                <w:szCs w:val="20"/>
              </w:rPr>
              <w:t>242.98</w:t>
            </w:r>
          </w:p>
        </w:tc>
        <w:tc>
          <w:tcPr>
            <w:tcW w:w="770" w:type="pct"/>
            <w:noWrap/>
            <w:hideMark/>
          </w:tcPr>
          <w:p w14:paraId="422C95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6FE2C2" w14:textId="77777777" w:rsidR="00413CB7" w:rsidRPr="00413CB7" w:rsidRDefault="00413CB7" w:rsidP="00413CB7">
            <w:pPr>
              <w:spacing w:after="0"/>
              <w:jc w:val="right"/>
              <w:rPr>
                <w:szCs w:val="20"/>
              </w:rPr>
            </w:pPr>
            <w:r w:rsidRPr="00413CB7">
              <w:rPr>
                <w:szCs w:val="20"/>
              </w:rPr>
              <w:t>12.6.2013</w:t>
            </w:r>
          </w:p>
        </w:tc>
      </w:tr>
      <w:tr w:rsidR="00413CB7" w:rsidRPr="00413CB7" w14:paraId="65B71D0D" w14:textId="77777777" w:rsidTr="005B36B0">
        <w:trPr>
          <w:trHeight w:val="20"/>
        </w:trPr>
        <w:tc>
          <w:tcPr>
            <w:tcW w:w="1756" w:type="pct"/>
            <w:noWrap/>
            <w:hideMark/>
          </w:tcPr>
          <w:p w14:paraId="5B39982D" w14:textId="77777777" w:rsidR="00413CB7" w:rsidRPr="00413CB7" w:rsidRDefault="00413CB7" w:rsidP="00413CB7">
            <w:pPr>
              <w:spacing w:after="0"/>
              <w:jc w:val="left"/>
              <w:rPr>
                <w:szCs w:val="20"/>
              </w:rPr>
            </w:pPr>
            <w:r w:rsidRPr="00413CB7">
              <w:rPr>
                <w:szCs w:val="20"/>
              </w:rPr>
              <w:t>Gunter Pohl</w:t>
            </w:r>
          </w:p>
        </w:tc>
        <w:tc>
          <w:tcPr>
            <w:tcW w:w="1597" w:type="pct"/>
            <w:noWrap/>
            <w:hideMark/>
          </w:tcPr>
          <w:p w14:paraId="4B8FE34B" w14:textId="77777777" w:rsidR="00413CB7" w:rsidRPr="00413CB7" w:rsidRDefault="00413CB7" w:rsidP="00413CB7">
            <w:pPr>
              <w:spacing w:after="0"/>
              <w:ind w:left="113"/>
              <w:jc w:val="left"/>
              <w:rPr>
                <w:szCs w:val="20"/>
              </w:rPr>
            </w:pPr>
            <w:r w:rsidRPr="00413CB7">
              <w:rPr>
                <w:szCs w:val="20"/>
              </w:rPr>
              <w:t>MOANA, SA 5169</w:t>
            </w:r>
          </w:p>
        </w:tc>
        <w:tc>
          <w:tcPr>
            <w:tcW w:w="424" w:type="pct"/>
            <w:noWrap/>
            <w:hideMark/>
          </w:tcPr>
          <w:p w14:paraId="6A0F9221" w14:textId="77777777" w:rsidR="00413CB7" w:rsidRPr="00413CB7" w:rsidRDefault="00413CB7" w:rsidP="00413CB7">
            <w:pPr>
              <w:spacing w:after="0"/>
              <w:ind w:right="113"/>
              <w:jc w:val="right"/>
              <w:rPr>
                <w:szCs w:val="20"/>
              </w:rPr>
            </w:pPr>
            <w:r w:rsidRPr="00413CB7">
              <w:rPr>
                <w:szCs w:val="20"/>
              </w:rPr>
              <w:t>16.35</w:t>
            </w:r>
          </w:p>
        </w:tc>
        <w:tc>
          <w:tcPr>
            <w:tcW w:w="770" w:type="pct"/>
            <w:noWrap/>
            <w:hideMark/>
          </w:tcPr>
          <w:p w14:paraId="7265EC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35B03E" w14:textId="77777777" w:rsidR="00413CB7" w:rsidRPr="00413CB7" w:rsidRDefault="00413CB7" w:rsidP="00413CB7">
            <w:pPr>
              <w:spacing w:after="0"/>
              <w:jc w:val="right"/>
              <w:rPr>
                <w:szCs w:val="20"/>
              </w:rPr>
            </w:pPr>
            <w:r w:rsidRPr="00413CB7">
              <w:rPr>
                <w:szCs w:val="20"/>
              </w:rPr>
              <w:t>18.7.2013</w:t>
            </w:r>
          </w:p>
        </w:tc>
      </w:tr>
      <w:tr w:rsidR="00413CB7" w:rsidRPr="00413CB7" w14:paraId="50FA871D" w14:textId="77777777" w:rsidTr="005B36B0">
        <w:trPr>
          <w:trHeight w:val="20"/>
        </w:trPr>
        <w:tc>
          <w:tcPr>
            <w:tcW w:w="1756" w:type="pct"/>
            <w:noWrap/>
            <w:hideMark/>
          </w:tcPr>
          <w:p w14:paraId="3CE27675" w14:textId="77777777" w:rsidR="00413CB7" w:rsidRPr="00413CB7" w:rsidRDefault="00413CB7" w:rsidP="00413CB7">
            <w:pPr>
              <w:spacing w:after="0"/>
              <w:jc w:val="left"/>
              <w:rPr>
                <w:szCs w:val="20"/>
              </w:rPr>
            </w:pPr>
            <w:r w:rsidRPr="00413CB7">
              <w:rPr>
                <w:szCs w:val="20"/>
              </w:rPr>
              <w:t>Guoquan Lei</w:t>
            </w:r>
          </w:p>
        </w:tc>
        <w:tc>
          <w:tcPr>
            <w:tcW w:w="1597" w:type="pct"/>
            <w:noWrap/>
            <w:hideMark/>
          </w:tcPr>
          <w:p w14:paraId="56E72E36"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7DE4A0EF" w14:textId="77777777" w:rsidR="00413CB7" w:rsidRPr="00413CB7" w:rsidRDefault="00413CB7" w:rsidP="00413CB7">
            <w:pPr>
              <w:spacing w:after="0"/>
              <w:ind w:right="113"/>
              <w:jc w:val="right"/>
              <w:rPr>
                <w:szCs w:val="20"/>
              </w:rPr>
            </w:pPr>
            <w:r w:rsidRPr="00413CB7">
              <w:rPr>
                <w:szCs w:val="20"/>
              </w:rPr>
              <w:t>141.51</w:t>
            </w:r>
          </w:p>
        </w:tc>
        <w:tc>
          <w:tcPr>
            <w:tcW w:w="770" w:type="pct"/>
            <w:noWrap/>
            <w:hideMark/>
          </w:tcPr>
          <w:p w14:paraId="46FEF06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5A6C53" w14:textId="77777777" w:rsidR="00413CB7" w:rsidRPr="00413CB7" w:rsidRDefault="00413CB7" w:rsidP="00413CB7">
            <w:pPr>
              <w:spacing w:after="0"/>
              <w:jc w:val="right"/>
              <w:rPr>
                <w:szCs w:val="20"/>
              </w:rPr>
            </w:pPr>
            <w:r w:rsidRPr="00413CB7">
              <w:rPr>
                <w:szCs w:val="20"/>
              </w:rPr>
              <w:t>19.11.2014</w:t>
            </w:r>
          </w:p>
        </w:tc>
      </w:tr>
      <w:tr w:rsidR="00413CB7" w:rsidRPr="00413CB7" w14:paraId="5C55C071" w14:textId="77777777" w:rsidTr="005B36B0">
        <w:trPr>
          <w:trHeight w:val="20"/>
        </w:trPr>
        <w:tc>
          <w:tcPr>
            <w:tcW w:w="1756" w:type="pct"/>
            <w:noWrap/>
            <w:hideMark/>
          </w:tcPr>
          <w:p w14:paraId="361E5102" w14:textId="77777777" w:rsidR="00413CB7" w:rsidRPr="00413CB7" w:rsidRDefault="00413CB7" w:rsidP="00413CB7">
            <w:pPr>
              <w:spacing w:after="0"/>
              <w:jc w:val="left"/>
              <w:rPr>
                <w:szCs w:val="20"/>
              </w:rPr>
            </w:pPr>
            <w:r w:rsidRPr="00413CB7">
              <w:rPr>
                <w:szCs w:val="20"/>
              </w:rPr>
              <w:t>Gurtej and Kiran Hanjrah</w:t>
            </w:r>
          </w:p>
        </w:tc>
        <w:tc>
          <w:tcPr>
            <w:tcW w:w="1597" w:type="pct"/>
            <w:noWrap/>
            <w:hideMark/>
          </w:tcPr>
          <w:p w14:paraId="44167BAA"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2D92FC9B" w14:textId="77777777" w:rsidR="00413CB7" w:rsidRPr="00413CB7" w:rsidRDefault="00413CB7" w:rsidP="00413CB7">
            <w:pPr>
              <w:spacing w:after="0"/>
              <w:ind w:right="113"/>
              <w:jc w:val="right"/>
              <w:rPr>
                <w:szCs w:val="20"/>
              </w:rPr>
            </w:pPr>
            <w:r w:rsidRPr="00413CB7">
              <w:rPr>
                <w:szCs w:val="20"/>
              </w:rPr>
              <w:t>83.48</w:t>
            </w:r>
          </w:p>
        </w:tc>
        <w:tc>
          <w:tcPr>
            <w:tcW w:w="770" w:type="pct"/>
            <w:noWrap/>
            <w:hideMark/>
          </w:tcPr>
          <w:p w14:paraId="7AF183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5274C1" w14:textId="77777777" w:rsidR="00413CB7" w:rsidRPr="00413CB7" w:rsidRDefault="00413CB7" w:rsidP="00413CB7">
            <w:pPr>
              <w:spacing w:after="0"/>
              <w:jc w:val="right"/>
              <w:rPr>
                <w:szCs w:val="20"/>
              </w:rPr>
            </w:pPr>
            <w:r w:rsidRPr="00413CB7">
              <w:rPr>
                <w:szCs w:val="20"/>
              </w:rPr>
              <w:t>4.3.2014</w:t>
            </w:r>
          </w:p>
        </w:tc>
      </w:tr>
      <w:tr w:rsidR="00413CB7" w:rsidRPr="00413CB7" w14:paraId="7BB61F48" w14:textId="77777777" w:rsidTr="005B36B0">
        <w:trPr>
          <w:trHeight w:val="20"/>
        </w:trPr>
        <w:tc>
          <w:tcPr>
            <w:tcW w:w="1756" w:type="pct"/>
            <w:noWrap/>
            <w:hideMark/>
          </w:tcPr>
          <w:p w14:paraId="60C48EF5" w14:textId="77777777" w:rsidR="00413CB7" w:rsidRPr="00413CB7" w:rsidRDefault="00413CB7" w:rsidP="00413CB7">
            <w:pPr>
              <w:spacing w:after="0"/>
              <w:jc w:val="left"/>
              <w:rPr>
                <w:szCs w:val="20"/>
              </w:rPr>
            </w:pPr>
            <w:r w:rsidRPr="00413CB7">
              <w:rPr>
                <w:szCs w:val="20"/>
              </w:rPr>
              <w:t>Gus Nwosu</w:t>
            </w:r>
          </w:p>
        </w:tc>
        <w:tc>
          <w:tcPr>
            <w:tcW w:w="1597" w:type="pct"/>
            <w:noWrap/>
            <w:hideMark/>
          </w:tcPr>
          <w:p w14:paraId="6FAD3A06" w14:textId="77777777"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14:paraId="6397DD08" w14:textId="77777777" w:rsidR="00413CB7" w:rsidRPr="00413CB7" w:rsidRDefault="00413CB7" w:rsidP="00413CB7">
            <w:pPr>
              <w:spacing w:after="0"/>
              <w:ind w:right="113"/>
              <w:jc w:val="right"/>
              <w:rPr>
                <w:szCs w:val="20"/>
              </w:rPr>
            </w:pPr>
            <w:r w:rsidRPr="00413CB7">
              <w:rPr>
                <w:szCs w:val="20"/>
              </w:rPr>
              <w:t>165.22</w:t>
            </w:r>
          </w:p>
        </w:tc>
        <w:tc>
          <w:tcPr>
            <w:tcW w:w="770" w:type="pct"/>
            <w:noWrap/>
            <w:hideMark/>
          </w:tcPr>
          <w:p w14:paraId="540768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45B178" w14:textId="77777777" w:rsidR="00413CB7" w:rsidRPr="00413CB7" w:rsidRDefault="00413CB7" w:rsidP="00413CB7">
            <w:pPr>
              <w:spacing w:after="0"/>
              <w:jc w:val="right"/>
              <w:rPr>
                <w:szCs w:val="20"/>
              </w:rPr>
            </w:pPr>
            <w:r w:rsidRPr="00413CB7">
              <w:rPr>
                <w:szCs w:val="20"/>
              </w:rPr>
              <w:t>1.11.2013</w:t>
            </w:r>
          </w:p>
        </w:tc>
      </w:tr>
      <w:tr w:rsidR="00413CB7" w:rsidRPr="00413CB7" w14:paraId="62DA0E99" w14:textId="77777777" w:rsidTr="005B36B0">
        <w:trPr>
          <w:trHeight w:val="20"/>
        </w:trPr>
        <w:tc>
          <w:tcPr>
            <w:tcW w:w="1756" w:type="pct"/>
            <w:noWrap/>
            <w:hideMark/>
          </w:tcPr>
          <w:p w14:paraId="14DB136E" w14:textId="77777777" w:rsidR="00413CB7" w:rsidRPr="00413CB7" w:rsidRDefault="00413CB7" w:rsidP="00413CB7">
            <w:pPr>
              <w:spacing w:after="0"/>
              <w:jc w:val="left"/>
              <w:rPr>
                <w:szCs w:val="20"/>
              </w:rPr>
            </w:pPr>
            <w:r w:rsidRPr="00413CB7">
              <w:rPr>
                <w:szCs w:val="20"/>
              </w:rPr>
              <w:t xml:space="preserve">Guy Thomas, the estate of </w:t>
            </w:r>
          </w:p>
        </w:tc>
        <w:tc>
          <w:tcPr>
            <w:tcW w:w="1597" w:type="pct"/>
            <w:noWrap/>
            <w:hideMark/>
          </w:tcPr>
          <w:p w14:paraId="3385299F"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169A7741" w14:textId="77777777" w:rsidR="00413CB7" w:rsidRPr="00413CB7" w:rsidRDefault="00413CB7" w:rsidP="00413CB7">
            <w:pPr>
              <w:spacing w:after="0"/>
              <w:ind w:right="113"/>
              <w:jc w:val="right"/>
              <w:rPr>
                <w:szCs w:val="20"/>
              </w:rPr>
            </w:pPr>
            <w:r w:rsidRPr="00413CB7">
              <w:rPr>
                <w:szCs w:val="20"/>
              </w:rPr>
              <w:t>10.41</w:t>
            </w:r>
          </w:p>
        </w:tc>
        <w:tc>
          <w:tcPr>
            <w:tcW w:w="770" w:type="pct"/>
            <w:noWrap/>
            <w:hideMark/>
          </w:tcPr>
          <w:p w14:paraId="3EDDBE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EE5FB2" w14:textId="77777777" w:rsidR="00413CB7" w:rsidRPr="00413CB7" w:rsidRDefault="00413CB7" w:rsidP="00413CB7">
            <w:pPr>
              <w:spacing w:after="0"/>
              <w:jc w:val="right"/>
              <w:rPr>
                <w:szCs w:val="20"/>
              </w:rPr>
            </w:pPr>
            <w:r w:rsidRPr="00413CB7">
              <w:rPr>
                <w:szCs w:val="20"/>
              </w:rPr>
              <w:t>14.11.2014</w:t>
            </w:r>
          </w:p>
        </w:tc>
      </w:tr>
      <w:tr w:rsidR="00413CB7" w:rsidRPr="00413CB7" w14:paraId="685ED058" w14:textId="77777777" w:rsidTr="005B36B0">
        <w:trPr>
          <w:trHeight w:val="20"/>
        </w:trPr>
        <w:tc>
          <w:tcPr>
            <w:tcW w:w="1756" w:type="pct"/>
            <w:noWrap/>
            <w:hideMark/>
          </w:tcPr>
          <w:p w14:paraId="626EE2BD" w14:textId="77777777" w:rsidR="00413CB7" w:rsidRPr="00413CB7" w:rsidRDefault="00413CB7" w:rsidP="00413CB7">
            <w:pPr>
              <w:spacing w:after="0"/>
              <w:jc w:val="left"/>
              <w:rPr>
                <w:szCs w:val="20"/>
              </w:rPr>
            </w:pPr>
            <w:r w:rsidRPr="00413CB7">
              <w:rPr>
                <w:szCs w:val="20"/>
              </w:rPr>
              <w:t>Gwen Pittaway</w:t>
            </w:r>
          </w:p>
        </w:tc>
        <w:tc>
          <w:tcPr>
            <w:tcW w:w="1597" w:type="pct"/>
            <w:noWrap/>
            <w:hideMark/>
          </w:tcPr>
          <w:p w14:paraId="52FD60B9"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5D7480E8" w14:textId="77777777" w:rsidR="00413CB7" w:rsidRPr="00413CB7" w:rsidRDefault="00413CB7" w:rsidP="00413CB7">
            <w:pPr>
              <w:spacing w:after="0"/>
              <w:ind w:right="113"/>
              <w:jc w:val="right"/>
              <w:rPr>
                <w:szCs w:val="20"/>
              </w:rPr>
            </w:pPr>
            <w:r w:rsidRPr="00413CB7">
              <w:rPr>
                <w:szCs w:val="20"/>
              </w:rPr>
              <w:t>36.76</w:t>
            </w:r>
          </w:p>
        </w:tc>
        <w:tc>
          <w:tcPr>
            <w:tcW w:w="770" w:type="pct"/>
            <w:noWrap/>
            <w:hideMark/>
          </w:tcPr>
          <w:p w14:paraId="59822D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094311" w14:textId="77777777" w:rsidR="00413CB7" w:rsidRPr="00413CB7" w:rsidRDefault="00413CB7" w:rsidP="00413CB7">
            <w:pPr>
              <w:spacing w:after="0"/>
              <w:jc w:val="right"/>
              <w:rPr>
                <w:szCs w:val="20"/>
              </w:rPr>
            </w:pPr>
            <w:r w:rsidRPr="00413CB7">
              <w:rPr>
                <w:szCs w:val="20"/>
              </w:rPr>
              <w:t>10.12.2013</w:t>
            </w:r>
          </w:p>
        </w:tc>
      </w:tr>
      <w:tr w:rsidR="00413CB7" w:rsidRPr="00413CB7" w14:paraId="7B511248" w14:textId="77777777" w:rsidTr="005B36B0">
        <w:trPr>
          <w:trHeight w:val="20"/>
        </w:trPr>
        <w:tc>
          <w:tcPr>
            <w:tcW w:w="1756" w:type="pct"/>
            <w:noWrap/>
            <w:hideMark/>
          </w:tcPr>
          <w:p w14:paraId="186BB2D6" w14:textId="77777777" w:rsidR="00413CB7" w:rsidRPr="00413CB7" w:rsidRDefault="00413CB7" w:rsidP="00413CB7">
            <w:pPr>
              <w:spacing w:after="0"/>
              <w:jc w:val="left"/>
              <w:rPr>
                <w:szCs w:val="20"/>
              </w:rPr>
            </w:pPr>
            <w:r w:rsidRPr="00413CB7">
              <w:rPr>
                <w:szCs w:val="20"/>
              </w:rPr>
              <w:t>Gwenda Davidson</w:t>
            </w:r>
          </w:p>
        </w:tc>
        <w:tc>
          <w:tcPr>
            <w:tcW w:w="1597" w:type="pct"/>
            <w:noWrap/>
            <w:hideMark/>
          </w:tcPr>
          <w:p w14:paraId="76B880AC"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1F2D4AE3" w14:textId="77777777" w:rsidR="00413CB7" w:rsidRPr="00413CB7" w:rsidRDefault="00413CB7" w:rsidP="00413CB7">
            <w:pPr>
              <w:spacing w:after="0"/>
              <w:ind w:right="113"/>
              <w:jc w:val="right"/>
              <w:rPr>
                <w:szCs w:val="20"/>
              </w:rPr>
            </w:pPr>
            <w:r w:rsidRPr="00413CB7">
              <w:rPr>
                <w:szCs w:val="20"/>
              </w:rPr>
              <w:t>29.76</w:t>
            </w:r>
          </w:p>
        </w:tc>
        <w:tc>
          <w:tcPr>
            <w:tcW w:w="770" w:type="pct"/>
            <w:noWrap/>
            <w:hideMark/>
          </w:tcPr>
          <w:p w14:paraId="279E98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4B06D0" w14:textId="77777777" w:rsidR="00413CB7" w:rsidRPr="00413CB7" w:rsidRDefault="00413CB7" w:rsidP="00413CB7">
            <w:pPr>
              <w:spacing w:after="0"/>
              <w:jc w:val="right"/>
              <w:rPr>
                <w:szCs w:val="20"/>
              </w:rPr>
            </w:pPr>
            <w:r w:rsidRPr="00413CB7">
              <w:rPr>
                <w:szCs w:val="20"/>
              </w:rPr>
              <w:t>20.2.2014</w:t>
            </w:r>
          </w:p>
        </w:tc>
      </w:tr>
      <w:tr w:rsidR="00413CB7" w:rsidRPr="00413CB7" w14:paraId="7A80493C" w14:textId="77777777" w:rsidTr="005B36B0">
        <w:trPr>
          <w:trHeight w:val="20"/>
        </w:trPr>
        <w:tc>
          <w:tcPr>
            <w:tcW w:w="1756" w:type="pct"/>
            <w:noWrap/>
            <w:hideMark/>
          </w:tcPr>
          <w:p w14:paraId="70374140" w14:textId="77777777" w:rsidR="00413CB7" w:rsidRPr="00413CB7" w:rsidRDefault="00413CB7" w:rsidP="00413CB7">
            <w:pPr>
              <w:spacing w:after="0"/>
              <w:jc w:val="left"/>
              <w:rPr>
                <w:szCs w:val="20"/>
              </w:rPr>
            </w:pPr>
            <w:r w:rsidRPr="00413CB7">
              <w:rPr>
                <w:szCs w:val="20"/>
              </w:rPr>
              <w:t>Gweneth Sims</w:t>
            </w:r>
          </w:p>
        </w:tc>
        <w:tc>
          <w:tcPr>
            <w:tcW w:w="1597" w:type="pct"/>
            <w:noWrap/>
            <w:hideMark/>
          </w:tcPr>
          <w:p w14:paraId="12CF2013" w14:textId="77777777"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14:paraId="2F0E3B11" w14:textId="77777777" w:rsidR="00413CB7" w:rsidRPr="00413CB7" w:rsidRDefault="00413CB7" w:rsidP="00413CB7">
            <w:pPr>
              <w:spacing w:after="0"/>
              <w:ind w:right="113"/>
              <w:jc w:val="right"/>
              <w:rPr>
                <w:szCs w:val="20"/>
              </w:rPr>
            </w:pPr>
            <w:r w:rsidRPr="00413CB7">
              <w:rPr>
                <w:szCs w:val="20"/>
              </w:rPr>
              <w:t>24.05</w:t>
            </w:r>
          </w:p>
        </w:tc>
        <w:tc>
          <w:tcPr>
            <w:tcW w:w="770" w:type="pct"/>
            <w:noWrap/>
            <w:hideMark/>
          </w:tcPr>
          <w:p w14:paraId="4FFCBD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01149B" w14:textId="77777777" w:rsidR="00413CB7" w:rsidRPr="00413CB7" w:rsidRDefault="00413CB7" w:rsidP="00413CB7">
            <w:pPr>
              <w:spacing w:after="0"/>
              <w:jc w:val="right"/>
              <w:rPr>
                <w:szCs w:val="20"/>
              </w:rPr>
            </w:pPr>
            <w:r w:rsidRPr="00413CB7">
              <w:rPr>
                <w:szCs w:val="20"/>
              </w:rPr>
              <w:t>20.10.2014</w:t>
            </w:r>
          </w:p>
        </w:tc>
      </w:tr>
      <w:tr w:rsidR="00413CB7" w:rsidRPr="00413CB7" w14:paraId="5737FC96" w14:textId="77777777" w:rsidTr="005B36B0">
        <w:trPr>
          <w:trHeight w:val="20"/>
        </w:trPr>
        <w:tc>
          <w:tcPr>
            <w:tcW w:w="1756" w:type="pct"/>
            <w:noWrap/>
            <w:hideMark/>
          </w:tcPr>
          <w:p w14:paraId="26867537" w14:textId="77777777" w:rsidR="00413CB7" w:rsidRPr="00413CB7" w:rsidRDefault="00413CB7" w:rsidP="00413CB7">
            <w:pPr>
              <w:spacing w:after="0"/>
              <w:jc w:val="left"/>
              <w:rPr>
                <w:szCs w:val="20"/>
              </w:rPr>
            </w:pPr>
            <w:r w:rsidRPr="00413CB7">
              <w:rPr>
                <w:szCs w:val="20"/>
              </w:rPr>
              <w:t xml:space="preserve">Gwynth Hazel Black, the estate of </w:t>
            </w:r>
          </w:p>
        </w:tc>
        <w:tc>
          <w:tcPr>
            <w:tcW w:w="1597" w:type="pct"/>
            <w:noWrap/>
            <w:hideMark/>
          </w:tcPr>
          <w:p w14:paraId="0F4B808C"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E8F2BDC" w14:textId="77777777" w:rsidR="00413CB7" w:rsidRPr="00413CB7" w:rsidRDefault="00413CB7" w:rsidP="00413CB7">
            <w:pPr>
              <w:spacing w:after="0"/>
              <w:ind w:right="113"/>
              <w:jc w:val="right"/>
              <w:rPr>
                <w:szCs w:val="20"/>
              </w:rPr>
            </w:pPr>
            <w:r w:rsidRPr="00413CB7">
              <w:rPr>
                <w:szCs w:val="20"/>
              </w:rPr>
              <w:t>54.53</w:t>
            </w:r>
          </w:p>
        </w:tc>
        <w:tc>
          <w:tcPr>
            <w:tcW w:w="770" w:type="pct"/>
            <w:noWrap/>
            <w:hideMark/>
          </w:tcPr>
          <w:p w14:paraId="35928F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8BC601" w14:textId="77777777" w:rsidR="00413CB7" w:rsidRPr="00413CB7" w:rsidRDefault="00413CB7" w:rsidP="00413CB7">
            <w:pPr>
              <w:spacing w:after="0"/>
              <w:jc w:val="right"/>
              <w:rPr>
                <w:szCs w:val="20"/>
              </w:rPr>
            </w:pPr>
            <w:r w:rsidRPr="00413CB7">
              <w:rPr>
                <w:szCs w:val="20"/>
              </w:rPr>
              <w:t>16.5.2013</w:t>
            </w:r>
          </w:p>
        </w:tc>
      </w:tr>
      <w:tr w:rsidR="00413CB7" w:rsidRPr="00413CB7" w14:paraId="226A88DA" w14:textId="77777777" w:rsidTr="005B36B0">
        <w:trPr>
          <w:trHeight w:val="20"/>
        </w:trPr>
        <w:tc>
          <w:tcPr>
            <w:tcW w:w="1756" w:type="pct"/>
            <w:noWrap/>
            <w:hideMark/>
          </w:tcPr>
          <w:p w14:paraId="19E1F9BC" w14:textId="77777777" w:rsidR="00413CB7" w:rsidRPr="00413CB7" w:rsidRDefault="00413CB7" w:rsidP="00413CB7">
            <w:pPr>
              <w:spacing w:after="0"/>
              <w:jc w:val="left"/>
              <w:rPr>
                <w:szCs w:val="20"/>
              </w:rPr>
            </w:pPr>
            <w:r w:rsidRPr="00413CB7">
              <w:rPr>
                <w:szCs w:val="20"/>
              </w:rPr>
              <w:t>H Brennan</w:t>
            </w:r>
          </w:p>
        </w:tc>
        <w:tc>
          <w:tcPr>
            <w:tcW w:w="1597" w:type="pct"/>
            <w:noWrap/>
            <w:hideMark/>
          </w:tcPr>
          <w:p w14:paraId="0D3662B6"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7A75A98B" w14:textId="77777777" w:rsidR="00413CB7" w:rsidRPr="00413CB7" w:rsidRDefault="00413CB7" w:rsidP="00413CB7">
            <w:pPr>
              <w:spacing w:after="0"/>
              <w:ind w:right="113"/>
              <w:jc w:val="right"/>
              <w:rPr>
                <w:szCs w:val="20"/>
              </w:rPr>
            </w:pPr>
            <w:r w:rsidRPr="00413CB7">
              <w:rPr>
                <w:szCs w:val="20"/>
              </w:rPr>
              <w:t>37.00</w:t>
            </w:r>
          </w:p>
        </w:tc>
        <w:tc>
          <w:tcPr>
            <w:tcW w:w="770" w:type="pct"/>
            <w:noWrap/>
            <w:hideMark/>
          </w:tcPr>
          <w:p w14:paraId="0EF63A00" w14:textId="77777777" w:rsidR="00413CB7" w:rsidRPr="00413CB7" w:rsidRDefault="00413CB7" w:rsidP="00413CB7">
            <w:pPr>
              <w:spacing w:after="0"/>
              <w:ind w:left="170"/>
              <w:jc w:val="left"/>
              <w:rPr>
                <w:szCs w:val="20"/>
              </w:rPr>
            </w:pPr>
            <w:r w:rsidRPr="00413CB7">
              <w:rPr>
                <w:szCs w:val="20"/>
              </w:rPr>
              <w:t>Refund 937210</w:t>
            </w:r>
          </w:p>
        </w:tc>
        <w:tc>
          <w:tcPr>
            <w:tcW w:w="453" w:type="pct"/>
            <w:noWrap/>
            <w:hideMark/>
          </w:tcPr>
          <w:p w14:paraId="171BD942" w14:textId="77777777" w:rsidR="00413CB7" w:rsidRPr="00413CB7" w:rsidRDefault="00413CB7" w:rsidP="00413CB7">
            <w:pPr>
              <w:spacing w:after="0"/>
              <w:jc w:val="right"/>
              <w:rPr>
                <w:szCs w:val="20"/>
              </w:rPr>
            </w:pPr>
            <w:r w:rsidRPr="00413CB7">
              <w:rPr>
                <w:szCs w:val="20"/>
              </w:rPr>
              <w:t>14.1.2014</w:t>
            </w:r>
          </w:p>
        </w:tc>
      </w:tr>
      <w:tr w:rsidR="00413CB7" w:rsidRPr="00413CB7" w14:paraId="00525A1E" w14:textId="77777777" w:rsidTr="005B36B0">
        <w:trPr>
          <w:trHeight w:val="20"/>
        </w:trPr>
        <w:tc>
          <w:tcPr>
            <w:tcW w:w="1756" w:type="pct"/>
            <w:noWrap/>
            <w:hideMark/>
          </w:tcPr>
          <w:p w14:paraId="6C10DECC" w14:textId="77777777" w:rsidR="00413CB7" w:rsidRPr="00413CB7" w:rsidRDefault="00413CB7" w:rsidP="00413CB7">
            <w:pPr>
              <w:spacing w:after="0"/>
              <w:jc w:val="left"/>
              <w:rPr>
                <w:szCs w:val="20"/>
              </w:rPr>
            </w:pPr>
            <w:r w:rsidRPr="00413CB7">
              <w:rPr>
                <w:szCs w:val="20"/>
              </w:rPr>
              <w:t>H Smith</w:t>
            </w:r>
          </w:p>
        </w:tc>
        <w:tc>
          <w:tcPr>
            <w:tcW w:w="1597" w:type="pct"/>
            <w:noWrap/>
            <w:hideMark/>
          </w:tcPr>
          <w:p w14:paraId="5E401C83"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5C92B6B6" w14:textId="77777777" w:rsidR="00413CB7" w:rsidRPr="00413CB7" w:rsidRDefault="00413CB7" w:rsidP="00413CB7">
            <w:pPr>
              <w:spacing w:after="0"/>
              <w:ind w:right="113"/>
              <w:jc w:val="right"/>
              <w:rPr>
                <w:szCs w:val="20"/>
              </w:rPr>
            </w:pPr>
            <w:r w:rsidRPr="00413CB7">
              <w:rPr>
                <w:szCs w:val="20"/>
              </w:rPr>
              <w:t>11.55</w:t>
            </w:r>
          </w:p>
        </w:tc>
        <w:tc>
          <w:tcPr>
            <w:tcW w:w="770" w:type="pct"/>
            <w:noWrap/>
            <w:hideMark/>
          </w:tcPr>
          <w:p w14:paraId="03785E41" w14:textId="77777777" w:rsidR="00413CB7" w:rsidRPr="00413CB7" w:rsidRDefault="00413CB7" w:rsidP="00413CB7">
            <w:pPr>
              <w:spacing w:after="0"/>
              <w:ind w:left="170"/>
              <w:jc w:val="left"/>
              <w:rPr>
                <w:szCs w:val="20"/>
              </w:rPr>
            </w:pPr>
            <w:r w:rsidRPr="00413CB7">
              <w:rPr>
                <w:szCs w:val="20"/>
              </w:rPr>
              <w:t>Refund 926958</w:t>
            </w:r>
          </w:p>
        </w:tc>
        <w:tc>
          <w:tcPr>
            <w:tcW w:w="453" w:type="pct"/>
            <w:noWrap/>
            <w:hideMark/>
          </w:tcPr>
          <w:p w14:paraId="3BC499F0" w14:textId="77777777" w:rsidR="00413CB7" w:rsidRPr="00413CB7" w:rsidRDefault="00413CB7" w:rsidP="00413CB7">
            <w:pPr>
              <w:spacing w:after="0"/>
              <w:jc w:val="right"/>
              <w:rPr>
                <w:szCs w:val="20"/>
              </w:rPr>
            </w:pPr>
            <w:r w:rsidRPr="00413CB7">
              <w:rPr>
                <w:szCs w:val="20"/>
              </w:rPr>
              <w:t>20.6.2013</w:t>
            </w:r>
          </w:p>
        </w:tc>
      </w:tr>
      <w:tr w:rsidR="00413CB7" w:rsidRPr="00413CB7" w14:paraId="43C07D4D" w14:textId="77777777" w:rsidTr="005B36B0">
        <w:trPr>
          <w:trHeight w:val="20"/>
        </w:trPr>
        <w:tc>
          <w:tcPr>
            <w:tcW w:w="1756" w:type="pct"/>
            <w:noWrap/>
            <w:hideMark/>
          </w:tcPr>
          <w:p w14:paraId="7257E0C6" w14:textId="77777777" w:rsidR="00413CB7" w:rsidRPr="00413CB7" w:rsidRDefault="00413CB7" w:rsidP="00413CB7">
            <w:pPr>
              <w:spacing w:after="0"/>
              <w:jc w:val="left"/>
              <w:rPr>
                <w:szCs w:val="20"/>
              </w:rPr>
            </w:pPr>
            <w:r w:rsidRPr="00413CB7">
              <w:rPr>
                <w:szCs w:val="20"/>
              </w:rPr>
              <w:t>Hailey Molbrich</w:t>
            </w:r>
          </w:p>
        </w:tc>
        <w:tc>
          <w:tcPr>
            <w:tcW w:w="1597" w:type="pct"/>
            <w:noWrap/>
            <w:hideMark/>
          </w:tcPr>
          <w:p w14:paraId="30570EC2" w14:textId="77777777"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14:paraId="16DDEFE3"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B488E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9F6A5F" w14:textId="77777777" w:rsidR="00413CB7" w:rsidRPr="00413CB7" w:rsidRDefault="00413CB7" w:rsidP="00413CB7">
            <w:pPr>
              <w:spacing w:after="0"/>
              <w:jc w:val="right"/>
              <w:rPr>
                <w:szCs w:val="20"/>
              </w:rPr>
            </w:pPr>
            <w:r w:rsidRPr="00413CB7">
              <w:rPr>
                <w:szCs w:val="20"/>
              </w:rPr>
              <w:t>4.2.2013</w:t>
            </w:r>
          </w:p>
        </w:tc>
      </w:tr>
      <w:tr w:rsidR="00413CB7" w:rsidRPr="00413CB7" w14:paraId="13EA1147" w14:textId="77777777" w:rsidTr="005B36B0">
        <w:trPr>
          <w:trHeight w:val="20"/>
        </w:trPr>
        <w:tc>
          <w:tcPr>
            <w:tcW w:w="1756" w:type="pct"/>
            <w:noWrap/>
            <w:hideMark/>
          </w:tcPr>
          <w:p w14:paraId="4A93D50E" w14:textId="77777777" w:rsidR="00413CB7" w:rsidRPr="00413CB7" w:rsidRDefault="00413CB7" w:rsidP="00413CB7">
            <w:pPr>
              <w:spacing w:after="0"/>
              <w:jc w:val="left"/>
              <w:rPr>
                <w:szCs w:val="20"/>
              </w:rPr>
            </w:pPr>
            <w:r w:rsidRPr="00413CB7">
              <w:rPr>
                <w:szCs w:val="20"/>
              </w:rPr>
              <w:t xml:space="preserve">Hairy Saloon Pty Ltd </w:t>
            </w:r>
          </w:p>
        </w:tc>
        <w:tc>
          <w:tcPr>
            <w:tcW w:w="1597" w:type="pct"/>
            <w:noWrap/>
            <w:hideMark/>
          </w:tcPr>
          <w:p w14:paraId="24614B03"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43876C29" w14:textId="77777777" w:rsidR="00413CB7" w:rsidRPr="00413CB7" w:rsidRDefault="00413CB7" w:rsidP="00413CB7">
            <w:pPr>
              <w:spacing w:after="0"/>
              <w:ind w:right="113"/>
              <w:jc w:val="right"/>
              <w:rPr>
                <w:szCs w:val="20"/>
              </w:rPr>
            </w:pPr>
            <w:r w:rsidRPr="00413CB7">
              <w:rPr>
                <w:szCs w:val="20"/>
              </w:rPr>
              <w:t>34.08</w:t>
            </w:r>
          </w:p>
        </w:tc>
        <w:tc>
          <w:tcPr>
            <w:tcW w:w="770" w:type="pct"/>
            <w:noWrap/>
            <w:hideMark/>
          </w:tcPr>
          <w:p w14:paraId="3D4D31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82BF19" w14:textId="77777777" w:rsidR="00413CB7" w:rsidRPr="00413CB7" w:rsidRDefault="00413CB7" w:rsidP="00413CB7">
            <w:pPr>
              <w:spacing w:after="0"/>
              <w:jc w:val="right"/>
              <w:rPr>
                <w:szCs w:val="20"/>
              </w:rPr>
            </w:pPr>
            <w:r w:rsidRPr="00413CB7">
              <w:rPr>
                <w:szCs w:val="20"/>
              </w:rPr>
              <w:t>18.9.2014</w:t>
            </w:r>
          </w:p>
        </w:tc>
      </w:tr>
      <w:tr w:rsidR="00413CB7" w:rsidRPr="00413CB7" w14:paraId="32124E64" w14:textId="77777777" w:rsidTr="005B36B0">
        <w:trPr>
          <w:trHeight w:val="20"/>
        </w:trPr>
        <w:tc>
          <w:tcPr>
            <w:tcW w:w="1756" w:type="pct"/>
            <w:noWrap/>
            <w:hideMark/>
          </w:tcPr>
          <w:p w14:paraId="15A5998D" w14:textId="77777777" w:rsidR="00413CB7" w:rsidRPr="00413CB7" w:rsidRDefault="00413CB7" w:rsidP="00413CB7">
            <w:pPr>
              <w:spacing w:after="0"/>
              <w:jc w:val="left"/>
              <w:rPr>
                <w:szCs w:val="20"/>
              </w:rPr>
            </w:pPr>
            <w:r w:rsidRPr="00413CB7">
              <w:rPr>
                <w:szCs w:val="20"/>
              </w:rPr>
              <w:t xml:space="preserve">Hairy Saloon Pty Ltd </w:t>
            </w:r>
          </w:p>
        </w:tc>
        <w:tc>
          <w:tcPr>
            <w:tcW w:w="1597" w:type="pct"/>
            <w:noWrap/>
            <w:hideMark/>
          </w:tcPr>
          <w:p w14:paraId="0D007803"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6608D0FF" w14:textId="77777777" w:rsidR="00413CB7" w:rsidRPr="00413CB7" w:rsidRDefault="00413CB7" w:rsidP="00413CB7">
            <w:pPr>
              <w:spacing w:after="0"/>
              <w:ind w:right="113"/>
              <w:jc w:val="right"/>
              <w:rPr>
                <w:szCs w:val="20"/>
              </w:rPr>
            </w:pPr>
            <w:r w:rsidRPr="00413CB7">
              <w:rPr>
                <w:szCs w:val="20"/>
              </w:rPr>
              <w:t>10.55</w:t>
            </w:r>
          </w:p>
        </w:tc>
        <w:tc>
          <w:tcPr>
            <w:tcW w:w="770" w:type="pct"/>
            <w:noWrap/>
            <w:hideMark/>
          </w:tcPr>
          <w:p w14:paraId="7B46B2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3BFAD3" w14:textId="77777777" w:rsidR="00413CB7" w:rsidRPr="00413CB7" w:rsidRDefault="00413CB7" w:rsidP="00413CB7">
            <w:pPr>
              <w:spacing w:after="0"/>
              <w:jc w:val="right"/>
              <w:rPr>
                <w:szCs w:val="20"/>
              </w:rPr>
            </w:pPr>
            <w:r w:rsidRPr="00413CB7">
              <w:rPr>
                <w:szCs w:val="20"/>
              </w:rPr>
              <w:t>3.10.2014</w:t>
            </w:r>
          </w:p>
        </w:tc>
      </w:tr>
      <w:tr w:rsidR="00413CB7" w:rsidRPr="00413CB7" w14:paraId="07CFB696" w14:textId="77777777" w:rsidTr="005B36B0">
        <w:trPr>
          <w:trHeight w:val="20"/>
        </w:trPr>
        <w:tc>
          <w:tcPr>
            <w:tcW w:w="1756" w:type="pct"/>
            <w:noWrap/>
            <w:hideMark/>
          </w:tcPr>
          <w:p w14:paraId="03560EB9" w14:textId="77777777" w:rsidR="00413CB7" w:rsidRPr="00413CB7" w:rsidRDefault="00413CB7" w:rsidP="00413CB7">
            <w:pPr>
              <w:spacing w:after="0"/>
              <w:jc w:val="left"/>
              <w:rPr>
                <w:szCs w:val="20"/>
              </w:rPr>
            </w:pPr>
            <w:r w:rsidRPr="00413CB7">
              <w:rPr>
                <w:szCs w:val="20"/>
              </w:rPr>
              <w:t>Haiyang Yu</w:t>
            </w:r>
          </w:p>
        </w:tc>
        <w:tc>
          <w:tcPr>
            <w:tcW w:w="1597" w:type="pct"/>
            <w:noWrap/>
            <w:hideMark/>
          </w:tcPr>
          <w:p w14:paraId="177F921F"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14156A9C" w14:textId="77777777" w:rsidR="00413CB7" w:rsidRPr="00413CB7" w:rsidRDefault="00413CB7" w:rsidP="00413CB7">
            <w:pPr>
              <w:spacing w:after="0"/>
              <w:ind w:right="113"/>
              <w:jc w:val="right"/>
              <w:rPr>
                <w:szCs w:val="20"/>
              </w:rPr>
            </w:pPr>
            <w:r w:rsidRPr="00413CB7">
              <w:rPr>
                <w:szCs w:val="20"/>
              </w:rPr>
              <w:t>49.67</w:t>
            </w:r>
          </w:p>
        </w:tc>
        <w:tc>
          <w:tcPr>
            <w:tcW w:w="770" w:type="pct"/>
            <w:noWrap/>
            <w:hideMark/>
          </w:tcPr>
          <w:p w14:paraId="14A790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690AC9" w14:textId="77777777" w:rsidR="00413CB7" w:rsidRPr="00413CB7" w:rsidRDefault="00413CB7" w:rsidP="00413CB7">
            <w:pPr>
              <w:spacing w:after="0"/>
              <w:jc w:val="right"/>
              <w:rPr>
                <w:szCs w:val="20"/>
              </w:rPr>
            </w:pPr>
            <w:r w:rsidRPr="00413CB7">
              <w:rPr>
                <w:szCs w:val="20"/>
              </w:rPr>
              <w:t>11.2.2014</w:t>
            </w:r>
          </w:p>
        </w:tc>
      </w:tr>
      <w:tr w:rsidR="00413CB7" w:rsidRPr="00413CB7" w14:paraId="7BE24DAC" w14:textId="77777777" w:rsidTr="005B36B0">
        <w:trPr>
          <w:trHeight w:val="20"/>
        </w:trPr>
        <w:tc>
          <w:tcPr>
            <w:tcW w:w="1756" w:type="pct"/>
            <w:noWrap/>
            <w:hideMark/>
          </w:tcPr>
          <w:p w14:paraId="469C4BD1" w14:textId="77777777" w:rsidR="00413CB7" w:rsidRPr="00413CB7" w:rsidRDefault="00413CB7" w:rsidP="00413CB7">
            <w:pPr>
              <w:spacing w:after="0"/>
              <w:jc w:val="left"/>
              <w:rPr>
                <w:szCs w:val="20"/>
              </w:rPr>
            </w:pPr>
            <w:r w:rsidRPr="00413CB7">
              <w:rPr>
                <w:szCs w:val="20"/>
              </w:rPr>
              <w:t>Hamjath Rahamathullah</w:t>
            </w:r>
          </w:p>
        </w:tc>
        <w:tc>
          <w:tcPr>
            <w:tcW w:w="1597" w:type="pct"/>
            <w:noWrap/>
            <w:hideMark/>
          </w:tcPr>
          <w:p w14:paraId="75157B05"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541D76CF" w14:textId="77777777" w:rsidR="00413CB7" w:rsidRPr="00413CB7" w:rsidRDefault="00413CB7" w:rsidP="00413CB7">
            <w:pPr>
              <w:spacing w:after="0"/>
              <w:ind w:right="113"/>
              <w:jc w:val="right"/>
              <w:rPr>
                <w:szCs w:val="20"/>
              </w:rPr>
            </w:pPr>
            <w:r w:rsidRPr="00413CB7">
              <w:rPr>
                <w:szCs w:val="20"/>
              </w:rPr>
              <w:t>136.29</w:t>
            </w:r>
          </w:p>
        </w:tc>
        <w:tc>
          <w:tcPr>
            <w:tcW w:w="770" w:type="pct"/>
            <w:noWrap/>
            <w:hideMark/>
          </w:tcPr>
          <w:p w14:paraId="0963D7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404D4C" w14:textId="77777777" w:rsidR="00413CB7" w:rsidRPr="00413CB7" w:rsidRDefault="00413CB7" w:rsidP="00413CB7">
            <w:pPr>
              <w:spacing w:after="0"/>
              <w:jc w:val="right"/>
              <w:rPr>
                <w:szCs w:val="20"/>
              </w:rPr>
            </w:pPr>
            <w:r w:rsidRPr="00413CB7">
              <w:rPr>
                <w:szCs w:val="20"/>
              </w:rPr>
              <w:t>19.1.2015</w:t>
            </w:r>
          </w:p>
        </w:tc>
      </w:tr>
      <w:tr w:rsidR="00413CB7" w:rsidRPr="00413CB7" w14:paraId="0A07795D" w14:textId="77777777" w:rsidTr="005B36B0">
        <w:trPr>
          <w:trHeight w:val="20"/>
        </w:trPr>
        <w:tc>
          <w:tcPr>
            <w:tcW w:w="1756" w:type="pct"/>
            <w:noWrap/>
            <w:hideMark/>
          </w:tcPr>
          <w:p w14:paraId="33CAC35C" w14:textId="77777777" w:rsidR="00413CB7" w:rsidRPr="00413CB7" w:rsidRDefault="00413CB7" w:rsidP="00413CB7">
            <w:pPr>
              <w:spacing w:after="0"/>
              <w:jc w:val="left"/>
              <w:rPr>
                <w:szCs w:val="20"/>
              </w:rPr>
            </w:pPr>
            <w:r w:rsidRPr="00413CB7">
              <w:rPr>
                <w:szCs w:val="20"/>
              </w:rPr>
              <w:t>Hanchao Lu</w:t>
            </w:r>
          </w:p>
        </w:tc>
        <w:tc>
          <w:tcPr>
            <w:tcW w:w="1597" w:type="pct"/>
            <w:noWrap/>
            <w:hideMark/>
          </w:tcPr>
          <w:p w14:paraId="04B56E47"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3F5442B4" w14:textId="77777777" w:rsidR="00413CB7" w:rsidRPr="00413CB7" w:rsidRDefault="00413CB7" w:rsidP="00413CB7">
            <w:pPr>
              <w:spacing w:after="0"/>
              <w:ind w:right="113"/>
              <w:jc w:val="right"/>
              <w:rPr>
                <w:szCs w:val="20"/>
              </w:rPr>
            </w:pPr>
            <w:r w:rsidRPr="00413CB7">
              <w:rPr>
                <w:szCs w:val="20"/>
              </w:rPr>
              <w:t>226.20</w:t>
            </w:r>
          </w:p>
        </w:tc>
        <w:tc>
          <w:tcPr>
            <w:tcW w:w="770" w:type="pct"/>
            <w:noWrap/>
            <w:hideMark/>
          </w:tcPr>
          <w:p w14:paraId="1E8FD3FA" w14:textId="77777777" w:rsidR="00413CB7" w:rsidRPr="00413CB7" w:rsidRDefault="00413CB7" w:rsidP="00413CB7">
            <w:pPr>
              <w:spacing w:after="0"/>
              <w:ind w:left="170"/>
              <w:jc w:val="left"/>
              <w:rPr>
                <w:szCs w:val="20"/>
              </w:rPr>
            </w:pPr>
            <w:r w:rsidRPr="00413CB7">
              <w:rPr>
                <w:szCs w:val="20"/>
              </w:rPr>
              <w:t>Refund 175913</w:t>
            </w:r>
          </w:p>
        </w:tc>
        <w:tc>
          <w:tcPr>
            <w:tcW w:w="453" w:type="pct"/>
            <w:noWrap/>
            <w:hideMark/>
          </w:tcPr>
          <w:p w14:paraId="0EC3D678" w14:textId="77777777" w:rsidR="00413CB7" w:rsidRPr="00413CB7" w:rsidRDefault="00413CB7" w:rsidP="00413CB7">
            <w:pPr>
              <w:spacing w:after="0"/>
              <w:jc w:val="right"/>
              <w:rPr>
                <w:szCs w:val="20"/>
              </w:rPr>
            </w:pPr>
            <w:r w:rsidRPr="00413CB7">
              <w:rPr>
                <w:szCs w:val="20"/>
              </w:rPr>
              <w:t>12.9.2013</w:t>
            </w:r>
          </w:p>
        </w:tc>
      </w:tr>
      <w:tr w:rsidR="00413CB7" w:rsidRPr="00413CB7" w14:paraId="0AD06857" w14:textId="77777777" w:rsidTr="005B36B0">
        <w:trPr>
          <w:trHeight w:val="20"/>
        </w:trPr>
        <w:tc>
          <w:tcPr>
            <w:tcW w:w="1756" w:type="pct"/>
            <w:noWrap/>
            <w:hideMark/>
          </w:tcPr>
          <w:p w14:paraId="5BC78800" w14:textId="77777777" w:rsidR="00413CB7" w:rsidRPr="00413CB7" w:rsidRDefault="00413CB7" w:rsidP="00413CB7">
            <w:pPr>
              <w:spacing w:after="0"/>
              <w:jc w:val="left"/>
              <w:rPr>
                <w:szCs w:val="20"/>
              </w:rPr>
            </w:pPr>
            <w:r w:rsidRPr="00413CB7">
              <w:rPr>
                <w:szCs w:val="20"/>
              </w:rPr>
              <w:t>Hannah Beale</w:t>
            </w:r>
          </w:p>
        </w:tc>
        <w:tc>
          <w:tcPr>
            <w:tcW w:w="1597" w:type="pct"/>
            <w:noWrap/>
            <w:hideMark/>
          </w:tcPr>
          <w:p w14:paraId="10B95014" w14:textId="77777777" w:rsidR="00413CB7" w:rsidRPr="00413CB7" w:rsidRDefault="00413CB7" w:rsidP="00413CB7">
            <w:pPr>
              <w:spacing w:after="0"/>
              <w:ind w:left="113"/>
              <w:jc w:val="left"/>
              <w:rPr>
                <w:szCs w:val="20"/>
              </w:rPr>
            </w:pPr>
            <w:r w:rsidRPr="00413CB7">
              <w:rPr>
                <w:szCs w:val="20"/>
              </w:rPr>
              <w:t>WOODSIDE, SA 5244</w:t>
            </w:r>
          </w:p>
        </w:tc>
        <w:tc>
          <w:tcPr>
            <w:tcW w:w="424" w:type="pct"/>
            <w:noWrap/>
            <w:hideMark/>
          </w:tcPr>
          <w:p w14:paraId="3041CE35" w14:textId="77777777" w:rsidR="00413CB7" w:rsidRPr="00413CB7" w:rsidRDefault="00413CB7" w:rsidP="00413CB7">
            <w:pPr>
              <w:spacing w:after="0"/>
              <w:ind w:right="113"/>
              <w:jc w:val="right"/>
              <w:rPr>
                <w:szCs w:val="20"/>
              </w:rPr>
            </w:pPr>
            <w:r w:rsidRPr="00413CB7">
              <w:rPr>
                <w:szCs w:val="20"/>
              </w:rPr>
              <w:t>19.71</w:t>
            </w:r>
          </w:p>
        </w:tc>
        <w:tc>
          <w:tcPr>
            <w:tcW w:w="770" w:type="pct"/>
            <w:noWrap/>
            <w:hideMark/>
          </w:tcPr>
          <w:p w14:paraId="679090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140354" w14:textId="77777777" w:rsidR="00413CB7" w:rsidRPr="00413CB7" w:rsidRDefault="00413CB7" w:rsidP="00413CB7">
            <w:pPr>
              <w:spacing w:after="0"/>
              <w:jc w:val="right"/>
              <w:rPr>
                <w:szCs w:val="20"/>
              </w:rPr>
            </w:pPr>
            <w:r w:rsidRPr="00413CB7">
              <w:rPr>
                <w:szCs w:val="20"/>
              </w:rPr>
              <w:t>17.9.2014</w:t>
            </w:r>
          </w:p>
        </w:tc>
      </w:tr>
      <w:tr w:rsidR="00413CB7" w:rsidRPr="00413CB7" w14:paraId="76348021" w14:textId="77777777" w:rsidTr="005B36B0">
        <w:trPr>
          <w:trHeight w:val="20"/>
        </w:trPr>
        <w:tc>
          <w:tcPr>
            <w:tcW w:w="1756" w:type="pct"/>
            <w:noWrap/>
            <w:hideMark/>
          </w:tcPr>
          <w:p w14:paraId="783F7545" w14:textId="77777777" w:rsidR="00413CB7" w:rsidRPr="00413CB7" w:rsidRDefault="00413CB7" w:rsidP="00413CB7">
            <w:pPr>
              <w:spacing w:after="0"/>
              <w:jc w:val="left"/>
              <w:rPr>
                <w:szCs w:val="20"/>
              </w:rPr>
            </w:pPr>
            <w:r w:rsidRPr="00413CB7">
              <w:rPr>
                <w:szCs w:val="20"/>
              </w:rPr>
              <w:t>Hannah Francis</w:t>
            </w:r>
          </w:p>
        </w:tc>
        <w:tc>
          <w:tcPr>
            <w:tcW w:w="1597" w:type="pct"/>
            <w:noWrap/>
            <w:hideMark/>
          </w:tcPr>
          <w:p w14:paraId="3582C397"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74964481" w14:textId="77777777" w:rsidR="00413CB7" w:rsidRPr="00413CB7" w:rsidRDefault="00413CB7" w:rsidP="00413CB7">
            <w:pPr>
              <w:spacing w:after="0"/>
              <w:ind w:right="113"/>
              <w:jc w:val="right"/>
              <w:rPr>
                <w:szCs w:val="20"/>
              </w:rPr>
            </w:pPr>
            <w:r w:rsidRPr="00413CB7">
              <w:rPr>
                <w:szCs w:val="20"/>
              </w:rPr>
              <w:t>80.16</w:t>
            </w:r>
          </w:p>
        </w:tc>
        <w:tc>
          <w:tcPr>
            <w:tcW w:w="770" w:type="pct"/>
            <w:noWrap/>
            <w:hideMark/>
          </w:tcPr>
          <w:p w14:paraId="43CF021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904F06" w14:textId="77777777" w:rsidR="00413CB7" w:rsidRPr="00413CB7" w:rsidRDefault="00413CB7" w:rsidP="00413CB7">
            <w:pPr>
              <w:spacing w:after="0"/>
              <w:jc w:val="right"/>
              <w:rPr>
                <w:szCs w:val="20"/>
              </w:rPr>
            </w:pPr>
            <w:r w:rsidRPr="00413CB7">
              <w:rPr>
                <w:szCs w:val="20"/>
              </w:rPr>
              <w:t>27.5.2014</w:t>
            </w:r>
          </w:p>
        </w:tc>
      </w:tr>
      <w:tr w:rsidR="00413CB7" w:rsidRPr="00413CB7" w14:paraId="4C9C0BF2" w14:textId="77777777" w:rsidTr="005B36B0">
        <w:trPr>
          <w:trHeight w:val="20"/>
        </w:trPr>
        <w:tc>
          <w:tcPr>
            <w:tcW w:w="1756" w:type="pct"/>
            <w:noWrap/>
            <w:hideMark/>
          </w:tcPr>
          <w:p w14:paraId="57246201" w14:textId="77777777" w:rsidR="00413CB7" w:rsidRPr="00413CB7" w:rsidRDefault="00413CB7" w:rsidP="00413CB7">
            <w:pPr>
              <w:spacing w:after="0"/>
              <w:jc w:val="left"/>
              <w:rPr>
                <w:szCs w:val="20"/>
              </w:rPr>
            </w:pPr>
            <w:r w:rsidRPr="00413CB7">
              <w:rPr>
                <w:szCs w:val="20"/>
              </w:rPr>
              <w:t>Hannah Hurtado</w:t>
            </w:r>
          </w:p>
        </w:tc>
        <w:tc>
          <w:tcPr>
            <w:tcW w:w="1597" w:type="pct"/>
            <w:noWrap/>
            <w:hideMark/>
          </w:tcPr>
          <w:p w14:paraId="29D0AF7C"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45E8E9D5" w14:textId="77777777" w:rsidR="00413CB7" w:rsidRPr="00413CB7" w:rsidRDefault="00413CB7" w:rsidP="00413CB7">
            <w:pPr>
              <w:spacing w:after="0"/>
              <w:ind w:right="113"/>
              <w:jc w:val="right"/>
              <w:rPr>
                <w:szCs w:val="20"/>
              </w:rPr>
            </w:pPr>
            <w:r w:rsidRPr="00413CB7">
              <w:rPr>
                <w:szCs w:val="20"/>
              </w:rPr>
              <w:t>27.83</w:t>
            </w:r>
          </w:p>
        </w:tc>
        <w:tc>
          <w:tcPr>
            <w:tcW w:w="770" w:type="pct"/>
            <w:noWrap/>
            <w:hideMark/>
          </w:tcPr>
          <w:p w14:paraId="135F7C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3DD833" w14:textId="77777777" w:rsidR="00413CB7" w:rsidRPr="00413CB7" w:rsidRDefault="00413CB7" w:rsidP="00413CB7">
            <w:pPr>
              <w:spacing w:after="0"/>
              <w:jc w:val="right"/>
              <w:rPr>
                <w:szCs w:val="20"/>
              </w:rPr>
            </w:pPr>
            <w:r w:rsidRPr="00413CB7">
              <w:rPr>
                <w:szCs w:val="20"/>
              </w:rPr>
              <w:t>22.5.2014</w:t>
            </w:r>
          </w:p>
        </w:tc>
      </w:tr>
      <w:tr w:rsidR="00413CB7" w:rsidRPr="00413CB7" w14:paraId="3D68A3E9" w14:textId="77777777" w:rsidTr="005B36B0">
        <w:trPr>
          <w:trHeight w:val="20"/>
        </w:trPr>
        <w:tc>
          <w:tcPr>
            <w:tcW w:w="1756" w:type="pct"/>
            <w:noWrap/>
            <w:hideMark/>
          </w:tcPr>
          <w:p w14:paraId="19832094" w14:textId="77777777" w:rsidR="00413CB7" w:rsidRPr="00413CB7" w:rsidRDefault="00413CB7" w:rsidP="00413CB7">
            <w:pPr>
              <w:spacing w:after="0"/>
              <w:jc w:val="left"/>
              <w:rPr>
                <w:szCs w:val="20"/>
              </w:rPr>
            </w:pPr>
            <w:r w:rsidRPr="00413CB7">
              <w:rPr>
                <w:szCs w:val="20"/>
              </w:rPr>
              <w:t>Hannah Sewak</w:t>
            </w:r>
          </w:p>
        </w:tc>
        <w:tc>
          <w:tcPr>
            <w:tcW w:w="1597" w:type="pct"/>
            <w:noWrap/>
            <w:hideMark/>
          </w:tcPr>
          <w:p w14:paraId="56858330"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5B06B5D5" w14:textId="77777777" w:rsidR="00413CB7" w:rsidRPr="00413CB7" w:rsidRDefault="00413CB7" w:rsidP="00413CB7">
            <w:pPr>
              <w:spacing w:after="0"/>
              <w:ind w:right="113"/>
              <w:jc w:val="right"/>
              <w:rPr>
                <w:szCs w:val="20"/>
              </w:rPr>
            </w:pPr>
            <w:r w:rsidRPr="00413CB7">
              <w:rPr>
                <w:szCs w:val="20"/>
              </w:rPr>
              <w:t>70.40</w:t>
            </w:r>
          </w:p>
        </w:tc>
        <w:tc>
          <w:tcPr>
            <w:tcW w:w="770" w:type="pct"/>
            <w:noWrap/>
            <w:hideMark/>
          </w:tcPr>
          <w:p w14:paraId="2B7A8D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9B5716" w14:textId="77777777" w:rsidR="00413CB7" w:rsidRPr="00413CB7" w:rsidRDefault="00413CB7" w:rsidP="00413CB7">
            <w:pPr>
              <w:spacing w:after="0"/>
              <w:jc w:val="right"/>
              <w:rPr>
                <w:szCs w:val="20"/>
              </w:rPr>
            </w:pPr>
            <w:r w:rsidRPr="00413CB7">
              <w:rPr>
                <w:szCs w:val="20"/>
              </w:rPr>
              <w:t>27.2.2014</w:t>
            </w:r>
          </w:p>
        </w:tc>
      </w:tr>
      <w:tr w:rsidR="00413CB7" w:rsidRPr="00413CB7" w14:paraId="206681A2" w14:textId="77777777" w:rsidTr="005B36B0">
        <w:trPr>
          <w:trHeight w:val="20"/>
        </w:trPr>
        <w:tc>
          <w:tcPr>
            <w:tcW w:w="1756" w:type="pct"/>
            <w:noWrap/>
            <w:hideMark/>
          </w:tcPr>
          <w:p w14:paraId="7264EEF8" w14:textId="77777777" w:rsidR="00413CB7" w:rsidRPr="00413CB7" w:rsidRDefault="00413CB7" w:rsidP="00413CB7">
            <w:pPr>
              <w:spacing w:after="0"/>
              <w:jc w:val="left"/>
              <w:rPr>
                <w:szCs w:val="20"/>
              </w:rPr>
            </w:pPr>
            <w:r w:rsidRPr="00413CB7">
              <w:rPr>
                <w:szCs w:val="20"/>
              </w:rPr>
              <w:t>Hans Holst</w:t>
            </w:r>
          </w:p>
        </w:tc>
        <w:tc>
          <w:tcPr>
            <w:tcW w:w="1597" w:type="pct"/>
            <w:noWrap/>
            <w:hideMark/>
          </w:tcPr>
          <w:p w14:paraId="25308B51"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525D7991"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670D9307" w14:textId="77777777" w:rsidR="00413CB7" w:rsidRPr="00413CB7" w:rsidRDefault="00413CB7" w:rsidP="00413CB7">
            <w:pPr>
              <w:spacing w:after="0"/>
              <w:ind w:left="170"/>
              <w:jc w:val="left"/>
              <w:rPr>
                <w:szCs w:val="20"/>
              </w:rPr>
            </w:pPr>
            <w:r w:rsidRPr="00413CB7">
              <w:rPr>
                <w:szCs w:val="20"/>
              </w:rPr>
              <w:t>Refund 179352</w:t>
            </w:r>
          </w:p>
        </w:tc>
        <w:tc>
          <w:tcPr>
            <w:tcW w:w="453" w:type="pct"/>
            <w:noWrap/>
            <w:hideMark/>
          </w:tcPr>
          <w:p w14:paraId="0ECE6E34" w14:textId="77777777" w:rsidR="00413CB7" w:rsidRPr="00413CB7" w:rsidRDefault="00413CB7" w:rsidP="00413CB7">
            <w:pPr>
              <w:spacing w:after="0"/>
              <w:jc w:val="right"/>
              <w:rPr>
                <w:szCs w:val="20"/>
              </w:rPr>
            </w:pPr>
            <w:r w:rsidRPr="00413CB7">
              <w:rPr>
                <w:szCs w:val="20"/>
              </w:rPr>
              <w:t>25.9.2013</w:t>
            </w:r>
          </w:p>
        </w:tc>
      </w:tr>
      <w:tr w:rsidR="00413CB7" w:rsidRPr="00413CB7" w14:paraId="0A8FA0D8" w14:textId="77777777" w:rsidTr="005B36B0">
        <w:trPr>
          <w:trHeight w:val="20"/>
        </w:trPr>
        <w:tc>
          <w:tcPr>
            <w:tcW w:w="1756" w:type="pct"/>
            <w:noWrap/>
            <w:hideMark/>
          </w:tcPr>
          <w:p w14:paraId="1787D4EF" w14:textId="77777777" w:rsidR="00413CB7" w:rsidRPr="00413CB7" w:rsidRDefault="00413CB7" w:rsidP="00413CB7">
            <w:pPr>
              <w:spacing w:after="0"/>
              <w:jc w:val="left"/>
              <w:rPr>
                <w:szCs w:val="20"/>
              </w:rPr>
            </w:pPr>
            <w:r w:rsidRPr="00413CB7">
              <w:rPr>
                <w:szCs w:val="20"/>
              </w:rPr>
              <w:t>Harbans Singh</w:t>
            </w:r>
          </w:p>
        </w:tc>
        <w:tc>
          <w:tcPr>
            <w:tcW w:w="1597" w:type="pct"/>
            <w:noWrap/>
            <w:hideMark/>
          </w:tcPr>
          <w:p w14:paraId="51008753"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1C546554" w14:textId="77777777" w:rsidR="00413CB7" w:rsidRPr="00413CB7" w:rsidRDefault="00413CB7" w:rsidP="00413CB7">
            <w:pPr>
              <w:spacing w:after="0"/>
              <w:ind w:right="113"/>
              <w:jc w:val="right"/>
              <w:rPr>
                <w:szCs w:val="20"/>
              </w:rPr>
            </w:pPr>
            <w:r w:rsidRPr="00413CB7">
              <w:rPr>
                <w:szCs w:val="20"/>
              </w:rPr>
              <w:t>22.44</w:t>
            </w:r>
          </w:p>
        </w:tc>
        <w:tc>
          <w:tcPr>
            <w:tcW w:w="770" w:type="pct"/>
            <w:noWrap/>
            <w:hideMark/>
          </w:tcPr>
          <w:p w14:paraId="6CC009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42FA78" w14:textId="77777777" w:rsidR="00413CB7" w:rsidRPr="00413CB7" w:rsidRDefault="00413CB7" w:rsidP="00413CB7">
            <w:pPr>
              <w:spacing w:after="0"/>
              <w:jc w:val="right"/>
              <w:rPr>
                <w:szCs w:val="20"/>
              </w:rPr>
            </w:pPr>
            <w:r w:rsidRPr="00413CB7">
              <w:rPr>
                <w:szCs w:val="20"/>
              </w:rPr>
              <w:t>21.5.2014</w:t>
            </w:r>
          </w:p>
        </w:tc>
      </w:tr>
      <w:tr w:rsidR="00413CB7" w:rsidRPr="00413CB7" w14:paraId="0D6D847F" w14:textId="77777777" w:rsidTr="005B36B0">
        <w:trPr>
          <w:trHeight w:val="20"/>
        </w:trPr>
        <w:tc>
          <w:tcPr>
            <w:tcW w:w="1756" w:type="pct"/>
            <w:noWrap/>
            <w:hideMark/>
          </w:tcPr>
          <w:p w14:paraId="431A2A60" w14:textId="77777777" w:rsidR="00413CB7" w:rsidRPr="00413CB7" w:rsidRDefault="00413CB7" w:rsidP="00413CB7">
            <w:pPr>
              <w:spacing w:after="0"/>
              <w:jc w:val="left"/>
              <w:rPr>
                <w:szCs w:val="20"/>
              </w:rPr>
            </w:pPr>
            <w:r w:rsidRPr="00413CB7">
              <w:rPr>
                <w:szCs w:val="20"/>
              </w:rPr>
              <w:t>Harikrishna Patel</w:t>
            </w:r>
          </w:p>
        </w:tc>
        <w:tc>
          <w:tcPr>
            <w:tcW w:w="1597" w:type="pct"/>
            <w:noWrap/>
            <w:hideMark/>
          </w:tcPr>
          <w:p w14:paraId="5DD88FA5"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580BA6EC" w14:textId="77777777" w:rsidR="00413CB7" w:rsidRPr="00413CB7" w:rsidRDefault="00413CB7" w:rsidP="00413CB7">
            <w:pPr>
              <w:spacing w:after="0"/>
              <w:ind w:right="113"/>
              <w:jc w:val="right"/>
              <w:rPr>
                <w:szCs w:val="20"/>
              </w:rPr>
            </w:pPr>
            <w:r w:rsidRPr="00413CB7">
              <w:rPr>
                <w:szCs w:val="20"/>
              </w:rPr>
              <w:t>14.36</w:t>
            </w:r>
          </w:p>
        </w:tc>
        <w:tc>
          <w:tcPr>
            <w:tcW w:w="770" w:type="pct"/>
            <w:noWrap/>
            <w:hideMark/>
          </w:tcPr>
          <w:p w14:paraId="520FA0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9A7B00" w14:textId="77777777" w:rsidR="00413CB7" w:rsidRPr="00413CB7" w:rsidRDefault="00413CB7" w:rsidP="00413CB7">
            <w:pPr>
              <w:spacing w:after="0"/>
              <w:jc w:val="right"/>
              <w:rPr>
                <w:szCs w:val="20"/>
              </w:rPr>
            </w:pPr>
            <w:r w:rsidRPr="00413CB7">
              <w:rPr>
                <w:szCs w:val="20"/>
              </w:rPr>
              <w:t>10.12.2014</w:t>
            </w:r>
          </w:p>
        </w:tc>
      </w:tr>
      <w:tr w:rsidR="00413CB7" w:rsidRPr="00413CB7" w14:paraId="03B38C4A" w14:textId="77777777" w:rsidTr="005B36B0">
        <w:trPr>
          <w:trHeight w:val="20"/>
        </w:trPr>
        <w:tc>
          <w:tcPr>
            <w:tcW w:w="1756" w:type="pct"/>
            <w:noWrap/>
            <w:hideMark/>
          </w:tcPr>
          <w:p w14:paraId="3D80B947" w14:textId="77777777" w:rsidR="00413CB7" w:rsidRPr="00413CB7" w:rsidRDefault="00413CB7" w:rsidP="00413CB7">
            <w:pPr>
              <w:spacing w:after="0"/>
              <w:jc w:val="left"/>
              <w:rPr>
                <w:szCs w:val="20"/>
              </w:rPr>
            </w:pPr>
            <w:r w:rsidRPr="00413CB7">
              <w:rPr>
                <w:szCs w:val="20"/>
              </w:rPr>
              <w:t>Harley James McGill</w:t>
            </w:r>
          </w:p>
        </w:tc>
        <w:tc>
          <w:tcPr>
            <w:tcW w:w="1597" w:type="pct"/>
            <w:noWrap/>
            <w:hideMark/>
          </w:tcPr>
          <w:p w14:paraId="0E50BB07"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4A23B40A" w14:textId="77777777" w:rsidR="00413CB7" w:rsidRPr="00413CB7" w:rsidRDefault="00413CB7" w:rsidP="00413CB7">
            <w:pPr>
              <w:spacing w:after="0"/>
              <w:ind w:right="113"/>
              <w:jc w:val="right"/>
              <w:rPr>
                <w:szCs w:val="20"/>
              </w:rPr>
            </w:pPr>
            <w:r w:rsidRPr="00413CB7">
              <w:rPr>
                <w:szCs w:val="20"/>
              </w:rPr>
              <w:t>348.75</w:t>
            </w:r>
          </w:p>
        </w:tc>
        <w:tc>
          <w:tcPr>
            <w:tcW w:w="770" w:type="pct"/>
            <w:noWrap/>
            <w:hideMark/>
          </w:tcPr>
          <w:p w14:paraId="56BEBB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385F79" w14:textId="77777777" w:rsidR="00413CB7" w:rsidRPr="00413CB7" w:rsidRDefault="00413CB7" w:rsidP="00413CB7">
            <w:pPr>
              <w:spacing w:after="0"/>
              <w:jc w:val="right"/>
              <w:rPr>
                <w:szCs w:val="20"/>
              </w:rPr>
            </w:pPr>
            <w:r w:rsidRPr="00413CB7">
              <w:rPr>
                <w:szCs w:val="20"/>
              </w:rPr>
              <w:t>28.11.2014</w:t>
            </w:r>
          </w:p>
        </w:tc>
      </w:tr>
      <w:tr w:rsidR="00413CB7" w:rsidRPr="00413CB7" w14:paraId="225988E1" w14:textId="77777777" w:rsidTr="005B36B0">
        <w:trPr>
          <w:trHeight w:val="20"/>
        </w:trPr>
        <w:tc>
          <w:tcPr>
            <w:tcW w:w="1756" w:type="pct"/>
            <w:noWrap/>
            <w:hideMark/>
          </w:tcPr>
          <w:p w14:paraId="1A199295" w14:textId="77777777" w:rsidR="00413CB7" w:rsidRPr="00413CB7" w:rsidRDefault="00413CB7" w:rsidP="00413CB7">
            <w:pPr>
              <w:spacing w:after="0"/>
              <w:jc w:val="left"/>
              <w:rPr>
                <w:szCs w:val="20"/>
              </w:rPr>
            </w:pPr>
            <w:r w:rsidRPr="00413CB7">
              <w:rPr>
                <w:szCs w:val="20"/>
              </w:rPr>
              <w:t>Harold Curnow</w:t>
            </w:r>
          </w:p>
        </w:tc>
        <w:tc>
          <w:tcPr>
            <w:tcW w:w="1597" w:type="pct"/>
            <w:noWrap/>
            <w:hideMark/>
          </w:tcPr>
          <w:p w14:paraId="62190B3C" w14:textId="77777777" w:rsidR="00413CB7" w:rsidRPr="00413CB7" w:rsidRDefault="00413CB7" w:rsidP="00413CB7">
            <w:pPr>
              <w:spacing w:after="0"/>
              <w:ind w:left="113"/>
              <w:jc w:val="left"/>
              <w:rPr>
                <w:szCs w:val="20"/>
              </w:rPr>
            </w:pPr>
            <w:r w:rsidRPr="00413CB7">
              <w:rPr>
                <w:szCs w:val="20"/>
              </w:rPr>
              <w:t>NORTH PLYMPTON, SA 5037</w:t>
            </w:r>
          </w:p>
        </w:tc>
        <w:tc>
          <w:tcPr>
            <w:tcW w:w="424" w:type="pct"/>
            <w:noWrap/>
            <w:hideMark/>
          </w:tcPr>
          <w:p w14:paraId="75D0E3F8" w14:textId="77777777" w:rsidR="00413CB7" w:rsidRPr="00413CB7" w:rsidRDefault="00413CB7" w:rsidP="00413CB7">
            <w:pPr>
              <w:spacing w:after="0"/>
              <w:ind w:right="113"/>
              <w:jc w:val="right"/>
              <w:rPr>
                <w:szCs w:val="20"/>
              </w:rPr>
            </w:pPr>
            <w:r w:rsidRPr="00413CB7">
              <w:rPr>
                <w:szCs w:val="20"/>
              </w:rPr>
              <w:t>15.88</w:t>
            </w:r>
          </w:p>
        </w:tc>
        <w:tc>
          <w:tcPr>
            <w:tcW w:w="770" w:type="pct"/>
            <w:noWrap/>
            <w:hideMark/>
          </w:tcPr>
          <w:p w14:paraId="69C6A5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D60A65" w14:textId="77777777" w:rsidR="00413CB7" w:rsidRPr="00413CB7" w:rsidRDefault="00413CB7" w:rsidP="00413CB7">
            <w:pPr>
              <w:spacing w:after="0"/>
              <w:jc w:val="right"/>
              <w:rPr>
                <w:szCs w:val="20"/>
              </w:rPr>
            </w:pPr>
            <w:r w:rsidRPr="00413CB7">
              <w:rPr>
                <w:szCs w:val="20"/>
              </w:rPr>
              <w:t>21.1.2014</w:t>
            </w:r>
          </w:p>
        </w:tc>
      </w:tr>
      <w:tr w:rsidR="00413CB7" w:rsidRPr="00413CB7" w14:paraId="219D16E4" w14:textId="77777777" w:rsidTr="005B36B0">
        <w:trPr>
          <w:trHeight w:val="20"/>
        </w:trPr>
        <w:tc>
          <w:tcPr>
            <w:tcW w:w="1756" w:type="pct"/>
            <w:noWrap/>
            <w:hideMark/>
          </w:tcPr>
          <w:p w14:paraId="5FE4DE74" w14:textId="77777777" w:rsidR="00413CB7" w:rsidRPr="00413CB7" w:rsidRDefault="00413CB7" w:rsidP="00413CB7">
            <w:pPr>
              <w:spacing w:after="0"/>
              <w:jc w:val="left"/>
              <w:rPr>
                <w:szCs w:val="20"/>
              </w:rPr>
            </w:pPr>
            <w:r w:rsidRPr="00413CB7">
              <w:rPr>
                <w:szCs w:val="20"/>
              </w:rPr>
              <w:t>Harrison Grigg</w:t>
            </w:r>
          </w:p>
        </w:tc>
        <w:tc>
          <w:tcPr>
            <w:tcW w:w="1597" w:type="pct"/>
            <w:noWrap/>
            <w:hideMark/>
          </w:tcPr>
          <w:p w14:paraId="6A36E340" w14:textId="77777777" w:rsidR="00413CB7" w:rsidRPr="00413CB7" w:rsidRDefault="00413CB7" w:rsidP="00413CB7">
            <w:pPr>
              <w:spacing w:after="0"/>
              <w:ind w:left="113"/>
              <w:jc w:val="left"/>
              <w:rPr>
                <w:szCs w:val="20"/>
              </w:rPr>
            </w:pPr>
            <w:r w:rsidRPr="00413CB7">
              <w:rPr>
                <w:szCs w:val="20"/>
              </w:rPr>
              <w:t>NETLEY, SA 5037</w:t>
            </w:r>
          </w:p>
        </w:tc>
        <w:tc>
          <w:tcPr>
            <w:tcW w:w="424" w:type="pct"/>
            <w:noWrap/>
            <w:hideMark/>
          </w:tcPr>
          <w:p w14:paraId="56B909A8" w14:textId="77777777" w:rsidR="00413CB7" w:rsidRPr="00413CB7" w:rsidRDefault="00413CB7" w:rsidP="00413CB7">
            <w:pPr>
              <w:spacing w:after="0"/>
              <w:ind w:right="113"/>
              <w:jc w:val="right"/>
              <w:rPr>
                <w:szCs w:val="20"/>
              </w:rPr>
            </w:pPr>
            <w:r w:rsidRPr="00413CB7">
              <w:rPr>
                <w:szCs w:val="20"/>
              </w:rPr>
              <w:t>26.79</w:t>
            </w:r>
          </w:p>
        </w:tc>
        <w:tc>
          <w:tcPr>
            <w:tcW w:w="770" w:type="pct"/>
            <w:noWrap/>
            <w:hideMark/>
          </w:tcPr>
          <w:p w14:paraId="13B452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BE10F4" w14:textId="77777777" w:rsidR="00413CB7" w:rsidRPr="00413CB7" w:rsidRDefault="00413CB7" w:rsidP="00413CB7">
            <w:pPr>
              <w:spacing w:after="0"/>
              <w:jc w:val="right"/>
              <w:rPr>
                <w:szCs w:val="20"/>
              </w:rPr>
            </w:pPr>
            <w:r w:rsidRPr="00413CB7">
              <w:rPr>
                <w:szCs w:val="20"/>
              </w:rPr>
              <w:t>25.6.2014</w:t>
            </w:r>
          </w:p>
        </w:tc>
      </w:tr>
      <w:tr w:rsidR="00413CB7" w:rsidRPr="00413CB7" w14:paraId="3A1824E4" w14:textId="77777777" w:rsidTr="005B36B0">
        <w:trPr>
          <w:trHeight w:val="20"/>
        </w:trPr>
        <w:tc>
          <w:tcPr>
            <w:tcW w:w="1756" w:type="pct"/>
            <w:noWrap/>
            <w:hideMark/>
          </w:tcPr>
          <w:p w14:paraId="2283EFCA" w14:textId="77777777" w:rsidR="00413CB7" w:rsidRPr="00413CB7" w:rsidRDefault="00413CB7" w:rsidP="00413CB7">
            <w:pPr>
              <w:spacing w:after="0"/>
              <w:jc w:val="left"/>
              <w:rPr>
                <w:szCs w:val="20"/>
              </w:rPr>
            </w:pPr>
            <w:r w:rsidRPr="00413CB7">
              <w:rPr>
                <w:szCs w:val="20"/>
              </w:rPr>
              <w:t>Harry Huebler</w:t>
            </w:r>
          </w:p>
        </w:tc>
        <w:tc>
          <w:tcPr>
            <w:tcW w:w="1597" w:type="pct"/>
            <w:noWrap/>
            <w:hideMark/>
          </w:tcPr>
          <w:p w14:paraId="3A92CC62"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2CB7A7B1"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1CA8ED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B94852" w14:textId="77777777" w:rsidR="00413CB7" w:rsidRPr="00413CB7" w:rsidRDefault="00413CB7" w:rsidP="00413CB7">
            <w:pPr>
              <w:spacing w:after="0"/>
              <w:jc w:val="right"/>
              <w:rPr>
                <w:szCs w:val="20"/>
              </w:rPr>
            </w:pPr>
            <w:r w:rsidRPr="00413CB7">
              <w:rPr>
                <w:szCs w:val="20"/>
              </w:rPr>
              <w:t>26.11.2013</w:t>
            </w:r>
          </w:p>
        </w:tc>
      </w:tr>
      <w:tr w:rsidR="00413CB7" w:rsidRPr="00413CB7" w14:paraId="1B622B1E" w14:textId="77777777" w:rsidTr="005B36B0">
        <w:trPr>
          <w:trHeight w:val="20"/>
        </w:trPr>
        <w:tc>
          <w:tcPr>
            <w:tcW w:w="1756" w:type="pct"/>
            <w:noWrap/>
            <w:hideMark/>
          </w:tcPr>
          <w:p w14:paraId="4B4C1405" w14:textId="77777777" w:rsidR="00413CB7" w:rsidRPr="00413CB7" w:rsidRDefault="00413CB7" w:rsidP="00413CB7">
            <w:pPr>
              <w:spacing w:after="0"/>
              <w:jc w:val="left"/>
              <w:rPr>
                <w:szCs w:val="20"/>
              </w:rPr>
            </w:pPr>
            <w:r w:rsidRPr="00413CB7">
              <w:rPr>
                <w:szCs w:val="20"/>
              </w:rPr>
              <w:t>Harry Krieg</w:t>
            </w:r>
          </w:p>
        </w:tc>
        <w:tc>
          <w:tcPr>
            <w:tcW w:w="1597" w:type="pct"/>
            <w:noWrap/>
            <w:hideMark/>
          </w:tcPr>
          <w:p w14:paraId="40A8F1D0"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2C5184EA" w14:textId="77777777" w:rsidR="00413CB7" w:rsidRPr="00413CB7" w:rsidRDefault="00413CB7" w:rsidP="00413CB7">
            <w:pPr>
              <w:spacing w:after="0"/>
              <w:ind w:right="113"/>
              <w:jc w:val="right"/>
              <w:rPr>
                <w:szCs w:val="20"/>
              </w:rPr>
            </w:pPr>
            <w:r w:rsidRPr="00413CB7">
              <w:rPr>
                <w:szCs w:val="20"/>
              </w:rPr>
              <w:t>13.72</w:t>
            </w:r>
          </w:p>
        </w:tc>
        <w:tc>
          <w:tcPr>
            <w:tcW w:w="770" w:type="pct"/>
            <w:noWrap/>
            <w:hideMark/>
          </w:tcPr>
          <w:p w14:paraId="4E64E25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4D166E" w14:textId="77777777" w:rsidR="00413CB7" w:rsidRPr="00413CB7" w:rsidRDefault="00413CB7" w:rsidP="00413CB7">
            <w:pPr>
              <w:spacing w:after="0"/>
              <w:jc w:val="right"/>
              <w:rPr>
                <w:szCs w:val="20"/>
              </w:rPr>
            </w:pPr>
            <w:r w:rsidRPr="00413CB7">
              <w:rPr>
                <w:szCs w:val="20"/>
              </w:rPr>
              <w:t>4.11.2014</w:t>
            </w:r>
          </w:p>
        </w:tc>
      </w:tr>
      <w:tr w:rsidR="00413CB7" w:rsidRPr="00413CB7" w14:paraId="11013366" w14:textId="77777777" w:rsidTr="005B36B0">
        <w:trPr>
          <w:trHeight w:val="20"/>
        </w:trPr>
        <w:tc>
          <w:tcPr>
            <w:tcW w:w="1756" w:type="pct"/>
            <w:noWrap/>
            <w:hideMark/>
          </w:tcPr>
          <w:p w14:paraId="201CD75F" w14:textId="77777777" w:rsidR="00413CB7" w:rsidRPr="00413CB7" w:rsidRDefault="00413CB7" w:rsidP="00413CB7">
            <w:pPr>
              <w:spacing w:after="0"/>
              <w:jc w:val="left"/>
              <w:rPr>
                <w:szCs w:val="20"/>
              </w:rPr>
            </w:pPr>
            <w:r w:rsidRPr="00413CB7">
              <w:rPr>
                <w:szCs w:val="20"/>
              </w:rPr>
              <w:t>Harry Stamoulis</w:t>
            </w:r>
          </w:p>
        </w:tc>
        <w:tc>
          <w:tcPr>
            <w:tcW w:w="1597" w:type="pct"/>
            <w:noWrap/>
            <w:hideMark/>
          </w:tcPr>
          <w:p w14:paraId="0D7F1734"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5FA9E880" w14:textId="77777777" w:rsidR="00413CB7" w:rsidRPr="00413CB7" w:rsidRDefault="00413CB7" w:rsidP="00413CB7">
            <w:pPr>
              <w:spacing w:after="0"/>
              <w:ind w:right="113"/>
              <w:jc w:val="right"/>
              <w:rPr>
                <w:szCs w:val="20"/>
              </w:rPr>
            </w:pPr>
            <w:r w:rsidRPr="00413CB7">
              <w:rPr>
                <w:szCs w:val="20"/>
              </w:rPr>
              <w:t>12.82</w:t>
            </w:r>
          </w:p>
        </w:tc>
        <w:tc>
          <w:tcPr>
            <w:tcW w:w="770" w:type="pct"/>
            <w:noWrap/>
            <w:hideMark/>
          </w:tcPr>
          <w:p w14:paraId="144962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5C2B97" w14:textId="77777777" w:rsidR="00413CB7" w:rsidRPr="00413CB7" w:rsidRDefault="00413CB7" w:rsidP="00413CB7">
            <w:pPr>
              <w:spacing w:after="0"/>
              <w:jc w:val="right"/>
              <w:rPr>
                <w:szCs w:val="20"/>
              </w:rPr>
            </w:pPr>
            <w:r w:rsidRPr="00413CB7">
              <w:rPr>
                <w:szCs w:val="20"/>
              </w:rPr>
              <w:t>19.7.2013</w:t>
            </w:r>
          </w:p>
        </w:tc>
      </w:tr>
      <w:tr w:rsidR="00413CB7" w:rsidRPr="00413CB7" w14:paraId="541C5F59" w14:textId="77777777" w:rsidTr="005B36B0">
        <w:trPr>
          <w:trHeight w:val="20"/>
        </w:trPr>
        <w:tc>
          <w:tcPr>
            <w:tcW w:w="1756" w:type="pct"/>
            <w:noWrap/>
            <w:hideMark/>
          </w:tcPr>
          <w:p w14:paraId="761D86F9" w14:textId="77777777" w:rsidR="00413CB7" w:rsidRPr="00413CB7" w:rsidRDefault="00413CB7" w:rsidP="00413CB7">
            <w:pPr>
              <w:spacing w:after="0"/>
              <w:jc w:val="left"/>
              <w:rPr>
                <w:szCs w:val="20"/>
              </w:rPr>
            </w:pPr>
            <w:r w:rsidRPr="00413CB7">
              <w:rPr>
                <w:szCs w:val="20"/>
              </w:rPr>
              <w:t>Hayden Andrews</w:t>
            </w:r>
          </w:p>
        </w:tc>
        <w:tc>
          <w:tcPr>
            <w:tcW w:w="1597" w:type="pct"/>
            <w:noWrap/>
            <w:hideMark/>
          </w:tcPr>
          <w:p w14:paraId="65D00421" w14:textId="77777777" w:rsidR="00413CB7" w:rsidRPr="00413CB7" w:rsidRDefault="00413CB7" w:rsidP="00413CB7">
            <w:pPr>
              <w:spacing w:after="0"/>
              <w:ind w:left="113"/>
              <w:jc w:val="left"/>
              <w:rPr>
                <w:szCs w:val="20"/>
              </w:rPr>
            </w:pPr>
            <w:r w:rsidRPr="00413CB7">
              <w:rPr>
                <w:szCs w:val="20"/>
              </w:rPr>
              <w:t>HACKHAM, SA 5163</w:t>
            </w:r>
          </w:p>
        </w:tc>
        <w:tc>
          <w:tcPr>
            <w:tcW w:w="424" w:type="pct"/>
            <w:noWrap/>
            <w:hideMark/>
          </w:tcPr>
          <w:p w14:paraId="783B419F" w14:textId="77777777" w:rsidR="00413CB7" w:rsidRPr="00413CB7" w:rsidRDefault="00413CB7" w:rsidP="00413CB7">
            <w:pPr>
              <w:spacing w:after="0"/>
              <w:ind w:right="113"/>
              <w:jc w:val="right"/>
              <w:rPr>
                <w:szCs w:val="20"/>
              </w:rPr>
            </w:pPr>
            <w:r w:rsidRPr="00413CB7">
              <w:rPr>
                <w:szCs w:val="20"/>
              </w:rPr>
              <w:t>22.13</w:t>
            </w:r>
          </w:p>
        </w:tc>
        <w:tc>
          <w:tcPr>
            <w:tcW w:w="770" w:type="pct"/>
            <w:noWrap/>
            <w:hideMark/>
          </w:tcPr>
          <w:p w14:paraId="145176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3F1BDB" w14:textId="77777777" w:rsidR="00413CB7" w:rsidRPr="00413CB7" w:rsidRDefault="00413CB7" w:rsidP="00413CB7">
            <w:pPr>
              <w:spacing w:after="0"/>
              <w:jc w:val="right"/>
              <w:rPr>
                <w:szCs w:val="20"/>
              </w:rPr>
            </w:pPr>
            <w:r w:rsidRPr="00413CB7">
              <w:rPr>
                <w:szCs w:val="20"/>
              </w:rPr>
              <w:t>16.7.2014</w:t>
            </w:r>
          </w:p>
        </w:tc>
      </w:tr>
      <w:tr w:rsidR="00413CB7" w:rsidRPr="00413CB7" w14:paraId="54C8E485" w14:textId="77777777" w:rsidTr="005B36B0">
        <w:trPr>
          <w:trHeight w:val="20"/>
        </w:trPr>
        <w:tc>
          <w:tcPr>
            <w:tcW w:w="1756" w:type="pct"/>
            <w:noWrap/>
            <w:hideMark/>
          </w:tcPr>
          <w:p w14:paraId="5F82BB69" w14:textId="77777777" w:rsidR="00413CB7" w:rsidRPr="00413CB7" w:rsidRDefault="00413CB7" w:rsidP="00413CB7">
            <w:pPr>
              <w:spacing w:after="0"/>
              <w:jc w:val="left"/>
              <w:rPr>
                <w:szCs w:val="20"/>
              </w:rPr>
            </w:pPr>
            <w:r w:rsidRPr="00413CB7">
              <w:rPr>
                <w:szCs w:val="20"/>
              </w:rPr>
              <w:t>Hayden Mccown</w:t>
            </w:r>
          </w:p>
        </w:tc>
        <w:tc>
          <w:tcPr>
            <w:tcW w:w="1597" w:type="pct"/>
            <w:noWrap/>
            <w:hideMark/>
          </w:tcPr>
          <w:p w14:paraId="355CA26E"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3DD03665"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77C391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BBD436" w14:textId="77777777" w:rsidR="00413CB7" w:rsidRPr="00413CB7" w:rsidRDefault="00413CB7" w:rsidP="00413CB7">
            <w:pPr>
              <w:spacing w:after="0"/>
              <w:jc w:val="right"/>
              <w:rPr>
                <w:szCs w:val="20"/>
              </w:rPr>
            </w:pPr>
            <w:r w:rsidRPr="00413CB7">
              <w:rPr>
                <w:szCs w:val="20"/>
              </w:rPr>
              <w:t>16.2.2014</w:t>
            </w:r>
          </w:p>
        </w:tc>
      </w:tr>
      <w:tr w:rsidR="00413CB7" w:rsidRPr="00413CB7" w14:paraId="54596DC3" w14:textId="77777777" w:rsidTr="005B36B0">
        <w:trPr>
          <w:trHeight w:val="20"/>
        </w:trPr>
        <w:tc>
          <w:tcPr>
            <w:tcW w:w="1756" w:type="pct"/>
            <w:noWrap/>
            <w:hideMark/>
          </w:tcPr>
          <w:p w14:paraId="39F3B867" w14:textId="77777777" w:rsidR="00413CB7" w:rsidRPr="00413CB7" w:rsidRDefault="00413CB7" w:rsidP="00413CB7">
            <w:pPr>
              <w:spacing w:after="0"/>
              <w:jc w:val="left"/>
              <w:rPr>
                <w:szCs w:val="20"/>
              </w:rPr>
            </w:pPr>
            <w:r w:rsidRPr="00413CB7">
              <w:rPr>
                <w:szCs w:val="20"/>
              </w:rPr>
              <w:t>Hayden Rann</w:t>
            </w:r>
          </w:p>
        </w:tc>
        <w:tc>
          <w:tcPr>
            <w:tcW w:w="1597" w:type="pct"/>
            <w:noWrap/>
            <w:hideMark/>
          </w:tcPr>
          <w:p w14:paraId="55F62B72"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5FEDA10F" w14:textId="77777777" w:rsidR="00413CB7" w:rsidRPr="00413CB7" w:rsidRDefault="00413CB7" w:rsidP="00413CB7">
            <w:pPr>
              <w:spacing w:after="0"/>
              <w:ind w:right="113"/>
              <w:jc w:val="right"/>
              <w:rPr>
                <w:szCs w:val="20"/>
              </w:rPr>
            </w:pPr>
            <w:r w:rsidRPr="00413CB7">
              <w:rPr>
                <w:szCs w:val="20"/>
              </w:rPr>
              <w:t>10.39</w:t>
            </w:r>
          </w:p>
        </w:tc>
        <w:tc>
          <w:tcPr>
            <w:tcW w:w="770" w:type="pct"/>
            <w:noWrap/>
            <w:hideMark/>
          </w:tcPr>
          <w:p w14:paraId="3A48A4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E80D78" w14:textId="77777777" w:rsidR="00413CB7" w:rsidRPr="00413CB7" w:rsidRDefault="00413CB7" w:rsidP="00413CB7">
            <w:pPr>
              <w:spacing w:after="0"/>
              <w:jc w:val="right"/>
              <w:rPr>
                <w:szCs w:val="20"/>
              </w:rPr>
            </w:pPr>
            <w:r w:rsidRPr="00413CB7">
              <w:rPr>
                <w:szCs w:val="20"/>
              </w:rPr>
              <w:t>3.12.2013</w:t>
            </w:r>
          </w:p>
        </w:tc>
      </w:tr>
      <w:tr w:rsidR="00413CB7" w:rsidRPr="00413CB7" w14:paraId="00A2BD9E" w14:textId="77777777" w:rsidTr="005B36B0">
        <w:trPr>
          <w:trHeight w:val="20"/>
        </w:trPr>
        <w:tc>
          <w:tcPr>
            <w:tcW w:w="1756" w:type="pct"/>
            <w:noWrap/>
            <w:hideMark/>
          </w:tcPr>
          <w:p w14:paraId="05D4C263" w14:textId="77777777" w:rsidR="00413CB7" w:rsidRPr="00413CB7" w:rsidRDefault="00413CB7" w:rsidP="00413CB7">
            <w:pPr>
              <w:spacing w:after="0"/>
              <w:jc w:val="left"/>
              <w:rPr>
                <w:szCs w:val="20"/>
              </w:rPr>
            </w:pPr>
            <w:r w:rsidRPr="00413CB7">
              <w:rPr>
                <w:szCs w:val="20"/>
              </w:rPr>
              <w:t>Hayley Cook</w:t>
            </w:r>
          </w:p>
        </w:tc>
        <w:tc>
          <w:tcPr>
            <w:tcW w:w="1597" w:type="pct"/>
            <w:noWrap/>
            <w:hideMark/>
          </w:tcPr>
          <w:p w14:paraId="4E31FCB2"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EB8235C"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293173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2662A2" w14:textId="77777777" w:rsidR="00413CB7" w:rsidRPr="00413CB7" w:rsidRDefault="00413CB7" w:rsidP="00413CB7">
            <w:pPr>
              <w:spacing w:after="0"/>
              <w:jc w:val="right"/>
              <w:rPr>
                <w:szCs w:val="20"/>
              </w:rPr>
            </w:pPr>
            <w:r w:rsidRPr="00413CB7">
              <w:rPr>
                <w:szCs w:val="20"/>
              </w:rPr>
              <w:t>23.9.2013</w:t>
            </w:r>
          </w:p>
        </w:tc>
      </w:tr>
      <w:tr w:rsidR="00413CB7" w:rsidRPr="00413CB7" w14:paraId="396D98C8" w14:textId="77777777" w:rsidTr="005B36B0">
        <w:trPr>
          <w:trHeight w:val="20"/>
        </w:trPr>
        <w:tc>
          <w:tcPr>
            <w:tcW w:w="1756" w:type="pct"/>
            <w:noWrap/>
            <w:hideMark/>
          </w:tcPr>
          <w:p w14:paraId="7E5104ED" w14:textId="77777777" w:rsidR="00413CB7" w:rsidRPr="00413CB7" w:rsidRDefault="00413CB7" w:rsidP="00413CB7">
            <w:pPr>
              <w:spacing w:after="0"/>
              <w:jc w:val="left"/>
              <w:rPr>
                <w:szCs w:val="20"/>
              </w:rPr>
            </w:pPr>
            <w:r w:rsidRPr="00413CB7">
              <w:rPr>
                <w:szCs w:val="20"/>
              </w:rPr>
              <w:t>Hayley Devonshire</w:t>
            </w:r>
          </w:p>
        </w:tc>
        <w:tc>
          <w:tcPr>
            <w:tcW w:w="1597" w:type="pct"/>
            <w:noWrap/>
            <w:hideMark/>
          </w:tcPr>
          <w:p w14:paraId="0536F096"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27B86C81" w14:textId="77777777" w:rsidR="00413CB7" w:rsidRPr="00413CB7" w:rsidRDefault="00413CB7" w:rsidP="00413CB7">
            <w:pPr>
              <w:spacing w:after="0"/>
              <w:ind w:right="113"/>
              <w:jc w:val="right"/>
              <w:rPr>
                <w:szCs w:val="20"/>
              </w:rPr>
            </w:pPr>
            <w:r w:rsidRPr="00413CB7">
              <w:rPr>
                <w:szCs w:val="20"/>
              </w:rPr>
              <w:t>20.22</w:t>
            </w:r>
          </w:p>
        </w:tc>
        <w:tc>
          <w:tcPr>
            <w:tcW w:w="770" w:type="pct"/>
            <w:noWrap/>
            <w:hideMark/>
          </w:tcPr>
          <w:p w14:paraId="69276B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5AAB62" w14:textId="77777777" w:rsidR="00413CB7" w:rsidRPr="00413CB7" w:rsidRDefault="00413CB7" w:rsidP="00413CB7">
            <w:pPr>
              <w:spacing w:after="0"/>
              <w:jc w:val="right"/>
              <w:rPr>
                <w:szCs w:val="20"/>
              </w:rPr>
            </w:pPr>
            <w:r w:rsidRPr="00413CB7">
              <w:rPr>
                <w:szCs w:val="20"/>
              </w:rPr>
              <w:t>23.10.2014</w:t>
            </w:r>
          </w:p>
        </w:tc>
      </w:tr>
      <w:tr w:rsidR="00413CB7" w:rsidRPr="00413CB7" w14:paraId="73286AFF" w14:textId="77777777" w:rsidTr="005B36B0">
        <w:trPr>
          <w:trHeight w:val="20"/>
        </w:trPr>
        <w:tc>
          <w:tcPr>
            <w:tcW w:w="1756" w:type="pct"/>
            <w:noWrap/>
            <w:hideMark/>
          </w:tcPr>
          <w:p w14:paraId="3C8B03C1" w14:textId="77777777" w:rsidR="00413CB7" w:rsidRPr="00413CB7" w:rsidRDefault="00413CB7" w:rsidP="00413CB7">
            <w:pPr>
              <w:spacing w:after="0"/>
              <w:jc w:val="left"/>
              <w:rPr>
                <w:szCs w:val="20"/>
              </w:rPr>
            </w:pPr>
            <w:r w:rsidRPr="00413CB7">
              <w:rPr>
                <w:szCs w:val="20"/>
              </w:rPr>
              <w:t>Hayley Diggle</w:t>
            </w:r>
          </w:p>
        </w:tc>
        <w:tc>
          <w:tcPr>
            <w:tcW w:w="1597" w:type="pct"/>
            <w:noWrap/>
            <w:hideMark/>
          </w:tcPr>
          <w:p w14:paraId="3C1BC773" w14:textId="77777777"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14:paraId="10BF536F" w14:textId="77777777" w:rsidR="00413CB7" w:rsidRPr="00413CB7" w:rsidRDefault="00413CB7" w:rsidP="00413CB7">
            <w:pPr>
              <w:spacing w:after="0"/>
              <w:ind w:right="113"/>
              <w:jc w:val="right"/>
              <w:rPr>
                <w:szCs w:val="20"/>
              </w:rPr>
            </w:pPr>
            <w:r w:rsidRPr="00413CB7">
              <w:rPr>
                <w:szCs w:val="20"/>
              </w:rPr>
              <w:t>14.93</w:t>
            </w:r>
          </w:p>
        </w:tc>
        <w:tc>
          <w:tcPr>
            <w:tcW w:w="770" w:type="pct"/>
            <w:noWrap/>
            <w:hideMark/>
          </w:tcPr>
          <w:p w14:paraId="16F075D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E5422D" w14:textId="77777777" w:rsidR="00413CB7" w:rsidRPr="00413CB7" w:rsidRDefault="00413CB7" w:rsidP="00413CB7">
            <w:pPr>
              <w:spacing w:after="0"/>
              <w:jc w:val="right"/>
              <w:rPr>
                <w:szCs w:val="20"/>
              </w:rPr>
            </w:pPr>
            <w:r w:rsidRPr="00413CB7">
              <w:rPr>
                <w:szCs w:val="20"/>
              </w:rPr>
              <w:t>3.10.2014</w:t>
            </w:r>
          </w:p>
        </w:tc>
      </w:tr>
      <w:tr w:rsidR="00413CB7" w:rsidRPr="00413CB7" w14:paraId="194F4F9E" w14:textId="77777777" w:rsidTr="005B36B0">
        <w:trPr>
          <w:trHeight w:val="20"/>
        </w:trPr>
        <w:tc>
          <w:tcPr>
            <w:tcW w:w="1756" w:type="pct"/>
            <w:noWrap/>
            <w:hideMark/>
          </w:tcPr>
          <w:p w14:paraId="709DB0BE" w14:textId="77777777" w:rsidR="00413CB7" w:rsidRPr="00413CB7" w:rsidRDefault="00413CB7" w:rsidP="00413CB7">
            <w:pPr>
              <w:spacing w:after="0"/>
              <w:jc w:val="left"/>
              <w:rPr>
                <w:szCs w:val="20"/>
              </w:rPr>
            </w:pPr>
            <w:r w:rsidRPr="00413CB7">
              <w:rPr>
                <w:szCs w:val="20"/>
              </w:rPr>
              <w:t>Hayley Diggle</w:t>
            </w:r>
          </w:p>
        </w:tc>
        <w:tc>
          <w:tcPr>
            <w:tcW w:w="1597" w:type="pct"/>
            <w:noWrap/>
            <w:hideMark/>
          </w:tcPr>
          <w:p w14:paraId="6C926FD1" w14:textId="77777777"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14:paraId="48D89C70" w14:textId="77777777" w:rsidR="00413CB7" w:rsidRPr="00413CB7" w:rsidRDefault="00413CB7" w:rsidP="00413CB7">
            <w:pPr>
              <w:spacing w:after="0"/>
              <w:ind w:right="113"/>
              <w:jc w:val="right"/>
              <w:rPr>
                <w:szCs w:val="20"/>
              </w:rPr>
            </w:pPr>
            <w:r w:rsidRPr="00413CB7">
              <w:rPr>
                <w:szCs w:val="20"/>
              </w:rPr>
              <w:t>62.42</w:t>
            </w:r>
          </w:p>
        </w:tc>
        <w:tc>
          <w:tcPr>
            <w:tcW w:w="770" w:type="pct"/>
            <w:noWrap/>
            <w:hideMark/>
          </w:tcPr>
          <w:p w14:paraId="38F643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917556" w14:textId="77777777" w:rsidR="00413CB7" w:rsidRPr="00413CB7" w:rsidRDefault="00413CB7" w:rsidP="00413CB7">
            <w:pPr>
              <w:spacing w:after="0"/>
              <w:jc w:val="right"/>
              <w:rPr>
                <w:szCs w:val="20"/>
              </w:rPr>
            </w:pPr>
            <w:r w:rsidRPr="00413CB7">
              <w:rPr>
                <w:szCs w:val="20"/>
              </w:rPr>
              <w:t>20.10.2014</w:t>
            </w:r>
          </w:p>
        </w:tc>
      </w:tr>
      <w:tr w:rsidR="00413CB7" w:rsidRPr="00413CB7" w14:paraId="04E1CC72" w14:textId="77777777" w:rsidTr="005B36B0">
        <w:trPr>
          <w:trHeight w:val="20"/>
        </w:trPr>
        <w:tc>
          <w:tcPr>
            <w:tcW w:w="1756" w:type="pct"/>
            <w:noWrap/>
            <w:hideMark/>
          </w:tcPr>
          <w:p w14:paraId="12AE1F0B" w14:textId="77777777" w:rsidR="00413CB7" w:rsidRPr="00413CB7" w:rsidRDefault="00413CB7" w:rsidP="00413CB7">
            <w:pPr>
              <w:spacing w:after="0"/>
              <w:jc w:val="left"/>
              <w:rPr>
                <w:szCs w:val="20"/>
              </w:rPr>
            </w:pPr>
            <w:r w:rsidRPr="00413CB7">
              <w:rPr>
                <w:szCs w:val="20"/>
              </w:rPr>
              <w:t>Hayley Gwynne</w:t>
            </w:r>
          </w:p>
        </w:tc>
        <w:tc>
          <w:tcPr>
            <w:tcW w:w="1597" w:type="pct"/>
            <w:noWrap/>
            <w:hideMark/>
          </w:tcPr>
          <w:p w14:paraId="3CE996C7"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684A2975" w14:textId="77777777" w:rsidR="00413CB7" w:rsidRPr="00413CB7" w:rsidRDefault="00413CB7" w:rsidP="00413CB7">
            <w:pPr>
              <w:spacing w:after="0"/>
              <w:ind w:right="113"/>
              <w:jc w:val="right"/>
              <w:rPr>
                <w:szCs w:val="20"/>
              </w:rPr>
            </w:pPr>
            <w:r w:rsidRPr="00413CB7">
              <w:rPr>
                <w:szCs w:val="20"/>
              </w:rPr>
              <w:t>49.68</w:t>
            </w:r>
          </w:p>
        </w:tc>
        <w:tc>
          <w:tcPr>
            <w:tcW w:w="770" w:type="pct"/>
            <w:noWrap/>
            <w:hideMark/>
          </w:tcPr>
          <w:p w14:paraId="00254D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0F028E" w14:textId="77777777" w:rsidR="00413CB7" w:rsidRPr="00413CB7" w:rsidRDefault="00413CB7" w:rsidP="00413CB7">
            <w:pPr>
              <w:spacing w:after="0"/>
              <w:jc w:val="right"/>
              <w:rPr>
                <w:szCs w:val="20"/>
              </w:rPr>
            </w:pPr>
            <w:r w:rsidRPr="00413CB7">
              <w:rPr>
                <w:szCs w:val="20"/>
              </w:rPr>
              <w:t>30.10.2013</w:t>
            </w:r>
          </w:p>
        </w:tc>
      </w:tr>
      <w:tr w:rsidR="00413CB7" w:rsidRPr="00413CB7" w14:paraId="2849F4E8" w14:textId="77777777" w:rsidTr="005B36B0">
        <w:trPr>
          <w:trHeight w:val="20"/>
        </w:trPr>
        <w:tc>
          <w:tcPr>
            <w:tcW w:w="1756" w:type="pct"/>
            <w:noWrap/>
            <w:hideMark/>
          </w:tcPr>
          <w:p w14:paraId="656CDE85" w14:textId="77777777" w:rsidR="00413CB7" w:rsidRPr="00413CB7" w:rsidRDefault="00413CB7" w:rsidP="00413CB7">
            <w:pPr>
              <w:spacing w:after="0"/>
              <w:jc w:val="left"/>
              <w:rPr>
                <w:szCs w:val="20"/>
              </w:rPr>
            </w:pPr>
            <w:r w:rsidRPr="00413CB7">
              <w:rPr>
                <w:szCs w:val="20"/>
              </w:rPr>
              <w:t>Hayley Martin</w:t>
            </w:r>
          </w:p>
        </w:tc>
        <w:tc>
          <w:tcPr>
            <w:tcW w:w="1597" w:type="pct"/>
            <w:noWrap/>
            <w:hideMark/>
          </w:tcPr>
          <w:p w14:paraId="1CA17B7F"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7A0B6F2E"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23B532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6B668C" w14:textId="77777777" w:rsidR="00413CB7" w:rsidRPr="00413CB7" w:rsidRDefault="00413CB7" w:rsidP="00413CB7">
            <w:pPr>
              <w:spacing w:after="0"/>
              <w:jc w:val="right"/>
              <w:rPr>
                <w:szCs w:val="20"/>
              </w:rPr>
            </w:pPr>
            <w:r w:rsidRPr="00413CB7">
              <w:rPr>
                <w:szCs w:val="20"/>
              </w:rPr>
              <w:t>25.7.2014</w:t>
            </w:r>
          </w:p>
        </w:tc>
      </w:tr>
      <w:tr w:rsidR="00413CB7" w:rsidRPr="00413CB7" w14:paraId="73B98712" w14:textId="77777777" w:rsidTr="005B36B0">
        <w:trPr>
          <w:trHeight w:val="20"/>
        </w:trPr>
        <w:tc>
          <w:tcPr>
            <w:tcW w:w="1756" w:type="pct"/>
            <w:noWrap/>
            <w:hideMark/>
          </w:tcPr>
          <w:p w14:paraId="38453F6C" w14:textId="77777777" w:rsidR="00413CB7" w:rsidRPr="00413CB7" w:rsidRDefault="00413CB7" w:rsidP="00413CB7">
            <w:pPr>
              <w:spacing w:after="0"/>
              <w:jc w:val="left"/>
              <w:rPr>
                <w:szCs w:val="20"/>
              </w:rPr>
            </w:pPr>
            <w:r w:rsidRPr="00413CB7">
              <w:rPr>
                <w:szCs w:val="20"/>
              </w:rPr>
              <w:t>Hayley Moore</w:t>
            </w:r>
          </w:p>
        </w:tc>
        <w:tc>
          <w:tcPr>
            <w:tcW w:w="1597" w:type="pct"/>
            <w:noWrap/>
            <w:hideMark/>
          </w:tcPr>
          <w:p w14:paraId="539EF597"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14407627" w14:textId="77777777" w:rsidR="00413CB7" w:rsidRPr="00413CB7" w:rsidRDefault="00413CB7" w:rsidP="00413CB7">
            <w:pPr>
              <w:spacing w:after="0"/>
              <w:ind w:right="113"/>
              <w:jc w:val="right"/>
              <w:rPr>
                <w:szCs w:val="20"/>
              </w:rPr>
            </w:pPr>
            <w:r w:rsidRPr="00413CB7">
              <w:rPr>
                <w:szCs w:val="20"/>
              </w:rPr>
              <w:t>103.03</w:t>
            </w:r>
          </w:p>
        </w:tc>
        <w:tc>
          <w:tcPr>
            <w:tcW w:w="770" w:type="pct"/>
            <w:noWrap/>
            <w:hideMark/>
          </w:tcPr>
          <w:p w14:paraId="080176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3B79B9" w14:textId="77777777" w:rsidR="00413CB7" w:rsidRPr="00413CB7" w:rsidRDefault="00413CB7" w:rsidP="00413CB7">
            <w:pPr>
              <w:spacing w:after="0"/>
              <w:jc w:val="right"/>
              <w:rPr>
                <w:szCs w:val="20"/>
              </w:rPr>
            </w:pPr>
            <w:r w:rsidRPr="00413CB7">
              <w:rPr>
                <w:szCs w:val="20"/>
              </w:rPr>
              <w:t>15.7.2013</w:t>
            </w:r>
          </w:p>
        </w:tc>
      </w:tr>
      <w:tr w:rsidR="00413CB7" w:rsidRPr="00413CB7" w14:paraId="3C4A26C8" w14:textId="77777777" w:rsidTr="005B36B0">
        <w:trPr>
          <w:trHeight w:val="20"/>
        </w:trPr>
        <w:tc>
          <w:tcPr>
            <w:tcW w:w="1756" w:type="pct"/>
            <w:noWrap/>
            <w:hideMark/>
          </w:tcPr>
          <w:p w14:paraId="2F7FA7B7" w14:textId="77777777" w:rsidR="00413CB7" w:rsidRPr="00413CB7" w:rsidRDefault="00413CB7" w:rsidP="00413CB7">
            <w:pPr>
              <w:spacing w:after="0"/>
              <w:jc w:val="left"/>
              <w:rPr>
                <w:szCs w:val="20"/>
              </w:rPr>
            </w:pPr>
            <w:r w:rsidRPr="00413CB7">
              <w:rPr>
                <w:szCs w:val="20"/>
              </w:rPr>
              <w:t>Hayley Norton</w:t>
            </w:r>
          </w:p>
        </w:tc>
        <w:tc>
          <w:tcPr>
            <w:tcW w:w="1597" w:type="pct"/>
            <w:noWrap/>
            <w:hideMark/>
          </w:tcPr>
          <w:p w14:paraId="4F51D9CB"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121D1113"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0024AE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4AA289" w14:textId="77777777" w:rsidR="00413CB7" w:rsidRPr="00413CB7" w:rsidRDefault="00413CB7" w:rsidP="00413CB7">
            <w:pPr>
              <w:spacing w:after="0"/>
              <w:jc w:val="right"/>
              <w:rPr>
                <w:szCs w:val="20"/>
              </w:rPr>
            </w:pPr>
            <w:r w:rsidRPr="00413CB7">
              <w:rPr>
                <w:szCs w:val="20"/>
              </w:rPr>
              <w:t>28.11.2014</w:t>
            </w:r>
          </w:p>
        </w:tc>
      </w:tr>
      <w:tr w:rsidR="00413CB7" w:rsidRPr="00413CB7" w14:paraId="3B4B826F" w14:textId="77777777" w:rsidTr="005B36B0">
        <w:trPr>
          <w:trHeight w:val="20"/>
        </w:trPr>
        <w:tc>
          <w:tcPr>
            <w:tcW w:w="1756" w:type="pct"/>
            <w:noWrap/>
            <w:hideMark/>
          </w:tcPr>
          <w:p w14:paraId="03BE93AB" w14:textId="77777777" w:rsidR="00413CB7" w:rsidRPr="00413CB7" w:rsidRDefault="00413CB7" w:rsidP="00413CB7">
            <w:pPr>
              <w:spacing w:after="0"/>
              <w:jc w:val="left"/>
              <w:rPr>
                <w:szCs w:val="20"/>
              </w:rPr>
            </w:pPr>
            <w:r w:rsidRPr="00413CB7">
              <w:rPr>
                <w:szCs w:val="20"/>
              </w:rPr>
              <w:t>Hayley Raven</w:t>
            </w:r>
          </w:p>
        </w:tc>
        <w:tc>
          <w:tcPr>
            <w:tcW w:w="1597" w:type="pct"/>
            <w:noWrap/>
            <w:hideMark/>
          </w:tcPr>
          <w:p w14:paraId="4133B7F9"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7825B5C7"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59BB89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A371A5" w14:textId="77777777" w:rsidR="00413CB7" w:rsidRPr="00413CB7" w:rsidRDefault="00413CB7" w:rsidP="00413CB7">
            <w:pPr>
              <w:spacing w:after="0"/>
              <w:jc w:val="right"/>
              <w:rPr>
                <w:szCs w:val="20"/>
              </w:rPr>
            </w:pPr>
            <w:r w:rsidRPr="00413CB7">
              <w:rPr>
                <w:szCs w:val="20"/>
              </w:rPr>
              <w:t>25.3.2013</w:t>
            </w:r>
          </w:p>
        </w:tc>
      </w:tr>
      <w:tr w:rsidR="00413CB7" w:rsidRPr="00413CB7" w14:paraId="18EC3D39" w14:textId="77777777" w:rsidTr="005B36B0">
        <w:trPr>
          <w:trHeight w:val="20"/>
        </w:trPr>
        <w:tc>
          <w:tcPr>
            <w:tcW w:w="1756" w:type="pct"/>
            <w:noWrap/>
            <w:hideMark/>
          </w:tcPr>
          <w:p w14:paraId="5AD7BEB4" w14:textId="77777777" w:rsidR="00413CB7" w:rsidRPr="00413CB7" w:rsidRDefault="00413CB7" w:rsidP="00413CB7">
            <w:pPr>
              <w:spacing w:after="0"/>
              <w:jc w:val="left"/>
              <w:rPr>
                <w:szCs w:val="20"/>
              </w:rPr>
            </w:pPr>
            <w:r w:rsidRPr="00413CB7">
              <w:rPr>
                <w:szCs w:val="20"/>
              </w:rPr>
              <w:t>Hayley Schmaal</w:t>
            </w:r>
          </w:p>
        </w:tc>
        <w:tc>
          <w:tcPr>
            <w:tcW w:w="1597" w:type="pct"/>
            <w:noWrap/>
            <w:hideMark/>
          </w:tcPr>
          <w:p w14:paraId="21BBEC30"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4160BD63" w14:textId="77777777" w:rsidR="00413CB7" w:rsidRPr="00413CB7" w:rsidRDefault="00413CB7" w:rsidP="00413CB7">
            <w:pPr>
              <w:spacing w:after="0"/>
              <w:ind w:right="113"/>
              <w:jc w:val="right"/>
              <w:rPr>
                <w:szCs w:val="20"/>
              </w:rPr>
            </w:pPr>
            <w:r w:rsidRPr="00413CB7">
              <w:rPr>
                <w:szCs w:val="20"/>
              </w:rPr>
              <w:t>14.00</w:t>
            </w:r>
          </w:p>
        </w:tc>
        <w:tc>
          <w:tcPr>
            <w:tcW w:w="770" w:type="pct"/>
            <w:noWrap/>
            <w:hideMark/>
          </w:tcPr>
          <w:p w14:paraId="374E51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9AD50D" w14:textId="77777777" w:rsidR="00413CB7" w:rsidRPr="00413CB7" w:rsidRDefault="00413CB7" w:rsidP="00413CB7">
            <w:pPr>
              <w:spacing w:after="0"/>
              <w:jc w:val="right"/>
              <w:rPr>
                <w:szCs w:val="20"/>
              </w:rPr>
            </w:pPr>
            <w:r w:rsidRPr="00413CB7">
              <w:rPr>
                <w:szCs w:val="20"/>
              </w:rPr>
              <w:t>23.4.2014</w:t>
            </w:r>
          </w:p>
        </w:tc>
      </w:tr>
      <w:tr w:rsidR="00413CB7" w:rsidRPr="00413CB7" w14:paraId="67A95B96" w14:textId="77777777" w:rsidTr="005B36B0">
        <w:trPr>
          <w:trHeight w:val="20"/>
        </w:trPr>
        <w:tc>
          <w:tcPr>
            <w:tcW w:w="1756" w:type="pct"/>
            <w:noWrap/>
            <w:hideMark/>
          </w:tcPr>
          <w:p w14:paraId="39F583F5" w14:textId="77777777" w:rsidR="00413CB7" w:rsidRPr="00413CB7" w:rsidRDefault="00413CB7" w:rsidP="00413CB7">
            <w:pPr>
              <w:spacing w:after="0"/>
              <w:jc w:val="left"/>
              <w:rPr>
                <w:szCs w:val="20"/>
              </w:rPr>
            </w:pPr>
            <w:r w:rsidRPr="00413CB7">
              <w:rPr>
                <w:szCs w:val="20"/>
              </w:rPr>
              <w:t>Hayley Smith</w:t>
            </w:r>
          </w:p>
        </w:tc>
        <w:tc>
          <w:tcPr>
            <w:tcW w:w="1597" w:type="pct"/>
            <w:noWrap/>
            <w:hideMark/>
          </w:tcPr>
          <w:p w14:paraId="1AD41616"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556019CA" w14:textId="77777777" w:rsidR="00413CB7" w:rsidRPr="00413CB7" w:rsidRDefault="00413CB7" w:rsidP="00413CB7">
            <w:pPr>
              <w:spacing w:after="0"/>
              <w:ind w:right="113"/>
              <w:jc w:val="right"/>
              <w:rPr>
                <w:szCs w:val="20"/>
              </w:rPr>
            </w:pPr>
            <w:r w:rsidRPr="00413CB7">
              <w:rPr>
                <w:szCs w:val="20"/>
              </w:rPr>
              <w:t>70.32</w:t>
            </w:r>
          </w:p>
        </w:tc>
        <w:tc>
          <w:tcPr>
            <w:tcW w:w="770" w:type="pct"/>
            <w:noWrap/>
            <w:hideMark/>
          </w:tcPr>
          <w:p w14:paraId="62CA45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D482C4" w14:textId="77777777" w:rsidR="00413CB7" w:rsidRPr="00413CB7" w:rsidRDefault="00413CB7" w:rsidP="00413CB7">
            <w:pPr>
              <w:spacing w:after="0"/>
              <w:jc w:val="right"/>
              <w:rPr>
                <w:szCs w:val="20"/>
              </w:rPr>
            </w:pPr>
            <w:r w:rsidRPr="00413CB7">
              <w:rPr>
                <w:szCs w:val="20"/>
              </w:rPr>
              <w:t>15.10.2013</w:t>
            </w:r>
          </w:p>
        </w:tc>
      </w:tr>
      <w:tr w:rsidR="00413CB7" w:rsidRPr="00413CB7" w14:paraId="053043FB" w14:textId="77777777" w:rsidTr="005B36B0">
        <w:trPr>
          <w:trHeight w:val="20"/>
        </w:trPr>
        <w:tc>
          <w:tcPr>
            <w:tcW w:w="1756" w:type="pct"/>
            <w:noWrap/>
            <w:hideMark/>
          </w:tcPr>
          <w:p w14:paraId="672B8725" w14:textId="77777777" w:rsidR="00413CB7" w:rsidRPr="00413CB7" w:rsidRDefault="00413CB7" w:rsidP="00413CB7">
            <w:pPr>
              <w:spacing w:after="0"/>
              <w:jc w:val="left"/>
              <w:rPr>
                <w:szCs w:val="20"/>
              </w:rPr>
            </w:pPr>
            <w:r w:rsidRPr="00413CB7">
              <w:rPr>
                <w:szCs w:val="20"/>
              </w:rPr>
              <w:t>Hayley Smith</w:t>
            </w:r>
          </w:p>
        </w:tc>
        <w:tc>
          <w:tcPr>
            <w:tcW w:w="1597" w:type="pct"/>
            <w:noWrap/>
            <w:hideMark/>
          </w:tcPr>
          <w:p w14:paraId="0BEC87BD"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0C20035A" w14:textId="77777777" w:rsidR="00413CB7" w:rsidRPr="00413CB7" w:rsidRDefault="00413CB7" w:rsidP="00413CB7">
            <w:pPr>
              <w:spacing w:after="0"/>
              <w:ind w:right="113"/>
              <w:jc w:val="right"/>
              <w:rPr>
                <w:szCs w:val="20"/>
              </w:rPr>
            </w:pPr>
            <w:r w:rsidRPr="00413CB7">
              <w:rPr>
                <w:szCs w:val="20"/>
              </w:rPr>
              <w:t>11.60</w:t>
            </w:r>
          </w:p>
        </w:tc>
        <w:tc>
          <w:tcPr>
            <w:tcW w:w="770" w:type="pct"/>
            <w:noWrap/>
            <w:hideMark/>
          </w:tcPr>
          <w:p w14:paraId="432D55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29BC79" w14:textId="77777777" w:rsidR="00413CB7" w:rsidRPr="00413CB7" w:rsidRDefault="00413CB7" w:rsidP="00413CB7">
            <w:pPr>
              <w:spacing w:after="0"/>
              <w:jc w:val="right"/>
              <w:rPr>
                <w:szCs w:val="20"/>
              </w:rPr>
            </w:pPr>
            <w:r w:rsidRPr="00413CB7">
              <w:rPr>
                <w:szCs w:val="20"/>
              </w:rPr>
              <w:t>30.10.2013</w:t>
            </w:r>
          </w:p>
        </w:tc>
      </w:tr>
      <w:tr w:rsidR="00413CB7" w:rsidRPr="00413CB7" w14:paraId="3FB9835E" w14:textId="77777777" w:rsidTr="005B36B0">
        <w:trPr>
          <w:trHeight w:val="20"/>
        </w:trPr>
        <w:tc>
          <w:tcPr>
            <w:tcW w:w="1756" w:type="pct"/>
            <w:noWrap/>
            <w:hideMark/>
          </w:tcPr>
          <w:p w14:paraId="27AC9561" w14:textId="77777777" w:rsidR="00413CB7" w:rsidRPr="00413CB7" w:rsidRDefault="00413CB7" w:rsidP="00413CB7">
            <w:pPr>
              <w:spacing w:after="0"/>
              <w:jc w:val="left"/>
              <w:rPr>
                <w:szCs w:val="20"/>
              </w:rPr>
            </w:pPr>
            <w:r w:rsidRPr="00413CB7">
              <w:rPr>
                <w:szCs w:val="20"/>
              </w:rPr>
              <w:lastRenderedPageBreak/>
              <w:t>Hayley Wilson</w:t>
            </w:r>
          </w:p>
        </w:tc>
        <w:tc>
          <w:tcPr>
            <w:tcW w:w="1597" w:type="pct"/>
            <w:noWrap/>
            <w:hideMark/>
          </w:tcPr>
          <w:p w14:paraId="22EB6FA0" w14:textId="77777777"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14:paraId="3D26083E" w14:textId="77777777" w:rsidR="00413CB7" w:rsidRPr="00413CB7" w:rsidRDefault="00413CB7" w:rsidP="00413CB7">
            <w:pPr>
              <w:spacing w:after="0"/>
              <w:ind w:right="113"/>
              <w:jc w:val="right"/>
              <w:rPr>
                <w:szCs w:val="20"/>
              </w:rPr>
            </w:pPr>
            <w:r w:rsidRPr="00413CB7">
              <w:rPr>
                <w:szCs w:val="20"/>
              </w:rPr>
              <w:t>12.89</w:t>
            </w:r>
          </w:p>
        </w:tc>
        <w:tc>
          <w:tcPr>
            <w:tcW w:w="770" w:type="pct"/>
            <w:noWrap/>
            <w:hideMark/>
          </w:tcPr>
          <w:p w14:paraId="771718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10E8A3" w14:textId="77777777" w:rsidR="00413CB7" w:rsidRPr="00413CB7" w:rsidRDefault="00413CB7" w:rsidP="00413CB7">
            <w:pPr>
              <w:spacing w:after="0"/>
              <w:jc w:val="right"/>
              <w:rPr>
                <w:szCs w:val="20"/>
              </w:rPr>
            </w:pPr>
            <w:r w:rsidRPr="00413CB7">
              <w:rPr>
                <w:szCs w:val="20"/>
              </w:rPr>
              <w:t>1.4.2014</w:t>
            </w:r>
          </w:p>
        </w:tc>
      </w:tr>
      <w:tr w:rsidR="00413CB7" w:rsidRPr="00413CB7" w14:paraId="22CE48AB" w14:textId="77777777" w:rsidTr="005B36B0">
        <w:trPr>
          <w:trHeight w:val="20"/>
        </w:trPr>
        <w:tc>
          <w:tcPr>
            <w:tcW w:w="1756" w:type="pct"/>
            <w:noWrap/>
            <w:hideMark/>
          </w:tcPr>
          <w:p w14:paraId="4AF171EF" w14:textId="77777777" w:rsidR="00413CB7" w:rsidRPr="00413CB7" w:rsidRDefault="00413CB7" w:rsidP="00413CB7">
            <w:pPr>
              <w:spacing w:after="0"/>
              <w:jc w:val="left"/>
              <w:rPr>
                <w:szCs w:val="20"/>
              </w:rPr>
            </w:pPr>
            <w:r w:rsidRPr="00413CB7">
              <w:rPr>
                <w:szCs w:val="20"/>
              </w:rPr>
              <w:t>Hayley Winter</w:t>
            </w:r>
          </w:p>
        </w:tc>
        <w:tc>
          <w:tcPr>
            <w:tcW w:w="1597" w:type="pct"/>
            <w:noWrap/>
            <w:hideMark/>
          </w:tcPr>
          <w:p w14:paraId="2BACADED"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1A99173F" w14:textId="77777777" w:rsidR="00413CB7" w:rsidRPr="00413CB7" w:rsidRDefault="00413CB7" w:rsidP="00413CB7">
            <w:pPr>
              <w:spacing w:after="0"/>
              <w:ind w:right="113"/>
              <w:jc w:val="right"/>
              <w:rPr>
                <w:szCs w:val="20"/>
              </w:rPr>
            </w:pPr>
            <w:r w:rsidRPr="00413CB7">
              <w:rPr>
                <w:szCs w:val="20"/>
              </w:rPr>
              <w:t>32.31</w:t>
            </w:r>
          </w:p>
        </w:tc>
        <w:tc>
          <w:tcPr>
            <w:tcW w:w="770" w:type="pct"/>
            <w:noWrap/>
            <w:hideMark/>
          </w:tcPr>
          <w:p w14:paraId="7E1D7D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66E78F" w14:textId="77777777" w:rsidR="00413CB7" w:rsidRPr="00413CB7" w:rsidRDefault="00413CB7" w:rsidP="00413CB7">
            <w:pPr>
              <w:spacing w:after="0"/>
              <w:jc w:val="right"/>
              <w:rPr>
                <w:szCs w:val="20"/>
              </w:rPr>
            </w:pPr>
            <w:r w:rsidRPr="00413CB7">
              <w:rPr>
                <w:szCs w:val="20"/>
              </w:rPr>
              <w:t>1.10.2013</w:t>
            </w:r>
          </w:p>
        </w:tc>
      </w:tr>
      <w:tr w:rsidR="00413CB7" w:rsidRPr="00413CB7" w14:paraId="59D74B13" w14:textId="77777777" w:rsidTr="005B36B0">
        <w:trPr>
          <w:trHeight w:val="20"/>
        </w:trPr>
        <w:tc>
          <w:tcPr>
            <w:tcW w:w="1756" w:type="pct"/>
            <w:noWrap/>
            <w:hideMark/>
          </w:tcPr>
          <w:p w14:paraId="5EC69B4A" w14:textId="77777777" w:rsidR="00413CB7" w:rsidRPr="00413CB7" w:rsidRDefault="00413CB7" w:rsidP="00413CB7">
            <w:pPr>
              <w:spacing w:after="0"/>
              <w:jc w:val="left"/>
              <w:rPr>
                <w:szCs w:val="20"/>
              </w:rPr>
            </w:pPr>
            <w:r w:rsidRPr="00413CB7">
              <w:rPr>
                <w:szCs w:val="20"/>
              </w:rPr>
              <w:t>He Li</w:t>
            </w:r>
          </w:p>
        </w:tc>
        <w:tc>
          <w:tcPr>
            <w:tcW w:w="1597" w:type="pct"/>
            <w:noWrap/>
            <w:hideMark/>
          </w:tcPr>
          <w:p w14:paraId="0440578E"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336B84C1" w14:textId="77777777" w:rsidR="00413CB7" w:rsidRPr="00413CB7" w:rsidRDefault="00413CB7" w:rsidP="00413CB7">
            <w:pPr>
              <w:spacing w:after="0"/>
              <w:ind w:right="113"/>
              <w:jc w:val="right"/>
              <w:rPr>
                <w:szCs w:val="20"/>
              </w:rPr>
            </w:pPr>
            <w:r w:rsidRPr="00413CB7">
              <w:rPr>
                <w:szCs w:val="20"/>
              </w:rPr>
              <w:t>107.75</w:t>
            </w:r>
          </w:p>
        </w:tc>
        <w:tc>
          <w:tcPr>
            <w:tcW w:w="770" w:type="pct"/>
            <w:noWrap/>
            <w:hideMark/>
          </w:tcPr>
          <w:p w14:paraId="3ED0B3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7DA2B1" w14:textId="77777777" w:rsidR="00413CB7" w:rsidRPr="00413CB7" w:rsidRDefault="00413CB7" w:rsidP="00413CB7">
            <w:pPr>
              <w:spacing w:after="0"/>
              <w:jc w:val="right"/>
              <w:rPr>
                <w:szCs w:val="20"/>
              </w:rPr>
            </w:pPr>
            <w:r w:rsidRPr="00413CB7">
              <w:rPr>
                <w:szCs w:val="20"/>
              </w:rPr>
              <w:t>19.12.2014</w:t>
            </w:r>
          </w:p>
        </w:tc>
      </w:tr>
      <w:tr w:rsidR="00413CB7" w:rsidRPr="00413CB7" w14:paraId="5E1A98AB" w14:textId="77777777" w:rsidTr="005B36B0">
        <w:trPr>
          <w:trHeight w:val="20"/>
        </w:trPr>
        <w:tc>
          <w:tcPr>
            <w:tcW w:w="1756" w:type="pct"/>
            <w:noWrap/>
            <w:hideMark/>
          </w:tcPr>
          <w:p w14:paraId="3367EB86" w14:textId="77777777" w:rsidR="00413CB7" w:rsidRPr="00413CB7" w:rsidRDefault="00413CB7" w:rsidP="00413CB7">
            <w:pPr>
              <w:spacing w:after="0"/>
              <w:jc w:val="left"/>
              <w:rPr>
                <w:szCs w:val="20"/>
              </w:rPr>
            </w:pPr>
            <w:r w:rsidRPr="00413CB7">
              <w:rPr>
                <w:szCs w:val="20"/>
              </w:rPr>
              <w:t>Headz on Bedz Pty Ltd</w:t>
            </w:r>
          </w:p>
        </w:tc>
        <w:tc>
          <w:tcPr>
            <w:tcW w:w="1597" w:type="pct"/>
            <w:noWrap/>
            <w:hideMark/>
          </w:tcPr>
          <w:p w14:paraId="34C3426E"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41D84C21" w14:textId="77777777" w:rsidR="00413CB7" w:rsidRPr="00413CB7" w:rsidRDefault="00413CB7" w:rsidP="00413CB7">
            <w:pPr>
              <w:spacing w:after="0"/>
              <w:ind w:right="113"/>
              <w:jc w:val="right"/>
              <w:rPr>
                <w:szCs w:val="20"/>
              </w:rPr>
            </w:pPr>
            <w:r w:rsidRPr="00413CB7">
              <w:rPr>
                <w:szCs w:val="20"/>
              </w:rPr>
              <w:t>173.17</w:t>
            </w:r>
          </w:p>
        </w:tc>
        <w:tc>
          <w:tcPr>
            <w:tcW w:w="770" w:type="pct"/>
            <w:noWrap/>
            <w:hideMark/>
          </w:tcPr>
          <w:p w14:paraId="21ED63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0E4931" w14:textId="77777777" w:rsidR="00413CB7" w:rsidRPr="00413CB7" w:rsidRDefault="00413CB7" w:rsidP="00413CB7">
            <w:pPr>
              <w:spacing w:after="0"/>
              <w:jc w:val="right"/>
              <w:rPr>
                <w:szCs w:val="20"/>
              </w:rPr>
            </w:pPr>
            <w:r w:rsidRPr="00413CB7">
              <w:rPr>
                <w:szCs w:val="20"/>
              </w:rPr>
              <w:t>11.12.2013</w:t>
            </w:r>
          </w:p>
        </w:tc>
      </w:tr>
      <w:tr w:rsidR="00413CB7" w:rsidRPr="00413CB7" w14:paraId="539BE07A" w14:textId="77777777" w:rsidTr="005B36B0">
        <w:trPr>
          <w:trHeight w:val="20"/>
        </w:trPr>
        <w:tc>
          <w:tcPr>
            <w:tcW w:w="1756" w:type="pct"/>
            <w:noWrap/>
            <w:hideMark/>
          </w:tcPr>
          <w:p w14:paraId="3D5FB6FB" w14:textId="77777777" w:rsidR="00413CB7" w:rsidRPr="00413CB7" w:rsidRDefault="00413CB7" w:rsidP="00413CB7">
            <w:pPr>
              <w:spacing w:after="0"/>
              <w:jc w:val="left"/>
              <w:rPr>
                <w:szCs w:val="20"/>
              </w:rPr>
            </w:pPr>
            <w:r w:rsidRPr="00413CB7">
              <w:rPr>
                <w:szCs w:val="20"/>
              </w:rPr>
              <w:t>Heather Borgelt</w:t>
            </w:r>
          </w:p>
        </w:tc>
        <w:tc>
          <w:tcPr>
            <w:tcW w:w="1597" w:type="pct"/>
            <w:noWrap/>
            <w:hideMark/>
          </w:tcPr>
          <w:p w14:paraId="1BFB9360" w14:textId="77777777"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14:paraId="1D519BB3" w14:textId="77777777" w:rsidR="00413CB7" w:rsidRPr="00413CB7" w:rsidRDefault="00413CB7" w:rsidP="00413CB7">
            <w:pPr>
              <w:spacing w:after="0"/>
              <w:ind w:right="113"/>
              <w:jc w:val="right"/>
              <w:rPr>
                <w:szCs w:val="20"/>
              </w:rPr>
            </w:pPr>
            <w:r w:rsidRPr="00413CB7">
              <w:rPr>
                <w:szCs w:val="20"/>
              </w:rPr>
              <w:t>141.69</w:t>
            </w:r>
          </w:p>
        </w:tc>
        <w:tc>
          <w:tcPr>
            <w:tcW w:w="770" w:type="pct"/>
            <w:noWrap/>
            <w:hideMark/>
          </w:tcPr>
          <w:p w14:paraId="5ECEE2F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E6F042" w14:textId="77777777" w:rsidR="00413CB7" w:rsidRPr="00413CB7" w:rsidRDefault="00413CB7" w:rsidP="00413CB7">
            <w:pPr>
              <w:spacing w:after="0"/>
              <w:jc w:val="right"/>
              <w:rPr>
                <w:szCs w:val="20"/>
              </w:rPr>
            </w:pPr>
            <w:r w:rsidRPr="00413CB7">
              <w:rPr>
                <w:szCs w:val="20"/>
              </w:rPr>
              <w:t>4.3.2014</w:t>
            </w:r>
          </w:p>
        </w:tc>
      </w:tr>
      <w:tr w:rsidR="00413CB7" w:rsidRPr="00413CB7" w14:paraId="68FB49F1" w14:textId="77777777" w:rsidTr="005B36B0">
        <w:trPr>
          <w:trHeight w:val="20"/>
        </w:trPr>
        <w:tc>
          <w:tcPr>
            <w:tcW w:w="1756" w:type="pct"/>
            <w:noWrap/>
            <w:hideMark/>
          </w:tcPr>
          <w:p w14:paraId="1DFF939F" w14:textId="77777777" w:rsidR="00413CB7" w:rsidRPr="00413CB7" w:rsidRDefault="00413CB7" w:rsidP="00413CB7">
            <w:pPr>
              <w:spacing w:after="0"/>
              <w:jc w:val="left"/>
              <w:rPr>
                <w:szCs w:val="20"/>
              </w:rPr>
            </w:pPr>
            <w:r w:rsidRPr="00413CB7">
              <w:rPr>
                <w:szCs w:val="20"/>
              </w:rPr>
              <w:t>Heather Cate</w:t>
            </w:r>
          </w:p>
        </w:tc>
        <w:tc>
          <w:tcPr>
            <w:tcW w:w="1597" w:type="pct"/>
            <w:noWrap/>
            <w:hideMark/>
          </w:tcPr>
          <w:p w14:paraId="70CEF26E"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4E376497"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3E1ACD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55D5E4" w14:textId="77777777" w:rsidR="00413CB7" w:rsidRPr="00413CB7" w:rsidRDefault="00413CB7" w:rsidP="00413CB7">
            <w:pPr>
              <w:spacing w:after="0"/>
              <w:jc w:val="right"/>
              <w:rPr>
                <w:szCs w:val="20"/>
              </w:rPr>
            </w:pPr>
            <w:r w:rsidRPr="00413CB7">
              <w:rPr>
                <w:szCs w:val="20"/>
              </w:rPr>
              <w:t>12.2.2014</w:t>
            </w:r>
          </w:p>
        </w:tc>
      </w:tr>
      <w:tr w:rsidR="00413CB7" w:rsidRPr="00413CB7" w14:paraId="60D42CCB" w14:textId="77777777" w:rsidTr="005B36B0">
        <w:trPr>
          <w:trHeight w:val="20"/>
        </w:trPr>
        <w:tc>
          <w:tcPr>
            <w:tcW w:w="1756" w:type="pct"/>
            <w:noWrap/>
            <w:hideMark/>
          </w:tcPr>
          <w:p w14:paraId="0B5092A6" w14:textId="77777777" w:rsidR="00413CB7" w:rsidRPr="00413CB7" w:rsidRDefault="00413CB7" w:rsidP="00413CB7">
            <w:pPr>
              <w:spacing w:after="0"/>
              <w:jc w:val="left"/>
              <w:rPr>
                <w:szCs w:val="20"/>
              </w:rPr>
            </w:pPr>
            <w:r w:rsidRPr="00413CB7">
              <w:rPr>
                <w:szCs w:val="20"/>
              </w:rPr>
              <w:t>Heather Harkness</w:t>
            </w:r>
          </w:p>
        </w:tc>
        <w:tc>
          <w:tcPr>
            <w:tcW w:w="1597" w:type="pct"/>
            <w:noWrap/>
            <w:hideMark/>
          </w:tcPr>
          <w:p w14:paraId="2D169397" w14:textId="77777777"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14:paraId="5628E4EA" w14:textId="77777777" w:rsidR="00413CB7" w:rsidRPr="00413CB7" w:rsidRDefault="00413CB7" w:rsidP="00413CB7">
            <w:pPr>
              <w:spacing w:after="0"/>
              <w:ind w:right="113"/>
              <w:jc w:val="right"/>
              <w:rPr>
                <w:szCs w:val="20"/>
              </w:rPr>
            </w:pPr>
            <w:r w:rsidRPr="00413CB7">
              <w:rPr>
                <w:szCs w:val="20"/>
              </w:rPr>
              <w:t>596.00</w:t>
            </w:r>
          </w:p>
        </w:tc>
        <w:tc>
          <w:tcPr>
            <w:tcW w:w="770" w:type="pct"/>
            <w:noWrap/>
            <w:hideMark/>
          </w:tcPr>
          <w:p w14:paraId="79E2D5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2FF4EF" w14:textId="77777777" w:rsidR="00413CB7" w:rsidRPr="00413CB7" w:rsidRDefault="00413CB7" w:rsidP="00413CB7">
            <w:pPr>
              <w:spacing w:after="0"/>
              <w:jc w:val="right"/>
              <w:rPr>
                <w:szCs w:val="20"/>
              </w:rPr>
            </w:pPr>
            <w:r w:rsidRPr="00413CB7">
              <w:rPr>
                <w:szCs w:val="20"/>
              </w:rPr>
              <w:t>16.4.2013</w:t>
            </w:r>
          </w:p>
        </w:tc>
      </w:tr>
      <w:tr w:rsidR="00413CB7" w:rsidRPr="00413CB7" w14:paraId="2627912F" w14:textId="77777777" w:rsidTr="005B36B0">
        <w:trPr>
          <w:trHeight w:val="20"/>
        </w:trPr>
        <w:tc>
          <w:tcPr>
            <w:tcW w:w="1756" w:type="pct"/>
            <w:noWrap/>
            <w:hideMark/>
          </w:tcPr>
          <w:p w14:paraId="46C75BE3" w14:textId="77777777" w:rsidR="00413CB7" w:rsidRPr="00413CB7" w:rsidRDefault="00413CB7" w:rsidP="00413CB7">
            <w:pPr>
              <w:spacing w:after="0"/>
              <w:jc w:val="left"/>
              <w:rPr>
                <w:szCs w:val="20"/>
              </w:rPr>
            </w:pPr>
            <w:r w:rsidRPr="00413CB7">
              <w:rPr>
                <w:szCs w:val="20"/>
              </w:rPr>
              <w:t>Heather L Morrison</w:t>
            </w:r>
          </w:p>
        </w:tc>
        <w:tc>
          <w:tcPr>
            <w:tcW w:w="1597" w:type="pct"/>
            <w:noWrap/>
            <w:hideMark/>
          </w:tcPr>
          <w:p w14:paraId="691CDBC5"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1327F946"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7F92AA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AB7EAD" w14:textId="77777777" w:rsidR="00413CB7" w:rsidRPr="00413CB7" w:rsidRDefault="00413CB7" w:rsidP="00413CB7">
            <w:pPr>
              <w:spacing w:after="0"/>
              <w:jc w:val="right"/>
              <w:rPr>
                <w:szCs w:val="20"/>
              </w:rPr>
            </w:pPr>
            <w:r w:rsidRPr="00413CB7">
              <w:rPr>
                <w:szCs w:val="20"/>
              </w:rPr>
              <w:t>16.10.2014</w:t>
            </w:r>
          </w:p>
        </w:tc>
      </w:tr>
      <w:tr w:rsidR="00413CB7" w:rsidRPr="00413CB7" w14:paraId="384EAE92" w14:textId="77777777" w:rsidTr="005B36B0">
        <w:trPr>
          <w:trHeight w:val="20"/>
        </w:trPr>
        <w:tc>
          <w:tcPr>
            <w:tcW w:w="1756" w:type="pct"/>
            <w:noWrap/>
            <w:hideMark/>
          </w:tcPr>
          <w:p w14:paraId="56F985D9" w14:textId="77777777" w:rsidR="00413CB7" w:rsidRPr="00413CB7" w:rsidRDefault="00413CB7" w:rsidP="00413CB7">
            <w:pPr>
              <w:spacing w:after="0"/>
              <w:jc w:val="left"/>
              <w:rPr>
                <w:szCs w:val="20"/>
              </w:rPr>
            </w:pPr>
            <w:r w:rsidRPr="00413CB7">
              <w:rPr>
                <w:szCs w:val="20"/>
              </w:rPr>
              <w:t>Heather Palmer</w:t>
            </w:r>
          </w:p>
        </w:tc>
        <w:tc>
          <w:tcPr>
            <w:tcW w:w="1597" w:type="pct"/>
            <w:noWrap/>
            <w:hideMark/>
          </w:tcPr>
          <w:p w14:paraId="3D90C480"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75CF4733" w14:textId="77777777" w:rsidR="00413CB7" w:rsidRPr="00413CB7" w:rsidRDefault="00413CB7" w:rsidP="00413CB7">
            <w:pPr>
              <w:spacing w:after="0"/>
              <w:ind w:right="113"/>
              <w:jc w:val="right"/>
              <w:rPr>
                <w:szCs w:val="20"/>
              </w:rPr>
            </w:pPr>
            <w:r w:rsidRPr="00413CB7">
              <w:rPr>
                <w:szCs w:val="20"/>
              </w:rPr>
              <w:t>13.41</w:t>
            </w:r>
          </w:p>
        </w:tc>
        <w:tc>
          <w:tcPr>
            <w:tcW w:w="770" w:type="pct"/>
            <w:noWrap/>
            <w:hideMark/>
          </w:tcPr>
          <w:p w14:paraId="2BEB74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E22268" w14:textId="77777777" w:rsidR="00413CB7" w:rsidRPr="00413CB7" w:rsidRDefault="00413CB7" w:rsidP="00413CB7">
            <w:pPr>
              <w:spacing w:after="0"/>
              <w:jc w:val="right"/>
              <w:rPr>
                <w:szCs w:val="20"/>
              </w:rPr>
            </w:pPr>
            <w:r w:rsidRPr="00413CB7">
              <w:rPr>
                <w:szCs w:val="20"/>
              </w:rPr>
              <w:t>8.12.2014</w:t>
            </w:r>
          </w:p>
        </w:tc>
      </w:tr>
      <w:tr w:rsidR="00413CB7" w:rsidRPr="00413CB7" w14:paraId="0593172C" w14:textId="77777777" w:rsidTr="005B36B0">
        <w:trPr>
          <w:trHeight w:val="20"/>
        </w:trPr>
        <w:tc>
          <w:tcPr>
            <w:tcW w:w="1756" w:type="pct"/>
            <w:noWrap/>
            <w:hideMark/>
          </w:tcPr>
          <w:p w14:paraId="3D8BF91F" w14:textId="77777777" w:rsidR="00413CB7" w:rsidRPr="00413CB7" w:rsidRDefault="00413CB7" w:rsidP="00413CB7">
            <w:pPr>
              <w:spacing w:after="0"/>
              <w:jc w:val="left"/>
              <w:rPr>
                <w:szCs w:val="20"/>
              </w:rPr>
            </w:pPr>
            <w:r w:rsidRPr="00413CB7">
              <w:rPr>
                <w:szCs w:val="20"/>
              </w:rPr>
              <w:t>Heather Reace</w:t>
            </w:r>
          </w:p>
        </w:tc>
        <w:tc>
          <w:tcPr>
            <w:tcW w:w="1597" w:type="pct"/>
            <w:noWrap/>
            <w:hideMark/>
          </w:tcPr>
          <w:p w14:paraId="3DE10230"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7C1DC2CD" w14:textId="77777777" w:rsidR="00413CB7" w:rsidRPr="00413CB7" w:rsidRDefault="00413CB7" w:rsidP="00413CB7">
            <w:pPr>
              <w:spacing w:after="0"/>
              <w:ind w:right="113"/>
              <w:jc w:val="right"/>
              <w:rPr>
                <w:szCs w:val="20"/>
              </w:rPr>
            </w:pPr>
            <w:r w:rsidRPr="00413CB7">
              <w:rPr>
                <w:szCs w:val="20"/>
              </w:rPr>
              <w:t>24.86</w:t>
            </w:r>
          </w:p>
        </w:tc>
        <w:tc>
          <w:tcPr>
            <w:tcW w:w="770" w:type="pct"/>
            <w:noWrap/>
            <w:hideMark/>
          </w:tcPr>
          <w:p w14:paraId="1CC72A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BF364E" w14:textId="77777777" w:rsidR="00413CB7" w:rsidRPr="00413CB7" w:rsidRDefault="00413CB7" w:rsidP="00413CB7">
            <w:pPr>
              <w:spacing w:after="0"/>
              <w:jc w:val="right"/>
              <w:rPr>
                <w:szCs w:val="20"/>
              </w:rPr>
            </w:pPr>
            <w:r w:rsidRPr="00413CB7">
              <w:rPr>
                <w:szCs w:val="20"/>
              </w:rPr>
              <w:t>31.12.2013</w:t>
            </w:r>
          </w:p>
        </w:tc>
      </w:tr>
      <w:tr w:rsidR="00413CB7" w:rsidRPr="00413CB7" w14:paraId="54B02BE0" w14:textId="77777777" w:rsidTr="005B36B0">
        <w:trPr>
          <w:trHeight w:val="20"/>
        </w:trPr>
        <w:tc>
          <w:tcPr>
            <w:tcW w:w="1756" w:type="pct"/>
            <w:noWrap/>
            <w:hideMark/>
          </w:tcPr>
          <w:p w14:paraId="76EC9560" w14:textId="77777777" w:rsidR="00413CB7" w:rsidRPr="00413CB7" w:rsidRDefault="00413CB7" w:rsidP="00413CB7">
            <w:pPr>
              <w:spacing w:after="0"/>
              <w:jc w:val="left"/>
              <w:rPr>
                <w:szCs w:val="20"/>
              </w:rPr>
            </w:pPr>
            <w:r w:rsidRPr="00413CB7">
              <w:rPr>
                <w:szCs w:val="20"/>
              </w:rPr>
              <w:t>Heather Stoddart</w:t>
            </w:r>
          </w:p>
        </w:tc>
        <w:tc>
          <w:tcPr>
            <w:tcW w:w="1597" w:type="pct"/>
            <w:noWrap/>
            <w:hideMark/>
          </w:tcPr>
          <w:p w14:paraId="6D2B6C06" w14:textId="77777777" w:rsidR="00413CB7" w:rsidRPr="00413CB7" w:rsidRDefault="00413CB7" w:rsidP="00413CB7">
            <w:pPr>
              <w:spacing w:after="0"/>
              <w:ind w:left="113"/>
              <w:jc w:val="left"/>
              <w:rPr>
                <w:szCs w:val="20"/>
              </w:rPr>
            </w:pPr>
            <w:r w:rsidRPr="00413CB7">
              <w:rPr>
                <w:szCs w:val="20"/>
              </w:rPr>
              <w:t>ADELAIDE, SA 5001</w:t>
            </w:r>
          </w:p>
        </w:tc>
        <w:tc>
          <w:tcPr>
            <w:tcW w:w="424" w:type="pct"/>
            <w:noWrap/>
            <w:hideMark/>
          </w:tcPr>
          <w:p w14:paraId="35DC0E9A" w14:textId="77777777" w:rsidR="00413CB7" w:rsidRPr="00413CB7" w:rsidRDefault="00413CB7" w:rsidP="00413CB7">
            <w:pPr>
              <w:spacing w:after="0"/>
              <w:ind w:right="113"/>
              <w:jc w:val="right"/>
              <w:rPr>
                <w:szCs w:val="20"/>
              </w:rPr>
            </w:pPr>
            <w:r w:rsidRPr="00413CB7">
              <w:rPr>
                <w:szCs w:val="20"/>
              </w:rPr>
              <w:t>210.00</w:t>
            </w:r>
          </w:p>
        </w:tc>
        <w:tc>
          <w:tcPr>
            <w:tcW w:w="770" w:type="pct"/>
            <w:noWrap/>
            <w:hideMark/>
          </w:tcPr>
          <w:p w14:paraId="5628FD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91928D" w14:textId="77777777" w:rsidR="00413CB7" w:rsidRPr="00413CB7" w:rsidRDefault="00413CB7" w:rsidP="00413CB7">
            <w:pPr>
              <w:spacing w:after="0"/>
              <w:jc w:val="right"/>
              <w:rPr>
                <w:szCs w:val="20"/>
              </w:rPr>
            </w:pPr>
            <w:r w:rsidRPr="00413CB7">
              <w:rPr>
                <w:szCs w:val="20"/>
              </w:rPr>
              <w:t>30.1.2014</w:t>
            </w:r>
          </w:p>
        </w:tc>
      </w:tr>
      <w:tr w:rsidR="00413CB7" w:rsidRPr="00413CB7" w14:paraId="2C8CD5E0" w14:textId="77777777" w:rsidTr="005B36B0">
        <w:trPr>
          <w:trHeight w:val="20"/>
        </w:trPr>
        <w:tc>
          <w:tcPr>
            <w:tcW w:w="1756" w:type="pct"/>
            <w:noWrap/>
            <w:hideMark/>
          </w:tcPr>
          <w:p w14:paraId="05900593" w14:textId="77777777" w:rsidR="00413CB7" w:rsidRPr="00413CB7" w:rsidRDefault="00413CB7" w:rsidP="00413CB7">
            <w:pPr>
              <w:spacing w:after="0"/>
              <w:jc w:val="left"/>
              <w:rPr>
                <w:szCs w:val="20"/>
              </w:rPr>
            </w:pPr>
            <w:r w:rsidRPr="00413CB7">
              <w:rPr>
                <w:szCs w:val="20"/>
              </w:rPr>
              <w:t>Hebojsa Heleta</w:t>
            </w:r>
          </w:p>
        </w:tc>
        <w:tc>
          <w:tcPr>
            <w:tcW w:w="1597" w:type="pct"/>
            <w:noWrap/>
            <w:hideMark/>
          </w:tcPr>
          <w:p w14:paraId="013279AD" w14:textId="77777777"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14:paraId="087287D7" w14:textId="77777777" w:rsidR="00413CB7" w:rsidRPr="00413CB7" w:rsidRDefault="00413CB7" w:rsidP="00413CB7">
            <w:pPr>
              <w:spacing w:after="0"/>
              <w:ind w:right="113"/>
              <w:jc w:val="right"/>
              <w:rPr>
                <w:szCs w:val="20"/>
              </w:rPr>
            </w:pPr>
            <w:r w:rsidRPr="00413CB7">
              <w:rPr>
                <w:szCs w:val="20"/>
              </w:rPr>
              <w:t>190.52</w:t>
            </w:r>
          </w:p>
        </w:tc>
        <w:tc>
          <w:tcPr>
            <w:tcW w:w="770" w:type="pct"/>
            <w:noWrap/>
            <w:hideMark/>
          </w:tcPr>
          <w:p w14:paraId="2CD1FA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74A93A" w14:textId="77777777" w:rsidR="00413CB7" w:rsidRPr="00413CB7" w:rsidRDefault="00413CB7" w:rsidP="00413CB7">
            <w:pPr>
              <w:spacing w:after="0"/>
              <w:jc w:val="right"/>
              <w:rPr>
                <w:szCs w:val="20"/>
              </w:rPr>
            </w:pPr>
            <w:r w:rsidRPr="00413CB7">
              <w:rPr>
                <w:szCs w:val="20"/>
              </w:rPr>
              <w:t>26.2.2013</w:t>
            </w:r>
          </w:p>
        </w:tc>
      </w:tr>
      <w:tr w:rsidR="00413CB7" w:rsidRPr="00413CB7" w14:paraId="7D092558" w14:textId="77777777" w:rsidTr="005B36B0">
        <w:trPr>
          <w:trHeight w:val="20"/>
        </w:trPr>
        <w:tc>
          <w:tcPr>
            <w:tcW w:w="1756" w:type="pct"/>
            <w:noWrap/>
            <w:hideMark/>
          </w:tcPr>
          <w:p w14:paraId="31F5AC42" w14:textId="77777777" w:rsidR="00413CB7" w:rsidRPr="00413CB7" w:rsidRDefault="00413CB7" w:rsidP="00413CB7">
            <w:pPr>
              <w:spacing w:after="0"/>
              <w:jc w:val="left"/>
              <w:rPr>
                <w:szCs w:val="20"/>
              </w:rPr>
            </w:pPr>
            <w:r w:rsidRPr="00413CB7">
              <w:rPr>
                <w:szCs w:val="20"/>
              </w:rPr>
              <w:t>Hector Cornelius Chalmers</w:t>
            </w:r>
          </w:p>
        </w:tc>
        <w:tc>
          <w:tcPr>
            <w:tcW w:w="1597" w:type="pct"/>
            <w:noWrap/>
            <w:hideMark/>
          </w:tcPr>
          <w:p w14:paraId="38DE32D0"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3F5014B1" w14:textId="77777777" w:rsidR="00413CB7" w:rsidRPr="00413CB7" w:rsidRDefault="00413CB7" w:rsidP="00413CB7">
            <w:pPr>
              <w:spacing w:after="0"/>
              <w:ind w:right="113"/>
              <w:jc w:val="right"/>
              <w:rPr>
                <w:szCs w:val="20"/>
              </w:rPr>
            </w:pPr>
            <w:r w:rsidRPr="00413CB7">
              <w:rPr>
                <w:szCs w:val="20"/>
              </w:rPr>
              <w:t>60.35</w:t>
            </w:r>
          </w:p>
        </w:tc>
        <w:tc>
          <w:tcPr>
            <w:tcW w:w="770" w:type="pct"/>
            <w:noWrap/>
            <w:hideMark/>
          </w:tcPr>
          <w:p w14:paraId="7E3692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94C9AA" w14:textId="77777777" w:rsidR="00413CB7" w:rsidRPr="00413CB7" w:rsidRDefault="00413CB7" w:rsidP="00413CB7">
            <w:pPr>
              <w:spacing w:after="0"/>
              <w:jc w:val="right"/>
              <w:rPr>
                <w:szCs w:val="20"/>
              </w:rPr>
            </w:pPr>
            <w:r w:rsidRPr="00413CB7">
              <w:rPr>
                <w:szCs w:val="20"/>
              </w:rPr>
              <w:t>14.1.2014</w:t>
            </w:r>
          </w:p>
        </w:tc>
      </w:tr>
      <w:tr w:rsidR="00413CB7" w:rsidRPr="00413CB7" w14:paraId="1F092426" w14:textId="77777777" w:rsidTr="005B36B0">
        <w:trPr>
          <w:trHeight w:val="20"/>
        </w:trPr>
        <w:tc>
          <w:tcPr>
            <w:tcW w:w="1756" w:type="pct"/>
            <w:noWrap/>
            <w:hideMark/>
          </w:tcPr>
          <w:p w14:paraId="62EA8FB6" w14:textId="77777777" w:rsidR="00413CB7" w:rsidRPr="00413CB7" w:rsidRDefault="00413CB7" w:rsidP="00413CB7">
            <w:pPr>
              <w:spacing w:after="0"/>
              <w:jc w:val="left"/>
              <w:rPr>
                <w:szCs w:val="20"/>
              </w:rPr>
            </w:pPr>
            <w:r w:rsidRPr="00413CB7">
              <w:rPr>
                <w:szCs w:val="20"/>
              </w:rPr>
              <w:t>Heejin Hwang</w:t>
            </w:r>
          </w:p>
        </w:tc>
        <w:tc>
          <w:tcPr>
            <w:tcW w:w="1597" w:type="pct"/>
            <w:noWrap/>
            <w:hideMark/>
          </w:tcPr>
          <w:p w14:paraId="5B9824F0"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76CDF3A2" w14:textId="77777777" w:rsidR="00413CB7" w:rsidRPr="00413CB7" w:rsidRDefault="00413CB7" w:rsidP="00413CB7">
            <w:pPr>
              <w:spacing w:after="0"/>
              <w:ind w:right="113"/>
              <w:jc w:val="right"/>
              <w:rPr>
                <w:szCs w:val="20"/>
              </w:rPr>
            </w:pPr>
            <w:r w:rsidRPr="00413CB7">
              <w:rPr>
                <w:szCs w:val="20"/>
              </w:rPr>
              <w:t>22.50</w:t>
            </w:r>
          </w:p>
        </w:tc>
        <w:tc>
          <w:tcPr>
            <w:tcW w:w="770" w:type="pct"/>
            <w:noWrap/>
            <w:hideMark/>
          </w:tcPr>
          <w:p w14:paraId="560895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6F3320" w14:textId="77777777" w:rsidR="00413CB7" w:rsidRPr="00413CB7" w:rsidRDefault="00413CB7" w:rsidP="00413CB7">
            <w:pPr>
              <w:spacing w:after="0"/>
              <w:jc w:val="right"/>
              <w:rPr>
                <w:szCs w:val="20"/>
              </w:rPr>
            </w:pPr>
            <w:r w:rsidRPr="00413CB7">
              <w:rPr>
                <w:szCs w:val="20"/>
              </w:rPr>
              <w:t>20.3.2014</w:t>
            </w:r>
          </w:p>
        </w:tc>
      </w:tr>
      <w:tr w:rsidR="00413CB7" w:rsidRPr="00413CB7" w14:paraId="37ACBEB9" w14:textId="77777777" w:rsidTr="005B36B0">
        <w:trPr>
          <w:trHeight w:val="20"/>
        </w:trPr>
        <w:tc>
          <w:tcPr>
            <w:tcW w:w="1756" w:type="pct"/>
            <w:noWrap/>
            <w:hideMark/>
          </w:tcPr>
          <w:p w14:paraId="3CBC9142" w14:textId="77777777" w:rsidR="00413CB7" w:rsidRPr="00413CB7" w:rsidRDefault="00413CB7" w:rsidP="00413CB7">
            <w:pPr>
              <w:spacing w:after="0"/>
              <w:jc w:val="left"/>
              <w:rPr>
                <w:szCs w:val="20"/>
              </w:rPr>
            </w:pPr>
            <w:r w:rsidRPr="00413CB7">
              <w:rPr>
                <w:szCs w:val="20"/>
              </w:rPr>
              <w:t>Heidi Clark</w:t>
            </w:r>
          </w:p>
        </w:tc>
        <w:tc>
          <w:tcPr>
            <w:tcW w:w="1597" w:type="pct"/>
            <w:noWrap/>
            <w:hideMark/>
          </w:tcPr>
          <w:p w14:paraId="291D6772"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68164B6A"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3A581A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0C808E" w14:textId="77777777" w:rsidR="00413CB7" w:rsidRPr="00413CB7" w:rsidRDefault="00413CB7" w:rsidP="00413CB7">
            <w:pPr>
              <w:spacing w:after="0"/>
              <w:jc w:val="right"/>
              <w:rPr>
                <w:szCs w:val="20"/>
              </w:rPr>
            </w:pPr>
            <w:r w:rsidRPr="00413CB7">
              <w:rPr>
                <w:szCs w:val="20"/>
              </w:rPr>
              <w:t>30.3.2013</w:t>
            </w:r>
          </w:p>
        </w:tc>
      </w:tr>
      <w:tr w:rsidR="00413CB7" w:rsidRPr="00413CB7" w14:paraId="0373220C" w14:textId="77777777" w:rsidTr="005B36B0">
        <w:trPr>
          <w:trHeight w:val="20"/>
        </w:trPr>
        <w:tc>
          <w:tcPr>
            <w:tcW w:w="1756" w:type="pct"/>
            <w:noWrap/>
            <w:hideMark/>
          </w:tcPr>
          <w:p w14:paraId="791D91B3" w14:textId="77777777" w:rsidR="00413CB7" w:rsidRPr="00413CB7" w:rsidRDefault="00413CB7" w:rsidP="00413CB7">
            <w:pPr>
              <w:spacing w:after="0"/>
              <w:jc w:val="left"/>
              <w:rPr>
                <w:szCs w:val="20"/>
              </w:rPr>
            </w:pPr>
            <w:r w:rsidRPr="00413CB7">
              <w:rPr>
                <w:szCs w:val="20"/>
              </w:rPr>
              <w:t>Heidi Leaver</w:t>
            </w:r>
          </w:p>
        </w:tc>
        <w:tc>
          <w:tcPr>
            <w:tcW w:w="1597" w:type="pct"/>
            <w:noWrap/>
            <w:hideMark/>
          </w:tcPr>
          <w:p w14:paraId="7E6B7FB4"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7D0F0A02" w14:textId="77777777" w:rsidR="00413CB7" w:rsidRPr="00413CB7" w:rsidRDefault="00413CB7" w:rsidP="00413CB7">
            <w:pPr>
              <w:spacing w:after="0"/>
              <w:ind w:right="113"/>
              <w:jc w:val="right"/>
              <w:rPr>
                <w:szCs w:val="20"/>
              </w:rPr>
            </w:pPr>
            <w:r w:rsidRPr="00413CB7">
              <w:rPr>
                <w:szCs w:val="20"/>
              </w:rPr>
              <w:t>195.53</w:t>
            </w:r>
          </w:p>
        </w:tc>
        <w:tc>
          <w:tcPr>
            <w:tcW w:w="770" w:type="pct"/>
            <w:noWrap/>
            <w:hideMark/>
          </w:tcPr>
          <w:p w14:paraId="44FFE50A" w14:textId="77777777" w:rsidR="00413CB7" w:rsidRPr="00413CB7" w:rsidRDefault="00413CB7" w:rsidP="00413CB7">
            <w:pPr>
              <w:spacing w:after="0"/>
              <w:ind w:left="170"/>
              <w:jc w:val="left"/>
              <w:rPr>
                <w:szCs w:val="20"/>
              </w:rPr>
            </w:pPr>
            <w:r w:rsidRPr="00413CB7">
              <w:rPr>
                <w:szCs w:val="20"/>
              </w:rPr>
              <w:t>Refund 156345</w:t>
            </w:r>
          </w:p>
        </w:tc>
        <w:tc>
          <w:tcPr>
            <w:tcW w:w="453" w:type="pct"/>
            <w:noWrap/>
            <w:hideMark/>
          </w:tcPr>
          <w:p w14:paraId="28028348" w14:textId="77777777" w:rsidR="00413CB7" w:rsidRPr="00413CB7" w:rsidRDefault="00413CB7" w:rsidP="00413CB7">
            <w:pPr>
              <w:spacing w:after="0"/>
              <w:jc w:val="right"/>
              <w:rPr>
                <w:szCs w:val="20"/>
              </w:rPr>
            </w:pPr>
            <w:r w:rsidRPr="00413CB7">
              <w:rPr>
                <w:szCs w:val="20"/>
              </w:rPr>
              <w:t>12.3.2013</w:t>
            </w:r>
          </w:p>
        </w:tc>
      </w:tr>
      <w:tr w:rsidR="00413CB7" w:rsidRPr="00413CB7" w14:paraId="628007C9" w14:textId="77777777" w:rsidTr="005B36B0">
        <w:trPr>
          <w:trHeight w:val="20"/>
        </w:trPr>
        <w:tc>
          <w:tcPr>
            <w:tcW w:w="1756" w:type="pct"/>
            <w:noWrap/>
            <w:hideMark/>
          </w:tcPr>
          <w:p w14:paraId="72EDE55F" w14:textId="77777777" w:rsidR="00413CB7" w:rsidRPr="00413CB7" w:rsidRDefault="00413CB7" w:rsidP="00413CB7">
            <w:pPr>
              <w:spacing w:after="0"/>
              <w:jc w:val="left"/>
              <w:rPr>
                <w:szCs w:val="20"/>
              </w:rPr>
            </w:pPr>
            <w:r w:rsidRPr="00413CB7">
              <w:rPr>
                <w:szCs w:val="20"/>
              </w:rPr>
              <w:t>Heidi Rowe</w:t>
            </w:r>
          </w:p>
        </w:tc>
        <w:tc>
          <w:tcPr>
            <w:tcW w:w="1597" w:type="pct"/>
            <w:noWrap/>
            <w:hideMark/>
          </w:tcPr>
          <w:p w14:paraId="2B856480"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376D470F" w14:textId="77777777" w:rsidR="00413CB7" w:rsidRPr="00413CB7" w:rsidRDefault="00413CB7" w:rsidP="00413CB7">
            <w:pPr>
              <w:spacing w:after="0"/>
              <w:ind w:right="113"/>
              <w:jc w:val="right"/>
              <w:rPr>
                <w:szCs w:val="20"/>
              </w:rPr>
            </w:pPr>
            <w:r w:rsidRPr="00413CB7">
              <w:rPr>
                <w:szCs w:val="20"/>
              </w:rPr>
              <w:t>145.13</w:t>
            </w:r>
          </w:p>
        </w:tc>
        <w:tc>
          <w:tcPr>
            <w:tcW w:w="770" w:type="pct"/>
            <w:noWrap/>
            <w:hideMark/>
          </w:tcPr>
          <w:p w14:paraId="764BEC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A9CF3C" w14:textId="77777777" w:rsidR="00413CB7" w:rsidRPr="00413CB7" w:rsidRDefault="00413CB7" w:rsidP="00413CB7">
            <w:pPr>
              <w:spacing w:after="0"/>
              <w:jc w:val="right"/>
              <w:rPr>
                <w:szCs w:val="20"/>
              </w:rPr>
            </w:pPr>
            <w:r w:rsidRPr="00413CB7">
              <w:rPr>
                <w:szCs w:val="20"/>
              </w:rPr>
              <w:t>19.3.2013</w:t>
            </w:r>
          </w:p>
        </w:tc>
      </w:tr>
      <w:tr w:rsidR="00413CB7" w:rsidRPr="00413CB7" w14:paraId="551FD013" w14:textId="77777777" w:rsidTr="005B36B0">
        <w:trPr>
          <w:trHeight w:val="20"/>
        </w:trPr>
        <w:tc>
          <w:tcPr>
            <w:tcW w:w="1756" w:type="pct"/>
            <w:noWrap/>
            <w:hideMark/>
          </w:tcPr>
          <w:p w14:paraId="64B7A5CD" w14:textId="77777777" w:rsidR="00413CB7" w:rsidRPr="00413CB7" w:rsidRDefault="00413CB7" w:rsidP="00413CB7">
            <w:pPr>
              <w:spacing w:after="0"/>
              <w:jc w:val="left"/>
              <w:rPr>
                <w:szCs w:val="20"/>
              </w:rPr>
            </w:pPr>
            <w:r w:rsidRPr="00413CB7">
              <w:rPr>
                <w:szCs w:val="20"/>
              </w:rPr>
              <w:t>Heidrika Brehnk Karas</w:t>
            </w:r>
          </w:p>
        </w:tc>
        <w:tc>
          <w:tcPr>
            <w:tcW w:w="1597" w:type="pct"/>
            <w:noWrap/>
            <w:hideMark/>
          </w:tcPr>
          <w:p w14:paraId="74608602"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3601E114" w14:textId="77777777" w:rsidR="00413CB7" w:rsidRPr="00413CB7" w:rsidRDefault="00413CB7" w:rsidP="00413CB7">
            <w:pPr>
              <w:spacing w:after="0"/>
              <w:ind w:right="113"/>
              <w:jc w:val="right"/>
              <w:rPr>
                <w:szCs w:val="20"/>
              </w:rPr>
            </w:pPr>
            <w:r w:rsidRPr="00413CB7">
              <w:rPr>
                <w:szCs w:val="20"/>
              </w:rPr>
              <w:t>94.99</w:t>
            </w:r>
          </w:p>
        </w:tc>
        <w:tc>
          <w:tcPr>
            <w:tcW w:w="770" w:type="pct"/>
            <w:noWrap/>
            <w:hideMark/>
          </w:tcPr>
          <w:p w14:paraId="01249A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575333" w14:textId="77777777" w:rsidR="00413CB7" w:rsidRPr="00413CB7" w:rsidRDefault="00413CB7" w:rsidP="00413CB7">
            <w:pPr>
              <w:spacing w:after="0"/>
              <w:jc w:val="right"/>
              <w:rPr>
                <w:szCs w:val="20"/>
              </w:rPr>
            </w:pPr>
            <w:r w:rsidRPr="00413CB7">
              <w:rPr>
                <w:szCs w:val="20"/>
              </w:rPr>
              <w:t>14.1.2013</w:t>
            </w:r>
          </w:p>
        </w:tc>
      </w:tr>
      <w:tr w:rsidR="00413CB7" w:rsidRPr="00413CB7" w14:paraId="663AE8F6" w14:textId="77777777" w:rsidTr="005B36B0">
        <w:trPr>
          <w:trHeight w:val="20"/>
        </w:trPr>
        <w:tc>
          <w:tcPr>
            <w:tcW w:w="1756" w:type="pct"/>
            <w:noWrap/>
            <w:hideMark/>
          </w:tcPr>
          <w:p w14:paraId="407E5AB8" w14:textId="77777777" w:rsidR="00413CB7" w:rsidRPr="00413CB7" w:rsidRDefault="00413CB7" w:rsidP="00413CB7">
            <w:pPr>
              <w:spacing w:after="0"/>
              <w:jc w:val="left"/>
              <w:rPr>
                <w:szCs w:val="20"/>
              </w:rPr>
            </w:pPr>
            <w:r w:rsidRPr="00413CB7">
              <w:rPr>
                <w:szCs w:val="20"/>
              </w:rPr>
              <w:t>Heidy Acosta</w:t>
            </w:r>
          </w:p>
        </w:tc>
        <w:tc>
          <w:tcPr>
            <w:tcW w:w="1597" w:type="pct"/>
            <w:noWrap/>
            <w:hideMark/>
          </w:tcPr>
          <w:p w14:paraId="4A6B1B50"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0A039712" w14:textId="77777777" w:rsidR="00413CB7" w:rsidRPr="00413CB7" w:rsidRDefault="00413CB7" w:rsidP="00413CB7">
            <w:pPr>
              <w:spacing w:after="0"/>
              <w:ind w:right="113"/>
              <w:jc w:val="right"/>
              <w:rPr>
                <w:szCs w:val="20"/>
              </w:rPr>
            </w:pPr>
            <w:r w:rsidRPr="00413CB7">
              <w:rPr>
                <w:szCs w:val="20"/>
              </w:rPr>
              <w:t>488.72</w:t>
            </w:r>
          </w:p>
        </w:tc>
        <w:tc>
          <w:tcPr>
            <w:tcW w:w="770" w:type="pct"/>
            <w:noWrap/>
            <w:hideMark/>
          </w:tcPr>
          <w:p w14:paraId="46C73A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1073E4" w14:textId="77777777" w:rsidR="00413CB7" w:rsidRPr="00413CB7" w:rsidRDefault="00413CB7" w:rsidP="00413CB7">
            <w:pPr>
              <w:spacing w:after="0"/>
              <w:jc w:val="right"/>
              <w:rPr>
                <w:szCs w:val="20"/>
              </w:rPr>
            </w:pPr>
            <w:r w:rsidRPr="00413CB7">
              <w:rPr>
                <w:szCs w:val="20"/>
              </w:rPr>
              <w:t>2.5.2013</w:t>
            </w:r>
          </w:p>
        </w:tc>
      </w:tr>
      <w:tr w:rsidR="00413CB7" w:rsidRPr="00413CB7" w14:paraId="7D945856" w14:textId="77777777" w:rsidTr="005B36B0">
        <w:trPr>
          <w:trHeight w:val="20"/>
        </w:trPr>
        <w:tc>
          <w:tcPr>
            <w:tcW w:w="1756" w:type="pct"/>
            <w:noWrap/>
            <w:hideMark/>
          </w:tcPr>
          <w:p w14:paraId="7D081E39" w14:textId="77777777" w:rsidR="00413CB7" w:rsidRPr="00413CB7" w:rsidRDefault="00413CB7" w:rsidP="00413CB7">
            <w:pPr>
              <w:spacing w:after="0"/>
              <w:jc w:val="left"/>
              <w:rPr>
                <w:szCs w:val="20"/>
              </w:rPr>
            </w:pPr>
            <w:r w:rsidRPr="00413CB7">
              <w:rPr>
                <w:szCs w:val="20"/>
              </w:rPr>
              <w:t>Helen Corbett</w:t>
            </w:r>
          </w:p>
        </w:tc>
        <w:tc>
          <w:tcPr>
            <w:tcW w:w="1597" w:type="pct"/>
            <w:noWrap/>
            <w:hideMark/>
          </w:tcPr>
          <w:p w14:paraId="3B7C7063" w14:textId="77777777"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14:paraId="2FF04D3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0CF53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C646BC" w14:textId="77777777" w:rsidR="00413CB7" w:rsidRPr="00413CB7" w:rsidRDefault="00413CB7" w:rsidP="00413CB7">
            <w:pPr>
              <w:spacing w:after="0"/>
              <w:jc w:val="right"/>
              <w:rPr>
                <w:szCs w:val="20"/>
              </w:rPr>
            </w:pPr>
            <w:r w:rsidRPr="00413CB7">
              <w:rPr>
                <w:szCs w:val="20"/>
              </w:rPr>
              <w:t>26.2.2014</w:t>
            </w:r>
          </w:p>
        </w:tc>
      </w:tr>
      <w:tr w:rsidR="00413CB7" w:rsidRPr="00413CB7" w14:paraId="6F6C2DBA" w14:textId="77777777" w:rsidTr="005B36B0">
        <w:trPr>
          <w:trHeight w:val="20"/>
        </w:trPr>
        <w:tc>
          <w:tcPr>
            <w:tcW w:w="1756" w:type="pct"/>
            <w:noWrap/>
            <w:hideMark/>
          </w:tcPr>
          <w:p w14:paraId="3F0DC45E" w14:textId="77777777" w:rsidR="00413CB7" w:rsidRPr="00413CB7" w:rsidRDefault="00413CB7" w:rsidP="00413CB7">
            <w:pPr>
              <w:spacing w:after="0"/>
              <w:jc w:val="left"/>
              <w:rPr>
                <w:szCs w:val="20"/>
              </w:rPr>
            </w:pPr>
            <w:r w:rsidRPr="00413CB7">
              <w:rPr>
                <w:szCs w:val="20"/>
              </w:rPr>
              <w:t>Helen Gornall</w:t>
            </w:r>
          </w:p>
        </w:tc>
        <w:tc>
          <w:tcPr>
            <w:tcW w:w="1597" w:type="pct"/>
            <w:noWrap/>
            <w:hideMark/>
          </w:tcPr>
          <w:p w14:paraId="0E331DFF"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5A127CED" w14:textId="77777777" w:rsidR="00413CB7" w:rsidRPr="00413CB7" w:rsidRDefault="00413CB7" w:rsidP="00413CB7">
            <w:pPr>
              <w:spacing w:after="0"/>
              <w:ind w:right="113"/>
              <w:jc w:val="right"/>
              <w:rPr>
                <w:szCs w:val="20"/>
              </w:rPr>
            </w:pPr>
            <w:r w:rsidRPr="00413CB7">
              <w:rPr>
                <w:szCs w:val="20"/>
              </w:rPr>
              <w:t>110.87</w:t>
            </w:r>
          </w:p>
        </w:tc>
        <w:tc>
          <w:tcPr>
            <w:tcW w:w="770" w:type="pct"/>
            <w:noWrap/>
            <w:hideMark/>
          </w:tcPr>
          <w:p w14:paraId="124F80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F88753" w14:textId="77777777" w:rsidR="00413CB7" w:rsidRPr="00413CB7" w:rsidRDefault="00413CB7" w:rsidP="00413CB7">
            <w:pPr>
              <w:spacing w:after="0"/>
              <w:jc w:val="right"/>
              <w:rPr>
                <w:szCs w:val="20"/>
              </w:rPr>
            </w:pPr>
            <w:r w:rsidRPr="00413CB7">
              <w:rPr>
                <w:szCs w:val="20"/>
              </w:rPr>
              <w:t>30.8.2014</w:t>
            </w:r>
          </w:p>
        </w:tc>
      </w:tr>
      <w:tr w:rsidR="00413CB7" w:rsidRPr="00413CB7" w14:paraId="1DC0E6A3" w14:textId="77777777" w:rsidTr="005B36B0">
        <w:trPr>
          <w:trHeight w:val="20"/>
        </w:trPr>
        <w:tc>
          <w:tcPr>
            <w:tcW w:w="1756" w:type="pct"/>
            <w:noWrap/>
            <w:hideMark/>
          </w:tcPr>
          <w:p w14:paraId="242329B7" w14:textId="77777777" w:rsidR="00413CB7" w:rsidRPr="00413CB7" w:rsidRDefault="00413CB7" w:rsidP="00413CB7">
            <w:pPr>
              <w:spacing w:after="0"/>
              <w:jc w:val="left"/>
              <w:rPr>
                <w:szCs w:val="20"/>
              </w:rPr>
            </w:pPr>
            <w:r w:rsidRPr="00413CB7">
              <w:rPr>
                <w:szCs w:val="20"/>
              </w:rPr>
              <w:t>Helen Gundry</w:t>
            </w:r>
          </w:p>
        </w:tc>
        <w:tc>
          <w:tcPr>
            <w:tcW w:w="1597" w:type="pct"/>
            <w:noWrap/>
            <w:hideMark/>
          </w:tcPr>
          <w:p w14:paraId="74040FBE"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5ADCEA0D" w14:textId="77777777" w:rsidR="00413CB7" w:rsidRPr="00413CB7" w:rsidRDefault="00413CB7" w:rsidP="00413CB7">
            <w:pPr>
              <w:spacing w:after="0"/>
              <w:ind w:right="113"/>
              <w:jc w:val="right"/>
              <w:rPr>
                <w:szCs w:val="20"/>
              </w:rPr>
            </w:pPr>
            <w:r w:rsidRPr="00413CB7">
              <w:rPr>
                <w:szCs w:val="20"/>
              </w:rPr>
              <w:t>98.87</w:t>
            </w:r>
          </w:p>
        </w:tc>
        <w:tc>
          <w:tcPr>
            <w:tcW w:w="770" w:type="pct"/>
            <w:noWrap/>
            <w:hideMark/>
          </w:tcPr>
          <w:p w14:paraId="680BE2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029954" w14:textId="77777777" w:rsidR="00413CB7" w:rsidRPr="00413CB7" w:rsidRDefault="00413CB7" w:rsidP="00413CB7">
            <w:pPr>
              <w:spacing w:after="0"/>
              <w:jc w:val="right"/>
              <w:rPr>
                <w:szCs w:val="20"/>
              </w:rPr>
            </w:pPr>
            <w:r w:rsidRPr="00413CB7">
              <w:rPr>
                <w:szCs w:val="20"/>
              </w:rPr>
              <w:t>17.4.2014</w:t>
            </w:r>
          </w:p>
        </w:tc>
      </w:tr>
      <w:tr w:rsidR="00413CB7" w:rsidRPr="00413CB7" w14:paraId="1511BECF" w14:textId="77777777" w:rsidTr="005B36B0">
        <w:trPr>
          <w:trHeight w:val="20"/>
        </w:trPr>
        <w:tc>
          <w:tcPr>
            <w:tcW w:w="1756" w:type="pct"/>
            <w:noWrap/>
            <w:hideMark/>
          </w:tcPr>
          <w:p w14:paraId="0C5CBAC2" w14:textId="77777777" w:rsidR="00413CB7" w:rsidRPr="00413CB7" w:rsidRDefault="00413CB7" w:rsidP="00413CB7">
            <w:pPr>
              <w:spacing w:after="0"/>
              <w:jc w:val="left"/>
              <w:rPr>
                <w:szCs w:val="20"/>
              </w:rPr>
            </w:pPr>
            <w:r w:rsidRPr="00413CB7">
              <w:rPr>
                <w:szCs w:val="20"/>
              </w:rPr>
              <w:t>Helen Hillard</w:t>
            </w:r>
          </w:p>
        </w:tc>
        <w:tc>
          <w:tcPr>
            <w:tcW w:w="1597" w:type="pct"/>
            <w:noWrap/>
            <w:hideMark/>
          </w:tcPr>
          <w:p w14:paraId="5C755926" w14:textId="77777777" w:rsidR="00413CB7" w:rsidRPr="00413CB7" w:rsidRDefault="00413CB7" w:rsidP="00413CB7">
            <w:pPr>
              <w:spacing w:after="0"/>
              <w:ind w:left="113"/>
              <w:jc w:val="left"/>
              <w:rPr>
                <w:szCs w:val="20"/>
              </w:rPr>
            </w:pPr>
            <w:r w:rsidRPr="00413CB7">
              <w:rPr>
                <w:szCs w:val="20"/>
              </w:rPr>
              <w:t>WEST HINDMARSH, SA 5007</w:t>
            </w:r>
          </w:p>
        </w:tc>
        <w:tc>
          <w:tcPr>
            <w:tcW w:w="424" w:type="pct"/>
            <w:noWrap/>
            <w:hideMark/>
          </w:tcPr>
          <w:p w14:paraId="1CE9FB3F"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57585D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0F969B" w14:textId="77777777" w:rsidR="00413CB7" w:rsidRPr="00413CB7" w:rsidRDefault="00413CB7" w:rsidP="00413CB7">
            <w:pPr>
              <w:spacing w:after="0"/>
              <w:jc w:val="right"/>
              <w:rPr>
                <w:szCs w:val="20"/>
              </w:rPr>
            </w:pPr>
            <w:r w:rsidRPr="00413CB7">
              <w:rPr>
                <w:szCs w:val="20"/>
              </w:rPr>
              <w:t>24.4.2013</w:t>
            </w:r>
          </w:p>
        </w:tc>
      </w:tr>
      <w:tr w:rsidR="00413CB7" w:rsidRPr="00413CB7" w14:paraId="0BBCCCEC" w14:textId="77777777" w:rsidTr="005B36B0">
        <w:trPr>
          <w:trHeight w:val="20"/>
        </w:trPr>
        <w:tc>
          <w:tcPr>
            <w:tcW w:w="1756" w:type="pct"/>
            <w:noWrap/>
            <w:hideMark/>
          </w:tcPr>
          <w:p w14:paraId="64D1C079" w14:textId="77777777" w:rsidR="00413CB7" w:rsidRPr="00413CB7" w:rsidRDefault="00413CB7" w:rsidP="00413CB7">
            <w:pPr>
              <w:spacing w:after="0"/>
              <w:jc w:val="left"/>
              <w:rPr>
                <w:szCs w:val="20"/>
              </w:rPr>
            </w:pPr>
            <w:r w:rsidRPr="00413CB7">
              <w:rPr>
                <w:szCs w:val="20"/>
              </w:rPr>
              <w:t>Helen Hodges</w:t>
            </w:r>
          </w:p>
        </w:tc>
        <w:tc>
          <w:tcPr>
            <w:tcW w:w="1597" w:type="pct"/>
            <w:noWrap/>
            <w:hideMark/>
          </w:tcPr>
          <w:p w14:paraId="5DD1C16A"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52F5E915" w14:textId="77777777" w:rsidR="00413CB7" w:rsidRPr="00413CB7" w:rsidRDefault="00413CB7" w:rsidP="00413CB7">
            <w:pPr>
              <w:spacing w:after="0"/>
              <w:ind w:right="113"/>
              <w:jc w:val="right"/>
              <w:rPr>
                <w:szCs w:val="20"/>
              </w:rPr>
            </w:pPr>
            <w:r w:rsidRPr="00413CB7">
              <w:rPr>
                <w:szCs w:val="20"/>
              </w:rPr>
              <w:t>38.77</w:t>
            </w:r>
          </w:p>
        </w:tc>
        <w:tc>
          <w:tcPr>
            <w:tcW w:w="770" w:type="pct"/>
            <w:noWrap/>
            <w:hideMark/>
          </w:tcPr>
          <w:p w14:paraId="3EFBA1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7CC5CA" w14:textId="77777777" w:rsidR="00413CB7" w:rsidRPr="00413CB7" w:rsidRDefault="00413CB7" w:rsidP="00413CB7">
            <w:pPr>
              <w:spacing w:after="0"/>
              <w:jc w:val="right"/>
              <w:rPr>
                <w:szCs w:val="20"/>
              </w:rPr>
            </w:pPr>
            <w:r w:rsidRPr="00413CB7">
              <w:rPr>
                <w:szCs w:val="20"/>
              </w:rPr>
              <w:t>20.10.2014</w:t>
            </w:r>
          </w:p>
        </w:tc>
      </w:tr>
      <w:tr w:rsidR="00413CB7" w:rsidRPr="00413CB7" w14:paraId="2C5D72DC" w14:textId="77777777" w:rsidTr="005B36B0">
        <w:trPr>
          <w:trHeight w:val="20"/>
        </w:trPr>
        <w:tc>
          <w:tcPr>
            <w:tcW w:w="1756" w:type="pct"/>
            <w:noWrap/>
            <w:hideMark/>
          </w:tcPr>
          <w:p w14:paraId="650E3AD8" w14:textId="77777777" w:rsidR="00413CB7" w:rsidRPr="00413CB7" w:rsidRDefault="00413CB7" w:rsidP="00413CB7">
            <w:pPr>
              <w:spacing w:after="0"/>
              <w:jc w:val="left"/>
              <w:rPr>
                <w:szCs w:val="20"/>
              </w:rPr>
            </w:pPr>
            <w:r w:rsidRPr="00413CB7">
              <w:rPr>
                <w:szCs w:val="20"/>
              </w:rPr>
              <w:t xml:space="preserve">Helen Judith Davis, the estate of </w:t>
            </w:r>
          </w:p>
        </w:tc>
        <w:tc>
          <w:tcPr>
            <w:tcW w:w="1597" w:type="pct"/>
            <w:noWrap/>
            <w:hideMark/>
          </w:tcPr>
          <w:p w14:paraId="6DF46AC0"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54B0325F"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068952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33EECF" w14:textId="77777777" w:rsidR="00413CB7" w:rsidRPr="00413CB7" w:rsidRDefault="00413CB7" w:rsidP="00413CB7">
            <w:pPr>
              <w:spacing w:after="0"/>
              <w:jc w:val="right"/>
              <w:rPr>
                <w:szCs w:val="20"/>
              </w:rPr>
            </w:pPr>
            <w:r w:rsidRPr="00413CB7">
              <w:rPr>
                <w:szCs w:val="20"/>
              </w:rPr>
              <w:t>14.6.2013</w:t>
            </w:r>
          </w:p>
        </w:tc>
      </w:tr>
      <w:tr w:rsidR="00413CB7" w:rsidRPr="00413CB7" w14:paraId="567D33B2" w14:textId="77777777" w:rsidTr="005B36B0">
        <w:trPr>
          <w:trHeight w:val="20"/>
        </w:trPr>
        <w:tc>
          <w:tcPr>
            <w:tcW w:w="1756" w:type="pct"/>
            <w:noWrap/>
            <w:hideMark/>
          </w:tcPr>
          <w:p w14:paraId="180C3ED6" w14:textId="77777777" w:rsidR="00413CB7" w:rsidRPr="00413CB7" w:rsidRDefault="00413CB7" w:rsidP="00413CB7">
            <w:pPr>
              <w:spacing w:after="0"/>
              <w:jc w:val="left"/>
              <w:rPr>
                <w:szCs w:val="20"/>
              </w:rPr>
            </w:pPr>
            <w:r w:rsidRPr="00413CB7">
              <w:rPr>
                <w:szCs w:val="20"/>
              </w:rPr>
              <w:t>Helen Koukouzelis</w:t>
            </w:r>
          </w:p>
        </w:tc>
        <w:tc>
          <w:tcPr>
            <w:tcW w:w="1597" w:type="pct"/>
            <w:noWrap/>
            <w:hideMark/>
          </w:tcPr>
          <w:p w14:paraId="28D35436"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4E52657F" w14:textId="77777777" w:rsidR="00413CB7" w:rsidRPr="00413CB7" w:rsidRDefault="00413CB7" w:rsidP="00413CB7">
            <w:pPr>
              <w:spacing w:after="0"/>
              <w:ind w:right="113"/>
              <w:jc w:val="right"/>
              <w:rPr>
                <w:szCs w:val="20"/>
              </w:rPr>
            </w:pPr>
            <w:r w:rsidRPr="00413CB7">
              <w:rPr>
                <w:szCs w:val="20"/>
              </w:rPr>
              <w:t>34.53</w:t>
            </w:r>
          </w:p>
        </w:tc>
        <w:tc>
          <w:tcPr>
            <w:tcW w:w="770" w:type="pct"/>
            <w:noWrap/>
            <w:hideMark/>
          </w:tcPr>
          <w:p w14:paraId="4A0C96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FF0C06" w14:textId="77777777" w:rsidR="00413CB7" w:rsidRPr="00413CB7" w:rsidRDefault="00413CB7" w:rsidP="00413CB7">
            <w:pPr>
              <w:spacing w:after="0"/>
              <w:jc w:val="right"/>
              <w:rPr>
                <w:szCs w:val="20"/>
              </w:rPr>
            </w:pPr>
            <w:r w:rsidRPr="00413CB7">
              <w:rPr>
                <w:szCs w:val="20"/>
              </w:rPr>
              <w:t>16.5.2013</w:t>
            </w:r>
          </w:p>
        </w:tc>
      </w:tr>
      <w:tr w:rsidR="00413CB7" w:rsidRPr="00413CB7" w14:paraId="3D05058B" w14:textId="77777777" w:rsidTr="005B36B0">
        <w:trPr>
          <w:trHeight w:val="20"/>
        </w:trPr>
        <w:tc>
          <w:tcPr>
            <w:tcW w:w="1756" w:type="pct"/>
            <w:noWrap/>
            <w:hideMark/>
          </w:tcPr>
          <w:p w14:paraId="1C3514A0" w14:textId="77777777" w:rsidR="00413CB7" w:rsidRPr="00413CB7" w:rsidRDefault="00413CB7" w:rsidP="00413CB7">
            <w:pPr>
              <w:spacing w:after="0"/>
              <w:jc w:val="left"/>
              <w:rPr>
                <w:szCs w:val="20"/>
              </w:rPr>
            </w:pPr>
            <w:r w:rsidRPr="00413CB7">
              <w:rPr>
                <w:szCs w:val="20"/>
              </w:rPr>
              <w:t>Helen Mcauliffe</w:t>
            </w:r>
          </w:p>
        </w:tc>
        <w:tc>
          <w:tcPr>
            <w:tcW w:w="1597" w:type="pct"/>
            <w:noWrap/>
            <w:hideMark/>
          </w:tcPr>
          <w:p w14:paraId="3B64F340"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2AD4AFC6" w14:textId="77777777" w:rsidR="00413CB7" w:rsidRPr="00413CB7" w:rsidRDefault="00413CB7" w:rsidP="00413CB7">
            <w:pPr>
              <w:spacing w:after="0"/>
              <w:ind w:right="113"/>
              <w:jc w:val="right"/>
              <w:rPr>
                <w:szCs w:val="20"/>
              </w:rPr>
            </w:pPr>
            <w:r w:rsidRPr="00413CB7">
              <w:rPr>
                <w:szCs w:val="20"/>
              </w:rPr>
              <w:t>12.42</w:t>
            </w:r>
          </w:p>
        </w:tc>
        <w:tc>
          <w:tcPr>
            <w:tcW w:w="770" w:type="pct"/>
            <w:noWrap/>
            <w:hideMark/>
          </w:tcPr>
          <w:p w14:paraId="3C680A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632811" w14:textId="77777777" w:rsidR="00413CB7" w:rsidRPr="00413CB7" w:rsidRDefault="00413CB7" w:rsidP="00413CB7">
            <w:pPr>
              <w:spacing w:after="0"/>
              <w:jc w:val="right"/>
              <w:rPr>
                <w:szCs w:val="20"/>
              </w:rPr>
            </w:pPr>
            <w:r w:rsidRPr="00413CB7">
              <w:rPr>
                <w:szCs w:val="20"/>
              </w:rPr>
              <w:t>24.10.2013</w:t>
            </w:r>
          </w:p>
        </w:tc>
      </w:tr>
      <w:tr w:rsidR="00413CB7" w:rsidRPr="00413CB7" w14:paraId="3A9F7A0B" w14:textId="77777777" w:rsidTr="005B36B0">
        <w:trPr>
          <w:trHeight w:val="20"/>
        </w:trPr>
        <w:tc>
          <w:tcPr>
            <w:tcW w:w="1756" w:type="pct"/>
            <w:noWrap/>
            <w:hideMark/>
          </w:tcPr>
          <w:p w14:paraId="04B27898" w14:textId="77777777" w:rsidR="00413CB7" w:rsidRPr="00413CB7" w:rsidRDefault="00413CB7" w:rsidP="00413CB7">
            <w:pPr>
              <w:spacing w:after="0"/>
              <w:jc w:val="left"/>
              <w:rPr>
                <w:szCs w:val="20"/>
              </w:rPr>
            </w:pPr>
            <w:r w:rsidRPr="00413CB7">
              <w:rPr>
                <w:szCs w:val="20"/>
              </w:rPr>
              <w:t>Helen Nemcovsky</w:t>
            </w:r>
          </w:p>
        </w:tc>
        <w:tc>
          <w:tcPr>
            <w:tcW w:w="1597" w:type="pct"/>
            <w:noWrap/>
            <w:hideMark/>
          </w:tcPr>
          <w:p w14:paraId="4DC9238E"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3865CB3D" w14:textId="77777777" w:rsidR="00413CB7" w:rsidRPr="00413CB7" w:rsidRDefault="00413CB7" w:rsidP="00413CB7">
            <w:pPr>
              <w:spacing w:after="0"/>
              <w:ind w:right="113"/>
              <w:jc w:val="right"/>
              <w:rPr>
                <w:szCs w:val="20"/>
              </w:rPr>
            </w:pPr>
            <w:r w:rsidRPr="00413CB7">
              <w:rPr>
                <w:szCs w:val="20"/>
              </w:rPr>
              <w:t>35.89</w:t>
            </w:r>
          </w:p>
        </w:tc>
        <w:tc>
          <w:tcPr>
            <w:tcW w:w="770" w:type="pct"/>
            <w:noWrap/>
            <w:hideMark/>
          </w:tcPr>
          <w:p w14:paraId="3432B6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7E26B4" w14:textId="77777777" w:rsidR="00413CB7" w:rsidRPr="00413CB7" w:rsidRDefault="00413CB7" w:rsidP="00413CB7">
            <w:pPr>
              <w:spacing w:after="0"/>
              <w:jc w:val="right"/>
              <w:rPr>
                <w:szCs w:val="20"/>
              </w:rPr>
            </w:pPr>
            <w:r w:rsidRPr="00413CB7">
              <w:rPr>
                <w:szCs w:val="20"/>
              </w:rPr>
              <w:t>9.7.2013</w:t>
            </w:r>
          </w:p>
        </w:tc>
      </w:tr>
      <w:tr w:rsidR="00413CB7" w:rsidRPr="00413CB7" w14:paraId="6CAC264C" w14:textId="77777777" w:rsidTr="005B36B0">
        <w:trPr>
          <w:trHeight w:val="20"/>
        </w:trPr>
        <w:tc>
          <w:tcPr>
            <w:tcW w:w="1756" w:type="pct"/>
            <w:noWrap/>
            <w:hideMark/>
          </w:tcPr>
          <w:p w14:paraId="1319C9BF" w14:textId="77777777" w:rsidR="00413CB7" w:rsidRPr="00413CB7" w:rsidRDefault="00413CB7" w:rsidP="00413CB7">
            <w:pPr>
              <w:spacing w:after="0"/>
              <w:jc w:val="left"/>
              <w:rPr>
                <w:szCs w:val="20"/>
              </w:rPr>
            </w:pPr>
            <w:r w:rsidRPr="00413CB7">
              <w:rPr>
                <w:szCs w:val="20"/>
              </w:rPr>
              <w:t>Helen Panagaris</w:t>
            </w:r>
          </w:p>
        </w:tc>
        <w:tc>
          <w:tcPr>
            <w:tcW w:w="1597" w:type="pct"/>
            <w:noWrap/>
            <w:hideMark/>
          </w:tcPr>
          <w:p w14:paraId="5F5D5E61"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1BFA9FB5" w14:textId="77777777" w:rsidR="00413CB7" w:rsidRPr="00413CB7" w:rsidRDefault="00413CB7" w:rsidP="00413CB7">
            <w:pPr>
              <w:spacing w:after="0"/>
              <w:ind w:right="113"/>
              <w:jc w:val="right"/>
              <w:rPr>
                <w:szCs w:val="20"/>
              </w:rPr>
            </w:pPr>
            <w:r w:rsidRPr="00413CB7">
              <w:rPr>
                <w:szCs w:val="20"/>
              </w:rPr>
              <w:t>42.35</w:t>
            </w:r>
          </w:p>
        </w:tc>
        <w:tc>
          <w:tcPr>
            <w:tcW w:w="770" w:type="pct"/>
            <w:noWrap/>
            <w:hideMark/>
          </w:tcPr>
          <w:p w14:paraId="78CDAE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BADC90" w14:textId="77777777" w:rsidR="00413CB7" w:rsidRPr="00413CB7" w:rsidRDefault="00413CB7" w:rsidP="00413CB7">
            <w:pPr>
              <w:spacing w:after="0"/>
              <w:jc w:val="right"/>
              <w:rPr>
                <w:szCs w:val="20"/>
              </w:rPr>
            </w:pPr>
            <w:r w:rsidRPr="00413CB7">
              <w:rPr>
                <w:szCs w:val="20"/>
              </w:rPr>
              <w:t>20.3.2013</w:t>
            </w:r>
          </w:p>
        </w:tc>
      </w:tr>
      <w:tr w:rsidR="00413CB7" w:rsidRPr="00413CB7" w14:paraId="1554C9E9" w14:textId="77777777" w:rsidTr="005B36B0">
        <w:trPr>
          <w:trHeight w:val="20"/>
        </w:trPr>
        <w:tc>
          <w:tcPr>
            <w:tcW w:w="1756" w:type="pct"/>
            <w:noWrap/>
            <w:hideMark/>
          </w:tcPr>
          <w:p w14:paraId="23463556" w14:textId="77777777" w:rsidR="00413CB7" w:rsidRPr="00413CB7" w:rsidRDefault="00413CB7" w:rsidP="00413CB7">
            <w:pPr>
              <w:spacing w:after="0"/>
              <w:jc w:val="left"/>
              <w:rPr>
                <w:szCs w:val="20"/>
              </w:rPr>
            </w:pPr>
            <w:r w:rsidRPr="00413CB7">
              <w:rPr>
                <w:szCs w:val="20"/>
              </w:rPr>
              <w:t>Helen Panayi</w:t>
            </w:r>
          </w:p>
        </w:tc>
        <w:tc>
          <w:tcPr>
            <w:tcW w:w="1597" w:type="pct"/>
            <w:noWrap/>
            <w:hideMark/>
          </w:tcPr>
          <w:p w14:paraId="5778E44E"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53DB69CA" w14:textId="77777777" w:rsidR="00413CB7" w:rsidRPr="00413CB7" w:rsidRDefault="00413CB7" w:rsidP="00413CB7">
            <w:pPr>
              <w:spacing w:after="0"/>
              <w:ind w:right="113"/>
              <w:jc w:val="right"/>
              <w:rPr>
                <w:szCs w:val="20"/>
              </w:rPr>
            </w:pPr>
            <w:r w:rsidRPr="00413CB7">
              <w:rPr>
                <w:szCs w:val="20"/>
              </w:rPr>
              <w:t>12.69</w:t>
            </w:r>
          </w:p>
        </w:tc>
        <w:tc>
          <w:tcPr>
            <w:tcW w:w="770" w:type="pct"/>
            <w:noWrap/>
            <w:hideMark/>
          </w:tcPr>
          <w:p w14:paraId="237641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CDD443" w14:textId="77777777" w:rsidR="00413CB7" w:rsidRPr="00413CB7" w:rsidRDefault="00413CB7" w:rsidP="00413CB7">
            <w:pPr>
              <w:spacing w:after="0"/>
              <w:jc w:val="right"/>
              <w:rPr>
                <w:szCs w:val="20"/>
              </w:rPr>
            </w:pPr>
            <w:r w:rsidRPr="00413CB7">
              <w:rPr>
                <w:szCs w:val="20"/>
              </w:rPr>
              <w:t>6.12.2013</w:t>
            </w:r>
          </w:p>
        </w:tc>
      </w:tr>
      <w:tr w:rsidR="00413CB7" w:rsidRPr="00413CB7" w14:paraId="4C36268A" w14:textId="77777777" w:rsidTr="005B36B0">
        <w:trPr>
          <w:trHeight w:val="20"/>
        </w:trPr>
        <w:tc>
          <w:tcPr>
            <w:tcW w:w="1756" w:type="pct"/>
            <w:noWrap/>
            <w:hideMark/>
          </w:tcPr>
          <w:p w14:paraId="70D2B2A1" w14:textId="77777777" w:rsidR="00413CB7" w:rsidRPr="00413CB7" w:rsidRDefault="00413CB7" w:rsidP="00413CB7">
            <w:pPr>
              <w:spacing w:after="0"/>
              <w:jc w:val="left"/>
              <w:rPr>
                <w:szCs w:val="20"/>
              </w:rPr>
            </w:pPr>
            <w:r w:rsidRPr="00413CB7">
              <w:rPr>
                <w:szCs w:val="20"/>
              </w:rPr>
              <w:t>Helen Rennie</w:t>
            </w:r>
          </w:p>
        </w:tc>
        <w:tc>
          <w:tcPr>
            <w:tcW w:w="1597" w:type="pct"/>
            <w:noWrap/>
            <w:hideMark/>
          </w:tcPr>
          <w:p w14:paraId="5E1BB329"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67B522A7" w14:textId="77777777" w:rsidR="00413CB7" w:rsidRPr="00413CB7" w:rsidRDefault="00413CB7" w:rsidP="00413CB7">
            <w:pPr>
              <w:spacing w:after="0"/>
              <w:ind w:right="113"/>
              <w:jc w:val="right"/>
              <w:rPr>
                <w:szCs w:val="20"/>
              </w:rPr>
            </w:pPr>
            <w:r w:rsidRPr="00413CB7">
              <w:rPr>
                <w:szCs w:val="20"/>
              </w:rPr>
              <w:t>13.54</w:t>
            </w:r>
          </w:p>
        </w:tc>
        <w:tc>
          <w:tcPr>
            <w:tcW w:w="770" w:type="pct"/>
            <w:noWrap/>
            <w:hideMark/>
          </w:tcPr>
          <w:p w14:paraId="2AFF5D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A18348" w14:textId="77777777" w:rsidR="00413CB7" w:rsidRPr="00413CB7" w:rsidRDefault="00413CB7" w:rsidP="00413CB7">
            <w:pPr>
              <w:spacing w:after="0"/>
              <w:jc w:val="right"/>
              <w:rPr>
                <w:szCs w:val="20"/>
              </w:rPr>
            </w:pPr>
            <w:r w:rsidRPr="00413CB7">
              <w:rPr>
                <w:szCs w:val="20"/>
              </w:rPr>
              <w:t>7.1.2014</w:t>
            </w:r>
          </w:p>
        </w:tc>
      </w:tr>
      <w:tr w:rsidR="00413CB7" w:rsidRPr="00413CB7" w14:paraId="466810FB" w14:textId="77777777" w:rsidTr="005B36B0">
        <w:trPr>
          <w:trHeight w:val="20"/>
        </w:trPr>
        <w:tc>
          <w:tcPr>
            <w:tcW w:w="1756" w:type="pct"/>
            <w:noWrap/>
            <w:hideMark/>
          </w:tcPr>
          <w:p w14:paraId="54715D9D" w14:textId="77777777" w:rsidR="00413CB7" w:rsidRPr="00413CB7" w:rsidRDefault="00413CB7" w:rsidP="00413CB7">
            <w:pPr>
              <w:spacing w:after="0"/>
              <w:jc w:val="left"/>
              <w:rPr>
                <w:szCs w:val="20"/>
              </w:rPr>
            </w:pPr>
            <w:r w:rsidRPr="00413CB7">
              <w:rPr>
                <w:szCs w:val="20"/>
              </w:rPr>
              <w:t>Helen Stratford</w:t>
            </w:r>
          </w:p>
        </w:tc>
        <w:tc>
          <w:tcPr>
            <w:tcW w:w="1597" w:type="pct"/>
            <w:noWrap/>
            <w:hideMark/>
          </w:tcPr>
          <w:p w14:paraId="1C2135F1"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411F133A"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03166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287D9E" w14:textId="77777777" w:rsidR="00413CB7" w:rsidRPr="00413CB7" w:rsidRDefault="00413CB7" w:rsidP="00413CB7">
            <w:pPr>
              <w:spacing w:after="0"/>
              <w:jc w:val="right"/>
              <w:rPr>
                <w:szCs w:val="20"/>
              </w:rPr>
            </w:pPr>
            <w:r w:rsidRPr="00413CB7">
              <w:rPr>
                <w:szCs w:val="20"/>
              </w:rPr>
              <w:t>5.3.2013</w:t>
            </w:r>
          </w:p>
        </w:tc>
      </w:tr>
      <w:tr w:rsidR="00413CB7" w:rsidRPr="00413CB7" w14:paraId="054811B4" w14:textId="77777777" w:rsidTr="005B36B0">
        <w:trPr>
          <w:trHeight w:val="20"/>
        </w:trPr>
        <w:tc>
          <w:tcPr>
            <w:tcW w:w="1756" w:type="pct"/>
            <w:noWrap/>
            <w:hideMark/>
          </w:tcPr>
          <w:p w14:paraId="21604D52" w14:textId="77777777" w:rsidR="00413CB7" w:rsidRPr="00413CB7" w:rsidRDefault="00413CB7" w:rsidP="00413CB7">
            <w:pPr>
              <w:spacing w:after="0"/>
              <w:jc w:val="left"/>
              <w:rPr>
                <w:szCs w:val="20"/>
              </w:rPr>
            </w:pPr>
            <w:r w:rsidRPr="00413CB7">
              <w:rPr>
                <w:szCs w:val="20"/>
              </w:rPr>
              <w:t>Helen Taylor</w:t>
            </w:r>
          </w:p>
        </w:tc>
        <w:tc>
          <w:tcPr>
            <w:tcW w:w="1597" w:type="pct"/>
            <w:noWrap/>
            <w:hideMark/>
          </w:tcPr>
          <w:p w14:paraId="0682F7FE" w14:textId="77777777" w:rsidR="00413CB7" w:rsidRPr="00413CB7" w:rsidRDefault="00413CB7" w:rsidP="00413CB7">
            <w:pPr>
              <w:spacing w:after="0"/>
              <w:ind w:left="113"/>
              <w:jc w:val="left"/>
              <w:rPr>
                <w:szCs w:val="20"/>
              </w:rPr>
            </w:pPr>
            <w:r w:rsidRPr="00413CB7">
              <w:rPr>
                <w:szCs w:val="20"/>
              </w:rPr>
              <w:t>LOXTON, SA 5333</w:t>
            </w:r>
          </w:p>
        </w:tc>
        <w:tc>
          <w:tcPr>
            <w:tcW w:w="424" w:type="pct"/>
            <w:noWrap/>
            <w:hideMark/>
          </w:tcPr>
          <w:p w14:paraId="69707D66"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1B879F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085F98" w14:textId="77777777" w:rsidR="00413CB7" w:rsidRPr="00413CB7" w:rsidRDefault="00413CB7" w:rsidP="00413CB7">
            <w:pPr>
              <w:spacing w:after="0"/>
              <w:jc w:val="right"/>
              <w:rPr>
                <w:szCs w:val="20"/>
              </w:rPr>
            </w:pPr>
            <w:r w:rsidRPr="00413CB7">
              <w:rPr>
                <w:szCs w:val="20"/>
              </w:rPr>
              <w:t>23.1.2014</w:t>
            </w:r>
          </w:p>
        </w:tc>
      </w:tr>
      <w:tr w:rsidR="00413CB7" w:rsidRPr="00413CB7" w14:paraId="3219D7DF" w14:textId="77777777" w:rsidTr="005B36B0">
        <w:trPr>
          <w:trHeight w:val="20"/>
        </w:trPr>
        <w:tc>
          <w:tcPr>
            <w:tcW w:w="1756" w:type="pct"/>
            <w:noWrap/>
            <w:hideMark/>
          </w:tcPr>
          <w:p w14:paraId="38DBE4CF" w14:textId="77777777" w:rsidR="00413CB7" w:rsidRPr="00413CB7" w:rsidRDefault="00413CB7" w:rsidP="00413CB7">
            <w:pPr>
              <w:spacing w:after="0"/>
              <w:jc w:val="left"/>
              <w:rPr>
                <w:szCs w:val="20"/>
              </w:rPr>
            </w:pPr>
            <w:r w:rsidRPr="00413CB7">
              <w:rPr>
                <w:szCs w:val="20"/>
              </w:rPr>
              <w:t>Helen Vaskin</w:t>
            </w:r>
          </w:p>
        </w:tc>
        <w:tc>
          <w:tcPr>
            <w:tcW w:w="1597" w:type="pct"/>
            <w:noWrap/>
            <w:hideMark/>
          </w:tcPr>
          <w:p w14:paraId="66E59870"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1115E638" w14:textId="77777777" w:rsidR="00413CB7" w:rsidRPr="00413CB7" w:rsidRDefault="00413CB7" w:rsidP="00413CB7">
            <w:pPr>
              <w:spacing w:after="0"/>
              <w:ind w:right="113"/>
              <w:jc w:val="right"/>
              <w:rPr>
                <w:szCs w:val="20"/>
              </w:rPr>
            </w:pPr>
            <w:r w:rsidRPr="00413CB7">
              <w:rPr>
                <w:szCs w:val="20"/>
              </w:rPr>
              <w:t>145.39</w:t>
            </w:r>
          </w:p>
        </w:tc>
        <w:tc>
          <w:tcPr>
            <w:tcW w:w="770" w:type="pct"/>
            <w:noWrap/>
            <w:hideMark/>
          </w:tcPr>
          <w:p w14:paraId="102DAA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F452D0" w14:textId="77777777" w:rsidR="00413CB7" w:rsidRPr="00413CB7" w:rsidRDefault="00413CB7" w:rsidP="00413CB7">
            <w:pPr>
              <w:spacing w:after="0"/>
              <w:jc w:val="right"/>
              <w:rPr>
                <w:szCs w:val="20"/>
              </w:rPr>
            </w:pPr>
            <w:r w:rsidRPr="00413CB7">
              <w:rPr>
                <w:szCs w:val="20"/>
              </w:rPr>
              <w:t>19.2.2014</w:t>
            </w:r>
          </w:p>
        </w:tc>
      </w:tr>
      <w:tr w:rsidR="00413CB7" w:rsidRPr="00413CB7" w14:paraId="3187CAC2" w14:textId="77777777" w:rsidTr="005B36B0">
        <w:trPr>
          <w:trHeight w:val="20"/>
        </w:trPr>
        <w:tc>
          <w:tcPr>
            <w:tcW w:w="1756" w:type="pct"/>
            <w:noWrap/>
            <w:hideMark/>
          </w:tcPr>
          <w:p w14:paraId="247B457A" w14:textId="77777777" w:rsidR="00413CB7" w:rsidRPr="00413CB7" w:rsidRDefault="00413CB7" w:rsidP="00413CB7">
            <w:pPr>
              <w:spacing w:after="0"/>
              <w:jc w:val="left"/>
              <w:rPr>
                <w:szCs w:val="20"/>
              </w:rPr>
            </w:pPr>
            <w:r w:rsidRPr="00413CB7">
              <w:rPr>
                <w:szCs w:val="20"/>
              </w:rPr>
              <w:t>Helena Mcgregor</w:t>
            </w:r>
          </w:p>
        </w:tc>
        <w:tc>
          <w:tcPr>
            <w:tcW w:w="1597" w:type="pct"/>
            <w:noWrap/>
            <w:hideMark/>
          </w:tcPr>
          <w:p w14:paraId="28252D64"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354B2787" w14:textId="77777777" w:rsidR="00413CB7" w:rsidRPr="00413CB7" w:rsidRDefault="00413CB7" w:rsidP="00413CB7">
            <w:pPr>
              <w:spacing w:after="0"/>
              <w:ind w:right="113"/>
              <w:jc w:val="right"/>
              <w:rPr>
                <w:szCs w:val="20"/>
              </w:rPr>
            </w:pPr>
            <w:r w:rsidRPr="00413CB7">
              <w:rPr>
                <w:szCs w:val="20"/>
              </w:rPr>
              <w:t>12.38</w:t>
            </w:r>
          </w:p>
        </w:tc>
        <w:tc>
          <w:tcPr>
            <w:tcW w:w="770" w:type="pct"/>
            <w:noWrap/>
            <w:hideMark/>
          </w:tcPr>
          <w:p w14:paraId="1F3823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B623CA" w14:textId="77777777" w:rsidR="00413CB7" w:rsidRPr="00413CB7" w:rsidRDefault="00413CB7" w:rsidP="00413CB7">
            <w:pPr>
              <w:spacing w:after="0"/>
              <w:jc w:val="right"/>
              <w:rPr>
                <w:szCs w:val="20"/>
              </w:rPr>
            </w:pPr>
            <w:r w:rsidRPr="00413CB7">
              <w:rPr>
                <w:szCs w:val="20"/>
              </w:rPr>
              <w:t>29.10.2014</w:t>
            </w:r>
          </w:p>
        </w:tc>
      </w:tr>
      <w:tr w:rsidR="00413CB7" w:rsidRPr="00413CB7" w14:paraId="085B6C42" w14:textId="77777777" w:rsidTr="005B36B0">
        <w:trPr>
          <w:trHeight w:val="20"/>
        </w:trPr>
        <w:tc>
          <w:tcPr>
            <w:tcW w:w="1756" w:type="pct"/>
            <w:noWrap/>
            <w:hideMark/>
          </w:tcPr>
          <w:p w14:paraId="417A4E2A" w14:textId="77777777" w:rsidR="00413CB7" w:rsidRPr="00413CB7" w:rsidRDefault="00413CB7" w:rsidP="00413CB7">
            <w:pPr>
              <w:spacing w:after="0"/>
              <w:jc w:val="left"/>
              <w:rPr>
                <w:szCs w:val="20"/>
              </w:rPr>
            </w:pPr>
            <w:r w:rsidRPr="00413CB7">
              <w:rPr>
                <w:szCs w:val="20"/>
              </w:rPr>
              <w:t>Helena Rigon</w:t>
            </w:r>
          </w:p>
        </w:tc>
        <w:tc>
          <w:tcPr>
            <w:tcW w:w="1597" w:type="pct"/>
            <w:noWrap/>
            <w:hideMark/>
          </w:tcPr>
          <w:p w14:paraId="0C158B5C" w14:textId="77777777"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14:paraId="319003B1" w14:textId="77777777" w:rsidR="00413CB7" w:rsidRPr="00413CB7" w:rsidRDefault="00413CB7" w:rsidP="00413CB7">
            <w:pPr>
              <w:spacing w:after="0"/>
              <w:ind w:right="113"/>
              <w:jc w:val="right"/>
              <w:rPr>
                <w:szCs w:val="20"/>
              </w:rPr>
            </w:pPr>
            <w:r w:rsidRPr="00413CB7">
              <w:rPr>
                <w:szCs w:val="20"/>
              </w:rPr>
              <w:t>45.16</w:t>
            </w:r>
          </w:p>
        </w:tc>
        <w:tc>
          <w:tcPr>
            <w:tcW w:w="770" w:type="pct"/>
            <w:noWrap/>
            <w:hideMark/>
          </w:tcPr>
          <w:p w14:paraId="7CEA6A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0F2717" w14:textId="77777777" w:rsidR="00413CB7" w:rsidRPr="00413CB7" w:rsidRDefault="00413CB7" w:rsidP="00413CB7">
            <w:pPr>
              <w:spacing w:after="0"/>
              <w:jc w:val="right"/>
              <w:rPr>
                <w:szCs w:val="20"/>
              </w:rPr>
            </w:pPr>
            <w:r w:rsidRPr="00413CB7">
              <w:rPr>
                <w:szCs w:val="20"/>
              </w:rPr>
              <w:t>8.11.2014</w:t>
            </w:r>
          </w:p>
        </w:tc>
      </w:tr>
      <w:tr w:rsidR="00413CB7" w:rsidRPr="00413CB7" w14:paraId="3D4B895C" w14:textId="77777777" w:rsidTr="005B36B0">
        <w:trPr>
          <w:trHeight w:val="20"/>
        </w:trPr>
        <w:tc>
          <w:tcPr>
            <w:tcW w:w="1756" w:type="pct"/>
            <w:noWrap/>
            <w:hideMark/>
          </w:tcPr>
          <w:p w14:paraId="3654DDB8" w14:textId="77777777" w:rsidR="00413CB7" w:rsidRPr="00413CB7" w:rsidRDefault="00413CB7" w:rsidP="00413CB7">
            <w:pPr>
              <w:spacing w:after="0"/>
              <w:jc w:val="left"/>
              <w:rPr>
                <w:szCs w:val="20"/>
              </w:rPr>
            </w:pPr>
            <w:r w:rsidRPr="00413CB7">
              <w:rPr>
                <w:szCs w:val="20"/>
              </w:rPr>
              <w:t>Helga Setschnoy</w:t>
            </w:r>
          </w:p>
        </w:tc>
        <w:tc>
          <w:tcPr>
            <w:tcW w:w="1597" w:type="pct"/>
            <w:noWrap/>
            <w:hideMark/>
          </w:tcPr>
          <w:p w14:paraId="70CAA918" w14:textId="77777777" w:rsidR="00413CB7" w:rsidRPr="00413CB7" w:rsidRDefault="00413CB7" w:rsidP="00413CB7">
            <w:pPr>
              <w:spacing w:after="0"/>
              <w:ind w:left="113"/>
              <w:jc w:val="left"/>
              <w:rPr>
                <w:szCs w:val="20"/>
              </w:rPr>
            </w:pPr>
            <w:r w:rsidRPr="00413CB7">
              <w:rPr>
                <w:szCs w:val="20"/>
              </w:rPr>
              <w:t>NETLEY, SA 5037</w:t>
            </w:r>
          </w:p>
        </w:tc>
        <w:tc>
          <w:tcPr>
            <w:tcW w:w="424" w:type="pct"/>
            <w:noWrap/>
            <w:hideMark/>
          </w:tcPr>
          <w:p w14:paraId="29C5E1F9" w14:textId="77777777" w:rsidR="00413CB7" w:rsidRPr="00413CB7" w:rsidRDefault="00413CB7" w:rsidP="00413CB7">
            <w:pPr>
              <w:spacing w:after="0"/>
              <w:ind w:right="113"/>
              <w:jc w:val="right"/>
              <w:rPr>
                <w:szCs w:val="20"/>
              </w:rPr>
            </w:pPr>
            <w:r w:rsidRPr="00413CB7">
              <w:rPr>
                <w:szCs w:val="20"/>
              </w:rPr>
              <w:t>92.35</w:t>
            </w:r>
          </w:p>
        </w:tc>
        <w:tc>
          <w:tcPr>
            <w:tcW w:w="770" w:type="pct"/>
            <w:noWrap/>
            <w:hideMark/>
          </w:tcPr>
          <w:p w14:paraId="277AE8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419DB2" w14:textId="77777777" w:rsidR="00413CB7" w:rsidRPr="00413CB7" w:rsidRDefault="00413CB7" w:rsidP="00413CB7">
            <w:pPr>
              <w:spacing w:after="0"/>
              <w:jc w:val="right"/>
              <w:rPr>
                <w:szCs w:val="20"/>
              </w:rPr>
            </w:pPr>
            <w:r w:rsidRPr="00413CB7">
              <w:rPr>
                <w:szCs w:val="20"/>
              </w:rPr>
              <w:t>1.3.2013</w:t>
            </w:r>
          </w:p>
        </w:tc>
      </w:tr>
      <w:tr w:rsidR="00413CB7" w:rsidRPr="00413CB7" w14:paraId="7D9EC779" w14:textId="77777777" w:rsidTr="005B36B0">
        <w:trPr>
          <w:trHeight w:val="20"/>
        </w:trPr>
        <w:tc>
          <w:tcPr>
            <w:tcW w:w="1756" w:type="pct"/>
            <w:noWrap/>
            <w:hideMark/>
          </w:tcPr>
          <w:p w14:paraId="15E16425" w14:textId="77777777" w:rsidR="00413CB7" w:rsidRPr="00413CB7" w:rsidRDefault="00413CB7" w:rsidP="00413CB7">
            <w:pPr>
              <w:spacing w:after="0"/>
              <w:jc w:val="left"/>
              <w:rPr>
                <w:szCs w:val="20"/>
              </w:rPr>
            </w:pPr>
            <w:r w:rsidRPr="00413CB7">
              <w:rPr>
                <w:szCs w:val="20"/>
              </w:rPr>
              <w:t>Hellen Koudoussis</w:t>
            </w:r>
          </w:p>
        </w:tc>
        <w:tc>
          <w:tcPr>
            <w:tcW w:w="1597" w:type="pct"/>
            <w:noWrap/>
            <w:hideMark/>
          </w:tcPr>
          <w:p w14:paraId="02CB8B21"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55A5207E" w14:textId="77777777" w:rsidR="00413CB7" w:rsidRPr="00413CB7" w:rsidRDefault="00413CB7" w:rsidP="00413CB7">
            <w:pPr>
              <w:spacing w:after="0"/>
              <w:ind w:right="113"/>
              <w:jc w:val="right"/>
              <w:rPr>
                <w:szCs w:val="20"/>
              </w:rPr>
            </w:pPr>
            <w:r w:rsidRPr="00413CB7">
              <w:rPr>
                <w:szCs w:val="20"/>
              </w:rPr>
              <w:t>103.00</w:t>
            </w:r>
          </w:p>
        </w:tc>
        <w:tc>
          <w:tcPr>
            <w:tcW w:w="770" w:type="pct"/>
            <w:noWrap/>
            <w:hideMark/>
          </w:tcPr>
          <w:p w14:paraId="3ADC61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9F341B" w14:textId="77777777" w:rsidR="00413CB7" w:rsidRPr="00413CB7" w:rsidRDefault="00413CB7" w:rsidP="00413CB7">
            <w:pPr>
              <w:spacing w:after="0"/>
              <w:jc w:val="right"/>
              <w:rPr>
                <w:szCs w:val="20"/>
              </w:rPr>
            </w:pPr>
            <w:r w:rsidRPr="00413CB7">
              <w:rPr>
                <w:szCs w:val="20"/>
              </w:rPr>
              <w:t>13.6.2014</w:t>
            </w:r>
          </w:p>
        </w:tc>
      </w:tr>
      <w:tr w:rsidR="00413CB7" w:rsidRPr="00413CB7" w14:paraId="14B38C38" w14:textId="77777777" w:rsidTr="005B36B0">
        <w:trPr>
          <w:trHeight w:val="20"/>
        </w:trPr>
        <w:tc>
          <w:tcPr>
            <w:tcW w:w="1756" w:type="pct"/>
            <w:noWrap/>
            <w:hideMark/>
          </w:tcPr>
          <w:p w14:paraId="4F575ABA" w14:textId="77777777" w:rsidR="00413CB7" w:rsidRPr="00413CB7" w:rsidRDefault="00413CB7" w:rsidP="00413CB7">
            <w:pPr>
              <w:spacing w:after="0"/>
              <w:jc w:val="left"/>
              <w:rPr>
                <w:szCs w:val="20"/>
              </w:rPr>
            </w:pPr>
            <w:r w:rsidRPr="00413CB7">
              <w:rPr>
                <w:szCs w:val="20"/>
              </w:rPr>
              <w:t>Hellen Webb</w:t>
            </w:r>
          </w:p>
        </w:tc>
        <w:tc>
          <w:tcPr>
            <w:tcW w:w="1597" w:type="pct"/>
            <w:noWrap/>
            <w:hideMark/>
          </w:tcPr>
          <w:p w14:paraId="65406F74" w14:textId="77777777" w:rsidR="00413CB7" w:rsidRPr="00413CB7" w:rsidRDefault="00413CB7" w:rsidP="00413CB7">
            <w:pPr>
              <w:spacing w:after="0"/>
              <w:ind w:left="113"/>
              <w:jc w:val="left"/>
              <w:rPr>
                <w:szCs w:val="20"/>
              </w:rPr>
            </w:pPr>
            <w:r w:rsidRPr="00413CB7">
              <w:rPr>
                <w:szCs w:val="20"/>
              </w:rPr>
              <w:t>HAMPSTEAD GARDENS, SA 5086</w:t>
            </w:r>
          </w:p>
        </w:tc>
        <w:tc>
          <w:tcPr>
            <w:tcW w:w="424" w:type="pct"/>
            <w:noWrap/>
            <w:hideMark/>
          </w:tcPr>
          <w:p w14:paraId="7400A5D4"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57E6BD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FD47AD" w14:textId="77777777" w:rsidR="00413CB7" w:rsidRPr="00413CB7" w:rsidRDefault="00413CB7" w:rsidP="00413CB7">
            <w:pPr>
              <w:spacing w:after="0"/>
              <w:jc w:val="right"/>
              <w:rPr>
                <w:szCs w:val="20"/>
              </w:rPr>
            </w:pPr>
            <w:r w:rsidRPr="00413CB7">
              <w:rPr>
                <w:szCs w:val="20"/>
              </w:rPr>
              <w:t>19.11.2013</w:t>
            </w:r>
          </w:p>
        </w:tc>
      </w:tr>
      <w:tr w:rsidR="00413CB7" w:rsidRPr="00413CB7" w14:paraId="6F4636F9" w14:textId="77777777" w:rsidTr="005B36B0">
        <w:trPr>
          <w:trHeight w:val="20"/>
        </w:trPr>
        <w:tc>
          <w:tcPr>
            <w:tcW w:w="1756" w:type="pct"/>
            <w:noWrap/>
            <w:hideMark/>
          </w:tcPr>
          <w:p w14:paraId="4717080D" w14:textId="77777777" w:rsidR="00413CB7" w:rsidRPr="00413CB7" w:rsidRDefault="00413CB7" w:rsidP="00413CB7">
            <w:pPr>
              <w:spacing w:after="0"/>
              <w:jc w:val="left"/>
              <w:rPr>
                <w:szCs w:val="20"/>
              </w:rPr>
            </w:pPr>
            <w:r w:rsidRPr="00413CB7">
              <w:rPr>
                <w:szCs w:val="20"/>
              </w:rPr>
              <w:t>Henley Properties</w:t>
            </w:r>
          </w:p>
        </w:tc>
        <w:tc>
          <w:tcPr>
            <w:tcW w:w="1597" w:type="pct"/>
            <w:noWrap/>
            <w:hideMark/>
          </w:tcPr>
          <w:p w14:paraId="599CAE0B" w14:textId="77777777" w:rsidR="00413CB7" w:rsidRPr="00413CB7" w:rsidRDefault="00413CB7" w:rsidP="00413CB7">
            <w:pPr>
              <w:spacing w:after="0"/>
              <w:ind w:left="113"/>
              <w:jc w:val="left"/>
              <w:rPr>
                <w:szCs w:val="20"/>
              </w:rPr>
            </w:pPr>
            <w:r w:rsidRPr="00413CB7">
              <w:rPr>
                <w:szCs w:val="20"/>
              </w:rPr>
              <w:t>DIREK, SA 5110</w:t>
            </w:r>
          </w:p>
        </w:tc>
        <w:tc>
          <w:tcPr>
            <w:tcW w:w="424" w:type="pct"/>
            <w:noWrap/>
            <w:hideMark/>
          </w:tcPr>
          <w:p w14:paraId="6ACDB53C" w14:textId="77777777" w:rsidR="00413CB7" w:rsidRPr="00413CB7" w:rsidRDefault="00413CB7" w:rsidP="00413CB7">
            <w:pPr>
              <w:spacing w:after="0"/>
              <w:ind w:right="113"/>
              <w:jc w:val="right"/>
              <w:rPr>
                <w:szCs w:val="20"/>
              </w:rPr>
            </w:pPr>
            <w:r w:rsidRPr="00413CB7">
              <w:rPr>
                <w:szCs w:val="20"/>
              </w:rPr>
              <w:t>23.42</w:t>
            </w:r>
          </w:p>
        </w:tc>
        <w:tc>
          <w:tcPr>
            <w:tcW w:w="770" w:type="pct"/>
            <w:noWrap/>
            <w:hideMark/>
          </w:tcPr>
          <w:p w14:paraId="70AEA5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0E00EB" w14:textId="77777777" w:rsidR="00413CB7" w:rsidRPr="00413CB7" w:rsidRDefault="00413CB7" w:rsidP="00413CB7">
            <w:pPr>
              <w:spacing w:after="0"/>
              <w:jc w:val="right"/>
              <w:rPr>
                <w:szCs w:val="20"/>
              </w:rPr>
            </w:pPr>
            <w:r w:rsidRPr="00413CB7">
              <w:rPr>
                <w:szCs w:val="20"/>
              </w:rPr>
              <w:t>16.4.2013</w:t>
            </w:r>
          </w:p>
        </w:tc>
      </w:tr>
      <w:tr w:rsidR="00413CB7" w:rsidRPr="00413CB7" w14:paraId="0228B8E3" w14:textId="77777777" w:rsidTr="005B36B0">
        <w:trPr>
          <w:trHeight w:val="20"/>
        </w:trPr>
        <w:tc>
          <w:tcPr>
            <w:tcW w:w="1756" w:type="pct"/>
            <w:noWrap/>
            <w:hideMark/>
          </w:tcPr>
          <w:p w14:paraId="73B7D52E" w14:textId="77777777" w:rsidR="00413CB7" w:rsidRPr="00413CB7" w:rsidRDefault="00413CB7" w:rsidP="00413CB7">
            <w:pPr>
              <w:spacing w:after="0"/>
              <w:jc w:val="left"/>
              <w:rPr>
                <w:szCs w:val="20"/>
              </w:rPr>
            </w:pPr>
            <w:r w:rsidRPr="00413CB7">
              <w:rPr>
                <w:szCs w:val="20"/>
              </w:rPr>
              <w:t>Henry Kijanka</w:t>
            </w:r>
          </w:p>
        </w:tc>
        <w:tc>
          <w:tcPr>
            <w:tcW w:w="1597" w:type="pct"/>
            <w:noWrap/>
            <w:hideMark/>
          </w:tcPr>
          <w:p w14:paraId="6E7A471C" w14:textId="77777777"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14:paraId="6406F1AF" w14:textId="77777777" w:rsidR="00413CB7" w:rsidRPr="00413CB7" w:rsidRDefault="00413CB7" w:rsidP="00413CB7">
            <w:pPr>
              <w:spacing w:after="0"/>
              <w:ind w:right="113"/>
              <w:jc w:val="right"/>
              <w:rPr>
                <w:szCs w:val="20"/>
              </w:rPr>
            </w:pPr>
            <w:r w:rsidRPr="00413CB7">
              <w:rPr>
                <w:szCs w:val="20"/>
              </w:rPr>
              <w:t>16.93</w:t>
            </w:r>
          </w:p>
        </w:tc>
        <w:tc>
          <w:tcPr>
            <w:tcW w:w="770" w:type="pct"/>
            <w:noWrap/>
            <w:hideMark/>
          </w:tcPr>
          <w:p w14:paraId="7972B1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1BB62D" w14:textId="77777777" w:rsidR="00413CB7" w:rsidRPr="00413CB7" w:rsidRDefault="00413CB7" w:rsidP="00413CB7">
            <w:pPr>
              <w:spacing w:after="0"/>
              <w:jc w:val="right"/>
              <w:rPr>
                <w:szCs w:val="20"/>
              </w:rPr>
            </w:pPr>
            <w:r w:rsidRPr="00413CB7">
              <w:rPr>
                <w:szCs w:val="20"/>
              </w:rPr>
              <w:t>9.8.2014</w:t>
            </w:r>
          </w:p>
        </w:tc>
      </w:tr>
      <w:tr w:rsidR="00413CB7" w:rsidRPr="00413CB7" w14:paraId="0E7970A3" w14:textId="77777777" w:rsidTr="005B36B0">
        <w:trPr>
          <w:trHeight w:val="20"/>
        </w:trPr>
        <w:tc>
          <w:tcPr>
            <w:tcW w:w="1756" w:type="pct"/>
            <w:noWrap/>
            <w:hideMark/>
          </w:tcPr>
          <w:p w14:paraId="6F499C73" w14:textId="77777777" w:rsidR="00413CB7" w:rsidRPr="00413CB7" w:rsidRDefault="00413CB7" w:rsidP="00413CB7">
            <w:pPr>
              <w:spacing w:after="0"/>
              <w:jc w:val="left"/>
              <w:rPr>
                <w:szCs w:val="20"/>
              </w:rPr>
            </w:pPr>
            <w:r w:rsidRPr="00413CB7">
              <w:rPr>
                <w:szCs w:val="20"/>
              </w:rPr>
              <w:t>Henry Vail</w:t>
            </w:r>
          </w:p>
        </w:tc>
        <w:tc>
          <w:tcPr>
            <w:tcW w:w="1597" w:type="pct"/>
            <w:noWrap/>
            <w:hideMark/>
          </w:tcPr>
          <w:p w14:paraId="7603ECA0" w14:textId="77777777"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14:paraId="0F99A8D8" w14:textId="77777777" w:rsidR="00413CB7" w:rsidRPr="00413CB7" w:rsidRDefault="00413CB7" w:rsidP="00413CB7">
            <w:pPr>
              <w:spacing w:after="0"/>
              <w:ind w:right="113"/>
              <w:jc w:val="right"/>
              <w:rPr>
                <w:szCs w:val="20"/>
              </w:rPr>
            </w:pPr>
            <w:r w:rsidRPr="00413CB7">
              <w:rPr>
                <w:szCs w:val="20"/>
              </w:rPr>
              <w:t>118.01</w:t>
            </w:r>
          </w:p>
        </w:tc>
        <w:tc>
          <w:tcPr>
            <w:tcW w:w="770" w:type="pct"/>
            <w:noWrap/>
            <w:hideMark/>
          </w:tcPr>
          <w:p w14:paraId="14EF1D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4D2461" w14:textId="77777777" w:rsidR="00413CB7" w:rsidRPr="00413CB7" w:rsidRDefault="00413CB7" w:rsidP="00413CB7">
            <w:pPr>
              <w:spacing w:after="0"/>
              <w:jc w:val="right"/>
              <w:rPr>
                <w:szCs w:val="20"/>
              </w:rPr>
            </w:pPr>
            <w:r w:rsidRPr="00413CB7">
              <w:rPr>
                <w:szCs w:val="20"/>
              </w:rPr>
              <w:t>21.5.2014</w:t>
            </w:r>
          </w:p>
        </w:tc>
      </w:tr>
      <w:tr w:rsidR="00413CB7" w:rsidRPr="00413CB7" w14:paraId="3ADE3BC9" w14:textId="77777777" w:rsidTr="005B36B0">
        <w:trPr>
          <w:trHeight w:val="20"/>
        </w:trPr>
        <w:tc>
          <w:tcPr>
            <w:tcW w:w="1756" w:type="pct"/>
            <w:noWrap/>
            <w:hideMark/>
          </w:tcPr>
          <w:p w14:paraId="63E2D70F" w14:textId="77777777" w:rsidR="00413CB7" w:rsidRPr="00413CB7" w:rsidRDefault="00413CB7" w:rsidP="00413CB7">
            <w:pPr>
              <w:spacing w:after="0"/>
              <w:jc w:val="left"/>
              <w:rPr>
                <w:szCs w:val="20"/>
              </w:rPr>
            </w:pPr>
            <w:r w:rsidRPr="00413CB7">
              <w:rPr>
                <w:szCs w:val="20"/>
              </w:rPr>
              <w:t>Heritage Plaster Products</w:t>
            </w:r>
          </w:p>
        </w:tc>
        <w:tc>
          <w:tcPr>
            <w:tcW w:w="1597" w:type="pct"/>
            <w:noWrap/>
            <w:hideMark/>
          </w:tcPr>
          <w:p w14:paraId="10613CFC" w14:textId="77777777"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14:paraId="7D6D3D8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2DF38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7F68A5" w14:textId="77777777" w:rsidR="00413CB7" w:rsidRPr="00413CB7" w:rsidRDefault="00413CB7" w:rsidP="00413CB7">
            <w:pPr>
              <w:spacing w:after="0"/>
              <w:jc w:val="right"/>
              <w:rPr>
                <w:szCs w:val="20"/>
              </w:rPr>
            </w:pPr>
            <w:r w:rsidRPr="00413CB7">
              <w:rPr>
                <w:szCs w:val="20"/>
              </w:rPr>
              <w:t>16.12.2013</w:t>
            </w:r>
          </w:p>
        </w:tc>
      </w:tr>
      <w:tr w:rsidR="00413CB7" w:rsidRPr="00413CB7" w14:paraId="60009D3A" w14:textId="77777777" w:rsidTr="005B36B0">
        <w:trPr>
          <w:trHeight w:val="20"/>
        </w:trPr>
        <w:tc>
          <w:tcPr>
            <w:tcW w:w="1756" w:type="pct"/>
            <w:noWrap/>
            <w:hideMark/>
          </w:tcPr>
          <w:p w14:paraId="7AA8708C" w14:textId="77777777" w:rsidR="00413CB7" w:rsidRPr="00413CB7" w:rsidRDefault="00413CB7" w:rsidP="00413CB7">
            <w:pPr>
              <w:spacing w:after="0"/>
              <w:jc w:val="left"/>
              <w:rPr>
                <w:szCs w:val="20"/>
              </w:rPr>
            </w:pPr>
            <w:r w:rsidRPr="00413CB7">
              <w:rPr>
                <w:szCs w:val="20"/>
              </w:rPr>
              <w:t>Hieu Ho</w:t>
            </w:r>
          </w:p>
        </w:tc>
        <w:tc>
          <w:tcPr>
            <w:tcW w:w="1597" w:type="pct"/>
            <w:noWrap/>
            <w:hideMark/>
          </w:tcPr>
          <w:p w14:paraId="2AF2A598"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39C78013" w14:textId="77777777" w:rsidR="00413CB7" w:rsidRPr="00413CB7" w:rsidRDefault="00413CB7" w:rsidP="00413CB7">
            <w:pPr>
              <w:spacing w:after="0"/>
              <w:ind w:right="113"/>
              <w:jc w:val="right"/>
              <w:rPr>
                <w:szCs w:val="20"/>
              </w:rPr>
            </w:pPr>
            <w:r w:rsidRPr="00413CB7">
              <w:rPr>
                <w:szCs w:val="20"/>
              </w:rPr>
              <w:t>36.05</w:t>
            </w:r>
          </w:p>
        </w:tc>
        <w:tc>
          <w:tcPr>
            <w:tcW w:w="770" w:type="pct"/>
            <w:noWrap/>
            <w:hideMark/>
          </w:tcPr>
          <w:p w14:paraId="35893A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8907E4" w14:textId="77777777" w:rsidR="00413CB7" w:rsidRPr="00413CB7" w:rsidRDefault="00413CB7" w:rsidP="00413CB7">
            <w:pPr>
              <w:spacing w:after="0"/>
              <w:jc w:val="right"/>
              <w:rPr>
                <w:szCs w:val="20"/>
              </w:rPr>
            </w:pPr>
            <w:r w:rsidRPr="00413CB7">
              <w:rPr>
                <w:szCs w:val="20"/>
              </w:rPr>
              <w:t>11.2.2014</w:t>
            </w:r>
          </w:p>
        </w:tc>
      </w:tr>
      <w:tr w:rsidR="00413CB7" w:rsidRPr="00413CB7" w14:paraId="6E1EDBE6" w14:textId="77777777" w:rsidTr="005B36B0">
        <w:trPr>
          <w:trHeight w:val="20"/>
        </w:trPr>
        <w:tc>
          <w:tcPr>
            <w:tcW w:w="1756" w:type="pct"/>
            <w:noWrap/>
            <w:hideMark/>
          </w:tcPr>
          <w:p w14:paraId="129CAD63" w14:textId="77777777" w:rsidR="00413CB7" w:rsidRPr="00413CB7" w:rsidRDefault="00413CB7" w:rsidP="00413CB7">
            <w:pPr>
              <w:spacing w:after="0"/>
              <w:jc w:val="left"/>
              <w:rPr>
                <w:szCs w:val="20"/>
              </w:rPr>
            </w:pPr>
            <w:r w:rsidRPr="00413CB7">
              <w:rPr>
                <w:szCs w:val="20"/>
              </w:rPr>
              <w:t>Highway Hotel</w:t>
            </w:r>
          </w:p>
        </w:tc>
        <w:tc>
          <w:tcPr>
            <w:tcW w:w="1597" w:type="pct"/>
            <w:noWrap/>
            <w:hideMark/>
          </w:tcPr>
          <w:p w14:paraId="1FB47759"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695356A3" w14:textId="77777777" w:rsidR="00413CB7" w:rsidRPr="00413CB7" w:rsidRDefault="00413CB7" w:rsidP="00413CB7">
            <w:pPr>
              <w:spacing w:after="0"/>
              <w:ind w:right="113"/>
              <w:jc w:val="right"/>
              <w:rPr>
                <w:szCs w:val="20"/>
              </w:rPr>
            </w:pPr>
            <w:r w:rsidRPr="00413CB7">
              <w:rPr>
                <w:szCs w:val="20"/>
              </w:rPr>
              <w:t>21.38</w:t>
            </w:r>
          </w:p>
        </w:tc>
        <w:tc>
          <w:tcPr>
            <w:tcW w:w="770" w:type="pct"/>
            <w:noWrap/>
            <w:hideMark/>
          </w:tcPr>
          <w:p w14:paraId="3D2FAC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E9D860" w14:textId="77777777" w:rsidR="00413CB7" w:rsidRPr="00413CB7" w:rsidRDefault="00413CB7" w:rsidP="00413CB7">
            <w:pPr>
              <w:spacing w:after="0"/>
              <w:jc w:val="right"/>
              <w:rPr>
                <w:szCs w:val="20"/>
              </w:rPr>
            </w:pPr>
            <w:r w:rsidRPr="00413CB7">
              <w:rPr>
                <w:szCs w:val="20"/>
              </w:rPr>
              <w:t>31.12.2013</w:t>
            </w:r>
          </w:p>
        </w:tc>
      </w:tr>
      <w:tr w:rsidR="00413CB7" w:rsidRPr="00413CB7" w14:paraId="10BFC66B" w14:textId="77777777" w:rsidTr="005B36B0">
        <w:trPr>
          <w:trHeight w:val="20"/>
        </w:trPr>
        <w:tc>
          <w:tcPr>
            <w:tcW w:w="1756" w:type="pct"/>
            <w:noWrap/>
            <w:hideMark/>
          </w:tcPr>
          <w:p w14:paraId="30E6FE84" w14:textId="77777777" w:rsidR="00413CB7" w:rsidRPr="00413CB7" w:rsidRDefault="00413CB7" w:rsidP="00413CB7">
            <w:pPr>
              <w:spacing w:after="0"/>
              <w:jc w:val="left"/>
              <w:rPr>
                <w:szCs w:val="20"/>
              </w:rPr>
            </w:pPr>
            <w:r w:rsidRPr="00413CB7">
              <w:rPr>
                <w:szCs w:val="20"/>
              </w:rPr>
              <w:t xml:space="preserve">Hills Automan </w:t>
            </w:r>
          </w:p>
        </w:tc>
        <w:tc>
          <w:tcPr>
            <w:tcW w:w="1597" w:type="pct"/>
            <w:noWrap/>
            <w:hideMark/>
          </w:tcPr>
          <w:p w14:paraId="28BEE073" w14:textId="77777777" w:rsidR="00413CB7" w:rsidRPr="00413CB7" w:rsidRDefault="00413CB7" w:rsidP="00413CB7">
            <w:pPr>
              <w:spacing w:after="0"/>
              <w:ind w:left="113"/>
              <w:jc w:val="left"/>
              <w:rPr>
                <w:szCs w:val="20"/>
              </w:rPr>
            </w:pPr>
            <w:r w:rsidRPr="00413CB7">
              <w:rPr>
                <w:szCs w:val="20"/>
              </w:rPr>
              <w:t>HAHNDORF, SA 5245</w:t>
            </w:r>
          </w:p>
        </w:tc>
        <w:tc>
          <w:tcPr>
            <w:tcW w:w="424" w:type="pct"/>
            <w:noWrap/>
            <w:hideMark/>
          </w:tcPr>
          <w:p w14:paraId="3DB57518"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7559E0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18A6B2" w14:textId="77777777" w:rsidR="00413CB7" w:rsidRPr="00413CB7" w:rsidRDefault="00413CB7" w:rsidP="00413CB7">
            <w:pPr>
              <w:spacing w:after="0"/>
              <w:jc w:val="right"/>
              <w:rPr>
                <w:szCs w:val="20"/>
              </w:rPr>
            </w:pPr>
            <w:r w:rsidRPr="00413CB7">
              <w:rPr>
                <w:szCs w:val="20"/>
              </w:rPr>
              <w:t>9.6.2014</w:t>
            </w:r>
          </w:p>
        </w:tc>
      </w:tr>
      <w:tr w:rsidR="00413CB7" w:rsidRPr="00413CB7" w14:paraId="7AFF7BCD" w14:textId="77777777" w:rsidTr="005B36B0">
        <w:trPr>
          <w:trHeight w:val="20"/>
        </w:trPr>
        <w:tc>
          <w:tcPr>
            <w:tcW w:w="1756" w:type="pct"/>
            <w:noWrap/>
            <w:hideMark/>
          </w:tcPr>
          <w:p w14:paraId="282BC2DA" w14:textId="77777777" w:rsidR="00413CB7" w:rsidRPr="00413CB7" w:rsidRDefault="00413CB7" w:rsidP="00413CB7">
            <w:pPr>
              <w:spacing w:after="0"/>
              <w:jc w:val="left"/>
              <w:rPr>
                <w:szCs w:val="20"/>
              </w:rPr>
            </w:pPr>
            <w:r w:rsidRPr="00413CB7">
              <w:rPr>
                <w:szCs w:val="20"/>
              </w:rPr>
              <w:t>Hloniphani Mazenda</w:t>
            </w:r>
          </w:p>
        </w:tc>
        <w:tc>
          <w:tcPr>
            <w:tcW w:w="1597" w:type="pct"/>
            <w:noWrap/>
            <w:hideMark/>
          </w:tcPr>
          <w:p w14:paraId="31DEDFB7"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4E394400" w14:textId="77777777" w:rsidR="00413CB7" w:rsidRPr="00413CB7" w:rsidRDefault="00413CB7" w:rsidP="00413CB7">
            <w:pPr>
              <w:spacing w:after="0"/>
              <w:ind w:right="113"/>
              <w:jc w:val="right"/>
              <w:rPr>
                <w:szCs w:val="20"/>
              </w:rPr>
            </w:pPr>
            <w:r w:rsidRPr="00413CB7">
              <w:rPr>
                <w:szCs w:val="20"/>
              </w:rPr>
              <w:t>39.30</w:t>
            </w:r>
          </w:p>
        </w:tc>
        <w:tc>
          <w:tcPr>
            <w:tcW w:w="770" w:type="pct"/>
            <w:noWrap/>
            <w:hideMark/>
          </w:tcPr>
          <w:p w14:paraId="05F289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974A05" w14:textId="77777777" w:rsidR="00413CB7" w:rsidRPr="00413CB7" w:rsidRDefault="00413CB7" w:rsidP="00413CB7">
            <w:pPr>
              <w:spacing w:after="0"/>
              <w:jc w:val="right"/>
              <w:rPr>
                <w:szCs w:val="20"/>
              </w:rPr>
            </w:pPr>
            <w:r w:rsidRPr="00413CB7">
              <w:rPr>
                <w:szCs w:val="20"/>
              </w:rPr>
              <w:t>7.11.2014</w:t>
            </w:r>
          </w:p>
        </w:tc>
      </w:tr>
      <w:tr w:rsidR="00413CB7" w:rsidRPr="00413CB7" w14:paraId="343CEFE5" w14:textId="77777777" w:rsidTr="005B36B0">
        <w:trPr>
          <w:trHeight w:val="20"/>
        </w:trPr>
        <w:tc>
          <w:tcPr>
            <w:tcW w:w="1756" w:type="pct"/>
            <w:noWrap/>
            <w:hideMark/>
          </w:tcPr>
          <w:p w14:paraId="363D6D72" w14:textId="77777777" w:rsidR="00413CB7" w:rsidRPr="00413CB7" w:rsidRDefault="00413CB7" w:rsidP="00413CB7">
            <w:pPr>
              <w:spacing w:after="0"/>
              <w:jc w:val="left"/>
              <w:rPr>
                <w:szCs w:val="20"/>
              </w:rPr>
            </w:pPr>
            <w:r w:rsidRPr="00413CB7">
              <w:rPr>
                <w:szCs w:val="20"/>
              </w:rPr>
              <w:t>Hojjat Parsafar</w:t>
            </w:r>
          </w:p>
        </w:tc>
        <w:tc>
          <w:tcPr>
            <w:tcW w:w="1597" w:type="pct"/>
            <w:noWrap/>
            <w:hideMark/>
          </w:tcPr>
          <w:p w14:paraId="6D9C7F8F"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27D6864A" w14:textId="77777777" w:rsidR="00413CB7" w:rsidRPr="00413CB7" w:rsidRDefault="00413CB7" w:rsidP="00413CB7">
            <w:pPr>
              <w:spacing w:after="0"/>
              <w:ind w:right="113"/>
              <w:jc w:val="right"/>
              <w:rPr>
                <w:szCs w:val="20"/>
              </w:rPr>
            </w:pPr>
            <w:r w:rsidRPr="00413CB7">
              <w:rPr>
                <w:szCs w:val="20"/>
              </w:rPr>
              <w:t>20.99</w:t>
            </w:r>
          </w:p>
        </w:tc>
        <w:tc>
          <w:tcPr>
            <w:tcW w:w="770" w:type="pct"/>
            <w:noWrap/>
            <w:hideMark/>
          </w:tcPr>
          <w:p w14:paraId="6BEA89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B31518" w14:textId="77777777" w:rsidR="00413CB7" w:rsidRPr="00413CB7" w:rsidRDefault="00413CB7" w:rsidP="00413CB7">
            <w:pPr>
              <w:spacing w:after="0"/>
              <w:jc w:val="right"/>
              <w:rPr>
                <w:szCs w:val="20"/>
              </w:rPr>
            </w:pPr>
            <w:r w:rsidRPr="00413CB7">
              <w:rPr>
                <w:szCs w:val="20"/>
              </w:rPr>
              <w:t>7.4.2014</w:t>
            </w:r>
          </w:p>
        </w:tc>
      </w:tr>
      <w:tr w:rsidR="00413CB7" w:rsidRPr="00413CB7" w14:paraId="2863D7B1" w14:textId="77777777" w:rsidTr="005B36B0">
        <w:trPr>
          <w:trHeight w:val="20"/>
        </w:trPr>
        <w:tc>
          <w:tcPr>
            <w:tcW w:w="1756" w:type="pct"/>
            <w:noWrap/>
            <w:hideMark/>
          </w:tcPr>
          <w:p w14:paraId="20CBE42F" w14:textId="77777777" w:rsidR="00413CB7" w:rsidRPr="00413CB7" w:rsidRDefault="00413CB7" w:rsidP="00413CB7">
            <w:pPr>
              <w:spacing w:after="0"/>
              <w:jc w:val="left"/>
              <w:rPr>
                <w:szCs w:val="20"/>
              </w:rPr>
            </w:pPr>
            <w:r w:rsidRPr="00413CB7">
              <w:rPr>
                <w:szCs w:val="20"/>
              </w:rPr>
              <w:t>Holly Fuller</w:t>
            </w:r>
          </w:p>
        </w:tc>
        <w:tc>
          <w:tcPr>
            <w:tcW w:w="1597" w:type="pct"/>
            <w:noWrap/>
            <w:hideMark/>
          </w:tcPr>
          <w:p w14:paraId="48FD9732"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439E34E0" w14:textId="77777777" w:rsidR="00413CB7" w:rsidRPr="00413CB7" w:rsidRDefault="00413CB7" w:rsidP="00413CB7">
            <w:pPr>
              <w:spacing w:after="0"/>
              <w:ind w:right="113"/>
              <w:jc w:val="right"/>
              <w:rPr>
                <w:szCs w:val="20"/>
              </w:rPr>
            </w:pPr>
            <w:r w:rsidRPr="00413CB7">
              <w:rPr>
                <w:szCs w:val="20"/>
              </w:rPr>
              <w:t>25.01</w:t>
            </w:r>
          </w:p>
        </w:tc>
        <w:tc>
          <w:tcPr>
            <w:tcW w:w="770" w:type="pct"/>
            <w:noWrap/>
            <w:hideMark/>
          </w:tcPr>
          <w:p w14:paraId="275F5B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51ACEE" w14:textId="77777777" w:rsidR="00413CB7" w:rsidRPr="00413CB7" w:rsidRDefault="00413CB7" w:rsidP="00413CB7">
            <w:pPr>
              <w:spacing w:after="0"/>
              <w:jc w:val="right"/>
              <w:rPr>
                <w:szCs w:val="20"/>
              </w:rPr>
            </w:pPr>
            <w:r w:rsidRPr="00413CB7">
              <w:rPr>
                <w:szCs w:val="20"/>
              </w:rPr>
              <w:t>5.12.2013</w:t>
            </w:r>
          </w:p>
        </w:tc>
      </w:tr>
      <w:tr w:rsidR="00413CB7" w:rsidRPr="00413CB7" w14:paraId="4BE7CC0D" w14:textId="77777777" w:rsidTr="005B36B0">
        <w:trPr>
          <w:trHeight w:val="20"/>
        </w:trPr>
        <w:tc>
          <w:tcPr>
            <w:tcW w:w="1756" w:type="pct"/>
            <w:noWrap/>
            <w:hideMark/>
          </w:tcPr>
          <w:p w14:paraId="195661BE" w14:textId="77777777" w:rsidR="00413CB7" w:rsidRPr="00413CB7" w:rsidRDefault="00413CB7" w:rsidP="00413CB7">
            <w:pPr>
              <w:spacing w:after="0"/>
              <w:jc w:val="left"/>
              <w:rPr>
                <w:szCs w:val="20"/>
              </w:rPr>
            </w:pPr>
            <w:r w:rsidRPr="00413CB7">
              <w:rPr>
                <w:szCs w:val="20"/>
              </w:rPr>
              <w:t>Holly Gaebler</w:t>
            </w:r>
          </w:p>
        </w:tc>
        <w:tc>
          <w:tcPr>
            <w:tcW w:w="1597" w:type="pct"/>
            <w:noWrap/>
            <w:hideMark/>
          </w:tcPr>
          <w:p w14:paraId="21F07198" w14:textId="77777777"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14:paraId="20429735" w14:textId="77777777" w:rsidR="00413CB7" w:rsidRPr="00413CB7" w:rsidRDefault="00413CB7" w:rsidP="00413CB7">
            <w:pPr>
              <w:spacing w:after="0"/>
              <w:ind w:right="113"/>
              <w:jc w:val="right"/>
              <w:rPr>
                <w:szCs w:val="20"/>
              </w:rPr>
            </w:pPr>
            <w:r w:rsidRPr="00413CB7">
              <w:rPr>
                <w:szCs w:val="20"/>
              </w:rPr>
              <w:t>20.63</w:t>
            </w:r>
          </w:p>
        </w:tc>
        <w:tc>
          <w:tcPr>
            <w:tcW w:w="770" w:type="pct"/>
            <w:noWrap/>
            <w:hideMark/>
          </w:tcPr>
          <w:p w14:paraId="35AF8E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FD2100" w14:textId="77777777" w:rsidR="00413CB7" w:rsidRPr="00413CB7" w:rsidRDefault="00413CB7" w:rsidP="00413CB7">
            <w:pPr>
              <w:spacing w:after="0"/>
              <w:jc w:val="right"/>
              <w:rPr>
                <w:szCs w:val="20"/>
              </w:rPr>
            </w:pPr>
            <w:r w:rsidRPr="00413CB7">
              <w:rPr>
                <w:szCs w:val="20"/>
              </w:rPr>
              <w:t>30.1.2013</w:t>
            </w:r>
          </w:p>
        </w:tc>
      </w:tr>
      <w:tr w:rsidR="00413CB7" w:rsidRPr="00413CB7" w14:paraId="2A0C9D00" w14:textId="77777777" w:rsidTr="005B36B0">
        <w:trPr>
          <w:trHeight w:val="20"/>
        </w:trPr>
        <w:tc>
          <w:tcPr>
            <w:tcW w:w="1756" w:type="pct"/>
            <w:noWrap/>
            <w:hideMark/>
          </w:tcPr>
          <w:p w14:paraId="168BDA67" w14:textId="77777777" w:rsidR="00413CB7" w:rsidRPr="00413CB7" w:rsidRDefault="00413CB7" w:rsidP="00413CB7">
            <w:pPr>
              <w:spacing w:after="0"/>
              <w:jc w:val="left"/>
              <w:rPr>
                <w:szCs w:val="20"/>
              </w:rPr>
            </w:pPr>
            <w:r w:rsidRPr="00413CB7">
              <w:rPr>
                <w:szCs w:val="20"/>
              </w:rPr>
              <w:t>Holly Jean Whillas</w:t>
            </w:r>
          </w:p>
        </w:tc>
        <w:tc>
          <w:tcPr>
            <w:tcW w:w="1597" w:type="pct"/>
            <w:noWrap/>
            <w:hideMark/>
          </w:tcPr>
          <w:p w14:paraId="0E46666E"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3DD4489A" w14:textId="77777777" w:rsidR="00413CB7" w:rsidRPr="00413CB7" w:rsidRDefault="00413CB7" w:rsidP="00413CB7">
            <w:pPr>
              <w:spacing w:after="0"/>
              <w:ind w:right="113"/>
              <w:jc w:val="right"/>
              <w:rPr>
                <w:szCs w:val="20"/>
              </w:rPr>
            </w:pPr>
            <w:r w:rsidRPr="00413CB7">
              <w:rPr>
                <w:szCs w:val="20"/>
              </w:rPr>
              <w:t>46.56</w:t>
            </w:r>
          </w:p>
        </w:tc>
        <w:tc>
          <w:tcPr>
            <w:tcW w:w="770" w:type="pct"/>
            <w:noWrap/>
            <w:hideMark/>
          </w:tcPr>
          <w:p w14:paraId="13F210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601B85" w14:textId="77777777" w:rsidR="00413CB7" w:rsidRPr="00413CB7" w:rsidRDefault="00413CB7" w:rsidP="00413CB7">
            <w:pPr>
              <w:spacing w:after="0"/>
              <w:jc w:val="right"/>
              <w:rPr>
                <w:szCs w:val="20"/>
              </w:rPr>
            </w:pPr>
            <w:r w:rsidRPr="00413CB7">
              <w:rPr>
                <w:szCs w:val="20"/>
              </w:rPr>
              <w:t>12.3.2013</w:t>
            </w:r>
          </w:p>
        </w:tc>
      </w:tr>
      <w:tr w:rsidR="00413CB7" w:rsidRPr="00413CB7" w14:paraId="69FBB711" w14:textId="77777777" w:rsidTr="005B36B0">
        <w:trPr>
          <w:trHeight w:val="20"/>
        </w:trPr>
        <w:tc>
          <w:tcPr>
            <w:tcW w:w="1756" w:type="pct"/>
            <w:noWrap/>
            <w:hideMark/>
          </w:tcPr>
          <w:p w14:paraId="40EFE11E" w14:textId="77777777" w:rsidR="00413CB7" w:rsidRPr="00413CB7" w:rsidRDefault="00413CB7" w:rsidP="00413CB7">
            <w:pPr>
              <w:spacing w:after="0"/>
              <w:jc w:val="left"/>
              <w:rPr>
                <w:szCs w:val="20"/>
              </w:rPr>
            </w:pPr>
            <w:r w:rsidRPr="00413CB7">
              <w:rPr>
                <w:szCs w:val="20"/>
              </w:rPr>
              <w:t>Holly Manukonga</w:t>
            </w:r>
          </w:p>
        </w:tc>
        <w:tc>
          <w:tcPr>
            <w:tcW w:w="1597" w:type="pct"/>
            <w:noWrap/>
            <w:hideMark/>
          </w:tcPr>
          <w:p w14:paraId="4D9C06C0" w14:textId="77777777" w:rsidR="00413CB7" w:rsidRPr="00413CB7" w:rsidRDefault="00413CB7" w:rsidP="00413CB7">
            <w:pPr>
              <w:spacing w:after="0"/>
              <w:ind w:left="113"/>
              <w:jc w:val="left"/>
              <w:rPr>
                <w:szCs w:val="20"/>
              </w:rPr>
            </w:pPr>
            <w:r w:rsidRPr="00413CB7">
              <w:rPr>
                <w:szCs w:val="20"/>
              </w:rPr>
              <w:t>WAIKERIE, SA 5330</w:t>
            </w:r>
          </w:p>
        </w:tc>
        <w:tc>
          <w:tcPr>
            <w:tcW w:w="424" w:type="pct"/>
            <w:noWrap/>
            <w:hideMark/>
          </w:tcPr>
          <w:p w14:paraId="75BBDF32" w14:textId="77777777" w:rsidR="00413CB7" w:rsidRPr="00413CB7" w:rsidRDefault="00413CB7" w:rsidP="00413CB7">
            <w:pPr>
              <w:spacing w:after="0"/>
              <w:ind w:right="113"/>
              <w:jc w:val="right"/>
              <w:rPr>
                <w:szCs w:val="20"/>
              </w:rPr>
            </w:pPr>
            <w:r w:rsidRPr="00413CB7">
              <w:rPr>
                <w:szCs w:val="20"/>
              </w:rPr>
              <w:t>25.40</w:t>
            </w:r>
          </w:p>
        </w:tc>
        <w:tc>
          <w:tcPr>
            <w:tcW w:w="770" w:type="pct"/>
            <w:noWrap/>
            <w:hideMark/>
          </w:tcPr>
          <w:p w14:paraId="436E6D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5DA7CF" w14:textId="77777777" w:rsidR="00413CB7" w:rsidRPr="00413CB7" w:rsidRDefault="00413CB7" w:rsidP="00413CB7">
            <w:pPr>
              <w:spacing w:after="0"/>
              <w:jc w:val="right"/>
              <w:rPr>
                <w:szCs w:val="20"/>
              </w:rPr>
            </w:pPr>
            <w:r w:rsidRPr="00413CB7">
              <w:rPr>
                <w:szCs w:val="20"/>
              </w:rPr>
              <w:t>18.12.2013</w:t>
            </w:r>
          </w:p>
        </w:tc>
      </w:tr>
      <w:tr w:rsidR="00413CB7" w:rsidRPr="00413CB7" w14:paraId="0F0D6076" w14:textId="77777777" w:rsidTr="005B36B0">
        <w:trPr>
          <w:trHeight w:val="20"/>
        </w:trPr>
        <w:tc>
          <w:tcPr>
            <w:tcW w:w="1756" w:type="pct"/>
            <w:noWrap/>
            <w:hideMark/>
          </w:tcPr>
          <w:p w14:paraId="78AB0594" w14:textId="77777777" w:rsidR="00413CB7" w:rsidRPr="00413CB7" w:rsidRDefault="00413CB7" w:rsidP="00413CB7">
            <w:pPr>
              <w:spacing w:after="0"/>
              <w:jc w:val="left"/>
              <w:rPr>
                <w:szCs w:val="20"/>
              </w:rPr>
            </w:pPr>
            <w:r w:rsidRPr="00413CB7">
              <w:rPr>
                <w:szCs w:val="20"/>
              </w:rPr>
              <w:t>Holly Prichard</w:t>
            </w:r>
          </w:p>
        </w:tc>
        <w:tc>
          <w:tcPr>
            <w:tcW w:w="1597" w:type="pct"/>
            <w:noWrap/>
            <w:hideMark/>
          </w:tcPr>
          <w:p w14:paraId="5401E903"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685507CE" w14:textId="77777777" w:rsidR="00413CB7" w:rsidRPr="00413CB7" w:rsidRDefault="00413CB7" w:rsidP="00413CB7">
            <w:pPr>
              <w:spacing w:after="0"/>
              <w:ind w:right="113"/>
              <w:jc w:val="right"/>
              <w:rPr>
                <w:szCs w:val="20"/>
              </w:rPr>
            </w:pPr>
            <w:r w:rsidRPr="00413CB7">
              <w:rPr>
                <w:szCs w:val="20"/>
              </w:rPr>
              <w:t>16.92</w:t>
            </w:r>
          </w:p>
        </w:tc>
        <w:tc>
          <w:tcPr>
            <w:tcW w:w="770" w:type="pct"/>
            <w:noWrap/>
            <w:hideMark/>
          </w:tcPr>
          <w:p w14:paraId="211963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05FED0" w14:textId="77777777" w:rsidR="00413CB7" w:rsidRPr="00413CB7" w:rsidRDefault="00413CB7" w:rsidP="00413CB7">
            <w:pPr>
              <w:spacing w:after="0"/>
              <w:jc w:val="right"/>
              <w:rPr>
                <w:szCs w:val="20"/>
              </w:rPr>
            </w:pPr>
            <w:r w:rsidRPr="00413CB7">
              <w:rPr>
                <w:szCs w:val="20"/>
              </w:rPr>
              <w:t>21.6.2013</w:t>
            </w:r>
          </w:p>
        </w:tc>
      </w:tr>
      <w:tr w:rsidR="00413CB7" w:rsidRPr="00413CB7" w14:paraId="4BAD00B5" w14:textId="77777777" w:rsidTr="005B36B0">
        <w:trPr>
          <w:trHeight w:val="20"/>
        </w:trPr>
        <w:tc>
          <w:tcPr>
            <w:tcW w:w="1756" w:type="pct"/>
            <w:noWrap/>
            <w:hideMark/>
          </w:tcPr>
          <w:p w14:paraId="0F3A3BC1" w14:textId="77777777" w:rsidR="00413CB7" w:rsidRPr="00413CB7" w:rsidRDefault="00413CB7" w:rsidP="00413CB7">
            <w:pPr>
              <w:spacing w:after="0"/>
              <w:jc w:val="left"/>
              <w:rPr>
                <w:szCs w:val="20"/>
              </w:rPr>
            </w:pPr>
            <w:r w:rsidRPr="00413CB7">
              <w:rPr>
                <w:szCs w:val="20"/>
              </w:rPr>
              <w:t>Home Australia Pty Ltd</w:t>
            </w:r>
          </w:p>
        </w:tc>
        <w:tc>
          <w:tcPr>
            <w:tcW w:w="1597" w:type="pct"/>
            <w:noWrap/>
            <w:hideMark/>
          </w:tcPr>
          <w:p w14:paraId="48130705" w14:textId="77777777" w:rsidR="00413CB7" w:rsidRPr="00413CB7" w:rsidRDefault="00413CB7" w:rsidP="00413CB7">
            <w:pPr>
              <w:spacing w:after="0"/>
              <w:ind w:left="113"/>
              <w:jc w:val="left"/>
              <w:rPr>
                <w:szCs w:val="20"/>
              </w:rPr>
            </w:pPr>
            <w:r w:rsidRPr="00413CB7">
              <w:rPr>
                <w:szCs w:val="20"/>
              </w:rPr>
              <w:t>BALAKLAVA, SA 5461</w:t>
            </w:r>
          </w:p>
        </w:tc>
        <w:tc>
          <w:tcPr>
            <w:tcW w:w="424" w:type="pct"/>
            <w:noWrap/>
            <w:hideMark/>
          </w:tcPr>
          <w:p w14:paraId="1D013597" w14:textId="77777777" w:rsidR="00413CB7" w:rsidRPr="00413CB7" w:rsidRDefault="00413CB7" w:rsidP="00413CB7">
            <w:pPr>
              <w:spacing w:after="0"/>
              <w:ind w:right="113"/>
              <w:jc w:val="right"/>
              <w:rPr>
                <w:szCs w:val="20"/>
              </w:rPr>
            </w:pPr>
            <w:r w:rsidRPr="00413CB7">
              <w:rPr>
                <w:szCs w:val="20"/>
              </w:rPr>
              <w:t>21.55</w:t>
            </w:r>
          </w:p>
        </w:tc>
        <w:tc>
          <w:tcPr>
            <w:tcW w:w="770" w:type="pct"/>
            <w:noWrap/>
            <w:hideMark/>
          </w:tcPr>
          <w:p w14:paraId="5271B5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4BD811" w14:textId="77777777" w:rsidR="00413CB7" w:rsidRPr="00413CB7" w:rsidRDefault="00413CB7" w:rsidP="00413CB7">
            <w:pPr>
              <w:spacing w:after="0"/>
              <w:jc w:val="right"/>
              <w:rPr>
                <w:szCs w:val="20"/>
              </w:rPr>
            </w:pPr>
            <w:r w:rsidRPr="00413CB7">
              <w:rPr>
                <w:szCs w:val="20"/>
              </w:rPr>
              <w:t>20.12.2013</w:t>
            </w:r>
          </w:p>
        </w:tc>
      </w:tr>
      <w:tr w:rsidR="00413CB7" w:rsidRPr="00413CB7" w14:paraId="378003F7" w14:textId="77777777" w:rsidTr="005B36B0">
        <w:trPr>
          <w:trHeight w:val="20"/>
        </w:trPr>
        <w:tc>
          <w:tcPr>
            <w:tcW w:w="1756" w:type="pct"/>
            <w:noWrap/>
            <w:hideMark/>
          </w:tcPr>
          <w:p w14:paraId="4700F566" w14:textId="77777777" w:rsidR="00413CB7" w:rsidRPr="00413CB7" w:rsidRDefault="00413CB7" w:rsidP="00413CB7">
            <w:pPr>
              <w:spacing w:after="0"/>
              <w:jc w:val="left"/>
              <w:rPr>
                <w:szCs w:val="20"/>
              </w:rPr>
            </w:pPr>
            <w:r w:rsidRPr="00413CB7">
              <w:rPr>
                <w:szCs w:val="20"/>
              </w:rPr>
              <w:t xml:space="preserve">Home Fresh </w:t>
            </w:r>
          </w:p>
        </w:tc>
        <w:tc>
          <w:tcPr>
            <w:tcW w:w="1597" w:type="pct"/>
            <w:noWrap/>
            <w:hideMark/>
          </w:tcPr>
          <w:p w14:paraId="0AD31523"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5EDE9357" w14:textId="77777777" w:rsidR="00413CB7" w:rsidRPr="00413CB7" w:rsidRDefault="00413CB7" w:rsidP="00413CB7">
            <w:pPr>
              <w:spacing w:after="0"/>
              <w:ind w:right="113"/>
              <w:jc w:val="right"/>
              <w:rPr>
                <w:szCs w:val="20"/>
              </w:rPr>
            </w:pPr>
            <w:r w:rsidRPr="00413CB7">
              <w:rPr>
                <w:szCs w:val="20"/>
              </w:rPr>
              <w:t>47.39</w:t>
            </w:r>
          </w:p>
        </w:tc>
        <w:tc>
          <w:tcPr>
            <w:tcW w:w="770" w:type="pct"/>
            <w:noWrap/>
            <w:hideMark/>
          </w:tcPr>
          <w:p w14:paraId="1BC750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5D1F21" w14:textId="77777777" w:rsidR="00413CB7" w:rsidRPr="00413CB7" w:rsidRDefault="00413CB7" w:rsidP="00413CB7">
            <w:pPr>
              <w:spacing w:after="0"/>
              <w:jc w:val="right"/>
              <w:rPr>
                <w:szCs w:val="20"/>
              </w:rPr>
            </w:pPr>
            <w:r w:rsidRPr="00413CB7">
              <w:rPr>
                <w:szCs w:val="20"/>
              </w:rPr>
              <w:t>7.11.2014</w:t>
            </w:r>
          </w:p>
        </w:tc>
      </w:tr>
      <w:tr w:rsidR="00413CB7" w:rsidRPr="00413CB7" w14:paraId="10C3E48E" w14:textId="77777777" w:rsidTr="005B36B0">
        <w:trPr>
          <w:trHeight w:val="20"/>
        </w:trPr>
        <w:tc>
          <w:tcPr>
            <w:tcW w:w="1756" w:type="pct"/>
            <w:noWrap/>
            <w:hideMark/>
          </w:tcPr>
          <w:p w14:paraId="4524DF71" w14:textId="77777777" w:rsidR="00413CB7" w:rsidRPr="00413CB7" w:rsidRDefault="00413CB7" w:rsidP="00413CB7">
            <w:pPr>
              <w:spacing w:after="0"/>
              <w:jc w:val="left"/>
              <w:rPr>
                <w:szCs w:val="20"/>
              </w:rPr>
            </w:pPr>
            <w:r w:rsidRPr="00413CB7">
              <w:rPr>
                <w:szCs w:val="20"/>
              </w:rPr>
              <w:t>Hope Fenyn</w:t>
            </w:r>
          </w:p>
        </w:tc>
        <w:tc>
          <w:tcPr>
            <w:tcW w:w="1597" w:type="pct"/>
            <w:noWrap/>
            <w:hideMark/>
          </w:tcPr>
          <w:p w14:paraId="329CBB2F" w14:textId="77777777"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14:paraId="41C5B857"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593DB9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F979D6" w14:textId="77777777" w:rsidR="00413CB7" w:rsidRPr="00413CB7" w:rsidRDefault="00413CB7" w:rsidP="00413CB7">
            <w:pPr>
              <w:spacing w:after="0"/>
              <w:jc w:val="right"/>
              <w:rPr>
                <w:szCs w:val="20"/>
              </w:rPr>
            </w:pPr>
            <w:r w:rsidRPr="00413CB7">
              <w:rPr>
                <w:szCs w:val="20"/>
              </w:rPr>
              <w:t>6.3.2013</w:t>
            </w:r>
          </w:p>
        </w:tc>
      </w:tr>
      <w:tr w:rsidR="00413CB7" w:rsidRPr="00413CB7" w14:paraId="5A21CEFB" w14:textId="77777777" w:rsidTr="005B36B0">
        <w:trPr>
          <w:trHeight w:val="20"/>
        </w:trPr>
        <w:tc>
          <w:tcPr>
            <w:tcW w:w="1756" w:type="pct"/>
            <w:noWrap/>
            <w:hideMark/>
          </w:tcPr>
          <w:p w14:paraId="4623DEF2" w14:textId="77777777" w:rsidR="00413CB7" w:rsidRPr="00413CB7" w:rsidRDefault="00413CB7" w:rsidP="00413CB7">
            <w:pPr>
              <w:spacing w:after="0"/>
              <w:jc w:val="left"/>
              <w:rPr>
                <w:szCs w:val="20"/>
              </w:rPr>
            </w:pPr>
            <w:r w:rsidRPr="00413CB7">
              <w:rPr>
                <w:szCs w:val="20"/>
              </w:rPr>
              <w:t>Hope Stockham</w:t>
            </w:r>
          </w:p>
        </w:tc>
        <w:tc>
          <w:tcPr>
            <w:tcW w:w="1597" w:type="pct"/>
            <w:noWrap/>
            <w:hideMark/>
          </w:tcPr>
          <w:p w14:paraId="692CCF11" w14:textId="77777777"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14:paraId="7710A141" w14:textId="77777777" w:rsidR="00413CB7" w:rsidRPr="00413CB7" w:rsidRDefault="00413CB7" w:rsidP="00413CB7">
            <w:pPr>
              <w:spacing w:after="0"/>
              <w:ind w:right="113"/>
              <w:jc w:val="right"/>
              <w:rPr>
                <w:szCs w:val="20"/>
              </w:rPr>
            </w:pPr>
            <w:r w:rsidRPr="00413CB7">
              <w:rPr>
                <w:szCs w:val="20"/>
              </w:rPr>
              <w:t>105.92</w:t>
            </w:r>
          </w:p>
        </w:tc>
        <w:tc>
          <w:tcPr>
            <w:tcW w:w="770" w:type="pct"/>
            <w:noWrap/>
            <w:hideMark/>
          </w:tcPr>
          <w:p w14:paraId="540731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1224FD" w14:textId="77777777" w:rsidR="00413CB7" w:rsidRPr="00413CB7" w:rsidRDefault="00413CB7" w:rsidP="00413CB7">
            <w:pPr>
              <w:spacing w:after="0"/>
              <w:jc w:val="right"/>
              <w:rPr>
                <w:szCs w:val="20"/>
              </w:rPr>
            </w:pPr>
            <w:r w:rsidRPr="00413CB7">
              <w:rPr>
                <w:szCs w:val="20"/>
              </w:rPr>
              <w:t>15.4.2013</w:t>
            </w:r>
          </w:p>
        </w:tc>
      </w:tr>
      <w:tr w:rsidR="00413CB7" w:rsidRPr="00413CB7" w14:paraId="4EB147EC" w14:textId="77777777" w:rsidTr="005B36B0">
        <w:trPr>
          <w:trHeight w:val="20"/>
        </w:trPr>
        <w:tc>
          <w:tcPr>
            <w:tcW w:w="1756" w:type="pct"/>
            <w:noWrap/>
            <w:hideMark/>
          </w:tcPr>
          <w:p w14:paraId="5E0E618D" w14:textId="77777777" w:rsidR="00413CB7" w:rsidRPr="00413CB7" w:rsidRDefault="00413CB7" w:rsidP="00413CB7">
            <w:pPr>
              <w:spacing w:after="0"/>
              <w:jc w:val="left"/>
              <w:rPr>
                <w:szCs w:val="20"/>
              </w:rPr>
            </w:pPr>
            <w:r w:rsidRPr="00413CB7">
              <w:rPr>
                <w:szCs w:val="20"/>
              </w:rPr>
              <w:t>Hot Peppers Cafe</w:t>
            </w:r>
          </w:p>
        </w:tc>
        <w:tc>
          <w:tcPr>
            <w:tcW w:w="1597" w:type="pct"/>
            <w:noWrap/>
            <w:hideMark/>
          </w:tcPr>
          <w:p w14:paraId="68C14D6A"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5AC3CAA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44144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E51DB3" w14:textId="77777777" w:rsidR="00413CB7" w:rsidRPr="00413CB7" w:rsidRDefault="00413CB7" w:rsidP="00413CB7">
            <w:pPr>
              <w:spacing w:after="0"/>
              <w:jc w:val="right"/>
              <w:rPr>
                <w:szCs w:val="20"/>
              </w:rPr>
            </w:pPr>
            <w:r w:rsidRPr="00413CB7">
              <w:rPr>
                <w:szCs w:val="20"/>
              </w:rPr>
              <w:t>28.5.2013</w:t>
            </w:r>
          </w:p>
        </w:tc>
      </w:tr>
      <w:tr w:rsidR="00413CB7" w:rsidRPr="00413CB7" w14:paraId="58358C95" w14:textId="77777777" w:rsidTr="005B36B0">
        <w:trPr>
          <w:trHeight w:val="20"/>
        </w:trPr>
        <w:tc>
          <w:tcPr>
            <w:tcW w:w="1756" w:type="pct"/>
            <w:noWrap/>
            <w:hideMark/>
          </w:tcPr>
          <w:p w14:paraId="02211828" w14:textId="77777777" w:rsidR="00413CB7" w:rsidRPr="00413CB7" w:rsidRDefault="00413CB7" w:rsidP="00413CB7">
            <w:pPr>
              <w:spacing w:after="0"/>
              <w:jc w:val="left"/>
              <w:rPr>
                <w:szCs w:val="20"/>
              </w:rPr>
            </w:pPr>
            <w:r w:rsidRPr="00413CB7">
              <w:rPr>
                <w:szCs w:val="20"/>
              </w:rPr>
              <w:t xml:space="preserve">Hua Yuan Int Pty Ltd </w:t>
            </w:r>
          </w:p>
        </w:tc>
        <w:tc>
          <w:tcPr>
            <w:tcW w:w="1597" w:type="pct"/>
            <w:noWrap/>
            <w:hideMark/>
          </w:tcPr>
          <w:p w14:paraId="4AA86DD4"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3A8A39CE" w14:textId="77777777" w:rsidR="00413CB7" w:rsidRPr="00413CB7" w:rsidRDefault="00413CB7" w:rsidP="00413CB7">
            <w:pPr>
              <w:spacing w:after="0"/>
              <w:ind w:right="113"/>
              <w:jc w:val="right"/>
              <w:rPr>
                <w:szCs w:val="20"/>
              </w:rPr>
            </w:pPr>
            <w:r w:rsidRPr="00413CB7">
              <w:rPr>
                <w:szCs w:val="20"/>
              </w:rPr>
              <w:t>72.60</w:t>
            </w:r>
          </w:p>
        </w:tc>
        <w:tc>
          <w:tcPr>
            <w:tcW w:w="770" w:type="pct"/>
            <w:noWrap/>
            <w:hideMark/>
          </w:tcPr>
          <w:p w14:paraId="63D871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955048" w14:textId="77777777" w:rsidR="00413CB7" w:rsidRPr="00413CB7" w:rsidRDefault="00413CB7" w:rsidP="00413CB7">
            <w:pPr>
              <w:spacing w:after="0"/>
              <w:jc w:val="right"/>
              <w:rPr>
                <w:szCs w:val="20"/>
              </w:rPr>
            </w:pPr>
            <w:r w:rsidRPr="00413CB7">
              <w:rPr>
                <w:szCs w:val="20"/>
              </w:rPr>
              <w:t>6.3.2014</w:t>
            </w:r>
          </w:p>
        </w:tc>
      </w:tr>
      <w:tr w:rsidR="00413CB7" w:rsidRPr="00413CB7" w14:paraId="22901C67" w14:textId="77777777" w:rsidTr="005B36B0">
        <w:trPr>
          <w:trHeight w:val="20"/>
        </w:trPr>
        <w:tc>
          <w:tcPr>
            <w:tcW w:w="1756" w:type="pct"/>
            <w:noWrap/>
            <w:hideMark/>
          </w:tcPr>
          <w:p w14:paraId="195F1356" w14:textId="77777777" w:rsidR="00413CB7" w:rsidRPr="00413CB7" w:rsidRDefault="00413CB7" w:rsidP="00413CB7">
            <w:pPr>
              <w:spacing w:after="0"/>
              <w:jc w:val="left"/>
              <w:rPr>
                <w:szCs w:val="20"/>
              </w:rPr>
            </w:pPr>
            <w:r w:rsidRPr="00413CB7">
              <w:rPr>
                <w:szCs w:val="20"/>
              </w:rPr>
              <w:t>Hugo Gutierrz</w:t>
            </w:r>
          </w:p>
        </w:tc>
        <w:tc>
          <w:tcPr>
            <w:tcW w:w="1597" w:type="pct"/>
            <w:noWrap/>
            <w:hideMark/>
          </w:tcPr>
          <w:p w14:paraId="6F759C10"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0DF0F924" w14:textId="77777777" w:rsidR="00413CB7" w:rsidRPr="00413CB7" w:rsidRDefault="00413CB7" w:rsidP="00413CB7">
            <w:pPr>
              <w:spacing w:after="0"/>
              <w:ind w:right="113"/>
              <w:jc w:val="right"/>
              <w:rPr>
                <w:szCs w:val="20"/>
              </w:rPr>
            </w:pPr>
            <w:r w:rsidRPr="00413CB7">
              <w:rPr>
                <w:szCs w:val="20"/>
              </w:rPr>
              <w:t>58.24</w:t>
            </w:r>
          </w:p>
        </w:tc>
        <w:tc>
          <w:tcPr>
            <w:tcW w:w="770" w:type="pct"/>
            <w:noWrap/>
            <w:hideMark/>
          </w:tcPr>
          <w:p w14:paraId="7092A0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16322F" w14:textId="77777777" w:rsidR="00413CB7" w:rsidRPr="00413CB7" w:rsidRDefault="00413CB7" w:rsidP="00413CB7">
            <w:pPr>
              <w:spacing w:after="0"/>
              <w:jc w:val="right"/>
              <w:rPr>
                <w:szCs w:val="20"/>
              </w:rPr>
            </w:pPr>
            <w:r w:rsidRPr="00413CB7">
              <w:rPr>
                <w:szCs w:val="20"/>
              </w:rPr>
              <w:t>22.1.2014</w:t>
            </w:r>
          </w:p>
        </w:tc>
      </w:tr>
      <w:tr w:rsidR="00413CB7" w:rsidRPr="00413CB7" w14:paraId="5A2BB8E6" w14:textId="77777777" w:rsidTr="005B36B0">
        <w:trPr>
          <w:trHeight w:val="20"/>
        </w:trPr>
        <w:tc>
          <w:tcPr>
            <w:tcW w:w="1756" w:type="pct"/>
            <w:noWrap/>
            <w:hideMark/>
          </w:tcPr>
          <w:p w14:paraId="0D9E6168" w14:textId="77777777" w:rsidR="00413CB7" w:rsidRPr="00413CB7" w:rsidRDefault="00413CB7" w:rsidP="00413CB7">
            <w:pPr>
              <w:spacing w:after="0"/>
              <w:jc w:val="left"/>
              <w:rPr>
                <w:szCs w:val="20"/>
              </w:rPr>
            </w:pPr>
            <w:r w:rsidRPr="00413CB7">
              <w:rPr>
                <w:szCs w:val="20"/>
              </w:rPr>
              <w:t>Hui Chung Hu</w:t>
            </w:r>
          </w:p>
        </w:tc>
        <w:tc>
          <w:tcPr>
            <w:tcW w:w="1597" w:type="pct"/>
            <w:noWrap/>
            <w:hideMark/>
          </w:tcPr>
          <w:p w14:paraId="100B78EC" w14:textId="77777777" w:rsidR="00413CB7" w:rsidRPr="00413CB7" w:rsidRDefault="00413CB7" w:rsidP="00413CB7">
            <w:pPr>
              <w:spacing w:after="0"/>
              <w:ind w:left="113"/>
              <w:jc w:val="left"/>
              <w:rPr>
                <w:szCs w:val="20"/>
              </w:rPr>
            </w:pPr>
            <w:r w:rsidRPr="00413CB7">
              <w:rPr>
                <w:szCs w:val="20"/>
              </w:rPr>
              <w:t>FIRLE, SA 5070</w:t>
            </w:r>
          </w:p>
        </w:tc>
        <w:tc>
          <w:tcPr>
            <w:tcW w:w="424" w:type="pct"/>
            <w:noWrap/>
            <w:hideMark/>
          </w:tcPr>
          <w:p w14:paraId="232ABAAC" w14:textId="77777777" w:rsidR="00413CB7" w:rsidRPr="00413CB7" w:rsidRDefault="00413CB7" w:rsidP="00413CB7">
            <w:pPr>
              <w:spacing w:after="0"/>
              <w:ind w:right="113"/>
              <w:jc w:val="right"/>
              <w:rPr>
                <w:szCs w:val="20"/>
              </w:rPr>
            </w:pPr>
            <w:r w:rsidRPr="00413CB7">
              <w:rPr>
                <w:szCs w:val="20"/>
              </w:rPr>
              <w:t>919.26</w:t>
            </w:r>
          </w:p>
        </w:tc>
        <w:tc>
          <w:tcPr>
            <w:tcW w:w="770" w:type="pct"/>
            <w:noWrap/>
            <w:hideMark/>
          </w:tcPr>
          <w:p w14:paraId="394810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A0A6CD" w14:textId="77777777" w:rsidR="00413CB7" w:rsidRPr="00413CB7" w:rsidRDefault="00413CB7" w:rsidP="00413CB7">
            <w:pPr>
              <w:spacing w:after="0"/>
              <w:jc w:val="right"/>
              <w:rPr>
                <w:szCs w:val="20"/>
              </w:rPr>
            </w:pPr>
            <w:r w:rsidRPr="00413CB7">
              <w:rPr>
                <w:szCs w:val="20"/>
              </w:rPr>
              <w:t>29.11.2013</w:t>
            </w:r>
          </w:p>
        </w:tc>
      </w:tr>
      <w:tr w:rsidR="00413CB7" w:rsidRPr="00413CB7" w14:paraId="054A1ED1" w14:textId="77777777" w:rsidTr="005B36B0">
        <w:trPr>
          <w:trHeight w:val="20"/>
        </w:trPr>
        <w:tc>
          <w:tcPr>
            <w:tcW w:w="1756" w:type="pct"/>
            <w:noWrap/>
            <w:hideMark/>
          </w:tcPr>
          <w:p w14:paraId="5A6132C2" w14:textId="77777777" w:rsidR="00413CB7" w:rsidRPr="00413CB7" w:rsidRDefault="00413CB7" w:rsidP="00413CB7">
            <w:pPr>
              <w:spacing w:after="0"/>
              <w:jc w:val="left"/>
              <w:rPr>
                <w:szCs w:val="20"/>
              </w:rPr>
            </w:pPr>
            <w:r w:rsidRPr="00413CB7">
              <w:rPr>
                <w:szCs w:val="20"/>
              </w:rPr>
              <w:t>Hui Ping Leong</w:t>
            </w:r>
          </w:p>
        </w:tc>
        <w:tc>
          <w:tcPr>
            <w:tcW w:w="1597" w:type="pct"/>
            <w:noWrap/>
            <w:hideMark/>
          </w:tcPr>
          <w:p w14:paraId="5DE52932"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3B6A5282" w14:textId="77777777" w:rsidR="00413CB7" w:rsidRPr="00413CB7" w:rsidRDefault="00413CB7" w:rsidP="00413CB7">
            <w:pPr>
              <w:spacing w:after="0"/>
              <w:ind w:right="113"/>
              <w:jc w:val="right"/>
              <w:rPr>
                <w:szCs w:val="20"/>
              </w:rPr>
            </w:pPr>
            <w:r w:rsidRPr="00413CB7">
              <w:rPr>
                <w:szCs w:val="20"/>
              </w:rPr>
              <w:t>157.49</w:t>
            </w:r>
          </w:p>
        </w:tc>
        <w:tc>
          <w:tcPr>
            <w:tcW w:w="770" w:type="pct"/>
            <w:noWrap/>
            <w:hideMark/>
          </w:tcPr>
          <w:p w14:paraId="78EC1B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F7E648" w14:textId="77777777" w:rsidR="00413CB7" w:rsidRPr="00413CB7" w:rsidRDefault="00413CB7" w:rsidP="00413CB7">
            <w:pPr>
              <w:spacing w:after="0"/>
              <w:jc w:val="right"/>
              <w:rPr>
                <w:szCs w:val="20"/>
              </w:rPr>
            </w:pPr>
            <w:r w:rsidRPr="00413CB7">
              <w:rPr>
                <w:szCs w:val="20"/>
              </w:rPr>
              <w:t>25.6.2014</w:t>
            </w:r>
          </w:p>
        </w:tc>
      </w:tr>
      <w:tr w:rsidR="00413CB7" w:rsidRPr="00413CB7" w14:paraId="116BF29C" w14:textId="77777777" w:rsidTr="005B36B0">
        <w:trPr>
          <w:trHeight w:val="20"/>
        </w:trPr>
        <w:tc>
          <w:tcPr>
            <w:tcW w:w="1756" w:type="pct"/>
            <w:noWrap/>
            <w:hideMark/>
          </w:tcPr>
          <w:p w14:paraId="078CF66B" w14:textId="77777777" w:rsidR="00413CB7" w:rsidRPr="00413CB7" w:rsidRDefault="00413CB7" w:rsidP="00413CB7">
            <w:pPr>
              <w:spacing w:after="0"/>
              <w:jc w:val="left"/>
              <w:rPr>
                <w:szCs w:val="20"/>
              </w:rPr>
            </w:pPr>
            <w:r w:rsidRPr="00413CB7">
              <w:rPr>
                <w:szCs w:val="20"/>
              </w:rPr>
              <w:t xml:space="preserve">Hummingbird Hair </w:t>
            </w:r>
          </w:p>
        </w:tc>
        <w:tc>
          <w:tcPr>
            <w:tcW w:w="1597" w:type="pct"/>
            <w:noWrap/>
            <w:hideMark/>
          </w:tcPr>
          <w:p w14:paraId="45D62D14" w14:textId="77777777"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14:paraId="448C39AC" w14:textId="77777777" w:rsidR="00413CB7" w:rsidRPr="00413CB7" w:rsidRDefault="00413CB7" w:rsidP="00413CB7">
            <w:pPr>
              <w:spacing w:after="0"/>
              <w:ind w:right="113"/>
              <w:jc w:val="right"/>
              <w:rPr>
                <w:szCs w:val="20"/>
              </w:rPr>
            </w:pPr>
            <w:r w:rsidRPr="00413CB7">
              <w:rPr>
                <w:szCs w:val="20"/>
              </w:rPr>
              <w:t>29.52</w:t>
            </w:r>
          </w:p>
        </w:tc>
        <w:tc>
          <w:tcPr>
            <w:tcW w:w="770" w:type="pct"/>
            <w:noWrap/>
            <w:hideMark/>
          </w:tcPr>
          <w:p w14:paraId="528D5A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D29A08" w14:textId="77777777" w:rsidR="00413CB7" w:rsidRPr="00413CB7" w:rsidRDefault="00413CB7" w:rsidP="00413CB7">
            <w:pPr>
              <w:spacing w:after="0"/>
              <w:jc w:val="right"/>
              <w:rPr>
                <w:szCs w:val="20"/>
              </w:rPr>
            </w:pPr>
            <w:r w:rsidRPr="00413CB7">
              <w:rPr>
                <w:szCs w:val="20"/>
              </w:rPr>
              <w:t>21.10.2014</w:t>
            </w:r>
          </w:p>
        </w:tc>
      </w:tr>
      <w:tr w:rsidR="00413CB7" w:rsidRPr="00413CB7" w14:paraId="4BBFD014" w14:textId="77777777" w:rsidTr="005B36B0">
        <w:trPr>
          <w:trHeight w:val="20"/>
        </w:trPr>
        <w:tc>
          <w:tcPr>
            <w:tcW w:w="1756" w:type="pct"/>
            <w:noWrap/>
            <w:hideMark/>
          </w:tcPr>
          <w:p w14:paraId="75470C02" w14:textId="77777777" w:rsidR="00413CB7" w:rsidRPr="00413CB7" w:rsidRDefault="00413CB7" w:rsidP="00413CB7">
            <w:pPr>
              <w:spacing w:after="0"/>
              <w:jc w:val="left"/>
              <w:rPr>
                <w:szCs w:val="20"/>
              </w:rPr>
            </w:pPr>
            <w:r w:rsidRPr="00413CB7">
              <w:rPr>
                <w:szCs w:val="20"/>
              </w:rPr>
              <w:t>Hung-Shuan Lin</w:t>
            </w:r>
          </w:p>
        </w:tc>
        <w:tc>
          <w:tcPr>
            <w:tcW w:w="1597" w:type="pct"/>
            <w:noWrap/>
            <w:hideMark/>
          </w:tcPr>
          <w:p w14:paraId="41A4918D"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6170AC8E" w14:textId="77777777" w:rsidR="00413CB7" w:rsidRPr="00413CB7" w:rsidRDefault="00413CB7" w:rsidP="00413CB7">
            <w:pPr>
              <w:spacing w:after="0"/>
              <w:ind w:right="113"/>
              <w:jc w:val="right"/>
              <w:rPr>
                <w:szCs w:val="20"/>
              </w:rPr>
            </w:pPr>
            <w:r w:rsidRPr="00413CB7">
              <w:rPr>
                <w:szCs w:val="20"/>
              </w:rPr>
              <w:t>137.04</w:t>
            </w:r>
          </w:p>
        </w:tc>
        <w:tc>
          <w:tcPr>
            <w:tcW w:w="770" w:type="pct"/>
            <w:noWrap/>
            <w:hideMark/>
          </w:tcPr>
          <w:p w14:paraId="3A98B7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CD22E1" w14:textId="77777777" w:rsidR="00413CB7" w:rsidRPr="00413CB7" w:rsidRDefault="00413CB7" w:rsidP="00413CB7">
            <w:pPr>
              <w:spacing w:after="0"/>
              <w:jc w:val="right"/>
              <w:rPr>
                <w:szCs w:val="20"/>
              </w:rPr>
            </w:pPr>
            <w:r w:rsidRPr="00413CB7">
              <w:rPr>
                <w:szCs w:val="20"/>
              </w:rPr>
              <w:t>3.6.2013</w:t>
            </w:r>
          </w:p>
        </w:tc>
      </w:tr>
      <w:tr w:rsidR="00413CB7" w:rsidRPr="00413CB7" w14:paraId="621DD103" w14:textId="77777777" w:rsidTr="005B36B0">
        <w:trPr>
          <w:trHeight w:val="20"/>
        </w:trPr>
        <w:tc>
          <w:tcPr>
            <w:tcW w:w="1756" w:type="pct"/>
            <w:noWrap/>
            <w:hideMark/>
          </w:tcPr>
          <w:p w14:paraId="189E6DE7" w14:textId="77777777" w:rsidR="00413CB7" w:rsidRPr="00413CB7" w:rsidRDefault="00413CB7" w:rsidP="00413CB7">
            <w:pPr>
              <w:spacing w:after="0"/>
              <w:jc w:val="left"/>
              <w:rPr>
                <w:szCs w:val="20"/>
              </w:rPr>
            </w:pPr>
            <w:r w:rsidRPr="00413CB7">
              <w:rPr>
                <w:szCs w:val="20"/>
              </w:rPr>
              <w:t>Huong Nguyen</w:t>
            </w:r>
          </w:p>
        </w:tc>
        <w:tc>
          <w:tcPr>
            <w:tcW w:w="1597" w:type="pct"/>
            <w:noWrap/>
            <w:hideMark/>
          </w:tcPr>
          <w:p w14:paraId="10EAFA35"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218D7B14" w14:textId="77777777" w:rsidR="00413CB7" w:rsidRPr="00413CB7" w:rsidRDefault="00413CB7" w:rsidP="00413CB7">
            <w:pPr>
              <w:spacing w:after="0"/>
              <w:ind w:right="113"/>
              <w:jc w:val="right"/>
              <w:rPr>
                <w:szCs w:val="20"/>
              </w:rPr>
            </w:pPr>
            <w:r w:rsidRPr="00413CB7">
              <w:rPr>
                <w:szCs w:val="20"/>
              </w:rPr>
              <w:t>82.43</w:t>
            </w:r>
          </w:p>
        </w:tc>
        <w:tc>
          <w:tcPr>
            <w:tcW w:w="770" w:type="pct"/>
            <w:noWrap/>
            <w:hideMark/>
          </w:tcPr>
          <w:p w14:paraId="4BB76E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07D25B" w14:textId="77777777" w:rsidR="00413CB7" w:rsidRPr="00413CB7" w:rsidRDefault="00413CB7" w:rsidP="00413CB7">
            <w:pPr>
              <w:spacing w:after="0"/>
              <w:jc w:val="right"/>
              <w:rPr>
                <w:szCs w:val="20"/>
              </w:rPr>
            </w:pPr>
            <w:r w:rsidRPr="00413CB7">
              <w:rPr>
                <w:szCs w:val="20"/>
              </w:rPr>
              <w:t>29.4.2014</w:t>
            </w:r>
          </w:p>
        </w:tc>
      </w:tr>
      <w:tr w:rsidR="00413CB7" w:rsidRPr="00413CB7" w14:paraId="77CB694C" w14:textId="77777777" w:rsidTr="005B36B0">
        <w:trPr>
          <w:trHeight w:val="20"/>
        </w:trPr>
        <w:tc>
          <w:tcPr>
            <w:tcW w:w="1756" w:type="pct"/>
            <w:noWrap/>
            <w:hideMark/>
          </w:tcPr>
          <w:p w14:paraId="2CE845C5" w14:textId="77777777" w:rsidR="00413CB7" w:rsidRPr="00413CB7" w:rsidRDefault="00413CB7" w:rsidP="00413CB7">
            <w:pPr>
              <w:spacing w:after="0"/>
              <w:jc w:val="left"/>
              <w:rPr>
                <w:szCs w:val="20"/>
              </w:rPr>
            </w:pPr>
            <w:r w:rsidRPr="00413CB7">
              <w:rPr>
                <w:szCs w:val="20"/>
              </w:rPr>
              <w:t>Huseyan Gures</w:t>
            </w:r>
          </w:p>
        </w:tc>
        <w:tc>
          <w:tcPr>
            <w:tcW w:w="1597" w:type="pct"/>
            <w:noWrap/>
            <w:hideMark/>
          </w:tcPr>
          <w:p w14:paraId="65C95CB3"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78F61976" w14:textId="77777777" w:rsidR="00413CB7" w:rsidRPr="00413CB7" w:rsidRDefault="00413CB7" w:rsidP="00413CB7">
            <w:pPr>
              <w:spacing w:after="0"/>
              <w:ind w:right="113"/>
              <w:jc w:val="right"/>
              <w:rPr>
                <w:szCs w:val="20"/>
              </w:rPr>
            </w:pPr>
            <w:r w:rsidRPr="00413CB7">
              <w:rPr>
                <w:szCs w:val="20"/>
              </w:rPr>
              <w:t>35.56</w:t>
            </w:r>
          </w:p>
        </w:tc>
        <w:tc>
          <w:tcPr>
            <w:tcW w:w="770" w:type="pct"/>
            <w:noWrap/>
            <w:hideMark/>
          </w:tcPr>
          <w:p w14:paraId="143BCD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3F4874" w14:textId="77777777" w:rsidR="00413CB7" w:rsidRPr="00413CB7" w:rsidRDefault="00413CB7" w:rsidP="00413CB7">
            <w:pPr>
              <w:spacing w:after="0"/>
              <w:jc w:val="right"/>
              <w:rPr>
                <w:szCs w:val="20"/>
              </w:rPr>
            </w:pPr>
            <w:r w:rsidRPr="00413CB7">
              <w:rPr>
                <w:szCs w:val="20"/>
              </w:rPr>
              <w:t>3.4.2013</w:t>
            </w:r>
          </w:p>
        </w:tc>
      </w:tr>
      <w:tr w:rsidR="00413CB7" w:rsidRPr="00413CB7" w14:paraId="3EB4DE18" w14:textId="77777777" w:rsidTr="005B36B0">
        <w:trPr>
          <w:trHeight w:val="20"/>
        </w:trPr>
        <w:tc>
          <w:tcPr>
            <w:tcW w:w="1756" w:type="pct"/>
            <w:noWrap/>
            <w:hideMark/>
          </w:tcPr>
          <w:p w14:paraId="51937CAC" w14:textId="77777777" w:rsidR="00413CB7" w:rsidRPr="00413CB7" w:rsidRDefault="00413CB7" w:rsidP="00413CB7">
            <w:pPr>
              <w:spacing w:after="0"/>
              <w:jc w:val="left"/>
              <w:rPr>
                <w:szCs w:val="20"/>
              </w:rPr>
            </w:pPr>
            <w:r w:rsidRPr="00413CB7">
              <w:rPr>
                <w:szCs w:val="20"/>
              </w:rPr>
              <w:t>Hussain Akbari</w:t>
            </w:r>
          </w:p>
        </w:tc>
        <w:tc>
          <w:tcPr>
            <w:tcW w:w="1597" w:type="pct"/>
            <w:noWrap/>
            <w:hideMark/>
          </w:tcPr>
          <w:p w14:paraId="2222BA43" w14:textId="77777777"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14:paraId="295065C5" w14:textId="77777777" w:rsidR="00413CB7" w:rsidRPr="00413CB7" w:rsidRDefault="00413CB7" w:rsidP="00413CB7">
            <w:pPr>
              <w:spacing w:after="0"/>
              <w:ind w:right="113"/>
              <w:jc w:val="right"/>
              <w:rPr>
                <w:szCs w:val="20"/>
              </w:rPr>
            </w:pPr>
            <w:r w:rsidRPr="00413CB7">
              <w:rPr>
                <w:szCs w:val="20"/>
              </w:rPr>
              <w:t>46.17</w:t>
            </w:r>
          </w:p>
        </w:tc>
        <w:tc>
          <w:tcPr>
            <w:tcW w:w="770" w:type="pct"/>
            <w:noWrap/>
            <w:hideMark/>
          </w:tcPr>
          <w:p w14:paraId="0C5D10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56B6EF" w14:textId="77777777" w:rsidR="00413CB7" w:rsidRPr="00413CB7" w:rsidRDefault="00413CB7" w:rsidP="00413CB7">
            <w:pPr>
              <w:spacing w:after="0"/>
              <w:jc w:val="right"/>
              <w:rPr>
                <w:szCs w:val="20"/>
              </w:rPr>
            </w:pPr>
            <w:r w:rsidRPr="00413CB7">
              <w:rPr>
                <w:szCs w:val="20"/>
              </w:rPr>
              <w:t>2.9.2014</w:t>
            </w:r>
          </w:p>
        </w:tc>
      </w:tr>
      <w:tr w:rsidR="00413CB7" w:rsidRPr="00413CB7" w14:paraId="68056D05" w14:textId="77777777" w:rsidTr="005B36B0">
        <w:trPr>
          <w:trHeight w:val="20"/>
        </w:trPr>
        <w:tc>
          <w:tcPr>
            <w:tcW w:w="1756" w:type="pct"/>
            <w:noWrap/>
            <w:hideMark/>
          </w:tcPr>
          <w:p w14:paraId="3BB90E71" w14:textId="77777777" w:rsidR="00413CB7" w:rsidRPr="00413CB7" w:rsidRDefault="00413CB7" w:rsidP="00413CB7">
            <w:pPr>
              <w:spacing w:after="0"/>
              <w:jc w:val="left"/>
              <w:rPr>
                <w:szCs w:val="20"/>
              </w:rPr>
            </w:pPr>
            <w:r w:rsidRPr="00413CB7">
              <w:rPr>
                <w:szCs w:val="20"/>
              </w:rPr>
              <w:t>Hussain Alrabie</w:t>
            </w:r>
          </w:p>
        </w:tc>
        <w:tc>
          <w:tcPr>
            <w:tcW w:w="1597" w:type="pct"/>
            <w:noWrap/>
            <w:hideMark/>
          </w:tcPr>
          <w:p w14:paraId="456BE914" w14:textId="77777777" w:rsidR="00413CB7" w:rsidRPr="00413CB7" w:rsidRDefault="00413CB7" w:rsidP="00413CB7">
            <w:pPr>
              <w:spacing w:after="0"/>
              <w:ind w:left="113"/>
              <w:jc w:val="left"/>
              <w:rPr>
                <w:szCs w:val="20"/>
              </w:rPr>
            </w:pPr>
            <w:r w:rsidRPr="00413CB7">
              <w:rPr>
                <w:szCs w:val="20"/>
              </w:rPr>
              <w:t>PASADENA, SA 5042</w:t>
            </w:r>
          </w:p>
        </w:tc>
        <w:tc>
          <w:tcPr>
            <w:tcW w:w="424" w:type="pct"/>
            <w:noWrap/>
            <w:hideMark/>
          </w:tcPr>
          <w:p w14:paraId="57D990E9" w14:textId="77777777" w:rsidR="00413CB7" w:rsidRPr="00413CB7" w:rsidRDefault="00413CB7" w:rsidP="00413CB7">
            <w:pPr>
              <w:spacing w:after="0"/>
              <w:ind w:right="113"/>
              <w:jc w:val="right"/>
              <w:rPr>
                <w:szCs w:val="20"/>
              </w:rPr>
            </w:pPr>
            <w:r w:rsidRPr="00413CB7">
              <w:rPr>
                <w:szCs w:val="20"/>
              </w:rPr>
              <w:t>17.78</w:t>
            </w:r>
          </w:p>
        </w:tc>
        <w:tc>
          <w:tcPr>
            <w:tcW w:w="770" w:type="pct"/>
            <w:noWrap/>
            <w:hideMark/>
          </w:tcPr>
          <w:p w14:paraId="5099230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E151A2" w14:textId="77777777" w:rsidR="00413CB7" w:rsidRPr="00413CB7" w:rsidRDefault="00413CB7" w:rsidP="00413CB7">
            <w:pPr>
              <w:spacing w:after="0"/>
              <w:jc w:val="right"/>
              <w:rPr>
                <w:szCs w:val="20"/>
              </w:rPr>
            </w:pPr>
            <w:r w:rsidRPr="00413CB7">
              <w:rPr>
                <w:szCs w:val="20"/>
              </w:rPr>
              <w:t>8.6.2013</w:t>
            </w:r>
          </w:p>
        </w:tc>
      </w:tr>
      <w:tr w:rsidR="00413CB7" w:rsidRPr="00413CB7" w14:paraId="611B6B30" w14:textId="77777777" w:rsidTr="005B36B0">
        <w:trPr>
          <w:trHeight w:val="20"/>
        </w:trPr>
        <w:tc>
          <w:tcPr>
            <w:tcW w:w="1756" w:type="pct"/>
            <w:noWrap/>
            <w:hideMark/>
          </w:tcPr>
          <w:p w14:paraId="3334495C" w14:textId="77777777" w:rsidR="00413CB7" w:rsidRPr="00413CB7" w:rsidRDefault="00413CB7" w:rsidP="00413CB7">
            <w:pPr>
              <w:spacing w:after="0"/>
              <w:jc w:val="left"/>
              <w:rPr>
                <w:szCs w:val="20"/>
              </w:rPr>
            </w:pPr>
            <w:r w:rsidRPr="00413CB7">
              <w:rPr>
                <w:szCs w:val="20"/>
              </w:rPr>
              <w:t>Hussein Ahmad Baqer</w:t>
            </w:r>
          </w:p>
        </w:tc>
        <w:tc>
          <w:tcPr>
            <w:tcW w:w="1597" w:type="pct"/>
            <w:noWrap/>
            <w:hideMark/>
          </w:tcPr>
          <w:p w14:paraId="77EF2184" w14:textId="77777777" w:rsidR="00413CB7" w:rsidRPr="00413CB7" w:rsidRDefault="00413CB7" w:rsidP="00413CB7">
            <w:pPr>
              <w:spacing w:after="0"/>
              <w:ind w:left="113"/>
              <w:jc w:val="left"/>
              <w:rPr>
                <w:szCs w:val="20"/>
              </w:rPr>
            </w:pPr>
            <w:r w:rsidRPr="00413CB7">
              <w:rPr>
                <w:szCs w:val="20"/>
              </w:rPr>
              <w:t>ROYSTON PARK, SA 5070</w:t>
            </w:r>
          </w:p>
        </w:tc>
        <w:tc>
          <w:tcPr>
            <w:tcW w:w="424" w:type="pct"/>
            <w:noWrap/>
            <w:hideMark/>
          </w:tcPr>
          <w:p w14:paraId="2BE5AFA7" w14:textId="77777777" w:rsidR="00413CB7" w:rsidRPr="00413CB7" w:rsidRDefault="00413CB7" w:rsidP="00413CB7">
            <w:pPr>
              <w:spacing w:after="0"/>
              <w:ind w:right="113"/>
              <w:jc w:val="right"/>
              <w:rPr>
                <w:szCs w:val="20"/>
              </w:rPr>
            </w:pPr>
            <w:r w:rsidRPr="00413CB7">
              <w:rPr>
                <w:szCs w:val="20"/>
              </w:rPr>
              <w:t>10.94</w:t>
            </w:r>
          </w:p>
        </w:tc>
        <w:tc>
          <w:tcPr>
            <w:tcW w:w="770" w:type="pct"/>
            <w:noWrap/>
            <w:hideMark/>
          </w:tcPr>
          <w:p w14:paraId="259066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B22AA9" w14:textId="77777777" w:rsidR="00413CB7" w:rsidRPr="00413CB7" w:rsidRDefault="00413CB7" w:rsidP="00413CB7">
            <w:pPr>
              <w:spacing w:after="0"/>
              <w:jc w:val="right"/>
              <w:rPr>
                <w:szCs w:val="20"/>
              </w:rPr>
            </w:pPr>
            <w:r w:rsidRPr="00413CB7">
              <w:rPr>
                <w:szCs w:val="20"/>
              </w:rPr>
              <w:t>15.9.2014</w:t>
            </w:r>
          </w:p>
        </w:tc>
      </w:tr>
      <w:tr w:rsidR="00413CB7" w:rsidRPr="00413CB7" w14:paraId="18FF2CB6" w14:textId="77777777" w:rsidTr="005B36B0">
        <w:trPr>
          <w:trHeight w:val="20"/>
        </w:trPr>
        <w:tc>
          <w:tcPr>
            <w:tcW w:w="1756" w:type="pct"/>
            <w:noWrap/>
            <w:hideMark/>
          </w:tcPr>
          <w:p w14:paraId="73EBE973" w14:textId="77777777" w:rsidR="00413CB7" w:rsidRPr="00413CB7" w:rsidRDefault="00413CB7" w:rsidP="00413CB7">
            <w:pPr>
              <w:spacing w:after="0"/>
              <w:jc w:val="left"/>
              <w:rPr>
                <w:szCs w:val="20"/>
              </w:rPr>
            </w:pPr>
            <w:r w:rsidRPr="00413CB7">
              <w:rPr>
                <w:szCs w:val="20"/>
              </w:rPr>
              <w:t>Huyen Xuan</w:t>
            </w:r>
          </w:p>
        </w:tc>
        <w:tc>
          <w:tcPr>
            <w:tcW w:w="1597" w:type="pct"/>
            <w:noWrap/>
            <w:hideMark/>
          </w:tcPr>
          <w:p w14:paraId="3C67D8E3"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76F85CE5" w14:textId="77777777" w:rsidR="00413CB7" w:rsidRPr="00413CB7" w:rsidRDefault="00413CB7" w:rsidP="00413CB7">
            <w:pPr>
              <w:spacing w:after="0"/>
              <w:ind w:right="113"/>
              <w:jc w:val="right"/>
              <w:rPr>
                <w:szCs w:val="20"/>
              </w:rPr>
            </w:pPr>
            <w:r w:rsidRPr="00413CB7">
              <w:rPr>
                <w:szCs w:val="20"/>
              </w:rPr>
              <w:t>45.09</w:t>
            </w:r>
          </w:p>
        </w:tc>
        <w:tc>
          <w:tcPr>
            <w:tcW w:w="770" w:type="pct"/>
            <w:noWrap/>
            <w:hideMark/>
          </w:tcPr>
          <w:p w14:paraId="3110B4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EE4CA4" w14:textId="77777777" w:rsidR="00413CB7" w:rsidRPr="00413CB7" w:rsidRDefault="00413CB7" w:rsidP="00413CB7">
            <w:pPr>
              <w:spacing w:after="0"/>
              <w:jc w:val="right"/>
              <w:rPr>
                <w:szCs w:val="20"/>
              </w:rPr>
            </w:pPr>
            <w:r w:rsidRPr="00413CB7">
              <w:rPr>
                <w:szCs w:val="20"/>
              </w:rPr>
              <w:t>21.2.2013</w:t>
            </w:r>
          </w:p>
        </w:tc>
      </w:tr>
      <w:tr w:rsidR="00413CB7" w:rsidRPr="00413CB7" w14:paraId="702C2C2F" w14:textId="77777777" w:rsidTr="005B36B0">
        <w:trPr>
          <w:trHeight w:val="20"/>
        </w:trPr>
        <w:tc>
          <w:tcPr>
            <w:tcW w:w="1756" w:type="pct"/>
            <w:noWrap/>
            <w:hideMark/>
          </w:tcPr>
          <w:p w14:paraId="106302A2" w14:textId="77777777" w:rsidR="00413CB7" w:rsidRPr="00413CB7" w:rsidRDefault="00413CB7" w:rsidP="00413CB7">
            <w:pPr>
              <w:spacing w:after="0"/>
              <w:jc w:val="left"/>
              <w:rPr>
                <w:szCs w:val="20"/>
              </w:rPr>
            </w:pPr>
            <w:r w:rsidRPr="00413CB7">
              <w:rPr>
                <w:szCs w:val="20"/>
              </w:rPr>
              <w:t>Hyun Jue Lee</w:t>
            </w:r>
          </w:p>
        </w:tc>
        <w:tc>
          <w:tcPr>
            <w:tcW w:w="1597" w:type="pct"/>
            <w:noWrap/>
            <w:hideMark/>
          </w:tcPr>
          <w:p w14:paraId="4168C363" w14:textId="77777777" w:rsidR="00413CB7" w:rsidRPr="00413CB7" w:rsidRDefault="00413CB7" w:rsidP="00413CB7">
            <w:pPr>
              <w:spacing w:after="0"/>
              <w:ind w:left="113"/>
              <w:jc w:val="left"/>
              <w:rPr>
                <w:szCs w:val="20"/>
              </w:rPr>
            </w:pPr>
            <w:r w:rsidRPr="00413CB7">
              <w:rPr>
                <w:szCs w:val="20"/>
              </w:rPr>
              <w:t>BURNSIDE, SA 5066</w:t>
            </w:r>
          </w:p>
        </w:tc>
        <w:tc>
          <w:tcPr>
            <w:tcW w:w="424" w:type="pct"/>
            <w:noWrap/>
            <w:hideMark/>
          </w:tcPr>
          <w:p w14:paraId="6B1C9231" w14:textId="77777777" w:rsidR="00413CB7" w:rsidRPr="00413CB7" w:rsidRDefault="00413CB7" w:rsidP="00413CB7">
            <w:pPr>
              <w:spacing w:after="0"/>
              <w:ind w:right="113"/>
              <w:jc w:val="right"/>
              <w:rPr>
                <w:szCs w:val="20"/>
              </w:rPr>
            </w:pPr>
            <w:r w:rsidRPr="00413CB7">
              <w:rPr>
                <w:szCs w:val="20"/>
              </w:rPr>
              <w:t>86.32</w:t>
            </w:r>
          </w:p>
        </w:tc>
        <w:tc>
          <w:tcPr>
            <w:tcW w:w="770" w:type="pct"/>
            <w:noWrap/>
            <w:hideMark/>
          </w:tcPr>
          <w:p w14:paraId="42214A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415A26" w14:textId="77777777" w:rsidR="00413CB7" w:rsidRPr="00413CB7" w:rsidRDefault="00413CB7" w:rsidP="00413CB7">
            <w:pPr>
              <w:spacing w:after="0"/>
              <w:jc w:val="right"/>
              <w:rPr>
                <w:szCs w:val="20"/>
              </w:rPr>
            </w:pPr>
            <w:r w:rsidRPr="00413CB7">
              <w:rPr>
                <w:szCs w:val="20"/>
              </w:rPr>
              <w:t>27.5.2013</w:t>
            </w:r>
          </w:p>
        </w:tc>
      </w:tr>
      <w:tr w:rsidR="00413CB7" w:rsidRPr="00413CB7" w14:paraId="15B210BE" w14:textId="77777777" w:rsidTr="005B36B0">
        <w:trPr>
          <w:trHeight w:val="20"/>
        </w:trPr>
        <w:tc>
          <w:tcPr>
            <w:tcW w:w="1756" w:type="pct"/>
            <w:noWrap/>
            <w:hideMark/>
          </w:tcPr>
          <w:p w14:paraId="69A7F2BE" w14:textId="77777777" w:rsidR="00413CB7" w:rsidRPr="00413CB7" w:rsidRDefault="00413CB7" w:rsidP="00413CB7">
            <w:pPr>
              <w:spacing w:after="0"/>
              <w:jc w:val="left"/>
              <w:rPr>
                <w:szCs w:val="20"/>
              </w:rPr>
            </w:pPr>
            <w:r w:rsidRPr="00413CB7">
              <w:rPr>
                <w:szCs w:val="20"/>
              </w:rPr>
              <w:t>Hyunho Lee</w:t>
            </w:r>
          </w:p>
        </w:tc>
        <w:tc>
          <w:tcPr>
            <w:tcW w:w="1597" w:type="pct"/>
            <w:noWrap/>
            <w:hideMark/>
          </w:tcPr>
          <w:p w14:paraId="6B1863F9"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1C03873" w14:textId="77777777" w:rsidR="00413CB7" w:rsidRPr="00413CB7" w:rsidRDefault="00413CB7" w:rsidP="00413CB7">
            <w:pPr>
              <w:spacing w:after="0"/>
              <w:ind w:right="113"/>
              <w:jc w:val="right"/>
              <w:rPr>
                <w:szCs w:val="20"/>
              </w:rPr>
            </w:pPr>
            <w:r w:rsidRPr="00413CB7">
              <w:rPr>
                <w:szCs w:val="20"/>
              </w:rPr>
              <w:t>17.82</w:t>
            </w:r>
          </w:p>
        </w:tc>
        <w:tc>
          <w:tcPr>
            <w:tcW w:w="770" w:type="pct"/>
            <w:noWrap/>
            <w:hideMark/>
          </w:tcPr>
          <w:p w14:paraId="66426A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F59DC3" w14:textId="77777777" w:rsidR="00413CB7" w:rsidRPr="00413CB7" w:rsidRDefault="00413CB7" w:rsidP="00413CB7">
            <w:pPr>
              <w:spacing w:after="0"/>
              <w:jc w:val="right"/>
              <w:rPr>
                <w:szCs w:val="20"/>
              </w:rPr>
            </w:pPr>
            <w:r w:rsidRPr="00413CB7">
              <w:rPr>
                <w:szCs w:val="20"/>
              </w:rPr>
              <w:t>5.3.2013</w:t>
            </w:r>
          </w:p>
        </w:tc>
      </w:tr>
      <w:tr w:rsidR="00413CB7" w:rsidRPr="00413CB7" w14:paraId="5B9795A1" w14:textId="77777777" w:rsidTr="005B36B0">
        <w:trPr>
          <w:trHeight w:val="20"/>
        </w:trPr>
        <w:tc>
          <w:tcPr>
            <w:tcW w:w="1756" w:type="pct"/>
            <w:noWrap/>
            <w:hideMark/>
          </w:tcPr>
          <w:p w14:paraId="6B3906C3" w14:textId="77777777" w:rsidR="00413CB7" w:rsidRPr="00413CB7" w:rsidRDefault="00413CB7" w:rsidP="00413CB7">
            <w:pPr>
              <w:spacing w:after="0"/>
              <w:jc w:val="left"/>
              <w:rPr>
                <w:szCs w:val="20"/>
              </w:rPr>
            </w:pPr>
            <w:r w:rsidRPr="00413CB7">
              <w:rPr>
                <w:szCs w:val="20"/>
              </w:rPr>
              <w:t>I Ambrosini</w:t>
            </w:r>
          </w:p>
        </w:tc>
        <w:tc>
          <w:tcPr>
            <w:tcW w:w="1597" w:type="pct"/>
            <w:noWrap/>
            <w:hideMark/>
          </w:tcPr>
          <w:p w14:paraId="05C55A75" w14:textId="77777777" w:rsidR="00413CB7" w:rsidRPr="00413CB7" w:rsidRDefault="00413CB7" w:rsidP="00413CB7">
            <w:pPr>
              <w:spacing w:after="0"/>
              <w:ind w:left="113"/>
              <w:jc w:val="left"/>
              <w:rPr>
                <w:szCs w:val="20"/>
              </w:rPr>
            </w:pPr>
            <w:r w:rsidRPr="00413CB7">
              <w:rPr>
                <w:szCs w:val="20"/>
              </w:rPr>
              <w:t>MARRYATVILLE, SA 5068</w:t>
            </w:r>
          </w:p>
        </w:tc>
        <w:tc>
          <w:tcPr>
            <w:tcW w:w="424" w:type="pct"/>
            <w:noWrap/>
            <w:hideMark/>
          </w:tcPr>
          <w:p w14:paraId="7F2BF877"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54E7F5C0" w14:textId="77777777" w:rsidR="00413CB7" w:rsidRPr="00413CB7" w:rsidRDefault="00413CB7" w:rsidP="00413CB7">
            <w:pPr>
              <w:spacing w:after="0"/>
              <w:ind w:left="170"/>
              <w:jc w:val="left"/>
              <w:rPr>
                <w:szCs w:val="20"/>
              </w:rPr>
            </w:pPr>
            <w:r w:rsidRPr="00413CB7">
              <w:rPr>
                <w:szCs w:val="20"/>
              </w:rPr>
              <w:t>Refund 179507</w:t>
            </w:r>
          </w:p>
        </w:tc>
        <w:tc>
          <w:tcPr>
            <w:tcW w:w="453" w:type="pct"/>
            <w:noWrap/>
            <w:hideMark/>
          </w:tcPr>
          <w:p w14:paraId="61CB9ECA" w14:textId="77777777" w:rsidR="00413CB7" w:rsidRPr="00413CB7" w:rsidRDefault="00413CB7" w:rsidP="00413CB7">
            <w:pPr>
              <w:spacing w:after="0"/>
              <w:jc w:val="right"/>
              <w:rPr>
                <w:szCs w:val="20"/>
              </w:rPr>
            </w:pPr>
            <w:r w:rsidRPr="00413CB7">
              <w:rPr>
                <w:szCs w:val="20"/>
              </w:rPr>
              <w:t>25.9.2013</w:t>
            </w:r>
          </w:p>
        </w:tc>
      </w:tr>
      <w:tr w:rsidR="00413CB7" w:rsidRPr="00413CB7" w14:paraId="15812688" w14:textId="77777777" w:rsidTr="005B36B0">
        <w:trPr>
          <w:trHeight w:val="20"/>
        </w:trPr>
        <w:tc>
          <w:tcPr>
            <w:tcW w:w="1756" w:type="pct"/>
            <w:noWrap/>
            <w:hideMark/>
          </w:tcPr>
          <w:p w14:paraId="6154310E" w14:textId="77777777" w:rsidR="00413CB7" w:rsidRPr="00413CB7" w:rsidRDefault="00413CB7" w:rsidP="00413CB7">
            <w:pPr>
              <w:spacing w:after="0"/>
              <w:jc w:val="left"/>
              <w:rPr>
                <w:szCs w:val="20"/>
              </w:rPr>
            </w:pPr>
            <w:r w:rsidRPr="00413CB7">
              <w:rPr>
                <w:szCs w:val="20"/>
              </w:rPr>
              <w:t>I Cvijetic</w:t>
            </w:r>
          </w:p>
        </w:tc>
        <w:tc>
          <w:tcPr>
            <w:tcW w:w="1597" w:type="pct"/>
            <w:noWrap/>
            <w:hideMark/>
          </w:tcPr>
          <w:p w14:paraId="75EAD1AE" w14:textId="77777777" w:rsidR="00413CB7" w:rsidRPr="00413CB7" w:rsidRDefault="00413CB7" w:rsidP="00413CB7">
            <w:pPr>
              <w:spacing w:after="0"/>
              <w:ind w:left="113"/>
              <w:jc w:val="left"/>
              <w:rPr>
                <w:szCs w:val="20"/>
              </w:rPr>
            </w:pPr>
            <w:r w:rsidRPr="00413CB7">
              <w:rPr>
                <w:szCs w:val="20"/>
              </w:rPr>
              <w:t>WATERLOO CORNER, SA 5110</w:t>
            </w:r>
          </w:p>
        </w:tc>
        <w:tc>
          <w:tcPr>
            <w:tcW w:w="424" w:type="pct"/>
            <w:noWrap/>
            <w:hideMark/>
          </w:tcPr>
          <w:p w14:paraId="4C7AFA1E" w14:textId="77777777" w:rsidR="00413CB7" w:rsidRPr="00413CB7" w:rsidRDefault="00413CB7" w:rsidP="00413CB7">
            <w:pPr>
              <w:spacing w:after="0"/>
              <w:ind w:right="113"/>
              <w:jc w:val="right"/>
              <w:rPr>
                <w:szCs w:val="20"/>
              </w:rPr>
            </w:pPr>
            <w:r w:rsidRPr="00413CB7">
              <w:rPr>
                <w:szCs w:val="20"/>
              </w:rPr>
              <w:t>18.50</w:t>
            </w:r>
          </w:p>
        </w:tc>
        <w:tc>
          <w:tcPr>
            <w:tcW w:w="770" w:type="pct"/>
            <w:noWrap/>
            <w:hideMark/>
          </w:tcPr>
          <w:p w14:paraId="24DA3F1F" w14:textId="77777777" w:rsidR="00413CB7" w:rsidRPr="00413CB7" w:rsidRDefault="00413CB7" w:rsidP="00413CB7">
            <w:pPr>
              <w:spacing w:after="0"/>
              <w:ind w:left="170"/>
              <w:jc w:val="left"/>
              <w:rPr>
                <w:szCs w:val="20"/>
              </w:rPr>
            </w:pPr>
            <w:r w:rsidRPr="00413CB7">
              <w:rPr>
                <w:szCs w:val="20"/>
              </w:rPr>
              <w:t>Refund 936575</w:t>
            </w:r>
          </w:p>
        </w:tc>
        <w:tc>
          <w:tcPr>
            <w:tcW w:w="453" w:type="pct"/>
            <w:noWrap/>
            <w:hideMark/>
          </w:tcPr>
          <w:p w14:paraId="63B44327" w14:textId="77777777" w:rsidR="00413CB7" w:rsidRPr="00413CB7" w:rsidRDefault="00413CB7" w:rsidP="00413CB7">
            <w:pPr>
              <w:spacing w:after="0"/>
              <w:jc w:val="right"/>
              <w:rPr>
                <w:szCs w:val="20"/>
              </w:rPr>
            </w:pPr>
            <w:r w:rsidRPr="00413CB7">
              <w:rPr>
                <w:szCs w:val="20"/>
              </w:rPr>
              <w:t>19.12.2013</w:t>
            </w:r>
          </w:p>
        </w:tc>
      </w:tr>
      <w:tr w:rsidR="00413CB7" w:rsidRPr="00413CB7" w14:paraId="2D451A14" w14:textId="77777777" w:rsidTr="005B36B0">
        <w:trPr>
          <w:trHeight w:val="20"/>
        </w:trPr>
        <w:tc>
          <w:tcPr>
            <w:tcW w:w="1756" w:type="pct"/>
            <w:noWrap/>
            <w:hideMark/>
          </w:tcPr>
          <w:p w14:paraId="16AFF072" w14:textId="77777777" w:rsidR="00413CB7" w:rsidRPr="00413CB7" w:rsidRDefault="00413CB7" w:rsidP="00413CB7">
            <w:pPr>
              <w:spacing w:after="0"/>
              <w:jc w:val="left"/>
              <w:rPr>
                <w:szCs w:val="20"/>
              </w:rPr>
            </w:pPr>
            <w:r w:rsidRPr="00413CB7">
              <w:rPr>
                <w:szCs w:val="20"/>
              </w:rPr>
              <w:t>I Hutchins</w:t>
            </w:r>
          </w:p>
        </w:tc>
        <w:tc>
          <w:tcPr>
            <w:tcW w:w="1597" w:type="pct"/>
            <w:noWrap/>
            <w:hideMark/>
          </w:tcPr>
          <w:p w14:paraId="76A8125D"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28D56888" w14:textId="77777777" w:rsidR="00413CB7" w:rsidRPr="00413CB7" w:rsidRDefault="00413CB7" w:rsidP="00413CB7">
            <w:pPr>
              <w:spacing w:after="0"/>
              <w:ind w:right="113"/>
              <w:jc w:val="right"/>
              <w:rPr>
                <w:szCs w:val="20"/>
              </w:rPr>
            </w:pPr>
            <w:r w:rsidRPr="00413CB7">
              <w:rPr>
                <w:szCs w:val="20"/>
              </w:rPr>
              <w:t>20.05</w:t>
            </w:r>
          </w:p>
        </w:tc>
        <w:tc>
          <w:tcPr>
            <w:tcW w:w="770" w:type="pct"/>
            <w:noWrap/>
            <w:hideMark/>
          </w:tcPr>
          <w:p w14:paraId="1E17EEDE" w14:textId="77777777" w:rsidR="00413CB7" w:rsidRPr="00413CB7" w:rsidRDefault="00413CB7" w:rsidP="00413CB7">
            <w:pPr>
              <w:spacing w:after="0"/>
              <w:ind w:left="170"/>
              <w:jc w:val="left"/>
              <w:rPr>
                <w:szCs w:val="20"/>
              </w:rPr>
            </w:pPr>
            <w:r w:rsidRPr="00413CB7">
              <w:rPr>
                <w:szCs w:val="20"/>
              </w:rPr>
              <w:t>Refund 921628</w:t>
            </w:r>
          </w:p>
        </w:tc>
        <w:tc>
          <w:tcPr>
            <w:tcW w:w="453" w:type="pct"/>
            <w:noWrap/>
            <w:hideMark/>
          </w:tcPr>
          <w:p w14:paraId="17337CBD" w14:textId="77777777" w:rsidR="00413CB7" w:rsidRPr="00413CB7" w:rsidRDefault="00413CB7" w:rsidP="00413CB7">
            <w:pPr>
              <w:spacing w:after="0"/>
              <w:jc w:val="right"/>
              <w:rPr>
                <w:szCs w:val="20"/>
              </w:rPr>
            </w:pPr>
            <w:r w:rsidRPr="00413CB7">
              <w:rPr>
                <w:szCs w:val="20"/>
              </w:rPr>
              <w:t>16.4.2013</w:t>
            </w:r>
          </w:p>
        </w:tc>
      </w:tr>
      <w:tr w:rsidR="00413CB7" w:rsidRPr="00413CB7" w14:paraId="7D14CE08" w14:textId="77777777" w:rsidTr="005B36B0">
        <w:trPr>
          <w:trHeight w:val="20"/>
        </w:trPr>
        <w:tc>
          <w:tcPr>
            <w:tcW w:w="1756" w:type="pct"/>
            <w:noWrap/>
            <w:hideMark/>
          </w:tcPr>
          <w:p w14:paraId="4F064CAD" w14:textId="77777777" w:rsidR="00413CB7" w:rsidRPr="00413CB7" w:rsidRDefault="00413CB7" w:rsidP="00413CB7">
            <w:pPr>
              <w:spacing w:after="0"/>
              <w:jc w:val="left"/>
              <w:rPr>
                <w:szCs w:val="20"/>
              </w:rPr>
            </w:pPr>
            <w:r w:rsidRPr="00413CB7">
              <w:rPr>
                <w:szCs w:val="20"/>
              </w:rPr>
              <w:t>Iain Taylor</w:t>
            </w:r>
          </w:p>
        </w:tc>
        <w:tc>
          <w:tcPr>
            <w:tcW w:w="1597" w:type="pct"/>
            <w:noWrap/>
            <w:hideMark/>
          </w:tcPr>
          <w:p w14:paraId="3FB879C4"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232423C7" w14:textId="77777777" w:rsidR="00413CB7" w:rsidRPr="00413CB7" w:rsidRDefault="00413CB7" w:rsidP="00413CB7">
            <w:pPr>
              <w:spacing w:after="0"/>
              <w:ind w:right="113"/>
              <w:jc w:val="right"/>
              <w:rPr>
                <w:szCs w:val="20"/>
              </w:rPr>
            </w:pPr>
            <w:r w:rsidRPr="00413CB7">
              <w:rPr>
                <w:szCs w:val="20"/>
              </w:rPr>
              <w:t>40.60</w:t>
            </w:r>
          </w:p>
        </w:tc>
        <w:tc>
          <w:tcPr>
            <w:tcW w:w="770" w:type="pct"/>
            <w:noWrap/>
            <w:hideMark/>
          </w:tcPr>
          <w:p w14:paraId="3C7D5F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C1277E" w14:textId="77777777" w:rsidR="00413CB7" w:rsidRPr="00413CB7" w:rsidRDefault="00413CB7" w:rsidP="00413CB7">
            <w:pPr>
              <w:spacing w:after="0"/>
              <w:jc w:val="right"/>
              <w:rPr>
                <w:szCs w:val="20"/>
              </w:rPr>
            </w:pPr>
            <w:r w:rsidRPr="00413CB7">
              <w:rPr>
                <w:szCs w:val="20"/>
              </w:rPr>
              <w:t>30.1.2014</w:t>
            </w:r>
          </w:p>
        </w:tc>
      </w:tr>
      <w:tr w:rsidR="00413CB7" w:rsidRPr="00413CB7" w14:paraId="247999A8" w14:textId="77777777" w:rsidTr="005B36B0">
        <w:trPr>
          <w:trHeight w:val="20"/>
        </w:trPr>
        <w:tc>
          <w:tcPr>
            <w:tcW w:w="1756" w:type="pct"/>
            <w:noWrap/>
            <w:hideMark/>
          </w:tcPr>
          <w:p w14:paraId="22311121" w14:textId="77777777" w:rsidR="00413CB7" w:rsidRPr="00413CB7" w:rsidRDefault="00413CB7" w:rsidP="00413CB7">
            <w:pPr>
              <w:spacing w:after="0"/>
              <w:jc w:val="left"/>
              <w:rPr>
                <w:szCs w:val="20"/>
              </w:rPr>
            </w:pPr>
            <w:r w:rsidRPr="00413CB7">
              <w:rPr>
                <w:szCs w:val="20"/>
              </w:rPr>
              <w:t>Ian Bishop</w:t>
            </w:r>
          </w:p>
        </w:tc>
        <w:tc>
          <w:tcPr>
            <w:tcW w:w="1597" w:type="pct"/>
            <w:noWrap/>
            <w:hideMark/>
          </w:tcPr>
          <w:p w14:paraId="4F6ADB28"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516661E6" w14:textId="77777777" w:rsidR="00413CB7" w:rsidRPr="00413CB7" w:rsidRDefault="00413CB7" w:rsidP="00413CB7">
            <w:pPr>
              <w:spacing w:after="0"/>
              <w:ind w:right="113"/>
              <w:jc w:val="right"/>
              <w:rPr>
                <w:szCs w:val="20"/>
              </w:rPr>
            </w:pPr>
            <w:r w:rsidRPr="00413CB7">
              <w:rPr>
                <w:szCs w:val="20"/>
              </w:rPr>
              <w:t>10.02</w:t>
            </w:r>
          </w:p>
        </w:tc>
        <w:tc>
          <w:tcPr>
            <w:tcW w:w="770" w:type="pct"/>
            <w:noWrap/>
            <w:hideMark/>
          </w:tcPr>
          <w:p w14:paraId="5FC6A2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59A772" w14:textId="77777777" w:rsidR="00413CB7" w:rsidRPr="00413CB7" w:rsidRDefault="00413CB7" w:rsidP="00413CB7">
            <w:pPr>
              <w:spacing w:after="0"/>
              <w:jc w:val="right"/>
              <w:rPr>
                <w:szCs w:val="20"/>
              </w:rPr>
            </w:pPr>
            <w:r w:rsidRPr="00413CB7">
              <w:rPr>
                <w:szCs w:val="20"/>
              </w:rPr>
              <w:t>2.4.2014</w:t>
            </w:r>
          </w:p>
        </w:tc>
      </w:tr>
      <w:tr w:rsidR="00413CB7" w:rsidRPr="00413CB7" w14:paraId="2026E75C" w14:textId="77777777" w:rsidTr="005B36B0">
        <w:trPr>
          <w:trHeight w:val="20"/>
        </w:trPr>
        <w:tc>
          <w:tcPr>
            <w:tcW w:w="1756" w:type="pct"/>
            <w:noWrap/>
            <w:hideMark/>
          </w:tcPr>
          <w:p w14:paraId="68088251" w14:textId="77777777" w:rsidR="00413CB7" w:rsidRPr="00413CB7" w:rsidRDefault="00413CB7" w:rsidP="00413CB7">
            <w:pPr>
              <w:spacing w:after="0"/>
              <w:jc w:val="left"/>
              <w:rPr>
                <w:szCs w:val="20"/>
              </w:rPr>
            </w:pPr>
            <w:r w:rsidRPr="00413CB7">
              <w:rPr>
                <w:szCs w:val="20"/>
              </w:rPr>
              <w:t>Ian Breeding</w:t>
            </w:r>
          </w:p>
        </w:tc>
        <w:tc>
          <w:tcPr>
            <w:tcW w:w="1597" w:type="pct"/>
            <w:noWrap/>
            <w:hideMark/>
          </w:tcPr>
          <w:p w14:paraId="297C57C9"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22408540" w14:textId="77777777" w:rsidR="00413CB7" w:rsidRPr="00413CB7" w:rsidRDefault="00413CB7" w:rsidP="00413CB7">
            <w:pPr>
              <w:spacing w:after="0"/>
              <w:ind w:right="113"/>
              <w:jc w:val="right"/>
              <w:rPr>
                <w:szCs w:val="20"/>
              </w:rPr>
            </w:pPr>
            <w:r w:rsidRPr="00413CB7">
              <w:rPr>
                <w:szCs w:val="20"/>
              </w:rPr>
              <w:t>13.18</w:t>
            </w:r>
          </w:p>
        </w:tc>
        <w:tc>
          <w:tcPr>
            <w:tcW w:w="770" w:type="pct"/>
            <w:noWrap/>
            <w:hideMark/>
          </w:tcPr>
          <w:p w14:paraId="2044A9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3367EF" w14:textId="77777777" w:rsidR="00413CB7" w:rsidRPr="00413CB7" w:rsidRDefault="00413CB7" w:rsidP="00413CB7">
            <w:pPr>
              <w:spacing w:after="0"/>
              <w:jc w:val="right"/>
              <w:rPr>
                <w:szCs w:val="20"/>
              </w:rPr>
            </w:pPr>
            <w:r w:rsidRPr="00413CB7">
              <w:rPr>
                <w:szCs w:val="20"/>
              </w:rPr>
              <w:t>3.1.2015</w:t>
            </w:r>
          </w:p>
        </w:tc>
      </w:tr>
      <w:tr w:rsidR="00413CB7" w:rsidRPr="00413CB7" w14:paraId="2A786665" w14:textId="77777777" w:rsidTr="005B36B0">
        <w:trPr>
          <w:trHeight w:val="20"/>
        </w:trPr>
        <w:tc>
          <w:tcPr>
            <w:tcW w:w="1756" w:type="pct"/>
            <w:noWrap/>
            <w:hideMark/>
          </w:tcPr>
          <w:p w14:paraId="0F867C5B" w14:textId="77777777" w:rsidR="00413CB7" w:rsidRPr="00413CB7" w:rsidRDefault="00413CB7" w:rsidP="00413CB7">
            <w:pPr>
              <w:spacing w:after="0"/>
              <w:jc w:val="left"/>
              <w:rPr>
                <w:szCs w:val="20"/>
              </w:rPr>
            </w:pPr>
            <w:r w:rsidRPr="00413CB7">
              <w:rPr>
                <w:szCs w:val="20"/>
              </w:rPr>
              <w:lastRenderedPageBreak/>
              <w:t>Ian Bushell</w:t>
            </w:r>
          </w:p>
        </w:tc>
        <w:tc>
          <w:tcPr>
            <w:tcW w:w="1597" w:type="pct"/>
            <w:noWrap/>
            <w:hideMark/>
          </w:tcPr>
          <w:p w14:paraId="355D70EC"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5CC1DA9C" w14:textId="77777777" w:rsidR="00413CB7" w:rsidRPr="00413CB7" w:rsidRDefault="00413CB7" w:rsidP="00413CB7">
            <w:pPr>
              <w:spacing w:after="0"/>
              <w:ind w:right="113"/>
              <w:jc w:val="right"/>
              <w:rPr>
                <w:szCs w:val="20"/>
              </w:rPr>
            </w:pPr>
            <w:r w:rsidRPr="00413CB7">
              <w:rPr>
                <w:szCs w:val="20"/>
              </w:rPr>
              <w:t>99.90</w:t>
            </w:r>
          </w:p>
        </w:tc>
        <w:tc>
          <w:tcPr>
            <w:tcW w:w="770" w:type="pct"/>
            <w:noWrap/>
            <w:hideMark/>
          </w:tcPr>
          <w:p w14:paraId="13EC7A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225734" w14:textId="77777777" w:rsidR="00413CB7" w:rsidRPr="00413CB7" w:rsidRDefault="00413CB7" w:rsidP="00413CB7">
            <w:pPr>
              <w:spacing w:after="0"/>
              <w:jc w:val="right"/>
              <w:rPr>
                <w:szCs w:val="20"/>
              </w:rPr>
            </w:pPr>
            <w:r w:rsidRPr="00413CB7">
              <w:rPr>
                <w:szCs w:val="20"/>
              </w:rPr>
              <w:t>30.8.2013</w:t>
            </w:r>
          </w:p>
        </w:tc>
      </w:tr>
      <w:tr w:rsidR="00413CB7" w:rsidRPr="00413CB7" w14:paraId="72030DDF" w14:textId="77777777" w:rsidTr="005B36B0">
        <w:trPr>
          <w:trHeight w:val="20"/>
        </w:trPr>
        <w:tc>
          <w:tcPr>
            <w:tcW w:w="1756" w:type="pct"/>
            <w:noWrap/>
            <w:hideMark/>
          </w:tcPr>
          <w:p w14:paraId="67FCF7F2" w14:textId="77777777" w:rsidR="00413CB7" w:rsidRPr="00413CB7" w:rsidRDefault="00413CB7" w:rsidP="00413CB7">
            <w:pPr>
              <w:spacing w:after="0"/>
              <w:jc w:val="left"/>
              <w:rPr>
                <w:szCs w:val="20"/>
              </w:rPr>
            </w:pPr>
            <w:r w:rsidRPr="00413CB7">
              <w:rPr>
                <w:szCs w:val="20"/>
              </w:rPr>
              <w:t>Ian Cameron</w:t>
            </w:r>
          </w:p>
        </w:tc>
        <w:tc>
          <w:tcPr>
            <w:tcW w:w="1597" w:type="pct"/>
            <w:noWrap/>
            <w:hideMark/>
          </w:tcPr>
          <w:p w14:paraId="6EC0F526"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7B89A4C4" w14:textId="77777777" w:rsidR="00413CB7" w:rsidRPr="00413CB7" w:rsidRDefault="00413CB7" w:rsidP="00413CB7">
            <w:pPr>
              <w:spacing w:after="0"/>
              <w:ind w:right="113"/>
              <w:jc w:val="right"/>
              <w:rPr>
                <w:szCs w:val="20"/>
              </w:rPr>
            </w:pPr>
            <w:r w:rsidRPr="00413CB7">
              <w:rPr>
                <w:szCs w:val="20"/>
              </w:rPr>
              <w:t>200.00</w:t>
            </w:r>
          </w:p>
        </w:tc>
        <w:tc>
          <w:tcPr>
            <w:tcW w:w="770" w:type="pct"/>
            <w:noWrap/>
            <w:hideMark/>
          </w:tcPr>
          <w:p w14:paraId="6A82FE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58DC2A" w14:textId="77777777" w:rsidR="00413CB7" w:rsidRPr="00413CB7" w:rsidRDefault="00413CB7" w:rsidP="00413CB7">
            <w:pPr>
              <w:spacing w:after="0"/>
              <w:jc w:val="right"/>
              <w:rPr>
                <w:szCs w:val="20"/>
              </w:rPr>
            </w:pPr>
            <w:r w:rsidRPr="00413CB7">
              <w:rPr>
                <w:szCs w:val="20"/>
              </w:rPr>
              <w:t>6.11.2013</w:t>
            </w:r>
          </w:p>
        </w:tc>
      </w:tr>
      <w:tr w:rsidR="00413CB7" w:rsidRPr="00413CB7" w14:paraId="7771E49D" w14:textId="77777777" w:rsidTr="005B36B0">
        <w:trPr>
          <w:trHeight w:val="20"/>
        </w:trPr>
        <w:tc>
          <w:tcPr>
            <w:tcW w:w="1756" w:type="pct"/>
            <w:noWrap/>
            <w:hideMark/>
          </w:tcPr>
          <w:p w14:paraId="7A382350" w14:textId="77777777" w:rsidR="00413CB7" w:rsidRPr="00413CB7" w:rsidRDefault="00413CB7" w:rsidP="00413CB7">
            <w:pPr>
              <w:spacing w:after="0"/>
              <w:jc w:val="left"/>
              <w:rPr>
                <w:szCs w:val="20"/>
              </w:rPr>
            </w:pPr>
            <w:r w:rsidRPr="00413CB7">
              <w:rPr>
                <w:szCs w:val="20"/>
              </w:rPr>
              <w:t>Ian Craig</w:t>
            </w:r>
          </w:p>
        </w:tc>
        <w:tc>
          <w:tcPr>
            <w:tcW w:w="1597" w:type="pct"/>
            <w:noWrap/>
            <w:hideMark/>
          </w:tcPr>
          <w:p w14:paraId="56AFA547"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2B648051"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499B70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24A243" w14:textId="77777777" w:rsidR="00413CB7" w:rsidRPr="00413CB7" w:rsidRDefault="00413CB7" w:rsidP="00413CB7">
            <w:pPr>
              <w:spacing w:after="0"/>
              <w:jc w:val="right"/>
              <w:rPr>
                <w:szCs w:val="20"/>
              </w:rPr>
            </w:pPr>
            <w:r w:rsidRPr="00413CB7">
              <w:rPr>
                <w:szCs w:val="20"/>
              </w:rPr>
              <w:t>26.1.2014</w:t>
            </w:r>
          </w:p>
        </w:tc>
      </w:tr>
      <w:tr w:rsidR="00413CB7" w:rsidRPr="00413CB7" w14:paraId="618FE157" w14:textId="77777777" w:rsidTr="005B36B0">
        <w:trPr>
          <w:trHeight w:val="20"/>
        </w:trPr>
        <w:tc>
          <w:tcPr>
            <w:tcW w:w="1756" w:type="pct"/>
            <w:noWrap/>
            <w:hideMark/>
          </w:tcPr>
          <w:p w14:paraId="675C5A09" w14:textId="77777777" w:rsidR="00413CB7" w:rsidRPr="00413CB7" w:rsidRDefault="00413CB7" w:rsidP="00413CB7">
            <w:pPr>
              <w:spacing w:after="0"/>
              <w:jc w:val="left"/>
              <w:rPr>
                <w:szCs w:val="20"/>
              </w:rPr>
            </w:pPr>
            <w:r w:rsidRPr="00413CB7">
              <w:rPr>
                <w:szCs w:val="20"/>
              </w:rPr>
              <w:t>Ian Currie</w:t>
            </w:r>
          </w:p>
        </w:tc>
        <w:tc>
          <w:tcPr>
            <w:tcW w:w="1597" w:type="pct"/>
            <w:noWrap/>
            <w:hideMark/>
          </w:tcPr>
          <w:p w14:paraId="5CF706FA" w14:textId="77777777"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14:paraId="0BD37A64" w14:textId="77777777" w:rsidR="00413CB7" w:rsidRPr="00413CB7" w:rsidRDefault="00413CB7" w:rsidP="00413CB7">
            <w:pPr>
              <w:spacing w:after="0"/>
              <w:ind w:right="113"/>
              <w:jc w:val="right"/>
              <w:rPr>
                <w:szCs w:val="20"/>
              </w:rPr>
            </w:pPr>
            <w:r w:rsidRPr="00413CB7">
              <w:rPr>
                <w:szCs w:val="20"/>
              </w:rPr>
              <w:t>49.09</w:t>
            </w:r>
          </w:p>
        </w:tc>
        <w:tc>
          <w:tcPr>
            <w:tcW w:w="770" w:type="pct"/>
            <w:noWrap/>
            <w:hideMark/>
          </w:tcPr>
          <w:p w14:paraId="4B0B12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CF30CD" w14:textId="77777777" w:rsidR="00413CB7" w:rsidRPr="00413CB7" w:rsidRDefault="00413CB7" w:rsidP="00413CB7">
            <w:pPr>
              <w:spacing w:after="0"/>
              <w:jc w:val="right"/>
              <w:rPr>
                <w:szCs w:val="20"/>
              </w:rPr>
            </w:pPr>
            <w:r w:rsidRPr="00413CB7">
              <w:rPr>
                <w:szCs w:val="20"/>
              </w:rPr>
              <w:t>12.6.2013</w:t>
            </w:r>
          </w:p>
        </w:tc>
      </w:tr>
      <w:tr w:rsidR="00413CB7" w:rsidRPr="00413CB7" w14:paraId="12FEBCAE" w14:textId="77777777" w:rsidTr="005B36B0">
        <w:trPr>
          <w:trHeight w:val="20"/>
        </w:trPr>
        <w:tc>
          <w:tcPr>
            <w:tcW w:w="1756" w:type="pct"/>
            <w:noWrap/>
            <w:hideMark/>
          </w:tcPr>
          <w:p w14:paraId="67C4C1A3" w14:textId="77777777" w:rsidR="00413CB7" w:rsidRPr="00413CB7" w:rsidRDefault="00413CB7" w:rsidP="00413CB7">
            <w:pPr>
              <w:spacing w:after="0"/>
              <w:jc w:val="left"/>
              <w:rPr>
                <w:szCs w:val="20"/>
              </w:rPr>
            </w:pPr>
            <w:r w:rsidRPr="00413CB7">
              <w:rPr>
                <w:szCs w:val="20"/>
              </w:rPr>
              <w:t>Ian Gurney</w:t>
            </w:r>
          </w:p>
        </w:tc>
        <w:tc>
          <w:tcPr>
            <w:tcW w:w="1597" w:type="pct"/>
            <w:noWrap/>
            <w:hideMark/>
          </w:tcPr>
          <w:p w14:paraId="024584CD"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4004663E" w14:textId="77777777" w:rsidR="00413CB7" w:rsidRPr="00413CB7" w:rsidRDefault="00413CB7" w:rsidP="00413CB7">
            <w:pPr>
              <w:spacing w:after="0"/>
              <w:ind w:right="113"/>
              <w:jc w:val="right"/>
              <w:rPr>
                <w:szCs w:val="20"/>
              </w:rPr>
            </w:pPr>
            <w:r w:rsidRPr="00413CB7">
              <w:rPr>
                <w:szCs w:val="20"/>
              </w:rPr>
              <w:t>394.08</w:t>
            </w:r>
          </w:p>
        </w:tc>
        <w:tc>
          <w:tcPr>
            <w:tcW w:w="770" w:type="pct"/>
            <w:noWrap/>
            <w:hideMark/>
          </w:tcPr>
          <w:p w14:paraId="03D334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821F7C" w14:textId="77777777" w:rsidR="00413CB7" w:rsidRPr="00413CB7" w:rsidRDefault="00413CB7" w:rsidP="00413CB7">
            <w:pPr>
              <w:spacing w:after="0"/>
              <w:jc w:val="right"/>
              <w:rPr>
                <w:szCs w:val="20"/>
              </w:rPr>
            </w:pPr>
            <w:r w:rsidRPr="00413CB7">
              <w:rPr>
                <w:szCs w:val="20"/>
              </w:rPr>
              <w:t>13.11.2013</w:t>
            </w:r>
          </w:p>
        </w:tc>
      </w:tr>
      <w:tr w:rsidR="00413CB7" w:rsidRPr="00413CB7" w14:paraId="01D5EDA9" w14:textId="77777777" w:rsidTr="005B36B0">
        <w:trPr>
          <w:trHeight w:val="20"/>
        </w:trPr>
        <w:tc>
          <w:tcPr>
            <w:tcW w:w="1756" w:type="pct"/>
            <w:noWrap/>
            <w:hideMark/>
          </w:tcPr>
          <w:p w14:paraId="51991083" w14:textId="77777777" w:rsidR="00413CB7" w:rsidRPr="00413CB7" w:rsidRDefault="00413CB7" w:rsidP="00413CB7">
            <w:pPr>
              <w:spacing w:after="0"/>
              <w:jc w:val="left"/>
              <w:rPr>
                <w:szCs w:val="20"/>
              </w:rPr>
            </w:pPr>
            <w:r w:rsidRPr="00413CB7">
              <w:rPr>
                <w:szCs w:val="20"/>
              </w:rPr>
              <w:t>Ian Hutchison</w:t>
            </w:r>
          </w:p>
        </w:tc>
        <w:tc>
          <w:tcPr>
            <w:tcW w:w="1597" w:type="pct"/>
            <w:noWrap/>
            <w:hideMark/>
          </w:tcPr>
          <w:p w14:paraId="781B5F5B"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4D262A3B" w14:textId="77777777" w:rsidR="00413CB7" w:rsidRPr="00413CB7" w:rsidRDefault="00413CB7" w:rsidP="00413CB7">
            <w:pPr>
              <w:spacing w:after="0"/>
              <w:ind w:right="113"/>
              <w:jc w:val="right"/>
              <w:rPr>
                <w:szCs w:val="20"/>
              </w:rPr>
            </w:pPr>
            <w:r w:rsidRPr="00413CB7">
              <w:rPr>
                <w:szCs w:val="20"/>
              </w:rPr>
              <w:t>20.54</w:t>
            </w:r>
          </w:p>
        </w:tc>
        <w:tc>
          <w:tcPr>
            <w:tcW w:w="770" w:type="pct"/>
            <w:noWrap/>
            <w:hideMark/>
          </w:tcPr>
          <w:p w14:paraId="4C2F03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98FAAF" w14:textId="77777777" w:rsidR="00413CB7" w:rsidRPr="00413CB7" w:rsidRDefault="00413CB7" w:rsidP="00413CB7">
            <w:pPr>
              <w:spacing w:after="0"/>
              <w:jc w:val="right"/>
              <w:rPr>
                <w:szCs w:val="20"/>
              </w:rPr>
            </w:pPr>
            <w:r w:rsidRPr="00413CB7">
              <w:rPr>
                <w:szCs w:val="20"/>
              </w:rPr>
              <w:t>1.12.2013</w:t>
            </w:r>
          </w:p>
        </w:tc>
      </w:tr>
      <w:tr w:rsidR="00413CB7" w:rsidRPr="00413CB7" w14:paraId="29D95D1B" w14:textId="77777777" w:rsidTr="005B36B0">
        <w:trPr>
          <w:trHeight w:val="20"/>
        </w:trPr>
        <w:tc>
          <w:tcPr>
            <w:tcW w:w="1756" w:type="pct"/>
            <w:noWrap/>
            <w:hideMark/>
          </w:tcPr>
          <w:p w14:paraId="070B16F5" w14:textId="77777777" w:rsidR="00413CB7" w:rsidRPr="00413CB7" w:rsidRDefault="00413CB7" w:rsidP="00413CB7">
            <w:pPr>
              <w:spacing w:after="0"/>
              <w:jc w:val="left"/>
              <w:rPr>
                <w:szCs w:val="20"/>
              </w:rPr>
            </w:pPr>
            <w:r w:rsidRPr="00413CB7">
              <w:rPr>
                <w:szCs w:val="20"/>
              </w:rPr>
              <w:t>Ian Kassebaum</w:t>
            </w:r>
          </w:p>
        </w:tc>
        <w:tc>
          <w:tcPr>
            <w:tcW w:w="1597" w:type="pct"/>
            <w:noWrap/>
            <w:hideMark/>
          </w:tcPr>
          <w:p w14:paraId="4F7C6F13"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73BE13F7"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5E10E7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7F0B17" w14:textId="77777777" w:rsidR="00413CB7" w:rsidRPr="00413CB7" w:rsidRDefault="00413CB7" w:rsidP="00413CB7">
            <w:pPr>
              <w:spacing w:after="0"/>
              <w:jc w:val="right"/>
              <w:rPr>
                <w:szCs w:val="20"/>
              </w:rPr>
            </w:pPr>
            <w:r w:rsidRPr="00413CB7">
              <w:rPr>
                <w:szCs w:val="20"/>
              </w:rPr>
              <w:t>30.1.2014</w:t>
            </w:r>
          </w:p>
        </w:tc>
      </w:tr>
      <w:tr w:rsidR="00413CB7" w:rsidRPr="00413CB7" w14:paraId="207D650C" w14:textId="77777777" w:rsidTr="005B36B0">
        <w:trPr>
          <w:trHeight w:val="20"/>
        </w:trPr>
        <w:tc>
          <w:tcPr>
            <w:tcW w:w="1756" w:type="pct"/>
            <w:noWrap/>
            <w:hideMark/>
          </w:tcPr>
          <w:p w14:paraId="12D58FEE" w14:textId="77777777" w:rsidR="00413CB7" w:rsidRPr="00413CB7" w:rsidRDefault="00413CB7" w:rsidP="00413CB7">
            <w:pPr>
              <w:spacing w:after="0"/>
              <w:jc w:val="left"/>
              <w:rPr>
                <w:szCs w:val="20"/>
              </w:rPr>
            </w:pPr>
            <w:r w:rsidRPr="00413CB7">
              <w:rPr>
                <w:szCs w:val="20"/>
              </w:rPr>
              <w:t>Ian Laslett</w:t>
            </w:r>
          </w:p>
        </w:tc>
        <w:tc>
          <w:tcPr>
            <w:tcW w:w="1597" w:type="pct"/>
            <w:noWrap/>
            <w:hideMark/>
          </w:tcPr>
          <w:p w14:paraId="25FF5D01"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509FA40A" w14:textId="77777777" w:rsidR="00413CB7" w:rsidRPr="00413CB7" w:rsidRDefault="00413CB7" w:rsidP="00413CB7">
            <w:pPr>
              <w:spacing w:after="0"/>
              <w:ind w:right="113"/>
              <w:jc w:val="right"/>
              <w:rPr>
                <w:szCs w:val="20"/>
              </w:rPr>
            </w:pPr>
            <w:r w:rsidRPr="00413CB7">
              <w:rPr>
                <w:szCs w:val="20"/>
              </w:rPr>
              <w:t>49.67</w:t>
            </w:r>
          </w:p>
        </w:tc>
        <w:tc>
          <w:tcPr>
            <w:tcW w:w="770" w:type="pct"/>
            <w:noWrap/>
            <w:hideMark/>
          </w:tcPr>
          <w:p w14:paraId="1764E1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33C0F0" w14:textId="77777777" w:rsidR="00413CB7" w:rsidRPr="00413CB7" w:rsidRDefault="00413CB7" w:rsidP="00413CB7">
            <w:pPr>
              <w:spacing w:after="0"/>
              <w:jc w:val="right"/>
              <w:rPr>
                <w:szCs w:val="20"/>
              </w:rPr>
            </w:pPr>
            <w:r w:rsidRPr="00413CB7">
              <w:rPr>
                <w:szCs w:val="20"/>
              </w:rPr>
              <w:t>21.12.2013</w:t>
            </w:r>
          </w:p>
        </w:tc>
      </w:tr>
      <w:tr w:rsidR="00413CB7" w:rsidRPr="00413CB7" w14:paraId="11FA4744" w14:textId="77777777" w:rsidTr="005B36B0">
        <w:trPr>
          <w:trHeight w:val="20"/>
        </w:trPr>
        <w:tc>
          <w:tcPr>
            <w:tcW w:w="1756" w:type="pct"/>
            <w:noWrap/>
            <w:hideMark/>
          </w:tcPr>
          <w:p w14:paraId="059A3722" w14:textId="77777777" w:rsidR="00413CB7" w:rsidRPr="00413CB7" w:rsidRDefault="00413CB7" w:rsidP="00413CB7">
            <w:pPr>
              <w:spacing w:after="0"/>
              <w:jc w:val="left"/>
              <w:rPr>
                <w:szCs w:val="20"/>
              </w:rPr>
            </w:pPr>
            <w:r w:rsidRPr="00413CB7">
              <w:rPr>
                <w:szCs w:val="20"/>
              </w:rPr>
              <w:t>Ian Moody</w:t>
            </w:r>
          </w:p>
        </w:tc>
        <w:tc>
          <w:tcPr>
            <w:tcW w:w="1597" w:type="pct"/>
            <w:noWrap/>
            <w:hideMark/>
          </w:tcPr>
          <w:p w14:paraId="0841C88E"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5EB7A1B6" w14:textId="77777777" w:rsidR="00413CB7" w:rsidRPr="00413CB7" w:rsidRDefault="00413CB7" w:rsidP="00413CB7">
            <w:pPr>
              <w:spacing w:after="0"/>
              <w:ind w:right="113"/>
              <w:jc w:val="right"/>
              <w:rPr>
                <w:szCs w:val="20"/>
              </w:rPr>
            </w:pPr>
            <w:r w:rsidRPr="00413CB7">
              <w:rPr>
                <w:szCs w:val="20"/>
              </w:rPr>
              <w:t>102.43</w:t>
            </w:r>
          </w:p>
        </w:tc>
        <w:tc>
          <w:tcPr>
            <w:tcW w:w="770" w:type="pct"/>
            <w:noWrap/>
            <w:hideMark/>
          </w:tcPr>
          <w:p w14:paraId="45C3B0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62F267" w14:textId="77777777" w:rsidR="00413CB7" w:rsidRPr="00413CB7" w:rsidRDefault="00413CB7" w:rsidP="00413CB7">
            <w:pPr>
              <w:spacing w:after="0"/>
              <w:jc w:val="right"/>
              <w:rPr>
                <w:szCs w:val="20"/>
              </w:rPr>
            </w:pPr>
            <w:r w:rsidRPr="00413CB7">
              <w:rPr>
                <w:szCs w:val="20"/>
              </w:rPr>
              <w:t>17.6.2014</w:t>
            </w:r>
          </w:p>
        </w:tc>
      </w:tr>
      <w:tr w:rsidR="00413CB7" w:rsidRPr="00413CB7" w14:paraId="5FA298BE" w14:textId="77777777" w:rsidTr="005B36B0">
        <w:trPr>
          <w:trHeight w:val="20"/>
        </w:trPr>
        <w:tc>
          <w:tcPr>
            <w:tcW w:w="1756" w:type="pct"/>
            <w:noWrap/>
            <w:hideMark/>
          </w:tcPr>
          <w:p w14:paraId="498CBA45" w14:textId="77777777" w:rsidR="00413CB7" w:rsidRPr="00413CB7" w:rsidRDefault="00413CB7" w:rsidP="00413CB7">
            <w:pPr>
              <w:spacing w:after="0"/>
              <w:jc w:val="left"/>
              <w:rPr>
                <w:szCs w:val="20"/>
              </w:rPr>
            </w:pPr>
            <w:r w:rsidRPr="00413CB7">
              <w:rPr>
                <w:szCs w:val="20"/>
              </w:rPr>
              <w:t>Ian O’Reilly</w:t>
            </w:r>
          </w:p>
        </w:tc>
        <w:tc>
          <w:tcPr>
            <w:tcW w:w="1597" w:type="pct"/>
            <w:noWrap/>
            <w:hideMark/>
          </w:tcPr>
          <w:p w14:paraId="36D2B63E" w14:textId="77777777"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14:paraId="4CA645CF" w14:textId="77777777" w:rsidR="00413CB7" w:rsidRPr="00413CB7" w:rsidRDefault="00413CB7" w:rsidP="00413CB7">
            <w:pPr>
              <w:spacing w:after="0"/>
              <w:ind w:right="113"/>
              <w:jc w:val="right"/>
              <w:rPr>
                <w:szCs w:val="20"/>
              </w:rPr>
            </w:pPr>
            <w:r w:rsidRPr="00413CB7">
              <w:rPr>
                <w:szCs w:val="20"/>
              </w:rPr>
              <w:t>78.42</w:t>
            </w:r>
          </w:p>
        </w:tc>
        <w:tc>
          <w:tcPr>
            <w:tcW w:w="770" w:type="pct"/>
            <w:noWrap/>
            <w:hideMark/>
          </w:tcPr>
          <w:p w14:paraId="21D0F5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6757DD" w14:textId="77777777" w:rsidR="00413CB7" w:rsidRPr="00413CB7" w:rsidRDefault="00413CB7" w:rsidP="00413CB7">
            <w:pPr>
              <w:spacing w:after="0"/>
              <w:jc w:val="right"/>
              <w:rPr>
                <w:szCs w:val="20"/>
              </w:rPr>
            </w:pPr>
            <w:r w:rsidRPr="00413CB7">
              <w:rPr>
                <w:szCs w:val="20"/>
              </w:rPr>
              <w:t>13.2.2014</w:t>
            </w:r>
          </w:p>
        </w:tc>
      </w:tr>
      <w:tr w:rsidR="00413CB7" w:rsidRPr="00413CB7" w14:paraId="18F771B4" w14:textId="77777777" w:rsidTr="005B36B0">
        <w:trPr>
          <w:trHeight w:val="20"/>
        </w:trPr>
        <w:tc>
          <w:tcPr>
            <w:tcW w:w="1756" w:type="pct"/>
            <w:noWrap/>
            <w:hideMark/>
          </w:tcPr>
          <w:p w14:paraId="7BCA9A98" w14:textId="77777777" w:rsidR="00413CB7" w:rsidRPr="00413CB7" w:rsidRDefault="00413CB7" w:rsidP="00413CB7">
            <w:pPr>
              <w:spacing w:after="0"/>
              <w:jc w:val="left"/>
              <w:rPr>
                <w:szCs w:val="20"/>
              </w:rPr>
            </w:pPr>
            <w:r w:rsidRPr="00413CB7">
              <w:rPr>
                <w:szCs w:val="20"/>
              </w:rPr>
              <w:t>Ian Wood Homes Pty Ltd</w:t>
            </w:r>
          </w:p>
        </w:tc>
        <w:tc>
          <w:tcPr>
            <w:tcW w:w="1597" w:type="pct"/>
            <w:noWrap/>
            <w:hideMark/>
          </w:tcPr>
          <w:p w14:paraId="2699B6CD" w14:textId="77777777" w:rsidR="00413CB7" w:rsidRPr="00413CB7" w:rsidRDefault="00413CB7" w:rsidP="00413CB7">
            <w:pPr>
              <w:spacing w:after="0"/>
              <w:ind w:left="113"/>
              <w:jc w:val="left"/>
              <w:rPr>
                <w:szCs w:val="20"/>
              </w:rPr>
            </w:pPr>
            <w:r w:rsidRPr="00413CB7">
              <w:rPr>
                <w:szCs w:val="20"/>
              </w:rPr>
              <w:t>GOOLWA NORTH, SA 5214</w:t>
            </w:r>
          </w:p>
        </w:tc>
        <w:tc>
          <w:tcPr>
            <w:tcW w:w="424" w:type="pct"/>
            <w:noWrap/>
            <w:hideMark/>
          </w:tcPr>
          <w:p w14:paraId="72069A6E" w14:textId="77777777" w:rsidR="00413CB7" w:rsidRPr="00413CB7" w:rsidRDefault="00413CB7" w:rsidP="00413CB7">
            <w:pPr>
              <w:spacing w:after="0"/>
              <w:ind w:right="113"/>
              <w:jc w:val="right"/>
              <w:rPr>
                <w:szCs w:val="20"/>
              </w:rPr>
            </w:pPr>
            <w:r w:rsidRPr="00413CB7">
              <w:rPr>
                <w:szCs w:val="20"/>
              </w:rPr>
              <w:t>166.39</w:t>
            </w:r>
          </w:p>
        </w:tc>
        <w:tc>
          <w:tcPr>
            <w:tcW w:w="770" w:type="pct"/>
            <w:noWrap/>
            <w:hideMark/>
          </w:tcPr>
          <w:p w14:paraId="025F6480" w14:textId="77777777" w:rsidR="00413CB7" w:rsidRPr="00413CB7" w:rsidRDefault="00413CB7" w:rsidP="00413CB7">
            <w:pPr>
              <w:spacing w:after="0"/>
              <w:ind w:left="170"/>
              <w:jc w:val="left"/>
              <w:rPr>
                <w:szCs w:val="20"/>
              </w:rPr>
            </w:pPr>
            <w:r w:rsidRPr="00413CB7">
              <w:rPr>
                <w:szCs w:val="20"/>
              </w:rPr>
              <w:t>Refund 156709</w:t>
            </w:r>
          </w:p>
        </w:tc>
        <w:tc>
          <w:tcPr>
            <w:tcW w:w="453" w:type="pct"/>
            <w:noWrap/>
            <w:hideMark/>
          </w:tcPr>
          <w:p w14:paraId="209F43C4" w14:textId="77777777" w:rsidR="00413CB7" w:rsidRPr="00413CB7" w:rsidRDefault="00413CB7" w:rsidP="00413CB7">
            <w:pPr>
              <w:spacing w:after="0"/>
              <w:jc w:val="right"/>
              <w:rPr>
                <w:szCs w:val="20"/>
              </w:rPr>
            </w:pPr>
            <w:r w:rsidRPr="00413CB7">
              <w:rPr>
                <w:szCs w:val="20"/>
              </w:rPr>
              <w:t>14.3.2013</w:t>
            </w:r>
          </w:p>
        </w:tc>
      </w:tr>
      <w:tr w:rsidR="00413CB7" w:rsidRPr="00413CB7" w14:paraId="521DFAB1" w14:textId="77777777" w:rsidTr="005B36B0">
        <w:trPr>
          <w:trHeight w:val="20"/>
        </w:trPr>
        <w:tc>
          <w:tcPr>
            <w:tcW w:w="1756" w:type="pct"/>
            <w:noWrap/>
            <w:hideMark/>
          </w:tcPr>
          <w:p w14:paraId="67D1B30C" w14:textId="77777777" w:rsidR="00413CB7" w:rsidRPr="00413CB7" w:rsidRDefault="00413CB7" w:rsidP="00413CB7">
            <w:pPr>
              <w:spacing w:after="0"/>
              <w:jc w:val="left"/>
              <w:rPr>
                <w:szCs w:val="20"/>
              </w:rPr>
            </w:pPr>
            <w:r w:rsidRPr="00413CB7">
              <w:rPr>
                <w:szCs w:val="20"/>
              </w:rPr>
              <w:t>Ida Parida</w:t>
            </w:r>
          </w:p>
        </w:tc>
        <w:tc>
          <w:tcPr>
            <w:tcW w:w="1597" w:type="pct"/>
            <w:noWrap/>
            <w:hideMark/>
          </w:tcPr>
          <w:p w14:paraId="72CEB716"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7F52BE20" w14:textId="77777777" w:rsidR="00413CB7" w:rsidRPr="00413CB7" w:rsidRDefault="00413CB7" w:rsidP="00413CB7">
            <w:pPr>
              <w:spacing w:after="0"/>
              <w:ind w:right="113"/>
              <w:jc w:val="right"/>
              <w:rPr>
                <w:szCs w:val="20"/>
              </w:rPr>
            </w:pPr>
            <w:r w:rsidRPr="00413CB7">
              <w:rPr>
                <w:szCs w:val="20"/>
              </w:rPr>
              <w:t>88.26</w:t>
            </w:r>
          </w:p>
        </w:tc>
        <w:tc>
          <w:tcPr>
            <w:tcW w:w="770" w:type="pct"/>
            <w:noWrap/>
            <w:hideMark/>
          </w:tcPr>
          <w:p w14:paraId="2454CA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EE902D" w14:textId="77777777" w:rsidR="00413CB7" w:rsidRPr="00413CB7" w:rsidRDefault="00413CB7" w:rsidP="00413CB7">
            <w:pPr>
              <w:spacing w:after="0"/>
              <w:jc w:val="right"/>
              <w:rPr>
                <w:szCs w:val="20"/>
              </w:rPr>
            </w:pPr>
            <w:r w:rsidRPr="00413CB7">
              <w:rPr>
                <w:szCs w:val="20"/>
              </w:rPr>
              <w:t>7.3.2014</w:t>
            </w:r>
          </w:p>
        </w:tc>
      </w:tr>
      <w:tr w:rsidR="00413CB7" w:rsidRPr="00413CB7" w14:paraId="0DA184FA" w14:textId="77777777" w:rsidTr="005B36B0">
        <w:trPr>
          <w:trHeight w:val="20"/>
        </w:trPr>
        <w:tc>
          <w:tcPr>
            <w:tcW w:w="1756" w:type="pct"/>
            <w:noWrap/>
            <w:hideMark/>
          </w:tcPr>
          <w:p w14:paraId="63274B2A" w14:textId="77777777" w:rsidR="00413CB7" w:rsidRPr="00413CB7" w:rsidRDefault="00413CB7" w:rsidP="00413CB7">
            <w:pPr>
              <w:spacing w:after="0"/>
              <w:jc w:val="left"/>
              <w:rPr>
                <w:szCs w:val="20"/>
              </w:rPr>
            </w:pPr>
            <w:r w:rsidRPr="00413CB7">
              <w:rPr>
                <w:szCs w:val="20"/>
              </w:rPr>
              <w:t>Ilaheejan Anwarbasha</w:t>
            </w:r>
          </w:p>
        </w:tc>
        <w:tc>
          <w:tcPr>
            <w:tcW w:w="1597" w:type="pct"/>
            <w:noWrap/>
            <w:hideMark/>
          </w:tcPr>
          <w:p w14:paraId="757B758D"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1C59A6A0" w14:textId="77777777" w:rsidR="00413CB7" w:rsidRPr="00413CB7" w:rsidRDefault="00413CB7" w:rsidP="00413CB7">
            <w:pPr>
              <w:spacing w:after="0"/>
              <w:ind w:right="113"/>
              <w:jc w:val="right"/>
              <w:rPr>
                <w:szCs w:val="20"/>
              </w:rPr>
            </w:pPr>
            <w:r w:rsidRPr="00413CB7">
              <w:rPr>
                <w:szCs w:val="20"/>
              </w:rPr>
              <w:t>27.46</w:t>
            </w:r>
          </w:p>
        </w:tc>
        <w:tc>
          <w:tcPr>
            <w:tcW w:w="770" w:type="pct"/>
            <w:noWrap/>
            <w:hideMark/>
          </w:tcPr>
          <w:p w14:paraId="3659FA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DC9734" w14:textId="77777777" w:rsidR="00413CB7" w:rsidRPr="00413CB7" w:rsidRDefault="00413CB7" w:rsidP="00413CB7">
            <w:pPr>
              <w:spacing w:after="0"/>
              <w:jc w:val="right"/>
              <w:rPr>
                <w:szCs w:val="20"/>
              </w:rPr>
            </w:pPr>
            <w:r w:rsidRPr="00413CB7">
              <w:rPr>
                <w:szCs w:val="20"/>
              </w:rPr>
              <w:t>30.10.2014</w:t>
            </w:r>
          </w:p>
        </w:tc>
      </w:tr>
      <w:tr w:rsidR="00413CB7" w:rsidRPr="00413CB7" w14:paraId="4033FC52" w14:textId="77777777" w:rsidTr="005B36B0">
        <w:trPr>
          <w:trHeight w:val="20"/>
        </w:trPr>
        <w:tc>
          <w:tcPr>
            <w:tcW w:w="1756" w:type="pct"/>
            <w:noWrap/>
            <w:hideMark/>
          </w:tcPr>
          <w:p w14:paraId="0877318E" w14:textId="77777777" w:rsidR="00413CB7" w:rsidRPr="00413CB7" w:rsidRDefault="00413CB7" w:rsidP="00413CB7">
            <w:pPr>
              <w:spacing w:after="0"/>
              <w:jc w:val="left"/>
              <w:rPr>
                <w:szCs w:val="20"/>
              </w:rPr>
            </w:pPr>
            <w:r w:rsidRPr="00413CB7">
              <w:rPr>
                <w:szCs w:val="20"/>
              </w:rPr>
              <w:t>Iman Kedda</w:t>
            </w:r>
          </w:p>
        </w:tc>
        <w:tc>
          <w:tcPr>
            <w:tcW w:w="1597" w:type="pct"/>
            <w:noWrap/>
            <w:hideMark/>
          </w:tcPr>
          <w:p w14:paraId="5FB4DA0B"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381DC072" w14:textId="77777777" w:rsidR="00413CB7" w:rsidRPr="00413CB7" w:rsidRDefault="00413CB7" w:rsidP="00413CB7">
            <w:pPr>
              <w:spacing w:after="0"/>
              <w:ind w:right="113"/>
              <w:jc w:val="right"/>
              <w:rPr>
                <w:szCs w:val="20"/>
              </w:rPr>
            </w:pPr>
            <w:r w:rsidRPr="00413CB7">
              <w:rPr>
                <w:szCs w:val="20"/>
              </w:rPr>
              <w:t>57.82</w:t>
            </w:r>
          </w:p>
        </w:tc>
        <w:tc>
          <w:tcPr>
            <w:tcW w:w="770" w:type="pct"/>
            <w:noWrap/>
            <w:hideMark/>
          </w:tcPr>
          <w:p w14:paraId="686CB7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BCD494" w14:textId="77777777" w:rsidR="00413CB7" w:rsidRPr="00413CB7" w:rsidRDefault="00413CB7" w:rsidP="00413CB7">
            <w:pPr>
              <w:spacing w:after="0"/>
              <w:jc w:val="right"/>
              <w:rPr>
                <w:szCs w:val="20"/>
              </w:rPr>
            </w:pPr>
            <w:r w:rsidRPr="00413CB7">
              <w:rPr>
                <w:szCs w:val="20"/>
              </w:rPr>
              <w:t>29.9.2014</w:t>
            </w:r>
          </w:p>
        </w:tc>
      </w:tr>
      <w:tr w:rsidR="00413CB7" w:rsidRPr="00413CB7" w14:paraId="3156DAD2" w14:textId="77777777" w:rsidTr="005B36B0">
        <w:trPr>
          <w:trHeight w:val="20"/>
        </w:trPr>
        <w:tc>
          <w:tcPr>
            <w:tcW w:w="1756" w:type="pct"/>
            <w:noWrap/>
            <w:hideMark/>
          </w:tcPr>
          <w:p w14:paraId="2563A55D" w14:textId="77777777" w:rsidR="00413CB7" w:rsidRPr="00413CB7" w:rsidRDefault="00413CB7" w:rsidP="00413CB7">
            <w:pPr>
              <w:spacing w:after="0"/>
              <w:jc w:val="left"/>
              <w:rPr>
                <w:szCs w:val="20"/>
              </w:rPr>
            </w:pPr>
            <w:r w:rsidRPr="00413CB7">
              <w:rPr>
                <w:szCs w:val="20"/>
              </w:rPr>
              <w:t>Impact Fertilisers</w:t>
            </w:r>
          </w:p>
        </w:tc>
        <w:tc>
          <w:tcPr>
            <w:tcW w:w="1597" w:type="pct"/>
            <w:noWrap/>
            <w:hideMark/>
          </w:tcPr>
          <w:p w14:paraId="7ACBB6E0" w14:textId="77777777" w:rsidR="00413CB7" w:rsidRPr="00413CB7" w:rsidRDefault="00413CB7" w:rsidP="00413CB7">
            <w:pPr>
              <w:spacing w:after="0"/>
              <w:ind w:left="113"/>
              <w:jc w:val="left"/>
              <w:rPr>
                <w:szCs w:val="20"/>
              </w:rPr>
            </w:pPr>
            <w:r w:rsidRPr="00413CB7">
              <w:rPr>
                <w:szCs w:val="20"/>
              </w:rPr>
              <w:t>KADINA, SA 5554</w:t>
            </w:r>
          </w:p>
        </w:tc>
        <w:tc>
          <w:tcPr>
            <w:tcW w:w="424" w:type="pct"/>
            <w:noWrap/>
            <w:hideMark/>
          </w:tcPr>
          <w:p w14:paraId="7433A443" w14:textId="77777777" w:rsidR="00413CB7" w:rsidRPr="00413CB7" w:rsidRDefault="00413CB7" w:rsidP="00413CB7">
            <w:pPr>
              <w:spacing w:after="0"/>
              <w:ind w:right="113"/>
              <w:jc w:val="right"/>
              <w:rPr>
                <w:szCs w:val="20"/>
              </w:rPr>
            </w:pPr>
            <w:r w:rsidRPr="00413CB7">
              <w:rPr>
                <w:szCs w:val="20"/>
              </w:rPr>
              <w:t>13.81</w:t>
            </w:r>
          </w:p>
        </w:tc>
        <w:tc>
          <w:tcPr>
            <w:tcW w:w="770" w:type="pct"/>
            <w:noWrap/>
            <w:hideMark/>
          </w:tcPr>
          <w:p w14:paraId="7C3185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ED36AA" w14:textId="77777777" w:rsidR="00413CB7" w:rsidRPr="00413CB7" w:rsidRDefault="00413CB7" w:rsidP="00413CB7">
            <w:pPr>
              <w:spacing w:after="0"/>
              <w:jc w:val="right"/>
              <w:rPr>
                <w:szCs w:val="20"/>
              </w:rPr>
            </w:pPr>
            <w:r w:rsidRPr="00413CB7">
              <w:rPr>
                <w:szCs w:val="20"/>
              </w:rPr>
              <w:t>22.11.2013</w:t>
            </w:r>
          </w:p>
        </w:tc>
      </w:tr>
      <w:tr w:rsidR="00413CB7" w:rsidRPr="00413CB7" w14:paraId="6CC2116F" w14:textId="77777777" w:rsidTr="005B36B0">
        <w:trPr>
          <w:trHeight w:val="20"/>
        </w:trPr>
        <w:tc>
          <w:tcPr>
            <w:tcW w:w="1756" w:type="pct"/>
            <w:noWrap/>
            <w:hideMark/>
          </w:tcPr>
          <w:p w14:paraId="6C157391" w14:textId="77777777" w:rsidR="00413CB7" w:rsidRPr="00413CB7" w:rsidRDefault="00413CB7" w:rsidP="00413CB7">
            <w:pPr>
              <w:spacing w:after="0"/>
              <w:jc w:val="left"/>
              <w:rPr>
                <w:szCs w:val="20"/>
              </w:rPr>
            </w:pPr>
            <w:r w:rsidRPr="00413CB7">
              <w:rPr>
                <w:szCs w:val="20"/>
              </w:rPr>
              <w:t>Imtiaz Ali</w:t>
            </w:r>
          </w:p>
        </w:tc>
        <w:tc>
          <w:tcPr>
            <w:tcW w:w="1597" w:type="pct"/>
            <w:noWrap/>
            <w:hideMark/>
          </w:tcPr>
          <w:p w14:paraId="0DFF743F"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1C1B3E06" w14:textId="77777777" w:rsidR="00413CB7" w:rsidRPr="00413CB7" w:rsidRDefault="00413CB7" w:rsidP="00413CB7">
            <w:pPr>
              <w:spacing w:after="0"/>
              <w:ind w:right="113"/>
              <w:jc w:val="right"/>
              <w:rPr>
                <w:szCs w:val="20"/>
              </w:rPr>
            </w:pPr>
            <w:r w:rsidRPr="00413CB7">
              <w:rPr>
                <w:szCs w:val="20"/>
              </w:rPr>
              <w:t>10.48</w:t>
            </w:r>
          </w:p>
        </w:tc>
        <w:tc>
          <w:tcPr>
            <w:tcW w:w="770" w:type="pct"/>
            <w:noWrap/>
            <w:hideMark/>
          </w:tcPr>
          <w:p w14:paraId="5C273B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1AF1FB" w14:textId="77777777" w:rsidR="00413CB7" w:rsidRPr="00413CB7" w:rsidRDefault="00413CB7" w:rsidP="00413CB7">
            <w:pPr>
              <w:spacing w:after="0"/>
              <w:jc w:val="right"/>
              <w:rPr>
                <w:szCs w:val="20"/>
              </w:rPr>
            </w:pPr>
            <w:r w:rsidRPr="00413CB7">
              <w:rPr>
                <w:szCs w:val="20"/>
              </w:rPr>
              <w:t>17.12.2014</w:t>
            </w:r>
          </w:p>
        </w:tc>
      </w:tr>
      <w:tr w:rsidR="00413CB7" w:rsidRPr="00413CB7" w14:paraId="6697D00D" w14:textId="77777777" w:rsidTr="005B36B0">
        <w:trPr>
          <w:trHeight w:val="20"/>
        </w:trPr>
        <w:tc>
          <w:tcPr>
            <w:tcW w:w="1756" w:type="pct"/>
            <w:noWrap/>
            <w:hideMark/>
          </w:tcPr>
          <w:p w14:paraId="6C23B4B3" w14:textId="77777777" w:rsidR="00413CB7" w:rsidRPr="00413CB7" w:rsidRDefault="00413CB7" w:rsidP="00413CB7">
            <w:pPr>
              <w:spacing w:after="0"/>
              <w:jc w:val="left"/>
              <w:rPr>
                <w:szCs w:val="20"/>
              </w:rPr>
            </w:pPr>
            <w:r w:rsidRPr="00413CB7">
              <w:rPr>
                <w:szCs w:val="20"/>
              </w:rPr>
              <w:t>In the estate of James Wright</w:t>
            </w:r>
          </w:p>
        </w:tc>
        <w:tc>
          <w:tcPr>
            <w:tcW w:w="1597" w:type="pct"/>
            <w:noWrap/>
            <w:hideMark/>
          </w:tcPr>
          <w:p w14:paraId="30D82E17"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706CF3F5" w14:textId="77777777" w:rsidR="00413CB7" w:rsidRPr="00413CB7" w:rsidRDefault="00413CB7" w:rsidP="00413CB7">
            <w:pPr>
              <w:spacing w:after="0"/>
              <w:ind w:right="113"/>
              <w:jc w:val="right"/>
              <w:rPr>
                <w:szCs w:val="20"/>
              </w:rPr>
            </w:pPr>
            <w:r w:rsidRPr="00413CB7">
              <w:rPr>
                <w:szCs w:val="20"/>
              </w:rPr>
              <w:t>113.07</w:t>
            </w:r>
          </w:p>
        </w:tc>
        <w:tc>
          <w:tcPr>
            <w:tcW w:w="770" w:type="pct"/>
            <w:noWrap/>
            <w:hideMark/>
          </w:tcPr>
          <w:p w14:paraId="1ED7E2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1598E8" w14:textId="77777777" w:rsidR="00413CB7" w:rsidRPr="00413CB7" w:rsidRDefault="00413CB7" w:rsidP="00413CB7">
            <w:pPr>
              <w:spacing w:after="0"/>
              <w:jc w:val="right"/>
              <w:rPr>
                <w:szCs w:val="20"/>
              </w:rPr>
            </w:pPr>
            <w:r w:rsidRPr="00413CB7">
              <w:rPr>
                <w:szCs w:val="20"/>
              </w:rPr>
              <w:t>19.12.2014</w:t>
            </w:r>
          </w:p>
        </w:tc>
      </w:tr>
      <w:tr w:rsidR="00413CB7" w:rsidRPr="00413CB7" w14:paraId="7D70BEA6" w14:textId="77777777" w:rsidTr="005B36B0">
        <w:trPr>
          <w:trHeight w:val="20"/>
        </w:trPr>
        <w:tc>
          <w:tcPr>
            <w:tcW w:w="1756" w:type="pct"/>
            <w:noWrap/>
            <w:hideMark/>
          </w:tcPr>
          <w:p w14:paraId="69155F68" w14:textId="77777777" w:rsidR="00413CB7" w:rsidRPr="00413CB7" w:rsidRDefault="00413CB7" w:rsidP="00413CB7">
            <w:pPr>
              <w:spacing w:after="0"/>
              <w:jc w:val="left"/>
              <w:rPr>
                <w:szCs w:val="20"/>
              </w:rPr>
            </w:pPr>
            <w:r w:rsidRPr="00413CB7">
              <w:rPr>
                <w:szCs w:val="20"/>
              </w:rPr>
              <w:t>In the estate of Rosalie Sullivan</w:t>
            </w:r>
          </w:p>
        </w:tc>
        <w:tc>
          <w:tcPr>
            <w:tcW w:w="1597" w:type="pct"/>
            <w:noWrap/>
            <w:hideMark/>
          </w:tcPr>
          <w:p w14:paraId="73FA0D11"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5AD441C8" w14:textId="77777777" w:rsidR="00413CB7" w:rsidRPr="00413CB7" w:rsidRDefault="00413CB7" w:rsidP="00413CB7">
            <w:pPr>
              <w:spacing w:after="0"/>
              <w:ind w:right="113"/>
              <w:jc w:val="right"/>
              <w:rPr>
                <w:szCs w:val="20"/>
              </w:rPr>
            </w:pPr>
            <w:r w:rsidRPr="00413CB7">
              <w:rPr>
                <w:szCs w:val="20"/>
              </w:rPr>
              <w:t>29.05</w:t>
            </w:r>
          </w:p>
        </w:tc>
        <w:tc>
          <w:tcPr>
            <w:tcW w:w="770" w:type="pct"/>
            <w:noWrap/>
            <w:hideMark/>
          </w:tcPr>
          <w:p w14:paraId="1BEC72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E5A827" w14:textId="77777777" w:rsidR="00413CB7" w:rsidRPr="00413CB7" w:rsidRDefault="00413CB7" w:rsidP="00413CB7">
            <w:pPr>
              <w:spacing w:after="0"/>
              <w:jc w:val="right"/>
              <w:rPr>
                <w:szCs w:val="20"/>
              </w:rPr>
            </w:pPr>
            <w:r w:rsidRPr="00413CB7">
              <w:rPr>
                <w:szCs w:val="20"/>
              </w:rPr>
              <w:t>24.6.2013</w:t>
            </w:r>
          </w:p>
        </w:tc>
      </w:tr>
      <w:tr w:rsidR="00413CB7" w:rsidRPr="00413CB7" w14:paraId="0D075C05" w14:textId="77777777" w:rsidTr="005B36B0">
        <w:trPr>
          <w:trHeight w:val="20"/>
        </w:trPr>
        <w:tc>
          <w:tcPr>
            <w:tcW w:w="1756" w:type="pct"/>
            <w:noWrap/>
            <w:hideMark/>
          </w:tcPr>
          <w:p w14:paraId="694EE861" w14:textId="77777777" w:rsidR="00413CB7" w:rsidRPr="00413CB7" w:rsidRDefault="00413CB7" w:rsidP="00413CB7">
            <w:pPr>
              <w:spacing w:after="0"/>
              <w:jc w:val="left"/>
              <w:rPr>
                <w:szCs w:val="20"/>
              </w:rPr>
            </w:pPr>
            <w:r w:rsidRPr="00413CB7">
              <w:rPr>
                <w:szCs w:val="20"/>
              </w:rPr>
              <w:t xml:space="preserve">Indico Pty Ltd </w:t>
            </w:r>
          </w:p>
        </w:tc>
        <w:tc>
          <w:tcPr>
            <w:tcW w:w="1597" w:type="pct"/>
            <w:noWrap/>
            <w:hideMark/>
          </w:tcPr>
          <w:p w14:paraId="1335B7AB"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0ED3DA37" w14:textId="77777777" w:rsidR="00413CB7" w:rsidRPr="00413CB7" w:rsidRDefault="00413CB7" w:rsidP="00413CB7">
            <w:pPr>
              <w:spacing w:after="0"/>
              <w:ind w:right="113"/>
              <w:jc w:val="right"/>
              <w:rPr>
                <w:szCs w:val="20"/>
              </w:rPr>
            </w:pPr>
            <w:r w:rsidRPr="00413CB7">
              <w:rPr>
                <w:szCs w:val="20"/>
              </w:rPr>
              <w:t>38.38</w:t>
            </w:r>
          </w:p>
        </w:tc>
        <w:tc>
          <w:tcPr>
            <w:tcW w:w="770" w:type="pct"/>
            <w:noWrap/>
            <w:hideMark/>
          </w:tcPr>
          <w:p w14:paraId="706721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71D50E" w14:textId="77777777" w:rsidR="00413CB7" w:rsidRPr="00413CB7" w:rsidRDefault="00413CB7" w:rsidP="00413CB7">
            <w:pPr>
              <w:spacing w:after="0"/>
              <w:jc w:val="right"/>
              <w:rPr>
                <w:szCs w:val="20"/>
              </w:rPr>
            </w:pPr>
            <w:r w:rsidRPr="00413CB7">
              <w:rPr>
                <w:szCs w:val="20"/>
              </w:rPr>
              <w:t>20.8.2014</w:t>
            </w:r>
          </w:p>
        </w:tc>
      </w:tr>
      <w:tr w:rsidR="00413CB7" w:rsidRPr="00413CB7" w14:paraId="4BE92B46" w14:textId="77777777" w:rsidTr="005B36B0">
        <w:trPr>
          <w:trHeight w:val="20"/>
        </w:trPr>
        <w:tc>
          <w:tcPr>
            <w:tcW w:w="1756" w:type="pct"/>
            <w:noWrap/>
            <w:hideMark/>
          </w:tcPr>
          <w:p w14:paraId="6E61EECD" w14:textId="77777777" w:rsidR="00413CB7" w:rsidRPr="00413CB7" w:rsidRDefault="00413CB7" w:rsidP="00413CB7">
            <w:pPr>
              <w:spacing w:after="0"/>
              <w:jc w:val="left"/>
              <w:rPr>
                <w:szCs w:val="20"/>
              </w:rPr>
            </w:pPr>
            <w:r w:rsidRPr="00413CB7">
              <w:rPr>
                <w:szCs w:val="20"/>
              </w:rPr>
              <w:t>Inga Kenyon</w:t>
            </w:r>
          </w:p>
        </w:tc>
        <w:tc>
          <w:tcPr>
            <w:tcW w:w="1597" w:type="pct"/>
            <w:noWrap/>
            <w:hideMark/>
          </w:tcPr>
          <w:p w14:paraId="3E131726"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7D6BDD33" w14:textId="77777777" w:rsidR="00413CB7" w:rsidRPr="00413CB7" w:rsidRDefault="00413CB7" w:rsidP="00413CB7">
            <w:pPr>
              <w:spacing w:after="0"/>
              <w:ind w:right="113"/>
              <w:jc w:val="right"/>
              <w:rPr>
                <w:szCs w:val="20"/>
              </w:rPr>
            </w:pPr>
            <w:r w:rsidRPr="00413CB7">
              <w:rPr>
                <w:szCs w:val="20"/>
              </w:rPr>
              <w:t>11.74</w:t>
            </w:r>
          </w:p>
        </w:tc>
        <w:tc>
          <w:tcPr>
            <w:tcW w:w="770" w:type="pct"/>
            <w:noWrap/>
            <w:hideMark/>
          </w:tcPr>
          <w:p w14:paraId="2E11E9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475735" w14:textId="77777777" w:rsidR="00413CB7" w:rsidRPr="00413CB7" w:rsidRDefault="00413CB7" w:rsidP="00413CB7">
            <w:pPr>
              <w:spacing w:after="0"/>
              <w:jc w:val="right"/>
              <w:rPr>
                <w:szCs w:val="20"/>
              </w:rPr>
            </w:pPr>
            <w:r w:rsidRPr="00413CB7">
              <w:rPr>
                <w:szCs w:val="20"/>
              </w:rPr>
              <w:t>11.7.2013</w:t>
            </w:r>
          </w:p>
        </w:tc>
      </w:tr>
      <w:tr w:rsidR="00413CB7" w:rsidRPr="00413CB7" w14:paraId="7109CE43" w14:textId="77777777" w:rsidTr="005B36B0">
        <w:trPr>
          <w:trHeight w:val="20"/>
        </w:trPr>
        <w:tc>
          <w:tcPr>
            <w:tcW w:w="1756" w:type="pct"/>
            <w:noWrap/>
            <w:hideMark/>
          </w:tcPr>
          <w:p w14:paraId="4B2DFDEA" w14:textId="77777777" w:rsidR="00413CB7" w:rsidRPr="00413CB7" w:rsidRDefault="00413CB7" w:rsidP="00413CB7">
            <w:pPr>
              <w:spacing w:after="0"/>
              <w:jc w:val="left"/>
              <w:rPr>
                <w:szCs w:val="20"/>
              </w:rPr>
            </w:pPr>
            <w:r w:rsidRPr="00413CB7">
              <w:rPr>
                <w:szCs w:val="20"/>
              </w:rPr>
              <w:t>Ingeborg Elsa Ida Jones</w:t>
            </w:r>
          </w:p>
        </w:tc>
        <w:tc>
          <w:tcPr>
            <w:tcW w:w="1597" w:type="pct"/>
            <w:noWrap/>
            <w:hideMark/>
          </w:tcPr>
          <w:p w14:paraId="3E72C7EF"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546CF211"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728F52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621698" w14:textId="77777777" w:rsidR="00413CB7" w:rsidRPr="00413CB7" w:rsidRDefault="00413CB7" w:rsidP="00413CB7">
            <w:pPr>
              <w:spacing w:after="0"/>
              <w:jc w:val="right"/>
              <w:rPr>
                <w:szCs w:val="20"/>
              </w:rPr>
            </w:pPr>
            <w:r w:rsidRPr="00413CB7">
              <w:rPr>
                <w:szCs w:val="20"/>
              </w:rPr>
              <w:t>2.1.2014</w:t>
            </w:r>
          </w:p>
        </w:tc>
      </w:tr>
      <w:tr w:rsidR="00413CB7" w:rsidRPr="00413CB7" w14:paraId="51E2BC4B" w14:textId="77777777" w:rsidTr="005B36B0">
        <w:trPr>
          <w:trHeight w:val="20"/>
        </w:trPr>
        <w:tc>
          <w:tcPr>
            <w:tcW w:w="1756" w:type="pct"/>
            <w:noWrap/>
            <w:hideMark/>
          </w:tcPr>
          <w:p w14:paraId="203AC2B9" w14:textId="77777777" w:rsidR="00413CB7" w:rsidRPr="00413CB7" w:rsidRDefault="00413CB7" w:rsidP="00413CB7">
            <w:pPr>
              <w:spacing w:after="0"/>
              <w:jc w:val="left"/>
              <w:rPr>
                <w:szCs w:val="20"/>
              </w:rPr>
            </w:pPr>
            <w:r w:rsidRPr="00413CB7">
              <w:rPr>
                <w:szCs w:val="20"/>
              </w:rPr>
              <w:t xml:space="preserve">Insite SA Pty Ltd </w:t>
            </w:r>
          </w:p>
        </w:tc>
        <w:tc>
          <w:tcPr>
            <w:tcW w:w="1597" w:type="pct"/>
            <w:noWrap/>
            <w:hideMark/>
          </w:tcPr>
          <w:p w14:paraId="094CF9B8" w14:textId="77777777" w:rsidR="00413CB7" w:rsidRPr="00413CB7" w:rsidRDefault="00413CB7" w:rsidP="00413CB7">
            <w:pPr>
              <w:spacing w:after="0"/>
              <w:ind w:left="113"/>
              <w:jc w:val="left"/>
              <w:rPr>
                <w:szCs w:val="20"/>
              </w:rPr>
            </w:pPr>
            <w:r w:rsidRPr="00413CB7">
              <w:rPr>
                <w:szCs w:val="20"/>
              </w:rPr>
              <w:t>LIGHTSVIEW, SA 5085</w:t>
            </w:r>
          </w:p>
        </w:tc>
        <w:tc>
          <w:tcPr>
            <w:tcW w:w="424" w:type="pct"/>
            <w:noWrap/>
            <w:hideMark/>
          </w:tcPr>
          <w:p w14:paraId="6914B865" w14:textId="77777777" w:rsidR="00413CB7" w:rsidRPr="00413CB7" w:rsidRDefault="00413CB7" w:rsidP="00413CB7">
            <w:pPr>
              <w:spacing w:after="0"/>
              <w:ind w:right="113"/>
              <w:jc w:val="right"/>
              <w:rPr>
                <w:szCs w:val="20"/>
              </w:rPr>
            </w:pPr>
            <w:r w:rsidRPr="00413CB7">
              <w:rPr>
                <w:szCs w:val="20"/>
              </w:rPr>
              <w:t>10.05</w:t>
            </w:r>
          </w:p>
        </w:tc>
        <w:tc>
          <w:tcPr>
            <w:tcW w:w="770" w:type="pct"/>
            <w:noWrap/>
            <w:hideMark/>
          </w:tcPr>
          <w:p w14:paraId="5AF2EF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DB0886" w14:textId="77777777" w:rsidR="00413CB7" w:rsidRPr="00413CB7" w:rsidRDefault="00413CB7" w:rsidP="00413CB7">
            <w:pPr>
              <w:spacing w:after="0"/>
              <w:jc w:val="right"/>
              <w:rPr>
                <w:szCs w:val="20"/>
              </w:rPr>
            </w:pPr>
            <w:r w:rsidRPr="00413CB7">
              <w:rPr>
                <w:szCs w:val="20"/>
              </w:rPr>
              <w:t>7.4.2014</w:t>
            </w:r>
          </w:p>
        </w:tc>
      </w:tr>
      <w:tr w:rsidR="00413CB7" w:rsidRPr="00413CB7" w14:paraId="4EB7BB7F" w14:textId="77777777" w:rsidTr="005B36B0">
        <w:trPr>
          <w:trHeight w:val="20"/>
        </w:trPr>
        <w:tc>
          <w:tcPr>
            <w:tcW w:w="1756" w:type="pct"/>
            <w:noWrap/>
            <w:hideMark/>
          </w:tcPr>
          <w:p w14:paraId="025E6B42" w14:textId="77777777" w:rsidR="00413CB7" w:rsidRPr="00413CB7" w:rsidRDefault="00413CB7" w:rsidP="00413CB7">
            <w:pPr>
              <w:spacing w:after="0"/>
              <w:jc w:val="left"/>
              <w:rPr>
                <w:szCs w:val="20"/>
              </w:rPr>
            </w:pPr>
            <w:r w:rsidRPr="00413CB7">
              <w:rPr>
                <w:szCs w:val="20"/>
              </w:rPr>
              <w:t>Intex Equities Corporation</w:t>
            </w:r>
          </w:p>
        </w:tc>
        <w:tc>
          <w:tcPr>
            <w:tcW w:w="1597" w:type="pct"/>
            <w:noWrap/>
            <w:hideMark/>
          </w:tcPr>
          <w:p w14:paraId="7B456690" w14:textId="77777777"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14:paraId="307CAD3C" w14:textId="77777777" w:rsidR="00413CB7" w:rsidRPr="00413CB7" w:rsidRDefault="00413CB7" w:rsidP="00413CB7">
            <w:pPr>
              <w:spacing w:after="0"/>
              <w:ind w:right="113"/>
              <w:jc w:val="right"/>
              <w:rPr>
                <w:szCs w:val="20"/>
              </w:rPr>
            </w:pPr>
            <w:r w:rsidRPr="00413CB7">
              <w:rPr>
                <w:szCs w:val="20"/>
              </w:rPr>
              <w:t>621.79</w:t>
            </w:r>
          </w:p>
        </w:tc>
        <w:tc>
          <w:tcPr>
            <w:tcW w:w="770" w:type="pct"/>
            <w:noWrap/>
            <w:hideMark/>
          </w:tcPr>
          <w:p w14:paraId="3A0E98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F2190C" w14:textId="77777777" w:rsidR="00413CB7" w:rsidRPr="00413CB7" w:rsidRDefault="00413CB7" w:rsidP="00413CB7">
            <w:pPr>
              <w:spacing w:after="0"/>
              <w:jc w:val="right"/>
              <w:rPr>
                <w:szCs w:val="20"/>
              </w:rPr>
            </w:pPr>
            <w:r w:rsidRPr="00413CB7">
              <w:rPr>
                <w:szCs w:val="20"/>
              </w:rPr>
              <w:t>24.9.2013</w:t>
            </w:r>
          </w:p>
        </w:tc>
      </w:tr>
      <w:tr w:rsidR="00413CB7" w:rsidRPr="00413CB7" w14:paraId="78FC110B" w14:textId="77777777" w:rsidTr="005B36B0">
        <w:trPr>
          <w:trHeight w:val="20"/>
        </w:trPr>
        <w:tc>
          <w:tcPr>
            <w:tcW w:w="1756" w:type="pct"/>
            <w:noWrap/>
            <w:hideMark/>
          </w:tcPr>
          <w:p w14:paraId="79A0E4AE" w14:textId="77777777" w:rsidR="00413CB7" w:rsidRPr="00413CB7" w:rsidRDefault="00413CB7" w:rsidP="00413CB7">
            <w:pPr>
              <w:spacing w:after="0"/>
              <w:jc w:val="left"/>
              <w:rPr>
                <w:szCs w:val="20"/>
              </w:rPr>
            </w:pPr>
            <w:r w:rsidRPr="00413CB7">
              <w:rPr>
                <w:szCs w:val="20"/>
              </w:rPr>
              <w:t>Iram Nouman</w:t>
            </w:r>
          </w:p>
        </w:tc>
        <w:tc>
          <w:tcPr>
            <w:tcW w:w="1597" w:type="pct"/>
            <w:noWrap/>
            <w:hideMark/>
          </w:tcPr>
          <w:p w14:paraId="2C71D67B"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263DFC7C" w14:textId="77777777" w:rsidR="00413CB7" w:rsidRPr="00413CB7" w:rsidRDefault="00413CB7" w:rsidP="00413CB7">
            <w:pPr>
              <w:spacing w:after="0"/>
              <w:ind w:right="113"/>
              <w:jc w:val="right"/>
              <w:rPr>
                <w:szCs w:val="20"/>
              </w:rPr>
            </w:pPr>
            <w:r w:rsidRPr="00413CB7">
              <w:rPr>
                <w:szCs w:val="20"/>
              </w:rPr>
              <w:t>46.43</w:t>
            </w:r>
          </w:p>
        </w:tc>
        <w:tc>
          <w:tcPr>
            <w:tcW w:w="770" w:type="pct"/>
            <w:noWrap/>
            <w:hideMark/>
          </w:tcPr>
          <w:p w14:paraId="330BE5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772CBC" w14:textId="77777777" w:rsidR="00413CB7" w:rsidRPr="00413CB7" w:rsidRDefault="00413CB7" w:rsidP="00413CB7">
            <w:pPr>
              <w:spacing w:after="0"/>
              <w:jc w:val="right"/>
              <w:rPr>
                <w:szCs w:val="20"/>
              </w:rPr>
            </w:pPr>
            <w:r w:rsidRPr="00413CB7">
              <w:rPr>
                <w:szCs w:val="20"/>
              </w:rPr>
              <w:t>24.4.2013</w:t>
            </w:r>
          </w:p>
        </w:tc>
      </w:tr>
      <w:tr w:rsidR="00413CB7" w:rsidRPr="00413CB7" w14:paraId="7569340B" w14:textId="77777777" w:rsidTr="005B36B0">
        <w:trPr>
          <w:trHeight w:val="20"/>
        </w:trPr>
        <w:tc>
          <w:tcPr>
            <w:tcW w:w="1756" w:type="pct"/>
            <w:noWrap/>
            <w:hideMark/>
          </w:tcPr>
          <w:p w14:paraId="7926D0A6" w14:textId="77777777" w:rsidR="00413CB7" w:rsidRPr="00413CB7" w:rsidRDefault="00413CB7" w:rsidP="00413CB7">
            <w:pPr>
              <w:spacing w:after="0"/>
              <w:jc w:val="left"/>
              <w:rPr>
                <w:szCs w:val="20"/>
              </w:rPr>
            </w:pPr>
            <w:r w:rsidRPr="00413CB7">
              <w:rPr>
                <w:szCs w:val="20"/>
              </w:rPr>
              <w:t>Ireland S Self Storage</w:t>
            </w:r>
          </w:p>
        </w:tc>
        <w:tc>
          <w:tcPr>
            <w:tcW w:w="1597" w:type="pct"/>
            <w:noWrap/>
            <w:hideMark/>
          </w:tcPr>
          <w:p w14:paraId="611F61AB"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0BF2D695" w14:textId="77777777" w:rsidR="00413CB7" w:rsidRPr="00413CB7" w:rsidRDefault="00413CB7" w:rsidP="00413CB7">
            <w:pPr>
              <w:spacing w:after="0"/>
              <w:ind w:right="113"/>
              <w:jc w:val="right"/>
              <w:rPr>
                <w:szCs w:val="20"/>
              </w:rPr>
            </w:pPr>
            <w:r w:rsidRPr="00413CB7">
              <w:rPr>
                <w:szCs w:val="20"/>
              </w:rPr>
              <w:t>25.37</w:t>
            </w:r>
          </w:p>
        </w:tc>
        <w:tc>
          <w:tcPr>
            <w:tcW w:w="770" w:type="pct"/>
            <w:noWrap/>
            <w:hideMark/>
          </w:tcPr>
          <w:p w14:paraId="7E1ED6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165FE3" w14:textId="77777777" w:rsidR="00413CB7" w:rsidRPr="00413CB7" w:rsidRDefault="00413CB7" w:rsidP="00413CB7">
            <w:pPr>
              <w:spacing w:after="0"/>
              <w:jc w:val="right"/>
              <w:rPr>
                <w:szCs w:val="20"/>
              </w:rPr>
            </w:pPr>
            <w:r w:rsidRPr="00413CB7">
              <w:rPr>
                <w:szCs w:val="20"/>
              </w:rPr>
              <w:t>31.3.2013</w:t>
            </w:r>
          </w:p>
        </w:tc>
      </w:tr>
      <w:tr w:rsidR="00413CB7" w:rsidRPr="00413CB7" w14:paraId="56585777" w14:textId="77777777" w:rsidTr="005B36B0">
        <w:trPr>
          <w:trHeight w:val="20"/>
        </w:trPr>
        <w:tc>
          <w:tcPr>
            <w:tcW w:w="1756" w:type="pct"/>
            <w:noWrap/>
            <w:hideMark/>
          </w:tcPr>
          <w:p w14:paraId="5FFE8D1F" w14:textId="77777777" w:rsidR="00413CB7" w:rsidRPr="00413CB7" w:rsidRDefault="00413CB7" w:rsidP="00413CB7">
            <w:pPr>
              <w:spacing w:after="0"/>
              <w:jc w:val="left"/>
              <w:rPr>
                <w:szCs w:val="20"/>
              </w:rPr>
            </w:pPr>
            <w:r w:rsidRPr="00413CB7">
              <w:rPr>
                <w:szCs w:val="20"/>
              </w:rPr>
              <w:t>Irene Green</w:t>
            </w:r>
          </w:p>
        </w:tc>
        <w:tc>
          <w:tcPr>
            <w:tcW w:w="1597" w:type="pct"/>
            <w:noWrap/>
            <w:hideMark/>
          </w:tcPr>
          <w:p w14:paraId="4378C0F1"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0A8EBFDC" w14:textId="77777777" w:rsidR="00413CB7" w:rsidRPr="00413CB7" w:rsidRDefault="00413CB7" w:rsidP="00413CB7">
            <w:pPr>
              <w:spacing w:after="0"/>
              <w:ind w:right="113"/>
              <w:jc w:val="right"/>
              <w:rPr>
                <w:szCs w:val="20"/>
              </w:rPr>
            </w:pPr>
            <w:r w:rsidRPr="00413CB7">
              <w:rPr>
                <w:szCs w:val="20"/>
              </w:rPr>
              <w:t>24.38</w:t>
            </w:r>
          </w:p>
        </w:tc>
        <w:tc>
          <w:tcPr>
            <w:tcW w:w="770" w:type="pct"/>
            <w:noWrap/>
            <w:hideMark/>
          </w:tcPr>
          <w:p w14:paraId="21631A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F81C08" w14:textId="77777777" w:rsidR="00413CB7" w:rsidRPr="00413CB7" w:rsidRDefault="00413CB7" w:rsidP="00413CB7">
            <w:pPr>
              <w:spacing w:after="0"/>
              <w:jc w:val="right"/>
              <w:rPr>
                <w:szCs w:val="20"/>
              </w:rPr>
            </w:pPr>
            <w:r w:rsidRPr="00413CB7">
              <w:rPr>
                <w:szCs w:val="20"/>
              </w:rPr>
              <w:t>10.12.2013</w:t>
            </w:r>
          </w:p>
        </w:tc>
      </w:tr>
      <w:tr w:rsidR="00413CB7" w:rsidRPr="00413CB7" w14:paraId="4DAF2F06" w14:textId="77777777" w:rsidTr="005B36B0">
        <w:trPr>
          <w:trHeight w:val="20"/>
        </w:trPr>
        <w:tc>
          <w:tcPr>
            <w:tcW w:w="1756" w:type="pct"/>
            <w:noWrap/>
            <w:hideMark/>
          </w:tcPr>
          <w:p w14:paraId="1620541D" w14:textId="77777777" w:rsidR="00413CB7" w:rsidRPr="00413CB7" w:rsidRDefault="00413CB7" w:rsidP="00413CB7">
            <w:pPr>
              <w:spacing w:after="0"/>
              <w:jc w:val="left"/>
              <w:rPr>
                <w:szCs w:val="20"/>
              </w:rPr>
            </w:pPr>
            <w:r w:rsidRPr="00413CB7">
              <w:rPr>
                <w:szCs w:val="20"/>
              </w:rPr>
              <w:t>Irene Kimber</w:t>
            </w:r>
          </w:p>
        </w:tc>
        <w:tc>
          <w:tcPr>
            <w:tcW w:w="1597" w:type="pct"/>
            <w:noWrap/>
            <w:hideMark/>
          </w:tcPr>
          <w:p w14:paraId="714794E1"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62276C5B" w14:textId="77777777" w:rsidR="00413CB7" w:rsidRPr="00413CB7" w:rsidRDefault="00413CB7" w:rsidP="00413CB7">
            <w:pPr>
              <w:spacing w:after="0"/>
              <w:ind w:right="113"/>
              <w:jc w:val="right"/>
              <w:rPr>
                <w:szCs w:val="20"/>
              </w:rPr>
            </w:pPr>
            <w:r w:rsidRPr="00413CB7">
              <w:rPr>
                <w:szCs w:val="20"/>
              </w:rPr>
              <w:t>58.00</w:t>
            </w:r>
          </w:p>
        </w:tc>
        <w:tc>
          <w:tcPr>
            <w:tcW w:w="770" w:type="pct"/>
            <w:noWrap/>
            <w:hideMark/>
          </w:tcPr>
          <w:p w14:paraId="1D74B9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F1A0B6" w14:textId="77777777" w:rsidR="00413CB7" w:rsidRPr="00413CB7" w:rsidRDefault="00413CB7" w:rsidP="00413CB7">
            <w:pPr>
              <w:spacing w:after="0"/>
              <w:jc w:val="right"/>
              <w:rPr>
                <w:szCs w:val="20"/>
              </w:rPr>
            </w:pPr>
            <w:r w:rsidRPr="00413CB7">
              <w:rPr>
                <w:szCs w:val="20"/>
              </w:rPr>
              <w:t>28.5.2014</w:t>
            </w:r>
          </w:p>
        </w:tc>
      </w:tr>
      <w:tr w:rsidR="00413CB7" w:rsidRPr="00413CB7" w14:paraId="73DEB443" w14:textId="77777777" w:rsidTr="005B36B0">
        <w:trPr>
          <w:trHeight w:val="20"/>
        </w:trPr>
        <w:tc>
          <w:tcPr>
            <w:tcW w:w="1756" w:type="pct"/>
            <w:noWrap/>
            <w:hideMark/>
          </w:tcPr>
          <w:p w14:paraId="54ABC8E7" w14:textId="77777777" w:rsidR="00413CB7" w:rsidRPr="00413CB7" w:rsidRDefault="00413CB7" w:rsidP="00413CB7">
            <w:pPr>
              <w:spacing w:after="0"/>
              <w:jc w:val="left"/>
              <w:rPr>
                <w:szCs w:val="20"/>
              </w:rPr>
            </w:pPr>
            <w:r w:rsidRPr="00413CB7">
              <w:rPr>
                <w:szCs w:val="20"/>
              </w:rPr>
              <w:t>Irene Lambert</w:t>
            </w:r>
          </w:p>
        </w:tc>
        <w:tc>
          <w:tcPr>
            <w:tcW w:w="1597" w:type="pct"/>
            <w:noWrap/>
            <w:hideMark/>
          </w:tcPr>
          <w:p w14:paraId="5D4729F2"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0E211590" w14:textId="77777777" w:rsidR="00413CB7" w:rsidRPr="00413CB7" w:rsidRDefault="00413CB7" w:rsidP="00413CB7">
            <w:pPr>
              <w:spacing w:after="0"/>
              <w:ind w:right="113"/>
              <w:jc w:val="right"/>
              <w:rPr>
                <w:szCs w:val="20"/>
              </w:rPr>
            </w:pPr>
            <w:r w:rsidRPr="00413CB7">
              <w:rPr>
                <w:szCs w:val="20"/>
              </w:rPr>
              <w:t>96.05</w:t>
            </w:r>
          </w:p>
        </w:tc>
        <w:tc>
          <w:tcPr>
            <w:tcW w:w="770" w:type="pct"/>
            <w:noWrap/>
            <w:hideMark/>
          </w:tcPr>
          <w:p w14:paraId="2644F7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D105F7" w14:textId="77777777" w:rsidR="00413CB7" w:rsidRPr="00413CB7" w:rsidRDefault="00413CB7" w:rsidP="00413CB7">
            <w:pPr>
              <w:spacing w:after="0"/>
              <w:jc w:val="right"/>
              <w:rPr>
                <w:szCs w:val="20"/>
              </w:rPr>
            </w:pPr>
            <w:r w:rsidRPr="00413CB7">
              <w:rPr>
                <w:szCs w:val="20"/>
              </w:rPr>
              <w:t>19.1.2015</w:t>
            </w:r>
          </w:p>
        </w:tc>
      </w:tr>
      <w:tr w:rsidR="00413CB7" w:rsidRPr="00413CB7" w14:paraId="0BAD6EFC" w14:textId="77777777" w:rsidTr="005B36B0">
        <w:trPr>
          <w:trHeight w:val="20"/>
        </w:trPr>
        <w:tc>
          <w:tcPr>
            <w:tcW w:w="1756" w:type="pct"/>
            <w:noWrap/>
            <w:hideMark/>
          </w:tcPr>
          <w:p w14:paraId="41B65EE2" w14:textId="77777777" w:rsidR="00413CB7" w:rsidRPr="00413CB7" w:rsidRDefault="00413CB7" w:rsidP="00413CB7">
            <w:pPr>
              <w:spacing w:after="0"/>
              <w:jc w:val="left"/>
              <w:rPr>
                <w:szCs w:val="20"/>
              </w:rPr>
            </w:pPr>
            <w:r w:rsidRPr="00413CB7">
              <w:rPr>
                <w:szCs w:val="20"/>
              </w:rPr>
              <w:t>Irene Sowerby</w:t>
            </w:r>
          </w:p>
        </w:tc>
        <w:tc>
          <w:tcPr>
            <w:tcW w:w="1597" w:type="pct"/>
            <w:noWrap/>
            <w:hideMark/>
          </w:tcPr>
          <w:p w14:paraId="0C62D75A"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46EC439A" w14:textId="77777777" w:rsidR="00413CB7" w:rsidRPr="00413CB7" w:rsidRDefault="00413CB7" w:rsidP="00413CB7">
            <w:pPr>
              <w:spacing w:after="0"/>
              <w:ind w:right="113"/>
              <w:jc w:val="right"/>
              <w:rPr>
                <w:szCs w:val="20"/>
              </w:rPr>
            </w:pPr>
            <w:r w:rsidRPr="00413CB7">
              <w:rPr>
                <w:szCs w:val="20"/>
              </w:rPr>
              <w:t>119.19</w:t>
            </w:r>
          </w:p>
        </w:tc>
        <w:tc>
          <w:tcPr>
            <w:tcW w:w="770" w:type="pct"/>
            <w:noWrap/>
            <w:hideMark/>
          </w:tcPr>
          <w:p w14:paraId="70EA55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E74776" w14:textId="77777777" w:rsidR="00413CB7" w:rsidRPr="00413CB7" w:rsidRDefault="00413CB7" w:rsidP="00413CB7">
            <w:pPr>
              <w:spacing w:after="0"/>
              <w:jc w:val="right"/>
              <w:rPr>
                <w:szCs w:val="20"/>
              </w:rPr>
            </w:pPr>
            <w:r w:rsidRPr="00413CB7">
              <w:rPr>
                <w:szCs w:val="20"/>
              </w:rPr>
              <w:t>12.6.2013</w:t>
            </w:r>
          </w:p>
        </w:tc>
      </w:tr>
      <w:tr w:rsidR="00413CB7" w:rsidRPr="00413CB7" w14:paraId="5E4D7D24" w14:textId="77777777" w:rsidTr="005B36B0">
        <w:trPr>
          <w:trHeight w:val="20"/>
        </w:trPr>
        <w:tc>
          <w:tcPr>
            <w:tcW w:w="1756" w:type="pct"/>
            <w:noWrap/>
            <w:hideMark/>
          </w:tcPr>
          <w:p w14:paraId="1787695B" w14:textId="77777777" w:rsidR="00413CB7" w:rsidRPr="00413CB7" w:rsidRDefault="00413CB7" w:rsidP="00413CB7">
            <w:pPr>
              <w:spacing w:after="0"/>
              <w:jc w:val="left"/>
              <w:rPr>
                <w:szCs w:val="20"/>
              </w:rPr>
            </w:pPr>
            <w:r w:rsidRPr="00413CB7">
              <w:rPr>
                <w:szCs w:val="20"/>
              </w:rPr>
              <w:t>Irene Taylor</w:t>
            </w:r>
          </w:p>
        </w:tc>
        <w:tc>
          <w:tcPr>
            <w:tcW w:w="1597" w:type="pct"/>
            <w:noWrap/>
            <w:hideMark/>
          </w:tcPr>
          <w:p w14:paraId="40E17730"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24A64FF2" w14:textId="77777777" w:rsidR="00413CB7" w:rsidRPr="00413CB7" w:rsidRDefault="00413CB7" w:rsidP="00413CB7">
            <w:pPr>
              <w:spacing w:after="0"/>
              <w:ind w:right="113"/>
              <w:jc w:val="right"/>
              <w:rPr>
                <w:szCs w:val="20"/>
              </w:rPr>
            </w:pPr>
            <w:r w:rsidRPr="00413CB7">
              <w:rPr>
                <w:szCs w:val="20"/>
              </w:rPr>
              <w:t>122.79</w:t>
            </w:r>
          </w:p>
        </w:tc>
        <w:tc>
          <w:tcPr>
            <w:tcW w:w="770" w:type="pct"/>
            <w:noWrap/>
            <w:hideMark/>
          </w:tcPr>
          <w:p w14:paraId="1B55B2C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B88184" w14:textId="77777777" w:rsidR="00413CB7" w:rsidRPr="00413CB7" w:rsidRDefault="00413CB7" w:rsidP="00413CB7">
            <w:pPr>
              <w:spacing w:after="0"/>
              <w:jc w:val="right"/>
              <w:rPr>
                <w:szCs w:val="20"/>
              </w:rPr>
            </w:pPr>
            <w:r w:rsidRPr="00413CB7">
              <w:rPr>
                <w:szCs w:val="20"/>
              </w:rPr>
              <w:t>15.1.2014</w:t>
            </w:r>
          </w:p>
        </w:tc>
      </w:tr>
      <w:tr w:rsidR="00413CB7" w:rsidRPr="00413CB7" w14:paraId="681AB68B" w14:textId="77777777" w:rsidTr="005B36B0">
        <w:trPr>
          <w:trHeight w:val="20"/>
        </w:trPr>
        <w:tc>
          <w:tcPr>
            <w:tcW w:w="1756" w:type="pct"/>
            <w:noWrap/>
            <w:hideMark/>
          </w:tcPr>
          <w:p w14:paraId="5DC6C643" w14:textId="77777777" w:rsidR="00413CB7" w:rsidRPr="00413CB7" w:rsidRDefault="00413CB7" w:rsidP="00413CB7">
            <w:pPr>
              <w:spacing w:after="0"/>
              <w:jc w:val="left"/>
              <w:rPr>
                <w:szCs w:val="20"/>
              </w:rPr>
            </w:pPr>
            <w:r w:rsidRPr="00413CB7">
              <w:rPr>
                <w:szCs w:val="20"/>
              </w:rPr>
              <w:t>Irina Yunich</w:t>
            </w:r>
          </w:p>
        </w:tc>
        <w:tc>
          <w:tcPr>
            <w:tcW w:w="1597" w:type="pct"/>
            <w:noWrap/>
            <w:hideMark/>
          </w:tcPr>
          <w:p w14:paraId="2DB0DFAB" w14:textId="77777777" w:rsidR="00413CB7" w:rsidRPr="00413CB7" w:rsidRDefault="00413CB7" w:rsidP="00413CB7">
            <w:pPr>
              <w:spacing w:after="0"/>
              <w:ind w:left="113"/>
              <w:jc w:val="left"/>
              <w:rPr>
                <w:szCs w:val="20"/>
              </w:rPr>
            </w:pPr>
            <w:r w:rsidRPr="00413CB7">
              <w:rPr>
                <w:szCs w:val="20"/>
              </w:rPr>
              <w:t>DRY CREEK, SA 5094</w:t>
            </w:r>
          </w:p>
        </w:tc>
        <w:tc>
          <w:tcPr>
            <w:tcW w:w="424" w:type="pct"/>
            <w:noWrap/>
            <w:hideMark/>
          </w:tcPr>
          <w:p w14:paraId="7581691A" w14:textId="77777777" w:rsidR="00413CB7" w:rsidRPr="00413CB7" w:rsidRDefault="00413CB7" w:rsidP="00413CB7">
            <w:pPr>
              <w:spacing w:after="0"/>
              <w:ind w:right="113"/>
              <w:jc w:val="right"/>
              <w:rPr>
                <w:szCs w:val="20"/>
              </w:rPr>
            </w:pPr>
            <w:r w:rsidRPr="00413CB7">
              <w:rPr>
                <w:szCs w:val="20"/>
              </w:rPr>
              <w:t>42.18</w:t>
            </w:r>
          </w:p>
        </w:tc>
        <w:tc>
          <w:tcPr>
            <w:tcW w:w="770" w:type="pct"/>
            <w:noWrap/>
            <w:hideMark/>
          </w:tcPr>
          <w:p w14:paraId="00A9FD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67AB13" w14:textId="77777777" w:rsidR="00413CB7" w:rsidRPr="00413CB7" w:rsidRDefault="00413CB7" w:rsidP="00413CB7">
            <w:pPr>
              <w:spacing w:after="0"/>
              <w:jc w:val="right"/>
              <w:rPr>
                <w:szCs w:val="20"/>
              </w:rPr>
            </w:pPr>
            <w:r w:rsidRPr="00413CB7">
              <w:rPr>
                <w:szCs w:val="20"/>
              </w:rPr>
              <w:t>23.4.2014</w:t>
            </w:r>
          </w:p>
        </w:tc>
      </w:tr>
      <w:tr w:rsidR="00413CB7" w:rsidRPr="00413CB7" w14:paraId="66C6F58E" w14:textId="77777777" w:rsidTr="005B36B0">
        <w:trPr>
          <w:trHeight w:val="20"/>
        </w:trPr>
        <w:tc>
          <w:tcPr>
            <w:tcW w:w="1756" w:type="pct"/>
            <w:noWrap/>
            <w:hideMark/>
          </w:tcPr>
          <w:p w14:paraId="63D9D224" w14:textId="77777777" w:rsidR="00413CB7" w:rsidRPr="00413CB7" w:rsidRDefault="00413CB7" w:rsidP="00413CB7">
            <w:pPr>
              <w:spacing w:after="0"/>
              <w:jc w:val="left"/>
              <w:rPr>
                <w:szCs w:val="20"/>
              </w:rPr>
            </w:pPr>
            <w:r w:rsidRPr="00413CB7">
              <w:rPr>
                <w:szCs w:val="20"/>
              </w:rPr>
              <w:t>Iris Simpson</w:t>
            </w:r>
          </w:p>
        </w:tc>
        <w:tc>
          <w:tcPr>
            <w:tcW w:w="1597" w:type="pct"/>
            <w:noWrap/>
            <w:hideMark/>
          </w:tcPr>
          <w:p w14:paraId="365F96EE" w14:textId="77777777" w:rsidR="00413CB7" w:rsidRPr="00413CB7" w:rsidRDefault="00413CB7" w:rsidP="00413CB7">
            <w:pPr>
              <w:spacing w:after="0"/>
              <w:ind w:left="113"/>
              <w:jc w:val="left"/>
              <w:rPr>
                <w:szCs w:val="20"/>
              </w:rPr>
            </w:pPr>
            <w:r w:rsidRPr="00413CB7">
              <w:rPr>
                <w:szCs w:val="20"/>
              </w:rPr>
              <w:t>KADINA, SA 5554</w:t>
            </w:r>
          </w:p>
        </w:tc>
        <w:tc>
          <w:tcPr>
            <w:tcW w:w="424" w:type="pct"/>
            <w:noWrap/>
            <w:hideMark/>
          </w:tcPr>
          <w:p w14:paraId="0C2DF8DD"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5AB0E5F0" w14:textId="77777777" w:rsidR="00413CB7" w:rsidRPr="00413CB7" w:rsidRDefault="00413CB7" w:rsidP="00413CB7">
            <w:pPr>
              <w:spacing w:after="0"/>
              <w:ind w:left="170"/>
              <w:jc w:val="left"/>
              <w:rPr>
                <w:szCs w:val="20"/>
              </w:rPr>
            </w:pPr>
            <w:r w:rsidRPr="00413CB7">
              <w:rPr>
                <w:szCs w:val="20"/>
              </w:rPr>
              <w:t>Refund 183075</w:t>
            </w:r>
          </w:p>
        </w:tc>
        <w:tc>
          <w:tcPr>
            <w:tcW w:w="453" w:type="pct"/>
            <w:noWrap/>
            <w:hideMark/>
          </w:tcPr>
          <w:p w14:paraId="4F72161B" w14:textId="77777777" w:rsidR="00413CB7" w:rsidRPr="00413CB7" w:rsidRDefault="00413CB7" w:rsidP="00413CB7">
            <w:pPr>
              <w:spacing w:after="0"/>
              <w:jc w:val="right"/>
              <w:rPr>
                <w:szCs w:val="20"/>
              </w:rPr>
            </w:pPr>
            <w:r w:rsidRPr="00413CB7">
              <w:rPr>
                <w:szCs w:val="20"/>
              </w:rPr>
              <w:t>16.10.2013</w:t>
            </w:r>
          </w:p>
        </w:tc>
      </w:tr>
      <w:tr w:rsidR="00413CB7" w:rsidRPr="00413CB7" w14:paraId="43D3885F" w14:textId="77777777" w:rsidTr="005B36B0">
        <w:trPr>
          <w:trHeight w:val="20"/>
        </w:trPr>
        <w:tc>
          <w:tcPr>
            <w:tcW w:w="1756" w:type="pct"/>
            <w:noWrap/>
            <w:hideMark/>
          </w:tcPr>
          <w:p w14:paraId="79C72A10" w14:textId="77777777" w:rsidR="00413CB7" w:rsidRPr="00413CB7" w:rsidRDefault="00413CB7" w:rsidP="00413CB7">
            <w:pPr>
              <w:spacing w:after="0"/>
              <w:jc w:val="left"/>
              <w:rPr>
                <w:szCs w:val="20"/>
              </w:rPr>
            </w:pPr>
            <w:r w:rsidRPr="00413CB7">
              <w:rPr>
                <w:szCs w:val="20"/>
              </w:rPr>
              <w:t>Iris Standen</w:t>
            </w:r>
          </w:p>
        </w:tc>
        <w:tc>
          <w:tcPr>
            <w:tcW w:w="1597" w:type="pct"/>
            <w:noWrap/>
            <w:hideMark/>
          </w:tcPr>
          <w:p w14:paraId="68A5B413"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37FA3E4E" w14:textId="77777777" w:rsidR="00413CB7" w:rsidRPr="00413CB7" w:rsidRDefault="00413CB7" w:rsidP="00413CB7">
            <w:pPr>
              <w:spacing w:after="0"/>
              <w:ind w:right="113"/>
              <w:jc w:val="right"/>
              <w:rPr>
                <w:szCs w:val="20"/>
              </w:rPr>
            </w:pPr>
            <w:r w:rsidRPr="00413CB7">
              <w:rPr>
                <w:szCs w:val="20"/>
              </w:rPr>
              <w:t>130.46</w:t>
            </w:r>
          </w:p>
        </w:tc>
        <w:tc>
          <w:tcPr>
            <w:tcW w:w="770" w:type="pct"/>
            <w:noWrap/>
            <w:hideMark/>
          </w:tcPr>
          <w:p w14:paraId="163504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F71454" w14:textId="77777777" w:rsidR="00413CB7" w:rsidRPr="00413CB7" w:rsidRDefault="00413CB7" w:rsidP="00413CB7">
            <w:pPr>
              <w:spacing w:after="0"/>
              <w:jc w:val="right"/>
              <w:rPr>
                <w:szCs w:val="20"/>
              </w:rPr>
            </w:pPr>
            <w:r w:rsidRPr="00413CB7">
              <w:rPr>
                <w:szCs w:val="20"/>
              </w:rPr>
              <w:t>31.10.2014</w:t>
            </w:r>
          </w:p>
        </w:tc>
      </w:tr>
      <w:tr w:rsidR="00413CB7" w:rsidRPr="00413CB7" w14:paraId="4CBBFA77" w14:textId="77777777" w:rsidTr="005B36B0">
        <w:trPr>
          <w:trHeight w:val="20"/>
        </w:trPr>
        <w:tc>
          <w:tcPr>
            <w:tcW w:w="1756" w:type="pct"/>
            <w:noWrap/>
            <w:hideMark/>
          </w:tcPr>
          <w:p w14:paraId="252384A6" w14:textId="77777777" w:rsidR="00413CB7" w:rsidRPr="00413CB7" w:rsidRDefault="00413CB7" w:rsidP="00413CB7">
            <w:pPr>
              <w:spacing w:after="0"/>
              <w:jc w:val="left"/>
              <w:rPr>
                <w:szCs w:val="20"/>
              </w:rPr>
            </w:pPr>
            <w:r w:rsidRPr="00413CB7">
              <w:rPr>
                <w:szCs w:val="20"/>
              </w:rPr>
              <w:t>Isabella Cooper</w:t>
            </w:r>
          </w:p>
        </w:tc>
        <w:tc>
          <w:tcPr>
            <w:tcW w:w="1597" w:type="pct"/>
            <w:noWrap/>
            <w:hideMark/>
          </w:tcPr>
          <w:p w14:paraId="5EA48981"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693BF25A" w14:textId="77777777" w:rsidR="00413CB7" w:rsidRPr="00413CB7" w:rsidRDefault="00413CB7" w:rsidP="00413CB7">
            <w:pPr>
              <w:spacing w:after="0"/>
              <w:ind w:right="113"/>
              <w:jc w:val="right"/>
              <w:rPr>
                <w:szCs w:val="20"/>
              </w:rPr>
            </w:pPr>
            <w:r w:rsidRPr="00413CB7">
              <w:rPr>
                <w:szCs w:val="20"/>
              </w:rPr>
              <w:t>130.17</w:t>
            </w:r>
          </w:p>
        </w:tc>
        <w:tc>
          <w:tcPr>
            <w:tcW w:w="770" w:type="pct"/>
            <w:noWrap/>
            <w:hideMark/>
          </w:tcPr>
          <w:p w14:paraId="3BCD54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2B572B" w14:textId="77777777" w:rsidR="00413CB7" w:rsidRPr="00413CB7" w:rsidRDefault="00413CB7" w:rsidP="00413CB7">
            <w:pPr>
              <w:spacing w:after="0"/>
              <w:jc w:val="right"/>
              <w:rPr>
                <w:szCs w:val="20"/>
              </w:rPr>
            </w:pPr>
            <w:r w:rsidRPr="00413CB7">
              <w:rPr>
                <w:szCs w:val="20"/>
              </w:rPr>
              <w:t>3.6.2014</w:t>
            </w:r>
          </w:p>
        </w:tc>
      </w:tr>
      <w:tr w:rsidR="00413CB7" w:rsidRPr="00413CB7" w14:paraId="775ED302" w14:textId="77777777" w:rsidTr="005B36B0">
        <w:trPr>
          <w:trHeight w:val="20"/>
        </w:trPr>
        <w:tc>
          <w:tcPr>
            <w:tcW w:w="1756" w:type="pct"/>
            <w:noWrap/>
            <w:hideMark/>
          </w:tcPr>
          <w:p w14:paraId="62848C02" w14:textId="77777777" w:rsidR="00413CB7" w:rsidRPr="00413CB7" w:rsidRDefault="00413CB7" w:rsidP="00413CB7">
            <w:pPr>
              <w:spacing w:after="0"/>
              <w:jc w:val="left"/>
              <w:rPr>
                <w:szCs w:val="20"/>
              </w:rPr>
            </w:pPr>
            <w:r w:rsidRPr="00413CB7">
              <w:rPr>
                <w:szCs w:val="20"/>
              </w:rPr>
              <w:t>Isabella Moustrides</w:t>
            </w:r>
          </w:p>
        </w:tc>
        <w:tc>
          <w:tcPr>
            <w:tcW w:w="1597" w:type="pct"/>
            <w:noWrap/>
            <w:hideMark/>
          </w:tcPr>
          <w:p w14:paraId="11FC0E55"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0DBE920C" w14:textId="77777777" w:rsidR="00413CB7" w:rsidRPr="00413CB7" w:rsidRDefault="00413CB7" w:rsidP="00413CB7">
            <w:pPr>
              <w:spacing w:after="0"/>
              <w:ind w:right="113"/>
              <w:jc w:val="right"/>
              <w:rPr>
                <w:szCs w:val="20"/>
              </w:rPr>
            </w:pPr>
            <w:r w:rsidRPr="00413CB7">
              <w:rPr>
                <w:szCs w:val="20"/>
              </w:rPr>
              <w:t>176.27</w:t>
            </w:r>
          </w:p>
        </w:tc>
        <w:tc>
          <w:tcPr>
            <w:tcW w:w="770" w:type="pct"/>
            <w:noWrap/>
            <w:hideMark/>
          </w:tcPr>
          <w:p w14:paraId="62F58E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6AC045" w14:textId="77777777" w:rsidR="00413CB7" w:rsidRPr="00413CB7" w:rsidRDefault="00413CB7" w:rsidP="00413CB7">
            <w:pPr>
              <w:spacing w:after="0"/>
              <w:jc w:val="right"/>
              <w:rPr>
                <w:szCs w:val="20"/>
              </w:rPr>
            </w:pPr>
            <w:r w:rsidRPr="00413CB7">
              <w:rPr>
                <w:szCs w:val="20"/>
              </w:rPr>
              <w:t>18.11.2013</w:t>
            </w:r>
          </w:p>
        </w:tc>
      </w:tr>
      <w:tr w:rsidR="00413CB7" w:rsidRPr="00413CB7" w14:paraId="2E67F778" w14:textId="77777777" w:rsidTr="005B36B0">
        <w:trPr>
          <w:trHeight w:val="20"/>
        </w:trPr>
        <w:tc>
          <w:tcPr>
            <w:tcW w:w="1756" w:type="pct"/>
            <w:noWrap/>
            <w:hideMark/>
          </w:tcPr>
          <w:p w14:paraId="0BD1D98F" w14:textId="77777777" w:rsidR="00413CB7" w:rsidRPr="00413CB7" w:rsidRDefault="00413CB7" w:rsidP="00413CB7">
            <w:pPr>
              <w:spacing w:after="0"/>
              <w:jc w:val="left"/>
              <w:rPr>
                <w:szCs w:val="20"/>
              </w:rPr>
            </w:pPr>
            <w:r w:rsidRPr="00413CB7">
              <w:rPr>
                <w:szCs w:val="20"/>
              </w:rPr>
              <w:t xml:space="preserve">Isis Nails and Beauty </w:t>
            </w:r>
          </w:p>
        </w:tc>
        <w:tc>
          <w:tcPr>
            <w:tcW w:w="1597" w:type="pct"/>
            <w:noWrap/>
            <w:hideMark/>
          </w:tcPr>
          <w:p w14:paraId="0C93FC46" w14:textId="77777777"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14:paraId="2441BB2F" w14:textId="77777777" w:rsidR="00413CB7" w:rsidRPr="00413CB7" w:rsidRDefault="00413CB7" w:rsidP="00413CB7">
            <w:pPr>
              <w:spacing w:after="0"/>
              <w:ind w:right="113"/>
              <w:jc w:val="right"/>
              <w:rPr>
                <w:szCs w:val="20"/>
              </w:rPr>
            </w:pPr>
            <w:r w:rsidRPr="00413CB7">
              <w:rPr>
                <w:szCs w:val="20"/>
              </w:rPr>
              <w:t>21.57</w:t>
            </w:r>
          </w:p>
        </w:tc>
        <w:tc>
          <w:tcPr>
            <w:tcW w:w="770" w:type="pct"/>
            <w:noWrap/>
            <w:hideMark/>
          </w:tcPr>
          <w:p w14:paraId="08B6C4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ADA38B" w14:textId="77777777" w:rsidR="00413CB7" w:rsidRPr="00413CB7" w:rsidRDefault="00413CB7" w:rsidP="00413CB7">
            <w:pPr>
              <w:spacing w:after="0"/>
              <w:jc w:val="right"/>
              <w:rPr>
                <w:szCs w:val="20"/>
              </w:rPr>
            </w:pPr>
            <w:r w:rsidRPr="00413CB7">
              <w:rPr>
                <w:szCs w:val="20"/>
              </w:rPr>
              <w:t>10.11.2014</w:t>
            </w:r>
          </w:p>
        </w:tc>
      </w:tr>
      <w:tr w:rsidR="00413CB7" w:rsidRPr="00413CB7" w14:paraId="27532F36" w14:textId="77777777" w:rsidTr="005B36B0">
        <w:trPr>
          <w:trHeight w:val="20"/>
        </w:trPr>
        <w:tc>
          <w:tcPr>
            <w:tcW w:w="1756" w:type="pct"/>
            <w:noWrap/>
            <w:hideMark/>
          </w:tcPr>
          <w:p w14:paraId="658D869D" w14:textId="77777777" w:rsidR="00413CB7" w:rsidRPr="00413CB7" w:rsidRDefault="00413CB7" w:rsidP="00413CB7">
            <w:pPr>
              <w:spacing w:after="0"/>
              <w:jc w:val="left"/>
              <w:rPr>
                <w:szCs w:val="20"/>
              </w:rPr>
            </w:pPr>
            <w:r w:rsidRPr="00413CB7">
              <w:rPr>
                <w:szCs w:val="20"/>
              </w:rPr>
              <w:t>Issa Badvi</w:t>
            </w:r>
          </w:p>
        </w:tc>
        <w:tc>
          <w:tcPr>
            <w:tcW w:w="1597" w:type="pct"/>
            <w:noWrap/>
            <w:hideMark/>
          </w:tcPr>
          <w:p w14:paraId="017234F1" w14:textId="77777777"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14:paraId="1565B75A" w14:textId="77777777" w:rsidR="00413CB7" w:rsidRPr="00413CB7" w:rsidRDefault="00413CB7" w:rsidP="00413CB7">
            <w:pPr>
              <w:spacing w:after="0"/>
              <w:ind w:right="113"/>
              <w:jc w:val="right"/>
              <w:rPr>
                <w:szCs w:val="20"/>
              </w:rPr>
            </w:pPr>
            <w:r w:rsidRPr="00413CB7">
              <w:rPr>
                <w:szCs w:val="20"/>
              </w:rPr>
              <w:t>93.36</w:t>
            </w:r>
          </w:p>
        </w:tc>
        <w:tc>
          <w:tcPr>
            <w:tcW w:w="770" w:type="pct"/>
            <w:noWrap/>
            <w:hideMark/>
          </w:tcPr>
          <w:p w14:paraId="7A37BB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15B87B" w14:textId="77777777" w:rsidR="00413CB7" w:rsidRPr="00413CB7" w:rsidRDefault="00413CB7" w:rsidP="00413CB7">
            <w:pPr>
              <w:spacing w:after="0"/>
              <w:jc w:val="right"/>
              <w:rPr>
                <w:szCs w:val="20"/>
              </w:rPr>
            </w:pPr>
            <w:r w:rsidRPr="00413CB7">
              <w:rPr>
                <w:szCs w:val="20"/>
              </w:rPr>
              <w:t>5.8.2013</w:t>
            </w:r>
          </w:p>
        </w:tc>
      </w:tr>
      <w:tr w:rsidR="00413CB7" w:rsidRPr="00413CB7" w14:paraId="76DF339A" w14:textId="77777777" w:rsidTr="005B36B0">
        <w:trPr>
          <w:trHeight w:val="20"/>
        </w:trPr>
        <w:tc>
          <w:tcPr>
            <w:tcW w:w="1756" w:type="pct"/>
            <w:noWrap/>
            <w:hideMark/>
          </w:tcPr>
          <w:p w14:paraId="3D46ED01" w14:textId="77777777" w:rsidR="00413CB7" w:rsidRPr="00413CB7" w:rsidRDefault="00413CB7" w:rsidP="00413CB7">
            <w:pPr>
              <w:spacing w:after="0"/>
              <w:jc w:val="left"/>
              <w:rPr>
                <w:szCs w:val="20"/>
              </w:rPr>
            </w:pPr>
            <w:r w:rsidRPr="00413CB7">
              <w:rPr>
                <w:szCs w:val="20"/>
              </w:rPr>
              <w:t>Iswar Hurdowar</w:t>
            </w:r>
          </w:p>
        </w:tc>
        <w:tc>
          <w:tcPr>
            <w:tcW w:w="1597" w:type="pct"/>
            <w:noWrap/>
            <w:hideMark/>
          </w:tcPr>
          <w:p w14:paraId="64FF16A7"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2914F5F6" w14:textId="77777777" w:rsidR="00413CB7" w:rsidRPr="00413CB7" w:rsidRDefault="00413CB7" w:rsidP="00413CB7">
            <w:pPr>
              <w:spacing w:after="0"/>
              <w:ind w:right="113"/>
              <w:jc w:val="right"/>
              <w:rPr>
                <w:szCs w:val="20"/>
              </w:rPr>
            </w:pPr>
            <w:r w:rsidRPr="00413CB7">
              <w:rPr>
                <w:szCs w:val="20"/>
              </w:rPr>
              <w:t>15.46</w:t>
            </w:r>
          </w:p>
        </w:tc>
        <w:tc>
          <w:tcPr>
            <w:tcW w:w="770" w:type="pct"/>
            <w:noWrap/>
            <w:hideMark/>
          </w:tcPr>
          <w:p w14:paraId="242CAA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92B2B8" w14:textId="77777777" w:rsidR="00413CB7" w:rsidRPr="00413CB7" w:rsidRDefault="00413CB7" w:rsidP="00413CB7">
            <w:pPr>
              <w:spacing w:after="0"/>
              <w:jc w:val="right"/>
              <w:rPr>
                <w:szCs w:val="20"/>
              </w:rPr>
            </w:pPr>
            <w:r w:rsidRPr="00413CB7">
              <w:rPr>
                <w:szCs w:val="20"/>
              </w:rPr>
              <w:t>8.4.2014</w:t>
            </w:r>
          </w:p>
        </w:tc>
      </w:tr>
      <w:tr w:rsidR="00413CB7" w:rsidRPr="00413CB7" w14:paraId="4DD1E50D" w14:textId="77777777" w:rsidTr="005B36B0">
        <w:trPr>
          <w:trHeight w:val="20"/>
        </w:trPr>
        <w:tc>
          <w:tcPr>
            <w:tcW w:w="1756" w:type="pct"/>
            <w:noWrap/>
            <w:hideMark/>
          </w:tcPr>
          <w:p w14:paraId="6BCB9753" w14:textId="77777777" w:rsidR="00413CB7" w:rsidRPr="00413CB7" w:rsidRDefault="00413CB7" w:rsidP="00413CB7">
            <w:pPr>
              <w:spacing w:after="0"/>
              <w:jc w:val="left"/>
              <w:rPr>
                <w:szCs w:val="20"/>
              </w:rPr>
            </w:pPr>
            <w:r w:rsidRPr="00413CB7">
              <w:rPr>
                <w:szCs w:val="20"/>
              </w:rPr>
              <w:t>Ivan Berry</w:t>
            </w:r>
          </w:p>
        </w:tc>
        <w:tc>
          <w:tcPr>
            <w:tcW w:w="1597" w:type="pct"/>
            <w:noWrap/>
            <w:hideMark/>
          </w:tcPr>
          <w:p w14:paraId="7C793912"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518F535C" w14:textId="77777777" w:rsidR="00413CB7" w:rsidRPr="00413CB7" w:rsidRDefault="00413CB7" w:rsidP="00413CB7">
            <w:pPr>
              <w:spacing w:after="0"/>
              <w:ind w:right="113"/>
              <w:jc w:val="right"/>
              <w:rPr>
                <w:szCs w:val="20"/>
              </w:rPr>
            </w:pPr>
            <w:r w:rsidRPr="00413CB7">
              <w:rPr>
                <w:szCs w:val="20"/>
              </w:rPr>
              <w:t>78.81</w:t>
            </w:r>
          </w:p>
        </w:tc>
        <w:tc>
          <w:tcPr>
            <w:tcW w:w="770" w:type="pct"/>
            <w:noWrap/>
            <w:hideMark/>
          </w:tcPr>
          <w:p w14:paraId="027DD8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F8A4AA" w14:textId="77777777" w:rsidR="00413CB7" w:rsidRPr="00413CB7" w:rsidRDefault="00413CB7" w:rsidP="00413CB7">
            <w:pPr>
              <w:spacing w:after="0"/>
              <w:jc w:val="right"/>
              <w:rPr>
                <w:szCs w:val="20"/>
              </w:rPr>
            </w:pPr>
            <w:r w:rsidRPr="00413CB7">
              <w:rPr>
                <w:szCs w:val="20"/>
              </w:rPr>
              <w:t>10.1.2014</w:t>
            </w:r>
          </w:p>
        </w:tc>
      </w:tr>
      <w:tr w:rsidR="00413CB7" w:rsidRPr="00413CB7" w14:paraId="09DCAD37" w14:textId="77777777" w:rsidTr="005B36B0">
        <w:trPr>
          <w:trHeight w:val="20"/>
        </w:trPr>
        <w:tc>
          <w:tcPr>
            <w:tcW w:w="1756" w:type="pct"/>
            <w:noWrap/>
            <w:hideMark/>
          </w:tcPr>
          <w:p w14:paraId="084D05A8" w14:textId="77777777" w:rsidR="00413CB7" w:rsidRPr="00413CB7" w:rsidRDefault="00413CB7" w:rsidP="00413CB7">
            <w:pPr>
              <w:spacing w:after="0"/>
              <w:jc w:val="left"/>
              <w:rPr>
                <w:szCs w:val="20"/>
              </w:rPr>
            </w:pPr>
            <w:r w:rsidRPr="00413CB7">
              <w:rPr>
                <w:szCs w:val="20"/>
              </w:rPr>
              <w:t>Ivana Bosnjak</w:t>
            </w:r>
          </w:p>
        </w:tc>
        <w:tc>
          <w:tcPr>
            <w:tcW w:w="1597" w:type="pct"/>
            <w:noWrap/>
            <w:hideMark/>
          </w:tcPr>
          <w:p w14:paraId="0DDEC105"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359F9F21"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7A885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0F1D1D" w14:textId="77777777" w:rsidR="00413CB7" w:rsidRPr="00413CB7" w:rsidRDefault="00413CB7" w:rsidP="00413CB7">
            <w:pPr>
              <w:spacing w:after="0"/>
              <w:jc w:val="right"/>
              <w:rPr>
                <w:szCs w:val="20"/>
              </w:rPr>
            </w:pPr>
            <w:r w:rsidRPr="00413CB7">
              <w:rPr>
                <w:szCs w:val="20"/>
              </w:rPr>
              <w:t>7.11.2013</w:t>
            </w:r>
          </w:p>
        </w:tc>
      </w:tr>
      <w:tr w:rsidR="00413CB7" w:rsidRPr="00413CB7" w14:paraId="7533372B" w14:textId="77777777" w:rsidTr="005B36B0">
        <w:trPr>
          <w:trHeight w:val="20"/>
        </w:trPr>
        <w:tc>
          <w:tcPr>
            <w:tcW w:w="1756" w:type="pct"/>
            <w:noWrap/>
            <w:hideMark/>
          </w:tcPr>
          <w:p w14:paraId="71EDDBFD" w14:textId="77777777" w:rsidR="00413CB7" w:rsidRPr="00413CB7" w:rsidRDefault="00413CB7" w:rsidP="00413CB7">
            <w:pPr>
              <w:spacing w:after="0"/>
              <w:jc w:val="left"/>
              <w:rPr>
                <w:szCs w:val="20"/>
              </w:rPr>
            </w:pPr>
            <w:r w:rsidRPr="00413CB7">
              <w:rPr>
                <w:szCs w:val="20"/>
              </w:rPr>
              <w:t>J and J Superfund</w:t>
            </w:r>
          </w:p>
        </w:tc>
        <w:tc>
          <w:tcPr>
            <w:tcW w:w="1597" w:type="pct"/>
            <w:noWrap/>
            <w:hideMark/>
          </w:tcPr>
          <w:p w14:paraId="4D1D5DEA"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7AA8AE26" w14:textId="77777777" w:rsidR="00413CB7" w:rsidRPr="00413CB7" w:rsidRDefault="00413CB7" w:rsidP="00413CB7">
            <w:pPr>
              <w:spacing w:after="0"/>
              <w:ind w:right="113"/>
              <w:jc w:val="right"/>
              <w:rPr>
                <w:szCs w:val="20"/>
              </w:rPr>
            </w:pPr>
            <w:r w:rsidRPr="00413CB7">
              <w:rPr>
                <w:szCs w:val="20"/>
              </w:rPr>
              <w:t>14.05</w:t>
            </w:r>
          </w:p>
        </w:tc>
        <w:tc>
          <w:tcPr>
            <w:tcW w:w="770" w:type="pct"/>
            <w:noWrap/>
            <w:hideMark/>
          </w:tcPr>
          <w:p w14:paraId="342DE7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1087B6" w14:textId="77777777" w:rsidR="00413CB7" w:rsidRPr="00413CB7" w:rsidRDefault="00413CB7" w:rsidP="00413CB7">
            <w:pPr>
              <w:spacing w:after="0"/>
              <w:jc w:val="right"/>
              <w:rPr>
                <w:szCs w:val="20"/>
              </w:rPr>
            </w:pPr>
            <w:r w:rsidRPr="00413CB7">
              <w:rPr>
                <w:szCs w:val="20"/>
              </w:rPr>
              <w:t>22.11.2013</w:t>
            </w:r>
          </w:p>
        </w:tc>
      </w:tr>
      <w:tr w:rsidR="00413CB7" w:rsidRPr="00413CB7" w14:paraId="22D97AB8" w14:textId="77777777" w:rsidTr="005B36B0">
        <w:trPr>
          <w:trHeight w:val="20"/>
        </w:trPr>
        <w:tc>
          <w:tcPr>
            <w:tcW w:w="1756" w:type="pct"/>
            <w:noWrap/>
            <w:hideMark/>
          </w:tcPr>
          <w:p w14:paraId="48D85598" w14:textId="77777777" w:rsidR="00413CB7" w:rsidRPr="00413CB7" w:rsidRDefault="00413CB7" w:rsidP="00413CB7">
            <w:pPr>
              <w:spacing w:after="0"/>
              <w:jc w:val="left"/>
              <w:rPr>
                <w:szCs w:val="20"/>
              </w:rPr>
            </w:pPr>
            <w:r w:rsidRPr="00413CB7">
              <w:rPr>
                <w:szCs w:val="20"/>
              </w:rPr>
              <w:t>J C Artis</w:t>
            </w:r>
          </w:p>
        </w:tc>
        <w:tc>
          <w:tcPr>
            <w:tcW w:w="1597" w:type="pct"/>
            <w:noWrap/>
            <w:hideMark/>
          </w:tcPr>
          <w:p w14:paraId="2E58947E"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17456B4F" w14:textId="77777777" w:rsidR="00413CB7" w:rsidRPr="00413CB7" w:rsidRDefault="00413CB7" w:rsidP="00413CB7">
            <w:pPr>
              <w:spacing w:after="0"/>
              <w:ind w:right="113"/>
              <w:jc w:val="right"/>
              <w:rPr>
                <w:szCs w:val="20"/>
              </w:rPr>
            </w:pPr>
            <w:r w:rsidRPr="00413CB7">
              <w:rPr>
                <w:szCs w:val="20"/>
              </w:rPr>
              <w:t>185.41</w:t>
            </w:r>
          </w:p>
        </w:tc>
        <w:tc>
          <w:tcPr>
            <w:tcW w:w="770" w:type="pct"/>
            <w:noWrap/>
            <w:hideMark/>
          </w:tcPr>
          <w:p w14:paraId="5D327EC1" w14:textId="77777777" w:rsidR="00413CB7" w:rsidRPr="00413CB7" w:rsidRDefault="00413CB7" w:rsidP="00413CB7">
            <w:pPr>
              <w:spacing w:after="0"/>
              <w:ind w:left="170"/>
              <w:jc w:val="left"/>
              <w:rPr>
                <w:szCs w:val="20"/>
              </w:rPr>
            </w:pPr>
            <w:r w:rsidRPr="00413CB7">
              <w:rPr>
                <w:szCs w:val="20"/>
              </w:rPr>
              <w:t>Refund 177717</w:t>
            </w:r>
          </w:p>
        </w:tc>
        <w:tc>
          <w:tcPr>
            <w:tcW w:w="453" w:type="pct"/>
            <w:noWrap/>
            <w:hideMark/>
          </w:tcPr>
          <w:p w14:paraId="75358FC5" w14:textId="77777777" w:rsidR="00413CB7" w:rsidRPr="00413CB7" w:rsidRDefault="00413CB7" w:rsidP="00413CB7">
            <w:pPr>
              <w:spacing w:after="0"/>
              <w:jc w:val="right"/>
              <w:rPr>
                <w:szCs w:val="20"/>
              </w:rPr>
            </w:pPr>
            <w:r w:rsidRPr="00413CB7">
              <w:rPr>
                <w:szCs w:val="20"/>
              </w:rPr>
              <w:t>18.9.2013</w:t>
            </w:r>
          </w:p>
        </w:tc>
      </w:tr>
      <w:tr w:rsidR="00413CB7" w:rsidRPr="00413CB7" w14:paraId="48106A26" w14:textId="77777777" w:rsidTr="005B36B0">
        <w:trPr>
          <w:trHeight w:val="20"/>
        </w:trPr>
        <w:tc>
          <w:tcPr>
            <w:tcW w:w="1756" w:type="pct"/>
            <w:noWrap/>
            <w:hideMark/>
          </w:tcPr>
          <w:p w14:paraId="0C45ABF4" w14:textId="77777777" w:rsidR="00413CB7" w:rsidRPr="00413CB7" w:rsidRDefault="00413CB7" w:rsidP="00413CB7">
            <w:pPr>
              <w:spacing w:after="0"/>
              <w:jc w:val="left"/>
              <w:rPr>
                <w:szCs w:val="20"/>
              </w:rPr>
            </w:pPr>
            <w:r w:rsidRPr="00413CB7">
              <w:rPr>
                <w:szCs w:val="20"/>
              </w:rPr>
              <w:t>J Gambranis</w:t>
            </w:r>
          </w:p>
        </w:tc>
        <w:tc>
          <w:tcPr>
            <w:tcW w:w="1597" w:type="pct"/>
            <w:noWrap/>
            <w:hideMark/>
          </w:tcPr>
          <w:p w14:paraId="67E27193"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752C0E9C" w14:textId="77777777" w:rsidR="00413CB7" w:rsidRPr="00413CB7" w:rsidRDefault="00413CB7" w:rsidP="00413CB7">
            <w:pPr>
              <w:spacing w:after="0"/>
              <w:ind w:right="113"/>
              <w:jc w:val="right"/>
              <w:rPr>
                <w:szCs w:val="20"/>
              </w:rPr>
            </w:pPr>
            <w:r w:rsidRPr="00413CB7">
              <w:rPr>
                <w:szCs w:val="20"/>
              </w:rPr>
              <w:t>190.30</w:t>
            </w:r>
          </w:p>
        </w:tc>
        <w:tc>
          <w:tcPr>
            <w:tcW w:w="770" w:type="pct"/>
            <w:noWrap/>
            <w:hideMark/>
          </w:tcPr>
          <w:p w14:paraId="36395A54" w14:textId="77777777" w:rsidR="00413CB7" w:rsidRPr="00413CB7" w:rsidRDefault="00413CB7" w:rsidP="00413CB7">
            <w:pPr>
              <w:spacing w:after="0"/>
              <w:ind w:left="170"/>
              <w:jc w:val="left"/>
              <w:rPr>
                <w:szCs w:val="20"/>
              </w:rPr>
            </w:pPr>
            <w:r w:rsidRPr="00413CB7">
              <w:rPr>
                <w:szCs w:val="20"/>
              </w:rPr>
              <w:t>Refund 179718</w:t>
            </w:r>
          </w:p>
        </w:tc>
        <w:tc>
          <w:tcPr>
            <w:tcW w:w="453" w:type="pct"/>
            <w:noWrap/>
            <w:hideMark/>
          </w:tcPr>
          <w:p w14:paraId="514B1278" w14:textId="77777777" w:rsidR="00413CB7" w:rsidRPr="00413CB7" w:rsidRDefault="00413CB7" w:rsidP="00413CB7">
            <w:pPr>
              <w:spacing w:after="0"/>
              <w:jc w:val="right"/>
              <w:rPr>
                <w:szCs w:val="20"/>
              </w:rPr>
            </w:pPr>
            <w:r w:rsidRPr="00413CB7">
              <w:rPr>
                <w:szCs w:val="20"/>
              </w:rPr>
              <w:t>26.9.2013</w:t>
            </w:r>
          </w:p>
        </w:tc>
      </w:tr>
      <w:tr w:rsidR="00413CB7" w:rsidRPr="00413CB7" w14:paraId="3A7F4A10" w14:textId="77777777" w:rsidTr="005B36B0">
        <w:trPr>
          <w:trHeight w:val="20"/>
        </w:trPr>
        <w:tc>
          <w:tcPr>
            <w:tcW w:w="1756" w:type="pct"/>
            <w:noWrap/>
            <w:hideMark/>
          </w:tcPr>
          <w:p w14:paraId="38C50481" w14:textId="77777777" w:rsidR="00413CB7" w:rsidRPr="00413CB7" w:rsidRDefault="00413CB7" w:rsidP="00413CB7">
            <w:pPr>
              <w:spacing w:after="0"/>
              <w:jc w:val="left"/>
              <w:rPr>
                <w:szCs w:val="20"/>
              </w:rPr>
            </w:pPr>
            <w:r w:rsidRPr="00413CB7">
              <w:rPr>
                <w:szCs w:val="20"/>
              </w:rPr>
              <w:t>J Griffiths</w:t>
            </w:r>
          </w:p>
        </w:tc>
        <w:tc>
          <w:tcPr>
            <w:tcW w:w="1597" w:type="pct"/>
            <w:noWrap/>
            <w:hideMark/>
          </w:tcPr>
          <w:p w14:paraId="794A9463" w14:textId="77777777" w:rsidR="00413CB7" w:rsidRPr="00413CB7" w:rsidRDefault="00413CB7" w:rsidP="00413CB7">
            <w:pPr>
              <w:spacing w:after="0"/>
              <w:ind w:left="113"/>
              <w:jc w:val="left"/>
              <w:rPr>
                <w:szCs w:val="20"/>
              </w:rPr>
            </w:pPr>
            <w:r w:rsidRPr="00413CB7">
              <w:rPr>
                <w:szCs w:val="20"/>
              </w:rPr>
              <w:t>ADELAIDE, SA 5001</w:t>
            </w:r>
          </w:p>
        </w:tc>
        <w:tc>
          <w:tcPr>
            <w:tcW w:w="424" w:type="pct"/>
            <w:noWrap/>
            <w:hideMark/>
          </w:tcPr>
          <w:p w14:paraId="3D2B9DC4" w14:textId="77777777" w:rsidR="00413CB7" w:rsidRPr="00413CB7" w:rsidRDefault="00413CB7" w:rsidP="00413CB7">
            <w:pPr>
              <w:spacing w:after="0"/>
              <w:ind w:right="113"/>
              <w:jc w:val="right"/>
              <w:rPr>
                <w:szCs w:val="20"/>
              </w:rPr>
            </w:pPr>
            <w:r w:rsidRPr="00413CB7">
              <w:rPr>
                <w:szCs w:val="20"/>
              </w:rPr>
              <w:t>67.44</w:t>
            </w:r>
          </w:p>
        </w:tc>
        <w:tc>
          <w:tcPr>
            <w:tcW w:w="770" w:type="pct"/>
            <w:noWrap/>
            <w:hideMark/>
          </w:tcPr>
          <w:p w14:paraId="4D502F29" w14:textId="77777777" w:rsidR="00413CB7" w:rsidRPr="00413CB7" w:rsidRDefault="00413CB7" w:rsidP="00413CB7">
            <w:pPr>
              <w:spacing w:after="0"/>
              <w:ind w:left="170"/>
              <w:jc w:val="left"/>
              <w:rPr>
                <w:szCs w:val="20"/>
              </w:rPr>
            </w:pPr>
            <w:r w:rsidRPr="00413CB7">
              <w:rPr>
                <w:szCs w:val="20"/>
              </w:rPr>
              <w:t>Refund 935304</w:t>
            </w:r>
          </w:p>
        </w:tc>
        <w:tc>
          <w:tcPr>
            <w:tcW w:w="453" w:type="pct"/>
            <w:noWrap/>
            <w:hideMark/>
          </w:tcPr>
          <w:p w14:paraId="182E1243" w14:textId="77777777" w:rsidR="00413CB7" w:rsidRPr="00413CB7" w:rsidRDefault="00413CB7" w:rsidP="00413CB7">
            <w:pPr>
              <w:spacing w:after="0"/>
              <w:jc w:val="right"/>
              <w:rPr>
                <w:szCs w:val="20"/>
              </w:rPr>
            </w:pPr>
            <w:r w:rsidRPr="00413CB7">
              <w:rPr>
                <w:szCs w:val="20"/>
              </w:rPr>
              <w:t>26.11.2013</w:t>
            </w:r>
          </w:p>
        </w:tc>
      </w:tr>
      <w:tr w:rsidR="00413CB7" w:rsidRPr="00413CB7" w14:paraId="149E604B" w14:textId="77777777" w:rsidTr="005B36B0">
        <w:trPr>
          <w:trHeight w:val="20"/>
        </w:trPr>
        <w:tc>
          <w:tcPr>
            <w:tcW w:w="1756" w:type="pct"/>
            <w:noWrap/>
            <w:hideMark/>
          </w:tcPr>
          <w:p w14:paraId="40492AB8" w14:textId="77777777" w:rsidR="00413CB7" w:rsidRPr="00413CB7" w:rsidRDefault="00413CB7" w:rsidP="00413CB7">
            <w:pPr>
              <w:spacing w:after="0"/>
              <w:jc w:val="left"/>
              <w:rPr>
                <w:szCs w:val="20"/>
              </w:rPr>
            </w:pPr>
            <w:r w:rsidRPr="00413CB7">
              <w:rPr>
                <w:szCs w:val="20"/>
              </w:rPr>
              <w:t>J Haines</w:t>
            </w:r>
          </w:p>
        </w:tc>
        <w:tc>
          <w:tcPr>
            <w:tcW w:w="1597" w:type="pct"/>
            <w:noWrap/>
            <w:hideMark/>
          </w:tcPr>
          <w:p w14:paraId="51F8A5B1"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4AF950C4" w14:textId="77777777" w:rsidR="00413CB7" w:rsidRPr="00413CB7" w:rsidRDefault="00413CB7" w:rsidP="00413CB7">
            <w:pPr>
              <w:spacing w:after="0"/>
              <w:ind w:right="113"/>
              <w:jc w:val="right"/>
              <w:rPr>
                <w:szCs w:val="20"/>
              </w:rPr>
            </w:pPr>
            <w:r w:rsidRPr="00413CB7">
              <w:rPr>
                <w:szCs w:val="20"/>
              </w:rPr>
              <w:t>84.55</w:t>
            </w:r>
          </w:p>
        </w:tc>
        <w:tc>
          <w:tcPr>
            <w:tcW w:w="770" w:type="pct"/>
            <w:noWrap/>
            <w:hideMark/>
          </w:tcPr>
          <w:p w14:paraId="599C4465" w14:textId="77777777" w:rsidR="00413CB7" w:rsidRPr="00413CB7" w:rsidRDefault="00413CB7" w:rsidP="00413CB7">
            <w:pPr>
              <w:spacing w:after="0"/>
              <w:ind w:left="170"/>
              <w:jc w:val="left"/>
              <w:rPr>
                <w:szCs w:val="20"/>
              </w:rPr>
            </w:pPr>
            <w:r w:rsidRPr="00413CB7">
              <w:rPr>
                <w:szCs w:val="20"/>
              </w:rPr>
              <w:t>Refund 933529</w:t>
            </w:r>
          </w:p>
        </w:tc>
        <w:tc>
          <w:tcPr>
            <w:tcW w:w="453" w:type="pct"/>
            <w:noWrap/>
            <w:hideMark/>
          </w:tcPr>
          <w:p w14:paraId="5AF8C4AF" w14:textId="77777777" w:rsidR="00413CB7" w:rsidRPr="00413CB7" w:rsidRDefault="00413CB7" w:rsidP="00413CB7">
            <w:pPr>
              <w:spacing w:after="0"/>
              <w:jc w:val="right"/>
              <w:rPr>
                <w:szCs w:val="20"/>
              </w:rPr>
            </w:pPr>
            <w:r w:rsidRPr="00413CB7">
              <w:rPr>
                <w:szCs w:val="20"/>
              </w:rPr>
              <w:t>15.10.2013</w:t>
            </w:r>
          </w:p>
        </w:tc>
      </w:tr>
      <w:tr w:rsidR="00413CB7" w:rsidRPr="00413CB7" w14:paraId="7A496343" w14:textId="77777777" w:rsidTr="005B36B0">
        <w:trPr>
          <w:trHeight w:val="20"/>
        </w:trPr>
        <w:tc>
          <w:tcPr>
            <w:tcW w:w="1756" w:type="pct"/>
            <w:noWrap/>
            <w:hideMark/>
          </w:tcPr>
          <w:p w14:paraId="1AE0D43F" w14:textId="77777777" w:rsidR="00413CB7" w:rsidRPr="00413CB7" w:rsidRDefault="00413CB7" w:rsidP="00413CB7">
            <w:pPr>
              <w:spacing w:after="0"/>
              <w:jc w:val="left"/>
              <w:rPr>
                <w:szCs w:val="20"/>
              </w:rPr>
            </w:pPr>
            <w:r w:rsidRPr="00413CB7">
              <w:rPr>
                <w:szCs w:val="20"/>
              </w:rPr>
              <w:t>J Mattner</w:t>
            </w:r>
          </w:p>
        </w:tc>
        <w:tc>
          <w:tcPr>
            <w:tcW w:w="1597" w:type="pct"/>
            <w:noWrap/>
            <w:hideMark/>
          </w:tcPr>
          <w:p w14:paraId="3E3B34CD"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006573FE" w14:textId="77777777" w:rsidR="00413CB7" w:rsidRPr="00413CB7" w:rsidRDefault="00413CB7" w:rsidP="00413CB7">
            <w:pPr>
              <w:spacing w:after="0"/>
              <w:ind w:right="113"/>
              <w:jc w:val="right"/>
              <w:rPr>
                <w:szCs w:val="20"/>
              </w:rPr>
            </w:pPr>
            <w:r w:rsidRPr="00413CB7">
              <w:rPr>
                <w:szCs w:val="20"/>
              </w:rPr>
              <w:t>52.05</w:t>
            </w:r>
          </w:p>
        </w:tc>
        <w:tc>
          <w:tcPr>
            <w:tcW w:w="770" w:type="pct"/>
            <w:noWrap/>
            <w:hideMark/>
          </w:tcPr>
          <w:p w14:paraId="4F1F90BE" w14:textId="77777777" w:rsidR="00413CB7" w:rsidRPr="00413CB7" w:rsidRDefault="00413CB7" w:rsidP="00413CB7">
            <w:pPr>
              <w:spacing w:after="0"/>
              <w:ind w:left="170"/>
              <w:jc w:val="left"/>
              <w:rPr>
                <w:szCs w:val="20"/>
              </w:rPr>
            </w:pPr>
            <w:r w:rsidRPr="00413CB7">
              <w:rPr>
                <w:szCs w:val="20"/>
              </w:rPr>
              <w:t>Refund 921626</w:t>
            </w:r>
          </w:p>
        </w:tc>
        <w:tc>
          <w:tcPr>
            <w:tcW w:w="453" w:type="pct"/>
            <w:noWrap/>
            <w:hideMark/>
          </w:tcPr>
          <w:p w14:paraId="0900AF15" w14:textId="77777777" w:rsidR="00413CB7" w:rsidRPr="00413CB7" w:rsidRDefault="00413CB7" w:rsidP="00413CB7">
            <w:pPr>
              <w:spacing w:after="0"/>
              <w:jc w:val="right"/>
              <w:rPr>
                <w:szCs w:val="20"/>
              </w:rPr>
            </w:pPr>
            <w:r w:rsidRPr="00413CB7">
              <w:rPr>
                <w:szCs w:val="20"/>
              </w:rPr>
              <w:t>16.4.2013</w:t>
            </w:r>
          </w:p>
        </w:tc>
      </w:tr>
      <w:tr w:rsidR="00413CB7" w:rsidRPr="00413CB7" w14:paraId="3A9D049A" w14:textId="77777777" w:rsidTr="005B36B0">
        <w:trPr>
          <w:trHeight w:val="20"/>
        </w:trPr>
        <w:tc>
          <w:tcPr>
            <w:tcW w:w="1756" w:type="pct"/>
            <w:noWrap/>
            <w:hideMark/>
          </w:tcPr>
          <w:p w14:paraId="6C71E8BD" w14:textId="77777777" w:rsidR="00413CB7" w:rsidRPr="00413CB7" w:rsidRDefault="00413CB7" w:rsidP="00413CB7">
            <w:pPr>
              <w:spacing w:after="0"/>
              <w:jc w:val="left"/>
              <w:rPr>
                <w:szCs w:val="20"/>
              </w:rPr>
            </w:pPr>
            <w:r w:rsidRPr="00413CB7">
              <w:rPr>
                <w:szCs w:val="20"/>
              </w:rPr>
              <w:t>J Neski</w:t>
            </w:r>
          </w:p>
        </w:tc>
        <w:tc>
          <w:tcPr>
            <w:tcW w:w="1597" w:type="pct"/>
            <w:noWrap/>
            <w:hideMark/>
          </w:tcPr>
          <w:p w14:paraId="68FA8DF9" w14:textId="77777777" w:rsidR="00413CB7" w:rsidRPr="00413CB7" w:rsidRDefault="00413CB7" w:rsidP="00413CB7">
            <w:pPr>
              <w:spacing w:after="0"/>
              <w:ind w:left="113"/>
              <w:jc w:val="left"/>
              <w:rPr>
                <w:szCs w:val="20"/>
              </w:rPr>
            </w:pPr>
            <w:r w:rsidRPr="00413CB7">
              <w:rPr>
                <w:szCs w:val="20"/>
              </w:rPr>
              <w:t>GAWLER, SA 5118</w:t>
            </w:r>
          </w:p>
        </w:tc>
        <w:tc>
          <w:tcPr>
            <w:tcW w:w="424" w:type="pct"/>
            <w:noWrap/>
            <w:hideMark/>
          </w:tcPr>
          <w:p w14:paraId="6F257846"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0B840813" w14:textId="77777777" w:rsidR="00413CB7" w:rsidRPr="00413CB7" w:rsidRDefault="00413CB7" w:rsidP="00413CB7">
            <w:pPr>
              <w:spacing w:after="0"/>
              <w:ind w:left="170"/>
              <w:jc w:val="left"/>
              <w:rPr>
                <w:szCs w:val="20"/>
              </w:rPr>
            </w:pPr>
            <w:r w:rsidRPr="00413CB7">
              <w:rPr>
                <w:szCs w:val="20"/>
              </w:rPr>
              <w:t>Refund 173104</w:t>
            </w:r>
          </w:p>
        </w:tc>
        <w:tc>
          <w:tcPr>
            <w:tcW w:w="453" w:type="pct"/>
            <w:noWrap/>
            <w:hideMark/>
          </w:tcPr>
          <w:p w14:paraId="63367114" w14:textId="77777777" w:rsidR="00413CB7" w:rsidRPr="00413CB7" w:rsidRDefault="00413CB7" w:rsidP="00413CB7">
            <w:pPr>
              <w:spacing w:after="0"/>
              <w:jc w:val="right"/>
              <w:rPr>
                <w:szCs w:val="20"/>
              </w:rPr>
            </w:pPr>
            <w:r w:rsidRPr="00413CB7">
              <w:rPr>
                <w:szCs w:val="20"/>
              </w:rPr>
              <w:t>30.8.2013</w:t>
            </w:r>
          </w:p>
        </w:tc>
      </w:tr>
      <w:tr w:rsidR="00413CB7" w:rsidRPr="00413CB7" w14:paraId="1E1FEFD3" w14:textId="77777777" w:rsidTr="005B36B0">
        <w:trPr>
          <w:trHeight w:val="20"/>
        </w:trPr>
        <w:tc>
          <w:tcPr>
            <w:tcW w:w="1756" w:type="pct"/>
            <w:noWrap/>
            <w:hideMark/>
          </w:tcPr>
          <w:p w14:paraId="34C656D9" w14:textId="77777777" w:rsidR="00413CB7" w:rsidRPr="00413CB7" w:rsidRDefault="00413CB7" w:rsidP="00413CB7">
            <w:pPr>
              <w:spacing w:after="0"/>
              <w:jc w:val="left"/>
              <w:rPr>
                <w:szCs w:val="20"/>
              </w:rPr>
            </w:pPr>
            <w:r w:rsidRPr="00413CB7">
              <w:rPr>
                <w:szCs w:val="20"/>
              </w:rPr>
              <w:t>J S Argus</w:t>
            </w:r>
          </w:p>
        </w:tc>
        <w:tc>
          <w:tcPr>
            <w:tcW w:w="1597" w:type="pct"/>
            <w:noWrap/>
            <w:hideMark/>
          </w:tcPr>
          <w:p w14:paraId="37FE8093" w14:textId="77777777"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14:paraId="399754A7" w14:textId="77777777" w:rsidR="00413CB7" w:rsidRPr="00413CB7" w:rsidRDefault="00413CB7" w:rsidP="00413CB7">
            <w:pPr>
              <w:spacing w:after="0"/>
              <w:ind w:right="113"/>
              <w:jc w:val="right"/>
              <w:rPr>
                <w:szCs w:val="20"/>
              </w:rPr>
            </w:pPr>
            <w:r w:rsidRPr="00413CB7">
              <w:rPr>
                <w:szCs w:val="20"/>
              </w:rPr>
              <w:t>376.24</w:t>
            </w:r>
          </w:p>
        </w:tc>
        <w:tc>
          <w:tcPr>
            <w:tcW w:w="770" w:type="pct"/>
            <w:noWrap/>
            <w:hideMark/>
          </w:tcPr>
          <w:p w14:paraId="7D976EEB" w14:textId="77777777" w:rsidR="00413CB7" w:rsidRPr="00413CB7" w:rsidRDefault="00413CB7" w:rsidP="00413CB7">
            <w:pPr>
              <w:spacing w:after="0"/>
              <w:ind w:left="170"/>
              <w:jc w:val="left"/>
              <w:rPr>
                <w:szCs w:val="20"/>
              </w:rPr>
            </w:pPr>
            <w:r w:rsidRPr="00413CB7">
              <w:rPr>
                <w:szCs w:val="20"/>
              </w:rPr>
              <w:t>Refund 175726</w:t>
            </w:r>
          </w:p>
        </w:tc>
        <w:tc>
          <w:tcPr>
            <w:tcW w:w="453" w:type="pct"/>
            <w:noWrap/>
            <w:hideMark/>
          </w:tcPr>
          <w:p w14:paraId="35872EEC" w14:textId="77777777" w:rsidR="00413CB7" w:rsidRPr="00413CB7" w:rsidRDefault="00413CB7" w:rsidP="00413CB7">
            <w:pPr>
              <w:spacing w:after="0"/>
              <w:jc w:val="right"/>
              <w:rPr>
                <w:szCs w:val="20"/>
              </w:rPr>
            </w:pPr>
            <w:r w:rsidRPr="00413CB7">
              <w:rPr>
                <w:szCs w:val="20"/>
              </w:rPr>
              <w:t>11.9.2013</w:t>
            </w:r>
          </w:p>
        </w:tc>
      </w:tr>
      <w:tr w:rsidR="00413CB7" w:rsidRPr="00413CB7" w14:paraId="0BC9101C" w14:textId="77777777" w:rsidTr="005B36B0">
        <w:trPr>
          <w:trHeight w:val="20"/>
        </w:trPr>
        <w:tc>
          <w:tcPr>
            <w:tcW w:w="1756" w:type="pct"/>
            <w:noWrap/>
            <w:hideMark/>
          </w:tcPr>
          <w:p w14:paraId="4A402E32" w14:textId="77777777" w:rsidR="00413CB7" w:rsidRPr="00413CB7" w:rsidRDefault="00413CB7" w:rsidP="00413CB7">
            <w:pPr>
              <w:spacing w:after="0"/>
              <w:jc w:val="left"/>
              <w:rPr>
                <w:szCs w:val="20"/>
              </w:rPr>
            </w:pPr>
            <w:r w:rsidRPr="00413CB7">
              <w:rPr>
                <w:szCs w:val="20"/>
              </w:rPr>
              <w:t>J S Koehne</w:t>
            </w:r>
          </w:p>
        </w:tc>
        <w:tc>
          <w:tcPr>
            <w:tcW w:w="1597" w:type="pct"/>
            <w:noWrap/>
            <w:hideMark/>
          </w:tcPr>
          <w:p w14:paraId="1B390504"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75821D8D" w14:textId="77777777" w:rsidR="00413CB7" w:rsidRPr="00413CB7" w:rsidRDefault="00413CB7" w:rsidP="00413CB7">
            <w:pPr>
              <w:spacing w:after="0"/>
              <w:ind w:right="113"/>
              <w:jc w:val="right"/>
              <w:rPr>
                <w:szCs w:val="20"/>
              </w:rPr>
            </w:pPr>
            <w:r w:rsidRPr="00413CB7">
              <w:rPr>
                <w:szCs w:val="20"/>
              </w:rPr>
              <w:t>299.04</w:t>
            </w:r>
          </w:p>
        </w:tc>
        <w:tc>
          <w:tcPr>
            <w:tcW w:w="770" w:type="pct"/>
            <w:noWrap/>
            <w:hideMark/>
          </w:tcPr>
          <w:p w14:paraId="1BB4A5C8" w14:textId="77777777" w:rsidR="00413CB7" w:rsidRPr="00413CB7" w:rsidRDefault="00413CB7" w:rsidP="00413CB7">
            <w:pPr>
              <w:spacing w:after="0"/>
              <w:ind w:left="170"/>
              <w:jc w:val="left"/>
              <w:rPr>
                <w:szCs w:val="20"/>
              </w:rPr>
            </w:pPr>
            <w:r w:rsidRPr="00413CB7">
              <w:rPr>
                <w:szCs w:val="20"/>
              </w:rPr>
              <w:t>Refund 173763</w:t>
            </w:r>
          </w:p>
        </w:tc>
        <w:tc>
          <w:tcPr>
            <w:tcW w:w="453" w:type="pct"/>
            <w:noWrap/>
            <w:hideMark/>
          </w:tcPr>
          <w:p w14:paraId="7C48B15C" w14:textId="77777777" w:rsidR="00413CB7" w:rsidRPr="00413CB7" w:rsidRDefault="00413CB7" w:rsidP="00413CB7">
            <w:pPr>
              <w:spacing w:after="0"/>
              <w:jc w:val="right"/>
              <w:rPr>
                <w:szCs w:val="20"/>
              </w:rPr>
            </w:pPr>
            <w:r w:rsidRPr="00413CB7">
              <w:rPr>
                <w:szCs w:val="20"/>
              </w:rPr>
              <w:t>3.9.2013</w:t>
            </w:r>
          </w:p>
        </w:tc>
      </w:tr>
      <w:tr w:rsidR="00413CB7" w:rsidRPr="00413CB7" w14:paraId="21EAF06F" w14:textId="77777777" w:rsidTr="005B36B0">
        <w:trPr>
          <w:trHeight w:val="20"/>
        </w:trPr>
        <w:tc>
          <w:tcPr>
            <w:tcW w:w="1756" w:type="pct"/>
            <w:noWrap/>
            <w:hideMark/>
          </w:tcPr>
          <w:p w14:paraId="3B7BB50C" w14:textId="77777777" w:rsidR="00413CB7" w:rsidRPr="00413CB7" w:rsidRDefault="00413CB7" w:rsidP="00413CB7">
            <w:pPr>
              <w:spacing w:after="0"/>
              <w:jc w:val="left"/>
              <w:rPr>
                <w:szCs w:val="20"/>
              </w:rPr>
            </w:pPr>
            <w:r w:rsidRPr="00413CB7">
              <w:rPr>
                <w:szCs w:val="20"/>
              </w:rPr>
              <w:t>J Saunders</w:t>
            </w:r>
          </w:p>
        </w:tc>
        <w:tc>
          <w:tcPr>
            <w:tcW w:w="1597" w:type="pct"/>
            <w:noWrap/>
            <w:hideMark/>
          </w:tcPr>
          <w:p w14:paraId="13DD7404"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1B86B16" w14:textId="77777777" w:rsidR="00413CB7" w:rsidRPr="00413CB7" w:rsidRDefault="00413CB7" w:rsidP="00413CB7">
            <w:pPr>
              <w:spacing w:after="0"/>
              <w:ind w:right="113"/>
              <w:jc w:val="right"/>
              <w:rPr>
                <w:szCs w:val="20"/>
              </w:rPr>
            </w:pPr>
            <w:r w:rsidRPr="00413CB7">
              <w:rPr>
                <w:szCs w:val="20"/>
              </w:rPr>
              <w:t>268.70</w:t>
            </w:r>
          </w:p>
        </w:tc>
        <w:tc>
          <w:tcPr>
            <w:tcW w:w="770" w:type="pct"/>
            <w:noWrap/>
            <w:hideMark/>
          </w:tcPr>
          <w:p w14:paraId="0AF0F639" w14:textId="77777777" w:rsidR="00413CB7" w:rsidRPr="00413CB7" w:rsidRDefault="00413CB7" w:rsidP="00413CB7">
            <w:pPr>
              <w:spacing w:after="0"/>
              <w:ind w:left="170"/>
              <w:jc w:val="left"/>
              <w:rPr>
                <w:szCs w:val="20"/>
              </w:rPr>
            </w:pPr>
            <w:r w:rsidRPr="00413CB7">
              <w:rPr>
                <w:szCs w:val="20"/>
              </w:rPr>
              <w:t>Refund 191719</w:t>
            </w:r>
          </w:p>
        </w:tc>
        <w:tc>
          <w:tcPr>
            <w:tcW w:w="453" w:type="pct"/>
            <w:noWrap/>
            <w:hideMark/>
          </w:tcPr>
          <w:p w14:paraId="5922AA45" w14:textId="77777777" w:rsidR="00413CB7" w:rsidRPr="00413CB7" w:rsidRDefault="00413CB7" w:rsidP="00413CB7">
            <w:pPr>
              <w:spacing w:after="0"/>
              <w:jc w:val="right"/>
              <w:rPr>
                <w:szCs w:val="20"/>
              </w:rPr>
            </w:pPr>
            <w:r w:rsidRPr="00413CB7">
              <w:rPr>
                <w:szCs w:val="20"/>
              </w:rPr>
              <w:t>7.11.2013</w:t>
            </w:r>
          </w:p>
        </w:tc>
      </w:tr>
      <w:tr w:rsidR="00413CB7" w:rsidRPr="00413CB7" w14:paraId="0442E5B3" w14:textId="77777777" w:rsidTr="005B36B0">
        <w:trPr>
          <w:trHeight w:val="20"/>
        </w:trPr>
        <w:tc>
          <w:tcPr>
            <w:tcW w:w="1756" w:type="pct"/>
            <w:noWrap/>
            <w:hideMark/>
          </w:tcPr>
          <w:p w14:paraId="4D16A438" w14:textId="77777777" w:rsidR="00413CB7" w:rsidRPr="00413CB7" w:rsidRDefault="00413CB7" w:rsidP="00413CB7">
            <w:pPr>
              <w:spacing w:after="0"/>
              <w:jc w:val="left"/>
              <w:rPr>
                <w:szCs w:val="20"/>
              </w:rPr>
            </w:pPr>
            <w:r w:rsidRPr="00413CB7">
              <w:rPr>
                <w:szCs w:val="20"/>
              </w:rPr>
              <w:t>J Schmidt</w:t>
            </w:r>
          </w:p>
        </w:tc>
        <w:tc>
          <w:tcPr>
            <w:tcW w:w="1597" w:type="pct"/>
            <w:noWrap/>
            <w:hideMark/>
          </w:tcPr>
          <w:p w14:paraId="78A6E6A3"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35EAE371" w14:textId="77777777" w:rsidR="00413CB7" w:rsidRPr="00413CB7" w:rsidRDefault="00413CB7" w:rsidP="00413CB7">
            <w:pPr>
              <w:spacing w:after="0"/>
              <w:ind w:right="113"/>
              <w:jc w:val="right"/>
              <w:rPr>
                <w:szCs w:val="20"/>
              </w:rPr>
            </w:pPr>
            <w:r w:rsidRPr="00413CB7">
              <w:rPr>
                <w:szCs w:val="20"/>
              </w:rPr>
              <w:t>122.30</w:t>
            </w:r>
          </w:p>
        </w:tc>
        <w:tc>
          <w:tcPr>
            <w:tcW w:w="770" w:type="pct"/>
            <w:noWrap/>
            <w:hideMark/>
          </w:tcPr>
          <w:p w14:paraId="0F243301" w14:textId="77777777" w:rsidR="00413CB7" w:rsidRPr="00413CB7" w:rsidRDefault="00413CB7" w:rsidP="00413CB7">
            <w:pPr>
              <w:spacing w:after="0"/>
              <w:ind w:left="170"/>
              <w:jc w:val="left"/>
              <w:rPr>
                <w:szCs w:val="20"/>
              </w:rPr>
            </w:pPr>
            <w:r w:rsidRPr="00413CB7">
              <w:rPr>
                <w:szCs w:val="20"/>
              </w:rPr>
              <w:t>Refund 192215</w:t>
            </w:r>
          </w:p>
        </w:tc>
        <w:tc>
          <w:tcPr>
            <w:tcW w:w="453" w:type="pct"/>
            <w:noWrap/>
            <w:hideMark/>
          </w:tcPr>
          <w:p w14:paraId="7AC575BE" w14:textId="77777777" w:rsidR="00413CB7" w:rsidRPr="00413CB7" w:rsidRDefault="00413CB7" w:rsidP="00413CB7">
            <w:pPr>
              <w:spacing w:after="0"/>
              <w:jc w:val="right"/>
              <w:rPr>
                <w:szCs w:val="20"/>
              </w:rPr>
            </w:pPr>
            <w:r w:rsidRPr="00413CB7">
              <w:rPr>
                <w:szCs w:val="20"/>
              </w:rPr>
              <w:t>8.11.2013</w:t>
            </w:r>
          </w:p>
        </w:tc>
      </w:tr>
      <w:tr w:rsidR="00413CB7" w:rsidRPr="00413CB7" w14:paraId="34459A63" w14:textId="77777777" w:rsidTr="005B36B0">
        <w:trPr>
          <w:trHeight w:val="20"/>
        </w:trPr>
        <w:tc>
          <w:tcPr>
            <w:tcW w:w="1756" w:type="pct"/>
            <w:noWrap/>
            <w:hideMark/>
          </w:tcPr>
          <w:p w14:paraId="1572B841" w14:textId="77777777" w:rsidR="00413CB7" w:rsidRPr="00413CB7" w:rsidRDefault="00413CB7" w:rsidP="00413CB7">
            <w:pPr>
              <w:spacing w:after="0"/>
              <w:jc w:val="left"/>
              <w:rPr>
                <w:szCs w:val="20"/>
              </w:rPr>
            </w:pPr>
            <w:r w:rsidRPr="00413CB7">
              <w:rPr>
                <w:szCs w:val="20"/>
              </w:rPr>
              <w:t>J Thomas</w:t>
            </w:r>
          </w:p>
        </w:tc>
        <w:tc>
          <w:tcPr>
            <w:tcW w:w="1597" w:type="pct"/>
            <w:noWrap/>
            <w:hideMark/>
          </w:tcPr>
          <w:p w14:paraId="6D13603D"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1B600111" w14:textId="77777777" w:rsidR="00413CB7" w:rsidRPr="00413CB7" w:rsidRDefault="00413CB7" w:rsidP="00413CB7">
            <w:pPr>
              <w:spacing w:after="0"/>
              <w:ind w:right="113"/>
              <w:jc w:val="right"/>
              <w:rPr>
                <w:szCs w:val="20"/>
              </w:rPr>
            </w:pPr>
            <w:r w:rsidRPr="00413CB7">
              <w:rPr>
                <w:szCs w:val="20"/>
              </w:rPr>
              <w:t>74.83</w:t>
            </w:r>
          </w:p>
        </w:tc>
        <w:tc>
          <w:tcPr>
            <w:tcW w:w="770" w:type="pct"/>
            <w:noWrap/>
            <w:hideMark/>
          </w:tcPr>
          <w:p w14:paraId="4D15BB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BC4F93" w14:textId="77777777" w:rsidR="00413CB7" w:rsidRPr="00413CB7" w:rsidRDefault="00413CB7" w:rsidP="00413CB7">
            <w:pPr>
              <w:spacing w:after="0"/>
              <w:jc w:val="right"/>
              <w:rPr>
                <w:szCs w:val="20"/>
              </w:rPr>
            </w:pPr>
            <w:r w:rsidRPr="00413CB7">
              <w:rPr>
                <w:szCs w:val="20"/>
              </w:rPr>
              <w:t>7.8.2014</w:t>
            </w:r>
          </w:p>
        </w:tc>
      </w:tr>
      <w:tr w:rsidR="00413CB7" w:rsidRPr="00413CB7" w14:paraId="2B38BF2C" w14:textId="77777777" w:rsidTr="005B36B0">
        <w:trPr>
          <w:trHeight w:val="20"/>
        </w:trPr>
        <w:tc>
          <w:tcPr>
            <w:tcW w:w="1756" w:type="pct"/>
            <w:noWrap/>
            <w:hideMark/>
          </w:tcPr>
          <w:p w14:paraId="6D409597" w14:textId="77777777" w:rsidR="00413CB7" w:rsidRPr="00413CB7" w:rsidRDefault="00413CB7" w:rsidP="00413CB7">
            <w:pPr>
              <w:spacing w:after="0"/>
              <w:jc w:val="left"/>
              <w:rPr>
                <w:szCs w:val="20"/>
              </w:rPr>
            </w:pPr>
            <w:r w:rsidRPr="00413CB7">
              <w:rPr>
                <w:szCs w:val="20"/>
              </w:rPr>
              <w:t>Jacinta Pitman</w:t>
            </w:r>
          </w:p>
        </w:tc>
        <w:tc>
          <w:tcPr>
            <w:tcW w:w="1597" w:type="pct"/>
            <w:noWrap/>
            <w:hideMark/>
          </w:tcPr>
          <w:p w14:paraId="61B7A296"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5CE54183" w14:textId="77777777" w:rsidR="00413CB7" w:rsidRPr="00413CB7" w:rsidRDefault="00413CB7" w:rsidP="00413CB7">
            <w:pPr>
              <w:spacing w:after="0"/>
              <w:ind w:right="113"/>
              <w:jc w:val="right"/>
              <w:rPr>
                <w:szCs w:val="20"/>
              </w:rPr>
            </w:pPr>
            <w:r w:rsidRPr="00413CB7">
              <w:rPr>
                <w:szCs w:val="20"/>
              </w:rPr>
              <w:t>38.04</w:t>
            </w:r>
          </w:p>
        </w:tc>
        <w:tc>
          <w:tcPr>
            <w:tcW w:w="770" w:type="pct"/>
            <w:noWrap/>
            <w:hideMark/>
          </w:tcPr>
          <w:p w14:paraId="620F23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CF929E" w14:textId="77777777" w:rsidR="00413CB7" w:rsidRPr="00413CB7" w:rsidRDefault="00413CB7" w:rsidP="00413CB7">
            <w:pPr>
              <w:spacing w:after="0"/>
              <w:jc w:val="right"/>
              <w:rPr>
                <w:szCs w:val="20"/>
              </w:rPr>
            </w:pPr>
            <w:r w:rsidRPr="00413CB7">
              <w:rPr>
                <w:szCs w:val="20"/>
              </w:rPr>
              <w:t>29.8.2013</w:t>
            </w:r>
          </w:p>
        </w:tc>
      </w:tr>
      <w:tr w:rsidR="00413CB7" w:rsidRPr="00413CB7" w14:paraId="23BBE5E3" w14:textId="77777777" w:rsidTr="005B36B0">
        <w:trPr>
          <w:trHeight w:val="20"/>
        </w:trPr>
        <w:tc>
          <w:tcPr>
            <w:tcW w:w="1756" w:type="pct"/>
            <w:noWrap/>
            <w:hideMark/>
          </w:tcPr>
          <w:p w14:paraId="3B0AB38E" w14:textId="77777777" w:rsidR="00413CB7" w:rsidRPr="00413CB7" w:rsidRDefault="00413CB7" w:rsidP="00413CB7">
            <w:pPr>
              <w:spacing w:after="0"/>
              <w:jc w:val="left"/>
              <w:rPr>
                <w:szCs w:val="20"/>
              </w:rPr>
            </w:pPr>
            <w:r w:rsidRPr="00413CB7">
              <w:rPr>
                <w:szCs w:val="20"/>
              </w:rPr>
              <w:t>Jack Doherty</w:t>
            </w:r>
          </w:p>
        </w:tc>
        <w:tc>
          <w:tcPr>
            <w:tcW w:w="1597" w:type="pct"/>
            <w:noWrap/>
            <w:hideMark/>
          </w:tcPr>
          <w:p w14:paraId="24972DBF" w14:textId="77777777"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14:paraId="56C2C616" w14:textId="77777777" w:rsidR="00413CB7" w:rsidRPr="00413CB7" w:rsidRDefault="00413CB7" w:rsidP="00413CB7">
            <w:pPr>
              <w:spacing w:after="0"/>
              <w:ind w:right="113"/>
              <w:jc w:val="right"/>
              <w:rPr>
                <w:szCs w:val="20"/>
              </w:rPr>
            </w:pPr>
            <w:r w:rsidRPr="00413CB7">
              <w:rPr>
                <w:szCs w:val="20"/>
              </w:rPr>
              <w:t>10.31</w:t>
            </w:r>
          </w:p>
        </w:tc>
        <w:tc>
          <w:tcPr>
            <w:tcW w:w="770" w:type="pct"/>
            <w:noWrap/>
            <w:hideMark/>
          </w:tcPr>
          <w:p w14:paraId="093621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B76C1F" w14:textId="77777777" w:rsidR="00413CB7" w:rsidRPr="00413CB7" w:rsidRDefault="00413CB7" w:rsidP="00413CB7">
            <w:pPr>
              <w:spacing w:after="0"/>
              <w:jc w:val="right"/>
              <w:rPr>
                <w:szCs w:val="20"/>
              </w:rPr>
            </w:pPr>
            <w:r w:rsidRPr="00413CB7">
              <w:rPr>
                <w:szCs w:val="20"/>
              </w:rPr>
              <w:t>3.11.2014</w:t>
            </w:r>
          </w:p>
        </w:tc>
      </w:tr>
      <w:tr w:rsidR="00413CB7" w:rsidRPr="00413CB7" w14:paraId="3C5D2C33" w14:textId="77777777" w:rsidTr="005B36B0">
        <w:trPr>
          <w:trHeight w:val="20"/>
        </w:trPr>
        <w:tc>
          <w:tcPr>
            <w:tcW w:w="1756" w:type="pct"/>
            <w:noWrap/>
            <w:hideMark/>
          </w:tcPr>
          <w:p w14:paraId="7A6EFC6B" w14:textId="77777777" w:rsidR="00413CB7" w:rsidRPr="00413CB7" w:rsidRDefault="00413CB7" w:rsidP="00413CB7">
            <w:pPr>
              <w:spacing w:after="0"/>
              <w:jc w:val="left"/>
              <w:rPr>
                <w:szCs w:val="20"/>
              </w:rPr>
            </w:pPr>
            <w:r w:rsidRPr="00413CB7">
              <w:rPr>
                <w:szCs w:val="20"/>
              </w:rPr>
              <w:t>Jack Harrison</w:t>
            </w:r>
          </w:p>
        </w:tc>
        <w:tc>
          <w:tcPr>
            <w:tcW w:w="1597" w:type="pct"/>
            <w:noWrap/>
            <w:hideMark/>
          </w:tcPr>
          <w:p w14:paraId="0ED6959A"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5935EAD1" w14:textId="77777777" w:rsidR="00413CB7" w:rsidRPr="00413CB7" w:rsidRDefault="00413CB7" w:rsidP="00413CB7">
            <w:pPr>
              <w:spacing w:after="0"/>
              <w:ind w:right="113"/>
              <w:jc w:val="right"/>
              <w:rPr>
                <w:szCs w:val="20"/>
              </w:rPr>
            </w:pPr>
            <w:r w:rsidRPr="00413CB7">
              <w:rPr>
                <w:szCs w:val="20"/>
              </w:rPr>
              <w:t>16.00</w:t>
            </w:r>
          </w:p>
        </w:tc>
        <w:tc>
          <w:tcPr>
            <w:tcW w:w="770" w:type="pct"/>
            <w:noWrap/>
            <w:hideMark/>
          </w:tcPr>
          <w:p w14:paraId="047E44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21022B" w14:textId="77777777" w:rsidR="00413CB7" w:rsidRPr="00413CB7" w:rsidRDefault="00413CB7" w:rsidP="00413CB7">
            <w:pPr>
              <w:spacing w:after="0"/>
              <w:jc w:val="right"/>
              <w:rPr>
                <w:szCs w:val="20"/>
              </w:rPr>
            </w:pPr>
            <w:r w:rsidRPr="00413CB7">
              <w:rPr>
                <w:szCs w:val="20"/>
              </w:rPr>
              <w:t>16.4.2014</w:t>
            </w:r>
          </w:p>
        </w:tc>
      </w:tr>
      <w:tr w:rsidR="00413CB7" w:rsidRPr="00413CB7" w14:paraId="02D4EA85" w14:textId="77777777" w:rsidTr="005B36B0">
        <w:trPr>
          <w:trHeight w:val="20"/>
        </w:trPr>
        <w:tc>
          <w:tcPr>
            <w:tcW w:w="1756" w:type="pct"/>
            <w:noWrap/>
            <w:hideMark/>
          </w:tcPr>
          <w:p w14:paraId="5D756EAD" w14:textId="77777777" w:rsidR="00413CB7" w:rsidRPr="00413CB7" w:rsidRDefault="00413CB7" w:rsidP="00413CB7">
            <w:pPr>
              <w:spacing w:after="0"/>
              <w:jc w:val="left"/>
              <w:rPr>
                <w:szCs w:val="20"/>
              </w:rPr>
            </w:pPr>
            <w:r w:rsidRPr="00413CB7">
              <w:rPr>
                <w:szCs w:val="20"/>
              </w:rPr>
              <w:t>Jack Kerry</w:t>
            </w:r>
          </w:p>
        </w:tc>
        <w:tc>
          <w:tcPr>
            <w:tcW w:w="1597" w:type="pct"/>
            <w:noWrap/>
            <w:hideMark/>
          </w:tcPr>
          <w:p w14:paraId="7D23CDFE" w14:textId="77777777" w:rsidR="00413CB7" w:rsidRPr="00413CB7" w:rsidRDefault="00413CB7" w:rsidP="00413CB7">
            <w:pPr>
              <w:spacing w:after="0"/>
              <w:ind w:left="113"/>
              <w:jc w:val="left"/>
              <w:rPr>
                <w:szCs w:val="20"/>
              </w:rPr>
            </w:pPr>
            <w:r w:rsidRPr="00413CB7">
              <w:rPr>
                <w:szCs w:val="20"/>
              </w:rPr>
              <w:t>LITTLEHAMPTON, SA 5250</w:t>
            </w:r>
          </w:p>
        </w:tc>
        <w:tc>
          <w:tcPr>
            <w:tcW w:w="424" w:type="pct"/>
            <w:noWrap/>
            <w:hideMark/>
          </w:tcPr>
          <w:p w14:paraId="61A27FBC" w14:textId="77777777" w:rsidR="00413CB7" w:rsidRPr="00413CB7" w:rsidRDefault="00413CB7" w:rsidP="00413CB7">
            <w:pPr>
              <w:spacing w:after="0"/>
              <w:ind w:right="113"/>
              <w:jc w:val="right"/>
              <w:rPr>
                <w:szCs w:val="20"/>
              </w:rPr>
            </w:pPr>
            <w:r w:rsidRPr="00413CB7">
              <w:rPr>
                <w:szCs w:val="20"/>
              </w:rPr>
              <w:t>125.00</w:t>
            </w:r>
          </w:p>
        </w:tc>
        <w:tc>
          <w:tcPr>
            <w:tcW w:w="770" w:type="pct"/>
            <w:noWrap/>
            <w:hideMark/>
          </w:tcPr>
          <w:p w14:paraId="320B2F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38A9BF" w14:textId="77777777" w:rsidR="00413CB7" w:rsidRPr="00413CB7" w:rsidRDefault="00413CB7" w:rsidP="00413CB7">
            <w:pPr>
              <w:spacing w:after="0"/>
              <w:jc w:val="right"/>
              <w:rPr>
                <w:szCs w:val="20"/>
              </w:rPr>
            </w:pPr>
            <w:r w:rsidRPr="00413CB7">
              <w:rPr>
                <w:szCs w:val="20"/>
              </w:rPr>
              <w:t>21.11.2014</w:t>
            </w:r>
          </w:p>
        </w:tc>
      </w:tr>
      <w:tr w:rsidR="00413CB7" w:rsidRPr="00413CB7" w14:paraId="29836666" w14:textId="77777777" w:rsidTr="005B36B0">
        <w:trPr>
          <w:trHeight w:val="20"/>
        </w:trPr>
        <w:tc>
          <w:tcPr>
            <w:tcW w:w="1756" w:type="pct"/>
            <w:noWrap/>
            <w:hideMark/>
          </w:tcPr>
          <w:p w14:paraId="3D35939C" w14:textId="77777777" w:rsidR="00413CB7" w:rsidRPr="00413CB7" w:rsidRDefault="00413CB7" w:rsidP="00413CB7">
            <w:pPr>
              <w:spacing w:after="0"/>
              <w:jc w:val="left"/>
              <w:rPr>
                <w:szCs w:val="20"/>
              </w:rPr>
            </w:pPr>
            <w:r w:rsidRPr="00413CB7">
              <w:rPr>
                <w:szCs w:val="20"/>
              </w:rPr>
              <w:t>Jack Morphett</w:t>
            </w:r>
          </w:p>
        </w:tc>
        <w:tc>
          <w:tcPr>
            <w:tcW w:w="1597" w:type="pct"/>
            <w:noWrap/>
            <w:hideMark/>
          </w:tcPr>
          <w:p w14:paraId="4B6C905B"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1EEAC4E2" w14:textId="77777777" w:rsidR="00413CB7" w:rsidRPr="00413CB7" w:rsidRDefault="00413CB7" w:rsidP="00413CB7">
            <w:pPr>
              <w:spacing w:after="0"/>
              <w:ind w:right="113"/>
              <w:jc w:val="right"/>
              <w:rPr>
                <w:szCs w:val="20"/>
              </w:rPr>
            </w:pPr>
            <w:r w:rsidRPr="00413CB7">
              <w:rPr>
                <w:szCs w:val="20"/>
              </w:rPr>
              <w:t>15.35</w:t>
            </w:r>
          </w:p>
        </w:tc>
        <w:tc>
          <w:tcPr>
            <w:tcW w:w="770" w:type="pct"/>
            <w:noWrap/>
            <w:hideMark/>
          </w:tcPr>
          <w:p w14:paraId="2F8FD3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A0F929" w14:textId="77777777" w:rsidR="00413CB7" w:rsidRPr="00413CB7" w:rsidRDefault="00413CB7" w:rsidP="00413CB7">
            <w:pPr>
              <w:spacing w:after="0"/>
              <w:jc w:val="right"/>
              <w:rPr>
                <w:szCs w:val="20"/>
              </w:rPr>
            </w:pPr>
            <w:r w:rsidRPr="00413CB7">
              <w:rPr>
                <w:szCs w:val="20"/>
              </w:rPr>
              <w:t>16.9.2014</w:t>
            </w:r>
          </w:p>
        </w:tc>
      </w:tr>
      <w:tr w:rsidR="00413CB7" w:rsidRPr="00413CB7" w14:paraId="63F07A1C" w14:textId="77777777" w:rsidTr="005B36B0">
        <w:trPr>
          <w:trHeight w:val="20"/>
        </w:trPr>
        <w:tc>
          <w:tcPr>
            <w:tcW w:w="1756" w:type="pct"/>
            <w:noWrap/>
            <w:hideMark/>
          </w:tcPr>
          <w:p w14:paraId="30FC1BFD" w14:textId="77777777" w:rsidR="00413CB7" w:rsidRPr="00413CB7" w:rsidRDefault="00413CB7" w:rsidP="00413CB7">
            <w:pPr>
              <w:spacing w:after="0"/>
              <w:jc w:val="left"/>
              <w:rPr>
                <w:szCs w:val="20"/>
              </w:rPr>
            </w:pPr>
            <w:r w:rsidRPr="00413CB7">
              <w:rPr>
                <w:szCs w:val="20"/>
              </w:rPr>
              <w:t>Jack Morphett</w:t>
            </w:r>
          </w:p>
        </w:tc>
        <w:tc>
          <w:tcPr>
            <w:tcW w:w="1597" w:type="pct"/>
            <w:noWrap/>
            <w:hideMark/>
          </w:tcPr>
          <w:p w14:paraId="52CA96F2"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410D9A2E" w14:textId="77777777" w:rsidR="00413CB7" w:rsidRPr="00413CB7" w:rsidRDefault="00413CB7" w:rsidP="00413CB7">
            <w:pPr>
              <w:spacing w:after="0"/>
              <w:ind w:right="113"/>
              <w:jc w:val="right"/>
              <w:rPr>
                <w:szCs w:val="20"/>
              </w:rPr>
            </w:pPr>
            <w:r w:rsidRPr="00413CB7">
              <w:rPr>
                <w:szCs w:val="20"/>
              </w:rPr>
              <w:t>15.94</w:t>
            </w:r>
          </w:p>
        </w:tc>
        <w:tc>
          <w:tcPr>
            <w:tcW w:w="770" w:type="pct"/>
            <w:noWrap/>
            <w:hideMark/>
          </w:tcPr>
          <w:p w14:paraId="41E0AF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B9A4B4" w14:textId="77777777" w:rsidR="00413CB7" w:rsidRPr="00413CB7" w:rsidRDefault="00413CB7" w:rsidP="00413CB7">
            <w:pPr>
              <w:spacing w:after="0"/>
              <w:jc w:val="right"/>
              <w:rPr>
                <w:szCs w:val="20"/>
              </w:rPr>
            </w:pPr>
            <w:r w:rsidRPr="00413CB7">
              <w:rPr>
                <w:szCs w:val="20"/>
              </w:rPr>
              <w:t>3.11.2014</w:t>
            </w:r>
          </w:p>
        </w:tc>
      </w:tr>
      <w:tr w:rsidR="00413CB7" w:rsidRPr="00413CB7" w14:paraId="13B3AC3B" w14:textId="77777777" w:rsidTr="005B36B0">
        <w:trPr>
          <w:trHeight w:val="20"/>
        </w:trPr>
        <w:tc>
          <w:tcPr>
            <w:tcW w:w="1756" w:type="pct"/>
            <w:noWrap/>
            <w:hideMark/>
          </w:tcPr>
          <w:p w14:paraId="1B897385" w14:textId="77777777" w:rsidR="00413CB7" w:rsidRPr="00413CB7" w:rsidRDefault="00413CB7" w:rsidP="00413CB7">
            <w:pPr>
              <w:spacing w:after="0"/>
              <w:jc w:val="left"/>
              <w:rPr>
                <w:szCs w:val="20"/>
              </w:rPr>
            </w:pPr>
            <w:r w:rsidRPr="00413CB7">
              <w:rPr>
                <w:szCs w:val="20"/>
              </w:rPr>
              <w:t>Jackson Lee</w:t>
            </w:r>
          </w:p>
        </w:tc>
        <w:tc>
          <w:tcPr>
            <w:tcW w:w="1597" w:type="pct"/>
            <w:noWrap/>
            <w:hideMark/>
          </w:tcPr>
          <w:p w14:paraId="032165A6"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3454ADA" w14:textId="77777777" w:rsidR="00413CB7" w:rsidRPr="00413CB7" w:rsidRDefault="00413CB7" w:rsidP="00413CB7">
            <w:pPr>
              <w:spacing w:after="0"/>
              <w:ind w:right="113"/>
              <w:jc w:val="right"/>
              <w:rPr>
                <w:szCs w:val="20"/>
              </w:rPr>
            </w:pPr>
            <w:r w:rsidRPr="00413CB7">
              <w:rPr>
                <w:szCs w:val="20"/>
              </w:rPr>
              <w:t>17.47</w:t>
            </w:r>
          </w:p>
        </w:tc>
        <w:tc>
          <w:tcPr>
            <w:tcW w:w="770" w:type="pct"/>
            <w:noWrap/>
            <w:hideMark/>
          </w:tcPr>
          <w:p w14:paraId="045553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7ECE0D" w14:textId="77777777" w:rsidR="00413CB7" w:rsidRPr="00413CB7" w:rsidRDefault="00413CB7" w:rsidP="00413CB7">
            <w:pPr>
              <w:spacing w:after="0"/>
              <w:jc w:val="right"/>
              <w:rPr>
                <w:szCs w:val="20"/>
              </w:rPr>
            </w:pPr>
            <w:r w:rsidRPr="00413CB7">
              <w:rPr>
                <w:szCs w:val="20"/>
              </w:rPr>
              <w:t>29.8.2014</w:t>
            </w:r>
          </w:p>
        </w:tc>
      </w:tr>
      <w:tr w:rsidR="00413CB7" w:rsidRPr="00413CB7" w14:paraId="4D561C74" w14:textId="77777777" w:rsidTr="005B36B0">
        <w:trPr>
          <w:trHeight w:val="20"/>
        </w:trPr>
        <w:tc>
          <w:tcPr>
            <w:tcW w:w="1756" w:type="pct"/>
            <w:noWrap/>
            <w:hideMark/>
          </w:tcPr>
          <w:p w14:paraId="6EE30F4C" w14:textId="77777777" w:rsidR="00413CB7" w:rsidRPr="00413CB7" w:rsidRDefault="00413CB7" w:rsidP="00413CB7">
            <w:pPr>
              <w:spacing w:after="0"/>
              <w:jc w:val="left"/>
              <w:rPr>
                <w:szCs w:val="20"/>
              </w:rPr>
            </w:pPr>
            <w:r w:rsidRPr="00413CB7">
              <w:rPr>
                <w:szCs w:val="20"/>
              </w:rPr>
              <w:t>Jacob Jones</w:t>
            </w:r>
          </w:p>
        </w:tc>
        <w:tc>
          <w:tcPr>
            <w:tcW w:w="1597" w:type="pct"/>
            <w:noWrap/>
            <w:hideMark/>
          </w:tcPr>
          <w:p w14:paraId="17CEDBD6"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5D452B7"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6D763C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FFBF2D" w14:textId="77777777" w:rsidR="00413CB7" w:rsidRPr="00413CB7" w:rsidRDefault="00413CB7" w:rsidP="00413CB7">
            <w:pPr>
              <w:spacing w:after="0"/>
              <w:jc w:val="right"/>
              <w:rPr>
                <w:szCs w:val="20"/>
              </w:rPr>
            </w:pPr>
            <w:r w:rsidRPr="00413CB7">
              <w:rPr>
                <w:szCs w:val="20"/>
              </w:rPr>
              <w:t>20.3.2014</w:t>
            </w:r>
          </w:p>
        </w:tc>
      </w:tr>
      <w:tr w:rsidR="00413CB7" w:rsidRPr="00413CB7" w14:paraId="1C417791" w14:textId="77777777" w:rsidTr="005B36B0">
        <w:trPr>
          <w:trHeight w:val="20"/>
        </w:trPr>
        <w:tc>
          <w:tcPr>
            <w:tcW w:w="1756" w:type="pct"/>
            <w:noWrap/>
            <w:hideMark/>
          </w:tcPr>
          <w:p w14:paraId="7B8E78C3" w14:textId="77777777" w:rsidR="00413CB7" w:rsidRPr="00413CB7" w:rsidRDefault="00413CB7" w:rsidP="00413CB7">
            <w:pPr>
              <w:spacing w:after="0"/>
              <w:jc w:val="left"/>
              <w:rPr>
                <w:szCs w:val="20"/>
              </w:rPr>
            </w:pPr>
            <w:r w:rsidRPr="00413CB7">
              <w:rPr>
                <w:szCs w:val="20"/>
              </w:rPr>
              <w:t>Jacob Womack</w:t>
            </w:r>
          </w:p>
        </w:tc>
        <w:tc>
          <w:tcPr>
            <w:tcW w:w="1597" w:type="pct"/>
            <w:noWrap/>
            <w:hideMark/>
          </w:tcPr>
          <w:p w14:paraId="23BBBCE3"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744A279B"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5BDE48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967633" w14:textId="77777777" w:rsidR="00413CB7" w:rsidRPr="00413CB7" w:rsidRDefault="00413CB7" w:rsidP="00413CB7">
            <w:pPr>
              <w:spacing w:after="0"/>
              <w:jc w:val="right"/>
              <w:rPr>
                <w:szCs w:val="20"/>
              </w:rPr>
            </w:pPr>
            <w:r w:rsidRPr="00413CB7">
              <w:rPr>
                <w:szCs w:val="20"/>
              </w:rPr>
              <w:t>28.11.2013</w:t>
            </w:r>
          </w:p>
        </w:tc>
      </w:tr>
      <w:tr w:rsidR="00413CB7" w:rsidRPr="00413CB7" w14:paraId="05506B63" w14:textId="77777777" w:rsidTr="005B36B0">
        <w:trPr>
          <w:trHeight w:val="20"/>
        </w:trPr>
        <w:tc>
          <w:tcPr>
            <w:tcW w:w="1756" w:type="pct"/>
            <w:noWrap/>
            <w:hideMark/>
          </w:tcPr>
          <w:p w14:paraId="1694C507" w14:textId="77777777" w:rsidR="00413CB7" w:rsidRPr="00413CB7" w:rsidRDefault="00413CB7" w:rsidP="00413CB7">
            <w:pPr>
              <w:spacing w:after="0"/>
              <w:jc w:val="left"/>
              <w:rPr>
                <w:szCs w:val="20"/>
              </w:rPr>
            </w:pPr>
            <w:r w:rsidRPr="00413CB7">
              <w:rPr>
                <w:szCs w:val="20"/>
              </w:rPr>
              <w:t>Jacqueline Dzundza</w:t>
            </w:r>
          </w:p>
        </w:tc>
        <w:tc>
          <w:tcPr>
            <w:tcW w:w="1597" w:type="pct"/>
            <w:noWrap/>
            <w:hideMark/>
          </w:tcPr>
          <w:p w14:paraId="64575EBB"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06DA06D3" w14:textId="77777777" w:rsidR="00413CB7" w:rsidRPr="00413CB7" w:rsidRDefault="00413CB7" w:rsidP="00413CB7">
            <w:pPr>
              <w:spacing w:after="0"/>
              <w:ind w:right="113"/>
              <w:jc w:val="right"/>
              <w:rPr>
                <w:szCs w:val="20"/>
              </w:rPr>
            </w:pPr>
            <w:r w:rsidRPr="00413CB7">
              <w:rPr>
                <w:szCs w:val="20"/>
              </w:rPr>
              <w:t>10.44</w:t>
            </w:r>
          </w:p>
        </w:tc>
        <w:tc>
          <w:tcPr>
            <w:tcW w:w="770" w:type="pct"/>
            <w:noWrap/>
            <w:hideMark/>
          </w:tcPr>
          <w:p w14:paraId="75448C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DA0DCD" w14:textId="77777777" w:rsidR="00413CB7" w:rsidRPr="00413CB7" w:rsidRDefault="00413CB7" w:rsidP="00413CB7">
            <w:pPr>
              <w:spacing w:after="0"/>
              <w:jc w:val="right"/>
              <w:rPr>
                <w:szCs w:val="20"/>
              </w:rPr>
            </w:pPr>
            <w:r w:rsidRPr="00413CB7">
              <w:rPr>
                <w:szCs w:val="20"/>
              </w:rPr>
              <w:t>31.3.2014</w:t>
            </w:r>
          </w:p>
        </w:tc>
      </w:tr>
      <w:tr w:rsidR="00413CB7" w:rsidRPr="00413CB7" w14:paraId="18690C60" w14:textId="77777777" w:rsidTr="005B36B0">
        <w:trPr>
          <w:trHeight w:val="20"/>
        </w:trPr>
        <w:tc>
          <w:tcPr>
            <w:tcW w:w="1756" w:type="pct"/>
            <w:noWrap/>
            <w:hideMark/>
          </w:tcPr>
          <w:p w14:paraId="79345661" w14:textId="77777777" w:rsidR="00413CB7" w:rsidRPr="00413CB7" w:rsidRDefault="00413CB7" w:rsidP="00413CB7">
            <w:pPr>
              <w:spacing w:after="0"/>
              <w:jc w:val="left"/>
              <w:rPr>
                <w:szCs w:val="20"/>
              </w:rPr>
            </w:pPr>
            <w:r w:rsidRPr="00413CB7">
              <w:rPr>
                <w:szCs w:val="20"/>
              </w:rPr>
              <w:t>Jacqueline Jepson</w:t>
            </w:r>
          </w:p>
        </w:tc>
        <w:tc>
          <w:tcPr>
            <w:tcW w:w="1597" w:type="pct"/>
            <w:noWrap/>
            <w:hideMark/>
          </w:tcPr>
          <w:p w14:paraId="67E2C7E3"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021B4B07" w14:textId="77777777" w:rsidR="00413CB7" w:rsidRPr="00413CB7" w:rsidRDefault="00413CB7" w:rsidP="00413CB7">
            <w:pPr>
              <w:spacing w:after="0"/>
              <w:ind w:right="113"/>
              <w:jc w:val="right"/>
              <w:rPr>
                <w:szCs w:val="20"/>
              </w:rPr>
            </w:pPr>
            <w:r w:rsidRPr="00413CB7">
              <w:rPr>
                <w:szCs w:val="20"/>
              </w:rPr>
              <w:t>16.64</w:t>
            </w:r>
          </w:p>
        </w:tc>
        <w:tc>
          <w:tcPr>
            <w:tcW w:w="770" w:type="pct"/>
            <w:noWrap/>
            <w:hideMark/>
          </w:tcPr>
          <w:p w14:paraId="6C19EC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9EB3EB" w14:textId="77777777" w:rsidR="00413CB7" w:rsidRPr="00413CB7" w:rsidRDefault="00413CB7" w:rsidP="00413CB7">
            <w:pPr>
              <w:spacing w:after="0"/>
              <w:jc w:val="right"/>
              <w:rPr>
                <w:szCs w:val="20"/>
              </w:rPr>
            </w:pPr>
            <w:r w:rsidRPr="00413CB7">
              <w:rPr>
                <w:szCs w:val="20"/>
              </w:rPr>
              <w:t>22.10.2013</w:t>
            </w:r>
          </w:p>
        </w:tc>
      </w:tr>
      <w:tr w:rsidR="00413CB7" w:rsidRPr="00413CB7" w14:paraId="1701AD1E" w14:textId="77777777" w:rsidTr="005B36B0">
        <w:trPr>
          <w:trHeight w:val="20"/>
        </w:trPr>
        <w:tc>
          <w:tcPr>
            <w:tcW w:w="1756" w:type="pct"/>
            <w:noWrap/>
            <w:hideMark/>
          </w:tcPr>
          <w:p w14:paraId="110C75BA" w14:textId="77777777" w:rsidR="00413CB7" w:rsidRPr="00413CB7" w:rsidRDefault="00413CB7" w:rsidP="00413CB7">
            <w:pPr>
              <w:spacing w:after="0"/>
              <w:jc w:val="left"/>
              <w:rPr>
                <w:szCs w:val="20"/>
              </w:rPr>
            </w:pPr>
            <w:r w:rsidRPr="00413CB7">
              <w:rPr>
                <w:szCs w:val="20"/>
              </w:rPr>
              <w:t>Jacqueline O’Connor</w:t>
            </w:r>
          </w:p>
        </w:tc>
        <w:tc>
          <w:tcPr>
            <w:tcW w:w="1597" w:type="pct"/>
            <w:noWrap/>
            <w:hideMark/>
          </w:tcPr>
          <w:p w14:paraId="260D128D"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5E8D649E" w14:textId="77777777" w:rsidR="00413CB7" w:rsidRPr="00413CB7" w:rsidRDefault="00413CB7" w:rsidP="00413CB7">
            <w:pPr>
              <w:spacing w:after="0"/>
              <w:ind w:right="113"/>
              <w:jc w:val="right"/>
              <w:rPr>
                <w:szCs w:val="20"/>
              </w:rPr>
            </w:pPr>
            <w:r w:rsidRPr="00413CB7">
              <w:rPr>
                <w:szCs w:val="20"/>
              </w:rPr>
              <w:t>212.25</w:t>
            </w:r>
          </w:p>
        </w:tc>
        <w:tc>
          <w:tcPr>
            <w:tcW w:w="770" w:type="pct"/>
            <w:noWrap/>
            <w:hideMark/>
          </w:tcPr>
          <w:p w14:paraId="7159E0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05BBC8" w14:textId="77777777" w:rsidR="00413CB7" w:rsidRPr="00413CB7" w:rsidRDefault="00413CB7" w:rsidP="00413CB7">
            <w:pPr>
              <w:spacing w:after="0"/>
              <w:jc w:val="right"/>
              <w:rPr>
                <w:szCs w:val="20"/>
              </w:rPr>
            </w:pPr>
            <w:r w:rsidRPr="00413CB7">
              <w:rPr>
                <w:szCs w:val="20"/>
              </w:rPr>
              <w:t>4.7.2014</w:t>
            </w:r>
          </w:p>
        </w:tc>
      </w:tr>
      <w:tr w:rsidR="00413CB7" w:rsidRPr="00413CB7" w14:paraId="4D24F3A3" w14:textId="77777777" w:rsidTr="005B36B0">
        <w:trPr>
          <w:trHeight w:val="20"/>
        </w:trPr>
        <w:tc>
          <w:tcPr>
            <w:tcW w:w="1756" w:type="pct"/>
            <w:noWrap/>
            <w:hideMark/>
          </w:tcPr>
          <w:p w14:paraId="365B19FC" w14:textId="77777777" w:rsidR="00413CB7" w:rsidRPr="00413CB7" w:rsidRDefault="00413CB7" w:rsidP="00413CB7">
            <w:pPr>
              <w:spacing w:after="0"/>
              <w:jc w:val="left"/>
              <w:rPr>
                <w:szCs w:val="20"/>
              </w:rPr>
            </w:pPr>
            <w:r w:rsidRPr="00413CB7">
              <w:rPr>
                <w:szCs w:val="20"/>
              </w:rPr>
              <w:t>Jacqueline Ryan</w:t>
            </w:r>
          </w:p>
        </w:tc>
        <w:tc>
          <w:tcPr>
            <w:tcW w:w="1597" w:type="pct"/>
            <w:noWrap/>
            <w:hideMark/>
          </w:tcPr>
          <w:p w14:paraId="6000BA54"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16F903EE" w14:textId="77777777" w:rsidR="00413CB7" w:rsidRPr="00413CB7" w:rsidRDefault="00413CB7" w:rsidP="00413CB7">
            <w:pPr>
              <w:spacing w:after="0"/>
              <w:ind w:right="113"/>
              <w:jc w:val="right"/>
              <w:rPr>
                <w:szCs w:val="20"/>
              </w:rPr>
            </w:pPr>
            <w:r w:rsidRPr="00413CB7">
              <w:rPr>
                <w:szCs w:val="20"/>
              </w:rPr>
              <w:t>12.64</w:t>
            </w:r>
          </w:p>
        </w:tc>
        <w:tc>
          <w:tcPr>
            <w:tcW w:w="770" w:type="pct"/>
            <w:noWrap/>
            <w:hideMark/>
          </w:tcPr>
          <w:p w14:paraId="6A188C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C04507" w14:textId="77777777" w:rsidR="00413CB7" w:rsidRPr="00413CB7" w:rsidRDefault="00413CB7" w:rsidP="00413CB7">
            <w:pPr>
              <w:spacing w:after="0"/>
              <w:jc w:val="right"/>
              <w:rPr>
                <w:szCs w:val="20"/>
              </w:rPr>
            </w:pPr>
            <w:r w:rsidRPr="00413CB7">
              <w:rPr>
                <w:szCs w:val="20"/>
              </w:rPr>
              <w:t>21.8.2014</w:t>
            </w:r>
          </w:p>
        </w:tc>
      </w:tr>
      <w:tr w:rsidR="00413CB7" w:rsidRPr="00413CB7" w14:paraId="514B4918" w14:textId="77777777" w:rsidTr="005B36B0">
        <w:trPr>
          <w:trHeight w:val="20"/>
        </w:trPr>
        <w:tc>
          <w:tcPr>
            <w:tcW w:w="1756" w:type="pct"/>
            <w:noWrap/>
            <w:hideMark/>
          </w:tcPr>
          <w:p w14:paraId="1DA382BE" w14:textId="77777777" w:rsidR="00413CB7" w:rsidRPr="00413CB7" w:rsidRDefault="00413CB7" w:rsidP="00413CB7">
            <w:pPr>
              <w:spacing w:after="0"/>
              <w:jc w:val="left"/>
              <w:rPr>
                <w:szCs w:val="20"/>
              </w:rPr>
            </w:pPr>
            <w:r w:rsidRPr="00413CB7">
              <w:rPr>
                <w:szCs w:val="20"/>
              </w:rPr>
              <w:t>Jacqueline Ryan</w:t>
            </w:r>
          </w:p>
        </w:tc>
        <w:tc>
          <w:tcPr>
            <w:tcW w:w="1597" w:type="pct"/>
            <w:noWrap/>
            <w:hideMark/>
          </w:tcPr>
          <w:p w14:paraId="24DB744A"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1208F661" w14:textId="77777777" w:rsidR="00413CB7" w:rsidRPr="00413CB7" w:rsidRDefault="00413CB7" w:rsidP="00413CB7">
            <w:pPr>
              <w:spacing w:after="0"/>
              <w:ind w:right="113"/>
              <w:jc w:val="right"/>
              <w:rPr>
                <w:szCs w:val="20"/>
              </w:rPr>
            </w:pPr>
            <w:r w:rsidRPr="00413CB7">
              <w:rPr>
                <w:szCs w:val="20"/>
              </w:rPr>
              <w:t>12.20</w:t>
            </w:r>
          </w:p>
        </w:tc>
        <w:tc>
          <w:tcPr>
            <w:tcW w:w="770" w:type="pct"/>
            <w:noWrap/>
            <w:hideMark/>
          </w:tcPr>
          <w:p w14:paraId="7CE0A3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E3E169" w14:textId="77777777" w:rsidR="00413CB7" w:rsidRPr="00413CB7" w:rsidRDefault="00413CB7" w:rsidP="00413CB7">
            <w:pPr>
              <w:spacing w:after="0"/>
              <w:jc w:val="right"/>
              <w:rPr>
                <w:szCs w:val="20"/>
              </w:rPr>
            </w:pPr>
            <w:r w:rsidRPr="00413CB7">
              <w:rPr>
                <w:szCs w:val="20"/>
              </w:rPr>
              <w:t>27.8.2014</w:t>
            </w:r>
          </w:p>
        </w:tc>
      </w:tr>
      <w:tr w:rsidR="00413CB7" w:rsidRPr="00413CB7" w14:paraId="45D3CE77" w14:textId="77777777" w:rsidTr="005B36B0">
        <w:trPr>
          <w:trHeight w:val="20"/>
        </w:trPr>
        <w:tc>
          <w:tcPr>
            <w:tcW w:w="1756" w:type="pct"/>
            <w:noWrap/>
            <w:hideMark/>
          </w:tcPr>
          <w:p w14:paraId="503FF04A" w14:textId="77777777" w:rsidR="00413CB7" w:rsidRPr="00413CB7" w:rsidRDefault="00413CB7" w:rsidP="00413CB7">
            <w:pPr>
              <w:spacing w:after="0"/>
              <w:jc w:val="left"/>
              <w:rPr>
                <w:szCs w:val="20"/>
              </w:rPr>
            </w:pPr>
            <w:r w:rsidRPr="00413CB7">
              <w:rPr>
                <w:szCs w:val="20"/>
              </w:rPr>
              <w:t>Jacquelyne Rimington</w:t>
            </w:r>
          </w:p>
        </w:tc>
        <w:tc>
          <w:tcPr>
            <w:tcW w:w="1597" w:type="pct"/>
            <w:noWrap/>
            <w:hideMark/>
          </w:tcPr>
          <w:p w14:paraId="3FF2272A" w14:textId="77777777" w:rsidR="00413CB7" w:rsidRPr="00413CB7" w:rsidRDefault="00413CB7" w:rsidP="00413CB7">
            <w:pPr>
              <w:spacing w:after="0"/>
              <w:ind w:left="113"/>
              <w:jc w:val="left"/>
              <w:rPr>
                <w:szCs w:val="20"/>
              </w:rPr>
            </w:pPr>
            <w:r w:rsidRPr="00413CB7">
              <w:rPr>
                <w:szCs w:val="20"/>
              </w:rPr>
              <w:t>SALISBURY DOWNS, SA 5108</w:t>
            </w:r>
          </w:p>
        </w:tc>
        <w:tc>
          <w:tcPr>
            <w:tcW w:w="424" w:type="pct"/>
            <w:noWrap/>
            <w:hideMark/>
          </w:tcPr>
          <w:p w14:paraId="47D55FC2" w14:textId="77777777" w:rsidR="00413CB7" w:rsidRPr="00413CB7" w:rsidRDefault="00413CB7" w:rsidP="00413CB7">
            <w:pPr>
              <w:spacing w:after="0"/>
              <w:ind w:right="113"/>
              <w:jc w:val="right"/>
              <w:rPr>
                <w:szCs w:val="20"/>
              </w:rPr>
            </w:pPr>
            <w:r w:rsidRPr="00413CB7">
              <w:rPr>
                <w:szCs w:val="20"/>
              </w:rPr>
              <w:t>29.76</w:t>
            </w:r>
          </w:p>
        </w:tc>
        <w:tc>
          <w:tcPr>
            <w:tcW w:w="770" w:type="pct"/>
            <w:noWrap/>
            <w:hideMark/>
          </w:tcPr>
          <w:p w14:paraId="5FC765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9658A6" w14:textId="77777777" w:rsidR="00413CB7" w:rsidRPr="00413CB7" w:rsidRDefault="00413CB7" w:rsidP="00413CB7">
            <w:pPr>
              <w:spacing w:after="0"/>
              <w:jc w:val="right"/>
              <w:rPr>
                <w:szCs w:val="20"/>
              </w:rPr>
            </w:pPr>
            <w:r w:rsidRPr="00413CB7">
              <w:rPr>
                <w:szCs w:val="20"/>
              </w:rPr>
              <w:t>24.4.2014</w:t>
            </w:r>
          </w:p>
        </w:tc>
      </w:tr>
      <w:tr w:rsidR="00413CB7" w:rsidRPr="00413CB7" w14:paraId="0C863AE5" w14:textId="77777777" w:rsidTr="005B36B0">
        <w:trPr>
          <w:trHeight w:val="20"/>
        </w:trPr>
        <w:tc>
          <w:tcPr>
            <w:tcW w:w="1756" w:type="pct"/>
            <w:noWrap/>
            <w:hideMark/>
          </w:tcPr>
          <w:p w14:paraId="69A4964D" w14:textId="77777777" w:rsidR="00413CB7" w:rsidRPr="00413CB7" w:rsidRDefault="00413CB7" w:rsidP="00413CB7">
            <w:pPr>
              <w:spacing w:after="0"/>
              <w:jc w:val="left"/>
              <w:rPr>
                <w:szCs w:val="20"/>
              </w:rPr>
            </w:pPr>
            <w:r w:rsidRPr="00413CB7">
              <w:rPr>
                <w:szCs w:val="20"/>
              </w:rPr>
              <w:t>Jacqui McLaren</w:t>
            </w:r>
          </w:p>
        </w:tc>
        <w:tc>
          <w:tcPr>
            <w:tcW w:w="1597" w:type="pct"/>
            <w:noWrap/>
            <w:hideMark/>
          </w:tcPr>
          <w:p w14:paraId="6A26F777" w14:textId="77777777"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14:paraId="73F074DB" w14:textId="77777777" w:rsidR="00413CB7" w:rsidRPr="00413CB7" w:rsidRDefault="00413CB7" w:rsidP="00413CB7">
            <w:pPr>
              <w:spacing w:after="0"/>
              <w:ind w:right="113"/>
              <w:jc w:val="right"/>
              <w:rPr>
                <w:szCs w:val="20"/>
              </w:rPr>
            </w:pPr>
            <w:r w:rsidRPr="00413CB7">
              <w:rPr>
                <w:szCs w:val="20"/>
              </w:rPr>
              <w:t>92.24</w:t>
            </w:r>
          </w:p>
        </w:tc>
        <w:tc>
          <w:tcPr>
            <w:tcW w:w="770" w:type="pct"/>
            <w:noWrap/>
            <w:hideMark/>
          </w:tcPr>
          <w:p w14:paraId="6ABFF3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F0AF69" w14:textId="77777777" w:rsidR="00413CB7" w:rsidRPr="00413CB7" w:rsidRDefault="00413CB7" w:rsidP="00413CB7">
            <w:pPr>
              <w:spacing w:after="0"/>
              <w:jc w:val="right"/>
              <w:rPr>
                <w:szCs w:val="20"/>
              </w:rPr>
            </w:pPr>
            <w:r w:rsidRPr="00413CB7">
              <w:rPr>
                <w:szCs w:val="20"/>
              </w:rPr>
              <w:t>7.1.2015</w:t>
            </w:r>
          </w:p>
        </w:tc>
      </w:tr>
      <w:tr w:rsidR="00413CB7" w:rsidRPr="00413CB7" w14:paraId="69852DC5" w14:textId="77777777" w:rsidTr="005B36B0">
        <w:trPr>
          <w:trHeight w:val="20"/>
        </w:trPr>
        <w:tc>
          <w:tcPr>
            <w:tcW w:w="1756" w:type="pct"/>
            <w:noWrap/>
            <w:hideMark/>
          </w:tcPr>
          <w:p w14:paraId="148E1E50" w14:textId="77777777" w:rsidR="00413CB7" w:rsidRPr="00413CB7" w:rsidRDefault="00413CB7" w:rsidP="00413CB7">
            <w:pPr>
              <w:spacing w:after="0"/>
              <w:jc w:val="left"/>
              <w:rPr>
                <w:szCs w:val="20"/>
              </w:rPr>
            </w:pPr>
            <w:r w:rsidRPr="00413CB7">
              <w:rPr>
                <w:szCs w:val="20"/>
              </w:rPr>
              <w:t>Jadranka Begovic</w:t>
            </w:r>
          </w:p>
        </w:tc>
        <w:tc>
          <w:tcPr>
            <w:tcW w:w="1597" w:type="pct"/>
            <w:noWrap/>
            <w:hideMark/>
          </w:tcPr>
          <w:p w14:paraId="2B2DA29A"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10C3C8FD" w14:textId="77777777" w:rsidR="00413CB7" w:rsidRPr="00413CB7" w:rsidRDefault="00413CB7" w:rsidP="00413CB7">
            <w:pPr>
              <w:spacing w:after="0"/>
              <w:ind w:right="113"/>
              <w:jc w:val="right"/>
              <w:rPr>
                <w:szCs w:val="20"/>
              </w:rPr>
            </w:pPr>
            <w:r w:rsidRPr="00413CB7">
              <w:rPr>
                <w:szCs w:val="20"/>
              </w:rPr>
              <w:t>11.44</w:t>
            </w:r>
          </w:p>
        </w:tc>
        <w:tc>
          <w:tcPr>
            <w:tcW w:w="770" w:type="pct"/>
            <w:noWrap/>
            <w:hideMark/>
          </w:tcPr>
          <w:p w14:paraId="420239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696CF0" w14:textId="77777777" w:rsidR="00413CB7" w:rsidRPr="00413CB7" w:rsidRDefault="00413CB7" w:rsidP="00413CB7">
            <w:pPr>
              <w:spacing w:after="0"/>
              <w:jc w:val="right"/>
              <w:rPr>
                <w:szCs w:val="20"/>
              </w:rPr>
            </w:pPr>
            <w:r w:rsidRPr="00413CB7">
              <w:rPr>
                <w:szCs w:val="20"/>
              </w:rPr>
              <w:t>15.8.2014</w:t>
            </w:r>
          </w:p>
        </w:tc>
      </w:tr>
      <w:tr w:rsidR="00413CB7" w:rsidRPr="00413CB7" w14:paraId="07760181" w14:textId="77777777" w:rsidTr="005B36B0">
        <w:trPr>
          <w:trHeight w:val="20"/>
        </w:trPr>
        <w:tc>
          <w:tcPr>
            <w:tcW w:w="1756" w:type="pct"/>
            <w:noWrap/>
            <w:hideMark/>
          </w:tcPr>
          <w:p w14:paraId="3539BEB3" w14:textId="77777777" w:rsidR="00413CB7" w:rsidRPr="00413CB7" w:rsidRDefault="00413CB7" w:rsidP="00413CB7">
            <w:pPr>
              <w:spacing w:after="0"/>
              <w:jc w:val="left"/>
              <w:rPr>
                <w:szCs w:val="20"/>
              </w:rPr>
            </w:pPr>
            <w:r w:rsidRPr="00413CB7">
              <w:rPr>
                <w:szCs w:val="20"/>
              </w:rPr>
              <w:t>Jadwiga Zugaj</w:t>
            </w:r>
          </w:p>
        </w:tc>
        <w:tc>
          <w:tcPr>
            <w:tcW w:w="1597" w:type="pct"/>
            <w:noWrap/>
            <w:hideMark/>
          </w:tcPr>
          <w:p w14:paraId="0355B498"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09FDDD59" w14:textId="77777777" w:rsidR="00413CB7" w:rsidRPr="00413CB7" w:rsidRDefault="00413CB7" w:rsidP="00413CB7">
            <w:pPr>
              <w:spacing w:after="0"/>
              <w:ind w:right="113"/>
              <w:jc w:val="right"/>
              <w:rPr>
                <w:szCs w:val="20"/>
              </w:rPr>
            </w:pPr>
            <w:r w:rsidRPr="00413CB7">
              <w:rPr>
                <w:szCs w:val="20"/>
              </w:rPr>
              <w:t>210.89</w:t>
            </w:r>
          </w:p>
        </w:tc>
        <w:tc>
          <w:tcPr>
            <w:tcW w:w="770" w:type="pct"/>
            <w:noWrap/>
            <w:hideMark/>
          </w:tcPr>
          <w:p w14:paraId="6B2166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6C5E99" w14:textId="77777777" w:rsidR="00413CB7" w:rsidRPr="00413CB7" w:rsidRDefault="00413CB7" w:rsidP="00413CB7">
            <w:pPr>
              <w:spacing w:after="0"/>
              <w:jc w:val="right"/>
              <w:rPr>
                <w:szCs w:val="20"/>
              </w:rPr>
            </w:pPr>
            <w:r w:rsidRPr="00413CB7">
              <w:rPr>
                <w:szCs w:val="20"/>
              </w:rPr>
              <w:t>25.10.2013</w:t>
            </w:r>
          </w:p>
        </w:tc>
      </w:tr>
      <w:tr w:rsidR="00413CB7" w:rsidRPr="00413CB7" w14:paraId="30C0CDFC" w14:textId="77777777" w:rsidTr="005B36B0">
        <w:trPr>
          <w:trHeight w:val="20"/>
        </w:trPr>
        <w:tc>
          <w:tcPr>
            <w:tcW w:w="1756" w:type="pct"/>
            <w:noWrap/>
            <w:hideMark/>
          </w:tcPr>
          <w:p w14:paraId="55247752" w14:textId="77777777" w:rsidR="00413CB7" w:rsidRPr="00413CB7" w:rsidRDefault="00413CB7" w:rsidP="00413CB7">
            <w:pPr>
              <w:spacing w:after="0"/>
              <w:jc w:val="left"/>
              <w:rPr>
                <w:szCs w:val="20"/>
              </w:rPr>
            </w:pPr>
            <w:r w:rsidRPr="00413CB7">
              <w:rPr>
                <w:szCs w:val="20"/>
              </w:rPr>
              <w:t>Jaesun Marston</w:t>
            </w:r>
          </w:p>
        </w:tc>
        <w:tc>
          <w:tcPr>
            <w:tcW w:w="1597" w:type="pct"/>
            <w:noWrap/>
            <w:hideMark/>
          </w:tcPr>
          <w:p w14:paraId="73026D3C" w14:textId="77777777" w:rsidR="00413CB7" w:rsidRPr="00413CB7" w:rsidRDefault="00413CB7" w:rsidP="00413CB7">
            <w:pPr>
              <w:spacing w:after="0"/>
              <w:ind w:left="113"/>
              <w:jc w:val="left"/>
              <w:rPr>
                <w:szCs w:val="20"/>
              </w:rPr>
            </w:pPr>
            <w:r w:rsidRPr="00413CB7">
              <w:rPr>
                <w:szCs w:val="20"/>
              </w:rPr>
              <w:t>PAYNEHAM, SA 5070</w:t>
            </w:r>
          </w:p>
        </w:tc>
        <w:tc>
          <w:tcPr>
            <w:tcW w:w="424" w:type="pct"/>
            <w:noWrap/>
            <w:hideMark/>
          </w:tcPr>
          <w:p w14:paraId="3F259EF1" w14:textId="77777777" w:rsidR="00413CB7" w:rsidRPr="00413CB7" w:rsidRDefault="00413CB7" w:rsidP="00413CB7">
            <w:pPr>
              <w:spacing w:after="0"/>
              <w:ind w:right="113"/>
              <w:jc w:val="right"/>
              <w:rPr>
                <w:szCs w:val="20"/>
              </w:rPr>
            </w:pPr>
            <w:r w:rsidRPr="00413CB7">
              <w:rPr>
                <w:szCs w:val="20"/>
              </w:rPr>
              <w:t>86.24</w:t>
            </w:r>
          </w:p>
        </w:tc>
        <w:tc>
          <w:tcPr>
            <w:tcW w:w="770" w:type="pct"/>
            <w:noWrap/>
            <w:hideMark/>
          </w:tcPr>
          <w:p w14:paraId="214F5F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FDD427" w14:textId="77777777" w:rsidR="00413CB7" w:rsidRPr="00413CB7" w:rsidRDefault="00413CB7" w:rsidP="00413CB7">
            <w:pPr>
              <w:spacing w:after="0"/>
              <w:jc w:val="right"/>
              <w:rPr>
                <w:szCs w:val="20"/>
              </w:rPr>
            </w:pPr>
            <w:r w:rsidRPr="00413CB7">
              <w:rPr>
                <w:szCs w:val="20"/>
              </w:rPr>
              <w:t>24.3.2013</w:t>
            </w:r>
          </w:p>
        </w:tc>
      </w:tr>
      <w:tr w:rsidR="00413CB7" w:rsidRPr="00413CB7" w14:paraId="527F8EAE" w14:textId="77777777" w:rsidTr="005B36B0">
        <w:trPr>
          <w:trHeight w:val="20"/>
        </w:trPr>
        <w:tc>
          <w:tcPr>
            <w:tcW w:w="1756" w:type="pct"/>
            <w:noWrap/>
            <w:hideMark/>
          </w:tcPr>
          <w:p w14:paraId="6FAB1316" w14:textId="77777777" w:rsidR="00413CB7" w:rsidRPr="00413CB7" w:rsidRDefault="00413CB7" w:rsidP="00413CB7">
            <w:pPr>
              <w:spacing w:after="0"/>
              <w:jc w:val="left"/>
              <w:rPr>
                <w:szCs w:val="20"/>
              </w:rPr>
            </w:pPr>
            <w:r w:rsidRPr="00413CB7">
              <w:rPr>
                <w:szCs w:val="20"/>
              </w:rPr>
              <w:t>Jagadesan Subramanyam</w:t>
            </w:r>
          </w:p>
        </w:tc>
        <w:tc>
          <w:tcPr>
            <w:tcW w:w="1597" w:type="pct"/>
            <w:noWrap/>
            <w:hideMark/>
          </w:tcPr>
          <w:p w14:paraId="11082B55"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01730492" w14:textId="77777777" w:rsidR="00413CB7" w:rsidRPr="00413CB7" w:rsidRDefault="00413CB7" w:rsidP="00413CB7">
            <w:pPr>
              <w:spacing w:after="0"/>
              <w:ind w:right="113"/>
              <w:jc w:val="right"/>
              <w:rPr>
                <w:szCs w:val="20"/>
              </w:rPr>
            </w:pPr>
            <w:r w:rsidRPr="00413CB7">
              <w:rPr>
                <w:szCs w:val="20"/>
              </w:rPr>
              <w:t>330.74</w:t>
            </w:r>
          </w:p>
        </w:tc>
        <w:tc>
          <w:tcPr>
            <w:tcW w:w="770" w:type="pct"/>
            <w:noWrap/>
            <w:hideMark/>
          </w:tcPr>
          <w:p w14:paraId="3482FA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CB3A12" w14:textId="77777777" w:rsidR="00413CB7" w:rsidRPr="00413CB7" w:rsidRDefault="00413CB7" w:rsidP="00413CB7">
            <w:pPr>
              <w:spacing w:after="0"/>
              <w:jc w:val="right"/>
              <w:rPr>
                <w:szCs w:val="20"/>
              </w:rPr>
            </w:pPr>
            <w:r w:rsidRPr="00413CB7">
              <w:rPr>
                <w:szCs w:val="20"/>
              </w:rPr>
              <w:t>26.9.2013</w:t>
            </w:r>
          </w:p>
        </w:tc>
      </w:tr>
      <w:tr w:rsidR="00413CB7" w:rsidRPr="00413CB7" w14:paraId="07A3777B" w14:textId="77777777" w:rsidTr="005B36B0">
        <w:trPr>
          <w:trHeight w:val="20"/>
        </w:trPr>
        <w:tc>
          <w:tcPr>
            <w:tcW w:w="1756" w:type="pct"/>
            <w:noWrap/>
            <w:hideMark/>
          </w:tcPr>
          <w:p w14:paraId="02918C02" w14:textId="77777777" w:rsidR="00413CB7" w:rsidRPr="00413CB7" w:rsidRDefault="00413CB7" w:rsidP="00413CB7">
            <w:pPr>
              <w:spacing w:after="0"/>
              <w:jc w:val="left"/>
              <w:rPr>
                <w:szCs w:val="20"/>
              </w:rPr>
            </w:pPr>
            <w:r w:rsidRPr="00413CB7">
              <w:rPr>
                <w:szCs w:val="20"/>
              </w:rPr>
              <w:t>Jai Woo</w:t>
            </w:r>
          </w:p>
        </w:tc>
        <w:tc>
          <w:tcPr>
            <w:tcW w:w="1597" w:type="pct"/>
            <w:noWrap/>
            <w:hideMark/>
          </w:tcPr>
          <w:p w14:paraId="24B4DBF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967E8F4" w14:textId="77777777" w:rsidR="00413CB7" w:rsidRPr="00413CB7" w:rsidRDefault="00413CB7" w:rsidP="00413CB7">
            <w:pPr>
              <w:spacing w:after="0"/>
              <w:ind w:right="113"/>
              <w:jc w:val="right"/>
              <w:rPr>
                <w:szCs w:val="20"/>
              </w:rPr>
            </w:pPr>
            <w:r w:rsidRPr="00413CB7">
              <w:rPr>
                <w:szCs w:val="20"/>
              </w:rPr>
              <w:t>120.70</w:t>
            </w:r>
          </w:p>
        </w:tc>
        <w:tc>
          <w:tcPr>
            <w:tcW w:w="770" w:type="pct"/>
            <w:noWrap/>
            <w:hideMark/>
          </w:tcPr>
          <w:p w14:paraId="3260AF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27B04E" w14:textId="77777777" w:rsidR="00413CB7" w:rsidRPr="00413CB7" w:rsidRDefault="00413CB7" w:rsidP="00413CB7">
            <w:pPr>
              <w:spacing w:after="0"/>
              <w:jc w:val="right"/>
              <w:rPr>
                <w:szCs w:val="20"/>
              </w:rPr>
            </w:pPr>
            <w:r w:rsidRPr="00413CB7">
              <w:rPr>
                <w:szCs w:val="20"/>
              </w:rPr>
              <w:t>4.8.2014</w:t>
            </w:r>
          </w:p>
        </w:tc>
      </w:tr>
      <w:tr w:rsidR="00413CB7" w:rsidRPr="00413CB7" w14:paraId="44848114" w14:textId="77777777" w:rsidTr="005B36B0">
        <w:trPr>
          <w:trHeight w:val="20"/>
        </w:trPr>
        <w:tc>
          <w:tcPr>
            <w:tcW w:w="1756" w:type="pct"/>
            <w:noWrap/>
            <w:hideMark/>
          </w:tcPr>
          <w:p w14:paraId="252B66AD" w14:textId="77777777" w:rsidR="00413CB7" w:rsidRPr="00413CB7" w:rsidRDefault="00413CB7" w:rsidP="00413CB7">
            <w:pPr>
              <w:spacing w:after="0"/>
              <w:jc w:val="left"/>
              <w:rPr>
                <w:szCs w:val="20"/>
              </w:rPr>
            </w:pPr>
            <w:r w:rsidRPr="00413CB7">
              <w:rPr>
                <w:szCs w:val="20"/>
              </w:rPr>
              <w:t>Jake Barton</w:t>
            </w:r>
          </w:p>
        </w:tc>
        <w:tc>
          <w:tcPr>
            <w:tcW w:w="1597" w:type="pct"/>
            <w:noWrap/>
            <w:hideMark/>
          </w:tcPr>
          <w:p w14:paraId="0D0ECF25" w14:textId="77777777"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14:paraId="0C2D7F2F" w14:textId="77777777" w:rsidR="00413CB7" w:rsidRPr="00413CB7" w:rsidRDefault="00413CB7" w:rsidP="00413CB7">
            <w:pPr>
              <w:spacing w:after="0"/>
              <w:ind w:right="113"/>
              <w:jc w:val="right"/>
              <w:rPr>
                <w:szCs w:val="20"/>
              </w:rPr>
            </w:pPr>
            <w:r w:rsidRPr="00413CB7">
              <w:rPr>
                <w:szCs w:val="20"/>
              </w:rPr>
              <w:t>919.26</w:t>
            </w:r>
          </w:p>
        </w:tc>
        <w:tc>
          <w:tcPr>
            <w:tcW w:w="770" w:type="pct"/>
            <w:noWrap/>
            <w:hideMark/>
          </w:tcPr>
          <w:p w14:paraId="4874DF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A1B408" w14:textId="77777777" w:rsidR="00413CB7" w:rsidRPr="00413CB7" w:rsidRDefault="00413CB7" w:rsidP="00413CB7">
            <w:pPr>
              <w:spacing w:after="0"/>
              <w:jc w:val="right"/>
              <w:rPr>
                <w:szCs w:val="20"/>
              </w:rPr>
            </w:pPr>
            <w:r w:rsidRPr="00413CB7">
              <w:rPr>
                <w:szCs w:val="20"/>
              </w:rPr>
              <w:t>16.5.2014</w:t>
            </w:r>
          </w:p>
        </w:tc>
      </w:tr>
      <w:tr w:rsidR="00413CB7" w:rsidRPr="00413CB7" w14:paraId="0F43DC93" w14:textId="77777777" w:rsidTr="005B36B0">
        <w:trPr>
          <w:trHeight w:val="20"/>
        </w:trPr>
        <w:tc>
          <w:tcPr>
            <w:tcW w:w="1756" w:type="pct"/>
            <w:noWrap/>
            <w:hideMark/>
          </w:tcPr>
          <w:p w14:paraId="2A58C4DE" w14:textId="77777777" w:rsidR="00413CB7" w:rsidRPr="00413CB7" w:rsidRDefault="00413CB7" w:rsidP="00413CB7">
            <w:pPr>
              <w:spacing w:after="0"/>
              <w:jc w:val="left"/>
              <w:rPr>
                <w:szCs w:val="20"/>
              </w:rPr>
            </w:pPr>
            <w:r w:rsidRPr="00413CB7">
              <w:rPr>
                <w:szCs w:val="20"/>
              </w:rPr>
              <w:t>Jake Rucioch</w:t>
            </w:r>
          </w:p>
        </w:tc>
        <w:tc>
          <w:tcPr>
            <w:tcW w:w="1597" w:type="pct"/>
            <w:noWrap/>
            <w:hideMark/>
          </w:tcPr>
          <w:p w14:paraId="2A854201"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5541F388" w14:textId="77777777" w:rsidR="00413CB7" w:rsidRPr="00413CB7" w:rsidRDefault="00413CB7" w:rsidP="00413CB7">
            <w:pPr>
              <w:spacing w:after="0"/>
              <w:ind w:right="113"/>
              <w:jc w:val="right"/>
              <w:rPr>
                <w:szCs w:val="20"/>
              </w:rPr>
            </w:pPr>
            <w:r w:rsidRPr="00413CB7">
              <w:rPr>
                <w:szCs w:val="20"/>
              </w:rPr>
              <w:t>25.93</w:t>
            </w:r>
          </w:p>
        </w:tc>
        <w:tc>
          <w:tcPr>
            <w:tcW w:w="770" w:type="pct"/>
            <w:noWrap/>
            <w:hideMark/>
          </w:tcPr>
          <w:p w14:paraId="5E289A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AB936F" w14:textId="77777777" w:rsidR="00413CB7" w:rsidRPr="00413CB7" w:rsidRDefault="00413CB7" w:rsidP="00413CB7">
            <w:pPr>
              <w:spacing w:after="0"/>
              <w:jc w:val="right"/>
              <w:rPr>
                <w:szCs w:val="20"/>
              </w:rPr>
            </w:pPr>
            <w:r w:rsidRPr="00413CB7">
              <w:rPr>
                <w:szCs w:val="20"/>
              </w:rPr>
              <w:t>12.11.2013</w:t>
            </w:r>
          </w:p>
        </w:tc>
      </w:tr>
      <w:tr w:rsidR="00413CB7" w:rsidRPr="00413CB7" w14:paraId="7FB649C0" w14:textId="77777777" w:rsidTr="005B36B0">
        <w:trPr>
          <w:trHeight w:val="20"/>
        </w:trPr>
        <w:tc>
          <w:tcPr>
            <w:tcW w:w="1756" w:type="pct"/>
            <w:noWrap/>
            <w:hideMark/>
          </w:tcPr>
          <w:p w14:paraId="39719F50" w14:textId="77777777" w:rsidR="00413CB7" w:rsidRPr="00413CB7" w:rsidRDefault="00413CB7" w:rsidP="00413CB7">
            <w:pPr>
              <w:spacing w:after="0"/>
              <w:jc w:val="left"/>
              <w:rPr>
                <w:szCs w:val="20"/>
              </w:rPr>
            </w:pPr>
            <w:r w:rsidRPr="00413CB7">
              <w:rPr>
                <w:szCs w:val="20"/>
              </w:rPr>
              <w:t>James</w:t>
            </w:r>
          </w:p>
        </w:tc>
        <w:tc>
          <w:tcPr>
            <w:tcW w:w="1597" w:type="pct"/>
            <w:noWrap/>
            <w:hideMark/>
          </w:tcPr>
          <w:p w14:paraId="56F98479" w14:textId="77777777"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14:paraId="3D5BE994" w14:textId="77777777" w:rsidR="00413CB7" w:rsidRPr="00413CB7" w:rsidRDefault="00413CB7" w:rsidP="00413CB7">
            <w:pPr>
              <w:spacing w:after="0"/>
              <w:ind w:right="113"/>
              <w:jc w:val="right"/>
              <w:rPr>
                <w:szCs w:val="20"/>
              </w:rPr>
            </w:pPr>
            <w:r w:rsidRPr="00413CB7">
              <w:rPr>
                <w:szCs w:val="20"/>
              </w:rPr>
              <w:t>20.25</w:t>
            </w:r>
          </w:p>
        </w:tc>
        <w:tc>
          <w:tcPr>
            <w:tcW w:w="770" w:type="pct"/>
            <w:noWrap/>
            <w:hideMark/>
          </w:tcPr>
          <w:p w14:paraId="0A1CA1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6D1B20" w14:textId="77777777" w:rsidR="00413CB7" w:rsidRPr="00413CB7" w:rsidRDefault="00413CB7" w:rsidP="00413CB7">
            <w:pPr>
              <w:spacing w:after="0"/>
              <w:jc w:val="right"/>
              <w:rPr>
                <w:szCs w:val="20"/>
              </w:rPr>
            </w:pPr>
            <w:r w:rsidRPr="00413CB7">
              <w:rPr>
                <w:szCs w:val="20"/>
              </w:rPr>
              <w:t>1.1.2013</w:t>
            </w:r>
          </w:p>
        </w:tc>
      </w:tr>
      <w:tr w:rsidR="00413CB7" w:rsidRPr="00413CB7" w14:paraId="097113C3" w14:textId="77777777" w:rsidTr="005B36B0">
        <w:trPr>
          <w:trHeight w:val="20"/>
        </w:trPr>
        <w:tc>
          <w:tcPr>
            <w:tcW w:w="1756" w:type="pct"/>
            <w:noWrap/>
            <w:hideMark/>
          </w:tcPr>
          <w:p w14:paraId="0F38549F" w14:textId="77777777" w:rsidR="00413CB7" w:rsidRPr="00413CB7" w:rsidRDefault="00413CB7" w:rsidP="00413CB7">
            <w:pPr>
              <w:spacing w:after="0"/>
              <w:jc w:val="left"/>
              <w:rPr>
                <w:szCs w:val="20"/>
              </w:rPr>
            </w:pPr>
            <w:r w:rsidRPr="00413CB7">
              <w:rPr>
                <w:szCs w:val="20"/>
              </w:rPr>
              <w:t>James Cusenza</w:t>
            </w:r>
          </w:p>
        </w:tc>
        <w:tc>
          <w:tcPr>
            <w:tcW w:w="1597" w:type="pct"/>
            <w:noWrap/>
            <w:hideMark/>
          </w:tcPr>
          <w:p w14:paraId="7F1313A0" w14:textId="77777777"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14:paraId="19E4E65A" w14:textId="77777777" w:rsidR="00413CB7" w:rsidRPr="00413CB7" w:rsidRDefault="00413CB7" w:rsidP="00413CB7">
            <w:pPr>
              <w:spacing w:after="0"/>
              <w:ind w:right="113"/>
              <w:jc w:val="right"/>
              <w:rPr>
                <w:szCs w:val="20"/>
              </w:rPr>
            </w:pPr>
            <w:r w:rsidRPr="00413CB7">
              <w:rPr>
                <w:szCs w:val="20"/>
              </w:rPr>
              <w:t>89.22</w:t>
            </w:r>
          </w:p>
        </w:tc>
        <w:tc>
          <w:tcPr>
            <w:tcW w:w="770" w:type="pct"/>
            <w:noWrap/>
            <w:hideMark/>
          </w:tcPr>
          <w:p w14:paraId="7D65BC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03F23E" w14:textId="77777777" w:rsidR="00413CB7" w:rsidRPr="00413CB7" w:rsidRDefault="00413CB7" w:rsidP="00413CB7">
            <w:pPr>
              <w:spacing w:after="0"/>
              <w:jc w:val="right"/>
              <w:rPr>
                <w:szCs w:val="20"/>
              </w:rPr>
            </w:pPr>
            <w:r w:rsidRPr="00413CB7">
              <w:rPr>
                <w:szCs w:val="20"/>
              </w:rPr>
              <w:t>28.3.2014</w:t>
            </w:r>
          </w:p>
        </w:tc>
      </w:tr>
      <w:tr w:rsidR="00413CB7" w:rsidRPr="00413CB7" w14:paraId="23B2EA52" w14:textId="77777777" w:rsidTr="005B36B0">
        <w:trPr>
          <w:trHeight w:val="20"/>
        </w:trPr>
        <w:tc>
          <w:tcPr>
            <w:tcW w:w="1756" w:type="pct"/>
            <w:noWrap/>
            <w:hideMark/>
          </w:tcPr>
          <w:p w14:paraId="520FCE25" w14:textId="77777777" w:rsidR="00413CB7" w:rsidRPr="00413CB7" w:rsidRDefault="00413CB7" w:rsidP="00413CB7">
            <w:pPr>
              <w:spacing w:after="0"/>
              <w:jc w:val="left"/>
              <w:rPr>
                <w:szCs w:val="20"/>
              </w:rPr>
            </w:pPr>
            <w:r w:rsidRPr="00413CB7">
              <w:rPr>
                <w:szCs w:val="20"/>
              </w:rPr>
              <w:t>James Dolphin</w:t>
            </w:r>
          </w:p>
        </w:tc>
        <w:tc>
          <w:tcPr>
            <w:tcW w:w="1597" w:type="pct"/>
            <w:noWrap/>
            <w:hideMark/>
          </w:tcPr>
          <w:p w14:paraId="43644505"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78B8BA03" w14:textId="77777777" w:rsidR="00413CB7" w:rsidRPr="00413CB7" w:rsidRDefault="00413CB7" w:rsidP="00413CB7">
            <w:pPr>
              <w:spacing w:after="0"/>
              <w:ind w:right="113"/>
              <w:jc w:val="right"/>
              <w:rPr>
                <w:szCs w:val="20"/>
              </w:rPr>
            </w:pPr>
            <w:r w:rsidRPr="00413CB7">
              <w:rPr>
                <w:szCs w:val="20"/>
              </w:rPr>
              <w:t>113.10</w:t>
            </w:r>
          </w:p>
        </w:tc>
        <w:tc>
          <w:tcPr>
            <w:tcW w:w="770" w:type="pct"/>
            <w:noWrap/>
            <w:hideMark/>
          </w:tcPr>
          <w:p w14:paraId="61C50631" w14:textId="77777777" w:rsidR="00413CB7" w:rsidRPr="00413CB7" w:rsidRDefault="00413CB7" w:rsidP="00413CB7">
            <w:pPr>
              <w:spacing w:after="0"/>
              <w:ind w:left="170"/>
              <w:jc w:val="left"/>
              <w:rPr>
                <w:szCs w:val="20"/>
              </w:rPr>
            </w:pPr>
            <w:r w:rsidRPr="00413CB7">
              <w:rPr>
                <w:szCs w:val="20"/>
              </w:rPr>
              <w:t>Refund 162161</w:t>
            </w:r>
          </w:p>
        </w:tc>
        <w:tc>
          <w:tcPr>
            <w:tcW w:w="453" w:type="pct"/>
            <w:noWrap/>
            <w:hideMark/>
          </w:tcPr>
          <w:p w14:paraId="5E8B5E70" w14:textId="77777777" w:rsidR="00413CB7" w:rsidRPr="00413CB7" w:rsidRDefault="00413CB7" w:rsidP="00413CB7">
            <w:pPr>
              <w:spacing w:after="0"/>
              <w:jc w:val="right"/>
              <w:rPr>
                <w:szCs w:val="20"/>
              </w:rPr>
            </w:pPr>
            <w:r w:rsidRPr="00413CB7">
              <w:rPr>
                <w:szCs w:val="20"/>
              </w:rPr>
              <w:t>17.5.2013</w:t>
            </w:r>
          </w:p>
        </w:tc>
      </w:tr>
      <w:tr w:rsidR="00413CB7" w:rsidRPr="00413CB7" w14:paraId="02E7D318" w14:textId="77777777" w:rsidTr="005B36B0">
        <w:trPr>
          <w:trHeight w:val="20"/>
        </w:trPr>
        <w:tc>
          <w:tcPr>
            <w:tcW w:w="1756" w:type="pct"/>
            <w:noWrap/>
            <w:hideMark/>
          </w:tcPr>
          <w:p w14:paraId="21D41A64" w14:textId="77777777" w:rsidR="00413CB7" w:rsidRPr="00413CB7" w:rsidRDefault="00413CB7" w:rsidP="00413CB7">
            <w:pPr>
              <w:spacing w:after="0"/>
              <w:jc w:val="left"/>
              <w:rPr>
                <w:szCs w:val="20"/>
              </w:rPr>
            </w:pPr>
            <w:r w:rsidRPr="00413CB7">
              <w:rPr>
                <w:szCs w:val="20"/>
              </w:rPr>
              <w:lastRenderedPageBreak/>
              <w:t>James Douglas</w:t>
            </w:r>
          </w:p>
        </w:tc>
        <w:tc>
          <w:tcPr>
            <w:tcW w:w="1597" w:type="pct"/>
            <w:noWrap/>
            <w:hideMark/>
          </w:tcPr>
          <w:p w14:paraId="6105368F"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200AE9B0" w14:textId="77777777" w:rsidR="00413CB7" w:rsidRPr="00413CB7" w:rsidRDefault="00413CB7" w:rsidP="00413CB7">
            <w:pPr>
              <w:spacing w:after="0"/>
              <w:ind w:right="113"/>
              <w:jc w:val="right"/>
              <w:rPr>
                <w:szCs w:val="20"/>
              </w:rPr>
            </w:pPr>
            <w:r w:rsidRPr="00413CB7">
              <w:rPr>
                <w:szCs w:val="20"/>
              </w:rPr>
              <w:t>108.33</w:t>
            </w:r>
          </w:p>
        </w:tc>
        <w:tc>
          <w:tcPr>
            <w:tcW w:w="770" w:type="pct"/>
            <w:noWrap/>
            <w:hideMark/>
          </w:tcPr>
          <w:p w14:paraId="5DB3C1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0C9CCA" w14:textId="77777777" w:rsidR="00413CB7" w:rsidRPr="00413CB7" w:rsidRDefault="00413CB7" w:rsidP="00413CB7">
            <w:pPr>
              <w:spacing w:after="0"/>
              <w:jc w:val="right"/>
              <w:rPr>
                <w:szCs w:val="20"/>
              </w:rPr>
            </w:pPr>
            <w:r w:rsidRPr="00413CB7">
              <w:rPr>
                <w:szCs w:val="20"/>
              </w:rPr>
              <w:t>29.12.2014</w:t>
            </w:r>
          </w:p>
        </w:tc>
      </w:tr>
      <w:tr w:rsidR="00413CB7" w:rsidRPr="00413CB7" w14:paraId="3A384648" w14:textId="77777777" w:rsidTr="005B36B0">
        <w:trPr>
          <w:trHeight w:val="20"/>
        </w:trPr>
        <w:tc>
          <w:tcPr>
            <w:tcW w:w="1756" w:type="pct"/>
            <w:noWrap/>
            <w:hideMark/>
          </w:tcPr>
          <w:p w14:paraId="1299EDCE" w14:textId="77777777" w:rsidR="00413CB7" w:rsidRPr="00413CB7" w:rsidRDefault="00413CB7" w:rsidP="00413CB7">
            <w:pPr>
              <w:spacing w:after="0"/>
              <w:jc w:val="left"/>
              <w:rPr>
                <w:szCs w:val="20"/>
              </w:rPr>
            </w:pPr>
            <w:r w:rsidRPr="00413CB7">
              <w:rPr>
                <w:szCs w:val="20"/>
              </w:rPr>
              <w:t>James Garrod</w:t>
            </w:r>
          </w:p>
        </w:tc>
        <w:tc>
          <w:tcPr>
            <w:tcW w:w="1597" w:type="pct"/>
            <w:noWrap/>
            <w:hideMark/>
          </w:tcPr>
          <w:p w14:paraId="3644A027" w14:textId="77777777" w:rsidR="00413CB7" w:rsidRPr="00413CB7" w:rsidRDefault="00413CB7" w:rsidP="00413CB7">
            <w:pPr>
              <w:spacing w:after="0"/>
              <w:ind w:left="113"/>
              <w:jc w:val="left"/>
              <w:rPr>
                <w:szCs w:val="20"/>
              </w:rPr>
            </w:pPr>
            <w:r w:rsidRPr="00413CB7">
              <w:rPr>
                <w:szCs w:val="20"/>
              </w:rPr>
              <w:t>BURRA, SA 5417</w:t>
            </w:r>
          </w:p>
        </w:tc>
        <w:tc>
          <w:tcPr>
            <w:tcW w:w="424" w:type="pct"/>
            <w:noWrap/>
            <w:hideMark/>
          </w:tcPr>
          <w:p w14:paraId="01C0B803"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95FF5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516263" w14:textId="77777777" w:rsidR="00413CB7" w:rsidRPr="00413CB7" w:rsidRDefault="00413CB7" w:rsidP="00413CB7">
            <w:pPr>
              <w:spacing w:after="0"/>
              <w:jc w:val="right"/>
              <w:rPr>
                <w:szCs w:val="20"/>
              </w:rPr>
            </w:pPr>
            <w:r w:rsidRPr="00413CB7">
              <w:rPr>
                <w:szCs w:val="20"/>
              </w:rPr>
              <w:t>9.1.2014</w:t>
            </w:r>
          </w:p>
        </w:tc>
      </w:tr>
      <w:tr w:rsidR="00413CB7" w:rsidRPr="00413CB7" w14:paraId="6CC6BFFE" w14:textId="77777777" w:rsidTr="005B36B0">
        <w:trPr>
          <w:trHeight w:val="20"/>
        </w:trPr>
        <w:tc>
          <w:tcPr>
            <w:tcW w:w="1756" w:type="pct"/>
            <w:noWrap/>
            <w:hideMark/>
          </w:tcPr>
          <w:p w14:paraId="1BED1B97" w14:textId="77777777" w:rsidR="00413CB7" w:rsidRPr="00413CB7" w:rsidRDefault="00413CB7" w:rsidP="00413CB7">
            <w:pPr>
              <w:spacing w:after="0"/>
              <w:jc w:val="left"/>
              <w:rPr>
                <w:szCs w:val="20"/>
              </w:rPr>
            </w:pPr>
            <w:r w:rsidRPr="00413CB7">
              <w:rPr>
                <w:szCs w:val="20"/>
              </w:rPr>
              <w:t>James Hatherly</w:t>
            </w:r>
          </w:p>
        </w:tc>
        <w:tc>
          <w:tcPr>
            <w:tcW w:w="1597" w:type="pct"/>
            <w:noWrap/>
            <w:hideMark/>
          </w:tcPr>
          <w:p w14:paraId="724824C1" w14:textId="77777777" w:rsidR="00413CB7" w:rsidRPr="00413CB7" w:rsidRDefault="00413CB7" w:rsidP="00413CB7">
            <w:pPr>
              <w:spacing w:after="0"/>
              <w:ind w:left="113"/>
              <w:jc w:val="left"/>
              <w:rPr>
                <w:szCs w:val="20"/>
              </w:rPr>
            </w:pPr>
            <w:r w:rsidRPr="00413CB7">
              <w:rPr>
                <w:szCs w:val="20"/>
              </w:rPr>
              <w:t>FIRLE, SA 5070</w:t>
            </w:r>
          </w:p>
        </w:tc>
        <w:tc>
          <w:tcPr>
            <w:tcW w:w="424" w:type="pct"/>
            <w:noWrap/>
            <w:hideMark/>
          </w:tcPr>
          <w:p w14:paraId="54B6E318" w14:textId="77777777" w:rsidR="00413CB7" w:rsidRPr="00413CB7" w:rsidRDefault="00413CB7" w:rsidP="00413CB7">
            <w:pPr>
              <w:spacing w:after="0"/>
              <w:ind w:right="113"/>
              <w:jc w:val="right"/>
              <w:rPr>
                <w:szCs w:val="20"/>
              </w:rPr>
            </w:pPr>
            <w:r w:rsidRPr="00413CB7">
              <w:rPr>
                <w:szCs w:val="20"/>
              </w:rPr>
              <w:t>10.93</w:t>
            </w:r>
          </w:p>
        </w:tc>
        <w:tc>
          <w:tcPr>
            <w:tcW w:w="770" w:type="pct"/>
            <w:noWrap/>
            <w:hideMark/>
          </w:tcPr>
          <w:p w14:paraId="0732E7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EC27FC" w14:textId="77777777" w:rsidR="00413CB7" w:rsidRPr="00413CB7" w:rsidRDefault="00413CB7" w:rsidP="00413CB7">
            <w:pPr>
              <w:spacing w:after="0"/>
              <w:jc w:val="right"/>
              <w:rPr>
                <w:szCs w:val="20"/>
              </w:rPr>
            </w:pPr>
            <w:r w:rsidRPr="00413CB7">
              <w:rPr>
                <w:szCs w:val="20"/>
              </w:rPr>
              <w:t>15.1.2014</w:t>
            </w:r>
          </w:p>
        </w:tc>
      </w:tr>
      <w:tr w:rsidR="00413CB7" w:rsidRPr="00413CB7" w14:paraId="01A9A75B" w14:textId="77777777" w:rsidTr="005B36B0">
        <w:trPr>
          <w:trHeight w:val="20"/>
        </w:trPr>
        <w:tc>
          <w:tcPr>
            <w:tcW w:w="1756" w:type="pct"/>
            <w:noWrap/>
            <w:hideMark/>
          </w:tcPr>
          <w:p w14:paraId="1FC05E20" w14:textId="77777777" w:rsidR="00413CB7" w:rsidRPr="00413CB7" w:rsidRDefault="00413CB7" w:rsidP="00413CB7">
            <w:pPr>
              <w:spacing w:after="0"/>
              <w:jc w:val="left"/>
              <w:rPr>
                <w:szCs w:val="20"/>
              </w:rPr>
            </w:pPr>
            <w:r w:rsidRPr="00413CB7">
              <w:rPr>
                <w:szCs w:val="20"/>
              </w:rPr>
              <w:t>James Irvine</w:t>
            </w:r>
          </w:p>
        </w:tc>
        <w:tc>
          <w:tcPr>
            <w:tcW w:w="1597" w:type="pct"/>
            <w:noWrap/>
            <w:hideMark/>
          </w:tcPr>
          <w:p w14:paraId="31E7A600"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1ED82691" w14:textId="77777777" w:rsidR="00413CB7" w:rsidRPr="00413CB7" w:rsidRDefault="00413CB7" w:rsidP="00413CB7">
            <w:pPr>
              <w:spacing w:after="0"/>
              <w:ind w:right="113"/>
              <w:jc w:val="right"/>
              <w:rPr>
                <w:szCs w:val="20"/>
              </w:rPr>
            </w:pPr>
            <w:r w:rsidRPr="00413CB7">
              <w:rPr>
                <w:szCs w:val="20"/>
              </w:rPr>
              <w:t>440.27</w:t>
            </w:r>
          </w:p>
        </w:tc>
        <w:tc>
          <w:tcPr>
            <w:tcW w:w="770" w:type="pct"/>
            <w:noWrap/>
            <w:hideMark/>
          </w:tcPr>
          <w:p w14:paraId="654C56F9" w14:textId="77777777" w:rsidR="00413CB7" w:rsidRPr="00413CB7" w:rsidRDefault="00413CB7" w:rsidP="00413CB7">
            <w:pPr>
              <w:spacing w:after="0"/>
              <w:ind w:left="170"/>
              <w:jc w:val="left"/>
              <w:rPr>
                <w:szCs w:val="20"/>
              </w:rPr>
            </w:pPr>
            <w:r w:rsidRPr="00413CB7">
              <w:rPr>
                <w:szCs w:val="20"/>
              </w:rPr>
              <w:t>Refund 180233</w:t>
            </w:r>
          </w:p>
        </w:tc>
        <w:tc>
          <w:tcPr>
            <w:tcW w:w="453" w:type="pct"/>
            <w:noWrap/>
            <w:hideMark/>
          </w:tcPr>
          <w:p w14:paraId="3CB1878B" w14:textId="77777777" w:rsidR="00413CB7" w:rsidRPr="00413CB7" w:rsidRDefault="00413CB7" w:rsidP="00413CB7">
            <w:pPr>
              <w:spacing w:after="0"/>
              <w:jc w:val="right"/>
              <w:rPr>
                <w:szCs w:val="20"/>
              </w:rPr>
            </w:pPr>
            <w:r w:rsidRPr="00413CB7">
              <w:rPr>
                <w:szCs w:val="20"/>
              </w:rPr>
              <w:t>1.10.2013</w:t>
            </w:r>
          </w:p>
        </w:tc>
      </w:tr>
      <w:tr w:rsidR="00413CB7" w:rsidRPr="00413CB7" w14:paraId="22D1CBAD" w14:textId="77777777" w:rsidTr="005B36B0">
        <w:trPr>
          <w:trHeight w:val="20"/>
        </w:trPr>
        <w:tc>
          <w:tcPr>
            <w:tcW w:w="1756" w:type="pct"/>
            <w:noWrap/>
            <w:hideMark/>
          </w:tcPr>
          <w:p w14:paraId="648608F3" w14:textId="77777777" w:rsidR="00413CB7" w:rsidRPr="00413CB7" w:rsidRDefault="00413CB7" w:rsidP="00413CB7">
            <w:pPr>
              <w:spacing w:after="0"/>
              <w:jc w:val="left"/>
              <w:rPr>
                <w:szCs w:val="20"/>
              </w:rPr>
            </w:pPr>
            <w:r w:rsidRPr="00413CB7">
              <w:rPr>
                <w:szCs w:val="20"/>
              </w:rPr>
              <w:t>James Javid</w:t>
            </w:r>
          </w:p>
        </w:tc>
        <w:tc>
          <w:tcPr>
            <w:tcW w:w="1597" w:type="pct"/>
            <w:noWrap/>
            <w:hideMark/>
          </w:tcPr>
          <w:p w14:paraId="051249A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99FE515" w14:textId="77777777" w:rsidR="00413CB7" w:rsidRPr="00413CB7" w:rsidRDefault="00413CB7" w:rsidP="00413CB7">
            <w:pPr>
              <w:spacing w:after="0"/>
              <w:ind w:right="113"/>
              <w:jc w:val="right"/>
              <w:rPr>
                <w:szCs w:val="20"/>
              </w:rPr>
            </w:pPr>
            <w:r w:rsidRPr="00413CB7">
              <w:rPr>
                <w:szCs w:val="20"/>
              </w:rPr>
              <w:t>126.65</w:t>
            </w:r>
          </w:p>
        </w:tc>
        <w:tc>
          <w:tcPr>
            <w:tcW w:w="770" w:type="pct"/>
            <w:noWrap/>
            <w:hideMark/>
          </w:tcPr>
          <w:p w14:paraId="76241B8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424159" w14:textId="77777777" w:rsidR="00413CB7" w:rsidRPr="00413CB7" w:rsidRDefault="00413CB7" w:rsidP="00413CB7">
            <w:pPr>
              <w:spacing w:after="0"/>
              <w:jc w:val="right"/>
              <w:rPr>
                <w:szCs w:val="20"/>
              </w:rPr>
            </w:pPr>
            <w:r w:rsidRPr="00413CB7">
              <w:rPr>
                <w:szCs w:val="20"/>
              </w:rPr>
              <w:t>18.11.2014</w:t>
            </w:r>
          </w:p>
        </w:tc>
      </w:tr>
      <w:tr w:rsidR="00413CB7" w:rsidRPr="00413CB7" w14:paraId="1340CE75" w14:textId="77777777" w:rsidTr="005B36B0">
        <w:trPr>
          <w:trHeight w:val="20"/>
        </w:trPr>
        <w:tc>
          <w:tcPr>
            <w:tcW w:w="1756" w:type="pct"/>
            <w:noWrap/>
            <w:hideMark/>
          </w:tcPr>
          <w:p w14:paraId="657F653E" w14:textId="77777777" w:rsidR="00413CB7" w:rsidRPr="00413CB7" w:rsidRDefault="00413CB7" w:rsidP="00413CB7">
            <w:pPr>
              <w:spacing w:after="0"/>
              <w:jc w:val="left"/>
              <w:rPr>
                <w:szCs w:val="20"/>
              </w:rPr>
            </w:pPr>
            <w:r w:rsidRPr="00413CB7">
              <w:rPr>
                <w:szCs w:val="20"/>
              </w:rPr>
              <w:t>James Kearney</w:t>
            </w:r>
          </w:p>
        </w:tc>
        <w:tc>
          <w:tcPr>
            <w:tcW w:w="1597" w:type="pct"/>
            <w:noWrap/>
            <w:hideMark/>
          </w:tcPr>
          <w:p w14:paraId="635BDA9B"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55DE5967" w14:textId="77777777" w:rsidR="00413CB7" w:rsidRPr="00413CB7" w:rsidRDefault="00413CB7" w:rsidP="00413CB7">
            <w:pPr>
              <w:spacing w:after="0"/>
              <w:ind w:right="113"/>
              <w:jc w:val="right"/>
              <w:rPr>
                <w:szCs w:val="20"/>
              </w:rPr>
            </w:pPr>
            <w:r w:rsidRPr="00413CB7">
              <w:rPr>
                <w:szCs w:val="20"/>
              </w:rPr>
              <w:t>156.44</w:t>
            </w:r>
          </w:p>
        </w:tc>
        <w:tc>
          <w:tcPr>
            <w:tcW w:w="770" w:type="pct"/>
            <w:noWrap/>
            <w:hideMark/>
          </w:tcPr>
          <w:p w14:paraId="4E18B03D" w14:textId="77777777" w:rsidR="00413CB7" w:rsidRPr="00413CB7" w:rsidRDefault="00413CB7" w:rsidP="00413CB7">
            <w:pPr>
              <w:spacing w:after="0"/>
              <w:ind w:left="170"/>
              <w:jc w:val="left"/>
              <w:rPr>
                <w:szCs w:val="20"/>
              </w:rPr>
            </w:pPr>
            <w:r w:rsidRPr="00413CB7">
              <w:rPr>
                <w:szCs w:val="20"/>
              </w:rPr>
              <w:t>Refund 173902</w:t>
            </w:r>
          </w:p>
        </w:tc>
        <w:tc>
          <w:tcPr>
            <w:tcW w:w="453" w:type="pct"/>
            <w:noWrap/>
            <w:hideMark/>
          </w:tcPr>
          <w:p w14:paraId="242DFC9D" w14:textId="77777777" w:rsidR="00413CB7" w:rsidRPr="00413CB7" w:rsidRDefault="00413CB7" w:rsidP="00413CB7">
            <w:pPr>
              <w:spacing w:after="0"/>
              <w:jc w:val="right"/>
              <w:rPr>
                <w:szCs w:val="20"/>
              </w:rPr>
            </w:pPr>
            <w:r w:rsidRPr="00413CB7">
              <w:rPr>
                <w:szCs w:val="20"/>
              </w:rPr>
              <w:t>4.9.2013</w:t>
            </w:r>
          </w:p>
        </w:tc>
      </w:tr>
      <w:tr w:rsidR="00413CB7" w:rsidRPr="00413CB7" w14:paraId="2B1A4B49" w14:textId="77777777" w:rsidTr="005B36B0">
        <w:trPr>
          <w:trHeight w:val="20"/>
        </w:trPr>
        <w:tc>
          <w:tcPr>
            <w:tcW w:w="1756" w:type="pct"/>
            <w:noWrap/>
            <w:hideMark/>
          </w:tcPr>
          <w:p w14:paraId="383D138E" w14:textId="77777777" w:rsidR="00413CB7" w:rsidRPr="00413CB7" w:rsidRDefault="00413CB7" w:rsidP="00413CB7">
            <w:pPr>
              <w:spacing w:after="0"/>
              <w:jc w:val="left"/>
              <w:rPr>
                <w:szCs w:val="20"/>
              </w:rPr>
            </w:pPr>
            <w:r w:rsidRPr="00413CB7">
              <w:rPr>
                <w:szCs w:val="20"/>
              </w:rPr>
              <w:t>James King</w:t>
            </w:r>
          </w:p>
        </w:tc>
        <w:tc>
          <w:tcPr>
            <w:tcW w:w="1597" w:type="pct"/>
            <w:noWrap/>
            <w:hideMark/>
          </w:tcPr>
          <w:p w14:paraId="1A23F924"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119A9A6" w14:textId="77777777" w:rsidR="00413CB7" w:rsidRPr="00413CB7" w:rsidRDefault="00413CB7" w:rsidP="00413CB7">
            <w:pPr>
              <w:spacing w:after="0"/>
              <w:ind w:right="113"/>
              <w:jc w:val="right"/>
              <w:rPr>
                <w:szCs w:val="20"/>
              </w:rPr>
            </w:pPr>
            <w:r w:rsidRPr="00413CB7">
              <w:rPr>
                <w:szCs w:val="20"/>
              </w:rPr>
              <w:t>39.11</w:t>
            </w:r>
          </w:p>
        </w:tc>
        <w:tc>
          <w:tcPr>
            <w:tcW w:w="770" w:type="pct"/>
            <w:noWrap/>
            <w:hideMark/>
          </w:tcPr>
          <w:p w14:paraId="008E41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7DA470" w14:textId="77777777" w:rsidR="00413CB7" w:rsidRPr="00413CB7" w:rsidRDefault="00413CB7" w:rsidP="00413CB7">
            <w:pPr>
              <w:spacing w:after="0"/>
              <w:jc w:val="right"/>
              <w:rPr>
                <w:szCs w:val="20"/>
              </w:rPr>
            </w:pPr>
            <w:r w:rsidRPr="00413CB7">
              <w:rPr>
                <w:szCs w:val="20"/>
              </w:rPr>
              <w:t>14.2.2013</w:t>
            </w:r>
          </w:p>
        </w:tc>
      </w:tr>
      <w:tr w:rsidR="00413CB7" w:rsidRPr="00413CB7" w14:paraId="50CB35CE" w14:textId="77777777" w:rsidTr="005B36B0">
        <w:trPr>
          <w:trHeight w:val="20"/>
        </w:trPr>
        <w:tc>
          <w:tcPr>
            <w:tcW w:w="1756" w:type="pct"/>
            <w:noWrap/>
            <w:hideMark/>
          </w:tcPr>
          <w:p w14:paraId="2AC6F26F" w14:textId="77777777" w:rsidR="00413CB7" w:rsidRPr="00413CB7" w:rsidRDefault="00413CB7" w:rsidP="00413CB7">
            <w:pPr>
              <w:spacing w:after="0"/>
              <w:jc w:val="left"/>
              <w:rPr>
                <w:szCs w:val="20"/>
              </w:rPr>
            </w:pPr>
            <w:r w:rsidRPr="00413CB7">
              <w:rPr>
                <w:szCs w:val="20"/>
              </w:rPr>
              <w:t>James Langford</w:t>
            </w:r>
          </w:p>
        </w:tc>
        <w:tc>
          <w:tcPr>
            <w:tcW w:w="1597" w:type="pct"/>
            <w:noWrap/>
            <w:hideMark/>
          </w:tcPr>
          <w:p w14:paraId="2D4F47AB"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557D3F90" w14:textId="77777777" w:rsidR="00413CB7" w:rsidRPr="00413CB7" w:rsidRDefault="00413CB7" w:rsidP="00413CB7">
            <w:pPr>
              <w:spacing w:after="0"/>
              <w:ind w:right="113"/>
              <w:jc w:val="right"/>
              <w:rPr>
                <w:szCs w:val="20"/>
              </w:rPr>
            </w:pPr>
            <w:r w:rsidRPr="00413CB7">
              <w:rPr>
                <w:szCs w:val="20"/>
              </w:rPr>
              <w:t>41.32</w:t>
            </w:r>
          </w:p>
        </w:tc>
        <w:tc>
          <w:tcPr>
            <w:tcW w:w="770" w:type="pct"/>
            <w:noWrap/>
            <w:hideMark/>
          </w:tcPr>
          <w:p w14:paraId="40FC6C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D587E5" w14:textId="77777777" w:rsidR="00413CB7" w:rsidRPr="00413CB7" w:rsidRDefault="00413CB7" w:rsidP="00413CB7">
            <w:pPr>
              <w:spacing w:after="0"/>
              <w:jc w:val="right"/>
              <w:rPr>
                <w:szCs w:val="20"/>
              </w:rPr>
            </w:pPr>
            <w:r w:rsidRPr="00413CB7">
              <w:rPr>
                <w:szCs w:val="20"/>
              </w:rPr>
              <w:t>1.5.2013</w:t>
            </w:r>
          </w:p>
        </w:tc>
      </w:tr>
      <w:tr w:rsidR="00413CB7" w:rsidRPr="00413CB7" w14:paraId="1AC1F875" w14:textId="77777777" w:rsidTr="005B36B0">
        <w:trPr>
          <w:trHeight w:val="20"/>
        </w:trPr>
        <w:tc>
          <w:tcPr>
            <w:tcW w:w="1756" w:type="pct"/>
            <w:noWrap/>
            <w:hideMark/>
          </w:tcPr>
          <w:p w14:paraId="1EDC02F8" w14:textId="77777777" w:rsidR="00413CB7" w:rsidRPr="00413CB7" w:rsidRDefault="00413CB7" w:rsidP="00413CB7">
            <w:pPr>
              <w:spacing w:after="0"/>
              <w:jc w:val="left"/>
              <w:rPr>
                <w:szCs w:val="20"/>
              </w:rPr>
            </w:pPr>
            <w:r w:rsidRPr="00413CB7">
              <w:rPr>
                <w:szCs w:val="20"/>
              </w:rPr>
              <w:t>James Laurence Congreve-Schweitzer</w:t>
            </w:r>
          </w:p>
        </w:tc>
        <w:tc>
          <w:tcPr>
            <w:tcW w:w="1597" w:type="pct"/>
            <w:noWrap/>
            <w:hideMark/>
          </w:tcPr>
          <w:p w14:paraId="796AA37B"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0B0E9927" w14:textId="77777777" w:rsidR="00413CB7" w:rsidRPr="00413CB7" w:rsidRDefault="00413CB7" w:rsidP="00413CB7">
            <w:pPr>
              <w:spacing w:after="0"/>
              <w:ind w:right="113"/>
              <w:jc w:val="right"/>
              <w:rPr>
                <w:szCs w:val="20"/>
              </w:rPr>
            </w:pPr>
            <w:r w:rsidRPr="00413CB7">
              <w:rPr>
                <w:szCs w:val="20"/>
              </w:rPr>
              <w:t>244.48</w:t>
            </w:r>
          </w:p>
        </w:tc>
        <w:tc>
          <w:tcPr>
            <w:tcW w:w="770" w:type="pct"/>
            <w:noWrap/>
            <w:hideMark/>
          </w:tcPr>
          <w:p w14:paraId="4A161D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6AF190" w14:textId="77777777" w:rsidR="00413CB7" w:rsidRPr="00413CB7" w:rsidRDefault="00413CB7" w:rsidP="00413CB7">
            <w:pPr>
              <w:spacing w:after="0"/>
              <w:jc w:val="right"/>
              <w:rPr>
                <w:szCs w:val="20"/>
              </w:rPr>
            </w:pPr>
            <w:r w:rsidRPr="00413CB7">
              <w:rPr>
                <w:szCs w:val="20"/>
              </w:rPr>
              <w:t>6.6.2014</w:t>
            </w:r>
          </w:p>
        </w:tc>
      </w:tr>
      <w:tr w:rsidR="00413CB7" w:rsidRPr="00413CB7" w14:paraId="252C397F" w14:textId="77777777" w:rsidTr="005B36B0">
        <w:trPr>
          <w:trHeight w:val="20"/>
        </w:trPr>
        <w:tc>
          <w:tcPr>
            <w:tcW w:w="1756" w:type="pct"/>
            <w:noWrap/>
            <w:hideMark/>
          </w:tcPr>
          <w:p w14:paraId="1E655D7F" w14:textId="77777777" w:rsidR="00413CB7" w:rsidRPr="00413CB7" w:rsidRDefault="00413CB7" w:rsidP="00413CB7">
            <w:pPr>
              <w:spacing w:after="0"/>
              <w:jc w:val="left"/>
              <w:rPr>
                <w:szCs w:val="20"/>
              </w:rPr>
            </w:pPr>
            <w:r w:rsidRPr="00413CB7">
              <w:rPr>
                <w:szCs w:val="20"/>
              </w:rPr>
              <w:t>James Macdonald</w:t>
            </w:r>
          </w:p>
        </w:tc>
        <w:tc>
          <w:tcPr>
            <w:tcW w:w="1597" w:type="pct"/>
            <w:noWrap/>
            <w:hideMark/>
          </w:tcPr>
          <w:p w14:paraId="31C0A56F" w14:textId="77777777" w:rsidR="00413CB7" w:rsidRPr="00413CB7" w:rsidRDefault="00413CB7" w:rsidP="00413CB7">
            <w:pPr>
              <w:spacing w:after="0"/>
              <w:ind w:left="113"/>
              <w:jc w:val="left"/>
              <w:rPr>
                <w:szCs w:val="20"/>
              </w:rPr>
            </w:pPr>
            <w:r w:rsidRPr="00413CB7">
              <w:rPr>
                <w:szCs w:val="20"/>
              </w:rPr>
              <w:t>HENDON, SA 5014</w:t>
            </w:r>
          </w:p>
        </w:tc>
        <w:tc>
          <w:tcPr>
            <w:tcW w:w="424" w:type="pct"/>
            <w:noWrap/>
            <w:hideMark/>
          </w:tcPr>
          <w:p w14:paraId="46975410" w14:textId="77777777" w:rsidR="00413CB7" w:rsidRPr="00413CB7" w:rsidRDefault="00413CB7" w:rsidP="00413CB7">
            <w:pPr>
              <w:spacing w:after="0"/>
              <w:ind w:right="113"/>
              <w:jc w:val="right"/>
              <w:rPr>
                <w:szCs w:val="20"/>
              </w:rPr>
            </w:pPr>
            <w:r w:rsidRPr="00413CB7">
              <w:rPr>
                <w:szCs w:val="20"/>
              </w:rPr>
              <w:t>49.00</w:t>
            </w:r>
          </w:p>
        </w:tc>
        <w:tc>
          <w:tcPr>
            <w:tcW w:w="770" w:type="pct"/>
            <w:noWrap/>
            <w:hideMark/>
          </w:tcPr>
          <w:p w14:paraId="3680C1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82B37B" w14:textId="77777777" w:rsidR="00413CB7" w:rsidRPr="00413CB7" w:rsidRDefault="00413CB7" w:rsidP="00413CB7">
            <w:pPr>
              <w:spacing w:after="0"/>
              <w:jc w:val="right"/>
              <w:rPr>
                <w:szCs w:val="20"/>
              </w:rPr>
            </w:pPr>
            <w:r w:rsidRPr="00413CB7">
              <w:rPr>
                <w:szCs w:val="20"/>
              </w:rPr>
              <w:t>17.11.2013</w:t>
            </w:r>
          </w:p>
        </w:tc>
      </w:tr>
      <w:tr w:rsidR="00413CB7" w:rsidRPr="00413CB7" w14:paraId="0C8CFEED" w14:textId="77777777" w:rsidTr="005B36B0">
        <w:trPr>
          <w:trHeight w:val="20"/>
        </w:trPr>
        <w:tc>
          <w:tcPr>
            <w:tcW w:w="1756" w:type="pct"/>
            <w:noWrap/>
            <w:hideMark/>
          </w:tcPr>
          <w:p w14:paraId="2CA67F60" w14:textId="77777777" w:rsidR="00413CB7" w:rsidRPr="00413CB7" w:rsidRDefault="00413CB7" w:rsidP="00413CB7">
            <w:pPr>
              <w:spacing w:after="0"/>
              <w:jc w:val="left"/>
              <w:rPr>
                <w:szCs w:val="20"/>
              </w:rPr>
            </w:pPr>
            <w:r w:rsidRPr="00413CB7">
              <w:rPr>
                <w:szCs w:val="20"/>
              </w:rPr>
              <w:t>James Martin</w:t>
            </w:r>
          </w:p>
        </w:tc>
        <w:tc>
          <w:tcPr>
            <w:tcW w:w="1597" w:type="pct"/>
            <w:noWrap/>
            <w:hideMark/>
          </w:tcPr>
          <w:p w14:paraId="0A714F3C" w14:textId="77777777" w:rsidR="00413CB7" w:rsidRPr="00413CB7" w:rsidRDefault="00413CB7" w:rsidP="00413CB7">
            <w:pPr>
              <w:spacing w:after="0"/>
              <w:ind w:left="113"/>
              <w:jc w:val="left"/>
              <w:rPr>
                <w:szCs w:val="20"/>
              </w:rPr>
            </w:pPr>
            <w:r w:rsidRPr="00413CB7">
              <w:rPr>
                <w:szCs w:val="20"/>
              </w:rPr>
              <w:t>MCCRACKEN, SA 5211</w:t>
            </w:r>
          </w:p>
        </w:tc>
        <w:tc>
          <w:tcPr>
            <w:tcW w:w="424" w:type="pct"/>
            <w:noWrap/>
            <w:hideMark/>
          </w:tcPr>
          <w:p w14:paraId="37F95D9B" w14:textId="77777777" w:rsidR="00413CB7" w:rsidRPr="00413CB7" w:rsidRDefault="00413CB7" w:rsidP="00413CB7">
            <w:pPr>
              <w:spacing w:after="0"/>
              <w:ind w:right="113"/>
              <w:jc w:val="right"/>
              <w:rPr>
                <w:szCs w:val="20"/>
              </w:rPr>
            </w:pPr>
            <w:r w:rsidRPr="00413CB7">
              <w:rPr>
                <w:szCs w:val="20"/>
              </w:rPr>
              <w:t>59.61</w:t>
            </w:r>
          </w:p>
        </w:tc>
        <w:tc>
          <w:tcPr>
            <w:tcW w:w="770" w:type="pct"/>
            <w:noWrap/>
            <w:hideMark/>
          </w:tcPr>
          <w:p w14:paraId="7488CE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6B2591" w14:textId="77777777" w:rsidR="00413CB7" w:rsidRPr="00413CB7" w:rsidRDefault="00413CB7" w:rsidP="00413CB7">
            <w:pPr>
              <w:spacing w:after="0"/>
              <w:jc w:val="right"/>
              <w:rPr>
                <w:szCs w:val="20"/>
              </w:rPr>
            </w:pPr>
            <w:r w:rsidRPr="00413CB7">
              <w:rPr>
                <w:szCs w:val="20"/>
              </w:rPr>
              <w:t>16.6.2014</w:t>
            </w:r>
          </w:p>
        </w:tc>
      </w:tr>
      <w:tr w:rsidR="00413CB7" w:rsidRPr="00413CB7" w14:paraId="3885C48B" w14:textId="77777777" w:rsidTr="005B36B0">
        <w:trPr>
          <w:trHeight w:val="20"/>
        </w:trPr>
        <w:tc>
          <w:tcPr>
            <w:tcW w:w="1756" w:type="pct"/>
            <w:noWrap/>
            <w:hideMark/>
          </w:tcPr>
          <w:p w14:paraId="181C7602" w14:textId="77777777" w:rsidR="00413CB7" w:rsidRPr="00413CB7" w:rsidRDefault="00413CB7" w:rsidP="00413CB7">
            <w:pPr>
              <w:spacing w:after="0"/>
              <w:jc w:val="left"/>
              <w:rPr>
                <w:szCs w:val="20"/>
              </w:rPr>
            </w:pPr>
            <w:r w:rsidRPr="00413CB7">
              <w:rPr>
                <w:szCs w:val="20"/>
              </w:rPr>
              <w:t>James Millar</w:t>
            </w:r>
          </w:p>
        </w:tc>
        <w:tc>
          <w:tcPr>
            <w:tcW w:w="1597" w:type="pct"/>
            <w:noWrap/>
            <w:hideMark/>
          </w:tcPr>
          <w:p w14:paraId="16E7EF24"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5ACDE555" w14:textId="77777777" w:rsidR="00413CB7" w:rsidRPr="00413CB7" w:rsidRDefault="00413CB7" w:rsidP="00413CB7">
            <w:pPr>
              <w:spacing w:after="0"/>
              <w:ind w:right="113"/>
              <w:jc w:val="right"/>
              <w:rPr>
                <w:szCs w:val="20"/>
              </w:rPr>
            </w:pPr>
            <w:r w:rsidRPr="00413CB7">
              <w:rPr>
                <w:szCs w:val="20"/>
              </w:rPr>
              <w:t>64.35</w:t>
            </w:r>
          </w:p>
        </w:tc>
        <w:tc>
          <w:tcPr>
            <w:tcW w:w="770" w:type="pct"/>
            <w:noWrap/>
            <w:hideMark/>
          </w:tcPr>
          <w:p w14:paraId="27E3E2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880070" w14:textId="77777777" w:rsidR="00413CB7" w:rsidRPr="00413CB7" w:rsidRDefault="00413CB7" w:rsidP="00413CB7">
            <w:pPr>
              <w:spacing w:after="0"/>
              <w:jc w:val="right"/>
              <w:rPr>
                <w:szCs w:val="20"/>
              </w:rPr>
            </w:pPr>
            <w:r w:rsidRPr="00413CB7">
              <w:rPr>
                <w:szCs w:val="20"/>
              </w:rPr>
              <w:t>13.2.2014</w:t>
            </w:r>
          </w:p>
        </w:tc>
      </w:tr>
      <w:tr w:rsidR="00413CB7" w:rsidRPr="00413CB7" w14:paraId="5843A075" w14:textId="77777777" w:rsidTr="005B36B0">
        <w:trPr>
          <w:trHeight w:val="20"/>
        </w:trPr>
        <w:tc>
          <w:tcPr>
            <w:tcW w:w="1756" w:type="pct"/>
            <w:noWrap/>
            <w:hideMark/>
          </w:tcPr>
          <w:p w14:paraId="7ED1EC13" w14:textId="77777777" w:rsidR="00413CB7" w:rsidRPr="00413CB7" w:rsidRDefault="00413CB7" w:rsidP="00413CB7">
            <w:pPr>
              <w:spacing w:after="0"/>
              <w:jc w:val="left"/>
              <w:rPr>
                <w:szCs w:val="20"/>
              </w:rPr>
            </w:pPr>
            <w:r w:rsidRPr="00413CB7">
              <w:rPr>
                <w:szCs w:val="20"/>
              </w:rPr>
              <w:t>James Munro</w:t>
            </w:r>
          </w:p>
        </w:tc>
        <w:tc>
          <w:tcPr>
            <w:tcW w:w="1597" w:type="pct"/>
            <w:noWrap/>
            <w:hideMark/>
          </w:tcPr>
          <w:p w14:paraId="565A7E1A" w14:textId="77777777"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14:paraId="68A4862E" w14:textId="77777777" w:rsidR="00413CB7" w:rsidRPr="00413CB7" w:rsidRDefault="00413CB7" w:rsidP="00413CB7">
            <w:pPr>
              <w:spacing w:after="0"/>
              <w:ind w:right="113"/>
              <w:jc w:val="right"/>
              <w:rPr>
                <w:szCs w:val="20"/>
              </w:rPr>
            </w:pPr>
            <w:r w:rsidRPr="00413CB7">
              <w:rPr>
                <w:szCs w:val="20"/>
              </w:rPr>
              <w:t>47.34</w:t>
            </w:r>
          </w:p>
        </w:tc>
        <w:tc>
          <w:tcPr>
            <w:tcW w:w="770" w:type="pct"/>
            <w:noWrap/>
            <w:hideMark/>
          </w:tcPr>
          <w:p w14:paraId="0ABC91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2C0EE0" w14:textId="77777777" w:rsidR="00413CB7" w:rsidRPr="00413CB7" w:rsidRDefault="00413CB7" w:rsidP="00413CB7">
            <w:pPr>
              <w:spacing w:after="0"/>
              <w:jc w:val="right"/>
              <w:rPr>
                <w:szCs w:val="20"/>
              </w:rPr>
            </w:pPr>
            <w:r w:rsidRPr="00413CB7">
              <w:rPr>
                <w:szCs w:val="20"/>
              </w:rPr>
              <w:t>8.1.2014</w:t>
            </w:r>
          </w:p>
        </w:tc>
      </w:tr>
      <w:tr w:rsidR="00413CB7" w:rsidRPr="00413CB7" w14:paraId="15C75707" w14:textId="77777777" w:rsidTr="005B36B0">
        <w:trPr>
          <w:trHeight w:val="20"/>
        </w:trPr>
        <w:tc>
          <w:tcPr>
            <w:tcW w:w="1756" w:type="pct"/>
            <w:noWrap/>
            <w:hideMark/>
          </w:tcPr>
          <w:p w14:paraId="356F96B9" w14:textId="77777777" w:rsidR="00413CB7" w:rsidRPr="00413CB7" w:rsidRDefault="00413CB7" w:rsidP="00413CB7">
            <w:pPr>
              <w:spacing w:after="0"/>
              <w:jc w:val="left"/>
              <w:rPr>
                <w:szCs w:val="20"/>
              </w:rPr>
            </w:pPr>
            <w:r w:rsidRPr="00413CB7">
              <w:rPr>
                <w:szCs w:val="20"/>
              </w:rPr>
              <w:t>James Neeson</w:t>
            </w:r>
          </w:p>
        </w:tc>
        <w:tc>
          <w:tcPr>
            <w:tcW w:w="1597" w:type="pct"/>
            <w:noWrap/>
            <w:hideMark/>
          </w:tcPr>
          <w:p w14:paraId="14F61878"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40155E3A"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0ECCBE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B3F4E8" w14:textId="77777777" w:rsidR="00413CB7" w:rsidRPr="00413CB7" w:rsidRDefault="00413CB7" w:rsidP="00413CB7">
            <w:pPr>
              <w:spacing w:after="0"/>
              <w:jc w:val="right"/>
              <w:rPr>
                <w:szCs w:val="20"/>
              </w:rPr>
            </w:pPr>
            <w:r w:rsidRPr="00413CB7">
              <w:rPr>
                <w:szCs w:val="20"/>
              </w:rPr>
              <w:t>7.3.2013</w:t>
            </w:r>
          </w:p>
        </w:tc>
      </w:tr>
      <w:tr w:rsidR="00413CB7" w:rsidRPr="00413CB7" w14:paraId="63BFD81B" w14:textId="77777777" w:rsidTr="005B36B0">
        <w:trPr>
          <w:trHeight w:val="20"/>
        </w:trPr>
        <w:tc>
          <w:tcPr>
            <w:tcW w:w="1756" w:type="pct"/>
            <w:noWrap/>
            <w:hideMark/>
          </w:tcPr>
          <w:p w14:paraId="1B626CDB" w14:textId="77777777" w:rsidR="00413CB7" w:rsidRPr="00413CB7" w:rsidRDefault="00413CB7" w:rsidP="00413CB7">
            <w:pPr>
              <w:spacing w:after="0"/>
              <w:jc w:val="left"/>
              <w:rPr>
                <w:szCs w:val="20"/>
              </w:rPr>
            </w:pPr>
            <w:r w:rsidRPr="00413CB7">
              <w:rPr>
                <w:szCs w:val="20"/>
              </w:rPr>
              <w:t>James Nickolls</w:t>
            </w:r>
          </w:p>
        </w:tc>
        <w:tc>
          <w:tcPr>
            <w:tcW w:w="1597" w:type="pct"/>
            <w:noWrap/>
            <w:hideMark/>
          </w:tcPr>
          <w:p w14:paraId="29F6C1B6"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7A7226C6" w14:textId="77777777" w:rsidR="00413CB7" w:rsidRPr="00413CB7" w:rsidRDefault="00413CB7" w:rsidP="00413CB7">
            <w:pPr>
              <w:spacing w:after="0"/>
              <w:ind w:right="113"/>
              <w:jc w:val="right"/>
              <w:rPr>
                <w:szCs w:val="20"/>
              </w:rPr>
            </w:pPr>
            <w:r w:rsidRPr="00413CB7">
              <w:rPr>
                <w:szCs w:val="20"/>
              </w:rPr>
              <w:t>27.00</w:t>
            </w:r>
          </w:p>
        </w:tc>
        <w:tc>
          <w:tcPr>
            <w:tcW w:w="770" w:type="pct"/>
            <w:noWrap/>
            <w:hideMark/>
          </w:tcPr>
          <w:p w14:paraId="08467A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E7DAC1" w14:textId="77777777" w:rsidR="00413CB7" w:rsidRPr="00413CB7" w:rsidRDefault="00413CB7" w:rsidP="00413CB7">
            <w:pPr>
              <w:spacing w:after="0"/>
              <w:jc w:val="right"/>
              <w:rPr>
                <w:szCs w:val="20"/>
              </w:rPr>
            </w:pPr>
            <w:r w:rsidRPr="00413CB7">
              <w:rPr>
                <w:szCs w:val="20"/>
              </w:rPr>
              <w:t>14.8.2014</w:t>
            </w:r>
          </w:p>
        </w:tc>
      </w:tr>
      <w:tr w:rsidR="00413CB7" w:rsidRPr="00413CB7" w14:paraId="4F597D6E" w14:textId="77777777" w:rsidTr="005B36B0">
        <w:trPr>
          <w:trHeight w:val="20"/>
        </w:trPr>
        <w:tc>
          <w:tcPr>
            <w:tcW w:w="1756" w:type="pct"/>
            <w:noWrap/>
            <w:hideMark/>
          </w:tcPr>
          <w:p w14:paraId="51D27446" w14:textId="77777777" w:rsidR="00413CB7" w:rsidRPr="00413CB7" w:rsidRDefault="00413CB7" w:rsidP="00413CB7">
            <w:pPr>
              <w:spacing w:after="0"/>
              <w:jc w:val="left"/>
              <w:rPr>
                <w:szCs w:val="20"/>
              </w:rPr>
            </w:pPr>
            <w:r w:rsidRPr="00413CB7">
              <w:rPr>
                <w:szCs w:val="20"/>
              </w:rPr>
              <w:t>James Rawson</w:t>
            </w:r>
          </w:p>
        </w:tc>
        <w:tc>
          <w:tcPr>
            <w:tcW w:w="1597" w:type="pct"/>
            <w:noWrap/>
            <w:hideMark/>
          </w:tcPr>
          <w:p w14:paraId="11C393EC"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170E8D31" w14:textId="77777777" w:rsidR="00413CB7" w:rsidRPr="00413CB7" w:rsidRDefault="00413CB7" w:rsidP="00413CB7">
            <w:pPr>
              <w:spacing w:after="0"/>
              <w:ind w:right="113"/>
              <w:jc w:val="right"/>
              <w:rPr>
                <w:szCs w:val="20"/>
              </w:rPr>
            </w:pPr>
            <w:r w:rsidRPr="00413CB7">
              <w:rPr>
                <w:szCs w:val="20"/>
              </w:rPr>
              <w:t>34.98</w:t>
            </w:r>
          </w:p>
        </w:tc>
        <w:tc>
          <w:tcPr>
            <w:tcW w:w="770" w:type="pct"/>
            <w:noWrap/>
            <w:hideMark/>
          </w:tcPr>
          <w:p w14:paraId="244B5D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3E9EA8" w14:textId="77777777" w:rsidR="00413CB7" w:rsidRPr="00413CB7" w:rsidRDefault="00413CB7" w:rsidP="00413CB7">
            <w:pPr>
              <w:spacing w:after="0"/>
              <w:jc w:val="right"/>
              <w:rPr>
                <w:szCs w:val="20"/>
              </w:rPr>
            </w:pPr>
            <w:r w:rsidRPr="00413CB7">
              <w:rPr>
                <w:szCs w:val="20"/>
              </w:rPr>
              <w:t>14.1.2014</w:t>
            </w:r>
          </w:p>
        </w:tc>
      </w:tr>
      <w:tr w:rsidR="00413CB7" w:rsidRPr="00413CB7" w14:paraId="070F260D" w14:textId="77777777" w:rsidTr="005B36B0">
        <w:trPr>
          <w:trHeight w:val="20"/>
        </w:trPr>
        <w:tc>
          <w:tcPr>
            <w:tcW w:w="1756" w:type="pct"/>
            <w:noWrap/>
            <w:hideMark/>
          </w:tcPr>
          <w:p w14:paraId="372DBC1A" w14:textId="77777777" w:rsidR="00413CB7" w:rsidRPr="00413CB7" w:rsidRDefault="00413CB7" w:rsidP="00413CB7">
            <w:pPr>
              <w:spacing w:after="0"/>
              <w:jc w:val="left"/>
              <w:rPr>
                <w:szCs w:val="20"/>
              </w:rPr>
            </w:pPr>
            <w:r w:rsidRPr="00413CB7">
              <w:rPr>
                <w:szCs w:val="20"/>
              </w:rPr>
              <w:t>James Rock</w:t>
            </w:r>
          </w:p>
        </w:tc>
        <w:tc>
          <w:tcPr>
            <w:tcW w:w="1597" w:type="pct"/>
            <w:noWrap/>
            <w:hideMark/>
          </w:tcPr>
          <w:p w14:paraId="709614CC"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48A8D0C4" w14:textId="77777777" w:rsidR="00413CB7" w:rsidRPr="00413CB7" w:rsidRDefault="00413CB7" w:rsidP="00413CB7">
            <w:pPr>
              <w:spacing w:after="0"/>
              <w:ind w:right="113"/>
              <w:jc w:val="right"/>
              <w:rPr>
                <w:szCs w:val="20"/>
              </w:rPr>
            </w:pPr>
            <w:r w:rsidRPr="00413CB7">
              <w:rPr>
                <w:szCs w:val="20"/>
              </w:rPr>
              <w:t>13.35</w:t>
            </w:r>
          </w:p>
        </w:tc>
        <w:tc>
          <w:tcPr>
            <w:tcW w:w="770" w:type="pct"/>
            <w:noWrap/>
            <w:hideMark/>
          </w:tcPr>
          <w:p w14:paraId="0F5DD6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F625A6" w14:textId="77777777" w:rsidR="00413CB7" w:rsidRPr="00413CB7" w:rsidRDefault="00413CB7" w:rsidP="00413CB7">
            <w:pPr>
              <w:spacing w:after="0"/>
              <w:jc w:val="right"/>
              <w:rPr>
                <w:szCs w:val="20"/>
              </w:rPr>
            </w:pPr>
            <w:r w:rsidRPr="00413CB7">
              <w:rPr>
                <w:szCs w:val="20"/>
              </w:rPr>
              <w:t>27.10.2014</w:t>
            </w:r>
          </w:p>
        </w:tc>
      </w:tr>
      <w:tr w:rsidR="00413CB7" w:rsidRPr="00413CB7" w14:paraId="675E948E" w14:textId="77777777" w:rsidTr="005B36B0">
        <w:trPr>
          <w:trHeight w:val="20"/>
        </w:trPr>
        <w:tc>
          <w:tcPr>
            <w:tcW w:w="1756" w:type="pct"/>
            <w:noWrap/>
            <w:hideMark/>
          </w:tcPr>
          <w:p w14:paraId="6B3384E8" w14:textId="77777777" w:rsidR="00413CB7" w:rsidRPr="00413CB7" w:rsidRDefault="00413CB7" w:rsidP="00413CB7">
            <w:pPr>
              <w:spacing w:after="0"/>
              <w:jc w:val="left"/>
              <w:rPr>
                <w:szCs w:val="20"/>
              </w:rPr>
            </w:pPr>
            <w:r w:rsidRPr="00413CB7">
              <w:rPr>
                <w:szCs w:val="20"/>
              </w:rPr>
              <w:t>James Saracino</w:t>
            </w:r>
          </w:p>
        </w:tc>
        <w:tc>
          <w:tcPr>
            <w:tcW w:w="1597" w:type="pct"/>
            <w:noWrap/>
            <w:hideMark/>
          </w:tcPr>
          <w:p w14:paraId="327E9D5C" w14:textId="77777777"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14:paraId="3E67AD9C" w14:textId="77777777" w:rsidR="00413CB7" w:rsidRPr="00413CB7" w:rsidRDefault="00413CB7" w:rsidP="00413CB7">
            <w:pPr>
              <w:spacing w:after="0"/>
              <w:ind w:right="113"/>
              <w:jc w:val="right"/>
              <w:rPr>
                <w:szCs w:val="20"/>
              </w:rPr>
            </w:pPr>
            <w:r w:rsidRPr="00413CB7">
              <w:rPr>
                <w:szCs w:val="20"/>
              </w:rPr>
              <w:t>11.97</w:t>
            </w:r>
          </w:p>
        </w:tc>
        <w:tc>
          <w:tcPr>
            <w:tcW w:w="770" w:type="pct"/>
            <w:noWrap/>
            <w:hideMark/>
          </w:tcPr>
          <w:p w14:paraId="2A7C15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58B682" w14:textId="77777777" w:rsidR="00413CB7" w:rsidRPr="00413CB7" w:rsidRDefault="00413CB7" w:rsidP="00413CB7">
            <w:pPr>
              <w:spacing w:after="0"/>
              <w:jc w:val="right"/>
              <w:rPr>
                <w:szCs w:val="20"/>
              </w:rPr>
            </w:pPr>
            <w:r w:rsidRPr="00413CB7">
              <w:rPr>
                <w:szCs w:val="20"/>
              </w:rPr>
              <w:t>30.8.2013</w:t>
            </w:r>
          </w:p>
        </w:tc>
      </w:tr>
      <w:tr w:rsidR="00413CB7" w:rsidRPr="00413CB7" w14:paraId="3DAD89A7" w14:textId="77777777" w:rsidTr="005B36B0">
        <w:trPr>
          <w:trHeight w:val="20"/>
        </w:trPr>
        <w:tc>
          <w:tcPr>
            <w:tcW w:w="1756" w:type="pct"/>
            <w:noWrap/>
            <w:hideMark/>
          </w:tcPr>
          <w:p w14:paraId="32760B31" w14:textId="77777777" w:rsidR="00413CB7" w:rsidRPr="00413CB7" w:rsidRDefault="00413CB7" w:rsidP="00413CB7">
            <w:pPr>
              <w:spacing w:after="0"/>
              <w:jc w:val="left"/>
              <w:rPr>
                <w:szCs w:val="20"/>
              </w:rPr>
            </w:pPr>
            <w:r w:rsidRPr="00413CB7">
              <w:rPr>
                <w:szCs w:val="20"/>
              </w:rPr>
              <w:t>James Wagstaff</w:t>
            </w:r>
          </w:p>
        </w:tc>
        <w:tc>
          <w:tcPr>
            <w:tcW w:w="1597" w:type="pct"/>
            <w:noWrap/>
            <w:hideMark/>
          </w:tcPr>
          <w:p w14:paraId="75981716"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66BAA159"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20CCC5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AE5987" w14:textId="77777777" w:rsidR="00413CB7" w:rsidRPr="00413CB7" w:rsidRDefault="00413CB7" w:rsidP="00413CB7">
            <w:pPr>
              <w:spacing w:after="0"/>
              <w:jc w:val="right"/>
              <w:rPr>
                <w:szCs w:val="20"/>
              </w:rPr>
            </w:pPr>
            <w:r w:rsidRPr="00413CB7">
              <w:rPr>
                <w:szCs w:val="20"/>
              </w:rPr>
              <w:t>12.2.2013</w:t>
            </w:r>
          </w:p>
        </w:tc>
      </w:tr>
      <w:tr w:rsidR="00413CB7" w:rsidRPr="00413CB7" w14:paraId="0C9240CF" w14:textId="77777777" w:rsidTr="005B36B0">
        <w:trPr>
          <w:trHeight w:val="20"/>
        </w:trPr>
        <w:tc>
          <w:tcPr>
            <w:tcW w:w="1756" w:type="pct"/>
            <w:noWrap/>
            <w:hideMark/>
          </w:tcPr>
          <w:p w14:paraId="45869DF0" w14:textId="77777777" w:rsidR="00413CB7" w:rsidRPr="00413CB7" w:rsidRDefault="00413CB7" w:rsidP="00413CB7">
            <w:pPr>
              <w:spacing w:after="0"/>
              <w:jc w:val="left"/>
              <w:rPr>
                <w:szCs w:val="20"/>
              </w:rPr>
            </w:pPr>
            <w:r w:rsidRPr="00413CB7">
              <w:rPr>
                <w:szCs w:val="20"/>
              </w:rPr>
              <w:t>Jamie Bolt</w:t>
            </w:r>
          </w:p>
        </w:tc>
        <w:tc>
          <w:tcPr>
            <w:tcW w:w="1597" w:type="pct"/>
            <w:noWrap/>
            <w:hideMark/>
          </w:tcPr>
          <w:p w14:paraId="5865EAF6"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58F3B2FC" w14:textId="77777777" w:rsidR="00413CB7" w:rsidRPr="00413CB7" w:rsidRDefault="00413CB7" w:rsidP="00413CB7">
            <w:pPr>
              <w:spacing w:after="0"/>
              <w:ind w:right="113"/>
              <w:jc w:val="right"/>
              <w:rPr>
                <w:szCs w:val="20"/>
              </w:rPr>
            </w:pPr>
            <w:r w:rsidRPr="00413CB7">
              <w:rPr>
                <w:szCs w:val="20"/>
              </w:rPr>
              <w:t>80.68</w:t>
            </w:r>
          </w:p>
        </w:tc>
        <w:tc>
          <w:tcPr>
            <w:tcW w:w="770" w:type="pct"/>
            <w:noWrap/>
            <w:hideMark/>
          </w:tcPr>
          <w:p w14:paraId="182662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A3C391" w14:textId="77777777" w:rsidR="00413CB7" w:rsidRPr="00413CB7" w:rsidRDefault="00413CB7" w:rsidP="00413CB7">
            <w:pPr>
              <w:spacing w:after="0"/>
              <w:jc w:val="right"/>
              <w:rPr>
                <w:szCs w:val="20"/>
              </w:rPr>
            </w:pPr>
            <w:r w:rsidRPr="00413CB7">
              <w:rPr>
                <w:szCs w:val="20"/>
              </w:rPr>
              <w:t>13.1.2015</w:t>
            </w:r>
          </w:p>
        </w:tc>
      </w:tr>
      <w:tr w:rsidR="00413CB7" w:rsidRPr="00413CB7" w14:paraId="5CDDCFF7" w14:textId="77777777" w:rsidTr="005B36B0">
        <w:trPr>
          <w:trHeight w:val="20"/>
        </w:trPr>
        <w:tc>
          <w:tcPr>
            <w:tcW w:w="1756" w:type="pct"/>
            <w:noWrap/>
            <w:hideMark/>
          </w:tcPr>
          <w:p w14:paraId="61CD0257" w14:textId="77777777" w:rsidR="00413CB7" w:rsidRPr="00413CB7" w:rsidRDefault="00413CB7" w:rsidP="00413CB7">
            <w:pPr>
              <w:spacing w:after="0"/>
              <w:jc w:val="left"/>
              <w:rPr>
                <w:szCs w:val="20"/>
              </w:rPr>
            </w:pPr>
            <w:r w:rsidRPr="00413CB7">
              <w:rPr>
                <w:szCs w:val="20"/>
              </w:rPr>
              <w:t>Jamie Dyson</w:t>
            </w:r>
          </w:p>
        </w:tc>
        <w:tc>
          <w:tcPr>
            <w:tcW w:w="1597" w:type="pct"/>
            <w:noWrap/>
            <w:hideMark/>
          </w:tcPr>
          <w:p w14:paraId="10DFA5D7"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6EE9E199" w14:textId="77777777" w:rsidR="00413CB7" w:rsidRPr="00413CB7" w:rsidRDefault="00413CB7" w:rsidP="00413CB7">
            <w:pPr>
              <w:spacing w:after="0"/>
              <w:ind w:right="113"/>
              <w:jc w:val="right"/>
              <w:rPr>
                <w:szCs w:val="20"/>
              </w:rPr>
            </w:pPr>
            <w:r w:rsidRPr="00413CB7">
              <w:rPr>
                <w:szCs w:val="20"/>
              </w:rPr>
              <w:t>20.13</w:t>
            </w:r>
          </w:p>
        </w:tc>
        <w:tc>
          <w:tcPr>
            <w:tcW w:w="770" w:type="pct"/>
            <w:noWrap/>
            <w:hideMark/>
          </w:tcPr>
          <w:p w14:paraId="1D80A9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E5759C" w14:textId="77777777" w:rsidR="00413CB7" w:rsidRPr="00413CB7" w:rsidRDefault="00413CB7" w:rsidP="00413CB7">
            <w:pPr>
              <w:spacing w:after="0"/>
              <w:jc w:val="right"/>
              <w:rPr>
                <w:szCs w:val="20"/>
              </w:rPr>
            </w:pPr>
            <w:r w:rsidRPr="00413CB7">
              <w:rPr>
                <w:szCs w:val="20"/>
              </w:rPr>
              <w:t>22.9.2014</w:t>
            </w:r>
          </w:p>
        </w:tc>
      </w:tr>
      <w:tr w:rsidR="00413CB7" w:rsidRPr="00413CB7" w14:paraId="79772A80" w14:textId="77777777" w:rsidTr="005B36B0">
        <w:trPr>
          <w:trHeight w:val="20"/>
        </w:trPr>
        <w:tc>
          <w:tcPr>
            <w:tcW w:w="1756" w:type="pct"/>
            <w:noWrap/>
            <w:hideMark/>
          </w:tcPr>
          <w:p w14:paraId="44801EF5" w14:textId="77777777" w:rsidR="00413CB7" w:rsidRPr="00413CB7" w:rsidRDefault="00413CB7" w:rsidP="00413CB7">
            <w:pPr>
              <w:spacing w:after="0"/>
              <w:jc w:val="left"/>
              <w:rPr>
                <w:szCs w:val="20"/>
              </w:rPr>
            </w:pPr>
            <w:r w:rsidRPr="00413CB7">
              <w:rPr>
                <w:szCs w:val="20"/>
              </w:rPr>
              <w:t>Jamie Henwood</w:t>
            </w:r>
          </w:p>
        </w:tc>
        <w:tc>
          <w:tcPr>
            <w:tcW w:w="1597" w:type="pct"/>
            <w:noWrap/>
            <w:hideMark/>
          </w:tcPr>
          <w:p w14:paraId="023069E2"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165AC484" w14:textId="77777777" w:rsidR="00413CB7" w:rsidRPr="00413CB7" w:rsidRDefault="00413CB7" w:rsidP="00413CB7">
            <w:pPr>
              <w:spacing w:after="0"/>
              <w:ind w:right="113"/>
              <w:jc w:val="right"/>
              <w:rPr>
                <w:szCs w:val="20"/>
              </w:rPr>
            </w:pPr>
            <w:r w:rsidRPr="00413CB7">
              <w:rPr>
                <w:szCs w:val="20"/>
              </w:rPr>
              <w:t>56.49</w:t>
            </w:r>
          </w:p>
        </w:tc>
        <w:tc>
          <w:tcPr>
            <w:tcW w:w="770" w:type="pct"/>
            <w:noWrap/>
            <w:hideMark/>
          </w:tcPr>
          <w:p w14:paraId="3331C5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6E31BF" w14:textId="77777777" w:rsidR="00413CB7" w:rsidRPr="00413CB7" w:rsidRDefault="00413CB7" w:rsidP="00413CB7">
            <w:pPr>
              <w:spacing w:after="0"/>
              <w:jc w:val="right"/>
              <w:rPr>
                <w:szCs w:val="20"/>
              </w:rPr>
            </w:pPr>
            <w:r w:rsidRPr="00413CB7">
              <w:rPr>
                <w:szCs w:val="20"/>
              </w:rPr>
              <w:t>8.4.2013</w:t>
            </w:r>
          </w:p>
        </w:tc>
      </w:tr>
      <w:tr w:rsidR="00413CB7" w:rsidRPr="00413CB7" w14:paraId="44F89AF7" w14:textId="77777777" w:rsidTr="005B36B0">
        <w:trPr>
          <w:trHeight w:val="20"/>
        </w:trPr>
        <w:tc>
          <w:tcPr>
            <w:tcW w:w="1756" w:type="pct"/>
            <w:noWrap/>
            <w:hideMark/>
          </w:tcPr>
          <w:p w14:paraId="6BA66097" w14:textId="77777777" w:rsidR="00413CB7" w:rsidRPr="00413CB7" w:rsidRDefault="00413CB7" w:rsidP="00413CB7">
            <w:pPr>
              <w:spacing w:after="0"/>
              <w:jc w:val="left"/>
              <w:rPr>
                <w:szCs w:val="20"/>
              </w:rPr>
            </w:pPr>
            <w:r w:rsidRPr="00413CB7">
              <w:rPr>
                <w:szCs w:val="20"/>
              </w:rPr>
              <w:t>Jamie Johnson</w:t>
            </w:r>
          </w:p>
        </w:tc>
        <w:tc>
          <w:tcPr>
            <w:tcW w:w="1597" w:type="pct"/>
            <w:noWrap/>
            <w:hideMark/>
          </w:tcPr>
          <w:p w14:paraId="68D476DE"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39E0FFC9" w14:textId="77777777" w:rsidR="00413CB7" w:rsidRPr="00413CB7" w:rsidRDefault="00413CB7" w:rsidP="00413CB7">
            <w:pPr>
              <w:spacing w:after="0"/>
              <w:ind w:right="113"/>
              <w:jc w:val="right"/>
              <w:rPr>
                <w:szCs w:val="20"/>
              </w:rPr>
            </w:pPr>
            <w:r w:rsidRPr="00413CB7">
              <w:rPr>
                <w:szCs w:val="20"/>
              </w:rPr>
              <w:t>20.18</w:t>
            </w:r>
          </w:p>
        </w:tc>
        <w:tc>
          <w:tcPr>
            <w:tcW w:w="770" w:type="pct"/>
            <w:noWrap/>
            <w:hideMark/>
          </w:tcPr>
          <w:p w14:paraId="07C193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404736" w14:textId="77777777" w:rsidR="00413CB7" w:rsidRPr="00413CB7" w:rsidRDefault="00413CB7" w:rsidP="00413CB7">
            <w:pPr>
              <w:spacing w:after="0"/>
              <w:jc w:val="right"/>
              <w:rPr>
                <w:szCs w:val="20"/>
              </w:rPr>
            </w:pPr>
            <w:r w:rsidRPr="00413CB7">
              <w:rPr>
                <w:szCs w:val="20"/>
              </w:rPr>
              <w:t>22.10.2013</w:t>
            </w:r>
          </w:p>
        </w:tc>
      </w:tr>
      <w:tr w:rsidR="00413CB7" w:rsidRPr="00413CB7" w14:paraId="2B106485" w14:textId="77777777" w:rsidTr="005B36B0">
        <w:trPr>
          <w:trHeight w:val="20"/>
        </w:trPr>
        <w:tc>
          <w:tcPr>
            <w:tcW w:w="1756" w:type="pct"/>
            <w:noWrap/>
            <w:hideMark/>
          </w:tcPr>
          <w:p w14:paraId="105DBFFD" w14:textId="77777777" w:rsidR="00413CB7" w:rsidRPr="00413CB7" w:rsidRDefault="00413CB7" w:rsidP="00413CB7">
            <w:pPr>
              <w:spacing w:after="0"/>
              <w:jc w:val="left"/>
              <w:rPr>
                <w:szCs w:val="20"/>
              </w:rPr>
            </w:pPr>
            <w:r w:rsidRPr="00413CB7">
              <w:rPr>
                <w:szCs w:val="20"/>
              </w:rPr>
              <w:t>Jamie Johnson</w:t>
            </w:r>
          </w:p>
        </w:tc>
        <w:tc>
          <w:tcPr>
            <w:tcW w:w="1597" w:type="pct"/>
            <w:noWrap/>
            <w:hideMark/>
          </w:tcPr>
          <w:p w14:paraId="779B009C"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10734740" w14:textId="77777777" w:rsidR="00413CB7" w:rsidRPr="00413CB7" w:rsidRDefault="00413CB7" w:rsidP="00413CB7">
            <w:pPr>
              <w:spacing w:after="0"/>
              <w:ind w:right="113"/>
              <w:jc w:val="right"/>
              <w:rPr>
                <w:szCs w:val="20"/>
              </w:rPr>
            </w:pPr>
            <w:r w:rsidRPr="00413CB7">
              <w:rPr>
                <w:szCs w:val="20"/>
              </w:rPr>
              <w:t>349.40</w:t>
            </w:r>
          </w:p>
        </w:tc>
        <w:tc>
          <w:tcPr>
            <w:tcW w:w="770" w:type="pct"/>
            <w:noWrap/>
            <w:hideMark/>
          </w:tcPr>
          <w:p w14:paraId="31812F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026603" w14:textId="77777777" w:rsidR="00413CB7" w:rsidRPr="00413CB7" w:rsidRDefault="00413CB7" w:rsidP="00413CB7">
            <w:pPr>
              <w:spacing w:after="0"/>
              <w:jc w:val="right"/>
              <w:rPr>
                <w:szCs w:val="20"/>
              </w:rPr>
            </w:pPr>
            <w:r w:rsidRPr="00413CB7">
              <w:rPr>
                <w:szCs w:val="20"/>
              </w:rPr>
              <w:t>25.10.2013</w:t>
            </w:r>
          </w:p>
        </w:tc>
      </w:tr>
      <w:tr w:rsidR="00413CB7" w:rsidRPr="00413CB7" w14:paraId="1A535D43" w14:textId="77777777" w:rsidTr="005B36B0">
        <w:trPr>
          <w:trHeight w:val="20"/>
        </w:trPr>
        <w:tc>
          <w:tcPr>
            <w:tcW w:w="1756" w:type="pct"/>
            <w:noWrap/>
            <w:hideMark/>
          </w:tcPr>
          <w:p w14:paraId="2EED1D95" w14:textId="77777777" w:rsidR="00413CB7" w:rsidRPr="00413CB7" w:rsidRDefault="00413CB7" w:rsidP="00413CB7">
            <w:pPr>
              <w:spacing w:after="0"/>
              <w:jc w:val="left"/>
              <w:rPr>
                <w:szCs w:val="20"/>
              </w:rPr>
            </w:pPr>
            <w:r w:rsidRPr="00413CB7">
              <w:rPr>
                <w:szCs w:val="20"/>
              </w:rPr>
              <w:t>Jamie Lewcock</w:t>
            </w:r>
          </w:p>
        </w:tc>
        <w:tc>
          <w:tcPr>
            <w:tcW w:w="1597" w:type="pct"/>
            <w:noWrap/>
            <w:hideMark/>
          </w:tcPr>
          <w:p w14:paraId="599499BF" w14:textId="77777777" w:rsidR="00413CB7" w:rsidRPr="00413CB7" w:rsidRDefault="00413CB7" w:rsidP="00413CB7">
            <w:pPr>
              <w:spacing w:after="0"/>
              <w:ind w:left="113"/>
              <w:jc w:val="left"/>
              <w:rPr>
                <w:szCs w:val="20"/>
              </w:rPr>
            </w:pPr>
            <w:r w:rsidRPr="00413CB7">
              <w:rPr>
                <w:szCs w:val="20"/>
              </w:rPr>
              <w:t>BURRA, SA 5417</w:t>
            </w:r>
          </w:p>
        </w:tc>
        <w:tc>
          <w:tcPr>
            <w:tcW w:w="424" w:type="pct"/>
            <w:noWrap/>
            <w:hideMark/>
          </w:tcPr>
          <w:p w14:paraId="34DB0C34" w14:textId="77777777" w:rsidR="00413CB7" w:rsidRPr="00413CB7" w:rsidRDefault="00413CB7" w:rsidP="00413CB7">
            <w:pPr>
              <w:spacing w:after="0"/>
              <w:ind w:right="113"/>
              <w:jc w:val="right"/>
              <w:rPr>
                <w:szCs w:val="20"/>
              </w:rPr>
            </w:pPr>
            <w:r w:rsidRPr="00413CB7">
              <w:rPr>
                <w:szCs w:val="20"/>
              </w:rPr>
              <w:t>65.83</w:t>
            </w:r>
          </w:p>
        </w:tc>
        <w:tc>
          <w:tcPr>
            <w:tcW w:w="770" w:type="pct"/>
            <w:noWrap/>
            <w:hideMark/>
          </w:tcPr>
          <w:p w14:paraId="526FFC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2C5F5E" w14:textId="77777777" w:rsidR="00413CB7" w:rsidRPr="00413CB7" w:rsidRDefault="00413CB7" w:rsidP="00413CB7">
            <w:pPr>
              <w:spacing w:after="0"/>
              <w:jc w:val="right"/>
              <w:rPr>
                <w:szCs w:val="20"/>
              </w:rPr>
            </w:pPr>
            <w:r w:rsidRPr="00413CB7">
              <w:rPr>
                <w:szCs w:val="20"/>
              </w:rPr>
              <w:t>20.3.2014</w:t>
            </w:r>
          </w:p>
        </w:tc>
      </w:tr>
      <w:tr w:rsidR="00413CB7" w:rsidRPr="00413CB7" w14:paraId="53E5D9D0" w14:textId="77777777" w:rsidTr="005B36B0">
        <w:trPr>
          <w:trHeight w:val="20"/>
        </w:trPr>
        <w:tc>
          <w:tcPr>
            <w:tcW w:w="1756" w:type="pct"/>
            <w:noWrap/>
            <w:hideMark/>
          </w:tcPr>
          <w:p w14:paraId="0B2D8B17" w14:textId="77777777" w:rsidR="00413CB7" w:rsidRPr="00413CB7" w:rsidRDefault="00413CB7" w:rsidP="00413CB7">
            <w:pPr>
              <w:spacing w:after="0"/>
              <w:jc w:val="left"/>
              <w:rPr>
                <w:szCs w:val="20"/>
              </w:rPr>
            </w:pPr>
            <w:r w:rsidRPr="00413CB7">
              <w:rPr>
                <w:szCs w:val="20"/>
              </w:rPr>
              <w:t>Jamie Pearce</w:t>
            </w:r>
          </w:p>
        </w:tc>
        <w:tc>
          <w:tcPr>
            <w:tcW w:w="1597" w:type="pct"/>
            <w:noWrap/>
            <w:hideMark/>
          </w:tcPr>
          <w:p w14:paraId="6D3DAA39"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71B847BD" w14:textId="77777777" w:rsidR="00413CB7" w:rsidRPr="00413CB7" w:rsidRDefault="00413CB7" w:rsidP="00413CB7">
            <w:pPr>
              <w:spacing w:after="0"/>
              <w:ind w:right="113"/>
              <w:jc w:val="right"/>
              <w:rPr>
                <w:szCs w:val="20"/>
              </w:rPr>
            </w:pPr>
            <w:r w:rsidRPr="00413CB7">
              <w:rPr>
                <w:szCs w:val="20"/>
              </w:rPr>
              <w:t>10.14</w:t>
            </w:r>
          </w:p>
        </w:tc>
        <w:tc>
          <w:tcPr>
            <w:tcW w:w="770" w:type="pct"/>
            <w:noWrap/>
            <w:hideMark/>
          </w:tcPr>
          <w:p w14:paraId="45A501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332A2C" w14:textId="77777777" w:rsidR="00413CB7" w:rsidRPr="00413CB7" w:rsidRDefault="00413CB7" w:rsidP="00413CB7">
            <w:pPr>
              <w:spacing w:after="0"/>
              <w:jc w:val="right"/>
              <w:rPr>
                <w:szCs w:val="20"/>
              </w:rPr>
            </w:pPr>
            <w:r w:rsidRPr="00413CB7">
              <w:rPr>
                <w:szCs w:val="20"/>
              </w:rPr>
              <w:t>24.6.2014</w:t>
            </w:r>
          </w:p>
        </w:tc>
      </w:tr>
      <w:tr w:rsidR="00413CB7" w:rsidRPr="00413CB7" w14:paraId="405B000D" w14:textId="77777777" w:rsidTr="005B36B0">
        <w:trPr>
          <w:trHeight w:val="20"/>
        </w:trPr>
        <w:tc>
          <w:tcPr>
            <w:tcW w:w="1756" w:type="pct"/>
            <w:noWrap/>
            <w:hideMark/>
          </w:tcPr>
          <w:p w14:paraId="33E1D5C2" w14:textId="77777777" w:rsidR="00413CB7" w:rsidRPr="00413CB7" w:rsidRDefault="00413CB7" w:rsidP="00413CB7">
            <w:pPr>
              <w:spacing w:after="0"/>
              <w:jc w:val="left"/>
              <w:rPr>
                <w:szCs w:val="20"/>
              </w:rPr>
            </w:pPr>
            <w:r w:rsidRPr="00413CB7">
              <w:rPr>
                <w:szCs w:val="20"/>
              </w:rPr>
              <w:t>Jamie Reschke</w:t>
            </w:r>
          </w:p>
        </w:tc>
        <w:tc>
          <w:tcPr>
            <w:tcW w:w="1597" w:type="pct"/>
            <w:noWrap/>
            <w:hideMark/>
          </w:tcPr>
          <w:p w14:paraId="79D23B1B"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11326D87" w14:textId="77777777" w:rsidR="00413CB7" w:rsidRPr="00413CB7" w:rsidRDefault="00413CB7" w:rsidP="00413CB7">
            <w:pPr>
              <w:spacing w:after="0"/>
              <w:ind w:right="113"/>
              <w:jc w:val="right"/>
              <w:rPr>
                <w:szCs w:val="20"/>
              </w:rPr>
            </w:pPr>
            <w:r w:rsidRPr="00413CB7">
              <w:rPr>
                <w:szCs w:val="20"/>
              </w:rPr>
              <w:t>27.11</w:t>
            </w:r>
          </w:p>
        </w:tc>
        <w:tc>
          <w:tcPr>
            <w:tcW w:w="770" w:type="pct"/>
            <w:noWrap/>
            <w:hideMark/>
          </w:tcPr>
          <w:p w14:paraId="56A08B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05C4C7" w14:textId="77777777" w:rsidR="00413CB7" w:rsidRPr="00413CB7" w:rsidRDefault="00413CB7" w:rsidP="00413CB7">
            <w:pPr>
              <w:spacing w:after="0"/>
              <w:jc w:val="right"/>
              <w:rPr>
                <w:szCs w:val="20"/>
              </w:rPr>
            </w:pPr>
            <w:r w:rsidRPr="00413CB7">
              <w:rPr>
                <w:szCs w:val="20"/>
              </w:rPr>
              <w:t>4.6.2013</w:t>
            </w:r>
          </w:p>
        </w:tc>
      </w:tr>
      <w:tr w:rsidR="00413CB7" w:rsidRPr="00413CB7" w14:paraId="284C9D92" w14:textId="77777777" w:rsidTr="005B36B0">
        <w:trPr>
          <w:trHeight w:val="20"/>
        </w:trPr>
        <w:tc>
          <w:tcPr>
            <w:tcW w:w="1756" w:type="pct"/>
            <w:noWrap/>
            <w:hideMark/>
          </w:tcPr>
          <w:p w14:paraId="7E1DD2ED" w14:textId="77777777" w:rsidR="00413CB7" w:rsidRPr="00413CB7" w:rsidRDefault="00413CB7" w:rsidP="00413CB7">
            <w:pPr>
              <w:spacing w:after="0"/>
              <w:jc w:val="left"/>
              <w:rPr>
                <w:szCs w:val="20"/>
              </w:rPr>
            </w:pPr>
            <w:r w:rsidRPr="00413CB7">
              <w:rPr>
                <w:szCs w:val="20"/>
              </w:rPr>
              <w:t>Jammal Consultancy for the Arabian Gulf</w:t>
            </w:r>
          </w:p>
        </w:tc>
        <w:tc>
          <w:tcPr>
            <w:tcW w:w="1597" w:type="pct"/>
            <w:noWrap/>
            <w:hideMark/>
          </w:tcPr>
          <w:p w14:paraId="5931D6FE" w14:textId="77777777"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14:paraId="6811A2B7" w14:textId="77777777" w:rsidR="00413CB7" w:rsidRPr="00413CB7" w:rsidRDefault="00413CB7" w:rsidP="00413CB7">
            <w:pPr>
              <w:spacing w:after="0"/>
              <w:ind w:right="113"/>
              <w:jc w:val="right"/>
              <w:rPr>
                <w:szCs w:val="20"/>
              </w:rPr>
            </w:pPr>
            <w:r w:rsidRPr="00413CB7">
              <w:rPr>
                <w:szCs w:val="20"/>
              </w:rPr>
              <w:t>18.79</w:t>
            </w:r>
          </w:p>
        </w:tc>
        <w:tc>
          <w:tcPr>
            <w:tcW w:w="770" w:type="pct"/>
            <w:noWrap/>
            <w:hideMark/>
          </w:tcPr>
          <w:p w14:paraId="079C3B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A42C85" w14:textId="77777777" w:rsidR="00413CB7" w:rsidRPr="00413CB7" w:rsidRDefault="00413CB7" w:rsidP="00413CB7">
            <w:pPr>
              <w:spacing w:after="0"/>
              <w:jc w:val="right"/>
              <w:rPr>
                <w:szCs w:val="20"/>
              </w:rPr>
            </w:pPr>
            <w:r w:rsidRPr="00413CB7">
              <w:rPr>
                <w:szCs w:val="20"/>
              </w:rPr>
              <w:t>22.11.2013</w:t>
            </w:r>
          </w:p>
        </w:tc>
      </w:tr>
      <w:tr w:rsidR="00413CB7" w:rsidRPr="00413CB7" w14:paraId="17028A80" w14:textId="77777777" w:rsidTr="005B36B0">
        <w:trPr>
          <w:trHeight w:val="20"/>
        </w:trPr>
        <w:tc>
          <w:tcPr>
            <w:tcW w:w="1756" w:type="pct"/>
            <w:noWrap/>
            <w:hideMark/>
          </w:tcPr>
          <w:p w14:paraId="1E45A6CF" w14:textId="77777777" w:rsidR="00413CB7" w:rsidRPr="00413CB7" w:rsidRDefault="00413CB7" w:rsidP="00413CB7">
            <w:pPr>
              <w:spacing w:after="0"/>
              <w:jc w:val="left"/>
              <w:rPr>
                <w:szCs w:val="20"/>
              </w:rPr>
            </w:pPr>
            <w:r w:rsidRPr="00413CB7">
              <w:rPr>
                <w:szCs w:val="20"/>
              </w:rPr>
              <w:t>Jan Bennett</w:t>
            </w:r>
          </w:p>
        </w:tc>
        <w:tc>
          <w:tcPr>
            <w:tcW w:w="1597" w:type="pct"/>
            <w:noWrap/>
            <w:hideMark/>
          </w:tcPr>
          <w:p w14:paraId="711D1296"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035EF7F6" w14:textId="77777777" w:rsidR="00413CB7" w:rsidRPr="00413CB7" w:rsidRDefault="00413CB7" w:rsidP="00413CB7">
            <w:pPr>
              <w:spacing w:after="0"/>
              <w:ind w:right="113"/>
              <w:jc w:val="right"/>
              <w:rPr>
                <w:szCs w:val="20"/>
              </w:rPr>
            </w:pPr>
            <w:r w:rsidRPr="00413CB7">
              <w:rPr>
                <w:szCs w:val="20"/>
              </w:rPr>
              <w:t>233.55</w:t>
            </w:r>
          </w:p>
        </w:tc>
        <w:tc>
          <w:tcPr>
            <w:tcW w:w="770" w:type="pct"/>
            <w:noWrap/>
            <w:hideMark/>
          </w:tcPr>
          <w:p w14:paraId="6D5B48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F53516" w14:textId="77777777" w:rsidR="00413CB7" w:rsidRPr="00413CB7" w:rsidRDefault="00413CB7" w:rsidP="00413CB7">
            <w:pPr>
              <w:spacing w:after="0"/>
              <w:jc w:val="right"/>
              <w:rPr>
                <w:szCs w:val="20"/>
              </w:rPr>
            </w:pPr>
            <w:r w:rsidRPr="00413CB7">
              <w:rPr>
                <w:szCs w:val="20"/>
              </w:rPr>
              <w:t>23.4.2014</w:t>
            </w:r>
          </w:p>
        </w:tc>
      </w:tr>
      <w:tr w:rsidR="00413CB7" w:rsidRPr="00413CB7" w14:paraId="61DA6CB7" w14:textId="77777777" w:rsidTr="005B36B0">
        <w:trPr>
          <w:trHeight w:val="20"/>
        </w:trPr>
        <w:tc>
          <w:tcPr>
            <w:tcW w:w="1756" w:type="pct"/>
            <w:noWrap/>
            <w:hideMark/>
          </w:tcPr>
          <w:p w14:paraId="57880D7E" w14:textId="77777777" w:rsidR="00413CB7" w:rsidRPr="00413CB7" w:rsidRDefault="00413CB7" w:rsidP="00413CB7">
            <w:pPr>
              <w:spacing w:after="0"/>
              <w:jc w:val="left"/>
              <w:rPr>
                <w:szCs w:val="20"/>
              </w:rPr>
            </w:pPr>
            <w:r w:rsidRPr="00413CB7">
              <w:rPr>
                <w:szCs w:val="20"/>
              </w:rPr>
              <w:t>Jan Jaafray</w:t>
            </w:r>
          </w:p>
        </w:tc>
        <w:tc>
          <w:tcPr>
            <w:tcW w:w="1597" w:type="pct"/>
            <w:noWrap/>
            <w:hideMark/>
          </w:tcPr>
          <w:p w14:paraId="197A6F12"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0903C648" w14:textId="77777777" w:rsidR="00413CB7" w:rsidRPr="00413CB7" w:rsidRDefault="00413CB7" w:rsidP="00413CB7">
            <w:pPr>
              <w:spacing w:after="0"/>
              <w:ind w:right="113"/>
              <w:jc w:val="right"/>
              <w:rPr>
                <w:szCs w:val="20"/>
              </w:rPr>
            </w:pPr>
            <w:r w:rsidRPr="00413CB7">
              <w:rPr>
                <w:szCs w:val="20"/>
              </w:rPr>
              <w:t>24.10</w:t>
            </w:r>
          </w:p>
        </w:tc>
        <w:tc>
          <w:tcPr>
            <w:tcW w:w="770" w:type="pct"/>
            <w:noWrap/>
            <w:hideMark/>
          </w:tcPr>
          <w:p w14:paraId="70DA693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03FBAA" w14:textId="77777777" w:rsidR="00413CB7" w:rsidRPr="00413CB7" w:rsidRDefault="00413CB7" w:rsidP="00413CB7">
            <w:pPr>
              <w:spacing w:after="0"/>
              <w:jc w:val="right"/>
              <w:rPr>
                <w:szCs w:val="20"/>
              </w:rPr>
            </w:pPr>
            <w:r w:rsidRPr="00413CB7">
              <w:rPr>
                <w:szCs w:val="20"/>
              </w:rPr>
              <w:t>18.3.2014</w:t>
            </w:r>
          </w:p>
        </w:tc>
      </w:tr>
      <w:tr w:rsidR="00413CB7" w:rsidRPr="00413CB7" w14:paraId="26180317" w14:textId="77777777" w:rsidTr="005B36B0">
        <w:trPr>
          <w:trHeight w:val="20"/>
        </w:trPr>
        <w:tc>
          <w:tcPr>
            <w:tcW w:w="1756" w:type="pct"/>
            <w:noWrap/>
            <w:hideMark/>
          </w:tcPr>
          <w:p w14:paraId="13899F05" w14:textId="77777777" w:rsidR="00413CB7" w:rsidRPr="00413CB7" w:rsidRDefault="00413CB7" w:rsidP="00413CB7">
            <w:pPr>
              <w:spacing w:after="0"/>
              <w:jc w:val="left"/>
              <w:rPr>
                <w:szCs w:val="20"/>
              </w:rPr>
            </w:pPr>
            <w:r w:rsidRPr="00413CB7">
              <w:rPr>
                <w:szCs w:val="20"/>
              </w:rPr>
              <w:t>Jane Armstrong</w:t>
            </w:r>
          </w:p>
        </w:tc>
        <w:tc>
          <w:tcPr>
            <w:tcW w:w="1597" w:type="pct"/>
            <w:noWrap/>
            <w:hideMark/>
          </w:tcPr>
          <w:p w14:paraId="21A643EE"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0288D562"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566ED4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E8E7F8" w14:textId="77777777" w:rsidR="00413CB7" w:rsidRPr="00413CB7" w:rsidRDefault="00413CB7" w:rsidP="00413CB7">
            <w:pPr>
              <w:spacing w:after="0"/>
              <w:jc w:val="right"/>
              <w:rPr>
                <w:szCs w:val="20"/>
              </w:rPr>
            </w:pPr>
            <w:r w:rsidRPr="00413CB7">
              <w:rPr>
                <w:szCs w:val="20"/>
              </w:rPr>
              <w:t>19.3.2013</w:t>
            </w:r>
          </w:p>
        </w:tc>
      </w:tr>
      <w:tr w:rsidR="00413CB7" w:rsidRPr="00413CB7" w14:paraId="7FB57390" w14:textId="77777777" w:rsidTr="005B36B0">
        <w:trPr>
          <w:trHeight w:val="20"/>
        </w:trPr>
        <w:tc>
          <w:tcPr>
            <w:tcW w:w="1756" w:type="pct"/>
            <w:noWrap/>
            <w:hideMark/>
          </w:tcPr>
          <w:p w14:paraId="023B55B6" w14:textId="77777777" w:rsidR="00413CB7" w:rsidRPr="00413CB7" w:rsidRDefault="00413CB7" w:rsidP="00413CB7">
            <w:pPr>
              <w:spacing w:after="0"/>
              <w:jc w:val="left"/>
              <w:rPr>
                <w:szCs w:val="20"/>
              </w:rPr>
            </w:pPr>
            <w:r w:rsidRPr="00413CB7">
              <w:rPr>
                <w:szCs w:val="20"/>
              </w:rPr>
              <w:t>Jane Bamford</w:t>
            </w:r>
          </w:p>
        </w:tc>
        <w:tc>
          <w:tcPr>
            <w:tcW w:w="1597" w:type="pct"/>
            <w:noWrap/>
            <w:hideMark/>
          </w:tcPr>
          <w:p w14:paraId="3953DE1E"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617CE4D0" w14:textId="77777777" w:rsidR="00413CB7" w:rsidRPr="00413CB7" w:rsidRDefault="00413CB7" w:rsidP="00413CB7">
            <w:pPr>
              <w:spacing w:after="0"/>
              <w:ind w:right="113"/>
              <w:jc w:val="right"/>
              <w:rPr>
                <w:szCs w:val="20"/>
              </w:rPr>
            </w:pPr>
            <w:r w:rsidRPr="00413CB7">
              <w:rPr>
                <w:szCs w:val="20"/>
              </w:rPr>
              <w:t>10.90</w:t>
            </w:r>
          </w:p>
        </w:tc>
        <w:tc>
          <w:tcPr>
            <w:tcW w:w="770" w:type="pct"/>
            <w:noWrap/>
            <w:hideMark/>
          </w:tcPr>
          <w:p w14:paraId="0F62EE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547265" w14:textId="77777777" w:rsidR="00413CB7" w:rsidRPr="00413CB7" w:rsidRDefault="00413CB7" w:rsidP="00413CB7">
            <w:pPr>
              <w:spacing w:after="0"/>
              <w:jc w:val="right"/>
              <w:rPr>
                <w:szCs w:val="20"/>
              </w:rPr>
            </w:pPr>
            <w:r w:rsidRPr="00413CB7">
              <w:rPr>
                <w:szCs w:val="20"/>
              </w:rPr>
              <w:t>7.6.2013</w:t>
            </w:r>
          </w:p>
        </w:tc>
      </w:tr>
      <w:tr w:rsidR="00413CB7" w:rsidRPr="00413CB7" w14:paraId="57E7769B" w14:textId="77777777" w:rsidTr="005B36B0">
        <w:trPr>
          <w:trHeight w:val="20"/>
        </w:trPr>
        <w:tc>
          <w:tcPr>
            <w:tcW w:w="1756" w:type="pct"/>
            <w:noWrap/>
            <w:hideMark/>
          </w:tcPr>
          <w:p w14:paraId="6F1F6A93" w14:textId="77777777" w:rsidR="00413CB7" w:rsidRPr="00413CB7" w:rsidRDefault="00413CB7" w:rsidP="00413CB7">
            <w:pPr>
              <w:spacing w:after="0"/>
              <w:jc w:val="left"/>
              <w:rPr>
                <w:szCs w:val="20"/>
              </w:rPr>
            </w:pPr>
            <w:r w:rsidRPr="00413CB7">
              <w:rPr>
                <w:szCs w:val="20"/>
              </w:rPr>
              <w:t>Jane Clarke</w:t>
            </w:r>
          </w:p>
        </w:tc>
        <w:tc>
          <w:tcPr>
            <w:tcW w:w="1597" w:type="pct"/>
            <w:noWrap/>
            <w:hideMark/>
          </w:tcPr>
          <w:p w14:paraId="23486EA2" w14:textId="77777777" w:rsidR="00413CB7" w:rsidRPr="00413CB7" w:rsidRDefault="00413CB7" w:rsidP="00413CB7">
            <w:pPr>
              <w:spacing w:after="0"/>
              <w:ind w:left="113"/>
              <w:jc w:val="left"/>
              <w:rPr>
                <w:szCs w:val="20"/>
              </w:rPr>
            </w:pPr>
            <w:r w:rsidRPr="00413CB7">
              <w:rPr>
                <w:szCs w:val="20"/>
              </w:rPr>
              <w:t>HAMPSTEAD GARDENS, SA 5086</w:t>
            </w:r>
          </w:p>
        </w:tc>
        <w:tc>
          <w:tcPr>
            <w:tcW w:w="424" w:type="pct"/>
            <w:noWrap/>
            <w:hideMark/>
          </w:tcPr>
          <w:p w14:paraId="2CC8FF9D"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3602FD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CFA486" w14:textId="77777777" w:rsidR="00413CB7" w:rsidRPr="00413CB7" w:rsidRDefault="00413CB7" w:rsidP="00413CB7">
            <w:pPr>
              <w:spacing w:after="0"/>
              <w:jc w:val="right"/>
              <w:rPr>
                <w:szCs w:val="20"/>
              </w:rPr>
            </w:pPr>
            <w:r w:rsidRPr="00413CB7">
              <w:rPr>
                <w:szCs w:val="20"/>
              </w:rPr>
              <w:t>20.11.2013</w:t>
            </w:r>
          </w:p>
        </w:tc>
      </w:tr>
      <w:tr w:rsidR="00413CB7" w:rsidRPr="00413CB7" w14:paraId="34B07EC0" w14:textId="77777777" w:rsidTr="005B36B0">
        <w:trPr>
          <w:trHeight w:val="20"/>
        </w:trPr>
        <w:tc>
          <w:tcPr>
            <w:tcW w:w="1756" w:type="pct"/>
            <w:noWrap/>
            <w:hideMark/>
          </w:tcPr>
          <w:p w14:paraId="65BDEE8D" w14:textId="77777777" w:rsidR="00413CB7" w:rsidRPr="00413CB7" w:rsidRDefault="00413CB7" w:rsidP="00413CB7">
            <w:pPr>
              <w:spacing w:after="0"/>
              <w:jc w:val="left"/>
              <w:rPr>
                <w:szCs w:val="20"/>
              </w:rPr>
            </w:pPr>
            <w:r w:rsidRPr="00413CB7">
              <w:rPr>
                <w:szCs w:val="20"/>
              </w:rPr>
              <w:t>Jane Hooke</w:t>
            </w:r>
          </w:p>
        </w:tc>
        <w:tc>
          <w:tcPr>
            <w:tcW w:w="1597" w:type="pct"/>
            <w:noWrap/>
            <w:hideMark/>
          </w:tcPr>
          <w:p w14:paraId="427573AF"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2EE3DFF6"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77139C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6BE802" w14:textId="77777777" w:rsidR="00413CB7" w:rsidRPr="00413CB7" w:rsidRDefault="00413CB7" w:rsidP="00413CB7">
            <w:pPr>
              <w:spacing w:after="0"/>
              <w:jc w:val="right"/>
              <w:rPr>
                <w:szCs w:val="20"/>
              </w:rPr>
            </w:pPr>
            <w:r w:rsidRPr="00413CB7">
              <w:rPr>
                <w:szCs w:val="20"/>
              </w:rPr>
              <w:t>22.2.2014</w:t>
            </w:r>
          </w:p>
        </w:tc>
      </w:tr>
      <w:tr w:rsidR="00413CB7" w:rsidRPr="00413CB7" w14:paraId="0507160D" w14:textId="77777777" w:rsidTr="005B36B0">
        <w:trPr>
          <w:trHeight w:val="20"/>
        </w:trPr>
        <w:tc>
          <w:tcPr>
            <w:tcW w:w="1756" w:type="pct"/>
            <w:noWrap/>
            <w:hideMark/>
          </w:tcPr>
          <w:p w14:paraId="71FB6669" w14:textId="77777777" w:rsidR="00413CB7" w:rsidRPr="00413CB7" w:rsidRDefault="00413CB7" w:rsidP="00413CB7">
            <w:pPr>
              <w:spacing w:after="0"/>
              <w:jc w:val="left"/>
              <w:rPr>
                <w:szCs w:val="20"/>
              </w:rPr>
            </w:pPr>
            <w:r w:rsidRPr="00413CB7">
              <w:rPr>
                <w:szCs w:val="20"/>
              </w:rPr>
              <w:t>Jane Warnes</w:t>
            </w:r>
          </w:p>
        </w:tc>
        <w:tc>
          <w:tcPr>
            <w:tcW w:w="1597" w:type="pct"/>
            <w:noWrap/>
            <w:hideMark/>
          </w:tcPr>
          <w:p w14:paraId="5494C21B"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69E7584D" w14:textId="77777777" w:rsidR="00413CB7" w:rsidRPr="00413CB7" w:rsidRDefault="00413CB7" w:rsidP="00413CB7">
            <w:pPr>
              <w:spacing w:after="0"/>
              <w:ind w:right="113"/>
              <w:jc w:val="right"/>
              <w:rPr>
                <w:szCs w:val="20"/>
              </w:rPr>
            </w:pPr>
            <w:r w:rsidRPr="00413CB7">
              <w:rPr>
                <w:szCs w:val="20"/>
              </w:rPr>
              <w:t>12.75</w:t>
            </w:r>
          </w:p>
        </w:tc>
        <w:tc>
          <w:tcPr>
            <w:tcW w:w="770" w:type="pct"/>
            <w:noWrap/>
            <w:hideMark/>
          </w:tcPr>
          <w:p w14:paraId="6B3381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01AAED" w14:textId="77777777" w:rsidR="00413CB7" w:rsidRPr="00413CB7" w:rsidRDefault="00413CB7" w:rsidP="00413CB7">
            <w:pPr>
              <w:spacing w:after="0"/>
              <w:jc w:val="right"/>
              <w:rPr>
                <w:szCs w:val="20"/>
              </w:rPr>
            </w:pPr>
            <w:r w:rsidRPr="00413CB7">
              <w:rPr>
                <w:szCs w:val="20"/>
              </w:rPr>
              <w:t>4.9.2014</w:t>
            </w:r>
          </w:p>
        </w:tc>
      </w:tr>
      <w:tr w:rsidR="00413CB7" w:rsidRPr="00413CB7" w14:paraId="57C1627F" w14:textId="77777777" w:rsidTr="005B36B0">
        <w:trPr>
          <w:trHeight w:val="20"/>
        </w:trPr>
        <w:tc>
          <w:tcPr>
            <w:tcW w:w="1756" w:type="pct"/>
            <w:noWrap/>
            <w:hideMark/>
          </w:tcPr>
          <w:p w14:paraId="7BE59CED" w14:textId="77777777" w:rsidR="00413CB7" w:rsidRPr="00413CB7" w:rsidRDefault="00413CB7" w:rsidP="00413CB7">
            <w:pPr>
              <w:spacing w:after="0"/>
              <w:jc w:val="left"/>
              <w:rPr>
                <w:szCs w:val="20"/>
              </w:rPr>
            </w:pPr>
            <w:r w:rsidRPr="00413CB7">
              <w:rPr>
                <w:szCs w:val="20"/>
              </w:rPr>
              <w:t>Jane Worden</w:t>
            </w:r>
          </w:p>
        </w:tc>
        <w:tc>
          <w:tcPr>
            <w:tcW w:w="1597" w:type="pct"/>
            <w:noWrap/>
            <w:hideMark/>
          </w:tcPr>
          <w:p w14:paraId="32C236BF" w14:textId="77777777" w:rsidR="00413CB7" w:rsidRPr="00413CB7" w:rsidRDefault="00413CB7" w:rsidP="00413CB7">
            <w:pPr>
              <w:spacing w:after="0"/>
              <w:ind w:left="113"/>
              <w:jc w:val="left"/>
              <w:rPr>
                <w:szCs w:val="20"/>
              </w:rPr>
            </w:pPr>
            <w:r w:rsidRPr="00413CB7">
              <w:rPr>
                <w:szCs w:val="20"/>
              </w:rPr>
              <w:t>SUMMERTOWN, SA 5141</w:t>
            </w:r>
          </w:p>
        </w:tc>
        <w:tc>
          <w:tcPr>
            <w:tcW w:w="424" w:type="pct"/>
            <w:noWrap/>
            <w:hideMark/>
          </w:tcPr>
          <w:p w14:paraId="5FBB0099" w14:textId="77777777" w:rsidR="00413CB7" w:rsidRPr="00413CB7" w:rsidRDefault="00413CB7" w:rsidP="00413CB7">
            <w:pPr>
              <w:spacing w:after="0"/>
              <w:ind w:right="113"/>
              <w:jc w:val="right"/>
              <w:rPr>
                <w:szCs w:val="20"/>
              </w:rPr>
            </w:pPr>
            <w:r w:rsidRPr="00413CB7">
              <w:rPr>
                <w:szCs w:val="20"/>
              </w:rPr>
              <w:t>245.36</w:t>
            </w:r>
          </w:p>
        </w:tc>
        <w:tc>
          <w:tcPr>
            <w:tcW w:w="770" w:type="pct"/>
            <w:noWrap/>
            <w:hideMark/>
          </w:tcPr>
          <w:p w14:paraId="2412C4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14B06E" w14:textId="77777777" w:rsidR="00413CB7" w:rsidRPr="00413CB7" w:rsidRDefault="00413CB7" w:rsidP="00413CB7">
            <w:pPr>
              <w:spacing w:after="0"/>
              <w:jc w:val="right"/>
              <w:rPr>
                <w:szCs w:val="20"/>
              </w:rPr>
            </w:pPr>
            <w:r w:rsidRPr="00413CB7">
              <w:rPr>
                <w:szCs w:val="20"/>
              </w:rPr>
              <w:t>21.3.2014</w:t>
            </w:r>
          </w:p>
        </w:tc>
      </w:tr>
      <w:tr w:rsidR="00413CB7" w:rsidRPr="00413CB7" w14:paraId="090BB400" w14:textId="77777777" w:rsidTr="005B36B0">
        <w:trPr>
          <w:trHeight w:val="20"/>
        </w:trPr>
        <w:tc>
          <w:tcPr>
            <w:tcW w:w="1756" w:type="pct"/>
            <w:noWrap/>
            <w:hideMark/>
          </w:tcPr>
          <w:p w14:paraId="30EC89C4" w14:textId="77777777" w:rsidR="00413CB7" w:rsidRPr="00413CB7" w:rsidRDefault="00413CB7" w:rsidP="00413CB7">
            <w:pPr>
              <w:spacing w:after="0"/>
              <w:jc w:val="left"/>
              <w:rPr>
                <w:szCs w:val="20"/>
              </w:rPr>
            </w:pPr>
            <w:r w:rsidRPr="00413CB7">
              <w:rPr>
                <w:szCs w:val="20"/>
              </w:rPr>
              <w:t>Janelle Mcarthur</w:t>
            </w:r>
          </w:p>
        </w:tc>
        <w:tc>
          <w:tcPr>
            <w:tcW w:w="1597" w:type="pct"/>
            <w:noWrap/>
            <w:hideMark/>
          </w:tcPr>
          <w:p w14:paraId="7D6DDFB1" w14:textId="77777777" w:rsidR="00413CB7" w:rsidRPr="00413CB7" w:rsidRDefault="00413CB7" w:rsidP="00413CB7">
            <w:pPr>
              <w:spacing w:after="0"/>
              <w:ind w:left="113"/>
              <w:jc w:val="left"/>
              <w:rPr>
                <w:szCs w:val="20"/>
              </w:rPr>
            </w:pPr>
            <w:r w:rsidRPr="00413CB7">
              <w:rPr>
                <w:szCs w:val="20"/>
              </w:rPr>
              <w:t>NOARLUNGA CENTRE, SA 5168</w:t>
            </w:r>
          </w:p>
        </w:tc>
        <w:tc>
          <w:tcPr>
            <w:tcW w:w="424" w:type="pct"/>
            <w:noWrap/>
            <w:hideMark/>
          </w:tcPr>
          <w:p w14:paraId="7B2B920B" w14:textId="77777777" w:rsidR="00413CB7" w:rsidRPr="00413CB7" w:rsidRDefault="00413CB7" w:rsidP="00413CB7">
            <w:pPr>
              <w:spacing w:after="0"/>
              <w:ind w:right="113"/>
              <w:jc w:val="right"/>
              <w:rPr>
                <w:szCs w:val="20"/>
              </w:rPr>
            </w:pPr>
            <w:r w:rsidRPr="00413CB7">
              <w:rPr>
                <w:szCs w:val="20"/>
              </w:rPr>
              <w:t>13.49</w:t>
            </w:r>
          </w:p>
        </w:tc>
        <w:tc>
          <w:tcPr>
            <w:tcW w:w="770" w:type="pct"/>
            <w:noWrap/>
            <w:hideMark/>
          </w:tcPr>
          <w:p w14:paraId="518E9C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24C7A3" w14:textId="77777777" w:rsidR="00413CB7" w:rsidRPr="00413CB7" w:rsidRDefault="00413CB7" w:rsidP="00413CB7">
            <w:pPr>
              <w:spacing w:after="0"/>
              <w:jc w:val="right"/>
              <w:rPr>
                <w:szCs w:val="20"/>
              </w:rPr>
            </w:pPr>
            <w:r w:rsidRPr="00413CB7">
              <w:rPr>
                <w:szCs w:val="20"/>
              </w:rPr>
              <w:t>2.6.2014</w:t>
            </w:r>
          </w:p>
        </w:tc>
      </w:tr>
      <w:tr w:rsidR="00413CB7" w:rsidRPr="00413CB7" w14:paraId="499DB1A8" w14:textId="77777777" w:rsidTr="005B36B0">
        <w:trPr>
          <w:trHeight w:val="20"/>
        </w:trPr>
        <w:tc>
          <w:tcPr>
            <w:tcW w:w="1756" w:type="pct"/>
            <w:noWrap/>
            <w:hideMark/>
          </w:tcPr>
          <w:p w14:paraId="21051A2D" w14:textId="77777777" w:rsidR="00413CB7" w:rsidRPr="00413CB7" w:rsidRDefault="00413CB7" w:rsidP="00413CB7">
            <w:pPr>
              <w:spacing w:after="0"/>
              <w:jc w:val="left"/>
              <w:rPr>
                <w:szCs w:val="20"/>
              </w:rPr>
            </w:pPr>
            <w:r w:rsidRPr="00413CB7">
              <w:rPr>
                <w:szCs w:val="20"/>
              </w:rPr>
              <w:t>Janelle Sawtell</w:t>
            </w:r>
          </w:p>
        </w:tc>
        <w:tc>
          <w:tcPr>
            <w:tcW w:w="1597" w:type="pct"/>
            <w:noWrap/>
            <w:hideMark/>
          </w:tcPr>
          <w:p w14:paraId="5BC9F056"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6D15F1B9" w14:textId="77777777" w:rsidR="00413CB7" w:rsidRPr="00413CB7" w:rsidRDefault="00413CB7" w:rsidP="00413CB7">
            <w:pPr>
              <w:spacing w:after="0"/>
              <w:ind w:right="113"/>
              <w:jc w:val="right"/>
              <w:rPr>
                <w:szCs w:val="20"/>
              </w:rPr>
            </w:pPr>
            <w:r w:rsidRPr="00413CB7">
              <w:rPr>
                <w:szCs w:val="20"/>
              </w:rPr>
              <w:t>99.70</w:t>
            </w:r>
          </w:p>
        </w:tc>
        <w:tc>
          <w:tcPr>
            <w:tcW w:w="770" w:type="pct"/>
            <w:noWrap/>
            <w:hideMark/>
          </w:tcPr>
          <w:p w14:paraId="7DE748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CCD896" w14:textId="77777777" w:rsidR="00413CB7" w:rsidRPr="00413CB7" w:rsidRDefault="00413CB7" w:rsidP="00413CB7">
            <w:pPr>
              <w:spacing w:after="0"/>
              <w:jc w:val="right"/>
              <w:rPr>
                <w:szCs w:val="20"/>
              </w:rPr>
            </w:pPr>
            <w:r w:rsidRPr="00413CB7">
              <w:rPr>
                <w:szCs w:val="20"/>
              </w:rPr>
              <w:t>15.4.2014</w:t>
            </w:r>
          </w:p>
        </w:tc>
      </w:tr>
      <w:tr w:rsidR="00413CB7" w:rsidRPr="00413CB7" w14:paraId="4D8ED58F" w14:textId="77777777" w:rsidTr="005B36B0">
        <w:trPr>
          <w:trHeight w:val="20"/>
        </w:trPr>
        <w:tc>
          <w:tcPr>
            <w:tcW w:w="1756" w:type="pct"/>
            <w:noWrap/>
            <w:hideMark/>
          </w:tcPr>
          <w:p w14:paraId="41B55897" w14:textId="77777777" w:rsidR="00413CB7" w:rsidRPr="00413CB7" w:rsidRDefault="00413CB7" w:rsidP="00413CB7">
            <w:pPr>
              <w:spacing w:after="0"/>
              <w:jc w:val="left"/>
              <w:rPr>
                <w:szCs w:val="20"/>
              </w:rPr>
            </w:pPr>
            <w:r w:rsidRPr="00413CB7">
              <w:rPr>
                <w:szCs w:val="20"/>
              </w:rPr>
              <w:t>Janet Gray</w:t>
            </w:r>
          </w:p>
        </w:tc>
        <w:tc>
          <w:tcPr>
            <w:tcW w:w="1597" w:type="pct"/>
            <w:noWrap/>
            <w:hideMark/>
          </w:tcPr>
          <w:p w14:paraId="65147B89"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5DD41913" w14:textId="77777777" w:rsidR="00413CB7" w:rsidRPr="00413CB7" w:rsidRDefault="00413CB7" w:rsidP="00413CB7">
            <w:pPr>
              <w:spacing w:after="0"/>
              <w:ind w:right="113"/>
              <w:jc w:val="right"/>
              <w:rPr>
                <w:szCs w:val="20"/>
              </w:rPr>
            </w:pPr>
            <w:r w:rsidRPr="00413CB7">
              <w:rPr>
                <w:szCs w:val="20"/>
              </w:rPr>
              <w:t>11.14</w:t>
            </w:r>
          </w:p>
        </w:tc>
        <w:tc>
          <w:tcPr>
            <w:tcW w:w="770" w:type="pct"/>
            <w:noWrap/>
            <w:hideMark/>
          </w:tcPr>
          <w:p w14:paraId="2CD2D3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118101" w14:textId="77777777" w:rsidR="00413CB7" w:rsidRPr="00413CB7" w:rsidRDefault="00413CB7" w:rsidP="00413CB7">
            <w:pPr>
              <w:spacing w:after="0"/>
              <w:jc w:val="right"/>
              <w:rPr>
                <w:szCs w:val="20"/>
              </w:rPr>
            </w:pPr>
            <w:r w:rsidRPr="00413CB7">
              <w:rPr>
                <w:szCs w:val="20"/>
              </w:rPr>
              <w:t>2.6.2014</w:t>
            </w:r>
          </w:p>
        </w:tc>
      </w:tr>
      <w:tr w:rsidR="00413CB7" w:rsidRPr="00413CB7" w14:paraId="278CA2C6" w14:textId="77777777" w:rsidTr="005B36B0">
        <w:trPr>
          <w:trHeight w:val="20"/>
        </w:trPr>
        <w:tc>
          <w:tcPr>
            <w:tcW w:w="1756" w:type="pct"/>
            <w:noWrap/>
            <w:hideMark/>
          </w:tcPr>
          <w:p w14:paraId="7BA3B2C0" w14:textId="77777777" w:rsidR="00413CB7" w:rsidRPr="00413CB7" w:rsidRDefault="00413CB7" w:rsidP="00413CB7">
            <w:pPr>
              <w:spacing w:after="0"/>
              <w:jc w:val="left"/>
              <w:rPr>
                <w:szCs w:val="20"/>
              </w:rPr>
            </w:pPr>
            <w:r w:rsidRPr="00413CB7">
              <w:rPr>
                <w:szCs w:val="20"/>
              </w:rPr>
              <w:t>Janet Wilson</w:t>
            </w:r>
          </w:p>
        </w:tc>
        <w:tc>
          <w:tcPr>
            <w:tcW w:w="1597" w:type="pct"/>
            <w:noWrap/>
            <w:hideMark/>
          </w:tcPr>
          <w:p w14:paraId="520D6DDB"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683C3902"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6963E2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F0AF94" w14:textId="77777777" w:rsidR="00413CB7" w:rsidRPr="00413CB7" w:rsidRDefault="00413CB7" w:rsidP="00413CB7">
            <w:pPr>
              <w:spacing w:after="0"/>
              <w:jc w:val="right"/>
              <w:rPr>
                <w:szCs w:val="20"/>
              </w:rPr>
            </w:pPr>
            <w:r w:rsidRPr="00413CB7">
              <w:rPr>
                <w:szCs w:val="20"/>
              </w:rPr>
              <w:t>5.1.2015</w:t>
            </w:r>
          </w:p>
        </w:tc>
      </w:tr>
      <w:tr w:rsidR="00413CB7" w:rsidRPr="00413CB7" w14:paraId="0488E24C" w14:textId="77777777" w:rsidTr="005B36B0">
        <w:trPr>
          <w:trHeight w:val="20"/>
        </w:trPr>
        <w:tc>
          <w:tcPr>
            <w:tcW w:w="1756" w:type="pct"/>
            <w:noWrap/>
            <w:hideMark/>
          </w:tcPr>
          <w:p w14:paraId="594D4FE2" w14:textId="77777777" w:rsidR="00413CB7" w:rsidRPr="00413CB7" w:rsidRDefault="00413CB7" w:rsidP="00413CB7">
            <w:pPr>
              <w:spacing w:after="0"/>
              <w:jc w:val="left"/>
              <w:rPr>
                <w:szCs w:val="20"/>
              </w:rPr>
            </w:pPr>
            <w:r w:rsidRPr="00413CB7">
              <w:rPr>
                <w:szCs w:val="20"/>
              </w:rPr>
              <w:t>Janette Griffith</w:t>
            </w:r>
          </w:p>
        </w:tc>
        <w:tc>
          <w:tcPr>
            <w:tcW w:w="1597" w:type="pct"/>
            <w:noWrap/>
            <w:hideMark/>
          </w:tcPr>
          <w:p w14:paraId="05FE75A9" w14:textId="77777777"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14:paraId="0DF47EBB" w14:textId="77777777" w:rsidR="00413CB7" w:rsidRPr="00413CB7" w:rsidRDefault="00413CB7" w:rsidP="00413CB7">
            <w:pPr>
              <w:spacing w:after="0"/>
              <w:ind w:right="113"/>
              <w:jc w:val="right"/>
              <w:rPr>
                <w:szCs w:val="20"/>
              </w:rPr>
            </w:pPr>
            <w:r w:rsidRPr="00413CB7">
              <w:rPr>
                <w:szCs w:val="20"/>
              </w:rPr>
              <w:t>12.01</w:t>
            </w:r>
          </w:p>
        </w:tc>
        <w:tc>
          <w:tcPr>
            <w:tcW w:w="770" w:type="pct"/>
            <w:noWrap/>
            <w:hideMark/>
          </w:tcPr>
          <w:p w14:paraId="77AE977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F5674D" w14:textId="77777777" w:rsidR="00413CB7" w:rsidRPr="00413CB7" w:rsidRDefault="00413CB7" w:rsidP="00413CB7">
            <w:pPr>
              <w:spacing w:after="0"/>
              <w:jc w:val="right"/>
              <w:rPr>
                <w:szCs w:val="20"/>
              </w:rPr>
            </w:pPr>
            <w:r w:rsidRPr="00413CB7">
              <w:rPr>
                <w:szCs w:val="20"/>
              </w:rPr>
              <w:t>7.3.2013</w:t>
            </w:r>
          </w:p>
        </w:tc>
      </w:tr>
      <w:tr w:rsidR="00413CB7" w:rsidRPr="00413CB7" w14:paraId="40C1A5A0" w14:textId="77777777" w:rsidTr="005B36B0">
        <w:trPr>
          <w:trHeight w:val="20"/>
        </w:trPr>
        <w:tc>
          <w:tcPr>
            <w:tcW w:w="1756" w:type="pct"/>
            <w:noWrap/>
            <w:hideMark/>
          </w:tcPr>
          <w:p w14:paraId="125E31B0" w14:textId="77777777" w:rsidR="00413CB7" w:rsidRPr="00413CB7" w:rsidRDefault="00413CB7" w:rsidP="00413CB7">
            <w:pPr>
              <w:spacing w:after="0"/>
              <w:jc w:val="left"/>
              <w:rPr>
                <w:szCs w:val="20"/>
              </w:rPr>
            </w:pPr>
            <w:r w:rsidRPr="00413CB7">
              <w:rPr>
                <w:szCs w:val="20"/>
              </w:rPr>
              <w:t>Janine Davis</w:t>
            </w:r>
          </w:p>
        </w:tc>
        <w:tc>
          <w:tcPr>
            <w:tcW w:w="1597" w:type="pct"/>
            <w:noWrap/>
            <w:hideMark/>
          </w:tcPr>
          <w:p w14:paraId="42A4E9A1"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4BA3A446" w14:textId="77777777" w:rsidR="00413CB7" w:rsidRPr="00413CB7" w:rsidRDefault="00413CB7" w:rsidP="00413CB7">
            <w:pPr>
              <w:spacing w:after="0"/>
              <w:ind w:right="113"/>
              <w:jc w:val="right"/>
              <w:rPr>
                <w:szCs w:val="20"/>
              </w:rPr>
            </w:pPr>
            <w:r w:rsidRPr="00413CB7">
              <w:rPr>
                <w:szCs w:val="20"/>
              </w:rPr>
              <w:t>141.13</w:t>
            </w:r>
          </w:p>
        </w:tc>
        <w:tc>
          <w:tcPr>
            <w:tcW w:w="770" w:type="pct"/>
            <w:noWrap/>
            <w:hideMark/>
          </w:tcPr>
          <w:p w14:paraId="5FE1E2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C0F69C" w14:textId="77777777" w:rsidR="00413CB7" w:rsidRPr="00413CB7" w:rsidRDefault="00413CB7" w:rsidP="00413CB7">
            <w:pPr>
              <w:spacing w:after="0"/>
              <w:jc w:val="right"/>
              <w:rPr>
                <w:szCs w:val="20"/>
              </w:rPr>
            </w:pPr>
            <w:r w:rsidRPr="00413CB7">
              <w:rPr>
                <w:szCs w:val="20"/>
              </w:rPr>
              <w:t>30.1.2014</w:t>
            </w:r>
          </w:p>
        </w:tc>
      </w:tr>
      <w:tr w:rsidR="00413CB7" w:rsidRPr="00413CB7" w14:paraId="1EB03DE2" w14:textId="77777777" w:rsidTr="005B36B0">
        <w:trPr>
          <w:trHeight w:val="20"/>
        </w:trPr>
        <w:tc>
          <w:tcPr>
            <w:tcW w:w="1756" w:type="pct"/>
            <w:noWrap/>
            <w:hideMark/>
          </w:tcPr>
          <w:p w14:paraId="5FFBB4C7" w14:textId="77777777" w:rsidR="00413CB7" w:rsidRPr="00413CB7" w:rsidRDefault="00413CB7" w:rsidP="00413CB7">
            <w:pPr>
              <w:spacing w:after="0"/>
              <w:jc w:val="left"/>
              <w:rPr>
                <w:szCs w:val="20"/>
              </w:rPr>
            </w:pPr>
            <w:r w:rsidRPr="00413CB7">
              <w:rPr>
                <w:szCs w:val="20"/>
              </w:rPr>
              <w:t>Janine Heading</w:t>
            </w:r>
          </w:p>
        </w:tc>
        <w:tc>
          <w:tcPr>
            <w:tcW w:w="1597" w:type="pct"/>
            <w:noWrap/>
            <w:hideMark/>
          </w:tcPr>
          <w:p w14:paraId="56532556"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4ECC356C" w14:textId="77777777" w:rsidR="00413CB7" w:rsidRPr="00413CB7" w:rsidRDefault="00413CB7" w:rsidP="00413CB7">
            <w:pPr>
              <w:spacing w:after="0"/>
              <w:ind w:right="113"/>
              <w:jc w:val="right"/>
              <w:rPr>
                <w:szCs w:val="20"/>
              </w:rPr>
            </w:pPr>
            <w:r w:rsidRPr="00413CB7">
              <w:rPr>
                <w:szCs w:val="20"/>
              </w:rPr>
              <w:t>12.46</w:t>
            </w:r>
          </w:p>
        </w:tc>
        <w:tc>
          <w:tcPr>
            <w:tcW w:w="770" w:type="pct"/>
            <w:noWrap/>
            <w:hideMark/>
          </w:tcPr>
          <w:p w14:paraId="0B2A60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C9C5A5" w14:textId="77777777" w:rsidR="00413CB7" w:rsidRPr="00413CB7" w:rsidRDefault="00413CB7" w:rsidP="00413CB7">
            <w:pPr>
              <w:spacing w:after="0"/>
              <w:jc w:val="right"/>
              <w:rPr>
                <w:szCs w:val="20"/>
              </w:rPr>
            </w:pPr>
            <w:r w:rsidRPr="00413CB7">
              <w:rPr>
                <w:szCs w:val="20"/>
              </w:rPr>
              <w:t>20.2.2013</w:t>
            </w:r>
          </w:p>
        </w:tc>
      </w:tr>
      <w:tr w:rsidR="00413CB7" w:rsidRPr="00413CB7" w14:paraId="65C51968" w14:textId="77777777" w:rsidTr="005B36B0">
        <w:trPr>
          <w:trHeight w:val="20"/>
        </w:trPr>
        <w:tc>
          <w:tcPr>
            <w:tcW w:w="1756" w:type="pct"/>
            <w:noWrap/>
            <w:hideMark/>
          </w:tcPr>
          <w:p w14:paraId="6A42D327" w14:textId="77777777" w:rsidR="00413CB7" w:rsidRPr="00413CB7" w:rsidRDefault="00413CB7" w:rsidP="00413CB7">
            <w:pPr>
              <w:spacing w:after="0"/>
              <w:jc w:val="left"/>
              <w:rPr>
                <w:szCs w:val="20"/>
              </w:rPr>
            </w:pPr>
            <w:r w:rsidRPr="00413CB7">
              <w:rPr>
                <w:szCs w:val="20"/>
              </w:rPr>
              <w:t>Janine Heading</w:t>
            </w:r>
          </w:p>
        </w:tc>
        <w:tc>
          <w:tcPr>
            <w:tcW w:w="1597" w:type="pct"/>
            <w:noWrap/>
            <w:hideMark/>
          </w:tcPr>
          <w:p w14:paraId="20AB6705"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6A9BFB36" w14:textId="77777777" w:rsidR="00413CB7" w:rsidRPr="00413CB7" w:rsidRDefault="00413CB7" w:rsidP="00413CB7">
            <w:pPr>
              <w:spacing w:after="0"/>
              <w:ind w:right="113"/>
              <w:jc w:val="right"/>
              <w:rPr>
                <w:szCs w:val="20"/>
              </w:rPr>
            </w:pPr>
            <w:r w:rsidRPr="00413CB7">
              <w:rPr>
                <w:szCs w:val="20"/>
              </w:rPr>
              <w:t>14.64</w:t>
            </w:r>
          </w:p>
        </w:tc>
        <w:tc>
          <w:tcPr>
            <w:tcW w:w="770" w:type="pct"/>
            <w:noWrap/>
            <w:hideMark/>
          </w:tcPr>
          <w:p w14:paraId="7D0142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741E8F" w14:textId="77777777" w:rsidR="00413CB7" w:rsidRPr="00413CB7" w:rsidRDefault="00413CB7" w:rsidP="00413CB7">
            <w:pPr>
              <w:spacing w:after="0"/>
              <w:jc w:val="right"/>
              <w:rPr>
                <w:szCs w:val="20"/>
              </w:rPr>
            </w:pPr>
            <w:r w:rsidRPr="00413CB7">
              <w:rPr>
                <w:szCs w:val="20"/>
              </w:rPr>
              <w:t>21.5.2013</w:t>
            </w:r>
          </w:p>
        </w:tc>
      </w:tr>
      <w:tr w:rsidR="00413CB7" w:rsidRPr="00413CB7" w14:paraId="4D2E76F6" w14:textId="77777777" w:rsidTr="005B36B0">
        <w:trPr>
          <w:trHeight w:val="20"/>
        </w:trPr>
        <w:tc>
          <w:tcPr>
            <w:tcW w:w="1756" w:type="pct"/>
            <w:noWrap/>
            <w:hideMark/>
          </w:tcPr>
          <w:p w14:paraId="556C933B" w14:textId="77777777" w:rsidR="00413CB7" w:rsidRPr="00413CB7" w:rsidRDefault="00413CB7" w:rsidP="00413CB7">
            <w:pPr>
              <w:spacing w:after="0"/>
              <w:jc w:val="left"/>
              <w:rPr>
                <w:szCs w:val="20"/>
              </w:rPr>
            </w:pPr>
            <w:r w:rsidRPr="00413CB7">
              <w:rPr>
                <w:szCs w:val="20"/>
              </w:rPr>
              <w:t>Janis Koolmatrie</w:t>
            </w:r>
          </w:p>
        </w:tc>
        <w:tc>
          <w:tcPr>
            <w:tcW w:w="1597" w:type="pct"/>
            <w:noWrap/>
            <w:hideMark/>
          </w:tcPr>
          <w:p w14:paraId="41592037" w14:textId="77777777" w:rsidR="00413CB7" w:rsidRPr="00413CB7" w:rsidRDefault="00413CB7" w:rsidP="00413CB7">
            <w:pPr>
              <w:spacing w:after="0"/>
              <w:ind w:left="113"/>
              <w:jc w:val="left"/>
              <w:rPr>
                <w:szCs w:val="20"/>
              </w:rPr>
            </w:pPr>
            <w:r w:rsidRPr="00413CB7">
              <w:rPr>
                <w:szCs w:val="20"/>
              </w:rPr>
              <w:t>TAPEROO, SA 5017</w:t>
            </w:r>
          </w:p>
        </w:tc>
        <w:tc>
          <w:tcPr>
            <w:tcW w:w="424" w:type="pct"/>
            <w:noWrap/>
            <w:hideMark/>
          </w:tcPr>
          <w:p w14:paraId="1335B965"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0F1622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2C9A76" w14:textId="77777777" w:rsidR="00413CB7" w:rsidRPr="00413CB7" w:rsidRDefault="00413CB7" w:rsidP="00413CB7">
            <w:pPr>
              <w:spacing w:after="0"/>
              <w:jc w:val="right"/>
              <w:rPr>
                <w:szCs w:val="20"/>
              </w:rPr>
            </w:pPr>
            <w:r w:rsidRPr="00413CB7">
              <w:rPr>
                <w:szCs w:val="20"/>
              </w:rPr>
              <w:t>11.8.2014</w:t>
            </w:r>
          </w:p>
        </w:tc>
      </w:tr>
      <w:tr w:rsidR="00413CB7" w:rsidRPr="00413CB7" w14:paraId="6B0B8C32" w14:textId="77777777" w:rsidTr="005B36B0">
        <w:trPr>
          <w:trHeight w:val="20"/>
        </w:trPr>
        <w:tc>
          <w:tcPr>
            <w:tcW w:w="1756" w:type="pct"/>
            <w:noWrap/>
            <w:hideMark/>
          </w:tcPr>
          <w:p w14:paraId="0A9689E5" w14:textId="77777777" w:rsidR="00413CB7" w:rsidRPr="00413CB7" w:rsidRDefault="00413CB7" w:rsidP="00413CB7">
            <w:pPr>
              <w:spacing w:after="0"/>
              <w:jc w:val="left"/>
              <w:rPr>
                <w:szCs w:val="20"/>
              </w:rPr>
            </w:pPr>
            <w:r w:rsidRPr="00413CB7">
              <w:rPr>
                <w:szCs w:val="20"/>
              </w:rPr>
              <w:t>Jared Ferguson</w:t>
            </w:r>
          </w:p>
        </w:tc>
        <w:tc>
          <w:tcPr>
            <w:tcW w:w="1597" w:type="pct"/>
            <w:noWrap/>
            <w:hideMark/>
          </w:tcPr>
          <w:p w14:paraId="4C34D774" w14:textId="77777777" w:rsidR="00413CB7" w:rsidRPr="00413CB7" w:rsidRDefault="00413CB7" w:rsidP="00413CB7">
            <w:pPr>
              <w:spacing w:after="0"/>
              <w:ind w:left="113"/>
              <w:jc w:val="left"/>
              <w:rPr>
                <w:szCs w:val="20"/>
              </w:rPr>
            </w:pPr>
            <w:r w:rsidRPr="00413CB7">
              <w:rPr>
                <w:szCs w:val="20"/>
              </w:rPr>
              <w:t>SOLOMONTOWN, SA 5540</w:t>
            </w:r>
          </w:p>
        </w:tc>
        <w:tc>
          <w:tcPr>
            <w:tcW w:w="424" w:type="pct"/>
            <w:noWrap/>
            <w:hideMark/>
          </w:tcPr>
          <w:p w14:paraId="223A5F00" w14:textId="77777777" w:rsidR="00413CB7" w:rsidRPr="00413CB7" w:rsidRDefault="00413CB7" w:rsidP="00413CB7">
            <w:pPr>
              <w:spacing w:after="0"/>
              <w:ind w:right="113"/>
              <w:jc w:val="right"/>
              <w:rPr>
                <w:szCs w:val="20"/>
              </w:rPr>
            </w:pPr>
            <w:r w:rsidRPr="00413CB7">
              <w:rPr>
                <w:szCs w:val="20"/>
              </w:rPr>
              <w:t>45.73</w:t>
            </w:r>
          </w:p>
        </w:tc>
        <w:tc>
          <w:tcPr>
            <w:tcW w:w="770" w:type="pct"/>
            <w:noWrap/>
            <w:hideMark/>
          </w:tcPr>
          <w:p w14:paraId="345B3F0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8D6940" w14:textId="77777777" w:rsidR="00413CB7" w:rsidRPr="00413CB7" w:rsidRDefault="00413CB7" w:rsidP="00413CB7">
            <w:pPr>
              <w:spacing w:after="0"/>
              <w:jc w:val="right"/>
              <w:rPr>
                <w:szCs w:val="20"/>
              </w:rPr>
            </w:pPr>
            <w:r w:rsidRPr="00413CB7">
              <w:rPr>
                <w:szCs w:val="20"/>
              </w:rPr>
              <w:t>12.11.2013</w:t>
            </w:r>
          </w:p>
        </w:tc>
      </w:tr>
      <w:tr w:rsidR="00413CB7" w:rsidRPr="00413CB7" w14:paraId="702236FD" w14:textId="77777777" w:rsidTr="005B36B0">
        <w:trPr>
          <w:trHeight w:val="20"/>
        </w:trPr>
        <w:tc>
          <w:tcPr>
            <w:tcW w:w="1756" w:type="pct"/>
            <w:noWrap/>
            <w:hideMark/>
          </w:tcPr>
          <w:p w14:paraId="350E5319" w14:textId="77777777" w:rsidR="00413CB7" w:rsidRPr="00413CB7" w:rsidRDefault="00413CB7" w:rsidP="00413CB7">
            <w:pPr>
              <w:spacing w:after="0"/>
              <w:jc w:val="left"/>
              <w:rPr>
                <w:szCs w:val="20"/>
              </w:rPr>
            </w:pPr>
            <w:r w:rsidRPr="00413CB7">
              <w:rPr>
                <w:szCs w:val="20"/>
              </w:rPr>
              <w:t>Jarrad Storr</w:t>
            </w:r>
          </w:p>
        </w:tc>
        <w:tc>
          <w:tcPr>
            <w:tcW w:w="1597" w:type="pct"/>
            <w:noWrap/>
            <w:hideMark/>
          </w:tcPr>
          <w:p w14:paraId="0196C685"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104A8707" w14:textId="77777777" w:rsidR="00413CB7" w:rsidRPr="00413CB7" w:rsidRDefault="00413CB7" w:rsidP="00413CB7">
            <w:pPr>
              <w:spacing w:after="0"/>
              <w:ind w:right="113"/>
              <w:jc w:val="right"/>
              <w:rPr>
                <w:szCs w:val="20"/>
              </w:rPr>
            </w:pPr>
            <w:r w:rsidRPr="00413CB7">
              <w:rPr>
                <w:szCs w:val="20"/>
              </w:rPr>
              <w:t>12.75</w:t>
            </w:r>
          </w:p>
        </w:tc>
        <w:tc>
          <w:tcPr>
            <w:tcW w:w="770" w:type="pct"/>
            <w:noWrap/>
            <w:hideMark/>
          </w:tcPr>
          <w:p w14:paraId="162ADF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CEF88F" w14:textId="77777777" w:rsidR="00413CB7" w:rsidRPr="00413CB7" w:rsidRDefault="00413CB7" w:rsidP="00413CB7">
            <w:pPr>
              <w:spacing w:after="0"/>
              <w:jc w:val="right"/>
              <w:rPr>
                <w:szCs w:val="20"/>
              </w:rPr>
            </w:pPr>
            <w:r w:rsidRPr="00413CB7">
              <w:rPr>
                <w:szCs w:val="20"/>
              </w:rPr>
              <w:t>10.4.2013</w:t>
            </w:r>
          </w:p>
        </w:tc>
      </w:tr>
      <w:tr w:rsidR="00413CB7" w:rsidRPr="00413CB7" w14:paraId="05EE8AD6" w14:textId="77777777" w:rsidTr="005B36B0">
        <w:trPr>
          <w:trHeight w:val="20"/>
        </w:trPr>
        <w:tc>
          <w:tcPr>
            <w:tcW w:w="1756" w:type="pct"/>
            <w:noWrap/>
            <w:hideMark/>
          </w:tcPr>
          <w:p w14:paraId="6BA47078" w14:textId="77777777" w:rsidR="00413CB7" w:rsidRPr="00413CB7" w:rsidRDefault="00413CB7" w:rsidP="00413CB7">
            <w:pPr>
              <w:spacing w:after="0"/>
              <w:jc w:val="left"/>
              <w:rPr>
                <w:szCs w:val="20"/>
              </w:rPr>
            </w:pPr>
            <w:r w:rsidRPr="00413CB7">
              <w:rPr>
                <w:szCs w:val="20"/>
              </w:rPr>
              <w:t>Jarred Whittan</w:t>
            </w:r>
          </w:p>
        </w:tc>
        <w:tc>
          <w:tcPr>
            <w:tcW w:w="1597" w:type="pct"/>
            <w:noWrap/>
            <w:hideMark/>
          </w:tcPr>
          <w:p w14:paraId="1E7BAB0D" w14:textId="77777777"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14:paraId="095DC427" w14:textId="77777777" w:rsidR="00413CB7" w:rsidRPr="00413CB7" w:rsidRDefault="00413CB7" w:rsidP="00413CB7">
            <w:pPr>
              <w:spacing w:after="0"/>
              <w:ind w:right="113"/>
              <w:jc w:val="right"/>
              <w:rPr>
                <w:szCs w:val="20"/>
              </w:rPr>
            </w:pPr>
            <w:r w:rsidRPr="00413CB7">
              <w:rPr>
                <w:szCs w:val="20"/>
              </w:rPr>
              <w:t>104.00</w:t>
            </w:r>
          </w:p>
        </w:tc>
        <w:tc>
          <w:tcPr>
            <w:tcW w:w="770" w:type="pct"/>
            <w:noWrap/>
            <w:hideMark/>
          </w:tcPr>
          <w:p w14:paraId="6D3AC9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3E3E74" w14:textId="77777777" w:rsidR="00413CB7" w:rsidRPr="00413CB7" w:rsidRDefault="00413CB7" w:rsidP="00413CB7">
            <w:pPr>
              <w:spacing w:after="0"/>
              <w:jc w:val="right"/>
              <w:rPr>
                <w:szCs w:val="20"/>
              </w:rPr>
            </w:pPr>
            <w:r w:rsidRPr="00413CB7">
              <w:rPr>
                <w:szCs w:val="20"/>
              </w:rPr>
              <w:t>1.8.2014</w:t>
            </w:r>
          </w:p>
        </w:tc>
      </w:tr>
      <w:tr w:rsidR="00413CB7" w:rsidRPr="00413CB7" w14:paraId="58D2F897" w14:textId="77777777" w:rsidTr="005B36B0">
        <w:trPr>
          <w:trHeight w:val="20"/>
        </w:trPr>
        <w:tc>
          <w:tcPr>
            <w:tcW w:w="1756" w:type="pct"/>
            <w:noWrap/>
            <w:hideMark/>
          </w:tcPr>
          <w:p w14:paraId="2B50EB0B" w14:textId="77777777" w:rsidR="00413CB7" w:rsidRPr="00413CB7" w:rsidRDefault="00413CB7" w:rsidP="00413CB7">
            <w:pPr>
              <w:spacing w:after="0"/>
              <w:jc w:val="left"/>
              <w:rPr>
                <w:szCs w:val="20"/>
              </w:rPr>
            </w:pPr>
            <w:r w:rsidRPr="00413CB7">
              <w:rPr>
                <w:szCs w:val="20"/>
              </w:rPr>
              <w:t>Jasbir Kaur</w:t>
            </w:r>
          </w:p>
        </w:tc>
        <w:tc>
          <w:tcPr>
            <w:tcW w:w="1597" w:type="pct"/>
            <w:noWrap/>
            <w:hideMark/>
          </w:tcPr>
          <w:p w14:paraId="5A55D16A" w14:textId="77777777" w:rsidR="00413CB7" w:rsidRPr="00413CB7" w:rsidRDefault="00413CB7" w:rsidP="00413CB7">
            <w:pPr>
              <w:spacing w:after="0"/>
              <w:ind w:left="113"/>
              <w:jc w:val="left"/>
              <w:rPr>
                <w:szCs w:val="20"/>
              </w:rPr>
            </w:pPr>
            <w:r w:rsidRPr="00413CB7">
              <w:rPr>
                <w:szCs w:val="20"/>
              </w:rPr>
              <w:t>KADINA, SA 5554</w:t>
            </w:r>
          </w:p>
        </w:tc>
        <w:tc>
          <w:tcPr>
            <w:tcW w:w="424" w:type="pct"/>
            <w:noWrap/>
            <w:hideMark/>
          </w:tcPr>
          <w:p w14:paraId="294FA497" w14:textId="77777777" w:rsidR="00413CB7" w:rsidRPr="00413CB7" w:rsidRDefault="00413CB7" w:rsidP="00413CB7">
            <w:pPr>
              <w:spacing w:after="0"/>
              <w:ind w:right="113"/>
              <w:jc w:val="right"/>
              <w:rPr>
                <w:szCs w:val="20"/>
              </w:rPr>
            </w:pPr>
            <w:r w:rsidRPr="00413CB7">
              <w:rPr>
                <w:szCs w:val="20"/>
              </w:rPr>
              <w:t>26.17</w:t>
            </w:r>
          </w:p>
        </w:tc>
        <w:tc>
          <w:tcPr>
            <w:tcW w:w="770" w:type="pct"/>
            <w:noWrap/>
            <w:hideMark/>
          </w:tcPr>
          <w:p w14:paraId="6F6A05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5584C2" w14:textId="77777777" w:rsidR="00413CB7" w:rsidRPr="00413CB7" w:rsidRDefault="00413CB7" w:rsidP="00413CB7">
            <w:pPr>
              <w:spacing w:after="0"/>
              <w:jc w:val="right"/>
              <w:rPr>
                <w:szCs w:val="20"/>
              </w:rPr>
            </w:pPr>
            <w:r w:rsidRPr="00413CB7">
              <w:rPr>
                <w:szCs w:val="20"/>
              </w:rPr>
              <w:t>20.10.2014</w:t>
            </w:r>
          </w:p>
        </w:tc>
      </w:tr>
      <w:tr w:rsidR="00413CB7" w:rsidRPr="00413CB7" w14:paraId="0B04F234" w14:textId="77777777" w:rsidTr="005B36B0">
        <w:trPr>
          <w:trHeight w:val="20"/>
        </w:trPr>
        <w:tc>
          <w:tcPr>
            <w:tcW w:w="1756" w:type="pct"/>
            <w:noWrap/>
            <w:hideMark/>
          </w:tcPr>
          <w:p w14:paraId="3097AB33" w14:textId="77777777" w:rsidR="00413CB7" w:rsidRPr="00413CB7" w:rsidRDefault="00413CB7" w:rsidP="00413CB7">
            <w:pPr>
              <w:spacing w:after="0"/>
              <w:jc w:val="left"/>
              <w:rPr>
                <w:szCs w:val="20"/>
              </w:rPr>
            </w:pPr>
            <w:r w:rsidRPr="00413CB7">
              <w:rPr>
                <w:szCs w:val="20"/>
              </w:rPr>
              <w:t>Jaseela Farok</w:t>
            </w:r>
          </w:p>
        </w:tc>
        <w:tc>
          <w:tcPr>
            <w:tcW w:w="1597" w:type="pct"/>
            <w:noWrap/>
            <w:hideMark/>
          </w:tcPr>
          <w:p w14:paraId="458F7E0C"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2CE366E1"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AEE9B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CBC9AF" w14:textId="77777777" w:rsidR="00413CB7" w:rsidRPr="00413CB7" w:rsidRDefault="00413CB7" w:rsidP="00413CB7">
            <w:pPr>
              <w:spacing w:after="0"/>
              <w:jc w:val="right"/>
              <w:rPr>
                <w:szCs w:val="20"/>
              </w:rPr>
            </w:pPr>
            <w:r w:rsidRPr="00413CB7">
              <w:rPr>
                <w:szCs w:val="20"/>
              </w:rPr>
              <w:t>10.6.2014</w:t>
            </w:r>
          </w:p>
        </w:tc>
      </w:tr>
      <w:tr w:rsidR="00413CB7" w:rsidRPr="00413CB7" w14:paraId="56E3BBD3" w14:textId="77777777" w:rsidTr="005B36B0">
        <w:trPr>
          <w:trHeight w:val="20"/>
        </w:trPr>
        <w:tc>
          <w:tcPr>
            <w:tcW w:w="1756" w:type="pct"/>
            <w:noWrap/>
            <w:hideMark/>
          </w:tcPr>
          <w:p w14:paraId="57CC6E22" w14:textId="77777777" w:rsidR="00413CB7" w:rsidRPr="00413CB7" w:rsidRDefault="00413CB7" w:rsidP="00413CB7">
            <w:pPr>
              <w:spacing w:after="0"/>
              <w:jc w:val="left"/>
              <w:rPr>
                <w:szCs w:val="20"/>
              </w:rPr>
            </w:pPr>
            <w:r w:rsidRPr="00413CB7">
              <w:rPr>
                <w:szCs w:val="20"/>
              </w:rPr>
              <w:t>Jasmin Beagley</w:t>
            </w:r>
          </w:p>
        </w:tc>
        <w:tc>
          <w:tcPr>
            <w:tcW w:w="1597" w:type="pct"/>
            <w:noWrap/>
            <w:hideMark/>
          </w:tcPr>
          <w:p w14:paraId="58AA05DC"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0DAFBE43" w14:textId="77777777" w:rsidR="00413CB7" w:rsidRPr="00413CB7" w:rsidRDefault="00413CB7" w:rsidP="00413CB7">
            <w:pPr>
              <w:spacing w:after="0"/>
              <w:ind w:right="113"/>
              <w:jc w:val="right"/>
              <w:rPr>
                <w:szCs w:val="20"/>
              </w:rPr>
            </w:pPr>
            <w:r w:rsidRPr="00413CB7">
              <w:rPr>
                <w:szCs w:val="20"/>
              </w:rPr>
              <w:t>14.99</w:t>
            </w:r>
          </w:p>
        </w:tc>
        <w:tc>
          <w:tcPr>
            <w:tcW w:w="770" w:type="pct"/>
            <w:noWrap/>
            <w:hideMark/>
          </w:tcPr>
          <w:p w14:paraId="2A22D5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541CDB" w14:textId="77777777" w:rsidR="00413CB7" w:rsidRPr="00413CB7" w:rsidRDefault="00413CB7" w:rsidP="00413CB7">
            <w:pPr>
              <w:spacing w:after="0"/>
              <w:jc w:val="right"/>
              <w:rPr>
                <w:szCs w:val="20"/>
              </w:rPr>
            </w:pPr>
            <w:r w:rsidRPr="00413CB7">
              <w:rPr>
                <w:szCs w:val="20"/>
              </w:rPr>
              <w:t>28.2.2013</w:t>
            </w:r>
          </w:p>
        </w:tc>
      </w:tr>
      <w:tr w:rsidR="00413CB7" w:rsidRPr="00413CB7" w14:paraId="7AD27275" w14:textId="77777777" w:rsidTr="005B36B0">
        <w:trPr>
          <w:trHeight w:val="20"/>
        </w:trPr>
        <w:tc>
          <w:tcPr>
            <w:tcW w:w="1756" w:type="pct"/>
            <w:noWrap/>
            <w:hideMark/>
          </w:tcPr>
          <w:p w14:paraId="79A96551" w14:textId="77777777" w:rsidR="00413CB7" w:rsidRPr="00413CB7" w:rsidRDefault="00413CB7" w:rsidP="00413CB7">
            <w:pPr>
              <w:spacing w:after="0"/>
              <w:jc w:val="left"/>
              <w:rPr>
                <w:szCs w:val="20"/>
              </w:rPr>
            </w:pPr>
            <w:r w:rsidRPr="00413CB7">
              <w:rPr>
                <w:szCs w:val="20"/>
              </w:rPr>
              <w:t>Jasmin Lowcock</w:t>
            </w:r>
          </w:p>
        </w:tc>
        <w:tc>
          <w:tcPr>
            <w:tcW w:w="1597" w:type="pct"/>
            <w:noWrap/>
            <w:hideMark/>
          </w:tcPr>
          <w:p w14:paraId="72A0C231"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1C46D60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48E7B2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1662A0" w14:textId="77777777" w:rsidR="00413CB7" w:rsidRPr="00413CB7" w:rsidRDefault="00413CB7" w:rsidP="00413CB7">
            <w:pPr>
              <w:spacing w:after="0"/>
              <w:jc w:val="right"/>
              <w:rPr>
                <w:szCs w:val="20"/>
              </w:rPr>
            </w:pPr>
            <w:r w:rsidRPr="00413CB7">
              <w:rPr>
                <w:szCs w:val="20"/>
              </w:rPr>
              <w:t>22.5.2013</w:t>
            </w:r>
          </w:p>
        </w:tc>
      </w:tr>
      <w:tr w:rsidR="00413CB7" w:rsidRPr="00413CB7" w14:paraId="02767D94" w14:textId="77777777" w:rsidTr="005B36B0">
        <w:trPr>
          <w:trHeight w:val="20"/>
        </w:trPr>
        <w:tc>
          <w:tcPr>
            <w:tcW w:w="1756" w:type="pct"/>
            <w:noWrap/>
            <w:hideMark/>
          </w:tcPr>
          <w:p w14:paraId="767DE6A4" w14:textId="77777777" w:rsidR="00413CB7" w:rsidRPr="00413CB7" w:rsidRDefault="00413CB7" w:rsidP="00413CB7">
            <w:pPr>
              <w:spacing w:after="0"/>
              <w:jc w:val="left"/>
              <w:rPr>
                <w:szCs w:val="20"/>
              </w:rPr>
            </w:pPr>
            <w:r w:rsidRPr="00413CB7">
              <w:rPr>
                <w:szCs w:val="20"/>
              </w:rPr>
              <w:t>Jasmin Myers</w:t>
            </w:r>
          </w:p>
        </w:tc>
        <w:tc>
          <w:tcPr>
            <w:tcW w:w="1597" w:type="pct"/>
            <w:noWrap/>
            <w:hideMark/>
          </w:tcPr>
          <w:p w14:paraId="57061065"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1EAFE569"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5D00A4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A5DF5A" w14:textId="77777777" w:rsidR="00413CB7" w:rsidRPr="00413CB7" w:rsidRDefault="00413CB7" w:rsidP="00413CB7">
            <w:pPr>
              <w:spacing w:after="0"/>
              <w:jc w:val="right"/>
              <w:rPr>
                <w:szCs w:val="20"/>
              </w:rPr>
            </w:pPr>
            <w:r w:rsidRPr="00413CB7">
              <w:rPr>
                <w:szCs w:val="20"/>
              </w:rPr>
              <w:t>5.8.2014</w:t>
            </w:r>
          </w:p>
        </w:tc>
      </w:tr>
      <w:tr w:rsidR="00413CB7" w:rsidRPr="00413CB7" w14:paraId="78CF4F2A" w14:textId="77777777" w:rsidTr="005B36B0">
        <w:trPr>
          <w:trHeight w:val="20"/>
        </w:trPr>
        <w:tc>
          <w:tcPr>
            <w:tcW w:w="1756" w:type="pct"/>
            <w:noWrap/>
            <w:hideMark/>
          </w:tcPr>
          <w:p w14:paraId="16BC503D" w14:textId="77777777" w:rsidR="00413CB7" w:rsidRPr="00413CB7" w:rsidRDefault="00413CB7" w:rsidP="00413CB7">
            <w:pPr>
              <w:spacing w:after="0"/>
              <w:jc w:val="left"/>
              <w:rPr>
                <w:szCs w:val="20"/>
              </w:rPr>
            </w:pPr>
            <w:r w:rsidRPr="00413CB7">
              <w:rPr>
                <w:szCs w:val="20"/>
              </w:rPr>
              <w:t>Jason and Kelly Jones and Greenwood</w:t>
            </w:r>
          </w:p>
        </w:tc>
        <w:tc>
          <w:tcPr>
            <w:tcW w:w="1597" w:type="pct"/>
            <w:noWrap/>
            <w:hideMark/>
          </w:tcPr>
          <w:p w14:paraId="515EF3DA"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42BDCBCF" w14:textId="77777777" w:rsidR="00413CB7" w:rsidRPr="00413CB7" w:rsidRDefault="00413CB7" w:rsidP="00413CB7">
            <w:pPr>
              <w:spacing w:after="0"/>
              <w:ind w:right="113"/>
              <w:jc w:val="right"/>
              <w:rPr>
                <w:szCs w:val="20"/>
              </w:rPr>
            </w:pPr>
            <w:r w:rsidRPr="00413CB7">
              <w:rPr>
                <w:szCs w:val="20"/>
              </w:rPr>
              <w:t>12.28</w:t>
            </w:r>
          </w:p>
        </w:tc>
        <w:tc>
          <w:tcPr>
            <w:tcW w:w="770" w:type="pct"/>
            <w:noWrap/>
            <w:hideMark/>
          </w:tcPr>
          <w:p w14:paraId="0640A7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602744" w14:textId="77777777" w:rsidR="00413CB7" w:rsidRPr="00413CB7" w:rsidRDefault="00413CB7" w:rsidP="00413CB7">
            <w:pPr>
              <w:spacing w:after="0"/>
              <w:jc w:val="right"/>
              <w:rPr>
                <w:szCs w:val="20"/>
              </w:rPr>
            </w:pPr>
            <w:r w:rsidRPr="00413CB7">
              <w:rPr>
                <w:szCs w:val="20"/>
              </w:rPr>
              <w:t>3.9.2014</w:t>
            </w:r>
          </w:p>
        </w:tc>
      </w:tr>
      <w:tr w:rsidR="00413CB7" w:rsidRPr="00413CB7" w14:paraId="25870212" w14:textId="77777777" w:rsidTr="005B36B0">
        <w:trPr>
          <w:trHeight w:val="20"/>
        </w:trPr>
        <w:tc>
          <w:tcPr>
            <w:tcW w:w="1756" w:type="pct"/>
            <w:noWrap/>
            <w:hideMark/>
          </w:tcPr>
          <w:p w14:paraId="441CFB03" w14:textId="77777777" w:rsidR="00413CB7" w:rsidRPr="00413CB7" w:rsidRDefault="00413CB7" w:rsidP="00413CB7">
            <w:pPr>
              <w:spacing w:after="0"/>
              <w:jc w:val="left"/>
              <w:rPr>
                <w:szCs w:val="20"/>
              </w:rPr>
            </w:pPr>
            <w:r w:rsidRPr="00413CB7">
              <w:rPr>
                <w:szCs w:val="20"/>
              </w:rPr>
              <w:t>Jason Clark</w:t>
            </w:r>
          </w:p>
        </w:tc>
        <w:tc>
          <w:tcPr>
            <w:tcW w:w="1597" w:type="pct"/>
            <w:noWrap/>
            <w:hideMark/>
          </w:tcPr>
          <w:p w14:paraId="26D68C91"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0FDB4E6D" w14:textId="77777777" w:rsidR="00413CB7" w:rsidRPr="00413CB7" w:rsidRDefault="00413CB7" w:rsidP="00413CB7">
            <w:pPr>
              <w:spacing w:after="0"/>
              <w:ind w:right="113"/>
              <w:jc w:val="right"/>
              <w:rPr>
                <w:szCs w:val="20"/>
              </w:rPr>
            </w:pPr>
            <w:r w:rsidRPr="00413CB7">
              <w:rPr>
                <w:szCs w:val="20"/>
              </w:rPr>
              <w:t>103.03</w:t>
            </w:r>
          </w:p>
        </w:tc>
        <w:tc>
          <w:tcPr>
            <w:tcW w:w="770" w:type="pct"/>
            <w:noWrap/>
            <w:hideMark/>
          </w:tcPr>
          <w:p w14:paraId="6B5C64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872443" w14:textId="77777777" w:rsidR="00413CB7" w:rsidRPr="00413CB7" w:rsidRDefault="00413CB7" w:rsidP="00413CB7">
            <w:pPr>
              <w:spacing w:after="0"/>
              <w:jc w:val="right"/>
              <w:rPr>
                <w:szCs w:val="20"/>
              </w:rPr>
            </w:pPr>
            <w:r w:rsidRPr="00413CB7">
              <w:rPr>
                <w:szCs w:val="20"/>
              </w:rPr>
              <w:t>14.8.2013</w:t>
            </w:r>
          </w:p>
        </w:tc>
      </w:tr>
      <w:tr w:rsidR="00413CB7" w:rsidRPr="00413CB7" w14:paraId="0E429900" w14:textId="77777777" w:rsidTr="005B36B0">
        <w:trPr>
          <w:trHeight w:val="20"/>
        </w:trPr>
        <w:tc>
          <w:tcPr>
            <w:tcW w:w="1756" w:type="pct"/>
            <w:noWrap/>
            <w:hideMark/>
          </w:tcPr>
          <w:p w14:paraId="47673D50" w14:textId="77777777" w:rsidR="00413CB7" w:rsidRPr="00413CB7" w:rsidRDefault="00413CB7" w:rsidP="00413CB7">
            <w:pPr>
              <w:spacing w:after="0"/>
              <w:jc w:val="left"/>
              <w:rPr>
                <w:szCs w:val="20"/>
              </w:rPr>
            </w:pPr>
            <w:r w:rsidRPr="00413CB7">
              <w:rPr>
                <w:szCs w:val="20"/>
              </w:rPr>
              <w:t>Jason Crowe</w:t>
            </w:r>
          </w:p>
        </w:tc>
        <w:tc>
          <w:tcPr>
            <w:tcW w:w="1597" w:type="pct"/>
            <w:noWrap/>
            <w:hideMark/>
          </w:tcPr>
          <w:p w14:paraId="5EA7F88F"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6CF75F43" w14:textId="77777777" w:rsidR="00413CB7" w:rsidRPr="00413CB7" w:rsidRDefault="00413CB7" w:rsidP="00413CB7">
            <w:pPr>
              <w:spacing w:after="0"/>
              <w:ind w:right="113"/>
              <w:jc w:val="right"/>
              <w:rPr>
                <w:szCs w:val="20"/>
              </w:rPr>
            </w:pPr>
            <w:r w:rsidRPr="00413CB7">
              <w:rPr>
                <w:szCs w:val="20"/>
              </w:rPr>
              <w:t>11.28</w:t>
            </w:r>
          </w:p>
        </w:tc>
        <w:tc>
          <w:tcPr>
            <w:tcW w:w="770" w:type="pct"/>
            <w:noWrap/>
            <w:hideMark/>
          </w:tcPr>
          <w:p w14:paraId="690E7A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8FFF50" w14:textId="77777777" w:rsidR="00413CB7" w:rsidRPr="00413CB7" w:rsidRDefault="00413CB7" w:rsidP="00413CB7">
            <w:pPr>
              <w:spacing w:after="0"/>
              <w:jc w:val="right"/>
              <w:rPr>
                <w:szCs w:val="20"/>
              </w:rPr>
            </w:pPr>
            <w:r w:rsidRPr="00413CB7">
              <w:rPr>
                <w:szCs w:val="20"/>
              </w:rPr>
              <w:t>26.8.2014</w:t>
            </w:r>
          </w:p>
        </w:tc>
      </w:tr>
      <w:tr w:rsidR="00413CB7" w:rsidRPr="00413CB7" w14:paraId="13CFA5B8" w14:textId="77777777" w:rsidTr="005B36B0">
        <w:trPr>
          <w:trHeight w:val="20"/>
        </w:trPr>
        <w:tc>
          <w:tcPr>
            <w:tcW w:w="1756" w:type="pct"/>
            <w:noWrap/>
            <w:hideMark/>
          </w:tcPr>
          <w:p w14:paraId="2BF44F12" w14:textId="77777777" w:rsidR="00413CB7" w:rsidRPr="00413CB7" w:rsidRDefault="00413CB7" w:rsidP="00413CB7">
            <w:pPr>
              <w:spacing w:after="0"/>
              <w:jc w:val="left"/>
              <w:rPr>
                <w:szCs w:val="20"/>
              </w:rPr>
            </w:pPr>
            <w:r w:rsidRPr="00413CB7">
              <w:rPr>
                <w:szCs w:val="20"/>
              </w:rPr>
              <w:t>Jason Faulds</w:t>
            </w:r>
          </w:p>
        </w:tc>
        <w:tc>
          <w:tcPr>
            <w:tcW w:w="1597" w:type="pct"/>
            <w:noWrap/>
            <w:hideMark/>
          </w:tcPr>
          <w:p w14:paraId="568A369C" w14:textId="77777777"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14:paraId="0F5DED0B" w14:textId="77777777" w:rsidR="00413CB7" w:rsidRPr="00413CB7" w:rsidRDefault="00413CB7" w:rsidP="00413CB7">
            <w:pPr>
              <w:spacing w:after="0"/>
              <w:ind w:right="113"/>
              <w:jc w:val="right"/>
              <w:rPr>
                <w:szCs w:val="20"/>
              </w:rPr>
            </w:pPr>
            <w:r w:rsidRPr="00413CB7">
              <w:rPr>
                <w:szCs w:val="20"/>
              </w:rPr>
              <w:t>10.30</w:t>
            </w:r>
          </w:p>
        </w:tc>
        <w:tc>
          <w:tcPr>
            <w:tcW w:w="770" w:type="pct"/>
            <w:noWrap/>
            <w:hideMark/>
          </w:tcPr>
          <w:p w14:paraId="215B87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7698C5" w14:textId="77777777" w:rsidR="00413CB7" w:rsidRPr="00413CB7" w:rsidRDefault="00413CB7" w:rsidP="00413CB7">
            <w:pPr>
              <w:spacing w:after="0"/>
              <w:jc w:val="right"/>
              <w:rPr>
                <w:szCs w:val="20"/>
              </w:rPr>
            </w:pPr>
            <w:r w:rsidRPr="00413CB7">
              <w:rPr>
                <w:szCs w:val="20"/>
              </w:rPr>
              <w:t>5.3.2013</w:t>
            </w:r>
          </w:p>
        </w:tc>
      </w:tr>
      <w:tr w:rsidR="00413CB7" w:rsidRPr="00413CB7" w14:paraId="11E718CC" w14:textId="77777777" w:rsidTr="005B36B0">
        <w:trPr>
          <w:trHeight w:val="20"/>
        </w:trPr>
        <w:tc>
          <w:tcPr>
            <w:tcW w:w="1756" w:type="pct"/>
            <w:noWrap/>
            <w:hideMark/>
          </w:tcPr>
          <w:p w14:paraId="201549C1" w14:textId="77777777" w:rsidR="00413CB7" w:rsidRPr="00413CB7" w:rsidRDefault="00413CB7" w:rsidP="00413CB7">
            <w:pPr>
              <w:spacing w:after="0"/>
              <w:jc w:val="left"/>
              <w:rPr>
                <w:szCs w:val="20"/>
              </w:rPr>
            </w:pPr>
            <w:r w:rsidRPr="00413CB7">
              <w:rPr>
                <w:szCs w:val="20"/>
              </w:rPr>
              <w:t>Jason Graetz</w:t>
            </w:r>
          </w:p>
        </w:tc>
        <w:tc>
          <w:tcPr>
            <w:tcW w:w="1597" w:type="pct"/>
            <w:noWrap/>
            <w:hideMark/>
          </w:tcPr>
          <w:p w14:paraId="6BBB36A5" w14:textId="77777777"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14:paraId="082C475D" w14:textId="77777777" w:rsidR="00413CB7" w:rsidRPr="00413CB7" w:rsidRDefault="00413CB7" w:rsidP="00413CB7">
            <w:pPr>
              <w:spacing w:after="0"/>
              <w:ind w:right="113"/>
              <w:jc w:val="right"/>
              <w:rPr>
                <w:szCs w:val="20"/>
              </w:rPr>
            </w:pPr>
            <w:r w:rsidRPr="00413CB7">
              <w:rPr>
                <w:szCs w:val="20"/>
              </w:rPr>
              <w:t>13.34</w:t>
            </w:r>
          </w:p>
        </w:tc>
        <w:tc>
          <w:tcPr>
            <w:tcW w:w="770" w:type="pct"/>
            <w:noWrap/>
            <w:hideMark/>
          </w:tcPr>
          <w:p w14:paraId="25BA72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BA4B49" w14:textId="77777777" w:rsidR="00413CB7" w:rsidRPr="00413CB7" w:rsidRDefault="00413CB7" w:rsidP="00413CB7">
            <w:pPr>
              <w:spacing w:after="0"/>
              <w:jc w:val="right"/>
              <w:rPr>
                <w:szCs w:val="20"/>
              </w:rPr>
            </w:pPr>
            <w:r w:rsidRPr="00413CB7">
              <w:rPr>
                <w:szCs w:val="20"/>
              </w:rPr>
              <w:t>15.1.2014</w:t>
            </w:r>
          </w:p>
        </w:tc>
      </w:tr>
      <w:tr w:rsidR="00413CB7" w:rsidRPr="00413CB7" w14:paraId="1128FED9" w14:textId="77777777" w:rsidTr="005B36B0">
        <w:trPr>
          <w:trHeight w:val="20"/>
        </w:trPr>
        <w:tc>
          <w:tcPr>
            <w:tcW w:w="1756" w:type="pct"/>
            <w:noWrap/>
            <w:hideMark/>
          </w:tcPr>
          <w:p w14:paraId="69AF0586" w14:textId="77777777" w:rsidR="00413CB7" w:rsidRPr="00413CB7" w:rsidRDefault="00413CB7" w:rsidP="00413CB7">
            <w:pPr>
              <w:spacing w:after="0"/>
              <w:jc w:val="left"/>
              <w:rPr>
                <w:szCs w:val="20"/>
              </w:rPr>
            </w:pPr>
            <w:r w:rsidRPr="00413CB7">
              <w:rPr>
                <w:szCs w:val="20"/>
              </w:rPr>
              <w:t>Jason Hooper</w:t>
            </w:r>
          </w:p>
        </w:tc>
        <w:tc>
          <w:tcPr>
            <w:tcW w:w="1597" w:type="pct"/>
            <w:noWrap/>
            <w:hideMark/>
          </w:tcPr>
          <w:p w14:paraId="7A73E774"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4B833E0F" w14:textId="77777777" w:rsidR="00413CB7" w:rsidRPr="00413CB7" w:rsidRDefault="00413CB7" w:rsidP="00413CB7">
            <w:pPr>
              <w:spacing w:after="0"/>
              <w:ind w:right="113"/>
              <w:jc w:val="right"/>
              <w:rPr>
                <w:szCs w:val="20"/>
              </w:rPr>
            </w:pPr>
            <w:r w:rsidRPr="00413CB7">
              <w:rPr>
                <w:szCs w:val="20"/>
              </w:rPr>
              <w:t>14.80</w:t>
            </w:r>
          </w:p>
        </w:tc>
        <w:tc>
          <w:tcPr>
            <w:tcW w:w="770" w:type="pct"/>
            <w:noWrap/>
            <w:hideMark/>
          </w:tcPr>
          <w:p w14:paraId="04F095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94BD25" w14:textId="77777777" w:rsidR="00413CB7" w:rsidRPr="00413CB7" w:rsidRDefault="00413CB7" w:rsidP="00413CB7">
            <w:pPr>
              <w:spacing w:after="0"/>
              <w:jc w:val="right"/>
              <w:rPr>
                <w:szCs w:val="20"/>
              </w:rPr>
            </w:pPr>
            <w:r w:rsidRPr="00413CB7">
              <w:rPr>
                <w:szCs w:val="20"/>
              </w:rPr>
              <w:t>25.8.2014</w:t>
            </w:r>
          </w:p>
        </w:tc>
      </w:tr>
      <w:tr w:rsidR="00413CB7" w:rsidRPr="00413CB7" w14:paraId="66B807B3" w14:textId="77777777" w:rsidTr="005B36B0">
        <w:trPr>
          <w:trHeight w:val="20"/>
        </w:trPr>
        <w:tc>
          <w:tcPr>
            <w:tcW w:w="1756" w:type="pct"/>
            <w:noWrap/>
            <w:hideMark/>
          </w:tcPr>
          <w:p w14:paraId="6CC58C78" w14:textId="77777777" w:rsidR="00413CB7" w:rsidRPr="00413CB7" w:rsidRDefault="00413CB7" w:rsidP="00413CB7">
            <w:pPr>
              <w:spacing w:after="0"/>
              <w:jc w:val="left"/>
              <w:rPr>
                <w:szCs w:val="20"/>
              </w:rPr>
            </w:pPr>
            <w:r w:rsidRPr="00413CB7">
              <w:rPr>
                <w:szCs w:val="20"/>
              </w:rPr>
              <w:t>Jason Hull</w:t>
            </w:r>
          </w:p>
        </w:tc>
        <w:tc>
          <w:tcPr>
            <w:tcW w:w="1597" w:type="pct"/>
            <w:noWrap/>
            <w:hideMark/>
          </w:tcPr>
          <w:p w14:paraId="71AAB5ED"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3D123950" w14:textId="77777777" w:rsidR="00413CB7" w:rsidRPr="00413CB7" w:rsidRDefault="00413CB7" w:rsidP="00413CB7">
            <w:pPr>
              <w:spacing w:after="0"/>
              <w:ind w:right="113"/>
              <w:jc w:val="right"/>
              <w:rPr>
                <w:szCs w:val="20"/>
              </w:rPr>
            </w:pPr>
            <w:r w:rsidRPr="00413CB7">
              <w:rPr>
                <w:szCs w:val="20"/>
              </w:rPr>
              <w:t>180.00</w:t>
            </w:r>
          </w:p>
        </w:tc>
        <w:tc>
          <w:tcPr>
            <w:tcW w:w="770" w:type="pct"/>
            <w:noWrap/>
            <w:hideMark/>
          </w:tcPr>
          <w:p w14:paraId="7F2D81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CA80B3" w14:textId="77777777" w:rsidR="00413CB7" w:rsidRPr="00413CB7" w:rsidRDefault="00413CB7" w:rsidP="00413CB7">
            <w:pPr>
              <w:spacing w:after="0"/>
              <w:jc w:val="right"/>
              <w:rPr>
                <w:szCs w:val="20"/>
              </w:rPr>
            </w:pPr>
            <w:r w:rsidRPr="00413CB7">
              <w:rPr>
                <w:szCs w:val="20"/>
              </w:rPr>
              <w:t>9.6.2014</w:t>
            </w:r>
          </w:p>
        </w:tc>
      </w:tr>
      <w:tr w:rsidR="00413CB7" w:rsidRPr="00413CB7" w14:paraId="17657D51" w14:textId="77777777" w:rsidTr="005B36B0">
        <w:trPr>
          <w:trHeight w:val="20"/>
        </w:trPr>
        <w:tc>
          <w:tcPr>
            <w:tcW w:w="1756" w:type="pct"/>
            <w:noWrap/>
            <w:hideMark/>
          </w:tcPr>
          <w:p w14:paraId="3D0C5277" w14:textId="77777777" w:rsidR="00413CB7" w:rsidRPr="00413CB7" w:rsidRDefault="00413CB7" w:rsidP="00413CB7">
            <w:pPr>
              <w:spacing w:after="0"/>
              <w:jc w:val="left"/>
              <w:rPr>
                <w:szCs w:val="20"/>
              </w:rPr>
            </w:pPr>
            <w:r w:rsidRPr="00413CB7">
              <w:rPr>
                <w:szCs w:val="20"/>
              </w:rPr>
              <w:t>Jason Keynes</w:t>
            </w:r>
          </w:p>
        </w:tc>
        <w:tc>
          <w:tcPr>
            <w:tcW w:w="1597" w:type="pct"/>
            <w:noWrap/>
            <w:hideMark/>
          </w:tcPr>
          <w:p w14:paraId="1CC48369" w14:textId="77777777"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14:paraId="39F2275D" w14:textId="77777777" w:rsidR="00413CB7" w:rsidRPr="00413CB7" w:rsidRDefault="00413CB7" w:rsidP="00413CB7">
            <w:pPr>
              <w:spacing w:after="0"/>
              <w:ind w:right="113"/>
              <w:jc w:val="right"/>
              <w:rPr>
                <w:szCs w:val="20"/>
              </w:rPr>
            </w:pPr>
            <w:r w:rsidRPr="00413CB7">
              <w:rPr>
                <w:szCs w:val="20"/>
              </w:rPr>
              <w:t>14.80</w:t>
            </w:r>
          </w:p>
        </w:tc>
        <w:tc>
          <w:tcPr>
            <w:tcW w:w="770" w:type="pct"/>
            <w:noWrap/>
            <w:hideMark/>
          </w:tcPr>
          <w:p w14:paraId="19DCFA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92E4EF" w14:textId="77777777" w:rsidR="00413CB7" w:rsidRPr="00413CB7" w:rsidRDefault="00413CB7" w:rsidP="00413CB7">
            <w:pPr>
              <w:spacing w:after="0"/>
              <w:jc w:val="right"/>
              <w:rPr>
                <w:szCs w:val="20"/>
              </w:rPr>
            </w:pPr>
            <w:r w:rsidRPr="00413CB7">
              <w:rPr>
                <w:szCs w:val="20"/>
              </w:rPr>
              <w:t>21.2.2014</w:t>
            </w:r>
          </w:p>
        </w:tc>
      </w:tr>
      <w:tr w:rsidR="00413CB7" w:rsidRPr="00413CB7" w14:paraId="0A830412" w14:textId="77777777" w:rsidTr="005B36B0">
        <w:trPr>
          <w:trHeight w:val="20"/>
        </w:trPr>
        <w:tc>
          <w:tcPr>
            <w:tcW w:w="1756" w:type="pct"/>
            <w:noWrap/>
            <w:hideMark/>
          </w:tcPr>
          <w:p w14:paraId="2B8553C2" w14:textId="77777777" w:rsidR="00413CB7" w:rsidRPr="00413CB7" w:rsidRDefault="00413CB7" w:rsidP="00413CB7">
            <w:pPr>
              <w:spacing w:after="0"/>
              <w:jc w:val="left"/>
              <w:rPr>
                <w:szCs w:val="20"/>
              </w:rPr>
            </w:pPr>
            <w:r w:rsidRPr="00413CB7">
              <w:rPr>
                <w:szCs w:val="20"/>
              </w:rPr>
              <w:t>Jason Leonard</w:t>
            </w:r>
          </w:p>
        </w:tc>
        <w:tc>
          <w:tcPr>
            <w:tcW w:w="1597" w:type="pct"/>
            <w:noWrap/>
            <w:hideMark/>
          </w:tcPr>
          <w:p w14:paraId="34EB1052"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38DDE145" w14:textId="77777777" w:rsidR="00413CB7" w:rsidRPr="00413CB7" w:rsidRDefault="00413CB7" w:rsidP="00413CB7">
            <w:pPr>
              <w:spacing w:after="0"/>
              <w:ind w:right="113"/>
              <w:jc w:val="right"/>
              <w:rPr>
                <w:szCs w:val="20"/>
              </w:rPr>
            </w:pPr>
            <w:r w:rsidRPr="00413CB7">
              <w:rPr>
                <w:szCs w:val="20"/>
              </w:rPr>
              <w:t>167.50</w:t>
            </w:r>
          </w:p>
        </w:tc>
        <w:tc>
          <w:tcPr>
            <w:tcW w:w="770" w:type="pct"/>
            <w:noWrap/>
            <w:hideMark/>
          </w:tcPr>
          <w:p w14:paraId="3317F8D9" w14:textId="77777777" w:rsidR="00413CB7" w:rsidRPr="00413CB7" w:rsidRDefault="00413CB7" w:rsidP="00413CB7">
            <w:pPr>
              <w:spacing w:after="0"/>
              <w:ind w:left="170"/>
              <w:jc w:val="left"/>
              <w:rPr>
                <w:szCs w:val="20"/>
              </w:rPr>
            </w:pPr>
            <w:r w:rsidRPr="00413CB7">
              <w:rPr>
                <w:szCs w:val="20"/>
              </w:rPr>
              <w:t>Refund 199967</w:t>
            </w:r>
          </w:p>
        </w:tc>
        <w:tc>
          <w:tcPr>
            <w:tcW w:w="453" w:type="pct"/>
            <w:noWrap/>
            <w:hideMark/>
          </w:tcPr>
          <w:p w14:paraId="39B25C12" w14:textId="77777777" w:rsidR="00413CB7" w:rsidRPr="00413CB7" w:rsidRDefault="00413CB7" w:rsidP="00413CB7">
            <w:pPr>
              <w:spacing w:after="0"/>
              <w:jc w:val="right"/>
              <w:rPr>
                <w:szCs w:val="20"/>
              </w:rPr>
            </w:pPr>
            <w:r w:rsidRPr="00413CB7">
              <w:rPr>
                <w:szCs w:val="20"/>
              </w:rPr>
              <w:t>22.11.2013</w:t>
            </w:r>
          </w:p>
        </w:tc>
      </w:tr>
      <w:tr w:rsidR="00413CB7" w:rsidRPr="00413CB7" w14:paraId="737631D0" w14:textId="77777777" w:rsidTr="005B36B0">
        <w:trPr>
          <w:trHeight w:val="20"/>
        </w:trPr>
        <w:tc>
          <w:tcPr>
            <w:tcW w:w="1756" w:type="pct"/>
            <w:noWrap/>
            <w:hideMark/>
          </w:tcPr>
          <w:p w14:paraId="5F3FDEBC" w14:textId="77777777" w:rsidR="00413CB7" w:rsidRPr="00413CB7" w:rsidRDefault="00413CB7" w:rsidP="00413CB7">
            <w:pPr>
              <w:spacing w:after="0"/>
              <w:jc w:val="left"/>
              <w:rPr>
                <w:szCs w:val="20"/>
              </w:rPr>
            </w:pPr>
            <w:r w:rsidRPr="00413CB7">
              <w:rPr>
                <w:szCs w:val="20"/>
              </w:rPr>
              <w:t>Jason Pilkington</w:t>
            </w:r>
          </w:p>
        </w:tc>
        <w:tc>
          <w:tcPr>
            <w:tcW w:w="1597" w:type="pct"/>
            <w:noWrap/>
            <w:hideMark/>
          </w:tcPr>
          <w:p w14:paraId="3050B4FB" w14:textId="77777777" w:rsidR="00413CB7" w:rsidRPr="00413CB7" w:rsidRDefault="00413CB7" w:rsidP="00413CB7">
            <w:pPr>
              <w:spacing w:after="0"/>
              <w:ind w:left="113"/>
              <w:jc w:val="left"/>
              <w:rPr>
                <w:szCs w:val="20"/>
              </w:rPr>
            </w:pPr>
            <w:r w:rsidRPr="00413CB7">
              <w:rPr>
                <w:szCs w:val="20"/>
              </w:rPr>
              <w:t>HAWTHORN, SA 5062</w:t>
            </w:r>
          </w:p>
        </w:tc>
        <w:tc>
          <w:tcPr>
            <w:tcW w:w="424" w:type="pct"/>
            <w:noWrap/>
            <w:hideMark/>
          </w:tcPr>
          <w:p w14:paraId="233BBD21" w14:textId="77777777" w:rsidR="00413CB7" w:rsidRPr="00413CB7" w:rsidRDefault="00413CB7" w:rsidP="00413CB7">
            <w:pPr>
              <w:spacing w:after="0"/>
              <w:ind w:right="113"/>
              <w:jc w:val="right"/>
              <w:rPr>
                <w:szCs w:val="20"/>
              </w:rPr>
            </w:pPr>
            <w:r w:rsidRPr="00413CB7">
              <w:rPr>
                <w:szCs w:val="20"/>
              </w:rPr>
              <w:t>36.00</w:t>
            </w:r>
          </w:p>
        </w:tc>
        <w:tc>
          <w:tcPr>
            <w:tcW w:w="770" w:type="pct"/>
            <w:noWrap/>
            <w:hideMark/>
          </w:tcPr>
          <w:p w14:paraId="45D35A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41E836" w14:textId="77777777" w:rsidR="00413CB7" w:rsidRPr="00413CB7" w:rsidRDefault="00413CB7" w:rsidP="00413CB7">
            <w:pPr>
              <w:spacing w:after="0"/>
              <w:jc w:val="right"/>
              <w:rPr>
                <w:szCs w:val="20"/>
              </w:rPr>
            </w:pPr>
            <w:r w:rsidRPr="00413CB7">
              <w:rPr>
                <w:szCs w:val="20"/>
              </w:rPr>
              <w:t>24.6.2014</w:t>
            </w:r>
          </w:p>
        </w:tc>
      </w:tr>
      <w:tr w:rsidR="00413CB7" w:rsidRPr="00413CB7" w14:paraId="6921D891" w14:textId="77777777" w:rsidTr="005B36B0">
        <w:trPr>
          <w:trHeight w:val="20"/>
        </w:trPr>
        <w:tc>
          <w:tcPr>
            <w:tcW w:w="1756" w:type="pct"/>
            <w:noWrap/>
            <w:hideMark/>
          </w:tcPr>
          <w:p w14:paraId="1861DC5F" w14:textId="77777777" w:rsidR="00413CB7" w:rsidRPr="00413CB7" w:rsidRDefault="00413CB7" w:rsidP="00413CB7">
            <w:pPr>
              <w:spacing w:after="0"/>
              <w:jc w:val="left"/>
              <w:rPr>
                <w:szCs w:val="20"/>
              </w:rPr>
            </w:pPr>
            <w:r w:rsidRPr="00413CB7">
              <w:rPr>
                <w:szCs w:val="20"/>
              </w:rPr>
              <w:t>Jason Sheppard</w:t>
            </w:r>
          </w:p>
        </w:tc>
        <w:tc>
          <w:tcPr>
            <w:tcW w:w="1597" w:type="pct"/>
            <w:noWrap/>
            <w:hideMark/>
          </w:tcPr>
          <w:p w14:paraId="7D4FD9E3" w14:textId="77777777" w:rsidR="00413CB7" w:rsidRPr="00413CB7" w:rsidRDefault="00413CB7" w:rsidP="00413CB7">
            <w:pPr>
              <w:spacing w:after="0"/>
              <w:ind w:left="113"/>
              <w:jc w:val="left"/>
              <w:rPr>
                <w:szCs w:val="20"/>
              </w:rPr>
            </w:pPr>
            <w:r w:rsidRPr="00413CB7">
              <w:rPr>
                <w:szCs w:val="20"/>
              </w:rPr>
              <w:t>GLEN OSMOND, SA 5064</w:t>
            </w:r>
          </w:p>
        </w:tc>
        <w:tc>
          <w:tcPr>
            <w:tcW w:w="424" w:type="pct"/>
            <w:noWrap/>
            <w:hideMark/>
          </w:tcPr>
          <w:p w14:paraId="7B66CE33"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32017A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CE29AD" w14:textId="77777777" w:rsidR="00413CB7" w:rsidRPr="00413CB7" w:rsidRDefault="00413CB7" w:rsidP="00413CB7">
            <w:pPr>
              <w:spacing w:after="0"/>
              <w:jc w:val="right"/>
              <w:rPr>
                <w:szCs w:val="20"/>
              </w:rPr>
            </w:pPr>
            <w:r w:rsidRPr="00413CB7">
              <w:rPr>
                <w:szCs w:val="20"/>
              </w:rPr>
              <w:t>23.5.2013</w:t>
            </w:r>
          </w:p>
        </w:tc>
      </w:tr>
      <w:tr w:rsidR="00413CB7" w:rsidRPr="00413CB7" w14:paraId="4C65EEC4" w14:textId="77777777" w:rsidTr="005B36B0">
        <w:trPr>
          <w:trHeight w:val="20"/>
        </w:trPr>
        <w:tc>
          <w:tcPr>
            <w:tcW w:w="1756" w:type="pct"/>
            <w:noWrap/>
            <w:hideMark/>
          </w:tcPr>
          <w:p w14:paraId="527E234B" w14:textId="77777777" w:rsidR="00413CB7" w:rsidRPr="00413CB7" w:rsidRDefault="00413CB7" w:rsidP="00413CB7">
            <w:pPr>
              <w:spacing w:after="0"/>
              <w:jc w:val="left"/>
              <w:rPr>
                <w:szCs w:val="20"/>
              </w:rPr>
            </w:pPr>
            <w:r w:rsidRPr="00413CB7">
              <w:rPr>
                <w:szCs w:val="20"/>
              </w:rPr>
              <w:t>Jason Simounds</w:t>
            </w:r>
          </w:p>
        </w:tc>
        <w:tc>
          <w:tcPr>
            <w:tcW w:w="1597" w:type="pct"/>
            <w:noWrap/>
            <w:hideMark/>
          </w:tcPr>
          <w:p w14:paraId="4C1CCE4F"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08239348"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7D5D7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C562A3" w14:textId="77777777" w:rsidR="00413CB7" w:rsidRPr="00413CB7" w:rsidRDefault="00413CB7" w:rsidP="00413CB7">
            <w:pPr>
              <w:spacing w:after="0"/>
              <w:jc w:val="right"/>
              <w:rPr>
                <w:szCs w:val="20"/>
              </w:rPr>
            </w:pPr>
            <w:r w:rsidRPr="00413CB7">
              <w:rPr>
                <w:szCs w:val="20"/>
              </w:rPr>
              <w:t>4.3.2014</w:t>
            </w:r>
          </w:p>
        </w:tc>
      </w:tr>
      <w:tr w:rsidR="00413CB7" w:rsidRPr="00413CB7" w14:paraId="78C27E9E" w14:textId="77777777" w:rsidTr="005B36B0">
        <w:trPr>
          <w:trHeight w:val="20"/>
        </w:trPr>
        <w:tc>
          <w:tcPr>
            <w:tcW w:w="1756" w:type="pct"/>
            <w:noWrap/>
            <w:hideMark/>
          </w:tcPr>
          <w:p w14:paraId="7D85B016" w14:textId="77777777" w:rsidR="00413CB7" w:rsidRPr="00413CB7" w:rsidRDefault="00413CB7" w:rsidP="00413CB7">
            <w:pPr>
              <w:spacing w:after="0"/>
              <w:jc w:val="left"/>
              <w:rPr>
                <w:szCs w:val="20"/>
              </w:rPr>
            </w:pPr>
            <w:r w:rsidRPr="00413CB7">
              <w:rPr>
                <w:szCs w:val="20"/>
              </w:rPr>
              <w:t>Jason Sorbie</w:t>
            </w:r>
          </w:p>
        </w:tc>
        <w:tc>
          <w:tcPr>
            <w:tcW w:w="1597" w:type="pct"/>
            <w:noWrap/>
            <w:hideMark/>
          </w:tcPr>
          <w:p w14:paraId="0CC148DC" w14:textId="77777777"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14:paraId="6E14E5FA" w14:textId="77777777" w:rsidR="00413CB7" w:rsidRPr="00413CB7" w:rsidRDefault="00413CB7" w:rsidP="00413CB7">
            <w:pPr>
              <w:spacing w:after="0"/>
              <w:ind w:right="113"/>
              <w:jc w:val="right"/>
              <w:rPr>
                <w:szCs w:val="20"/>
              </w:rPr>
            </w:pPr>
            <w:r w:rsidRPr="00413CB7">
              <w:rPr>
                <w:szCs w:val="20"/>
              </w:rPr>
              <w:t>565.44</w:t>
            </w:r>
          </w:p>
        </w:tc>
        <w:tc>
          <w:tcPr>
            <w:tcW w:w="770" w:type="pct"/>
            <w:noWrap/>
            <w:hideMark/>
          </w:tcPr>
          <w:p w14:paraId="32C7A1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916AFF" w14:textId="77777777" w:rsidR="00413CB7" w:rsidRPr="00413CB7" w:rsidRDefault="00413CB7" w:rsidP="00413CB7">
            <w:pPr>
              <w:spacing w:after="0"/>
              <w:jc w:val="right"/>
              <w:rPr>
                <w:szCs w:val="20"/>
              </w:rPr>
            </w:pPr>
            <w:r w:rsidRPr="00413CB7">
              <w:rPr>
                <w:szCs w:val="20"/>
              </w:rPr>
              <w:t>21.8.2014</w:t>
            </w:r>
          </w:p>
        </w:tc>
      </w:tr>
      <w:tr w:rsidR="00413CB7" w:rsidRPr="00413CB7" w14:paraId="7D5E6498" w14:textId="77777777" w:rsidTr="005B36B0">
        <w:trPr>
          <w:trHeight w:val="20"/>
        </w:trPr>
        <w:tc>
          <w:tcPr>
            <w:tcW w:w="1756" w:type="pct"/>
            <w:noWrap/>
            <w:hideMark/>
          </w:tcPr>
          <w:p w14:paraId="58806643" w14:textId="77777777" w:rsidR="00413CB7" w:rsidRPr="00413CB7" w:rsidRDefault="00413CB7" w:rsidP="00413CB7">
            <w:pPr>
              <w:spacing w:after="0"/>
              <w:jc w:val="left"/>
              <w:rPr>
                <w:szCs w:val="20"/>
              </w:rPr>
            </w:pPr>
            <w:r w:rsidRPr="00413CB7">
              <w:rPr>
                <w:szCs w:val="20"/>
              </w:rPr>
              <w:t>Jason Stiles</w:t>
            </w:r>
          </w:p>
        </w:tc>
        <w:tc>
          <w:tcPr>
            <w:tcW w:w="1597" w:type="pct"/>
            <w:noWrap/>
            <w:hideMark/>
          </w:tcPr>
          <w:p w14:paraId="50E003B6"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3CFB421F" w14:textId="77777777" w:rsidR="00413CB7" w:rsidRPr="00413CB7" w:rsidRDefault="00413CB7" w:rsidP="00413CB7">
            <w:pPr>
              <w:spacing w:after="0"/>
              <w:ind w:right="113"/>
              <w:jc w:val="right"/>
              <w:rPr>
                <w:szCs w:val="20"/>
              </w:rPr>
            </w:pPr>
            <w:r w:rsidRPr="00413CB7">
              <w:rPr>
                <w:szCs w:val="20"/>
              </w:rPr>
              <w:t>600.78</w:t>
            </w:r>
          </w:p>
        </w:tc>
        <w:tc>
          <w:tcPr>
            <w:tcW w:w="770" w:type="pct"/>
            <w:noWrap/>
            <w:hideMark/>
          </w:tcPr>
          <w:p w14:paraId="0E2473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6C35F3" w14:textId="77777777" w:rsidR="00413CB7" w:rsidRPr="00413CB7" w:rsidRDefault="00413CB7" w:rsidP="00413CB7">
            <w:pPr>
              <w:spacing w:after="0"/>
              <w:jc w:val="right"/>
              <w:rPr>
                <w:szCs w:val="20"/>
              </w:rPr>
            </w:pPr>
            <w:r w:rsidRPr="00413CB7">
              <w:rPr>
                <w:szCs w:val="20"/>
              </w:rPr>
              <w:t>11.12.2013</w:t>
            </w:r>
          </w:p>
        </w:tc>
      </w:tr>
      <w:tr w:rsidR="00413CB7" w:rsidRPr="00413CB7" w14:paraId="1F57E141" w14:textId="77777777" w:rsidTr="005B36B0">
        <w:trPr>
          <w:trHeight w:val="20"/>
        </w:trPr>
        <w:tc>
          <w:tcPr>
            <w:tcW w:w="1756" w:type="pct"/>
            <w:noWrap/>
            <w:hideMark/>
          </w:tcPr>
          <w:p w14:paraId="294619B3" w14:textId="77777777" w:rsidR="00413CB7" w:rsidRPr="00413CB7" w:rsidRDefault="00413CB7" w:rsidP="00413CB7">
            <w:pPr>
              <w:spacing w:after="0"/>
              <w:jc w:val="left"/>
              <w:rPr>
                <w:szCs w:val="20"/>
              </w:rPr>
            </w:pPr>
            <w:r w:rsidRPr="00413CB7">
              <w:rPr>
                <w:szCs w:val="20"/>
              </w:rPr>
              <w:t>Jason Stumer</w:t>
            </w:r>
          </w:p>
        </w:tc>
        <w:tc>
          <w:tcPr>
            <w:tcW w:w="1597" w:type="pct"/>
            <w:noWrap/>
            <w:hideMark/>
          </w:tcPr>
          <w:p w14:paraId="0154B2E3"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295F4D30" w14:textId="77777777" w:rsidR="00413CB7" w:rsidRPr="00413CB7" w:rsidRDefault="00413CB7" w:rsidP="00413CB7">
            <w:pPr>
              <w:spacing w:after="0"/>
              <w:ind w:right="113"/>
              <w:jc w:val="right"/>
              <w:rPr>
                <w:szCs w:val="20"/>
              </w:rPr>
            </w:pPr>
            <w:r w:rsidRPr="00413CB7">
              <w:rPr>
                <w:szCs w:val="20"/>
              </w:rPr>
              <w:t>14.56</w:t>
            </w:r>
          </w:p>
        </w:tc>
        <w:tc>
          <w:tcPr>
            <w:tcW w:w="770" w:type="pct"/>
            <w:noWrap/>
            <w:hideMark/>
          </w:tcPr>
          <w:p w14:paraId="4820F00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A5D7E3" w14:textId="77777777" w:rsidR="00413CB7" w:rsidRPr="00413CB7" w:rsidRDefault="00413CB7" w:rsidP="00413CB7">
            <w:pPr>
              <w:spacing w:after="0"/>
              <w:jc w:val="right"/>
              <w:rPr>
                <w:szCs w:val="20"/>
              </w:rPr>
            </w:pPr>
            <w:r w:rsidRPr="00413CB7">
              <w:rPr>
                <w:szCs w:val="20"/>
              </w:rPr>
              <w:t>13.6.2014</w:t>
            </w:r>
          </w:p>
        </w:tc>
      </w:tr>
      <w:tr w:rsidR="00413CB7" w:rsidRPr="00413CB7" w14:paraId="0E7ACF5C" w14:textId="77777777" w:rsidTr="005B36B0">
        <w:trPr>
          <w:trHeight w:val="20"/>
        </w:trPr>
        <w:tc>
          <w:tcPr>
            <w:tcW w:w="1756" w:type="pct"/>
            <w:noWrap/>
            <w:hideMark/>
          </w:tcPr>
          <w:p w14:paraId="09694086" w14:textId="77777777" w:rsidR="00413CB7" w:rsidRPr="00413CB7" w:rsidRDefault="00413CB7" w:rsidP="00413CB7">
            <w:pPr>
              <w:spacing w:after="0"/>
              <w:jc w:val="left"/>
              <w:rPr>
                <w:szCs w:val="20"/>
              </w:rPr>
            </w:pPr>
            <w:r w:rsidRPr="00413CB7">
              <w:rPr>
                <w:szCs w:val="20"/>
              </w:rPr>
              <w:t>Jason West</w:t>
            </w:r>
          </w:p>
        </w:tc>
        <w:tc>
          <w:tcPr>
            <w:tcW w:w="1597" w:type="pct"/>
            <w:noWrap/>
            <w:hideMark/>
          </w:tcPr>
          <w:p w14:paraId="25DD1A37" w14:textId="77777777" w:rsidR="00413CB7" w:rsidRPr="00413CB7" w:rsidRDefault="00413CB7" w:rsidP="00413CB7">
            <w:pPr>
              <w:spacing w:after="0"/>
              <w:ind w:left="113"/>
              <w:jc w:val="left"/>
              <w:rPr>
                <w:szCs w:val="20"/>
              </w:rPr>
            </w:pPr>
            <w:r w:rsidRPr="00413CB7">
              <w:rPr>
                <w:szCs w:val="20"/>
              </w:rPr>
              <w:t>JOSLIN, SA 5070</w:t>
            </w:r>
          </w:p>
        </w:tc>
        <w:tc>
          <w:tcPr>
            <w:tcW w:w="424" w:type="pct"/>
            <w:noWrap/>
            <w:hideMark/>
          </w:tcPr>
          <w:p w14:paraId="2E43790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D872B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AD253F" w14:textId="77777777" w:rsidR="00413CB7" w:rsidRPr="00413CB7" w:rsidRDefault="00413CB7" w:rsidP="00413CB7">
            <w:pPr>
              <w:spacing w:after="0"/>
              <w:jc w:val="right"/>
              <w:rPr>
                <w:szCs w:val="20"/>
              </w:rPr>
            </w:pPr>
            <w:r w:rsidRPr="00413CB7">
              <w:rPr>
                <w:szCs w:val="20"/>
              </w:rPr>
              <w:t>8.1.2015</w:t>
            </w:r>
          </w:p>
        </w:tc>
      </w:tr>
      <w:tr w:rsidR="00413CB7" w:rsidRPr="00413CB7" w14:paraId="4D9B68C9" w14:textId="77777777" w:rsidTr="005B36B0">
        <w:trPr>
          <w:trHeight w:val="20"/>
        </w:trPr>
        <w:tc>
          <w:tcPr>
            <w:tcW w:w="1756" w:type="pct"/>
            <w:noWrap/>
            <w:hideMark/>
          </w:tcPr>
          <w:p w14:paraId="1871BE70" w14:textId="77777777" w:rsidR="00413CB7" w:rsidRPr="00413CB7" w:rsidRDefault="00413CB7" w:rsidP="00413CB7">
            <w:pPr>
              <w:spacing w:after="0"/>
              <w:jc w:val="left"/>
              <w:rPr>
                <w:szCs w:val="20"/>
              </w:rPr>
            </w:pPr>
            <w:r w:rsidRPr="00413CB7">
              <w:rPr>
                <w:szCs w:val="20"/>
              </w:rPr>
              <w:t>Jaspreet Kaur Grewal</w:t>
            </w:r>
          </w:p>
        </w:tc>
        <w:tc>
          <w:tcPr>
            <w:tcW w:w="1597" w:type="pct"/>
            <w:noWrap/>
            <w:hideMark/>
          </w:tcPr>
          <w:p w14:paraId="5EA38323" w14:textId="77777777"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14:paraId="41EAB540" w14:textId="77777777" w:rsidR="00413CB7" w:rsidRPr="00413CB7" w:rsidRDefault="00413CB7" w:rsidP="00413CB7">
            <w:pPr>
              <w:spacing w:after="0"/>
              <w:ind w:right="113"/>
              <w:jc w:val="right"/>
              <w:rPr>
                <w:szCs w:val="20"/>
              </w:rPr>
            </w:pPr>
            <w:r w:rsidRPr="00413CB7">
              <w:rPr>
                <w:szCs w:val="20"/>
              </w:rPr>
              <w:t>40.56</w:t>
            </w:r>
          </w:p>
        </w:tc>
        <w:tc>
          <w:tcPr>
            <w:tcW w:w="770" w:type="pct"/>
            <w:noWrap/>
            <w:hideMark/>
          </w:tcPr>
          <w:p w14:paraId="6438226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8DA90E" w14:textId="77777777" w:rsidR="00413CB7" w:rsidRPr="00413CB7" w:rsidRDefault="00413CB7" w:rsidP="00413CB7">
            <w:pPr>
              <w:spacing w:after="0"/>
              <w:jc w:val="right"/>
              <w:rPr>
                <w:szCs w:val="20"/>
              </w:rPr>
            </w:pPr>
            <w:r w:rsidRPr="00413CB7">
              <w:rPr>
                <w:szCs w:val="20"/>
              </w:rPr>
              <w:t>11.7.2013</w:t>
            </w:r>
          </w:p>
        </w:tc>
      </w:tr>
      <w:tr w:rsidR="00413CB7" w:rsidRPr="00413CB7" w14:paraId="2ECD1138" w14:textId="77777777" w:rsidTr="005B36B0">
        <w:trPr>
          <w:trHeight w:val="20"/>
        </w:trPr>
        <w:tc>
          <w:tcPr>
            <w:tcW w:w="1756" w:type="pct"/>
            <w:noWrap/>
            <w:hideMark/>
          </w:tcPr>
          <w:p w14:paraId="5E0FB3AB" w14:textId="77777777" w:rsidR="00413CB7" w:rsidRPr="00413CB7" w:rsidRDefault="00413CB7" w:rsidP="00413CB7">
            <w:pPr>
              <w:spacing w:after="0"/>
              <w:jc w:val="left"/>
              <w:rPr>
                <w:szCs w:val="20"/>
              </w:rPr>
            </w:pPr>
            <w:r w:rsidRPr="00413CB7">
              <w:rPr>
                <w:szCs w:val="20"/>
              </w:rPr>
              <w:t>Jassica Taylor</w:t>
            </w:r>
          </w:p>
        </w:tc>
        <w:tc>
          <w:tcPr>
            <w:tcW w:w="1597" w:type="pct"/>
            <w:noWrap/>
            <w:hideMark/>
          </w:tcPr>
          <w:p w14:paraId="1B6CA05C"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315098DA" w14:textId="77777777" w:rsidR="00413CB7" w:rsidRPr="00413CB7" w:rsidRDefault="00413CB7" w:rsidP="00413CB7">
            <w:pPr>
              <w:spacing w:after="0"/>
              <w:ind w:right="113"/>
              <w:jc w:val="right"/>
              <w:rPr>
                <w:szCs w:val="20"/>
              </w:rPr>
            </w:pPr>
            <w:r w:rsidRPr="00413CB7">
              <w:rPr>
                <w:szCs w:val="20"/>
              </w:rPr>
              <w:t>135.86</w:t>
            </w:r>
          </w:p>
        </w:tc>
        <w:tc>
          <w:tcPr>
            <w:tcW w:w="770" w:type="pct"/>
            <w:noWrap/>
            <w:hideMark/>
          </w:tcPr>
          <w:p w14:paraId="7C04BC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B5355D" w14:textId="77777777" w:rsidR="00413CB7" w:rsidRPr="00413CB7" w:rsidRDefault="00413CB7" w:rsidP="00413CB7">
            <w:pPr>
              <w:spacing w:after="0"/>
              <w:jc w:val="right"/>
              <w:rPr>
                <w:szCs w:val="20"/>
              </w:rPr>
            </w:pPr>
            <w:r w:rsidRPr="00413CB7">
              <w:rPr>
                <w:szCs w:val="20"/>
              </w:rPr>
              <w:t>20.2.2014</w:t>
            </w:r>
          </w:p>
        </w:tc>
      </w:tr>
      <w:tr w:rsidR="00413CB7" w:rsidRPr="00413CB7" w14:paraId="2ABD1F77" w14:textId="77777777" w:rsidTr="005B36B0">
        <w:trPr>
          <w:trHeight w:val="20"/>
        </w:trPr>
        <w:tc>
          <w:tcPr>
            <w:tcW w:w="1756" w:type="pct"/>
            <w:noWrap/>
            <w:hideMark/>
          </w:tcPr>
          <w:p w14:paraId="0C1A626B" w14:textId="77777777" w:rsidR="00413CB7" w:rsidRPr="00413CB7" w:rsidRDefault="00413CB7" w:rsidP="00413CB7">
            <w:pPr>
              <w:spacing w:after="0"/>
              <w:jc w:val="left"/>
              <w:rPr>
                <w:szCs w:val="20"/>
              </w:rPr>
            </w:pPr>
            <w:r w:rsidRPr="00413CB7">
              <w:rPr>
                <w:szCs w:val="20"/>
              </w:rPr>
              <w:t>Jatinkumar Kantila Patel</w:t>
            </w:r>
          </w:p>
        </w:tc>
        <w:tc>
          <w:tcPr>
            <w:tcW w:w="1597" w:type="pct"/>
            <w:noWrap/>
            <w:hideMark/>
          </w:tcPr>
          <w:p w14:paraId="6B3E6AE0"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54970291" w14:textId="77777777" w:rsidR="00413CB7" w:rsidRPr="00413CB7" w:rsidRDefault="00413CB7" w:rsidP="00413CB7">
            <w:pPr>
              <w:spacing w:after="0"/>
              <w:ind w:right="113"/>
              <w:jc w:val="right"/>
              <w:rPr>
                <w:szCs w:val="20"/>
              </w:rPr>
            </w:pPr>
            <w:r w:rsidRPr="00413CB7">
              <w:rPr>
                <w:szCs w:val="20"/>
              </w:rPr>
              <w:t>97.98</w:t>
            </w:r>
          </w:p>
        </w:tc>
        <w:tc>
          <w:tcPr>
            <w:tcW w:w="770" w:type="pct"/>
            <w:noWrap/>
            <w:hideMark/>
          </w:tcPr>
          <w:p w14:paraId="404A63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E34AE7" w14:textId="77777777" w:rsidR="00413CB7" w:rsidRPr="00413CB7" w:rsidRDefault="00413CB7" w:rsidP="00413CB7">
            <w:pPr>
              <w:spacing w:after="0"/>
              <w:jc w:val="right"/>
              <w:rPr>
                <w:szCs w:val="20"/>
              </w:rPr>
            </w:pPr>
            <w:r w:rsidRPr="00413CB7">
              <w:rPr>
                <w:szCs w:val="20"/>
              </w:rPr>
              <w:t>23.10.2014</w:t>
            </w:r>
          </w:p>
        </w:tc>
      </w:tr>
      <w:tr w:rsidR="00413CB7" w:rsidRPr="00413CB7" w14:paraId="2046624C" w14:textId="77777777" w:rsidTr="005B36B0">
        <w:trPr>
          <w:trHeight w:val="20"/>
        </w:trPr>
        <w:tc>
          <w:tcPr>
            <w:tcW w:w="1756" w:type="pct"/>
            <w:noWrap/>
            <w:hideMark/>
          </w:tcPr>
          <w:p w14:paraId="346CDDC4" w14:textId="77777777" w:rsidR="00413CB7" w:rsidRPr="00413CB7" w:rsidRDefault="00413CB7" w:rsidP="00413CB7">
            <w:pPr>
              <w:spacing w:after="0"/>
              <w:jc w:val="left"/>
              <w:rPr>
                <w:szCs w:val="20"/>
              </w:rPr>
            </w:pPr>
            <w:r w:rsidRPr="00413CB7">
              <w:rPr>
                <w:szCs w:val="20"/>
              </w:rPr>
              <w:t>Javier Alvarez</w:t>
            </w:r>
          </w:p>
        </w:tc>
        <w:tc>
          <w:tcPr>
            <w:tcW w:w="1597" w:type="pct"/>
            <w:noWrap/>
            <w:hideMark/>
          </w:tcPr>
          <w:p w14:paraId="4F847CC2" w14:textId="77777777" w:rsidR="00413CB7" w:rsidRPr="00413CB7" w:rsidRDefault="00413CB7" w:rsidP="00413CB7">
            <w:pPr>
              <w:spacing w:after="0"/>
              <w:ind w:left="113"/>
              <w:jc w:val="left"/>
              <w:rPr>
                <w:szCs w:val="20"/>
              </w:rPr>
            </w:pPr>
            <w:r w:rsidRPr="00413CB7">
              <w:rPr>
                <w:szCs w:val="20"/>
              </w:rPr>
              <w:t>PAYNEHAM, SA 5070</w:t>
            </w:r>
          </w:p>
        </w:tc>
        <w:tc>
          <w:tcPr>
            <w:tcW w:w="424" w:type="pct"/>
            <w:noWrap/>
            <w:hideMark/>
          </w:tcPr>
          <w:p w14:paraId="28B30ACA"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77B19D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E7D795" w14:textId="77777777" w:rsidR="00413CB7" w:rsidRPr="00413CB7" w:rsidRDefault="00413CB7" w:rsidP="00413CB7">
            <w:pPr>
              <w:spacing w:after="0"/>
              <w:jc w:val="right"/>
              <w:rPr>
                <w:szCs w:val="20"/>
              </w:rPr>
            </w:pPr>
            <w:r w:rsidRPr="00413CB7">
              <w:rPr>
                <w:szCs w:val="20"/>
              </w:rPr>
              <w:t>16.5.2014</w:t>
            </w:r>
          </w:p>
        </w:tc>
      </w:tr>
      <w:tr w:rsidR="00413CB7" w:rsidRPr="00413CB7" w14:paraId="2EE6E957" w14:textId="77777777" w:rsidTr="005B36B0">
        <w:trPr>
          <w:trHeight w:val="20"/>
        </w:trPr>
        <w:tc>
          <w:tcPr>
            <w:tcW w:w="1756" w:type="pct"/>
            <w:noWrap/>
            <w:hideMark/>
          </w:tcPr>
          <w:p w14:paraId="4735B821" w14:textId="77777777" w:rsidR="00413CB7" w:rsidRPr="00413CB7" w:rsidRDefault="00413CB7" w:rsidP="00413CB7">
            <w:pPr>
              <w:spacing w:after="0"/>
              <w:jc w:val="left"/>
              <w:rPr>
                <w:szCs w:val="20"/>
              </w:rPr>
            </w:pPr>
            <w:r w:rsidRPr="00413CB7">
              <w:rPr>
                <w:szCs w:val="20"/>
              </w:rPr>
              <w:t>Jawerilal Raniga</w:t>
            </w:r>
          </w:p>
        </w:tc>
        <w:tc>
          <w:tcPr>
            <w:tcW w:w="1597" w:type="pct"/>
            <w:noWrap/>
            <w:hideMark/>
          </w:tcPr>
          <w:p w14:paraId="72E59E81" w14:textId="77777777"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14:paraId="6DFEB6DE"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FBA54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3BB04B" w14:textId="77777777" w:rsidR="00413CB7" w:rsidRPr="00413CB7" w:rsidRDefault="00413CB7" w:rsidP="00413CB7">
            <w:pPr>
              <w:spacing w:after="0"/>
              <w:jc w:val="right"/>
              <w:rPr>
                <w:szCs w:val="20"/>
              </w:rPr>
            </w:pPr>
            <w:r w:rsidRPr="00413CB7">
              <w:rPr>
                <w:szCs w:val="20"/>
              </w:rPr>
              <w:t>5.6.2013</w:t>
            </w:r>
          </w:p>
        </w:tc>
      </w:tr>
      <w:tr w:rsidR="00413CB7" w:rsidRPr="00413CB7" w14:paraId="3BAB13CA" w14:textId="77777777" w:rsidTr="005B36B0">
        <w:trPr>
          <w:trHeight w:val="20"/>
        </w:trPr>
        <w:tc>
          <w:tcPr>
            <w:tcW w:w="1756" w:type="pct"/>
            <w:noWrap/>
            <w:hideMark/>
          </w:tcPr>
          <w:p w14:paraId="6B927C01" w14:textId="77777777" w:rsidR="00413CB7" w:rsidRPr="00413CB7" w:rsidRDefault="00413CB7" w:rsidP="00413CB7">
            <w:pPr>
              <w:spacing w:after="0"/>
              <w:jc w:val="left"/>
              <w:rPr>
                <w:szCs w:val="20"/>
              </w:rPr>
            </w:pPr>
            <w:r w:rsidRPr="00413CB7">
              <w:rPr>
                <w:szCs w:val="20"/>
              </w:rPr>
              <w:t>Jay Edmondson</w:t>
            </w:r>
          </w:p>
        </w:tc>
        <w:tc>
          <w:tcPr>
            <w:tcW w:w="1597" w:type="pct"/>
            <w:noWrap/>
            <w:hideMark/>
          </w:tcPr>
          <w:p w14:paraId="6DAC248D"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00032E89" w14:textId="77777777" w:rsidR="00413CB7" w:rsidRPr="00413CB7" w:rsidRDefault="00413CB7" w:rsidP="00413CB7">
            <w:pPr>
              <w:spacing w:after="0"/>
              <w:ind w:right="113"/>
              <w:jc w:val="right"/>
              <w:rPr>
                <w:szCs w:val="20"/>
              </w:rPr>
            </w:pPr>
            <w:r w:rsidRPr="00413CB7">
              <w:rPr>
                <w:szCs w:val="20"/>
              </w:rPr>
              <w:t>119.40</w:t>
            </w:r>
          </w:p>
        </w:tc>
        <w:tc>
          <w:tcPr>
            <w:tcW w:w="770" w:type="pct"/>
            <w:noWrap/>
            <w:hideMark/>
          </w:tcPr>
          <w:p w14:paraId="151CF4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D2CA64" w14:textId="77777777" w:rsidR="00413CB7" w:rsidRPr="00413CB7" w:rsidRDefault="00413CB7" w:rsidP="00413CB7">
            <w:pPr>
              <w:spacing w:after="0"/>
              <w:jc w:val="right"/>
              <w:rPr>
                <w:szCs w:val="20"/>
              </w:rPr>
            </w:pPr>
            <w:r w:rsidRPr="00413CB7">
              <w:rPr>
                <w:szCs w:val="20"/>
              </w:rPr>
              <w:t>11.7.2014</w:t>
            </w:r>
          </w:p>
        </w:tc>
      </w:tr>
      <w:tr w:rsidR="00413CB7" w:rsidRPr="00413CB7" w14:paraId="26FB7525" w14:textId="77777777" w:rsidTr="005B36B0">
        <w:trPr>
          <w:trHeight w:val="20"/>
        </w:trPr>
        <w:tc>
          <w:tcPr>
            <w:tcW w:w="1756" w:type="pct"/>
            <w:noWrap/>
            <w:hideMark/>
          </w:tcPr>
          <w:p w14:paraId="2D230A15" w14:textId="77777777" w:rsidR="00413CB7" w:rsidRPr="00413CB7" w:rsidRDefault="00413CB7" w:rsidP="00413CB7">
            <w:pPr>
              <w:spacing w:after="0"/>
              <w:jc w:val="left"/>
              <w:rPr>
                <w:szCs w:val="20"/>
              </w:rPr>
            </w:pPr>
            <w:r w:rsidRPr="00413CB7">
              <w:rPr>
                <w:szCs w:val="20"/>
              </w:rPr>
              <w:t>Jay Hastings</w:t>
            </w:r>
          </w:p>
        </w:tc>
        <w:tc>
          <w:tcPr>
            <w:tcW w:w="1597" w:type="pct"/>
            <w:noWrap/>
            <w:hideMark/>
          </w:tcPr>
          <w:p w14:paraId="344693C2"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129F41EF" w14:textId="77777777" w:rsidR="00413CB7" w:rsidRPr="00413CB7" w:rsidRDefault="00413CB7" w:rsidP="00413CB7">
            <w:pPr>
              <w:spacing w:after="0"/>
              <w:ind w:right="113"/>
              <w:jc w:val="right"/>
              <w:rPr>
                <w:szCs w:val="20"/>
              </w:rPr>
            </w:pPr>
            <w:r w:rsidRPr="00413CB7">
              <w:rPr>
                <w:szCs w:val="20"/>
              </w:rPr>
              <w:t>476.40</w:t>
            </w:r>
          </w:p>
        </w:tc>
        <w:tc>
          <w:tcPr>
            <w:tcW w:w="770" w:type="pct"/>
            <w:noWrap/>
            <w:hideMark/>
          </w:tcPr>
          <w:p w14:paraId="02B13A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0ECDD6" w14:textId="77777777" w:rsidR="00413CB7" w:rsidRPr="00413CB7" w:rsidRDefault="00413CB7" w:rsidP="00413CB7">
            <w:pPr>
              <w:spacing w:after="0"/>
              <w:jc w:val="right"/>
              <w:rPr>
                <w:szCs w:val="20"/>
              </w:rPr>
            </w:pPr>
            <w:r w:rsidRPr="00413CB7">
              <w:rPr>
                <w:szCs w:val="20"/>
              </w:rPr>
              <w:t>23.5.2013</w:t>
            </w:r>
          </w:p>
        </w:tc>
      </w:tr>
      <w:tr w:rsidR="00413CB7" w:rsidRPr="00413CB7" w14:paraId="4D10E914" w14:textId="77777777" w:rsidTr="005B36B0">
        <w:trPr>
          <w:trHeight w:val="20"/>
        </w:trPr>
        <w:tc>
          <w:tcPr>
            <w:tcW w:w="1756" w:type="pct"/>
            <w:noWrap/>
            <w:hideMark/>
          </w:tcPr>
          <w:p w14:paraId="17C9D43A" w14:textId="77777777" w:rsidR="00413CB7" w:rsidRPr="00413CB7" w:rsidRDefault="00413CB7" w:rsidP="00413CB7">
            <w:pPr>
              <w:spacing w:after="0"/>
              <w:jc w:val="left"/>
              <w:rPr>
                <w:szCs w:val="20"/>
              </w:rPr>
            </w:pPr>
            <w:r w:rsidRPr="00413CB7">
              <w:rPr>
                <w:szCs w:val="20"/>
              </w:rPr>
              <w:t>Jayce Richardson</w:t>
            </w:r>
          </w:p>
        </w:tc>
        <w:tc>
          <w:tcPr>
            <w:tcW w:w="1597" w:type="pct"/>
            <w:noWrap/>
            <w:hideMark/>
          </w:tcPr>
          <w:p w14:paraId="34DF68FF"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79CBD3C1" w14:textId="77777777" w:rsidR="00413CB7" w:rsidRPr="00413CB7" w:rsidRDefault="00413CB7" w:rsidP="00413CB7">
            <w:pPr>
              <w:spacing w:after="0"/>
              <w:ind w:right="113"/>
              <w:jc w:val="right"/>
              <w:rPr>
                <w:szCs w:val="20"/>
              </w:rPr>
            </w:pPr>
            <w:r w:rsidRPr="00413CB7">
              <w:rPr>
                <w:szCs w:val="20"/>
              </w:rPr>
              <w:t>70.66</w:t>
            </w:r>
          </w:p>
        </w:tc>
        <w:tc>
          <w:tcPr>
            <w:tcW w:w="770" w:type="pct"/>
            <w:noWrap/>
            <w:hideMark/>
          </w:tcPr>
          <w:p w14:paraId="1B877A24" w14:textId="77777777" w:rsidR="00413CB7" w:rsidRPr="00413CB7" w:rsidRDefault="00413CB7" w:rsidP="00413CB7">
            <w:pPr>
              <w:spacing w:after="0"/>
              <w:ind w:left="170"/>
              <w:jc w:val="left"/>
              <w:rPr>
                <w:szCs w:val="20"/>
              </w:rPr>
            </w:pPr>
            <w:r w:rsidRPr="00413CB7">
              <w:rPr>
                <w:szCs w:val="20"/>
              </w:rPr>
              <w:t>Refund 189414</w:t>
            </w:r>
          </w:p>
        </w:tc>
        <w:tc>
          <w:tcPr>
            <w:tcW w:w="453" w:type="pct"/>
            <w:noWrap/>
            <w:hideMark/>
          </w:tcPr>
          <w:p w14:paraId="376587A0" w14:textId="77777777" w:rsidR="00413CB7" w:rsidRPr="00413CB7" w:rsidRDefault="00413CB7" w:rsidP="00413CB7">
            <w:pPr>
              <w:spacing w:after="0"/>
              <w:jc w:val="right"/>
              <w:rPr>
                <w:szCs w:val="20"/>
              </w:rPr>
            </w:pPr>
            <w:r w:rsidRPr="00413CB7">
              <w:rPr>
                <w:szCs w:val="20"/>
              </w:rPr>
              <w:t>1.11.2013</w:t>
            </w:r>
          </w:p>
        </w:tc>
      </w:tr>
      <w:tr w:rsidR="00413CB7" w:rsidRPr="00413CB7" w14:paraId="79E5D337" w14:textId="77777777" w:rsidTr="005B36B0">
        <w:trPr>
          <w:trHeight w:val="20"/>
        </w:trPr>
        <w:tc>
          <w:tcPr>
            <w:tcW w:w="1756" w:type="pct"/>
            <w:noWrap/>
            <w:hideMark/>
          </w:tcPr>
          <w:p w14:paraId="1CCA89F2" w14:textId="77777777" w:rsidR="00413CB7" w:rsidRPr="00413CB7" w:rsidRDefault="00413CB7" w:rsidP="00413CB7">
            <w:pPr>
              <w:spacing w:after="0"/>
              <w:jc w:val="left"/>
              <w:rPr>
                <w:szCs w:val="20"/>
              </w:rPr>
            </w:pPr>
            <w:r w:rsidRPr="00413CB7">
              <w:rPr>
                <w:szCs w:val="20"/>
              </w:rPr>
              <w:t>Jayd Burns</w:t>
            </w:r>
          </w:p>
        </w:tc>
        <w:tc>
          <w:tcPr>
            <w:tcW w:w="1597" w:type="pct"/>
            <w:noWrap/>
            <w:hideMark/>
          </w:tcPr>
          <w:p w14:paraId="211ACF0D" w14:textId="77777777"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14:paraId="1C85D9CD"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56014A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870C0C" w14:textId="77777777" w:rsidR="00413CB7" w:rsidRPr="00413CB7" w:rsidRDefault="00413CB7" w:rsidP="00413CB7">
            <w:pPr>
              <w:spacing w:after="0"/>
              <w:jc w:val="right"/>
              <w:rPr>
                <w:szCs w:val="20"/>
              </w:rPr>
            </w:pPr>
            <w:r w:rsidRPr="00413CB7">
              <w:rPr>
                <w:szCs w:val="20"/>
              </w:rPr>
              <w:t>31.5.2014</w:t>
            </w:r>
          </w:p>
        </w:tc>
      </w:tr>
      <w:tr w:rsidR="00413CB7" w:rsidRPr="00413CB7" w14:paraId="38752F06" w14:textId="77777777" w:rsidTr="005B36B0">
        <w:trPr>
          <w:trHeight w:val="20"/>
        </w:trPr>
        <w:tc>
          <w:tcPr>
            <w:tcW w:w="1756" w:type="pct"/>
            <w:noWrap/>
            <w:hideMark/>
          </w:tcPr>
          <w:p w14:paraId="00E4E14A" w14:textId="77777777" w:rsidR="00413CB7" w:rsidRPr="00413CB7" w:rsidRDefault="00413CB7" w:rsidP="00413CB7">
            <w:pPr>
              <w:spacing w:after="0"/>
              <w:jc w:val="left"/>
              <w:rPr>
                <w:szCs w:val="20"/>
              </w:rPr>
            </w:pPr>
            <w:r w:rsidRPr="00413CB7">
              <w:rPr>
                <w:szCs w:val="20"/>
              </w:rPr>
              <w:lastRenderedPageBreak/>
              <w:t>Jayde Powe</w:t>
            </w:r>
          </w:p>
        </w:tc>
        <w:tc>
          <w:tcPr>
            <w:tcW w:w="1597" w:type="pct"/>
            <w:noWrap/>
            <w:hideMark/>
          </w:tcPr>
          <w:p w14:paraId="67A3948B"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09868F56" w14:textId="77777777" w:rsidR="00413CB7" w:rsidRPr="00413CB7" w:rsidRDefault="00413CB7" w:rsidP="00413CB7">
            <w:pPr>
              <w:spacing w:after="0"/>
              <w:ind w:right="113"/>
              <w:jc w:val="right"/>
              <w:rPr>
                <w:szCs w:val="20"/>
              </w:rPr>
            </w:pPr>
            <w:r w:rsidRPr="00413CB7">
              <w:rPr>
                <w:szCs w:val="20"/>
              </w:rPr>
              <w:t>141.00</w:t>
            </w:r>
          </w:p>
        </w:tc>
        <w:tc>
          <w:tcPr>
            <w:tcW w:w="770" w:type="pct"/>
            <w:noWrap/>
            <w:hideMark/>
          </w:tcPr>
          <w:p w14:paraId="0A3598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21B04C" w14:textId="77777777" w:rsidR="00413CB7" w:rsidRPr="00413CB7" w:rsidRDefault="00413CB7" w:rsidP="00413CB7">
            <w:pPr>
              <w:spacing w:after="0"/>
              <w:jc w:val="right"/>
              <w:rPr>
                <w:szCs w:val="20"/>
              </w:rPr>
            </w:pPr>
            <w:r w:rsidRPr="00413CB7">
              <w:rPr>
                <w:szCs w:val="20"/>
              </w:rPr>
              <w:t>9.7.2014</w:t>
            </w:r>
          </w:p>
        </w:tc>
      </w:tr>
      <w:tr w:rsidR="00413CB7" w:rsidRPr="00413CB7" w14:paraId="7C15A826" w14:textId="77777777" w:rsidTr="005B36B0">
        <w:trPr>
          <w:trHeight w:val="20"/>
        </w:trPr>
        <w:tc>
          <w:tcPr>
            <w:tcW w:w="1756" w:type="pct"/>
            <w:noWrap/>
            <w:hideMark/>
          </w:tcPr>
          <w:p w14:paraId="0299C3BD" w14:textId="77777777" w:rsidR="00413CB7" w:rsidRPr="00413CB7" w:rsidRDefault="00413CB7" w:rsidP="00413CB7">
            <w:pPr>
              <w:spacing w:after="0"/>
              <w:jc w:val="left"/>
              <w:rPr>
                <w:szCs w:val="20"/>
              </w:rPr>
            </w:pPr>
            <w:r w:rsidRPr="00413CB7">
              <w:rPr>
                <w:szCs w:val="20"/>
              </w:rPr>
              <w:t>Jayne Mills</w:t>
            </w:r>
          </w:p>
        </w:tc>
        <w:tc>
          <w:tcPr>
            <w:tcW w:w="1597" w:type="pct"/>
            <w:noWrap/>
            <w:hideMark/>
          </w:tcPr>
          <w:p w14:paraId="5FF6D2DE" w14:textId="77777777"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14:paraId="1B048B1C" w14:textId="77777777" w:rsidR="00413CB7" w:rsidRPr="00413CB7" w:rsidRDefault="00413CB7" w:rsidP="00413CB7">
            <w:pPr>
              <w:spacing w:after="0"/>
              <w:ind w:right="113"/>
              <w:jc w:val="right"/>
              <w:rPr>
                <w:szCs w:val="20"/>
              </w:rPr>
            </w:pPr>
            <w:r w:rsidRPr="00413CB7">
              <w:rPr>
                <w:szCs w:val="20"/>
              </w:rPr>
              <w:t>86.39</w:t>
            </w:r>
          </w:p>
        </w:tc>
        <w:tc>
          <w:tcPr>
            <w:tcW w:w="770" w:type="pct"/>
            <w:noWrap/>
            <w:hideMark/>
          </w:tcPr>
          <w:p w14:paraId="185970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3771CD" w14:textId="77777777" w:rsidR="00413CB7" w:rsidRPr="00413CB7" w:rsidRDefault="00413CB7" w:rsidP="00413CB7">
            <w:pPr>
              <w:spacing w:after="0"/>
              <w:jc w:val="right"/>
              <w:rPr>
                <w:szCs w:val="20"/>
              </w:rPr>
            </w:pPr>
            <w:r w:rsidRPr="00413CB7">
              <w:rPr>
                <w:szCs w:val="20"/>
              </w:rPr>
              <w:t>10.12.2013</w:t>
            </w:r>
          </w:p>
        </w:tc>
      </w:tr>
      <w:tr w:rsidR="00413CB7" w:rsidRPr="00413CB7" w14:paraId="780DFD10" w14:textId="77777777" w:rsidTr="005B36B0">
        <w:trPr>
          <w:trHeight w:val="20"/>
        </w:trPr>
        <w:tc>
          <w:tcPr>
            <w:tcW w:w="1756" w:type="pct"/>
            <w:noWrap/>
            <w:hideMark/>
          </w:tcPr>
          <w:p w14:paraId="65E0C279" w14:textId="77777777" w:rsidR="00413CB7" w:rsidRPr="00413CB7" w:rsidRDefault="00413CB7" w:rsidP="00413CB7">
            <w:pPr>
              <w:spacing w:after="0"/>
              <w:jc w:val="left"/>
              <w:rPr>
                <w:szCs w:val="20"/>
              </w:rPr>
            </w:pPr>
            <w:r w:rsidRPr="00413CB7">
              <w:rPr>
                <w:szCs w:val="20"/>
              </w:rPr>
              <w:t>Jayne Robinson</w:t>
            </w:r>
          </w:p>
        </w:tc>
        <w:tc>
          <w:tcPr>
            <w:tcW w:w="1597" w:type="pct"/>
            <w:noWrap/>
            <w:hideMark/>
          </w:tcPr>
          <w:p w14:paraId="7A9181C8" w14:textId="77777777" w:rsidR="00413CB7" w:rsidRPr="00413CB7" w:rsidRDefault="00413CB7" w:rsidP="00413CB7">
            <w:pPr>
              <w:spacing w:after="0"/>
              <w:ind w:left="113"/>
              <w:jc w:val="left"/>
              <w:rPr>
                <w:szCs w:val="20"/>
              </w:rPr>
            </w:pPr>
            <w:r w:rsidRPr="00413CB7">
              <w:rPr>
                <w:szCs w:val="20"/>
              </w:rPr>
              <w:t>SNOWTOWN, SA 5520</w:t>
            </w:r>
          </w:p>
        </w:tc>
        <w:tc>
          <w:tcPr>
            <w:tcW w:w="424" w:type="pct"/>
            <w:noWrap/>
            <w:hideMark/>
          </w:tcPr>
          <w:p w14:paraId="3B2CD017" w14:textId="77777777" w:rsidR="00413CB7" w:rsidRPr="00413CB7" w:rsidRDefault="00413CB7" w:rsidP="00413CB7">
            <w:pPr>
              <w:spacing w:after="0"/>
              <w:ind w:right="113"/>
              <w:jc w:val="right"/>
              <w:rPr>
                <w:szCs w:val="20"/>
              </w:rPr>
            </w:pPr>
            <w:r w:rsidRPr="00413CB7">
              <w:rPr>
                <w:szCs w:val="20"/>
              </w:rPr>
              <w:t>73.64</w:t>
            </w:r>
          </w:p>
        </w:tc>
        <w:tc>
          <w:tcPr>
            <w:tcW w:w="770" w:type="pct"/>
            <w:noWrap/>
            <w:hideMark/>
          </w:tcPr>
          <w:p w14:paraId="4137D4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E7C8C5" w14:textId="77777777" w:rsidR="00413CB7" w:rsidRPr="00413CB7" w:rsidRDefault="00413CB7" w:rsidP="00413CB7">
            <w:pPr>
              <w:spacing w:after="0"/>
              <w:jc w:val="right"/>
              <w:rPr>
                <w:szCs w:val="20"/>
              </w:rPr>
            </w:pPr>
            <w:r w:rsidRPr="00413CB7">
              <w:rPr>
                <w:szCs w:val="20"/>
              </w:rPr>
              <w:t>2.10.2014</w:t>
            </w:r>
          </w:p>
        </w:tc>
      </w:tr>
      <w:tr w:rsidR="00413CB7" w:rsidRPr="00413CB7" w14:paraId="2B0EAC17" w14:textId="77777777" w:rsidTr="005B36B0">
        <w:trPr>
          <w:trHeight w:val="20"/>
        </w:trPr>
        <w:tc>
          <w:tcPr>
            <w:tcW w:w="1756" w:type="pct"/>
            <w:noWrap/>
            <w:hideMark/>
          </w:tcPr>
          <w:p w14:paraId="4BB2444D" w14:textId="77777777" w:rsidR="00413CB7" w:rsidRPr="00413CB7" w:rsidRDefault="00413CB7" w:rsidP="00413CB7">
            <w:pPr>
              <w:spacing w:after="0"/>
              <w:jc w:val="left"/>
              <w:rPr>
                <w:szCs w:val="20"/>
              </w:rPr>
            </w:pPr>
            <w:r w:rsidRPr="00413CB7">
              <w:rPr>
                <w:szCs w:val="20"/>
              </w:rPr>
              <w:t>Jayson Devereux</w:t>
            </w:r>
          </w:p>
        </w:tc>
        <w:tc>
          <w:tcPr>
            <w:tcW w:w="1597" w:type="pct"/>
            <w:noWrap/>
            <w:hideMark/>
          </w:tcPr>
          <w:p w14:paraId="10F3109F"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57D164A6" w14:textId="77777777" w:rsidR="00413CB7" w:rsidRPr="00413CB7" w:rsidRDefault="00413CB7" w:rsidP="00413CB7">
            <w:pPr>
              <w:spacing w:after="0"/>
              <w:ind w:right="113"/>
              <w:jc w:val="right"/>
              <w:rPr>
                <w:szCs w:val="20"/>
              </w:rPr>
            </w:pPr>
            <w:r w:rsidRPr="00413CB7">
              <w:rPr>
                <w:szCs w:val="20"/>
              </w:rPr>
              <w:t>45.07</w:t>
            </w:r>
          </w:p>
        </w:tc>
        <w:tc>
          <w:tcPr>
            <w:tcW w:w="770" w:type="pct"/>
            <w:noWrap/>
            <w:hideMark/>
          </w:tcPr>
          <w:p w14:paraId="170F19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591F33" w14:textId="77777777" w:rsidR="00413CB7" w:rsidRPr="00413CB7" w:rsidRDefault="00413CB7" w:rsidP="00413CB7">
            <w:pPr>
              <w:spacing w:after="0"/>
              <w:jc w:val="right"/>
              <w:rPr>
                <w:szCs w:val="20"/>
              </w:rPr>
            </w:pPr>
            <w:r w:rsidRPr="00413CB7">
              <w:rPr>
                <w:szCs w:val="20"/>
              </w:rPr>
              <w:t>4.6.2013</w:t>
            </w:r>
          </w:p>
        </w:tc>
      </w:tr>
      <w:tr w:rsidR="00413CB7" w:rsidRPr="00413CB7" w14:paraId="337D6EC3" w14:textId="77777777" w:rsidTr="005B36B0">
        <w:trPr>
          <w:trHeight w:val="20"/>
        </w:trPr>
        <w:tc>
          <w:tcPr>
            <w:tcW w:w="1756" w:type="pct"/>
            <w:noWrap/>
            <w:hideMark/>
          </w:tcPr>
          <w:p w14:paraId="6CECA98C" w14:textId="77777777" w:rsidR="00413CB7" w:rsidRPr="00413CB7" w:rsidRDefault="00413CB7" w:rsidP="00413CB7">
            <w:pPr>
              <w:spacing w:after="0"/>
              <w:jc w:val="left"/>
              <w:rPr>
                <w:szCs w:val="20"/>
              </w:rPr>
            </w:pPr>
            <w:r w:rsidRPr="00413CB7">
              <w:rPr>
                <w:szCs w:val="20"/>
              </w:rPr>
              <w:t>Jayson Sinclair</w:t>
            </w:r>
          </w:p>
        </w:tc>
        <w:tc>
          <w:tcPr>
            <w:tcW w:w="1597" w:type="pct"/>
            <w:noWrap/>
            <w:hideMark/>
          </w:tcPr>
          <w:p w14:paraId="4E314CBB" w14:textId="77777777"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14:paraId="545978ED" w14:textId="77777777" w:rsidR="00413CB7" w:rsidRPr="00413CB7" w:rsidRDefault="00413CB7" w:rsidP="00413CB7">
            <w:pPr>
              <w:spacing w:after="0"/>
              <w:ind w:right="113"/>
              <w:jc w:val="right"/>
              <w:rPr>
                <w:szCs w:val="20"/>
              </w:rPr>
            </w:pPr>
            <w:r w:rsidRPr="00413CB7">
              <w:rPr>
                <w:szCs w:val="20"/>
              </w:rPr>
              <w:t>16.34</w:t>
            </w:r>
          </w:p>
        </w:tc>
        <w:tc>
          <w:tcPr>
            <w:tcW w:w="770" w:type="pct"/>
            <w:noWrap/>
            <w:hideMark/>
          </w:tcPr>
          <w:p w14:paraId="0780F1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BE317D" w14:textId="77777777" w:rsidR="00413CB7" w:rsidRPr="00413CB7" w:rsidRDefault="00413CB7" w:rsidP="00413CB7">
            <w:pPr>
              <w:spacing w:after="0"/>
              <w:jc w:val="right"/>
              <w:rPr>
                <w:szCs w:val="20"/>
              </w:rPr>
            </w:pPr>
            <w:r w:rsidRPr="00413CB7">
              <w:rPr>
                <w:szCs w:val="20"/>
              </w:rPr>
              <w:t>20.12.2013</w:t>
            </w:r>
          </w:p>
        </w:tc>
      </w:tr>
      <w:tr w:rsidR="00413CB7" w:rsidRPr="00413CB7" w14:paraId="00142083" w14:textId="77777777" w:rsidTr="005B36B0">
        <w:trPr>
          <w:trHeight w:val="20"/>
        </w:trPr>
        <w:tc>
          <w:tcPr>
            <w:tcW w:w="1756" w:type="pct"/>
            <w:noWrap/>
            <w:hideMark/>
          </w:tcPr>
          <w:p w14:paraId="6E0F0D79" w14:textId="77777777" w:rsidR="00413CB7" w:rsidRPr="00413CB7" w:rsidRDefault="00413CB7" w:rsidP="00413CB7">
            <w:pPr>
              <w:spacing w:after="0"/>
              <w:jc w:val="left"/>
              <w:rPr>
                <w:szCs w:val="20"/>
              </w:rPr>
            </w:pPr>
            <w:r w:rsidRPr="00413CB7">
              <w:rPr>
                <w:szCs w:val="20"/>
              </w:rPr>
              <w:t>Jean Hunter</w:t>
            </w:r>
          </w:p>
        </w:tc>
        <w:tc>
          <w:tcPr>
            <w:tcW w:w="1597" w:type="pct"/>
            <w:noWrap/>
            <w:hideMark/>
          </w:tcPr>
          <w:p w14:paraId="5284C49B"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A774CA5" w14:textId="77777777" w:rsidR="00413CB7" w:rsidRPr="00413CB7" w:rsidRDefault="00413CB7" w:rsidP="00413CB7">
            <w:pPr>
              <w:spacing w:after="0"/>
              <w:ind w:right="113"/>
              <w:jc w:val="right"/>
              <w:rPr>
                <w:szCs w:val="20"/>
              </w:rPr>
            </w:pPr>
            <w:r w:rsidRPr="00413CB7">
              <w:rPr>
                <w:szCs w:val="20"/>
              </w:rPr>
              <w:t>12.64</w:t>
            </w:r>
          </w:p>
        </w:tc>
        <w:tc>
          <w:tcPr>
            <w:tcW w:w="770" w:type="pct"/>
            <w:noWrap/>
            <w:hideMark/>
          </w:tcPr>
          <w:p w14:paraId="5DC423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9B1226" w14:textId="77777777" w:rsidR="00413CB7" w:rsidRPr="00413CB7" w:rsidRDefault="00413CB7" w:rsidP="00413CB7">
            <w:pPr>
              <w:spacing w:after="0"/>
              <w:jc w:val="right"/>
              <w:rPr>
                <w:szCs w:val="20"/>
              </w:rPr>
            </w:pPr>
            <w:r w:rsidRPr="00413CB7">
              <w:rPr>
                <w:szCs w:val="20"/>
              </w:rPr>
              <w:t>30.5.2013</w:t>
            </w:r>
          </w:p>
        </w:tc>
      </w:tr>
      <w:tr w:rsidR="00413CB7" w:rsidRPr="00413CB7" w14:paraId="491FD066" w14:textId="77777777" w:rsidTr="005B36B0">
        <w:trPr>
          <w:trHeight w:val="20"/>
        </w:trPr>
        <w:tc>
          <w:tcPr>
            <w:tcW w:w="1756" w:type="pct"/>
            <w:noWrap/>
            <w:hideMark/>
          </w:tcPr>
          <w:p w14:paraId="1F2FF9DD" w14:textId="77777777" w:rsidR="00413CB7" w:rsidRPr="00413CB7" w:rsidRDefault="00413CB7" w:rsidP="00413CB7">
            <w:pPr>
              <w:spacing w:after="0"/>
              <w:jc w:val="left"/>
              <w:rPr>
                <w:szCs w:val="20"/>
              </w:rPr>
            </w:pPr>
            <w:r w:rsidRPr="00413CB7">
              <w:rPr>
                <w:szCs w:val="20"/>
              </w:rPr>
              <w:t>Jean Taylor</w:t>
            </w:r>
          </w:p>
        </w:tc>
        <w:tc>
          <w:tcPr>
            <w:tcW w:w="1597" w:type="pct"/>
            <w:noWrap/>
            <w:hideMark/>
          </w:tcPr>
          <w:p w14:paraId="0E915693" w14:textId="77777777"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14:paraId="78B30ADC" w14:textId="77777777" w:rsidR="00413CB7" w:rsidRPr="00413CB7" w:rsidRDefault="00413CB7" w:rsidP="00413CB7">
            <w:pPr>
              <w:spacing w:after="0"/>
              <w:ind w:right="113"/>
              <w:jc w:val="right"/>
              <w:rPr>
                <w:szCs w:val="20"/>
              </w:rPr>
            </w:pPr>
            <w:r w:rsidRPr="00413CB7">
              <w:rPr>
                <w:szCs w:val="20"/>
              </w:rPr>
              <w:t>30.02</w:t>
            </w:r>
          </w:p>
        </w:tc>
        <w:tc>
          <w:tcPr>
            <w:tcW w:w="770" w:type="pct"/>
            <w:noWrap/>
            <w:hideMark/>
          </w:tcPr>
          <w:p w14:paraId="07B482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FA5872" w14:textId="77777777" w:rsidR="00413CB7" w:rsidRPr="00413CB7" w:rsidRDefault="00413CB7" w:rsidP="00413CB7">
            <w:pPr>
              <w:spacing w:after="0"/>
              <w:jc w:val="right"/>
              <w:rPr>
                <w:szCs w:val="20"/>
              </w:rPr>
            </w:pPr>
            <w:r w:rsidRPr="00413CB7">
              <w:rPr>
                <w:szCs w:val="20"/>
              </w:rPr>
              <w:t>19.9.2013</w:t>
            </w:r>
          </w:p>
        </w:tc>
      </w:tr>
      <w:tr w:rsidR="00413CB7" w:rsidRPr="00413CB7" w14:paraId="08E17E7D" w14:textId="77777777" w:rsidTr="005B36B0">
        <w:trPr>
          <w:trHeight w:val="20"/>
        </w:trPr>
        <w:tc>
          <w:tcPr>
            <w:tcW w:w="1756" w:type="pct"/>
            <w:noWrap/>
            <w:hideMark/>
          </w:tcPr>
          <w:p w14:paraId="648AC1BA" w14:textId="77777777" w:rsidR="00413CB7" w:rsidRPr="00413CB7" w:rsidRDefault="00413CB7" w:rsidP="00413CB7">
            <w:pPr>
              <w:spacing w:after="0"/>
              <w:jc w:val="left"/>
              <w:rPr>
                <w:szCs w:val="20"/>
              </w:rPr>
            </w:pPr>
            <w:r w:rsidRPr="00413CB7">
              <w:rPr>
                <w:szCs w:val="20"/>
              </w:rPr>
              <w:t>Jeanette Smith</w:t>
            </w:r>
          </w:p>
        </w:tc>
        <w:tc>
          <w:tcPr>
            <w:tcW w:w="1597" w:type="pct"/>
            <w:noWrap/>
            <w:hideMark/>
          </w:tcPr>
          <w:p w14:paraId="3A36F342" w14:textId="77777777" w:rsidR="00413CB7" w:rsidRPr="00413CB7" w:rsidRDefault="00413CB7" w:rsidP="00413CB7">
            <w:pPr>
              <w:spacing w:after="0"/>
              <w:ind w:left="113"/>
              <w:jc w:val="left"/>
              <w:rPr>
                <w:szCs w:val="20"/>
              </w:rPr>
            </w:pPr>
            <w:r w:rsidRPr="00413CB7">
              <w:rPr>
                <w:szCs w:val="20"/>
              </w:rPr>
              <w:t>MEDINDIE, SA 5081</w:t>
            </w:r>
          </w:p>
        </w:tc>
        <w:tc>
          <w:tcPr>
            <w:tcW w:w="424" w:type="pct"/>
            <w:noWrap/>
            <w:hideMark/>
          </w:tcPr>
          <w:p w14:paraId="691EFA06" w14:textId="77777777" w:rsidR="00413CB7" w:rsidRPr="00413CB7" w:rsidRDefault="00413CB7" w:rsidP="00413CB7">
            <w:pPr>
              <w:spacing w:after="0"/>
              <w:ind w:right="113"/>
              <w:jc w:val="right"/>
              <w:rPr>
                <w:szCs w:val="20"/>
              </w:rPr>
            </w:pPr>
            <w:r w:rsidRPr="00413CB7">
              <w:rPr>
                <w:szCs w:val="20"/>
              </w:rPr>
              <w:t>19.98</w:t>
            </w:r>
          </w:p>
        </w:tc>
        <w:tc>
          <w:tcPr>
            <w:tcW w:w="770" w:type="pct"/>
            <w:noWrap/>
            <w:hideMark/>
          </w:tcPr>
          <w:p w14:paraId="646AAA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1111B7" w14:textId="77777777" w:rsidR="00413CB7" w:rsidRPr="00413CB7" w:rsidRDefault="00413CB7" w:rsidP="00413CB7">
            <w:pPr>
              <w:spacing w:after="0"/>
              <w:jc w:val="right"/>
              <w:rPr>
                <w:szCs w:val="20"/>
              </w:rPr>
            </w:pPr>
            <w:r w:rsidRPr="00413CB7">
              <w:rPr>
                <w:szCs w:val="20"/>
              </w:rPr>
              <w:t>26.9.2014</w:t>
            </w:r>
          </w:p>
        </w:tc>
      </w:tr>
      <w:tr w:rsidR="00413CB7" w:rsidRPr="00413CB7" w14:paraId="1C37C245" w14:textId="77777777" w:rsidTr="005B36B0">
        <w:trPr>
          <w:trHeight w:val="20"/>
        </w:trPr>
        <w:tc>
          <w:tcPr>
            <w:tcW w:w="1756" w:type="pct"/>
            <w:noWrap/>
            <w:hideMark/>
          </w:tcPr>
          <w:p w14:paraId="4DBE2F31" w14:textId="77777777" w:rsidR="00413CB7" w:rsidRPr="00413CB7" w:rsidRDefault="00413CB7" w:rsidP="00413CB7">
            <w:pPr>
              <w:spacing w:after="0"/>
              <w:jc w:val="left"/>
              <w:rPr>
                <w:szCs w:val="20"/>
              </w:rPr>
            </w:pPr>
            <w:r w:rsidRPr="00413CB7">
              <w:rPr>
                <w:szCs w:val="20"/>
              </w:rPr>
              <w:t>Jeannine Moir</w:t>
            </w:r>
          </w:p>
        </w:tc>
        <w:tc>
          <w:tcPr>
            <w:tcW w:w="1597" w:type="pct"/>
            <w:noWrap/>
            <w:hideMark/>
          </w:tcPr>
          <w:p w14:paraId="142543F8"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74AD3A69" w14:textId="77777777" w:rsidR="00413CB7" w:rsidRPr="00413CB7" w:rsidRDefault="00413CB7" w:rsidP="00413CB7">
            <w:pPr>
              <w:spacing w:after="0"/>
              <w:ind w:right="113"/>
              <w:jc w:val="right"/>
              <w:rPr>
                <w:szCs w:val="20"/>
              </w:rPr>
            </w:pPr>
            <w:r w:rsidRPr="00413CB7">
              <w:rPr>
                <w:szCs w:val="20"/>
              </w:rPr>
              <w:t>24.44</w:t>
            </w:r>
          </w:p>
        </w:tc>
        <w:tc>
          <w:tcPr>
            <w:tcW w:w="770" w:type="pct"/>
            <w:noWrap/>
            <w:hideMark/>
          </w:tcPr>
          <w:p w14:paraId="34A6CC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04E0FA" w14:textId="77777777" w:rsidR="00413CB7" w:rsidRPr="00413CB7" w:rsidRDefault="00413CB7" w:rsidP="00413CB7">
            <w:pPr>
              <w:spacing w:after="0"/>
              <w:jc w:val="right"/>
              <w:rPr>
                <w:szCs w:val="20"/>
              </w:rPr>
            </w:pPr>
            <w:r w:rsidRPr="00413CB7">
              <w:rPr>
                <w:szCs w:val="20"/>
              </w:rPr>
              <w:t>3.7.2014</w:t>
            </w:r>
          </w:p>
        </w:tc>
      </w:tr>
      <w:tr w:rsidR="00413CB7" w:rsidRPr="00413CB7" w14:paraId="1BB8ECC1" w14:textId="77777777" w:rsidTr="005B36B0">
        <w:trPr>
          <w:trHeight w:val="20"/>
        </w:trPr>
        <w:tc>
          <w:tcPr>
            <w:tcW w:w="1756" w:type="pct"/>
            <w:noWrap/>
            <w:hideMark/>
          </w:tcPr>
          <w:p w14:paraId="222496D4" w14:textId="77777777" w:rsidR="00413CB7" w:rsidRPr="00413CB7" w:rsidRDefault="00413CB7" w:rsidP="00413CB7">
            <w:pPr>
              <w:spacing w:after="0"/>
              <w:jc w:val="left"/>
              <w:rPr>
                <w:szCs w:val="20"/>
              </w:rPr>
            </w:pPr>
            <w:r w:rsidRPr="00413CB7">
              <w:rPr>
                <w:szCs w:val="20"/>
              </w:rPr>
              <w:t>Jed Baillie</w:t>
            </w:r>
          </w:p>
        </w:tc>
        <w:tc>
          <w:tcPr>
            <w:tcW w:w="1597" w:type="pct"/>
            <w:noWrap/>
            <w:hideMark/>
          </w:tcPr>
          <w:p w14:paraId="70BAFA9C" w14:textId="77777777" w:rsidR="00413CB7" w:rsidRPr="00413CB7" w:rsidRDefault="00413CB7" w:rsidP="00413CB7">
            <w:pPr>
              <w:spacing w:after="0"/>
              <w:ind w:left="113"/>
              <w:jc w:val="left"/>
              <w:rPr>
                <w:szCs w:val="20"/>
              </w:rPr>
            </w:pPr>
            <w:r w:rsidRPr="00413CB7">
              <w:rPr>
                <w:szCs w:val="20"/>
              </w:rPr>
              <w:t>ST MARYS, SA 5042</w:t>
            </w:r>
          </w:p>
        </w:tc>
        <w:tc>
          <w:tcPr>
            <w:tcW w:w="424" w:type="pct"/>
            <w:noWrap/>
            <w:hideMark/>
          </w:tcPr>
          <w:p w14:paraId="502D2A55"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6FBDDB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A89715" w14:textId="77777777" w:rsidR="00413CB7" w:rsidRPr="00413CB7" w:rsidRDefault="00413CB7" w:rsidP="00413CB7">
            <w:pPr>
              <w:spacing w:after="0"/>
              <w:jc w:val="right"/>
              <w:rPr>
                <w:szCs w:val="20"/>
              </w:rPr>
            </w:pPr>
            <w:r w:rsidRPr="00413CB7">
              <w:rPr>
                <w:szCs w:val="20"/>
              </w:rPr>
              <w:t>12.9.2013</w:t>
            </w:r>
          </w:p>
        </w:tc>
      </w:tr>
      <w:tr w:rsidR="00413CB7" w:rsidRPr="00413CB7" w14:paraId="028103A8" w14:textId="77777777" w:rsidTr="005B36B0">
        <w:trPr>
          <w:trHeight w:val="20"/>
        </w:trPr>
        <w:tc>
          <w:tcPr>
            <w:tcW w:w="1756" w:type="pct"/>
            <w:noWrap/>
            <w:hideMark/>
          </w:tcPr>
          <w:p w14:paraId="205F5FB6" w14:textId="77777777" w:rsidR="00413CB7" w:rsidRPr="00413CB7" w:rsidRDefault="00413CB7" w:rsidP="00413CB7">
            <w:pPr>
              <w:spacing w:after="0"/>
              <w:jc w:val="left"/>
              <w:rPr>
                <w:szCs w:val="20"/>
              </w:rPr>
            </w:pPr>
            <w:r w:rsidRPr="00413CB7">
              <w:rPr>
                <w:szCs w:val="20"/>
              </w:rPr>
              <w:t>Jeff Butler</w:t>
            </w:r>
          </w:p>
        </w:tc>
        <w:tc>
          <w:tcPr>
            <w:tcW w:w="1597" w:type="pct"/>
            <w:noWrap/>
            <w:hideMark/>
          </w:tcPr>
          <w:p w14:paraId="05E79A6B"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211BB16C"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3E7238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F61B45" w14:textId="77777777" w:rsidR="00413CB7" w:rsidRPr="00413CB7" w:rsidRDefault="00413CB7" w:rsidP="00413CB7">
            <w:pPr>
              <w:spacing w:after="0"/>
              <w:jc w:val="right"/>
              <w:rPr>
                <w:szCs w:val="20"/>
              </w:rPr>
            </w:pPr>
            <w:r w:rsidRPr="00413CB7">
              <w:rPr>
                <w:szCs w:val="20"/>
              </w:rPr>
              <w:t>28.5.2013</w:t>
            </w:r>
          </w:p>
        </w:tc>
      </w:tr>
      <w:tr w:rsidR="00413CB7" w:rsidRPr="00413CB7" w14:paraId="0C723BE1" w14:textId="77777777" w:rsidTr="005B36B0">
        <w:trPr>
          <w:trHeight w:val="20"/>
        </w:trPr>
        <w:tc>
          <w:tcPr>
            <w:tcW w:w="1756" w:type="pct"/>
            <w:noWrap/>
            <w:hideMark/>
          </w:tcPr>
          <w:p w14:paraId="2A75F27D" w14:textId="77777777" w:rsidR="00413CB7" w:rsidRPr="00413CB7" w:rsidRDefault="00413CB7" w:rsidP="00413CB7">
            <w:pPr>
              <w:spacing w:after="0"/>
              <w:jc w:val="left"/>
              <w:rPr>
                <w:szCs w:val="20"/>
              </w:rPr>
            </w:pPr>
            <w:r w:rsidRPr="00413CB7">
              <w:rPr>
                <w:szCs w:val="20"/>
              </w:rPr>
              <w:t>Jeffery Doudle</w:t>
            </w:r>
          </w:p>
        </w:tc>
        <w:tc>
          <w:tcPr>
            <w:tcW w:w="1597" w:type="pct"/>
            <w:noWrap/>
            <w:hideMark/>
          </w:tcPr>
          <w:p w14:paraId="09E47092"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1BBF3C46" w14:textId="77777777" w:rsidR="00413CB7" w:rsidRPr="00413CB7" w:rsidRDefault="00413CB7" w:rsidP="00413CB7">
            <w:pPr>
              <w:spacing w:after="0"/>
              <w:ind w:right="113"/>
              <w:jc w:val="right"/>
              <w:rPr>
                <w:szCs w:val="20"/>
              </w:rPr>
            </w:pPr>
            <w:r w:rsidRPr="00413CB7">
              <w:rPr>
                <w:szCs w:val="20"/>
              </w:rPr>
              <w:t>12.21</w:t>
            </w:r>
          </w:p>
        </w:tc>
        <w:tc>
          <w:tcPr>
            <w:tcW w:w="770" w:type="pct"/>
            <w:noWrap/>
            <w:hideMark/>
          </w:tcPr>
          <w:p w14:paraId="12781B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D14C8B" w14:textId="77777777" w:rsidR="00413CB7" w:rsidRPr="00413CB7" w:rsidRDefault="00413CB7" w:rsidP="00413CB7">
            <w:pPr>
              <w:spacing w:after="0"/>
              <w:jc w:val="right"/>
              <w:rPr>
                <w:szCs w:val="20"/>
              </w:rPr>
            </w:pPr>
            <w:r w:rsidRPr="00413CB7">
              <w:rPr>
                <w:szCs w:val="20"/>
              </w:rPr>
              <w:t>7.3.2014</w:t>
            </w:r>
          </w:p>
        </w:tc>
      </w:tr>
      <w:tr w:rsidR="00413CB7" w:rsidRPr="00413CB7" w14:paraId="09B1B6BA" w14:textId="77777777" w:rsidTr="005B36B0">
        <w:trPr>
          <w:trHeight w:val="20"/>
        </w:trPr>
        <w:tc>
          <w:tcPr>
            <w:tcW w:w="1756" w:type="pct"/>
            <w:noWrap/>
            <w:hideMark/>
          </w:tcPr>
          <w:p w14:paraId="156FCFE0" w14:textId="77777777" w:rsidR="00413CB7" w:rsidRPr="00413CB7" w:rsidRDefault="00413CB7" w:rsidP="00413CB7">
            <w:pPr>
              <w:spacing w:after="0"/>
              <w:jc w:val="left"/>
              <w:rPr>
                <w:szCs w:val="20"/>
              </w:rPr>
            </w:pPr>
            <w:r w:rsidRPr="00413CB7">
              <w:rPr>
                <w:szCs w:val="20"/>
              </w:rPr>
              <w:t>Jeffery Peate</w:t>
            </w:r>
          </w:p>
        </w:tc>
        <w:tc>
          <w:tcPr>
            <w:tcW w:w="1597" w:type="pct"/>
            <w:noWrap/>
            <w:hideMark/>
          </w:tcPr>
          <w:p w14:paraId="7D86937F"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2ED56826" w14:textId="77777777" w:rsidR="00413CB7" w:rsidRPr="00413CB7" w:rsidRDefault="00413CB7" w:rsidP="00413CB7">
            <w:pPr>
              <w:spacing w:after="0"/>
              <w:ind w:right="113"/>
              <w:jc w:val="right"/>
              <w:rPr>
                <w:szCs w:val="20"/>
              </w:rPr>
            </w:pPr>
            <w:r w:rsidRPr="00413CB7">
              <w:rPr>
                <w:szCs w:val="20"/>
              </w:rPr>
              <w:t>43.49</w:t>
            </w:r>
          </w:p>
        </w:tc>
        <w:tc>
          <w:tcPr>
            <w:tcW w:w="770" w:type="pct"/>
            <w:noWrap/>
            <w:hideMark/>
          </w:tcPr>
          <w:p w14:paraId="4C093A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205D8D" w14:textId="77777777" w:rsidR="00413CB7" w:rsidRPr="00413CB7" w:rsidRDefault="00413CB7" w:rsidP="00413CB7">
            <w:pPr>
              <w:spacing w:after="0"/>
              <w:jc w:val="right"/>
              <w:rPr>
                <w:szCs w:val="20"/>
              </w:rPr>
            </w:pPr>
            <w:r w:rsidRPr="00413CB7">
              <w:rPr>
                <w:szCs w:val="20"/>
              </w:rPr>
              <w:t>17.1.2014</w:t>
            </w:r>
          </w:p>
        </w:tc>
      </w:tr>
      <w:tr w:rsidR="00413CB7" w:rsidRPr="00413CB7" w14:paraId="53CF8ED3" w14:textId="77777777" w:rsidTr="005B36B0">
        <w:trPr>
          <w:trHeight w:val="20"/>
        </w:trPr>
        <w:tc>
          <w:tcPr>
            <w:tcW w:w="1756" w:type="pct"/>
            <w:noWrap/>
            <w:hideMark/>
          </w:tcPr>
          <w:p w14:paraId="01BBC282" w14:textId="77777777" w:rsidR="00413CB7" w:rsidRPr="00413CB7" w:rsidRDefault="00413CB7" w:rsidP="00413CB7">
            <w:pPr>
              <w:spacing w:after="0"/>
              <w:jc w:val="left"/>
              <w:rPr>
                <w:szCs w:val="20"/>
              </w:rPr>
            </w:pPr>
            <w:r w:rsidRPr="00413CB7">
              <w:rPr>
                <w:szCs w:val="20"/>
              </w:rPr>
              <w:t xml:space="preserve">Jeffrey Cameron, the estate of </w:t>
            </w:r>
          </w:p>
        </w:tc>
        <w:tc>
          <w:tcPr>
            <w:tcW w:w="1597" w:type="pct"/>
            <w:noWrap/>
            <w:hideMark/>
          </w:tcPr>
          <w:p w14:paraId="1B21ACE7"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75F2CBD2" w14:textId="77777777" w:rsidR="00413CB7" w:rsidRPr="00413CB7" w:rsidRDefault="00413CB7" w:rsidP="00413CB7">
            <w:pPr>
              <w:spacing w:after="0"/>
              <w:ind w:right="113"/>
              <w:jc w:val="right"/>
              <w:rPr>
                <w:szCs w:val="20"/>
              </w:rPr>
            </w:pPr>
            <w:r w:rsidRPr="00413CB7">
              <w:rPr>
                <w:szCs w:val="20"/>
              </w:rPr>
              <w:t>71.83</w:t>
            </w:r>
          </w:p>
        </w:tc>
        <w:tc>
          <w:tcPr>
            <w:tcW w:w="770" w:type="pct"/>
            <w:noWrap/>
            <w:hideMark/>
          </w:tcPr>
          <w:p w14:paraId="7E8227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222AC4" w14:textId="77777777" w:rsidR="00413CB7" w:rsidRPr="00413CB7" w:rsidRDefault="00413CB7" w:rsidP="00413CB7">
            <w:pPr>
              <w:spacing w:after="0"/>
              <w:jc w:val="right"/>
              <w:rPr>
                <w:szCs w:val="20"/>
              </w:rPr>
            </w:pPr>
            <w:r w:rsidRPr="00413CB7">
              <w:rPr>
                <w:szCs w:val="20"/>
              </w:rPr>
              <w:t>2.6.2014</w:t>
            </w:r>
          </w:p>
        </w:tc>
      </w:tr>
      <w:tr w:rsidR="00413CB7" w:rsidRPr="00413CB7" w14:paraId="0D2C251A" w14:textId="77777777" w:rsidTr="005B36B0">
        <w:trPr>
          <w:trHeight w:val="20"/>
        </w:trPr>
        <w:tc>
          <w:tcPr>
            <w:tcW w:w="1756" w:type="pct"/>
            <w:noWrap/>
            <w:hideMark/>
          </w:tcPr>
          <w:p w14:paraId="5CA70486" w14:textId="77777777" w:rsidR="00413CB7" w:rsidRPr="00413CB7" w:rsidRDefault="00413CB7" w:rsidP="00413CB7">
            <w:pPr>
              <w:spacing w:after="0"/>
              <w:jc w:val="left"/>
              <w:rPr>
                <w:szCs w:val="20"/>
              </w:rPr>
            </w:pPr>
            <w:r w:rsidRPr="00413CB7">
              <w:rPr>
                <w:szCs w:val="20"/>
              </w:rPr>
              <w:t>Jeffrey Drewett</w:t>
            </w:r>
          </w:p>
        </w:tc>
        <w:tc>
          <w:tcPr>
            <w:tcW w:w="1597" w:type="pct"/>
            <w:noWrap/>
            <w:hideMark/>
          </w:tcPr>
          <w:p w14:paraId="0E657AA6"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661EF058" w14:textId="77777777" w:rsidR="00413CB7" w:rsidRPr="00413CB7" w:rsidRDefault="00413CB7" w:rsidP="00413CB7">
            <w:pPr>
              <w:spacing w:after="0"/>
              <w:ind w:right="113"/>
              <w:jc w:val="right"/>
              <w:rPr>
                <w:szCs w:val="20"/>
              </w:rPr>
            </w:pPr>
            <w:r w:rsidRPr="00413CB7">
              <w:rPr>
                <w:szCs w:val="20"/>
              </w:rPr>
              <w:t>177.42</w:t>
            </w:r>
          </w:p>
        </w:tc>
        <w:tc>
          <w:tcPr>
            <w:tcW w:w="770" w:type="pct"/>
            <w:noWrap/>
            <w:hideMark/>
          </w:tcPr>
          <w:p w14:paraId="4BF749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BBF17D" w14:textId="77777777" w:rsidR="00413CB7" w:rsidRPr="00413CB7" w:rsidRDefault="00413CB7" w:rsidP="00413CB7">
            <w:pPr>
              <w:spacing w:after="0"/>
              <w:jc w:val="right"/>
              <w:rPr>
                <w:szCs w:val="20"/>
              </w:rPr>
            </w:pPr>
            <w:r w:rsidRPr="00413CB7">
              <w:rPr>
                <w:szCs w:val="20"/>
              </w:rPr>
              <w:t>30.5.2014</w:t>
            </w:r>
          </w:p>
        </w:tc>
      </w:tr>
      <w:tr w:rsidR="00413CB7" w:rsidRPr="00413CB7" w14:paraId="52DDA075" w14:textId="77777777" w:rsidTr="005B36B0">
        <w:trPr>
          <w:trHeight w:val="20"/>
        </w:trPr>
        <w:tc>
          <w:tcPr>
            <w:tcW w:w="1756" w:type="pct"/>
            <w:noWrap/>
            <w:hideMark/>
          </w:tcPr>
          <w:p w14:paraId="7197FE01" w14:textId="77777777" w:rsidR="00413CB7" w:rsidRPr="00413CB7" w:rsidRDefault="00413CB7" w:rsidP="00413CB7">
            <w:pPr>
              <w:spacing w:after="0"/>
              <w:jc w:val="left"/>
              <w:rPr>
                <w:szCs w:val="20"/>
              </w:rPr>
            </w:pPr>
            <w:r w:rsidRPr="00413CB7">
              <w:rPr>
                <w:szCs w:val="20"/>
              </w:rPr>
              <w:t>Jeffrey Eckermann</w:t>
            </w:r>
          </w:p>
        </w:tc>
        <w:tc>
          <w:tcPr>
            <w:tcW w:w="1597" w:type="pct"/>
            <w:noWrap/>
            <w:hideMark/>
          </w:tcPr>
          <w:p w14:paraId="6EF868F7" w14:textId="77777777" w:rsidR="00413CB7" w:rsidRPr="00413CB7" w:rsidRDefault="00413CB7" w:rsidP="00413CB7">
            <w:pPr>
              <w:spacing w:after="0"/>
              <w:ind w:left="113"/>
              <w:jc w:val="left"/>
              <w:rPr>
                <w:szCs w:val="20"/>
              </w:rPr>
            </w:pPr>
            <w:r w:rsidRPr="00413CB7">
              <w:rPr>
                <w:szCs w:val="20"/>
              </w:rPr>
              <w:t>ATHELSTONE 5076</w:t>
            </w:r>
          </w:p>
        </w:tc>
        <w:tc>
          <w:tcPr>
            <w:tcW w:w="424" w:type="pct"/>
            <w:noWrap/>
            <w:hideMark/>
          </w:tcPr>
          <w:p w14:paraId="4ADFCEA1" w14:textId="77777777" w:rsidR="00413CB7" w:rsidRPr="00413CB7" w:rsidRDefault="00413CB7" w:rsidP="00413CB7">
            <w:pPr>
              <w:spacing w:after="0"/>
              <w:ind w:right="113"/>
              <w:jc w:val="right"/>
              <w:rPr>
                <w:szCs w:val="20"/>
              </w:rPr>
            </w:pPr>
            <w:r w:rsidRPr="00413CB7">
              <w:rPr>
                <w:szCs w:val="20"/>
              </w:rPr>
              <w:t>30.35</w:t>
            </w:r>
          </w:p>
        </w:tc>
        <w:tc>
          <w:tcPr>
            <w:tcW w:w="770" w:type="pct"/>
            <w:noWrap/>
            <w:hideMark/>
          </w:tcPr>
          <w:p w14:paraId="0706DC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55E276" w14:textId="77777777" w:rsidR="00413CB7" w:rsidRPr="00413CB7" w:rsidRDefault="00413CB7" w:rsidP="00413CB7">
            <w:pPr>
              <w:spacing w:after="0"/>
              <w:jc w:val="right"/>
              <w:rPr>
                <w:szCs w:val="20"/>
              </w:rPr>
            </w:pPr>
            <w:r w:rsidRPr="00413CB7">
              <w:rPr>
                <w:szCs w:val="20"/>
              </w:rPr>
              <w:t>27.10.2014</w:t>
            </w:r>
          </w:p>
        </w:tc>
      </w:tr>
      <w:tr w:rsidR="00413CB7" w:rsidRPr="00413CB7" w14:paraId="2F45774A" w14:textId="77777777" w:rsidTr="005B36B0">
        <w:trPr>
          <w:trHeight w:val="20"/>
        </w:trPr>
        <w:tc>
          <w:tcPr>
            <w:tcW w:w="1756" w:type="pct"/>
            <w:noWrap/>
            <w:hideMark/>
          </w:tcPr>
          <w:p w14:paraId="1B618F4F" w14:textId="77777777" w:rsidR="00413CB7" w:rsidRPr="00413CB7" w:rsidRDefault="00413CB7" w:rsidP="00413CB7">
            <w:pPr>
              <w:spacing w:after="0"/>
              <w:jc w:val="left"/>
              <w:rPr>
                <w:szCs w:val="20"/>
              </w:rPr>
            </w:pPr>
            <w:r w:rsidRPr="00413CB7">
              <w:rPr>
                <w:szCs w:val="20"/>
              </w:rPr>
              <w:t>Jeffrey Hardyman</w:t>
            </w:r>
          </w:p>
        </w:tc>
        <w:tc>
          <w:tcPr>
            <w:tcW w:w="1597" w:type="pct"/>
            <w:noWrap/>
            <w:hideMark/>
          </w:tcPr>
          <w:p w14:paraId="08C38545"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4FDC6B0D" w14:textId="77777777" w:rsidR="00413CB7" w:rsidRPr="00413CB7" w:rsidRDefault="00413CB7" w:rsidP="00413CB7">
            <w:pPr>
              <w:spacing w:after="0"/>
              <w:ind w:right="113"/>
              <w:jc w:val="right"/>
              <w:rPr>
                <w:szCs w:val="20"/>
              </w:rPr>
            </w:pPr>
            <w:r w:rsidRPr="00413CB7">
              <w:rPr>
                <w:szCs w:val="20"/>
              </w:rPr>
              <w:t>120.00</w:t>
            </w:r>
          </w:p>
        </w:tc>
        <w:tc>
          <w:tcPr>
            <w:tcW w:w="770" w:type="pct"/>
            <w:noWrap/>
            <w:hideMark/>
          </w:tcPr>
          <w:p w14:paraId="5603BA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12AB60" w14:textId="77777777" w:rsidR="00413CB7" w:rsidRPr="00413CB7" w:rsidRDefault="00413CB7" w:rsidP="00413CB7">
            <w:pPr>
              <w:spacing w:after="0"/>
              <w:jc w:val="right"/>
              <w:rPr>
                <w:szCs w:val="20"/>
              </w:rPr>
            </w:pPr>
            <w:r w:rsidRPr="00413CB7">
              <w:rPr>
                <w:szCs w:val="20"/>
              </w:rPr>
              <w:t>20.6.2013</w:t>
            </w:r>
          </w:p>
        </w:tc>
      </w:tr>
      <w:tr w:rsidR="00413CB7" w:rsidRPr="00413CB7" w14:paraId="0C04E5F6" w14:textId="77777777" w:rsidTr="005B36B0">
        <w:trPr>
          <w:trHeight w:val="20"/>
        </w:trPr>
        <w:tc>
          <w:tcPr>
            <w:tcW w:w="1756" w:type="pct"/>
            <w:noWrap/>
            <w:hideMark/>
          </w:tcPr>
          <w:p w14:paraId="16FE1D90" w14:textId="77777777" w:rsidR="00413CB7" w:rsidRPr="00413CB7" w:rsidRDefault="00413CB7" w:rsidP="00413CB7">
            <w:pPr>
              <w:spacing w:after="0"/>
              <w:jc w:val="left"/>
              <w:rPr>
                <w:szCs w:val="20"/>
              </w:rPr>
            </w:pPr>
            <w:r w:rsidRPr="00413CB7">
              <w:rPr>
                <w:szCs w:val="20"/>
              </w:rPr>
              <w:t>Jeffrey Stewart</w:t>
            </w:r>
          </w:p>
        </w:tc>
        <w:tc>
          <w:tcPr>
            <w:tcW w:w="1597" w:type="pct"/>
            <w:noWrap/>
            <w:hideMark/>
          </w:tcPr>
          <w:p w14:paraId="2DC0E253"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5BB748CB" w14:textId="77777777" w:rsidR="00413CB7" w:rsidRPr="00413CB7" w:rsidRDefault="00413CB7" w:rsidP="00413CB7">
            <w:pPr>
              <w:spacing w:after="0"/>
              <w:ind w:right="113"/>
              <w:jc w:val="right"/>
              <w:rPr>
                <w:szCs w:val="20"/>
              </w:rPr>
            </w:pPr>
            <w:r w:rsidRPr="00413CB7">
              <w:rPr>
                <w:szCs w:val="20"/>
              </w:rPr>
              <w:t>22.62</w:t>
            </w:r>
          </w:p>
        </w:tc>
        <w:tc>
          <w:tcPr>
            <w:tcW w:w="770" w:type="pct"/>
            <w:noWrap/>
            <w:hideMark/>
          </w:tcPr>
          <w:p w14:paraId="217067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4E6EFD" w14:textId="77777777" w:rsidR="00413CB7" w:rsidRPr="00413CB7" w:rsidRDefault="00413CB7" w:rsidP="00413CB7">
            <w:pPr>
              <w:spacing w:after="0"/>
              <w:jc w:val="right"/>
              <w:rPr>
                <w:szCs w:val="20"/>
              </w:rPr>
            </w:pPr>
            <w:r w:rsidRPr="00413CB7">
              <w:rPr>
                <w:szCs w:val="20"/>
              </w:rPr>
              <w:t>7.11.2014</w:t>
            </w:r>
          </w:p>
        </w:tc>
      </w:tr>
      <w:tr w:rsidR="00413CB7" w:rsidRPr="00413CB7" w14:paraId="222E4A09" w14:textId="77777777" w:rsidTr="005B36B0">
        <w:trPr>
          <w:trHeight w:val="20"/>
        </w:trPr>
        <w:tc>
          <w:tcPr>
            <w:tcW w:w="1756" w:type="pct"/>
            <w:noWrap/>
            <w:hideMark/>
          </w:tcPr>
          <w:p w14:paraId="32F6C032" w14:textId="77777777" w:rsidR="00413CB7" w:rsidRPr="00413CB7" w:rsidRDefault="00413CB7" w:rsidP="00413CB7">
            <w:pPr>
              <w:spacing w:after="0"/>
              <w:jc w:val="left"/>
              <w:rPr>
                <w:szCs w:val="20"/>
              </w:rPr>
            </w:pPr>
            <w:r w:rsidRPr="00413CB7">
              <w:rPr>
                <w:szCs w:val="20"/>
              </w:rPr>
              <w:t>Jehani Nasrullah</w:t>
            </w:r>
          </w:p>
        </w:tc>
        <w:tc>
          <w:tcPr>
            <w:tcW w:w="1597" w:type="pct"/>
            <w:noWrap/>
            <w:hideMark/>
          </w:tcPr>
          <w:p w14:paraId="3F380FFC"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64CA1DDF" w14:textId="77777777" w:rsidR="00413CB7" w:rsidRPr="00413CB7" w:rsidRDefault="00413CB7" w:rsidP="00413CB7">
            <w:pPr>
              <w:spacing w:after="0"/>
              <w:ind w:right="113"/>
              <w:jc w:val="right"/>
              <w:rPr>
                <w:szCs w:val="20"/>
              </w:rPr>
            </w:pPr>
            <w:r w:rsidRPr="00413CB7">
              <w:rPr>
                <w:szCs w:val="20"/>
              </w:rPr>
              <w:t>10.34</w:t>
            </w:r>
          </w:p>
        </w:tc>
        <w:tc>
          <w:tcPr>
            <w:tcW w:w="770" w:type="pct"/>
            <w:noWrap/>
            <w:hideMark/>
          </w:tcPr>
          <w:p w14:paraId="38E8E0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F3F5EC" w14:textId="77777777" w:rsidR="00413CB7" w:rsidRPr="00413CB7" w:rsidRDefault="00413CB7" w:rsidP="00413CB7">
            <w:pPr>
              <w:spacing w:after="0"/>
              <w:jc w:val="right"/>
              <w:rPr>
                <w:szCs w:val="20"/>
              </w:rPr>
            </w:pPr>
            <w:r w:rsidRPr="00413CB7">
              <w:rPr>
                <w:szCs w:val="20"/>
              </w:rPr>
              <w:t>6.1.2014</w:t>
            </w:r>
          </w:p>
        </w:tc>
      </w:tr>
      <w:tr w:rsidR="00413CB7" w:rsidRPr="00413CB7" w14:paraId="1E8FE298" w14:textId="77777777" w:rsidTr="005B36B0">
        <w:trPr>
          <w:trHeight w:val="20"/>
        </w:trPr>
        <w:tc>
          <w:tcPr>
            <w:tcW w:w="1756" w:type="pct"/>
            <w:noWrap/>
            <w:hideMark/>
          </w:tcPr>
          <w:p w14:paraId="64DAF2F0" w14:textId="77777777" w:rsidR="00413CB7" w:rsidRPr="00413CB7" w:rsidRDefault="00413CB7" w:rsidP="00413CB7">
            <w:pPr>
              <w:spacing w:after="0"/>
              <w:jc w:val="left"/>
              <w:rPr>
                <w:szCs w:val="20"/>
              </w:rPr>
            </w:pPr>
            <w:r w:rsidRPr="00413CB7">
              <w:rPr>
                <w:szCs w:val="20"/>
              </w:rPr>
              <w:t>Jeime Jeime Alvee</w:t>
            </w:r>
          </w:p>
        </w:tc>
        <w:tc>
          <w:tcPr>
            <w:tcW w:w="1597" w:type="pct"/>
            <w:noWrap/>
            <w:hideMark/>
          </w:tcPr>
          <w:p w14:paraId="3EA6DFD1"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2E52DB8" w14:textId="77777777" w:rsidR="00413CB7" w:rsidRPr="00413CB7" w:rsidRDefault="00413CB7" w:rsidP="00413CB7">
            <w:pPr>
              <w:spacing w:after="0"/>
              <w:ind w:right="113"/>
              <w:jc w:val="right"/>
              <w:rPr>
                <w:szCs w:val="20"/>
              </w:rPr>
            </w:pPr>
            <w:r w:rsidRPr="00413CB7">
              <w:rPr>
                <w:szCs w:val="20"/>
              </w:rPr>
              <w:t>25.74</w:t>
            </w:r>
          </w:p>
        </w:tc>
        <w:tc>
          <w:tcPr>
            <w:tcW w:w="770" w:type="pct"/>
            <w:noWrap/>
            <w:hideMark/>
          </w:tcPr>
          <w:p w14:paraId="4D17A8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AF2E4C" w14:textId="77777777" w:rsidR="00413CB7" w:rsidRPr="00413CB7" w:rsidRDefault="00413CB7" w:rsidP="00413CB7">
            <w:pPr>
              <w:spacing w:after="0"/>
              <w:jc w:val="right"/>
              <w:rPr>
                <w:szCs w:val="20"/>
              </w:rPr>
            </w:pPr>
            <w:r w:rsidRPr="00413CB7">
              <w:rPr>
                <w:szCs w:val="20"/>
              </w:rPr>
              <w:t>22.2.2014</w:t>
            </w:r>
          </w:p>
        </w:tc>
      </w:tr>
      <w:tr w:rsidR="00413CB7" w:rsidRPr="00413CB7" w14:paraId="0F315BBA" w14:textId="77777777" w:rsidTr="005B36B0">
        <w:trPr>
          <w:trHeight w:val="20"/>
        </w:trPr>
        <w:tc>
          <w:tcPr>
            <w:tcW w:w="1756" w:type="pct"/>
            <w:noWrap/>
            <w:hideMark/>
          </w:tcPr>
          <w:p w14:paraId="10F4918D" w14:textId="77777777" w:rsidR="00413CB7" w:rsidRPr="00413CB7" w:rsidRDefault="00413CB7" w:rsidP="00413CB7">
            <w:pPr>
              <w:spacing w:after="0"/>
              <w:jc w:val="left"/>
              <w:rPr>
                <w:szCs w:val="20"/>
              </w:rPr>
            </w:pPr>
            <w:r w:rsidRPr="00413CB7">
              <w:rPr>
                <w:szCs w:val="20"/>
              </w:rPr>
              <w:t>Jen Horn</w:t>
            </w:r>
          </w:p>
        </w:tc>
        <w:tc>
          <w:tcPr>
            <w:tcW w:w="1597" w:type="pct"/>
            <w:noWrap/>
            <w:hideMark/>
          </w:tcPr>
          <w:p w14:paraId="118087C5"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0AE5573A" w14:textId="77777777" w:rsidR="00413CB7" w:rsidRPr="00413CB7" w:rsidRDefault="00413CB7" w:rsidP="00413CB7">
            <w:pPr>
              <w:spacing w:after="0"/>
              <w:ind w:right="113"/>
              <w:jc w:val="right"/>
              <w:rPr>
                <w:szCs w:val="20"/>
              </w:rPr>
            </w:pPr>
            <w:r w:rsidRPr="00413CB7">
              <w:rPr>
                <w:szCs w:val="20"/>
              </w:rPr>
              <w:t>47.95</w:t>
            </w:r>
          </w:p>
        </w:tc>
        <w:tc>
          <w:tcPr>
            <w:tcW w:w="770" w:type="pct"/>
            <w:noWrap/>
            <w:hideMark/>
          </w:tcPr>
          <w:p w14:paraId="1B500A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B1FC85" w14:textId="77777777" w:rsidR="00413CB7" w:rsidRPr="00413CB7" w:rsidRDefault="00413CB7" w:rsidP="00413CB7">
            <w:pPr>
              <w:spacing w:after="0"/>
              <w:jc w:val="right"/>
              <w:rPr>
                <w:szCs w:val="20"/>
              </w:rPr>
            </w:pPr>
            <w:r w:rsidRPr="00413CB7">
              <w:rPr>
                <w:szCs w:val="20"/>
              </w:rPr>
              <w:t>19.3.2013</w:t>
            </w:r>
          </w:p>
        </w:tc>
      </w:tr>
      <w:tr w:rsidR="00413CB7" w:rsidRPr="00413CB7" w14:paraId="6A953028" w14:textId="77777777" w:rsidTr="005B36B0">
        <w:trPr>
          <w:trHeight w:val="20"/>
        </w:trPr>
        <w:tc>
          <w:tcPr>
            <w:tcW w:w="1756" w:type="pct"/>
            <w:noWrap/>
            <w:hideMark/>
          </w:tcPr>
          <w:p w14:paraId="7398A723" w14:textId="77777777" w:rsidR="00413CB7" w:rsidRPr="00413CB7" w:rsidRDefault="00413CB7" w:rsidP="00413CB7">
            <w:pPr>
              <w:spacing w:after="0"/>
              <w:jc w:val="left"/>
              <w:rPr>
                <w:szCs w:val="20"/>
              </w:rPr>
            </w:pPr>
            <w:r w:rsidRPr="00413CB7">
              <w:rPr>
                <w:szCs w:val="20"/>
              </w:rPr>
              <w:t>Jeng Kong</w:t>
            </w:r>
          </w:p>
        </w:tc>
        <w:tc>
          <w:tcPr>
            <w:tcW w:w="1597" w:type="pct"/>
            <w:noWrap/>
            <w:hideMark/>
          </w:tcPr>
          <w:p w14:paraId="4250EF3D"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35F6C503" w14:textId="77777777" w:rsidR="00413CB7" w:rsidRPr="00413CB7" w:rsidRDefault="00413CB7" w:rsidP="00413CB7">
            <w:pPr>
              <w:spacing w:after="0"/>
              <w:ind w:right="113"/>
              <w:jc w:val="right"/>
              <w:rPr>
                <w:szCs w:val="20"/>
              </w:rPr>
            </w:pPr>
            <w:r w:rsidRPr="00413CB7">
              <w:rPr>
                <w:szCs w:val="20"/>
              </w:rPr>
              <w:t>14.74</w:t>
            </w:r>
          </w:p>
        </w:tc>
        <w:tc>
          <w:tcPr>
            <w:tcW w:w="770" w:type="pct"/>
            <w:noWrap/>
            <w:hideMark/>
          </w:tcPr>
          <w:p w14:paraId="56F0D3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E9775D" w14:textId="77777777" w:rsidR="00413CB7" w:rsidRPr="00413CB7" w:rsidRDefault="00413CB7" w:rsidP="00413CB7">
            <w:pPr>
              <w:spacing w:after="0"/>
              <w:jc w:val="right"/>
              <w:rPr>
                <w:szCs w:val="20"/>
              </w:rPr>
            </w:pPr>
            <w:r w:rsidRPr="00413CB7">
              <w:rPr>
                <w:szCs w:val="20"/>
              </w:rPr>
              <w:t>27.10.2014</w:t>
            </w:r>
          </w:p>
        </w:tc>
      </w:tr>
      <w:tr w:rsidR="00413CB7" w:rsidRPr="00413CB7" w14:paraId="6BF33603" w14:textId="77777777" w:rsidTr="005B36B0">
        <w:trPr>
          <w:trHeight w:val="20"/>
        </w:trPr>
        <w:tc>
          <w:tcPr>
            <w:tcW w:w="1756" w:type="pct"/>
            <w:noWrap/>
            <w:hideMark/>
          </w:tcPr>
          <w:p w14:paraId="786554A8" w14:textId="77777777" w:rsidR="00413CB7" w:rsidRPr="00413CB7" w:rsidRDefault="00413CB7" w:rsidP="00413CB7">
            <w:pPr>
              <w:spacing w:after="0"/>
              <w:jc w:val="left"/>
              <w:rPr>
                <w:szCs w:val="20"/>
              </w:rPr>
            </w:pPr>
            <w:r w:rsidRPr="00413CB7">
              <w:rPr>
                <w:szCs w:val="20"/>
              </w:rPr>
              <w:t>Jennifer Allen</w:t>
            </w:r>
          </w:p>
        </w:tc>
        <w:tc>
          <w:tcPr>
            <w:tcW w:w="1597" w:type="pct"/>
            <w:noWrap/>
            <w:hideMark/>
          </w:tcPr>
          <w:p w14:paraId="626DA0F9" w14:textId="77777777" w:rsidR="00413CB7" w:rsidRPr="00413CB7" w:rsidRDefault="00413CB7" w:rsidP="00413CB7">
            <w:pPr>
              <w:spacing w:after="0"/>
              <w:ind w:left="113"/>
              <w:jc w:val="left"/>
              <w:rPr>
                <w:szCs w:val="20"/>
              </w:rPr>
            </w:pPr>
            <w:r w:rsidRPr="00413CB7">
              <w:rPr>
                <w:szCs w:val="20"/>
              </w:rPr>
              <w:t>WEST RICHMOND, SA 5033</w:t>
            </w:r>
          </w:p>
        </w:tc>
        <w:tc>
          <w:tcPr>
            <w:tcW w:w="424" w:type="pct"/>
            <w:noWrap/>
            <w:hideMark/>
          </w:tcPr>
          <w:p w14:paraId="22C558AF" w14:textId="77777777" w:rsidR="00413CB7" w:rsidRPr="00413CB7" w:rsidRDefault="00413CB7" w:rsidP="00413CB7">
            <w:pPr>
              <w:spacing w:after="0"/>
              <w:ind w:right="113"/>
              <w:jc w:val="right"/>
              <w:rPr>
                <w:szCs w:val="20"/>
              </w:rPr>
            </w:pPr>
            <w:r w:rsidRPr="00413CB7">
              <w:rPr>
                <w:szCs w:val="20"/>
              </w:rPr>
              <w:t>21.88</w:t>
            </w:r>
          </w:p>
        </w:tc>
        <w:tc>
          <w:tcPr>
            <w:tcW w:w="770" w:type="pct"/>
            <w:noWrap/>
            <w:hideMark/>
          </w:tcPr>
          <w:p w14:paraId="07E7FE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19698D" w14:textId="77777777" w:rsidR="00413CB7" w:rsidRPr="00413CB7" w:rsidRDefault="00413CB7" w:rsidP="00413CB7">
            <w:pPr>
              <w:spacing w:after="0"/>
              <w:jc w:val="right"/>
              <w:rPr>
                <w:szCs w:val="20"/>
              </w:rPr>
            </w:pPr>
            <w:r w:rsidRPr="00413CB7">
              <w:rPr>
                <w:szCs w:val="20"/>
              </w:rPr>
              <w:t>18.9.2014</w:t>
            </w:r>
          </w:p>
        </w:tc>
      </w:tr>
      <w:tr w:rsidR="00413CB7" w:rsidRPr="00413CB7" w14:paraId="119B3EA4" w14:textId="77777777" w:rsidTr="005B36B0">
        <w:trPr>
          <w:trHeight w:val="20"/>
        </w:trPr>
        <w:tc>
          <w:tcPr>
            <w:tcW w:w="1756" w:type="pct"/>
            <w:noWrap/>
            <w:hideMark/>
          </w:tcPr>
          <w:p w14:paraId="6C6C1197" w14:textId="77777777" w:rsidR="00413CB7" w:rsidRPr="00413CB7" w:rsidRDefault="00413CB7" w:rsidP="00413CB7">
            <w:pPr>
              <w:spacing w:after="0"/>
              <w:jc w:val="left"/>
              <w:rPr>
                <w:szCs w:val="20"/>
              </w:rPr>
            </w:pPr>
            <w:r w:rsidRPr="00413CB7">
              <w:rPr>
                <w:szCs w:val="20"/>
              </w:rPr>
              <w:t>Jennifer Ann Uebergan</w:t>
            </w:r>
          </w:p>
        </w:tc>
        <w:tc>
          <w:tcPr>
            <w:tcW w:w="1597" w:type="pct"/>
            <w:noWrap/>
            <w:hideMark/>
          </w:tcPr>
          <w:p w14:paraId="08EBBB7B" w14:textId="77777777" w:rsidR="00413CB7" w:rsidRPr="00413CB7" w:rsidRDefault="00413CB7" w:rsidP="00413CB7">
            <w:pPr>
              <w:spacing w:after="0"/>
              <w:ind w:left="113"/>
              <w:jc w:val="left"/>
              <w:rPr>
                <w:szCs w:val="20"/>
              </w:rPr>
            </w:pPr>
            <w:r w:rsidRPr="00413CB7">
              <w:rPr>
                <w:szCs w:val="20"/>
              </w:rPr>
              <w:t>MALVERN, SA 5061</w:t>
            </w:r>
          </w:p>
        </w:tc>
        <w:tc>
          <w:tcPr>
            <w:tcW w:w="424" w:type="pct"/>
            <w:noWrap/>
            <w:hideMark/>
          </w:tcPr>
          <w:p w14:paraId="56840745" w14:textId="77777777" w:rsidR="00413CB7" w:rsidRPr="00413CB7" w:rsidRDefault="00413CB7" w:rsidP="00413CB7">
            <w:pPr>
              <w:spacing w:after="0"/>
              <w:ind w:right="113"/>
              <w:jc w:val="right"/>
              <w:rPr>
                <w:szCs w:val="20"/>
              </w:rPr>
            </w:pPr>
            <w:r w:rsidRPr="00413CB7">
              <w:rPr>
                <w:szCs w:val="20"/>
              </w:rPr>
              <w:t>36.30</w:t>
            </w:r>
          </w:p>
        </w:tc>
        <w:tc>
          <w:tcPr>
            <w:tcW w:w="770" w:type="pct"/>
            <w:noWrap/>
            <w:hideMark/>
          </w:tcPr>
          <w:p w14:paraId="2217B4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79B180" w14:textId="77777777" w:rsidR="00413CB7" w:rsidRPr="00413CB7" w:rsidRDefault="00413CB7" w:rsidP="00413CB7">
            <w:pPr>
              <w:spacing w:after="0"/>
              <w:jc w:val="right"/>
              <w:rPr>
                <w:szCs w:val="20"/>
              </w:rPr>
            </w:pPr>
            <w:r w:rsidRPr="00413CB7">
              <w:rPr>
                <w:szCs w:val="20"/>
              </w:rPr>
              <w:t>8.1.2015</w:t>
            </w:r>
          </w:p>
        </w:tc>
      </w:tr>
      <w:tr w:rsidR="00413CB7" w:rsidRPr="00413CB7" w14:paraId="08DAE53A" w14:textId="77777777" w:rsidTr="005B36B0">
        <w:trPr>
          <w:trHeight w:val="20"/>
        </w:trPr>
        <w:tc>
          <w:tcPr>
            <w:tcW w:w="1756" w:type="pct"/>
            <w:noWrap/>
            <w:hideMark/>
          </w:tcPr>
          <w:p w14:paraId="0BBEC378" w14:textId="77777777" w:rsidR="00413CB7" w:rsidRPr="00413CB7" w:rsidRDefault="00413CB7" w:rsidP="00413CB7">
            <w:pPr>
              <w:spacing w:after="0"/>
              <w:jc w:val="left"/>
              <w:rPr>
                <w:szCs w:val="20"/>
              </w:rPr>
            </w:pPr>
            <w:r w:rsidRPr="00413CB7">
              <w:rPr>
                <w:szCs w:val="20"/>
              </w:rPr>
              <w:t>Jennifer Anne Coulls</w:t>
            </w:r>
          </w:p>
        </w:tc>
        <w:tc>
          <w:tcPr>
            <w:tcW w:w="1597" w:type="pct"/>
            <w:noWrap/>
            <w:hideMark/>
          </w:tcPr>
          <w:p w14:paraId="305D8B51" w14:textId="77777777" w:rsidR="00413CB7" w:rsidRPr="00413CB7" w:rsidRDefault="00413CB7" w:rsidP="00413CB7">
            <w:pPr>
              <w:spacing w:after="0"/>
              <w:ind w:left="113"/>
              <w:jc w:val="left"/>
              <w:rPr>
                <w:szCs w:val="20"/>
              </w:rPr>
            </w:pPr>
            <w:r w:rsidRPr="00413CB7">
              <w:rPr>
                <w:szCs w:val="20"/>
              </w:rPr>
              <w:t>MITCHAM, SA 5062</w:t>
            </w:r>
          </w:p>
        </w:tc>
        <w:tc>
          <w:tcPr>
            <w:tcW w:w="424" w:type="pct"/>
            <w:noWrap/>
            <w:hideMark/>
          </w:tcPr>
          <w:p w14:paraId="0FB6692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3ED0F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72D826" w14:textId="77777777" w:rsidR="00413CB7" w:rsidRPr="00413CB7" w:rsidRDefault="00413CB7" w:rsidP="00413CB7">
            <w:pPr>
              <w:spacing w:after="0"/>
              <w:jc w:val="right"/>
              <w:rPr>
                <w:szCs w:val="20"/>
              </w:rPr>
            </w:pPr>
            <w:r w:rsidRPr="00413CB7">
              <w:rPr>
                <w:szCs w:val="20"/>
              </w:rPr>
              <w:t>27.5.2013</w:t>
            </w:r>
          </w:p>
        </w:tc>
      </w:tr>
      <w:tr w:rsidR="00413CB7" w:rsidRPr="00413CB7" w14:paraId="29FCB4A7" w14:textId="77777777" w:rsidTr="005B36B0">
        <w:trPr>
          <w:trHeight w:val="20"/>
        </w:trPr>
        <w:tc>
          <w:tcPr>
            <w:tcW w:w="1756" w:type="pct"/>
            <w:noWrap/>
            <w:hideMark/>
          </w:tcPr>
          <w:p w14:paraId="5098971E" w14:textId="77777777" w:rsidR="00413CB7" w:rsidRPr="00413CB7" w:rsidRDefault="00413CB7" w:rsidP="00413CB7">
            <w:pPr>
              <w:spacing w:after="0"/>
              <w:jc w:val="left"/>
              <w:rPr>
                <w:szCs w:val="20"/>
              </w:rPr>
            </w:pPr>
            <w:r w:rsidRPr="00413CB7">
              <w:rPr>
                <w:szCs w:val="20"/>
              </w:rPr>
              <w:t>Jennifer Ashwood</w:t>
            </w:r>
          </w:p>
        </w:tc>
        <w:tc>
          <w:tcPr>
            <w:tcW w:w="1597" w:type="pct"/>
            <w:noWrap/>
            <w:hideMark/>
          </w:tcPr>
          <w:p w14:paraId="08EA4AD2"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1F450380" w14:textId="77777777" w:rsidR="00413CB7" w:rsidRPr="00413CB7" w:rsidRDefault="00413CB7" w:rsidP="00413CB7">
            <w:pPr>
              <w:spacing w:after="0"/>
              <w:ind w:right="113"/>
              <w:jc w:val="right"/>
              <w:rPr>
                <w:szCs w:val="20"/>
              </w:rPr>
            </w:pPr>
            <w:r w:rsidRPr="00413CB7">
              <w:rPr>
                <w:szCs w:val="20"/>
              </w:rPr>
              <w:t>346.99</w:t>
            </w:r>
          </w:p>
        </w:tc>
        <w:tc>
          <w:tcPr>
            <w:tcW w:w="770" w:type="pct"/>
            <w:noWrap/>
            <w:hideMark/>
          </w:tcPr>
          <w:p w14:paraId="35A41B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C364BE" w14:textId="77777777" w:rsidR="00413CB7" w:rsidRPr="00413CB7" w:rsidRDefault="00413CB7" w:rsidP="00413CB7">
            <w:pPr>
              <w:spacing w:after="0"/>
              <w:jc w:val="right"/>
              <w:rPr>
                <w:szCs w:val="20"/>
              </w:rPr>
            </w:pPr>
            <w:r w:rsidRPr="00413CB7">
              <w:rPr>
                <w:szCs w:val="20"/>
              </w:rPr>
              <w:t>4.6.2014</w:t>
            </w:r>
          </w:p>
        </w:tc>
      </w:tr>
      <w:tr w:rsidR="00413CB7" w:rsidRPr="00413CB7" w14:paraId="19344328" w14:textId="77777777" w:rsidTr="005B36B0">
        <w:trPr>
          <w:trHeight w:val="20"/>
        </w:trPr>
        <w:tc>
          <w:tcPr>
            <w:tcW w:w="1756" w:type="pct"/>
            <w:noWrap/>
            <w:hideMark/>
          </w:tcPr>
          <w:p w14:paraId="5EAB263C" w14:textId="77777777" w:rsidR="00413CB7" w:rsidRPr="00413CB7" w:rsidRDefault="00413CB7" w:rsidP="00413CB7">
            <w:pPr>
              <w:spacing w:after="0"/>
              <w:jc w:val="left"/>
              <w:rPr>
                <w:szCs w:val="20"/>
              </w:rPr>
            </w:pPr>
            <w:r w:rsidRPr="00413CB7">
              <w:rPr>
                <w:szCs w:val="20"/>
              </w:rPr>
              <w:t>Jennifer Cotis</w:t>
            </w:r>
          </w:p>
        </w:tc>
        <w:tc>
          <w:tcPr>
            <w:tcW w:w="1597" w:type="pct"/>
            <w:noWrap/>
            <w:hideMark/>
          </w:tcPr>
          <w:p w14:paraId="66E6B525"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3BC0351E" w14:textId="77777777" w:rsidR="00413CB7" w:rsidRPr="00413CB7" w:rsidRDefault="00413CB7" w:rsidP="00413CB7">
            <w:pPr>
              <w:spacing w:after="0"/>
              <w:ind w:right="113"/>
              <w:jc w:val="right"/>
              <w:rPr>
                <w:szCs w:val="20"/>
              </w:rPr>
            </w:pPr>
            <w:r w:rsidRPr="00413CB7">
              <w:rPr>
                <w:szCs w:val="20"/>
              </w:rPr>
              <w:t>36.99</w:t>
            </w:r>
          </w:p>
        </w:tc>
        <w:tc>
          <w:tcPr>
            <w:tcW w:w="770" w:type="pct"/>
            <w:noWrap/>
            <w:hideMark/>
          </w:tcPr>
          <w:p w14:paraId="57C290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23A9C1" w14:textId="77777777" w:rsidR="00413CB7" w:rsidRPr="00413CB7" w:rsidRDefault="00413CB7" w:rsidP="00413CB7">
            <w:pPr>
              <w:spacing w:after="0"/>
              <w:jc w:val="right"/>
              <w:rPr>
                <w:szCs w:val="20"/>
              </w:rPr>
            </w:pPr>
            <w:r w:rsidRPr="00413CB7">
              <w:rPr>
                <w:szCs w:val="20"/>
              </w:rPr>
              <w:t>22.11.2013</w:t>
            </w:r>
          </w:p>
        </w:tc>
      </w:tr>
      <w:tr w:rsidR="00413CB7" w:rsidRPr="00413CB7" w14:paraId="10C3EBF7" w14:textId="77777777" w:rsidTr="005B36B0">
        <w:trPr>
          <w:trHeight w:val="20"/>
        </w:trPr>
        <w:tc>
          <w:tcPr>
            <w:tcW w:w="1756" w:type="pct"/>
            <w:noWrap/>
            <w:hideMark/>
          </w:tcPr>
          <w:p w14:paraId="05011A8B" w14:textId="77777777" w:rsidR="00413CB7" w:rsidRPr="00413CB7" w:rsidRDefault="00413CB7" w:rsidP="00413CB7">
            <w:pPr>
              <w:spacing w:after="0"/>
              <w:jc w:val="left"/>
              <w:rPr>
                <w:szCs w:val="20"/>
              </w:rPr>
            </w:pPr>
            <w:r w:rsidRPr="00413CB7">
              <w:rPr>
                <w:szCs w:val="20"/>
              </w:rPr>
              <w:t>Jennifer Crook</w:t>
            </w:r>
          </w:p>
        </w:tc>
        <w:tc>
          <w:tcPr>
            <w:tcW w:w="1597" w:type="pct"/>
            <w:noWrap/>
            <w:hideMark/>
          </w:tcPr>
          <w:p w14:paraId="16640524" w14:textId="77777777" w:rsidR="00413CB7" w:rsidRPr="00413CB7" w:rsidRDefault="00413CB7" w:rsidP="00413CB7">
            <w:pPr>
              <w:spacing w:after="0"/>
              <w:ind w:left="113"/>
              <w:jc w:val="left"/>
              <w:rPr>
                <w:szCs w:val="20"/>
              </w:rPr>
            </w:pPr>
            <w:r w:rsidRPr="00413CB7">
              <w:rPr>
                <w:szCs w:val="20"/>
              </w:rPr>
              <w:t>KINGSTON, SA 5275</w:t>
            </w:r>
          </w:p>
        </w:tc>
        <w:tc>
          <w:tcPr>
            <w:tcW w:w="424" w:type="pct"/>
            <w:noWrap/>
            <w:hideMark/>
          </w:tcPr>
          <w:p w14:paraId="1625E3DD" w14:textId="77777777" w:rsidR="00413CB7" w:rsidRPr="00413CB7" w:rsidRDefault="00413CB7" w:rsidP="00413CB7">
            <w:pPr>
              <w:spacing w:after="0"/>
              <w:ind w:right="113"/>
              <w:jc w:val="right"/>
              <w:rPr>
                <w:szCs w:val="20"/>
              </w:rPr>
            </w:pPr>
            <w:r w:rsidRPr="00413CB7">
              <w:rPr>
                <w:szCs w:val="20"/>
              </w:rPr>
              <w:t>59.10</w:t>
            </w:r>
          </w:p>
        </w:tc>
        <w:tc>
          <w:tcPr>
            <w:tcW w:w="770" w:type="pct"/>
            <w:noWrap/>
            <w:hideMark/>
          </w:tcPr>
          <w:p w14:paraId="46A348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1153AE" w14:textId="77777777" w:rsidR="00413CB7" w:rsidRPr="00413CB7" w:rsidRDefault="00413CB7" w:rsidP="00413CB7">
            <w:pPr>
              <w:spacing w:after="0"/>
              <w:jc w:val="right"/>
              <w:rPr>
                <w:szCs w:val="20"/>
              </w:rPr>
            </w:pPr>
            <w:r w:rsidRPr="00413CB7">
              <w:rPr>
                <w:szCs w:val="20"/>
              </w:rPr>
              <w:t>13.1.2014</w:t>
            </w:r>
          </w:p>
        </w:tc>
      </w:tr>
      <w:tr w:rsidR="00413CB7" w:rsidRPr="00413CB7" w14:paraId="6571F5EB" w14:textId="77777777" w:rsidTr="005B36B0">
        <w:trPr>
          <w:trHeight w:val="20"/>
        </w:trPr>
        <w:tc>
          <w:tcPr>
            <w:tcW w:w="1756" w:type="pct"/>
            <w:noWrap/>
            <w:hideMark/>
          </w:tcPr>
          <w:p w14:paraId="47402D96" w14:textId="77777777" w:rsidR="00413CB7" w:rsidRPr="00413CB7" w:rsidRDefault="00413CB7" w:rsidP="00413CB7">
            <w:pPr>
              <w:spacing w:after="0"/>
              <w:jc w:val="left"/>
              <w:rPr>
                <w:szCs w:val="20"/>
              </w:rPr>
            </w:pPr>
            <w:r w:rsidRPr="00413CB7">
              <w:rPr>
                <w:szCs w:val="20"/>
              </w:rPr>
              <w:t>Jennifer Dean</w:t>
            </w:r>
          </w:p>
        </w:tc>
        <w:tc>
          <w:tcPr>
            <w:tcW w:w="1597" w:type="pct"/>
            <w:noWrap/>
            <w:hideMark/>
          </w:tcPr>
          <w:p w14:paraId="0421A415"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19A0677D" w14:textId="77777777" w:rsidR="00413CB7" w:rsidRPr="00413CB7" w:rsidRDefault="00413CB7" w:rsidP="00413CB7">
            <w:pPr>
              <w:spacing w:after="0"/>
              <w:ind w:right="113"/>
              <w:jc w:val="right"/>
              <w:rPr>
                <w:szCs w:val="20"/>
              </w:rPr>
            </w:pPr>
            <w:r w:rsidRPr="00413CB7">
              <w:rPr>
                <w:szCs w:val="20"/>
              </w:rPr>
              <w:t>14.70</w:t>
            </w:r>
          </w:p>
        </w:tc>
        <w:tc>
          <w:tcPr>
            <w:tcW w:w="770" w:type="pct"/>
            <w:noWrap/>
            <w:hideMark/>
          </w:tcPr>
          <w:p w14:paraId="39AEE0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DB2047" w14:textId="77777777" w:rsidR="00413CB7" w:rsidRPr="00413CB7" w:rsidRDefault="00413CB7" w:rsidP="00413CB7">
            <w:pPr>
              <w:spacing w:after="0"/>
              <w:jc w:val="right"/>
              <w:rPr>
                <w:szCs w:val="20"/>
              </w:rPr>
            </w:pPr>
            <w:r w:rsidRPr="00413CB7">
              <w:rPr>
                <w:szCs w:val="20"/>
              </w:rPr>
              <w:t>30.12.2013</w:t>
            </w:r>
          </w:p>
        </w:tc>
      </w:tr>
      <w:tr w:rsidR="00413CB7" w:rsidRPr="00413CB7" w14:paraId="783FBB33" w14:textId="77777777" w:rsidTr="005B36B0">
        <w:trPr>
          <w:trHeight w:val="20"/>
        </w:trPr>
        <w:tc>
          <w:tcPr>
            <w:tcW w:w="1756" w:type="pct"/>
            <w:noWrap/>
            <w:hideMark/>
          </w:tcPr>
          <w:p w14:paraId="5FF42611" w14:textId="77777777" w:rsidR="00413CB7" w:rsidRPr="00413CB7" w:rsidRDefault="00413CB7" w:rsidP="00413CB7">
            <w:pPr>
              <w:spacing w:after="0"/>
              <w:jc w:val="left"/>
              <w:rPr>
                <w:szCs w:val="20"/>
              </w:rPr>
            </w:pPr>
            <w:r w:rsidRPr="00413CB7">
              <w:rPr>
                <w:szCs w:val="20"/>
              </w:rPr>
              <w:t>Jennifer Gargula</w:t>
            </w:r>
          </w:p>
        </w:tc>
        <w:tc>
          <w:tcPr>
            <w:tcW w:w="1597" w:type="pct"/>
            <w:noWrap/>
            <w:hideMark/>
          </w:tcPr>
          <w:p w14:paraId="34653105"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2916544D" w14:textId="77777777" w:rsidR="00413CB7" w:rsidRPr="00413CB7" w:rsidRDefault="00413CB7" w:rsidP="00413CB7">
            <w:pPr>
              <w:spacing w:after="0"/>
              <w:ind w:right="113"/>
              <w:jc w:val="right"/>
              <w:rPr>
                <w:szCs w:val="20"/>
              </w:rPr>
            </w:pPr>
            <w:r w:rsidRPr="00413CB7">
              <w:rPr>
                <w:szCs w:val="20"/>
              </w:rPr>
              <w:t>69.63</w:t>
            </w:r>
          </w:p>
        </w:tc>
        <w:tc>
          <w:tcPr>
            <w:tcW w:w="770" w:type="pct"/>
            <w:noWrap/>
            <w:hideMark/>
          </w:tcPr>
          <w:p w14:paraId="58ACCC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29D791" w14:textId="77777777" w:rsidR="00413CB7" w:rsidRPr="00413CB7" w:rsidRDefault="00413CB7" w:rsidP="00413CB7">
            <w:pPr>
              <w:spacing w:after="0"/>
              <w:jc w:val="right"/>
              <w:rPr>
                <w:szCs w:val="20"/>
              </w:rPr>
            </w:pPr>
            <w:r w:rsidRPr="00413CB7">
              <w:rPr>
                <w:szCs w:val="20"/>
              </w:rPr>
              <w:t>4.3.2014</w:t>
            </w:r>
          </w:p>
        </w:tc>
      </w:tr>
      <w:tr w:rsidR="00413CB7" w:rsidRPr="00413CB7" w14:paraId="34737270" w14:textId="77777777" w:rsidTr="005B36B0">
        <w:trPr>
          <w:trHeight w:val="20"/>
        </w:trPr>
        <w:tc>
          <w:tcPr>
            <w:tcW w:w="1756" w:type="pct"/>
            <w:noWrap/>
            <w:hideMark/>
          </w:tcPr>
          <w:p w14:paraId="3FFD9887" w14:textId="77777777" w:rsidR="00413CB7" w:rsidRPr="00413CB7" w:rsidRDefault="00413CB7" w:rsidP="00413CB7">
            <w:pPr>
              <w:spacing w:after="0"/>
              <w:jc w:val="left"/>
              <w:rPr>
                <w:szCs w:val="20"/>
              </w:rPr>
            </w:pPr>
            <w:r w:rsidRPr="00413CB7">
              <w:rPr>
                <w:szCs w:val="20"/>
              </w:rPr>
              <w:t>Jennifer Hardy</w:t>
            </w:r>
          </w:p>
        </w:tc>
        <w:tc>
          <w:tcPr>
            <w:tcW w:w="1597" w:type="pct"/>
            <w:noWrap/>
            <w:hideMark/>
          </w:tcPr>
          <w:p w14:paraId="7ED13666" w14:textId="77777777" w:rsidR="00413CB7" w:rsidRPr="00413CB7" w:rsidRDefault="00413CB7" w:rsidP="00413CB7">
            <w:pPr>
              <w:spacing w:after="0"/>
              <w:ind w:left="113"/>
              <w:jc w:val="left"/>
              <w:rPr>
                <w:szCs w:val="20"/>
              </w:rPr>
            </w:pPr>
            <w:r w:rsidRPr="00413CB7">
              <w:rPr>
                <w:szCs w:val="20"/>
              </w:rPr>
              <w:t>MCLAREN FLAT, SA 5171</w:t>
            </w:r>
          </w:p>
        </w:tc>
        <w:tc>
          <w:tcPr>
            <w:tcW w:w="424" w:type="pct"/>
            <w:noWrap/>
            <w:hideMark/>
          </w:tcPr>
          <w:p w14:paraId="3B20F292"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A06AD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320EEC" w14:textId="77777777" w:rsidR="00413CB7" w:rsidRPr="00413CB7" w:rsidRDefault="00413CB7" w:rsidP="00413CB7">
            <w:pPr>
              <w:spacing w:after="0"/>
              <w:jc w:val="right"/>
              <w:rPr>
                <w:szCs w:val="20"/>
              </w:rPr>
            </w:pPr>
            <w:r w:rsidRPr="00413CB7">
              <w:rPr>
                <w:szCs w:val="20"/>
              </w:rPr>
              <w:t>4.2.2013</w:t>
            </w:r>
          </w:p>
        </w:tc>
      </w:tr>
      <w:tr w:rsidR="00413CB7" w:rsidRPr="00413CB7" w14:paraId="3FC39A80" w14:textId="77777777" w:rsidTr="005B36B0">
        <w:trPr>
          <w:trHeight w:val="20"/>
        </w:trPr>
        <w:tc>
          <w:tcPr>
            <w:tcW w:w="1756" w:type="pct"/>
            <w:noWrap/>
            <w:hideMark/>
          </w:tcPr>
          <w:p w14:paraId="4BFA1285" w14:textId="77777777" w:rsidR="00413CB7" w:rsidRPr="00413CB7" w:rsidRDefault="00413CB7" w:rsidP="00413CB7">
            <w:pPr>
              <w:spacing w:after="0"/>
              <w:jc w:val="left"/>
              <w:rPr>
                <w:szCs w:val="20"/>
              </w:rPr>
            </w:pPr>
            <w:r w:rsidRPr="00413CB7">
              <w:rPr>
                <w:szCs w:val="20"/>
              </w:rPr>
              <w:t>Jennifer Houghton</w:t>
            </w:r>
          </w:p>
        </w:tc>
        <w:tc>
          <w:tcPr>
            <w:tcW w:w="1597" w:type="pct"/>
            <w:noWrap/>
            <w:hideMark/>
          </w:tcPr>
          <w:p w14:paraId="53A55E5E" w14:textId="77777777" w:rsidR="00413CB7" w:rsidRPr="00413CB7" w:rsidRDefault="00413CB7" w:rsidP="00413CB7">
            <w:pPr>
              <w:spacing w:after="0"/>
              <w:ind w:left="113"/>
              <w:jc w:val="left"/>
              <w:rPr>
                <w:szCs w:val="20"/>
              </w:rPr>
            </w:pPr>
            <w:r w:rsidRPr="00413CB7">
              <w:rPr>
                <w:szCs w:val="20"/>
              </w:rPr>
              <w:t>KINGS PARK, SA 5034</w:t>
            </w:r>
          </w:p>
        </w:tc>
        <w:tc>
          <w:tcPr>
            <w:tcW w:w="424" w:type="pct"/>
            <w:noWrap/>
            <w:hideMark/>
          </w:tcPr>
          <w:p w14:paraId="0A222520" w14:textId="77777777" w:rsidR="00413CB7" w:rsidRPr="00413CB7" w:rsidRDefault="00413CB7" w:rsidP="00413CB7">
            <w:pPr>
              <w:spacing w:after="0"/>
              <w:ind w:right="113"/>
              <w:jc w:val="right"/>
              <w:rPr>
                <w:szCs w:val="20"/>
              </w:rPr>
            </w:pPr>
            <w:r w:rsidRPr="00413CB7">
              <w:rPr>
                <w:szCs w:val="20"/>
              </w:rPr>
              <w:t>19.56</w:t>
            </w:r>
          </w:p>
        </w:tc>
        <w:tc>
          <w:tcPr>
            <w:tcW w:w="770" w:type="pct"/>
            <w:noWrap/>
            <w:hideMark/>
          </w:tcPr>
          <w:p w14:paraId="5AF7027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26276E" w14:textId="77777777" w:rsidR="00413CB7" w:rsidRPr="00413CB7" w:rsidRDefault="00413CB7" w:rsidP="00413CB7">
            <w:pPr>
              <w:spacing w:after="0"/>
              <w:jc w:val="right"/>
              <w:rPr>
                <w:szCs w:val="20"/>
              </w:rPr>
            </w:pPr>
            <w:r w:rsidRPr="00413CB7">
              <w:rPr>
                <w:szCs w:val="20"/>
              </w:rPr>
              <w:t>15.10.2014</w:t>
            </w:r>
          </w:p>
        </w:tc>
      </w:tr>
      <w:tr w:rsidR="00413CB7" w:rsidRPr="00413CB7" w14:paraId="6DDFB83F" w14:textId="77777777" w:rsidTr="005B36B0">
        <w:trPr>
          <w:trHeight w:val="20"/>
        </w:trPr>
        <w:tc>
          <w:tcPr>
            <w:tcW w:w="1756" w:type="pct"/>
            <w:noWrap/>
            <w:hideMark/>
          </w:tcPr>
          <w:p w14:paraId="4E0AFDC9" w14:textId="77777777" w:rsidR="00413CB7" w:rsidRPr="00413CB7" w:rsidRDefault="00413CB7" w:rsidP="00413CB7">
            <w:pPr>
              <w:spacing w:after="0"/>
              <w:jc w:val="left"/>
              <w:rPr>
                <w:szCs w:val="20"/>
              </w:rPr>
            </w:pPr>
            <w:r w:rsidRPr="00413CB7">
              <w:rPr>
                <w:szCs w:val="20"/>
              </w:rPr>
              <w:t>Jennifer Lee-Justine</w:t>
            </w:r>
          </w:p>
        </w:tc>
        <w:tc>
          <w:tcPr>
            <w:tcW w:w="1597" w:type="pct"/>
            <w:noWrap/>
            <w:hideMark/>
          </w:tcPr>
          <w:p w14:paraId="16B6E755" w14:textId="77777777"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14:paraId="01D55D28" w14:textId="77777777" w:rsidR="00413CB7" w:rsidRPr="00413CB7" w:rsidRDefault="00413CB7" w:rsidP="00413CB7">
            <w:pPr>
              <w:spacing w:after="0"/>
              <w:ind w:right="113"/>
              <w:jc w:val="right"/>
              <w:rPr>
                <w:szCs w:val="20"/>
              </w:rPr>
            </w:pPr>
            <w:r w:rsidRPr="00413CB7">
              <w:rPr>
                <w:szCs w:val="20"/>
              </w:rPr>
              <w:t>22.09</w:t>
            </w:r>
          </w:p>
        </w:tc>
        <w:tc>
          <w:tcPr>
            <w:tcW w:w="770" w:type="pct"/>
            <w:noWrap/>
            <w:hideMark/>
          </w:tcPr>
          <w:p w14:paraId="716380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4A63B4" w14:textId="77777777" w:rsidR="00413CB7" w:rsidRPr="00413CB7" w:rsidRDefault="00413CB7" w:rsidP="00413CB7">
            <w:pPr>
              <w:spacing w:after="0"/>
              <w:jc w:val="right"/>
              <w:rPr>
                <w:szCs w:val="20"/>
              </w:rPr>
            </w:pPr>
            <w:r w:rsidRPr="00413CB7">
              <w:rPr>
                <w:szCs w:val="20"/>
              </w:rPr>
              <w:t>21.11.2013</w:t>
            </w:r>
          </w:p>
        </w:tc>
      </w:tr>
      <w:tr w:rsidR="00413CB7" w:rsidRPr="00413CB7" w14:paraId="55FF159B" w14:textId="77777777" w:rsidTr="005B36B0">
        <w:trPr>
          <w:trHeight w:val="20"/>
        </w:trPr>
        <w:tc>
          <w:tcPr>
            <w:tcW w:w="1756" w:type="pct"/>
            <w:noWrap/>
            <w:hideMark/>
          </w:tcPr>
          <w:p w14:paraId="3AAC2A25" w14:textId="77777777" w:rsidR="00413CB7" w:rsidRPr="00413CB7" w:rsidRDefault="00413CB7" w:rsidP="00413CB7">
            <w:pPr>
              <w:spacing w:after="0"/>
              <w:jc w:val="left"/>
              <w:rPr>
                <w:szCs w:val="20"/>
              </w:rPr>
            </w:pPr>
            <w:r w:rsidRPr="00413CB7">
              <w:rPr>
                <w:szCs w:val="20"/>
              </w:rPr>
              <w:t>Jennifer Lee-Justine</w:t>
            </w:r>
          </w:p>
        </w:tc>
        <w:tc>
          <w:tcPr>
            <w:tcW w:w="1597" w:type="pct"/>
            <w:noWrap/>
            <w:hideMark/>
          </w:tcPr>
          <w:p w14:paraId="79D99E96" w14:textId="77777777" w:rsidR="00413CB7" w:rsidRPr="00413CB7" w:rsidRDefault="00413CB7" w:rsidP="00413CB7">
            <w:pPr>
              <w:spacing w:after="0"/>
              <w:ind w:left="113"/>
              <w:jc w:val="left"/>
              <w:rPr>
                <w:szCs w:val="20"/>
              </w:rPr>
            </w:pPr>
            <w:r w:rsidRPr="00413CB7">
              <w:rPr>
                <w:szCs w:val="20"/>
              </w:rPr>
              <w:t>HAMLEY BRIDGE, SA 5401</w:t>
            </w:r>
          </w:p>
        </w:tc>
        <w:tc>
          <w:tcPr>
            <w:tcW w:w="424" w:type="pct"/>
            <w:noWrap/>
            <w:hideMark/>
          </w:tcPr>
          <w:p w14:paraId="2CA5D5D5" w14:textId="77777777" w:rsidR="00413CB7" w:rsidRPr="00413CB7" w:rsidRDefault="00413CB7" w:rsidP="00413CB7">
            <w:pPr>
              <w:spacing w:after="0"/>
              <w:ind w:right="113"/>
              <w:jc w:val="right"/>
              <w:rPr>
                <w:szCs w:val="20"/>
              </w:rPr>
            </w:pPr>
            <w:r w:rsidRPr="00413CB7">
              <w:rPr>
                <w:szCs w:val="20"/>
              </w:rPr>
              <w:t>15.70</w:t>
            </w:r>
          </w:p>
        </w:tc>
        <w:tc>
          <w:tcPr>
            <w:tcW w:w="770" w:type="pct"/>
            <w:noWrap/>
            <w:hideMark/>
          </w:tcPr>
          <w:p w14:paraId="710911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E7283B" w14:textId="77777777" w:rsidR="00413CB7" w:rsidRPr="00413CB7" w:rsidRDefault="00413CB7" w:rsidP="00413CB7">
            <w:pPr>
              <w:spacing w:after="0"/>
              <w:jc w:val="right"/>
              <w:rPr>
                <w:szCs w:val="20"/>
              </w:rPr>
            </w:pPr>
            <w:r w:rsidRPr="00413CB7">
              <w:rPr>
                <w:szCs w:val="20"/>
              </w:rPr>
              <w:t>7.1.2014</w:t>
            </w:r>
          </w:p>
        </w:tc>
      </w:tr>
      <w:tr w:rsidR="00413CB7" w:rsidRPr="00413CB7" w14:paraId="1F113690" w14:textId="77777777" w:rsidTr="005B36B0">
        <w:trPr>
          <w:trHeight w:val="20"/>
        </w:trPr>
        <w:tc>
          <w:tcPr>
            <w:tcW w:w="1756" w:type="pct"/>
            <w:noWrap/>
            <w:hideMark/>
          </w:tcPr>
          <w:p w14:paraId="35ECC1A9" w14:textId="77777777" w:rsidR="00413CB7" w:rsidRPr="00413CB7" w:rsidRDefault="00413CB7" w:rsidP="00413CB7">
            <w:pPr>
              <w:spacing w:after="0"/>
              <w:jc w:val="left"/>
              <w:rPr>
                <w:szCs w:val="20"/>
              </w:rPr>
            </w:pPr>
            <w:r w:rsidRPr="00413CB7">
              <w:rPr>
                <w:szCs w:val="20"/>
              </w:rPr>
              <w:t>Jennifer Lennard</w:t>
            </w:r>
          </w:p>
        </w:tc>
        <w:tc>
          <w:tcPr>
            <w:tcW w:w="1597" w:type="pct"/>
            <w:noWrap/>
            <w:hideMark/>
          </w:tcPr>
          <w:p w14:paraId="56CE4EE1"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43B4E973" w14:textId="77777777" w:rsidR="00413CB7" w:rsidRPr="00413CB7" w:rsidRDefault="00413CB7" w:rsidP="00413CB7">
            <w:pPr>
              <w:spacing w:after="0"/>
              <w:ind w:right="113"/>
              <w:jc w:val="right"/>
              <w:rPr>
                <w:szCs w:val="20"/>
              </w:rPr>
            </w:pPr>
            <w:r w:rsidRPr="00413CB7">
              <w:rPr>
                <w:szCs w:val="20"/>
              </w:rPr>
              <w:t>49.52</w:t>
            </w:r>
          </w:p>
        </w:tc>
        <w:tc>
          <w:tcPr>
            <w:tcW w:w="770" w:type="pct"/>
            <w:noWrap/>
            <w:hideMark/>
          </w:tcPr>
          <w:p w14:paraId="0E6CC7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22FB57" w14:textId="77777777" w:rsidR="00413CB7" w:rsidRPr="00413CB7" w:rsidRDefault="00413CB7" w:rsidP="00413CB7">
            <w:pPr>
              <w:spacing w:after="0"/>
              <w:jc w:val="right"/>
              <w:rPr>
                <w:szCs w:val="20"/>
              </w:rPr>
            </w:pPr>
            <w:r w:rsidRPr="00413CB7">
              <w:rPr>
                <w:szCs w:val="20"/>
              </w:rPr>
              <w:t>17.5.2013</w:t>
            </w:r>
          </w:p>
        </w:tc>
      </w:tr>
      <w:tr w:rsidR="00413CB7" w:rsidRPr="00413CB7" w14:paraId="7475CC7E" w14:textId="77777777" w:rsidTr="005B36B0">
        <w:trPr>
          <w:trHeight w:val="20"/>
        </w:trPr>
        <w:tc>
          <w:tcPr>
            <w:tcW w:w="1756" w:type="pct"/>
            <w:noWrap/>
            <w:hideMark/>
          </w:tcPr>
          <w:p w14:paraId="7266F2D3" w14:textId="77777777" w:rsidR="00413CB7" w:rsidRPr="00413CB7" w:rsidRDefault="00413CB7" w:rsidP="00413CB7">
            <w:pPr>
              <w:spacing w:after="0"/>
              <w:jc w:val="left"/>
              <w:rPr>
                <w:szCs w:val="20"/>
              </w:rPr>
            </w:pPr>
            <w:r w:rsidRPr="00413CB7">
              <w:rPr>
                <w:szCs w:val="20"/>
              </w:rPr>
              <w:t>Jennifer Wickham</w:t>
            </w:r>
          </w:p>
        </w:tc>
        <w:tc>
          <w:tcPr>
            <w:tcW w:w="1597" w:type="pct"/>
            <w:noWrap/>
            <w:hideMark/>
          </w:tcPr>
          <w:p w14:paraId="727E718D"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77D71373" w14:textId="77777777" w:rsidR="00413CB7" w:rsidRPr="00413CB7" w:rsidRDefault="00413CB7" w:rsidP="00413CB7">
            <w:pPr>
              <w:spacing w:after="0"/>
              <w:ind w:right="113"/>
              <w:jc w:val="right"/>
              <w:rPr>
                <w:szCs w:val="20"/>
              </w:rPr>
            </w:pPr>
            <w:r w:rsidRPr="00413CB7">
              <w:rPr>
                <w:szCs w:val="20"/>
              </w:rPr>
              <w:t>720.00</w:t>
            </w:r>
          </w:p>
        </w:tc>
        <w:tc>
          <w:tcPr>
            <w:tcW w:w="770" w:type="pct"/>
            <w:noWrap/>
            <w:hideMark/>
          </w:tcPr>
          <w:p w14:paraId="11120B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5F70C2" w14:textId="77777777" w:rsidR="00413CB7" w:rsidRPr="00413CB7" w:rsidRDefault="00413CB7" w:rsidP="00413CB7">
            <w:pPr>
              <w:spacing w:after="0"/>
              <w:jc w:val="right"/>
              <w:rPr>
                <w:szCs w:val="20"/>
              </w:rPr>
            </w:pPr>
            <w:r w:rsidRPr="00413CB7">
              <w:rPr>
                <w:szCs w:val="20"/>
              </w:rPr>
              <w:t>3.1.2015</w:t>
            </w:r>
          </w:p>
        </w:tc>
      </w:tr>
      <w:tr w:rsidR="00413CB7" w:rsidRPr="00413CB7" w14:paraId="18F21CA8" w14:textId="77777777" w:rsidTr="005B36B0">
        <w:trPr>
          <w:trHeight w:val="20"/>
        </w:trPr>
        <w:tc>
          <w:tcPr>
            <w:tcW w:w="1756" w:type="pct"/>
            <w:noWrap/>
            <w:hideMark/>
          </w:tcPr>
          <w:p w14:paraId="6632EE17" w14:textId="77777777" w:rsidR="00413CB7" w:rsidRPr="00413CB7" w:rsidRDefault="00413CB7" w:rsidP="00413CB7">
            <w:pPr>
              <w:spacing w:after="0"/>
              <w:jc w:val="left"/>
              <w:rPr>
                <w:szCs w:val="20"/>
              </w:rPr>
            </w:pPr>
            <w:r w:rsidRPr="00413CB7">
              <w:rPr>
                <w:szCs w:val="20"/>
              </w:rPr>
              <w:t>Jennifer Zeiher</w:t>
            </w:r>
          </w:p>
        </w:tc>
        <w:tc>
          <w:tcPr>
            <w:tcW w:w="1597" w:type="pct"/>
            <w:noWrap/>
            <w:hideMark/>
          </w:tcPr>
          <w:p w14:paraId="4AE4CCFC" w14:textId="77777777"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14:paraId="4698B737" w14:textId="77777777" w:rsidR="00413CB7" w:rsidRPr="00413CB7" w:rsidRDefault="00413CB7" w:rsidP="00413CB7">
            <w:pPr>
              <w:spacing w:after="0"/>
              <w:ind w:right="113"/>
              <w:jc w:val="right"/>
              <w:rPr>
                <w:szCs w:val="20"/>
              </w:rPr>
            </w:pPr>
            <w:r w:rsidRPr="00413CB7">
              <w:rPr>
                <w:szCs w:val="20"/>
              </w:rPr>
              <w:t>141.12</w:t>
            </w:r>
          </w:p>
        </w:tc>
        <w:tc>
          <w:tcPr>
            <w:tcW w:w="770" w:type="pct"/>
            <w:noWrap/>
            <w:hideMark/>
          </w:tcPr>
          <w:p w14:paraId="6BB98063" w14:textId="77777777" w:rsidR="00413CB7" w:rsidRPr="00413CB7" w:rsidRDefault="00413CB7" w:rsidP="00413CB7">
            <w:pPr>
              <w:spacing w:after="0"/>
              <w:ind w:left="170"/>
              <w:jc w:val="left"/>
              <w:rPr>
                <w:szCs w:val="20"/>
              </w:rPr>
            </w:pPr>
            <w:r w:rsidRPr="00413CB7">
              <w:rPr>
                <w:szCs w:val="20"/>
              </w:rPr>
              <w:t>Refund 154864</w:t>
            </w:r>
          </w:p>
        </w:tc>
        <w:tc>
          <w:tcPr>
            <w:tcW w:w="453" w:type="pct"/>
            <w:noWrap/>
            <w:hideMark/>
          </w:tcPr>
          <w:p w14:paraId="467F33C6" w14:textId="77777777" w:rsidR="00413CB7" w:rsidRPr="00413CB7" w:rsidRDefault="00413CB7" w:rsidP="00413CB7">
            <w:pPr>
              <w:spacing w:after="0"/>
              <w:jc w:val="right"/>
              <w:rPr>
                <w:szCs w:val="20"/>
              </w:rPr>
            </w:pPr>
            <w:r w:rsidRPr="00413CB7">
              <w:rPr>
                <w:szCs w:val="20"/>
              </w:rPr>
              <w:t>25.2.2013</w:t>
            </w:r>
          </w:p>
        </w:tc>
      </w:tr>
      <w:tr w:rsidR="00413CB7" w:rsidRPr="00413CB7" w14:paraId="515E783A" w14:textId="77777777" w:rsidTr="005B36B0">
        <w:trPr>
          <w:trHeight w:val="20"/>
        </w:trPr>
        <w:tc>
          <w:tcPr>
            <w:tcW w:w="1756" w:type="pct"/>
            <w:noWrap/>
            <w:hideMark/>
          </w:tcPr>
          <w:p w14:paraId="1B4217D3" w14:textId="77777777" w:rsidR="00413CB7" w:rsidRPr="00413CB7" w:rsidRDefault="00413CB7" w:rsidP="00413CB7">
            <w:pPr>
              <w:spacing w:after="0"/>
              <w:jc w:val="left"/>
              <w:rPr>
                <w:szCs w:val="20"/>
              </w:rPr>
            </w:pPr>
            <w:r w:rsidRPr="00413CB7">
              <w:rPr>
                <w:szCs w:val="20"/>
              </w:rPr>
              <w:t>Jenny Clavio</w:t>
            </w:r>
          </w:p>
        </w:tc>
        <w:tc>
          <w:tcPr>
            <w:tcW w:w="1597" w:type="pct"/>
            <w:noWrap/>
            <w:hideMark/>
          </w:tcPr>
          <w:p w14:paraId="5198B55F"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A72CE6F" w14:textId="77777777" w:rsidR="00413CB7" w:rsidRPr="00413CB7" w:rsidRDefault="00413CB7" w:rsidP="00413CB7">
            <w:pPr>
              <w:spacing w:after="0"/>
              <w:ind w:right="113"/>
              <w:jc w:val="right"/>
              <w:rPr>
                <w:szCs w:val="20"/>
              </w:rPr>
            </w:pPr>
            <w:r w:rsidRPr="00413CB7">
              <w:rPr>
                <w:szCs w:val="20"/>
              </w:rPr>
              <w:t>32.45</w:t>
            </w:r>
          </w:p>
        </w:tc>
        <w:tc>
          <w:tcPr>
            <w:tcW w:w="770" w:type="pct"/>
            <w:noWrap/>
            <w:hideMark/>
          </w:tcPr>
          <w:p w14:paraId="516658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67DB8C" w14:textId="77777777" w:rsidR="00413CB7" w:rsidRPr="00413CB7" w:rsidRDefault="00413CB7" w:rsidP="00413CB7">
            <w:pPr>
              <w:spacing w:after="0"/>
              <w:jc w:val="right"/>
              <w:rPr>
                <w:szCs w:val="20"/>
              </w:rPr>
            </w:pPr>
            <w:r w:rsidRPr="00413CB7">
              <w:rPr>
                <w:szCs w:val="20"/>
              </w:rPr>
              <w:t>4.6.2014</w:t>
            </w:r>
          </w:p>
        </w:tc>
      </w:tr>
      <w:tr w:rsidR="00413CB7" w:rsidRPr="00413CB7" w14:paraId="7B40DF0B" w14:textId="77777777" w:rsidTr="005B36B0">
        <w:trPr>
          <w:trHeight w:val="20"/>
        </w:trPr>
        <w:tc>
          <w:tcPr>
            <w:tcW w:w="1756" w:type="pct"/>
            <w:noWrap/>
            <w:hideMark/>
          </w:tcPr>
          <w:p w14:paraId="30373844" w14:textId="77777777" w:rsidR="00413CB7" w:rsidRPr="00413CB7" w:rsidRDefault="00413CB7" w:rsidP="00413CB7">
            <w:pPr>
              <w:spacing w:after="0"/>
              <w:jc w:val="left"/>
              <w:rPr>
                <w:szCs w:val="20"/>
              </w:rPr>
            </w:pPr>
            <w:r w:rsidRPr="00413CB7">
              <w:rPr>
                <w:szCs w:val="20"/>
              </w:rPr>
              <w:t>Jerome Glncalves</w:t>
            </w:r>
          </w:p>
        </w:tc>
        <w:tc>
          <w:tcPr>
            <w:tcW w:w="1597" w:type="pct"/>
            <w:noWrap/>
            <w:hideMark/>
          </w:tcPr>
          <w:p w14:paraId="51765175"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431FDDA8"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38873B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135216" w14:textId="77777777" w:rsidR="00413CB7" w:rsidRPr="00413CB7" w:rsidRDefault="00413CB7" w:rsidP="00413CB7">
            <w:pPr>
              <w:spacing w:after="0"/>
              <w:jc w:val="right"/>
              <w:rPr>
                <w:szCs w:val="20"/>
              </w:rPr>
            </w:pPr>
            <w:r w:rsidRPr="00413CB7">
              <w:rPr>
                <w:szCs w:val="20"/>
              </w:rPr>
              <w:t>5.9.2014</w:t>
            </w:r>
          </w:p>
        </w:tc>
      </w:tr>
      <w:tr w:rsidR="00413CB7" w:rsidRPr="00413CB7" w14:paraId="673B0C9E" w14:textId="77777777" w:rsidTr="005B36B0">
        <w:trPr>
          <w:trHeight w:val="20"/>
        </w:trPr>
        <w:tc>
          <w:tcPr>
            <w:tcW w:w="1756" w:type="pct"/>
            <w:noWrap/>
            <w:hideMark/>
          </w:tcPr>
          <w:p w14:paraId="02B9AD06" w14:textId="77777777" w:rsidR="00413CB7" w:rsidRPr="00413CB7" w:rsidRDefault="00413CB7" w:rsidP="00413CB7">
            <w:pPr>
              <w:spacing w:after="0"/>
              <w:jc w:val="left"/>
              <w:rPr>
                <w:szCs w:val="20"/>
              </w:rPr>
            </w:pPr>
            <w:r w:rsidRPr="00413CB7">
              <w:rPr>
                <w:szCs w:val="20"/>
              </w:rPr>
              <w:t>Jess Gilbert</w:t>
            </w:r>
          </w:p>
        </w:tc>
        <w:tc>
          <w:tcPr>
            <w:tcW w:w="1597" w:type="pct"/>
            <w:noWrap/>
            <w:hideMark/>
          </w:tcPr>
          <w:p w14:paraId="282F74C1" w14:textId="77777777"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14:paraId="3F9EE516"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DC746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F0F6DA" w14:textId="77777777" w:rsidR="00413CB7" w:rsidRPr="00413CB7" w:rsidRDefault="00413CB7" w:rsidP="00413CB7">
            <w:pPr>
              <w:spacing w:after="0"/>
              <w:jc w:val="right"/>
              <w:rPr>
                <w:szCs w:val="20"/>
              </w:rPr>
            </w:pPr>
            <w:r w:rsidRPr="00413CB7">
              <w:rPr>
                <w:szCs w:val="20"/>
              </w:rPr>
              <w:t>5.4.2013</w:t>
            </w:r>
          </w:p>
        </w:tc>
      </w:tr>
      <w:tr w:rsidR="00413CB7" w:rsidRPr="00413CB7" w14:paraId="219187DE" w14:textId="77777777" w:rsidTr="005B36B0">
        <w:trPr>
          <w:trHeight w:val="20"/>
        </w:trPr>
        <w:tc>
          <w:tcPr>
            <w:tcW w:w="1756" w:type="pct"/>
            <w:noWrap/>
            <w:hideMark/>
          </w:tcPr>
          <w:p w14:paraId="5F5FFA50" w14:textId="77777777" w:rsidR="00413CB7" w:rsidRPr="00413CB7" w:rsidRDefault="00413CB7" w:rsidP="00413CB7">
            <w:pPr>
              <w:spacing w:after="0"/>
              <w:jc w:val="left"/>
              <w:rPr>
                <w:szCs w:val="20"/>
              </w:rPr>
            </w:pPr>
            <w:r w:rsidRPr="00413CB7">
              <w:rPr>
                <w:szCs w:val="20"/>
              </w:rPr>
              <w:t>Jess Tidswell</w:t>
            </w:r>
          </w:p>
        </w:tc>
        <w:tc>
          <w:tcPr>
            <w:tcW w:w="1597" w:type="pct"/>
            <w:noWrap/>
            <w:hideMark/>
          </w:tcPr>
          <w:p w14:paraId="0012C501" w14:textId="77777777"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14:paraId="6B1C6717" w14:textId="77777777" w:rsidR="00413CB7" w:rsidRPr="00413CB7" w:rsidRDefault="00413CB7" w:rsidP="00413CB7">
            <w:pPr>
              <w:spacing w:after="0"/>
              <w:ind w:right="113"/>
              <w:jc w:val="right"/>
              <w:rPr>
                <w:szCs w:val="20"/>
              </w:rPr>
            </w:pPr>
            <w:r w:rsidRPr="00413CB7">
              <w:rPr>
                <w:szCs w:val="20"/>
              </w:rPr>
              <w:t>76.75</w:t>
            </w:r>
          </w:p>
        </w:tc>
        <w:tc>
          <w:tcPr>
            <w:tcW w:w="770" w:type="pct"/>
            <w:noWrap/>
            <w:hideMark/>
          </w:tcPr>
          <w:p w14:paraId="3BABD23F" w14:textId="77777777" w:rsidR="00413CB7" w:rsidRPr="00413CB7" w:rsidRDefault="00413CB7" w:rsidP="00413CB7">
            <w:pPr>
              <w:spacing w:after="0"/>
              <w:ind w:left="170"/>
              <w:jc w:val="left"/>
              <w:rPr>
                <w:szCs w:val="20"/>
              </w:rPr>
            </w:pPr>
            <w:r w:rsidRPr="00413CB7">
              <w:rPr>
                <w:szCs w:val="20"/>
              </w:rPr>
              <w:t>Refund 201803</w:t>
            </w:r>
          </w:p>
        </w:tc>
        <w:tc>
          <w:tcPr>
            <w:tcW w:w="453" w:type="pct"/>
            <w:noWrap/>
            <w:hideMark/>
          </w:tcPr>
          <w:p w14:paraId="49AD89F0" w14:textId="77777777" w:rsidR="00413CB7" w:rsidRPr="00413CB7" w:rsidRDefault="00413CB7" w:rsidP="00413CB7">
            <w:pPr>
              <w:spacing w:after="0"/>
              <w:jc w:val="right"/>
              <w:rPr>
                <w:szCs w:val="20"/>
              </w:rPr>
            </w:pPr>
            <w:r w:rsidRPr="00413CB7">
              <w:rPr>
                <w:szCs w:val="20"/>
              </w:rPr>
              <w:t>27.11.2013</w:t>
            </w:r>
          </w:p>
        </w:tc>
      </w:tr>
      <w:tr w:rsidR="00413CB7" w:rsidRPr="00413CB7" w14:paraId="644181BC" w14:textId="77777777" w:rsidTr="005B36B0">
        <w:trPr>
          <w:trHeight w:val="20"/>
        </w:trPr>
        <w:tc>
          <w:tcPr>
            <w:tcW w:w="1756" w:type="pct"/>
            <w:noWrap/>
            <w:hideMark/>
          </w:tcPr>
          <w:p w14:paraId="671614A8" w14:textId="77777777" w:rsidR="00413CB7" w:rsidRPr="00413CB7" w:rsidRDefault="00413CB7" w:rsidP="00413CB7">
            <w:pPr>
              <w:spacing w:after="0"/>
              <w:jc w:val="left"/>
              <w:rPr>
                <w:szCs w:val="20"/>
              </w:rPr>
            </w:pPr>
            <w:r w:rsidRPr="00413CB7">
              <w:rPr>
                <w:szCs w:val="20"/>
              </w:rPr>
              <w:t>Jessica Clark</w:t>
            </w:r>
          </w:p>
        </w:tc>
        <w:tc>
          <w:tcPr>
            <w:tcW w:w="1597" w:type="pct"/>
            <w:noWrap/>
            <w:hideMark/>
          </w:tcPr>
          <w:p w14:paraId="55235609" w14:textId="77777777" w:rsidR="00413CB7" w:rsidRPr="00413CB7" w:rsidRDefault="00413CB7" w:rsidP="00413CB7">
            <w:pPr>
              <w:spacing w:after="0"/>
              <w:ind w:left="113"/>
              <w:jc w:val="left"/>
              <w:rPr>
                <w:szCs w:val="20"/>
              </w:rPr>
            </w:pPr>
            <w:r w:rsidRPr="00413CB7">
              <w:rPr>
                <w:szCs w:val="20"/>
              </w:rPr>
              <w:t>GAWLER WEST, SA 5118</w:t>
            </w:r>
          </w:p>
        </w:tc>
        <w:tc>
          <w:tcPr>
            <w:tcW w:w="424" w:type="pct"/>
            <w:noWrap/>
            <w:hideMark/>
          </w:tcPr>
          <w:p w14:paraId="47A86B6A"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32D9A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93982B" w14:textId="77777777" w:rsidR="00413CB7" w:rsidRPr="00413CB7" w:rsidRDefault="00413CB7" w:rsidP="00413CB7">
            <w:pPr>
              <w:spacing w:after="0"/>
              <w:jc w:val="right"/>
              <w:rPr>
                <w:szCs w:val="20"/>
              </w:rPr>
            </w:pPr>
            <w:r w:rsidRPr="00413CB7">
              <w:rPr>
                <w:szCs w:val="20"/>
              </w:rPr>
              <w:t>20.6.2014</w:t>
            </w:r>
          </w:p>
        </w:tc>
      </w:tr>
      <w:tr w:rsidR="00413CB7" w:rsidRPr="00413CB7" w14:paraId="76797B4A" w14:textId="77777777" w:rsidTr="005B36B0">
        <w:trPr>
          <w:trHeight w:val="20"/>
        </w:trPr>
        <w:tc>
          <w:tcPr>
            <w:tcW w:w="1756" w:type="pct"/>
            <w:noWrap/>
            <w:hideMark/>
          </w:tcPr>
          <w:p w14:paraId="401AFA84" w14:textId="77777777" w:rsidR="00413CB7" w:rsidRPr="00413CB7" w:rsidRDefault="00413CB7" w:rsidP="00413CB7">
            <w:pPr>
              <w:spacing w:after="0"/>
              <w:jc w:val="left"/>
              <w:rPr>
                <w:szCs w:val="20"/>
              </w:rPr>
            </w:pPr>
            <w:r w:rsidRPr="00413CB7">
              <w:rPr>
                <w:szCs w:val="20"/>
              </w:rPr>
              <w:t>Jessica Finlay</w:t>
            </w:r>
          </w:p>
        </w:tc>
        <w:tc>
          <w:tcPr>
            <w:tcW w:w="1597" w:type="pct"/>
            <w:noWrap/>
            <w:hideMark/>
          </w:tcPr>
          <w:p w14:paraId="66095F09" w14:textId="77777777"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14:paraId="108FC83F"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7701C2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914E67" w14:textId="77777777" w:rsidR="00413CB7" w:rsidRPr="00413CB7" w:rsidRDefault="00413CB7" w:rsidP="00413CB7">
            <w:pPr>
              <w:spacing w:after="0"/>
              <w:jc w:val="right"/>
              <w:rPr>
                <w:szCs w:val="20"/>
              </w:rPr>
            </w:pPr>
            <w:r w:rsidRPr="00413CB7">
              <w:rPr>
                <w:szCs w:val="20"/>
              </w:rPr>
              <w:t>4.11.2013</w:t>
            </w:r>
          </w:p>
        </w:tc>
      </w:tr>
      <w:tr w:rsidR="00413CB7" w:rsidRPr="00413CB7" w14:paraId="07496E39" w14:textId="77777777" w:rsidTr="005B36B0">
        <w:trPr>
          <w:trHeight w:val="20"/>
        </w:trPr>
        <w:tc>
          <w:tcPr>
            <w:tcW w:w="1756" w:type="pct"/>
            <w:noWrap/>
            <w:hideMark/>
          </w:tcPr>
          <w:p w14:paraId="2D7BB6BA" w14:textId="77777777" w:rsidR="00413CB7" w:rsidRPr="00413CB7" w:rsidRDefault="00413CB7" w:rsidP="00413CB7">
            <w:pPr>
              <w:spacing w:after="0"/>
              <w:jc w:val="left"/>
              <w:rPr>
                <w:szCs w:val="20"/>
              </w:rPr>
            </w:pPr>
            <w:r w:rsidRPr="00413CB7">
              <w:rPr>
                <w:szCs w:val="20"/>
              </w:rPr>
              <w:t>Jessica Huynh</w:t>
            </w:r>
          </w:p>
        </w:tc>
        <w:tc>
          <w:tcPr>
            <w:tcW w:w="1597" w:type="pct"/>
            <w:noWrap/>
            <w:hideMark/>
          </w:tcPr>
          <w:p w14:paraId="7E1DC652"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574E464D" w14:textId="77777777" w:rsidR="00413CB7" w:rsidRPr="00413CB7" w:rsidRDefault="00413CB7" w:rsidP="00413CB7">
            <w:pPr>
              <w:spacing w:after="0"/>
              <w:ind w:right="113"/>
              <w:jc w:val="right"/>
              <w:rPr>
                <w:szCs w:val="20"/>
              </w:rPr>
            </w:pPr>
            <w:r w:rsidRPr="00413CB7">
              <w:rPr>
                <w:szCs w:val="20"/>
              </w:rPr>
              <w:t>78.56</w:t>
            </w:r>
          </w:p>
        </w:tc>
        <w:tc>
          <w:tcPr>
            <w:tcW w:w="770" w:type="pct"/>
            <w:noWrap/>
            <w:hideMark/>
          </w:tcPr>
          <w:p w14:paraId="70EBE4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A5CA2A" w14:textId="77777777" w:rsidR="00413CB7" w:rsidRPr="00413CB7" w:rsidRDefault="00413CB7" w:rsidP="00413CB7">
            <w:pPr>
              <w:spacing w:after="0"/>
              <w:jc w:val="right"/>
              <w:rPr>
                <w:szCs w:val="20"/>
              </w:rPr>
            </w:pPr>
            <w:r w:rsidRPr="00413CB7">
              <w:rPr>
                <w:szCs w:val="20"/>
              </w:rPr>
              <w:t>17.5.2013</w:t>
            </w:r>
          </w:p>
        </w:tc>
      </w:tr>
      <w:tr w:rsidR="00413CB7" w:rsidRPr="00413CB7" w14:paraId="1CD95669" w14:textId="77777777" w:rsidTr="005B36B0">
        <w:trPr>
          <w:trHeight w:val="20"/>
        </w:trPr>
        <w:tc>
          <w:tcPr>
            <w:tcW w:w="1756" w:type="pct"/>
            <w:noWrap/>
            <w:hideMark/>
          </w:tcPr>
          <w:p w14:paraId="271646B1" w14:textId="77777777" w:rsidR="00413CB7" w:rsidRPr="00413CB7" w:rsidRDefault="00413CB7" w:rsidP="00413CB7">
            <w:pPr>
              <w:spacing w:after="0"/>
              <w:jc w:val="left"/>
              <w:rPr>
                <w:szCs w:val="20"/>
              </w:rPr>
            </w:pPr>
            <w:r w:rsidRPr="00413CB7">
              <w:rPr>
                <w:szCs w:val="20"/>
              </w:rPr>
              <w:t>Jessica Huynh</w:t>
            </w:r>
          </w:p>
        </w:tc>
        <w:tc>
          <w:tcPr>
            <w:tcW w:w="1597" w:type="pct"/>
            <w:noWrap/>
            <w:hideMark/>
          </w:tcPr>
          <w:p w14:paraId="1CA2C0CE"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2ACB63C6" w14:textId="77777777" w:rsidR="00413CB7" w:rsidRPr="00413CB7" w:rsidRDefault="00413CB7" w:rsidP="00413CB7">
            <w:pPr>
              <w:spacing w:after="0"/>
              <w:ind w:right="113"/>
              <w:jc w:val="right"/>
              <w:rPr>
                <w:szCs w:val="20"/>
              </w:rPr>
            </w:pPr>
            <w:r w:rsidRPr="00413CB7">
              <w:rPr>
                <w:szCs w:val="20"/>
              </w:rPr>
              <w:t>149.65</w:t>
            </w:r>
          </w:p>
        </w:tc>
        <w:tc>
          <w:tcPr>
            <w:tcW w:w="770" w:type="pct"/>
            <w:noWrap/>
            <w:hideMark/>
          </w:tcPr>
          <w:p w14:paraId="57BF5A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039E36" w14:textId="77777777" w:rsidR="00413CB7" w:rsidRPr="00413CB7" w:rsidRDefault="00413CB7" w:rsidP="00413CB7">
            <w:pPr>
              <w:spacing w:after="0"/>
              <w:jc w:val="right"/>
              <w:rPr>
                <w:szCs w:val="20"/>
              </w:rPr>
            </w:pPr>
            <w:r w:rsidRPr="00413CB7">
              <w:rPr>
                <w:szCs w:val="20"/>
              </w:rPr>
              <w:t>17.5.2013</w:t>
            </w:r>
          </w:p>
        </w:tc>
      </w:tr>
      <w:tr w:rsidR="00413CB7" w:rsidRPr="00413CB7" w14:paraId="614EF44A" w14:textId="77777777" w:rsidTr="005B36B0">
        <w:trPr>
          <w:trHeight w:val="20"/>
        </w:trPr>
        <w:tc>
          <w:tcPr>
            <w:tcW w:w="1756" w:type="pct"/>
            <w:noWrap/>
            <w:hideMark/>
          </w:tcPr>
          <w:p w14:paraId="58D4B6FC" w14:textId="77777777" w:rsidR="00413CB7" w:rsidRPr="00413CB7" w:rsidRDefault="00413CB7" w:rsidP="00413CB7">
            <w:pPr>
              <w:spacing w:after="0"/>
              <w:jc w:val="left"/>
              <w:rPr>
                <w:szCs w:val="20"/>
              </w:rPr>
            </w:pPr>
            <w:r w:rsidRPr="00413CB7">
              <w:rPr>
                <w:szCs w:val="20"/>
              </w:rPr>
              <w:t>Jessica Knight</w:t>
            </w:r>
          </w:p>
        </w:tc>
        <w:tc>
          <w:tcPr>
            <w:tcW w:w="1597" w:type="pct"/>
            <w:noWrap/>
            <w:hideMark/>
          </w:tcPr>
          <w:p w14:paraId="737CCE44"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1601F60D" w14:textId="77777777" w:rsidR="00413CB7" w:rsidRPr="00413CB7" w:rsidRDefault="00413CB7" w:rsidP="00413CB7">
            <w:pPr>
              <w:spacing w:after="0"/>
              <w:ind w:right="113"/>
              <w:jc w:val="right"/>
              <w:rPr>
                <w:szCs w:val="20"/>
              </w:rPr>
            </w:pPr>
            <w:r w:rsidRPr="00413CB7">
              <w:rPr>
                <w:szCs w:val="20"/>
              </w:rPr>
              <w:t>22.85</w:t>
            </w:r>
          </w:p>
        </w:tc>
        <w:tc>
          <w:tcPr>
            <w:tcW w:w="770" w:type="pct"/>
            <w:noWrap/>
            <w:hideMark/>
          </w:tcPr>
          <w:p w14:paraId="644901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BFEF5F" w14:textId="77777777" w:rsidR="00413CB7" w:rsidRPr="00413CB7" w:rsidRDefault="00413CB7" w:rsidP="00413CB7">
            <w:pPr>
              <w:spacing w:after="0"/>
              <w:jc w:val="right"/>
              <w:rPr>
                <w:szCs w:val="20"/>
              </w:rPr>
            </w:pPr>
            <w:r w:rsidRPr="00413CB7">
              <w:rPr>
                <w:szCs w:val="20"/>
              </w:rPr>
              <w:t>25.2.2013</w:t>
            </w:r>
          </w:p>
        </w:tc>
      </w:tr>
      <w:tr w:rsidR="00413CB7" w:rsidRPr="00413CB7" w14:paraId="6FB88895" w14:textId="77777777" w:rsidTr="005B36B0">
        <w:trPr>
          <w:trHeight w:val="20"/>
        </w:trPr>
        <w:tc>
          <w:tcPr>
            <w:tcW w:w="1756" w:type="pct"/>
            <w:noWrap/>
            <w:hideMark/>
          </w:tcPr>
          <w:p w14:paraId="2CFEA07D" w14:textId="77777777" w:rsidR="00413CB7" w:rsidRPr="00413CB7" w:rsidRDefault="00413CB7" w:rsidP="00413CB7">
            <w:pPr>
              <w:spacing w:after="0"/>
              <w:jc w:val="left"/>
              <w:rPr>
                <w:szCs w:val="20"/>
              </w:rPr>
            </w:pPr>
            <w:r w:rsidRPr="00413CB7">
              <w:rPr>
                <w:szCs w:val="20"/>
              </w:rPr>
              <w:t>Jessica Morris</w:t>
            </w:r>
          </w:p>
        </w:tc>
        <w:tc>
          <w:tcPr>
            <w:tcW w:w="1597" w:type="pct"/>
            <w:noWrap/>
            <w:hideMark/>
          </w:tcPr>
          <w:p w14:paraId="3F5F9A93"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51B9D7F6" w14:textId="77777777" w:rsidR="00413CB7" w:rsidRPr="00413CB7" w:rsidRDefault="00413CB7" w:rsidP="00413CB7">
            <w:pPr>
              <w:spacing w:after="0"/>
              <w:ind w:right="113"/>
              <w:jc w:val="right"/>
              <w:rPr>
                <w:szCs w:val="20"/>
              </w:rPr>
            </w:pPr>
            <w:r w:rsidRPr="00413CB7">
              <w:rPr>
                <w:szCs w:val="20"/>
              </w:rPr>
              <w:t>33.33</w:t>
            </w:r>
          </w:p>
        </w:tc>
        <w:tc>
          <w:tcPr>
            <w:tcW w:w="770" w:type="pct"/>
            <w:noWrap/>
            <w:hideMark/>
          </w:tcPr>
          <w:p w14:paraId="619EDB0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463DAB" w14:textId="77777777" w:rsidR="00413CB7" w:rsidRPr="00413CB7" w:rsidRDefault="00413CB7" w:rsidP="00413CB7">
            <w:pPr>
              <w:spacing w:after="0"/>
              <w:jc w:val="right"/>
              <w:rPr>
                <w:szCs w:val="20"/>
              </w:rPr>
            </w:pPr>
            <w:r w:rsidRPr="00413CB7">
              <w:rPr>
                <w:szCs w:val="20"/>
              </w:rPr>
              <w:t>19.7.2013</w:t>
            </w:r>
          </w:p>
        </w:tc>
      </w:tr>
      <w:tr w:rsidR="00413CB7" w:rsidRPr="00413CB7" w14:paraId="1BCA4AA4" w14:textId="77777777" w:rsidTr="005B36B0">
        <w:trPr>
          <w:trHeight w:val="20"/>
        </w:trPr>
        <w:tc>
          <w:tcPr>
            <w:tcW w:w="1756" w:type="pct"/>
            <w:noWrap/>
            <w:hideMark/>
          </w:tcPr>
          <w:p w14:paraId="155CB691" w14:textId="77777777" w:rsidR="00413CB7" w:rsidRPr="00413CB7" w:rsidRDefault="00413CB7" w:rsidP="00413CB7">
            <w:pPr>
              <w:spacing w:after="0"/>
              <w:jc w:val="left"/>
              <w:rPr>
                <w:szCs w:val="20"/>
              </w:rPr>
            </w:pPr>
            <w:r w:rsidRPr="00413CB7">
              <w:rPr>
                <w:szCs w:val="20"/>
              </w:rPr>
              <w:t>Jessie Micenko-Dawson</w:t>
            </w:r>
          </w:p>
        </w:tc>
        <w:tc>
          <w:tcPr>
            <w:tcW w:w="1597" w:type="pct"/>
            <w:noWrap/>
            <w:hideMark/>
          </w:tcPr>
          <w:p w14:paraId="20D484A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3F212C7"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48C705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281C17" w14:textId="77777777" w:rsidR="00413CB7" w:rsidRPr="00413CB7" w:rsidRDefault="00413CB7" w:rsidP="00413CB7">
            <w:pPr>
              <w:spacing w:after="0"/>
              <w:jc w:val="right"/>
              <w:rPr>
                <w:szCs w:val="20"/>
              </w:rPr>
            </w:pPr>
            <w:r w:rsidRPr="00413CB7">
              <w:rPr>
                <w:szCs w:val="20"/>
              </w:rPr>
              <w:t>11.6.2013</w:t>
            </w:r>
          </w:p>
        </w:tc>
      </w:tr>
      <w:tr w:rsidR="00413CB7" w:rsidRPr="00413CB7" w14:paraId="5CF30738" w14:textId="77777777" w:rsidTr="005B36B0">
        <w:trPr>
          <w:trHeight w:val="20"/>
        </w:trPr>
        <w:tc>
          <w:tcPr>
            <w:tcW w:w="1756" w:type="pct"/>
            <w:noWrap/>
            <w:hideMark/>
          </w:tcPr>
          <w:p w14:paraId="3A9E3677" w14:textId="77777777" w:rsidR="00413CB7" w:rsidRPr="00413CB7" w:rsidRDefault="00413CB7" w:rsidP="00413CB7">
            <w:pPr>
              <w:spacing w:after="0"/>
              <w:jc w:val="left"/>
              <w:rPr>
                <w:szCs w:val="20"/>
              </w:rPr>
            </w:pPr>
            <w:r w:rsidRPr="00413CB7">
              <w:rPr>
                <w:szCs w:val="20"/>
              </w:rPr>
              <w:t>Jia Wang</w:t>
            </w:r>
          </w:p>
        </w:tc>
        <w:tc>
          <w:tcPr>
            <w:tcW w:w="1597" w:type="pct"/>
            <w:noWrap/>
            <w:hideMark/>
          </w:tcPr>
          <w:p w14:paraId="629C589B" w14:textId="77777777" w:rsidR="00413CB7" w:rsidRPr="00413CB7" w:rsidRDefault="00413CB7" w:rsidP="00413CB7">
            <w:pPr>
              <w:spacing w:after="0"/>
              <w:ind w:left="113"/>
              <w:jc w:val="left"/>
              <w:rPr>
                <w:szCs w:val="20"/>
              </w:rPr>
            </w:pPr>
            <w:r w:rsidRPr="00413CB7">
              <w:rPr>
                <w:szCs w:val="20"/>
              </w:rPr>
              <w:t>MARDEN, SA 5070</w:t>
            </w:r>
          </w:p>
        </w:tc>
        <w:tc>
          <w:tcPr>
            <w:tcW w:w="424" w:type="pct"/>
            <w:noWrap/>
            <w:hideMark/>
          </w:tcPr>
          <w:p w14:paraId="2300294C" w14:textId="77777777" w:rsidR="00413CB7" w:rsidRPr="00413CB7" w:rsidRDefault="00413CB7" w:rsidP="00413CB7">
            <w:pPr>
              <w:spacing w:after="0"/>
              <w:ind w:right="113"/>
              <w:jc w:val="right"/>
              <w:rPr>
                <w:szCs w:val="20"/>
              </w:rPr>
            </w:pPr>
            <w:r w:rsidRPr="00413CB7">
              <w:rPr>
                <w:szCs w:val="20"/>
              </w:rPr>
              <w:t>98.13</w:t>
            </w:r>
          </w:p>
        </w:tc>
        <w:tc>
          <w:tcPr>
            <w:tcW w:w="770" w:type="pct"/>
            <w:noWrap/>
            <w:hideMark/>
          </w:tcPr>
          <w:p w14:paraId="583D0D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2F0C2E" w14:textId="77777777" w:rsidR="00413CB7" w:rsidRPr="00413CB7" w:rsidRDefault="00413CB7" w:rsidP="00413CB7">
            <w:pPr>
              <w:spacing w:after="0"/>
              <w:jc w:val="right"/>
              <w:rPr>
                <w:szCs w:val="20"/>
              </w:rPr>
            </w:pPr>
            <w:r w:rsidRPr="00413CB7">
              <w:rPr>
                <w:szCs w:val="20"/>
              </w:rPr>
              <w:t>28.9.2013</w:t>
            </w:r>
          </w:p>
        </w:tc>
      </w:tr>
      <w:tr w:rsidR="00413CB7" w:rsidRPr="00413CB7" w14:paraId="64C6D871" w14:textId="77777777" w:rsidTr="005B36B0">
        <w:trPr>
          <w:trHeight w:val="20"/>
        </w:trPr>
        <w:tc>
          <w:tcPr>
            <w:tcW w:w="1756" w:type="pct"/>
            <w:noWrap/>
            <w:hideMark/>
          </w:tcPr>
          <w:p w14:paraId="7268C642" w14:textId="77777777" w:rsidR="00413CB7" w:rsidRPr="00413CB7" w:rsidRDefault="00413CB7" w:rsidP="00413CB7">
            <w:pPr>
              <w:spacing w:after="0"/>
              <w:jc w:val="left"/>
              <w:rPr>
                <w:szCs w:val="20"/>
              </w:rPr>
            </w:pPr>
            <w:r w:rsidRPr="00413CB7">
              <w:rPr>
                <w:szCs w:val="20"/>
              </w:rPr>
              <w:t xml:space="preserve">Jill Ziegler, the estate of </w:t>
            </w:r>
          </w:p>
        </w:tc>
        <w:tc>
          <w:tcPr>
            <w:tcW w:w="1597" w:type="pct"/>
            <w:noWrap/>
            <w:hideMark/>
          </w:tcPr>
          <w:p w14:paraId="388AC6CA"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3EF9141E" w14:textId="77777777" w:rsidR="00413CB7" w:rsidRPr="00413CB7" w:rsidRDefault="00413CB7" w:rsidP="00413CB7">
            <w:pPr>
              <w:spacing w:after="0"/>
              <w:ind w:right="113"/>
              <w:jc w:val="right"/>
              <w:rPr>
                <w:szCs w:val="20"/>
              </w:rPr>
            </w:pPr>
            <w:r w:rsidRPr="00413CB7">
              <w:rPr>
                <w:szCs w:val="20"/>
              </w:rPr>
              <w:t>15.50</w:t>
            </w:r>
          </w:p>
        </w:tc>
        <w:tc>
          <w:tcPr>
            <w:tcW w:w="770" w:type="pct"/>
            <w:noWrap/>
            <w:hideMark/>
          </w:tcPr>
          <w:p w14:paraId="748589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F81192" w14:textId="77777777" w:rsidR="00413CB7" w:rsidRPr="00413CB7" w:rsidRDefault="00413CB7" w:rsidP="00413CB7">
            <w:pPr>
              <w:spacing w:after="0"/>
              <w:jc w:val="right"/>
              <w:rPr>
                <w:szCs w:val="20"/>
              </w:rPr>
            </w:pPr>
            <w:r w:rsidRPr="00413CB7">
              <w:rPr>
                <w:szCs w:val="20"/>
              </w:rPr>
              <w:t>14.10.2013</w:t>
            </w:r>
          </w:p>
        </w:tc>
      </w:tr>
      <w:tr w:rsidR="00413CB7" w:rsidRPr="00413CB7" w14:paraId="3565B12F" w14:textId="77777777" w:rsidTr="005B36B0">
        <w:trPr>
          <w:trHeight w:val="20"/>
        </w:trPr>
        <w:tc>
          <w:tcPr>
            <w:tcW w:w="1756" w:type="pct"/>
            <w:noWrap/>
            <w:hideMark/>
          </w:tcPr>
          <w:p w14:paraId="3B6A4F0D" w14:textId="77777777" w:rsidR="00413CB7" w:rsidRPr="00413CB7" w:rsidRDefault="00413CB7" w:rsidP="00413CB7">
            <w:pPr>
              <w:spacing w:after="0"/>
              <w:jc w:val="left"/>
              <w:rPr>
                <w:szCs w:val="20"/>
              </w:rPr>
            </w:pPr>
            <w:r w:rsidRPr="00413CB7">
              <w:rPr>
                <w:szCs w:val="20"/>
              </w:rPr>
              <w:t>Jillian Mitchell</w:t>
            </w:r>
          </w:p>
        </w:tc>
        <w:tc>
          <w:tcPr>
            <w:tcW w:w="1597" w:type="pct"/>
            <w:noWrap/>
            <w:hideMark/>
          </w:tcPr>
          <w:p w14:paraId="7867840E"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642013A" w14:textId="77777777" w:rsidR="00413CB7" w:rsidRPr="00413CB7" w:rsidRDefault="00413CB7" w:rsidP="00413CB7">
            <w:pPr>
              <w:spacing w:after="0"/>
              <w:ind w:right="113"/>
              <w:jc w:val="right"/>
              <w:rPr>
                <w:szCs w:val="20"/>
              </w:rPr>
            </w:pPr>
            <w:r w:rsidRPr="00413CB7">
              <w:rPr>
                <w:szCs w:val="20"/>
              </w:rPr>
              <w:t>110.31</w:t>
            </w:r>
          </w:p>
        </w:tc>
        <w:tc>
          <w:tcPr>
            <w:tcW w:w="770" w:type="pct"/>
            <w:noWrap/>
            <w:hideMark/>
          </w:tcPr>
          <w:p w14:paraId="1D35D6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73C552" w14:textId="77777777" w:rsidR="00413CB7" w:rsidRPr="00413CB7" w:rsidRDefault="00413CB7" w:rsidP="00413CB7">
            <w:pPr>
              <w:spacing w:after="0"/>
              <w:jc w:val="right"/>
              <w:rPr>
                <w:szCs w:val="20"/>
              </w:rPr>
            </w:pPr>
            <w:r w:rsidRPr="00413CB7">
              <w:rPr>
                <w:szCs w:val="20"/>
              </w:rPr>
              <w:t>18.2.2013</w:t>
            </w:r>
          </w:p>
        </w:tc>
      </w:tr>
      <w:tr w:rsidR="00413CB7" w:rsidRPr="00413CB7" w14:paraId="67FBC8CB" w14:textId="77777777" w:rsidTr="005B36B0">
        <w:trPr>
          <w:trHeight w:val="20"/>
        </w:trPr>
        <w:tc>
          <w:tcPr>
            <w:tcW w:w="1756" w:type="pct"/>
            <w:noWrap/>
            <w:hideMark/>
          </w:tcPr>
          <w:p w14:paraId="194B1C1D" w14:textId="77777777" w:rsidR="00413CB7" w:rsidRPr="00413CB7" w:rsidRDefault="00413CB7" w:rsidP="00413CB7">
            <w:pPr>
              <w:spacing w:after="0"/>
              <w:jc w:val="left"/>
              <w:rPr>
                <w:szCs w:val="20"/>
              </w:rPr>
            </w:pPr>
            <w:r w:rsidRPr="00413CB7">
              <w:rPr>
                <w:szCs w:val="20"/>
              </w:rPr>
              <w:t>Jillian Taylor</w:t>
            </w:r>
          </w:p>
        </w:tc>
        <w:tc>
          <w:tcPr>
            <w:tcW w:w="1597" w:type="pct"/>
            <w:noWrap/>
            <w:hideMark/>
          </w:tcPr>
          <w:p w14:paraId="71823550"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2B44216B" w14:textId="77777777" w:rsidR="00413CB7" w:rsidRPr="00413CB7" w:rsidRDefault="00413CB7" w:rsidP="00413CB7">
            <w:pPr>
              <w:spacing w:after="0"/>
              <w:ind w:right="113"/>
              <w:jc w:val="right"/>
              <w:rPr>
                <w:szCs w:val="20"/>
              </w:rPr>
            </w:pPr>
            <w:r w:rsidRPr="00413CB7">
              <w:rPr>
                <w:szCs w:val="20"/>
              </w:rPr>
              <w:t>167.60</w:t>
            </w:r>
          </w:p>
        </w:tc>
        <w:tc>
          <w:tcPr>
            <w:tcW w:w="770" w:type="pct"/>
            <w:noWrap/>
            <w:hideMark/>
          </w:tcPr>
          <w:p w14:paraId="6FC2DA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3E241A" w14:textId="77777777" w:rsidR="00413CB7" w:rsidRPr="00413CB7" w:rsidRDefault="00413CB7" w:rsidP="00413CB7">
            <w:pPr>
              <w:spacing w:after="0"/>
              <w:jc w:val="right"/>
              <w:rPr>
                <w:szCs w:val="20"/>
              </w:rPr>
            </w:pPr>
            <w:r w:rsidRPr="00413CB7">
              <w:rPr>
                <w:szCs w:val="20"/>
              </w:rPr>
              <w:t>8.7.2014</w:t>
            </w:r>
          </w:p>
        </w:tc>
      </w:tr>
      <w:tr w:rsidR="00413CB7" w:rsidRPr="00413CB7" w14:paraId="10A9E4C1" w14:textId="77777777" w:rsidTr="005B36B0">
        <w:trPr>
          <w:trHeight w:val="20"/>
        </w:trPr>
        <w:tc>
          <w:tcPr>
            <w:tcW w:w="1756" w:type="pct"/>
            <w:noWrap/>
            <w:hideMark/>
          </w:tcPr>
          <w:p w14:paraId="4152FB4C" w14:textId="77777777" w:rsidR="00413CB7" w:rsidRPr="00413CB7" w:rsidRDefault="00413CB7" w:rsidP="00413CB7">
            <w:pPr>
              <w:spacing w:after="0"/>
              <w:jc w:val="left"/>
              <w:rPr>
                <w:szCs w:val="20"/>
              </w:rPr>
            </w:pPr>
            <w:r w:rsidRPr="00413CB7">
              <w:rPr>
                <w:szCs w:val="20"/>
              </w:rPr>
              <w:t>Jim Cupkovic</w:t>
            </w:r>
          </w:p>
        </w:tc>
        <w:tc>
          <w:tcPr>
            <w:tcW w:w="1597" w:type="pct"/>
            <w:noWrap/>
            <w:hideMark/>
          </w:tcPr>
          <w:p w14:paraId="277F6D80" w14:textId="77777777" w:rsidR="00413CB7" w:rsidRPr="00413CB7" w:rsidRDefault="00413CB7" w:rsidP="00413CB7">
            <w:pPr>
              <w:spacing w:after="0"/>
              <w:ind w:left="113"/>
              <w:jc w:val="left"/>
              <w:rPr>
                <w:szCs w:val="20"/>
              </w:rPr>
            </w:pPr>
            <w:r w:rsidRPr="00413CB7">
              <w:rPr>
                <w:szCs w:val="20"/>
              </w:rPr>
              <w:t>TERINGIE, SA 5072</w:t>
            </w:r>
          </w:p>
        </w:tc>
        <w:tc>
          <w:tcPr>
            <w:tcW w:w="424" w:type="pct"/>
            <w:noWrap/>
            <w:hideMark/>
          </w:tcPr>
          <w:p w14:paraId="5E9887A3" w14:textId="77777777" w:rsidR="00413CB7" w:rsidRPr="00413CB7" w:rsidRDefault="00413CB7" w:rsidP="00413CB7">
            <w:pPr>
              <w:spacing w:after="0"/>
              <w:ind w:right="113"/>
              <w:jc w:val="right"/>
              <w:rPr>
                <w:szCs w:val="20"/>
              </w:rPr>
            </w:pPr>
            <w:r w:rsidRPr="00413CB7">
              <w:rPr>
                <w:szCs w:val="20"/>
              </w:rPr>
              <w:t>142.11</w:t>
            </w:r>
          </w:p>
        </w:tc>
        <w:tc>
          <w:tcPr>
            <w:tcW w:w="770" w:type="pct"/>
            <w:noWrap/>
            <w:hideMark/>
          </w:tcPr>
          <w:p w14:paraId="1C9864A3" w14:textId="77777777" w:rsidR="00413CB7" w:rsidRPr="00413CB7" w:rsidRDefault="00413CB7" w:rsidP="00413CB7">
            <w:pPr>
              <w:spacing w:after="0"/>
              <w:ind w:left="170"/>
              <w:jc w:val="left"/>
              <w:rPr>
                <w:szCs w:val="20"/>
              </w:rPr>
            </w:pPr>
            <w:r w:rsidRPr="00413CB7">
              <w:rPr>
                <w:szCs w:val="20"/>
              </w:rPr>
              <w:t>Refund 196204</w:t>
            </w:r>
          </w:p>
        </w:tc>
        <w:tc>
          <w:tcPr>
            <w:tcW w:w="453" w:type="pct"/>
            <w:noWrap/>
            <w:hideMark/>
          </w:tcPr>
          <w:p w14:paraId="1D5994B0" w14:textId="77777777" w:rsidR="00413CB7" w:rsidRPr="00413CB7" w:rsidRDefault="00413CB7" w:rsidP="00413CB7">
            <w:pPr>
              <w:spacing w:after="0"/>
              <w:jc w:val="right"/>
              <w:rPr>
                <w:szCs w:val="20"/>
              </w:rPr>
            </w:pPr>
            <w:r w:rsidRPr="00413CB7">
              <w:rPr>
                <w:szCs w:val="20"/>
              </w:rPr>
              <w:t>15.11.2013</w:t>
            </w:r>
          </w:p>
        </w:tc>
      </w:tr>
      <w:tr w:rsidR="00413CB7" w:rsidRPr="00413CB7" w14:paraId="41EECD17" w14:textId="77777777" w:rsidTr="005B36B0">
        <w:trPr>
          <w:trHeight w:val="20"/>
        </w:trPr>
        <w:tc>
          <w:tcPr>
            <w:tcW w:w="1756" w:type="pct"/>
            <w:noWrap/>
            <w:hideMark/>
          </w:tcPr>
          <w:p w14:paraId="60B97828" w14:textId="77777777" w:rsidR="00413CB7" w:rsidRPr="00413CB7" w:rsidRDefault="00413CB7" w:rsidP="00413CB7">
            <w:pPr>
              <w:spacing w:after="0"/>
              <w:jc w:val="left"/>
              <w:rPr>
                <w:szCs w:val="20"/>
              </w:rPr>
            </w:pPr>
            <w:r w:rsidRPr="00413CB7">
              <w:rPr>
                <w:szCs w:val="20"/>
              </w:rPr>
              <w:t>Jim Goodfellow</w:t>
            </w:r>
          </w:p>
        </w:tc>
        <w:tc>
          <w:tcPr>
            <w:tcW w:w="1597" w:type="pct"/>
            <w:noWrap/>
            <w:hideMark/>
          </w:tcPr>
          <w:p w14:paraId="464391A3" w14:textId="77777777" w:rsidR="00413CB7" w:rsidRPr="00413CB7" w:rsidRDefault="00413CB7" w:rsidP="00413CB7">
            <w:pPr>
              <w:spacing w:after="0"/>
              <w:ind w:left="113"/>
              <w:jc w:val="left"/>
              <w:rPr>
                <w:szCs w:val="20"/>
              </w:rPr>
            </w:pPr>
            <w:r w:rsidRPr="00413CB7">
              <w:rPr>
                <w:szCs w:val="20"/>
              </w:rPr>
              <w:t>RIVERTON, SA 5412</w:t>
            </w:r>
          </w:p>
        </w:tc>
        <w:tc>
          <w:tcPr>
            <w:tcW w:w="424" w:type="pct"/>
            <w:noWrap/>
            <w:hideMark/>
          </w:tcPr>
          <w:p w14:paraId="293704C4" w14:textId="77777777" w:rsidR="00413CB7" w:rsidRPr="00413CB7" w:rsidRDefault="00413CB7" w:rsidP="00413CB7">
            <w:pPr>
              <w:spacing w:after="0"/>
              <w:ind w:right="113"/>
              <w:jc w:val="right"/>
              <w:rPr>
                <w:szCs w:val="20"/>
              </w:rPr>
            </w:pPr>
            <w:r w:rsidRPr="00413CB7">
              <w:rPr>
                <w:szCs w:val="20"/>
              </w:rPr>
              <w:t>28.84</w:t>
            </w:r>
          </w:p>
        </w:tc>
        <w:tc>
          <w:tcPr>
            <w:tcW w:w="770" w:type="pct"/>
            <w:noWrap/>
            <w:hideMark/>
          </w:tcPr>
          <w:p w14:paraId="3EBE91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F0BF7C" w14:textId="77777777" w:rsidR="00413CB7" w:rsidRPr="00413CB7" w:rsidRDefault="00413CB7" w:rsidP="00413CB7">
            <w:pPr>
              <w:spacing w:after="0"/>
              <w:jc w:val="right"/>
              <w:rPr>
                <w:szCs w:val="20"/>
              </w:rPr>
            </w:pPr>
            <w:r w:rsidRPr="00413CB7">
              <w:rPr>
                <w:szCs w:val="20"/>
              </w:rPr>
              <w:t>5.7.2013</w:t>
            </w:r>
          </w:p>
        </w:tc>
      </w:tr>
      <w:tr w:rsidR="00413CB7" w:rsidRPr="00413CB7" w14:paraId="38824DCE" w14:textId="77777777" w:rsidTr="005B36B0">
        <w:trPr>
          <w:trHeight w:val="20"/>
        </w:trPr>
        <w:tc>
          <w:tcPr>
            <w:tcW w:w="1756" w:type="pct"/>
            <w:noWrap/>
            <w:hideMark/>
          </w:tcPr>
          <w:p w14:paraId="013ECB6B" w14:textId="77777777" w:rsidR="00413CB7" w:rsidRPr="00413CB7" w:rsidRDefault="00413CB7" w:rsidP="00413CB7">
            <w:pPr>
              <w:spacing w:after="0"/>
              <w:jc w:val="left"/>
              <w:rPr>
                <w:szCs w:val="20"/>
              </w:rPr>
            </w:pPr>
            <w:r w:rsidRPr="00413CB7">
              <w:rPr>
                <w:szCs w:val="20"/>
              </w:rPr>
              <w:t xml:space="preserve">Jimmy Possum Adelaide Pty Ltd </w:t>
            </w:r>
          </w:p>
        </w:tc>
        <w:tc>
          <w:tcPr>
            <w:tcW w:w="1597" w:type="pct"/>
            <w:noWrap/>
            <w:hideMark/>
          </w:tcPr>
          <w:p w14:paraId="610E761A" w14:textId="77777777" w:rsidR="00413CB7" w:rsidRPr="00413CB7" w:rsidRDefault="00413CB7" w:rsidP="00413CB7">
            <w:pPr>
              <w:spacing w:after="0"/>
              <w:ind w:left="113"/>
              <w:jc w:val="left"/>
              <w:rPr>
                <w:szCs w:val="20"/>
              </w:rPr>
            </w:pPr>
            <w:r w:rsidRPr="00413CB7">
              <w:rPr>
                <w:szCs w:val="20"/>
              </w:rPr>
              <w:t>KESWICK, SA 5035</w:t>
            </w:r>
          </w:p>
        </w:tc>
        <w:tc>
          <w:tcPr>
            <w:tcW w:w="424" w:type="pct"/>
            <w:noWrap/>
            <w:hideMark/>
          </w:tcPr>
          <w:p w14:paraId="02D5A010" w14:textId="77777777" w:rsidR="00413CB7" w:rsidRPr="00413CB7" w:rsidRDefault="00413CB7" w:rsidP="00413CB7">
            <w:pPr>
              <w:spacing w:after="0"/>
              <w:ind w:right="113"/>
              <w:jc w:val="right"/>
              <w:rPr>
                <w:szCs w:val="20"/>
              </w:rPr>
            </w:pPr>
            <w:r w:rsidRPr="00413CB7">
              <w:rPr>
                <w:szCs w:val="20"/>
              </w:rPr>
              <w:t>995.15</w:t>
            </w:r>
          </w:p>
        </w:tc>
        <w:tc>
          <w:tcPr>
            <w:tcW w:w="770" w:type="pct"/>
            <w:noWrap/>
            <w:hideMark/>
          </w:tcPr>
          <w:p w14:paraId="586A31D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080A5B" w14:textId="77777777" w:rsidR="00413CB7" w:rsidRPr="00413CB7" w:rsidRDefault="00413CB7" w:rsidP="00413CB7">
            <w:pPr>
              <w:spacing w:after="0"/>
              <w:jc w:val="right"/>
              <w:rPr>
                <w:szCs w:val="20"/>
              </w:rPr>
            </w:pPr>
            <w:r w:rsidRPr="00413CB7">
              <w:rPr>
                <w:szCs w:val="20"/>
              </w:rPr>
              <w:t>19.5.2014</w:t>
            </w:r>
          </w:p>
        </w:tc>
      </w:tr>
      <w:tr w:rsidR="00413CB7" w:rsidRPr="00413CB7" w14:paraId="6E8B7A31" w14:textId="77777777" w:rsidTr="005B36B0">
        <w:trPr>
          <w:trHeight w:val="20"/>
        </w:trPr>
        <w:tc>
          <w:tcPr>
            <w:tcW w:w="1756" w:type="pct"/>
            <w:noWrap/>
            <w:hideMark/>
          </w:tcPr>
          <w:p w14:paraId="79EF9E57" w14:textId="77777777" w:rsidR="00413CB7" w:rsidRPr="00413CB7" w:rsidRDefault="00413CB7" w:rsidP="00413CB7">
            <w:pPr>
              <w:spacing w:after="0"/>
              <w:jc w:val="left"/>
              <w:rPr>
                <w:szCs w:val="20"/>
              </w:rPr>
            </w:pPr>
            <w:r w:rsidRPr="00413CB7">
              <w:rPr>
                <w:szCs w:val="20"/>
              </w:rPr>
              <w:t>Jin Park</w:t>
            </w:r>
          </w:p>
        </w:tc>
        <w:tc>
          <w:tcPr>
            <w:tcW w:w="1597" w:type="pct"/>
            <w:noWrap/>
            <w:hideMark/>
          </w:tcPr>
          <w:p w14:paraId="789A6CE2" w14:textId="77777777"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14:paraId="57500EEA" w14:textId="77777777" w:rsidR="00413CB7" w:rsidRPr="00413CB7" w:rsidRDefault="00413CB7" w:rsidP="00413CB7">
            <w:pPr>
              <w:spacing w:after="0"/>
              <w:ind w:right="113"/>
              <w:jc w:val="right"/>
              <w:rPr>
                <w:szCs w:val="20"/>
              </w:rPr>
            </w:pPr>
            <w:r w:rsidRPr="00413CB7">
              <w:rPr>
                <w:szCs w:val="20"/>
              </w:rPr>
              <w:t>36.02</w:t>
            </w:r>
          </w:p>
        </w:tc>
        <w:tc>
          <w:tcPr>
            <w:tcW w:w="770" w:type="pct"/>
            <w:noWrap/>
            <w:hideMark/>
          </w:tcPr>
          <w:p w14:paraId="355907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8ACA9B" w14:textId="77777777" w:rsidR="00413CB7" w:rsidRPr="00413CB7" w:rsidRDefault="00413CB7" w:rsidP="00413CB7">
            <w:pPr>
              <w:spacing w:after="0"/>
              <w:jc w:val="right"/>
              <w:rPr>
                <w:szCs w:val="20"/>
              </w:rPr>
            </w:pPr>
            <w:r w:rsidRPr="00413CB7">
              <w:rPr>
                <w:szCs w:val="20"/>
              </w:rPr>
              <w:t>8.1.2013</w:t>
            </w:r>
          </w:p>
        </w:tc>
      </w:tr>
      <w:tr w:rsidR="00413CB7" w:rsidRPr="00413CB7" w14:paraId="6ADB4A7F" w14:textId="77777777" w:rsidTr="005B36B0">
        <w:trPr>
          <w:trHeight w:val="20"/>
        </w:trPr>
        <w:tc>
          <w:tcPr>
            <w:tcW w:w="1756" w:type="pct"/>
            <w:noWrap/>
            <w:hideMark/>
          </w:tcPr>
          <w:p w14:paraId="77DB9A7D" w14:textId="77777777" w:rsidR="00413CB7" w:rsidRPr="00413CB7" w:rsidRDefault="00413CB7" w:rsidP="00413CB7">
            <w:pPr>
              <w:spacing w:after="0"/>
              <w:jc w:val="left"/>
              <w:rPr>
                <w:szCs w:val="20"/>
              </w:rPr>
            </w:pPr>
            <w:r w:rsidRPr="00413CB7">
              <w:rPr>
                <w:szCs w:val="20"/>
              </w:rPr>
              <w:t>Jing Jing Liang</w:t>
            </w:r>
          </w:p>
        </w:tc>
        <w:tc>
          <w:tcPr>
            <w:tcW w:w="1597" w:type="pct"/>
            <w:noWrap/>
            <w:hideMark/>
          </w:tcPr>
          <w:p w14:paraId="3EC2B4CE"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4E9F255E"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A695B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E8C506" w14:textId="77777777" w:rsidR="00413CB7" w:rsidRPr="00413CB7" w:rsidRDefault="00413CB7" w:rsidP="00413CB7">
            <w:pPr>
              <w:spacing w:after="0"/>
              <w:jc w:val="right"/>
              <w:rPr>
                <w:szCs w:val="20"/>
              </w:rPr>
            </w:pPr>
            <w:r w:rsidRPr="00413CB7">
              <w:rPr>
                <w:szCs w:val="20"/>
              </w:rPr>
              <w:t>7.3.2014</w:t>
            </w:r>
          </w:p>
        </w:tc>
      </w:tr>
      <w:tr w:rsidR="00413CB7" w:rsidRPr="00413CB7" w14:paraId="168ADBDF" w14:textId="77777777" w:rsidTr="005B36B0">
        <w:trPr>
          <w:trHeight w:val="20"/>
        </w:trPr>
        <w:tc>
          <w:tcPr>
            <w:tcW w:w="1756" w:type="pct"/>
            <w:noWrap/>
            <w:hideMark/>
          </w:tcPr>
          <w:p w14:paraId="79C5E9BD" w14:textId="77777777" w:rsidR="00413CB7" w:rsidRPr="00413CB7" w:rsidRDefault="00413CB7" w:rsidP="00413CB7">
            <w:pPr>
              <w:spacing w:after="0"/>
              <w:jc w:val="left"/>
              <w:rPr>
                <w:szCs w:val="20"/>
              </w:rPr>
            </w:pPr>
            <w:r w:rsidRPr="00413CB7">
              <w:rPr>
                <w:szCs w:val="20"/>
              </w:rPr>
              <w:t>Jingwen Zhang</w:t>
            </w:r>
          </w:p>
        </w:tc>
        <w:tc>
          <w:tcPr>
            <w:tcW w:w="1597" w:type="pct"/>
            <w:noWrap/>
            <w:hideMark/>
          </w:tcPr>
          <w:p w14:paraId="38A4DE63"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7F45701" w14:textId="77777777" w:rsidR="00413CB7" w:rsidRPr="00413CB7" w:rsidRDefault="00413CB7" w:rsidP="00413CB7">
            <w:pPr>
              <w:spacing w:after="0"/>
              <w:ind w:right="113"/>
              <w:jc w:val="right"/>
              <w:rPr>
                <w:szCs w:val="20"/>
              </w:rPr>
            </w:pPr>
            <w:r w:rsidRPr="00413CB7">
              <w:rPr>
                <w:szCs w:val="20"/>
              </w:rPr>
              <w:t>16.20</w:t>
            </w:r>
          </w:p>
        </w:tc>
        <w:tc>
          <w:tcPr>
            <w:tcW w:w="770" w:type="pct"/>
            <w:noWrap/>
            <w:hideMark/>
          </w:tcPr>
          <w:p w14:paraId="63BA8F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1D9FDF" w14:textId="77777777" w:rsidR="00413CB7" w:rsidRPr="00413CB7" w:rsidRDefault="00413CB7" w:rsidP="00413CB7">
            <w:pPr>
              <w:spacing w:after="0"/>
              <w:jc w:val="right"/>
              <w:rPr>
                <w:szCs w:val="20"/>
              </w:rPr>
            </w:pPr>
            <w:r w:rsidRPr="00413CB7">
              <w:rPr>
                <w:szCs w:val="20"/>
              </w:rPr>
              <w:t>24.9.2014</w:t>
            </w:r>
          </w:p>
        </w:tc>
      </w:tr>
      <w:tr w:rsidR="00413CB7" w:rsidRPr="00413CB7" w14:paraId="57BBBBC2" w14:textId="77777777" w:rsidTr="005B36B0">
        <w:trPr>
          <w:trHeight w:val="20"/>
        </w:trPr>
        <w:tc>
          <w:tcPr>
            <w:tcW w:w="1756" w:type="pct"/>
            <w:noWrap/>
            <w:hideMark/>
          </w:tcPr>
          <w:p w14:paraId="6821B3C8" w14:textId="77777777" w:rsidR="00413CB7" w:rsidRPr="00413CB7" w:rsidRDefault="00413CB7" w:rsidP="00413CB7">
            <w:pPr>
              <w:spacing w:after="0"/>
              <w:jc w:val="left"/>
              <w:rPr>
                <w:szCs w:val="20"/>
              </w:rPr>
            </w:pPr>
            <w:r w:rsidRPr="00413CB7">
              <w:rPr>
                <w:szCs w:val="20"/>
              </w:rPr>
              <w:t>Jinpeng Wang</w:t>
            </w:r>
          </w:p>
        </w:tc>
        <w:tc>
          <w:tcPr>
            <w:tcW w:w="1597" w:type="pct"/>
            <w:noWrap/>
            <w:hideMark/>
          </w:tcPr>
          <w:p w14:paraId="6FFADB37"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05B8CBD7"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1D7098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89C79E" w14:textId="77777777" w:rsidR="00413CB7" w:rsidRPr="00413CB7" w:rsidRDefault="00413CB7" w:rsidP="00413CB7">
            <w:pPr>
              <w:spacing w:after="0"/>
              <w:jc w:val="right"/>
              <w:rPr>
                <w:szCs w:val="20"/>
              </w:rPr>
            </w:pPr>
            <w:r w:rsidRPr="00413CB7">
              <w:rPr>
                <w:szCs w:val="20"/>
              </w:rPr>
              <w:t>23.10.2014</w:t>
            </w:r>
          </w:p>
        </w:tc>
      </w:tr>
      <w:tr w:rsidR="00413CB7" w:rsidRPr="00413CB7" w14:paraId="715BF1DD" w14:textId="77777777" w:rsidTr="005B36B0">
        <w:trPr>
          <w:trHeight w:val="20"/>
        </w:trPr>
        <w:tc>
          <w:tcPr>
            <w:tcW w:w="1756" w:type="pct"/>
            <w:noWrap/>
            <w:hideMark/>
          </w:tcPr>
          <w:p w14:paraId="581EE6A1" w14:textId="77777777" w:rsidR="00413CB7" w:rsidRPr="00413CB7" w:rsidRDefault="00413CB7" w:rsidP="00413CB7">
            <w:pPr>
              <w:spacing w:after="0"/>
              <w:jc w:val="left"/>
              <w:rPr>
                <w:szCs w:val="20"/>
              </w:rPr>
            </w:pPr>
            <w:r w:rsidRPr="00413CB7">
              <w:rPr>
                <w:szCs w:val="20"/>
              </w:rPr>
              <w:t>Jiye Kim</w:t>
            </w:r>
          </w:p>
        </w:tc>
        <w:tc>
          <w:tcPr>
            <w:tcW w:w="1597" w:type="pct"/>
            <w:noWrap/>
            <w:hideMark/>
          </w:tcPr>
          <w:p w14:paraId="34829092" w14:textId="77777777"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14:paraId="0FF101F7" w14:textId="77777777" w:rsidR="00413CB7" w:rsidRPr="00413CB7" w:rsidRDefault="00413CB7" w:rsidP="00413CB7">
            <w:pPr>
              <w:spacing w:after="0"/>
              <w:ind w:right="113"/>
              <w:jc w:val="right"/>
              <w:rPr>
                <w:szCs w:val="20"/>
              </w:rPr>
            </w:pPr>
            <w:r w:rsidRPr="00413CB7">
              <w:rPr>
                <w:szCs w:val="20"/>
              </w:rPr>
              <w:t>286.48</w:t>
            </w:r>
          </w:p>
        </w:tc>
        <w:tc>
          <w:tcPr>
            <w:tcW w:w="770" w:type="pct"/>
            <w:noWrap/>
            <w:hideMark/>
          </w:tcPr>
          <w:p w14:paraId="2BE51A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41FB8C" w14:textId="77777777" w:rsidR="00413CB7" w:rsidRPr="00413CB7" w:rsidRDefault="00413CB7" w:rsidP="00413CB7">
            <w:pPr>
              <w:spacing w:after="0"/>
              <w:jc w:val="right"/>
              <w:rPr>
                <w:szCs w:val="20"/>
              </w:rPr>
            </w:pPr>
            <w:r w:rsidRPr="00413CB7">
              <w:rPr>
                <w:szCs w:val="20"/>
              </w:rPr>
              <w:t>12.12.2013</w:t>
            </w:r>
          </w:p>
        </w:tc>
      </w:tr>
      <w:tr w:rsidR="00413CB7" w:rsidRPr="00413CB7" w14:paraId="2A43F877" w14:textId="77777777" w:rsidTr="005B36B0">
        <w:trPr>
          <w:trHeight w:val="20"/>
        </w:trPr>
        <w:tc>
          <w:tcPr>
            <w:tcW w:w="1756" w:type="pct"/>
            <w:noWrap/>
            <w:hideMark/>
          </w:tcPr>
          <w:p w14:paraId="6F5A9A7A" w14:textId="77777777" w:rsidR="00413CB7" w:rsidRPr="00413CB7" w:rsidRDefault="00413CB7" w:rsidP="00413CB7">
            <w:pPr>
              <w:spacing w:after="0"/>
              <w:jc w:val="left"/>
              <w:rPr>
                <w:szCs w:val="20"/>
              </w:rPr>
            </w:pPr>
            <w:r w:rsidRPr="00413CB7">
              <w:rPr>
                <w:szCs w:val="20"/>
              </w:rPr>
              <w:t>JKC Properties</w:t>
            </w:r>
          </w:p>
        </w:tc>
        <w:tc>
          <w:tcPr>
            <w:tcW w:w="1597" w:type="pct"/>
            <w:noWrap/>
            <w:hideMark/>
          </w:tcPr>
          <w:p w14:paraId="01E52971"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4F7395EA" w14:textId="77777777" w:rsidR="00413CB7" w:rsidRPr="00413CB7" w:rsidRDefault="00413CB7" w:rsidP="00413CB7">
            <w:pPr>
              <w:spacing w:after="0"/>
              <w:ind w:right="113"/>
              <w:jc w:val="right"/>
              <w:rPr>
                <w:szCs w:val="20"/>
              </w:rPr>
            </w:pPr>
            <w:r w:rsidRPr="00413CB7">
              <w:rPr>
                <w:szCs w:val="20"/>
              </w:rPr>
              <w:t>19.65</w:t>
            </w:r>
          </w:p>
        </w:tc>
        <w:tc>
          <w:tcPr>
            <w:tcW w:w="770" w:type="pct"/>
            <w:noWrap/>
            <w:hideMark/>
          </w:tcPr>
          <w:p w14:paraId="204AFE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2122E1" w14:textId="77777777" w:rsidR="00413CB7" w:rsidRPr="00413CB7" w:rsidRDefault="00413CB7" w:rsidP="00413CB7">
            <w:pPr>
              <w:spacing w:after="0"/>
              <w:jc w:val="right"/>
              <w:rPr>
                <w:szCs w:val="20"/>
              </w:rPr>
            </w:pPr>
            <w:r w:rsidRPr="00413CB7">
              <w:rPr>
                <w:szCs w:val="20"/>
              </w:rPr>
              <w:t>11.11.2013</w:t>
            </w:r>
          </w:p>
        </w:tc>
      </w:tr>
      <w:tr w:rsidR="00413CB7" w:rsidRPr="00413CB7" w14:paraId="4A18A72C" w14:textId="77777777" w:rsidTr="005B36B0">
        <w:trPr>
          <w:trHeight w:val="20"/>
        </w:trPr>
        <w:tc>
          <w:tcPr>
            <w:tcW w:w="1756" w:type="pct"/>
            <w:noWrap/>
            <w:hideMark/>
          </w:tcPr>
          <w:p w14:paraId="0C9FC846" w14:textId="77777777" w:rsidR="00413CB7" w:rsidRPr="00413CB7" w:rsidRDefault="00413CB7" w:rsidP="00413CB7">
            <w:pPr>
              <w:spacing w:after="0"/>
              <w:jc w:val="left"/>
              <w:rPr>
                <w:szCs w:val="20"/>
              </w:rPr>
            </w:pPr>
            <w:r w:rsidRPr="00413CB7">
              <w:rPr>
                <w:szCs w:val="20"/>
              </w:rPr>
              <w:t>J L Joyce and L B Joyce</w:t>
            </w:r>
          </w:p>
        </w:tc>
        <w:tc>
          <w:tcPr>
            <w:tcW w:w="1597" w:type="pct"/>
            <w:noWrap/>
            <w:hideMark/>
          </w:tcPr>
          <w:p w14:paraId="68D2CD24" w14:textId="77777777" w:rsidR="00413CB7" w:rsidRPr="00413CB7" w:rsidRDefault="00413CB7" w:rsidP="00413CB7">
            <w:pPr>
              <w:spacing w:after="0"/>
              <w:ind w:left="113"/>
              <w:jc w:val="left"/>
              <w:rPr>
                <w:szCs w:val="20"/>
              </w:rPr>
            </w:pPr>
            <w:r w:rsidRPr="00413CB7">
              <w:rPr>
                <w:szCs w:val="20"/>
              </w:rPr>
              <w:t>CARALUE, SA 5641</w:t>
            </w:r>
          </w:p>
        </w:tc>
        <w:tc>
          <w:tcPr>
            <w:tcW w:w="424" w:type="pct"/>
            <w:noWrap/>
            <w:hideMark/>
          </w:tcPr>
          <w:p w14:paraId="7A14C241" w14:textId="77777777" w:rsidR="00413CB7" w:rsidRPr="00413CB7" w:rsidRDefault="00413CB7" w:rsidP="00413CB7">
            <w:pPr>
              <w:spacing w:after="0"/>
              <w:ind w:right="113"/>
              <w:jc w:val="right"/>
              <w:rPr>
                <w:szCs w:val="20"/>
              </w:rPr>
            </w:pPr>
            <w:r w:rsidRPr="00413CB7">
              <w:rPr>
                <w:szCs w:val="20"/>
              </w:rPr>
              <w:t>418.01</w:t>
            </w:r>
          </w:p>
        </w:tc>
        <w:tc>
          <w:tcPr>
            <w:tcW w:w="770" w:type="pct"/>
            <w:noWrap/>
            <w:hideMark/>
          </w:tcPr>
          <w:p w14:paraId="096D32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2B884C" w14:textId="77777777" w:rsidR="00413CB7" w:rsidRPr="00413CB7" w:rsidRDefault="00413CB7" w:rsidP="00413CB7">
            <w:pPr>
              <w:spacing w:after="0"/>
              <w:jc w:val="right"/>
              <w:rPr>
                <w:szCs w:val="20"/>
              </w:rPr>
            </w:pPr>
            <w:r w:rsidRPr="00413CB7">
              <w:rPr>
                <w:szCs w:val="20"/>
              </w:rPr>
              <w:t>2.1.2014</w:t>
            </w:r>
          </w:p>
        </w:tc>
      </w:tr>
      <w:tr w:rsidR="00413CB7" w:rsidRPr="00413CB7" w14:paraId="1644E408" w14:textId="77777777" w:rsidTr="005B36B0">
        <w:trPr>
          <w:trHeight w:val="20"/>
        </w:trPr>
        <w:tc>
          <w:tcPr>
            <w:tcW w:w="1756" w:type="pct"/>
            <w:noWrap/>
            <w:hideMark/>
          </w:tcPr>
          <w:p w14:paraId="2ED21B7A" w14:textId="77777777" w:rsidR="00413CB7" w:rsidRPr="00413CB7" w:rsidRDefault="00413CB7" w:rsidP="00413CB7">
            <w:pPr>
              <w:spacing w:after="0"/>
              <w:jc w:val="left"/>
              <w:rPr>
                <w:szCs w:val="20"/>
              </w:rPr>
            </w:pPr>
            <w:r w:rsidRPr="00413CB7">
              <w:rPr>
                <w:szCs w:val="20"/>
              </w:rPr>
              <w:t xml:space="preserve">JNL Trading Pty Ltd </w:t>
            </w:r>
          </w:p>
        </w:tc>
        <w:tc>
          <w:tcPr>
            <w:tcW w:w="1597" w:type="pct"/>
            <w:noWrap/>
            <w:hideMark/>
          </w:tcPr>
          <w:p w14:paraId="4D74DEA7"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178E8383" w14:textId="77777777" w:rsidR="00413CB7" w:rsidRPr="00413CB7" w:rsidRDefault="00413CB7" w:rsidP="00413CB7">
            <w:pPr>
              <w:spacing w:after="0"/>
              <w:ind w:right="113"/>
              <w:jc w:val="right"/>
              <w:rPr>
                <w:szCs w:val="20"/>
              </w:rPr>
            </w:pPr>
            <w:r w:rsidRPr="00413CB7">
              <w:rPr>
                <w:szCs w:val="20"/>
              </w:rPr>
              <w:t>82.38</w:t>
            </w:r>
          </w:p>
        </w:tc>
        <w:tc>
          <w:tcPr>
            <w:tcW w:w="770" w:type="pct"/>
            <w:noWrap/>
            <w:hideMark/>
          </w:tcPr>
          <w:p w14:paraId="515800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079752" w14:textId="77777777" w:rsidR="00413CB7" w:rsidRPr="00413CB7" w:rsidRDefault="00413CB7" w:rsidP="00413CB7">
            <w:pPr>
              <w:spacing w:after="0"/>
              <w:jc w:val="right"/>
              <w:rPr>
                <w:szCs w:val="20"/>
              </w:rPr>
            </w:pPr>
            <w:r w:rsidRPr="00413CB7">
              <w:rPr>
                <w:szCs w:val="20"/>
              </w:rPr>
              <w:t>15.10.2014</w:t>
            </w:r>
          </w:p>
        </w:tc>
      </w:tr>
      <w:tr w:rsidR="00413CB7" w:rsidRPr="00413CB7" w14:paraId="4430496F" w14:textId="77777777" w:rsidTr="005B36B0">
        <w:trPr>
          <w:trHeight w:val="20"/>
        </w:trPr>
        <w:tc>
          <w:tcPr>
            <w:tcW w:w="1756" w:type="pct"/>
            <w:noWrap/>
            <w:hideMark/>
          </w:tcPr>
          <w:p w14:paraId="6BECC612" w14:textId="77777777" w:rsidR="00413CB7" w:rsidRPr="00413CB7" w:rsidRDefault="00413CB7" w:rsidP="00413CB7">
            <w:pPr>
              <w:spacing w:after="0"/>
              <w:jc w:val="left"/>
              <w:rPr>
                <w:szCs w:val="20"/>
              </w:rPr>
            </w:pPr>
            <w:r w:rsidRPr="00413CB7">
              <w:rPr>
                <w:szCs w:val="20"/>
              </w:rPr>
              <w:t>Jo Newham</w:t>
            </w:r>
          </w:p>
        </w:tc>
        <w:tc>
          <w:tcPr>
            <w:tcW w:w="1597" w:type="pct"/>
            <w:noWrap/>
            <w:hideMark/>
          </w:tcPr>
          <w:p w14:paraId="75777F18"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0453C4EB" w14:textId="77777777" w:rsidR="00413CB7" w:rsidRPr="00413CB7" w:rsidRDefault="00413CB7" w:rsidP="00413CB7">
            <w:pPr>
              <w:spacing w:after="0"/>
              <w:ind w:right="113"/>
              <w:jc w:val="right"/>
              <w:rPr>
                <w:szCs w:val="20"/>
              </w:rPr>
            </w:pPr>
            <w:r w:rsidRPr="00413CB7">
              <w:rPr>
                <w:szCs w:val="20"/>
              </w:rPr>
              <w:t>11.00</w:t>
            </w:r>
          </w:p>
        </w:tc>
        <w:tc>
          <w:tcPr>
            <w:tcW w:w="770" w:type="pct"/>
            <w:noWrap/>
            <w:hideMark/>
          </w:tcPr>
          <w:p w14:paraId="1CB60E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68D7ED" w14:textId="77777777" w:rsidR="00413CB7" w:rsidRPr="00413CB7" w:rsidRDefault="00413CB7" w:rsidP="00413CB7">
            <w:pPr>
              <w:spacing w:after="0"/>
              <w:jc w:val="right"/>
              <w:rPr>
                <w:szCs w:val="20"/>
              </w:rPr>
            </w:pPr>
            <w:r w:rsidRPr="00413CB7">
              <w:rPr>
                <w:szCs w:val="20"/>
              </w:rPr>
              <w:t>26.6.2013</w:t>
            </w:r>
          </w:p>
        </w:tc>
      </w:tr>
      <w:tr w:rsidR="00413CB7" w:rsidRPr="00413CB7" w14:paraId="56AAC9B0" w14:textId="77777777" w:rsidTr="005B36B0">
        <w:trPr>
          <w:trHeight w:val="20"/>
        </w:trPr>
        <w:tc>
          <w:tcPr>
            <w:tcW w:w="1756" w:type="pct"/>
            <w:noWrap/>
            <w:hideMark/>
          </w:tcPr>
          <w:p w14:paraId="0B7DF2DB" w14:textId="77777777" w:rsidR="00413CB7" w:rsidRPr="00413CB7" w:rsidRDefault="00413CB7" w:rsidP="00413CB7">
            <w:pPr>
              <w:spacing w:after="0"/>
              <w:jc w:val="left"/>
              <w:rPr>
                <w:szCs w:val="20"/>
              </w:rPr>
            </w:pPr>
            <w:r w:rsidRPr="00413CB7">
              <w:rPr>
                <w:szCs w:val="20"/>
              </w:rPr>
              <w:t>Joan Carter</w:t>
            </w:r>
          </w:p>
        </w:tc>
        <w:tc>
          <w:tcPr>
            <w:tcW w:w="1597" w:type="pct"/>
            <w:noWrap/>
            <w:hideMark/>
          </w:tcPr>
          <w:p w14:paraId="79DA72A1" w14:textId="77777777" w:rsidR="00413CB7" w:rsidRPr="00413CB7" w:rsidRDefault="00413CB7" w:rsidP="00413CB7">
            <w:pPr>
              <w:spacing w:after="0"/>
              <w:ind w:left="113"/>
              <w:jc w:val="left"/>
              <w:rPr>
                <w:szCs w:val="20"/>
              </w:rPr>
            </w:pPr>
            <w:r w:rsidRPr="00413CB7">
              <w:rPr>
                <w:szCs w:val="20"/>
              </w:rPr>
              <w:t>WAIKERIE, SA 5330</w:t>
            </w:r>
          </w:p>
        </w:tc>
        <w:tc>
          <w:tcPr>
            <w:tcW w:w="424" w:type="pct"/>
            <w:noWrap/>
            <w:hideMark/>
          </w:tcPr>
          <w:p w14:paraId="4C6C77BC" w14:textId="77777777" w:rsidR="00413CB7" w:rsidRPr="00413CB7" w:rsidRDefault="00413CB7" w:rsidP="00413CB7">
            <w:pPr>
              <w:spacing w:after="0"/>
              <w:ind w:right="113"/>
              <w:jc w:val="right"/>
              <w:rPr>
                <w:szCs w:val="20"/>
              </w:rPr>
            </w:pPr>
            <w:r w:rsidRPr="00413CB7">
              <w:rPr>
                <w:szCs w:val="20"/>
              </w:rPr>
              <w:t>70.64</w:t>
            </w:r>
          </w:p>
        </w:tc>
        <w:tc>
          <w:tcPr>
            <w:tcW w:w="770" w:type="pct"/>
            <w:noWrap/>
            <w:hideMark/>
          </w:tcPr>
          <w:p w14:paraId="783A3A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F0383F" w14:textId="77777777" w:rsidR="00413CB7" w:rsidRPr="00413CB7" w:rsidRDefault="00413CB7" w:rsidP="00413CB7">
            <w:pPr>
              <w:spacing w:after="0"/>
              <w:jc w:val="right"/>
              <w:rPr>
                <w:szCs w:val="20"/>
              </w:rPr>
            </w:pPr>
            <w:r w:rsidRPr="00413CB7">
              <w:rPr>
                <w:szCs w:val="20"/>
              </w:rPr>
              <w:t>10.1.2014</w:t>
            </w:r>
          </w:p>
        </w:tc>
      </w:tr>
      <w:tr w:rsidR="00413CB7" w:rsidRPr="00413CB7" w14:paraId="5A7B400A" w14:textId="77777777" w:rsidTr="005B36B0">
        <w:trPr>
          <w:trHeight w:val="20"/>
        </w:trPr>
        <w:tc>
          <w:tcPr>
            <w:tcW w:w="1756" w:type="pct"/>
            <w:noWrap/>
            <w:hideMark/>
          </w:tcPr>
          <w:p w14:paraId="71084811" w14:textId="77777777" w:rsidR="00413CB7" w:rsidRPr="00413CB7" w:rsidRDefault="00413CB7" w:rsidP="00413CB7">
            <w:pPr>
              <w:spacing w:after="0"/>
              <w:jc w:val="left"/>
              <w:rPr>
                <w:szCs w:val="20"/>
              </w:rPr>
            </w:pPr>
            <w:r w:rsidRPr="00413CB7">
              <w:rPr>
                <w:szCs w:val="20"/>
              </w:rPr>
              <w:t>Joan Colley</w:t>
            </w:r>
          </w:p>
        </w:tc>
        <w:tc>
          <w:tcPr>
            <w:tcW w:w="1597" w:type="pct"/>
            <w:noWrap/>
            <w:hideMark/>
          </w:tcPr>
          <w:p w14:paraId="65C199ED" w14:textId="77777777" w:rsidR="00413CB7" w:rsidRPr="00413CB7" w:rsidRDefault="00413CB7" w:rsidP="00413CB7">
            <w:pPr>
              <w:spacing w:after="0"/>
              <w:ind w:left="113"/>
              <w:jc w:val="left"/>
              <w:rPr>
                <w:szCs w:val="20"/>
              </w:rPr>
            </w:pPr>
            <w:r w:rsidRPr="00413CB7">
              <w:rPr>
                <w:szCs w:val="20"/>
              </w:rPr>
              <w:t>PORT ELLIOT, SA 5212</w:t>
            </w:r>
          </w:p>
        </w:tc>
        <w:tc>
          <w:tcPr>
            <w:tcW w:w="424" w:type="pct"/>
            <w:noWrap/>
            <w:hideMark/>
          </w:tcPr>
          <w:p w14:paraId="4F3B0CB6" w14:textId="77777777" w:rsidR="00413CB7" w:rsidRPr="00413CB7" w:rsidRDefault="00413CB7" w:rsidP="00413CB7">
            <w:pPr>
              <w:spacing w:after="0"/>
              <w:ind w:right="113"/>
              <w:jc w:val="right"/>
              <w:rPr>
                <w:szCs w:val="20"/>
              </w:rPr>
            </w:pPr>
            <w:r w:rsidRPr="00413CB7">
              <w:rPr>
                <w:szCs w:val="20"/>
              </w:rPr>
              <w:t>162.55</w:t>
            </w:r>
          </w:p>
        </w:tc>
        <w:tc>
          <w:tcPr>
            <w:tcW w:w="770" w:type="pct"/>
            <w:noWrap/>
            <w:hideMark/>
          </w:tcPr>
          <w:p w14:paraId="276386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26C5B3" w14:textId="77777777" w:rsidR="00413CB7" w:rsidRPr="00413CB7" w:rsidRDefault="00413CB7" w:rsidP="00413CB7">
            <w:pPr>
              <w:spacing w:after="0"/>
              <w:jc w:val="right"/>
              <w:rPr>
                <w:szCs w:val="20"/>
              </w:rPr>
            </w:pPr>
            <w:r w:rsidRPr="00413CB7">
              <w:rPr>
                <w:szCs w:val="20"/>
              </w:rPr>
              <w:t>5.3.2014</w:t>
            </w:r>
          </w:p>
        </w:tc>
      </w:tr>
      <w:tr w:rsidR="00413CB7" w:rsidRPr="00413CB7" w14:paraId="21D03768" w14:textId="77777777" w:rsidTr="005B36B0">
        <w:trPr>
          <w:trHeight w:val="20"/>
        </w:trPr>
        <w:tc>
          <w:tcPr>
            <w:tcW w:w="1756" w:type="pct"/>
            <w:noWrap/>
            <w:hideMark/>
          </w:tcPr>
          <w:p w14:paraId="45549B92" w14:textId="77777777" w:rsidR="00413CB7" w:rsidRPr="00413CB7" w:rsidRDefault="00413CB7" w:rsidP="00413CB7">
            <w:pPr>
              <w:spacing w:after="0"/>
              <w:jc w:val="left"/>
              <w:rPr>
                <w:szCs w:val="20"/>
              </w:rPr>
            </w:pPr>
            <w:r w:rsidRPr="00413CB7">
              <w:rPr>
                <w:szCs w:val="20"/>
              </w:rPr>
              <w:t>Joan Coonan</w:t>
            </w:r>
          </w:p>
        </w:tc>
        <w:tc>
          <w:tcPr>
            <w:tcW w:w="1597" w:type="pct"/>
            <w:noWrap/>
            <w:hideMark/>
          </w:tcPr>
          <w:p w14:paraId="59E10502"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2889F6D1" w14:textId="77777777" w:rsidR="00413CB7" w:rsidRPr="00413CB7" w:rsidRDefault="00413CB7" w:rsidP="00413CB7">
            <w:pPr>
              <w:spacing w:after="0"/>
              <w:ind w:right="113"/>
              <w:jc w:val="right"/>
              <w:rPr>
                <w:szCs w:val="20"/>
              </w:rPr>
            </w:pPr>
            <w:r w:rsidRPr="00413CB7">
              <w:rPr>
                <w:szCs w:val="20"/>
              </w:rPr>
              <w:t>78.57</w:t>
            </w:r>
          </w:p>
        </w:tc>
        <w:tc>
          <w:tcPr>
            <w:tcW w:w="770" w:type="pct"/>
            <w:noWrap/>
            <w:hideMark/>
          </w:tcPr>
          <w:p w14:paraId="4FCE88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5CD7D1" w14:textId="77777777" w:rsidR="00413CB7" w:rsidRPr="00413CB7" w:rsidRDefault="00413CB7" w:rsidP="00413CB7">
            <w:pPr>
              <w:spacing w:after="0"/>
              <w:jc w:val="right"/>
              <w:rPr>
                <w:szCs w:val="20"/>
              </w:rPr>
            </w:pPr>
            <w:r w:rsidRPr="00413CB7">
              <w:rPr>
                <w:szCs w:val="20"/>
              </w:rPr>
              <w:t>29.12.2014</w:t>
            </w:r>
          </w:p>
        </w:tc>
      </w:tr>
      <w:tr w:rsidR="00413CB7" w:rsidRPr="00413CB7" w14:paraId="0525BB9E" w14:textId="77777777" w:rsidTr="005B36B0">
        <w:trPr>
          <w:trHeight w:val="20"/>
        </w:trPr>
        <w:tc>
          <w:tcPr>
            <w:tcW w:w="1756" w:type="pct"/>
            <w:noWrap/>
            <w:hideMark/>
          </w:tcPr>
          <w:p w14:paraId="4BEA5963" w14:textId="77777777" w:rsidR="00413CB7" w:rsidRPr="00413CB7" w:rsidRDefault="00413CB7" w:rsidP="00413CB7">
            <w:pPr>
              <w:spacing w:after="0"/>
              <w:jc w:val="left"/>
              <w:rPr>
                <w:szCs w:val="20"/>
              </w:rPr>
            </w:pPr>
            <w:r w:rsidRPr="00413CB7">
              <w:rPr>
                <w:szCs w:val="20"/>
              </w:rPr>
              <w:t>Joan Dixon</w:t>
            </w:r>
          </w:p>
        </w:tc>
        <w:tc>
          <w:tcPr>
            <w:tcW w:w="1597" w:type="pct"/>
            <w:noWrap/>
            <w:hideMark/>
          </w:tcPr>
          <w:p w14:paraId="7874052D"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15F783DD" w14:textId="77777777" w:rsidR="00413CB7" w:rsidRPr="00413CB7" w:rsidRDefault="00413CB7" w:rsidP="00413CB7">
            <w:pPr>
              <w:spacing w:after="0"/>
              <w:ind w:right="113"/>
              <w:jc w:val="right"/>
              <w:rPr>
                <w:szCs w:val="20"/>
              </w:rPr>
            </w:pPr>
            <w:r w:rsidRPr="00413CB7">
              <w:rPr>
                <w:szCs w:val="20"/>
              </w:rPr>
              <w:t>103.60</w:t>
            </w:r>
          </w:p>
        </w:tc>
        <w:tc>
          <w:tcPr>
            <w:tcW w:w="770" w:type="pct"/>
            <w:noWrap/>
            <w:hideMark/>
          </w:tcPr>
          <w:p w14:paraId="538A7A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7CB483" w14:textId="77777777" w:rsidR="00413CB7" w:rsidRPr="00413CB7" w:rsidRDefault="00413CB7" w:rsidP="00413CB7">
            <w:pPr>
              <w:spacing w:after="0"/>
              <w:jc w:val="right"/>
              <w:rPr>
                <w:szCs w:val="20"/>
              </w:rPr>
            </w:pPr>
            <w:r w:rsidRPr="00413CB7">
              <w:rPr>
                <w:szCs w:val="20"/>
              </w:rPr>
              <w:t>29.12.2014</w:t>
            </w:r>
          </w:p>
        </w:tc>
      </w:tr>
      <w:tr w:rsidR="00413CB7" w:rsidRPr="00413CB7" w14:paraId="08CAF09A" w14:textId="77777777" w:rsidTr="005B36B0">
        <w:trPr>
          <w:trHeight w:val="20"/>
        </w:trPr>
        <w:tc>
          <w:tcPr>
            <w:tcW w:w="1756" w:type="pct"/>
            <w:noWrap/>
            <w:hideMark/>
          </w:tcPr>
          <w:p w14:paraId="139B4E75" w14:textId="77777777" w:rsidR="00413CB7" w:rsidRPr="00413CB7" w:rsidRDefault="00413CB7" w:rsidP="00413CB7">
            <w:pPr>
              <w:spacing w:after="0"/>
              <w:jc w:val="left"/>
              <w:rPr>
                <w:szCs w:val="20"/>
              </w:rPr>
            </w:pPr>
            <w:r w:rsidRPr="00413CB7">
              <w:rPr>
                <w:szCs w:val="20"/>
              </w:rPr>
              <w:t>Joan Werner</w:t>
            </w:r>
          </w:p>
        </w:tc>
        <w:tc>
          <w:tcPr>
            <w:tcW w:w="1597" w:type="pct"/>
            <w:noWrap/>
            <w:hideMark/>
          </w:tcPr>
          <w:p w14:paraId="481D8F7F" w14:textId="77777777" w:rsidR="00413CB7" w:rsidRPr="00413CB7" w:rsidRDefault="00413CB7" w:rsidP="00413CB7">
            <w:pPr>
              <w:spacing w:after="0"/>
              <w:ind w:left="113"/>
              <w:jc w:val="left"/>
              <w:rPr>
                <w:szCs w:val="20"/>
              </w:rPr>
            </w:pPr>
            <w:r w:rsidRPr="00413CB7">
              <w:rPr>
                <w:szCs w:val="20"/>
              </w:rPr>
              <w:t>EVERARD PARK, SA 5035</w:t>
            </w:r>
          </w:p>
        </w:tc>
        <w:tc>
          <w:tcPr>
            <w:tcW w:w="424" w:type="pct"/>
            <w:noWrap/>
            <w:hideMark/>
          </w:tcPr>
          <w:p w14:paraId="3116E426" w14:textId="77777777" w:rsidR="00413CB7" w:rsidRPr="00413CB7" w:rsidRDefault="00413CB7" w:rsidP="00413CB7">
            <w:pPr>
              <w:spacing w:after="0"/>
              <w:ind w:right="113"/>
              <w:jc w:val="right"/>
              <w:rPr>
                <w:szCs w:val="20"/>
              </w:rPr>
            </w:pPr>
            <w:r w:rsidRPr="00413CB7">
              <w:rPr>
                <w:szCs w:val="20"/>
              </w:rPr>
              <w:t>36.30</w:t>
            </w:r>
          </w:p>
        </w:tc>
        <w:tc>
          <w:tcPr>
            <w:tcW w:w="770" w:type="pct"/>
            <w:noWrap/>
            <w:hideMark/>
          </w:tcPr>
          <w:p w14:paraId="563B6244" w14:textId="77777777" w:rsidR="00413CB7" w:rsidRPr="00413CB7" w:rsidRDefault="00413CB7" w:rsidP="00413CB7">
            <w:pPr>
              <w:spacing w:after="0"/>
              <w:ind w:left="170"/>
              <w:jc w:val="left"/>
              <w:rPr>
                <w:szCs w:val="20"/>
              </w:rPr>
            </w:pPr>
            <w:r w:rsidRPr="00413CB7">
              <w:rPr>
                <w:szCs w:val="20"/>
              </w:rPr>
              <w:t>Refund 201627</w:t>
            </w:r>
          </w:p>
        </w:tc>
        <w:tc>
          <w:tcPr>
            <w:tcW w:w="453" w:type="pct"/>
            <w:noWrap/>
            <w:hideMark/>
          </w:tcPr>
          <w:p w14:paraId="3F35AA16" w14:textId="77777777" w:rsidR="00413CB7" w:rsidRPr="00413CB7" w:rsidRDefault="00413CB7" w:rsidP="00413CB7">
            <w:pPr>
              <w:spacing w:after="0"/>
              <w:jc w:val="right"/>
              <w:rPr>
                <w:szCs w:val="20"/>
              </w:rPr>
            </w:pPr>
            <w:r w:rsidRPr="00413CB7">
              <w:rPr>
                <w:szCs w:val="20"/>
              </w:rPr>
              <w:t>27.11.2013</w:t>
            </w:r>
          </w:p>
        </w:tc>
      </w:tr>
      <w:tr w:rsidR="00413CB7" w:rsidRPr="00413CB7" w14:paraId="58BE2E86" w14:textId="77777777" w:rsidTr="005B36B0">
        <w:trPr>
          <w:trHeight w:val="20"/>
        </w:trPr>
        <w:tc>
          <w:tcPr>
            <w:tcW w:w="1756" w:type="pct"/>
            <w:noWrap/>
            <w:hideMark/>
          </w:tcPr>
          <w:p w14:paraId="6C7CF8EB" w14:textId="77777777" w:rsidR="00413CB7" w:rsidRPr="00413CB7" w:rsidRDefault="00413CB7" w:rsidP="00413CB7">
            <w:pPr>
              <w:spacing w:after="0"/>
              <w:jc w:val="left"/>
              <w:rPr>
                <w:szCs w:val="20"/>
              </w:rPr>
            </w:pPr>
            <w:r w:rsidRPr="00413CB7">
              <w:rPr>
                <w:szCs w:val="20"/>
              </w:rPr>
              <w:t>Joanna Thrift</w:t>
            </w:r>
          </w:p>
        </w:tc>
        <w:tc>
          <w:tcPr>
            <w:tcW w:w="1597" w:type="pct"/>
            <w:noWrap/>
            <w:hideMark/>
          </w:tcPr>
          <w:p w14:paraId="11663953"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19B1D2A3"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55EA74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846909" w14:textId="77777777" w:rsidR="00413CB7" w:rsidRPr="00413CB7" w:rsidRDefault="00413CB7" w:rsidP="00413CB7">
            <w:pPr>
              <w:spacing w:after="0"/>
              <w:jc w:val="right"/>
              <w:rPr>
                <w:szCs w:val="20"/>
              </w:rPr>
            </w:pPr>
            <w:r w:rsidRPr="00413CB7">
              <w:rPr>
                <w:szCs w:val="20"/>
              </w:rPr>
              <w:t>1.3.2013</w:t>
            </w:r>
          </w:p>
        </w:tc>
      </w:tr>
      <w:tr w:rsidR="00413CB7" w:rsidRPr="00413CB7" w14:paraId="3E8FCD55" w14:textId="77777777" w:rsidTr="005B36B0">
        <w:trPr>
          <w:trHeight w:val="20"/>
        </w:trPr>
        <w:tc>
          <w:tcPr>
            <w:tcW w:w="1756" w:type="pct"/>
            <w:noWrap/>
            <w:hideMark/>
          </w:tcPr>
          <w:p w14:paraId="130BA39F" w14:textId="77777777" w:rsidR="00413CB7" w:rsidRPr="00413CB7" w:rsidRDefault="00413CB7" w:rsidP="00413CB7">
            <w:pPr>
              <w:spacing w:after="0"/>
              <w:jc w:val="left"/>
              <w:rPr>
                <w:szCs w:val="20"/>
              </w:rPr>
            </w:pPr>
            <w:r w:rsidRPr="00413CB7">
              <w:rPr>
                <w:szCs w:val="20"/>
              </w:rPr>
              <w:t>Joanna Vlassis</w:t>
            </w:r>
          </w:p>
        </w:tc>
        <w:tc>
          <w:tcPr>
            <w:tcW w:w="1597" w:type="pct"/>
            <w:noWrap/>
            <w:hideMark/>
          </w:tcPr>
          <w:p w14:paraId="4090D58A"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0F5CF39D" w14:textId="77777777" w:rsidR="00413CB7" w:rsidRPr="00413CB7" w:rsidRDefault="00413CB7" w:rsidP="00413CB7">
            <w:pPr>
              <w:spacing w:after="0"/>
              <w:ind w:right="113"/>
              <w:jc w:val="right"/>
              <w:rPr>
                <w:szCs w:val="20"/>
              </w:rPr>
            </w:pPr>
            <w:r w:rsidRPr="00413CB7">
              <w:rPr>
                <w:szCs w:val="20"/>
              </w:rPr>
              <w:t>75.41</w:t>
            </w:r>
          </w:p>
        </w:tc>
        <w:tc>
          <w:tcPr>
            <w:tcW w:w="770" w:type="pct"/>
            <w:noWrap/>
            <w:hideMark/>
          </w:tcPr>
          <w:p w14:paraId="7BFA97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9D09DA" w14:textId="77777777" w:rsidR="00413CB7" w:rsidRPr="00413CB7" w:rsidRDefault="00413CB7" w:rsidP="00413CB7">
            <w:pPr>
              <w:spacing w:after="0"/>
              <w:jc w:val="right"/>
              <w:rPr>
                <w:szCs w:val="20"/>
              </w:rPr>
            </w:pPr>
            <w:r w:rsidRPr="00413CB7">
              <w:rPr>
                <w:szCs w:val="20"/>
              </w:rPr>
              <w:t>16.10.2014</w:t>
            </w:r>
          </w:p>
        </w:tc>
      </w:tr>
      <w:tr w:rsidR="00413CB7" w:rsidRPr="00413CB7" w14:paraId="664319EB" w14:textId="77777777" w:rsidTr="005B36B0">
        <w:trPr>
          <w:trHeight w:val="20"/>
        </w:trPr>
        <w:tc>
          <w:tcPr>
            <w:tcW w:w="1756" w:type="pct"/>
            <w:noWrap/>
            <w:hideMark/>
          </w:tcPr>
          <w:p w14:paraId="2DC50741" w14:textId="77777777" w:rsidR="00413CB7" w:rsidRPr="00413CB7" w:rsidRDefault="00413CB7" w:rsidP="00413CB7">
            <w:pPr>
              <w:spacing w:after="0"/>
              <w:jc w:val="left"/>
              <w:rPr>
                <w:szCs w:val="20"/>
              </w:rPr>
            </w:pPr>
            <w:r w:rsidRPr="00413CB7">
              <w:rPr>
                <w:szCs w:val="20"/>
              </w:rPr>
              <w:t>Joanna Wright</w:t>
            </w:r>
          </w:p>
        </w:tc>
        <w:tc>
          <w:tcPr>
            <w:tcW w:w="1597" w:type="pct"/>
            <w:noWrap/>
            <w:hideMark/>
          </w:tcPr>
          <w:p w14:paraId="7AB40620"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675BFEB2" w14:textId="77777777" w:rsidR="00413CB7" w:rsidRPr="00413CB7" w:rsidRDefault="00413CB7" w:rsidP="00413CB7">
            <w:pPr>
              <w:spacing w:after="0"/>
              <w:ind w:right="113"/>
              <w:jc w:val="right"/>
              <w:rPr>
                <w:szCs w:val="20"/>
              </w:rPr>
            </w:pPr>
            <w:r w:rsidRPr="00413CB7">
              <w:rPr>
                <w:szCs w:val="20"/>
              </w:rPr>
              <w:t>10.42</w:t>
            </w:r>
          </w:p>
        </w:tc>
        <w:tc>
          <w:tcPr>
            <w:tcW w:w="770" w:type="pct"/>
            <w:noWrap/>
            <w:hideMark/>
          </w:tcPr>
          <w:p w14:paraId="4F46E34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8A1B38" w14:textId="77777777" w:rsidR="00413CB7" w:rsidRPr="00413CB7" w:rsidRDefault="00413CB7" w:rsidP="00413CB7">
            <w:pPr>
              <w:spacing w:after="0"/>
              <w:jc w:val="right"/>
              <w:rPr>
                <w:szCs w:val="20"/>
              </w:rPr>
            </w:pPr>
            <w:r w:rsidRPr="00413CB7">
              <w:rPr>
                <w:szCs w:val="20"/>
              </w:rPr>
              <w:t>26.9.2014</w:t>
            </w:r>
          </w:p>
        </w:tc>
      </w:tr>
      <w:tr w:rsidR="00413CB7" w:rsidRPr="00413CB7" w14:paraId="74AE5EFF" w14:textId="77777777" w:rsidTr="005B36B0">
        <w:trPr>
          <w:trHeight w:val="20"/>
        </w:trPr>
        <w:tc>
          <w:tcPr>
            <w:tcW w:w="1756" w:type="pct"/>
            <w:noWrap/>
            <w:hideMark/>
          </w:tcPr>
          <w:p w14:paraId="37463FD6" w14:textId="77777777" w:rsidR="00413CB7" w:rsidRPr="00413CB7" w:rsidRDefault="00413CB7" w:rsidP="00413CB7">
            <w:pPr>
              <w:spacing w:after="0"/>
              <w:jc w:val="left"/>
              <w:rPr>
                <w:szCs w:val="20"/>
              </w:rPr>
            </w:pPr>
            <w:r w:rsidRPr="00413CB7">
              <w:rPr>
                <w:szCs w:val="20"/>
              </w:rPr>
              <w:t>Joanne Catford</w:t>
            </w:r>
          </w:p>
        </w:tc>
        <w:tc>
          <w:tcPr>
            <w:tcW w:w="1597" w:type="pct"/>
            <w:noWrap/>
            <w:hideMark/>
          </w:tcPr>
          <w:p w14:paraId="1D0BCB10" w14:textId="77777777" w:rsidR="00413CB7" w:rsidRPr="00413CB7" w:rsidRDefault="00413CB7" w:rsidP="00413CB7">
            <w:pPr>
              <w:spacing w:after="0"/>
              <w:ind w:left="113"/>
              <w:jc w:val="left"/>
              <w:rPr>
                <w:szCs w:val="20"/>
              </w:rPr>
            </w:pPr>
            <w:r w:rsidRPr="00413CB7">
              <w:rPr>
                <w:szCs w:val="20"/>
              </w:rPr>
              <w:t>JAMESTOWN, SA 5491</w:t>
            </w:r>
          </w:p>
        </w:tc>
        <w:tc>
          <w:tcPr>
            <w:tcW w:w="424" w:type="pct"/>
            <w:noWrap/>
            <w:hideMark/>
          </w:tcPr>
          <w:p w14:paraId="6879E1E0" w14:textId="77777777" w:rsidR="00413CB7" w:rsidRPr="00413CB7" w:rsidRDefault="00413CB7" w:rsidP="00413CB7">
            <w:pPr>
              <w:spacing w:after="0"/>
              <w:ind w:right="113"/>
              <w:jc w:val="right"/>
              <w:rPr>
                <w:szCs w:val="20"/>
              </w:rPr>
            </w:pPr>
            <w:r w:rsidRPr="00413CB7">
              <w:rPr>
                <w:szCs w:val="20"/>
              </w:rPr>
              <w:t>24.43</w:t>
            </w:r>
          </w:p>
        </w:tc>
        <w:tc>
          <w:tcPr>
            <w:tcW w:w="770" w:type="pct"/>
            <w:noWrap/>
            <w:hideMark/>
          </w:tcPr>
          <w:p w14:paraId="26DB50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98F2FB" w14:textId="77777777" w:rsidR="00413CB7" w:rsidRPr="00413CB7" w:rsidRDefault="00413CB7" w:rsidP="00413CB7">
            <w:pPr>
              <w:spacing w:after="0"/>
              <w:jc w:val="right"/>
              <w:rPr>
                <w:szCs w:val="20"/>
              </w:rPr>
            </w:pPr>
            <w:r w:rsidRPr="00413CB7">
              <w:rPr>
                <w:szCs w:val="20"/>
              </w:rPr>
              <w:t>6.8.2013</w:t>
            </w:r>
          </w:p>
        </w:tc>
      </w:tr>
      <w:tr w:rsidR="00413CB7" w:rsidRPr="00413CB7" w14:paraId="7B3DF507" w14:textId="77777777" w:rsidTr="005B36B0">
        <w:trPr>
          <w:trHeight w:val="20"/>
        </w:trPr>
        <w:tc>
          <w:tcPr>
            <w:tcW w:w="1756" w:type="pct"/>
            <w:noWrap/>
            <w:hideMark/>
          </w:tcPr>
          <w:p w14:paraId="607F5857" w14:textId="77777777" w:rsidR="00413CB7" w:rsidRPr="00413CB7" w:rsidRDefault="00413CB7" w:rsidP="00413CB7">
            <w:pPr>
              <w:spacing w:after="0"/>
              <w:jc w:val="left"/>
              <w:rPr>
                <w:szCs w:val="20"/>
              </w:rPr>
            </w:pPr>
            <w:r w:rsidRPr="00413CB7">
              <w:rPr>
                <w:szCs w:val="20"/>
              </w:rPr>
              <w:t>Joanne Christopoulos</w:t>
            </w:r>
          </w:p>
        </w:tc>
        <w:tc>
          <w:tcPr>
            <w:tcW w:w="1597" w:type="pct"/>
            <w:noWrap/>
            <w:hideMark/>
          </w:tcPr>
          <w:p w14:paraId="106CFD9D" w14:textId="77777777" w:rsidR="00413CB7" w:rsidRPr="00413CB7" w:rsidRDefault="00413CB7" w:rsidP="00413CB7">
            <w:pPr>
              <w:spacing w:after="0"/>
              <w:ind w:left="113"/>
              <w:jc w:val="left"/>
              <w:rPr>
                <w:szCs w:val="20"/>
              </w:rPr>
            </w:pPr>
            <w:r w:rsidRPr="00413CB7">
              <w:rPr>
                <w:szCs w:val="20"/>
              </w:rPr>
              <w:t>KESWICK, SA 5035</w:t>
            </w:r>
          </w:p>
        </w:tc>
        <w:tc>
          <w:tcPr>
            <w:tcW w:w="424" w:type="pct"/>
            <w:noWrap/>
            <w:hideMark/>
          </w:tcPr>
          <w:p w14:paraId="404A3B1D" w14:textId="77777777" w:rsidR="00413CB7" w:rsidRPr="00413CB7" w:rsidRDefault="00413CB7" w:rsidP="00413CB7">
            <w:pPr>
              <w:spacing w:after="0"/>
              <w:ind w:right="113"/>
              <w:jc w:val="right"/>
              <w:rPr>
                <w:szCs w:val="20"/>
              </w:rPr>
            </w:pPr>
            <w:r w:rsidRPr="00413CB7">
              <w:rPr>
                <w:szCs w:val="20"/>
              </w:rPr>
              <w:t>44.63</w:t>
            </w:r>
          </w:p>
        </w:tc>
        <w:tc>
          <w:tcPr>
            <w:tcW w:w="770" w:type="pct"/>
            <w:noWrap/>
            <w:hideMark/>
          </w:tcPr>
          <w:p w14:paraId="7ACAA1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A3714A" w14:textId="77777777" w:rsidR="00413CB7" w:rsidRPr="00413CB7" w:rsidRDefault="00413CB7" w:rsidP="00413CB7">
            <w:pPr>
              <w:spacing w:after="0"/>
              <w:jc w:val="right"/>
              <w:rPr>
                <w:szCs w:val="20"/>
              </w:rPr>
            </w:pPr>
            <w:r w:rsidRPr="00413CB7">
              <w:rPr>
                <w:szCs w:val="20"/>
              </w:rPr>
              <w:t>11.10.2013</w:t>
            </w:r>
          </w:p>
        </w:tc>
      </w:tr>
      <w:tr w:rsidR="00413CB7" w:rsidRPr="00413CB7" w14:paraId="18019C15" w14:textId="77777777" w:rsidTr="005B36B0">
        <w:trPr>
          <w:trHeight w:val="20"/>
        </w:trPr>
        <w:tc>
          <w:tcPr>
            <w:tcW w:w="1756" w:type="pct"/>
            <w:noWrap/>
            <w:hideMark/>
          </w:tcPr>
          <w:p w14:paraId="12EE02E2" w14:textId="77777777" w:rsidR="00413CB7" w:rsidRPr="00413CB7" w:rsidRDefault="00413CB7" w:rsidP="00413CB7">
            <w:pPr>
              <w:spacing w:after="0"/>
              <w:jc w:val="left"/>
              <w:rPr>
                <w:szCs w:val="20"/>
              </w:rPr>
            </w:pPr>
            <w:r w:rsidRPr="00413CB7">
              <w:rPr>
                <w:szCs w:val="20"/>
              </w:rPr>
              <w:t>Joanne Gee</w:t>
            </w:r>
          </w:p>
        </w:tc>
        <w:tc>
          <w:tcPr>
            <w:tcW w:w="1597" w:type="pct"/>
            <w:noWrap/>
            <w:hideMark/>
          </w:tcPr>
          <w:p w14:paraId="4FF15CF6"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7988206E" w14:textId="77777777" w:rsidR="00413CB7" w:rsidRPr="00413CB7" w:rsidRDefault="00413CB7" w:rsidP="00413CB7">
            <w:pPr>
              <w:spacing w:after="0"/>
              <w:ind w:right="113"/>
              <w:jc w:val="right"/>
              <w:rPr>
                <w:szCs w:val="20"/>
              </w:rPr>
            </w:pPr>
            <w:r w:rsidRPr="00413CB7">
              <w:rPr>
                <w:szCs w:val="20"/>
              </w:rPr>
              <w:t>11.39</w:t>
            </w:r>
          </w:p>
        </w:tc>
        <w:tc>
          <w:tcPr>
            <w:tcW w:w="770" w:type="pct"/>
            <w:noWrap/>
            <w:hideMark/>
          </w:tcPr>
          <w:p w14:paraId="76511E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14049C" w14:textId="77777777" w:rsidR="00413CB7" w:rsidRPr="00413CB7" w:rsidRDefault="00413CB7" w:rsidP="00413CB7">
            <w:pPr>
              <w:spacing w:after="0"/>
              <w:jc w:val="right"/>
              <w:rPr>
                <w:szCs w:val="20"/>
              </w:rPr>
            </w:pPr>
            <w:r w:rsidRPr="00413CB7">
              <w:rPr>
                <w:szCs w:val="20"/>
              </w:rPr>
              <w:t>16.7.2014</w:t>
            </w:r>
          </w:p>
        </w:tc>
      </w:tr>
      <w:tr w:rsidR="00413CB7" w:rsidRPr="00413CB7" w14:paraId="29E8BCEA" w14:textId="77777777" w:rsidTr="005B36B0">
        <w:trPr>
          <w:trHeight w:val="20"/>
        </w:trPr>
        <w:tc>
          <w:tcPr>
            <w:tcW w:w="1756" w:type="pct"/>
            <w:noWrap/>
            <w:hideMark/>
          </w:tcPr>
          <w:p w14:paraId="10CD8914" w14:textId="77777777" w:rsidR="00413CB7" w:rsidRPr="00413CB7" w:rsidRDefault="00413CB7" w:rsidP="00413CB7">
            <w:pPr>
              <w:spacing w:after="0"/>
              <w:jc w:val="left"/>
              <w:rPr>
                <w:szCs w:val="20"/>
              </w:rPr>
            </w:pPr>
            <w:r w:rsidRPr="00413CB7">
              <w:rPr>
                <w:szCs w:val="20"/>
              </w:rPr>
              <w:t>Joanne Hamilton</w:t>
            </w:r>
          </w:p>
        </w:tc>
        <w:tc>
          <w:tcPr>
            <w:tcW w:w="1597" w:type="pct"/>
            <w:noWrap/>
            <w:hideMark/>
          </w:tcPr>
          <w:p w14:paraId="381087A1"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6D2FEA47" w14:textId="77777777" w:rsidR="00413CB7" w:rsidRPr="00413CB7" w:rsidRDefault="00413CB7" w:rsidP="00413CB7">
            <w:pPr>
              <w:spacing w:after="0"/>
              <w:ind w:right="113"/>
              <w:jc w:val="right"/>
              <w:rPr>
                <w:szCs w:val="20"/>
              </w:rPr>
            </w:pPr>
            <w:r w:rsidRPr="00413CB7">
              <w:rPr>
                <w:szCs w:val="20"/>
              </w:rPr>
              <w:t>2 127.78</w:t>
            </w:r>
          </w:p>
        </w:tc>
        <w:tc>
          <w:tcPr>
            <w:tcW w:w="770" w:type="pct"/>
            <w:noWrap/>
            <w:hideMark/>
          </w:tcPr>
          <w:p w14:paraId="623B87D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D86D60" w14:textId="77777777" w:rsidR="00413CB7" w:rsidRPr="00413CB7" w:rsidRDefault="00413CB7" w:rsidP="00413CB7">
            <w:pPr>
              <w:spacing w:after="0"/>
              <w:jc w:val="right"/>
              <w:rPr>
                <w:szCs w:val="20"/>
              </w:rPr>
            </w:pPr>
            <w:r w:rsidRPr="00413CB7">
              <w:rPr>
                <w:szCs w:val="20"/>
              </w:rPr>
              <w:t>12.3.2014</w:t>
            </w:r>
          </w:p>
        </w:tc>
      </w:tr>
      <w:tr w:rsidR="00413CB7" w:rsidRPr="00413CB7" w14:paraId="297323FE" w14:textId="77777777" w:rsidTr="005B36B0">
        <w:trPr>
          <w:trHeight w:val="20"/>
        </w:trPr>
        <w:tc>
          <w:tcPr>
            <w:tcW w:w="1756" w:type="pct"/>
            <w:noWrap/>
            <w:hideMark/>
          </w:tcPr>
          <w:p w14:paraId="60A429F5" w14:textId="77777777" w:rsidR="00413CB7" w:rsidRPr="00413CB7" w:rsidRDefault="00413CB7" w:rsidP="00413CB7">
            <w:pPr>
              <w:spacing w:after="0"/>
              <w:jc w:val="left"/>
              <w:rPr>
                <w:szCs w:val="20"/>
              </w:rPr>
            </w:pPr>
            <w:r w:rsidRPr="00413CB7">
              <w:rPr>
                <w:szCs w:val="20"/>
              </w:rPr>
              <w:t>Joanne Kapioldassis</w:t>
            </w:r>
          </w:p>
        </w:tc>
        <w:tc>
          <w:tcPr>
            <w:tcW w:w="1597" w:type="pct"/>
            <w:noWrap/>
            <w:hideMark/>
          </w:tcPr>
          <w:p w14:paraId="14EA8AC0"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04D9AD1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DD0F2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05B164" w14:textId="77777777" w:rsidR="00413CB7" w:rsidRPr="00413CB7" w:rsidRDefault="00413CB7" w:rsidP="00413CB7">
            <w:pPr>
              <w:spacing w:after="0"/>
              <w:jc w:val="right"/>
              <w:rPr>
                <w:szCs w:val="20"/>
              </w:rPr>
            </w:pPr>
            <w:r w:rsidRPr="00413CB7">
              <w:rPr>
                <w:szCs w:val="20"/>
              </w:rPr>
              <w:t>25.3.2013</w:t>
            </w:r>
          </w:p>
        </w:tc>
      </w:tr>
      <w:tr w:rsidR="00413CB7" w:rsidRPr="00413CB7" w14:paraId="17DFA926" w14:textId="77777777" w:rsidTr="005B36B0">
        <w:trPr>
          <w:trHeight w:val="20"/>
        </w:trPr>
        <w:tc>
          <w:tcPr>
            <w:tcW w:w="1756" w:type="pct"/>
            <w:noWrap/>
            <w:hideMark/>
          </w:tcPr>
          <w:p w14:paraId="413898DF" w14:textId="77777777" w:rsidR="00413CB7" w:rsidRPr="00413CB7" w:rsidRDefault="00413CB7" w:rsidP="00413CB7">
            <w:pPr>
              <w:spacing w:after="0"/>
              <w:jc w:val="left"/>
              <w:rPr>
                <w:szCs w:val="20"/>
              </w:rPr>
            </w:pPr>
            <w:r w:rsidRPr="00413CB7">
              <w:rPr>
                <w:szCs w:val="20"/>
              </w:rPr>
              <w:t>Joanne Marion Welcome</w:t>
            </w:r>
          </w:p>
        </w:tc>
        <w:tc>
          <w:tcPr>
            <w:tcW w:w="1597" w:type="pct"/>
            <w:noWrap/>
            <w:hideMark/>
          </w:tcPr>
          <w:p w14:paraId="334D756F"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3D9EF5AC" w14:textId="77777777" w:rsidR="00413CB7" w:rsidRPr="00413CB7" w:rsidRDefault="00413CB7" w:rsidP="00413CB7">
            <w:pPr>
              <w:spacing w:after="0"/>
              <w:ind w:right="113"/>
              <w:jc w:val="right"/>
              <w:rPr>
                <w:szCs w:val="20"/>
              </w:rPr>
            </w:pPr>
            <w:r w:rsidRPr="00413CB7">
              <w:rPr>
                <w:szCs w:val="20"/>
              </w:rPr>
              <w:t>199.18</w:t>
            </w:r>
          </w:p>
        </w:tc>
        <w:tc>
          <w:tcPr>
            <w:tcW w:w="770" w:type="pct"/>
            <w:noWrap/>
            <w:hideMark/>
          </w:tcPr>
          <w:p w14:paraId="164392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65F7C9" w14:textId="77777777" w:rsidR="00413CB7" w:rsidRPr="00413CB7" w:rsidRDefault="00413CB7" w:rsidP="00413CB7">
            <w:pPr>
              <w:spacing w:after="0"/>
              <w:jc w:val="right"/>
              <w:rPr>
                <w:szCs w:val="20"/>
              </w:rPr>
            </w:pPr>
            <w:r w:rsidRPr="00413CB7">
              <w:rPr>
                <w:szCs w:val="20"/>
              </w:rPr>
              <w:t>8.8.2013</w:t>
            </w:r>
          </w:p>
        </w:tc>
      </w:tr>
      <w:tr w:rsidR="00413CB7" w:rsidRPr="00413CB7" w14:paraId="4A1BA31F" w14:textId="77777777" w:rsidTr="005B36B0">
        <w:trPr>
          <w:trHeight w:val="20"/>
        </w:trPr>
        <w:tc>
          <w:tcPr>
            <w:tcW w:w="1756" w:type="pct"/>
            <w:noWrap/>
            <w:hideMark/>
          </w:tcPr>
          <w:p w14:paraId="7A68C316" w14:textId="77777777" w:rsidR="00413CB7" w:rsidRPr="00413CB7" w:rsidRDefault="00413CB7" w:rsidP="00413CB7">
            <w:pPr>
              <w:spacing w:after="0"/>
              <w:jc w:val="left"/>
              <w:rPr>
                <w:szCs w:val="20"/>
              </w:rPr>
            </w:pPr>
            <w:r w:rsidRPr="00413CB7">
              <w:rPr>
                <w:szCs w:val="20"/>
              </w:rPr>
              <w:lastRenderedPageBreak/>
              <w:t>Joanne Neilson</w:t>
            </w:r>
          </w:p>
        </w:tc>
        <w:tc>
          <w:tcPr>
            <w:tcW w:w="1597" w:type="pct"/>
            <w:noWrap/>
            <w:hideMark/>
          </w:tcPr>
          <w:p w14:paraId="20110A3F" w14:textId="77777777"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14:paraId="48C2D20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5011B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807BD6" w14:textId="77777777" w:rsidR="00413CB7" w:rsidRPr="00413CB7" w:rsidRDefault="00413CB7" w:rsidP="00413CB7">
            <w:pPr>
              <w:spacing w:after="0"/>
              <w:jc w:val="right"/>
              <w:rPr>
                <w:szCs w:val="20"/>
              </w:rPr>
            </w:pPr>
            <w:r w:rsidRPr="00413CB7">
              <w:rPr>
                <w:szCs w:val="20"/>
              </w:rPr>
              <w:t>27.9.2013</w:t>
            </w:r>
          </w:p>
        </w:tc>
      </w:tr>
      <w:tr w:rsidR="00413CB7" w:rsidRPr="00413CB7" w14:paraId="30C4C268" w14:textId="77777777" w:rsidTr="005B36B0">
        <w:trPr>
          <w:trHeight w:val="20"/>
        </w:trPr>
        <w:tc>
          <w:tcPr>
            <w:tcW w:w="1756" w:type="pct"/>
            <w:noWrap/>
            <w:hideMark/>
          </w:tcPr>
          <w:p w14:paraId="214DC90F" w14:textId="77777777" w:rsidR="00413CB7" w:rsidRPr="00413CB7" w:rsidRDefault="00413CB7" w:rsidP="00413CB7">
            <w:pPr>
              <w:spacing w:after="0"/>
              <w:jc w:val="left"/>
              <w:rPr>
                <w:szCs w:val="20"/>
              </w:rPr>
            </w:pPr>
            <w:r w:rsidRPr="00413CB7">
              <w:rPr>
                <w:szCs w:val="20"/>
              </w:rPr>
              <w:t>Joanne Penny</w:t>
            </w:r>
          </w:p>
        </w:tc>
        <w:tc>
          <w:tcPr>
            <w:tcW w:w="1597" w:type="pct"/>
            <w:noWrap/>
            <w:hideMark/>
          </w:tcPr>
          <w:p w14:paraId="40271466"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36465FA0" w14:textId="77777777" w:rsidR="00413CB7" w:rsidRPr="00413CB7" w:rsidRDefault="00413CB7" w:rsidP="00413CB7">
            <w:pPr>
              <w:spacing w:after="0"/>
              <w:ind w:right="113"/>
              <w:jc w:val="right"/>
              <w:rPr>
                <w:szCs w:val="20"/>
              </w:rPr>
            </w:pPr>
            <w:r w:rsidRPr="00413CB7">
              <w:rPr>
                <w:szCs w:val="20"/>
              </w:rPr>
              <w:t>23.17</w:t>
            </w:r>
          </w:p>
        </w:tc>
        <w:tc>
          <w:tcPr>
            <w:tcW w:w="770" w:type="pct"/>
            <w:noWrap/>
            <w:hideMark/>
          </w:tcPr>
          <w:p w14:paraId="44CF5D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3F4847" w14:textId="77777777" w:rsidR="00413CB7" w:rsidRPr="00413CB7" w:rsidRDefault="00413CB7" w:rsidP="00413CB7">
            <w:pPr>
              <w:spacing w:after="0"/>
              <w:jc w:val="right"/>
              <w:rPr>
                <w:szCs w:val="20"/>
              </w:rPr>
            </w:pPr>
            <w:r w:rsidRPr="00413CB7">
              <w:rPr>
                <w:szCs w:val="20"/>
              </w:rPr>
              <w:t>16.9.2014</w:t>
            </w:r>
          </w:p>
        </w:tc>
      </w:tr>
      <w:tr w:rsidR="00413CB7" w:rsidRPr="00413CB7" w14:paraId="79E7F03F" w14:textId="77777777" w:rsidTr="005B36B0">
        <w:trPr>
          <w:trHeight w:val="20"/>
        </w:trPr>
        <w:tc>
          <w:tcPr>
            <w:tcW w:w="1756" w:type="pct"/>
            <w:noWrap/>
            <w:hideMark/>
          </w:tcPr>
          <w:p w14:paraId="0762D7DE" w14:textId="77777777" w:rsidR="00413CB7" w:rsidRPr="00413CB7" w:rsidRDefault="00413CB7" w:rsidP="00413CB7">
            <w:pPr>
              <w:spacing w:after="0"/>
              <w:jc w:val="left"/>
              <w:rPr>
                <w:szCs w:val="20"/>
              </w:rPr>
            </w:pPr>
            <w:r w:rsidRPr="00413CB7">
              <w:rPr>
                <w:szCs w:val="20"/>
              </w:rPr>
              <w:t>Joao Filipe Nogueira</w:t>
            </w:r>
          </w:p>
        </w:tc>
        <w:tc>
          <w:tcPr>
            <w:tcW w:w="1597" w:type="pct"/>
            <w:noWrap/>
            <w:hideMark/>
          </w:tcPr>
          <w:p w14:paraId="76000915" w14:textId="77777777" w:rsidR="00413CB7" w:rsidRPr="00413CB7" w:rsidRDefault="00413CB7" w:rsidP="00413CB7">
            <w:pPr>
              <w:spacing w:after="0"/>
              <w:ind w:left="113"/>
              <w:jc w:val="left"/>
              <w:rPr>
                <w:szCs w:val="20"/>
              </w:rPr>
            </w:pPr>
            <w:r w:rsidRPr="00413CB7">
              <w:rPr>
                <w:szCs w:val="20"/>
              </w:rPr>
              <w:t>HILTON, SA 5033</w:t>
            </w:r>
          </w:p>
        </w:tc>
        <w:tc>
          <w:tcPr>
            <w:tcW w:w="424" w:type="pct"/>
            <w:noWrap/>
            <w:hideMark/>
          </w:tcPr>
          <w:p w14:paraId="7A6955A0" w14:textId="77777777" w:rsidR="00413CB7" w:rsidRPr="00413CB7" w:rsidRDefault="00413CB7" w:rsidP="00413CB7">
            <w:pPr>
              <w:spacing w:after="0"/>
              <w:ind w:right="113"/>
              <w:jc w:val="right"/>
              <w:rPr>
                <w:szCs w:val="20"/>
              </w:rPr>
            </w:pPr>
            <w:r w:rsidRPr="00413CB7">
              <w:rPr>
                <w:szCs w:val="20"/>
              </w:rPr>
              <w:t>110.44</w:t>
            </w:r>
          </w:p>
        </w:tc>
        <w:tc>
          <w:tcPr>
            <w:tcW w:w="770" w:type="pct"/>
            <w:noWrap/>
            <w:hideMark/>
          </w:tcPr>
          <w:p w14:paraId="3606C3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8CA021" w14:textId="77777777" w:rsidR="00413CB7" w:rsidRPr="00413CB7" w:rsidRDefault="00413CB7" w:rsidP="00413CB7">
            <w:pPr>
              <w:spacing w:after="0"/>
              <w:jc w:val="right"/>
              <w:rPr>
                <w:szCs w:val="20"/>
              </w:rPr>
            </w:pPr>
            <w:r w:rsidRPr="00413CB7">
              <w:rPr>
                <w:szCs w:val="20"/>
              </w:rPr>
              <w:t>31.1.2015</w:t>
            </w:r>
          </w:p>
        </w:tc>
      </w:tr>
      <w:tr w:rsidR="00413CB7" w:rsidRPr="00413CB7" w14:paraId="5CA5504D" w14:textId="77777777" w:rsidTr="005B36B0">
        <w:trPr>
          <w:trHeight w:val="20"/>
        </w:trPr>
        <w:tc>
          <w:tcPr>
            <w:tcW w:w="1756" w:type="pct"/>
            <w:noWrap/>
            <w:hideMark/>
          </w:tcPr>
          <w:p w14:paraId="51F88E0E" w14:textId="77777777" w:rsidR="00413CB7" w:rsidRPr="00413CB7" w:rsidRDefault="00413CB7" w:rsidP="00413CB7">
            <w:pPr>
              <w:spacing w:after="0"/>
              <w:jc w:val="left"/>
              <w:rPr>
                <w:szCs w:val="20"/>
              </w:rPr>
            </w:pPr>
            <w:r w:rsidRPr="00413CB7">
              <w:rPr>
                <w:szCs w:val="20"/>
              </w:rPr>
              <w:t>Joao Nogueira</w:t>
            </w:r>
          </w:p>
        </w:tc>
        <w:tc>
          <w:tcPr>
            <w:tcW w:w="1597" w:type="pct"/>
            <w:noWrap/>
            <w:hideMark/>
          </w:tcPr>
          <w:p w14:paraId="476EA1F3"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7A47D292" w14:textId="77777777" w:rsidR="00413CB7" w:rsidRPr="00413CB7" w:rsidRDefault="00413CB7" w:rsidP="00413CB7">
            <w:pPr>
              <w:spacing w:after="0"/>
              <w:ind w:right="113"/>
              <w:jc w:val="right"/>
              <w:rPr>
                <w:szCs w:val="20"/>
              </w:rPr>
            </w:pPr>
            <w:r w:rsidRPr="00413CB7">
              <w:rPr>
                <w:szCs w:val="20"/>
              </w:rPr>
              <w:t>10.81</w:t>
            </w:r>
          </w:p>
        </w:tc>
        <w:tc>
          <w:tcPr>
            <w:tcW w:w="770" w:type="pct"/>
            <w:noWrap/>
            <w:hideMark/>
          </w:tcPr>
          <w:p w14:paraId="30662F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36B407" w14:textId="77777777" w:rsidR="00413CB7" w:rsidRPr="00413CB7" w:rsidRDefault="00413CB7" w:rsidP="00413CB7">
            <w:pPr>
              <w:spacing w:after="0"/>
              <w:jc w:val="right"/>
              <w:rPr>
                <w:szCs w:val="20"/>
              </w:rPr>
            </w:pPr>
            <w:r w:rsidRPr="00413CB7">
              <w:rPr>
                <w:szCs w:val="20"/>
              </w:rPr>
              <w:t>31.1.2014</w:t>
            </w:r>
          </w:p>
        </w:tc>
      </w:tr>
      <w:tr w:rsidR="00413CB7" w:rsidRPr="00413CB7" w14:paraId="3CB83818" w14:textId="77777777" w:rsidTr="005B36B0">
        <w:trPr>
          <w:trHeight w:val="20"/>
        </w:trPr>
        <w:tc>
          <w:tcPr>
            <w:tcW w:w="1756" w:type="pct"/>
            <w:noWrap/>
            <w:hideMark/>
          </w:tcPr>
          <w:p w14:paraId="4D06790E" w14:textId="77777777" w:rsidR="00413CB7" w:rsidRPr="00413CB7" w:rsidRDefault="00413CB7" w:rsidP="00413CB7">
            <w:pPr>
              <w:spacing w:after="0"/>
              <w:jc w:val="left"/>
              <w:rPr>
                <w:szCs w:val="20"/>
              </w:rPr>
            </w:pPr>
            <w:r w:rsidRPr="00413CB7">
              <w:rPr>
                <w:szCs w:val="20"/>
              </w:rPr>
              <w:t>Jodie Barnes</w:t>
            </w:r>
          </w:p>
        </w:tc>
        <w:tc>
          <w:tcPr>
            <w:tcW w:w="1597" w:type="pct"/>
            <w:noWrap/>
            <w:hideMark/>
          </w:tcPr>
          <w:p w14:paraId="0C5EFB2F" w14:textId="77777777" w:rsidR="00413CB7" w:rsidRPr="00413CB7" w:rsidRDefault="00413CB7" w:rsidP="00413CB7">
            <w:pPr>
              <w:spacing w:after="0"/>
              <w:ind w:left="113"/>
              <w:jc w:val="left"/>
              <w:rPr>
                <w:szCs w:val="20"/>
              </w:rPr>
            </w:pPr>
            <w:r w:rsidRPr="00413CB7">
              <w:rPr>
                <w:szCs w:val="20"/>
              </w:rPr>
              <w:t>MOONTA, SA 5558</w:t>
            </w:r>
          </w:p>
        </w:tc>
        <w:tc>
          <w:tcPr>
            <w:tcW w:w="424" w:type="pct"/>
            <w:noWrap/>
            <w:hideMark/>
          </w:tcPr>
          <w:p w14:paraId="32D6FF89" w14:textId="77777777" w:rsidR="00413CB7" w:rsidRPr="00413CB7" w:rsidRDefault="00413CB7" w:rsidP="00413CB7">
            <w:pPr>
              <w:spacing w:after="0"/>
              <w:ind w:right="113"/>
              <w:jc w:val="right"/>
              <w:rPr>
                <w:szCs w:val="20"/>
              </w:rPr>
            </w:pPr>
            <w:r w:rsidRPr="00413CB7">
              <w:rPr>
                <w:szCs w:val="20"/>
              </w:rPr>
              <w:t>89.12</w:t>
            </w:r>
          </w:p>
        </w:tc>
        <w:tc>
          <w:tcPr>
            <w:tcW w:w="770" w:type="pct"/>
            <w:noWrap/>
            <w:hideMark/>
          </w:tcPr>
          <w:p w14:paraId="7D15ECDA" w14:textId="77777777" w:rsidR="00413CB7" w:rsidRPr="00413CB7" w:rsidRDefault="00413CB7" w:rsidP="00413CB7">
            <w:pPr>
              <w:spacing w:after="0"/>
              <w:ind w:left="170"/>
              <w:jc w:val="left"/>
              <w:rPr>
                <w:szCs w:val="20"/>
              </w:rPr>
            </w:pPr>
            <w:r w:rsidRPr="00413CB7">
              <w:rPr>
                <w:szCs w:val="20"/>
              </w:rPr>
              <w:t>Refund 166835</w:t>
            </w:r>
          </w:p>
        </w:tc>
        <w:tc>
          <w:tcPr>
            <w:tcW w:w="453" w:type="pct"/>
            <w:noWrap/>
            <w:hideMark/>
          </w:tcPr>
          <w:p w14:paraId="4D2C6F57" w14:textId="77777777" w:rsidR="00413CB7" w:rsidRPr="00413CB7" w:rsidRDefault="00413CB7" w:rsidP="00413CB7">
            <w:pPr>
              <w:spacing w:after="0"/>
              <w:jc w:val="right"/>
              <w:rPr>
                <w:szCs w:val="20"/>
              </w:rPr>
            </w:pPr>
            <w:r w:rsidRPr="00413CB7">
              <w:rPr>
                <w:szCs w:val="20"/>
              </w:rPr>
              <w:t>10.7.2013</w:t>
            </w:r>
          </w:p>
        </w:tc>
      </w:tr>
      <w:tr w:rsidR="00413CB7" w:rsidRPr="00413CB7" w14:paraId="39807936" w14:textId="77777777" w:rsidTr="005B36B0">
        <w:trPr>
          <w:trHeight w:val="20"/>
        </w:trPr>
        <w:tc>
          <w:tcPr>
            <w:tcW w:w="1756" w:type="pct"/>
            <w:noWrap/>
            <w:hideMark/>
          </w:tcPr>
          <w:p w14:paraId="024CC23F" w14:textId="77777777" w:rsidR="00413CB7" w:rsidRPr="00413CB7" w:rsidRDefault="00413CB7" w:rsidP="00413CB7">
            <w:pPr>
              <w:spacing w:after="0"/>
              <w:jc w:val="left"/>
              <w:rPr>
                <w:szCs w:val="20"/>
              </w:rPr>
            </w:pPr>
            <w:r w:rsidRPr="00413CB7">
              <w:rPr>
                <w:szCs w:val="20"/>
              </w:rPr>
              <w:t>Jodie Channell</w:t>
            </w:r>
          </w:p>
        </w:tc>
        <w:tc>
          <w:tcPr>
            <w:tcW w:w="1597" w:type="pct"/>
            <w:noWrap/>
            <w:hideMark/>
          </w:tcPr>
          <w:p w14:paraId="55C48FFA"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70D4404A" w14:textId="77777777" w:rsidR="00413CB7" w:rsidRPr="00413CB7" w:rsidRDefault="00413CB7" w:rsidP="00413CB7">
            <w:pPr>
              <w:spacing w:after="0"/>
              <w:ind w:right="113"/>
              <w:jc w:val="right"/>
              <w:rPr>
                <w:szCs w:val="20"/>
              </w:rPr>
            </w:pPr>
            <w:r w:rsidRPr="00413CB7">
              <w:rPr>
                <w:szCs w:val="20"/>
              </w:rPr>
              <w:t>36.07</w:t>
            </w:r>
          </w:p>
        </w:tc>
        <w:tc>
          <w:tcPr>
            <w:tcW w:w="770" w:type="pct"/>
            <w:noWrap/>
            <w:hideMark/>
          </w:tcPr>
          <w:p w14:paraId="19B338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9A4CC9" w14:textId="77777777" w:rsidR="00413CB7" w:rsidRPr="00413CB7" w:rsidRDefault="00413CB7" w:rsidP="00413CB7">
            <w:pPr>
              <w:spacing w:after="0"/>
              <w:jc w:val="right"/>
              <w:rPr>
                <w:szCs w:val="20"/>
              </w:rPr>
            </w:pPr>
            <w:r w:rsidRPr="00413CB7">
              <w:rPr>
                <w:szCs w:val="20"/>
              </w:rPr>
              <w:t>3.10.2014</w:t>
            </w:r>
          </w:p>
        </w:tc>
      </w:tr>
      <w:tr w:rsidR="00413CB7" w:rsidRPr="00413CB7" w14:paraId="7FB758BB" w14:textId="77777777" w:rsidTr="005B36B0">
        <w:trPr>
          <w:trHeight w:val="20"/>
        </w:trPr>
        <w:tc>
          <w:tcPr>
            <w:tcW w:w="1756" w:type="pct"/>
            <w:noWrap/>
            <w:hideMark/>
          </w:tcPr>
          <w:p w14:paraId="10B6DD51" w14:textId="77777777" w:rsidR="00413CB7" w:rsidRPr="00413CB7" w:rsidRDefault="00413CB7" w:rsidP="00413CB7">
            <w:pPr>
              <w:spacing w:after="0"/>
              <w:jc w:val="left"/>
              <w:rPr>
                <w:szCs w:val="20"/>
              </w:rPr>
            </w:pPr>
            <w:r w:rsidRPr="00413CB7">
              <w:rPr>
                <w:szCs w:val="20"/>
              </w:rPr>
              <w:t>Jodie Chudleigh</w:t>
            </w:r>
          </w:p>
        </w:tc>
        <w:tc>
          <w:tcPr>
            <w:tcW w:w="1597" w:type="pct"/>
            <w:noWrap/>
            <w:hideMark/>
          </w:tcPr>
          <w:p w14:paraId="525537F4"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2A506914" w14:textId="77777777" w:rsidR="00413CB7" w:rsidRPr="00413CB7" w:rsidRDefault="00413CB7" w:rsidP="00413CB7">
            <w:pPr>
              <w:spacing w:after="0"/>
              <w:ind w:right="113"/>
              <w:jc w:val="right"/>
              <w:rPr>
                <w:szCs w:val="20"/>
              </w:rPr>
            </w:pPr>
            <w:r w:rsidRPr="00413CB7">
              <w:rPr>
                <w:szCs w:val="20"/>
              </w:rPr>
              <w:t>17.41</w:t>
            </w:r>
          </w:p>
        </w:tc>
        <w:tc>
          <w:tcPr>
            <w:tcW w:w="770" w:type="pct"/>
            <w:noWrap/>
            <w:hideMark/>
          </w:tcPr>
          <w:p w14:paraId="69DBEB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D8E433" w14:textId="77777777" w:rsidR="00413CB7" w:rsidRPr="00413CB7" w:rsidRDefault="00413CB7" w:rsidP="00413CB7">
            <w:pPr>
              <w:spacing w:after="0"/>
              <w:jc w:val="right"/>
              <w:rPr>
                <w:szCs w:val="20"/>
              </w:rPr>
            </w:pPr>
            <w:r w:rsidRPr="00413CB7">
              <w:rPr>
                <w:szCs w:val="20"/>
              </w:rPr>
              <w:t>6.11.2014</w:t>
            </w:r>
          </w:p>
        </w:tc>
      </w:tr>
      <w:tr w:rsidR="00413CB7" w:rsidRPr="00413CB7" w14:paraId="2F03F7CC" w14:textId="77777777" w:rsidTr="005B36B0">
        <w:trPr>
          <w:trHeight w:val="20"/>
        </w:trPr>
        <w:tc>
          <w:tcPr>
            <w:tcW w:w="1756" w:type="pct"/>
            <w:noWrap/>
            <w:hideMark/>
          </w:tcPr>
          <w:p w14:paraId="37D406D4" w14:textId="77777777" w:rsidR="00413CB7" w:rsidRPr="00413CB7" w:rsidRDefault="00413CB7" w:rsidP="00413CB7">
            <w:pPr>
              <w:spacing w:after="0"/>
              <w:jc w:val="left"/>
              <w:rPr>
                <w:szCs w:val="20"/>
              </w:rPr>
            </w:pPr>
            <w:r w:rsidRPr="00413CB7">
              <w:rPr>
                <w:szCs w:val="20"/>
              </w:rPr>
              <w:t>Jodie Inglis</w:t>
            </w:r>
          </w:p>
        </w:tc>
        <w:tc>
          <w:tcPr>
            <w:tcW w:w="1597" w:type="pct"/>
            <w:noWrap/>
            <w:hideMark/>
          </w:tcPr>
          <w:p w14:paraId="5C16C775" w14:textId="77777777" w:rsidR="00413CB7" w:rsidRPr="00413CB7" w:rsidRDefault="00413CB7" w:rsidP="00413CB7">
            <w:pPr>
              <w:spacing w:after="0"/>
              <w:ind w:left="113"/>
              <w:jc w:val="left"/>
              <w:rPr>
                <w:szCs w:val="20"/>
              </w:rPr>
            </w:pPr>
            <w:r w:rsidRPr="00413CB7">
              <w:rPr>
                <w:szCs w:val="20"/>
              </w:rPr>
              <w:t>MURRAY BRIDGE EAST, SA 5253</w:t>
            </w:r>
          </w:p>
        </w:tc>
        <w:tc>
          <w:tcPr>
            <w:tcW w:w="424" w:type="pct"/>
            <w:noWrap/>
            <w:hideMark/>
          </w:tcPr>
          <w:p w14:paraId="70EEC88A" w14:textId="77777777" w:rsidR="00413CB7" w:rsidRPr="00413CB7" w:rsidRDefault="00413CB7" w:rsidP="00413CB7">
            <w:pPr>
              <w:spacing w:after="0"/>
              <w:ind w:right="113"/>
              <w:jc w:val="right"/>
              <w:rPr>
                <w:szCs w:val="20"/>
              </w:rPr>
            </w:pPr>
            <w:r w:rsidRPr="00413CB7">
              <w:rPr>
                <w:szCs w:val="20"/>
              </w:rPr>
              <w:t>17.27</w:t>
            </w:r>
          </w:p>
        </w:tc>
        <w:tc>
          <w:tcPr>
            <w:tcW w:w="770" w:type="pct"/>
            <w:noWrap/>
            <w:hideMark/>
          </w:tcPr>
          <w:p w14:paraId="13904B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B4C55B" w14:textId="77777777" w:rsidR="00413CB7" w:rsidRPr="00413CB7" w:rsidRDefault="00413CB7" w:rsidP="00413CB7">
            <w:pPr>
              <w:spacing w:after="0"/>
              <w:jc w:val="right"/>
              <w:rPr>
                <w:szCs w:val="20"/>
              </w:rPr>
            </w:pPr>
            <w:r w:rsidRPr="00413CB7">
              <w:rPr>
                <w:szCs w:val="20"/>
              </w:rPr>
              <w:t>25.8.2014</w:t>
            </w:r>
          </w:p>
        </w:tc>
      </w:tr>
      <w:tr w:rsidR="00413CB7" w:rsidRPr="00413CB7" w14:paraId="3A17D624" w14:textId="77777777" w:rsidTr="005B36B0">
        <w:trPr>
          <w:trHeight w:val="20"/>
        </w:trPr>
        <w:tc>
          <w:tcPr>
            <w:tcW w:w="1756" w:type="pct"/>
            <w:noWrap/>
            <w:hideMark/>
          </w:tcPr>
          <w:p w14:paraId="46460861" w14:textId="77777777" w:rsidR="00413CB7" w:rsidRPr="00413CB7" w:rsidRDefault="00413CB7" w:rsidP="00413CB7">
            <w:pPr>
              <w:spacing w:after="0"/>
              <w:jc w:val="left"/>
              <w:rPr>
                <w:szCs w:val="20"/>
              </w:rPr>
            </w:pPr>
            <w:r w:rsidRPr="00413CB7">
              <w:rPr>
                <w:szCs w:val="20"/>
              </w:rPr>
              <w:t>Jodie Lemon</w:t>
            </w:r>
          </w:p>
        </w:tc>
        <w:tc>
          <w:tcPr>
            <w:tcW w:w="1597" w:type="pct"/>
            <w:noWrap/>
            <w:hideMark/>
          </w:tcPr>
          <w:p w14:paraId="07BC3EB8"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5BBEC546" w14:textId="77777777" w:rsidR="00413CB7" w:rsidRPr="00413CB7" w:rsidRDefault="00413CB7" w:rsidP="00413CB7">
            <w:pPr>
              <w:spacing w:after="0"/>
              <w:ind w:right="113"/>
              <w:jc w:val="right"/>
              <w:rPr>
                <w:szCs w:val="20"/>
              </w:rPr>
            </w:pPr>
            <w:r w:rsidRPr="00413CB7">
              <w:rPr>
                <w:szCs w:val="20"/>
              </w:rPr>
              <w:t>36.72</w:t>
            </w:r>
          </w:p>
        </w:tc>
        <w:tc>
          <w:tcPr>
            <w:tcW w:w="770" w:type="pct"/>
            <w:noWrap/>
            <w:hideMark/>
          </w:tcPr>
          <w:p w14:paraId="40A303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CEA189" w14:textId="77777777" w:rsidR="00413CB7" w:rsidRPr="00413CB7" w:rsidRDefault="00413CB7" w:rsidP="00413CB7">
            <w:pPr>
              <w:spacing w:after="0"/>
              <w:jc w:val="right"/>
              <w:rPr>
                <w:szCs w:val="20"/>
              </w:rPr>
            </w:pPr>
            <w:r w:rsidRPr="00413CB7">
              <w:rPr>
                <w:szCs w:val="20"/>
              </w:rPr>
              <w:t>20.2.2013</w:t>
            </w:r>
          </w:p>
        </w:tc>
      </w:tr>
      <w:tr w:rsidR="00413CB7" w:rsidRPr="00413CB7" w14:paraId="5FEF73D7" w14:textId="77777777" w:rsidTr="005B36B0">
        <w:trPr>
          <w:trHeight w:val="20"/>
        </w:trPr>
        <w:tc>
          <w:tcPr>
            <w:tcW w:w="1756" w:type="pct"/>
            <w:noWrap/>
            <w:hideMark/>
          </w:tcPr>
          <w:p w14:paraId="3F7F06F5" w14:textId="77777777" w:rsidR="00413CB7" w:rsidRPr="00413CB7" w:rsidRDefault="00413CB7" w:rsidP="00413CB7">
            <w:pPr>
              <w:spacing w:after="0"/>
              <w:jc w:val="left"/>
              <w:rPr>
                <w:szCs w:val="20"/>
              </w:rPr>
            </w:pPr>
            <w:r w:rsidRPr="00413CB7">
              <w:rPr>
                <w:szCs w:val="20"/>
              </w:rPr>
              <w:t>Jodie Luke</w:t>
            </w:r>
          </w:p>
        </w:tc>
        <w:tc>
          <w:tcPr>
            <w:tcW w:w="1597" w:type="pct"/>
            <w:noWrap/>
            <w:hideMark/>
          </w:tcPr>
          <w:p w14:paraId="073AC3B8" w14:textId="77777777" w:rsidR="00413CB7" w:rsidRPr="00413CB7" w:rsidRDefault="00413CB7" w:rsidP="00413CB7">
            <w:pPr>
              <w:spacing w:after="0"/>
              <w:ind w:left="113"/>
              <w:jc w:val="left"/>
              <w:rPr>
                <w:szCs w:val="20"/>
              </w:rPr>
            </w:pPr>
            <w:r w:rsidRPr="00413CB7">
              <w:rPr>
                <w:szCs w:val="20"/>
              </w:rPr>
              <w:t>MAITLAND, SA 5573</w:t>
            </w:r>
          </w:p>
        </w:tc>
        <w:tc>
          <w:tcPr>
            <w:tcW w:w="424" w:type="pct"/>
            <w:noWrap/>
            <w:hideMark/>
          </w:tcPr>
          <w:p w14:paraId="74730DBB"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7CE2BF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D41327" w14:textId="77777777" w:rsidR="00413CB7" w:rsidRPr="00413CB7" w:rsidRDefault="00413CB7" w:rsidP="00413CB7">
            <w:pPr>
              <w:spacing w:after="0"/>
              <w:jc w:val="right"/>
              <w:rPr>
                <w:szCs w:val="20"/>
              </w:rPr>
            </w:pPr>
            <w:r w:rsidRPr="00413CB7">
              <w:rPr>
                <w:szCs w:val="20"/>
              </w:rPr>
              <w:t>11.5.2014</w:t>
            </w:r>
          </w:p>
        </w:tc>
      </w:tr>
      <w:tr w:rsidR="00413CB7" w:rsidRPr="00413CB7" w14:paraId="6D9ED554" w14:textId="77777777" w:rsidTr="005B36B0">
        <w:trPr>
          <w:trHeight w:val="20"/>
        </w:trPr>
        <w:tc>
          <w:tcPr>
            <w:tcW w:w="1756" w:type="pct"/>
            <w:noWrap/>
            <w:hideMark/>
          </w:tcPr>
          <w:p w14:paraId="003BF38C" w14:textId="77777777" w:rsidR="00413CB7" w:rsidRPr="00413CB7" w:rsidRDefault="00413CB7" w:rsidP="00413CB7">
            <w:pPr>
              <w:spacing w:after="0"/>
              <w:jc w:val="left"/>
              <w:rPr>
                <w:szCs w:val="20"/>
              </w:rPr>
            </w:pPr>
            <w:r w:rsidRPr="00413CB7">
              <w:rPr>
                <w:szCs w:val="20"/>
              </w:rPr>
              <w:t>Jodie Phillips</w:t>
            </w:r>
          </w:p>
        </w:tc>
        <w:tc>
          <w:tcPr>
            <w:tcW w:w="1597" w:type="pct"/>
            <w:noWrap/>
            <w:hideMark/>
          </w:tcPr>
          <w:p w14:paraId="16FAFFAE" w14:textId="77777777" w:rsidR="00413CB7" w:rsidRPr="00413CB7" w:rsidRDefault="00413CB7" w:rsidP="00413CB7">
            <w:pPr>
              <w:spacing w:after="0"/>
              <w:ind w:left="113"/>
              <w:jc w:val="left"/>
              <w:rPr>
                <w:szCs w:val="20"/>
              </w:rPr>
            </w:pPr>
            <w:r w:rsidRPr="00413CB7">
              <w:rPr>
                <w:szCs w:val="20"/>
              </w:rPr>
              <w:t>LEABROOK, SA 5068</w:t>
            </w:r>
          </w:p>
        </w:tc>
        <w:tc>
          <w:tcPr>
            <w:tcW w:w="424" w:type="pct"/>
            <w:noWrap/>
            <w:hideMark/>
          </w:tcPr>
          <w:p w14:paraId="362F6412"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31ECE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EBA17B" w14:textId="77777777" w:rsidR="00413CB7" w:rsidRPr="00413CB7" w:rsidRDefault="00413CB7" w:rsidP="00413CB7">
            <w:pPr>
              <w:spacing w:after="0"/>
              <w:jc w:val="right"/>
              <w:rPr>
                <w:szCs w:val="20"/>
              </w:rPr>
            </w:pPr>
            <w:r w:rsidRPr="00413CB7">
              <w:rPr>
                <w:szCs w:val="20"/>
              </w:rPr>
              <w:t>23.7.2013</w:t>
            </w:r>
          </w:p>
        </w:tc>
      </w:tr>
      <w:tr w:rsidR="00413CB7" w:rsidRPr="00413CB7" w14:paraId="5C5F1B3B" w14:textId="77777777" w:rsidTr="005B36B0">
        <w:trPr>
          <w:trHeight w:val="20"/>
        </w:trPr>
        <w:tc>
          <w:tcPr>
            <w:tcW w:w="1756" w:type="pct"/>
            <w:noWrap/>
            <w:hideMark/>
          </w:tcPr>
          <w:p w14:paraId="016AFC11" w14:textId="77777777" w:rsidR="00413CB7" w:rsidRPr="00413CB7" w:rsidRDefault="00413CB7" w:rsidP="00413CB7">
            <w:pPr>
              <w:spacing w:after="0"/>
              <w:jc w:val="left"/>
              <w:rPr>
                <w:szCs w:val="20"/>
              </w:rPr>
            </w:pPr>
            <w:r w:rsidRPr="00413CB7">
              <w:rPr>
                <w:szCs w:val="20"/>
              </w:rPr>
              <w:t>Jodie Spano</w:t>
            </w:r>
          </w:p>
        </w:tc>
        <w:tc>
          <w:tcPr>
            <w:tcW w:w="1597" w:type="pct"/>
            <w:noWrap/>
            <w:hideMark/>
          </w:tcPr>
          <w:p w14:paraId="0054D818"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51F2C1DF" w14:textId="77777777" w:rsidR="00413CB7" w:rsidRPr="00413CB7" w:rsidRDefault="00413CB7" w:rsidP="00413CB7">
            <w:pPr>
              <w:spacing w:after="0"/>
              <w:ind w:right="113"/>
              <w:jc w:val="right"/>
              <w:rPr>
                <w:szCs w:val="20"/>
              </w:rPr>
            </w:pPr>
            <w:r w:rsidRPr="00413CB7">
              <w:rPr>
                <w:szCs w:val="20"/>
              </w:rPr>
              <w:t>22.50</w:t>
            </w:r>
          </w:p>
        </w:tc>
        <w:tc>
          <w:tcPr>
            <w:tcW w:w="770" w:type="pct"/>
            <w:noWrap/>
            <w:hideMark/>
          </w:tcPr>
          <w:p w14:paraId="690473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C9D78D" w14:textId="77777777" w:rsidR="00413CB7" w:rsidRPr="00413CB7" w:rsidRDefault="00413CB7" w:rsidP="00413CB7">
            <w:pPr>
              <w:spacing w:after="0"/>
              <w:jc w:val="right"/>
              <w:rPr>
                <w:szCs w:val="20"/>
              </w:rPr>
            </w:pPr>
            <w:r w:rsidRPr="00413CB7">
              <w:rPr>
                <w:szCs w:val="20"/>
              </w:rPr>
              <w:t>21.9.2013</w:t>
            </w:r>
          </w:p>
        </w:tc>
      </w:tr>
      <w:tr w:rsidR="00413CB7" w:rsidRPr="00413CB7" w14:paraId="55F0FA77" w14:textId="77777777" w:rsidTr="005B36B0">
        <w:trPr>
          <w:trHeight w:val="20"/>
        </w:trPr>
        <w:tc>
          <w:tcPr>
            <w:tcW w:w="1756" w:type="pct"/>
            <w:noWrap/>
            <w:hideMark/>
          </w:tcPr>
          <w:p w14:paraId="47A48C90" w14:textId="77777777" w:rsidR="00413CB7" w:rsidRPr="00413CB7" w:rsidRDefault="00413CB7" w:rsidP="00413CB7">
            <w:pPr>
              <w:spacing w:after="0"/>
              <w:jc w:val="left"/>
              <w:rPr>
                <w:szCs w:val="20"/>
              </w:rPr>
            </w:pPr>
            <w:r w:rsidRPr="00413CB7">
              <w:rPr>
                <w:szCs w:val="20"/>
              </w:rPr>
              <w:t>Jodie Vaughan</w:t>
            </w:r>
          </w:p>
        </w:tc>
        <w:tc>
          <w:tcPr>
            <w:tcW w:w="1597" w:type="pct"/>
            <w:noWrap/>
            <w:hideMark/>
          </w:tcPr>
          <w:p w14:paraId="0EB139E5"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4006C7E7"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5F2FCE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072A5D" w14:textId="77777777" w:rsidR="00413CB7" w:rsidRPr="00413CB7" w:rsidRDefault="00413CB7" w:rsidP="00413CB7">
            <w:pPr>
              <w:spacing w:after="0"/>
              <w:jc w:val="right"/>
              <w:rPr>
                <w:szCs w:val="20"/>
              </w:rPr>
            </w:pPr>
            <w:r w:rsidRPr="00413CB7">
              <w:rPr>
                <w:szCs w:val="20"/>
              </w:rPr>
              <w:t>11.12.2013</w:t>
            </w:r>
          </w:p>
        </w:tc>
      </w:tr>
      <w:tr w:rsidR="00413CB7" w:rsidRPr="00413CB7" w14:paraId="48A89143" w14:textId="77777777" w:rsidTr="005B36B0">
        <w:trPr>
          <w:trHeight w:val="20"/>
        </w:trPr>
        <w:tc>
          <w:tcPr>
            <w:tcW w:w="1756" w:type="pct"/>
            <w:noWrap/>
            <w:hideMark/>
          </w:tcPr>
          <w:p w14:paraId="18C5886A" w14:textId="77777777" w:rsidR="00413CB7" w:rsidRPr="00413CB7" w:rsidRDefault="00413CB7" w:rsidP="00413CB7">
            <w:pPr>
              <w:spacing w:after="0"/>
              <w:jc w:val="left"/>
              <w:rPr>
                <w:szCs w:val="20"/>
              </w:rPr>
            </w:pPr>
            <w:r w:rsidRPr="00413CB7">
              <w:rPr>
                <w:szCs w:val="20"/>
              </w:rPr>
              <w:t>Jodie Ziegler</w:t>
            </w:r>
          </w:p>
        </w:tc>
        <w:tc>
          <w:tcPr>
            <w:tcW w:w="1597" w:type="pct"/>
            <w:noWrap/>
            <w:hideMark/>
          </w:tcPr>
          <w:p w14:paraId="6D0F1489" w14:textId="77777777"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14:paraId="7693B74A" w14:textId="77777777" w:rsidR="00413CB7" w:rsidRPr="00413CB7" w:rsidRDefault="00413CB7" w:rsidP="00413CB7">
            <w:pPr>
              <w:spacing w:after="0"/>
              <w:ind w:right="113"/>
              <w:jc w:val="right"/>
              <w:rPr>
                <w:szCs w:val="20"/>
              </w:rPr>
            </w:pPr>
            <w:r w:rsidRPr="00413CB7">
              <w:rPr>
                <w:szCs w:val="20"/>
              </w:rPr>
              <w:t>38.42</w:t>
            </w:r>
          </w:p>
        </w:tc>
        <w:tc>
          <w:tcPr>
            <w:tcW w:w="770" w:type="pct"/>
            <w:noWrap/>
            <w:hideMark/>
          </w:tcPr>
          <w:p w14:paraId="1BEB84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563E80" w14:textId="77777777" w:rsidR="00413CB7" w:rsidRPr="00413CB7" w:rsidRDefault="00413CB7" w:rsidP="00413CB7">
            <w:pPr>
              <w:spacing w:after="0"/>
              <w:jc w:val="right"/>
              <w:rPr>
                <w:szCs w:val="20"/>
              </w:rPr>
            </w:pPr>
            <w:r w:rsidRPr="00413CB7">
              <w:rPr>
                <w:szCs w:val="20"/>
              </w:rPr>
              <w:t>1.11.2013</w:t>
            </w:r>
          </w:p>
        </w:tc>
      </w:tr>
      <w:tr w:rsidR="00413CB7" w:rsidRPr="00413CB7" w14:paraId="3F4BE4C4" w14:textId="77777777" w:rsidTr="005B36B0">
        <w:trPr>
          <w:trHeight w:val="20"/>
        </w:trPr>
        <w:tc>
          <w:tcPr>
            <w:tcW w:w="1756" w:type="pct"/>
            <w:noWrap/>
            <w:hideMark/>
          </w:tcPr>
          <w:p w14:paraId="05D98C3D" w14:textId="77777777" w:rsidR="00413CB7" w:rsidRPr="00413CB7" w:rsidRDefault="00413CB7" w:rsidP="00413CB7">
            <w:pPr>
              <w:spacing w:after="0"/>
              <w:jc w:val="left"/>
              <w:rPr>
                <w:szCs w:val="20"/>
              </w:rPr>
            </w:pPr>
            <w:r w:rsidRPr="00413CB7">
              <w:rPr>
                <w:szCs w:val="20"/>
              </w:rPr>
              <w:t>Joe Capone</w:t>
            </w:r>
          </w:p>
        </w:tc>
        <w:tc>
          <w:tcPr>
            <w:tcW w:w="1597" w:type="pct"/>
            <w:noWrap/>
            <w:hideMark/>
          </w:tcPr>
          <w:p w14:paraId="05E5ABEC"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57013335" w14:textId="77777777" w:rsidR="00413CB7" w:rsidRPr="00413CB7" w:rsidRDefault="00413CB7" w:rsidP="00413CB7">
            <w:pPr>
              <w:spacing w:after="0"/>
              <w:ind w:right="113"/>
              <w:jc w:val="right"/>
              <w:rPr>
                <w:szCs w:val="20"/>
              </w:rPr>
            </w:pPr>
            <w:r w:rsidRPr="00413CB7">
              <w:rPr>
                <w:szCs w:val="20"/>
              </w:rPr>
              <w:t>73.18</w:t>
            </w:r>
          </w:p>
        </w:tc>
        <w:tc>
          <w:tcPr>
            <w:tcW w:w="770" w:type="pct"/>
            <w:noWrap/>
            <w:hideMark/>
          </w:tcPr>
          <w:p w14:paraId="6416541D" w14:textId="77777777" w:rsidR="00413CB7" w:rsidRPr="00413CB7" w:rsidRDefault="00413CB7" w:rsidP="00413CB7">
            <w:pPr>
              <w:spacing w:after="0"/>
              <w:ind w:left="170"/>
              <w:jc w:val="left"/>
              <w:rPr>
                <w:szCs w:val="20"/>
              </w:rPr>
            </w:pPr>
            <w:r w:rsidRPr="00413CB7">
              <w:rPr>
                <w:szCs w:val="20"/>
              </w:rPr>
              <w:t>Refund 187766</w:t>
            </w:r>
          </w:p>
        </w:tc>
        <w:tc>
          <w:tcPr>
            <w:tcW w:w="453" w:type="pct"/>
            <w:noWrap/>
            <w:hideMark/>
          </w:tcPr>
          <w:p w14:paraId="47A5D0E6" w14:textId="77777777" w:rsidR="00413CB7" w:rsidRPr="00413CB7" w:rsidRDefault="00413CB7" w:rsidP="00413CB7">
            <w:pPr>
              <w:spacing w:after="0"/>
              <w:jc w:val="right"/>
              <w:rPr>
                <w:szCs w:val="20"/>
              </w:rPr>
            </w:pPr>
            <w:r w:rsidRPr="00413CB7">
              <w:rPr>
                <w:szCs w:val="20"/>
              </w:rPr>
              <w:t>1.11.2013</w:t>
            </w:r>
          </w:p>
        </w:tc>
      </w:tr>
      <w:tr w:rsidR="00413CB7" w:rsidRPr="00413CB7" w14:paraId="397CE20F" w14:textId="77777777" w:rsidTr="005B36B0">
        <w:trPr>
          <w:trHeight w:val="20"/>
        </w:trPr>
        <w:tc>
          <w:tcPr>
            <w:tcW w:w="1756" w:type="pct"/>
            <w:noWrap/>
            <w:hideMark/>
          </w:tcPr>
          <w:p w14:paraId="5D940B8B" w14:textId="77777777" w:rsidR="00413CB7" w:rsidRPr="00413CB7" w:rsidRDefault="00413CB7" w:rsidP="00413CB7">
            <w:pPr>
              <w:spacing w:after="0"/>
              <w:jc w:val="left"/>
              <w:rPr>
                <w:szCs w:val="20"/>
              </w:rPr>
            </w:pPr>
            <w:r w:rsidRPr="00413CB7">
              <w:rPr>
                <w:szCs w:val="20"/>
              </w:rPr>
              <w:t>Joel Daniell</w:t>
            </w:r>
          </w:p>
        </w:tc>
        <w:tc>
          <w:tcPr>
            <w:tcW w:w="1597" w:type="pct"/>
            <w:noWrap/>
            <w:hideMark/>
          </w:tcPr>
          <w:p w14:paraId="138BB342" w14:textId="77777777"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14:paraId="7168A3B2" w14:textId="77777777" w:rsidR="00413CB7" w:rsidRPr="00413CB7" w:rsidRDefault="00413CB7" w:rsidP="00413CB7">
            <w:pPr>
              <w:spacing w:after="0"/>
              <w:ind w:right="113"/>
              <w:jc w:val="right"/>
              <w:rPr>
                <w:szCs w:val="20"/>
              </w:rPr>
            </w:pPr>
            <w:r w:rsidRPr="00413CB7">
              <w:rPr>
                <w:szCs w:val="20"/>
              </w:rPr>
              <w:t>22.54</w:t>
            </w:r>
          </w:p>
        </w:tc>
        <w:tc>
          <w:tcPr>
            <w:tcW w:w="770" w:type="pct"/>
            <w:noWrap/>
            <w:hideMark/>
          </w:tcPr>
          <w:p w14:paraId="565CD0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C18E4C" w14:textId="77777777" w:rsidR="00413CB7" w:rsidRPr="00413CB7" w:rsidRDefault="00413CB7" w:rsidP="00413CB7">
            <w:pPr>
              <w:spacing w:after="0"/>
              <w:jc w:val="right"/>
              <w:rPr>
                <w:szCs w:val="20"/>
              </w:rPr>
            </w:pPr>
            <w:r w:rsidRPr="00413CB7">
              <w:rPr>
                <w:szCs w:val="20"/>
              </w:rPr>
              <w:t>27.10.2014</w:t>
            </w:r>
          </w:p>
        </w:tc>
      </w:tr>
      <w:tr w:rsidR="00413CB7" w:rsidRPr="00413CB7" w14:paraId="745E7C98" w14:textId="77777777" w:rsidTr="005B36B0">
        <w:trPr>
          <w:trHeight w:val="20"/>
        </w:trPr>
        <w:tc>
          <w:tcPr>
            <w:tcW w:w="1756" w:type="pct"/>
            <w:noWrap/>
            <w:hideMark/>
          </w:tcPr>
          <w:p w14:paraId="06F93B3C" w14:textId="77777777" w:rsidR="00413CB7" w:rsidRPr="00413CB7" w:rsidRDefault="00413CB7" w:rsidP="00413CB7">
            <w:pPr>
              <w:spacing w:after="0"/>
              <w:jc w:val="left"/>
              <w:rPr>
                <w:szCs w:val="20"/>
              </w:rPr>
            </w:pPr>
            <w:r w:rsidRPr="00413CB7">
              <w:rPr>
                <w:szCs w:val="20"/>
              </w:rPr>
              <w:t>Joey Hackenberger</w:t>
            </w:r>
          </w:p>
        </w:tc>
        <w:tc>
          <w:tcPr>
            <w:tcW w:w="1597" w:type="pct"/>
            <w:noWrap/>
            <w:hideMark/>
          </w:tcPr>
          <w:p w14:paraId="226221D9"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29B94C63" w14:textId="77777777" w:rsidR="00413CB7" w:rsidRPr="00413CB7" w:rsidRDefault="00413CB7" w:rsidP="00413CB7">
            <w:pPr>
              <w:spacing w:after="0"/>
              <w:ind w:right="113"/>
              <w:jc w:val="right"/>
              <w:rPr>
                <w:szCs w:val="20"/>
              </w:rPr>
            </w:pPr>
            <w:r w:rsidRPr="00413CB7">
              <w:rPr>
                <w:szCs w:val="20"/>
              </w:rPr>
              <w:t>28.48</w:t>
            </w:r>
          </w:p>
        </w:tc>
        <w:tc>
          <w:tcPr>
            <w:tcW w:w="770" w:type="pct"/>
            <w:noWrap/>
            <w:hideMark/>
          </w:tcPr>
          <w:p w14:paraId="44B441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43213A" w14:textId="77777777" w:rsidR="00413CB7" w:rsidRPr="00413CB7" w:rsidRDefault="00413CB7" w:rsidP="00413CB7">
            <w:pPr>
              <w:spacing w:after="0"/>
              <w:jc w:val="right"/>
              <w:rPr>
                <w:szCs w:val="20"/>
              </w:rPr>
            </w:pPr>
            <w:r w:rsidRPr="00413CB7">
              <w:rPr>
                <w:szCs w:val="20"/>
              </w:rPr>
              <w:t>15.10.2013</w:t>
            </w:r>
          </w:p>
        </w:tc>
      </w:tr>
      <w:tr w:rsidR="00413CB7" w:rsidRPr="00413CB7" w14:paraId="0CEEFDFF" w14:textId="77777777" w:rsidTr="005B36B0">
        <w:trPr>
          <w:trHeight w:val="20"/>
        </w:trPr>
        <w:tc>
          <w:tcPr>
            <w:tcW w:w="1756" w:type="pct"/>
            <w:noWrap/>
            <w:hideMark/>
          </w:tcPr>
          <w:p w14:paraId="67DEBAD8" w14:textId="77777777" w:rsidR="00413CB7" w:rsidRPr="00413CB7" w:rsidRDefault="00413CB7" w:rsidP="00413CB7">
            <w:pPr>
              <w:spacing w:after="0"/>
              <w:jc w:val="left"/>
              <w:rPr>
                <w:szCs w:val="20"/>
              </w:rPr>
            </w:pPr>
            <w:r w:rsidRPr="00413CB7">
              <w:rPr>
                <w:szCs w:val="20"/>
              </w:rPr>
              <w:t>Johann Karl Suppinger</w:t>
            </w:r>
          </w:p>
        </w:tc>
        <w:tc>
          <w:tcPr>
            <w:tcW w:w="1597" w:type="pct"/>
            <w:noWrap/>
            <w:hideMark/>
          </w:tcPr>
          <w:p w14:paraId="66B2D266" w14:textId="77777777" w:rsidR="00413CB7" w:rsidRPr="00413CB7" w:rsidRDefault="00413CB7" w:rsidP="00413CB7">
            <w:pPr>
              <w:spacing w:after="0"/>
              <w:ind w:left="113"/>
              <w:jc w:val="left"/>
              <w:rPr>
                <w:szCs w:val="20"/>
              </w:rPr>
            </w:pPr>
            <w:r w:rsidRPr="00413CB7">
              <w:rPr>
                <w:szCs w:val="20"/>
              </w:rPr>
              <w:t>ADELAIDE, SA 5001</w:t>
            </w:r>
          </w:p>
        </w:tc>
        <w:tc>
          <w:tcPr>
            <w:tcW w:w="424" w:type="pct"/>
            <w:noWrap/>
            <w:hideMark/>
          </w:tcPr>
          <w:p w14:paraId="753E7C67"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793764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07BD1E" w14:textId="77777777" w:rsidR="00413CB7" w:rsidRPr="00413CB7" w:rsidRDefault="00413CB7" w:rsidP="00413CB7">
            <w:pPr>
              <w:spacing w:after="0"/>
              <w:jc w:val="right"/>
              <w:rPr>
                <w:szCs w:val="20"/>
              </w:rPr>
            </w:pPr>
            <w:r w:rsidRPr="00413CB7">
              <w:rPr>
                <w:szCs w:val="20"/>
              </w:rPr>
              <w:t>3.6.2014</w:t>
            </w:r>
          </w:p>
        </w:tc>
      </w:tr>
      <w:tr w:rsidR="00413CB7" w:rsidRPr="00413CB7" w14:paraId="19BA1BDA" w14:textId="77777777" w:rsidTr="005B36B0">
        <w:trPr>
          <w:trHeight w:val="20"/>
        </w:trPr>
        <w:tc>
          <w:tcPr>
            <w:tcW w:w="1756" w:type="pct"/>
            <w:noWrap/>
            <w:hideMark/>
          </w:tcPr>
          <w:p w14:paraId="4792C7CC" w14:textId="77777777" w:rsidR="00413CB7" w:rsidRPr="00413CB7" w:rsidRDefault="00413CB7" w:rsidP="00413CB7">
            <w:pPr>
              <w:spacing w:after="0"/>
              <w:jc w:val="left"/>
              <w:rPr>
                <w:szCs w:val="20"/>
              </w:rPr>
            </w:pPr>
            <w:r w:rsidRPr="00413CB7">
              <w:rPr>
                <w:szCs w:val="20"/>
              </w:rPr>
              <w:t>John Amos</w:t>
            </w:r>
          </w:p>
        </w:tc>
        <w:tc>
          <w:tcPr>
            <w:tcW w:w="1597" w:type="pct"/>
            <w:noWrap/>
            <w:hideMark/>
          </w:tcPr>
          <w:p w14:paraId="6507C4BC"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76134226" w14:textId="77777777" w:rsidR="00413CB7" w:rsidRPr="00413CB7" w:rsidRDefault="00413CB7" w:rsidP="00413CB7">
            <w:pPr>
              <w:spacing w:after="0"/>
              <w:ind w:right="113"/>
              <w:jc w:val="right"/>
              <w:rPr>
                <w:szCs w:val="20"/>
              </w:rPr>
            </w:pPr>
            <w:r w:rsidRPr="00413CB7">
              <w:rPr>
                <w:szCs w:val="20"/>
              </w:rPr>
              <w:t>50.40</w:t>
            </w:r>
          </w:p>
        </w:tc>
        <w:tc>
          <w:tcPr>
            <w:tcW w:w="770" w:type="pct"/>
            <w:noWrap/>
            <w:hideMark/>
          </w:tcPr>
          <w:p w14:paraId="5BDDB4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644BBA" w14:textId="77777777" w:rsidR="00413CB7" w:rsidRPr="00413CB7" w:rsidRDefault="00413CB7" w:rsidP="00413CB7">
            <w:pPr>
              <w:spacing w:after="0"/>
              <w:jc w:val="right"/>
              <w:rPr>
                <w:szCs w:val="20"/>
              </w:rPr>
            </w:pPr>
            <w:r w:rsidRPr="00413CB7">
              <w:rPr>
                <w:szCs w:val="20"/>
              </w:rPr>
              <w:t>28.3.2014</w:t>
            </w:r>
          </w:p>
        </w:tc>
      </w:tr>
      <w:tr w:rsidR="00413CB7" w:rsidRPr="00413CB7" w14:paraId="5AFC0D72" w14:textId="77777777" w:rsidTr="005B36B0">
        <w:trPr>
          <w:trHeight w:val="20"/>
        </w:trPr>
        <w:tc>
          <w:tcPr>
            <w:tcW w:w="1756" w:type="pct"/>
            <w:noWrap/>
            <w:hideMark/>
          </w:tcPr>
          <w:p w14:paraId="13CB48A6" w14:textId="77777777" w:rsidR="00413CB7" w:rsidRPr="00413CB7" w:rsidRDefault="00413CB7" w:rsidP="00413CB7">
            <w:pPr>
              <w:spacing w:after="0"/>
              <w:jc w:val="left"/>
              <w:rPr>
                <w:szCs w:val="20"/>
              </w:rPr>
            </w:pPr>
            <w:r w:rsidRPr="00413CB7">
              <w:rPr>
                <w:szCs w:val="20"/>
              </w:rPr>
              <w:t>John Arney</w:t>
            </w:r>
          </w:p>
        </w:tc>
        <w:tc>
          <w:tcPr>
            <w:tcW w:w="1597" w:type="pct"/>
            <w:noWrap/>
            <w:hideMark/>
          </w:tcPr>
          <w:p w14:paraId="78AEC299"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636C4D8F" w14:textId="77777777" w:rsidR="00413CB7" w:rsidRPr="00413CB7" w:rsidRDefault="00413CB7" w:rsidP="00413CB7">
            <w:pPr>
              <w:spacing w:after="0"/>
              <w:ind w:right="113"/>
              <w:jc w:val="right"/>
              <w:rPr>
                <w:szCs w:val="20"/>
              </w:rPr>
            </w:pPr>
            <w:r w:rsidRPr="00413CB7">
              <w:rPr>
                <w:szCs w:val="20"/>
              </w:rPr>
              <w:t>42.90</w:t>
            </w:r>
          </w:p>
        </w:tc>
        <w:tc>
          <w:tcPr>
            <w:tcW w:w="770" w:type="pct"/>
            <w:noWrap/>
            <w:hideMark/>
          </w:tcPr>
          <w:p w14:paraId="4CE849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4688D5" w14:textId="77777777" w:rsidR="00413CB7" w:rsidRPr="00413CB7" w:rsidRDefault="00413CB7" w:rsidP="00413CB7">
            <w:pPr>
              <w:spacing w:after="0"/>
              <w:jc w:val="right"/>
              <w:rPr>
                <w:szCs w:val="20"/>
              </w:rPr>
            </w:pPr>
            <w:r w:rsidRPr="00413CB7">
              <w:rPr>
                <w:szCs w:val="20"/>
              </w:rPr>
              <w:t>8.8.2013</w:t>
            </w:r>
          </w:p>
        </w:tc>
      </w:tr>
      <w:tr w:rsidR="00413CB7" w:rsidRPr="00413CB7" w14:paraId="36EAB13A" w14:textId="77777777" w:rsidTr="005B36B0">
        <w:trPr>
          <w:trHeight w:val="20"/>
        </w:trPr>
        <w:tc>
          <w:tcPr>
            <w:tcW w:w="1756" w:type="pct"/>
            <w:noWrap/>
            <w:hideMark/>
          </w:tcPr>
          <w:p w14:paraId="129CC5DA" w14:textId="77777777" w:rsidR="00413CB7" w:rsidRPr="00413CB7" w:rsidRDefault="00413CB7" w:rsidP="00413CB7">
            <w:pPr>
              <w:spacing w:after="0"/>
              <w:jc w:val="left"/>
              <w:rPr>
                <w:szCs w:val="20"/>
              </w:rPr>
            </w:pPr>
            <w:r w:rsidRPr="00413CB7">
              <w:rPr>
                <w:szCs w:val="20"/>
              </w:rPr>
              <w:t xml:space="preserve">John Balmaves, the estate of </w:t>
            </w:r>
          </w:p>
        </w:tc>
        <w:tc>
          <w:tcPr>
            <w:tcW w:w="1597" w:type="pct"/>
            <w:noWrap/>
            <w:hideMark/>
          </w:tcPr>
          <w:p w14:paraId="235F0434" w14:textId="77777777" w:rsidR="00413CB7" w:rsidRPr="00413CB7" w:rsidRDefault="00413CB7" w:rsidP="00413CB7">
            <w:pPr>
              <w:spacing w:after="0"/>
              <w:ind w:left="113"/>
              <w:jc w:val="left"/>
              <w:rPr>
                <w:szCs w:val="20"/>
              </w:rPr>
            </w:pPr>
            <w:r w:rsidRPr="00413CB7">
              <w:rPr>
                <w:szCs w:val="20"/>
              </w:rPr>
              <w:t>BARMERA, SA 5345</w:t>
            </w:r>
          </w:p>
        </w:tc>
        <w:tc>
          <w:tcPr>
            <w:tcW w:w="424" w:type="pct"/>
            <w:noWrap/>
            <w:hideMark/>
          </w:tcPr>
          <w:p w14:paraId="0F3107B9" w14:textId="77777777" w:rsidR="00413CB7" w:rsidRPr="00413CB7" w:rsidRDefault="00413CB7" w:rsidP="00413CB7">
            <w:pPr>
              <w:spacing w:after="0"/>
              <w:ind w:right="113"/>
              <w:jc w:val="right"/>
              <w:rPr>
                <w:szCs w:val="20"/>
              </w:rPr>
            </w:pPr>
            <w:r w:rsidRPr="00413CB7">
              <w:rPr>
                <w:szCs w:val="20"/>
              </w:rPr>
              <w:t>22.41</w:t>
            </w:r>
          </w:p>
        </w:tc>
        <w:tc>
          <w:tcPr>
            <w:tcW w:w="770" w:type="pct"/>
            <w:noWrap/>
            <w:hideMark/>
          </w:tcPr>
          <w:p w14:paraId="67020C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B82184" w14:textId="77777777" w:rsidR="00413CB7" w:rsidRPr="00413CB7" w:rsidRDefault="00413CB7" w:rsidP="00413CB7">
            <w:pPr>
              <w:spacing w:after="0"/>
              <w:jc w:val="right"/>
              <w:rPr>
                <w:szCs w:val="20"/>
              </w:rPr>
            </w:pPr>
            <w:r w:rsidRPr="00413CB7">
              <w:rPr>
                <w:szCs w:val="20"/>
              </w:rPr>
              <w:t>4.4.2013</w:t>
            </w:r>
          </w:p>
        </w:tc>
      </w:tr>
      <w:tr w:rsidR="00413CB7" w:rsidRPr="00413CB7" w14:paraId="33292012" w14:textId="77777777" w:rsidTr="005B36B0">
        <w:trPr>
          <w:trHeight w:val="20"/>
        </w:trPr>
        <w:tc>
          <w:tcPr>
            <w:tcW w:w="1756" w:type="pct"/>
            <w:noWrap/>
            <w:hideMark/>
          </w:tcPr>
          <w:p w14:paraId="649DC39A" w14:textId="77777777" w:rsidR="00413CB7" w:rsidRPr="00413CB7" w:rsidRDefault="00413CB7" w:rsidP="00413CB7">
            <w:pPr>
              <w:spacing w:after="0"/>
              <w:jc w:val="left"/>
              <w:rPr>
                <w:szCs w:val="20"/>
              </w:rPr>
            </w:pPr>
            <w:r w:rsidRPr="00413CB7">
              <w:rPr>
                <w:szCs w:val="20"/>
              </w:rPr>
              <w:t>John Bartley</w:t>
            </w:r>
          </w:p>
        </w:tc>
        <w:tc>
          <w:tcPr>
            <w:tcW w:w="1597" w:type="pct"/>
            <w:noWrap/>
            <w:hideMark/>
          </w:tcPr>
          <w:p w14:paraId="1365DA5E" w14:textId="77777777"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14:paraId="4576FF72" w14:textId="77777777" w:rsidR="00413CB7" w:rsidRPr="00413CB7" w:rsidRDefault="00413CB7" w:rsidP="00413CB7">
            <w:pPr>
              <w:spacing w:after="0"/>
              <w:ind w:right="113"/>
              <w:jc w:val="right"/>
              <w:rPr>
                <w:szCs w:val="20"/>
              </w:rPr>
            </w:pPr>
            <w:r w:rsidRPr="00413CB7">
              <w:rPr>
                <w:szCs w:val="20"/>
              </w:rPr>
              <w:t>30.31</w:t>
            </w:r>
          </w:p>
        </w:tc>
        <w:tc>
          <w:tcPr>
            <w:tcW w:w="770" w:type="pct"/>
            <w:noWrap/>
            <w:hideMark/>
          </w:tcPr>
          <w:p w14:paraId="013294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6C55ED" w14:textId="77777777" w:rsidR="00413CB7" w:rsidRPr="00413CB7" w:rsidRDefault="00413CB7" w:rsidP="00413CB7">
            <w:pPr>
              <w:spacing w:after="0"/>
              <w:jc w:val="right"/>
              <w:rPr>
                <w:szCs w:val="20"/>
              </w:rPr>
            </w:pPr>
            <w:r w:rsidRPr="00413CB7">
              <w:rPr>
                <w:szCs w:val="20"/>
              </w:rPr>
              <w:t>27.3.2013</w:t>
            </w:r>
          </w:p>
        </w:tc>
      </w:tr>
      <w:tr w:rsidR="00413CB7" w:rsidRPr="00413CB7" w14:paraId="36421429" w14:textId="77777777" w:rsidTr="005B36B0">
        <w:trPr>
          <w:trHeight w:val="20"/>
        </w:trPr>
        <w:tc>
          <w:tcPr>
            <w:tcW w:w="1756" w:type="pct"/>
            <w:noWrap/>
            <w:hideMark/>
          </w:tcPr>
          <w:p w14:paraId="4BC00FA5" w14:textId="77777777" w:rsidR="00413CB7" w:rsidRPr="00413CB7" w:rsidRDefault="00413CB7" w:rsidP="00413CB7">
            <w:pPr>
              <w:spacing w:after="0"/>
              <w:jc w:val="left"/>
              <w:rPr>
                <w:szCs w:val="20"/>
              </w:rPr>
            </w:pPr>
            <w:r w:rsidRPr="00413CB7">
              <w:rPr>
                <w:szCs w:val="20"/>
              </w:rPr>
              <w:t>John Benge</w:t>
            </w:r>
          </w:p>
        </w:tc>
        <w:tc>
          <w:tcPr>
            <w:tcW w:w="1597" w:type="pct"/>
            <w:noWrap/>
            <w:hideMark/>
          </w:tcPr>
          <w:p w14:paraId="2224F882"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7F5E6100" w14:textId="77777777" w:rsidR="00413CB7" w:rsidRPr="00413CB7" w:rsidRDefault="00413CB7" w:rsidP="00413CB7">
            <w:pPr>
              <w:spacing w:after="0"/>
              <w:ind w:right="113"/>
              <w:jc w:val="right"/>
              <w:rPr>
                <w:szCs w:val="20"/>
              </w:rPr>
            </w:pPr>
            <w:r w:rsidRPr="00413CB7">
              <w:rPr>
                <w:szCs w:val="20"/>
              </w:rPr>
              <w:t>15.98</w:t>
            </w:r>
          </w:p>
        </w:tc>
        <w:tc>
          <w:tcPr>
            <w:tcW w:w="770" w:type="pct"/>
            <w:noWrap/>
            <w:hideMark/>
          </w:tcPr>
          <w:p w14:paraId="62BC2BAB" w14:textId="77777777" w:rsidR="00413CB7" w:rsidRPr="00413CB7" w:rsidRDefault="00413CB7" w:rsidP="00413CB7">
            <w:pPr>
              <w:spacing w:after="0"/>
              <w:ind w:left="170"/>
              <w:jc w:val="left"/>
              <w:rPr>
                <w:szCs w:val="20"/>
              </w:rPr>
            </w:pPr>
            <w:r w:rsidRPr="00413CB7">
              <w:rPr>
                <w:szCs w:val="20"/>
              </w:rPr>
              <w:t>Refund 194776</w:t>
            </w:r>
          </w:p>
        </w:tc>
        <w:tc>
          <w:tcPr>
            <w:tcW w:w="453" w:type="pct"/>
            <w:noWrap/>
            <w:hideMark/>
          </w:tcPr>
          <w:p w14:paraId="67E423E6" w14:textId="77777777" w:rsidR="00413CB7" w:rsidRPr="00413CB7" w:rsidRDefault="00413CB7" w:rsidP="00413CB7">
            <w:pPr>
              <w:spacing w:after="0"/>
              <w:jc w:val="right"/>
              <w:rPr>
                <w:szCs w:val="20"/>
              </w:rPr>
            </w:pPr>
            <w:r w:rsidRPr="00413CB7">
              <w:rPr>
                <w:szCs w:val="20"/>
              </w:rPr>
              <w:t>11.11.2013</w:t>
            </w:r>
          </w:p>
        </w:tc>
      </w:tr>
      <w:tr w:rsidR="00413CB7" w:rsidRPr="00413CB7" w14:paraId="734AC25B" w14:textId="77777777" w:rsidTr="005B36B0">
        <w:trPr>
          <w:trHeight w:val="20"/>
        </w:trPr>
        <w:tc>
          <w:tcPr>
            <w:tcW w:w="1756" w:type="pct"/>
            <w:noWrap/>
            <w:hideMark/>
          </w:tcPr>
          <w:p w14:paraId="200C2810" w14:textId="77777777" w:rsidR="00413CB7" w:rsidRPr="00413CB7" w:rsidRDefault="00413CB7" w:rsidP="00413CB7">
            <w:pPr>
              <w:spacing w:after="0"/>
              <w:jc w:val="left"/>
              <w:rPr>
                <w:szCs w:val="20"/>
              </w:rPr>
            </w:pPr>
            <w:r w:rsidRPr="00413CB7">
              <w:rPr>
                <w:szCs w:val="20"/>
              </w:rPr>
              <w:t>John Bielby</w:t>
            </w:r>
          </w:p>
        </w:tc>
        <w:tc>
          <w:tcPr>
            <w:tcW w:w="1597" w:type="pct"/>
            <w:noWrap/>
            <w:hideMark/>
          </w:tcPr>
          <w:p w14:paraId="0D69A603"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29127D69"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4561E1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04EED2" w14:textId="77777777" w:rsidR="00413CB7" w:rsidRPr="00413CB7" w:rsidRDefault="00413CB7" w:rsidP="00413CB7">
            <w:pPr>
              <w:spacing w:after="0"/>
              <w:jc w:val="right"/>
              <w:rPr>
                <w:szCs w:val="20"/>
              </w:rPr>
            </w:pPr>
            <w:r w:rsidRPr="00413CB7">
              <w:rPr>
                <w:szCs w:val="20"/>
              </w:rPr>
              <w:t>22.1.2014</w:t>
            </w:r>
          </w:p>
        </w:tc>
      </w:tr>
      <w:tr w:rsidR="00413CB7" w:rsidRPr="00413CB7" w14:paraId="77436F17" w14:textId="77777777" w:rsidTr="005B36B0">
        <w:trPr>
          <w:trHeight w:val="20"/>
        </w:trPr>
        <w:tc>
          <w:tcPr>
            <w:tcW w:w="1756" w:type="pct"/>
            <w:noWrap/>
            <w:hideMark/>
          </w:tcPr>
          <w:p w14:paraId="160F159F" w14:textId="77777777" w:rsidR="00413CB7" w:rsidRPr="00413CB7" w:rsidRDefault="00413CB7" w:rsidP="00413CB7">
            <w:pPr>
              <w:spacing w:after="0"/>
              <w:jc w:val="left"/>
              <w:rPr>
                <w:szCs w:val="20"/>
              </w:rPr>
            </w:pPr>
            <w:r w:rsidRPr="00413CB7">
              <w:rPr>
                <w:szCs w:val="20"/>
              </w:rPr>
              <w:t>John Boyle</w:t>
            </w:r>
          </w:p>
        </w:tc>
        <w:tc>
          <w:tcPr>
            <w:tcW w:w="1597" w:type="pct"/>
            <w:noWrap/>
            <w:hideMark/>
          </w:tcPr>
          <w:p w14:paraId="5BBD3247"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043EAC82" w14:textId="77777777" w:rsidR="00413CB7" w:rsidRPr="00413CB7" w:rsidRDefault="00413CB7" w:rsidP="00413CB7">
            <w:pPr>
              <w:spacing w:after="0"/>
              <w:ind w:right="113"/>
              <w:jc w:val="right"/>
              <w:rPr>
                <w:szCs w:val="20"/>
              </w:rPr>
            </w:pPr>
            <w:r w:rsidRPr="00413CB7">
              <w:rPr>
                <w:szCs w:val="20"/>
              </w:rPr>
              <w:t>39.22</w:t>
            </w:r>
          </w:p>
        </w:tc>
        <w:tc>
          <w:tcPr>
            <w:tcW w:w="770" w:type="pct"/>
            <w:noWrap/>
            <w:hideMark/>
          </w:tcPr>
          <w:p w14:paraId="736C9B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87A7F7" w14:textId="77777777" w:rsidR="00413CB7" w:rsidRPr="00413CB7" w:rsidRDefault="00413CB7" w:rsidP="00413CB7">
            <w:pPr>
              <w:spacing w:after="0"/>
              <w:jc w:val="right"/>
              <w:rPr>
                <w:szCs w:val="20"/>
              </w:rPr>
            </w:pPr>
            <w:r w:rsidRPr="00413CB7">
              <w:rPr>
                <w:szCs w:val="20"/>
              </w:rPr>
              <w:t>3.6.2013</w:t>
            </w:r>
          </w:p>
        </w:tc>
      </w:tr>
      <w:tr w:rsidR="00413CB7" w:rsidRPr="00413CB7" w14:paraId="154088AC" w14:textId="77777777" w:rsidTr="005B36B0">
        <w:trPr>
          <w:trHeight w:val="20"/>
        </w:trPr>
        <w:tc>
          <w:tcPr>
            <w:tcW w:w="1756" w:type="pct"/>
            <w:noWrap/>
            <w:hideMark/>
          </w:tcPr>
          <w:p w14:paraId="7109C6AE" w14:textId="77777777" w:rsidR="00413CB7" w:rsidRPr="00413CB7" w:rsidRDefault="00413CB7" w:rsidP="00413CB7">
            <w:pPr>
              <w:spacing w:after="0"/>
              <w:jc w:val="left"/>
              <w:rPr>
                <w:szCs w:val="20"/>
              </w:rPr>
            </w:pPr>
            <w:r w:rsidRPr="00413CB7">
              <w:rPr>
                <w:szCs w:val="20"/>
              </w:rPr>
              <w:t>John Brotherston</w:t>
            </w:r>
          </w:p>
        </w:tc>
        <w:tc>
          <w:tcPr>
            <w:tcW w:w="1597" w:type="pct"/>
            <w:noWrap/>
            <w:hideMark/>
          </w:tcPr>
          <w:p w14:paraId="1F17EED5"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74323153" w14:textId="77777777" w:rsidR="00413CB7" w:rsidRPr="00413CB7" w:rsidRDefault="00413CB7" w:rsidP="00413CB7">
            <w:pPr>
              <w:spacing w:after="0"/>
              <w:ind w:right="113"/>
              <w:jc w:val="right"/>
              <w:rPr>
                <w:szCs w:val="20"/>
              </w:rPr>
            </w:pPr>
            <w:r w:rsidRPr="00413CB7">
              <w:rPr>
                <w:szCs w:val="20"/>
              </w:rPr>
              <w:t>19.63</w:t>
            </w:r>
          </w:p>
        </w:tc>
        <w:tc>
          <w:tcPr>
            <w:tcW w:w="770" w:type="pct"/>
            <w:noWrap/>
            <w:hideMark/>
          </w:tcPr>
          <w:p w14:paraId="449B36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76CA6E" w14:textId="77777777" w:rsidR="00413CB7" w:rsidRPr="00413CB7" w:rsidRDefault="00413CB7" w:rsidP="00413CB7">
            <w:pPr>
              <w:spacing w:after="0"/>
              <w:jc w:val="right"/>
              <w:rPr>
                <w:szCs w:val="20"/>
              </w:rPr>
            </w:pPr>
            <w:r w:rsidRPr="00413CB7">
              <w:rPr>
                <w:szCs w:val="20"/>
              </w:rPr>
              <w:t>27.10.2014</w:t>
            </w:r>
          </w:p>
        </w:tc>
      </w:tr>
      <w:tr w:rsidR="00413CB7" w:rsidRPr="00413CB7" w14:paraId="3246D401" w14:textId="77777777" w:rsidTr="005B36B0">
        <w:trPr>
          <w:trHeight w:val="20"/>
        </w:trPr>
        <w:tc>
          <w:tcPr>
            <w:tcW w:w="1756" w:type="pct"/>
            <w:noWrap/>
            <w:hideMark/>
          </w:tcPr>
          <w:p w14:paraId="67C7F67D" w14:textId="77777777" w:rsidR="00413CB7" w:rsidRPr="00413CB7" w:rsidRDefault="00413CB7" w:rsidP="00413CB7">
            <w:pPr>
              <w:spacing w:after="0"/>
              <w:jc w:val="left"/>
              <w:rPr>
                <w:szCs w:val="20"/>
              </w:rPr>
            </w:pPr>
            <w:r w:rsidRPr="00413CB7">
              <w:rPr>
                <w:szCs w:val="20"/>
              </w:rPr>
              <w:t>John Carter</w:t>
            </w:r>
          </w:p>
        </w:tc>
        <w:tc>
          <w:tcPr>
            <w:tcW w:w="1597" w:type="pct"/>
            <w:noWrap/>
            <w:hideMark/>
          </w:tcPr>
          <w:p w14:paraId="7D48089A"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4F7EEB10" w14:textId="77777777" w:rsidR="00413CB7" w:rsidRPr="00413CB7" w:rsidRDefault="00413CB7" w:rsidP="00413CB7">
            <w:pPr>
              <w:spacing w:after="0"/>
              <w:ind w:right="113"/>
              <w:jc w:val="right"/>
              <w:rPr>
                <w:szCs w:val="20"/>
              </w:rPr>
            </w:pPr>
            <w:r w:rsidRPr="00413CB7">
              <w:rPr>
                <w:szCs w:val="20"/>
              </w:rPr>
              <w:t>21.63</w:t>
            </w:r>
          </w:p>
        </w:tc>
        <w:tc>
          <w:tcPr>
            <w:tcW w:w="770" w:type="pct"/>
            <w:noWrap/>
            <w:hideMark/>
          </w:tcPr>
          <w:p w14:paraId="530CAD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572583" w14:textId="77777777" w:rsidR="00413CB7" w:rsidRPr="00413CB7" w:rsidRDefault="00413CB7" w:rsidP="00413CB7">
            <w:pPr>
              <w:spacing w:after="0"/>
              <w:jc w:val="right"/>
              <w:rPr>
                <w:szCs w:val="20"/>
              </w:rPr>
            </w:pPr>
            <w:r w:rsidRPr="00413CB7">
              <w:rPr>
                <w:szCs w:val="20"/>
              </w:rPr>
              <w:t>14.5.2013</w:t>
            </w:r>
          </w:p>
        </w:tc>
      </w:tr>
      <w:tr w:rsidR="00413CB7" w:rsidRPr="00413CB7" w14:paraId="7592CCA2" w14:textId="77777777" w:rsidTr="005B36B0">
        <w:trPr>
          <w:trHeight w:val="20"/>
        </w:trPr>
        <w:tc>
          <w:tcPr>
            <w:tcW w:w="1756" w:type="pct"/>
            <w:noWrap/>
            <w:hideMark/>
          </w:tcPr>
          <w:p w14:paraId="623FF3CB" w14:textId="77777777" w:rsidR="00413CB7" w:rsidRPr="00413CB7" w:rsidRDefault="00413CB7" w:rsidP="00413CB7">
            <w:pPr>
              <w:spacing w:after="0"/>
              <w:jc w:val="left"/>
              <w:rPr>
                <w:szCs w:val="20"/>
              </w:rPr>
            </w:pPr>
            <w:r w:rsidRPr="00413CB7">
              <w:rPr>
                <w:szCs w:val="20"/>
              </w:rPr>
              <w:t>John Dallis</w:t>
            </w:r>
          </w:p>
        </w:tc>
        <w:tc>
          <w:tcPr>
            <w:tcW w:w="1597" w:type="pct"/>
            <w:noWrap/>
            <w:hideMark/>
          </w:tcPr>
          <w:p w14:paraId="4A788CE2"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0DC1A7A6"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94954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306B57" w14:textId="77777777" w:rsidR="00413CB7" w:rsidRPr="00413CB7" w:rsidRDefault="00413CB7" w:rsidP="00413CB7">
            <w:pPr>
              <w:spacing w:after="0"/>
              <w:jc w:val="right"/>
              <w:rPr>
                <w:szCs w:val="20"/>
              </w:rPr>
            </w:pPr>
            <w:r w:rsidRPr="00413CB7">
              <w:rPr>
                <w:szCs w:val="20"/>
              </w:rPr>
              <w:t>22.5.2013</w:t>
            </w:r>
          </w:p>
        </w:tc>
      </w:tr>
      <w:tr w:rsidR="00413CB7" w:rsidRPr="00413CB7" w14:paraId="746BD4A8" w14:textId="77777777" w:rsidTr="005B36B0">
        <w:trPr>
          <w:trHeight w:val="20"/>
        </w:trPr>
        <w:tc>
          <w:tcPr>
            <w:tcW w:w="1756" w:type="pct"/>
            <w:noWrap/>
            <w:hideMark/>
          </w:tcPr>
          <w:p w14:paraId="1BC14F93" w14:textId="77777777" w:rsidR="00413CB7" w:rsidRPr="00413CB7" w:rsidRDefault="00413CB7" w:rsidP="00413CB7">
            <w:pPr>
              <w:spacing w:after="0"/>
              <w:jc w:val="left"/>
              <w:rPr>
                <w:szCs w:val="20"/>
              </w:rPr>
            </w:pPr>
            <w:r w:rsidRPr="00413CB7">
              <w:rPr>
                <w:szCs w:val="20"/>
              </w:rPr>
              <w:t>John Duncan</w:t>
            </w:r>
          </w:p>
        </w:tc>
        <w:tc>
          <w:tcPr>
            <w:tcW w:w="1597" w:type="pct"/>
            <w:noWrap/>
            <w:hideMark/>
          </w:tcPr>
          <w:p w14:paraId="62168375"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14BDFD2B" w14:textId="77777777" w:rsidR="00413CB7" w:rsidRPr="00413CB7" w:rsidRDefault="00413CB7" w:rsidP="00413CB7">
            <w:pPr>
              <w:spacing w:after="0"/>
              <w:ind w:right="113"/>
              <w:jc w:val="right"/>
              <w:rPr>
                <w:szCs w:val="20"/>
              </w:rPr>
            </w:pPr>
            <w:r w:rsidRPr="00413CB7">
              <w:rPr>
                <w:szCs w:val="20"/>
              </w:rPr>
              <w:t>41.41</w:t>
            </w:r>
          </w:p>
        </w:tc>
        <w:tc>
          <w:tcPr>
            <w:tcW w:w="770" w:type="pct"/>
            <w:noWrap/>
            <w:hideMark/>
          </w:tcPr>
          <w:p w14:paraId="57A610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C26365" w14:textId="77777777" w:rsidR="00413CB7" w:rsidRPr="00413CB7" w:rsidRDefault="00413CB7" w:rsidP="00413CB7">
            <w:pPr>
              <w:spacing w:after="0"/>
              <w:jc w:val="right"/>
              <w:rPr>
                <w:szCs w:val="20"/>
              </w:rPr>
            </w:pPr>
            <w:r w:rsidRPr="00413CB7">
              <w:rPr>
                <w:szCs w:val="20"/>
              </w:rPr>
              <w:t>31.12.2014</w:t>
            </w:r>
          </w:p>
        </w:tc>
      </w:tr>
      <w:tr w:rsidR="00413CB7" w:rsidRPr="00413CB7" w14:paraId="1DC0BFA2" w14:textId="77777777" w:rsidTr="005B36B0">
        <w:trPr>
          <w:trHeight w:val="20"/>
        </w:trPr>
        <w:tc>
          <w:tcPr>
            <w:tcW w:w="1756" w:type="pct"/>
            <w:noWrap/>
            <w:hideMark/>
          </w:tcPr>
          <w:p w14:paraId="67CA2F5C" w14:textId="77777777" w:rsidR="00413CB7" w:rsidRPr="00413CB7" w:rsidRDefault="00413CB7" w:rsidP="00413CB7">
            <w:pPr>
              <w:spacing w:after="0"/>
              <w:jc w:val="left"/>
              <w:rPr>
                <w:szCs w:val="20"/>
              </w:rPr>
            </w:pPr>
            <w:r w:rsidRPr="00413CB7">
              <w:rPr>
                <w:szCs w:val="20"/>
              </w:rPr>
              <w:t>John Griffiths</w:t>
            </w:r>
          </w:p>
        </w:tc>
        <w:tc>
          <w:tcPr>
            <w:tcW w:w="1597" w:type="pct"/>
            <w:noWrap/>
            <w:hideMark/>
          </w:tcPr>
          <w:p w14:paraId="5287BFDA"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3CD7E975" w14:textId="77777777" w:rsidR="00413CB7" w:rsidRPr="00413CB7" w:rsidRDefault="00413CB7" w:rsidP="00413CB7">
            <w:pPr>
              <w:spacing w:after="0"/>
              <w:ind w:right="113"/>
              <w:jc w:val="right"/>
              <w:rPr>
                <w:szCs w:val="20"/>
              </w:rPr>
            </w:pPr>
            <w:r w:rsidRPr="00413CB7">
              <w:rPr>
                <w:szCs w:val="20"/>
              </w:rPr>
              <w:t>14.76</w:t>
            </w:r>
          </w:p>
        </w:tc>
        <w:tc>
          <w:tcPr>
            <w:tcW w:w="770" w:type="pct"/>
            <w:noWrap/>
            <w:hideMark/>
          </w:tcPr>
          <w:p w14:paraId="422410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993CDC" w14:textId="77777777" w:rsidR="00413CB7" w:rsidRPr="00413CB7" w:rsidRDefault="00413CB7" w:rsidP="00413CB7">
            <w:pPr>
              <w:spacing w:after="0"/>
              <w:jc w:val="right"/>
              <w:rPr>
                <w:szCs w:val="20"/>
              </w:rPr>
            </w:pPr>
            <w:r w:rsidRPr="00413CB7">
              <w:rPr>
                <w:szCs w:val="20"/>
              </w:rPr>
              <w:t>13.6.2013</w:t>
            </w:r>
          </w:p>
        </w:tc>
      </w:tr>
      <w:tr w:rsidR="00413CB7" w:rsidRPr="00413CB7" w14:paraId="07296904" w14:textId="77777777" w:rsidTr="005B36B0">
        <w:trPr>
          <w:trHeight w:val="20"/>
        </w:trPr>
        <w:tc>
          <w:tcPr>
            <w:tcW w:w="1756" w:type="pct"/>
            <w:noWrap/>
            <w:hideMark/>
          </w:tcPr>
          <w:p w14:paraId="06845923" w14:textId="77777777" w:rsidR="00413CB7" w:rsidRPr="00413CB7" w:rsidRDefault="00413CB7" w:rsidP="00413CB7">
            <w:pPr>
              <w:spacing w:after="0"/>
              <w:jc w:val="left"/>
              <w:rPr>
                <w:szCs w:val="20"/>
              </w:rPr>
            </w:pPr>
            <w:r w:rsidRPr="00413CB7">
              <w:rPr>
                <w:szCs w:val="20"/>
              </w:rPr>
              <w:t>John Griffiths</w:t>
            </w:r>
          </w:p>
        </w:tc>
        <w:tc>
          <w:tcPr>
            <w:tcW w:w="1597" w:type="pct"/>
            <w:noWrap/>
            <w:hideMark/>
          </w:tcPr>
          <w:p w14:paraId="1E5C386F"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52EDADF3" w14:textId="77777777" w:rsidR="00413CB7" w:rsidRPr="00413CB7" w:rsidRDefault="00413CB7" w:rsidP="00413CB7">
            <w:pPr>
              <w:spacing w:after="0"/>
              <w:ind w:right="113"/>
              <w:jc w:val="right"/>
              <w:rPr>
                <w:szCs w:val="20"/>
              </w:rPr>
            </w:pPr>
            <w:r w:rsidRPr="00413CB7">
              <w:rPr>
                <w:szCs w:val="20"/>
              </w:rPr>
              <w:t>11.45</w:t>
            </w:r>
          </w:p>
        </w:tc>
        <w:tc>
          <w:tcPr>
            <w:tcW w:w="770" w:type="pct"/>
            <w:noWrap/>
            <w:hideMark/>
          </w:tcPr>
          <w:p w14:paraId="033722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422F9C" w14:textId="77777777" w:rsidR="00413CB7" w:rsidRPr="00413CB7" w:rsidRDefault="00413CB7" w:rsidP="00413CB7">
            <w:pPr>
              <w:spacing w:after="0"/>
              <w:jc w:val="right"/>
              <w:rPr>
                <w:szCs w:val="20"/>
              </w:rPr>
            </w:pPr>
            <w:r w:rsidRPr="00413CB7">
              <w:rPr>
                <w:szCs w:val="20"/>
              </w:rPr>
              <w:t>19.12.2013</w:t>
            </w:r>
          </w:p>
        </w:tc>
      </w:tr>
      <w:tr w:rsidR="00413CB7" w:rsidRPr="00413CB7" w14:paraId="12F36BCD" w14:textId="77777777" w:rsidTr="005B36B0">
        <w:trPr>
          <w:trHeight w:val="20"/>
        </w:trPr>
        <w:tc>
          <w:tcPr>
            <w:tcW w:w="1756" w:type="pct"/>
            <w:noWrap/>
            <w:hideMark/>
          </w:tcPr>
          <w:p w14:paraId="5AAE73E0" w14:textId="77777777" w:rsidR="00413CB7" w:rsidRPr="00413CB7" w:rsidRDefault="00413CB7" w:rsidP="00413CB7">
            <w:pPr>
              <w:spacing w:after="0"/>
              <w:jc w:val="left"/>
              <w:rPr>
                <w:szCs w:val="20"/>
              </w:rPr>
            </w:pPr>
            <w:r w:rsidRPr="00413CB7">
              <w:rPr>
                <w:szCs w:val="20"/>
              </w:rPr>
              <w:t>John Haigh</w:t>
            </w:r>
          </w:p>
        </w:tc>
        <w:tc>
          <w:tcPr>
            <w:tcW w:w="1597" w:type="pct"/>
            <w:noWrap/>
            <w:hideMark/>
          </w:tcPr>
          <w:p w14:paraId="71A045C5" w14:textId="77777777" w:rsidR="00413CB7" w:rsidRPr="00413CB7" w:rsidRDefault="00413CB7" w:rsidP="00413CB7">
            <w:pPr>
              <w:spacing w:after="0"/>
              <w:ind w:left="113"/>
              <w:jc w:val="left"/>
              <w:rPr>
                <w:szCs w:val="20"/>
              </w:rPr>
            </w:pPr>
            <w:r w:rsidRPr="00413CB7">
              <w:rPr>
                <w:szCs w:val="20"/>
              </w:rPr>
              <w:t>SPRINGFIELD, SA 5062</w:t>
            </w:r>
          </w:p>
        </w:tc>
        <w:tc>
          <w:tcPr>
            <w:tcW w:w="424" w:type="pct"/>
            <w:noWrap/>
            <w:hideMark/>
          </w:tcPr>
          <w:p w14:paraId="2CA177E6" w14:textId="77777777" w:rsidR="00413CB7" w:rsidRPr="00413CB7" w:rsidRDefault="00413CB7" w:rsidP="00413CB7">
            <w:pPr>
              <w:spacing w:after="0"/>
              <w:ind w:right="113"/>
              <w:jc w:val="right"/>
              <w:rPr>
                <w:szCs w:val="20"/>
              </w:rPr>
            </w:pPr>
            <w:r w:rsidRPr="00413CB7">
              <w:rPr>
                <w:szCs w:val="20"/>
              </w:rPr>
              <w:t>47.83</w:t>
            </w:r>
          </w:p>
        </w:tc>
        <w:tc>
          <w:tcPr>
            <w:tcW w:w="770" w:type="pct"/>
            <w:noWrap/>
            <w:hideMark/>
          </w:tcPr>
          <w:p w14:paraId="49818A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AED379" w14:textId="77777777" w:rsidR="00413CB7" w:rsidRPr="00413CB7" w:rsidRDefault="00413CB7" w:rsidP="00413CB7">
            <w:pPr>
              <w:spacing w:after="0"/>
              <w:jc w:val="right"/>
              <w:rPr>
                <w:szCs w:val="20"/>
              </w:rPr>
            </w:pPr>
            <w:r w:rsidRPr="00413CB7">
              <w:rPr>
                <w:szCs w:val="20"/>
              </w:rPr>
              <w:t>22.11.2013</w:t>
            </w:r>
          </w:p>
        </w:tc>
      </w:tr>
      <w:tr w:rsidR="00413CB7" w:rsidRPr="00413CB7" w14:paraId="3860BCCC" w14:textId="77777777" w:rsidTr="005B36B0">
        <w:trPr>
          <w:trHeight w:val="20"/>
        </w:trPr>
        <w:tc>
          <w:tcPr>
            <w:tcW w:w="1756" w:type="pct"/>
            <w:noWrap/>
            <w:hideMark/>
          </w:tcPr>
          <w:p w14:paraId="1F7B5CB5" w14:textId="77777777" w:rsidR="00413CB7" w:rsidRPr="00413CB7" w:rsidRDefault="00413CB7" w:rsidP="00413CB7">
            <w:pPr>
              <w:spacing w:after="0"/>
              <w:jc w:val="left"/>
              <w:rPr>
                <w:szCs w:val="20"/>
              </w:rPr>
            </w:pPr>
            <w:r w:rsidRPr="00413CB7">
              <w:rPr>
                <w:szCs w:val="20"/>
              </w:rPr>
              <w:t>John Hall</w:t>
            </w:r>
          </w:p>
        </w:tc>
        <w:tc>
          <w:tcPr>
            <w:tcW w:w="1597" w:type="pct"/>
            <w:noWrap/>
            <w:hideMark/>
          </w:tcPr>
          <w:p w14:paraId="5AA05F4C" w14:textId="77777777"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14:paraId="5574D4C1" w14:textId="77777777" w:rsidR="00413CB7" w:rsidRPr="00413CB7" w:rsidRDefault="00413CB7" w:rsidP="00413CB7">
            <w:pPr>
              <w:spacing w:after="0"/>
              <w:ind w:right="113"/>
              <w:jc w:val="right"/>
              <w:rPr>
                <w:szCs w:val="20"/>
              </w:rPr>
            </w:pPr>
            <w:r w:rsidRPr="00413CB7">
              <w:rPr>
                <w:szCs w:val="20"/>
              </w:rPr>
              <w:t>160.00</w:t>
            </w:r>
          </w:p>
        </w:tc>
        <w:tc>
          <w:tcPr>
            <w:tcW w:w="770" w:type="pct"/>
            <w:noWrap/>
            <w:hideMark/>
          </w:tcPr>
          <w:p w14:paraId="7E12CA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EBA68A" w14:textId="77777777" w:rsidR="00413CB7" w:rsidRPr="00413CB7" w:rsidRDefault="00413CB7" w:rsidP="00413CB7">
            <w:pPr>
              <w:spacing w:after="0"/>
              <w:jc w:val="right"/>
              <w:rPr>
                <w:szCs w:val="20"/>
              </w:rPr>
            </w:pPr>
            <w:r w:rsidRPr="00413CB7">
              <w:rPr>
                <w:szCs w:val="20"/>
              </w:rPr>
              <w:t>16.10.2013</w:t>
            </w:r>
          </w:p>
        </w:tc>
      </w:tr>
      <w:tr w:rsidR="00413CB7" w:rsidRPr="00413CB7" w14:paraId="698F59F1" w14:textId="77777777" w:rsidTr="005B36B0">
        <w:trPr>
          <w:trHeight w:val="20"/>
        </w:trPr>
        <w:tc>
          <w:tcPr>
            <w:tcW w:w="1756" w:type="pct"/>
            <w:noWrap/>
            <w:hideMark/>
          </w:tcPr>
          <w:p w14:paraId="7237AE94" w14:textId="77777777" w:rsidR="00413CB7" w:rsidRPr="00413CB7" w:rsidRDefault="00413CB7" w:rsidP="00413CB7">
            <w:pPr>
              <w:spacing w:after="0"/>
              <w:jc w:val="left"/>
              <w:rPr>
                <w:szCs w:val="20"/>
              </w:rPr>
            </w:pPr>
            <w:r w:rsidRPr="00413CB7">
              <w:rPr>
                <w:szCs w:val="20"/>
              </w:rPr>
              <w:t>John Harrison</w:t>
            </w:r>
          </w:p>
        </w:tc>
        <w:tc>
          <w:tcPr>
            <w:tcW w:w="1597" w:type="pct"/>
            <w:noWrap/>
            <w:hideMark/>
          </w:tcPr>
          <w:p w14:paraId="5D31671D"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4B4DAD69" w14:textId="77777777" w:rsidR="00413CB7" w:rsidRPr="00413CB7" w:rsidRDefault="00413CB7" w:rsidP="00413CB7">
            <w:pPr>
              <w:spacing w:after="0"/>
              <w:ind w:right="113"/>
              <w:jc w:val="right"/>
              <w:rPr>
                <w:szCs w:val="20"/>
              </w:rPr>
            </w:pPr>
            <w:r w:rsidRPr="00413CB7">
              <w:rPr>
                <w:szCs w:val="20"/>
              </w:rPr>
              <w:t>16.76</w:t>
            </w:r>
          </w:p>
        </w:tc>
        <w:tc>
          <w:tcPr>
            <w:tcW w:w="770" w:type="pct"/>
            <w:noWrap/>
            <w:hideMark/>
          </w:tcPr>
          <w:p w14:paraId="7E0261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7181DA" w14:textId="77777777" w:rsidR="00413CB7" w:rsidRPr="00413CB7" w:rsidRDefault="00413CB7" w:rsidP="00413CB7">
            <w:pPr>
              <w:spacing w:after="0"/>
              <w:jc w:val="right"/>
              <w:rPr>
                <w:szCs w:val="20"/>
              </w:rPr>
            </w:pPr>
            <w:r w:rsidRPr="00413CB7">
              <w:rPr>
                <w:szCs w:val="20"/>
              </w:rPr>
              <w:t>12.6.2014</w:t>
            </w:r>
          </w:p>
        </w:tc>
      </w:tr>
      <w:tr w:rsidR="00413CB7" w:rsidRPr="00413CB7" w14:paraId="2866DA72" w14:textId="77777777" w:rsidTr="005B36B0">
        <w:trPr>
          <w:trHeight w:val="20"/>
        </w:trPr>
        <w:tc>
          <w:tcPr>
            <w:tcW w:w="1756" w:type="pct"/>
            <w:noWrap/>
            <w:hideMark/>
          </w:tcPr>
          <w:p w14:paraId="3B7A52E9" w14:textId="77777777" w:rsidR="00413CB7" w:rsidRPr="00413CB7" w:rsidRDefault="00413CB7" w:rsidP="00413CB7">
            <w:pPr>
              <w:spacing w:after="0"/>
              <w:jc w:val="left"/>
              <w:rPr>
                <w:szCs w:val="20"/>
              </w:rPr>
            </w:pPr>
            <w:r w:rsidRPr="00413CB7">
              <w:rPr>
                <w:szCs w:val="20"/>
              </w:rPr>
              <w:t>John Henke</w:t>
            </w:r>
          </w:p>
        </w:tc>
        <w:tc>
          <w:tcPr>
            <w:tcW w:w="1597" w:type="pct"/>
            <w:noWrap/>
            <w:hideMark/>
          </w:tcPr>
          <w:p w14:paraId="5ECB7EBF"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3FCA57E1" w14:textId="77777777" w:rsidR="00413CB7" w:rsidRPr="00413CB7" w:rsidRDefault="00413CB7" w:rsidP="00413CB7">
            <w:pPr>
              <w:spacing w:after="0"/>
              <w:ind w:right="113"/>
              <w:jc w:val="right"/>
              <w:rPr>
                <w:szCs w:val="20"/>
              </w:rPr>
            </w:pPr>
            <w:r w:rsidRPr="00413CB7">
              <w:rPr>
                <w:szCs w:val="20"/>
              </w:rPr>
              <w:t>22.36</w:t>
            </w:r>
          </w:p>
        </w:tc>
        <w:tc>
          <w:tcPr>
            <w:tcW w:w="770" w:type="pct"/>
            <w:noWrap/>
            <w:hideMark/>
          </w:tcPr>
          <w:p w14:paraId="509A1B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121971" w14:textId="77777777" w:rsidR="00413CB7" w:rsidRPr="00413CB7" w:rsidRDefault="00413CB7" w:rsidP="00413CB7">
            <w:pPr>
              <w:spacing w:after="0"/>
              <w:jc w:val="right"/>
              <w:rPr>
                <w:szCs w:val="20"/>
              </w:rPr>
            </w:pPr>
            <w:r w:rsidRPr="00413CB7">
              <w:rPr>
                <w:szCs w:val="20"/>
              </w:rPr>
              <w:t>2.1.2014</w:t>
            </w:r>
          </w:p>
        </w:tc>
      </w:tr>
      <w:tr w:rsidR="00413CB7" w:rsidRPr="00413CB7" w14:paraId="0BE44C48" w14:textId="77777777" w:rsidTr="005B36B0">
        <w:trPr>
          <w:trHeight w:val="20"/>
        </w:trPr>
        <w:tc>
          <w:tcPr>
            <w:tcW w:w="1756" w:type="pct"/>
            <w:noWrap/>
            <w:hideMark/>
          </w:tcPr>
          <w:p w14:paraId="0CD70B74" w14:textId="77777777" w:rsidR="00413CB7" w:rsidRPr="00413CB7" w:rsidRDefault="00413CB7" w:rsidP="00413CB7">
            <w:pPr>
              <w:spacing w:after="0"/>
              <w:jc w:val="left"/>
              <w:rPr>
                <w:szCs w:val="20"/>
              </w:rPr>
            </w:pPr>
            <w:r w:rsidRPr="00413CB7">
              <w:rPr>
                <w:szCs w:val="20"/>
              </w:rPr>
              <w:t>John Higginson</w:t>
            </w:r>
          </w:p>
        </w:tc>
        <w:tc>
          <w:tcPr>
            <w:tcW w:w="1597" w:type="pct"/>
            <w:noWrap/>
            <w:hideMark/>
          </w:tcPr>
          <w:p w14:paraId="30DF11EC" w14:textId="77777777"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14:paraId="78BF47B9" w14:textId="77777777" w:rsidR="00413CB7" w:rsidRPr="00413CB7" w:rsidRDefault="00413CB7" w:rsidP="00413CB7">
            <w:pPr>
              <w:spacing w:after="0"/>
              <w:ind w:right="113"/>
              <w:jc w:val="right"/>
              <w:rPr>
                <w:szCs w:val="20"/>
              </w:rPr>
            </w:pPr>
            <w:r w:rsidRPr="00413CB7">
              <w:rPr>
                <w:szCs w:val="20"/>
              </w:rPr>
              <w:t>143.89</w:t>
            </w:r>
          </w:p>
        </w:tc>
        <w:tc>
          <w:tcPr>
            <w:tcW w:w="770" w:type="pct"/>
            <w:noWrap/>
            <w:hideMark/>
          </w:tcPr>
          <w:p w14:paraId="5D2F7EDD" w14:textId="77777777" w:rsidR="00413CB7" w:rsidRPr="00413CB7" w:rsidRDefault="00413CB7" w:rsidP="00413CB7">
            <w:pPr>
              <w:spacing w:after="0"/>
              <w:ind w:left="170"/>
              <w:jc w:val="left"/>
              <w:rPr>
                <w:szCs w:val="20"/>
              </w:rPr>
            </w:pPr>
            <w:r w:rsidRPr="00413CB7">
              <w:rPr>
                <w:szCs w:val="20"/>
              </w:rPr>
              <w:t>Refund 192835</w:t>
            </w:r>
          </w:p>
        </w:tc>
        <w:tc>
          <w:tcPr>
            <w:tcW w:w="453" w:type="pct"/>
            <w:noWrap/>
            <w:hideMark/>
          </w:tcPr>
          <w:p w14:paraId="0222CB77" w14:textId="77777777" w:rsidR="00413CB7" w:rsidRPr="00413CB7" w:rsidRDefault="00413CB7" w:rsidP="00413CB7">
            <w:pPr>
              <w:spacing w:after="0"/>
              <w:jc w:val="right"/>
              <w:rPr>
                <w:szCs w:val="20"/>
              </w:rPr>
            </w:pPr>
            <w:r w:rsidRPr="00413CB7">
              <w:rPr>
                <w:szCs w:val="20"/>
              </w:rPr>
              <w:t>8.11.2013</w:t>
            </w:r>
          </w:p>
        </w:tc>
      </w:tr>
      <w:tr w:rsidR="00413CB7" w:rsidRPr="00413CB7" w14:paraId="412D6FA1" w14:textId="77777777" w:rsidTr="005B36B0">
        <w:trPr>
          <w:trHeight w:val="20"/>
        </w:trPr>
        <w:tc>
          <w:tcPr>
            <w:tcW w:w="1756" w:type="pct"/>
            <w:noWrap/>
            <w:hideMark/>
          </w:tcPr>
          <w:p w14:paraId="504F148A" w14:textId="77777777" w:rsidR="00413CB7" w:rsidRPr="00413CB7" w:rsidRDefault="00413CB7" w:rsidP="00413CB7">
            <w:pPr>
              <w:spacing w:after="0"/>
              <w:jc w:val="left"/>
              <w:rPr>
                <w:szCs w:val="20"/>
              </w:rPr>
            </w:pPr>
            <w:r w:rsidRPr="00413CB7">
              <w:rPr>
                <w:szCs w:val="20"/>
              </w:rPr>
              <w:t>John Ipseftel</w:t>
            </w:r>
          </w:p>
        </w:tc>
        <w:tc>
          <w:tcPr>
            <w:tcW w:w="1597" w:type="pct"/>
            <w:noWrap/>
            <w:hideMark/>
          </w:tcPr>
          <w:p w14:paraId="04D3CD51" w14:textId="77777777" w:rsidR="00413CB7" w:rsidRPr="00413CB7" w:rsidRDefault="00413CB7" w:rsidP="00413CB7">
            <w:pPr>
              <w:spacing w:after="0"/>
              <w:ind w:left="113"/>
              <w:jc w:val="left"/>
              <w:rPr>
                <w:szCs w:val="20"/>
              </w:rPr>
            </w:pPr>
            <w:r w:rsidRPr="00413CB7">
              <w:rPr>
                <w:szCs w:val="20"/>
              </w:rPr>
              <w:t>NORTH BEACH, SA 5556</w:t>
            </w:r>
          </w:p>
        </w:tc>
        <w:tc>
          <w:tcPr>
            <w:tcW w:w="424" w:type="pct"/>
            <w:noWrap/>
            <w:hideMark/>
          </w:tcPr>
          <w:p w14:paraId="4C7842CA" w14:textId="77777777" w:rsidR="00413CB7" w:rsidRPr="00413CB7" w:rsidRDefault="00413CB7" w:rsidP="00413CB7">
            <w:pPr>
              <w:spacing w:after="0"/>
              <w:ind w:right="113"/>
              <w:jc w:val="right"/>
              <w:rPr>
                <w:szCs w:val="20"/>
              </w:rPr>
            </w:pPr>
            <w:r w:rsidRPr="00413CB7">
              <w:rPr>
                <w:szCs w:val="20"/>
              </w:rPr>
              <w:t>11.46</w:t>
            </w:r>
          </w:p>
        </w:tc>
        <w:tc>
          <w:tcPr>
            <w:tcW w:w="770" w:type="pct"/>
            <w:noWrap/>
            <w:hideMark/>
          </w:tcPr>
          <w:p w14:paraId="3CA719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7F7160" w14:textId="77777777" w:rsidR="00413CB7" w:rsidRPr="00413CB7" w:rsidRDefault="00413CB7" w:rsidP="00413CB7">
            <w:pPr>
              <w:spacing w:after="0"/>
              <w:jc w:val="right"/>
              <w:rPr>
                <w:szCs w:val="20"/>
              </w:rPr>
            </w:pPr>
            <w:r w:rsidRPr="00413CB7">
              <w:rPr>
                <w:szCs w:val="20"/>
              </w:rPr>
              <w:t>6.2.2013</w:t>
            </w:r>
          </w:p>
        </w:tc>
      </w:tr>
      <w:tr w:rsidR="00413CB7" w:rsidRPr="00413CB7" w14:paraId="72E76611" w14:textId="77777777" w:rsidTr="005B36B0">
        <w:trPr>
          <w:trHeight w:val="20"/>
        </w:trPr>
        <w:tc>
          <w:tcPr>
            <w:tcW w:w="1756" w:type="pct"/>
            <w:noWrap/>
            <w:hideMark/>
          </w:tcPr>
          <w:p w14:paraId="072041CB" w14:textId="77777777" w:rsidR="00413CB7" w:rsidRPr="00413CB7" w:rsidRDefault="00413CB7" w:rsidP="00413CB7">
            <w:pPr>
              <w:spacing w:after="0"/>
              <w:jc w:val="left"/>
              <w:rPr>
                <w:szCs w:val="20"/>
              </w:rPr>
            </w:pPr>
            <w:r w:rsidRPr="00413CB7">
              <w:rPr>
                <w:szCs w:val="20"/>
              </w:rPr>
              <w:t>John Johnson</w:t>
            </w:r>
          </w:p>
        </w:tc>
        <w:tc>
          <w:tcPr>
            <w:tcW w:w="1597" w:type="pct"/>
            <w:noWrap/>
            <w:hideMark/>
          </w:tcPr>
          <w:p w14:paraId="7B88B51A"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469894AA"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68C1F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918D53" w14:textId="77777777" w:rsidR="00413CB7" w:rsidRPr="00413CB7" w:rsidRDefault="00413CB7" w:rsidP="00413CB7">
            <w:pPr>
              <w:spacing w:after="0"/>
              <w:jc w:val="right"/>
              <w:rPr>
                <w:szCs w:val="20"/>
              </w:rPr>
            </w:pPr>
            <w:r w:rsidRPr="00413CB7">
              <w:rPr>
                <w:szCs w:val="20"/>
              </w:rPr>
              <w:t>23.5.2013</w:t>
            </w:r>
          </w:p>
        </w:tc>
      </w:tr>
      <w:tr w:rsidR="00413CB7" w:rsidRPr="00413CB7" w14:paraId="5F89776E" w14:textId="77777777" w:rsidTr="005B36B0">
        <w:trPr>
          <w:trHeight w:val="20"/>
        </w:trPr>
        <w:tc>
          <w:tcPr>
            <w:tcW w:w="1756" w:type="pct"/>
            <w:noWrap/>
            <w:hideMark/>
          </w:tcPr>
          <w:p w14:paraId="32438DDE" w14:textId="77777777" w:rsidR="00413CB7" w:rsidRPr="00413CB7" w:rsidRDefault="00413CB7" w:rsidP="00413CB7">
            <w:pPr>
              <w:spacing w:after="0"/>
              <w:jc w:val="left"/>
              <w:rPr>
                <w:szCs w:val="20"/>
              </w:rPr>
            </w:pPr>
            <w:r w:rsidRPr="00413CB7">
              <w:rPr>
                <w:szCs w:val="20"/>
              </w:rPr>
              <w:t>John Kazimir</w:t>
            </w:r>
          </w:p>
        </w:tc>
        <w:tc>
          <w:tcPr>
            <w:tcW w:w="1597" w:type="pct"/>
            <w:noWrap/>
            <w:hideMark/>
          </w:tcPr>
          <w:p w14:paraId="64A64281"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59524C4B" w14:textId="77777777" w:rsidR="00413CB7" w:rsidRPr="00413CB7" w:rsidRDefault="00413CB7" w:rsidP="00413CB7">
            <w:pPr>
              <w:spacing w:after="0"/>
              <w:ind w:right="113"/>
              <w:jc w:val="right"/>
              <w:rPr>
                <w:szCs w:val="20"/>
              </w:rPr>
            </w:pPr>
            <w:r w:rsidRPr="00413CB7">
              <w:rPr>
                <w:szCs w:val="20"/>
              </w:rPr>
              <w:t>70.22</w:t>
            </w:r>
          </w:p>
        </w:tc>
        <w:tc>
          <w:tcPr>
            <w:tcW w:w="770" w:type="pct"/>
            <w:noWrap/>
            <w:hideMark/>
          </w:tcPr>
          <w:p w14:paraId="4545B5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55E045" w14:textId="77777777" w:rsidR="00413CB7" w:rsidRPr="00413CB7" w:rsidRDefault="00413CB7" w:rsidP="00413CB7">
            <w:pPr>
              <w:spacing w:after="0"/>
              <w:jc w:val="right"/>
              <w:rPr>
                <w:szCs w:val="20"/>
              </w:rPr>
            </w:pPr>
            <w:r w:rsidRPr="00413CB7">
              <w:rPr>
                <w:szCs w:val="20"/>
              </w:rPr>
              <w:t>30.12.2014</w:t>
            </w:r>
          </w:p>
        </w:tc>
      </w:tr>
      <w:tr w:rsidR="00413CB7" w:rsidRPr="00413CB7" w14:paraId="76F77A89" w14:textId="77777777" w:rsidTr="005B36B0">
        <w:trPr>
          <w:trHeight w:val="20"/>
        </w:trPr>
        <w:tc>
          <w:tcPr>
            <w:tcW w:w="1756" w:type="pct"/>
            <w:noWrap/>
            <w:hideMark/>
          </w:tcPr>
          <w:p w14:paraId="37B791ED" w14:textId="77777777" w:rsidR="00413CB7" w:rsidRPr="00413CB7" w:rsidRDefault="00413CB7" w:rsidP="00413CB7">
            <w:pPr>
              <w:spacing w:after="0"/>
              <w:jc w:val="left"/>
              <w:rPr>
                <w:szCs w:val="20"/>
              </w:rPr>
            </w:pPr>
            <w:r w:rsidRPr="00413CB7">
              <w:rPr>
                <w:szCs w:val="20"/>
              </w:rPr>
              <w:t>John Kromwijk Chantel Rogers</w:t>
            </w:r>
          </w:p>
        </w:tc>
        <w:tc>
          <w:tcPr>
            <w:tcW w:w="1597" w:type="pct"/>
            <w:noWrap/>
            <w:hideMark/>
          </w:tcPr>
          <w:p w14:paraId="1865F835"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1AEFCB32" w14:textId="77777777" w:rsidR="00413CB7" w:rsidRPr="00413CB7" w:rsidRDefault="00413CB7" w:rsidP="00413CB7">
            <w:pPr>
              <w:spacing w:after="0"/>
              <w:ind w:right="113"/>
              <w:jc w:val="right"/>
              <w:rPr>
                <w:szCs w:val="20"/>
              </w:rPr>
            </w:pPr>
            <w:r w:rsidRPr="00413CB7">
              <w:rPr>
                <w:szCs w:val="20"/>
              </w:rPr>
              <w:t>97.28</w:t>
            </w:r>
          </w:p>
        </w:tc>
        <w:tc>
          <w:tcPr>
            <w:tcW w:w="770" w:type="pct"/>
            <w:noWrap/>
            <w:hideMark/>
          </w:tcPr>
          <w:p w14:paraId="7C52EA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009F99" w14:textId="77777777" w:rsidR="00413CB7" w:rsidRPr="00413CB7" w:rsidRDefault="00413CB7" w:rsidP="00413CB7">
            <w:pPr>
              <w:spacing w:after="0"/>
              <w:jc w:val="right"/>
              <w:rPr>
                <w:szCs w:val="20"/>
              </w:rPr>
            </w:pPr>
            <w:r w:rsidRPr="00413CB7">
              <w:rPr>
                <w:szCs w:val="20"/>
              </w:rPr>
              <w:t>9.5.2014</w:t>
            </w:r>
          </w:p>
        </w:tc>
      </w:tr>
      <w:tr w:rsidR="00413CB7" w:rsidRPr="00413CB7" w14:paraId="04A8BAA9" w14:textId="77777777" w:rsidTr="005B36B0">
        <w:trPr>
          <w:trHeight w:val="20"/>
        </w:trPr>
        <w:tc>
          <w:tcPr>
            <w:tcW w:w="1756" w:type="pct"/>
            <w:noWrap/>
            <w:hideMark/>
          </w:tcPr>
          <w:p w14:paraId="0F24BE54" w14:textId="77777777" w:rsidR="00413CB7" w:rsidRPr="00413CB7" w:rsidRDefault="00413CB7" w:rsidP="00413CB7">
            <w:pPr>
              <w:spacing w:after="0"/>
              <w:jc w:val="left"/>
              <w:rPr>
                <w:szCs w:val="20"/>
              </w:rPr>
            </w:pPr>
            <w:r w:rsidRPr="00413CB7">
              <w:rPr>
                <w:szCs w:val="20"/>
              </w:rPr>
              <w:t>John Lanco</w:t>
            </w:r>
          </w:p>
        </w:tc>
        <w:tc>
          <w:tcPr>
            <w:tcW w:w="1597" w:type="pct"/>
            <w:noWrap/>
            <w:hideMark/>
          </w:tcPr>
          <w:p w14:paraId="0FA64701"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78FEA476"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5BF83E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7FA34D" w14:textId="77777777" w:rsidR="00413CB7" w:rsidRPr="00413CB7" w:rsidRDefault="00413CB7" w:rsidP="00413CB7">
            <w:pPr>
              <w:spacing w:after="0"/>
              <w:jc w:val="right"/>
              <w:rPr>
                <w:szCs w:val="20"/>
              </w:rPr>
            </w:pPr>
            <w:r w:rsidRPr="00413CB7">
              <w:rPr>
                <w:szCs w:val="20"/>
              </w:rPr>
              <w:t>21.2.2013</w:t>
            </w:r>
          </w:p>
        </w:tc>
      </w:tr>
      <w:tr w:rsidR="00413CB7" w:rsidRPr="00413CB7" w14:paraId="21962834" w14:textId="77777777" w:rsidTr="005B36B0">
        <w:trPr>
          <w:trHeight w:val="20"/>
        </w:trPr>
        <w:tc>
          <w:tcPr>
            <w:tcW w:w="1756" w:type="pct"/>
            <w:noWrap/>
            <w:hideMark/>
          </w:tcPr>
          <w:p w14:paraId="580D9845" w14:textId="77777777" w:rsidR="00413CB7" w:rsidRPr="00413CB7" w:rsidRDefault="00413CB7" w:rsidP="00413CB7">
            <w:pPr>
              <w:spacing w:after="0"/>
              <w:jc w:val="left"/>
              <w:rPr>
                <w:szCs w:val="20"/>
              </w:rPr>
            </w:pPr>
            <w:r w:rsidRPr="00413CB7">
              <w:rPr>
                <w:szCs w:val="20"/>
              </w:rPr>
              <w:t>John Measures</w:t>
            </w:r>
          </w:p>
        </w:tc>
        <w:tc>
          <w:tcPr>
            <w:tcW w:w="1597" w:type="pct"/>
            <w:noWrap/>
            <w:hideMark/>
          </w:tcPr>
          <w:p w14:paraId="1C9775B8" w14:textId="77777777" w:rsidR="00413CB7" w:rsidRPr="00413CB7" w:rsidRDefault="00413CB7" w:rsidP="00413CB7">
            <w:pPr>
              <w:spacing w:after="0"/>
              <w:ind w:left="113"/>
              <w:jc w:val="left"/>
              <w:rPr>
                <w:szCs w:val="20"/>
              </w:rPr>
            </w:pPr>
            <w:r w:rsidRPr="00413CB7">
              <w:rPr>
                <w:szCs w:val="20"/>
              </w:rPr>
              <w:t>DARLINGTON, SA 5047</w:t>
            </w:r>
          </w:p>
        </w:tc>
        <w:tc>
          <w:tcPr>
            <w:tcW w:w="424" w:type="pct"/>
            <w:noWrap/>
            <w:hideMark/>
          </w:tcPr>
          <w:p w14:paraId="798BE7D6" w14:textId="77777777" w:rsidR="00413CB7" w:rsidRPr="00413CB7" w:rsidRDefault="00413CB7" w:rsidP="00413CB7">
            <w:pPr>
              <w:spacing w:after="0"/>
              <w:ind w:right="113"/>
              <w:jc w:val="right"/>
              <w:rPr>
                <w:szCs w:val="20"/>
              </w:rPr>
            </w:pPr>
            <w:r w:rsidRPr="00413CB7">
              <w:rPr>
                <w:szCs w:val="20"/>
              </w:rPr>
              <w:t>31.53</w:t>
            </w:r>
          </w:p>
        </w:tc>
        <w:tc>
          <w:tcPr>
            <w:tcW w:w="770" w:type="pct"/>
            <w:noWrap/>
            <w:hideMark/>
          </w:tcPr>
          <w:p w14:paraId="0749EE5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491ACE" w14:textId="77777777" w:rsidR="00413CB7" w:rsidRPr="00413CB7" w:rsidRDefault="00413CB7" w:rsidP="00413CB7">
            <w:pPr>
              <w:spacing w:after="0"/>
              <w:jc w:val="right"/>
              <w:rPr>
                <w:szCs w:val="20"/>
              </w:rPr>
            </w:pPr>
            <w:r w:rsidRPr="00413CB7">
              <w:rPr>
                <w:szCs w:val="20"/>
              </w:rPr>
              <w:t>13.11.2014</w:t>
            </w:r>
          </w:p>
        </w:tc>
      </w:tr>
      <w:tr w:rsidR="00413CB7" w:rsidRPr="00413CB7" w14:paraId="205DFE0C" w14:textId="77777777" w:rsidTr="005B36B0">
        <w:trPr>
          <w:trHeight w:val="20"/>
        </w:trPr>
        <w:tc>
          <w:tcPr>
            <w:tcW w:w="1756" w:type="pct"/>
            <w:noWrap/>
            <w:hideMark/>
          </w:tcPr>
          <w:p w14:paraId="189124CA" w14:textId="77777777" w:rsidR="00413CB7" w:rsidRPr="00413CB7" w:rsidRDefault="00413CB7" w:rsidP="00413CB7">
            <w:pPr>
              <w:spacing w:after="0"/>
              <w:jc w:val="left"/>
              <w:rPr>
                <w:szCs w:val="20"/>
              </w:rPr>
            </w:pPr>
            <w:r w:rsidRPr="00413CB7">
              <w:rPr>
                <w:szCs w:val="20"/>
              </w:rPr>
              <w:t>John Migiakis</w:t>
            </w:r>
          </w:p>
        </w:tc>
        <w:tc>
          <w:tcPr>
            <w:tcW w:w="1597" w:type="pct"/>
            <w:noWrap/>
            <w:hideMark/>
          </w:tcPr>
          <w:p w14:paraId="133D2151" w14:textId="77777777"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14:paraId="2B33E24A" w14:textId="77777777" w:rsidR="00413CB7" w:rsidRPr="00413CB7" w:rsidRDefault="00413CB7" w:rsidP="00413CB7">
            <w:pPr>
              <w:spacing w:after="0"/>
              <w:ind w:right="113"/>
              <w:jc w:val="right"/>
              <w:rPr>
                <w:szCs w:val="20"/>
              </w:rPr>
            </w:pPr>
            <w:r w:rsidRPr="00413CB7">
              <w:rPr>
                <w:szCs w:val="20"/>
              </w:rPr>
              <w:t>29.73</w:t>
            </w:r>
          </w:p>
        </w:tc>
        <w:tc>
          <w:tcPr>
            <w:tcW w:w="770" w:type="pct"/>
            <w:noWrap/>
            <w:hideMark/>
          </w:tcPr>
          <w:p w14:paraId="007CFD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1FE340" w14:textId="77777777" w:rsidR="00413CB7" w:rsidRPr="00413CB7" w:rsidRDefault="00413CB7" w:rsidP="00413CB7">
            <w:pPr>
              <w:spacing w:after="0"/>
              <w:jc w:val="right"/>
              <w:rPr>
                <w:szCs w:val="20"/>
              </w:rPr>
            </w:pPr>
            <w:r w:rsidRPr="00413CB7">
              <w:rPr>
                <w:szCs w:val="20"/>
              </w:rPr>
              <w:t>24.1.2014</w:t>
            </w:r>
          </w:p>
        </w:tc>
      </w:tr>
      <w:tr w:rsidR="00413CB7" w:rsidRPr="00413CB7" w14:paraId="2D624C6F" w14:textId="77777777" w:rsidTr="005B36B0">
        <w:trPr>
          <w:trHeight w:val="20"/>
        </w:trPr>
        <w:tc>
          <w:tcPr>
            <w:tcW w:w="1756" w:type="pct"/>
            <w:noWrap/>
            <w:hideMark/>
          </w:tcPr>
          <w:p w14:paraId="50E7D199" w14:textId="77777777" w:rsidR="00413CB7" w:rsidRPr="00413CB7" w:rsidRDefault="00413CB7" w:rsidP="00413CB7">
            <w:pPr>
              <w:spacing w:after="0"/>
              <w:jc w:val="left"/>
              <w:rPr>
                <w:szCs w:val="20"/>
              </w:rPr>
            </w:pPr>
            <w:r w:rsidRPr="00413CB7">
              <w:rPr>
                <w:szCs w:val="20"/>
              </w:rPr>
              <w:t>John Miranda</w:t>
            </w:r>
          </w:p>
        </w:tc>
        <w:tc>
          <w:tcPr>
            <w:tcW w:w="1597" w:type="pct"/>
            <w:noWrap/>
            <w:hideMark/>
          </w:tcPr>
          <w:p w14:paraId="6860C01C"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62B6D0BB" w14:textId="77777777" w:rsidR="00413CB7" w:rsidRPr="00413CB7" w:rsidRDefault="00413CB7" w:rsidP="00413CB7">
            <w:pPr>
              <w:spacing w:after="0"/>
              <w:ind w:right="113"/>
              <w:jc w:val="right"/>
              <w:rPr>
                <w:szCs w:val="20"/>
              </w:rPr>
            </w:pPr>
            <w:r w:rsidRPr="00413CB7">
              <w:rPr>
                <w:szCs w:val="20"/>
              </w:rPr>
              <w:t>21.73</w:t>
            </w:r>
          </w:p>
        </w:tc>
        <w:tc>
          <w:tcPr>
            <w:tcW w:w="770" w:type="pct"/>
            <w:noWrap/>
            <w:hideMark/>
          </w:tcPr>
          <w:p w14:paraId="1A7278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8A0158" w14:textId="77777777" w:rsidR="00413CB7" w:rsidRPr="00413CB7" w:rsidRDefault="00413CB7" w:rsidP="00413CB7">
            <w:pPr>
              <w:spacing w:after="0"/>
              <w:jc w:val="right"/>
              <w:rPr>
                <w:szCs w:val="20"/>
              </w:rPr>
            </w:pPr>
            <w:r w:rsidRPr="00413CB7">
              <w:rPr>
                <w:szCs w:val="20"/>
              </w:rPr>
              <w:t>13.1.2015</w:t>
            </w:r>
          </w:p>
        </w:tc>
      </w:tr>
      <w:tr w:rsidR="00413CB7" w:rsidRPr="00413CB7" w14:paraId="2EFA178F" w14:textId="77777777" w:rsidTr="005B36B0">
        <w:trPr>
          <w:trHeight w:val="20"/>
        </w:trPr>
        <w:tc>
          <w:tcPr>
            <w:tcW w:w="1756" w:type="pct"/>
            <w:noWrap/>
            <w:hideMark/>
          </w:tcPr>
          <w:p w14:paraId="2F1B1265" w14:textId="77777777" w:rsidR="00413CB7" w:rsidRPr="00413CB7" w:rsidRDefault="00413CB7" w:rsidP="00413CB7">
            <w:pPr>
              <w:spacing w:after="0"/>
              <w:jc w:val="left"/>
              <w:rPr>
                <w:szCs w:val="20"/>
              </w:rPr>
            </w:pPr>
            <w:r w:rsidRPr="00413CB7">
              <w:rPr>
                <w:szCs w:val="20"/>
              </w:rPr>
              <w:t>John Palumbo</w:t>
            </w:r>
          </w:p>
        </w:tc>
        <w:tc>
          <w:tcPr>
            <w:tcW w:w="1597" w:type="pct"/>
            <w:noWrap/>
            <w:hideMark/>
          </w:tcPr>
          <w:p w14:paraId="3C9D7EE3"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0119AE46" w14:textId="77777777" w:rsidR="00413CB7" w:rsidRPr="00413CB7" w:rsidRDefault="00413CB7" w:rsidP="00413CB7">
            <w:pPr>
              <w:spacing w:after="0"/>
              <w:ind w:right="113"/>
              <w:jc w:val="right"/>
              <w:rPr>
                <w:szCs w:val="20"/>
              </w:rPr>
            </w:pPr>
            <w:r w:rsidRPr="00413CB7">
              <w:rPr>
                <w:szCs w:val="20"/>
              </w:rPr>
              <w:t>53.74</w:t>
            </w:r>
          </w:p>
        </w:tc>
        <w:tc>
          <w:tcPr>
            <w:tcW w:w="770" w:type="pct"/>
            <w:noWrap/>
            <w:hideMark/>
          </w:tcPr>
          <w:p w14:paraId="513F64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0B2794" w14:textId="77777777" w:rsidR="00413CB7" w:rsidRPr="00413CB7" w:rsidRDefault="00413CB7" w:rsidP="00413CB7">
            <w:pPr>
              <w:spacing w:after="0"/>
              <w:jc w:val="right"/>
              <w:rPr>
                <w:szCs w:val="20"/>
              </w:rPr>
            </w:pPr>
            <w:r w:rsidRPr="00413CB7">
              <w:rPr>
                <w:szCs w:val="20"/>
              </w:rPr>
              <w:t>11.4.2014</w:t>
            </w:r>
          </w:p>
        </w:tc>
      </w:tr>
      <w:tr w:rsidR="00413CB7" w:rsidRPr="00413CB7" w14:paraId="49A3F1B3" w14:textId="77777777" w:rsidTr="005B36B0">
        <w:trPr>
          <w:trHeight w:val="20"/>
        </w:trPr>
        <w:tc>
          <w:tcPr>
            <w:tcW w:w="1756" w:type="pct"/>
            <w:noWrap/>
            <w:hideMark/>
          </w:tcPr>
          <w:p w14:paraId="4B6684AB" w14:textId="77777777" w:rsidR="00413CB7" w:rsidRPr="00413CB7" w:rsidRDefault="00413CB7" w:rsidP="00413CB7">
            <w:pPr>
              <w:spacing w:after="0"/>
              <w:jc w:val="left"/>
              <w:rPr>
                <w:szCs w:val="20"/>
              </w:rPr>
            </w:pPr>
            <w:r w:rsidRPr="00413CB7">
              <w:rPr>
                <w:szCs w:val="20"/>
              </w:rPr>
              <w:t>John Philpot</w:t>
            </w:r>
          </w:p>
        </w:tc>
        <w:tc>
          <w:tcPr>
            <w:tcW w:w="1597" w:type="pct"/>
            <w:noWrap/>
            <w:hideMark/>
          </w:tcPr>
          <w:p w14:paraId="36FC650B"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0BBD376F" w14:textId="77777777" w:rsidR="00413CB7" w:rsidRPr="00413CB7" w:rsidRDefault="00413CB7" w:rsidP="00413CB7">
            <w:pPr>
              <w:spacing w:after="0"/>
              <w:ind w:right="113"/>
              <w:jc w:val="right"/>
              <w:rPr>
                <w:szCs w:val="20"/>
              </w:rPr>
            </w:pPr>
            <w:r w:rsidRPr="00413CB7">
              <w:rPr>
                <w:szCs w:val="20"/>
              </w:rPr>
              <w:t>40.82</w:t>
            </w:r>
          </w:p>
        </w:tc>
        <w:tc>
          <w:tcPr>
            <w:tcW w:w="770" w:type="pct"/>
            <w:noWrap/>
            <w:hideMark/>
          </w:tcPr>
          <w:p w14:paraId="75044808" w14:textId="77777777" w:rsidR="00413CB7" w:rsidRPr="00413CB7" w:rsidRDefault="00413CB7" w:rsidP="00413CB7">
            <w:pPr>
              <w:spacing w:after="0"/>
              <w:ind w:left="170"/>
              <w:jc w:val="left"/>
              <w:rPr>
                <w:szCs w:val="20"/>
              </w:rPr>
            </w:pPr>
            <w:r w:rsidRPr="00413CB7">
              <w:rPr>
                <w:szCs w:val="20"/>
              </w:rPr>
              <w:t>Refund 204811</w:t>
            </w:r>
          </w:p>
        </w:tc>
        <w:tc>
          <w:tcPr>
            <w:tcW w:w="453" w:type="pct"/>
            <w:noWrap/>
            <w:hideMark/>
          </w:tcPr>
          <w:p w14:paraId="404C4947" w14:textId="77777777" w:rsidR="00413CB7" w:rsidRPr="00413CB7" w:rsidRDefault="00413CB7" w:rsidP="00413CB7">
            <w:pPr>
              <w:spacing w:after="0"/>
              <w:jc w:val="right"/>
              <w:rPr>
                <w:szCs w:val="20"/>
              </w:rPr>
            </w:pPr>
            <w:r w:rsidRPr="00413CB7">
              <w:rPr>
                <w:szCs w:val="20"/>
              </w:rPr>
              <w:t>3.12.2013</w:t>
            </w:r>
          </w:p>
        </w:tc>
      </w:tr>
      <w:tr w:rsidR="00413CB7" w:rsidRPr="00413CB7" w14:paraId="6CD34728" w14:textId="77777777" w:rsidTr="005B36B0">
        <w:trPr>
          <w:trHeight w:val="20"/>
        </w:trPr>
        <w:tc>
          <w:tcPr>
            <w:tcW w:w="1756" w:type="pct"/>
            <w:noWrap/>
            <w:hideMark/>
          </w:tcPr>
          <w:p w14:paraId="317C2FC1" w14:textId="77777777" w:rsidR="00413CB7" w:rsidRPr="00413CB7" w:rsidRDefault="00413CB7" w:rsidP="00413CB7">
            <w:pPr>
              <w:spacing w:after="0"/>
              <w:jc w:val="left"/>
              <w:rPr>
                <w:szCs w:val="20"/>
              </w:rPr>
            </w:pPr>
            <w:r w:rsidRPr="00413CB7">
              <w:rPr>
                <w:szCs w:val="20"/>
              </w:rPr>
              <w:t>John Provis</w:t>
            </w:r>
          </w:p>
        </w:tc>
        <w:tc>
          <w:tcPr>
            <w:tcW w:w="1597" w:type="pct"/>
            <w:noWrap/>
            <w:hideMark/>
          </w:tcPr>
          <w:p w14:paraId="0440BCC9"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42970AF0" w14:textId="77777777" w:rsidR="00413CB7" w:rsidRPr="00413CB7" w:rsidRDefault="00413CB7" w:rsidP="00413CB7">
            <w:pPr>
              <w:spacing w:after="0"/>
              <w:ind w:right="113"/>
              <w:jc w:val="right"/>
              <w:rPr>
                <w:szCs w:val="20"/>
              </w:rPr>
            </w:pPr>
            <w:r w:rsidRPr="00413CB7">
              <w:rPr>
                <w:szCs w:val="20"/>
              </w:rPr>
              <w:t>134.34</w:t>
            </w:r>
          </w:p>
        </w:tc>
        <w:tc>
          <w:tcPr>
            <w:tcW w:w="770" w:type="pct"/>
            <w:noWrap/>
            <w:hideMark/>
          </w:tcPr>
          <w:p w14:paraId="378B81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F64C1F" w14:textId="77777777" w:rsidR="00413CB7" w:rsidRPr="00413CB7" w:rsidRDefault="00413CB7" w:rsidP="00413CB7">
            <w:pPr>
              <w:spacing w:after="0"/>
              <w:jc w:val="right"/>
              <w:rPr>
                <w:szCs w:val="20"/>
              </w:rPr>
            </w:pPr>
            <w:r w:rsidRPr="00413CB7">
              <w:rPr>
                <w:szCs w:val="20"/>
              </w:rPr>
              <w:t>18.9.2013</w:t>
            </w:r>
          </w:p>
        </w:tc>
      </w:tr>
      <w:tr w:rsidR="00413CB7" w:rsidRPr="00413CB7" w14:paraId="567A8DD5" w14:textId="77777777" w:rsidTr="005B36B0">
        <w:trPr>
          <w:trHeight w:val="20"/>
        </w:trPr>
        <w:tc>
          <w:tcPr>
            <w:tcW w:w="1756" w:type="pct"/>
            <w:noWrap/>
            <w:hideMark/>
          </w:tcPr>
          <w:p w14:paraId="005DBA27" w14:textId="77777777" w:rsidR="00413CB7" w:rsidRPr="00413CB7" w:rsidRDefault="00413CB7" w:rsidP="00413CB7">
            <w:pPr>
              <w:spacing w:after="0"/>
              <w:jc w:val="left"/>
              <w:rPr>
                <w:szCs w:val="20"/>
              </w:rPr>
            </w:pPr>
            <w:r w:rsidRPr="00413CB7">
              <w:rPr>
                <w:szCs w:val="20"/>
              </w:rPr>
              <w:t>John Rayner</w:t>
            </w:r>
          </w:p>
        </w:tc>
        <w:tc>
          <w:tcPr>
            <w:tcW w:w="1597" w:type="pct"/>
            <w:noWrap/>
            <w:hideMark/>
          </w:tcPr>
          <w:p w14:paraId="26BB1DF2"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73789418" w14:textId="77777777" w:rsidR="00413CB7" w:rsidRPr="00413CB7" w:rsidRDefault="00413CB7" w:rsidP="00413CB7">
            <w:pPr>
              <w:spacing w:after="0"/>
              <w:ind w:right="113"/>
              <w:jc w:val="right"/>
              <w:rPr>
                <w:szCs w:val="20"/>
              </w:rPr>
            </w:pPr>
            <w:r w:rsidRPr="00413CB7">
              <w:rPr>
                <w:szCs w:val="20"/>
              </w:rPr>
              <w:t>15.01</w:t>
            </w:r>
          </w:p>
        </w:tc>
        <w:tc>
          <w:tcPr>
            <w:tcW w:w="770" w:type="pct"/>
            <w:noWrap/>
            <w:hideMark/>
          </w:tcPr>
          <w:p w14:paraId="73D65A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55DFE2" w14:textId="77777777" w:rsidR="00413CB7" w:rsidRPr="00413CB7" w:rsidRDefault="00413CB7" w:rsidP="00413CB7">
            <w:pPr>
              <w:spacing w:after="0"/>
              <w:jc w:val="right"/>
              <w:rPr>
                <w:szCs w:val="20"/>
              </w:rPr>
            </w:pPr>
            <w:r w:rsidRPr="00413CB7">
              <w:rPr>
                <w:szCs w:val="20"/>
              </w:rPr>
              <w:t>26.8.2014</w:t>
            </w:r>
          </w:p>
        </w:tc>
      </w:tr>
      <w:tr w:rsidR="00413CB7" w:rsidRPr="00413CB7" w14:paraId="083CF442" w14:textId="77777777" w:rsidTr="005B36B0">
        <w:trPr>
          <w:trHeight w:val="20"/>
        </w:trPr>
        <w:tc>
          <w:tcPr>
            <w:tcW w:w="1756" w:type="pct"/>
            <w:noWrap/>
            <w:hideMark/>
          </w:tcPr>
          <w:p w14:paraId="36A00F14" w14:textId="77777777" w:rsidR="00413CB7" w:rsidRPr="00413CB7" w:rsidRDefault="00413CB7" w:rsidP="00413CB7">
            <w:pPr>
              <w:spacing w:after="0"/>
              <w:jc w:val="left"/>
              <w:rPr>
                <w:szCs w:val="20"/>
              </w:rPr>
            </w:pPr>
            <w:r w:rsidRPr="00413CB7">
              <w:rPr>
                <w:szCs w:val="20"/>
              </w:rPr>
              <w:t>John Retsas</w:t>
            </w:r>
          </w:p>
        </w:tc>
        <w:tc>
          <w:tcPr>
            <w:tcW w:w="1597" w:type="pct"/>
            <w:noWrap/>
            <w:hideMark/>
          </w:tcPr>
          <w:p w14:paraId="356F4A62" w14:textId="77777777" w:rsidR="00413CB7" w:rsidRPr="00413CB7" w:rsidRDefault="00413CB7" w:rsidP="00413CB7">
            <w:pPr>
              <w:spacing w:after="0"/>
              <w:ind w:left="113"/>
              <w:jc w:val="left"/>
              <w:rPr>
                <w:szCs w:val="20"/>
              </w:rPr>
            </w:pPr>
            <w:r w:rsidRPr="00413CB7">
              <w:rPr>
                <w:szCs w:val="20"/>
              </w:rPr>
              <w:t>ATHELSTONE 5076</w:t>
            </w:r>
          </w:p>
        </w:tc>
        <w:tc>
          <w:tcPr>
            <w:tcW w:w="424" w:type="pct"/>
            <w:noWrap/>
            <w:hideMark/>
          </w:tcPr>
          <w:p w14:paraId="09855C75" w14:textId="77777777" w:rsidR="00413CB7" w:rsidRPr="00413CB7" w:rsidRDefault="00413CB7" w:rsidP="00413CB7">
            <w:pPr>
              <w:spacing w:after="0"/>
              <w:ind w:right="113"/>
              <w:jc w:val="right"/>
              <w:rPr>
                <w:szCs w:val="20"/>
              </w:rPr>
            </w:pPr>
            <w:r w:rsidRPr="00413CB7">
              <w:rPr>
                <w:szCs w:val="20"/>
              </w:rPr>
              <w:t>18.59</w:t>
            </w:r>
          </w:p>
        </w:tc>
        <w:tc>
          <w:tcPr>
            <w:tcW w:w="770" w:type="pct"/>
            <w:noWrap/>
            <w:hideMark/>
          </w:tcPr>
          <w:p w14:paraId="5C38B9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349B78" w14:textId="77777777" w:rsidR="00413CB7" w:rsidRPr="00413CB7" w:rsidRDefault="00413CB7" w:rsidP="00413CB7">
            <w:pPr>
              <w:spacing w:after="0"/>
              <w:jc w:val="right"/>
              <w:rPr>
                <w:szCs w:val="20"/>
              </w:rPr>
            </w:pPr>
            <w:r w:rsidRPr="00413CB7">
              <w:rPr>
                <w:szCs w:val="20"/>
              </w:rPr>
              <w:t>27.10.2014</w:t>
            </w:r>
          </w:p>
        </w:tc>
      </w:tr>
      <w:tr w:rsidR="00413CB7" w:rsidRPr="00413CB7" w14:paraId="63F223D8" w14:textId="77777777" w:rsidTr="005B36B0">
        <w:trPr>
          <w:trHeight w:val="20"/>
        </w:trPr>
        <w:tc>
          <w:tcPr>
            <w:tcW w:w="1756" w:type="pct"/>
            <w:noWrap/>
            <w:hideMark/>
          </w:tcPr>
          <w:p w14:paraId="25733B28" w14:textId="77777777" w:rsidR="00413CB7" w:rsidRPr="00413CB7" w:rsidRDefault="00413CB7" w:rsidP="00413CB7">
            <w:pPr>
              <w:spacing w:after="0"/>
              <w:jc w:val="left"/>
              <w:rPr>
                <w:szCs w:val="20"/>
              </w:rPr>
            </w:pPr>
            <w:r w:rsidRPr="00413CB7">
              <w:rPr>
                <w:szCs w:val="20"/>
              </w:rPr>
              <w:t>John Rhigas</w:t>
            </w:r>
          </w:p>
        </w:tc>
        <w:tc>
          <w:tcPr>
            <w:tcW w:w="1597" w:type="pct"/>
            <w:noWrap/>
            <w:hideMark/>
          </w:tcPr>
          <w:p w14:paraId="50B12354" w14:textId="77777777" w:rsidR="00413CB7" w:rsidRPr="00413CB7" w:rsidRDefault="00413CB7" w:rsidP="00413CB7">
            <w:pPr>
              <w:spacing w:after="0"/>
              <w:ind w:left="113"/>
              <w:jc w:val="left"/>
              <w:rPr>
                <w:szCs w:val="20"/>
              </w:rPr>
            </w:pPr>
            <w:r w:rsidRPr="00413CB7">
              <w:rPr>
                <w:szCs w:val="20"/>
              </w:rPr>
              <w:t>GLENSIDE, SA 5065</w:t>
            </w:r>
          </w:p>
        </w:tc>
        <w:tc>
          <w:tcPr>
            <w:tcW w:w="424" w:type="pct"/>
            <w:noWrap/>
            <w:hideMark/>
          </w:tcPr>
          <w:p w14:paraId="36A53764"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7B4AC4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5026EC" w14:textId="77777777" w:rsidR="00413CB7" w:rsidRPr="00413CB7" w:rsidRDefault="00413CB7" w:rsidP="00413CB7">
            <w:pPr>
              <w:spacing w:after="0"/>
              <w:jc w:val="right"/>
              <w:rPr>
                <w:szCs w:val="20"/>
              </w:rPr>
            </w:pPr>
            <w:r w:rsidRPr="00413CB7">
              <w:rPr>
                <w:szCs w:val="20"/>
              </w:rPr>
              <w:t>30.12.2013</w:t>
            </w:r>
          </w:p>
        </w:tc>
      </w:tr>
      <w:tr w:rsidR="00413CB7" w:rsidRPr="00413CB7" w14:paraId="218184E9" w14:textId="77777777" w:rsidTr="005B36B0">
        <w:trPr>
          <w:trHeight w:val="20"/>
        </w:trPr>
        <w:tc>
          <w:tcPr>
            <w:tcW w:w="1756" w:type="pct"/>
            <w:noWrap/>
            <w:hideMark/>
          </w:tcPr>
          <w:p w14:paraId="5B55F5E6" w14:textId="77777777" w:rsidR="00413CB7" w:rsidRPr="00413CB7" w:rsidRDefault="00413CB7" w:rsidP="00413CB7">
            <w:pPr>
              <w:spacing w:after="0"/>
              <w:jc w:val="left"/>
              <w:rPr>
                <w:szCs w:val="20"/>
              </w:rPr>
            </w:pPr>
            <w:r w:rsidRPr="00413CB7">
              <w:rPr>
                <w:szCs w:val="20"/>
              </w:rPr>
              <w:t>John Rodella</w:t>
            </w:r>
          </w:p>
        </w:tc>
        <w:tc>
          <w:tcPr>
            <w:tcW w:w="1597" w:type="pct"/>
            <w:noWrap/>
            <w:hideMark/>
          </w:tcPr>
          <w:p w14:paraId="0BC76FFE"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7D202B47" w14:textId="77777777" w:rsidR="00413CB7" w:rsidRPr="00413CB7" w:rsidRDefault="00413CB7" w:rsidP="00413CB7">
            <w:pPr>
              <w:spacing w:after="0"/>
              <w:ind w:right="113"/>
              <w:jc w:val="right"/>
              <w:rPr>
                <w:szCs w:val="20"/>
              </w:rPr>
            </w:pPr>
            <w:r w:rsidRPr="00413CB7">
              <w:rPr>
                <w:szCs w:val="20"/>
              </w:rPr>
              <w:t>152.64</w:t>
            </w:r>
          </w:p>
        </w:tc>
        <w:tc>
          <w:tcPr>
            <w:tcW w:w="770" w:type="pct"/>
            <w:noWrap/>
            <w:hideMark/>
          </w:tcPr>
          <w:p w14:paraId="562931FC" w14:textId="77777777" w:rsidR="00413CB7" w:rsidRPr="00413CB7" w:rsidRDefault="00413CB7" w:rsidP="00413CB7">
            <w:pPr>
              <w:spacing w:after="0"/>
              <w:ind w:left="170"/>
              <w:jc w:val="left"/>
              <w:rPr>
                <w:szCs w:val="20"/>
              </w:rPr>
            </w:pPr>
            <w:r w:rsidRPr="00413CB7">
              <w:rPr>
                <w:szCs w:val="20"/>
              </w:rPr>
              <w:t>Refund 154557</w:t>
            </w:r>
          </w:p>
        </w:tc>
        <w:tc>
          <w:tcPr>
            <w:tcW w:w="453" w:type="pct"/>
            <w:noWrap/>
            <w:hideMark/>
          </w:tcPr>
          <w:p w14:paraId="056F7FAB" w14:textId="77777777" w:rsidR="00413CB7" w:rsidRPr="00413CB7" w:rsidRDefault="00413CB7" w:rsidP="00413CB7">
            <w:pPr>
              <w:spacing w:after="0"/>
              <w:jc w:val="right"/>
              <w:rPr>
                <w:szCs w:val="20"/>
              </w:rPr>
            </w:pPr>
            <w:r w:rsidRPr="00413CB7">
              <w:rPr>
                <w:szCs w:val="20"/>
              </w:rPr>
              <w:t>22.2.2013</w:t>
            </w:r>
          </w:p>
        </w:tc>
      </w:tr>
      <w:tr w:rsidR="00413CB7" w:rsidRPr="00413CB7" w14:paraId="446E67BE" w14:textId="77777777" w:rsidTr="005B36B0">
        <w:trPr>
          <w:trHeight w:val="20"/>
        </w:trPr>
        <w:tc>
          <w:tcPr>
            <w:tcW w:w="1756" w:type="pct"/>
            <w:noWrap/>
            <w:hideMark/>
          </w:tcPr>
          <w:p w14:paraId="00D4A48F" w14:textId="77777777" w:rsidR="00413CB7" w:rsidRPr="00413CB7" w:rsidRDefault="00413CB7" w:rsidP="00413CB7">
            <w:pPr>
              <w:spacing w:after="0"/>
              <w:jc w:val="left"/>
              <w:rPr>
                <w:szCs w:val="20"/>
              </w:rPr>
            </w:pPr>
            <w:r w:rsidRPr="00413CB7">
              <w:rPr>
                <w:szCs w:val="20"/>
              </w:rPr>
              <w:t>John Rossi</w:t>
            </w:r>
          </w:p>
        </w:tc>
        <w:tc>
          <w:tcPr>
            <w:tcW w:w="1597" w:type="pct"/>
            <w:noWrap/>
            <w:hideMark/>
          </w:tcPr>
          <w:p w14:paraId="78B9A11E" w14:textId="77777777"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14:paraId="0466EB52" w14:textId="77777777" w:rsidR="00413CB7" w:rsidRPr="00413CB7" w:rsidRDefault="00413CB7" w:rsidP="00413CB7">
            <w:pPr>
              <w:spacing w:after="0"/>
              <w:ind w:right="113"/>
              <w:jc w:val="right"/>
              <w:rPr>
                <w:szCs w:val="20"/>
              </w:rPr>
            </w:pPr>
            <w:r w:rsidRPr="00413CB7">
              <w:rPr>
                <w:szCs w:val="20"/>
              </w:rPr>
              <w:t>1 039.43</w:t>
            </w:r>
          </w:p>
        </w:tc>
        <w:tc>
          <w:tcPr>
            <w:tcW w:w="770" w:type="pct"/>
            <w:noWrap/>
            <w:hideMark/>
          </w:tcPr>
          <w:p w14:paraId="7B5E6B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5693BB" w14:textId="77777777" w:rsidR="00413CB7" w:rsidRPr="00413CB7" w:rsidRDefault="00413CB7" w:rsidP="00413CB7">
            <w:pPr>
              <w:spacing w:after="0"/>
              <w:jc w:val="right"/>
              <w:rPr>
                <w:szCs w:val="20"/>
              </w:rPr>
            </w:pPr>
            <w:r w:rsidRPr="00413CB7">
              <w:rPr>
                <w:szCs w:val="20"/>
              </w:rPr>
              <w:t>19.4.2013</w:t>
            </w:r>
          </w:p>
        </w:tc>
      </w:tr>
      <w:tr w:rsidR="00413CB7" w:rsidRPr="00413CB7" w14:paraId="55075873" w14:textId="77777777" w:rsidTr="005B36B0">
        <w:trPr>
          <w:trHeight w:val="20"/>
        </w:trPr>
        <w:tc>
          <w:tcPr>
            <w:tcW w:w="1756" w:type="pct"/>
            <w:noWrap/>
            <w:hideMark/>
          </w:tcPr>
          <w:p w14:paraId="5A8EB2C6" w14:textId="77777777" w:rsidR="00413CB7" w:rsidRPr="00413CB7" w:rsidRDefault="00413CB7" w:rsidP="00413CB7">
            <w:pPr>
              <w:spacing w:after="0"/>
              <w:jc w:val="left"/>
              <w:rPr>
                <w:szCs w:val="20"/>
              </w:rPr>
            </w:pPr>
            <w:r w:rsidRPr="00413CB7">
              <w:rPr>
                <w:szCs w:val="20"/>
              </w:rPr>
              <w:t>John Sachse</w:t>
            </w:r>
          </w:p>
        </w:tc>
        <w:tc>
          <w:tcPr>
            <w:tcW w:w="1597" w:type="pct"/>
            <w:noWrap/>
            <w:hideMark/>
          </w:tcPr>
          <w:p w14:paraId="2F6D2C19" w14:textId="77777777"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14:paraId="0A419094" w14:textId="77777777" w:rsidR="00413CB7" w:rsidRPr="00413CB7" w:rsidRDefault="00413CB7" w:rsidP="00413CB7">
            <w:pPr>
              <w:spacing w:after="0"/>
              <w:ind w:right="113"/>
              <w:jc w:val="right"/>
              <w:rPr>
                <w:szCs w:val="20"/>
              </w:rPr>
            </w:pPr>
            <w:r w:rsidRPr="00413CB7">
              <w:rPr>
                <w:szCs w:val="20"/>
              </w:rPr>
              <w:t>22.68</w:t>
            </w:r>
          </w:p>
        </w:tc>
        <w:tc>
          <w:tcPr>
            <w:tcW w:w="770" w:type="pct"/>
            <w:noWrap/>
            <w:hideMark/>
          </w:tcPr>
          <w:p w14:paraId="10543A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64B884" w14:textId="77777777" w:rsidR="00413CB7" w:rsidRPr="00413CB7" w:rsidRDefault="00413CB7" w:rsidP="00413CB7">
            <w:pPr>
              <w:spacing w:after="0"/>
              <w:jc w:val="right"/>
              <w:rPr>
                <w:szCs w:val="20"/>
              </w:rPr>
            </w:pPr>
            <w:r w:rsidRPr="00413CB7">
              <w:rPr>
                <w:szCs w:val="20"/>
              </w:rPr>
              <w:t>19.2.2013</w:t>
            </w:r>
          </w:p>
        </w:tc>
      </w:tr>
      <w:tr w:rsidR="00413CB7" w:rsidRPr="00413CB7" w14:paraId="23E7E3D7" w14:textId="77777777" w:rsidTr="005B36B0">
        <w:trPr>
          <w:trHeight w:val="20"/>
        </w:trPr>
        <w:tc>
          <w:tcPr>
            <w:tcW w:w="1756" w:type="pct"/>
            <w:noWrap/>
            <w:hideMark/>
          </w:tcPr>
          <w:p w14:paraId="15D90BF9" w14:textId="77777777" w:rsidR="00413CB7" w:rsidRPr="00413CB7" w:rsidRDefault="00413CB7" w:rsidP="00413CB7">
            <w:pPr>
              <w:spacing w:after="0"/>
              <w:jc w:val="left"/>
              <w:rPr>
                <w:szCs w:val="20"/>
              </w:rPr>
            </w:pPr>
            <w:r w:rsidRPr="00413CB7">
              <w:rPr>
                <w:szCs w:val="20"/>
              </w:rPr>
              <w:t>John Searley</w:t>
            </w:r>
          </w:p>
        </w:tc>
        <w:tc>
          <w:tcPr>
            <w:tcW w:w="1597" w:type="pct"/>
            <w:noWrap/>
            <w:hideMark/>
          </w:tcPr>
          <w:p w14:paraId="42ACFAEA"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0122CA57" w14:textId="77777777" w:rsidR="00413CB7" w:rsidRPr="00413CB7" w:rsidRDefault="00413CB7" w:rsidP="00413CB7">
            <w:pPr>
              <w:spacing w:after="0"/>
              <w:ind w:right="113"/>
              <w:jc w:val="right"/>
              <w:rPr>
                <w:szCs w:val="20"/>
              </w:rPr>
            </w:pPr>
            <w:r w:rsidRPr="00413CB7">
              <w:rPr>
                <w:szCs w:val="20"/>
              </w:rPr>
              <w:t>27.22</w:t>
            </w:r>
          </w:p>
        </w:tc>
        <w:tc>
          <w:tcPr>
            <w:tcW w:w="770" w:type="pct"/>
            <w:noWrap/>
            <w:hideMark/>
          </w:tcPr>
          <w:p w14:paraId="2EB90B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F07C94" w14:textId="77777777" w:rsidR="00413CB7" w:rsidRPr="00413CB7" w:rsidRDefault="00413CB7" w:rsidP="00413CB7">
            <w:pPr>
              <w:spacing w:after="0"/>
              <w:jc w:val="right"/>
              <w:rPr>
                <w:szCs w:val="20"/>
              </w:rPr>
            </w:pPr>
            <w:r w:rsidRPr="00413CB7">
              <w:rPr>
                <w:szCs w:val="20"/>
              </w:rPr>
              <w:t>8.10.2013</w:t>
            </w:r>
          </w:p>
        </w:tc>
      </w:tr>
      <w:tr w:rsidR="00413CB7" w:rsidRPr="00413CB7" w14:paraId="27E894DD" w14:textId="77777777" w:rsidTr="005B36B0">
        <w:trPr>
          <w:trHeight w:val="20"/>
        </w:trPr>
        <w:tc>
          <w:tcPr>
            <w:tcW w:w="1756" w:type="pct"/>
            <w:noWrap/>
            <w:hideMark/>
          </w:tcPr>
          <w:p w14:paraId="121C756E" w14:textId="77777777" w:rsidR="00413CB7" w:rsidRPr="00413CB7" w:rsidRDefault="00413CB7" w:rsidP="00413CB7">
            <w:pPr>
              <w:spacing w:after="0"/>
              <w:jc w:val="left"/>
              <w:rPr>
                <w:szCs w:val="20"/>
              </w:rPr>
            </w:pPr>
            <w:r w:rsidRPr="00413CB7">
              <w:rPr>
                <w:szCs w:val="20"/>
              </w:rPr>
              <w:t>John Sgardelis</w:t>
            </w:r>
          </w:p>
        </w:tc>
        <w:tc>
          <w:tcPr>
            <w:tcW w:w="1597" w:type="pct"/>
            <w:noWrap/>
            <w:hideMark/>
          </w:tcPr>
          <w:p w14:paraId="68D1AF46" w14:textId="77777777" w:rsidR="00413CB7" w:rsidRPr="00413CB7" w:rsidRDefault="00413CB7" w:rsidP="00413CB7">
            <w:pPr>
              <w:spacing w:after="0"/>
              <w:ind w:left="113"/>
              <w:jc w:val="left"/>
              <w:rPr>
                <w:szCs w:val="20"/>
              </w:rPr>
            </w:pPr>
            <w:r w:rsidRPr="00413CB7">
              <w:rPr>
                <w:szCs w:val="20"/>
              </w:rPr>
              <w:t>MALVERN, SA 5061</w:t>
            </w:r>
          </w:p>
        </w:tc>
        <w:tc>
          <w:tcPr>
            <w:tcW w:w="424" w:type="pct"/>
            <w:noWrap/>
            <w:hideMark/>
          </w:tcPr>
          <w:p w14:paraId="4F3DFC5D" w14:textId="77777777" w:rsidR="00413CB7" w:rsidRPr="00413CB7" w:rsidRDefault="00413CB7" w:rsidP="00413CB7">
            <w:pPr>
              <w:spacing w:after="0"/>
              <w:ind w:right="113"/>
              <w:jc w:val="right"/>
              <w:rPr>
                <w:szCs w:val="20"/>
              </w:rPr>
            </w:pPr>
            <w:r w:rsidRPr="00413CB7">
              <w:rPr>
                <w:szCs w:val="20"/>
              </w:rPr>
              <w:t>109.50</w:t>
            </w:r>
          </w:p>
        </w:tc>
        <w:tc>
          <w:tcPr>
            <w:tcW w:w="770" w:type="pct"/>
            <w:noWrap/>
            <w:hideMark/>
          </w:tcPr>
          <w:p w14:paraId="18075B8C" w14:textId="77777777" w:rsidR="00413CB7" w:rsidRPr="00413CB7" w:rsidRDefault="00413CB7" w:rsidP="00413CB7">
            <w:pPr>
              <w:spacing w:after="0"/>
              <w:ind w:left="170"/>
              <w:jc w:val="left"/>
              <w:rPr>
                <w:szCs w:val="20"/>
              </w:rPr>
            </w:pPr>
            <w:r w:rsidRPr="00413CB7">
              <w:rPr>
                <w:szCs w:val="20"/>
              </w:rPr>
              <w:t>Refund 929484</w:t>
            </w:r>
          </w:p>
        </w:tc>
        <w:tc>
          <w:tcPr>
            <w:tcW w:w="453" w:type="pct"/>
            <w:noWrap/>
            <w:hideMark/>
          </w:tcPr>
          <w:p w14:paraId="6D4FC294" w14:textId="77777777" w:rsidR="00413CB7" w:rsidRPr="00413CB7" w:rsidRDefault="00413CB7" w:rsidP="00413CB7">
            <w:pPr>
              <w:spacing w:after="0"/>
              <w:jc w:val="right"/>
              <w:rPr>
                <w:szCs w:val="20"/>
              </w:rPr>
            </w:pPr>
            <w:r w:rsidRPr="00413CB7">
              <w:rPr>
                <w:szCs w:val="20"/>
              </w:rPr>
              <w:t>20.8.2013</w:t>
            </w:r>
          </w:p>
        </w:tc>
      </w:tr>
      <w:tr w:rsidR="00413CB7" w:rsidRPr="00413CB7" w14:paraId="64318827" w14:textId="77777777" w:rsidTr="005B36B0">
        <w:trPr>
          <w:trHeight w:val="20"/>
        </w:trPr>
        <w:tc>
          <w:tcPr>
            <w:tcW w:w="1756" w:type="pct"/>
            <w:noWrap/>
            <w:hideMark/>
          </w:tcPr>
          <w:p w14:paraId="20A3A7BF" w14:textId="77777777" w:rsidR="00413CB7" w:rsidRPr="00413CB7" w:rsidRDefault="00413CB7" w:rsidP="00413CB7">
            <w:pPr>
              <w:spacing w:after="0"/>
              <w:jc w:val="left"/>
              <w:rPr>
                <w:szCs w:val="20"/>
              </w:rPr>
            </w:pPr>
            <w:r w:rsidRPr="00413CB7">
              <w:rPr>
                <w:szCs w:val="20"/>
              </w:rPr>
              <w:t>John Sincock</w:t>
            </w:r>
          </w:p>
        </w:tc>
        <w:tc>
          <w:tcPr>
            <w:tcW w:w="1597" w:type="pct"/>
            <w:noWrap/>
            <w:hideMark/>
          </w:tcPr>
          <w:p w14:paraId="41670C79"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29565FB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1A3B1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CCF075" w14:textId="77777777" w:rsidR="00413CB7" w:rsidRPr="00413CB7" w:rsidRDefault="00413CB7" w:rsidP="00413CB7">
            <w:pPr>
              <w:spacing w:after="0"/>
              <w:jc w:val="right"/>
              <w:rPr>
                <w:szCs w:val="20"/>
              </w:rPr>
            </w:pPr>
            <w:r w:rsidRPr="00413CB7">
              <w:rPr>
                <w:szCs w:val="20"/>
              </w:rPr>
              <w:t>2.2.2013</w:t>
            </w:r>
          </w:p>
        </w:tc>
      </w:tr>
      <w:tr w:rsidR="00413CB7" w:rsidRPr="00413CB7" w14:paraId="0043BDD6" w14:textId="77777777" w:rsidTr="005B36B0">
        <w:trPr>
          <w:trHeight w:val="20"/>
        </w:trPr>
        <w:tc>
          <w:tcPr>
            <w:tcW w:w="1756" w:type="pct"/>
            <w:noWrap/>
            <w:hideMark/>
          </w:tcPr>
          <w:p w14:paraId="5B411D3A" w14:textId="77777777" w:rsidR="00413CB7" w:rsidRPr="00413CB7" w:rsidRDefault="00413CB7" w:rsidP="00413CB7">
            <w:pPr>
              <w:spacing w:after="0"/>
              <w:jc w:val="left"/>
              <w:rPr>
                <w:szCs w:val="20"/>
              </w:rPr>
            </w:pPr>
            <w:r w:rsidRPr="00413CB7">
              <w:rPr>
                <w:szCs w:val="20"/>
              </w:rPr>
              <w:t>John Stankiewicz</w:t>
            </w:r>
          </w:p>
        </w:tc>
        <w:tc>
          <w:tcPr>
            <w:tcW w:w="1597" w:type="pct"/>
            <w:noWrap/>
            <w:hideMark/>
          </w:tcPr>
          <w:p w14:paraId="6C0B2AD6"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03773BBF" w14:textId="77777777" w:rsidR="00413CB7" w:rsidRPr="00413CB7" w:rsidRDefault="00413CB7" w:rsidP="00413CB7">
            <w:pPr>
              <w:spacing w:after="0"/>
              <w:ind w:right="113"/>
              <w:jc w:val="right"/>
              <w:rPr>
                <w:szCs w:val="20"/>
              </w:rPr>
            </w:pPr>
            <w:r w:rsidRPr="00413CB7">
              <w:rPr>
                <w:szCs w:val="20"/>
              </w:rPr>
              <w:t>29.00</w:t>
            </w:r>
          </w:p>
        </w:tc>
        <w:tc>
          <w:tcPr>
            <w:tcW w:w="770" w:type="pct"/>
            <w:noWrap/>
            <w:hideMark/>
          </w:tcPr>
          <w:p w14:paraId="103BC6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358532" w14:textId="77777777" w:rsidR="00413CB7" w:rsidRPr="00413CB7" w:rsidRDefault="00413CB7" w:rsidP="00413CB7">
            <w:pPr>
              <w:spacing w:after="0"/>
              <w:jc w:val="right"/>
              <w:rPr>
                <w:szCs w:val="20"/>
              </w:rPr>
            </w:pPr>
            <w:r w:rsidRPr="00413CB7">
              <w:rPr>
                <w:szCs w:val="20"/>
              </w:rPr>
              <w:t>15.5.2013</w:t>
            </w:r>
          </w:p>
        </w:tc>
      </w:tr>
      <w:tr w:rsidR="00413CB7" w:rsidRPr="00413CB7" w14:paraId="67092B36" w14:textId="77777777" w:rsidTr="005B36B0">
        <w:trPr>
          <w:trHeight w:val="20"/>
        </w:trPr>
        <w:tc>
          <w:tcPr>
            <w:tcW w:w="1756" w:type="pct"/>
            <w:noWrap/>
            <w:hideMark/>
          </w:tcPr>
          <w:p w14:paraId="41D67915" w14:textId="77777777" w:rsidR="00413CB7" w:rsidRPr="00413CB7" w:rsidRDefault="00413CB7" w:rsidP="00413CB7">
            <w:pPr>
              <w:spacing w:after="0"/>
              <w:jc w:val="left"/>
              <w:rPr>
                <w:szCs w:val="20"/>
              </w:rPr>
            </w:pPr>
            <w:r w:rsidRPr="00413CB7">
              <w:rPr>
                <w:szCs w:val="20"/>
              </w:rPr>
              <w:t xml:space="preserve">John Sztejmiec, the estate of </w:t>
            </w:r>
          </w:p>
        </w:tc>
        <w:tc>
          <w:tcPr>
            <w:tcW w:w="1597" w:type="pct"/>
            <w:noWrap/>
            <w:hideMark/>
          </w:tcPr>
          <w:p w14:paraId="5BEFF943"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203A7761" w14:textId="77777777" w:rsidR="00413CB7" w:rsidRPr="00413CB7" w:rsidRDefault="00413CB7" w:rsidP="00413CB7">
            <w:pPr>
              <w:spacing w:after="0"/>
              <w:ind w:right="113"/>
              <w:jc w:val="right"/>
              <w:rPr>
                <w:szCs w:val="20"/>
              </w:rPr>
            </w:pPr>
            <w:r w:rsidRPr="00413CB7">
              <w:rPr>
                <w:szCs w:val="20"/>
              </w:rPr>
              <w:t>215.42</w:t>
            </w:r>
          </w:p>
        </w:tc>
        <w:tc>
          <w:tcPr>
            <w:tcW w:w="770" w:type="pct"/>
            <w:noWrap/>
            <w:hideMark/>
          </w:tcPr>
          <w:p w14:paraId="7E0277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A639EE" w14:textId="77777777" w:rsidR="00413CB7" w:rsidRPr="00413CB7" w:rsidRDefault="00413CB7" w:rsidP="00413CB7">
            <w:pPr>
              <w:spacing w:after="0"/>
              <w:jc w:val="right"/>
              <w:rPr>
                <w:szCs w:val="20"/>
              </w:rPr>
            </w:pPr>
            <w:r w:rsidRPr="00413CB7">
              <w:rPr>
                <w:szCs w:val="20"/>
              </w:rPr>
              <w:t>4.4.2014</w:t>
            </w:r>
          </w:p>
        </w:tc>
      </w:tr>
      <w:tr w:rsidR="00413CB7" w:rsidRPr="00413CB7" w14:paraId="780EF398" w14:textId="77777777" w:rsidTr="005B36B0">
        <w:trPr>
          <w:trHeight w:val="20"/>
        </w:trPr>
        <w:tc>
          <w:tcPr>
            <w:tcW w:w="1756" w:type="pct"/>
            <w:noWrap/>
            <w:hideMark/>
          </w:tcPr>
          <w:p w14:paraId="65CBA8F5" w14:textId="77777777" w:rsidR="00413CB7" w:rsidRPr="00413CB7" w:rsidRDefault="00413CB7" w:rsidP="00413CB7">
            <w:pPr>
              <w:spacing w:after="0"/>
              <w:jc w:val="left"/>
              <w:rPr>
                <w:szCs w:val="20"/>
              </w:rPr>
            </w:pPr>
            <w:r w:rsidRPr="00413CB7">
              <w:rPr>
                <w:szCs w:val="20"/>
              </w:rPr>
              <w:t>John Vlahogenis</w:t>
            </w:r>
          </w:p>
        </w:tc>
        <w:tc>
          <w:tcPr>
            <w:tcW w:w="1597" w:type="pct"/>
            <w:noWrap/>
            <w:hideMark/>
          </w:tcPr>
          <w:p w14:paraId="511D9FE3"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788B9BFB" w14:textId="77777777" w:rsidR="00413CB7" w:rsidRPr="00413CB7" w:rsidRDefault="00413CB7" w:rsidP="00413CB7">
            <w:pPr>
              <w:spacing w:after="0"/>
              <w:ind w:right="113"/>
              <w:jc w:val="right"/>
              <w:rPr>
                <w:szCs w:val="20"/>
              </w:rPr>
            </w:pPr>
            <w:r w:rsidRPr="00413CB7">
              <w:rPr>
                <w:szCs w:val="20"/>
              </w:rPr>
              <w:t>111.82</w:t>
            </w:r>
          </w:p>
        </w:tc>
        <w:tc>
          <w:tcPr>
            <w:tcW w:w="770" w:type="pct"/>
            <w:noWrap/>
            <w:hideMark/>
          </w:tcPr>
          <w:p w14:paraId="1EEBE8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376AF4" w14:textId="77777777" w:rsidR="00413CB7" w:rsidRPr="00413CB7" w:rsidRDefault="00413CB7" w:rsidP="00413CB7">
            <w:pPr>
              <w:spacing w:after="0"/>
              <w:jc w:val="right"/>
              <w:rPr>
                <w:szCs w:val="20"/>
              </w:rPr>
            </w:pPr>
            <w:r w:rsidRPr="00413CB7">
              <w:rPr>
                <w:szCs w:val="20"/>
              </w:rPr>
              <w:t>12.12.2013</w:t>
            </w:r>
          </w:p>
        </w:tc>
      </w:tr>
      <w:tr w:rsidR="00413CB7" w:rsidRPr="00413CB7" w14:paraId="1BF38681" w14:textId="77777777" w:rsidTr="005B36B0">
        <w:trPr>
          <w:trHeight w:val="20"/>
        </w:trPr>
        <w:tc>
          <w:tcPr>
            <w:tcW w:w="1756" w:type="pct"/>
            <w:noWrap/>
            <w:hideMark/>
          </w:tcPr>
          <w:p w14:paraId="70A41011" w14:textId="77777777" w:rsidR="00413CB7" w:rsidRPr="00413CB7" w:rsidRDefault="00413CB7" w:rsidP="00413CB7">
            <w:pPr>
              <w:spacing w:after="0"/>
              <w:jc w:val="left"/>
              <w:rPr>
                <w:szCs w:val="20"/>
              </w:rPr>
            </w:pPr>
            <w:r w:rsidRPr="00413CB7">
              <w:rPr>
                <w:szCs w:val="20"/>
              </w:rPr>
              <w:t>John W Anderson</w:t>
            </w:r>
          </w:p>
        </w:tc>
        <w:tc>
          <w:tcPr>
            <w:tcW w:w="1597" w:type="pct"/>
            <w:noWrap/>
            <w:hideMark/>
          </w:tcPr>
          <w:p w14:paraId="61095422" w14:textId="77777777"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14:paraId="3DED9536" w14:textId="77777777" w:rsidR="00413CB7" w:rsidRPr="00413CB7" w:rsidRDefault="00413CB7" w:rsidP="00413CB7">
            <w:pPr>
              <w:spacing w:after="0"/>
              <w:ind w:right="113"/>
              <w:jc w:val="right"/>
              <w:rPr>
                <w:szCs w:val="20"/>
              </w:rPr>
            </w:pPr>
            <w:r w:rsidRPr="00413CB7">
              <w:rPr>
                <w:szCs w:val="20"/>
              </w:rPr>
              <w:t>73.19</w:t>
            </w:r>
          </w:p>
        </w:tc>
        <w:tc>
          <w:tcPr>
            <w:tcW w:w="770" w:type="pct"/>
            <w:noWrap/>
            <w:hideMark/>
          </w:tcPr>
          <w:p w14:paraId="5E8211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F6C515" w14:textId="77777777" w:rsidR="00413CB7" w:rsidRPr="00413CB7" w:rsidRDefault="00413CB7" w:rsidP="00413CB7">
            <w:pPr>
              <w:spacing w:after="0"/>
              <w:jc w:val="right"/>
              <w:rPr>
                <w:szCs w:val="20"/>
              </w:rPr>
            </w:pPr>
            <w:r w:rsidRPr="00413CB7">
              <w:rPr>
                <w:szCs w:val="20"/>
              </w:rPr>
              <w:t>13.5.2014</w:t>
            </w:r>
          </w:p>
        </w:tc>
      </w:tr>
      <w:tr w:rsidR="00413CB7" w:rsidRPr="00413CB7" w14:paraId="76D4394F" w14:textId="77777777" w:rsidTr="005B36B0">
        <w:trPr>
          <w:trHeight w:val="20"/>
        </w:trPr>
        <w:tc>
          <w:tcPr>
            <w:tcW w:w="1756" w:type="pct"/>
            <w:noWrap/>
            <w:hideMark/>
          </w:tcPr>
          <w:p w14:paraId="687BCE77" w14:textId="77777777" w:rsidR="00413CB7" w:rsidRPr="00413CB7" w:rsidRDefault="00413CB7" w:rsidP="00413CB7">
            <w:pPr>
              <w:spacing w:after="0"/>
              <w:jc w:val="left"/>
              <w:rPr>
                <w:szCs w:val="20"/>
              </w:rPr>
            </w:pPr>
            <w:r w:rsidRPr="00413CB7">
              <w:rPr>
                <w:szCs w:val="20"/>
              </w:rPr>
              <w:t>John Warren</w:t>
            </w:r>
          </w:p>
        </w:tc>
        <w:tc>
          <w:tcPr>
            <w:tcW w:w="1597" w:type="pct"/>
            <w:noWrap/>
            <w:hideMark/>
          </w:tcPr>
          <w:p w14:paraId="70AC8FA2"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270F22FA"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0ABDA4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62F16A" w14:textId="77777777" w:rsidR="00413CB7" w:rsidRPr="00413CB7" w:rsidRDefault="00413CB7" w:rsidP="00413CB7">
            <w:pPr>
              <w:spacing w:after="0"/>
              <w:jc w:val="right"/>
              <w:rPr>
                <w:szCs w:val="20"/>
              </w:rPr>
            </w:pPr>
            <w:r w:rsidRPr="00413CB7">
              <w:rPr>
                <w:szCs w:val="20"/>
              </w:rPr>
              <w:t>6.3.2013</w:t>
            </w:r>
          </w:p>
        </w:tc>
      </w:tr>
      <w:tr w:rsidR="00413CB7" w:rsidRPr="00413CB7" w14:paraId="660AE0E2" w14:textId="77777777" w:rsidTr="005B36B0">
        <w:trPr>
          <w:trHeight w:val="20"/>
        </w:trPr>
        <w:tc>
          <w:tcPr>
            <w:tcW w:w="1756" w:type="pct"/>
            <w:noWrap/>
            <w:hideMark/>
          </w:tcPr>
          <w:p w14:paraId="46A788AE" w14:textId="77777777" w:rsidR="00413CB7" w:rsidRPr="00413CB7" w:rsidRDefault="00413CB7" w:rsidP="00413CB7">
            <w:pPr>
              <w:spacing w:after="0"/>
              <w:jc w:val="left"/>
              <w:rPr>
                <w:szCs w:val="20"/>
              </w:rPr>
            </w:pPr>
            <w:r w:rsidRPr="00413CB7">
              <w:rPr>
                <w:szCs w:val="20"/>
              </w:rPr>
              <w:t>John Wenzel</w:t>
            </w:r>
          </w:p>
        </w:tc>
        <w:tc>
          <w:tcPr>
            <w:tcW w:w="1597" w:type="pct"/>
            <w:noWrap/>
            <w:hideMark/>
          </w:tcPr>
          <w:p w14:paraId="24335427" w14:textId="77777777" w:rsidR="00413CB7" w:rsidRPr="00413CB7" w:rsidRDefault="00413CB7" w:rsidP="00413CB7">
            <w:pPr>
              <w:spacing w:after="0"/>
              <w:ind w:left="113"/>
              <w:jc w:val="left"/>
              <w:rPr>
                <w:szCs w:val="20"/>
              </w:rPr>
            </w:pPr>
            <w:r w:rsidRPr="00413CB7">
              <w:rPr>
                <w:szCs w:val="20"/>
              </w:rPr>
              <w:t>SEACOMBE HEIGHTS, SA 5047</w:t>
            </w:r>
          </w:p>
        </w:tc>
        <w:tc>
          <w:tcPr>
            <w:tcW w:w="424" w:type="pct"/>
            <w:noWrap/>
            <w:hideMark/>
          </w:tcPr>
          <w:p w14:paraId="603026F2" w14:textId="77777777" w:rsidR="00413CB7" w:rsidRPr="00413CB7" w:rsidRDefault="00413CB7" w:rsidP="00413CB7">
            <w:pPr>
              <w:spacing w:after="0"/>
              <w:ind w:right="113"/>
              <w:jc w:val="right"/>
              <w:rPr>
                <w:szCs w:val="20"/>
              </w:rPr>
            </w:pPr>
            <w:r w:rsidRPr="00413CB7">
              <w:rPr>
                <w:szCs w:val="20"/>
              </w:rPr>
              <w:t>82.08</w:t>
            </w:r>
          </w:p>
        </w:tc>
        <w:tc>
          <w:tcPr>
            <w:tcW w:w="770" w:type="pct"/>
            <w:noWrap/>
            <w:hideMark/>
          </w:tcPr>
          <w:p w14:paraId="3252F6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C34A6C" w14:textId="77777777" w:rsidR="00413CB7" w:rsidRPr="00413CB7" w:rsidRDefault="00413CB7" w:rsidP="00413CB7">
            <w:pPr>
              <w:spacing w:after="0"/>
              <w:jc w:val="right"/>
              <w:rPr>
                <w:szCs w:val="20"/>
              </w:rPr>
            </w:pPr>
            <w:r w:rsidRPr="00413CB7">
              <w:rPr>
                <w:szCs w:val="20"/>
              </w:rPr>
              <w:t>16.6.2014</w:t>
            </w:r>
          </w:p>
        </w:tc>
      </w:tr>
      <w:tr w:rsidR="00413CB7" w:rsidRPr="00413CB7" w14:paraId="63BC5818" w14:textId="77777777" w:rsidTr="005B36B0">
        <w:trPr>
          <w:trHeight w:val="20"/>
        </w:trPr>
        <w:tc>
          <w:tcPr>
            <w:tcW w:w="1756" w:type="pct"/>
            <w:noWrap/>
            <w:hideMark/>
          </w:tcPr>
          <w:p w14:paraId="4A621B2A" w14:textId="77777777" w:rsidR="00413CB7" w:rsidRPr="00413CB7" w:rsidRDefault="00413CB7" w:rsidP="00413CB7">
            <w:pPr>
              <w:spacing w:after="0"/>
              <w:jc w:val="left"/>
              <w:rPr>
                <w:szCs w:val="20"/>
              </w:rPr>
            </w:pPr>
            <w:r w:rsidRPr="00413CB7">
              <w:rPr>
                <w:szCs w:val="20"/>
              </w:rPr>
              <w:t>John Wessels</w:t>
            </w:r>
          </w:p>
        </w:tc>
        <w:tc>
          <w:tcPr>
            <w:tcW w:w="1597" w:type="pct"/>
            <w:noWrap/>
            <w:hideMark/>
          </w:tcPr>
          <w:p w14:paraId="30B8E4AA" w14:textId="77777777" w:rsidR="00413CB7" w:rsidRPr="00413CB7" w:rsidRDefault="00413CB7" w:rsidP="00413CB7">
            <w:pPr>
              <w:spacing w:after="0"/>
              <w:ind w:left="113"/>
              <w:jc w:val="left"/>
              <w:rPr>
                <w:szCs w:val="20"/>
              </w:rPr>
            </w:pPr>
            <w:r w:rsidRPr="00413CB7">
              <w:rPr>
                <w:szCs w:val="20"/>
              </w:rPr>
              <w:t>MARINO, SA 5049</w:t>
            </w:r>
          </w:p>
        </w:tc>
        <w:tc>
          <w:tcPr>
            <w:tcW w:w="424" w:type="pct"/>
            <w:noWrap/>
            <w:hideMark/>
          </w:tcPr>
          <w:p w14:paraId="40290F65" w14:textId="77777777" w:rsidR="00413CB7" w:rsidRPr="00413CB7" w:rsidRDefault="00413CB7" w:rsidP="00413CB7">
            <w:pPr>
              <w:spacing w:after="0"/>
              <w:ind w:right="113"/>
              <w:jc w:val="right"/>
              <w:rPr>
                <w:szCs w:val="20"/>
              </w:rPr>
            </w:pPr>
            <w:r w:rsidRPr="00413CB7">
              <w:rPr>
                <w:szCs w:val="20"/>
              </w:rPr>
              <w:t>10.40</w:t>
            </w:r>
          </w:p>
        </w:tc>
        <w:tc>
          <w:tcPr>
            <w:tcW w:w="770" w:type="pct"/>
            <w:noWrap/>
            <w:hideMark/>
          </w:tcPr>
          <w:p w14:paraId="024074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AFFE51" w14:textId="77777777" w:rsidR="00413CB7" w:rsidRPr="00413CB7" w:rsidRDefault="00413CB7" w:rsidP="00413CB7">
            <w:pPr>
              <w:spacing w:after="0"/>
              <w:jc w:val="right"/>
              <w:rPr>
                <w:szCs w:val="20"/>
              </w:rPr>
            </w:pPr>
            <w:r w:rsidRPr="00413CB7">
              <w:rPr>
                <w:szCs w:val="20"/>
              </w:rPr>
              <w:t>29.5.2013</w:t>
            </w:r>
          </w:p>
        </w:tc>
      </w:tr>
      <w:tr w:rsidR="00413CB7" w:rsidRPr="00413CB7" w14:paraId="7D5BC119" w14:textId="77777777" w:rsidTr="005B36B0">
        <w:trPr>
          <w:trHeight w:val="20"/>
        </w:trPr>
        <w:tc>
          <w:tcPr>
            <w:tcW w:w="1756" w:type="pct"/>
            <w:noWrap/>
            <w:hideMark/>
          </w:tcPr>
          <w:p w14:paraId="4B8C8C6D" w14:textId="77777777" w:rsidR="00413CB7" w:rsidRPr="00413CB7" w:rsidRDefault="00413CB7" w:rsidP="00413CB7">
            <w:pPr>
              <w:spacing w:after="0"/>
              <w:jc w:val="left"/>
              <w:rPr>
                <w:szCs w:val="20"/>
              </w:rPr>
            </w:pPr>
            <w:r w:rsidRPr="00413CB7">
              <w:rPr>
                <w:szCs w:val="20"/>
              </w:rPr>
              <w:t>John Whenan</w:t>
            </w:r>
          </w:p>
        </w:tc>
        <w:tc>
          <w:tcPr>
            <w:tcW w:w="1597" w:type="pct"/>
            <w:noWrap/>
            <w:hideMark/>
          </w:tcPr>
          <w:p w14:paraId="69F4072A" w14:textId="77777777" w:rsidR="00413CB7" w:rsidRPr="00413CB7" w:rsidRDefault="00413CB7" w:rsidP="00413CB7">
            <w:pPr>
              <w:spacing w:after="0"/>
              <w:ind w:left="113"/>
              <w:jc w:val="left"/>
              <w:rPr>
                <w:szCs w:val="20"/>
              </w:rPr>
            </w:pPr>
            <w:r w:rsidRPr="00413CB7">
              <w:rPr>
                <w:szCs w:val="20"/>
              </w:rPr>
              <w:t>HILTON, SA 5033</w:t>
            </w:r>
          </w:p>
        </w:tc>
        <w:tc>
          <w:tcPr>
            <w:tcW w:w="424" w:type="pct"/>
            <w:noWrap/>
            <w:hideMark/>
          </w:tcPr>
          <w:p w14:paraId="51C3C0BB" w14:textId="77777777" w:rsidR="00413CB7" w:rsidRPr="00413CB7" w:rsidRDefault="00413CB7" w:rsidP="00413CB7">
            <w:pPr>
              <w:spacing w:after="0"/>
              <w:ind w:right="113"/>
              <w:jc w:val="right"/>
              <w:rPr>
                <w:szCs w:val="20"/>
              </w:rPr>
            </w:pPr>
            <w:r w:rsidRPr="00413CB7">
              <w:rPr>
                <w:szCs w:val="20"/>
              </w:rPr>
              <w:t>19.92</w:t>
            </w:r>
          </w:p>
        </w:tc>
        <w:tc>
          <w:tcPr>
            <w:tcW w:w="770" w:type="pct"/>
            <w:noWrap/>
            <w:hideMark/>
          </w:tcPr>
          <w:p w14:paraId="5DC5A4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33193C" w14:textId="77777777" w:rsidR="00413CB7" w:rsidRPr="00413CB7" w:rsidRDefault="00413CB7" w:rsidP="00413CB7">
            <w:pPr>
              <w:spacing w:after="0"/>
              <w:jc w:val="right"/>
              <w:rPr>
                <w:szCs w:val="20"/>
              </w:rPr>
            </w:pPr>
            <w:r w:rsidRPr="00413CB7">
              <w:rPr>
                <w:szCs w:val="20"/>
              </w:rPr>
              <w:t>12.8.2013</w:t>
            </w:r>
          </w:p>
        </w:tc>
      </w:tr>
      <w:tr w:rsidR="00413CB7" w:rsidRPr="00413CB7" w14:paraId="0B8AC0B6" w14:textId="77777777" w:rsidTr="005B36B0">
        <w:trPr>
          <w:trHeight w:val="20"/>
        </w:trPr>
        <w:tc>
          <w:tcPr>
            <w:tcW w:w="1756" w:type="pct"/>
            <w:noWrap/>
            <w:hideMark/>
          </w:tcPr>
          <w:p w14:paraId="440BE607" w14:textId="77777777" w:rsidR="00413CB7" w:rsidRPr="00413CB7" w:rsidRDefault="00413CB7" w:rsidP="00413CB7">
            <w:pPr>
              <w:spacing w:after="0"/>
              <w:jc w:val="left"/>
              <w:rPr>
                <w:szCs w:val="20"/>
              </w:rPr>
            </w:pPr>
            <w:r w:rsidRPr="00413CB7">
              <w:rPr>
                <w:szCs w:val="20"/>
              </w:rPr>
              <w:t>John William Gates</w:t>
            </w:r>
          </w:p>
        </w:tc>
        <w:tc>
          <w:tcPr>
            <w:tcW w:w="1597" w:type="pct"/>
            <w:noWrap/>
            <w:hideMark/>
          </w:tcPr>
          <w:p w14:paraId="17847463"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4F71A546"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55DE47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761184" w14:textId="77777777" w:rsidR="00413CB7" w:rsidRPr="00413CB7" w:rsidRDefault="00413CB7" w:rsidP="00413CB7">
            <w:pPr>
              <w:spacing w:after="0"/>
              <w:jc w:val="right"/>
              <w:rPr>
                <w:szCs w:val="20"/>
              </w:rPr>
            </w:pPr>
            <w:r w:rsidRPr="00413CB7">
              <w:rPr>
                <w:szCs w:val="20"/>
              </w:rPr>
              <w:t>10.4.2013</w:t>
            </w:r>
          </w:p>
        </w:tc>
      </w:tr>
      <w:tr w:rsidR="00413CB7" w:rsidRPr="00413CB7" w14:paraId="64A00D08" w14:textId="77777777" w:rsidTr="005B36B0">
        <w:trPr>
          <w:trHeight w:val="20"/>
        </w:trPr>
        <w:tc>
          <w:tcPr>
            <w:tcW w:w="1756" w:type="pct"/>
            <w:noWrap/>
            <w:hideMark/>
          </w:tcPr>
          <w:p w14:paraId="650FABBB" w14:textId="77777777" w:rsidR="00413CB7" w:rsidRPr="00413CB7" w:rsidRDefault="00413CB7" w:rsidP="00413CB7">
            <w:pPr>
              <w:spacing w:after="0"/>
              <w:jc w:val="left"/>
              <w:rPr>
                <w:szCs w:val="20"/>
              </w:rPr>
            </w:pPr>
            <w:r w:rsidRPr="00413CB7">
              <w:rPr>
                <w:szCs w:val="20"/>
              </w:rPr>
              <w:t>Johnathon Sinclair</w:t>
            </w:r>
          </w:p>
        </w:tc>
        <w:tc>
          <w:tcPr>
            <w:tcW w:w="1597" w:type="pct"/>
            <w:noWrap/>
            <w:hideMark/>
          </w:tcPr>
          <w:p w14:paraId="253C05D1"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0AB7F773" w14:textId="77777777" w:rsidR="00413CB7" w:rsidRPr="00413CB7" w:rsidRDefault="00413CB7" w:rsidP="00413CB7">
            <w:pPr>
              <w:spacing w:after="0"/>
              <w:ind w:right="113"/>
              <w:jc w:val="right"/>
              <w:rPr>
                <w:szCs w:val="20"/>
              </w:rPr>
            </w:pPr>
            <w:r w:rsidRPr="00413CB7">
              <w:rPr>
                <w:szCs w:val="20"/>
              </w:rPr>
              <w:t>23.05</w:t>
            </w:r>
          </w:p>
        </w:tc>
        <w:tc>
          <w:tcPr>
            <w:tcW w:w="770" w:type="pct"/>
            <w:noWrap/>
            <w:hideMark/>
          </w:tcPr>
          <w:p w14:paraId="4E9CA6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9B5886" w14:textId="77777777" w:rsidR="00413CB7" w:rsidRPr="00413CB7" w:rsidRDefault="00413CB7" w:rsidP="00413CB7">
            <w:pPr>
              <w:spacing w:after="0"/>
              <w:jc w:val="right"/>
              <w:rPr>
                <w:szCs w:val="20"/>
              </w:rPr>
            </w:pPr>
            <w:r w:rsidRPr="00413CB7">
              <w:rPr>
                <w:szCs w:val="20"/>
              </w:rPr>
              <w:t>7.8.2013</w:t>
            </w:r>
          </w:p>
        </w:tc>
      </w:tr>
      <w:tr w:rsidR="00413CB7" w:rsidRPr="00413CB7" w14:paraId="4CCBBAE7" w14:textId="77777777" w:rsidTr="005B36B0">
        <w:trPr>
          <w:trHeight w:val="20"/>
        </w:trPr>
        <w:tc>
          <w:tcPr>
            <w:tcW w:w="1756" w:type="pct"/>
            <w:noWrap/>
            <w:hideMark/>
          </w:tcPr>
          <w:p w14:paraId="6B20CB83" w14:textId="77777777" w:rsidR="00413CB7" w:rsidRPr="00413CB7" w:rsidRDefault="00413CB7" w:rsidP="00413CB7">
            <w:pPr>
              <w:spacing w:after="0"/>
              <w:jc w:val="left"/>
              <w:rPr>
                <w:szCs w:val="20"/>
              </w:rPr>
            </w:pPr>
            <w:r w:rsidRPr="00413CB7">
              <w:rPr>
                <w:szCs w:val="20"/>
              </w:rPr>
              <w:t>Johnson EE</w:t>
            </w:r>
          </w:p>
        </w:tc>
        <w:tc>
          <w:tcPr>
            <w:tcW w:w="1597" w:type="pct"/>
            <w:noWrap/>
            <w:hideMark/>
          </w:tcPr>
          <w:p w14:paraId="642C5819"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143CAC7F" w14:textId="77777777" w:rsidR="00413CB7" w:rsidRPr="00413CB7" w:rsidRDefault="00413CB7" w:rsidP="00413CB7">
            <w:pPr>
              <w:spacing w:after="0"/>
              <w:ind w:right="113"/>
              <w:jc w:val="right"/>
              <w:rPr>
                <w:szCs w:val="20"/>
              </w:rPr>
            </w:pPr>
            <w:r w:rsidRPr="00413CB7">
              <w:rPr>
                <w:szCs w:val="20"/>
              </w:rPr>
              <w:t>29.29</w:t>
            </w:r>
          </w:p>
        </w:tc>
        <w:tc>
          <w:tcPr>
            <w:tcW w:w="770" w:type="pct"/>
            <w:noWrap/>
            <w:hideMark/>
          </w:tcPr>
          <w:p w14:paraId="76B24F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ACC9F0" w14:textId="77777777" w:rsidR="00413CB7" w:rsidRPr="00413CB7" w:rsidRDefault="00413CB7" w:rsidP="00413CB7">
            <w:pPr>
              <w:spacing w:after="0"/>
              <w:jc w:val="right"/>
              <w:rPr>
                <w:szCs w:val="20"/>
              </w:rPr>
            </w:pPr>
            <w:r w:rsidRPr="00413CB7">
              <w:rPr>
                <w:szCs w:val="20"/>
              </w:rPr>
              <w:t>22.7.2013</w:t>
            </w:r>
          </w:p>
        </w:tc>
      </w:tr>
      <w:tr w:rsidR="00413CB7" w:rsidRPr="00413CB7" w14:paraId="05A52321" w14:textId="77777777" w:rsidTr="005B36B0">
        <w:trPr>
          <w:trHeight w:val="20"/>
        </w:trPr>
        <w:tc>
          <w:tcPr>
            <w:tcW w:w="1756" w:type="pct"/>
            <w:noWrap/>
            <w:hideMark/>
          </w:tcPr>
          <w:p w14:paraId="3ECE0B08" w14:textId="77777777" w:rsidR="00413CB7" w:rsidRPr="00413CB7" w:rsidRDefault="00413CB7" w:rsidP="00413CB7">
            <w:pPr>
              <w:spacing w:after="0"/>
              <w:jc w:val="left"/>
              <w:rPr>
                <w:szCs w:val="20"/>
              </w:rPr>
            </w:pPr>
            <w:r w:rsidRPr="00413CB7">
              <w:rPr>
                <w:szCs w:val="20"/>
              </w:rPr>
              <w:t>Johnson EE</w:t>
            </w:r>
          </w:p>
        </w:tc>
        <w:tc>
          <w:tcPr>
            <w:tcW w:w="1597" w:type="pct"/>
            <w:noWrap/>
            <w:hideMark/>
          </w:tcPr>
          <w:p w14:paraId="018A06F4"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27397856" w14:textId="77777777" w:rsidR="00413CB7" w:rsidRPr="00413CB7" w:rsidRDefault="00413CB7" w:rsidP="00413CB7">
            <w:pPr>
              <w:spacing w:after="0"/>
              <w:ind w:right="113"/>
              <w:jc w:val="right"/>
              <w:rPr>
                <w:szCs w:val="20"/>
              </w:rPr>
            </w:pPr>
            <w:r w:rsidRPr="00413CB7">
              <w:rPr>
                <w:szCs w:val="20"/>
              </w:rPr>
              <w:t>1 012.17</w:t>
            </w:r>
          </w:p>
        </w:tc>
        <w:tc>
          <w:tcPr>
            <w:tcW w:w="770" w:type="pct"/>
            <w:noWrap/>
            <w:hideMark/>
          </w:tcPr>
          <w:p w14:paraId="62CA4FD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65ACDC" w14:textId="77777777" w:rsidR="00413CB7" w:rsidRPr="00413CB7" w:rsidRDefault="00413CB7" w:rsidP="00413CB7">
            <w:pPr>
              <w:spacing w:after="0"/>
              <w:jc w:val="right"/>
              <w:rPr>
                <w:szCs w:val="20"/>
              </w:rPr>
            </w:pPr>
            <w:r w:rsidRPr="00413CB7">
              <w:rPr>
                <w:szCs w:val="20"/>
              </w:rPr>
              <w:t>2.9.2013</w:t>
            </w:r>
          </w:p>
        </w:tc>
      </w:tr>
      <w:tr w:rsidR="00413CB7" w:rsidRPr="00413CB7" w14:paraId="415BB825" w14:textId="77777777" w:rsidTr="005B36B0">
        <w:trPr>
          <w:trHeight w:val="20"/>
        </w:trPr>
        <w:tc>
          <w:tcPr>
            <w:tcW w:w="1756" w:type="pct"/>
            <w:noWrap/>
            <w:hideMark/>
          </w:tcPr>
          <w:p w14:paraId="2B416D1A" w14:textId="77777777" w:rsidR="00413CB7" w:rsidRPr="00413CB7" w:rsidRDefault="00413CB7" w:rsidP="00413CB7">
            <w:pPr>
              <w:spacing w:after="0"/>
              <w:jc w:val="left"/>
              <w:rPr>
                <w:szCs w:val="20"/>
              </w:rPr>
            </w:pPr>
            <w:r w:rsidRPr="00413CB7">
              <w:rPr>
                <w:szCs w:val="20"/>
              </w:rPr>
              <w:t>Johnstone Family Trust</w:t>
            </w:r>
          </w:p>
        </w:tc>
        <w:tc>
          <w:tcPr>
            <w:tcW w:w="1597" w:type="pct"/>
            <w:noWrap/>
            <w:hideMark/>
          </w:tcPr>
          <w:p w14:paraId="08033632"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7E42D508" w14:textId="77777777" w:rsidR="00413CB7" w:rsidRPr="00413CB7" w:rsidRDefault="00413CB7" w:rsidP="00413CB7">
            <w:pPr>
              <w:spacing w:after="0"/>
              <w:ind w:right="113"/>
              <w:jc w:val="right"/>
              <w:rPr>
                <w:szCs w:val="20"/>
              </w:rPr>
            </w:pPr>
            <w:r w:rsidRPr="00413CB7">
              <w:rPr>
                <w:szCs w:val="20"/>
              </w:rPr>
              <w:t>36.53</w:t>
            </w:r>
          </w:p>
        </w:tc>
        <w:tc>
          <w:tcPr>
            <w:tcW w:w="770" w:type="pct"/>
            <w:noWrap/>
            <w:hideMark/>
          </w:tcPr>
          <w:p w14:paraId="64F38E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BF70EA" w14:textId="77777777" w:rsidR="00413CB7" w:rsidRPr="00413CB7" w:rsidRDefault="00413CB7" w:rsidP="00413CB7">
            <w:pPr>
              <w:spacing w:after="0"/>
              <w:jc w:val="right"/>
              <w:rPr>
                <w:szCs w:val="20"/>
              </w:rPr>
            </w:pPr>
            <w:r w:rsidRPr="00413CB7">
              <w:rPr>
                <w:szCs w:val="20"/>
              </w:rPr>
              <w:t>18.6.2013</w:t>
            </w:r>
          </w:p>
        </w:tc>
      </w:tr>
      <w:tr w:rsidR="00413CB7" w:rsidRPr="00413CB7" w14:paraId="5CAF83F0" w14:textId="77777777" w:rsidTr="005B36B0">
        <w:trPr>
          <w:trHeight w:val="20"/>
        </w:trPr>
        <w:tc>
          <w:tcPr>
            <w:tcW w:w="1756" w:type="pct"/>
            <w:noWrap/>
            <w:hideMark/>
          </w:tcPr>
          <w:p w14:paraId="76B43616" w14:textId="77777777" w:rsidR="00413CB7" w:rsidRPr="00413CB7" w:rsidRDefault="00413CB7" w:rsidP="00413CB7">
            <w:pPr>
              <w:spacing w:after="0"/>
              <w:jc w:val="left"/>
              <w:rPr>
                <w:szCs w:val="20"/>
              </w:rPr>
            </w:pPr>
            <w:r w:rsidRPr="00413CB7">
              <w:rPr>
                <w:szCs w:val="20"/>
              </w:rPr>
              <w:t>Jonathan Kirwood</w:t>
            </w:r>
          </w:p>
        </w:tc>
        <w:tc>
          <w:tcPr>
            <w:tcW w:w="1597" w:type="pct"/>
            <w:noWrap/>
            <w:hideMark/>
          </w:tcPr>
          <w:p w14:paraId="7A8BD13D"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0E71D0D" w14:textId="77777777" w:rsidR="00413CB7" w:rsidRPr="00413CB7" w:rsidRDefault="00413CB7" w:rsidP="00413CB7">
            <w:pPr>
              <w:spacing w:after="0"/>
              <w:ind w:right="113"/>
              <w:jc w:val="right"/>
              <w:rPr>
                <w:szCs w:val="20"/>
              </w:rPr>
            </w:pPr>
            <w:r w:rsidRPr="00413CB7">
              <w:rPr>
                <w:szCs w:val="20"/>
              </w:rPr>
              <w:t>29.80</w:t>
            </w:r>
          </w:p>
        </w:tc>
        <w:tc>
          <w:tcPr>
            <w:tcW w:w="770" w:type="pct"/>
            <w:noWrap/>
            <w:hideMark/>
          </w:tcPr>
          <w:p w14:paraId="1D525A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613EB4" w14:textId="77777777" w:rsidR="00413CB7" w:rsidRPr="00413CB7" w:rsidRDefault="00413CB7" w:rsidP="00413CB7">
            <w:pPr>
              <w:spacing w:after="0"/>
              <w:jc w:val="right"/>
              <w:rPr>
                <w:szCs w:val="20"/>
              </w:rPr>
            </w:pPr>
            <w:r w:rsidRPr="00413CB7">
              <w:rPr>
                <w:szCs w:val="20"/>
              </w:rPr>
              <w:t>11.11.2013</w:t>
            </w:r>
          </w:p>
        </w:tc>
      </w:tr>
      <w:tr w:rsidR="00413CB7" w:rsidRPr="00413CB7" w14:paraId="65B3C9F4" w14:textId="77777777" w:rsidTr="005B36B0">
        <w:trPr>
          <w:trHeight w:val="20"/>
        </w:trPr>
        <w:tc>
          <w:tcPr>
            <w:tcW w:w="1756" w:type="pct"/>
            <w:noWrap/>
            <w:hideMark/>
          </w:tcPr>
          <w:p w14:paraId="54657477" w14:textId="77777777" w:rsidR="00413CB7" w:rsidRPr="00413CB7" w:rsidRDefault="00413CB7" w:rsidP="00413CB7">
            <w:pPr>
              <w:spacing w:after="0"/>
              <w:jc w:val="left"/>
              <w:rPr>
                <w:szCs w:val="20"/>
              </w:rPr>
            </w:pPr>
            <w:r w:rsidRPr="00413CB7">
              <w:rPr>
                <w:szCs w:val="20"/>
              </w:rPr>
              <w:t>Jonathan Nealie</w:t>
            </w:r>
          </w:p>
        </w:tc>
        <w:tc>
          <w:tcPr>
            <w:tcW w:w="1597" w:type="pct"/>
            <w:noWrap/>
            <w:hideMark/>
          </w:tcPr>
          <w:p w14:paraId="5331D0BF"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39220F39" w14:textId="77777777" w:rsidR="00413CB7" w:rsidRPr="00413CB7" w:rsidRDefault="00413CB7" w:rsidP="00413CB7">
            <w:pPr>
              <w:spacing w:after="0"/>
              <w:ind w:right="113"/>
              <w:jc w:val="right"/>
              <w:rPr>
                <w:szCs w:val="20"/>
              </w:rPr>
            </w:pPr>
            <w:r w:rsidRPr="00413CB7">
              <w:rPr>
                <w:szCs w:val="20"/>
              </w:rPr>
              <w:t>39.29</w:t>
            </w:r>
          </w:p>
        </w:tc>
        <w:tc>
          <w:tcPr>
            <w:tcW w:w="770" w:type="pct"/>
            <w:noWrap/>
            <w:hideMark/>
          </w:tcPr>
          <w:p w14:paraId="6AAEBD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A4B4AA" w14:textId="77777777" w:rsidR="00413CB7" w:rsidRPr="00413CB7" w:rsidRDefault="00413CB7" w:rsidP="00413CB7">
            <w:pPr>
              <w:spacing w:after="0"/>
              <w:jc w:val="right"/>
              <w:rPr>
                <w:szCs w:val="20"/>
              </w:rPr>
            </w:pPr>
            <w:r w:rsidRPr="00413CB7">
              <w:rPr>
                <w:szCs w:val="20"/>
              </w:rPr>
              <w:t>17.10.2014</w:t>
            </w:r>
          </w:p>
        </w:tc>
      </w:tr>
      <w:tr w:rsidR="00413CB7" w:rsidRPr="00413CB7" w14:paraId="38E52C08" w14:textId="77777777" w:rsidTr="005B36B0">
        <w:trPr>
          <w:trHeight w:val="20"/>
        </w:trPr>
        <w:tc>
          <w:tcPr>
            <w:tcW w:w="1756" w:type="pct"/>
            <w:noWrap/>
            <w:hideMark/>
          </w:tcPr>
          <w:p w14:paraId="3D577A92" w14:textId="77777777" w:rsidR="00413CB7" w:rsidRPr="00413CB7" w:rsidRDefault="00413CB7" w:rsidP="00413CB7">
            <w:pPr>
              <w:spacing w:after="0"/>
              <w:jc w:val="left"/>
              <w:rPr>
                <w:szCs w:val="20"/>
              </w:rPr>
            </w:pPr>
            <w:r w:rsidRPr="00413CB7">
              <w:rPr>
                <w:szCs w:val="20"/>
              </w:rPr>
              <w:t>Jonathan Rossiter</w:t>
            </w:r>
          </w:p>
        </w:tc>
        <w:tc>
          <w:tcPr>
            <w:tcW w:w="1597" w:type="pct"/>
            <w:noWrap/>
            <w:hideMark/>
          </w:tcPr>
          <w:p w14:paraId="60060037"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61431B44" w14:textId="77777777" w:rsidR="00413CB7" w:rsidRPr="00413CB7" w:rsidRDefault="00413CB7" w:rsidP="00413CB7">
            <w:pPr>
              <w:spacing w:after="0"/>
              <w:ind w:right="113"/>
              <w:jc w:val="right"/>
              <w:rPr>
                <w:szCs w:val="20"/>
              </w:rPr>
            </w:pPr>
            <w:r w:rsidRPr="00413CB7">
              <w:rPr>
                <w:szCs w:val="20"/>
              </w:rPr>
              <w:t>102.43</w:t>
            </w:r>
          </w:p>
        </w:tc>
        <w:tc>
          <w:tcPr>
            <w:tcW w:w="770" w:type="pct"/>
            <w:noWrap/>
            <w:hideMark/>
          </w:tcPr>
          <w:p w14:paraId="6679DF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6D51BA" w14:textId="77777777" w:rsidR="00413CB7" w:rsidRPr="00413CB7" w:rsidRDefault="00413CB7" w:rsidP="00413CB7">
            <w:pPr>
              <w:spacing w:after="0"/>
              <w:jc w:val="right"/>
              <w:rPr>
                <w:szCs w:val="20"/>
              </w:rPr>
            </w:pPr>
            <w:r w:rsidRPr="00413CB7">
              <w:rPr>
                <w:szCs w:val="20"/>
              </w:rPr>
              <w:t>28.2.2013</w:t>
            </w:r>
          </w:p>
        </w:tc>
      </w:tr>
      <w:tr w:rsidR="00413CB7" w:rsidRPr="00413CB7" w14:paraId="29D6E9E6" w14:textId="77777777" w:rsidTr="005B36B0">
        <w:trPr>
          <w:trHeight w:val="20"/>
        </w:trPr>
        <w:tc>
          <w:tcPr>
            <w:tcW w:w="1756" w:type="pct"/>
            <w:noWrap/>
            <w:hideMark/>
          </w:tcPr>
          <w:p w14:paraId="4AD6F244" w14:textId="77777777" w:rsidR="00413CB7" w:rsidRPr="00413CB7" w:rsidRDefault="00413CB7" w:rsidP="00413CB7">
            <w:pPr>
              <w:spacing w:after="0"/>
              <w:jc w:val="left"/>
              <w:rPr>
                <w:szCs w:val="20"/>
              </w:rPr>
            </w:pPr>
            <w:r w:rsidRPr="00413CB7">
              <w:rPr>
                <w:szCs w:val="20"/>
              </w:rPr>
              <w:t>Jonathon and Matthew Mason</w:t>
            </w:r>
          </w:p>
        </w:tc>
        <w:tc>
          <w:tcPr>
            <w:tcW w:w="1597" w:type="pct"/>
            <w:noWrap/>
            <w:hideMark/>
          </w:tcPr>
          <w:p w14:paraId="3318FFDC"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611C56A3" w14:textId="77777777" w:rsidR="00413CB7" w:rsidRPr="00413CB7" w:rsidRDefault="00413CB7" w:rsidP="00413CB7">
            <w:pPr>
              <w:spacing w:after="0"/>
              <w:ind w:right="113"/>
              <w:jc w:val="right"/>
              <w:rPr>
                <w:szCs w:val="20"/>
              </w:rPr>
            </w:pPr>
            <w:r w:rsidRPr="00413CB7">
              <w:rPr>
                <w:szCs w:val="20"/>
              </w:rPr>
              <w:t>346.02</w:t>
            </w:r>
          </w:p>
        </w:tc>
        <w:tc>
          <w:tcPr>
            <w:tcW w:w="770" w:type="pct"/>
            <w:noWrap/>
            <w:hideMark/>
          </w:tcPr>
          <w:p w14:paraId="1734A281" w14:textId="77777777" w:rsidR="00413CB7" w:rsidRPr="00413CB7" w:rsidRDefault="00413CB7" w:rsidP="00413CB7">
            <w:pPr>
              <w:spacing w:after="0"/>
              <w:ind w:left="170"/>
              <w:jc w:val="left"/>
              <w:rPr>
                <w:szCs w:val="20"/>
              </w:rPr>
            </w:pPr>
            <w:r w:rsidRPr="00413CB7">
              <w:rPr>
                <w:szCs w:val="20"/>
              </w:rPr>
              <w:t>Refund 168238</w:t>
            </w:r>
          </w:p>
        </w:tc>
        <w:tc>
          <w:tcPr>
            <w:tcW w:w="453" w:type="pct"/>
            <w:noWrap/>
            <w:hideMark/>
          </w:tcPr>
          <w:p w14:paraId="594AE8EE" w14:textId="77777777" w:rsidR="00413CB7" w:rsidRPr="00413CB7" w:rsidRDefault="00413CB7" w:rsidP="00413CB7">
            <w:pPr>
              <w:spacing w:after="0"/>
              <w:jc w:val="right"/>
              <w:rPr>
                <w:szCs w:val="20"/>
              </w:rPr>
            </w:pPr>
            <w:r w:rsidRPr="00413CB7">
              <w:rPr>
                <w:szCs w:val="20"/>
              </w:rPr>
              <w:t>26.7.2013</w:t>
            </w:r>
          </w:p>
        </w:tc>
      </w:tr>
      <w:tr w:rsidR="00413CB7" w:rsidRPr="00413CB7" w14:paraId="30D108C7" w14:textId="77777777" w:rsidTr="005B36B0">
        <w:trPr>
          <w:trHeight w:val="20"/>
        </w:trPr>
        <w:tc>
          <w:tcPr>
            <w:tcW w:w="1756" w:type="pct"/>
            <w:noWrap/>
            <w:hideMark/>
          </w:tcPr>
          <w:p w14:paraId="34D7E490" w14:textId="77777777" w:rsidR="00413CB7" w:rsidRPr="00413CB7" w:rsidRDefault="00413CB7" w:rsidP="00413CB7">
            <w:pPr>
              <w:spacing w:after="0"/>
              <w:jc w:val="left"/>
              <w:rPr>
                <w:szCs w:val="20"/>
              </w:rPr>
            </w:pPr>
            <w:r w:rsidRPr="00413CB7">
              <w:rPr>
                <w:szCs w:val="20"/>
              </w:rPr>
              <w:t>Jonathon Cox</w:t>
            </w:r>
          </w:p>
        </w:tc>
        <w:tc>
          <w:tcPr>
            <w:tcW w:w="1597" w:type="pct"/>
            <w:noWrap/>
            <w:hideMark/>
          </w:tcPr>
          <w:p w14:paraId="59683124"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0D322133" w14:textId="77777777" w:rsidR="00413CB7" w:rsidRPr="00413CB7" w:rsidRDefault="00413CB7" w:rsidP="00413CB7">
            <w:pPr>
              <w:spacing w:after="0"/>
              <w:ind w:right="113"/>
              <w:jc w:val="right"/>
              <w:rPr>
                <w:szCs w:val="20"/>
              </w:rPr>
            </w:pPr>
            <w:r w:rsidRPr="00413CB7">
              <w:rPr>
                <w:szCs w:val="20"/>
              </w:rPr>
              <w:t>18.56</w:t>
            </w:r>
          </w:p>
        </w:tc>
        <w:tc>
          <w:tcPr>
            <w:tcW w:w="770" w:type="pct"/>
            <w:noWrap/>
            <w:hideMark/>
          </w:tcPr>
          <w:p w14:paraId="573063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5EE055" w14:textId="77777777" w:rsidR="00413CB7" w:rsidRPr="00413CB7" w:rsidRDefault="00413CB7" w:rsidP="00413CB7">
            <w:pPr>
              <w:spacing w:after="0"/>
              <w:jc w:val="right"/>
              <w:rPr>
                <w:szCs w:val="20"/>
              </w:rPr>
            </w:pPr>
            <w:r w:rsidRPr="00413CB7">
              <w:rPr>
                <w:szCs w:val="20"/>
              </w:rPr>
              <w:t>6.1.2014</w:t>
            </w:r>
          </w:p>
        </w:tc>
      </w:tr>
      <w:tr w:rsidR="00413CB7" w:rsidRPr="00413CB7" w14:paraId="5317EF54" w14:textId="77777777" w:rsidTr="005B36B0">
        <w:trPr>
          <w:trHeight w:val="20"/>
        </w:trPr>
        <w:tc>
          <w:tcPr>
            <w:tcW w:w="1756" w:type="pct"/>
            <w:noWrap/>
            <w:hideMark/>
          </w:tcPr>
          <w:p w14:paraId="5E4A8359" w14:textId="77777777" w:rsidR="00413CB7" w:rsidRPr="00413CB7" w:rsidRDefault="00413CB7" w:rsidP="00413CB7">
            <w:pPr>
              <w:spacing w:after="0"/>
              <w:jc w:val="left"/>
              <w:rPr>
                <w:szCs w:val="20"/>
              </w:rPr>
            </w:pPr>
            <w:r w:rsidRPr="00413CB7">
              <w:rPr>
                <w:szCs w:val="20"/>
              </w:rPr>
              <w:t>Jonathon Geracitano</w:t>
            </w:r>
          </w:p>
        </w:tc>
        <w:tc>
          <w:tcPr>
            <w:tcW w:w="1597" w:type="pct"/>
            <w:noWrap/>
            <w:hideMark/>
          </w:tcPr>
          <w:p w14:paraId="6B9DCAFD"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1F814E10" w14:textId="77777777" w:rsidR="00413CB7" w:rsidRPr="00413CB7" w:rsidRDefault="00413CB7" w:rsidP="00413CB7">
            <w:pPr>
              <w:spacing w:after="0"/>
              <w:ind w:right="113"/>
              <w:jc w:val="right"/>
              <w:rPr>
                <w:szCs w:val="20"/>
              </w:rPr>
            </w:pPr>
            <w:r w:rsidRPr="00413CB7">
              <w:rPr>
                <w:szCs w:val="20"/>
              </w:rPr>
              <w:t>14.00</w:t>
            </w:r>
          </w:p>
        </w:tc>
        <w:tc>
          <w:tcPr>
            <w:tcW w:w="770" w:type="pct"/>
            <w:noWrap/>
            <w:hideMark/>
          </w:tcPr>
          <w:p w14:paraId="3E9C82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5759AD" w14:textId="77777777" w:rsidR="00413CB7" w:rsidRPr="00413CB7" w:rsidRDefault="00413CB7" w:rsidP="00413CB7">
            <w:pPr>
              <w:spacing w:after="0"/>
              <w:jc w:val="right"/>
              <w:rPr>
                <w:szCs w:val="20"/>
              </w:rPr>
            </w:pPr>
            <w:r w:rsidRPr="00413CB7">
              <w:rPr>
                <w:szCs w:val="20"/>
              </w:rPr>
              <w:t>9.5.2013</w:t>
            </w:r>
          </w:p>
        </w:tc>
      </w:tr>
      <w:tr w:rsidR="00413CB7" w:rsidRPr="00413CB7" w14:paraId="622060FE" w14:textId="77777777" w:rsidTr="005B36B0">
        <w:trPr>
          <w:trHeight w:val="20"/>
        </w:trPr>
        <w:tc>
          <w:tcPr>
            <w:tcW w:w="1756" w:type="pct"/>
            <w:noWrap/>
            <w:hideMark/>
          </w:tcPr>
          <w:p w14:paraId="58454D2B" w14:textId="77777777" w:rsidR="00413CB7" w:rsidRPr="00413CB7" w:rsidRDefault="00413CB7" w:rsidP="00413CB7">
            <w:pPr>
              <w:spacing w:after="0"/>
              <w:jc w:val="left"/>
              <w:rPr>
                <w:szCs w:val="20"/>
              </w:rPr>
            </w:pPr>
            <w:r w:rsidRPr="00413CB7">
              <w:rPr>
                <w:szCs w:val="20"/>
              </w:rPr>
              <w:t>Jonathon Slee</w:t>
            </w:r>
          </w:p>
        </w:tc>
        <w:tc>
          <w:tcPr>
            <w:tcW w:w="1597" w:type="pct"/>
            <w:noWrap/>
            <w:hideMark/>
          </w:tcPr>
          <w:p w14:paraId="75AE5AC9" w14:textId="77777777" w:rsidR="00413CB7" w:rsidRPr="00413CB7" w:rsidRDefault="00413CB7" w:rsidP="00413CB7">
            <w:pPr>
              <w:spacing w:after="0"/>
              <w:ind w:left="113"/>
              <w:jc w:val="left"/>
              <w:rPr>
                <w:szCs w:val="20"/>
              </w:rPr>
            </w:pPr>
            <w:r w:rsidRPr="00413CB7">
              <w:rPr>
                <w:szCs w:val="20"/>
              </w:rPr>
              <w:t>STURT, SA 5047</w:t>
            </w:r>
          </w:p>
        </w:tc>
        <w:tc>
          <w:tcPr>
            <w:tcW w:w="424" w:type="pct"/>
            <w:noWrap/>
            <w:hideMark/>
          </w:tcPr>
          <w:p w14:paraId="3CDDCE00" w14:textId="77777777" w:rsidR="00413CB7" w:rsidRPr="00413CB7" w:rsidRDefault="00413CB7" w:rsidP="00413CB7">
            <w:pPr>
              <w:spacing w:after="0"/>
              <w:ind w:right="113"/>
              <w:jc w:val="right"/>
              <w:rPr>
                <w:szCs w:val="20"/>
              </w:rPr>
            </w:pPr>
            <w:r w:rsidRPr="00413CB7">
              <w:rPr>
                <w:szCs w:val="20"/>
              </w:rPr>
              <w:t>113.99</w:t>
            </w:r>
          </w:p>
        </w:tc>
        <w:tc>
          <w:tcPr>
            <w:tcW w:w="770" w:type="pct"/>
            <w:noWrap/>
            <w:hideMark/>
          </w:tcPr>
          <w:p w14:paraId="2434AE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281E55" w14:textId="77777777" w:rsidR="00413CB7" w:rsidRPr="00413CB7" w:rsidRDefault="00413CB7" w:rsidP="00413CB7">
            <w:pPr>
              <w:spacing w:after="0"/>
              <w:jc w:val="right"/>
              <w:rPr>
                <w:szCs w:val="20"/>
              </w:rPr>
            </w:pPr>
            <w:r w:rsidRPr="00413CB7">
              <w:rPr>
                <w:szCs w:val="20"/>
              </w:rPr>
              <w:t>21.7.2014</w:t>
            </w:r>
          </w:p>
        </w:tc>
      </w:tr>
      <w:tr w:rsidR="00413CB7" w:rsidRPr="00413CB7" w14:paraId="2DEEFD11" w14:textId="77777777" w:rsidTr="005B36B0">
        <w:trPr>
          <w:trHeight w:val="20"/>
        </w:trPr>
        <w:tc>
          <w:tcPr>
            <w:tcW w:w="1756" w:type="pct"/>
            <w:noWrap/>
            <w:hideMark/>
          </w:tcPr>
          <w:p w14:paraId="0F35E05F" w14:textId="77777777" w:rsidR="00413CB7" w:rsidRPr="00413CB7" w:rsidRDefault="00413CB7" w:rsidP="00413CB7">
            <w:pPr>
              <w:spacing w:after="0"/>
              <w:jc w:val="left"/>
              <w:rPr>
                <w:szCs w:val="20"/>
              </w:rPr>
            </w:pPr>
            <w:r w:rsidRPr="00413CB7">
              <w:rPr>
                <w:szCs w:val="20"/>
              </w:rPr>
              <w:t>Jonathon Warnett</w:t>
            </w:r>
          </w:p>
        </w:tc>
        <w:tc>
          <w:tcPr>
            <w:tcW w:w="1597" w:type="pct"/>
            <w:noWrap/>
            <w:hideMark/>
          </w:tcPr>
          <w:p w14:paraId="20ED45C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99B802C" w14:textId="77777777" w:rsidR="00413CB7" w:rsidRPr="00413CB7" w:rsidRDefault="00413CB7" w:rsidP="00413CB7">
            <w:pPr>
              <w:spacing w:after="0"/>
              <w:ind w:right="113"/>
              <w:jc w:val="right"/>
              <w:rPr>
                <w:szCs w:val="20"/>
              </w:rPr>
            </w:pPr>
            <w:r w:rsidRPr="00413CB7">
              <w:rPr>
                <w:szCs w:val="20"/>
              </w:rPr>
              <w:t>84.49</w:t>
            </w:r>
          </w:p>
        </w:tc>
        <w:tc>
          <w:tcPr>
            <w:tcW w:w="770" w:type="pct"/>
            <w:noWrap/>
            <w:hideMark/>
          </w:tcPr>
          <w:p w14:paraId="6D90E2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49D7F7" w14:textId="77777777" w:rsidR="00413CB7" w:rsidRPr="00413CB7" w:rsidRDefault="00413CB7" w:rsidP="00413CB7">
            <w:pPr>
              <w:spacing w:after="0"/>
              <w:jc w:val="right"/>
              <w:rPr>
                <w:szCs w:val="20"/>
              </w:rPr>
            </w:pPr>
            <w:r w:rsidRPr="00413CB7">
              <w:rPr>
                <w:szCs w:val="20"/>
              </w:rPr>
              <w:t>16.1.2013</w:t>
            </w:r>
          </w:p>
        </w:tc>
      </w:tr>
      <w:tr w:rsidR="00413CB7" w:rsidRPr="00413CB7" w14:paraId="26D9D7A5" w14:textId="77777777" w:rsidTr="005B36B0">
        <w:trPr>
          <w:trHeight w:val="20"/>
        </w:trPr>
        <w:tc>
          <w:tcPr>
            <w:tcW w:w="1756" w:type="pct"/>
            <w:noWrap/>
            <w:hideMark/>
          </w:tcPr>
          <w:p w14:paraId="446F42F4" w14:textId="77777777" w:rsidR="00413CB7" w:rsidRPr="00413CB7" w:rsidRDefault="00413CB7" w:rsidP="00413CB7">
            <w:pPr>
              <w:spacing w:after="0"/>
              <w:jc w:val="left"/>
              <w:rPr>
                <w:szCs w:val="20"/>
              </w:rPr>
            </w:pPr>
            <w:r w:rsidRPr="00413CB7">
              <w:rPr>
                <w:szCs w:val="20"/>
              </w:rPr>
              <w:t>Joohan Kang</w:t>
            </w:r>
          </w:p>
        </w:tc>
        <w:tc>
          <w:tcPr>
            <w:tcW w:w="1597" w:type="pct"/>
            <w:noWrap/>
            <w:hideMark/>
          </w:tcPr>
          <w:p w14:paraId="7B6852F1" w14:textId="77777777"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14:paraId="6C42F29E" w14:textId="77777777" w:rsidR="00413CB7" w:rsidRPr="00413CB7" w:rsidRDefault="00413CB7" w:rsidP="00413CB7">
            <w:pPr>
              <w:spacing w:after="0"/>
              <w:ind w:right="113"/>
              <w:jc w:val="right"/>
              <w:rPr>
                <w:szCs w:val="20"/>
              </w:rPr>
            </w:pPr>
            <w:r w:rsidRPr="00413CB7">
              <w:rPr>
                <w:szCs w:val="20"/>
              </w:rPr>
              <w:t>12.09</w:t>
            </w:r>
          </w:p>
        </w:tc>
        <w:tc>
          <w:tcPr>
            <w:tcW w:w="770" w:type="pct"/>
            <w:noWrap/>
            <w:hideMark/>
          </w:tcPr>
          <w:p w14:paraId="5F6276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56FAA1" w14:textId="77777777" w:rsidR="00413CB7" w:rsidRPr="00413CB7" w:rsidRDefault="00413CB7" w:rsidP="00413CB7">
            <w:pPr>
              <w:spacing w:after="0"/>
              <w:jc w:val="right"/>
              <w:rPr>
                <w:szCs w:val="20"/>
              </w:rPr>
            </w:pPr>
            <w:r w:rsidRPr="00413CB7">
              <w:rPr>
                <w:szCs w:val="20"/>
              </w:rPr>
              <w:t>29.8.2014</w:t>
            </w:r>
          </w:p>
        </w:tc>
      </w:tr>
      <w:tr w:rsidR="00413CB7" w:rsidRPr="00413CB7" w14:paraId="1DFD93D9" w14:textId="77777777" w:rsidTr="005B36B0">
        <w:trPr>
          <w:trHeight w:val="20"/>
        </w:trPr>
        <w:tc>
          <w:tcPr>
            <w:tcW w:w="1756" w:type="pct"/>
            <w:noWrap/>
            <w:hideMark/>
          </w:tcPr>
          <w:p w14:paraId="0E3290AA" w14:textId="77777777" w:rsidR="00413CB7" w:rsidRPr="00413CB7" w:rsidRDefault="00413CB7" w:rsidP="00413CB7">
            <w:pPr>
              <w:spacing w:after="0"/>
              <w:jc w:val="left"/>
              <w:rPr>
                <w:szCs w:val="20"/>
              </w:rPr>
            </w:pPr>
            <w:r w:rsidRPr="00413CB7">
              <w:rPr>
                <w:szCs w:val="20"/>
              </w:rPr>
              <w:lastRenderedPageBreak/>
              <w:t>Joonil Kim</w:t>
            </w:r>
          </w:p>
        </w:tc>
        <w:tc>
          <w:tcPr>
            <w:tcW w:w="1597" w:type="pct"/>
            <w:noWrap/>
            <w:hideMark/>
          </w:tcPr>
          <w:p w14:paraId="44E47451" w14:textId="77777777"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14:paraId="0B4F27DD" w14:textId="77777777" w:rsidR="00413CB7" w:rsidRPr="00413CB7" w:rsidRDefault="00413CB7" w:rsidP="00413CB7">
            <w:pPr>
              <w:spacing w:after="0"/>
              <w:ind w:right="113"/>
              <w:jc w:val="right"/>
              <w:rPr>
                <w:szCs w:val="20"/>
              </w:rPr>
            </w:pPr>
            <w:r w:rsidRPr="00413CB7">
              <w:rPr>
                <w:szCs w:val="20"/>
              </w:rPr>
              <w:t>136.30</w:t>
            </w:r>
          </w:p>
        </w:tc>
        <w:tc>
          <w:tcPr>
            <w:tcW w:w="770" w:type="pct"/>
            <w:noWrap/>
            <w:hideMark/>
          </w:tcPr>
          <w:p w14:paraId="76B8F3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7545A5" w14:textId="77777777" w:rsidR="00413CB7" w:rsidRPr="00413CB7" w:rsidRDefault="00413CB7" w:rsidP="00413CB7">
            <w:pPr>
              <w:spacing w:after="0"/>
              <w:jc w:val="right"/>
              <w:rPr>
                <w:szCs w:val="20"/>
              </w:rPr>
            </w:pPr>
            <w:r w:rsidRPr="00413CB7">
              <w:rPr>
                <w:szCs w:val="20"/>
              </w:rPr>
              <w:t>10.6.2014</w:t>
            </w:r>
          </w:p>
        </w:tc>
      </w:tr>
      <w:tr w:rsidR="00413CB7" w:rsidRPr="00413CB7" w14:paraId="0310FCE0" w14:textId="77777777" w:rsidTr="005B36B0">
        <w:trPr>
          <w:trHeight w:val="20"/>
        </w:trPr>
        <w:tc>
          <w:tcPr>
            <w:tcW w:w="1756" w:type="pct"/>
            <w:noWrap/>
            <w:hideMark/>
          </w:tcPr>
          <w:p w14:paraId="241DBB8F" w14:textId="77777777" w:rsidR="00413CB7" w:rsidRPr="00413CB7" w:rsidRDefault="00413CB7" w:rsidP="00413CB7">
            <w:pPr>
              <w:spacing w:after="0"/>
              <w:jc w:val="left"/>
              <w:rPr>
                <w:szCs w:val="20"/>
              </w:rPr>
            </w:pPr>
            <w:r w:rsidRPr="00413CB7">
              <w:rPr>
                <w:szCs w:val="20"/>
              </w:rPr>
              <w:t>Jordan Niknus</w:t>
            </w:r>
          </w:p>
        </w:tc>
        <w:tc>
          <w:tcPr>
            <w:tcW w:w="1597" w:type="pct"/>
            <w:noWrap/>
            <w:hideMark/>
          </w:tcPr>
          <w:p w14:paraId="23B11A9E"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5C56E5AE" w14:textId="77777777" w:rsidR="00413CB7" w:rsidRPr="00413CB7" w:rsidRDefault="00413CB7" w:rsidP="00413CB7">
            <w:pPr>
              <w:spacing w:after="0"/>
              <w:ind w:right="113"/>
              <w:jc w:val="right"/>
              <w:rPr>
                <w:szCs w:val="20"/>
              </w:rPr>
            </w:pPr>
            <w:r w:rsidRPr="00413CB7">
              <w:rPr>
                <w:szCs w:val="20"/>
              </w:rPr>
              <w:t>323.66</w:t>
            </w:r>
          </w:p>
        </w:tc>
        <w:tc>
          <w:tcPr>
            <w:tcW w:w="770" w:type="pct"/>
            <w:noWrap/>
            <w:hideMark/>
          </w:tcPr>
          <w:p w14:paraId="0CB62C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D9514E" w14:textId="77777777" w:rsidR="00413CB7" w:rsidRPr="00413CB7" w:rsidRDefault="00413CB7" w:rsidP="00413CB7">
            <w:pPr>
              <w:spacing w:after="0"/>
              <w:jc w:val="right"/>
              <w:rPr>
                <w:szCs w:val="20"/>
              </w:rPr>
            </w:pPr>
            <w:r w:rsidRPr="00413CB7">
              <w:rPr>
                <w:szCs w:val="20"/>
              </w:rPr>
              <w:t>17.2.2014</w:t>
            </w:r>
          </w:p>
        </w:tc>
      </w:tr>
      <w:tr w:rsidR="00413CB7" w:rsidRPr="00413CB7" w14:paraId="0663B560" w14:textId="77777777" w:rsidTr="005B36B0">
        <w:trPr>
          <w:trHeight w:val="20"/>
        </w:trPr>
        <w:tc>
          <w:tcPr>
            <w:tcW w:w="1756" w:type="pct"/>
            <w:noWrap/>
            <w:hideMark/>
          </w:tcPr>
          <w:p w14:paraId="3DC1C131" w14:textId="77777777" w:rsidR="00413CB7" w:rsidRPr="00413CB7" w:rsidRDefault="00413CB7" w:rsidP="00413CB7">
            <w:pPr>
              <w:spacing w:after="0"/>
              <w:jc w:val="left"/>
              <w:rPr>
                <w:szCs w:val="20"/>
              </w:rPr>
            </w:pPr>
            <w:r w:rsidRPr="00413CB7">
              <w:rPr>
                <w:szCs w:val="20"/>
              </w:rPr>
              <w:t>Jordon Wissell</w:t>
            </w:r>
          </w:p>
        </w:tc>
        <w:tc>
          <w:tcPr>
            <w:tcW w:w="1597" w:type="pct"/>
            <w:noWrap/>
            <w:hideMark/>
          </w:tcPr>
          <w:p w14:paraId="4D1D47E6"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775C1DE4" w14:textId="77777777" w:rsidR="00413CB7" w:rsidRPr="00413CB7" w:rsidRDefault="00413CB7" w:rsidP="00413CB7">
            <w:pPr>
              <w:spacing w:after="0"/>
              <w:ind w:right="113"/>
              <w:jc w:val="right"/>
              <w:rPr>
                <w:szCs w:val="20"/>
              </w:rPr>
            </w:pPr>
            <w:r w:rsidRPr="00413CB7">
              <w:rPr>
                <w:szCs w:val="20"/>
              </w:rPr>
              <w:t>44.00</w:t>
            </w:r>
          </w:p>
        </w:tc>
        <w:tc>
          <w:tcPr>
            <w:tcW w:w="770" w:type="pct"/>
            <w:noWrap/>
            <w:hideMark/>
          </w:tcPr>
          <w:p w14:paraId="23F39D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F8AF23" w14:textId="77777777" w:rsidR="00413CB7" w:rsidRPr="00413CB7" w:rsidRDefault="00413CB7" w:rsidP="00413CB7">
            <w:pPr>
              <w:spacing w:after="0"/>
              <w:jc w:val="right"/>
              <w:rPr>
                <w:szCs w:val="20"/>
              </w:rPr>
            </w:pPr>
            <w:r w:rsidRPr="00413CB7">
              <w:rPr>
                <w:szCs w:val="20"/>
              </w:rPr>
              <w:t>4.7.2013</w:t>
            </w:r>
          </w:p>
        </w:tc>
      </w:tr>
      <w:tr w:rsidR="00413CB7" w:rsidRPr="00413CB7" w14:paraId="0B567D5A" w14:textId="77777777" w:rsidTr="005B36B0">
        <w:trPr>
          <w:trHeight w:val="20"/>
        </w:trPr>
        <w:tc>
          <w:tcPr>
            <w:tcW w:w="1756" w:type="pct"/>
            <w:noWrap/>
            <w:hideMark/>
          </w:tcPr>
          <w:p w14:paraId="3A31C751" w14:textId="77777777" w:rsidR="00413CB7" w:rsidRPr="00413CB7" w:rsidRDefault="00413CB7" w:rsidP="00413CB7">
            <w:pPr>
              <w:spacing w:after="0"/>
              <w:jc w:val="left"/>
              <w:rPr>
                <w:szCs w:val="20"/>
              </w:rPr>
            </w:pPr>
            <w:r w:rsidRPr="00413CB7">
              <w:rPr>
                <w:szCs w:val="20"/>
              </w:rPr>
              <w:t>Jorge Regidor</w:t>
            </w:r>
          </w:p>
        </w:tc>
        <w:tc>
          <w:tcPr>
            <w:tcW w:w="1597" w:type="pct"/>
            <w:noWrap/>
            <w:hideMark/>
          </w:tcPr>
          <w:p w14:paraId="22B8450C" w14:textId="77777777"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14:paraId="123D8FF0" w14:textId="77777777" w:rsidR="00413CB7" w:rsidRPr="00413CB7" w:rsidRDefault="00413CB7" w:rsidP="00413CB7">
            <w:pPr>
              <w:spacing w:after="0"/>
              <w:ind w:right="113"/>
              <w:jc w:val="right"/>
              <w:rPr>
                <w:szCs w:val="20"/>
              </w:rPr>
            </w:pPr>
            <w:r w:rsidRPr="00413CB7">
              <w:rPr>
                <w:szCs w:val="20"/>
              </w:rPr>
              <w:t>211.22</w:t>
            </w:r>
          </w:p>
        </w:tc>
        <w:tc>
          <w:tcPr>
            <w:tcW w:w="770" w:type="pct"/>
            <w:noWrap/>
            <w:hideMark/>
          </w:tcPr>
          <w:p w14:paraId="5EC7B4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764C36" w14:textId="77777777" w:rsidR="00413CB7" w:rsidRPr="00413CB7" w:rsidRDefault="00413CB7" w:rsidP="00413CB7">
            <w:pPr>
              <w:spacing w:after="0"/>
              <w:jc w:val="right"/>
              <w:rPr>
                <w:szCs w:val="20"/>
              </w:rPr>
            </w:pPr>
            <w:r w:rsidRPr="00413CB7">
              <w:rPr>
                <w:szCs w:val="20"/>
              </w:rPr>
              <w:t>20.5.2013</w:t>
            </w:r>
          </w:p>
        </w:tc>
      </w:tr>
      <w:tr w:rsidR="00413CB7" w:rsidRPr="00413CB7" w14:paraId="75918776" w14:textId="77777777" w:rsidTr="005B36B0">
        <w:trPr>
          <w:trHeight w:val="20"/>
        </w:trPr>
        <w:tc>
          <w:tcPr>
            <w:tcW w:w="1756" w:type="pct"/>
            <w:noWrap/>
            <w:hideMark/>
          </w:tcPr>
          <w:p w14:paraId="10138EFC" w14:textId="77777777" w:rsidR="00413CB7" w:rsidRPr="00413CB7" w:rsidRDefault="00413CB7" w:rsidP="00413CB7">
            <w:pPr>
              <w:spacing w:after="0"/>
              <w:jc w:val="left"/>
              <w:rPr>
                <w:szCs w:val="20"/>
              </w:rPr>
            </w:pPr>
            <w:r w:rsidRPr="00413CB7">
              <w:rPr>
                <w:szCs w:val="20"/>
              </w:rPr>
              <w:t>Jorja Stone</w:t>
            </w:r>
          </w:p>
        </w:tc>
        <w:tc>
          <w:tcPr>
            <w:tcW w:w="1597" w:type="pct"/>
            <w:noWrap/>
            <w:hideMark/>
          </w:tcPr>
          <w:p w14:paraId="5961103E" w14:textId="77777777" w:rsidR="00413CB7" w:rsidRPr="00413CB7" w:rsidRDefault="00413CB7" w:rsidP="00413CB7">
            <w:pPr>
              <w:spacing w:after="0"/>
              <w:ind w:left="113"/>
              <w:jc w:val="left"/>
              <w:rPr>
                <w:szCs w:val="20"/>
              </w:rPr>
            </w:pPr>
            <w:r w:rsidRPr="00413CB7">
              <w:rPr>
                <w:szCs w:val="20"/>
              </w:rPr>
              <w:t>ANGASTON, SA 5353</w:t>
            </w:r>
          </w:p>
        </w:tc>
        <w:tc>
          <w:tcPr>
            <w:tcW w:w="424" w:type="pct"/>
            <w:noWrap/>
            <w:hideMark/>
          </w:tcPr>
          <w:p w14:paraId="7BB90B4A" w14:textId="77777777" w:rsidR="00413CB7" w:rsidRPr="00413CB7" w:rsidRDefault="00413CB7" w:rsidP="00413CB7">
            <w:pPr>
              <w:spacing w:after="0"/>
              <w:ind w:right="113"/>
              <w:jc w:val="right"/>
              <w:rPr>
                <w:szCs w:val="20"/>
              </w:rPr>
            </w:pPr>
            <w:r w:rsidRPr="00413CB7">
              <w:rPr>
                <w:szCs w:val="20"/>
              </w:rPr>
              <w:t>919.26</w:t>
            </w:r>
          </w:p>
        </w:tc>
        <w:tc>
          <w:tcPr>
            <w:tcW w:w="770" w:type="pct"/>
            <w:noWrap/>
            <w:hideMark/>
          </w:tcPr>
          <w:p w14:paraId="04F2FD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02A56F" w14:textId="77777777" w:rsidR="00413CB7" w:rsidRPr="00413CB7" w:rsidRDefault="00413CB7" w:rsidP="00413CB7">
            <w:pPr>
              <w:spacing w:after="0"/>
              <w:jc w:val="right"/>
              <w:rPr>
                <w:szCs w:val="20"/>
              </w:rPr>
            </w:pPr>
            <w:r w:rsidRPr="00413CB7">
              <w:rPr>
                <w:szCs w:val="20"/>
              </w:rPr>
              <w:t>13.1.2014</w:t>
            </w:r>
          </w:p>
        </w:tc>
      </w:tr>
      <w:tr w:rsidR="00413CB7" w:rsidRPr="00413CB7" w14:paraId="48FE5ED6" w14:textId="77777777" w:rsidTr="005B36B0">
        <w:trPr>
          <w:trHeight w:val="20"/>
        </w:trPr>
        <w:tc>
          <w:tcPr>
            <w:tcW w:w="1756" w:type="pct"/>
            <w:noWrap/>
            <w:hideMark/>
          </w:tcPr>
          <w:p w14:paraId="6B06A8AF" w14:textId="77777777" w:rsidR="00413CB7" w:rsidRPr="00413CB7" w:rsidRDefault="00413CB7" w:rsidP="00413CB7">
            <w:pPr>
              <w:spacing w:after="0"/>
              <w:jc w:val="left"/>
              <w:rPr>
                <w:szCs w:val="20"/>
              </w:rPr>
            </w:pPr>
            <w:r w:rsidRPr="00413CB7">
              <w:rPr>
                <w:szCs w:val="20"/>
              </w:rPr>
              <w:t>Jose Ortiz</w:t>
            </w:r>
          </w:p>
        </w:tc>
        <w:tc>
          <w:tcPr>
            <w:tcW w:w="1597" w:type="pct"/>
            <w:noWrap/>
            <w:hideMark/>
          </w:tcPr>
          <w:p w14:paraId="79823449"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131CD852" w14:textId="77777777" w:rsidR="00413CB7" w:rsidRPr="00413CB7" w:rsidRDefault="00413CB7" w:rsidP="00413CB7">
            <w:pPr>
              <w:spacing w:after="0"/>
              <w:ind w:right="113"/>
              <w:jc w:val="right"/>
              <w:rPr>
                <w:szCs w:val="20"/>
              </w:rPr>
            </w:pPr>
            <w:r w:rsidRPr="00413CB7">
              <w:rPr>
                <w:szCs w:val="20"/>
              </w:rPr>
              <w:t>11.55</w:t>
            </w:r>
          </w:p>
        </w:tc>
        <w:tc>
          <w:tcPr>
            <w:tcW w:w="770" w:type="pct"/>
            <w:noWrap/>
            <w:hideMark/>
          </w:tcPr>
          <w:p w14:paraId="54A388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C1E1C1" w14:textId="77777777" w:rsidR="00413CB7" w:rsidRPr="00413CB7" w:rsidRDefault="00413CB7" w:rsidP="00413CB7">
            <w:pPr>
              <w:spacing w:after="0"/>
              <w:jc w:val="right"/>
              <w:rPr>
                <w:szCs w:val="20"/>
              </w:rPr>
            </w:pPr>
            <w:r w:rsidRPr="00413CB7">
              <w:rPr>
                <w:szCs w:val="20"/>
              </w:rPr>
              <w:t>2.1.2014</w:t>
            </w:r>
          </w:p>
        </w:tc>
      </w:tr>
      <w:tr w:rsidR="00413CB7" w:rsidRPr="00413CB7" w14:paraId="52C647A0" w14:textId="77777777" w:rsidTr="005B36B0">
        <w:trPr>
          <w:trHeight w:val="20"/>
        </w:trPr>
        <w:tc>
          <w:tcPr>
            <w:tcW w:w="1756" w:type="pct"/>
            <w:noWrap/>
            <w:hideMark/>
          </w:tcPr>
          <w:p w14:paraId="61891AA5" w14:textId="77777777" w:rsidR="00413CB7" w:rsidRPr="00413CB7" w:rsidRDefault="00413CB7" w:rsidP="00413CB7">
            <w:pPr>
              <w:spacing w:after="0"/>
              <w:jc w:val="left"/>
              <w:rPr>
                <w:szCs w:val="20"/>
              </w:rPr>
            </w:pPr>
            <w:r w:rsidRPr="00413CB7">
              <w:rPr>
                <w:szCs w:val="20"/>
              </w:rPr>
              <w:t>Joseph Cryer</w:t>
            </w:r>
          </w:p>
        </w:tc>
        <w:tc>
          <w:tcPr>
            <w:tcW w:w="1597" w:type="pct"/>
            <w:noWrap/>
            <w:hideMark/>
          </w:tcPr>
          <w:p w14:paraId="63D02327"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42E168A2" w14:textId="77777777" w:rsidR="00413CB7" w:rsidRPr="00413CB7" w:rsidRDefault="00413CB7" w:rsidP="00413CB7">
            <w:pPr>
              <w:spacing w:after="0"/>
              <w:ind w:right="113"/>
              <w:jc w:val="right"/>
              <w:rPr>
                <w:szCs w:val="20"/>
              </w:rPr>
            </w:pPr>
            <w:r w:rsidRPr="00413CB7">
              <w:rPr>
                <w:szCs w:val="20"/>
              </w:rPr>
              <w:t>505.77</w:t>
            </w:r>
          </w:p>
        </w:tc>
        <w:tc>
          <w:tcPr>
            <w:tcW w:w="770" w:type="pct"/>
            <w:noWrap/>
            <w:hideMark/>
          </w:tcPr>
          <w:p w14:paraId="5C77E4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7467FD" w14:textId="77777777" w:rsidR="00413CB7" w:rsidRPr="00413CB7" w:rsidRDefault="00413CB7" w:rsidP="00413CB7">
            <w:pPr>
              <w:spacing w:after="0"/>
              <w:jc w:val="right"/>
              <w:rPr>
                <w:szCs w:val="20"/>
              </w:rPr>
            </w:pPr>
            <w:r w:rsidRPr="00413CB7">
              <w:rPr>
                <w:szCs w:val="20"/>
              </w:rPr>
              <w:t>19.6.2013</w:t>
            </w:r>
          </w:p>
        </w:tc>
      </w:tr>
      <w:tr w:rsidR="00413CB7" w:rsidRPr="00413CB7" w14:paraId="78390F2E" w14:textId="77777777" w:rsidTr="005B36B0">
        <w:trPr>
          <w:trHeight w:val="20"/>
        </w:trPr>
        <w:tc>
          <w:tcPr>
            <w:tcW w:w="1756" w:type="pct"/>
            <w:noWrap/>
            <w:hideMark/>
          </w:tcPr>
          <w:p w14:paraId="1BB6A290" w14:textId="77777777" w:rsidR="00413CB7" w:rsidRPr="00413CB7" w:rsidRDefault="00413CB7" w:rsidP="00413CB7">
            <w:pPr>
              <w:spacing w:after="0"/>
              <w:jc w:val="left"/>
              <w:rPr>
                <w:szCs w:val="20"/>
              </w:rPr>
            </w:pPr>
            <w:r w:rsidRPr="00413CB7">
              <w:rPr>
                <w:szCs w:val="20"/>
              </w:rPr>
              <w:t>Joseph Dimasi</w:t>
            </w:r>
          </w:p>
        </w:tc>
        <w:tc>
          <w:tcPr>
            <w:tcW w:w="1597" w:type="pct"/>
            <w:noWrap/>
            <w:hideMark/>
          </w:tcPr>
          <w:p w14:paraId="48873532"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06109290" w14:textId="77777777" w:rsidR="00413CB7" w:rsidRPr="00413CB7" w:rsidRDefault="00413CB7" w:rsidP="00413CB7">
            <w:pPr>
              <w:spacing w:after="0"/>
              <w:ind w:right="113"/>
              <w:jc w:val="right"/>
              <w:rPr>
                <w:szCs w:val="20"/>
              </w:rPr>
            </w:pPr>
            <w:r w:rsidRPr="00413CB7">
              <w:rPr>
                <w:szCs w:val="20"/>
              </w:rPr>
              <w:t>55.22</w:t>
            </w:r>
          </w:p>
        </w:tc>
        <w:tc>
          <w:tcPr>
            <w:tcW w:w="770" w:type="pct"/>
            <w:noWrap/>
            <w:hideMark/>
          </w:tcPr>
          <w:p w14:paraId="44D35828" w14:textId="77777777" w:rsidR="00413CB7" w:rsidRPr="00413CB7" w:rsidRDefault="00413CB7" w:rsidP="00413CB7">
            <w:pPr>
              <w:spacing w:after="0"/>
              <w:ind w:left="170"/>
              <w:jc w:val="left"/>
              <w:rPr>
                <w:szCs w:val="20"/>
              </w:rPr>
            </w:pPr>
            <w:r w:rsidRPr="00413CB7">
              <w:rPr>
                <w:szCs w:val="20"/>
              </w:rPr>
              <w:t>Refund 164100</w:t>
            </w:r>
          </w:p>
        </w:tc>
        <w:tc>
          <w:tcPr>
            <w:tcW w:w="453" w:type="pct"/>
            <w:noWrap/>
            <w:hideMark/>
          </w:tcPr>
          <w:p w14:paraId="7AE9D90F" w14:textId="77777777" w:rsidR="00413CB7" w:rsidRPr="00413CB7" w:rsidRDefault="00413CB7" w:rsidP="00413CB7">
            <w:pPr>
              <w:spacing w:after="0"/>
              <w:jc w:val="right"/>
              <w:rPr>
                <w:szCs w:val="20"/>
              </w:rPr>
            </w:pPr>
            <w:r w:rsidRPr="00413CB7">
              <w:rPr>
                <w:szCs w:val="20"/>
              </w:rPr>
              <w:t>4.6.2013</w:t>
            </w:r>
          </w:p>
        </w:tc>
      </w:tr>
      <w:tr w:rsidR="00413CB7" w:rsidRPr="00413CB7" w14:paraId="17734E77" w14:textId="77777777" w:rsidTr="005B36B0">
        <w:trPr>
          <w:trHeight w:val="20"/>
        </w:trPr>
        <w:tc>
          <w:tcPr>
            <w:tcW w:w="1756" w:type="pct"/>
            <w:noWrap/>
            <w:hideMark/>
          </w:tcPr>
          <w:p w14:paraId="400845EE" w14:textId="77777777" w:rsidR="00413CB7" w:rsidRPr="00413CB7" w:rsidRDefault="00413CB7" w:rsidP="00413CB7">
            <w:pPr>
              <w:spacing w:after="0"/>
              <w:jc w:val="left"/>
              <w:rPr>
                <w:szCs w:val="20"/>
              </w:rPr>
            </w:pPr>
            <w:r w:rsidRPr="00413CB7">
              <w:rPr>
                <w:szCs w:val="20"/>
              </w:rPr>
              <w:t>Joseph Hyde</w:t>
            </w:r>
          </w:p>
        </w:tc>
        <w:tc>
          <w:tcPr>
            <w:tcW w:w="1597" w:type="pct"/>
            <w:noWrap/>
            <w:hideMark/>
          </w:tcPr>
          <w:p w14:paraId="186F9CCC"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0CDEEFB7" w14:textId="77777777" w:rsidR="00413CB7" w:rsidRPr="00413CB7" w:rsidRDefault="00413CB7" w:rsidP="00413CB7">
            <w:pPr>
              <w:spacing w:after="0"/>
              <w:ind w:right="113"/>
              <w:jc w:val="right"/>
              <w:rPr>
                <w:szCs w:val="20"/>
              </w:rPr>
            </w:pPr>
            <w:r w:rsidRPr="00413CB7">
              <w:rPr>
                <w:szCs w:val="20"/>
              </w:rPr>
              <w:t>64.23</w:t>
            </w:r>
          </w:p>
        </w:tc>
        <w:tc>
          <w:tcPr>
            <w:tcW w:w="770" w:type="pct"/>
            <w:noWrap/>
            <w:hideMark/>
          </w:tcPr>
          <w:p w14:paraId="5F9EFC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45A261" w14:textId="77777777" w:rsidR="00413CB7" w:rsidRPr="00413CB7" w:rsidRDefault="00413CB7" w:rsidP="00413CB7">
            <w:pPr>
              <w:spacing w:after="0"/>
              <w:jc w:val="right"/>
              <w:rPr>
                <w:szCs w:val="20"/>
              </w:rPr>
            </w:pPr>
            <w:r w:rsidRPr="00413CB7">
              <w:rPr>
                <w:szCs w:val="20"/>
              </w:rPr>
              <w:t>15.5.2013</w:t>
            </w:r>
          </w:p>
        </w:tc>
      </w:tr>
      <w:tr w:rsidR="00413CB7" w:rsidRPr="00413CB7" w14:paraId="164CA5F1" w14:textId="77777777" w:rsidTr="005B36B0">
        <w:trPr>
          <w:trHeight w:val="20"/>
        </w:trPr>
        <w:tc>
          <w:tcPr>
            <w:tcW w:w="1756" w:type="pct"/>
            <w:noWrap/>
            <w:hideMark/>
          </w:tcPr>
          <w:p w14:paraId="3D95DC02" w14:textId="77777777" w:rsidR="00413CB7" w:rsidRPr="00413CB7" w:rsidRDefault="00413CB7" w:rsidP="00413CB7">
            <w:pPr>
              <w:spacing w:after="0"/>
              <w:jc w:val="left"/>
              <w:rPr>
                <w:szCs w:val="20"/>
              </w:rPr>
            </w:pPr>
            <w:r w:rsidRPr="00413CB7">
              <w:rPr>
                <w:szCs w:val="20"/>
              </w:rPr>
              <w:t>Josephine A Hay</w:t>
            </w:r>
          </w:p>
        </w:tc>
        <w:tc>
          <w:tcPr>
            <w:tcW w:w="1597" w:type="pct"/>
            <w:noWrap/>
            <w:hideMark/>
          </w:tcPr>
          <w:p w14:paraId="39261C15" w14:textId="77777777" w:rsidR="00413CB7" w:rsidRPr="00413CB7" w:rsidRDefault="00413CB7" w:rsidP="00413CB7">
            <w:pPr>
              <w:spacing w:after="0"/>
              <w:ind w:left="113"/>
              <w:jc w:val="left"/>
              <w:rPr>
                <w:szCs w:val="20"/>
              </w:rPr>
            </w:pPr>
            <w:r w:rsidRPr="00413CB7">
              <w:rPr>
                <w:szCs w:val="20"/>
              </w:rPr>
              <w:t>MALVERN, SA 5061</w:t>
            </w:r>
          </w:p>
        </w:tc>
        <w:tc>
          <w:tcPr>
            <w:tcW w:w="424" w:type="pct"/>
            <w:noWrap/>
            <w:hideMark/>
          </w:tcPr>
          <w:p w14:paraId="061025ED" w14:textId="77777777" w:rsidR="00413CB7" w:rsidRPr="00413CB7" w:rsidRDefault="00413CB7" w:rsidP="00413CB7">
            <w:pPr>
              <w:spacing w:after="0"/>
              <w:ind w:right="113"/>
              <w:jc w:val="right"/>
              <w:rPr>
                <w:szCs w:val="20"/>
              </w:rPr>
            </w:pPr>
            <w:r w:rsidRPr="00413CB7">
              <w:rPr>
                <w:szCs w:val="20"/>
              </w:rPr>
              <w:t>18.94</w:t>
            </w:r>
          </w:p>
        </w:tc>
        <w:tc>
          <w:tcPr>
            <w:tcW w:w="770" w:type="pct"/>
            <w:noWrap/>
            <w:hideMark/>
          </w:tcPr>
          <w:p w14:paraId="348BB5D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CBAA2E" w14:textId="77777777" w:rsidR="00413CB7" w:rsidRPr="00413CB7" w:rsidRDefault="00413CB7" w:rsidP="00413CB7">
            <w:pPr>
              <w:spacing w:after="0"/>
              <w:jc w:val="right"/>
              <w:rPr>
                <w:szCs w:val="20"/>
              </w:rPr>
            </w:pPr>
            <w:r w:rsidRPr="00413CB7">
              <w:rPr>
                <w:szCs w:val="20"/>
              </w:rPr>
              <w:t>28.10.2013</w:t>
            </w:r>
          </w:p>
        </w:tc>
      </w:tr>
      <w:tr w:rsidR="00413CB7" w:rsidRPr="00413CB7" w14:paraId="0F84A2CC" w14:textId="77777777" w:rsidTr="005B36B0">
        <w:trPr>
          <w:trHeight w:val="20"/>
        </w:trPr>
        <w:tc>
          <w:tcPr>
            <w:tcW w:w="1756" w:type="pct"/>
            <w:noWrap/>
            <w:hideMark/>
          </w:tcPr>
          <w:p w14:paraId="1586D283" w14:textId="77777777" w:rsidR="00413CB7" w:rsidRPr="00413CB7" w:rsidRDefault="00413CB7" w:rsidP="00413CB7">
            <w:pPr>
              <w:spacing w:after="0"/>
              <w:jc w:val="left"/>
              <w:rPr>
                <w:szCs w:val="20"/>
              </w:rPr>
            </w:pPr>
            <w:r w:rsidRPr="00413CB7">
              <w:rPr>
                <w:szCs w:val="20"/>
              </w:rPr>
              <w:t>Josephine Bonnet</w:t>
            </w:r>
          </w:p>
        </w:tc>
        <w:tc>
          <w:tcPr>
            <w:tcW w:w="1597" w:type="pct"/>
            <w:noWrap/>
            <w:hideMark/>
          </w:tcPr>
          <w:p w14:paraId="7046BBC3"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649E0F50"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1EBE6A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057C77" w14:textId="77777777" w:rsidR="00413CB7" w:rsidRPr="00413CB7" w:rsidRDefault="00413CB7" w:rsidP="00413CB7">
            <w:pPr>
              <w:spacing w:after="0"/>
              <w:jc w:val="right"/>
              <w:rPr>
                <w:szCs w:val="20"/>
              </w:rPr>
            </w:pPr>
            <w:r w:rsidRPr="00413CB7">
              <w:rPr>
                <w:szCs w:val="20"/>
              </w:rPr>
              <w:t>23.1.2014</w:t>
            </w:r>
          </w:p>
        </w:tc>
      </w:tr>
      <w:tr w:rsidR="00413CB7" w:rsidRPr="00413CB7" w14:paraId="4D2B0B29" w14:textId="77777777" w:rsidTr="005B36B0">
        <w:trPr>
          <w:trHeight w:val="20"/>
        </w:trPr>
        <w:tc>
          <w:tcPr>
            <w:tcW w:w="1756" w:type="pct"/>
            <w:noWrap/>
            <w:hideMark/>
          </w:tcPr>
          <w:p w14:paraId="6E661D1C" w14:textId="77777777" w:rsidR="00413CB7" w:rsidRPr="00413CB7" w:rsidRDefault="00413CB7" w:rsidP="00413CB7">
            <w:pPr>
              <w:spacing w:after="0"/>
              <w:jc w:val="left"/>
              <w:rPr>
                <w:szCs w:val="20"/>
              </w:rPr>
            </w:pPr>
            <w:r w:rsidRPr="00413CB7">
              <w:rPr>
                <w:szCs w:val="20"/>
              </w:rPr>
              <w:t>Josephine Dey</w:t>
            </w:r>
          </w:p>
        </w:tc>
        <w:tc>
          <w:tcPr>
            <w:tcW w:w="1597" w:type="pct"/>
            <w:noWrap/>
            <w:hideMark/>
          </w:tcPr>
          <w:p w14:paraId="5E77B36E" w14:textId="77777777" w:rsidR="00413CB7" w:rsidRPr="00413CB7" w:rsidRDefault="00413CB7" w:rsidP="00413CB7">
            <w:pPr>
              <w:spacing w:after="0"/>
              <w:ind w:left="113"/>
              <w:jc w:val="left"/>
              <w:rPr>
                <w:szCs w:val="20"/>
              </w:rPr>
            </w:pPr>
            <w:r w:rsidRPr="00413CB7">
              <w:rPr>
                <w:szCs w:val="20"/>
              </w:rPr>
              <w:t>PORT WILLUNGA, SA 5173</w:t>
            </w:r>
          </w:p>
        </w:tc>
        <w:tc>
          <w:tcPr>
            <w:tcW w:w="424" w:type="pct"/>
            <w:noWrap/>
            <w:hideMark/>
          </w:tcPr>
          <w:p w14:paraId="312B7155" w14:textId="77777777" w:rsidR="00413CB7" w:rsidRPr="00413CB7" w:rsidRDefault="00413CB7" w:rsidP="00413CB7">
            <w:pPr>
              <w:spacing w:after="0"/>
              <w:ind w:right="113"/>
              <w:jc w:val="right"/>
              <w:rPr>
                <w:szCs w:val="20"/>
              </w:rPr>
            </w:pPr>
            <w:r w:rsidRPr="00413CB7">
              <w:rPr>
                <w:szCs w:val="20"/>
              </w:rPr>
              <w:t>35.69</w:t>
            </w:r>
          </w:p>
        </w:tc>
        <w:tc>
          <w:tcPr>
            <w:tcW w:w="770" w:type="pct"/>
            <w:noWrap/>
            <w:hideMark/>
          </w:tcPr>
          <w:p w14:paraId="6AA792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B418E0" w14:textId="77777777" w:rsidR="00413CB7" w:rsidRPr="00413CB7" w:rsidRDefault="00413CB7" w:rsidP="00413CB7">
            <w:pPr>
              <w:spacing w:after="0"/>
              <w:jc w:val="right"/>
              <w:rPr>
                <w:szCs w:val="20"/>
              </w:rPr>
            </w:pPr>
            <w:r w:rsidRPr="00413CB7">
              <w:rPr>
                <w:szCs w:val="20"/>
              </w:rPr>
              <w:t>16.5.2014</w:t>
            </w:r>
          </w:p>
        </w:tc>
      </w:tr>
      <w:tr w:rsidR="00413CB7" w:rsidRPr="00413CB7" w14:paraId="0C344E0B" w14:textId="77777777" w:rsidTr="005B36B0">
        <w:trPr>
          <w:trHeight w:val="20"/>
        </w:trPr>
        <w:tc>
          <w:tcPr>
            <w:tcW w:w="1756" w:type="pct"/>
            <w:noWrap/>
            <w:hideMark/>
          </w:tcPr>
          <w:p w14:paraId="0758102B" w14:textId="77777777" w:rsidR="00413CB7" w:rsidRPr="00413CB7" w:rsidRDefault="00413CB7" w:rsidP="00413CB7">
            <w:pPr>
              <w:spacing w:after="0"/>
              <w:jc w:val="left"/>
              <w:rPr>
                <w:szCs w:val="20"/>
              </w:rPr>
            </w:pPr>
            <w:r w:rsidRPr="00413CB7">
              <w:rPr>
                <w:szCs w:val="20"/>
              </w:rPr>
              <w:t>Josephine Littlehawk</w:t>
            </w:r>
          </w:p>
        </w:tc>
        <w:tc>
          <w:tcPr>
            <w:tcW w:w="1597" w:type="pct"/>
            <w:noWrap/>
            <w:hideMark/>
          </w:tcPr>
          <w:p w14:paraId="58710727"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032C5297"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566922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500DF6" w14:textId="77777777" w:rsidR="00413CB7" w:rsidRPr="00413CB7" w:rsidRDefault="00413CB7" w:rsidP="00413CB7">
            <w:pPr>
              <w:spacing w:after="0"/>
              <w:jc w:val="right"/>
              <w:rPr>
                <w:szCs w:val="20"/>
              </w:rPr>
            </w:pPr>
            <w:r w:rsidRPr="00413CB7">
              <w:rPr>
                <w:szCs w:val="20"/>
              </w:rPr>
              <w:t>21.11.2014</w:t>
            </w:r>
          </w:p>
        </w:tc>
      </w:tr>
      <w:tr w:rsidR="00413CB7" w:rsidRPr="00413CB7" w14:paraId="42AFC724" w14:textId="77777777" w:rsidTr="005B36B0">
        <w:trPr>
          <w:trHeight w:val="20"/>
        </w:trPr>
        <w:tc>
          <w:tcPr>
            <w:tcW w:w="1756" w:type="pct"/>
            <w:noWrap/>
            <w:hideMark/>
          </w:tcPr>
          <w:p w14:paraId="4DA2ADE6" w14:textId="77777777" w:rsidR="00413CB7" w:rsidRPr="00413CB7" w:rsidRDefault="00413CB7" w:rsidP="00413CB7">
            <w:pPr>
              <w:spacing w:after="0"/>
              <w:jc w:val="left"/>
              <w:rPr>
                <w:szCs w:val="20"/>
              </w:rPr>
            </w:pPr>
            <w:r w:rsidRPr="00413CB7">
              <w:rPr>
                <w:szCs w:val="20"/>
              </w:rPr>
              <w:t>Josephine Lowe</w:t>
            </w:r>
          </w:p>
        </w:tc>
        <w:tc>
          <w:tcPr>
            <w:tcW w:w="1597" w:type="pct"/>
            <w:noWrap/>
            <w:hideMark/>
          </w:tcPr>
          <w:p w14:paraId="74F62958" w14:textId="77777777"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14:paraId="229CF82D" w14:textId="77777777" w:rsidR="00413CB7" w:rsidRPr="00413CB7" w:rsidRDefault="00413CB7" w:rsidP="00413CB7">
            <w:pPr>
              <w:spacing w:after="0"/>
              <w:ind w:right="113"/>
              <w:jc w:val="right"/>
              <w:rPr>
                <w:szCs w:val="20"/>
              </w:rPr>
            </w:pPr>
            <w:r w:rsidRPr="00413CB7">
              <w:rPr>
                <w:szCs w:val="20"/>
              </w:rPr>
              <w:t>111.35</w:t>
            </w:r>
          </w:p>
        </w:tc>
        <w:tc>
          <w:tcPr>
            <w:tcW w:w="770" w:type="pct"/>
            <w:noWrap/>
            <w:hideMark/>
          </w:tcPr>
          <w:p w14:paraId="7AE99C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2D94BB" w14:textId="77777777" w:rsidR="00413CB7" w:rsidRPr="00413CB7" w:rsidRDefault="00413CB7" w:rsidP="00413CB7">
            <w:pPr>
              <w:spacing w:after="0"/>
              <w:jc w:val="right"/>
              <w:rPr>
                <w:szCs w:val="20"/>
              </w:rPr>
            </w:pPr>
            <w:r w:rsidRPr="00413CB7">
              <w:rPr>
                <w:szCs w:val="20"/>
              </w:rPr>
              <w:t>4.9.2014</w:t>
            </w:r>
          </w:p>
        </w:tc>
      </w:tr>
      <w:tr w:rsidR="00413CB7" w:rsidRPr="00413CB7" w14:paraId="7F2A12CB" w14:textId="77777777" w:rsidTr="005B36B0">
        <w:trPr>
          <w:trHeight w:val="20"/>
        </w:trPr>
        <w:tc>
          <w:tcPr>
            <w:tcW w:w="1756" w:type="pct"/>
            <w:noWrap/>
            <w:hideMark/>
          </w:tcPr>
          <w:p w14:paraId="6C7777A2" w14:textId="77777777" w:rsidR="00413CB7" w:rsidRPr="00413CB7" w:rsidRDefault="00413CB7" w:rsidP="00413CB7">
            <w:pPr>
              <w:spacing w:after="0"/>
              <w:jc w:val="left"/>
              <w:rPr>
                <w:szCs w:val="20"/>
              </w:rPr>
            </w:pPr>
            <w:r w:rsidRPr="00413CB7">
              <w:rPr>
                <w:szCs w:val="20"/>
              </w:rPr>
              <w:t>Joshua Chiknaikin</w:t>
            </w:r>
          </w:p>
        </w:tc>
        <w:tc>
          <w:tcPr>
            <w:tcW w:w="1597" w:type="pct"/>
            <w:noWrap/>
            <w:hideMark/>
          </w:tcPr>
          <w:p w14:paraId="3E356D99"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22BA6837" w14:textId="77777777" w:rsidR="00413CB7" w:rsidRPr="00413CB7" w:rsidRDefault="00413CB7" w:rsidP="00413CB7">
            <w:pPr>
              <w:spacing w:after="0"/>
              <w:ind w:right="113"/>
              <w:jc w:val="right"/>
              <w:rPr>
                <w:szCs w:val="20"/>
              </w:rPr>
            </w:pPr>
            <w:r w:rsidRPr="00413CB7">
              <w:rPr>
                <w:szCs w:val="20"/>
              </w:rPr>
              <w:t>66.00</w:t>
            </w:r>
          </w:p>
        </w:tc>
        <w:tc>
          <w:tcPr>
            <w:tcW w:w="770" w:type="pct"/>
            <w:noWrap/>
            <w:hideMark/>
          </w:tcPr>
          <w:p w14:paraId="643CD374" w14:textId="77777777" w:rsidR="00413CB7" w:rsidRPr="00413CB7" w:rsidRDefault="00413CB7" w:rsidP="00413CB7">
            <w:pPr>
              <w:spacing w:after="0"/>
              <w:ind w:left="170"/>
              <w:jc w:val="left"/>
              <w:rPr>
                <w:szCs w:val="20"/>
              </w:rPr>
            </w:pPr>
            <w:r w:rsidRPr="00413CB7">
              <w:rPr>
                <w:szCs w:val="20"/>
              </w:rPr>
              <w:t>Refund 204486</w:t>
            </w:r>
          </w:p>
        </w:tc>
        <w:tc>
          <w:tcPr>
            <w:tcW w:w="453" w:type="pct"/>
            <w:noWrap/>
            <w:hideMark/>
          </w:tcPr>
          <w:p w14:paraId="0C89024E" w14:textId="77777777" w:rsidR="00413CB7" w:rsidRPr="00413CB7" w:rsidRDefault="00413CB7" w:rsidP="00413CB7">
            <w:pPr>
              <w:spacing w:after="0"/>
              <w:jc w:val="right"/>
              <w:rPr>
                <w:szCs w:val="20"/>
              </w:rPr>
            </w:pPr>
            <w:r w:rsidRPr="00413CB7">
              <w:rPr>
                <w:szCs w:val="20"/>
              </w:rPr>
              <w:t>3.12.2013</w:t>
            </w:r>
          </w:p>
        </w:tc>
      </w:tr>
      <w:tr w:rsidR="00413CB7" w:rsidRPr="00413CB7" w14:paraId="65EF7238" w14:textId="77777777" w:rsidTr="005B36B0">
        <w:trPr>
          <w:trHeight w:val="20"/>
        </w:trPr>
        <w:tc>
          <w:tcPr>
            <w:tcW w:w="1756" w:type="pct"/>
            <w:noWrap/>
            <w:hideMark/>
          </w:tcPr>
          <w:p w14:paraId="0C1FF940" w14:textId="77777777" w:rsidR="00413CB7" w:rsidRPr="00413CB7" w:rsidRDefault="00413CB7" w:rsidP="00413CB7">
            <w:pPr>
              <w:spacing w:after="0"/>
              <w:jc w:val="left"/>
              <w:rPr>
                <w:szCs w:val="20"/>
              </w:rPr>
            </w:pPr>
            <w:r w:rsidRPr="00413CB7">
              <w:rPr>
                <w:szCs w:val="20"/>
              </w:rPr>
              <w:t>Joshua Griffin</w:t>
            </w:r>
          </w:p>
        </w:tc>
        <w:tc>
          <w:tcPr>
            <w:tcW w:w="1597" w:type="pct"/>
            <w:noWrap/>
            <w:hideMark/>
          </w:tcPr>
          <w:p w14:paraId="41A9B756"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26EB22BA" w14:textId="77777777" w:rsidR="00413CB7" w:rsidRPr="00413CB7" w:rsidRDefault="00413CB7" w:rsidP="00413CB7">
            <w:pPr>
              <w:spacing w:after="0"/>
              <w:ind w:right="113"/>
              <w:jc w:val="right"/>
              <w:rPr>
                <w:szCs w:val="20"/>
              </w:rPr>
            </w:pPr>
            <w:r w:rsidRPr="00413CB7">
              <w:rPr>
                <w:szCs w:val="20"/>
              </w:rPr>
              <w:t>42.20</w:t>
            </w:r>
          </w:p>
        </w:tc>
        <w:tc>
          <w:tcPr>
            <w:tcW w:w="770" w:type="pct"/>
            <w:noWrap/>
            <w:hideMark/>
          </w:tcPr>
          <w:p w14:paraId="25A014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323387" w14:textId="77777777" w:rsidR="00413CB7" w:rsidRPr="00413CB7" w:rsidRDefault="00413CB7" w:rsidP="00413CB7">
            <w:pPr>
              <w:spacing w:after="0"/>
              <w:jc w:val="right"/>
              <w:rPr>
                <w:szCs w:val="20"/>
              </w:rPr>
            </w:pPr>
            <w:r w:rsidRPr="00413CB7">
              <w:rPr>
                <w:szCs w:val="20"/>
              </w:rPr>
              <w:t>24.10.2014</w:t>
            </w:r>
          </w:p>
        </w:tc>
      </w:tr>
      <w:tr w:rsidR="00413CB7" w:rsidRPr="00413CB7" w14:paraId="123C6B63" w14:textId="77777777" w:rsidTr="005B36B0">
        <w:trPr>
          <w:trHeight w:val="20"/>
        </w:trPr>
        <w:tc>
          <w:tcPr>
            <w:tcW w:w="1756" w:type="pct"/>
            <w:noWrap/>
            <w:hideMark/>
          </w:tcPr>
          <w:p w14:paraId="2DFDC6AE" w14:textId="77777777" w:rsidR="00413CB7" w:rsidRPr="00413CB7" w:rsidRDefault="00413CB7" w:rsidP="00413CB7">
            <w:pPr>
              <w:spacing w:after="0"/>
              <w:jc w:val="left"/>
              <w:rPr>
                <w:szCs w:val="20"/>
              </w:rPr>
            </w:pPr>
            <w:r w:rsidRPr="00413CB7">
              <w:rPr>
                <w:szCs w:val="20"/>
              </w:rPr>
              <w:t>Joshua Haussen</w:t>
            </w:r>
          </w:p>
        </w:tc>
        <w:tc>
          <w:tcPr>
            <w:tcW w:w="1597" w:type="pct"/>
            <w:noWrap/>
            <w:hideMark/>
          </w:tcPr>
          <w:p w14:paraId="7BBBD01B"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6F2BA646" w14:textId="77777777" w:rsidR="00413CB7" w:rsidRPr="00413CB7" w:rsidRDefault="00413CB7" w:rsidP="00413CB7">
            <w:pPr>
              <w:spacing w:after="0"/>
              <w:ind w:right="113"/>
              <w:jc w:val="right"/>
              <w:rPr>
                <w:szCs w:val="20"/>
              </w:rPr>
            </w:pPr>
            <w:r w:rsidRPr="00413CB7">
              <w:rPr>
                <w:szCs w:val="20"/>
              </w:rPr>
              <w:t>103.26</w:t>
            </w:r>
          </w:p>
        </w:tc>
        <w:tc>
          <w:tcPr>
            <w:tcW w:w="770" w:type="pct"/>
            <w:noWrap/>
            <w:hideMark/>
          </w:tcPr>
          <w:p w14:paraId="7896BF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2BED53" w14:textId="77777777" w:rsidR="00413CB7" w:rsidRPr="00413CB7" w:rsidRDefault="00413CB7" w:rsidP="00413CB7">
            <w:pPr>
              <w:spacing w:after="0"/>
              <w:jc w:val="right"/>
              <w:rPr>
                <w:szCs w:val="20"/>
              </w:rPr>
            </w:pPr>
            <w:r w:rsidRPr="00413CB7">
              <w:rPr>
                <w:szCs w:val="20"/>
              </w:rPr>
              <w:t>16.6.2014</w:t>
            </w:r>
          </w:p>
        </w:tc>
      </w:tr>
      <w:tr w:rsidR="00413CB7" w:rsidRPr="00413CB7" w14:paraId="3331245A" w14:textId="77777777" w:rsidTr="005B36B0">
        <w:trPr>
          <w:trHeight w:val="20"/>
        </w:trPr>
        <w:tc>
          <w:tcPr>
            <w:tcW w:w="1756" w:type="pct"/>
            <w:noWrap/>
            <w:hideMark/>
          </w:tcPr>
          <w:p w14:paraId="32F06D76" w14:textId="77777777" w:rsidR="00413CB7" w:rsidRPr="00413CB7" w:rsidRDefault="00413CB7" w:rsidP="00413CB7">
            <w:pPr>
              <w:spacing w:after="0"/>
              <w:jc w:val="left"/>
              <w:rPr>
                <w:szCs w:val="20"/>
              </w:rPr>
            </w:pPr>
            <w:r w:rsidRPr="00413CB7">
              <w:rPr>
                <w:szCs w:val="20"/>
              </w:rPr>
              <w:t>Joshua Nicholas</w:t>
            </w:r>
          </w:p>
        </w:tc>
        <w:tc>
          <w:tcPr>
            <w:tcW w:w="1597" w:type="pct"/>
            <w:noWrap/>
            <w:hideMark/>
          </w:tcPr>
          <w:p w14:paraId="4CA4200F" w14:textId="77777777"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14:paraId="4F6EB145" w14:textId="77777777" w:rsidR="00413CB7" w:rsidRPr="00413CB7" w:rsidRDefault="00413CB7" w:rsidP="00413CB7">
            <w:pPr>
              <w:spacing w:after="0"/>
              <w:ind w:right="113"/>
              <w:jc w:val="right"/>
              <w:rPr>
                <w:szCs w:val="20"/>
              </w:rPr>
            </w:pPr>
            <w:r w:rsidRPr="00413CB7">
              <w:rPr>
                <w:szCs w:val="20"/>
              </w:rPr>
              <w:t>65.00</w:t>
            </w:r>
          </w:p>
        </w:tc>
        <w:tc>
          <w:tcPr>
            <w:tcW w:w="770" w:type="pct"/>
            <w:noWrap/>
            <w:hideMark/>
          </w:tcPr>
          <w:p w14:paraId="64938B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5767AE" w14:textId="77777777" w:rsidR="00413CB7" w:rsidRPr="00413CB7" w:rsidRDefault="00413CB7" w:rsidP="00413CB7">
            <w:pPr>
              <w:spacing w:after="0"/>
              <w:jc w:val="right"/>
              <w:rPr>
                <w:szCs w:val="20"/>
              </w:rPr>
            </w:pPr>
            <w:r w:rsidRPr="00413CB7">
              <w:rPr>
                <w:szCs w:val="20"/>
              </w:rPr>
              <w:t>10.3.2014</w:t>
            </w:r>
          </w:p>
        </w:tc>
      </w:tr>
      <w:tr w:rsidR="00413CB7" w:rsidRPr="00413CB7" w14:paraId="234E9725" w14:textId="77777777" w:rsidTr="005B36B0">
        <w:trPr>
          <w:trHeight w:val="20"/>
        </w:trPr>
        <w:tc>
          <w:tcPr>
            <w:tcW w:w="1756" w:type="pct"/>
            <w:noWrap/>
            <w:hideMark/>
          </w:tcPr>
          <w:p w14:paraId="7F4C55A0" w14:textId="77777777" w:rsidR="00413CB7" w:rsidRPr="00413CB7" w:rsidRDefault="00413CB7" w:rsidP="00413CB7">
            <w:pPr>
              <w:spacing w:after="0"/>
              <w:jc w:val="left"/>
              <w:rPr>
                <w:szCs w:val="20"/>
              </w:rPr>
            </w:pPr>
            <w:r w:rsidRPr="00413CB7">
              <w:rPr>
                <w:szCs w:val="20"/>
              </w:rPr>
              <w:t>Joy Bowd</w:t>
            </w:r>
          </w:p>
        </w:tc>
        <w:tc>
          <w:tcPr>
            <w:tcW w:w="1597" w:type="pct"/>
            <w:noWrap/>
            <w:hideMark/>
          </w:tcPr>
          <w:p w14:paraId="2E7DDF86"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2DF4F006" w14:textId="77777777" w:rsidR="00413CB7" w:rsidRPr="00413CB7" w:rsidRDefault="00413CB7" w:rsidP="00413CB7">
            <w:pPr>
              <w:spacing w:after="0"/>
              <w:ind w:right="113"/>
              <w:jc w:val="right"/>
              <w:rPr>
                <w:szCs w:val="20"/>
              </w:rPr>
            </w:pPr>
            <w:r w:rsidRPr="00413CB7">
              <w:rPr>
                <w:szCs w:val="20"/>
              </w:rPr>
              <w:t>140.08</w:t>
            </w:r>
          </w:p>
        </w:tc>
        <w:tc>
          <w:tcPr>
            <w:tcW w:w="770" w:type="pct"/>
            <w:noWrap/>
            <w:hideMark/>
          </w:tcPr>
          <w:p w14:paraId="28A8CF94" w14:textId="77777777" w:rsidR="00413CB7" w:rsidRPr="00413CB7" w:rsidRDefault="00413CB7" w:rsidP="00413CB7">
            <w:pPr>
              <w:spacing w:after="0"/>
              <w:ind w:left="170"/>
              <w:jc w:val="left"/>
              <w:rPr>
                <w:szCs w:val="20"/>
              </w:rPr>
            </w:pPr>
            <w:r w:rsidRPr="00413CB7">
              <w:rPr>
                <w:szCs w:val="20"/>
              </w:rPr>
              <w:t>Refund 167560</w:t>
            </w:r>
          </w:p>
        </w:tc>
        <w:tc>
          <w:tcPr>
            <w:tcW w:w="453" w:type="pct"/>
            <w:noWrap/>
            <w:hideMark/>
          </w:tcPr>
          <w:p w14:paraId="6F30197C" w14:textId="77777777" w:rsidR="00413CB7" w:rsidRPr="00413CB7" w:rsidRDefault="00413CB7" w:rsidP="00413CB7">
            <w:pPr>
              <w:spacing w:after="0"/>
              <w:jc w:val="right"/>
              <w:rPr>
                <w:szCs w:val="20"/>
              </w:rPr>
            </w:pPr>
            <w:r w:rsidRPr="00413CB7">
              <w:rPr>
                <w:szCs w:val="20"/>
              </w:rPr>
              <w:t>19.7.2013</w:t>
            </w:r>
          </w:p>
        </w:tc>
      </w:tr>
      <w:tr w:rsidR="00413CB7" w:rsidRPr="00413CB7" w14:paraId="626A411B" w14:textId="77777777" w:rsidTr="005B36B0">
        <w:trPr>
          <w:trHeight w:val="20"/>
        </w:trPr>
        <w:tc>
          <w:tcPr>
            <w:tcW w:w="1756" w:type="pct"/>
            <w:noWrap/>
            <w:hideMark/>
          </w:tcPr>
          <w:p w14:paraId="19092BE7" w14:textId="77777777" w:rsidR="00413CB7" w:rsidRPr="00413CB7" w:rsidRDefault="00413CB7" w:rsidP="00413CB7">
            <w:pPr>
              <w:spacing w:after="0"/>
              <w:jc w:val="left"/>
              <w:rPr>
                <w:szCs w:val="20"/>
              </w:rPr>
            </w:pPr>
            <w:r w:rsidRPr="00413CB7">
              <w:rPr>
                <w:szCs w:val="20"/>
              </w:rPr>
              <w:t>Joy Martin</w:t>
            </w:r>
          </w:p>
        </w:tc>
        <w:tc>
          <w:tcPr>
            <w:tcW w:w="1597" w:type="pct"/>
            <w:noWrap/>
            <w:hideMark/>
          </w:tcPr>
          <w:p w14:paraId="0FE5FF02" w14:textId="77777777" w:rsidR="00413CB7" w:rsidRPr="00413CB7" w:rsidRDefault="00413CB7" w:rsidP="00413CB7">
            <w:pPr>
              <w:spacing w:after="0"/>
              <w:ind w:left="113"/>
              <w:jc w:val="left"/>
              <w:rPr>
                <w:szCs w:val="20"/>
              </w:rPr>
            </w:pPr>
            <w:r w:rsidRPr="00413CB7">
              <w:rPr>
                <w:szCs w:val="20"/>
              </w:rPr>
              <w:t xml:space="preserve">ELIZABETH SOUTH </w:t>
            </w:r>
          </w:p>
        </w:tc>
        <w:tc>
          <w:tcPr>
            <w:tcW w:w="424" w:type="pct"/>
            <w:noWrap/>
            <w:hideMark/>
          </w:tcPr>
          <w:p w14:paraId="0574AB26" w14:textId="77777777" w:rsidR="00413CB7" w:rsidRPr="00413CB7" w:rsidRDefault="00413CB7" w:rsidP="00413CB7">
            <w:pPr>
              <w:spacing w:after="0"/>
              <w:ind w:right="113"/>
              <w:jc w:val="right"/>
              <w:rPr>
                <w:szCs w:val="20"/>
              </w:rPr>
            </w:pPr>
            <w:r w:rsidRPr="00413CB7">
              <w:rPr>
                <w:szCs w:val="20"/>
              </w:rPr>
              <w:t>200.64</w:t>
            </w:r>
          </w:p>
        </w:tc>
        <w:tc>
          <w:tcPr>
            <w:tcW w:w="770" w:type="pct"/>
            <w:noWrap/>
            <w:hideMark/>
          </w:tcPr>
          <w:p w14:paraId="67D685DA" w14:textId="77777777" w:rsidR="00413CB7" w:rsidRPr="00413CB7" w:rsidRDefault="00413CB7" w:rsidP="00413CB7">
            <w:pPr>
              <w:spacing w:after="0"/>
              <w:ind w:left="170"/>
              <w:jc w:val="left"/>
              <w:rPr>
                <w:szCs w:val="20"/>
              </w:rPr>
            </w:pPr>
            <w:r w:rsidRPr="00413CB7">
              <w:rPr>
                <w:szCs w:val="20"/>
              </w:rPr>
              <w:t>Refund 189091</w:t>
            </w:r>
          </w:p>
        </w:tc>
        <w:tc>
          <w:tcPr>
            <w:tcW w:w="453" w:type="pct"/>
            <w:noWrap/>
            <w:hideMark/>
          </w:tcPr>
          <w:p w14:paraId="2BD9ED1D" w14:textId="77777777" w:rsidR="00413CB7" w:rsidRPr="00413CB7" w:rsidRDefault="00413CB7" w:rsidP="00413CB7">
            <w:pPr>
              <w:spacing w:after="0"/>
              <w:jc w:val="right"/>
              <w:rPr>
                <w:szCs w:val="20"/>
              </w:rPr>
            </w:pPr>
            <w:r w:rsidRPr="00413CB7">
              <w:rPr>
                <w:szCs w:val="20"/>
              </w:rPr>
              <w:t>1.11.2013</w:t>
            </w:r>
          </w:p>
        </w:tc>
      </w:tr>
      <w:tr w:rsidR="00413CB7" w:rsidRPr="00413CB7" w14:paraId="70378F75" w14:textId="77777777" w:rsidTr="005B36B0">
        <w:trPr>
          <w:trHeight w:val="20"/>
        </w:trPr>
        <w:tc>
          <w:tcPr>
            <w:tcW w:w="1756" w:type="pct"/>
            <w:noWrap/>
            <w:hideMark/>
          </w:tcPr>
          <w:p w14:paraId="2150A544" w14:textId="77777777" w:rsidR="00413CB7" w:rsidRPr="00413CB7" w:rsidRDefault="00413CB7" w:rsidP="00413CB7">
            <w:pPr>
              <w:spacing w:after="0"/>
              <w:jc w:val="left"/>
              <w:rPr>
                <w:szCs w:val="20"/>
              </w:rPr>
            </w:pPr>
            <w:r w:rsidRPr="00413CB7">
              <w:rPr>
                <w:szCs w:val="20"/>
              </w:rPr>
              <w:t>Joy Richards</w:t>
            </w:r>
          </w:p>
        </w:tc>
        <w:tc>
          <w:tcPr>
            <w:tcW w:w="1597" w:type="pct"/>
            <w:noWrap/>
            <w:hideMark/>
          </w:tcPr>
          <w:p w14:paraId="2DE0F03B"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296CC8B3"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4D5C36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A46EB2" w14:textId="77777777" w:rsidR="00413CB7" w:rsidRPr="00413CB7" w:rsidRDefault="00413CB7" w:rsidP="00413CB7">
            <w:pPr>
              <w:spacing w:after="0"/>
              <w:jc w:val="right"/>
              <w:rPr>
                <w:szCs w:val="20"/>
              </w:rPr>
            </w:pPr>
            <w:r w:rsidRPr="00413CB7">
              <w:rPr>
                <w:szCs w:val="20"/>
              </w:rPr>
              <w:t>2.4.2013</w:t>
            </w:r>
          </w:p>
        </w:tc>
      </w:tr>
      <w:tr w:rsidR="00413CB7" w:rsidRPr="00413CB7" w14:paraId="5B8EBF4A" w14:textId="77777777" w:rsidTr="005B36B0">
        <w:trPr>
          <w:trHeight w:val="20"/>
        </w:trPr>
        <w:tc>
          <w:tcPr>
            <w:tcW w:w="1756" w:type="pct"/>
            <w:noWrap/>
            <w:hideMark/>
          </w:tcPr>
          <w:p w14:paraId="1E8771D1" w14:textId="77777777" w:rsidR="00413CB7" w:rsidRPr="00413CB7" w:rsidRDefault="00413CB7" w:rsidP="00413CB7">
            <w:pPr>
              <w:spacing w:after="0"/>
              <w:jc w:val="left"/>
              <w:rPr>
                <w:szCs w:val="20"/>
              </w:rPr>
            </w:pPr>
            <w:r w:rsidRPr="00413CB7">
              <w:rPr>
                <w:szCs w:val="20"/>
              </w:rPr>
              <w:t>Joyce Andersen</w:t>
            </w:r>
          </w:p>
        </w:tc>
        <w:tc>
          <w:tcPr>
            <w:tcW w:w="1597" w:type="pct"/>
            <w:noWrap/>
            <w:hideMark/>
          </w:tcPr>
          <w:p w14:paraId="4D263192"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4D48954A" w14:textId="77777777" w:rsidR="00413CB7" w:rsidRPr="00413CB7" w:rsidRDefault="00413CB7" w:rsidP="00413CB7">
            <w:pPr>
              <w:spacing w:after="0"/>
              <w:ind w:right="113"/>
              <w:jc w:val="right"/>
              <w:rPr>
                <w:szCs w:val="20"/>
              </w:rPr>
            </w:pPr>
            <w:r w:rsidRPr="00413CB7">
              <w:rPr>
                <w:szCs w:val="20"/>
              </w:rPr>
              <w:t>44.44</w:t>
            </w:r>
          </w:p>
        </w:tc>
        <w:tc>
          <w:tcPr>
            <w:tcW w:w="770" w:type="pct"/>
            <w:noWrap/>
            <w:hideMark/>
          </w:tcPr>
          <w:p w14:paraId="74941D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3363F6" w14:textId="77777777" w:rsidR="00413CB7" w:rsidRPr="00413CB7" w:rsidRDefault="00413CB7" w:rsidP="00413CB7">
            <w:pPr>
              <w:spacing w:after="0"/>
              <w:jc w:val="right"/>
              <w:rPr>
                <w:szCs w:val="20"/>
              </w:rPr>
            </w:pPr>
            <w:r w:rsidRPr="00413CB7">
              <w:rPr>
                <w:szCs w:val="20"/>
              </w:rPr>
              <w:t>25.6.2013</w:t>
            </w:r>
          </w:p>
        </w:tc>
      </w:tr>
      <w:tr w:rsidR="00413CB7" w:rsidRPr="00413CB7" w14:paraId="2EB7818C" w14:textId="77777777" w:rsidTr="005B36B0">
        <w:trPr>
          <w:trHeight w:val="20"/>
        </w:trPr>
        <w:tc>
          <w:tcPr>
            <w:tcW w:w="1756" w:type="pct"/>
            <w:noWrap/>
            <w:hideMark/>
          </w:tcPr>
          <w:p w14:paraId="0E4D5B85" w14:textId="77777777" w:rsidR="00413CB7" w:rsidRPr="00413CB7" w:rsidRDefault="00413CB7" w:rsidP="00413CB7">
            <w:pPr>
              <w:spacing w:after="0"/>
              <w:jc w:val="left"/>
              <w:rPr>
                <w:szCs w:val="20"/>
              </w:rPr>
            </w:pPr>
            <w:r w:rsidRPr="00413CB7">
              <w:rPr>
                <w:szCs w:val="20"/>
              </w:rPr>
              <w:t>Joyce Johnson</w:t>
            </w:r>
          </w:p>
        </w:tc>
        <w:tc>
          <w:tcPr>
            <w:tcW w:w="1597" w:type="pct"/>
            <w:noWrap/>
            <w:hideMark/>
          </w:tcPr>
          <w:p w14:paraId="48BCA46E"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07FCE2C3" w14:textId="77777777" w:rsidR="00413CB7" w:rsidRPr="00413CB7" w:rsidRDefault="00413CB7" w:rsidP="00413CB7">
            <w:pPr>
              <w:spacing w:after="0"/>
              <w:ind w:right="113"/>
              <w:jc w:val="right"/>
              <w:rPr>
                <w:szCs w:val="20"/>
              </w:rPr>
            </w:pPr>
            <w:r w:rsidRPr="00413CB7">
              <w:rPr>
                <w:szCs w:val="20"/>
              </w:rPr>
              <w:t>55.03</w:t>
            </w:r>
          </w:p>
        </w:tc>
        <w:tc>
          <w:tcPr>
            <w:tcW w:w="770" w:type="pct"/>
            <w:noWrap/>
            <w:hideMark/>
          </w:tcPr>
          <w:p w14:paraId="0B93FB4E" w14:textId="77777777" w:rsidR="00413CB7" w:rsidRPr="00413CB7" w:rsidRDefault="00413CB7" w:rsidP="00413CB7">
            <w:pPr>
              <w:spacing w:after="0"/>
              <w:ind w:left="170"/>
              <w:jc w:val="left"/>
              <w:rPr>
                <w:szCs w:val="20"/>
              </w:rPr>
            </w:pPr>
            <w:r w:rsidRPr="00413CB7">
              <w:rPr>
                <w:szCs w:val="20"/>
              </w:rPr>
              <w:t>Refund 162106</w:t>
            </w:r>
          </w:p>
        </w:tc>
        <w:tc>
          <w:tcPr>
            <w:tcW w:w="453" w:type="pct"/>
            <w:noWrap/>
            <w:hideMark/>
          </w:tcPr>
          <w:p w14:paraId="471C961C" w14:textId="77777777" w:rsidR="00413CB7" w:rsidRPr="00413CB7" w:rsidRDefault="00413CB7" w:rsidP="00413CB7">
            <w:pPr>
              <w:spacing w:after="0"/>
              <w:jc w:val="right"/>
              <w:rPr>
                <w:szCs w:val="20"/>
              </w:rPr>
            </w:pPr>
            <w:r w:rsidRPr="00413CB7">
              <w:rPr>
                <w:szCs w:val="20"/>
              </w:rPr>
              <w:t>16.5.2013</w:t>
            </w:r>
          </w:p>
        </w:tc>
      </w:tr>
      <w:tr w:rsidR="00413CB7" w:rsidRPr="00413CB7" w14:paraId="1F482116" w14:textId="77777777" w:rsidTr="005B36B0">
        <w:trPr>
          <w:trHeight w:val="20"/>
        </w:trPr>
        <w:tc>
          <w:tcPr>
            <w:tcW w:w="1756" w:type="pct"/>
            <w:noWrap/>
            <w:hideMark/>
          </w:tcPr>
          <w:p w14:paraId="50F19560" w14:textId="77777777" w:rsidR="00413CB7" w:rsidRPr="00413CB7" w:rsidRDefault="00413CB7" w:rsidP="00413CB7">
            <w:pPr>
              <w:spacing w:after="0"/>
              <w:jc w:val="left"/>
              <w:rPr>
                <w:szCs w:val="20"/>
              </w:rPr>
            </w:pPr>
            <w:r w:rsidRPr="00413CB7">
              <w:rPr>
                <w:szCs w:val="20"/>
              </w:rPr>
              <w:t>Joyce Mackenzie</w:t>
            </w:r>
          </w:p>
        </w:tc>
        <w:tc>
          <w:tcPr>
            <w:tcW w:w="1597" w:type="pct"/>
            <w:noWrap/>
            <w:hideMark/>
          </w:tcPr>
          <w:p w14:paraId="5EFC6295" w14:textId="77777777" w:rsidR="00413CB7" w:rsidRPr="00413CB7" w:rsidRDefault="00413CB7" w:rsidP="00413CB7">
            <w:pPr>
              <w:spacing w:after="0"/>
              <w:ind w:left="113"/>
              <w:jc w:val="left"/>
              <w:rPr>
                <w:szCs w:val="20"/>
              </w:rPr>
            </w:pPr>
            <w:r w:rsidRPr="00413CB7">
              <w:rPr>
                <w:szCs w:val="20"/>
              </w:rPr>
              <w:t>CLARE, SA 5453</w:t>
            </w:r>
          </w:p>
        </w:tc>
        <w:tc>
          <w:tcPr>
            <w:tcW w:w="424" w:type="pct"/>
            <w:noWrap/>
            <w:hideMark/>
          </w:tcPr>
          <w:p w14:paraId="135EDEC0" w14:textId="77777777" w:rsidR="00413CB7" w:rsidRPr="00413CB7" w:rsidRDefault="00413CB7" w:rsidP="00413CB7">
            <w:pPr>
              <w:spacing w:after="0"/>
              <w:ind w:right="113"/>
              <w:jc w:val="right"/>
              <w:rPr>
                <w:szCs w:val="20"/>
              </w:rPr>
            </w:pPr>
            <w:r w:rsidRPr="00413CB7">
              <w:rPr>
                <w:szCs w:val="20"/>
              </w:rPr>
              <w:t>119.27</w:t>
            </w:r>
          </w:p>
        </w:tc>
        <w:tc>
          <w:tcPr>
            <w:tcW w:w="770" w:type="pct"/>
            <w:noWrap/>
            <w:hideMark/>
          </w:tcPr>
          <w:p w14:paraId="39941F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87655C" w14:textId="77777777" w:rsidR="00413CB7" w:rsidRPr="00413CB7" w:rsidRDefault="00413CB7" w:rsidP="00413CB7">
            <w:pPr>
              <w:spacing w:after="0"/>
              <w:jc w:val="right"/>
              <w:rPr>
                <w:szCs w:val="20"/>
              </w:rPr>
            </w:pPr>
            <w:r w:rsidRPr="00413CB7">
              <w:rPr>
                <w:szCs w:val="20"/>
              </w:rPr>
              <w:t>19.1.2015</w:t>
            </w:r>
          </w:p>
        </w:tc>
      </w:tr>
      <w:tr w:rsidR="00413CB7" w:rsidRPr="00413CB7" w14:paraId="3BAE4F94" w14:textId="77777777" w:rsidTr="005B36B0">
        <w:trPr>
          <w:trHeight w:val="20"/>
        </w:trPr>
        <w:tc>
          <w:tcPr>
            <w:tcW w:w="1756" w:type="pct"/>
            <w:noWrap/>
            <w:hideMark/>
          </w:tcPr>
          <w:p w14:paraId="2D2A1858" w14:textId="77777777" w:rsidR="00413CB7" w:rsidRPr="00413CB7" w:rsidRDefault="00413CB7" w:rsidP="00413CB7">
            <w:pPr>
              <w:spacing w:after="0"/>
              <w:jc w:val="left"/>
              <w:rPr>
                <w:szCs w:val="20"/>
              </w:rPr>
            </w:pPr>
            <w:r w:rsidRPr="00413CB7">
              <w:rPr>
                <w:szCs w:val="20"/>
              </w:rPr>
              <w:t>Juac Atem</w:t>
            </w:r>
          </w:p>
        </w:tc>
        <w:tc>
          <w:tcPr>
            <w:tcW w:w="1597" w:type="pct"/>
            <w:noWrap/>
            <w:hideMark/>
          </w:tcPr>
          <w:p w14:paraId="42F4C029"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427CB6B7" w14:textId="77777777" w:rsidR="00413CB7" w:rsidRPr="00413CB7" w:rsidRDefault="00413CB7" w:rsidP="00413CB7">
            <w:pPr>
              <w:spacing w:after="0"/>
              <w:ind w:right="113"/>
              <w:jc w:val="right"/>
              <w:rPr>
                <w:szCs w:val="20"/>
              </w:rPr>
            </w:pPr>
            <w:r w:rsidRPr="00413CB7">
              <w:rPr>
                <w:szCs w:val="20"/>
              </w:rPr>
              <w:t>66.10</w:t>
            </w:r>
          </w:p>
        </w:tc>
        <w:tc>
          <w:tcPr>
            <w:tcW w:w="770" w:type="pct"/>
            <w:noWrap/>
            <w:hideMark/>
          </w:tcPr>
          <w:p w14:paraId="457A71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6CD830" w14:textId="77777777" w:rsidR="00413CB7" w:rsidRPr="00413CB7" w:rsidRDefault="00413CB7" w:rsidP="00413CB7">
            <w:pPr>
              <w:spacing w:after="0"/>
              <w:jc w:val="right"/>
              <w:rPr>
                <w:szCs w:val="20"/>
              </w:rPr>
            </w:pPr>
            <w:r w:rsidRPr="00413CB7">
              <w:rPr>
                <w:szCs w:val="20"/>
              </w:rPr>
              <w:t>21.2.2013</w:t>
            </w:r>
          </w:p>
        </w:tc>
      </w:tr>
      <w:tr w:rsidR="00413CB7" w:rsidRPr="00413CB7" w14:paraId="547F7F79" w14:textId="77777777" w:rsidTr="005B36B0">
        <w:trPr>
          <w:trHeight w:val="20"/>
        </w:trPr>
        <w:tc>
          <w:tcPr>
            <w:tcW w:w="1756" w:type="pct"/>
            <w:noWrap/>
            <w:hideMark/>
          </w:tcPr>
          <w:p w14:paraId="292FA5B4" w14:textId="77777777" w:rsidR="00413CB7" w:rsidRPr="00413CB7" w:rsidRDefault="00413CB7" w:rsidP="00413CB7">
            <w:pPr>
              <w:spacing w:after="0"/>
              <w:jc w:val="left"/>
              <w:rPr>
                <w:szCs w:val="20"/>
              </w:rPr>
            </w:pPr>
            <w:r w:rsidRPr="00413CB7">
              <w:rPr>
                <w:szCs w:val="20"/>
              </w:rPr>
              <w:t>Judith Jepson</w:t>
            </w:r>
          </w:p>
        </w:tc>
        <w:tc>
          <w:tcPr>
            <w:tcW w:w="1597" w:type="pct"/>
            <w:noWrap/>
            <w:hideMark/>
          </w:tcPr>
          <w:p w14:paraId="23F4A210"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7AFA1813"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677A90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F54C5D" w14:textId="77777777" w:rsidR="00413CB7" w:rsidRPr="00413CB7" w:rsidRDefault="00413CB7" w:rsidP="00413CB7">
            <w:pPr>
              <w:spacing w:after="0"/>
              <w:jc w:val="right"/>
              <w:rPr>
                <w:szCs w:val="20"/>
              </w:rPr>
            </w:pPr>
            <w:r w:rsidRPr="00413CB7">
              <w:rPr>
                <w:szCs w:val="20"/>
              </w:rPr>
              <w:t>9.3.2014</w:t>
            </w:r>
          </w:p>
        </w:tc>
      </w:tr>
      <w:tr w:rsidR="00413CB7" w:rsidRPr="00413CB7" w14:paraId="19ECEA29" w14:textId="77777777" w:rsidTr="005B36B0">
        <w:trPr>
          <w:trHeight w:val="20"/>
        </w:trPr>
        <w:tc>
          <w:tcPr>
            <w:tcW w:w="1756" w:type="pct"/>
            <w:noWrap/>
            <w:hideMark/>
          </w:tcPr>
          <w:p w14:paraId="3A4A302E" w14:textId="77777777" w:rsidR="00413CB7" w:rsidRPr="00413CB7" w:rsidRDefault="00413CB7" w:rsidP="00413CB7">
            <w:pPr>
              <w:spacing w:after="0"/>
              <w:jc w:val="left"/>
              <w:rPr>
                <w:szCs w:val="20"/>
              </w:rPr>
            </w:pPr>
            <w:r w:rsidRPr="00413CB7">
              <w:rPr>
                <w:szCs w:val="20"/>
              </w:rPr>
              <w:t>Judith Munro</w:t>
            </w:r>
          </w:p>
        </w:tc>
        <w:tc>
          <w:tcPr>
            <w:tcW w:w="1597" w:type="pct"/>
            <w:noWrap/>
            <w:hideMark/>
          </w:tcPr>
          <w:p w14:paraId="4B272BC7" w14:textId="77777777" w:rsidR="00413CB7" w:rsidRPr="00413CB7" w:rsidRDefault="00413CB7" w:rsidP="00413CB7">
            <w:pPr>
              <w:spacing w:after="0"/>
              <w:ind w:left="113"/>
              <w:jc w:val="left"/>
              <w:rPr>
                <w:szCs w:val="20"/>
              </w:rPr>
            </w:pPr>
            <w:r w:rsidRPr="00413CB7">
              <w:rPr>
                <w:szCs w:val="20"/>
              </w:rPr>
              <w:t>GLENSIDE, SA 5065</w:t>
            </w:r>
          </w:p>
        </w:tc>
        <w:tc>
          <w:tcPr>
            <w:tcW w:w="424" w:type="pct"/>
            <w:noWrap/>
            <w:hideMark/>
          </w:tcPr>
          <w:p w14:paraId="38C74DAE" w14:textId="77777777" w:rsidR="00413CB7" w:rsidRPr="00413CB7" w:rsidRDefault="00413CB7" w:rsidP="00413CB7">
            <w:pPr>
              <w:spacing w:after="0"/>
              <w:ind w:right="113"/>
              <w:jc w:val="right"/>
              <w:rPr>
                <w:szCs w:val="20"/>
              </w:rPr>
            </w:pPr>
            <w:r w:rsidRPr="00413CB7">
              <w:rPr>
                <w:szCs w:val="20"/>
              </w:rPr>
              <w:t>20.71</w:t>
            </w:r>
          </w:p>
        </w:tc>
        <w:tc>
          <w:tcPr>
            <w:tcW w:w="770" w:type="pct"/>
            <w:noWrap/>
            <w:hideMark/>
          </w:tcPr>
          <w:p w14:paraId="50FBE4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7EB4D9" w14:textId="77777777" w:rsidR="00413CB7" w:rsidRPr="00413CB7" w:rsidRDefault="00413CB7" w:rsidP="00413CB7">
            <w:pPr>
              <w:spacing w:after="0"/>
              <w:jc w:val="right"/>
              <w:rPr>
                <w:szCs w:val="20"/>
              </w:rPr>
            </w:pPr>
            <w:r w:rsidRPr="00413CB7">
              <w:rPr>
                <w:szCs w:val="20"/>
              </w:rPr>
              <w:t>13.9.2013</w:t>
            </w:r>
          </w:p>
        </w:tc>
      </w:tr>
      <w:tr w:rsidR="00413CB7" w:rsidRPr="00413CB7" w14:paraId="25315C85" w14:textId="77777777" w:rsidTr="005B36B0">
        <w:trPr>
          <w:trHeight w:val="20"/>
        </w:trPr>
        <w:tc>
          <w:tcPr>
            <w:tcW w:w="1756" w:type="pct"/>
            <w:noWrap/>
            <w:hideMark/>
          </w:tcPr>
          <w:p w14:paraId="30DFEE01" w14:textId="77777777" w:rsidR="00413CB7" w:rsidRPr="00413CB7" w:rsidRDefault="00413CB7" w:rsidP="00413CB7">
            <w:pPr>
              <w:spacing w:after="0"/>
              <w:jc w:val="left"/>
              <w:rPr>
                <w:szCs w:val="20"/>
              </w:rPr>
            </w:pPr>
            <w:r w:rsidRPr="00413CB7">
              <w:rPr>
                <w:szCs w:val="20"/>
              </w:rPr>
              <w:t>Judith Paterson</w:t>
            </w:r>
          </w:p>
        </w:tc>
        <w:tc>
          <w:tcPr>
            <w:tcW w:w="1597" w:type="pct"/>
            <w:noWrap/>
            <w:hideMark/>
          </w:tcPr>
          <w:p w14:paraId="19BA5E4E"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1DC083D2" w14:textId="77777777" w:rsidR="00413CB7" w:rsidRPr="00413CB7" w:rsidRDefault="00413CB7" w:rsidP="00413CB7">
            <w:pPr>
              <w:spacing w:after="0"/>
              <w:ind w:right="113"/>
              <w:jc w:val="right"/>
              <w:rPr>
                <w:szCs w:val="20"/>
              </w:rPr>
            </w:pPr>
            <w:r w:rsidRPr="00413CB7">
              <w:rPr>
                <w:szCs w:val="20"/>
              </w:rPr>
              <w:t>27.55</w:t>
            </w:r>
          </w:p>
        </w:tc>
        <w:tc>
          <w:tcPr>
            <w:tcW w:w="770" w:type="pct"/>
            <w:noWrap/>
            <w:hideMark/>
          </w:tcPr>
          <w:p w14:paraId="7D8DCC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EE39EF" w14:textId="77777777" w:rsidR="00413CB7" w:rsidRPr="00413CB7" w:rsidRDefault="00413CB7" w:rsidP="00413CB7">
            <w:pPr>
              <w:spacing w:after="0"/>
              <w:jc w:val="right"/>
              <w:rPr>
                <w:szCs w:val="20"/>
              </w:rPr>
            </w:pPr>
            <w:r w:rsidRPr="00413CB7">
              <w:rPr>
                <w:szCs w:val="20"/>
              </w:rPr>
              <w:t>8.3.2013</w:t>
            </w:r>
          </w:p>
        </w:tc>
      </w:tr>
      <w:tr w:rsidR="00413CB7" w:rsidRPr="00413CB7" w14:paraId="689649A3" w14:textId="77777777" w:rsidTr="005B36B0">
        <w:trPr>
          <w:trHeight w:val="20"/>
        </w:trPr>
        <w:tc>
          <w:tcPr>
            <w:tcW w:w="1756" w:type="pct"/>
            <w:noWrap/>
            <w:hideMark/>
          </w:tcPr>
          <w:p w14:paraId="71B713DC" w14:textId="77777777" w:rsidR="00413CB7" w:rsidRPr="00413CB7" w:rsidRDefault="00413CB7" w:rsidP="00413CB7">
            <w:pPr>
              <w:spacing w:after="0"/>
              <w:jc w:val="left"/>
              <w:rPr>
                <w:szCs w:val="20"/>
              </w:rPr>
            </w:pPr>
            <w:r w:rsidRPr="00413CB7">
              <w:rPr>
                <w:szCs w:val="20"/>
              </w:rPr>
              <w:t>Judith Remphrey</w:t>
            </w:r>
          </w:p>
        </w:tc>
        <w:tc>
          <w:tcPr>
            <w:tcW w:w="1597" w:type="pct"/>
            <w:noWrap/>
            <w:hideMark/>
          </w:tcPr>
          <w:p w14:paraId="1781CBF2"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6979C17A" w14:textId="77777777" w:rsidR="00413CB7" w:rsidRPr="00413CB7" w:rsidRDefault="00413CB7" w:rsidP="00413CB7">
            <w:pPr>
              <w:spacing w:after="0"/>
              <w:ind w:right="113"/>
              <w:jc w:val="right"/>
              <w:rPr>
                <w:szCs w:val="20"/>
              </w:rPr>
            </w:pPr>
            <w:r w:rsidRPr="00413CB7">
              <w:rPr>
                <w:szCs w:val="20"/>
              </w:rPr>
              <w:t>81.03</w:t>
            </w:r>
          </w:p>
        </w:tc>
        <w:tc>
          <w:tcPr>
            <w:tcW w:w="770" w:type="pct"/>
            <w:noWrap/>
            <w:hideMark/>
          </w:tcPr>
          <w:p w14:paraId="7F0058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5DCD35" w14:textId="77777777" w:rsidR="00413CB7" w:rsidRPr="00413CB7" w:rsidRDefault="00413CB7" w:rsidP="00413CB7">
            <w:pPr>
              <w:spacing w:after="0"/>
              <w:jc w:val="right"/>
              <w:rPr>
                <w:szCs w:val="20"/>
              </w:rPr>
            </w:pPr>
            <w:r w:rsidRPr="00413CB7">
              <w:rPr>
                <w:szCs w:val="20"/>
              </w:rPr>
              <w:t>26.2.2014</w:t>
            </w:r>
          </w:p>
        </w:tc>
      </w:tr>
      <w:tr w:rsidR="00413CB7" w:rsidRPr="00413CB7" w14:paraId="0E4D99E5" w14:textId="77777777" w:rsidTr="005B36B0">
        <w:trPr>
          <w:trHeight w:val="20"/>
        </w:trPr>
        <w:tc>
          <w:tcPr>
            <w:tcW w:w="1756" w:type="pct"/>
            <w:noWrap/>
            <w:hideMark/>
          </w:tcPr>
          <w:p w14:paraId="6893D4D1" w14:textId="77777777" w:rsidR="00413CB7" w:rsidRPr="00413CB7" w:rsidRDefault="00413CB7" w:rsidP="00413CB7">
            <w:pPr>
              <w:spacing w:after="0"/>
              <w:jc w:val="left"/>
              <w:rPr>
                <w:szCs w:val="20"/>
              </w:rPr>
            </w:pPr>
            <w:r w:rsidRPr="00413CB7">
              <w:rPr>
                <w:szCs w:val="20"/>
              </w:rPr>
              <w:t>Judith Sampson</w:t>
            </w:r>
          </w:p>
        </w:tc>
        <w:tc>
          <w:tcPr>
            <w:tcW w:w="1597" w:type="pct"/>
            <w:noWrap/>
            <w:hideMark/>
          </w:tcPr>
          <w:p w14:paraId="0A5857A1" w14:textId="77777777"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14:paraId="7A267F12" w14:textId="77777777" w:rsidR="00413CB7" w:rsidRPr="00413CB7" w:rsidRDefault="00413CB7" w:rsidP="00413CB7">
            <w:pPr>
              <w:spacing w:after="0"/>
              <w:ind w:right="113"/>
              <w:jc w:val="right"/>
              <w:rPr>
                <w:szCs w:val="20"/>
              </w:rPr>
            </w:pPr>
            <w:r w:rsidRPr="00413CB7">
              <w:rPr>
                <w:szCs w:val="20"/>
              </w:rPr>
              <w:t>21.05</w:t>
            </w:r>
          </w:p>
        </w:tc>
        <w:tc>
          <w:tcPr>
            <w:tcW w:w="770" w:type="pct"/>
            <w:noWrap/>
            <w:hideMark/>
          </w:tcPr>
          <w:p w14:paraId="31E5CF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59F660" w14:textId="77777777" w:rsidR="00413CB7" w:rsidRPr="00413CB7" w:rsidRDefault="00413CB7" w:rsidP="00413CB7">
            <w:pPr>
              <w:spacing w:after="0"/>
              <w:jc w:val="right"/>
              <w:rPr>
                <w:szCs w:val="20"/>
              </w:rPr>
            </w:pPr>
            <w:r w:rsidRPr="00413CB7">
              <w:rPr>
                <w:szCs w:val="20"/>
              </w:rPr>
              <w:t>22.8.2014</w:t>
            </w:r>
          </w:p>
        </w:tc>
      </w:tr>
      <w:tr w:rsidR="00413CB7" w:rsidRPr="00413CB7" w14:paraId="0A4A926C" w14:textId="77777777" w:rsidTr="005B36B0">
        <w:trPr>
          <w:trHeight w:val="20"/>
        </w:trPr>
        <w:tc>
          <w:tcPr>
            <w:tcW w:w="1756" w:type="pct"/>
            <w:noWrap/>
            <w:hideMark/>
          </w:tcPr>
          <w:p w14:paraId="52159193" w14:textId="77777777" w:rsidR="00413CB7" w:rsidRPr="00413CB7" w:rsidRDefault="00413CB7" w:rsidP="00413CB7">
            <w:pPr>
              <w:spacing w:after="0"/>
              <w:jc w:val="left"/>
              <w:rPr>
                <w:szCs w:val="20"/>
              </w:rPr>
            </w:pPr>
            <w:r w:rsidRPr="00413CB7">
              <w:rPr>
                <w:szCs w:val="20"/>
              </w:rPr>
              <w:t>Judith Staples</w:t>
            </w:r>
          </w:p>
        </w:tc>
        <w:tc>
          <w:tcPr>
            <w:tcW w:w="1597" w:type="pct"/>
            <w:noWrap/>
            <w:hideMark/>
          </w:tcPr>
          <w:p w14:paraId="207E94C3"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331DC6F2" w14:textId="77777777" w:rsidR="00413CB7" w:rsidRPr="00413CB7" w:rsidRDefault="00413CB7" w:rsidP="00413CB7">
            <w:pPr>
              <w:spacing w:after="0"/>
              <w:ind w:right="113"/>
              <w:jc w:val="right"/>
              <w:rPr>
                <w:szCs w:val="20"/>
              </w:rPr>
            </w:pPr>
            <w:r w:rsidRPr="00413CB7">
              <w:rPr>
                <w:szCs w:val="20"/>
              </w:rPr>
              <w:t>90.55</w:t>
            </w:r>
          </w:p>
        </w:tc>
        <w:tc>
          <w:tcPr>
            <w:tcW w:w="770" w:type="pct"/>
            <w:noWrap/>
            <w:hideMark/>
          </w:tcPr>
          <w:p w14:paraId="1865FE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CFB474" w14:textId="77777777" w:rsidR="00413CB7" w:rsidRPr="00413CB7" w:rsidRDefault="00413CB7" w:rsidP="00413CB7">
            <w:pPr>
              <w:spacing w:after="0"/>
              <w:jc w:val="right"/>
              <w:rPr>
                <w:szCs w:val="20"/>
              </w:rPr>
            </w:pPr>
            <w:r w:rsidRPr="00413CB7">
              <w:rPr>
                <w:szCs w:val="20"/>
              </w:rPr>
              <w:t>28.8.2013</w:t>
            </w:r>
          </w:p>
        </w:tc>
      </w:tr>
      <w:tr w:rsidR="00413CB7" w:rsidRPr="00413CB7" w14:paraId="6AD3BBCC" w14:textId="77777777" w:rsidTr="005B36B0">
        <w:trPr>
          <w:trHeight w:val="20"/>
        </w:trPr>
        <w:tc>
          <w:tcPr>
            <w:tcW w:w="1756" w:type="pct"/>
            <w:noWrap/>
            <w:hideMark/>
          </w:tcPr>
          <w:p w14:paraId="69DFE943" w14:textId="77777777" w:rsidR="00413CB7" w:rsidRPr="00413CB7" w:rsidRDefault="00413CB7" w:rsidP="00413CB7">
            <w:pPr>
              <w:spacing w:after="0"/>
              <w:jc w:val="left"/>
              <w:rPr>
                <w:szCs w:val="20"/>
              </w:rPr>
            </w:pPr>
            <w:r w:rsidRPr="00413CB7">
              <w:rPr>
                <w:szCs w:val="20"/>
              </w:rPr>
              <w:t>Jujie Lin</w:t>
            </w:r>
          </w:p>
        </w:tc>
        <w:tc>
          <w:tcPr>
            <w:tcW w:w="1597" w:type="pct"/>
            <w:noWrap/>
            <w:hideMark/>
          </w:tcPr>
          <w:p w14:paraId="4E0499BD" w14:textId="77777777" w:rsidR="00413CB7" w:rsidRPr="00413CB7" w:rsidRDefault="00413CB7" w:rsidP="00413CB7">
            <w:pPr>
              <w:spacing w:after="0"/>
              <w:ind w:left="113"/>
              <w:jc w:val="left"/>
              <w:rPr>
                <w:szCs w:val="20"/>
              </w:rPr>
            </w:pPr>
            <w:r w:rsidRPr="00413CB7">
              <w:rPr>
                <w:szCs w:val="20"/>
              </w:rPr>
              <w:t>MALVERN, SA 5061</w:t>
            </w:r>
          </w:p>
        </w:tc>
        <w:tc>
          <w:tcPr>
            <w:tcW w:w="424" w:type="pct"/>
            <w:noWrap/>
            <w:hideMark/>
          </w:tcPr>
          <w:p w14:paraId="218ABECE"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62C6A1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3B164F" w14:textId="77777777" w:rsidR="00413CB7" w:rsidRPr="00413CB7" w:rsidRDefault="00413CB7" w:rsidP="00413CB7">
            <w:pPr>
              <w:spacing w:after="0"/>
              <w:jc w:val="right"/>
              <w:rPr>
                <w:szCs w:val="20"/>
              </w:rPr>
            </w:pPr>
            <w:r w:rsidRPr="00413CB7">
              <w:rPr>
                <w:szCs w:val="20"/>
              </w:rPr>
              <w:t>3.4.2013</w:t>
            </w:r>
          </w:p>
        </w:tc>
      </w:tr>
      <w:tr w:rsidR="00413CB7" w:rsidRPr="00413CB7" w14:paraId="5DFAE66E" w14:textId="77777777" w:rsidTr="005B36B0">
        <w:trPr>
          <w:trHeight w:val="20"/>
        </w:trPr>
        <w:tc>
          <w:tcPr>
            <w:tcW w:w="1756" w:type="pct"/>
            <w:noWrap/>
            <w:hideMark/>
          </w:tcPr>
          <w:p w14:paraId="57D87EEA" w14:textId="77777777" w:rsidR="00413CB7" w:rsidRPr="00413CB7" w:rsidRDefault="00413CB7" w:rsidP="00413CB7">
            <w:pPr>
              <w:spacing w:after="0"/>
              <w:jc w:val="left"/>
              <w:rPr>
                <w:szCs w:val="20"/>
              </w:rPr>
            </w:pPr>
            <w:r w:rsidRPr="00413CB7">
              <w:rPr>
                <w:szCs w:val="20"/>
              </w:rPr>
              <w:t>Julia Colaruotolo</w:t>
            </w:r>
          </w:p>
        </w:tc>
        <w:tc>
          <w:tcPr>
            <w:tcW w:w="1597" w:type="pct"/>
            <w:noWrap/>
            <w:hideMark/>
          </w:tcPr>
          <w:p w14:paraId="2789AFF3"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682FC80E" w14:textId="77777777" w:rsidR="00413CB7" w:rsidRPr="00413CB7" w:rsidRDefault="00413CB7" w:rsidP="00413CB7">
            <w:pPr>
              <w:spacing w:after="0"/>
              <w:ind w:right="113"/>
              <w:jc w:val="right"/>
              <w:rPr>
                <w:szCs w:val="20"/>
              </w:rPr>
            </w:pPr>
            <w:r w:rsidRPr="00413CB7">
              <w:rPr>
                <w:szCs w:val="20"/>
              </w:rPr>
              <w:t>36.76</w:t>
            </w:r>
          </w:p>
        </w:tc>
        <w:tc>
          <w:tcPr>
            <w:tcW w:w="770" w:type="pct"/>
            <w:noWrap/>
            <w:hideMark/>
          </w:tcPr>
          <w:p w14:paraId="0C1AA5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4E7567" w14:textId="77777777" w:rsidR="00413CB7" w:rsidRPr="00413CB7" w:rsidRDefault="00413CB7" w:rsidP="00413CB7">
            <w:pPr>
              <w:spacing w:after="0"/>
              <w:jc w:val="right"/>
              <w:rPr>
                <w:szCs w:val="20"/>
              </w:rPr>
            </w:pPr>
            <w:r w:rsidRPr="00413CB7">
              <w:rPr>
                <w:szCs w:val="20"/>
              </w:rPr>
              <w:t>21.11.2014</w:t>
            </w:r>
          </w:p>
        </w:tc>
      </w:tr>
      <w:tr w:rsidR="00413CB7" w:rsidRPr="00413CB7" w14:paraId="4DAFEFF8" w14:textId="77777777" w:rsidTr="005B36B0">
        <w:trPr>
          <w:trHeight w:val="20"/>
        </w:trPr>
        <w:tc>
          <w:tcPr>
            <w:tcW w:w="1756" w:type="pct"/>
            <w:noWrap/>
            <w:hideMark/>
          </w:tcPr>
          <w:p w14:paraId="7D66E718" w14:textId="77777777" w:rsidR="00413CB7" w:rsidRPr="00413CB7" w:rsidRDefault="00413CB7" w:rsidP="00413CB7">
            <w:pPr>
              <w:spacing w:after="0"/>
              <w:jc w:val="left"/>
              <w:rPr>
                <w:szCs w:val="20"/>
              </w:rPr>
            </w:pPr>
            <w:r w:rsidRPr="00413CB7">
              <w:rPr>
                <w:szCs w:val="20"/>
              </w:rPr>
              <w:t>Julia Farrance</w:t>
            </w:r>
          </w:p>
        </w:tc>
        <w:tc>
          <w:tcPr>
            <w:tcW w:w="1597" w:type="pct"/>
            <w:noWrap/>
            <w:hideMark/>
          </w:tcPr>
          <w:p w14:paraId="6FBC7B74"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CD8F52C" w14:textId="77777777" w:rsidR="00413CB7" w:rsidRPr="00413CB7" w:rsidRDefault="00413CB7" w:rsidP="00413CB7">
            <w:pPr>
              <w:spacing w:after="0"/>
              <w:ind w:right="113"/>
              <w:jc w:val="right"/>
              <w:rPr>
                <w:szCs w:val="20"/>
              </w:rPr>
            </w:pPr>
            <w:r w:rsidRPr="00413CB7">
              <w:rPr>
                <w:szCs w:val="20"/>
              </w:rPr>
              <w:t>26.57</w:t>
            </w:r>
          </w:p>
        </w:tc>
        <w:tc>
          <w:tcPr>
            <w:tcW w:w="770" w:type="pct"/>
            <w:noWrap/>
            <w:hideMark/>
          </w:tcPr>
          <w:p w14:paraId="1A425F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507BF2" w14:textId="77777777" w:rsidR="00413CB7" w:rsidRPr="00413CB7" w:rsidRDefault="00413CB7" w:rsidP="00413CB7">
            <w:pPr>
              <w:spacing w:after="0"/>
              <w:jc w:val="right"/>
              <w:rPr>
                <w:szCs w:val="20"/>
              </w:rPr>
            </w:pPr>
            <w:r w:rsidRPr="00413CB7">
              <w:rPr>
                <w:szCs w:val="20"/>
              </w:rPr>
              <w:t>4.9.2014</w:t>
            </w:r>
          </w:p>
        </w:tc>
      </w:tr>
      <w:tr w:rsidR="00413CB7" w:rsidRPr="00413CB7" w14:paraId="0524A257" w14:textId="77777777" w:rsidTr="005B36B0">
        <w:trPr>
          <w:trHeight w:val="20"/>
        </w:trPr>
        <w:tc>
          <w:tcPr>
            <w:tcW w:w="1756" w:type="pct"/>
            <w:noWrap/>
            <w:hideMark/>
          </w:tcPr>
          <w:p w14:paraId="7195DD13" w14:textId="77777777" w:rsidR="00413CB7" w:rsidRPr="00413CB7" w:rsidRDefault="00413CB7" w:rsidP="00413CB7">
            <w:pPr>
              <w:spacing w:after="0"/>
              <w:jc w:val="left"/>
              <w:rPr>
                <w:szCs w:val="20"/>
              </w:rPr>
            </w:pPr>
            <w:r w:rsidRPr="00413CB7">
              <w:rPr>
                <w:szCs w:val="20"/>
              </w:rPr>
              <w:t>Julia Spence</w:t>
            </w:r>
          </w:p>
        </w:tc>
        <w:tc>
          <w:tcPr>
            <w:tcW w:w="1597" w:type="pct"/>
            <w:noWrap/>
            <w:hideMark/>
          </w:tcPr>
          <w:p w14:paraId="1D4F15E5"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7E07AC8F" w14:textId="77777777" w:rsidR="00413CB7" w:rsidRPr="00413CB7" w:rsidRDefault="00413CB7" w:rsidP="00413CB7">
            <w:pPr>
              <w:spacing w:after="0"/>
              <w:ind w:right="113"/>
              <w:jc w:val="right"/>
              <w:rPr>
                <w:szCs w:val="20"/>
              </w:rPr>
            </w:pPr>
            <w:r w:rsidRPr="00413CB7">
              <w:rPr>
                <w:szCs w:val="20"/>
              </w:rPr>
              <w:t>139.92</w:t>
            </w:r>
          </w:p>
        </w:tc>
        <w:tc>
          <w:tcPr>
            <w:tcW w:w="770" w:type="pct"/>
            <w:noWrap/>
            <w:hideMark/>
          </w:tcPr>
          <w:p w14:paraId="0773D6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07ED3B" w14:textId="77777777" w:rsidR="00413CB7" w:rsidRPr="00413CB7" w:rsidRDefault="00413CB7" w:rsidP="00413CB7">
            <w:pPr>
              <w:spacing w:after="0"/>
              <w:jc w:val="right"/>
              <w:rPr>
                <w:szCs w:val="20"/>
              </w:rPr>
            </w:pPr>
            <w:r w:rsidRPr="00413CB7">
              <w:rPr>
                <w:szCs w:val="20"/>
              </w:rPr>
              <w:t>22.8.2013</w:t>
            </w:r>
          </w:p>
        </w:tc>
      </w:tr>
      <w:tr w:rsidR="00413CB7" w:rsidRPr="00413CB7" w14:paraId="4DBF240B" w14:textId="77777777" w:rsidTr="005B36B0">
        <w:trPr>
          <w:trHeight w:val="20"/>
        </w:trPr>
        <w:tc>
          <w:tcPr>
            <w:tcW w:w="1756" w:type="pct"/>
            <w:noWrap/>
            <w:hideMark/>
          </w:tcPr>
          <w:p w14:paraId="69749608" w14:textId="77777777" w:rsidR="00413CB7" w:rsidRPr="00413CB7" w:rsidRDefault="00413CB7" w:rsidP="00413CB7">
            <w:pPr>
              <w:spacing w:after="0"/>
              <w:jc w:val="left"/>
              <w:rPr>
                <w:szCs w:val="20"/>
              </w:rPr>
            </w:pPr>
            <w:r w:rsidRPr="00413CB7">
              <w:rPr>
                <w:szCs w:val="20"/>
              </w:rPr>
              <w:t>Julian Cousins</w:t>
            </w:r>
          </w:p>
        </w:tc>
        <w:tc>
          <w:tcPr>
            <w:tcW w:w="1597" w:type="pct"/>
            <w:noWrap/>
            <w:hideMark/>
          </w:tcPr>
          <w:p w14:paraId="38ACAB1B"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532CFF2D" w14:textId="77777777" w:rsidR="00413CB7" w:rsidRPr="00413CB7" w:rsidRDefault="00413CB7" w:rsidP="00413CB7">
            <w:pPr>
              <w:spacing w:after="0"/>
              <w:ind w:right="113"/>
              <w:jc w:val="right"/>
              <w:rPr>
                <w:szCs w:val="20"/>
              </w:rPr>
            </w:pPr>
            <w:r w:rsidRPr="00413CB7">
              <w:rPr>
                <w:szCs w:val="20"/>
              </w:rPr>
              <w:t>200.00</w:t>
            </w:r>
          </w:p>
        </w:tc>
        <w:tc>
          <w:tcPr>
            <w:tcW w:w="770" w:type="pct"/>
            <w:noWrap/>
            <w:hideMark/>
          </w:tcPr>
          <w:p w14:paraId="00464F6C" w14:textId="77777777" w:rsidR="00413CB7" w:rsidRPr="00413CB7" w:rsidRDefault="00413CB7" w:rsidP="00413CB7">
            <w:pPr>
              <w:spacing w:after="0"/>
              <w:ind w:left="170"/>
              <w:jc w:val="left"/>
              <w:rPr>
                <w:szCs w:val="20"/>
              </w:rPr>
            </w:pPr>
            <w:r w:rsidRPr="00413CB7">
              <w:rPr>
                <w:szCs w:val="20"/>
              </w:rPr>
              <w:t>Refund 214379</w:t>
            </w:r>
          </w:p>
        </w:tc>
        <w:tc>
          <w:tcPr>
            <w:tcW w:w="453" w:type="pct"/>
            <w:noWrap/>
            <w:hideMark/>
          </w:tcPr>
          <w:p w14:paraId="24618F32" w14:textId="77777777" w:rsidR="00413CB7" w:rsidRPr="00413CB7" w:rsidRDefault="00413CB7" w:rsidP="00413CB7">
            <w:pPr>
              <w:spacing w:after="0"/>
              <w:jc w:val="right"/>
              <w:rPr>
                <w:szCs w:val="20"/>
              </w:rPr>
            </w:pPr>
            <w:r w:rsidRPr="00413CB7">
              <w:rPr>
                <w:szCs w:val="20"/>
              </w:rPr>
              <w:t>30.12.2013</w:t>
            </w:r>
          </w:p>
        </w:tc>
      </w:tr>
      <w:tr w:rsidR="00413CB7" w:rsidRPr="00413CB7" w14:paraId="3E830910" w14:textId="77777777" w:rsidTr="005B36B0">
        <w:trPr>
          <w:trHeight w:val="20"/>
        </w:trPr>
        <w:tc>
          <w:tcPr>
            <w:tcW w:w="1756" w:type="pct"/>
            <w:noWrap/>
            <w:hideMark/>
          </w:tcPr>
          <w:p w14:paraId="38D688AC" w14:textId="77777777" w:rsidR="00413CB7" w:rsidRPr="00413CB7" w:rsidRDefault="00413CB7" w:rsidP="00413CB7">
            <w:pPr>
              <w:spacing w:after="0"/>
              <w:jc w:val="left"/>
              <w:rPr>
                <w:szCs w:val="20"/>
              </w:rPr>
            </w:pPr>
            <w:r w:rsidRPr="00413CB7">
              <w:rPr>
                <w:szCs w:val="20"/>
              </w:rPr>
              <w:t>Julian Fry</w:t>
            </w:r>
          </w:p>
        </w:tc>
        <w:tc>
          <w:tcPr>
            <w:tcW w:w="1597" w:type="pct"/>
            <w:noWrap/>
            <w:hideMark/>
          </w:tcPr>
          <w:p w14:paraId="1945FDB0" w14:textId="77777777"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14:paraId="2D21FC31" w14:textId="77777777" w:rsidR="00413CB7" w:rsidRPr="00413CB7" w:rsidRDefault="00413CB7" w:rsidP="00413CB7">
            <w:pPr>
              <w:spacing w:after="0"/>
              <w:ind w:right="113"/>
              <w:jc w:val="right"/>
              <w:rPr>
                <w:szCs w:val="20"/>
              </w:rPr>
            </w:pPr>
            <w:r w:rsidRPr="00413CB7">
              <w:rPr>
                <w:szCs w:val="20"/>
              </w:rPr>
              <w:t>13.68</w:t>
            </w:r>
          </w:p>
        </w:tc>
        <w:tc>
          <w:tcPr>
            <w:tcW w:w="770" w:type="pct"/>
            <w:noWrap/>
            <w:hideMark/>
          </w:tcPr>
          <w:p w14:paraId="0BD4A0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20C06D" w14:textId="77777777" w:rsidR="00413CB7" w:rsidRPr="00413CB7" w:rsidRDefault="00413CB7" w:rsidP="00413CB7">
            <w:pPr>
              <w:spacing w:after="0"/>
              <w:jc w:val="right"/>
              <w:rPr>
                <w:szCs w:val="20"/>
              </w:rPr>
            </w:pPr>
            <w:r w:rsidRPr="00413CB7">
              <w:rPr>
                <w:szCs w:val="20"/>
              </w:rPr>
              <w:t>4.6.2014</w:t>
            </w:r>
          </w:p>
        </w:tc>
      </w:tr>
      <w:tr w:rsidR="00413CB7" w:rsidRPr="00413CB7" w14:paraId="047661EB" w14:textId="77777777" w:rsidTr="005B36B0">
        <w:trPr>
          <w:trHeight w:val="20"/>
        </w:trPr>
        <w:tc>
          <w:tcPr>
            <w:tcW w:w="1756" w:type="pct"/>
            <w:noWrap/>
            <w:hideMark/>
          </w:tcPr>
          <w:p w14:paraId="43FF8134" w14:textId="77777777" w:rsidR="00413CB7" w:rsidRPr="00413CB7" w:rsidRDefault="00413CB7" w:rsidP="00413CB7">
            <w:pPr>
              <w:spacing w:after="0"/>
              <w:jc w:val="left"/>
              <w:rPr>
                <w:szCs w:val="20"/>
              </w:rPr>
            </w:pPr>
            <w:r w:rsidRPr="00413CB7">
              <w:rPr>
                <w:szCs w:val="20"/>
              </w:rPr>
              <w:t>Julian Hamilton</w:t>
            </w:r>
          </w:p>
        </w:tc>
        <w:tc>
          <w:tcPr>
            <w:tcW w:w="1597" w:type="pct"/>
            <w:noWrap/>
            <w:hideMark/>
          </w:tcPr>
          <w:p w14:paraId="3C0C924A"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4954F806" w14:textId="77777777" w:rsidR="00413CB7" w:rsidRPr="00413CB7" w:rsidRDefault="00413CB7" w:rsidP="00413CB7">
            <w:pPr>
              <w:spacing w:after="0"/>
              <w:ind w:right="113"/>
              <w:jc w:val="right"/>
              <w:rPr>
                <w:szCs w:val="20"/>
              </w:rPr>
            </w:pPr>
            <w:r w:rsidRPr="00413CB7">
              <w:rPr>
                <w:szCs w:val="20"/>
              </w:rPr>
              <w:t>215.62</w:t>
            </w:r>
          </w:p>
        </w:tc>
        <w:tc>
          <w:tcPr>
            <w:tcW w:w="770" w:type="pct"/>
            <w:noWrap/>
            <w:hideMark/>
          </w:tcPr>
          <w:p w14:paraId="5BBBE189" w14:textId="77777777" w:rsidR="00413CB7" w:rsidRPr="00413CB7" w:rsidRDefault="00413CB7" w:rsidP="00413CB7">
            <w:pPr>
              <w:spacing w:after="0"/>
              <w:ind w:left="170"/>
              <w:jc w:val="left"/>
              <w:rPr>
                <w:szCs w:val="20"/>
              </w:rPr>
            </w:pPr>
            <w:r w:rsidRPr="00413CB7">
              <w:rPr>
                <w:szCs w:val="20"/>
              </w:rPr>
              <w:t>Refund 157101</w:t>
            </w:r>
          </w:p>
        </w:tc>
        <w:tc>
          <w:tcPr>
            <w:tcW w:w="453" w:type="pct"/>
            <w:noWrap/>
            <w:hideMark/>
          </w:tcPr>
          <w:p w14:paraId="51C81910" w14:textId="77777777" w:rsidR="00413CB7" w:rsidRPr="00413CB7" w:rsidRDefault="00413CB7" w:rsidP="00413CB7">
            <w:pPr>
              <w:spacing w:after="0"/>
              <w:jc w:val="right"/>
              <w:rPr>
                <w:szCs w:val="20"/>
              </w:rPr>
            </w:pPr>
            <w:r w:rsidRPr="00413CB7">
              <w:rPr>
                <w:szCs w:val="20"/>
              </w:rPr>
              <w:t>19.3.2013</w:t>
            </w:r>
          </w:p>
        </w:tc>
      </w:tr>
      <w:tr w:rsidR="00413CB7" w:rsidRPr="00413CB7" w14:paraId="6844D7E4" w14:textId="77777777" w:rsidTr="005B36B0">
        <w:trPr>
          <w:trHeight w:val="20"/>
        </w:trPr>
        <w:tc>
          <w:tcPr>
            <w:tcW w:w="1756" w:type="pct"/>
            <w:noWrap/>
            <w:hideMark/>
          </w:tcPr>
          <w:p w14:paraId="4C972573" w14:textId="77777777" w:rsidR="00413CB7" w:rsidRPr="00413CB7" w:rsidRDefault="00413CB7" w:rsidP="00413CB7">
            <w:pPr>
              <w:spacing w:after="0"/>
              <w:jc w:val="left"/>
              <w:rPr>
                <w:szCs w:val="20"/>
              </w:rPr>
            </w:pPr>
            <w:r w:rsidRPr="00413CB7">
              <w:rPr>
                <w:szCs w:val="20"/>
              </w:rPr>
              <w:t>Julianna Pajor</w:t>
            </w:r>
          </w:p>
        </w:tc>
        <w:tc>
          <w:tcPr>
            <w:tcW w:w="1597" w:type="pct"/>
            <w:noWrap/>
            <w:hideMark/>
          </w:tcPr>
          <w:p w14:paraId="5D8485A4"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4007CEC0" w14:textId="77777777" w:rsidR="00413CB7" w:rsidRPr="00413CB7" w:rsidRDefault="00413CB7" w:rsidP="00413CB7">
            <w:pPr>
              <w:spacing w:after="0"/>
              <w:ind w:right="113"/>
              <w:jc w:val="right"/>
              <w:rPr>
                <w:szCs w:val="20"/>
              </w:rPr>
            </w:pPr>
            <w:r w:rsidRPr="00413CB7">
              <w:rPr>
                <w:szCs w:val="20"/>
              </w:rPr>
              <w:t>11.91</w:t>
            </w:r>
          </w:p>
        </w:tc>
        <w:tc>
          <w:tcPr>
            <w:tcW w:w="770" w:type="pct"/>
            <w:noWrap/>
            <w:hideMark/>
          </w:tcPr>
          <w:p w14:paraId="069384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493A0C" w14:textId="77777777" w:rsidR="00413CB7" w:rsidRPr="00413CB7" w:rsidRDefault="00413CB7" w:rsidP="00413CB7">
            <w:pPr>
              <w:spacing w:after="0"/>
              <w:jc w:val="right"/>
              <w:rPr>
                <w:szCs w:val="20"/>
              </w:rPr>
            </w:pPr>
            <w:r w:rsidRPr="00413CB7">
              <w:rPr>
                <w:szCs w:val="20"/>
              </w:rPr>
              <w:t>10.1.2014</w:t>
            </w:r>
          </w:p>
        </w:tc>
      </w:tr>
      <w:tr w:rsidR="00413CB7" w:rsidRPr="00413CB7" w14:paraId="65FAF68F" w14:textId="77777777" w:rsidTr="005B36B0">
        <w:trPr>
          <w:trHeight w:val="20"/>
        </w:trPr>
        <w:tc>
          <w:tcPr>
            <w:tcW w:w="1756" w:type="pct"/>
            <w:noWrap/>
            <w:hideMark/>
          </w:tcPr>
          <w:p w14:paraId="341B377F" w14:textId="77777777" w:rsidR="00413CB7" w:rsidRPr="00413CB7" w:rsidRDefault="00413CB7" w:rsidP="00413CB7">
            <w:pPr>
              <w:spacing w:after="0"/>
              <w:jc w:val="left"/>
              <w:rPr>
                <w:szCs w:val="20"/>
              </w:rPr>
            </w:pPr>
            <w:r w:rsidRPr="00413CB7">
              <w:rPr>
                <w:szCs w:val="20"/>
              </w:rPr>
              <w:t>Julie Amato-Gauci</w:t>
            </w:r>
          </w:p>
        </w:tc>
        <w:tc>
          <w:tcPr>
            <w:tcW w:w="1597" w:type="pct"/>
            <w:noWrap/>
            <w:hideMark/>
          </w:tcPr>
          <w:p w14:paraId="132CCBAC" w14:textId="77777777"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14:paraId="388E325E" w14:textId="77777777" w:rsidR="00413CB7" w:rsidRPr="00413CB7" w:rsidRDefault="00413CB7" w:rsidP="00413CB7">
            <w:pPr>
              <w:spacing w:after="0"/>
              <w:ind w:right="113"/>
              <w:jc w:val="right"/>
              <w:rPr>
                <w:szCs w:val="20"/>
              </w:rPr>
            </w:pPr>
            <w:r w:rsidRPr="00413CB7">
              <w:rPr>
                <w:szCs w:val="20"/>
              </w:rPr>
              <w:t>22.20</w:t>
            </w:r>
          </w:p>
        </w:tc>
        <w:tc>
          <w:tcPr>
            <w:tcW w:w="770" w:type="pct"/>
            <w:noWrap/>
            <w:hideMark/>
          </w:tcPr>
          <w:p w14:paraId="422F12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E27DA5" w14:textId="77777777" w:rsidR="00413CB7" w:rsidRPr="00413CB7" w:rsidRDefault="00413CB7" w:rsidP="00413CB7">
            <w:pPr>
              <w:spacing w:after="0"/>
              <w:jc w:val="right"/>
              <w:rPr>
                <w:szCs w:val="20"/>
              </w:rPr>
            </w:pPr>
            <w:r w:rsidRPr="00413CB7">
              <w:rPr>
                <w:szCs w:val="20"/>
              </w:rPr>
              <w:t>27.10.2014</w:t>
            </w:r>
          </w:p>
        </w:tc>
      </w:tr>
      <w:tr w:rsidR="00413CB7" w:rsidRPr="00413CB7" w14:paraId="492C54D9" w14:textId="77777777" w:rsidTr="005B36B0">
        <w:trPr>
          <w:trHeight w:val="20"/>
        </w:trPr>
        <w:tc>
          <w:tcPr>
            <w:tcW w:w="1756" w:type="pct"/>
            <w:noWrap/>
            <w:hideMark/>
          </w:tcPr>
          <w:p w14:paraId="67D1C10F" w14:textId="77777777" w:rsidR="00413CB7" w:rsidRPr="00413CB7" w:rsidRDefault="00413CB7" w:rsidP="00413CB7">
            <w:pPr>
              <w:spacing w:after="0"/>
              <w:jc w:val="left"/>
              <w:rPr>
                <w:szCs w:val="20"/>
              </w:rPr>
            </w:pPr>
            <w:r w:rsidRPr="00413CB7">
              <w:rPr>
                <w:szCs w:val="20"/>
              </w:rPr>
              <w:t>Julie Anear</w:t>
            </w:r>
          </w:p>
        </w:tc>
        <w:tc>
          <w:tcPr>
            <w:tcW w:w="1597" w:type="pct"/>
            <w:noWrap/>
            <w:hideMark/>
          </w:tcPr>
          <w:p w14:paraId="74E858FA"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10AA6AAE" w14:textId="77777777" w:rsidR="00413CB7" w:rsidRPr="00413CB7" w:rsidRDefault="00413CB7" w:rsidP="00413CB7">
            <w:pPr>
              <w:spacing w:after="0"/>
              <w:ind w:right="113"/>
              <w:jc w:val="right"/>
              <w:rPr>
                <w:szCs w:val="20"/>
              </w:rPr>
            </w:pPr>
            <w:r w:rsidRPr="00413CB7">
              <w:rPr>
                <w:szCs w:val="20"/>
              </w:rPr>
              <w:t>10.02</w:t>
            </w:r>
          </w:p>
        </w:tc>
        <w:tc>
          <w:tcPr>
            <w:tcW w:w="770" w:type="pct"/>
            <w:noWrap/>
            <w:hideMark/>
          </w:tcPr>
          <w:p w14:paraId="74CB526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2608CC" w14:textId="77777777" w:rsidR="00413CB7" w:rsidRPr="00413CB7" w:rsidRDefault="00413CB7" w:rsidP="00413CB7">
            <w:pPr>
              <w:spacing w:after="0"/>
              <w:jc w:val="right"/>
              <w:rPr>
                <w:szCs w:val="20"/>
              </w:rPr>
            </w:pPr>
            <w:r w:rsidRPr="00413CB7">
              <w:rPr>
                <w:szCs w:val="20"/>
              </w:rPr>
              <w:t>10.10.2014</w:t>
            </w:r>
          </w:p>
        </w:tc>
      </w:tr>
      <w:tr w:rsidR="00413CB7" w:rsidRPr="00413CB7" w14:paraId="5B94ACD4" w14:textId="77777777" w:rsidTr="005B36B0">
        <w:trPr>
          <w:trHeight w:val="20"/>
        </w:trPr>
        <w:tc>
          <w:tcPr>
            <w:tcW w:w="1756" w:type="pct"/>
            <w:noWrap/>
            <w:hideMark/>
          </w:tcPr>
          <w:p w14:paraId="44BFE166" w14:textId="77777777" w:rsidR="00413CB7" w:rsidRPr="00413CB7" w:rsidRDefault="00413CB7" w:rsidP="00413CB7">
            <w:pPr>
              <w:spacing w:after="0"/>
              <w:jc w:val="left"/>
              <w:rPr>
                <w:szCs w:val="20"/>
              </w:rPr>
            </w:pPr>
            <w:r w:rsidRPr="00413CB7">
              <w:rPr>
                <w:szCs w:val="20"/>
              </w:rPr>
              <w:t>Julie Ann Buck</w:t>
            </w:r>
          </w:p>
        </w:tc>
        <w:tc>
          <w:tcPr>
            <w:tcW w:w="1597" w:type="pct"/>
            <w:noWrap/>
            <w:hideMark/>
          </w:tcPr>
          <w:p w14:paraId="1036D45C" w14:textId="77777777" w:rsidR="00413CB7" w:rsidRPr="00413CB7" w:rsidRDefault="00413CB7" w:rsidP="00413CB7">
            <w:pPr>
              <w:spacing w:after="0"/>
              <w:ind w:left="113"/>
              <w:jc w:val="left"/>
              <w:rPr>
                <w:szCs w:val="20"/>
              </w:rPr>
            </w:pPr>
            <w:r w:rsidRPr="00413CB7">
              <w:rPr>
                <w:szCs w:val="20"/>
              </w:rPr>
              <w:t>FREELING, SA 5372</w:t>
            </w:r>
          </w:p>
        </w:tc>
        <w:tc>
          <w:tcPr>
            <w:tcW w:w="424" w:type="pct"/>
            <w:noWrap/>
            <w:hideMark/>
          </w:tcPr>
          <w:p w14:paraId="227D79C8" w14:textId="77777777" w:rsidR="00413CB7" w:rsidRPr="00413CB7" w:rsidRDefault="00413CB7" w:rsidP="00413CB7">
            <w:pPr>
              <w:spacing w:after="0"/>
              <w:ind w:right="113"/>
              <w:jc w:val="right"/>
              <w:rPr>
                <w:szCs w:val="20"/>
              </w:rPr>
            </w:pPr>
            <w:r w:rsidRPr="00413CB7">
              <w:rPr>
                <w:szCs w:val="20"/>
              </w:rPr>
              <w:t>120.00</w:t>
            </w:r>
          </w:p>
        </w:tc>
        <w:tc>
          <w:tcPr>
            <w:tcW w:w="770" w:type="pct"/>
            <w:noWrap/>
            <w:hideMark/>
          </w:tcPr>
          <w:p w14:paraId="42B5B5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0143D9" w14:textId="77777777" w:rsidR="00413CB7" w:rsidRPr="00413CB7" w:rsidRDefault="00413CB7" w:rsidP="00413CB7">
            <w:pPr>
              <w:spacing w:after="0"/>
              <w:jc w:val="right"/>
              <w:rPr>
                <w:szCs w:val="20"/>
              </w:rPr>
            </w:pPr>
            <w:r w:rsidRPr="00413CB7">
              <w:rPr>
                <w:szCs w:val="20"/>
              </w:rPr>
              <w:t>3.11.2014</w:t>
            </w:r>
          </w:p>
        </w:tc>
      </w:tr>
      <w:tr w:rsidR="00413CB7" w:rsidRPr="00413CB7" w14:paraId="2B0C4405" w14:textId="77777777" w:rsidTr="005B36B0">
        <w:trPr>
          <w:trHeight w:val="20"/>
        </w:trPr>
        <w:tc>
          <w:tcPr>
            <w:tcW w:w="1756" w:type="pct"/>
            <w:noWrap/>
            <w:hideMark/>
          </w:tcPr>
          <w:p w14:paraId="71B7286A" w14:textId="77777777" w:rsidR="00413CB7" w:rsidRPr="00413CB7" w:rsidRDefault="00413CB7" w:rsidP="00413CB7">
            <w:pPr>
              <w:spacing w:after="0"/>
              <w:jc w:val="left"/>
              <w:rPr>
                <w:szCs w:val="20"/>
              </w:rPr>
            </w:pPr>
            <w:r w:rsidRPr="00413CB7">
              <w:rPr>
                <w:szCs w:val="20"/>
              </w:rPr>
              <w:t>Julie Craig</w:t>
            </w:r>
          </w:p>
        </w:tc>
        <w:tc>
          <w:tcPr>
            <w:tcW w:w="1597" w:type="pct"/>
            <w:noWrap/>
            <w:hideMark/>
          </w:tcPr>
          <w:p w14:paraId="1A965DD3" w14:textId="77777777" w:rsidR="00413CB7" w:rsidRPr="00413CB7" w:rsidRDefault="00413CB7" w:rsidP="00413CB7">
            <w:pPr>
              <w:spacing w:after="0"/>
              <w:ind w:left="113"/>
              <w:jc w:val="left"/>
              <w:rPr>
                <w:szCs w:val="20"/>
              </w:rPr>
            </w:pPr>
            <w:r w:rsidRPr="00413CB7">
              <w:rPr>
                <w:szCs w:val="20"/>
              </w:rPr>
              <w:t>NORTH BRIGHTON, SA 5048</w:t>
            </w:r>
          </w:p>
        </w:tc>
        <w:tc>
          <w:tcPr>
            <w:tcW w:w="424" w:type="pct"/>
            <w:noWrap/>
            <w:hideMark/>
          </w:tcPr>
          <w:p w14:paraId="159A301C" w14:textId="77777777" w:rsidR="00413CB7" w:rsidRPr="00413CB7" w:rsidRDefault="00413CB7" w:rsidP="00413CB7">
            <w:pPr>
              <w:spacing w:after="0"/>
              <w:ind w:right="113"/>
              <w:jc w:val="right"/>
              <w:rPr>
                <w:szCs w:val="20"/>
              </w:rPr>
            </w:pPr>
            <w:r w:rsidRPr="00413CB7">
              <w:rPr>
                <w:szCs w:val="20"/>
              </w:rPr>
              <w:t>54.08</w:t>
            </w:r>
          </w:p>
        </w:tc>
        <w:tc>
          <w:tcPr>
            <w:tcW w:w="770" w:type="pct"/>
            <w:noWrap/>
            <w:hideMark/>
          </w:tcPr>
          <w:p w14:paraId="57346E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7E082C" w14:textId="77777777" w:rsidR="00413CB7" w:rsidRPr="00413CB7" w:rsidRDefault="00413CB7" w:rsidP="00413CB7">
            <w:pPr>
              <w:spacing w:after="0"/>
              <w:jc w:val="right"/>
              <w:rPr>
                <w:szCs w:val="20"/>
              </w:rPr>
            </w:pPr>
            <w:r w:rsidRPr="00413CB7">
              <w:rPr>
                <w:szCs w:val="20"/>
              </w:rPr>
              <w:t>25.2.2013</w:t>
            </w:r>
          </w:p>
        </w:tc>
      </w:tr>
      <w:tr w:rsidR="00413CB7" w:rsidRPr="00413CB7" w14:paraId="4F0BDC68" w14:textId="77777777" w:rsidTr="005B36B0">
        <w:trPr>
          <w:trHeight w:val="20"/>
        </w:trPr>
        <w:tc>
          <w:tcPr>
            <w:tcW w:w="1756" w:type="pct"/>
            <w:noWrap/>
            <w:hideMark/>
          </w:tcPr>
          <w:p w14:paraId="109A4AF6" w14:textId="77777777" w:rsidR="00413CB7" w:rsidRPr="00413CB7" w:rsidRDefault="00413CB7" w:rsidP="00413CB7">
            <w:pPr>
              <w:spacing w:after="0"/>
              <w:jc w:val="left"/>
              <w:rPr>
                <w:szCs w:val="20"/>
              </w:rPr>
            </w:pPr>
            <w:r w:rsidRPr="00413CB7">
              <w:rPr>
                <w:szCs w:val="20"/>
              </w:rPr>
              <w:t>Julie Fletcher</w:t>
            </w:r>
          </w:p>
        </w:tc>
        <w:tc>
          <w:tcPr>
            <w:tcW w:w="1597" w:type="pct"/>
            <w:noWrap/>
            <w:hideMark/>
          </w:tcPr>
          <w:p w14:paraId="0A3A7C5D" w14:textId="77777777" w:rsidR="00413CB7" w:rsidRPr="00413CB7" w:rsidRDefault="00413CB7" w:rsidP="00413CB7">
            <w:pPr>
              <w:spacing w:after="0"/>
              <w:ind w:left="113"/>
              <w:jc w:val="left"/>
              <w:rPr>
                <w:szCs w:val="20"/>
              </w:rPr>
            </w:pPr>
            <w:r w:rsidRPr="00413CB7">
              <w:rPr>
                <w:szCs w:val="20"/>
              </w:rPr>
              <w:t>QUORN, SA 5433</w:t>
            </w:r>
          </w:p>
        </w:tc>
        <w:tc>
          <w:tcPr>
            <w:tcW w:w="424" w:type="pct"/>
            <w:noWrap/>
            <w:hideMark/>
          </w:tcPr>
          <w:p w14:paraId="00C1A9B8" w14:textId="77777777" w:rsidR="00413CB7" w:rsidRPr="00413CB7" w:rsidRDefault="00413CB7" w:rsidP="00413CB7">
            <w:pPr>
              <w:spacing w:after="0"/>
              <w:ind w:right="113"/>
              <w:jc w:val="right"/>
              <w:rPr>
                <w:szCs w:val="20"/>
              </w:rPr>
            </w:pPr>
            <w:r w:rsidRPr="00413CB7">
              <w:rPr>
                <w:szCs w:val="20"/>
              </w:rPr>
              <w:t>14.25</w:t>
            </w:r>
          </w:p>
        </w:tc>
        <w:tc>
          <w:tcPr>
            <w:tcW w:w="770" w:type="pct"/>
            <w:noWrap/>
            <w:hideMark/>
          </w:tcPr>
          <w:p w14:paraId="2098B8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EE0393" w14:textId="77777777" w:rsidR="00413CB7" w:rsidRPr="00413CB7" w:rsidRDefault="00413CB7" w:rsidP="00413CB7">
            <w:pPr>
              <w:spacing w:after="0"/>
              <w:jc w:val="right"/>
              <w:rPr>
                <w:szCs w:val="20"/>
              </w:rPr>
            </w:pPr>
            <w:r w:rsidRPr="00413CB7">
              <w:rPr>
                <w:szCs w:val="20"/>
              </w:rPr>
              <w:t>11.3.2014</w:t>
            </w:r>
          </w:p>
        </w:tc>
      </w:tr>
      <w:tr w:rsidR="00413CB7" w:rsidRPr="00413CB7" w14:paraId="649A389A" w14:textId="77777777" w:rsidTr="005B36B0">
        <w:trPr>
          <w:trHeight w:val="20"/>
        </w:trPr>
        <w:tc>
          <w:tcPr>
            <w:tcW w:w="1756" w:type="pct"/>
            <w:noWrap/>
            <w:hideMark/>
          </w:tcPr>
          <w:p w14:paraId="1513543E" w14:textId="77777777" w:rsidR="00413CB7" w:rsidRPr="00413CB7" w:rsidRDefault="00413CB7" w:rsidP="00413CB7">
            <w:pPr>
              <w:spacing w:after="0"/>
              <w:jc w:val="left"/>
              <w:rPr>
                <w:szCs w:val="20"/>
              </w:rPr>
            </w:pPr>
            <w:r w:rsidRPr="00413CB7">
              <w:rPr>
                <w:szCs w:val="20"/>
              </w:rPr>
              <w:t>Julie Garthwaite</w:t>
            </w:r>
          </w:p>
        </w:tc>
        <w:tc>
          <w:tcPr>
            <w:tcW w:w="1597" w:type="pct"/>
            <w:noWrap/>
            <w:hideMark/>
          </w:tcPr>
          <w:p w14:paraId="21939136" w14:textId="77777777" w:rsidR="00413CB7" w:rsidRPr="00413CB7" w:rsidRDefault="00413CB7" w:rsidP="00413CB7">
            <w:pPr>
              <w:spacing w:after="0"/>
              <w:ind w:left="113"/>
              <w:jc w:val="left"/>
              <w:rPr>
                <w:szCs w:val="20"/>
              </w:rPr>
            </w:pPr>
            <w:r w:rsidRPr="00413CB7">
              <w:rPr>
                <w:szCs w:val="20"/>
              </w:rPr>
              <w:t>ELIZABETH, SA 5112</w:t>
            </w:r>
          </w:p>
        </w:tc>
        <w:tc>
          <w:tcPr>
            <w:tcW w:w="424" w:type="pct"/>
            <w:noWrap/>
            <w:hideMark/>
          </w:tcPr>
          <w:p w14:paraId="3536916B" w14:textId="77777777" w:rsidR="00413CB7" w:rsidRPr="00413CB7" w:rsidRDefault="00413CB7" w:rsidP="00413CB7">
            <w:pPr>
              <w:spacing w:after="0"/>
              <w:ind w:right="113"/>
              <w:jc w:val="right"/>
              <w:rPr>
                <w:szCs w:val="20"/>
              </w:rPr>
            </w:pPr>
            <w:r w:rsidRPr="00413CB7">
              <w:rPr>
                <w:szCs w:val="20"/>
              </w:rPr>
              <w:t>60.23</w:t>
            </w:r>
          </w:p>
        </w:tc>
        <w:tc>
          <w:tcPr>
            <w:tcW w:w="770" w:type="pct"/>
            <w:noWrap/>
            <w:hideMark/>
          </w:tcPr>
          <w:p w14:paraId="097596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225EC2" w14:textId="77777777" w:rsidR="00413CB7" w:rsidRPr="00413CB7" w:rsidRDefault="00413CB7" w:rsidP="00413CB7">
            <w:pPr>
              <w:spacing w:after="0"/>
              <w:jc w:val="right"/>
              <w:rPr>
                <w:szCs w:val="20"/>
              </w:rPr>
            </w:pPr>
            <w:r w:rsidRPr="00413CB7">
              <w:rPr>
                <w:szCs w:val="20"/>
              </w:rPr>
              <w:t>30.10.2013</w:t>
            </w:r>
          </w:p>
        </w:tc>
      </w:tr>
      <w:tr w:rsidR="00413CB7" w:rsidRPr="00413CB7" w14:paraId="6B5437C7" w14:textId="77777777" w:rsidTr="005B36B0">
        <w:trPr>
          <w:trHeight w:val="20"/>
        </w:trPr>
        <w:tc>
          <w:tcPr>
            <w:tcW w:w="1756" w:type="pct"/>
            <w:noWrap/>
            <w:hideMark/>
          </w:tcPr>
          <w:p w14:paraId="0B7A5D2A" w14:textId="77777777" w:rsidR="00413CB7" w:rsidRPr="00413CB7" w:rsidRDefault="00413CB7" w:rsidP="00413CB7">
            <w:pPr>
              <w:spacing w:after="0"/>
              <w:jc w:val="left"/>
              <w:rPr>
                <w:szCs w:val="20"/>
              </w:rPr>
            </w:pPr>
            <w:r w:rsidRPr="00413CB7">
              <w:rPr>
                <w:szCs w:val="20"/>
              </w:rPr>
              <w:t>Julie Lehmann</w:t>
            </w:r>
          </w:p>
        </w:tc>
        <w:tc>
          <w:tcPr>
            <w:tcW w:w="1597" w:type="pct"/>
            <w:noWrap/>
            <w:hideMark/>
          </w:tcPr>
          <w:p w14:paraId="7054D957" w14:textId="77777777" w:rsidR="00413CB7" w:rsidRPr="00413CB7" w:rsidRDefault="00413CB7" w:rsidP="00413CB7">
            <w:pPr>
              <w:spacing w:after="0"/>
              <w:ind w:left="113"/>
              <w:jc w:val="left"/>
              <w:rPr>
                <w:szCs w:val="20"/>
              </w:rPr>
            </w:pPr>
            <w:r w:rsidRPr="00413CB7">
              <w:rPr>
                <w:szCs w:val="20"/>
              </w:rPr>
              <w:t>GULFVIEW HEIGHTS, SA 5096</w:t>
            </w:r>
          </w:p>
        </w:tc>
        <w:tc>
          <w:tcPr>
            <w:tcW w:w="424" w:type="pct"/>
            <w:noWrap/>
            <w:hideMark/>
          </w:tcPr>
          <w:p w14:paraId="0222CA95" w14:textId="77777777" w:rsidR="00413CB7" w:rsidRPr="00413CB7" w:rsidRDefault="00413CB7" w:rsidP="00413CB7">
            <w:pPr>
              <w:spacing w:after="0"/>
              <w:ind w:right="113"/>
              <w:jc w:val="right"/>
              <w:rPr>
                <w:szCs w:val="20"/>
              </w:rPr>
            </w:pPr>
            <w:r w:rsidRPr="00413CB7">
              <w:rPr>
                <w:szCs w:val="20"/>
              </w:rPr>
              <w:t>147.84</w:t>
            </w:r>
          </w:p>
        </w:tc>
        <w:tc>
          <w:tcPr>
            <w:tcW w:w="770" w:type="pct"/>
            <w:noWrap/>
            <w:hideMark/>
          </w:tcPr>
          <w:p w14:paraId="0BC25F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E481CC" w14:textId="77777777" w:rsidR="00413CB7" w:rsidRPr="00413CB7" w:rsidRDefault="00413CB7" w:rsidP="00413CB7">
            <w:pPr>
              <w:spacing w:after="0"/>
              <w:jc w:val="right"/>
              <w:rPr>
                <w:szCs w:val="20"/>
              </w:rPr>
            </w:pPr>
            <w:r w:rsidRPr="00413CB7">
              <w:rPr>
                <w:szCs w:val="20"/>
              </w:rPr>
              <w:t>10.7.2014</w:t>
            </w:r>
          </w:p>
        </w:tc>
      </w:tr>
      <w:tr w:rsidR="00413CB7" w:rsidRPr="00413CB7" w14:paraId="4F1A9ADD" w14:textId="77777777" w:rsidTr="005B36B0">
        <w:trPr>
          <w:trHeight w:val="20"/>
        </w:trPr>
        <w:tc>
          <w:tcPr>
            <w:tcW w:w="1756" w:type="pct"/>
            <w:noWrap/>
            <w:hideMark/>
          </w:tcPr>
          <w:p w14:paraId="18ECC58E" w14:textId="77777777" w:rsidR="00413CB7" w:rsidRPr="00413CB7" w:rsidRDefault="00413CB7" w:rsidP="00413CB7">
            <w:pPr>
              <w:spacing w:after="0"/>
              <w:jc w:val="left"/>
              <w:rPr>
                <w:szCs w:val="20"/>
              </w:rPr>
            </w:pPr>
            <w:r w:rsidRPr="00413CB7">
              <w:rPr>
                <w:szCs w:val="20"/>
              </w:rPr>
              <w:t>Julie Lewis</w:t>
            </w:r>
          </w:p>
        </w:tc>
        <w:tc>
          <w:tcPr>
            <w:tcW w:w="1597" w:type="pct"/>
            <w:noWrap/>
            <w:hideMark/>
          </w:tcPr>
          <w:p w14:paraId="4E63A097"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5F14B00C" w14:textId="77777777" w:rsidR="00413CB7" w:rsidRPr="00413CB7" w:rsidRDefault="00413CB7" w:rsidP="00413CB7">
            <w:pPr>
              <w:spacing w:after="0"/>
              <w:ind w:right="113"/>
              <w:jc w:val="right"/>
              <w:rPr>
                <w:szCs w:val="20"/>
              </w:rPr>
            </w:pPr>
            <w:r w:rsidRPr="00413CB7">
              <w:rPr>
                <w:szCs w:val="20"/>
              </w:rPr>
              <w:t>19.89</w:t>
            </w:r>
          </w:p>
        </w:tc>
        <w:tc>
          <w:tcPr>
            <w:tcW w:w="770" w:type="pct"/>
            <w:noWrap/>
            <w:hideMark/>
          </w:tcPr>
          <w:p w14:paraId="37B2AB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694F78" w14:textId="77777777" w:rsidR="00413CB7" w:rsidRPr="00413CB7" w:rsidRDefault="00413CB7" w:rsidP="00413CB7">
            <w:pPr>
              <w:spacing w:after="0"/>
              <w:jc w:val="right"/>
              <w:rPr>
                <w:szCs w:val="20"/>
              </w:rPr>
            </w:pPr>
            <w:r w:rsidRPr="00413CB7">
              <w:rPr>
                <w:szCs w:val="20"/>
              </w:rPr>
              <w:t>17.1.2014</w:t>
            </w:r>
          </w:p>
        </w:tc>
      </w:tr>
      <w:tr w:rsidR="00413CB7" w:rsidRPr="00413CB7" w14:paraId="6C6FE4CE" w14:textId="77777777" w:rsidTr="005B36B0">
        <w:trPr>
          <w:trHeight w:val="20"/>
        </w:trPr>
        <w:tc>
          <w:tcPr>
            <w:tcW w:w="1756" w:type="pct"/>
            <w:noWrap/>
            <w:hideMark/>
          </w:tcPr>
          <w:p w14:paraId="4AB3FC2E" w14:textId="77777777" w:rsidR="00413CB7" w:rsidRPr="00413CB7" w:rsidRDefault="00413CB7" w:rsidP="00413CB7">
            <w:pPr>
              <w:spacing w:after="0"/>
              <w:jc w:val="left"/>
              <w:rPr>
                <w:szCs w:val="20"/>
              </w:rPr>
            </w:pPr>
            <w:r w:rsidRPr="00413CB7">
              <w:rPr>
                <w:szCs w:val="20"/>
              </w:rPr>
              <w:t>Julie Shields</w:t>
            </w:r>
          </w:p>
        </w:tc>
        <w:tc>
          <w:tcPr>
            <w:tcW w:w="1597" w:type="pct"/>
            <w:noWrap/>
            <w:hideMark/>
          </w:tcPr>
          <w:p w14:paraId="75DE6020" w14:textId="77777777"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14:paraId="6F1AAFA5" w14:textId="77777777" w:rsidR="00413CB7" w:rsidRPr="00413CB7" w:rsidRDefault="00413CB7" w:rsidP="00413CB7">
            <w:pPr>
              <w:spacing w:after="0"/>
              <w:ind w:right="113"/>
              <w:jc w:val="right"/>
              <w:rPr>
                <w:szCs w:val="20"/>
              </w:rPr>
            </w:pPr>
            <w:r w:rsidRPr="00413CB7">
              <w:rPr>
                <w:szCs w:val="20"/>
              </w:rPr>
              <w:t>36.66</w:t>
            </w:r>
          </w:p>
        </w:tc>
        <w:tc>
          <w:tcPr>
            <w:tcW w:w="770" w:type="pct"/>
            <w:noWrap/>
            <w:hideMark/>
          </w:tcPr>
          <w:p w14:paraId="6DD14F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D9D292" w14:textId="77777777" w:rsidR="00413CB7" w:rsidRPr="00413CB7" w:rsidRDefault="00413CB7" w:rsidP="00413CB7">
            <w:pPr>
              <w:spacing w:after="0"/>
              <w:jc w:val="right"/>
              <w:rPr>
                <w:szCs w:val="20"/>
              </w:rPr>
            </w:pPr>
            <w:r w:rsidRPr="00413CB7">
              <w:rPr>
                <w:szCs w:val="20"/>
              </w:rPr>
              <w:t>18.2.2013</w:t>
            </w:r>
          </w:p>
        </w:tc>
      </w:tr>
      <w:tr w:rsidR="00413CB7" w:rsidRPr="00413CB7" w14:paraId="622FBED9" w14:textId="77777777" w:rsidTr="005B36B0">
        <w:trPr>
          <w:trHeight w:val="20"/>
        </w:trPr>
        <w:tc>
          <w:tcPr>
            <w:tcW w:w="1756" w:type="pct"/>
            <w:noWrap/>
            <w:hideMark/>
          </w:tcPr>
          <w:p w14:paraId="1BA9B4C4" w14:textId="77777777" w:rsidR="00413CB7" w:rsidRPr="00413CB7" w:rsidRDefault="00413CB7" w:rsidP="00413CB7">
            <w:pPr>
              <w:spacing w:after="0"/>
              <w:jc w:val="left"/>
              <w:rPr>
                <w:szCs w:val="20"/>
              </w:rPr>
            </w:pPr>
            <w:r w:rsidRPr="00413CB7">
              <w:rPr>
                <w:szCs w:val="20"/>
              </w:rPr>
              <w:t>Julie Tennant</w:t>
            </w:r>
          </w:p>
        </w:tc>
        <w:tc>
          <w:tcPr>
            <w:tcW w:w="1597" w:type="pct"/>
            <w:noWrap/>
            <w:hideMark/>
          </w:tcPr>
          <w:p w14:paraId="5888757B" w14:textId="77777777" w:rsidR="00413CB7" w:rsidRPr="00413CB7" w:rsidRDefault="00413CB7" w:rsidP="00413CB7">
            <w:pPr>
              <w:spacing w:after="0"/>
              <w:ind w:left="113"/>
              <w:jc w:val="left"/>
              <w:rPr>
                <w:szCs w:val="20"/>
              </w:rPr>
            </w:pPr>
            <w:r w:rsidRPr="00413CB7">
              <w:rPr>
                <w:szCs w:val="20"/>
              </w:rPr>
              <w:t>OSBORNE, SA 5017</w:t>
            </w:r>
          </w:p>
        </w:tc>
        <w:tc>
          <w:tcPr>
            <w:tcW w:w="424" w:type="pct"/>
            <w:noWrap/>
            <w:hideMark/>
          </w:tcPr>
          <w:p w14:paraId="060FC4F5" w14:textId="77777777" w:rsidR="00413CB7" w:rsidRPr="00413CB7" w:rsidRDefault="00413CB7" w:rsidP="00413CB7">
            <w:pPr>
              <w:spacing w:after="0"/>
              <w:ind w:right="113"/>
              <w:jc w:val="right"/>
              <w:rPr>
                <w:szCs w:val="20"/>
              </w:rPr>
            </w:pPr>
            <w:r w:rsidRPr="00413CB7">
              <w:rPr>
                <w:szCs w:val="20"/>
              </w:rPr>
              <w:t>11.66</w:t>
            </w:r>
          </w:p>
        </w:tc>
        <w:tc>
          <w:tcPr>
            <w:tcW w:w="770" w:type="pct"/>
            <w:noWrap/>
            <w:hideMark/>
          </w:tcPr>
          <w:p w14:paraId="260393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3479C0" w14:textId="77777777" w:rsidR="00413CB7" w:rsidRPr="00413CB7" w:rsidRDefault="00413CB7" w:rsidP="00413CB7">
            <w:pPr>
              <w:spacing w:after="0"/>
              <w:jc w:val="right"/>
              <w:rPr>
                <w:szCs w:val="20"/>
              </w:rPr>
            </w:pPr>
            <w:r w:rsidRPr="00413CB7">
              <w:rPr>
                <w:szCs w:val="20"/>
              </w:rPr>
              <w:t>25.10.2014</w:t>
            </w:r>
          </w:p>
        </w:tc>
      </w:tr>
      <w:tr w:rsidR="00413CB7" w:rsidRPr="00413CB7" w14:paraId="63C3D503" w14:textId="77777777" w:rsidTr="005B36B0">
        <w:trPr>
          <w:trHeight w:val="20"/>
        </w:trPr>
        <w:tc>
          <w:tcPr>
            <w:tcW w:w="1756" w:type="pct"/>
            <w:noWrap/>
            <w:hideMark/>
          </w:tcPr>
          <w:p w14:paraId="5CB96DA9" w14:textId="77777777" w:rsidR="00413CB7" w:rsidRPr="00413CB7" w:rsidRDefault="00413CB7" w:rsidP="00413CB7">
            <w:pPr>
              <w:spacing w:after="0"/>
              <w:jc w:val="left"/>
              <w:rPr>
                <w:szCs w:val="20"/>
              </w:rPr>
            </w:pPr>
            <w:r w:rsidRPr="00413CB7">
              <w:rPr>
                <w:szCs w:val="20"/>
              </w:rPr>
              <w:t>Julie Thomas</w:t>
            </w:r>
          </w:p>
        </w:tc>
        <w:tc>
          <w:tcPr>
            <w:tcW w:w="1597" w:type="pct"/>
            <w:noWrap/>
            <w:hideMark/>
          </w:tcPr>
          <w:p w14:paraId="50B0DCA3"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2C0D36CD" w14:textId="77777777" w:rsidR="00413CB7" w:rsidRPr="00413CB7" w:rsidRDefault="00413CB7" w:rsidP="00413CB7">
            <w:pPr>
              <w:spacing w:after="0"/>
              <w:ind w:right="113"/>
              <w:jc w:val="right"/>
              <w:rPr>
                <w:szCs w:val="20"/>
              </w:rPr>
            </w:pPr>
            <w:r w:rsidRPr="00413CB7">
              <w:rPr>
                <w:szCs w:val="20"/>
              </w:rPr>
              <w:t>12.49</w:t>
            </w:r>
          </w:p>
        </w:tc>
        <w:tc>
          <w:tcPr>
            <w:tcW w:w="770" w:type="pct"/>
            <w:noWrap/>
            <w:hideMark/>
          </w:tcPr>
          <w:p w14:paraId="11FC2B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15A767" w14:textId="77777777" w:rsidR="00413CB7" w:rsidRPr="00413CB7" w:rsidRDefault="00413CB7" w:rsidP="00413CB7">
            <w:pPr>
              <w:spacing w:after="0"/>
              <w:jc w:val="right"/>
              <w:rPr>
                <w:szCs w:val="20"/>
              </w:rPr>
            </w:pPr>
            <w:r w:rsidRPr="00413CB7">
              <w:rPr>
                <w:szCs w:val="20"/>
              </w:rPr>
              <w:t>3.12.2013</w:t>
            </w:r>
          </w:p>
        </w:tc>
      </w:tr>
      <w:tr w:rsidR="00413CB7" w:rsidRPr="00413CB7" w14:paraId="21EE421A" w14:textId="77777777" w:rsidTr="005B36B0">
        <w:trPr>
          <w:trHeight w:val="20"/>
        </w:trPr>
        <w:tc>
          <w:tcPr>
            <w:tcW w:w="1756" w:type="pct"/>
            <w:noWrap/>
            <w:hideMark/>
          </w:tcPr>
          <w:p w14:paraId="6ACFAF93" w14:textId="77777777" w:rsidR="00413CB7" w:rsidRPr="00413CB7" w:rsidRDefault="00413CB7" w:rsidP="00413CB7">
            <w:pPr>
              <w:spacing w:after="0"/>
              <w:jc w:val="left"/>
              <w:rPr>
                <w:szCs w:val="20"/>
              </w:rPr>
            </w:pPr>
            <w:r w:rsidRPr="00413CB7">
              <w:rPr>
                <w:szCs w:val="20"/>
              </w:rPr>
              <w:t>Julie Woods</w:t>
            </w:r>
          </w:p>
        </w:tc>
        <w:tc>
          <w:tcPr>
            <w:tcW w:w="1597" w:type="pct"/>
            <w:noWrap/>
            <w:hideMark/>
          </w:tcPr>
          <w:p w14:paraId="3C8F924A"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6AEBEC55" w14:textId="77777777" w:rsidR="00413CB7" w:rsidRPr="00413CB7" w:rsidRDefault="00413CB7" w:rsidP="00413CB7">
            <w:pPr>
              <w:spacing w:after="0"/>
              <w:ind w:right="113"/>
              <w:jc w:val="right"/>
              <w:rPr>
                <w:szCs w:val="20"/>
              </w:rPr>
            </w:pPr>
            <w:r w:rsidRPr="00413CB7">
              <w:rPr>
                <w:szCs w:val="20"/>
              </w:rPr>
              <w:t>300.00</w:t>
            </w:r>
          </w:p>
        </w:tc>
        <w:tc>
          <w:tcPr>
            <w:tcW w:w="770" w:type="pct"/>
            <w:noWrap/>
            <w:hideMark/>
          </w:tcPr>
          <w:p w14:paraId="77D675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6E9244" w14:textId="77777777" w:rsidR="00413CB7" w:rsidRPr="00413CB7" w:rsidRDefault="00413CB7" w:rsidP="00413CB7">
            <w:pPr>
              <w:spacing w:after="0"/>
              <w:jc w:val="right"/>
              <w:rPr>
                <w:szCs w:val="20"/>
              </w:rPr>
            </w:pPr>
            <w:r w:rsidRPr="00413CB7">
              <w:rPr>
                <w:szCs w:val="20"/>
              </w:rPr>
              <w:t>8.9.2014</w:t>
            </w:r>
          </w:p>
        </w:tc>
      </w:tr>
      <w:tr w:rsidR="00413CB7" w:rsidRPr="00413CB7" w14:paraId="76A99AA2" w14:textId="77777777" w:rsidTr="005B36B0">
        <w:trPr>
          <w:trHeight w:val="20"/>
        </w:trPr>
        <w:tc>
          <w:tcPr>
            <w:tcW w:w="1756" w:type="pct"/>
            <w:noWrap/>
            <w:hideMark/>
          </w:tcPr>
          <w:p w14:paraId="4C6A9B9D" w14:textId="77777777" w:rsidR="00413CB7" w:rsidRPr="00413CB7" w:rsidRDefault="00413CB7" w:rsidP="00413CB7">
            <w:pPr>
              <w:spacing w:after="0"/>
              <w:jc w:val="left"/>
              <w:rPr>
                <w:szCs w:val="20"/>
              </w:rPr>
            </w:pPr>
            <w:r w:rsidRPr="00413CB7">
              <w:rPr>
                <w:szCs w:val="20"/>
              </w:rPr>
              <w:t>Jun Chen</w:t>
            </w:r>
          </w:p>
        </w:tc>
        <w:tc>
          <w:tcPr>
            <w:tcW w:w="1597" w:type="pct"/>
            <w:noWrap/>
            <w:hideMark/>
          </w:tcPr>
          <w:p w14:paraId="30E0AA68"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5F61F7D" w14:textId="77777777" w:rsidR="00413CB7" w:rsidRPr="00413CB7" w:rsidRDefault="00413CB7" w:rsidP="00413CB7">
            <w:pPr>
              <w:spacing w:after="0"/>
              <w:ind w:right="113"/>
              <w:jc w:val="right"/>
              <w:rPr>
                <w:szCs w:val="20"/>
              </w:rPr>
            </w:pPr>
            <w:r w:rsidRPr="00413CB7">
              <w:rPr>
                <w:szCs w:val="20"/>
              </w:rPr>
              <w:t>48.40</w:t>
            </w:r>
          </w:p>
        </w:tc>
        <w:tc>
          <w:tcPr>
            <w:tcW w:w="770" w:type="pct"/>
            <w:noWrap/>
            <w:hideMark/>
          </w:tcPr>
          <w:p w14:paraId="3E22D1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D4CC2C" w14:textId="77777777" w:rsidR="00413CB7" w:rsidRPr="00413CB7" w:rsidRDefault="00413CB7" w:rsidP="00413CB7">
            <w:pPr>
              <w:spacing w:after="0"/>
              <w:jc w:val="right"/>
              <w:rPr>
                <w:szCs w:val="20"/>
              </w:rPr>
            </w:pPr>
            <w:r w:rsidRPr="00413CB7">
              <w:rPr>
                <w:szCs w:val="20"/>
              </w:rPr>
              <w:t>19.4.2013</w:t>
            </w:r>
          </w:p>
        </w:tc>
      </w:tr>
      <w:tr w:rsidR="00413CB7" w:rsidRPr="00413CB7" w14:paraId="15B983A3" w14:textId="77777777" w:rsidTr="005B36B0">
        <w:trPr>
          <w:trHeight w:val="20"/>
        </w:trPr>
        <w:tc>
          <w:tcPr>
            <w:tcW w:w="1756" w:type="pct"/>
            <w:noWrap/>
            <w:hideMark/>
          </w:tcPr>
          <w:p w14:paraId="639E3335" w14:textId="77777777" w:rsidR="00413CB7" w:rsidRPr="00413CB7" w:rsidRDefault="00413CB7" w:rsidP="00413CB7">
            <w:pPr>
              <w:spacing w:after="0"/>
              <w:jc w:val="left"/>
              <w:rPr>
                <w:szCs w:val="20"/>
              </w:rPr>
            </w:pPr>
            <w:r w:rsidRPr="00413CB7">
              <w:rPr>
                <w:szCs w:val="20"/>
              </w:rPr>
              <w:t>Junction Australia</w:t>
            </w:r>
          </w:p>
        </w:tc>
        <w:tc>
          <w:tcPr>
            <w:tcW w:w="1597" w:type="pct"/>
            <w:noWrap/>
            <w:hideMark/>
          </w:tcPr>
          <w:p w14:paraId="471F69EC"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1B2F4B44" w14:textId="77777777" w:rsidR="00413CB7" w:rsidRPr="00413CB7" w:rsidRDefault="00413CB7" w:rsidP="00413CB7">
            <w:pPr>
              <w:spacing w:after="0"/>
              <w:ind w:right="113"/>
              <w:jc w:val="right"/>
              <w:rPr>
                <w:szCs w:val="20"/>
              </w:rPr>
            </w:pPr>
            <w:r w:rsidRPr="00413CB7">
              <w:rPr>
                <w:szCs w:val="20"/>
              </w:rPr>
              <w:t>34.52</w:t>
            </w:r>
          </w:p>
        </w:tc>
        <w:tc>
          <w:tcPr>
            <w:tcW w:w="770" w:type="pct"/>
            <w:noWrap/>
            <w:hideMark/>
          </w:tcPr>
          <w:p w14:paraId="006742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80368D" w14:textId="77777777" w:rsidR="00413CB7" w:rsidRPr="00413CB7" w:rsidRDefault="00413CB7" w:rsidP="00413CB7">
            <w:pPr>
              <w:spacing w:after="0"/>
              <w:jc w:val="right"/>
              <w:rPr>
                <w:szCs w:val="20"/>
              </w:rPr>
            </w:pPr>
            <w:r w:rsidRPr="00413CB7">
              <w:rPr>
                <w:szCs w:val="20"/>
              </w:rPr>
              <w:t>27.11.2013</w:t>
            </w:r>
          </w:p>
        </w:tc>
      </w:tr>
      <w:tr w:rsidR="00413CB7" w:rsidRPr="00413CB7" w14:paraId="719B866A" w14:textId="77777777" w:rsidTr="005B36B0">
        <w:trPr>
          <w:trHeight w:val="20"/>
        </w:trPr>
        <w:tc>
          <w:tcPr>
            <w:tcW w:w="1756" w:type="pct"/>
            <w:noWrap/>
            <w:hideMark/>
          </w:tcPr>
          <w:p w14:paraId="08FBBFD8" w14:textId="77777777" w:rsidR="00413CB7" w:rsidRPr="00413CB7" w:rsidRDefault="00413CB7" w:rsidP="00413CB7">
            <w:pPr>
              <w:spacing w:after="0"/>
              <w:jc w:val="left"/>
              <w:rPr>
                <w:szCs w:val="20"/>
              </w:rPr>
            </w:pPr>
            <w:r w:rsidRPr="00413CB7">
              <w:rPr>
                <w:szCs w:val="20"/>
              </w:rPr>
              <w:t>June Freeman</w:t>
            </w:r>
          </w:p>
        </w:tc>
        <w:tc>
          <w:tcPr>
            <w:tcW w:w="1597" w:type="pct"/>
            <w:noWrap/>
            <w:hideMark/>
          </w:tcPr>
          <w:p w14:paraId="3CFB6CE9"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148DEF76" w14:textId="77777777" w:rsidR="00413CB7" w:rsidRPr="00413CB7" w:rsidRDefault="00413CB7" w:rsidP="00413CB7">
            <w:pPr>
              <w:spacing w:after="0"/>
              <w:ind w:right="113"/>
              <w:jc w:val="right"/>
              <w:rPr>
                <w:szCs w:val="20"/>
              </w:rPr>
            </w:pPr>
            <w:r w:rsidRPr="00413CB7">
              <w:rPr>
                <w:szCs w:val="20"/>
              </w:rPr>
              <w:t>13.20</w:t>
            </w:r>
          </w:p>
        </w:tc>
        <w:tc>
          <w:tcPr>
            <w:tcW w:w="770" w:type="pct"/>
            <w:noWrap/>
            <w:hideMark/>
          </w:tcPr>
          <w:p w14:paraId="24282C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31B28C" w14:textId="77777777" w:rsidR="00413CB7" w:rsidRPr="00413CB7" w:rsidRDefault="00413CB7" w:rsidP="00413CB7">
            <w:pPr>
              <w:spacing w:after="0"/>
              <w:jc w:val="right"/>
              <w:rPr>
                <w:szCs w:val="20"/>
              </w:rPr>
            </w:pPr>
            <w:r w:rsidRPr="00413CB7">
              <w:rPr>
                <w:szCs w:val="20"/>
              </w:rPr>
              <w:t>25.6.2014</w:t>
            </w:r>
          </w:p>
        </w:tc>
      </w:tr>
      <w:tr w:rsidR="00413CB7" w:rsidRPr="00413CB7" w14:paraId="21394F36" w14:textId="77777777" w:rsidTr="005B36B0">
        <w:trPr>
          <w:trHeight w:val="20"/>
        </w:trPr>
        <w:tc>
          <w:tcPr>
            <w:tcW w:w="1756" w:type="pct"/>
            <w:noWrap/>
            <w:hideMark/>
          </w:tcPr>
          <w:p w14:paraId="76807D60" w14:textId="77777777" w:rsidR="00413CB7" w:rsidRPr="00413CB7" w:rsidRDefault="00413CB7" w:rsidP="00413CB7">
            <w:pPr>
              <w:spacing w:after="0"/>
              <w:jc w:val="left"/>
              <w:rPr>
                <w:szCs w:val="20"/>
              </w:rPr>
            </w:pPr>
            <w:r w:rsidRPr="00413CB7">
              <w:rPr>
                <w:szCs w:val="20"/>
              </w:rPr>
              <w:t>June Willcourt</w:t>
            </w:r>
          </w:p>
        </w:tc>
        <w:tc>
          <w:tcPr>
            <w:tcW w:w="1597" w:type="pct"/>
            <w:noWrap/>
            <w:hideMark/>
          </w:tcPr>
          <w:p w14:paraId="3A56C93B"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E72B1EE" w14:textId="77777777" w:rsidR="00413CB7" w:rsidRPr="00413CB7" w:rsidRDefault="00413CB7" w:rsidP="00413CB7">
            <w:pPr>
              <w:spacing w:after="0"/>
              <w:ind w:right="113"/>
              <w:jc w:val="right"/>
              <w:rPr>
                <w:szCs w:val="20"/>
              </w:rPr>
            </w:pPr>
            <w:r w:rsidRPr="00413CB7">
              <w:rPr>
                <w:szCs w:val="20"/>
              </w:rPr>
              <w:t>11.17</w:t>
            </w:r>
          </w:p>
        </w:tc>
        <w:tc>
          <w:tcPr>
            <w:tcW w:w="770" w:type="pct"/>
            <w:noWrap/>
            <w:hideMark/>
          </w:tcPr>
          <w:p w14:paraId="0120B4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BD5A2D" w14:textId="77777777" w:rsidR="00413CB7" w:rsidRPr="00413CB7" w:rsidRDefault="00413CB7" w:rsidP="00413CB7">
            <w:pPr>
              <w:spacing w:after="0"/>
              <w:jc w:val="right"/>
              <w:rPr>
                <w:szCs w:val="20"/>
              </w:rPr>
            </w:pPr>
            <w:r w:rsidRPr="00413CB7">
              <w:rPr>
                <w:szCs w:val="20"/>
              </w:rPr>
              <w:t>28.1.2014</w:t>
            </w:r>
          </w:p>
        </w:tc>
      </w:tr>
      <w:tr w:rsidR="00413CB7" w:rsidRPr="00413CB7" w14:paraId="3D2E8DF8" w14:textId="77777777" w:rsidTr="005B36B0">
        <w:trPr>
          <w:trHeight w:val="20"/>
        </w:trPr>
        <w:tc>
          <w:tcPr>
            <w:tcW w:w="1756" w:type="pct"/>
            <w:noWrap/>
            <w:hideMark/>
          </w:tcPr>
          <w:p w14:paraId="2EA087E9" w14:textId="77777777" w:rsidR="00413CB7" w:rsidRPr="00413CB7" w:rsidRDefault="00413CB7" w:rsidP="00413CB7">
            <w:pPr>
              <w:spacing w:after="0"/>
              <w:jc w:val="left"/>
              <w:rPr>
                <w:szCs w:val="20"/>
              </w:rPr>
            </w:pPr>
            <w:r w:rsidRPr="00413CB7">
              <w:rPr>
                <w:szCs w:val="20"/>
              </w:rPr>
              <w:t>Jung Hangyu</w:t>
            </w:r>
          </w:p>
        </w:tc>
        <w:tc>
          <w:tcPr>
            <w:tcW w:w="1597" w:type="pct"/>
            <w:noWrap/>
            <w:hideMark/>
          </w:tcPr>
          <w:p w14:paraId="5F8ABF73"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68DF7564" w14:textId="77777777" w:rsidR="00413CB7" w:rsidRPr="00413CB7" w:rsidRDefault="00413CB7" w:rsidP="00413CB7">
            <w:pPr>
              <w:spacing w:after="0"/>
              <w:ind w:right="113"/>
              <w:jc w:val="right"/>
              <w:rPr>
                <w:szCs w:val="20"/>
              </w:rPr>
            </w:pPr>
            <w:r w:rsidRPr="00413CB7">
              <w:rPr>
                <w:szCs w:val="20"/>
              </w:rPr>
              <w:t>33.75</w:t>
            </w:r>
          </w:p>
        </w:tc>
        <w:tc>
          <w:tcPr>
            <w:tcW w:w="770" w:type="pct"/>
            <w:noWrap/>
            <w:hideMark/>
          </w:tcPr>
          <w:p w14:paraId="5FA77C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651DA1" w14:textId="77777777" w:rsidR="00413CB7" w:rsidRPr="00413CB7" w:rsidRDefault="00413CB7" w:rsidP="00413CB7">
            <w:pPr>
              <w:spacing w:after="0"/>
              <w:jc w:val="right"/>
              <w:rPr>
                <w:szCs w:val="20"/>
              </w:rPr>
            </w:pPr>
            <w:r w:rsidRPr="00413CB7">
              <w:rPr>
                <w:szCs w:val="20"/>
              </w:rPr>
              <w:t>5.1.2015</w:t>
            </w:r>
          </w:p>
        </w:tc>
      </w:tr>
      <w:tr w:rsidR="00413CB7" w:rsidRPr="00413CB7" w14:paraId="61F07DAB" w14:textId="77777777" w:rsidTr="005B36B0">
        <w:trPr>
          <w:trHeight w:val="20"/>
        </w:trPr>
        <w:tc>
          <w:tcPr>
            <w:tcW w:w="1756" w:type="pct"/>
            <w:noWrap/>
            <w:hideMark/>
          </w:tcPr>
          <w:p w14:paraId="3E092CD3" w14:textId="77777777" w:rsidR="00413CB7" w:rsidRPr="00413CB7" w:rsidRDefault="00413CB7" w:rsidP="00413CB7">
            <w:pPr>
              <w:spacing w:after="0"/>
              <w:jc w:val="left"/>
              <w:rPr>
                <w:szCs w:val="20"/>
              </w:rPr>
            </w:pPr>
            <w:r w:rsidRPr="00413CB7">
              <w:rPr>
                <w:szCs w:val="20"/>
              </w:rPr>
              <w:t>Junshu Chen</w:t>
            </w:r>
          </w:p>
        </w:tc>
        <w:tc>
          <w:tcPr>
            <w:tcW w:w="1597" w:type="pct"/>
            <w:noWrap/>
            <w:hideMark/>
          </w:tcPr>
          <w:p w14:paraId="01096A4E" w14:textId="77777777" w:rsidR="00413CB7" w:rsidRPr="00413CB7" w:rsidRDefault="00413CB7" w:rsidP="00413CB7">
            <w:pPr>
              <w:spacing w:after="0"/>
              <w:ind w:left="113"/>
              <w:jc w:val="left"/>
              <w:rPr>
                <w:szCs w:val="20"/>
              </w:rPr>
            </w:pPr>
            <w:r w:rsidRPr="00413CB7">
              <w:rPr>
                <w:szCs w:val="20"/>
              </w:rPr>
              <w:t>MARRYATVILLE, SA 5068</w:t>
            </w:r>
          </w:p>
        </w:tc>
        <w:tc>
          <w:tcPr>
            <w:tcW w:w="424" w:type="pct"/>
            <w:noWrap/>
            <w:hideMark/>
          </w:tcPr>
          <w:p w14:paraId="613FE908" w14:textId="77777777" w:rsidR="00413CB7" w:rsidRPr="00413CB7" w:rsidRDefault="00413CB7" w:rsidP="00413CB7">
            <w:pPr>
              <w:spacing w:after="0"/>
              <w:ind w:right="113"/>
              <w:jc w:val="right"/>
              <w:rPr>
                <w:szCs w:val="20"/>
              </w:rPr>
            </w:pPr>
            <w:r w:rsidRPr="00413CB7">
              <w:rPr>
                <w:szCs w:val="20"/>
              </w:rPr>
              <w:t>286.61</w:t>
            </w:r>
          </w:p>
        </w:tc>
        <w:tc>
          <w:tcPr>
            <w:tcW w:w="770" w:type="pct"/>
            <w:noWrap/>
            <w:hideMark/>
          </w:tcPr>
          <w:p w14:paraId="6BDBC8AC" w14:textId="77777777" w:rsidR="00413CB7" w:rsidRPr="00413CB7" w:rsidRDefault="00413CB7" w:rsidP="00413CB7">
            <w:pPr>
              <w:spacing w:after="0"/>
              <w:ind w:left="170"/>
              <w:jc w:val="left"/>
              <w:rPr>
                <w:szCs w:val="20"/>
              </w:rPr>
            </w:pPr>
            <w:r w:rsidRPr="00413CB7">
              <w:rPr>
                <w:szCs w:val="20"/>
              </w:rPr>
              <w:t>Refund 151369</w:t>
            </w:r>
          </w:p>
        </w:tc>
        <w:tc>
          <w:tcPr>
            <w:tcW w:w="453" w:type="pct"/>
            <w:noWrap/>
            <w:hideMark/>
          </w:tcPr>
          <w:p w14:paraId="69AE61F2" w14:textId="77777777" w:rsidR="00413CB7" w:rsidRPr="00413CB7" w:rsidRDefault="00413CB7" w:rsidP="00413CB7">
            <w:pPr>
              <w:spacing w:after="0"/>
              <w:jc w:val="right"/>
              <w:rPr>
                <w:szCs w:val="20"/>
              </w:rPr>
            </w:pPr>
            <w:r w:rsidRPr="00413CB7">
              <w:rPr>
                <w:szCs w:val="20"/>
              </w:rPr>
              <w:t>22.1.2013</w:t>
            </w:r>
          </w:p>
        </w:tc>
      </w:tr>
      <w:tr w:rsidR="00413CB7" w:rsidRPr="00413CB7" w14:paraId="04137D13" w14:textId="77777777" w:rsidTr="005B36B0">
        <w:trPr>
          <w:trHeight w:val="20"/>
        </w:trPr>
        <w:tc>
          <w:tcPr>
            <w:tcW w:w="1756" w:type="pct"/>
            <w:noWrap/>
            <w:hideMark/>
          </w:tcPr>
          <w:p w14:paraId="6211F384" w14:textId="77777777" w:rsidR="00413CB7" w:rsidRPr="00413CB7" w:rsidRDefault="00413CB7" w:rsidP="00413CB7">
            <w:pPr>
              <w:spacing w:after="0"/>
              <w:jc w:val="left"/>
              <w:rPr>
                <w:szCs w:val="20"/>
              </w:rPr>
            </w:pPr>
            <w:r w:rsidRPr="00413CB7">
              <w:rPr>
                <w:szCs w:val="20"/>
              </w:rPr>
              <w:t>Jurgen Piribauer</w:t>
            </w:r>
          </w:p>
        </w:tc>
        <w:tc>
          <w:tcPr>
            <w:tcW w:w="1597" w:type="pct"/>
            <w:noWrap/>
            <w:hideMark/>
          </w:tcPr>
          <w:p w14:paraId="65B80C75"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60C2C7DB" w14:textId="77777777" w:rsidR="00413CB7" w:rsidRPr="00413CB7" w:rsidRDefault="00413CB7" w:rsidP="00413CB7">
            <w:pPr>
              <w:spacing w:after="0"/>
              <w:ind w:right="113"/>
              <w:jc w:val="right"/>
              <w:rPr>
                <w:szCs w:val="20"/>
              </w:rPr>
            </w:pPr>
            <w:r w:rsidRPr="00413CB7">
              <w:rPr>
                <w:szCs w:val="20"/>
              </w:rPr>
              <w:t>24.66</w:t>
            </w:r>
          </w:p>
        </w:tc>
        <w:tc>
          <w:tcPr>
            <w:tcW w:w="770" w:type="pct"/>
            <w:noWrap/>
            <w:hideMark/>
          </w:tcPr>
          <w:p w14:paraId="2B7A17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D98016" w14:textId="77777777" w:rsidR="00413CB7" w:rsidRPr="00413CB7" w:rsidRDefault="00413CB7" w:rsidP="00413CB7">
            <w:pPr>
              <w:spacing w:after="0"/>
              <w:jc w:val="right"/>
              <w:rPr>
                <w:szCs w:val="20"/>
              </w:rPr>
            </w:pPr>
            <w:r w:rsidRPr="00413CB7">
              <w:rPr>
                <w:szCs w:val="20"/>
              </w:rPr>
              <w:t>25.2.2014</w:t>
            </w:r>
          </w:p>
        </w:tc>
      </w:tr>
      <w:tr w:rsidR="00413CB7" w:rsidRPr="00413CB7" w14:paraId="63584639" w14:textId="77777777" w:rsidTr="005B36B0">
        <w:trPr>
          <w:trHeight w:val="20"/>
        </w:trPr>
        <w:tc>
          <w:tcPr>
            <w:tcW w:w="1756" w:type="pct"/>
            <w:noWrap/>
            <w:hideMark/>
          </w:tcPr>
          <w:p w14:paraId="7AB1F467" w14:textId="77777777" w:rsidR="00413CB7" w:rsidRPr="00413CB7" w:rsidRDefault="00413CB7" w:rsidP="00413CB7">
            <w:pPr>
              <w:spacing w:after="0"/>
              <w:jc w:val="left"/>
              <w:rPr>
                <w:szCs w:val="20"/>
              </w:rPr>
            </w:pPr>
            <w:r w:rsidRPr="00413CB7">
              <w:rPr>
                <w:szCs w:val="20"/>
              </w:rPr>
              <w:t xml:space="preserve">Just Jap Auto Dismantlers </w:t>
            </w:r>
          </w:p>
        </w:tc>
        <w:tc>
          <w:tcPr>
            <w:tcW w:w="1597" w:type="pct"/>
            <w:noWrap/>
            <w:hideMark/>
          </w:tcPr>
          <w:p w14:paraId="17F9FD98"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6C827287" w14:textId="77777777" w:rsidR="00413CB7" w:rsidRPr="00413CB7" w:rsidRDefault="00413CB7" w:rsidP="00413CB7">
            <w:pPr>
              <w:spacing w:after="0"/>
              <w:ind w:right="113"/>
              <w:jc w:val="right"/>
              <w:rPr>
                <w:szCs w:val="20"/>
              </w:rPr>
            </w:pPr>
            <w:r w:rsidRPr="00413CB7">
              <w:rPr>
                <w:szCs w:val="20"/>
              </w:rPr>
              <w:t>16.62</w:t>
            </w:r>
          </w:p>
        </w:tc>
        <w:tc>
          <w:tcPr>
            <w:tcW w:w="770" w:type="pct"/>
            <w:noWrap/>
            <w:hideMark/>
          </w:tcPr>
          <w:p w14:paraId="63709B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1323FB" w14:textId="77777777" w:rsidR="00413CB7" w:rsidRPr="00413CB7" w:rsidRDefault="00413CB7" w:rsidP="00413CB7">
            <w:pPr>
              <w:spacing w:after="0"/>
              <w:jc w:val="right"/>
              <w:rPr>
                <w:szCs w:val="20"/>
              </w:rPr>
            </w:pPr>
            <w:r w:rsidRPr="00413CB7">
              <w:rPr>
                <w:szCs w:val="20"/>
              </w:rPr>
              <w:t>23.10.2014</w:t>
            </w:r>
          </w:p>
        </w:tc>
      </w:tr>
      <w:tr w:rsidR="00413CB7" w:rsidRPr="00413CB7" w14:paraId="11ED5E9D" w14:textId="77777777" w:rsidTr="005B36B0">
        <w:trPr>
          <w:trHeight w:val="20"/>
        </w:trPr>
        <w:tc>
          <w:tcPr>
            <w:tcW w:w="1756" w:type="pct"/>
            <w:noWrap/>
            <w:hideMark/>
          </w:tcPr>
          <w:p w14:paraId="4C8AE43B" w14:textId="77777777" w:rsidR="00413CB7" w:rsidRPr="00413CB7" w:rsidRDefault="00413CB7" w:rsidP="00413CB7">
            <w:pPr>
              <w:spacing w:after="0"/>
              <w:jc w:val="left"/>
              <w:rPr>
                <w:szCs w:val="20"/>
              </w:rPr>
            </w:pPr>
            <w:r w:rsidRPr="00413CB7">
              <w:rPr>
                <w:szCs w:val="20"/>
              </w:rPr>
              <w:t>Justin A De Wit</w:t>
            </w:r>
          </w:p>
        </w:tc>
        <w:tc>
          <w:tcPr>
            <w:tcW w:w="1597" w:type="pct"/>
            <w:noWrap/>
            <w:hideMark/>
          </w:tcPr>
          <w:p w14:paraId="07627804"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67A2D6FD" w14:textId="77777777" w:rsidR="00413CB7" w:rsidRPr="00413CB7" w:rsidRDefault="00413CB7" w:rsidP="00413CB7">
            <w:pPr>
              <w:spacing w:after="0"/>
              <w:ind w:right="113"/>
              <w:jc w:val="right"/>
              <w:rPr>
                <w:szCs w:val="20"/>
              </w:rPr>
            </w:pPr>
            <w:r w:rsidRPr="00413CB7">
              <w:rPr>
                <w:szCs w:val="20"/>
              </w:rPr>
              <w:t>96.97</w:t>
            </w:r>
          </w:p>
        </w:tc>
        <w:tc>
          <w:tcPr>
            <w:tcW w:w="770" w:type="pct"/>
            <w:noWrap/>
            <w:hideMark/>
          </w:tcPr>
          <w:p w14:paraId="6D1EA8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271214" w14:textId="77777777" w:rsidR="00413CB7" w:rsidRPr="00413CB7" w:rsidRDefault="00413CB7" w:rsidP="00413CB7">
            <w:pPr>
              <w:spacing w:after="0"/>
              <w:jc w:val="right"/>
              <w:rPr>
                <w:szCs w:val="20"/>
              </w:rPr>
            </w:pPr>
            <w:r w:rsidRPr="00413CB7">
              <w:rPr>
                <w:szCs w:val="20"/>
              </w:rPr>
              <w:t>5.12.2013</w:t>
            </w:r>
          </w:p>
        </w:tc>
      </w:tr>
      <w:tr w:rsidR="00413CB7" w:rsidRPr="00413CB7" w14:paraId="74B19C9D" w14:textId="77777777" w:rsidTr="005B36B0">
        <w:trPr>
          <w:trHeight w:val="20"/>
        </w:trPr>
        <w:tc>
          <w:tcPr>
            <w:tcW w:w="1756" w:type="pct"/>
            <w:noWrap/>
            <w:hideMark/>
          </w:tcPr>
          <w:p w14:paraId="5A535C3D" w14:textId="77777777" w:rsidR="00413CB7" w:rsidRPr="00413CB7" w:rsidRDefault="00413CB7" w:rsidP="00413CB7">
            <w:pPr>
              <w:spacing w:after="0"/>
              <w:jc w:val="left"/>
              <w:rPr>
                <w:szCs w:val="20"/>
              </w:rPr>
            </w:pPr>
            <w:r w:rsidRPr="00413CB7">
              <w:rPr>
                <w:szCs w:val="20"/>
              </w:rPr>
              <w:t>Justin Betts</w:t>
            </w:r>
          </w:p>
        </w:tc>
        <w:tc>
          <w:tcPr>
            <w:tcW w:w="1597" w:type="pct"/>
            <w:noWrap/>
            <w:hideMark/>
          </w:tcPr>
          <w:p w14:paraId="4B067AA2" w14:textId="77777777" w:rsidR="00413CB7" w:rsidRPr="00413CB7" w:rsidRDefault="00413CB7" w:rsidP="00413CB7">
            <w:pPr>
              <w:spacing w:after="0"/>
              <w:ind w:left="113"/>
              <w:jc w:val="left"/>
              <w:rPr>
                <w:szCs w:val="20"/>
              </w:rPr>
            </w:pPr>
            <w:r w:rsidRPr="00413CB7">
              <w:rPr>
                <w:szCs w:val="20"/>
              </w:rPr>
              <w:t>DAW PARK, SA 5041</w:t>
            </w:r>
          </w:p>
        </w:tc>
        <w:tc>
          <w:tcPr>
            <w:tcW w:w="424" w:type="pct"/>
            <w:noWrap/>
            <w:hideMark/>
          </w:tcPr>
          <w:p w14:paraId="529B76F6" w14:textId="77777777" w:rsidR="00413CB7" w:rsidRPr="00413CB7" w:rsidRDefault="00413CB7" w:rsidP="00413CB7">
            <w:pPr>
              <w:spacing w:after="0"/>
              <w:ind w:right="113"/>
              <w:jc w:val="right"/>
              <w:rPr>
                <w:szCs w:val="20"/>
              </w:rPr>
            </w:pPr>
            <w:r w:rsidRPr="00413CB7">
              <w:rPr>
                <w:szCs w:val="20"/>
              </w:rPr>
              <w:t>100.99</w:t>
            </w:r>
          </w:p>
        </w:tc>
        <w:tc>
          <w:tcPr>
            <w:tcW w:w="770" w:type="pct"/>
            <w:noWrap/>
            <w:hideMark/>
          </w:tcPr>
          <w:p w14:paraId="312F9A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4ADA9E" w14:textId="77777777" w:rsidR="00413CB7" w:rsidRPr="00413CB7" w:rsidRDefault="00413CB7" w:rsidP="00413CB7">
            <w:pPr>
              <w:spacing w:after="0"/>
              <w:jc w:val="right"/>
              <w:rPr>
                <w:szCs w:val="20"/>
              </w:rPr>
            </w:pPr>
            <w:r w:rsidRPr="00413CB7">
              <w:rPr>
                <w:szCs w:val="20"/>
              </w:rPr>
              <w:t>12.10.2014</w:t>
            </w:r>
          </w:p>
        </w:tc>
      </w:tr>
      <w:tr w:rsidR="00413CB7" w:rsidRPr="00413CB7" w14:paraId="2769F434" w14:textId="77777777" w:rsidTr="005B36B0">
        <w:trPr>
          <w:trHeight w:val="20"/>
        </w:trPr>
        <w:tc>
          <w:tcPr>
            <w:tcW w:w="1756" w:type="pct"/>
            <w:noWrap/>
            <w:hideMark/>
          </w:tcPr>
          <w:p w14:paraId="5CD21C3C" w14:textId="77777777" w:rsidR="00413CB7" w:rsidRPr="00413CB7" w:rsidRDefault="00413CB7" w:rsidP="00413CB7">
            <w:pPr>
              <w:spacing w:after="0"/>
              <w:jc w:val="left"/>
              <w:rPr>
                <w:szCs w:val="20"/>
              </w:rPr>
            </w:pPr>
            <w:r w:rsidRPr="00413CB7">
              <w:rPr>
                <w:szCs w:val="20"/>
              </w:rPr>
              <w:t>Justin Crouch</w:t>
            </w:r>
          </w:p>
        </w:tc>
        <w:tc>
          <w:tcPr>
            <w:tcW w:w="1597" w:type="pct"/>
            <w:noWrap/>
            <w:hideMark/>
          </w:tcPr>
          <w:p w14:paraId="0392048A"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13C4D456" w14:textId="77777777" w:rsidR="00413CB7" w:rsidRPr="00413CB7" w:rsidRDefault="00413CB7" w:rsidP="00413CB7">
            <w:pPr>
              <w:spacing w:after="0"/>
              <w:ind w:right="113"/>
              <w:jc w:val="right"/>
              <w:rPr>
                <w:szCs w:val="20"/>
              </w:rPr>
            </w:pPr>
            <w:r w:rsidRPr="00413CB7">
              <w:rPr>
                <w:szCs w:val="20"/>
              </w:rPr>
              <w:t>40.89</w:t>
            </w:r>
          </w:p>
        </w:tc>
        <w:tc>
          <w:tcPr>
            <w:tcW w:w="770" w:type="pct"/>
            <w:noWrap/>
            <w:hideMark/>
          </w:tcPr>
          <w:p w14:paraId="0112B5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CB6838" w14:textId="77777777" w:rsidR="00413CB7" w:rsidRPr="00413CB7" w:rsidRDefault="00413CB7" w:rsidP="00413CB7">
            <w:pPr>
              <w:spacing w:after="0"/>
              <w:jc w:val="right"/>
              <w:rPr>
                <w:szCs w:val="20"/>
              </w:rPr>
            </w:pPr>
            <w:r w:rsidRPr="00413CB7">
              <w:rPr>
                <w:szCs w:val="20"/>
              </w:rPr>
              <w:t>7.8.2014</w:t>
            </w:r>
          </w:p>
        </w:tc>
      </w:tr>
      <w:tr w:rsidR="00413CB7" w:rsidRPr="00413CB7" w14:paraId="3648AA87" w14:textId="77777777" w:rsidTr="005B36B0">
        <w:trPr>
          <w:trHeight w:val="20"/>
        </w:trPr>
        <w:tc>
          <w:tcPr>
            <w:tcW w:w="1756" w:type="pct"/>
            <w:noWrap/>
            <w:hideMark/>
          </w:tcPr>
          <w:p w14:paraId="26CA3540" w14:textId="77777777" w:rsidR="00413CB7" w:rsidRPr="00413CB7" w:rsidRDefault="00413CB7" w:rsidP="00413CB7">
            <w:pPr>
              <w:spacing w:after="0"/>
              <w:jc w:val="left"/>
              <w:rPr>
                <w:szCs w:val="20"/>
              </w:rPr>
            </w:pPr>
            <w:r w:rsidRPr="00413CB7">
              <w:rPr>
                <w:szCs w:val="20"/>
              </w:rPr>
              <w:t>Justin Hartshorne</w:t>
            </w:r>
          </w:p>
        </w:tc>
        <w:tc>
          <w:tcPr>
            <w:tcW w:w="1597" w:type="pct"/>
            <w:noWrap/>
            <w:hideMark/>
          </w:tcPr>
          <w:p w14:paraId="3669A13B" w14:textId="77777777" w:rsidR="00413CB7" w:rsidRPr="00413CB7" w:rsidRDefault="00413CB7" w:rsidP="00413CB7">
            <w:pPr>
              <w:spacing w:after="0"/>
              <w:ind w:left="113"/>
              <w:jc w:val="left"/>
              <w:rPr>
                <w:szCs w:val="20"/>
              </w:rPr>
            </w:pPr>
            <w:r w:rsidRPr="00413CB7">
              <w:rPr>
                <w:szCs w:val="20"/>
              </w:rPr>
              <w:t>SOUTH BRIGHTON, SA 5048</w:t>
            </w:r>
          </w:p>
        </w:tc>
        <w:tc>
          <w:tcPr>
            <w:tcW w:w="424" w:type="pct"/>
            <w:noWrap/>
            <w:hideMark/>
          </w:tcPr>
          <w:p w14:paraId="0D5B2B21" w14:textId="77777777" w:rsidR="00413CB7" w:rsidRPr="00413CB7" w:rsidRDefault="00413CB7" w:rsidP="00413CB7">
            <w:pPr>
              <w:spacing w:after="0"/>
              <w:ind w:right="113"/>
              <w:jc w:val="right"/>
              <w:rPr>
                <w:szCs w:val="20"/>
              </w:rPr>
            </w:pPr>
            <w:r w:rsidRPr="00413CB7">
              <w:rPr>
                <w:szCs w:val="20"/>
              </w:rPr>
              <w:t>195.76</w:t>
            </w:r>
          </w:p>
        </w:tc>
        <w:tc>
          <w:tcPr>
            <w:tcW w:w="770" w:type="pct"/>
            <w:noWrap/>
            <w:hideMark/>
          </w:tcPr>
          <w:p w14:paraId="7D924A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42306D" w14:textId="77777777" w:rsidR="00413CB7" w:rsidRPr="00413CB7" w:rsidRDefault="00413CB7" w:rsidP="00413CB7">
            <w:pPr>
              <w:spacing w:after="0"/>
              <w:jc w:val="right"/>
              <w:rPr>
                <w:szCs w:val="20"/>
              </w:rPr>
            </w:pPr>
            <w:r w:rsidRPr="00413CB7">
              <w:rPr>
                <w:szCs w:val="20"/>
              </w:rPr>
              <w:t>23.5.2014</w:t>
            </w:r>
          </w:p>
        </w:tc>
      </w:tr>
      <w:tr w:rsidR="00413CB7" w:rsidRPr="00413CB7" w14:paraId="6E515DD6" w14:textId="77777777" w:rsidTr="005B36B0">
        <w:trPr>
          <w:trHeight w:val="20"/>
        </w:trPr>
        <w:tc>
          <w:tcPr>
            <w:tcW w:w="1756" w:type="pct"/>
            <w:noWrap/>
            <w:hideMark/>
          </w:tcPr>
          <w:p w14:paraId="1CC2CA4C" w14:textId="77777777" w:rsidR="00413CB7" w:rsidRPr="00413CB7" w:rsidRDefault="00413CB7" w:rsidP="00413CB7">
            <w:pPr>
              <w:spacing w:after="0"/>
              <w:jc w:val="left"/>
              <w:rPr>
                <w:szCs w:val="20"/>
              </w:rPr>
            </w:pPr>
            <w:r w:rsidRPr="00413CB7">
              <w:rPr>
                <w:szCs w:val="20"/>
              </w:rPr>
              <w:t>Justin Henderson</w:t>
            </w:r>
          </w:p>
        </w:tc>
        <w:tc>
          <w:tcPr>
            <w:tcW w:w="1597" w:type="pct"/>
            <w:noWrap/>
            <w:hideMark/>
          </w:tcPr>
          <w:p w14:paraId="77D7837F"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21DCA0B1" w14:textId="77777777" w:rsidR="00413CB7" w:rsidRPr="00413CB7" w:rsidRDefault="00413CB7" w:rsidP="00413CB7">
            <w:pPr>
              <w:spacing w:after="0"/>
              <w:ind w:right="113"/>
              <w:jc w:val="right"/>
              <w:rPr>
                <w:szCs w:val="20"/>
              </w:rPr>
            </w:pPr>
            <w:r w:rsidRPr="00413CB7">
              <w:rPr>
                <w:szCs w:val="20"/>
              </w:rPr>
              <w:t>30.33</w:t>
            </w:r>
          </w:p>
        </w:tc>
        <w:tc>
          <w:tcPr>
            <w:tcW w:w="770" w:type="pct"/>
            <w:noWrap/>
            <w:hideMark/>
          </w:tcPr>
          <w:p w14:paraId="280D5C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903516" w14:textId="77777777" w:rsidR="00413CB7" w:rsidRPr="00413CB7" w:rsidRDefault="00413CB7" w:rsidP="00413CB7">
            <w:pPr>
              <w:spacing w:after="0"/>
              <w:jc w:val="right"/>
              <w:rPr>
                <w:szCs w:val="20"/>
              </w:rPr>
            </w:pPr>
            <w:r w:rsidRPr="00413CB7">
              <w:rPr>
                <w:szCs w:val="20"/>
              </w:rPr>
              <w:t>10.5.2013</w:t>
            </w:r>
          </w:p>
        </w:tc>
      </w:tr>
      <w:tr w:rsidR="00413CB7" w:rsidRPr="00413CB7" w14:paraId="1983BF41" w14:textId="77777777" w:rsidTr="005B36B0">
        <w:trPr>
          <w:trHeight w:val="20"/>
        </w:trPr>
        <w:tc>
          <w:tcPr>
            <w:tcW w:w="1756" w:type="pct"/>
            <w:noWrap/>
            <w:hideMark/>
          </w:tcPr>
          <w:p w14:paraId="4289DA92" w14:textId="77777777" w:rsidR="00413CB7" w:rsidRPr="00413CB7" w:rsidRDefault="00413CB7" w:rsidP="00413CB7">
            <w:pPr>
              <w:spacing w:after="0"/>
              <w:jc w:val="left"/>
              <w:rPr>
                <w:szCs w:val="20"/>
              </w:rPr>
            </w:pPr>
            <w:r w:rsidRPr="00413CB7">
              <w:rPr>
                <w:szCs w:val="20"/>
              </w:rPr>
              <w:t>Justin Roe</w:t>
            </w:r>
          </w:p>
        </w:tc>
        <w:tc>
          <w:tcPr>
            <w:tcW w:w="1597" w:type="pct"/>
            <w:noWrap/>
            <w:hideMark/>
          </w:tcPr>
          <w:p w14:paraId="3D92E862"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47E9CD2B" w14:textId="77777777" w:rsidR="00413CB7" w:rsidRPr="00413CB7" w:rsidRDefault="00413CB7" w:rsidP="00413CB7">
            <w:pPr>
              <w:spacing w:after="0"/>
              <w:ind w:right="113"/>
              <w:jc w:val="right"/>
              <w:rPr>
                <w:szCs w:val="20"/>
              </w:rPr>
            </w:pPr>
            <w:r w:rsidRPr="00413CB7">
              <w:rPr>
                <w:szCs w:val="20"/>
              </w:rPr>
              <w:t>12.90</w:t>
            </w:r>
          </w:p>
        </w:tc>
        <w:tc>
          <w:tcPr>
            <w:tcW w:w="770" w:type="pct"/>
            <w:noWrap/>
            <w:hideMark/>
          </w:tcPr>
          <w:p w14:paraId="6F70D5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ABD7D4" w14:textId="77777777" w:rsidR="00413CB7" w:rsidRPr="00413CB7" w:rsidRDefault="00413CB7" w:rsidP="00413CB7">
            <w:pPr>
              <w:spacing w:after="0"/>
              <w:jc w:val="right"/>
              <w:rPr>
                <w:szCs w:val="20"/>
              </w:rPr>
            </w:pPr>
            <w:r w:rsidRPr="00413CB7">
              <w:rPr>
                <w:szCs w:val="20"/>
              </w:rPr>
              <w:t>3.11.2014</w:t>
            </w:r>
          </w:p>
        </w:tc>
      </w:tr>
      <w:tr w:rsidR="00413CB7" w:rsidRPr="00413CB7" w14:paraId="649B79F5" w14:textId="77777777" w:rsidTr="005B36B0">
        <w:trPr>
          <w:trHeight w:val="20"/>
        </w:trPr>
        <w:tc>
          <w:tcPr>
            <w:tcW w:w="1756" w:type="pct"/>
            <w:noWrap/>
            <w:hideMark/>
          </w:tcPr>
          <w:p w14:paraId="6E4CCEEB" w14:textId="77777777" w:rsidR="00413CB7" w:rsidRPr="00413CB7" w:rsidRDefault="00413CB7" w:rsidP="00413CB7">
            <w:pPr>
              <w:spacing w:after="0"/>
              <w:jc w:val="left"/>
              <w:rPr>
                <w:szCs w:val="20"/>
              </w:rPr>
            </w:pPr>
            <w:r w:rsidRPr="00413CB7">
              <w:rPr>
                <w:szCs w:val="20"/>
              </w:rPr>
              <w:t>Justin Thistleton</w:t>
            </w:r>
          </w:p>
        </w:tc>
        <w:tc>
          <w:tcPr>
            <w:tcW w:w="1597" w:type="pct"/>
            <w:noWrap/>
            <w:hideMark/>
          </w:tcPr>
          <w:p w14:paraId="13AAF0F4" w14:textId="77777777" w:rsidR="00413CB7" w:rsidRPr="00413CB7" w:rsidRDefault="00413CB7" w:rsidP="00413CB7">
            <w:pPr>
              <w:spacing w:after="0"/>
              <w:ind w:left="113"/>
              <w:jc w:val="left"/>
              <w:rPr>
                <w:szCs w:val="20"/>
              </w:rPr>
            </w:pPr>
            <w:r w:rsidRPr="00413CB7">
              <w:rPr>
                <w:szCs w:val="20"/>
              </w:rPr>
              <w:t>NAIRNE, SA 5252</w:t>
            </w:r>
          </w:p>
        </w:tc>
        <w:tc>
          <w:tcPr>
            <w:tcW w:w="424" w:type="pct"/>
            <w:noWrap/>
            <w:hideMark/>
          </w:tcPr>
          <w:p w14:paraId="1FEA838E" w14:textId="77777777" w:rsidR="00413CB7" w:rsidRPr="00413CB7" w:rsidRDefault="00413CB7" w:rsidP="00413CB7">
            <w:pPr>
              <w:spacing w:after="0"/>
              <w:ind w:right="113"/>
              <w:jc w:val="right"/>
              <w:rPr>
                <w:szCs w:val="20"/>
              </w:rPr>
            </w:pPr>
            <w:r w:rsidRPr="00413CB7">
              <w:rPr>
                <w:szCs w:val="20"/>
              </w:rPr>
              <w:t>16.34</w:t>
            </w:r>
          </w:p>
        </w:tc>
        <w:tc>
          <w:tcPr>
            <w:tcW w:w="770" w:type="pct"/>
            <w:noWrap/>
            <w:hideMark/>
          </w:tcPr>
          <w:p w14:paraId="02C599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AF13E7" w14:textId="77777777" w:rsidR="00413CB7" w:rsidRPr="00413CB7" w:rsidRDefault="00413CB7" w:rsidP="00413CB7">
            <w:pPr>
              <w:spacing w:after="0"/>
              <w:jc w:val="right"/>
              <w:rPr>
                <w:szCs w:val="20"/>
              </w:rPr>
            </w:pPr>
            <w:r w:rsidRPr="00413CB7">
              <w:rPr>
                <w:szCs w:val="20"/>
              </w:rPr>
              <w:t>26.9.2014</w:t>
            </w:r>
          </w:p>
        </w:tc>
      </w:tr>
      <w:tr w:rsidR="00413CB7" w:rsidRPr="00413CB7" w14:paraId="303BE072" w14:textId="77777777" w:rsidTr="005B36B0">
        <w:trPr>
          <w:trHeight w:val="20"/>
        </w:trPr>
        <w:tc>
          <w:tcPr>
            <w:tcW w:w="1756" w:type="pct"/>
            <w:noWrap/>
            <w:hideMark/>
          </w:tcPr>
          <w:p w14:paraId="3BA29248" w14:textId="77777777" w:rsidR="00413CB7" w:rsidRPr="00413CB7" w:rsidRDefault="00413CB7" w:rsidP="00413CB7">
            <w:pPr>
              <w:spacing w:after="0"/>
              <w:jc w:val="left"/>
              <w:rPr>
                <w:szCs w:val="20"/>
              </w:rPr>
            </w:pPr>
            <w:r w:rsidRPr="00413CB7">
              <w:rPr>
                <w:szCs w:val="20"/>
              </w:rPr>
              <w:t>Justin Waites</w:t>
            </w:r>
          </w:p>
        </w:tc>
        <w:tc>
          <w:tcPr>
            <w:tcW w:w="1597" w:type="pct"/>
            <w:noWrap/>
            <w:hideMark/>
          </w:tcPr>
          <w:p w14:paraId="66D2ABAC"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3B10C551"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D6E9A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29234B" w14:textId="77777777" w:rsidR="00413CB7" w:rsidRPr="00413CB7" w:rsidRDefault="00413CB7" w:rsidP="00413CB7">
            <w:pPr>
              <w:spacing w:after="0"/>
              <w:jc w:val="right"/>
              <w:rPr>
                <w:szCs w:val="20"/>
              </w:rPr>
            </w:pPr>
            <w:r w:rsidRPr="00413CB7">
              <w:rPr>
                <w:szCs w:val="20"/>
              </w:rPr>
              <w:t>9.1.2014</w:t>
            </w:r>
          </w:p>
        </w:tc>
      </w:tr>
      <w:tr w:rsidR="00413CB7" w:rsidRPr="00413CB7" w14:paraId="5D65EE3C" w14:textId="77777777" w:rsidTr="005B36B0">
        <w:trPr>
          <w:trHeight w:val="20"/>
        </w:trPr>
        <w:tc>
          <w:tcPr>
            <w:tcW w:w="1756" w:type="pct"/>
            <w:noWrap/>
            <w:hideMark/>
          </w:tcPr>
          <w:p w14:paraId="041E33FC" w14:textId="77777777" w:rsidR="00413CB7" w:rsidRPr="00413CB7" w:rsidRDefault="00413CB7" w:rsidP="00413CB7">
            <w:pPr>
              <w:spacing w:after="0"/>
              <w:jc w:val="left"/>
              <w:rPr>
                <w:szCs w:val="20"/>
              </w:rPr>
            </w:pPr>
            <w:r w:rsidRPr="00413CB7">
              <w:rPr>
                <w:szCs w:val="20"/>
              </w:rPr>
              <w:t>Justin Welsh</w:t>
            </w:r>
          </w:p>
        </w:tc>
        <w:tc>
          <w:tcPr>
            <w:tcW w:w="1597" w:type="pct"/>
            <w:noWrap/>
            <w:hideMark/>
          </w:tcPr>
          <w:p w14:paraId="15BCF15D"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0C8433B6" w14:textId="77777777" w:rsidR="00413CB7" w:rsidRPr="00413CB7" w:rsidRDefault="00413CB7" w:rsidP="00413CB7">
            <w:pPr>
              <w:spacing w:after="0"/>
              <w:ind w:right="113"/>
              <w:jc w:val="right"/>
              <w:rPr>
                <w:szCs w:val="20"/>
              </w:rPr>
            </w:pPr>
            <w:r w:rsidRPr="00413CB7">
              <w:rPr>
                <w:szCs w:val="20"/>
              </w:rPr>
              <w:t>22.95</w:t>
            </w:r>
          </w:p>
        </w:tc>
        <w:tc>
          <w:tcPr>
            <w:tcW w:w="770" w:type="pct"/>
            <w:noWrap/>
            <w:hideMark/>
          </w:tcPr>
          <w:p w14:paraId="46C086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E3EF73" w14:textId="77777777" w:rsidR="00413CB7" w:rsidRPr="00413CB7" w:rsidRDefault="00413CB7" w:rsidP="00413CB7">
            <w:pPr>
              <w:spacing w:after="0"/>
              <w:jc w:val="right"/>
              <w:rPr>
                <w:szCs w:val="20"/>
              </w:rPr>
            </w:pPr>
            <w:r w:rsidRPr="00413CB7">
              <w:rPr>
                <w:szCs w:val="20"/>
              </w:rPr>
              <w:t>25.3.2014</w:t>
            </w:r>
          </w:p>
        </w:tc>
      </w:tr>
      <w:tr w:rsidR="00413CB7" w:rsidRPr="00413CB7" w14:paraId="68F16B42" w14:textId="77777777" w:rsidTr="005B36B0">
        <w:trPr>
          <w:trHeight w:val="20"/>
        </w:trPr>
        <w:tc>
          <w:tcPr>
            <w:tcW w:w="1756" w:type="pct"/>
            <w:noWrap/>
            <w:hideMark/>
          </w:tcPr>
          <w:p w14:paraId="2A715D5F" w14:textId="77777777" w:rsidR="00413CB7" w:rsidRPr="00413CB7" w:rsidRDefault="00413CB7" w:rsidP="00413CB7">
            <w:pPr>
              <w:spacing w:after="0"/>
              <w:jc w:val="left"/>
              <w:rPr>
                <w:szCs w:val="20"/>
              </w:rPr>
            </w:pPr>
            <w:r w:rsidRPr="00413CB7">
              <w:rPr>
                <w:szCs w:val="20"/>
              </w:rPr>
              <w:t>Justin Welsh</w:t>
            </w:r>
          </w:p>
        </w:tc>
        <w:tc>
          <w:tcPr>
            <w:tcW w:w="1597" w:type="pct"/>
            <w:noWrap/>
            <w:hideMark/>
          </w:tcPr>
          <w:p w14:paraId="5A17DCBA"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607BB5E4" w14:textId="77777777" w:rsidR="00413CB7" w:rsidRPr="00413CB7" w:rsidRDefault="00413CB7" w:rsidP="00413CB7">
            <w:pPr>
              <w:spacing w:after="0"/>
              <w:ind w:right="113"/>
              <w:jc w:val="right"/>
              <w:rPr>
                <w:szCs w:val="20"/>
              </w:rPr>
            </w:pPr>
            <w:r w:rsidRPr="00413CB7">
              <w:rPr>
                <w:szCs w:val="20"/>
              </w:rPr>
              <w:t>11.35</w:t>
            </w:r>
          </w:p>
        </w:tc>
        <w:tc>
          <w:tcPr>
            <w:tcW w:w="770" w:type="pct"/>
            <w:noWrap/>
            <w:hideMark/>
          </w:tcPr>
          <w:p w14:paraId="04FDE25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E1F144" w14:textId="77777777" w:rsidR="00413CB7" w:rsidRPr="00413CB7" w:rsidRDefault="00413CB7" w:rsidP="00413CB7">
            <w:pPr>
              <w:spacing w:after="0"/>
              <w:jc w:val="right"/>
              <w:rPr>
                <w:szCs w:val="20"/>
              </w:rPr>
            </w:pPr>
            <w:r w:rsidRPr="00413CB7">
              <w:rPr>
                <w:szCs w:val="20"/>
              </w:rPr>
              <w:t>17.10.2014</w:t>
            </w:r>
          </w:p>
        </w:tc>
      </w:tr>
      <w:tr w:rsidR="00413CB7" w:rsidRPr="00413CB7" w14:paraId="10DB299D" w14:textId="77777777" w:rsidTr="005B36B0">
        <w:trPr>
          <w:trHeight w:val="20"/>
        </w:trPr>
        <w:tc>
          <w:tcPr>
            <w:tcW w:w="1756" w:type="pct"/>
            <w:noWrap/>
            <w:hideMark/>
          </w:tcPr>
          <w:p w14:paraId="10ACAD9A" w14:textId="77777777" w:rsidR="00413CB7" w:rsidRPr="00413CB7" w:rsidRDefault="00413CB7" w:rsidP="00413CB7">
            <w:pPr>
              <w:spacing w:after="0"/>
              <w:jc w:val="left"/>
              <w:rPr>
                <w:szCs w:val="20"/>
              </w:rPr>
            </w:pPr>
            <w:r w:rsidRPr="00413CB7">
              <w:rPr>
                <w:szCs w:val="20"/>
              </w:rPr>
              <w:t>K Irving</w:t>
            </w:r>
          </w:p>
        </w:tc>
        <w:tc>
          <w:tcPr>
            <w:tcW w:w="1597" w:type="pct"/>
            <w:noWrap/>
            <w:hideMark/>
          </w:tcPr>
          <w:p w14:paraId="4B8CB2A1" w14:textId="77777777" w:rsidR="00413CB7" w:rsidRPr="00413CB7" w:rsidRDefault="00413CB7" w:rsidP="00413CB7">
            <w:pPr>
              <w:spacing w:after="0"/>
              <w:ind w:left="113"/>
              <w:jc w:val="left"/>
              <w:rPr>
                <w:szCs w:val="20"/>
              </w:rPr>
            </w:pPr>
            <w:r w:rsidRPr="00413CB7">
              <w:rPr>
                <w:szCs w:val="20"/>
              </w:rPr>
              <w:t>MOUNT GAMBIER EAST, SA 5291</w:t>
            </w:r>
          </w:p>
        </w:tc>
        <w:tc>
          <w:tcPr>
            <w:tcW w:w="424" w:type="pct"/>
            <w:noWrap/>
            <w:hideMark/>
          </w:tcPr>
          <w:p w14:paraId="6FADA17A" w14:textId="77777777" w:rsidR="00413CB7" w:rsidRPr="00413CB7" w:rsidRDefault="00413CB7" w:rsidP="00413CB7">
            <w:pPr>
              <w:spacing w:after="0"/>
              <w:ind w:right="113"/>
              <w:jc w:val="right"/>
              <w:rPr>
                <w:szCs w:val="20"/>
              </w:rPr>
            </w:pPr>
            <w:r w:rsidRPr="00413CB7">
              <w:rPr>
                <w:szCs w:val="20"/>
              </w:rPr>
              <w:t>13.72</w:t>
            </w:r>
          </w:p>
        </w:tc>
        <w:tc>
          <w:tcPr>
            <w:tcW w:w="770" w:type="pct"/>
            <w:noWrap/>
            <w:hideMark/>
          </w:tcPr>
          <w:p w14:paraId="7318C119" w14:textId="77777777" w:rsidR="00413CB7" w:rsidRPr="00413CB7" w:rsidRDefault="00413CB7" w:rsidP="00413CB7">
            <w:pPr>
              <w:spacing w:after="0"/>
              <w:ind w:left="170"/>
              <w:jc w:val="left"/>
              <w:rPr>
                <w:szCs w:val="20"/>
              </w:rPr>
            </w:pPr>
            <w:r w:rsidRPr="00413CB7">
              <w:rPr>
                <w:szCs w:val="20"/>
              </w:rPr>
              <w:t>Refund 928372</w:t>
            </w:r>
          </w:p>
        </w:tc>
        <w:tc>
          <w:tcPr>
            <w:tcW w:w="453" w:type="pct"/>
            <w:noWrap/>
            <w:hideMark/>
          </w:tcPr>
          <w:p w14:paraId="17B4DEFC" w14:textId="77777777" w:rsidR="00413CB7" w:rsidRPr="00413CB7" w:rsidRDefault="00413CB7" w:rsidP="00413CB7">
            <w:pPr>
              <w:spacing w:after="0"/>
              <w:jc w:val="right"/>
              <w:rPr>
                <w:szCs w:val="20"/>
              </w:rPr>
            </w:pPr>
            <w:r w:rsidRPr="00413CB7">
              <w:rPr>
                <w:szCs w:val="20"/>
              </w:rPr>
              <w:t>16.7.2013</w:t>
            </w:r>
          </w:p>
        </w:tc>
      </w:tr>
      <w:tr w:rsidR="00413CB7" w:rsidRPr="00413CB7" w14:paraId="7A89D7C7" w14:textId="77777777" w:rsidTr="005B36B0">
        <w:trPr>
          <w:trHeight w:val="20"/>
        </w:trPr>
        <w:tc>
          <w:tcPr>
            <w:tcW w:w="1756" w:type="pct"/>
            <w:noWrap/>
            <w:hideMark/>
          </w:tcPr>
          <w:p w14:paraId="42D82B20" w14:textId="77777777" w:rsidR="00413CB7" w:rsidRPr="00413CB7" w:rsidRDefault="00413CB7" w:rsidP="00413CB7">
            <w:pPr>
              <w:spacing w:after="0"/>
              <w:jc w:val="left"/>
              <w:rPr>
                <w:szCs w:val="20"/>
              </w:rPr>
            </w:pPr>
            <w:r w:rsidRPr="00413CB7">
              <w:rPr>
                <w:szCs w:val="20"/>
              </w:rPr>
              <w:t>K M Shepherd</w:t>
            </w:r>
          </w:p>
        </w:tc>
        <w:tc>
          <w:tcPr>
            <w:tcW w:w="1597" w:type="pct"/>
            <w:noWrap/>
            <w:hideMark/>
          </w:tcPr>
          <w:p w14:paraId="79FB4237"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37281EC8" w14:textId="77777777" w:rsidR="00413CB7" w:rsidRPr="00413CB7" w:rsidRDefault="00413CB7" w:rsidP="00413CB7">
            <w:pPr>
              <w:spacing w:after="0"/>
              <w:ind w:right="113"/>
              <w:jc w:val="right"/>
              <w:rPr>
                <w:szCs w:val="20"/>
              </w:rPr>
            </w:pPr>
            <w:r w:rsidRPr="00413CB7">
              <w:rPr>
                <w:szCs w:val="20"/>
              </w:rPr>
              <w:t>200.00</w:t>
            </w:r>
          </w:p>
        </w:tc>
        <w:tc>
          <w:tcPr>
            <w:tcW w:w="770" w:type="pct"/>
            <w:noWrap/>
            <w:hideMark/>
          </w:tcPr>
          <w:p w14:paraId="1931C097" w14:textId="77777777" w:rsidR="00413CB7" w:rsidRPr="00413CB7" w:rsidRDefault="00413CB7" w:rsidP="00413CB7">
            <w:pPr>
              <w:spacing w:after="0"/>
              <w:ind w:left="170"/>
              <w:jc w:val="left"/>
              <w:rPr>
                <w:szCs w:val="20"/>
              </w:rPr>
            </w:pPr>
            <w:r w:rsidRPr="00413CB7">
              <w:rPr>
                <w:szCs w:val="20"/>
              </w:rPr>
              <w:t>Refund 180114</w:t>
            </w:r>
          </w:p>
        </w:tc>
        <w:tc>
          <w:tcPr>
            <w:tcW w:w="453" w:type="pct"/>
            <w:noWrap/>
            <w:hideMark/>
          </w:tcPr>
          <w:p w14:paraId="24B623D8" w14:textId="77777777" w:rsidR="00413CB7" w:rsidRPr="00413CB7" w:rsidRDefault="00413CB7" w:rsidP="00413CB7">
            <w:pPr>
              <w:spacing w:after="0"/>
              <w:jc w:val="right"/>
              <w:rPr>
                <w:szCs w:val="20"/>
              </w:rPr>
            </w:pPr>
            <w:r w:rsidRPr="00413CB7">
              <w:rPr>
                <w:szCs w:val="20"/>
              </w:rPr>
              <w:t>1.10.2013</w:t>
            </w:r>
          </w:p>
        </w:tc>
      </w:tr>
      <w:tr w:rsidR="00413CB7" w:rsidRPr="00413CB7" w14:paraId="0652E678" w14:textId="77777777" w:rsidTr="005B36B0">
        <w:trPr>
          <w:trHeight w:val="20"/>
        </w:trPr>
        <w:tc>
          <w:tcPr>
            <w:tcW w:w="1756" w:type="pct"/>
            <w:noWrap/>
            <w:hideMark/>
          </w:tcPr>
          <w:p w14:paraId="1527E3FB" w14:textId="77777777" w:rsidR="00413CB7" w:rsidRPr="00413CB7" w:rsidRDefault="00413CB7" w:rsidP="00413CB7">
            <w:pPr>
              <w:spacing w:after="0"/>
              <w:jc w:val="left"/>
              <w:rPr>
                <w:szCs w:val="20"/>
              </w:rPr>
            </w:pPr>
            <w:r w:rsidRPr="00413CB7">
              <w:rPr>
                <w:szCs w:val="20"/>
              </w:rPr>
              <w:t xml:space="preserve">K Peter Jenkins, the estate of </w:t>
            </w:r>
          </w:p>
        </w:tc>
        <w:tc>
          <w:tcPr>
            <w:tcW w:w="1597" w:type="pct"/>
            <w:noWrap/>
            <w:hideMark/>
          </w:tcPr>
          <w:p w14:paraId="3661E33C"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64574079" w14:textId="77777777" w:rsidR="00413CB7" w:rsidRPr="00413CB7" w:rsidRDefault="00413CB7" w:rsidP="00413CB7">
            <w:pPr>
              <w:spacing w:after="0"/>
              <w:ind w:right="113"/>
              <w:jc w:val="right"/>
              <w:rPr>
                <w:szCs w:val="20"/>
              </w:rPr>
            </w:pPr>
            <w:r w:rsidRPr="00413CB7">
              <w:rPr>
                <w:szCs w:val="20"/>
              </w:rPr>
              <w:t>44.78</w:t>
            </w:r>
          </w:p>
        </w:tc>
        <w:tc>
          <w:tcPr>
            <w:tcW w:w="770" w:type="pct"/>
            <w:noWrap/>
            <w:hideMark/>
          </w:tcPr>
          <w:p w14:paraId="02514D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107486" w14:textId="77777777" w:rsidR="00413CB7" w:rsidRPr="00413CB7" w:rsidRDefault="00413CB7" w:rsidP="00413CB7">
            <w:pPr>
              <w:spacing w:after="0"/>
              <w:jc w:val="right"/>
              <w:rPr>
                <w:szCs w:val="20"/>
              </w:rPr>
            </w:pPr>
            <w:r w:rsidRPr="00413CB7">
              <w:rPr>
                <w:szCs w:val="20"/>
              </w:rPr>
              <w:t>18.10.2013</w:t>
            </w:r>
          </w:p>
        </w:tc>
      </w:tr>
      <w:tr w:rsidR="00413CB7" w:rsidRPr="00413CB7" w14:paraId="2A6D6A3A" w14:textId="77777777" w:rsidTr="005B36B0">
        <w:trPr>
          <w:trHeight w:val="20"/>
        </w:trPr>
        <w:tc>
          <w:tcPr>
            <w:tcW w:w="1756" w:type="pct"/>
            <w:noWrap/>
            <w:hideMark/>
          </w:tcPr>
          <w:p w14:paraId="35602D07" w14:textId="77777777" w:rsidR="00413CB7" w:rsidRPr="00413CB7" w:rsidRDefault="00413CB7" w:rsidP="00413CB7">
            <w:pPr>
              <w:spacing w:after="0"/>
              <w:jc w:val="left"/>
              <w:rPr>
                <w:szCs w:val="20"/>
              </w:rPr>
            </w:pPr>
            <w:r w:rsidRPr="00413CB7">
              <w:rPr>
                <w:szCs w:val="20"/>
              </w:rPr>
              <w:t xml:space="preserve">K A Taylor-Williams and D M Williams </w:t>
            </w:r>
          </w:p>
        </w:tc>
        <w:tc>
          <w:tcPr>
            <w:tcW w:w="1597" w:type="pct"/>
            <w:noWrap/>
            <w:hideMark/>
          </w:tcPr>
          <w:p w14:paraId="45AC2CE7"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7943782D" w14:textId="77777777" w:rsidR="00413CB7" w:rsidRPr="00413CB7" w:rsidRDefault="00413CB7" w:rsidP="00413CB7">
            <w:pPr>
              <w:spacing w:after="0"/>
              <w:ind w:right="113"/>
              <w:jc w:val="right"/>
              <w:rPr>
                <w:szCs w:val="20"/>
              </w:rPr>
            </w:pPr>
            <w:r w:rsidRPr="00413CB7">
              <w:rPr>
                <w:szCs w:val="20"/>
              </w:rPr>
              <w:t>26.04</w:t>
            </w:r>
          </w:p>
        </w:tc>
        <w:tc>
          <w:tcPr>
            <w:tcW w:w="770" w:type="pct"/>
            <w:noWrap/>
            <w:hideMark/>
          </w:tcPr>
          <w:p w14:paraId="2C6643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3911D1" w14:textId="77777777" w:rsidR="00413CB7" w:rsidRPr="00413CB7" w:rsidRDefault="00413CB7" w:rsidP="00413CB7">
            <w:pPr>
              <w:spacing w:after="0"/>
              <w:jc w:val="right"/>
              <w:rPr>
                <w:szCs w:val="20"/>
              </w:rPr>
            </w:pPr>
            <w:r w:rsidRPr="00413CB7">
              <w:rPr>
                <w:szCs w:val="20"/>
              </w:rPr>
              <w:t>1.10.2014</w:t>
            </w:r>
          </w:p>
        </w:tc>
      </w:tr>
      <w:tr w:rsidR="00413CB7" w:rsidRPr="00413CB7" w14:paraId="7C56D75F" w14:textId="77777777" w:rsidTr="005B36B0">
        <w:trPr>
          <w:trHeight w:val="20"/>
        </w:trPr>
        <w:tc>
          <w:tcPr>
            <w:tcW w:w="1756" w:type="pct"/>
            <w:noWrap/>
            <w:hideMark/>
          </w:tcPr>
          <w:p w14:paraId="4290EABE" w14:textId="77777777" w:rsidR="00413CB7" w:rsidRPr="00413CB7" w:rsidRDefault="00413CB7" w:rsidP="00413CB7">
            <w:pPr>
              <w:spacing w:after="0"/>
              <w:jc w:val="left"/>
              <w:rPr>
                <w:szCs w:val="20"/>
              </w:rPr>
            </w:pPr>
            <w:r w:rsidRPr="00413CB7">
              <w:rPr>
                <w:szCs w:val="20"/>
              </w:rPr>
              <w:t>Ka Man Lee</w:t>
            </w:r>
          </w:p>
        </w:tc>
        <w:tc>
          <w:tcPr>
            <w:tcW w:w="1597" w:type="pct"/>
            <w:noWrap/>
            <w:hideMark/>
          </w:tcPr>
          <w:p w14:paraId="4C8A534A" w14:textId="77777777"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14:paraId="71AA16AC" w14:textId="77777777" w:rsidR="00413CB7" w:rsidRPr="00413CB7" w:rsidRDefault="00413CB7" w:rsidP="00413CB7">
            <w:pPr>
              <w:spacing w:after="0"/>
              <w:ind w:right="113"/>
              <w:jc w:val="right"/>
              <w:rPr>
                <w:szCs w:val="20"/>
              </w:rPr>
            </w:pPr>
            <w:r w:rsidRPr="00413CB7">
              <w:rPr>
                <w:szCs w:val="20"/>
              </w:rPr>
              <w:t>24.31</w:t>
            </w:r>
          </w:p>
        </w:tc>
        <w:tc>
          <w:tcPr>
            <w:tcW w:w="770" w:type="pct"/>
            <w:noWrap/>
            <w:hideMark/>
          </w:tcPr>
          <w:p w14:paraId="2534A7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11F7A8" w14:textId="77777777" w:rsidR="00413CB7" w:rsidRPr="00413CB7" w:rsidRDefault="00413CB7" w:rsidP="00413CB7">
            <w:pPr>
              <w:spacing w:after="0"/>
              <w:jc w:val="right"/>
              <w:rPr>
                <w:szCs w:val="20"/>
              </w:rPr>
            </w:pPr>
            <w:r w:rsidRPr="00413CB7">
              <w:rPr>
                <w:szCs w:val="20"/>
              </w:rPr>
              <w:t>20.10.2014</w:t>
            </w:r>
          </w:p>
        </w:tc>
      </w:tr>
      <w:tr w:rsidR="00413CB7" w:rsidRPr="00413CB7" w14:paraId="4E5CF089" w14:textId="77777777" w:rsidTr="005B36B0">
        <w:trPr>
          <w:trHeight w:val="20"/>
        </w:trPr>
        <w:tc>
          <w:tcPr>
            <w:tcW w:w="1756" w:type="pct"/>
            <w:noWrap/>
            <w:hideMark/>
          </w:tcPr>
          <w:p w14:paraId="2A9154B8" w14:textId="77777777" w:rsidR="00413CB7" w:rsidRPr="00413CB7" w:rsidRDefault="00413CB7" w:rsidP="00413CB7">
            <w:pPr>
              <w:spacing w:after="0"/>
              <w:jc w:val="left"/>
              <w:rPr>
                <w:szCs w:val="20"/>
              </w:rPr>
            </w:pPr>
            <w:r w:rsidRPr="00413CB7">
              <w:rPr>
                <w:szCs w:val="20"/>
              </w:rPr>
              <w:t>Kahla Snelling</w:t>
            </w:r>
          </w:p>
        </w:tc>
        <w:tc>
          <w:tcPr>
            <w:tcW w:w="1597" w:type="pct"/>
            <w:noWrap/>
            <w:hideMark/>
          </w:tcPr>
          <w:p w14:paraId="246BDE67" w14:textId="77777777"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14:paraId="593FDACD" w14:textId="77777777" w:rsidR="00413CB7" w:rsidRPr="00413CB7" w:rsidRDefault="00413CB7" w:rsidP="00413CB7">
            <w:pPr>
              <w:spacing w:after="0"/>
              <w:ind w:right="113"/>
              <w:jc w:val="right"/>
              <w:rPr>
                <w:szCs w:val="20"/>
              </w:rPr>
            </w:pPr>
            <w:r w:rsidRPr="00413CB7">
              <w:rPr>
                <w:szCs w:val="20"/>
              </w:rPr>
              <w:t>33.15</w:t>
            </w:r>
          </w:p>
        </w:tc>
        <w:tc>
          <w:tcPr>
            <w:tcW w:w="770" w:type="pct"/>
            <w:noWrap/>
            <w:hideMark/>
          </w:tcPr>
          <w:p w14:paraId="01B9CB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D2358B" w14:textId="77777777" w:rsidR="00413CB7" w:rsidRPr="00413CB7" w:rsidRDefault="00413CB7" w:rsidP="00413CB7">
            <w:pPr>
              <w:spacing w:after="0"/>
              <w:jc w:val="right"/>
              <w:rPr>
                <w:szCs w:val="20"/>
              </w:rPr>
            </w:pPr>
            <w:r w:rsidRPr="00413CB7">
              <w:rPr>
                <w:szCs w:val="20"/>
              </w:rPr>
              <w:t>22.1.2013</w:t>
            </w:r>
          </w:p>
        </w:tc>
      </w:tr>
      <w:tr w:rsidR="00413CB7" w:rsidRPr="00413CB7" w14:paraId="38F88665" w14:textId="77777777" w:rsidTr="005B36B0">
        <w:trPr>
          <w:trHeight w:val="20"/>
        </w:trPr>
        <w:tc>
          <w:tcPr>
            <w:tcW w:w="1756" w:type="pct"/>
            <w:noWrap/>
            <w:hideMark/>
          </w:tcPr>
          <w:p w14:paraId="5E849CD9" w14:textId="77777777" w:rsidR="00413CB7" w:rsidRPr="00413CB7" w:rsidRDefault="00413CB7" w:rsidP="00413CB7">
            <w:pPr>
              <w:spacing w:after="0"/>
              <w:jc w:val="left"/>
              <w:rPr>
                <w:szCs w:val="20"/>
              </w:rPr>
            </w:pPr>
            <w:r w:rsidRPr="00413CB7">
              <w:rPr>
                <w:szCs w:val="20"/>
              </w:rPr>
              <w:t>Kahlia Fox</w:t>
            </w:r>
          </w:p>
        </w:tc>
        <w:tc>
          <w:tcPr>
            <w:tcW w:w="1597" w:type="pct"/>
            <w:noWrap/>
            <w:hideMark/>
          </w:tcPr>
          <w:p w14:paraId="20820BF2" w14:textId="77777777"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14:paraId="381117F5" w14:textId="77777777" w:rsidR="00413CB7" w:rsidRPr="00413CB7" w:rsidRDefault="00413CB7" w:rsidP="00413CB7">
            <w:pPr>
              <w:spacing w:after="0"/>
              <w:ind w:right="113"/>
              <w:jc w:val="right"/>
              <w:rPr>
                <w:szCs w:val="20"/>
              </w:rPr>
            </w:pPr>
            <w:r w:rsidRPr="00413CB7">
              <w:rPr>
                <w:szCs w:val="20"/>
              </w:rPr>
              <w:t>150.19</w:t>
            </w:r>
          </w:p>
        </w:tc>
        <w:tc>
          <w:tcPr>
            <w:tcW w:w="770" w:type="pct"/>
            <w:noWrap/>
            <w:hideMark/>
          </w:tcPr>
          <w:p w14:paraId="02D0F2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E32469" w14:textId="77777777" w:rsidR="00413CB7" w:rsidRPr="00413CB7" w:rsidRDefault="00413CB7" w:rsidP="00413CB7">
            <w:pPr>
              <w:spacing w:after="0"/>
              <w:jc w:val="right"/>
              <w:rPr>
                <w:szCs w:val="20"/>
              </w:rPr>
            </w:pPr>
            <w:r w:rsidRPr="00413CB7">
              <w:rPr>
                <w:szCs w:val="20"/>
              </w:rPr>
              <w:t>5.12.2014</w:t>
            </w:r>
          </w:p>
        </w:tc>
      </w:tr>
      <w:tr w:rsidR="00413CB7" w:rsidRPr="00413CB7" w14:paraId="594614C4" w14:textId="77777777" w:rsidTr="005B36B0">
        <w:trPr>
          <w:trHeight w:val="20"/>
        </w:trPr>
        <w:tc>
          <w:tcPr>
            <w:tcW w:w="1756" w:type="pct"/>
            <w:noWrap/>
            <w:hideMark/>
          </w:tcPr>
          <w:p w14:paraId="3148AEA7" w14:textId="77777777" w:rsidR="00413CB7" w:rsidRPr="00413CB7" w:rsidRDefault="00413CB7" w:rsidP="00413CB7">
            <w:pPr>
              <w:spacing w:after="0"/>
              <w:jc w:val="left"/>
              <w:rPr>
                <w:szCs w:val="20"/>
              </w:rPr>
            </w:pPr>
            <w:r w:rsidRPr="00413CB7">
              <w:rPr>
                <w:szCs w:val="20"/>
              </w:rPr>
              <w:t>Kalleske Meats P/L</w:t>
            </w:r>
          </w:p>
        </w:tc>
        <w:tc>
          <w:tcPr>
            <w:tcW w:w="1597" w:type="pct"/>
            <w:noWrap/>
            <w:hideMark/>
          </w:tcPr>
          <w:p w14:paraId="4C610DF7" w14:textId="77777777"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14:paraId="426199A4" w14:textId="77777777" w:rsidR="00413CB7" w:rsidRPr="00413CB7" w:rsidRDefault="00413CB7" w:rsidP="00413CB7">
            <w:pPr>
              <w:spacing w:after="0"/>
              <w:ind w:right="113"/>
              <w:jc w:val="right"/>
              <w:rPr>
                <w:szCs w:val="20"/>
              </w:rPr>
            </w:pPr>
            <w:r w:rsidRPr="00413CB7">
              <w:rPr>
                <w:szCs w:val="20"/>
              </w:rPr>
              <w:t>99.27</w:t>
            </w:r>
          </w:p>
        </w:tc>
        <w:tc>
          <w:tcPr>
            <w:tcW w:w="770" w:type="pct"/>
            <w:noWrap/>
            <w:hideMark/>
          </w:tcPr>
          <w:p w14:paraId="35500B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D28506" w14:textId="77777777" w:rsidR="00413CB7" w:rsidRPr="00413CB7" w:rsidRDefault="00413CB7" w:rsidP="00413CB7">
            <w:pPr>
              <w:spacing w:after="0"/>
              <w:jc w:val="right"/>
              <w:rPr>
                <w:szCs w:val="20"/>
              </w:rPr>
            </w:pPr>
            <w:r w:rsidRPr="00413CB7">
              <w:rPr>
                <w:szCs w:val="20"/>
              </w:rPr>
              <w:t>15.7.2013</w:t>
            </w:r>
          </w:p>
        </w:tc>
      </w:tr>
      <w:tr w:rsidR="00413CB7" w:rsidRPr="00413CB7" w14:paraId="20B8038D" w14:textId="77777777" w:rsidTr="005B36B0">
        <w:trPr>
          <w:trHeight w:val="20"/>
        </w:trPr>
        <w:tc>
          <w:tcPr>
            <w:tcW w:w="1756" w:type="pct"/>
            <w:noWrap/>
            <w:hideMark/>
          </w:tcPr>
          <w:p w14:paraId="70977805" w14:textId="77777777" w:rsidR="00413CB7" w:rsidRPr="00413CB7" w:rsidRDefault="00413CB7" w:rsidP="00413CB7">
            <w:pPr>
              <w:spacing w:after="0"/>
              <w:jc w:val="left"/>
              <w:rPr>
                <w:szCs w:val="20"/>
              </w:rPr>
            </w:pPr>
            <w:r w:rsidRPr="00413CB7">
              <w:rPr>
                <w:szCs w:val="20"/>
              </w:rPr>
              <w:t>Kallie Ireland</w:t>
            </w:r>
          </w:p>
        </w:tc>
        <w:tc>
          <w:tcPr>
            <w:tcW w:w="1597" w:type="pct"/>
            <w:noWrap/>
            <w:hideMark/>
          </w:tcPr>
          <w:p w14:paraId="7DE44954" w14:textId="77777777"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14:paraId="39DE22E9"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19EE27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61BDB7" w14:textId="77777777" w:rsidR="00413CB7" w:rsidRPr="00413CB7" w:rsidRDefault="00413CB7" w:rsidP="00413CB7">
            <w:pPr>
              <w:spacing w:after="0"/>
              <w:jc w:val="right"/>
              <w:rPr>
                <w:szCs w:val="20"/>
              </w:rPr>
            </w:pPr>
            <w:r w:rsidRPr="00413CB7">
              <w:rPr>
                <w:szCs w:val="20"/>
              </w:rPr>
              <w:t>27.9.2013</w:t>
            </w:r>
          </w:p>
        </w:tc>
      </w:tr>
      <w:tr w:rsidR="00413CB7" w:rsidRPr="00413CB7" w14:paraId="4DB8B0F5" w14:textId="77777777" w:rsidTr="005B36B0">
        <w:trPr>
          <w:trHeight w:val="20"/>
        </w:trPr>
        <w:tc>
          <w:tcPr>
            <w:tcW w:w="1756" w:type="pct"/>
            <w:noWrap/>
            <w:hideMark/>
          </w:tcPr>
          <w:p w14:paraId="4E6D0B8B" w14:textId="77777777" w:rsidR="00413CB7" w:rsidRPr="00413CB7" w:rsidRDefault="00413CB7" w:rsidP="00413CB7">
            <w:pPr>
              <w:spacing w:after="0"/>
              <w:jc w:val="left"/>
              <w:rPr>
                <w:szCs w:val="20"/>
              </w:rPr>
            </w:pPr>
            <w:r w:rsidRPr="00413CB7">
              <w:rPr>
                <w:szCs w:val="20"/>
              </w:rPr>
              <w:lastRenderedPageBreak/>
              <w:t>Kamaljit Gilhotra</w:t>
            </w:r>
          </w:p>
        </w:tc>
        <w:tc>
          <w:tcPr>
            <w:tcW w:w="1597" w:type="pct"/>
            <w:noWrap/>
            <w:hideMark/>
          </w:tcPr>
          <w:p w14:paraId="4860ACBC" w14:textId="77777777"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14:paraId="3FCF8EF3"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18ABD4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FB4CA9" w14:textId="77777777" w:rsidR="00413CB7" w:rsidRPr="00413CB7" w:rsidRDefault="00413CB7" w:rsidP="00413CB7">
            <w:pPr>
              <w:spacing w:after="0"/>
              <w:jc w:val="right"/>
              <w:rPr>
                <w:szCs w:val="20"/>
              </w:rPr>
            </w:pPr>
            <w:r w:rsidRPr="00413CB7">
              <w:rPr>
                <w:szCs w:val="20"/>
              </w:rPr>
              <w:t>7.7.2013</w:t>
            </w:r>
          </w:p>
        </w:tc>
      </w:tr>
      <w:tr w:rsidR="00413CB7" w:rsidRPr="00413CB7" w14:paraId="7C483D35" w14:textId="77777777" w:rsidTr="005B36B0">
        <w:trPr>
          <w:trHeight w:val="20"/>
        </w:trPr>
        <w:tc>
          <w:tcPr>
            <w:tcW w:w="1756" w:type="pct"/>
            <w:noWrap/>
            <w:hideMark/>
          </w:tcPr>
          <w:p w14:paraId="41697E5F" w14:textId="77777777" w:rsidR="00413CB7" w:rsidRPr="00413CB7" w:rsidRDefault="00413CB7" w:rsidP="00413CB7">
            <w:pPr>
              <w:spacing w:after="0"/>
              <w:jc w:val="left"/>
              <w:rPr>
                <w:szCs w:val="20"/>
              </w:rPr>
            </w:pPr>
            <w:r w:rsidRPr="00413CB7">
              <w:rPr>
                <w:szCs w:val="20"/>
              </w:rPr>
              <w:t>Kamaljit Gill</w:t>
            </w:r>
          </w:p>
        </w:tc>
        <w:tc>
          <w:tcPr>
            <w:tcW w:w="1597" w:type="pct"/>
            <w:noWrap/>
            <w:hideMark/>
          </w:tcPr>
          <w:p w14:paraId="0721D46A"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37DE8814" w14:textId="77777777" w:rsidR="00413CB7" w:rsidRPr="00413CB7" w:rsidRDefault="00413CB7" w:rsidP="00413CB7">
            <w:pPr>
              <w:spacing w:after="0"/>
              <w:ind w:right="113"/>
              <w:jc w:val="right"/>
              <w:rPr>
                <w:szCs w:val="20"/>
              </w:rPr>
            </w:pPr>
            <w:r w:rsidRPr="00413CB7">
              <w:rPr>
                <w:szCs w:val="20"/>
              </w:rPr>
              <w:t>34.43</w:t>
            </w:r>
          </w:p>
        </w:tc>
        <w:tc>
          <w:tcPr>
            <w:tcW w:w="770" w:type="pct"/>
            <w:noWrap/>
            <w:hideMark/>
          </w:tcPr>
          <w:p w14:paraId="6F17292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91A3DD" w14:textId="77777777" w:rsidR="00413CB7" w:rsidRPr="00413CB7" w:rsidRDefault="00413CB7" w:rsidP="00413CB7">
            <w:pPr>
              <w:spacing w:after="0"/>
              <w:jc w:val="right"/>
              <w:rPr>
                <w:szCs w:val="20"/>
              </w:rPr>
            </w:pPr>
            <w:r w:rsidRPr="00413CB7">
              <w:rPr>
                <w:szCs w:val="20"/>
              </w:rPr>
              <w:t>27.6.2014</w:t>
            </w:r>
          </w:p>
        </w:tc>
      </w:tr>
      <w:tr w:rsidR="00413CB7" w:rsidRPr="00413CB7" w14:paraId="52DE081C" w14:textId="77777777" w:rsidTr="005B36B0">
        <w:trPr>
          <w:trHeight w:val="20"/>
        </w:trPr>
        <w:tc>
          <w:tcPr>
            <w:tcW w:w="1756" w:type="pct"/>
            <w:noWrap/>
            <w:hideMark/>
          </w:tcPr>
          <w:p w14:paraId="7A6117FB" w14:textId="77777777" w:rsidR="00413CB7" w:rsidRPr="00413CB7" w:rsidRDefault="00413CB7" w:rsidP="00413CB7">
            <w:pPr>
              <w:spacing w:after="0"/>
              <w:jc w:val="left"/>
              <w:rPr>
                <w:szCs w:val="20"/>
              </w:rPr>
            </w:pPr>
            <w:r w:rsidRPr="00413CB7">
              <w:rPr>
                <w:szCs w:val="20"/>
              </w:rPr>
              <w:t>Kan Quen Tam</w:t>
            </w:r>
          </w:p>
        </w:tc>
        <w:tc>
          <w:tcPr>
            <w:tcW w:w="1597" w:type="pct"/>
            <w:noWrap/>
            <w:hideMark/>
          </w:tcPr>
          <w:p w14:paraId="79E1F097"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6BD7CD29" w14:textId="77777777" w:rsidR="00413CB7" w:rsidRPr="00413CB7" w:rsidRDefault="00413CB7" w:rsidP="00413CB7">
            <w:pPr>
              <w:spacing w:after="0"/>
              <w:ind w:right="113"/>
              <w:jc w:val="right"/>
              <w:rPr>
                <w:szCs w:val="20"/>
              </w:rPr>
            </w:pPr>
            <w:r w:rsidRPr="00413CB7">
              <w:rPr>
                <w:szCs w:val="20"/>
              </w:rPr>
              <w:t>93.67</w:t>
            </w:r>
          </w:p>
        </w:tc>
        <w:tc>
          <w:tcPr>
            <w:tcW w:w="770" w:type="pct"/>
            <w:noWrap/>
            <w:hideMark/>
          </w:tcPr>
          <w:p w14:paraId="50E684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862248" w14:textId="77777777" w:rsidR="00413CB7" w:rsidRPr="00413CB7" w:rsidRDefault="00413CB7" w:rsidP="00413CB7">
            <w:pPr>
              <w:spacing w:after="0"/>
              <w:jc w:val="right"/>
              <w:rPr>
                <w:szCs w:val="20"/>
              </w:rPr>
            </w:pPr>
            <w:r w:rsidRPr="00413CB7">
              <w:rPr>
                <w:szCs w:val="20"/>
              </w:rPr>
              <w:t>29.9.2014</w:t>
            </w:r>
          </w:p>
        </w:tc>
      </w:tr>
      <w:tr w:rsidR="00413CB7" w:rsidRPr="00413CB7" w14:paraId="2195A4C3" w14:textId="77777777" w:rsidTr="005B36B0">
        <w:trPr>
          <w:trHeight w:val="20"/>
        </w:trPr>
        <w:tc>
          <w:tcPr>
            <w:tcW w:w="1756" w:type="pct"/>
            <w:noWrap/>
            <w:hideMark/>
          </w:tcPr>
          <w:p w14:paraId="2AE9FFDA" w14:textId="77777777" w:rsidR="00413CB7" w:rsidRPr="00413CB7" w:rsidRDefault="00413CB7" w:rsidP="00413CB7">
            <w:pPr>
              <w:spacing w:after="0"/>
              <w:jc w:val="left"/>
              <w:rPr>
                <w:szCs w:val="20"/>
              </w:rPr>
            </w:pPr>
            <w:r w:rsidRPr="00413CB7">
              <w:rPr>
                <w:szCs w:val="20"/>
              </w:rPr>
              <w:t>Kane Bird</w:t>
            </w:r>
          </w:p>
        </w:tc>
        <w:tc>
          <w:tcPr>
            <w:tcW w:w="1597" w:type="pct"/>
            <w:noWrap/>
            <w:hideMark/>
          </w:tcPr>
          <w:p w14:paraId="6E091453"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D5DB4F4" w14:textId="77777777" w:rsidR="00413CB7" w:rsidRPr="00413CB7" w:rsidRDefault="00413CB7" w:rsidP="00413CB7">
            <w:pPr>
              <w:spacing w:after="0"/>
              <w:ind w:right="113"/>
              <w:jc w:val="right"/>
              <w:rPr>
                <w:szCs w:val="20"/>
              </w:rPr>
            </w:pPr>
            <w:r w:rsidRPr="00413CB7">
              <w:rPr>
                <w:szCs w:val="20"/>
              </w:rPr>
              <w:t>54.06</w:t>
            </w:r>
          </w:p>
        </w:tc>
        <w:tc>
          <w:tcPr>
            <w:tcW w:w="770" w:type="pct"/>
            <w:noWrap/>
            <w:hideMark/>
          </w:tcPr>
          <w:p w14:paraId="3EF3D7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A98665" w14:textId="77777777" w:rsidR="00413CB7" w:rsidRPr="00413CB7" w:rsidRDefault="00413CB7" w:rsidP="00413CB7">
            <w:pPr>
              <w:spacing w:after="0"/>
              <w:jc w:val="right"/>
              <w:rPr>
                <w:szCs w:val="20"/>
              </w:rPr>
            </w:pPr>
            <w:r w:rsidRPr="00413CB7">
              <w:rPr>
                <w:szCs w:val="20"/>
              </w:rPr>
              <w:t>22.9.2014</w:t>
            </w:r>
          </w:p>
        </w:tc>
      </w:tr>
      <w:tr w:rsidR="00413CB7" w:rsidRPr="00413CB7" w14:paraId="6FAFCD86" w14:textId="77777777" w:rsidTr="005B36B0">
        <w:trPr>
          <w:trHeight w:val="20"/>
        </w:trPr>
        <w:tc>
          <w:tcPr>
            <w:tcW w:w="1756" w:type="pct"/>
            <w:noWrap/>
            <w:hideMark/>
          </w:tcPr>
          <w:p w14:paraId="04DE9F0A" w14:textId="77777777" w:rsidR="00413CB7" w:rsidRPr="00413CB7" w:rsidRDefault="00413CB7" w:rsidP="00413CB7">
            <w:pPr>
              <w:spacing w:after="0"/>
              <w:jc w:val="left"/>
              <w:rPr>
                <w:szCs w:val="20"/>
              </w:rPr>
            </w:pPr>
            <w:r w:rsidRPr="00413CB7">
              <w:rPr>
                <w:szCs w:val="20"/>
              </w:rPr>
              <w:t>Kane Dominey</w:t>
            </w:r>
          </w:p>
        </w:tc>
        <w:tc>
          <w:tcPr>
            <w:tcW w:w="1597" w:type="pct"/>
            <w:noWrap/>
            <w:hideMark/>
          </w:tcPr>
          <w:p w14:paraId="6B880012"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5B77B0A4"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19C078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D774FD" w14:textId="77777777" w:rsidR="00413CB7" w:rsidRPr="00413CB7" w:rsidRDefault="00413CB7" w:rsidP="00413CB7">
            <w:pPr>
              <w:spacing w:after="0"/>
              <w:jc w:val="right"/>
              <w:rPr>
                <w:szCs w:val="20"/>
              </w:rPr>
            </w:pPr>
            <w:r w:rsidRPr="00413CB7">
              <w:rPr>
                <w:szCs w:val="20"/>
              </w:rPr>
              <w:t>16.6.2013</w:t>
            </w:r>
          </w:p>
        </w:tc>
      </w:tr>
      <w:tr w:rsidR="00413CB7" w:rsidRPr="00413CB7" w14:paraId="20B0D3CF" w14:textId="77777777" w:rsidTr="005B36B0">
        <w:trPr>
          <w:trHeight w:val="20"/>
        </w:trPr>
        <w:tc>
          <w:tcPr>
            <w:tcW w:w="1756" w:type="pct"/>
            <w:noWrap/>
            <w:hideMark/>
          </w:tcPr>
          <w:p w14:paraId="466C6FB0" w14:textId="77777777" w:rsidR="00413CB7" w:rsidRPr="00413CB7" w:rsidRDefault="00413CB7" w:rsidP="00413CB7">
            <w:pPr>
              <w:spacing w:after="0"/>
              <w:jc w:val="left"/>
              <w:rPr>
                <w:szCs w:val="20"/>
              </w:rPr>
            </w:pPr>
            <w:r w:rsidRPr="00413CB7">
              <w:rPr>
                <w:szCs w:val="20"/>
              </w:rPr>
              <w:t>Kane Dominey</w:t>
            </w:r>
          </w:p>
        </w:tc>
        <w:tc>
          <w:tcPr>
            <w:tcW w:w="1597" w:type="pct"/>
            <w:noWrap/>
            <w:hideMark/>
          </w:tcPr>
          <w:p w14:paraId="49057CE4"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72951B61"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5D484F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170893" w14:textId="77777777" w:rsidR="00413CB7" w:rsidRPr="00413CB7" w:rsidRDefault="00413CB7" w:rsidP="00413CB7">
            <w:pPr>
              <w:spacing w:after="0"/>
              <w:jc w:val="right"/>
              <w:rPr>
                <w:szCs w:val="20"/>
              </w:rPr>
            </w:pPr>
            <w:r w:rsidRPr="00413CB7">
              <w:rPr>
                <w:szCs w:val="20"/>
              </w:rPr>
              <w:t>16.6.2013</w:t>
            </w:r>
          </w:p>
        </w:tc>
      </w:tr>
      <w:tr w:rsidR="00413CB7" w:rsidRPr="00413CB7" w14:paraId="403CE514" w14:textId="77777777" w:rsidTr="005B36B0">
        <w:trPr>
          <w:trHeight w:val="20"/>
        </w:trPr>
        <w:tc>
          <w:tcPr>
            <w:tcW w:w="1756" w:type="pct"/>
            <w:noWrap/>
            <w:hideMark/>
          </w:tcPr>
          <w:p w14:paraId="3ABA6EF6" w14:textId="77777777" w:rsidR="00413CB7" w:rsidRPr="00413CB7" w:rsidRDefault="00413CB7" w:rsidP="00413CB7">
            <w:pPr>
              <w:spacing w:after="0"/>
              <w:jc w:val="left"/>
              <w:rPr>
                <w:szCs w:val="20"/>
              </w:rPr>
            </w:pPr>
            <w:r w:rsidRPr="00413CB7">
              <w:rPr>
                <w:szCs w:val="20"/>
              </w:rPr>
              <w:t>Kane Kilpatrick</w:t>
            </w:r>
          </w:p>
        </w:tc>
        <w:tc>
          <w:tcPr>
            <w:tcW w:w="1597" w:type="pct"/>
            <w:noWrap/>
            <w:hideMark/>
          </w:tcPr>
          <w:p w14:paraId="1D3FA724"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2DFBC667" w14:textId="77777777" w:rsidR="00413CB7" w:rsidRPr="00413CB7" w:rsidRDefault="00413CB7" w:rsidP="00413CB7">
            <w:pPr>
              <w:spacing w:after="0"/>
              <w:ind w:right="113"/>
              <w:jc w:val="right"/>
              <w:rPr>
                <w:szCs w:val="20"/>
              </w:rPr>
            </w:pPr>
            <w:r w:rsidRPr="00413CB7">
              <w:rPr>
                <w:szCs w:val="20"/>
              </w:rPr>
              <w:t>25.05</w:t>
            </w:r>
          </w:p>
        </w:tc>
        <w:tc>
          <w:tcPr>
            <w:tcW w:w="770" w:type="pct"/>
            <w:noWrap/>
            <w:hideMark/>
          </w:tcPr>
          <w:p w14:paraId="2EF72B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46A536" w14:textId="77777777" w:rsidR="00413CB7" w:rsidRPr="00413CB7" w:rsidRDefault="00413CB7" w:rsidP="00413CB7">
            <w:pPr>
              <w:spacing w:after="0"/>
              <w:jc w:val="right"/>
              <w:rPr>
                <w:szCs w:val="20"/>
              </w:rPr>
            </w:pPr>
            <w:r w:rsidRPr="00413CB7">
              <w:rPr>
                <w:szCs w:val="20"/>
              </w:rPr>
              <w:t>30.7.2013</w:t>
            </w:r>
          </w:p>
        </w:tc>
      </w:tr>
      <w:tr w:rsidR="00413CB7" w:rsidRPr="00413CB7" w14:paraId="20637B28" w14:textId="77777777" w:rsidTr="005B36B0">
        <w:trPr>
          <w:trHeight w:val="20"/>
        </w:trPr>
        <w:tc>
          <w:tcPr>
            <w:tcW w:w="1756" w:type="pct"/>
            <w:noWrap/>
            <w:hideMark/>
          </w:tcPr>
          <w:p w14:paraId="7B2D0FA5" w14:textId="77777777" w:rsidR="00413CB7" w:rsidRPr="00413CB7" w:rsidRDefault="00413CB7" w:rsidP="00413CB7">
            <w:pPr>
              <w:spacing w:after="0"/>
              <w:jc w:val="left"/>
              <w:rPr>
                <w:szCs w:val="20"/>
              </w:rPr>
            </w:pPr>
            <w:r w:rsidRPr="00413CB7">
              <w:rPr>
                <w:szCs w:val="20"/>
              </w:rPr>
              <w:t>Kara Mallon</w:t>
            </w:r>
          </w:p>
        </w:tc>
        <w:tc>
          <w:tcPr>
            <w:tcW w:w="1597" w:type="pct"/>
            <w:noWrap/>
            <w:hideMark/>
          </w:tcPr>
          <w:p w14:paraId="0ABE35EA"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3E2706FC" w14:textId="77777777" w:rsidR="00413CB7" w:rsidRPr="00413CB7" w:rsidRDefault="00413CB7" w:rsidP="00413CB7">
            <w:pPr>
              <w:spacing w:after="0"/>
              <w:ind w:right="113"/>
              <w:jc w:val="right"/>
              <w:rPr>
                <w:szCs w:val="20"/>
              </w:rPr>
            </w:pPr>
            <w:r w:rsidRPr="00413CB7">
              <w:rPr>
                <w:szCs w:val="20"/>
              </w:rPr>
              <w:t>16.48</w:t>
            </w:r>
          </w:p>
        </w:tc>
        <w:tc>
          <w:tcPr>
            <w:tcW w:w="770" w:type="pct"/>
            <w:noWrap/>
            <w:hideMark/>
          </w:tcPr>
          <w:p w14:paraId="7A43B5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88AD0D" w14:textId="77777777" w:rsidR="00413CB7" w:rsidRPr="00413CB7" w:rsidRDefault="00413CB7" w:rsidP="00413CB7">
            <w:pPr>
              <w:spacing w:after="0"/>
              <w:jc w:val="right"/>
              <w:rPr>
                <w:szCs w:val="20"/>
              </w:rPr>
            </w:pPr>
            <w:r w:rsidRPr="00413CB7">
              <w:rPr>
                <w:szCs w:val="20"/>
              </w:rPr>
              <w:t>5.2.2014</w:t>
            </w:r>
          </w:p>
        </w:tc>
      </w:tr>
      <w:tr w:rsidR="00413CB7" w:rsidRPr="00413CB7" w14:paraId="70025BE2" w14:textId="77777777" w:rsidTr="005B36B0">
        <w:trPr>
          <w:trHeight w:val="20"/>
        </w:trPr>
        <w:tc>
          <w:tcPr>
            <w:tcW w:w="1756" w:type="pct"/>
            <w:noWrap/>
            <w:hideMark/>
          </w:tcPr>
          <w:p w14:paraId="2378602F" w14:textId="77777777" w:rsidR="00413CB7" w:rsidRPr="00413CB7" w:rsidRDefault="00413CB7" w:rsidP="00413CB7">
            <w:pPr>
              <w:spacing w:after="0"/>
              <w:jc w:val="left"/>
              <w:rPr>
                <w:szCs w:val="20"/>
              </w:rPr>
            </w:pPr>
            <w:r w:rsidRPr="00413CB7">
              <w:rPr>
                <w:szCs w:val="20"/>
              </w:rPr>
              <w:t>Karen A Byrne</w:t>
            </w:r>
          </w:p>
        </w:tc>
        <w:tc>
          <w:tcPr>
            <w:tcW w:w="1597" w:type="pct"/>
            <w:noWrap/>
            <w:hideMark/>
          </w:tcPr>
          <w:p w14:paraId="5C0EBCD2"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3C6EA4A6" w14:textId="77777777" w:rsidR="00413CB7" w:rsidRPr="00413CB7" w:rsidRDefault="00413CB7" w:rsidP="00413CB7">
            <w:pPr>
              <w:spacing w:after="0"/>
              <w:ind w:right="113"/>
              <w:jc w:val="right"/>
              <w:rPr>
                <w:szCs w:val="20"/>
              </w:rPr>
            </w:pPr>
            <w:r w:rsidRPr="00413CB7">
              <w:rPr>
                <w:szCs w:val="20"/>
              </w:rPr>
              <w:t>13.63</w:t>
            </w:r>
          </w:p>
        </w:tc>
        <w:tc>
          <w:tcPr>
            <w:tcW w:w="770" w:type="pct"/>
            <w:noWrap/>
            <w:hideMark/>
          </w:tcPr>
          <w:p w14:paraId="7BAF3E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FA0E46" w14:textId="77777777" w:rsidR="00413CB7" w:rsidRPr="00413CB7" w:rsidRDefault="00413CB7" w:rsidP="00413CB7">
            <w:pPr>
              <w:spacing w:after="0"/>
              <w:jc w:val="right"/>
              <w:rPr>
                <w:szCs w:val="20"/>
              </w:rPr>
            </w:pPr>
            <w:r w:rsidRPr="00413CB7">
              <w:rPr>
                <w:szCs w:val="20"/>
              </w:rPr>
              <w:t>16.1.2013</w:t>
            </w:r>
          </w:p>
        </w:tc>
      </w:tr>
      <w:tr w:rsidR="00413CB7" w:rsidRPr="00413CB7" w14:paraId="5B96C72F" w14:textId="77777777" w:rsidTr="005B36B0">
        <w:trPr>
          <w:trHeight w:val="20"/>
        </w:trPr>
        <w:tc>
          <w:tcPr>
            <w:tcW w:w="1756" w:type="pct"/>
            <w:noWrap/>
            <w:hideMark/>
          </w:tcPr>
          <w:p w14:paraId="258BDFBE" w14:textId="77777777" w:rsidR="00413CB7" w:rsidRPr="00413CB7" w:rsidRDefault="00413CB7" w:rsidP="00413CB7">
            <w:pPr>
              <w:spacing w:after="0"/>
              <w:jc w:val="left"/>
              <w:rPr>
                <w:szCs w:val="20"/>
              </w:rPr>
            </w:pPr>
            <w:r w:rsidRPr="00413CB7">
              <w:rPr>
                <w:szCs w:val="20"/>
              </w:rPr>
              <w:t>Karen Cocks</w:t>
            </w:r>
          </w:p>
        </w:tc>
        <w:tc>
          <w:tcPr>
            <w:tcW w:w="1597" w:type="pct"/>
            <w:noWrap/>
            <w:hideMark/>
          </w:tcPr>
          <w:p w14:paraId="02135292" w14:textId="77777777"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14:paraId="3A5356A6" w14:textId="77777777" w:rsidR="00413CB7" w:rsidRPr="00413CB7" w:rsidRDefault="00413CB7" w:rsidP="00413CB7">
            <w:pPr>
              <w:spacing w:after="0"/>
              <w:ind w:right="113"/>
              <w:jc w:val="right"/>
              <w:rPr>
                <w:szCs w:val="20"/>
              </w:rPr>
            </w:pPr>
            <w:r w:rsidRPr="00413CB7">
              <w:rPr>
                <w:szCs w:val="20"/>
              </w:rPr>
              <w:t>118.50</w:t>
            </w:r>
          </w:p>
        </w:tc>
        <w:tc>
          <w:tcPr>
            <w:tcW w:w="770" w:type="pct"/>
            <w:noWrap/>
            <w:hideMark/>
          </w:tcPr>
          <w:p w14:paraId="2A2FED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ABDF00" w14:textId="77777777" w:rsidR="00413CB7" w:rsidRPr="00413CB7" w:rsidRDefault="00413CB7" w:rsidP="00413CB7">
            <w:pPr>
              <w:spacing w:after="0"/>
              <w:jc w:val="right"/>
              <w:rPr>
                <w:szCs w:val="20"/>
              </w:rPr>
            </w:pPr>
            <w:r w:rsidRPr="00413CB7">
              <w:rPr>
                <w:szCs w:val="20"/>
              </w:rPr>
              <w:t>5.10.2014</w:t>
            </w:r>
          </w:p>
        </w:tc>
      </w:tr>
      <w:tr w:rsidR="00413CB7" w:rsidRPr="00413CB7" w14:paraId="4E435C9A" w14:textId="77777777" w:rsidTr="005B36B0">
        <w:trPr>
          <w:trHeight w:val="20"/>
        </w:trPr>
        <w:tc>
          <w:tcPr>
            <w:tcW w:w="1756" w:type="pct"/>
            <w:noWrap/>
            <w:hideMark/>
          </w:tcPr>
          <w:p w14:paraId="42643B27" w14:textId="77777777" w:rsidR="00413CB7" w:rsidRPr="00413CB7" w:rsidRDefault="00413CB7" w:rsidP="00413CB7">
            <w:pPr>
              <w:spacing w:after="0"/>
              <w:jc w:val="left"/>
              <w:rPr>
                <w:szCs w:val="20"/>
              </w:rPr>
            </w:pPr>
            <w:r w:rsidRPr="00413CB7">
              <w:rPr>
                <w:szCs w:val="20"/>
              </w:rPr>
              <w:t>Karen Couch</w:t>
            </w:r>
          </w:p>
        </w:tc>
        <w:tc>
          <w:tcPr>
            <w:tcW w:w="1597" w:type="pct"/>
            <w:noWrap/>
            <w:hideMark/>
          </w:tcPr>
          <w:p w14:paraId="1A3E2249"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5CB5F933" w14:textId="77777777" w:rsidR="00413CB7" w:rsidRPr="00413CB7" w:rsidRDefault="00413CB7" w:rsidP="00413CB7">
            <w:pPr>
              <w:spacing w:after="0"/>
              <w:ind w:right="113"/>
              <w:jc w:val="right"/>
              <w:rPr>
                <w:szCs w:val="20"/>
              </w:rPr>
            </w:pPr>
            <w:r w:rsidRPr="00413CB7">
              <w:rPr>
                <w:szCs w:val="20"/>
              </w:rPr>
              <w:t>13.28</w:t>
            </w:r>
          </w:p>
        </w:tc>
        <w:tc>
          <w:tcPr>
            <w:tcW w:w="770" w:type="pct"/>
            <w:noWrap/>
            <w:hideMark/>
          </w:tcPr>
          <w:p w14:paraId="4C25F9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E4C416" w14:textId="77777777" w:rsidR="00413CB7" w:rsidRPr="00413CB7" w:rsidRDefault="00413CB7" w:rsidP="00413CB7">
            <w:pPr>
              <w:spacing w:after="0"/>
              <w:jc w:val="right"/>
              <w:rPr>
                <w:szCs w:val="20"/>
              </w:rPr>
            </w:pPr>
            <w:r w:rsidRPr="00413CB7">
              <w:rPr>
                <w:szCs w:val="20"/>
              </w:rPr>
              <w:t>21.10.2014</w:t>
            </w:r>
          </w:p>
        </w:tc>
      </w:tr>
      <w:tr w:rsidR="00413CB7" w:rsidRPr="00413CB7" w14:paraId="3B0CA3C3" w14:textId="77777777" w:rsidTr="005B36B0">
        <w:trPr>
          <w:trHeight w:val="20"/>
        </w:trPr>
        <w:tc>
          <w:tcPr>
            <w:tcW w:w="1756" w:type="pct"/>
            <w:noWrap/>
            <w:hideMark/>
          </w:tcPr>
          <w:p w14:paraId="09446D45" w14:textId="77777777" w:rsidR="00413CB7" w:rsidRPr="00413CB7" w:rsidRDefault="00413CB7" w:rsidP="00413CB7">
            <w:pPr>
              <w:spacing w:after="0"/>
              <w:jc w:val="left"/>
              <w:rPr>
                <w:szCs w:val="20"/>
              </w:rPr>
            </w:pPr>
            <w:r w:rsidRPr="00413CB7">
              <w:rPr>
                <w:szCs w:val="20"/>
              </w:rPr>
              <w:t>Karen Fiegert</w:t>
            </w:r>
          </w:p>
        </w:tc>
        <w:tc>
          <w:tcPr>
            <w:tcW w:w="1597" w:type="pct"/>
            <w:noWrap/>
            <w:hideMark/>
          </w:tcPr>
          <w:p w14:paraId="2120A412"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7C42FC42" w14:textId="77777777" w:rsidR="00413CB7" w:rsidRPr="00413CB7" w:rsidRDefault="00413CB7" w:rsidP="00413CB7">
            <w:pPr>
              <w:spacing w:after="0"/>
              <w:ind w:right="113"/>
              <w:jc w:val="right"/>
              <w:rPr>
                <w:szCs w:val="20"/>
              </w:rPr>
            </w:pPr>
            <w:r w:rsidRPr="00413CB7">
              <w:rPr>
                <w:szCs w:val="20"/>
              </w:rPr>
              <w:t>26.34</w:t>
            </w:r>
          </w:p>
        </w:tc>
        <w:tc>
          <w:tcPr>
            <w:tcW w:w="770" w:type="pct"/>
            <w:noWrap/>
            <w:hideMark/>
          </w:tcPr>
          <w:p w14:paraId="30D479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3C36BC" w14:textId="77777777" w:rsidR="00413CB7" w:rsidRPr="00413CB7" w:rsidRDefault="00413CB7" w:rsidP="00413CB7">
            <w:pPr>
              <w:spacing w:after="0"/>
              <w:jc w:val="right"/>
              <w:rPr>
                <w:szCs w:val="20"/>
              </w:rPr>
            </w:pPr>
            <w:r w:rsidRPr="00413CB7">
              <w:rPr>
                <w:szCs w:val="20"/>
              </w:rPr>
              <w:t>20.3.2014</w:t>
            </w:r>
          </w:p>
        </w:tc>
      </w:tr>
      <w:tr w:rsidR="00413CB7" w:rsidRPr="00413CB7" w14:paraId="7832BEE3" w14:textId="77777777" w:rsidTr="005B36B0">
        <w:trPr>
          <w:trHeight w:val="20"/>
        </w:trPr>
        <w:tc>
          <w:tcPr>
            <w:tcW w:w="1756" w:type="pct"/>
            <w:noWrap/>
            <w:hideMark/>
          </w:tcPr>
          <w:p w14:paraId="6EF34508" w14:textId="77777777" w:rsidR="00413CB7" w:rsidRPr="00413CB7" w:rsidRDefault="00413CB7" w:rsidP="00413CB7">
            <w:pPr>
              <w:spacing w:after="0"/>
              <w:jc w:val="left"/>
              <w:rPr>
                <w:szCs w:val="20"/>
              </w:rPr>
            </w:pPr>
            <w:r w:rsidRPr="00413CB7">
              <w:rPr>
                <w:szCs w:val="20"/>
              </w:rPr>
              <w:t>Karen Foster</w:t>
            </w:r>
          </w:p>
        </w:tc>
        <w:tc>
          <w:tcPr>
            <w:tcW w:w="1597" w:type="pct"/>
            <w:noWrap/>
            <w:hideMark/>
          </w:tcPr>
          <w:p w14:paraId="05AC31E8"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3A033745" w14:textId="77777777" w:rsidR="00413CB7" w:rsidRPr="00413CB7" w:rsidRDefault="00413CB7" w:rsidP="00413CB7">
            <w:pPr>
              <w:spacing w:after="0"/>
              <w:ind w:right="113"/>
              <w:jc w:val="right"/>
              <w:rPr>
                <w:szCs w:val="20"/>
              </w:rPr>
            </w:pPr>
            <w:r w:rsidRPr="00413CB7">
              <w:rPr>
                <w:szCs w:val="20"/>
              </w:rPr>
              <w:t>35.73</w:t>
            </w:r>
          </w:p>
        </w:tc>
        <w:tc>
          <w:tcPr>
            <w:tcW w:w="770" w:type="pct"/>
            <w:noWrap/>
            <w:hideMark/>
          </w:tcPr>
          <w:p w14:paraId="286C2F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644EE0" w14:textId="77777777" w:rsidR="00413CB7" w:rsidRPr="00413CB7" w:rsidRDefault="00413CB7" w:rsidP="00413CB7">
            <w:pPr>
              <w:spacing w:after="0"/>
              <w:jc w:val="right"/>
              <w:rPr>
                <w:szCs w:val="20"/>
              </w:rPr>
            </w:pPr>
            <w:r w:rsidRPr="00413CB7">
              <w:rPr>
                <w:szCs w:val="20"/>
              </w:rPr>
              <w:t>21.10.2014</w:t>
            </w:r>
          </w:p>
        </w:tc>
      </w:tr>
      <w:tr w:rsidR="00413CB7" w:rsidRPr="00413CB7" w14:paraId="7A752932" w14:textId="77777777" w:rsidTr="005B36B0">
        <w:trPr>
          <w:trHeight w:val="20"/>
        </w:trPr>
        <w:tc>
          <w:tcPr>
            <w:tcW w:w="1756" w:type="pct"/>
            <w:noWrap/>
            <w:hideMark/>
          </w:tcPr>
          <w:p w14:paraId="4DD210A9" w14:textId="77777777" w:rsidR="00413CB7" w:rsidRPr="00413CB7" w:rsidRDefault="00413CB7" w:rsidP="00413CB7">
            <w:pPr>
              <w:spacing w:after="0"/>
              <w:jc w:val="left"/>
              <w:rPr>
                <w:szCs w:val="20"/>
              </w:rPr>
            </w:pPr>
            <w:r w:rsidRPr="00413CB7">
              <w:rPr>
                <w:szCs w:val="20"/>
              </w:rPr>
              <w:t>Karen Franczuk</w:t>
            </w:r>
          </w:p>
        </w:tc>
        <w:tc>
          <w:tcPr>
            <w:tcW w:w="1597" w:type="pct"/>
            <w:noWrap/>
            <w:hideMark/>
          </w:tcPr>
          <w:p w14:paraId="0ED60986" w14:textId="77777777" w:rsidR="00413CB7" w:rsidRPr="00413CB7" w:rsidRDefault="00413CB7" w:rsidP="00413CB7">
            <w:pPr>
              <w:spacing w:after="0"/>
              <w:ind w:left="113"/>
              <w:jc w:val="left"/>
              <w:rPr>
                <w:szCs w:val="20"/>
              </w:rPr>
            </w:pPr>
            <w:r w:rsidRPr="00413CB7">
              <w:rPr>
                <w:szCs w:val="20"/>
              </w:rPr>
              <w:t>HINDMARSH ISLAND, SA 5214</w:t>
            </w:r>
          </w:p>
        </w:tc>
        <w:tc>
          <w:tcPr>
            <w:tcW w:w="424" w:type="pct"/>
            <w:noWrap/>
            <w:hideMark/>
          </w:tcPr>
          <w:p w14:paraId="44382342"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8AD83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896F06" w14:textId="77777777" w:rsidR="00413CB7" w:rsidRPr="00413CB7" w:rsidRDefault="00413CB7" w:rsidP="00413CB7">
            <w:pPr>
              <w:spacing w:after="0"/>
              <w:jc w:val="right"/>
              <w:rPr>
                <w:szCs w:val="20"/>
              </w:rPr>
            </w:pPr>
            <w:r w:rsidRPr="00413CB7">
              <w:rPr>
                <w:szCs w:val="20"/>
              </w:rPr>
              <w:t>26.6.2013</w:t>
            </w:r>
          </w:p>
        </w:tc>
      </w:tr>
      <w:tr w:rsidR="00413CB7" w:rsidRPr="00413CB7" w14:paraId="40A08BEE" w14:textId="77777777" w:rsidTr="005B36B0">
        <w:trPr>
          <w:trHeight w:val="20"/>
        </w:trPr>
        <w:tc>
          <w:tcPr>
            <w:tcW w:w="1756" w:type="pct"/>
            <w:noWrap/>
            <w:hideMark/>
          </w:tcPr>
          <w:p w14:paraId="7BBA5248" w14:textId="77777777" w:rsidR="00413CB7" w:rsidRPr="00413CB7" w:rsidRDefault="00413CB7" w:rsidP="00413CB7">
            <w:pPr>
              <w:spacing w:after="0"/>
              <w:jc w:val="left"/>
              <w:rPr>
                <w:szCs w:val="20"/>
              </w:rPr>
            </w:pPr>
            <w:r w:rsidRPr="00413CB7">
              <w:rPr>
                <w:szCs w:val="20"/>
              </w:rPr>
              <w:t>Karen Greengrass</w:t>
            </w:r>
          </w:p>
        </w:tc>
        <w:tc>
          <w:tcPr>
            <w:tcW w:w="1597" w:type="pct"/>
            <w:noWrap/>
            <w:hideMark/>
          </w:tcPr>
          <w:p w14:paraId="35F37C62" w14:textId="77777777"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14:paraId="58F7888D"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B3E77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8D2A68" w14:textId="77777777" w:rsidR="00413CB7" w:rsidRPr="00413CB7" w:rsidRDefault="00413CB7" w:rsidP="00413CB7">
            <w:pPr>
              <w:spacing w:after="0"/>
              <w:jc w:val="right"/>
              <w:rPr>
                <w:szCs w:val="20"/>
              </w:rPr>
            </w:pPr>
            <w:r w:rsidRPr="00413CB7">
              <w:rPr>
                <w:szCs w:val="20"/>
              </w:rPr>
              <w:t>26.8.2013</w:t>
            </w:r>
          </w:p>
        </w:tc>
      </w:tr>
      <w:tr w:rsidR="00413CB7" w:rsidRPr="00413CB7" w14:paraId="31AB1A16" w14:textId="77777777" w:rsidTr="005B36B0">
        <w:trPr>
          <w:trHeight w:val="20"/>
        </w:trPr>
        <w:tc>
          <w:tcPr>
            <w:tcW w:w="1756" w:type="pct"/>
            <w:noWrap/>
            <w:hideMark/>
          </w:tcPr>
          <w:p w14:paraId="6A25137B" w14:textId="77777777" w:rsidR="00413CB7" w:rsidRPr="00413CB7" w:rsidRDefault="00413CB7" w:rsidP="00413CB7">
            <w:pPr>
              <w:spacing w:after="0"/>
              <w:jc w:val="left"/>
              <w:rPr>
                <w:szCs w:val="20"/>
              </w:rPr>
            </w:pPr>
            <w:r w:rsidRPr="00413CB7">
              <w:rPr>
                <w:szCs w:val="20"/>
              </w:rPr>
              <w:t>Karen Hammer</w:t>
            </w:r>
          </w:p>
        </w:tc>
        <w:tc>
          <w:tcPr>
            <w:tcW w:w="1597" w:type="pct"/>
            <w:noWrap/>
            <w:hideMark/>
          </w:tcPr>
          <w:p w14:paraId="2B6956B6"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033055B8"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70551F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B5B345" w14:textId="77777777" w:rsidR="00413CB7" w:rsidRPr="00413CB7" w:rsidRDefault="00413CB7" w:rsidP="00413CB7">
            <w:pPr>
              <w:spacing w:after="0"/>
              <w:jc w:val="right"/>
              <w:rPr>
                <w:szCs w:val="20"/>
              </w:rPr>
            </w:pPr>
            <w:r w:rsidRPr="00413CB7">
              <w:rPr>
                <w:szCs w:val="20"/>
              </w:rPr>
              <w:t>8.5.2013</w:t>
            </w:r>
          </w:p>
        </w:tc>
      </w:tr>
      <w:tr w:rsidR="00413CB7" w:rsidRPr="00413CB7" w14:paraId="343D406E" w14:textId="77777777" w:rsidTr="005B36B0">
        <w:trPr>
          <w:trHeight w:val="20"/>
        </w:trPr>
        <w:tc>
          <w:tcPr>
            <w:tcW w:w="1756" w:type="pct"/>
            <w:noWrap/>
            <w:hideMark/>
          </w:tcPr>
          <w:p w14:paraId="0C14846E" w14:textId="77777777" w:rsidR="00413CB7" w:rsidRPr="00413CB7" w:rsidRDefault="00413CB7" w:rsidP="00413CB7">
            <w:pPr>
              <w:spacing w:after="0"/>
              <w:jc w:val="left"/>
              <w:rPr>
                <w:szCs w:val="20"/>
              </w:rPr>
            </w:pPr>
            <w:r w:rsidRPr="00413CB7">
              <w:rPr>
                <w:szCs w:val="20"/>
              </w:rPr>
              <w:t>Karen Harvey</w:t>
            </w:r>
          </w:p>
        </w:tc>
        <w:tc>
          <w:tcPr>
            <w:tcW w:w="1597" w:type="pct"/>
            <w:noWrap/>
            <w:hideMark/>
          </w:tcPr>
          <w:p w14:paraId="0A29198D"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65C5E26E" w14:textId="77777777" w:rsidR="00413CB7" w:rsidRPr="00413CB7" w:rsidRDefault="00413CB7" w:rsidP="00413CB7">
            <w:pPr>
              <w:spacing w:after="0"/>
              <w:ind w:right="113"/>
              <w:jc w:val="right"/>
              <w:rPr>
                <w:szCs w:val="20"/>
              </w:rPr>
            </w:pPr>
            <w:r w:rsidRPr="00413CB7">
              <w:rPr>
                <w:szCs w:val="20"/>
              </w:rPr>
              <w:t>32.07</w:t>
            </w:r>
          </w:p>
        </w:tc>
        <w:tc>
          <w:tcPr>
            <w:tcW w:w="770" w:type="pct"/>
            <w:noWrap/>
            <w:hideMark/>
          </w:tcPr>
          <w:p w14:paraId="738C76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A11205" w14:textId="77777777" w:rsidR="00413CB7" w:rsidRPr="00413CB7" w:rsidRDefault="00413CB7" w:rsidP="00413CB7">
            <w:pPr>
              <w:spacing w:after="0"/>
              <w:jc w:val="right"/>
              <w:rPr>
                <w:szCs w:val="20"/>
              </w:rPr>
            </w:pPr>
            <w:r w:rsidRPr="00413CB7">
              <w:rPr>
                <w:szCs w:val="20"/>
              </w:rPr>
              <w:t>11.4.2013</w:t>
            </w:r>
          </w:p>
        </w:tc>
      </w:tr>
      <w:tr w:rsidR="00413CB7" w:rsidRPr="00413CB7" w14:paraId="409281DF" w14:textId="77777777" w:rsidTr="005B36B0">
        <w:trPr>
          <w:trHeight w:val="20"/>
        </w:trPr>
        <w:tc>
          <w:tcPr>
            <w:tcW w:w="1756" w:type="pct"/>
            <w:noWrap/>
            <w:hideMark/>
          </w:tcPr>
          <w:p w14:paraId="2CDD841E" w14:textId="77777777" w:rsidR="00413CB7" w:rsidRPr="00413CB7" w:rsidRDefault="00413CB7" w:rsidP="00413CB7">
            <w:pPr>
              <w:spacing w:after="0"/>
              <w:jc w:val="left"/>
              <w:rPr>
                <w:szCs w:val="20"/>
              </w:rPr>
            </w:pPr>
            <w:r w:rsidRPr="00413CB7">
              <w:rPr>
                <w:szCs w:val="20"/>
              </w:rPr>
              <w:t>Karen Heseltine</w:t>
            </w:r>
          </w:p>
        </w:tc>
        <w:tc>
          <w:tcPr>
            <w:tcW w:w="1597" w:type="pct"/>
            <w:noWrap/>
            <w:hideMark/>
          </w:tcPr>
          <w:p w14:paraId="492249AA" w14:textId="77777777" w:rsidR="00413CB7" w:rsidRPr="00413CB7" w:rsidRDefault="00413CB7" w:rsidP="00413CB7">
            <w:pPr>
              <w:spacing w:after="0"/>
              <w:ind w:left="113"/>
              <w:jc w:val="left"/>
              <w:rPr>
                <w:szCs w:val="20"/>
              </w:rPr>
            </w:pPr>
            <w:r w:rsidRPr="00413CB7">
              <w:rPr>
                <w:szCs w:val="20"/>
              </w:rPr>
              <w:t>COLLEGE PARK, SA 5069</w:t>
            </w:r>
          </w:p>
        </w:tc>
        <w:tc>
          <w:tcPr>
            <w:tcW w:w="424" w:type="pct"/>
            <w:noWrap/>
            <w:hideMark/>
          </w:tcPr>
          <w:p w14:paraId="4370E5A2" w14:textId="77777777" w:rsidR="00413CB7" w:rsidRPr="00413CB7" w:rsidRDefault="00413CB7" w:rsidP="00413CB7">
            <w:pPr>
              <w:spacing w:after="0"/>
              <w:ind w:right="113"/>
              <w:jc w:val="right"/>
              <w:rPr>
                <w:szCs w:val="20"/>
              </w:rPr>
            </w:pPr>
            <w:r w:rsidRPr="00413CB7">
              <w:rPr>
                <w:szCs w:val="20"/>
              </w:rPr>
              <w:t>47.08</w:t>
            </w:r>
          </w:p>
        </w:tc>
        <w:tc>
          <w:tcPr>
            <w:tcW w:w="770" w:type="pct"/>
            <w:noWrap/>
            <w:hideMark/>
          </w:tcPr>
          <w:p w14:paraId="5D2660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5A8AFB" w14:textId="77777777" w:rsidR="00413CB7" w:rsidRPr="00413CB7" w:rsidRDefault="00413CB7" w:rsidP="00413CB7">
            <w:pPr>
              <w:spacing w:after="0"/>
              <w:jc w:val="right"/>
              <w:rPr>
                <w:szCs w:val="20"/>
              </w:rPr>
            </w:pPr>
            <w:r w:rsidRPr="00413CB7">
              <w:rPr>
                <w:szCs w:val="20"/>
              </w:rPr>
              <w:t>7.6.2013</w:t>
            </w:r>
          </w:p>
        </w:tc>
      </w:tr>
      <w:tr w:rsidR="00413CB7" w:rsidRPr="00413CB7" w14:paraId="3CD153FF" w14:textId="77777777" w:rsidTr="005B36B0">
        <w:trPr>
          <w:trHeight w:val="20"/>
        </w:trPr>
        <w:tc>
          <w:tcPr>
            <w:tcW w:w="1756" w:type="pct"/>
            <w:noWrap/>
            <w:hideMark/>
          </w:tcPr>
          <w:p w14:paraId="4F8D14D0" w14:textId="77777777" w:rsidR="00413CB7" w:rsidRPr="00413CB7" w:rsidRDefault="00413CB7" w:rsidP="00413CB7">
            <w:pPr>
              <w:spacing w:after="0"/>
              <w:jc w:val="left"/>
              <w:rPr>
                <w:szCs w:val="20"/>
              </w:rPr>
            </w:pPr>
            <w:r w:rsidRPr="00413CB7">
              <w:rPr>
                <w:szCs w:val="20"/>
              </w:rPr>
              <w:t>Karen Heseltine</w:t>
            </w:r>
          </w:p>
        </w:tc>
        <w:tc>
          <w:tcPr>
            <w:tcW w:w="1597" w:type="pct"/>
            <w:noWrap/>
            <w:hideMark/>
          </w:tcPr>
          <w:p w14:paraId="7264505E"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0D6C1A11" w14:textId="77777777" w:rsidR="00413CB7" w:rsidRPr="00413CB7" w:rsidRDefault="00413CB7" w:rsidP="00413CB7">
            <w:pPr>
              <w:spacing w:after="0"/>
              <w:ind w:right="113"/>
              <w:jc w:val="right"/>
              <w:rPr>
                <w:szCs w:val="20"/>
              </w:rPr>
            </w:pPr>
            <w:r w:rsidRPr="00413CB7">
              <w:rPr>
                <w:szCs w:val="20"/>
              </w:rPr>
              <w:t>54.97</w:t>
            </w:r>
          </w:p>
        </w:tc>
        <w:tc>
          <w:tcPr>
            <w:tcW w:w="770" w:type="pct"/>
            <w:noWrap/>
            <w:hideMark/>
          </w:tcPr>
          <w:p w14:paraId="0730B1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1C2556" w14:textId="77777777" w:rsidR="00413CB7" w:rsidRPr="00413CB7" w:rsidRDefault="00413CB7" w:rsidP="00413CB7">
            <w:pPr>
              <w:spacing w:after="0"/>
              <w:jc w:val="right"/>
              <w:rPr>
                <w:szCs w:val="20"/>
              </w:rPr>
            </w:pPr>
            <w:r w:rsidRPr="00413CB7">
              <w:rPr>
                <w:szCs w:val="20"/>
              </w:rPr>
              <w:t>13.5.2014</w:t>
            </w:r>
          </w:p>
        </w:tc>
      </w:tr>
      <w:tr w:rsidR="00413CB7" w:rsidRPr="00413CB7" w14:paraId="4E04A95C" w14:textId="77777777" w:rsidTr="005B36B0">
        <w:trPr>
          <w:trHeight w:val="20"/>
        </w:trPr>
        <w:tc>
          <w:tcPr>
            <w:tcW w:w="1756" w:type="pct"/>
            <w:noWrap/>
            <w:hideMark/>
          </w:tcPr>
          <w:p w14:paraId="45902BF0" w14:textId="77777777" w:rsidR="00413CB7" w:rsidRPr="00413CB7" w:rsidRDefault="00413CB7" w:rsidP="00413CB7">
            <w:pPr>
              <w:spacing w:after="0"/>
              <w:jc w:val="left"/>
              <w:rPr>
                <w:szCs w:val="20"/>
              </w:rPr>
            </w:pPr>
            <w:r w:rsidRPr="00413CB7">
              <w:rPr>
                <w:szCs w:val="20"/>
              </w:rPr>
              <w:t>Karen Hofmann</w:t>
            </w:r>
          </w:p>
        </w:tc>
        <w:tc>
          <w:tcPr>
            <w:tcW w:w="1597" w:type="pct"/>
            <w:noWrap/>
            <w:hideMark/>
          </w:tcPr>
          <w:p w14:paraId="46F268E9"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5CAF7A80" w14:textId="77777777" w:rsidR="00413CB7" w:rsidRPr="00413CB7" w:rsidRDefault="00413CB7" w:rsidP="00413CB7">
            <w:pPr>
              <w:spacing w:after="0"/>
              <w:ind w:right="113"/>
              <w:jc w:val="right"/>
              <w:rPr>
                <w:szCs w:val="20"/>
              </w:rPr>
            </w:pPr>
            <w:r w:rsidRPr="00413CB7">
              <w:rPr>
                <w:szCs w:val="20"/>
              </w:rPr>
              <w:t>171.00</w:t>
            </w:r>
          </w:p>
        </w:tc>
        <w:tc>
          <w:tcPr>
            <w:tcW w:w="770" w:type="pct"/>
            <w:noWrap/>
            <w:hideMark/>
          </w:tcPr>
          <w:p w14:paraId="52FB61C2" w14:textId="77777777" w:rsidR="00413CB7" w:rsidRPr="00413CB7" w:rsidRDefault="00413CB7" w:rsidP="00413CB7">
            <w:pPr>
              <w:spacing w:after="0"/>
              <w:ind w:left="170"/>
              <w:jc w:val="left"/>
              <w:rPr>
                <w:szCs w:val="20"/>
              </w:rPr>
            </w:pPr>
            <w:r w:rsidRPr="00413CB7">
              <w:rPr>
                <w:szCs w:val="20"/>
              </w:rPr>
              <w:t>Refund 192579</w:t>
            </w:r>
          </w:p>
        </w:tc>
        <w:tc>
          <w:tcPr>
            <w:tcW w:w="453" w:type="pct"/>
            <w:noWrap/>
            <w:hideMark/>
          </w:tcPr>
          <w:p w14:paraId="10E2207A" w14:textId="77777777" w:rsidR="00413CB7" w:rsidRPr="00413CB7" w:rsidRDefault="00413CB7" w:rsidP="00413CB7">
            <w:pPr>
              <w:spacing w:after="0"/>
              <w:jc w:val="right"/>
              <w:rPr>
                <w:szCs w:val="20"/>
              </w:rPr>
            </w:pPr>
            <w:r w:rsidRPr="00413CB7">
              <w:rPr>
                <w:szCs w:val="20"/>
              </w:rPr>
              <w:t>8.11.2013</w:t>
            </w:r>
          </w:p>
        </w:tc>
      </w:tr>
      <w:tr w:rsidR="00413CB7" w:rsidRPr="00413CB7" w14:paraId="0F83DB21" w14:textId="77777777" w:rsidTr="005B36B0">
        <w:trPr>
          <w:trHeight w:val="20"/>
        </w:trPr>
        <w:tc>
          <w:tcPr>
            <w:tcW w:w="1756" w:type="pct"/>
            <w:noWrap/>
            <w:hideMark/>
          </w:tcPr>
          <w:p w14:paraId="23E1FB60" w14:textId="77777777" w:rsidR="00413CB7" w:rsidRPr="00413CB7" w:rsidRDefault="00413CB7" w:rsidP="00413CB7">
            <w:pPr>
              <w:spacing w:after="0"/>
              <w:jc w:val="left"/>
              <w:rPr>
                <w:szCs w:val="20"/>
              </w:rPr>
            </w:pPr>
            <w:r w:rsidRPr="00413CB7">
              <w:rPr>
                <w:szCs w:val="20"/>
              </w:rPr>
              <w:t>Karen Johncock</w:t>
            </w:r>
          </w:p>
        </w:tc>
        <w:tc>
          <w:tcPr>
            <w:tcW w:w="1597" w:type="pct"/>
            <w:noWrap/>
            <w:hideMark/>
          </w:tcPr>
          <w:p w14:paraId="2F755A42" w14:textId="77777777"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14:paraId="44145B49" w14:textId="77777777" w:rsidR="00413CB7" w:rsidRPr="00413CB7" w:rsidRDefault="00413CB7" w:rsidP="00413CB7">
            <w:pPr>
              <w:spacing w:after="0"/>
              <w:ind w:right="113"/>
              <w:jc w:val="right"/>
              <w:rPr>
                <w:szCs w:val="20"/>
              </w:rPr>
            </w:pPr>
            <w:r w:rsidRPr="00413CB7">
              <w:rPr>
                <w:szCs w:val="20"/>
              </w:rPr>
              <w:t>19.76</w:t>
            </w:r>
          </w:p>
        </w:tc>
        <w:tc>
          <w:tcPr>
            <w:tcW w:w="770" w:type="pct"/>
            <w:noWrap/>
            <w:hideMark/>
          </w:tcPr>
          <w:p w14:paraId="5BFEDA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FF4EEE" w14:textId="77777777" w:rsidR="00413CB7" w:rsidRPr="00413CB7" w:rsidRDefault="00413CB7" w:rsidP="00413CB7">
            <w:pPr>
              <w:spacing w:after="0"/>
              <w:jc w:val="right"/>
              <w:rPr>
                <w:szCs w:val="20"/>
              </w:rPr>
            </w:pPr>
            <w:r w:rsidRPr="00413CB7">
              <w:rPr>
                <w:szCs w:val="20"/>
              </w:rPr>
              <w:t>24.9.2014</w:t>
            </w:r>
          </w:p>
        </w:tc>
      </w:tr>
      <w:tr w:rsidR="00413CB7" w:rsidRPr="00413CB7" w14:paraId="4F3D955B" w14:textId="77777777" w:rsidTr="005B36B0">
        <w:trPr>
          <w:trHeight w:val="20"/>
        </w:trPr>
        <w:tc>
          <w:tcPr>
            <w:tcW w:w="1756" w:type="pct"/>
            <w:noWrap/>
            <w:hideMark/>
          </w:tcPr>
          <w:p w14:paraId="507A2C39" w14:textId="77777777" w:rsidR="00413CB7" w:rsidRPr="00413CB7" w:rsidRDefault="00413CB7" w:rsidP="00413CB7">
            <w:pPr>
              <w:spacing w:after="0"/>
              <w:jc w:val="left"/>
              <w:rPr>
                <w:szCs w:val="20"/>
              </w:rPr>
            </w:pPr>
            <w:r w:rsidRPr="00413CB7">
              <w:rPr>
                <w:szCs w:val="20"/>
              </w:rPr>
              <w:t>Karen Kenward</w:t>
            </w:r>
          </w:p>
        </w:tc>
        <w:tc>
          <w:tcPr>
            <w:tcW w:w="1597" w:type="pct"/>
            <w:noWrap/>
            <w:hideMark/>
          </w:tcPr>
          <w:p w14:paraId="79FF5920"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540B1955" w14:textId="77777777" w:rsidR="00413CB7" w:rsidRPr="00413CB7" w:rsidRDefault="00413CB7" w:rsidP="00413CB7">
            <w:pPr>
              <w:spacing w:after="0"/>
              <w:ind w:right="113"/>
              <w:jc w:val="right"/>
              <w:rPr>
                <w:szCs w:val="20"/>
              </w:rPr>
            </w:pPr>
            <w:r w:rsidRPr="00413CB7">
              <w:rPr>
                <w:szCs w:val="20"/>
              </w:rPr>
              <w:t>15.05</w:t>
            </w:r>
          </w:p>
        </w:tc>
        <w:tc>
          <w:tcPr>
            <w:tcW w:w="770" w:type="pct"/>
            <w:noWrap/>
            <w:hideMark/>
          </w:tcPr>
          <w:p w14:paraId="48D7C3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7B5A22" w14:textId="77777777" w:rsidR="00413CB7" w:rsidRPr="00413CB7" w:rsidRDefault="00413CB7" w:rsidP="00413CB7">
            <w:pPr>
              <w:spacing w:after="0"/>
              <w:jc w:val="right"/>
              <w:rPr>
                <w:szCs w:val="20"/>
              </w:rPr>
            </w:pPr>
            <w:r w:rsidRPr="00413CB7">
              <w:rPr>
                <w:szCs w:val="20"/>
              </w:rPr>
              <w:t>31.10.2014</w:t>
            </w:r>
          </w:p>
        </w:tc>
      </w:tr>
      <w:tr w:rsidR="00413CB7" w:rsidRPr="00413CB7" w14:paraId="25A84273" w14:textId="77777777" w:rsidTr="005B36B0">
        <w:trPr>
          <w:trHeight w:val="20"/>
        </w:trPr>
        <w:tc>
          <w:tcPr>
            <w:tcW w:w="1756" w:type="pct"/>
            <w:noWrap/>
            <w:hideMark/>
          </w:tcPr>
          <w:p w14:paraId="08979715" w14:textId="77777777" w:rsidR="00413CB7" w:rsidRPr="00413CB7" w:rsidRDefault="00413CB7" w:rsidP="00413CB7">
            <w:pPr>
              <w:spacing w:after="0"/>
              <w:jc w:val="left"/>
              <w:rPr>
                <w:szCs w:val="20"/>
              </w:rPr>
            </w:pPr>
            <w:r w:rsidRPr="00413CB7">
              <w:rPr>
                <w:szCs w:val="20"/>
              </w:rPr>
              <w:t>Karen Lesley Beins</w:t>
            </w:r>
          </w:p>
        </w:tc>
        <w:tc>
          <w:tcPr>
            <w:tcW w:w="1597" w:type="pct"/>
            <w:noWrap/>
            <w:hideMark/>
          </w:tcPr>
          <w:p w14:paraId="3A8BBDFF"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1E04B069" w14:textId="77777777" w:rsidR="00413CB7" w:rsidRPr="00413CB7" w:rsidRDefault="00413CB7" w:rsidP="00413CB7">
            <w:pPr>
              <w:spacing w:after="0"/>
              <w:ind w:right="113"/>
              <w:jc w:val="right"/>
              <w:rPr>
                <w:szCs w:val="20"/>
              </w:rPr>
            </w:pPr>
            <w:r w:rsidRPr="00413CB7">
              <w:rPr>
                <w:szCs w:val="20"/>
              </w:rPr>
              <w:t>29.73</w:t>
            </w:r>
          </w:p>
        </w:tc>
        <w:tc>
          <w:tcPr>
            <w:tcW w:w="770" w:type="pct"/>
            <w:noWrap/>
            <w:hideMark/>
          </w:tcPr>
          <w:p w14:paraId="34F07E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3732E5" w14:textId="77777777" w:rsidR="00413CB7" w:rsidRPr="00413CB7" w:rsidRDefault="00413CB7" w:rsidP="00413CB7">
            <w:pPr>
              <w:spacing w:after="0"/>
              <w:jc w:val="right"/>
              <w:rPr>
                <w:szCs w:val="20"/>
              </w:rPr>
            </w:pPr>
            <w:r w:rsidRPr="00413CB7">
              <w:rPr>
                <w:szCs w:val="20"/>
              </w:rPr>
              <w:t>30.5.2013</w:t>
            </w:r>
          </w:p>
        </w:tc>
      </w:tr>
      <w:tr w:rsidR="00413CB7" w:rsidRPr="00413CB7" w14:paraId="6F67AFB8" w14:textId="77777777" w:rsidTr="005B36B0">
        <w:trPr>
          <w:trHeight w:val="20"/>
        </w:trPr>
        <w:tc>
          <w:tcPr>
            <w:tcW w:w="1756" w:type="pct"/>
            <w:noWrap/>
            <w:hideMark/>
          </w:tcPr>
          <w:p w14:paraId="430A05A7" w14:textId="77777777" w:rsidR="00413CB7" w:rsidRPr="00413CB7" w:rsidRDefault="00413CB7" w:rsidP="00413CB7">
            <w:pPr>
              <w:spacing w:after="0"/>
              <w:jc w:val="left"/>
              <w:rPr>
                <w:szCs w:val="20"/>
              </w:rPr>
            </w:pPr>
            <w:r w:rsidRPr="00413CB7">
              <w:rPr>
                <w:szCs w:val="20"/>
              </w:rPr>
              <w:t>Karen Musolino</w:t>
            </w:r>
          </w:p>
        </w:tc>
        <w:tc>
          <w:tcPr>
            <w:tcW w:w="1597" w:type="pct"/>
            <w:noWrap/>
            <w:hideMark/>
          </w:tcPr>
          <w:p w14:paraId="7287A345"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588F7278" w14:textId="77777777" w:rsidR="00413CB7" w:rsidRPr="00413CB7" w:rsidRDefault="00413CB7" w:rsidP="00413CB7">
            <w:pPr>
              <w:spacing w:after="0"/>
              <w:ind w:right="113"/>
              <w:jc w:val="right"/>
              <w:rPr>
                <w:szCs w:val="20"/>
              </w:rPr>
            </w:pPr>
            <w:r w:rsidRPr="00413CB7">
              <w:rPr>
                <w:szCs w:val="20"/>
              </w:rPr>
              <w:t>354.00</w:t>
            </w:r>
          </w:p>
        </w:tc>
        <w:tc>
          <w:tcPr>
            <w:tcW w:w="770" w:type="pct"/>
            <w:noWrap/>
            <w:hideMark/>
          </w:tcPr>
          <w:p w14:paraId="12274E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03BC9E" w14:textId="77777777" w:rsidR="00413CB7" w:rsidRPr="00413CB7" w:rsidRDefault="00413CB7" w:rsidP="00413CB7">
            <w:pPr>
              <w:spacing w:after="0"/>
              <w:jc w:val="right"/>
              <w:rPr>
                <w:szCs w:val="20"/>
              </w:rPr>
            </w:pPr>
            <w:r w:rsidRPr="00413CB7">
              <w:rPr>
                <w:szCs w:val="20"/>
              </w:rPr>
              <w:t>13.11.2013</w:t>
            </w:r>
          </w:p>
        </w:tc>
      </w:tr>
      <w:tr w:rsidR="00413CB7" w:rsidRPr="00413CB7" w14:paraId="622F7FEF" w14:textId="77777777" w:rsidTr="005B36B0">
        <w:trPr>
          <w:trHeight w:val="20"/>
        </w:trPr>
        <w:tc>
          <w:tcPr>
            <w:tcW w:w="1756" w:type="pct"/>
            <w:noWrap/>
            <w:hideMark/>
          </w:tcPr>
          <w:p w14:paraId="77CD1A21" w14:textId="77777777" w:rsidR="00413CB7" w:rsidRPr="00413CB7" w:rsidRDefault="00413CB7" w:rsidP="00413CB7">
            <w:pPr>
              <w:spacing w:after="0"/>
              <w:jc w:val="left"/>
              <w:rPr>
                <w:szCs w:val="20"/>
              </w:rPr>
            </w:pPr>
            <w:r w:rsidRPr="00413CB7">
              <w:rPr>
                <w:szCs w:val="20"/>
              </w:rPr>
              <w:t>Karen Obst</w:t>
            </w:r>
          </w:p>
        </w:tc>
        <w:tc>
          <w:tcPr>
            <w:tcW w:w="1597" w:type="pct"/>
            <w:noWrap/>
            <w:hideMark/>
          </w:tcPr>
          <w:p w14:paraId="12706099" w14:textId="77777777"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14:paraId="7C3683C0" w14:textId="77777777" w:rsidR="00413CB7" w:rsidRPr="00413CB7" w:rsidRDefault="00413CB7" w:rsidP="00413CB7">
            <w:pPr>
              <w:spacing w:after="0"/>
              <w:ind w:right="113"/>
              <w:jc w:val="right"/>
              <w:rPr>
                <w:szCs w:val="20"/>
              </w:rPr>
            </w:pPr>
            <w:r w:rsidRPr="00413CB7">
              <w:rPr>
                <w:szCs w:val="20"/>
              </w:rPr>
              <w:t>26.56</w:t>
            </w:r>
          </w:p>
        </w:tc>
        <w:tc>
          <w:tcPr>
            <w:tcW w:w="770" w:type="pct"/>
            <w:noWrap/>
            <w:hideMark/>
          </w:tcPr>
          <w:p w14:paraId="526969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FFD8DE" w14:textId="77777777" w:rsidR="00413CB7" w:rsidRPr="00413CB7" w:rsidRDefault="00413CB7" w:rsidP="00413CB7">
            <w:pPr>
              <w:spacing w:after="0"/>
              <w:jc w:val="right"/>
              <w:rPr>
                <w:szCs w:val="20"/>
              </w:rPr>
            </w:pPr>
            <w:r w:rsidRPr="00413CB7">
              <w:rPr>
                <w:szCs w:val="20"/>
              </w:rPr>
              <w:t>13.10.2014</w:t>
            </w:r>
          </w:p>
        </w:tc>
      </w:tr>
      <w:tr w:rsidR="00413CB7" w:rsidRPr="00413CB7" w14:paraId="004F1BB5" w14:textId="77777777" w:rsidTr="005B36B0">
        <w:trPr>
          <w:trHeight w:val="20"/>
        </w:trPr>
        <w:tc>
          <w:tcPr>
            <w:tcW w:w="1756" w:type="pct"/>
            <w:noWrap/>
            <w:hideMark/>
          </w:tcPr>
          <w:p w14:paraId="534BD202" w14:textId="77777777" w:rsidR="00413CB7" w:rsidRPr="00413CB7" w:rsidRDefault="00413CB7" w:rsidP="00413CB7">
            <w:pPr>
              <w:spacing w:after="0"/>
              <w:jc w:val="left"/>
              <w:rPr>
                <w:szCs w:val="20"/>
              </w:rPr>
            </w:pPr>
            <w:r w:rsidRPr="00413CB7">
              <w:rPr>
                <w:szCs w:val="20"/>
              </w:rPr>
              <w:t>Karen Travers</w:t>
            </w:r>
          </w:p>
        </w:tc>
        <w:tc>
          <w:tcPr>
            <w:tcW w:w="1597" w:type="pct"/>
            <w:noWrap/>
            <w:hideMark/>
          </w:tcPr>
          <w:p w14:paraId="1EC47CEE"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72F98702" w14:textId="77777777" w:rsidR="00413CB7" w:rsidRPr="00413CB7" w:rsidRDefault="00413CB7" w:rsidP="00413CB7">
            <w:pPr>
              <w:spacing w:after="0"/>
              <w:ind w:right="113"/>
              <w:jc w:val="right"/>
              <w:rPr>
                <w:szCs w:val="20"/>
              </w:rPr>
            </w:pPr>
            <w:r w:rsidRPr="00413CB7">
              <w:rPr>
                <w:szCs w:val="20"/>
              </w:rPr>
              <w:t>110.61</w:t>
            </w:r>
          </w:p>
        </w:tc>
        <w:tc>
          <w:tcPr>
            <w:tcW w:w="770" w:type="pct"/>
            <w:noWrap/>
            <w:hideMark/>
          </w:tcPr>
          <w:p w14:paraId="69BD3B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A7680B" w14:textId="77777777" w:rsidR="00413CB7" w:rsidRPr="00413CB7" w:rsidRDefault="00413CB7" w:rsidP="00413CB7">
            <w:pPr>
              <w:spacing w:after="0"/>
              <w:jc w:val="right"/>
              <w:rPr>
                <w:szCs w:val="20"/>
              </w:rPr>
            </w:pPr>
            <w:r w:rsidRPr="00413CB7">
              <w:rPr>
                <w:szCs w:val="20"/>
              </w:rPr>
              <w:t>4.12.2013</w:t>
            </w:r>
          </w:p>
        </w:tc>
      </w:tr>
      <w:tr w:rsidR="00413CB7" w:rsidRPr="00413CB7" w14:paraId="42A0B7EB" w14:textId="77777777" w:rsidTr="005B36B0">
        <w:trPr>
          <w:trHeight w:val="20"/>
        </w:trPr>
        <w:tc>
          <w:tcPr>
            <w:tcW w:w="1756" w:type="pct"/>
            <w:noWrap/>
            <w:hideMark/>
          </w:tcPr>
          <w:p w14:paraId="75E69A96" w14:textId="77777777" w:rsidR="00413CB7" w:rsidRPr="00413CB7" w:rsidRDefault="00413CB7" w:rsidP="00413CB7">
            <w:pPr>
              <w:spacing w:after="0"/>
              <w:jc w:val="left"/>
              <w:rPr>
                <w:szCs w:val="20"/>
              </w:rPr>
            </w:pPr>
            <w:r w:rsidRPr="00413CB7">
              <w:rPr>
                <w:szCs w:val="20"/>
              </w:rPr>
              <w:t>Karim Karimi</w:t>
            </w:r>
          </w:p>
        </w:tc>
        <w:tc>
          <w:tcPr>
            <w:tcW w:w="1597" w:type="pct"/>
            <w:noWrap/>
            <w:hideMark/>
          </w:tcPr>
          <w:p w14:paraId="2AC5504D" w14:textId="77777777"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14:paraId="6EA659BC" w14:textId="77777777" w:rsidR="00413CB7" w:rsidRPr="00413CB7" w:rsidRDefault="00413CB7" w:rsidP="00413CB7">
            <w:pPr>
              <w:spacing w:after="0"/>
              <w:ind w:right="113"/>
              <w:jc w:val="right"/>
              <w:rPr>
                <w:szCs w:val="20"/>
              </w:rPr>
            </w:pPr>
            <w:r w:rsidRPr="00413CB7">
              <w:rPr>
                <w:szCs w:val="20"/>
              </w:rPr>
              <w:t>63.09</w:t>
            </w:r>
          </w:p>
        </w:tc>
        <w:tc>
          <w:tcPr>
            <w:tcW w:w="770" w:type="pct"/>
            <w:noWrap/>
            <w:hideMark/>
          </w:tcPr>
          <w:p w14:paraId="7ECD71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7E1963" w14:textId="77777777" w:rsidR="00413CB7" w:rsidRPr="00413CB7" w:rsidRDefault="00413CB7" w:rsidP="00413CB7">
            <w:pPr>
              <w:spacing w:after="0"/>
              <w:jc w:val="right"/>
              <w:rPr>
                <w:szCs w:val="20"/>
              </w:rPr>
            </w:pPr>
            <w:r w:rsidRPr="00413CB7">
              <w:rPr>
                <w:szCs w:val="20"/>
              </w:rPr>
              <w:t>14.1.2014</w:t>
            </w:r>
          </w:p>
        </w:tc>
      </w:tr>
      <w:tr w:rsidR="00413CB7" w:rsidRPr="00413CB7" w14:paraId="028285CD" w14:textId="77777777" w:rsidTr="005B36B0">
        <w:trPr>
          <w:trHeight w:val="20"/>
        </w:trPr>
        <w:tc>
          <w:tcPr>
            <w:tcW w:w="1756" w:type="pct"/>
            <w:noWrap/>
            <w:hideMark/>
          </w:tcPr>
          <w:p w14:paraId="2ABC7AC1" w14:textId="77777777" w:rsidR="00413CB7" w:rsidRPr="00413CB7" w:rsidRDefault="00413CB7" w:rsidP="00413CB7">
            <w:pPr>
              <w:spacing w:after="0"/>
              <w:jc w:val="left"/>
              <w:rPr>
                <w:szCs w:val="20"/>
              </w:rPr>
            </w:pPr>
            <w:r w:rsidRPr="00413CB7">
              <w:rPr>
                <w:szCs w:val="20"/>
              </w:rPr>
              <w:t>Karin Heron</w:t>
            </w:r>
          </w:p>
        </w:tc>
        <w:tc>
          <w:tcPr>
            <w:tcW w:w="1597" w:type="pct"/>
            <w:noWrap/>
            <w:hideMark/>
          </w:tcPr>
          <w:p w14:paraId="1BBE036D"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639620BF"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117329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087BD0" w14:textId="77777777" w:rsidR="00413CB7" w:rsidRPr="00413CB7" w:rsidRDefault="00413CB7" w:rsidP="00413CB7">
            <w:pPr>
              <w:spacing w:after="0"/>
              <w:jc w:val="right"/>
              <w:rPr>
                <w:szCs w:val="20"/>
              </w:rPr>
            </w:pPr>
            <w:r w:rsidRPr="00413CB7">
              <w:rPr>
                <w:szCs w:val="20"/>
              </w:rPr>
              <w:t>25.9.2013</w:t>
            </w:r>
          </w:p>
        </w:tc>
      </w:tr>
      <w:tr w:rsidR="00413CB7" w:rsidRPr="00413CB7" w14:paraId="410D19E0" w14:textId="77777777" w:rsidTr="005B36B0">
        <w:trPr>
          <w:trHeight w:val="20"/>
        </w:trPr>
        <w:tc>
          <w:tcPr>
            <w:tcW w:w="1756" w:type="pct"/>
            <w:noWrap/>
            <w:hideMark/>
          </w:tcPr>
          <w:p w14:paraId="6453B587" w14:textId="77777777" w:rsidR="00413CB7" w:rsidRPr="00413CB7" w:rsidRDefault="00413CB7" w:rsidP="00413CB7">
            <w:pPr>
              <w:spacing w:after="0"/>
              <w:jc w:val="left"/>
              <w:rPr>
                <w:szCs w:val="20"/>
              </w:rPr>
            </w:pPr>
            <w:r w:rsidRPr="00413CB7">
              <w:rPr>
                <w:szCs w:val="20"/>
              </w:rPr>
              <w:t>Karina Middeldorp</w:t>
            </w:r>
          </w:p>
        </w:tc>
        <w:tc>
          <w:tcPr>
            <w:tcW w:w="1597" w:type="pct"/>
            <w:noWrap/>
            <w:hideMark/>
          </w:tcPr>
          <w:p w14:paraId="7A67F4C0"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01257280" w14:textId="77777777" w:rsidR="00413CB7" w:rsidRPr="00413CB7" w:rsidRDefault="00413CB7" w:rsidP="00413CB7">
            <w:pPr>
              <w:spacing w:after="0"/>
              <w:ind w:right="113"/>
              <w:jc w:val="right"/>
              <w:rPr>
                <w:szCs w:val="20"/>
              </w:rPr>
            </w:pPr>
            <w:r w:rsidRPr="00413CB7">
              <w:rPr>
                <w:szCs w:val="20"/>
              </w:rPr>
              <w:t>116.44</w:t>
            </w:r>
          </w:p>
        </w:tc>
        <w:tc>
          <w:tcPr>
            <w:tcW w:w="770" w:type="pct"/>
            <w:noWrap/>
            <w:hideMark/>
          </w:tcPr>
          <w:p w14:paraId="14A638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D7E8DC" w14:textId="77777777" w:rsidR="00413CB7" w:rsidRPr="00413CB7" w:rsidRDefault="00413CB7" w:rsidP="00413CB7">
            <w:pPr>
              <w:spacing w:after="0"/>
              <w:jc w:val="right"/>
              <w:rPr>
                <w:szCs w:val="20"/>
              </w:rPr>
            </w:pPr>
            <w:r w:rsidRPr="00413CB7">
              <w:rPr>
                <w:szCs w:val="20"/>
              </w:rPr>
              <w:t>20.6.2014</w:t>
            </w:r>
          </w:p>
        </w:tc>
      </w:tr>
      <w:tr w:rsidR="00413CB7" w:rsidRPr="00413CB7" w14:paraId="4E2A3DF9" w14:textId="77777777" w:rsidTr="005B36B0">
        <w:trPr>
          <w:trHeight w:val="20"/>
        </w:trPr>
        <w:tc>
          <w:tcPr>
            <w:tcW w:w="1756" w:type="pct"/>
            <w:noWrap/>
            <w:hideMark/>
          </w:tcPr>
          <w:p w14:paraId="2EA66F5B" w14:textId="77777777" w:rsidR="00413CB7" w:rsidRPr="00413CB7" w:rsidRDefault="00413CB7" w:rsidP="00413CB7">
            <w:pPr>
              <w:spacing w:after="0"/>
              <w:jc w:val="left"/>
              <w:rPr>
                <w:szCs w:val="20"/>
              </w:rPr>
            </w:pPr>
            <w:r w:rsidRPr="00413CB7">
              <w:rPr>
                <w:szCs w:val="20"/>
              </w:rPr>
              <w:t>Karinga Hostel</w:t>
            </w:r>
          </w:p>
        </w:tc>
        <w:tc>
          <w:tcPr>
            <w:tcW w:w="1597" w:type="pct"/>
            <w:noWrap/>
            <w:hideMark/>
          </w:tcPr>
          <w:p w14:paraId="420ACCC0" w14:textId="77777777" w:rsidR="00413CB7" w:rsidRPr="00413CB7" w:rsidRDefault="00413CB7" w:rsidP="00413CB7">
            <w:pPr>
              <w:spacing w:after="0"/>
              <w:ind w:left="113"/>
              <w:jc w:val="left"/>
              <w:rPr>
                <w:szCs w:val="20"/>
              </w:rPr>
            </w:pPr>
            <w:r w:rsidRPr="00413CB7">
              <w:rPr>
                <w:szCs w:val="20"/>
              </w:rPr>
              <w:t>GLYNDE, SA 5070</w:t>
            </w:r>
          </w:p>
        </w:tc>
        <w:tc>
          <w:tcPr>
            <w:tcW w:w="424" w:type="pct"/>
            <w:noWrap/>
            <w:hideMark/>
          </w:tcPr>
          <w:p w14:paraId="335DC1A9" w14:textId="77777777" w:rsidR="00413CB7" w:rsidRPr="00413CB7" w:rsidRDefault="00413CB7" w:rsidP="00413CB7">
            <w:pPr>
              <w:spacing w:after="0"/>
              <w:ind w:right="113"/>
              <w:jc w:val="right"/>
              <w:rPr>
                <w:szCs w:val="20"/>
              </w:rPr>
            </w:pPr>
            <w:r w:rsidRPr="00413CB7">
              <w:rPr>
                <w:szCs w:val="20"/>
              </w:rPr>
              <w:t>73.02</w:t>
            </w:r>
          </w:p>
        </w:tc>
        <w:tc>
          <w:tcPr>
            <w:tcW w:w="770" w:type="pct"/>
            <w:noWrap/>
            <w:hideMark/>
          </w:tcPr>
          <w:p w14:paraId="2EDB37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DBD294" w14:textId="77777777" w:rsidR="00413CB7" w:rsidRPr="00413CB7" w:rsidRDefault="00413CB7" w:rsidP="00413CB7">
            <w:pPr>
              <w:spacing w:after="0"/>
              <w:jc w:val="right"/>
              <w:rPr>
                <w:szCs w:val="20"/>
              </w:rPr>
            </w:pPr>
            <w:r w:rsidRPr="00413CB7">
              <w:rPr>
                <w:szCs w:val="20"/>
              </w:rPr>
              <w:t>18.3.2013</w:t>
            </w:r>
          </w:p>
        </w:tc>
      </w:tr>
      <w:tr w:rsidR="00413CB7" w:rsidRPr="00413CB7" w14:paraId="24468407" w14:textId="77777777" w:rsidTr="005B36B0">
        <w:trPr>
          <w:trHeight w:val="20"/>
        </w:trPr>
        <w:tc>
          <w:tcPr>
            <w:tcW w:w="1756" w:type="pct"/>
            <w:noWrap/>
            <w:hideMark/>
          </w:tcPr>
          <w:p w14:paraId="45985ADD" w14:textId="77777777" w:rsidR="00413CB7" w:rsidRPr="00413CB7" w:rsidRDefault="00413CB7" w:rsidP="00413CB7">
            <w:pPr>
              <w:spacing w:after="0"/>
              <w:jc w:val="left"/>
              <w:rPr>
                <w:szCs w:val="20"/>
              </w:rPr>
            </w:pPr>
            <w:r w:rsidRPr="00413CB7">
              <w:rPr>
                <w:szCs w:val="20"/>
              </w:rPr>
              <w:t>Karl Lawson</w:t>
            </w:r>
          </w:p>
        </w:tc>
        <w:tc>
          <w:tcPr>
            <w:tcW w:w="1597" w:type="pct"/>
            <w:noWrap/>
            <w:hideMark/>
          </w:tcPr>
          <w:p w14:paraId="00E2AF39" w14:textId="77777777" w:rsidR="00413CB7" w:rsidRPr="00413CB7" w:rsidRDefault="00413CB7" w:rsidP="00413CB7">
            <w:pPr>
              <w:spacing w:after="0"/>
              <w:ind w:left="113"/>
              <w:jc w:val="left"/>
              <w:rPr>
                <w:szCs w:val="20"/>
              </w:rPr>
            </w:pPr>
            <w:r w:rsidRPr="00413CB7">
              <w:rPr>
                <w:szCs w:val="20"/>
              </w:rPr>
              <w:t>OSBORNE, SA 5017</w:t>
            </w:r>
          </w:p>
        </w:tc>
        <w:tc>
          <w:tcPr>
            <w:tcW w:w="424" w:type="pct"/>
            <w:noWrap/>
            <w:hideMark/>
          </w:tcPr>
          <w:p w14:paraId="1368D681" w14:textId="77777777" w:rsidR="00413CB7" w:rsidRPr="00413CB7" w:rsidRDefault="00413CB7" w:rsidP="00413CB7">
            <w:pPr>
              <w:spacing w:after="0"/>
              <w:ind w:right="113"/>
              <w:jc w:val="right"/>
              <w:rPr>
                <w:szCs w:val="20"/>
              </w:rPr>
            </w:pPr>
            <w:r w:rsidRPr="00413CB7">
              <w:rPr>
                <w:szCs w:val="20"/>
              </w:rPr>
              <w:t>30.92</w:t>
            </w:r>
          </w:p>
        </w:tc>
        <w:tc>
          <w:tcPr>
            <w:tcW w:w="770" w:type="pct"/>
            <w:noWrap/>
            <w:hideMark/>
          </w:tcPr>
          <w:p w14:paraId="37F9E0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28E785" w14:textId="77777777" w:rsidR="00413CB7" w:rsidRPr="00413CB7" w:rsidRDefault="00413CB7" w:rsidP="00413CB7">
            <w:pPr>
              <w:spacing w:after="0"/>
              <w:jc w:val="right"/>
              <w:rPr>
                <w:szCs w:val="20"/>
              </w:rPr>
            </w:pPr>
            <w:r w:rsidRPr="00413CB7">
              <w:rPr>
                <w:szCs w:val="20"/>
              </w:rPr>
              <w:t>27.2.2013</w:t>
            </w:r>
          </w:p>
        </w:tc>
      </w:tr>
      <w:tr w:rsidR="00413CB7" w:rsidRPr="00413CB7" w14:paraId="3216E600" w14:textId="77777777" w:rsidTr="005B36B0">
        <w:trPr>
          <w:trHeight w:val="20"/>
        </w:trPr>
        <w:tc>
          <w:tcPr>
            <w:tcW w:w="1756" w:type="pct"/>
            <w:noWrap/>
            <w:hideMark/>
          </w:tcPr>
          <w:p w14:paraId="4043C88D" w14:textId="77777777" w:rsidR="00413CB7" w:rsidRPr="00413CB7" w:rsidRDefault="00413CB7" w:rsidP="00413CB7">
            <w:pPr>
              <w:spacing w:after="0"/>
              <w:jc w:val="left"/>
              <w:rPr>
                <w:szCs w:val="20"/>
              </w:rPr>
            </w:pPr>
            <w:r w:rsidRPr="00413CB7">
              <w:rPr>
                <w:szCs w:val="20"/>
              </w:rPr>
              <w:t>Karl Rerich</w:t>
            </w:r>
          </w:p>
        </w:tc>
        <w:tc>
          <w:tcPr>
            <w:tcW w:w="1597" w:type="pct"/>
            <w:noWrap/>
            <w:hideMark/>
          </w:tcPr>
          <w:p w14:paraId="0371920F"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36FCEBD8" w14:textId="77777777" w:rsidR="00413CB7" w:rsidRPr="00413CB7" w:rsidRDefault="00413CB7" w:rsidP="00413CB7">
            <w:pPr>
              <w:spacing w:after="0"/>
              <w:ind w:right="113"/>
              <w:jc w:val="right"/>
              <w:rPr>
                <w:szCs w:val="20"/>
              </w:rPr>
            </w:pPr>
            <w:r w:rsidRPr="00413CB7">
              <w:rPr>
                <w:szCs w:val="20"/>
              </w:rPr>
              <w:t>68.47</w:t>
            </w:r>
          </w:p>
        </w:tc>
        <w:tc>
          <w:tcPr>
            <w:tcW w:w="770" w:type="pct"/>
            <w:noWrap/>
            <w:hideMark/>
          </w:tcPr>
          <w:p w14:paraId="1FF07F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4ECCE2" w14:textId="77777777" w:rsidR="00413CB7" w:rsidRPr="00413CB7" w:rsidRDefault="00413CB7" w:rsidP="00413CB7">
            <w:pPr>
              <w:spacing w:after="0"/>
              <w:jc w:val="right"/>
              <w:rPr>
                <w:szCs w:val="20"/>
              </w:rPr>
            </w:pPr>
            <w:r w:rsidRPr="00413CB7">
              <w:rPr>
                <w:szCs w:val="20"/>
              </w:rPr>
              <w:t>7.4.2014</w:t>
            </w:r>
          </w:p>
        </w:tc>
      </w:tr>
      <w:tr w:rsidR="00413CB7" w:rsidRPr="00413CB7" w14:paraId="22FF7002" w14:textId="77777777" w:rsidTr="005B36B0">
        <w:trPr>
          <w:trHeight w:val="20"/>
        </w:trPr>
        <w:tc>
          <w:tcPr>
            <w:tcW w:w="1756" w:type="pct"/>
            <w:noWrap/>
            <w:hideMark/>
          </w:tcPr>
          <w:p w14:paraId="3382570E" w14:textId="77777777" w:rsidR="00413CB7" w:rsidRPr="00413CB7" w:rsidRDefault="00413CB7" w:rsidP="00413CB7">
            <w:pPr>
              <w:spacing w:after="0"/>
              <w:jc w:val="left"/>
              <w:rPr>
                <w:szCs w:val="20"/>
              </w:rPr>
            </w:pPr>
            <w:r w:rsidRPr="00413CB7">
              <w:rPr>
                <w:szCs w:val="20"/>
              </w:rPr>
              <w:t>Kartapz T/A Mount Barker Corner Takeaway</w:t>
            </w:r>
          </w:p>
        </w:tc>
        <w:tc>
          <w:tcPr>
            <w:tcW w:w="1597" w:type="pct"/>
            <w:noWrap/>
            <w:hideMark/>
          </w:tcPr>
          <w:p w14:paraId="2A5291BF"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3CAE282D" w14:textId="77777777" w:rsidR="00413CB7" w:rsidRPr="00413CB7" w:rsidRDefault="00413CB7" w:rsidP="00413CB7">
            <w:pPr>
              <w:spacing w:after="0"/>
              <w:ind w:right="113"/>
              <w:jc w:val="right"/>
              <w:rPr>
                <w:szCs w:val="20"/>
              </w:rPr>
            </w:pPr>
            <w:r w:rsidRPr="00413CB7">
              <w:rPr>
                <w:szCs w:val="20"/>
              </w:rPr>
              <w:t>45.30</w:t>
            </w:r>
          </w:p>
        </w:tc>
        <w:tc>
          <w:tcPr>
            <w:tcW w:w="770" w:type="pct"/>
            <w:noWrap/>
            <w:hideMark/>
          </w:tcPr>
          <w:p w14:paraId="00480D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362391" w14:textId="77777777" w:rsidR="00413CB7" w:rsidRPr="00413CB7" w:rsidRDefault="00413CB7" w:rsidP="00413CB7">
            <w:pPr>
              <w:spacing w:after="0"/>
              <w:jc w:val="right"/>
              <w:rPr>
                <w:szCs w:val="20"/>
              </w:rPr>
            </w:pPr>
            <w:r w:rsidRPr="00413CB7">
              <w:rPr>
                <w:szCs w:val="20"/>
              </w:rPr>
              <w:t>9.1.2014</w:t>
            </w:r>
          </w:p>
        </w:tc>
      </w:tr>
      <w:tr w:rsidR="00413CB7" w:rsidRPr="00413CB7" w14:paraId="62942D9B" w14:textId="77777777" w:rsidTr="005B36B0">
        <w:trPr>
          <w:trHeight w:val="20"/>
        </w:trPr>
        <w:tc>
          <w:tcPr>
            <w:tcW w:w="1756" w:type="pct"/>
            <w:noWrap/>
            <w:hideMark/>
          </w:tcPr>
          <w:p w14:paraId="3C78C808" w14:textId="77777777" w:rsidR="00413CB7" w:rsidRPr="00413CB7" w:rsidRDefault="00413CB7" w:rsidP="00413CB7">
            <w:pPr>
              <w:spacing w:after="0"/>
              <w:jc w:val="left"/>
              <w:rPr>
                <w:szCs w:val="20"/>
              </w:rPr>
            </w:pPr>
            <w:r w:rsidRPr="00413CB7">
              <w:rPr>
                <w:szCs w:val="20"/>
              </w:rPr>
              <w:t>Karyn Brock</w:t>
            </w:r>
          </w:p>
        </w:tc>
        <w:tc>
          <w:tcPr>
            <w:tcW w:w="1597" w:type="pct"/>
            <w:noWrap/>
            <w:hideMark/>
          </w:tcPr>
          <w:p w14:paraId="009EA371"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60F0D2EE" w14:textId="77777777" w:rsidR="00413CB7" w:rsidRPr="00413CB7" w:rsidRDefault="00413CB7" w:rsidP="00413CB7">
            <w:pPr>
              <w:spacing w:after="0"/>
              <w:ind w:right="113"/>
              <w:jc w:val="right"/>
              <w:rPr>
                <w:szCs w:val="20"/>
              </w:rPr>
            </w:pPr>
            <w:r w:rsidRPr="00413CB7">
              <w:rPr>
                <w:szCs w:val="20"/>
              </w:rPr>
              <w:t>254.01</w:t>
            </w:r>
          </w:p>
        </w:tc>
        <w:tc>
          <w:tcPr>
            <w:tcW w:w="770" w:type="pct"/>
            <w:noWrap/>
            <w:hideMark/>
          </w:tcPr>
          <w:p w14:paraId="11D8ED1A" w14:textId="77777777" w:rsidR="00413CB7" w:rsidRPr="00413CB7" w:rsidRDefault="00413CB7" w:rsidP="00413CB7">
            <w:pPr>
              <w:spacing w:after="0"/>
              <w:ind w:left="170"/>
              <w:jc w:val="left"/>
              <w:rPr>
                <w:szCs w:val="20"/>
              </w:rPr>
            </w:pPr>
            <w:r w:rsidRPr="00413CB7">
              <w:rPr>
                <w:szCs w:val="20"/>
              </w:rPr>
              <w:t>Refund 201356</w:t>
            </w:r>
          </w:p>
        </w:tc>
        <w:tc>
          <w:tcPr>
            <w:tcW w:w="453" w:type="pct"/>
            <w:noWrap/>
            <w:hideMark/>
          </w:tcPr>
          <w:p w14:paraId="4A0CA7F5" w14:textId="77777777" w:rsidR="00413CB7" w:rsidRPr="00413CB7" w:rsidRDefault="00413CB7" w:rsidP="00413CB7">
            <w:pPr>
              <w:spacing w:after="0"/>
              <w:jc w:val="right"/>
              <w:rPr>
                <w:szCs w:val="20"/>
              </w:rPr>
            </w:pPr>
            <w:r w:rsidRPr="00413CB7">
              <w:rPr>
                <w:szCs w:val="20"/>
              </w:rPr>
              <w:t>26.11.2013</w:t>
            </w:r>
          </w:p>
        </w:tc>
      </w:tr>
      <w:tr w:rsidR="00413CB7" w:rsidRPr="00413CB7" w14:paraId="1ABDC2FF" w14:textId="77777777" w:rsidTr="005B36B0">
        <w:trPr>
          <w:trHeight w:val="20"/>
        </w:trPr>
        <w:tc>
          <w:tcPr>
            <w:tcW w:w="1756" w:type="pct"/>
            <w:noWrap/>
            <w:hideMark/>
          </w:tcPr>
          <w:p w14:paraId="69A677B6" w14:textId="77777777" w:rsidR="00413CB7" w:rsidRPr="00413CB7" w:rsidRDefault="00413CB7" w:rsidP="00413CB7">
            <w:pPr>
              <w:spacing w:after="0"/>
              <w:jc w:val="left"/>
              <w:rPr>
                <w:szCs w:val="20"/>
              </w:rPr>
            </w:pPr>
            <w:r w:rsidRPr="00413CB7">
              <w:rPr>
                <w:szCs w:val="20"/>
              </w:rPr>
              <w:t>KAS Property</w:t>
            </w:r>
          </w:p>
        </w:tc>
        <w:tc>
          <w:tcPr>
            <w:tcW w:w="1597" w:type="pct"/>
            <w:noWrap/>
            <w:hideMark/>
          </w:tcPr>
          <w:p w14:paraId="324B6A3E"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1237A04C" w14:textId="77777777" w:rsidR="00413CB7" w:rsidRPr="00413CB7" w:rsidRDefault="00413CB7" w:rsidP="00413CB7">
            <w:pPr>
              <w:spacing w:after="0"/>
              <w:ind w:right="113"/>
              <w:jc w:val="right"/>
              <w:rPr>
                <w:szCs w:val="20"/>
              </w:rPr>
            </w:pPr>
            <w:r w:rsidRPr="00413CB7">
              <w:rPr>
                <w:szCs w:val="20"/>
              </w:rPr>
              <w:t>133.54</w:t>
            </w:r>
          </w:p>
        </w:tc>
        <w:tc>
          <w:tcPr>
            <w:tcW w:w="770" w:type="pct"/>
            <w:noWrap/>
            <w:hideMark/>
          </w:tcPr>
          <w:p w14:paraId="7B0D39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7453C0" w14:textId="77777777" w:rsidR="00413CB7" w:rsidRPr="00413CB7" w:rsidRDefault="00413CB7" w:rsidP="00413CB7">
            <w:pPr>
              <w:spacing w:after="0"/>
              <w:jc w:val="right"/>
              <w:rPr>
                <w:szCs w:val="20"/>
              </w:rPr>
            </w:pPr>
            <w:r w:rsidRPr="00413CB7">
              <w:rPr>
                <w:szCs w:val="20"/>
              </w:rPr>
              <w:t>30.5.2014</w:t>
            </w:r>
          </w:p>
        </w:tc>
      </w:tr>
      <w:tr w:rsidR="00413CB7" w:rsidRPr="00413CB7" w14:paraId="699165C7" w14:textId="77777777" w:rsidTr="005B36B0">
        <w:trPr>
          <w:trHeight w:val="20"/>
        </w:trPr>
        <w:tc>
          <w:tcPr>
            <w:tcW w:w="1756" w:type="pct"/>
            <w:noWrap/>
            <w:hideMark/>
          </w:tcPr>
          <w:p w14:paraId="7CEE66BB" w14:textId="77777777" w:rsidR="00413CB7" w:rsidRPr="00413CB7" w:rsidRDefault="00413CB7" w:rsidP="00413CB7">
            <w:pPr>
              <w:spacing w:after="0"/>
              <w:jc w:val="left"/>
              <w:rPr>
                <w:szCs w:val="20"/>
              </w:rPr>
            </w:pPr>
            <w:r w:rsidRPr="00413CB7">
              <w:rPr>
                <w:szCs w:val="20"/>
              </w:rPr>
              <w:t>Kashmir Singh</w:t>
            </w:r>
          </w:p>
        </w:tc>
        <w:tc>
          <w:tcPr>
            <w:tcW w:w="1597" w:type="pct"/>
            <w:noWrap/>
            <w:hideMark/>
          </w:tcPr>
          <w:p w14:paraId="60E819AE"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432E0AE4" w14:textId="77777777" w:rsidR="00413CB7" w:rsidRPr="00413CB7" w:rsidRDefault="00413CB7" w:rsidP="00413CB7">
            <w:pPr>
              <w:spacing w:after="0"/>
              <w:ind w:right="113"/>
              <w:jc w:val="right"/>
              <w:rPr>
                <w:szCs w:val="20"/>
              </w:rPr>
            </w:pPr>
            <w:r w:rsidRPr="00413CB7">
              <w:rPr>
                <w:szCs w:val="20"/>
              </w:rPr>
              <w:t>246.10</w:t>
            </w:r>
          </w:p>
        </w:tc>
        <w:tc>
          <w:tcPr>
            <w:tcW w:w="770" w:type="pct"/>
            <w:noWrap/>
            <w:hideMark/>
          </w:tcPr>
          <w:p w14:paraId="5864AF22" w14:textId="77777777" w:rsidR="00413CB7" w:rsidRPr="00413CB7" w:rsidRDefault="00413CB7" w:rsidP="00413CB7">
            <w:pPr>
              <w:spacing w:after="0"/>
              <w:ind w:left="170"/>
              <w:jc w:val="left"/>
              <w:rPr>
                <w:szCs w:val="20"/>
              </w:rPr>
            </w:pPr>
            <w:r w:rsidRPr="00413CB7">
              <w:rPr>
                <w:szCs w:val="20"/>
              </w:rPr>
              <w:t>Refund 174334</w:t>
            </w:r>
          </w:p>
        </w:tc>
        <w:tc>
          <w:tcPr>
            <w:tcW w:w="453" w:type="pct"/>
            <w:noWrap/>
            <w:hideMark/>
          </w:tcPr>
          <w:p w14:paraId="299F912E" w14:textId="77777777" w:rsidR="00413CB7" w:rsidRPr="00413CB7" w:rsidRDefault="00413CB7" w:rsidP="00413CB7">
            <w:pPr>
              <w:spacing w:after="0"/>
              <w:jc w:val="right"/>
              <w:rPr>
                <w:szCs w:val="20"/>
              </w:rPr>
            </w:pPr>
            <w:r w:rsidRPr="00413CB7">
              <w:rPr>
                <w:szCs w:val="20"/>
              </w:rPr>
              <w:t>6.9.2013</w:t>
            </w:r>
          </w:p>
        </w:tc>
      </w:tr>
      <w:tr w:rsidR="00413CB7" w:rsidRPr="00413CB7" w14:paraId="596C4D1F" w14:textId="77777777" w:rsidTr="005B36B0">
        <w:trPr>
          <w:trHeight w:val="20"/>
        </w:trPr>
        <w:tc>
          <w:tcPr>
            <w:tcW w:w="1756" w:type="pct"/>
            <w:noWrap/>
            <w:hideMark/>
          </w:tcPr>
          <w:p w14:paraId="09FA7BDB" w14:textId="77777777" w:rsidR="00413CB7" w:rsidRPr="00413CB7" w:rsidRDefault="00413CB7" w:rsidP="00413CB7">
            <w:pPr>
              <w:spacing w:after="0"/>
              <w:jc w:val="left"/>
              <w:rPr>
                <w:szCs w:val="20"/>
              </w:rPr>
            </w:pPr>
            <w:r w:rsidRPr="00413CB7">
              <w:rPr>
                <w:szCs w:val="20"/>
              </w:rPr>
              <w:t>Kassondra Stumer</w:t>
            </w:r>
          </w:p>
        </w:tc>
        <w:tc>
          <w:tcPr>
            <w:tcW w:w="1597" w:type="pct"/>
            <w:noWrap/>
            <w:hideMark/>
          </w:tcPr>
          <w:p w14:paraId="696E3DFF"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454D5DBE"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441210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0BF2BF" w14:textId="77777777" w:rsidR="00413CB7" w:rsidRPr="00413CB7" w:rsidRDefault="00413CB7" w:rsidP="00413CB7">
            <w:pPr>
              <w:spacing w:after="0"/>
              <w:jc w:val="right"/>
              <w:rPr>
                <w:szCs w:val="20"/>
              </w:rPr>
            </w:pPr>
            <w:r w:rsidRPr="00413CB7">
              <w:rPr>
                <w:szCs w:val="20"/>
              </w:rPr>
              <w:t>2.7.2014</w:t>
            </w:r>
          </w:p>
        </w:tc>
      </w:tr>
      <w:tr w:rsidR="00413CB7" w:rsidRPr="00413CB7" w14:paraId="68406B58" w14:textId="77777777" w:rsidTr="005B36B0">
        <w:trPr>
          <w:trHeight w:val="20"/>
        </w:trPr>
        <w:tc>
          <w:tcPr>
            <w:tcW w:w="1756" w:type="pct"/>
            <w:noWrap/>
            <w:hideMark/>
          </w:tcPr>
          <w:p w14:paraId="2AD77FE5" w14:textId="77777777" w:rsidR="00413CB7" w:rsidRPr="00413CB7" w:rsidRDefault="00413CB7" w:rsidP="00413CB7">
            <w:pPr>
              <w:spacing w:after="0"/>
              <w:jc w:val="left"/>
              <w:rPr>
                <w:szCs w:val="20"/>
              </w:rPr>
            </w:pPr>
            <w:r w:rsidRPr="00413CB7">
              <w:rPr>
                <w:szCs w:val="20"/>
              </w:rPr>
              <w:t>Kate Andrew</w:t>
            </w:r>
          </w:p>
        </w:tc>
        <w:tc>
          <w:tcPr>
            <w:tcW w:w="1597" w:type="pct"/>
            <w:noWrap/>
            <w:hideMark/>
          </w:tcPr>
          <w:p w14:paraId="285241AB"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76AE0FEA" w14:textId="77777777" w:rsidR="00413CB7" w:rsidRPr="00413CB7" w:rsidRDefault="00413CB7" w:rsidP="00413CB7">
            <w:pPr>
              <w:spacing w:after="0"/>
              <w:ind w:right="113"/>
              <w:jc w:val="right"/>
              <w:rPr>
                <w:szCs w:val="20"/>
              </w:rPr>
            </w:pPr>
            <w:r w:rsidRPr="00413CB7">
              <w:rPr>
                <w:szCs w:val="20"/>
              </w:rPr>
              <w:t>286.26</w:t>
            </w:r>
          </w:p>
        </w:tc>
        <w:tc>
          <w:tcPr>
            <w:tcW w:w="770" w:type="pct"/>
            <w:noWrap/>
            <w:hideMark/>
          </w:tcPr>
          <w:p w14:paraId="0EA579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27504C" w14:textId="77777777" w:rsidR="00413CB7" w:rsidRPr="00413CB7" w:rsidRDefault="00413CB7" w:rsidP="00413CB7">
            <w:pPr>
              <w:spacing w:after="0"/>
              <w:jc w:val="right"/>
              <w:rPr>
                <w:szCs w:val="20"/>
              </w:rPr>
            </w:pPr>
            <w:r w:rsidRPr="00413CB7">
              <w:rPr>
                <w:szCs w:val="20"/>
              </w:rPr>
              <w:t>23.1.2014</w:t>
            </w:r>
          </w:p>
        </w:tc>
      </w:tr>
      <w:tr w:rsidR="00413CB7" w:rsidRPr="00413CB7" w14:paraId="5FEB0BEA" w14:textId="77777777" w:rsidTr="005B36B0">
        <w:trPr>
          <w:trHeight w:val="20"/>
        </w:trPr>
        <w:tc>
          <w:tcPr>
            <w:tcW w:w="1756" w:type="pct"/>
            <w:noWrap/>
            <w:hideMark/>
          </w:tcPr>
          <w:p w14:paraId="0A62F300" w14:textId="77777777" w:rsidR="00413CB7" w:rsidRPr="00413CB7" w:rsidRDefault="00413CB7" w:rsidP="00413CB7">
            <w:pPr>
              <w:spacing w:after="0"/>
              <w:jc w:val="left"/>
              <w:rPr>
                <w:szCs w:val="20"/>
              </w:rPr>
            </w:pPr>
            <w:r w:rsidRPr="00413CB7">
              <w:rPr>
                <w:szCs w:val="20"/>
              </w:rPr>
              <w:t>Kate Bacciarelli</w:t>
            </w:r>
          </w:p>
        </w:tc>
        <w:tc>
          <w:tcPr>
            <w:tcW w:w="1597" w:type="pct"/>
            <w:noWrap/>
            <w:hideMark/>
          </w:tcPr>
          <w:p w14:paraId="11110D49"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56376B88" w14:textId="77777777" w:rsidR="00413CB7" w:rsidRPr="00413CB7" w:rsidRDefault="00413CB7" w:rsidP="00413CB7">
            <w:pPr>
              <w:spacing w:after="0"/>
              <w:ind w:right="113"/>
              <w:jc w:val="right"/>
              <w:rPr>
                <w:szCs w:val="20"/>
              </w:rPr>
            </w:pPr>
            <w:r w:rsidRPr="00413CB7">
              <w:rPr>
                <w:szCs w:val="20"/>
              </w:rPr>
              <w:t>24.64</w:t>
            </w:r>
          </w:p>
        </w:tc>
        <w:tc>
          <w:tcPr>
            <w:tcW w:w="770" w:type="pct"/>
            <w:noWrap/>
            <w:hideMark/>
          </w:tcPr>
          <w:p w14:paraId="27251B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9212E0" w14:textId="77777777" w:rsidR="00413CB7" w:rsidRPr="00413CB7" w:rsidRDefault="00413CB7" w:rsidP="00413CB7">
            <w:pPr>
              <w:spacing w:after="0"/>
              <w:jc w:val="right"/>
              <w:rPr>
                <w:szCs w:val="20"/>
              </w:rPr>
            </w:pPr>
            <w:r w:rsidRPr="00413CB7">
              <w:rPr>
                <w:szCs w:val="20"/>
              </w:rPr>
              <w:t>18.7.2013</w:t>
            </w:r>
          </w:p>
        </w:tc>
      </w:tr>
      <w:tr w:rsidR="00413CB7" w:rsidRPr="00413CB7" w14:paraId="5824196A" w14:textId="77777777" w:rsidTr="005B36B0">
        <w:trPr>
          <w:trHeight w:val="20"/>
        </w:trPr>
        <w:tc>
          <w:tcPr>
            <w:tcW w:w="1756" w:type="pct"/>
            <w:noWrap/>
            <w:hideMark/>
          </w:tcPr>
          <w:p w14:paraId="57350977" w14:textId="77777777" w:rsidR="00413CB7" w:rsidRPr="00413CB7" w:rsidRDefault="00413CB7" w:rsidP="00413CB7">
            <w:pPr>
              <w:spacing w:after="0"/>
              <w:jc w:val="left"/>
              <w:rPr>
                <w:szCs w:val="20"/>
              </w:rPr>
            </w:pPr>
            <w:r w:rsidRPr="00413CB7">
              <w:rPr>
                <w:szCs w:val="20"/>
              </w:rPr>
              <w:t>Kate Bizzai</w:t>
            </w:r>
          </w:p>
        </w:tc>
        <w:tc>
          <w:tcPr>
            <w:tcW w:w="1597" w:type="pct"/>
            <w:noWrap/>
            <w:hideMark/>
          </w:tcPr>
          <w:p w14:paraId="28B904EE" w14:textId="77777777" w:rsidR="00413CB7" w:rsidRPr="00413CB7" w:rsidRDefault="00413CB7" w:rsidP="00413CB7">
            <w:pPr>
              <w:spacing w:after="0"/>
              <w:ind w:left="113"/>
              <w:jc w:val="left"/>
              <w:rPr>
                <w:szCs w:val="20"/>
              </w:rPr>
            </w:pPr>
            <w:r w:rsidRPr="00413CB7">
              <w:rPr>
                <w:szCs w:val="20"/>
              </w:rPr>
              <w:t>HIGHBURY, SA 5089</w:t>
            </w:r>
          </w:p>
        </w:tc>
        <w:tc>
          <w:tcPr>
            <w:tcW w:w="424" w:type="pct"/>
            <w:noWrap/>
            <w:hideMark/>
          </w:tcPr>
          <w:p w14:paraId="5CFEEB1C" w14:textId="77777777" w:rsidR="00413CB7" w:rsidRPr="00413CB7" w:rsidRDefault="00413CB7" w:rsidP="00413CB7">
            <w:pPr>
              <w:spacing w:after="0"/>
              <w:ind w:right="113"/>
              <w:jc w:val="right"/>
              <w:rPr>
                <w:szCs w:val="20"/>
              </w:rPr>
            </w:pPr>
            <w:r w:rsidRPr="00413CB7">
              <w:rPr>
                <w:szCs w:val="20"/>
              </w:rPr>
              <w:t>19.90</w:t>
            </w:r>
          </w:p>
        </w:tc>
        <w:tc>
          <w:tcPr>
            <w:tcW w:w="770" w:type="pct"/>
            <w:noWrap/>
            <w:hideMark/>
          </w:tcPr>
          <w:p w14:paraId="3A8E8A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608D94" w14:textId="77777777" w:rsidR="00413CB7" w:rsidRPr="00413CB7" w:rsidRDefault="00413CB7" w:rsidP="00413CB7">
            <w:pPr>
              <w:spacing w:after="0"/>
              <w:jc w:val="right"/>
              <w:rPr>
                <w:szCs w:val="20"/>
              </w:rPr>
            </w:pPr>
            <w:r w:rsidRPr="00413CB7">
              <w:rPr>
                <w:szCs w:val="20"/>
              </w:rPr>
              <w:t>31.10.2014</w:t>
            </w:r>
          </w:p>
        </w:tc>
      </w:tr>
      <w:tr w:rsidR="00413CB7" w:rsidRPr="00413CB7" w14:paraId="63965701" w14:textId="77777777" w:rsidTr="005B36B0">
        <w:trPr>
          <w:trHeight w:val="20"/>
        </w:trPr>
        <w:tc>
          <w:tcPr>
            <w:tcW w:w="1756" w:type="pct"/>
            <w:noWrap/>
            <w:hideMark/>
          </w:tcPr>
          <w:p w14:paraId="7BEFEF9D" w14:textId="77777777" w:rsidR="00413CB7" w:rsidRPr="00413CB7" w:rsidRDefault="00413CB7" w:rsidP="00413CB7">
            <w:pPr>
              <w:spacing w:after="0"/>
              <w:jc w:val="left"/>
              <w:rPr>
                <w:szCs w:val="20"/>
              </w:rPr>
            </w:pPr>
            <w:r w:rsidRPr="00413CB7">
              <w:rPr>
                <w:szCs w:val="20"/>
              </w:rPr>
              <w:t>Kate Connor</w:t>
            </w:r>
          </w:p>
        </w:tc>
        <w:tc>
          <w:tcPr>
            <w:tcW w:w="1597" w:type="pct"/>
            <w:noWrap/>
            <w:hideMark/>
          </w:tcPr>
          <w:p w14:paraId="3EC860C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834BCBB" w14:textId="77777777" w:rsidR="00413CB7" w:rsidRPr="00413CB7" w:rsidRDefault="00413CB7" w:rsidP="00413CB7">
            <w:pPr>
              <w:spacing w:after="0"/>
              <w:ind w:right="113"/>
              <w:jc w:val="right"/>
              <w:rPr>
                <w:szCs w:val="20"/>
              </w:rPr>
            </w:pPr>
            <w:r w:rsidRPr="00413CB7">
              <w:rPr>
                <w:szCs w:val="20"/>
              </w:rPr>
              <w:t>20.40</w:t>
            </w:r>
          </w:p>
        </w:tc>
        <w:tc>
          <w:tcPr>
            <w:tcW w:w="770" w:type="pct"/>
            <w:noWrap/>
            <w:hideMark/>
          </w:tcPr>
          <w:p w14:paraId="0A392C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59BC37" w14:textId="77777777" w:rsidR="00413CB7" w:rsidRPr="00413CB7" w:rsidRDefault="00413CB7" w:rsidP="00413CB7">
            <w:pPr>
              <w:spacing w:after="0"/>
              <w:jc w:val="right"/>
              <w:rPr>
                <w:szCs w:val="20"/>
              </w:rPr>
            </w:pPr>
            <w:r w:rsidRPr="00413CB7">
              <w:rPr>
                <w:szCs w:val="20"/>
              </w:rPr>
              <w:t>29.11.2013</w:t>
            </w:r>
          </w:p>
        </w:tc>
      </w:tr>
      <w:tr w:rsidR="00413CB7" w:rsidRPr="00413CB7" w14:paraId="0221773C" w14:textId="77777777" w:rsidTr="005B36B0">
        <w:trPr>
          <w:trHeight w:val="20"/>
        </w:trPr>
        <w:tc>
          <w:tcPr>
            <w:tcW w:w="1756" w:type="pct"/>
            <w:noWrap/>
            <w:hideMark/>
          </w:tcPr>
          <w:p w14:paraId="1994B714" w14:textId="77777777" w:rsidR="00413CB7" w:rsidRPr="00413CB7" w:rsidRDefault="00413CB7" w:rsidP="00413CB7">
            <w:pPr>
              <w:spacing w:after="0"/>
              <w:jc w:val="left"/>
              <w:rPr>
                <w:szCs w:val="20"/>
              </w:rPr>
            </w:pPr>
            <w:r w:rsidRPr="00413CB7">
              <w:rPr>
                <w:szCs w:val="20"/>
              </w:rPr>
              <w:t>Kate Ellis</w:t>
            </w:r>
          </w:p>
        </w:tc>
        <w:tc>
          <w:tcPr>
            <w:tcW w:w="1597" w:type="pct"/>
            <w:noWrap/>
            <w:hideMark/>
          </w:tcPr>
          <w:p w14:paraId="79403B73" w14:textId="77777777" w:rsidR="00413CB7" w:rsidRPr="00413CB7" w:rsidRDefault="00413CB7" w:rsidP="00413CB7">
            <w:pPr>
              <w:spacing w:after="0"/>
              <w:ind w:left="113"/>
              <w:jc w:val="left"/>
              <w:rPr>
                <w:szCs w:val="20"/>
              </w:rPr>
            </w:pPr>
            <w:r w:rsidRPr="00413CB7">
              <w:rPr>
                <w:szCs w:val="20"/>
              </w:rPr>
              <w:t>SEACLIFF, SA 5049</w:t>
            </w:r>
          </w:p>
        </w:tc>
        <w:tc>
          <w:tcPr>
            <w:tcW w:w="424" w:type="pct"/>
            <w:noWrap/>
            <w:hideMark/>
          </w:tcPr>
          <w:p w14:paraId="3035AC08" w14:textId="77777777" w:rsidR="00413CB7" w:rsidRPr="00413CB7" w:rsidRDefault="00413CB7" w:rsidP="00413CB7">
            <w:pPr>
              <w:spacing w:after="0"/>
              <w:ind w:right="113"/>
              <w:jc w:val="right"/>
              <w:rPr>
                <w:szCs w:val="20"/>
              </w:rPr>
            </w:pPr>
            <w:r w:rsidRPr="00413CB7">
              <w:rPr>
                <w:szCs w:val="20"/>
              </w:rPr>
              <w:t>93.29</w:t>
            </w:r>
          </w:p>
        </w:tc>
        <w:tc>
          <w:tcPr>
            <w:tcW w:w="770" w:type="pct"/>
            <w:noWrap/>
            <w:hideMark/>
          </w:tcPr>
          <w:p w14:paraId="16156F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54C54A" w14:textId="77777777" w:rsidR="00413CB7" w:rsidRPr="00413CB7" w:rsidRDefault="00413CB7" w:rsidP="00413CB7">
            <w:pPr>
              <w:spacing w:after="0"/>
              <w:jc w:val="right"/>
              <w:rPr>
                <w:szCs w:val="20"/>
              </w:rPr>
            </w:pPr>
            <w:r w:rsidRPr="00413CB7">
              <w:rPr>
                <w:szCs w:val="20"/>
              </w:rPr>
              <w:t>7.1.2015</w:t>
            </w:r>
          </w:p>
        </w:tc>
      </w:tr>
      <w:tr w:rsidR="00413CB7" w:rsidRPr="00413CB7" w14:paraId="10C71BF1" w14:textId="77777777" w:rsidTr="005B36B0">
        <w:trPr>
          <w:trHeight w:val="20"/>
        </w:trPr>
        <w:tc>
          <w:tcPr>
            <w:tcW w:w="1756" w:type="pct"/>
            <w:noWrap/>
            <w:hideMark/>
          </w:tcPr>
          <w:p w14:paraId="58E7F9FC" w14:textId="77777777" w:rsidR="00413CB7" w:rsidRPr="00413CB7" w:rsidRDefault="00413CB7" w:rsidP="00413CB7">
            <w:pPr>
              <w:spacing w:after="0"/>
              <w:jc w:val="left"/>
              <w:rPr>
                <w:szCs w:val="20"/>
              </w:rPr>
            </w:pPr>
            <w:r w:rsidRPr="00413CB7">
              <w:rPr>
                <w:szCs w:val="20"/>
              </w:rPr>
              <w:t>Kate Kerin</w:t>
            </w:r>
          </w:p>
        </w:tc>
        <w:tc>
          <w:tcPr>
            <w:tcW w:w="1597" w:type="pct"/>
            <w:noWrap/>
            <w:hideMark/>
          </w:tcPr>
          <w:p w14:paraId="566E1370" w14:textId="77777777"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14:paraId="57EC86D4" w14:textId="77777777" w:rsidR="00413CB7" w:rsidRPr="00413CB7" w:rsidRDefault="00413CB7" w:rsidP="00413CB7">
            <w:pPr>
              <w:spacing w:after="0"/>
              <w:ind w:right="113"/>
              <w:jc w:val="right"/>
              <w:rPr>
                <w:szCs w:val="20"/>
              </w:rPr>
            </w:pPr>
            <w:r w:rsidRPr="00413CB7">
              <w:rPr>
                <w:szCs w:val="20"/>
              </w:rPr>
              <w:t>59.19</w:t>
            </w:r>
          </w:p>
        </w:tc>
        <w:tc>
          <w:tcPr>
            <w:tcW w:w="770" w:type="pct"/>
            <w:noWrap/>
            <w:hideMark/>
          </w:tcPr>
          <w:p w14:paraId="27FD56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E74ECE" w14:textId="77777777" w:rsidR="00413CB7" w:rsidRPr="00413CB7" w:rsidRDefault="00413CB7" w:rsidP="00413CB7">
            <w:pPr>
              <w:spacing w:after="0"/>
              <w:jc w:val="right"/>
              <w:rPr>
                <w:szCs w:val="20"/>
              </w:rPr>
            </w:pPr>
            <w:r w:rsidRPr="00413CB7">
              <w:rPr>
                <w:szCs w:val="20"/>
              </w:rPr>
              <w:t>26.9.2014</w:t>
            </w:r>
          </w:p>
        </w:tc>
      </w:tr>
      <w:tr w:rsidR="00413CB7" w:rsidRPr="00413CB7" w14:paraId="2069E27B" w14:textId="77777777" w:rsidTr="005B36B0">
        <w:trPr>
          <w:trHeight w:val="20"/>
        </w:trPr>
        <w:tc>
          <w:tcPr>
            <w:tcW w:w="1756" w:type="pct"/>
            <w:noWrap/>
            <w:hideMark/>
          </w:tcPr>
          <w:p w14:paraId="41879DA1" w14:textId="77777777" w:rsidR="00413CB7" w:rsidRPr="00413CB7" w:rsidRDefault="00413CB7" w:rsidP="00413CB7">
            <w:pPr>
              <w:spacing w:after="0"/>
              <w:jc w:val="left"/>
              <w:rPr>
                <w:szCs w:val="20"/>
              </w:rPr>
            </w:pPr>
            <w:r w:rsidRPr="00413CB7">
              <w:rPr>
                <w:szCs w:val="20"/>
              </w:rPr>
              <w:t>Kate Parkins</w:t>
            </w:r>
          </w:p>
        </w:tc>
        <w:tc>
          <w:tcPr>
            <w:tcW w:w="1597" w:type="pct"/>
            <w:noWrap/>
            <w:hideMark/>
          </w:tcPr>
          <w:p w14:paraId="0AB7025B"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29E220DF" w14:textId="77777777" w:rsidR="00413CB7" w:rsidRPr="00413CB7" w:rsidRDefault="00413CB7" w:rsidP="00413CB7">
            <w:pPr>
              <w:spacing w:after="0"/>
              <w:ind w:right="113"/>
              <w:jc w:val="right"/>
              <w:rPr>
                <w:szCs w:val="20"/>
              </w:rPr>
            </w:pPr>
            <w:r w:rsidRPr="00413CB7">
              <w:rPr>
                <w:szCs w:val="20"/>
              </w:rPr>
              <w:t>13.53</w:t>
            </w:r>
          </w:p>
        </w:tc>
        <w:tc>
          <w:tcPr>
            <w:tcW w:w="770" w:type="pct"/>
            <w:noWrap/>
            <w:hideMark/>
          </w:tcPr>
          <w:p w14:paraId="6313CD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B5D99C" w14:textId="77777777" w:rsidR="00413CB7" w:rsidRPr="00413CB7" w:rsidRDefault="00413CB7" w:rsidP="00413CB7">
            <w:pPr>
              <w:spacing w:after="0"/>
              <w:jc w:val="right"/>
              <w:rPr>
                <w:szCs w:val="20"/>
              </w:rPr>
            </w:pPr>
            <w:r w:rsidRPr="00413CB7">
              <w:rPr>
                <w:szCs w:val="20"/>
              </w:rPr>
              <w:t>7.8.2014</w:t>
            </w:r>
          </w:p>
        </w:tc>
      </w:tr>
      <w:tr w:rsidR="00413CB7" w:rsidRPr="00413CB7" w14:paraId="0220F638" w14:textId="77777777" w:rsidTr="005B36B0">
        <w:trPr>
          <w:trHeight w:val="20"/>
        </w:trPr>
        <w:tc>
          <w:tcPr>
            <w:tcW w:w="1756" w:type="pct"/>
            <w:noWrap/>
            <w:hideMark/>
          </w:tcPr>
          <w:p w14:paraId="192253FD" w14:textId="77777777" w:rsidR="00413CB7" w:rsidRPr="00413CB7" w:rsidRDefault="00413CB7" w:rsidP="00413CB7">
            <w:pPr>
              <w:spacing w:after="0"/>
              <w:jc w:val="left"/>
              <w:rPr>
                <w:szCs w:val="20"/>
              </w:rPr>
            </w:pPr>
            <w:r w:rsidRPr="00413CB7">
              <w:rPr>
                <w:szCs w:val="20"/>
              </w:rPr>
              <w:t>Kate Reilly</w:t>
            </w:r>
          </w:p>
        </w:tc>
        <w:tc>
          <w:tcPr>
            <w:tcW w:w="1597" w:type="pct"/>
            <w:noWrap/>
            <w:hideMark/>
          </w:tcPr>
          <w:p w14:paraId="54FCD971"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032E974D" w14:textId="77777777" w:rsidR="00413CB7" w:rsidRPr="00413CB7" w:rsidRDefault="00413CB7" w:rsidP="00413CB7">
            <w:pPr>
              <w:spacing w:after="0"/>
              <w:ind w:right="113"/>
              <w:jc w:val="right"/>
              <w:rPr>
                <w:szCs w:val="20"/>
              </w:rPr>
            </w:pPr>
            <w:r w:rsidRPr="00413CB7">
              <w:rPr>
                <w:szCs w:val="20"/>
              </w:rPr>
              <w:t>84.73</w:t>
            </w:r>
          </w:p>
        </w:tc>
        <w:tc>
          <w:tcPr>
            <w:tcW w:w="770" w:type="pct"/>
            <w:noWrap/>
            <w:hideMark/>
          </w:tcPr>
          <w:p w14:paraId="2D6F10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E77284" w14:textId="77777777" w:rsidR="00413CB7" w:rsidRPr="00413CB7" w:rsidRDefault="00413CB7" w:rsidP="00413CB7">
            <w:pPr>
              <w:spacing w:after="0"/>
              <w:jc w:val="right"/>
              <w:rPr>
                <w:szCs w:val="20"/>
              </w:rPr>
            </w:pPr>
            <w:r w:rsidRPr="00413CB7">
              <w:rPr>
                <w:szCs w:val="20"/>
              </w:rPr>
              <w:t>19.2.2014</w:t>
            </w:r>
          </w:p>
        </w:tc>
      </w:tr>
      <w:tr w:rsidR="00413CB7" w:rsidRPr="00413CB7" w14:paraId="1C4520D7" w14:textId="77777777" w:rsidTr="005B36B0">
        <w:trPr>
          <w:trHeight w:val="20"/>
        </w:trPr>
        <w:tc>
          <w:tcPr>
            <w:tcW w:w="1756" w:type="pct"/>
            <w:noWrap/>
            <w:hideMark/>
          </w:tcPr>
          <w:p w14:paraId="459261AA" w14:textId="77777777" w:rsidR="00413CB7" w:rsidRPr="00413CB7" w:rsidRDefault="00413CB7" w:rsidP="00413CB7">
            <w:pPr>
              <w:spacing w:after="0"/>
              <w:jc w:val="left"/>
              <w:rPr>
                <w:szCs w:val="20"/>
              </w:rPr>
            </w:pPr>
            <w:r w:rsidRPr="00413CB7">
              <w:rPr>
                <w:szCs w:val="20"/>
              </w:rPr>
              <w:t>Kate Wade</w:t>
            </w:r>
          </w:p>
        </w:tc>
        <w:tc>
          <w:tcPr>
            <w:tcW w:w="1597" w:type="pct"/>
            <w:noWrap/>
            <w:hideMark/>
          </w:tcPr>
          <w:p w14:paraId="1BB98DC1"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387FEB2C" w14:textId="77777777" w:rsidR="00413CB7" w:rsidRPr="00413CB7" w:rsidRDefault="00413CB7" w:rsidP="00413CB7">
            <w:pPr>
              <w:spacing w:after="0"/>
              <w:ind w:right="113"/>
              <w:jc w:val="right"/>
              <w:rPr>
                <w:szCs w:val="20"/>
              </w:rPr>
            </w:pPr>
            <w:r w:rsidRPr="00413CB7">
              <w:rPr>
                <w:szCs w:val="20"/>
              </w:rPr>
              <w:t>17.16</w:t>
            </w:r>
          </w:p>
        </w:tc>
        <w:tc>
          <w:tcPr>
            <w:tcW w:w="770" w:type="pct"/>
            <w:noWrap/>
            <w:hideMark/>
          </w:tcPr>
          <w:p w14:paraId="1E6DCA75" w14:textId="77777777" w:rsidR="00413CB7" w:rsidRPr="00413CB7" w:rsidRDefault="00413CB7" w:rsidP="00413CB7">
            <w:pPr>
              <w:spacing w:after="0"/>
              <w:ind w:left="170"/>
              <w:jc w:val="left"/>
              <w:rPr>
                <w:szCs w:val="20"/>
              </w:rPr>
            </w:pPr>
            <w:r w:rsidRPr="00413CB7">
              <w:rPr>
                <w:szCs w:val="20"/>
              </w:rPr>
              <w:t>Refund 155940</w:t>
            </w:r>
          </w:p>
        </w:tc>
        <w:tc>
          <w:tcPr>
            <w:tcW w:w="453" w:type="pct"/>
            <w:noWrap/>
            <w:hideMark/>
          </w:tcPr>
          <w:p w14:paraId="74FCAB50" w14:textId="77777777" w:rsidR="00413CB7" w:rsidRPr="00413CB7" w:rsidRDefault="00413CB7" w:rsidP="00413CB7">
            <w:pPr>
              <w:spacing w:after="0"/>
              <w:jc w:val="right"/>
              <w:rPr>
                <w:szCs w:val="20"/>
              </w:rPr>
            </w:pPr>
            <w:r w:rsidRPr="00413CB7">
              <w:rPr>
                <w:szCs w:val="20"/>
              </w:rPr>
              <w:t>7.3.2013</w:t>
            </w:r>
          </w:p>
        </w:tc>
      </w:tr>
      <w:tr w:rsidR="00413CB7" w:rsidRPr="00413CB7" w14:paraId="48CFD44F" w14:textId="77777777" w:rsidTr="005B36B0">
        <w:trPr>
          <w:trHeight w:val="20"/>
        </w:trPr>
        <w:tc>
          <w:tcPr>
            <w:tcW w:w="1756" w:type="pct"/>
            <w:noWrap/>
            <w:hideMark/>
          </w:tcPr>
          <w:p w14:paraId="2309867D" w14:textId="77777777" w:rsidR="00413CB7" w:rsidRPr="00413CB7" w:rsidRDefault="00413CB7" w:rsidP="00413CB7">
            <w:pPr>
              <w:spacing w:after="0"/>
              <w:jc w:val="left"/>
              <w:rPr>
                <w:szCs w:val="20"/>
              </w:rPr>
            </w:pPr>
            <w:r w:rsidRPr="00413CB7">
              <w:rPr>
                <w:szCs w:val="20"/>
              </w:rPr>
              <w:t>Katerina Bell</w:t>
            </w:r>
          </w:p>
        </w:tc>
        <w:tc>
          <w:tcPr>
            <w:tcW w:w="1597" w:type="pct"/>
            <w:noWrap/>
            <w:hideMark/>
          </w:tcPr>
          <w:p w14:paraId="3F792D98"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26D7054D" w14:textId="77777777" w:rsidR="00413CB7" w:rsidRPr="00413CB7" w:rsidRDefault="00413CB7" w:rsidP="00413CB7">
            <w:pPr>
              <w:spacing w:after="0"/>
              <w:ind w:right="113"/>
              <w:jc w:val="right"/>
              <w:rPr>
                <w:szCs w:val="20"/>
              </w:rPr>
            </w:pPr>
            <w:r w:rsidRPr="00413CB7">
              <w:rPr>
                <w:szCs w:val="20"/>
              </w:rPr>
              <w:t>23.14</w:t>
            </w:r>
          </w:p>
        </w:tc>
        <w:tc>
          <w:tcPr>
            <w:tcW w:w="770" w:type="pct"/>
            <w:noWrap/>
            <w:hideMark/>
          </w:tcPr>
          <w:p w14:paraId="21F30F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AF0141" w14:textId="77777777" w:rsidR="00413CB7" w:rsidRPr="00413CB7" w:rsidRDefault="00413CB7" w:rsidP="00413CB7">
            <w:pPr>
              <w:spacing w:after="0"/>
              <w:jc w:val="right"/>
              <w:rPr>
                <w:szCs w:val="20"/>
              </w:rPr>
            </w:pPr>
            <w:r w:rsidRPr="00413CB7">
              <w:rPr>
                <w:szCs w:val="20"/>
              </w:rPr>
              <w:t>24.4.2014</w:t>
            </w:r>
          </w:p>
        </w:tc>
      </w:tr>
      <w:tr w:rsidR="00413CB7" w:rsidRPr="00413CB7" w14:paraId="6D3E254F" w14:textId="77777777" w:rsidTr="005B36B0">
        <w:trPr>
          <w:trHeight w:val="20"/>
        </w:trPr>
        <w:tc>
          <w:tcPr>
            <w:tcW w:w="1756" w:type="pct"/>
            <w:noWrap/>
            <w:hideMark/>
          </w:tcPr>
          <w:p w14:paraId="6810AF4B" w14:textId="77777777" w:rsidR="00413CB7" w:rsidRPr="00413CB7" w:rsidRDefault="00413CB7" w:rsidP="00413CB7">
            <w:pPr>
              <w:spacing w:after="0"/>
              <w:jc w:val="left"/>
              <w:rPr>
                <w:szCs w:val="20"/>
              </w:rPr>
            </w:pPr>
            <w:r w:rsidRPr="00413CB7">
              <w:rPr>
                <w:szCs w:val="20"/>
              </w:rPr>
              <w:t>Katerina Rundele</w:t>
            </w:r>
          </w:p>
        </w:tc>
        <w:tc>
          <w:tcPr>
            <w:tcW w:w="1597" w:type="pct"/>
            <w:noWrap/>
            <w:hideMark/>
          </w:tcPr>
          <w:p w14:paraId="6321ACDB"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DF13AE2" w14:textId="77777777" w:rsidR="00413CB7" w:rsidRPr="00413CB7" w:rsidRDefault="00413CB7" w:rsidP="00413CB7">
            <w:pPr>
              <w:spacing w:after="0"/>
              <w:ind w:right="113"/>
              <w:jc w:val="right"/>
              <w:rPr>
                <w:szCs w:val="20"/>
              </w:rPr>
            </w:pPr>
            <w:r w:rsidRPr="00413CB7">
              <w:rPr>
                <w:szCs w:val="20"/>
              </w:rPr>
              <w:t>82.84</w:t>
            </w:r>
          </w:p>
        </w:tc>
        <w:tc>
          <w:tcPr>
            <w:tcW w:w="770" w:type="pct"/>
            <w:noWrap/>
            <w:hideMark/>
          </w:tcPr>
          <w:p w14:paraId="4A6CA41A" w14:textId="77777777" w:rsidR="00413CB7" w:rsidRPr="00413CB7" w:rsidRDefault="00413CB7" w:rsidP="00413CB7">
            <w:pPr>
              <w:spacing w:after="0"/>
              <w:ind w:left="170"/>
              <w:jc w:val="left"/>
              <w:rPr>
                <w:szCs w:val="20"/>
              </w:rPr>
            </w:pPr>
            <w:r w:rsidRPr="00413CB7">
              <w:rPr>
                <w:szCs w:val="20"/>
              </w:rPr>
              <w:t>Refund 162475</w:t>
            </w:r>
          </w:p>
        </w:tc>
        <w:tc>
          <w:tcPr>
            <w:tcW w:w="453" w:type="pct"/>
            <w:noWrap/>
            <w:hideMark/>
          </w:tcPr>
          <w:p w14:paraId="44E05588" w14:textId="77777777" w:rsidR="00413CB7" w:rsidRPr="00413CB7" w:rsidRDefault="00413CB7" w:rsidP="00413CB7">
            <w:pPr>
              <w:spacing w:after="0"/>
              <w:jc w:val="right"/>
              <w:rPr>
                <w:szCs w:val="20"/>
              </w:rPr>
            </w:pPr>
            <w:r w:rsidRPr="00413CB7">
              <w:rPr>
                <w:szCs w:val="20"/>
              </w:rPr>
              <w:t>20.5.2013</w:t>
            </w:r>
          </w:p>
        </w:tc>
      </w:tr>
      <w:tr w:rsidR="00413CB7" w:rsidRPr="00413CB7" w14:paraId="6201A474" w14:textId="77777777" w:rsidTr="005B36B0">
        <w:trPr>
          <w:trHeight w:val="20"/>
        </w:trPr>
        <w:tc>
          <w:tcPr>
            <w:tcW w:w="1756" w:type="pct"/>
            <w:noWrap/>
            <w:hideMark/>
          </w:tcPr>
          <w:p w14:paraId="042A3EEA" w14:textId="77777777" w:rsidR="00413CB7" w:rsidRPr="00413CB7" w:rsidRDefault="00413CB7" w:rsidP="00413CB7">
            <w:pPr>
              <w:spacing w:after="0"/>
              <w:jc w:val="left"/>
              <w:rPr>
                <w:szCs w:val="20"/>
              </w:rPr>
            </w:pPr>
            <w:r w:rsidRPr="00413CB7">
              <w:rPr>
                <w:szCs w:val="20"/>
              </w:rPr>
              <w:t>Katherine Boyd</w:t>
            </w:r>
          </w:p>
        </w:tc>
        <w:tc>
          <w:tcPr>
            <w:tcW w:w="1597" w:type="pct"/>
            <w:noWrap/>
            <w:hideMark/>
          </w:tcPr>
          <w:p w14:paraId="63BC4A2F"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4976C93C" w14:textId="77777777" w:rsidR="00413CB7" w:rsidRPr="00413CB7" w:rsidRDefault="00413CB7" w:rsidP="00413CB7">
            <w:pPr>
              <w:spacing w:after="0"/>
              <w:ind w:right="113"/>
              <w:jc w:val="right"/>
              <w:rPr>
                <w:szCs w:val="20"/>
              </w:rPr>
            </w:pPr>
            <w:r w:rsidRPr="00413CB7">
              <w:rPr>
                <w:szCs w:val="20"/>
              </w:rPr>
              <w:t>10.26</w:t>
            </w:r>
          </w:p>
        </w:tc>
        <w:tc>
          <w:tcPr>
            <w:tcW w:w="770" w:type="pct"/>
            <w:noWrap/>
            <w:hideMark/>
          </w:tcPr>
          <w:p w14:paraId="6D12EC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0E4F37" w14:textId="77777777" w:rsidR="00413CB7" w:rsidRPr="00413CB7" w:rsidRDefault="00413CB7" w:rsidP="00413CB7">
            <w:pPr>
              <w:spacing w:after="0"/>
              <w:jc w:val="right"/>
              <w:rPr>
                <w:szCs w:val="20"/>
              </w:rPr>
            </w:pPr>
            <w:r w:rsidRPr="00413CB7">
              <w:rPr>
                <w:szCs w:val="20"/>
              </w:rPr>
              <w:t>31.10.2014</w:t>
            </w:r>
          </w:p>
        </w:tc>
      </w:tr>
      <w:tr w:rsidR="00413CB7" w:rsidRPr="00413CB7" w14:paraId="31F6E1C4" w14:textId="77777777" w:rsidTr="005B36B0">
        <w:trPr>
          <w:trHeight w:val="20"/>
        </w:trPr>
        <w:tc>
          <w:tcPr>
            <w:tcW w:w="1756" w:type="pct"/>
            <w:noWrap/>
            <w:hideMark/>
          </w:tcPr>
          <w:p w14:paraId="740EEE2C" w14:textId="77777777" w:rsidR="00413CB7" w:rsidRPr="00413CB7" w:rsidRDefault="00413CB7" w:rsidP="00413CB7">
            <w:pPr>
              <w:spacing w:after="0"/>
              <w:jc w:val="left"/>
              <w:rPr>
                <w:szCs w:val="20"/>
              </w:rPr>
            </w:pPr>
            <w:r w:rsidRPr="00413CB7">
              <w:rPr>
                <w:szCs w:val="20"/>
              </w:rPr>
              <w:t>Katherine Brogan</w:t>
            </w:r>
          </w:p>
        </w:tc>
        <w:tc>
          <w:tcPr>
            <w:tcW w:w="1597" w:type="pct"/>
            <w:noWrap/>
            <w:hideMark/>
          </w:tcPr>
          <w:p w14:paraId="7BD40DBC"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111FD9F7" w14:textId="77777777" w:rsidR="00413CB7" w:rsidRPr="00413CB7" w:rsidRDefault="00413CB7" w:rsidP="00413CB7">
            <w:pPr>
              <w:spacing w:after="0"/>
              <w:ind w:right="113"/>
              <w:jc w:val="right"/>
              <w:rPr>
                <w:szCs w:val="20"/>
              </w:rPr>
            </w:pPr>
            <w:r w:rsidRPr="00413CB7">
              <w:rPr>
                <w:szCs w:val="20"/>
              </w:rPr>
              <w:t>120.37</w:t>
            </w:r>
          </w:p>
        </w:tc>
        <w:tc>
          <w:tcPr>
            <w:tcW w:w="770" w:type="pct"/>
            <w:noWrap/>
            <w:hideMark/>
          </w:tcPr>
          <w:p w14:paraId="0DF985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766B15" w14:textId="77777777" w:rsidR="00413CB7" w:rsidRPr="00413CB7" w:rsidRDefault="00413CB7" w:rsidP="00413CB7">
            <w:pPr>
              <w:spacing w:after="0"/>
              <w:jc w:val="right"/>
              <w:rPr>
                <w:szCs w:val="20"/>
              </w:rPr>
            </w:pPr>
            <w:r w:rsidRPr="00413CB7">
              <w:rPr>
                <w:szCs w:val="20"/>
              </w:rPr>
              <w:t>12.5.2014</w:t>
            </w:r>
          </w:p>
        </w:tc>
      </w:tr>
      <w:tr w:rsidR="00413CB7" w:rsidRPr="00413CB7" w14:paraId="7D9948C2" w14:textId="77777777" w:rsidTr="005B36B0">
        <w:trPr>
          <w:trHeight w:val="20"/>
        </w:trPr>
        <w:tc>
          <w:tcPr>
            <w:tcW w:w="1756" w:type="pct"/>
            <w:noWrap/>
            <w:hideMark/>
          </w:tcPr>
          <w:p w14:paraId="673FED93" w14:textId="77777777" w:rsidR="00413CB7" w:rsidRPr="00413CB7" w:rsidRDefault="00413CB7" w:rsidP="00413CB7">
            <w:pPr>
              <w:spacing w:after="0"/>
              <w:jc w:val="left"/>
              <w:rPr>
                <w:szCs w:val="20"/>
              </w:rPr>
            </w:pPr>
            <w:r w:rsidRPr="00413CB7">
              <w:rPr>
                <w:szCs w:val="20"/>
              </w:rPr>
              <w:t>Katherine Currer</w:t>
            </w:r>
          </w:p>
        </w:tc>
        <w:tc>
          <w:tcPr>
            <w:tcW w:w="1597" w:type="pct"/>
            <w:noWrap/>
            <w:hideMark/>
          </w:tcPr>
          <w:p w14:paraId="1A8A0449"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3BD31CDE" w14:textId="77777777" w:rsidR="00413CB7" w:rsidRPr="00413CB7" w:rsidRDefault="00413CB7" w:rsidP="00413CB7">
            <w:pPr>
              <w:spacing w:after="0"/>
              <w:ind w:right="113"/>
              <w:jc w:val="right"/>
              <w:rPr>
                <w:szCs w:val="20"/>
              </w:rPr>
            </w:pPr>
            <w:r w:rsidRPr="00413CB7">
              <w:rPr>
                <w:szCs w:val="20"/>
              </w:rPr>
              <w:t>132.65</w:t>
            </w:r>
          </w:p>
        </w:tc>
        <w:tc>
          <w:tcPr>
            <w:tcW w:w="770" w:type="pct"/>
            <w:noWrap/>
            <w:hideMark/>
          </w:tcPr>
          <w:p w14:paraId="2D073A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6B89FC" w14:textId="77777777" w:rsidR="00413CB7" w:rsidRPr="00413CB7" w:rsidRDefault="00413CB7" w:rsidP="00413CB7">
            <w:pPr>
              <w:spacing w:after="0"/>
              <w:jc w:val="right"/>
              <w:rPr>
                <w:szCs w:val="20"/>
              </w:rPr>
            </w:pPr>
            <w:r w:rsidRPr="00413CB7">
              <w:rPr>
                <w:szCs w:val="20"/>
              </w:rPr>
              <w:t>15.4.2013</w:t>
            </w:r>
          </w:p>
        </w:tc>
      </w:tr>
      <w:tr w:rsidR="00413CB7" w:rsidRPr="00413CB7" w14:paraId="26C66F09" w14:textId="77777777" w:rsidTr="005B36B0">
        <w:trPr>
          <w:trHeight w:val="20"/>
        </w:trPr>
        <w:tc>
          <w:tcPr>
            <w:tcW w:w="1756" w:type="pct"/>
            <w:noWrap/>
            <w:hideMark/>
          </w:tcPr>
          <w:p w14:paraId="7C892DDD" w14:textId="77777777" w:rsidR="00413CB7" w:rsidRPr="00413CB7" w:rsidRDefault="00413CB7" w:rsidP="00413CB7">
            <w:pPr>
              <w:spacing w:after="0"/>
              <w:jc w:val="left"/>
              <w:rPr>
                <w:szCs w:val="20"/>
              </w:rPr>
            </w:pPr>
            <w:r w:rsidRPr="00413CB7">
              <w:rPr>
                <w:szCs w:val="20"/>
              </w:rPr>
              <w:t>Katherine Longhurst</w:t>
            </w:r>
          </w:p>
        </w:tc>
        <w:tc>
          <w:tcPr>
            <w:tcW w:w="1597" w:type="pct"/>
            <w:noWrap/>
            <w:hideMark/>
          </w:tcPr>
          <w:p w14:paraId="35B16D00"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72AF5A43" w14:textId="77777777" w:rsidR="00413CB7" w:rsidRPr="00413CB7" w:rsidRDefault="00413CB7" w:rsidP="00413CB7">
            <w:pPr>
              <w:spacing w:after="0"/>
              <w:ind w:right="113"/>
              <w:jc w:val="right"/>
              <w:rPr>
                <w:szCs w:val="20"/>
              </w:rPr>
            </w:pPr>
            <w:r w:rsidRPr="00413CB7">
              <w:rPr>
                <w:szCs w:val="20"/>
              </w:rPr>
              <w:t>67.27</w:t>
            </w:r>
          </w:p>
        </w:tc>
        <w:tc>
          <w:tcPr>
            <w:tcW w:w="770" w:type="pct"/>
            <w:noWrap/>
            <w:hideMark/>
          </w:tcPr>
          <w:p w14:paraId="4C269E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8FC6B3" w14:textId="77777777" w:rsidR="00413CB7" w:rsidRPr="00413CB7" w:rsidRDefault="00413CB7" w:rsidP="00413CB7">
            <w:pPr>
              <w:spacing w:after="0"/>
              <w:jc w:val="right"/>
              <w:rPr>
                <w:szCs w:val="20"/>
              </w:rPr>
            </w:pPr>
            <w:r w:rsidRPr="00413CB7">
              <w:rPr>
                <w:szCs w:val="20"/>
              </w:rPr>
              <w:t>23.9.2014</w:t>
            </w:r>
          </w:p>
        </w:tc>
      </w:tr>
      <w:tr w:rsidR="00413CB7" w:rsidRPr="00413CB7" w14:paraId="1E8BC5A8" w14:textId="77777777" w:rsidTr="005B36B0">
        <w:trPr>
          <w:trHeight w:val="20"/>
        </w:trPr>
        <w:tc>
          <w:tcPr>
            <w:tcW w:w="1756" w:type="pct"/>
            <w:noWrap/>
            <w:hideMark/>
          </w:tcPr>
          <w:p w14:paraId="259E73FB" w14:textId="77777777" w:rsidR="00413CB7" w:rsidRPr="00413CB7" w:rsidRDefault="00413CB7" w:rsidP="00413CB7">
            <w:pPr>
              <w:spacing w:after="0"/>
              <w:jc w:val="left"/>
              <w:rPr>
                <w:szCs w:val="20"/>
              </w:rPr>
            </w:pPr>
            <w:r w:rsidRPr="00413CB7">
              <w:rPr>
                <w:szCs w:val="20"/>
              </w:rPr>
              <w:t>Kathleen Buckley</w:t>
            </w:r>
          </w:p>
        </w:tc>
        <w:tc>
          <w:tcPr>
            <w:tcW w:w="1597" w:type="pct"/>
            <w:noWrap/>
            <w:hideMark/>
          </w:tcPr>
          <w:p w14:paraId="4AD41CA4"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465BA777" w14:textId="77777777" w:rsidR="00413CB7" w:rsidRPr="00413CB7" w:rsidRDefault="00413CB7" w:rsidP="00413CB7">
            <w:pPr>
              <w:spacing w:after="0"/>
              <w:ind w:right="113"/>
              <w:jc w:val="right"/>
              <w:rPr>
                <w:szCs w:val="20"/>
              </w:rPr>
            </w:pPr>
            <w:r w:rsidRPr="00413CB7">
              <w:rPr>
                <w:szCs w:val="20"/>
              </w:rPr>
              <w:t>11.38</w:t>
            </w:r>
          </w:p>
        </w:tc>
        <w:tc>
          <w:tcPr>
            <w:tcW w:w="770" w:type="pct"/>
            <w:noWrap/>
            <w:hideMark/>
          </w:tcPr>
          <w:p w14:paraId="453467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6CFF53" w14:textId="77777777" w:rsidR="00413CB7" w:rsidRPr="00413CB7" w:rsidRDefault="00413CB7" w:rsidP="00413CB7">
            <w:pPr>
              <w:spacing w:after="0"/>
              <w:jc w:val="right"/>
              <w:rPr>
                <w:szCs w:val="20"/>
              </w:rPr>
            </w:pPr>
            <w:r w:rsidRPr="00413CB7">
              <w:rPr>
                <w:szCs w:val="20"/>
              </w:rPr>
              <w:t>14.6.2013</w:t>
            </w:r>
          </w:p>
        </w:tc>
      </w:tr>
      <w:tr w:rsidR="00413CB7" w:rsidRPr="00413CB7" w14:paraId="76737BF5" w14:textId="77777777" w:rsidTr="005B36B0">
        <w:trPr>
          <w:trHeight w:val="20"/>
        </w:trPr>
        <w:tc>
          <w:tcPr>
            <w:tcW w:w="1756" w:type="pct"/>
            <w:noWrap/>
            <w:hideMark/>
          </w:tcPr>
          <w:p w14:paraId="732A81D7" w14:textId="77777777" w:rsidR="00413CB7" w:rsidRPr="00413CB7" w:rsidRDefault="00413CB7" w:rsidP="00413CB7">
            <w:pPr>
              <w:spacing w:after="0"/>
              <w:jc w:val="left"/>
              <w:rPr>
                <w:szCs w:val="20"/>
              </w:rPr>
            </w:pPr>
            <w:r w:rsidRPr="00413CB7">
              <w:rPr>
                <w:szCs w:val="20"/>
              </w:rPr>
              <w:t>Kathleen Haines</w:t>
            </w:r>
          </w:p>
        </w:tc>
        <w:tc>
          <w:tcPr>
            <w:tcW w:w="1597" w:type="pct"/>
            <w:noWrap/>
            <w:hideMark/>
          </w:tcPr>
          <w:p w14:paraId="40C3FDB5" w14:textId="77777777" w:rsidR="00413CB7" w:rsidRPr="00413CB7" w:rsidRDefault="00413CB7" w:rsidP="00413CB7">
            <w:pPr>
              <w:spacing w:after="0"/>
              <w:ind w:left="113"/>
              <w:jc w:val="left"/>
              <w:rPr>
                <w:szCs w:val="20"/>
              </w:rPr>
            </w:pPr>
            <w:r w:rsidRPr="00413CB7">
              <w:rPr>
                <w:szCs w:val="20"/>
              </w:rPr>
              <w:t>WUDINNA, SA 5652</w:t>
            </w:r>
          </w:p>
        </w:tc>
        <w:tc>
          <w:tcPr>
            <w:tcW w:w="424" w:type="pct"/>
            <w:noWrap/>
            <w:hideMark/>
          </w:tcPr>
          <w:p w14:paraId="39E8D21C" w14:textId="77777777" w:rsidR="00413CB7" w:rsidRPr="00413CB7" w:rsidRDefault="00413CB7" w:rsidP="00413CB7">
            <w:pPr>
              <w:spacing w:after="0"/>
              <w:ind w:right="113"/>
              <w:jc w:val="right"/>
              <w:rPr>
                <w:szCs w:val="20"/>
              </w:rPr>
            </w:pPr>
            <w:r w:rsidRPr="00413CB7">
              <w:rPr>
                <w:szCs w:val="20"/>
              </w:rPr>
              <w:t>58.67</w:t>
            </w:r>
          </w:p>
        </w:tc>
        <w:tc>
          <w:tcPr>
            <w:tcW w:w="770" w:type="pct"/>
            <w:noWrap/>
            <w:hideMark/>
          </w:tcPr>
          <w:p w14:paraId="33D14F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DDAE45" w14:textId="77777777" w:rsidR="00413CB7" w:rsidRPr="00413CB7" w:rsidRDefault="00413CB7" w:rsidP="00413CB7">
            <w:pPr>
              <w:spacing w:after="0"/>
              <w:jc w:val="right"/>
              <w:rPr>
                <w:szCs w:val="20"/>
              </w:rPr>
            </w:pPr>
            <w:r w:rsidRPr="00413CB7">
              <w:rPr>
                <w:szCs w:val="20"/>
              </w:rPr>
              <w:t>30.12.2013</w:t>
            </w:r>
          </w:p>
        </w:tc>
      </w:tr>
      <w:tr w:rsidR="00413CB7" w:rsidRPr="00413CB7" w14:paraId="77A457AC" w14:textId="77777777" w:rsidTr="005B36B0">
        <w:trPr>
          <w:trHeight w:val="20"/>
        </w:trPr>
        <w:tc>
          <w:tcPr>
            <w:tcW w:w="1756" w:type="pct"/>
            <w:noWrap/>
            <w:hideMark/>
          </w:tcPr>
          <w:p w14:paraId="47675F9D" w14:textId="77777777" w:rsidR="00413CB7" w:rsidRPr="00413CB7" w:rsidRDefault="00413CB7" w:rsidP="00413CB7">
            <w:pPr>
              <w:spacing w:after="0"/>
              <w:jc w:val="left"/>
              <w:rPr>
                <w:szCs w:val="20"/>
              </w:rPr>
            </w:pPr>
            <w:r w:rsidRPr="00413CB7">
              <w:rPr>
                <w:szCs w:val="20"/>
              </w:rPr>
              <w:t>Kathleen Johns</w:t>
            </w:r>
          </w:p>
        </w:tc>
        <w:tc>
          <w:tcPr>
            <w:tcW w:w="1597" w:type="pct"/>
            <w:noWrap/>
            <w:hideMark/>
          </w:tcPr>
          <w:p w14:paraId="63CBDC61" w14:textId="77777777" w:rsidR="00413CB7" w:rsidRPr="00413CB7" w:rsidRDefault="00413CB7" w:rsidP="00413CB7">
            <w:pPr>
              <w:spacing w:after="0"/>
              <w:ind w:left="113"/>
              <w:jc w:val="left"/>
              <w:rPr>
                <w:szCs w:val="20"/>
              </w:rPr>
            </w:pPr>
            <w:r w:rsidRPr="00413CB7">
              <w:rPr>
                <w:szCs w:val="20"/>
              </w:rPr>
              <w:t>OLD NOARLUNGA, SA 5168</w:t>
            </w:r>
          </w:p>
        </w:tc>
        <w:tc>
          <w:tcPr>
            <w:tcW w:w="424" w:type="pct"/>
            <w:noWrap/>
            <w:hideMark/>
          </w:tcPr>
          <w:p w14:paraId="1ED266FB" w14:textId="77777777" w:rsidR="00413CB7" w:rsidRPr="00413CB7" w:rsidRDefault="00413CB7" w:rsidP="00413CB7">
            <w:pPr>
              <w:spacing w:after="0"/>
              <w:ind w:right="113"/>
              <w:jc w:val="right"/>
              <w:rPr>
                <w:szCs w:val="20"/>
              </w:rPr>
            </w:pPr>
            <w:r w:rsidRPr="00413CB7">
              <w:rPr>
                <w:szCs w:val="20"/>
              </w:rPr>
              <w:t>127.76</w:t>
            </w:r>
          </w:p>
        </w:tc>
        <w:tc>
          <w:tcPr>
            <w:tcW w:w="770" w:type="pct"/>
            <w:noWrap/>
            <w:hideMark/>
          </w:tcPr>
          <w:p w14:paraId="08C57A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005AB3" w14:textId="77777777" w:rsidR="00413CB7" w:rsidRPr="00413CB7" w:rsidRDefault="00413CB7" w:rsidP="00413CB7">
            <w:pPr>
              <w:spacing w:after="0"/>
              <w:jc w:val="right"/>
              <w:rPr>
                <w:szCs w:val="20"/>
              </w:rPr>
            </w:pPr>
            <w:r w:rsidRPr="00413CB7">
              <w:rPr>
                <w:szCs w:val="20"/>
              </w:rPr>
              <w:t>11.6.2014</w:t>
            </w:r>
          </w:p>
        </w:tc>
      </w:tr>
      <w:tr w:rsidR="00413CB7" w:rsidRPr="00413CB7" w14:paraId="02165BC9" w14:textId="77777777" w:rsidTr="005B36B0">
        <w:trPr>
          <w:trHeight w:val="20"/>
        </w:trPr>
        <w:tc>
          <w:tcPr>
            <w:tcW w:w="1756" w:type="pct"/>
            <w:noWrap/>
            <w:hideMark/>
          </w:tcPr>
          <w:p w14:paraId="76C448BC" w14:textId="77777777" w:rsidR="00413CB7" w:rsidRPr="00413CB7" w:rsidRDefault="00413CB7" w:rsidP="00413CB7">
            <w:pPr>
              <w:spacing w:after="0"/>
              <w:jc w:val="left"/>
              <w:rPr>
                <w:szCs w:val="20"/>
              </w:rPr>
            </w:pPr>
            <w:r w:rsidRPr="00413CB7">
              <w:rPr>
                <w:szCs w:val="20"/>
              </w:rPr>
              <w:t>Kathleen Joyce Young</w:t>
            </w:r>
          </w:p>
        </w:tc>
        <w:tc>
          <w:tcPr>
            <w:tcW w:w="1597" w:type="pct"/>
            <w:noWrap/>
            <w:hideMark/>
          </w:tcPr>
          <w:p w14:paraId="632739D3" w14:textId="77777777" w:rsidR="00413CB7" w:rsidRPr="00413CB7" w:rsidRDefault="00413CB7" w:rsidP="00413CB7">
            <w:pPr>
              <w:spacing w:after="0"/>
              <w:ind w:left="113"/>
              <w:jc w:val="left"/>
              <w:rPr>
                <w:szCs w:val="20"/>
              </w:rPr>
            </w:pPr>
            <w:r w:rsidRPr="00413CB7">
              <w:rPr>
                <w:szCs w:val="20"/>
              </w:rPr>
              <w:t>BARMERA, SA 5345</w:t>
            </w:r>
          </w:p>
        </w:tc>
        <w:tc>
          <w:tcPr>
            <w:tcW w:w="424" w:type="pct"/>
            <w:noWrap/>
            <w:hideMark/>
          </w:tcPr>
          <w:p w14:paraId="72E23249" w14:textId="77777777" w:rsidR="00413CB7" w:rsidRPr="00413CB7" w:rsidRDefault="00413CB7" w:rsidP="00413CB7">
            <w:pPr>
              <w:spacing w:after="0"/>
              <w:ind w:right="113"/>
              <w:jc w:val="right"/>
              <w:rPr>
                <w:szCs w:val="20"/>
              </w:rPr>
            </w:pPr>
            <w:r w:rsidRPr="00413CB7">
              <w:rPr>
                <w:szCs w:val="20"/>
              </w:rPr>
              <w:t>44.18</w:t>
            </w:r>
          </w:p>
        </w:tc>
        <w:tc>
          <w:tcPr>
            <w:tcW w:w="770" w:type="pct"/>
            <w:noWrap/>
            <w:hideMark/>
          </w:tcPr>
          <w:p w14:paraId="6AB004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9CC3F4" w14:textId="77777777" w:rsidR="00413CB7" w:rsidRPr="00413CB7" w:rsidRDefault="00413CB7" w:rsidP="00413CB7">
            <w:pPr>
              <w:spacing w:after="0"/>
              <w:jc w:val="right"/>
              <w:rPr>
                <w:szCs w:val="20"/>
              </w:rPr>
            </w:pPr>
            <w:r w:rsidRPr="00413CB7">
              <w:rPr>
                <w:szCs w:val="20"/>
              </w:rPr>
              <w:t>11.7.2013</w:t>
            </w:r>
          </w:p>
        </w:tc>
      </w:tr>
      <w:tr w:rsidR="00413CB7" w:rsidRPr="00413CB7" w14:paraId="44DE8789" w14:textId="77777777" w:rsidTr="005B36B0">
        <w:trPr>
          <w:trHeight w:val="20"/>
        </w:trPr>
        <w:tc>
          <w:tcPr>
            <w:tcW w:w="1756" w:type="pct"/>
            <w:noWrap/>
            <w:hideMark/>
          </w:tcPr>
          <w:p w14:paraId="2ECBD01D" w14:textId="77777777" w:rsidR="00413CB7" w:rsidRPr="00413CB7" w:rsidRDefault="00413CB7" w:rsidP="00413CB7">
            <w:pPr>
              <w:spacing w:after="0"/>
              <w:jc w:val="left"/>
              <w:rPr>
                <w:szCs w:val="20"/>
              </w:rPr>
            </w:pPr>
            <w:r w:rsidRPr="00413CB7">
              <w:rPr>
                <w:szCs w:val="20"/>
              </w:rPr>
              <w:t>Kathleen Pike</w:t>
            </w:r>
          </w:p>
        </w:tc>
        <w:tc>
          <w:tcPr>
            <w:tcW w:w="1597" w:type="pct"/>
            <w:noWrap/>
            <w:hideMark/>
          </w:tcPr>
          <w:p w14:paraId="5BFBB4D0" w14:textId="77777777" w:rsidR="00413CB7" w:rsidRPr="00413CB7" w:rsidRDefault="00413CB7" w:rsidP="00413CB7">
            <w:pPr>
              <w:spacing w:after="0"/>
              <w:ind w:left="113"/>
              <w:jc w:val="left"/>
              <w:rPr>
                <w:szCs w:val="20"/>
              </w:rPr>
            </w:pPr>
            <w:r w:rsidRPr="00413CB7">
              <w:rPr>
                <w:szCs w:val="20"/>
              </w:rPr>
              <w:t>STIRLING NORTH, SA 5710</w:t>
            </w:r>
          </w:p>
        </w:tc>
        <w:tc>
          <w:tcPr>
            <w:tcW w:w="424" w:type="pct"/>
            <w:noWrap/>
            <w:hideMark/>
          </w:tcPr>
          <w:p w14:paraId="62547CF5" w14:textId="77777777" w:rsidR="00413CB7" w:rsidRPr="00413CB7" w:rsidRDefault="00413CB7" w:rsidP="00413CB7">
            <w:pPr>
              <w:spacing w:after="0"/>
              <w:ind w:right="113"/>
              <w:jc w:val="right"/>
              <w:rPr>
                <w:szCs w:val="20"/>
              </w:rPr>
            </w:pPr>
            <w:r w:rsidRPr="00413CB7">
              <w:rPr>
                <w:szCs w:val="20"/>
              </w:rPr>
              <w:t>28.16</w:t>
            </w:r>
          </w:p>
        </w:tc>
        <w:tc>
          <w:tcPr>
            <w:tcW w:w="770" w:type="pct"/>
            <w:noWrap/>
            <w:hideMark/>
          </w:tcPr>
          <w:p w14:paraId="5E4AA45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8F4F35" w14:textId="77777777" w:rsidR="00413CB7" w:rsidRPr="00413CB7" w:rsidRDefault="00413CB7" w:rsidP="00413CB7">
            <w:pPr>
              <w:spacing w:after="0"/>
              <w:jc w:val="right"/>
              <w:rPr>
                <w:szCs w:val="20"/>
              </w:rPr>
            </w:pPr>
            <w:r w:rsidRPr="00413CB7">
              <w:rPr>
                <w:szCs w:val="20"/>
              </w:rPr>
              <w:t>3.1.2014</w:t>
            </w:r>
          </w:p>
        </w:tc>
      </w:tr>
      <w:tr w:rsidR="00413CB7" w:rsidRPr="00413CB7" w14:paraId="195C18DA" w14:textId="77777777" w:rsidTr="005B36B0">
        <w:trPr>
          <w:trHeight w:val="20"/>
        </w:trPr>
        <w:tc>
          <w:tcPr>
            <w:tcW w:w="1756" w:type="pct"/>
            <w:noWrap/>
            <w:hideMark/>
          </w:tcPr>
          <w:p w14:paraId="2802602C" w14:textId="77777777" w:rsidR="00413CB7" w:rsidRPr="00413CB7" w:rsidRDefault="00413CB7" w:rsidP="00413CB7">
            <w:pPr>
              <w:spacing w:after="0"/>
              <w:jc w:val="left"/>
              <w:rPr>
                <w:szCs w:val="20"/>
              </w:rPr>
            </w:pPr>
            <w:r w:rsidRPr="00413CB7">
              <w:rPr>
                <w:szCs w:val="20"/>
              </w:rPr>
              <w:t>Kathleen Pivac</w:t>
            </w:r>
          </w:p>
        </w:tc>
        <w:tc>
          <w:tcPr>
            <w:tcW w:w="1597" w:type="pct"/>
            <w:noWrap/>
            <w:hideMark/>
          </w:tcPr>
          <w:p w14:paraId="7E3043CF"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CA65583"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342B39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38F6AC" w14:textId="77777777" w:rsidR="00413CB7" w:rsidRPr="00413CB7" w:rsidRDefault="00413CB7" w:rsidP="00413CB7">
            <w:pPr>
              <w:spacing w:after="0"/>
              <w:jc w:val="right"/>
              <w:rPr>
                <w:szCs w:val="20"/>
              </w:rPr>
            </w:pPr>
            <w:r w:rsidRPr="00413CB7">
              <w:rPr>
                <w:szCs w:val="20"/>
              </w:rPr>
              <w:t>17.10.2013</w:t>
            </w:r>
          </w:p>
        </w:tc>
      </w:tr>
      <w:tr w:rsidR="00413CB7" w:rsidRPr="00413CB7" w14:paraId="24A947F0" w14:textId="77777777" w:rsidTr="005B36B0">
        <w:trPr>
          <w:trHeight w:val="20"/>
        </w:trPr>
        <w:tc>
          <w:tcPr>
            <w:tcW w:w="1756" w:type="pct"/>
            <w:noWrap/>
            <w:hideMark/>
          </w:tcPr>
          <w:p w14:paraId="7D321A1D" w14:textId="77777777" w:rsidR="00413CB7" w:rsidRPr="00413CB7" w:rsidRDefault="00413CB7" w:rsidP="00413CB7">
            <w:pPr>
              <w:spacing w:after="0"/>
              <w:jc w:val="left"/>
              <w:rPr>
                <w:szCs w:val="20"/>
              </w:rPr>
            </w:pPr>
            <w:r w:rsidRPr="00413CB7">
              <w:rPr>
                <w:szCs w:val="20"/>
              </w:rPr>
              <w:t>Kathleen Schmid</w:t>
            </w:r>
          </w:p>
        </w:tc>
        <w:tc>
          <w:tcPr>
            <w:tcW w:w="1597" w:type="pct"/>
            <w:noWrap/>
            <w:hideMark/>
          </w:tcPr>
          <w:p w14:paraId="0620D036" w14:textId="77777777" w:rsidR="00413CB7" w:rsidRPr="00413CB7" w:rsidRDefault="00413CB7" w:rsidP="00413CB7">
            <w:pPr>
              <w:spacing w:after="0"/>
              <w:ind w:left="113"/>
              <w:jc w:val="left"/>
              <w:rPr>
                <w:szCs w:val="20"/>
              </w:rPr>
            </w:pPr>
            <w:r w:rsidRPr="00413CB7">
              <w:rPr>
                <w:szCs w:val="20"/>
              </w:rPr>
              <w:t>SUNLANDS, SA 5322</w:t>
            </w:r>
          </w:p>
        </w:tc>
        <w:tc>
          <w:tcPr>
            <w:tcW w:w="424" w:type="pct"/>
            <w:noWrap/>
            <w:hideMark/>
          </w:tcPr>
          <w:p w14:paraId="33E05CE4" w14:textId="77777777" w:rsidR="00413CB7" w:rsidRPr="00413CB7" w:rsidRDefault="00413CB7" w:rsidP="00413CB7">
            <w:pPr>
              <w:spacing w:after="0"/>
              <w:ind w:right="113"/>
              <w:jc w:val="right"/>
              <w:rPr>
                <w:szCs w:val="20"/>
              </w:rPr>
            </w:pPr>
            <w:r w:rsidRPr="00413CB7">
              <w:rPr>
                <w:szCs w:val="20"/>
              </w:rPr>
              <w:t>35.34</w:t>
            </w:r>
          </w:p>
        </w:tc>
        <w:tc>
          <w:tcPr>
            <w:tcW w:w="770" w:type="pct"/>
            <w:noWrap/>
            <w:hideMark/>
          </w:tcPr>
          <w:p w14:paraId="4158764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BEB817" w14:textId="77777777" w:rsidR="00413CB7" w:rsidRPr="00413CB7" w:rsidRDefault="00413CB7" w:rsidP="00413CB7">
            <w:pPr>
              <w:spacing w:after="0"/>
              <w:jc w:val="right"/>
              <w:rPr>
                <w:szCs w:val="20"/>
              </w:rPr>
            </w:pPr>
            <w:r w:rsidRPr="00413CB7">
              <w:rPr>
                <w:szCs w:val="20"/>
              </w:rPr>
              <w:t>29.11.2013</w:t>
            </w:r>
          </w:p>
        </w:tc>
      </w:tr>
      <w:tr w:rsidR="00413CB7" w:rsidRPr="00413CB7" w14:paraId="17AAA4B3" w14:textId="77777777" w:rsidTr="005B36B0">
        <w:trPr>
          <w:trHeight w:val="20"/>
        </w:trPr>
        <w:tc>
          <w:tcPr>
            <w:tcW w:w="1756" w:type="pct"/>
            <w:noWrap/>
            <w:hideMark/>
          </w:tcPr>
          <w:p w14:paraId="0D398627" w14:textId="77777777" w:rsidR="00413CB7" w:rsidRPr="00413CB7" w:rsidRDefault="00413CB7" w:rsidP="00413CB7">
            <w:pPr>
              <w:spacing w:after="0"/>
              <w:jc w:val="left"/>
              <w:rPr>
                <w:szCs w:val="20"/>
              </w:rPr>
            </w:pPr>
            <w:r w:rsidRPr="00413CB7">
              <w:rPr>
                <w:szCs w:val="20"/>
              </w:rPr>
              <w:t>Kathryn Castillo</w:t>
            </w:r>
          </w:p>
        </w:tc>
        <w:tc>
          <w:tcPr>
            <w:tcW w:w="1597" w:type="pct"/>
            <w:noWrap/>
            <w:hideMark/>
          </w:tcPr>
          <w:p w14:paraId="72DC2FFA" w14:textId="77777777"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14:paraId="0429714D"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44EC44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10B98A" w14:textId="77777777" w:rsidR="00413CB7" w:rsidRPr="00413CB7" w:rsidRDefault="00413CB7" w:rsidP="00413CB7">
            <w:pPr>
              <w:spacing w:after="0"/>
              <w:jc w:val="right"/>
              <w:rPr>
                <w:szCs w:val="20"/>
              </w:rPr>
            </w:pPr>
            <w:r w:rsidRPr="00413CB7">
              <w:rPr>
                <w:szCs w:val="20"/>
              </w:rPr>
              <w:t>13.1.2014</w:t>
            </w:r>
          </w:p>
        </w:tc>
      </w:tr>
      <w:tr w:rsidR="00413CB7" w:rsidRPr="00413CB7" w14:paraId="08267A64" w14:textId="77777777" w:rsidTr="005B36B0">
        <w:trPr>
          <w:trHeight w:val="20"/>
        </w:trPr>
        <w:tc>
          <w:tcPr>
            <w:tcW w:w="1756" w:type="pct"/>
            <w:noWrap/>
            <w:hideMark/>
          </w:tcPr>
          <w:p w14:paraId="087D1809" w14:textId="77777777" w:rsidR="00413CB7" w:rsidRPr="00413CB7" w:rsidRDefault="00413CB7" w:rsidP="00413CB7">
            <w:pPr>
              <w:spacing w:after="0"/>
              <w:jc w:val="left"/>
              <w:rPr>
                <w:szCs w:val="20"/>
              </w:rPr>
            </w:pPr>
            <w:r w:rsidRPr="00413CB7">
              <w:rPr>
                <w:szCs w:val="20"/>
              </w:rPr>
              <w:t>Kathryn Caswell</w:t>
            </w:r>
          </w:p>
        </w:tc>
        <w:tc>
          <w:tcPr>
            <w:tcW w:w="1597" w:type="pct"/>
            <w:noWrap/>
            <w:hideMark/>
          </w:tcPr>
          <w:p w14:paraId="420FBCCE"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70CAF2C4"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4D031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0515EA" w14:textId="77777777" w:rsidR="00413CB7" w:rsidRPr="00413CB7" w:rsidRDefault="00413CB7" w:rsidP="00413CB7">
            <w:pPr>
              <w:spacing w:after="0"/>
              <w:jc w:val="right"/>
              <w:rPr>
                <w:szCs w:val="20"/>
              </w:rPr>
            </w:pPr>
            <w:r w:rsidRPr="00413CB7">
              <w:rPr>
                <w:szCs w:val="20"/>
              </w:rPr>
              <w:t>23.5.2013</w:t>
            </w:r>
          </w:p>
        </w:tc>
      </w:tr>
      <w:tr w:rsidR="00413CB7" w:rsidRPr="00413CB7" w14:paraId="57111C73" w14:textId="77777777" w:rsidTr="005B36B0">
        <w:trPr>
          <w:trHeight w:val="20"/>
        </w:trPr>
        <w:tc>
          <w:tcPr>
            <w:tcW w:w="1756" w:type="pct"/>
            <w:noWrap/>
            <w:hideMark/>
          </w:tcPr>
          <w:p w14:paraId="473213A3" w14:textId="77777777" w:rsidR="00413CB7" w:rsidRPr="00413CB7" w:rsidRDefault="00413CB7" w:rsidP="00413CB7">
            <w:pPr>
              <w:spacing w:after="0"/>
              <w:jc w:val="left"/>
              <w:rPr>
                <w:szCs w:val="20"/>
              </w:rPr>
            </w:pPr>
            <w:r w:rsidRPr="00413CB7">
              <w:rPr>
                <w:szCs w:val="20"/>
              </w:rPr>
              <w:t>Kathryn Dannatt</w:t>
            </w:r>
          </w:p>
        </w:tc>
        <w:tc>
          <w:tcPr>
            <w:tcW w:w="1597" w:type="pct"/>
            <w:noWrap/>
            <w:hideMark/>
          </w:tcPr>
          <w:p w14:paraId="67282EBA"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0B957F99" w14:textId="77777777" w:rsidR="00413CB7" w:rsidRPr="00413CB7" w:rsidRDefault="00413CB7" w:rsidP="00413CB7">
            <w:pPr>
              <w:spacing w:after="0"/>
              <w:ind w:right="113"/>
              <w:jc w:val="right"/>
              <w:rPr>
                <w:szCs w:val="20"/>
              </w:rPr>
            </w:pPr>
            <w:r w:rsidRPr="00413CB7">
              <w:rPr>
                <w:szCs w:val="20"/>
              </w:rPr>
              <w:t>66.57</w:t>
            </w:r>
          </w:p>
        </w:tc>
        <w:tc>
          <w:tcPr>
            <w:tcW w:w="770" w:type="pct"/>
            <w:noWrap/>
            <w:hideMark/>
          </w:tcPr>
          <w:p w14:paraId="014CC4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29E3B2" w14:textId="77777777" w:rsidR="00413CB7" w:rsidRPr="00413CB7" w:rsidRDefault="00413CB7" w:rsidP="00413CB7">
            <w:pPr>
              <w:spacing w:after="0"/>
              <w:jc w:val="right"/>
              <w:rPr>
                <w:szCs w:val="20"/>
              </w:rPr>
            </w:pPr>
            <w:r w:rsidRPr="00413CB7">
              <w:rPr>
                <w:szCs w:val="20"/>
              </w:rPr>
              <w:t>26.11.2013</w:t>
            </w:r>
          </w:p>
        </w:tc>
      </w:tr>
      <w:tr w:rsidR="00413CB7" w:rsidRPr="00413CB7" w14:paraId="187D98F8" w14:textId="77777777" w:rsidTr="005B36B0">
        <w:trPr>
          <w:trHeight w:val="20"/>
        </w:trPr>
        <w:tc>
          <w:tcPr>
            <w:tcW w:w="1756" w:type="pct"/>
            <w:noWrap/>
            <w:hideMark/>
          </w:tcPr>
          <w:p w14:paraId="467D45AA" w14:textId="77777777" w:rsidR="00413CB7" w:rsidRPr="00413CB7" w:rsidRDefault="00413CB7" w:rsidP="00413CB7">
            <w:pPr>
              <w:spacing w:after="0"/>
              <w:jc w:val="left"/>
              <w:rPr>
                <w:szCs w:val="20"/>
              </w:rPr>
            </w:pPr>
            <w:r w:rsidRPr="00413CB7">
              <w:rPr>
                <w:szCs w:val="20"/>
              </w:rPr>
              <w:t>Kathryn Glastonbury</w:t>
            </w:r>
          </w:p>
        </w:tc>
        <w:tc>
          <w:tcPr>
            <w:tcW w:w="1597" w:type="pct"/>
            <w:noWrap/>
            <w:hideMark/>
          </w:tcPr>
          <w:p w14:paraId="4EE65516"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755B0E05"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135DE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AAE0C4" w14:textId="77777777" w:rsidR="00413CB7" w:rsidRPr="00413CB7" w:rsidRDefault="00413CB7" w:rsidP="00413CB7">
            <w:pPr>
              <w:spacing w:after="0"/>
              <w:jc w:val="right"/>
              <w:rPr>
                <w:szCs w:val="20"/>
              </w:rPr>
            </w:pPr>
            <w:r w:rsidRPr="00413CB7">
              <w:rPr>
                <w:szCs w:val="20"/>
              </w:rPr>
              <w:t>5.7.2013</w:t>
            </w:r>
          </w:p>
        </w:tc>
      </w:tr>
      <w:tr w:rsidR="00413CB7" w:rsidRPr="00413CB7" w14:paraId="68122A2A" w14:textId="77777777" w:rsidTr="005B36B0">
        <w:trPr>
          <w:trHeight w:val="20"/>
        </w:trPr>
        <w:tc>
          <w:tcPr>
            <w:tcW w:w="1756" w:type="pct"/>
            <w:noWrap/>
            <w:hideMark/>
          </w:tcPr>
          <w:p w14:paraId="25622CCD" w14:textId="77777777" w:rsidR="00413CB7" w:rsidRPr="00413CB7" w:rsidRDefault="00413CB7" w:rsidP="00413CB7">
            <w:pPr>
              <w:spacing w:after="0"/>
              <w:jc w:val="left"/>
              <w:rPr>
                <w:szCs w:val="20"/>
              </w:rPr>
            </w:pPr>
            <w:r w:rsidRPr="00413CB7">
              <w:rPr>
                <w:szCs w:val="20"/>
              </w:rPr>
              <w:t>Kathryn Hanley</w:t>
            </w:r>
          </w:p>
        </w:tc>
        <w:tc>
          <w:tcPr>
            <w:tcW w:w="1597" w:type="pct"/>
            <w:noWrap/>
            <w:hideMark/>
          </w:tcPr>
          <w:p w14:paraId="425D6B9F"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14F6809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FB0D6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1A7548" w14:textId="77777777" w:rsidR="00413CB7" w:rsidRPr="00413CB7" w:rsidRDefault="00413CB7" w:rsidP="00413CB7">
            <w:pPr>
              <w:spacing w:after="0"/>
              <w:jc w:val="right"/>
              <w:rPr>
                <w:szCs w:val="20"/>
              </w:rPr>
            </w:pPr>
            <w:r w:rsidRPr="00413CB7">
              <w:rPr>
                <w:szCs w:val="20"/>
              </w:rPr>
              <w:t>15.5.2013</w:t>
            </w:r>
          </w:p>
        </w:tc>
      </w:tr>
      <w:tr w:rsidR="00413CB7" w:rsidRPr="00413CB7" w14:paraId="2CBA9FCF" w14:textId="77777777" w:rsidTr="005B36B0">
        <w:trPr>
          <w:trHeight w:val="20"/>
        </w:trPr>
        <w:tc>
          <w:tcPr>
            <w:tcW w:w="1756" w:type="pct"/>
            <w:noWrap/>
            <w:hideMark/>
          </w:tcPr>
          <w:p w14:paraId="1BE87363" w14:textId="77777777" w:rsidR="00413CB7" w:rsidRPr="00413CB7" w:rsidRDefault="00413CB7" w:rsidP="00413CB7">
            <w:pPr>
              <w:spacing w:after="0"/>
              <w:jc w:val="left"/>
              <w:rPr>
                <w:szCs w:val="20"/>
              </w:rPr>
            </w:pPr>
            <w:r w:rsidRPr="00413CB7">
              <w:rPr>
                <w:szCs w:val="20"/>
              </w:rPr>
              <w:t>Kathryn Linnett</w:t>
            </w:r>
          </w:p>
        </w:tc>
        <w:tc>
          <w:tcPr>
            <w:tcW w:w="1597" w:type="pct"/>
            <w:noWrap/>
            <w:hideMark/>
          </w:tcPr>
          <w:p w14:paraId="3F9F668B"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12DCA92" w14:textId="77777777" w:rsidR="00413CB7" w:rsidRPr="00413CB7" w:rsidRDefault="00413CB7" w:rsidP="00413CB7">
            <w:pPr>
              <w:spacing w:after="0"/>
              <w:ind w:right="113"/>
              <w:jc w:val="right"/>
              <w:rPr>
                <w:szCs w:val="20"/>
              </w:rPr>
            </w:pPr>
            <w:r w:rsidRPr="00413CB7">
              <w:rPr>
                <w:szCs w:val="20"/>
              </w:rPr>
              <w:t>100.95</w:t>
            </w:r>
          </w:p>
        </w:tc>
        <w:tc>
          <w:tcPr>
            <w:tcW w:w="770" w:type="pct"/>
            <w:noWrap/>
            <w:hideMark/>
          </w:tcPr>
          <w:p w14:paraId="34C128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35819F" w14:textId="77777777" w:rsidR="00413CB7" w:rsidRPr="00413CB7" w:rsidRDefault="00413CB7" w:rsidP="00413CB7">
            <w:pPr>
              <w:spacing w:after="0"/>
              <w:jc w:val="right"/>
              <w:rPr>
                <w:szCs w:val="20"/>
              </w:rPr>
            </w:pPr>
            <w:r w:rsidRPr="00413CB7">
              <w:rPr>
                <w:szCs w:val="20"/>
              </w:rPr>
              <w:t>24.6.2014</w:t>
            </w:r>
          </w:p>
        </w:tc>
      </w:tr>
      <w:tr w:rsidR="00413CB7" w:rsidRPr="00413CB7" w14:paraId="63AD0CB3" w14:textId="77777777" w:rsidTr="005B36B0">
        <w:trPr>
          <w:trHeight w:val="20"/>
        </w:trPr>
        <w:tc>
          <w:tcPr>
            <w:tcW w:w="1756" w:type="pct"/>
            <w:noWrap/>
            <w:hideMark/>
          </w:tcPr>
          <w:p w14:paraId="0E91832C" w14:textId="77777777" w:rsidR="00413CB7" w:rsidRPr="00413CB7" w:rsidRDefault="00413CB7" w:rsidP="00413CB7">
            <w:pPr>
              <w:spacing w:after="0"/>
              <w:jc w:val="left"/>
              <w:rPr>
                <w:szCs w:val="20"/>
              </w:rPr>
            </w:pPr>
            <w:r w:rsidRPr="00413CB7">
              <w:rPr>
                <w:szCs w:val="20"/>
              </w:rPr>
              <w:t>Kathryn Mason</w:t>
            </w:r>
          </w:p>
        </w:tc>
        <w:tc>
          <w:tcPr>
            <w:tcW w:w="1597" w:type="pct"/>
            <w:noWrap/>
            <w:hideMark/>
          </w:tcPr>
          <w:p w14:paraId="7F61E095"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8F1BDC5" w14:textId="77777777" w:rsidR="00413CB7" w:rsidRPr="00413CB7" w:rsidRDefault="00413CB7" w:rsidP="00413CB7">
            <w:pPr>
              <w:spacing w:after="0"/>
              <w:ind w:right="113"/>
              <w:jc w:val="right"/>
              <w:rPr>
                <w:szCs w:val="20"/>
              </w:rPr>
            </w:pPr>
            <w:r w:rsidRPr="00413CB7">
              <w:rPr>
                <w:szCs w:val="20"/>
              </w:rPr>
              <w:t>68.46</w:t>
            </w:r>
          </w:p>
        </w:tc>
        <w:tc>
          <w:tcPr>
            <w:tcW w:w="770" w:type="pct"/>
            <w:noWrap/>
            <w:hideMark/>
          </w:tcPr>
          <w:p w14:paraId="1D0A22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D3E2B5" w14:textId="77777777" w:rsidR="00413CB7" w:rsidRPr="00413CB7" w:rsidRDefault="00413CB7" w:rsidP="00413CB7">
            <w:pPr>
              <w:spacing w:after="0"/>
              <w:jc w:val="right"/>
              <w:rPr>
                <w:szCs w:val="20"/>
              </w:rPr>
            </w:pPr>
            <w:r w:rsidRPr="00413CB7">
              <w:rPr>
                <w:szCs w:val="20"/>
              </w:rPr>
              <w:t>7.2.2013</w:t>
            </w:r>
          </w:p>
        </w:tc>
      </w:tr>
      <w:tr w:rsidR="00413CB7" w:rsidRPr="00413CB7" w14:paraId="023DAD28" w14:textId="77777777" w:rsidTr="005B36B0">
        <w:trPr>
          <w:trHeight w:val="20"/>
        </w:trPr>
        <w:tc>
          <w:tcPr>
            <w:tcW w:w="1756" w:type="pct"/>
            <w:noWrap/>
            <w:hideMark/>
          </w:tcPr>
          <w:p w14:paraId="00CD0BCB" w14:textId="77777777" w:rsidR="00413CB7" w:rsidRPr="00413CB7" w:rsidRDefault="00413CB7" w:rsidP="00413CB7">
            <w:pPr>
              <w:spacing w:after="0"/>
              <w:jc w:val="left"/>
              <w:rPr>
                <w:szCs w:val="20"/>
              </w:rPr>
            </w:pPr>
            <w:r w:rsidRPr="00413CB7">
              <w:rPr>
                <w:szCs w:val="20"/>
              </w:rPr>
              <w:t>Kathryn Materne</w:t>
            </w:r>
          </w:p>
        </w:tc>
        <w:tc>
          <w:tcPr>
            <w:tcW w:w="1597" w:type="pct"/>
            <w:noWrap/>
            <w:hideMark/>
          </w:tcPr>
          <w:p w14:paraId="554A1947"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16B88AEB" w14:textId="77777777" w:rsidR="00413CB7" w:rsidRPr="00413CB7" w:rsidRDefault="00413CB7" w:rsidP="00413CB7">
            <w:pPr>
              <w:spacing w:after="0"/>
              <w:ind w:right="113"/>
              <w:jc w:val="right"/>
              <w:rPr>
                <w:szCs w:val="20"/>
              </w:rPr>
            </w:pPr>
            <w:r w:rsidRPr="00413CB7">
              <w:rPr>
                <w:szCs w:val="20"/>
              </w:rPr>
              <w:t>116.49</w:t>
            </w:r>
          </w:p>
        </w:tc>
        <w:tc>
          <w:tcPr>
            <w:tcW w:w="770" w:type="pct"/>
            <w:noWrap/>
            <w:hideMark/>
          </w:tcPr>
          <w:p w14:paraId="40B61B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42798C" w14:textId="77777777" w:rsidR="00413CB7" w:rsidRPr="00413CB7" w:rsidRDefault="00413CB7" w:rsidP="00413CB7">
            <w:pPr>
              <w:spacing w:after="0"/>
              <w:jc w:val="right"/>
              <w:rPr>
                <w:szCs w:val="20"/>
              </w:rPr>
            </w:pPr>
            <w:r w:rsidRPr="00413CB7">
              <w:rPr>
                <w:szCs w:val="20"/>
              </w:rPr>
              <w:t>27.9.2014</w:t>
            </w:r>
          </w:p>
        </w:tc>
      </w:tr>
      <w:tr w:rsidR="00413CB7" w:rsidRPr="00413CB7" w14:paraId="4C5E5E20" w14:textId="77777777" w:rsidTr="005B36B0">
        <w:trPr>
          <w:trHeight w:val="20"/>
        </w:trPr>
        <w:tc>
          <w:tcPr>
            <w:tcW w:w="1756" w:type="pct"/>
            <w:noWrap/>
            <w:hideMark/>
          </w:tcPr>
          <w:p w14:paraId="13287AFA" w14:textId="77777777" w:rsidR="00413CB7" w:rsidRPr="00413CB7" w:rsidRDefault="00413CB7" w:rsidP="00413CB7">
            <w:pPr>
              <w:spacing w:after="0"/>
              <w:jc w:val="left"/>
              <w:rPr>
                <w:szCs w:val="20"/>
              </w:rPr>
            </w:pPr>
            <w:r w:rsidRPr="00413CB7">
              <w:rPr>
                <w:szCs w:val="20"/>
              </w:rPr>
              <w:t>Kathryn Purcell</w:t>
            </w:r>
          </w:p>
        </w:tc>
        <w:tc>
          <w:tcPr>
            <w:tcW w:w="1597" w:type="pct"/>
            <w:noWrap/>
            <w:hideMark/>
          </w:tcPr>
          <w:p w14:paraId="13027914"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60EBBDD8" w14:textId="77777777" w:rsidR="00413CB7" w:rsidRPr="00413CB7" w:rsidRDefault="00413CB7" w:rsidP="00413CB7">
            <w:pPr>
              <w:spacing w:after="0"/>
              <w:ind w:right="113"/>
              <w:jc w:val="right"/>
              <w:rPr>
                <w:szCs w:val="20"/>
              </w:rPr>
            </w:pPr>
            <w:r w:rsidRPr="00413CB7">
              <w:rPr>
                <w:szCs w:val="20"/>
              </w:rPr>
              <w:t>14.76</w:t>
            </w:r>
          </w:p>
        </w:tc>
        <w:tc>
          <w:tcPr>
            <w:tcW w:w="770" w:type="pct"/>
            <w:noWrap/>
            <w:hideMark/>
          </w:tcPr>
          <w:p w14:paraId="4EDEEF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988CCC" w14:textId="77777777" w:rsidR="00413CB7" w:rsidRPr="00413CB7" w:rsidRDefault="00413CB7" w:rsidP="00413CB7">
            <w:pPr>
              <w:spacing w:after="0"/>
              <w:jc w:val="right"/>
              <w:rPr>
                <w:szCs w:val="20"/>
              </w:rPr>
            </w:pPr>
            <w:r w:rsidRPr="00413CB7">
              <w:rPr>
                <w:szCs w:val="20"/>
              </w:rPr>
              <w:t>7.10.2014</w:t>
            </w:r>
          </w:p>
        </w:tc>
      </w:tr>
      <w:tr w:rsidR="00413CB7" w:rsidRPr="00413CB7" w14:paraId="10BD8C92" w14:textId="77777777" w:rsidTr="005B36B0">
        <w:trPr>
          <w:trHeight w:val="20"/>
        </w:trPr>
        <w:tc>
          <w:tcPr>
            <w:tcW w:w="1756" w:type="pct"/>
            <w:noWrap/>
            <w:hideMark/>
          </w:tcPr>
          <w:p w14:paraId="5B4DE0AB" w14:textId="77777777" w:rsidR="00413CB7" w:rsidRPr="00413CB7" w:rsidRDefault="00413CB7" w:rsidP="00413CB7">
            <w:pPr>
              <w:spacing w:after="0"/>
              <w:jc w:val="left"/>
              <w:rPr>
                <w:szCs w:val="20"/>
              </w:rPr>
            </w:pPr>
            <w:r w:rsidRPr="00413CB7">
              <w:rPr>
                <w:szCs w:val="20"/>
              </w:rPr>
              <w:t>Kathryn Robinson</w:t>
            </w:r>
          </w:p>
        </w:tc>
        <w:tc>
          <w:tcPr>
            <w:tcW w:w="1597" w:type="pct"/>
            <w:noWrap/>
            <w:hideMark/>
          </w:tcPr>
          <w:p w14:paraId="55B0E14D" w14:textId="77777777"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14:paraId="7DC0375D" w14:textId="77777777" w:rsidR="00413CB7" w:rsidRPr="00413CB7" w:rsidRDefault="00413CB7" w:rsidP="00413CB7">
            <w:pPr>
              <w:spacing w:after="0"/>
              <w:ind w:right="113"/>
              <w:jc w:val="right"/>
              <w:rPr>
                <w:szCs w:val="20"/>
              </w:rPr>
            </w:pPr>
            <w:r w:rsidRPr="00413CB7">
              <w:rPr>
                <w:szCs w:val="20"/>
              </w:rPr>
              <w:t>10.79</w:t>
            </w:r>
          </w:p>
        </w:tc>
        <w:tc>
          <w:tcPr>
            <w:tcW w:w="770" w:type="pct"/>
            <w:noWrap/>
            <w:hideMark/>
          </w:tcPr>
          <w:p w14:paraId="5218D6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E2615A" w14:textId="77777777" w:rsidR="00413CB7" w:rsidRPr="00413CB7" w:rsidRDefault="00413CB7" w:rsidP="00413CB7">
            <w:pPr>
              <w:spacing w:after="0"/>
              <w:jc w:val="right"/>
              <w:rPr>
                <w:szCs w:val="20"/>
              </w:rPr>
            </w:pPr>
            <w:r w:rsidRPr="00413CB7">
              <w:rPr>
                <w:szCs w:val="20"/>
              </w:rPr>
              <w:t>17.9.2013</w:t>
            </w:r>
          </w:p>
        </w:tc>
      </w:tr>
      <w:tr w:rsidR="00413CB7" w:rsidRPr="00413CB7" w14:paraId="71D8F242" w14:textId="77777777" w:rsidTr="005B36B0">
        <w:trPr>
          <w:trHeight w:val="20"/>
        </w:trPr>
        <w:tc>
          <w:tcPr>
            <w:tcW w:w="1756" w:type="pct"/>
            <w:noWrap/>
            <w:hideMark/>
          </w:tcPr>
          <w:p w14:paraId="52C66C78" w14:textId="77777777" w:rsidR="00413CB7" w:rsidRPr="00413CB7" w:rsidRDefault="00413CB7" w:rsidP="00413CB7">
            <w:pPr>
              <w:spacing w:after="0"/>
              <w:jc w:val="left"/>
              <w:rPr>
                <w:szCs w:val="20"/>
              </w:rPr>
            </w:pPr>
            <w:r w:rsidRPr="00413CB7">
              <w:rPr>
                <w:szCs w:val="20"/>
              </w:rPr>
              <w:t>Kathryn Tran</w:t>
            </w:r>
          </w:p>
        </w:tc>
        <w:tc>
          <w:tcPr>
            <w:tcW w:w="1597" w:type="pct"/>
            <w:noWrap/>
            <w:hideMark/>
          </w:tcPr>
          <w:p w14:paraId="213C109C"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1856026C"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6A7A33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2DD889" w14:textId="77777777" w:rsidR="00413CB7" w:rsidRPr="00413CB7" w:rsidRDefault="00413CB7" w:rsidP="00413CB7">
            <w:pPr>
              <w:spacing w:after="0"/>
              <w:jc w:val="right"/>
              <w:rPr>
                <w:szCs w:val="20"/>
              </w:rPr>
            </w:pPr>
            <w:r w:rsidRPr="00413CB7">
              <w:rPr>
                <w:szCs w:val="20"/>
              </w:rPr>
              <w:t>18.12.2014</w:t>
            </w:r>
          </w:p>
        </w:tc>
      </w:tr>
      <w:tr w:rsidR="00413CB7" w:rsidRPr="00413CB7" w14:paraId="69B3A672" w14:textId="77777777" w:rsidTr="005B36B0">
        <w:trPr>
          <w:trHeight w:val="20"/>
        </w:trPr>
        <w:tc>
          <w:tcPr>
            <w:tcW w:w="1756" w:type="pct"/>
            <w:noWrap/>
            <w:hideMark/>
          </w:tcPr>
          <w:p w14:paraId="2AD2BCCC" w14:textId="77777777" w:rsidR="00413CB7" w:rsidRPr="00413CB7" w:rsidRDefault="00413CB7" w:rsidP="00413CB7">
            <w:pPr>
              <w:spacing w:after="0"/>
              <w:jc w:val="left"/>
              <w:rPr>
                <w:szCs w:val="20"/>
              </w:rPr>
            </w:pPr>
            <w:r w:rsidRPr="00413CB7">
              <w:rPr>
                <w:szCs w:val="20"/>
              </w:rPr>
              <w:t>Kathryn Zagrodzki</w:t>
            </w:r>
          </w:p>
        </w:tc>
        <w:tc>
          <w:tcPr>
            <w:tcW w:w="1597" w:type="pct"/>
            <w:noWrap/>
            <w:hideMark/>
          </w:tcPr>
          <w:p w14:paraId="71A1AA75"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62154E3A" w14:textId="77777777" w:rsidR="00413CB7" w:rsidRPr="00413CB7" w:rsidRDefault="00413CB7" w:rsidP="00413CB7">
            <w:pPr>
              <w:spacing w:after="0"/>
              <w:ind w:right="113"/>
              <w:jc w:val="right"/>
              <w:rPr>
                <w:szCs w:val="20"/>
              </w:rPr>
            </w:pPr>
            <w:r w:rsidRPr="00413CB7">
              <w:rPr>
                <w:szCs w:val="20"/>
              </w:rPr>
              <w:t>929.39</w:t>
            </w:r>
          </w:p>
        </w:tc>
        <w:tc>
          <w:tcPr>
            <w:tcW w:w="770" w:type="pct"/>
            <w:noWrap/>
            <w:hideMark/>
          </w:tcPr>
          <w:p w14:paraId="6666ED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B20698" w14:textId="77777777" w:rsidR="00413CB7" w:rsidRPr="00413CB7" w:rsidRDefault="00413CB7" w:rsidP="00413CB7">
            <w:pPr>
              <w:spacing w:after="0"/>
              <w:jc w:val="right"/>
              <w:rPr>
                <w:szCs w:val="20"/>
              </w:rPr>
            </w:pPr>
            <w:r w:rsidRPr="00413CB7">
              <w:rPr>
                <w:szCs w:val="20"/>
              </w:rPr>
              <w:t>22.10.2013</w:t>
            </w:r>
          </w:p>
        </w:tc>
      </w:tr>
      <w:tr w:rsidR="00413CB7" w:rsidRPr="00413CB7" w14:paraId="077A9D00" w14:textId="77777777" w:rsidTr="005B36B0">
        <w:trPr>
          <w:trHeight w:val="20"/>
        </w:trPr>
        <w:tc>
          <w:tcPr>
            <w:tcW w:w="1756" w:type="pct"/>
            <w:noWrap/>
            <w:hideMark/>
          </w:tcPr>
          <w:p w14:paraId="2C054A38" w14:textId="77777777" w:rsidR="00413CB7" w:rsidRPr="00413CB7" w:rsidRDefault="00413CB7" w:rsidP="00413CB7">
            <w:pPr>
              <w:spacing w:after="0"/>
              <w:jc w:val="left"/>
              <w:rPr>
                <w:szCs w:val="20"/>
              </w:rPr>
            </w:pPr>
            <w:r w:rsidRPr="00413CB7">
              <w:rPr>
                <w:szCs w:val="20"/>
              </w:rPr>
              <w:t>Kathy Coleman</w:t>
            </w:r>
          </w:p>
        </w:tc>
        <w:tc>
          <w:tcPr>
            <w:tcW w:w="1597" w:type="pct"/>
            <w:noWrap/>
            <w:hideMark/>
          </w:tcPr>
          <w:p w14:paraId="61FD01E9"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423F30FE"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0D4768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92029B" w14:textId="77777777" w:rsidR="00413CB7" w:rsidRPr="00413CB7" w:rsidRDefault="00413CB7" w:rsidP="00413CB7">
            <w:pPr>
              <w:spacing w:after="0"/>
              <w:jc w:val="right"/>
              <w:rPr>
                <w:szCs w:val="20"/>
              </w:rPr>
            </w:pPr>
            <w:r w:rsidRPr="00413CB7">
              <w:rPr>
                <w:szCs w:val="20"/>
              </w:rPr>
              <w:t>9.2.2013</w:t>
            </w:r>
          </w:p>
        </w:tc>
      </w:tr>
      <w:tr w:rsidR="00413CB7" w:rsidRPr="00413CB7" w14:paraId="2AE1A4A2" w14:textId="77777777" w:rsidTr="005B36B0">
        <w:trPr>
          <w:trHeight w:val="20"/>
        </w:trPr>
        <w:tc>
          <w:tcPr>
            <w:tcW w:w="1756" w:type="pct"/>
            <w:noWrap/>
            <w:hideMark/>
          </w:tcPr>
          <w:p w14:paraId="05E5AE51" w14:textId="77777777" w:rsidR="00413CB7" w:rsidRPr="00413CB7" w:rsidRDefault="00413CB7" w:rsidP="00413CB7">
            <w:pPr>
              <w:spacing w:after="0"/>
              <w:jc w:val="left"/>
              <w:rPr>
                <w:szCs w:val="20"/>
              </w:rPr>
            </w:pPr>
            <w:r w:rsidRPr="00413CB7">
              <w:rPr>
                <w:szCs w:val="20"/>
              </w:rPr>
              <w:t>Kathy Lazenka</w:t>
            </w:r>
          </w:p>
        </w:tc>
        <w:tc>
          <w:tcPr>
            <w:tcW w:w="1597" w:type="pct"/>
            <w:noWrap/>
            <w:hideMark/>
          </w:tcPr>
          <w:p w14:paraId="575D1E6F"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2A656D54" w14:textId="77777777" w:rsidR="00413CB7" w:rsidRPr="00413CB7" w:rsidRDefault="00413CB7" w:rsidP="00413CB7">
            <w:pPr>
              <w:spacing w:after="0"/>
              <w:ind w:right="113"/>
              <w:jc w:val="right"/>
              <w:rPr>
                <w:szCs w:val="20"/>
              </w:rPr>
            </w:pPr>
            <w:r w:rsidRPr="00413CB7">
              <w:rPr>
                <w:szCs w:val="20"/>
              </w:rPr>
              <w:t>14.63</w:t>
            </w:r>
          </w:p>
        </w:tc>
        <w:tc>
          <w:tcPr>
            <w:tcW w:w="770" w:type="pct"/>
            <w:noWrap/>
            <w:hideMark/>
          </w:tcPr>
          <w:p w14:paraId="102003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39438F" w14:textId="77777777" w:rsidR="00413CB7" w:rsidRPr="00413CB7" w:rsidRDefault="00413CB7" w:rsidP="00413CB7">
            <w:pPr>
              <w:spacing w:after="0"/>
              <w:jc w:val="right"/>
              <w:rPr>
                <w:szCs w:val="20"/>
              </w:rPr>
            </w:pPr>
            <w:r w:rsidRPr="00413CB7">
              <w:rPr>
                <w:szCs w:val="20"/>
              </w:rPr>
              <w:t>25.11.2014</w:t>
            </w:r>
          </w:p>
        </w:tc>
      </w:tr>
      <w:tr w:rsidR="00413CB7" w:rsidRPr="00413CB7" w14:paraId="24243606" w14:textId="77777777" w:rsidTr="005B36B0">
        <w:trPr>
          <w:trHeight w:val="20"/>
        </w:trPr>
        <w:tc>
          <w:tcPr>
            <w:tcW w:w="1756" w:type="pct"/>
            <w:noWrap/>
            <w:hideMark/>
          </w:tcPr>
          <w:p w14:paraId="2D75B2F8" w14:textId="77777777" w:rsidR="00413CB7" w:rsidRPr="00413CB7" w:rsidRDefault="00413CB7" w:rsidP="00413CB7">
            <w:pPr>
              <w:spacing w:after="0"/>
              <w:jc w:val="left"/>
              <w:rPr>
                <w:szCs w:val="20"/>
              </w:rPr>
            </w:pPr>
            <w:r w:rsidRPr="00413CB7">
              <w:rPr>
                <w:szCs w:val="20"/>
              </w:rPr>
              <w:t>Katie Atkison</w:t>
            </w:r>
          </w:p>
        </w:tc>
        <w:tc>
          <w:tcPr>
            <w:tcW w:w="1597" w:type="pct"/>
            <w:noWrap/>
            <w:hideMark/>
          </w:tcPr>
          <w:p w14:paraId="175F9EF3" w14:textId="77777777" w:rsidR="00413CB7" w:rsidRPr="00413CB7" w:rsidRDefault="00413CB7" w:rsidP="00413CB7">
            <w:pPr>
              <w:spacing w:after="0"/>
              <w:ind w:left="113"/>
              <w:jc w:val="left"/>
              <w:rPr>
                <w:szCs w:val="20"/>
              </w:rPr>
            </w:pPr>
            <w:r w:rsidRPr="00413CB7">
              <w:rPr>
                <w:szCs w:val="20"/>
              </w:rPr>
              <w:t>CROYDON, SA 5008</w:t>
            </w:r>
          </w:p>
        </w:tc>
        <w:tc>
          <w:tcPr>
            <w:tcW w:w="424" w:type="pct"/>
            <w:noWrap/>
            <w:hideMark/>
          </w:tcPr>
          <w:p w14:paraId="4A61955C" w14:textId="77777777" w:rsidR="00413CB7" w:rsidRPr="00413CB7" w:rsidRDefault="00413CB7" w:rsidP="00413CB7">
            <w:pPr>
              <w:spacing w:after="0"/>
              <w:ind w:right="113"/>
              <w:jc w:val="right"/>
              <w:rPr>
                <w:szCs w:val="20"/>
              </w:rPr>
            </w:pPr>
            <w:r w:rsidRPr="00413CB7">
              <w:rPr>
                <w:szCs w:val="20"/>
              </w:rPr>
              <w:t>109.02</w:t>
            </w:r>
          </w:p>
        </w:tc>
        <w:tc>
          <w:tcPr>
            <w:tcW w:w="770" w:type="pct"/>
            <w:noWrap/>
            <w:hideMark/>
          </w:tcPr>
          <w:p w14:paraId="1CABD6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4CB0B8" w14:textId="77777777" w:rsidR="00413CB7" w:rsidRPr="00413CB7" w:rsidRDefault="00413CB7" w:rsidP="00413CB7">
            <w:pPr>
              <w:spacing w:after="0"/>
              <w:jc w:val="right"/>
              <w:rPr>
                <w:szCs w:val="20"/>
              </w:rPr>
            </w:pPr>
            <w:r w:rsidRPr="00413CB7">
              <w:rPr>
                <w:szCs w:val="20"/>
              </w:rPr>
              <w:t>10.7.2014</w:t>
            </w:r>
          </w:p>
        </w:tc>
      </w:tr>
      <w:tr w:rsidR="00413CB7" w:rsidRPr="00413CB7" w14:paraId="43C5F5A3" w14:textId="77777777" w:rsidTr="005B36B0">
        <w:trPr>
          <w:trHeight w:val="20"/>
        </w:trPr>
        <w:tc>
          <w:tcPr>
            <w:tcW w:w="1756" w:type="pct"/>
            <w:noWrap/>
            <w:hideMark/>
          </w:tcPr>
          <w:p w14:paraId="1C3939FB" w14:textId="77777777" w:rsidR="00413CB7" w:rsidRPr="00413CB7" w:rsidRDefault="00413CB7" w:rsidP="00413CB7">
            <w:pPr>
              <w:spacing w:after="0"/>
              <w:jc w:val="left"/>
              <w:rPr>
                <w:szCs w:val="20"/>
              </w:rPr>
            </w:pPr>
            <w:r w:rsidRPr="00413CB7">
              <w:rPr>
                <w:szCs w:val="20"/>
              </w:rPr>
              <w:t>Katie Gerlach</w:t>
            </w:r>
          </w:p>
        </w:tc>
        <w:tc>
          <w:tcPr>
            <w:tcW w:w="1597" w:type="pct"/>
            <w:noWrap/>
            <w:hideMark/>
          </w:tcPr>
          <w:p w14:paraId="5A7215B1"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65B71A63" w14:textId="77777777" w:rsidR="00413CB7" w:rsidRPr="00413CB7" w:rsidRDefault="00413CB7" w:rsidP="00413CB7">
            <w:pPr>
              <w:spacing w:after="0"/>
              <w:ind w:right="113"/>
              <w:jc w:val="right"/>
              <w:rPr>
                <w:szCs w:val="20"/>
              </w:rPr>
            </w:pPr>
            <w:r w:rsidRPr="00413CB7">
              <w:rPr>
                <w:szCs w:val="20"/>
              </w:rPr>
              <w:t>109.90</w:t>
            </w:r>
          </w:p>
        </w:tc>
        <w:tc>
          <w:tcPr>
            <w:tcW w:w="770" w:type="pct"/>
            <w:noWrap/>
            <w:hideMark/>
          </w:tcPr>
          <w:p w14:paraId="3C7C48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E96B4C" w14:textId="77777777" w:rsidR="00413CB7" w:rsidRPr="00413CB7" w:rsidRDefault="00413CB7" w:rsidP="00413CB7">
            <w:pPr>
              <w:spacing w:after="0"/>
              <w:jc w:val="right"/>
              <w:rPr>
                <w:szCs w:val="20"/>
              </w:rPr>
            </w:pPr>
            <w:r w:rsidRPr="00413CB7">
              <w:rPr>
                <w:szCs w:val="20"/>
              </w:rPr>
              <w:t>28.2.2013</w:t>
            </w:r>
          </w:p>
        </w:tc>
      </w:tr>
      <w:tr w:rsidR="00413CB7" w:rsidRPr="00413CB7" w14:paraId="210B6F78" w14:textId="77777777" w:rsidTr="005B36B0">
        <w:trPr>
          <w:trHeight w:val="20"/>
        </w:trPr>
        <w:tc>
          <w:tcPr>
            <w:tcW w:w="1756" w:type="pct"/>
            <w:noWrap/>
            <w:hideMark/>
          </w:tcPr>
          <w:p w14:paraId="1C6D3C71" w14:textId="77777777" w:rsidR="00413CB7" w:rsidRPr="00413CB7" w:rsidRDefault="00413CB7" w:rsidP="00413CB7">
            <w:pPr>
              <w:spacing w:after="0"/>
              <w:jc w:val="left"/>
              <w:rPr>
                <w:szCs w:val="20"/>
              </w:rPr>
            </w:pPr>
            <w:r w:rsidRPr="00413CB7">
              <w:rPr>
                <w:szCs w:val="20"/>
              </w:rPr>
              <w:t>Katie Pennington</w:t>
            </w:r>
          </w:p>
        </w:tc>
        <w:tc>
          <w:tcPr>
            <w:tcW w:w="1597" w:type="pct"/>
            <w:noWrap/>
            <w:hideMark/>
          </w:tcPr>
          <w:p w14:paraId="25B486CE" w14:textId="77777777" w:rsidR="00413CB7" w:rsidRPr="00413CB7" w:rsidRDefault="00413CB7" w:rsidP="00413CB7">
            <w:pPr>
              <w:spacing w:after="0"/>
              <w:ind w:left="113"/>
              <w:jc w:val="left"/>
              <w:rPr>
                <w:szCs w:val="20"/>
              </w:rPr>
            </w:pPr>
            <w:r w:rsidRPr="00413CB7">
              <w:rPr>
                <w:szCs w:val="20"/>
              </w:rPr>
              <w:t>ALBERTON, SA 5014</w:t>
            </w:r>
          </w:p>
        </w:tc>
        <w:tc>
          <w:tcPr>
            <w:tcW w:w="424" w:type="pct"/>
            <w:noWrap/>
            <w:hideMark/>
          </w:tcPr>
          <w:p w14:paraId="19A458D1" w14:textId="77777777" w:rsidR="00413CB7" w:rsidRPr="00413CB7" w:rsidRDefault="00413CB7" w:rsidP="00413CB7">
            <w:pPr>
              <w:spacing w:after="0"/>
              <w:ind w:right="113"/>
              <w:jc w:val="right"/>
              <w:rPr>
                <w:szCs w:val="20"/>
              </w:rPr>
            </w:pPr>
            <w:r w:rsidRPr="00413CB7">
              <w:rPr>
                <w:szCs w:val="20"/>
              </w:rPr>
              <w:t>18.68</w:t>
            </w:r>
          </w:p>
        </w:tc>
        <w:tc>
          <w:tcPr>
            <w:tcW w:w="770" w:type="pct"/>
            <w:noWrap/>
            <w:hideMark/>
          </w:tcPr>
          <w:p w14:paraId="50F004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E75DEF" w14:textId="77777777" w:rsidR="00413CB7" w:rsidRPr="00413CB7" w:rsidRDefault="00413CB7" w:rsidP="00413CB7">
            <w:pPr>
              <w:spacing w:after="0"/>
              <w:jc w:val="right"/>
              <w:rPr>
                <w:szCs w:val="20"/>
              </w:rPr>
            </w:pPr>
            <w:r w:rsidRPr="00413CB7">
              <w:rPr>
                <w:szCs w:val="20"/>
              </w:rPr>
              <w:t>13.10.2014</w:t>
            </w:r>
          </w:p>
        </w:tc>
      </w:tr>
      <w:tr w:rsidR="00413CB7" w:rsidRPr="00413CB7" w14:paraId="56B38246" w14:textId="77777777" w:rsidTr="005B36B0">
        <w:trPr>
          <w:trHeight w:val="20"/>
        </w:trPr>
        <w:tc>
          <w:tcPr>
            <w:tcW w:w="1756" w:type="pct"/>
            <w:noWrap/>
            <w:hideMark/>
          </w:tcPr>
          <w:p w14:paraId="4EC019AC" w14:textId="77777777" w:rsidR="00413CB7" w:rsidRPr="00413CB7" w:rsidRDefault="00413CB7" w:rsidP="00413CB7">
            <w:pPr>
              <w:spacing w:after="0"/>
              <w:jc w:val="left"/>
              <w:rPr>
                <w:szCs w:val="20"/>
              </w:rPr>
            </w:pPr>
            <w:r w:rsidRPr="00413CB7">
              <w:rPr>
                <w:szCs w:val="20"/>
              </w:rPr>
              <w:t>Katie Purling</w:t>
            </w:r>
          </w:p>
        </w:tc>
        <w:tc>
          <w:tcPr>
            <w:tcW w:w="1597" w:type="pct"/>
            <w:noWrap/>
            <w:hideMark/>
          </w:tcPr>
          <w:p w14:paraId="3AA5B579" w14:textId="77777777" w:rsidR="00413CB7" w:rsidRPr="00413CB7" w:rsidRDefault="00413CB7" w:rsidP="00413CB7">
            <w:pPr>
              <w:spacing w:after="0"/>
              <w:ind w:left="113"/>
              <w:jc w:val="left"/>
              <w:rPr>
                <w:szCs w:val="20"/>
              </w:rPr>
            </w:pPr>
            <w:r w:rsidRPr="00413CB7">
              <w:rPr>
                <w:szCs w:val="20"/>
              </w:rPr>
              <w:t>BEULAH PARK, SA 5067</w:t>
            </w:r>
          </w:p>
        </w:tc>
        <w:tc>
          <w:tcPr>
            <w:tcW w:w="424" w:type="pct"/>
            <w:noWrap/>
            <w:hideMark/>
          </w:tcPr>
          <w:p w14:paraId="022FC292" w14:textId="77777777" w:rsidR="00413CB7" w:rsidRPr="00413CB7" w:rsidRDefault="00413CB7" w:rsidP="00413CB7">
            <w:pPr>
              <w:spacing w:after="0"/>
              <w:ind w:right="113"/>
              <w:jc w:val="right"/>
              <w:rPr>
                <w:szCs w:val="20"/>
              </w:rPr>
            </w:pPr>
            <w:r w:rsidRPr="00413CB7">
              <w:rPr>
                <w:szCs w:val="20"/>
              </w:rPr>
              <w:t>57.22</w:t>
            </w:r>
          </w:p>
        </w:tc>
        <w:tc>
          <w:tcPr>
            <w:tcW w:w="770" w:type="pct"/>
            <w:noWrap/>
            <w:hideMark/>
          </w:tcPr>
          <w:p w14:paraId="7D4805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143EA1" w14:textId="77777777" w:rsidR="00413CB7" w:rsidRPr="00413CB7" w:rsidRDefault="00413CB7" w:rsidP="00413CB7">
            <w:pPr>
              <w:spacing w:after="0"/>
              <w:jc w:val="right"/>
              <w:rPr>
                <w:szCs w:val="20"/>
              </w:rPr>
            </w:pPr>
            <w:r w:rsidRPr="00413CB7">
              <w:rPr>
                <w:szCs w:val="20"/>
              </w:rPr>
              <w:t>11.7.2014</w:t>
            </w:r>
          </w:p>
        </w:tc>
      </w:tr>
      <w:tr w:rsidR="00413CB7" w:rsidRPr="00413CB7" w14:paraId="175E5478" w14:textId="77777777" w:rsidTr="005B36B0">
        <w:trPr>
          <w:trHeight w:val="20"/>
        </w:trPr>
        <w:tc>
          <w:tcPr>
            <w:tcW w:w="1756" w:type="pct"/>
            <w:noWrap/>
            <w:hideMark/>
          </w:tcPr>
          <w:p w14:paraId="3F99A4D3" w14:textId="77777777" w:rsidR="00413CB7" w:rsidRPr="00413CB7" w:rsidRDefault="00413CB7" w:rsidP="00413CB7">
            <w:pPr>
              <w:spacing w:after="0"/>
              <w:jc w:val="left"/>
              <w:rPr>
                <w:szCs w:val="20"/>
              </w:rPr>
            </w:pPr>
            <w:r w:rsidRPr="00413CB7">
              <w:rPr>
                <w:szCs w:val="20"/>
              </w:rPr>
              <w:t>Katrina Germein</w:t>
            </w:r>
          </w:p>
        </w:tc>
        <w:tc>
          <w:tcPr>
            <w:tcW w:w="1597" w:type="pct"/>
            <w:noWrap/>
            <w:hideMark/>
          </w:tcPr>
          <w:p w14:paraId="045513FD" w14:textId="77777777"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14:paraId="4EEC8283" w14:textId="77777777" w:rsidR="00413CB7" w:rsidRPr="00413CB7" w:rsidRDefault="00413CB7" w:rsidP="00413CB7">
            <w:pPr>
              <w:spacing w:after="0"/>
              <w:ind w:right="113"/>
              <w:jc w:val="right"/>
              <w:rPr>
                <w:szCs w:val="20"/>
              </w:rPr>
            </w:pPr>
            <w:r w:rsidRPr="00413CB7">
              <w:rPr>
                <w:szCs w:val="20"/>
              </w:rPr>
              <w:t>277.63</w:t>
            </w:r>
          </w:p>
        </w:tc>
        <w:tc>
          <w:tcPr>
            <w:tcW w:w="770" w:type="pct"/>
            <w:noWrap/>
            <w:hideMark/>
          </w:tcPr>
          <w:p w14:paraId="6257BE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423E56" w14:textId="77777777" w:rsidR="00413CB7" w:rsidRPr="00413CB7" w:rsidRDefault="00413CB7" w:rsidP="00413CB7">
            <w:pPr>
              <w:spacing w:after="0"/>
              <w:jc w:val="right"/>
              <w:rPr>
                <w:szCs w:val="20"/>
              </w:rPr>
            </w:pPr>
            <w:r w:rsidRPr="00413CB7">
              <w:rPr>
                <w:szCs w:val="20"/>
              </w:rPr>
              <w:t>1.11.2013</w:t>
            </w:r>
          </w:p>
        </w:tc>
      </w:tr>
      <w:tr w:rsidR="00413CB7" w:rsidRPr="00413CB7" w14:paraId="2B3FC922" w14:textId="77777777" w:rsidTr="005B36B0">
        <w:trPr>
          <w:trHeight w:val="20"/>
        </w:trPr>
        <w:tc>
          <w:tcPr>
            <w:tcW w:w="1756" w:type="pct"/>
            <w:noWrap/>
            <w:hideMark/>
          </w:tcPr>
          <w:p w14:paraId="18DB304D" w14:textId="77777777" w:rsidR="00413CB7" w:rsidRPr="00413CB7" w:rsidRDefault="00413CB7" w:rsidP="00413CB7">
            <w:pPr>
              <w:spacing w:after="0"/>
              <w:jc w:val="left"/>
              <w:rPr>
                <w:szCs w:val="20"/>
              </w:rPr>
            </w:pPr>
            <w:r w:rsidRPr="00413CB7">
              <w:rPr>
                <w:szCs w:val="20"/>
              </w:rPr>
              <w:lastRenderedPageBreak/>
              <w:t>Katrina Nicholls</w:t>
            </w:r>
          </w:p>
        </w:tc>
        <w:tc>
          <w:tcPr>
            <w:tcW w:w="1597" w:type="pct"/>
            <w:noWrap/>
            <w:hideMark/>
          </w:tcPr>
          <w:p w14:paraId="2BD8AFFF"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32E4A20E" w14:textId="77777777" w:rsidR="00413CB7" w:rsidRPr="00413CB7" w:rsidRDefault="00413CB7" w:rsidP="00413CB7">
            <w:pPr>
              <w:spacing w:after="0"/>
              <w:ind w:right="113"/>
              <w:jc w:val="right"/>
              <w:rPr>
                <w:szCs w:val="20"/>
              </w:rPr>
            </w:pPr>
            <w:r w:rsidRPr="00413CB7">
              <w:rPr>
                <w:szCs w:val="20"/>
              </w:rPr>
              <w:t>46.00</w:t>
            </w:r>
          </w:p>
        </w:tc>
        <w:tc>
          <w:tcPr>
            <w:tcW w:w="770" w:type="pct"/>
            <w:noWrap/>
            <w:hideMark/>
          </w:tcPr>
          <w:p w14:paraId="0829B3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D61DBE" w14:textId="77777777" w:rsidR="00413CB7" w:rsidRPr="00413CB7" w:rsidRDefault="00413CB7" w:rsidP="00413CB7">
            <w:pPr>
              <w:spacing w:after="0"/>
              <w:jc w:val="right"/>
              <w:rPr>
                <w:szCs w:val="20"/>
              </w:rPr>
            </w:pPr>
            <w:r w:rsidRPr="00413CB7">
              <w:rPr>
                <w:szCs w:val="20"/>
              </w:rPr>
              <w:t>17.8.2014</w:t>
            </w:r>
          </w:p>
        </w:tc>
      </w:tr>
      <w:tr w:rsidR="00413CB7" w:rsidRPr="00413CB7" w14:paraId="6B434A15" w14:textId="77777777" w:rsidTr="005B36B0">
        <w:trPr>
          <w:trHeight w:val="20"/>
        </w:trPr>
        <w:tc>
          <w:tcPr>
            <w:tcW w:w="1756" w:type="pct"/>
            <w:noWrap/>
            <w:hideMark/>
          </w:tcPr>
          <w:p w14:paraId="4913DF4A" w14:textId="77777777" w:rsidR="00413CB7" w:rsidRPr="00413CB7" w:rsidRDefault="00413CB7" w:rsidP="00413CB7">
            <w:pPr>
              <w:spacing w:after="0"/>
              <w:jc w:val="left"/>
              <w:rPr>
                <w:szCs w:val="20"/>
              </w:rPr>
            </w:pPr>
            <w:r w:rsidRPr="00413CB7">
              <w:rPr>
                <w:szCs w:val="20"/>
              </w:rPr>
              <w:t>Katrina Orr</w:t>
            </w:r>
          </w:p>
        </w:tc>
        <w:tc>
          <w:tcPr>
            <w:tcW w:w="1597" w:type="pct"/>
            <w:noWrap/>
            <w:hideMark/>
          </w:tcPr>
          <w:p w14:paraId="1A69EDBB" w14:textId="77777777"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14:paraId="6CD1DC39" w14:textId="77777777" w:rsidR="00413CB7" w:rsidRPr="00413CB7" w:rsidRDefault="00413CB7" w:rsidP="00413CB7">
            <w:pPr>
              <w:spacing w:after="0"/>
              <w:ind w:right="113"/>
              <w:jc w:val="right"/>
              <w:rPr>
                <w:szCs w:val="20"/>
              </w:rPr>
            </w:pPr>
            <w:r w:rsidRPr="00413CB7">
              <w:rPr>
                <w:szCs w:val="20"/>
              </w:rPr>
              <w:t>34.52</w:t>
            </w:r>
          </w:p>
        </w:tc>
        <w:tc>
          <w:tcPr>
            <w:tcW w:w="770" w:type="pct"/>
            <w:noWrap/>
            <w:hideMark/>
          </w:tcPr>
          <w:p w14:paraId="49FA66E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497612" w14:textId="77777777" w:rsidR="00413CB7" w:rsidRPr="00413CB7" w:rsidRDefault="00413CB7" w:rsidP="00413CB7">
            <w:pPr>
              <w:spacing w:after="0"/>
              <w:jc w:val="right"/>
              <w:rPr>
                <w:szCs w:val="20"/>
              </w:rPr>
            </w:pPr>
            <w:r w:rsidRPr="00413CB7">
              <w:rPr>
                <w:szCs w:val="20"/>
              </w:rPr>
              <w:t>18.11.2013</w:t>
            </w:r>
          </w:p>
        </w:tc>
      </w:tr>
      <w:tr w:rsidR="00413CB7" w:rsidRPr="00413CB7" w14:paraId="277A644D" w14:textId="77777777" w:rsidTr="005B36B0">
        <w:trPr>
          <w:trHeight w:val="20"/>
        </w:trPr>
        <w:tc>
          <w:tcPr>
            <w:tcW w:w="1756" w:type="pct"/>
            <w:noWrap/>
            <w:hideMark/>
          </w:tcPr>
          <w:p w14:paraId="0F7DF4A7" w14:textId="77777777" w:rsidR="00413CB7" w:rsidRPr="00413CB7" w:rsidRDefault="00413CB7" w:rsidP="00413CB7">
            <w:pPr>
              <w:spacing w:after="0"/>
              <w:jc w:val="left"/>
              <w:rPr>
                <w:szCs w:val="20"/>
              </w:rPr>
            </w:pPr>
            <w:r w:rsidRPr="00413CB7">
              <w:rPr>
                <w:szCs w:val="20"/>
              </w:rPr>
              <w:t>Katrina Schilling</w:t>
            </w:r>
          </w:p>
        </w:tc>
        <w:tc>
          <w:tcPr>
            <w:tcW w:w="1597" w:type="pct"/>
            <w:noWrap/>
            <w:hideMark/>
          </w:tcPr>
          <w:p w14:paraId="6E1F693B"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4614EFF9" w14:textId="77777777" w:rsidR="00413CB7" w:rsidRPr="00413CB7" w:rsidRDefault="00413CB7" w:rsidP="00413CB7">
            <w:pPr>
              <w:spacing w:after="0"/>
              <w:ind w:right="113"/>
              <w:jc w:val="right"/>
              <w:rPr>
                <w:szCs w:val="20"/>
              </w:rPr>
            </w:pPr>
            <w:r w:rsidRPr="00413CB7">
              <w:rPr>
                <w:szCs w:val="20"/>
              </w:rPr>
              <w:t>81.02</w:t>
            </w:r>
          </w:p>
        </w:tc>
        <w:tc>
          <w:tcPr>
            <w:tcW w:w="770" w:type="pct"/>
            <w:noWrap/>
            <w:hideMark/>
          </w:tcPr>
          <w:p w14:paraId="2C4700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FA1813" w14:textId="77777777" w:rsidR="00413CB7" w:rsidRPr="00413CB7" w:rsidRDefault="00413CB7" w:rsidP="00413CB7">
            <w:pPr>
              <w:spacing w:after="0"/>
              <w:jc w:val="right"/>
              <w:rPr>
                <w:szCs w:val="20"/>
              </w:rPr>
            </w:pPr>
            <w:r w:rsidRPr="00413CB7">
              <w:rPr>
                <w:szCs w:val="20"/>
              </w:rPr>
              <w:t>16.2.2013</w:t>
            </w:r>
          </w:p>
        </w:tc>
      </w:tr>
      <w:tr w:rsidR="00413CB7" w:rsidRPr="00413CB7" w14:paraId="013F4785" w14:textId="77777777" w:rsidTr="005B36B0">
        <w:trPr>
          <w:trHeight w:val="20"/>
        </w:trPr>
        <w:tc>
          <w:tcPr>
            <w:tcW w:w="1756" w:type="pct"/>
            <w:noWrap/>
            <w:hideMark/>
          </w:tcPr>
          <w:p w14:paraId="1D6697D2" w14:textId="77777777" w:rsidR="00413CB7" w:rsidRPr="00413CB7" w:rsidRDefault="00413CB7" w:rsidP="00413CB7">
            <w:pPr>
              <w:spacing w:after="0"/>
              <w:jc w:val="left"/>
              <w:rPr>
                <w:szCs w:val="20"/>
              </w:rPr>
            </w:pPr>
            <w:r w:rsidRPr="00413CB7">
              <w:rPr>
                <w:szCs w:val="20"/>
              </w:rPr>
              <w:t>Katy Dix</w:t>
            </w:r>
          </w:p>
        </w:tc>
        <w:tc>
          <w:tcPr>
            <w:tcW w:w="1597" w:type="pct"/>
            <w:noWrap/>
            <w:hideMark/>
          </w:tcPr>
          <w:p w14:paraId="03DB0F76" w14:textId="77777777"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14:paraId="05ECCFE1"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68EF8C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DDD4F3" w14:textId="77777777" w:rsidR="00413CB7" w:rsidRPr="00413CB7" w:rsidRDefault="00413CB7" w:rsidP="00413CB7">
            <w:pPr>
              <w:spacing w:after="0"/>
              <w:jc w:val="right"/>
              <w:rPr>
                <w:szCs w:val="20"/>
              </w:rPr>
            </w:pPr>
            <w:r w:rsidRPr="00413CB7">
              <w:rPr>
                <w:szCs w:val="20"/>
              </w:rPr>
              <w:t>7.4.2013</w:t>
            </w:r>
          </w:p>
        </w:tc>
      </w:tr>
      <w:tr w:rsidR="00413CB7" w:rsidRPr="00413CB7" w14:paraId="2A046B43" w14:textId="77777777" w:rsidTr="005B36B0">
        <w:trPr>
          <w:trHeight w:val="20"/>
        </w:trPr>
        <w:tc>
          <w:tcPr>
            <w:tcW w:w="1756" w:type="pct"/>
            <w:noWrap/>
            <w:hideMark/>
          </w:tcPr>
          <w:p w14:paraId="73A7799A" w14:textId="77777777" w:rsidR="00413CB7" w:rsidRPr="00413CB7" w:rsidRDefault="00413CB7" w:rsidP="00413CB7">
            <w:pPr>
              <w:spacing w:after="0"/>
              <w:jc w:val="left"/>
              <w:rPr>
                <w:szCs w:val="20"/>
              </w:rPr>
            </w:pPr>
            <w:r w:rsidRPr="00413CB7">
              <w:rPr>
                <w:szCs w:val="20"/>
              </w:rPr>
              <w:t>Katy Walker</w:t>
            </w:r>
          </w:p>
        </w:tc>
        <w:tc>
          <w:tcPr>
            <w:tcW w:w="1597" w:type="pct"/>
            <w:noWrap/>
            <w:hideMark/>
          </w:tcPr>
          <w:p w14:paraId="7AF1034D"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0B189E2E" w14:textId="77777777" w:rsidR="00413CB7" w:rsidRPr="00413CB7" w:rsidRDefault="00413CB7" w:rsidP="00413CB7">
            <w:pPr>
              <w:spacing w:after="0"/>
              <w:ind w:right="113"/>
              <w:jc w:val="right"/>
              <w:rPr>
                <w:szCs w:val="20"/>
              </w:rPr>
            </w:pPr>
            <w:r w:rsidRPr="00413CB7">
              <w:rPr>
                <w:szCs w:val="20"/>
              </w:rPr>
              <w:t>27.80</w:t>
            </w:r>
          </w:p>
        </w:tc>
        <w:tc>
          <w:tcPr>
            <w:tcW w:w="770" w:type="pct"/>
            <w:noWrap/>
            <w:hideMark/>
          </w:tcPr>
          <w:p w14:paraId="4A7912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BEA674" w14:textId="77777777" w:rsidR="00413CB7" w:rsidRPr="00413CB7" w:rsidRDefault="00413CB7" w:rsidP="00413CB7">
            <w:pPr>
              <w:spacing w:after="0"/>
              <w:jc w:val="right"/>
              <w:rPr>
                <w:szCs w:val="20"/>
              </w:rPr>
            </w:pPr>
            <w:r w:rsidRPr="00413CB7">
              <w:rPr>
                <w:szCs w:val="20"/>
              </w:rPr>
              <w:t>13.9.2013</w:t>
            </w:r>
          </w:p>
        </w:tc>
      </w:tr>
      <w:tr w:rsidR="00413CB7" w:rsidRPr="00413CB7" w14:paraId="0A8BB26F" w14:textId="77777777" w:rsidTr="005B36B0">
        <w:trPr>
          <w:trHeight w:val="20"/>
        </w:trPr>
        <w:tc>
          <w:tcPr>
            <w:tcW w:w="1756" w:type="pct"/>
            <w:noWrap/>
            <w:hideMark/>
          </w:tcPr>
          <w:p w14:paraId="0693A8E2" w14:textId="77777777" w:rsidR="00413CB7" w:rsidRPr="00413CB7" w:rsidRDefault="00413CB7" w:rsidP="00413CB7">
            <w:pPr>
              <w:spacing w:after="0"/>
              <w:jc w:val="left"/>
              <w:rPr>
                <w:szCs w:val="20"/>
              </w:rPr>
            </w:pPr>
            <w:r w:rsidRPr="00413CB7">
              <w:rPr>
                <w:szCs w:val="20"/>
              </w:rPr>
              <w:t>Kay Browne</w:t>
            </w:r>
          </w:p>
        </w:tc>
        <w:tc>
          <w:tcPr>
            <w:tcW w:w="1597" w:type="pct"/>
            <w:noWrap/>
            <w:hideMark/>
          </w:tcPr>
          <w:p w14:paraId="69C29AC6" w14:textId="77777777"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14:paraId="69B8925E" w14:textId="77777777" w:rsidR="00413CB7" w:rsidRPr="00413CB7" w:rsidRDefault="00413CB7" w:rsidP="00413CB7">
            <w:pPr>
              <w:spacing w:after="0"/>
              <w:ind w:right="113"/>
              <w:jc w:val="right"/>
              <w:rPr>
                <w:szCs w:val="20"/>
              </w:rPr>
            </w:pPr>
            <w:r w:rsidRPr="00413CB7">
              <w:rPr>
                <w:szCs w:val="20"/>
              </w:rPr>
              <w:t>170.28</w:t>
            </w:r>
          </w:p>
        </w:tc>
        <w:tc>
          <w:tcPr>
            <w:tcW w:w="770" w:type="pct"/>
            <w:noWrap/>
            <w:hideMark/>
          </w:tcPr>
          <w:p w14:paraId="68D404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B6DEBD" w14:textId="77777777" w:rsidR="00413CB7" w:rsidRPr="00413CB7" w:rsidRDefault="00413CB7" w:rsidP="00413CB7">
            <w:pPr>
              <w:spacing w:after="0"/>
              <w:jc w:val="right"/>
              <w:rPr>
                <w:szCs w:val="20"/>
              </w:rPr>
            </w:pPr>
            <w:r w:rsidRPr="00413CB7">
              <w:rPr>
                <w:szCs w:val="20"/>
              </w:rPr>
              <w:t>10.12.2013</w:t>
            </w:r>
          </w:p>
        </w:tc>
      </w:tr>
      <w:tr w:rsidR="00413CB7" w:rsidRPr="00413CB7" w14:paraId="645154C9" w14:textId="77777777" w:rsidTr="005B36B0">
        <w:trPr>
          <w:trHeight w:val="20"/>
        </w:trPr>
        <w:tc>
          <w:tcPr>
            <w:tcW w:w="1756" w:type="pct"/>
            <w:noWrap/>
            <w:hideMark/>
          </w:tcPr>
          <w:p w14:paraId="2C490186" w14:textId="77777777" w:rsidR="00413CB7" w:rsidRPr="00413CB7" w:rsidRDefault="00413CB7" w:rsidP="00413CB7">
            <w:pPr>
              <w:spacing w:after="0"/>
              <w:jc w:val="left"/>
              <w:rPr>
                <w:szCs w:val="20"/>
              </w:rPr>
            </w:pPr>
            <w:r w:rsidRPr="00413CB7">
              <w:rPr>
                <w:szCs w:val="20"/>
              </w:rPr>
              <w:t>Kayla Langella</w:t>
            </w:r>
          </w:p>
        </w:tc>
        <w:tc>
          <w:tcPr>
            <w:tcW w:w="1597" w:type="pct"/>
            <w:noWrap/>
            <w:hideMark/>
          </w:tcPr>
          <w:p w14:paraId="07CC4A2C"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43464151" w14:textId="77777777" w:rsidR="00413CB7" w:rsidRPr="00413CB7" w:rsidRDefault="00413CB7" w:rsidP="00413CB7">
            <w:pPr>
              <w:spacing w:after="0"/>
              <w:ind w:right="113"/>
              <w:jc w:val="right"/>
              <w:rPr>
                <w:szCs w:val="20"/>
              </w:rPr>
            </w:pPr>
            <w:r w:rsidRPr="00413CB7">
              <w:rPr>
                <w:szCs w:val="20"/>
              </w:rPr>
              <w:t>25.70</w:t>
            </w:r>
          </w:p>
        </w:tc>
        <w:tc>
          <w:tcPr>
            <w:tcW w:w="770" w:type="pct"/>
            <w:noWrap/>
            <w:hideMark/>
          </w:tcPr>
          <w:p w14:paraId="794497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6BF98C" w14:textId="77777777" w:rsidR="00413CB7" w:rsidRPr="00413CB7" w:rsidRDefault="00413CB7" w:rsidP="00413CB7">
            <w:pPr>
              <w:spacing w:after="0"/>
              <w:jc w:val="right"/>
              <w:rPr>
                <w:szCs w:val="20"/>
              </w:rPr>
            </w:pPr>
            <w:r w:rsidRPr="00413CB7">
              <w:rPr>
                <w:szCs w:val="20"/>
              </w:rPr>
              <w:t>18.9.2014</w:t>
            </w:r>
          </w:p>
        </w:tc>
      </w:tr>
      <w:tr w:rsidR="00413CB7" w:rsidRPr="00413CB7" w14:paraId="19A2C197" w14:textId="77777777" w:rsidTr="005B36B0">
        <w:trPr>
          <w:trHeight w:val="20"/>
        </w:trPr>
        <w:tc>
          <w:tcPr>
            <w:tcW w:w="1756" w:type="pct"/>
            <w:noWrap/>
            <w:hideMark/>
          </w:tcPr>
          <w:p w14:paraId="1F2E9690" w14:textId="77777777" w:rsidR="00413CB7" w:rsidRPr="00413CB7" w:rsidRDefault="00413CB7" w:rsidP="00413CB7">
            <w:pPr>
              <w:spacing w:after="0"/>
              <w:jc w:val="left"/>
              <w:rPr>
                <w:szCs w:val="20"/>
              </w:rPr>
            </w:pPr>
            <w:r w:rsidRPr="00413CB7">
              <w:rPr>
                <w:szCs w:val="20"/>
              </w:rPr>
              <w:t>Kayla Sewell</w:t>
            </w:r>
          </w:p>
        </w:tc>
        <w:tc>
          <w:tcPr>
            <w:tcW w:w="1597" w:type="pct"/>
            <w:noWrap/>
            <w:hideMark/>
          </w:tcPr>
          <w:p w14:paraId="5952C93C" w14:textId="77777777" w:rsidR="00413CB7" w:rsidRPr="00413CB7" w:rsidRDefault="00413CB7" w:rsidP="00413CB7">
            <w:pPr>
              <w:spacing w:after="0"/>
              <w:ind w:left="113"/>
              <w:jc w:val="left"/>
              <w:rPr>
                <w:szCs w:val="20"/>
              </w:rPr>
            </w:pPr>
            <w:r w:rsidRPr="00413CB7">
              <w:rPr>
                <w:szCs w:val="20"/>
              </w:rPr>
              <w:t>LOXTON, SA 5333</w:t>
            </w:r>
          </w:p>
        </w:tc>
        <w:tc>
          <w:tcPr>
            <w:tcW w:w="424" w:type="pct"/>
            <w:noWrap/>
            <w:hideMark/>
          </w:tcPr>
          <w:p w14:paraId="57FEE21B" w14:textId="77777777" w:rsidR="00413CB7" w:rsidRPr="00413CB7" w:rsidRDefault="00413CB7" w:rsidP="00413CB7">
            <w:pPr>
              <w:spacing w:after="0"/>
              <w:ind w:right="113"/>
              <w:jc w:val="right"/>
              <w:rPr>
                <w:szCs w:val="20"/>
              </w:rPr>
            </w:pPr>
            <w:r w:rsidRPr="00413CB7">
              <w:rPr>
                <w:szCs w:val="20"/>
              </w:rPr>
              <w:t>38.58</w:t>
            </w:r>
          </w:p>
        </w:tc>
        <w:tc>
          <w:tcPr>
            <w:tcW w:w="770" w:type="pct"/>
            <w:noWrap/>
            <w:hideMark/>
          </w:tcPr>
          <w:p w14:paraId="683501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8551DF" w14:textId="77777777" w:rsidR="00413CB7" w:rsidRPr="00413CB7" w:rsidRDefault="00413CB7" w:rsidP="00413CB7">
            <w:pPr>
              <w:spacing w:after="0"/>
              <w:jc w:val="right"/>
              <w:rPr>
                <w:szCs w:val="20"/>
              </w:rPr>
            </w:pPr>
            <w:r w:rsidRPr="00413CB7">
              <w:rPr>
                <w:szCs w:val="20"/>
              </w:rPr>
              <w:t>26.9.2013</w:t>
            </w:r>
          </w:p>
        </w:tc>
      </w:tr>
      <w:tr w:rsidR="00413CB7" w:rsidRPr="00413CB7" w14:paraId="4F0EDA9F" w14:textId="77777777" w:rsidTr="005B36B0">
        <w:trPr>
          <w:trHeight w:val="20"/>
        </w:trPr>
        <w:tc>
          <w:tcPr>
            <w:tcW w:w="1756" w:type="pct"/>
            <w:noWrap/>
            <w:hideMark/>
          </w:tcPr>
          <w:p w14:paraId="13E96EB6" w14:textId="77777777" w:rsidR="00413CB7" w:rsidRPr="00413CB7" w:rsidRDefault="00413CB7" w:rsidP="00413CB7">
            <w:pPr>
              <w:spacing w:after="0"/>
              <w:jc w:val="left"/>
              <w:rPr>
                <w:szCs w:val="20"/>
              </w:rPr>
            </w:pPr>
            <w:r w:rsidRPr="00413CB7">
              <w:rPr>
                <w:szCs w:val="20"/>
              </w:rPr>
              <w:t>Kaylyn Sutherland</w:t>
            </w:r>
          </w:p>
        </w:tc>
        <w:tc>
          <w:tcPr>
            <w:tcW w:w="1597" w:type="pct"/>
            <w:noWrap/>
            <w:hideMark/>
          </w:tcPr>
          <w:p w14:paraId="7D490013" w14:textId="77777777"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14:paraId="7494CF70" w14:textId="77777777" w:rsidR="00413CB7" w:rsidRPr="00413CB7" w:rsidRDefault="00413CB7" w:rsidP="00413CB7">
            <w:pPr>
              <w:spacing w:after="0"/>
              <w:ind w:right="113"/>
              <w:jc w:val="right"/>
              <w:rPr>
                <w:szCs w:val="20"/>
              </w:rPr>
            </w:pPr>
            <w:r w:rsidRPr="00413CB7">
              <w:rPr>
                <w:szCs w:val="20"/>
              </w:rPr>
              <w:t>11.15</w:t>
            </w:r>
          </w:p>
        </w:tc>
        <w:tc>
          <w:tcPr>
            <w:tcW w:w="770" w:type="pct"/>
            <w:noWrap/>
            <w:hideMark/>
          </w:tcPr>
          <w:p w14:paraId="0BE6E3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AB55FF" w14:textId="77777777" w:rsidR="00413CB7" w:rsidRPr="00413CB7" w:rsidRDefault="00413CB7" w:rsidP="00413CB7">
            <w:pPr>
              <w:spacing w:after="0"/>
              <w:jc w:val="right"/>
              <w:rPr>
                <w:szCs w:val="20"/>
              </w:rPr>
            </w:pPr>
            <w:r w:rsidRPr="00413CB7">
              <w:rPr>
                <w:szCs w:val="20"/>
              </w:rPr>
              <w:t>20.5.2014</w:t>
            </w:r>
          </w:p>
        </w:tc>
      </w:tr>
      <w:tr w:rsidR="00413CB7" w:rsidRPr="00413CB7" w14:paraId="1124CE0E" w14:textId="77777777" w:rsidTr="005B36B0">
        <w:trPr>
          <w:trHeight w:val="20"/>
        </w:trPr>
        <w:tc>
          <w:tcPr>
            <w:tcW w:w="1756" w:type="pct"/>
            <w:noWrap/>
            <w:hideMark/>
          </w:tcPr>
          <w:p w14:paraId="07E5EE71" w14:textId="77777777" w:rsidR="00413CB7" w:rsidRPr="00413CB7" w:rsidRDefault="00413CB7" w:rsidP="00413CB7">
            <w:pPr>
              <w:spacing w:after="0"/>
              <w:jc w:val="left"/>
              <w:rPr>
                <w:szCs w:val="20"/>
              </w:rPr>
            </w:pPr>
            <w:r w:rsidRPr="00413CB7">
              <w:rPr>
                <w:szCs w:val="20"/>
              </w:rPr>
              <w:t>Kearon Custance</w:t>
            </w:r>
          </w:p>
        </w:tc>
        <w:tc>
          <w:tcPr>
            <w:tcW w:w="1597" w:type="pct"/>
            <w:noWrap/>
            <w:hideMark/>
          </w:tcPr>
          <w:p w14:paraId="1AF90F03"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5FC1B523" w14:textId="77777777" w:rsidR="00413CB7" w:rsidRPr="00413CB7" w:rsidRDefault="00413CB7" w:rsidP="00413CB7">
            <w:pPr>
              <w:spacing w:after="0"/>
              <w:ind w:right="113"/>
              <w:jc w:val="right"/>
              <w:rPr>
                <w:szCs w:val="20"/>
              </w:rPr>
            </w:pPr>
            <w:r w:rsidRPr="00413CB7">
              <w:rPr>
                <w:szCs w:val="20"/>
              </w:rPr>
              <w:t>22.54</w:t>
            </w:r>
          </w:p>
        </w:tc>
        <w:tc>
          <w:tcPr>
            <w:tcW w:w="770" w:type="pct"/>
            <w:noWrap/>
            <w:hideMark/>
          </w:tcPr>
          <w:p w14:paraId="254EF1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9D647C" w14:textId="77777777" w:rsidR="00413CB7" w:rsidRPr="00413CB7" w:rsidRDefault="00413CB7" w:rsidP="00413CB7">
            <w:pPr>
              <w:spacing w:after="0"/>
              <w:jc w:val="right"/>
              <w:rPr>
                <w:szCs w:val="20"/>
              </w:rPr>
            </w:pPr>
            <w:r w:rsidRPr="00413CB7">
              <w:rPr>
                <w:szCs w:val="20"/>
              </w:rPr>
              <w:t>5.9.2013</w:t>
            </w:r>
          </w:p>
        </w:tc>
      </w:tr>
      <w:tr w:rsidR="00413CB7" w:rsidRPr="00413CB7" w14:paraId="6C0BC151" w14:textId="77777777" w:rsidTr="005B36B0">
        <w:trPr>
          <w:trHeight w:val="20"/>
        </w:trPr>
        <w:tc>
          <w:tcPr>
            <w:tcW w:w="1756" w:type="pct"/>
            <w:noWrap/>
            <w:hideMark/>
          </w:tcPr>
          <w:p w14:paraId="4C019CDE" w14:textId="77777777" w:rsidR="00413CB7" w:rsidRPr="00413CB7" w:rsidRDefault="00413CB7" w:rsidP="00413CB7">
            <w:pPr>
              <w:spacing w:after="0"/>
              <w:jc w:val="left"/>
              <w:rPr>
                <w:szCs w:val="20"/>
              </w:rPr>
            </w:pPr>
            <w:r w:rsidRPr="00413CB7">
              <w:rPr>
                <w:szCs w:val="20"/>
              </w:rPr>
              <w:t>Kechen Dong</w:t>
            </w:r>
          </w:p>
        </w:tc>
        <w:tc>
          <w:tcPr>
            <w:tcW w:w="1597" w:type="pct"/>
            <w:noWrap/>
            <w:hideMark/>
          </w:tcPr>
          <w:p w14:paraId="74EBC9CF"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14AA1040" w14:textId="77777777" w:rsidR="00413CB7" w:rsidRPr="00413CB7" w:rsidRDefault="00413CB7" w:rsidP="00413CB7">
            <w:pPr>
              <w:spacing w:after="0"/>
              <w:ind w:right="113"/>
              <w:jc w:val="right"/>
              <w:rPr>
                <w:szCs w:val="20"/>
              </w:rPr>
            </w:pPr>
            <w:r w:rsidRPr="00413CB7">
              <w:rPr>
                <w:szCs w:val="20"/>
              </w:rPr>
              <w:t>65.03</w:t>
            </w:r>
          </w:p>
        </w:tc>
        <w:tc>
          <w:tcPr>
            <w:tcW w:w="770" w:type="pct"/>
            <w:noWrap/>
            <w:hideMark/>
          </w:tcPr>
          <w:p w14:paraId="5B3E19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54E616" w14:textId="77777777" w:rsidR="00413CB7" w:rsidRPr="00413CB7" w:rsidRDefault="00413CB7" w:rsidP="00413CB7">
            <w:pPr>
              <w:spacing w:after="0"/>
              <w:jc w:val="right"/>
              <w:rPr>
                <w:szCs w:val="20"/>
              </w:rPr>
            </w:pPr>
            <w:r w:rsidRPr="00413CB7">
              <w:rPr>
                <w:szCs w:val="20"/>
              </w:rPr>
              <w:t>26.8.2013</w:t>
            </w:r>
          </w:p>
        </w:tc>
      </w:tr>
      <w:tr w:rsidR="00413CB7" w:rsidRPr="00413CB7" w14:paraId="3E5BDE20" w14:textId="77777777" w:rsidTr="005B36B0">
        <w:trPr>
          <w:trHeight w:val="20"/>
        </w:trPr>
        <w:tc>
          <w:tcPr>
            <w:tcW w:w="1756" w:type="pct"/>
            <w:noWrap/>
            <w:hideMark/>
          </w:tcPr>
          <w:p w14:paraId="1A042CDA" w14:textId="77777777" w:rsidR="00413CB7" w:rsidRPr="00413CB7" w:rsidRDefault="00413CB7" w:rsidP="00413CB7">
            <w:pPr>
              <w:spacing w:after="0"/>
              <w:jc w:val="left"/>
              <w:rPr>
                <w:szCs w:val="20"/>
              </w:rPr>
            </w:pPr>
            <w:r w:rsidRPr="00413CB7">
              <w:rPr>
                <w:szCs w:val="20"/>
              </w:rPr>
              <w:t>Keith Harris</w:t>
            </w:r>
          </w:p>
        </w:tc>
        <w:tc>
          <w:tcPr>
            <w:tcW w:w="1597" w:type="pct"/>
            <w:noWrap/>
            <w:hideMark/>
          </w:tcPr>
          <w:p w14:paraId="2D395461"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0B66D506" w14:textId="77777777" w:rsidR="00413CB7" w:rsidRPr="00413CB7" w:rsidRDefault="00413CB7" w:rsidP="00413CB7">
            <w:pPr>
              <w:spacing w:after="0"/>
              <w:ind w:right="113"/>
              <w:jc w:val="right"/>
              <w:rPr>
                <w:szCs w:val="20"/>
              </w:rPr>
            </w:pPr>
            <w:r w:rsidRPr="00413CB7">
              <w:rPr>
                <w:szCs w:val="20"/>
              </w:rPr>
              <w:t>69.08</w:t>
            </w:r>
          </w:p>
        </w:tc>
        <w:tc>
          <w:tcPr>
            <w:tcW w:w="770" w:type="pct"/>
            <w:noWrap/>
            <w:hideMark/>
          </w:tcPr>
          <w:p w14:paraId="0306FB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DC0FED" w14:textId="77777777" w:rsidR="00413CB7" w:rsidRPr="00413CB7" w:rsidRDefault="00413CB7" w:rsidP="00413CB7">
            <w:pPr>
              <w:spacing w:after="0"/>
              <w:jc w:val="right"/>
              <w:rPr>
                <w:szCs w:val="20"/>
              </w:rPr>
            </w:pPr>
            <w:r w:rsidRPr="00413CB7">
              <w:rPr>
                <w:szCs w:val="20"/>
              </w:rPr>
              <w:t>23.4.2013</w:t>
            </w:r>
          </w:p>
        </w:tc>
      </w:tr>
      <w:tr w:rsidR="00413CB7" w:rsidRPr="00413CB7" w14:paraId="086A310A" w14:textId="77777777" w:rsidTr="005B36B0">
        <w:trPr>
          <w:trHeight w:val="20"/>
        </w:trPr>
        <w:tc>
          <w:tcPr>
            <w:tcW w:w="1756" w:type="pct"/>
            <w:noWrap/>
            <w:hideMark/>
          </w:tcPr>
          <w:p w14:paraId="65655919" w14:textId="77777777" w:rsidR="00413CB7" w:rsidRPr="00413CB7" w:rsidRDefault="00413CB7" w:rsidP="00413CB7">
            <w:pPr>
              <w:spacing w:after="0"/>
              <w:jc w:val="left"/>
              <w:rPr>
                <w:szCs w:val="20"/>
              </w:rPr>
            </w:pPr>
            <w:r w:rsidRPr="00413CB7">
              <w:rPr>
                <w:szCs w:val="20"/>
              </w:rPr>
              <w:t>Keith Investments Pty Ltd</w:t>
            </w:r>
          </w:p>
        </w:tc>
        <w:tc>
          <w:tcPr>
            <w:tcW w:w="1597" w:type="pct"/>
            <w:noWrap/>
            <w:hideMark/>
          </w:tcPr>
          <w:p w14:paraId="7C180E5D" w14:textId="77777777" w:rsidR="00413CB7" w:rsidRPr="00413CB7" w:rsidRDefault="00413CB7" w:rsidP="00413CB7">
            <w:pPr>
              <w:spacing w:after="0"/>
              <w:ind w:left="113"/>
              <w:jc w:val="left"/>
              <w:rPr>
                <w:szCs w:val="20"/>
              </w:rPr>
            </w:pPr>
            <w:r w:rsidRPr="00413CB7">
              <w:rPr>
                <w:szCs w:val="20"/>
              </w:rPr>
              <w:t>KEITH, SA 5267</w:t>
            </w:r>
          </w:p>
        </w:tc>
        <w:tc>
          <w:tcPr>
            <w:tcW w:w="424" w:type="pct"/>
            <w:noWrap/>
            <w:hideMark/>
          </w:tcPr>
          <w:p w14:paraId="41EBF069" w14:textId="77777777" w:rsidR="00413CB7" w:rsidRPr="00413CB7" w:rsidRDefault="00413CB7" w:rsidP="00413CB7">
            <w:pPr>
              <w:spacing w:after="0"/>
              <w:ind w:right="113"/>
              <w:jc w:val="right"/>
              <w:rPr>
                <w:szCs w:val="20"/>
              </w:rPr>
            </w:pPr>
            <w:r w:rsidRPr="00413CB7">
              <w:rPr>
                <w:szCs w:val="20"/>
              </w:rPr>
              <w:t>32.84</w:t>
            </w:r>
          </w:p>
        </w:tc>
        <w:tc>
          <w:tcPr>
            <w:tcW w:w="770" w:type="pct"/>
            <w:noWrap/>
            <w:hideMark/>
          </w:tcPr>
          <w:p w14:paraId="1372B1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1FC8E1" w14:textId="77777777" w:rsidR="00413CB7" w:rsidRPr="00413CB7" w:rsidRDefault="00413CB7" w:rsidP="00413CB7">
            <w:pPr>
              <w:spacing w:after="0"/>
              <w:jc w:val="right"/>
              <w:rPr>
                <w:szCs w:val="20"/>
              </w:rPr>
            </w:pPr>
            <w:r w:rsidRPr="00413CB7">
              <w:rPr>
                <w:szCs w:val="20"/>
              </w:rPr>
              <w:t>17.8.2013</w:t>
            </w:r>
          </w:p>
        </w:tc>
      </w:tr>
      <w:tr w:rsidR="00413CB7" w:rsidRPr="00413CB7" w14:paraId="5AEDA64B" w14:textId="77777777" w:rsidTr="005B36B0">
        <w:trPr>
          <w:trHeight w:val="20"/>
        </w:trPr>
        <w:tc>
          <w:tcPr>
            <w:tcW w:w="1756" w:type="pct"/>
            <w:noWrap/>
            <w:hideMark/>
          </w:tcPr>
          <w:p w14:paraId="6CE8032E" w14:textId="77777777" w:rsidR="00413CB7" w:rsidRPr="00413CB7" w:rsidRDefault="00413CB7" w:rsidP="00413CB7">
            <w:pPr>
              <w:spacing w:after="0"/>
              <w:jc w:val="left"/>
              <w:rPr>
                <w:szCs w:val="20"/>
              </w:rPr>
            </w:pPr>
            <w:r w:rsidRPr="00413CB7">
              <w:rPr>
                <w:szCs w:val="20"/>
              </w:rPr>
              <w:t>Keith Marchant</w:t>
            </w:r>
          </w:p>
        </w:tc>
        <w:tc>
          <w:tcPr>
            <w:tcW w:w="1597" w:type="pct"/>
            <w:noWrap/>
            <w:hideMark/>
          </w:tcPr>
          <w:p w14:paraId="1BCEDE8B"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6A3C4473"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251AD4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509194" w14:textId="77777777" w:rsidR="00413CB7" w:rsidRPr="00413CB7" w:rsidRDefault="00413CB7" w:rsidP="00413CB7">
            <w:pPr>
              <w:spacing w:after="0"/>
              <w:jc w:val="right"/>
              <w:rPr>
                <w:szCs w:val="20"/>
              </w:rPr>
            </w:pPr>
            <w:r w:rsidRPr="00413CB7">
              <w:rPr>
                <w:szCs w:val="20"/>
              </w:rPr>
              <w:t>2.1.2014</w:t>
            </w:r>
          </w:p>
        </w:tc>
      </w:tr>
      <w:tr w:rsidR="00413CB7" w:rsidRPr="00413CB7" w14:paraId="33D33DF5" w14:textId="77777777" w:rsidTr="005B36B0">
        <w:trPr>
          <w:trHeight w:val="20"/>
        </w:trPr>
        <w:tc>
          <w:tcPr>
            <w:tcW w:w="1756" w:type="pct"/>
            <w:noWrap/>
            <w:hideMark/>
          </w:tcPr>
          <w:p w14:paraId="6A1168AE" w14:textId="77777777" w:rsidR="00413CB7" w:rsidRPr="00413CB7" w:rsidRDefault="00413CB7" w:rsidP="00413CB7">
            <w:pPr>
              <w:spacing w:after="0"/>
              <w:jc w:val="left"/>
              <w:rPr>
                <w:szCs w:val="20"/>
              </w:rPr>
            </w:pPr>
            <w:r w:rsidRPr="00413CB7">
              <w:rPr>
                <w:szCs w:val="20"/>
              </w:rPr>
              <w:t>Keith R Shepherdson</w:t>
            </w:r>
          </w:p>
        </w:tc>
        <w:tc>
          <w:tcPr>
            <w:tcW w:w="1597" w:type="pct"/>
            <w:noWrap/>
            <w:hideMark/>
          </w:tcPr>
          <w:p w14:paraId="38E9C875" w14:textId="77777777"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14:paraId="7BBC03E5" w14:textId="77777777" w:rsidR="00413CB7" w:rsidRPr="00413CB7" w:rsidRDefault="00413CB7" w:rsidP="00413CB7">
            <w:pPr>
              <w:spacing w:after="0"/>
              <w:ind w:right="113"/>
              <w:jc w:val="right"/>
              <w:rPr>
                <w:szCs w:val="20"/>
              </w:rPr>
            </w:pPr>
            <w:r w:rsidRPr="00413CB7">
              <w:rPr>
                <w:szCs w:val="20"/>
              </w:rPr>
              <w:t>32.69</w:t>
            </w:r>
          </w:p>
        </w:tc>
        <w:tc>
          <w:tcPr>
            <w:tcW w:w="770" w:type="pct"/>
            <w:noWrap/>
            <w:hideMark/>
          </w:tcPr>
          <w:p w14:paraId="76EE6E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1C115F" w14:textId="77777777" w:rsidR="00413CB7" w:rsidRPr="00413CB7" w:rsidRDefault="00413CB7" w:rsidP="00413CB7">
            <w:pPr>
              <w:spacing w:after="0"/>
              <w:jc w:val="right"/>
              <w:rPr>
                <w:szCs w:val="20"/>
              </w:rPr>
            </w:pPr>
            <w:r w:rsidRPr="00413CB7">
              <w:rPr>
                <w:szCs w:val="20"/>
              </w:rPr>
              <w:t>18.4.2013</w:t>
            </w:r>
          </w:p>
        </w:tc>
      </w:tr>
      <w:tr w:rsidR="00413CB7" w:rsidRPr="00413CB7" w14:paraId="7A19B0E9" w14:textId="77777777" w:rsidTr="005B36B0">
        <w:trPr>
          <w:trHeight w:val="20"/>
        </w:trPr>
        <w:tc>
          <w:tcPr>
            <w:tcW w:w="1756" w:type="pct"/>
            <w:noWrap/>
            <w:hideMark/>
          </w:tcPr>
          <w:p w14:paraId="49FCAEAE" w14:textId="77777777" w:rsidR="00413CB7" w:rsidRPr="00413CB7" w:rsidRDefault="00413CB7" w:rsidP="00413CB7">
            <w:pPr>
              <w:spacing w:after="0"/>
              <w:jc w:val="left"/>
              <w:rPr>
                <w:szCs w:val="20"/>
              </w:rPr>
            </w:pPr>
            <w:r w:rsidRPr="00413CB7">
              <w:rPr>
                <w:szCs w:val="20"/>
              </w:rPr>
              <w:t>Keith Smith</w:t>
            </w:r>
          </w:p>
        </w:tc>
        <w:tc>
          <w:tcPr>
            <w:tcW w:w="1597" w:type="pct"/>
            <w:noWrap/>
            <w:hideMark/>
          </w:tcPr>
          <w:p w14:paraId="7DC61868"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33A34DC3" w14:textId="77777777" w:rsidR="00413CB7" w:rsidRPr="00413CB7" w:rsidRDefault="00413CB7" w:rsidP="00413CB7">
            <w:pPr>
              <w:spacing w:after="0"/>
              <w:ind w:right="113"/>
              <w:jc w:val="right"/>
              <w:rPr>
                <w:szCs w:val="20"/>
              </w:rPr>
            </w:pPr>
            <w:r w:rsidRPr="00413CB7">
              <w:rPr>
                <w:szCs w:val="20"/>
              </w:rPr>
              <w:t>105.52</w:t>
            </w:r>
          </w:p>
        </w:tc>
        <w:tc>
          <w:tcPr>
            <w:tcW w:w="770" w:type="pct"/>
            <w:noWrap/>
            <w:hideMark/>
          </w:tcPr>
          <w:p w14:paraId="1AEAEE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D09610" w14:textId="77777777" w:rsidR="00413CB7" w:rsidRPr="00413CB7" w:rsidRDefault="00413CB7" w:rsidP="00413CB7">
            <w:pPr>
              <w:spacing w:after="0"/>
              <w:jc w:val="right"/>
              <w:rPr>
                <w:szCs w:val="20"/>
              </w:rPr>
            </w:pPr>
            <w:r w:rsidRPr="00413CB7">
              <w:rPr>
                <w:szCs w:val="20"/>
              </w:rPr>
              <w:t>10.1.2014</w:t>
            </w:r>
          </w:p>
        </w:tc>
      </w:tr>
      <w:tr w:rsidR="00413CB7" w:rsidRPr="00413CB7" w14:paraId="6269A34B" w14:textId="77777777" w:rsidTr="005B36B0">
        <w:trPr>
          <w:trHeight w:val="20"/>
        </w:trPr>
        <w:tc>
          <w:tcPr>
            <w:tcW w:w="1756" w:type="pct"/>
            <w:noWrap/>
            <w:hideMark/>
          </w:tcPr>
          <w:p w14:paraId="46A4D753" w14:textId="77777777" w:rsidR="00413CB7" w:rsidRPr="00413CB7" w:rsidRDefault="00413CB7" w:rsidP="00413CB7">
            <w:pPr>
              <w:spacing w:after="0"/>
              <w:jc w:val="left"/>
              <w:rPr>
                <w:szCs w:val="20"/>
              </w:rPr>
            </w:pPr>
            <w:r w:rsidRPr="00413CB7">
              <w:rPr>
                <w:szCs w:val="20"/>
              </w:rPr>
              <w:t>Keith Wurst</w:t>
            </w:r>
          </w:p>
        </w:tc>
        <w:tc>
          <w:tcPr>
            <w:tcW w:w="1597" w:type="pct"/>
            <w:noWrap/>
            <w:hideMark/>
          </w:tcPr>
          <w:p w14:paraId="3CE56E95" w14:textId="77777777" w:rsidR="00413CB7" w:rsidRPr="00413CB7" w:rsidRDefault="00413CB7" w:rsidP="00413CB7">
            <w:pPr>
              <w:spacing w:after="0"/>
              <w:ind w:left="113"/>
              <w:jc w:val="left"/>
              <w:rPr>
                <w:szCs w:val="20"/>
              </w:rPr>
            </w:pPr>
            <w:r w:rsidRPr="00413CB7">
              <w:rPr>
                <w:szCs w:val="20"/>
              </w:rPr>
              <w:t>SEACLIFF, SA 5049</w:t>
            </w:r>
          </w:p>
        </w:tc>
        <w:tc>
          <w:tcPr>
            <w:tcW w:w="424" w:type="pct"/>
            <w:noWrap/>
            <w:hideMark/>
          </w:tcPr>
          <w:p w14:paraId="48D02564" w14:textId="77777777" w:rsidR="00413CB7" w:rsidRPr="00413CB7" w:rsidRDefault="00413CB7" w:rsidP="00413CB7">
            <w:pPr>
              <w:spacing w:after="0"/>
              <w:ind w:right="113"/>
              <w:jc w:val="right"/>
              <w:rPr>
                <w:szCs w:val="20"/>
              </w:rPr>
            </w:pPr>
            <w:r w:rsidRPr="00413CB7">
              <w:rPr>
                <w:szCs w:val="20"/>
              </w:rPr>
              <w:t>49.80</w:t>
            </w:r>
          </w:p>
        </w:tc>
        <w:tc>
          <w:tcPr>
            <w:tcW w:w="770" w:type="pct"/>
            <w:noWrap/>
            <w:hideMark/>
          </w:tcPr>
          <w:p w14:paraId="7437504E" w14:textId="77777777" w:rsidR="00413CB7" w:rsidRPr="00413CB7" w:rsidRDefault="00413CB7" w:rsidP="00413CB7">
            <w:pPr>
              <w:spacing w:after="0"/>
              <w:ind w:left="170"/>
              <w:jc w:val="left"/>
              <w:rPr>
                <w:szCs w:val="20"/>
              </w:rPr>
            </w:pPr>
            <w:r w:rsidRPr="00413CB7">
              <w:rPr>
                <w:szCs w:val="20"/>
              </w:rPr>
              <w:t>Refund 203538</w:t>
            </w:r>
          </w:p>
        </w:tc>
        <w:tc>
          <w:tcPr>
            <w:tcW w:w="453" w:type="pct"/>
            <w:noWrap/>
            <w:hideMark/>
          </w:tcPr>
          <w:p w14:paraId="0910BE85" w14:textId="77777777" w:rsidR="00413CB7" w:rsidRPr="00413CB7" w:rsidRDefault="00413CB7" w:rsidP="00413CB7">
            <w:pPr>
              <w:spacing w:after="0"/>
              <w:jc w:val="right"/>
              <w:rPr>
                <w:szCs w:val="20"/>
              </w:rPr>
            </w:pPr>
            <w:r w:rsidRPr="00413CB7">
              <w:rPr>
                <w:szCs w:val="20"/>
              </w:rPr>
              <w:t>29.11.2013</w:t>
            </w:r>
          </w:p>
        </w:tc>
      </w:tr>
      <w:tr w:rsidR="00413CB7" w:rsidRPr="00413CB7" w14:paraId="381351CE" w14:textId="77777777" w:rsidTr="005B36B0">
        <w:trPr>
          <w:trHeight w:val="20"/>
        </w:trPr>
        <w:tc>
          <w:tcPr>
            <w:tcW w:w="1756" w:type="pct"/>
            <w:noWrap/>
            <w:hideMark/>
          </w:tcPr>
          <w:p w14:paraId="09AA702E" w14:textId="77777777" w:rsidR="00413CB7" w:rsidRPr="00413CB7" w:rsidRDefault="00413CB7" w:rsidP="00413CB7">
            <w:pPr>
              <w:spacing w:after="0"/>
              <w:jc w:val="left"/>
              <w:rPr>
                <w:szCs w:val="20"/>
              </w:rPr>
            </w:pPr>
            <w:r w:rsidRPr="00413CB7">
              <w:rPr>
                <w:szCs w:val="20"/>
              </w:rPr>
              <w:t>Kelara Mahmud</w:t>
            </w:r>
          </w:p>
        </w:tc>
        <w:tc>
          <w:tcPr>
            <w:tcW w:w="1597" w:type="pct"/>
            <w:noWrap/>
            <w:hideMark/>
          </w:tcPr>
          <w:p w14:paraId="6A9E58D2"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57C24E66" w14:textId="77777777" w:rsidR="00413CB7" w:rsidRPr="00413CB7" w:rsidRDefault="00413CB7" w:rsidP="00413CB7">
            <w:pPr>
              <w:spacing w:after="0"/>
              <w:ind w:right="113"/>
              <w:jc w:val="right"/>
              <w:rPr>
                <w:szCs w:val="20"/>
              </w:rPr>
            </w:pPr>
            <w:r w:rsidRPr="00413CB7">
              <w:rPr>
                <w:szCs w:val="20"/>
              </w:rPr>
              <w:t>879.06</w:t>
            </w:r>
          </w:p>
        </w:tc>
        <w:tc>
          <w:tcPr>
            <w:tcW w:w="770" w:type="pct"/>
            <w:noWrap/>
            <w:hideMark/>
          </w:tcPr>
          <w:p w14:paraId="54467E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67B18E" w14:textId="77777777" w:rsidR="00413CB7" w:rsidRPr="00413CB7" w:rsidRDefault="00413CB7" w:rsidP="00413CB7">
            <w:pPr>
              <w:spacing w:after="0"/>
              <w:jc w:val="right"/>
              <w:rPr>
                <w:szCs w:val="20"/>
              </w:rPr>
            </w:pPr>
            <w:r w:rsidRPr="00413CB7">
              <w:rPr>
                <w:szCs w:val="20"/>
              </w:rPr>
              <w:t>17.1.2014</w:t>
            </w:r>
          </w:p>
        </w:tc>
      </w:tr>
      <w:tr w:rsidR="00413CB7" w:rsidRPr="00413CB7" w14:paraId="011BA5E4" w14:textId="77777777" w:rsidTr="005B36B0">
        <w:trPr>
          <w:trHeight w:val="20"/>
        </w:trPr>
        <w:tc>
          <w:tcPr>
            <w:tcW w:w="1756" w:type="pct"/>
            <w:noWrap/>
            <w:hideMark/>
          </w:tcPr>
          <w:p w14:paraId="58360EAC" w14:textId="77777777" w:rsidR="00413CB7" w:rsidRPr="00413CB7" w:rsidRDefault="00413CB7" w:rsidP="00413CB7">
            <w:pPr>
              <w:spacing w:after="0"/>
              <w:jc w:val="left"/>
              <w:rPr>
                <w:szCs w:val="20"/>
              </w:rPr>
            </w:pPr>
            <w:r w:rsidRPr="00413CB7">
              <w:rPr>
                <w:szCs w:val="20"/>
              </w:rPr>
              <w:t>Kelley Tessari</w:t>
            </w:r>
          </w:p>
        </w:tc>
        <w:tc>
          <w:tcPr>
            <w:tcW w:w="1597" w:type="pct"/>
            <w:noWrap/>
            <w:hideMark/>
          </w:tcPr>
          <w:p w14:paraId="2CDDB739"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50CADE46" w14:textId="77777777" w:rsidR="00413CB7" w:rsidRPr="00413CB7" w:rsidRDefault="00413CB7" w:rsidP="00413CB7">
            <w:pPr>
              <w:spacing w:after="0"/>
              <w:ind w:right="113"/>
              <w:jc w:val="right"/>
              <w:rPr>
                <w:szCs w:val="20"/>
              </w:rPr>
            </w:pPr>
            <w:r w:rsidRPr="00413CB7">
              <w:rPr>
                <w:szCs w:val="20"/>
              </w:rPr>
              <w:t>12.03</w:t>
            </w:r>
          </w:p>
        </w:tc>
        <w:tc>
          <w:tcPr>
            <w:tcW w:w="770" w:type="pct"/>
            <w:noWrap/>
            <w:hideMark/>
          </w:tcPr>
          <w:p w14:paraId="11BDF1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EF65A8" w14:textId="77777777" w:rsidR="00413CB7" w:rsidRPr="00413CB7" w:rsidRDefault="00413CB7" w:rsidP="00413CB7">
            <w:pPr>
              <w:spacing w:after="0"/>
              <w:jc w:val="right"/>
              <w:rPr>
                <w:szCs w:val="20"/>
              </w:rPr>
            </w:pPr>
            <w:r w:rsidRPr="00413CB7">
              <w:rPr>
                <w:szCs w:val="20"/>
              </w:rPr>
              <w:t>4.3.2014</w:t>
            </w:r>
          </w:p>
        </w:tc>
      </w:tr>
      <w:tr w:rsidR="00413CB7" w:rsidRPr="00413CB7" w14:paraId="2778A9E0" w14:textId="77777777" w:rsidTr="005B36B0">
        <w:trPr>
          <w:trHeight w:val="20"/>
        </w:trPr>
        <w:tc>
          <w:tcPr>
            <w:tcW w:w="1756" w:type="pct"/>
            <w:noWrap/>
            <w:hideMark/>
          </w:tcPr>
          <w:p w14:paraId="1CB7D6B9" w14:textId="77777777" w:rsidR="00413CB7" w:rsidRPr="00413CB7" w:rsidRDefault="00413CB7" w:rsidP="00413CB7">
            <w:pPr>
              <w:spacing w:after="0"/>
              <w:jc w:val="left"/>
              <w:rPr>
                <w:szCs w:val="20"/>
              </w:rPr>
            </w:pPr>
            <w:r w:rsidRPr="00413CB7">
              <w:rPr>
                <w:szCs w:val="20"/>
              </w:rPr>
              <w:t>Kellie Vandenbergh</w:t>
            </w:r>
          </w:p>
        </w:tc>
        <w:tc>
          <w:tcPr>
            <w:tcW w:w="1597" w:type="pct"/>
            <w:noWrap/>
            <w:hideMark/>
          </w:tcPr>
          <w:p w14:paraId="53B54834" w14:textId="77777777"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14:paraId="6C9FE5CA" w14:textId="77777777" w:rsidR="00413CB7" w:rsidRPr="00413CB7" w:rsidRDefault="00413CB7" w:rsidP="00413CB7">
            <w:pPr>
              <w:spacing w:after="0"/>
              <w:ind w:right="113"/>
              <w:jc w:val="right"/>
              <w:rPr>
                <w:szCs w:val="20"/>
              </w:rPr>
            </w:pPr>
            <w:r w:rsidRPr="00413CB7">
              <w:rPr>
                <w:szCs w:val="20"/>
              </w:rPr>
              <w:t>13.47</w:t>
            </w:r>
          </w:p>
        </w:tc>
        <w:tc>
          <w:tcPr>
            <w:tcW w:w="770" w:type="pct"/>
            <w:noWrap/>
            <w:hideMark/>
          </w:tcPr>
          <w:p w14:paraId="4D3F78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F74758" w14:textId="77777777" w:rsidR="00413CB7" w:rsidRPr="00413CB7" w:rsidRDefault="00413CB7" w:rsidP="00413CB7">
            <w:pPr>
              <w:spacing w:after="0"/>
              <w:jc w:val="right"/>
              <w:rPr>
                <w:szCs w:val="20"/>
              </w:rPr>
            </w:pPr>
            <w:r w:rsidRPr="00413CB7">
              <w:rPr>
                <w:szCs w:val="20"/>
              </w:rPr>
              <w:t>5.3.2013</w:t>
            </w:r>
          </w:p>
        </w:tc>
      </w:tr>
      <w:tr w:rsidR="00413CB7" w:rsidRPr="00413CB7" w14:paraId="39A0E7F5" w14:textId="77777777" w:rsidTr="005B36B0">
        <w:trPr>
          <w:trHeight w:val="20"/>
        </w:trPr>
        <w:tc>
          <w:tcPr>
            <w:tcW w:w="1756" w:type="pct"/>
            <w:noWrap/>
            <w:hideMark/>
          </w:tcPr>
          <w:p w14:paraId="5B19C4F9" w14:textId="77777777" w:rsidR="00413CB7" w:rsidRPr="00413CB7" w:rsidRDefault="00413CB7" w:rsidP="00413CB7">
            <w:pPr>
              <w:spacing w:after="0"/>
              <w:jc w:val="left"/>
              <w:rPr>
                <w:szCs w:val="20"/>
              </w:rPr>
            </w:pPr>
            <w:r w:rsidRPr="00413CB7">
              <w:rPr>
                <w:szCs w:val="20"/>
              </w:rPr>
              <w:t>Kelly Ahl</w:t>
            </w:r>
          </w:p>
        </w:tc>
        <w:tc>
          <w:tcPr>
            <w:tcW w:w="1597" w:type="pct"/>
            <w:noWrap/>
            <w:hideMark/>
          </w:tcPr>
          <w:p w14:paraId="06A6730E"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3A989775"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0AF746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4F3B40" w14:textId="77777777" w:rsidR="00413CB7" w:rsidRPr="00413CB7" w:rsidRDefault="00413CB7" w:rsidP="00413CB7">
            <w:pPr>
              <w:spacing w:after="0"/>
              <w:jc w:val="right"/>
              <w:rPr>
                <w:szCs w:val="20"/>
              </w:rPr>
            </w:pPr>
            <w:r w:rsidRPr="00413CB7">
              <w:rPr>
                <w:szCs w:val="20"/>
              </w:rPr>
              <w:t>22.4.2013</w:t>
            </w:r>
          </w:p>
        </w:tc>
      </w:tr>
      <w:tr w:rsidR="00413CB7" w:rsidRPr="00413CB7" w14:paraId="44AA0B1D" w14:textId="77777777" w:rsidTr="005B36B0">
        <w:trPr>
          <w:trHeight w:val="20"/>
        </w:trPr>
        <w:tc>
          <w:tcPr>
            <w:tcW w:w="1756" w:type="pct"/>
            <w:noWrap/>
            <w:hideMark/>
          </w:tcPr>
          <w:p w14:paraId="6CEF7672" w14:textId="77777777" w:rsidR="00413CB7" w:rsidRPr="00413CB7" w:rsidRDefault="00413CB7" w:rsidP="00413CB7">
            <w:pPr>
              <w:spacing w:after="0"/>
              <w:jc w:val="left"/>
              <w:rPr>
                <w:szCs w:val="20"/>
              </w:rPr>
            </w:pPr>
            <w:r w:rsidRPr="00413CB7">
              <w:rPr>
                <w:szCs w:val="20"/>
              </w:rPr>
              <w:t>Kelly Dingle</w:t>
            </w:r>
          </w:p>
        </w:tc>
        <w:tc>
          <w:tcPr>
            <w:tcW w:w="1597" w:type="pct"/>
            <w:noWrap/>
            <w:hideMark/>
          </w:tcPr>
          <w:p w14:paraId="399FE874"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46A5797D" w14:textId="77777777" w:rsidR="00413CB7" w:rsidRPr="00413CB7" w:rsidRDefault="00413CB7" w:rsidP="00413CB7">
            <w:pPr>
              <w:spacing w:after="0"/>
              <w:ind w:right="113"/>
              <w:jc w:val="right"/>
              <w:rPr>
                <w:szCs w:val="20"/>
              </w:rPr>
            </w:pPr>
            <w:r w:rsidRPr="00413CB7">
              <w:rPr>
                <w:szCs w:val="20"/>
              </w:rPr>
              <w:t>166.46</w:t>
            </w:r>
          </w:p>
        </w:tc>
        <w:tc>
          <w:tcPr>
            <w:tcW w:w="770" w:type="pct"/>
            <w:noWrap/>
            <w:hideMark/>
          </w:tcPr>
          <w:p w14:paraId="553297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FC9342" w14:textId="77777777" w:rsidR="00413CB7" w:rsidRPr="00413CB7" w:rsidRDefault="00413CB7" w:rsidP="00413CB7">
            <w:pPr>
              <w:spacing w:after="0"/>
              <w:jc w:val="right"/>
              <w:rPr>
                <w:szCs w:val="20"/>
              </w:rPr>
            </w:pPr>
            <w:r w:rsidRPr="00413CB7">
              <w:rPr>
                <w:szCs w:val="20"/>
              </w:rPr>
              <w:t>19.9.2013</w:t>
            </w:r>
          </w:p>
        </w:tc>
      </w:tr>
      <w:tr w:rsidR="00413CB7" w:rsidRPr="00413CB7" w14:paraId="6221FBAD" w14:textId="77777777" w:rsidTr="005B36B0">
        <w:trPr>
          <w:trHeight w:val="20"/>
        </w:trPr>
        <w:tc>
          <w:tcPr>
            <w:tcW w:w="1756" w:type="pct"/>
            <w:noWrap/>
            <w:hideMark/>
          </w:tcPr>
          <w:p w14:paraId="4A7943F5" w14:textId="77777777" w:rsidR="00413CB7" w:rsidRPr="00413CB7" w:rsidRDefault="00413CB7" w:rsidP="00413CB7">
            <w:pPr>
              <w:spacing w:after="0"/>
              <w:jc w:val="left"/>
              <w:rPr>
                <w:szCs w:val="20"/>
              </w:rPr>
            </w:pPr>
            <w:r w:rsidRPr="00413CB7">
              <w:rPr>
                <w:szCs w:val="20"/>
              </w:rPr>
              <w:t>Kelly Gough</w:t>
            </w:r>
          </w:p>
        </w:tc>
        <w:tc>
          <w:tcPr>
            <w:tcW w:w="1597" w:type="pct"/>
            <w:noWrap/>
            <w:hideMark/>
          </w:tcPr>
          <w:p w14:paraId="2930E17A"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5346C622" w14:textId="77777777" w:rsidR="00413CB7" w:rsidRPr="00413CB7" w:rsidRDefault="00413CB7" w:rsidP="00413CB7">
            <w:pPr>
              <w:spacing w:after="0"/>
              <w:ind w:right="113"/>
              <w:jc w:val="right"/>
              <w:rPr>
                <w:szCs w:val="20"/>
              </w:rPr>
            </w:pPr>
            <w:r w:rsidRPr="00413CB7">
              <w:rPr>
                <w:szCs w:val="20"/>
              </w:rPr>
              <w:t>44.00</w:t>
            </w:r>
          </w:p>
        </w:tc>
        <w:tc>
          <w:tcPr>
            <w:tcW w:w="770" w:type="pct"/>
            <w:noWrap/>
            <w:hideMark/>
          </w:tcPr>
          <w:p w14:paraId="5D2BE4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F3E195" w14:textId="77777777" w:rsidR="00413CB7" w:rsidRPr="00413CB7" w:rsidRDefault="00413CB7" w:rsidP="00413CB7">
            <w:pPr>
              <w:spacing w:after="0"/>
              <w:jc w:val="right"/>
              <w:rPr>
                <w:szCs w:val="20"/>
              </w:rPr>
            </w:pPr>
            <w:r w:rsidRPr="00413CB7">
              <w:rPr>
                <w:szCs w:val="20"/>
              </w:rPr>
              <w:t>3.7.2013</w:t>
            </w:r>
          </w:p>
        </w:tc>
      </w:tr>
      <w:tr w:rsidR="00413CB7" w:rsidRPr="00413CB7" w14:paraId="4AC462B9" w14:textId="77777777" w:rsidTr="005B36B0">
        <w:trPr>
          <w:trHeight w:val="20"/>
        </w:trPr>
        <w:tc>
          <w:tcPr>
            <w:tcW w:w="1756" w:type="pct"/>
            <w:noWrap/>
            <w:hideMark/>
          </w:tcPr>
          <w:p w14:paraId="4CC10113" w14:textId="77777777" w:rsidR="00413CB7" w:rsidRPr="00413CB7" w:rsidRDefault="00413CB7" w:rsidP="00413CB7">
            <w:pPr>
              <w:spacing w:after="0"/>
              <w:jc w:val="left"/>
              <w:rPr>
                <w:szCs w:val="20"/>
              </w:rPr>
            </w:pPr>
            <w:r w:rsidRPr="00413CB7">
              <w:rPr>
                <w:szCs w:val="20"/>
              </w:rPr>
              <w:t>Kelly Limburg</w:t>
            </w:r>
          </w:p>
        </w:tc>
        <w:tc>
          <w:tcPr>
            <w:tcW w:w="1597" w:type="pct"/>
            <w:noWrap/>
            <w:hideMark/>
          </w:tcPr>
          <w:p w14:paraId="23531EF4" w14:textId="77777777"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14:paraId="46D74371"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4B4326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369378" w14:textId="77777777" w:rsidR="00413CB7" w:rsidRPr="00413CB7" w:rsidRDefault="00413CB7" w:rsidP="00413CB7">
            <w:pPr>
              <w:spacing w:after="0"/>
              <w:jc w:val="right"/>
              <w:rPr>
                <w:szCs w:val="20"/>
              </w:rPr>
            </w:pPr>
            <w:r w:rsidRPr="00413CB7">
              <w:rPr>
                <w:szCs w:val="20"/>
              </w:rPr>
              <w:t>1.2.2014</w:t>
            </w:r>
          </w:p>
        </w:tc>
      </w:tr>
      <w:tr w:rsidR="00413CB7" w:rsidRPr="00413CB7" w14:paraId="722DAE03" w14:textId="77777777" w:rsidTr="005B36B0">
        <w:trPr>
          <w:trHeight w:val="20"/>
        </w:trPr>
        <w:tc>
          <w:tcPr>
            <w:tcW w:w="1756" w:type="pct"/>
            <w:noWrap/>
            <w:hideMark/>
          </w:tcPr>
          <w:p w14:paraId="6B0C1DE9" w14:textId="77777777" w:rsidR="00413CB7" w:rsidRPr="00413CB7" w:rsidRDefault="00413CB7" w:rsidP="00413CB7">
            <w:pPr>
              <w:spacing w:after="0"/>
              <w:jc w:val="left"/>
              <w:rPr>
                <w:szCs w:val="20"/>
              </w:rPr>
            </w:pPr>
            <w:r w:rsidRPr="00413CB7">
              <w:rPr>
                <w:szCs w:val="20"/>
              </w:rPr>
              <w:t>Kelly Mc Namara</w:t>
            </w:r>
          </w:p>
        </w:tc>
        <w:tc>
          <w:tcPr>
            <w:tcW w:w="1597" w:type="pct"/>
            <w:noWrap/>
            <w:hideMark/>
          </w:tcPr>
          <w:p w14:paraId="4AE45128"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340A3962" w14:textId="77777777" w:rsidR="00413CB7" w:rsidRPr="00413CB7" w:rsidRDefault="00413CB7" w:rsidP="00413CB7">
            <w:pPr>
              <w:spacing w:after="0"/>
              <w:ind w:right="113"/>
              <w:jc w:val="right"/>
              <w:rPr>
                <w:szCs w:val="20"/>
              </w:rPr>
            </w:pPr>
            <w:r w:rsidRPr="00413CB7">
              <w:rPr>
                <w:szCs w:val="20"/>
              </w:rPr>
              <w:t>34.43</w:t>
            </w:r>
          </w:p>
        </w:tc>
        <w:tc>
          <w:tcPr>
            <w:tcW w:w="770" w:type="pct"/>
            <w:noWrap/>
            <w:hideMark/>
          </w:tcPr>
          <w:p w14:paraId="074833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FAF8F4" w14:textId="77777777" w:rsidR="00413CB7" w:rsidRPr="00413CB7" w:rsidRDefault="00413CB7" w:rsidP="00413CB7">
            <w:pPr>
              <w:spacing w:after="0"/>
              <w:jc w:val="right"/>
              <w:rPr>
                <w:szCs w:val="20"/>
              </w:rPr>
            </w:pPr>
            <w:r w:rsidRPr="00413CB7">
              <w:rPr>
                <w:szCs w:val="20"/>
              </w:rPr>
              <w:t>16.12.2013</w:t>
            </w:r>
          </w:p>
        </w:tc>
      </w:tr>
      <w:tr w:rsidR="00413CB7" w:rsidRPr="00413CB7" w14:paraId="76E8A75D" w14:textId="77777777" w:rsidTr="005B36B0">
        <w:trPr>
          <w:trHeight w:val="20"/>
        </w:trPr>
        <w:tc>
          <w:tcPr>
            <w:tcW w:w="1756" w:type="pct"/>
            <w:noWrap/>
            <w:hideMark/>
          </w:tcPr>
          <w:p w14:paraId="5D798F37" w14:textId="77777777" w:rsidR="00413CB7" w:rsidRPr="00413CB7" w:rsidRDefault="00413CB7" w:rsidP="00413CB7">
            <w:pPr>
              <w:spacing w:after="0"/>
              <w:jc w:val="left"/>
              <w:rPr>
                <w:szCs w:val="20"/>
              </w:rPr>
            </w:pPr>
            <w:r w:rsidRPr="00413CB7">
              <w:rPr>
                <w:szCs w:val="20"/>
              </w:rPr>
              <w:t>Kelly Mules</w:t>
            </w:r>
          </w:p>
        </w:tc>
        <w:tc>
          <w:tcPr>
            <w:tcW w:w="1597" w:type="pct"/>
            <w:noWrap/>
            <w:hideMark/>
          </w:tcPr>
          <w:p w14:paraId="1B782100" w14:textId="77777777" w:rsidR="00413CB7" w:rsidRPr="00413CB7" w:rsidRDefault="00413CB7" w:rsidP="00413CB7">
            <w:pPr>
              <w:spacing w:after="0"/>
              <w:ind w:left="113"/>
              <w:jc w:val="left"/>
              <w:rPr>
                <w:szCs w:val="20"/>
              </w:rPr>
            </w:pPr>
            <w:r w:rsidRPr="00413CB7">
              <w:rPr>
                <w:szCs w:val="20"/>
              </w:rPr>
              <w:t>KINGSTON SE 5275</w:t>
            </w:r>
          </w:p>
        </w:tc>
        <w:tc>
          <w:tcPr>
            <w:tcW w:w="424" w:type="pct"/>
            <w:noWrap/>
            <w:hideMark/>
          </w:tcPr>
          <w:p w14:paraId="6A96C5AE" w14:textId="77777777" w:rsidR="00413CB7" w:rsidRPr="00413CB7" w:rsidRDefault="00413CB7" w:rsidP="00413CB7">
            <w:pPr>
              <w:spacing w:after="0"/>
              <w:ind w:right="113"/>
              <w:jc w:val="right"/>
              <w:rPr>
                <w:szCs w:val="20"/>
              </w:rPr>
            </w:pPr>
            <w:r w:rsidRPr="00413CB7">
              <w:rPr>
                <w:szCs w:val="20"/>
              </w:rPr>
              <w:t>79.89</w:t>
            </w:r>
          </w:p>
        </w:tc>
        <w:tc>
          <w:tcPr>
            <w:tcW w:w="770" w:type="pct"/>
            <w:noWrap/>
            <w:hideMark/>
          </w:tcPr>
          <w:p w14:paraId="352A85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4C3DB9" w14:textId="77777777" w:rsidR="00413CB7" w:rsidRPr="00413CB7" w:rsidRDefault="00413CB7" w:rsidP="00413CB7">
            <w:pPr>
              <w:spacing w:after="0"/>
              <w:jc w:val="right"/>
              <w:rPr>
                <w:szCs w:val="20"/>
              </w:rPr>
            </w:pPr>
            <w:r w:rsidRPr="00413CB7">
              <w:rPr>
                <w:szCs w:val="20"/>
              </w:rPr>
              <w:t>7.11.2014</w:t>
            </w:r>
          </w:p>
        </w:tc>
      </w:tr>
      <w:tr w:rsidR="00413CB7" w:rsidRPr="00413CB7" w14:paraId="7E788964" w14:textId="77777777" w:rsidTr="005B36B0">
        <w:trPr>
          <w:trHeight w:val="20"/>
        </w:trPr>
        <w:tc>
          <w:tcPr>
            <w:tcW w:w="1756" w:type="pct"/>
            <w:noWrap/>
            <w:hideMark/>
          </w:tcPr>
          <w:p w14:paraId="56698DB9" w14:textId="77777777" w:rsidR="00413CB7" w:rsidRPr="00413CB7" w:rsidRDefault="00413CB7" w:rsidP="00413CB7">
            <w:pPr>
              <w:spacing w:after="0"/>
              <w:jc w:val="left"/>
              <w:rPr>
                <w:szCs w:val="20"/>
              </w:rPr>
            </w:pPr>
            <w:r w:rsidRPr="00413CB7">
              <w:rPr>
                <w:szCs w:val="20"/>
              </w:rPr>
              <w:t>Kelly Thompson</w:t>
            </w:r>
          </w:p>
        </w:tc>
        <w:tc>
          <w:tcPr>
            <w:tcW w:w="1597" w:type="pct"/>
            <w:noWrap/>
            <w:hideMark/>
          </w:tcPr>
          <w:p w14:paraId="2A6EE4A0" w14:textId="77777777"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14:paraId="7B458F9C" w14:textId="77777777" w:rsidR="00413CB7" w:rsidRPr="00413CB7" w:rsidRDefault="00413CB7" w:rsidP="00413CB7">
            <w:pPr>
              <w:spacing w:after="0"/>
              <w:ind w:right="113"/>
              <w:jc w:val="right"/>
              <w:rPr>
                <w:szCs w:val="20"/>
              </w:rPr>
            </w:pPr>
            <w:r w:rsidRPr="00413CB7">
              <w:rPr>
                <w:szCs w:val="20"/>
              </w:rPr>
              <w:t>25.27</w:t>
            </w:r>
          </w:p>
        </w:tc>
        <w:tc>
          <w:tcPr>
            <w:tcW w:w="770" w:type="pct"/>
            <w:noWrap/>
            <w:hideMark/>
          </w:tcPr>
          <w:p w14:paraId="36A34A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6B5A6B" w14:textId="77777777" w:rsidR="00413CB7" w:rsidRPr="00413CB7" w:rsidRDefault="00413CB7" w:rsidP="00413CB7">
            <w:pPr>
              <w:spacing w:after="0"/>
              <w:jc w:val="right"/>
              <w:rPr>
                <w:szCs w:val="20"/>
              </w:rPr>
            </w:pPr>
            <w:r w:rsidRPr="00413CB7">
              <w:rPr>
                <w:szCs w:val="20"/>
              </w:rPr>
              <w:t>3.9.2013</w:t>
            </w:r>
          </w:p>
        </w:tc>
      </w:tr>
      <w:tr w:rsidR="00413CB7" w:rsidRPr="00413CB7" w14:paraId="39AB3E58" w14:textId="77777777" w:rsidTr="005B36B0">
        <w:trPr>
          <w:trHeight w:val="20"/>
        </w:trPr>
        <w:tc>
          <w:tcPr>
            <w:tcW w:w="1756" w:type="pct"/>
            <w:noWrap/>
            <w:hideMark/>
          </w:tcPr>
          <w:p w14:paraId="713BCF51" w14:textId="77777777" w:rsidR="00413CB7" w:rsidRPr="00413CB7" w:rsidRDefault="00413CB7" w:rsidP="00413CB7">
            <w:pPr>
              <w:spacing w:after="0"/>
              <w:jc w:val="left"/>
              <w:rPr>
                <w:szCs w:val="20"/>
              </w:rPr>
            </w:pPr>
            <w:r w:rsidRPr="00413CB7">
              <w:rPr>
                <w:szCs w:val="20"/>
              </w:rPr>
              <w:t>Kelton Young</w:t>
            </w:r>
          </w:p>
        </w:tc>
        <w:tc>
          <w:tcPr>
            <w:tcW w:w="1597" w:type="pct"/>
            <w:noWrap/>
            <w:hideMark/>
          </w:tcPr>
          <w:p w14:paraId="1E8D385C"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2AB7E47C" w14:textId="77777777" w:rsidR="00413CB7" w:rsidRPr="00413CB7" w:rsidRDefault="00413CB7" w:rsidP="00413CB7">
            <w:pPr>
              <w:spacing w:after="0"/>
              <w:ind w:right="113"/>
              <w:jc w:val="right"/>
              <w:rPr>
                <w:szCs w:val="20"/>
              </w:rPr>
            </w:pPr>
            <w:r w:rsidRPr="00413CB7">
              <w:rPr>
                <w:szCs w:val="20"/>
              </w:rPr>
              <w:t>18.15</w:t>
            </w:r>
          </w:p>
        </w:tc>
        <w:tc>
          <w:tcPr>
            <w:tcW w:w="770" w:type="pct"/>
            <w:noWrap/>
            <w:hideMark/>
          </w:tcPr>
          <w:p w14:paraId="6BC532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288CB9" w14:textId="77777777" w:rsidR="00413CB7" w:rsidRPr="00413CB7" w:rsidRDefault="00413CB7" w:rsidP="00413CB7">
            <w:pPr>
              <w:spacing w:after="0"/>
              <w:jc w:val="right"/>
              <w:rPr>
                <w:szCs w:val="20"/>
              </w:rPr>
            </w:pPr>
            <w:r w:rsidRPr="00413CB7">
              <w:rPr>
                <w:szCs w:val="20"/>
              </w:rPr>
              <w:t>5.3.2013</w:t>
            </w:r>
          </w:p>
        </w:tc>
      </w:tr>
      <w:tr w:rsidR="00413CB7" w:rsidRPr="00413CB7" w14:paraId="59A30C39" w14:textId="77777777" w:rsidTr="005B36B0">
        <w:trPr>
          <w:trHeight w:val="20"/>
        </w:trPr>
        <w:tc>
          <w:tcPr>
            <w:tcW w:w="1756" w:type="pct"/>
            <w:noWrap/>
            <w:hideMark/>
          </w:tcPr>
          <w:p w14:paraId="79838517" w14:textId="77777777" w:rsidR="00413CB7" w:rsidRPr="00413CB7" w:rsidRDefault="00413CB7" w:rsidP="00413CB7">
            <w:pPr>
              <w:spacing w:after="0"/>
              <w:jc w:val="left"/>
              <w:rPr>
                <w:szCs w:val="20"/>
              </w:rPr>
            </w:pPr>
            <w:r w:rsidRPr="00413CB7">
              <w:rPr>
                <w:szCs w:val="20"/>
              </w:rPr>
              <w:t>Kelvin Bowden</w:t>
            </w:r>
          </w:p>
        </w:tc>
        <w:tc>
          <w:tcPr>
            <w:tcW w:w="1597" w:type="pct"/>
            <w:noWrap/>
            <w:hideMark/>
          </w:tcPr>
          <w:p w14:paraId="4595BC5D"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1C68231D" w14:textId="77777777" w:rsidR="00413CB7" w:rsidRPr="00413CB7" w:rsidRDefault="00413CB7" w:rsidP="00413CB7">
            <w:pPr>
              <w:spacing w:after="0"/>
              <w:ind w:right="113"/>
              <w:jc w:val="right"/>
              <w:rPr>
                <w:szCs w:val="20"/>
              </w:rPr>
            </w:pPr>
            <w:r w:rsidRPr="00413CB7">
              <w:rPr>
                <w:szCs w:val="20"/>
              </w:rPr>
              <w:t>11.90</w:t>
            </w:r>
          </w:p>
        </w:tc>
        <w:tc>
          <w:tcPr>
            <w:tcW w:w="770" w:type="pct"/>
            <w:noWrap/>
            <w:hideMark/>
          </w:tcPr>
          <w:p w14:paraId="6217D5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671BD1" w14:textId="77777777" w:rsidR="00413CB7" w:rsidRPr="00413CB7" w:rsidRDefault="00413CB7" w:rsidP="00413CB7">
            <w:pPr>
              <w:spacing w:after="0"/>
              <w:jc w:val="right"/>
              <w:rPr>
                <w:szCs w:val="20"/>
              </w:rPr>
            </w:pPr>
            <w:r w:rsidRPr="00413CB7">
              <w:rPr>
                <w:szCs w:val="20"/>
              </w:rPr>
              <w:t>22.1.2013</w:t>
            </w:r>
          </w:p>
        </w:tc>
      </w:tr>
      <w:tr w:rsidR="00413CB7" w:rsidRPr="00413CB7" w14:paraId="5633A960" w14:textId="77777777" w:rsidTr="005B36B0">
        <w:trPr>
          <w:trHeight w:val="20"/>
        </w:trPr>
        <w:tc>
          <w:tcPr>
            <w:tcW w:w="1756" w:type="pct"/>
            <w:noWrap/>
            <w:hideMark/>
          </w:tcPr>
          <w:p w14:paraId="5F18C4BE" w14:textId="77777777" w:rsidR="00413CB7" w:rsidRPr="00413CB7" w:rsidRDefault="00413CB7" w:rsidP="00413CB7">
            <w:pPr>
              <w:spacing w:after="0"/>
              <w:jc w:val="left"/>
              <w:rPr>
                <w:szCs w:val="20"/>
              </w:rPr>
            </w:pPr>
            <w:r w:rsidRPr="00413CB7">
              <w:rPr>
                <w:szCs w:val="20"/>
              </w:rPr>
              <w:t>Kelvin Fawdry</w:t>
            </w:r>
          </w:p>
        </w:tc>
        <w:tc>
          <w:tcPr>
            <w:tcW w:w="1597" w:type="pct"/>
            <w:noWrap/>
            <w:hideMark/>
          </w:tcPr>
          <w:p w14:paraId="5440854A" w14:textId="77777777" w:rsidR="00413CB7" w:rsidRPr="00413CB7" w:rsidRDefault="00413CB7" w:rsidP="00413CB7">
            <w:pPr>
              <w:spacing w:after="0"/>
              <w:ind w:left="113"/>
              <w:jc w:val="left"/>
              <w:rPr>
                <w:szCs w:val="20"/>
              </w:rPr>
            </w:pPr>
            <w:r w:rsidRPr="00413CB7">
              <w:rPr>
                <w:szCs w:val="20"/>
              </w:rPr>
              <w:t>GOOLWA BEACH, SA 5214</w:t>
            </w:r>
          </w:p>
        </w:tc>
        <w:tc>
          <w:tcPr>
            <w:tcW w:w="424" w:type="pct"/>
            <w:noWrap/>
            <w:hideMark/>
          </w:tcPr>
          <w:p w14:paraId="4A4640AC" w14:textId="77777777" w:rsidR="00413CB7" w:rsidRPr="00413CB7" w:rsidRDefault="00413CB7" w:rsidP="00413CB7">
            <w:pPr>
              <w:spacing w:after="0"/>
              <w:ind w:right="113"/>
              <w:jc w:val="right"/>
              <w:rPr>
                <w:szCs w:val="20"/>
              </w:rPr>
            </w:pPr>
            <w:r w:rsidRPr="00413CB7">
              <w:rPr>
                <w:szCs w:val="20"/>
              </w:rPr>
              <w:t>11.67</w:t>
            </w:r>
          </w:p>
        </w:tc>
        <w:tc>
          <w:tcPr>
            <w:tcW w:w="770" w:type="pct"/>
            <w:noWrap/>
            <w:hideMark/>
          </w:tcPr>
          <w:p w14:paraId="042BE9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B0F1A9" w14:textId="77777777" w:rsidR="00413CB7" w:rsidRPr="00413CB7" w:rsidRDefault="00413CB7" w:rsidP="00413CB7">
            <w:pPr>
              <w:spacing w:after="0"/>
              <w:jc w:val="right"/>
              <w:rPr>
                <w:szCs w:val="20"/>
              </w:rPr>
            </w:pPr>
            <w:r w:rsidRPr="00413CB7">
              <w:rPr>
                <w:szCs w:val="20"/>
              </w:rPr>
              <w:t>1.1.2015</w:t>
            </w:r>
          </w:p>
        </w:tc>
      </w:tr>
      <w:tr w:rsidR="00413CB7" w:rsidRPr="00413CB7" w14:paraId="0220155C" w14:textId="77777777" w:rsidTr="005B36B0">
        <w:trPr>
          <w:trHeight w:val="20"/>
        </w:trPr>
        <w:tc>
          <w:tcPr>
            <w:tcW w:w="1756" w:type="pct"/>
            <w:noWrap/>
            <w:hideMark/>
          </w:tcPr>
          <w:p w14:paraId="16F59E92" w14:textId="77777777" w:rsidR="00413CB7" w:rsidRPr="00413CB7" w:rsidRDefault="00413CB7" w:rsidP="00413CB7">
            <w:pPr>
              <w:spacing w:after="0"/>
              <w:jc w:val="left"/>
              <w:rPr>
                <w:szCs w:val="20"/>
              </w:rPr>
            </w:pPr>
            <w:r w:rsidRPr="00413CB7">
              <w:rPr>
                <w:szCs w:val="20"/>
              </w:rPr>
              <w:t>Kelvin Kimani</w:t>
            </w:r>
          </w:p>
        </w:tc>
        <w:tc>
          <w:tcPr>
            <w:tcW w:w="1597" w:type="pct"/>
            <w:noWrap/>
            <w:hideMark/>
          </w:tcPr>
          <w:p w14:paraId="67D10095"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58104126" w14:textId="77777777" w:rsidR="00413CB7" w:rsidRPr="00413CB7" w:rsidRDefault="00413CB7" w:rsidP="00413CB7">
            <w:pPr>
              <w:spacing w:after="0"/>
              <w:ind w:right="113"/>
              <w:jc w:val="right"/>
              <w:rPr>
                <w:szCs w:val="20"/>
              </w:rPr>
            </w:pPr>
            <w:r w:rsidRPr="00413CB7">
              <w:rPr>
                <w:szCs w:val="20"/>
              </w:rPr>
              <w:t>40.68</w:t>
            </w:r>
          </w:p>
        </w:tc>
        <w:tc>
          <w:tcPr>
            <w:tcW w:w="770" w:type="pct"/>
            <w:noWrap/>
            <w:hideMark/>
          </w:tcPr>
          <w:p w14:paraId="02A033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EAA09A" w14:textId="77777777" w:rsidR="00413CB7" w:rsidRPr="00413CB7" w:rsidRDefault="00413CB7" w:rsidP="00413CB7">
            <w:pPr>
              <w:spacing w:after="0"/>
              <w:jc w:val="right"/>
              <w:rPr>
                <w:szCs w:val="20"/>
              </w:rPr>
            </w:pPr>
            <w:r w:rsidRPr="00413CB7">
              <w:rPr>
                <w:szCs w:val="20"/>
              </w:rPr>
              <w:t>24.6.2013</w:t>
            </w:r>
          </w:p>
        </w:tc>
      </w:tr>
      <w:tr w:rsidR="00413CB7" w:rsidRPr="00413CB7" w14:paraId="17EAEB01" w14:textId="77777777" w:rsidTr="005B36B0">
        <w:trPr>
          <w:trHeight w:val="20"/>
        </w:trPr>
        <w:tc>
          <w:tcPr>
            <w:tcW w:w="1756" w:type="pct"/>
            <w:noWrap/>
            <w:hideMark/>
          </w:tcPr>
          <w:p w14:paraId="23E013A2" w14:textId="77777777" w:rsidR="00413CB7" w:rsidRPr="00413CB7" w:rsidRDefault="00413CB7" w:rsidP="00413CB7">
            <w:pPr>
              <w:spacing w:after="0"/>
              <w:jc w:val="left"/>
              <w:rPr>
                <w:szCs w:val="20"/>
              </w:rPr>
            </w:pPr>
            <w:r w:rsidRPr="00413CB7">
              <w:rPr>
                <w:szCs w:val="20"/>
              </w:rPr>
              <w:t>Ken Edwards</w:t>
            </w:r>
          </w:p>
        </w:tc>
        <w:tc>
          <w:tcPr>
            <w:tcW w:w="1597" w:type="pct"/>
            <w:noWrap/>
            <w:hideMark/>
          </w:tcPr>
          <w:p w14:paraId="665E03F2"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3FCA4071" w14:textId="77777777" w:rsidR="00413CB7" w:rsidRPr="00413CB7" w:rsidRDefault="00413CB7" w:rsidP="00413CB7">
            <w:pPr>
              <w:spacing w:after="0"/>
              <w:ind w:right="113"/>
              <w:jc w:val="right"/>
              <w:rPr>
                <w:szCs w:val="20"/>
              </w:rPr>
            </w:pPr>
            <w:r w:rsidRPr="00413CB7">
              <w:rPr>
                <w:szCs w:val="20"/>
              </w:rPr>
              <w:t>198.69</w:t>
            </w:r>
          </w:p>
        </w:tc>
        <w:tc>
          <w:tcPr>
            <w:tcW w:w="770" w:type="pct"/>
            <w:noWrap/>
            <w:hideMark/>
          </w:tcPr>
          <w:p w14:paraId="4D170D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71FC5B" w14:textId="77777777" w:rsidR="00413CB7" w:rsidRPr="00413CB7" w:rsidRDefault="00413CB7" w:rsidP="00413CB7">
            <w:pPr>
              <w:spacing w:after="0"/>
              <w:jc w:val="right"/>
              <w:rPr>
                <w:szCs w:val="20"/>
              </w:rPr>
            </w:pPr>
            <w:r w:rsidRPr="00413CB7">
              <w:rPr>
                <w:szCs w:val="20"/>
              </w:rPr>
              <w:t>28.7.2014</w:t>
            </w:r>
          </w:p>
        </w:tc>
      </w:tr>
      <w:tr w:rsidR="00413CB7" w:rsidRPr="00413CB7" w14:paraId="0B284916" w14:textId="77777777" w:rsidTr="005B36B0">
        <w:trPr>
          <w:trHeight w:val="20"/>
        </w:trPr>
        <w:tc>
          <w:tcPr>
            <w:tcW w:w="1756" w:type="pct"/>
            <w:noWrap/>
            <w:hideMark/>
          </w:tcPr>
          <w:p w14:paraId="2A4644D4" w14:textId="77777777" w:rsidR="00413CB7" w:rsidRPr="00413CB7" w:rsidRDefault="00413CB7" w:rsidP="00413CB7">
            <w:pPr>
              <w:spacing w:after="0"/>
              <w:jc w:val="left"/>
              <w:rPr>
                <w:szCs w:val="20"/>
              </w:rPr>
            </w:pPr>
            <w:r w:rsidRPr="00413CB7">
              <w:rPr>
                <w:szCs w:val="20"/>
              </w:rPr>
              <w:t>Ken Merrett</w:t>
            </w:r>
          </w:p>
        </w:tc>
        <w:tc>
          <w:tcPr>
            <w:tcW w:w="1597" w:type="pct"/>
            <w:noWrap/>
            <w:hideMark/>
          </w:tcPr>
          <w:p w14:paraId="64CB4D15" w14:textId="77777777" w:rsidR="00413CB7" w:rsidRPr="00413CB7" w:rsidRDefault="00413CB7" w:rsidP="00413CB7">
            <w:pPr>
              <w:spacing w:after="0"/>
              <w:ind w:left="113"/>
              <w:jc w:val="left"/>
              <w:rPr>
                <w:szCs w:val="20"/>
              </w:rPr>
            </w:pPr>
            <w:r w:rsidRPr="00413CB7">
              <w:rPr>
                <w:szCs w:val="20"/>
              </w:rPr>
              <w:t>PORT MACDONNELL, SA 5291</w:t>
            </w:r>
          </w:p>
        </w:tc>
        <w:tc>
          <w:tcPr>
            <w:tcW w:w="424" w:type="pct"/>
            <w:noWrap/>
            <w:hideMark/>
          </w:tcPr>
          <w:p w14:paraId="66591730" w14:textId="77777777" w:rsidR="00413CB7" w:rsidRPr="00413CB7" w:rsidRDefault="00413CB7" w:rsidP="00413CB7">
            <w:pPr>
              <w:spacing w:after="0"/>
              <w:ind w:right="113"/>
              <w:jc w:val="right"/>
              <w:rPr>
                <w:szCs w:val="20"/>
              </w:rPr>
            </w:pPr>
            <w:r w:rsidRPr="00413CB7">
              <w:rPr>
                <w:szCs w:val="20"/>
              </w:rPr>
              <w:t>122.55</w:t>
            </w:r>
          </w:p>
        </w:tc>
        <w:tc>
          <w:tcPr>
            <w:tcW w:w="770" w:type="pct"/>
            <w:noWrap/>
            <w:hideMark/>
          </w:tcPr>
          <w:p w14:paraId="02DB70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6DD244" w14:textId="77777777" w:rsidR="00413CB7" w:rsidRPr="00413CB7" w:rsidRDefault="00413CB7" w:rsidP="00413CB7">
            <w:pPr>
              <w:spacing w:after="0"/>
              <w:jc w:val="right"/>
              <w:rPr>
                <w:szCs w:val="20"/>
              </w:rPr>
            </w:pPr>
            <w:r w:rsidRPr="00413CB7">
              <w:rPr>
                <w:szCs w:val="20"/>
              </w:rPr>
              <w:t>6.1.2015</w:t>
            </w:r>
          </w:p>
        </w:tc>
      </w:tr>
      <w:tr w:rsidR="00413CB7" w:rsidRPr="00413CB7" w14:paraId="7AE69E76" w14:textId="77777777" w:rsidTr="005B36B0">
        <w:trPr>
          <w:trHeight w:val="20"/>
        </w:trPr>
        <w:tc>
          <w:tcPr>
            <w:tcW w:w="1756" w:type="pct"/>
            <w:noWrap/>
            <w:hideMark/>
          </w:tcPr>
          <w:p w14:paraId="238874F6" w14:textId="77777777" w:rsidR="00413CB7" w:rsidRPr="00413CB7" w:rsidRDefault="00413CB7" w:rsidP="00413CB7">
            <w:pPr>
              <w:spacing w:after="0"/>
              <w:jc w:val="left"/>
              <w:rPr>
                <w:szCs w:val="20"/>
              </w:rPr>
            </w:pPr>
            <w:r w:rsidRPr="00413CB7">
              <w:rPr>
                <w:szCs w:val="20"/>
              </w:rPr>
              <w:t>Kenneth Barr</w:t>
            </w:r>
          </w:p>
        </w:tc>
        <w:tc>
          <w:tcPr>
            <w:tcW w:w="1597" w:type="pct"/>
            <w:noWrap/>
            <w:hideMark/>
          </w:tcPr>
          <w:p w14:paraId="44FBBC09" w14:textId="77777777" w:rsidR="00413CB7" w:rsidRPr="00413CB7" w:rsidRDefault="00413CB7" w:rsidP="00413CB7">
            <w:pPr>
              <w:spacing w:after="0"/>
              <w:ind w:left="113"/>
              <w:jc w:val="left"/>
              <w:rPr>
                <w:szCs w:val="20"/>
              </w:rPr>
            </w:pPr>
            <w:r w:rsidRPr="00413CB7">
              <w:rPr>
                <w:szCs w:val="20"/>
              </w:rPr>
              <w:t>BURNSIDE, SA 5066</w:t>
            </w:r>
          </w:p>
        </w:tc>
        <w:tc>
          <w:tcPr>
            <w:tcW w:w="424" w:type="pct"/>
            <w:noWrap/>
            <w:hideMark/>
          </w:tcPr>
          <w:p w14:paraId="086987BB" w14:textId="77777777" w:rsidR="00413CB7" w:rsidRPr="00413CB7" w:rsidRDefault="00413CB7" w:rsidP="00413CB7">
            <w:pPr>
              <w:spacing w:after="0"/>
              <w:ind w:right="113"/>
              <w:jc w:val="right"/>
              <w:rPr>
                <w:szCs w:val="20"/>
              </w:rPr>
            </w:pPr>
            <w:r w:rsidRPr="00413CB7">
              <w:rPr>
                <w:szCs w:val="20"/>
              </w:rPr>
              <w:t>14.06</w:t>
            </w:r>
          </w:p>
        </w:tc>
        <w:tc>
          <w:tcPr>
            <w:tcW w:w="770" w:type="pct"/>
            <w:noWrap/>
            <w:hideMark/>
          </w:tcPr>
          <w:p w14:paraId="5388B7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069749" w14:textId="77777777" w:rsidR="00413CB7" w:rsidRPr="00413CB7" w:rsidRDefault="00413CB7" w:rsidP="00413CB7">
            <w:pPr>
              <w:spacing w:after="0"/>
              <w:jc w:val="right"/>
              <w:rPr>
                <w:szCs w:val="20"/>
              </w:rPr>
            </w:pPr>
            <w:r w:rsidRPr="00413CB7">
              <w:rPr>
                <w:szCs w:val="20"/>
              </w:rPr>
              <w:t>13.10.2014</w:t>
            </w:r>
          </w:p>
        </w:tc>
      </w:tr>
      <w:tr w:rsidR="00413CB7" w:rsidRPr="00413CB7" w14:paraId="2098DEF6" w14:textId="77777777" w:rsidTr="005B36B0">
        <w:trPr>
          <w:trHeight w:val="20"/>
        </w:trPr>
        <w:tc>
          <w:tcPr>
            <w:tcW w:w="1756" w:type="pct"/>
            <w:noWrap/>
            <w:hideMark/>
          </w:tcPr>
          <w:p w14:paraId="7C5A17FD" w14:textId="77777777" w:rsidR="00413CB7" w:rsidRPr="00413CB7" w:rsidRDefault="00413CB7" w:rsidP="00413CB7">
            <w:pPr>
              <w:spacing w:after="0"/>
              <w:jc w:val="left"/>
              <w:rPr>
                <w:szCs w:val="20"/>
              </w:rPr>
            </w:pPr>
            <w:r w:rsidRPr="00413CB7">
              <w:rPr>
                <w:szCs w:val="20"/>
              </w:rPr>
              <w:t>Kenneth Carpenter</w:t>
            </w:r>
          </w:p>
        </w:tc>
        <w:tc>
          <w:tcPr>
            <w:tcW w:w="1597" w:type="pct"/>
            <w:noWrap/>
            <w:hideMark/>
          </w:tcPr>
          <w:p w14:paraId="27574052"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594B438F" w14:textId="77777777" w:rsidR="00413CB7" w:rsidRPr="00413CB7" w:rsidRDefault="00413CB7" w:rsidP="00413CB7">
            <w:pPr>
              <w:spacing w:after="0"/>
              <w:ind w:right="113"/>
              <w:jc w:val="right"/>
              <w:rPr>
                <w:szCs w:val="20"/>
              </w:rPr>
            </w:pPr>
            <w:r w:rsidRPr="00413CB7">
              <w:rPr>
                <w:szCs w:val="20"/>
              </w:rPr>
              <w:t>66.60</w:t>
            </w:r>
          </w:p>
        </w:tc>
        <w:tc>
          <w:tcPr>
            <w:tcW w:w="770" w:type="pct"/>
            <w:noWrap/>
            <w:hideMark/>
          </w:tcPr>
          <w:p w14:paraId="376BA0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F99A15" w14:textId="77777777" w:rsidR="00413CB7" w:rsidRPr="00413CB7" w:rsidRDefault="00413CB7" w:rsidP="00413CB7">
            <w:pPr>
              <w:spacing w:after="0"/>
              <w:jc w:val="right"/>
              <w:rPr>
                <w:szCs w:val="20"/>
              </w:rPr>
            </w:pPr>
            <w:r w:rsidRPr="00413CB7">
              <w:rPr>
                <w:szCs w:val="20"/>
              </w:rPr>
              <w:t>3.2.2014</w:t>
            </w:r>
          </w:p>
        </w:tc>
      </w:tr>
      <w:tr w:rsidR="00413CB7" w:rsidRPr="00413CB7" w14:paraId="5F900093" w14:textId="77777777" w:rsidTr="005B36B0">
        <w:trPr>
          <w:trHeight w:val="20"/>
        </w:trPr>
        <w:tc>
          <w:tcPr>
            <w:tcW w:w="1756" w:type="pct"/>
            <w:noWrap/>
            <w:hideMark/>
          </w:tcPr>
          <w:p w14:paraId="23AE5A36" w14:textId="77777777" w:rsidR="00413CB7" w:rsidRPr="00413CB7" w:rsidRDefault="00413CB7" w:rsidP="00413CB7">
            <w:pPr>
              <w:spacing w:after="0"/>
              <w:jc w:val="left"/>
              <w:rPr>
                <w:szCs w:val="20"/>
              </w:rPr>
            </w:pPr>
            <w:r w:rsidRPr="00413CB7">
              <w:rPr>
                <w:szCs w:val="20"/>
              </w:rPr>
              <w:t xml:space="preserve">Kenneth Hounslow, the estate of </w:t>
            </w:r>
          </w:p>
        </w:tc>
        <w:tc>
          <w:tcPr>
            <w:tcW w:w="1597" w:type="pct"/>
            <w:noWrap/>
            <w:hideMark/>
          </w:tcPr>
          <w:p w14:paraId="72C79119"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6D1650DC" w14:textId="77777777" w:rsidR="00413CB7" w:rsidRPr="00413CB7" w:rsidRDefault="00413CB7" w:rsidP="00413CB7">
            <w:pPr>
              <w:spacing w:after="0"/>
              <w:ind w:right="113"/>
              <w:jc w:val="right"/>
              <w:rPr>
                <w:szCs w:val="20"/>
              </w:rPr>
            </w:pPr>
            <w:r w:rsidRPr="00413CB7">
              <w:rPr>
                <w:szCs w:val="20"/>
              </w:rPr>
              <w:t>12.47</w:t>
            </w:r>
          </w:p>
        </w:tc>
        <w:tc>
          <w:tcPr>
            <w:tcW w:w="770" w:type="pct"/>
            <w:noWrap/>
            <w:hideMark/>
          </w:tcPr>
          <w:p w14:paraId="0C28ED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2FF328" w14:textId="77777777" w:rsidR="00413CB7" w:rsidRPr="00413CB7" w:rsidRDefault="00413CB7" w:rsidP="00413CB7">
            <w:pPr>
              <w:spacing w:after="0"/>
              <w:jc w:val="right"/>
              <w:rPr>
                <w:szCs w:val="20"/>
              </w:rPr>
            </w:pPr>
            <w:r w:rsidRPr="00413CB7">
              <w:rPr>
                <w:szCs w:val="20"/>
              </w:rPr>
              <w:t>20.11.2014</w:t>
            </w:r>
          </w:p>
        </w:tc>
      </w:tr>
      <w:tr w:rsidR="00413CB7" w:rsidRPr="00413CB7" w14:paraId="6EB432EE" w14:textId="77777777" w:rsidTr="005B36B0">
        <w:trPr>
          <w:trHeight w:val="20"/>
        </w:trPr>
        <w:tc>
          <w:tcPr>
            <w:tcW w:w="1756" w:type="pct"/>
            <w:noWrap/>
            <w:hideMark/>
          </w:tcPr>
          <w:p w14:paraId="3272E656" w14:textId="77777777" w:rsidR="00413CB7" w:rsidRPr="00413CB7" w:rsidRDefault="00413CB7" w:rsidP="00413CB7">
            <w:pPr>
              <w:spacing w:after="0"/>
              <w:jc w:val="left"/>
              <w:rPr>
                <w:szCs w:val="20"/>
              </w:rPr>
            </w:pPr>
            <w:r w:rsidRPr="00413CB7">
              <w:rPr>
                <w:szCs w:val="20"/>
              </w:rPr>
              <w:t>Kenneth Stock</w:t>
            </w:r>
          </w:p>
        </w:tc>
        <w:tc>
          <w:tcPr>
            <w:tcW w:w="1597" w:type="pct"/>
            <w:noWrap/>
            <w:hideMark/>
          </w:tcPr>
          <w:p w14:paraId="7CFB5066" w14:textId="77777777"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14:paraId="50484D1E" w14:textId="77777777" w:rsidR="00413CB7" w:rsidRPr="00413CB7" w:rsidRDefault="00413CB7" w:rsidP="00413CB7">
            <w:pPr>
              <w:spacing w:after="0"/>
              <w:ind w:right="113"/>
              <w:jc w:val="right"/>
              <w:rPr>
                <w:szCs w:val="20"/>
              </w:rPr>
            </w:pPr>
            <w:r w:rsidRPr="00413CB7">
              <w:rPr>
                <w:szCs w:val="20"/>
              </w:rPr>
              <w:t>39.45</w:t>
            </w:r>
          </w:p>
        </w:tc>
        <w:tc>
          <w:tcPr>
            <w:tcW w:w="770" w:type="pct"/>
            <w:noWrap/>
            <w:hideMark/>
          </w:tcPr>
          <w:p w14:paraId="00C35F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3A3947" w14:textId="77777777" w:rsidR="00413CB7" w:rsidRPr="00413CB7" w:rsidRDefault="00413CB7" w:rsidP="00413CB7">
            <w:pPr>
              <w:spacing w:after="0"/>
              <w:jc w:val="right"/>
              <w:rPr>
                <w:szCs w:val="20"/>
              </w:rPr>
            </w:pPr>
            <w:r w:rsidRPr="00413CB7">
              <w:rPr>
                <w:szCs w:val="20"/>
              </w:rPr>
              <w:t>11.2.2013</w:t>
            </w:r>
          </w:p>
        </w:tc>
      </w:tr>
      <w:tr w:rsidR="00413CB7" w:rsidRPr="00413CB7" w14:paraId="5F584285" w14:textId="77777777" w:rsidTr="005B36B0">
        <w:trPr>
          <w:trHeight w:val="20"/>
        </w:trPr>
        <w:tc>
          <w:tcPr>
            <w:tcW w:w="1756" w:type="pct"/>
            <w:noWrap/>
            <w:hideMark/>
          </w:tcPr>
          <w:p w14:paraId="1212CD79" w14:textId="77777777" w:rsidR="00413CB7" w:rsidRPr="00413CB7" w:rsidRDefault="00413CB7" w:rsidP="00413CB7">
            <w:pPr>
              <w:spacing w:after="0"/>
              <w:jc w:val="left"/>
              <w:rPr>
                <w:szCs w:val="20"/>
              </w:rPr>
            </w:pPr>
            <w:r w:rsidRPr="00413CB7">
              <w:rPr>
                <w:szCs w:val="20"/>
              </w:rPr>
              <w:t>Kenneth Taplin</w:t>
            </w:r>
          </w:p>
        </w:tc>
        <w:tc>
          <w:tcPr>
            <w:tcW w:w="1597" w:type="pct"/>
            <w:noWrap/>
            <w:hideMark/>
          </w:tcPr>
          <w:p w14:paraId="76615BE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01032B8" w14:textId="77777777" w:rsidR="00413CB7" w:rsidRPr="00413CB7" w:rsidRDefault="00413CB7" w:rsidP="00413CB7">
            <w:pPr>
              <w:spacing w:after="0"/>
              <w:ind w:right="113"/>
              <w:jc w:val="right"/>
              <w:rPr>
                <w:szCs w:val="20"/>
              </w:rPr>
            </w:pPr>
            <w:r w:rsidRPr="00413CB7">
              <w:rPr>
                <w:szCs w:val="20"/>
              </w:rPr>
              <w:t>14.42</w:t>
            </w:r>
          </w:p>
        </w:tc>
        <w:tc>
          <w:tcPr>
            <w:tcW w:w="770" w:type="pct"/>
            <w:noWrap/>
            <w:hideMark/>
          </w:tcPr>
          <w:p w14:paraId="587689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85A002" w14:textId="77777777" w:rsidR="00413CB7" w:rsidRPr="00413CB7" w:rsidRDefault="00413CB7" w:rsidP="00413CB7">
            <w:pPr>
              <w:spacing w:after="0"/>
              <w:jc w:val="right"/>
              <w:rPr>
                <w:szCs w:val="20"/>
              </w:rPr>
            </w:pPr>
            <w:r w:rsidRPr="00413CB7">
              <w:rPr>
                <w:szCs w:val="20"/>
              </w:rPr>
              <w:t>8.8.2014</w:t>
            </w:r>
          </w:p>
        </w:tc>
      </w:tr>
      <w:tr w:rsidR="00413CB7" w:rsidRPr="00413CB7" w14:paraId="73BF13EF" w14:textId="77777777" w:rsidTr="005B36B0">
        <w:trPr>
          <w:trHeight w:val="20"/>
        </w:trPr>
        <w:tc>
          <w:tcPr>
            <w:tcW w:w="1756" w:type="pct"/>
            <w:noWrap/>
            <w:hideMark/>
          </w:tcPr>
          <w:p w14:paraId="57FCC155" w14:textId="77777777" w:rsidR="00413CB7" w:rsidRPr="00413CB7" w:rsidRDefault="00413CB7" w:rsidP="00413CB7">
            <w:pPr>
              <w:spacing w:after="0"/>
              <w:jc w:val="left"/>
              <w:rPr>
                <w:szCs w:val="20"/>
              </w:rPr>
            </w:pPr>
            <w:r w:rsidRPr="00413CB7">
              <w:rPr>
                <w:szCs w:val="20"/>
              </w:rPr>
              <w:t>Kerri Allen</w:t>
            </w:r>
          </w:p>
        </w:tc>
        <w:tc>
          <w:tcPr>
            <w:tcW w:w="1597" w:type="pct"/>
            <w:noWrap/>
            <w:hideMark/>
          </w:tcPr>
          <w:p w14:paraId="1691ABA1" w14:textId="77777777" w:rsidR="00413CB7" w:rsidRPr="00413CB7" w:rsidRDefault="00413CB7" w:rsidP="00413CB7">
            <w:pPr>
              <w:spacing w:after="0"/>
              <w:ind w:left="113"/>
              <w:jc w:val="left"/>
              <w:rPr>
                <w:szCs w:val="20"/>
              </w:rPr>
            </w:pPr>
            <w:r w:rsidRPr="00413CB7">
              <w:rPr>
                <w:szCs w:val="20"/>
              </w:rPr>
              <w:t>WOODSIDE, SA 5244</w:t>
            </w:r>
          </w:p>
        </w:tc>
        <w:tc>
          <w:tcPr>
            <w:tcW w:w="424" w:type="pct"/>
            <w:noWrap/>
            <w:hideMark/>
          </w:tcPr>
          <w:p w14:paraId="6D71F97B" w14:textId="77777777" w:rsidR="00413CB7" w:rsidRPr="00413CB7" w:rsidRDefault="00413CB7" w:rsidP="00413CB7">
            <w:pPr>
              <w:spacing w:after="0"/>
              <w:ind w:right="113"/>
              <w:jc w:val="right"/>
              <w:rPr>
                <w:szCs w:val="20"/>
              </w:rPr>
            </w:pPr>
            <w:r w:rsidRPr="00413CB7">
              <w:rPr>
                <w:szCs w:val="20"/>
              </w:rPr>
              <w:t>74.33</w:t>
            </w:r>
          </w:p>
        </w:tc>
        <w:tc>
          <w:tcPr>
            <w:tcW w:w="770" w:type="pct"/>
            <w:noWrap/>
            <w:hideMark/>
          </w:tcPr>
          <w:p w14:paraId="487CD427" w14:textId="77777777" w:rsidR="00413CB7" w:rsidRPr="00413CB7" w:rsidRDefault="00413CB7" w:rsidP="00413CB7">
            <w:pPr>
              <w:spacing w:after="0"/>
              <w:ind w:left="170"/>
              <w:jc w:val="left"/>
              <w:rPr>
                <w:szCs w:val="20"/>
              </w:rPr>
            </w:pPr>
            <w:r w:rsidRPr="00413CB7">
              <w:rPr>
                <w:szCs w:val="20"/>
              </w:rPr>
              <w:t>Refund 154090</w:t>
            </w:r>
          </w:p>
        </w:tc>
        <w:tc>
          <w:tcPr>
            <w:tcW w:w="453" w:type="pct"/>
            <w:noWrap/>
            <w:hideMark/>
          </w:tcPr>
          <w:p w14:paraId="77E3A85E" w14:textId="77777777" w:rsidR="00413CB7" w:rsidRPr="00413CB7" w:rsidRDefault="00413CB7" w:rsidP="00413CB7">
            <w:pPr>
              <w:spacing w:after="0"/>
              <w:jc w:val="right"/>
              <w:rPr>
                <w:szCs w:val="20"/>
              </w:rPr>
            </w:pPr>
            <w:r w:rsidRPr="00413CB7">
              <w:rPr>
                <w:szCs w:val="20"/>
              </w:rPr>
              <w:t>19.2.2013</w:t>
            </w:r>
          </w:p>
        </w:tc>
      </w:tr>
      <w:tr w:rsidR="00413CB7" w:rsidRPr="00413CB7" w14:paraId="7144A0EE" w14:textId="77777777" w:rsidTr="005B36B0">
        <w:trPr>
          <w:trHeight w:val="20"/>
        </w:trPr>
        <w:tc>
          <w:tcPr>
            <w:tcW w:w="1756" w:type="pct"/>
            <w:noWrap/>
            <w:hideMark/>
          </w:tcPr>
          <w:p w14:paraId="046CA659" w14:textId="77777777" w:rsidR="00413CB7" w:rsidRPr="00413CB7" w:rsidRDefault="00413CB7" w:rsidP="00413CB7">
            <w:pPr>
              <w:spacing w:after="0"/>
              <w:jc w:val="left"/>
              <w:rPr>
                <w:szCs w:val="20"/>
              </w:rPr>
            </w:pPr>
            <w:r w:rsidRPr="00413CB7">
              <w:rPr>
                <w:szCs w:val="20"/>
              </w:rPr>
              <w:t>Kerri Boyle</w:t>
            </w:r>
          </w:p>
        </w:tc>
        <w:tc>
          <w:tcPr>
            <w:tcW w:w="1597" w:type="pct"/>
            <w:noWrap/>
            <w:hideMark/>
          </w:tcPr>
          <w:p w14:paraId="573654CF"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5A60770B" w14:textId="77777777" w:rsidR="00413CB7" w:rsidRPr="00413CB7" w:rsidRDefault="00413CB7" w:rsidP="00413CB7">
            <w:pPr>
              <w:spacing w:after="0"/>
              <w:ind w:right="113"/>
              <w:jc w:val="right"/>
              <w:rPr>
                <w:szCs w:val="20"/>
              </w:rPr>
            </w:pPr>
            <w:r w:rsidRPr="00413CB7">
              <w:rPr>
                <w:szCs w:val="20"/>
              </w:rPr>
              <w:t>264.05</w:t>
            </w:r>
          </w:p>
        </w:tc>
        <w:tc>
          <w:tcPr>
            <w:tcW w:w="770" w:type="pct"/>
            <w:noWrap/>
            <w:hideMark/>
          </w:tcPr>
          <w:p w14:paraId="41C3C5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872289" w14:textId="77777777" w:rsidR="00413CB7" w:rsidRPr="00413CB7" w:rsidRDefault="00413CB7" w:rsidP="00413CB7">
            <w:pPr>
              <w:spacing w:after="0"/>
              <w:jc w:val="right"/>
              <w:rPr>
                <w:szCs w:val="20"/>
              </w:rPr>
            </w:pPr>
            <w:r w:rsidRPr="00413CB7">
              <w:rPr>
                <w:szCs w:val="20"/>
              </w:rPr>
              <w:t>9.10.2013</w:t>
            </w:r>
          </w:p>
        </w:tc>
      </w:tr>
      <w:tr w:rsidR="00413CB7" w:rsidRPr="00413CB7" w14:paraId="43B6E26F" w14:textId="77777777" w:rsidTr="005B36B0">
        <w:trPr>
          <w:trHeight w:val="20"/>
        </w:trPr>
        <w:tc>
          <w:tcPr>
            <w:tcW w:w="1756" w:type="pct"/>
            <w:noWrap/>
            <w:hideMark/>
          </w:tcPr>
          <w:p w14:paraId="70DECF62" w14:textId="77777777" w:rsidR="00413CB7" w:rsidRPr="00413CB7" w:rsidRDefault="00413CB7" w:rsidP="00413CB7">
            <w:pPr>
              <w:spacing w:after="0"/>
              <w:jc w:val="left"/>
              <w:rPr>
                <w:szCs w:val="20"/>
              </w:rPr>
            </w:pPr>
            <w:r w:rsidRPr="00413CB7">
              <w:rPr>
                <w:szCs w:val="20"/>
              </w:rPr>
              <w:t>Kerri Mason</w:t>
            </w:r>
          </w:p>
        </w:tc>
        <w:tc>
          <w:tcPr>
            <w:tcW w:w="1597" w:type="pct"/>
            <w:noWrap/>
            <w:hideMark/>
          </w:tcPr>
          <w:p w14:paraId="2EC6C56F"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1A90FD48" w14:textId="77777777" w:rsidR="00413CB7" w:rsidRPr="00413CB7" w:rsidRDefault="00413CB7" w:rsidP="00413CB7">
            <w:pPr>
              <w:spacing w:after="0"/>
              <w:ind w:right="113"/>
              <w:jc w:val="right"/>
              <w:rPr>
                <w:szCs w:val="20"/>
              </w:rPr>
            </w:pPr>
            <w:r w:rsidRPr="00413CB7">
              <w:rPr>
                <w:szCs w:val="20"/>
              </w:rPr>
              <w:t>89.69</w:t>
            </w:r>
          </w:p>
        </w:tc>
        <w:tc>
          <w:tcPr>
            <w:tcW w:w="770" w:type="pct"/>
            <w:noWrap/>
            <w:hideMark/>
          </w:tcPr>
          <w:p w14:paraId="475171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763408" w14:textId="77777777" w:rsidR="00413CB7" w:rsidRPr="00413CB7" w:rsidRDefault="00413CB7" w:rsidP="00413CB7">
            <w:pPr>
              <w:spacing w:after="0"/>
              <w:jc w:val="right"/>
              <w:rPr>
                <w:szCs w:val="20"/>
              </w:rPr>
            </w:pPr>
            <w:r w:rsidRPr="00413CB7">
              <w:rPr>
                <w:szCs w:val="20"/>
              </w:rPr>
              <w:t>11.4.2013</w:t>
            </w:r>
          </w:p>
        </w:tc>
      </w:tr>
      <w:tr w:rsidR="00413CB7" w:rsidRPr="00413CB7" w14:paraId="5F0B6BDB" w14:textId="77777777" w:rsidTr="005B36B0">
        <w:trPr>
          <w:trHeight w:val="20"/>
        </w:trPr>
        <w:tc>
          <w:tcPr>
            <w:tcW w:w="1756" w:type="pct"/>
            <w:noWrap/>
            <w:hideMark/>
          </w:tcPr>
          <w:p w14:paraId="5A1999C2" w14:textId="77777777" w:rsidR="00413CB7" w:rsidRPr="00413CB7" w:rsidRDefault="00413CB7" w:rsidP="00413CB7">
            <w:pPr>
              <w:spacing w:after="0"/>
              <w:jc w:val="left"/>
              <w:rPr>
                <w:szCs w:val="20"/>
              </w:rPr>
            </w:pPr>
            <w:r w:rsidRPr="00413CB7">
              <w:rPr>
                <w:szCs w:val="20"/>
              </w:rPr>
              <w:t>Kerri Ward</w:t>
            </w:r>
          </w:p>
        </w:tc>
        <w:tc>
          <w:tcPr>
            <w:tcW w:w="1597" w:type="pct"/>
            <w:noWrap/>
            <w:hideMark/>
          </w:tcPr>
          <w:p w14:paraId="232C94B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052509B"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70EB0427" w14:textId="77777777" w:rsidR="00413CB7" w:rsidRPr="00413CB7" w:rsidRDefault="00413CB7" w:rsidP="00413CB7">
            <w:pPr>
              <w:spacing w:after="0"/>
              <w:ind w:left="170"/>
              <w:jc w:val="left"/>
              <w:rPr>
                <w:szCs w:val="20"/>
              </w:rPr>
            </w:pPr>
            <w:r w:rsidRPr="00413CB7">
              <w:rPr>
                <w:szCs w:val="20"/>
              </w:rPr>
              <w:t>Refund 173387</w:t>
            </w:r>
          </w:p>
        </w:tc>
        <w:tc>
          <w:tcPr>
            <w:tcW w:w="453" w:type="pct"/>
            <w:noWrap/>
            <w:hideMark/>
          </w:tcPr>
          <w:p w14:paraId="030B2EB4" w14:textId="77777777" w:rsidR="00413CB7" w:rsidRPr="00413CB7" w:rsidRDefault="00413CB7" w:rsidP="00413CB7">
            <w:pPr>
              <w:spacing w:after="0"/>
              <w:jc w:val="right"/>
              <w:rPr>
                <w:szCs w:val="20"/>
              </w:rPr>
            </w:pPr>
            <w:r w:rsidRPr="00413CB7">
              <w:rPr>
                <w:szCs w:val="20"/>
              </w:rPr>
              <w:t>2.9.2013</w:t>
            </w:r>
          </w:p>
        </w:tc>
      </w:tr>
      <w:tr w:rsidR="00413CB7" w:rsidRPr="00413CB7" w14:paraId="1E3668BF" w14:textId="77777777" w:rsidTr="005B36B0">
        <w:trPr>
          <w:trHeight w:val="20"/>
        </w:trPr>
        <w:tc>
          <w:tcPr>
            <w:tcW w:w="1756" w:type="pct"/>
            <w:noWrap/>
            <w:hideMark/>
          </w:tcPr>
          <w:p w14:paraId="5435A0CD" w14:textId="77777777" w:rsidR="00413CB7" w:rsidRPr="00413CB7" w:rsidRDefault="00413CB7" w:rsidP="00413CB7">
            <w:pPr>
              <w:spacing w:after="0"/>
              <w:jc w:val="left"/>
              <w:rPr>
                <w:szCs w:val="20"/>
              </w:rPr>
            </w:pPr>
            <w:r w:rsidRPr="00413CB7">
              <w:rPr>
                <w:szCs w:val="20"/>
              </w:rPr>
              <w:t>Kerrie Gibbons</w:t>
            </w:r>
          </w:p>
        </w:tc>
        <w:tc>
          <w:tcPr>
            <w:tcW w:w="1597" w:type="pct"/>
            <w:noWrap/>
            <w:hideMark/>
          </w:tcPr>
          <w:p w14:paraId="2866CD10"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AD5AA92" w14:textId="77777777" w:rsidR="00413CB7" w:rsidRPr="00413CB7" w:rsidRDefault="00413CB7" w:rsidP="00413CB7">
            <w:pPr>
              <w:spacing w:after="0"/>
              <w:ind w:right="113"/>
              <w:jc w:val="right"/>
              <w:rPr>
                <w:szCs w:val="20"/>
              </w:rPr>
            </w:pPr>
            <w:r w:rsidRPr="00413CB7">
              <w:rPr>
                <w:szCs w:val="20"/>
              </w:rPr>
              <w:t>57.67</w:t>
            </w:r>
          </w:p>
        </w:tc>
        <w:tc>
          <w:tcPr>
            <w:tcW w:w="770" w:type="pct"/>
            <w:noWrap/>
            <w:hideMark/>
          </w:tcPr>
          <w:p w14:paraId="41FD48A7" w14:textId="77777777" w:rsidR="00413CB7" w:rsidRPr="00413CB7" w:rsidRDefault="00413CB7" w:rsidP="00413CB7">
            <w:pPr>
              <w:spacing w:after="0"/>
              <w:ind w:left="170"/>
              <w:jc w:val="left"/>
              <w:rPr>
                <w:szCs w:val="20"/>
              </w:rPr>
            </w:pPr>
            <w:r w:rsidRPr="00413CB7">
              <w:rPr>
                <w:szCs w:val="20"/>
              </w:rPr>
              <w:t>Refund 160638</w:t>
            </w:r>
          </w:p>
        </w:tc>
        <w:tc>
          <w:tcPr>
            <w:tcW w:w="453" w:type="pct"/>
            <w:noWrap/>
            <w:hideMark/>
          </w:tcPr>
          <w:p w14:paraId="2CD90F8D" w14:textId="77777777" w:rsidR="00413CB7" w:rsidRPr="00413CB7" w:rsidRDefault="00413CB7" w:rsidP="00413CB7">
            <w:pPr>
              <w:spacing w:after="0"/>
              <w:jc w:val="right"/>
              <w:rPr>
                <w:szCs w:val="20"/>
              </w:rPr>
            </w:pPr>
            <w:r w:rsidRPr="00413CB7">
              <w:rPr>
                <w:szCs w:val="20"/>
              </w:rPr>
              <w:t>3.5.2013</w:t>
            </w:r>
          </w:p>
        </w:tc>
      </w:tr>
      <w:tr w:rsidR="00413CB7" w:rsidRPr="00413CB7" w14:paraId="241F8B3B" w14:textId="77777777" w:rsidTr="005B36B0">
        <w:trPr>
          <w:trHeight w:val="20"/>
        </w:trPr>
        <w:tc>
          <w:tcPr>
            <w:tcW w:w="1756" w:type="pct"/>
            <w:noWrap/>
            <w:hideMark/>
          </w:tcPr>
          <w:p w14:paraId="285D16AB" w14:textId="77777777" w:rsidR="00413CB7" w:rsidRPr="00413CB7" w:rsidRDefault="00413CB7" w:rsidP="00413CB7">
            <w:pPr>
              <w:spacing w:after="0"/>
              <w:jc w:val="left"/>
              <w:rPr>
                <w:szCs w:val="20"/>
              </w:rPr>
            </w:pPr>
            <w:r w:rsidRPr="00413CB7">
              <w:rPr>
                <w:szCs w:val="20"/>
              </w:rPr>
              <w:t>Kerrily Doudle</w:t>
            </w:r>
          </w:p>
        </w:tc>
        <w:tc>
          <w:tcPr>
            <w:tcW w:w="1597" w:type="pct"/>
            <w:noWrap/>
            <w:hideMark/>
          </w:tcPr>
          <w:p w14:paraId="163B6934"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03FA385"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2470DE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170B77" w14:textId="77777777" w:rsidR="00413CB7" w:rsidRPr="00413CB7" w:rsidRDefault="00413CB7" w:rsidP="00413CB7">
            <w:pPr>
              <w:spacing w:after="0"/>
              <w:jc w:val="right"/>
              <w:rPr>
                <w:szCs w:val="20"/>
              </w:rPr>
            </w:pPr>
            <w:r w:rsidRPr="00413CB7">
              <w:rPr>
                <w:szCs w:val="20"/>
              </w:rPr>
              <w:t>23.5.2013</w:t>
            </w:r>
          </w:p>
        </w:tc>
      </w:tr>
      <w:tr w:rsidR="00413CB7" w:rsidRPr="00413CB7" w14:paraId="2A75187B" w14:textId="77777777" w:rsidTr="005B36B0">
        <w:trPr>
          <w:trHeight w:val="20"/>
        </w:trPr>
        <w:tc>
          <w:tcPr>
            <w:tcW w:w="1756" w:type="pct"/>
            <w:noWrap/>
            <w:hideMark/>
          </w:tcPr>
          <w:p w14:paraId="692D1658" w14:textId="77777777" w:rsidR="00413CB7" w:rsidRPr="00413CB7" w:rsidRDefault="00413CB7" w:rsidP="00413CB7">
            <w:pPr>
              <w:spacing w:after="0"/>
              <w:jc w:val="left"/>
              <w:rPr>
                <w:szCs w:val="20"/>
              </w:rPr>
            </w:pPr>
            <w:r w:rsidRPr="00413CB7">
              <w:rPr>
                <w:szCs w:val="20"/>
              </w:rPr>
              <w:t>Kerry Allen</w:t>
            </w:r>
          </w:p>
        </w:tc>
        <w:tc>
          <w:tcPr>
            <w:tcW w:w="1597" w:type="pct"/>
            <w:noWrap/>
            <w:hideMark/>
          </w:tcPr>
          <w:p w14:paraId="01BF2BDA" w14:textId="77777777" w:rsidR="00413CB7" w:rsidRPr="00413CB7" w:rsidRDefault="00413CB7" w:rsidP="00413CB7">
            <w:pPr>
              <w:spacing w:after="0"/>
              <w:ind w:left="113"/>
              <w:jc w:val="left"/>
              <w:rPr>
                <w:szCs w:val="20"/>
              </w:rPr>
            </w:pPr>
            <w:r w:rsidRPr="00413CB7">
              <w:rPr>
                <w:szCs w:val="20"/>
              </w:rPr>
              <w:t>DIREK, SA 5110</w:t>
            </w:r>
          </w:p>
        </w:tc>
        <w:tc>
          <w:tcPr>
            <w:tcW w:w="424" w:type="pct"/>
            <w:noWrap/>
            <w:hideMark/>
          </w:tcPr>
          <w:p w14:paraId="1E0203AB"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E5376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01E32D" w14:textId="77777777" w:rsidR="00413CB7" w:rsidRPr="00413CB7" w:rsidRDefault="00413CB7" w:rsidP="00413CB7">
            <w:pPr>
              <w:spacing w:after="0"/>
              <w:jc w:val="right"/>
              <w:rPr>
                <w:szCs w:val="20"/>
              </w:rPr>
            </w:pPr>
            <w:r w:rsidRPr="00413CB7">
              <w:rPr>
                <w:szCs w:val="20"/>
              </w:rPr>
              <w:t>8.7.2013</w:t>
            </w:r>
          </w:p>
        </w:tc>
      </w:tr>
      <w:tr w:rsidR="00413CB7" w:rsidRPr="00413CB7" w14:paraId="77FBD9FD" w14:textId="77777777" w:rsidTr="005B36B0">
        <w:trPr>
          <w:trHeight w:val="20"/>
        </w:trPr>
        <w:tc>
          <w:tcPr>
            <w:tcW w:w="1756" w:type="pct"/>
            <w:noWrap/>
            <w:hideMark/>
          </w:tcPr>
          <w:p w14:paraId="6938E625" w14:textId="77777777" w:rsidR="00413CB7" w:rsidRPr="00413CB7" w:rsidRDefault="00413CB7" w:rsidP="00413CB7">
            <w:pPr>
              <w:spacing w:after="0"/>
              <w:jc w:val="left"/>
              <w:rPr>
                <w:szCs w:val="20"/>
              </w:rPr>
            </w:pPr>
            <w:r w:rsidRPr="00413CB7">
              <w:rPr>
                <w:szCs w:val="20"/>
              </w:rPr>
              <w:t>Kerry Ann Johnson</w:t>
            </w:r>
          </w:p>
        </w:tc>
        <w:tc>
          <w:tcPr>
            <w:tcW w:w="1597" w:type="pct"/>
            <w:noWrap/>
            <w:hideMark/>
          </w:tcPr>
          <w:p w14:paraId="46E213E0"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6A214A92" w14:textId="77777777" w:rsidR="00413CB7" w:rsidRPr="00413CB7" w:rsidRDefault="00413CB7" w:rsidP="00413CB7">
            <w:pPr>
              <w:spacing w:after="0"/>
              <w:ind w:right="113"/>
              <w:jc w:val="right"/>
              <w:rPr>
                <w:szCs w:val="20"/>
              </w:rPr>
            </w:pPr>
            <w:r w:rsidRPr="00413CB7">
              <w:rPr>
                <w:szCs w:val="20"/>
              </w:rPr>
              <w:t>15.21</w:t>
            </w:r>
          </w:p>
        </w:tc>
        <w:tc>
          <w:tcPr>
            <w:tcW w:w="770" w:type="pct"/>
            <w:noWrap/>
            <w:hideMark/>
          </w:tcPr>
          <w:p w14:paraId="1A36A6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AB8436" w14:textId="77777777" w:rsidR="00413CB7" w:rsidRPr="00413CB7" w:rsidRDefault="00413CB7" w:rsidP="00413CB7">
            <w:pPr>
              <w:spacing w:after="0"/>
              <w:jc w:val="right"/>
              <w:rPr>
                <w:szCs w:val="20"/>
              </w:rPr>
            </w:pPr>
            <w:r w:rsidRPr="00413CB7">
              <w:rPr>
                <w:szCs w:val="20"/>
              </w:rPr>
              <w:t>22.1.2014</w:t>
            </w:r>
          </w:p>
        </w:tc>
      </w:tr>
      <w:tr w:rsidR="00413CB7" w:rsidRPr="00413CB7" w14:paraId="76DE8068" w14:textId="77777777" w:rsidTr="005B36B0">
        <w:trPr>
          <w:trHeight w:val="20"/>
        </w:trPr>
        <w:tc>
          <w:tcPr>
            <w:tcW w:w="1756" w:type="pct"/>
            <w:noWrap/>
            <w:hideMark/>
          </w:tcPr>
          <w:p w14:paraId="13E6BEF7" w14:textId="77777777" w:rsidR="00413CB7" w:rsidRPr="00413CB7" w:rsidRDefault="00413CB7" w:rsidP="00413CB7">
            <w:pPr>
              <w:spacing w:after="0"/>
              <w:jc w:val="left"/>
              <w:rPr>
                <w:szCs w:val="20"/>
              </w:rPr>
            </w:pPr>
            <w:r w:rsidRPr="00413CB7">
              <w:rPr>
                <w:szCs w:val="20"/>
              </w:rPr>
              <w:t>Kerry Coulthard</w:t>
            </w:r>
          </w:p>
        </w:tc>
        <w:tc>
          <w:tcPr>
            <w:tcW w:w="1597" w:type="pct"/>
            <w:noWrap/>
            <w:hideMark/>
          </w:tcPr>
          <w:p w14:paraId="1638CD8B"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1C320FBC"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79268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C5A1D6" w14:textId="77777777" w:rsidR="00413CB7" w:rsidRPr="00413CB7" w:rsidRDefault="00413CB7" w:rsidP="00413CB7">
            <w:pPr>
              <w:spacing w:after="0"/>
              <w:jc w:val="right"/>
              <w:rPr>
                <w:szCs w:val="20"/>
              </w:rPr>
            </w:pPr>
            <w:r w:rsidRPr="00413CB7">
              <w:rPr>
                <w:szCs w:val="20"/>
              </w:rPr>
              <w:t>2.7.2014</w:t>
            </w:r>
          </w:p>
        </w:tc>
      </w:tr>
      <w:tr w:rsidR="00413CB7" w:rsidRPr="00413CB7" w14:paraId="71B3FFE9" w14:textId="77777777" w:rsidTr="005B36B0">
        <w:trPr>
          <w:trHeight w:val="20"/>
        </w:trPr>
        <w:tc>
          <w:tcPr>
            <w:tcW w:w="1756" w:type="pct"/>
            <w:noWrap/>
            <w:hideMark/>
          </w:tcPr>
          <w:p w14:paraId="50F104AD" w14:textId="77777777" w:rsidR="00413CB7" w:rsidRPr="00413CB7" w:rsidRDefault="00413CB7" w:rsidP="00413CB7">
            <w:pPr>
              <w:spacing w:after="0"/>
              <w:jc w:val="left"/>
              <w:rPr>
                <w:szCs w:val="20"/>
              </w:rPr>
            </w:pPr>
            <w:r w:rsidRPr="00413CB7">
              <w:rPr>
                <w:szCs w:val="20"/>
              </w:rPr>
              <w:t>Kerry Griffin</w:t>
            </w:r>
          </w:p>
        </w:tc>
        <w:tc>
          <w:tcPr>
            <w:tcW w:w="1597" w:type="pct"/>
            <w:noWrap/>
            <w:hideMark/>
          </w:tcPr>
          <w:p w14:paraId="494D3418"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31D44EFE" w14:textId="77777777" w:rsidR="00413CB7" w:rsidRPr="00413CB7" w:rsidRDefault="00413CB7" w:rsidP="00413CB7">
            <w:pPr>
              <w:spacing w:after="0"/>
              <w:ind w:right="113"/>
              <w:jc w:val="right"/>
              <w:rPr>
                <w:szCs w:val="20"/>
              </w:rPr>
            </w:pPr>
            <w:r w:rsidRPr="00413CB7">
              <w:rPr>
                <w:szCs w:val="20"/>
              </w:rPr>
              <w:t>107.53</w:t>
            </w:r>
          </w:p>
        </w:tc>
        <w:tc>
          <w:tcPr>
            <w:tcW w:w="770" w:type="pct"/>
            <w:noWrap/>
            <w:hideMark/>
          </w:tcPr>
          <w:p w14:paraId="38E72A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5D4F32" w14:textId="77777777" w:rsidR="00413CB7" w:rsidRPr="00413CB7" w:rsidRDefault="00413CB7" w:rsidP="00413CB7">
            <w:pPr>
              <w:spacing w:after="0"/>
              <w:jc w:val="right"/>
              <w:rPr>
                <w:szCs w:val="20"/>
              </w:rPr>
            </w:pPr>
            <w:r w:rsidRPr="00413CB7">
              <w:rPr>
                <w:szCs w:val="20"/>
              </w:rPr>
              <w:t>4.6.2014</w:t>
            </w:r>
          </w:p>
        </w:tc>
      </w:tr>
      <w:tr w:rsidR="00413CB7" w:rsidRPr="00413CB7" w14:paraId="7B92FB84" w14:textId="77777777" w:rsidTr="005B36B0">
        <w:trPr>
          <w:trHeight w:val="20"/>
        </w:trPr>
        <w:tc>
          <w:tcPr>
            <w:tcW w:w="1756" w:type="pct"/>
            <w:noWrap/>
            <w:hideMark/>
          </w:tcPr>
          <w:p w14:paraId="216D8A2D" w14:textId="77777777" w:rsidR="00413CB7" w:rsidRPr="00413CB7" w:rsidRDefault="00413CB7" w:rsidP="00413CB7">
            <w:pPr>
              <w:spacing w:after="0"/>
              <w:jc w:val="left"/>
              <w:rPr>
                <w:szCs w:val="20"/>
              </w:rPr>
            </w:pPr>
            <w:r w:rsidRPr="00413CB7">
              <w:rPr>
                <w:szCs w:val="20"/>
              </w:rPr>
              <w:t>Kerry Hill</w:t>
            </w:r>
          </w:p>
        </w:tc>
        <w:tc>
          <w:tcPr>
            <w:tcW w:w="1597" w:type="pct"/>
            <w:noWrap/>
            <w:hideMark/>
          </w:tcPr>
          <w:p w14:paraId="025AB5FF" w14:textId="77777777" w:rsidR="00413CB7" w:rsidRPr="00413CB7" w:rsidRDefault="00413CB7" w:rsidP="00413CB7">
            <w:pPr>
              <w:spacing w:after="0"/>
              <w:ind w:left="113"/>
              <w:jc w:val="left"/>
              <w:rPr>
                <w:szCs w:val="20"/>
              </w:rPr>
            </w:pPr>
            <w:r w:rsidRPr="00413CB7">
              <w:rPr>
                <w:szCs w:val="20"/>
              </w:rPr>
              <w:t>BRAHMA LODGE, SA 5109</w:t>
            </w:r>
          </w:p>
        </w:tc>
        <w:tc>
          <w:tcPr>
            <w:tcW w:w="424" w:type="pct"/>
            <w:noWrap/>
            <w:hideMark/>
          </w:tcPr>
          <w:p w14:paraId="6D049C59" w14:textId="77777777" w:rsidR="00413CB7" w:rsidRPr="00413CB7" w:rsidRDefault="00413CB7" w:rsidP="00413CB7">
            <w:pPr>
              <w:spacing w:after="0"/>
              <w:ind w:right="113"/>
              <w:jc w:val="right"/>
              <w:rPr>
                <w:szCs w:val="20"/>
              </w:rPr>
            </w:pPr>
            <w:r w:rsidRPr="00413CB7">
              <w:rPr>
                <w:szCs w:val="20"/>
              </w:rPr>
              <w:t>44.93</w:t>
            </w:r>
          </w:p>
        </w:tc>
        <w:tc>
          <w:tcPr>
            <w:tcW w:w="770" w:type="pct"/>
            <w:noWrap/>
            <w:hideMark/>
          </w:tcPr>
          <w:p w14:paraId="64EF02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46EA30" w14:textId="77777777" w:rsidR="00413CB7" w:rsidRPr="00413CB7" w:rsidRDefault="00413CB7" w:rsidP="00413CB7">
            <w:pPr>
              <w:spacing w:after="0"/>
              <w:jc w:val="right"/>
              <w:rPr>
                <w:szCs w:val="20"/>
              </w:rPr>
            </w:pPr>
            <w:r w:rsidRPr="00413CB7">
              <w:rPr>
                <w:szCs w:val="20"/>
              </w:rPr>
              <w:t>25.7.2013</w:t>
            </w:r>
          </w:p>
        </w:tc>
      </w:tr>
      <w:tr w:rsidR="00413CB7" w:rsidRPr="00413CB7" w14:paraId="4646F717" w14:textId="77777777" w:rsidTr="005B36B0">
        <w:trPr>
          <w:trHeight w:val="20"/>
        </w:trPr>
        <w:tc>
          <w:tcPr>
            <w:tcW w:w="1756" w:type="pct"/>
            <w:noWrap/>
            <w:hideMark/>
          </w:tcPr>
          <w:p w14:paraId="50C7ED1D" w14:textId="77777777" w:rsidR="00413CB7" w:rsidRPr="00413CB7" w:rsidRDefault="00413CB7" w:rsidP="00413CB7">
            <w:pPr>
              <w:spacing w:after="0"/>
              <w:jc w:val="left"/>
              <w:rPr>
                <w:szCs w:val="20"/>
              </w:rPr>
            </w:pPr>
            <w:r w:rsidRPr="00413CB7">
              <w:rPr>
                <w:szCs w:val="20"/>
              </w:rPr>
              <w:t>Kerry Robertson</w:t>
            </w:r>
          </w:p>
        </w:tc>
        <w:tc>
          <w:tcPr>
            <w:tcW w:w="1597" w:type="pct"/>
            <w:noWrap/>
            <w:hideMark/>
          </w:tcPr>
          <w:p w14:paraId="20E05C9C" w14:textId="77777777" w:rsidR="00413CB7" w:rsidRPr="00413CB7" w:rsidRDefault="00413CB7" w:rsidP="00413CB7">
            <w:pPr>
              <w:spacing w:after="0"/>
              <w:ind w:left="113"/>
              <w:jc w:val="left"/>
              <w:rPr>
                <w:szCs w:val="20"/>
              </w:rPr>
            </w:pPr>
            <w:r w:rsidRPr="00413CB7">
              <w:rPr>
                <w:szCs w:val="20"/>
              </w:rPr>
              <w:t>PASADENA, SA 5042</w:t>
            </w:r>
          </w:p>
        </w:tc>
        <w:tc>
          <w:tcPr>
            <w:tcW w:w="424" w:type="pct"/>
            <w:noWrap/>
            <w:hideMark/>
          </w:tcPr>
          <w:p w14:paraId="5A4D95CD"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6D78BE1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21C31C" w14:textId="77777777" w:rsidR="00413CB7" w:rsidRPr="00413CB7" w:rsidRDefault="00413CB7" w:rsidP="00413CB7">
            <w:pPr>
              <w:spacing w:after="0"/>
              <w:jc w:val="right"/>
              <w:rPr>
                <w:szCs w:val="20"/>
              </w:rPr>
            </w:pPr>
            <w:r w:rsidRPr="00413CB7">
              <w:rPr>
                <w:szCs w:val="20"/>
              </w:rPr>
              <w:t>12.12.2014</w:t>
            </w:r>
          </w:p>
        </w:tc>
      </w:tr>
      <w:tr w:rsidR="00413CB7" w:rsidRPr="00413CB7" w14:paraId="4F79CCEF" w14:textId="77777777" w:rsidTr="005B36B0">
        <w:trPr>
          <w:trHeight w:val="20"/>
        </w:trPr>
        <w:tc>
          <w:tcPr>
            <w:tcW w:w="1756" w:type="pct"/>
            <w:noWrap/>
            <w:hideMark/>
          </w:tcPr>
          <w:p w14:paraId="2B82191B" w14:textId="77777777" w:rsidR="00413CB7" w:rsidRPr="00413CB7" w:rsidRDefault="00413CB7" w:rsidP="00413CB7">
            <w:pPr>
              <w:spacing w:after="0"/>
              <w:jc w:val="left"/>
              <w:rPr>
                <w:szCs w:val="20"/>
              </w:rPr>
            </w:pPr>
            <w:r w:rsidRPr="00413CB7">
              <w:rPr>
                <w:szCs w:val="20"/>
              </w:rPr>
              <w:t>Kerry Sainato</w:t>
            </w:r>
          </w:p>
        </w:tc>
        <w:tc>
          <w:tcPr>
            <w:tcW w:w="1597" w:type="pct"/>
            <w:noWrap/>
            <w:hideMark/>
          </w:tcPr>
          <w:p w14:paraId="3909DBEE" w14:textId="77777777" w:rsidR="00413CB7" w:rsidRPr="00413CB7" w:rsidRDefault="00413CB7" w:rsidP="00413CB7">
            <w:pPr>
              <w:spacing w:after="0"/>
              <w:ind w:left="113"/>
              <w:jc w:val="left"/>
              <w:rPr>
                <w:szCs w:val="20"/>
              </w:rPr>
            </w:pPr>
            <w:r w:rsidRPr="00413CB7">
              <w:rPr>
                <w:szCs w:val="20"/>
              </w:rPr>
              <w:t>ATHELSTONE 5076</w:t>
            </w:r>
          </w:p>
        </w:tc>
        <w:tc>
          <w:tcPr>
            <w:tcW w:w="424" w:type="pct"/>
            <w:noWrap/>
            <w:hideMark/>
          </w:tcPr>
          <w:p w14:paraId="4A46F900" w14:textId="77777777" w:rsidR="00413CB7" w:rsidRPr="00413CB7" w:rsidRDefault="00413CB7" w:rsidP="00413CB7">
            <w:pPr>
              <w:spacing w:after="0"/>
              <w:ind w:right="113"/>
              <w:jc w:val="right"/>
              <w:rPr>
                <w:szCs w:val="20"/>
              </w:rPr>
            </w:pPr>
            <w:r w:rsidRPr="00413CB7">
              <w:rPr>
                <w:szCs w:val="20"/>
              </w:rPr>
              <w:t>200.00</w:t>
            </w:r>
          </w:p>
        </w:tc>
        <w:tc>
          <w:tcPr>
            <w:tcW w:w="770" w:type="pct"/>
            <w:noWrap/>
            <w:hideMark/>
          </w:tcPr>
          <w:p w14:paraId="1FCB50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CA5DB5" w14:textId="77777777" w:rsidR="00413CB7" w:rsidRPr="00413CB7" w:rsidRDefault="00413CB7" w:rsidP="00413CB7">
            <w:pPr>
              <w:spacing w:after="0"/>
              <w:jc w:val="right"/>
              <w:rPr>
                <w:szCs w:val="20"/>
              </w:rPr>
            </w:pPr>
            <w:r w:rsidRPr="00413CB7">
              <w:rPr>
                <w:szCs w:val="20"/>
              </w:rPr>
              <w:t>28.1.2015</w:t>
            </w:r>
          </w:p>
        </w:tc>
      </w:tr>
      <w:tr w:rsidR="00413CB7" w:rsidRPr="00413CB7" w14:paraId="6EFA1E67" w14:textId="77777777" w:rsidTr="005B36B0">
        <w:trPr>
          <w:trHeight w:val="20"/>
        </w:trPr>
        <w:tc>
          <w:tcPr>
            <w:tcW w:w="1756" w:type="pct"/>
            <w:noWrap/>
            <w:hideMark/>
          </w:tcPr>
          <w:p w14:paraId="0EB7C10C" w14:textId="77777777" w:rsidR="00413CB7" w:rsidRPr="00413CB7" w:rsidRDefault="00413CB7" w:rsidP="00413CB7">
            <w:pPr>
              <w:spacing w:after="0"/>
              <w:jc w:val="left"/>
              <w:rPr>
                <w:szCs w:val="20"/>
              </w:rPr>
            </w:pPr>
            <w:r w:rsidRPr="00413CB7">
              <w:rPr>
                <w:szCs w:val="20"/>
              </w:rPr>
              <w:t>Kevan Doreen Datson</w:t>
            </w:r>
          </w:p>
        </w:tc>
        <w:tc>
          <w:tcPr>
            <w:tcW w:w="1597" w:type="pct"/>
            <w:noWrap/>
            <w:hideMark/>
          </w:tcPr>
          <w:p w14:paraId="3A75A321"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4E00048D" w14:textId="77777777" w:rsidR="00413CB7" w:rsidRPr="00413CB7" w:rsidRDefault="00413CB7" w:rsidP="00413CB7">
            <w:pPr>
              <w:spacing w:after="0"/>
              <w:ind w:right="113"/>
              <w:jc w:val="right"/>
              <w:rPr>
                <w:szCs w:val="20"/>
              </w:rPr>
            </w:pPr>
            <w:r w:rsidRPr="00413CB7">
              <w:rPr>
                <w:szCs w:val="20"/>
              </w:rPr>
              <w:t>16.25</w:t>
            </w:r>
          </w:p>
        </w:tc>
        <w:tc>
          <w:tcPr>
            <w:tcW w:w="770" w:type="pct"/>
            <w:noWrap/>
            <w:hideMark/>
          </w:tcPr>
          <w:p w14:paraId="71BB6D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6CCCD0" w14:textId="77777777" w:rsidR="00413CB7" w:rsidRPr="00413CB7" w:rsidRDefault="00413CB7" w:rsidP="00413CB7">
            <w:pPr>
              <w:spacing w:after="0"/>
              <w:jc w:val="right"/>
              <w:rPr>
                <w:szCs w:val="20"/>
              </w:rPr>
            </w:pPr>
            <w:r w:rsidRPr="00413CB7">
              <w:rPr>
                <w:szCs w:val="20"/>
              </w:rPr>
              <w:t>18.6.2013</w:t>
            </w:r>
          </w:p>
        </w:tc>
      </w:tr>
      <w:tr w:rsidR="00413CB7" w:rsidRPr="00413CB7" w14:paraId="7DEAA3DC" w14:textId="77777777" w:rsidTr="005B36B0">
        <w:trPr>
          <w:trHeight w:val="20"/>
        </w:trPr>
        <w:tc>
          <w:tcPr>
            <w:tcW w:w="1756" w:type="pct"/>
            <w:noWrap/>
            <w:hideMark/>
          </w:tcPr>
          <w:p w14:paraId="0C6D4344" w14:textId="77777777" w:rsidR="00413CB7" w:rsidRPr="00413CB7" w:rsidRDefault="00413CB7" w:rsidP="00413CB7">
            <w:pPr>
              <w:spacing w:after="0"/>
              <w:jc w:val="left"/>
              <w:rPr>
                <w:szCs w:val="20"/>
              </w:rPr>
            </w:pPr>
            <w:r w:rsidRPr="00413CB7">
              <w:rPr>
                <w:szCs w:val="20"/>
              </w:rPr>
              <w:t>Kevin Alfaro</w:t>
            </w:r>
          </w:p>
        </w:tc>
        <w:tc>
          <w:tcPr>
            <w:tcW w:w="1597" w:type="pct"/>
            <w:noWrap/>
            <w:hideMark/>
          </w:tcPr>
          <w:p w14:paraId="56BA4644" w14:textId="77777777" w:rsidR="00413CB7" w:rsidRPr="00413CB7" w:rsidRDefault="00413CB7" w:rsidP="00413CB7">
            <w:pPr>
              <w:spacing w:after="0"/>
              <w:ind w:left="113"/>
              <w:jc w:val="left"/>
              <w:rPr>
                <w:szCs w:val="20"/>
              </w:rPr>
            </w:pPr>
            <w:r w:rsidRPr="00413CB7">
              <w:rPr>
                <w:szCs w:val="20"/>
              </w:rPr>
              <w:t>GAWLER, SA 5118</w:t>
            </w:r>
          </w:p>
        </w:tc>
        <w:tc>
          <w:tcPr>
            <w:tcW w:w="424" w:type="pct"/>
            <w:noWrap/>
            <w:hideMark/>
          </w:tcPr>
          <w:p w14:paraId="4326923E" w14:textId="77777777" w:rsidR="00413CB7" w:rsidRPr="00413CB7" w:rsidRDefault="00413CB7" w:rsidP="00413CB7">
            <w:pPr>
              <w:spacing w:after="0"/>
              <w:ind w:right="113"/>
              <w:jc w:val="right"/>
              <w:rPr>
                <w:szCs w:val="20"/>
              </w:rPr>
            </w:pPr>
            <w:r w:rsidRPr="00413CB7">
              <w:rPr>
                <w:szCs w:val="20"/>
              </w:rPr>
              <w:t>115.30</w:t>
            </w:r>
          </w:p>
        </w:tc>
        <w:tc>
          <w:tcPr>
            <w:tcW w:w="770" w:type="pct"/>
            <w:noWrap/>
            <w:hideMark/>
          </w:tcPr>
          <w:p w14:paraId="39C531CF" w14:textId="77777777" w:rsidR="00413CB7" w:rsidRPr="00413CB7" w:rsidRDefault="00413CB7" w:rsidP="00413CB7">
            <w:pPr>
              <w:spacing w:after="0"/>
              <w:ind w:left="170"/>
              <w:jc w:val="left"/>
              <w:rPr>
                <w:szCs w:val="20"/>
              </w:rPr>
            </w:pPr>
            <w:r w:rsidRPr="00413CB7">
              <w:rPr>
                <w:szCs w:val="20"/>
              </w:rPr>
              <w:t>Refund 210452</w:t>
            </w:r>
          </w:p>
        </w:tc>
        <w:tc>
          <w:tcPr>
            <w:tcW w:w="453" w:type="pct"/>
            <w:noWrap/>
            <w:hideMark/>
          </w:tcPr>
          <w:p w14:paraId="5D14B182" w14:textId="77777777" w:rsidR="00413CB7" w:rsidRPr="00413CB7" w:rsidRDefault="00413CB7" w:rsidP="00413CB7">
            <w:pPr>
              <w:spacing w:after="0"/>
              <w:jc w:val="right"/>
              <w:rPr>
                <w:szCs w:val="20"/>
              </w:rPr>
            </w:pPr>
            <w:r w:rsidRPr="00413CB7">
              <w:rPr>
                <w:szCs w:val="20"/>
              </w:rPr>
              <w:t>16.12.2013</w:t>
            </w:r>
          </w:p>
        </w:tc>
      </w:tr>
      <w:tr w:rsidR="00413CB7" w:rsidRPr="00413CB7" w14:paraId="74E5D6A5" w14:textId="77777777" w:rsidTr="005B36B0">
        <w:trPr>
          <w:trHeight w:val="20"/>
        </w:trPr>
        <w:tc>
          <w:tcPr>
            <w:tcW w:w="1756" w:type="pct"/>
            <w:noWrap/>
            <w:hideMark/>
          </w:tcPr>
          <w:p w14:paraId="2D9D34BF" w14:textId="77777777" w:rsidR="00413CB7" w:rsidRPr="00413CB7" w:rsidRDefault="00413CB7" w:rsidP="00413CB7">
            <w:pPr>
              <w:spacing w:after="0"/>
              <w:jc w:val="left"/>
              <w:rPr>
                <w:szCs w:val="20"/>
              </w:rPr>
            </w:pPr>
            <w:r w:rsidRPr="00413CB7">
              <w:rPr>
                <w:szCs w:val="20"/>
              </w:rPr>
              <w:t>Kevin and Helen Wilson</w:t>
            </w:r>
          </w:p>
        </w:tc>
        <w:tc>
          <w:tcPr>
            <w:tcW w:w="1597" w:type="pct"/>
            <w:noWrap/>
            <w:hideMark/>
          </w:tcPr>
          <w:p w14:paraId="02FD46C0" w14:textId="77777777"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14:paraId="498FF28A"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2587A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5577E9" w14:textId="77777777" w:rsidR="00413CB7" w:rsidRPr="00413CB7" w:rsidRDefault="00413CB7" w:rsidP="00413CB7">
            <w:pPr>
              <w:spacing w:after="0"/>
              <w:jc w:val="right"/>
              <w:rPr>
                <w:szCs w:val="20"/>
              </w:rPr>
            </w:pPr>
            <w:r w:rsidRPr="00413CB7">
              <w:rPr>
                <w:szCs w:val="20"/>
              </w:rPr>
              <w:t>19.4.2013</w:t>
            </w:r>
          </w:p>
        </w:tc>
      </w:tr>
      <w:tr w:rsidR="00413CB7" w:rsidRPr="00413CB7" w14:paraId="00BD7E8D" w14:textId="77777777" w:rsidTr="005B36B0">
        <w:trPr>
          <w:trHeight w:val="20"/>
        </w:trPr>
        <w:tc>
          <w:tcPr>
            <w:tcW w:w="1756" w:type="pct"/>
            <w:noWrap/>
            <w:hideMark/>
          </w:tcPr>
          <w:p w14:paraId="30687034" w14:textId="77777777" w:rsidR="00413CB7" w:rsidRPr="00413CB7" w:rsidRDefault="00413CB7" w:rsidP="00413CB7">
            <w:pPr>
              <w:spacing w:after="0"/>
              <w:jc w:val="left"/>
              <w:rPr>
                <w:szCs w:val="20"/>
              </w:rPr>
            </w:pPr>
            <w:r w:rsidRPr="00413CB7">
              <w:rPr>
                <w:szCs w:val="20"/>
              </w:rPr>
              <w:t>Kevin Angel</w:t>
            </w:r>
          </w:p>
        </w:tc>
        <w:tc>
          <w:tcPr>
            <w:tcW w:w="1597" w:type="pct"/>
            <w:noWrap/>
            <w:hideMark/>
          </w:tcPr>
          <w:p w14:paraId="31A542E6"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2C043A63" w14:textId="77777777" w:rsidR="00413CB7" w:rsidRPr="00413CB7" w:rsidRDefault="00413CB7" w:rsidP="00413CB7">
            <w:pPr>
              <w:spacing w:after="0"/>
              <w:ind w:right="113"/>
              <w:jc w:val="right"/>
              <w:rPr>
                <w:szCs w:val="20"/>
              </w:rPr>
            </w:pPr>
            <w:r w:rsidRPr="00413CB7">
              <w:rPr>
                <w:szCs w:val="20"/>
              </w:rPr>
              <w:t>57.60</w:t>
            </w:r>
          </w:p>
        </w:tc>
        <w:tc>
          <w:tcPr>
            <w:tcW w:w="770" w:type="pct"/>
            <w:noWrap/>
            <w:hideMark/>
          </w:tcPr>
          <w:p w14:paraId="3940B0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C86B00" w14:textId="77777777" w:rsidR="00413CB7" w:rsidRPr="00413CB7" w:rsidRDefault="00413CB7" w:rsidP="00413CB7">
            <w:pPr>
              <w:spacing w:after="0"/>
              <w:jc w:val="right"/>
              <w:rPr>
                <w:szCs w:val="20"/>
              </w:rPr>
            </w:pPr>
            <w:r w:rsidRPr="00413CB7">
              <w:rPr>
                <w:szCs w:val="20"/>
              </w:rPr>
              <w:t>21.5.2014</w:t>
            </w:r>
          </w:p>
        </w:tc>
      </w:tr>
      <w:tr w:rsidR="00413CB7" w:rsidRPr="00413CB7" w14:paraId="2D719805" w14:textId="77777777" w:rsidTr="005B36B0">
        <w:trPr>
          <w:trHeight w:val="20"/>
        </w:trPr>
        <w:tc>
          <w:tcPr>
            <w:tcW w:w="1756" w:type="pct"/>
            <w:noWrap/>
            <w:hideMark/>
          </w:tcPr>
          <w:p w14:paraId="00AC8666" w14:textId="77777777" w:rsidR="00413CB7" w:rsidRPr="00413CB7" w:rsidRDefault="00413CB7" w:rsidP="00413CB7">
            <w:pPr>
              <w:spacing w:after="0"/>
              <w:jc w:val="left"/>
              <w:rPr>
                <w:szCs w:val="20"/>
              </w:rPr>
            </w:pPr>
            <w:r w:rsidRPr="00413CB7">
              <w:rPr>
                <w:szCs w:val="20"/>
              </w:rPr>
              <w:t>Kevin Boyle</w:t>
            </w:r>
          </w:p>
        </w:tc>
        <w:tc>
          <w:tcPr>
            <w:tcW w:w="1597" w:type="pct"/>
            <w:noWrap/>
            <w:hideMark/>
          </w:tcPr>
          <w:p w14:paraId="75ACB0BE" w14:textId="77777777" w:rsidR="00413CB7" w:rsidRPr="00413CB7" w:rsidRDefault="00413CB7" w:rsidP="00413CB7">
            <w:pPr>
              <w:spacing w:after="0"/>
              <w:ind w:left="113"/>
              <w:jc w:val="left"/>
              <w:rPr>
                <w:szCs w:val="20"/>
              </w:rPr>
            </w:pPr>
            <w:r w:rsidRPr="00413CB7">
              <w:rPr>
                <w:szCs w:val="20"/>
              </w:rPr>
              <w:t>KESWICK, SA 5035</w:t>
            </w:r>
          </w:p>
        </w:tc>
        <w:tc>
          <w:tcPr>
            <w:tcW w:w="424" w:type="pct"/>
            <w:noWrap/>
            <w:hideMark/>
          </w:tcPr>
          <w:p w14:paraId="7D0550DA" w14:textId="77777777" w:rsidR="00413CB7" w:rsidRPr="00413CB7" w:rsidRDefault="00413CB7" w:rsidP="00413CB7">
            <w:pPr>
              <w:spacing w:after="0"/>
              <w:ind w:right="113"/>
              <w:jc w:val="right"/>
              <w:rPr>
                <w:szCs w:val="20"/>
              </w:rPr>
            </w:pPr>
            <w:r w:rsidRPr="00413CB7">
              <w:rPr>
                <w:szCs w:val="20"/>
              </w:rPr>
              <w:t>602.42</w:t>
            </w:r>
          </w:p>
        </w:tc>
        <w:tc>
          <w:tcPr>
            <w:tcW w:w="770" w:type="pct"/>
            <w:noWrap/>
            <w:hideMark/>
          </w:tcPr>
          <w:p w14:paraId="4FFBB9E6" w14:textId="77777777" w:rsidR="00413CB7" w:rsidRPr="00413CB7" w:rsidRDefault="00413CB7" w:rsidP="00413CB7">
            <w:pPr>
              <w:spacing w:after="0"/>
              <w:ind w:left="170"/>
              <w:jc w:val="left"/>
              <w:rPr>
                <w:szCs w:val="20"/>
              </w:rPr>
            </w:pPr>
            <w:r w:rsidRPr="00413CB7">
              <w:rPr>
                <w:szCs w:val="20"/>
              </w:rPr>
              <w:t>Refund 173641</w:t>
            </w:r>
          </w:p>
        </w:tc>
        <w:tc>
          <w:tcPr>
            <w:tcW w:w="453" w:type="pct"/>
            <w:noWrap/>
            <w:hideMark/>
          </w:tcPr>
          <w:p w14:paraId="07178C64" w14:textId="77777777" w:rsidR="00413CB7" w:rsidRPr="00413CB7" w:rsidRDefault="00413CB7" w:rsidP="00413CB7">
            <w:pPr>
              <w:spacing w:after="0"/>
              <w:jc w:val="right"/>
              <w:rPr>
                <w:szCs w:val="20"/>
              </w:rPr>
            </w:pPr>
            <w:r w:rsidRPr="00413CB7">
              <w:rPr>
                <w:szCs w:val="20"/>
              </w:rPr>
              <w:t>3.9.2013</w:t>
            </w:r>
          </w:p>
        </w:tc>
      </w:tr>
      <w:tr w:rsidR="00413CB7" w:rsidRPr="00413CB7" w14:paraId="05C32849" w14:textId="77777777" w:rsidTr="005B36B0">
        <w:trPr>
          <w:trHeight w:val="20"/>
        </w:trPr>
        <w:tc>
          <w:tcPr>
            <w:tcW w:w="1756" w:type="pct"/>
            <w:noWrap/>
            <w:hideMark/>
          </w:tcPr>
          <w:p w14:paraId="79E1BA6D" w14:textId="77777777" w:rsidR="00413CB7" w:rsidRPr="00413CB7" w:rsidRDefault="00413CB7" w:rsidP="00413CB7">
            <w:pPr>
              <w:spacing w:after="0"/>
              <w:jc w:val="left"/>
              <w:rPr>
                <w:szCs w:val="20"/>
              </w:rPr>
            </w:pPr>
            <w:r w:rsidRPr="00413CB7">
              <w:rPr>
                <w:szCs w:val="20"/>
              </w:rPr>
              <w:t>Kevin Broderick</w:t>
            </w:r>
          </w:p>
        </w:tc>
        <w:tc>
          <w:tcPr>
            <w:tcW w:w="1597" w:type="pct"/>
            <w:noWrap/>
            <w:hideMark/>
          </w:tcPr>
          <w:p w14:paraId="63B9D3CB" w14:textId="77777777"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14:paraId="6AFEF7AC" w14:textId="77777777" w:rsidR="00413CB7" w:rsidRPr="00413CB7" w:rsidRDefault="00413CB7" w:rsidP="00413CB7">
            <w:pPr>
              <w:spacing w:after="0"/>
              <w:ind w:right="113"/>
              <w:jc w:val="right"/>
              <w:rPr>
                <w:szCs w:val="20"/>
              </w:rPr>
            </w:pPr>
            <w:r w:rsidRPr="00413CB7">
              <w:rPr>
                <w:szCs w:val="20"/>
              </w:rPr>
              <w:t>41.75</w:t>
            </w:r>
          </w:p>
        </w:tc>
        <w:tc>
          <w:tcPr>
            <w:tcW w:w="770" w:type="pct"/>
            <w:noWrap/>
            <w:hideMark/>
          </w:tcPr>
          <w:p w14:paraId="527075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46449E" w14:textId="77777777" w:rsidR="00413CB7" w:rsidRPr="00413CB7" w:rsidRDefault="00413CB7" w:rsidP="00413CB7">
            <w:pPr>
              <w:spacing w:after="0"/>
              <w:jc w:val="right"/>
              <w:rPr>
                <w:szCs w:val="20"/>
              </w:rPr>
            </w:pPr>
            <w:r w:rsidRPr="00413CB7">
              <w:rPr>
                <w:szCs w:val="20"/>
              </w:rPr>
              <w:t>18.8.2013</w:t>
            </w:r>
          </w:p>
        </w:tc>
      </w:tr>
      <w:tr w:rsidR="00413CB7" w:rsidRPr="00413CB7" w14:paraId="1B347A21" w14:textId="77777777" w:rsidTr="005B36B0">
        <w:trPr>
          <w:trHeight w:val="20"/>
        </w:trPr>
        <w:tc>
          <w:tcPr>
            <w:tcW w:w="1756" w:type="pct"/>
            <w:noWrap/>
            <w:hideMark/>
          </w:tcPr>
          <w:p w14:paraId="2AED258E" w14:textId="77777777" w:rsidR="00413CB7" w:rsidRPr="00413CB7" w:rsidRDefault="00413CB7" w:rsidP="00413CB7">
            <w:pPr>
              <w:spacing w:after="0"/>
              <w:jc w:val="left"/>
              <w:rPr>
                <w:szCs w:val="20"/>
              </w:rPr>
            </w:pPr>
            <w:r w:rsidRPr="00413CB7">
              <w:rPr>
                <w:szCs w:val="20"/>
              </w:rPr>
              <w:t>Kevin Chapley</w:t>
            </w:r>
          </w:p>
        </w:tc>
        <w:tc>
          <w:tcPr>
            <w:tcW w:w="1597" w:type="pct"/>
            <w:noWrap/>
            <w:hideMark/>
          </w:tcPr>
          <w:p w14:paraId="66C6726E" w14:textId="77777777" w:rsidR="00413CB7" w:rsidRPr="00413CB7" w:rsidRDefault="00413CB7" w:rsidP="00413CB7">
            <w:pPr>
              <w:spacing w:after="0"/>
              <w:ind w:left="113"/>
              <w:jc w:val="left"/>
              <w:rPr>
                <w:szCs w:val="20"/>
              </w:rPr>
            </w:pPr>
            <w:r w:rsidRPr="00413CB7">
              <w:rPr>
                <w:szCs w:val="20"/>
              </w:rPr>
              <w:t>MILLSWOOD, SA 5034</w:t>
            </w:r>
          </w:p>
        </w:tc>
        <w:tc>
          <w:tcPr>
            <w:tcW w:w="424" w:type="pct"/>
            <w:noWrap/>
            <w:hideMark/>
          </w:tcPr>
          <w:p w14:paraId="6620C87D" w14:textId="77777777" w:rsidR="00413CB7" w:rsidRPr="00413CB7" w:rsidRDefault="00413CB7" w:rsidP="00413CB7">
            <w:pPr>
              <w:spacing w:after="0"/>
              <w:ind w:right="113"/>
              <w:jc w:val="right"/>
              <w:rPr>
                <w:szCs w:val="20"/>
              </w:rPr>
            </w:pPr>
            <w:r w:rsidRPr="00413CB7">
              <w:rPr>
                <w:szCs w:val="20"/>
              </w:rPr>
              <w:t>22.72</w:t>
            </w:r>
          </w:p>
        </w:tc>
        <w:tc>
          <w:tcPr>
            <w:tcW w:w="770" w:type="pct"/>
            <w:noWrap/>
            <w:hideMark/>
          </w:tcPr>
          <w:p w14:paraId="12B85E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007926" w14:textId="77777777" w:rsidR="00413CB7" w:rsidRPr="00413CB7" w:rsidRDefault="00413CB7" w:rsidP="00413CB7">
            <w:pPr>
              <w:spacing w:after="0"/>
              <w:jc w:val="right"/>
              <w:rPr>
                <w:szCs w:val="20"/>
              </w:rPr>
            </w:pPr>
            <w:r w:rsidRPr="00413CB7">
              <w:rPr>
                <w:szCs w:val="20"/>
              </w:rPr>
              <w:t>22.6.2013</w:t>
            </w:r>
          </w:p>
        </w:tc>
      </w:tr>
      <w:tr w:rsidR="00413CB7" w:rsidRPr="00413CB7" w14:paraId="7A255AEB" w14:textId="77777777" w:rsidTr="005B36B0">
        <w:trPr>
          <w:trHeight w:val="20"/>
        </w:trPr>
        <w:tc>
          <w:tcPr>
            <w:tcW w:w="1756" w:type="pct"/>
            <w:noWrap/>
            <w:hideMark/>
          </w:tcPr>
          <w:p w14:paraId="473DF6DD" w14:textId="77777777" w:rsidR="00413CB7" w:rsidRPr="00413CB7" w:rsidRDefault="00413CB7" w:rsidP="00413CB7">
            <w:pPr>
              <w:spacing w:after="0"/>
              <w:jc w:val="left"/>
              <w:rPr>
                <w:szCs w:val="20"/>
              </w:rPr>
            </w:pPr>
            <w:r w:rsidRPr="00413CB7">
              <w:rPr>
                <w:szCs w:val="20"/>
              </w:rPr>
              <w:t>Kevin Fennell</w:t>
            </w:r>
          </w:p>
        </w:tc>
        <w:tc>
          <w:tcPr>
            <w:tcW w:w="1597" w:type="pct"/>
            <w:noWrap/>
            <w:hideMark/>
          </w:tcPr>
          <w:p w14:paraId="2F3462F0" w14:textId="77777777" w:rsidR="00413CB7" w:rsidRPr="00413CB7" w:rsidRDefault="00413CB7" w:rsidP="00413CB7">
            <w:pPr>
              <w:spacing w:after="0"/>
              <w:ind w:left="113"/>
              <w:jc w:val="left"/>
              <w:rPr>
                <w:szCs w:val="20"/>
              </w:rPr>
            </w:pPr>
            <w:r w:rsidRPr="00413CB7">
              <w:rPr>
                <w:szCs w:val="20"/>
              </w:rPr>
              <w:t>ELIZABETH, SA 5112</w:t>
            </w:r>
          </w:p>
        </w:tc>
        <w:tc>
          <w:tcPr>
            <w:tcW w:w="424" w:type="pct"/>
            <w:noWrap/>
            <w:hideMark/>
          </w:tcPr>
          <w:p w14:paraId="07C46530" w14:textId="77777777" w:rsidR="00413CB7" w:rsidRPr="00413CB7" w:rsidRDefault="00413CB7" w:rsidP="00413CB7">
            <w:pPr>
              <w:spacing w:after="0"/>
              <w:ind w:right="113"/>
              <w:jc w:val="right"/>
              <w:rPr>
                <w:szCs w:val="20"/>
              </w:rPr>
            </w:pPr>
            <w:r w:rsidRPr="00413CB7">
              <w:rPr>
                <w:szCs w:val="20"/>
              </w:rPr>
              <w:t>38.81</w:t>
            </w:r>
          </w:p>
        </w:tc>
        <w:tc>
          <w:tcPr>
            <w:tcW w:w="770" w:type="pct"/>
            <w:noWrap/>
            <w:hideMark/>
          </w:tcPr>
          <w:p w14:paraId="146A87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D57CE6" w14:textId="77777777" w:rsidR="00413CB7" w:rsidRPr="00413CB7" w:rsidRDefault="00413CB7" w:rsidP="00413CB7">
            <w:pPr>
              <w:spacing w:after="0"/>
              <w:jc w:val="right"/>
              <w:rPr>
                <w:szCs w:val="20"/>
              </w:rPr>
            </w:pPr>
            <w:r w:rsidRPr="00413CB7">
              <w:rPr>
                <w:szCs w:val="20"/>
              </w:rPr>
              <w:t>3.1.2014</w:t>
            </w:r>
          </w:p>
        </w:tc>
      </w:tr>
      <w:tr w:rsidR="00413CB7" w:rsidRPr="00413CB7" w14:paraId="1FC84962" w14:textId="77777777" w:rsidTr="005B36B0">
        <w:trPr>
          <w:trHeight w:val="20"/>
        </w:trPr>
        <w:tc>
          <w:tcPr>
            <w:tcW w:w="1756" w:type="pct"/>
            <w:noWrap/>
            <w:hideMark/>
          </w:tcPr>
          <w:p w14:paraId="061DE1A3" w14:textId="77777777" w:rsidR="00413CB7" w:rsidRPr="00413CB7" w:rsidRDefault="00413CB7" w:rsidP="00413CB7">
            <w:pPr>
              <w:spacing w:after="0"/>
              <w:jc w:val="left"/>
              <w:rPr>
                <w:szCs w:val="20"/>
              </w:rPr>
            </w:pPr>
            <w:r w:rsidRPr="00413CB7">
              <w:rPr>
                <w:szCs w:val="20"/>
              </w:rPr>
              <w:t>Kevin Freeman</w:t>
            </w:r>
          </w:p>
        </w:tc>
        <w:tc>
          <w:tcPr>
            <w:tcW w:w="1597" w:type="pct"/>
            <w:noWrap/>
            <w:hideMark/>
          </w:tcPr>
          <w:p w14:paraId="4365CBDC"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334A7FC1"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4C13D7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4D47CD" w14:textId="77777777" w:rsidR="00413CB7" w:rsidRPr="00413CB7" w:rsidRDefault="00413CB7" w:rsidP="00413CB7">
            <w:pPr>
              <w:spacing w:after="0"/>
              <w:jc w:val="right"/>
              <w:rPr>
                <w:szCs w:val="20"/>
              </w:rPr>
            </w:pPr>
            <w:r w:rsidRPr="00413CB7">
              <w:rPr>
                <w:szCs w:val="20"/>
              </w:rPr>
              <w:t>26.4.2013</w:t>
            </w:r>
          </w:p>
        </w:tc>
      </w:tr>
      <w:tr w:rsidR="00413CB7" w:rsidRPr="00413CB7" w14:paraId="69357BF8" w14:textId="77777777" w:rsidTr="005B36B0">
        <w:trPr>
          <w:trHeight w:val="20"/>
        </w:trPr>
        <w:tc>
          <w:tcPr>
            <w:tcW w:w="1756" w:type="pct"/>
            <w:noWrap/>
            <w:hideMark/>
          </w:tcPr>
          <w:p w14:paraId="61B3FA22" w14:textId="77777777" w:rsidR="00413CB7" w:rsidRPr="00413CB7" w:rsidRDefault="00413CB7" w:rsidP="00413CB7">
            <w:pPr>
              <w:spacing w:after="0"/>
              <w:jc w:val="left"/>
              <w:rPr>
                <w:szCs w:val="20"/>
              </w:rPr>
            </w:pPr>
            <w:r w:rsidRPr="00413CB7">
              <w:rPr>
                <w:szCs w:val="20"/>
              </w:rPr>
              <w:t>Kevin James Franklin</w:t>
            </w:r>
          </w:p>
        </w:tc>
        <w:tc>
          <w:tcPr>
            <w:tcW w:w="1597" w:type="pct"/>
            <w:noWrap/>
            <w:hideMark/>
          </w:tcPr>
          <w:p w14:paraId="508FD9C5"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39A2383A" w14:textId="77777777" w:rsidR="00413CB7" w:rsidRPr="00413CB7" w:rsidRDefault="00413CB7" w:rsidP="00413CB7">
            <w:pPr>
              <w:spacing w:after="0"/>
              <w:ind w:right="113"/>
              <w:jc w:val="right"/>
              <w:rPr>
                <w:szCs w:val="20"/>
              </w:rPr>
            </w:pPr>
            <w:r w:rsidRPr="00413CB7">
              <w:rPr>
                <w:szCs w:val="20"/>
              </w:rPr>
              <w:t>30.29</w:t>
            </w:r>
          </w:p>
        </w:tc>
        <w:tc>
          <w:tcPr>
            <w:tcW w:w="770" w:type="pct"/>
            <w:noWrap/>
            <w:hideMark/>
          </w:tcPr>
          <w:p w14:paraId="1F53E4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7F92F4" w14:textId="77777777" w:rsidR="00413CB7" w:rsidRPr="00413CB7" w:rsidRDefault="00413CB7" w:rsidP="00413CB7">
            <w:pPr>
              <w:spacing w:after="0"/>
              <w:jc w:val="right"/>
              <w:rPr>
                <w:szCs w:val="20"/>
              </w:rPr>
            </w:pPr>
            <w:r w:rsidRPr="00413CB7">
              <w:rPr>
                <w:szCs w:val="20"/>
              </w:rPr>
              <w:t>10.8.2013</w:t>
            </w:r>
          </w:p>
        </w:tc>
      </w:tr>
      <w:tr w:rsidR="00413CB7" w:rsidRPr="00413CB7" w14:paraId="4517AAAF" w14:textId="77777777" w:rsidTr="005B36B0">
        <w:trPr>
          <w:trHeight w:val="20"/>
        </w:trPr>
        <w:tc>
          <w:tcPr>
            <w:tcW w:w="1756" w:type="pct"/>
            <w:noWrap/>
            <w:hideMark/>
          </w:tcPr>
          <w:p w14:paraId="43E1D77F" w14:textId="77777777" w:rsidR="00413CB7" w:rsidRPr="00413CB7" w:rsidRDefault="00413CB7" w:rsidP="00413CB7">
            <w:pPr>
              <w:spacing w:after="0"/>
              <w:jc w:val="left"/>
              <w:rPr>
                <w:szCs w:val="20"/>
              </w:rPr>
            </w:pPr>
            <w:r w:rsidRPr="00413CB7">
              <w:rPr>
                <w:szCs w:val="20"/>
              </w:rPr>
              <w:t>Kevin James Franklin</w:t>
            </w:r>
          </w:p>
        </w:tc>
        <w:tc>
          <w:tcPr>
            <w:tcW w:w="1597" w:type="pct"/>
            <w:noWrap/>
            <w:hideMark/>
          </w:tcPr>
          <w:p w14:paraId="4A150D62"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24AF582C" w14:textId="77777777" w:rsidR="00413CB7" w:rsidRPr="00413CB7" w:rsidRDefault="00413CB7" w:rsidP="00413CB7">
            <w:pPr>
              <w:spacing w:after="0"/>
              <w:ind w:right="113"/>
              <w:jc w:val="right"/>
              <w:rPr>
                <w:szCs w:val="20"/>
              </w:rPr>
            </w:pPr>
            <w:r w:rsidRPr="00413CB7">
              <w:rPr>
                <w:szCs w:val="20"/>
              </w:rPr>
              <w:t>256.24</w:t>
            </w:r>
          </w:p>
        </w:tc>
        <w:tc>
          <w:tcPr>
            <w:tcW w:w="770" w:type="pct"/>
            <w:noWrap/>
            <w:hideMark/>
          </w:tcPr>
          <w:p w14:paraId="75D655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9018E4" w14:textId="77777777" w:rsidR="00413CB7" w:rsidRPr="00413CB7" w:rsidRDefault="00413CB7" w:rsidP="00413CB7">
            <w:pPr>
              <w:spacing w:after="0"/>
              <w:jc w:val="right"/>
              <w:rPr>
                <w:szCs w:val="20"/>
              </w:rPr>
            </w:pPr>
            <w:r w:rsidRPr="00413CB7">
              <w:rPr>
                <w:szCs w:val="20"/>
              </w:rPr>
              <w:t>10.8.2013</w:t>
            </w:r>
          </w:p>
        </w:tc>
      </w:tr>
      <w:tr w:rsidR="00413CB7" w:rsidRPr="00413CB7" w14:paraId="19D23FE1" w14:textId="77777777" w:rsidTr="005B36B0">
        <w:trPr>
          <w:trHeight w:val="20"/>
        </w:trPr>
        <w:tc>
          <w:tcPr>
            <w:tcW w:w="1756" w:type="pct"/>
            <w:noWrap/>
            <w:hideMark/>
          </w:tcPr>
          <w:p w14:paraId="37FBDCD5" w14:textId="77777777" w:rsidR="00413CB7" w:rsidRPr="00413CB7" w:rsidRDefault="00413CB7" w:rsidP="00413CB7">
            <w:pPr>
              <w:spacing w:after="0"/>
              <w:jc w:val="left"/>
              <w:rPr>
                <w:szCs w:val="20"/>
              </w:rPr>
            </w:pPr>
            <w:r w:rsidRPr="00413CB7">
              <w:rPr>
                <w:szCs w:val="20"/>
              </w:rPr>
              <w:t>Kevin Jones</w:t>
            </w:r>
          </w:p>
        </w:tc>
        <w:tc>
          <w:tcPr>
            <w:tcW w:w="1597" w:type="pct"/>
            <w:noWrap/>
            <w:hideMark/>
          </w:tcPr>
          <w:p w14:paraId="5453A860" w14:textId="77777777"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14:paraId="286F5247" w14:textId="77777777" w:rsidR="00413CB7" w:rsidRPr="00413CB7" w:rsidRDefault="00413CB7" w:rsidP="00413CB7">
            <w:pPr>
              <w:spacing w:after="0"/>
              <w:ind w:right="113"/>
              <w:jc w:val="right"/>
              <w:rPr>
                <w:szCs w:val="20"/>
              </w:rPr>
            </w:pPr>
            <w:r w:rsidRPr="00413CB7">
              <w:rPr>
                <w:szCs w:val="20"/>
              </w:rPr>
              <w:t>38.61</w:t>
            </w:r>
          </w:p>
        </w:tc>
        <w:tc>
          <w:tcPr>
            <w:tcW w:w="770" w:type="pct"/>
            <w:noWrap/>
            <w:hideMark/>
          </w:tcPr>
          <w:p w14:paraId="51B43A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3E79C5" w14:textId="77777777" w:rsidR="00413CB7" w:rsidRPr="00413CB7" w:rsidRDefault="00413CB7" w:rsidP="00413CB7">
            <w:pPr>
              <w:spacing w:after="0"/>
              <w:jc w:val="right"/>
              <w:rPr>
                <w:szCs w:val="20"/>
              </w:rPr>
            </w:pPr>
            <w:r w:rsidRPr="00413CB7">
              <w:rPr>
                <w:szCs w:val="20"/>
              </w:rPr>
              <w:t>12.4.2013</w:t>
            </w:r>
          </w:p>
        </w:tc>
      </w:tr>
      <w:tr w:rsidR="00413CB7" w:rsidRPr="00413CB7" w14:paraId="13C41C15" w14:textId="77777777" w:rsidTr="005B36B0">
        <w:trPr>
          <w:trHeight w:val="20"/>
        </w:trPr>
        <w:tc>
          <w:tcPr>
            <w:tcW w:w="1756" w:type="pct"/>
            <w:noWrap/>
            <w:hideMark/>
          </w:tcPr>
          <w:p w14:paraId="31E94EE4" w14:textId="77777777" w:rsidR="00413CB7" w:rsidRPr="00413CB7" w:rsidRDefault="00413CB7" w:rsidP="00413CB7">
            <w:pPr>
              <w:spacing w:after="0"/>
              <w:jc w:val="left"/>
              <w:rPr>
                <w:szCs w:val="20"/>
              </w:rPr>
            </w:pPr>
            <w:r w:rsidRPr="00413CB7">
              <w:rPr>
                <w:szCs w:val="20"/>
              </w:rPr>
              <w:t>Kevin Read</w:t>
            </w:r>
          </w:p>
        </w:tc>
        <w:tc>
          <w:tcPr>
            <w:tcW w:w="1597" w:type="pct"/>
            <w:noWrap/>
            <w:hideMark/>
          </w:tcPr>
          <w:p w14:paraId="5E84447D" w14:textId="77777777"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14:paraId="13444A14" w14:textId="77777777" w:rsidR="00413CB7" w:rsidRPr="00413CB7" w:rsidRDefault="00413CB7" w:rsidP="00413CB7">
            <w:pPr>
              <w:spacing w:after="0"/>
              <w:ind w:right="113"/>
              <w:jc w:val="right"/>
              <w:rPr>
                <w:szCs w:val="20"/>
              </w:rPr>
            </w:pPr>
            <w:r w:rsidRPr="00413CB7">
              <w:rPr>
                <w:szCs w:val="20"/>
              </w:rPr>
              <w:t>23.20</w:t>
            </w:r>
          </w:p>
        </w:tc>
        <w:tc>
          <w:tcPr>
            <w:tcW w:w="770" w:type="pct"/>
            <w:noWrap/>
            <w:hideMark/>
          </w:tcPr>
          <w:p w14:paraId="3DDA8C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4CDCED" w14:textId="77777777" w:rsidR="00413CB7" w:rsidRPr="00413CB7" w:rsidRDefault="00413CB7" w:rsidP="00413CB7">
            <w:pPr>
              <w:spacing w:after="0"/>
              <w:jc w:val="right"/>
              <w:rPr>
                <w:szCs w:val="20"/>
              </w:rPr>
            </w:pPr>
            <w:r w:rsidRPr="00413CB7">
              <w:rPr>
                <w:szCs w:val="20"/>
              </w:rPr>
              <w:t>19.1.2015</w:t>
            </w:r>
          </w:p>
        </w:tc>
      </w:tr>
      <w:tr w:rsidR="00413CB7" w:rsidRPr="00413CB7" w14:paraId="0225E229" w14:textId="77777777" w:rsidTr="005B36B0">
        <w:trPr>
          <w:trHeight w:val="20"/>
        </w:trPr>
        <w:tc>
          <w:tcPr>
            <w:tcW w:w="1756" w:type="pct"/>
            <w:noWrap/>
            <w:hideMark/>
          </w:tcPr>
          <w:p w14:paraId="65761D01" w14:textId="77777777" w:rsidR="00413CB7" w:rsidRPr="00413CB7" w:rsidRDefault="00413CB7" w:rsidP="00413CB7">
            <w:pPr>
              <w:spacing w:after="0"/>
              <w:jc w:val="left"/>
              <w:rPr>
                <w:szCs w:val="20"/>
              </w:rPr>
            </w:pPr>
            <w:r w:rsidRPr="00413CB7">
              <w:rPr>
                <w:szCs w:val="20"/>
              </w:rPr>
              <w:t>Kevin Roy Mcquade</w:t>
            </w:r>
          </w:p>
        </w:tc>
        <w:tc>
          <w:tcPr>
            <w:tcW w:w="1597" w:type="pct"/>
            <w:noWrap/>
            <w:hideMark/>
          </w:tcPr>
          <w:p w14:paraId="7F43A539"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61267131" w14:textId="77777777" w:rsidR="00413CB7" w:rsidRPr="00413CB7" w:rsidRDefault="00413CB7" w:rsidP="00413CB7">
            <w:pPr>
              <w:spacing w:after="0"/>
              <w:ind w:right="113"/>
              <w:jc w:val="right"/>
              <w:rPr>
                <w:szCs w:val="20"/>
              </w:rPr>
            </w:pPr>
            <w:r w:rsidRPr="00413CB7">
              <w:rPr>
                <w:szCs w:val="20"/>
              </w:rPr>
              <w:t>26.04</w:t>
            </w:r>
          </w:p>
        </w:tc>
        <w:tc>
          <w:tcPr>
            <w:tcW w:w="770" w:type="pct"/>
            <w:noWrap/>
            <w:hideMark/>
          </w:tcPr>
          <w:p w14:paraId="1AD15D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08B573" w14:textId="77777777" w:rsidR="00413CB7" w:rsidRPr="00413CB7" w:rsidRDefault="00413CB7" w:rsidP="00413CB7">
            <w:pPr>
              <w:spacing w:after="0"/>
              <w:jc w:val="right"/>
              <w:rPr>
                <w:szCs w:val="20"/>
              </w:rPr>
            </w:pPr>
            <w:r w:rsidRPr="00413CB7">
              <w:rPr>
                <w:szCs w:val="20"/>
              </w:rPr>
              <w:t>5.6.2014</w:t>
            </w:r>
          </w:p>
        </w:tc>
      </w:tr>
      <w:tr w:rsidR="00413CB7" w:rsidRPr="00413CB7" w14:paraId="68E60BBE" w14:textId="77777777" w:rsidTr="005B36B0">
        <w:trPr>
          <w:trHeight w:val="20"/>
        </w:trPr>
        <w:tc>
          <w:tcPr>
            <w:tcW w:w="1756" w:type="pct"/>
            <w:noWrap/>
            <w:hideMark/>
          </w:tcPr>
          <w:p w14:paraId="0261E93C" w14:textId="77777777" w:rsidR="00413CB7" w:rsidRPr="00413CB7" w:rsidRDefault="00413CB7" w:rsidP="00413CB7">
            <w:pPr>
              <w:spacing w:after="0"/>
              <w:jc w:val="left"/>
              <w:rPr>
                <w:szCs w:val="20"/>
              </w:rPr>
            </w:pPr>
            <w:r w:rsidRPr="00413CB7">
              <w:rPr>
                <w:szCs w:val="20"/>
              </w:rPr>
              <w:t xml:space="preserve">Kevin Selkirk, the estate of </w:t>
            </w:r>
          </w:p>
        </w:tc>
        <w:tc>
          <w:tcPr>
            <w:tcW w:w="1597" w:type="pct"/>
            <w:noWrap/>
            <w:hideMark/>
          </w:tcPr>
          <w:p w14:paraId="013D47F8"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26FE9CCE" w14:textId="77777777" w:rsidR="00413CB7" w:rsidRPr="00413CB7" w:rsidRDefault="00413CB7" w:rsidP="00413CB7">
            <w:pPr>
              <w:spacing w:after="0"/>
              <w:ind w:right="113"/>
              <w:jc w:val="right"/>
              <w:rPr>
                <w:szCs w:val="20"/>
              </w:rPr>
            </w:pPr>
            <w:r w:rsidRPr="00413CB7">
              <w:rPr>
                <w:szCs w:val="20"/>
              </w:rPr>
              <w:t>27.10</w:t>
            </w:r>
          </w:p>
        </w:tc>
        <w:tc>
          <w:tcPr>
            <w:tcW w:w="770" w:type="pct"/>
            <w:noWrap/>
            <w:hideMark/>
          </w:tcPr>
          <w:p w14:paraId="10D24107" w14:textId="77777777" w:rsidR="00413CB7" w:rsidRPr="00413CB7" w:rsidRDefault="00413CB7" w:rsidP="00413CB7">
            <w:pPr>
              <w:spacing w:after="0"/>
              <w:ind w:left="170"/>
              <w:jc w:val="left"/>
              <w:rPr>
                <w:szCs w:val="20"/>
              </w:rPr>
            </w:pPr>
            <w:r w:rsidRPr="00413CB7">
              <w:rPr>
                <w:szCs w:val="20"/>
              </w:rPr>
              <w:t>Refund 180036</w:t>
            </w:r>
          </w:p>
        </w:tc>
        <w:tc>
          <w:tcPr>
            <w:tcW w:w="453" w:type="pct"/>
            <w:noWrap/>
            <w:hideMark/>
          </w:tcPr>
          <w:p w14:paraId="6D15658F" w14:textId="77777777" w:rsidR="00413CB7" w:rsidRPr="00413CB7" w:rsidRDefault="00413CB7" w:rsidP="00413CB7">
            <w:pPr>
              <w:spacing w:after="0"/>
              <w:jc w:val="right"/>
              <w:rPr>
                <w:szCs w:val="20"/>
              </w:rPr>
            </w:pPr>
            <w:r w:rsidRPr="00413CB7">
              <w:rPr>
                <w:szCs w:val="20"/>
              </w:rPr>
              <w:t>1.10.2013</w:t>
            </w:r>
          </w:p>
        </w:tc>
      </w:tr>
      <w:tr w:rsidR="00413CB7" w:rsidRPr="00413CB7" w14:paraId="20E05B0D" w14:textId="77777777" w:rsidTr="005B36B0">
        <w:trPr>
          <w:trHeight w:val="20"/>
        </w:trPr>
        <w:tc>
          <w:tcPr>
            <w:tcW w:w="1756" w:type="pct"/>
            <w:noWrap/>
            <w:hideMark/>
          </w:tcPr>
          <w:p w14:paraId="5C5D6E55" w14:textId="77777777" w:rsidR="00413CB7" w:rsidRPr="00413CB7" w:rsidRDefault="00413CB7" w:rsidP="00413CB7">
            <w:pPr>
              <w:spacing w:after="0"/>
              <w:jc w:val="left"/>
              <w:rPr>
                <w:szCs w:val="20"/>
              </w:rPr>
            </w:pPr>
            <w:r w:rsidRPr="00413CB7">
              <w:rPr>
                <w:szCs w:val="20"/>
              </w:rPr>
              <w:t xml:space="preserve">Kevin Taylor, the estate of </w:t>
            </w:r>
          </w:p>
        </w:tc>
        <w:tc>
          <w:tcPr>
            <w:tcW w:w="1597" w:type="pct"/>
            <w:noWrap/>
            <w:hideMark/>
          </w:tcPr>
          <w:p w14:paraId="075EABD1" w14:textId="77777777" w:rsidR="00413CB7" w:rsidRPr="00413CB7" w:rsidRDefault="00413CB7" w:rsidP="00413CB7">
            <w:pPr>
              <w:spacing w:after="0"/>
              <w:ind w:left="113"/>
              <w:jc w:val="left"/>
              <w:rPr>
                <w:szCs w:val="20"/>
              </w:rPr>
            </w:pPr>
            <w:r w:rsidRPr="00413CB7">
              <w:rPr>
                <w:szCs w:val="20"/>
              </w:rPr>
              <w:t>HIGHGATE, SA 5063</w:t>
            </w:r>
          </w:p>
        </w:tc>
        <w:tc>
          <w:tcPr>
            <w:tcW w:w="424" w:type="pct"/>
            <w:noWrap/>
            <w:hideMark/>
          </w:tcPr>
          <w:p w14:paraId="55F22AD8" w14:textId="77777777" w:rsidR="00413CB7" w:rsidRPr="00413CB7" w:rsidRDefault="00413CB7" w:rsidP="00413CB7">
            <w:pPr>
              <w:spacing w:after="0"/>
              <w:ind w:right="113"/>
              <w:jc w:val="right"/>
              <w:rPr>
                <w:szCs w:val="20"/>
              </w:rPr>
            </w:pPr>
            <w:r w:rsidRPr="00413CB7">
              <w:rPr>
                <w:szCs w:val="20"/>
              </w:rPr>
              <w:t>125.15</w:t>
            </w:r>
          </w:p>
        </w:tc>
        <w:tc>
          <w:tcPr>
            <w:tcW w:w="770" w:type="pct"/>
            <w:noWrap/>
            <w:hideMark/>
          </w:tcPr>
          <w:p w14:paraId="466289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53BF57" w14:textId="77777777" w:rsidR="00413CB7" w:rsidRPr="00413CB7" w:rsidRDefault="00413CB7" w:rsidP="00413CB7">
            <w:pPr>
              <w:spacing w:after="0"/>
              <w:jc w:val="right"/>
              <w:rPr>
                <w:szCs w:val="20"/>
              </w:rPr>
            </w:pPr>
            <w:r w:rsidRPr="00413CB7">
              <w:rPr>
                <w:szCs w:val="20"/>
              </w:rPr>
              <w:t>27.11.2013</w:t>
            </w:r>
          </w:p>
        </w:tc>
      </w:tr>
      <w:tr w:rsidR="00413CB7" w:rsidRPr="00413CB7" w14:paraId="31C15DBF" w14:textId="77777777" w:rsidTr="005B36B0">
        <w:trPr>
          <w:trHeight w:val="20"/>
        </w:trPr>
        <w:tc>
          <w:tcPr>
            <w:tcW w:w="1756" w:type="pct"/>
            <w:noWrap/>
            <w:hideMark/>
          </w:tcPr>
          <w:p w14:paraId="5A11D185" w14:textId="77777777" w:rsidR="00413CB7" w:rsidRPr="00413CB7" w:rsidRDefault="00413CB7" w:rsidP="00413CB7">
            <w:pPr>
              <w:spacing w:after="0"/>
              <w:jc w:val="left"/>
              <w:rPr>
                <w:szCs w:val="20"/>
              </w:rPr>
            </w:pPr>
            <w:r w:rsidRPr="00413CB7">
              <w:rPr>
                <w:szCs w:val="20"/>
              </w:rPr>
              <w:t>Khe-Anne Dott</w:t>
            </w:r>
          </w:p>
        </w:tc>
        <w:tc>
          <w:tcPr>
            <w:tcW w:w="1597" w:type="pct"/>
            <w:noWrap/>
            <w:hideMark/>
          </w:tcPr>
          <w:p w14:paraId="789FC650"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2487D397"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09CD0A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11A3B0" w14:textId="77777777" w:rsidR="00413CB7" w:rsidRPr="00413CB7" w:rsidRDefault="00413CB7" w:rsidP="00413CB7">
            <w:pPr>
              <w:spacing w:after="0"/>
              <w:jc w:val="right"/>
              <w:rPr>
                <w:szCs w:val="20"/>
              </w:rPr>
            </w:pPr>
            <w:r w:rsidRPr="00413CB7">
              <w:rPr>
                <w:szCs w:val="20"/>
              </w:rPr>
              <w:t>26.6.2014</w:t>
            </w:r>
          </w:p>
        </w:tc>
      </w:tr>
      <w:tr w:rsidR="00413CB7" w:rsidRPr="00413CB7" w14:paraId="4027F451" w14:textId="77777777" w:rsidTr="005B36B0">
        <w:trPr>
          <w:trHeight w:val="20"/>
        </w:trPr>
        <w:tc>
          <w:tcPr>
            <w:tcW w:w="1756" w:type="pct"/>
            <w:noWrap/>
            <w:hideMark/>
          </w:tcPr>
          <w:p w14:paraId="623634D0" w14:textId="77777777" w:rsidR="00413CB7" w:rsidRPr="00413CB7" w:rsidRDefault="00413CB7" w:rsidP="00413CB7">
            <w:pPr>
              <w:spacing w:after="0"/>
              <w:jc w:val="left"/>
              <w:rPr>
                <w:szCs w:val="20"/>
              </w:rPr>
            </w:pPr>
            <w:r w:rsidRPr="00413CB7">
              <w:rPr>
                <w:szCs w:val="20"/>
              </w:rPr>
              <w:t>Khudadad Rezaie</w:t>
            </w:r>
          </w:p>
        </w:tc>
        <w:tc>
          <w:tcPr>
            <w:tcW w:w="1597" w:type="pct"/>
            <w:noWrap/>
            <w:hideMark/>
          </w:tcPr>
          <w:p w14:paraId="5494F3E4"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715D53FB" w14:textId="77777777" w:rsidR="00413CB7" w:rsidRPr="00413CB7" w:rsidRDefault="00413CB7" w:rsidP="00413CB7">
            <w:pPr>
              <w:spacing w:after="0"/>
              <w:ind w:right="113"/>
              <w:jc w:val="right"/>
              <w:rPr>
                <w:szCs w:val="20"/>
              </w:rPr>
            </w:pPr>
            <w:r w:rsidRPr="00413CB7">
              <w:rPr>
                <w:szCs w:val="20"/>
              </w:rPr>
              <w:t>13.49</w:t>
            </w:r>
          </w:p>
        </w:tc>
        <w:tc>
          <w:tcPr>
            <w:tcW w:w="770" w:type="pct"/>
            <w:noWrap/>
            <w:hideMark/>
          </w:tcPr>
          <w:p w14:paraId="246BC2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0F1F13" w14:textId="77777777" w:rsidR="00413CB7" w:rsidRPr="00413CB7" w:rsidRDefault="00413CB7" w:rsidP="00413CB7">
            <w:pPr>
              <w:spacing w:after="0"/>
              <w:jc w:val="right"/>
              <w:rPr>
                <w:szCs w:val="20"/>
              </w:rPr>
            </w:pPr>
            <w:r w:rsidRPr="00413CB7">
              <w:rPr>
                <w:szCs w:val="20"/>
              </w:rPr>
              <w:t>5.11.2014</w:t>
            </w:r>
          </w:p>
        </w:tc>
      </w:tr>
      <w:tr w:rsidR="00413CB7" w:rsidRPr="00413CB7" w14:paraId="589024F0" w14:textId="77777777" w:rsidTr="005B36B0">
        <w:trPr>
          <w:trHeight w:val="20"/>
        </w:trPr>
        <w:tc>
          <w:tcPr>
            <w:tcW w:w="1756" w:type="pct"/>
            <w:noWrap/>
            <w:hideMark/>
          </w:tcPr>
          <w:p w14:paraId="57D4AE27" w14:textId="77777777" w:rsidR="00413CB7" w:rsidRPr="00413CB7" w:rsidRDefault="00413CB7" w:rsidP="00413CB7">
            <w:pPr>
              <w:spacing w:after="0"/>
              <w:jc w:val="left"/>
              <w:rPr>
                <w:szCs w:val="20"/>
              </w:rPr>
            </w:pPr>
            <w:r w:rsidRPr="00413CB7">
              <w:rPr>
                <w:szCs w:val="20"/>
              </w:rPr>
              <w:t>Kia Bedson</w:t>
            </w:r>
          </w:p>
        </w:tc>
        <w:tc>
          <w:tcPr>
            <w:tcW w:w="1597" w:type="pct"/>
            <w:noWrap/>
            <w:hideMark/>
          </w:tcPr>
          <w:p w14:paraId="1529E922"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03E18476" w14:textId="77777777" w:rsidR="00413CB7" w:rsidRPr="00413CB7" w:rsidRDefault="00413CB7" w:rsidP="00413CB7">
            <w:pPr>
              <w:spacing w:after="0"/>
              <w:ind w:right="113"/>
              <w:jc w:val="right"/>
              <w:rPr>
                <w:szCs w:val="20"/>
              </w:rPr>
            </w:pPr>
            <w:r w:rsidRPr="00413CB7">
              <w:rPr>
                <w:szCs w:val="20"/>
              </w:rPr>
              <w:t>15.15</w:t>
            </w:r>
          </w:p>
        </w:tc>
        <w:tc>
          <w:tcPr>
            <w:tcW w:w="770" w:type="pct"/>
            <w:noWrap/>
            <w:hideMark/>
          </w:tcPr>
          <w:p w14:paraId="7DA364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5F06AF" w14:textId="77777777" w:rsidR="00413CB7" w:rsidRPr="00413CB7" w:rsidRDefault="00413CB7" w:rsidP="00413CB7">
            <w:pPr>
              <w:spacing w:after="0"/>
              <w:jc w:val="right"/>
              <w:rPr>
                <w:szCs w:val="20"/>
              </w:rPr>
            </w:pPr>
            <w:r w:rsidRPr="00413CB7">
              <w:rPr>
                <w:szCs w:val="20"/>
              </w:rPr>
              <w:t>6.3.2013</w:t>
            </w:r>
          </w:p>
        </w:tc>
      </w:tr>
      <w:tr w:rsidR="00413CB7" w:rsidRPr="00413CB7" w14:paraId="40F5D7C0" w14:textId="77777777" w:rsidTr="005B36B0">
        <w:trPr>
          <w:trHeight w:val="20"/>
        </w:trPr>
        <w:tc>
          <w:tcPr>
            <w:tcW w:w="1756" w:type="pct"/>
            <w:noWrap/>
            <w:hideMark/>
          </w:tcPr>
          <w:p w14:paraId="2CE60254" w14:textId="77777777" w:rsidR="00413CB7" w:rsidRPr="00413CB7" w:rsidRDefault="00413CB7" w:rsidP="00413CB7">
            <w:pPr>
              <w:spacing w:after="0"/>
              <w:jc w:val="left"/>
              <w:rPr>
                <w:szCs w:val="20"/>
              </w:rPr>
            </w:pPr>
            <w:r w:rsidRPr="00413CB7">
              <w:rPr>
                <w:szCs w:val="20"/>
              </w:rPr>
              <w:t>Kiana Zandvakili</w:t>
            </w:r>
          </w:p>
        </w:tc>
        <w:tc>
          <w:tcPr>
            <w:tcW w:w="1597" w:type="pct"/>
            <w:noWrap/>
            <w:hideMark/>
          </w:tcPr>
          <w:p w14:paraId="0EF40B0A" w14:textId="77777777"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14:paraId="43582CCA" w14:textId="77777777" w:rsidR="00413CB7" w:rsidRPr="00413CB7" w:rsidRDefault="00413CB7" w:rsidP="00413CB7">
            <w:pPr>
              <w:spacing w:after="0"/>
              <w:ind w:right="113"/>
              <w:jc w:val="right"/>
              <w:rPr>
                <w:szCs w:val="20"/>
              </w:rPr>
            </w:pPr>
            <w:r w:rsidRPr="00413CB7">
              <w:rPr>
                <w:szCs w:val="20"/>
              </w:rPr>
              <w:t>16.34</w:t>
            </w:r>
          </w:p>
        </w:tc>
        <w:tc>
          <w:tcPr>
            <w:tcW w:w="770" w:type="pct"/>
            <w:noWrap/>
            <w:hideMark/>
          </w:tcPr>
          <w:p w14:paraId="28BB17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6F329F" w14:textId="77777777" w:rsidR="00413CB7" w:rsidRPr="00413CB7" w:rsidRDefault="00413CB7" w:rsidP="00413CB7">
            <w:pPr>
              <w:spacing w:after="0"/>
              <w:jc w:val="right"/>
              <w:rPr>
                <w:szCs w:val="20"/>
              </w:rPr>
            </w:pPr>
            <w:r w:rsidRPr="00413CB7">
              <w:rPr>
                <w:szCs w:val="20"/>
              </w:rPr>
              <w:t>8.9.2014</w:t>
            </w:r>
          </w:p>
        </w:tc>
      </w:tr>
      <w:tr w:rsidR="00413CB7" w:rsidRPr="00413CB7" w14:paraId="742DB697" w14:textId="77777777" w:rsidTr="005B36B0">
        <w:trPr>
          <w:trHeight w:val="20"/>
        </w:trPr>
        <w:tc>
          <w:tcPr>
            <w:tcW w:w="1756" w:type="pct"/>
            <w:noWrap/>
            <w:hideMark/>
          </w:tcPr>
          <w:p w14:paraId="3262C05C" w14:textId="77777777" w:rsidR="00413CB7" w:rsidRPr="00413CB7" w:rsidRDefault="00413CB7" w:rsidP="00413CB7">
            <w:pPr>
              <w:spacing w:after="0"/>
              <w:jc w:val="left"/>
              <w:rPr>
                <w:szCs w:val="20"/>
              </w:rPr>
            </w:pPr>
            <w:r w:rsidRPr="00413CB7">
              <w:rPr>
                <w:szCs w:val="20"/>
              </w:rPr>
              <w:t>Kiem Tien Nguyen</w:t>
            </w:r>
          </w:p>
        </w:tc>
        <w:tc>
          <w:tcPr>
            <w:tcW w:w="1597" w:type="pct"/>
            <w:noWrap/>
            <w:hideMark/>
          </w:tcPr>
          <w:p w14:paraId="117A5A93"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1DF16204" w14:textId="77777777" w:rsidR="00413CB7" w:rsidRPr="00413CB7" w:rsidRDefault="00413CB7" w:rsidP="00413CB7">
            <w:pPr>
              <w:spacing w:after="0"/>
              <w:ind w:right="113"/>
              <w:jc w:val="right"/>
              <w:rPr>
                <w:szCs w:val="20"/>
              </w:rPr>
            </w:pPr>
            <w:r w:rsidRPr="00413CB7">
              <w:rPr>
                <w:szCs w:val="20"/>
              </w:rPr>
              <w:t>27.02</w:t>
            </w:r>
          </w:p>
        </w:tc>
        <w:tc>
          <w:tcPr>
            <w:tcW w:w="770" w:type="pct"/>
            <w:noWrap/>
            <w:hideMark/>
          </w:tcPr>
          <w:p w14:paraId="5049F8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C22C63" w14:textId="77777777" w:rsidR="00413CB7" w:rsidRPr="00413CB7" w:rsidRDefault="00413CB7" w:rsidP="00413CB7">
            <w:pPr>
              <w:spacing w:after="0"/>
              <w:jc w:val="right"/>
              <w:rPr>
                <w:szCs w:val="20"/>
              </w:rPr>
            </w:pPr>
            <w:r w:rsidRPr="00413CB7">
              <w:rPr>
                <w:szCs w:val="20"/>
              </w:rPr>
              <w:t>17.10.2013</w:t>
            </w:r>
          </w:p>
        </w:tc>
      </w:tr>
      <w:tr w:rsidR="00413CB7" w:rsidRPr="00413CB7" w14:paraId="56466CA3" w14:textId="77777777" w:rsidTr="005B36B0">
        <w:trPr>
          <w:trHeight w:val="20"/>
        </w:trPr>
        <w:tc>
          <w:tcPr>
            <w:tcW w:w="1756" w:type="pct"/>
            <w:noWrap/>
            <w:hideMark/>
          </w:tcPr>
          <w:p w14:paraId="18C2BCE3" w14:textId="77777777" w:rsidR="00413CB7" w:rsidRPr="00413CB7" w:rsidRDefault="00413CB7" w:rsidP="00413CB7">
            <w:pPr>
              <w:spacing w:after="0"/>
              <w:jc w:val="left"/>
              <w:rPr>
                <w:szCs w:val="20"/>
              </w:rPr>
            </w:pPr>
            <w:r w:rsidRPr="00413CB7">
              <w:rPr>
                <w:szCs w:val="20"/>
              </w:rPr>
              <w:t>Kieth Rennie</w:t>
            </w:r>
          </w:p>
        </w:tc>
        <w:tc>
          <w:tcPr>
            <w:tcW w:w="1597" w:type="pct"/>
            <w:noWrap/>
            <w:hideMark/>
          </w:tcPr>
          <w:p w14:paraId="01D51807"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7076390" w14:textId="77777777" w:rsidR="00413CB7" w:rsidRPr="00413CB7" w:rsidRDefault="00413CB7" w:rsidP="00413CB7">
            <w:pPr>
              <w:spacing w:after="0"/>
              <w:ind w:right="113"/>
              <w:jc w:val="right"/>
              <w:rPr>
                <w:szCs w:val="20"/>
              </w:rPr>
            </w:pPr>
            <w:r w:rsidRPr="00413CB7">
              <w:rPr>
                <w:szCs w:val="20"/>
              </w:rPr>
              <w:t>47.42</w:t>
            </w:r>
          </w:p>
        </w:tc>
        <w:tc>
          <w:tcPr>
            <w:tcW w:w="770" w:type="pct"/>
            <w:noWrap/>
            <w:hideMark/>
          </w:tcPr>
          <w:p w14:paraId="21836C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F1A4A7" w14:textId="77777777" w:rsidR="00413CB7" w:rsidRPr="00413CB7" w:rsidRDefault="00413CB7" w:rsidP="00413CB7">
            <w:pPr>
              <w:spacing w:after="0"/>
              <w:jc w:val="right"/>
              <w:rPr>
                <w:szCs w:val="20"/>
              </w:rPr>
            </w:pPr>
            <w:r w:rsidRPr="00413CB7">
              <w:rPr>
                <w:szCs w:val="20"/>
              </w:rPr>
              <w:t>11.11.2013</w:t>
            </w:r>
          </w:p>
        </w:tc>
      </w:tr>
      <w:tr w:rsidR="00413CB7" w:rsidRPr="00413CB7" w14:paraId="7B6538B8" w14:textId="77777777" w:rsidTr="005B36B0">
        <w:trPr>
          <w:trHeight w:val="20"/>
        </w:trPr>
        <w:tc>
          <w:tcPr>
            <w:tcW w:w="1756" w:type="pct"/>
            <w:noWrap/>
            <w:hideMark/>
          </w:tcPr>
          <w:p w14:paraId="66C29E7A" w14:textId="77777777" w:rsidR="00413CB7" w:rsidRPr="00413CB7" w:rsidRDefault="00413CB7" w:rsidP="00413CB7">
            <w:pPr>
              <w:spacing w:after="0"/>
              <w:jc w:val="left"/>
              <w:rPr>
                <w:szCs w:val="20"/>
              </w:rPr>
            </w:pPr>
            <w:r w:rsidRPr="00413CB7">
              <w:rPr>
                <w:szCs w:val="20"/>
              </w:rPr>
              <w:t>Kim Barker</w:t>
            </w:r>
          </w:p>
        </w:tc>
        <w:tc>
          <w:tcPr>
            <w:tcW w:w="1597" w:type="pct"/>
            <w:noWrap/>
            <w:hideMark/>
          </w:tcPr>
          <w:p w14:paraId="5346926C"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556C2CD9" w14:textId="77777777" w:rsidR="00413CB7" w:rsidRPr="00413CB7" w:rsidRDefault="00413CB7" w:rsidP="00413CB7">
            <w:pPr>
              <w:spacing w:after="0"/>
              <w:ind w:right="113"/>
              <w:jc w:val="right"/>
              <w:rPr>
                <w:szCs w:val="20"/>
              </w:rPr>
            </w:pPr>
            <w:r w:rsidRPr="00413CB7">
              <w:rPr>
                <w:szCs w:val="20"/>
              </w:rPr>
              <w:t>45.37</w:t>
            </w:r>
          </w:p>
        </w:tc>
        <w:tc>
          <w:tcPr>
            <w:tcW w:w="770" w:type="pct"/>
            <w:noWrap/>
            <w:hideMark/>
          </w:tcPr>
          <w:p w14:paraId="320165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8FD82D" w14:textId="77777777" w:rsidR="00413CB7" w:rsidRPr="00413CB7" w:rsidRDefault="00413CB7" w:rsidP="00413CB7">
            <w:pPr>
              <w:spacing w:after="0"/>
              <w:jc w:val="right"/>
              <w:rPr>
                <w:szCs w:val="20"/>
              </w:rPr>
            </w:pPr>
            <w:r w:rsidRPr="00413CB7">
              <w:rPr>
                <w:szCs w:val="20"/>
              </w:rPr>
              <w:t>13.9.2013</w:t>
            </w:r>
          </w:p>
        </w:tc>
      </w:tr>
      <w:tr w:rsidR="00413CB7" w:rsidRPr="00413CB7" w14:paraId="238FD811" w14:textId="77777777" w:rsidTr="005B36B0">
        <w:trPr>
          <w:trHeight w:val="20"/>
        </w:trPr>
        <w:tc>
          <w:tcPr>
            <w:tcW w:w="1756" w:type="pct"/>
            <w:noWrap/>
            <w:hideMark/>
          </w:tcPr>
          <w:p w14:paraId="753DED24" w14:textId="77777777" w:rsidR="00413CB7" w:rsidRPr="00413CB7" w:rsidRDefault="00413CB7" w:rsidP="00413CB7">
            <w:pPr>
              <w:spacing w:after="0"/>
              <w:jc w:val="left"/>
              <w:rPr>
                <w:szCs w:val="20"/>
              </w:rPr>
            </w:pPr>
            <w:r w:rsidRPr="00413CB7">
              <w:rPr>
                <w:szCs w:val="20"/>
              </w:rPr>
              <w:t>Kim Barton</w:t>
            </w:r>
          </w:p>
        </w:tc>
        <w:tc>
          <w:tcPr>
            <w:tcW w:w="1597" w:type="pct"/>
            <w:noWrap/>
            <w:hideMark/>
          </w:tcPr>
          <w:p w14:paraId="63BF797C" w14:textId="77777777" w:rsidR="00413CB7" w:rsidRPr="00413CB7" w:rsidRDefault="00413CB7" w:rsidP="00413CB7">
            <w:pPr>
              <w:spacing w:after="0"/>
              <w:ind w:left="113"/>
              <w:jc w:val="left"/>
              <w:rPr>
                <w:szCs w:val="20"/>
              </w:rPr>
            </w:pPr>
            <w:r w:rsidRPr="00413CB7">
              <w:rPr>
                <w:szCs w:val="20"/>
              </w:rPr>
              <w:t>PAYNEHAM SOUTH, SA 5070</w:t>
            </w:r>
          </w:p>
        </w:tc>
        <w:tc>
          <w:tcPr>
            <w:tcW w:w="424" w:type="pct"/>
            <w:noWrap/>
            <w:hideMark/>
          </w:tcPr>
          <w:p w14:paraId="43A46A2E" w14:textId="77777777" w:rsidR="00413CB7" w:rsidRPr="00413CB7" w:rsidRDefault="00413CB7" w:rsidP="00413CB7">
            <w:pPr>
              <w:spacing w:after="0"/>
              <w:ind w:right="113"/>
              <w:jc w:val="right"/>
              <w:rPr>
                <w:szCs w:val="20"/>
              </w:rPr>
            </w:pPr>
            <w:r w:rsidRPr="00413CB7">
              <w:rPr>
                <w:szCs w:val="20"/>
              </w:rPr>
              <w:t>921.05</w:t>
            </w:r>
          </w:p>
        </w:tc>
        <w:tc>
          <w:tcPr>
            <w:tcW w:w="770" w:type="pct"/>
            <w:noWrap/>
            <w:hideMark/>
          </w:tcPr>
          <w:p w14:paraId="158A42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1D4FEB" w14:textId="77777777" w:rsidR="00413CB7" w:rsidRPr="00413CB7" w:rsidRDefault="00413CB7" w:rsidP="00413CB7">
            <w:pPr>
              <w:spacing w:after="0"/>
              <w:jc w:val="right"/>
              <w:rPr>
                <w:szCs w:val="20"/>
              </w:rPr>
            </w:pPr>
            <w:r w:rsidRPr="00413CB7">
              <w:rPr>
                <w:szCs w:val="20"/>
              </w:rPr>
              <w:t>29.1.2014</w:t>
            </w:r>
          </w:p>
        </w:tc>
      </w:tr>
      <w:tr w:rsidR="00413CB7" w:rsidRPr="00413CB7" w14:paraId="43186457" w14:textId="77777777" w:rsidTr="005B36B0">
        <w:trPr>
          <w:trHeight w:val="20"/>
        </w:trPr>
        <w:tc>
          <w:tcPr>
            <w:tcW w:w="1756" w:type="pct"/>
            <w:noWrap/>
            <w:hideMark/>
          </w:tcPr>
          <w:p w14:paraId="6060DB04" w14:textId="77777777" w:rsidR="00413CB7" w:rsidRPr="00413CB7" w:rsidRDefault="00413CB7" w:rsidP="00413CB7">
            <w:pPr>
              <w:spacing w:after="0"/>
              <w:jc w:val="left"/>
              <w:rPr>
                <w:szCs w:val="20"/>
              </w:rPr>
            </w:pPr>
            <w:r w:rsidRPr="00413CB7">
              <w:rPr>
                <w:szCs w:val="20"/>
              </w:rPr>
              <w:t>Kim Elix</w:t>
            </w:r>
          </w:p>
        </w:tc>
        <w:tc>
          <w:tcPr>
            <w:tcW w:w="1597" w:type="pct"/>
            <w:noWrap/>
            <w:hideMark/>
          </w:tcPr>
          <w:p w14:paraId="7EBF164B"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03C74664" w14:textId="77777777" w:rsidR="00413CB7" w:rsidRPr="00413CB7" w:rsidRDefault="00413CB7" w:rsidP="00413CB7">
            <w:pPr>
              <w:spacing w:after="0"/>
              <w:ind w:right="113"/>
              <w:jc w:val="right"/>
              <w:rPr>
                <w:szCs w:val="20"/>
              </w:rPr>
            </w:pPr>
            <w:r w:rsidRPr="00413CB7">
              <w:rPr>
                <w:szCs w:val="20"/>
              </w:rPr>
              <w:t>42.90</w:t>
            </w:r>
          </w:p>
        </w:tc>
        <w:tc>
          <w:tcPr>
            <w:tcW w:w="770" w:type="pct"/>
            <w:noWrap/>
            <w:hideMark/>
          </w:tcPr>
          <w:p w14:paraId="0EE429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1E6513" w14:textId="77777777" w:rsidR="00413CB7" w:rsidRPr="00413CB7" w:rsidRDefault="00413CB7" w:rsidP="00413CB7">
            <w:pPr>
              <w:spacing w:after="0"/>
              <w:jc w:val="right"/>
              <w:rPr>
                <w:szCs w:val="20"/>
              </w:rPr>
            </w:pPr>
            <w:r w:rsidRPr="00413CB7">
              <w:rPr>
                <w:szCs w:val="20"/>
              </w:rPr>
              <w:t>11.4.2013</w:t>
            </w:r>
          </w:p>
        </w:tc>
      </w:tr>
      <w:tr w:rsidR="00413CB7" w:rsidRPr="00413CB7" w14:paraId="1C9E06E9" w14:textId="77777777" w:rsidTr="005B36B0">
        <w:trPr>
          <w:trHeight w:val="20"/>
        </w:trPr>
        <w:tc>
          <w:tcPr>
            <w:tcW w:w="1756" w:type="pct"/>
            <w:noWrap/>
            <w:hideMark/>
          </w:tcPr>
          <w:p w14:paraId="19CE40AA" w14:textId="77777777" w:rsidR="00413CB7" w:rsidRPr="00413CB7" w:rsidRDefault="00413CB7" w:rsidP="00413CB7">
            <w:pPr>
              <w:spacing w:after="0"/>
              <w:jc w:val="left"/>
              <w:rPr>
                <w:szCs w:val="20"/>
              </w:rPr>
            </w:pPr>
            <w:r w:rsidRPr="00413CB7">
              <w:rPr>
                <w:szCs w:val="20"/>
              </w:rPr>
              <w:t>Kim Holder</w:t>
            </w:r>
          </w:p>
        </w:tc>
        <w:tc>
          <w:tcPr>
            <w:tcW w:w="1597" w:type="pct"/>
            <w:noWrap/>
            <w:hideMark/>
          </w:tcPr>
          <w:p w14:paraId="1893722E"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6B901FE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325E9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85EB3B" w14:textId="77777777" w:rsidR="00413CB7" w:rsidRPr="00413CB7" w:rsidRDefault="00413CB7" w:rsidP="00413CB7">
            <w:pPr>
              <w:spacing w:after="0"/>
              <w:jc w:val="right"/>
              <w:rPr>
                <w:szCs w:val="20"/>
              </w:rPr>
            </w:pPr>
            <w:r w:rsidRPr="00413CB7">
              <w:rPr>
                <w:szCs w:val="20"/>
              </w:rPr>
              <w:t>12.5.2013</w:t>
            </w:r>
          </w:p>
        </w:tc>
      </w:tr>
      <w:tr w:rsidR="00413CB7" w:rsidRPr="00413CB7" w14:paraId="07BD6B85" w14:textId="77777777" w:rsidTr="005B36B0">
        <w:trPr>
          <w:trHeight w:val="20"/>
        </w:trPr>
        <w:tc>
          <w:tcPr>
            <w:tcW w:w="1756" w:type="pct"/>
            <w:noWrap/>
            <w:hideMark/>
          </w:tcPr>
          <w:p w14:paraId="757BCF44" w14:textId="77777777" w:rsidR="00413CB7" w:rsidRPr="00413CB7" w:rsidRDefault="00413CB7" w:rsidP="00413CB7">
            <w:pPr>
              <w:spacing w:after="0"/>
              <w:jc w:val="left"/>
              <w:rPr>
                <w:szCs w:val="20"/>
              </w:rPr>
            </w:pPr>
            <w:r w:rsidRPr="00413CB7">
              <w:rPr>
                <w:szCs w:val="20"/>
              </w:rPr>
              <w:t>Kim J Ryan</w:t>
            </w:r>
          </w:p>
        </w:tc>
        <w:tc>
          <w:tcPr>
            <w:tcW w:w="1597" w:type="pct"/>
            <w:noWrap/>
            <w:hideMark/>
          </w:tcPr>
          <w:p w14:paraId="29CB4D81"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769139E" w14:textId="77777777" w:rsidR="00413CB7" w:rsidRPr="00413CB7" w:rsidRDefault="00413CB7" w:rsidP="00413CB7">
            <w:pPr>
              <w:spacing w:after="0"/>
              <w:ind w:right="113"/>
              <w:jc w:val="right"/>
              <w:rPr>
                <w:szCs w:val="20"/>
              </w:rPr>
            </w:pPr>
            <w:r w:rsidRPr="00413CB7">
              <w:rPr>
                <w:szCs w:val="20"/>
              </w:rPr>
              <w:t>25.95</w:t>
            </w:r>
          </w:p>
        </w:tc>
        <w:tc>
          <w:tcPr>
            <w:tcW w:w="770" w:type="pct"/>
            <w:noWrap/>
            <w:hideMark/>
          </w:tcPr>
          <w:p w14:paraId="152298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49C2A7" w14:textId="77777777" w:rsidR="00413CB7" w:rsidRPr="00413CB7" w:rsidRDefault="00413CB7" w:rsidP="00413CB7">
            <w:pPr>
              <w:spacing w:after="0"/>
              <w:jc w:val="right"/>
              <w:rPr>
                <w:szCs w:val="20"/>
              </w:rPr>
            </w:pPr>
            <w:r w:rsidRPr="00413CB7">
              <w:rPr>
                <w:szCs w:val="20"/>
              </w:rPr>
              <w:t>8.1.2013</w:t>
            </w:r>
          </w:p>
        </w:tc>
      </w:tr>
      <w:tr w:rsidR="00413CB7" w:rsidRPr="00413CB7" w14:paraId="189767D1" w14:textId="77777777" w:rsidTr="005B36B0">
        <w:trPr>
          <w:trHeight w:val="20"/>
        </w:trPr>
        <w:tc>
          <w:tcPr>
            <w:tcW w:w="1756" w:type="pct"/>
            <w:noWrap/>
            <w:hideMark/>
          </w:tcPr>
          <w:p w14:paraId="08D281B2" w14:textId="77777777" w:rsidR="00413CB7" w:rsidRPr="00413CB7" w:rsidRDefault="00413CB7" w:rsidP="00413CB7">
            <w:pPr>
              <w:spacing w:after="0"/>
              <w:jc w:val="left"/>
              <w:rPr>
                <w:szCs w:val="20"/>
              </w:rPr>
            </w:pPr>
            <w:r w:rsidRPr="00413CB7">
              <w:rPr>
                <w:szCs w:val="20"/>
              </w:rPr>
              <w:lastRenderedPageBreak/>
              <w:t>Kim L Growden</w:t>
            </w:r>
          </w:p>
        </w:tc>
        <w:tc>
          <w:tcPr>
            <w:tcW w:w="1597" w:type="pct"/>
            <w:noWrap/>
            <w:hideMark/>
          </w:tcPr>
          <w:p w14:paraId="0EC63BDF"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65F381F2" w14:textId="77777777" w:rsidR="00413CB7" w:rsidRPr="00413CB7" w:rsidRDefault="00413CB7" w:rsidP="00413CB7">
            <w:pPr>
              <w:spacing w:after="0"/>
              <w:ind w:right="113"/>
              <w:jc w:val="right"/>
              <w:rPr>
                <w:szCs w:val="20"/>
              </w:rPr>
            </w:pPr>
            <w:r w:rsidRPr="00413CB7">
              <w:rPr>
                <w:szCs w:val="20"/>
              </w:rPr>
              <w:t>49.34</w:t>
            </w:r>
          </w:p>
        </w:tc>
        <w:tc>
          <w:tcPr>
            <w:tcW w:w="770" w:type="pct"/>
            <w:noWrap/>
            <w:hideMark/>
          </w:tcPr>
          <w:p w14:paraId="49CD19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6B39DB" w14:textId="77777777" w:rsidR="00413CB7" w:rsidRPr="00413CB7" w:rsidRDefault="00413CB7" w:rsidP="00413CB7">
            <w:pPr>
              <w:spacing w:after="0"/>
              <w:jc w:val="right"/>
              <w:rPr>
                <w:szCs w:val="20"/>
              </w:rPr>
            </w:pPr>
            <w:r w:rsidRPr="00413CB7">
              <w:rPr>
                <w:szCs w:val="20"/>
              </w:rPr>
              <w:t>20.6.2013</w:t>
            </w:r>
          </w:p>
        </w:tc>
      </w:tr>
      <w:tr w:rsidR="00413CB7" w:rsidRPr="00413CB7" w14:paraId="75390B89" w14:textId="77777777" w:rsidTr="005B36B0">
        <w:trPr>
          <w:trHeight w:val="20"/>
        </w:trPr>
        <w:tc>
          <w:tcPr>
            <w:tcW w:w="1756" w:type="pct"/>
            <w:noWrap/>
            <w:hideMark/>
          </w:tcPr>
          <w:p w14:paraId="03768DED" w14:textId="77777777" w:rsidR="00413CB7" w:rsidRPr="00413CB7" w:rsidRDefault="00413CB7" w:rsidP="00413CB7">
            <w:pPr>
              <w:spacing w:after="0"/>
              <w:jc w:val="left"/>
              <w:rPr>
                <w:szCs w:val="20"/>
              </w:rPr>
            </w:pPr>
            <w:r w:rsidRPr="00413CB7">
              <w:rPr>
                <w:szCs w:val="20"/>
              </w:rPr>
              <w:t>Kim Leonard</w:t>
            </w:r>
          </w:p>
        </w:tc>
        <w:tc>
          <w:tcPr>
            <w:tcW w:w="1597" w:type="pct"/>
            <w:noWrap/>
            <w:hideMark/>
          </w:tcPr>
          <w:p w14:paraId="762F7E22" w14:textId="77777777" w:rsidR="00413CB7" w:rsidRPr="00413CB7" w:rsidRDefault="00413CB7" w:rsidP="00413CB7">
            <w:pPr>
              <w:spacing w:after="0"/>
              <w:ind w:left="113"/>
              <w:jc w:val="left"/>
              <w:rPr>
                <w:szCs w:val="20"/>
              </w:rPr>
            </w:pPr>
            <w:r w:rsidRPr="00413CB7">
              <w:rPr>
                <w:szCs w:val="20"/>
              </w:rPr>
              <w:t>MAYLANDS, SA 5069</w:t>
            </w:r>
          </w:p>
        </w:tc>
        <w:tc>
          <w:tcPr>
            <w:tcW w:w="424" w:type="pct"/>
            <w:noWrap/>
            <w:hideMark/>
          </w:tcPr>
          <w:p w14:paraId="1706D1AB" w14:textId="77777777" w:rsidR="00413CB7" w:rsidRPr="00413CB7" w:rsidRDefault="00413CB7" w:rsidP="00413CB7">
            <w:pPr>
              <w:spacing w:after="0"/>
              <w:ind w:right="113"/>
              <w:jc w:val="right"/>
              <w:rPr>
                <w:szCs w:val="20"/>
              </w:rPr>
            </w:pPr>
            <w:r w:rsidRPr="00413CB7">
              <w:rPr>
                <w:szCs w:val="20"/>
              </w:rPr>
              <w:t>140.65</w:t>
            </w:r>
          </w:p>
        </w:tc>
        <w:tc>
          <w:tcPr>
            <w:tcW w:w="770" w:type="pct"/>
            <w:noWrap/>
            <w:hideMark/>
          </w:tcPr>
          <w:p w14:paraId="7BA65593" w14:textId="77777777" w:rsidR="00413CB7" w:rsidRPr="00413CB7" w:rsidRDefault="00413CB7" w:rsidP="00413CB7">
            <w:pPr>
              <w:spacing w:after="0"/>
              <w:ind w:left="170"/>
              <w:jc w:val="left"/>
              <w:rPr>
                <w:szCs w:val="20"/>
              </w:rPr>
            </w:pPr>
            <w:r w:rsidRPr="00413CB7">
              <w:rPr>
                <w:szCs w:val="20"/>
              </w:rPr>
              <w:t>Refund 187592</w:t>
            </w:r>
          </w:p>
        </w:tc>
        <w:tc>
          <w:tcPr>
            <w:tcW w:w="453" w:type="pct"/>
            <w:noWrap/>
            <w:hideMark/>
          </w:tcPr>
          <w:p w14:paraId="372DDB0B" w14:textId="77777777" w:rsidR="00413CB7" w:rsidRPr="00413CB7" w:rsidRDefault="00413CB7" w:rsidP="00413CB7">
            <w:pPr>
              <w:spacing w:after="0"/>
              <w:jc w:val="right"/>
              <w:rPr>
                <w:szCs w:val="20"/>
              </w:rPr>
            </w:pPr>
            <w:r w:rsidRPr="00413CB7">
              <w:rPr>
                <w:szCs w:val="20"/>
              </w:rPr>
              <w:t>1.11.2013</w:t>
            </w:r>
          </w:p>
        </w:tc>
      </w:tr>
      <w:tr w:rsidR="00413CB7" w:rsidRPr="00413CB7" w14:paraId="1D520317" w14:textId="77777777" w:rsidTr="005B36B0">
        <w:trPr>
          <w:trHeight w:val="20"/>
        </w:trPr>
        <w:tc>
          <w:tcPr>
            <w:tcW w:w="1756" w:type="pct"/>
            <w:noWrap/>
            <w:hideMark/>
          </w:tcPr>
          <w:p w14:paraId="287C7F1B" w14:textId="77777777" w:rsidR="00413CB7" w:rsidRPr="00413CB7" w:rsidRDefault="00413CB7" w:rsidP="00413CB7">
            <w:pPr>
              <w:spacing w:after="0"/>
              <w:jc w:val="left"/>
              <w:rPr>
                <w:szCs w:val="20"/>
              </w:rPr>
            </w:pPr>
            <w:r w:rsidRPr="00413CB7">
              <w:rPr>
                <w:szCs w:val="20"/>
              </w:rPr>
              <w:t>Kim Moreton</w:t>
            </w:r>
          </w:p>
        </w:tc>
        <w:tc>
          <w:tcPr>
            <w:tcW w:w="1597" w:type="pct"/>
            <w:noWrap/>
            <w:hideMark/>
          </w:tcPr>
          <w:p w14:paraId="4B24FDDC"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652BAC99"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578954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8CF9A5" w14:textId="77777777" w:rsidR="00413CB7" w:rsidRPr="00413CB7" w:rsidRDefault="00413CB7" w:rsidP="00413CB7">
            <w:pPr>
              <w:spacing w:after="0"/>
              <w:jc w:val="right"/>
              <w:rPr>
                <w:szCs w:val="20"/>
              </w:rPr>
            </w:pPr>
            <w:r w:rsidRPr="00413CB7">
              <w:rPr>
                <w:szCs w:val="20"/>
              </w:rPr>
              <w:t>5.4.2013</w:t>
            </w:r>
          </w:p>
        </w:tc>
      </w:tr>
      <w:tr w:rsidR="00413CB7" w:rsidRPr="00413CB7" w14:paraId="1903A83E" w14:textId="77777777" w:rsidTr="005B36B0">
        <w:trPr>
          <w:trHeight w:val="20"/>
        </w:trPr>
        <w:tc>
          <w:tcPr>
            <w:tcW w:w="1756" w:type="pct"/>
            <w:noWrap/>
            <w:hideMark/>
          </w:tcPr>
          <w:p w14:paraId="6E4D3C28" w14:textId="77777777" w:rsidR="00413CB7" w:rsidRPr="00413CB7" w:rsidRDefault="00413CB7" w:rsidP="00413CB7">
            <w:pPr>
              <w:spacing w:after="0"/>
              <w:jc w:val="left"/>
              <w:rPr>
                <w:szCs w:val="20"/>
              </w:rPr>
            </w:pPr>
            <w:r w:rsidRPr="00413CB7">
              <w:rPr>
                <w:szCs w:val="20"/>
              </w:rPr>
              <w:t>Kim Sammut</w:t>
            </w:r>
          </w:p>
        </w:tc>
        <w:tc>
          <w:tcPr>
            <w:tcW w:w="1597" w:type="pct"/>
            <w:noWrap/>
            <w:hideMark/>
          </w:tcPr>
          <w:p w14:paraId="2409AA37"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21D3D82C"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5718E1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9B8329" w14:textId="77777777" w:rsidR="00413CB7" w:rsidRPr="00413CB7" w:rsidRDefault="00413CB7" w:rsidP="00413CB7">
            <w:pPr>
              <w:spacing w:after="0"/>
              <w:jc w:val="right"/>
              <w:rPr>
                <w:szCs w:val="20"/>
              </w:rPr>
            </w:pPr>
            <w:r w:rsidRPr="00413CB7">
              <w:rPr>
                <w:szCs w:val="20"/>
              </w:rPr>
              <w:t>14.2.2014</w:t>
            </w:r>
          </w:p>
        </w:tc>
      </w:tr>
      <w:tr w:rsidR="00413CB7" w:rsidRPr="00413CB7" w14:paraId="73535391" w14:textId="77777777" w:rsidTr="005B36B0">
        <w:trPr>
          <w:trHeight w:val="20"/>
        </w:trPr>
        <w:tc>
          <w:tcPr>
            <w:tcW w:w="1756" w:type="pct"/>
            <w:noWrap/>
            <w:hideMark/>
          </w:tcPr>
          <w:p w14:paraId="3C5A1F2D" w14:textId="77777777" w:rsidR="00413CB7" w:rsidRPr="00413CB7" w:rsidRDefault="00413CB7" w:rsidP="00413CB7">
            <w:pPr>
              <w:spacing w:after="0"/>
              <w:jc w:val="left"/>
              <w:rPr>
                <w:szCs w:val="20"/>
              </w:rPr>
            </w:pPr>
            <w:r w:rsidRPr="00413CB7">
              <w:rPr>
                <w:szCs w:val="20"/>
              </w:rPr>
              <w:t>Kimberlee De Ron</w:t>
            </w:r>
          </w:p>
        </w:tc>
        <w:tc>
          <w:tcPr>
            <w:tcW w:w="1597" w:type="pct"/>
            <w:noWrap/>
            <w:hideMark/>
          </w:tcPr>
          <w:p w14:paraId="686AD437"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655C3E22" w14:textId="77777777" w:rsidR="00413CB7" w:rsidRPr="00413CB7" w:rsidRDefault="00413CB7" w:rsidP="00413CB7">
            <w:pPr>
              <w:spacing w:after="0"/>
              <w:ind w:right="113"/>
              <w:jc w:val="right"/>
              <w:rPr>
                <w:szCs w:val="20"/>
              </w:rPr>
            </w:pPr>
            <w:r w:rsidRPr="00413CB7">
              <w:rPr>
                <w:szCs w:val="20"/>
              </w:rPr>
              <w:t>65.00</w:t>
            </w:r>
          </w:p>
        </w:tc>
        <w:tc>
          <w:tcPr>
            <w:tcW w:w="770" w:type="pct"/>
            <w:noWrap/>
            <w:hideMark/>
          </w:tcPr>
          <w:p w14:paraId="1EC89DBB" w14:textId="77777777" w:rsidR="00413CB7" w:rsidRPr="00413CB7" w:rsidRDefault="00413CB7" w:rsidP="00413CB7">
            <w:pPr>
              <w:spacing w:after="0"/>
              <w:ind w:left="170"/>
              <w:jc w:val="left"/>
              <w:rPr>
                <w:szCs w:val="20"/>
              </w:rPr>
            </w:pPr>
            <w:r w:rsidRPr="00413CB7">
              <w:rPr>
                <w:szCs w:val="20"/>
              </w:rPr>
              <w:t>Refund 199801</w:t>
            </w:r>
          </w:p>
        </w:tc>
        <w:tc>
          <w:tcPr>
            <w:tcW w:w="453" w:type="pct"/>
            <w:noWrap/>
            <w:hideMark/>
          </w:tcPr>
          <w:p w14:paraId="1157E0AF" w14:textId="77777777" w:rsidR="00413CB7" w:rsidRPr="00413CB7" w:rsidRDefault="00413CB7" w:rsidP="00413CB7">
            <w:pPr>
              <w:spacing w:after="0"/>
              <w:jc w:val="right"/>
              <w:rPr>
                <w:szCs w:val="20"/>
              </w:rPr>
            </w:pPr>
            <w:r w:rsidRPr="00413CB7">
              <w:rPr>
                <w:szCs w:val="20"/>
              </w:rPr>
              <w:t>21.11.2013</w:t>
            </w:r>
          </w:p>
        </w:tc>
      </w:tr>
      <w:tr w:rsidR="00413CB7" w:rsidRPr="00413CB7" w14:paraId="5BFF4352" w14:textId="77777777" w:rsidTr="005B36B0">
        <w:trPr>
          <w:trHeight w:val="20"/>
        </w:trPr>
        <w:tc>
          <w:tcPr>
            <w:tcW w:w="1756" w:type="pct"/>
            <w:noWrap/>
            <w:hideMark/>
          </w:tcPr>
          <w:p w14:paraId="5EB9D224" w14:textId="77777777" w:rsidR="00413CB7" w:rsidRPr="00413CB7" w:rsidRDefault="00413CB7" w:rsidP="00413CB7">
            <w:pPr>
              <w:spacing w:after="0"/>
              <w:jc w:val="left"/>
              <w:rPr>
                <w:szCs w:val="20"/>
              </w:rPr>
            </w:pPr>
            <w:r w:rsidRPr="00413CB7">
              <w:rPr>
                <w:szCs w:val="20"/>
              </w:rPr>
              <w:t>Kimberley Assender</w:t>
            </w:r>
          </w:p>
        </w:tc>
        <w:tc>
          <w:tcPr>
            <w:tcW w:w="1597" w:type="pct"/>
            <w:noWrap/>
            <w:hideMark/>
          </w:tcPr>
          <w:p w14:paraId="19BFA1A5"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67A9065D" w14:textId="77777777" w:rsidR="00413CB7" w:rsidRPr="00413CB7" w:rsidRDefault="00413CB7" w:rsidP="00413CB7">
            <w:pPr>
              <w:spacing w:after="0"/>
              <w:ind w:right="113"/>
              <w:jc w:val="right"/>
              <w:rPr>
                <w:szCs w:val="20"/>
              </w:rPr>
            </w:pPr>
            <w:r w:rsidRPr="00413CB7">
              <w:rPr>
                <w:szCs w:val="20"/>
              </w:rPr>
              <w:t>10.43</w:t>
            </w:r>
          </w:p>
        </w:tc>
        <w:tc>
          <w:tcPr>
            <w:tcW w:w="770" w:type="pct"/>
            <w:noWrap/>
            <w:hideMark/>
          </w:tcPr>
          <w:p w14:paraId="5A660C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F2E31B" w14:textId="77777777" w:rsidR="00413CB7" w:rsidRPr="00413CB7" w:rsidRDefault="00413CB7" w:rsidP="00413CB7">
            <w:pPr>
              <w:spacing w:after="0"/>
              <w:jc w:val="right"/>
              <w:rPr>
                <w:szCs w:val="20"/>
              </w:rPr>
            </w:pPr>
            <w:r w:rsidRPr="00413CB7">
              <w:rPr>
                <w:szCs w:val="20"/>
              </w:rPr>
              <w:t>5.6.2014</w:t>
            </w:r>
          </w:p>
        </w:tc>
      </w:tr>
      <w:tr w:rsidR="00413CB7" w:rsidRPr="00413CB7" w14:paraId="0F345033" w14:textId="77777777" w:rsidTr="005B36B0">
        <w:trPr>
          <w:trHeight w:val="20"/>
        </w:trPr>
        <w:tc>
          <w:tcPr>
            <w:tcW w:w="1756" w:type="pct"/>
            <w:noWrap/>
            <w:hideMark/>
          </w:tcPr>
          <w:p w14:paraId="6AC689B0" w14:textId="77777777" w:rsidR="00413CB7" w:rsidRPr="00413CB7" w:rsidRDefault="00413CB7" w:rsidP="00413CB7">
            <w:pPr>
              <w:spacing w:after="0"/>
              <w:jc w:val="left"/>
              <w:rPr>
                <w:szCs w:val="20"/>
              </w:rPr>
            </w:pPr>
            <w:r w:rsidRPr="00413CB7">
              <w:rPr>
                <w:szCs w:val="20"/>
              </w:rPr>
              <w:t>Kimberly Jane Stubing</w:t>
            </w:r>
          </w:p>
        </w:tc>
        <w:tc>
          <w:tcPr>
            <w:tcW w:w="1597" w:type="pct"/>
            <w:noWrap/>
            <w:hideMark/>
          </w:tcPr>
          <w:p w14:paraId="5D9D0A2A"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6C9BD661"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17C41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E4B65A" w14:textId="77777777" w:rsidR="00413CB7" w:rsidRPr="00413CB7" w:rsidRDefault="00413CB7" w:rsidP="00413CB7">
            <w:pPr>
              <w:spacing w:after="0"/>
              <w:jc w:val="right"/>
              <w:rPr>
                <w:szCs w:val="20"/>
              </w:rPr>
            </w:pPr>
            <w:r w:rsidRPr="00413CB7">
              <w:rPr>
                <w:szCs w:val="20"/>
              </w:rPr>
              <w:t>28.2.2013</w:t>
            </w:r>
          </w:p>
        </w:tc>
      </w:tr>
      <w:tr w:rsidR="00413CB7" w:rsidRPr="00413CB7" w14:paraId="4F7EAEB6" w14:textId="77777777" w:rsidTr="005B36B0">
        <w:trPr>
          <w:trHeight w:val="20"/>
        </w:trPr>
        <w:tc>
          <w:tcPr>
            <w:tcW w:w="1756" w:type="pct"/>
            <w:noWrap/>
            <w:hideMark/>
          </w:tcPr>
          <w:p w14:paraId="64F55C2A" w14:textId="77777777" w:rsidR="00413CB7" w:rsidRPr="00413CB7" w:rsidRDefault="00413CB7" w:rsidP="00413CB7">
            <w:pPr>
              <w:spacing w:after="0"/>
              <w:jc w:val="left"/>
              <w:rPr>
                <w:szCs w:val="20"/>
              </w:rPr>
            </w:pPr>
            <w:r w:rsidRPr="00413CB7">
              <w:rPr>
                <w:szCs w:val="20"/>
              </w:rPr>
              <w:t xml:space="preserve">Kings Pizza &amp; Curries </w:t>
            </w:r>
          </w:p>
        </w:tc>
        <w:tc>
          <w:tcPr>
            <w:tcW w:w="1597" w:type="pct"/>
            <w:noWrap/>
            <w:hideMark/>
          </w:tcPr>
          <w:p w14:paraId="33DD9478"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569597EF" w14:textId="77777777" w:rsidR="00413CB7" w:rsidRPr="00413CB7" w:rsidRDefault="00413CB7" w:rsidP="00413CB7">
            <w:pPr>
              <w:spacing w:after="0"/>
              <w:ind w:right="113"/>
              <w:jc w:val="right"/>
              <w:rPr>
                <w:szCs w:val="20"/>
              </w:rPr>
            </w:pPr>
            <w:r w:rsidRPr="00413CB7">
              <w:rPr>
                <w:szCs w:val="20"/>
              </w:rPr>
              <w:t>41.66</w:t>
            </w:r>
          </w:p>
        </w:tc>
        <w:tc>
          <w:tcPr>
            <w:tcW w:w="770" w:type="pct"/>
            <w:noWrap/>
            <w:hideMark/>
          </w:tcPr>
          <w:p w14:paraId="43F28B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E1B236" w14:textId="77777777" w:rsidR="00413CB7" w:rsidRPr="00413CB7" w:rsidRDefault="00413CB7" w:rsidP="00413CB7">
            <w:pPr>
              <w:spacing w:after="0"/>
              <w:jc w:val="right"/>
              <w:rPr>
                <w:szCs w:val="20"/>
              </w:rPr>
            </w:pPr>
            <w:r w:rsidRPr="00413CB7">
              <w:rPr>
                <w:szCs w:val="20"/>
              </w:rPr>
              <w:t>15.9.2014</w:t>
            </w:r>
          </w:p>
        </w:tc>
      </w:tr>
      <w:tr w:rsidR="00413CB7" w:rsidRPr="00413CB7" w14:paraId="5D1D2E5E" w14:textId="77777777" w:rsidTr="005B36B0">
        <w:trPr>
          <w:trHeight w:val="20"/>
        </w:trPr>
        <w:tc>
          <w:tcPr>
            <w:tcW w:w="1756" w:type="pct"/>
            <w:noWrap/>
            <w:hideMark/>
          </w:tcPr>
          <w:p w14:paraId="4A0167F0" w14:textId="77777777" w:rsidR="00413CB7" w:rsidRPr="00413CB7" w:rsidRDefault="00413CB7" w:rsidP="00413CB7">
            <w:pPr>
              <w:spacing w:after="0"/>
              <w:jc w:val="left"/>
              <w:rPr>
                <w:szCs w:val="20"/>
              </w:rPr>
            </w:pPr>
            <w:r w:rsidRPr="00413CB7">
              <w:rPr>
                <w:szCs w:val="20"/>
              </w:rPr>
              <w:t>Kiran Kilgariff</w:t>
            </w:r>
          </w:p>
        </w:tc>
        <w:tc>
          <w:tcPr>
            <w:tcW w:w="1597" w:type="pct"/>
            <w:noWrap/>
            <w:hideMark/>
          </w:tcPr>
          <w:p w14:paraId="32FD4AA3" w14:textId="77777777" w:rsidR="00413CB7" w:rsidRPr="00413CB7" w:rsidRDefault="00413CB7" w:rsidP="00413CB7">
            <w:pPr>
              <w:spacing w:after="0"/>
              <w:ind w:left="113"/>
              <w:jc w:val="left"/>
              <w:rPr>
                <w:szCs w:val="20"/>
              </w:rPr>
            </w:pPr>
            <w:r w:rsidRPr="00413CB7">
              <w:rPr>
                <w:szCs w:val="20"/>
              </w:rPr>
              <w:t>HACKHAM, SA 5163</w:t>
            </w:r>
          </w:p>
        </w:tc>
        <w:tc>
          <w:tcPr>
            <w:tcW w:w="424" w:type="pct"/>
            <w:noWrap/>
            <w:hideMark/>
          </w:tcPr>
          <w:p w14:paraId="3A2530FF" w14:textId="77777777" w:rsidR="00413CB7" w:rsidRPr="00413CB7" w:rsidRDefault="00413CB7" w:rsidP="00413CB7">
            <w:pPr>
              <w:spacing w:after="0"/>
              <w:ind w:right="113"/>
              <w:jc w:val="right"/>
              <w:rPr>
                <w:szCs w:val="20"/>
              </w:rPr>
            </w:pPr>
            <w:r w:rsidRPr="00413CB7">
              <w:rPr>
                <w:szCs w:val="20"/>
              </w:rPr>
              <w:t>19.76</w:t>
            </w:r>
          </w:p>
        </w:tc>
        <w:tc>
          <w:tcPr>
            <w:tcW w:w="770" w:type="pct"/>
            <w:noWrap/>
            <w:hideMark/>
          </w:tcPr>
          <w:p w14:paraId="3FD582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EAF746" w14:textId="77777777" w:rsidR="00413CB7" w:rsidRPr="00413CB7" w:rsidRDefault="00413CB7" w:rsidP="00413CB7">
            <w:pPr>
              <w:spacing w:after="0"/>
              <w:jc w:val="right"/>
              <w:rPr>
                <w:szCs w:val="20"/>
              </w:rPr>
            </w:pPr>
            <w:r w:rsidRPr="00413CB7">
              <w:rPr>
                <w:szCs w:val="20"/>
              </w:rPr>
              <w:t>3.7.2013</w:t>
            </w:r>
          </w:p>
        </w:tc>
      </w:tr>
      <w:tr w:rsidR="00413CB7" w:rsidRPr="00413CB7" w14:paraId="26D34A9C" w14:textId="77777777" w:rsidTr="005B36B0">
        <w:trPr>
          <w:trHeight w:val="20"/>
        </w:trPr>
        <w:tc>
          <w:tcPr>
            <w:tcW w:w="1756" w:type="pct"/>
            <w:noWrap/>
            <w:hideMark/>
          </w:tcPr>
          <w:p w14:paraId="4388A264" w14:textId="77777777" w:rsidR="00413CB7" w:rsidRPr="00413CB7" w:rsidRDefault="00413CB7" w:rsidP="00413CB7">
            <w:pPr>
              <w:spacing w:after="0"/>
              <w:jc w:val="left"/>
              <w:rPr>
                <w:szCs w:val="20"/>
              </w:rPr>
            </w:pPr>
            <w:r w:rsidRPr="00413CB7">
              <w:rPr>
                <w:szCs w:val="20"/>
              </w:rPr>
              <w:t>Kirby O’Callaghan</w:t>
            </w:r>
          </w:p>
        </w:tc>
        <w:tc>
          <w:tcPr>
            <w:tcW w:w="1597" w:type="pct"/>
            <w:noWrap/>
            <w:hideMark/>
          </w:tcPr>
          <w:p w14:paraId="6BCAB2CA" w14:textId="77777777" w:rsidR="00413CB7" w:rsidRPr="00413CB7" w:rsidRDefault="00413CB7" w:rsidP="00413CB7">
            <w:pPr>
              <w:spacing w:after="0"/>
              <w:ind w:left="113"/>
              <w:jc w:val="left"/>
              <w:rPr>
                <w:szCs w:val="20"/>
              </w:rPr>
            </w:pPr>
            <w:r w:rsidRPr="00413CB7">
              <w:rPr>
                <w:szCs w:val="20"/>
              </w:rPr>
              <w:t>EVANSTON, SA 5116</w:t>
            </w:r>
          </w:p>
        </w:tc>
        <w:tc>
          <w:tcPr>
            <w:tcW w:w="424" w:type="pct"/>
            <w:noWrap/>
            <w:hideMark/>
          </w:tcPr>
          <w:p w14:paraId="5A39CEC4"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76BE17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A71B68" w14:textId="77777777" w:rsidR="00413CB7" w:rsidRPr="00413CB7" w:rsidRDefault="00413CB7" w:rsidP="00413CB7">
            <w:pPr>
              <w:spacing w:after="0"/>
              <w:jc w:val="right"/>
              <w:rPr>
                <w:szCs w:val="20"/>
              </w:rPr>
            </w:pPr>
            <w:r w:rsidRPr="00413CB7">
              <w:rPr>
                <w:szCs w:val="20"/>
              </w:rPr>
              <w:t>2.7.2014</w:t>
            </w:r>
          </w:p>
        </w:tc>
      </w:tr>
      <w:tr w:rsidR="00413CB7" w:rsidRPr="00413CB7" w14:paraId="0B4EB165" w14:textId="77777777" w:rsidTr="005B36B0">
        <w:trPr>
          <w:trHeight w:val="20"/>
        </w:trPr>
        <w:tc>
          <w:tcPr>
            <w:tcW w:w="1756" w:type="pct"/>
            <w:noWrap/>
            <w:hideMark/>
          </w:tcPr>
          <w:p w14:paraId="12E216D2" w14:textId="77777777" w:rsidR="00413CB7" w:rsidRPr="00413CB7" w:rsidRDefault="00413CB7" w:rsidP="00413CB7">
            <w:pPr>
              <w:spacing w:after="0"/>
              <w:jc w:val="left"/>
              <w:rPr>
                <w:szCs w:val="20"/>
              </w:rPr>
            </w:pPr>
            <w:r w:rsidRPr="00413CB7">
              <w:rPr>
                <w:szCs w:val="20"/>
              </w:rPr>
              <w:t>Kirrili Williams</w:t>
            </w:r>
          </w:p>
        </w:tc>
        <w:tc>
          <w:tcPr>
            <w:tcW w:w="1597" w:type="pct"/>
            <w:noWrap/>
            <w:hideMark/>
          </w:tcPr>
          <w:p w14:paraId="06922918" w14:textId="77777777" w:rsidR="00413CB7" w:rsidRPr="00413CB7" w:rsidRDefault="00413CB7" w:rsidP="00413CB7">
            <w:pPr>
              <w:spacing w:after="0"/>
              <w:ind w:left="113"/>
              <w:jc w:val="left"/>
              <w:rPr>
                <w:szCs w:val="20"/>
              </w:rPr>
            </w:pPr>
            <w:r w:rsidRPr="00413CB7">
              <w:rPr>
                <w:szCs w:val="20"/>
              </w:rPr>
              <w:t>GAWLER, SA 5118</w:t>
            </w:r>
          </w:p>
        </w:tc>
        <w:tc>
          <w:tcPr>
            <w:tcW w:w="424" w:type="pct"/>
            <w:noWrap/>
            <w:hideMark/>
          </w:tcPr>
          <w:p w14:paraId="303F370A" w14:textId="77777777" w:rsidR="00413CB7" w:rsidRPr="00413CB7" w:rsidRDefault="00413CB7" w:rsidP="00413CB7">
            <w:pPr>
              <w:spacing w:after="0"/>
              <w:ind w:right="113"/>
              <w:jc w:val="right"/>
              <w:rPr>
                <w:szCs w:val="20"/>
              </w:rPr>
            </w:pPr>
            <w:r w:rsidRPr="00413CB7">
              <w:rPr>
                <w:szCs w:val="20"/>
              </w:rPr>
              <w:t>105.64</w:t>
            </w:r>
          </w:p>
        </w:tc>
        <w:tc>
          <w:tcPr>
            <w:tcW w:w="770" w:type="pct"/>
            <w:noWrap/>
            <w:hideMark/>
          </w:tcPr>
          <w:p w14:paraId="042F52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865A9B" w14:textId="77777777" w:rsidR="00413CB7" w:rsidRPr="00413CB7" w:rsidRDefault="00413CB7" w:rsidP="00413CB7">
            <w:pPr>
              <w:spacing w:after="0"/>
              <w:jc w:val="right"/>
              <w:rPr>
                <w:szCs w:val="20"/>
              </w:rPr>
            </w:pPr>
            <w:r w:rsidRPr="00413CB7">
              <w:rPr>
                <w:szCs w:val="20"/>
              </w:rPr>
              <w:t>3.6.2014</w:t>
            </w:r>
          </w:p>
        </w:tc>
      </w:tr>
      <w:tr w:rsidR="00413CB7" w:rsidRPr="00413CB7" w14:paraId="53CD572C" w14:textId="77777777" w:rsidTr="005B36B0">
        <w:trPr>
          <w:trHeight w:val="20"/>
        </w:trPr>
        <w:tc>
          <w:tcPr>
            <w:tcW w:w="1756" w:type="pct"/>
            <w:noWrap/>
            <w:hideMark/>
          </w:tcPr>
          <w:p w14:paraId="64F8354C" w14:textId="77777777" w:rsidR="00413CB7" w:rsidRPr="00413CB7" w:rsidRDefault="00413CB7" w:rsidP="00413CB7">
            <w:pPr>
              <w:spacing w:after="0"/>
              <w:jc w:val="left"/>
              <w:rPr>
                <w:szCs w:val="20"/>
              </w:rPr>
            </w:pPr>
            <w:r w:rsidRPr="00413CB7">
              <w:rPr>
                <w:szCs w:val="20"/>
              </w:rPr>
              <w:t>Kirsten Panda</w:t>
            </w:r>
          </w:p>
        </w:tc>
        <w:tc>
          <w:tcPr>
            <w:tcW w:w="1597" w:type="pct"/>
            <w:noWrap/>
            <w:hideMark/>
          </w:tcPr>
          <w:p w14:paraId="21219B00"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2144022E"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914548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FAE91A" w14:textId="77777777" w:rsidR="00413CB7" w:rsidRPr="00413CB7" w:rsidRDefault="00413CB7" w:rsidP="00413CB7">
            <w:pPr>
              <w:spacing w:after="0"/>
              <w:jc w:val="right"/>
              <w:rPr>
                <w:szCs w:val="20"/>
              </w:rPr>
            </w:pPr>
            <w:r w:rsidRPr="00413CB7">
              <w:rPr>
                <w:szCs w:val="20"/>
              </w:rPr>
              <w:t>13.3.2014</w:t>
            </w:r>
          </w:p>
        </w:tc>
      </w:tr>
      <w:tr w:rsidR="00413CB7" w:rsidRPr="00413CB7" w14:paraId="5F1AC858" w14:textId="77777777" w:rsidTr="005B36B0">
        <w:trPr>
          <w:trHeight w:val="20"/>
        </w:trPr>
        <w:tc>
          <w:tcPr>
            <w:tcW w:w="1756" w:type="pct"/>
            <w:noWrap/>
            <w:hideMark/>
          </w:tcPr>
          <w:p w14:paraId="07960CD4" w14:textId="77777777" w:rsidR="00413CB7" w:rsidRPr="00413CB7" w:rsidRDefault="00413CB7" w:rsidP="00413CB7">
            <w:pPr>
              <w:spacing w:after="0"/>
              <w:jc w:val="left"/>
              <w:rPr>
                <w:szCs w:val="20"/>
              </w:rPr>
            </w:pPr>
            <w:r w:rsidRPr="00413CB7">
              <w:rPr>
                <w:szCs w:val="20"/>
              </w:rPr>
              <w:t>Kirstine Ashworth</w:t>
            </w:r>
          </w:p>
        </w:tc>
        <w:tc>
          <w:tcPr>
            <w:tcW w:w="1597" w:type="pct"/>
            <w:noWrap/>
            <w:hideMark/>
          </w:tcPr>
          <w:p w14:paraId="2276CC54" w14:textId="77777777" w:rsidR="00413CB7" w:rsidRPr="00413CB7" w:rsidRDefault="00413CB7" w:rsidP="00413CB7">
            <w:pPr>
              <w:spacing w:after="0"/>
              <w:ind w:left="113"/>
              <w:jc w:val="left"/>
              <w:rPr>
                <w:szCs w:val="20"/>
              </w:rPr>
            </w:pPr>
            <w:r w:rsidRPr="00413CB7">
              <w:rPr>
                <w:szCs w:val="20"/>
              </w:rPr>
              <w:t>KANGARILLA, SA 5157</w:t>
            </w:r>
          </w:p>
        </w:tc>
        <w:tc>
          <w:tcPr>
            <w:tcW w:w="424" w:type="pct"/>
            <w:noWrap/>
            <w:hideMark/>
          </w:tcPr>
          <w:p w14:paraId="4289658B" w14:textId="77777777" w:rsidR="00413CB7" w:rsidRPr="00413CB7" w:rsidRDefault="00413CB7" w:rsidP="00413CB7">
            <w:pPr>
              <w:spacing w:after="0"/>
              <w:ind w:right="113"/>
              <w:jc w:val="right"/>
              <w:rPr>
                <w:szCs w:val="20"/>
              </w:rPr>
            </w:pPr>
            <w:r w:rsidRPr="00413CB7">
              <w:rPr>
                <w:szCs w:val="20"/>
              </w:rPr>
              <w:t>30.45</w:t>
            </w:r>
          </w:p>
        </w:tc>
        <w:tc>
          <w:tcPr>
            <w:tcW w:w="770" w:type="pct"/>
            <w:noWrap/>
            <w:hideMark/>
          </w:tcPr>
          <w:p w14:paraId="2C0953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DDABF5" w14:textId="77777777" w:rsidR="00413CB7" w:rsidRPr="00413CB7" w:rsidRDefault="00413CB7" w:rsidP="00413CB7">
            <w:pPr>
              <w:spacing w:after="0"/>
              <w:jc w:val="right"/>
              <w:rPr>
                <w:szCs w:val="20"/>
              </w:rPr>
            </w:pPr>
            <w:r w:rsidRPr="00413CB7">
              <w:rPr>
                <w:szCs w:val="20"/>
              </w:rPr>
              <w:t>9.8.2013</w:t>
            </w:r>
          </w:p>
        </w:tc>
      </w:tr>
      <w:tr w:rsidR="00413CB7" w:rsidRPr="00413CB7" w14:paraId="561A168D" w14:textId="77777777" w:rsidTr="005B36B0">
        <w:trPr>
          <w:trHeight w:val="20"/>
        </w:trPr>
        <w:tc>
          <w:tcPr>
            <w:tcW w:w="1756" w:type="pct"/>
            <w:noWrap/>
            <w:hideMark/>
          </w:tcPr>
          <w:p w14:paraId="2184B901" w14:textId="77777777" w:rsidR="00413CB7" w:rsidRPr="00413CB7" w:rsidRDefault="00413CB7" w:rsidP="00413CB7">
            <w:pPr>
              <w:spacing w:after="0"/>
              <w:jc w:val="left"/>
              <w:rPr>
                <w:szCs w:val="20"/>
              </w:rPr>
            </w:pPr>
            <w:r w:rsidRPr="00413CB7">
              <w:rPr>
                <w:szCs w:val="20"/>
              </w:rPr>
              <w:t>Kirstine Ashworth</w:t>
            </w:r>
          </w:p>
        </w:tc>
        <w:tc>
          <w:tcPr>
            <w:tcW w:w="1597" w:type="pct"/>
            <w:noWrap/>
            <w:hideMark/>
          </w:tcPr>
          <w:p w14:paraId="7BBA1774" w14:textId="77777777" w:rsidR="00413CB7" w:rsidRPr="00413CB7" w:rsidRDefault="00413CB7" w:rsidP="00413CB7">
            <w:pPr>
              <w:spacing w:after="0"/>
              <w:ind w:left="113"/>
              <w:jc w:val="left"/>
              <w:rPr>
                <w:szCs w:val="20"/>
              </w:rPr>
            </w:pPr>
            <w:r w:rsidRPr="00413CB7">
              <w:rPr>
                <w:szCs w:val="20"/>
              </w:rPr>
              <w:t>KANGARILLA, SA 5157</w:t>
            </w:r>
          </w:p>
        </w:tc>
        <w:tc>
          <w:tcPr>
            <w:tcW w:w="424" w:type="pct"/>
            <w:noWrap/>
            <w:hideMark/>
          </w:tcPr>
          <w:p w14:paraId="2D22B0E8" w14:textId="77777777" w:rsidR="00413CB7" w:rsidRPr="00413CB7" w:rsidRDefault="00413CB7" w:rsidP="00413CB7">
            <w:pPr>
              <w:spacing w:after="0"/>
              <w:ind w:right="113"/>
              <w:jc w:val="right"/>
              <w:rPr>
                <w:szCs w:val="20"/>
              </w:rPr>
            </w:pPr>
            <w:r w:rsidRPr="00413CB7">
              <w:rPr>
                <w:szCs w:val="20"/>
              </w:rPr>
              <w:t>880.12</w:t>
            </w:r>
          </w:p>
        </w:tc>
        <w:tc>
          <w:tcPr>
            <w:tcW w:w="770" w:type="pct"/>
            <w:noWrap/>
            <w:hideMark/>
          </w:tcPr>
          <w:p w14:paraId="26E980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E764FC" w14:textId="77777777" w:rsidR="00413CB7" w:rsidRPr="00413CB7" w:rsidRDefault="00413CB7" w:rsidP="00413CB7">
            <w:pPr>
              <w:spacing w:after="0"/>
              <w:jc w:val="right"/>
              <w:rPr>
                <w:szCs w:val="20"/>
              </w:rPr>
            </w:pPr>
            <w:r w:rsidRPr="00413CB7">
              <w:rPr>
                <w:szCs w:val="20"/>
              </w:rPr>
              <w:t>9.8.2013</w:t>
            </w:r>
          </w:p>
        </w:tc>
      </w:tr>
      <w:tr w:rsidR="00413CB7" w:rsidRPr="00413CB7" w14:paraId="6D1F5786" w14:textId="77777777" w:rsidTr="005B36B0">
        <w:trPr>
          <w:trHeight w:val="20"/>
        </w:trPr>
        <w:tc>
          <w:tcPr>
            <w:tcW w:w="1756" w:type="pct"/>
            <w:noWrap/>
            <w:hideMark/>
          </w:tcPr>
          <w:p w14:paraId="41DFF47E" w14:textId="77777777" w:rsidR="00413CB7" w:rsidRPr="00413CB7" w:rsidRDefault="00413CB7" w:rsidP="00413CB7">
            <w:pPr>
              <w:spacing w:after="0"/>
              <w:jc w:val="left"/>
              <w:rPr>
                <w:szCs w:val="20"/>
              </w:rPr>
            </w:pPr>
            <w:r w:rsidRPr="00413CB7">
              <w:rPr>
                <w:szCs w:val="20"/>
              </w:rPr>
              <w:t>Kirsty O’Loughlan</w:t>
            </w:r>
          </w:p>
        </w:tc>
        <w:tc>
          <w:tcPr>
            <w:tcW w:w="1597" w:type="pct"/>
            <w:noWrap/>
            <w:hideMark/>
          </w:tcPr>
          <w:p w14:paraId="47B35460" w14:textId="77777777" w:rsidR="00413CB7" w:rsidRPr="00413CB7" w:rsidRDefault="00413CB7" w:rsidP="00413CB7">
            <w:pPr>
              <w:spacing w:after="0"/>
              <w:ind w:left="113"/>
              <w:jc w:val="left"/>
              <w:rPr>
                <w:szCs w:val="20"/>
              </w:rPr>
            </w:pPr>
            <w:r w:rsidRPr="00413CB7">
              <w:rPr>
                <w:szCs w:val="20"/>
              </w:rPr>
              <w:t>TAPEROO, SA 5017</w:t>
            </w:r>
          </w:p>
        </w:tc>
        <w:tc>
          <w:tcPr>
            <w:tcW w:w="424" w:type="pct"/>
            <w:noWrap/>
            <w:hideMark/>
          </w:tcPr>
          <w:p w14:paraId="45B8AF1B" w14:textId="77777777" w:rsidR="00413CB7" w:rsidRPr="00413CB7" w:rsidRDefault="00413CB7" w:rsidP="00413CB7">
            <w:pPr>
              <w:spacing w:after="0"/>
              <w:ind w:right="113"/>
              <w:jc w:val="right"/>
              <w:rPr>
                <w:szCs w:val="20"/>
              </w:rPr>
            </w:pPr>
            <w:r w:rsidRPr="00413CB7">
              <w:rPr>
                <w:szCs w:val="20"/>
              </w:rPr>
              <w:t>264.39</w:t>
            </w:r>
          </w:p>
        </w:tc>
        <w:tc>
          <w:tcPr>
            <w:tcW w:w="770" w:type="pct"/>
            <w:noWrap/>
            <w:hideMark/>
          </w:tcPr>
          <w:p w14:paraId="59227C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10C341" w14:textId="77777777" w:rsidR="00413CB7" w:rsidRPr="00413CB7" w:rsidRDefault="00413CB7" w:rsidP="00413CB7">
            <w:pPr>
              <w:spacing w:after="0"/>
              <w:jc w:val="right"/>
              <w:rPr>
                <w:szCs w:val="20"/>
              </w:rPr>
            </w:pPr>
            <w:r w:rsidRPr="00413CB7">
              <w:rPr>
                <w:szCs w:val="20"/>
              </w:rPr>
              <w:t>11.10.2013</w:t>
            </w:r>
          </w:p>
        </w:tc>
      </w:tr>
      <w:tr w:rsidR="00413CB7" w:rsidRPr="00413CB7" w14:paraId="11196250" w14:textId="77777777" w:rsidTr="005B36B0">
        <w:trPr>
          <w:trHeight w:val="20"/>
        </w:trPr>
        <w:tc>
          <w:tcPr>
            <w:tcW w:w="1756" w:type="pct"/>
            <w:noWrap/>
            <w:hideMark/>
          </w:tcPr>
          <w:p w14:paraId="666D9162" w14:textId="77777777" w:rsidR="00413CB7" w:rsidRPr="00413CB7" w:rsidRDefault="00413CB7" w:rsidP="00413CB7">
            <w:pPr>
              <w:spacing w:after="0"/>
              <w:jc w:val="left"/>
              <w:rPr>
                <w:szCs w:val="20"/>
              </w:rPr>
            </w:pPr>
            <w:r w:rsidRPr="00413CB7">
              <w:rPr>
                <w:szCs w:val="20"/>
              </w:rPr>
              <w:t>Kirsty Smith</w:t>
            </w:r>
          </w:p>
        </w:tc>
        <w:tc>
          <w:tcPr>
            <w:tcW w:w="1597" w:type="pct"/>
            <w:noWrap/>
            <w:hideMark/>
          </w:tcPr>
          <w:p w14:paraId="146F5769"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0E7925D3" w14:textId="77777777" w:rsidR="00413CB7" w:rsidRPr="00413CB7" w:rsidRDefault="00413CB7" w:rsidP="00413CB7">
            <w:pPr>
              <w:spacing w:after="0"/>
              <w:ind w:right="113"/>
              <w:jc w:val="right"/>
              <w:rPr>
                <w:szCs w:val="20"/>
              </w:rPr>
            </w:pPr>
            <w:r w:rsidRPr="00413CB7">
              <w:rPr>
                <w:szCs w:val="20"/>
              </w:rPr>
              <w:t>175.00</w:t>
            </w:r>
          </w:p>
        </w:tc>
        <w:tc>
          <w:tcPr>
            <w:tcW w:w="770" w:type="pct"/>
            <w:noWrap/>
            <w:hideMark/>
          </w:tcPr>
          <w:p w14:paraId="58ACB8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2E6D05" w14:textId="77777777" w:rsidR="00413CB7" w:rsidRPr="00413CB7" w:rsidRDefault="00413CB7" w:rsidP="00413CB7">
            <w:pPr>
              <w:spacing w:after="0"/>
              <w:jc w:val="right"/>
              <w:rPr>
                <w:szCs w:val="20"/>
              </w:rPr>
            </w:pPr>
            <w:r w:rsidRPr="00413CB7">
              <w:rPr>
                <w:szCs w:val="20"/>
              </w:rPr>
              <w:t>8.11.2013</w:t>
            </w:r>
          </w:p>
        </w:tc>
      </w:tr>
      <w:tr w:rsidR="00413CB7" w:rsidRPr="00413CB7" w14:paraId="11AD1FCC" w14:textId="77777777" w:rsidTr="005B36B0">
        <w:trPr>
          <w:trHeight w:val="20"/>
        </w:trPr>
        <w:tc>
          <w:tcPr>
            <w:tcW w:w="1756" w:type="pct"/>
            <w:noWrap/>
            <w:hideMark/>
          </w:tcPr>
          <w:p w14:paraId="15DD5688" w14:textId="77777777" w:rsidR="00413CB7" w:rsidRPr="00413CB7" w:rsidRDefault="00413CB7" w:rsidP="00413CB7">
            <w:pPr>
              <w:spacing w:after="0"/>
              <w:jc w:val="left"/>
              <w:rPr>
                <w:szCs w:val="20"/>
              </w:rPr>
            </w:pPr>
            <w:r w:rsidRPr="00413CB7">
              <w:rPr>
                <w:szCs w:val="20"/>
              </w:rPr>
              <w:t>Klarissa Chuna</w:t>
            </w:r>
          </w:p>
        </w:tc>
        <w:tc>
          <w:tcPr>
            <w:tcW w:w="1597" w:type="pct"/>
            <w:noWrap/>
            <w:hideMark/>
          </w:tcPr>
          <w:p w14:paraId="674D4D1C"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B9423BC" w14:textId="77777777" w:rsidR="00413CB7" w:rsidRPr="00413CB7" w:rsidRDefault="00413CB7" w:rsidP="00413CB7">
            <w:pPr>
              <w:spacing w:after="0"/>
              <w:ind w:right="113"/>
              <w:jc w:val="right"/>
              <w:rPr>
                <w:szCs w:val="20"/>
              </w:rPr>
            </w:pPr>
            <w:r w:rsidRPr="00413CB7">
              <w:rPr>
                <w:szCs w:val="20"/>
              </w:rPr>
              <w:t>25.94</w:t>
            </w:r>
          </w:p>
        </w:tc>
        <w:tc>
          <w:tcPr>
            <w:tcW w:w="770" w:type="pct"/>
            <w:noWrap/>
            <w:hideMark/>
          </w:tcPr>
          <w:p w14:paraId="1D2BA0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C24A67" w14:textId="77777777" w:rsidR="00413CB7" w:rsidRPr="00413CB7" w:rsidRDefault="00413CB7" w:rsidP="00413CB7">
            <w:pPr>
              <w:spacing w:after="0"/>
              <w:jc w:val="right"/>
              <w:rPr>
                <w:szCs w:val="20"/>
              </w:rPr>
            </w:pPr>
            <w:r w:rsidRPr="00413CB7">
              <w:rPr>
                <w:szCs w:val="20"/>
              </w:rPr>
              <w:t>12.11.2014</w:t>
            </w:r>
          </w:p>
        </w:tc>
      </w:tr>
      <w:tr w:rsidR="00413CB7" w:rsidRPr="00413CB7" w14:paraId="1AC50A23" w14:textId="77777777" w:rsidTr="005B36B0">
        <w:trPr>
          <w:trHeight w:val="20"/>
        </w:trPr>
        <w:tc>
          <w:tcPr>
            <w:tcW w:w="1756" w:type="pct"/>
            <w:noWrap/>
            <w:hideMark/>
          </w:tcPr>
          <w:p w14:paraId="39A98870" w14:textId="77777777" w:rsidR="00413CB7" w:rsidRPr="00413CB7" w:rsidRDefault="00413CB7" w:rsidP="00413CB7">
            <w:pPr>
              <w:spacing w:after="0"/>
              <w:jc w:val="left"/>
              <w:rPr>
                <w:szCs w:val="20"/>
              </w:rPr>
            </w:pPr>
            <w:r w:rsidRPr="00413CB7">
              <w:rPr>
                <w:szCs w:val="20"/>
              </w:rPr>
              <w:t>Klinton Chester</w:t>
            </w:r>
          </w:p>
        </w:tc>
        <w:tc>
          <w:tcPr>
            <w:tcW w:w="1597" w:type="pct"/>
            <w:noWrap/>
            <w:hideMark/>
          </w:tcPr>
          <w:p w14:paraId="37E3F46C"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3F24B4DE" w14:textId="77777777" w:rsidR="00413CB7" w:rsidRPr="00413CB7" w:rsidRDefault="00413CB7" w:rsidP="00413CB7">
            <w:pPr>
              <w:spacing w:after="0"/>
              <w:ind w:right="113"/>
              <w:jc w:val="right"/>
              <w:rPr>
                <w:szCs w:val="20"/>
              </w:rPr>
            </w:pPr>
            <w:r w:rsidRPr="00413CB7">
              <w:rPr>
                <w:szCs w:val="20"/>
              </w:rPr>
              <w:t>11.53</w:t>
            </w:r>
          </w:p>
        </w:tc>
        <w:tc>
          <w:tcPr>
            <w:tcW w:w="770" w:type="pct"/>
            <w:noWrap/>
            <w:hideMark/>
          </w:tcPr>
          <w:p w14:paraId="7E3B76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2F7C6C" w14:textId="77777777" w:rsidR="00413CB7" w:rsidRPr="00413CB7" w:rsidRDefault="00413CB7" w:rsidP="00413CB7">
            <w:pPr>
              <w:spacing w:after="0"/>
              <w:jc w:val="right"/>
              <w:rPr>
                <w:szCs w:val="20"/>
              </w:rPr>
            </w:pPr>
            <w:r w:rsidRPr="00413CB7">
              <w:rPr>
                <w:szCs w:val="20"/>
              </w:rPr>
              <w:t>24.11.2014</w:t>
            </w:r>
          </w:p>
        </w:tc>
      </w:tr>
      <w:tr w:rsidR="00413CB7" w:rsidRPr="00413CB7" w14:paraId="4F3AF08D" w14:textId="77777777" w:rsidTr="005B36B0">
        <w:trPr>
          <w:trHeight w:val="20"/>
        </w:trPr>
        <w:tc>
          <w:tcPr>
            <w:tcW w:w="1756" w:type="pct"/>
            <w:noWrap/>
            <w:hideMark/>
          </w:tcPr>
          <w:p w14:paraId="14229E75" w14:textId="77777777" w:rsidR="00413CB7" w:rsidRPr="00413CB7" w:rsidRDefault="00413CB7" w:rsidP="00413CB7">
            <w:pPr>
              <w:spacing w:after="0"/>
              <w:jc w:val="left"/>
              <w:rPr>
                <w:szCs w:val="20"/>
              </w:rPr>
            </w:pPr>
            <w:r w:rsidRPr="00413CB7">
              <w:rPr>
                <w:szCs w:val="20"/>
              </w:rPr>
              <w:t>Kon Kiriazis</w:t>
            </w:r>
          </w:p>
        </w:tc>
        <w:tc>
          <w:tcPr>
            <w:tcW w:w="1597" w:type="pct"/>
            <w:noWrap/>
            <w:hideMark/>
          </w:tcPr>
          <w:p w14:paraId="0F25BBC2"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35A0BF5E" w14:textId="77777777" w:rsidR="00413CB7" w:rsidRPr="00413CB7" w:rsidRDefault="00413CB7" w:rsidP="00413CB7">
            <w:pPr>
              <w:spacing w:after="0"/>
              <w:ind w:right="113"/>
              <w:jc w:val="right"/>
              <w:rPr>
                <w:szCs w:val="20"/>
              </w:rPr>
            </w:pPr>
            <w:r w:rsidRPr="00413CB7">
              <w:rPr>
                <w:szCs w:val="20"/>
              </w:rPr>
              <w:t>58.18</w:t>
            </w:r>
          </w:p>
        </w:tc>
        <w:tc>
          <w:tcPr>
            <w:tcW w:w="770" w:type="pct"/>
            <w:noWrap/>
            <w:hideMark/>
          </w:tcPr>
          <w:p w14:paraId="72DA54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E24341" w14:textId="77777777" w:rsidR="00413CB7" w:rsidRPr="00413CB7" w:rsidRDefault="00413CB7" w:rsidP="00413CB7">
            <w:pPr>
              <w:spacing w:after="0"/>
              <w:jc w:val="right"/>
              <w:rPr>
                <w:szCs w:val="20"/>
              </w:rPr>
            </w:pPr>
            <w:r w:rsidRPr="00413CB7">
              <w:rPr>
                <w:szCs w:val="20"/>
              </w:rPr>
              <w:t>21.12.2013</w:t>
            </w:r>
          </w:p>
        </w:tc>
      </w:tr>
      <w:tr w:rsidR="00413CB7" w:rsidRPr="00413CB7" w14:paraId="12DB95E7" w14:textId="77777777" w:rsidTr="005B36B0">
        <w:trPr>
          <w:trHeight w:val="20"/>
        </w:trPr>
        <w:tc>
          <w:tcPr>
            <w:tcW w:w="1756" w:type="pct"/>
            <w:noWrap/>
            <w:hideMark/>
          </w:tcPr>
          <w:p w14:paraId="232B2632" w14:textId="77777777" w:rsidR="00413CB7" w:rsidRPr="00413CB7" w:rsidRDefault="00413CB7" w:rsidP="00413CB7">
            <w:pPr>
              <w:spacing w:after="0"/>
              <w:jc w:val="left"/>
              <w:rPr>
                <w:szCs w:val="20"/>
              </w:rPr>
            </w:pPr>
            <w:r w:rsidRPr="00413CB7">
              <w:rPr>
                <w:szCs w:val="20"/>
              </w:rPr>
              <w:t>Konstantina Hancock</w:t>
            </w:r>
          </w:p>
        </w:tc>
        <w:tc>
          <w:tcPr>
            <w:tcW w:w="1597" w:type="pct"/>
            <w:noWrap/>
            <w:hideMark/>
          </w:tcPr>
          <w:p w14:paraId="4964FEE4" w14:textId="77777777"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14:paraId="4293498B"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77935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0F37C6" w14:textId="77777777" w:rsidR="00413CB7" w:rsidRPr="00413CB7" w:rsidRDefault="00413CB7" w:rsidP="00413CB7">
            <w:pPr>
              <w:spacing w:after="0"/>
              <w:jc w:val="right"/>
              <w:rPr>
                <w:szCs w:val="20"/>
              </w:rPr>
            </w:pPr>
            <w:r w:rsidRPr="00413CB7">
              <w:rPr>
                <w:szCs w:val="20"/>
              </w:rPr>
              <w:t>15.5.2013</w:t>
            </w:r>
          </w:p>
        </w:tc>
      </w:tr>
      <w:tr w:rsidR="00413CB7" w:rsidRPr="00413CB7" w14:paraId="1B7D99F3" w14:textId="77777777" w:rsidTr="005B36B0">
        <w:trPr>
          <w:trHeight w:val="20"/>
        </w:trPr>
        <w:tc>
          <w:tcPr>
            <w:tcW w:w="1756" w:type="pct"/>
            <w:noWrap/>
            <w:hideMark/>
          </w:tcPr>
          <w:p w14:paraId="0D1272D9" w14:textId="77777777" w:rsidR="00413CB7" w:rsidRPr="00413CB7" w:rsidRDefault="00413CB7" w:rsidP="00413CB7">
            <w:pPr>
              <w:spacing w:after="0"/>
              <w:jc w:val="left"/>
              <w:rPr>
                <w:szCs w:val="20"/>
              </w:rPr>
            </w:pPr>
            <w:r w:rsidRPr="00413CB7">
              <w:rPr>
                <w:szCs w:val="20"/>
              </w:rPr>
              <w:t xml:space="preserve">Koonara Wines Pty Ltd </w:t>
            </w:r>
          </w:p>
        </w:tc>
        <w:tc>
          <w:tcPr>
            <w:tcW w:w="1597" w:type="pct"/>
            <w:noWrap/>
            <w:hideMark/>
          </w:tcPr>
          <w:p w14:paraId="17CC9D97" w14:textId="77777777" w:rsidR="00413CB7" w:rsidRPr="00413CB7" w:rsidRDefault="00413CB7" w:rsidP="00413CB7">
            <w:pPr>
              <w:spacing w:after="0"/>
              <w:ind w:left="113"/>
              <w:jc w:val="left"/>
              <w:rPr>
                <w:szCs w:val="20"/>
              </w:rPr>
            </w:pPr>
            <w:r w:rsidRPr="00413CB7">
              <w:rPr>
                <w:szCs w:val="20"/>
              </w:rPr>
              <w:t>PENOLA, SA 5277</w:t>
            </w:r>
          </w:p>
        </w:tc>
        <w:tc>
          <w:tcPr>
            <w:tcW w:w="424" w:type="pct"/>
            <w:noWrap/>
            <w:hideMark/>
          </w:tcPr>
          <w:p w14:paraId="1FC66A85" w14:textId="77777777" w:rsidR="00413CB7" w:rsidRPr="00413CB7" w:rsidRDefault="00413CB7" w:rsidP="00413CB7">
            <w:pPr>
              <w:spacing w:after="0"/>
              <w:ind w:right="113"/>
              <w:jc w:val="right"/>
              <w:rPr>
                <w:szCs w:val="20"/>
              </w:rPr>
            </w:pPr>
            <w:r w:rsidRPr="00413CB7">
              <w:rPr>
                <w:szCs w:val="20"/>
              </w:rPr>
              <w:t>400.61</w:t>
            </w:r>
          </w:p>
        </w:tc>
        <w:tc>
          <w:tcPr>
            <w:tcW w:w="770" w:type="pct"/>
            <w:noWrap/>
            <w:hideMark/>
          </w:tcPr>
          <w:p w14:paraId="19F140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4F625E" w14:textId="77777777" w:rsidR="00413CB7" w:rsidRPr="00413CB7" w:rsidRDefault="00413CB7" w:rsidP="00413CB7">
            <w:pPr>
              <w:spacing w:after="0"/>
              <w:jc w:val="right"/>
              <w:rPr>
                <w:szCs w:val="20"/>
              </w:rPr>
            </w:pPr>
            <w:r w:rsidRPr="00413CB7">
              <w:rPr>
                <w:szCs w:val="20"/>
              </w:rPr>
              <w:t>3.7.2014</w:t>
            </w:r>
          </w:p>
        </w:tc>
      </w:tr>
      <w:tr w:rsidR="00413CB7" w:rsidRPr="00413CB7" w14:paraId="0FE7F2DB" w14:textId="77777777" w:rsidTr="005B36B0">
        <w:trPr>
          <w:trHeight w:val="20"/>
        </w:trPr>
        <w:tc>
          <w:tcPr>
            <w:tcW w:w="1756" w:type="pct"/>
            <w:noWrap/>
            <w:hideMark/>
          </w:tcPr>
          <w:p w14:paraId="3C87C509" w14:textId="77777777" w:rsidR="00413CB7" w:rsidRPr="00413CB7" w:rsidRDefault="00413CB7" w:rsidP="00413CB7">
            <w:pPr>
              <w:spacing w:after="0"/>
              <w:jc w:val="left"/>
              <w:rPr>
                <w:szCs w:val="20"/>
              </w:rPr>
            </w:pPr>
            <w:r w:rsidRPr="00413CB7">
              <w:rPr>
                <w:szCs w:val="20"/>
              </w:rPr>
              <w:t>Kor and Katrina Ng</w:t>
            </w:r>
          </w:p>
        </w:tc>
        <w:tc>
          <w:tcPr>
            <w:tcW w:w="1597" w:type="pct"/>
            <w:noWrap/>
            <w:hideMark/>
          </w:tcPr>
          <w:p w14:paraId="3F9EC83B" w14:textId="77777777" w:rsidR="00413CB7" w:rsidRPr="00413CB7" w:rsidRDefault="00413CB7" w:rsidP="00413CB7">
            <w:pPr>
              <w:spacing w:after="0"/>
              <w:ind w:left="113"/>
              <w:jc w:val="left"/>
              <w:rPr>
                <w:szCs w:val="20"/>
              </w:rPr>
            </w:pPr>
            <w:r w:rsidRPr="00413CB7">
              <w:rPr>
                <w:szCs w:val="20"/>
              </w:rPr>
              <w:t>LINDEN PARK, SA 5065</w:t>
            </w:r>
          </w:p>
        </w:tc>
        <w:tc>
          <w:tcPr>
            <w:tcW w:w="424" w:type="pct"/>
            <w:noWrap/>
            <w:hideMark/>
          </w:tcPr>
          <w:p w14:paraId="497450BB" w14:textId="77777777" w:rsidR="00413CB7" w:rsidRPr="00413CB7" w:rsidRDefault="00413CB7" w:rsidP="00413CB7">
            <w:pPr>
              <w:spacing w:after="0"/>
              <w:ind w:right="113"/>
              <w:jc w:val="right"/>
              <w:rPr>
                <w:szCs w:val="20"/>
              </w:rPr>
            </w:pPr>
            <w:r w:rsidRPr="00413CB7">
              <w:rPr>
                <w:szCs w:val="20"/>
              </w:rPr>
              <w:t>37.24</w:t>
            </w:r>
          </w:p>
        </w:tc>
        <w:tc>
          <w:tcPr>
            <w:tcW w:w="770" w:type="pct"/>
            <w:noWrap/>
            <w:hideMark/>
          </w:tcPr>
          <w:p w14:paraId="0E49F2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F62B4D" w14:textId="77777777" w:rsidR="00413CB7" w:rsidRPr="00413CB7" w:rsidRDefault="00413CB7" w:rsidP="00413CB7">
            <w:pPr>
              <w:spacing w:after="0"/>
              <w:jc w:val="right"/>
              <w:rPr>
                <w:szCs w:val="20"/>
              </w:rPr>
            </w:pPr>
            <w:r w:rsidRPr="00413CB7">
              <w:rPr>
                <w:szCs w:val="20"/>
              </w:rPr>
              <w:t>17.12.2013</w:t>
            </w:r>
          </w:p>
        </w:tc>
      </w:tr>
      <w:tr w:rsidR="00413CB7" w:rsidRPr="00413CB7" w14:paraId="09906DAA" w14:textId="77777777" w:rsidTr="005B36B0">
        <w:trPr>
          <w:trHeight w:val="20"/>
        </w:trPr>
        <w:tc>
          <w:tcPr>
            <w:tcW w:w="1756" w:type="pct"/>
            <w:noWrap/>
            <w:hideMark/>
          </w:tcPr>
          <w:p w14:paraId="505C72C8" w14:textId="77777777" w:rsidR="00413CB7" w:rsidRPr="00413CB7" w:rsidRDefault="00413CB7" w:rsidP="00413CB7">
            <w:pPr>
              <w:spacing w:after="0"/>
              <w:jc w:val="left"/>
              <w:rPr>
                <w:szCs w:val="20"/>
              </w:rPr>
            </w:pPr>
            <w:r w:rsidRPr="00413CB7">
              <w:rPr>
                <w:szCs w:val="20"/>
              </w:rPr>
              <w:t>Kranthi Nugur</w:t>
            </w:r>
          </w:p>
        </w:tc>
        <w:tc>
          <w:tcPr>
            <w:tcW w:w="1597" w:type="pct"/>
            <w:noWrap/>
            <w:hideMark/>
          </w:tcPr>
          <w:p w14:paraId="05AC377B"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3AD90E79" w14:textId="77777777" w:rsidR="00413CB7" w:rsidRPr="00413CB7" w:rsidRDefault="00413CB7" w:rsidP="00413CB7">
            <w:pPr>
              <w:spacing w:after="0"/>
              <w:ind w:right="113"/>
              <w:jc w:val="right"/>
              <w:rPr>
                <w:szCs w:val="20"/>
              </w:rPr>
            </w:pPr>
            <w:r w:rsidRPr="00413CB7">
              <w:rPr>
                <w:szCs w:val="20"/>
              </w:rPr>
              <w:t>12.49</w:t>
            </w:r>
          </w:p>
        </w:tc>
        <w:tc>
          <w:tcPr>
            <w:tcW w:w="770" w:type="pct"/>
            <w:noWrap/>
            <w:hideMark/>
          </w:tcPr>
          <w:p w14:paraId="340D18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81A47E" w14:textId="77777777" w:rsidR="00413CB7" w:rsidRPr="00413CB7" w:rsidRDefault="00413CB7" w:rsidP="00413CB7">
            <w:pPr>
              <w:spacing w:after="0"/>
              <w:jc w:val="right"/>
              <w:rPr>
                <w:szCs w:val="20"/>
              </w:rPr>
            </w:pPr>
            <w:r w:rsidRPr="00413CB7">
              <w:rPr>
                <w:szCs w:val="20"/>
              </w:rPr>
              <w:t>7.11.2014</w:t>
            </w:r>
          </w:p>
        </w:tc>
      </w:tr>
      <w:tr w:rsidR="00413CB7" w:rsidRPr="00413CB7" w14:paraId="1FAC5C84" w14:textId="77777777" w:rsidTr="005B36B0">
        <w:trPr>
          <w:trHeight w:val="20"/>
        </w:trPr>
        <w:tc>
          <w:tcPr>
            <w:tcW w:w="1756" w:type="pct"/>
            <w:noWrap/>
            <w:hideMark/>
          </w:tcPr>
          <w:p w14:paraId="04CBB7DA" w14:textId="77777777" w:rsidR="00413CB7" w:rsidRPr="00413CB7" w:rsidRDefault="00413CB7" w:rsidP="00413CB7">
            <w:pPr>
              <w:spacing w:after="0"/>
              <w:jc w:val="left"/>
              <w:rPr>
                <w:szCs w:val="20"/>
              </w:rPr>
            </w:pPr>
            <w:r w:rsidRPr="00413CB7">
              <w:rPr>
                <w:szCs w:val="20"/>
              </w:rPr>
              <w:t>Kris Dawe</w:t>
            </w:r>
          </w:p>
        </w:tc>
        <w:tc>
          <w:tcPr>
            <w:tcW w:w="1597" w:type="pct"/>
            <w:noWrap/>
            <w:hideMark/>
          </w:tcPr>
          <w:p w14:paraId="1658D64D"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692212F9" w14:textId="77777777" w:rsidR="00413CB7" w:rsidRPr="00413CB7" w:rsidRDefault="00413CB7" w:rsidP="00413CB7">
            <w:pPr>
              <w:spacing w:after="0"/>
              <w:ind w:right="113"/>
              <w:jc w:val="right"/>
              <w:rPr>
                <w:szCs w:val="20"/>
              </w:rPr>
            </w:pPr>
            <w:r w:rsidRPr="00413CB7">
              <w:rPr>
                <w:szCs w:val="20"/>
              </w:rPr>
              <w:t>31.54</w:t>
            </w:r>
          </w:p>
        </w:tc>
        <w:tc>
          <w:tcPr>
            <w:tcW w:w="770" w:type="pct"/>
            <w:noWrap/>
            <w:hideMark/>
          </w:tcPr>
          <w:p w14:paraId="5B3ED3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51C2D7" w14:textId="77777777" w:rsidR="00413CB7" w:rsidRPr="00413CB7" w:rsidRDefault="00413CB7" w:rsidP="00413CB7">
            <w:pPr>
              <w:spacing w:after="0"/>
              <w:jc w:val="right"/>
              <w:rPr>
                <w:szCs w:val="20"/>
              </w:rPr>
            </w:pPr>
            <w:r w:rsidRPr="00413CB7">
              <w:rPr>
                <w:szCs w:val="20"/>
              </w:rPr>
              <w:t>27.6.2014</w:t>
            </w:r>
          </w:p>
        </w:tc>
      </w:tr>
      <w:tr w:rsidR="00413CB7" w:rsidRPr="00413CB7" w14:paraId="2BCC311C" w14:textId="77777777" w:rsidTr="005B36B0">
        <w:trPr>
          <w:trHeight w:val="20"/>
        </w:trPr>
        <w:tc>
          <w:tcPr>
            <w:tcW w:w="1756" w:type="pct"/>
            <w:noWrap/>
            <w:hideMark/>
          </w:tcPr>
          <w:p w14:paraId="32660673" w14:textId="77777777" w:rsidR="00413CB7" w:rsidRPr="00413CB7" w:rsidRDefault="00413CB7" w:rsidP="00413CB7">
            <w:pPr>
              <w:spacing w:after="0"/>
              <w:jc w:val="left"/>
              <w:rPr>
                <w:szCs w:val="20"/>
              </w:rPr>
            </w:pPr>
            <w:r w:rsidRPr="00413CB7">
              <w:rPr>
                <w:szCs w:val="20"/>
              </w:rPr>
              <w:t>Kriss Muiznieks</w:t>
            </w:r>
          </w:p>
        </w:tc>
        <w:tc>
          <w:tcPr>
            <w:tcW w:w="1597" w:type="pct"/>
            <w:noWrap/>
            <w:hideMark/>
          </w:tcPr>
          <w:p w14:paraId="0F124318" w14:textId="77777777"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14:paraId="4AA4B6FA" w14:textId="77777777" w:rsidR="00413CB7" w:rsidRPr="00413CB7" w:rsidRDefault="00413CB7" w:rsidP="00413CB7">
            <w:pPr>
              <w:spacing w:after="0"/>
              <w:ind w:right="113"/>
              <w:jc w:val="right"/>
              <w:rPr>
                <w:szCs w:val="20"/>
              </w:rPr>
            </w:pPr>
            <w:r w:rsidRPr="00413CB7">
              <w:rPr>
                <w:szCs w:val="20"/>
              </w:rPr>
              <w:t>17.41</w:t>
            </w:r>
          </w:p>
        </w:tc>
        <w:tc>
          <w:tcPr>
            <w:tcW w:w="770" w:type="pct"/>
            <w:noWrap/>
            <w:hideMark/>
          </w:tcPr>
          <w:p w14:paraId="2C0C64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7FCC44" w14:textId="77777777" w:rsidR="00413CB7" w:rsidRPr="00413CB7" w:rsidRDefault="00413CB7" w:rsidP="00413CB7">
            <w:pPr>
              <w:spacing w:after="0"/>
              <w:jc w:val="right"/>
              <w:rPr>
                <w:szCs w:val="20"/>
              </w:rPr>
            </w:pPr>
            <w:r w:rsidRPr="00413CB7">
              <w:rPr>
                <w:szCs w:val="20"/>
              </w:rPr>
              <w:t>17.12.2014</w:t>
            </w:r>
          </w:p>
        </w:tc>
      </w:tr>
      <w:tr w:rsidR="00413CB7" w:rsidRPr="00413CB7" w14:paraId="66B89199" w14:textId="77777777" w:rsidTr="005B36B0">
        <w:trPr>
          <w:trHeight w:val="20"/>
        </w:trPr>
        <w:tc>
          <w:tcPr>
            <w:tcW w:w="1756" w:type="pct"/>
            <w:noWrap/>
            <w:hideMark/>
          </w:tcPr>
          <w:p w14:paraId="5384C1EF" w14:textId="77777777" w:rsidR="00413CB7" w:rsidRPr="00413CB7" w:rsidRDefault="00413CB7" w:rsidP="00413CB7">
            <w:pPr>
              <w:spacing w:after="0"/>
              <w:jc w:val="left"/>
              <w:rPr>
                <w:szCs w:val="20"/>
              </w:rPr>
            </w:pPr>
            <w:r w:rsidRPr="00413CB7">
              <w:rPr>
                <w:szCs w:val="20"/>
              </w:rPr>
              <w:t>Kristen Buick</w:t>
            </w:r>
          </w:p>
        </w:tc>
        <w:tc>
          <w:tcPr>
            <w:tcW w:w="1597" w:type="pct"/>
            <w:noWrap/>
            <w:hideMark/>
          </w:tcPr>
          <w:p w14:paraId="2710C199" w14:textId="77777777"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14:paraId="48DFC0E8"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AF852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76917F" w14:textId="77777777" w:rsidR="00413CB7" w:rsidRPr="00413CB7" w:rsidRDefault="00413CB7" w:rsidP="00413CB7">
            <w:pPr>
              <w:spacing w:after="0"/>
              <w:jc w:val="right"/>
              <w:rPr>
                <w:szCs w:val="20"/>
              </w:rPr>
            </w:pPr>
            <w:r w:rsidRPr="00413CB7">
              <w:rPr>
                <w:szCs w:val="20"/>
              </w:rPr>
              <w:t>18.12.2013</w:t>
            </w:r>
          </w:p>
        </w:tc>
      </w:tr>
      <w:tr w:rsidR="00413CB7" w:rsidRPr="00413CB7" w14:paraId="7BBC6423" w14:textId="77777777" w:rsidTr="005B36B0">
        <w:trPr>
          <w:trHeight w:val="20"/>
        </w:trPr>
        <w:tc>
          <w:tcPr>
            <w:tcW w:w="1756" w:type="pct"/>
            <w:noWrap/>
            <w:hideMark/>
          </w:tcPr>
          <w:p w14:paraId="51B679F7" w14:textId="77777777" w:rsidR="00413CB7" w:rsidRPr="00413CB7" w:rsidRDefault="00413CB7" w:rsidP="00413CB7">
            <w:pPr>
              <w:spacing w:after="0"/>
              <w:jc w:val="left"/>
              <w:rPr>
                <w:szCs w:val="20"/>
              </w:rPr>
            </w:pPr>
            <w:r w:rsidRPr="00413CB7">
              <w:rPr>
                <w:szCs w:val="20"/>
              </w:rPr>
              <w:t>Kristi Pearson</w:t>
            </w:r>
          </w:p>
        </w:tc>
        <w:tc>
          <w:tcPr>
            <w:tcW w:w="1597" w:type="pct"/>
            <w:noWrap/>
            <w:hideMark/>
          </w:tcPr>
          <w:p w14:paraId="6071DB56"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0AF84D95" w14:textId="77777777" w:rsidR="00413CB7" w:rsidRPr="00413CB7" w:rsidRDefault="00413CB7" w:rsidP="00413CB7">
            <w:pPr>
              <w:spacing w:after="0"/>
              <w:ind w:right="113"/>
              <w:jc w:val="right"/>
              <w:rPr>
                <w:szCs w:val="20"/>
              </w:rPr>
            </w:pPr>
            <w:r w:rsidRPr="00413CB7">
              <w:rPr>
                <w:szCs w:val="20"/>
              </w:rPr>
              <w:t>144.08</w:t>
            </w:r>
          </w:p>
        </w:tc>
        <w:tc>
          <w:tcPr>
            <w:tcW w:w="770" w:type="pct"/>
            <w:noWrap/>
            <w:hideMark/>
          </w:tcPr>
          <w:p w14:paraId="72C510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1F102E" w14:textId="77777777" w:rsidR="00413CB7" w:rsidRPr="00413CB7" w:rsidRDefault="00413CB7" w:rsidP="00413CB7">
            <w:pPr>
              <w:spacing w:after="0"/>
              <w:jc w:val="right"/>
              <w:rPr>
                <w:szCs w:val="20"/>
              </w:rPr>
            </w:pPr>
            <w:r w:rsidRPr="00413CB7">
              <w:rPr>
                <w:szCs w:val="20"/>
              </w:rPr>
              <w:t>27.11.2013</w:t>
            </w:r>
          </w:p>
        </w:tc>
      </w:tr>
      <w:tr w:rsidR="00413CB7" w:rsidRPr="00413CB7" w14:paraId="1CFC8060" w14:textId="77777777" w:rsidTr="005B36B0">
        <w:trPr>
          <w:trHeight w:val="20"/>
        </w:trPr>
        <w:tc>
          <w:tcPr>
            <w:tcW w:w="1756" w:type="pct"/>
            <w:noWrap/>
            <w:hideMark/>
          </w:tcPr>
          <w:p w14:paraId="055A9219" w14:textId="77777777" w:rsidR="00413CB7" w:rsidRPr="00413CB7" w:rsidRDefault="00413CB7" w:rsidP="00413CB7">
            <w:pPr>
              <w:spacing w:after="0"/>
              <w:jc w:val="left"/>
              <w:rPr>
                <w:szCs w:val="20"/>
              </w:rPr>
            </w:pPr>
            <w:r w:rsidRPr="00413CB7">
              <w:rPr>
                <w:szCs w:val="20"/>
              </w:rPr>
              <w:t>Kristie Lidstone</w:t>
            </w:r>
          </w:p>
        </w:tc>
        <w:tc>
          <w:tcPr>
            <w:tcW w:w="1597" w:type="pct"/>
            <w:noWrap/>
            <w:hideMark/>
          </w:tcPr>
          <w:p w14:paraId="7EA37476"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5FB7D996" w14:textId="77777777" w:rsidR="00413CB7" w:rsidRPr="00413CB7" w:rsidRDefault="00413CB7" w:rsidP="00413CB7">
            <w:pPr>
              <w:spacing w:after="0"/>
              <w:ind w:right="113"/>
              <w:jc w:val="right"/>
              <w:rPr>
                <w:szCs w:val="20"/>
              </w:rPr>
            </w:pPr>
            <w:r w:rsidRPr="00413CB7">
              <w:rPr>
                <w:szCs w:val="20"/>
              </w:rPr>
              <w:t>94.45</w:t>
            </w:r>
          </w:p>
        </w:tc>
        <w:tc>
          <w:tcPr>
            <w:tcW w:w="770" w:type="pct"/>
            <w:noWrap/>
            <w:hideMark/>
          </w:tcPr>
          <w:p w14:paraId="2B2340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5F4C3D" w14:textId="77777777" w:rsidR="00413CB7" w:rsidRPr="00413CB7" w:rsidRDefault="00413CB7" w:rsidP="00413CB7">
            <w:pPr>
              <w:spacing w:after="0"/>
              <w:jc w:val="right"/>
              <w:rPr>
                <w:szCs w:val="20"/>
              </w:rPr>
            </w:pPr>
            <w:r w:rsidRPr="00413CB7">
              <w:rPr>
                <w:szCs w:val="20"/>
              </w:rPr>
              <w:t>1.4.2014</w:t>
            </w:r>
          </w:p>
        </w:tc>
      </w:tr>
      <w:tr w:rsidR="00413CB7" w:rsidRPr="00413CB7" w14:paraId="44C7A3B4" w14:textId="77777777" w:rsidTr="005B36B0">
        <w:trPr>
          <w:trHeight w:val="20"/>
        </w:trPr>
        <w:tc>
          <w:tcPr>
            <w:tcW w:w="1756" w:type="pct"/>
            <w:noWrap/>
            <w:hideMark/>
          </w:tcPr>
          <w:p w14:paraId="1DD5AFE8" w14:textId="77777777" w:rsidR="00413CB7" w:rsidRPr="00413CB7" w:rsidRDefault="00413CB7" w:rsidP="00413CB7">
            <w:pPr>
              <w:spacing w:after="0"/>
              <w:jc w:val="left"/>
              <w:rPr>
                <w:szCs w:val="20"/>
              </w:rPr>
            </w:pPr>
            <w:r w:rsidRPr="00413CB7">
              <w:rPr>
                <w:szCs w:val="20"/>
              </w:rPr>
              <w:t>Kristina Gavrilos</w:t>
            </w:r>
          </w:p>
        </w:tc>
        <w:tc>
          <w:tcPr>
            <w:tcW w:w="1597" w:type="pct"/>
            <w:noWrap/>
            <w:hideMark/>
          </w:tcPr>
          <w:p w14:paraId="29CA1746"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48EB908D" w14:textId="77777777" w:rsidR="00413CB7" w:rsidRPr="00413CB7" w:rsidRDefault="00413CB7" w:rsidP="00413CB7">
            <w:pPr>
              <w:spacing w:after="0"/>
              <w:ind w:right="113"/>
              <w:jc w:val="right"/>
              <w:rPr>
                <w:szCs w:val="20"/>
              </w:rPr>
            </w:pPr>
            <w:r w:rsidRPr="00413CB7">
              <w:rPr>
                <w:szCs w:val="20"/>
              </w:rPr>
              <w:t>10.19</w:t>
            </w:r>
          </w:p>
        </w:tc>
        <w:tc>
          <w:tcPr>
            <w:tcW w:w="770" w:type="pct"/>
            <w:noWrap/>
            <w:hideMark/>
          </w:tcPr>
          <w:p w14:paraId="10154C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355341" w14:textId="77777777" w:rsidR="00413CB7" w:rsidRPr="00413CB7" w:rsidRDefault="00413CB7" w:rsidP="00413CB7">
            <w:pPr>
              <w:spacing w:after="0"/>
              <w:jc w:val="right"/>
              <w:rPr>
                <w:szCs w:val="20"/>
              </w:rPr>
            </w:pPr>
            <w:r w:rsidRPr="00413CB7">
              <w:rPr>
                <w:szCs w:val="20"/>
              </w:rPr>
              <w:t>29.11.2014</w:t>
            </w:r>
          </w:p>
        </w:tc>
      </w:tr>
      <w:tr w:rsidR="00413CB7" w:rsidRPr="00413CB7" w14:paraId="6C66EA6E" w14:textId="77777777" w:rsidTr="005B36B0">
        <w:trPr>
          <w:trHeight w:val="20"/>
        </w:trPr>
        <w:tc>
          <w:tcPr>
            <w:tcW w:w="1756" w:type="pct"/>
            <w:noWrap/>
            <w:hideMark/>
          </w:tcPr>
          <w:p w14:paraId="39E007FC" w14:textId="77777777" w:rsidR="00413CB7" w:rsidRPr="00413CB7" w:rsidRDefault="00413CB7" w:rsidP="00413CB7">
            <w:pPr>
              <w:spacing w:after="0"/>
              <w:jc w:val="left"/>
              <w:rPr>
                <w:szCs w:val="20"/>
              </w:rPr>
            </w:pPr>
            <w:r w:rsidRPr="00413CB7">
              <w:rPr>
                <w:szCs w:val="20"/>
              </w:rPr>
              <w:t>Kristy Frost</w:t>
            </w:r>
          </w:p>
        </w:tc>
        <w:tc>
          <w:tcPr>
            <w:tcW w:w="1597" w:type="pct"/>
            <w:noWrap/>
            <w:hideMark/>
          </w:tcPr>
          <w:p w14:paraId="629F0EFC"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0B0EBB7B" w14:textId="77777777" w:rsidR="00413CB7" w:rsidRPr="00413CB7" w:rsidRDefault="00413CB7" w:rsidP="00413CB7">
            <w:pPr>
              <w:spacing w:after="0"/>
              <w:ind w:right="113"/>
              <w:jc w:val="right"/>
              <w:rPr>
                <w:szCs w:val="20"/>
              </w:rPr>
            </w:pPr>
            <w:r w:rsidRPr="00413CB7">
              <w:rPr>
                <w:szCs w:val="20"/>
              </w:rPr>
              <w:t>20.26</w:t>
            </w:r>
          </w:p>
        </w:tc>
        <w:tc>
          <w:tcPr>
            <w:tcW w:w="770" w:type="pct"/>
            <w:noWrap/>
            <w:hideMark/>
          </w:tcPr>
          <w:p w14:paraId="4F3B20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6128CC" w14:textId="77777777" w:rsidR="00413CB7" w:rsidRPr="00413CB7" w:rsidRDefault="00413CB7" w:rsidP="00413CB7">
            <w:pPr>
              <w:spacing w:after="0"/>
              <w:jc w:val="right"/>
              <w:rPr>
                <w:szCs w:val="20"/>
              </w:rPr>
            </w:pPr>
            <w:r w:rsidRPr="00413CB7">
              <w:rPr>
                <w:szCs w:val="20"/>
              </w:rPr>
              <w:t>30.4.2013</w:t>
            </w:r>
          </w:p>
        </w:tc>
      </w:tr>
      <w:tr w:rsidR="00413CB7" w:rsidRPr="00413CB7" w14:paraId="42640AEA" w14:textId="77777777" w:rsidTr="005B36B0">
        <w:trPr>
          <w:trHeight w:val="20"/>
        </w:trPr>
        <w:tc>
          <w:tcPr>
            <w:tcW w:w="1756" w:type="pct"/>
            <w:noWrap/>
            <w:hideMark/>
          </w:tcPr>
          <w:p w14:paraId="433C7360" w14:textId="77777777" w:rsidR="00413CB7" w:rsidRPr="00413CB7" w:rsidRDefault="00413CB7" w:rsidP="00413CB7">
            <w:pPr>
              <w:spacing w:after="0"/>
              <w:jc w:val="left"/>
              <w:rPr>
                <w:szCs w:val="20"/>
              </w:rPr>
            </w:pPr>
            <w:r w:rsidRPr="00413CB7">
              <w:rPr>
                <w:szCs w:val="20"/>
              </w:rPr>
              <w:t>Kristy Narelle Dobie</w:t>
            </w:r>
          </w:p>
        </w:tc>
        <w:tc>
          <w:tcPr>
            <w:tcW w:w="1597" w:type="pct"/>
            <w:noWrap/>
            <w:hideMark/>
          </w:tcPr>
          <w:p w14:paraId="0122F5A2" w14:textId="77777777" w:rsidR="00413CB7" w:rsidRPr="00413CB7" w:rsidRDefault="00413CB7" w:rsidP="00413CB7">
            <w:pPr>
              <w:spacing w:after="0"/>
              <w:ind w:left="113"/>
              <w:jc w:val="left"/>
              <w:rPr>
                <w:szCs w:val="20"/>
              </w:rPr>
            </w:pPr>
            <w:r w:rsidRPr="00413CB7">
              <w:rPr>
                <w:szCs w:val="20"/>
              </w:rPr>
              <w:t>BANKSIA PARK, SA 5091</w:t>
            </w:r>
          </w:p>
        </w:tc>
        <w:tc>
          <w:tcPr>
            <w:tcW w:w="424" w:type="pct"/>
            <w:noWrap/>
            <w:hideMark/>
          </w:tcPr>
          <w:p w14:paraId="3535ED77" w14:textId="77777777" w:rsidR="00413CB7" w:rsidRPr="00413CB7" w:rsidRDefault="00413CB7" w:rsidP="00413CB7">
            <w:pPr>
              <w:spacing w:after="0"/>
              <w:ind w:right="113"/>
              <w:jc w:val="right"/>
              <w:rPr>
                <w:szCs w:val="20"/>
              </w:rPr>
            </w:pPr>
            <w:r w:rsidRPr="00413CB7">
              <w:rPr>
                <w:szCs w:val="20"/>
              </w:rPr>
              <w:t>207.58</w:t>
            </w:r>
          </w:p>
        </w:tc>
        <w:tc>
          <w:tcPr>
            <w:tcW w:w="770" w:type="pct"/>
            <w:noWrap/>
            <w:hideMark/>
          </w:tcPr>
          <w:p w14:paraId="70E3CF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8D6B8E" w14:textId="77777777" w:rsidR="00413CB7" w:rsidRPr="00413CB7" w:rsidRDefault="00413CB7" w:rsidP="00413CB7">
            <w:pPr>
              <w:spacing w:after="0"/>
              <w:jc w:val="right"/>
              <w:rPr>
                <w:szCs w:val="20"/>
              </w:rPr>
            </w:pPr>
            <w:r w:rsidRPr="00413CB7">
              <w:rPr>
                <w:szCs w:val="20"/>
              </w:rPr>
              <w:t>14.1.2014</w:t>
            </w:r>
          </w:p>
        </w:tc>
      </w:tr>
      <w:tr w:rsidR="00413CB7" w:rsidRPr="00413CB7" w14:paraId="144FFB6C" w14:textId="77777777" w:rsidTr="005B36B0">
        <w:trPr>
          <w:trHeight w:val="20"/>
        </w:trPr>
        <w:tc>
          <w:tcPr>
            <w:tcW w:w="1756" w:type="pct"/>
            <w:noWrap/>
            <w:hideMark/>
          </w:tcPr>
          <w:p w14:paraId="1303953E" w14:textId="77777777" w:rsidR="00413CB7" w:rsidRPr="00413CB7" w:rsidRDefault="00413CB7" w:rsidP="00413CB7">
            <w:pPr>
              <w:spacing w:after="0"/>
              <w:jc w:val="left"/>
              <w:rPr>
                <w:szCs w:val="20"/>
              </w:rPr>
            </w:pPr>
            <w:r w:rsidRPr="00413CB7">
              <w:rPr>
                <w:szCs w:val="20"/>
              </w:rPr>
              <w:t>Krysta Simms</w:t>
            </w:r>
          </w:p>
        </w:tc>
        <w:tc>
          <w:tcPr>
            <w:tcW w:w="1597" w:type="pct"/>
            <w:noWrap/>
            <w:hideMark/>
          </w:tcPr>
          <w:p w14:paraId="0B812406"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744FAC01" w14:textId="77777777" w:rsidR="00413CB7" w:rsidRPr="00413CB7" w:rsidRDefault="00413CB7" w:rsidP="00413CB7">
            <w:pPr>
              <w:spacing w:after="0"/>
              <w:ind w:right="113"/>
              <w:jc w:val="right"/>
              <w:rPr>
                <w:szCs w:val="20"/>
              </w:rPr>
            </w:pPr>
            <w:r w:rsidRPr="00413CB7">
              <w:rPr>
                <w:szCs w:val="20"/>
              </w:rPr>
              <w:t>137.28</w:t>
            </w:r>
          </w:p>
        </w:tc>
        <w:tc>
          <w:tcPr>
            <w:tcW w:w="770" w:type="pct"/>
            <w:noWrap/>
            <w:hideMark/>
          </w:tcPr>
          <w:p w14:paraId="2F869A8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E3D42F" w14:textId="77777777" w:rsidR="00413CB7" w:rsidRPr="00413CB7" w:rsidRDefault="00413CB7" w:rsidP="00413CB7">
            <w:pPr>
              <w:spacing w:after="0"/>
              <w:jc w:val="right"/>
              <w:rPr>
                <w:szCs w:val="20"/>
              </w:rPr>
            </w:pPr>
            <w:r w:rsidRPr="00413CB7">
              <w:rPr>
                <w:szCs w:val="20"/>
              </w:rPr>
              <w:t>24.2.2014</w:t>
            </w:r>
          </w:p>
        </w:tc>
      </w:tr>
      <w:tr w:rsidR="00413CB7" w:rsidRPr="00413CB7" w14:paraId="4F764D3F" w14:textId="77777777" w:rsidTr="005B36B0">
        <w:trPr>
          <w:trHeight w:val="20"/>
        </w:trPr>
        <w:tc>
          <w:tcPr>
            <w:tcW w:w="1756" w:type="pct"/>
            <w:noWrap/>
            <w:hideMark/>
          </w:tcPr>
          <w:p w14:paraId="5B6D2ABC" w14:textId="77777777" w:rsidR="00413CB7" w:rsidRPr="00413CB7" w:rsidRDefault="00413CB7" w:rsidP="00413CB7">
            <w:pPr>
              <w:spacing w:after="0"/>
              <w:jc w:val="left"/>
              <w:rPr>
                <w:szCs w:val="20"/>
              </w:rPr>
            </w:pPr>
            <w:r w:rsidRPr="00413CB7">
              <w:rPr>
                <w:szCs w:val="20"/>
              </w:rPr>
              <w:t>Krystelle Loney</w:t>
            </w:r>
          </w:p>
        </w:tc>
        <w:tc>
          <w:tcPr>
            <w:tcW w:w="1597" w:type="pct"/>
            <w:noWrap/>
            <w:hideMark/>
          </w:tcPr>
          <w:p w14:paraId="060D5999"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4932FA41" w14:textId="77777777" w:rsidR="00413CB7" w:rsidRPr="00413CB7" w:rsidRDefault="00413CB7" w:rsidP="00413CB7">
            <w:pPr>
              <w:spacing w:after="0"/>
              <w:ind w:right="113"/>
              <w:jc w:val="right"/>
              <w:rPr>
                <w:szCs w:val="20"/>
              </w:rPr>
            </w:pPr>
            <w:r w:rsidRPr="00413CB7">
              <w:rPr>
                <w:szCs w:val="20"/>
              </w:rPr>
              <w:t>23.33</w:t>
            </w:r>
          </w:p>
        </w:tc>
        <w:tc>
          <w:tcPr>
            <w:tcW w:w="770" w:type="pct"/>
            <w:noWrap/>
            <w:hideMark/>
          </w:tcPr>
          <w:p w14:paraId="43B767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18FB87" w14:textId="77777777" w:rsidR="00413CB7" w:rsidRPr="00413CB7" w:rsidRDefault="00413CB7" w:rsidP="00413CB7">
            <w:pPr>
              <w:spacing w:after="0"/>
              <w:jc w:val="right"/>
              <w:rPr>
                <w:szCs w:val="20"/>
              </w:rPr>
            </w:pPr>
            <w:r w:rsidRPr="00413CB7">
              <w:rPr>
                <w:szCs w:val="20"/>
              </w:rPr>
              <w:t>24.4.2013</w:t>
            </w:r>
          </w:p>
        </w:tc>
      </w:tr>
      <w:tr w:rsidR="00413CB7" w:rsidRPr="00413CB7" w14:paraId="695C6675" w14:textId="77777777" w:rsidTr="005B36B0">
        <w:trPr>
          <w:trHeight w:val="20"/>
        </w:trPr>
        <w:tc>
          <w:tcPr>
            <w:tcW w:w="1756" w:type="pct"/>
            <w:noWrap/>
            <w:hideMark/>
          </w:tcPr>
          <w:p w14:paraId="087E569D" w14:textId="77777777" w:rsidR="00413CB7" w:rsidRPr="00413CB7" w:rsidRDefault="00413CB7" w:rsidP="00413CB7">
            <w:pPr>
              <w:spacing w:after="0"/>
              <w:jc w:val="left"/>
              <w:rPr>
                <w:szCs w:val="20"/>
              </w:rPr>
            </w:pPr>
            <w:r w:rsidRPr="00413CB7">
              <w:rPr>
                <w:szCs w:val="20"/>
              </w:rPr>
              <w:t>Krysten Graham</w:t>
            </w:r>
          </w:p>
        </w:tc>
        <w:tc>
          <w:tcPr>
            <w:tcW w:w="1597" w:type="pct"/>
            <w:noWrap/>
            <w:hideMark/>
          </w:tcPr>
          <w:p w14:paraId="71CD67A6"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700E485B" w14:textId="77777777" w:rsidR="00413CB7" w:rsidRPr="00413CB7" w:rsidRDefault="00413CB7" w:rsidP="00413CB7">
            <w:pPr>
              <w:spacing w:after="0"/>
              <w:ind w:right="113"/>
              <w:jc w:val="right"/>
              <w:rPr>
                <w:szCs w:val="20"/>
              </w:rPr>
            </w:pPr>
            <w:r w:rsidRPr="00413CB7">
              <w:rPr>
                <w:szCs w:val="20"/>
              </w:rPr>
              <w:t>221.01</w:t>
            </w:r>
          </w:p>
        </w:tc>
        <w:tc>
          <w:tcPr>
            <w:tcW w:w="770" w:type="pct"/>
            <w:noWrap/>
            <w:hideMark/>
          </w:tcPr>
          <w:p w14:paraId="6EFAD1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40507C" w14:textId="77777777" w:rsidR="00413CB7" w:rsidRPr="00413CB7" w:rsidRDefault="00413CB7" w:rsidP="00413CB7">
            <w:pPr>
              <w:spacing w:after="0"/>
              <w:jc w:val="right"/>
              <w:rPr>
                <w:szCs w:val="20"/>
              </w:rPr>
            </w:pPr>
            <w:r w:rsidRPr="00413CB7">
              <w:rPr>
                <w:szCs w:val="20"/>
              </w:rPr>
              <w:t>19.8.2014</w:t>
            </w:r>
          </w:p>
        </w:tc>
      </w:tr>
      <w:tr w:rsidR="00413CB7" w:rsidRPr="00413CB7" w14:paraId="30762A10" w14:textId="77777777" w:rsidTr="005B36B0">
        <w:trPr>
          <w:trHeight w:val="20"/>
        </w:trPr>
        <w:tc>
          <w:tcPr>
            <w:tcW w:w="1756" w:type="pct"/>
            <w:noWrap/>
            <w:hideMark/>
          </w:tcPr>
          <w:p w14:paraId="18D3864D" w14:textId="77777777" w:rsidR="00413CB7" w:rsidRPr="00413CB7" w:rsidRDefault="00413CB7" w:rsidP="00413CB7">
            <w:pPr>
              <w:spacing w:after="0"/>
              <w:jc w:val="left"/>
              <w:rPr>
                <w:szCs w:val="20"/>
              </w:rPr>
            </w:pPr>
            <w:r w:rsidRPr="00413CB7">
              <w:rPr>
                <w:szCs w:val="20"/>
              </w:rPr>
              <w:t>Ksk Mehta Family Trust</w:t>
            </w:r>
          </w:p>
        </w:tc>
        <w:tc>
          <w:tcPr>
            <w:tcW w:w="1597" w:type="pct"/>
            <w:noWrap/>
            <w:hideMark/>
          </w:tcPr>
          <w:p w14:paraId="05D3EBC1"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2E07EBEF" w14:textId="77777777" w:rsidR="00413CB7" w:rsidRPr="00413CB7" w:rsidRDefault="00413CB7" w:rsidP="00413CB7">
            <w:pPr>
              <w:spacing w:after="0"/>
              <w:ind w:right="113"/>
              <w:jc w:val="right"/>
              <w:rPr>
                <w:szCs w:val="20"/>
              </w:rPr>
            </w:pPr>
            <w:r w:rsidRPr="00413CB7">
              <w:rPr>
                <w:szCs w:val="20"/>
              </w:rPr>
              <w:t>10.86</w:t>
            </w:r>
          </w:p>
        </w:tc>
        <w:tc>
          <w:tcPr>
            <w:tcW w:w="770" w:type="pct"/>
            <w:noWrap/>
            <w:hideMark/>
          </w:tcPr>
          <w:p w14:paraId="00F2F8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3CEDA9" w14:textId="77777777" w:rsidR="00413CB7" w:rsidRPr="00413CB7" w:rsidRDefault="00413CB7" w:rsidP="00413CB7">
            <w:pPr>
              <w:spacing w:after="0"/>
              <w:jc w:val="right"/>
              <w:rPr>
                <w:szCs w:val="20"/>
              </w:rPr>
            </w:pPr>
            <w:r w:rsidRPr="00413CB7">
              <w:rPr>
                <w:szCs w:val="20"/>
              </w:rPr>
              <w:t>4.11.2013</w:t>
            </w:r>
          </w:p>
        </w:tc>
      </w:tr>
      <w:tr w:rsidR="00413CB7" w:rsidRPr="00413CB7" w14:paraId="4C5523B5" w14:textId="77777777" w:rsidTr="005B36B0">
        <w:trPr>
          <w:trHeight w:val="20"/>
        </w:trPr>
        <w:tc>
          <w:tcPr>
            <w:tcW w:w="1756" w:type="pct"/>
            <w:noWrap/>
            <w:hideMark/>
          </w:tcPr>
          <w:p w14:paraId="40387998" w14:textId="77777777" w:rsidR="00413CB7" w:rsidRPr="00413CB7" w:rsidRDefault="00413CB7" w:rsidP="00413CB7">
            <w:pPr>
              <w:spacing w:after="0"/>
              <w:jc w:val="left"/>
              <w:rPr>
                <w:szCs w:val="20"/>
              </w:rPr>
            </w:pPr>
            <w:r w:rsidRPr="00413CB7">
              <w:rPr>
                <w:szCs w:val="20"/>
              </w:rPr>
              <w:t>Kudla Property Partnership</w:t>
            </w:r>
          </w:p>
        </w:tc>
        <w:tc>
          <w:tcPr>
            <w:tcW w:w="1597" w:type="pct"/>
            <w:noWrap/>
            <w:hideMark/>
          </w:tcPr>
          <w:p w14:paraId="519D853C" w14:textId="77777777" w:rsidR="00413CB7" w:rsidRPr="00413CB7" w:rsidRDefault="00413CB7" w:rsidP="00413CB7">
            <w:pPr>
              <w:spacing w:after="0"/>
              <w:ind w:left="113"/>
              <w:jc w:val="left"/>
              <w:rPr>
                <w:szCs w:val="20"/>
              </w:rPr>
            </w:pPr>
            <w:r w:rsidRPr="00413CB7">
              <w:rPr>
                <w:szCs w:val="20"/>
              </w:rPr>
              <w:t>KUDLA, SA 5115</w:t>
            </w:r>
          </w:p>
        </w:tc>
        <w:tc>
          <w:tcPr>
            <w:tcW w:w="424" w:type="pct"/>
            <w:noWrap/>
            <w:hideMark/>
          </w:tcPr>
          <w:p w14:paraId="230D3C32"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DCB05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90C152" w14:textId="77777777" w:rsidR="00413CB7" w:rsidRPr="00413CB7" w:rsidRDefault="00413CB7" w:rsidP="00413CB7">
            <w:pPr>
              <w:spacing w:after="0"/>
              <w:jc w:val="right"/>
              <w:rPr>
                <w:szCs w:val="20"/>
              </w:rPr>
            </w:pPr>
            <w:r w:rsidRPr="00413CB7">
              <w:rPr>
                <w:szCs w:val="20"/>
              </w:rPr>
              <w:t>31.5.2013</w:t>
            </w:r>
          </w:p>
        </w:tc>
      </w:tr>
      <w:tr w:rsidR="00413CB7" w:rsidRPr="00413CB7" w14:paraId="252523CE" w14:textId="77777777" w:rsidTr="005B36B0">
        <w:trPr>
          <w:trHeight w:val="20"/>
        </w:trPr>
        <w:tc>
          <w:tcPr>
            <w:tcW w:w="1756" w:type="pct"/>
            <w:noWrap/>
            <w:hideMark/>
          </w:tcPr>
          <w:p w14:paraId="7947A414" w14:textId="77777777" w:rsidR="00413CB7" w:rsidRPr="00413CB7" w:rsidRDefault="00413CB7" w:rsidP="00413CB7">
            <w:pPr>
              <w:spacing w:after="0"/>
              <w:jc w:val="left"/>
              <w:rPr>
                <w:szCs w:val="20"/>
              </w:rPr>
            </w:pPr>
            <w:r w:rsidRPr="00413CB7">
              <w:rPr>
                <w:szCs w:val="20"/>
              </w:rPr>
              <w:t>Kulab Radomsuk</w:t>
            </w:r>
          </w:p>
        </w:tc>
        <w:tc>
          <w:tcPr>
            <w:tcW w:w="1597" w:type="pct"/>
            <w:noWrap/>
            <w:hideMark/>
          </w:tcPr>
          <w:p w14:paraId="4C6E89F4"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47AF24B1"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51F65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981331" w14:textId="77777777" w:rsidR="00413CB7" w:rsidRPr="00413CB7" w:rsidRDefault="00413CB7" w:rsidP="00413CB7">
            <w:pPr>
              <w:spacing w:after="0"/>
              <w:jc w:val="right"/>
              <w:rPr>
                <w:szCs w:val="20"/>
              </w:rPr>
            </w:pPr>
            <w:r w:rsidRPr="00413CB7">
              <w:rPr>
                <w:szCs w:val="20"/>
              </w:rPr>
              <w:t>11.6.2014</w:t>
            </w:r>
          </w:p>
        </w:tc>
      </w:tr>
      <w:tr w:rsidR="00413CB7" w:rsidRPr="00413CB7" w14:paraId="10BF8748" w14:textId="77777777" w:rsidTr="005B36B0">
        <w:trPr>
          <w:trHeight w:val="20"/>
        </w:trPr>
        <w:tc>
          <w:tcPr>
            <w:tcW w:w="1756" w:type="pct"/>
            <w:noWrap/>
            <w:hideMark/>
          </w:tcPr>
          <w:p w14:paraId="1CDB69FC" w14:textId="77777777" w:rsidR="00413CB7" w:rsidRPr="00413CB7" w:rsidRDefault="00413CB7" w:rsidP="00413CB7">
            <w:pPr>
              <w:spacing w:after="0"/>
              <w:jc w:val="left"/>
              <w:rPr>
                <w:szCs w:val="20"/>
              </w:rPr>
            </w:pPr>
            <w:r w:rsidRPr="00413CB7">
              <w:rPr>
                <w:szCs w:val="20"/>
              </w:rPr>
              <w:t>Kulbro Pty Ltd</w:t>
            </w:r>
          </w:p>
        </w:tc>
        <w:tc>
          <w:tcPr>
            <w:tcW w:w="1597" w:type="pct"/>
            <w:noWrap/>
            <w:hideMark/>
          </w:tcPr>
          <w:p w14:paraId="287D9B5A"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75BD8503" w14:textId="77777777" w:rsidR="00413CB7" w:rsidRPr="00413CB7" w:rsidRDefault="00413CB7" w:rsidP="00413CB7">
            <w:pPr>
              <w:spacing w:after="0"/>
              <w:ind w:right="113"/>
              <w:jc w:val="right"/>
              <w:rPr>
                <w:szCs w:val="20"/>
              </w:rPr>
            </w:pPr>
            <w:r w:rsidRPr="00413CB7">
              <w:rPr>
                <w:szCs w:val="20"/>
              </w:rPr>
              <w:t>33.33</w:t>
            </w:r>
          </w:p>
        </w:tc>
        <w:tc>
          <w:tcPr>
            <w:tcW w:w="770" w:type="pct"/>
            <w:noWrap/>
            <w:hideMark/>
          </w:tcPr>
          <w:p w14:paraId="02A4C2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C925E5" w14:textId="77777777" w:rsidR="00413CB7" w:rsidRPr="00413CB7" w:rsidRDefault="00413CB7" w:rsidP="00413CB7">
            <w:pPr>
              <w:spacing w:after="0"/>
              <w:jc w:val="right"/>
              <w:rPr>
                <w:szCs w:val="20"/>
              </w:rPr>
            </w:pPr>
            <w:r w:rsidRPr="00413CB7">
              <w:rPr>
                <w:szCs w:val="20"/>
              </w:rPr>
              <w:t>27.11.2013</w:t>
            </w:r>
          </w:p>
        </w:tc>
      </w:tr>
      <w:tr w:rsidR="00413CB7" w:rsidRPr="00413CB7" w14:paraId="01965DC5" w14:textId="77777777" w:rsidTr="005B36B0">
        <w:trPr>
          <w:trHeight w:val="20"/>
        </w:trPr>
        <w:tc>
          <w:tcPr>
            <w:tcW w:w="1756" w:type="pct"/>
            <w:noWrap/>
            <w:hideMark/>
          </w:tcPr>
          <w:p w14:paraId="1EB58B66" w14:textId="77777777" w:rsidR="00413CB7" w:rsidRPr="00413CB7" w:rsidRDefault="00413CB7" w:rsidP="00413CB7">
            <w:pPr>
              <w:spacing w:after="0"/>
              <w:jc w:val="left"/>
              <w:rPr>
                <w:szCs w:val="20"/>
              </w:rPr>
            </w:pPr>
            <w:r w:rsidRPr="00413CB7">
              <w:rPr>
                <w:szCs w:val="20"/>
              </w:rPr>
              <w:t>Kumar Bhupinder</w:t>
            </w:r>
          </w:p>
        </w:tc>
        <w:tc>
          <w:tcPr>
            <w:tcW w:w="1597" w:type="pct"/>
            <w:noWrap/>
            <w:hideMark/>
          </w:tcPr>
          <w:p w14:paraId="35B17FC4"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757F4AC5" w14:textId="77777777" w:rsidR="00413CB7" w:rsidRPr="00413CB7" w:rsidRDefault="00413CB7" w:rsidP="00413CB7">
            <w:pPr>
              <w:spacing w:after="0"/>
              <w:ind w:right="113"/>
              <w:jc w:val="right"/>
              <w:rPr>
                <w:szCs w:val="20"/>
              </w:rPr>
            </w:pPr>
            <w:r w:rsidRPr="00413CB7">
              <w:rPr>
                <w:szCs w:val="20"/>
              </w:rPr>
              <w:t>44.00</w:t>
            </w:r>
          </w:p>
        </w:tc>
        <w:tc>
          <w:tcPr>
            <w:tcW w:w="770" w:type="pct"/>
            <w:noWrap/>
            <w:hideMark/>
          </w:tcPr>
          <w:p w14:paraId="2F6451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9808CC" w14:textId="77777777" w:rsidR="00413CB7" w:rsidRPr="00413CB7" w:rsidRDefault="00413CB7" w:rsidP="00413CB7">
            <w:pPr>
              <w:spacing w:after="0"/>
              <w:jc w:val="right"/>
              <w:rPr>
                <w:szCs w:val="20"/>
              </w:rPr>
            </w:pPr>
            <w:r w:rsidRPr="00413CB7">
              <w:rPr>
                <w:szCs w:val="20"/>
              </w:rPr>
              <w:t>4.7.2013</w:t>
            </w:r>
          </w:p>
        </w:tc>
      </w:tr>
      <w:tr w:rsidR="00413CB7" w:rsidRPr="00413CB7" w14:paraId="67884ED8" w14:textId="77777777" w:rsidTr="005B36B0">
        <w:trPr>
          <w:trHeight w:val="20"/>
        </w:trPr>
        <w:tc>
          <w:tcPr>
            <w:tcW w:w="1756" w:type="pct"/>
            <w:noWrap/>
            <w:hideMark/>
          </w:tcPr>
          <w:p w14:paraId="0097F203" w14:textId="77777777" w:rsidR="00413CB7" w:rsidRPr="00413CB7" w:rsidRDefault="00413CB7" w:rsidP="00413CB7">
            <w:pPr>
              <w:spacing w:after="0"/>
              <w:jc w:val="left"/>
              <w:rPr>
                <w:szCs w:val="20"/>
              </w:rPr>
            </w:pPr>
            <w:r w:rsidRPr="00413CB7">
              <w:rPr>
                <w:szCs w:val="20"/>
              </w:rPr>
              <w:t>Kurt Maitland</w:t>
            </w:r>
          </w:p>
        </w:tc>
        <w:tc>
          <w:tcPr>
            <w:tcW w:w="1597" w:type="pct"/>
            <w:noWrap/>
            <w:hideMark/>
          </w:tcPr>
          <w:p w14:paraId="602C0D58"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1508CD69" w14:textId="77777777" w:rsidR="00413CB7" w:rsidRPr="00413CB7" w:rsidRDefault="00413CB7" w:rsidP="00413CB7">
            <w:pPr>
              <w:spacing w:after="0"/>
              <w:ind w:right="113"/>
              <w:jc w:val="right"/>
              <w:rPr>
                <w:szCs w:val="20"/>
              </w:rPr>
            </w:pPr>
            <w:r w:rsidRPr="00413CB7">
              <w:rPr>
                <w:szCs w:val="20"/>
              </w:rPr>
              <w:t>12.02</w:t>
            </w:r>
          </w:p>
        </w:tc>
        <w:tc>
          <w:tcPr>
            <w:tcW w:w="770" w:type="pct"/>
            <w:noWrap/>
            <w:hideMark/>
          </w:tcPr>
          <w:p w14:paraId="0DBCF7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73D392" w14:textId="77777777" w:rsidR="00413CB7" w:rsidRPr="00413CB7" w:rsidRDefault="00413CB7" w:rsidP="00413CB7">
            <w:pPr>
              <w:spacing w:after="0"/>
              <w:jc w:val="right"/>
              <w:rPr>
                <w:szCs w:val="20"/>
              </w:rPr>
            </w:pPr>
            <w:r w:rsidRPr="00413CB7">
              <w:rPr>
                <w:szCs w:val="20"/>
              </w:rPr>
              <w:t>5.12.2013</w:t>
            </w:r>
          </w:p>
        </w:tc>
      </w:tr>
      <w:tr w:rsidR="00413CB7" w:rsidRPr="00413CB7" w14:paraId="22461031" w14:textId="77777777" w:rsidTr="005B36B0">
        <w:trPr>
          <w:trHeight w:val="20"/>
        </w:trPr>
        <w:tc>
          <w:tcPr>
            <w:tcW w:w="1756" w:type="pct"/>
            <w:noWrap/>
            <w:hideMark/>
          </w:tcPr>
          <w:p w14:paraId="7345A742" w14:textId="77777777" w:rsidR="00413CB7" w:rsidRPr="00413CB7" w:rsidRDefault="00413CB7" w:rsidP="00413CB7">
            <w:pPr>
              <w:spacing w:after="0"/>
              <w:jc w:val="left"/>
              <w:rPr>
                <w:szCs w:val="20"/>
              </w:rPr>
            </w:pPr>
            <w:r w:rsidRPr="00413CB7">
              <w:rPr>
                <w:szCs w:val="20"/>
              </w:rPr>
              <w:t>Kweeying Yen</w:t>
            </w:r>
          </w:p>
        </w:tc>
        <w:tc>
          <w:tcPr>
            <w:tcW w:w="1597" w:type="pct"/>
            <w:noWrap/>
            <w:hideMark/>
          </w:tcPr>
          <w:p w14:paraId="522E734E" w14:textId="77777777" w:rsidR="00413CB7" w:rsidRPr="00413CB7" w:rsidRDefault="00413CB7" w:rsidP="00413CB7">
            <w:pPr>
              <w:spacing w:after="0"/>
              <w:ind w:left="113"/>
              <w:jc w:val="left"/>
              <w:rPr>
                <w:szCs w:val="20"/>
              </w:rPr>
            </w:pPr>
            <w:r w:rsidRPr="00413CB7">
              <w:rPr>
                <w:szCs w:val="20"/>
              </w:rPr>
              <w:t>AULDANA, SA 5072</w:t>
            </w:r>
          </w:p>
        </w:tc>
        <w:tc>
          <w:tcPr>
            <w:tcW w:w="424" w:type="pct"/>
            <w:noWrap/>
            <w:hideMark/>
          </w:tcPr>
          <w:p w14:paraId="5B0A5991"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371AEE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3DD5F6" w14:textId="77777777" w:rsidR="00413CB7" w:rsidRPr="00413CB7" w:rsidRDefault="00413CB7" w:rsidP="00413CB7">
            <w:pPr>
              <w:spacing w:after="0"/>
              <w:jc w:val="right"/>
              <w:rPr>
                <w:szCs w:val="20"/>
              </w:rPr>
            </w:pPr>
            <w:r w:rsidRPr="00413CB7">
              <w:rPr>
                <w:szCs w:val="20"/>
              </w:rPr>
              <w:t>7.3.2013</w:t>
            </w:r>
          </w:p>
        </w:tc>
      </w:tr>
      <w:tr w:rsidR="00413CB7" w:rsidRPr="00413CB7" w14:paraId="4B122F31" w14:textId="77777777" w:rsidTr="005B36B0">
        <w:trPr>
          <w:trHeight w:val="20"/>
        </w:trPr>
        <w:tc>
          <w:tcPr>
            <w:tcW w:w="1756" w:type="pct"/>
            <w:noWrap/>
            <w:hideMark/>
          </w:tcPr>
          <w:p w14:paraId="74E7E8C3" w14:textId="77777777" w:rsidR="00413CB7" w:rsidRPr="00413CB7" w:rsidRDefault="00413CB7" w:rsidP="00413CB7">
            <w:pPr>
              <w:spacing w:after="0"/>
              <w:jc w:val="left"/>
              <w:rPr>
                <w:szCs w:val="20"/>
              </w:rPr>
            </w:pPr>
            <w:r w:rsidRPr="00413CB7">
              <w:rPr>
                <w:szCs w:val="20"/>
              </w:rPr>
              <w:t>Kye Vertigan</w:t>
            </w:r>
          </w:p>
        </w:tc>
        <w:tc>
          <w:tcPr>
            <w:tcW w:w="1597" w:type="pct"/>
            <w:noWrap/>
            <w:hideMark/>
          </w:tcPr>
          <w:p w14:paraId="7FD96D2F" w14:textId="77777777" w:rsidR="00413CB7" w:rsidRPr="00413CB7" w:rsidRDefault="00413CB7" w:rsidP="00413CB7">
            <w:pPr>
              <w:spacing w:after="0"/>
              <w:ind w:left="113"/>
              <w:jc w:val="left"/>
              <w:rPr>
                <w:szCs w:val="20"/>
              </w:rPr>
            </w:pPr>
            <w:r w:rsidRPr="00413CB7">
              <w:rPr>
                <w:szCs w:val="20"/>
              </w:rPr>
              <w:t>BRAHMA LODGE, SA 5109</w:t>
            </w:r>
          </w:p>
        </w:tc>
        <w:tc>
          <w:tcPr>
            <w:tcW w:w="424" w:type="pct"/>
            <w:noWrap/>
            <w:hideMark/>
          </w:tcPr>
          <w:p w14:paraId="533E9717" w14:textId="77777777" w:rsidR="00413CB7" w:rsidRPr="00413CB7" w:rsidRDefault="00413CB7" w:rsidP="00413CB7">
            <w:pPr>
              <w:spacing w:after="0"/>
              <w:ind w:right="113"/>
              <w:jc w:val="right"/>
              <w:rPr>
                <w:szCs w:val="20"/>
              </w:rPr>
            </w:pPr>
            <w:r w:rsidRPr="00413CB7">
              <w:rPr>
                <w:szCs w:val="20"/>
              </w:rPr>
              <w:t>80.76</w:t>
            </w:r>
          </w:p>
        </w:tc>
        <w:tc>
          <w:tcPr>
            <w:tcW w:w="770" w:type="pct"/>
            <w:noWrap/>
            <w:hideMark/>
          </w:tcPr>
          <w:p w14:paraId="233720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DF06BD" w14:textId="77777777" w:rsidR="00413CB7" w:rsidRPr="00413CB7" w:rsidRDefault="00413CB7" w:rsidP="00413CB7">
            <w:pPr>
              <w:spacing w:after="0"/>
              <w:jc w:val="right"/>
              <w:rPr>
                <w:szCs w:val="20"/>
              </w:rPr>
            </w:pPr>
            <w:r w:rsidRPr="00413CB7">
              <w:rPr>
                <w:szCs w:val="20"/>
              </w:rPr>
              <w:t>28.2.2013</w:t>
            </w:r>
          </w:p>
        </w:tc>
      </w:tr>
      <w:tr w:rsidR="00413CB7" w:rsidRPr="00413CB7" w14:paraId="09CC0579" w14:textId="77777777" w:rsidTr="005B36B0">
        <w:trPr>
          <w:trHeight w:val="20"/>
        </w:trPr>
        <w:tc>
          <w:tcPr>
            <w:tcW w:w="1756" w:type="pct"/>
            <w:noWrap/>
            <w:hideMark/>
          </w:tcPr>
          <w:p w14:paraId="13A93CED" w14:textId="77777777" w:rsidR="00413CB7" w:rsidRPr="00413CB7" w:rsidRDefault="00413CB7" w:rsidP="00413CB7">
            <w:pPr>
              <w:spacing w:after="0"/>
              <w:jc w:val="left"/>
              <w:rPr>
                <w:szCs w:val="20"/>
              </w:rPr>
            </w:pPr>
            <w:r w:rsidRPr="00413CB7">
              <w:rPr>
                <w:szCs w:val="20"/>
              </w:rPr>
              <w:t>Kyla Schmidt</w:t>
            </w:r>
          </w:p>
        </w:tc>
        <w:tc>
          <w:tcPr>
            <w:tcW w:w="1597" w:type="pct"/>
            <w:noWrap/>
            <w:hideMark/>
          </w:tcPr>
          <w:p w14:paraId="5E930692"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496FEAE7"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65936D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ECAD94" w14:textId="77777777" w:rsidR="00413CB7" w:rsidRPr="00413CB7" w:rsidRDefault="00413CB7" w:rsidP="00413CB7">
            <w:pPr>
              <w:spacing w:after="0"/>
              <w:jc w:val="right"/>
              <w:rPr>
                <w:szCs w:val="20"/>
              </w:rPr>
            </w:pPr>
            <w:r w:rsidRPr="00413CB7">
              <w:rPr>
                <w:szCs w:val="20"/>
              </w:rPr>
              <w:t>8.7.2013</w:t>
            </w:r>
          </w:p>
        </w:tc>
      </w:tr>
      <w:tr w:rsidR="00413CB7" w:rsidRPr="00413CB7" w14:paraId="0AEE8395" w14:textId="77777777" w:rsidTr="005B36B0">
        <w:trPr>
          <w:trHeight w:val="20"/>
        </w:trPr>
        <w:tc>
          <w:tcPr>
            <w:tcW w:w="1756" w:type="pct"/>
            <w:noWrap/>
            <w:hideMark/>
          </w:tcPr>
          <w:p w14:paraId="72FAAC59" w14:textId="77777777" w:rsidR="00413CB7" w:rsidRPr="00413CB7" w:rsidRDefault="00413CB7" w:rsidP="00413CB7">
            <w:pPr>
              <w:spacing w:after="0"/>
              <w:jc w:val="left"/>
              <w:rPr>
                <w:szCs w:val="20"/>
              </w:rPr>
            </w:pPr>
            <w:r w:rsidRPr="00413CB7">
              <w:rPr>
                <w:szCs w:val="20"/>
              </w:rPr>
              <w:t>Kylie Bird</w:t>
            </w:r>
          </w:p>
        </w:tc>
        <w:tc>
          <w:tcPr>
            <w:tcW w:w="1597" w:type="pct"/>
            <w:noWrap/>
            <w:hideMark/>
          </w:tcPr>
          <w:p w14:paraId="15B2D7C8"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090CDA78" w14:textId="77777777" w:rsidR="00413CB7" w:rsidRPr="00413CB7" w:rsidRDefault="00413CB7" w:rsidP="00413CB7">
            <w:pPr>
              <w:spacing w:after="0"/>
              <w:ind w:right="113"/>
              <w:jc w:val="right"/>
              <w:rPr>
                <w:szCs w:val="20"/>
              </w:rPr>
            </w:pPr>
            <w:r w:rsidRPr="00413CB7">
              <w:rPr>
                <w:szCs w:val="20"/>
              </w:rPr>
              <w:t>11.97</w:t>
            </w:r>
          </w:p>
        </w:tc>
        <w:tc>
          <w:tcPr>
            <w:tcW w:w="770" w:type="pct"/>
            <w:noWrap/>
            <w:hideMark/>
          </w:tcPr>
          <w:p w14:paraId="4D25D3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35B85C" w14:textId="77777777" w:rsidR="00413CB7" w:rsidRPr="00413CB7" w:rsidRDefault="00413CB7" w:rsidP="00413CB7">
            <w:pPr>
              <w:spacing w:after="0"/>
              <w:jc w:val="right"/>
              <w:rPr>
                <w:szCs w:val="20"/>
              </w:rPr>
            </w:pPr>
            <w:r w:rsidRPr="00413CB7">
              <w:rPr>
                <w:szCs w:val="20"/>
              </w:rPr>
              <w:t>3.11.2014</w:t>
            </w:r>
          </w:p>
        </w:tc>
      </w:tr>
      <w:tr w:rsidR="00413CB7" w:rsidRPr="00413CB7" w14:paraId="4D11D2EF" w14:textId="77777777" w:rsidTr="005B36B0">
        <w:trPr>
          <w:trHeight w:val="20"/>
        </w:trPr>
        <w:tc>
          <w:tcPr>
            <w:tcW w:w="1756" w:type="pct"/>
            <w:noWrap/>
            <w:hideMark/>
          </w:tcPr>
          <w:p w14:paraId="7B3A9CA7" w14:textId="77777777" w:rsidR="00413CB7" w:rsidRPr="00413CB7" w:rsidRDefault="00413CB7" w:rsidP="00413CB7">
            <w:pPr>
              <w:spacing w:after="0"/>
              <w:jc w:val="left"/>
              <w:rPr>
                <w:szCs w:val="20"/>
              </w:rPr>
            </w:pPr>
            <w:r w:rsidRPr="00413CB7">
              <w:rPr>
                <w:szCs w:val="20"/>
              </w:rPr>
              <w:t>Kylie Cornish</w:t>
            </w:r>
          </w:p>
        </w:tc>
        <w:tc>
          <w:tcPr>
            <w:tcW w:w="1597" w:type="pct"/>
            <w:noWrap/>
            <w:hideMark/>
          </w:tcPr>
          <w:p w14:paraId="1298B559"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0771C26B" w14:textId="77777777" w:rsidR="00413CB7" w:rsidRPr="00413CB7" w:rsidRDefault="00413CB7" w:rsidP="00413CB7">
            <w:pPr>
              <w:spacing w:after="0"/>
              <w:ind w:right="113"/>
              <w:jc w:val="right"/>
              <w:rPr>
                <w:szCs w:val="20"/>
              </w:rPr>
            </w:pPr>
            <w:r w:rsidRPr="00413CB7">
              <w:rPr>
                <w:szCs w:val="20"/>
              </w:rPr>
              <w:t>67.22</w:t>
            </w:r>
          </w:p>
        </w:tc>
        <w:tc>
          <w:tcPr>
            <w:tcW w:w="770" w:type="pct"/>
            <w:noWrap/>
            <w:hideMark/>
          </w:tcPr>
          <w:p w14:paraId="323C47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8A48A5" w14:textId="77777777" w:rsidR="00413CB7" w:rsidRPr="00413CB7" w:rsidRDefault="00413CB7" w:rsidP="00413CB7">
            <w:pPr>
              <w:spacing w:after="0"/>
              <w:jc w:val="right"/>
              <w:rPr>
                <w:szCs w:val="20"/>
              </w:rPr>
            </w:pPr>
            <w:r w:rsidRPr="00413CB7">
              <w:rPr>
                <w:szCs w:val="20"/>
              </w:rPr>
              <w:t>7.4.2014</w:t>
            </w:r>
          </w:p>
        </w:tc>
      </w:tr>
      <w:tr w:rsidR="00413CB7" w:rsidRPr="00413CB7" w14:paraId="1A14CE82" w14:textId="77777777" w:rsidTr="005B36B0">
        <w:trPr>
          <w:trHeight w:val="20"/>
        </w:trPr>
        <w:tc>
          <w:tcPr>
            <w:tcW w:w="1756" w:type="pct"/>
            <w:noWrap/>
            <w:hideMark/>
          </w:tcPr>
          <w:p w14:paraId="3FD5F15E" w14:textId="77777777" w:rsidR="00413CB7" w:rsidRPr="00413CB7" w:rsidRDefault="00413CB7" w:rsidP="00413CB7">
            <w:pPr>
              <w:spacing w:after="0"/>
              <w:jc w:val="left"/>
              <w:rPr>
                <w:szCs w:val="20"/>
              </w:rPr>
            </w:pPr>
            <w:r w:rsidRPr="00413CB7">
              <w:rPr>
                <w:szCs w:val="20"/>
              </w:rPr>
              <w:t>Kylie Franklin</w:t>
            </w:r>
          </w:p>
        </w:tc>
        <w:tc>
          <w:tcPr>
            <w:tcW w:w="1597" w:type="pct"/>
            <w:noWrap/>
            <w:hideMark/>
          </w:tcPr>
          <w:p w14:paraId="0D997520"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532EF529" w14:textId="77777777" w:rsidR="00413CB7" w:rsidRPr="00413CB7" w:rsidRDefault="00413CB7" w:rsidP="00413CB7">
            <w:pPr>
              <w:spacing w:after="0"/>
              <w:ind w:right="113"/>
              <w:jc w:val="right"/>
              <w:rPr>
                <w:szCs w:val="20"/>
              </w:rPr>
            </w:pPr>
            <w:r w:rsidRPr="00413CB7">
              <w:rPr>
                <w:szCs w:val="20"/>
              </w:rPr>
              <w:t>77.15</w:t>
            </w:r>
          </w:p>
        </w:tc>
        <w:tc>
          <w:tcPr>
            <w:tcW w:w="770" w:type="pct"/>
            <w:noWrap/>
            <w:hideMark/>
          </w:tcPr>
          <w:p w14:paraId="4B800A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0C6F41" w14:textId="77777777" w:rsidR="00413CB7" w:rsidRPr="00413CB7" w:rsidRDefault="00413CB7" w:rsidP="00413CB7">
            <w:pPr>
              <w:spacing w:after="0"/>
              <w:jc w:val="right"/>
              <w:rPr>
                <w:szCs w:val="20"/>
              </w:rPr>
            </w:pPr>
            <w:r w:rsidRPr="00413CB7">
              <w:rPr>
                <w:szCs w:val="20"/>
              </w:rPr>
              <w:t>12.12.2014</w:t>
            </w:r>
          </w:p>
        </w:tc>
      </w:tr>
      <w:tr w:rsidR="00413CB7" w:rsidRPr="00413CB7" w14:paraId="1F6433F7" w14:textId="77777777" w:rsidTr="005B36B0">
        <w:trPr>
          <w:trHeight w:val="20"/>
        </w:trPr>
        <w:tc>
          <w:tcPr>
            <w:tcW w:w="1756" w:type="pct"/>
            <w:noWrap/>
            <w:hideMark/>
          </w:tcPr>
          <w:p w14:paraId="2B43060D" w14:textId="77777777" w:rsidR="00413CB7" w:rsidRPr="00413CB7" w:rsidRDefault="00413CB7" w:rsidP="00413CB7">
            <w:pPr>
              <w:spacing w:after="0"/>
              <w:jc w:val="left"/>
              <w:rPr>
                <w:szCs w:val="20"/>
              </w:rPr>
            </w:pPr>
            <w:r w:rsidRPr="00413CB7">
              <w:rPr>
                <w:szCs w:val="20"/>
              </w:rPr>
              <w:t>Kylie Maglica</w:t>
            </w:r>
          </w:p>
        </w:tc>
        <w:tc>
          <w:tcPr>
            <w:tcW w:w="1597" w:type="pct"/>
            <w:noWrap/>
            <w:hideMark/>
          </w:tcPr>
          <w:p w14:paraId="454BFCBC" w14:textId="77777777" w:rsidR="00413CB7" w:rsidRPr="00413CB7" w:rsidRDefault="00413CB7" w:rsidP="00413CB7">
            <w:pPr>
              <w:spacing w:after="0"/>
              <w:ind w:left="113"/>
              <w:jc w:val="left"/>
              <w:rPr>
                <w:szCs w:val="20"/>
              </w:rPr>
            </w:pPr>
            <w:r w:rsidRPr="00413CB7">
              <w:rPr>
                <w:szCs w:val="20"/>
              </w:rPr>
              <w:t>HIGHBURY, SA 5089</w:t>
            </w:r>
          </w:p>
        </w:tc>
        <w:tc>
          <w:tcPr>
            <w:tcW w:w="424" w:type="pct"/>
            <w:noWrap/>
            <w:hideMark/>
          </w:tcPr>
          <w:p w14:paraId="0F2B943D" w14:textId="77777777" w:rsidR="00413CB7" w:rsidRPr="00413CB7" w:rsidRDefault="00413CB7" w:rsidP="00413CB7">
            <w:pPr>
              <w:spacing w:after="0"/>
              <w:ind w:right="113"/>
              <w:jc w:val="right"/>
              <w:rPr>
                <w:szCs w:val="20"/>
              </w:rPr>
            </w:pPr>
            <w:r w:rsidRPr="00413CB7">
              <w:rPr>
                <w:szCs w:val="20"/>
              </w:rPr>
              <w:t>18.35</w:t>
            </w:r>
          </w:p>
        </w:tc>
        <w:tc>
          <w:tcPr>
            <w:tcW w:w="770" w:type="pct"/>
            <w:noWrap/>
            <w:hideMark/>
          </w:tcPr>
          <w:p w14:paraId="15E296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BEB64B" w14:textId="77777777" w:rsidR="00413CB7" w:rsidRPr="00413CB7" w:rsidRDefault="00413CB7" w:rsidP="00413CB7">
            <w:pPr>
              <w:spacing w:after="0"/>
              <w:jc w:val="right"/>
              <w:rPr>
                <w:szCs w:val="20"/>
              </w:rPr>
            </w:pPr>
            <w:r w:rsidRPr="00413CB7">
              <w:rPr>
                <w:szCs w:val="20"/>
              </w:rPr>
              <w:t>27.11.2013</w:t>
            </w:r>
          </w:p>
        </w:tc>
      </w:tr>
      <w:tr w:rsidR="00413CB7" w:rsidRPr="00413CB7" w14:paraId="0DF4D528" w14:textId="77777777" w:rsidTr="005B36B0">
        <w:trPr>
          <w:trHeight w:val="20"/>
        </w:trPr>
        <w:tc>
          <w:tcPr>
            <w:tcW w:w="1756" w:type="pct"/>
            <w:noWrap/>
            <w:hideMark/>
          </w:tcPr>
          <w:p w14:paraId="622A409A" w14:textId="77777777" w:rsidR="00413CB7" w:rsidRPr="00413CB7" w:rsidRDefault="00413CB7" w:rsidP="00413CB7">
            <w:pPr>
              <w:spacing w:after="0"/>
              <w:jc w:val="left"/>
              <w:rPr>
                <w:szCs w:val="20"/>
              </w:rPr>
            </w:pPr>
            <w:r w:rsidRPr="00413CB7">
              <w:rPr>
                <w:szCs w:val="20"/>
              </w:rPr>
              <w:t>Kylie Shelley-Martin</w:t>
            </w:r>
          </w:p>
        </w:tc>
        <w:tc>
          <w:tcPr>
            <w:tcW w:w="1597" w:type="pct"/>
            <w:noWrap/>
            <w:hideMark/>
          </w:tcPr>
          <w:p w14:paraId="09FD44CA" w14:textId="77777777"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14:paraId="5444C1FD" w14:textId="77777777" w:rsidR="00413CB7" w:rsidRPr="00413CB7" w:rsidRDefault="00413CB7" w:rsidP="00413CB7">
            <w:pPr>
              <w:spacing w:after="0"/>
              <w:ind w:right="113"/>
              <w:jc w:val="right"/>
              <w:rPr>
                <w:szCs w:val="20"/>
              </w:rPr>
            </w:pPr>
            <w:r w:rsidRPr="00413CB7">
              <w:rPr>
                <w:szCs w:val="20"/>
              </w:rPr>
              <w:t>11.50</w:t>
            </w:r>
          </w:p>
        </w:tc>
        <w:tc>
          <w:tcPr>
            <w:tcW w:w="770" w:type="pct"/>
            <w:noWrap/>
            <w:hideMark/>
          </w:tcPr>
          <w:p w14:paraId="6CD2E1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1356C6" w14:textId="77777777" w:rsidR="00413CB7" w:rsidRPr="00413CB7" w:rsidRDefault="00413CB7" w:rsidP="00413CB7">
            <w:pPr>
              <w:spacing w:after="0"/>
              <w:jc w:val="right"/>
              <w:rPr>
                <w:szCs w:val="20"/>
              </w:rPr>
            </w:pPr>
            <w:r w:rsidRPr="00413CB7">
              <w:rPr>
                <w:szCs w:val="20"/>
              </w:rPr>
              <w:t>15.1.2014</w:t>
            </w:r>
          </w:p>
        </w:tc>
      </w:tr>
      <w:tr w:rsidR="00413CB7" w:rsidRPr="00413CB7" w14:paraId="6C579D39" w14:textId="77777777" w:rsidTr="005B36B0">
        <w:trPr>
          <w:trHeight w:val="20"/>
        </w:trPr>
        <w:tc>
          <w:tcPr>
            <w:tcW w:w="1756" w:type="pct"/>
            <w:noWrap/>
            <w:hideMark/>
          </w:tcPr>
          <w:p w14:paraId="04A21050" w14:textId="77777777" w:rsidR="00413CB7" w:rsidRPr="00413CB7" w:rsidRDefault="00413CB7" w:rsidP="00413CB7">
            <w:pPr>
              <w:spacing w:after="0"/>
              <w:jc w:val="left"/>
              <w:rPr>
                <w:szCs w:val="20"/>
              </w:rPr>
            </w:pPr>
            <w:r w:rsidRPr="00413CB7">
              <w:rPr>
                <w:szCs w:val="20"/>
              </w:rPr>
              <w:t>Kylie Weber</w:t>
            </w:r>
          </w:p>
        </w:tc>
        <w:tc>
          <w:tcPr>
            <w:tcW w:w="1597" w:type="pct"/>
            <w:noWrap/>
            <w:hideMark/>
          </w:tcPr>
          <w:p w14:paraId="58588A0E"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57B50F61" w14:textId="77777777" w:rsidR="00413CB7" w:rsidRPr="00413CB7" w:rsidRDefault="00413CB7" w:rsidP="00413CB7">
            <w:pPr>
              <w:spacing w:after="0"/>
              <w:ind w:right="113"/>
              <w:jc w:val="right"/>
              <w:rPr>
                <w:szCs w:val="20"/>
              </w:rPr>
            </w:pPr>
            <w:r w:rsidRPr="00413CB7">
              <w:rPr>
                <w:szCs w:val="20"/>
              </w:rPr>
              <w:t>14.95</w:t>
            </w:r>
          </w:p>
        </w:tc>
        <w:tc>
          <w:tcPr>
            <w:tcW w:w="770" w:type="pct"/>
            <w:noWrap/>
            <w:hideMark/>
          </w:tcPr>
          <w:p w14:paraId="581BE3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ED580C" w14:textId="77777777" w:rsidR="00413CB7" w:rsidRPr="00413CB7" w:rsidRDefault="00413CB7" w:rsidP="00413CB7">
            <w:pPr>
              <w:spacing w:after="0"/>
              <w:jc w:val="right"/>
              <w:rPr>
                <w:szCs w:val="20"/>
              </w:rPr>
            </w:pPr>
            <w:r w:rsidRPr="00413CB7">
              <w:rPr>
                <w:szCs w:val="20"/>
              </w:rPr>
              <w:t>17.2.2014</w:t>
            </w:r>
          </w:p>
        </w:tc>
      </w:tr>
      <w:tr w:rsidR="00413CB7" w:rsidRPr="00413CB7" w14:paraId="0F4950CB" w14:textId="77777777" w:rsidTr="005B36B0">
        <w:trPr>
          <w:trHeight w:val="20"/>
        </w:trPr>
        <w:tc>
          <w:tcPr>
            <w:tcW w:w="1756" w:type="pct"/>
            <w:noWrap/>
            <w:hideMark/>
          </w:tcPr>
          <w:p w14:paraId="78377DE1" w14:textId="77777777" w:rsidR="00413CB7" w:rsidRPr="00413CB7" w:rsidRDefault="00413CB7" w:rsidP="00413CB7">
            <w:pPr>
              <w:spacing w:after="0"/>
              <w:jc w:val="left"/>
              <w:rPr>
                <w:szCs w:val="20"/>
              </w:rPr>
            </w:pPr>
            <w:r w:rsidRPr="00413CB7">
              <w:rPr>
                <w:szCs w:val="20"/>
              </w:rPr>
              <w:t>Kylieanne Gilbert</w:t>
            </w:r>
          </w:p>
        </w:tc>
        <w:tc>
          <w:tcPr>
            <w:tcW w:w="1597" w:type="pct"/>
            <w:noWrap/>
            <w:hideMark/>
          </w:tcPr>
          <w:p w14:paraId="03E5096B" w14:textId="77777777" w:rsidR="00413CB7" w:rsidRPr="00413CB7" w:rsidRDefault="00413CB7" w:rsidP="00413CB7">
            <w:pPr>
              <w:spacing w:after="0"/>
              <w:ind w:left="113"/>
              <w:jc w:val="left"/>
              <w:rPr>
                <w:szCs w:val="20"/>
              </w:rPr>
            </w:pPr>
            <w:r w:rsidRPr="00413CB7">
              <w:rPr>
                <w:szCs w:val="20"/>
              </w:rPr>
              <w:t>LAKE VIEW, SA 5555</w:t>
            </w:r>
          </w:p>
        </w:tc>
        <w:tc>
          <w:tcPr>
            <w:tcW w:w="424" w:type="pct"/>
            <w:noWrap/>
            <w:hideMark/>
          </w:tcPr>
          <w:p w14:paraId="04A6F7E9" w14:textId="77777777" w:rsidR="00413CB7" w:rsidRPr="00413CB7" w:rsidRDefault="00413CB7" w:rsidP="00413CB7">
            <w:pPr>
              <w:spacing w:after="0"/>
              <w:ind w:right="113"/>
              <w:jc w:val="right"/>
              <w:rPr>
                <w:szCs w:val="20"/>
              </w:rPr>
            </w:pPr>
            <w:r w:rsidRPr="00413CB7">
              <w:rPr>
                <w:szCs w:val="20"/>
              </w:rPr>
              <w:t>10.50</w:t>
            </w:r>
          </w:p>
        </w:tc>
        <w:tc>
          <w:tcPr>
            <w:tcW w:w="770" w:type="pct"/>
            <w:noWrap/>
            <w:hideMark/>
          </w:tcPr>
          <w:p w14:paraId="148155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B23288" w14:textId="77777777" w:rsidR="00413CB7" w:rsidRPr="00413CB7" w:rsidRDefault="00413CB7" w:rsidP="00413CB7">
            <w:pPr>
              <w:spacing w:after="0"/>
              <w:jc w:val="right"/>
              <w:rPr>
                <w:szCs w:val="20"/>
              </w:rPr>
            </w:pPr>
            <w:r w:rsidRPr="00413CB7">
              <w:rPr>
                <w:szCs w:val="20"/>
              </w:rPr>
              <w:t>20.6.2014</w:t>
            </w:r>
          </w:p>
        </w:tc>
      </w:tr>
      <w:tr w:rsidR="00413CB7" w:rsidRPr="00413CB7" w14:paraId="58DB313B" w14:textId="77777777" w:rsidTr="005B36B0">
        <w:trPr>
          <w:trHeight w:val="20"/>
        </w:trPr>
        <w:tc>
          <w:tcPr>
            <w:tcW w:w="1756" w:type="pct"/>
            <w:noWrap/>
            <w:hideMark/>
          </w:tcPr>
          <w:p w14:paraId="0AAD36DE" w14:textId="77777777" w:rsidR="00413CB7" w:rsidRPr="00413CB7" w:rsidRDefault="00413CB7" w:rsidP="00413CB7">
            <w:pPr>
              <w:spacing w:after="0"/>
              <w:jc w:val="left"/>
              <w:rPr>
                <w:szCs w:val="20"/>
              </w:rPr>
            </w:pPr>
            <w:r w:rsidRPr="00413CB7">
              <w:rPr>
                <w:szCs w:val="20"/>
              </w:rPr>
              <w:t>Kym Dibbin</w:t>
            </w:r>
          </w:p>
        </w:tc>
        <w:tc>
          <w:tcPr>
            <w:tcW w:w="1597" w:type="pct"/>
            <w:noWrap/>
            <w:hideMark/>
          </w:tcPr>
          <w:p w14:paraId="321EA230"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5C40E679" w14:textId="77777777" w:rsidR="00413CB7" w:rsidRPr="00413CB7" w:rsidRDefault="00413CB7" w:rsidP="00413CB7">
            <w:pPr>
              <w:spacing w:after="0"/>
              <w:ind w:right="113"/>
              <w:jc w:val="right"/>
              <w:rPr>
                <w:szCs w:val="20"/>
              </w:rPr>
            </w:pPr>
            <w:r w:rsidRPr="00413CB7">
              <w:rPr>
                <w:szCs w:val="20"/>
              </w:rPr>
              <w:t>70.74</w:t>
            </w:r>
          </w:p>
        </w:tc>
        <w:tc>
          <w:tcPr>
            <w:tcW w:w="770" w:type="pct"/>
            <w:noWrap/>
            <w:hideMark/>
          </w:tcPr>
          <w:p w14:paraId="40D6A4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6D9AE0" w14:textId="77777777" w:rsidR="00413CB7" w:rsidRPr="00413CB7" w:rsidRDefault="00413CB7" w:rsidP="00413CB7">
            <w:pPr>
              <w:spacing w:after="0"/>
              <w:jc w:val="right"/>
              <w:rPr>
                <w:szCs w:val="20"/>
              </w:rPr>
            </w:pPr>
            <w:r w:rsidRPr="00413CB7">
              <w:rPr>
                <w:szCs w:val="20"/>
              </w:rPr>
              <w:t>15.5.2013</w:t>
            </w:r>
          </w:p>
        </w:tc>
      </w:tr>
      <w:tr w:rsidR="00413CB7" w:rsidRPr="00413CB7" w14:paraId="2492D85C" w14:textId="77777777" w:rsidTr="005B36B0">
        <w:trPr>
          <w:trHeight w:val="20"/>
        </w:trPr>
        <w:tc>
          <w:tcPr>
            <w:tcW w:w="1756" w:type="pct"/>
            <w:noWrap/>
            <w:hideMark/>
          </w:tcPr>
          <w:p w14:paraId="6BFC8490" w14:textId="77777777" w:rsidR="00413CB7" w:rsidRPr="00413CB7" w:rsidRDefault="00413CB7" w:rsidP="00413CB7">
            <w:pPr>
              <w:spacing w:after="0"/>
              <w:jc w:val="left"/>
              <w:rPr>
                <w:szCs w:val="20"/>
              </w:rPr>
            </w:pPr>
            <w:r w:rsidRPr="00413CB7">
              <w:rPr>
                <w:szCs w:val="20"/>
              </w:rPr>
              <w:t>Kym Dyer</w:t>
            </w:r>
          </w:p>
        </w:tc>
        <w:tc>
          <w:tcPr>
            <w:tcW w:w="1597" w:type="pct"/>
            <w:noWrap/>
            <w:hideMark/>
          </w:tcPr>
          <w:p w14:paraId="51768A3D"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4BA21EC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58473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590E9F" w14:textId="77777777" w:rsidR="00413CB7" w:rsidRPr="00413CB7" w:rsidRDefault="00413CB7" w:rsidP="00413CB7">
            <w:pPr>
              <w:spacing w:after="0"/>
              <w:jc w:val="right"/>
              <w:rPr>
                <w:szCs w:val="20"/>
              </w:rPr>
            </w:pPr>
            <w:r w:rsidRPr="00413CB7">
              <w:rPr>
                <w:szCs w:val="20"/>
              </w:rPr>
              <w:t>12.5.2013</w:t>
            </w:r>
          </w:p>
        </w:tc>
      </w:tr>
      <w:tr w:rsidR="00413CB7" w:rsidRPr="00413CB7" w14:paraId="018B2D13" w14:textId="77777777" w:rsidTr="005B36B0">
        <w:trPr>
          <w:trHeight w:val="20"/>
        </w:trPr>
        <w:tc>
          <w:tcPr>
            <w:tcW w:w="1756" w:type="pct"/>
            <w:noWrap/>
            <w:hideMark/>
          </w:tcPr>
          <w:p w14:paraId="3082F8CC" w14:textId="77777777" w:rsidR="00413CB7" w:rsidRPr="00413CB7" w:rsidRDefault="00413CB7" w:rsidP="00413CB7">
            <w:pPr>
              <w:spacing w:after="0"/>
              <w:jc w:val="left"/>
              <w:rPr>
                <w:szCs w:val="20"/>
              </w:rPr>
            </w:pPr>
            <w:r w:rsidRPr="00413CB7">
              <w:rPr>
                <w:szCs w:val="20"/>
              </w:rPr>
              <w:t>Kym Dyson</w:t>
            </w:r>
          </w:p>
        </w:tc>
        <w:tc>
          <w:tcPr>
            <w:tcW w:w="1597" w:type="pct"/>
            <w:noWrap/>
            <w:hideMark/>
          </w:tcPr>
          <w:p w14:paraId="2B8F6681"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375C25C6" w14:textId="77777777" w:rsidR="00413CB7" w:rsidRPr="00413CB7" w:rsidRDefault="00413CB7" w:rsidP="00413CB7">
            <w:pPr>
              <w:spacing w:after="0"/>
              <w:ind w:right="113"/>
              <w:jc w:val="right"/>
              <w:rPr>
                <w:szCs w:val="20"/>
              </w:rPr>
            </w:pPr>
            <w:r w:rsidRPr="00413CB7">
              <w:rPr>
                <w:szCs w:val="20"/>
              </w:rPr>
              <w:t>12.50</w:t>
            </w:r>
          </w:p>
        </w:tc>
        <w:tc>
          <w:tcPr>
            <w:tcW w:w="770" w:type="pct"/>
            <w:noWrap/>
            <w:hideMark/>
          </w:tcPr>
          <w:p w14:paraId="6521FE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3287A8" w14:textId="77777777" w:rsidR="00413CB7" w:rsidRPr="00413CB7" w:rsidRDefault="00413CB7" w:rsidP="00413CB7">
            <w:pPr>
              <w:spacing w:after="0"/>
              <w:jc w:val="right"/>
              <w:rPr>
                <w:szCs w:val="20"/>
              </w:rPr>
            </w:pPr>
            <w:r w:rsidRPr="00413CB7">
              <w:rPr>
                <w:szCs w:val="20"/>
              </w:rPr>
              <w:t>22.2.2013</w:t>
            </w:r>
          </w:p>
        </w:tc>
      </w:tr>
      <w:tr w:rsidR="00413CB7" w:rsidRPr="00413CB7" w14:paraId="4CD05E1D" w14:textId="77777777" w:rsidTr="005B36B0">
        <w:trPr>
          <w:trHeight w:val="20"/>
        </w:trPr>
        <w:tc>
          <w:tcPr>
            <w:tcW w:w="1756" w:type="pct"/>
            <w:noWrap/>
            <w:hideMark/>
          </w:tcPr>
          <w:p w14:paraId="534CDABD" w14:textId="77777777" w:rsidR="00413CB7" w:rsidRPr="00413CB7" w:rsidRDefault="00413CB7" w:rsidP="00413CB7">
            <w:pPr>
              <w:spacing w:after="0"/>
              <w:jc w:val="left"/>
              <w:rPr>
                <w:szCs w:val="20"/>
              </w:rPr>
            </w:pPr>
            <w:r w:rsidRPr="00413CB7">
              <w:rPr>
                <w:szCs w:val="20"/>
              </w:rPr>
              <w:t>Kym Hughes</w:t>
            </w:r>
          </w:p>
        </w:tc>
        <w:tc>
          <w:tcPr>
            <w:tcW w:w="1597" w:type="pct"/>
            <w:noWrap/>
            <w:hideMark/>
          </w:tcPr>
          <w:p w14:paraId="46705E47"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5FDD9206" w14:textId="77777777" w:rsidR="00413CB7" w:rsidRPr="00413CB7" w:rsidRDefault="00413CB7" w:rsidP="00413CB7">
            <w:pPr>
              <w:spacing w:after="0"/>
              <w:ind w:right="113"/>
              <w:jc w:val="right"/>
              <w:rPr>
                <w:szCs w:val="20"/>
              </w:rPr>
            </w:pPr>
            <w:r w:rsidRPr="00413CB7">
              <w:rPr>
                <w:szCs w:val="20"/>
              </w:rPr>
              <w:t>35.50</w:t>
            </w:r>
          </w:p>
        </w:tc>
        <w:tc>
          <w:tcPr>
            <w:tcW w:w="770" w:type="pct"/>
            <w:noWrap/>
            <w:hideMark/>
          </w:tcPr>
          <w:p w14:paraId="5237CD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E36CC3" w14:textId="77777777" w:rsidR="00413CB7" w:rsidRPr="00413CB7" w:rsidRDefault="00413CB7" w:rsidP="00413CB7">
            <w:pPr>
              <w:spacing w:after="0"/>
              <w:jc w:val="right"/>
              <w:rPr>
                <w:szCs w:val="20"/>
              </w:rPr>
            </w:pPr>
            <w:r w:rsidRPr="00413CB7">
              <w:rPr>
                <w:szCs w:val="20"/>
              </w:rPr>
              <w:t>27.5.2014</w:t>
            </w:r>
          </w:p>
        </w:tc>
      </w:tr>
      <w:tr w:rsidR="00413CB7" w:rsidRPr="00413CB7" w14:paraId="027D0756" w14:textId="77777777" w:rsidTr="005B36B0">
        <w:trPr>
          <w:trHeight w:val="20"/>
        </w:trPr>
        <w:tc>
          <w:tcPr>
            <w:tcW w:w="1756" w:type="pct"/>
            <w:noWrap/>
            <w:hideMark/>
          </w:tcPr>
          <w:p w14:paraId="70B7603D" w14:textId="77777777" w:rsidR="00413CB7" w:rsidRPr="00413CB7" w:rsidRDefault="00413CB7" w:rsidP="00413CB7">
            <w:pPr>
              <w:spacing w:after="0"/>
              <w:jc w:val="left"/>
              <w:rPr>
                <w:szCs w:val="20"/>
              </w:rPr>
            </w:pPr>
            <w:r w:rsidRPr="00413CB7">
              <w:rPr>
                <w:szCs w:val="20"/>
              </w:rPr>
              <w:t>Kym Mitchell</w:t>
            </w:r>
          </w:p>
        </w:tc>
        <w:tc>
          <w:tcPr>
            <w:tcW w:w="1597" w:type="pct"/>
            <w:noWrap/>
            <w:hideMark/>
          </w:tcPr>
          <w:p w14:paraId="45F3FEF8" w14:textId="77777777"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14:paraId="3C893ED8" w14:textId="77777777" w:rsidR="00413CB7" w:rsidRPr="00413CB7" w:rsidRDefault="00413CB7" w:rsidP="00413CB7">
            <w:pPr>
              <w:spacing w:after="0"/>
              <w:ind w:right="113"/>
              <w:jc w:val="right"/>
              <w:rPr>
                <w:szCs w:val="20"/>
              </w:rPr>
            </w:pPr>
            <w:r w:rsidRPr="00413CB7">
              <w:rPr>
                <w:szCs w:val="20"/>
              </w:rPr>
              <w:t>17.90</w:t>
            </w:r>
          </w:p>
        </w:tc>
        <w:tc>
          <w:tcPr>
            <w:tcW w:w="770" w:type="pct"/>
            <w:noWrap/>
            <w:hideMark/>
          </w:tcPr>
          <w:p w14:paraId="783CBA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D0D4B5" w14:textId="77777777" w:rsidR="00413CB7" w:rsidRPr="00413CB7" w:rsidRDefault="00413CB7" w:rsidP="00413CB7">
            <w:pPr>
              <w:spacing w:after="0"/>
              <w:jc w:val="right"/>
              <w:rPr>
                <w:szCs w:val="20"/>
              </w:rPr>
            </w:pPr>
            <w:r w:rsidRPr="00413CB7">
              <w:rPr>
                <w:szCs w:val="20"/>
              </w:rPr>
              <w:t>24.12.2013</w:t>
            </w:r>
          </w:p>
        </w:tc>
      </w:tr>
      <w:tr w:rsidR="00413CB7" w:rsidRPr="00413CB7" w14:paraId="4D190E6B" w14:textId="77777777" w:rsidTr="005B36B0">
        <w:trPr>
          <w:trHeight w:val="20"/>
        </w:trPr>
        <w:tc>
          <w:tcPr>
            <w:tcW w:w="1756" w:type="pct"/>
            <w:noWrap/>
            <w:hideMark/>
          </w:tcPr>
          <w:p w14:paraId="118F3115" w14:textId="77777777" w:rsidR="00413CB7" w:rsidRPr="00413CB7" w:rsidRDefault="00413CB7" w:rsidP="00413CB7">
            <w:pPr>
              <w:spacing w:after="0"/>
              <w:jc w:val="left"/>
              <w:rPr>
                <w:szCs w:val="20"/>
              </w:rPr>
            </w:pPr>
            <w:r w:rsidRPr="00413CB7">
              <w:rPr>
                <w:szCs w:val="20"/>
              </w:rPr>
              <w:t>Kym Mitchell</w:t>
            </w:r>
          </w:p>
        </w:tc>
        <w:tc>
          <w:tcPr>
            <w:tcW w:w="1597" w:type="pct"/>
            <w:noWrap/>
            <w:hideMark/>
          </w:tcPr>
          <w:p w14:paraId="3D5AA702" w14:textId="77777777"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14:paraId="59C5C0EE" w14:textId="77777777" w:rsidR="00413CB7" w:rsidRPr="00413CB7" w:rsidRDefault="00413CB7" w:rsidP="00413CB7">
            <w:pPr>
              <w:spacing w:after="0"/>
              <w:ind w:right="113"/>
              <w:jc w:val="right"/>
              <w:rPr>
                <w:szCs w:val="20"/>
              </w:rPr>
            </w:pPr>
            <w:r w:rsidRPr="00413CB7">
              <w:rPr>
                <w:szCs w:val="20"/>
              </w:rPr>
              <w:t>49.53</w:t>
            </w:r>
          </w:p>
        </w:tc>
        <w:tc>
          <w:tcPr>
            <w:tcW w:w="770" w:type="pct"/>
            <w:noWrap/>
            <w:hideMark/>
          </w:tcPr>
          <w:p w14:paraId="128756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FD50FE" w14:textId="77777777" w:rsidR="00413CB7" w:rsidRPr="00413CB7" w:rsidRDefault="00413CB7" w:rsidP="00413CB7">
            <w:pPr>
              <w:spacing w:after="0"/>
              <w:jc w:val="right"/>
              <w:rPr>
                <w:szCs w:val="20"/>
              </w:rPr>
            </w:pPr>
            <w:r w:rsidRPr="00413CB7">
              <w:rPr>
                <w:szCs w:val="20"/>
              </w:rPr>
              <w:t>24.12.2013</w:t>
            </w:r>
          </w:p>
        </w:tc>
      </w:tr>
      <w:tr w:rsidR="00413CB7" w:rsidRPr="00413CB7" w14:paraId="674FF4BF" w14:textId="77777777" w:rsidTr="005B36B0">
        <w:trPr>
          <w:trHeight w:val="20"/>
        </w:trPr>
        <w:tc>
          <w:tcPr>
            <w:tcW w:w="1756" w:type="pct"/>
            <w:noWrap/>
            <w:hideMark/>
          </w:tcPr>
          <w:p w14:paraId="554AF94F" w14:textId="77777777" w:rsidR="00413CB7" w:rsidRPr="00413CB7" w:rsidRDefault="00413CB7" w:rsidP="00413CB7">
            <w:pPr>
              <w:spacing w:after="0"/>
              <w:jc w:val="left"/>
              <w:rPr>
                <w:szCs w:val="20"/>
              </w:rPr>
            </w:pPr>
            <w:r w:rsidRPr="00413CB7">
              <w:rPr>
                <w:szCs w:val="20"/>
              </w:rPr>
              <w:t>Kym Newman</w:t>
            </w:r>
          </w:p>
        </w:tc>
        <w:tc>
          <w:tcPr>
            <w:tcW w:w="1597" w:type="pct"/>
            <w:noWrap/>
            <w:hideMark/>
          </w:tcPr>
          <w:p w14:paraId="384B2EC1" w14:textId="77777777"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14:paraId="374D80E6" w14:textId="77777777" w:rsidR="00413CB7" w:rsidRPr="00413CB7" w:rsidRDefault="00413CB7" w:rsidP="00413CB7">
            <w:pPr>
              <w:spacing w:after="0"/>
              <w:ind w:right="113"/>
              <w:jc w:val="right"/>
              <w:rPr>
                <w:szCs w:val="20"/>
              </w:rPr>
            </w:pPr>
            <w:r w:rsidRPr="00413CB7">
              <w:rPr>
                <w:szCs w:val="20"/>
              </w:rPr>
              <w:t>19.80</w:t>
            </w:r>
          </w:p>
        </w:tc>
        <w:tc>
          <w:tcPr>
            <w:tcW w:w="770" w:type="pct"/>
            <w:noWrap/>
            <w:hideMark/>
          </w:tcPr>
          <w:p w14:paraId="3356C8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61503D" w14:textId="77777777" w:rsidR="00413CB7" w:rsidRPr="00413CB7" w:rsidRDefault="00413CB7" w:rsidP="00413CB7">
            <w:pPr>
              <w:spacing w:after="0"/>
              <w:jc w:val="right"/>
              <w:rPr>
                <w:szCs w:val="20"/>
              </w:rPr>
            </w:pPr>
            <w:r w:rsidRPr="00413CB7">
              <w:rPr>
                <w:szCs w:val="20"/>
              </w:rPr>
              <w:t>1.5.2014</w:t>
            </w:r>
          </w:p>
        </w:tc>
      </w:tr>
      <w:tr w:rsidR="00413CB7" w:rsidRPr="00413CB7" w14:paraId="75C8BB76" w14:textId="77777777" w:rsidTr="005B36B0">
        <w:trPr>
          <w:trHeight w:val="20"/>
        </w:trPr>
        <w:tc>
          <w:tcPr>
            <w:tcW w:w="1756" w:type="pct"/>
            <w:noWrap/>
            <w:hideMark/>
          </w:tcPr>
          <w:p w14:paraId="016D3342" w14:textId="77777777" w:rsidR="00413CB7" w:rsidRPr="00413CB7" w:rsidRDefault="00413CB7" w:rsidP="00413CB7">
            <w:pPr>
              <w:spacing w:after="0"/>
              <w:jc w:val="left"/>
              <w:rPr>
                <w:szCs w:val="20"/>
              </w:rPr>
            </w:pPr>
            <w:r w:rsidRPr="00413CB7">
              <w:rPr>
                <w:szCs w:val="20"/>
              </w:rPr>
              <w:t>Kym Robey</w:t>
            </w:r>
          </w:p>
        </w:tc>
        <w:tc>
          <w:tcPr>
            <w:tcW w:w="1597" w:type="pct"/>
            <w:noWrap/>
            <w:hideMark/>
          </w:tcPr>
          <w:p w14:paraId="555425B8"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1837ED46" w14:textId="77777777" w:rsidR="00413CB7" w:rsidRPr="00413CB7" w:rsidRDefault="00413CB7" w:rsidP="00413CB7">
            <w:pPr>
              <w:spacing w:after="0"/>
              <w:ind w:right="113"/>
              <w:jc w:val="right"/>
              <w:rPr>
                <w:szCs w:val="20"/>
              </w:rPr>
            </w:pPr>
            <w:r w:rsidRPr="00413CB7">
              <w:rPr>
                <w:szCs w:val="20"/>
              </w:rPr>
              <w:t>18.49</w:t>
            </w:r>
          </w:p>
        </w:tc>
        <w:tc>
          <w:tcPr>
            <w:tcW w:w="770" w:type="pct"/>
            <w:noWrap/>
            <w:hideMark/>
          </w:tcPr>
          <w:p w14:paraId="349644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DAA3C0" w14:textId="77777777" w:rsidR="00413CB7" w:rsidRPr="00413CB7" w:rsidRDefault="00413CB7" w:rsidP="00413CB7">
            <w:pPr>
              <w:spacing w:after="0"/>
              <w:jc w:val="right"/>
              <w:rPr>
                <w:szCs w:val="20"/>
              </w:rPr>
            </w:pPr>
            <w:r w:rsidRPr="00413CB7">
              <w:rPr>
                <w:szCs w:val="20"/>
              </w:rPr>
              <w:t>31.1.2015</w:t>
            </w:r>
          </w:p>
        </w:tc>
      </w:tr>
      <w:tr w:rsidR="00413CB7" w:rsidRPr="00413CB7" w14:paraId="1FE5F515" w14:textId="77777777" w:rsidTr="005B36B0">
        <w:trPr>
          <w:trHeight w:val="20"/>
        </w:trPr>
        <w:tc>
          <w:tcPr>
            <w:tcW w:w="1756" w:type="pct"/>
            <w:noWrap/>
            <w:hideMark/>
          </w:tcPr>
          <w:p w14:paraId="30CC9F58" w14:textId="77777777" w:rsidR="00413CB7" w:rsidRPr="00413CB7" w:rsidRDefault="00413CB7" w:rsidP="00413CB7">
            <w:pPr>
              <w:spacing w:after="0"/>
              <w:jc w:val="left"/>
              <w:rPr>
                <w:szCs w:val="20"/>
              </w:rPr>
            </w:pPr>
            <w:r w:rsidRPr="00413CB7">
              <w:rPr>
                <w:szCs w:val="20"/>
              </w:rPr>
              <w:t>L Allen</w:t>
            </w:r>
          </w:p>
        </w:tc>
        <w:tc>
          <w:tcPr>
            <w:tcW w:w="1597" w:type="pct"/>
            <w:noWrap/>
            <w:hideMark/>
          </w:tcPr>
          <w:p w14:paraId="3509C803" w14:textId="77777777" w:rsidR="00413CB7" w:rsidRPr="00413CB7" w:rsidRDefault="00413CB7" w:rsidP="00413CB7">
            <w:pPr>
              <w:spacing w:after="0"/>
              <w:ind w:left="113"/>
              <w:jc w:val="left"/>
              <w:rPr>
                <w:szCs w:val="20"/>
              </w:rPr>
            </w:pPr>
            <w:r w:rsidRPr="00413CB7">
              <w:rPr>
                <w:szCs w:val="20"/>
              </w:rPr>
              <w:t>BEAUMONT, SA 5066</w:t>
            </w:r>
          </w:p>
        </w:tc>
        <w:tc>
          <w:tcPr>
            <w:tcW w:w="424" w:type="pct"/>
            <w:noWrap/>
            <w:hideMark/>
          </w:tcPr>
          <w:p w14:paraId="534AFB26"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7E91B565" w14:textId="77777777" w:rsidR="00413CB7" w:rsidRPr="00413CB7" w:rsidRDefault="00413CB7" w:rsidP="00413CB7">
            <w:pPr>
              <w:spacing w:after="0"/>
              <w:ind w:left="170"/>
              <w:jc w:val="left"/>
              <w:rPr>
                <w:szCs w:val="20"/>
              </w:rPr>
            </w:pPr>
            <w:r w:rsidRPr="00413CB7">
              <w:rPr>
                <w:szCs w:val="20"/>
              </w:rPr>
              <w:t>Refund 921624</w:t>
            </w:r>
          </w:p>
        </w:tc>
        <w:tc>
          <w:tcPr>
            <w:tcW w:w="453" w:type="pct"/>
            <w:noWrap/>
            <w:hideMark/>
          </w:tcPr>
          <w:p w14:paraId="36E8E6AB" w14:textId="77777777" w:rsidR="00413CB7" w:rsidRPr="00413CB7" w:rsidRDefault="00413CB7" w:rsidP="00413CB7">
            <w:pPr>
              <w:spacing w:after="0"/>
              <w:jc w:val="right"/>
              <w:rPr>
                <w:szCs w:val="20"/>
              </w:rPr>
            </w:pPr>
            <w:r w:rsidRPr="00413CB7">
              <w:rPr>
                <w:szCs w:val="20"/>
              </w:rPr>
              <w:t>16.4.2013</w:t>
            </w:r>
          </w:p>
        </w:tc>
      </w:tr>
      <w:tr w:rsidR="00413CB7" w:rsidRPr="00413CB7" w14:paraId="32228859" w14:textId="77777777" w:rsidTr="005B36B0">
        <w:trPr>
          <w:trHeight w:val="20"/>
        </w:trPr>
        <w:tc>
          <w:tcPr>
            <w:tcW w:w="1756" w:type="pct"/>
            <w:noWrap/>
            <w:hideMark/>
          </w:tcPr>
          <w:p w14:paraId="53F7DAA1" w14:textId="77777777" w:rsidR="00413CB7" w:rsidRPr="00413CB7" w:rsidRDefault="00413CB7" w:rsidP="00413CB7">
            <w:pPr>
              <w:spacing w:after="0"/>
              <w:jc w:val="left"/>
              <w:rPr>
                <w:szCs w:val="20"/>
              </w:rPr>
            </w:pPr>
            <w:r w:rsidRPr="00413CB7">
              <w:rPr>
                <w:szCs w:val="20"/>
              </w:rPr>
              <w:t>L C Brady</w:t>
            </w:r>
          </w:p>
        </w:tc>
        <w:tc>
          <w:tcPr>
            <w:tcW w:w="1597" w:type="pct"/>
            <w:noWrap/>
            <w:hideMark/>
          </w:tcPr>
          <w:p w14:paraId="668B2E93"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0486A050"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3BC0C78C" w14:textId="77777777" w:rsidR="00413CB7" w:rsidRPr="00413CB7" w:rsidRDefault="00413CB7" w:rsidP="00413CB7">
            <w:pPr>
              <w:spacing w:after="0"/>
              <w:ind w:left="170"/>
              <w:jc w:val="left"/>
              <w:rPr>
                <w:szCs w:val="20"/>
              </w:rPr>
            </w:pPr>
            <w:r w:rsidRPr="00413CB7">
              <w:rPr>
                <w:szCs w:val="20"/>
              </w:rPr>
              <w:t>Refund 181406</w:t>
            </w:r>
          </w:p>
        </w:tc>
        <w:tc>
          <w:tcPr>
            <w:tcW w:w="453" w:type="pct"/>
            <w:noWrap/>
            <w:hideMark/>
          </w:tcPr>
          <w:p w14:paraId="6DB41F52" w14:textId="77777777" w:rsidR="00413CB7" w:rsidRPr="00413CB7" w:rsidRDefault="00413CB7" w:rsidP="00413CB7">
            <w:pPr>
              <w:spacing w:after="0"/>
              <w:jc w:val="right"/>
              <w:rPr>
                <w:szCs w:val="20"/>
              </w:rPr>
            </w:pPr>
            <w:r w:rsidRPr="00413CB7">
              <w:rPr>
                <w:szCs w:val="20"/>
              </w:rPr>
              <w:t>3.10.2013</w:t>
            </w:r>
          </w:p>
        </w:tc>
      </w:tr>
      <w:tr w:rsidR="00413CB7" w:rsidRPr="00413CB7" w14:paraId="4516E661" w14:textId="77777777" w:rsidTr="005B36B0">
        <w:trPr>
          <w:trHeight w:val="20"/>
        </w:trPr>
        <w:tc>
          <w:tcPr>
            <w:tcW w:w="1756" w:type="pct"/>
            <w:noWrap/>
            <w:hideMark/>
          </w:tcPr>
          <w:p w14:paraId="71D58609" w14:textId="77777777" w:rsidR="00413CB7" w:rsidRPr="00413CB7" w:rsidRDefault="00413CB7" w:rsidP="00413CB7">
            <w:pPr>
              <w:spacing w:after="0"/>
              <w:jc w:val="left"/>
              <w:rPr>
                <w:szCs w:val="20"/>
              </w:rPr>
            </w:pPr>
            <w:r w:rsidRPr="00413CB7">
              <w:rPr>
                <w:szCs w:val="20"/>
              </w:rPr>
              <w:t>L Muscher</w:t>
            </w:r>
          </w:p>
        </w:tc>
        <w:tc>
          <w:tcPr>
            <w:tcW w:w="1597" w:type="pct"/>
            <w:noWrap/>
            <w:hideMark/>
          </w:tcPr>
          <w:p w14:paraId="278400F4"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E2569E2" w14:textId="77777777" w:rsidR="00413CB7" w:rsidRPr="00413CB7" w:rsidRDefault="00413CB7" w:rsidP="00413CB7">
            <w:pPr>
              <w:spacing w:after="0"/>
              <w:ind w:right="113"/>
              <w:jc w:val="right"/>
              <w:rPr>
                <w:szCs w:val="20"/>
              </w:rPr>
            </w:pPr>
            <w:r w:rsidRPr="00413CB7">
              <w:rPr>
                <w:szCs w:val="20"/>
              </w:rPr>
              <w:t>51.36</w:t>
            </w:r>
          </w:p>
        </w:tc>
        <w:tc>
          <w:tcPr>
            <w:tcW w:w="770" w:type="pct"/>
            <w:noWrap/>
            <w:hideMark/>
          </w:tcPr>
          <w:p w14:paraId="4C5BC364" w14:textId="77777777" w:rsidR="00413CB7" w:rsidRPr="00413CB7" w:rsidRDefault="00413CB7" w:rsidP="00413CB7">
            <w:pPr>
              <w:spacing w:after="0"/>
              <w:ind w:left="170"/>
              <w:jc w:val="left"/>
              <w:rPr>
                <w:szCs w:val="20"/>
              </w:rPr>
            </w:pPr>
            <w:r w:rsidRPr="00413CB7">
              <w:rPr>
                <w:szCs w:val="20"/>
              </w:rPr>
              <w:t>Refund 935294</w:t>
            </w:r>
          </w:p>
        </w:tc>
        <w:tc>
          <w:tcPr>
            <w:tcW w:w="453" w:type="pct"/>
            <w:noWrap/>
            <w:hideMark/>
          </w:tcPr>
          <w:p w14:paraId="7763A752" w14:textId="77777777" w:rsidR="00413CB7" w:rsidRPr="00413CB7" w:rsidRDefault="00413CB7" w:rsidP="00413CB7">
            <w:pPr>
              <w:spacing w:after="0"/>
              <w:jc w:val="right"/>
              <w:rPr>
                <w:szCs w:val="20"/>
              </w:rPr>
            </w:pPr>
            <w:r w:rsidRPr="00413CB7">
              <w:rPr>
                <w:szCs w:val="20"/>
              </w:rPr>
              <w:t>26.11.2013</w:t>
            </w:r>
          </w:p>
        </w:tc>
      </w:tr>
      <w:tr w:rsidR="00413CB7" w:rsidRPr="00413CB7" w14:paraId="0146F6EF" w14:textId="77777777" w:rsidTr="005B36B0">
        <w:trPr>
          <w:trHeight w:val="20"/>
        </w:trPr>
        <w:tc>
          <w:tcPr>
            <w:tcW w:w="1756" w:type="pct"/>
            <w:noWrap/>
            <w:hideMark/>
          </w:tcPr>
          <w:p w14:paraId="1A90FF2B" w14:textId="77777777" w:rsidR="00413CB7" w:rsidRPr="00413CB7" w:rsidRDefault="00413CB7" w:rsidP="00413CB7">
            <w:pPr>
              <w:spacing w:after="0"/>
              <w:jc w:val="left"/>
              <w:rPr>
                <w:szCs w:val="20"/>
              </w:rPr>
            </w:pPr>
            <w:r w:rsidRPr="00413CB7">
              <w:rPr>
                <w:szCs w:val="20"/>
              </w:rPr>
              <w:t>L Pearce</w:t>
            </w:r>
          </w:p>
        </w:tc>
        <w:tc>
          <w:tcPr>
            <w:tcW w:w="1597" w:type="pct"/>
            <w:noWrap/>
            <w:hideMark/>
          </w:tcPr>
          <w:p w14:paraId="4799C5A0"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713F5D05" w14:textId="77777777" w:rsidR="00413CB7" w:rsidRPr="00413CB7" w:rsidRDefault="00413CB7" w:rsidP="00413CB7">
            <w:pPr>
              <w:spacing w:after="0"/>
              <w:ind w:right="113"/>
              <w:jc w:val="right"/>
              <w:rPr>
                <w:szCs w:val="20"/>
              </w:rPr>
            </w:pPr>
            <w:r w:rsidRPr="00413CB7">
              <w:rPr>
                <w:szCs w:val="20"/>
              </w:rPr>
              <w:t>27.55</w:t>
            </w:r>
          </w:p>
        </w:tc>
        <w:tc>
          <w:tcPr>
            <w:tcW w:w="770" w:type="pct"/>
            <w:noWrap/>
            <w:hideMark/>
          </w:tcPr>
          <w:p w14:paraId="26E0771D" w14:textId="77777777" w:rsidR="00413CB7" w:rsidRPr="00413CB7" w:rsidRDefault="00413CB7" w:rsidP="00413CB7">
            <w:pPr>
              <w:spacing w:after="0"/>
              <w:ind w:left="170"/>
              <w:jc w:val="left"/>
              <w:rPr>
                <w:szCs w:val="20"/>
              </w:rPr>
            </w:pPr>
            <w:r w:rsidRPr="00413CB7">
              <w:rPr>
                <w:szCs w:val="20"/>
              </w:rPr>
              <w:t>Refund 935015</w:t>
            </w:r>
          </w:p>
        </w:tc>
        <w:tc>
          <w:tcPr>
            <w:tcW w:w="453" w:type="pct"/>
            <w:noWrap/>
            <w:hideMark/>
          </w:tcPr>
          <w:p w14:paraId="0C465567" w14:textId="77777777" w:rsidR="00413CB7" w:rsidRPr="00413CB7" w:rsidRDefault="00413CB7" w:rsidP="00413CB7">
            <w:pPr>
              <w:spacing w:after="0"/>
              <w:jc w:val="right"/>
              <w:rPr>
                <w:szCs w:val="20"/>
              </w:rPr>
            </w:pPr>
            <w:r w:rsidRPr="00413CB7">
              <w:rPr>
                <w:szCs w:val="20"/>
              </w:rPr>
              <w:t>19.11.2013</w:t>
            </w:r>
          </w:p>
        </w:tc>
      </w:tr>
      <w:tr w:rsidR="00413CB7" w:rsidRPr="00413CB7" w14:paraId="0E21B604" w14:textId="77777777" w:rsidTr="005B36B0">
        <w:trPr>
          <w:trHeight w:val="20"/>
        </w:trPr>
        <w:tc>
          <w:tcPr>
            <w:tcW w:w="1756" w:type="pct"/>
            <w:noWrap/>
            <w:hideMark/>
          </w:tcPr>
          <w:p w14:paraId="1A7BF03D" w14:textId="77777777" w:rsidR="00413CB7" w:rsidRPr="00413CB7" w:rsidRDefault="00413CB7" w:rsidP="00413CB7">
            <w:pPr>
              <w:spacing w:after="0"/>
              <w:jc w:val="left"/>
              <w:rPr>
                <w:szCs w:val="20"/>
              </w:rPr>
            </w:pPr>
            <w:r w:rsidRPr="00413CB7">
              <w:rPr>
                <w:szCs w:val="20"/>
              </w:rPr>
              <w:t>L Plowright and R.J White</w:t>
            </w:r>
          </w:p>
        </w:tc>
        <w:tc>
          <w:tcPr>
            <w:tcW w:w="1597" w:type="pct"/>
            <w:noWrap/>
            <w:hideMark/>
          </w:tcPr>
          <w:p w14:paraId="1FBC1D98" w14:textId="77777777" w:rsidR="00413CB7" w:rsidRPr="00413CB7" w:rsidRDefault="00413CB7" w:rsidP="00413CB7">
            <w:pPr>
              <w:spacing w:after="0"/>
              <w:ind w:left="113"/>
              <w:jc w:val="left"/>
              <w:rPr>
                <w:szCs w:val="20"/>
              </w:rPr>
            </w:pPr>
            <w:r w:rsidRPr="00413CB7">
              <w:rPr>
                <w:szCs w:val="20"/>
              </w:rPr>
              <w:t>SALISBURY DOWNS, SA 5108</w:t>
            </w:r>
          </w:p>
        </w:tc>
        <w:tc>
          <w:tcPr>
            <w:tcW w:w="424" w:type="pct"/>
            <w:noWrap/>
            <w:hideMark/>
          </w:tcPr>
          <w:p w14:paraId="0EC80F80"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2C0750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BA036A" w14:textId="77777777" w:rsidR="00413CB7" w:rsidRPr="00413CB7" w:rsidRDefault="00413CB7" w:rsidP="00413CB7">
            <w:pPr>
              <w:spacing w:after="0"/>
              <w:jc w:val="right"/>
              <w:rPr>
                <w:szCs w:val="20"/>
              </w:rPr>
            </w:pPr>
            <w:r w:rsidRPr="00413CB7">
              <w:rPr>
                <w:szCs w:val="20"/>
              </w:rPr>
              <w:t>31.10.2013</w:t>
            </w:r>
          </w:p>
        </w:tc>
      </w:tr>
      <w:tr w:rsidR="00413CB7" w:rsidRPr="00413CB7" w14:paraId="4633F75E" w14:textId="77777777" w:rsidTr="005B36B0">
        <w:trPr>
          <w:trHeight w:val="20"/>
        </w:trPr>
        <w:tc>
          <w:tcPr>
            <w:tcW w:w="1756" w:type="pct"/>
            <w:noWrap/>
            <w:hideMark/>
          </w:tcPr>
          <w:p w14:paraId="3E5071A3" w14:textId="77777777" w:rsidR="00413CB7" w:rsidRPr="00413CB7" w:rsidRDefault="00413CB7" w:rsidP="00413CB7">
            <w:pPr>
              <w:spacing w:after="0"/>
              <w:jc w:val="left"/>
              <w:rPr>
                <w:szCs w:val="20"/>
              </w:rPr>
            </w:pPr>
            <w:r w:rsidRPr="00413CB7">
              <w:rPr>
                <w:szCs w:val="20"/>
              </w:rPr>
              <w:t>L Timms</w:t>
            </w:r>
          </w:p>
        </w:tc>
        <w:tc>
          <w:tcPr>
            <w:tcW w:w="1597" w:type="pct"/>
            <w:noWrap/>
            <w:hideMark/>
          </w:tcPr>
          <w:p w14:paraId="2F24428F" w14:textId="77777777" w:rsidR="00413CB7" w:rsidRPr="00413CB7" w:rsidRDefault="00413CB7" w:rsidP="00413CB7">
            <w:pPr>
              <w:spacing w:after="0"/>
              <w:ind w:left="113"/>
              <w:jc w:val="left"/>
              <w:rPr>
                <w:szCs w:val="20"/>
              </w:rPr>
            </w:pPr>
            <w:r w:rsidRPr="00413CB7">
              <w:rPr>
                <w:szCs w:val="20"/>
              </w:rPr>
              <w:t>RICHMOND, SA 5033</w:t>
            </w:r>
          </w:p>
        </w:tc>
        <w:tc>
          <w:tcPr>
            <w:tcW w:w="424" w:type="pct"/>
            <w:noWrap/>
            <w:hideMark/>
          </w:tcPr>
          <w:p w14:paraId="1D1A3CEC" w14:textId="77777777" w:rsidR="00413CB7" w:rsidRPr="00413CB7" w:rsidRDefault="00413CB7" w:rsidP="00413CB7">
            <w:pPr>
              <w:spacing w:after="0"/>
              <w:ind w:right="113"/>
              <w:jc w:val="right"/>
              <w:rPr>
                <w:szCs w:val="20"/>
              </w:rPr>
            </w:pPr>
            <w:r w:rsidRPr="00413CB7">
              <w:rPr>
                <w:szCs w:val="20"/>
              </w:rPr>
              <w:t>32.87</w:t>
            </w:r>
          </w:p>
        </w:tc>
        <w:tc>
          <w:tcPr>
            <w:tcW w:w="770" w:type="pct"/>
            <w:noWrap/>
            <w:hideMark/>
          </w:tcPr>
          <w:p w14:paraId="129FDC77" w14:textId="77777777" w:rsidR="00413CB7" w:rsidRPr="00413CB7" w:rsidRDefault="00413CB7" w:rsidP="00413CB7">
            <w:pPr>
              <w:spacing w:after="0"/>
              <w:ind w:left="170"/>
              <w:jc w:val="left"/>
              <w:rPr>
                <w:szCs w:val="20"/>
              </w:rPr>
            </w:pPr>
            <w:r w:rsidRPr="00413CB7">
              <w:rPr>
                <w:szCs w:val="20"/>
              </w:rPr>
              <w:t>Refund 921723</w:t>
            </w:r>
          </w:p>
        </w:tc>
        <w:tc>
          <w:tcPr>
            <w:tcW w:w="453" w:type="pct"/>
            <w:noWrap/>
            <w:hideMark/>
          </w:tcPr>
          <w:p w14:paraId="19D97396" w14:textId="77777777" w:rsidR="00413CB7" w:rsidRPr="00413CB7" w:rsidRDefault="00413CB7" w:rsidP="00413CB7">
            <w:pPr>
              <w:spacing w:after="0"/>
              <w:jc w:val="right"/>
              <w:rPr>
                <w:szCs w:val="20"/>
              </w:rPr>
            </w:pPr>
            <w:r w:rsidRPr="00413CB7">
              <w:rPr>
                <w:szCs w:val="20"/>
              </w:rPr>
              <w:t>16.4.2013</w:t>
            </w:r>
          </w:p>
        </w:tc>
      </w:tr>
      <w:tr w:rsidR="00413CB7" w:rsidRPr="00413CB7" w14:paraId="055F7969" w14:textId="77777777" w:rsidTr="005B36B0">
        <w:trPr>
          <w:trHeight w:val="20"/>
        </w:trPr>
        <w:tc>
          <w:tcPr>
            <w:tcW w:w="1756" w:type="pct"/>
            <w:noWrap/>
            <w:hideMark/>
          </w:tcPr>
          <w:p w14:paraId="52A59BA0" w14:textId="77777777" w:rsidR="00413CB7" w:rsidRPr="00413CB7" w:rsidRDefault="00413CB7" w:rsidP="00413CB7">
            <w:pPr>
              <w:spacing w:after="0"/>
              <w:jc w:val="left"/>
              <w:rPr>
                <w:szCs w:val="20"/>
              </w:rPr>
            </w:pPr>
            <w:r w:rsidRPr="00413CB7">
              <w:rPr>
                <w:szCs w:val="20"/>
              </w:rPr>
              <w:t>L Wang</w:t>
            </w:r>
          </w:p>
        </w:tc>
        <w:tc>
          <w:tcPr>
            <w:tcW w:w="1597" w:type="pct"/>
            <w:noWrap/>
            <w:hideMark/>
          </w:tcPr>
          <w:p w14:paraId="36503818"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3E84CAEF" w14:textId="77777777" w:rsidR="00413CB7" w:rsidRPr="00413CB7" w:rsidRDefault="00413CB7" w:rsidP="00413CB7">
            <w:pPr>
              <w:spacing w:after="0"/>
              <w:ind w:right="113"/>
              <w:jc w:val="right"/>
              <w:rPr>
                <w:szCs w:val="20"/>
              </w:rPr>
            </w:pPr>
            <w:r w:rsidRPr="00413CB7">
              <w:rPr>
                <w:szCs w:val="20"/>
              </w:rPr>
              <w:t>186.01</w:t>
            </w:r>
          </w:p>
        </w:tc>
        <w:tc>
          <w:tcPr>
            <w:tcW w:w="770" w:type="pct"/>
            <w:noWrap/>
            <w:hideMark/>
          </w:tcPr>
          <w:p w14:paraId="076A00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B43B9C" w14:textId="77777777" w:rsidR="00413CB7" w:rsidRPr="00413CB7" w:rsidRDefault="00413CB7" w:rsidP="00413CB7">
            <w:pPr>
              <w:spacing w:after="0"/>
              <w:jc w:val="right"/>
              <w:rPr>
                <w:szCs w:val="20"/>
              </w:rPr>
            </w:pPr>
            <w:r w:rsidRPr="00413CB7">
              <w:rPr>
                <w:szCs w:val="20"/>
              </w:rPr>
              <w:t>12.4.2014</w:t>
            </w:r>
          </w:p>
        </w:tc>
      </w:tr>
      <w:tr w:rsidR="00413CB7" w:rsidRPr="00413CB7" w14:paraId="36EA22E1" w14:textId="77777777" w:rsidTr="005B36B0">
        <w:trPr>
          <w:trHeight w:val="20"/>
        </w:trPr>
        <w:tc>
          <w:tcPr>
            <w:tcW w:w="1756" w:type="pct"/>
            <w:noWrap/>
            <w:hideMark/>
          </w:tcPr>
          <w:p w14:paraId="3AC16B4A" w14:textId="77777777" w:rsidR="00413CB7" w:rsidRPr="00413CB7" w:rsidRDefault="00413CB7" w:rsidP="00413CB7">
            <w:pPr>
              <w:spacing w:after="0"/>
              <w:jc w:val="left"/>
              <w:rPr>
                <w:szCs w:val="20"/>
              </w:rPr>
            </w:pPr>
            <w:r w:rsidRPr="00413CB7">
              <w:rPr>
                <w:szCs w:val="20"/>
              </w:rPr>
              <w:t>L Roberts and A Gray</w:t>
            </w:r>
          </w:p>
        </w:tc>
        <w:tc>
          <w:tcPr>
            <w:tcW w:w="1597" w:type="pct"/>
            <w:noWrap/>
            <w:hideMark/>
          </w:tcPr>
          <w:p w14:paraId="293DCDED"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4311C0FC" w14:textId="77777777" w:rsidR="00413CB7" w:rsidRPr="00413CB7" w:rsidRDefault="00413CB7" w:rsidP="00413CB7">
            <w:pPr>
              <w:spacing w:after="0"/>
              <w:ind w:right="113"/>
              <w:jc w:val="right"/>
              <w:rPr>
                <w:szCs w:val="20"/>
              </w:rPr>
            </w:pPr>
            <w:r w:rsidRPr="00413CB7">
              <w:rPr>
                <w:szCs w:val="20"/>
              </w:rPr>
              <w:t>28.00</w:t>
            </w:r>
          </w:p>
        </w:tc>
        <w:tc>
          <w:tcPr>
            <w:tcW w:w="770" w:type="pct"/>
            <w:noWrap/>
            <w:hideMark/>
          </w:tcPr>
          <w:p w14:paraId="1B254C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FE4D5A" w14:textId="77777777" w:rsidR="00413CB7" w:rsidRPr="00413CB7" w:rsidRDefault="00413CB7" w:rsidP="00413CB7">
            <w:pPr>
              <w:spacing w:after="0"/>
              <w:jc w:val="right"/>
              <w:rPr>
                <w:szCs w:val="20"/>
              </w:rPr>
            </w:pPr>
            <w:r w:rsidRPr="00413CB7">
              <w:rPr>
                <w:szCs w:val="20"/>
              </w:rPr>
              <w:t>21.9.2013</w:t>
            </w:r>
          </w:p>
        </w:tc>
      </w:tr>
      <w:tr w:rsidR="00413CB7" w:rsidRPr="00413CB7" w14:paraId="51527806" w14:textId="77777777" w:rsidTr="005B36B0">
        <w:trPr>
          <w:trHeight w:val="20"/>
        </w:trPr>
        <w:tc>
          <w:tcPr>
            <w:tcW w:w="1756" w:type="pct"/>
            <w:noWrap/>
            <w:hideMark/>
          </w:tcPr>
          <w:p w14:paraId="4F48D985" w14:textId="77777777" w:rsidR="00413CB7" w:rsidRPr="00413CB7" w:rsidRDefault="00413CB7" w:rsidP="00413CB7">
            <w:pPr>
              <w:spacing w:after="0"/>
              <w:jc w:val="left"/>
              <w:rPr>
                <w:szCs w:val="20"/>
              </w:rPr>
            </w:pPr>
            <w:r w:rsidRPr="00413CB7">
              <w:rPr>
                <w:szCs w:val="20"/>
              </w:rPr>
              <w:t>Lachlan Bushby</w:t>
            </w:r>
          </w:p>
        </w:tc>
        <w:tc>
          <w:tcPr>
            <w:tcW w:w="1597" w:type="pct"/>
            <w:noWrap/>
            <w:hideMark/>
          </w:tcPr>
          <w:p w14:paraId="38CDA912"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44DBE4A4" w14:textId="77777777" w:rsidR="00413CB7" w:rsidRPr="00413CB7" w:rsidRDefault="00413CB7" w:rsidP="00413CB7">
            <w:pPr>
              <w:spacing w:after="0"/>
              <w:ind w:right="113"/>
              <w:jc w:val="right"/>
              <w:rPr>
                <w:szCs w:val="20"/>
              </w:rPr>
            </w:pPr>
            <w:r w:rsidRPr="00413CB7">
              <w:rPr>
                <w:szCs w:val="20"/>
              </w:rPr>
              <w:t>49.20</w:t>
            </w:r>
          </w:p>
        </w:tc>
        <w:tc>
          <w:tcPr>
            <w:tcW w:w="770" w:type="pct"/>
            <w:noWrap/>
            <w:hideMark/>
          </w:tcPr>
          <w:p w14:paraId="42DF3D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565DA0" w14:textId="77777777" w:rsidR="00413CB7" w:rsidRPr="00413CB7" w:rsidRDefault="00413CB7" w:rsidP="00413CB7">
            <w:pPr>
              <w:spacing w:after="0"/>
              <w:jc w:val="right"/>
              <w:rPr>
                <w:szCs w:val="20"/>
              </w:rPr>
            </w:pPr>
            <w:r w:rsidRPr="00413CB7">
              <w:rPr>
                <w:szCs w:val="20"/>
              </w:rPr>
              <w:t>4.2.2014</w:t>
            </w:r>
          </w:p>
        </w:tc>
      </w:tr>
      <w:tr w:rsidR="00413CB7" w:rsidRPr="00413CB7" w14:paraId="15CA0039" w14:textId="77777777" w:rsidTr="005B36B0">
        <w:trPr>
          <w:trHeight w:val="20"/>
        </w:trPr>
        <w:tc>
          <w:tcPr>
            <w:tcW w:w="1756" w:type="pct"/>
            <w:noWrap/>
            <w:hideMark/>
          </w:tcPr>
          <w:p w14:paraId="63D36128" w14:textId="77777777" w:rsidR="00413CB7" w:rsidRPr="00413CB7" w:rsidRDefault="00413CB7" w:rsidP="00413CB7">
            <w:pPr>
              <w:spacing w:after="0"/>
              <w:jc w:val="left"/>
              <w:rPr>
                <w:szCs w:val="20"/>
              </w:rPr>
            </w:pPr>
            <w:r w:rsidRPr="00413CB7">
              <w:rPr>
                <w:szCs w:val="20"/>
              </w:rPr>
              <w:t>Lachlan Deer</w:t>
            </w:r>
          </w:p>
        </w:tc>
        <w:tc>
          <w:tcPr>
            <w:tcW w:w="1597" w:type="pct"/>
            <w:noWrap/>
            <w:hideMark/>
          </w:tcPr>
          <w:p w14:paraId="3F4339B6" w14:textId="77777777"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14:paraId="1109D077" w14:textId="77777777" w:rsidR="00413CB7" w:rsidRPr="00413CB7" w:rsidRDefault="00413CB7" w:rsidP="00413CB7">
            <w:pPr>
              <w:spacing w:after="0"/>
              <w:ind w:right="113"/>
              <w:jc w:val="right"/>
              <w:rPr>
                <w:szCs w:val="20"/>
              </w:rPr>
            </w:pPr>
            <w:r w:rsidRPr="00413CB7">
              <w:rPr>
                <w:szCs w:val="20"/>
              </w:rPr>
              <w:t>16.40</w:t>
            </w:r>
          </w:p>
        </w:tc>
        <w:tc>
          <w:tcPr>
            <w:tcW w:w="770" w:type="pct"/>
            <w:noWrap/>
            <w:hideMark/>
          </w:tcPr>
          <w:p w14:paraId="408F14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0FD0CC" w14:textId="77777777" w:rsidR="00413CB7" w:rsidRPr="00413CB7" w:rsidRDefault="00413CB7" w:rsidP="00413CB7">
            <w:pPr>
              <w:spacing w:after="0"/>
              <w:jc w:val="right"/>
              <w:rPr>
                <w:szCs w:val="20"/>
              </w:rPr>
            </w:pPr>
            <w:r w:rsidRPr="00413CB7">
              <w:rPr>
                <w:szCs w:val="20"/>
              </w:rPr>
              <w:t>27.3.2013</w:t>
            </w:r>
          </w:p>
        </w:tc>
      </w:tr>
      <w:tr w:rsidR="00413CB7" w:rsidRPr="00413CB7" w14:paraId="4235250D" w14:textId="77777777" w:rsidTr="005B36B0">
        <w:trPr>
          <w:trHeight w:val="20"/>
        </w:trPr>
        <w:tc>
          <w:tcPr>
            <w:tcW w:w="1756" w:type="pct"/>
            <w:noWrap/>
            <w:hideMark/>
          </w:tcPr>
          <w:p w14:paraId="01774395" w14:textId="77777777" w:rsidR="00413CB7" w:rsidRPr="00413CB7" w:rsidRDefault="00413CB7" w:rsidP="00413CB7">
            <w:pPr>
              <w:spacing w:after="0"/>
              <w:jc w:val="left"/>
              <w:rPr>
                <w:szCs w:val="20"/>
              </w:rPr>
            </w:pPr>
            <w:r w:rsidRPr="00413CB7">
              <w:rPr>
                <w:szCs w:val="20"/>
              </w:rPr>
              <w:t>Lachlan Muir</w:t>
            </w:r>
          </w:p>
        </w:tc>
        <w:tc>
          <w:tcPr>
            <w:tcW w:w="1597" w:type="pct"/>
            <w:noWrap/>
            <w:hideMark/>
          </w:tcPr>
          <w:p w14:paraId="5768596F"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593BDAE7" w14:textId="77777777" w:rsidR="00413CB7" w:rsidRPr="00413CB7" w:rsidRDefault="00413CB7" w:rsidP="00413CB7">
            <w:pPr>
              <w:spacing w:after="0"/>
              <w:ind w:right="113"/>
              <w:jc w:val="right"/>
              <w:rPr>
                <w:szCs w:val="20"/>
              </w:rPr>
            </w:pPr>
            <w:r w:rsidRPr="00413CB7">
              <w:rPr>
                <w:szCs w:val="20"/>
              </w:rPr>
              <w:t>11.17</w:t>
            </w:r>
          </w:p>
        </w:tc>
        <w:tc>
          <w:tcPr>
            <w:tcW w:w="770" w:type="pct"/>
            <w:noWrap/>
            <w:hideMark/>
          </w:tcPr>
          <w:p w14:paraId="6849C4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075AD9" w14:textId="77777777" w:rsidR="00413CB7" w:rsidRPr="00413CB7" w:rsidRDefault="00413CB7" w:rsidP="00413CB7">
            <w:pPr>
              <w:spacing w:after="0"/>
              <w:jc w:val="right"/>
              <w:rPr>
                <w:szCs w:val="20"/>
              </w:rPr>
            </w:pPr>
            <w:r w:rsidRPr="00413CB7">
              <w:rPr>
                <w:szCs w:val="20"/>
              </w:rPr>
              <w:t>11.10.2013</w:t>
            </w:r>
          </w:p>
        </w:tc>
      </w:tr>
      <w:tr w:rsidR="00413CB7" w:rsidRPr="00413CB7" w14:paraId="76A23FD9" w14:textId="77777777" w:rsidTr="005B36B0">
        <w:trPr>
          <w:trHeight w:val="20"/>
        </w:trPr>
        <w:tc>
          <w:tcPr>
            <w:tcW w:w="1756" w:type="pct"/>
            <w:noWrap/>
            <w:hideMark/>
          </w:tcPr>
          <w:p w14:paraId="0BDB450F" w14:textId="77777777" w:rsidR="00413CB7" w:rsidRPr="00413CB7" w:rsidRDefault="00413CB7" w:rsidP="00413CB7">
            <w:pPr>
              <w:spacing w:after="0"/>
              <w:jc w:val="left"/>
              <w:rPr>
                <w:szCs w:val="20"/>
              </w:rPr>
            </w:pPr>
            <w:r w:rsidRPr="00413CB7">
              <w:rPr>
                <w:szCs w:val="20"/>
              </w:rPr>
              <w:t>Lachlan Pegg</w:t>
            </w:r>
          </w:p>
        </w:tc>
        <w:tc>
          <w:tcPr>
            <w:tcW w:w="1597" w:type="pct"/>
            <w:noWrap/>
            <w:hideMark/>
          </w:tcPr>
          <w:p w14:paraId="75F5020C"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535C9000" w14:textId="77777777" w:rsidR="00413CB7" w:rsidRPr="00413CB7" w:rsidRDefault="00413CB7" w:rsidP="00413CB7">
            <w:pPr>
              <w:spacing w:after="0"/>
              <w:ind w:right="113"/>
              <w:jc w:val="right"/>
              <w:rPr>
                <w:szCs w:val="20"/>
              </w:rPr>
            </w:pPr>
            <w:r w:rsidRPr="00413CB7">
              <w:rPr>
                <w:szCs w:val="20"/>
              </w:rPr>
              <w:t>12.11</w:t>
            </w:r>
          </w:p>
        </w:tc>
        <w:tc>
          <w:tcPr>
            <w:tcW w:w="770" w:type="pct"/>
            <w:noWrap/>
            <w:hideMark/>
          </w:tcPr>
          <w:p w14:paraId="210D43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ED8209" w14:textId="77777777" w:rsidR="00413CB7" w:rsidRPr="00413CB7" w:rsidRDefault="00413CB7" w:rsidP="00413CB7">
            <w:pPr>
              <w:spacing w:after="0"/>
              <w:jc w:val="right"/>
              <w:rPr>
                <w:szCs w:val="20"/>
              </w:rPr>
            </w:pPr>
            <w:r w:rsidRPr="00413CB7">
              <w:rPr>
                <w:szCs w:val="20"/>
              </w:rPr>
              <w:t>11.2.2013</w:t>
            </w:r>
          </w:p>
        </w:tc>
      </w:tr>
      <w:tr w:rsidR="00413CB7" w:rsidRPr="00413CB7" w14:paraId="622ED86D" w14:textId="77777777" w:rsidTr="005B36B0">
        <w:trPr>
          <w:trHeight w:val="20"/>
        </w:trPr>
        <w:tc>
          <w:tcPr>
            <w:tcW w:w="1756" w:type="pct"/>
            <w:noWrap/>
            <w:hideMark/>
          </w:tcPr>
          <w:p w14:paraId="49786AF5" w14:textId="77777777" w:rsidR="00413CB7" w:rsidRPr="00413CB7" w:rsidRDefault="00413CB7" w:rsidP="00413CB7">
            <w:pPr>
              <w:spacing w:after="0"/>
              <w:jc w:val="left"/>
              <w:rPr>
                <w:szCs w:val="20"/>
              </w:rPr>
            </w:pPr>
            <w:r w:rsidRPr="00413CB7">
              <w:rPr>
                <w:szCs w:val="20"/>
              </w:rPr>
              <w:t>Laila Damin</w:t>
            </w:r>
          </w:p>
        </w:tc>
        <w:tc>
          <w:tcPr>
            <w:tcW w:w="1597" w:type="pct"/>
            <w:noWrap/>
            <w:hideMark/>
          </w:tcPr>
          <w:p w14:paraId="2BAC0E0D"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02A3C26C" w14:textId="77777777" w:rsidR="00413CB7" w:rsidRPr="00413CB7" w:rsidRDefault="00413CB7" w:rsidP="00413CB7">
            <w:pPr>
              <w:spacing w:after="0"/>
              <w:ind w:right="113"/>
              <w:jc w:val="right"/>
              <w:rPr>
                <w:szCs w:val="20"/>
              </w:rPr>
            </w:pPr>
            <w:r w:rsidRPr="00413CB7">
              <w:rPr>
                <w:szCs w:val="20"/>
              </w:rPr>
              <w:t>23.14</w:t>
            </w:r>
          </w:p>
        </w:tc>
        <w:tc>
          <w:tcPr>
            <w:tcW w:w="770" w:type="pct"/>
            <w:noWrap/>
            <w:hideMark/>
          </w:tcPr>
          <w:p w14:paraId="5F6657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364CD7" w14:textId="77777777" w:rsidR="00413CB7" w:rsidRPr="00413CB7" w:rsidRDefault="00413CB7" w:rsidP="00413CB7">
            <w:pPr>
              <w:spacing w:after="0"/>
              <w:jc w:val="right"/>
              <w:rPr>
                <w:szCs w:val="20"/>
              </w:rPr>
            </w:pPr>
            <w:r w:rsidRPr="00413CB7">
              <w:rPr>
                <w:szCs w:val="20"/>
              </w:rPr>
              <w:t>13.9.2013</w:t>
            </w:r>
          </w:p>
        </w:tc>
      </w:tr>
      <w:tr w:rsidR="00413CB7" w:rsidRPr="00413CB7" w14:paraId="1232C246" w14:textId="77777777" w:rsidTr="005B36B0">
        <w:trPr>
          <w:trHeight w:val="20"/>
        </w:trPr>
        <w:tc>
          <w:tcPr>
            <w:tcW w:w="1756" w:type="pct"/>
            <w:noWrap/>
            <w:hideMark/>
          </w:tcPr>
          <w:p w14:paraId="3A31C569" w14:textId="77777777" w:rsidR="00413CB7" w:rsidRPr="00413CB7" w:rsidRDefault="00413CB7" w:rsidP="00413CB7">
            <w:pPr>
              <w:spacing w:after="0"/>
              <w:jc w:val="left"/>
              <w:rPr>
                <w:szCs w:val="20"/>
              </w:rPr>
            </w:pPr>
            <w:r w:rsidRPr="00413CB7">
              <w:rPr>
                <w:szCs w:val="20"/>
              </w:rPr>
              <w:t>Lakhvir Rai</w:t>
            </w:r>
          </w:p>
        </w:tc>
        <w:tc>
          <w:tcPr>
            <w:tcW w:w="1597" w:type="pct"/>
            <w:noWrap/>
            <w:hideMark/>
          </w:tcPr>
          <w:p w14:paraId="226F11A2"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1A042814" w14:textId="77777777" w:rsidR="00413CB7" w:rsidRPr="00413CB7" w:rsidRDefault="00413CB7" w:rsidP="00413CB7">
            <w:pPr>
              <w:spacing w:after="0"/>
              <w:ind w:right="113"/>
              <w:jc w:val="right"/>
              <w:rPr>
                <w:szCs w:val="20"/>
              </w:rPr>
            </w:pPr>
            <w:r w:rsidRPr="00413CB7">
              <w:rPr>
                <w:szCs w:val="20"/>
              </w:rPr>
              <w:t>33.24</w:t>
            </w:r>
          </w:p>
        </w:tc>
        <w:tc>
          <w:tcPr>
            <w:tcW w:w="770" w:type="pct"/>
            <w:noWrap/>
            <w:hideMark/>
          </w:tcPr>
          <w:p w14:paraId="2C8251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8C94BC" w14:textId="77777777" w:rsidR="00413CB7" w:rsidRPr="00413CB7" w:rsidRDefault="00413CB7" w:rsidP="00413CB7">
            <w:pPr>
              <w:spacing w:after="0"/>
              <w:jc w:val="right"/>
              <w:rPr>
                <w:szCs w:val="20"/>
              </w:rPr>
            </w:pPr>
            <w:r w:rsidRPr="00413CB7">
              <w:rPr>
                <w:szCs w:val="20"/>
              </w:rPr>
              <w:t>25.10.2013</w:t>
            </w:r>
          </w:p>
        </w:tc>
      </w:tr>
      <w:tr w:rsidR="00413CB7" w:rsidRPr="00413CB7" w14:paraId="23B16573" w14:textId="77777777" w:rsidTr="005B36B0">
        <w:trPr>
          <w:trHeight w:val="20"/>
        </w:trPr>
        <w:tc>
          <w:tcPr>
            <w:tcW w:w="1756" w:type="pct"/>
            <w:noWrap/>
            <w:hideMark/>
          </w:tcPr>
          <w:p w14:paraId="40539FF7" w14:textId="77777777" w:rsidR="00413CB7" w:rsidRPr="00413CB7" w:rsidRDefault="00413CB7" w:rsidP="00413CB7">
            <w:pPr>
              <w:spacing w:after="0"/>
              <w:jc w:val="left"/>
              <w:rPr>
                <w:szCs w:val="20"/>
              </w:rPr>
            </w:pPr>
            <w:r w:rsidRPr="00413CB7">
              <w:rPr>
                <w:szCs w:val="20"/>
              </w:rPr>
              <w:t>Lam Van Thao</w:t>
            </w:r>
          </w:p>
        </w:tc>
        <w:tc>
          <w:tcPr>
            <w:tcW w:w="1597" w:type="pct"/>
            <w:noWrap/>
            <w:hideMark/>
          </w:tcPr>
          <w:p w14:paraId="632CAAD5" w14:textId="77777777"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14:paraId="43A2A0FE" w14:textId="77777777" w:rsidR="00413CB7" w:rsidRPr="00413CB7" w:rsidRDefault="00413CB7" w:rsidP="00413CB7">
            <w:pPr>
              <w:spacing w:after="0"/>
              <w:ind w:right="113"/>
              <w:jc w:val="right"/>
              <w:rPr>
                <w:szCs w:val="20"/>
              </w:rPr>
            </w:pPr>
            <w:r w:rsidRPr="00413CB7">
              <w:rPr>
                <w:szCs w:val="20"/>
              </w:rPr>
              <w:t>12.10</w:t>
            </w:r>
          </w:p>
        </w:tc>
        <w:tc>
          <w:tcPr>
            <w:tcW w:w="770" w:type="pct"/>
            <w:noWrap/>
            <w:hideMark/>
          </w:tcPr>
          <w:p w14:paraId="510714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AB5A3C" w14:textId="77777777" w:rsidR="00413CB7" w:rsidRPr="00413CB7" w:rsidRDefault="00413CB7" w:rsidP="00413CB7">
            <w:pPr>
              <w:spacing w:after="0"/>
              <w:jc w:val="right"/>
              <w:rPr>
                <w:szCs w:val="20"/>
              </w:rPr>
            </w:pPr>
            <w:r w:rsidRPr="00413CB7">
              <w:rPr>
                <w:szCs w:val="20"/>
              </w:rPr>
              <w:t>27.10.2014</w:t>
            </w:r>
          </w:p>
        </w:tc>
      </w:tr>
      <w:tr w:rsidR="00413CB7" w:rsidRPr="00413CB7" w14:paraId="15865EA3" w14:textId="77777777" w:rsidTr="005B36B0">
        <w:trPr>
          <w:trHeight w:val="20"/>
        </w:trPr>
        <w:tc>
          <w:tcPr>
            <w:tcW w:w="1756" w:type="pct"/>
            <w:noWrap/>
            <w:hideMark/>
          </w:tcPr>
          <w:p w14:paraId="678DA259" w14:textId="77777777" w:rsidR="00413CB7" w:rsidRPr="00413CB7" w:rsidRDefault="00413CB7" w:rsidP="00413CB7">
            <w:pPr>
              <w:spacing w:after="0"/>
              <w:jc w:val="left"/>
              <w:rPr>
                <w:szCs w:val="20"/>
              </w:rPr>
            </w:pPr>
            <w:r w:rsidRPr="00413CB7">
              <w:rPr>
                <w:szCs w:val="20"/>
              </w:rPr>
              <w:t>Lana Zannettino</w:t>
            </w:r>
          </w:p>
        </w:tc>
        <w:tc>
          <w:tcPr>
            <w:tcW w:w="1597" w:type="pct"/>
            <w:noWrap/>
            <w:hideMark/>
          </w:tcPr>
          <w:p w14:paraId="3F9A2BAA"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1889F1DA" w14:textId="77777777" w:rsidR="00413CB7" w:rsidRPr="00413CB7" w:rsidRDefault="00413CB7" w:rsidP="00413CB7">
            <w:pPr>
              <w:spacing w:after="0"/>
              <w:ind w:right="113"/>
              <w:jc w:val="right"/>
              <w:rPr>
                <w:szCs w:val="20"/>
              </w:rPr>
            </w:pPr>
            <w:r w:rsidRPr="00413CB7">
              <w:rPr>
                <w:szCs w:val="20"/>
              </w:rPr>
              <w:t>22.98</w:t>
            </w:r>
          </w:p>
        </w:tc>
        <w:tc>
          <w:tcPr>
            <w:tcW w:w="770" w:type="pct"/>
            <w:noWrap/>
            <w:hideMark/>
          </w:tcPr>
          <w:p w14:paraId="7F0FEA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A5D919" w14:textId="77777777" w:rsidR="00413CB7" w:rsidRPr="00413CB7" w:rsidRDefault="00413CB7" w:rsidP="00413CB7">
            <w:pPr>
              <w:spacing w:after="0"/>
              <w:jc w:val="right"/>
              <w:rPr>
                <w:szCs w:val="20"/>
              </w:rPr>
            </w:pPr>
            <w:r w:rsidRPr="00413CB7">
              <w:rPr>
                <w:szCs w:val="20"/>
              </w:rPr>
              <w:t>9.8.2014</w:t>
            </w:r>
          </w:p>
        </w:tc>
      </w:tr>
      <w:tr w:rsidR="00413CB7" w:rsidRPr="00413CB7" w14:paraId="165664C9" w14:textId="77777777" w:rsidTr="005B36B0">
        <w:trPr>
          <w:trHeight w:val="20"/>
        </w:trPr>
        <w:tc>
          <w:tcPr>
            <w:tcW w:w="1756" w:type="pct"/>
            <w:noWrap/>
            <w:hideMark/>
          </w:tcPr>
          <w:p w14:paraId="5EE962CA" w14:textId="77777777" w:rsidR="00413CB7" w:rsidRPr="00413CB7" w:rsidRDefault="00413CB7" w:rsidP="00413CB7">
            <w:pPr>
              <w:spacing w:after="0"/>
              <w:jc w:val="left"/>
              <w:rPr>
                <w:szCs w:val="20"/>
              </w:rPr>
            </w:pPr>
            <w:r w:rsidRPr="00413CB7">
              <w:rPr>
                <w:szCs w:val="20"/>
              </w:rPr>
              <w:t>Landmark Loxton</w:t>
            </w:r>
          </w:p>
        </w:tc>
        <w:tc>
          <w:tcPr>
            <w:tcW w:w="1597" w:type="pct"/>
            <w:noWrap/>
            <w:hideMark/>
          </w:tcPr>
          <w:p w14:paraId="3A7FB57A" w14:textId="77777777" w:rsidR="00413CB7" w:rsidRPr="00413CB7" w:rsidRDefault="00413CB7" w:rsidP="00413CB7">
            <w:pPr>
              <w:spacing w:after="0"/>
              <w:ind w:left="113"/>
              <w:jc w:val="left"/>
              <w:rPr>
                <w:szCs w:val="20"/>
              </w:rPr>
            </w:pPr>
            <w:r w:rsidRPr="00413CB7">
              <w:rPr>
                <w:szCs w:val="20"/>
              </w:rPr>
              <w:t>LOXTON, SA 5333</w:t>
            </w:r>
          </w:p>
        </w:tc>
        <w:tc>
          <w:tcPr>
            <w:tcW w:w="424" w:type="pct"/>
            <w:noWrap/>
            <w:hideMark/>
          </w:tcPr>
          <w:p w14:paraId="5061D7D8" w14:textId="77777777" w:rsidR="00413CB7" w:rsidRPr="00413CB7" w:rsidRDefault="00413CB7" w:rsidP="00413CB7">
            <w:pPr>
              <w:spacing w:after="0"/>
              <w:ind w:right="113"/>
              <w:jc w:val="right"/>
              <w:rPr>
                <w:szCs w:val="20"/>
              </w:rPr>
            </w:pPr>
            <w:r w:rsidRPr="00413CB7">
              <w:rPr>
                <w:szCs w:val="20"/>
              </w:rPr>
              <w:t>43.28</w:t>
            </w:r>
          </w:p>
        </w:tc>
        <w:tc>
          <w:tcPr>
            <w:tcW w:w="770" w:type="pct"/>
            <w:noWrap/>
            <w:hideMark/>
          </w:tcPr>
          <w:p w14:paraId="54A261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73B792" w14:textId="77777777" w:rsidR="00413CB7" w:rsidRPr="00413CB7" w:rsidRDefault="00413CB7" w:rsidP="00413CB7">
            <w:pPr>
              <w:spacing w:after="0"/>
              <w:jc w:val="right"/>
              <w:rPr>
                <w:szCs w:val="20"/>
              </w:rPr>
            </w:pPr>
            <w:r w:rsidRPr="00413CB7">
              <w:rPr>
                <w:szCs w:val="20"/>
              </w:rPr>
              <w:t>17.1.2014</w:t>
            </w:r>
          </w:p>
        </w:tc>
      </w:tr>
      <w:tr w:rsidR="00413CB7" w:rsidRPr="00413CB7" w14:paraId="710E3ED0" w14:textId="77777777" w:rsidTr="005B36B0">
        <w:trPr>
          <w:trHeight w:val="20"/>
        </w:trPr>
        <w:tc>
          <w:tcPr>
            <w:tcW w:w="1756" w:type="pct"/>
            <w:noWrap/>
            <w:hideMark/>
          </w:tcPr>
          <w:p w14:paraId="0B653988" w14:textId="77777777" w:rsidR="00413CB7" w:rsidRPr="00413CB7" w:rsidRDefault="00413CB7" w:rsidP="00413CB7">
            <w:pPr>
              <w:spacing w:after="0"/>
              <w:jc w:val="left"/>
              <w:rPr>
                <w:szCs w:val="20"/>
              </w:rPr>
            </w:pPr>
            <w:r w:rsidRPr="00413CB7">
              <w:rPr>
                <w:szCs w:val="20"/>
              </w:rPr>
              <w:t xml:space="preserve">Landmark Operations Ltd </w:t>
            </w:r>
          </w:p>
        </w:tc>
        <w:tc>
          <w:tcPr>
            <w:tcW w:w="1597" w:type="pct"/>
            <w:noWrap/>
            <w:hideMark/>
          </w:tcPr>
          <w:p w14:paraId="455CC6F6" w14:textId="77777777"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14:paraId="134999D2" w14:textId="77777777" w:rsidR="00413CB7" w:rsidRPr="00413CB7" w:rsidRDefault="00413CB7" w:rsidP="00413CB7">
            <w:pPr>
              <w:spacing w:after="0"/>
              <w:ind w:right="113"/>
              <w:jc w:val="right"/>
              <w:rPr>
                <w:szCs w:val="20"/>
              </w:rPr>
            </w:pPr>
            <w:r w:rsidRPr="00413CB7">
              <w:rPr>
                <w:szCs w:val="20"/>
              </w:rPr>
              <w:t>110.00</w:t>
            </w:r>
          </w:p>
        </w:tc>
        <w:tc>
          <w:tcPr>
            <w:tcW w:w="770" w:type="pct"/>
            <w:noWrap/>
            <w:hideMark/>
          </w:tcPr>
          <w:p w14:paraId="099EC7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5B851C" w14:textId="77777777" w:rsidR="00413CB7" w:rsidRPr="00413CB7" w:rsidRDefault="00413CB7" w:rsidP="00413CB7">
            <w:pPr>
              <w:spacing w:after="0"/>
              <w:jc w:val="right"/>
              <w:rPr>
                <w:szCs w:val="20"/>
              </w:rPr>
            </w:pPr>
            <w:r w:rsidRPr="00413CB7">
              <w:rPr>
                <w:szCs w:val="20"/>
              </w:rPr>
              <w:t>31.3.2014</w:t>
            </w:r>
          </w:p>
        </w:tc>
      </w:tr>
      <w:tr w:rsidR="00413CB7" w:rsidRPr="00413CB7" w14:paraId="5D51E6A9" w14:textId="77777777" w:rsidTr="005B36B0">
        <w:trPr>
          <w:trHeight w:val="20"/>
        </w:trPr>
        <w:tc>
          <w:tcPr>
            <w:tcW w:w="1756" w:type="pct"/>
            <w:noWrap/>
            <w:hideMark/>
          </w:tcPr>
          <w:p w14:paraId="4A8CA1E1" w14:textId="77777777" w:rsidR="00413CB7" w:rsidRPr="00413CB7" w:rsidRDefault="00413CB7" w:rsidP="00413CB7">
            <w:pPr>
              <w:spacing w:after="0"/>
              <w:jc w:val="left"/>
              <w:rPr>
                <w:szCs w:val="20"/>
              </w:rPr>
            </w:pPr>
            <w:r w:rsidRPr="00413CB7">
              <w:rPr>
                <w:szCs w:val="20"/>
              </w:rPr>
              <w:t>Lasath Hattatuwa</w:t>
            </w:r>
          </w:p>
        </w:tc>
        <w:tc>
          <w:tcPr>
            <w:tcW w:w="1597" w:type="pct"/>
            <w:noWrap/>
            <w:hideMark/>
          </w:tcPr>
          <w:p w14:paraId="102B195F" w14:textId="77777777" w:rsidR="00413CB7" w:rsidRPr="00413CB7" w:rsidRDefault="00413CB7" w:rsidP="00413CB7">
            <w:pPr>
              <w:spacing w:after="0"/>
              <w:ind w:left="113"/>
              <w:jc w:val="left"/>
              <w:rPr>
                <w:szCs w:val="20"/>
              </w:rPr>
            </w:pPr>
            <w:r w:rsidRPr="00413CB7">
              <w:rPr>
                <w:szCs w:val="20"/>
              </w:rPr>
              <w:t>MOANA, SA 5169</w:t>
            </w:r>
          </w:p>
        </w:tc>
        <w:tc>
          <w:tcPr>
            <w:tcW w:w="424" w:type="pct"/>
            <w:noWrap/>
            <w:hideMark/>
          </w:tcPr>
          <w:p w14:paraId="607902D0" w14:textId="77777777" w:rsidR="00413CB7" w:rsidRPr="00413CB7" w:rsidRDefault="00413CB7" w:rsidP="00413CB7">
            <w:pPr>
              <w:spacing w:after="0"/>
              <w:ind w:right="113"/>
              <w:jc w:val="right"/>
              <w:rPr>
                <w:szCs w:val="20"/>
              </w:rPr>
            </w:pPr>
            <w:r w:rsidRPr="00413CB7">
              <w:rPr>
                <w:szCs w:val="20"/>
              </w:rPr>
              <w:t>168.79</w:t>
            </w:r>
          </w:p>
        </w:tc>
        <w:tc>
          <w:tcPr>
            <w:tcW w:w="770" w:type="pct"/>
            <w:noWrap/>
            <w:hideMark/>
          </w:tcPr>
          <w:p w14:paraId="1D6DD35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5141B1" w14:textId="77777777" w:rsidR="00413CB7" w:rsidRPr="00413CB7" w:rsidRDefault="00413CB7" w:rsidP="00413CB7">
            <w:pPr>
              <w:spacing w:after="0"/>
              <w:jc w:val="right"/>
              <w:rPr>
                <w:szCs w:val="20"/>
              </w:rPr>
            </w:pPr>
            <w:r w:rsidRPr="00413CB7">
              <w:rPr>
                <w:szCs w:val="20"/>
              </w:rPr>
              <w:t>12.9.2013</w:t>
            </w:r>
          </w:p>
        </w:tc>
      </w:tr>
      <w:tr w:rsidR="00413CB7" w:rsidRPr="00413CB7" w14:paraId="5DE4D26C" w14:textId="77777777" w:rsidTr="005B36B0">
        <w:trPr>
          <w:trHeight w:val="20"/>
        </w:trPr>
        <w:tc>
          <w:tcPr>
            <w:tcW w:w="1756" w:type="pct"/>
            <w:noWrap/>
            <w:hideMark/>
          </w:tcPr>
          <w:p w14:paraId="2A0AC68D" w14:textId="77777777" w:rsidR="00413CB7" w:rsidRPr="00413CB7" w:rsidRDefault="00413CB7" w:rsidP="00413CB7">
            <w:pPr>
              <w:spacing w:after="0"/>
              <w:jc w:val="left"/>
              <w:rPr>
                <w:szCs w:val="20"/>
              </w:rPr>
            </w:pPr>
            <w:r w:rsidRPr="00413CB7">
              <w:rPr>
                <w:szCs w:val="20"/>
              </w:rPr>
              <w:t>Lasath Hattatuwa</w:t>
            </w:r>
          </w:p>
        </w:tc>
        <w:tc>
          <w:tcPr>
            <w:tcW w:w="1597" w:type="pct"/>
            <w:noWrap/>
            <w:hideMark/>
          </w:tcPr>
          <w:p w14:paraId="7A6FCAF0" w14:textId="77777777" w:rsidR="00413CB7" w:rsidRPr="00413CB7" w:rsidRDefault="00413CB7" w:rsidP="00413CB7">
            <w:pPr>
              <w:spacing w:after="0"/>
              <w:ind w:left="113"/>
              <w:jc w:val="left"/>
              <w:rPr>
                <w:szCs w:val="20"/>
              </w:rPr>
            </w:pPr>
            <w:r w:rsidRPr="00413CB7">
              <w:rPr>
                <w:szCs w:val="20"/>
              </w:rPr>
              <w:t>MOANA, SA 5169</w:t>
            </w:r>
          </w:p>
        </w:tc>
        <w:tc>
          <w:tcPr>
            <w:tcW w:w="424" w:type="pct"/>
            <w:noWrap/>
            <w:hideMark/>
          </w:tcPr>
          <w:p w14:paraId="2DC9507A" w14:textId="77777777" w:rsidR="00413CB7" w:rsidRPr="00413CB7" w:rsidRDefault="00413CB7" w:rsidP="00413CB7">
            <w:pPr>
              <w:spacing w:after="0"/>
              <w:ind w:right="113"/>
              <w:jc w:val="right"/>
              <w:rPr>
                <w:szCs w:val="20"/>
              </w:rPr>
            </w:pPr>
            <w:r w:rsidRPr="00413CB7">
              <w:rPr>
                <w:szCs w:val="20"/>
              </w:rPr>
              <w:t>146.88</w:t>
            </w:r>
          </w:p>
        </w:tc>
        <w:tc>
          <w:tcPr>
            <w:tcW w:w="770" w:type="pct"/>
            <w:noWrap/>
            <w:hideMark/>
          </w:tcPr>
          <w:p w14:paraId="1F2112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CB5766" w14:textId="77777777" w:rsidR="00413CB7" w:rsidRPr="00413CB7" w:rsidRDefault="00413CB7" w:rsidP="00413CB7">
            <w:pPr>
              <w:spacing w:after="0"/>
              <w:jc w:val="right"/>
              <w:rPr>
                <w:szCs w:val="20"/>
              </w:rPr>
            </w:pPr>
            <w:r w:rsidRPr="00413CB7">
              <w:rPr>
                <w:szCs w:val="20"/>
              </w:rPr>
              <w:t>14.10.2013</w:t>
            </w:r>
          </w:p>
        </w:tc>
      </w:tr>
      <w:tr w:rsidR="00413CB7" w:rsidRPr="00413CB7" w14:paraId="11A24DEF" w14:textId="77777777" w:rsidTr="005B36B0">
        <w:trPr>
          <w:trHeight w:val="20"/>
        </w:trPr>
        <w:tc>
          <w:tcPr>
            <w:tcW w:w="1756" w:type="pct"/>
            <w:noWrap/>
            <w:hideMark/>
          </w:tcPr>
          <w:p w14:paraId="2E69686E" w14:textId="77777777" w:rsidR="00413CB7" w:rsidRPr="00413CB7" w:rsidRDefault="00413CB7" w:rsidP="00413CB7">
            <w:pPr>
              <w:spacing w:after="0"/>
              <w:jc w:val="left"/>
              <w:rPr>
                <w:szCs w:val="20"/>
              </w:rPr>
            </w:pPr>
            <w:r w:rsidRPr="00413CB7">
              <w:rPr>
                <w:szCs w:val="20"/>
              </w:rPr>
              <w:lastRenderedPageBreak/>
              <w:t>Lassiter De-La-Mere-Gage</w:t>
            </w:r>
          </w:p>
        </w:tc>
        <w:tc>
          <w:tcPr>
            <w:tcW w:w="1597" w:type="pct"/>
            <w:noWrap/>
            <w:hideMark/>
          </w:tcPr>
          <w:p w14:paraId="1CD80CB8"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276CB0A2" w14:textId="77777777" w:rsidR="00413CB7" w:rsidRPr="00413CB7" w:rsidRDefault="00413CB7" w:rsidP="00413CB7">
            <w:pPr>
              <w:spacing w:after="0"/>
              <w:ind w:right="113"/>
              <w:jc w:val="right"/>
              <w:rPr>
                <w:szCs w:val="20"/>
              </w:rPr>
            </w:pPr>
            <w:r w:rsidRPr="00413CB7">
              <w:rPr>
                <w:szCs w:val="20"/>
              </w:rPr>
              <w:t>21.83</w:t>
            </w:r>
          </w:p>
        </w:tc>
        <w:tc>
          <w:tcPr>
            <w:tcW w:w="770" w:type="pct"/>
            <w:noWrap/>
            <w:hideMark/>
          </w:tcPr>
          <w:p w14:paraId="0FC0FC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AD8A5F" w14:textId="77777777" w:rsidR="00413CB7" w:rsidRPr="00413CB7" w:rsidRDefault="00413CB7" w:rsidP="00413CB7">
            <w:pPr>
              <w:spacing w:after="0"/>
              <w:jc w:val="right"/>
              <w:rPr>
                <w:szCs w:val="20"/>
              </w:rPr>
            </w:pPr>
            <w:r w:rsidRPr="00413CB7">
              <w:rPr>
                <w:szCs w:val="20"/>
              </w:rPr>
              <w:t>10.4.2013</w:t>
            </w:r>
          </w:p>
        </w:tc>
      </w:tr>
      <w:tr w:rsidR="00413CB7" w:rsidRPr="00413CB7" w14:paraId="70F4187F" w14:textId="77777777" w:rsidTr="005B36B0">
        <w:trPr>
          <w:trHeight w:val="20"/>
        </w:trPr>
        <w:tc>
          <w:tcPr>
            <w:tcW w:w="1756" w:type="pct"/>
            <w:noWrap/>
            <w:hideMark/>
          </w:tcPr>
          <w:p w14:paraId="1A948133" w14:textId="77777777" w:rsidR="00413CB7" w:rsidRPr="00413CB7" w:rsidRDefault="00413CB7" w:rsidP="00413CB7">
            <w:pPr>
              <w:spacing w:after="0"/>
              <w:jc w:val="left"/>
              <w:rPr>
                <w:szCs w:val="20"/>
              </w:rPr>
            </w:pPr>
            <w:r w:rsidRPr="00413CB7">
              <w:rPr>
                <w:szCs w:val="20"/>
              </w:rPr>
              <w:t xml:space="preserve">L’atelier Gourmand </w:t>
            </w:r>
          </w:p>
        </w:tc>
        <w:tc>
          <w:tcPr>
            <w:tcW w:w="1597" w:type="pct"/>
            <w:noWrap/>
            <w:hideMark/>
          </w:tcPr>
          <w:p w14:paraId="4E2D3DEB"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38AD49A5" w14:textId="77777777" w:rsidR="00413CB7" w:rsidRPr="00413CB7" w:rsidRDefault="00413CB7" w:rsidP="00413CB7">
            <w:pPr>
              <w:spacing w:after="0"/>
              <w:ind w:right="113"/>
              <w:jc w:val="right"/>
              <w:rPr>
                <w:szCs w:val="20"/>
              </w:rPr>
            </w:pPr>
            <w:r w:rsidRPr="00413CB7">
              <w:rPr>
                <w:szCs w:val="20"/>
              </w:rPr>
              <w:t>11.33</w:t>
            </w:r>
          </w:p>
        </w:tc>
        <w:tc>
          <w:tcPr>
            <w:tcW w:w="770" w:type="pct"/>
            <w:noWrap/>
            <w:hideMark/>
          </w:tcPr>
          <w:p w14:paraId="6AEF20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C454BF" w14:textId="77777777" w:rsidR="00413CB7" w:rsidRPr="00413CB7" w:rsidRDefault="00413CB7" w:rsidP="00413CB7">
            <w:pPr>
              <w:spacing w:after="0"/>
              <w:jc w:val="right"/>
              <w:rPr>
                <w:szCs w:val="20"/>
              </w:rPr>
            </w:pPr>
            <w:r w:rsidRPr="00413CB7">
              <w:rPr>
                <w:szCs w:val="20"/>
              </w:rPr>
              <w:t>5.5.2014</w:t>
            </w:r>
          </w:p>
        </w:tc>
      </w:tr>
      <w:tr w:rsidR="00413CB7" w:rsidRPr="00413CB7" w14:paraId="09103569" w14:textId="77777777" w:rsidTr="005B36B0">
        <w:trPr>
          <w:trHeight w:val="20"/>
        </w:trPr>
        <w:tc>
          <w:tcPr>
            <w:tcW w:w="1756" w:type="pct"/>
            <w:noWrap/>
            <w:hideMark/>
          </w:tcPr>
          <w:p w14:paraId="5F5CBCBE" w14:textId="77777777" w:rsidR="00413CB7" w:rsidRPr="00413CB7" w:rsidRDefault="00413CB7" w:rsidP="00413CB7">
            <w:pPr>
              <w:spacing w:after="0"/>
              <w:jc w:val="left"/>
              <w:rPr>
                <w:szCs w:val="20"/>
              </w:rPr>
            </w:pPr>
            <w:r w:rsidRPr="00413CB7">
              <w:rPr>
                <w:szCs w:val="20"/>
              </w:rPr>
              <w:t>Latoya Muston</w:t>
            </w:r>
          </w:p>
        </w:tc>
        <w:tc>
          <w:tcPr>
            <w:tcW w:w="1597" w:type="pct"/>
            <w:noWrap/>
            <w:hideMark/>
          </w:tcPr>
          <w:p w14:paraId="03C1A190"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365FD14D" w14:textId="77777777" w:rsidR="00413CB7" w:rsidRPr="00413CB7" w:rsidRDefault="00413CB7" w:rsidP="00413CB7">
            <w:pPr>
              <w:spacing w:after="0"/>
              <w:ind w:right="113"/>
              <w:jc w:val="right"/>
              <w:rPr>
                <w:szCs w:val="20"/>
              </w:rPr>
            </w:pPr>
            <w:r w:rsidRPr="00413CB7">
              <w:rPr>
                <w:szCs w:val="20"/>
              </w:rPr>
              <w:t>65.00</w:t>
            </w:r>
          </w:p>
        </w:tc>
        <w:tc>
          <w:tcPr>
            <w:tcW w:w="770" w:type="pct"/>
            <w:noWrap/>
            <w:hideMark/>
          </w:tcPr>
          <w:p w14:paraId="14ED55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F44537" w14:textId="77777777" w:rsidR="00413CB7" w:rsidRPr="00413CB7" w:rsidRDefault="00413CB7" w:rsidP="00413CB7">
            <w:pPr>
              <w:spacing w:after="0"/>
              <w:jc w:val="right"/>
              <w:rPr>
                <w:szCs w:val="20"/>
              </w:rPr>
            </w:pPr>
            <w:r w:rsidRPr="00413CB7">
              <w:rPr>
                <w:szCs w:val="20"/>
              </w:rPr>
              <w:t>1.8.2013</w:t>
            </w:r>
          </w:p>
        </w:tc>
      </w:tr>
      <w:tr w:rsidR="00413CB7" w:rsidRPr="00413CB7" w14:paraId="4AB0019C" w14:textId="77777777" w:rsidTr="005B36B0">
        <w:trPr>
          <w:trHeight w:val="20"/>
        </w:trPr>
        <w:tc>
          <w:tcPr>
            <w:tcW w:w="1756" w:type="pct"/>
            <w:noWrap/>
            <w:hideMark/>
          </w:tcPr>
          <w:p w14:paraId="4DDDBC4F" w14:textId="77777777" w:rsidR="00413CB7" w:rsidRPr="00413CB7" w:rsidRDefault="00413CB7" w:rsidP="00413CB7">
            <w:pPr>
              <w:spacing w:after="0"/>
              <w:jc w:val="left"/>
              <w:rPr>
                <w:szCs w:val="20"/>
              </w:rPr>
            </w:pPr>
            <w:r w:rsidRPr="00413CB7">
              <w:rPr>
                <w:szCs w:val="20"/>
              </w:rPr>
              <w:t>Laura Aguilar</w:t>
            </w:r>
          </w:p>
        </w:tc>
        <w:tc>
          <w:tcPr>
            <w:tcW w:w="1597" w:type="pct"/>
            <w:noWrap/>
            <w:hideMark/>
          </w:tcPr>
          <w:p w14:paraId="4E8E0142"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38D323A8" w14:textId="77777777" w:rsidR="00413CB7" w:rsidRPr="00413CB7" w:rsidRDefault="00413CB7" w:rsidP="00413CB7">
            <w:pPr>
              <w:spacing w:after="0"/>
              <w:ind w:right="113"/>
              <w:jc w:val="right"/>
              <w:rPr>
                <w:szCs w:val="20"/>
              </w:rPr>
            </w:pPr>
            <w:r w:rsidRPr="00413CB7">
              <w:rPr>
                <w:szCs w:val="20"/>
              </w:rPr>
              <w:t>51.51</w:t>
            </w:r>
          </w:p>
        </w:tc>
        <w:tc>
          <w:tcPr>
            <w:tcW w:w="770" w:type="pct"/>
            <w:noWrap/>
            <w:hideMark/>
          </w:tcPr>
          <w:p w14:paraId="170BC657" w14:textId="77777777" w:rsidR="00413CB7" w:rsidRPr="00413CB7" w:rsidRDefault="00413CB7" w:rsidP="00413CB7">
            <w:pPr>
              <w:spacing w:after="0"/>
              <w:ind w:left="170"/>
              <w:jc w:val="left"/>
              <w:rPr>
                <w:szCs w:val="20"/>
              </w:rPr>
            </w:pPr>
            <w:r w:rsidRPr="00413CB7">
              <w:rPr>
                <w:szCs w:val="20"/>
              </w:rPr>
              <w:t>Refund 199679</w:t>
            </w:r>
          </w:p>
        </w:tc>
        <w:tc>
          <w:tcPr>
            <w:tcW w:w="453" w:type="pct"/>
            <w:noWrap/>
            <w:hideMark/>
          </w:tcPr>
          <w:p w14:paraId="39C4B712" w14:textId="77777777" w:rsidR="00413CB7" w:rsidRPr="00413CB7" w:rsidRDefault="00413CB7" w:rsidP="00413CB7">
            <w:pPr>
              <w:spacing w:after="0"/>
              <w:jc w:val="right"/>
              <w:rPr>
                <w:szCs w:val="20"/>
              </w:rPr>
            </w:pPr>
            <w:r w:rsidRPr="00413CB7">
              <w:rPr>
                <w:szCs w:val="20"/>
              </w:rPr>
              <w:t>21.11.2013</w:t>
            </w:r>
          </w:p>
        </w:tc>
      </w:tr>
      <w:tr w:rsidR="00413CB7" w:rsidRPr="00413CB7" w14:paraId="192F8492" w14:textId="77777777" w:rsidTr="005B36B0">
        <w:trPr>
          <w:trHeight w:val="20"/>
        </w:trPr>
        <w:tc>
          <w:tcPr>
            <w:tcW w:w="1756" w:type="pct"/>
            <w:noWrap/>
            <w:hideMark/>
          </w:tcPr>
          <w:p w14:paraId="5D3A8FDE" w14:textId="77777777" w:rsidR="00413CB7" w:rsidRPr="00413CB7" w:rsidRDefault="00413CB7" w:rsidP="00413CB7">
            <w:pPr>
              <w:spacing w:after="0"/>
              <w:jc w:val="left"/>
              <w:rPr>
                <w:szCs w:val="20"/>
              </w:rPr>
            </w:pPr>
            <w:r w:rsidRPr="00413CB7">
              <w:rPr>
                <w:szCs w:val="20"/>
              </w:rPr>
              <w:t>Laura Long</w:t>
            </w:r>
          </w:p>
        </w:tc>
        <w:tc>
          <w:tcPr>
            <w:tcW w:w="1597" w:type="pct"/>
            <w:noWrap/>
            <w:hideMark/>
          </w:tcPr>
          <w:p w14:paraId="2AAE1B74"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46008E1" w14:textId="77777777" w:rsidR="00413CB7" w:rsidRPr="00413CB7" w:rsidRDefault="00413CB7" w:rsidP="00413CB7">
            <w:pPr>
              <w:spacing w:after="0"/>
              <w:ind w:right="113"/>
              <w:jc w:val="right"/>
              <w:rPr>
                <w:szCs w:val="20"/>
              </w:rPr>
            </w:pPr>
            <w:r w:rsidRPr="00413CB7">
              <w:rPr>
                <w:szCs w:val="20"/>
              </w:rPr>
              <w:t>26.15</w:t>
            </w:r>
          </w:p>
        </w:tc>
        <w:tc>
          <w:tcPr>
            <w:tcW w:w="770" w:type="pct"/>
            <w:noWrap/>
            <w:hideMark/>
          </w:tcPr>
          <w:p w14:paraId="234194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E9E629" w14:textId="77777777" w:rsidR="00413CB7" w:rsidRPr="00413CB7" w:rsidRDefault="00413CB7" w:rsidP="00413CB7">
            <w:pPr>
              <w:spacing w:after="0"/>
              <w:jc w:val="right"/>
              <w:rPr>
                <w:szCs w:val="20"/>
              </w:rPr>
            </w:pPr>
            <w:r w:rsidRPr="00413CB7">
              <w:rPr>
                <w:szCs w:val="20"/>
              </w:rPr>
              <w:t>22.9.2014</w:t>
            </w:r>
          </w:p>
        </w:tc>
      </w:tr>
      <w:tr w:rsidR="00413CB7" w:rsidRPr="00413CB7" w14:paraId="37ED1FA9" w14:textId="77777777" w:rsidTr="005B36B0">
        <w:trPr>
          <w:trHeight w:val="20"/>
        </w:trPr>
        <w:tc>
          <w:tcPr>
            <w:tcW w:w="1756" w:type="pct"/>
            <w:noWrap/>
            <w:hideMark/>
          </w:tcPr>
          <w:p w14:paraId="4EFD8811" w14:textId="77777777" w:rsidR="00413CB7" w:rsidRPr="00413CB7" w:rsidRDefault="00413CB7" w:rsidP="00413CB7">
            <w:pPr>
              <w:spacing w:after="0"/>
              <w:jc w:val="left"/>
              <w:rPr>
                <w:szCs w:val="20"/>
              </w:rPr>
            </w:pPr>
            <w:r w:rsidRPr="00413CB7">
              <w:rPr>
                <w:szCs w:val="20"/>
              </w:rPr>
              <w:t>Laura Mcculloch</w:t>
            </w:r>
          </w:p>
        </w:tc>
        <w:tc>
          <w:tcPr>
            <w:tcW w:w="1597" w:type="pct"/>
            <w:noWrap/>
            <w:hideMark/>
          </w:tcPr>
          <w:p w14:paraId="6F59C266" w14:textId="77777777" w:rsidR="00413CB7" w:rsidRPr="00413CB7" w:rsidRDefault="00413CB7" w:rsidP="00413CB7">
            <w:pPr>
              <w:spacing w:after="0"/>
              <w:ind w:left="113"/>
              <w:jc w:val="left"/>
              <w:rPr>
                <w:szCs w:val="20"/>
              </w:rPr>
            </w:pPr>
            <w:r w:rsidRPr="00413CB7">
              <w:rPr>
                <w:szCs w:val="20"/>
              </w:rPr>
              <w:t>KANMANTOO, SA 5252</w:t>
            </w:r>
          </w:p>
        </w:tc>
        <w:tc>
          <w:tcPr>
            <w:tcW w:w="424" w:type="pct"/>
            <w:noWrap/>
            <w:hideMark/>
          </w:tcPr>
          <w:p w14:paraId="6183B52B" w14:textId="77777777" w:rsidR="00413CB7" w:rsidRPr="00413CB7" w:rsidRDefault="00413CB7" w:rsidP="00413CB7">
            <w:pPr>
              <w:spacing w:after="0"/>
              <w:ind w:right="113"/>
              <w:jc w:val="right"/>
              <w:rPr>
                <w:szCs w:val="20"/>
              </w:rPr>
            </w:pPr>
            <w:r w:rsidRPr="00413CB7">
              <w:rPr>
                <w:szCs w:val="20"/>
              </w:rPr>
              <w:t>47.29</w:t>
            </w:r>
          </w:p>
        </w:tc>
        <w:tc>
          <w:tcPr>
            <w:tcW w:w="770" w:type="pct"/>
            <w:noWrap/>
            <w:hideMark/>
          </w:tcPr>
          <w:p w14:paraId="14CA25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FBB21F" w14:textId="77777777" w:rsidR="00413CB7" w:rsidRPr="00413CB7" w:rsidRDefault="00413CB7" w:rsidP="00413CB7">
            <w:pPr>
              <w:spacing w:after="0"/>
              <w:jc w:val="right"/>
              <w:rPr>
                <w:szCs w:val="20"/>
              </w:rPr>
            </w:pPr>
            <w:r w:rsidRPr="00413CB7">
              <w:rPr>
                <w:szCs w:val="20"/>
              </w:rPr>
              <w:t>17.3.2014</w:t>
            </w:r>
          </w:p>
        </w:tc>
      </w:tr>
      <w:tr w:rsidR="00413CB7" w:rsidRPr="00413CB7" w14:paraId="51AC9853" w14:textId="77777777" w:rsidTr="005B36B0">
        <w:trPr>
          <w:trHeight w:val="20"/>
        </w:trPr>
        <w:tc>
          <w:tcPr>
            <w:tcW w:w="1756" w:type="pct"/>
            <w:noWrap/>
            <w:hideMark/>
          </w:tcPr>
          <w:p w14:paraId="1EE46C6A" w14:textId="77777777" w:rsidR="00413CB7" w:rsidRPr="00413CB7" w:rsidRDefault="00413CB7" w:rsidP="00413CB7">
            <w:pPr>
              <w:spacing w:after="0"/>
              <w:jc w:val="left"/>
              <w:rPr>
                <w:szCs w:val="20"/>
              </w:rPr>
            </w:pPr>
            <w:r w:rsidRPr="00413CB7">
              <w:rPr>
                <w:szCs w:val="20"/>
              </w:rPr>
              <w:t>Laurel Robinson</w:t>
            </w:r>
          </w:p>
        </w:tc>
        <w:tc>
          <w:tcPr>
            <w:tcW w:w="1597" w:type="pct"/>
            <w:noWrap/>
            <w:hideMark/>
          </w:tcPr>
          <w:p w14:paraId="3C1FE611"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2EC9DF90" w14:textId="77777777" w:rsidR="00413CB7" w:rsidRPr="00413CB7" w:rsidRDefault="00413CB7" w:rsidP="00413CB7">
            <w:pPr>
              <w:spacing w:after="0"/>
              <w:ind w:right="113"/>
              <w:jc w:val="right"/>
              <w:rPr>
                <w:szCs w:val="20"/>
              </w:rPr>
            </w:pPr>
            <w:r w:rsidRPr="00413CB7">
              <w:rPr>
                <w:szCs w:val="20"/>
              </w:rPr>
              <w:t>16.61</w:t>
            </w:r>
          </w:p>
        </w:tc>
        <w:tc>
          <w:tcPr>
            <w:tcW w:w="770" w:type="pct"/>
            <w:noWrap/>
            <w:hideMark/>
          </w:tcPr>
          <w:p w14:paraId="119252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712BDD" w14:textId="77777777" w:rsidR="00413CB7" w:rsidRPr="00413CB7" w:rsidRDefault="00413CB7" w:rsidP="00413CB7">
            <w:pPr>
              <w:spacing w:after="0"/>
              <w:jc w:val="right"/>
              <w:rPr>
                <w:szCs w:val="20"/>
              </w:rPr>
            </w:pPr>
            <w:r w:rsidRPr="00413CB7">
              <w:rPr>
                <w:szCs w:val="20"/>
              </w:rPr>
              <w:t>13.2.2013</w:t>
            </w:r>
          </w:p>
        </w:tc>
      </w:tr>
      <w:tr w:rsidR="00413CB7" w:rsidRPr="00413CB7" w14:paraId="1563CCD8" w14:textId="77777777" w:rsidTr="005B36B0">
        <w:trPr>
          <w:trHeight w:val="20"/>
        </w:trPr>
        <w:tc>
          <w:tcPr>
            <w:tcW w:w="1756" w:type="pct"/>
            <w:noWrap/>
            <w:hideMark/>
          </w:tcPr>
          <w:p w14:paraId="655C763A" w14:textId="77777777" w:rsidR="00413CB7" w:rsidRPr="00413CB7" w:rsidRDefault="00413CB7" w:rsidP="00413CB7">
            <w:pPr>
              <w:spacing w:after="0"/>
              <w:jc w:val="left"/>
              <w:rPr>
                <w:szCs w:val="20"/>
              </w:rPr>
            </w:pPr>
            <w:r w:rsidRPr="00413CB7">
              <w:rPr>
                <w:szCs w:val="20"/>
              </w:rPr>
              <w:t>Lauren Ettridge</w:t>
            </w:r>
          </w:p>
        </w:tc>
        <w:tc>
          <w:tcPr>
            <w:tcW w:w="1597" w:type="pct"/>
            <w:noWrap/>
            <w:hideMark/>
          </w:tcPr>
          <w:p w14:paraId="27307340" w14:textId="77777777" w:rsidR="00413CB7" w:rsidRPr="00413CB7" w:rsidRDefault="00413CB7" w:rsidP="00413CB7">
            <w:pPr>
              <w:spacing w:after="0"/>
              <w:ind w:left="113"/>
              <w:jc w:val="left"/>
              <w:rPr>
                <w:szCs w:val="20"/>
              </w:rPr>
            </w:pPr>
            <w:r w:rsidRPr="00413CB7">
              <w:rPr>
                <w:szCs w:val="20"/>
              </w:rPr>
              <w:t>HAWTHORNDENE, SA 5051</w:t>
            </w:r>
          </w:p>
        </w:tc>
        <w:tc>
          <w:tcPr>
            <w:tcW w:w="424" w:type="pct"/>
            <w:noWrap/>
            <w:hideMark/>
          </w:tcPr>
          <w:p w14:paraId="08C23279"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1D1705BB" w14:textId="77777777" w:rsidR="00413CB7" w:rsidRPr="00413CB7" w:rsidRDefault="00413CB7" w:rsidP="00413CB7">
            <w:pPr>
              <w:spacing w:after="0"/>
              <w:ind w:left="170"/>
              <w:jc w:val="left"/>
              <w:rPr>
                <w:szCs w:val="20"/>
              </w:rPr>
            </w:pPr>
            <w:r w:rsidRPr="00413CB7">
              <w:rPr>
                <w:szCs w:val="20"/>
              </w:rPr>
              <w:t>Refund 178283</w:t>
            </w:r>
          </w:p>
        </w:tc>
        <w:tc>
          <w:tcPr>
            <w:tcW w:w="453" w:type="pct"/>
            <w:noWrap/>
            <w:hideMark/>
          </w:tcPr>
          <w:p w14:paraId="17438C23" w14:textId="77777777" w:rsidR="00413CB7" w:rsidRPr="00413CB7" w:rsidRDefault="00413CB7" w:rsidP="00413CB7">
            <w:pPr>
              <w:spacing w:after="0"/>
              <w:jc w:val="right"/>
              <w:rPr>
                <w:szCs w:val="20"/>
              </w:rPr>
            </w:pPr>
            <w:r w:rsidRPr="00413CB7">
              <w:rPr>
                <w:szCs w:val="20"/>
              </w:rPr>
              <w:t>19.9.2013</w:t>
            </w:r>
          </w:p>
        </w:tc>
      </w:tr>
      <w:tr w:rsidR="00413CB7" w:rsidRPr="00413CB7" w14:paraId="5E197840" w14:textId="77777777" w:rsidTr="005B36B0">
        <w:trPr>
          <w:trHeight w:val="20"/>
        </w:trPr>
        <w:tc>
          <w:tcPr>
            <w:tcW w:w="1756" w:type="pct"/>
            <w:noWrap/>
            <w:hideMark/>
          </w:tcPr>
          <w:p w14:paraId="30B641CD" w14:textId="77777777" w:rsidR="00413CB7" w:rsidRPr="00413CB7" w:rsidRDefault="00413CB7" w:rsidP="00413CB7">
            <w:pPr>
              <w:spacing w:after="0"/>
              <w:jc w:val="left"/>
              <w:rPr>
                <w:szCs w:val="20"/>
              </w:rPr>
            </w:pPr>
            <w:r w:rsidRPr="00413CB7">
              <w:rPr>
                <w:szCs w:val="20"/>
              </w:rPr>
              <w:t>Lauren Gedye</w:t>
            </w:r>
          </w:p>
        </w:tc>
        <w:tc>
          <w:tcPr>
            <w:tcW w:w="1597" w:type="pct"/>
            <w:noWrap/>
            <w:hideMark/>
          </w:tcPr>
          <w:p w14:paraId="5B072C50"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3D3BE6E8" w14:textId="77777777" w:rsidR="00413CB7" w:rsidRPr="00413CB7" w:rsidRDefault="00413CB7" w:rsidP="00413CB7">
            <w:pPr>
              <w:spacing w:after="0"/>
              <w:ind w:right="113"/>
              <w:jc w:val="right"/>
              <w:rPr>
                <w:szCs w:val="20"/>
              </w:rPr>
            </w:pPr>
            <w:r w:rsidRPr="00413CB7">
              <w:rPr>
                <w:szCs w:val="20"/>
              </w:rPr>
              <w:t>34.56</w:t>
            </w:r>
          </w:p>
        </w:tc>
        <w:tc>
          <w:tcPr>
            <w:tcW w:w="770" w:type="pct"/>
            <w:noWrap/>
            <w:hideMark/>
          </w:tcPr>
          <w:p w14:paraId="3E1637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4B200D" w14:textId="77777777" w:rsidR="00413CB7" w:rsidRPr="00413CB7" w:rsidRDefault="00413CB7" w:rsidP="00413CB7">
            <w:pPr>
              <w:spacing w:after="0"/>
              <w:jc w:val="right"/>
              <w:rPr>
                <w:szCs w:val="20"/>
              </w:rPr>
            </w:pPr>
            <w:r w:rsidRPr="00413CB7">
              <w:rPr>
                <w:szCs w:val="20"/>
              </w:rPr>
              <w:t>21.5.2013</w:t>
            </w:r>
          </w:p>
        </w:tc>
      </w:tr>
      <w:tr w:rsidR="00413CB7" w:rsidRPr="00413CB7" w14:paraId="62A56733" w14:textId="77777777" w:rsidTr="005B36B0">
        <w:trPr>
          <w:trHeight w:val="20"/>
        </w:trPr>
        <w:tc>
          <w:tcPr>
            <w:tcW w:w="1756" w:type="pct"/>
            <w:noWrap/>
            <w:hideMark/>
          </w:tcPr>
          <w:p w14:paraId="12270DE3" w14:textId="77777777" w:rsidR="00413CB7" w:rsidRPr="00413CB7" w:rsidRDefault="00413CB7" w:rsidP="00413CB7">
            <w:pPr>
              <w:spacing w:after="0"/>
              <w:jc w:val="left"/>
              <w:rPr>
                <w:szCs w:val="20"/>
              </w:rPr>
            </w:pPr>
            <w:r w:rsidRPr="00413CB7">
              <w:rPr>
                <w:szCs w:val="20"/>
              </w:rPr>
              <w:t>Lauren Novak</w:t>
            </w:r>
          </w:p>
        </w:tc>
        <w:tc>
          <w:tcPr>
            <w:tcW w:w="1597" w:type="pct"/>
            <w:noWrap/>
            <w:hideMark/>
          </w:tcPr>
          <w:p w14:paraId="7F4C80BF"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34F423F0"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15136E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73B2F7" w14:textId="77777777" w:rsidR="00413CB7" w:rsidRPr="00413CB7" w:rsidRDefault="00413CB7" w:rsidP="00413CB7">
            <w:pPr>
              <w:spacing w:after="0"/>
              <w:jc w:val="right"/>
              <w:rPr>
                <w:szCs w:val="20"/>
              </w:rPr>
            </w:pPr>
            <w:r w:rsidRPr="00413CB7">
              <w:rPr>
                <w:szCs w:val="20"/>
              </w:rPr>
              <w:t>1.12.2014</w:t>
            </w:r>
          </w:p>
        </w:tc>
      </w:tr>
      <w:tr w:rsidR="00413CB7" w:rsidRPr="00413CB7" w14:paraId="6345F30E" w14:textId="77777777" w:rsidTr="005B36B0">
        <w:trPr>
          <w:trHeight w:val="20"/>
        </w:trPr>
        <w:tc>
          <w:tcPr>
            <w:tcW w:w="1756" w:type="pct"/>
            <w:noWrap/>
            <w:hideMark/>
          </w:tcPr>
          <w:p w14:paraId="7E74F594" w14:textId="77777777" w:rsidR="00413CB7" w:rsidRPr="00413CB7" w:rsidRDefault="00413CB7" w:rsidP="00413CB7">
            <w:pPr>
              <w:spacing w:after="0"/>
              <w:jc w:val="left"/>
              <w:rPr>
                <w:szCs w:val="20"/>
              </w:rPr>
            </w:pPr>
            <w:r w:rsidRPr="00413CB7">
              <w:rPr>
                <w:szCs w:val="20"/>
              </w:rPr>
              <w:t>Lauren Tobin</w:t>
            </w:r>
          </w:p>
        </w:tc>
        <w:tc>
          <w:tcPr>
            <w:tcW w:w="1597" w:type="pct"/>
            <w:noWrap/>
            <w:hideMark/>
          </w:tcPr>
          <w:p w14:paraId="67FE17BD"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19E199EF" w14:textId="77777777" w:rsidR="00413CB7" w:rsidRPr="00413CB7" w:rsidRDefault="00413CB7" w:rsidP="00413CB7">
            <w:pPr>
              <w:spacing w:after="0"/>
              <w:ind w:right="113"/>
              <w:jc w:val="right"/>
              <w:rPr>
                <w:szCs w:val="20"/>
              </w:rPr>
            </w:pPr>
            <w:r w:rsidRPr="00413CB7">
              <w:rPr>
                <w:szCs w:val="20"/>
              </w:rPr>
              <w:t>62.00</w:t>
            </w:r>
          </w:p>
        </w:tc>
        <w:tc>
          <w:tcPr>
            <w:tcW w:w="770" w:type="pct"/>
            <w:noWrap/>
            <w:hideMark/>
          </w:tcPr>
          <w:p w14:paraId="7EDB2B5B" w14:textId="77777777" w:rsidR="00413CB7" w:rsidRPr="00413CB7" w:rsidRDefault="00413CB7" w:rsidP="00413CB7">
            <w:pPr>
              <w:spacing w:after="0"/>
              <w:ind w:left="170"/>
              <w:jc w:val="left"/>
              <w:rPr>
                <w:szCs w:val="20"/>
              </w:rPr>
            </w:pPr>
            <w:r w:rsidRPr="00413CB7">
              <w:rPr>
                <w:szCs w:val="20"/>
              </w:rPr>
              <w:t>Refund 200128</w:t>
            </w:r>
          </w:p>
        </w:tc>
        <w:tc>
          <w:tcPr>
            <w:tcW w:w="453" w:type="pct"/>
            <w:noWrap/>
            <w:hideMark/>
          </w:tcPr>
          <w:p w14:paraId="391B317A" w14:textId="77777777" w:rsidR="00413CB7" w:rsidRPr="00413CB7" w:rsidRDefault="00413CB7" w:rsidP="00413CB7">
            <w:pPr>
              <w:spacing w:after="0"/>
              <w:jc w:val="right"/>
              <w:rPr>
                <w:szCs w:val="20"/>
              </w:rPr>
            </w:pPr>
            <w:r w:rsidRPr="00413CB7">
              <w:rPr>
                <w:szCs w:val="20"/>
              </w:rPr>
              <w:t>22.11.2013</w:t>
            </w:r>
          </w:p>
        </w:tc>
      </w:tr>
      <w:tr w:rsidR="00413CB7" w:rsidRPr="00413CB7" w14:paraId="1C7CBB6F" w14:textId="77777777" w:rsidTr="005B36B0">
        <w:trPr>
          <w:trHeight w:val="20"/>
        </w:trPr>
        <w:tc>
          <w:tcPr>
            <w:tcW w:w="1756" w:type="pct"/>
            <w:noWrap/>
            <w:hideMark/>
          </w:tcPr>
          <w:p w14:paraId="0D8A42D8" w14:textId="77777777" w:rsidR="00413CB7" w:rsidRPr="00413CB7" w:rsidRDefault="00413CB7" w:rsidP="00413CB7">
            <w:pPr>
              <w:spacing w:after="0"/>
              <w:jc w:val="left"/>
              <w:rPr>
                <w:szCs w:val="20"/>
              </w:rPr>
            </w:pPr>
            <w:r w:rsidRPr="00413CB7">
              <w:rPr>
                <w:szCs w:val="20"/>
              </w:rPr>
              <w:t>Lauren Woodford</w:t>
            </w:r>
          </w:p>
        </w:tc>
        <w:tc>
          <w:tcPr>
            <w:tcW w:w="1597" w:type="pct"/>
            <w:noWrap/>
            <w:hideMark/>
          </w:tcPr>
          <w:p w14:paraId="0C331B62" w14:textId="77777777"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14:paraId="1FAE39F2" w14:textId="77777777" w:rsidR="00413CB7" w:rsidRPr="00413CB7" w:rsidRDefault="00413CB7" w:rsidP="00413CB7">
            <w:pPr>
              <w:spacing w:after="0"/>
              <w:ind w:right="113"/>
              <w:jc w:val="right"/>
              <w:rPr>
                <w:szCs w:val="20"/>
              </w:rPr>
            </w:pPr>
            <w:r w:rsidRPr="00413CB7">
              <w:rPr>
                <w:szCs w:val="20"/>
              </w:rPr>
              <w:t>1 365.92</w:t>
            </w:r>
          </w:p>
        </w:tc>
        <w:tc>
          <w:tcPr>
            <w:tcW w:w="770" w:type="pct"/>
            <w:noWrap/>
            <w:hideMark/>
          </w:tcPr>
          <w:p w14:paraId="79F1CD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601119" w14:textId="77777777" w:rsidR="00413CB7" w:rsidRPr="00413CB7" w:rsidRDefault="00413CB7" w:rsidP="00413CB7">
            <w:pPr>
              <w:spacing w:after="0"/>
              <w:jc w:val="right"/>
              <w:rPr>
                <w:szCs w:val="20"/>
              </w:rPr>
            </w:pPr>
            <w:r w:rsidRPr="00413CB7">
              <w:rPr>
                <w:szCs w:val="20"/>
              </w:rPr>
              <w:t>10.3.2014</w:t>
            </w:r>
          </w:p>
        </w:tc>
      </w:tr>
      <w:tr w:rsidR="00413CB7" w:rsidRPr="00413CB7" w14:paraId="6C6156DE" w14:textId="77777777" w:rsidTr="005B36B0">
        <w:trPr>
          <w:trHeight w:val="20"/>
        </w:trPr>
        <w:tc>
          <w:tcPr>
            <w:tcW w:w="1756" w:type="pct"/>
            <w:noWrap/>
            <w:hideMark/>
          </w:tcPr>
          <w:p w14:paraId="782F5282" w14:textId="77777777" w:rsidR="00413CB7" w:rsidRPr="00413CB7" w:rsidRDefault="00413CB7" w:rsidP="00413CB7">
            <w:pPr>
              <w:spacing w:after="0"/>
              <w:jc w:val="left"/>
              <w:rPr>
                <w:szCs w:val="20"/>
              </w:rPr>
            </w:pPr>
            <w:r w:rsidRPr="00413CB7">
              <w:rPr>
                <w:szCs w:val="20"/>
              </w:rPr>
              <w:t>Laurence Andris</w:t>
            </w:r>
          </w:p>
        </w:tc>
        <w:tc>
          <w:tcPr>
            <w:tcW w:w="1597" w:type="pct"/>
            <w:noWrap/>
            <w:hideMark/>
          </w:tcPr>
          <w:p w14:paraId="4A7D467A"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43059CE6" w14:textId="77777777" w:rsidR="00413CB7" w:rsidRPr="00413CB7" w:rsidRDefault="00413CB7" w:rsidP="00413CB7">
            <w:pPr>
              <w:spacing w:after="0"/>
              <w:ind w:right="113"/>
              <w:jc w:val="right"/>
              <w:rPr>
                <w:szCs w:val="20"/>
              </w:rPr>
            </w:pPr>
            <w:r w:rsidRPr="00413CB7">
              <w:rPr>
                <w:szCs w:val="20"/>
              </w:rPr>
              <w:t>121.90</w:t>
            </w:r>
          </w:p>
        </w:tc>
        <w:tc>
          <w:tcPr>
            <w:tcW w:w="770" w:type="pct"/>
            <w:noWrap/>
            <w:hideMark/>
          </w:tcPr>
          <w:p w14:paraId="4960F0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FA537B" w14:textId="77777777" w:rsidR="00413CB7" w:rsidRPr="00413CB7" w:rsidRDefault="00413CB7" w:rsidP="00413CB7">
            <w:pPr>
              <w:spacing w:after="0"/>
              <w:jc w:val="right"/>
              <w:rPr>
                <w:szCs w:val="20"/>
              </w:rPr>
            </w:pPr>
            <w:r w:rsidRPr="00413CB7">
              <w:rPr>
                <w:szCs w:val="20"/>
              </w:rPr>
              <w:t>14.8.2014</w:t>
            </w:r>
          </w:p>
        </w:tc>
      </w:tr>
      <w:tr w:rsidR="00413CB7" w:rsidRPr="00413CB7" w14:paraId="6F1A6AFA" w14:textId="77777777" w:rsidTr="005B36B0">
        <w:trPr>
          <w:trHeight w:val="20"/>
        </w:trPr>
        <w:tc>
          <w:tcPr>
            <w:tcW w:w="1756" w:type="pct"/>
            <w:noWrap/>
            <w:hideMark/>
          </w:tcPr>
          <w:p w14:paraId="6D4E83E6" w14:textId="77777777" w:rsidR="00413CB7" w:rsidRPr="00413CB7" w:rsidRDefault="00413CB7" w:rsidP="00413CB7">
            <w:pPr>
              <w:spacing w:after="0"/>
              <w:jc w:val="left"/>
              <w:rPr>
                <w:szCs w:val="20"/>
              </w:rPr>
            </w:pPr>
            <w:r w:rsidRPr="00413CB7">
              <w:rPr>
                <w:szCs w:val="20"/>
              </w:rPr>
              <w:t>Lawrence W Harvey</w:t>
            </w:r>
          </w:p>
        </w:tc>
        <w:tc>
          <w:tcPr>
            <w:tcW w:w="1597" w:type="pct"/>
            <w:noWrap/>
            <w:hideMark/>
          </w:tcPr>
          <w:p w14:paraId="7826F521" w14:textId="77777777"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14:paraId="0996E675" w14:textId="77777777" w:rsidR="00413CB7" w:rsidRPr="00413CB7" w:rsidRDefault="00413CB7" w:rsidP="00413CB7">
            <w:pPr>
              <w:spacing w:after="0"/>
              <w:ind w:right="113"/>
              <w:jc w:val="right"/>
              <w:rPr>
                <w:szCs w:val="20"/>
              </w:rPr>
            </w:pPr>
            <w:r w:rsidRPr="00413CB7">
              <w:rPr>
                <w:szCs w:val="20"/>
              </w:rPr>
              <w:t>94.30</w:t>
            </w:r>
          </w:p>
        </w:tc>
        <w:tc>
          <w:tcPr>
            <w:tcW w:w="770" w:type="pct"/>
            <w:noWrap/>
            <w:hideMark/>
          </w:tcPr>
          <w:p w14:paraId="7D13C6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B439CD" w14:textId="77777777" w:rsidR="00413CB7" w:rsidRPr="00413CB7" w:rsidRDefault="00413CB7" w:rsidP="00413CB7">
            <w:pPr>
              <w:spacing w:after="0"/>
              <w:jc w:val="right"/>
              <w:rPr>
                <w:szCs w:val="20"/>
              </w:rPr>
            </w:pPr>
            <w:r w:rsidRPr="00413CB7">
              <w:rPr>
                <w:szCs w:val="20"/>
              </w:rPr>
              <w:t>23.1.2013</w:t>
            </w:r>
          </w:p>
        </w:tc>
      </w:tr>
      <w:tr w:rsidR="00413CB7" w:rsidRPr="00413CB7" w14:paraId="558162DB" w14:textId="77777777" w:rsidTr="005B36B0">
        <w:trPr>
          <w:trHeight w:val="20"/>
        </w:trPr>
        <w:tc>
          <w:tcPr>
            <w:tcW w:w="1756" w:type="pct"/>
            <w:noWrap/>
            <w:hideMark/>
          </w:tcPr>
          <w:p w14:paraId="6386DC40" w14:textId="77777777" w:rsidR="00413CB7" w:rsidRPr="00413CB7" w:rsidRDefault="00413CB7" w:rsidP="00413CB7">
            <w:pPr>
              <w:spacing w:after="0"/>
              <w:jc w:val="left"/>
              <w:rPr>
                <w:szCs w:val="20"/>
              </w:rPr>
            </w:pPr>
            <w:r w:rsidRPr="00413CB7">
              <w:rPr>
                <w:szCs w:val="20"/>
              </w:rPr>
              <w:t>Leah Glastonbury</w:t>
            </w:r>
          </w:p>
        </w:tc>
        <w:tc>
          <w:tcPr>
            <w:tcW w:w="1597" w:type="pct"/>
            <w:noWrap/>
            <w:hideMark/>
          </w:tcPr>
          <w:p w14:paraId="47BC5E96" w14:textId="77777777"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14:paraId="20858A71"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3E1CE4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80491A" w14:textId="77777777" w:rsidR="00413CB7" w:rsidRPr="00413CB7" w:rsidRDefault="00413CB7" w:rsidP="00413CB7">
            <w:pPr>
              <w:spacing w:after="0"/>
              <w:jc w:val="right"/>
              <w:rPr>
                <w:szCs w:val="20"/>
              </w:rPr>
            </w:pPr>
            <w:r w:rsidRPr="00413CB7">
              <w:rPr>
                <w:szCs w:val="20"/>
              </w:rPr>
              <w:t>8.2.2013</w:t>
            </w:r>
          </w:p>
        </w:tc>
      </w:tr>
      <w:tr w:rsidR="00413CB7" w:rsidRPr="00413CB7" w14:paraId="2453854D" w14:textId="77777777" w:rsidTr="005B36B0">
        <w:trPr>
          <w:trHeight w:val="20"/>
        </w:trPr>
        <w:tc>
          <w:tcPr>
            <w:tcW w:w="1756" w:type="pct"/>
            <w:noWrap/>
            <w:hideMark/>
          </w:tcPr>
          <w:p w14:paraId="5FBA4180" w14:textId="77777777" w:rsidR="00413CB7" w:rsidRPr="00413CB7" w:rsidRDefault="00413CB7" w:rsidP="00413CB7">
            <w:pPr>
              <w:spacing w:after="0"/>
              <w:jc w:val="left"/>
              <w:rPr>
                <w:szCs w:val="20"/>
              </w:rPr>
            </w:pPr>
            <w:r w:rsidRPr="00413CB7">
              <w:rPr>
                <w:szCs w:val="20"/>
              </w:rPr>
              <w:t>Leah Gremmert</w:t>
            </w:r>
          </w:p>
        </w:tc>
        <w:tc>
          <w:tcPr>
            <w:tcW w:w="1597" w:type="pct"/>
            <w:noWrap/>
            <w:hideMark/>
          </w:tcPr>
          <w:p w14:paraId="076FB275" w14:textId="77777777"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14:paraId="631DD5A5" w14:textId="77777777" w:rsidR="00413CB7" w:rsidRPr="00413CB7" w:rsidRDefault="00413CB7" w:rsidP="00413CB7">
            <w:pPr>
              <w:spacing w:after="0"/>
              <w:ind w:right="113"/>
              <w:jc w:val="right"/>
              <w:rPr>
                <w:szCs w:val="20"/>
              </w:rPr>
            </w:pPr>
            <w:r w:rsidRPr="00413CB7">
              <w:rPr>
                <w:szCs w:val="20"/>
              </w:rPr>
              <w:t>142.14</w:t>
            </w:r>
          </w:p>
        </w:tc>
        <w:tc>
          <w:tcPr>
            <w:tcW w:w="770" w:type="pct"/>
            <w:noWrap/>
            <w:hideMark/>
          </w:tcPr>
          <w:p w14:paraId="0A99FC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6741C8" w14:textId="77777777" w:rsidR="00413CB7" w:rsidRPr="00413CB7" w:rsidRDefault="00413CB7" w:rsidP="00413CB7">
            <w:pPr>
              <w:spacing w:after="0"/>
              <w:jc w:val="right"/>
              <w:rPr>
                <w:szCs w:val="20"/>
              </w:rPr>
            </w:pPr>
            <w:r w:rsidRPr="00413CB7">
              <w:rPr>
                <w:szCs w:val="20"/>
              </w:rPr>
              <w:t>17.3.2013</w:t>
            </w:r>
          </w:p>
        </w:tc>
      </w:tr>
      <w:tr w:rsidR="00413CB7" w:rsidRPr="00413CB7" w14:paraId="7A67F2A2" w14:textId="77777777" w:rsidTr="005B36B0">
        <w:trPr>
          <w:trHeight w:val="20"/>
        </w:trPr>
        <w:tc>
          <w:tcPr>
            <w:tcW w:w="1756" w:type="pct"/>
            <w:noWrap/>
            <w:hideMark/>
          </w:tcPr>
          <w:p w14:paraId="332DA72D" w14:textId="77777777" w:rsidR="00413CB7" w:rsidRPr="00413CB7" w:rsidRDefault="00413CB7" w:rsidP="00413CB7">
            <w:pPr>
              <w:spacing w:after="0"/>
              <w:jc w:val="left"/>
              <w:rPr>
                <w:szCs w:val="20"/>
              </w:rPr>
            </w:pPr>
            <w:r w:rsidRPr="00413CB7">
              <w:rPr>
                <w:szCs w:val="20"/>
              </w:rPr>
              <w:t>Leah Kendle</w:t>
            </w:r>
          </w:p>
        </w:tc>
        <w:tc>
          <w:tcPr>
            <w:tcW w:w="1597" w:type="pct"/>
            <w:noWrap/>
            <w:hideMark/>
          </w:tcPr>
          <w:p w14:paraId="797338C5"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5455CC16"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7A833ED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0E5F3A" w14:textId="77777777" w:rsidR="00413CB7" w:rsidRPr="00413CB7" w:rsidRDefault="00413CB7" w:rsidP="00413CB7">
            <w:pPr>
              <w:spacing w:after="0"/>
              <w:jc w:val="right"/>
              <w:rPr>
                <w:szCs w:val="20"/>
              </w:rPr>
            </w:pPr>
            <w:r w:rsidRPr="00413CB7">
              <w:rPr>
                <w:szCs w:val="20"/>
              </w:rPr>
              <w:t>23.8.2013</w:t>
            </w:r>
          </w:p>
        </w:tc>
      </w:tr>
      <w:tr w:rsidR="00413CB7" w:rsidRPr="00413CB7" w14:paraId="052C73CA" w14:textId="77777777" w:rsidTr="005B36B0">
        <w:trPr>
          <w:trHeight w:val="20"/>
        </w:trPr>
        <w:tc>
          <w:tcPr>
            <w:tcW w:w="1756" w:type="pct"/>
            <w:noWrap/>
            <w:hideMark/>
          </w:tcPr>
          <w:p w14:paraId="00D42465" w14:textId="77777777" w:rsidR="00413CB7" w:rsidRPr="00413CB7" w:rsidRDefault="00413CB7" w:rsidP="00413CB7">
            <w:pPr>
              <w:spacing w:after="0"/>
              <w:jc w:val="left"/>
              <w:rPr>
                <w:szCs w:val="20"/>
              </w:rPr>
            </w:pPr>
            <w:r w:rsidRPr="00413CB7">
              <w:rPr>
                <w:szCs w:val="20"/>
              </w:rPr>
              <w:t>Leah Nankervis</w:t>
            </w:r>
          </w:p>
        </w:tc>
        <w:tc>
          <w:tcPr>
            <w:tcW w:w="1597" w:type="pct"/>
            <w:noWrap/>
            <w:hideMark/>
          </w:tcPr>
          <w:p w14:paraId="6584EDC3"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37A23F16"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665B0D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2F3C63" w14:textId="77777777" w:rsidR="00413CB7" w:rsidRPr="00413CB7" w:rsidRDefault="00413CB7" w:rsidP="00413CB7">
            <w:pPr>
              <w:spacing w:after="0"/>
              <w:jc w:val="right"/>
              <w:rPr>
                <w:szCs w:val="20"/>
              </w:rPr>
            </w:pPr>
            <w:r w:rsidRPr="00413CB7">
              <w:rPr>
                <w:szCs w:val="20"/>
              </w:rPr>
              <w:t>18.9.2013</w:t>
            </w:r>
          </w:p>
        </w:tc>
      </w:tr>
      <w:tr w:rsidR="00413CB7" w:rsidRPr="00413CB7" w14:paraId="5A1C45D6" w14:textId="77777777" w:rsidTr="005B36B0">
        <w:trPr>
          <w:trHeight w:val="20"/>
        </w:trPr>
        <w:tc>
          <w:tcPr>
            <w:tcW w:w="1756" w:type="pct"/>
            <w:noWrap/>
            <w:hideMark/>
          </w:tcPr>
          <w:p w14:paraId="1562CD59" w14:textId="77777777" w:rsidR="00413CB7" w:rsidRPr="00413CB7" w:rsidRDefault="00413CB7" w:rsidP="00413CB7">
            <w:pPr>
              <w:spacing w:after="0"/>
              <w:jc w:val="left"/>
              <w:rPr>
                <w:szCs w:val="20"/>
              </w:rPr>
            </w:pPr>
            <w:r w:rsidRPr="00413CB7">
              <w:rPr>
                <w:szCs w:val="20"/>
              </w:rPr>
              <w:t>Leah Perriam</w:t>
            </w:r>
          </w:p>
        </w:tc>
        <w:tc>
          <w:tcPr>
            <w:tcW w:w="1597" w:type="pct"/>
            <w:noWrap/>
            <w:hideMark/>
          </w:tcPr>
          <w:p w14:paraId="0A6C9552"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02A910EE" w14:textId="77777777" w:rsidR="00413CB7" w:rsidRPr="00413CB7" w:rsidRDefault="00413CB7" w:rsidP="00413CB7">
            <w:pPr>
              <w:spacing w:after="0"/>
              <w:ind w:right="113"/>
              <w:jc w:val="right"/>
              <w:rPr>
                <w:szCs w:val="20"/>
              </w:rPr>
            </w:pPr>
            <w:r w:rsidRPr="00413CB7">
              <w:rPr>
                <w:szCs w:val="20"/>
              </w:rPr>
              <w:t>14.84</w:t>
            </w:r>
          </w:p>
        </w:tc>
        <w:tc>
          <w:tcPr>
            <w:tcW w:w="770" w:type="pct"/>
            <w:noWrap/>
            <w:hideMark/>
          </w:tcPr>
          <w:p w14:paraId="2AFB3F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BBE3BC" w14:textId="77777777" w:rsidR="00413CB7" w:rsidRPr="00413CB7" w:rsidRDefault="00413CB7" w:rsidP="00413CB7">
            <w:pPr>
              <w:spacing w:after="0"/>
              <w:jc w:val="right"/>
              <w:rPr>
                <w:szCs w:val="20"/>
              </w:rPr>
            </w:pPr>
            <w:r w:rsidRPr="00413CB7">
              <w:rPr>
                <w:szCs w:val="20"/>
              </w:rPr>
              <w:t>18.8.2014</w:t>
            </w:r>
          </w:p>
        </w:tc>
      </w:tr>
      <w:tr w:rsidR="00413CB7" w:rsidRPr="00413CB7" w14:paraId="33A4BEAD" w14:textId="77777777" w:rsidTr="005B36B0">
        <w:trPr>
          <w:trHeight w:val="20"/>
        </w:trPr>
        <w:tc>
          <w:tcPr>
            <w:tcW w:w="1756" w:type="pct"/>
            <w:noWrap/>
            <w:hideMark/>
          </w:tcPr>
          <w:p w14:paraId="09B018D5" w14:textId="77777777" w:rsidR="00413CB7" w:rsidRPr="00413CB7" w:rsidRDefault="00413CB7" w:rsidP="00413CB7">
            <w:pPr>
              <w:spacing w:after="0"/>
              <w:jc w:val="left"/>
              <w:rPr>
                <w:szCs w:val="20"/>
              </w:rPr>
            </w:pPr>
            <w:r w:rsidRPr="00413CB7">
              <w:rPr>
                <w:szCs w:val="20"/>
              </w:rPr>
              <w:t>Leah Smith</w:t>
            </w:r>
          </w:p>
        </w:tc>
        <w:tc>
          <w:tcPr>
            <w:tcW w:w="1597" w:type="pct"/>
            <w:noWrap/>
            <w:hideMark/>
          </w:tcPr>
          <w:p w14:paraId="43B5610C" w14:textId="77777777"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14:paraId="2058CFA5" w14:textId="77777777" w:rsidR="00413CB7" w:rsidRPr="00413CB7" w:rsidRDefault="00413CB7" w:rsidP="00413CB7">
            <w:pPr>
              <w:spacing w:after="0"/>
              <w:ind w:right="113"/>
              <w:jc w:val="right"/>
              <w:rPr>
                <w:szCs w:val="20"/>
              </w:rPr>
            </w:pPr>
            <w:r w:rsidRPr="00413CB7">
              <w:rPr>
                <w:szCs w:val="20"/>
              </w:rPr>
              <w:t>26.37</w:t>
            </w:r>
          </w:p>
        </w:tc>
        <w:tc>
          <w:tcPr>
            <w:tcW w:w="770" w:type="pct"/>
            <w:noWrap/>
            <w:hideMark/>
          </w:tcPr>
          <w:p w14:paraId="0A22AE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9EA173" w14:textId="77777777" w:rsidR="00413CB7" w:rsidRPr="00413CB7" w:rsidRDefault="00413CB7" w:rsidP="00413CB7">
            <w:pPr>
              <w:spacing w:after="0"/>
              <w:jc w:val="right"/>
              <w:rPr>
                <w:szCs w:val="20"/>
              </w:rPr>
            </w:pPr>
            <w:r w:rsidRPr="00413CB7">
              <w:rPr>
                <w:szCs w:val="20"/>
              </w:rPr>
              <w:t>6.8.2013</w:t>
            </w:r>
          </w:p>
        </w:tc>
      </w:tr>
      <w:tr w:rsidR="00413CB7" w:rsidRPr="00413CB7" w14:paraId="7E2B5766" w14:textId="77777777" w:rsidTr="005B36B0">
        <w:trPr>
          <w:trHeight w:val="20"/>
        </w:trPr>
        <w:tc>
          <w:tcPr>
            <w:tcW w:w="1756" w:type="pct"/>
            <w:noWrap/>
            <w:hideMark/>
          </w:tcPr>
          <w:p w14:paraId="5233BD1A" w14:textId="77777777" w:rsidR="00413CB7" w:rsidRPr="00413CB7" w:rsidRDefault="00413CB7" w:rsidP="00413CB7">
            <w:pPr>
              <w:spacing w:after="0"/>
              <w:jc w:val="left"/>
              <w:rPr>
                <w:szCs w:val="20"/>
              </w:rPr>
            </w:pPr>
            <w:r w:rsidRPr="00413CB7">
              <w:rPr>
                <w:szCs w:val="20"/>
              </w:rPr>
              <w:t>Leah Sztaho</w:t>
            </w:r>
          </w:p>
        </w:tc>
        <w:tc>
          <w:tcPr>
            <w:tcW w:w="1597" w:type="pct"/>
            <w:noWrap/>
            <w:hideMark/>
          </w:tcPr>
          <w:p w14:paraId="25EA6883"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2CB829CE"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302890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4A3DA3" w14:textId="77777777" w:rsidR="00413CB7" w:rsidRPr="00413CB7" w:rsidRDefault="00413CB7" w:rsidP="00413CB7">
            <w:pPr>
              <w:spacing w:after="0"/>
              <w:jc w:val="right"/>
              <w:rPr>
                <w:szCs w:val="20"/>
              </w:rPr>
            </w:pPr>
            <w:r w:rsidRPr="00413CB7">
              <w:rPr>
                <w:szCs w:val="20"/>
              </w:rPr>
              <w:t>8.1.2015</w:t>
            </w:r>
          </w:p>
        </w:tc>
      </w:tr>
      <w:tr w:rsidR="00413CB7" w:rsidRPr="00413CB7" w14:paraId="0158552C" w14:textId="77777777" w:rsidTr="005B36B0">
        <w:trPr>
          <w:trHeight w:val="20"/>
        </w:trPr>
        <w:tc>
          <w:tcPr>
            <w:tcW w:w="1756" w:type="pct"/>
            <w:noWrap/>
            <w:hideMark/>
          </w:tcPr>
          <w:p w14:paraId="5FC4E54E" w14:textId="77777777" w:rsidR="00413CB7" w:rsidRPr="00413CB7" w:rsidRDefault="00413CB7" w:rsidP="00413CB7">
            <w:pPr>
              <w:spacing w:after="0"/>
              <w:jc w:val="left"/>
              <w:rPr>
                <w:szCs w:val="20"/>
              </w:rPr>
            </w:pPr>
            <w:r w:rsidRPr="00413CB7">
              <w:rPr>
                <w:szCs w:val="20"/>
              </w:rPr>
              <w:t>Lea-Maree Brown</w:t>
            </w:r>
          </w:p>
        </w:tc>
        <w:tc>
          <w:tcPr>
            <w:tcW w:w="1597" w:type="pct"/>
            <w:noWrap/>
            <w:hideMark/>
          </w:tcPr>
          <w:p w14:paraId="1F9DC7EA"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030B290A" w14:textId="77777777" w:rsidR="00413CB7" w:rsidRPr="00413CB7" w:rsidRDefault="00413CB7" w:rsidP="00413CB7">
            <w:pPr>
              <w:spacing w:after="0"/>
              <w:ind w:right="113"/>
              <w:jc w:val="right"/>
              <w:rPr>
                <w:szCs w:val="20"/>
              </w:rPr>
            </w:pPr>
            <w:r w:rsidRPr="00413CB7">
              <w:rPr>
                <w:szCs w:val="20"/>
              </w:rPr>
              <w:t>57.55</w:t>
            </w:r>
          </w:p>
        </w:tc>
        <w:tc>
          <w:tcPr>
            <w:tcW w:w="770" w:type="pct"/>
            <w:noWrap/>
            <w:hideMark/>
          </w:tcPr>
          <w:p w14:paraId="5E320D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414DF4" w14:textId="77777777" w:rsidR="00413CB7" w:rsidRPr="00413CB7" w:rsidRDefault="00413CB7" w:rsidP="00413CB7">
            <w:pPr>
              <w:spacing w:after="0"/>
              <w:jc w:val="right"/>
              <w:rPr>
                <w:szCs w:val="20"/>
              </w:rPr>
            </w:pPr>
            <w:r w:rsidRPr="00413CB7">
              <w:rPr>
                <w:szCs w:val="20"/>
              </w:rPr>
              <w:t>4.6.2014</w:t>
            </w:r>
          </w:p>
        </w:tc>
      </w:tr>
      <w:tr w:rsidR="00413CB7" w:rsidRPr="00413CB7" w14:paraId="5C6007B7" w14:textId="77777777" w:rsidTr="005B36B0">
        <w:trPr>
          <w:trHeight w:val="20"/>
        </w:trPr>
        <w:tc>
          <w:tcPr>
            <w:tcW w:w="1756" w:type="pct"/>
            <w:noWrap/>
            <w:hideMark/>
          </w:tcPr>
          <w:p w14:paraId="34C8300F" w14:textId="77777777" w:rsidR="00413CB7" w:rsidRPr="00413CB7" w:rsidRDefault="00413CB7" w:rsidP="00413CB7">
            <w:pPr>
              <w:spacing w:after="0"/>
              <w:jc w:val="left"/>
              <w:rPr>
                <w:szCs w:val="20"/>
              </w:rPr>
            </w:pPr>
            <w:r w:rsidRPr="00413CB7">
              <w:rPr>
                <w:szCs w:val="20"/>
              </w:rPr>
              <w:t>Leana Oria</w:t>
            </w:r>
          </w:p>
        </w:tc>
        <w:tc>
          <w:tcPr>
            <w:tcW w:w="1597" w:type="pct"/>
            <w:noWrap/>
            <w:hideMark/>
          </w:tcPr>
          <w:p w14:paraId="7EE87654"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371079C7" w14:textId="77777777" w:rsidR="00413CB7" w:rsidRPr="00413CB7" w:rsidRDefault="00413CB7" w:rsidP="00413CB7">
            <w:pPr>
              <w:spacing w:after="0"/>
              <w:ind w:right="113"/>
              <w:jc w:val="right"/>
              <w:rPr>
                <w:szCs w:val="20"/>
              </w:rPr>
            </w:pPr>
            <w:r w:rsidRPr="00413CB7">
              <w:rPr>
                <w:szCs w:val="20"/>
              </w:rPr>
              <w:t>200.00</w:t>
            </w:r>
          </w:p>
        </w:tc>
        <w:tc>
          <w:tcPr>
            <w:tcW w:w="770" w:type="pct"/>
            <w:noWrap/>
            <w:hideMark/>
          </w:tcPr>
          <w:p w14:paraId="0E1C8F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C944C4" w14:textId="77777777" w:rsidR="00413CB7" w:rsidRPr="00413CB7" w:rsidRDefault="00413CB7" w:rsidP="00413CB7">
            <w:pPr>
              <w:spacing w:after="0"/>
              <w:jc w:val="right"/>
              <w:rPr>
                <w:szCs w:val="20"/>
              </w:rPr>
            </w:pPr>
            <w:r w:rsidRPr="00413CB7">
              <w:rPr>
                <w:szCs w:val="20"/>
              </w:rPr>
              <w:t>10.10.2013</w:t>
            </w:r>
          </w:p>
        </w:tc>
      </w:tr>
      <w:tr w:rsidR="00413CB7" w:rsidRPr="00413CB7" w14:paraId="0460F85D" w14:textId="77777777" w:rsidTr="005B36B0">
        <w:trPr>
          <w:trHeight w:val="20"/>
        </w:trPr>
        <w:tc>
          <w:tcPr>
            <w:tcW w:w="1756" w:type="pct"/>
            <w:noWrap/>
            <w:hideMark/>
          </w:tcPr>
          <w:p w14:paraId="6B14E2B3" w14:textId="77777777" w:rsidR="00413CB7" w:rsidRPr="00413CB7" w:rsidRDefault="00413CB7" w:rsidP="00413CB7">
            <w:pPr>
              <w:spacing w:after="0"/>
              <w:jc w:val="left"/>
              <w:rPr>
                <w:szCs w:val="20"/>
              </w:rPr>
            </w:pPr>
            <w:r w:rsidRPr="00413CB7">
              <w:rPr>
                <w:szCs w:val="20"/>
              </w:rPr>
              <w:t>Leanne Dinnage</w:t>
            </w:r>
          </w:p>
        </w:tc>
        <w:tc>
          <w:tcPr>
            <w:tcW w:w="1597" w:type="pct"/>
            <w:noWrap/>
            <w:hideMark/>
          </w:tcPr>
          <w:p w14:paraId="1B49EA76"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7DB46709" w14:textId="77777777" w:rsidR="00413CB7" w:rsidRPr="00413CB7" w:rsidRDefault="00413CB7" w:rsidP="00413CB7">
            <w:pPr>
              <w:spacing w:after="0"/>
              <w:ind w:right="113"/>
              <w:jc w:val="right"/>
              <w:rPr>
                <w:szCs w:val="20"/>
              </w:rPr>
            </w:pPr>
            <w:r w:rsidRPr="00413CB7">
              <w:rPr>
                <w:szCs w:val="20"/>
              </w:rPr>
              <w:t>17.06</w:t>
            </w:r>
          </w:p>
        </w:tc>
        <w:tc>
          <w:tcPr>
            <w:tcW w:w="770" w:type="pct"/>
            <w:noWrap/>
            <w:hideMark/>
          </w:tcPr>
          <w:p w14:paraId="0CE1D0F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1B322E" w14:textId="77777777" w:rsidR="00413CB7" w:rsidRPr="00413CB7" w:rsidRDefault="00413CB7" w:rsidP="00413CB7">
            <w:pPr>
              <w:spacing w:after="0"/>
              <w:jc w:val="right"/>
              <w:rPr>
                <w:szCs w:val="20"/>
              </w:rPr>
            </w:pPr>
            <w:r w:rsidRPr="00413CB7">
              <w:rPr>
                <w:szCs w:val="20"/>
              </w:rPr>
              <w:t>20.3.2013</w:t>
            </w:r>
          </w:p>
        </w:tc>
      </w:tr>
      <w:tr w:rsidR="00413CB7" w:rsidRPr="00413CB7" w14:paraId="63DE187F" w14:textId="77777777" w:rsidTr="005B36B0">
        <w:trPr>
          <w:trHeight w:val="20"/>
        </w:trPr>
        <w:tc>
          <w:tcPr>
            <w:tcW w:w="1756" w:type="pct"/>
            <w:noWrap/>
            <w:hideMark/>
          </w:tcPr>
          <w:p w14:paraId="1724BF9C" w14:textId="77777777" w:rsidR="00413CB7" w:rsidRPr="00413CB7" w:rsidRDefault="00413CB7" w:rsidP="00413CB7">
            <w:pPr>
              <w:spacing w:after="0"/>
              <w:jc w:val="left"/>
              <w:rPr>
                <w:szCs w:val="20"/>
              </w:rPr>
            </w:pPr>
            <w:r w:rsidRPr="00413CB7">
              <w:rPr>
                <w:szCs w:val="20"/>
              </w:rPr>
              <w:t>Leanne Galbraith</w:t>
            </w:r>
          </w:p>
        </w:tc>
        <w:tc>
          <w:tcPr>
            <w:tcW w:w="1597" w:type="pct"/>
            <w:noWrap/>
            <w:hideMark/>
          </w:tcPr>
          <w:p w14:paraId="77D78382"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21DD0924" w14:textId="77777777" w:rsidR="00413CB7" w:rsidRPr="00413CB7" w:rsidRDefault="00413CB7" w:rsidP="00413CB7">
            <w:pPr>
              <w:spacing w:after="0"/>
              <w:ind w:right="113"/>
              <w:jc w:val="right"/>
              <w:rPr>
                <w:szCs w:val="20"/>
              </w:rPr>
            </w:pPr>
            <w:r w:rsidRPr="00413CB7">
              <w:rPr>
                <w:szCs w:val="20"/>
              </w:rPr>
              <w:t>105.00</w:t>
            </w:r>
          </w:p>
        </w:tc>
        <w:tc>
          <w:tcPr>
            <w:tcW w:w="770" w:type="pct"/>
            <w:noWrap/>
            <w:hideMark/>
          </w:tcPr>
          <w:p w14:paraId="37B467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FCD0AC" w14:textId="77777777" w:rsidR="00413CB7" w:rsidRPr="00413CB7" w:rsidRDefault="00413CB7" w:rsidP="00413CB7">
            <w:pPr>
              <w:spacing w:after="0"/>
              <w:jc w:val="right"/>
              <w:rPr>
                <w:szCs w:val="20"/>
              </w:rPr>
            </w:pPr>
            <w:r w:rsidRPr="00413CB7">
              <w:rPr>
                <w:szCs w:val="20"/>
              </w:rPr>
              <w:t>25.7.2014</w:t>
            </w:r>
          </w:p>
        </w:tc>
      </w:tr>
      <w:tr w:rsidR="00413CB7" w:rsidRPr="00413CB7" w14:paraId="2BB132E3" w14:textId="77777777" w:rsidTr="005B36B0">
        <w:trPr>
          <w:trHeight w:val="20"/>
        </w:trPr>
        <w:tc>
          <w:tcPr>
            <w:tcW w:w="1756" w:type="pct"/>
            <w:noWrap/>
            <w:hideMark/>
          </w:tcPr>
          <w:p w14:paraId="5A5E9AF3" w14:textId="77777777" w:rsidR="00413CB7" w:rsidRPr="00413CB7" w:rsidRDefault="00413CB7" w:rsidP="00413CB7">
            <w:pPr>
              <w:spacing w:after="0"/>
              <w:jc w:val="left"/>
              <w:rPr>
                <w:szCs w:val="20"/>
              </w:rPr>
            </w:pPr>
            <w:r w:rsidRPr="00413CB7">
              <w:rPr>
                <w:szCs w:val="20"/>
              </w:rPr>
              <w:t>Leanne Martin</w:t>
            </w:r>
          </w:p>
        </w:tc>
        <w:tc>
          <w:tcPr>
            <w:tcW w:w="1597" w:type="pct"/>
            <w:noWrap/>
            <w:hideMark/>
          </w:tcPr>
          <w:p w14:paraId="7A6B3BCF"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7EE264BD" w14:textId="77777777" w:rsidR="00413CB7" w:rsidRPr="00413CB7" w:rsidRDefault="00413CB7" w:rsidP="00413CB7">
            <w:pPr>
              <w:spacing w:after="0"/>
              <w:ind w:right="113"/>
              <w:jc w:val="right"/>
              <w:rPr>
                <w:szCs w:val="20"/>
              </w:rPr>
            </w:pPr>
            <w:r w:rsidRPr="00413CB7">
              <w:rPr>
                <w:szCs w:val="20"/>
              </w:rPr>
              <w:t>86.85</w:t>
            </w:r>
          </w:p>
        </w:tc>
        <w:tc>
          <w:tcPr>
            <w:tcW w:w="770" w:type="pct"/>
            <w:noWrap/>
            <w:hideMark/>
          </w:tcPr>
          <w:p w14:paraId="4E3FA0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F44969" w14:textId="77777777" w:rsidR="00413CB7" w:rsidRPr="00413CB7" w:rsidRDefault="00413CB7" w:rsidP="00413CB7">
            <w:pPr>
              <w:spacing w:after="0"/>
              <w:jc w:val="right"/>
              <w:rPr>
                <w:szCs w:val="20"/>
              </w:rPr>
            </w:pPr>
            <w:r w:rsidRPr="00413CB7">
              <w:rPr>
                <w:szCs w:val="20"/>
              </w:rPr>
              <w:t>17.1.2014</w:t>
            </w:r>
          </w:p>
        </w:tc>
      </w:tr>
      <w:tr w:rsidR="00413CB7" w:rsidRPr="00413CB7" w14:paraId="1A9F61F1" w14:textId="77777777" w:rsidTr="005B36B0">
        <w:trPr>
          <w:trHeight w:val="20"/>
        </w:trPr>
        <w:tc>
          <w:tcPr>
            <w:tcW w:w="1756" w:type="pct"/>
            <w:noWrap/>
            <w:hideMark/>
          </w:tcPr>
          <w:p w14:paraId="47F9FE1D" w14:textId="77777777" w:rsidR="00413CB7" w:rsidRPr="00413CB7" w:rsidRDefault="00413CB7" w:rsidP="00413CB7">
            <w:pPr>
              <w:spacing w:after="0"/>
              <w:jc w:val="left"/>
              <w:rPr>
                <w:szCs w:val="20"/>
              </w:rPr>
            </w:pPr>
            <w:r w:rsidRPr="00413CB7">
              <w:rPr>
                <w:szCs w:val="20"/>
              </w:rPr>
              <w:t>Lease Plan Australia Ltd</w:t>
            </w:r>
          </w:p>
        </w:tc>
        <w:tc>
          <w:tcPr>
            <w:tcW w:w="1597" w:type="pct"/>
            <w:noWrap/>
            <w:hideMark/>
          </w:tcPr>
          <w:p w14:paraId="5C967B98" w14:textId="77777777"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14:paraId="141066FD" w14:textId="77777777" w:rsidR="00413CB7" w:rsidRPr="00413CB7" w:rsidRDefault="00413CB7" w:rsidP="00413CB7">
            <w:pPr>
              <w:spacing w:after="0"/>
              <w:ind w:right="113"/>
              <w:jc w:val="right"/>
              <w:rPr>
                <w:szCs w:val="20"/>
              </w:rPr>
            </w:pPr>
            <w:r w:rsidRPr="00413CB7">
              <w:rPr>
                <w:szCs w:val="20"/>
              </w:rPr>
              <w:t>247.31</w:t>
            </w:r>
          </w:p>
        </w:tc>
        <w:tc>
          <w:tcPr>
            <w:tcW w:w="770" w:type="pct"/>
            <w:noWrap/>
            <w:hideMark/>
          </w:tcPr>
          <w:p w14:paraId="544BB98C" w14:textId="77777777" w:rsidR="00413CB7" w:rsidRPr="00413CB7" w:rsidRDefault="00413CB7" w:rsidP="00413CB7">
            <w:pPr>
              <w:spacing w:after="0"/>
              <w:ind w:left="170"/>
              <w:jc w:val="left"/>
              <w:rPr>
                <w:szCs w:val="20"/>
              </w:rPr>
            </w:pPr>
            <w:r w:rsidRPr="00413CB7">
              <w:rPr>
                <w:szCs w:val="20"/>
              </w:rPr>
              <w:t>Refund 198157</w:t>
            </w:r>
          </w:p>
        </w:tc>
        <w:tc>
          <w:tcPr>
            <w:tcW w:w="453" w:type="pct"/>
            <w:noWrap/>
            <w:hideMark/>
          </w:tcPr>
          <w:p w14:paraId="781A0E31" w14:textId="77777777" w:rsidR="00413CB7" w:rsidRPr="00413CB7" w:rsidRDefault="00413CB7" w:rsidP="00413CB7">
            <w:pPr>
              <w:spacing w:after="0"/>
              <w:jc w:val="right"/>
              <w:rPr>
                <w:szCs w:val="20"/>
              </w:rPr>
            </w:pPr>
            <w:r w:rsidRPr="00413CB7">
              <w:rPr>
                <w:szCs w:val="20"/>
              </w:rPr>
              <w:t>19.11.2013</w:t>
            </w:r>
          </w:p>
        </w:tc>
      </w:tr>
      <w:tr w:rsidR="00413CB7" w:rsidRPr="00413CB7" w14:paraId="70A2E3B1" w14:textId="77777777" w:rsidTr="005B36B0">
        <w:trPr>
          <w:trHeight w:val="20"/>
        </w:trPr>
        <w:tc>
          <w:tcPr>
            <w:tcW w:w="1756" w:type="pct"/>
            <w:noWrap/>
            <w:hideMark/>
          </w:tcPr>
          <w:p w14:paraId="6F7D2301" w14:textId="77777777" w:rsidR="00413CB7" w:rsidRPr="00413CB7" w:rsidRDefault="00413CB7" w:rsidP="00413CB7">
            <w:pPr>
              <w:spacing w:after="0"/>
              <w:jc w:val="left"/>
              <w:rPr>
                <w:szCs w:val="20"/>
              </w:rPr>
            </w:pPr>
            <w:r w:rsidRPr="00413CB7">
              <w:rPr>
                <w:szCs w:val="20"/>
              </w:rPr>
              <w:t>Lecia May Holden</w:t>
            </w:r>
          </w:p>
        </w:tc>
        <w:tc>
          <w:tcPr>
            <w:tcW w:w="1597" w:type="pct"/>
            <w:noWrap/>
            <w:hideMark/>
          </w:tcPr>
          <w:p w14:paraId="2EB4D001" w14:textId="77777777"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14:paraId="699C8CE7" w14:textId="77777777" w:rsidR="00413CB7" w:rsidRPr="00413CB7" w:rsidRDefault="00413CB7" w:rsidP="00413CB7">
            <w:pPr>
              <w:spacing w:after="0"/>
              <w:ind w:right="113"/>
              <w:jc w:val="right"/>
              <w:rPr>
                <w:szCs w:val="20"/>
              </w:rPr>
            </w:pPr>
            <w:r w:rsidRPr="00413CB7">
              <w:rPr>
                <w:szCs w:val="20"/>
              </w:rPr>
              <w:t>589.48</w:t>
            </w:r>
          </w:p>
        </w:tc>
        <w:tc>
          <w:tcPr>
            <w:tcW w:w="770" w:type="pct"/>
            <w:noWrap/>
            <w:hideMark/>
          </w:tcPr>
          <w:p w14:paraId="35D672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E9F682" w14:textId="77777777" w:rsidR="00413CB7" w:rsidRPr="00413CB7" w:rsidRDefault="00413CB7" w:rsidP="00413CB7">
            <w:pPr>
              <w:spacing w:after="0"/>
              <w:jc w:val="right"/>
              <w:rPr>
                <w:szCs w:val="20"/>
              </w:rPr>
            </w:pPr>
            <w:r w:rsidRPr="00413CB7">
              <w:rPr>
                <w:szCs w:val="20"/>
              </w:rPr>
              <w:t>4.12.2013</w:t>
            </w:r>
          </w:p>
        </w:tc>
      </w:tr>
      <w:tr w:rsidR="00413CB7" w:rsidRPr="00413CB7" w14:paraId="7F455084" w14:textId="77777777" w:rsidTr="005B36B0">
        <w:trPr>
          <w:trHeight w:val="20"/>
        </w:trPr>
        <w:tc>
          <w:tcPr>
            <w:tcW w:w="1756" w:type="pct"/>
            <w:noWrap/>
            <w:hideMark/>
          </w:tcPr>
          <w:p w14:paraId="3405F0EB" w14:textId="77777777" w:rsidR="00413CB7" w:rsidRPr="00413CB7" w:rsidRDefault="00413CB7" w:rsidP="00413CB7">
            <w:pPr>
              <w:spacing w:after="0"/>
              <w:jc w:val="left"/>
              <w:rPr>
                <w:szCs w:val="20"/>
              </w:rPr>
            </w:pPr>
            <w:r w:rsidRPr="00413CB7">
              <w:rPr>
                <w:szCs w:val="20"/>
              </w:rPr>
              <w:t>Lee Elliott</w:t>
            </w:r>
          </w:p>
        </w:tc>
        <w:tc>
          <w:tcPr>
            <w:tcW w:w="1597" w:type="pct"/>
            <w:noWrap/>
            <w:hideMark/>
          </w:tcPr>
          <w:p w14:paraId="62F82556" w14:textId="77777777" w:rsidR="00413CB7" w:rsidRPr="00413CB7" w:rsidRDefault="00413CB7" w:rsidP="00413CB7">
            <w:pPr>
              <w:spacing w:after="0"/>
              <w:ind w:left="113"/>
              <w:jc w:val="left"/>
              <w:rPr>
                <w:szCs w:val="20"/>
              </w:rPr>
            </w:pPr>
            <w:r w:rsidRPr="00413CB7">
              <w:rPr>
                <w:szCs w:val="20"/>
              </w:rPr>
              <w:t>EVANDALE, SA 5069</w:t>
            </w:r>
          </w:p>
        </w:tc>
        <w:tc>
          <w:tcPr>
            <w:tcW w:w="424" w:type="pct"/>
            <w:noWrap/>
            <w:hideMark/>
          </w:tcPr>
          <w:p w14:paraId="64BD3665" w14:textId="77777777" w:rsidR="00413CB7" w:rsidRPr="00413CB7" w:rsidRDefault="00413CB7" w:rsidP="00413CB7">
            <w:pPr>
              <w:spacing w:after="0"/>
              <w:ind w:right="113"/>
              <w:jc w:val="right"/>
              <w:rPr>
                <w:szCs w:val="20"/>
              </w:rPr>
            </w:pPr>
            <w:r w:rsidRPr="00413CB7">
              <w:rPr>
                <w:szCs w:val="20"/>
              </w:rPr>
              <w:t>168.09</w:t>
            </w:r>
          </w:p>
        </w:tc>
        <w:tc>
          <w:tcPr>
            <w:tcW w:w="770" w:type="pct"/>
            <w:noWrap/>
            <w:hideMark/>
          </w:tcPr>
          <w:p w14:paraId="49DCBE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96263A" w14:textId="77777777" w:rsidR="00413CB7" w:rsidRPr="00413CB7" w:rsidRDefault="00413CB7" w:rsidP="00413CB7">
            <w:pPr>
              <w:spacing w:after="0"/>
              <w:jc w:val="right"/>
              <w:rPr>
                <w:szCs w:val="20"/>
              </w:rPr>
            </w:pPr>
            <w:r w:rsidRPr="00413CB7">
              <w:rPr>
                <w:szCs w:val="20"/>
              </w:rPr>
              <w:t>14.10.2013</w:t>
            </w:r>
          </w:p>
        </w:tc>
      </w:tr>
      <w:tr w:rsidR="00413CB7" w:rsidRPr="00413CB7" w14:paraId="0310A471" w14:textId="77777777" w:rsidTr="005B36B0">
        <w:trPr>
          <w:trHeight w:val="20"/>
        </w:trPr>
        <w:tc>
          <w:tcPr>
            <w:tcW w:w="1756" w:type="pct"/>
            <w:noWrap/>
            <w:hideMark/>
          </w:tcPr>
          <w:p w14:paraId="212EC2CE" w14:textId="77777777" w:rsidR="00413CB7" w:rsidRPr="00413CB7" w:rsidRDefault="00413CB7" w:rsidP="00413CB7">
            <w:pPr>
              <w:spacing w:after="0"/>
              <w:jc w:val="left"/>
              <w:rPr>
                <w:szCs w:val="20"/>
              </w:rPr>
            </w:pPr>
            <w:r w:rsidRPr="00413CB7">
              <w:rPr>
                <w:szCs w:val="20"/>
              </w:rPr>
              <w:t>Lee Heron</w:t>
            </w:r>
          </w:p>
        </w:tc>
        <w:tc>
          <w:tcPr>
            <w:tcW w:w="1597" w:type="pct"/>
            <w:noWrap/>
            <w:hideMark/>
          </w:tcPr>
          <w:p w14:paraId="19F40D37" w14:textId="77777777" w:rsidR="00413CB7" w:rsidRPr="00413CB7" w:rsidRDefault="00413CB7" w:rsidP="00413CB7">
            <w:pPr>
              <w:spacing w:after="0"/>
              <w:ind w:left="113"/>
              <w:jc w:val="left"/>
              <w:rPr>
                <w:szCs w:val="20"/>
              </w:rPr>
            </w:pPr>
            <w:r w:rsidRPr="00413CB7">
              <w:rPr>
                <w:szCs w:val="20"/>
              </w:rPr>
              <w:t>PAYNEHAM, SA 5070</w:t>
            </w:r>
          </w:p>
        </w:tc>
        <w:tc>
          <w:tcPr>
            <w:tcW w:w="424" w:type="pct"/>
            <w:noWrap/>
            <w:hideMark/>
          </w:tcPr>
          <w:p w14:paraId="42ABA92F" w14:textId="77777777" w:rsidR="00413CB7" w:rsidRPr="00413CB7" w:rsidRDefault="00413CB7" w:rsidP="00413CB7">
            <w:pPr>
              <w:spacing w:after="0"/>
              <w:ind w:right="113"/>
              <w:jc w:val="right"/>
              <w:rPr>
                <w:szCs w:val="20"/>
              </w:rPr>
            </w:pPr>
            <w:r w:rsidRPr="00413CB7">
              <w:rPr>
                <w:szCs w:val="20"/>
              </w:rPr>
              <w:t>14.61</w:t>
            </w:r>
          </w:p>
        </w:tc>
        <w:tc>
          <w:tcPr>
            <w:tcW w:w="770" w:type="pct"/>
            <w:noWrap/>
            <w:hideMark/>
          </w:tcPr>
          <w:p w14:paraId="4E863E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13BB99" w14:textId="77777777" w:rsidR="00413CB7" w:rsidRPr="00413CB7" w:rsidRDefault="00413CB7" w:rsidP="00413CB7">
            <w:pPr>
              <w:spacing w:after="0"/>
              <w:jc w:val="right"/>
              <w:rPr>
                <w:szCs w:val="20"/>
              </w:rPr>
            </w:pPr>
            <w:r w:rsidRPr="00413CB7">
              <w:rPr>
                <w:szCs w:val="20"/>
              </w:rPr>
              <w:t>8.1.2014</w:t>
            </w:r>
          </w:p>
        </w:tc>
      </w:tr>
      <w:tr w:rsidR="00413CB7" w:rsidRPr="00413CB7" w14:paraId="73D8A1F8" w14:textId="77777777" w:rsidTr="005B36B0">
        <w:trPr>
          <w:trHeight w:val="20"/>
        </w:trPr>
        <w:tc>
          <w:tcPr>
            <w:tcW w:w="1756" w:type="pct"/>
            <w:noWrap/>
            <w:hideMark/>
          </w:tcPr>
          <w:p w14:paraId="30813DF2" w14:textId="77777777" w:rsidR="00413CB7" w:rsidRPr="00413CB7" w:rsidRDefault="00413CB7" w:rsidP="00413CB7">
            <w:pPr>
              <w:spacing w:after="0"/>
              <w:jc w:val="left"/>
              <w:rPr>
                <w:szCs w:val="20"/>
              </w:rPr>
            </w:pPr>
            <w:r w:rsidRPr="00413CB7">
              <w:rPr>
                <w:szCs w:val="20"/>
              </w:rPr>
              <w:t>Lee Jeffery</w:t>
            </w:r>
          </w:p>
        </w:tc>
        <w:tc>
          <w:tcPr>
            <w:tcW w:w="1597" w:type="pct"/>
            <w:noWrap/>
            <w:hideMark/>
          </w:tcPr>
          <w:p w14:paraId="69323DE9"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477E120C" w14:textId="77777777" w:rsidR="00413CB7" w:rsidRPr="00413CB7" w:rsidRDefault="00413CB7" w:rsidP="00413CB7">
            <w:pPr>
              <w:spacing w:after="0"/>
              <w:ind w:right="113"/>
              <w:jc w:val="right"/>
              <w:rPr>
                <w:szCs w:val="20"/>
              </w:rPr>
            </w:pPr>
            <w:r w:rsidRPr="00413CB7">
              <w:rPr>
                <w:szCs w:val="20"/>
              </w:rPr>
              <w:t>589.77</w:t>
            </w:r>
          </w:p>
        </w:tc>
        <w:tc>
          <w:tcPr>
            <w:tcW w:w="770" w:type="pct"/>
            <w:noWrap/>
            <w:hideMark/>
          </w:tcPr>
          <w:p w14:paraId="4A87409B" w14:textId="77777777" w:rsidR="00413CB7" w:rsidRPr="00413CB7" w:rsidRDefault="00413CB7" w:rsidP="00413CB7">
            <w:pPr>
              <w:spacing w:after="0"/>
              <w:ind w:left="170"/>
              <w:jc w:val="left"/>
              <w:rPr>
                <w:szCs w:val="20"/>
              </w:rPr>
            </w:pPr>
            <w:r w:rsidRPr="00413CB7">
              <w:rPr>
                <w:szCs w:val="20"/>
              </w:rPr>
              <w:t>Refund 204525</w:t>
            </w:r>
          </w:p>
        </w:tc>
        <w:tc>
          <w:tcPr>
            <w:tcW w:w="453" w:type="pct"/>
            <w:noWrap/>
            <w:hideMark/>
          </w:tcPr>
          <w:p w14:paraId="41C669E1" w14:textId="77777777" w:rsidR="00413CB7" w:rsidRPr="00413CB7" w:rsidRDefault="00413CB7" w:rsidP="00413CB7">
            <w:pPr>
              <w:spacing w:after="0"/>
              <w:jc w:val="right"/>
              <w:rPr>
                <w:szCs w:val="20"/>
              </w:rPr>
            </w:pPr>
            <w:r w:rsidRPr="00413CB7">
              <w:rPr>
                <w:szCs w:val="20"/>
              </w:rPr>
              <w:t>3.12.2013</w:t>
            </w:r>
          </w:p>
        </w:tc>
      </w:tr>
      <w:tr w:rsidR="00413CB7" w:rsidRPr="00413CB7" w14:paraId="071C5D61" w14:textId="77777777" w:rsidTr="005B36B0">
        <w:trPr>
          <w:trHeight w:val="20"/>
        </w:trPr>
        <w:tc>
          <w:tcPr>
            <w:tcW w:w="1756" w:type="pct"/>
            <w:noWrap/>
            <w:hideMark/>
          </w:tcPr>
          <w:p w14:paraId="58CAA100" w14:textId="77777777" w:rsidR="00413CB7" w:rsidRPr="00413CB7" w:rsidRDefault="00413CB7" w:rsidP="00413CB7">
            <w:pPr>
              <w:spacing w:after="0"/>
              <w:jc w:val="left"/>
              <w:rPr>
                <w:szCs w:val="20"/>
              </w:rPr>
            </w:pPr>
            <w:r w:rsidRPr="00413CB7">
              <w:rPr>
                <w:szCs w:val="20"/>
              </w:rPr>
              <w:t>Lee Livesley</w:t>
            </w:r>
          </w:p>
        </w:tc>
        <w:tc>
          <w:tcPr>
            <w:tcW w:w="1597" w:type="pct"/>
            <w:noWrap/>
            <w:hideMark/>
          </w:tcPr>
          <w:p w14:paraId="708F6B38" w14:textId="77777777"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14:paraId="4911249A" w14:textId="77777777" w:rsidR="00413CB7" w:rsidRPr="00413CB7" w:rsidRDefault="00413CB7" w:rsidP="00413CB7">
            <w:pPr>
              <w:spacing w:after="0"/>
              <w:ind w:right="113"/>
              <w:jc w:val="right"/>
              <w:rPr>
                <w:szCs w:val="20"/>
              </w:rPr>
            </w:pPr>
            <w:r w:rsidRPr="00413CB7">
              <w:rPr>
                <w:szCs w:val="20"/>
              </w:rPr>
              <w:t>23.67</w:t>
            </w:r>
          </w:p>
        </w:tc>
        <w:tc>
          <w:tcPr>
            <w:tcW w:w="770" w:type="pct"/>
            <w:noWrap/>
            <w:hideMark/>
          </w:tcPr>
          <w:p w14:paraId="31B5F9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21DCB2" w14:textId="77777777" w:rsidR="00413CB7" w:rsidRPr="00413CB7" w:rsidRDefault="00413CB7" w:rsidP="00413CB7">
            <w:pPr>
              <w:spacing w:after="0"/>
              <w:jc w:val="right"/>
              <w:rPr>
                <w:szCs w:val="20"/>
              </w:rPr>
            </w:pPr>
            <w:r w:rsidRPr="00413CB7">
              <w:rPr>
                <w:szCs w:val="20"/>
              </w:rPr>
              <w:t>18.9.2014</w:t>
            </w:r>
          </w:p>
        </w:tc>
      </w:tr>
      <w:tr w:rsidR="00413CB7" w:rsidRPr="00413CB7" w14:paraId="2ECF3B29" w14:textId="77777777" w:rsidTr="005B36B0">
        <w:trPr>
          <w:trHeight w:val="20"/>
        </w:trPr>
        <w:tc>
          <w:tcPr>
            <w:tcW w:w="1756" w:type="pct"/>
            <w:noWrap/>
            <w:hideMark/>
          </w:tcPr>
          <w:p w14:paraId="6636F501" w14:textId="77777777" w:rsidR="00413CB7" w:rsidRPr="00413CB7" w:rsidRDefault="00413CB7" w:rsidP="00413CB7">
            <w:pPr>
              <w:spacing w:after="0"/>
              <w:jc w:val="left"/>
              <w:rPr>
                <w:szCs w:val="20"/>
              </w:rPr>
            </w:pPr>
            <w:r w:rsidRPr="00413CB7">
              <w:rPr>
                <w:szCs w:val="20"/>
              </w:rPr>
              <w:t>Lee Oxehen</w:t>
            </w:r>
          </w:p>
        </w:tc>
        <w:tc>
          <w:tcPr>
            <w:tcW w:w="1597" w:type="pct"/>
            <w:noWrap/>
            <w:hideMark/>
          </w:tcPr>
          <w:p w14:paraId="65620BFD" w14:textId="77777777" w:rsidR="00413CB7" w:rsidRPr="00413CB7" w:rsidRDefault="00413CB7" w:rsidP="00413CB7">
            <w:pPr>
              <w:spacing w:after="0"/>
              <w:ind w:left="113"/>
              <w:jc w:val="left"/>
              <w:rPr>
                <w:szCs w:val="20"/>
              </w:rPr>
            </w:pPr>
            <w:r w:rsidRPr="00413CB7">
              <w:rPr>
                <w:szCs w:val="20"/>
              </w:rPr>
              <w:t>HACKNEY, SA 5069</w:t>
            </w:r>
          </w:p>
        </w:tc>
        <w:tc>
          <w:tcPr>
            <w:tcW w:w="424" w:type="pct"/>
            <w:noWrap/>
            <w:hideMark/>
          </w:tcPr>
          <w:p w14:paraId="7D72E6F0" w14:textId="77777777" w:rsidR="00413CB7" w:rsidRPr="00413CB7" w:rsidRDefault="00413CB7" w:rsidP="00413CB7">
            <w:pPr>
              <w:spacing w:after="0"/>
              <w:ind w:right="113"/>
              <w:jc w:val="right"/>
              <w:rPr>
                <w:szCs w:val="20"/>
              </w:rPr>
            </w:pPr>
            <w:r w:rsidRPr="00413CB7">
              <w:rPr>
                <w:szCs w:val="20"/>
              </w:rPr>
              <w:t>311.23</w:t>
            </w:r>
          </w:p>
        </w:tc>
        <w:tc>
          <w:tcPr>
            <w:tcW w:w="770" w:type="pct"/>
            <w:noWrap/>
            <w:hideMark/>
          </w:tcPr>
          <w:p w14:paraId="3C1272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D0FEE4" w14:textId="77777777" w:rsidR="00413CB7" w:rsidRPr="00413CB7" w:rsidRDefault="00413CB7" w:rsidP="00413CB7">
            <w:pPr>
              <w:spacing w:after="0"/>
              <w:jc w:val="right"/>
              <w:rPr>
                <w:szCs w:val="20"/>
              </w:rPr>
            </w:pPr>
            <w:r w:rsidRPr="00413CB7">
              <w:rPr>
                <w:szCs w:val="20"/>
              </w:rPr>
              <w:t>22.1.2014</w:t>
            </w:r>
          </w:p>
        </w:tc>
      </w:tr>
      <w:tr w:rsidR="00413CB7" w:rsidRPr="00413CB7" w14:paraId="373E5B45" w14:textId="77777777" w:rsidTr="005B36B0">
        <w:trPr>
          <w:trHeight w:val="20"/>
        </w:trPr>
        <w:tc>
          <w:tcPr>
            <w:tcW w:w="1756" w:type="pct"/>
            <w:noWrap/>
            <w:hideMark/>
          </w:tcPr>
          <w:p w14:paraId="5F1D4E90" w14:textId="77777777" w:rsidR="00413CB7" w:rsidRPr="00413CB7" w:rsidRDefault="00413CB7" w:rsidP="00413CB7">
            <w:pPr>
              <w:spacing w:after="0"/>
              <w:jc w:val="left"/>
              <w:rPr>
                <w:szCs w:val="20"/>
              </w:rPr>
            </w:pPr>
            <w:r w:rsidRPr="00413CB7">
              <w:rPr>
                <w:szCs w:val="20"/>
              </w:rPr>
              <w:t>Lee Stott</w:t>
            </w:r>
          </w:p>
        </w:tc>
        <w:tc>
          <w:tcPr>
            <w:tcW w:w="1597" w:type="pct"/>
            <w:noWrap/>
            <w:hideMark/>
          </w:tcPr>
          <w:p w14:paraId="025BCCC6"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16CB6EF8" w14:textId="77777777" w:rsidR="00413CB7" w:rsidRPr="00413CB7" w:rsidRDefault="00413CB7" w:rsidP="00413CB7">
            <w:pPr>
              <w:spacing w:after="0"/>
              <w:ind w:right="113"/>
              <w:jc w:val="right"/>
              <w:rPr>
                <w:szCs w:val="20"/>
              </w:rPr>
            </w:pPr>
            <w:r w:rsidRPr="00413CB7">
              <w:rPr>
                <w:szCs w:val="20"/>
              </w:rPr>
              <w:t>23.08</w:t>
            </w:r>
          </w:p>
        </w:tc>
        <w:tc>
          <w:tcPr>
            <w:tcW w:w="770" w:type="pct"/>
            <w:noWrap/>
            <w:hideMark/>
          </w:tcPr>
          <w:p w14:paraId="156CEB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A3A6B0" w14:textId="77777777" w:rsidR="00413CB7" w:rsidRPr="00413CB7" w:rsidRDefault="00413CB7" w:rsidP="00413CB7">
            <w:pPr>
              <w:spacing w:after="0"/>
              <w:jc w:val="right"/>
              <w:rPr>
                <w:szCs w:val="20"/>
              </w:rPr>
            </w:pPr>
            <w:r w:rsidRPr="00413CB7">
              <w:rPr>
                <w:szCs w:val="20"/>
              </w:rPr>
              <w:t>7.1.2014</w:t>
            </w:r>
          </w:p>
        </w:tc>
      </w:tr>
      <w:tr w:rsidR="00413CB7" w:rsidRPr="00413CB7" w14:paraId="6AC96F22" w14:textId="77777777" w:rsidTr="005B36B0">
        <w:trPr>
          <w:trHeight w:val="20"/>
        </w:trPr>
        <w:tc>
          <w:tcPr>
            <w:tcW w:w="1756" w:type="pct"/>
            <w:noWrap/>
            <w:hideMark/>
          </w:tcPr>
          <w:p w14:paraId="6E403BC8" w14:textId="77777777" w:rsidR="00413CB7" w:rsidRPr="00413CB7" w:rsidRDefault="00413CB7" w:rsidP="00413CB7">
            <w:pPr>
              <w:spacing w:after="0"/>
              <w:jc w:val="left"/>
              <w:rPr>
                <w:szCs w:val="20"/>
              </w:rPr>
            </w:pPr>
            <w:r w:rsidRPr="00413CB7">
              <w:rPr>
                <w:szCs w:val="20"/>
              </w:rPr>
              <w:t>Lee Taylor</w:t>
            </w:r>
          </w:p>
        </w:tc>
        <w:tc>
          <w:tcPr>
            <w:tcW w:w="1597" w:type="pct"/>
            <w:noWrap/>
            <w:hideMark/>
          </w:tcPr>
          <w:p w14:paraId="31426011"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5A6C421E" w14:textId="77777777" w:rsidR="00413CB7" w:rsidRPr="00413CB7" w:rsidRDefault="00413CB7" w:rsidP="00413CB7">
            <w:pPr>
              <w:spacing w:after="0"/>
              <w:ind w:right="113"/>
              <w:jc w:val="right"/>
              <w:rPr>
                <w:szCs w:val="20"/>
              </w:rPr>
            </w:pPr>
            <w:r w:rsidRPr="00413CB7">
              <w:rPr>
                <w:szCs w:val="20"/>
              </w:rPr>
              <w:t>12.15</w:t>
            </w:r>
          </w:p>
        </w:tc>
        <w:tc>
          <w:tcPr>
            <w:tcW w:w="770" w:type="pct"/>
            <w:noWrap/>
            <w:hideMark/>
          </w:tcPr>
          <w:p w14:paraId="06315F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36F7B4" w14:textId="77777777" w:rsidR="00413CB7" w:rsidRPr="00413CB7" w:rsidRDefault="00413CB7" w:rsidP="00413CB7">
            <w:pPr>
              <w:spacing w:after="0"/>
              <w:jc w:val="right"/>
              <w:rPr>
                <w:szCs w:val="20"/>
              </w:rPr>
            </w:pPr>
            <w:r w:rsidRPr="00413CB7">
              <w:rPr>
                <w:szCs w:val="20"/>
              </w:rPr>
              <w:t>11.11.2014</w:t>
            </w:r>
          </w:p>
        </w:tc>
      </w:tr>
      <w:tr w:rsidR="00413CB7" w:rsidRPr="00413CB7" w14:paraId="2243070F" w14:textId="77777777" w:rsidTr="005B36B0">
        <w:trPr>
          <w:trHeight w:val="20"/>
        </w:trPr>
        <w:tc>
          <w:tcPr>
            <w:tcW w:w="1756" w:type="pct"/>
            <w:noWrap/>
            <w:hideMark/>
          </w:tcPr>
          <w:p w14:paraId="4CB954C6" w14:textId="77777777" w:rsidR="00413CB7" w:rsidRPr="00413CB7" w:rsidRDefault="00413CB7" w:rsidP="00413CB7">
            <w:pPr>
              <w:spacing w:after="0"/>
              <w:jc w:val="left"/>
              <w:rPr>
                <w:szCs w:val="20"/>
              </w:rPr>
            </w:pPr>
            <w:r w:rsidRPr="00413CB7">
              <w:rPr>
                <w:szCs w:val="20"/>
              </w:rPr>
              <w:t>Lee Wallis</w:t>
            </w:r>
          </w:p>
        </w:tc>
        <w:tc>
          <w:tcPr>
            <w:tcW w:w="1597" w:type="pct"/>
            <w:noWrap/>
            <w:hideMark/>
          </w:tcPr>
          <w:p w14:paraId="7CF61FA5"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0928F67B" w14:textId="77777777" w:rsidR="00413CB7" w:rsidRPr="00413CB7" w:rsidRDefault="00413CB7" w:rsidP="00413CB7">
            <w:pPr>
              <w:spacing w:after="0"/>
              <w:ind w:right="113"/>
              <w:jc w:val="right"/>
              <w:rPr>
                <w:szCs w:val="20"/>
              </w:rPr>
            </w:pPr>
            <w:r w:rsidRPr="00413CB7">
              <w:rPr>
                <w:szCs w:val="20"/>
              </w:rPr>
              <w:t>13.01</w:t>
            </w:r>
          </w:p>
        </w:tc>
        <w:tc>
          <w:tcPr>
            <w:tcW w:w="770" w:type="pct"/>
            <w:noWrap/>
            <w:hideMark/>
          </w:tcPr>
          <w:p w14:paraId="038471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0D8F67" w14:textId="77777777" w:rsidR="00413CB7" w:rsidRPr="00413CB7" w:rsidRDefault="00413CB7" w:rsidP="00413CB7">
            <w:pPr>
              <w:spacing w:after="0"/>
              <w:jc w:val="right"/>
              <w:rPr>
                <w:szCs w:val="20"/>
              </w:rPr>
            </w:pPr>
            <w:r w:rsidRPr="00413CB7">
              <w:rPr>
                <w:szCs w:val="20"/>
              </w:rPr>
              <w:t>7.11.2014</w:t>
            </w:r>
          </w:p>
        </w:tc>
      </w:tr>
      <w:tr w:rsidR="00413CB7" w:rsidRPr="00413CB7" w14:paraId="182BE64D" w14:textId="77777777" w:rsidTr="005B36B0">
        <w:trPr>
          <w:trHeight w:val="20"/>
        </w:trPr>
        <w:tc>
          <w:tcPr>
            <w:tcW w:w="1756" w:type="pct"/>
            <w:noWrap/>
            <w:hideMark/>
          </w:tcPr>
          <w:p w14:paraId="00729D79" w14:textId="77777777" w:rsidR="00413CB7" w:rsidRPr="00413CB7" w:rsidRDefault="00413CB7" w:rsidP="00413CB7">
            <w:pPr>
              <w:spacing w:after="0"/>
              <w:jc w:val="left"/>
              <w:rPr>
                <w:szCs w:val="20"/>
              </w:rPr>
            </w:pPr>
            <w:r w:rsidRPr="00413CB7">
              <w:rPr>
                <w:szCs w:val="20"/>
              </w:rPr>
              <w:t>Leeann Neale</w:t>
            </w:r>
          </w:p>
        </w:tc>
        <w:tc>
          <w:tcPr>
            <w:tcW w:w="1597" w:type="pct"/>
            <w:noWrap/>
            <w:hideMark/>
          </w:tcPr>
          <w:p w14:paraId="480FE853"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55088EE" w14:textId="77777777" w:rsidR="00413CB7" w:rsidRPr="00413CB7" w:rsidRDefault="00413CB7" w:rsidP="00413CB7">
            <w:pPr>
              <w:spacing w:after="0"/>
              <w:ind w:right="113"/>
              <w:jc w:val="right"/>
              <w:rPr>
                <w:szCs w:val="20"/>
              </w:rPr>
            </w:pPr>
            <w:r w:rsidRPr="00413CB7">
              <w:rPr>
                <w:szCs w:val="20"/>
              </w:rPr>
              <w:t>45.00</w:t>
            </w:r>
          </w:p>
        </w:tc>
        <w:tc>
          <w:tcPr>
            <w:tcW w:w="770" w:type="pct"/>
            <w:noWrap/>
            <w:hideMark/>
          </w:tcPr>
          <w:p w14:paraId="1DA1CA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D172BF" w14:textId="77777777" w:rsidR="00413CB7" w:rsidRPr="00413CB7" w:rsidRDefault="00413CB7" w:rsidP="00413CB7">
            <w:pPr>
              <w:spacing w:after="0"/>
              <w:jc w:val="right"/>
              <w:rPr>
                <w:szCs w:val="20"/>
              </w:rPr>
            </w:pPr>
            <w:r w:rsidRPr="00413CB7">
              <w:rPr>
                <w:szCs w:val="20"/>
              </w:rPr>
              <w:t>8.8.2013</w:t>
            </w:r>
          </w:p>
        </w:tc>
      </w:tr>
      <w:tr w:rsidR="00413CB7" w:rsidRPr="00413CB7" w14:paraId="2C301F3E" w14:textId="77777777" w:rsidTr="005B36B0">
        <w:trPr>
          <w:trHeight w:val="20"/>
        </w:trPr>
        <w:tc>
          <w:tcPr>
            <w:tcW w:w="1756" w:type="pct"/>
            <w:noWrap/>
            <w:hideMark/>
          </w:tcPr>
          <w:p w14:paraId="672ED470" w14:textId="77777777" w:rsidR="00413CB7" w:rsidRPr="00413CB7" w:rsidRDefault="00413CB7" w:rsidP="00413CB7">
            <w:pPr>
              <w:spacing w:after="0"/>
              <w:jc w:val="left"/>
              <w:rPr>
                <w:szCs w:val="20"/>
              </w:rPr>
            </w:pPr>
            <w:r w:rsidRPr="00413CB7">
              <w:rPr>
                <w:szCs w:val="20"/>
              </w:rPr>
              <w:t xml:space="preserve">Leemac Investments P/L </w:t>
            </w:r>
          </w:p>
        </w:tc>
        <w:tc>
          <w:tcPr>
            <w:tcW w:w="1597" w:type="pct"/>
            <w:noWrap/>
            <w:hideMark/>
          </w:tcPr>
          <w:p w14:paraId="0A98BCEF"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2094D40C" w14:textId="77777777" w:rsidR="00413CB7" w:rsidRPr="00413CB7" w:rsidRDefault="00413CB7" w:rsidP="00413CB7">
            <w:pPr>
              <w:spacing w:after="0"/>
              <w:ind w:right="113"/>
              <w:jc w:val="right"/>
              <w:rPr>
                <w:szCs w:val="20"/>
              </w:rPr>
            </w:pPr>
            <w:r w:rsidRPr="00413CB7">
              <w:rPr>
                <w:szCs w:val="20"/>
              </w:rPr>
              <w:t>22.02</w:t>
            </w:r>
          </w:p>
        </w:tc>
        <w:tc>
          <w:tcPr>
            <w:tcW w:w="770" w:type="pct"/>
            <w:noWrap/>
            <w:hideMark/>
          </w:tcPr>
          <w:p w14:paraId="0897A5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A8A0DD" w14:textId="77777777" w:rsidR="00413CB7" w:rsidRPr="00413CB7" w:rsidRDefault="00413CB7" w:rsidP="00413CB7">
            <w:pPr>
              <w:spacing w:after="0"/>
              <w:jc w:val="right"/>
              <w:rPr>
                <w:szCs w:val="20"/>
              </w:rPr>
            </w:pPr>
            <w:r w:rsidRPr="00413CB7">
              <w:rPr>
                <w:szCs w:val="20"/>
              </w:rPr>
              <w:t>13.8.2014</w:t>
            </w:r>
          </w:p>
        </w:tc>
      </w:tr>
      <w:tr w:rsidR="00413CB7" w:rsidRPr="00413CB7" w14:paraId="4572B20B" w14:textId="77777777" w:rsidTr="005B36B0">
        <w:trPr>
          <w:trHeight w:val="20"/>
        </w:trPr>
        <w:tc>
          <w:tcPr>
            <w:tcW w:w="1756" w:type="pct"/>
            <w:noWrap/>
            <w:hideMark/>
          </w:tcPr>
          <w:p w14:paraId="4D2B6903" w14:textId="77777777" w:rsidR="00413CB7" w:rsidRPr="00413CB7" w:rsidRDefault="00413CB7" w:rsidP="00413CB7">
            <w:pPr>
              <w:spacing w:after="0"/>
              <w:jc w:val="left"/>
              <w:rPr>
                <w:szCs w:val="20"/>
              </w:rPr>
            </w:pPr>
            <w:r w:rsidRPr="00413CB7">
              <w:rPr>
                <w:szCs w:val="20"/>
              </w:rPr>
              <w:t>Lee-Maree Riva</w:t>
            </w:r>
          </w:p>
        </w:tc>
        <w:tc>
          <w:tcPr>
            <w:tcW w:w="1597" w:type="pct"/>
            <w:noWrap/>
            <w:hideMark/>
          </w:tcPr>
          <w:p w14:paraId="1568699D"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61A8777C" w14:textId="77777777" w:rsidR="00413CB7" w:rsidRPr="00413CB7" w:rsidRDefault="00413CB7" w:rsidP="00413CB7">
            <w:pPr>
              <w:spacing w:after="0"/>
              <w:ind w:right="113"/>
              <w:jc w:val="right"/>
              <w:rPr>
                <w:szCs w:val="20"/>
              </w:rPr>
            </w:pPr>
            <w:r w:rsidRPr="00413CB7">
              <w:rPr>
                <w:szCs w:val="20"/>
              </w:rPr>
              <w:t>195.71</w:t>
            </w:r>
          </w:p>
        </w:tc>
        <w:tc>
          <w:tcPr>
            <w:tcW w:w="770" w:type="pct"/>
            <w:noWrap/>
            <w:hideMark/>
          </w:tcPr>
          <w:p w14:paraId="16FCCC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4C9EBD" w14:textId="77777777" w:rsidR="00413CB7" w:rsidRPr="00413CB7" w:rsidRDefault="00413CB7" w:rsidP="00413CB7">
            <w:pPr>
              <w:spacing w:after="0"/>
              <w:jc w:val="right"/>
              <w:rPr>
                <w:szCs w:val="20"/>
              </w:rPr>
            </w:pPr>
            <w:r w:rsidRPr="00413CB7">
              <w:rPr>
                <w:szCs w:val="20"/>
              </w:rPr>
              <w:t>12.11.2013</w:t>
            </w:r>
          </w:p>
        </w:tc>
      </w:tr>
      <w:tr w:rsidR="00413CB7" w:rsidRPr="00413CB7" w14:paraId="10AB57C6" w14:textId="77777777" w:rsidTr="005B36B0">
        <w:trPr>
          <w:trHeight w:val="20"/>
        </w:trPr>
        <w:tc>
          <w:tcPr>
            <w:tcW w:w="1756" w:type="pct"/>
            <w:noWrap/>
            <w:hideMark/>
          </w:tcPr>
          <w:p w14:paraId="5C2533B9" w14:textId="77777777" w:rsidR="00413CB7" w:rsidRPr="00413CB7" w:rsidRDefault="00413CB7" w:rsidP="00413CB7">
            <w:pPr>
              <w:spacing w:after="0"/>
              <w:jc w:val="left"/>
              <w:rPr>
                <w:szCs w:val="20"/>
              </w:rPr>
            </w:pPr>
            <w:r w:rsidRPr="00413CB7">
              <w:rPr>
                <w:szCs w:val="20"/>
              </w:rPr>
              <w:t>Leezette Metcalfe</w:t>
            </w:r>
          </w:p>
        </w:tc>
        <w:tc>
          <w:tcPr>
            <w:tcW w:w="1597" w:type="pct"/>
            <w:noWrap/>
            <w:hideMark/>
          </w:tcPr>
          <w:p w14:paraId="1A3E3758"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5FDDFD77" w14:textId="77777777" w:rsidR="00413CB7" w:rsidRPr="00413CB7" w:rsidRDefault="00413CB7" w:rsidP="00413CB7">
            <w:pPr>
              <w:spacing w:after="0"/>
              <w:ind w:right="113"/>
              <w:jc w:val="right"/>
              <w:rPr>
                <w:szCs w:val="20"/>
              </w:rPr>
            </w:pPr>
            <w:r w:rsidRPr="00413CB7">
              <w:rPr>
                <w:szCs w:val="20"/>
              </w:rPr>
              <w:t>41.37</w:t>
            </w:r>
          </w:p>
        </w:tc>
        <w:tc>
          <w:tcPr>
            <w:tcW w:w="770" w:type="pct"/>
            <w:noWrap/>
            <w:hideMark/>
          </w:tcPr>
          <w:p w14:paraId="625197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2F9D1D" w14:textId="77777777" w:rsidR="00413CB7" w:rsidRPr="00413CB7" w:rsidRDefault="00413CB7" w:rsidP="00413CB7">
            <w:pPr>
              <w:spacing w:after="0"/>
              <w:jc w:val="right"/>
              <w:rPr>
                <w:szCs w:val="20"/>
              </w:rPr>
            </w:pPr>
            <w:r w:rsidRPr="00413CB7">
              <w:rPr>
                <w:szCs w:val="20"/>
              </w:rPr>
              <w:t>18.2.2013</w:t>
            </w:r>
          </w:p>
        </w:tc>
      </w:tr>
      <w:tr w:rsidR="00413CB7" w:rsidRPr="00413CB7" w14:paraId="0E2ED4FA" w14:textId="77777777" w:rsidTr="005B36B0">
        <w:trPr>
          <w:trHeight w:val="20"/>
        </w:trPr>
        <w:tc>
          <w:tcPr>
            <w:tcW w:w="1756" w:type="pct"/>
            <w:noWrap/>
            <w:hideMark/>
          </w:tcPr>
          <w:p w14:paraId="185312AF" w14:textId="77777777" w:rsidR="00413CB7" w:rsidRPr="00413CB7" w:rsidRDefault="00413CB7" w:rsidP="00413CB7">
            <w:pPr>
              <w:spacing w:after="0"/>
              <w:jc w:val="left"/>
              <w:rPr>
                <w:szCs w:val="20"/>
              </w:rPr>
            </w:pPr>
            <w:r w:rsidRPr="00413CB7">
              <w:rPr>
                <w:szCs w:val="20"/>
              </w:rPr>
              <w:t xml:space="preserve">Legalstream Pty Ltd </w:t>
            </w:r>
          </w:p>
        </w:tc>
        <w:tc>
          <w:tcPr>
            <w:tcW w:w="1597" w:type="pct"/>
            <w:noWrap/>
            <w:hideMark/>
          </w:tcPr>
          <w:p w14:paraId="46008F8D" w14:textId="77777777" w:rsidR="00413CB7" w:rsidRPr="00413CB7" w:rsidRDefault="00413CB7" w:rsidP="00413CB7">
            <w:pPr>
              <w:spacing w:after="0"/>
              <w:ind w:left="113"/>
              <w:jc w:val="left"/>
              <w:rPr>
                <w:szCs w:val="20"/>
              </w:rPr>
            </w:pPr>
            <w:r w:rsidRPr="00413CB7">
              <w:rPr>
                <w:szCs w:val="20"/>
              </w:rPr>
              <w:t>BRIDGEWATER, SA 5155</w:t>
            </w:r>
          </w:p>
        </w:tc>
        <w:tc>
          <w:tcPr>
            <w:tcW w:w="424" w:type="pct"/>
            <w:noWrap/>
            <w:hideMark/>
          </w:tcPr>
          <w:p w14:paraId="1E8FF51B" w14:textId="77777777" w:rsidR="00413CB7" w:rsidRPr="00413CB7" w:rsidRDefault="00413CB7" w:rsidP="00413CB7">
            <w:pPr>
              <w:spacing w:after="0"/>
              <w:ind w:right="113"/>
              <w:jc w:val="right"/>
              <w:rPr>
                <w:szCs w:val="20"/>
              </w:rPr>
            </w:pPr>
            <w:r w:rsidRPr="00413CB7">
              <w:rPr>
                <w:szCs w:val="20"/>
              </w:rPr>
              <w:t>36.18</w:t>
            </w:r>
          </w:p>
        </w:tc>
        <w:tc>
          <w:tcPr>
            <w:tcW w:w="770" w:type="pct"/>
            <w:noWrap/>
            <w:hideMark/>
          </w:tcPr>
          <w:p w14:paraId="13BAE1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63292A" w14:textId="77777777" w:rsidR="00413CB7" w:rsidRPr="00413CB7" w:rsidRDefault="00413CB7" w:rsidP="00413CB7">
            <w:pPr>
              <w:spacing w:after="0"/>
              <w:jc w:val="right"/>
              <w:rPr>
                <w:szCs w:val="20"/>
              </w:rPr>
            </w:pPr>
            <w:r w:rsidRPr="00413CB7">
              <w:rPr>
                <w:szCs w:val="20"/>
              </w:rPr>
              <w:t>21.8.2014</w:t>
            </w:r>
          </w:p>
        </w:tc>
      </w:tr>
      <w:tr w:rsidR="00413CB7" w:rsidRPr="00413CB7" w14:paraId="11242741" w14:textId="77777777" w:rsidTr="005B36B0">
        <w:trPr>
          <w:trHeight w:val="20"/>
        </w:trPr>
        <w:tc>
          <w:tcPr>
            <w:tcW w:w="1756" w:type="pct"/>
            <w:noWrap/>
            <w:hideMark/>
          </w:tcPr>
          <w:p w14:paraId="35AD2E72" w14:textId="77777777" w:rsidR="00413CB7" w:rsidRPr="00413CB7" w:rsidRDefault="00413CB7" w:rsidP="00413CB7">
            <w:pPr>
              <w:spacing w:after="0"/>
              <w:jc w:val="left"/>
              <w:rPr>
                <w:szCs w:val="20"/>
              </w:rPr>
            </w:pPr>
            <w:r w:rsidRPr="00413CB7">
              <w:rPr>
                <w:szCs w:val="20"/>
              </w:rPr>
              <w:t>Leigh Fitts</w:t>
            </w:r>
          </w:p>
        </w:tc>
        <w:tc>
          <w:tcPr>
            <w:tcW w:w="1597" w:type="pct"/>
            <w:noWrap/>
            <w:hideMark/>
          </w:tcPr>
          <w:p w14:paraId="4FDBAB06"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393CD654" w14:textId="77777777" w:rsidR="00413CB7" w:rsidRPr="00413CB7" w:rsidRDefault="00413CB7" w:rsidP="00413CB7">
            <w:pPr>
              <w:spacing w:after="0"/>
              <w:ind w:right="113"/>
              <w:jc w:val="right"/>
              <w:rPr>
                <w:szCs w:val="20"/>
              </w:rPr>
            </w:pPr>
            <w:r w:rsidRPr="00413CB7">
              <w:rPr>
                <w:szCs w:val="20"/>
              </w:rPr>
              <w:t>27.87</w:t>
            </w:r>
          </w:p>
        </w:tc>
        <w:tc>
          <w:tcPr>
            <w:tcW w:w="770" w:type="pct"/>
            <w:noWrap/>
            <w:hideMark/>
          </w:tcPr>
          <w:p w14:paraId="6DF723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195D7C" w14:textId="77777777" w:rsidR="00413CB7" w:rsidRPr="00413CB7" w:rsidRDefault="00413CB7" w:rsidP="00413CB7">
            <w:pPr>
              <w:spacing w:after="0"/>
              <w:jc w:val="right"/>
              <w:rPr>
                <w:szCs w:val="20"/>
              </w:rPr>
            </w:pPr>
            <w:r w:rsidRPr="00413CB7">
              <w:rPr>
                <w:szCs w:val="20"/>
              </w:rPr>
              <w:t>24.1.2014</w:t>
            </w:r>
          </w:p>
        </w:tc>
      </w:tr>
      <w:tr w:rsidR="00413CB7" w:rsidRPr="00413CB7" w14:paraId="76B54B1F" w14:textId="77777777" w:rsidTr="005B36B0">
        <w:trPr>
          <w:trHeight w:val="20"/>
        </w:trPr>
        <w:tc>
          <w:tcPr>
            <w:tcW w:w="1756" w:type="pct"/>
            <w:noWrap/>
            <w:hideMark/>
          </w:tcPr>
          <w:p w14:paraId="3302ADD9" w14:textId="77777777" w:rsidR="00413CB7" w:rsidRPr="00413CB7" w:rsidRDefault="00413CB7" w:rsidP="00413CB7">
            <w:pPr>
              <w:spacing w:after="0"/>
              <w:jc w:val="left"/>
              <w:rPr>
                <w:szCs w:val="20"/>
              </w:rPr>
            </w:pPr>
            <w:r w:rsidRPr="00413CB7">
              <w:rPr>
                <w:szCs w:val="20"/>
              </w:rPr>
              <w:t>Leigh Roberston</w:t>
            </w:r>
          </w:p>
        </w:tc>
        <w:tc>
          <w:tcPr>
            <w:tcW w:w="1597" w:type="pct"/>
            <w:noWrap/>
            <w:hideMark/>
          </w:tcPr>
          <w:p w14:paraId="08D43161"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4F771E05" w14:textId="77777777" w:rsidR="00413CB7" w:rsidRPr="00413CB7" w:rsidRDefault="00413CB7" w:rsidP="00413CB7">
            <w:pPr>
              <w:spacing w:after="0"/>
              <w:ind w:right="113"/>
              <w:jc w:val="right"/>
              <w:rPr>
                <w:szCs w:val="20"/>
              </w:rPr>
            </w:pPr>
            <w:r w:rsidRPr="00413CB7">
              <w:rPr>
                <w:szCs w:val="20"/>
              </w:rPr>
              <w:t>212.98</w:t>
            </w:r>
          </w:p>
        </w:tc>
        <w:tc>
          <w:tcPr>
            <w:tcW w:w="770" w:type="pct"/>
            <w:noWrap/>
            <w:hideMark/>
          </w:tcPr>
          <w:p w14:paraId="27C780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8A60EE" w14:textId="77777777" w:rsidR="00413CB7" w:rsidRPr="00413CB7" w:rsidRDefault="00413CB7" w:rsidP="00413CB7">
            <w:pPr>
              <w:spacing w:after="0"/>
              <w:jc w:val="right"/>
              <w:rPr>
                <w:szCs w:val="20"/>
              </w:rPr>
            </w:pPr>
            <w:r w:rsidRPr="00413CB7">
              <w:rPr>
                <w:szCs w:val="20"/>
              </w:rPr>
              <w:t>24.10.2013</w:t>
            </w:r>
          </w:p>
        </w:tc>
      </w:tr>
      <w:tr w:rsidR="00413CB7" w:rsidRPr="00413CB7" w14:paraId="1F0EDE9C" w14:textId="77777777" w:rsidTr="005B36B0">
        <w:trPr>
          <w:trHeight w:val="20"/>
        </w:trPr>
        <w:tc>
          <w:tcPr>
            <w:tcW w:w="1756" w:type="pct"/>
            <w:noWrap/>
            <w:hideMark/>
          </w:tcPr>
          <w:p w14:paraId="240FDB1A" w14:textId="77777777" w:rsidR="00413CB7" w:rsidRPr="00413CB7" w:rsidRDefault="00413CB7" w:rsidP="00413CB7">
            <w:pPr>
              <w:spacing w:after="0"/>
              <w:jc w:val="left"/>
              <w:rPr>
                <w:szCs w:val="20"/>
              </w:rPr>
            </w:pPr>
            <w:r w:rsidRPr="00413CB7">
              <w:rPr>
                <w:szCs w:val="20"/>
              </w:rPr>
              <w:t>Leigh Sweeney</w:t>
            </w:r>
          </w:p>
        </w:tc>
        <w:tc>
          <w:tcPr>
            <w:tcW w:w="1597" w:type="pct"/>
            <w:noWrap/>
            <w:hideMark/>
          </w:tcPr>
          <w:p w14:paraId="0F552B39"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5167D4B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75854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A92C22" w14:textId="77777777" w:rsidR="00413CB7" w:rsidRPr="00413CB7" w:rsidRDefault="00413CB7" w:rsidP="00413CB7">
            <w:pPr>
              <w:spacing w:after="0"/>
              <w:jc w:val="right"/>
              <w:rPr>
                <w:szCs w:val="20"/>
              </w:rPr>
            </w:pPr>
            <w:r w:rsidRPr="00413CB7">
              <w:rPr>
                <w:szCs w:val="20"/>
              </w:rPr>
              <w:t>20.6.2013</w:t>
            </w:r>
          </w:p>
        </w:tc>
      </w:tr>
      <w:tr w:rsidR="00413CB7" w:rsidRPr="00413CB7" w14:paraId="2068FAE8" w14:textId="77777777" w:rsidTr="005B36B0">
        <w:trPr>
          <w:trHeight w:val="20"/>
        </w:trPr>
        <w:tc>
          <w:tcPr>
            <w:tcW w:w="1756" w:type="pct"/>
            <w:noWrap/>
            <w:hideMark/>
          </w:tcPr>
          <w:p w14:paraId="187EBA60" w14:textId="77777777" w:rsidR="00413CB7" w:rsidRPr="00413CB7" w:rsidRDefault="00413CB7" w:rsidP="00413CB7">
            <w:pPr>
              <w:spacing w:after="0"/>
              <w:jc w:val="left"/>
              <w:rPr>
                <w:szCs w:val="20"/>
              </w:rPr>
            </w:pPr>
            <w:r w:rsidRPr="00413CB7">
              <w:rPr>
                <w:szCs w:val="20"/>
              </w:rPr>
              <w:t>Leisa Merritt</w:t>
            </w:r>
          </w:p>
        </w:tc>
        <w:tc>
          <w:tcPr>
            <w:tcW w:w="1597" w:type="pct"/>
            <w:noWrap/>
            <w:hideMark/>
          </w:tcPr>
          <w:p w14:paraId="50C0B516" w14:textId="77777777" w:rsidR="00413CB7" w:rsidRPr="00413CB7" w:rsidRDefault="00413CB7" w:rsidP="00413CB7">
            <w:pPr>
              <w:spacing w:after="0"/>
              <w:ind w:left="113"/>
              <w:jc w:val="left"/>
              <w:rPr>
                <w:szCs w:val="20"/>
              </w:rPr>
            </w:pPr>
            <w:r w:rsidRPr="00413CB7">
              <w:rPr>
                <w:szCs w:val="20"/>
              </w:rPr>
              <w:t>HACKHAM, SA 5163</w:t>
            </w:r>
          </w:p>
        </w:tc>
        <w:tc>
          <w:tcPr>
            <w:tcW w:w="424" w:type="pct"/>
            <w:noWrap/>
            <w:hideMark/>
          </w:tcPr>
          <w:p w14:paraId="0BF00063"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114B7E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5217D5" w14:textId="77777777" w:rsidR="00413CB7" w:rsidRPr="00413CB7" w:rsidRDefault="00413CB7" w:rsidP="00413CB7">
            <w:pPr>
              <w:spacing w:after="0"/>
              <w:jc w:val="right"/>
              <w:rPr>
                <w:szCs w:val="20"/>
              </w:rPr>
            </w:pPr>
            <w:r w:rsidRPr="00413CB7">
              <w:rPr>
                <w:szCs w:val="20"/>
              </w:rPr>
              <w:t>29.12.2014</w:t>
            </w:r>
          </w:p>
        </w:tc>
      </w:tr>
      <w:tr w:rsidR="00413CB7" w:rsidRPr="00413CB7" w14:paraId="35BDA94C" w14:textId="77777777" w:rsidTr="005B36B0">
        <w:trPr>
          <w:trHeight w:val="20"/>
        </w:trPr>
        <w:tc>
          <w:tcPr>
            <w:tcW w:w="1756" w:type="pct"/>
            <w:noWrap/>
            <w:hideMark/>
          </w:tcPr>
          <w:p w14:paraId="766E566B" w14:textId="77777777" w:rsidR="00413CB7" w:rsidRPr="00413CB7" w:rsidRDefault="00413CB7" w:rsidP="00413CB7">
            <w:pPr>
              <w:spacing w:after="0"/>
              <w:jc w:val="left"/>
              <w:rPr>
                <w:szCs w:val="20"/>
              </w:rPr>
            </w:pPr>
            <w:r w:rsidRPr="00413CB7">
              <w:rPr>
                <w:szCs w:val="20"/>
              </w:rPr>
              <w:t>Leisa Merritt</w:t>
            </w:r>
          </w:p>
        </w:tc>
        <w:tc>
          <w:tcPr>
            <w:tcW w:w="1597" w:type="pct"/>
            <w:noWrap/>
            <w:hideMark/>
          </w:tcPr>
          <w:p w14:paraId="01F6334C" w14:textId="77777777" w:rsidR="00413CB7" w:rsidRPr="00413CB7" w:rsidRDefault="00413CB7" w:rsidP="00413CB7">
            <w:pPr>
              <w:spacing w:after="0"/>
              <w:ind w:left="113"/>
              <w:jc w:val="left"/>
              <w:rPr>
                <w:szCs w:val="20"/>
              </w:rPr>
            </w:pPr>
            <w:r w:rsidRPr="00413CB7">
              <w:rPr>
                <w:szCs w:val="20"/>
              </w:rPr>
              <w:t>HACKHAM, SA 5163</w:t>
            </w:r>
          </w:p>
        </w:tc>
        <w:tc>
          <w:tcPr>
            <w:tcW w:w="424" w:type="pct"/>
            <w:noWrap/>
            <w:hideMark/>
          </w:tcPr>
          <w:p w14:paraId="5D1A97CA"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603E0E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C04256" w14:textId="77777777" w:rsidR="00413CB7" w:rsidRPr="00413CB7" w:rsidRDefault="00413CB7" w:rsidP="00413CB7">
            <w:pPr>
              <w:spacing w:after="0"/>
              <w:jc w:val="right"/>
              <w:rPr>
                <w:szCs w:val="20"/>
              </w:rPr>
            </w:pPr>
            <w:r w:rsidRPr="00413CB7">
              <w:rPr>
                <w:szCs w:val="20"/>
              </w:rPr>
              <w:t>29.12.2014</w:t>
            </w:r>
          </w:p>
        </w:tc>
      </w:tr>
      <w:tr w:rsidR="00413CB7" w:rsidRPr="00413CB7" w14:paraId="7319DD06" w14:textId="77777777" w:rsidTr="005B36B0">
        <w:trPr>
          <w:trHeight w:val="20"/>
        </w:trPr>
        <w:tc>
          <w:tcPr>
            <w:tcW w:w="1756" w:type="pct"/>
            <w:noWrap/>
            <w:hideMark/>
          </w:tcPr>
          <w:p w14:paraId="48148A19" w14:textId="77777777" w:rsidR="00413CB7" w:rsidRPr="00413CB7" w:rsidRDefault="00413CB7" w:rsidP="00413CB7">
            <w:pPr>
              <w:spacing w:after="0"/>
              <w:jc w:val="left"/>
              <w:rPr>
                <w:szCs w:val="20"/>
              </w:rPr>
            </w:pPr>
            <w:r w:rsidRPr="00413CB7">
              <w:rPr>
                <w:szCs w:val="20"/>
              </w:rPr>
              <w:t>Leo Howard</w:t>
            </w:r>
          </w:p>
        </w:tc>
        <w:tc>
          <w:tcPr>
            <w:tcW w:w="1597" w:type="pct"/>
            <w:noWrap/>
            <w:hideMark/>
          </w:tcPr>
          <w:p w14:paraId="5702B17B"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1D5F91B4" w14:textId="77777777" w:rsidR="00413CB7" w:rsidRPr="00413CB7" w:rsidRDefault="00413CB7" w:rsidP="00413CB7">
            <w:pPr>
              <w:spacing w:after="0"/>
              <w:ind w:right="113"/>
              <w:jc w:val="right"/>
              <w:rPr>
                <w:szCs w:val="20"/>
              </w:rPr>
            </w:pPr>
            <w:r w:rsidRPr="00413CB7">
              <w:rPr>
                <w:szCs w:val="20"/>
              </w:rPr>
              <w:t>65.13</w:t>
            </w:r>
          </w:p>
        </w:tc>
        <w:tc>
          <w:tcPr>
            <w:tcW w:w="770" w:type="pct"/>
            <w:noWrap/>
            <w:hideMark/>
          </w:tcPr>
          <w:p w14:paraId="76656D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37C8AA" w14:textId="77777777" w:rsidR="00413CB7" w:rsidRPr="00413CB7" w:rsidRDefault="00413CB7" w:rsidP="00413CB7">
            <w:pPr>
              <w:spacing w:after="0"/>
              <w:jc w:val="right"/>
              <w:rPr>
                <w:szCs w:val="20"/>
              </w:rPr>
            </w:pPr>
            <w:r w:rsidRPr="00413CB7">
              <w:rPr>
                <w:szCs w:val="20"/>
              </w:rPr>
              <w:t>11.6.2014</w:t>
            </w:r>
          </w:p>
        </w:tc>
      </w:tr>
      <w:tr w:rsidR="00413CB7" w:rsidRPr="00413CB7" w14:paraId="0C7559E9" w14:textId="77777777" w:rsidTr="005B36B0">
        <w:trPr>
          <w:trHeight w:val="20"/>
        </w:trPr>
        <w:tc>
          <w:tcPr>
            <w:tcW w:w="1756" w:type="pct"/>
            <w:noWrap/>
            <w:hideMark/>
          </w:tcPr>
          <w:p w14:paraId="42412305" w14:textId="77777777" w:rsidR="00413CB7" w:rsidRPr="00413CB7" w:rsidRDefault="00413CB7" w:rsidP="00413CB7">
            <w:pPr>
              <w:spacing w:after="0"/>
              <w:jc w:val="left"/>
              <w:rPr>
                <w:szCs w:val="20"/>
              </w:rPr>
            </w:pPr>
            <w:r w:rsidRPr="00413CB7">
              <w:rPr>
                <w:szCs w:val="20"/>
              </w:rPr>
              <w:t>Leo Schadegg</w:t>
            </w:r>
          </w:p>
        </w:tc>
        <w:tc>
          <w:tcPr>
            <w:tcW w:w="1597" w:type="pct"/>
            <w:noWrap/>
            <w:hideMark/>
          </w:tcPr>
          <w:p w14:paraId="57E949C3" w14:textId="77777777"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14:paraId="2BBF9A9A" w14:textId="77777777" w:rsidR="00413CB7" w:rsidRPr="00413CB7" w:rsidRDefault="00413CB7" w:rsidP="00413CB7">
            <w:pPr>
              <w:spacing w:after="0"/>
              <w:ind w:right="113"/>
              <w:jc w:val="right"/>
              <w:rPr>
                <w:szCs w:val="20"/>
              </w:rPr>
            </w:pPr>
            <w:r w:rsidRPr="00413CB7">
              <w:rPr>
                <w:szCs w:val="20"/>
              </w:rPr>
              <w:t>19.27</w:t>
            </w:r>
          </w:p>
        </w:tc>
        <w:tc>
          <w:tcPr>
            <w:tcW w:w="770" w:type="pct"/>
            <w:noWrap/>
            <w:hideMark/>
          </w:tcPr>
          <w:p w14:paraId="709ADAD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CA3C39" w14:textId="77777777" w:rsidR="00413CB7" w:rsidRPr="00413CB7" w:rsidRDefault="00413CB7" w:rsidP="00413CB7">
            <w:pPr>
              <w:spacing w:after="0"/>
              <w:jc w:val="right"/>
              <w:rPr>
                <w:szCs w:val="20"/>
              </w:rPr>
            </w:pPr>
            <w:r w:rsidRPr="00413CB7">
              <w:rPr>
                <w:szCs w:val="20"/>
              </w:rPr>
              <w:t>14.7.2014</w:t>
            </w:r>
          </w:p>
        </w:tc>
      </w:tr>
      <w:tr w:rsidR="00413CB7" w:rsidRPr="00413CB7" w14:paraId="10971E16" w14:textId="77777777" w:rsidTr="005B36B0">
        <w:trPr>
          <w:trHeight w:val="20"/>
        </w:trPr>
        <w:tc>
          <w:tcPr>
            <w:tcW w:w="1756" w:type="pct"/>
            <w:noWrap/>
            <w:hideMark/>
          </w:tcPr>
          <w:p w14:paraId="0D06F539" w14:textId="77777777" w:rsidR="00413CB7" w:rsidRPr="00413CB7" w:rsidRDefault="00413CB7" w:rsidP="00413CB7">
            <w:pPr>
              <w:spacing w:after="0"/>
              <w:jc w:val="left"/>
              <w:rPr>
                <w:szCs w:val="20"/>
              </w:rPr>
            </w:pPr>
            <w:r w:rsidRPr="00413CB7">
              <w:rPr>
                <w:szCs w:val="20"/>
              </w:rPr>
              <w:t>Leon Seaman</w:t>
            </w:r>
          </w:p>
        </w:tc>
        <w:tc>
          <w:tcPr>
            <w:tcW w:w="1597" w:type="pct"/>
            <w:noWrap/>
            <w:hideMark/>
          </w:tcPr>
          <w:p w14:paraId="5EFA3A50"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409BE82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825F8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C9D257" w14:textId="77777777" w:rsidR="00413CB7" w:rsidRPr="00413CB7" w:rsidRDefault="00413CB7" w:rsidP="00413CB7">
            <w:pPr>
              <w:spacing w:after="0"/>
              <w:jc w:val="right"/>
              <w:rPr>
                <w:szCs w:val="20"/>
              </w:rPr>
            </w:pPr>
            <w:r w:rsidRPr="00413CB7">
              <w:rPr>
                <w:szCs w:val="20"/>
              </w:rPr>
              <w:t>4.8.2013</w:t>
            </w:r>
          </w:p>
        </w:tc>
      </w:tr>
      <w:tr w:rsidR="00413CB7" w:rsidRPr="00413CB7" w14:paraId="0424F876" w14:textId="77777777" w:rsidTr="005B36B0">
        <w:trPr>
          <w:trHeight w:val="20"/>
        </w:trPr>
        <w:tc>
          <w:tcPr>
            <w:tcW w:w="1756" w:type="pct"/>
            <w:noWrap/>
            <w:hideMark/>
          </w:tcPr>
          <w:p w14:paraId="1069FA9A" w14:textId="77777777" w:rsidR="00413CB7" w:rsidRPr="00413CB7" w:rsidRDefault="00413CB7" w:rsidP="00413CB7">
            <w:pPr>
              <w:spacing w:after="0"/>
              <w:jc w:val="left"/>
              <w:rPr>
                <w:szCs w:val="20"/>
              </w:rPr>
            </w:pPr>
            <w:r w:rsidRPr="00413CB7">
              <w:rPr>
                <w:szCs w:val="20"/>
              </w:rPr>
              <w:t>Leonard Oakley</w:t>
            </w:r>
          </w:p>
        </w:tc>
        <w:tc>
          <w:tcPr>
            <w:tcW w:w="1597" w:type="pct"/>
            <w:noWrap/>
            <w:hideMark/>
          </w:tcPr>
          <w:p w14:paraId="4CBF99CC"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6D7BF542" w14:textId="77777777" w:rsidR="00413CB7" w:rsidRPr="00413CB7" w:rsidRDefault="00413CB7" w:rsidP="00413CB7">
            <w:pPr>
              <w:spacing w:after="0"/>
              <w:ind w:right="113"/>
              <w:jc w:val="right"/>
              <w:rPr>
                <w:szCs w:val="20"/>
              </w:rPr>
            </w:pPr>
            <w:r w:rsidRPr="00413CB7">
              <w:rPr>
                <w:szCs w:val="20"/>
              </w:rPr>
              <w:t>85.99</w:t>
            </w:r>
          </w:p>
        </w:tc>
        <w:tc>
          <w:tcPr>
            <w:tcW w:w="770" w:type="pct"/>
            <w:noWrap/>
            <w:hideMark/>
          </w:tcPr>
          <w:p w14:paraId="477CD020" w14:textId="77777777" w:rsidR="00413CB7" w:rsidRPr="00413CB7" w:rsidRDefault="00413CB7" w:rsidP="00413CB7">
            <w:pPr>
              <w:spacing w:after="0"/>
              <w:ind w:left="170"/>
              <w:jc w:val="left"/>
              <w:rPr>
                <w:szCs w:val="20"/>
              </w:rPr>
            </w:pPr>
            <w:r w:rsidRPr="00413CB7">
              <w:rPr>
                <w:szCs w:val="20"/>
              </w:rPr>
              <w:t>Refund 197657</w:t>
            </w:r>
          </w:p>
        </w:tc>
        <w:tc>
          <w:tcPr>
            <w:tcW w:w="453" w:type="pct"/>
            <w:noWrap/>
            <w:hideMark/>
          </w:tcPr>
          <w:p w14:paraId="1A492BE0" w14:textId="77777777" w:rsidR="00413CB7" w:rsidRPr="00413CB7" w:rsidRDefault="00413CB7" w:rsidP="00413CB7">
            <w:pPr>
              <w:spacing w:after="0"/>
              <w:jc w:val="right"/>
              <w:rPr>
                <w:szCs w:val="20"/>
              </w:rPr>
            </w:pPr>
            <w:r w:rsidRPr="00413CB7">
              <w:rPr>
                <w:szCs w:val="20"/>
              </w:rPr>
              <w:t>18.11.2013</w:t>
            </w:r>
          </w:p>
        </w:tc>
      </w:tr>
      <w:tr w:rsidR="00413CB7" w:rsidRPr="00413CB7" w14:paraId="5C1AD302" w14:textId="77777777" w:rsidTr="005B36B0">
        <w:trPr>
          <w:trHeight w:val="20"/>
        </w:trPr>
        <w:tc>
          <w:tcPr>
            <w:tcW w:w="1756" w:type="pct"/>
            <w:noWrap/>
            <w:hideMark/>
          </w:tcPr>
          <w:p w14:paraId="195C704E" w14:textId="77777777" w:rsidR="00413CB7" w:rsidRPr="00413CB7" w:rsidRDefault="00413CB7" w:rsidP="00413CB7">
            <w:pPr>
              <w:spacing w:after="0"/>
              <w:jc w:val="left"/>
              <w:rPr>
                <w:szCs w:val="20"/>
              </w:rPr>
            </w:pPr>
            <w:r w:rsidRPr="00413CB7">
              <w:rPr>
                <w:szCs w:val="20"/>
              </w:rPr>
              <w:t>Leonardo Introna</w:t>
            </w:r>
          </w:p>
        </w:tc>
        <w:tc>
          <w:tcPr>
            <w:tcW w:w="1597" w:type="pct"/>
            <w:noWrap/>
            <w:hideMark/>
          </w:tcPr>
          <w:p w14:paraId="0A4D24F9" w14:textId="77777777"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14:paraId="4C90269E" w14:textId="77777777" w:rsidR="00413CB7" w:rsidRPr="00413CB7" w:rsidRDefault="00413CB7" w:rsidP="00413CB7">
            <w:pPr>
              <w:spacing w:after="0"/>
              <w:ind w:right="113"/>
              <w:jc w:val="right"/>
              <w:rPr>
                <w:szCs w:val="20"/>
              </w:rPr>
            </w:pPr>
            <w:r w:rsidRPr="00413CB7">
              <w:rPr>
                <w:szCs w:val="20"/>
              </w:rPr>
              <w:t>90.00</w:t>
            </w:r>
          </w:p>
        </w:tc>
        <w:tc>
          <w:tcPr>
            <w:tcW w:w="770" w:type="pct"/>
            <w:noWrap/>
            <w:hideMark/>
          </w:tcPr>
          <w:p w14:paraId="512664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DCDD19" w14:textId="77777777" w:rsidR="00413CB7" w:rsidRPr="00413CB7" w:rsidRDefault="00413CB7" w:rsidP="00413CB7">
            <w:pPr>
              <w:spacing w:after="0"/>
              <w:jc w:val="right"/>
              <w:rPr>
                <w:szCs w:val="20"/>
              </w:rPr>
            </w:pPr>
            <w:r w:rsidRPr="00413CB7">
              <w:rPr>
                <w:szCs w:val="20"/>
              </w:rPr>
              <w:t>6.1.2014</w:t>
            </w:r>
          </w:p>
        </w:tc>
      </w:tr>
      <w:tr w:rsidR="00413CB7" w:rsidRPr="00413CB7" w14:paraId="32C3E373" w14:textId="77777777" w:rsidTr="005B36B0">
        <w:trPr>
          <w:trHeight w:val="20"/>
        </w:trPr>
        <w:tc>
          <w:tcPr>
            <w:tcW w:w="1756" w:type="pct"/>
            <w:noWrap/>
            <w:hideMark/>
          </w:tcPr>
          <w:p w14:paraId="0C1DE625" w14:textId="77777777" w:rsidR="00413CB7" w:rsidRPr="00413CB7" w:rsidRDefault="00413CB7" w:rsidP="00413CB7">
            <w:pPr>
              <w:spacing w:after="0"/>
              <w:jc w:val="left"/>
              <w:rPr>
                <w:szCs w:val="20"/>
              </w:rPr>
            </w:pPr>
            <w:r w:rsidRPr="00413CB7">
              <w:rPr>
                <w:szCs w:val="20"/>
              </w:rPr>
              <w:t>Leonardo Scinto</w:t>
            </w:r>
          </w:p>
        </w:tc>
        <w:tc>
          <w:tcPr>
            <w:tcW w:w="1597" w:type="pct"/>
            <w:noWrap/>
            <w:hideMark/>
          </w:tcPr>
          <w:p w14:paraId="7212DAED" w14:textId="77777777" w:rsidR="00413CB7" w:rsidRPr="00413CB7" w:rsidRDefault="00413CB7" w:rsidP="00413CB7">
            <w:pPr>
              <w:spacing w:after="0"/>
              <w:ind w:left="113"/>
              <w:jc w:val="left"/>
              <w:rPr>
                <w:szCs w:val="20"/>
              </w:rPr>
            </w:pPr>
            <w:r w:rsidRPr="00413CB7">
              <w:rPr>
                <w:szCs w:val="20"/>
              </w:rPr>
              <w:t>HIGHBURY, SA 5089</w:t>
            </w:r>
          </w:p>
        </w:tc>
        <w:tc>
          <w:tcPr>
            <w:tcW w:w="424" w:type="pct"/>
            <w:noWrap/>
            <w:hideMark/>
          </w:tcPr>
          <w:p w14:paraId="5865ACDC" w14:textId="77777777" w:rsidR="00413CB7" w:rsidRPr="00413CB7" w:rsidRDefault="00413CB7" w:rsidP="00413CB7">
            <w:pPr>
              <w:spacing w:after="0"/>
              <w:ind w:right="113"/>
              <w:jc w:val="right"/>
              <w:rPr>
                <w:szCs w:val="20"/>
              </w:rPr>
            </w:pPr>
            <w:r w:rsidRPr="00413CB7">
              <w:rPr>
                <w:szCs w:val="20"/>
              </w:rPr>
              <w:t>16.02</w:t>
            </w:r>
          </w:p>
        </w:tc>
        <w:tc>
          <w:tcPr>
            <w:tcW w:w="770" w:type="pct"/>
            <w:noWrap/>
            <w:hideMark/>
          </w:tcPr>
          <w:p w14:paraId="4FA54A0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1549FB" w14:textId="77777777" w:rsidR="00413CB7" w:rsidRPr="00413CB7" w:rsidRDefault="00413CB7" w:rsidP="00413CB7">
            <w:pPr>
              <w:spacing w:after="0"/>
              <w:jc w:val="right"/>
              <w:rPr>
                <w:szCs w:val="20"/>
              </w:rPr>
            </w:pPr>
            <w:r w:rsidRPr="00413CB7">
              <w:rPr>
                <w:szCs w:val="20"/>
              </w:rPr>
              <w:t>10.9.2013</w:t>
            </w:r>
          </w:p>
        </w:tc>
      </w:tr>
      <w:tr w:rsidR="00413CB7" w:rsidRPr="00413CB7" w14:paraId="6243522C" w14:textId="77777777" w:rsidTr="005B36B0">
        <w:trPr>
          <w:trHeight w:val="20"/>
        </w:trPr>
        <w:tc>
          <w:tcPr>
            <w:tcW w:w="1756" w:type="pct"/>
            <w:noWrap/>
            <w:hideMark/>
          </w:tcPr>
          <w:p w14:paraId="1FF96E46" w14:textId="77777777" w:rsidR="00413CB7" w:rsidRPr="00413CB7" w:rsidRDefault="00413CB7" w:rsidP="00413CB7">
            <w:pPr>
              <w:spacing w:after="0"/>
              <w:jc w:val="left"/>
              <w:rPr>
                <w:szCs w:val="20"/>
              </w:rPr>
            </w:pPr>
            <w:r w:rsidRPr="00413CB7">
              <w:rPr>
                <w:szCs w:val="20"/>
              </w:rPr>
              <w:t>Leonda Mirijaj</w:t>
            </w:r>
          </w:p>
        </w:tc>
        <w:tc>
          <w:tcPr>
            <w:tcW w:w="1597" w:type="pct"/>
            <w:noWrap/>
            <w:hideMark/>
          </w:tcPr>
          <w:p w14:paraId="3F082F73"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38111536" w14:textId="77777777" w:rsidR="00413CB7" w:rsidRPr="00413CB7" w:rsidRDefault="00413CB7" w:rsidP="00413CB7">
            <w:pPr>
              <w:spacing w:after="0"/>
              <w:ind w:right="113"/>
              <w:jc w:val="right"/>
              <w:rPr>
                <w:szCs w:val="20"/>
              </w:rPr>
            </w:pPr>
            <w:r w:rsidRPr="00413CB7">
              <w:rPr>
                <w:szCs w:val="20"/>
              </w:rPr>
              <w:t>212.73</w:t>
            </w:r>
          </w:p>
        </w:tc>
        <w:tc>
          <w:tcPr>
            <w:tcW w:w="770" w:type="pct"/>
            <w:noWrap/>
            <w:hideMark/>
          </w:tcPr>
          <w:p w14:paraId="02678892" w14:textId="77777777" w:rsidR="00413CB7" w:rsidRPr="00413CB7" w:rsidRDefault="00413CB7" w:rsidP="00413CB7">
            <w:pPr>
              <w:spacing w:after="0"/>
              <w:ind w:left="170"/>
              <w:jc w:val="left"/>
              <w:rPr>
                <w:szCs w:val="20"/>
              </w:rPr>
            </w:pPr>
            <w:r w:rsidRPr="00413CB7">
              <w:rPr>
                <w:szCs w:val="20"/>
              </w:rPr>
              <w:t>Refund 205059</w:t>
            </w:r>
          </w:p>
        </w:tc>
        <w:tc>
          <w:tcPr>
            <w:tcW w:w="453" w:type="pct"/>
            <w:noWrap/>
            <w:hideMark/>
          </w:tcPr>
          <w:p w14:paraId="58EEF53F" w14:textId="77777777" w:rsidR="00413CB7" w:rsidRPr="00413CB7" w:rsidRDefault="00413CB7" w:rsidP="00413CB7">
            <w:pPr>
              <w:spacing w:after="0"/>
              <w:jc w:val="right"/>
              <w:rPr>
                <w:szCs w:val="20"/>
              </w:rPr>
            </w:pPr>
            <w:r w:rsidRPr="00413CB7">
              <w:rPr>
                <w:szCs w:val="20"/>
              </w:rPr>
              <w:t>3.12.2013</w:t>
            </w:r>
          </w:p>
        </w:tc>
      </w:tr>
      <w:tr w:rsidR="00413CB7" w:rsidRPr="00413CB7" w14:paraId="2D2956F9" w14:textId="77777777" w:rsidTr="005B36B0">
        <w:trPr>
          <w:trHeight w:val="20"/>
        </w:trPr>
        <w:tc>
          <w:tcPr>
            <w:tcW w:w="1756" w:type="pct"/>
            <w:noWrap/>
            <w:hideMark/>
          </w:tcPr>
          <w:p w14:paraId="4BB43C1F" w14:textId="77777777" w:rsidR="00413CB7" w:rsidRPr="00413CB7" w:rsidRDefault="00413CB7" w:rsidP="00413CB7">
            <w:pPr>
              <w:spacing w:after="0"/>
              <w:jc w:val="left"/>
              <w:rPr>
                <w:szCs w:val="20"/>
              </w:rPr>
            </w:pPr>
            <w:r w:rsidRPr="00413CB7">
              <w:rPr>
                <w:szCs w:val="20"/>
              </w:rPr>
              <w:t>Leonie McGee</w:t>
            </w:r>
          </w:p>
        </w:tc>
        <w:tc>
          <w:tcPr>
            <w:tcW w:w="1597" w:type="pct"/>
            <w:noWrap/>
            <w:hideMark/>
          </w:tcPr>
          <w:p w14:paraId="5C735ECE"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5108F41B" w14:textId="77777777" w:rsidR="00413CB7" w:rsidRPr="00413CB7" w:rsidRDefault="00413CB7" w:rsidP="00413CB7">
            <w:pPr>
              <w:spacing w:after="0"/>
              <w:ind w:right="113"/>
              <w:jc w:val="right"/>
              <w:rPr>
                <w:szCs w:val="20"/>
              </w:rPr>
            </w:pPr>
            <w:r w:rsidRPr="00413CB7">
              <w:rPr>
                <w:szCs w:val="20"/>
              </w:rPr>
              <w:t>19.30</w:t>
            </w:r>
          </w:p>
        </w:tc>
        <w:tc>
          <w:tcPr>
            <w:tcW w:w="770" w:type="pct"/>
            <w:noWrap/>
            <w:hideMark/>
          </w:tcPr>
          <w:p w14:paraId="5F897F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EE6870" w14:textId="77777777" w:rsidR="00413CB7" w:rsidRPr="00413CB7" w:rsidRDefault="00413CB7" w:rsidP="00413CB7">
            <w:pPr>
              <w:spacing w:after="0"/>
              <w:jc w:val="right"/>
              <w:rPr>
                <w:szCs w:val="20"/>
              </w:rPr>
            </w:pPr>
            <w:r w:rsidRPr="00413CB7">
              <w:rPr>
                <w:szCs w:val="20"/>
              </w:rPr>
              <w:t>28.2.2013</w:t>
            </w:r>
          </w:p>
        </w:tc>
      </w:tr>
      <w:tr w:rsidR="00413CB7" w:rsidRPr="00413CB7" w14:paraId="2B67371E" w14:textId="77777777" w:rsidTr="005B36B0">
        <w:trPr>
          <w:trHeight w:val="20"/>
        </w:trPr>
        <w:tc>
          <w:tcPr>
            <w:tcW w:w="1756" w:type="pct"/>
            <w:noWrap/>
            <w:hideMark/>
          </w:tcPr>
          <w:p w14:paraId="25FA5079" w14:textId="77777777" w:rsidR="00413CB7" w:rsidRPr="00413CB7" w:rsidRDefault="00413CB7" w:rsidP="00413CB7">
            <w:pPr>
              <w:spacing w:after="0"/>
              <w:jc w:val="left"/>
              <w:rPr>
                <w:szCs w:val="20"/>
              </w:rPr>
            </w:pPr>
            <w:r w:rsidRPr="00413CB7">
              <w:rPr>
                <w:szCs w:val="20"/>
              </w:rPr>
              <w:t>Leonore Grace Emily Laver</w:t>
            </w:r>
          </w:p>
        </w:tc>
        <w:tc>
          <w:tcPr>
            <w:tcW w:w="1597" w:type="pct"/>
            <w:noWrap/>
            <w:hideMark/>
          </w:tcPr>
          <w:p w14:paraId="0EEDE669"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57AD0350" w14:textId="77777777" w:rsidR="00413CB7" w:rsidRPr="00413CB7" w:rsidRDefault="00413CB7" w:rsidP="00413CB7">
            <w:pPr>
              <w:spacing w:after="0"/>
              <w:ind w:right="113"/>
              <w:jc w:val="right"/>
              <w:rPr>
                <w:szCs w:val="20"/>
              </w:rPr>
            </w:pPr>
            <w:r w:rsidRPr="00413CB7">
              <w:rPr>
                <w:szCs w:val="20"/>
              </w:rPr>
              <w:t>32.98</w:t>
            </w:r>
          </w:p>
        </w:tc>
        <w:tc>
          <w:tcPr>
            <w:tcW w:w="770" w:type="pct"/>
            <w:noWrap/>
            <w:hideMark/>
          </w:tcPr>
          <w:p w14:paraId="236504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6E8167" w14:textId="77777777" w:rsidR="00413CB7" w:rsidRPr="00413CB7" w:rsidRDefault="00413CB7" w:rsidP="00413CB7">
            <w:pPr>
              <w:spacing w:after="0"/>
              <w:jc w:val="right"/>
              <w:rPr>
                <w:szCs w:val="20"/>
              </w:rPr>
            </w:pPr>
            <w:r w:rsidRPr="00413CB7">
              <w:rPr>
                <w:szCs w:val="20"/>
              </w:rPr>
              <w:t>15.5.2013</w:t>
            </w:r>
          </w:p>
        </w:tc>
      </w:tr>
      <w:tr w:rsidR="00413CB7" w:rsidRPr="00413CB7" w14:paraId="5D824784" w14:textId="77777777" w:rsidTr="005B36B0">
        <w:trPr>
          <w:trHeight w:val="20"/>
        </w:trPr>
        <w:tc>
          <w:tcPr>
            <w:tcW w:w="1756" w:type="pct"/>
            <w:noWrap/>
            <w:hideMark/>
          </w:tcPr>
          <w:p w14:paraId="31BA468D" w14:textId="77777777" w:rsidR="00413CB7" w:rsidRPr="00413CB7" w:rsidRDefault="00413CB7" w:rsidP="00413CB7">
            <w:pPr>
              <w:spacing w:after="0"/>
              <w:jc w:val="left"/>
              <w:rPr>
                <w:szCs w:val="20"/>
              </w:rPr>
            </w:pPr>
            <w:r w:rsidRPr="00413CB7">
              <w:rPr>
                <w:szCs w:val="20"/>
              </w:rPr>
              <w:t>Leontina Martin</w:t>
            </w:r>
          </w:p>
        </w:tc>
        <w:tc>
          <w:tcPr>
            <w:tcW w:w="1597" w:type="pct"/>
            <w:noWrap/>
            <w:hideMark/>
          </w:tcPr>
          <w:p w14:paraId="52316218"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4B8D0883" w14:textId="77777777" w:rsidR="00413CB7" w:rsidRPr="00413CB7" w:rsidRDefault="00413CB7" w:rsidP="00413CB7">
            <w:pPr>
              <w:spacing w:after="0"/>
              <w:ind w:right="113"/>
              <w:jc w:val="right"/>
              <w:rPr>
                <w:szCs w:val="20"/>
              </w:rPr>
            </w:pPr>
            <w:r w:rsidRPr="00413CB7">
              <w:rPr>
                <w:szCs w:val="20"/>
              </w:rPr>
              <w:t>87.28</w:t>
            </w:r>
          </w:p>
        </w:tc>
        <w:tc>
          <w:tcPr>
            <w:tcW w:w="770" w:type="pct"/>
            <w:noWrap/>
            <w:hideMark/>
          </w:tcPr>
          <w:p w14:paraId="7C8C62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AFA60E" w14:textId="77777777" w:rsidR="00413CB7" w:rsidRPr="00413CB7" w:rsidRDefault="00413CB7" w:rsidP="00413CB7">
            <w:pPr>
              <w:spacing w:after="0"/>
              <w:jc w:val="right"/>
              <w:rPr>
                <w:szCs w:val="20"/>
              </w:rPr>
            </w:pPr>
            <w:r w:rsidRPr="00413CB7">
              <w:rPr>
                <w:szCs w:val="20"/>
              </w:rPr>
              <w:t>13.1.2014</w:t>
            </w:r>
          </w:p>
        </w:tc>
      </w:tr>
      <w:tr w:rsidR="00413CB7" w:rsidRPr="00413CB7" w14:paraId="088EFD23" w14:textId="77777777" w:rsidTr="005B36B0">
        <w:trPr>
          <w:trHeight w:val="20"/>
        </w:trPr>
        <w:tc>
          <w:tcPr>
            <w:tcW w:w="1756" w:type="pct"/>
            <w:noWrap/>
            <w:hideMark/>
          </w:tcPr>
          <w:p w14:paraId="69FE8A63" w14:textId="77777777" w:rsidR="00413CB7" w:rsidRPr="00413CB7" w:rsidRDefault="00413CB7" w:rsidP="00413CB7">
            <w:pPr>
              <w:spacing w:after="0"/>
              <w:jc w:val="left"/>
              <w:rPr>
                <w:szCs w:val="20"/>
              </w:rPr>
            </w:pPr>
            <w:r w:rsidRPr="00413CB7">
              <w:rPr>
                <w:szCs w:val="20"/>
              </w:rPr>
              <w:t>Les Bell</w:t>
            </w:r>
          </w:p>
        </w:tc>
        <w:tc>
          <w:tcPr>
            <w:tcW w:w="1597" w:type="pct"/>
            <w:noWrap/>
            <w:hideMark/>
          </w:tcPr>
          <w:p w14:paraId="650FE655" w14:textId="77777777" w:rsidR="00413CB7" w:rsidRPr="00413CB7" w:rsidRDefault="00413CB7" w:rsidP="00413CB7">
            <w:pPr>
              <w:spacing w:after="0"/>
              <w:ind w:left="113"/>
              <w:jc w:val="left"/>
              <w:rPr>
                <w:szCs w:val="20"/>
              </w:rPr>
            </w:pPr>
            <w:r w:rsidRPr="00413CB7">
              <w:rPr>
                <w:szCs w:val="20"/>
              </w:rPr>
              <w:t>GULFVIEW HEIGHTS, SA 5096</w:t>
            </w:r>
          </w:p>
        </w:tc>
        <w:tc>
          <w:tcPr>
            <w:tcW w:w="424" w:type="pct"/>
            <w:noWrap/>
            <w:hideMark/>
          </w:tcPr>
          <w:p w14:paraId="2E043A13" w14:textId="77777777" w:rsidR="00413CB7" w:rsidRPr="00413CB7" w:rsidRDefault="00413CB7" w:rsidP="00413CB7">
            <w:pPr>
              <w:spacing w:after="0"/>
              <w:ind w:right="113"/>
              <w:jc w:val="right"/>
              <w:rPr>
                <w:szCs w:val="20"/>
              </w:rPr>
            </w:pPr>
            <w:r w:rsidRPr="00413CB7">
              <w:rPr>
                <w:szCs w:val="20"/>
              </w:rPr>
              <w:t>137.65</w:t>
            </w:r>
          </w:p>
        </w:tc>
        <w:tc>
          <w:tcPr>
            <w:tcW w:w="770" w:type="pct"/>
            <w:noWrap/>
            <w:hideMark/>
          </w:tcPr>
          <w:p w14:paraId="7334B3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DD1C2E" w14:textId="77777777" w:rsidR="00413CB7" w:rsidRPr="00413CB7" w:rsidRDefault="00413CB7" w:rsidP="00413CB7">
            <w:pPr>
              <w:spacing w:after="0"/>
              <w:jc w:val="right"/>
              <w:rPr>
                <w:szCs w:val="20"/>
              </w:rPr>
            </w:pPr>
            <w:r w:rsidRPr="00413CB7">
              <w:rPr>
                <w:szCs w:val="20"/>
              </w:rPr>
              <w:t>14.5.2013</w:t>
            </w:r>
          </w:p>
        </w:tc>
      </w:tr>
      <w:tr w:rsidR="00413CB7" w:rsidRPr="00413CB7" w14:paraId="1701F687" w14:textId="77777777" w:rsidTr="005B36B0">
        <w:trPr>
          <w:trHeight w:val="20"/>
        </w:trPr>
        <w:tc>
          <w:tcPr>
            <w:tcW w:w="1756" w:type="pct"/>
            <w:noWrap/>
            <w:hideMark/>
          </w:tcPr>
          <w:p w14:paraId="7091D4D2" w14:textId="77777777" w:rsidR="00413CB7" w:rsidRPr="00413CB7" w:rsidRDefault="00413CB7" w:rsidP="00413CB7">
            <w:pPr>
              <w:spacing w:after="0"/>
              <w:jc w:val="left"/>
              <w:rPr>
                <w:szCs w:val="20"/>
              </w:rPr>
            </w:pPr>
            <w:r w:rsidRPr="00413CB7">
              <w:rPr>
                <w:szCs w:val="20"/>
              </w:rPr>
              <w:t>Lesley King</w:t>
            </w:r>
          </w:p>
        </w:tc>
        <w:tc>
          <w:tcPr>
            <w:tcW w:w="1597" w:type="pct"/>
            <w:noWrap/>
            <w:hideMark/>
          </w:tcPr>
          <w:p w14:paraId="259E6378"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485AAAB7" w14:textId="77777777" w:rsidR="00413CB7" w:rsidRPr="00413CB7" w:rsidRDefault="00413CB7" w:rsidP="00413CB7">
            <w:pPr>
              <w:spacing w:after="0"/>
              <w:ind w:right="113"/>
              <w:jc w:val="right"/>
              <w:rPr>
                <w:szCs w:val="20"/>
              </w:rPr>
            </w:pPr>
            <w:r w:rsidRPr="00413CB7">
              <w:rPr>
                <w:szCs w:val="20"/>
              </w:rPr>
              <w:t>77.14</w:t>
            </w:r>
          </w:p>
        </w:tc>
        <w:tc>
          <w:tcPr>
            <w:tcW w:w="770" w:type="pct"/>
            <w:noWrap/>
            <w:hideMark/>
          </w:tcPr>
          <w:p w14:paraId="59540A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17E03B" w14:textId="77777777" w:rsidR="00413CB7" w:rsidRPr="00413CB7" w:rsidRDefault="00413CB7" w:rsidP="00413CB7">
            <w:pPr>
              <w:spacing w:after="0"/>
              <w:jc w:val="right"/>
              <w:rPr>
                <w:szCs w:val="20"/>
              </w:rPr>
            </w:pPr>
            <w:r w:rsidRPr="00413CB7">
              <w:rPr>
                <w:szCs w:val="20"/>
              </w:rPr>
              <w:t>28.10.2014</w:t>
            </w:r>
          </w:p>
        </w:tc>
      </w:tr>
      <w:tr w:rsidR="00413CB7" w:rsidRPr="00413CB7" w14:paraId="367DA0F1" w14:textId="77777777" w:rsidTr="005B36B0">
        <w:trPr>
          <w:trHeight w:val="20"/>
        </w:trPr>
        <w:tc>
          <w:tcPr>
            <w:tcW w:w="1756" w:type="pct"/>
            <w:noWrap/>
            <w:hideMark/>
          </w:tcPr>
          <w:p w14:paraId="415B4A45" w14:textId="77777777" w:rsidR="00413CB7" w:rsidRPr="00413CB7" w:rsidRDefault="00413CB7" w:rsidP="00413CB7">
            <w:pPr>
              <w:spacing w:after="0"/>
              <w:jc w:val="left"/>
              <w:rPr>
                <w:szCs w:val="20"/>
              </w:rPr>
            </w:pPr>
            <w:r w:rsidRPr="00413CB7">
              <w:rPr>
                <w:szCs w:val="20"/>
              </w:rPr>
              <w:t>Lesley Yeomans</w:t>
            </w:r>
          </w:p>
        </w:tc>
        <w:tc>
          <w:tcPr>
            <w:tcW w:w="1597" w:type="pct"/>
            <w:noWrap/>
            <w:hideMark/>
          </w:tcPr>
          <w:p w14:paraId="663D1FDE"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51FC6994" w14:textId="77777777" w:rsidR="00413CB7" w:rsidRPr="00413CB7" w:rsidRDefault="00413CB7" w:rsidP="00413CB7">
            <w:pPr>
              <w:spacing w:after="0"/>
              <w:ind w:right="113"/>
              <w:jc w:val="right"/>
              <w:rPr>
                <w:szCs w:val="20"/>
              </w:rPr>
            </w:pPr>
            <w:r w:rsidRPr="00413CB7">
              <w:rPr>
                <w:szCs w:val="20"/>
              </w:rPr>
              <w:t>23.80</w:t>
            </w:r>
          </w:p>
        </w:tc>
        <w:tc>
          <w:tcPr>
            <w:tcW w:w="770" w:type="pct"/>
            <w:noWrap/>
            <w:hideMark/>
          </w:tcPr>
          <w:p w14:paraId="5B6B3C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EE0D36" w14:textId="77777777" w:rsidR="00413CB7" w:rsidRPr="00413CB7" w:rsidRDefault="00413CB7" w:rsidP="00413CB7">
            <w:pPr>
              <w:spacing w:after="0"/>
              <w:jc w:val="right"/>
              <w:rPr>
                <w:szCs w:val="20"/>
              </w:rPr>
            </w:pPr>
            <w:r w:rsidRPr="00413CB7">
              <w:rPr>
                <w:szCs w:val="20"/>
              </w:rPr>
              <w:t>5.8.2013</w:t>
            </w:r>
          </w:p>
        </w:tc>
      </w:tr>
      <w:tr w:rsidR="00413CB7" w:rsidRPr="00413CB7" w14:paraId="54156A0E" w14:textId="77777777" w:rsidTr="005B36B0">
        <w:trPr>
          <w:trHeight w:val="20"/>
        </w:trPr>
        <w:tc>
          <w:tcPr>
            <w:tcW w:w="1756" w:type="pct"/>
            <w:noWrap/>
            <w:hideMark/>
          </w:tcPr>
          <w:p w14:paraId="0C940C9B" w14:textId="77777777" w:rsidR="00413CB7" w:rsidRPr="00413CB7" w:rsidRDefault="00413CB7" w:rsidP="00413CB7">
            <w:pPr>
              <w:spacing w:after="0"/>
              <w:jc w:val="left"/>
              <w:rPr>
                <w:szCs w:val="20"/>
              </w:rPr>
            </w:pPr>
            <w:r w:rsidRPr="00413CB7">
              <w:rPr>
                <w:szCs w:val="20"/>
              </w:rPr>
              <w:t>Lesli Hewett</w:t>
            </w:r>
          </w:p>
        </w:tc>
        <w:tc>
          <w:tcPr>
            <w:tcW w:w="1597" w:type="pct"/>
            <w:noWrap/>
            <w:hideMark/>
          </w:tcPr>
          <w:p w14:paraId="26B43BA0" w14:textId="77777777"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14:paraId="6B602E22" w14:textId="77777777" w:rsidR="00413CB7" w:rsidRPr="00413CB7" w:rsidRDefault="00413CB7" w:rsidP="00413CB7">
            <w:pPr>
              <w:spacing w:after="0"/>
              <w:ind w:right="113"/>
              <w:jc w:val="right"/>
              <w:rPr>
                <w:szCs w:val="20"/>
              </w:rPr>
            </w:pPr>
            <w:r w:rsidRPr="00413CB7">
              <w:rPr>
                <w:szCs w:val="20"/>
              </w:rPr>
              <w:t>142.46</w:t>
            </w:r>
          </w:p>
        </w:tc>
        <w:tc>
          <w:tcPr>
            <w:tcW w:w="770" w:type="pct"/>
            <w:noWrap/>
            <w:hideMark/>
          </w:tcPr>
          <w:p w14:paraId="63D6B3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AB7E34" w14:textId="77777777" w:rsidR="00413CB7" w:rsidRPr="00413CB7" w:rsidRDefault="00413CB7" w:rsidP="00413CB7">
            <w:pPr>
              <w:spacing w:after="0"/>
              <w:jc w:val="right"/>
              <w:rPr>
                <w:szCs w:val="20"/>
              </w:rPr>
            </w:pPr>
            <w:r w:rsidRPr="00413CB7">
              <w:rPr>
                <w:szCs w:val="20"/>
              </w:rPr>
              <w:t>3.4.2013</w:t>
            </w:r>
          </w:p>
        </w:tc>
      </w:tr>
      <w:tr w:rsidR="00413CB7" w:rsidRPr="00413CB7" w14:paraId="6C0EA31D" w14:textId="77777777" w:rsidTr="005B36B0">
        <w:trPr>
          <w:trHeight w:val="20"/>
        </w:trPr>
        <w:tc>
          <w:tcPr>
            <w:tcW w:w="1756" w:type="pct"/>
            <w:noWrap/>
            <w:hideMark/>
          </w:tcPr>
          <w:p w14:paraId="54927AC5" w14:textId="77777777" w:rsidR="00413CB7" w:rsidRPr="00413CB7" w:rsidRDefault="00413CB7" w:rsidP="00413CB7">
            <w:pPr>
              <w:spacing w:after="0"/>
              <w:jc w:val="left"/>
              <w:rPr>
                <w:szCs w:val="20"/>
              </w:rPr>
            </w:pPr>
            <w:r w:rsidRPr="00413CB7">
              <w:rPr>
                <w:szCs w:val="20"/>
              </w:rPr>
              <w:t>Leslie Kropinyeri</w:t>
            </w:r>
          </w:p>
        </w:tc>
        <w:tc>
          <w:tcPr>
            <w:tcW w:w="1597" w:type="pct"/>
            <w:noWrap/>
            <w:hideMark/>
          </w:tcPr>
          <w:p w14:paraId="127CAFAF"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546C976D" w14:textId="77777777" w:rsidR="00413CB7" w:rsidRPr="00413CB7" w:rsidRDefault="00413CB7" w:rsidP="00413CB7">
            <w:pPr>
              <w:spacing w:after="0"/>
              <w:ind w:right="113"/>
              <w:jc w:val="right"/>
              <w:rPr>
                <w:szCs w:val="20"/>
              </w:rPr>
            </w:pPr>
            <w:r w:rsidRPr="00413CB7">
              <w:rPr>
                <w:szCs w:val="20"/>
              </w:rPr>
              <w:t>11.21</w:t>
            </w:r>
          </w:p>
        </w:tc>
        <w:tc>
          <w:tcPr>
            <w:tcW w:w="770" w:type="pct"/>
            <w:noWrap/>
            <w:hideMark/>
          </w:tcPr>
          <w:p w14:paraId="64FA1C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12BDF7" w14:textId="77777777" w:rsidR="00413CB7" w:rsidRPr="00413CB7" w:rsidRDefault="00413CB7" w:rsidP="00413CB7">
            <w:pPr>
              <w:spacing w:after="0"/>
              <w:jc w:val="right"/>
              <w:rPr>
                <w:szCs w:val="20"/>
              </w:rPr>
            </w:pPr>
            <w:r w:rsidRPr="00413CB7">
              <w:rPr>
                <w:szCs w:val="20"/>
              </w:rPr>
              <w:t>7.8.2014</w:t>
            </w:r>
          </w:p>
        </w:tc>
      </w:tr>
      <w:tr w:rsidR="00413CB7" w:rsidRPr="00413CB7" w14:paraId="7CF47E96" w14:textId="77777777" w:rsidTr="005B36B0">
        <w:trPr>
          <w:trHeight w:val="20"/>
        </w:trPr>
        <w:tc>
          <w:tcPr>
            <w:tcW w:w="1756" w:type="pct"/>
            <w:noWrap/>
            <w:hideMark/>
          </w:tcPr>
          <w:p w14:paraId="08948F71" w14:textId="77777777" w:rsidR="00413CB7" w:rsidRPr="00413CB7" w:rsidRDefault="00413CB7" w:rsidP="00413CB7">
            <w:pPr>
              <w:spacing w:after="0"/>
              <w:jc w:val="left"/>
              <w:rPr>
                <w:szCs w:val="20"/>
              </w:rPr>
            </w:pPr>
            <w:r w:rsidRPr="00413CB7">
              <w:rPr>
                <w:szCs w:val="20"/>
              </w:rPr>
              <w:t>Leslie Moyle</w:t>
            </w:r>
          </w:p>
        </w:tc>
        <w:tc>
          <w:tcPr>
            <w:tcW w:w="1597" w:type="pct"/>
            <w:noWrap/>
            <w:hideMark/>
          </w:tcPr>
          <w:p w14:paraId="464F97E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6842993" w14:textId="77777777" w:rsidR="00413CB7" w:rsidRPr="00413CB7" w:rsidRDefault="00413CB7" w:rsidP="00413CB7">
            <w:pPr>
              <w:spacing w:after="0"/>
              <w:ind w:right="113"/>
              <w:jc w:val="right"/>
              <w:rPr>
                <w:szCs w:val="20"/>
              </w:rPr>
            </w:pPr>
            <w:r w:rsidRPr="00413CB7">
              <w:rPr>
                <w:szCs w:val="20"/>
              </w:rPr>
              <w:t>22.51</w:t>
            </w:r>
          </w:p>
        </w:tc>
        <w:tc>
          <w:tcPr>
            <w:tcW w:w="770" w:type="pct"/>
            <w:noWrap/>
            <w:hideMark/>
          </w:tcPr>
          <w:p w14:paraId="473BDB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5BA5CC" w14:textId="77777777" w:rsidR="00413CB7" w:rsidRPr="00413CB7" w:rsidRDefault="00413CB7" w:rsidP="00413CB7">
            <w:pPr>
              <w:spacing w:after="0"/>
              <w:jc w:val="right"/>
              <w:rPr>
                <w:szCs w:val="20"/>
              </w:rPr>
            </w:pPr>
            <w:r w:rsidRPr="00413CB7">
              <w:rPr>
                <w:szCs w:val="20"/>
              </w:rPr>
              <w:t>29.12.2014</w:t>
            </w:r>
          </w:p>
        </w:tc>
      </w:tr>
      <w:tr w:rsidR="00413CB7" w:rsidRPr="00413CB7" w14:paraId="3F7D4891" w14:textId="77777777" w:rsidTr="005B36B0">
        <w:trPr>
          <w:trHeight w:val="20"/>
        </w:trPr>
        <w:tc>
          <w:tcPr>
            <w:tcW w:w="1756" w:type="pct"/>
            <w:noWrap/>
            <w:hideMark/>
          </w:tcPr>
          <w:p w14:paraId="4AA94DE2" w14:textId="77777777" w:rsidR="00413CB7" w:rsidRPr="00413CB7" w:rsidRDefault="00413CB7" w:rsidP="00413CB7">
            <w:pPr>
              <w:spacing w:after="0"/>
              <w:jc w:val="left"/>
              <w:rPr>
                <w:szCs w:val="20"/>
              </w:rPr>
            </w:pPr>
            <w:r w:rsidRPr="00413CB7">
              <w:rPr>
                <w:szCs w:val="20"/>
              </w:rPr>
              <w:t>Leslie Withall</w:t>
            </w:r>
          </w:p>
        </w:tc>
        <w:tc>
          <w:tcPr>
            <w:tcW w:w="1597" w:type="pct"/>
            <w:noWrap/>
            <w:hideMark/>
          </w:tcPr>
          <w:p w14:paraId="5C1DA7A6"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78B56F42" w14:textId="77777777" w:rsidR="00413CB7" w:rsidRPr="00413CB7" w:rsidRDefault="00413CB7" w:rsidP="00413CB7">
            <w:pPr>
              <w:spacing w:after="0"/>
              <w:ind w:right="113"/>
              <w:jc w:val="right"/>
              <w:rPr>
                <w:szCs w:val="20"/>
              </w:rPr>
            </w:pPr>
            <w:r w:rsidRPr="00413CB7">
              <w:rPr>
                <w:szCs w:val="20"/>
              </w:rPr>
              <w:t>10.99</w:t>
            </w:r>
          </w:p>
        </w:tc>
        <w:tc>
          <w:tcPr>
            <w:tcW w:w="770" w:type="pct"/>
            <w:noWrap/>
            <w:hideMark/>
          </w:tcPr>
          <w:p w14:paraId="637A1C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AA1F3D" w14:textId="77777777" w:rsidR="00413CB7" w:rsidRPr="00413CB7" w:rsidRDefault="00413CB7" w:rsidP="00413CB7">
            <w:pPr>
              <w:spacing w:after="0"/>
              <w:jc w:val="right"/>
              <w:rPr>
                <w:szCs w:val="20"/>
              </w:rPr>
            </w:pPr>
            <w:r w:rsidRPr="00413CB7">
              <w:rPr>
                <w:szCs w:val="20"/>
              </w:rPr>
              <w:t>2.1.2014</w:t>
            </w:r>
          </w:p>
        </w:tc>
      </w:tr>
      <w:tr w:rsidR="00413CB7" w:rsidRPr="00413CB7" w14:paraId="780E30D8" w14:textId="77777777" w:rsidTr="005B36B0">
        <w:trPr>
          <w:trHeight w:val="20"/>
        </w:trPr>
        <w:tc>
          <w:tcPr>
            <w:tcW w:w="1756" w:type="pct"/>
            <w:noWrap/>
            <w:hideMark/>
          </w:tcPr>
          <w:p w14:paraId="4455C19C" w14:textId="77777777" w:rsidR="00413CB7" w:rsidRPr="00413CB7" w:rsidRDefault="00413CB7" w:rsidP="00413CB7">
            <w:pPr>
              <w:spacing w:after="0"/>
              <w:jc w:val="left"/>
              <w:rPr>
                <w:szCs w:val="20"/>
              </w:rPr>
            </w:pPr>
            <w:r w:rsidRPr="00413CB7">
              <w:rPr>
                <w:szCs w:val="20"/>
              </w:rPr>
              <w:t>Letia Shaw</w:t>
            </w:r>
          </w:p>
        </w:tc>
        <w:tc>
          <w:tcPr>
            <w:tcW w:w="1597" w:type="pct"/>
            <w:noWrap/>
            <w:hideMark/>
          </w:tcPr>
          <w:p w14:paraId="28F15CD5" w14:textId="77777777" w:rsidR="00413CB7" w:rsidRPr="00413CB7" w:rsidRDefault="00413CB7" w:rsidP="00413CB7">
            <w:pPr>
              <w:spacing w:after="0"/>
              <w:ind w:left="113"/>
              <w:jc w:val="left"/>
              <w:rPr>
                <w:szCs w:val="20"/>
              </w:rPr>
            </w:pPr>
            <w:r w:rsidRPr="00413CB7">
              <w:rPr>
                <w:szCs w:val="20"/>
              </w:rPr>
              <w:t>OSBORNE, SA 5017</w:t>
            </w:r>
          </w:p>
        </w:tc>
        <w:tc>
          <w:tcPr>
            <w:tcW w:w="424" w:type="pct"/>
            <w:noWrap/>
            <w:hideMark/>
          </w:tcPr>
          <w:p w14:paraId="4E832514" w14:textId="77777777" w:rsidR="00413CB7" w:rsidRPr="00413CB7" w:rsidRDefault="00413CB7" w:rsidP="00413CB7">
            <w:pPr>
              <w:spacing w:after="0"/>
              <w:ind w:right="113"/>
              <w:jc w:val="right"/>
              <w:rPr>
                <w:szCs w:val="20"/>
              </w:rPr>
            </w:pPr>
            <w:r w:rsidRPr="00413CB7">
              <w:rPr>
                <w:szCs w:val="20"/>
              </w:rPr>
              <w:t>52.26</w:t>
            </w:r>
          </w:p>
        </w:tc>
        <w:tc>
          <w:tcPr>
            <w:tcW w:w="770" w:type="pct"/>
            <w:noWrap/>
            <w:hideMark/>
          </w:tcPr>
          <w:p w14:paraId="183257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65878E" w14:textId="77777777" w:rsidR="00413CB7" w:rsidRPr="00413CB7" w:rsidRDefault="00413CB7" w:rsidP="00413CB7">
            <w:pPr>
              <w:spacing w:after="0"/>
              <w:jc w:val="right"/>
              <w:rPr>
                <w:szCs w:val="20"/>
              </w:rPr>
            </w:pPr>
            <w:r w:rsidRPr="00413CB7">
              <w:rPr>
                <w:szCs w:val="20"/>
              </w:rPr>
              <w:t>30.5.2014</w:t>
            </w:r>
          </w:p>
        </w:tc>
      </w:tr>
      <w:tr w:rsidR="00413CB7" w:rsidRPr="00413CB7" w14:paraId="3E580F5F" w14:textId="77777777" w:rsidTr="005B36B0">
        <w:trPr>
          <w:trHeight w:val="20"/>
        </w:trPr>
        <w:tc>
          <w:tcPr>
            <w:tcW w:w="1756" w:type="pct"/>
            <w:noWrap/>
            <w:hideMark/>
          </w:tcPr>
          <w:p w14:paraId="5374BBA3" w14:textId="77777777" w:rsidR="00413CB7" w:rsidRPr="00413CB7" w:rsidRDefault="00413CB7" w:rsidP="00413CB7">
            <w:pPr>
              <w:spacing w:after="0"/>
              <w:jc w:val="left"/>
              <w:rPr>
                <w:szCs w:val="20"/>
              </w:rPr>
            </w:pPr>
            <w:r w:rsidRPr="00413CB7">
              <w:rPr>
                <w:szCs w:val="20"/>
              </w:rPr>
              <w:t>Levi Sturm</w:t>
            </w:r>
          </w:p>
        </w:tc>
        <w:tc>
          <w:tcPr>
            <w:tcW w:w="1597" w:type="pct"/>
            <w:noWrap/>
            <w:hideMark/>
          </w:tcPr>
          <w:p w14:paraId="404F4F15"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3D999D90" w14:textId="77777777" w:rsidR="00413CB7" w:rsidRPr="00413CB7" w:rsidRDefault="00413CB7" w:rsidP="00413CB7">
            <w:pPr>
              <w:spacing w:after="0"/>
              <w:ind w:right="113"/>
              <w:jc w:val="right"/>
              <w:rPr>
                <w:szCs w:val="20"/>
              </w:rPr>
            </w:pPr>
            <w:r w:rsidRPr="00413CB7">
              <w:rPr>
                <w:szCs w:val="20"/>
              </w:rPr>
              <w:t>104.72</w:t>
            </w:r>
          </w:p>
        </w:tc>
        <w:tc>
          <w:tcPr>
            <w:tcW w:w="770" w:type="pct"/>
            <w:noWrap/>
            <w:hideMark/>
          </w:tcPr>
          <w:p w14:paraId="493E7B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0EDD98" w14:textId="77777777" w:rsidR="00413CB7" w:rsidRPr="00413CB7" w:rsidRDefault="00413CB7" w:rsidP="00413CB7">
            <w:pPr>
              <w:spacing w:after="0"/>
              <w:jc w:val="right"/>
              <w:rPr>
                <w:szCs w:val="20"/>
              </w:rPr>
            </w:pPr>
            <w:r w:rsidRPr="00413CB7">
              <w:rPr>
                <w:szCs w:val="20"/>
              </w:rPr>
              <w:t>18.5.2013</w:t>
            </w:r>
          </w:p>
        </w:tc>
      </w:tr>
      <w:tr w:rsidR="00413CB7" w:rsidRPr="00413CB7" w14:paraId="7524239C" w14:textId="77777777" w:rsidTr="005B36B0">
        <w:trPr>
          <w:trHeight w:val="20"/>
        </w:trPr>
        <w:tc>
          <w:tcPr>
            <w:tcW w:w="1756" w:type="pct"/>
            <w:noWrap/>
            <w:hideMark/>
          </w:tcPr>
          <w:p w14:paraId="535292CA" w14:textId="77777777" w:rsidR="00413CB7" w:rsidRPr="00413CB7" w:rsidRDefault="00413CB7" w:rsidP="00413CB7">
            <w:pPr>
              <w:spacing w:after="0"/>
              <w:jc w:val="left"/>
              <w:rPr>
                <w:szCs w:val="20"/>
              </w:rPr>
            </w:pPr>
            <w:r w:rsidRPr="00413CB7">
              <w:rPr>
                <w:szCs w:val="20"/>
              </w:rPr>
              <w:t xml:space="preserve">Li Moroney, the estate of </w:t>
            </w:r>
          </w:p>
        </w:tc>
        <w:tc>
          <w:tcPr>
            <w:tcW w:w="1597" w:type="pct"/>
            <w:noWrap/>
            <w:hideMark/>
          </w:tcPr>
          <w:p w14:paraId="21D64313"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33D7F4C3" w14:textId="77777777" w:rsidR="00413CB7" w:rsidRPr="00413CB7" w:rsidRDefault="00413CB7" w:rsidP="00413CB7">
            <w:pPr>
              <w:spacing w:after="0"/>
              <w:ind w:right="113"/>
              <w:jc w:val="right"/>
              <w:rPr>
                <w:szCs w:val="20"/>
              </w:rPr>
            </w:pPr>
            <w:r w:rsidRPr="00413CB7">
              <w:rPr>
                <w:szCs w:val="20"/>
              </w:rPr>
              <w:t>35.08</w:t>
            </w:r>
          </w:p>
        </w:tc>
        <w:tc>
          <w:tcPr>
            <w:tcW w:w="770" w:type="pct"/>
            <w:noWrap/>
            <w:hideMark/>
          </w:tcPr>
          <w:p w14:paraId="7ED5B3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63A7AA" w14:textId="77777777" w:rsidR="00413CB7" w:rsidRPr="00413CB7" w:rsidRDefault="00413CB7" w:rsidP="00413CB7">
            <w:pPr>
              <w:spacing w:after="0"/>
              <w:jc w:val="right"/>
              <w:rPr>
                <w:szCs w:val="20"/>
              </w:rPr>
            </w:pPr>
            <w:r w:rsidRPr="00413CB7">
              <w:rPr>
                <w:szCs w:val="20"/>
              </w:rPr>
              <w:t>5.4.2014</w:t>
            </w:r>
          </w:p>
        </w:tc>
      </w:tr>
      <w:tr w:rsidR="00413CB7" w:rsidRPr="00413CB7" w14:paraId="0EBB017E" w14:textId="77777777" w:rsidTr="005B36B0">
        <w:trPr>
          <w:trHeight w:val="20"/>
        </w:trPr>
        <w:tc>
          <w:tcPr>
            <w:tcW w:w="1756" w:type="pct"/>
            <w:noWrap/>
            <w:hideMark/>
          </w:tcPr>
          <w:p w14:paraId="0677055F" w14:textId="77777777" w:rsidR="00413CB7" w:rsidRPr="00413CB7" w:rsidRDefault="00413CB7" w:rsidP="00413CB7">
            <w:pPr>
              <w:spacing w:after="0"/>
              <w:jc w:val="left"/>
              <w:rPr>
                <w:szCs w:val="20"/>
              </w:rPr>
            </w:pPr>
            <w:r w:rsidRPr="00413CB7">
              <w:rPr>
                <w:szCs w:val="20"/>
              </w:rPr>
              <w:t>Liam Burley</w:t>
            </w:r>
          </w:p>
        </w:tc>
        <w:tc>
          <w:tcPr>
            <w:tcW w:w="1597" w:type="pct"/>
            <w:noWrap/>
            <w:hideMark/>
          </w:tcPr>
          <w:p w14:paraId="1F15BDFE"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202680C2" w14:textId="77777777" w:rsidR="00413CB7" w:rsidRPr="00413CB7" w:rsidRDefault="00413CB7" w:rsidP="00413CB7">
            <w:pPr>
              <w:spacing w:after="0"/>
              <w:ind w:right="113"/>
              <w:jc w:val="right"/>
              <w:rPr>
                <w:szCs w:val="20"/>
              </w:rPr>
            </w:pPr>
            <w:r w:rsidRPr="00413CB7">
              <w:rPr>
                <w:szCs w:val="20"/>
              </w:rPr>
              <w:t>92.08</w:t>
            </w:r>
          </w:p>
        </w:tc>
        <w:tc>
          <w:tcPr>
            <w:tcW w:w="770" w:type="pct"/>
            <w:noWrap/>
            <w:hideMark/>
          </w:tcPr>
          <w:p w14:paraId="002650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FA206E" w14:textId="77777777" w:rsidR="00413CB7" w:rsidRPr="00413CB7" w:rsidRDefault="00413CB7" w:rsidP="00413CB7">
            <w:pPr>
              <w:spacing w:after="0"/>
              <w:jc w:val="right"/>
              <w:rPr>
                <w:szCs w:val="20"/>
              </w:rPr>
            </w:pPr>
            <w:r w:rsidRPr="00413CB7">
              <w:rPr>
                <w:szCs w:val="20"/>
              </w:rPr>
              <w:t>6.1.2015</w:t>
            </w:r>
          </w:p>
        </w:tc>
      </w:tr>
      <w:tr w:rsidR="00413CB7" w:rsidRPr="00413CB7" w14:paraId="60A3DF65" w14:textId="77777777" w:rsidTr="005B36B0">
        <w:trPr>
          <w:trHeight w:val="20"/>
        </w:trPr>
        <w:tc>
          <w:tcPr>
            <w:tcW w:w="1756" w:type="pct"/>
            <w:noWrap/>
            <w:hideMark/>
          </w:tcPr>
          <w:p w14:paraId="3735055B" w14:textId="77777777" w:rsidR="00413CB7" w:rsidRPr="00413CB7" w:rsidRDefault="00413CB7" w:rsidP="00413CB7">
            <w:pPr>
              <w:spacing w:after="0"/>
              <w:jc w:val="left"/>
              <w:rPr>
                <w:szCs w:val="20"/>
              </w:rPr>
            </w:pPr>
            <w:r w:rsidRPr="00413CB7">
              <w:rPr>
                <w:szCs w:val="20"/>
              </w:rPr>
              <w:t>Liam Swan</w:t>
            </w:r>
          </w:p>
        </w:tc>
        <w:tc>
          <w:tcPr>
            <w:tcW w:w="1597" w:type="pct"/>
            <w:noWrap/>
            <w:hideMark/>
          </w:tcPr>
          <w:p w14:paraId="081B51F3"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1B237B3F" w14:textId="77777777" w:rsidR="00413CB7" w:rsidRPr="00413CB7" w:rsidRDefault="00413CB7" w:rsidP="00413CB7">
            <w:pPr>
              <w:spacing w:after="0"/>
              <w:ind w:right="113"/>
              <w:jc w:val="right"/>
              <w:rPr>
                <w:szCs w:val="20"/>
              </w:rPr>
            </w:pPr>
            <w:r w:rsidRPr="00413CB7">
              <w:rPr>
                <w:szCs w:val="20"/>
              </w:rPr>
              <w:t>1 240.61</w:t>
            </w:r>
          </w:p>
        </w:tc>
        <w:tc>
          <w:tcPr>
            <w:tcW w:w="770" w:type="pct"/>
            <w:noWrap/>
            <w:hideMark/>
          </w:tcPr>
          <w:p w14:paraId="3B3BDA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3C5C0C" w14:textId="77777777" w:rsidR="00413CB7" w:rsidRPr="00413CB7" w:rsidRDefault="00413CB7" w:rsidP="00413CB7">
            <w:pPr>
              <w:spacing w:after="0"/>
              <w:jc w:val="right"/>
              <w:rPr>
                <w:szCs w:val="20"/>
              </w:rPr>
            </w:pPr>
            <w:r w:rsidRPr="00413CB7">
              <w:rPr>
                <w:szCs w:val="20"/>
              </w:rPr>
              <w:t>21.11.2013</w:t>
            </w:r>
          </w:p>
        </w:tc>
      </w:tr>
      <w:tr w:rsidR="00413CB7" w:rsidRPr="00413CB7" w14:paraId="7D0E9CC8" w14:textId="77777777" w:rsidTr="005B36B0">
        <w:trPr>
          <w:trHeight w:val="20"/>
        </w:trPr>
        <w:tc>
          <w:tcPr>
            <w:tcW w:w="1756" w:type="pct"/>
            <w:noWrap/>
            <w:hideMark/>
          </w:tcPr>
          <w:p w14:paraId="09BE17E3" w14:textId="77777777" w:rsidR="00413CB7" w:rsidRPr="00413CB7" w:rsidRDefault="00413CB7" w:rsidP="00413CB7">
            <w:pPr>
              <w:spacing w:after="0"/>
              <w:jc w:val="left"/>
              <w:rPr>
                <w:szCs w:val="20"/>
              </w:rPr>
            </w:pPr>
            <w:r w:rsidRPr="00413CB7">
              <w:rPr>
                <w:szCs w:val="20"/>
              </w:rPr>
              <w:t>Lian Chen</w:t>
            </w:r>
          </w:p>
        </w:tc>
        <w:tc>
          <w:tcPr>
            <w:tcW w:w="1597" w:type="pct"/>
            <w:noWrap/>
            <w:hideMark/>
          </w:tcPr>
          <w:p w14:paraId="5CA7230C"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2F87D6C" w14:textId="77777777" w:rsidR="00413CB7" w:rsidRPr="00413CB7" w:rsidRDefault="00413CB7" w:rsidP="00413CB7">
            <w:pPr>
              <w:spacing w:after="0"/>
              <w:ind w:right="113"/>
              <w:jc w:val="right"/>
              <w:rPr>
                <w:szCs w:val="20"/>
              </w:rPr>
            </w:pPr>
            <w:r w:rsidRPr="00413CB7">
              <w:rPr>
                <w:szCs w:val="20"/>
              </w:rPr>
              <w:t>46.36</w:t>
            </w:r>
          </w:p>
        </w:tc>
        <w:tc>
          <w:tcPr>
            <w:tcW w:w="770" w:type="pct"/>
            <w:noWrap/>
            <w:hideMark/>
          </w:tcPr>
          <w:p w14:paraId="61F047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F73DE7" w14:textId="77777777" w:rsidR="00413CB7" w:rsidRPr="00413CB7" w:rsidRDefault="00413CB7" w:rsidP="00413CB7">
            <w:pPr>
              <w:spacing w:after="0"/>
              <w:jc w:val="right"/>
              <w:rPr>
                <w:szCs w:val="20"/>
              </w:rPr>
            </w:pPr>
            <w:r w:rsidRPr="00413CB7">
              <w:rPr>
                <w:szCs w:val="20"/>
              </w:rPr>
              <w:t>9.5.2014</w:t>
            </w:r>
          </w:p>
        </w:tc>
      </w:tr>
      <w:tr w:rsidR="00413CB7" w:rsidRPr="00413CB7" w14:paraId="6CFD6A5F" w14:textId="77777777" w:rsidTr="005B36B0">
        <w:trPr>
          <w:trHeight w:val="20"/>
        </w:trPr>
        <w:tc>
          <w:tcPr>
            <w:tcW w:w="1756" w:type="pct"/>
            <w:noWrap/>
            <w:hideMark/>
          </w:tcPr>
          <w:p w14:paraId="34A1AB01" w14:textId="77777777" w:rsidR="00413CB7" w:rsidRPr="00413CB7" w:rsidRDefault="00413CB7" w:rsidP="00413CB7">
            <w:pPr>
              <w:spacing w:after="0"/>
              <w:jc w:val="left"/>
              <w:rPr>
                <w:szCs w:val="20"/>
              </w:rPr>
            </w:pPr>
            <w:r w:rsidRPr="00413CB7">
              <w:rPr>
                <w:szCs w:val="20"/>
              </w:rPr>
              <w:t xml:space="preserve">Liberty Grove Deli </w:t>
            </w:r>
          </w:p>
        </w:tc>
        <w:tc>
          <w:tcPr>
            <w:tcW w:w="1597" w:type="pct"/>
            <w:noWrap/>
            <w:hideMark/>
          </w:tcPr>
          <w:p w14:paraId="392A1311" w14:textId="77777777"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14:paraId="1E2A3484" w14:textId="77777777" w:rsidR="00413CB7" w:rsidRPr="00413CB7" w:rsidRDefault="00413CB7" w:rsidP="00413CB7">
            <w:pPr>
              <w:spacing w:after="0"/>
              <w:ind w:right="113"/>
              <w:jc w:val="right"/>
              <w:rPr>
                <w:szCs w:val="20"/>
              </w:rPr>
            </w:pPr>
            <w:r w:rsidRPr="00413CB7">
              <w:rPr>
                <w:szCs w:val="20"/>
              </w:rPr>
              <w:t>57.38</w:t>
            </w:r>
          </w:p>
        </w:tc>
        <w:tc>
          <w:tcPr>
            <w:tcW w:w="770" w:type="pct"/>
            <w:noWrap/>
            <w:hideMark/>
          </w:tcPr>
          <w:p w14:paraId="542D6E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F1B6C4" w14:textId="77777777" w:rsidR="00413CB7" w:rsidRPr="00413CB7" w:rsidRDefault="00413CB7" w:rsidP="00413CB7">
            <w:pPr>
              <w:spacing w:after="0"/>
              <w:jc w:val="right"/>
              <w:rPr>
                <w:szCs w:val="20"/>
              </w:rPr>
            </w:pPr>
            <w:r w:rsidRPr="00413CB7">
              <w:rPr>
                <w:szCs w:val="20"/>
              </w:rPr>
              <w:t>6.6.2014</w:t>
            </w:r>
          </w:p>
        </w:tc>
      </w:tr>
      <w:tr w:rsidR="00413CB7" w:rsidRPr="00413CB7" w14:paraId="7DF13A71" w14:textId="77777777" w:rsidTr="005B36B0">
        <w:trPr>
          <w:trHeight w:val="20"/>
        </w:trPr>
        <w:tc>
          <w:tcPr>
            <w:tcW w:w="1756" w:type="pct"/>
            <w:noWrap/>
            <w:hideMark/>
          </w:tcPr>
          <w:p w14:paraId="50E6B160" w14:textId="77777777" w:rsidR="00413CB7" w:rsidRPr="00413CB7" w:rsidRDefault="00413CB7" w:rsidP="00413CB7">
            <w:pPr>
              <w:spacing w:after="0"/>
              <w:jc w:val="left"/>
              <w:rPr>
                <w:szCs w:val="20"/>
              </w:rPr>
            </w:pPr>
            <w:r w:rsidRPr="00413CB7">
              <w:rPr>
                <w:szCs w:val="20"/>
              </w:rPr>
              <w:t>Light Regional Council</w:t>
            </w:r>
          </w:p>
        </w:tc>
        <w:tc>
          <w:tcPr>
            <w:tcW w:w="1597" w:type="pct"/>
            <w:noWrap/>
            <w:hideMark/>
          </w:tcPr>
          <w:p w14:paraId="3D2F9B3F" w14:textId="77777777" w:rsidR="00413CB7" w:rsidRPr="00413CB7" w:rsidRDefault="00413CB7" w:rsidP="00413CB7">
            <w:pPr>
              <w:spacing w:after="0"/>
              <w:ind w:left="113"/>
              <w:jc w:val="left"/>
              <w:rPr>
                <w:szCs w:val="20"/>
              </w:rPr>
            </w:pPr>
            <w:r w:rsidRPr="00413CB7">
              <w:rPr>
                <w:szCs w:val="20"/>
              </w:rPr>
              <w:t>KAPUNDA, SA 5373</w:t>
            </w:r>
          </w:p>
        </w:tc>
        <w:tc>
          <w:tcPr>
            <w:tcW w:w="424" w:type="pct"/>
            <w:noWrap/>
            <w:hideMark/>
          </w:tcPr>
          <w:p w14:paraId="6663A4E3"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17B992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48339F" w14:textId="77777777" w:rsidR="00413CB7" w:rsidRPr="00413CB7" w:rsidRDefault="00413CB7" w:rsidP="00413CB7">
            <w:pPr>
              <w:spacing w:after="0"/>
              <w:jc w:val="right"/>
              <w:rPr>
                <w:szCs w:val="20"/>
              </w:rPr>
            </w:pPr>
            <w:r w:rsidRPr="00413CB7">
              <w:rPr>
                <w:szCs w:val="20"/>
              </w:rPr>
              <w:t>1.7.2013</w:t>
            </w:r>
          </w:p>
        </w:tc>
      </w:tr>
      <w:tr w:rsidR="00413CB7" w:rsidRPr="00413CB7" w14:paraId="7F72D754" w14:textId="77777777" w:rsidTr="005B36B0">
        <w:trPr>
          <w:trHeight w:val="20"/>
        </w:trPr>
        <w:tc>
          <w:tcPr>
            <w:tcW w:w="1756" w:type="pct"/>
            <w:noWrap/>
            <w:hideMark/>
          </w:tcPr>
          <w:p w14:paraId="2A5BFF88" w14:textId="77777777" w:rsidR="00413CB7" w:rsidRPr="00413CB7" w:rsidRDefault="00413CB7" w:rsidP="00413CB7">
            <w:pPr>
              <w:spacing w:after="0"/>
              <w:jc w:val="left"/>
              <w:rPr>
                <w:szCs w:val="20"/>
              </w:rPr>
            </w:pPr>
            <w:r w:rsidRPr="00413CB7">
              <w:rPr>
                <w:szCs w:val="20"/>
              </w:rPr>
              <w:t>Lil Hughes</w:t>
            </w:r>
          </w:p>
        </w:tc>
        <w:tc>
          <w:tcPr>
            <w:tcW w:w="1597" w:type="pct"/>
            <w:noWrap/>
            <w:hideMark/>
          </w:tcPr>
          <w:p w14:paraId="2666CF43"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512A026C" w14:textId="77777777" w:rsidR="00413CB7" w:rsidRPr="00413CB7" w:rsidRDefault="00413CB7" w:rsidP="00413CB7">
            <w:pPr>
              <w:spacing w:after="0"/>
              <w:ind w:right="113"/>
              <w:jc w:val="right"/>
              <w:rPr>
                <w:szCs w:val="20"/>
              </w:rPr>
            </w:pPr>
            <w:r w:rsidRPr="00413CB7">
              <w:rPr>
                <w:szCs w:val="20"/>
              </w:rPr>
              <w:t>28.36</w:t>
            </w:r>
          </w:p>
        </w:tc>
        <w:tc>
          <w:tcPr>
            <w:tcW w:w="770" w:type="pct"/>
            <w:noWrap/>
            <w:hideMark/>
          </w:tcPr>
          <w:p w14:paraId="53ABD5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1F2248" w14:textId="77777777" w:rsidR="00413CB7" w:rsidRPr="00413CB7" w:rsidRDefault="00413CB7" w:rsidP="00413CB7">
            <w:pPr>
              <w:spacing w:after="0"/>
              <w:jc w:val="right"/>
              <w:rPr>
                <w:szCs w:val="20"/>
              </w:rPr>
            </w:pPr>
            <w:r w:rsidRPr="00413CB7">
              <w:rPr>
                <w:szCs w:val="20"/>
              </w:rPr>
              <w:t>31.10.2014</w:t>
            </w:r>
          </w:p>
        </w:tc>
      </w:tr>
      <w:tr w:rsidR="00413CB7" w:rsidRPr="00413CB7" w14:paraId="20569C9A" w14:textId="77777777" w:rsidTr="005B36B0">
        <w:trPr>
          <w:trHeight w:val="20"/>
        </w:trPr>
        <w:tc>
          <w:tcPr>
            <w:tcW w:w="1756" w:type="pct"/>
            <w:noWrap/>
            <w:hideMark/>
          </w:tcPr>
          <w:p w14:paraId="73BBB40A" w14:textId="77777777" w:rsidR="00413CB7" w:rsidRPr="00413CB7" w:rsidRDefault="00413CB7" w:rsidP="00413CB7">
            <w:pPr>
              <w:spacing w:after="0"/>
              <w:jc w:val="left"/>
              <w:rPr>
                <w:szCs w:val="20"/>
              </w:rPr>
            </w:pPr>
            <w:r w:rsidRPr="00413CB7">
              <w:rPr>
                <w:szCs w:val="20"/>
              </w:rPr>
              <w:t>Lilliana Italiano</w:t>
            </w:r>
          </w:p>
        </w:tc>
        <w:tc>
          <w:tcPr>
            <w:tcW w:w="1597" w:type="pct"/>
            <w:noWrap/>
            <w:hideMark/>
          </w:tcPr>
          <w:p w14:paraId="02F6E497" w14:textId="77777777"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14:paraId="54AC1932" w14:textId="77777777" w:rsidR="00413CB7" w:rsidRPr="00413CB7" w:rsidRDefault="00413CB7" w:rsidP="00413CB7">
            <w:pPr>
              <w:spacing w:after="0"/>
              <w:ind w:right="113"/>
              <w:jc w:val="right"/>
              <w:rPr>
                <w:szCs w:val="20"/>
              </w:rPr>
            </w:pPr>
            <w:r w:rsidRPr="00413CB7">
              <w:rPr>
                <w:szCs w:val="20"/>
              </w:rPr>
              <w:t>118.09</w:t>
            </w:r>
          </w:p>
        </w:tc>
        <w:tc>
          <w:tcPr>
            <w:tcW w:w="770" w:type="pct"/>
            <w:noWrap/>
            <w:hideMark/>
          </w:tcPr>
          <w:p w14:paraId="694F70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A281B4" w14:textId="77777777" w:rsidR="00413CB7" w:rsidRPr="00413CB7" w:rsidRDefault="00413CB7" w:rsidP="00413CB7">
            <w:pPr>
              <w:spacing w:after="0"/>
              <w:jc w:val="right"/>
              <w:rPr>
                <w:szCs w:val="20"/>
              </w:rPr>
            </w:pPr>
            <w:r w:rsidRPr="00413CB7">
              <w:rPr>
                <w:szCs w:val="20"/>
              </w:rPr>
              <w:t>19.1.2015</w:t>
            </w:r>
          </w:p>
        </w:tc>
      </w:tr>
      <w:tr w:rsidR="00413CB7" w:rsidRPr="00413CB7" w14:paraId="609C51C0" w14:textId="77777777" w:rsidTr="005B36B0">
        <w:trPr>
          <w:trHeight w:val="20"/>
        </w:trPr>
        <w:tc>
          <w:tcPr>
            <w:tcW w:w="1756" w:type="pct"/>
            <w:noWrap/>
            <w:hideMark/>
          </w:tcPr>
          <w:p w14:paraId="35C27AFD" w14:textId="77777777" w:rsidR="00413CB7" w:rsidRPr="00413CB7" w:rsidRDefault="00413CB7" w:rsidP="00413CB7">
            <w:pPr>
              <w:spacing w:after="0"/>
              <w:jc w:val="left"/>
              <w:rPr>
                <w:szCs w:val="20"/>
              </w:rPr>
            </w:pPr>
            <w:r w:rsidRPr="00413CB7">
              <w:rPr>
                <w:szCs w:val="20"/>
              </w:rPr>
              <w:t xml:space="preserve">Limbo Health &amp; Fitness Center </w:t>
            </w:r>
          </w:p>
        </w:tc>
        <w:tc>
          <w:tcPr>
            <w:tcW w:w="1597" w:type="pct"/>
            <w:noWrap/>
            <w:hideMark/>
          </w:tcPr>
          <w:p w14:paraId="00F51AD9"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5613AFA0" w14:textId="77777777" w:rsidR="00413CB7" w:rsidRPr="00413CB7" w:rsidRDefault="00413CB7" w:rsidP="00413CB7">
            <w:pPr>
              <w:spacing w:after="0"/>
              <w:ind w:right="113"/>
              <w:jc w:val="right"/>
              <w:rPr>
                <w:szCs w:val="20"/>
              </w:rPr>
            </w:pPr>
            <w:r w:rsidRPr="00413CB7">
              <w:rPr>
                <w:szCs w:val="20"/>
              </w:rPr>
              <w:t>77.69</w:t>
            </w:r>
          </w:p>
        </w:tc>
        <w:tc>
          <w:tcPr>
            <w:tcW w:w="770" w:type="pct"/>
            <w:noWrap/>
            <w:hideMark/>
          </w:tcPr>
          <w:p w14:paraId="4C4581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7A019B" w14:textId="77777777" w:rsidR="00413CB7" w:rsidRPr="00413CB7" w:rsidRDefault="00413CB7" w:rsidP="00413CB7">
            <w:pPr>
              <w:spacing w:after="0"/>
              <w:jc w:val="right"/>
              <w:rPr>
                <w:szCs w:val="20"/>
              </w:rPr>
            </w:pPr>
            <w:r w:rsidRPr="00413CB7">
              <w:rPr>
                <w:szCs w:val="20"/>
              </w:rPr>
              <w:t>7.5.2014</w:t>
            </w:r>
          </w:p>
        </w:tc>
      </w:tr>
      <w:tr w:rsidR="00413CB7" w:rsidRPr="00413CB7" w14:paraId="54D0743D" w14:textId="77777777" w:rsidTr="005B36B0">
        <w:trPr>
          <w:trHeight w:val="20"/>
        </w:trPr>
        <w:tc>
          <w:tcPr>
            <w:tcW w:w="1756" w:type="pct"/>
            <w:noWrap/>
            <w:hideMark/>
          </w:tcPr>
          <w:p w14:paraId="67F926A9" w14:textId="77777777" w:rsidR="00413CB7" w:rsidRPr="00413CB7" w:rsidRDefault="00413CB7" w:rsidP="00413CB7">
            <w:pPr>
              <w:spacing w:after="0"/>
              <w:jc w:val="left"/>
              <w:rPr>
                <w:szCs w:val="20"/>
              </w:rPr>
            </w:pPr>
            <w:r w:rsidRPr="00413CB7">
              <w:rPr>
                <w:szCs w:val="20"/>
              </w:rPr>
              <w:t>Lin Cong</w:t>
            </w:r>
          </w:p>
        </w:tc>
        <w:tc>
          <w:tcPr>
            <w:tcW w:w="1597" w:type="pct"/>
            <w:noWrap/>
            <w:hideMark/>
          </w:tcPr>
          <w:p w14:paraId="5C4D2185" w14:textId="77777777"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14:paraId="160BDC63" w14:textId="77777777" w:rsidR="00413CB7" w:rsidRPr="00413CB7" w:rsidRDefault="00413CB7" w:rsidP="00413CB7">
            <w:pPr>
              <w:spacing w:after="0"/>
              <w:ind w:right="113"/>
              <w:jc w:val="right"/>
              <w:rPr>
                <w:szCs w:val="20"/>
              </w:rPr>
            </w:pPr>
            <w:r w:rsidRPr="00413CB7">
              <w:rPr>
                <w:szCs w:val="20"/>
              </w:rPr>
              <w:t>12.32</w:t>
            </w:r>
          </w:p>
        </w:tc>
        <w:tc>
          <w:tcPr>
            <w:tcW w:w="770" w:type="pct"/>
            <w:noWrap/>
            <w:hideMark/>
          </w:tcPr>
          <w:p w14:paraId="601279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BD1B63" w14:textId="77777777" w:rsidR="00413CB7" w:rsidRPr="00413CB7" w:rsidRDefault="00413CB7" w:rsidP="00413CB7">
            <w:pPr>
              <w:spacing w:after="0"/>
              <w:jc w:val="right"/>
              <w:rPr>
                <w:szCs w:val="20"/>
              </w:rPr>
            </w:pPr>
            <w:r w:rsidRPr="00413CB7">
              <w:rPr>
                <w:szCs w:val="20"/>
              </w:rPr>
              <w:t>9.3.2013</w:t>
            </w:r>
          </w:p>
        </w:tc>
      </w:tr>
      <w:tr w:rsidR="00413CB7" w:rsidRPr="00413CB7" w14:paraId="19CEF496" w14:textId="77777777" w:rsidTr="005B36B0">
        <w:trPr>
          <w:trHeight w:val="20"/>
        </w:trPr>
        <w:tc>
          <w:tcPr>
            <w:tcW w:w="1756" w:type="pct"/>
            <w:noWrap/>
            <w:hideMark/>
          </w:tcPr>
          <w:p w14:paraId="5C0828BE" w14:textId="77777777" w:rsidR="00413CB7" w:rsidRPr="00413CB7" w:rsidRDefault="00413CB7" w:rsidP="00413CB7">
            <w:pPr>
              <w:spacing w:after="0"/>
              <w:jc w:val="left"/>
              <w:rPr>
                <w:szCs w:val="20"/>
              </w:rPr>
            </w:pPr>
            <w:r w:rsidRPr="00413CB7">
              <w:rPr>
                <w:szCs w:val="20"/>
              </w:rPr>
              <w:t>Lincoln Lakes Dev Corp P/L</w:t>
            </w:r>
          </w:p>
        </w:tc>
        <w:tc>
          <w:tcPr>
            <w:tcW w:w="1597" w:type="pct"/>
            <w:noWrap/>
            <w:hideMark/>
          </w:tcPr>
          <w:p w14:paraId="400FE008"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3C127909" w14:textId="77777777" w:rsidR="00413CB7" w:rsidRPr="00413CB7" w:rsidRDefault="00413CB7" w:rsidP="00413CB7">
            <w:pPr>
              <w:spacing w:after="0"/>
              <w:ind w:right="113"/>
              <w:jc w:val="right"/>
              <w:rPr>
                <w:szCs w:val="20"/>
              </w:rPr>
            </w:pPr>
            <w:r w:rsidRPr="00413CB7">
              <w:rPr>
                <w:szCs w:val="20"/>
              </w:rPr>
              <w:t>252.69</w:t>
            </w:r>
          </w:p>
        </w:tc>
        <w:tc>
          <w:tcPr>
            <w:tcW w:w="770" w:type="pct"/>
            <w:noWrap/>
            <w:hideMark/>
          </w:tcPr>
          <w:p w14:paraId="2BBA17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31C7E9" w14:textId="77777777" w:rsidR="00413CB7" w:rsidRPr="00413CB7" w:rsidRDefault="00413CB7" w:rsidP="00413CB7">
            <w:pPr>
              <w:spacing w:after="0"/>
              <w:jc w:val="right"/>
              <w:rPr>
                <w:szCs w:val="20"/>
              </w:rPr>
            </w:pPr>
            <w:r w:rsidRPr="00413CB7">
              <w:rPr>
                <w:szCs w:val="20"/>
              </w:rPr>
              <w:t>30.12.2013</w:t>
            </w:r>
          </w:p>
        </w:tc>
      </w:tr>
      <w:tr w:rsidR="00413CB7" w:rsidRPr="00413CB7" w14:paraId="2EF2D3E8" w14:textId="77777777" w:rsidTr="005B36B0">
        <w:trPr>
          <w:trHeight w:val="20"/>
        </w:trPr>
        <w:tc>
          <w:tcPr>
            <w:tcW w:w="1756" w:type="pct"/>
            <w:noWrap/>
            <w:hideMark/>
          </w:tcPr>
          <w:p w14:paraId="3389E826" w14:textId="77777777" w:rsidR="00413CB7" w:rsidRPr="00413CB7" w:rsidRDefault="00413CB7" w:rsidP="00413CB7">
            <w:pPr>
              <w:spacing w:after="0"/>
              <w:jc w:val="left"/>
              <w:rPr>
                <w:szCs w:val="20"/>
              </w:rPr>
            </w:pPr>
            <w:r w:rsidRPr="00413CB7">
              <w:rPr>
                <w:szCs w:val="20"/>
              </w:rPr>
              <w:t>Linda Edwards</w:t>
            </w:r>
          </w:p>
        </w:tc>
        <w:tc>
          <w:tcPr>
            <w:tcW w:w="1597" w:type="pct"/>
            <w:noWrap/>
            <w:hideMark/>
          </w:tcPr>
          <w:p w14:paraId="4C9BC27C" w14:textId="77777777"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14:paraId="0E80F03B" w14:textId="77777777" w:rsidR="00413CB7" w:rsidRPr="00413CB7" w:rsidRDefault="00413CB7" w:rsidP="00413CB7">
            <w:pPr>
              <w:spacing w:after="0"/>
              <w:ind w:right="113"/>
              <w:jc w:val="right"/>
              <w:rPr>
                <w:szCs w:val="20"/>
              </w:rPr>
            </w:pPr>
            <w:r w:rsidRPr="00413CB7">
              <w:rPr>
                <w:szCs w:val="20"/>
              </w:rPr>
              <w:t>14.53</w:t>
            </w:r>
          </w:p>
        </w:tc>
        <w:tc>
          <w:tcPr>
            <w:tcW w:w="770" w:type="pct"/>
            <w:noWrap/>
            <w:hideMark/>
          </w:tcPr>
          <w:p w14:paraId="038CD1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4C8764" w14:textId="77777777" w:rsidR="00413CB7" w:rsidRPr="00413CB7" w:rsidRDefault="00413CB7" w:rsidP="00413CB7">
            <w:pPr>
              <w:spacing w:after="0"/>
              <w:jc w:val="right"/>
              <w:rPr>
                <w:szCs w:val="20"/>
              </w:rPr>
            </w:pPr>
            <w:r w:rsidRPr="00413CB7">
              <w:rPr>
                <w:szCs w:val="20"/>
              </w:rPr>
              <w:t>24.10.2014</w:t>
            </w:r>
          </w:p>
        </w:tc>
      </w:tr>
      <w:tr w:rsidR="00413CB7" w:rsidRPr="00413CB7" w14:paraId="3E7C1A1B" w14:textId="77777777" w:rsidTr="005B36B0">
        <w:trPr>
          <w:trHeight w:val="20"/>
        </w:trPr>
        <w:tc>
          <w:tcPr>
            <w:tcW w:w="1756" w:type="pct"/>
            <w:noWrap/>
            <w:hideMark/>
          </w:tcPr>
          <w:p w14:paraId="34B8372F" w14:textId="77777777" w:rsidR="00413CB7" w:rsidRPr="00413CB7" w:rsidRDefault="00413CB7" w:rsidP="00413CB7">
            <w:pPr>
              <w:spacing w:after="0"/>
              <w:jc w:val="left"/>
              <w:rPr>
                <w:szCs w:val="20"/>
              </w:rPr>
            </w:pPr>
            <w:r w:rsidRPr="00413CB7">
              <w:rPr>
                <w:szCs w:val="20"/>
              </w:rPr>
              <w:t>Linda Joy</w:t>
            </w:r>
          </w:p>
        </w:tc>
        <w:tc>
          <w:tcPr>
            <w:tcW w:w="1597" w:type="pct"/>
            <w:noWrap/>
            <w:hideMark/>
          </w:tcPr>
          <w:p w14:paraId="1A29DFFE"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5382C58D" w14:textId="77777777" w:rsidR="00413CB7" w:rsidRPr="00413CB7" w:rsidRDefault="00413CB7" w:rsidP="00413CB7">
            <w:pPr>
              <w:spacing w:after="0"/>
              <w:ind w:right="113"/>
              <w:jc w:val="right"/>
              <w:rPr>
                <w:szCs w:val="20"/>
              </w:rPr>
            </w:pPr>
            <w:r w:rsidRPr="00413CB7">
              <w:rPr>
                <w:szCs w:val="20"/>
              </w:rPr>
              <w:t>14.47</w:t>
            </w:r>
          </w:p>
        </w:tc>
        <w:tc>
          <w:tcPr>
            <w:tcW w:w="770" w:type="pct"/>
            <w:noWrap/>
            <w:hideMark/>
          </w:tcPr>
          <w:p w14:paraId="5AE187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17BB60" w14:textId="77777777" w:rsidR="00413CB7" w:rsidRPr="00413CB7" w:rsidRDefault="00413CB7" w:rsidP="00413CB7">
            <w:pPr>
              <w:spacing w:after="0"/>
              <w:jc w:val="right"/>
              <w:rPr>
                <w:szCs w:val="20"/>
              </w:rPr>
            </w:pPr>
            <w:r w:rsidRPr="00413CB7">
              <w:rPr>
                <w:szCs w:val="20"/>
              </w:rPr>
              <w:t>3.3.2014</w:t>
            </w:r>
          </w:p>
        </w:tc>
      </w:tr>
      <w:tr w:rsidR="00413CB7" w:rsidRPr="00413CB7" w14:paraId="377E98E5" w14:textId="77777777" w:rsidTr="005B36B0">
        <w:trPr>
          <w:trHeight w:val="20"/>
        </w:trPr>
        <w:tc>
          <w:tcPr>
            <w:tcW w:w="1756" w:type="pct"/>
            <w:noWrap/>
            <w:hideMark/>
          </w:tcPr>
          <w:p w14:paraId="3A025B8B" w14:textId="77777777" w:rsidR="00413CB7" w:rsidRPr="00413CB7" w:rsidRDefault="00413CB7" w:rsidP="00413CB7">
            <w:pPr>
              <w:spacing w:after="0"/>
              <w:jc w:val="left"/>
              <w:rPr>
                <w:szCs w:val="20"/>
              </w:rPr>
            </w:pPr>
            <w:r w:rsidRPr="00413CB7">
              <w:rPr>
                <w:szCs w:val="20"/>
              </w:rPr>
              <w:lastRenderedPageBreak/>
              <w:t>Linda Lawrie</w:t>
            </w:r>
          </w:p>
        </w:tc>
        <w:tc>
          <w:tcPr>
            <w:tcW w:w="1597" w:type="pct"/>
            <w:noWrap/>
            <w:hideMark/>
          </w:tcPr>
          <w:p w14:paraId="077EC641"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25886E87" w14:textId="77777777" w:rsidR="00413CB7" w:rsidRPr="00413CB7" w:rsidRDefault="00413CB7" w:rsidP="00413CB7">
            <w:pPr>
              <w:spacing w:after="0"/>
              <w:ind w:right="113"/>
              <w:jc w:val="right"/>
              <w:rPr>
                <w:szCs w:val="20"/>
              </w:rPr>
            </w:pPr>
            <w:r w:rsidRPr="00413CB7">
              <w:rPr>
                <w:szCs w:val="20"/>
              </w:rPr>
              <w:t>83.16</w:t>
            </w:r>
          </w:p>
        </w:tc>
        <w:tc>
          <w:tcPr>
            <w:tcW w:w="770" w:type="pct"/>
            <w:noWrap/>
            <w:hideMark/>
          </w:tcPr>
          <w:p w14:paraId="7E04EC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ED6669" w14:textId="77777777" w:rsidR="00413CB7" w:rsidRPr="00413CB7" w:rsidRDefault="00413CB7" w:rsidP="00413CB7">
            <w:pPr>
              <w:spacing w:after="0"/>
              <w:jc w:val="right"/>
              <w:rPr>
                <w:szCs w:val="20"/>
              </w:rPr>
            </w:pPr>
            <w:r w:rsidRPr="00413CB7">
              <w:rPr>
                <w:szCs w:val="20"/>
              </w:rPr>
              <w:t>27.10.2014</w:t>
            </w:r>
          </w:p>
        </w:tc>
      </w:tr>
      <w:tr w:rsidR="00413CB7" w:rsidRPr="00413CB7" w14:paraId="565D94DD" w14:textId="77777777" w:rsidTr="005B36B0">
        <w:trPr>
          <w:trHeight w:val="20"/>
        </w:trPr>
        <w:tc>
          <w:tcPr>
            <w:tcW w:w="1756" w:type="pct"/>
            <w:noWrap/>
            <w:hideMark/>
          </w:tcPr>
          <w:p w14:paraId="0EBC5F5D" w14:textId="77777777" w:rsidR="00413CB7" w:rsidRPr="00413CB7" w:rsidRDefault="00413CB7" w:rsidP="00413CB7">
            <w:pPr>
              <w:spacing w:after="0"/>
              <w:jc w:val="left"/>
              <w:rPr>
                <w:szCs w:val="20"/>
              </w:rPr>
            </w:pPr>
            <w:r w:rsidRPr="00413CB7">
              <w:rPr>
                <w:szCs w:val="20"/>
              </w:rPr>
              <w:t>Linda Nguyen</w:t>
            </w:r>
          </w:p>
        </w:tc>
        <w:tc>
          <w:tcPr>
            <w:tcW w:w="1597" w:type="pct"/>
            <w:noWrap/>
            <w:hideMark/>
          </w:tcPr>
          <w:p w14:paraId="6BA321EA"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6C58F183" w14:textId="77777777" w:rsidR="00413CB7" w:rsidRPr="00413CB7" w:rsidRDefault="00413CB7" w:rsidP="00413CB7">
            <w:pPr>
              <w:spacing w:after="0"/>
              <w:ind w:right="113"/>
              <w:jc w:val="right"/>
              <w:rPr>
                <w:szCs w:val="20"/>
              </w:rPr>
            </w:pPr>
            <w:r w:rsidRPr="00413CB7">
              <w:rPr>
                <w:szCs w:val="20"/>
              </w:rPr>
              <w:t>145.68</w:t>
            </w:r>
          </w:p>
        </w:tc>
        <w:tc>
          <w:tcPr>
            <w:tcW w:w="770" w:type="pct"/>
            <w:noWrap/>
            <w:hideMark/>
          </w:tcPr>
          <w:p w14:paraId="2B3610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302739" w14:textId="77777777" w:rsidR="00413CB7" w:rsidRPr="00413CB7" w:rsidRDefault="00413CB7" w:rsidP="00413CB7">
            <w:pPr>
              <w:spacing w:after="0"/>
              <w:jc w:val="right"/>
              <w:rPr>
                <w:szCs w:val="20"/>
              </w:rPr>
            </w:pPr>
            <w:r w:rsidRPr="00413CB7">
              <w:rPr>
                <w:szCs w:val="20"/>
              </w:rPr>
              <w:t>5.4.2013</w:t>
            </w:r>
          </w:p>
        </w:tc>
      </w:tr>
      <w:tr w:rsidR="00413CB7" w:rsidRPr="00413CB7" w14:paraId="661517F5" w14:textId="77777777" w:rsidTr="005B36B0">
        <w:trPr>
          <w:trHeight w:val="20"/>
        </w:trPr>
        <w:tc>
          <w:tcPr>
            <w:tcW w:w="1756" w:type="pct"/>
            <w:noWrap/>
            <w:hideMark/>
          </w:tcPr>
          <w:p w14:paraId="5F24D659" w14:textId="77777777" w:rsidR="00413CB7" w:rsidRPr="00413CB7" w:rsidRDefault="00413CB7" w:rsidP="00413CB7">
            <w:pPr>
              <w:spacing w:after="0"/>
              <w:jc w:val="left"/>
              <w:rPr>
                <w:szCs w:val="20"/>
              </w:rPr>
            </w:pPr>
            <w:r w:rsidRPr="00413CB7">
              <w:rPr>
                <w:szCs w:val="20"/>
              </w:rPr>
              <w:t>Linda Prince</w:t>
            </w:r>
          </w:p>
        </w:tc>
        <w:tc>
          <w:tcPr>
            <w:tcW w:w="1597" w:type="pct"/>
            <w:noWrap/>
            <w:hideMark/>
          </w:tcPr>
          <w:p w14:paraId="233FFC09"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68B4A7BB" w14:textId="77777777" w:rsidR="00413CB7" w:rsidRPr="00413CB7" w:rsidRDefault="00413CB7" w:rsidP="00413CB7">
            <w:pPr>
              <w:spacing w:after="0"/>
              <w:ind w:right="113"/>
              <w:jc w:val="right"/>
              <w:rPr>
                <w:szCs w:val="20"/>
              </w:rPr>
            </w:pPr>
            <w:r w:rsidRPr="00413CB7">
              <w:rPr>
                <w:szCs w:val="20"/>
              </w:rPr>
              <w:t>14.14</w:t>
            </w:r>
          </w:p>
        </w:tc>
        <w:tc>
          <w:tcPr>
            <w:tcW w:w="770" w:type="pct"/>
            <w:noWrap/>
            <w:hideMark/>
          </w:tcPr>
          <w:p w14:paraId="75938F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E937F9" w14:textId="77777777" w:rsidR="00413CB7" w:rsidRPr="00413CB7" w:rsidRDefault="00413CB7" w:rsidP="00413CB7">
            <w:pPr>
              <w:spacing w:after="0"/>
              <w:jc w:val="right"/>
              <w:rPr>
                <w:szCs w:val="20"/>
              </w:rPr>
            </w:pPr>
            <w:r w:rsidRPr="00413CB7">
              <w:rPr>
                <w:szCs w:val="20"/>
              </w:rPr>
              <w:t>10.9.2013</w:t>
            </w:r>
          </w:p>
        </w:tc>
      </w:tr>
      <w:tr w:rsidR="00413CB7" w:rsidRPr="00413CB7" w14:paraId="2E3FD12D" w14:textId="77777777" w:rsidTr="005B36B0">
        <w:trPr>
          <w:trHeight w:val="20"/>
        </w:trPr>
        <w:tc>
          <w:tcPr>
            <w:tcW w:w="1756" w:type="pct"/>
            <w:noWrap/>
            <w:hideMark/>
          </w:tcPr>
          <w:p w14:paraId="5244FD4D" w14:textId="77777777" w:rsidR="00413CB7" w:rsidRPr="00413CB7" w:rsidRDefault="00413CB7" w:rsidP="00413CB7">
            <w:pPr>
              <w:spacing w:after="0"/>
              <w:jc w:val="left"/>
              <w:rPr>
                <w:szCs w:val="20"/>
              </w:rPr>
            </w:pPr>
            <w:r w:rsidRPr="00413CB7">
              <w:rPr>
                <w:szCs w:val="20"/>
              </w:rPr>
              <w:t>Linda Schonfeldt</w:t>
            </w:r>
          </w:p>
        </w:tc>
        <w:tc>
          <w:tcPr>
            <w:tcW w:w="1597" w:type="pct"/>
            <w:noWrap/>
            <w:hideMark/>
          </w:tcPr>
          <w:p w14:paraId="3BB65102"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5C4E91FE" w14:textId="77777777" w:rsidR="00413CB7" w:rsidRPr="00413CB7" w:rsidRDefault="00413CB7" w:rsidP="00413CB7">
            <w:pPr>
              <w:spacing w:after="0"/>
              <w:ind w:right="113"/>
              <w:jc w:val="right"/>
              <w:rPr>
                <w:szCs w:val="20"/>
              </w:rPr>
            </w:pPr>
            <w:r w:rsidRPr="00413CB7">
              <w:rPr>
                <w:szCs w:val="20"/>
              </w:rPr>
              <w:t>18.21</w:t>
            </w:r>
          </w:p>
        </w:tc>
        <w:tc>
          <w:tcPr>
            <w:tcW w:w="770" w:type="pct"/>
            <w:noWrap/>
            <w:hideMark/>
          </w:tcPr>
          <w:p w14:paraId="4D4396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E0C705" w14:textId="77777777" w:rsidR="00413CB7" w:rsidRPr="00413CB7" w:rsidRDefault="00413CB7" w:rsidP="00413CB7">
            <w:pPr>
              <w:spacing w:after="0"/>
              <w:jc w:val="right"/>
              <w:rPr>
                <w:szCs w:val="20"/>
              </w:rPr>
            </w:pPr>
            <w:r w:rsidRPr="00413CB7">
              <w:rPr>
                <w:szCs w:val="20"/>
              </w:rPr>
              <w:t>10.11.2014</w:t>
            </w:r>
          </w:p>
        </w:tc>
      </w:tr>
      <w:tr w:rsidR="00413CB7" w:rsidRPr="00413CB7" w14:paraId="440DB47E" w14:textId="77777777" w:rsidTr="005B36B0">
        <w:trPr>
          <w:trHeight w:val="20"/>
        </w:trPr>
        <w:tc>
          <w:tcPr>
            <w:tcW w:w="1756" w:type="pct"/>
            <w:noWrap/>
            <w:hideMark/>
          </w:tcPr>
          <w:p w14:paraId="61487453" w14:textId="77777777" w:rsidR="00413CB7" w:rsidRPr="00413CB7" w:rsidRDefault="00413CB7" w:rsidP="00413CB7">
            <w:pPr>
              <w:spacing w:after="0"/>
              <w:jc w:val="left"/>
              <w:rPr>
                <w:szCs w:val="20"/>
              </w:rPr>
            </w:pPr>
            <w:r w:rsidRPr="00413CB7">
              <w:rPr>
                <w:szCs w:val="20"/>
              </w:rPr>
              <w:t>Linda Smith</w:t>
            </w:r>
          </w:p>
        </w:tc>
        <w:tc>
          <w:tcPr>
            <w:tcW w:w="1597" w:type="pct"/>
            <w:noWrap/>
            <w:hideMark/>
          </w:tcPr>
          <w:p w14:paraId="33A39135" w14:textId="77777777" w:rsidR="00413CB7" w:rsidRPr="00413CB7" w:rsidRDefault="00413CB7" w:rsidP="00413CB7">
            <w:pPr>
              <w:spacing w:after="0"/>
              <w:ind w:left="113"/>
              <w:jc w:val="left"/>
              <w:rPr>
                <w:szCs w:val="20"/>
              </w:rPr>
            </w:pPr>
            <w:r w:rsidRPr="00413CB7">
              <w:rPr>
                <w:szCs w:val="20"/>
              </w:rPr>
              <w:t>KAPUNDA, SA 5373</w:t>
            </w:r>
          </w:p>
        </w:tc>
        <w:tc>
          <w:tcPr>
            <w:tcW w:w="424" w:type="pct"/>
            <w:noWrap/>
            <w:hideMark/>
          </w:tcPr>
          <w:p w14:paraId="25067E2A" w14:textId="77777777" w:rsidR="00413CB7" w:rsidRPr="00413CB7" w:rsidRDefault="00413CB7" w:rsidP="00413CB7">
            <w:pPr>
              <w:spacing w:after="0"/>
              <w:ind w:right="113"/>
              <w:jc w:val="right"/>
              <w:rPr>
                <w:szCs w:val="20"/>
              </w:rPr>
            </w:pPr>
            <w:r w:rsidRPr="00413CB7">
              <w:rPr>
                <w:szCs w:val="20"/>
              </w:rPr>
              <w:t>430.28</w:t>
            </w:r>
          </w:p>
        </w:tc>
        <w:tc>
          <w:tcPr>
            <w:tcW w:w="770" w:type="pct"/>
            <w:noWrap/>
            <w:hideMark/>
          </w:tcPr>
          <w:p w14:paraId="0522D7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C210DD" w14:textId="77777777" w:rsidR="00413CB7" w:rsidRPr="00413CB7" w:rsidRDefault="00413CB7" w:rsidP="00413CB7">
            <w:pPr>
              <w:spacing w:after="0"/>
              <w:jc w:val="right"/>
              <w:rPr>
                <w:szCs w:val="20"/>
              </w:rPr>
            </w:pPr>
            <w:r w:rsidRPr="00413CB7">
              <w:rPr>
                <w:szCs w:val="20"/>
              </w:rPr>
              <w:t>3.1.2014</w:t>
            </w:r>
          </w:p>
        </w:tc>
      </w:tr>
      <w:tr w:rsidR="00413CB7" w:rsidRPr="00413CB7" w14:paraId="0528F667" w14:textId="77777777" w:rsidTr="005B36B0">
        <w:trPr>
          <w:trHeight w:val="20"/>
        </w:trPr>
        <w:tc>
          <w:tcPr>
            <w:tcW w:w="1756" w:type="pct"/>
            <w:noWrap/>
            <w:hideMark/>
          </w:tcPr>
          <w:p w14:paraId="5CD2272E" w14:textId="77777777" w:rsidR="00413CB7" w:rsidRPr="00413CB7" w:rsidRDefault="00413CB7" w:rsidP="00413CB7">
            <w:pPr>
              <w:spacing w:after="0"/>
              <w:jc w:val="left"/>
              <w:rPr>
                <w:szCs w:val="20"/>
              </w:rPr>
            </w:pPr>
            <w:r w:rsidRPr="00413CB7">
              <w:rPr>
                <w:szCs w:val="20"/>
              </w:rPr>
              <w:t>Linda Young</w:t>
            </w:r>
          </w:p>
        </w:tc>
        <w:tc>
          <w:tcPr>
            <w:tcW w:w="1597" w:type="pct"/>
            <w:noWrap/>
            <w:hideMark/>
          </w:tcPr>
          <w:p w14:paraId="0535EEA6"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01110F1B" w14:textId="77777777" w:rsidR="00413CB7" w:rsidRPr="00413CB7" w:rsidRDefault="00413CB7" w:rsidP="00413CB7">
            <w:pPr>
              <w:spacing w:after="0"/>
              <w:ind w:right="113"/>
              <w:jc w:val="right"/>
              <w:rPr>
                <w:szCs w:val="20"/>
              </w:rPr>
            </w:pPr>
            <w:r w:rsidRPr="00413CB7">
              <w:rPr>
                <w:szCs w:val="20"/>
              </w:rPr>
              <w:t>126.62</w:t>
            </w:r>
          </w:p>
        </w:tc>
        <w:tc>
          <w:tcPr>
            <w:tcW w:w="770" w:type="pct"/>
            <w:noWrap/>
            <w:hideMark/>
          </w:tcPr>
          <w:p w14:paraId="067D2626" w14:textId="77777777" w:rsidR="00413CB7" w:rsidRPr="00413CB7" w:rsidRDefault="00413CB7" w:rsidP="00413CB7">
            <w:pPr>
              <w:spacing w:after="0"/>
              <w:ind w:left="170"/>
              <w:jc w:val="left"/>
              <w:rPr>
                <w:szCs w:val="20"/>
              </w:rPr>
            </w:pPr>
            <w:r w:rsidRPr="00413CB7">
              <w:rPr>
                <w:szCs w:val="20"/>
              </w:rPr>
              <w:t>Refund 195243</w:t>
            </w:r>
          </w:p>
        </w:tc>
        <w:tc>
          <w:tcPr>
            <w:tcW w:w="453" w:type="pct"/>
            <w:noWrap/>
            <w:hideMark/>
          </w:tcPr>
          <w:p w14:paraId="0A2D4126" w14:textId="77777777" w:rsidR="00413CB7" w:rsidRPr="00413CB7" w:rsidRDefault="00413CB7" w:rsidP="00413CB7">
            <w:pPr>
              <w:spacing w:after="0"/>
              <w:jc w:val="right"/>
              <w:rPr>
                <w:szCs w:val="20"/>
              </w:rPr>
            </w:pPr>
            <w:r w:rsidRPr="00413CB7">
              <w:rPr>
                <w:szCs w:val="20"/>
              </w:rPr>
              <w:t>12.11.2013</w:t>
            </w:r>
          </w:p>
        </w:tc>
      </w:tr>
      <w:tr w:rsidR="00413CB7" w:rsidRPr="00413CB7" w14:paraId="106AE555" w14:textId="77777777" w:rsidTr="005B36B0">
        <w:trPr>
          <w:trHeight w:val="20"/>
        </w:trPr>
        <w:tc>
          <w:tcPr>
            <w:tcW w:w="1756" w:type="pct"/>
            <w:noWrap/>
            <w:hideMark/>
          </w:tcPr>
          <w:p w14:paraId="0F818C58" w14:textId="77777777" w:rsidR="00413CB7" w:rsidRPr="00413CB7" w:rsidRDefault="00413CB7" w:rsidP="00413CB7">
            <w:pPr>
              <w:spacing w:after="0"/>
              <w:jc w:val="left"/>
              <w:rPr>
                <w:szCs w:val="20"/>
              </w:rPr>
            </w:pPr>
            <w:r w:rsidRPr="00413CB7">
              <w:rPr>
                <w:szCs w:val="20"/>
              </w:rPr>
              <w:t>Lindsay Gardiner</w:t>
            </w:r>
          </w:p>
        </w:tc>
        <w:tc>
          <w:tcPr>
            <w:tcW w:w="1597" w:type="pct"/>
            <w:noWrap/>
            <w:hideMark/>
          </w:tcPr>
          <w:p w14:paraId="77F1B71B" w14:textId="77777777" w:rsidR="00413CB7" w:rsidRPr="00413CB7" w:rsidRDefault="00413CB7" w:rsidP="00413CB7">
            <w:pPr>
              <w:spacing w:after="0"/>
              <w:ind w:left="113"/>
              <w:jc w:val="left"/>
              <w:rPr>
                <w:szCs w:val="20"/>
              </w:rPr>
            </w:pPr>
            <w:r w:rsidRPr="00413CB7">
              <w:rPr>
                <w:szCs w:val="20"/>
              </w:rPr>
              <w:t>LITTLEHAMPTON, SA 5250</w:t>
            </w:r>
          </w:p>
        </w:tc>
        <w:tc>
          <w:tcPr>
            <w:tcW w:w="424" w:type="pct"/>
            <w:noWrap/>
            <w:hideMark/>
          </w:tcPr>
          <w:p w14:paraId="0F0A807A" w14:textId="77777777" w:rsidR="00413CB7" w:rsidRPr="00413CB7" w:rsidRDefault="00413CB7" w:rsidP="00413CB7">
            <w:pPr>
              <w:spacing w:after="0"/>
              <w:ind w:right="113"/>
              <w:jc w:val="right"/>
              <w:rPr>
                <w:szCs w:val="20"/>
              </w:rPr>
            </w:pPr>
            <w:r w:rsidRPr="00413CB7">
              <w:rPr>
                <w:szCs w:val="20"/>
              </w:rPr>
              <w:t>322.88</w:t>
            </w:r>
          </w:p>
        </w:tc>
        <w:tc>
          <w:tcPr>
            <w:tcW w:w="770" w:type="pct"/>
            <w:noWrap/>
            <w:hideMark/>
          </w:tcPr>
          <w:p w14:paraId="20EF83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86C61C" w14:textId="77777777" w:rsidR="00413CB7" w:rsidRPr="00413CB7" w:rsidRDefault="00413CB7" w:rsidP="00413CB7">
            <w:pPr>
              <w:spacing w:after="0"/>
              <w:jc w:val="right"/>
              <w:rPr>
                <w:szCs w:val="20"/>
              </w:rPr>
            </w:pPr>
            <w:r w:rsidRPr="00413CB7">
              <w:rPr>
                <w:szCs w:val="20"/>
              </w:rPr>
              <w:t>27.12.2013</w:t>
            </w:r>
          </w:p>
        </w:tc>
      </w:tr>
      <w:tr w:rsidR="00413CB7" w:rsidRPr="00413CB7" w14:paraId="49E40830" w14:textId="77777777" w:rsidTr="005B36B0">
        <w:trPr>
          <w:trHeight w:val="20"/>
        </w:trPr>
        <w:tc>
          <w:tcPr>
            <w:tcW w:w="1756" w:type="pct"/>
            <w:noWrap/>
            <w:hideMark/>
          </w:tcPr>
          <w:p w14:paraId="6FECBA74" w14:textId="77777777" w:rsidR="00413CB7" w:rsidRPr="00413CB7" w:rsidRDefault="00413CB7" w:rsidP="00413CB7">
            <w:pPr>
              <w:spacing w:after="0"/>
              <w:jc w:val="left"/>
              <w:rPr>
                <w:szCs w:val="20"/>
              </w:rPr>
            </w:pPr>
            <w:r w:rsidRPr="00413CB7">
              <w:rPr>
                <w:szCs w:val="20"/>
              </w:rPr>
              <w:t>Lindsay Muhlberg</w:t>
            </w:r>
          </w:p>
        </w:tc>
        <w:tc>
          <w:tcPr>
            <w:tcW w:w="1597" w:type="pct"/>
            <w:noWrap/>
            <w:hideMark/>
          </w:tcPr>
          <w:p w14:paraId="67B9E667"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1C8FDC5" w14:textId="77777777" w:rsidR="00413CB7" w:rsidRPr="00413CB7" w:rsidRDefault="00413CB7" w:rsidP="00413CB7">
            <w:pPr>
              <w:spacing w:after="0"/>
              <w:ind w:right="113"/>
              <w:jc w:val="right"/>
              <w:rPr>
                <w:szCs w:val="20"/>
              </w:rPr>
            </w:pPr>
            <w:r w:rsidRPr="00413CB7">
              <w:rPr>
                <w:szCs w:val="20"/>
              </w:rPr>
              <w:t>170.78</w:t>
            </w:r>
          </w:p>
        </w:tc>
        <w:tc>
          <w:tcPr>
            <w:tcW w:w="770" w:type="pct"/>
            <w:noWrap/>
            <w:hideMark/>
          </w:tcPr>
          <w:p w14:paraId="76BC4E2C" w14:textId="77777777" w:rsidR="00413CB7" w:rsidRPr="00413CB7" w:rsidRDefault="00413CB7" w:rsidP="00413CB7">
            <w:pPr>
              <w:spacing w:after="0"/>
              <w:ind w:left="170"/>
              <w:jc w:val="left"/>
              <w:rPr>
                <w:szCs w:val="20"/>
              </w:rPr>
            </w:pPr>
            <w:r w:rsidRPr="00413CB7">
              <w:rPr>
                <w:szCs w:val="20"/>
              </w:rPr>
              <w:t>Refund 191543</w:t>
            </w:r>
          </w:p>
        </w:tc>
        <w:tc>
          <w:tcPr>
            <w:tcW w:w="453" w:type="pct"/>
            <w:noWrap/>
            <w:hideMark/>
          </w:tcPr>
          <w:p w14:paraId="310FE57F" w14:textId="77777777" w:rsidR="00413CB7" w:rsidRPr="00413CB7" w:rsidRDefault="00413CB7" w:rsidP="00413CB7">
            <w:pPr>
              <w:spacing w:after="0"/>
              <w:jc w:val="right"/>
              <w:rPr>
                <w:szCs w:val="20"/>
              </w:rPr>
            </w:pPr>
            <w:r w:rsidRPr="00413CB7">
              <w:rPr>
                <w:szCs w:val="20"/>
              </w:rPr>
              <w:t>7.11.2013</w:t>
            </w:r>
          </w:p>
        </w:tc>
      </w:tr>
      <w:tr w:rsidR="00413CB7" w:rsidRPr="00413CB7" w14:paraId="0ABCCC4B" w14:textId="77777777" w:rsidTr="005B36B0">
        <w:trPr>
          <w:trHeight w:val="20"/>
        </w:trPr>
        <w:tc>
          <w:tcPr>
            <w:tcW w:w="1756" w:type="pct"/>
            <w:noWrap/>
            <w:hideMark/>
          </w:tcPr>
          <w:p w14:paraId="4C1AE51D" w14:textId="77777777" w:rsidR="00413CB7" w:rsidRPr="00413CB7" w:rsidRDefault="00413CB7" w:rsidP="00413CB7">
            <w:pPr>
              <w:spacing w:after="0"/>
              <w:jc w:val="left"/>
              <w:rPr>
                <w:szCs w:val="20"/>
              </w:rPr>
            </w:pPr>
            <w:r w:rsidRPr="00413CB7">
              <w:rPr>
                <w:szCs w:val="20"/>
              </w:rPr>
              <w:t>Ling Miao</w:t>
            </w:r>
          </w:p>
        </w:tc>
        <w:tc>
          <w:tcPr>
            <w:tcW w:w="1597" w:type="pct"/>
            <w:noWrap/>
            <w:hideMark/>
          </w:tcPr>
          <w:p w14:paraId="3ED474E8"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7795CD48" w14:textId="77777777" w:rsidR="00413CB7" w:rsidRPr="00413CB7" w:rsidRDefault="00413CB7" w:rsidP="00413CB7">
            <w:pPr>
              <w:spacing w:after="0"/>
              <w:ind w:right="113"/>
              <w:jc w:val="right"/>
              <w:rPr>
                <w:szCs w:val="20"/>
              </w:rPr>
            </w:pPr>
            <w:r w:rsidRPr="00413CB7">
              <w:rPr>
                <w:szCs w:val="20"/>
              </w:rPr>
              <w:t>73.20</w:t>
            </w:r>
          </w:p>
        </w:tc>
        <w:tc>
          <w:tcPr>
            <w:tcW w:w="770" w:type="pct"/>
            <w:noWrap/>
            <w:hideMark/>
          </w:tcPr>
          <w:p w14:paraId="48F13D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D77BFF" w14:textId="77777777" w:rsidR="00413CB7" w:rsidRPr="00413CB7" w:rsidRDefault="00413CB7" w:rsidP="00413CB7">
            <w:pPr>
              <w:spacing w:after="0"/>
              <w:jc w:val="right"/>
              <w:rPr>
                <w:szCs w:val="20"/>
              </w:rPr>
            </w:pPr>
            <w:r w:rsidRPr="00413CB7">
              <w:rPr>
                <w:szCs w:val="20"/>
              </w:rPr>
              <w:t>22.5.2014</w:t>
            </w:r>
          </w:p>
        </w:tc>
      </w:tr>
      <w:tr w:rsidR="00413CB7" w:rsidRPr="00413CB7" w14:paraId="7D133592" w14:textId="77777777" w:rsidTr="005B36B0">
        <w:trPr>
          <w:trHeight w:val="20"/>
        </w:trPr>
        <w:tc>
          <w:tcPr>
            <w:tcW w:w="1756" w:type="pct"/>
            <w:noWrap/>
            <w:hideMark/>
          </w:tcPr>
          <w:p w14:paraId="07F606E2" w14:textId="77777777" w:rsidR="00413CB7" w:rsidRPr="00413CB7" w:rsidRDefault="00413CB7" w:rsidP="00413CB7">
            <w:pPr>
              <w:spacing w:after="0"/>
              <w:jc w:val="left"/>
              <w:rPr>
                <w:szCs w:val="20"/>
              </w:rPr>
            </w:pPr>
            <w:r w:rsidRPr="00413CB7">
              <w:rPr>
                <w:szCs w:val="20"/>
              </w:rPr>
              <w:t>Lionel Pearce</w:t>
            </w:r>
          </w:p>
        </w:tc>
        <w:tc>
          <w:tcPr>
            <w:tcW w:w="1597" w:type="pct"/>
            <w:noWrap/>
            <w:hideMark/>
          </w:tcPr>
          <w:p w14:paraId="0472B0F8"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3EFBDBA8" w14:textId="77777777" w:rsidR="00413CB7" w:rsidRPr="00413CB7" w:rsidRDefault="00413CB7" w:rsidP="00413CB7">
            <w:pPr>
              <w:spacing w:after="0"/>
              <w:ind w:right="113"/>
              <w:jc w:val="right"/>
              <w:rPr>
                <w:szCs w:val="20"/>
              </w:rPr>
            </w:pPr>
            <w:r w:rsidRPr="00413CB7">
              <w:rPr>
                <w:szCs w:val="20"/>
              </w:rPr>
              <w:t>150.24</w:t>
            </w:r>
          </w:p>
        </w:tc>
        <w:tc>
          <w:tcPr>
            <w:tcW w:w="770" w:type="pct"/>
            <w:noWrap/>
            <w:hideMark/>
          </w:tcPr>
          <w:p w14:paraId="5F2693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F181F3" w14:textId="77777777" w:rsidR="00413CB7" w:rsidRPr="00413CB7" w:rsidRDefault="00413CB7" w:rsidP="00413CB7">
            <w:pPr>
              <w:spacing w:after="0"/>
              <w:jc w:val="right"/>
              <w:rPr>
                <w:szCs w:val="20"/>
              </w:rPr>
            </w:pPr>
            <w:r w:rsidRPr="00413CB7">
              <w:rPr>
                <w:szCs w:val="20"/>
              </w:rPr>
              <w:t>24.6.2014</w:t>
            </w:r>
          </w:p>
        </w:tc>
      </w:tr>
      <w:tr w:rsidR="00413CB7" w:rsidRPr="00413CB7" w14:paraId="51F445A8" w14:textId="77777777" w:rsidTr="005B36B0">
        <w:trPr>
          <w:trHeight w:val="20"/>
        </w:trPr>
        <w:tc>
          <w:tcPr>
            <w:tcW w:w="1756" w:type="pct"/>
            <w:noWrap/>
            <w:hideMark/>
          </w:tcPr>
          <w:p w14:paraId="64FB0A43" w14:textId="77777777" w:rsidR="00413CB7" w:rsidRPr="00413CB7" w:rsidRDefault="00413CB7" w:rsidP="00413CB7">
            <w:pPr>
              <w:spacing w:after="0"/>
              <w:jc w:val="left"/>
              <w:rPr>
                <w:szCs w:val="20"/>
              </w:rPr>
            </w:pPr>
            <w:r w:rsidRPr="00413CB7">
              <w:rPr>
                <w:szCs w:val="20"/>
              </w:rPr>
              <w:t>Lisa Blake</w:t>
            </w:r>
          </w:p>
        </w:tc>
        <w:tc>
          <w:tcPr>
            <w:tcW w:w="1597" w:type="pct"/>
            <w:noWrap/>
            <w:hideMark/>
          </w:tcPr>
          <w:p w14:paraId="0DC59FA8"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718AB869"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1D17F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214F84" w14:textId="77777777" w:rsidR="00413CB7" w:rsidRPr="00413CB7" w:rsidRDefault="00413CB7" w:rsidP="00413CB7">
            <w:pPr>
              <w:spacing w:after="0"/>
              <w:jc w:val="right"/>
              <w:rPr>
                <w:szCs w:val="20"/>
              </w:rPr>
            </w:pPr>
            <w:r w:rsidRPr="00413CB7">
              <w:rPr>
                <w:szCs w:val="20"/>
              </w:rPr>
              <w:t>22.4.2014</w:t>
            </w:r>
          </w:p>
        </w:tc>
      </w:tr>
      <w:tr w:rsidR="00413CB7" w:rsidRPr="00413CB7" w14:paraId="64ABA0DE" w14:textId="77777777" w:rsidTr="005B36B0">
        <w:trPr>
          <w:trHeight w:val="20"/>
        </w:trPr>
        <w:tc>
          <w:tcPr>
            <w:tcW w:w="1756" w:type="pct"/>
            <w:noWrap/>
            <w:hideMark/>
          </w:tcPr>
          <w:p w14:paraId="23211B8B" w14:textId="77777777" w:rsidR="00413CB7" w:rsidRPr="00413CB7" w:rsidRDefault="00413CB7" w:rsidP="00413CB7">
            <w:pPr>
              <w:spacing w:after="0"/>
              <w:jc w:val="left"/>
              <w:rPr>
                <w:szCs w:val="20"/>
              </w:rPr>
            </w:pPr>
            <w:r w:rsidRPr="00413CB7">
              <w:rPr>
                <w:szCs w:val="20"/>
              </w:rPr>
              <w:t>Lisa Briest</w:t>
            </w:r>
          </w:p>
        </w:tc>
        <w:tc>
          <w:tcPr>
            <w:tcW w:w="1597" w:type="pct"/>
            <w:noWrap/>
            <w:hideMark/>
          </w:tcPr>
          <w:p w14:paraId="482A7159"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1F4B329C" w14:textId="77777777" w:rsidR="00413CB7" w:rsidRPr="00413CB7" w:rsidRDefault="00413CB7" w:rsidP="00413CB7">
            <w:pPr>
              <w:spacing w:after="0"/>
              <w:ind w:right="113"/>
              <w:jc w:val="right"/>
              <w:rPr>
                <w:szCs w:val="20"/>
              </w:rPr>
            </w:pPr>
            <w:r w:rsidRPr="00413CB7">
              <w:rPr>
                <w:szCs w:val="20"/>
              </w:rPr>
              <w:t>12.45</w:t>
            </w:r>
          </w:p>
        </w:tc>
        <w:tc>
          <w:tcPr>
            <w:tcW w:w="770" w:type="pct"/>
            <w:noWrap/>
            <w:hideMark/>
          </w:tcPr>
          <w:p w14:paraId="22E144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1CBDD7" w14:textId="77777777" w:rsidR="00413CB7" w:rsidRPr="00413CB7" w:rsidRDefault="00413CB7" w:rsidP="00413CB7">
            <w:pPr>
              <w:spacing w:after="0"/>
              <w:jc w:val="right"/>
              <w:rPr>
                <w:szCs w:val="20"/>
              </w:rPr>
            </w:pPr>
            <w:r w:rsidRPr="00413CB7">
              <w:rPr>
                <w:szCs w:val="20"/>
              </w:rPr>
              <w:t>29.1.2014</w:t>
            </w:r>
          </w:p>
        </w:tc>
      </w:tr>
      <w:tr w:rsidR="00413CB7" w:rsidRPr="00413CB7" w14:paraId="3001B447" w14:textId="77777777" w:rsidTr="005B36B0">
        <w:trPr>
          <w:trHeight w:val="20"/>
        </w:trPr>
        <w:tc>
          <w:tcPr>
            <w:tcW w:w="1756" w:type="pct"/>
            <w:noWrap/>
            <w:hideMark/>
          </w:tcPr>
          <w:p w14:paraId="27475498" w14:textId="77777777" w:rsidR="00413CB7" w:rsidRPr="00413CB7" w:rsidRDefault="00413CB7" w:rsidP="00413CB7">
            <w:pPr>
              <w:spacing w:after="0"/>
              <w:jc w:val="left"/>
              <w:rPr>
                <w:szCs w:val="20"/>
              </w:rPr>
            </w:pPr>
            <w:r w:rsidRPr="00413CB7">
              <w:rPr>
                <w:szCs w:val="20"/>
              </w:rPr>
              <w:t>Lisa Cameron</w:t>
            </w:r>
          </w:p>
        </w:tc>
        <w:tc>
          <w:tcPr>
            <w:tcW w:w="1597" w:type="pct"/>
            <w:noWrap/>
            <w:hideMark/>
          </w:tcPr>
          <w:p w14:paraId="76850CEE" w14:textId="77777777"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14:paraId="694DEBC3"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6D5A87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1ACB9A" w14:textId="77777777" w:rsidR="00413CB7" w:rsidRPr="00413CB7" w:rsidRDefault="00413CB7" w:rsidP="00413CB7">
            <w:pPr>
              <w:spacing w:after="0"/>
              <w:jc w:val="right"/>
              <w:rPr>
                <w:szCs w:val="20"/>
              </w:rPr>
            </w:pPr>
            <w:r w:rsidRPr="00413CB7">
              <w:rPr>
                <w:szCs w:val="20"/>
              </w:rPr>
              <w:t>17.6.2013</w:t>
            </w:r>
          </w:p>
        </w:tc>
      </w:tr>
      <w:tr w:rsidR="00413CB7" w:rsidRPr="00413CB7" w14:paraId="3CE84752" w14:textId="77777777" w:rsidTr="005B36B0">
        <w:trPr>
          <w:trHeight w:val="20"/>
        </w:trPr>
        <w:tc>
          <w:tcPr>
            <w:tcW w:w="1756" w:type="pct"/>
            <w:noWrap/>
            <w:hideMark/>
          </w:tcPr>
          <w:p w14:paraId="4C6DDFC2" w14:textId="77777777" w:rsidR="00413CB7" w:rsidRPr="00413CB7" w:rsidRDefault="00413CB7" w:rsidP="00413CB7">
            <w:pPr>
              <w:spacing w:after="0"/>
              <w:jc w:val="left"/>
              <w:rPr>
                <w:szCs w:val="20"/>
              </w:rPr>
            </w:pPr>
            <w:r w:rsidRPr="00413CB7">
              <w:rPr>
                <w:szCs w:val="20"/>
              </w:rPr>
              <w:t>Lisa Campbell</w:t>
            </w:r>
          </w:p>
        </w:tc>
        <w:tc>
          <w:tcPr>
            <w:tcW w:w="1597" w:type="pct"/>
            <w:noWrap/>
            <w:hideMark/>
          </w:tcPr>
          <w:p w14:paraId="2E2DF8C2"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34ACF7CE" w14:textId="77777777" w:rsidR="00413CB7" w:rsidRPr="00413CB7" w:rsidRDefault="00413CB7" w:rsidP="00413CB7">
            <w:pPr>
              <w:spacing w:after="0"/>
              <w:ind w:right="113"/>
              <w:jc w:val="right"/>
              <w:rPr>
                <w:szCs w:val="20"/>
              </w:rPr>
            </w:pPr>
            <w:r w:rsidRPr="00413CB7">
              <w:rPr>
                <w:szCs w:val="20"/>
              </w:rPr>
              <w:t>45.00</w:t>
            </w:r>
          </w:p>
        </w:tc>
        <w:tc>
          <w:tcPr>
            <w:tcW w:w="770" w:type="pct"/>
            <w:noWrap/>
            <w:hideMark/>
          </w:tcPr>
          <w:p w14:paraId="6AAB5E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5CA9BB" w14:textId="77777777" w:rsidR="00413CB7" w:rsidRPr="00413CB7" w:rsidRDefault="00413CB7" w:rsidP="00413CB7">
            <w:pPr>
              <w:spacing w:after="0"/>
              <w:jc w:val="right"/>
              <w:rPr>
                <w:szCs w:val="20"/>
              </w:rPr>
            </w:pPr>
            <w:r w:rsidRPr="00413CB7">
              <w:rPr>
                <w:szCs w:val="20"/>
              </w:rPr>
              <w:t>15.11.2013</w:t>
            </w:r>
          </w:p>
        </w:tc>
      </w:tr>
      <w:tr w:rsidR="00413CB7" w:rsidRPr="00413CB7" w14:paraId="0E8EF89E" w14:textId="77777777" w:rsidTr="005B36B0">
        <w:trPr>
          <w:trHeight w:val="20"/>
        </w:trPr>
        <w:tc>
          <w:tcPr>
            <w:tcW w:w="1756" w:type="pct"/>
            <w:noWrap/>
            <w:hideMark/>
          </w:tcPr>
          <w:p w14:paraId="3604ED35" w14:textId="77777777" w:rsidR="00413CB7" w:rsidRPr="00413CB7" w:rsidRDefault="00413CB7" w:rsidP="00413CB7">
            <w:pPr>
              <w:spacing w:after="0"/>
              <w:jc w:val="left"/>
              <w:rPr>
                <w:szCs w:val="20"/>
              </w:rPr>
            </w:pPr>
            <w:r w:rsidRPr="00413CB7">
              <w:rPr>
                <w:szCs w:val="20"/>
              </w:rPr>
              <w:t>Lisa Harvey</w:t>
            </w:r>
          </w:p>
        </w:tc>
        <w:tc>
          <w:tcPr>
            <w:tcW w:w="1597" w:type="pct"/>
            <w:noWrap/>
            <w:hideMark/>
          </w:tcPr>
          <w:p w14:paraId="760CCA9D"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63C5EA5C" w14:textId="77777777" w:rsidR="00413CB7" w:rsidRPr="00413CB7" w:rsidRDefault="00413CB7" w:rsidP="00413CB7">
            <w:pPr>
              <w:spacing w:after="0"/>
              <w:ind w:right="113"/>
              <w:jc w:val="right"/>
              <w:rPr>
                <w:szCs w:val="20"/>
              </w:rPr>
            </w:pPr>
            <w:r w:rsidRPr="00413CB7">
              <w:rPr>
                <w:szCs w:val="20"/>
              </w:rPr>
              <w:t>181.31</w:t>
            </w:r>
          </w:p>
        </w:tc>
        <w:tc>
          <w:tcPr>
            <w:tcW w:w="770" w:type="pct"/>
            <w:noWrap/>
            <w:hideMark/>
          </w:tcPr>
          <w:p w14:paraId="3ABCB9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13AADE" w14:textId="77777777" w:rsidR="00413CB7" w:rsidRPr="00413CB7" w:rsidRDefault="00413CB7" w:rsidP="00413CB7">
            <w:pPr>
              <w:spacing w:after="0"/>
              <w:jc w:val="right"/>
              <w:rPr>
                <w:szCs w:val="20"/>
              </w:rPr>
            </w:pPr>
            <w:r w:rsidRPr="00413CB7">
              <w:rPr>
                <w:szCs w:val="20"/>
              </w:rPr>
              <w:t>25.11.2013</w:t>
            </w:r>
          </w:p>
        </w:tc>
      </w:tr>
      <w:tr w:rsidR="00413CB7" w:rsidRPr="00413CB7" w14:paraId="039D7919" w14:textId="77777777" w:rsidTr="005B36B0">
        <w:trPr>
          <w:trHeight w:val="20"/>
        </w:trPr>
        <w:tc>
          <w:tcPr>
            <w:tcW w:w="1756" w:type="pct"/>
            <w:noWrap/>
            <w:hideMark/>
          </w:tcPr>
          <w:p w14:paraId="1DE48384" w14:textId="77777777" w:rsidR="00413CB7" w:rsidRPr="00413CB7" w:rsidRDefault="00413CB7" w:rsidP="00413CB7">
            <w:pPr>
              <w:spacing w:after="0"/>
              <w:jc w:val="left"/>
              <w:rPr>
                <w:szCs w:val="20"/>
              </w:rPr>
            </w:pPr>
            <w:r w:rsidRPr="00413CB7">
              <w:rPr>
                <w:szCs w:val="20"/>
              </w:rPr>
              <w:t>Lisa Jarrett</w:t>
            </w:r>
          </w:p>
        </w:tc>
        <w:tc>
          <w:tcPr>
            <w:tcW w:w="1597" w:type="pct"/>
            <w:noWrap/>
            <w:hideMark/>
          </w:tcPr>
          <w:p w14:paraId="629628AE" w14:textId="77777777" w:rsidR="00413CB7" w:rsidRPr="00413CB7" w:rsidRDefault="00413CB7" w:rsidP="00413CB7">
            <w:pPr>
              <w:spacing w:after="0"/>
              <w:ind w:left="113"/>
              <w:jc w:val="left"/>
              <w:rPr>
                <w:szCs w:val="20"/>
              </w:rPr>
            </w:pPr>
            <w:r w:rsidRPr="00413CB7">
              <w:rPr>
                <w:szCs w:val="20"/>
              </w:rPr>
              <w:t>TANUNDA, SA 5352</w:t>
            </w:r>
          </w:p>
        </w:tc>
        <w:tc>
          <w:tcPr>
            <w:tcW w:w="424" w:type="pct"/>
            <w:noWrap/>
            <w:hideMark/>
          </w:tcPr>
          <w:p w14:paraId="35A39139" w14:textId="77777777" w:rsidR="00413CB7" w:rsidRPr="00413CB7" w:rsidRDefault="00413CB7" w:rsidP="00413CB7">
            <w:pPr>
              <w:spacing w:after="0"/>
              <w:ind w:right="113"/>
              <w:jc w:val="right"/>
              <w:rPr>
                <w:szCs w:val="20"/>
              </w:rPr>
            </w:pPr>
            <w:r w:rsidRPr="00413CB7">
              <w:rPr>
                <w:szCs w:val="20"/>
              </w:rPr>
              <w:t>28.48</w:t>
            </w:r>
          </w:p>
        </w:tc>
        <w:tc>
          <w:tcPr>
            <w:tcW w:w="770" w:type="pct"/>
            <w:noWrap/>
            <w:hideMark/>
          </w:tcPr>
          <w:p w14:paraId="5F0714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B493F9" w14:textId="77777777" w:rsidR="00413CB7" w:rsidRPr="00413CB7" w:rsidRDefault="00413CB7" w:rsidP="00413CB7">
            <w:pPr>
              <w:spacing w:after="0"/>
              <w:jc w:val="right"/>
              <w:rPr>
                <w:szCs w:val="20"/>
              </w:rPr>
            </w:pPr>
            <w:r w:rsidRPr="00413CB7">
              <w:rPr>
                <w:szCs w:val="20"/>
              </w:rPr>
              <w:t>3.11.2014</w:t>
            </w:r>
          </w:p>
        </w:tc>
      </w:tr>
      <w:tr w:rsidR="00413CB7" w:rsidRPr="00413CB7" w14:paraId="4D9186C7" w14:textId="77777777" w:rsidTr="005B36B0">
        <w:trPr>
          <w:trHeight w:val="20"/>
        </w:trPr>
        <w:tc>
          <w:tcPr>
            <w:tcW w:w="1756" w:type="pct"/>
            <w:noWrap/>
            <w:hideMark/>
          </w:tcPr>
          <w:p w14:paraId="4B3B6C0E" w14:textId="77777777" w:rsidR="00413CB7" w:rsidRPr="00413CB7" w:rsidRDefault="00413CB7" w:rsidP="00413CB7">
            <w:pPr>
              <w:spacing w:after="0"/>
              <w:jc w:val="left"/>
              <w:rPr>
                <w:szCs w:val="20"/>
              </w:rPr>
            </w:pPr>
            <w:r w:rsidRPr="00413CB7">
              <w:rPr>
                <w:szCs w:val="20"/>
              </w:rPr>
              <w:t>Lisa Jessup</w:t>
            </w:r>
          </w:p>
        </w:tc>
        <w:tc>
          <w:tcPr>
            <w:tcW w:w="1597" w:type="pct"/>
            <w:noWrap/>
            <w:hideMark/>
          </w:tcPr>
          <w:p w14:paraId="41AD22DD"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A1F4098" w14:textId="77777777" w:rsidR="00413CB7" w:rsidRPr="00413CB7" w:rsidRDefault="00413CB7" w:rsidP="00413CB7">
            <w:pPr>
              <w:spacing w:after="0"/>
              <w:ind w:right="113"/>
              <w:jc w:val="right"/>
              <w:rPr>
                <w:szCs w:val="20"/>
              </w:rPr>
            </w:pPr>
            <w:r w:rsidRPr="00413CB7">
              <w:rPr>
                <w:szCs w:val="20"/>
              </w:rPr>
              <w:t>59.97</w:t>
            </w:r>
          </w:p>
        </w:tc>
        <w:tc>
          <w:tcPr>
            <w:tcW w:w="770" w:type="pct"/>
            <w:noWrap/>
            <w:hideMark/>
          </w:tcPr>
          <w:p w14:paraId="0BFDC590" w14:textId="77777777" w:rsidR="00413CB7" w:rsidRPr="00413CB7" w:rsidRDefault="00413CB7" w:rsidP="00413CB7">
            <w:pPr>
              <w:spacing w:after="0"/>
              <w:ind w:left="170"/>
              <w:jc w:val="left"/>
              <w:rPr>
                <w:szCs w:val="20"/>
              </w:rPr>
            </w:pPr>
            <w:r w:rsidRPr="00413CB7">
              <w:rPr>
                <w:szCs w:val="20"/>
              </w:rPr>
              <w:t>Refund 174290</w:t>
            </w:r>
          </w:p>
        </w:tc>
        <w:tc>
          <w:tcPr>
            <w:tcW w:w="453" w:type="pct"/>
            <w:noWrap/>
            <w:hideMark/>
          </w:tcPr>
          <w:p w14:paraId="2190DD96" w14:textId="77777777" w:rsidR="00413CB7" w:rsidRPr="00413CB7" w:rsidRDefault="00413CB7" w:rsidP="00413CB7">
            <w:pPr>
              <w:spacing w:after="0"/>
              <w:jc w:val="right"/>
              <w:rPr>
                <w:szCs w:val="20"/>
              </w:rPr>
            </w:pPr>
            <w:r w:rsidRPr="00413CB7">
              <w:rPr>
                <w:szCs w:val="20"/>
              </w:rPr>
              <w:t>6.9.2013</w:t>
            </w:r>
          </w:p>
        </w:tc>
      </w:tr>
      <w:tr w:rsidR="00413CB7" w:rsidRPr="00413CB7" w14:paraId="50A3870E" w14:textId="77777777" w:rsidTr="005B36B0">
        <w:trPr>
          <w:trHeight w:val="20"/>
        </w:trPr>
        <w:tc>
          <w:tcPr>
            <w:tcW w:w="1756" w:type="pct"/>
            <w:noWrap/>
            <w:hideMark/>
          </w:tcPr>
          <w:p w14:paraId="62EC5E7A" w14:textId="77777777" w:rsidR="00413CB7" w:rsidRPr="00413CB7" w:rsidRDefault="00413CB7" w:rsidP="00413CB7">
            <w:pPr>
              <w:spacing w:after="0"/>
              <w:jc w:val="left"/>
              <w:rPr>
                <w:szCs w:val="20"/>
              </w:rPr>
            </w:pPr>
            <w:r w:rsidRPr="00413CB7">
              <w:rPr>
                <w:szCs w:val="20"/>
              </w:rPr>
              <w:t>Lisa Meyers</w:t>
            </w:r>
          </w:p>
        </w:tc>
        <w:tc>
          <w:tcPr>
            <w:tcW w:w="1597" w:type="pct"/>
            <w:noWrap/>
            <w:hideMark/>
          </w:tcPr>
          <w:p w14:paraId="20F15486" w14:textId="77777777" w:rsidR="00413CB7" w:rsidRPr="00413CB7" w:rsidRDefault="00413CB7" w:rsidP="00413CB7">
            <w:pPr>
              <w:spacing w:after="0"/>
              <w:ind w:left="113"/>
              <w:jc w:val="left"/>
              <w:rPr>
                <w:szCs w:val="20"/>
              </w:rPr>
            </w:pPr>
            <w:r w:rsidRPr="00413CB7">
              <w:rPr>
                <w:szCs w:val="20"/>
              </w:rPr>
              <w:t>HAMPSTEAD GARDENS, SA 5086</w:t>
            </w:r>
          </w:p>
        </w:tc>
        <w:tc>
          <w:tcPr>
            <w:tcW w:w="424" w:type="pct"/>
            <w:noWrap/>
            <w:hideMark/>
          </w:tcPr>
          <w:p w14:paraId="6544693A" w14:textId="77777777" w:rsidR="00413CB7" w:rsidRPr="00413CB7" w:rsidRDefault="00413CB7" w:rsidP="00413CB7">
            <w:pPr>
              <w:spacing w:after="0"/>
              <w:ind w:right="113"/>
              <w:jc w:val="right"/>
              <w:rPr>
                <w:szCs w:val="20"/>
              </w:rPr>
            </w:pPr>
            <w:r w:rsidRPr="00413CB7">
              <w:rPr>
                <w:szCs w:val="20"/>
              </w:rPr>
              <w:t>96.45</w:t>
            </w:r>
          </w:p>
        </w:tc>
        <w:tc>
          <w:tcPr>
            <w:tcW w:w="770" w:type="pct"/>
            <w:noWrap/>
            <w:hideMark/>
          </w:tcPr>
          <w:p w14:paraId="0C85BA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3E5DDD" w14:textId="77777777" w:rsidR="00413CB7" w:rsidRPr="00413CB7" w:rsidRDefault="00413CB7" w:rsidP="00413CB7">
            <w:pPr>
              <w:spacing w:after="0"/>
              <w:jc w:val="right"/>
              <w:rPr>
                <w:szCs w:val="20"/>
              </w:rPr>
            </w:pPr>
            <w:r w:rsidRPr="00413CB7">
              <w:rPr>
                <w:szCs w:val="20"/>
              </w:rPr>
              <w:t>21.8.2013</w:t>
            </w:r>
          </w:p>
        </w:tc>
      </w:tr>
      <w:tr w:rsidR="00413CB7" w:rsidRPr="00413CB7" w14:paraId="2536B7E8" w14:textId="77777777" w:rsidTr="005B36B0">
        <w:trPr>
          <w:trHeight w:val="20"/>
        </w:trPr>
        <w:tc>
          <w:tcPr>
            <w:tcW w:w="1756" w:type="pct"/>
            <w:noWrap/>
            <w:hideMark/>
          </w:tcPr>
          <w:p w14:paraId="2C80FE87" w14:textId="77777777" w:rsidR="00413CB7" w:rsidRPr="00413CB7" w:rsidRDefault="00413CB7" w:rsidP="00413CB7">
            <w:pPr>
              <w:spacing w:after="0"/>
              <w:jc w:val="left"/>
              <w:rPr>
                <w:szCs w:val="20"/>
              </w:rPr>
            </w:pPr>
            <w:r w:rsidRPr="00413CB7">
              <w:rPr>
                <w:szCs w:val="20"/>
              </w:rPr>
              <w:t>Lisa Mina</w:t>
            </w:r>
          </w:p>
        </w:tc>
        <w:tc>
          <w:tcPr>
            <w:tcW w:w="1597" w:type="pct"/>
            <w:noWrap/>
            <w:hideMark/>
          </w:tcPr>
          <w:p w14:paraId="6BB14932"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0B52004C" w14:textId="77777777" w:rsidR="00413CB7" w:rsidRPr="00413CB7" w:rsidRDefault="00413CB7" w:rsidP="00413CB7">
            <w:pPr>
              <w:spacing w:after="0"/>
              <w:ind w:right="113"/>
              <w:jc w:val="right"/>
              <w:rPr>
                <w:szCs w:val="20"/>
              </w:rPr>
            </w:pPr>
            <w:r w:rsidRPr="00413CB7">
              <w:rPr>
                <w:szCs w:val="20"/>
              </w:rPr>
              <w:t>550.00</w:t>
            </w:r>
          </w:p>
        </w:tc>
        <w:tc>
          <w:tcPr>
            <w:tcW w:w="770" w:type="pct"/>
            <w:noWrap/>
            <w:hideMark/>
          </w:tcPr>
          <w:p w14:paraId="63E224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9661E6" w14:textId="77777777" w:rsidR="00413CB7" w:rsidRPr="00413CB7" w:rsidRDefault="00413CB7" w:rsidP="00413CB7">
            <w:pPr>
              <w:spacing w:after="0"/>
              <w:jc w:val="right"/>
              <w:rPr>
                <w:szCs w:val="20"/>
              </w:rPr>
            </w:pPr>
            <w:r w:rsidRPr="00413CB7">
              <w:rPr>
                <w:szCs w:val="20"/>
              </w:rPr>
              <w:t>28.2.2013</w:t>
            </w:r>
          </w:p>
        </w:tc>
      </w:tr>
      <w:tr w:rsidR="00413CB7" w:rsidRPr="00413CB7" w14:paraId="3BA01896" w14:textId="77777777" w:rsidTr="005B36B0">
        <w:trPr>
          <w:trHeight w:val="20"/>
        </w:trPr>
        <w:tc>
          <w:tcPr>
            <w:tcW w:w="1756" w:type="pct"/>
            <w:noWrap/>
            <w:hideMark/>
          </w:tcPr>
          <w:p w14:paraId="3F3A02CB" w14:textId="77777777" w:rsidR="00413CB7" w:rsidRPr="00413CB7" w:rsidRDefault="00413CB7" w:rsidP="00413CB7">
            <w:pPr>
              <w:spacing w:after="0"/>
              <w:jc w:val="left"/>
              <w:rPr>
                <w:szCs w:val="20"/>
              </w:rPr>
            </w:pPr>
            <w:r w:rsidRPr="00413CB7">
              <w:rPr>
                <w:szCs w:val="20"/>
              </w:rPr>
              <w:t>Lisa Morgan</w:t>
            </w:r>
          </w:p>
        </w:tc>
        <w:tc>
          <w:tcPr>
            <w:tcW w:w="1597" w:type="pct"/>
            <w:noWrap/>
            <w:hideMark/>
          </w:tcPr>
          <w:p w14:paraId="2F89F279" w14:textId="77777777" w:rsidR="00413CB7" w:rsidRPr="00413CB7" w:rsidRDefault="00413CB7" w:rsidP="00413CB7">
            <w:pPr>
              <w:spacing w:after="0"/>
              <w:ind w:left="113"/>
              <w:jc w:val="left"/>
              <w:rPr>
                <w:szCs w:val="20"/>
              </w:rPr>
            </w:pPr>
            <w:r w:rsidRPr="00413CB7">
              <w:rPr>
                <w:szCs w:val="20"/>
              </w:rPr>
              <w:t>SELLICKS BEACH, SA 5174</w:t>
            </w:r>
          </w:p>
        </w:tc>
        <w:tc>
          <w:tcPr>
            <w:tcW w:w="424" w:type="pct"/>
            <w:noWrap/>
            <w:hideMark/>
          </w:tcPr>
          <w:p w14:paraId="5A27E5CB" w14:textId="77777777" w:rsidR="00413CB7" w:rsidRPr="00413CB7" w:rsidRDefault="00413CB7" w:rsidP="00413CB7">
            <w:pPr>
              <w:spacing w:after="0"/>
              <w:ind w:right="113"/>
              <w:jc w:val="right"/>
              <w:rPr>
                <w:szCs w:val="20"/>
              </w:rPr>
            </w:pPr>
            <w:r w:rsidRPr="00413CB7">
              <w:rPr>
                <w:szCs w:val="20"/>
              </w:rPr>
              <w:t>116.44</w:t>
            </w:r>
          </w:p>
        </w:tc>
        <w:tc>
          <w:tcPr>
            <w:tcW w:w="770" w:type="pct"/>
            <w:noWrap/>
            <w:hideMark/>
          </w:tcPr>
          <w:p w14:paraId="47A794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03960D" w14:textId="77777777" w:rsidR="00413CB7" w:rsidRPr="00413CB7" w:rsidRDefault="00413CB7" w:rsidP="00413CB7">
            <w:pPr>
              <w:spacing w:after="0"/>
              <w:jc w:val="right"/>
              <w:rPr>
                <w:szCs w:val="20"/>
              </w:rPr>
            </w:pPr>
            <w:r w:rsidRPr="00413CB7">
              <w:rPr>
                <w:szCs w:val="20"/>
              </w:rPr>
              <w:t>7.5.2013</w:t>
            </w:r>
          </w:p>
        </w:tc>
      </w:tr>
      <w:tr w:rsidR="00413CB7" w:rsidRPr="00413CB7" w14:paraId="7BB0EF90" w14:textId="77777777" w:rsidTr="005B36B0">
        <w:trPr>
          <w:trHeight w:val="20"/>
        </w:trPr>
        <w:tc>
          <w:tcPr>
            <w:tcW w:w="1756" w:type="pct"/>
            <w:noWrap/>
            <w:hideMark/>
          </w:tcPr>
          <w:p w14:paraId="07DBFE40" w14:textId="77777777" w:rsidR="00413CB7" w:rsidRPr="00413CB7" w:rsidRDefault="00413CB7" w:rsidP="00413CB7">
            <w:pPr>
              <w:spacing w:after="0"/>
              <w:jc w:val="left"/>
              <w:rPr>
                <w:szCs w:val="20"/>
              </w:rPr>
            </w:pPr>
            <w:r w:rsidRPr="00413CB7">
              <w:rPr>
                <w:szCs w:val="20"/>
              </w:rPr>
              <w:t>Lisa Redman</w:t>
            </w:r>
          </w:p>
        </w:tc>
        <w:tc>
          <w:tcPr>
            <w:tcW w:w="1597" w:type="pct"/>
            <w:noWrap/>
            <w:hideMark/>
          </w:tcPr>
          <w:p w14:paraId="1DB599DF"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5ADCB177" w14:textId="77777777" w:rsidR="00413CB7" w:rsidRPr="00413CB7" w:rsidRDefault="00413CB7" w:rsidP="00413CB7">
            <w:pPr>
              <w:spacing w:after="0"/>
              <w:ind w:right="113"/>
              <w:jc w:val="right"/>
              <w:rPr>
                <w:szCs w:val="20"/>
              </w:rPr>
            </w:pPr>
            <w:r w:rsidRPr="00413CB7">
              <w:rPr>
                <w:szCs w:val="20"/>
              </w:rPr>
              <w:t>71.87</w:t>
            </w:r>
          </w:p>
        </w:tc>
        <w:tc>
          <w:tcPr>
            <w:tcW w:w="770" w:type="pct"/>
            <w:noWrap/>
            <w:hideMark/>
          </w:tcPr>
          <w:p w14:paraId="5F90F7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7697F8" w14:textId="77777777" w:rsidR="00413CB7" w:rsidRPr="00413CB7" w:rsidRDefault="00413CB7" w:rsidP="00413CB7">
            <w:pPr>
              <w:spacing w:after="0"/>
              <w:jc w:val="right"/>
              <w:rPr>
                <w:szCs w:val="20"/>
              </w:rPr>
            </w:pPr>
            <w:r w:rsidRPr="00413CB7">
              <w:rPr>
                <w:szCs w:val="20"/>
              </w:rPr>
              <w:t>20.12.2014</w:t>
            </w:r>
          </w:p>
        </w:tc>
      </w:tr>
      <w:tr w:rsidR="00413CB7" w:rsidRPr="00413CB7" w14:paraId="77649FDF" w14:textId="77777777" w:rsidTr="005B36B0">
        <w:trPr>
          <w:trHeight w:val="20"/>
        </w:trPr>
        <w:tc>
          <w:tcPr>
            <w:tcW w:w="1756" w:type="pct"/>
            <w:noWrap/>
            <w:hideMark/>
          </w:tcPr>
          <w:p w14:paraId="4DE36BC9" w14:textId="77777777" w:rsidR="00413CB7" w:rsidRPr="00413CB7" w:rsidRDefault="00413CB7" w:rsidP="00413CB7">
            <w:pPr>
              <w:spacing w:after="0"/>
              <w:jc w:val="left"/>
              <w:rPr>
                <w:szCs w:val="20"/>
              </w:rPr>
            </w:pPr>
            <w:r w:rsidRPr="00413CB7">
              <w:rPr>
                <w:szCs w:val="20"/>
              </w:rPr>
              <w:t>Lisa Robertson</w:t>
            </w:r>
          </w:p>
        </w:tc>
        <w:tc>
          <w:tcPr>
            <w:tcW w:w="1597" w:type="pct"/>
            <w:noWrap/>
            <w:hideMark/>
          </w:tcPr>
          <w:p w14:paraId="28AADD41"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DF6DB48" w14:textId="77777777" w:rsidR="00413CB7" w:rsidRPr="00413CB7" w:rsidRDefault="00413CB7" w:rsidP="00413CB7">
            <w:pPr>
              <w:spacing w:after="0"/>
              <w:ind w:right="113"/>
              <w:jc w:val="right"/>
              <w:rPr>
                <w:szCs w:val="20"/>
              </w:rPr>
            </w:pPr>
            <w:r w:rsidRPr="00413CB7">
              <w:rPr>
                <w:szCs w:val="20"/>
              </w:rPr>
              <w:t>21.90</w:t>
            </w:r>
          </w:p>
        </w:tc>
        <w:tc>
          <w:tcPr>
            <w:tcW w:w="770" w:type="pct"/>
            <w:noWrap/>
            <w:hideMark/>
          </w:tcPr>
          <w:p w14:paraId="42473C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F1E17F" w14:textId="77777777" w:rsidR="00413CB7" w:rsidRPr="00413CB7" w:rsidRDefault="00413CB7" w:rsidP="00413CB7">
            <w:pPr>
              <w:spacing w:after="0"/>
              <w:jc w:val="right"/>
              <w:rPr>
                <w:szCs w:val="20"/>
              </w:rPr>
            </w:pPr>
            <w:r w:rsidRPr="00413CB7">
              <w:rPr>
                <w:szCs w:val="20"/>
              </w:rPr>
              <w:t>7.3.2014</w:t>
            </w:r>
          </w:p>
        </w:tc>
      </w:tr>
      <w:tr w:rsidR="00413CB7" w:rsidRPr="00413CB7" w14:paraId="37EE5F40" w14:textId="77777777" w:rsidTr="005B36B0">
        <w:trPr>
          <w:trHeight w:val="20"/>
        </w:trPr>
        <w:tc>
          <w:tcPr>
            <w:tcW w:w="1756" w:type="pct"/>
            <w:noWrap/>
            <w:hideMark/>
          </w:tcPr>
          <w:p w14:paraId="6A562CF0" w14:textId="77777777" w:rsidR="00413CB7" w:rsidRPr="00413CB7" w:rsidRDefault="00413CB7" w:rsidP="00413CB7">
            <w:pPr>
              <w:spacing w:after="0"/>
              <w:jc w:val="left"/>
              <w:rPr>
                <w:szCs w:val="20"/>
              </w:rPr>
            </w:pPr>
            <w:r w:rsidRPr="00413CB7">
              <w:rPr>
                <w:szCs w:val="20"/>
              </w:rPr>
              <w:t>Lisa Shaw</w:t>
            </w:r>
          </w:p>
        </w:tc>
        <w:tc>
          <w:tcPr>
            <w:tcW w:w="1597" w:type="pct"/>
            <w:noWrap/>
            <w:hideMark/>
          </w:tcPr>
          <w:p w14:paraId="0706E801"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2EFF28A9" w14:textId="77777777" w:rsidR="00413CB7" w:rsidRPr="00413CB7" w:rsidRDefault="00413CB7" w:rsidP="00413CB7">
            <w:pPr>
              <w:spacing w:after="0"/>
              <w:ind w:right="113"/>
              <w:jc w:val="right"/>
              <w:rPr>
                <w:szCs w:val="20"/>
              </w:rPr>
            </w:pPr>
            <w:r w:rsidRPr="00413CB7">
              <w:rPr>
                <w:szCs w:val="20"/>
              </w:rPr>
              <w:t>12.57</w:t>
            </w:r>
          </w:p>
        </w:tc>
        <w:tc>
          <w:tcPr>
            <w:tcW w:w="770" w:type="pct"/>
            <w:noWrap/>
            <w:hideMark/>
          </w:tcPr>
          <w:p w14:paraId="0DC79B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927DBC" w14:textId="77777777" w:rsidR="00413CB7" w:rsidRPr="00413CB7" w:rsidRDefault="00413CB7" w:rsidP="00413CB7">
            <w:pPr>
              <w:spacing w:after="0"/>
              <w:jc w:val="right"/>
              <w:rPr>
                <w:szCs w:val="20"/>
              </w:rPr>
            </w:pPr>
            <w:r w:rsidRPr="00413CB7">
              <w:rPr>
                <w:szCs w:val="20"/>
              </w:rPr>
              <w:t>21.2.2013</w:t>
            </w:r>
          </w:p>
        </w:tc>
      </w:tr>
      <w:tr w:rsidR="00413CB7" w:rsidRPr="00413CB7" w14:paraId="10683212" w14:textId="77777777" w:rsidTr="005B36B0">
        <w:trPr>
          <w:trHeight w:val="20"/>
        </w:trPr>
        <w:tc>
          <w:tcPr>
            <w:tcW w:w="1756" w:type="pct"/>
            <w:noWrap/>
            <w:hideMark/>
          </w:tcPr>
          <w:p w14:paraId="4EC8FECE" w14:textId="77777777" w:rsidR="00413CB7" w:rsidRPr="00413CB7" w:rsidRDefault="00413CB7" w:rsidP="00413CB7">
            <w:pPr>
              <w:spacing w:after="0"/>
              <w:jc w:val="left"/>
              <w:rPr>
                <w:szCs w:val="20"/>
              </w:rPr>
            </w:pPr>
            <w:r w:rsidRPr="00413CB7">
              <w:rPr>
                <w:szCs w:val="20"/>
              </w:rPr>
              <w:t>Lisa Vergou</w:t>
            </w:r>
          </w:p>
        </w:tc>
        <w:tc>
          <w:tcPr>
            <w:tcW w:w="1597" w:type="pct"/>
            <w:noWrap/>
            <w:hideMark/>
          </w:tcPr>
          <w:p w14:paraId="0FE3F589"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374F544C"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7961C5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D1243E" w14:textId="77777777" w:rsidR="00413CB7" w:rsidRPr="00413CB7" w:rsidRDefault="00413CB7" w:rsidP="00413CB7">
            <w:pPr>
              <w:spacing w:after="0"/>
              <w:jc w:val="right"/>
              <w:rPr>
                <w:szCs w:val="20"/>
              </w:rPr>
            </w:pPr>
            <w:r w:rsidRPr="00413CB7">
              <w:rPr>
                <w:szCs w:val="20"/>
              </w:rPr>
              <w:t>8.2.2013</w:t>
            </w:r>
          </w:p>
        </w:tc>
      </w:tr>
      <w:tr w:rsidR="00413CB7" w:rsidRPr="00413CB7" w14:paraId="754E0C5A" w14:textId="77777777" w:rsidTr="005B36B0">
        <w:trPr>
          <w:trHeight w:val="20"/>
        </w:trPr>
        <w:tc>
          <w:tcPr>
            <w:tcW w:w="1756" w:type="pct"/>
            <w:noWrap/>
            <w:hideMark/>
          </w:tcPr>
          <w:p w14:paraId="0855A453" w14:textId="77777777" w:rsidR="00413CB7" w:rsidRPr="00413CB7" w:rsidRDefault="00413CB7" w:rsidP="00413CB7">
            <w:pPr>
              <w:spacing w:after="0"/>
              <w:jc w:val="left"/>
              <w:rPr>
                <w:szCs w:val="20"/>
              </w:rPr>
            </w:pPr>
            <w:r w:rsidRPr="00413CB7">
              <w:rPr>
                <w:szCs w:val="20"/>
              </w:rPr>
              <w:t>Lisa Vermeer</w:t>
            </w:r>
          </w:p>
        </w:tc>
        <w:tc>
          <w:tcPr>
            <w:tcW w:w="1597" w:type="pct"/>
            <w:noWrap/>
            <w:hideMark/>
          </w:tcPr>
          <w:p w14:paraId="588DB814"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4FDBAC62" w14:textId="77777777" w:rsidR="00413CB7" w:rsidRPr="00413CB7" w:rsidRDefault="00413CB7" w:rsidP="00413CB7">
            <w:pPr>
              <w:spacing w:after="0"/>
              <w:ind w:right="113"/>
              <w:jc w:val="right"/>
              <w:rPr>
                <w:szCs w:val="20"/>
              </w:rPr>
            </w:pPr>
            <w:r w:rsidRPr="00413CB7">
              <w:rPr>
                <w:szCs w:val="20"/>
              </w:rPr>
              <w:t>150.05</w:t>
            </w:r>
          </w:p>
        </w:tc>
        <w:tc>
          <w:tcPr>
            <w:tcW w:w="770" w:type="pct"/>
            <w:noWrap/>
            <w:hideMark/>
          </w:tcPr>
          <w:p w14:paraId="397112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E47AF6" w14:textId="77777777" w:rsidR="00413CB7" w:rsidRPr="00413CB7" w:rsidRDefault="00413CB7" w:rsidP="00413CB7">
            <w:pPr>
              <w:spacing w:after="0"/>
              <w:jc w:val="right"/>
              <w:rPr>
                <w:szCs w:val="20"/>
              </w:rPr>
            </w:pPr>
            <w:r w:rsidRPr="00413CB7">
              <w:rPr>
                <w:szCs w:val="20"/>
              </w:rPr>
              <w:t>1.3.2014</w:t>
            </w:r>
          </w:p>
        </w:tc>
      </w:tr>
      <w:tr w:rsidR="00413CB7" w:rsidRPr="00413CB7" w14:paraId="3DDD84E9" w14:textId="77777777" w:rsidTr="005B36B0">
        <w:trPr>
          <w:trHeight w:val="20"/>
        </w:trPr>
        <w:tc>
          <w:tcPr>
            <w:tcW w:w="1756" w:type="pct"/>
            <w:noWrap/>
            <w:hideMark/>
          </w:tcPr>
          <w:p w14:paraId="4E3CC27E" w14:textId="77777777" w:rsidR="00413CB7" w:rsidRPr="00413CB7" w:rsidRDefault="00413CB7" w:rsidP="00413CB7">
            <w:pPr>
              <w:spacing w:after="0"/>
              <w:jc w:val="left"/>
              <w:rPr>
                <w:szCs w:val="20"/>
              </w:rPr>
            </w:pPr>
            <w:r w:rsidRPr="00413CB7">
              <w:rPr>
                <w:szCs w:val="20"/>
              </w:rPr>
              <w:t>Lisa Vincent</w:t>
            </w:r>
          </w:p>
        </w:tc>
        <w:tc>
          <w:tcPr>
            <w:tcW w:w="1597" w:type="pct"/>
            <w:noWrap/>
            <w:hideMark/>
          </w:tcPr>
          <w:p w14:paraId="0BFE47E6" w14:textId="77777777"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14:paraId="3518FA27" w14:textId="77777777" w:rsidR="00413CB7" w:rsidRPr="00413CB7" w:rsidRDefault="00413CB7" w:rsidP="00413CB7">
            <w:pPr>
              <w:spacing w:after="0"/>
              <w:ind w:right="113"/>
              <w:jc w:val="right"/>
              <w:rPr>
                <w:szCs w:val="20"/>
              </w:rPr>
            </w:pPr>
            <w:r w:rsidRPr="00413CB7">
              <w:rPr>
                <w:szCs w:val="20"/>
              </w:rPr>
              <w:t>172.99</w:t>
            </w:r>
          </w:p>
        </w:tc>
        <w:tc>
          <w:tcPr>
            <w:tcW w:w="770" w:type="pct"/>
            <w:noWrap/>
            <w:hideMark/>
          </w:tcPr>
          <w:p w14:paraId="1A417B7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2A6124" w14:textId="77777777" w:rsidR="00413CB7" w:rsidRPr="00413CB7" w:rsidRDefault="00413CB7" w:rsidP="00413CB7">
            <w:pPr>
              <w:spacing w:after="0"/>
              <w:jc w:val="right"/>
              <w:rPr>
                <w:szCs w:val="20"/>
              </w:rPr>
            </w:pPr>
            <w:r w:rsidRPr="00413CB7">
              <w:rPr>
                <w:szCs w:val="20"/>
              </w:rPr>
              <w:t>8.11.2013</w:t>
            </w:r>
          </w:p>
        </w:tc>
      </w:tr>
      <w:tr w:rsidR="00413CB7" w:rsidRPr="00413CB7" w14:paraId="054074F0" w14:textId="77777777" w:rsidTr="005B36B0">
        <w:trPr>
          <w:trHeight w:val="20"/>
        </w:trPr>
        <w:tc>
          <w:tcPr>
            <w:tcW w:w="1756" w:type="pct"/>
            <w:noWrap/>
            <w:hideMark/>
          </w:tcPr>
          <w:p w14:paraId="7640A885" w14:textId="77777777" w:rsidR="00413CB7" w:rsidRPr="00413CB7" w:rsidRDefault="00413CB7" w:rsidP="00413CB7">
            <w:pPr>
              <w:spacing w:after="0"/>
              <w:jc w:val="left"/>
              <w:rPr>
                <w:szCs w:val="20"/>
              </w:rPr>
            </w:pPr>
            <w:r w:rsidRPr="00413CB7">
              <w:rPr>
                <w:szCs w:val="20"/>
              </w:rPr>
              <w:t>Lisa Virgo</w:t>
            </w:r>
          </w:p>
        </w:tc>
        <w:tc>
          <w:tcPr>
            <w:tcW w:w="1597" w:type="pct"/>
            <w:noWrap/>
            <w:hideMark/>
          </w:tcPr>
          <w:p w14:paraId="298DFA44" w14:textId="77777777"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14:paraId="46C6D799" w14:textId="77777777" w:rsidR="00413CB7" w:rsidRPr="00413CB7" w:rsidRDefault="00413CB7" w:rsidP="00413CB7">
            <w:pPr>
              <w:spacing w:after="0"/>
              <w:ind w:right="113"/>
              <w:jc w:val="right"/>
              <w:rPr>
                <w:szCs w:val="20"/>
              </w:rPr>
            </w:pPr>
            <w:r w:rsidRPr="00413CB7">
              <w:rPr>
                <w:szCs w:val="20"/>
              </w:rPr>
              <w:t>183.74</w:t>
            </w:r>
          </w:p>
        </w:tc>
        <w:tc>
          <w:tcPr>
            <w:tcW w:w="770" w:type="pct"/>
            <w:noWrap/>
            <w:hideMark/>
          </w:tcPr>
          <w:p w14:paraId="5549DAB4" w14:textId="77777777" w:rsidR="00413CB7" w:rsidRPr="00413CB7" w:rsidRDefault="00413CB7" w:rsidP="00413CB7">
            <w:pPr>
              <w:spacing w:after="0"/>
              <w:ind w:left="170"/>
              <w:jc w:val="left"/>
              <w:rPr>
                <w:szCs w:val="20"/>
              </w:rPr>
            </w:pPr>
            <w:r w:rsidRPr="00413CB7">
              <w:rPr>
                <w:szCs w:val="20"/>
              </w:rPr>
              <w:t>Refund 205835</w:t>
            </w:r>
          </w:p>
        </w:tc>
        <w:tc>
          <w:tcPr>
            <w:tcW w:w="453" w:type="pct"/>
            <w:noWrap/>
            <w:hideMark/>
          </w:tcPr>
          <w:p w14:paraId="0D58083B" w14:textId="77777777" w:rsidR="00413CB7" w:rsidRPr="00413CB7" w:rsidRDefault="00413CB7" w:rsidP="00413CB7">
            <w:pPr>
              <w:spacing w:after="0"/>
              <w:jc w:val="right"/>
              <w:rPr>
                <w:szCs w:val="20"/>
              </w:rPr>
            </w:pPr>
            <w:r w:rsidRPr="00413CB7">
              <w:rPr>
                <w:szCs w:val="20"/>
              </w:rPr>
              <w:t>4.12.2013</w:t>
            </w:r>
          </w:p>
        </w:tc>
      </w:tr>
      <w:tr w:rsidR="00413CB7" w:rsidRPr="00413CB7" w14:paraId="54FF3F0F" w14:textId="77777777" w:rsidTr="005B36B0">
        <w:trPr>
          <w:trHeight w:val="20"/>
        </w:trPr>
        <w:tc>
          <w:tcPr>
            <w:tcW w:w="1756" w:type="pct"/>
            <w:noWrap/>
            <w:hideMark/>
          </w:tcPr>
          <w:p w14:paraId="14D2C2D4" w14:textId="77777777" w:rsidR="00413CB7" w:rsidRPr="00413CB7" w:rsidRDefault="00413CB7" w:rsidP="00413CB7">
            <w:pPr>
              <w:spacing w:after="0"/>
              <w:jc w:val="left"/>
              <w:rPr>
                <w:szCs w:val="20"/>
              </w:rPr>
            </w:pPr>
            <w:r w:rsidRPr="00413CB7">
              <w:rPr>
                <w:szCs w:val="20"/>
              </w:rPr>
              <w:t>Llp Rv (Trinity Green) Pty</w:t>
            </w:r>
          </w:p>
        </w:tc>
        <w:tc>
          <w:tcPr>
            <w:tcW w:w="1597" w:type="pct"/>
            <w:noWrap/>
            <w:hideMark/>
          </w:tcPr>
          <w:p w14:paraId="7488F5DC"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454CF7A0" w14:textId="77777777" w:rsidR="00413CB7" w:rsidRPr="00413CB7" w:rsidRDefault="00413CB7" w:rsidP="00413CB7">
            <w:pPr>
              <w:spacing w:after="0"/>
              <w:ind w:right="113"/>
              <w:jc w:val="right"/>
              <w:rPr>
                <w:szCs w:val="20"/>
              </w:rPr>
            </w:pPr>
            <w:r w:rsidRPr="00413CB7">
              <w:rPr>
                <w:szCs w:val="20"/>
              </w:rPr>
              <w:t>54.98</w:t>
            </w:r>
          </w:p>
        </w:tc>
        <w:tc>
          <w:tcPr>
            <w:tcW w:w="770" w:type="pct"/>
            <w:noWrap/>
            <w:hideMark/>
          </w:tcPr>
          <w:p w14:paraId="34C494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93610E" w14:textId="77777777" w:rsidR="00413CB7" w:rsidRPr="00413CB7" w:rsidRDefault="00413CB7" w:rsidP="00413CB7">
            <w:pPr>
              <w:spacing w:after="0"/>
              <w:jc w:val="right"/>
              <w:rPr>
                <w:szCs w:val="20"/>
              </w:rPr>
            </w:pPr>
            <w:r w:rsidRPr="00413CB7">
              <w:rPr>
                <w:szCs w:val="20"/>
              </w:rPr>
              <w:t>4.6.2013</w:t>
            </w:r>
          </w:p>
        </w:tc>
      </w:tr>
      <w:tr w:rsidR="00413CB7" w:rsidRPr="00413CB7" w14:paraId="789633FF" w14:textId="77777777" w:rsidTr="005B36B0">
        <w:trPr>
          <w:trHeight w:val="20"/>
        </w:trPr>
        <w:tc>
          <w:tcPr>
            <w:tcW w:w="1756" w:type="pct"/>
            <w:noWrap/>
            <w:hideMark/>
          </w:tcPr>
          <w:p w14:paraId="5F230EB8" w14:textId="77777777" w:rsidR="00413CB7" w:rsidRPr="00413CB7" w:rsidRDefault="00413CB7" w:rsidP="00413CB7">
            <w:pPr>
              <w:spacing w:after="0"/>
              <w:jc w:val="left"/>
              <w:rPr>
                <w:szCs w:val="20"/>
              </w:rPr>
            </w:pPr>
            <w:r w:rsidRPr="00413CB7">
              <w:rPr>
                <w:szCs w:val="20"/>
              </w:rPr>
              <w:t>Llp Rv (Trinity Green) Pty</w:t>
            </w:r>
          </w:p>
        </w:tc>
        <w:tc>
          <w:tcPr>
            <w:tcW w:w="1597" w:type="pct"/>
            <w:noWrap/>
            <w:hideMark/>
          </w:tcPr>
          <w:p w14:paraId="5EF894BD"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016F0615" w14:textId="77777777" w:rsidR="00413CB7" w:rsidRPr="00413CB7" w:rsidRDefault="00413CB7" w:rsidP="00413CB7">
            <w:pPr>
              <w:spacing w:after="0"/>
              <w:ind w:right="113"/>
              <w:jc w:val="right"/>
              <w:rPr>
                <w:szCs w:val="20"/>
              </w:rPr>
            </w:pPr>
            <w:r w:rsidRPr="00413CB7">
              <w:rPr>
                <w:szCs w:val="20"/>
              </w:rPr>
              <w:t>31.55</w:t>
            </w:r>
          </w:p>
        </w:tc>
        <w:tc>
          <w:tcPr>
            <w:tcW w:w="770" w:type="pct"/>
            <w:noWrap/>
            <w:hideMark/>
          </w:tcPr>
          <w:p w14:paraId="1B490A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3501E2" w14:textId="77777777" w:rsidR="00413CB7" w:rsidRPr="00413CB7" w:rsidRDefault="00413CB7" w:rsidP="00413CB7">
            <w:pPr>
              <w:spacing w:after="0"/>
              <w:jc w:val="right"/>
              <w:rPr>
                <w:szCs w:val="20"/>
              </w:rPr>
            </w:pPr>
            <w:r w:rsidRPr="00413CB7">
              <w:rPr>
                <w:szCs w:val="20"/>
              </w:rPr>
              <w:t>19.7.2013</w:t>
            </w:r>
          </w:p>
        </w:tc>
      </w:tr>
      <w:tr w:rsidR="00413CB7" w:rsidRPr="00413CB7" w14:paraId="02DB9118" w14:textId="77777777" w:rsidTr="005B36B0">
        <w:trPr>
          <w:trHeight w:val="20"/>
        </w:trPr>
        <w:tc>
          <w:tcPr>
            <w:tcW w:w="1756" w:type="pct"/>
            <w:noWrap/>
            <w:hideMark/>
          </w:tcPr>
          <w:p w14:paraId="3555AD95" w14:textId="77777777" w:rsidR="00413CB7" w:rsidRPr="00413CB7" w:rsidRDefault="00413CB7" w:rsidP="00413CB7">
            <w:pPr>
              <w:spacing w:after="0"/>
              <w:jc w:val="left"/>
              <w:rPr>
                <w:szCs w:val="20"/>
              </w:rPr>
            </w:pPr>
            <w:r w:rsidRPr="00413CB7">
              <w:rPr>
                <w:szCs w:val="20"/>
              </w:rPr>
              <w:t>Llp Rv (Trinity Green) Pty Ltd</w:t>
            </w:r>
          </w:p>
        </w:tc>
        <w:tc>
          <w:tcPr>
            <w:tcW w:w="1597" w:type="pct"/>
            <w:noWrap/>
            <w:hideMark/>
          </w:tcPr>
          <w:p w14:paraId="32F0EEFE"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600D5326" w14:textId="77777777" w:rsidR="00413CB7" w:rsidRPr="00413CB7" w:rsidRDefault="00413CB7" w:rsidP="00413CB7">
            <w:pPr>
              <w:spacing w:after="0"/>
              <w:ind w:right="113"/>
              <w:jc w:val="right"/>
              <w:rPr>
                <w:szCs w:val="20"/>
              </w:rPr>
            </w:pPr>
            <w:r w:rsidRPr="00413CB7">
              <w:rPr>
                <w:szCs w:val="20"/>
              </w:rPr>
              <w:t>84.06</w:t>
            </w:r>
          </w:p>
        </w:tc>
        <w:tc>
          <w:tcPr>
            <w:tcW w:w="770" w:type="pct"/>
            <w:noWrap/>
            <w:hideMark/>
          </w:tcPr>
          <w:p w14:paraId="7A3BC0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57DD8F" w14:textId="77777777" w:rsidR="00413CB7" w:rsidRPr="00413CB7" w:rsidRDefault="00413CB7" w:rsidP="00413CB7">
            <w:pPr>
              <w:spacing w:after="0"/>
              <w:jc w:val="right"/>
              <w:rPr>
                <w:szCs w:val="20"/>
              </w:rPr>
            </w:pPr>
            <w:r w:rsidRPr="00413CB7">
              <w:rPr>
                <w:szCs w:val="20"/>
              </w:rPr>
              <w:t>29.1.2013</w:t>
            </w:r>
          </w:p>
        </w:tc>
      </w:tr>
      <w:tr w:rsidR="00413CB7" w:rsidRPr="00413CB7" w14:paraId="6AB17AD6" w14:textId="77777777" w:rsidTr="005B36B0">
        <w:trPr>
          <w:trHeight w:val="20"/>
        </w:trPr>
        <w:tc>
          <w:tcPr>
            <w:tcW w:w="1756" w:type="pct"/>
            <w:noWrap/>
            <w:hideMark/>
          </w:tcPr>
          <w:p w14:paraId="3C59E68A" w14:textId="77777777" w:rsidR="00413CB7" w:rsidRPr="00413CB7" w:rsidRDefault="00413CB7" w:rsidP="00413CB7">
            <w:pPr>
              <w:spacing w:after="0"/>
              <w:jc w:val="left"/>
              <w:rPr>
                <w:szCs w:val="20"/>
              </w:rPr>
            </w:pPr>
            <w:r w:rsidRPr="00413CB7">
              <w:rPr>
                <w:szCs w:val="20"/>
              </w:rPr>
              <w:t xml:space="preserve">Llp Rv Trinity Green Pty Ltd </w:t>
            </w:r>
          </w:p>
        </w:tc>
        <w:tc>
          <w:tcPr>
            <w:tcW w:w="1597" w:type="pct"/>
            <w:noWrap/>
            <w:hideMark/>
          </w:tcPr>
          <w:p w14:paraId="5FEE050A"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4944375C" w14:textId="77777777" w:rsidR="00413CB7" w:rsidRPr="00413CB7" w:rsidRDefault="00413CB7" w:rsidP="00413CB7">
            <w:pPr>
              <w:spacing w:after="0"/>
              <w:ind w:right="113"/>
              <w:jc w:val="right"/>
              <w:rPr>
                <w:szCs w:val="20"/>
              </w:rPr>
            </w:pPr>
            <w:r w:rsidRPr="00413CB7">
              <w:rPr>
                <w:szCs w:val="20"/>
              </w:rPr>
              <w:t>73.71</w:t>
            </w:r>
          </w:p>
        </w:tc>
        <w:tc>
          <w:tcPr>
            <w:tcW w:w="770" w:type="pct"/>
            <w:noWrap/>
            <w:hideMark/>
          </w:tcPr>
          <w:p w14:paraId="590C9F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4B6012" w14:textId="77777777" w:rsidR="00413CB7" w:rsidRPr="00413CB7" w:rsidRDefault="00413CB7" w:rsidP="00413CB7">
            <w:pPr>
              <w:spacing w:after="0"/>
              <w:jc w:val="right"/>
              <w:rPr>
                <w:szCs w:val="20"/>
              </w:rPr>
            </w:pPr>
            <w:r w:rsidRPr="00413CB7">
              <w:rPr>
                <w:szCs w:val="20"/>
              </w:rPr>
              <w:t>30.6.2014</w:t>
            </w:r>
          </w:p>
        </w:tc>
      </w:tr>
      <w:tr w:rsidR="00413CB7" w:rsidRPr="00413CB7" w14:paraId="1285B56C" w14:textId="77777777" w:rsidTr="005B36B0">
        <w:trPr>
          <w:trHeight w:val="20"/>
        </w:trPr>
        <w:tc>
          <w:tcPr>
            <w:tcW w:w="1756" w:type="pct"/>
            <w:noWrap/>
            <w:hideMark/>
          </w:tcPr>
          <w:p w14:paraId="35C25DF4" w14:textId="77777777" w:rsidR="00413CB7" w:rsidRPr="00413CB7" w:rsidRDefault="00413CB7" w:rsidP="00413CB7">
            <w:pPr>
              <w:spacing w:after="0"/>
              <w:jc w:val="left"/>
              <w:rPr>
                <w:szCs w:val="20"/>
              </w:rPr>
            </w:pPr>
            <w:r w:rsidRPr="00413CB7">
              <w:rPr>
                <w:szCs w:val="20"/>
              </w:rPr>
              <w:t>Llp Rv Trinity Green ACN 103689792</w:t>
            </w:r>
          </w:p>
        </w:tc>
        <w:tc>
          <w:tcPr>
            <w:tcW w:w="1597" w:type="pct"/>
            <w:noWrap/>
            <w:hideMark/>
          </w:tcPr>
          <w:p w14:paraId="7C9B16EE"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64CB98A0" w14:textId="77777777" w:rsidR="00413CB7" w:rsidRPr="00413CB7" w:rsidRDefault="00413CB7" w:rsidP="00413CB7">
            <w:pPr>
              <w:spacing w:after="0"/>
              <w:ind w:right="113"/>
              <w:jc w:val="right"/>
              <w:rPr>
                <w:szCs w:val="20"/>
              </w:rPr>
            </w:pPr>
            <w:r w:rsidRPr="00413CB7">
              <w:rPr>
                <w:szCs w:val="20"/>
              </w:rPr>
              <w:t>73.12</w:t>
            </w:r>
          </w:p>
        </w:tc>
        <w:tc>
          <w:tcPr>
            <w:tcW w:w="770" w:type="pct"/>
            <w:noWrap/>
            <w:hideMark/>
          </w:tcPr>
          <w:p w14:paraId="71AB2F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3DD79E" w14:textId="77777777" w:rsidR="00413CB7" w:rsidRPr="00413CB7" w:rsidRDefault="00413CB7" w:rsidP="00413CB7">
            <w:pPr>
              <w:spacing w:after="0"/>
              <w:jc w:val="right"/>
              <w:rPr>
                <w:szCs w:val="20"/>
              </w:rPr>
            </w:pPr>
            <w:r w:rsidRPr="00413CB7">
              <w:rPr>
                <w:szCs w:val="20"/>
              </w:rPr>
              <w:t>29.1.2013</w:t>
            </w:r>
          </w:p>
        </w:tc>
      </w:tr>
      <w:tr w:rsidR="00413CB7" w:rsidRPr="00413CB7" w14:paraId="0925779E" w14:textId="77777777" w:rsidTr="005B36B0">
        <w:trPr>
          <w:trHeight w:val="20"/>
        </w:trPr>
        <w:tc>
          <w:tcPr>
            <w:tcW w:w="1756" w:type="pct"/>
            <w:noWrap/>
            <w:hideMark/>
          </w:tcPr>
          <w:p w14:paraId="2E8DAEBA" w14:textId="77777777" w:rsidR="00413CB7" w:rsidRPr="00413CB7" w:rsidRDefault="00413CB7" w:rsidP="00413CB7">
            <w:pPr>
              <w:spacing w:after="0"/>
              <w:jc w:val="left"/>
              <w:rPr>
                <w:szCs w:val="20"/>
              </w:rPr>
            </w:pPr>
            <w:r w:rsidRPr="00413CB7">
              <w:rPr>
                <w:szCs w:val="20"/>
              </w:rPr>
              <w:t>Loan Nduyen</w:t>
            </w:r>
          </w:p>
        </w:tc>
        <w:tc>
          <w:tcPr>
            <w:tcW w:w="1597" w:type="pct"/>
            <w:noWrap/>
            <w:hideMark/>
          </w:tcPr>
          <w:p w14:paraId="0C74DBC8"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7A2042B2" w14:textId="77777777" w:rsidR="00413CB7" w:rsidRPr="00413CB7" w:rsidRDefault="00413CB7" w:rsidP="00413CB7">
            <w:pPr>
              <w:spacing w:after="0"/>
              <w:ind w:right="113"/>
              <w:jc w:val="right"/>
              <w:rPr>
                <w:szCs w:val="20"/>
              </w:rPr>
            </w:pPr>
            <w:r w:rsidRPr="00413CB7">
              <w:rPr>
                <w:szCs w:val="20"/>
              </w:rPr>
              <w:t>44.48</w:t>
            </w:r>
          </w:p>
        </w:tc>
        <w:tc>
          <w:tcPr>
            <w:tcW w:w="770" w:type="pct"/>
            <w:noWrap/>
            <w:hideMark/>
          </w:tcPr>
          <w:p w14:paraId="42ABAB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F0DB9A" w14:textId="77777777" w:rsidR="00413CB7" w:rsidRPr="00413CB7" w:rsidRDefault="00413CB7" w:rsidP="00413CB7">
            <w:pPr>
              <w:spacing w:after="0"/>
              <w:jc w:val="right"/>
              <w:rPr>
                <w:szCs w:val="20"/>
              </w:rPr>
            </w:pPr>
            <w:r w:rsidRPr="00413CB7">
              <w:rPr>
                <w:szCs w:val="20"/>
              </w:rPr>
              <w:t>4.4.2013</w:t>
            </w:r>
          </w:p>
        </w:tc>
      </w:tr>
      <w:tr w:rsidR="00413CB7" w:rsidRPr="00413CB7" w14:paraId="47FB271C" w14:textId="77777777" w:rsidTr="005B36B0">
        <w:trPr>
          <w:trHeight w:val="20"/>
        </w:trPr>
        <w:tc>
          <w:tcPr>
            <w:tcW w:w="1756" w:type="pct"/>
            <w:noWrap/>
            <w:hideMark/>
          </w:tcPr>
          <w:p w14:paraId="7D6AA59D" w14:textId="77777777" w:rsidR="00413CB7" w:rsidRPr="00413CB7" w:rsidRDefault="00413CB7" w:rsidP="00413CB7">
            <w:pPr>
              <w:spacing w:after="0"/>
              <w:jc w:val="left"/>
              <w:rPr>
                <w:szCs w:val="20"/>
              </w:rPr>
            </w:pPr>
            <w:r w:rsidRPr="00413CB7">
              <w:rPr>
                <w:szCs w:val="20"/>
              </w:rPr>
              <w:t>Lois Prest</w:t>
            </w:r>
          </w:p>
        </w:tc>
        <w:tc>
          <w:tcPr>
            <w:tcW w:w="1597" w:type="pct"/>
            <w:noWrap/>
            <w:hideMark/>
          </w:tcPr>
          <w:p w14:paraId="7F60613B" w14:textId="77777777" w:rsidR="00413CB7" w:rsidRPr="00413CB7" w:rsidRDefault="00413CB7" w:rsidP="00413CB7">
            <w:pPr>
              <w:spacing w:after="0"/>
              <w:ind w:left="113"/>
              <w:jc w:val="left"/>
              <w:rPr>
                <w:szCs w:val="20"/>
              </w:rPr>
            </w:pPr>
            <w:r w:rsidRPr="00413CB7">
              <w:rPr>
                <w:szCs w:val="20"/>
              </w:rPr>
              <w:t>WAITPINGA, SA 5211</w:t>
            </w:r>
          </w:p>
        </w:tc>
        <w:tc>
          <w:tcPr>
            <w:tcW w:w="424" w:type="pct"/>
            <w:noWrap/>
            <w:hideMark/>
          </w:tcPr>
          <w:p w14:paraId="2F7F1589" w14:textId="77777777" w:rsidR="00413CB7" w:rsidRPr="00413CB7" w:rsidRDefault="00413CB7" w:rsidP="00413CB7">
            <w:pPr>
              <w:spacing w:after="0"/>
              <w:ind w:right="113"/>
              <w:jc w:val="right"/>
              <w:rPr>
                <w:szCs w:val="20"/>
              </w:rPr>
            </w:pPr>
            <w:r w:rsidRPr="00413CB7">
              <w:rPr>
                <w:szCs w:val="20"/>
              </w:rPr>
              <w:t>12.88</w:t>
            </w:r>
          </w:p>
        </w:tc>
        <w:tc>
          <w:tcPr>
            <w:tcW w:w="770" w:type="pct"/>
            <w:noWrap/>
            <w:hideMark/>
          </w:tcPr>
          <w:p w14:paraId="396A01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C4EE6A" w14:textId="77777777" w:rsidR="00413CB7" w:rsidRPr="00413CB7" w:rsidRDefault="00413CB7" w:rsidP="00413CB7">
            <w:pPr>
              <w:spacing w:after="0"/>
              <w:jc w:val="right"/>
              <w:rPr>
                <w:szCs w:val="20"/>
              </w:rPr>
            </w:pPr>
            <w:r w:rsidRPr="00413CB7">
              <w:rPr>
                <w:szCs w:val="20"/>
              </w:rPr>
              <w:t>17.9.2014</w:t>
            </w:r>
          </w:p>
        </w:tc>
      </w:tr>
      <w:tr w:rsidR="00413CB7" w:rsidRPr="00413CB7" w14:paraId="1EE47F8D" w14:textId="77777777" w:rsidTr="005B36B0">
        <w:trPr>
          <w:trHeight w:val="20"/>
        </w:trPr>
        <w:tc>
          <w:tcPr>
            <w:tcW w:w="1756" w:type="pct"/>
            <w:noWrap/>
            <w:hideMark/>
          </w:tcPr>
          <w:p w14:paraId="09182568" w14:textId="77777777" w:rsidR="00413CB7" w:rsidRPr="00413CB7" w:rsidRDefault="00413CB7" w:rsidP="00413CB7">
            <w:pPr>
              <w:spacing w:after="0"/>
              <w:jc w:val="left"/>
              <w:rPr>
                <w:szCs w:val="20"/>
              </w:rPr>
            </w:pPr>
            <w:r w:rsidRPr="00413CB7">
              <w:rPr>
                <w:szCs w:val="20"/>
              </w:rPr>
              <w:t>Lojzek Novoselac</w:t>
            </w:r>
          </w:p>
        </w:tc>
        <w:tc>
          <w:tcPr>
            <w:tcW w:w="1597" w:type="pct"/>
            <w:noWrap/>
            <w:hideMark/>
          </w:tcPr>
          <w:p w14:paraId="7E5FBE26" w14:textId="77777777"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14:paraId="3A0EC0ED" w14:textId="77777777" w:rsidR="00413CB7" w:rsidRPr="00413CB7" w:rsidRDefault="00413CB7" w:rsidP="00413CB7">
            <w:pPr>
              <w:spacing w:after="0"/>
              <w:ind w:right="113"/>
              <w:jc w:val="right"/>
              <w:rPr>
                <w:szCs w:val="20"/>
              </w:rPr>
            </w:pPr>
            <w:r w:rsidRPr="00413CB7">
              <w:rPr>
                <w:szCs w:val="20"/>
              </w:rPr>
              <w:t>211.55</w:t>
            </w:r>
          </w:p>
        </w:tc>
        <w:tc>
          <w:tcPr>
            <w:tcW w:w="770" w:type="pct"/>
            <w:noWrap/>
            <w:hideMark/>
          </w:tcPr>
          <w:p w14:paraId="630C07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7B792C" w14:textId="77777777" w:rsidR="00413CB7" w:rsidRPr="00413CB7" w:rsidRDefault="00413CB7" w:rsidP="00413CB7">
            <w:pPr>
              <w:spacing w:after="0"/>
              <w:jc w:val="right"/>
              <w:rPr>
                <w:szCs w:val="20"/>
              </w:rPr>
            </w:pPr>
            <w:r w:rsidRPr="00413CB7">
              <w:rPr>
                <w:szCs w:val="20"/>
              </w:rPr>
              <w:t>8.11.2013</w:t>
            </w:r>
          </w:p>
        </w:tc>
      </w:tr>
      <w:tr w:rsidR="00413CB7" w:rsidRPr="00413CB7" w14:paraId="7C0B35D2" w14:textId="77777777" w:rsidTr="005B36B0">
        <w:trPr>
          <w:trHeight w:val="20"/>
        </w:trPr>
        <w:tc>
          <w:tcPr>
            <w:tcW w:w="1756" w:type="pct"/>
            <w:noWrap/>
            <w:hideMark/>
          </w:tcPr>
          <w:p w14:paraId="3EFE13A6" w14:textId="77777777" w:rsidR="00413CB7" w:rsidRPr="00413CB7" w:rsidRDefault="00413CB7" w:rsidP="00413CB7">
            <w:pPr>
              <w:spacing w:after="0"/>
              <w:jc w:val="left"/>
              <w:rPr>
                <w:szCs w:val="20"/>
              </w:rPr>
            </w:pPr>
            <w:r w:rsidRPr="00413CB7">
              <w:rPr>
                <w:szCs w:val="20"/>
              </w:rPr>
              <w:t>Lok Lau</w:t>
            </w:r>
          </w:p>
        </w:tc>
        <w:tc>
          <w:tcPr>
            <w:tcW w:w="1597" w:type="pct"/>
            <w:noWrap/>
            <w:hideMark/>
          </w:tcPr>
          <w:p w14:paraId="34448F76"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454078A2"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5560C5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8E5977" w14:textId="77777777" w:rsidR="00413CB7" w:rsidRPr="00413CB7" w:rsidRDefault="00413CB7" w:rsidP="00413CB7">
            <w:pPr>
              <w:spacing w:after="0"/>
              <w:jc w:val="right"/>
              <w:rPr>
                <w:szCs w:val="20"/>
              </w:rPr>
            </w:pPr>
            <w:r w:rsidRPr="00413CB7">
              <w:rPr>
                <w:szCs w:val="20"/>
              </w:rPr>
              <w:t>23.8.2013</w:t>
            </w:r>
          </w:p>
        </w:tc>
      </w:tr>
      <w:tr w:rsidR="00413CB7" w:rsidRPr="00413CB7" w14:paraId="3E688ED7" w14:textId="77777777" w:rsidTr="005B36B0">
        <w:trPr>
          <w:trHeight w:val="20"/>
        </w:trPr>
        <w:tc>
          <w:tcPr>
            <w:tcW w:w="1756" w:type="pct"/>
            <w:noWrap/>
            <w:hideMark/>
          </w:tcPr>
          <w:p w14:paraId="551CA26A" w14:textId="77777777" w:rsidR="00413CB7" w:rsidRPr="00413CB7" w:rsidRDefault="00413CB7" w:rsidP="00413CB7">
            <w:pPr>
              <w:spacing w:after="0"/>
              <w:jc w:val="left"/>
              <w:rPr>
                <w:szCs w:val="20"/>
              </w:rPr>
            </w:pPr>
            <w:r w:rsidRPr="00413CB7">
              <w:rPr>
                <w:szCs w:val="20"/>
              </w:rPr>
              <w:t>Long Ho</w:t>
            </w:r>
          </w:p>
        </w:tc>
        <w:tc>
          <w:tcPr>
            <w:tcW w:w="1597" w:type="pct"/>
            <w:noWrap/>
            <w:hideMark/>
          </w:tcPr>
          <w:p w14:paraId="468F905A" w14:textId="77777777" w:rsidR="00413CB7" w:rsidRPr="00413CB7" w:rsidRDefault="00413CB7" w:rsidP="00413CB7">
            <w:pPr>
              <w:spacing w:after="0"/>
              <w:ind w:left="113"/>
              <w:jc w:val="left"/>
              <w:rPr>
                <w:szCs w:val="20"/>
              </w:rPr>
            </w:pPr>
            <w:r w:rsidRPr="00413CB7">
              <w:rPr>
                <w:szCs w:val="20"/>
              </w:rPr>
              <w:t>ANGLE PARK, SA 5010</w:t>
            </w:r>
          </w:p>
        </w:tc>
        <w:tc>
          <w:tcPr>
            <w:tcW w:w="424" w:type="pct"/>
            <w:noWrap/>
            <w:hideMark/>
          </w:tcPr>
          <w:p w14:paraId="0CA1B05A" w14:textId="77777777" w:rsidR="00413CB7" w:rsidRPr="00413CB7" w:rsidRDefault="00413CB7" w:rsidP="00413CB7">
            <w:pPr>
              <w:spacing w:after="0"/>
              <w:ind w:right="113"/>
              <w:jc w:val="right"/>
              <w:rPr>
                <w:szCs w:val="20"/>
              </w:rPr>
            </w:pPr>
            <w:r w:rsidRPr="00413CB7">
              <w:rPr>
                <w:szCs w:val="20"/>
              </w:rPr>
              <w:t>106.03</w:t>
            </w:r>
          </w:p>
        </w:tc>
        <w:tc>
          <w:tcPr>
            <w:tcW w:w="770" w:type="pct"/>
            <w:noWrap/>
            <w:hideMark/>
          </w:tcPr>
          <w:p w14:paraId="31F736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F2A31D" w14:textId="77777777" w:rsidR="00413CB7" w:rsidRPr="00413CB7" w:rsidRDefault="00413CB7" w:rsidP="00413CB7">
            <w:pPr>
              <w:spacing w:after="0"/>
              <w:jc w:val="right"/>
              <w:rPr>
                <w:szCs w:val="20"/>
              </w:rPr>
            </w:pPr>
            <w:r w:rsidRPr="00413CB7">
              <w:rPr>
                <w:szCs w:val="20"/>
              </w:rPr>
              <w:t>5.5.2014</w:t>
            </w:r>
          </w:p>
        </w:tc>
      </w:tr>
      <w:tr w:rsidR="00413CB7" w:rsidRPr="00413CB7" w14:paraId="0570E2C2" w14:textId="77777777" w:rsidTr="005B36B0">
        <w:trPr>
          <w:trHeight w:val="20"/>
        </w:trPr>
        <w:tc>
          <w:tcPr>
            <w:tcW w:w="1756" w:type="pct"/>
            <w:noWrap/>
            <w:hideMark/>
          </w:tcPr>
          <w:p w14:paraId="4C3C98F5" w14:textId="77777777" w:rsidR="00413CB7" w:rsidRPr="00413CB7" w:rsidRDefault="00413CB7" w:rsidP="00413CB7">
            <w:pPr>
              <w:spacing w:after="0"/>
              <w:jc w:val="left"/>
              <w:rPr>
                <w:szCs w:val="20"/>
              </w:rPr>
            </w:pPr>
            <w:r w:rsidRPr="00413CB7">
              <w:rPr>
                <w:szCs w:val="20"/>
              </w:rPr>
              <w:t>Long Wang</w:t>
            </w:r>
          </w:p>
        </w:tc>
        <w:tc>
          <w:tcPr>
            <w:tcW w:w="1597" w:type="pct"/>
            <w:noWrap/>
            <w:hideMark/>
          </w:tcPr>
          <w:p w14:paraId="4BC4DA73" w14:textId="77777777" w:rsidR="00413CB7" w:rsidRPr="00413CB7" w:rsidRDefault="00413CB7" w:rsidP="00413CB7">
            <w:pPr>
              <w:spacing w:after="0"/>
              <w:ind w:left="113"/>
              <w:jc w:val="left"/>
              <w:rPr>
                <w:szCs w:val="20"/>
              </w:rPr>
            </w:pPr>
            <w:r w:rsidRPr="00413CB7">
              <w:rPr>
                <w:szCs w:val="20"/>
              </w:rPr>
              <w:t>HILTON, SA 5033</w:t>
            </w:r>
          </w:p>
        </w:tc>
        <w:tc>
          <w:tcPr>
            <w:tcW w:w="424" w:type="pct"/>
            <w:noWrap/>
            <w:hideMark/>
          </w:tcPr>
          <w:p w14:paraId="59FD59BF" w14:textId="77777777" w:rsidR="00413CB7" w:rsidRPr="00413CB7" w:rsidRDefault="00413CB7" w:rsidP="00413CB7">
            <w:pPr>
              <w:spacing w:after="0"/>
              <w:ind w:right="113"/>
              <w:jc w:val="right"/>
              <w:rPr>
                <w:szCs w:val="20"/>
              </w:rPr>
            </w:pPr>
            <w:r w:rsidRPr="00413CB7">
              <w:rPr>
                <w:szCs w:val="20"/>
              </w:rPr>
              <w:t>21.10</w:t>
            </w:r>
          </w:p>
        </w:tc>
        <w:tc>
          <w:tcPr>
            <w:tcW w:w="770" w:type="pct"/>
            <w:noWrap/>
            <w:hideMark/>
          </w:tcPr>
          <w:p w14:paraId="6768EA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038778" w14:textId="77777777" w:rsidR="00413CB7" w:rsidRPr="00413CB7" w:rsidRDefault="00413CB7" w:rsidP="00413CB7">
            <w:pPr>
              <w:spacing w:after="0"/>
              <w:jc w:val="right"/>
              <w:rPr>
                <w:szCs w:val="20"/>
              </w:rPr>
            </w:pPr>
            <w:r w:rsidRPr="00413CB7">
              <w:rPr>
                <w:szCs w:val="20"/>
              </w:rPr>
              <w:t>4.11.2014</w:t>
            </w:r>
          </w:p>
        </w:tc>
      </w:tr>
      <w:tr w:rsidR="00413CB7" w:rsidRPr="00413CB7" w14:paraId="5F6167F2" w14:textId="77777777" w:rsidTr="005B36B0">
        <w:trPr>
          <w:trHeight w:val="20"/>
        </w:trPr>
        <w:tc>
          <w:tcPr>
            <w:tcW w:w="1756" w:type="pct"/>
            <w:noWrap/>
            <w:hideMark/>
          </w:tcPr>
          <w:p w14:paraId="56B7EFFC" w14:textId="77777777" w:rsidR="00413CB7" w:rsidRPr="00413CB7" w:rsidRDefault="00413CB7" w:rsidP="00413CB7">
            <w:pPr>
              <w:spacing w:after="0"/>
              <w:jc w:val="left"/>
              <w:rPr>
                <w:szCs w:val="20"/>
              </w:rPr>
            </w:pPr>
            <w:r w:rsidRPr="00413CB7">
              <w:rPr>
                <w:szCs w:val="20"/>
              </w:rPr>
              <w:t>Lorena Russo</w:t>
            </w:r>
          </w:p>
        </w:tc>
        <w:tc>
          <w:tcPr>
            <w:tcW w:w="1597" w:type="pct"/>
            <w:noWrap/>
            <w:hideMark/>
          </w:tcPr>
          <w:p w14:paraId="697E89A2"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36730C0E" w14:textId="77777777" w:rsidR="00413CB7" w:rsidRPr="00413CB7" w:rsidRDefault="00413CB7" w:rsidP="00413CB7">
            <w:pPr>
              <w:spacing w:after="0"/>
              <w:ind w:right="113"/>
              <w:jc w:val="right"/>
              <w:rPr>
                <w:szCs w:val="20"/>
              </w:rPr>
            </w:pPr>
            <w:r w:rsidRPr="00413CB7">
              <w:rPr>
                <w:szCs w:val="20"/>
              </w:rPr>
              <w:t>168.03</w:t>
            </w:r>
          </w:p>
        </w:tc>
        <w:tc>
          <w:tcPr>
            <w:tcW w:w="770" w:type="pct"/>
            <w:noWrap/>
            <w:hideMark/>
          </w:tcPr>
          <w:p w14:paraId="76A246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8159DE" w14:textId="77777777" w:rsidR="00413CB7" w:rsidRPr="00413CB7" w:rsidRDefault="00413CB7" w:rsidP="00413CB7">
            <w:pPr>
              <w:spacing w:after="0"/>
              <w:jc w:val="right"/>
              <w:rPr>
                <w:szCs w:val="20"/>
              </w:rPr>
            </w:pPr>
            <w:r w:rsidRPr="00413CB7">
              <w:rPr>
                <w:szCs w:val="20"/>
              </w:rPr>
              <w:t>17.10.2013</w:t>
            </w:r>
          </w:p>
        </w:tc>
      </w:tr>
      <w:tr w:rsidR="00413CB7" w:rsidRPr="00413CB7" w14:paraId="182F1B73" w14:textId="77777777" w:rsidTr="005B36B0">
        <w:trPr>
          <w:trHeight w:val="20"/>
        </w:trPr>
        <w:tc>
          <w:tcPr>
            <w:tcW w:w="1756" w:type="pct"/>
            <w:noWrap/>
            <w:hideMark/>
          </w:tcPr>
          <w:p w14:paraId="36DDA800" w14:textId="77777777" w:rsidR="00413CB7" w:rsidRPr="00413CB7" w:rsidRDefault="00413CB7" w:rsidP="00413CB7">
            <w:pPr>
              <w:spacing w:after="0"/>
              <w:jc w:val="left"/>
              <w:rPr>
                <w:szCs w:val="20"/>
              </w:rPr>
            </w:pPr>
            <w:r w:rsidRPr="00413CB7">
              <w:rPr>
                <w:szCs w:val="20"/>
              </w:rPr>
              <w:t>Lorenzo Nocella</w:t>
            </w:r>
          </w:p>
        </w:tc>
        <w:tc>
          <w:tcPr>
            <w:tcW w:w="1597" w:type="pct"/>
            <w:noWrap/>
            <w:hideMark/>
          </w:tcPr>
          <w:p w14:paraId="7082CFDB"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656CE5D0" w14:textId="77777777" w:rsidR="00413CB7" w:rsidRPr="00413CB7" w:rsidRDefault="00413CB7" w:rsidP="00413CB7">
            <w:pPr>
              <w:spacing w:after="0"/>
              <w:ind w:right="113"/>
              <w:jc w:val="right"/>
              <w:rPr>
                <w:szCs w:val="20"/>
              </w:rPr>
            </w:pPr>
            <w:r w:rsidRPr="00413CB7">
              <w:rPr>
                <w:szCs w:val="20"/>
              </w:rPr>
              <w:t>257.15</w:t>
            </w:r>
          </w:p>
        </w:tc>
        <w:tc>
          <w:tcPr>
            <w:tcW w:w="770" w:type="pct"/>
            <w:noWrap/>
            <w:hideMark/>
          </w:tcPr>
          <w:p w14:paraId="1DB954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DB2BE0" w14:textId="77777777" w:rsidR="00413CB7" w:rsidRPr="00413CB7" w:rsidRDefault="00413CB7" w:rsidP="00413CB7">
            <w:pPr>
              <w:spacing w:after="0"/>
              <w:jc w:val="right"/>
              <w:rPr>
                <w:szCs w:val="20"/>
              </w:rPr>
            </w:pPr>
            <w:r w:rsidRPr="00413CB7">
              <w:rPr>
                <w:szCs w:val="20"/>
              </w:rPr>
              <w:t>29.8.2014</w:t>
            </w:r>
          </w:p>
        </w:tc>
      </w:tr>
      <w:tr w:rsidR="00413CB7" w:rsidRPr="00413CB7" w14:paraId="77EF5B24" w14:textId="77777777" w:rsidTr="005B36B0">
        <w:trPr>
          <w:trHeight w:val="20"/>
        </w:trPr>
        <w:tc>
          <w:tcPr>
            <w:tcW w:w="1756" w:type="pct"/>
            <w:noWrap/>
            <w:hideMark/>
          </w:tcPr>
          <w:p w14:paraId="623CD3E8" w14:textId="77777777" w:rsidR="00413CB7" w:rsidRPr="00413CB7" w:rsidRDefault="00413CB7" w:rsidP="00413CB7">
            <w:pPr>
              <w:spacing w:after="0"/>
              <w:jc w:val="left"/>
              <w:rPr>
                <w:szCs w:val="20"/>
              </w:rPr>
            </w:pPr>
            <w:r w:rsidRPr="00413CB7">
              <w:rPr>
                <w:szCs w:val="20"/>
              </w:rPr>
              <w:t>Loretta Scott</w:t>
            </w:r>
          </w:p>
        </w:tc>
        <w:tc>
          <w:tcPr>
            <w:tcW w:w="1597" w:type="pct"/>
            <w:noWrap/>
            <w:hideMark/>
          </w:tcPr>
          <w:p w14:paraId="529A4FE9"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04F87551" w14:textId="77777777" w:rsidR="00413CB7" w:rsidRPr="00413CB7" w:rsidRDefault="00413CB7" w:rsidP="00413CB7">
            <w:pPr>
              <w:spacing w:after="0"/>
              <w:ind w:right="113"/>
              <w:jc w:val="right"/>
              <w:rPr>
                <w:szCs w:val="20"/>
              </w:rPr>
            </w:pPr>
            <w:r w:rsidRPr="00413CB7">
              <w:rPr>
                <w:szCs w:val="20"/>
              </w:rPr>
              <w:t>16.82</w:t>
            </w:r>
          </w:p>
        </w:tc>
        <w:tc>
          <w:tcPr>
            <w:tcW w:w="770" w:type="pct"/>
            <w:noWrap/>
            <w:hideMark/>
          </w:tcPr>
          <w:p w14:paraId="4AB9457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AAEA67" w14:textId="77777777" w:rsidR="00413CB7" w:rsidRPr="00413CB7" w:rsidRDefault="00413CB7" w:rsidP="00413CB7">
            <w:pPr>
              <w:spacing w:after="0"/>
              <w:jc w:val="right"/>
              <w:rPr>
                <w:szCs w:val="20"/>
              </w:rPr>
            </w:pPr>
            <w:r w:rsidRPr="00413CB7">
              <w:rPr>
                <w:szCs w:val="20"/>
              </w:rPr>
              <w:t>9.5.2013</w:t>
            </w:r>
          </w:p>
        </w:tc>
      </w:tr>
      <w:tr w:rsidR="00413CB7" w:rsidRPr="00413CB7" w14:paraId="57A184D3" w14:textId="77777777" w:rsidTr="005B36B0">
        <w:trPr>
          <w:trHeight w:val="20"/>
        </w:trPr>
        <w:tc>
          <w:tcPr>
            <w:tcW w:w="1756" w:type="pct"/>
            <w:noWrap/>
            <w:hideMark/>
          </w:tcPr>
          <w:p w14:paraId="3488593B" w14:textId="77777777" w:rsidR="00413CB7" w:rsidRPr="00413CB7" w:rsidRDefault="00413CB7" w:rsidP="00413CB7">
            <w:pPr>
              <w:spacing w:after="0"/>
              <w:jc w:val="left"/>
              <w:rPr>
                <w:szCs w:val="20"/>
              </w:rPr>
            </w:pPr>
            <w:r w:rsidRPr="00413CB7">
              <w:rPr>
                <w:szCs w:val="20"/>
              </w:rPr>
              <w:t>Lorna Davies-Colgate</w:t>
            </w:r>
          </w:p>
        </w:tc>
        <w:tc>
          <w:tcPr>
            <w:tcW w:w="1597" w:type="pct"/>
            <w:noWrap/>
            <w:hideMark/>
          </w:tcPr>
          <w:p w14:paraId="6DD40EAA" w14:textId="77777777" w:rsidR="00413CB7" w:rsidRPr="00413CB7" w:rsidRDefault="00413CB7" w:rsidP="00413CB7">
            <w:pPr>
              <w:spacing w:after="0"/>
              <w:ind w:left="113"/>
              <w:jc w:val="left"/>
              <w:rPr>
                <w:szCs w:val="20"/>
              </w:rPr>
            </w:pPr>
            <w:r w:rsidRPr="00413CB7">
              <w:rPr>
                <w:szCs w:val="20"/>
              </w:rPr>
              <w:t>GAWLER, SA 5118</w:t>
            </w:r>
          </w:p>
        </w:tc>
        <w:tc>
          <w:tcPr>
            <w:tcW w:w="424" w:type="pct"/>
            <w:noWrap/>
            <w:hideMark/>
          </w:tcPr>
          <w:p w14:paraId="7B436E9D" w14:textId="77777777" w:rsidR="00413CB7" w:rsidRPr="00413CB7" w:rsidRDefault="00413CB7" w:rsidP="00413CB7">
            <w:pPr>
              <w:spacing w:after="0"/>
              <w:ind w:right="113"/>
              <w:jc w:val="right"/>
              <w:rPr>
                <w:szCs w:val="20"/>
              </w:rPr>
            </w:pPr>
            <w:r w:rsidRPr="00413CB7">
              <w:rPr>
                <w:szCs w:val="20"/>
              </w:rPr>
              <w:t>195.98</w:t>
            </w:r>
          </w:p>
        </w:tc>
        <w:tc>
          <w:tcPr>
            <w:tcW w:w="770" w:type="pct"/>
            <w:noWrap/>
            <w:hideMark/>
          </w:tcPr>
          <w:p w14:paraId="64F77B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52E17F" w14:textId="77777777" w:rsidR="00413CB7" w:rsidRPr="00413CB7" w:rsidRDefault="00413CB7" w:rsidP="00413CB7">
            <w:pPr>
              <w:spacing w:after="0"/>
              <w:jc w:val="right"/>
              <w:rPr>
                <w:szCs w:val="20"/>
              </w:rPr>
            </w:pPr>
            <w:r w:rsidRPr="00413CB7">
              <w:rPr>
                <w:szCs w:val="20"/>
              </w:rPr>
              <w:t>8.10.2014</w:t>
            </w:r>
          </w:p>
        </w:tc>
      </w:tr>
      <w:tr w:rsidR="00413CB7" w:rsidRPr="00413CB7" w14:paraId="105EB8D5" w14:textId="77777777" w:rsidTr="005B36B0">
        <w:trPr>
          <w:trHeight w:val="20"/>
        </w:trPr>
        <w:tc>
          <w:tcPr>
            <w:tcW w:w="1756" w:type="pct"/>
            <w:noWrap/>
            <w:hideMark/>
          </w:tcPr>
          <w:p w14:paraId="6A717BA0" w14:textId="77777777" w:rsidR="00413CB7" w:rsidRPr="00413CB7" w:rsidRDefault="00413CB7" w:rsidP="00413CB7">
            <w:pPr>
              <w:spacing w:after="0"/>
              <w:jc w:val="left"/>
              <w:rPr>
                <w:szCs w:val="20"/>
              </w:rPr>
            </w:pPr>
            <w:r w:rsidRPr="00413CB7">
              <w:rPr>
                <w:szCs w:val="20"/>
              </w:rPr>
              <w:t>Lorraine Blaik</w:t>
            </w:r>
          </w:p>
        </w:tc>
        <w:tc>
          <w:tcPr>
            <w:tcW w:w="1597" w:type="pct"/>
            <w:noWrap/>
            <w:hideMark/>
          </w:tcPr>
          <w:p w14:paraId="1EA09553"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118D4FB8" w14:textId="77777777" w:rsidR="00413CB7" w:rsidRPr="00413CB7" w:rsidRDefault="00413CB7" w:rsidP="00413CB7">
            <w:pPr>
              <w:spacing w:after="0"/>
              <w:ind w:right="113"/>
              <w:jc w:val="right"/>
              <w:rPr>
                <w:szCs w:val="20"/>
              </w:rPr>
            </w:pPr>
            <w:r w:rsidRPr="00413CB7">
              <w:rPr>
                <w:szCs w:val="20"/>
              </w:rPr>
              <w:t>12.38</w:t>
            </w:r>
          </w:p>
        </w:tc>
        <w:tc>
          <w:tcPr>
            <w:tcW w:w="770" w:type="pct"/>
            <w:noWrap/>
            <w:hideMark/>
          </w:tcPr>
          <w:p w14:paraId="7538130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3E841B" w14:textId="77777777" w:rsidR="00413CB7" w:rsidRPr="00413CB7" w:rsidRDefault="00413CB7" w:rsidP="00413CB7">
            <w:pPr>
              <w:spacing w:after="0"/>
              <w:jc w:val="right"/>
              <w:rPr>
                <w:szCs w:val="20"/>
              </w:rPr>
            </w:pPr>
            <w:r w:rsidRPr="00413CB7">
              <w:rPr>
                <w:szCs w:val="20"/>
              </w:rPr>
              <w:t>18.11.2013</w:t>
            </w:r>
          </w:p>
        </w:tc>
      </w:tr>
      <w:tr w:rsidR="00413CB7" w:rsidRPr="00413CB7" w14:paraId="0E8CAC17" w14:textId="77777777" w:rsidTr="005B36B0">
        <w:trPr>
          <w:trHeight w:val="20"/>
        </w:trPr>
        <w:tc>
          <w:tcPr>
            <w:tcW w:w="1756" w:type="pct"/>
            <w:noWrap/>
            <w:hideMark/>
          </w:tcPr>
          <w:p w14:paraId="1CE57FA0" w14:textId="77777777" w:rsidR="00413CB7" w:rsidRPr="00413CB7" w:rsidRDefault="00413CB7" w:rsidP="00413CB7">
            <w:pPr>
              <w:spacing w:after="0"/>
              <w:jc w:val="left"/>
              <w:rPr>
                <w:szCs w:val="20"/>
              </w:rPr>
            </w:pPr>
            <w:r w:rsidRPr="00413CB7">
              <w:rPr>
                <w:szCs w:val="20"/>
              </w:rPr>
              <w:t>Lorraine Davies</w:t>
            </w:r>
          </w:p>
        </w:tc>
        <w:tc>
          <w:tcPr>
            <w:tcW w:w="1597" w:type="pct"/>
            <w:noWrap/>
            <w:hideMark/>
          </w:tcPr>
          <w:p w14:paraId="2B5DE91B"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4CC46B54" w14:textId="77777777" w:rsidR="00413CB7" w:rsidRPr="00413CB7" w:rsidRDefault="00413CB7" w:rsidP="00413CB7">
            <w:pPr>
              <w:spacing w:after="0"/>
              <w:ind w:right="113"/>
              <w:jc w:val="right"/>
              <w:rPr>
                <w:szCs w:val="20"/>
              </w:rPr>
            </w:pPr>
            <w:r w:rsidRPr="00413CB7">
              <w:rPr>
                <w:szCs w:val="20"/>
              </w:rPr>
              <w:t>12.94</w:t>
            </w:r>
          </w:p>
        </w:tc>
        <w:tc>
          <w:tcPr>
            <w:tcW w:w="770" w:type="pct"/>
            <w:noWrap/>
            <w:hideMark/>
          </w:tcPr>
          <w:p w14:paraId="26564A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6310E9" w14:textId="77777777" w:rsidR="00413CB7" w:rsidRPr="00413CB7" w:rsidRDefault="00413CB7" w:rsidP="00413CB7">
            <w:pPr>
              <w:spacing w:after="0"/>
              <w:jc w:val="right"/>
              <w:rPr>
                <w:szCs w:val="20"/>
              </w:rPr>
            </w:pPr>
            <w:r w:rsidRPr="00413CB7">
              <w:rPr>
                <w:szCs w:val="20"/>
              </w:rPr>
              <w:t>31.12.2013</w:t>
            </w:r>
          </w:p>
        </w:tc>
      </w:tr>
      <w:tr w:rsidR="00413CB7" w:rsidRPr="00413CB7" w14:paraId="256D22E7" w14:textId="77777777" w:rsidTr="005B36B0">
        <w:trPr>
          <w:trHeight w:val="20"/>
        </w:trPr>
        <w:tc>
          <w:tcPr>
            <w:tcW w:w="1756" w:type="pct"/>
            <w:noWrap/>
            <w:hideMark/>
          </w:tcPr>
          <w:p w14:paraId="45B2A1FB" w14:textId="77777777" w:rsidR="00413CB7" w:rsidRPr="00413CB7" w:rsidRDefault="00413CB7" w:rsidP="00413CB7">
            <w:pPr>
              <w:spacing w:after="0"/>
              <w:jc w:val="left"/>
              <w:rPr>
                <w:szCs w:val="20"/>
              </w:rPr>
            </w:pPr>
            <w:r w:rsidRPr="00413CB7">
              <w:rPr>
                <w:szCs w:val="20"/>
              </w:rPr>
              <w:t>Lorraine Dempter</w:t>
            </w:r>
          </w:p>
        </w:tc>
        <w:tc>
          <w:tcPr>
            <w:tcW w:w="1597" w:type="pct"/>
            <w:noWrap/>
            <w:hideMark/>
          </w:tcPr>
          <w:p w14:paraId="70FCF9CA"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3407B1E5" w14:textId="77777777" w:rsidR="00413CB7" w:rsidRPr="00413CB7" w:rsidRDefault="00413CB7" w:rsidP="00413CB7">
            <w:pPr>
              <w:spacing w:after="0"/>
              <w:ind w:right="113"/>
              <w:jc w:val="right"/>
              <w:rPr>
                <w:szCs w:val="20"/>
              </w:rPr>
            </w:pPr>
            <w:r w:rsidRPr="00413CB7">
              <w:rPr>
                <w:szCs w:val="20"/>
              </w:rPr>
              <w:t>66.69</w:t>
            </w:r>
          </w:p>
        </w:tc>
        <w:tc>
          <w:tcPr>
            <w:tcW w:w="770" w:type="pct"/>
            <w:noWrap/>
            <w:hideMark/>
          </w:tcPr>
          <w:p w14:paraId="26406D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ABAF34" w14:textId="77777777" w:rsidR="00413CB7" w:rsidRPr="00413CB7" w:rsidRDefault="00413CB7" w:rsidP="00413CB7">
            <w:pPr>
              <w:spacing w:after="0"/>
              <w:jc w:val="right"/>
              <w:rPr>
                <w:szCs w:val="20"/>
              </w:rPr>
            </w:pPr>
            <w:r w:rsidRPr="00413CB7">
              <w:rPr>
                <w:szCs w:val="20"/>
              </w:rPr>
              <w:t>16.12.2014</w:t>
            </w:r>
          </w:p>
        </w:tc>
      </w:tr>
      <w:tr w:rsidR="00413CB7" w:rsidRPr="00413CB7" w14:paraId="6063D592" w14:textId="77777777" w:rsidTr="005B36B0">
        <w:trPr>
          <w:trHeight w:val="20"/>
        </w:trPr>
        <w:tc>
          <w:tcPr>
            <w:tcW w:w="1756" w:type="pct"/>
            <w:noWrap/>
            <w:hideMark/>
          </w:tcPr>
          <w:p w14:paraId="66E0B68E" w14:textId="77777777" w:rsidR="00413CB7" w:rsidRPr="00413CB7" w:rsidRDefault="00413CB7" w:rsidP="00413CB7">
            <w:pPr>
              <w:spacing w:after="0"/>
              <w:jc w:val="left"/>
              <w:rPr>
                <w:szCs w:val="20"/>
              </w:rPr>
            </w:pPr>
            <w:r w:rsidRPr="00413CB7">
              <w:rPr>
                <w:szCs w:val="20"/>
              </w:rPr>
              <w:t>Lorraine King</w:t>
            </w:r>
          </w:p>
        </w:tc>
        <w:tc>
          <w:tcPr>
            <w:tcW w:w="1597" w:type="pct"/>
            <w:noWrap/>
            <w:hideMark/>
          </w:tcPr>
          <w:p w14:paraId="55C86018"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031B51E3" w14:textId="77777777" w:rsidR="00413CB7" w:rsidRPr="00413CB7" w:rsidRDefault="00413CB7" w:rsidP="00413CB7">
            <w:pPr>
              <w:spacing w:after="0"/>
              <w:ind w:right="113"/>
              <w:jc w:val="right"/>
              <w:rPr>
                <w:szCs w:val="20"/>
              </w:rPr>
            </w:pPr>
            <w:r w:rsidRPr="00413CB7">
              <w:rPr>
                <w:szCs w:val="20"/>
              </w:rPr>
              <w:t>13.06</w:t>
            </w:r>
          </w:p>
        </w:tc>
        <w:tc>
          <w:tcPr>
            <w:tcW w:w="770" w:type="pct"/>
            <w:noWrap/>
            <w:hideMark/>
          </w:tcPr>
          <w:p w14:paraId="4A212AC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733922" w14:textId="77777777" w:rsidR="00413CB7" w:rsidRPr="00413CB7" w:rsidRDefault="00413CB7" w:rsidP="00413CB7">
            <w:pPr>
              <w:spacing w:after="0"/>
              <w:jc w:val="right"/>
              <w:rPr>
                <w:szCs w:val="20"/>
              </w:rPr>
            </w:pPr>
            <w:r w:rsidRPr="00413CB7">
              <w:rPr>
                <w:szCs w:val="20"/>
              </w:rPr>
              <w:t>29.11.2013</w:t>
            </w:r>
          </w:p>
        </w:tc>
      </w:tr>
      <w:tr w:rsidR="00413CB7" w:rsidRPr="00413CB7" w14:paraId="16B372C1" w14:textId="77777777" w:rsidTr="005B36B0">
        <w:trPr>
          <w:trHeight w:val="20"/>
        </w:trPr>
        <w:tc>
          <w:tcPr>
            <w:tcW w:w="1756" w:type="pct"/>
            <w:noWrap/>
            <w:hideMark/>
          </w:tcPr>
          <w:p w14:paraId="71052491" w14:textId="77777777" w:rsidR="00413CB7" w:rsidRPr="00413CB7" w:rsidRDefault="00413CB7" w:rsidP="00413CB7">
            <w:pPr>
              <w:spacing w:after="0"/>
              <w:jc w:val="left"/>
              <w:rPr>
                <w:szCs w:val="20"/>
              </w:rPr>
            </w:pPr>
            <w:r w:rsidRPr="00413CB7">
              <w:rPr>
                <w:szCs w:val="20"/>
              </w:rPr>
              <w:t>Lorraine Long</w:t>
            </w:r>
          </w:p>
        </w:tc>
        <w:tc>
          <w:tcPr>
            <w:tcW w:w="1597" w:type="pct"/>
            <w:noWrap/>
            <w:hideMark/>
          </w:tcPr>
          <w:p w14:paraId="6D58C968" w14:textId="77777777"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14:paraId="02338901" w14:textId="77777777" w:rsidR="00413CB7" w:rsidRPr="00413CB7" w:rsidRDefault="00413CB7" w:rsidP="00413CB7">
            <w:pPr>
              <w:spacing w:after="0"/>
              <w:ind w:right="113"/>
              <w:jc w:val="right"/>
              <w:rPr>
                <w:szCs w:val="20"/>
              </w:rPr>
            </w:pPr>
            <w:r w:rsidRPr="00413CB7">
              <w:rPr>
                <w:szCs w:val="20"/>
              </w:rPr>
              <w:t>49.36</w:t>
            </w:r>
          </w:p>
        </w:tc>
        <w:tc>
          <w:tcPr>
            <w:tcW w:w="770" w:type="pct"/>
            <w:noWrap/>
            <w:hideMark/>
          </w:tcPr>
          <w:p w14:paraId="0E1BA65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C8E2D9" w14:textId="77777777" w:rsidR="00413CB7" w:rsidRPr="00413CB7" w:rsidRDefault="00413CB7" w:rsidP="00413CB7">
            <w:pPr>
              <w:spacing w:after="0"/>
              <w:jc w:val="right"/>
              <w:rPr>
                <w:szCs w:val="20"/>
              </w:rPr>
            </w:pPr>
            <w:r w:rsidRPr="00413CB7">
              <w:rPr>
                <w:szCs w:val="20"/>
              </w:rPr>
              <w:t>19.1.2013</w:t>
            </w:r>
          </w:p>
        </w:tc>
      </w:tr>
      <w:tr w:rsidR="00413CB7" w:rsidRPr="00413CB7" w14:paraId="01F8A4FE" w14:textId="77777777" w:rsidTr="005B36B0">
        <w:trPr>
          <w:trHeight w:val="20"/>
        </w:trPr>
        <w:tc>
          <w:tcPr>
            <w:tcW w:w="1756" w:type="pct"/>
            <w:noWrap/>
            <w:hideMark/>
          </w:tcPr>
          <w:p w14:paraId="7D461A5F" w14:textId="77777777" w:rsidR="00413CB7" w:rsidRPr="00413CB7" w:rsidRDefault="00413CB7" w:rsidP="00413CB7">
            <w:pPr>
              <w:spacing w:after="0"/>
              <w:jc w:val="left"/>
              <w:rPr>
                <w:szCs w:val="20"/>
              </w:rPr>
            </w:pPr>
            <w:r w:rsidRPr="00413CB7">
              <w:rPr>
                <w:szCs w:val="20"/>
              </w:rPr>
              <w:t>Lot B Developments Pty Ltd</w:t>
            </w:r>
          </w:p>
        </w:tc>
        <w:tc>
          <w:tcPr>
            <w:tcW w:w="1597" w:type="pct"/>
            <w:noWrap/>
            <w:hideMark/>
          </w:tcPr>
          <w:p w14:paraId="056E9A90" w14:textId="77777777"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14:paraId="7F2C3716" w14:textId="77777777" w:rsidR="00413CB7" w:rsidRPr="00413CB7" w:rsidRDefault="00413CB7" w:rsidP="00413CB7">
            <w:pPr>
              <w:spacing w:after="0"/>
              <w:ind w:right="113"/>
              <w:jc w:val="right"/>
              <w:rPr>
                <w:szCs w:val="20"/>
              </w:rPr>
            </w:pPr>
            <w:r w:rsidRPr="00413CB7">
              <w:rPr>
                <w:szCs w:val="20"/>
              </w:rPr>
              <w:t>76.42</w:t>
            </w:r>
          </w:p>
        </w:tc>
        <w:tc>
          <w:tcPr>
            <w:tcW w:w="770" w:type="pct"/>
            <w:noWrap/>
            <w:hideMark/>
          </w:tcPr>
          <w:p w14:paraId="5E4A50B5" w14:textId="77777777" w:rsidR="00413CB7" w:rsidRPr="00413CB7" w:rsidRDefault="00413CB7" w:rsidP="00413CB7">
            <w:pPr>
              <w:spacing w:after="0"/>
              <w:ind w:left="170"/>
              <w:jc w:val="left"/>
              <w:rPr>
                <w:szCs w:val="20"/>
              </w:rPr>
            </w:pPr>
            <w:r w:rsidRPr="00413CB7">
              <w:rPr>
                <w:szCs w:val="20"/>
              </w:rPr>
              <w:t>Refund 152566</w:t>
            </w:r>
          </w:p>
        </w:tc>
        <w:tc>
          <w:tcPr>
            <w:tcW w:w="453" w:type="pct"/>
            <w:noWrap/>
            <w:hideMark/>
          </w:tcPr>
          <w:p w14:paraId="64072A8F" w14:textId="77777777" w:rsidR="00413CB7" w:rsidRPr="00413CB7" w:rsidRDefault="00413CB7" w:rsidP="00413CB7">
            <w:pPr>
              <w:spacing w:after="0"/>
              <w:jc w:val="right"/>
              <w:rPr>
                <w:szCs w:val="20"/>
              </w:rPr>
            </w:pPr>
            <w:r w:rsidRPr="00413CB7">
              <w:rPr>
                <w:szCs w:val="20"/>
              </w:rPr>
              <w:t>5.2.2013</w:t>
            </w:r>
          </w:p>
        </w:tc>
      </w:tr>
      <w:tr w:rsidR="00413CB7" w:rsidRPr="00413CB7" w14:paraId="327C1712" w14:textId="77777777" w:rsidTr="005B36B0">
        <w:trPr>
          <w:trHeight w:val="20"/>
        </w:trPr>
        <w:tc>
          <w:tcPr>
            <w:tcW w:w="1756" w:type="pct"/>
            <w:noWrap/>
            <w:hideMark/>
          </w:tcPr>
          <w:p w14:paraId="3ADE4D1C" w14:textId="77777777" w:rsidR="00413CB7" w:rsidRPr="00413CB7" w:rsidRDefault="00413CB7" w:rsidP="00413CB7">
            <w:pPr>
              <w:spacing w:after="0"/>
              <w:jc w:val="left"/>
              <w:rPr>
                <w:szCs w:val="20"/>
              </w:rPr>
            </w:pPr>
            <w:r w:rsidRPr="00413CB7">
              <w:rPr>
                <w:szCs w:val="20"/>
              </w:rPr>
              <w:t>Lot B Developments Pty Ltd</w:t>
            </w:r>
          </w:p>
        </w:tc>
        <w:tc>
          <w:tcPr>
            <w:tcW w:w="1597" w:type="pct"/>
            <w:noWrap/>
            <w:hideMark/>
          </w:tcPr>
          <w:p w14:paraId="7D4104C9" w14:textId="77777777" w:rsidR="00413CB7" w:rsidRPr="00413CB7" w:rsidRDefault="00413CB7" w:rsidP="00413CB7">
            <w:pPr>
              <w:spacing w:after="0"/>
              <w:ind w:left="113"/>
              <w:jc w:val="left"/>
              <w:rPr>
                <w:szCs w:val="20"/>
              </w:rPr>
            </w:pPr>
            <w:r w:rsidRPr="00413CB7">
              <w:rPr>
                <w:szCs w:val="20"/>
              </w:rPr>
              <w:t>WAIKERIE, SA 5330</w:t>
            </w:r>
          </w:p>
        </w:tc>
        <w:tc>
          <w:tcPr>
            <w:tcW w:w="424" w:type="pct"/>
            <w:noWrap/>
            <w:hideMark/>
          </w:tcPr>
          <w:p w14:paraId="42618D27" w14:textId="77777777" w:rsidR="00413CB7" w:rsidRPr="00413CB7" w:rsidRDefault="00413CB7" w:rsidP="00413CB7">
            <w:pPr>
              <w:spacing w:after="0"/>
              <w:ind w:right="113"/>
              <w:jc w:val="right"/>
              <w:rPr>
                <w:szCs w:val="20"/>
              </w:rPr>
            </w:pPr>
            <w:r w:rsidRPr="00413CB7">
              <w:rPr>
                <w:szCs w:val="20"/>
              </w:rPr>
              <w:t>85.05</w:t>
            </w:r>
          </w:p>
        </w:tc>
        <w:tc>
          <w:tcPr>
            <w:tcW w:w="770" w:type="pct"/>
            <w:noWrap/>
            <w:hideMark/>
          </w:tcPr>
          <w:p w14:paraId="3370EE01" w14:textId="77777777" w:rsidR="00413CB7" w:rsidRPr="00413CB7" w:rsidRDefault="00413CB7" w:rsidP="00413CB7">
            <w:pPr>
              <w:spacing w:after="0"/>
              <w:ind w:left="170"/>
              <w:jc w:val="left"/>
              <w:rPr>
                <w:szCs w:val="20"/>
              </w:rPr>
            </w:pPr>
            <w:r w:rsidRPr="00413CB7">
              <w:rPr>
                <w:szCs w:val="20"/>
              </w:rPr>
              <w:t>Refund 152594</w:t>
            </w:r>
          </w:p>
        </w:tc>
        <w:tc>
          <w:tcPr>
            <w:tcW w:w="453" w:type="pct"/>
            <w:noWrap/>
            <w:hideMark/>
          </w:tcPr>
          <w:p w14:paraId="0E67783B" w14:textId="77777777" w:rsidR="00413CB7" w:rsidRPr="00413CB7" w:rsidRDefault="00413CB7" w:rsidP="00413CB7">
            <w:pPr>
              <w:spacing w:after="0"/>
              <w:jc w:val="right"/>
              <w:rPr>
                <w:szCs w:val="20"/>
              </w:rPr>
            </w:pPr>
            <w:r w:rsidRPr="00413CB7">
              <w:rPr>
                <w:szCs w:val="20"/>
              </w:rPr>
              <w:t>5.2.2013</w:t>
            </w:r>
          </w:p>
        </w:tc>
      </w:tr>
      <w:tr w:rsidR="00413CB7" w:rsidRPr="00413CB7" w14:paraId="4E910877" w14:textId="77777777" w:rsidTr="005B36B0">
        <w:trPr>
          <w:trHeight w:val="20"/>
        </w:trPr>
        <w:tc>
          <w:tcPr>
            <w:tcW w:w="1756" w:type="pct"/>
            <w:noWrap/>
            <w:hideMark/>
          </w:tcPr>
          <w:p w14:paraId="5D8DEAC0" w14:textId="77777777" w:rsidR="00413CB7" w:rsidRPr="00413CB7" w:rsidRDefault="00413CB7" w:rsidP="00413CB7">
            <w:pPr>
              <w:spacing w:after="0"/>
              <w:jc w:val="left"/>
              <w:rPr>
                <w:szCs w:val="20"/>
              </w:rPr>
            </w:pPr>
            <w:r w:rsidRPr="00413CB7">
              <w:rPr>
                <w:szCs w:val="20"/>
              </w:rPr>
              <w:t>Louise Popierinskas</w:t>
            </w:r>
          </w:p>
        </w:tc>
        <w:tc>
          <w:tcPr>
            <w:tcW w:w="1597" w:type="pct"/>
            <w:noWrap/>
            <w:hideMark/>
          </w:tcPr>
          <w:p w14:paraId="2873A018"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76D1721C"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C13A1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2C1791" w14:textId="77777777" w:rsidR="00413CB7" w:rsidRPr="00413CB7" w:rsidRDefault="00413CB7" w:rsidP="00413CB7">
            <w:pPr>
              <w:spacing w:after="0"/>
              <w:jc w:val="right"/>
              <w:rPr>
                <w:szCs w:val="20"/>
              </w:rPr>
            </w:pPr>
            <w:r w:rsidRPr="00413CB7">
              <w:rPr>
                <w:szCs w:val="20"/>
              </w:rPr>
              <w:t>28.5.2013</w:t>
            </w:r>
          </w:p>
        </w:tc>
      </w:tr>
      <w:tr w:rsidR="00413CB7" w:rsidRPr="00413CB7" w14:paraId="54279F92" w14:textId="77777777" w:rsidTr="005B36B0">
        <w:trPr>
          <w:trHeight w:val="20"/>
        </w:trPr>
        <w:tc>
          <w:tcPr>
            <w:tcW w:w="1756" w:type="pct"/>
            <w:noWrap/>
            <w:hideMark/>
          </w:tcPr>
          <w:p w14:paraId="2CFEA190" w14:textId="77777777" w:rsidR="00413CB7" w:rsidRPr="00413CB7" w:rsidRDefault="00413CB7" w:rsidP="00413CB7">
            <w:pPr>
              <w:spacing w:after="0"/>
              <w:jc w:val="left"/>
              <w:rPr>
                <w:szCs w:val="20"/>
              </w:rPr>
            </w:pPr>
            <w:r w:rsidRPr="00413CB7">
              <w:rPr>
                <w:szCs w:val="20"/>
              </w:rPr>
              <w:t xml:space="preserve">Love Pho </w:t>
            </w:r>
          </w:p>
        </w:tc>
        <w:tc>
          <w:tcPr>
            <w:tcW w:w="1597" w:type="pct"/>
            <w:noWrap/>
            <w:hideMark/>
          </w:tcPr>
          <w:p w14:paraId="3F88CD1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E315CB2" w14:textId="77777777" w:rsidR="00413CB7" w:rsidRPr="00413CB7" w:rsidRDefault="00413CB7" w:rsidP="00413CB7">
            <w:pPr>
              <w:spacing w:after="0"/>
              <w:ind w:right="113"/>
              <w:jc w:val="right"/>
              <w:rPr>
                <w:szCs w:val="20"/>
              </w:rPr>
            </w:pPr>
            <w:r w:rsidRPr="00413CB7">
              <w:rPr>
                <w:szCs w:val="20"/>
              </w:rPr>
              <w:t>99.07</w:t>
            </w:r>
          </w:p>
        </w:tc>
        <w:tc>
          <w:tcPr>
            <w:tcW w:w="770" w:type="pct"/>
            <w:noWrap/>
            <w:hideMark/>
          </w:tcPr>
          <w:p w14:paraId="46BE1B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2BAA0E" w14:textId="77777777" w:rsidR="00413CB7" w:rsidRPr="00413CB7" w:rsidRDefault="00413CB7" w:rsidP="00413CB7">
            <w:pPr>
              <w:spacing w:after="0"/>
              <w:jc w:val="right"/>
              <w:rPr>
                <w:szCs w:val="20"/>
              </w:rPr>
            </w:pPr>
            <w:r w:rsidRPr="00413CB7">
              <w:rPr>
                <w:szCs w:val="20"/>
              </w:rPr>
              <w:t>27.10.2014</w:t>
            </w:r>
          </w:p>
        </w:tc>
      </w:tr>
      <w:tr w:rsidR="00413CB7" w:rsidRPr="00413CB7" w14:paraId="7BBB575E" w14:textId="77777777" w:rsidTr="005B36B0">
        <w:trPr>
          <w:trHeight w:val="20"/>
        </w:trPr>
        <w:tc>
          <w:tcPr>
            <w:tcW w:w="1756" w:type="pct"/>
            <w:noWrap/>
            <w:hideMark/>
          </w:tcPr>
          <w:p w14:paraId="0F217EA1" w14:textId="77777777" w:rsidR="00413CB7" w:rsidRPr="00413CB7" w:rsidRDefault="00413CB7" w:rsidP="00413CB7">
            <w:pPr>
              <w:spacing w:after="0"/>
              <w:jc w:val="left"/>
              <w:rPr>
                <w:szCs w:val="20"/>
              </w:rPr>
            </w:pPr>
            <w:r w:rsidRPr="00413CB7">
              <w:rPr>
                <w:szCs w:val="20"/>
              </w:rPr>
              <w:t>Luanne Parmar</w:t>
            </w:r>
          </w:p>
        </w:tc>
        <w:tc>
          <w:tcPr>
            <w:tcW w:w="1597" w:type="pct"/>
            <w:noWrap/>
            <w:hideMark/>
          </w:tcPr>
          <w:p w14:paraId="1303B11F"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0FAEA272"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399A9B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3A0413" w14:textId="77777777" w:rsidR="00413CB7" w:rsidRPr="00413CB7" w:rsidRDefault="00413CB7" w:rsidP="00413CB7">
            <w:pPr>
              <w:spacing w:after="0"/>
              <w:jc w:val="right"/>
              <w:rPr>
                <w:szCs w:val="20"/>
              </w:rPr>
            </w:pPr>
            <w:r w:rsidRPr="00413CB7">
              <w:rPr>
                <w:szCs w:val="20"/>
              </w:rPr>
              <w:t>6.6.2013</w:t>
            </w:r>
          </w:p>
        </w:tc>
      </w:tr>
      <w:tr w:rsidR="00413CB7" w:rsidRPr="00413CB7" w14:paraId="67862C69" w14:textId="77777777" w:rsidTr="005B36B0">
        <w:trPr>
          <w:trHeight w:val="20"/>
        </w:trPr>
        <w:tc>
          <w:tcPr>
            <w:tcW w:w="1756" w:type="pct"/>
            <w:noWrap/>
            <w:hideMark/>
          </w:tcPr>
          <w:p w14:paraId="5D13A4C3" w14:textId="77777777" w:rsidR="00413CB7" w:rsidRPr="00413CB7" w:rsidRDefault="00413CB7" w:rsidP="00413CB7">
            <w:pPr>
              <w:spacing w:after="0"/>
              <w:jc w:val="left"/>
              <w:rPr>
                <w:szCs w:val="20"/>
              </w:rPr>
            </w:pPr>
            <w:r w:rsidRPr="00413CB7">
              <w:rPr>
                <w:szCs w:val="20"/>
              </w:rPr>
              <w:t>Lucas Francis</w:t>
            </w:r>
          </w:p>
        </w:tc>
        <w:tc>
          <w:tcPr>
            <w:tcW w:w="1597" w:type="pct"/>
            <w:noWrap/>
            <w:hideMark/>
          </w:tcPr>
          <w:p w14:paraId="55A4B12B" w14:textId="77777777" w:rsidR="00413CB7" w:rsidRPr="00413CB7" w:rsidRDefault="00413CB7" w:rsidP="00413CB7">
            <w:pPr>
              <w:spacing w:after="0"/>
              <w:ind w:left="113"/>
              <w:jc w:val="left"/>
              <w:rPr>
                <w:szCs w:val="20"/>
              </w:rPr>
            </w:pPr>
            <w:r w:rsidRPr="00413CB7">
              <w:rPr>
                <w:szCs w:val="20"/>
              </w:rPr>
              <w:t>CLARE, SA 5453</w:t>
            </w:r>
          </w:p>
        </w:tc>
        <w:tc>
          <w:tcPr>
            <w:tcW w:w="424" w:type="pct"/>
            <w:noWrap/>
            <w:hideMark/>
          </w:tcPr>
          <w:p w14:paraId="2A2DA0C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37DCA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C24962" w14:textId="77777777" w:rsidR="00413CB7" w:rsidRPr="00413CB7" w:rsidRDefault="00413CB7" w:rsidP="00413CB7">
            <w:pPr>
              <w:spacing w:after="0"/>
              <w:jc w:val="right"/>
              <w:rPr>
                <w:szCs w:val="20"/>
              </w:rPr>
            </w:pPr>
            <w:r w:rsidRPr="00413CB7">
              <w:rPr>
                <w:szCs w:val="20"/>
              </w:rPr>
              <w:t>24.5.2013</w:t>
            </w:r>
          </w:p>
        </w:tc>
      </w:tr>
      <w:tr w:rsidR="00413CB7" w:rsidRPr="00413CB7" w14:paraId="592DC1F8" w14:textId="77777777" w:rsidTr="005B36B0">
        <w:trPr>
          <w:trHeight w:val="20"/>
        </w:trPr>
        <w:tc>
          <w:tcPr>
            <w:tcW w:w="1756" w:type="pct"/>
            <w:noWrap/>
            <w:hideMark/>
          </w:tcPr>
          <w:p w14:paraId="2162A312" w14:textId="77777777" w:rsidR="00413CB7" w:rsidRPr="00413CB7" w:rsidRDefault="00413CB7" w:rsidP="00413CB7">
            <w:pPr>
              <w:spacing w:after="0"/>
              <w:jc w:val="left"/>
              <w:rPr>
                <w:szCs w:val="20"/>
              </w:rPr>
            </w:pPr>
            <w:r w:rsidRPr="00413CB7">
              <w:rPr>
                <w:szCs w:val="20"/>
              </w:rPr>
              <w:t>Lucia Greco</w:t>
            </w:r>
          </w:p>
        </w:tc>
        <w:tc>
          <w:tcPr>
            <w:tcW w:w="1597" w:type="pct"/>
            <w:noWrap/>
            <w:hideMark/>
          </w:tcPr>
          <w:p w14:paraId="6016A4BB"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5FBA86CE" w14:textId="77777777" w:rsidR="00413CB7" w:rsidRPr="00413CB7" w:rsidRDefault="00413CB7" w:rsidP="00413CB7">
            <w:pPr>
              <w:spacing w:after="0"/>
              <w:ind w:right="113"/>
              <w:jc w:val="right"/>
              <w:rPr>
                <w:szCs w:val="20"/>
              </w:rPr>
            </w:pPr>
            <w:r w:rsidRPr="00413CB7">
              <w:rPr>
                <w:szCs w:val="20"/>
              </w:rPr>
              <w:t>13.85</w:t>
            </w:r>
          </w:p>
        </w:tc>
        <w:tc>
          <w:tcPr>
            <w:tcW w:w="770" w:type="pct"/>
            <w:noWrap/>
            <w:hideMark/>
          </w:tcPr>
          <w:p w14:paraId="11D263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49B190" w14:textId="77777777" w:rsidR="00413CB7" w:rsidRPr="00413CB7" w:rsidRDefault="00413CB7" w:rsidP="00413CB7">
            <w:pPr>
              <w:spacing w:after="0"/>
              <w:jc w:val="right"/>
              <w:rPr>
                <w:szCs w:val="20"/>
              </w:rPr>
            </w:pPr>
            <w:r w:rsidRPr="00413CB7">
              <w:rPr>
                <w:szCs w:val="20"/>
              </w:rPr>
              <w:t>8.8.2014</w:t>
            </w:r>
          </w:p>
        </w:tc>
      </w:tr>
      <w:tr w:rsidR="00413CB7" w:rsidRPr="00413CB7" w14:paraId="18FD4D1D" w14:textId="77777777" w:rsidTr="005B36B0">
        <w:trPr>
          <w:trHeight w:val="20"/>
        </w:trPr>
        <w:tc>
          <w:tcPr>
            <w:tcW w:w="1756" w:type="pct"/>
            <w:noWrap/>
            <w:hideMark/>
          </w:tcPr>
          <w:p w14:paraId="4B772D12" w14:textId="77777777" w:rsidR="00413CB7" w:rsidRPr="00413CB7" w:rsidRDefault="00413CB7" w:rsidP="00413CB7">
            <w:pPr>
              <w:spacing w:after="0"/>
              <w:jc w:val="left"/>
              <w:rPr>
                <w:szCs w:val="20"/>
              </w:rPr>
            </w:pPr>
            <w:r w:rsidRPr="00413CB7">
              <w:rPr>
                <w:szCs w:val="20"/>
              </w:rPr>
              <w:t>Lucy Darling</w:t>
            </w:r>
          </w:p>
        </w:tc>
        <w:tc>
          <w:tcPr>
            <w:tcW w:w="1597" w:type="pct"/>
            <w:noWrap/>
            <w:hideMark/>
          </w:tcPr>
          <w:p w14:paraId="3608ED8C"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0F8DDDD1" w14:textId="77777777" w:rsidR="00413CB7" w:rsidRPr="00413CB7" w:rsidRDefault="00413CB7" w:rsidP="00413CB7">
            <w:pPr>
              <w:spacing w:after="0"/>
              <w:ind w:right="113"/>
              <w:jc w:val="right"/>
              <w:rPr>
                <w:szCs w:val="20"/>
              </w:rPr>
            </w:pPr>
            <w:r w:rsidRPr="00413CB7">
              <w:rPr>
                <w:szCs w:val="20"/>
              </w:rPr>
              <w:t>14.83</w:t>
            </w:r>
          </w:p>
        </w:tc>
        <w:tc>
          <w:tcPr>
            <w:tcW w:w="770" w:type="pct"/>
            <w:noWrap/>
            <w:hideMark/>
          </w:tcPr>
          <w:p w14:paraId="508359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FEA498" w14:textId="77777777" w:rsidR="00413CB7" w:rsidRPr="00413CB7" w:rsidRDefault="00413CB7" w:rsidP="00413CB7">
            <w:pPr>
              <w:spacing w:after="0"/>
              <w:jc w:val="right"/>
              <w:rPr>
                <w:szCs w:val="20"/>
              </w:rPr>
            </w:pPr>
            <w:r w:rsidRPr="00413CB7">
              <w:rPr>
                <w:szCs w:val="20"/>
              </w:rPr>
              <w:t>30.8.2013</w:t>
            </w:r>
          </w:p>
        </w:tc>
      </w:tr>
      <w:tr w:rsidR="00413CB7" w:rsidRPr="00413CB7" w14:paraId="3179584B" w14:textId="77777777" w:rsidTr="005B36B0">
        <w:trPr>
          <w:trHeight w:val="20"/>
        </w:trPr>
        <w:tc>
          <w:tcPr>
            <w:tcW w:w="1756" w:type="pct"/>
            <w:noWrap/>
            <w:hideMark/>
          </w:tcPr>
          <w:p w14:paraId="4884089B" w14:textId="77777777" w:rsidR="00413CB7" w:rsidRPr="00413CB7" w:rsidRDefault="00413CB7" w:rsidP="00413CB7">
            <w:pPr>
              <w:spacing w:after="0"/>
              <w:jc w:val="left"/>
              <w:rPr>
                <w:szCs w:val="20"/>
              </w:rPr>
            </w:pPr>
            <w:r w:rsidRPr="00413CB7">
              <w:rPr>
                <w:szCs w:val="20"/>
              </w:rPr>
              <w:t>Lucy Markey</w:t>
            </w:r>
          </w:p>
        </w:tc>
        <w:tc>
          <w:tcPr>
            <w:tcW w:w="1597" w:type="pct"/>
            <w:noWrap/>
            <w:hideMark/>
          </w:tcPr>
          <w:p w14:paraId="0C4B0F8F" w14:textId="77777777"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14:paraId="36A08DFB" w14:textId="77777777" w:rsidR="00413CB7" w:rsidRPr="00413CB7" w:rsidRDefault="00413CB7" w:rsidP="00413CB7">
            <w:pPr>
              <w:spacing w:after="0"/>
              <w:ind w:right="113"/>
              <w:jc w:val="right"/>
              <w:rPr>
                <w:szCs w:val="20"/>
              </w:rPr>
            </w:pPr>
            <w:r w:rsidRPr="00413CB7">
              <w:rPr>
                <w:szCs w:val="20"/>
              </w:rPr>
              <w:t>41.70</w:t>
            </w:r>
          </w:p>
        </w:tc>
        <w:tc>
          <w:tcPr>
            <w:tcW w:w="770" w:type="pct"/>
            <w:noWrap/>
            <w:hideMark/>
          </w:tcPr>
          <w:p w14:paraId="4873B6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28FCDD" w14:textId="77777777" w:rsidR="00413CB7" w:rsidRPr="00413CB7" w:rsidRDefault="00413CB7" w:rsidP="00413CB7">
            <w:pPr>
              <w:spacing w:after="0"/>
              <w:jc w:val="right"/>
              <w:rPr>
                <w:szCs w:val="20"/>
              </w:rPr>
            </w:pPr>
            <w:r w:rsidRPr="00413CB7">
              <w:rPr>
                <w:szCs w:val="20"/>
              </w:rPr>
              <w:t>20.3.2013</w:t>
            </w:r>
          </w:p>
        </w:tc>
      </w:tr>
      <w:tr w:rsidR="00413CB7" w:rsidRPr="00413CB7" w14:paraId="1E3FD504" w14:textId="77777777" w:rsidTr="005B36B0">
        <w:trPr>
          <w:trHeight w:val="20"/>
        </w:trPr>
        <w:tc>
          <w:tcPr>
            <w:tcW w:w="1756" w:type="pct"/>
            <w:noWrap/>
            <w:hideMark/>
          </w:tcPr>
          <w:p w14:paraId="173CFCF5" w14:textId="77777777" w:rsidR="00413CB7" w:rsidRPr="00413CB7" w:rsidRDefault="00413CB7" w:rsidP="00413CB7">
            <w:pPr>
              <w:spacing w:after="0"/>
              <w:jc w:val="left"/>
              <w:rPr>
                <w:szCs w:val="20"/>
              </w:rPr>
            </w:pPr>
            <w:r w:rsidRPr="00413CB7">
              <w:rPr>
                <w:szCs w:val="20"/>
              </w:rPr>
              <w:t>Luigi Gaglioti</w:t>
            </w:r>
          </w:p>
        </w:tc>
        <w:tc>
          <w:tcPr>
            <w:tcW w:w="1597" w:type="pct"/>
            <w:noWrap/>
            <w:hideMark/>
          </w:tcPr>
          <w:p w14:paraId="19C0EFF7"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19C2899C" w14:textId="77777777" w:rsidR="00413CB7" w:rsidRPr="00413CB7" w:rsidRDefault="00413CB7" w:rsidP="00413CB7">
            <w:pPr>
              <w:spacing w:after="0"/>
              <w:ind w:right="113"/>
              <w:jc w:val="right"/>
              <w:rPr>
                <w:szCs w:val="20"/>
              </w:rPr>
            </w:pPr>
            <w:r w:rsidRPr="00413CB7">
              <w:rPr>
                <w:szCs w:val="20"/>
              </w:rPr>
              <w:t>11.21</w:t>
            </w:r>
          </w:p>
        </w:tc>
        <w:tc>
          <w:tcPr>
            <w:tcW w:w="770" w:type="pct"/>
            <w:noWrap/>
            <w:hideMark/>
          </w:tcPr>
          <w:p w14:paraId="5725E5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F3E25C" w14:textId="77777777" w:rsidR="00413CB7" w:rsidRPr="00413CB7" w:rsidRDefault="00413CB7" w:rsidP="00413CB7">
            <w:pPr>
              <w:spacing w:after="0"/>
              <w:jc w:val="right"/>
              <w:rPr>
                <w:szCs w:val="20"/>
              </w:rPr>
            </w:pPr>
            <w:r w:rsidRPr="00413CB7">
              <w:rPr>
                <w:szCs w:val="20"/>
              </w:rPr>
              <w:t>19.1.2015</w:t>
            </w:r>
          </w:p>
        </w:tc>
      </w:tr>
      <w:tr w:rsidR="00413CB7" w:rsidRPr="00413CB7" w14:paraId="0A53E4C1" w14:textId="77777777" w:rsidTr="005B36B0">
        <w:trPr>
          <w:trHeight w:val="20"/>
        </w:trPr>
        <w:tc>
          <w:tcPr>
            <w:tcW w:w="1756" w:type="pct"/>
            <w:noWrap/>
            <w:hideMark/>
          </w:tcPr>
          <w:p w14:paraId="11DBBC05" w14:textId="77777777" w:rsidR="00413CB7" w:rsidRPr="00413CB7" w:rsidRDefault="00413CB7" w:rsidP="00413CB7">
            <w:pPr>
              <w:spacing w:after="0"/>
              <w:jc w:val="left"/>
              <w:rPr>
                <w:szCs w:val="20"/>
              </w:rPr>
            </w:pPr>
            <w:r w:rsidRPr="00413CB7">
              <w:rPr>
                <w:szCs w:val="20"/>
              </w:rPr>
              <w:t>Luke Christensen</w:t>
            </w:r>
          </w:p>
        </w:tc>
        <w:tc>
          <w:tcPr>
            <w:tcW w:w="1597" w:type="pct"/>
            <w:noWrap/>
            <w:hideMark/>
          </w:tcPr>
          <w:p w14:paraId="35C8BCD2"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7100962F" w14:textId="77777777" w:rsidR="00413CB7" w:rsidRPr="00413CB7" w:rsidRDefault="00413CB7" w:rsidP="00413CB7">
            <w:pPr>
              <w:spacing w:after="0"/>
              <w:ind w:right="113"/>
              <w:jc w:val="right"/>
              <w:rPr>
                <w:szCs w:val="20"/>
              </w:rPr>
            </w:pPr>
            <w:r w:rsidRPr="00413CB7">
              <w:rPr>
                <w:szCs w:val="20"/>
              </w:rPr>
              <w:t>120.00</w:t>
            </w:r>
          </w:p>
        </w:tc>
        <w:tc>
          <w:tcPr>
            <w:tcW w:w="770" w:type="pct"/>
            <w:noWrap/>
            <w:hideMark/>
          </w:tcPr>
          <w:p w14:paraId="3E8E775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86395F" w14:textId="77777777" w:rsidR="00413CB7" w:rsidRPr="00413CB7" w:rsidRDefault="00413CB7" w:rsidP="00413CB7">
            <w:pPr>
              <w:spacing w:after="0"/>
              <w:jc w:val="right"/>
              <w:rPr>
                <w:szCs w:val="20"/>
              </w:rPr>
            </w:pPr>
            <w:r w:rsidRPr="00413CB7">
              <w:rPr>
                <w:szCs w:val="20"/>
              </w:rPr>
              <w:t>27.11.2014</w:t>
            </w:r>
          </w:p>
        </w:tc>
      </w:tr>
      <w:tr w:rsidR="00413CB7" w:rsidRPr="00413CB7" w14:paraId="2E43FE36" w14:textId="77777777" w:rsidTr="005B36B0">
        <w:trPr>
          <w:trHeight w:val="20"/>
        </w:trPr>
        <w:tc>
          <w:tcPr>
            <w:tcW w:w="1756" w:type="pct"/>
            <w:noWrap/>
            <w:hideMark/>
          </w:tcPr>
          <w:p w14:paraId="4F7B81AD" w14:textId="77777777" w:rsidR="00413CB7" w:rsidRPr="00413CB7" w:rsidRDefault="00413CB7" w:rsidP="00413CB7">
            <w:pPr>
              <w:spacing w:after="0"/>
              <w:jc w:val="left"/>
              <w:rPr>
                <w:szCs w:val="20"/>
              </w:rPr>
            </w:pPr>
            <w:r w:rsidRPr="00413CB7">
              <w:rPr>
                <w:szCs w:val="20"/>
              </w:rPr>
              <w:t>Luke Christensen</w:t>
            </w:r>
          </w:p>
        </w:tc>
        <w:tc>
          <w:tcPr>
            <w:tcW w:w="1597" w:type="pct"/>
            <w:noWrap/>
            <w:hideMark/>
          </w:tcPr>
          <w:p w14:paraId="502AA137"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0E778CE1"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1B645B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1D9758" w14:textId="77777777" w:rsidR="00413CB7" w:rsidRPr="00413CB7" w:rsidRDefault="00413CB7" w:rsidP="00413CB7">
            <w:pPr>
              <w:spacing w:after="0"/>
              <w:jc w:val="right"/>
              <w:rPr>
                <w:szCs w:val="20"/>
              </w:rPr>
            </w:pPr>
            <w:r w:rsidRPr="00413CB7">
              <w:rPr>
                <w:szCs w:val="20"/>
              </w:rPr>
              <w:t>27.11.2014</w:t>
            </w:r>
          </w:p>
        </w:tc>
      </w:tr>
      <w:tr w:rsidR="00413CB7" w:rsidRPr="00413CB7" w14:paraId="5A659910" w14:textId="77777777" w:rsidTr="005B36B0">
        <w:trPr>
          <w:trHeight w:val="20"/>
        </w:trPr>
        <w:tc>
          <w:tcPr>
            <w:tcW w:w="1756" w:type="pct"/>
            <w:noWrap/>
            <w:hideMark/>
          </w:tcPr>
          <w:p w14:paraId="017C1F2F" w14:textId="77777777" w:rsidR="00413CB7" w:rsidRPr="00413CB7" w:rsidRDefault="00413CB7" w:rsidP="00413CB7">
            <w:pPr>
              <w:spacing w:after="0"/>
              <w:jc w:val="left"/>
              <w:rPr>
                <w:szCs w:val="20"/>
              </w:rPr>
            </w:pPr>
            <w:r w:rsidRPr="00413CB7">
              <w:rPr>
                <w:szCs w:val="20"/>
              </w:rPr>
              <w:t>Luke Christy</w:t>
            </w:r>
          </w:p>
        </w:tc>
        <w:tc>
          <w:tcPr>
            <w:tcW w:w="1597" w:type="pct"/>
            <w:noWrap/>
            <w:hideMark/>
          </w:tcPr>
          <w:p w14:paraId="11C4FF15" w14:textId="77777777" w:rsidR="00413CB7" w:rsidRPr="00413CB7" w:rsidRDefault="00413CB7" w:rsidP="00413CB7">
            <w:pPr>
              <w:spacing w:after="0"/>
              <w:ind w:left="113"/>
              <w:jc w:val="left"/>
              <w:rPr>
                <w:szCs w:val="20"/>
              </w:rPr>
            </w:pPr>
            <w:r w:rsidRPr="00413CB7">
              <w:rPr>
                <w:szCs w:val="20"/>
              </w:rPr>
              <w:t>GAWLER WEST, SA 5118</w:t>
            </w:r>
          </w:p>
        </w:tc>
        <w:tc>
          <w:tcPr>
            <w:tcW w:w="424" w:type="pct"/>
            <w:noWrap/>
            <w:hideMark/>
          </w:tcPr>
          <w:p w14:paraId="4D7A742A" w14:textId="77777777" w:rsidR="00413CB7" w:rsidRPr="00413CB7" w:rsidRDefault="00413CB7" w:rsidP="00413CB7">
            <w:pPr>
              <w:spacing w:after="0"/>
              <w:ind w:right="113"/>
              <w:jc w:val="right"/>
              <w:rPr>
                <w:szCs w:val="20"/>
              </w:rPr>
            </w:pPr>
            <w:r w:rsidRPr="00413CB7">
              <w:rPr>
                <w:szCs w:val="20"/>
              </w:rPr>
              <w:t>42.75</w:t>
            </w:r>
          </w:p>
        </w:tc>
        <w:tc>
          <w:tcPr>
            <w:tcW w:w="770" w:type="pct"/>
            <w:noWrap/>
            <w:hideMark/>
          </w:tcPr>
          <w:p w14:paraId="6DC742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5650C7" w14:textId="77777777" w:rsidR="00413CB7" w:rsidRPr="00413CB7" w:rsidRDefault="00413CB7" w:rsidP="00413CB7">
            <w:pPr>
              <w:spacing w:after="0"/>
              <w:jc w:val="right"/>
              <w:rPr>
                <w:szCs w:val="20"/>
              </w:rPr>
            </w:pPr>
            <w:r w:rsidRPr="00413CB7">
              <w:rPr>
                <w:szCs w:val="20"/>
              </w:rPr>
              <w:t>17.11.2014</w:t>
            </w:r>
          </w:p>
        </w:tc>
      </w:tr>
      <w:tr w:rsidR="00413CB7" w:rsidRPr="00413CB7" w14:paraId="7C58BF47" w14:textId="77777777" w:rsidTr="005B36B0">
        <w:trPr>
          <w:trHeight w:val="20"/>
        </w:trPr>
        <w:tc>
          <w:tcPr>
            <w:tcW w:w="1756" w:type="pct"/>
            <w:noWrap/>
            <w:hideMark/>
          </w:tcPr>
          <w:p w14:paraId="06ADF28D" w14:textId="77777777" w:rsidR="00413CB7" w:rsidRPr="00413CB7" w:rsidRDefault="00413CB7" w:rsidP="00413CB7">
            <w:pPr>
              <w:spacing w:after="0"/>
              <w:jc w:val="left"/>
              <w:rPr>
                <w:szCs w:val="20"/>
              </w:rPr>
            </w:pPr>
            <w:r w:rsidRPr="00413CB7">
              <w:rPr>
                <w:szCs w:val="20"/>
              </w:rPr>
              <w:t>Luke Covino</w:t>
            </w:r>
          </w:p>
        </w:tc>
        <w:tc>
          <w:tcPr>
            <w:tcW w:w="1597" w:type="pct"/>
            <w:noWrap/>
            <w:hideMark/>
          </w:tcPr>
          <w:p w14:paraId="5A3EC8BD"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35A7D95F" w14:textId="77777777" w:rsidR="00413CB7" w:rsidRPr="00413CB7" w:rsidRDefault="00413CB7" w:rsidP="00413CB7">
            <w:pPr>
              <w:spacing w:after="0"/>
              <w:ind w:right="113"/>
              <w:jc w:val="right"/>
              <w:rPr>
                <w:szCs w:val="20"/>
              </w:rPr>
            </w:pPr>
            <w:r w:rsidRPr="00413CB7">
              <w:rPr>
                <w:szCs w:val="20"/>
              </w:rPr>
              <w:t>117.85</w:t>
            </w:r>
          </w:p>
        </w:tc>
        <w:tc>
          <w:tcPr>
            <w:tcW w:w="770" w:type="pct"/>
            <w:noWrap/>
            <w:hideMark/>
          </w:tcPr>
          <w:p w14:paraId="034ADB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DDC844" w14:textId="77777777" w:rsidR="00413CB7" w:rsidRPr="00413CB7" w:rsidRDefault="00413CB7" w:rsidP="00413CB7">
            <w:pPr>
              <w:spacing w:after="0"/>
              <w:jc w:val="right"/>
              <w:rPr>
                <w:szCs w:val="20"/>
              </w:rPr>
            </w:pPr>
            <w:r w:rsidRPr="00413CB7">
              <w:rPr>
                <w:szCs w:val="20"/>
              </w:rPr>
              <w:t>28.1.2014</w:t>
            </w:r>
          </w:p>
        </w:tc>
      </w:tr>
      <w:tr w:rsidR="00413CB7" w:rsidRPr="00413CB7" w14:paraId="001B65EE" w14:textId="77777777" w:rsidTr="005B36B0">
        <w:trPr>
          <w:trHeight w:val="20"/>
        </w:trPr>
        <w:tc>
          <w:tcPr>
            <w:tcW w:w="1756" w:type="pct"/>
            <w:noWrap/>
            <w:hideMark/>
          </w:tcPr>
          <w:p w14:paraId="73AF112F" w14:textId="77777777" w:rsidR="00413CB7" w:rsidRPr="00413CB7" w:rsidRDefault="00413CB7" w:rsidP="00413CB7">
            <w:pPr>
              <w:spacing w:after="0"/>
              <w:jc w:val="left"/>
              <w:rPr>
                <w:szCs w:val="20"/>
              </w:rPr>
            </w:pPr>
            <w:r w:rsidRPr="00413CB7">
              <w:rPr>
                <w:szCs w:val="20"/>
              </w:rPr>
              <w:t>Luke Davis</w:t>
            </w:r>
          </w:p>
        </w:tc>
        <w:tc>
          <w:tcPr>
            <w:tcW w:w="1597" w:type="pct"/>
            <w:noWrap/>
            <w:hideMark/>
          </w:tcPr>
          <w:p w14:paraId="1E3324CC" w14:textId="77777777" w:rsidR="00413CB7" w:rsidRPr="00413CB7" w:rsidRDefault="00413CB7" w:rsidP="00413CB7">
            <w:pPr>
              <w:spacing w:after="0"/>
              <w:ind w:left="113"/>
              <w:jc w:val="left"/>
              <w:rPr>
                <w:szCs w:val="20"/>
              </w:rPr>
            </w:pPr>
            <w:r w:rsidRPr="00413CB7">
              <w:rPr>
                <w:szCs w:val="20"/>
              </w:rPr>
              <w:t>MYPONGA, SA 5202</w:t>
            </w:r>
          </w:p>
        </w:tc>
        <w:tc>
          <w:tcPr>
            <w:tcW w:w="424" w:type="pct"/>
            <w:noWrap/>
            <w:hideMark/>
          </w:tcPr>
          <w:p w14:paraId="2B176F2B" w14:textId="77777777" w:rsidR="00413CB7" w:rsidRPr="00413CB7" w:rsidRDefault="00413CB7" w:rsidP="00413CB7">
            <w:pPr>
              <w:spacing w:after="0"/>
              <w:ind w:right="113"/>
              <w:jc w:val="right"/>
              <w:rPr>
                <w:szCs w:val="20"/>
              </w:rPr>
            </w:pPr>
            <w:r w:rsidRPr="00413CB7">
              <w:rPr>
                <w:szCs w:val="20"/>
              </w:rPr>
              <w:t>15.98</w:t>
            </w:r>
          </w:p>
        </w:tc>
        <w:tc>
          <w:tcPr>
            <w:tcW w:w="770" w:type="pct"/>
            <w:noWrap/>
            <w:hideMark/>
          </w:tcPr>
          <w:p w14:paraId="3D107B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6EC229" w14:textId="77777777" w:rsidR="00413CB7" w:rsidRPr="00413CB7" w:rsidRDefault="00413CB7" w:rsidP="00413CB7">
            <w:pPr>
              <w:spacing w:after="0"/>
              <w:jc w:val="right"/>
              <w:rPr>
                <w:szCs w:val="20"/>
              </w:rPr>
            </w:pPr>
            <w:r w:rsidRPr="00413CB7">
              <w:rPr>
                <w:szCs w:val="20"/>
              </w:rPr>
              <w:t>22.7.2013</w:t>
            </w:r>
          </w:p>
        </w:tc>
      </w:tr>
      <w:tr w:rsidR="00413CB7" w:rsidRPr="00413CB7" w14:paraId="562A52C4" w14:textId="77777777" w:rsidTr="005B36B0">
        <w:trPr>
          <w:trHeight w:val="20"/>
        </w:trPr>
        <w:tc>
          <w:tcPr>
            <w:tcW w:w="1756" w:type="pct"/>
            <w:noWrap/>
            <w:hideMark/>
          </w:tcPr>
          <w:p w14:paraId="3622166E" w14:textId="77777777" w:rsidR="00413CB7" w:rsidRPr="00413CB7" w:rsidRDefault="00413CB7" w:rsidP="00413CB7">
            <w:pPr>
              <w:spacing w:after="0"/>
              <w:jc w:val="left"/>
              <w:rPr>
                <w:szCs w:val="20"/>
              </w:rPr>
            </w:pPr>
            <w:r w:rsidRPr="00413CB7">
              <w:rPr>
                <w:szCs w:val="20"/>
              </w:rPr>
              <w:t>Luke Farmer</w:t>
            </w:r>
          </w:p>
        </w:tc>
        <w:tc>
          <w:tcPr>
            <w:tcW w:w="1597" w:type="pct"/>
            <w:noWrap/>
            <w:hideMark/>
          </w:tcPr>
          <w:p w14:paraId="54C351ED"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642AE2C3" w14:textId="77777777" w:rsidR="00413CB7" w:rsidRPr="00413CB7" w:rsidRDefault="00413CB7" w:rsidP="00413CB7">
            <w:pPr>
              <w:spacing w:after="0"/>
              <w:ind w:right="113"/>
              <w:jc w:val="right"/>
              <w:rPr>
                <w:szCs w:val="20"/>
              </w:rPr>
            </w:pPr>
            <w:r w:rsidRPr="00413CB7">
              <w:rPr>
                <w:szCs w:val="20"/>
              </w:rPr>
              <w:t>37.76</w:t>
            </w:r>
          </w:p>
        </w:tc>
        <w:tc>
          <w:tcPr>
            <w:tcW w:w="770" w:type="pct"/>
            <w:noWrap/>
            <w:hideMark/>
          </w:tcPr>
          <w:p w14:paraId="5C4A41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C89C8B" w14:textId="77777777" w:rsidR="00413CB7" w:rsidRPr="00413CB7" w:rsidRDefault="00413CB7" w:rsidP="00413CB7">
            <w:pPr>
              <w:spacing w:after="0"/>
              <w:jc w:val="right"/>
              <w:rPr>
                <w:szCs w:val="20"/>
              </w:rPr>
            </w:pPr>
            <w:r w:rsidRPr="00413CB7">
              <w:rPr>
                <w:szCs w:val="20"/>
              </w:rPr>
              <w:t>24.12.2014</w:t>
            </w:r>
          </w:p>
        </w:tc>
      </w:tr>
      <w:tr w:rsidR="00413CB7" w:rsidRPr="00413CB7" w14:paraId="66D9EB1E" w14:textId="77777777" w:rsidTr="005B36B0">
        <w:trPr>
          <w:trHeight w:val="20"/>
        </w:trPr>
        <w:tc>
          <w:tcPr>
            <w:tcW w:w="1756" w:type="pct"/>
            <w:noWrap/>
            <w:hideMark/>
          </w:tcPr>
          <w:p w14:paraId="30B613FA" w14:textId="77777777" w:rsidR="00413CB7" w:rsidRPr="00413CB7" w:rsidRDefault="00413CB7" w:rsidP="00413CB7">
            <w:pPr>
              <w:spacing w:after="0"/>
              <w:jc w:val="left"/>
              <w:rPr>
                <w:szCs w:val="20"/>
              </w:rPr>
            </w:pPr>
            <w:r w:rsidRPr="00413CB7">
              <w:rPr>
                <w:szCs w:val="20"/>
              </w:rPr>
              <w:t>Luke Hepburn</w:t>
            </w:r>
          </w:p>
        </w:tc>
        <w:tc>
          <w:tcPr>
            <w:tcW w:w="1597" w:type="pct"/>
            <w:noWrap/>
            <w:hideMark/>
          </w:tcPr>
          <w:p w14:paraId="54293170" w14:textId="77777777"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14:paraId="4B5A8ACD" w14:textId="77777777" w:rsidR="00413CB7" w:rsidRPr="00413CB7" w:rsidRDefault="00413CB7" w:rsidP="00413CB7">
            <w:pPr>
              <w:spacing w:after="0"/>
              <w:ind w:right="113"/>
              <w:jc w:val="right"/>
              <w:rPr>
                <w:szCs w:val="20"/>
              </w:rPr>
            </w:pPr>
            <w:r w:rsidRPr="00413CB7">
              <w:rPr>
                <w:szCs w:val="20"/>
              </w:rPr>
              <w:t>19.56</w:t>
            </w:r>
          </w:p>
        </w:tc>
        <w:tc>
          <w:tcPr>
            <w:tcW w:w="770" w:type="pct"/>
            <w:noWrap/>
            <w:hideMark/>
          </w:tcPr>
          <w:p w14:paraId="6B8BB0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045912" w14:textId="77777777" w:rsidR="00413CB7" w:rsidRPr="00413CB7" w:rsidRDefault="00413CB7" w:rsidP="00413CB7">
            <w:pPr>
              <w:spacing w:after="0"/>
              <w:jc w:val="right"/>
              <w:rPr>
                <w:szCs w:val="20"/>
              </w:rPr>
            </w:pPr>
            <w:r w:rsidRPr="00413CB7">
              <w:rPr>
                <w:szCs w:val="20"/>
              </w:rPr>
              <w:t>19.6.2014</w:t>
            </w:r>
          </w:p>
        </w:tc>
      </w:tr>
      <w:tr w:rsidR="00413CB7" w:rsidRPr="00413CB7" w14:paraId="7EB44293" w14:textId="77777777" w:rsidTr="005B36B0">
        <w:trPr>
          <w:trHeight w:val="20"/>
        </w:trPr>
        <w:tc>
          <w:tcPr>
            <w:tcW w:w="1756" w:type="pct"/>
            <w:noWrap/>
            <w:hideMark/>
          </w:tcPr>
          <w:p w14:paraId="511DC719" w14:textId="77777777" w:rsidR="00413CB7" w:rsidRPr="00413CB7" w:rsidRDefault="00413CB7" w:rsidP="00413CB7">
            <w:pPr>
              <w:spacing w:after="0"/>
              <w:jc w:val="left"/>
              <w:rPr>
                <w:szCs w:val="20"/>
              </w:rPr>
            </w:pPr>
            <w:r w:rsidRPr="00413CB7">
              <w:rPr>
                <w:szCs w:val="20"/>
              </w:rPr>
              <w:t>Luke Jodwin</w:t>
            </w:r>
          </w:p>
        </w:tc>
        <w:tc>
          <w:tcPr>
            <w:tcW w:w="1597" w:type="pct"/>
            <w:noWrap/>
            <w:hideMark/>
          </w:tcPr>
          <w:p w14:paraId="7E6BE4D1"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0C3624DC" w14:textId="77777777" w:rsidR="00413CB7" w:rsidRPr="00413CB7" w:rsidRDefault="00413CB7" w:rsidP="00413CB7">
            <w:pPr>
              <w:spacing w:after="0"/>
              <w:ind w:right="113"/>
              <w:jc w:val="right"/>
              <w:rPr>
                <w:szCs w:val="20"/>
              </w:rPr>
            </w:pPr>
            <w:r w:rsidRPr="00413CB7">
              <w:rPr>
                <w:szCs w:val="20"/>
              </w:rPr>
              <w:t>35.47</w:t>
            </w:r>
          </w:p>
        </w:tc>
        <w:tc>
          <w:tcPr>
            <w:tcW w:w="770" w:type="pct"/>
            <w:noWrap/>
            <w:hideMark/>
          </w:tcPr>
          <w:p w14:paraId="1430B4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769163" w14:textId="77777777" w:rsidR="00413CB7" w:rsidRPr="00413CB7" w:rsidRDefault="00413CB7" w:rsidP="00413CB7">
            <w:pPr>
              <w:spacing w:after="0"/>
              <w:jc w:val="right"/>
              <w:rPr>
                <w:szCs w:val="20"/>
              </w:rPr>
            </w:pPr>
            <w:r w:rsidRPr="00413CB7">
              <w:rPr>
                <w:szCs w:val="20"/>
              </w:rPr>
              <w:t>6.6.2013</w:t>
            </w:r>
          </w:p>
        </w:tc>
      </w:tr>
      <w:tr w:rsidR="00413CB7" w:rsidRPr="00413CB7" w14:paraId="0C0B9616" w14:textId="77777777" w:rsidTr="005B36B0">
        <w:trPr>
          <w:trHeight w:val="20"/>
        </w:trPr>
        <w:tc>
          <w:tcPr>
            <w:tcW w:w="1756" w:type="pct"/>
            <w:noWrap/>
            <w:hideMark/>
          </w:tcPr>
          <w:p w14:paraId="646B09C5" w14:textId="77777777" w:rsidR="00413CB7" w:rsidRPr="00413CB7" w:rsidRDefault="00413CB7" w:rsidP="00413CB7">
            <w:pPr>
              <w:spacing w:after="0"/>
              <w:jc w:val="left"/>
              <w:rPr>
                <w:szCs w:val="20"/>
              </w:rPr>
            </w:pPr>
            <w:r w:rsidRPr="00413CB7">
              <w:rPr>
                <w:szCs w:val="20"/>
              </w:rPr>
              <w:t>Luke Moyle</w:t>
            </w:r>
          </w:p>
        </w:tc>
        <w:tc>
          <w:tcPr>
            <w:tcW w:w="1597" w:type="pct"/>
            <w:noWrap/>
            <w:hideMark/>
          </w:tcPr>
          <w:p w14:paraId="7962BAE1"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5BA854A7"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63C481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B76E35" w14:textId="77777777" w:rsidR="00413CB7" w:rsidRPr="00413CB7" w:rsidRDefault="00413CB7" w:rsidP="00413CB7">
            <w:pPr>
              <w:spacing w:after="0"/>
              <w:jc w:val="right"/>
              <w:rPr>
                <w:szCs w:val="20"/>
              </w:rPr>
            </w:pPr>
            <w:r w:rsidRPr="00413CB7">
              <w:rPr>
                <w:szCs w:val="20"/>
              </w:rPr>
              <w:t>20.2.2014</w:t>
            </w:r>
          </w:p>
        </w:tc>
      </w:tr>
      <w:tr w:rsidR="00413CB7" w:rsidRPr="00413CB7" w14:paraId="5ECD8AEE" w14:textId="77777777" w:rsidTr="005B36B0">
        <w:trPr>
          <w:trHeight w:val="20"/>
        </w:trPr>
        <w:tc>
          <w:tcPr>
            <w:tcW w:w="1756" w:type="pct"/>
            <w:noWrap/>
            <w:hideMark/>
          </w:tcPr>
          <w:p w14:paraId="338991A0" w14:textId="77777777" w:rsidR="00413CB7" w:rsidRPr="00413CB7" w:rsidRDefault="00413CB7" w:rsidP="00413CB7">
            <w:pPr>
              <w:spacing w:after="0"/>
              <w:jc w:val="left"/>
              <w:rPr>
                <w:szCs w:val="20"/>
              </w:rPr>
            </w:pPr>
            <w:r w:rsidRPr="00413CB7">
              <w:rPr>
                <w:szCs w:val="20"/>
              </w:rPr>
              <w:t>Luke Petersen</w:t>
            </w:r>
          </w:p>
        </w:tc>
        <w:tc>
          <w:tcPr>
            <w:tcW w:w="1597" w:type="pct"/>
            <w:noWrap/>
            <w:hideMark/>
          </w:tcPr>
          <w:p w14:paraId="3FA4737A"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22EEECAF" w14:textId="77777777" w:rsidR="00413CB7" w:rsidRPr="00413CB7" w:rsidRDefault="00413CB7" w:rsidP="00413CB7">
            <w:pPr>
              <w:spacing w:after="0"/>
              <w:ind w:right="113"/>
              <w:jc w:val="right"/>
              <w:rPr>
                <w:szCs w:val="20"/>
              </w:rPr>
            </w:pPr>
            <w:r w:rsidRPr="00413CB7">
              <w:rPr>
                <w:szCs w:val="20"/>
              </w:rPr>
              <w:t>33.69</w:t>
            </w:r>
          </w:p>
        </w:tc>
        <w:tc>
          <w:tcPr>
            <w:tcW w:w="770" w:type="pct"/>
            <w:noWrap/>
            <w:hideMark/>
          </w:tcPr>
          <w:p w14:paraId="42FAB5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1153EE" w14:textId="77777777" w:rsidR="00413CB7" w:rsidRPr="00413CB7" w:rsidRDefault="00413CB7" w:rsidP="00413CB7">
            <w:pPr>
              <w:spacing w:after="0"/>
              <w:jc w:val="right"/>
              <w:rPr>
                <w:szCs w:val="20"/>
              </w:rPr>
            </w:pPr>
            <w:r w:rsidRPr="00413CB7">
              <w:rPr>
                <w:szCs w:val="20"/>
              </w:rPr>
              <w:t>12.11.2013</w:t>
            </w:r>
          </w:p>
        </w:tc>
      </w:tr>
      <w:tr w:rsidR="00413CB7" w:rsidRPr="00413CB7" w14:paraId="3114100A" w14:textId="77777777" w:rsidTr="005B36B0">
        <w:trPr>
          <w:trHeight w:val="20"/>
        </w:trPr>
        <w:tc>
          <w:tcPr>
            <w:tcW w:w="1756" w:type="pct"/>
            <w:noWrap/>
            <w:hideMark/>
          </w:tcPr>
          <w:p w14:paraId="0E57B284" w14:textId="77777777" w:rsidR="00413CB7" w:rsidRPr="00413CB7" w:rsidRDefault="00413CB7" w:rsidP="00413CB7">
            <w:pPr>
              <w:spacing w:after="0"/>
              <w:jc w:val="left"/>
              <w:rPr>
                <w:szCs w:val="20"/>
              </w:rPr>
            </w:pPr>
            <w:r w:rsidRPr="00413CB7">
              <w:rPr>
                <w:szCs w:val="20"/>
              </w:rPr>
              <w:t>Luke Shelmerdine</w:t>
            </w:r>
          </w:p>
        </w:tc>
        <w:tc>
          <w:tcPr>
            <w:tcW w:w="1597" w:type="pct"/>
            <w:noWrap/>
            <w:hideMark/>
          </w:tcPr>
          <w:p w14:paraId="55683490"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19B56483" w14:textId="77777777" w:rsidR="00413CB7" w:rsidRPr="00413CB7" w:rsidRDefault="00413CB7" w:rsidP="00413CB7">
            <w:pPr>
              <w:spacing w:after="0"/>
              <w:ind w:right="113"/>
              <w:jc w:val="right"/>
              <w:rPr>
                <w:szCs w:val="20"/>
              </w:rPr>
            </w:pPr>
            <w:r w:rsidRPr="00413CB7">
              <w:rPr>
                <w:szCs w:val="20"/>
              </w:rPr>
              <w:t>48.97</w:t>
            </w:r>
          </w:p>
        </w:tc>
        <w:tc>
          <w:tcPr>
            <w:tcW w:w="770" w:type="pct"/>
            <w:noWrap/>
            <w:hideMark/>
          </w:tcPr>
          <w:p w14:paraId="5EDDB4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552FB4" w14:textId="77777777" w:rsidR="00413CB7" w:rsidRPr="00413CB7" w:rsidRDefault="00413CB7" w:rsidP="00413CB7">
            <w:pPr>
              <w:spacing w:after="0"/>
              <w:jc w:val="right"/>
              <w:rPr>
                <w:szCs w:val="20"/>
              </w:rPr>
            </w:pPr>
            <w:r w:rsidRPr="00413CB7">
              <w:rPr>
                <w:szCs w:val="20"/>
              </w:rPr>
              <w:t>10.6.2014</w:t>
            </w:r>
          </w:p>
        </w:tc>
      </w:tr>
      <w:tr w:rsidR="00413CB7" w:rsidRPr="00413CB7" w14:paraId="52224CD7" w14:textId="77777777" w:rsidTr="005B36B0">
        <w:trPr>
          <w:trHeight w:val="20"/>
        </w:trPr>
        <w:tc>
          <w:tcPr>
            <w:tcW w:w="1756" w:type="pct"/>
            <w:noWrap/>
            <w:hideMark/>
          </w:tcPr>
          <w:p w14:paraId="69B82F04" w14:textId="77777777" w:rsidR="00413CB7" w:rsidRPr="00413CB7" w:rsidRDefault="00413CB7" w:rsidP="00413CB7">
            <w:pPr>
              <w:spacing w:after="0"/>
              <w:jc w:val="left"/>
              <w:rPr>
                <w:szCs w:val="20"/>
              </w:rPr>
            </w:pPr>
            <w:r w:rsidRPr="00413CB7">
              <w:rPr>
                <w:szCs w:val="20"/>
              </w:rPr>
              <w:t>Luke Walsh</w:t>
            </w:r>
          </w:p>
        </w:tc>
        <w:tc>
          <w:tcPr>
            <w:tcW w:w="1597" w:type="pct"/>
            <w:noWrap/>
            <w:hideMark/>
          </w:tcPr>
          <w:p w14:paraId="59F08F0F" w14:textId="77777777"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14:paraId="7CAD0DC9" w14:textId="77777777" w:rsidR="00413CB7" w:rsidRPr="00413CB7" w:rsidRDefault="00413CB7" w:rsidP="00413CB7">
            <w:pPr>
              <w:spacing w:after="0"/>
              <w:ind w:right="113"/>
              <w:jc w:val="right"/>
              <w:rPr>
                <w:szCs w:val="20"/>
              </w:rPr>
            </w:pPr>
            <w:r w:rsidRPr="00413CB7">
              <w:rPr>
                <w:szCs w:val="20"/>
              </w:rPr>
              <w:t>334.87</w:t>
            </w:r>
          </w:p>
        </w:tc>
        <w:tc>
          <w:tcPr>
            <w:tcW w:w="770" w:type="pct"/>
            <w:noWrap/>
            <w:hideMark/>
          </w:tcPr>
          <w:p w14:paraId="15F6C1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7C1AF0" w14:textId="77777777" w:rsidR="00413CB7" w:rsidRPr="00413CB7" w:rsidRDefault="00413CB7" w:rsidP="00413CB7">
            <w:pPr>
              <w:spacing w:after="0"/>
              <w:jc w:val="right"/>
              <w:rPr>
                <w:szCs w:val="20"/>
              </w:rPr>
            </w:pPr>
            <w:r w:rsidRPr="00413CB7">
              <w:rPr>
                <w:szCs w:val="20"/>
              </w:rPr>
              <w:t>25.11.2013</w:t>
            </w:r>
          </w:p>
        </w:tc>
      </w:tr>
      <w:tr w:rsidR="00413CB7" w:rsidRPr="00413CB7" w14:paraId="69E857E7" w14:textId="77777777" w:rsidTr="005B36B0">
        <w:trPr>
          <w:trHeight w:val="20"/>
        </w:trPr>
        <w:tc>
          <w:tcPr>
            <w:tcW w:w="1756" w:type="pct"/>
            <w:noWrap/>
            <w:hideMark/>
          </w:tcPr>
          <w:p w14:paraId="08EAC447" w14:textId="77777777" w:rsidR="00413CB7" w:rsidRPr="00413CB7" w:rsidRDefault="00413CB7" w:rsidP="00413CB7">
            <w:pPr>
              <w:spacing w:after="0"/>
              <w:jc w:val="left"/>
              <w:rPr>
                <w:szCs w:val="20"/>
              </w:rPr>
            </w:pPr>
            <w:r w:rsidRPr="00413CB7">
              <w:rPr>
                <w:szCs w:val="20"/>
              </w:rPr>
              <w:t>Lutheran Community Housing</w:t>
            </w:r>
          </w:p>
        </w:tc>
        <w:tc>
          <w:tcPr>
            <w:tcW w:w="1597" w:type="pct"/>
            <w:noWrap/>
            <w:hideMark/>
          </w:tcPr>
          <w:p w14:paraId="3178880C" w14:textId="77777777" w:rsidR="00413CB7" w:rsidRPr="00413CB7" w:rsidRDefault="00413CB7" w:rsidP="00413CB7">
            <w:pPr>
              <w:spacing w:after="0"/>
              <w:ind w:left="113"/>
              <w:jc w:val="left"/>
              <w:rPr>
                <w:szCs w:val="20"/>
              </w:rPr>
            </w:pPr>
            <w:r w:rsidRPr="00413CB7">
              <w:rPr>
                <w:szCs w:val="20"/>
              </w:rPr>
              <w:t>MARDEN, SA 5070</w:t>
            </w:r>
          </w:p>
        </w:tc>
        <w:tc>
          <w:tcPr>
            <w:tcW w:w="424" w:type="pct"/>
            <w:noWrap/>
            <w:hideMark/>
          </w:tcPr>
          <w:p w14:paraId="78080D4C" w14:textId="77777777" w:rsidR="00413CB7" w:rsidRPr="00413CB7" w:rsidRDefault="00413CB7" w:rsidP="00413CB7">
            <w:pPr>
              <w:spacing w:after="0"/>
              <w:ind w:right="113"/>
              <w:jc w:val="right"/>
              <w:rPr>
                <w:szCs w:val="20"/>
              </w:rPr>
            </w:pPr>
            <w:r w:rsidRPr="00413CB7">
              <w:rPr>
                <w:szCs w:val="20"/>
              </w:rPr>
              <w:t>67.25</w:t>
            </w:r>
          </w:p>
        </w:tc>
        <w:tc>
          <w:tcPr>
            <w:tcW w:w="770" w:type="pct"/>
            <w:noWrap/>
            <w:hideMark/>
          </w:tcPr>
          <w:p w14:paraId="67F30D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636360" w14:textId="77777777" w:rsidR="00413CB7" w:rsidRPr="00413CB7" w:rsidRDefault="00413CB7" w:rsidP="00413CB7">
            <w:pPr>
              <w:spacing w:after="0"/>
              <w:jc w:val="right"/>
              <w:rPr>
                <w:szCs w:val="20"/>
              </w:rPr>
            </w:pPr>
            <w:r w:rsidRPr="00413CB7">
              <w:rPr>
                <w:szCs w:val="20"/>
              </w:rPr>
              <w:t>6.12.2013</w:t>
            </w:r>
          </w:p>
        </w:tc>
      </w:tr>
      <w:tr w:rsidR="00413CB7" w:rsidRPr="00413CB7" w14:paraId="288AD589" w14:textId="77777777" w:rsidTr="005B36B0">
        <w:trPr>
          <w:trHeight w:val="20"/>
        </w:trPr>
        <w:tc>
          <w:tcPr>
            <w:tcW w:w="1756" w:type="pct"/>
            <w:noWrap/>
            <w:hideMark/>
          </w:tcPr>
          <w:p w14:paraId="118126D7" w14:textId="77777777" w:rsidR="00413CB7" w:rsidRPr="00413CB7" w:rsidRDefault="00413CB7" w:rsidP="00413CB7">
            <w:pPr>
              <w:spacing w:after="0"/>
              <w:jc w:val="left"/>
              <w:rPr>
                <w:szCs w:val="20"/>
              </w:rPr>
            </w:pPr>
            <w:r w:rsidRPr="00413CB7">
              <w:rPr>
                <w:szCs w:val="20"/>
              </w:rPr>
              <w:t>Luzveminda Aldous</w:t>
            </w:r>
          </w:p>
        </w:tc>
        <w:tc>
          <w:tcPr>
            <w:tcW w:w="1597" w:type="pct"/>
            <w:noWrap/>
            <w:hideMark/>
          </w:tcPr>
          <w:p w14:paraId="22BBCB7E"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197A5BE5" w14:textId="77777777" w:rsidR="00413CB7" w:rsidRPr="00413CB7" w:rsidRDefault="00413CB7" w:rsidP="00413CB7">
            <w:pPr>
              <w:spacing w:after="0"/>
              <w:ind w:right="113"/>
              <w:jc w:val="right"/>
              <w:rPr>
                <w:szCs w:val="20"/>
              </w:rPr>
            </w:pPr>
            <w:r w:rsidRPr="00413CB7">
              <w:rPr>
                <w:szCs w:val="20"/>
              </w:rPr>
              <w:t>39.89</w:t>
            </w:r>
          </w:p>
        </w:tc>
        <w:tc>
          <w:tcPr>
            <w:tcW w:w="770" w:type="pct"/>
            <w:noWrap/>
            <w:hideMark/>
          </w:tcPr>
          <w:p w14:paraId="06241F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E223F9" w14:textId="77777777" w:rsidR="00413CB7" w:rsidRPr="00413CB7" w:rsidRDefault="00413CB7" w:rsidP="00413CB7">
            <w:pPr>
              <w:spacing w:after="0"/>
              <w:jc w:val="right"/>
              <w:rPr>
                <w:szCs w:val="20"/>
              </w:rPr>
            </w:pPr>
            <w:r w:rsidRPr="00413CB7">
              <w:rPr>
                <w:szCs w:val="20"/>
              </w:rPr>
              <w:t>25.10.2014</w:t>
            </w:r>
          </w:p>
        </w:tc>
      </w:tr>
      <w:tr w:rsidR="00413CB7" w:rsidRPr="00413CB7" w14:paraId="1932F07F" w14:textId="77777777" w:rsidTr="005B36B0">
        <w:trPr>
          <w:trHeight w:val="20"/>
        </w:trPr>
        <w:tc>
          <w:tcPr>
            <w:tcW w:w="1756" w:type="pct"/>
            <w:noWrap/>
            <w:hideMark/>
          </w:tcPr>
          <w:p w14:paraId="712EA695" w14:textId="77777777" w:rsidR="00413CB7" w:rsidRPr="00413CB7" w:rsidRDefault="00413CB7" w:rsidP="00413CB7">
            <w:pPr>
              <w:spacing w:after="0"/>
              <w:jc w:val="left"/>
              <w:rPr>
                <w:szCs w:val="20"/>
              </w:rPr>
            </w:pPr>
            <w:r w:rsidRPr="00413CB7">
              <w:rPr>
                <w:szCs w:val="20"/>
              </w:rPr>
              <w:t>Ly Van Nguyen</w:t>
            </w:r>
          </w:p>
        </w:tc>
        <w:tc>
          <w:tcPr>
            <w:tcW w:w="1597" w:type="pct"/>
            <w:noWrap/>
            <w:hideMark/>
          </w:tcPr>
          <w:p w14:paraId="25B99CB7"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5CBDD240" w14:textId="77777777" w:rsidR="00413CB7" w:rsidRPr="00413CB7" w:rsidRDefault="00413CB7" w:rsidP="00413CB7">
            <w:pPr>
              <w:spacing w:after="0"/>
              <w:ind w:right="113"/>
              <w:jc w:val="right"/>
              <w:rPr>
                <w:szCs w:val="20"/>
              </w:rPr>
            </w:pPr>
            <w:r w:rsidRPr="00413CB7">
              <w:rPr>
                <w:szCs w:val="20"/>
              </w:rPr>
              <w:t>30.38</w:t>
            </w:r>
          </w:p>
        </w:tc>
        <w:tc>
          <w:tcPr>
            <w:tcW w:w="770" w:type="pct"/>
            <w:noWrap/>
            <w:hideMark/>
          </w:tcPr>
          <w:p w14:paraId="7937BC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53500D" w14:textId="77777777" w:rsidR="00413CB7" w:rsidRPr="00413CB7" w:rsidRDefault="00413CB7" w:rsidP="00413CB7">
            <w:pPr>
              <w:spacing w:after="0"/>
              <w:jc w:val="right"/>
              <w:rPr>
                <w:szCs w:val="20"/>
              </w:rPr>
            </w:pPr>
            <w:r w:rsidRPr="00413CB7">
              <w:rPr>
                <w:szCs w:val="20"/>
              </w:rPr>
              <w:t>22.10.2013</w:t>
            </w:r>
          </w:p>
        </w:tc>
      </w:tr>
      <w:tr w:rsidR="00413CB7" w:rsidRPr="00413CB7" w14:paraId="2F5F3B65" w14:textId="77777777" w:rsidTr="005B36B0">
        <w:trPr>
          <w:trHeight w:val="20"/>
        </w:trPr>
        <w:tc>
          <w:tcPr>
            <w:tcW w:w="1756" w:type="pct"/>
            <w:noWrap/>
            <w:hideMark/>
          </w:tcPr>
          <w:p w14:paraId="5240EF95" w14:textId="77777777" w:rsidR="00413CB7" w:rsidRPr="00413CB7" w:rsidRDefault="00413CB7" w:rsidP="00413CB7">
            <w:pPr>
              <w:spacing w:after="0"/>
              <w:jc w:val="left"/>
              <w:rPr>
                <w:szCs w:val="20"/>
              </w:rPr>
            </w:pPr>
            <w:r w:rsidRPr="00413CB7">
              <w:rPr>
                <w:szCs w:val="20"/>
              </w:rPr>
              <w:t>Ly Yiv</w:t>
            </w:r>
          </w:p>
        </w:tc>
        <w:tc>
          <w:tcPr>
            <w:tcW w:w="1597" w:type="pct"/>
            <w:noWrap/>
            <w:hideMark/>
          </w:tcPr>
          <w:p w14:paraId="203410DB"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0877605A" w14:textId="77777777" w:rsidR="00413CB7" w:rsidRPr="00413CB7" w:rsidRDefault="00413CB7" w:rsidP="00413CB7">
            <w:pPr>
              <w:spacing w:after="0"/>
              <w:ind w:right="113"/>
              <w:jc w:val="right"/>
              <w:rPr>
                <w:szCs w:val="20"/>
              </w:rPr>
            </w:pPr>
            <w:r w:rsidRPr="00413CB7">
              <w:rPr>
                <w:szCs w:val="20"/>
              </w:rPr>
              <w:t>24.66</w:t>
            </w:r>
          </w:p>
        </w:tc>
        <w:tc>
          <w:tcPr>
            <w:tcW w:w="770" w:type="pct"/>
            <w:noWrap/>
            <w:hideMark/>
          </w:tcPr>
          <w:p w14:paraId="66B818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8D6B6E" w14:textId="77777777" w:rsidR="00413CB7" w:rsidRPr="00413CB7" w:rsidRDefault="00413CB7" w:rsidP="00413CB7">
            <w:pPr>
              <w:spacing w:after="0"/>
              <w:jc w:val="right"/>
              <w:rPr>
                <w:szCs w:val="20"/>
              </w:rPr>
            </w:pPr>
            <w:r w:rsidRPr="00413CB7">
              <w:rPr>
                <w:szCs w:val="20"/>
              </w:rPr>
              <w:t>6.5.2013</w:t>
            </w:r>
          </w:p>
        </w:tc>
      </w:tr>
      <w:tr w:rsidR="00413CB7" w:rsidRPr="00413CB7" w14:paraId="43F51E0F" w14:textId="77777777" w:rsidTr="005B36B0">
        <w:trPr>
          <w:trHeight w:val="20"/>
        </w:trPr>
        <w:tc>
          <w:tcPr>
            <w:tcW w:w="1756" w:type="pct"/>
            <w:noWrap/>
            <w:hideMark/>
          </w:tcPr>
          <w:p w14:paraId="737662C3" w14:textId="77777777" w:rsidR="00413CB7" w:rsidRPr="00413CB7" w:rsidRDefault="00413CB7" w:rsidP="00413CB7">
            <w:pPr>
              <w:spacing w:after="0"/>
              <w:jc w:val="left"/>
              <w:rPr>
                <w:szCs w:val="20"/>
              </w:rPr>
            </w:pPr>
            <w:r w:rsidRPr="00413CB7">
              <w:rPr>
                <w:szCs w:val="20"/>
              </w:rPr>
              <w:t>Lydia Szlezak</w:t>
            </w:r>
          </w:p>
        </w:tc>
        <w:tc>
          <w:tcPr>
            <w:tcW w:w="1597" w:type="pct"/>
            <w:noWrap/>
            <w:hideMark/>
          </w:tcPr>
          <w:p w14:paraId="1FB7C136"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677BFD85" w14:textId="77777777" w:rsidR="00413CB7" w:rsidRPr="00413CB7" w:rsidRDefault="00413CB7" w:rsidP="00413CB7">
            <w:pPr>
              <w:spacing w:after="0"/>
              <w:ind w:right="113"/>
              <w:jc w:val="right"/>
              <w:rPr>
                <w:szCs w:val="20"/>
              </w:rPr>
            </w:pPr>
            <w:r w:rsidRPr="00413CB7">
              <w:rPr>
                <w:szCs w:val="20"/>
              </w:rPr>
              <w:t>55.24</w:t>
            </w:r>
          </w:p>
        </w:tc>
        <w:tc>
          <w:tcPr>
            <w:tcW w:w="770" w:type="pct"/>
            <w:noWrap/>
            <w:hideMark/>
          </w:tcPr>
          <w:p w14:paraId="1AB9CD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09CC72" w14:textId="77777777" w:rsidR="00413CB7" w:rsidRPr="00413CB7" w:rsidRDefault="00413CB7" w:rsidP="00413CB7">
            <w:pPr>
              <w:spacing w:after="0"/>
              <w:jc w:val="right"/>
              <w:rPr>
                <w:szCs w:val="20"/>
              </w:rPr>
            </w:pPr>
            <w:r w:rsidRPr="00413CB7">
              <w:rPr>
                <w:szCs w:val="20"/>
              </w:rPr>
              <w:t>15.2.2013</w:t>
            </w:r>
          </w:p>
        </w:tc>
      </w:tr>
      <w:tr w:rsidR="00413CB7" w:rsidRPr="00413CB7" w14:paraId="3A03585D" w14:textId="77777777" w:rsidTr="005B36B0">
        <w:trPr>
          <w:trHeight w:val="20"/>
        </w:trPr>
        <w:tc>
          <w:tcPr>
            <w:tcW w:w="1756" w:type="pct"/>
            <w:noWrap/>
            <w:hideMark/>
          </w:tcPr>
          <w:p w14:paraId="2D8F0DD3" w14:textId="77777777" w:rsidR="00413CB7" w:rsidRPr="00413CB7" w:rsidRDefault="00413CB7" w:rsidP="00413CB7">
            <w:pPr>
              <w:spacing w:after="0"/>
              <w:jc w:val="left"/>
              <w:rPr>
                <w:szCs w:val="20"/>
              </w:rPr>
            </w:pPr>
            <w:r w:rsidRPr="00413CB7">
              <w:rPr>
                <w:szCs w:val="20"/>
              </w:rPr>
              <w:t>Lyn Crossman</w:t>
            </w:r>
          </w:p>
        </w:tc>
        <w:tc>
          <w:tcPr>
            <w:tcW w:w="1597" w:type="pct"/>
            <w:noWrap/>
            <w:hideMark/>
          </w:tcPr>
          <w:p w14:paraId="64123277"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2926DEC4" w14:textId="77777777" w:rsidR="00413CB7" w:rsidRPr="00413CB7" w:rsidRDefault="00413CB7" w:rsidP="00413CB7">
            <w:pPr>
              <w:spacing w:after="0"/>
              <w:ind w:right="113"/>
              <w:jc w:val="right"/>
              <w:rPr>
                <w:szCs w:val="20"/>
              </w:rPr>
            </w:pPr>
            <w:r w:rsidRPr="00413CB7">
              <w:rPr>
                <w:szCs w:val="20"/>
              </w:rPr>
              <w:t>20.24</w:t>
            </w:r>
          </w:p>
        </w:tc>
        <w:tc>
          <w:tcPr>
            <w:tcW w:w="770" w:type="pct"/>
            <w:noWrap/>
            <w:hideMark/>
          </w:tcPr>
          <w:p w14:paraId="533CCF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ECB5B2" w14:textId="77777777" w:rsidR="00413CB7" w:rsidRPr="00413CB7" w:rsidRDefault="00413CB7" w:rsidP="00413CB7">
            <w:pPr>
              <w:spacing w:after="0"/>
              <w:jc w:val="right"/>
              <w:rPr>
                <w:szCs w:val="20"/>
              </w:rPr>
            </w:pPr>
            <w:r w:rsidRPr="00413CB7">
              <w:rPr>
                <w:szCs w:val="20"/>
              </w:rPr>
              <w:t>22.10.2014</w:t>
            </w:r>
          </w:p>
        </w:tc>
      </w:tr>
      <w:tr w:rsidR="00413CB7" w:rsidRPr="00413CB7" w14:paraId="1F7FB699" w14:textId="77777777" w:rsidTr="005B36B0">
        <w:trPr>
          <w:trHeight w:val="20"/>
        </w:trPr>
        <w:tc>
          <w:tcPr>
            <w:tcW w:w="1756" w:type="pct"/>
            <w:noWrap/>
            <w:hideMark/>
          </w:tcPr>
          <w:p w14:paraId="2D61B470" w14:textId="77777777" w:rsidR="00413CB7" w:rsidRPr="00413CB7" w:rsidRDefault="00413CB7" w:rsidP="00413CB7">
            <w:pPr>
              <w:spacing w:after="0"/>
              <w:jc w:val="left"/>
              <w:rPr>
                <w:szCs w:val="20"/>
              </w:rPr>
            </w:pPr>
            <w:r w:rsidRPr="00413CB7">
              <w:rPr>
                <w:szCs w:val="20"/>
              </w:rPr>
              <w:t>Lyn Rowberry</w:t>
            </w:r>
          </w:p>
        </w:tc>
        <w:tc>
          <w:tcPr>
            <w:tcW w:w="1597" w:type="pct"/>
            <w:noWrap/>
            <w:hideMark/>
          </w:tcPr>
          <w:p w14:paraId="1853FF90"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697FE6BD" w14:textId="77777777" w:rsidR="00413CB7" w:rsidRPr="00413CB7" w:rsidRDefault="00413CB7" w:rsidP="00413CB7">
            <w:pPr>
              <w:spacing w:after="0"/>
              <w:ind w:right="113"/>
              <w:jc w:val="right"/>
              <w:rPr>
                <w:szCs w:val="20"/>
              </w:rPr>
            </w:pPr>
            <w:r w:rsidRPr="00413CB7">
              <w:rPr>
                <w:szCs w:val="20"/>
              </w:rPr>
              <w:t>133.39</w:t>
            </w:r>
          </w:p>
        </w:tc>
        <w:tc>
          <w:tcPr>
            <w:tcW w:w="770" w:type="pct"/>
            <w:noWrap/>
            <w:hideMark/>
          </w:tcPr>
          <w:p w14:paraId="6AC3E009" w14:textId="77777777" w:rsidR="00413CB7" w:rsidRPr="00413CB7" w:rsidRDefault="00413CB7" w:rsidP="00413CB7">
            <w:pPr>
              <w:spacing w:after="0"/>
              <w:ind w:left="170"/>
              <w:jc w:val="left"/>
              <w:rPr>
                <w:szCs w:val="20"/>
              </w:rPr>
            </w:pPr>
            <w:r w:rsidRPr="00413CB7">
              <w:rPr>
                <w:szCs w:val="20"/>
              </w:rPr>
              <w:t>Refund 203224</w:t>
            </w:r>
          </w:p>
        </w:tc>
        <w:tc>
          <w:tcPr>
            <w:tcW w:w="453" w:type="pct"/>
            <w:noWrap/>
            <w:hideMark/>
          </w:tcPr>
          <w:p w14:paraId="7776B160" w14:textId="77777777" w:rsidR="00413CB7" w:rsidRPr="00413CB7" w:rsidRDefault="00413CB7" w:rsidP="00413CB7">
            <w:pPr>
              <w:spacing w:after="0"/>
              <w:jc w:val="right"/>
              <w:rPr>
                <w:szCs w:val="20"/>
              </w:rPr>
            </w:pPr>
            <w:r w:rsidRPr="00413CB7">
              <w:rPr>
                <w:szCs w:val="20"/>
              </w:rPr>
              <w:t>29.11.2013</w:t>
            </w:r>
          </w:p>
        </w:tc>
      </w:tr>
      <w:tr w:rsidR="00413CB7" w:rsidRPr="00413CB7" w14:paraId="6CD05BE1" w14:textId="77777777" w:rsidTr="005B36B0">
        <w:trPr>
          <w:trHeight w:val="20"/>
        </w:trPr>
        <w:tc>
          <w:tcPr>
            <w:tcW w:w="1756" w:type="pct"/>
            <w:noWrap/>
            <w:hideMark/>
          </w:tcPr>
          <w:p w14:paraId="018CD5D7" w14:textId="77777777" w:rsidR="00413CB7" w:rsidRPr="00413CB7" w:rsidRDefault="00413CB7" w:rsidP="00413CB7">
            <w:pPr>
              <w:spacing w:after="0"/>
              <w:jc w:val="left"/>
              <w:rPr>
                <w:szCs w:val="20"/>
              </w:rPr>
            </w:pPr>
            <w:r w:rsidRPr="00413CB7">
              <w:rPr>
                <w:szCs w:val="20"/>
              </w:rPr>
              <w:t>Lynda Strong</w:t>
            </w:r>
          </w:p>
        </w:tc>
        <w:tc>
          <w:tcPr>
            <w:tcW w:w="1597" w:type="pct"/>
            <w:noWrap/>
            <w:hideMark/>
          </w:tcPr>
          <w:p w14:paraId="12F44CCF"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4133616A" w14:textId="77777777" w:rsidR="00413CB7" w:rsidRPr="00413CB7" w:rsidRDefault="00413CB7" w:rsidP="00413CB7">
            <w:pPr>
              <w:spacing w:after="0"/>
              <w:ind w:right="113"/>
              <w:jc w:val="right"/>
              <w:rPr>
                <w:szCs w:val="20"/>
              </w:rPr>
            </w:pPr>
            <w:r w:rsidRPr="00413CB7">
              <w:rPr>
                <w:szCs w:val="20"/>
              </w:rPr>
              <w:t>144.81</w:t>
            </w:r>
          </w:p>
        </w:tc>
        <w:tc>
          <w:tcPr>
            <w:tcW w:w="770" w:type="pct"/>
            <w:noWrap/>
            <w:hideMark/>
          </w:tcPr>
          <w:p w14:paraId="6B2CF8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344F3B" w14:textId="77777777" w:rsidR="00413CB7" w:rsidRPr="00413CB7" w:rsidRDefault="00413CB7" w:rsidP="00413CB7">
            <w:pPr>
              <w:spacing w:after="0"/>
              <w:jc w:val="right"/>
              <w:rPr>
                <w:szCs w:val="20"/>
              </w:rPr>
            </w:pPr>
            <w:r w:rsidRPr="00413CB7">
              <w:rPr>
                <w:szCs w:val="20"/>
              </w:rPr>
              <w:t>4.4.2014</w:t>
            </w:r>
          </w:p>
        </w:tc>
      </w:tr>
      <w:tr w:rsidR="00413CB7" w:rsidRPr="00413CB7" w14:paraId="32315086" w14:textId="77777777" w:rsidTr="005B36B0">
        <w:trPr>
          <w:trHeight w:val="20"/>
        </w:trPr>
        <w:tc>
          <w:tcPr>
            <w:tcW w:w="1756" w:type="pct"/>
            <w:noWrap/>
            <w:hideMark/>
          </w:tcPr>
          <w:p w14:paraId="1061B197" w14:textId="77777777" w:rsidR="00413CB7" w:rsidRPr="00413CB7" w:rsidRDefault="00413CB7" w:rsidP="00413CB7">
            <w:pPr>
              <w:spacing w:after="0"/>
              <w:jc w:val="left"/>
              <w:rPr>
                <w:szCs w:val="20"/>
              </w:rPr>
            </w:pPr>
            <w:r w:rsidRPr="00413CB7">
              <w:rPr>
                <w:szCs w:val="20"/>
              </w:rPr>
              <w:t>Lynda Strong</w:t>
            </w:r>
          </w:p>
        </w:tc>
        <w:tc>
          <w:tcPr>
            <w:tcW w:w="1597" w:type="pct"/>
            <w:noWrap/>
            <w:hideMark/>
          </w:tcPr>
          <w:p w14:paraId="0EE6A23C"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40EA8A00" w14:textId="77777777" w:rsidR="00413CB7" w:rsidRPr="00413CB7" w:rsidRDefault="00413CB7" w:rsidP="00413CB7">
            <w:pPr>
              <w:spacing w:after="0"/>
              <w:ind w:right="113"/>
              <w:jc w:val="right"/>
              <w:rPr>
                <w:szCs w:val="20"/>
              </w:rPr>
            </w:pPr>
            <w:r w:rsidRPr="00413CB7">
              <w:rPr>
                <w:szCs w:val="20"/>
              </w:rPr>
              <w:t>136.64</w:t>
            </w:r>
          </w:p>
        </w:tc>
        <w:tc>
          <w:tcPr>
            <w:tcW w:w="770" w:type="pct"/>
            <w:noWrap/>
            <w:hideMark/>
          </w:tcPr>
          <w:p w14:paraId="00BCF0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5B8CB1" w14:textId="77777777" w:rsidR="00413CB7" w:rsidRPr="00413CB7" w:rsidRDefault="00413CB7" w:rsidP="00413CB7">
            <w:pPr>
              <w:spacing w:after="0"/>
              <w:jc w:val="right"/>
              <w:rPr>
                <w:szCs w:val="20"/>
              </w:rPr>
            </w:pPr>
            <w:r w:rsidRPr="00413CB7">
              <w:rPr>
                <w:szCs w:val="20"/>
              </w:rPr>
              <w:t>7.4.2014</w:t>
            </w:r>
          </w:p>
        </w:tc>
      </w:tr>
      <w:tr w:rsidR="00413CB7" w:rsidRPr="00413CB7" w14:paraId="1E29D446" w14:textId="77777777" w:rsidTr="005B36B0">
        <w:trPr>
          <w:trHeight w:val="20"/>
        </w:trPr>
        <w:tc>
          <w:tcPr>
            <w:tcW w:w="1756" w:type="pct"/>
            <w:noWrap/>
            <w:hideMark/>
          </w:tcPr>
          <w:p w14:paraId="28EAEB30" w14:textId="77777777" w:rsidR="00413CB7" w:rsidRPr="00413CB7" w:rsidRDefault="00413CB7" w:rsidP="00413CB7">
            <w:pPr>
              <w:spacing w:after="0"/>
              <w:jc w:val="left"/>
              <w:rPr>
                <w:szCs w:val="20"/>
              </w:rPr>
            </w:pPr>
            <w:r w:rsidRPr="00413CB7">
              <w:rPr>
                <w:szCs w:val="20"/>
              </w:rPr>
              <w:lastRenderedPageBreak/>
              <w:t>Lyndal Evans</w:t>
            </w:r>
          </w:p>
        </w:tc>
        <w:tc>
          <w:tcPr>
            <w:tcW w:w="1597" w:type="pct"/>
            <w:noWrap/>
            <w:hideMark/>
          </w:tcPr>
          <w:p w14:paraId="574D675A"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4F82DC82" w14:textId="77777777" w:rsidR="00413CB7" w:rsidRPr="00413CB7" w:rsidRDefault="00413CB7" w:rsidP="00413CB7">
            <w:pPr>
              <w:spacing w:after="0"/>
              <w:ind w:right="113"/>
              <w:jc w:val="right"/>
              <w:rPr>
                <w:szCs w:val="20"/>
              </w:rPr>
            </w:pPr>
            <w:r w:rsidRPr="00413CB7">
              <w:rPr>
                <w:szCs w:val="20"/>
              </w:rPr>
              <w:t>112.32</w:t>
            </w:r>
          </w:p>
        </w:tc>
        <w:tc>
          <w:tcPr>
            <w:tcW w:w="770" w:type="pct"/>
            <w:noWrap/>
            <w:hideMark/>
          </w:tcPr>
          <w:p w14:paraId="6A5247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9C8F14" w14:textId="77777777" w:rsidR="00413CB7" w:rsidRPr="00413CB7" w:rsidRDefault="00413CB7" w:rsidP="00413CB7">
            <w:pPr>
              <w:spacing w:after="0"/>
              <w:jc w:val="right"/>
              <w:rPr>
                <w:szCs w:val="20"/>
              </w:rPr>
            </w:pPr>
            <w:r w:rsidRPr="00413CB7">
              <w:rPr>
                <w:szCs w:val="20"/>
              </w:rPr>
              <w:t>25.9.2013</w:t>
            </w:r>
          </w:p>
        </w:tc>
      </w:tr>
      <w:tr w:rsidR="00413CB7" w:rsidRPr="00413CB7" w14:paraId="099AB7CC" w14:textId="77777777" w:rsidTr="005B36B0">
        <w:trPr>
          <w:trHeight w:val="20"/>
        </w:trPr>
        <w:tc>
          <w:tcPr>
            <w:tcW w:w="1756" w:type="pct"/>
            <w:noWrap/>
            <w:hideMark/>
          </w:tcPr>
          <w:p w14:paraId="45C14B62" w14:textId="77777777" w:rsidR="00413CB7" w:rsidRPr="00413CB7" w:rsidRDefault="00413CB7" w:rsidP="00413CB7">
            <w:pPr>
              <w:spacing w:after="0"/>
              <w:jc w:val="left"/>
              <w:rPr>
                <w:szCs w:val="20"/>
              </w:rPr>
            </w:pPr>
            <w:r w:rsidRPr="00413CB7">
              <w:rPr>
                <w:szCs w:val="20"/>
              </w:rPr>
              <w:t>Lynette Doyle</w:t>
            </w:r>
          </w:p>
        </w:tc>
        <w:tc>
          <w:tcPr>
            <w:tcW w:w="1597" w:type="pct"/>
            <w:noWrap/>
            <w:hideMark/>
          </w:tcPr>
          <w:p w14:paraId="2375D328"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7A32763A" w14:textId="77777777" w:rsidR="00413CB7" w:rsidRPr="00413CB7" w:rsidRDefault="00413CB7" w:rsidP="00413CB7">
            <w:pPr>
              <w:spacing w:after="0"/>
              <w:ind w:right="113"/>
              <w:jc w:val="right"/>
              <w:rPr>
                <w:szCs w:val="20"/>
              </w:rPr>
            </w:pPr>
            <w:r w:rsidRPr="00413CB7">
              <w:rPr>
                <w:szCs w:val="20"/>
              </w:rPr>
              <w:t>11.18</w:t>
            </w:r>
          </w:p>
        </w:tc>
        <w:tc>
          <w:tcPr>
            <w:tcW w:w="770" w:type="pct"/>
            <w:noWrap/>
            <w:hideMark/>
          </w:tcPr>
          <w:p w14:paraId="7CEE80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D63ACD" w14:textId="77777777" w:rsidR="00413CB7" w:rsidRPr="00413CB7" w:rsidRDefault="00413CB7" w:rsidP="00413CB7">
            <w:pPr>
              <w:spacing w:after="0"/>
              <w:jc w:val="right"/>
              <w:rPr>
                <w:szCs w:val="20"/>
              </w:rPr>
            </w:pPr>
            <w:r w:rsidRPr="00413CB7">
              <w:rPr>
                <w:szCs w:val="20"/>
              </w:rPr>
              <w:t>21.10.2014</w:t>
            </w:r>
          </w:p>
        </w:tc>
      </w:tr>
      <w:tr w:rsidR="00413CB7" w:rsidRPr="00413CB7" w14:paraId="60113C37" w14:textId="77777777" w:rsidTr="005B36B0">
        <w:trPr>
          <w:trHeight w:val="20"/>
        </w:trPr>
        <w:tc>
          <w:tcPr>
            <w:tcW w:w="1756" w:type="pct"/>
            <w:noWrap/>
            <w:hideMark/>
          </w:tcPr>
          <w:p w14:paraId="0F89C11D" w14:textId="77777777" w:rsidR="00413CB7" w:rsidRPr="00413CB7" w:rsidRDefault="00413CB7" w:rsidP="00413CB7">
            <w:pPr>
              <w:spacing w:after="0"/>
              <w:jc w:val="left"/>
              <w:rPr>
                <w:szCs w:val="20"/>
              </w:rPr>
            </w:pPr>
            <w:r w:rsidRPr="00413CB7">
              <w:rPr>
                <w:szCs w:val="20"/>
              </w:rPr>
              <w:t>Lynette Kimber</w:t>
            </w:r>
          </w:p>
        </w:tc>
        <w:tc>
          <w:tcPr>
            <w:tcW w:w="1597" w:type="pct"/>
            <w:noWrap/>
            <w:hideMark/>
          </w:tcPr>
          <w:p w14:paraId="32C22B43"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5E0265E1" w14:textId="77777777" w:rsidR="00413CB7" w:rsidRPr="00413CB7" w:rsidRDefault="00413CB7" w:rsidP="00413CB7">
            <w:pPr>
              <w:spacing w:after="0"/>
              <w:ind w:right="113"/>
              <w:jc w:val="right"/>
              <w:rPr>
                <w:szCs w:val="20"/>
              </w:rPr>
            </w:pPr>
            <w:r w:rsidRPr="00413CB7">
              <w:rPr>
                <w:szCs w:val="20"/>
              </w:rPr>
              <w:t>13.50</w:t>
            </w:r>
          </w:p>
        </w:tc>
        <w:tc>
          <w:tcPr>
            <w:tcW w:w="770" w:type="pct"/>
            <w:noWrap/>
            <w:hideMark/>
          </w:tcPr>
          <w:p w14:paraId="1D0B5F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6CC6BE" w14:textId="77777777" w:rsidR="00413CB7" w:rsidRPr="00413CB7" w:rsidRDefault="00413CB7" w:rsidP="00413CB7">
            <w:pPr>
              <w:spacing w:after="0"/>
              <w:jc w:val="right"/>
              <w:rPr>
                <w:szCs w:val="20"/>
              </w:rPr>
            </w:pPr>
            <w:r w:rsidRPr="00413CB7">
              <w:rPr>
                <w:szCs w:val="20"/>
              </w:rPr>
              <w:t>24.2.2014</w:t>
            </w:r>
          </w:p>
        </w:tc>
      </w:tr>
      <w:tr w:rsidR="00413CB7" w:rsidRPr="00413CB7" w14:paraId="13B83078" w14:textId="77777777" w:rsidTr="005B36B0">
        <w:trPr>
          <w:trHeight w:val="20"/>
        </w:trPr>
        <w:tc>
          <w:tcPr>
            <w:tcW w:w="1756" w:type="pct"/>
            <w:noWrap/>
            <w:hideMark/>
          </w:tcPr>
          <w:p w14:paraId="103FF7FA" w14:textId="77777777" w:rsidR="00413CB7" w:rsidRPr="00413CB7" w:rsidRDefault="00413CB7" w:rsidP="00413CB7">
            <w:pPr>
              <w:spacing w:after="0"/>
              <w:jc w:val="left"/>
              <w:rPr>
                <w:szCs w:val="20"/>
              </w:rPr>
            </w:pPr>
            <w:r w:rsidRPr="00413CB7">
              <w:rPr>
                <w:szCs w:val="20"/>
              </w:rPr>
              <w:t>Lynette Stewart</w:t>
            </w:r>
          </w:p>
        </w:tc>
        <w:tc>
          <w:tcPr>
            <w:tcW w:w="1597" w:type="pct"/>
            <w:noWrap/>
            <w:hideMark/>
          </w:tcPr>
          <w:p w14:paraId="0118FE2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6DBBB59" w14:textId="77777777" w:rsidR="00413CB7" w:rsidRPr="00413CB7" w:rsidRDefault="00413CB7" w:rsidP="00413CB7">
            <w:pPr>
              <w:spacing w:after="0"/>
              <w:ind w:right="113"/>
              <w:jc w:val="right"/>
              <w:rPr>
                <w:szCs w:val="20"/>
              </w:rPr>
            </w:pPr>
            <w:r w:rsidRPr="00413CB7">
              <w:rPr>
                <w:szCs w:val="20"/>
              </w:rPr>
              <w:t>11.80</w:t>
            </w:r>
          </w:p>
        </w:tc>
        <w:tc>
          <w:tcPr>
            <w:tcW w:w="770" w:type="pct"/>
            <w:noWrap/>
            <w:hideMark/>
          </w:tcPr>
          <w:p w14:paraId="26AF05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6924DE" w14:textId="77777777" w:rsidR="00413CB7" w:rsidRPr="00413CB7" w:rsidRDefault="00413CB7" w:rsidP="00413CB7">
            <w:pPr>
              <w:spacing w:after="0"/>
              <w:jc w:val="right"/>
              <w:rPr>
                <w:szCs w:val="20"/>
              </w:rPr>
            </w:pPr>
            <w:r w:rsidRPr="00413CB7">
              <w:rPr>
                <w:szCs w:val="20"/>
              </w:rPr>
              <w:t>19.1.2015</w:t>
            </w:r>
          </w:p>
        </w:tc>
      </w:tr>
      <w:tr w:rsidR="00413CB7" w:rsidRPr="00413CB7" w14:paraId="1D964249" w14:textId="77777777" w:rsidTr="005B36B0">
        <w:trPr>
          <w:trHeight w:val="20"/>
        </w:trPr>
        <w:tc>
          <w:tcPr>
            <w:tcW w:w="1756" w:type="pct"/>
            <w:noWrap/>
            <w:hideMark/>
          </w:tcPr>
          <w:p w14:paraId="1C281A94" w14:textId="77777777" w:rsidR="00413CB7" w:rsidRPr="00413CB7" w:rsidRDefault="00413CB7" w:rsidP="00413CB7">
            <w:pPr>
              <w:spacing w:after="0"/>
              <w:jc w:val="left"/>
              <w:rPr>
                <w:szCs w:val="20"/>
              </w:rPr>
            </w:pPr>
            <w:r w:rsidRPr="00413CB7">
              <w:rPr>
                <w:szCs w:val="20"/>
              </w:rPr>
              <w:t xml:space="preserve">M A Brown, the estate of </w:t>
            </w:r>
          </w:p>
        </w:tc>
        <w:tc>
          <w:tcPr>
            <w:tcW w:w="1597" w:type="pct"/>
            <w:noWrap/>
            <w:hideMark/>
          </w:tcPr>
          <w:p w14:paraId="49904EF8" w14:textId="77777777" w:rsidR="00413CB7" w:rsidRPr="00413CB7" w:rsidRDefault="00413CB7" w:rsidP="00413CB7">
            <w:pPr>
              <w:spacing w:after="0"/>
              <w:ind w:left="113"/>
              <w:jc w:val="left"/>
              <w:rPr>
                <w:szCs w:val="20"/>
              </w:rPr>
            </w:pPr>
            <w:r w:rsidRPr="00413CB7">
              <w:rPr>
                <w:szCs w:val="20"/>
              </w:rPr>
              <w:t>HAMPSTEAD GARDENS, SA 5086</w:t>
            </w:r>
          </w:p>
        </w:tc>
        <w:tc>
          <w:tcPr>
            <w:tcW w:w="424" w:type="pct"/>
            <w:noWrap/>
            <w:hideMark/>
          </w:tcPr>
          <w:p w14:paraId="40326A91" w14:textId="77777777" w:rsidR="00413CB7" w:rsidRPr="00413CB7" w:rsidRDefault="00413CB7" w:rsidP="00413CB7">
            <w:pPr>
              <w:spacing w:after="0"/>
              <w:ind w:right="113"/>
              <w:jc w:val="right"/>
              <w:rPr>
                <w:szCs w:val="20"/>
              </w:rPr>
            </w:pPr>
            <w:r w:rsidRPr="00413CB7">
              <w:rPr>
                <w:szCs w:val="20"/>
              </w:rPr>
              <w:t>110.00</w:t>
            </w:r>
          </w:p>
        </w:tc>
        <w:tc>
          <w:tcPr>
            <w:tcW w:w="770" w:type="pct"/>
            <w:noWrap/>
            <w:hideMark/>
          </w:tcPr>
          <w:p w14:paraId="692F1AC9" w14:textId="77777777" w:rsidR="00413CB7" w:rsidRPr="00413CB7" w:rsidRDefault="00413CB7" w:rsidP="00413CB7">
            <w:pPr>
              <w:spacing w:after="0"/>
              <w:ind w:left="170"/>
              <w:jc w:val="left"/>
              <w:rPr>
                <w:szCs w:val="20"/>
              </w:rPr>
            </w:pPr>
            <w:r w:rsidRPr="00413CB7">
              <w:rPr>
                <w:szCs w:val="20"/>
              </w:rPr>
              <w:t>Refund 179134</w:t>
            </w:r>
          </w:p>
        </w:tc>
        <w:tc>
          <w:tcPr>
            <w:tcW w:w="453" w:type="pct"/>
            <w:noWrap/>
            <w:hideMark/>
          </w:tcPr>
          <w:p w14:paraId="4F237041" w14:textId="77777777" w:rsidR="00413CB7" w:rsidRPr="00413CB7" w:rsidRDefault="00413CB7" w:rsidP="00413CB7">
            <w:pPr>
              <w:spacing w:after="0"/>
              <w:jc w:val="right"/>
              <w:rPr>
                <w:szCs w:val="20"/>
              </w:rPr>
            </w:pPr>
            <w:r w:rsidRPr="00413CB7">
              <w:rPr>
                <w:szCs w:val="20"/>
              </w:rPr>
              <w:t>24.9.2013</w:t>
            </w:r>
          </w:p>
        </w:tc>
      </w:tr>
      <w:tr w:rsidR="00413CB7" w:rsidRPr="00413CB7" w14:paraId="0C3A77FF" w14:textId="77777777" w:rsidTr="005B36B0">
        <w:trPr>
          <w:trHeight w:val="20"/>
        </w:trPr>
        <w:tc>
          <w:tcPr>
            <w:tcW w:w="1756" w:type="pct"/>
            <w:noWrap/>
            <w:hideMark/>
          </w:tcPr>
          <w:p w14:paraId="2879A7BD" w14:textId="77777777" w:rsidR="00413CB7" w:rsidRPr="00413CB7" w:rsidRDefault="00413CB7" w:rsidP="00413CB7">
            <w:pPr>
              <w:spacing w:after="0"/>
              <w:jc w:val="left"/>
              <w:rPr>
                <w:szCs w:val="20"/>
              </w:rPr>
            </w:pPr>
            <w:r w:rsidRPr="00413CB7">
              <w:rPr>
                <w:szCs w:val="20"/>
              </w:rPr>
              <w:t>M and M Property Trust</w:t>
            </w:r>
          </w:p>
        </w:tc>
        <w:tc>
          <w:tcPr>
            <w:tcW w:w="1597" w:type="pct"/>
            <w:noWrap/>
            <w:hideMark/>
          </w:tcPr>
          <w:p w14:paraId="5E24C07F"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42F9A2E0" w14:textId="77777777" w:rsidR="00413CB7" w:rsidRPr="00413CB7" w:rsidRDefault="00413CB7" w:rsidP="00413CB7">
            <w:pPr>
              <w:spacing w:after="0"/>
              <w:ind w:right="113"/>
              <w:jc w:val="right"/>
              <w:rPr>
                <w:szCs w:val="20"/>
              </w:rPr>
            </w:pPr>
            <w:r w:rsidRPr="00413CB7">
              <w:rPr>
                <w:szCs w:val="20"/>
              </w:rPr>
              <w:t>26.25</w:t>
            </w:r>
          </w:p>
        </w:tc>
        <w:tc>
          <w:tcPr>
            <w:tcW w:w="770" w:type="pct"/>
            <w:noWrap/>
            <w:hideMark/>
          </w:tcPr>
          <w:p w14:paraId="7DEA43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3D42DA" w14:textId="77777777" w:rsidR="00413CB7" w:rsidRPr="00413CB7" w:rsidRDefault="00413CB7" w:rsidP="00413CB7">
            <w:pPr>
              <w:spacing w:after="0"/>
              <w:jc w:val="right"/>
              <w:rPr>
                <w:szCs w:val="20"/>
              </w:rPr>
            </w:pPr>
            <w:r w:rsidRPr="00413CB7">
              <w:rPr>
                <w:szCs w:val="20"/>
              </w:rPr>
              <w:t>30.10.2013</w:t>
            </w:r>
          </w:p>
        </w:tc>
      </w:tr>
      <w:tr w:rsidR="00413CB7" w:rsidRPr="00413CB7" w14:paraId="5ECF319B" w14:textId="77777777" w:rsidTr="005B36B0">
        <w:trPr>
          <w:trHeight w:val="20"/>
        </w:trPr>
        <w:tc>
          <w:tcPr>
            <w:tcW w:w="1756" w:type="pct"/>
            <w:noWrap/>
            <w:hideMark/>
          </w:tcPr>
          <w:p w14:paraId="3A1A1A19" w14:textId="77777777" w:rsidR="00413CB7" w:rsidRPr="00413CB7" w:rsidRDefault="00413CB7" w:rsidP="00413CB7">
            <w:pPr>
              <w:spacing w:after="0"/>
              <w:jc w:val="left"/>
              <w:rPr>
                <w:szCs w:val="20"/>
              </w:rPr>
            </w:pPr>
            <w:r w:rsidRPr="00413CB7">
              <w:rPr>
                <w:szCs w:val="20"/>
              </w:rPr>
              <w:t>M and S Constable</w:t>
            </w:r>
          </w:p>
        </w:tc>
        <w:tc>
          <w:tcPr>
            <w:tcW w:w="1597" w:type="pct"/>
            <w:noWrap/>
            <w:hideMark/>
          </w:tcPr>
          <w:p w14:paraId="16680E39" w14:textId="77777777" w:rsidR="00413CB7" w:rsidRPr="00413CB7" w:rsidRDefault="00413CB7" w:rsidP="00413CB7">
            <w:pPr>
              <w:spacing w:after="0"/>
              <w:ind w:left="113"/>
              <w:jc w:val="left"/>
              <w:rPr>
                <w:szCs w:val="20"/>
              </w:rPr>
            </w:pPr>
            <w:r w:rsidRPr="00413CB7">
              <w:rPr>
                <w:szCs w:val="20"/>
              </w:rPr>
              <w:t>KENT TOWN DC, SA 5071</w:t>
            </w:r>
          </w:p>
        </w:tc>
        <w:tc>
          <w:tcPr>
            <w:tcW w:w="424" w:type="pct"/>
            <w:noWrap/>
            <w:hideMark/>
          </w:tcPr>
          <w:p w14:paraId="30F64BB8" w14:textId="77777777" w:rsidR="00413CB7" w:rsidRPr="00413CB7" w:rsidRDefault="00413CB7" w:rsidP="00413CB7">
            <w:pPr>
              <w:spacing w:after="0"/>
              <w:ind w:right="113"/>
              <w:jc w:val="right"/>
              <w:rPr>
                <w:szCs w:val="20"/>
              </w:rPr>
            </w:pPr>
            <w:r w:rsidRPr="00413CB7">
              <w:rPr>
                <w:szCs w:val="20"/>
              </w:rPr>
              <w:t>157.54</w:t>
            </w:r>
          </w:p>
        </w:tc>
        <w:tc>
          <w:tcPr>
            <w:tcW w:w="770" w:type="pct"/>
            <w:noWrap/>
            <w:hideMark/>
          </w:tcPr>
          <w:p w14:paraId="73C38F5B" w14:textId="77777777" w:rsidR="00413CB7" w:rsidRPr="00413CB7" w:rsidRDefault="00413CB7" w:rsidP="00413CB7">
            <w:pPr>
              <w:spacing w:after="0"/>
              <w:ind w:left="170"/>
              <w:jc w:val="left"/>
              <w:rPr>
                <w:szCs w:val="20"/>
              </w:rPr>
            </w:pPr>
            <w:r w:rsidRPr="00413CB7">
              <w:rPr>
                <w:szCs w:val="20"/>
              </w:rPr>
              <w:t>Refund 186254</w:t>
            </w:r>
          </w:p>
        </w:tc>
        <w:tc>
          <w:tcPr>
            <w:tcW w:w="453" w:type="pct"/>
            <w:noWrap/>
            <w:hideMark/>
          </w:tcPr>
          <w:p w14:paraId="305F9B22" w14:textId="77777777" w:rsidR="00413CB7" w:rsidRPr="00413CB7" w:rsidRDefault="00413CB7" w:rsidP="00413CB7">
            <w:pPr>
              <w:spacing w:after="0"/>
              <w:jc w:val="right"/>
              <w:rPr>
                <w:szCs w:val="20"/>
              </w:rPr>
            </w:pPr>
            <w:r w:rsidRPr="00413CB7">
              <w:rPr>
                <w:szCs w:val="20"/>
              </w:rPr>
              <w:t>29.10.2013</w:t>
            </w:r>
          </w:p>
        </w:tc>
      </w:tr>
      <w:tr w:rsidR="00413CB7" w:rsidRPr="00413CB7" w14:paraId="3CA3F5C6" w14:textId="77777777" w:rsidTr="005B36B0">
        <w:trPr>
          <w:trHeight w:val="20"/>
        </w:trPr>
        <w:tc>
          <w:tcPr>
            <w:tcW w:w="1756" w:type="pct"/>
            <w:noWrap/>
            <w:hideMark/>
          </w:tcPr>
          <w:p w14:paraId="4DAEE15F" w14:textId="77777777" w:rsidR="00413CB7" w:rsidRPr="00413CB7" w:rsidRDefault="00413CB7" w:rsidP="00413CB7">
            <w:pPr>
              <w:spacing w:after="0"/>
              <w:jc w:val="left"/>
              <w:rPr>
                <w:szCs w:val="20"/>
              </w:rPr>
            </w:pPr>
            <w:r w:rsidRPr="00413CB7">
              <w:rPr>
                <w:szCs w:val="20"/>
              </w:rPr>
              <w:t>M Chikamhi</w:t>
            </w:r>
          </w:p>
        </w:tc>
        <w:tc>
          <w:tcPr>
            <w:tcW w:w="1597" w:type="pct"/>
            <w:noWrap/>
            <w:hideMark/>
          </w:tcPr>
          <w:p w14:paraId="4908E017"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74899F61" w14:textId="77777777" w:rsidR="00413CB7" w:rsidRPr="00413CB7" w:rsidRDefault="00413CB7" w:rsidP="00413CB7">
            <w:pPr>
              <w:spacing w:after="0"/>
              <w:ind w:right="113"/>
              <w:jc w:val="right"/>
              <w:rPr>
                <w:szCs w:val="20"/>
              </w:rPr>
            </w:pPr>
            <w:r w:rsidRPr="00413CB7">
              <w:rPr>
                <w:szCs w:val="20"/>
              </w:rPr>
              <w:t>33.85</w:t>
            </w:r>
          </w:p>
        </w:tc>
        <w:tc>
          <w:tcPr>
            <w:tcW w:w="770" w:type="pct"/>
            <w:noWrap/>
            <w:hideMark/>
          </w:tcPr>
          <w:p w14:paraId="5EB441F3" w14:textId="77777777" w:rsidR="00413CB7" w:rsidRPr="00413CB7" w:rsidRDefault="00413CB7" w:rsidP="00413CB7">
            <w:pPr>
              <w:spacing w:after="0"/>
              <w:ind w:left="170"/>
              <w:jc w:val="left"/>
              <w:rPr>
                <w:szCs w:val="20"/>
              </w:rPr>
            </w:pPr>
            <w:r w:rsidRPr="00413CB7">
              <w:rPr>
                <w:szCs w:val="20"/>
              </w:rPr>
              <w:t>Refund 936607</w:t>
            </w:r>
          </w:p>
        </w:tc>
        <w:tc>
          <w:tcPr>
            <w:tcW w:w="453" w:type="pct"/>
            <w:noWrap/>
            <w:hideMark/>
          </w:tcPr>
          <w:p w14:paraId="4452EEE7" w14:textId="77777777" w:rsidR="00413CB7" w:rsidRPr="00413CB7" w:rsidRDefault="00413CB7" w:rsidP="00413CB7">
            <w:pPr>
              <w:spacing w:after="0"/>
              <w:jc w:val="right"/>
              <w:rPr>
                <w:szCs w:val="20"/>
              </w:rPr>
            </w:pPr>
            <w:r w:rsidRPr="00413CB7">
              <w:rPr>
                <w:szCs w:val="20"/>
              </w:rPr>
              <w:t>19.12.2013</w:t>
            </w:r>
          </w:p>
        </w:tc>
      </w:tr>
      <w:tr w:rsidR="00413CB7" w:rsidRPr="00413CB7" w14:paraId="587930B7" w14:textId="77777777" w:rsidTr="005B36B0">
        <w:trPr>
          <w:trHeight w:val="20"/>
        </w:trPr>
        <w:tc>
          <w:tcPr>
            <w:tcW w:w="1756" w:type="pct"/>
            <w:noWrap/>
            <w:hideMark/>
          </w:tcPr>
          <w:p w14:paraId="79188F4F" w14:textId="77777777" w:rsidR="00413CB7" w:rsidRPr="00413CB7" w:rsidRDefault="00413CB7" w:rsidP="00413CB7">
            <w:pPr>
              <w:spacing w:after="0"/>
              <w:jc w:val="left"/>
              <w:rPr>
                <w:szCs w:val="20"/>
              </w:rPr>
            </w:pPr>
            <w:r w:rsidRPr="00413CB7">
              <w:rPr>
                <w:szCs w:val="20"/>
              </w:rPr>
              <w:t>M Dookhit</w:t>
            </w:r>
          </w:p>
        </w:tc>
        <w:tc>
          <w:tcPr>
            <w:tcW w:w="1597" w:type="pct"/>
            <w:noWrap/>
            <w:hideMark/>
          </w:tcPr>
          <w:p w14:paraId="3E3EB67F" w14:textId="77777777" w:rsidR="00413CB7" w:rsidRPr="00413CB7" w:rsidRDefault="00413CB7" w:rsidP="00413CB7">
            <w:pPr>
              <w:spacing w:after="0"/>
              <w:ind w:left="113"/>
              <w:jc w:val="left"/>
              <w:rPr>
                <w:szCs w:val="20"/>
              </w:rPr>
            </w:pPr>
            <w:r w:rsidRPr="00413CB7">
              <w:rPr>
                <w:szCs w:val="20"/>
              </w:rPr>
              <w:t>OVINGHAM, SA 5082</w:t>
            </w:r>
          </w:p>
        </w:tc>
        <w:tc>
          <w:tcPr>
            <w:tcW w:w="424" w:type="pct"/>
            <w:noWrap/>
            <w:hideMark/>
          </w:tcPr>
          <w:p w14:paraId="06EBF617" w14:textId="77777777" w:rsidR="00413CB7" w:rsidRPr="00413CB7" w:rsidRDefault="00413CB7" w:rsidP="00413CB7">
            <w:pPr>
              <w:spacing w:after="0"/>
              <w:ind w:right="113"/>
              <w:jc w:val="right"/>
              <w:rPr>
                <w:szCs w:val="20"/>
              </w:rPr>
            </w:pPr>
            <w:r w:rsidRPr="00413CB7">
              <w:rPr>
                <w:szCs w:val="20"/>
              </w:rPr>
              <w:t>42.00</w:t>
            </w:r>
          </w:p>
        </w:tc>
        <w:tc>
          <w:tcPr>
            <w:tcW w:w="770" w:type="pct"/>
            <w:noWrap/>
            <w:hideMark/>
          </w:tcPr>
          <w:p w14:paraId="254C7C91" w14:textId="77777777" w:rsidR="00413CB7" w:rsidRPr="00413CB7" w:rsidRDefault="00413CB7" w:rsidP="00413CB7">
            <w:pPr>
              <w:spacing w:after="0"/>
              <w:ind w:left="170"/>
              <w:jc w:val="left"/>
              <w:rPr>
                <w:szCs w:val="20"/>
              </w:rPr>
            </w:pPr>
            <w:r w:rsidRPr="00413CB7">
              <w:rPr>
                <w:szCs w:val="20"/>
              </w:rPr>
              <w:t>Refund 919019</w:t>
            </w:r>
          </w:p>
        </w:tc>
        <w:tc>
          <w:tcPr>
            <w:tcW w:w="453" w:type="pct"/>
            <w:noWrap/>
            <w:hideMark/>
          </w:tcPr>
          <w:p w14:paraId="02538099" w14:textId="77777777" w:rsidR="00413CB7" w:rsidRPr="00413CB7" w:rsidRDefault="00413CB7" w:rsidP="00413CB7">
            <w:pPr>
              <w:spacing w:after="0"/>
              <w:jc w:val="right"/>
              <w:rPr>
                <w:szCs w:val="20"/>
              </w:rPr>
            </w:pPr>
            <w:r w:rsidRPr="00413CB7">
              <w:rPr>
                <w:szCs w:val="20"/>
              </w:rPr>
              <w:t>21.2.2013</w:t>
            </w:r>
          </w:p>
        </w:tc>
      </w:tr>
      <w:tr w:rsidR="00413CB7" w:rsidRPr="00413CB7" w14:paraId="4A219946" w14:textId="77777777" w:rsidTr="005B36B0">
        <w:trPr>
          <w:trHeight w:val="20"/>
        </w:trPr>
        <w:tc>
          <w:tcPr>
            <w:tcW w:w="1756" w:type="pct"/>
            <w:noWrap/>
            <w:hideMark/>
          </w:tcPr>
          <w:p w14:paraId="3C4ED318" w14:textId="77777777" w:rsidR="00413CB7" w:rsidRPr="00413CB7" w:rsidRDefault="00413CB7" w:rsidP="00413CB7">
            <w:pPr>
              <w:spacing w:after="0"/>
              <w:jc w:val="left"/>
              <w:rPr>
                <w:szCs w:val="20"/>
              </w:rPr>
            </w:pPr>
            <w:r w:rsidRPr="00413CB7">
              <w:rPr>
                <w:szCs w:val="20"/>
              </w:rPr>
              <w:t>M Eldic</w:t>
            </w:r>
          </w:p>
        </w:tc>
        <w:tc>
          <w:tcPr>
            <w:tcW w:w="1597" w:type="pct"/>
            <w:noWrap/>
            <w:hideMark/>
          </w:tcPr>
          <w:p w14:paraId="37051ECE"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5A7B8B91" w14:textId="77777777" w:rsidR="00413CB7" w:rsidRPr="00413CB7" w:rsidRDefault="00413CB7" w:rsidP="00413CB7">
            <w:pPr>
              <w:spacing w:after="0"/>
              <w:ind w:right="113"/>
              <w:jc w:val="right"/>
              <w:rPr>
                <w:szCs w:val="20"/>
              </w:rPr>
            </w:pPr>
            <w:r w:rsidRPr="00413CB7">
              <w:rPr>
                <w:szCs w:val="20"/>
              </w:rPr>
              <w:t>42.01</w:t>
            </w:r>
          </w:p>
        </w:tc>
        <w:tc>
          <w:tcPr>
            <w:tcW w:w="770" w:type="pct"/>
            <w:noWrap/>
            <w:hideMark/>
          </w:tcPr>
          <w:p w14:paraId="50A6257F" w14:textId="77777777" w:rsidR="00413CB7" w:rsidRPr="00413CB7" w:rsidRDefault="00413CB7" w:rsidP="00413CB7">
            <w:pPr>
              <w:spacing w:after="0"/>
              <w:ind w:left="170"/>
              <w:jc w:val="left"/>
              <w:rPr>
                <w:szCs w:val="20"/>
              </w:rPr>
            </w:pPr>
            <w:r w:rsidRPr="00413CB7">
              <w:rPr>
                <w:szCs w:val="20"/>
              </w:rPr>
              <w:t>Refund 169984</w:t>
            </w:r>
          </w:p>
        </w:tc>
        <w:tc>
          <w:tcPr>
            <w:tcW w:w="453" w:type="pct"/>
            <w:noWrap/>
            <w:hideMark/>
          </w:tcPr>
          <w:p w14:paraId="10F96197" w14:textId="77777777" w:rsidR="00413CB7" w:rsidRPr="00413CB7" w:rsidRDefault="00413CB7" w:rsidP="00413CB7">
            <w:pPr>
              <w:spacing w:after="0"/>
              <w:jc w:val="right"/>
              <w:rPr>
                <w:szCs w:val="20"/>
              </w:rPr>
            </w:pPr>
            <w:r w:rsidRPr="00413CB7">
              <w:rPr>
                <w:szCs w:val="20"/>
              </w:rPr>
              <w:t>15.8.2013</w:t>
            </w:r>
          </w:p>
        </w:tc>
      </w:tr>
      <w:tr w:rsidR="00413CB7" w:rsidRPr="00413CB7" w14:paraId="62EFD9EB" w14:textId="77777777" w:rsidTr="005B36B0">
        <w:trPr>
          <w:trHeight w:val="20"/>
        </w:trPr>
        <w:tc>
          <w:tcPr>
            <w:tcW w:w="1756" w:type="pct"/>
            <w:noWrap/>
            <w:hideMark/>
          </w:tcPr>
          <w:p w14:paraId="0601EDD9" w14:textId="77777777" w:rsidR="00413CB7" w:rsidRPr="00413CB7" w:rsidRDefault="00413CB7" w:rsidP="00413CB7">
            <w:pPr>
              <w:spacing w:after="0"/>
              <w:jc w:val="left"/>
              <w:rPr>
                <w:szCs w:val="20"/>
              </w:rPr>
            </w:pPr>
            <w:r w:rsidRPr="00413CB7">
              <w:rPr>
                <w:szCs w:val="20"/>
              </w:rPr>
              <w:t>M Healy</w:t>
            </w:r>
          </w:p>
        </w:tc>
        <w:tc>
          <w:tcPr>
            <w:tcW w:w="1597" w:type="pct"/>
            <w:noWrap/>
            <w:hideMark/>
          </w:tcPr>
          <w:p w14:paraId="130E4207"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2507AFC1" w14:textId="77777777" w:rsidR="00413CB7" w:rsidRPr="00413CB7" w:rsidRDefault="00413CB7" w:rsidP="00413CB7">
            <w:pPr>
              <w:spacing w:after="0"/>
              <w:ind w:right="113"/>
              <w:jc w:val="right"/>
              <w:rPr>
                <w:szCs w:val="20"/>
              </w:rPr>
            </w:pPr>
            <w:r w:rsidRPr="00413CB7">
              <w:rPr>
                <w:szCs w:val="20"/>
              </w:rPr>
              <w:t>78.99</w:t>
            </w:r>
          </w:p>
        </w:tc>
        <w:tc>
          <w:tcPr>
            <w:tcW w:w="770" w:type="pct"/>
            <w:noWrap/>
            <w:hideMark/>
          </w:tcPr>
          <w:p w14:paraId="32EE55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47A0C7" w14:textId="77777777" w:rsidR="00413CB7" w:rsidRPr="00413CB7" w:rsidRDefault="00413CB7" w:rsidP="00413CB7">
            <w:pPr>
              <w:spacing w:after="0"/>
              <w:jc w:val="right"/>
              <w:rPr>
                <w:szCs w:val="20"/>
              </w:rPr>
            </w:pPr>
            <w:r w:rsidRPr="00413CB7">
              <w:rPr>
                <w:szCs w:val="20"/>
              </w:rPr>
              <w:t>17.1.2015</w:t>
            </w:r>
          </w:p>
        </w:tc>
      </w:tr>
      <w:tr w:rsidR="00413CB7" w:rsidRPr="00413CB7" w14:paraId="1013F6F8" w14:textId="77777777" w:rsidTr="005B36B0">
        <w:trPr>
          <w:trHeight w:val="20"/>
        </w:trPr>
        <w:tc>
          <w:tcPr>
            <w:tcW w:w="1756" w:type="pct"/>
            <w:noWrap/>
            <w:hideMark/>
          </w:tcPr>
          <w:p w14:paraId="2687EE4E" w14:textId="77777777" w:rsidR="00413CB7" w:rsidRPr="00413CB7" w:rsidRDefault="00413CB7" w:rsidP="00413CB7">
            <w:pPr>
              <w:spacing w:after="0"/>
              <w:jc w:val="left"/>
              <w:rPr>
                <w:szCs w:val="20"/>
              </w:rPr>
            </w:pPr>
            <w:r w:rsidRPr="00413CB7">
              <w:rPr>
                <w:szCs w:val="20"/>
              </w:rPr>
              <w:t xml:space="preserve">M L Hotel Atrium Appts C/O 202 </w:t>
            </w:r>
          </w:p>
        </w:tc>
        <w:tc>
          <w:tcPr>
            <w:tcW w:w="1597" w:type="pct"/>
            <w:noWrap/>
            <w:hideMark/>
          </w:tcPr>
          <w:p w14:paraId="47CDE952"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417CD777" w14:textId="77777777" w:rsidR="00413CB7" w:rsidRPr="00413CB7" w:rsidRDefault="00413CB7" w:rsidP="00413CB7">
            <w:pPr>
              <w:spacing w:after="0"/>
              <w:ind w:right="113"/>
              <w:jc w:val="right"/>
              <w:rPr>
                <w:szCs w:val="20"/>
              </w:rPr>
            </w:pPr>
            <w:r w:rsidRPr="00413CB7">
              <w:rPr>
                <w:szCs w:val="20"/>
              </w:rPr>
              <w:t>366.80</w:t>
            </w:r>
          </w:p>
        </w:tc>
        <w:tc>
          <w:tcPr>
            <w:tcW w:w="770" w:type="pct"/>
            <w:noWrap/>
            <w:hideMark/>
          </w:tcPr>
          <w:p w14:paraId="6D62C08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81D6A4" w14:textId="77777777" w:rsidR="00413CB7" w:rsidRPr="00413CB7" w:rsidRDefault="00413CB7" w:rsidP="00413CB7">
            <w:pPr>
              <w:spacing w:after="0"/>
              <w:jc w:val="right"/>
              <w:rPr>
                <w:szCs w:val="20"/>
              </w:rPr>
            </w:pPr>
            <w:r w:rsidRPr="00413CB7">
              <w:rPr>
                <w:szCs w:val="20"/>
              </w:rPr>
              <w:t>11.6.2014</w:t>
            </w:r>
          </w:p>
        </w:tc>
      </w:tr>
      <w:tr w:rsidR="00413CB7" w:rsidRPr="00413CB7" w14:paraId="220314D2" w14:textId="77777777" w:rsidTr="005B36B0">
        <w:trPr>
          <w:trHeight w:val="20"/>
        </w:trPr>
        <w:tc>
          <w:tcPr>
            <w:tcW w:w="1756" w:type="pct"/>
            <w:noWrap/>
            <w:hideMark/>
          </w:tcPr>
          <w:p w14:paraId="68F65412" w14:textId="77777777" w:rsidR="00413CB7" w:rsidRPr="00413CB7" w:rsidRDefault="00413CB7" w:rsidP="00413CB7">
            <w:pPr>
              <w:spacing w:after="0"/>
              <w:jc w:val="left"/>
              <w:rPr>
                <w:szCs w:val="20"/>
              </w:rPr>
            </w:pPr>
            <w:r w:rsidRPr="00413CB7">
              <w:rPr>
                <w:szCs w:val="20"/>
              </w:rPr>
              <w:t>M Labarthe</w:t>
            </w:r>
          </w:p>
        </w:tc>
        <w:tc>
          <w:tcPr>
            <w:tcW w:w="1597" w:type="pct"/>
            <w:noWrap/>
            <w:hideMark/>
          </w:tcPr>
          <w:p w14:paraId="4D0422EC" w14:textId="77777777" w:rsidR="00413CB7" w:rsidRPr="00413CB7" w:rsidRDefault="00413CB7" w:rsidP="00413CB7">
            <w:pPr>
              <w:spacing w:after="0"/>
              <w:ind w:left="113"/>
              <w:jc w:val="left"/>
              <w:rPr>
                <w:szCs w:val="20"/>
              </w:rPr>
            </w:pPr>
            <w:r w:rsidRPr="00413CB7">
              <w:rPr>
                <w:szCs w:val="20"/>
              </w:rPr>
              <w:t>FIRLE, SA 5070</w:t>
            </w:r>
          </w:p>
        </w:tc>
        <w:tc>
          <w:tcPr>
            <w:tcW w:w="424" w:type="pct"/>
            <w:noWrap/>
            <w:hideMark/>
          </w:tcPr>
          <w:p w14:paraId="32BC9AF1" w14:textId="77777777" w:rsidR="00413CB7" w:rsidRPr="00413CB7" w:rsidRDefault="00413CB7" w:rsidP="00413CB7">
            <w:pPr>
              <w:spacing w:after="0"/>
              <w:ind w:right="113"/>
              <w:jc w:val="right"/>
              <w:rPr>
                <w:szCs w:val="20"/>
              </w:rPr>
            </w:pPr>
            <w:r w:rsidRPr="00413CB7">
              <w:rPr>
                <w:szCs w:val="20"/>
              </w:rPr>
              <w:t>52.54</w:t>
            </w:r>
          </w:p>
        </w:tc>
        <w:tc>
          <w:tcPr>
            <w:tcW w:w="770" w:type="pct"/>
            <w:noWrap/>
            <w:hideMark/>
          </w:tcPr>
          <w:p w14:paraId="0890D5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6B14A0" w14:textId="77777777" w:rsidR="00413CB7" w:rsidRPr="00413CB7" w:rsidRDefault="00413CB7" w:rsidP="00413CB7">
            <w:pPr>
              <w:spacing w:after="0"/>
              <w:jc w:val="right"/>
              <w:rPr>
                <w:szCs w:val="20"/>
              </w:rPr>
            </w:pPr>
            <w:r w:rsidRPr="00413CB7">
              <w:rPr>
                <w:szCs w:val="20"/>
              </w:rPr>
              <w:t>3.10.2014</w:t>
            </w:r>
          </w:p>
        </w:tc>
      </w:tr>
      <w:tr w:rsidR="00413CB7" w:rsidRPr="00413CB7" w14:paraId="091742FA" w14:textId="77777777" w:rsidTr="005B36B0">
        <w:trPr>
          <w:trHeight w:val="20"/>
        </w:trPr>
        <w:tc>
          <w:tcPr>
            <w:tcW w:w="1756" w:type="pct"/>
            <w:noWrap/>
            <w:hideMark/>
          </w:tcPr>
          <w:p w14:paraId="6B4275D5" w14:textId="77777777" w:rsidR="00413CB7" w:rsidRPr="00413CB7" w:rsidRDefault="00413CB7" w:rsidP="00413CB7">
            <w:pPr>
              <w:spacing w:after="0"/>
              <w:jc w:val="left"/>
              <w:rPr>
                <w:szCs w:val="20"/>
              </w:rPr>
            </w:pPr>
            <w:r w:rsidRPr="00413CB7">
              <w:rPr>
                <w:szCs w:val="20"/>
              </w:rPr>
              <w:t>M M Electrical D/O Metal Manufacturers L</w:t>
            </w:r>
          </w:p>
        </w:tc>
        <w:tc>
          <w:tcPr>
            <w:tcW w:w="1597" w:type="pct"/>
            <w:noWrap/>
            <w:hideMark/>
          </w:tcPr>
          <w:p w14:paraId="6FAF5966"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350582FC" w14:textId="77777777" w:rsidR="00413CB7" w:rsidRPr="00413CB7" w:rsidRDefault="00413CB7" w:rsidP="00413CB7">
            <w:pPr>
              <w:spacing w:after="0"/>
              <w:ind w:right="113"/>
              <w:jc w:val="right"/>
              <w:rPr>
                <w:szCs w:val="20"/>
              </w:rPr>
            </w:pPr>
            <w:r w:rsidRPr="00413CB7">
              <w:rPr>
                <w:szCs w:val="20"/>
              </w:rPr>
              <w:t>63.84</w:t>
            </w:r>
          </w:p>
        </w:tc>
        <w:tc>
          <w:tcPr>
            <w:tcW w:w="770" w:type="pct"/>
            <w:noWrap/>
            <w:hideMark/>
          </w:tcPr>
          <w:p w14:paraId="2F7ECA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36D85D" w14:textId="77777777" w:rsidR="00413CB7" w:rsidRPr="00413CB7" w:rsidRDefault="00413CB7" w:rsidP="00413CB7">
            <w:pPr>
              <w:spacing w:after="0"/>
              <w:jc w:val="right"/>
              <w:rPr>
                <w:szCs w:val="20"/>
              </w:rPr>
            </w:pPr>
            <w:r w:rsidRPr="00413CB7">
              <w:rPr>
                <w:szCs w:val="20"/>
              </w:rPr>
              <w:t>8.5.2014</w:t>
            </w:r>
          </w:p>
        </w:tc>
      </w:tr>
      <w:tr w:rsidR="00413CB7" w:rsidRPr="00413CB7" w14:paraId="108CD2E6" w14:textId="77777777" w:rsidTr="005B36B0">
        <w:trPr>
          <w:trHeight w:val="20"/>
        </w:trPr>
        <w:tc>
          <w:tcPr>
            <w:tcW w:w="1756" w:type="pct"/>
            <w:noWrap/>
            <w:hideMark/>
          </w:tcPr>
          <w:p w14:paraId="5C712678" w14:textId="77777777" w:rsidR="00413CB7" w:rsidRPr="00413CB7" w:rsidRDefault="00413CB7" w:rsidP="00413CB7">
            <w:pPr>
              <w:spacing w:after="0"/>
              <w:jc w:val="left"/>
              <w:rPr>
                <w:szCs w:val="20"/>
              </w:rPr>
            </w:pPr>
            <w:r w:rsidRPr="00413CB7">
              <w:rPr>
                <w:szCs w:val="20"/>
              </w:rPr>
              <w:t>M Newton</w:t>
            </w:r>
          </w:p>
        </w:tc>
        <w:tc>
          <w:tcPr>
            <w:tcW w:w="1597" w:type="pct"/>
            <w:noWrap/>
            <w:hideMark/>
          </w:tcPr>
          <w:p w14:paraId="7BDDA587"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01242761" w14:textId="77777777" w:rsidR="00413CB7" w:rsidRPr="00413CB7" w:rsidRDefault="00413CB7" w:rsidP="00413CB7">
            <w:pPr>
              <w:spacing w:after="0"/>
              <w:ind w:right="113"/>
              <w:jc w:val="right"/>
              <w:rPr>
                <w:szCs w:val="20"/>
              </w:rPr>
            </w:pPr>
            <w:r w:rsidRPr="00413CB7">
              <w:rPr>
                <w:szCs w:val="20"/>
              </w:rPr>
              <w:t>43.60</w:t>
            </w:r>
          </w:p>
        </w:tc>
        <w:tc>
          <w:tcPr>
            <w:tcW w:w="770" w:type="pct"/>
            <w:noWrap/>
            <w:hideMark/>
          </w:tcPr>
          <w:p w14:paraId="6307671D" w14:textId="77777777" w:rsidR="00413CB7" w:rsidRPr="00413CB7" w:rsidRDefault="00413CB7" w:rsidP="00413CB7">
            <w:pPr>
              <w:spacing w:after="0"/>
              <w:ind w:left="170"/>
              <w:jc w:val="left"/>
              <w:rPr>
                <w:szCs w:val="20"/>
              </w:rPr>
            </w:pPr>
            <w:r w:rsidRPr="00413CB7">
              <w:rPr>
                <w:szCs w:val="20"/>
              </w:rPr>
              <w:t>Refund 921611</w:t>
            </w:r>
          </w:p>
        </w:tc>
        <w:tc>
          <w:tcPr>
            <w:tcW w:w="453" w:type="pct"/>
            <w:noWrap/>
            <w:hideMark/>
          </w:tcPr>
          <w:p w14:paraId="2E0BAA31" w14:textId="77777777" w:rsidR="00413CB7" w:rsidRPr="00413CB7" w:rsidRDefault="00413CB7" w:rsidP="00413CB7">
            <w:pPr>
              <w:spacing w:after="0"/>
              <w:jc w:val="right"/>
              <w:rPr>
                <w:szCs w:val="20"/>
              </w:rPr>
            </w:pPr>
            <w:r w:rsidRPr="00413CB7">
              <w:rPr>
                <w:szCs w:val="20"/>
              </w:rPr>
              <w:t>16.4.2013</w:t>
            </w:r>
          </w:p>
        </w:tc>
      </w:tr>
      <w:tr w:rsidR="00413CB7" w:rsidRPr="00413CB7" w14:paraId="79540FC3" w14:textId="77777777" w:rsidTr="005B36B0">
        <w:trPr>
          <w:trHeight w:val="20"/>
        </w:trPr>
        <w:tc>
          <w:tcPr>
            <w:tcW w:w="1756" w:type="pct"/>
            <w:noWrap/>
            <w:hideMark/>
          </w:tcPr>
          <w:p w14:paraId="058384C5" w14:textId="77777777" w:rsidR="00413CB7" w:rsidRPr="00413CB7" w:rsidRDefault="00413CB7" w:rsidP="00413CB7">
            <w:pPr>
              <w:spacing w:after="0"/>
              <w:jc w:val="left"/>
              <w:rPr>
                <w:szCs w:val="20"/>
              </w:rPr>
            </w:pPr>
            <w:r w:rsidRPr="00413CB7">
              <w:rPr>
                <w:szCs w:val="20"/>
              </w:rPr>
              <w:t>M P Gunning</w:t>
            </w:r>
          </w:p>
        </w:tc>
        <w:tc>
          <w:tcPr>
            <w:tcW w:w="1597" w:type="pct"/>
            <w:noWrap/>
            <w:hideMark/>
          </w:tcPr>
          <w:p w14:paraId="21892A6C"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262D3532"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2F5E8F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ADBDB8" w14:textId="77777777" w:rsidR="00413CB7" w:rsidRPr="00413CB7" w:rsidRDefault="00413CB7" w:rsidP="00413CB7">
            <w:pPr>
              <w:spacing w:after="0"/>
              <w:jc w:val="right"/>
              <w:rPr>
                <w:szCs w:val="20"/>
              </w:rPr>
            </w:pPr>
            <w:r w:rsidRPr="00413CB7">
              <w:rPr>
                <w:szCs w:val="20"/>
              </w:rPr>
              <w:t>21.3.2014</w:t>
            </w:r>
          </w:p>
        </w:tc>
      </w:tr>
      <w:tr w:rsidR="00413CB7" w:rsidRPr="00413CB7" w14:paraId="19CEC160" w14:textId="77777777" w:rsidTr="005B36B0">
        <w:trPr>
          <w:trHeight w:val="20"/>
        </w:trPr>
        <w:tc>
          <w:tcPr>
            <w:tcW w:w="1756" w:type="pct"/>
            <w:noWrap/>
            <w:hideMark/>
          </w:tcPr>
          <w:p w14:paraId="28ED9677" w14:textId="77777777" w:rsidR="00413CB7" w:rsidRPr="00413CB7" w:rsidRDefault="00413CB7" w:rsidP="00413CB7">
            <w:pPr>
              <w:spacing w:after="0"/>
              <w:jc w:val="left"/>
              <w:rPr>
                <w:szCs w:val="20"/>
              </w:rPr>
            </w:pPr>
            <w:r w:rsidRPr="00413CB7">
              <w:rPr>
                <w:szCs w:val="20"/>
              </w:rPr>
              <w:t>M Stewart</w:t>
            </w:r>
          </w:p>
        </w:tc>
        <w:tc>
          <w:tcPr>
            <w:tcW w:w="1597" w:type="pct"/>
            <w:noWrap/>
            <w:hideMark/>
          </w:tcPr>
          <w:p w14:paraId="3DB218FD"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74757FDE" w14:textId="77777777" w:rsidR="00413CB7" w:rsidRPr="00413CB7" w:rsidRDefault="00413CB7" w:rsidP="00413CB7">
            <w:pPr>
              <w:spacing w:after="0"/>
              <w:ind w:right="113"/>
              <w:jc w:val="right"/>
              <w:rPr>
                <w:szCs w:val="20"/>
              </w:rPr>
            </w:pPr>
            <w:r w:rsidRPr="00413CB7">
              <w:rPr>
                <w:szCs w:val="20"/>
              </w:rPr>
              <w:t>58.81</w:t>
            </w:r>
          </w:p>
        </w:tc>
        <w:tc>
          <w:tcPr>
            <w:tcW w:w="770" w:type="pct"/>
            <w:noWrap/>
            <w:hideMark/>
          </w:tcPr>
          <w:p w14:paraId="5AB75F4F" w14:textId="77777777" w:rsidR="00413CB7" w:rsidRPr="00413CB7" w:rsidRDefault="00413CB7" w:rsidP="00413CB7">
            <w:pPr>
              <w:spacing w:after="0"/>
              <w:ind w:left="170"/>
              <w:jc w:val="left"/>
              <w:rPr>
                <w:szCs w:val="20"/>
              </w:rPr>
            </w:pPr>
            <w:r w:rsidRPr="00413CB7">
              <w:rPr>
                <w:szCs w:val="20"/>
              </w:rPr>
              <w:t>Refund 937464</w:t>
            </w:r>
          </w:p>
        </w:tc>
        <w:tc>
          <w:tcPr>
            <w:tcW w:w="453" w:type="pct"/>
            <w:noWrap/>
            <w:hideMark/>
          </w:tcPr>
          <w:p w14:paraId="47D036AF" w14:textId="77777777" w:rsidR="00413CB7" w:rsidRPr="00413CB7" w:rsidRDefault="00413CB7" w:rsidP="00413CB7">
            <w:pPr>
              <w:spacing w:after="0"/>
              <w:jc w:val="right"/>
              <w:rPr>
                <w:szCs w:val="20"/>
              </w:rPr>
            </w:pPr>
            <w:r w:rsidRPr="00413CB7">
              <w:rPr>
                <w:szCs w:val="20"/>
              </w:rPr>
              <w:t>14.1.2014</w:t>
            </w:r>
          </w:p>
        </w:tc>
      </w:tr>
      <w:tr w:rsidR="00413CB7" w:rsidRPr="00413CB7" w14:paraId="2D7E5C7F" w14:textId="77777777" w:rsidTr="005B36B0">
        <w:trPr>
          <w:trHeight w:val="20"/>
        </w:trPr>
        <w:tc>
          <w:tcPr>
            <w:tcW w:w="1756" w:type="pct"/>
            <w:noWrap/>
            <w:hideMark/>
          </w:tcPr>
          <w:p w14:paraId="2BDD45A3" w14:textId="77777777" w:rsidR="00413CB7" w:rsidRPr="00413CB7" w:rsidRDefault="00413CB7" w:rsidP="00413CB7">
            <w:pPr>
              <w:spacing w:after="0"/>
              <w:jc w:val="left"/>
              <w:rPr>
                <w:szCs w:val="20"/>
              </w:rPr>
            </w:pPr>
            <w:r w:rsidRPr="00413CB7">
              <w:rPr>
                <w:szCs w:val="20"/>
              </w:rPr>
              <w:t>M Tunkiewicz-Franczak</w:t>
            </w:r>
          </w:p>
        </w:tc>
        <w:tc>
          <w:tcPr>
            <w:tcW w:w="1597" w:type="pct"/>
            <w:noWrap/>
            <w:hideMark/>
          </w:tcPr>
          <w:p w14:paraId="62C535CF"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42AE3DDC"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187FDD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21B736" w14:textId="77777777" w:rsidR="00413CB7" w:rsidRPr="00413CB7" w:rsidRDefault="00413CB7" w:rsidP="00413CB7">
            <w:pPr>
              <w:spacing w:after="0"/>
              <w:jc w:val="right"/>
              <w:rPr>
                <w:szCs w:val="20"/>
              </w:rPr>
            </w:pPr>
            <w:r w:rsidRPr="00413CB7">
              <w:rPr>
                <w:szCs w:val="20"/>
              </w:rPr>
              <w:t>22.4.2013</w:t>
            </w:r>
          </w:p>
        </w:tc>
      </w:tr>
      <w:tr w:rsidR="00413CB7" w:rsidRPr="00413CB7" w14:paraId="01CFCEC7" w14:textId="77777777" w:rsidTr="005B36B0">
        <w:trPr>
          <w:trHeight w:val="20"/>
        </w:trPr>
        <w:tc>
          <w:tcPr>
            <w:tcW w:w="1756" w:type="pct"/>
            <w:noWrap/>
            <w:hideMark/>
          </w:tcPr>
          <w:p w14:paraId="63AF51B8" w14:textId="77777777" w:rsidR="00413CB7" w:rsidRPr="00413CB7" w:rsidRDefault="00413CB7" w:rsidP="00413CB7">
            <w:pPr>
              <w:spacing w:after="0"/>
              <w:jc w:val="left"/>
              <w:rPr>
                <w:szCs w:val="20"/>
              </w:rPr>
            </w:pPr>
            <w:r w:rsidRPr="00413CB7">
              <w:rPr>
                <w:szCs w:val="20"/>
              </w:rPr>
              <w:t xml:space="preserve">Macpherson Homes P/L </w:t>
            </w:r>
          </w:p>
        </w:tc>
        <w:tc>
          <w:tcPr>
            <w:tcW w:w="1597" w:type="pct"/>
            <w:noWrap/>
            <w:hideMark/>
          </w:tcPr>
          <w:p w14:paraId="57DEFB06" w14:textId="77777777" w:rsidR="00413CB7" w:rsidRPr="00413CB7" w:rsidRDefault="00413CB7" w:rsidP="00413CB7">
            <w:pPr>
              <w:spacing w:after="0"/>
              <w:ind w:left="113"/>
              <w:jc w:val="left"/>
              <w:rPr>
                <w:szCs w:val="20"/>
              </w:rPr>
            </w:pPr>
            <w:r w:rsidRPr="00413CB7">
              <w:rPr>
                <w:szCs w:val="20"/>
              </w:rPr>
              <w:t>GOULD CREEK, SA 5114</w:t>
            </w:r>
          </w:p>
        </w:tc>
        <w:tc>
          <w:tcPr>
            <w:tcW w:w="424" w:type="pct"/>
            <w:noWrap/>
            <w:hideMark/>
          </w:tcPr>
          <w:p w14:paraId="205106B3" w14:textId="77777777" w:rsidR="00413CB7" w:rsidRPr="00413CB7" w:rsidRDefault="00413CB7" w:rsidP="00413CB7">
            <w:pPr>
              <w:spacing w:after="0"/>
              <w:ind w:right="113"/>
              <w:jc w:val="right"/>
              <w:rPr>
                <w:szCs w:val="20"/>
              </w:rPr>
            </w:pPr>
            <w:r w:rsidRPr="00413CB7">
              <w:rPr>
                <w:szCs w:val="20"/>
              </w:rPr>
              <w:t>83.53</w:t>
            </w:r>
          </w:p>
        </w:tc>
        <w:tc>
          <w:tcPr>
            <w:tcW w:w="770" w:type="pct"/>
            <w:noWrap/>
            <w:hideMark/>
          </w:tcPr>
          <w:p w14:paraId="5F7ABB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7C9E41" w14:textId="77777777" w:rsidR="00413CB7" w:rsidRPr="00413CB7" w:rsidRDefault="00413CB7" w:rsidP="00413CB7">
            <w:pPr>
              <w:spacing w:after="0"/>
              <w:jc w:val="right"/>
              <w:rPr>
                <w:szCs w:val="20"/>
              </w:rPr>
            </w:pPr>
            <w:r w:rsidRPr="00413CB7">
              <w:rPr>
                <w:szCs w:val="20"/>
              </w:rPr>
              <w:t>27.10.2014</w:t>
            </w:r>
          </w:p>
        </w:tc>
      </w:tr>
      <w:tr w:rsidR="00413CB7" w:rsidRPr="00413CB7" w14:paraId="76AF5221" w14:textId="77777777" w:rsidTr="005B36B0">
        <w:trPr>
          <w:trHeight w:val="20"/>
        </w:trPr>
        <w:tc>
          <w:tcPr>
            <w:tcW w:w="1756" w:type="pct"/>
            <w:noWrap/>
            <w:hideMark/>
          </w:tcPr>
          <w:p w14:paraId="1C3C4D63" w14:textId="77777777" w:rsidR="00413CB7" w:rsidRPr="00413CB7" w:rsidRDefault="00413CB7" w:rsidP="00413CB7">
            <w:pPr>
              <w:spacing w:after="0"/>
              <w:jc w:val="left"/>
              <w:rPr>
                <w:szCs w:val="20"/>
              </w:rPr>
            </w:pPr>
            <w:r w:rsidRPr="00413CB7">
              <w:rPr>
                <w:szCs w:val="20"/>
              </w:rPr>
              <w:t>Madeleine Jordan</w:t>
            </w:r>
          </w:p>
        </w:tc>
        <w:tc>
          <w:tcPr>
            <w:tcW w:w="1597" w:type="pct"/>
            <w:noWrap/>
            <w:hideMark/>
          </w:tcPr>
          <w:p w14:paraId="50719611" w14:textId="77777777"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14:paraId="3096EAD6" w14:textId="77777777" w:rsidR="00413CB7" w:rsidRPr="00413CB7" w:rsidRDefault="00413CB7" w:rsidP="00413CB7">
            <w:pPr>
              <w:spacing w:after="0"/>
              <w:ind w:right="113"/>
              <w:jc w:val="right"/>
              <w:rPr>
                <w:szCs w:val="20"/>
              </w:rPr>
            </w:pPr>
            <w:r w:rsidRPr="00413CB7">
              <w:rPr>
                <w:szCs w:val="20"/>
              </w:rPr>
              <w:t>17.25</w:t>
            </w:r>
          </w:p>
        </w:tc>
        <w:tc>
          <w:tcPr>
            <w:tcW w:w="770" w:type="pct"/>
            <w:noWrap/>
            <w:hideMark/>
          </w:tcPr>
          <w:p w14:paraId="28BBD3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A82C11" w14:textId="77777777" w:rsidR="00413CB7" w:rsidRPr="00413CB7" w:rsidRDefault="00413CB7" w:rsidP="00413CB7">
            <w:pPr>
              <w:spacing w:after="0"/>
              <w:jc w:val="right"/>
              <w:rPr>
                <w:szCs w:val="20"/>
              </w:rPr>
            </w:pPr>
            <w:r w:rsidRPr="00413CB7">
              <w:rPr>
                <w:szCs w:val="20"/>
              </w:rPr>
              <w:t>8.5.2013</w:t>
            </w:r>
          </w:p>
        </w:tc>
      </w:tr>
      <w:tr w:rsidR="00413CB7" w:rsidRPr="00413CB7" w14:paraId="7EBD68A0" w14:textId="77777777" w:rsidTr="005B36B0">
        <w:trPr>
          <w:trHeight w:val="20"/>
        </w:trPr>
        <w:tc>
          <w:tcPr>
            <w:tcW w:w="1756" w:type="pct"/>
            <w:noWrap/>
            <w:hideMark/>
          </w:tcPr>
          <w:p w14:paraId="3EEEA08B" w14:textId="77777777" w:rsidR="00413CB7" w:rsidRPr="00413CB7" w:rsidRDefault="00413CB7" w:rsidP="00413CB7">
            <w:pPr>
              <w:spacing w:after="0"/>
              <w:jc w:val="left"/>
              <w:rPr>
                <w:szCs w:val="20"/>
              </w:rPr>
            </w:pPr>
            <w:r w:rsidRPr="00413CB7">
              <w:rPr>
                <w:szCs w:val="20"/>
              </w:rPr>
              <w:t>Madeline Lamb</w:t>
            </w:r>
          </w:p>
        </w:tc>
        <w:tc>
          <w:tcPr>
            <w:tcW w:w="1597" w:type="pct"/>
            <w:noWrap/>
            <w:hideMark/>
          </w:tcPr>
          <w:p w14:paraId="6391C558" w14:textId="77777777"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14:paraId="6A4C9A6E" w14:textId="77777777" w:rsidR="00413CB7" w:rsidRPr="00413CB7" w:rsidRDefault="00413CB7" w:rsidP="00413CB7">
            <w:pPr>
              <w:spacing w:after="0"/>
              <w:ind w:right="113"/>
              <w:jc w:val="right"/>
              <w:rPr>
                <w:szCs w:val="20"/>
              </w:rPr>
            </w:pPr>
            <w:r w:rsidRPr="00413CB7">
              <w:rPr>
                <w:szCs w:val="20"/>
              </w:rPr>
              <w:t>200.00</w:t>
            </w:r>
          </w:p>
        </w:tc>
        <w:tc>
          <w:tcPr>
            <w:tcW w:w="770" w:type="pct"/>
            <w:noWrap/>
            <w:hideMark/>
          </w:tcPr>
          <w:p w14:paraId="17CD69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55DAF3" w14:textId="77777777" w:rsidR="00413CB7" w:rsidRPr="00413CB7" w:rsidRDefault="00413CB7" w:rsidP="00413CB7">
            <w:pPr>
              <w:spacing w:after="0"/>
              <w:jc w:val="right"/>
              <w:rPr>
                <w:szCs w:val="20"/>
              </w:rPr>
            </w:pPr>
            <w:r w:rsidRPr="00413CB7">
              <w:rPr>
                <w:szCs w:val="20"/>
              </w:rPr>
              <w:t>19.6.2014</w:t>
            </w:r>
          </w:p>
        </w:tc>
      </w:tr>
      <w:tr w:rsidR="00413CB7" w:rsidRPr="00413CB7" w14:paraId="448C841C" w14:textId="77777777" w:rsidTr="005B36B0">
        <w:trPr>
          <w:trHeight w:val="20"/>
        </w:trPr>
        <w:tc>
          <w:tcPr>
            <w:tcW w:w="1756" w:type="pct"/>
            <w:noWrap/>
            <w:hideMark/>
          </w:tcPr>
          <w:p w14:paraId="4363C5D9" w14:textId="77777777" w:rsidR="00413CB7" w:rsidRPr="00413CB7" w:rsidRDefault="00413CB7" w:rsidP="00413CB7">
            <w:pPr>
              <w:spacing w:after="0"/>
              <w:jc w:val="left"/>
              <w:rPr>
                <w:szCs w:val="20"/>
              </w:rPr>
            </w:pPr>
            <w:r w:rsidRPr="00413CB7">
              <w:rPr>
                <w:szCs w:val="20"/>
              </w:rPr>
              <w:t>Madeline Nitschke</w:t>
            </w:r>
          </w:p>
        </w:tc>
        <w:tc>
          <w:tcPr>
            <w:tcW w:w="1597" w:type="pct"/>
            <w:noWrap/>
            <w:hideMark/>
          </w:tcPr>
          <w:p w14:paraId="65A9FC42"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453F556E" w14:textId="77777777" w:rsidR="00413CB7" w:rsidRPr="00413CB7" w:rsidRDefault="00413CB7" w:rsidP="00413CB7">
            <w:pPr>
              <w:spacing w:after="0"/>
              <w:ind w:right="113"/>
              <w:jc w:val="right"/>
              <w:rPr>
                <w:szCs w:val="20"/>
              </w:rPr>
            </w:pPr>
            <w:r w:rsidRPr="00413CB7">
              <w:rPr>
                <w:szCs w:val="20"/>
              </w:rPr>
              <w:t>140.00</w:t>
            </w:r>
          </w:p>
        </w:tc>
        <w:tc>
          <w:tcPr>
            <w:tcW w:w="770" w:type="pct"/>
            <w:noWrap/>
            <w:hideMark/>
          </w:tcPr>
          <w:p w14:paraId="29BD34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95EC06" w14:textId="77777777" w:rsidR="00413CB7" w:rsidRPr="00413CB7" w:rsidRDefault="00413CB7" w:rsidP="00413CB7">
            <w:pPr>
              <w:spacing w:after="0"/>
              <w:jc w:val="right"/>
              <w:rPr>
                <w:szCs w:val="20"/>
              </w:rPr>
            </w:pPr>
            <w:r w:rsidRPr="00413CB7">
              <w:rPr>
                <w:szCs w:val="20"/>
              </w:rPr>
              <w:t>2.5.2014</w:t>
            </w:r>
          </w:p>
        </w:tc>
      </w:tr>
      <w:tr w:rsidR="00413CB7" w:rsidRPr="00413CB7" w14:paraId="59A9456A" w14:textId="77777777" w:rsidTr="005B36B0">
        <w:trPr>
          <w:trHeight w:val="20"/>
        </w:trPr>
        <w:tc>
          <w:tcPr>
            <w:tcW w:w="1756" w:type="pct"/>
            <w:noWrap/>
            <w:hideMark/>
          </w:tcPr>
          <w:p w14:paraId="5DB50F85" w14:textId="77777777" w:rsidR="00413CB7" w:rsidRPr="00413CB7" w:rsidRDefault="00413CB7" w:rsidP="00413CB7">
            <w:pPr>
              <w:spacing w:after="0"/>
              <w:jc w:val="left"/>
              <w:rPr>
                <w:szCs w:val="20"/>
              </w:rPr>
            </w:pPr>
            <w:r w:rsidRPr="00413CB7">
              <w:rPr>
                <w:szCs w:val="20"/>
              </w:rPr>
              <w:t>Magdolna Telkesi</w:t>
            </w:r>
          </w:p>
        </w:tc>
        <w:tc>
          <w:tcPr>
            <w:tcW w:w="1597" w:type="pct"/>
            <w:noWrap/>
            <w:hideMark/>
          </w:tcPr>
          <w:p w14:paraId="062149FF"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46206599" w14:textId="77777777" w:rsidR="00413CB7" w:rsidRPr="00413CB7" w:rsidRDefault="00413CB7" w:rsidP="00413CB7">
            <w:pPr>
              <w:spacing w:after="0"/>
              <w:ind w:right="113"/>
              <w:jc w:val="right"/>
              <w:rPr>
                <w:szCs w:val="20"/>
              </w:rPr>
            </w:pPr>
            <w:r w:rsidRPr="00413CB7">
              <w:rPr>
                <w:szCs w:val="20"/>
              </w:rPr>
              <w:t>25.54</w:t>
            </w:r>
          </w:p>
        </w:tc>
        <w:tc>
          <w:tcPr>
            <w:tcW w:w="770" w:type="pct"/>
            <w:noWrap/>
            <w:hideMark/>
          </w:tcPr>
          <w:p w14:paraId="63E66D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08AB88" w14:textId="77777777" w:rsidR="00413CB7" w:rsidRPr="00413CB7" w:rsidRDefault="00413CB7" w:rsidP="00413CB7">
            <w:pPr>
              <w:spacing w:after="0"/>
              <w:jc w:val="right"/>
              <w:rPr>
                <w:szCs w:val="20"/>
              </w:rPr>
            </w:pPr>
            <w:r w:rsidRPr="00413CB7">
              <w:rPr>
                <w:szCs w:val="20"/>
              </w:rPr>
              <w:t>20.7.2013</w:t>
            </w:r>
          </w:p>
        </w:tc>
      </w:tr>
      <w:tr w:rsidR="00413CB7" w:rsidRPr="00413CB7" w14:paraId="74E25D75" w14:textId="77777777" w:rsidTr="005B36B0">
        <w:trPr>
          <w:trHeight w:val="20"/>
        </w:trPr>
        <w:tc>
          <w:tcPr>
            <w:tcW w:w="1756" w:type="pct"/>
            <w:noWrap/>
            <w:hideMark/>
          </w:tcPr>
          <w:p w14:paraId="4DD8D883" w14:textId="77777777" w:rsidR="00413CB7" w:rsidRPr="00413CB7" w:rsidRDefault="00413CB7" w:rsidP="00413CB7">
            <w:pPr>
              <w:spacing w:after="0"/>
              <w:jc w:val="left"/>
              <w:rPr>
                <w:szCs w:val="20"/>
              </w:rPr>
            </w:pPr>
            <w:r w:rsidRPr="00413CB7">
              <w:rPr>
                <w:szCs w:val="20"/>
              </w:rPr>
              <w:t>Mai Huyng</w:t>
            </w:r>
          </w:p>
        </w:tc>
        <w:tc>
          <w:tcPr>
            <w:tcW w:w="1597" w:type="pct"/>
            <w:noWrap/>
            <w:hideMark/>
          </w:tcPr>
          <w:p w14:paraId="12F6EDBD"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260B1E77" w14:textId="77777777" w:rsidR="00413CB7" w:rsidRPr="00413CB7" w:rsidRDefault="00413CB7" w:rsidP="00413CB7">
            <w:pPr>
              <w:spacing w:after="0"/>
              <w:ind w:right="113"/>
              <w:jc w:val="right"/>
              <w:rPr>
                <w:szCs w:val="20"/>
              </w:rPr>
            </w:pPr>
            <w:r w:rsidRPr="00413CB7">
              <w:rPr>
                <w:szCs w:val="20"/>
              </w:rPr>
              <w:t>16.17</w:t>
            </w:r>
          </w:p>
        </w:tc>
        <w:tc>
          <w:tcPr>
            <w:tcW w:w="770" w:type="pct"/>
            <w:noWrap/>
            <w:hideMark/>
          </w:tcPr>
          <w:p w14:paraId="139C74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301D56" w14:textId="77777777" w:rsidR="00413CB7" w:rsidRPr="00413CB7" w:rsidRDefault="00413CB7" w:rsidP="00413CB7">
            <w:pPr>
              <w:spacing w:after="0"/>
              <w:jc w:val="right"/>
              <w:rPr>
                <w:szCs w:val="20"/>
              </w:rPr>
            </w:pPr>
            <w:r w:rsidRPr="00413CB7">
              <w:rPr>
                <w:szCs w:val="20"/>
              </w:rPr>
              <w:t>18.6.2013</w:t>
            </w:r>
          </w:p>
        </w:tc>
      </w:tr>
      <w:tr w:rsidR="00413CB7" w:rsidRPr="00413CB7" w14:paraId="64173AC3" w14:textId="77777777" w:rsidTr="005B36B0">
        <w:trPr>
          <w:trHeight w:val="20"/>
        </w:trPr>
        <w:tc>
          <w:tcPr>
            <w:tcW w:w="1756" w:type="pct"/>
            <w:noWrap/>
            <w:hideMark/>
          </w:tcPr>
          <w:p w14:paraId="2B283D07" w14:textId="77777777" w:rsidR="00413CB7" w:rsidRPr="00413CB7" w:rsidRDefault="00413CB7" w:rsidP="00413CB7">
            <w:pPr>
              <w:spacing w:after="0"/>
              <w:jc w:val="left"/>
              <w:rPr>
                <w:szCs w:val="20"/>
              </w:rPr>
            </w:pPr>
            <w:r w:rsidRPr="00413CB7">
              <w:rPr>
                <w:szCs w:val="20"/>
              </w:rPr>
              <w:t>Mai Tran</w:t>
            </w:r>
          </w:p>
        </w:tc>
        <w:tc>
          <w:tcPr>
            <w:tcW w:w="1597" w:type="pct"/>
            <w:noWrap/>
            <w:hideMark/>
          </w:tcPr>
          <w:p w14:paraId="41BA0232"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17F30B0A" w14:textId="77777777" w:rsidR="00413CB7" w:rsidRPr="00413CB7" w:rsidRDefault="00413CB7" w:rsidP="00413CB7">
            <w:pPr>
              <w:spacing w:after="0"/>
              <w:ind w:right="113"/>
              <w:jc w:val="right"/>
              <w:rPr>
                <w:szCs w:val="20"/>
              </w:rPr>
            </w:pPr>
            <w:r w:rsidRPr="00413CB7">
              <w:rPr>
                <w:szCs w:val="20"/>
              </w:rPr>
              <w:t>43.37</w:t>
            </w:r>
          </w:p>
        </w:tc>
        <w:tc>
          <w:tcPr>
            <w:tcW w:w="770" w:type="pct"/>
            <w:noWrap/>
            <w:hideMark/>
          </w:tcPr>
          <w:p w14:paraId="61FB2E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22F4D3" w14:textId="77777777" w:rsidR="00413CB7" w:rsidRPr="00413CB7" w:rsidRDefault="00413CB7" w:rsidP="00413CB7">
            <w:pPr>
              <w:spacing w:after="0"/>
              <w:jc w:val="right"/>
              <w:rPr>
                <w:szCs w:val="20"/>
              </w:rPr>
            </w:pPr>
            <w:r w:rsidRPr="00413CB7">
              <w:rPr>
                <w:szCs w:val="20"/>
              </w:rPr>
              <w:t>17.4.2013</w:t>
            </w:r>
          </w:p>
        </w:tc>
      </w:tr>
      <w:tr w:rsidR="00413CB7" w:rsidRPr="00413CB7" w14:paraId="73D6B1DB" w14:textId="77777777" w:rsidTr="005B36B0">
        <w:trPr>
          <w:trHeight w:val="20"/>
        </w:trPr>
        <w:tc>
          <w:tcPr>
            <w:tcW w:w="1756" w:type="pct"/>
            <w:noWrap/>
            <w:hideMark/>
          </w:tcPr>
          <w:p w14:paraId="6A362B45" w14:textId="77777777" w:rsidR="00413CB7" w:rsidRPr="00413CB7" w:rsidRDefault="00413CB7" w:rsidP="00413CB7">
            <w:pPr>
              <w:spacing w:after="0"/>
              <w:jc w:val="left"/>
              <w:rPr>
                <w:szCs w:val="20"/>
              </w:rPr>
            </w:pPr>
            <w:r w:rsidRPr="00413CB7">
              <w:rPr>
                <w:szCs w:val="20"/>
              </w:rPr>
              <w:t>Makram Galaby</w:t>
            </w:r>
          </w:p>
        </w:tc>
        <w:tc>
          <w:tcPr>
            <w:tcW w:w="1597" w:type="pct"/>
            <w:noWrap/>
            <w:hideMark/>
          </w:tcPr>
          <w:p w14:paraId="3B26ED81"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5F7235DE" w14:textId="77777777" w:rsidR="00413CB7" w:rsidRPr="00413CB7" w:rsidRDefault="00413CB7" w:rsidP="00413CB7">
            <w:pPr>
              <w:spacing w:after="0"/>
              <w:ind w:right="113"/>
              <w:jc w:val="right"/>
              <w:rPr>
                <w:szCs w:val="20"/>
              </w:rPr>
            </w:pPr>
            <w:r w:rsidRPr="00413CB7">
              <w:rPr>
                <w:szCs w:val="20"/>
              </w:rPr>
              <w:t>13.44</w:t>
            </w:r>
          </w:p>
        </w:tc>
        <w:tc>
          <w:tcPr>
            <w:tcW w:w="770" w:type="pct"/>
            <w:noWrap/>
            <w:hideMark/>
          </w:tcPr>
          <w:p w14:paraId="3B8974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544B3A" w14:textId="77777777" w:rsidR="00413CB7" w:rsidRPr="00413CB7" w:rsidRDefault="00413CB7" w:rsidP="00413CB7">
            <w:pPr>
              <w:spacing w:after="0"/>
              <w:jc w:val="right"/>
              <w:rPr>
                <w:szCs w:val="20"/>
              </w:rPr>
            </w:pPr>
            <w:r w:rsidRPr="00413CB7">
              <w:rPr>
                <w:szCs w:val="20"/>
              </w:rPr>
              <w:t>3.10.2014</w:t>
            </w:r>
          </w:p>
        </w:tc>
      </w:tr>
      <w:tr w:rsidR="00413CB7" w:rsidRPr="00413CB7" w14:paraId="4382F5CA" w14:textId="77777777" w:rsidTr="005B36B0">
        <w:trPr>
          <w:trHeight w:val="20"/>
        </w:trPr>
        <w:tc>
          <w:tcPr>
            <w:tcW w:w="1756" w:type="pct"/>
            <w:noWrap/>
            <w:hideMark/>
          </w:tcPr>
          <w:p w14:paraId="0E720AD5" w14:textId="77777777" w:rsidR="00413CB7" w:rsidRPr="00413CB7" w:rsidRDefault="00413CB7" w:rsidP="00413CB7">
            <w:pPr>
              <w:spacing w:after="0"/>
              <w:jc w:val="left"/>
              <w:rPr>
                <w:szCs w:val="20"/>
              </w:rPr>
            </w:pPr>
            <w:r w:rsidRPr="00413CB7">
              <w:rPr>
                <w:szCs w:val="20"/>
              </w:rPr>
              <w:t>Malcolm Coulston</w:t>
            </w:r>
          </w:p>
        </w:tc>
        <w:tc>
          <w:tcPr>
            <w:tcW w:w="1597" w:type="pct"/>
            <w:noWrap/>
            <w:hideMark/>
          </w:tcPr>
          <w:p w14:paraId="481652FD"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1B7A83F0" w14:textId="77777777" w:rsidR="00413CB7" w:rsidRPr="00413CB7" w:rsidRDefault="00413CB7" w:rsidP="00413CB7">
            <w:pPr>
              <w:spacing w:after="0"/>
              <w:ind w:right="113"/>
              <w:jc w:val="right"/>
              <w:rPr>
                <w:szCs w:val="20"/>
              </w:rPr>
            </w:pPr>
            <w:r w:rsidRPr="00413CB7">
              <w:rPr>
                <w:szCs w:val="20"/>
              </w:rPr>
              <w:t>29.77</w:t>
            </w:r>
          </w:p>
        </w:tc>
        <w:tc>
          <w:tcPr>
            <w:tcW w:w="770" w:type="pct"/>
            <w:noWrap/>
            <w:hideMark/>
          </w:tcPr>
          <w:p w14:paraId="462441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EC68F2" w14:textId="77777777" w:rsidR="00413CB7" w:rsidRPr="00413CB7" w:rsidRDefault="00413CB7" w:rsidP="00413CB7">
            <w:pPr>
              <w:spacing w:after="0"/>
              <w:jc w:val="right"/>
              <w:rPr>
                <w:szCs w:val="20"/>
              </w:rPr>
            </w:pPr>
            <w:r w:rsidRPr="00413CB7">
              <w:rPr>
                <w:szCs w:val="20"/>
              </w:rPr>
              <w:t>5.4.2013</w:t>
            </w:r>
          </w:p>
        </w:tc>
      </w:tr>
      <w:tr w:rsidR="00413CB7" w:rsidRPr="00413CB7" w14:paraId="734C2C0D" w14:textId="77777777" w:rsidTr="005B36B0">
        <w:trPr>
          <w:trHeight w:val="20"/>
        </w:trPr>
        <w:tc>
          <w:tcPr>
            <w:tcW w:w="1756" w:type="pct"/>
            <w:noWrap/>
            <w:hideMark/>
          </w:tcPr>
          <w:p w14:paraId="121C1330" w14:textId="77777777" w:rsidR="00413CB7" w:rsidRPr="00413CB7" w:rsidRDefault="00413CB7" w:rsidP="00413CB7">
            <w:pPr>
              <w:spacing w:after="0"/>
              <w:jc w:val="left"/>
              <w:rPr>
                <w:szCs w:val="20"/>
              </w:rPr>
            </w:pPr>
            <w:r w:rsidRPr="00413CB7">
              <w:rPr>
                <w:szCs w:val="20"/>
              </w:rPr>
              <w:t>Malcolm Coulston</w:t>
            </w:r>
          </w:p>
        </w:tc>
        <w:tc>
          <w:tcPr>
            <w:tcW w:w="1597" w:type="pct"/>
            <w:noWrap/>
            <w:hideMark/>
          </w:tcPr>
          <w:p w14:paraId="5A18D2E1"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055EF5A8" w14:textId="77777777" w:rsidR="00413CB7" w:rsidRPr="00413CB7" w:rsidRDefault="00413CB7" w:rsidP="00413CB7">
            <w:pPr>
              <w:spacing w:after="0"/>
              <w:ind w:right="113"/>
              <w:jc w:val="right"/>
              <w:rPr>
                <w:szCs w:val="20"/>
              </w:rPr>
            </w:pPr>
            <w:r w:rsidRPr="00413CB7">
              <w:rPr>
                <w:szCs w:val="20"/>
              </w:rPr>
              <w:t>123.17</w:t>
            </w:r>
          </w:p>
        </w:tc>
        <w:tc>
          <w:tcPr>
            <w:tcW w:w="770" w:type="pct"/>
            <w:noWrap/>
            <w:hideMark/>
          </w:tcPr>
          <w:p w14:paraId="2702E1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8F2A07" w14:textId="77777777" w:rsidR="00413CB7" w:rsidRPr="00413CB7" w:rsidRDefault="00413CB7" w:rsidP="00413CB7">
            <w:pPr>
              <w:spacing w:after="0"/>
              <w:jc w:val="right"/>
              <w:rPr>
                <w:szCs w:val="20"/>
              </w:rPr>
            </w:pPr>
            <w:r w:rsidRPr="00413CB7">
              <w:rPr>
                <w:szCs w:val="20"/>
              </w:rPr>
              <w:t>8.4.2013</w:t>
            </w:r>
          </w:p>
        </w:tc>
      </w:tr>
      <w:tr w:rsidR="00413CB7" w:rsidRPr="00413CB7" w14:paraId="779638C0" w14:textId="77777777" w:rsidTr="005B36B0">
        <w:trPr>
          <w:trHeight w:val="20"/>
        </w:trPr>
        <w:tc>
          <w:tcPr>
            <w:tcW w:w="1756" w:type="pct"/>
            <w:noWrap/>
            <w:hideMark/>
          </w:tcPr>
          <w:p w14:paraId="4C42E2F0" w14:textId="77777777" w:rsidR="00413CB7" w:rsidRPr="00413CB7" w:rsidRDefault="00413CB7" w:rsidP="00413CB7">
            <w:pPr>
              <w:spacing w:after="0"/>
              <w:jc w:val="left"/>
              <w:rPr>
                <w:szCs w:val="20"/>
              </w:rPr>
            </w:pPr>
            <w:r w:rsidRPr="00413CB7">
              <w:rPr>
                <w:szCs w:val="20"/>
              </w:rPr>
              <w:t xml:space="preserve">Malcolm Owen, deceased estate of </w:t>
            </w:r>
          </w:p>
        </w:tc>
        <w:tc>
          <w:tcPr>
            <w:tcW w:w="1597" w:type="pct"/>
            <w:noWrap/>
            <w:hideMark/>
          </w:tcPr>
          <w:p w14:paraId="3D08E089" w14:textId="77777777" w:rsidR="00413CB7" w:rsidRPr="00413CB7" w:rsidRDefault="00413CB7" w:rsidP="00413CB7">
            <w:pPr>
              <w:spacing w:after="0"/>
              <w:ind w:left="113"/>
              <w:jc w:val="left"/>
              <w:rPr>
                <w:szCs w:val="20"/>
              </w:rPr>
            </w:pPr>
            <w:r w:rsidRPr="00413CB7">
              <w:rPr>
                <w:szCs w:val="20"/>
              </w:rPr>
              <w:t>PORT BROUGHTON, SA 5522</w:t>
            </w:r>
          </w:p>
        </w:tc>
        <w:tc>
          <w:tcPr>
            <w:tcW w:w="424" w:type="pct"/>
            <w:noWrap/>
            <w:hideMark/>
          </w:tcPr>
          <w:p w14:paraId="189ACF53" w14:textId="77777777" w:rsidR="00413CB7" w:rsidRPr="00413CB7" w:rsidRDefault="00413CB7" w:rsidP="00413CB7">
            <w:pPr>
              <w:spacing w:after="0"/>
              <w:ind w:right="113"/>
              <w:jc w:val="right"/>
              <w:rPr>
                <w:szCs w:val="20"/>
              </w:rPr>
            </w:pPr>
            <w:r w:rsidRPr="00413CB7">
              <w:rPr>
                <w:szCs w:val="20"/>
              </w:rPr>
              <w:t>24.46</w:t>
            </w:r>
          </w:p>
        </w:tc>
        <w:tc>
          <w:tcPr>
            <w:tcW w:w="770" w:type="pct"/>
            <w:noWrap/>
            <w:hideMark/>
          </w:tcPr>
          <w:p w14:paraId="061057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006E5A" w14:textId="77777777" w:rsidR="00413CB7" w:rsidRPr="00413CB7" w:rsidRDefault="00413CB7" w:rsidP="00413CB7">
            <w:pPr>
              <w:spacing w:after="0"/>
              <w:jc w:val="right"/>
              <w:rPr>
                <w:szCs w:val="20"/>
              </w:rPr>
            </w:pPr>
            <w:r w:rsidRPr="00413CB7">
              <w:rPr>
                <w:szCs w:val="20"/>
              </w:rPr>
              <w:t>3.11.2014</w:t>
            </w:r>
          </w:p>
        </w:tc>
      </w:tr>
      <w:tr w:rsidR="00413CB7" w:rsidRPr="00413CB7" w14:paraId="06B85797" w14:textId="77777777" w:rsidTr="005B36B0">
        <w:trPr>
          <w:trHeight w:val="20"/>
        </w:trPr>
        <w:tc>
          <w:tcPr>
            <w:tcW w:w="1756" w:type="pct"/>
            <w:noWrap/>
            <w:hideMark/>
          </w:tcPr>
          <w:p w14:paraId="590C1795" w14:textId="77777777" w:rsidR="00413CB7" w:rsidRPr="00413CB7" w:rsidRDefault="00413CB7" w:rsidP="00413CB7">
            <w:pPr>
              <w:spacing w:after="0"/>
              <w:jc w:val="left"/>
              <w:rPr>
                <w:szCs w:val="20"/>
              </w:rPr>
            </w:pPr>
            <w:r w:rsidRPr="00413CB7">
              <w:rPr>
                <w:szCs w:val="20"/>
              </w:rPr>
              <w:t>Malcolm White</w:t>
            </w:r>
          </w:p>
        </w:tc>
        <w:tc>
          <w:tcPr>
            <w:tcW w:w="1597" w:type="pct"/>
            <w:noWrap/>
            <w:hideMark/>
          </w:tcPr>
          <w:p w14:paraId="3FF19675"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3225CC7D" w14:textId="77777777" w:rsidR="00413CB7" w:rsidRPr="00413CB7" w:rsidRDefault="00413CB7" w:rsidP="00413CB7">
            <w:pPr>
              <w:spacing w:after="0"/>
              <w:ind w:right="113"/>
              <w:jc w:val="right"/>
              <w:rPr>
                <w:szCs w:val="20"/>
              </w:rPr>
            </w:pPr>
            <w:r w:rsidRPr="00413CB7">
              <w:rPr>
                <w:szCs w:val="20"/>
              </w:rPr>
              <w:t>11.04</w:t>
            </w:r>
          </w:p>
        </w:tc>
        <w:tc>
          <w:tcPr>
            <w:tcW w:w="770" w:type="pct"/>
            <w:noWrap/>
            <w:hideMark/>
          </w:tcPr>
          <w:p w14:paraId="6F22A3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F70CF2" w14:textId="77777777" w:rsidR="00413CB7" w:rsidRPr="00413CB7" w:rsidRDefault="00413CB7" w:rsidP="00413CB7">
            <w:pPr>
              <w:spacing w:after="0"/>
              <w:jc w:val="right"/>
              <w:rPr>
                <w:szCs w:val="20"/>
              </w:rPr>
            </w:pPr>
            <w:r w:rsidRPr="00413CB7">
              <w:rPr>
                <w:szCs w:val="20"/>
              </w:rPr>
              <w:t>6.11.2014</w:t>
            </w:r>
          </w:p>
        </w:tc>
      </w:tr>
      <w:tr w:rsidR="00413CB7" w:rsidRPr="00413CB7" w14:paraId="071275AA" w14:textId="77777777" w:rsidTr="005B36B0">
        <w:trPr>
          <w:trHeight w:val="20"/>
        </w:trPr>
        <w:tc>
          <w:tcPr>
            <w:tcW w:w="1756" w:type="pct"/>
            <w:noWrap/>
            <w:hideMark/>
          </w:tcPr>
          <w:p w14:paraId="6904EDC1" w14:textId="77777777" w:rsidR="00413CB7" w:rsidRPr="00413CB7" w:rsidRDefault="00413CB7" w:rsidP="00413CB7">
            <w:pPr>
              <w:spacing w:after="0"/>
              <w:jc w:val="left"/>
              <w:rPr>
                <w:szCs w:val="20"/>
              </w:rPr>
            </w:pPr>
            <w:r w:rsidRPr="00413CB7">
              <w:rPr>
                <w:szCs w:val="20"/>
              </w:rPr>
              <w:t>Mandy Dixon</w:t>
            </w:r>
          </w:p>
        </w:tc>
        <w:tc>
          <w:tcPr>
            <w:tcW w:w="1597" w:type="pct"/>
            <w:noWrap/>
            <w:hideMark/>
          </w:tcPr>
          <w:p w14:paraId="7D220443"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1D0A87E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80CBC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953B58" w14:textId="77777777" w:rsidR="00413CB7" w:rsidRPr="00413CB7" w:rsidRDefault="00413CB7" w:rsidP="00413CB7">
            <w:pPr>
              <w:spacing w:after="0"/>
              <w:jc w:val="right"/>
              <w:rPr>
                <w:szCs w:val="20"/>
              </w:rPr>
            </w:pPr>
            <w:r w:rsidRPr="00413CB7">
              <w:rPr>
                <w:szCs w:val="20"/>
              </w:rPr>
              <w:t>27.2.2013</w:t>
            </w:r>
          </w:p>
        </w:tc>
      </w:tr>
      <w:tr w:rsidR="00413CB7" w:rsidRPr="00413CB7" w14:paraId="64EC7DF9" w14:textId="77777777" w:rsidTr="005B36B0">
        <w:trPr>
          <w:trHeight w:val="20"/>
        </w:trPr>
        <w:tc>
          <w:tcPr>
            <w:tcW w:w="1756" w:type="pct"/>
            <w:noWrap/>
            <w:hideMark/>
          </w:tcPr>
          <w:p w14:paraId="6A38B44D" w14:textId="77777777" w:rsidR="00413CB7" w:rsidRPr="00413CB7" w:rsidRDefault="00413CB7" w:rsidP="00413CB7">
            <w:pPr>
              <w:spacing w:after="0"/>
              <w:jc w:val="left"/>
              <w:rPr>
                <w:szCs w:val="20"/>
              </w:rPr>
            </w:pPr>
            <w:r w:rsidRPr="00413CB7">
              <w:rPr>
                <w:szCs w:val="20"/>
              </w:rPr>
              <w:t>Mandy Hogan</w:t>
            </w:r>
          </w:p>
        </w:tc>
        <w:tc>
          <w:tcPr>
            <w:tcW w:w="1597" w:type="pct"/>
            <w:noWrap/>
            <w:hideMark/>
          </w:tcPr>
          <w:p w14:paraId="1C69DAFF" w14:textId="77777777"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14:paraId="24032721" w14:textId="77777777" w:rsidR="00413CB7" w:rsidRPr="00413CB7" w:rsidRDefault="00413CB7" w:rsidP="00413CB7">
            <w:pPr>
              <w:spacing w:after="0"/>
              <w:ind w:right="113"/>
              <w:jc w:val="right"/>
              <w:rPr>
                <w:szCs w:val="20"/>
              </w:rPr>
            </w:pPr>
            <w:r w:rsidRPr="00413CB7">
              <w:rPr>
                <w:szCs w:val="20"/>
              </w:rPr>
              <w:t>60.95</w:t>
            </w:r>
          </w:p>
        </w:tc>
        <w:tc>
          <w:tcPr>
            <w:tcW w:w="770" w:type="pct"/>
            <w:noWrap/>
            <w:hideMark/>
          </w:tcPr>
          <w:p w14:paraId="2800E3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18D692" w14:textId="77777777" w:rsidR="00413CB7" w:rsidRPr="00413CB7" w:rsidRDefault="00413CB7" w:rsidP="00413CB7">
            <w:pPr>
              <w:spacing w:after="0"/>
              <w:jc w:val="right"/>
              <w:rPr>
                <w:szCs w:val="20"/>
              </w:rPr>
            </w:pPr>
            <w:r w:rsidRPr="00413CB7">
              <w:rPr>
                <w:szCs w:val="20"/>
              </w:rPr>
              <w:t>26.11.2013</w:t>
            </w:r>
          </w:p>
        </w:tc>
      </w:tr>
      <w:tr w:rsidR="00413CB7" w:rsidRPr="00413CB7" w14:paraId="7389B0B8" w14:textId="77777777" w:rsidTr="005B36B0">
        <w:trPr>
          <w:trHeight w:val="20"/>
        </w:trPr>
        <w:tc>
          <w:tcPr>
            <w:tcW w:w="1756" w:type="pct"/>
            <w:noWrap/>
            <w:hideMark/>
          </w:tcPr>
          <w:p w14:paraId="5FA9989D" w14:textId="77777777" w:rsidR="00413CB7" w:rsidRPr="00413CB7" w:rsidRDefault="00413CB7" w:rsidP="00413CB7">
            <w:pPr>
              <w:spacing w:after="0"/>
              <w:jc w:val="left"/>
              <w:rPr>
                <w:szCs w:val="20"/>
              </w:rPr>
            </w:pPr>
            <w:r w:rsidRPr="00413CB7">
              <w:rPr>
                <w:szCs w:val="20"/>
              </w:rPr>
              <w:t>Mandy Kuhr</w:t>
            </w:r>
          </w:p>
        </w:tc>
        <w:tc>
          <w:tcPr>
            <w:tcW w:w="1597" w:type="pct"/>
            <w:noWrap/>
            <w:hideMark/>
          </w:tcPr>
          <w:p w14:paraId="0850B31A"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1AF3ADC9" w14:textId="77777777" w:rsidR="00413CB7" w:rsidRPr="00413CB7" w:rsidRDefault="00413CB7" w:rsidP="00413CB7">
            <w:pPr>
              <w:spacing w:after="0"/>
              <w:ind w:right="113"/>
              <w:jc w:val="right"/>
              <w:rPr>
                <w:szCs w:val="20"/>
              </w:rPr>
            </w:pPr>
            <w:r w:rsidRPr="00413CB7">
              <w:rPr>
                <w:szCs w:val="20"/>
              </w:rPr>
              <w:t>13.50</w:t>
            </w:r>
          </w:p>
        </w:tc>
        <w:tc>
          <w:tcPr>
            <w:tcW w:w="770" w:type="pct"/>
            <w:noWrap/>
            <w:hideMark/>
          </w:tcPr>
          <w:p w14:paraId="115EBA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24DEF1" w14:textId="77777777" w:rsidR="00413CB7" w:rsidRPr="00413CB7" w:rsidRDefault="00413CB7" w:rsidP="00413CB7">
            <w:pPr>
              <w:spacing w:after="0"/>
              <w:jc w:val="right"/>
              <w:rPr>
                <w:szCs w:val="20"/>
              </w:rPr>
            </w:pPr>
            <w:r w:rsidRPr="00413CB7">
              <w:rPr>
                <w:szCs w:val="20"/>
              </w:rPr>
              <w:t>18.1.2013</w:t>
            </w:r>
          </w:p>
        </w:tc>
      </w:tr>
      <w:tr w:rsidR="00413CB7" w:rsidRPr="00413CB7" w14:paraId="13096924" w14:textId="77777777" w:rsidTr="005B36B0">
        <w:trPr>
          <w:trHeight w:val="20"/>
        </w:trPr>
        <w:tc>
          <w:tcPr>
            <w:tcW w:w="1756" w:type="pct"/>
            <w:noWrap/>
            <w:hideMark/>
          </w:tcPr>
          <w:p w14:paraId="044D75B6" w14:textId="77777777" w:rsidR="00413CB7" w:rsidRPr="00413CB7" w:rsidRDefault="00413CB7" w:rsidP="00413CB7">
            <w:pPr>
              <w:spacing w:after="0"/>
              <w:jc w:val="left"/>
              <w:rPr>
                <w:szCs w:val="20"/>
              </w:rPr>
            </w:pPr>
            <w:r w:rsidRPr="00413CB7">
              <w:rPr>
                <w:szCs w:val="20"/>
              </w:rPr>
              <w:t>Mandy Parton</w:t>
            </w:r>
          </w:p>
        </w:tc>
        <w:tc>
          <w:tcPr>
            <w:tcW w:w="1597" w:type="pct"/>
            <w:noWrap/>
            <w:hideMark/>
          </w:tcPr>
          <w:p w14:paraId="2AA98C21"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45718CA1" w14:textId="77777777" w:rsidR="00413CB7" w:rsidRPr="00413CB7" w:rsidRDefault="00413CB7" w:rsidP="00413CB7">
            <w:pPr>
              <w:spacing w:after="0"/>
              <w:ind w:right="113"/>
              <w:jc w:val="right"/>
              <w:rPr>
                <w:szCs w:val="20"/>
              </w:rPr>
            </w:pPr>
            <w:r w:rsidRPr="00413CB7">
              <w:rPr>
                <w:szCs w:val="20"/>
              </w:rPr>
              <w:t>25.42</w:t>
            </w:r>
          </w:p>
        </w:tc>
        <w:tc>
          <w:tcPr>
            <w:tcW w:w="770" w:type="pct"/>
            <w:noWrap/>
            <w:hideMark/>
          </w:tcPr>
          <w:p w14:paraId="302CD0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4CB004" w14:textId="77777777" w:rsidR="00413CB7" w:rsidRPr="00413CB7" w:rsidRDefault="00413CB7" w:rsidP="00413CB7">
            <w:pPr>
              <w:spacing w:after="0"/>
              <w:jc w:val="right"/>
              <w:rPr>
                <w:szCs w:val="20"/>
              </w:rPr>
            </w:pPr>
            <w:r w:rsidRPr="00413CB7">
              <w:rPr>
                <w:szCs w:val="20"/>
              </w:rPr>
              <w:t>31.10.2014</w:t>
            </w:r>
          </w:p>
        </w:tc>
      </w:tr>
      <w:tr w:rsidR="00413CB7" w:rsidRPr="00413CB7" w14:paraId="060086D3" w14:textId="77777777" w:rsidTr="005B36B0">
        <w:trPr>
          <w:trHeight w:val="20"/>
        </w:trPr>
        <w:tc>
          <w:tcPr>
            <w:tcW w:w="1756" w:type="pct"/>
            <w:noWrap/>
            <w:hideMark/>
          </w:tcPr>
          <w:p w14:paraId="6B133BD4" w14:textId="77777777" w:rsidR="00413CB7" w:rsidRPr="00413CB7" w:rsidRDefault="00413CB7" w:rsidP="00413CB7">
            <w:pPr>
              <w:spacing w:after="0"/>
              <w:jc w:val="left"/>
              <w:rPr>
                <w:szCs w:val="20"/>
              </w:rPr>
            </w:pPr>
            <w:r w:rsidRPr="00413CB7">
              <w:rPr>
                <w:szCs w:val="20"/>
              </w:rPr>
              <w:t>Manh Nguyen</w:t>
            </w:r>
          </w:p>
        </w:tc>
        <w:tc>
          <w:tcPr>
            <w:tcW w:w="1597" w:type="pct"/>
            <w:noWrap/>
            <w:hideMark/>
          </w:tcPr>
          <w:p w14:paraId="5BEB253B"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670033F4" w14:textId="77777777" w:rsidR="00413CB7" w:rsidRPr="00413CB7" w:rsidRDefault="00413CB7" w:rsidP="00413CB7">
            <w:pPr>
              <w:spacing w:after="0"/>
              <w:ind w:right="113"/>
              <w:jc w:val="right"/>
              <w:rPr>
                <w:szCs w:val="20"/>
              </w:rPr>
            </w:pPr>
            <w:r w:rsidRPr="00413CB7">
              <w:rPr>
                <w:szCs w:val="20"/>
              </w:rPr>
              <w:t>283.84</w:t>
            </w:r>
          </w:p>
        </w:tc>
        <w:tc>
          <w:tcPr>
            <w:tcW w:w="770" w:type="pct"/>
            <w:noWrap/>
            <w:hideMark/>
          </w:tcPr>
          <w:p w14:paraId="0DD60A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60C207" w14:textId="77777777" w:rsidR="00413CB7" w:rsidRPr="00413CB7" w:rsidRDefault="00413CB7" w:rsidP="00413CB7">
            <w:pPr>
              <w:spacing w:after="0"/>
              <w:jc w:val="right"/>
              <w:rPr>
                <w:szCs w:val="20"/>
              </w:rPr>
            </w:pPr>
            <w:r w:rsidRPr="00413CB7">
              <w:rPr>
                <w:szCs w:val="20"/>
              </w:rPr>
              <w:t>9.10.2013</w:t>
            </w:r>
          </w:p>
        </w:tc>
      </w:tr>
      <w:tr w:rsidR="00413CB7" w:rsidRPr="00413CB7" w14:paraId="5FAB210D" w14:textId="77777777" w:rsidTr="005B36B0">
        <w:trPr>
          <w:trHeight w:val="20"/>
        </w:trPr>
        <w:tc>
          <w:tcPr>
            <w:tcW w:w="1756" w:type="pct"/>
            <w:noWrap/>
            <w:hideMark/>
          </w:tcPr>
          <w:p w14:paraId="5D40FEEE" w14:textId="77777777" w:rsidR="00413CB7" w:rsidRPr="00413CB7" w:rsidRDefault="00413CB7" w:rsidP="00413CB7">
            <w:pPr>
              <w:spacing w:after="0"/>
              <w:jc w:val="left"/>
              <w:rPr>
                <w:szCs w:val="20"/>
              </w:rPr>
            </w:pPr>
            <w:r w:rsidRPr="00413CB7">
              <w:rPr>
                <w:szCs w:val="20"/>
              </w:rPr>
              <w:t>Manish Kumar</w:t>
            </w:r>
          </w:p>
        </w:tc>
        <w:tc>
          <w:tcPr>
            <w:tcW w:w="1597" w:type="pct"/>
            <w:noWrap/>
            <w:hideMark/>
          </w:tcPr>
          <w:p w14:paraId="2180C5BB"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642E6588" w14:textId="77777777" w:rsidR="00413CB7" w:rsidRPr="00413CB7" w:rsidRDefault="00413CB7" w:rsidP="00413CB7">
            <w:pPr>
              <w:spacing w:after="0"/>
              <w:ind w:right="113"/>
              <w:jc w:val="right"/>
              <w:rPr>
                <w:szCs w:val="20"/>
              </w:rPr>
            </w:pPr>
            <w:r w:rsidRPr="00413CB7">
              <w:rPr>
                <w:szCs w:val="20"/>
              </w:rPr>
              <w:t>58.12</w:t>
            </w:r>
          </w:p>
        </w:tc>
        <w:tc>
          <w:tcPr>
            <w:tcW w:w="770" w:type="pct"/>
            <w:noWrap/>
            <w:hideMark/>
          </w:tcPr>
          <w:p w14:paraId="62FA01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053ABD" w14:textId="77777777" w:rsidR="00413CB7" w:rsidRPr="00413CB7" w:rsidRDefault="00413CB7" w:rsidP="00413CB7">
            <w:pPr>
              <w:spacing w:after="0"/>
              <w:jc w:val="right"/>
              <w:rPr>
                <w:szCs w:val="20"/>
              </w:rPr>
            </w:pPr>
            <w:r w:rsidRPr="00413CB7">
              <w:rPr>
                <w:szCs w:val="20"/>
              </w:rPr>
              <w:t>1.3.2013</w:t>
            </w:r>
          </w:p>
        </w:tc>
      </w:tr>
      <w:tr w:rsidR="00413CB7" w:rsidRPr="00413CB7" w14:paraId="2BFEE5C9" w14:textId="77777777" w:rsidTr="005B36B0">
        <w:trPr>
          <w:trHeight w:val="20"/>
        </w:trPr>
        <w:tc>
          <w:tcPr>
            <w:tcW w:w="1756" w:type="pct"/>
            <w:noWrap/>
            <w:hideMark/>
          </w:tcPr>
          <w:p w14:paraId="431FD8FF" w14:textId="77777777" w:rsidR="00413CB7" w:rsidRPr="00413CB7" w:rsidRDefault="00413CB7" w:rsidP="00413CB7">
            <w:pPr>
              <w:spacing w:after="0"/>
              <w:jc w:val="left"/>
              <w:rPr>
                <w:szCs w:val="20"/>
              </w:rPr>
            </w:pPr>
            <w:r w:rsidRPr="00413CB7">
              <w:rPr>
                <w:szCs w:val="20"/>
              </w:rPr>
              <w:t>Manish Neupane</w:t>
            </w:r>
          </w:p>
        </w:tc>
        <w:tc>
          <w:tcPr>
            <w:tcW w:w="1597" w:type="pct"/>
            <w:noWrap/>
            <w:hideMark/>
          </w:tcPr>
          <w:p w14:paraId="37D49058"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70B25469" w14:textId="77777777" w:rsidR="00413CB7" w:rsidRPr="00413CB7" w:rsidRDefault="00413CB7" w:rsidP="00413CB7">
            <w:pPr>
              <w:spacing w:after="0"/>
              <w:ind w:right="113"/>
              <w:jc w:val="right"/>
              <w:rPr>
                <w:szCs w:val="20"/>
              </w:rPr>
            </w:pPr>
            <w:r w:rsidRPr="00413CB7">
              <w:rPr>
                <w:szCs w:val="20"/>
              </w:rPr>
              <w:t>99.72</w:t>
            </w:r>
          </w:p>
        </w:tc>
        <w:tc>
          <w:tcPr>
            <w:tcW w:w="770" w:type="pct"/>
            <w:noWrap/>
            <w:hideMark/>
          </w:tcPr>
          <w:p w14:paraId="045D353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CE1B6D" w14:textId="77777777" w:rsidR="00413CB7" w:rsidRPr="00413CB7" w:rsidRDefault="00413CB7" w:rsidP="00413CB7">
            <w:pPr>
              <w:spacing w:after="0"/>
              <w:jc w:val="right"/>
              <w:rPr>
                <w:szCs w:val="20"/>
              </w:rPr>
            </w:pPr>
            <w:r w:rsidRPr="00413CB7">
              <w:rPr>
                <w:szCs w:val="20"/>
              </w:rPr>
              <w:t>6.3.2014</w:t>
            </w:r>
          </w:p>
        </w:tc>
      </w:tr>
      <w:tr w:rsidR="00413CB7" w:rsidRPr="00413CB7" w14:paraId="57405842" w14:textId="77777777" w:rsidTr="005B36B0">
        <w:trPr>
          <w:trHeight w:val="20"/>
        </w:trPr>
        <w:tc>
          <w:tcPr>
            <w:tcW w:w="1756" w:type="pct"/>
            <w:noWrap/>
            <w:hideMark/>
          </w:tcPr>
          <w:p w14:paraId="6CC22AE8" w14:textId="77777777" w:rsidR="00413CB7" w:rsidRPr="00413CB7" w:rsidRDefault="00413CB7" w:rsidP="00413CB7">
            <w:pPr>
              <w:spacing w:after="0"/>
              <w:jc w:val="left"/>
              <w:rPr>
                <w:szCs w:val="20"/>
              </w:rPr>
            </w:pPr>
            <w:r w:rsidRPr="00413CB7">
              <w:rPr>
                <w:szCs w:val="20"/>
              </w:rPr>
              <w:t>Mankeen Indian Supermarket</w:t>
            </w:r>
          </w:p>
        </w:tc>
        <w:tc>
          <w:tcPr>
            <w:tcW w:w="1597" w:type="pct"/>
            <w:noWrap/>
            <w:hideMark/>
          </w:tcPr>
          <w:p w14:paraId="6FF4ECC8"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222CA114" w14:textId="77777777" w:rsidR="00413CB7" w:rsidRPr="00413CB7" w:rsidRDefault="00413CB7" w:rsidP="00413CB7">
            <w:pPr>
              <w:spacing w:after="0"/>
              <w:ind w:right="113"/>
              <w:jc w:val="right"/>
              <w:rPr>
                <w:szCs w:val="20"/>
              </w:rPr>
            </w:pPr>
            <w:r w:rsidRPr="00413CB7">
              <w:rPr>
                <w:szCs w:val="20"/>
              </w:rPr>
              <w:t>35.58</w:t>
            </w:r>
          </w:p>
        </w:tc>
        <w:tc>
          <w:tcPr>
            <w:tcW w:w="770" w:type="pct"/>
            <w:noWrap/>
            <w:hideMark/>
          </w:tcPr>
          <w:p w14:paraId="252C4F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FEA658" w14:textId="77777777" w:rsidR="00413CB7" w:rsidRPr="00413CB7" w:rsidRDefault="00413CB7" w:rsidP="00413CB7">
            <w:pPr>
              <w:spacing w:after="0"/>
              <w:jc w:val="right"/>
              <w:rPr>
                <w:szCs w:val="20"/>
              </w:rPr>
            </w:pPr>
            <w:r w:rsidRPr="00413CB7">
              <w:rPr>
                <w:szCs w:val="20"/>
              </w:rPr>
              <w:t>24.1.2014</w:t>
            </w:r>
          </w:p>
        </w:tc>
      </w:tr>
      <w:tr w:rsidR="00413CB7" w:rsidRPr="00413CB7" w14:paraId="4A0B000A" w14:textId="77777777" w:rsidTr="005B36B0">
        <w:trPr>
          <w:trHeight w:val="20"/>
        </w:trPr>
        <w:tc>
          <w:tcPr>
            <w:tcW w:w="1756" w:type="pct"/>
            <w:noWrap/>
            <w:hideMark/>
          </w:tcPr>
          <w:p w14:paraId="5A86B118" w14:textId="77777777" w:rsidR="00413CB7" w:rsidRPr="00413CB7" w:rsidRDefault="00413CB7" w:rsidP="00413CB7">
            <w:pPr>
              <w:spacing w:after="0"/>
              <w:jc w:val="left"/>
              <w:rPr>
                <w:szCs w:val="20"/>
              </w:rPr>
            </w:pPr>
            <w:r w:rsidRPr="00413CB7">
              <w:rPr>
                <w:szCs w:val="20"/>
              </w:rPr>
              <w:t>Manuel Kriticos</w:t>
            </w:r>
          </w:p>
        </w:tc>
        <w:tc>
          <w:tcPr>
            <w:tcW w:w="1597" w:type="pct"/>
            <w:noWrap/>
            <w:hideMark/>
          </w:tcPr>
          <w:p w14:paraId="7C44CCBE"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766F8BDB" w14:textId="77777777" w:rsidR="00413CB7" w:rsidRPr="00413CB7" w:rsidRDefault="00413CB7" w:rsidP="00413CB7">
            <w:pPr>
              <w:spacing w:after="0"/>
              <w:ind w:right="113"/>
              <w:jc w:val="right"/>
              <w:rPr>
                <w:szCs w:val="20"/>
              </w:rPr>
            </w:pPr>
            <w:r w:rsidRPr="00413CB7">
              <w:rPr>
                <w:szCs w:val="20"/>
              </w:rPr>
              <w:t>28.23</w:t>
            </w:r>
          </w:p>
        </w:tc>
        <w:tc>
          <w:tcPr>
            <w:tcW w:w="770" w:type="pct"/>
            <w:noWrap/>
            <w:hideMark/>
          </w:tcPr>
          <w:p w14:paraId="305554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8694E5" w14:textId="77777777" w:rsidR="00413CB7" w:rsidRPr="00413CB7" w:rsidRDefault="00413CB7" w:rsidP="00413CB7">
            <w:pPr>
              <w:spacing w:after="0"/>
              <w:jc w:val="right"/>
              <w:rPr>
                <w:szCs w:val="20"/>
              </w:rPr>
            </w:pPr>
            <w:r w:rsidRPr="00413CB7">
              <w:rPr>
                <w:szCs w:val="20"/>
              </w:rPr>
              <w:t>15.4.2013</w:t>
            </w:r>
          </w:p>
        </w:tc>
      </w:tr>
      <w:tr w:rsidR="00413CB7" w:rsidRPr="00413CB7" w14:paraId="7BA94329" w14:textId="77777777" w:rsidTr="005B36B0">
        <w:trPr>
          <w:trHeight w:val="20"/>
        </w:trPr>
        <w:tc>
          <w:tcPr>
            <w:tcW w:w="1756" w:type="pct"/>
            <w:noWrap/>
            <w:hideMark/>
          </w:tcPr>
          <w:p w14:paraId="230D5A39" w14:textId="77777777" w:rsidR="00413CB7" w:rsidRPr="00413CB7" w:rsidRDefault="00413CB7" w:rsidP="00413CB7">
            <w:pPr>
              <w:spacing w:after="0"/>
              <w:jc w:val="left"/>
              <w:rPr>
                <w:szCs w:val="20"/>
              </w:rPr>
            </w:pPr>
            <w:r w:rsidRPr="00413CB7">
              <w:rPr>
                <w:szCs w:val="20"/>
              </w:rPr>
              <w:t>Marc J Leverington</w:t>
            </w:r>
          </w:p>
        </w:tc>
        <w:tc>
          <w:tcPr>
            <w:tcW w:w="1597" w:type="pct"/>
            <w:noWrap/>
            <w:hideMark/>
          </w:tcPr>
          <w:p w14:paraId="524B0756" w14:textId="77777777"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14:paraId="236544C9"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F0CA4F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22732D" w14:textId="77777777" w:rsidR="00413CB7" w:rsidRPr="00413CB7" w:rsidRDefault="00413CB7" w:rsidP="00413CB7">
            <w:pPr>
              <w:spacing w:after="0"/>
              <w:jc w:val="right"/>
              <w:rPr>
                <w:szCs w:val="20"/>
              </w:rPr>
            </w:pPr>
            <w:r w:rsidRPr="00413CB7">
              <w:rPr>
                <w:szCs w:val="20"/>
              </w:rPr>
              <w:t>20.1.2014</w:t>
            </w:r>
          </w:p>
        </w:tc>
      </w:tr>
      <w:tr w:rsidR="00413CB7" w:rsidRPr="00413CB7" w14:paraId="40567A09" w14:textId="77777777" w:rsidTr="005B36B0">
        <w:trPr>
          <w:trHeight w:val="20"/>
        </w:trPr>
        <w:tc>
          <w:tcPr>
            <w:tcW w:w="1756" w:type="pct"/>
            <w:noWrap/>
            <w:hideMark/>
          </w:tcPr>
          <w:p w14:paraId="2782767B" w14:textId="77777777" w:rsidR="00413CB7" w:rsidRPr="00413CB7" w:rsidRDefault="00413CB7" w:rsidP="00413CB7">
            <w:pPr>
              <w:spacing w:after="0"/>
              <w:jc w:val="left"/>
              <w:rPr>
                <w:szCs w:val="20"/>
              </w:rPr>
            </w:pPr>
            <w:r w:rsidRPr="00413CB7">
              <w:rPr>
                <w:szCs w:val="20"/>
              </w:rPr>
              <w:t>Marc Leverington</w:t>
            </w:r>
          </w:p>
        </w:tc>
        <w:tc>
          <w:tcPr>
            <w:tcW w:w="1597" w:type="pct"/>
            <w:noWrap/>
            <w:hideMark/>
          </w:tcPr>
          <w:p w14:paraId="53080674" w14:textId="77777777"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14:paraId="75EC6BB3" w14:textId="77777777" w:rsidR="00413CB7" w:rsidRPr="00413CB7" w:rsidRDefault="00413CB7" w:rsidP="00413CB7">
            <w:pPr>
              <w:spacing w:after="0"/>
              <w:ind w:right="113"/>
              <w:jc w:val="right"/>
              <w:rPr>
                <w:szCs w:val="20"/>
              </w:rPr>
            </w:pPr>
            <w:r w:rsidRPr="00413CB7">
              <w:rPr>
                <w:szCs w:val="20"/>
              </w:rPr>
              <w:t>78.18</w:t>
            </w:r>
          </w:p>
        </w:tc>
        <w:tc>
          <w:tcPr>
            <w:tcW w:w="770" w:type="pct"/>
            <w:noWrap/>
            <w:hideMark/>
          </w:tcPr>
          <w:p w14:paraId="09ECB0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4A9582" w14:textId="77777777" w:rsidR="00413CB7" w:rsidRPr="00413CB7" w:rsidRDefault="00413CB7" w:rsidP="00413CB7">
            <w:pPr>
              <w:spacing w:after="0"/>
              <w:jc w:val="right"/>
              <w:rPr>
                <w:szCs w:val="20"/>
              </w:rPr>
            </w:pPr>
            <w:r w:rsidRPr="00413CB7">
              <w:rPr>
                <w:szCs w:val="20"/>
              </w:rPr>
              <w:t>20.1.2014</w:t>
            </w:r>
          </w:p>
        </w:tc>
      </w:tr>
      <w:tr w:rsidR="00413CB7" w:rsidRPr="00413CB7" w14:paraId="009C71DC" w14:textId="77777777" w:rsidTr="005B36B0">
        <w:trPr>
          <w:trHeight w:val="20"/>
        </w:trPr>
        <w:tc>
          <w:tcPr>
            <w:tcW w:w="1756" w:type="pct"/>
            <w:noWrap/>
            <w:hideMark/>
          </w:tcPr>
          <w:p w14:paraId="509494FE" w14:textId="77777777" w:rsidR="00413CB7" w:rsidRPr="00413CB7" w:rsidRDefault="00413CB7" w:rsidP="00413CB7">
            <w:pPr>
              <w:spacing w:after="0"/>
              <w:jc w:val="left"/>
              <w:rPr>
                <w:szCs w:val="20"/>
              </w:rPr>
            </w:pPr>
            <w:r w:rsidRPr="00413CB7">
              <w:rPr>
                <w:szCs w:val="20"/>
              </w:rPr>
              <w:t>Marcelle Thiele</w:t>
            </w:r>
          </w:p>
        </w:tc>
        <w:tc>
          <w:tcPr>
            <w:tcW w:w="1597" w:type="pct"/>
            <w:noWrap/>
            <w:hideMark/>
          </w:tcPr>
          <w:p w14:paraId="6F24B96D" w14:textId="77777777" w:rsidR="00413CB7" w:rsidRPr="00413CB7" w:rsidRDefault="00413CB7" w:rsidP="00413CB7">
            <w:pPr>
              <w:spacing w:after="0"/>
              <w:ind w:left="113"/>
              <w:jc w:val="left"/>
              <w:rPr>
                <w:szCs w:val="20"/>
              </w:rPr>
            </w:pPr>
            <w:r w:rsidRPr="00413CB7">
              <w:rPr>
                <w:szCs w:val="20"/>
              </w:rPr>
              <w:t>MANNUM, SA 5238</w:t>
            </w:r>
          </w:p>
        </w:tc>
        <w:tc>
          <w:tcPr>
            <w:tcW w:w="424" w:type="pct"/>
            <w:noWrap/>
            <w:hideMark/>
          </w:tcPr>
          <w:p w14:paraId="6EEA6CAD" w14:textId="77777777" w:rsidR="00413CB7" w:rsidRPr="00413CB7" w:rsidRDefault="00413CB7" w:rsidP="00413CB7">
            <w:pPr>
              <w:spacing w:after="0"/>
              <w:ind w:right="113"/>
              <w:jc w:val="right"/>
              <w:rPr>
                <w:szCs w:val="20"/>
              </w:rPr>
            </w:pPr>
            <w:r w:rsidRPr="00413CB7">
              <w:rPr>
                <w:szCs w:val="20"/>
              </w:rPr>
              <w:t>816.38</w:t>
            </w:r>
          </w:p>
        </w:tc>
        <w:tc>
          <w:tcPr>
            <w:tcW w:w="770" w:type="pct"/>
            <w:noWrap/>
            <w:hideMark/>
          </w:tcPr>
          <w:p w14:paraId="325820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D878BA" w14:textId="77777777" w:rsidR="00413CB7" w:rsidRPr="00413CB7" w:rsidRDefault="00413CB7" w:rsidP="00413CB7">
            <w:pPr>
              <w:spacing w:after="0"/>
              <w:jc w:val="right"/>
              <w:rPr>
                <w:szCs w:val="20"/>
              </w:rPr>
            </w:pPr>
            <w:r w:rsidRPr="00413CB7">
              <w:rPr>
                <w:szCs w:val="20"/>
              </w:rPr>
              <w:t>10.1.2013</w:t>
            </w:r>
          </w:p>
        </w:tc>
      </w:tr>
      <w:tr w:rsidR="00413CB7" w:rsidRPr="00413CB7" w14:paraId="1D24659E" w14:textId="77777777" w:rsidTr="005B36B0">
        <w:trPr>
          <w:trHeight w:val="20"/>
        </w:trPr>
        <w:tc>
          <w:tcPr>
            <w:tcW w:w="1756" w:type="pct"/>
            <w:noWrap/>
            <w:hideMark/>
          </w:tcPr>
          <w:p w14:paraId="0CC8A2D2" w14:textId="77777777" w:rsidR="00413CB7" w:rsidRPr="00413CB7" w:rsidRDefault="00413CB7" w:rsidP="00413CB7">
            <w:pPr>
              <w:spacing w:after="0"/>
              <w:jc w:val="left"/>
              <w:rPr>
                <w:szCs w:val="20"/>
              </w:rPr>
            </w:pPr>
            <w:r w:rsidRPr="00413CB7">
              <w:rPr>
                <w:szCs w:val="20"/>
              </w:rPr>
              <w:t>Marcello Cocca</w:t>
            </w:r>
          </w:p>
        </w:tc>
        <w:tc>
          <w:tcPr>
            <w:tcW w:w="1597" w:type="pct"/>
            <w:noWrap/>
            <w:hideMark/>
          </w:tcPr>
          <w:p w14:paraId="081B17FA"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12738DF4"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76198757" w14:textId="77777777" w:rsidR="00413CB7" w:rsidRPr="00413CB7" w:rsidRDefault="00413CB7" w:rsidP="00413CB7">
            <w:pPr>
              <w:spacing w:after="0"/>
              <w:ind w:left="170"/>
              <w:jc w:val="left"/>
              <w:rPr>
                <w:szCs w:val="20"/>
              </w:rPr>
            </w:pPr>
            <w:r w:rsidRPr="00413CB7">
              <w:rPr>
                <w:szCs w:val="20"/>
              </w:rPr>
              <w:t>Refund 924043</w:t>
            </w:r>
          </w:p>
        </w:tc>
        <w:tc>
          <w:tcPr>
            <w:tcW w:w="453" w:type="pct"/>
            <w:noWrap/>
            <w:hideMark/>
          </w:tcPr>
          <w:p w14:paraId="4C6A17EB" w14:textId="77777777" w:rsidR="00413CB7" w:rsidRPr="00413CB7" w:rsidRDefault="00413CB7" w:rsidP="00413CB7">
            <w:pPr>
              <w:spacing w:after="0"/>
              <w:jc w:val="right"/>
              <w:rPr>
                <w:szCs w:val="20"/>
              </w:rPr>
            </w:pPr>
            <w:r w:rsidRPr="00413CB7">
              <w:rPr>
                <w:szCs w:val="20"/>
              </w:rPr>
              <w:t>14.5.2013</w:t>
            </w:r>
          </w:p>
        </w:tc>
      </w:tr>
      <w:tr w:rsidR="00413CB7" w:rsidRPr="00413CB7" w14:paraId="0D3C4BE0" w14:textId="77777777" w:rsidTr="005B36B0">
        <w:trPr>
          <w:trHeight w:val="20"/>
        </w:trPr>
        <w:tc>
          <w:tcPr>
            <w:tcW w:w="1756" w:type="pct"/>
            <w:noWrap/>
            <w:hideMark/>
          </w:tcPr>
          <w:p w14:paraId="185B30AC" w14:textId="77777777" w:rsidR="00413CB7" w:rsidRPr="00413CB7" w:rsidRDefault="00413CB7" w:rsidP="00413CB7">
            <w:pPr>
              <w:spacing w:after="0"/>
              <w:jc w:val="left"/>
              <w:rPr>
                <w:szCs w:val="20"/>
              </w:rPr>
            </w:pPr>
            <w:r w:rsidRPr="00413CB7">
              <w:rPr>
                <w:szCs w:val="20"/>
              </w:rPr>
              <w:t>Marco Pischettola</w:t>
            </w:r>
          </w:p>
        </w:tc>
        <w:tc>
          <w:tcPr>
            <w:tcW w:w="1597" w:type="pct"/>
            <w:noWrap/>
            <w:hideMark/>
          </w:tcPr>
          <w:p w14:paraId="7D66FAE4"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72B3F6CF" w14:textId="77777777" w:rsidR="00413CB7" w:rsidRPr="00413CB7" w:rsidRDefault="00413CB7" w:rsidP="00413CB7">
            <w:pPr>
              <w:spacing w:after="0"/>
              <w:ind w:right="113"/>
              <w:jc w:val="right"/>
              <w:rPr>
                <w:szCs w:val="20"/>
              </w:rPr>
            </w:pPr>
            <w:r w:rsidRPr="00413CB7">
              <w:rPr>
                <w:szCs w:val="20"/>
              </w:rPr>
              <w:t>14.50</w:t>
            </w:r>
          </w:p>
        </w:tc>
        <w:tc>
          <w:tcPr>
            <w:tcW w:w="770" w:type="pct"/>
            <w:noWrap/>
            <w:hideMark/>
          </w:tcPr>
          <w:p w14:paraId="7D1058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18CB4D" w14:textId="77777777" w:rsidR="00413CB7" w:rsidRPr="00413CB7" w:rsidRDefault="00413CB7" w:rsidP="00413CB7">
            <w:pPr>
              <w:spacing w:after="0"/>
              <w:jc w:val="right"/>
              <w:rPr>
                <w:szCs w:val="20"/>
              </w:rPr>
            </w:pPr>
            <w:r w:rsidRPr="00413CB7">
              <w:rPr>
                <w:szCs w:val="20"/>
              </w:rPr>
              <w:t>6.5.2014</w:t>
            </w:r>
          </w:p>
        </w:tc>
      </w:tr>
      <w:tr w:rsidR="00413CB7" w:rsidRPr="00413CB7" w14:paraId="69DD1D1C" w14:textId="77777777" w:rsidTr="005B36B0">
        <w:trPr>
          <w:trHeight w:val="20"/>
        </w:trPr>
        <w:tc>
          <w:tcPr>
            <w:tcW w:w="1756" w:type="pct"/>
            <w:noWrap/>
            <w:hideMark/>
          </w:tcPr>
          <w:p w14:paraId="5D379070" w14:textId="77777777" w:rsidR="00413CB7" w:rsidRPr="00413CB7" w:rsidRDefault="00413CB7" w:rsidP="00413CB7">
            <w:pPr>
              <w:spacing w:after="0"/>
              <w:jc w:val="left"/>
              <w:rPr>
                <w:szCs w:val="20"/>
              </w:rPr>
            </w:pPr>
            <w:r w:rsidRPr="00413CB7">
              <w:rPr>
                <w:szCs w:val="20"/>
              </w:rPr>
              <w:t>Marco Pischettola</w:t>
            </w:r>
          </w:p>
        </w:tc>
        <w:tc>
          <w:tcPr>
            <w:tcW w:w="1597" w:type="pct"/>
            <w:noWrap/>
            <w:hideMark/>
          </w:tcPr>
          <w:p w14:paraId="37ACFE24"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029E82AC"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607C0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80FFAB" w14:textId="77777777" w:rsidR="00413CB7" w:rsidRPr="00413CB7" w:rsidRDefault="00413CB7" w:rsidP="00413CB7">
            <w:pPr>
              <w:spacing w:after="0"/>
              <w:jc w:val="right"/>
              <w:rPr>
                <w:szCs w:val="20"/>
              </w:rPr>
            </w:pPr>
            <w:r w:rsidRPr="00413CB7">
              <w:rPr>
                <w:szCs w:val="20"/>
              </w:rPr>
              <w:t>6.5.2014</w:t>
            </w:r>
          </w:p>
        </w:tc>
      </w:tr>
      <w:tr w:rsidR="00413CB7" w:rsidRPr="00413CB7" w14:paraId="1077105D" w14:textId="77777777" w:rsidTr="005B36B0">
        <w:trPr>
          <w:trHeight w:val="20"/>
        </w:trPr>
        <w:tc>
          <w:tcPr>
            <w:tcW w:w="1756" w:type="pct"/>
            <w:noWrap/>
            <w:hideMark/>
          </w:tcPr>
          <w:p w14:paraId="62B29AC7" w14:textId="77777777" w:rsidR="00413CB7" w:rsidRPr="00413CB7" w:rsidRDefault="00413CB7" w:rsidP="00413CB7">
            <w:pPr>
              <w:spacing w:after="0"/>
              <w:jc w:val="left"/>
              <w:rPr>
                <w:szCs w:val="20"/>
              </w:rPr>
            </w:pPr>
            <w:r w:rsidRPr="00413CB7">
              <w:rPr>
                <w:szCs w:val="20"/>
              </w:rPr>
              <w:t>Marco Tarca</w:t>
            </w:r>
          </w:p>
        </w:tc>
        <w:tc>
          <w:tcPr>
            <w:tcW w:w="1597" w:type="pct"/>
            <w:noWrap/>
            <w:hideMark/>
          </w:tcPr>
          <w:p w14:paraId="78E8BBCD" w14:textId="77777777" w:rsidR="00413CB7" w:rsidRPr="00413CB7" w:rsidRDefault="00413CB7" w:rsidP="00413CB7">
            <w:pPr>
              <w:spacing w:after="0"/>
              <w:ind w:left="113"/>
              <w:jc w:val="left"/>
              <w:rPr>
                <w:szCs w:val="20"/>
              </w:rPr>
            </w:pPr>
            <w:r w:rsidRPr="00413CB7">
              <w:rPr>
                <w:szCs w:val="20"/>
              </w:rPr>
              <w:t>NETLEY, SA 5037</w:t>
            </w:r>
          </w:p>
        </w:tc>
        <w:tc>
          <w:tcPr>
            <w:tcW w:w="424" w:type="pct"/>
            <w:noWrap/>
            <w:hideMark/>
          </w:tcPr>
          <w:p w14:paraId="13799CD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B819C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5AB24C" w14:textId="77777777" w:rsidR="00413CB7" w:rsidRPr="00413CB7" w:rsidRDefault="00413CB7" w:rsidP="00413CB7">
            <w:pPr>
              <w:spacing w:after="0"/>
              <w:jc w:val="right"/>
              <w:rPr>
                <w:szCs w:val="20"/>
              </w:rPr>
            </w:pPr>
            <w:r w:rsidRPr="00413CB7">
              <w:rPr>
                <w:szCs w:val="20"/>
              </w:rPr>
              <w:t>6.5.2013</w:t>
            </w:r>
          </w:p>
        </w:tc>
      </w:tr>
      <w:tr w:rsidR="00413CB7" w:rsidRPr="00413CB7" w14:paraId="10E429CB" w14:textId="77777777" w:rsidTr="005B36B0">
        <w:trPr>
          <w:trHeight w:val="20"/>
        </w:trPr>
        <w:tc>
          <w:tcPr>
            <w:tcW w:w="1756" w:type="pct"/>
            <w:noWrap/>
            <w:hideMark/>
          </w:tcPr>
          <w:p w14:paraId="42BB71EA" w14:textId="77777777" w:rsidR="00413CB7" w:rsidRPr="00413CB7" w:rsidRDefault="00413CB7" w:rsidP="00413CB7">
            <w:pPr>
              <w:spacing w:after="0"/>
              <w:jc w:val="left"/>
              <w:rPr>
                <w:szCs w:val="20"/>
              </w:rPr>
            </w:pPr>
            <w:r w:rsidRPr="00413CB7">
              <w:rPr>
                <w:szCs w:val="20"/>
              </w:rPr>
              <w:t>Marco Torri</w:t>
            </w:r>
          </w:p>
        </w:tc>
        <w:tc>
          <w:tcPr>
            <w:tcW w:w="1597" w:type="pct"/>
            <w:noWrap/>
            <w:hideMark/>
          </w:tcPr>
          <w:p w14:paraId="2C0DE557"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2C241173" w14:textId="77777777" w:rsidR="00413CB7" w:rsidRPr="00413CB7" w:rsidRDefault="00413CB7" w:rsidP="00413CB7">
            <w:pPr>
              <w:spacing w:after="0"/>
              <w:ind w:right="113"/>
              <w:jc w:val="right"/>
              <w:rPr>
                <w:szCs w:val="20"/>
              </w:rPr>
            </w:pPr>
            <w:r w:rsidRPr="00413CB7">
              <w:rPr>
                <w:szCs w:val="20"/>
              </w:rPr>
              <w:t>12.45</w:t>
            </w:r>
          </w:p>
        </w:tc>
        <w:tc>
          <w:tcPr>
            <w:tcW w:w="770" w:type="pct"/>
            <w:noWrap/>
            <w:hideMark/>
          </w:tcPr>
          <w:p w14:paraId="7EBE30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4E38C1" w14:textId="77777777" w:rsidR="00413CB7" w:rsidRPr="00413CB7" w:rsidRDefault="00413CB7" w:rsidP="00413CB7">
            <w:pPr>
              <w:spacing w:after="0"/>
              <w:jc w:val="right"/>
              <w:rPr>
                <w:szCs w:val="20"/>
              </w:rPr>
            </w:pPr>
            <w:r w:rsidRPr="00413CB7">
              <w:rPr>
                <w:szCs w:val="20"/>
              </w:rPr>
              <w:t>18.10.2013</w:t>
            </w:r>
          </w:p>
        </w:tc>
      </w:tr>
      <w:tr w:rsidR="00413CB7" w:rsidRPr="00413CB7" w14:paraId="2102CD7B" w14:textId="77777777" w:rsidTr="005B36B0">
        <w:trPr>
          <w:trHeight w:val="20"/>
        </w:trPr>
        <w:tc>
          <w:tcPr>
            <w:tcW w:w="1756" w:type="pct"/>
            <w:noWrap/>
            <w:hideMark/>
          </w:tcPr>
          <w:p w14:paraId="1C2416E2" w14:textId="77777777" w:rsidR="00413CB7" w:rsidRPr="00413CB7" w:rsidRDefault="00413CB7" w:rsidP="00413CB7">
            <w:pPr>
              <w:spacing w:after="0"/>
              <w:jc w:val="left"/>
              <w:rPr>
                <w:szCs w:val="20"/>
              </w:rPr>
            </w:pPr>
            <w:r w:rsidRPr="00413CB7">
              <w:rPr>
                <w:szCs w:val="20"/>
              </w:rPr>
              <w:t>Marelle Harrison</w:t>
            </w:r>
          </w:p>
        </w:tc>
        <w:tc>
          <w:tcPr>
            <w:tcW w:w="1597" w:type="pct"/>
            <w:noWrap/>
            <w:hideMark/>
          </w:tcPr>
          <w:p w14:paraId="2F8E902E" w14:textId="77777777" w:rsidR="00413CB7" w:rsidRPr="00413CB7" w:rsidRDefault="00413CB7" w:rsidP="00413CB7">
            <w:pPr>
              <w:spacing w:after="0"/>
              <w:ind w:left="113"/>
              <w:jc w:val="left"/>
              <w:rPr>
                <w:szCs w:val="20"/>
              </w:rPr>
            </w:pPr>
            <w:r w:rsidRPr="00413CB7">
              <w:rPr>
                <w:szCs w:val="20"/>
              </w:rPr>
              <w:t>DAW PARK, SA 5041</w:t>
            </w:r>
          </w:p>
        </w:tc>
        <w:tc>
          <w:tcPr>
            <w:tcW w:w="424" w:type="pct"/>
            <w:noWrap/>
            <w:hideMark/>
          </w:tcPr>
          <w:p w14:paraId="0B3DF168" w14:textId="77777777" w:rsidR="00413CB7" w:rsidRPr="00413CB7" w:rsidRDefault="00413CB7" w:rsidP="00413CB7">
            <w:pPr>
              <w:spacing w:after="0"/>
              <w:ind w:right="113"/>
              <w:jc w:val="right"/>
              <w:rPr>
                <w:szCs w:val="20"/>
              </w:rPr>
            </w:pPr>
            <w:r w:rsidRPr="00413CB7">
              <w:rPr>
                <w:szCs w:val="20"/>
              </w:rPr>
              <w:t>22.17</w:t>
            </w:r>
          </w:p>
        </w:tc>
        <w:tc>
          <w:tcPr>
            <w:tcW w:w="770" w:type="pct"/>
            <w:noWrap/>
            <w:hideMark/>
          </w:tcPr>
          <w:p w14:paraId="6262DB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802B1E" w14:textId="77777777" w:rsidR="00413CB7" w:rsidRPr="00413CB7" w:rsidRDefault="00413CB7" w:rsidP="00413CB7">
            <w:pPr>
              <w:spacing w:after="0"/>
              <w:jc w:val="right"/>
              <w:rPr>
                <w:szCs w:val="20"/>
              </w:rPr>
            </w:pPr>
            <w:r w:rsidRPr="00413CB7">
              <w:rPr>
                <w:szCs w:val="20"/>
              </w:rPr>
              <w:t>27.10.2014</w:t>
            </w:r>
          </w:p>
        </w:tc>
      </w:tr>
      <w:tr w:rsidR="00413CB7" w:rsidRPr="00413CB7" w14:paraId="75E07296" w14:textId="77777777" w:rsidTr="005B36B0">
        <w:trPr>
          <w:trHeight w:val="20"/>
        </w:trPr>
        <w:tc>
          <w:tcPr>
            <w:tcW w:w="1756" w:type="pct"/>
            <w:noWrap/>
            <w:hideMark/>
          </w:tcPr>
          <w:p w14:paraId="0391A847" w14:textId="77777777" w:rsidR="00413CB7" w:rsidRPr="00413CB7" w:rsidRDefault="00413CB7" w:rsidP="00413CB7">
            <w:pPr>
              <w:spacing w:after="0"/>
              <w:jc w:val="left"/>
              <w:rPr>
                <w:szCs w:val="20"/>
              </w:rPr>
            </w:pPr>
            <w:r w:rsidRPr="00413CB7">
              <w:rPr>
                <w:szCs w:val="20"/>
              </w:rPr>
              <w:t>Margaret Andrews</w:t>
            </w:r>
          </w:p>
        </w:tc>
        <w:tc>
          <w:tcPr>
            <w:tcW w:w="1597" w:type="pct"/>
            <w:noWrap/>
            <w:hideMark/>
          </w:tcPr>
          <w:p w14:paraId="05F14EF0"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156E07EF" w14:textId="77777777" w:rsidR="00413CB7" w:rsidRPr="00413CB7" w:rsidRDefault="00413CB7" w:rsidP="00413CB7">
            <w:pPr>
              <w:spacing w:after="0"/>
              <w:ind w:right="113"/>
              <w:jc w:val="right"/>
              <w:rPr>
                <w:szCs w:val="20"/>
              </w:rPr>
            </w:pPr>
            <w:r w:rsidRPr="00413CB7">
              <w:rPr>
                <w:szCs w:val="20"/>
              </w:rPr>
              <w:t>78.00</w:t>
            </w:r>
          </w:p>
        </w:tc>
        <w:tc>
          <w:tcPr>
            <w:tcW w:w="770" w:type="pct"/>
            <w:noWrap/>
            <w:hideMark/>
          </w:tcPr>
          <w:p w14:paraId="39331E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34B3BE" w14:textId="77777777" w:rsidR="00413CB7" w:rsidRPr="00413CB7" w:rsidRDefault="00413CB7" w:rsidP="00413CB7">
            <w:pPr>
              <w:spacing w:after="0"/>
              <w:jc w:val="right"/>
              <w:rPr>
                <w:szCs w:val="20"/>
              </w:rPr>
            </w:pPr>
            <w:r w:rsidRPr="00413CB7">
              <w:rPr>
                <w:szCs w:val="20"/>
              </w:rPr>
              <w:t>1.9.2014</w:t>
            </w:r>
          </w:p>
        </w:tc>
      </w:tr>
      <w:tr w:rsidR="00413CB7" w:rsidRPr="00413CB7" w14:paraId="3B572C39" w14:textId="77777777" w:rsidTr="005B36B0">
        <w:trPr>
          <w:trHeight w:val="20"/>
        </w:trPr>
        <w:tc>
          <w:tcPr>
            <w:tcW w:w="1756" w:type="pct"/>
            <w:noWrap/>
            <w:hideMark/>
          </w:tcPr>
          <w:p w14:paraId="3E98DA5B" w14:textId="77777777" w:rsidR="00413CB7" w:rsidRPr="00413CB7" w:rsidRDefault="00413CB7" w:rsidP="00413CB7">
            <w:pPr>
              <w:spacing w:after="0"/>
              <w:jc w:val="left"/>
              <w:rPr>
                <w:szCs w:val="20"/>
              </w:rPr>
            </w:pPr>
            <w:r w:rsidRPr="00413CB7">
              <w:rPr>
                <w:szCs w:val="20"/>
              </w:rPr>
              <w:t>Margaret Beverly Barnes</w:t>
            </w:r>
          </w:p>
        </w:tc>
        <w:tc>
          <w:tcPr>
            <w:tcW w:w="1597" w:type="pct"/>
            <w:noWrap/>
            <w:hideMark/>
          </w:tcPr>
          <w:p w14:paraId="08FDA443"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5935198"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FADF0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02D94D" w14:textId="77777777" w:rsidR="00413CB7" w:rsidRPr="00413CB7" w:rsidRDefault="00413CB7" w:rsidP="00413CB7">
            <w:pPr>
              <w:spacing w:after="0"/>
              <w:jc w:val="right"/>
              <w:rPr>
                <w:szCs w:val="20"/>
              </w:rPr>
            </w:pPr>
            <w:r w:rsidRPr="00413CB7">
              <w:rPr>
                <w:szCs w:val="20"/>
              </w:rPr>
              <w:t>22.5.2013</w:t>
            </w:r>
          </w:p>
        </w:tc>
      </w:tr>
      <w:tr w:rsidR="00413CB7" w:rsidRPr="00413CB7" w14:paraId="53F27A9C" w14:textId="77777777" w:rsidTr="005B36B0">
        <w:trPr>
          <w:trHeight w:val="20"/>
        </w:trPr>
        <w:tc>
          <w:tcPr>
            <w:tcW w:w="1756" w:type="pct"/>
            <w:noWrap/>
            <w:hideMark/>
          </w:tcPr>
          <w:p w14:paraId="1A486AF7" w14:textId="77777777" w:rsidR="00413CB7" w:rsidRPr="00413CB7" w:rsidRDefault="00413CB7" w:rsidP="00413CB7">
            <w:pPr>
              <w:spacing w:after="0"/>
              <w:jc w:val="left"/>
              <w:rPr>
                <w:szCs w:val="20"/>
              </w:rPr>
            </w:pPr>
            <w:r w:rsidRPr="00413CB7">
              <w:rPr>
                <w:szCs w:val="20"/>
              </w:rPr>
              <w:t xml:space="preserve">Margaret Calliss, the estate of </w:t>
            </w:r>
          </w:p>
        </w:tc>
        <w:tc>
          <w:tcPr>
            <w:tcW w:w="1597" w:type="pct"/>
            <w:noWrap/>
            <w:hideMark/>
          </w:tcPr>
          <w:p w14:paraId="673C3A8E" w14:textId="77777777" w:rsidR="00413CB7" w:rsidRPr="00413CB7" w:rsidRDefault="00413CB7" w:rsidP="00413CB7">
            <w:pPr>
              <w:spacing w:after="0"/>
              <w:ind w:left="113"/>
              <w:jc w:val="left"/>
              <w:rPr>
                <w:szCs w:val="20"/>
              </w:rPr>
            </w:pPr>
            <w:r w:rsidRPr="00413CB7">
              <w:rPr>
                <w:szCs w:val="20"/>
              </w:rPr>
              <w:t>TUMBY BAY, SA 5605</w:t>
            </w:r>
          </w:p>
        </w:tc>
        <w:tc>
          <w:tcPr>
            <w:tcW w:w="424" w:type="pct"/>
            <w:noWrap/>
            <w:hideMark/>
          </w:tcPr>
          <w:p w14:paraId="0C9F359A" w14:textId="77777777" w:rsidR="00413CB7" w:rsidRPr="00413CB7" w:rsidRDefault="00413CB7" w:rsidP="00413CB7">
            <w:pPr>
              <w:spacing w:after="0"/>
              <w:ind w:right="113"/>
              <w:jc w:val="right"/>
              <w:rPr>
                <w:szCs w:val="20"/>
              </w:rPr>
            </w:pPr>
            <w:r w:rsidRPr="00413CB7">
              <w:rPr>
                <w:szCs w:val="20"/>
              </w:rPr>
              <w:t>18.25</w:t>
            </w:r>
          </w:p>
        </w:tc>
        <w:tc>
          <w:tcPr>
            <w:tcW w:w="770" w:type="pct"/>
            <w:noWrap/>
            <w:hideMark/>
          </w:tcPr>
          <w:p w14:paraId="52D80A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186549" w14:textId="77777777" w:rsidR="00413CB7" w:rsidRPr="00413CB7" w:rsidRDefault="00413CB7" w:rsidP="00413CB7">
            <w:pPr>
              <w:spacing w:after="0"/>
              <w:jc w:val="right"/>
              <w:rPr>
                <w:szCs w:val="20"/>
              </w:rPr>
            </w:pPr>
            <w:r w:rsidRPr="00413CB7">
              <w:rPr>
                <w:szCs w:val="20"/>
              </w:rPr>
              <w:t>5.7.2013</w:t>
            </w:r>
          </w:p>
        </w:tc>
      </w:tr>
      <w:tr w:rsidR="00413CB7" w:rsidRPr="00413CB7" w14:paraId="7AB852AF" w14:textId="77777777" w:rsidTr="005B36B0">
        <w:trPr>
          <w:trHeight w:val="20"/>
        </w:trPr>
        <w:tc>
          <w:tcPr>
            <w:tcW w:w="1756" w:type="pct"/>
            <w:noWrap/>
            <w:hideMark/>
          </w:tcPr>
          <w:p w14:paraId="18568B64" w14:textId="77777777" w:rsidR="00413CB7" w:rsidRPr="00413CB7" w:rsidRDefault="00413CB7" w:rsidP="00413CB7">
            <w:pPr>
              <w:spacing w:after="0"/>
              <w:jc w:val="left"/>
              <w:rPr>
                <w:szCs w:val="20"/>
              </w:rPr>
            </w:pPr>
            <w:r w:rsidRPr="00413CB7">
              <w:rPr>
                <w:szCs w:val="20"/>
              </w:rPr>
              <w:t>Margaret Carman</w:t>
            </w:r>
          </w:p>
        </w:tc>
        <w:tc>
          <w:tcPr>
            <w:tcW w:w="1597" w:type="pct"/>
            <w:noWrap/>
            <w:hideMark/>
          </w:tcPr>
          <w:p w14:paraId="4B2E3134"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4622625F"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0249F1E" w14:textId="77777777" w:rsidR="00413CB7" w:rsidRPr="00413CB7" w:rsidRDefault="00413CB7" w:rsidP="00413CB7">
            <w:pPr>
              <w:spacing w:after="0"/>
              <w:ind w:left="170"/>
              <w:jc w:val="left"/>
              <w:rPr>
                <w:szCs w:val="20"/>
              </w:rPr>
            </w:pPr>
            <w:r w:rsidRPr="00413CB7">
              <w:rPr>
                <w:szCs w:val="20"/>
              </w:rPr>
              <w:t>Refund 170782</w:t>
            </w:r>
          </w:p>
        </w:tc>
        <w:tc>
          <w:tcPr>
            <w:tcW w:w="453" w:type="pct"/>
            <w:noWrap/>
            <w:hideMark/>
          </w:tcPr>
          <w:p w14:paraId="07F91C1E" w14:textId="77777777" w:rsidR="00413CB7" w:rsidRPr="00413CB7" w:rsidRDefault="00413CB7" w:rsidP="00413CB7">
            <w:pPr>
              <w:spacing w:after="0"/>
              <w:jc w:val="right"/>
              <w:rPr>
                <w:szCs w:val="20"/>
              </w:rPr>
            </w:pPr>
            <w:r w:rsidRPr="00413CB7">
              <w:rPr>
                <w:szCs w:val="20"/>
              </w:rPr>
              <w:t>22.8.2013</w:t>
            </w:r>
          </w:p>
        </w:tc>
      </w:tr>
      <w:tr w:rsidR="00413CB7" w:rsidRPr="00413CB7" w14:paraId="08FED644" w14:textId="77777777" w:rsidTr="005B36B0">
        <w:trPr>
          <w:trHeight w:val="20"/>
        </w:trPr>
        <w:tc>
          <w:tcPr>
            <w:tcW w:w="1756" w:type="pct"/>
            <w:noWrap/>
            <w:hideMark/>
          </w:tcPr>
          <w:p w14:paraId="0C48EEBA" w14:textId="77777777" w:rsidR="00413CB7" w:rsidRPr="00413CB7" w:rsidRDefault="00413CB7" w:rsidP="00413CB7">
            <w:pPr>
              <w:spacing w:after="0"/>
              <w:jc w:val="left"/>
              <w:rPr>
                <w:szCs w:val="20"/>
              </w:rPr>
            </w:pPr>
            <w:r w:rsidRPr="00413CB7">
              <w:rPr>
                <w:szCs w:val="20"/>
              </w:rPr>
              <w:t xml:space="preserve">Margaret Downing, the estate of </w:t>
            </w:r>
          </w:p>
        </w:tc>
        <w:tc>
          <w:tcPr>
            <w:tcW w:w="1597" w:type="pct"/>
            <w:noWrap/>
            <w:hideMark/>
          </w:tcPr>
          <w:p w14:paraId="64FAFF74" w14:textId="77777777" w:rsidR="00413CB7" w:rsidRPr="00413CB7" w:rsidRDefault="00413CB7" w:rsidP="00413CB7">
            <w:pPr>
              <w:spacing w:after="0"/>
              <w:ind w:left="113"/>
              <w:jc w:val="left"/>
              <w:rPr>
                <w:szCs w:val="20"/>
              </w:rPr>
            </w:pPr>
            <w:r w:rsidRPr="00413CB7">
              <w:rPr>
                <w:szCs w:val="20"/>
              </w:rPr>
              <w:t>GOOLWA NORTH, SA 5214</w:t>
            </w:r>
          </w:p>
        </w:tc>
        <w:tc>
          <w:tcPr>
            <w:tcW w:w="424" w:type="pct"/>
            <w:noWrap/>
            <w:hideMark/>
          </w:tcPr>
          <w:p w14:paraId="0C26F397" w14:textId="77777777" w:rsidR="00413CB7" w:rsidRPr="00413CB7" w:rsidRDefault="00413CB7" w:rsidP="00413CB7">
            <w:pPr>
              <w:spacing w:after="0"/>
              <w:ind w:right="113"/>
              <w:jc w:val="right"/>
              <w:rPr>
                <w:szCs w:val="20"/>
              </w:rPr>
            </w:pPr>
            <w:r w:rsidRPr="00413CB7">
              <w:rPr>
                <w:szCs w:val="20"/>
              </w:rPr>
              <w:t>17.29</w:t>
            </w:r>
          </w:p>
        </w:tc>
        <w:tc>
          <w:tcPr>
            <w:tcW w:w="770" w:type="pct"/>
            <w:noWrap/>
            <w:hideMark/>
          </w:tcPr>
          <w:p w14:paraId="4D5B91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E1AEE1" w14:textId="77777777" w:rsidR="00413CB7" w:rsidRPr="00413CB7" w:rsidRDefault="00413CB7" w:rsidP="00413CB7">
            <w:pPr>
              <w:spacing w:after="0"/>
              <w:jc w:val="right"/>
              <w:rPr>
                <w:szCs w:val="20"/>
              </w:rPr>
            </w:pPr>
            <w:r w:rsidRPr="00413CB7">
              <w:rPr>
                <w:szCs w:val="20"/>
              </w:rPr>
              <w:t>17.5.2013</w:t>
            </w:r>
          </w:p>
        </w:tc>
      </w:tr>
      <w:tr w:rsidR="00413CB7" w:rsidRPr="00413CB7" w14:paraId="6AA3E3F8" w14:textId="77777777" w:rsidTr="005B36B0">
        <w:trPr>
          <w:trHeight w:val="20"/>
        </w:trPr>
        <w:tc>
          <w:tcPr>
            <w:tcW w:w="1756" w:type="pct"/>
            <w:noWrap/>
            <w:hideMark/>
          </w:tcPr>
          <w:p w14:paraId="336EB117" w14:textId="77777777" w:rsidR="00413CB7" w:rsidRPr="00413CB7" w:rsidRDefault="00413CB7" w:rsidP="00413CB7">
            <w:pPr>
              <w:spacing w:after="0"/>
              <w:jc w:val="left"/>
              <w:rPr>
                <w:szCs w:val="20"/>
              </w:rPr>
            </w:pPr>
            <w:r w:rsidRPr="00413CB7">
              <w:rPr>
                <w:szCs w:val="20"/>
              </w:rPr>
              <w:t>Margaret Eade</w:t>
            </w:r>
          </w:p>
        </w:tc>
        <w:tc>
          <w:tcPr>
            <w:tcW w:w="1597" w:type="pct"/>
            <w:noWrap/>
            <w:hideMark/>
          </w:tcPr>
          <w:p w14:paraId="388C96A6"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047C293D" w14:textId="77777777" w:rsidR="00413CB7" w:rsidRPr="00413CB7" w:rsidRDefault="00413CB7" w:rsidP="00413CB7">
            <w:pPr>
              <w:spacing w:after="0"/>
              <w:ind w:right="113"/>
              <w:jc w:val="right"/>
              <w:rPr>
                <w:szCs w:val="20"/>
              </w:rPr>
            </w:pPr>
            <w:r w:rsidRPr="00413CB7">
              <w:rPr>
                <w:szCs w:val="20"/>
              </w:rPr>
              <w:t>91.88</w:t>
            </w:r>
          </w:p>
        </w:tc>
        <w:tc>
          <w:tcPr>
            <w:tcW w:w="770" w:type="pct"/>
            <w:noWrap/>
            <w:hideMark/>
          </w:tcPr>
          <w:p w14:paraId="2A46AE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AEA2AE" w14:textId="77777777" w:rsidR="00413CB7" w:rsidRPr="00413CB7" w:rsidRDefault="00413CB7" w:rsidP="00413CB7">
            <w:pPr>
              <w:spacing w:after="0"/>
              <w:jc w:val="right"/>
              <w:rPr>
                <w:szCs w:val="20"/>
              </w:rPr>
            </w:pPr>
            <w:r w:rsidRPr="00413CB7">
              <w:rPr>
                <w:szCs w:val="20"/>
              </w:rPr>
              <w:t>27.3.2013</w:t>
            </w:r>
          </w:p>
        </w:tc>
      </w:tr>
      <w:tr w:rsidR="00413CB7" w:rsidRPr="00413CB7" w14:paraId="4B02C6C8" w14:textId="77777777" w:rsidTr="005B36B0">
        <w:trPr>
          <w:trHeight w:val="20"/>
        </w:trPr>
        <w:tc>
          <w:tcPr>
            <w:tcW w:w="1756" w:type="pct"/>
            <w:noWrap/>
            <w:hideMark/>
          </w:tcPr>
          <w:p w14:paraId="2C6D9D8D" w14:textId="77777777" w:rsidR="00413CB7" w:rsidRPr="00413CB7" w:rsidRDefault="00413CB7" w:rsidP="00413CB7">
            <w:pPr>
              <w:spacing w:after="0"/>
              <w:jc w:val="left"/>
              <w:rPr>
                <w:szCs w:val="20"/>
              </w:rPr>
            </w:pPr>
            <w:r w:rsidRPr="00413CB7">
              <w:rPr>
                <w:szCs w:val="20"/>
              </w:rPr>
              <w:t>Margaret Kanisauskas</w:t>
            </w:r>
          </w:p>
        </w:tc>
        <w:tc>
          <w:tcPr>
            <w:tcW w:w="1597" w:type="pct"/>
            <w:noWrap/>
            <w:hideMark/>
          </w:tcPr>
          <w:p w14:paraId="0441F8C0"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71F09F03" w14:textId="77777777" w:rsidR="00413CB7" w:rsidRPr="00413CB7" w:rsidRDefault="00413CB7" w:rsidP="00413CB7">
            <w:pPr>
              <w:spacing w:after="0"/>
              <w:ind w:right="113"/>
              <w:jc w:val="right"/>
              <w:rPr>
                <w:szCs w:val="20"/>
              </w:rPr>
            </w:pPr>
            <w:r w:rsidRPr="00413CB7">
              <w:rPr>
                <w:szCs w:val="20"/>
              </w:rPr>
              <w:t>16.26</w:t>
            </w:r>
          </w:p>
        </w:tc>
        <w:tc>
          <w:tcPr>
            <w:tcW w:w="770" w:type="pct"/>
            <w:noWrap/>
            <w:hideMark/>
          </w:tcPr>
          <w:p w14:paraId="371117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D08172" w14:textId="77777777" w:rsidR="00413CB7" w:rsidRPr="00413CB7" w:rsidRDefault="00413CB7" w:rsidP="00413CB7">
            <w:pPr>
              <w:spacing w:after="0"/>
              <w:jc w:val="right"/>
              <w:rPr>
                <w:szCs w:val="20"/>
              </w:rPr>
            </w:pPr>
            <w:r w:rsidRPr="00413CB7">
              <w:rPr>
                <w:szCs w:val="20"/>
              </w:rPr>
              <w:t>26.3.2013</w:t>
            </w:r>
          </w:p>
        </w:tc>
      </w:tr>
      <w:tr w:rsidR="00413CB7" w:rsidRPr="00413CB7" w14:paraId="195D577D" w14:textId="77777777" w:rsidTr="005B36B0">
        <w:trPr>
          <w:trHeight w:val="20"/>
        </w:trPr>
        <w:tc>
          <w:tcPr>
            <w:tcW w:w="1756" w:type="pct"/>
            <w:noWrap/>
            <w:hideMark/>
          </w:tcPr>
          <w:p w14:paraId="4490D4BA" w14:textId="77777777" w:rsidR="00413CB7" w:rsidRPr="00413CB7" w:rsidRDefault="00413CB7" w:rsidP="00413CB7">
            <w:pPr>
              <w:spacing w:after="0"/>
              <w:jc w:val="left"/>
              <w:rPr>
                <w:szCs w:val="20"/>
              </w:rPr>
            </w:pPr>
            <w:r w:rsidRPr="00413CB7">
              <w:rPr>
                <w:szCs w:val="20"/>
              </w:rPr>
              <w:t>Margaret Modra</w:t>
            </w:r>
          </w:p>
        </w:tc>
        <w:tc>
          <w:tcPr>
            <w:tcW w:w="1597" w:type="pct"/>
            <w:noWrap/>
            <w:hideMark/>
          </w:tcPr>
          <w:p w14:paraId="033DB6E5" w14:textId="77777777"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14:paraId="719E2211"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5A8DCCD4" w14:textId="77777777" w:rsidR="00413CB7" w:rsidRPr="00413CB7" w:rsidRDefault="00413CB7" w:rsidP="00413CB7">
            <w:pPr>
              <w:spacing w:after="0"/>
              <w:ind w:left="170"/>
              <w:jc w:val="left"/>
              <w:rPr>
                <w:szCs w:val="20"/>
              </w:rPr>
            </w:pPr>
            <w:r w:rsidRPr="00413CB7">
              <w:rPr>
                <w:szCs w:val="20"/>
              </w:rPr>
              <w:t>Refund 178572</w:t>
            </w:r>
          </w:p>
        </w:tc>
        <w:tc>
          <w:tcPr>
            <w:tcW w:w="453" w:type="pct"/>
            <w:noWrap/>
            <w:hideMark/>
          </w:tcPr>
          <w:p w14:paraId="0CF7CC17" w14:textId="77777777" w:rsidR="00413CB7" w:rsidRPr="00413CB7" w:rsidRDefault="00413CB7" w:rsidP="00413CB7">
            <w:pPr>
              <w:spacing w:after="0"/>
              <w:jc w:val="right"/>
              <w:rPr>
                <w:szCs w:val="20"/>
              </w:rPr>
            </w:pPr>
            <w:r w:rsidRPr="00413CB7">
              <w:rPr>
                <w:szCs w:val="20"/>
              </w:rPr>
              <w:t>20.9.2013</w:t>
            </w:r>
          </w:p>
        </w:tc>
      </w:tr>
      <w:tr w:rsidR="00413CB7" w:rsidRPr="00413CB7" w14:paraId="4D8172C2" w14:textId="77777777" w:rsidTr="005B36B0">
        <w:trPr>
          <w:trHeight w:val="20"/>
        </w:trPr>
        <w:tc>
          <w:tcPr>
            <w:tcW w:w="1756" w:type="pct"/>
            <w:noWrap/>
            <w:hideMark/>
          </w:tcPr>
          <w:p w14:paraId="2CF214AD" w14:textId="77777777" w:rsidR="00413CB7" w:rsidRPr="00413CB7" w:rsidRDefault="00413CB7" w:rsidP="00413CB7">
            <w:pPr>
              <w:spacing w:after="0"/>
              <w:jc w:val="left"/>
              <w:rPr>
                <w:szCs w:val="20"/>
              </w:rPr>
            </w:pPr>
            <w:r w:rsidRPr="00413CB7">
              <w:rPr>
                <w:szCs w:val="20"/>
              </w:rPr>
              <w:t>Margaret Nicholls</w:t>
            </w:r>
          </w:p>
        </w:tc>
        <w:tc>
          <w:tcPr>
            <w:tcW w:w="1597" w:type="pct"/>
            <w:noWrap/>
            <w:hideMark/>
          </w:tcPr>
          <w:p w14:paraId="5E100883"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2823775D" w14:textId="77777777" w:rsidR="00413CB7" w:rsidRPr="00413CB7" w:rsidRDefault="00413CB7" w:rsidP="00413CB7">
            <w:pPr>
              <w:spacing w:after="0"/>
              <w:ind w:right="113"/>
              <w:jc w:val="right"/>
              <w:rPr>
                <w:szCs w:val="20"/>
              </w:rPr>
            </w:pPr>
            <w:r w:rsidRPr="00413CB7">
              <w:rPr>
                <w:szCs w:val="20"/>
              </w:rPr>
              <w:t>62.33</w:t>
            </w:r>
          </w:p>
        </w:tc>
        <w:tc>
          <w:tcPr>
            <w:tcW w:w="770" w:type="pct"/>
            <w:noWrap/>
            <w:hideMark/>
          </w:tcPr>
          <w:p w14:paraId="73A6E23B" w14:textId="77777777" w:rsidR="00413CB7" w:rsidRPr="00413CB7" w:rsidRDefault="00413CB7" w:rsidP="00413CB7">
            <w:pPr>
              <w:spacing w:after="0"/>
              <w:ind w:left="170"/>
              <w:jc w:val="left"/>
              <w:rPr>
                <w:szCs w:val="20"/>
              </w:rPr>
            </w:pPr>
            <w:r w:rsidRPr="00413CB7">
              <w:rPr>
                <w:szCs w:val="20"/>
              </w:rPr>
              <w:t>Refund 162678</w:t>
            </w:r>
          </w:p>
        </w:tc>
        <w:tc>
          <w:tcPr>
            <w:tcW w:w="453" w:type="pct"/>
            <w:noWrap/>
            <w:hideMark/>
          </w:tcPr>
          <w:p w14:paraId="6441DB28" w14:textId="77777777" w:rsidR="00413CB7" w:rsidRPr="00413CB7" w:rsidRDefault="00413CB7" w:rsidP="00413CB7">
            <w:pPr>
              <w:spacing w:after="0"/>
              <w:jc w:val="right"/>
              <w:rPr>
                <w:szCs w:val="20"/>
              </w:rPr>
            </w:pPr>
            <w:r w:rsidRPr="00413CB7">
              <w:rPr>
                <w:szCs w:val="20"/>
              </w:rPr>
              <w:t>22.5.2013</w:t>
            </w:r>
          </w:p>
        </w:tc>
      </w:tr>
      <w:tr w:rsidR="00413CB7" w:rsidRPr="00413CB7" w14:paraId="616CB834" w14:textId="77777777" w:rsidTr="005B36B0">
        <w:trPr>
          <w:trHeight w:val="20"/>
        </w:trPr>
        <w:tc>
          <w:tcPr>
            <w:tcW w:w="1756" w:type="pct"/>
            <w:noWrap/>
            <w:hideMark/>
          </w:tcPr>
          <w:p w14:paraId="7A1C6586" w14:textId="77777777" w:rsidR="00413CB7" w:rsidRPr="00413CB7" w:rsidRDefault="00413CB7" w:rsidP="00413CB7">
            <w:pPr>
              <w:spacing w:after="0"/>
              <w:jc w:val="left"/>
              <w:rPr>
                <w:szCs w:val="20"/>
              </w:rPr>
            </w:pPr>
            <w:r w:rsidRPr="00413CB7">
              <w:rPr>
                <w:szCs w:val="20"/>
              </w:rPr>
              <w:t>Margaret Oichards</w:t>
            </w:r>
          </w:p>
        </w:tc>
        <w:tc>
          <w:tcPr>
            <w:tcW w:w="1597" w:type="pct"/>
            <w:noWrap/>
            <w:hideMark/>
          </w:tcPr>
          <w:p w14:paraId="2E6FB8D9"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0F13175B" w14:textId="77777777" w:rsidR="00413CB7" w:rsidRPr="00413CB7" w:rsidRDefault="00413CB7" w:rsidP="00413CB7">
            <w:pPr>
              <w:spacing w:after="0"/>
              <w:ind w:right="113"/>
              <w:jc w:val="right"/>
              <w:rPr>
                <w:szCs w:val="20"/>
              </w:rPr>
            </w:pPr>
            <w:r w:rsidRPr="00413CB7">
              <w:rPr>
                <w:szCs w:val="20"/>
              </w:rPr>
              <w:t>51.26</w:t>
            </w:r>
          </w:p>
        </w:tc>
        <w:tc>
          <w:tcPr>
            <w:tcW w:w="770" w:type="pct"/>
            <w:noWrap/>
            <w:hideMark/>
          </w:tcPr>
          <w:p w14:paraId="6A73AC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A28F9F" w14:textId="77777777" w:rsidR="00413CB7" w:rsidRPr="00413CB7" w:rsidRDefault="00413CB7" w:rsidP="00413CB7">
            <w:pPr>
              <w:spacing w:after="0"/>
              <w:jc w:val="right"/>
              <w:rPr>
                <w:szCs w:val="20"/>
              </w:rPr>
            </w:pPr>
            <w:r w:rsidRPr="00413CB7">
              <w:rPr>
                <w:szCs w:val="20"/>
              </w:rPr>
              <w:t>26.7.2013</w:t>
            </w:r>
          </w:p>
        </w:tc>
      </w:tr>
      <w:tr w:rsidR="00413CB7" w:rsidRPr="00413CB7" w14:paraId="1D42CDC1" w14:textId="77777777" w:rsidTr="005B36B0">
        <w:trPr>
          <w:trHeight w:val="20"/>
        </w:trPr>
        <w:tc>
          <w:tcPr>
            <w:tcW w:w="1756" w:type="pct"/>
            <w:noWrap/>
            <w:hideMark/>
          </w:tcPr>
          <w:p w14:paraId="22E37D08" w14:textId="77777777" w:rsidR="00413CB7" w:rsidRPr="00413CB7" w:rsidRDefault="00413CB7" w:rsidP="00413CB7">
            <w:pPr>
              <w:spacing w:after="0"/>
              <w:jc w:val="left"/>
              <w:rPr>
                <w:szCs w:val="20"/>
              </w:rPr>
            </w:pPr>
            <w:r w:rsidRPr="00413CB7">
              <w:rPr>
                <w:szCs w:val="20"/>
              </w:rPr>
              <w:t>Margaret Payne</w:t>
            </w:r>
          </w:p>
        </w:tc>
        <w:tc>
          <w:tcPr>
            <w:tcW w:w="1597" w:type="pct"/>
            <w:noWrap/>
            <w:hideMark/>
          </w:tcPr>
          <w:p w14:paraId="0C406317"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1D263243" w14:textId="77777777" w:rsidR="00413CB7" w:rsidRPr="00413CB7" w:rsidRDefault="00413CB7" w:rsidP="00413CB7">
            <w:pPr>
              <w:spacing w:after="0"/>
              <w:ind w:right="113"/>
              <w:jc w:val="right"/>
              <w:rPr>
                <w:szCs w:val="20"/>
              </w:rPr>
            </w:pPr>
            <w:r w:rsidRPr="00413CB7">
              <w:rPr>
                <w:szCs w:val="20"/>
              </w:rPr>
              <w:t>23.41</w:t>
            </w:r>
          </w:p>
        </w:tc>
        <w:tc>
          <w:tcPr>
            <w:tcW w:w="770" w:type="pct"/>
            <w:noWrap/>
            <w:hideMark/>
          </w:tcPr>
          <w:p w14:paraId="5D6304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9FBDD8" w14:textId="77777777" w:rsidR="00413CB7" w:rsidRPr="00413CB7" w:rsidRDefault="00413CB7" w:rsidP="00413CB7">
            <w:pPr>
              <w:spacing w:after="0"/>
              <w:jc w:val="right"/>
              <w:rPr>
                <w:szCs w:val="20"/>
              </w:rPr>
            </w:pPr>
            <w:r w:rsidRPr="00413CB7">
              <w:rPr>
                <w:szCs w:val="20"/>
              </w:rPr>
              <w:t>2.7.2013</w:t>
            </w:r>
          </w:p>
        </w:tc>
      </w:tr>
      <w:tr w:rsidR="00413CB7" w:rsidRPr="00413CB7" w14:paraId="644E50A5" w14:textId="77777777" w:rsidTr="005B36B0">
        <w:trPr>
          <w:trHeight w:val="20"/>
        </w:trPr>
        <w:tc>
          <w:tcPr>
            <w:tcW w:w="1756" w:type="pct"/>
            <w:noWrap/>
            <w:hideMark/>
          </w:tcPr>
          <w:p w14:paraId="26DC2721" w14:textId="77777777" w:rsidR="00413CB7" w:rsidRPr="00413CB7" w:rsidRDefault="00413CB7" w:rsidP="00413CB7">
            <w:pPr>
              <w:spacing w:after="0"/>
              <w:jc w:val="left"/>
              <w:rPr>
                <w:szCs w:val="20"/>
              </w:rPr>
            </w:pPr>
            <w:r w:rsidRPr="00413CB7">
              <w:rPr>
                <w:szCs w:val="20"/>
              </w:rPr>
              <w:t>Margaret Robinson</w:t>
            </w:r>
          </w:p>
        </w:tc>
        <w:tc>
          <w:tcPr>
            <w:tcW w:w="1597" w:type="pct"/>
            <w:noWrap/>
            <w:hideMark/>
          </w:tcPr>
          <w:p w14:paraId="66D5D170"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33D09539"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63F975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2C588F" w14:textId="77777777" w:rsidR="00413CB7" w:rsidRPr="00413CB7" w:rsidRDefault="00413CB7" w:rsidP="00413CB7">
            <w:pPr>
              <w:spacing w:after="0"/>
              <w:jc w:val="right"/>
              <w:rPr>
                <w:szCs w:val="20"/>
              </w:rPr>
            </w:pPr>
            <w:r w:rsidRPr="00413CB7">
              <w:rPr>
                <w:szCs w:val="20"/>
              </w:rPr>
              <w:t>31.12.2013</w:t>
            </w:r>
          </w:p>
        </w:tc>
      </w:tr>
      <w:tr w:rsidR="00413CB7" w:rsidRPr="00413CB7" w14:paraId="547A45B9" w14:textId="77777777" w:rsidTr="005B36B0">
        <w:trPr>
          <w:trHeight w:val="20"/>
        </w:trPr>
        <w:tc>
          <w:tcPr>
            <w:tcW w:w="1756" w:type="pct"/>
            <w:noWrap/>
            <w:hideMark/>
          </w:tcPr>
          <w:p w14:paraId="2B78BCF5" w14:textId="77777777" w:rsidR="00413CB7" w:rsidRPr="00413CB7" w:rsidRDefault="00413CB7" w:rsidP="00413CB7">
            <w:pPr>
              <w:spacing w:after="0"/>
              <w:jc w:val="left"/>
              <w:rPr>
                <w:szCs w:val="20"/>
              </w:rPr>
            </w:pPr>
            <w:r w:rsidRPr="00413CB7">
              <w:rPr>
                <w:szCs w:val="20"/>
              </w:rPr>
              <w:t>Margaret Statton</w:t>
            </w:r>
          </w:p>
        </w:tc>
        <w:tc>
          <w:tcPr>
            <w:tcW w:w="1597" w:type="pct"/>
            <w:noWrap/>
            <w:hideMark/>
          </w:tcPr>
          <w:p w14:paraId="51F5D5E0" w14:textId="77777777"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14:paraId="5F1AC82B" w14:textId="77777777" w:rsidR="00413CB7" w:rsidRPr="00413CB7" w:rsidRDefault="00413CB7" w:rsidP="00413CB7">
            <w:pPr>
              <w:spacing w:after="0"/>
              <w:ind w:right="113"/>
              <w:jc w:val="right"/>
              <w:rPr>
                <w:szCs w:val="20"/>
              </w:rPr>
            </w:pPr>
            <w:r w:rsidRPr="00413CB7">
              <w:rPr>
                <w:szCs w:val="20"/>
              </w:rPr>
              <w:t>15.16</w:t>
            </w:r>
          </w:p>
        </w:tc>
        <w:tc>
          <w:tcPr>
            <w:tcW w:w="770" w:type="pct"/>
            <w:noWrap/>
            <w:hideMark/>
          </w:tcPr>
          <w:p w14:paraId="217DF2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D228F5" w14:textId="77777777" w:rsidR="00413CB7" w:rsidRPr="00413CB7" w:rsidRDefault="00413CB7" w:rsidP="00413CB7">
            <w:pPr>
              <w:spacing w:after="0"/>
              <w:jc w:val="right"/>
              <w:rPr>
                <w:szCs w:val="20"/>
              </w:rPr>
            </w:pPr>
            <w:r w:rsidRPr="00413CB7">
              <w:rPr>
                <w:szCs w:val="20"/>
              </w:rPr>
              <w:t>17.10.2013</w:t>
            </w:r>
          </w:p>
        </w:tc>
      </w:tr>
      <w:tr w:rsidR="00413CB7" w:rsidRPr="00413CB7" w14:paraId="3D19B814" w14:textId="77777777" w:rsidTr="005B36B0">
        <w:trPr>
          <w:trHeight w:val="20"/>
        </w:trPr>
        <w:tc>
          <w:tcPr>
            <w:tcW w:w="1756" w:type="pct"/>
            <w:noWrap/>
            <w:hideMark/>
          </w:tcPr>
          <w:p w14:paraId="71D1BAD2" w14:textId="77777777" w:rsidR="00413CB7" w:rsidRPr="00413CB7" w:rsidRDefault="00413CB7" w:rsidP="00413CB7">
            <w:pPr>
              <w:spacing w:after="0"/>
              <w:jc w:val="left"/>
              <w:rPr>
                <w:szCs w:val="20"/>
              </w:rPr>
            </w:pPr>
            <w:r w:rsidRPr="00413CB7">
              <w:rPr>
                <w:szCs w:val="20"/>
              </w:rPr>
              <w:t>Margaret Wegner</w:t>
            </w:r>
          </w:p>
        </w:tc>
        <w:tc>
          <w:tcPr>
            <w:tcW w:w="1597" w:type="pct"/>
            <w:noWrap/>
            <w:hideMark/>
          </w:tcPr>
          <w:p w14:paraId="15F90AB8" w14:textId="77777777" w:rsidR="00413CB7" w:rsidRPr="00413CB7" w:rsidRDefault="00413CB7" w:rsidP="00413CB7">
            <w:pPr>
              <w:spacing w:after="0"/>
              <w:ind w:left="113"/>
              <w:jc w:val="left"/>
              <w:rPr>
                <w:szCs w:val="20"/>
              </w:rPr>
            </w:pPr>
            <w:r w:rsidRPr="00413CB7">
              <w:rPr>
                <w:szCs w:val="20"/>
              </w:rPr>
              <w:t>ELIZABETH, SA 5112</w:t>
            </w:r>
          </w:p>
        </w:tc>
        <w:tc>
          <w:tcPr>
            <w:tcW w:w="424" w:type="pct"/>
            <w:noWrap/>
            <w:hideMark/>
          </w:tcPr>
          <w:p w14:paraId="0E1CF536" w14:textId="77777777" w:rsidR="00413CB7" w:rsidRPr="00413CB7" w:rsidRDefault="00413CB7" w:rsidP="00413CB7">
            <w:pPr>
              <w:spacing w:after="0"/>
              <w:ind w:right="113"/>
              <w:jc w:val="right"/>
              <w:rPr>
                <w:szCs w:val="20"/>
              </w:rPr>
            </w:pPr>
            <w:r w:rsidRPr="00413CB7">
              <w:rPr>
                <w:szCs w:val="20"/>
              </w:rPr>
              <w:t>10.80</w:t>
            </w:r>
          </w:p>
        </w:tc>
        <w:tc>
          <w:tcPr>
            <w:tcW w:w="770" w:type="pct"/>
            <w:noWrap/>
            <w:hideMark/>
          </w:tcPr>
          <w:p w14:paraId="07F7CD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88A473" w14:textId="77777777" w:rsidR="00413CB7" w:rsidRPr="00413CB7" w:rsidRDefault="00413CB7" w:rsidP="00413CB7">
            <w:pPr>
              <w:spacing w:after="0"/>
              <w:jc w:val="right"/>
              <w:rPr>
                <w:szCs w:val="20"/>
              </w:rPr>
            </w:pPr>
            <w:r w:rsidRPr="00413CB7">
              <w:rPr>
                <w:szCs w:val="20"/>
              </w:rPr>
              <w:t>21.5.2013</w:t>
            </w:r>
          </w:p>
        </w:tc>
      </w:tr>
      <w:tr w:rsidR="00413CB7" w:rsidRPr="00413CB7" w14:paraId="4EDFD67C" w14:textId="77777777" w:rsidTr="005B36B0">
        <w:trPr>
          <w:trHeight w:val="20"/>
        </w:trPr>
        <w:tc>
          <w:tcPr>
            <w:tcW w:w="1756" w:type="pct"/>
            <w:noWrap/>
            <w:hideMark/>
          </w:tcPr>
          <w:p w14:paraId="1EB7AB1D" w14:textId="77777777" w:rsidR="00413CB7" w:rsidRPr="00413CB7" w:rsidRDefault="00413CB7" w:rsidP="00413CB7">
            <w:pPr>
              <w:spacing w:after="0"/>
              <w:jc w:val="left"/>
              <w:rPr>
                <w:szCs w:val="20"/>
              </w:rPr>
            </w:pPr>
            <w:r w:rsidRPr="00413CB7">
              <w:rPr>
                <w:szCs w:val="20"/>
              </w:rPr>
              <w:t>Margeret Gillies</w:t>
            </w:r>
          </w:p>
        </w:tc>
        <w:tc>
          <w:tcPr>
            <w:tcW w:w="1597" w:type="pct"/>
            <w:noWrap/>
            <w:hideMark/>
          </w:tcPr>
          <w:p w14:paraId="072C34D5"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45F372D2" w14:textId="77777777" w:rsidR="00413CB7" w:rsidRPr="00413CB7" w:rsidRDefault="00413CB7" w:rsidP="00413CB7">
            <w:pPr>
              <w:spacing w:after="0"/>
              <w:ind w:right="113"/>
              <w:jc w:val="right"/>
              <w:rPr>
                <w:szCs w:val="20"/>
              </w:rPr>
            </w:pPr>
            <w:r w:rsidRPr="00413CB7">
              <w:rPr>
                <w:szCs w:val="20"/>
              </w:rPr>
              <w:t>21.18</w:t>
            </w:r>
          </w:p>
        </w:tc>
        <w:tc>
          <w:tcPr>
            <w:tcW w:w="770" w:type="pct"/>
            <w:noWrap/>
            <w:hideMark/>
          </w:tcPr>
          <w:p w14:paraId="2788B8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2A7539" w14:textId="77777777" w:rsidR="00413CB7" w:rsidRPr="00413CB7" w:rsidRDefault="00413CB7" w:rsidP="00413CB7">
            <w:pPr>
              <w:spacing w:after="0"/>
              <w:jc w:val="right"/>
              <w:rPr>
                <w:szCs w:val="20"/>
              </w:rPr>
            </w:pPr>
            <w:r w:rsidRPr="00413CB7">
              <w:rPr>
                <w:szCs w:val="20"/>
              </w:rPr>
              <w:t>10.2.2014</w:t>
            </w:r>
          </w:p>
        </w:tc>
      </w:tr>
      <w:tr w:rsidR="00413CB7" w:rsidRPr="00413CB7" w14:paraId="66EC9DB5" w14:textId="77777777" w:rsidTr="005B36B0">
        <w:trPr>
          <w:trHeight w:val="20"/>
        </w:trPr>
        <w:tc>
          <w:tcPr>
            <w:tcW w:w="1756" w:type="pct"/>
            <w:noWrap/>
            <w:hideMark/>
          </w:tcPr>
          <w:p w14:paraId="7C343786" w14:textId="77777777" w:rsidR="00413CB7" w:rsidRPr="00413CB7" w:rsidRDefault="00413CB7" w:rsidP="00413CB7">
            <w:pPr>
              <w:spacing w:after="0"/>
              <w:jc w:val="left"/>
              <w:rPr>
                <w:szCs w:val="20"/>
              </w:rPr>
            </w:pPr>
            <w:r w:rsidRPr="00413CB7">
              <w:rPr>
                <w:szCs w:val="20"/>
              </w:rPr>
              <w:t>Margherita Goonewardana</w:t>
            </w:r>
          </w:p>
        </w:tc>
        <w:tc>
          <w:tcPr>
            <w:tcW w:w="1597" w:type="pct"/>
            <w:noWrap/>
            <w:hideMark/>
          </w:tcPr>
          <w:p w14:paraId="7A42FFC5"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775B1E93"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7DB0F0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169F5E" w14:textId="77777777" w:rsidR="00413CB7" w:rsidRPr="00413CB7" w:rsidRDefault="00413CB7" w:rsidP="00413CB7">
            <w:pPr>
              <w:spacing w:after="0"/>
              <w:jc w:val="right"/>
              <w:rPr>
                <w:szCs w:val="20"/>
              </w:rPr>
            </w:pPr>
            <w:r w:rsidRPr="00413CB7">
              <w:rPr>
                <w:szCs w:val="20"/>
              </w:rPr>
              <w:t>11.9.2014</w:t>
            </w:r>
          </w:p>
        </w:tc>
      </w:tr>
      <w:tr w:rsidR="00413CB7" w:rsidRPr="00413CB7" w14:paraId="18CCC6F6" w14:textId="77777777" w:rsidTr="005B36B0">
        <w:trPr>
          <w:trHeight w:val="20"/>
        </w:trPr>
        <w:tc>
          <w:tcPr>
            <w:tcW w:w="1756" w:type="pct"/>
            <w:noWrap/>
            <w:hideMark/>
          </w:tcPr>
          <w:p w14:paraId="1E6B0A50" w14:textId="77777777" w:rsidR="00413CB7" w:rsidRPr="00413CB7" w:rsidRDefault="00413CB7" w:rsidP="00413CB7">
            <w:pPr>
              <w:spacing w:after="0"/>
              <w:jc w:val="left"/>
              <w:rPr>
                <w:szCs w:val="20"/>
              </w:rPr>
            </w:pPr>
            <w:r w:rsidRPr="00413CB7">
              <w:rPr>
                <w:szCs w:val="20"/>
              </w:rPr>
              <w:t>Margot Ludowici</w:t>
            </w:r>
          </w:p>
        </w:tc>
        <w:tc>
          <w:tcPr>
            <w:tcW w:w="1597" w:type="pct"/>
            <w:noWrap/>
            <w:hideMark/>
          </w:tcPr>
          <w:p w14:paraId="0B776593" w14:textId="77777777"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14:paraId="7E8068F4" w14:textId="77777777" w:rsidR="00413CB7" w:rsidRPr="00413CB7" w:rsidRDefault="00413CB7" w:rsidP="00413CB7">
            <w:pPr>
              <w:spacing w:after="0"/>
              <w:ind w:right="113"/>
              <w:jc w:val="right"/>
              <w:rPr>
                <w:szCs w:val="20"/>
              </w:rPr>
            </w:pPr>
            <w:r w:rsidRPr="00413CB7">
              <w:rPr>
                <w:szCs w:val="20"/>
              </w:rPr>
              <w:t>253.39</w:t>
            </w:r>
          </w:p>
        </w:tc>
        <w:tc>
          <w:tcPr>
            <w:tcW w:w="770" w:type="pct"/>
            <w:noWrap/>
            <w:hideMark/>
          </w:tcPr>
          <w:p w14:paraId="1F474D75" w14:textId="77777777" w:rsidR="00413CB7" w:rsidRPr="00413CB7" w:rsidRDefault="00413CB7" w:rsidP="00413CB7">
            <w:pPr>
              <w:spacing w:after="0"/>
              <w:ind w:left="170"/>
              <w:jc w:val="left"/>
              <w:rPr>
                <w:szCs w:val="20"/>
              </w:rPr>
            </w:pPr>
            <w:r w:rsidRPr="00413CB7">
              <w:rPr>
                <w:szCs w:val="20"/>
              </w:rPr>
              <w:t>Refund 210904</w:t>
            </w:r>
          </w:p>
        </w:tc>
        <w:tc>
          <w:tcPr>
            <w:tcW w:w="453" w:type="pct"/>
            <w:noWrap/>
            <w:hideMark/>
          </w:tcPr>
          <w:p w14:paraId="0D733BE0" w14:textId="77777777" w:rsidR="00413CB7" w:rsidRPr="00413CB7" w:rsidRDefault="00413CB7" w:rsidP="00413CB7">
            <w:pPr>
              <w:spacing w:after="0"/>
              <w:jc w:val="right"/>
              <w:rPr>
                <w:szCs w:val="20"/>
              </w:rPr>
            </w:pPr>
            <w:r w:rsidRPr="00413CB7">
              <w:rPr>
                <w:szCs w:val="20"/>
              </w:rPr>
              <w:t>17.12.2013</w:t>
            </w:r>
          </w:p>
        </w:tc>
      </w:tr>
      <w:tr w:rsidR="00413CB7" w:rsidRPr="00413CB7" w14:paraId="6A52FC39" w14:textId="77777777" w:rsidTr="005B36B0">
        <w:trPr>
          <w:trHeight w:val="20"/>
        </w:trPr>
        <w:tc>
          <w:tcPr>
            <w:tcW w:w="1756" w:type="pct"/>
            <w:noWrap/>
            <w:hideMark/>
          </w:tcPr>
          <w:p w14:paraId="02F982E5" w14:textId="77777777" w:rsidR="00413CB7" w:rsidRPr="00413CB7" w:rsidRDefault="00413CB7" w:rsidP="00413CB7">
            <w:pPr>
              <w:spacing w:after="0"/>
              <w:jc w:val="left"/>
              <w:rPr>
                <w:szCs w:val="20"/>
              </w:rPr>
            </w:pPr>
            <w:r w:rsidRPr="00413CB7">
              <w:rPr>
                <w:szCs w:val="20"/>
              </w:rPr>
              <w:t>Margret Smith</w:t>
            </w:r>
          </w:p>
        </w:tc>
        <w:tc>
          <w:tcPr>
            <w:tcW w:w="1597" w:type="pct"/>
            <w:noWrap/>
            <w:hideMark/>
          </w:tcPr>
          <w:p w14:paraId="391F2F28" w14:textId="77777777" w:rsidR="00413CB7" w:rsidRPr="00413CB7" w:rsidRDefault="00413CB7" w:rsidP="00413CB7">
            <w:pPr>
              <w:spacing w:after="0"/>
              <w:ind w:left="113"/>
              <w:jc w:val="left"/>
              <w:rPr>
                <w:szCs w:val="20"/>
              </w:rPr>
            </w:pPr>
            <w:r w:rsidRPr="00413CB7">
              <w:rPr>
                <w:szCs w:val="20"/>
              </w:rPr>
              <w:t>TROTT PARK, SA 5158</w:t>
            </w:r>
          </w:p>
        </w:tc>
        <w:tc>
          <w:tcPr>
            <w:tcW w:w="424" w:type="pct"/>
            <w:noWrap/>
            <w:hideMark/>
          </w:tcPr>
          <w:p w14:paraId="7C60F290" w14:textId="77777777" w:rsidR="00413CB7" w:rsidRPr="00413CB7" w:rsidRDefault="00413CB7" w:rsidP="00413CB7">
            <w:pPr>
              <w:spacing w:after="0"/>
              <w:ind w:right="113"/>
              <w:jc w:val="right"/>
              <w:rPr>
                <w:szCs w:val="20"/>
              </w:rPr>
            </w:pPr>
            <w:r w:rsidRPr="00413CB7">
              <w:rPr>
                <w:szCs w:val="20"/>
              </w:rPr>
              <w:t>14.28</w:t>
            </w:r>
          </w:p>
        </w:tc>
        <w:tc>
          <w:tcPr>
            <w:tcW w:w="770" w:type="pct"/>
            <w:noWrap/>
            <w:hideMark/>
          </w:tcPr>
          <w:p w14:paraId="2E4677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6DAB56" w14:textId="77777777" w:rsidR="00413CB7" w:rsidRPr="00413CB7" w:rsidRDefault="00413CB7" w:rsidP="00413CB7">
            <w:pPr>
              <w:spacing w:after="0"/>
              <w:jc w:val="right"/>
              <w:rPr>
                <w:szCs w:val="20"/>
              </w:rPr>
            </w:pPr>
            <w:r w:rsidRPr="00413CB7">
              <w:rPr>
                <w:szCs w:val="20"/>
              </w:rPr>
              <w:t>16.6.2014</w:t>
            </w:r>
          </w:p>
        </w:tc>
      </w:tr>
      <w:tr w:rsidR="00413CB7" w:rsidRPr="00413CB7" w14:paraId="356A988F" w14:textId="77777777" w:rsidTr="005B36B0">
        <w:trPr>
          <w:trHeight w:val="20"/>
        </w:trPr>
        <w:tc>
          <w:tcPr>
            <w:tcW w:w="1756" w:type="pct"/>
            <w:noWrap/>
            <w:hideMark/>
          </w:tcPr>
          <w:p w14:paraId="0CA30BD3" w14:textId="77777777" w:rsidR="00413CB7" w:rsidRPr="00413CB7" w:rsidRDefault="00413CB7" w:rsidP="00413CB7">
            <w:pPr>
              <w:spacing w:after="0"/>
              <w:jc w:val="left"/>
              <w:rPr>
                <w:szCs w:val="20"/>
              </w:rPr>
            </w:pPr>
            <w:r w:rsidRPr="00413CB7">
              <w:rPr>
                <w:szCs w:val="20"/>
              </w:rPr>
              <w:t>Maria Alvino</w:t>
            </w:r>
          </w:p>
        </w:tc>
        <w:tc>
          <w:tcPr>
            <w:tcW w:w="1597" w:type="pct"/>
            <w:noWrap/>
            <w:hideMark/>
          </w:tcPr>
          <w:p w14:paraId="66094D74" w14:textId="77777777" w:rsidR="00413CB7" w:rsidRPr="00413CB7" w:rsidRDefault="00413CB7" w:rsidP="00413CB7">
            <w:pPr>
              <w:spacing w:after="0"/>
              <w:ind w:left="113"/>
              <w:jc w:val="left"/>
              <w:rPr>
                <w:szCs w:val="20"/>
              </w:rPr>
            </w:pPr>
            <w:r w:rsidRPr="00413CB7">
              <w:rPr>
                <w:szCs w:val="20"/>
              </w:rPr>
              <w:t>PAYNEHAM, SA 5070</w:t>
            </w:r>
          </w:p>
        </w:tc>
        <w:tc>
          <w:tcPr>
            <w:tcW w:w="424" w:type="pct"/>
            <w:noWrap/>
            <w:hideMark/>
          </w:tcPr>
          <w:p w14:paraId="0DED5700"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652F58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553F4F" w14:textId="77777777" w:rsidR="00413CB7" w:rsidRPr="00413CB7" w:rsidRDefault="00413CB7" w:rsidP="00413CB7">
            <w:pPr>
              <w:spacing w:after="0"/>
              <w:jc w:val="right"/>
              <w:rPr>
                <w:szCs w:val="20"/>
              </w:rPr>
            </w:pPr>
            <w:r w:rsidRPr="00413CB7">
              <w:rPr>
                <w:szCs w:val="20"/>
              </w:rPr>
              <w:t>3.7.2013</w:t>
            </w:r>
          </w:p>
        </w:tc>
      </w:tr>
      <w:tr w:rsidR="00413CB7" w:rsidRPr="00413CB7" w14:paraId="503BDB12" w14:textId="77777777" w:rsidTr="005B36B0">
        <w:trPr>
          <w:trHeight w:val="20"/>
        </w:trPr>
        <w:tc>
          <w:tcPr>
            <w:tcW w:w="1756" w:type="pct"/>
            <w:noWrap/>
            <w:hideMark/>
          </w:tcPr>
          <w:p w14:paraId="556B7E24" w14:textId="77777777" w:rsidR="00413CB7" w:rsidRPr="00413CB7" w:rsidRDefault="00413CB7" w:rsidP="00413CB7">
            <w:pPr>
              <w:spacing w:after="0"/>
              <w:jc w:val="left"/>
              <w:rPr>
                <w:szCs w:val="20"/>
              </w:rPr>
            </w:pPr>
            <w:r w:rsidRPr="00413CB7">
              <w:rPr>
                <w:szCs w:val="20"/>
              </w:rPr>
              <w:t>Maria Benyo</w:t>
            </w:r>
          </w:p>
        </w:tc>
        <w:tc>
          <w:tcPr>
            <w:tcW w:w="1597" w:type="pct"/>
            <w:noWrap/>
            <w:hideMark/>
          </w:tcPr>
          <w:p w14:paraId="17D2FCE7"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143CEAE2" w14:textId="77777777" w:rsidR="00413CB7" w:rsidRPr="00413CB7" w:rsidRDefault="00413CB7" w:rsidP="00413CB7">
            <w:pPr>
              <w:spacing w:after="0"/>
              <w:ind w:right="113"/>
              <w:jc w:val="right"/>
              <w:rPr>
                <w:szCs w:val="20"/>
              </w:rPr>
            </w:pPr>
            <w:r w:rsidRPr="00413CB7">
              <w:rPr>
                <w:szCs w:val="20"/>
              </w:rPr>
              <w:t>29.21</w:t>
            </w:r>
          </w:p>
        </w:tc>
        <w:tc>
          <w:tcPr>
            <w:tcW w:w="770" w:type="pct"/>
            <w:noWrap/>
            <w:hideMark/>
          </w:tcPr>
          <w:p w14:paraId="000BA6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EF667E" w14:textId="77777777" w:rsidR="00413CB7" w:rsidRPr="00413CB7" w:rsidRDefault="00413CB7" w:rsidP="00413CB7">
            <w:pPr>
              <w:spacing w:after="0"/>
              <w:jc w:val="right"/>
              <w:rPr>
                <w:szCs w:val="20"/>
              </w:rPr>
            </w:pPr>
            <w:r w:rsidRPr="00413CB7">
              <w:rPr>
                <w:szCs w:val="20"/>
              </w:rPr>
              <w:t>1.10.2014</w:t>
            </w:r>
          </w:p>
        </w:tc>
      </w:tr>
      <w:tr w:rsidR="00413CB7" w:rsidRPr="00413CB7" w14:paraId="6EA0BD89" w14:textId="77777777" w:rsidTr="005B36B0">
        <w:trPr>
          <w:trHeight w:val="20"/>
        </w:trPr>
        <w:tc>
          <w:tcPr>
            <w:tcW w:w="1756" w:type="pct"/>
            <w:noWrap/>
            <w:hideMark/>
          </w:tcPr>
          <w:p w14:paraId="23502D37" w14:textId="77777777" w:rsidR="00413CB7" w:rsidRPr="00413CB7" w:rsidRDefault="00413CB7" w:rsidP="00413CB7">
            <w:pPr>
              <w:spacing w:after="0"/>
              <w:jc w:val="left"/>
              <w:rPr>
                <w:szCs w:val="20"/>
              </w:rPr>
            </w:pPr>
            <w:r w:rsidRPr="00413CB7">
              <w:rPr>
                <w:szCs w:val="20"/>
              </w:rPr>
              <w:t>Maria Calvanese</w:t>
            </w:r>
          </w:p>
        </w:tc>
        <w:tc>
          <w:tcPr>
            <w:tcW w:w="1597" w:type="pct"/>
            <w:noWrap/>
            <w:hideMark/>
          </w:tcPr>
          <w:p w14:paraId="55E34B21"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0BC61B04" w14:textId="77777777" w:rsidR="00413CB7" w:rsidRPr="00413CB7" w:rsidRDefault="00413CB7" w:rsidP="00413CB7">
            <w:pPr>
              <w:spacing w:after="0"/>
              <w:ind w:right="113"/>
              <w:jc w:val="right"/>
              <w:rPr>
                <w:szCs w:val="20"/>
              </w:rPr>
            </w:pPr>
            <w:r w:rsidRPr="00413CB7">
              <w:rPr>
                <w:szCs w:val="20"/>
              </w:rPr>
              <w:t>11.99</w:t>
            </w:r>
          </w:p>
        </w:tc>
        <w:tc>
          <w:tcPr>
            <w:tcW w:w="770" w:type="pct"/>
            <w:noWrap/>
            <w:hideMark/>
          </w:tcPr>
          <w:p w14:paraId="4A071C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E6E9B7" w14:textId="77777777" w:rsidR="00413CB7" w:rsidRPr="00413CB7" w:rsidRDefault="00413CB7" w:rsidP="00413CB7">
            <w:pPr>
              <w:spacing w:after="0"/>
              <w:jc w:val="right"/>
              <w:rPr>
                <w:szCs w:val="20"/>
              </w:rPr>
            </w:pPr>
            <w:r w:rsidRPr="00413CB7">
              <w:rPr>
                <w:szCs w:val="20"/>
              </w:rPr>
              <w:t>23.8.2013</w:t>
            </w:r>
          </w:p>
        </w:tc>
      </w:tr>
      <w:tr w:rsidR="00413CB7" w:rsidRPr="00413CB7" w14:paraId="72FDB007" w14:textId="77777777" w:rsidTr="005B36B0">
        <w:trPr>
          <w:trHeight w:val="20"/>
        </w:trPr>
        <w:tc>
          <w:tcPr>
            <w:tcW w:w="1756" w:type="pct"/>
            <w:noWrap/>
            <w:hideMark/>
          </w:tcPr>
          <w:p w14:paraId="2794297B" w14:textId="77777777" w:rsidR="00413CB7" w:rsidRPr="00413CB7" w:rsidRDefault="00413CB7" w:rsidP="00413CB7">
            <w:pPr>
              <w:spacing w:after="0"/>
              <w:jc w:val="left"/>
              <w:rPr>
                <w:szCs w:val="20"/>
              </w:rPr>
            </w:pPr>
            <w:r w:rsidRPr="00413CB7">
              <w:rPr>
                <w:szCs w:val="20"/>
              </w:rPr>
              <w:t>Maria Chiera</w:t>
            </w:r>
          </w:p>
        </w:tc>
        <w:tc>
          <w:tcPr>
            <w:tcW w:w="1597" w:type="pct"/>
            <w:noWrap/>
            <w:hideMark/>
          </w:tcPr>
          <w:p w14:paraId="7A081F22"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249F582F" w14:textId="77777777" w:rsidR="00413CB7" w:rsidRPr="00413CB7" w:rsidRDefault="00413CB7" w:rsidP="00413CB7">
            <w:pPr>
              <w:spacing w:after="0"/>
              <w:ind w:right="113"/>
              <w:jc w:val="right"/>
              <w:rPr>
                <w:szCs w:val="20"/>
              </w:rPr>
            </w:pPr>
            <w:r w:rsidRPr="00413CB7">
              <w:rPr>
                <w:szCs w:val="20"/>
              </w:rPr>
              <w:t>10.13</w:t>
            </w:r>
          </w:p>
        </w:tc>
        <w:tc>
          <w:tcPr>
            <w:tcW w:w="770" w:type="pct"/>
            <w:noWrap/>
            <w:hideMark/>
          </w:tcPr>
          <w:p w14:paraId="1006CE3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226806" w14:textId="77777777" w:rsidR="00413CB7" w:rsidRPr="00413CB7" w:rsidRDefault="00413CB7" w:rsidP="00413CB7">
            <w:pPr>
              <w:spacing w:after="0"/>
              <w:jc w:val="right"/>
              <w:rPr>
                <w:szCs w:val="20"/>
              </w:rPr>
            </w:pPr>
            <w:r w:rsidRPr="00413CB7">
              <w:rPr>
                <w:szCs w:val="20"/>
              </w:rPr>
              <w:t>12.6.2013</w:t>
            </w:r>
          </w:p>
        </w:tc>
      </w:tr>
      <w:tr w:rsidR="00413CB7" w:rsidRPr="00413CB7" w14:paraId="18024D7E" w14:textId="77777777" w:rsidTr="005B36B0">
        <w:trPr>
          <w:trHeight w:val="20"/>
        </w:trPr>
        <w:tc>
          <w:tcPr>
            <w:tcW w:w="1756" w:type="pct"/>
            <w:noWrap/>
            <w:hideMark/>
          </w:tcPr>
          <w:p w14:paraId="0956F482" w14:textId="77777777" w:rsidR="00413CB7" w:rsidRPr="00413CB7" w:rsidRDefault="00413CB7" w:rsidP="00413CB7">
            <w:pPr>
              <w:spacing w:after="0"/>
              <w:jc w:val="left"/>
              <w:rPr>
                <w:szCs w:val="20"/>
              </w:rPr>
            </w:pPr>
            <w:r w:rsidRPr="00413CB7">
              <w:rPr>
                <w:szCs w:val="20"/>
              </w:rPr>
              <w:t>Maria Gavranich</w:t>
            </w:r>
          </w:p>
        </w:tc>
        <w:tc>
          <w:tcPr>
            <w:tcW w:w="1597" w:type="pct"/>
            <w:noWrap/>
            <w:hideMark/>
          </w:tcPr>
          <w:p w14:paraId="67EECB5B"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4EFC61BC" w14:textId="77777777" w:rsidR="00413CB7" w:rsidRPr="00413CB7" w:rsidRDefault="00413CB7" w:rsidP="00413CB7">
            <w:pPr>
              <w:spacing w:after="0"/>
              <w:ind w:right="113"/>
              <w:jc w:val="right"/>
              <w:rPr>
                <w:szCs w:val="20"/>
              </w:rPr>
            </w:pPr>
            <w:r w:rsidRPr="00413CB7">
              <w:rPr>
                <w:szCs w:val="20"/>
              </w:rPr>
              <w:t>23.33</w:t>
            </w:r>
          </w:p>
        </w:tc>
        <w:tc>
          <w:tcPr>
            <w:tcW w:w="770" w:type="pct"/>
            <w:noWrap/>
            <w:hideMark/>
          </w:tcPr>
          <w:p w14:paraId="433E56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99453F" w14:textId="77777777" w:rsidR="00413CB7" w:rsidRPr="00413CB7" w:rsidRDefault="00413CB7" w:rsidP="00413CB7">
            <w:pPr>
              <w:spacing w:after="0"/>
              <w:jc w:val="right"/>
              <w:rPr>
                <w:szCs w:val="20"/>
              </w:rPr>
            </w:pPr>
            <w:r w:rsidRPr="00413CB7">
              <w:rPr>
                <w:szCs w:val="20"/>
              </w:rPr>
              <w:t>22.4.2013</w:t>
            </w:r>
          </w:p>
        </w:tc>
      </w:tr>
      <w:tr w:rsidR="00413CB7" w:rsidRPr="00413CB7" w14:paraId="74D0800F" w14:textId="77777777" w:rsidTr="005B36B0">
        <w:trPr>
          <w:trHeight w:val="20"/>
        </w:trPr>
        <w:tc>
          <w:tcPr>
            <w:tcW w:w="1756" w:type="pct"/>
            <w:noWrap/>
            <w:hideMark/>
          </w:tcPr>
          <w:p w14:paraId="2B6398D1" w14:textId="77777777" w:rsidR="00413CB7" w:rsidRPr="00413CB7" w:rsidRDefault="00413CB7" w:rsidP="00413CB7">
            <w:pPr>
              <w:spacing w:after="0"/>
              <w:jc w:val="left"/>
              <w:rPr>
                <w:szCs w:val="20"/>
              </w:rPr>
            </w:pPr>
            <w:r w:rsidRPr="00413CB7">
              <w:rPr>
                <w:szCs w:val="20"/>
              </w:rPr>
              <w:t>Maria Heise</w:t>
            </w:r>
          </w:p>
        </w:tc>
        <w:tc>
          <w:tcPr>
            <w:tcW w:w="1597" w:type="pct"/>
            <w:noWrap/>
            <w:hideMark/>
          </w:tcPr>
          <w:p w14:paraId="26EA4CB0" w14:textId="77777777" w:rsidR="00413CB7" w:rsidRPr="00413CB7" w:rsidRDefault="00413CB7" w:rsidP="00413CB7">
            <w:pPr>
              <w:spacing w:after="0"/>
              <w:ind w:left="113"/>
              <w:jc w:val="left"/>
              <w:rPr>
                <w:szCs w:val="20"/>
              </w:rPr>
            </w:pPr>
            <w:r w:rsidRPr="00413CB7">
              <w:rPr>
                <w:szCs w:val="20"/>
              </w:rPr>
              <w:t>VISTA, SA 5091</w:t>
            </w:r>
          </w:p>
        </w:tc>
        <w:tc>
          <w:tcPr>
            <w:tcW w:w="424" w:type="pct"/>
            <w:noWrap/>
            <w:hideMark/>
          </w:tcPr>
          <w:p w14:paraId="058CCFB6" w14:textId="77777777" w:rsidR="00413CB7" w:rsidRPr="00413CB7" w:rsidRDefault="00413CB7" w:rsidP="00413CB7">
            <w:pPr>
              <w:spacing w:after="0"/>
              <w:ind w:right="113"/>
              <w:jc w:val="right"/>
              <w:rPr>
                <w:szCs w:val="20"/>
              </w:rPr>
            </w:pPr>
            <w:r w:rsidRPr="00413CB7">
              <w:rPr>
                <w:szCs w:val="20"/>
              </w:rPr>
              <w:t>149.08</w:t>
            </w:r>
          </w:p>
        </w:tc>
        <w:tc>
          <w:tcPr>
            <w:tcW w:w="770" w:type="pct"/>
            <w:noWrap/>
            <w:hideMark/>
          </w:tcPr>
          <w:p w14:paraId="06092F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6DCFFA" w14:textId="77777777" w:rsidR="00413CB7" w:rsidRPr="00413CB7" w:rsidRDefault="00413CB7" w:rsidP="00413CB7">
            <w:pPr>
              <w:spacing w:after="0"/>
              <w:jc w:val="right"/>
              <w:rPr>
                <w:szCs w:val="20"/>
              </w:rPr>
            </w:pPr>
            <w:r w:rsidRPr="00413CB7">
              <w:rPr>
                <w:szCs w:val="20"/>
              </w:rPr>
              <w:t>22.2.2013</w:t>
            </w:r>
          </w:p>
        </w:tc>
      </w:tr>
      <w:tr w:rsidR="00413CB7" w:rsidRPr="00413CB7" w14:paraId="0EA02B48" w14:textId="77777777" w:rsidTr="005B36B0">
        <w:trPr>
          <w:trHeight w:val="20"/>
        </w:trPr>
        <w:tc>
          <w:tcPr>
            <w:tcW w:w="1756" w:type="pct"/>
            <w:noWrap/>
            <w:hideMark/>
          </w:tcPr>
          <w:p w14:paraId="7DCDC245" w14:textId="77777777" w:rsidR="00413CB7" w:rsidRPr="00413CB7" w:rsidRDefault="00413CB7" w:rsidP="00413CB7">
            <w:pPr>
              <w:spacing w:after="0"/>
              <w:jc w:val="left"/>
              <w:rPr>
                <w:szCs w:val="20"/>
              </w:rPr>
            </w:pPr>
            <w:r w:rsidRPr="00413CB7">
              <w:rPr>
                <w:szCs w:val="20"/>
              </w:rPr>
              <w:t>Maria Krilcic</w:t>
            </w:r>
          </w:p>
        </w:tc>
        <w:tc>
          <w:tcPr>
            <w:tcW w:w="1597" w:type="pct"/>
            <w:noWrap/>
            <w:hideMark/>
          </w:tcPr>
          <w:p w14:paraId="59A2D6F6"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571D8BFC" w14:textId="77777777" w:rsidR="00413CB7" w:rsidRPr="00413CB7" w:rsidRDefault="00413CB7" w:rsidP="00413CB7">
            <w:pPr>
              <w:spacing w:after="0"/>
              <w:ind w:right="113"/>
              <w:jc w:val="right"/>
              <w:rPr>
                <w:szCs w:val="20"/>
              </w:rPr>
            </w:pPr>
            <w:r w:rsidRPr="00413CB7">
              <w:rPr>
                <w:szCs w:val="20"/>
              </w:rPr>
              <w:t>66.00</w:t>
            </w:r>
          </w:p>
        </w:tc>
        <w:tc>
          <w:tcPr>
            <w:tcW w:w="770" w:type="pct"/>
            <w:noWrap/>
            <w:hideMark/>
          </w:tcPr>
          <w:p w14:paraId="23901C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A6733F" w14:textId="77777777" w:rsidR="00413CB7" w:rsidRPr="00413CB7" w:rsidRDefault="00413CB7" w:rsidP="00413CB7">
            <w:pPr>
              <w:spacing w:after="0"/>
              <w:jc w:val="right"/>
              <w:rPr>
                <w:szCs w:val="20"/>
              </w:rPr>
            </w:pPr>
            <w:r w:rsidRPr="00413CB7">
              <w:rPr>
                <w:szCs w:val="20"/>
              </w:rPr>
              <w:t>10.11.2013</w:t>
            </w:r>
          </w:p>
        </w:tc>
      </w:tr>
      <w:tr w:rsidR="00413CB7" w:rsidRPr="00413CB7" w14:paraId="0821D815" w14:textId="77777777" w:rsidTr="005B36B0">
        <w:trPr>
          <w:trHeight w:val="20"/>
        </w:trPr>
        <w:tc>
          <w:tcPr>
            <w:tcW w:w="1756" w:type="pct"/>
            <w:noWrap/>
            <w:hideMark/>
          </w:tcPr>
          <w:p w14:paraId="31A91225" w14:textId="77777777" w:rsidR="00413CB7" w:rsidRPr="00413CB7" w:rsidRDefault="00413CB7" w:rsidP="00413CB7">
            <w:pPr>
              <w:spacing w:after="0"/>
              <w:jc w:val="left"/>
              <w:rPr>
                <w:szCs w:val="20"/>
              </w:rPr>
            </w:pPr>
            <w:r w:rsidRPr="00413CB7">
              <w:rPr>
                <w:szCs w:val="20"/>
              </w:rPr>
              <w:t>Maria Maxwell</w:t>
            </w:r>
          </w:p>
        </w:tc>
        <w:tc>
          <w:tcPr>
            <w:tcW w:w="1597" w:type="pct"/>
            <w:noWrap/>
            <w:hideMark/>
          </w:tcPr>
          <w:p w14:paraId="3E29D6A1"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661BB960" w14:textId="77777777" w:rsidR="00413CB7" w:rsidRPr="00413CB7" w:rsidRDefault="00413CB7" w:rsidP="00413CB7">
            <w:pPr>
              <w:spacing w:after="0"/>
              <w:ind w:right="113"/>
              <w:jc w:val="right"/>
              <w:rPr>
                <w:szCs w:val="20"/>
              </w:rPr>
            </w:pPr>
            <w:r w:rsidRPr="00413CB7">
              <w:rPr>
                <w:szCs w:val="20"/>
              </w:rPr>
              <w:t>49.07</w:t>
            </w:r>
          </w:p>
        </w:tc>
        <w:tc>
          <w:tcPr>
            <w:tcW w:w="770" w:type="pct"/>
            <w:noWrap/>
            <w:hideMark/>
          </w:tcPr>
          <w:p w14:paraId="50A37E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34154C" w14:textId="77777777" w:rsidR="00413CB7" w:rsidRPr="00413CB7" w:rsidRDefault="00413CB7" w:rsidP="00413CB7">
            <w:pPr>
              <w:spacing w:after="0"/>
              <w:jc w:val="right"/>
              <w:rPr>
                <w:szCs w:val="20"/>
              </w:rPr>
            </w:pPr>
            <w:r w:rsidRPr="00413CB7">
              <w:rPr>
                <w:szCs w:val="20"/>
              </w:rPr>
              <w:t>20.8.2013</w:t>
            </w:r>
          </w:p>
        </w:tc>
      </w:tr>
      <w:tr w:rsidR="00413CB7" w:rsidRPr="00413CB7" w14:paraId="53BA6459" w14:textId="77777777" w:rsidTr="005B36B0">
        <w:trPr>
          <w:trHeight w:val="20"/>
        </w:trPr>
        <w:tc>
          <w:tcPr>
            <w:tcW w:w="1756" w:type="pct"/>
            <w:noWrap/>
            <w:hideMark/>
          </w:tcPr>
          <w:p w14:paraId="156B5E72" w14:textId="77777777" w:rsidR="00413CB7" w:rsidRPr="00413CB7" w:rsidRDefault="00413CB7" w:rsidP="00413CB7">
            <w:pPr>
              <w:spacing w:after="0"/>
              <w:jc w:val="left"/>
              <w:rPr>
                <w:szCs w:val="20"/>
              </w:rPr>
            </w:pPr>
            <w:r w:rsidRPr="00413CB7">
              <w:rPr>
                <w:szCs w:val="20"/>
              </w:rPr>
              <w:t>Maria Olano</w:t>
            </w:r>
          </w:p>
        </w:tc>
        <w:tc>
          <w:tcPr>
            <w:tcW w:w="1597" w:type="pct"/>
            <w:noWrap/>
            <w:hideMark/>
          </w:tcPr>
          <w:p w14:paraId="5312F376" w14:textId="77777777"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14:paraId="1912CA9D" w14:textId="77777777" w:rsidR="00413CB7" w:rsidRPr="00413CB7" w:rsidRDefault="00413CB7" w:rsidP="00413CB7">
            <w:pPr>
              <w:spacing w:after="0"/>
              <w:ind w:right="113"/>
              <w:jc w:val="right"/>
              <w:rPr>
                <w:szCs w:val="20"/>
              </w:rPr>
            </w:pPr>
            <w:r w:rsidRPr="00413CB7">
              <w:rPr>
                <w:szCs w:val="20"/>
              </w:rPr>
              <w:t>25.82</w:t>
            </w:r>
          </w:p>
        </w:tc>
        <w:tc>
          <w:tcPr>
            <w:tcW w:w="770" w:type="pct"/>
            <w:noWrap/>
            <w:hideMark/>
          </w:tcPr>
          <w:p w14:paraId="00F3AD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49226D" w14:textId="77777777" w:rsidR="00413CB7" w:rsidRPr="00413CB7" w:rsidRDefault="00413CB7" w:rsidP="00413CB7">
            <w:pPr>
              <w:spacing w:after="0"/>
              <w:jc w:val="right"/>
              <w:rPr>
                <w:szCs w:val="20"/>
              </w:rPr>
            </w:pPr>
            <w:r w:rsidRPr="00413CB7">
              <w:rPr>
                <w:szCs w:val="20"/>
              </w:rPr>
              <w:t>7.11.2014</w:t>
            </w:r>
          </w:p>
        </w:tc>
      </w:tr>
      <w:tr w:rsidR="00413CB7" w:rsidRPr="00413CB7" w14:paraId="7F67718C" w14:textId="77777777" w:rsidTr="005B36B0">
        <w:trPr>
          <w:trHeight w:val="20"/>
        </w:trPr>
        <w:tc>
          <w:tcPr>
            <w:tcW w:w="1756" w:type="pct"/>
            <w:noWrap/>
            <w:hideMark/>
          </w:tcPr>
          <w:p w14:paraId="30A88AE1" w14:textId="77777777" w:rsidR="00413CB7" w:rsidRPr="00413CB7" w:rsidRDefault="00413CB7" w:rsidP="00413CB7">
            <w:pPr>
              <w:spacing w:after="0"/>
              <w:jc w:val="left"/>
              <w:rPr>
                <w:szCs w:val="20"/>
              </w:rPr>
            </w:pPr>
            <w:r w:rsidRPr="00413CB7">
              <w:rPr>
                <w:szCs w:val="20"/>
              </w:rPr>
              <w:t>Maria Panuzha</w:t>
            </w:r>
          </w:p>
        </w:tc>
        <w:tc>
          <w:tcPr>
            <w:tcW w:w="1597" w:type="pct"/>
            <w:noWrap/>
            <w:hideMark/>
          </w:tcPr>
          <w:p w14:paraId="4CE4A21E" w14:textId="77777777"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14:paraId="7A2C4491"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F4F6F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775E3E" w14:textId="77777777" w:rsidR="00413CB7" w:rsidRPr="00413CB7" w:rsidRDefault="00413CB7" w:rsidP="00413CB7">
            <w:pPr>
              <w:spacing w:after="0"/>
              <w:jc w:val="right"/>
              <w:rPr>
                <w:szCs w:val="20"/>
              </w:rPr>
            </w:pPr>
            <w:r w:rsidRPr="00413CB7">
              <w:rPr>
                <w:szCs w:val="20"/>
              </w:rPr>
              <w:t>23.5.2013</w:t>
            </w:r>
          </w:p>
        </w:tc>
      </w:tr>
      <w:tr w:rsidR="00413CB7" w:rsidRPr="00413CB7" w14:paraId="5277C94A" w14:textId="77777777" w:rsidTr="005B36B0">
        <w:trPr>
          <w:trHeight w:val="20"/>
        </w:trPr>
        <w:tc>
          <w:tcPr>
            <w:tcW w:w="1756" w:type="pct"/>
            <w:noWrap/>
            <w:hideMark/>
          </w:tcPr>
          <w:p w14:paraId="3E7BFFF8" w14:textId="77777777" w:rsidR="00413CB7" w:rsidRPr="00413CB7" w:rsidRDefault="00413CB7" w:rsidP="00413CB7">
            <w:pPr>
              <w:spacing w:after="0"/>
              <w:jc w:val="left"/>
              <w:rPr>
                <w:szCs w:val="20"/>
              </w:rPr>
            </w:pPr>
            <w:r w:rsidRPr="00413CB7">
              <w:rPr>
                <w:szCs w:val="20"/>
              </w:rPr>
              <w:t>Maria Papai</w:t>
            </w:r>
          </w:p>
        </w:tc>
        <w:tc>
          <w:tcPr>
            <w:tcW w:w="1597" w:type="pct"/>
            <w:noWrap/>
            <w:hideMark/>
          </w:tcPr>
          <w:p w14:paraId="3617AD87"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4568E51E" w14:textId="77777777" w:rsidR="00413CB7" w:rsidRPr="00413CB7" w:rsidRDefault="00413CB7" w:rsidP="00413CB7">
            <w:pPr>
              <w:spacing w:after="0"/>
              <w:ind w:right="113"/>
              <w:jc w:val="right"/>
              <w:rPr>
                <w:szCs w:val="20"/>
              </w:rPr>
            </w:pPr>
            <w:r w:rsidRPr="00413CB7">
              <w:rPr>
                <w:szCs w:val="20"/>
              </w:rPr>
              <w:t>10.09</w:t>
            </w:r>
          </w:p>
        </w:tc>
        <w:tc>
          <w:tcPr>
            <w:tcW w:w="770" w:type="pct"/>
            <w:noWrap/>
            <w:hideMark/>
          </w:tcPr>
          <w:p w14:paraId="642A77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46C81C" w14:textId="77777777" w:rsidR="00413CB7" w:rsidRPr="00413CB7" w:rsidRDefault="00413CB7" w:rsidP="00413CB7">
            <w:pPr>
              <w:spacing w:after="0"/>
              <w:jc w:val="right"/>
              <w:rPr>
                <w:szCs w:val="20"/>
              </w:rPr>
            </w:pPr>
            <w:r w:rsidRPr="00413CB7">
              <w:rPr>
                <w:szCs w:val="20"/>
              </w:rPr>
              <w:t>18.2.2014</w:t>
            </w:r>
          </w:p>
        </w:tc>
      </w:tr>
      <w:tr w:rsidR="00413CB7" w:rsidRPr="00413CB7" w14:paraId="705A3867" w14:textId="77777777" w:rsidTr="005B36B0">
        <w:trPr>
          <w:trHeight w:val="20"/>
        </w:trPr>
        <w:tc>
          <w:tcPr>
            <w:tcW w:w="1756" w:type="pct"/>
            <w:noWrap/>
            <w:hideMark/>
          </w:tcPr>
          <w:p w14:paraId="58720408" w14:textId="77777777" w:rsidR="00413CB7" w:rsidRPr="00413CB7" w:rsidRDefault="00413CB7" w:rsidP="00413CB7">
            <w:pPr>
              <w:spacing w:after="0"/>
              <w:jc w:val="left"/>
              <w:rPr>
                <w:szCs w:val="20"/>
              </w:rPr>
            </w:pPr>
            <w:r w:rsidRPr="00413CB7">
              <w:rPr>
                <w:szCs w:val="20"/>
              </w:rPr>
              <w:t>Maria Rebers-Ostojic</w:t>
            </w:r>
          </w:p>
        </w:tc>
        <w:tc>
          <w:tcPr>
            <w:tcW w:w="1597" w:type="pct"/>
            <w:noWrap/>
            <w:hideMark/>
          </w:tcPr>
          <w:p w14:paraId="2911932E" w14:textId="77777777"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14:paraId="2248113F" w14:textId="77777777" w:rsidR="00413CB7" w:rsidRPr="00413CB7" w:rsidRDefault="00413CB7" w:rsidP="00413CB7">
            <w:pPr>
              <w:spacing w:after="0"/>
              <w:ind w:right="113"/>
              <w:jc w:val="right"/>
              <w:rPr>
                <w:szCs w:val="20"/>
              </w:rPr>
            </w:pPr>
            <w:r w:rsidRPr="00413CB7">
              <w:rPr>
                <w:szCs w:val="20"/>
              </w:rPr>
              <w:t>26.85</w:t>
            </w:r>
          </w:p>
        </w:tc>
        <w:tc>
          <w:tcPr>
            <w:tcW w:w="770" w:type="pct"/>
            <w:noWrap/>
            <w:hideMark/>
          </w:tcPr>
          <w:p w14:paraId="41CA66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DC0937" w14:textId="77777777" w:rsidR="00413CB7" w:rsidRPr="00413CB7" w:rsidRDefault="00413CB7" w:rsidP="00413CB7">
            <w:pPr>
              <w:spacing w:after="0"/>
              <w:jc w:val="right"/>
              <w:rPr>
                <w:szCs w:val="20"/>
              </w:rPr>
            </w:pPr>
            <w:r w:rsidRPr="00413CB7">
              <w:rPr>
                <w:szCs w:val="20"/>
              </w:rPr>
              <w:t>25.9.2013</w:t>
            </w:r>
          </w:p>
        </w:tc>
      </w:tr>
      <w:tr w:rsidR="00413CB7" w:rsidRPr="00413CB7" w14:paraId="77C5EDAF" w14:textId="77777777" w:rsidTr="005B36B0">
        <w:trPr>
          <w:trHeight w:val="20"/>
        </w:trPr>
        <w:tc>
          <w:tcPr>
            <w:tcW w:w="1756" w:type="pct"/>
            <w:noWrap/>
            <w:hideMark/>
          </w:tcPr>
          <w:p w14:paraId="5032B4D0" w14:textId="77777777" w:rsidR="00413CB7" w:rsidRPr="00413CB7" w:rsidRDefault="00413CB7" w:rsidP="00413CB7">
            <w:pPr>
              <w:spacing w:after="0"/>
              <w:jc w:val="left"/>
              <w:rPr>
                <w:szCs w:val="20"/>
              </w:rPr>
            </w:pPr>
            <w:r w:rsidRPr="00413CB7">
              <w:rPr>
                <w:szCs w:val="20"/>
              </w:rPr>
              <w:lastRenderedPageBreak/>
              <w:t>Maria Rossi</w:t>
            </w:r>
          </w:p>
        </w:tc>
        <w:tc>
          <w:tcPr>
            <w:tcW w:w="1597" w:type="pct"/>
            <w:noWrap/>
            <w:hideMark/>
          </w:tcPr>
          <w:p w14:paraId="444F70E5" w14:textId="77777777"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14:paraId="36AAD928" w14:textId="77777777" w:rsidR="00413CB7" w:rsidRPr="00413CB7" w:rsidRDefault="00413CB7" w:rsidP="00413CB7">
            <w:pPr>
              <w:spacing w:after="0"/>
              <w:ind w:right="113"/>
              <w:jc w:val="right"/>
              <w:rPr>
                <w:szCs w:val="20"/>
              </w:rPr>
            </w:pPr>
            <w:r w:rsidRPr="00413CB7">
              <w:rPr>
                <w:szCs w:val="20"/>
              </w:rPr>
              <w:t>66.77</w:t>
            </w:r>
          </w:p>
        </w:tc>
        <w:tc>
          <w:tcPr>
            <w:tcW w:w="770" w:type="pct"/>
            <w:noWrap/>
            <w:hideMark/>
          </w:tcPr>
          <w:p w14:paraId="5359B6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C716E4" w14:textId="77777777" w:rsidR="00413CB7" w:rsidRPr="00413CB7" w:rsidRDefault="00413CB7" w:rsidP="00413CB7">
            <w:pPr>
              <w:spacing w:after="0"/>
              <w:jc w:val="right"/>
              <w:rPr>
                <w:szCs w:val="20"/>
              </w:rPr>
            </w:pPr>
            <w:r w:rsidRPr="00413CB7">
              <w:rPr>
                <w:szCs w:val="20"/>
              </w:rPr>
              <w:t>12.9.2013</w:t>
            </w:r>
          </w:p>
        </w:tc>
      </w:tr>
      <w:tr w:rsidR="00413CB7" w:rsidRPr="00413CB7" w14:paraId="590CCE61" w14:textId="77777777" w:rsidTr="005B36B0">
        <w:trPr>
          <w:trHeight w:val="20"/>
        </w:trPr>
        <w:tc>
          <w:tcPr>
            <w:tcW w:w="1756" w:type="pct"/>
            <w:noWrap/>
            <w:hideMark/>
          </w:tcPr>
          <w:p w14:paraId="7F3C5000" w14:textId="77777777" w:rsidR="00413CB7" w:rsidRPr="00413CB7" w:rsidRDefault="00413CB7" w:rsidP="00413CB7">
            <w:pPr>
              <w:spacing w:after="0"/>
              <w:jc w:val="left"/>
              <w:rPr>
                <w:szCs w:val="20"/>
              </w:rPr>
            </w:pPr>
            <w:r w:rsidRPr="00413CB7">
              <w:rPr>
                <w:szCs w:val="20"/>
              </w:rPr>
              <w:t>Maria Tovara</w:t>
            </w:r>
          </w:p>
        </w:tc>
        <w:tc>
          <w:tcPr>
            <w:tcW w:w="1597" w:type="pct"/>
            <w:noWrap/>
            <w:hideMark/>
          </w:tcPr>
          <w:p w14:paraId="47D612E6"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7A9FE7FA" w14:textId="77777777" w:rsidR="00413CB7" w:rsidRPr="00413CB7" w:rsidRDefault="00413CB7" w:rsidP="00413CB7">
            <w:pPr>
              <w:spacing w:after="0"/>
              <w:ind w:right="113"/>
              <w:jc w:val="right"/>
              <w:rPr>
                <w:szCs w:val="20"/>
              </w:rPr>
            </w:pPr>
            <w:r w:rsidRPr="00413CB7">
              <w:rPr>
                <w:szCs w:val="20"/>
              </w:rPr>
              <w:t>393.45</w:t>
            </w:r>
          </w:p>
        </w:tc>
        <w:tc>
          <w:tcPr>
            <w:tcW w:w="770" w:type="pct"/>
            <w:noWrap/>
            <w:hideMark/>
          </w:tcPr>
          <w:p w14:paraId="63936D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E1DDF5" w14:textId="77777777" w:rsidR="00413CB7" w:rsidRPr="00413CB7" w:rsidRDefault="00413CB7" w:rsidP="00413CB7">
            <w:pPr>
              <w:spacing w:after="0"/>
              <w:jc w:val="right"/>
              <w:rPr>
                <w:szCs w:val="20"/>
              </w:rPr>
            </w:pPr>
            <w:r w:rsidRPr="00413CB7">
              <w:rPr>
                <w:szCs w:val="20"/>
              </w:rPr>
              <w:t>10.1.2015</w:t>
            </w:r>
          </w:p>
        </w:tc>
      </w:tr>
      <w:tr w:rsidR="00413CB7" w:rsidRPr="00413CB7" w14:paraId="0CE4F6C9" w14:textId="77777777" w:rsidTr="005B36B0">
        <w:trPr>
          <w:trHeight w:val="20"/>
        </w:trPr>
        <w:tc>
          <w:tcPr>
            <w:tcW w:w="1756" w:type="pct"/>
            <w:noWrap/>
            <w:hideMark/>
          </w:tcPr>
          <w:p w14:paraId="5B5638ED" w14:textId="77777777" w:rsidR="00413CB7" w:rsidRPr="00413CB7" w:rsidRDefault="00413CB7" w:rsidP="00413CB7">
            <w:pPr>
              <w:spacing w:after="0"/>
              <w:jc w:val="left"/>
              <w:rPr>
                <w:szCs w:val="20"/>
              </w:rPr>
            </w:pPr>
            <w:r w:rsidRPr="00413CB7">
              <w:rPr>
                <w:szCs w:val="20"/>
              </w:rPr>
              <w:t>Maria Tovara</w:t>
            </w:r>
          </w:p>
        </w:tc>
        <w:tc>
          <w:tcPr>
            <w:tcW w:w="1597" w:type="pct"/>
            <w:noWrap/>
            <w:hideMark/>
          </w:tcPr>
          <w:p w14:paraId="15D2C633"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520A4DCB" w14:textId="77777777" w:rsidR="00413CB7" w:rsidRPr="00413CB7" w:rsidRDefault="00413CB7" w:rsidP="00413CB7">
            <w:pPr>
              <w:spacing w:after="0"/>
              <w:ind w:right="113"/>
              <w:jc w:val="right"/>
              <w:rPr>
                <w:szCs w:val="20"/>
              </w:rPr>
            </w:pPr>
            <w:r w:rsidRPr="00413CB7">
              <w:rPr>
                <w:szCs w:val="20"/>
              </w:rPr>
              <w:t>78.50</w:t>
            </w:r>
          </w:p>
        </w:tc>
        <w:tc>
          <w:tcPr>
            <w:tcW w:w="770" w:type="pct"/>
            <w:noWrap/>
            <w:hideMark/>
          </w:tcPr>
          <w:p w14:paraId="705758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EE4549" w14:textId="77777777" w:rsidR="00413CB7" w:rsidRPr="00413CB7" w:rsidRDefault="00413CB7" w:rsidP="00413CB7">
            <w:pPr>
              <w:spacing w:after="0"/>
              <w:jc w:val="right"/>
              <w:rPr>
                <w:szCs w:val="20"/>
              </w:rPr>
            </w:pPr>
            <w:r w:rsidRPr="00413CB7">
              <w:rPr>
                <w:szCs w:val="20"/>
              </w:rPr>
              <w:t>10.1.2015</w:t>
            </w:r>
          </w:p>
        </w:tc>
      </w:tr>
      <w:tr w:rsidR="00413CB7" w:rsidRPr="00413CB7" w14:paraId="1EDDECC3" w14:textId="77777777" w:rsidTr="005B36B0">
        <w:trPr>
          <w:trHeight w:val="20"/>
        </w:trPr>
        <w:tc>
          <w:tcPr>
            <w:tcW w:w="1756" w:type="pct"/>
            <w:noWrap/>
            <w:hideMark/>
          </w:tcPr>
          <w:p w14:paraId="46DC3AC3" w14:textId="77777777" w:rsidR="00413CB7" w:rsidRPr="00413CB7" w:rsidRDefault="00413CB7" w:rsidP="00413CB7">
            <w:pPr>
              <w:spacing w:after="0"/>
              <w:jc w:val="left"/>
              <w:rPr>
                <w:szCs w:val="20"/>
              </w:rPr>
            </w:pPr>
            <w:r w:rsidRPr="00413CB7">
              <w:rPr>
                <w:szCs w:val="20"/>
              </w:rPr>
              <w:t>Marian Kayal</w:t>
            </w:r>
          </w:p>
        </w:tc>
        <w:tc>
          <w:tcPr>
            <w:tcW w:w="1597" w:type="pct"/>
            <w:noWrap/>
            <w:hideMark/>
          </w:tcPr>
          <w:p w14:paraId="09C71818"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35F40E9C" w14:textId="77777777" w:rsidR="00413CB7" w:rsidRPr="00413CB7" w:rsidRDefault="00413CB7" w:rsidP="00413CB7">
            <w:pPr>
              <w:spacing w:after="0"/>
              <w:ind w:right="113"/>
              <w:jc w:val="right"/>
              <w:rPr>
                <w:szCs w:val="20"/>
              </w:rPr>
            </w:pPr>
            <w:r w:rsidRPr="00413CB7">
              <w:rPr>
                <w:szCs w:val="20"/>
              </w:rPr>
              <w:t>16.12</w:t>
            </w:r>
          </w:p>
        </w:tc>
        <w:tc>
          <w:tcPr>
            <w:tcW w:w="770" w:type="pct"/>
            <w:noWrap/>
            <w:hideMark/>
          </w:tcPr>
          <w:p w14:paraId="6EE151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0E40EF" w14:textId="77777777" w:rsidR="00413CB7" w:rsidRPr="00413CB7" w:rsidRDefault="00413CB7" w:rsidP="00413CB7">
            <w:pPr>
              <w:spacing w:after="0"/>
              <w:jc w:val="right"/>
              <w:rPr>
                <w:szCs w:val="20"/>
              </w:rPr>
            </w:pPr>
            <w:r w:rsidRPr="00413CB7">
              <w:rPr>
                <w:szCs w:val="20"/>
              </w:rPr>
              <w:t>9.5.2013</w:t>
            </w:r>
          </w:p>
        </w:tc>
      </w:tr>
      <w:tr w:rsidR="00413CB7" w:rsidRPr="00413CB7" w14:paraId="56C01752" w14:textId="77777777" w:rsidTr="005B36B0">
        <w:trPr>
          <w:trHeight w:val="20"/>
        </w:trPr>
        <w:tc>
          <w:tcPr>
            <w:tcW w:w="1756" w:type="pct"/>
            <w:noWrap/>
            <w:hideMark/>
          </w:tcPr>
          <w:p w14:paraId="42D0C9CF" w14:textId="77777777" w:rsidR="00413CB7" w:rsidRPr="00413CB7" w:rsidRDefault="00413CB7" w:rsidP="00413CB7">
            <w:pPr>
              <w:spacing w:after="0"/>
              <w:jc w:val="left"/>
              <w:rPr>
                <w:szCs w:val="20"/>
              </w:rPr>
            </w:pPr>
            <w:r w:rsidRPr="00413CB7">
              <w:rPr>
                <w:szCs w:val="20"/>
              </w:rPr>
              <w:t>Marianna Tronnolone</w:t>
            </w:r>
          </w:p>
        </w:tc>
        <w:tc>
          <w:tcPr>
            <w:tcW w:w="1597" w:type="pct"/>
            <w:noWrap/>
            <w:hideMark/>
          </w:tcPr>
          <w:p w14:paraId="5EDAE34A"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0E4E669A" w14:textId="77777777" w:rsidR="00413CB7" w:rsidRPr="00413CB7" w:rsidRDefault="00413CB7" w:rsidP="00413CB7">
            <w:pPr>
              <w:spacing w:after="0"/>
              <w:ind w:right="113"/>
              <w:jc w:val="right"/>
              <w:rPr>
                <w:szCs w:val="20"/>
              </w:rPr>
            </w:pPr>
            <w:r w:rsidRPr="00413CB7">
              <w:rPr>
                <w:szCs w:val="20"/>
              </w:rPr>
              <w:t>55.44</w:t>
            </w:r>
          </w:p>
        </w:tc>
        <w:tc>
          <w:tcPr>
            <w:tcW w:w="770" w:type="pct"/>
            <w:noWrap/>
            <w:hideMark/>
          </w:tcPr>
          <w:p w14:paraId="70C2D7D1" w14:textId="77777777" w:rsidR="00413CB7" w:rsidRPr="00413CB7" w:rsidRDefault="00413CB7" w:rsidP="00413CB7">
            <w:pPr>
              <w:spacing w:after="0"/>
              <w:ind w:left="170"/>
              <w:jc w:val="left"/>
              <w:rPr>
                <w:szCs w:val="20"/>
              </w:rPr>
            </w:pPr>
            <w:r w:rsidRPr="00413CB7">
              <w:rPr>
                <w:szCs w:val="20"/>
              </w:rPr>
              <w:t>Refund 214073</w:t>
            </w:r>
          </w:p>
        </w:tc>
        <w:tc>
          <w:tcPr>
            <w:tcW w:w="453" w:type="pct"/>
            <w:noWrap/>
            <w:hideMark/>
          </w:tcPr>
          <w:p w14:paraId="7DDE5DC4" w14:textId="77777777" w:rsidR="00413CB7" w:rsidRPr="00413CB7" w:rsidRDefault="00413CB7" w:rsidP="00413CB7">
            <w:pPr>
              <w:spacing w:after="0"/>
              <w:jc w:val="right"/>
              <w:rPr>
                <w:szCs w:val="20"/>
              </w:rPr>
            </w:pPr>
            <w:r w:rsidRPr="00413CB7">
              <w:rPr>
                <w:szCs w:val="20"/>
              </w:rPr>
              <w:t>30.12.2013</w:t>
            </w:r>
          </w:p>
        </w:tc>
      </w:tr>
      <w:tr w:rsidR="00413CB7" w:rsidRPr="00413CB7" w14:paraId="4D5E9A17" w14:textId="77777777" w:rsidTr="005B36B0">
        <w:trPr>
          <w:trHeight w:val="20"/>
        </w:trPr>
        <w:tc>
          <w:tcPr>
            <w:tcW w:w="1756" w:type="pct"/>
            <w:noWrap/>
            <w:hideMark/>
          </w:tcPr>
          <w:p w14:paraId="224B8D04" w14:textId="77777777" w:rsidR="00413CB7" w:rsidRPr="00413CB7" w:rsidRDefault="00413CB7" w:rsidP="00413CB7">
            <w:pPr>
              <w:spacing w:after="0"/>
              <w:jc w:val="left"/>
              <w:rPr>
                <w:szCs w:val="20"/>
              </w:rPr>
            </w:pPr>
            <w:r w:rsidRPr="00413CB7">
              <w:rPr>
                <w:szCs w:val="20"/>
              </w:rPr>
              <w:t>Marianne Green</w:t>
            </w:r>
          </w:p>
        </w:tc>
        <w:tc>
          <w:tcPr>
            <w:tcW w:w="1597" w:type="pct"/>
            <w:noWrap/>
            <w:hideMark/>
          </w:tcPr>
          <w:p w14:paraId="476D9F54"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5386414A" w14:textId="77777777" w:rsidR="00413CB7" w:rsidRPr="00413CB7" w:rsidRDefault="00413CB7" w:rsidP="00413CB7">
            <w:pPr>
              <w:spacing w:after="0"/>
              <w:ind w:right="113"/>
              <w:jc w:val="right"/>
              <w:rPr>
                <w:szCs w:val="20"/>
              </w:rPr>
            </w:pPr>
            <w:r w:rsidRPr="00413CB7">
              <w:rPr>
                <w:szCs w:val="20"/>
              </w:rPr>
              <w:t>34.80</w:t>
            </w:r>
          </w:p>
        </w:tc>
        <w:tc>
          <w:tcPr>
            <w:tcW w:w="770" w:type="pct"/>
            <w:noWrap/>
            <w:hideMark/>
          </w:tcPr>
          <w:p w14:paraId="6083A3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2AFDFD" w14:textId="77777777" w:rsidR="00413CB7" w:rsidRPr="00413CB7" w:rsidRDefault="00413CB7" w:rsidP="00413CB7">
            <w:pPr>
              <w:spacing w:after="0"/>
              <w:jc w:val="right"/>
              <w:rPr>
                <w:szCs w:val="20"/>
              </w:rPr>
            </w:pPr>
            <w:r w:rsidRPr="00413CB7">
              <w:rPr>
                <w:szCs w:val="20"/>
              </w:rPr>
              <w:t>21.7.2014</w:t>
            </w:r>
          </w:p>
        </w:tc>
      </w:tr>
      <w:tr w:rsidR="00413CB7" w:rsidRPr="00413CB7" w14:paraId="2F04C047" w14:textId="77777777" w:rsidTr="005B36B0">
        <w:trPr>
          <w:trHeight w:val="20"/>
        </w:trPr>
        <w:tc>
          <w:tcPr>
            <w:tcW w:w="1756" w:type="pct"/>
            <w:noWrap/>
            <w:hideMark/>
          </w:tcPr>
          <w:p w14:paraId="414A53A0" w14:textId="77777777" w:rsidR="00413CB7" w:rsidRPr="00413CB7" w:rsidRDefault="00413CB7" w:rsidP="00413CB7">
            <w:pPr>
              <w:spacing w:after="0"/>
              <w:jc w:val="left"/>
              <w:rPr>
                <w:szCs w:val="20"/>
              </w:rPr>
            </w:pPr>
            <w:r w:rsidRPr="00413CB7">
              <w:rPr>
                <w:szCs w:val="20"/>
              </w:rPr>
              <w:t>Marie Beerbaum</w:t>
            </w:r>
          </w:p>
        </w:tc>
        <w:tc>
          <w:tcPr>
            <w:tcW w:w="1597" w:type="pct"/>
            <w:noWrap/>
            <w:hideMark/>
          </w:tcPr>
          <w:p w14:paraId="5B76F0D9"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7D0298DC" w14:textId="77777777" w:rsidR="00413CB7" w:rsidRPr="00413CB7" w:rsidRDefault="00413CB7" w:rsidP="00413CB7">
            <w:pPr>
              <w:spacing w:after="0"/>
              <w:ind w:right="113"/>
              <w:jc w:val="right"/>
              <w:rPr>
                <w:szCs w:val="20"/>
              </w:rPr>
            </w:pPr>
            <w:r w:rsidRPr="00413CB7">
              <w:rPr>
                <w:szCs w:val="20"/>
              </w:rPr>
              <w:t>22.30</w:t>
            </w:r>
          </w:p>
        </w:tc>
        <w:tc>
          <w:tcPr>
            <w:tcW w:w="770" w:type="pct"/>
            <w:noWrap/>
            <w:hideMark/>
          </w:tcPr>
          <w:p w14:paraId="67AF1C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E7CF33" w14:textId="77777777" w:rsidR="00413CB7" w:rsidRPr="00413CB7" w:rsidRDefault="00413CB7" w:rsidP="00413CB7">
            <w:pPr>
              <w:spacing w:after="0"/>
              <w:jc w:val="right"/>
              <w:rPr>
                <w:szCs w:val="20"/>
              </w:rPr>
            </w:pPr>
            <w:r w:rsidRPr="00413CB7">
              <w:rPr>
                <w:szCs w:val="20"/>
              </w:rPr>
              <w:t>5.11.2014</w:t>
            </w:r>
          </w:p>
        </w:tc>
      </w:tr>
      <w:tr w:rsidR="00413CB7" w:rsidRPr="00413CB7" w14:paraId="4E5C1929" w14:textId="77777777" w:rsidTr="005B36B0">
        <w:trPr>
          <w:trHeight w:val="20"/>
        </w:trPr>
        <w:tc>
          <w:tcPr>
            <w:tcW w:w="1756" w:type="pct"/>
            <w:noWrap/>
            <w:hideMark/>
          </w:tcPr>
          <w:p w14:paraId="64513B15" w14:textId="77777777" w:rsidR="00413CB7" w:rsidRPr="00413CB7" w:rsidRDefault="00413CB7" w:rsidP="00413CB7">
            <w:pPr>
              <w:spacing w:after="0"/>
              <w:jc w:val="left"/>
              <w:rPr>
                <w:szCs w:val="20"/>
              </w:rPr>
            </w:pPr>
            <w:r w:rsidRPr="00413CB7">
              <w:rPr>
                <w:szCs w:val="20"/>
              </w:rPr>
              <w:t>Marie Beerbaum</w:t>
            </w:r>
          </w:p>
        </w:tc>
        <w:tc>
          <w:tcPr>
            <w:tcW w:w="1597" w:type="pct"/>
            <w:noWrap/>
            <w:hideMark/>
          </w:tcPr>
          <w:p w14:paraId="1B5485EC"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14A27ACA" w14:textId="77777777" w:rsidR="00413CB7" w:rsidRPr="00413CB7" w:rsidRDefault="00413CB7" w:rsidP="00413CB7">
            <w:pPr>
              <w:spacing w:after="0"/>
              <w:ind w:right="113"/>
              <w:jc w:val="right"/>
              <w:rPr>
                <w:szCs w:val="20"/>
              </w:rPr>
            </w:pPr>
            <w:r w:rsidRPr="00413CB7">
              <w:rPr>
                <w:szCs w:val="20"/>
              </w:rPr>
              <w:t>36.00</w:t>
            </w:r>
          </w:p>
        </w:tc>
        <w:tc>
          <w:tcPr>
            <w:tcW w:w="770" w:type="pct"/>
            <w:noWrap/>
            <w:hideMark/>
          </w:tcPr>
          <w:p w14:paraId="384D58D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57336A" w14:textId="77777777" w:rsidR="00413CB7" w:rsidRPr="00413CB7" w:rsidRDefault="00413CB7" w:rsidP="00413CB7">
            <w:pPr>
              <w:spacing w:after="0"/>
              <w:jc w:val="right"/>
              <w:rPr>
                <w:szCs w:val="20"/>
              </w:rPr>
            </w:pPr>
            <w:r w:rsidRPr="00413CB7">
              <w:rPr>
                <w:szCs w:val="20"/>
              </w:rPr>
              <w:t>14.4.2014</w:t>
            </w:r>
          </w:p>
        </w:tc>
      </w:tr>
      <w:tr w:rsidR="00413CB7" w:rsidRPr="00413CB7" w14:paraId="726EBEDE" w14:textId="77777777" w:rsidTr="005B36B0">
        <w:trPr>
          <w:trHeight w:val="20"/>
        </w:trPr>
        <w:tc>
          <w:tcPr>
            <w:tcW w:w="1756" w:type="pct"/>
            <w:noWrap/>
            <w:hideMark/>
          </w:tcPr>
          <w:p w14:paraId="3E3E27D1" w14:textId="77777777" w:rsidR="00413CB7" w:rsidRPr="00413CB7" w:rsidRDefault="00413CB7" w:rsidP="00413CB7">
            <w:pPr>
              <w:spacing w:after="0"/>
              <w:jc w:val="left"/>
              <w:rPr>
                <w:szCs w:val="20"/>
              </w:rPr>
            </w:pPr>
            <w:r w:rsidRPr="00413CB7">
              <w:rPr>
                <w:szCs w:val="20"/>
              </w:rPr>
              <w:t>Marie Clarke</w:t>
            </w:r>
          </w:p>
        </w:tc>
        <w:tc>
          <w:tcPr>
            <w:tcW w:w="1597" w:type="pct"/>
            <w:noWrap/>
            <w:hideMark/>
          </w:tcPr>
          <w:p w14:paraId="718A424F"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601EB22E" w14:textId="77777777" w:rsidR="00413CB7" w:rsidRPr="00413CB7" w:rsidRDefault="00413CB7" w:rsidP="00413CB7">
            <w:pPr>
              <w:spacing w:after="0"/>
              <w:ind w:right="113"/>
              <w:jc w:val="right"/>
              <w:rPr>
                <w:szCs w:val="20"/>
              </w:rPr>
            </w:pPr>
            <w:r w:rsidRPr="00413CB7">
              <w:rPr>
                <w:szCs w:val="20"/>
              </w:rPr>
              <w:t>60.50</w:t>
            </w:r>
          </w:p>
        </w:tc>
        <w:tc>
          <w:tcPr>
            <w:tcW w:w="770" w:type="pct"/>
            <w:noWrap/>
            <w:hideMark/>
          </w:tcPr>
          <w:p w14:paraId="14A674B1" w14:textId="77777777" w:rsidR="00413CB7" w:rsidRPr="00413CB7" w:rsidRDefault="00413CB7" w:rsidP="00413CB7">
            <w:pPr>
              <w:spacing w:after="0"/>
              <w:ind w:left="170"/>
              <w:jc w:val="left"/>
              <w:rPr>
                <w:szCs w:val="20"/>
              </w:rPr>
            </w:pPr>
            <w:r w:rsidRPr="00413CB7">
              <w:rPr>
                <w:szCs w:val="20"/>
              </w:rPr>
              <w:t>Refund 202752</w:t>
            </w:r>
          </w:p>
        </w:tc>
        <w:tc>
          <w:tcPr>
            <w:tcW w:w="453" w:type="pct"/>
            <w:noWrap/>
            <w:hideMark/>
          </w:tcPr>
          <w:p w14:paraId="50D765F1" w14:textId="77777777" w:rsidR="00413CB7" w:rsidRPr="00413CB7" w:rsidRDefault="00413CB7" w:rsidP="00413CB7">
            <w:pPr>
              <w:spacing w:after="0"/>
              <w:jc w:val="right"/>
              <w:rPr>
                <w:szCs w:val="20"/>
              </w:rPr>
            </w:pPr>
            <w:r w:rsidRPr="00413CB7">
              <w:rPr>
                <w:szCs w:val="20"/>
              </w:rPr>
              <w:t>28.11.2013</w:t>
            </w:r>
          </w:p>
        </w:tc>
      </w:tr>
      <w:tr w:rsidR="00413CB7" w:rsidRPr="00413CB7" w14:paraId="36F99716" w14:textId="77777777" w:rsidTr="005B36B0">
        <w:trPr>
          <w:trHeight w:val="20"/>
        </w:trPr>
        <w:tc>
          <w:tcPr>
            <w:tcW w:w="1756" w:type="pct"/>
            <w:noWrap/>
            <w:hideMark/>
          </w:tcPr>
          <w:p w14:paraId="1D9D2F34" w14:textId="77777777" w:rsidR="00413CB7" w:rsidRPr="00413CB7" w:rsidRDefault="00413CB7" w:rsidP="00413CB7">
            <w:pPr>
              <w:spacing w:after="0"/>
              <w:jc w:val="left"/>
              <w:rPr>
                <w:szCs w:val="20"/>
              </w:rPr>
            </w:pPr>
            <w:r w:rsidRPr="00413CB7">
              <w:rPr>
                <w:szCs w:val="20"/>
              </w:rPr>
              <w:t>Marie Franco</w:t>
            </w:r>
          </w:p>
        </w:tc>
        <w:tc>
          <w:tcPr>
            <w:tcW w:w="1597" w:type="pct"/>
            <w:noWrap/>
            <w:hideMark/>
          </w:tcPr>
          <w:p w14:paraId="3228AEBD"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5DC4621F" w14:textId="77777777" w:rsidR="00413CB7" w:rsidRPr="00413CB7" w:rsidRDefault="00413CB7" w:rsidP="00413CB7">
            <w:pPr>
              <w:spacing w:after="0"/>
              <w:ind w:right="113"/>
              <w:jc w:val="right"/>
              <w:rPr>
                <w:szCs w:val="20"/>
              </w:rPr>
            </w:pPr>
            <w:r w:rsidRPr="00413CB7">
              <w:rPr>
                <w:szCs w:val="20"/>
              </w:rPr>
              <w:t>43.00</w:t>
            </w:r>
          </w:p>
        </w:tc>
        <w:tc>
          <w:tcPr>
            <w:tcW w:w="770" w:type="pct"/>
            <w:noWrap/>
            <w:hideMark/>
          </w:tcPr>
          <w:p w14:paraId="51F53A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DE51EC" w14:textId="77777777" w:rsidR="00413CB7" w:rsidRPr="00413CB7" w:rsidRDefault="00413CB7" w:rsidP="00413CB7">
            <w:pPr>
              <w:spacing w:after="0"/>
              <w:jc w:val="right"/>
              <w:rPr>
                <w:szCs w:val="20"/>
              </w:rPr>
            </w:pPr>
            <w:r w:rsidRPr="00413CB7">
              <w:rPr>
                <w:szCs w:val="20"/>
              </w:rPr>
              <w:t>30.8.2013</w:t>
            </w:r>
          </w:p>
        </w:tc>
      </w:tr>
      <w:tr w:rsidR="00413CB7" w:rsidRPr="00413CB7" w14:paraId="79B36EF2" w14:textId="77777777" w:rsidTr="005B36B0">
        <w:trPr>
          <w:trHeight w:val="20"/>
        </w:trPr>
        <w:tc>
          <w:tcPr>
            <w:tcW w:w="1756" w:type="pct"/>
            <w:noWrap/>
            <w:hideMark/>
          </w:tcPr>
          <w:p w14:paraId="2026045B" w14:textId="77777777" w:rsidR="00413CB7" w:rsidRPr="00413CB7" w:rsidRDefault="00413CB7" w:rsidP="00413CB7">
            <w:pPr>
              <w:spacing w:after="0"/>
              <w:jc w:val="left"/>
              <w:rPr>
                <w:szCs w:val="20"/>
              </w:rPr>
            </w:pPr>
            <w:r w:rsidRPr="00413CB7">
              <w:rPr>
                <w:szCs w:val="20"/>
              </w:rPr>
              <w:t>Marie Soliman</w:t>
            </w:r>
          </w:p>
        </w:tc>
        <w:tc>
          <w:tcPr>
            <w:tcW w:w="1597" w:type="pct"/>
            <w:noWrap/>
            <w:hideMark/>
          </w:tcPr>
          <w:p w14:paraId="6D81D6F8"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2920E5FA" w14:textId="77777777" w:rsidR="00413CB7" w:rsidRPr="00413CB7" w:rsidRDefault="00413CB7" w:rsidP="00413CB7">
            <w:pPr>
              <w:spacing w:after="0"/>
              <w:ind w:right="113"/>
              <w:jc w:val="right"/>
              <w:rPr>
                <w:szCs w:val="20"/>
              </w:rPr>
            </w:pPr>
            <w:r w:rsidRPr="00413CB7">
              <w:rPr>
                <w:szCs w:val="20"/>
              </w:rPr>
              <w:t>10.60</w:t>
            </w:r>
          </w:p>
        </w:tc>
        <w:tc>
          <w:tcPr>
            <w:tcW w:w="770" w:type="pct"/>
            <w:noWrap/>
            <w:hideMark/>
          </w:tcPr>
          <w:p w14:paraId="6E2361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5839EF" w14:textId="77777777" w:rsidR="00413CB7" w:rsidRPr="00413CB7" w:rsidRDefault="00413CB7" w:rsidP="00413CB7">
            <w:pPr>
              <w:spacing w:after="0"/>
              <w:jc w:val="right"/>
              <w:rPr>
                <w:szCs w:val="20"/>
              </w:rPr>
            </w:pPr>
            <w:r w:rsidRPr="00413CB7">
              <w:rPr>
                <w:szCs w:val="20"/>
              </w:rPr>
              <w:t>31.1.2014</w:t>
            </w:r>
          </w:p>
        </w:tc>
      </w:tr>
      <w:tr w:rsidR="00413CB7" w:rsidRPr="00413CB7" w14:paraId="1C7A9E4D" w14:textId="77777777" w:rsidTr="005B36B0">
        <w:trPr>
          <w:trHeight w:val="20"/>
        </w:trPr>
        <w:tc>
          <w:tcPr>
            <w:tcW w:w="1756" w:type="pct"/>
            <w:noWrap/>
            <w:hideMark/>
          </w:tcPr>
          <w:p w14:paraId="73B4340B" w14:textId="77777777" w:rsidR="00413CB7" w:rsidRPr="00413CB7" w:rsidRDefault="00413CB7" w:rsidP="00413CB7">
            <w:pPr>
              <w:spacing w:after="0"/>
              <w:jc w:val="left"/>
              <w:rPr>
                <w:szCs w:val="20"/>
              </w:rPr>
            </w:pPr>
            <w:r w:rsidRPr="00413CB7">
              <w:rPr>
                <w:szCs w:val="20"/>
              </w:rPr>
              <w:t>Marie Squire</w:t>
            </w:r>
          </w:p>
        </w:tc>
        <w:tc>
          <w:tcPr>
            <w:tcW w:w="1597" w:type="pct"/>
            <w:noWrap/>
            <w:hideMark/>
          </w:tcPr>
          <w:p w14:paraId="633D8D32"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4B5E931A" w14:textId="77777777" w:rsidR="00413CB7" w:rsidRPr="00413CB7" w:rsidRDefault="00413CB7" w:rsidP="00413CB7">
            <w:pPr>
              <w:spacing w:after="0"/>
              <w:ind w:right="113"/>
              <w:jc w:val="right"/>
              <w:rPr>
                <w:szCs w:val="20"/>
              </w:rPr>
            </w:pPr>
            <w:r w:rsidRPr="00413CB7">
              <w:rPr>
                <w:szCs w:val="20"/>
              </w:rPr>
              <w:t>99.52</w:t>
            </w:r>
          </w:p>
        </w:tc>
        <w:tc>
          <w:tcPr>
            <w:tcW w:w="770" w:type="pct"/>
            <w:noWrap/>
            <w:hideMark/>
          </w:tcPr>
          <w:p w14:paraId="063E21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94B89A" w14:textId="77777777" w:rsidR="00413CB7" w:rsidRPr="00413CB7" w:rsidRDefault="00413CB7" w:rsidP="00413CB7">
            <w:pPr>
              <w:spacing w:after="0"/>
              <w:jc w:val="right"/>
              <w:rPr>
                <w:szCs w:val="20"/>
              </w:rPr>
            </w:pPr>
            <w:r w:rsidRPr="00413CB7">
              <w:rPr>
                <w:szCs w:val="20"/>
              </w:rPr>
              <w:t>5.2.2014</w:t>
            </w:r>
          </w:p>
        </w:tc>
      </w:tr>
      <w:tr w:rsidR="00413CB7" w:rsidRPr="00413CB7" w14:paraId="4239177A" w14:textId="77777777" w:rsidTr="005B36B0">
        <w:trPr>
          <w:trHeight w:val="20"/>
        </w:trPr>
        <w:tc>
          <w:tcPr>
            <w:tcW w:w="1756" w:type="pct"/>
            <w:noWrap/>
            <w:hideMark/>
          </w:tcPr>
          <w:p w14:paraId="2717A5D9" w14:textId="77777777" w:rsidR="00413CB7" w:rsidRPr="00413CB7" w:rsidRDefault="00413CB7" w:rsidP="00413CB7">
            <w:pPr>
              <w:spacing w:after="0"/>
              <w:jc w:val="left"/>
              <w:rPr>
                <w:szCs w:val="20"/>
              </w:rPr>
            </w:pPr>
            <w:r w:rsidRPr="00413CB7">
              <w:rPr>
                <w:szCs w:val="20"/>
              </w:rPr>
              <w:t>Marie-Anne Box</w:t>
            </w:r>
          </w:p>
        </w:tc>
        <w:tc>
          <w:tcPr>
            <w:tcW w:w="1597" w:type="pct"/>
            <w:noWrap/>
            <w:hideMark/>
          </w:tcPr>
          <w:p w14:paraId="5142404F" w14:textId="77777777" w:rsidR="00413CB7" w:rsidRPr="00413CB7" w:rsidRDefault="00413CB7" w:rsidP="00413CB7">
            <w:pPr>
              <w:spacing w:after="0"/>
              <w:ind w:left="113"/>
              <w:jc w:val="left"/>
              <w:rPr>
                <w:szCs w:val="20"/>
              </w:rPr>
            </w:pPr>
            <w:r w:rsidRPr="00413CB7">
              <w:rPr>
                <w:szCs w:val="20"/>
              </w:rPr>
              <w:t>GLANDORE, SA 5037</w:t>
            </w:r>
          </w:p>
        </w:tc>
        <w:tc>
          <w:tcPr>
            <w:tcW w:w="424" w:type="pct"/>
            <w:noWrap/>
            <w:hideMark/>
          </w:tcPr>
          <w:p w14:paraId="75AA05AA" w14:textId="77777777" w:rsidR="00413CB7" w:rsidRPr="00413CB7" w:rsidRDefault="00413CB7" w:rsidP="00413CB7">
            <w:pPr>
              <w:spacing w:after="0"/>
              <w:ind w:right="113"/>
              <w:jc w:val="right"/>
              <w:rPr>
                <w:szCs w:val="20"/>
              </w:rPr>
            </w:pPr>
            <w:r w:rsidRPr="00413CB7">
              <w:rPr>
                <w:szCs w:val="20"/>
              </w:rPr>
              <w:t>16.92</w:t>
            </w:r>
          </w:p>
        </w:tc>
        <w:tc>
          <w:tcPr>
            <w:tcW w:w="770" w:type="pct"/>
            <w:noWrap/>
            <w:hideMark/>
          </w:tcPr>
          <w:p w14:paraId="16A84B5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5EF064" w14:textId="77777777" w:rsidR="00413CB7" w:rsidRPr="00413CB7" w:rsidRDefault="00413CB7" w:rsidP="00413CB7">
            <w:pPr>
              <w:spacing w:after="0"/>
              <w:jc w:val="right"/>
              <w:rPr>
                <w:szCs w:val="20"/>
              </w:rPr>
            </w:pPr>
            <w:r w:rsidRPr="00413CB7">
              <w:rPr>
                <w:szCs w:val="20"/>
              </w:rPr>
              <w:t>9.2.2013</w:t>
            </w:r>
          </w:p>
        </w:tc>
      </w:tr>
      <w:tr w:rsidR="00413CB7" w:rsidRPr="00413CB7" w14:paraId="0077F621" w14:textId="77777777" w:rsidTr="005B36B0">
        <w:trPr>
          <w:trHeight w:val="20"/>
        </w:trPr>
        <w:tc>
          <w:tcPr>
            <w:tcW w:w="1756" w:type="pct"/>
            <w:noWrap/>
            <w:hideMark/>
          </w:tcPr>
          <w:p w14:paraId="2346736C" w14:textId="77777777" w:rsidR="00413CB7" w:rsidRPr="00413CB7" w:rsidRDefault="00413CB7" w:rsidP="00413CB7">
            <w:pPr>
              <w:spacing w:after="0"/>
              <w:jc w:val="left"/>
              <w:rPr>
                <w:szCs w:val="20"/>
              </w:rPr>
            </w:pPr>
            <w:r w:rsidRPr="00413CB7">
              <w:rPr>
                <w:szCs w:val="20"/>
              </w:rPr>
              <w:t>Marika Shackal</w:t>
            </w:r>
          </w:p>
        </w:tc>
        <w:tc>
          <w:tcPr>
            <w:tcW w:w="1597" w:type="pct"/>
            <w:noWrap/>
            <w:hideMark/>
          </w:tcPr>
          <w:p w14:paraId="60C6B061"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41695147" w14:textId="77777777" w:rsidR="00413CB7" w:rsidRPr="00413CB7" w:rsidRDefault="00413CB7" w:rsidP="00413CB7">
            <w:pPr>
              <w:spacing w:after="0"/>
              <w:ind w:right="113"/>
              <w:jc w:val="right"/>
              <w:rPr>
                <w:szCs w:val="20"/>
              </w:rPr>
            </w:pPr>
            <w:r w:rsidRPr="00413CB7">
              <w:rPr>
                <w:szCs w:val="20"/>
              </w:rPr>
              <w:t>11.63</w:t>
            </w:r>
          </w:p>
        </w:tc>
        <w:tc>
          <w:tcPr>
            <w:tcW w:w="770" w:type="pct"/>
            <w:noWrap/>
            <w:hideMark/>
          </w:tcPr>
          <w:p w14:paraId="005FFB0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2E9E33" w14:textId="77777777" w:rsidR="00413CB7" w:rsidRPr="00413CB7" w:rsidRDefault="00413CB7" w:rsidP="00413CB7">
            <w:pPr>
              <w:spacing w:after="0"/>
              <w:jc w:val="right"/>
              <w:rPr>
                <w:szCs w:val="20"/>
              </w:rPr>
            </w:pPr>
            <w:r w:rsidRPr="00413CB7">
              <w:rPr>
                <w:szCs w:val="20"/>
              </w:rPr>
              <w:t>11.11.2013</w:t>
            </w:r>
          </w:p>
        </w:tc>
      </w:tr>
      <w:tr w:rsidR="00413CB7" w:rsidRPr="00413CB7" w14:paraId="27136F42" w14:textId="77777777" w:rsidTr="005B36B0">
        <w:trPr>
          <w:trHeight w:val="20"/>
        </w:trPr>
        <w:tc>
          <w:tcPr>
            <w:tcW w:w="1756" w:type="pct"/>
            <w:noWrap/>
            <w:hideMark/>
          </w:tcPr>
          <w:p w14:paraId="152A0B8F" w14:textId="77777777" w:rsidR="00413CB7" w:rsidRPr="00413CB7" w:rsidRDefault="00413CB7" w:rsidP="00413CB7">
            <w:pPr>
              <w:spacing w:after="0"/>
              <w:jc w:val="left"/>
              <w:rPr>
                <w:szCs w:val="20"/>
              </w:rPr>
            </w:pPr>
            <w:r w:rsidRPr="00413CB7">
              <w:rPr>
                <w:szCs w:val="20"/>
              </w:rPr>
              <w:t>Marina Costa</w:t>
            </w:r>
          </w:p>
        </w:tc>
        <w:tc>
          <w:tcPr>
            <w:tcW w:w="1597" w:type="pct"/>
            <w:noWrap/>
            <w:hideMark/>
          </w:tcPr>
          <w:p w14:paraId="090A2FF1" w14:textId="77777777" w:rsidR="00413CB7" w:rsidRPr="00413CB7" w:rsidRDefault="00413CB7" w:rsidP="00413CB7">
            <w:pPr>
              <w:spacing w:after="0"/>
              <w:ind w:left="113"/>
              <w:jc w:val="left"/>
              <w:rPr>
                <w:szCs w:val="20"/>
              </w:rPr>
            </w:pPr>
            <w:r w:rsidRPr="00413CB7">
              <w:rPr>
                <w:szCs w:val="20"/>
              </w:rPr>
              <w:t>NOVAR GARDENS, SA 5040</w:t>
            </w:r>
          </w:p>
        </w:tc>
        <w:tc>
          <w:tcPr>
            <w:tcW w:w="424" w:type="pct"/>
            <w:noWrap/>
            <w:hideMark/>
          </w:tcPr>
          <w:p w14:paraId="66DDD800" w14:textId="77777777" w:rsidR="00413CB7" w:rsidRPr="00413CB7" w:rsidRDefault="00413CB7" w:rsidP="00413CB7">
            <w:pPr>
              <w:spacing w:after="0"/>
              <w:ind w:right="113"/>
              <w:jc w:val="right"/>
              <w:rPr>
                <w:szCs w:val="20"/>
              </w:rPr>
            </w:pPr>
            <w:r w:rsidRPr="00413CB7">
              <w:rPr>
                <w:szCs w:val="20"/>
              </w:rPr>
              <w:t>133.06</w:t>
            </w:r>
          </w:p>
        </w:tc>
        <w:tc>
          <w:tcPr>
            <w:tcW w:w="770" w:type="pct"/>
            <w:noWrap/>
            <w:hideMark/>
          </w:tcPr>
          <w:p w14:paraId="67B456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795DE2" w14:textId="77777777" w:rsidR="00413CB7" w:rsidRPr="00413CB7" w:rsidRDefault="00413CB7" w:rsidP="00413CB7">
            <w:pPr>
              <w:spacing w:after="0"/>
              <w:jc w:val="right"/>
              <w:rPr>
                <w:szCs w:val="20"/>
              </w:rPr>
            </w:pPr>
            <w:r w:rsidRPr="00413CB7">
              <w:rPr>
                <w:szCs w:val="20"/>
              </w:rPr>
              <w:t>30.5.2013</w:t>
            </w:r>
          </w:p>
        </w:tc>
      </w:tr>
      <w:tr w:rsidR="00413CB7" w:rsidRPr="00413CB7" w14:paraId="67924B7A" w14:textId="77777777" w:rsidTr="005B36B0">
        <w:trPr>
          <w:trHeight w:val="20"/>
        </w:trPr>
        <w:tc>
          <w:tcPr>
            <w:tcW w:w="1756" w:type="pct"/>
            <w:noWrap/>
            <w:hideMark/>
          </w:tcPr>
          <w:p w14:paraId="2FA00DBF" w14:textId="77777777" w:rsidR="00413CB7" w:rsidRPr="00413CB7" w:rsidRDefault="00413CB7" w:rsidP="00413CB7">
            <w:pPr>
              <w:spacing w:after="0"/>
              <w:jc w:val="left"/>
              <w:rPr>
                <w:szCs w:val="20"/>
              </w:rPr>
            </w:pPr>
            <w:r w:rsidRPr="00413CB7">
              <w:rPr>
                <w:szCs w:val="20"/>
              </w:rPr>
              <w:t>Mario Karlovic</w:t>
            </w:r>
          </w:p>
        </w:tc>
        <w:tc>
          <w:tcPr>
            <w:tcW w:w="1597" w:type="pct"/>
            <w:noWrap/>
            <w:hideMark/>
          </w:tcPr>
          <w:p w14:paraId="2A3C18E7" w14:textId="77777777" w:rsidR="00413CB7" w:rsidRPr="00413CB7" w:rsidRDefault="00413CB7" w:rsidP="00413CB7">
            <w:pPr>
              <w:spacing w:after="0"/>
              <w:ind w:left="113"/>
              <w:jc w:val="left"/>
              <w:rPr>
                <w:szCs w:val="20"/>
              </w:rPr>
            </w:pPr>
            <w:r w:rsidRPr="00413CB7">
              <w:rPr>
                <w:szCs w:val="20"/>
              </w:rPr>
              <w:t>TRINITY GARDENS, SA 5068</w:t>
            </w:r>
          </w:p>
        </w:tc>
        <w:tc>
          <w:tcPr>
            <w:tcW w:w="424" w:type="pct"/>
            <w:noWrap/>
            <w:hideMark/>
          </w:tcPr>
          <w:p w14:paraId="5E941874" w14:textId="77777777" w:rsidR="00413CB7" w:rsidRPr="00413CB7" w:rsidRDefault="00413CB7" w:rsidP="00413CB7">
            <w:pPr>
              <w:spacing w:after="0"/>
              <w:ind w:right="113"/>
              <w:jc w:val="right"/>
              <w:rPr>
                <w:szCs w:val="20"/>
              </w:rPr>
            </w:pPr>
            <w:r w:rsidRPr="00413CB7">
              <w:rPr>
                <w:szCs w:val="20"/>
              </w:rPr>
              <w:t>86.17</w:t>
            </w:r>
          </w:p>
        </w:tc>
        <w:tc>
          <w:tcPr>
            <w:tcW w:w="770" w:type="pct"/>
            <w:noWrap/>
            <w:hideMark/>
          </w:tcPr>
          <w:p w14:paraId="727AFF5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A3A232" w14:textId="77777777" w:rsidR="00413CB7" w:rsidRPr="00413CB7" w:rsidRDefault="00413CB7" w:rsidP="00413CB7">
            <w:pPr>
              <w:spacing w:after="0"/>
              <w:jc w:val="right"/>
              <w:rPr>
                <w:szCs w:val="20"/>
              </w:rPr>
            </w:pPr>
            <w:r w:rsidRPr="00413CB7">
              <w:rPr>
                <w:szCs w:val="20"/>
              </w:rPr>
              <w:t>12.3.2013</w:t>
            </w:r>
          </w:p>
        </w:tc>
      </w:tr>
      <w:tr w:rsidR="00413CB7" w:rsidRPr="00413CB7" w14:paraId="1ECDD22C" w14:textId="77777777" w:rsidTr="005B36B0">
        <w:trPr>
          <w:trHeight w:val="20"/>
        </w:trPr>
        <w:tc>
          <w:tcPr>
            <w:tcW w:w="1756" w:type="pct"/>
            <w:noWrap/>
            <w:hideMark/>
          </w:tcPr>
          <w:p w14:paraId="72667623" w14:textId="77777777" w:rsidR="00413CB7" w:rsidRPr="00413CB7" w:rsidRDefault="00413CB7" w:rsidP="00413CB7">
            <w:pPr>
              <w:spacing w:after="0"/>
              <w:jc w:val="left"/>
              <w:rPr>
                <w:szCs w:val="20"/>
              </w:rPr>
            </w:pPr>
            <w:r w:rsidRPr="00413CB7">
              <w:rPr>
                <w:szCs w:val="20"/>
              </w:rPr>
              <w:t>Marion Rogers</w:t>
            </w:r>
          </w:p>
        </w:tc>
        <w:tc>
          <w:tcPr>
            <w:tcW w:w="1597" w:type="pct"/>
            <w:noWrap/>
            <w:hideMark/>
          </w:tcPr>
          <w:p w14:paraId="5FCF0F5B"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258CEC9A" w14:textId="77777777" w:rsidR="00413CB7" w:rsidRPr="00413CB7" w:rsidRDefault="00413CB7" w:rsidP="00413CB7">
            <w:pPr>
              <w:spacing w:after="0"/>
              <w:ind w:right="113"/>
              <w:jc w:val="right"/>
              <w:rPr>
                <w:szCs w:val="20"/>
              </w:rPr>
            </w:pPr>
            <w:r w:rsidRPr="00413CB7">
              <w:rPr>
                <w:szCs w:val="20"/>
              </w:rPr>
              <w:t>13.28</w:t>
            </w:r>
          </w:p>
        </w:tc>
        <w:tc>
          <w:tcPr>
            <w:tcW w:w="770" w:type="pct"/>
            <w:noWrap/>
            <w:hideMark/>
          </w:tcPr>
          <w:p w14:paraId="2A5DA1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198345" w14:textId="77777777" w:rsidR="00413CB7" w:rsidRPr="00413CB7" w:rsidRDefault="00413CB7" w:rsidP="00413CB7">
            <w:pPr>
              <w:spacing w:after="0"/>
              <w:jc w:val="right"/>
              <w:rPr>
                <w:szCs w:val="20"/>
              </w:rPr>
            </w:pPr>
            <w:r w:rsidRPr="00413CB7">
              <w:rPr>
                <w:szCs w:val="20"/>
              </w:rPr>
              <w:t>24.12.2013</w:t>
            </w:r>
          </w:p>
        </w:tc>
      </w:tr>
      <w:tr w:rsidR="00413CB7" w:rsidRPr="00413CB7" w14:paraId="79FAE30F" w14:textId="77777777" w:rsidTr="005B36B0">
        <w:trPr>
          <w:trHeight w:val="20"/>
        </w:trPr>
        <w:tc>
          <w:tcPr>
            <w:tcW w:w="1756" w:type="pct"/>
            <w:noWrap/>
            <w:hideMark/>
          </w:tcPr>
          <w:p w14:paraId="5904AF3C" w14:textId="77777777" w:rsidR="00413CB7" w:rsidRPr="00413CB7" w:rsidRDefault="00413CB7" w:rsidP="00413CB7">
            <w:pPr>
              <w:spacing w:after="0"/>
              <w:jc w:val="left"/>
              <w:rPr>
                <w:szCs w:val="20"/>
              </w:rPr>
            </w:pPr>
            <w:r w:rsidRPr="00413CB7">
              <w:rPr>
                <w:szCs w:val="20"/>
              </w:rPr>
              <w:t>Marissa Mander</w:t>
            </w:r>
          </w:p>
        </w:tc>
        <w:tc>
          <w:tcPr>
            <w:tcW w:w="1597" w:type="pct"/>
            <w:noWrap/>
            <w:hideMark/>
          </w:tcPr>
          <w:p w14:paraId="23C3750E"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1C6E4EEA" w14:textId="77777777" w:rsidR="00413CB7" w:rsidRPr="00413CB7" w:rsidRDefault="00413CB7" w:rsidP="00413CB7">
            <w:pPr>
              <w:spacing w:after="0"/>
              <w:ind w:right="113"/>
              <w:jc w:val="right"/>
              <w:rPr>
                <w:szCs w:val="20"/>
              </w:rPr>
            </w:pPr>
            <w:r w:rsidRPr="00413CB7">
              <w:rPr>
                <w:szCs w:val="20"/>
              </w:rPr>
              <w:t>154.04</w:t>
            </w:r>
          </w:p>
        </w:tc>
        <w:tc>
          <w:tcPr>
            <w:tcW w:w="770" w:type="pct"/>
            <w:noWrap/>
            <w:hideMark/>
          </w:tcPr>
          <w:p w14:paraId="4ED61C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1634F9" w14:textId="77777777" w:rsidR="00413CB7" w:rsidRPr="00413CB7" w:rsidRDefault="00413CB7" w:rsidP="00413CB7">
            <w:pPr>
              <w:spacing w:after="0"/>
              <w:jc w:val="right"/>
              <w:rPr>
                <w:szCs w:val="20"/>
              </w:rPr>
            </w:pPr>
            <w:r w:rsidRPr="00413CB7">
              <w:rPr>
                <w:szCs w:val="20"/>
              </w:rPr>
              <w:t>14.6.2013</w:t>
            </w:r>
          </w:p>
        </w:tc>
      </w:tr>
      <w:tr w:rsidR="00413CB7" w:rsidRPr="00413CB7" w14:paraId="2B4CEBEB" w14:textId="77777777" w:rsidTr="005B36B0">
        <w:trPr>
          <w:trHeight w:val="20"/>
        </w:trPr>
        <w:tc>
          <w:tcPr>
            <w:tcW w:w="1756" w:type="pct"/>
            <w:noWrap/>
            <w:hideMark/>
          </w:tcPr>
          <w:p w14:paraId="28E5B5E7" w14:textId="77777777" w:rsidR="00413CB7" w:rsidRPr="00413CB7" w:rsidRDefault="00413CB7" w:rsidP="00413CB7">
            <w:pPr>
              <w:spacing w:after="0"/>
              <w:jc w:val="left"/>
              <w:rPr>
                <w:szCs w:val="20"/>
              </w:rPr>
            </w:pPr>
            <w:r w:rsidRPr="00413CB7">
              <w:rPr>
                <w:szCs w:val="20"/>
              </w:rPr>
              <w:t>Mark and Jenny Stocker</w:t>
            </w:r>
          </w:p>
        </w:tc>
        <w:tc>
          <w:tcPr>
            <w:tcW w:w="1597" w:type="pct"/>
            <w:noWrap/>
            <w:hideMark/>
          </w:tcPr>
          <w:p w14:paraId="0F8037B6"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44E5FDF6" w14:textId="77777777" w:rsidR="00413CB7" w:rsidRPr="00413CB7" w:rsidRDefault="00413CB7" w:rsidP="00413CB7">
            <w:pPr>
              <w:spacing w:after="0"/>
              <w:ind w:right="113"/>
              <w:jc w:val="right"/>
              <w:rPr>
                <w:szCs w:val="20"/>
              </w:rPr>
            </w:pPr>
            <w:r w:rsidRPr="00413CB7">
              <w:rPr>
                <w:szCs w:val="20"/>
              </w:rPr>
              <w:t>66.74</w:t>
            </w:r>
          </w:p>
        </w:tc>
        <w:tc>
          <w:tcPr>
            <w:tcW w:w="770" w:type="pct"/>
            <w:noWrap/>
            <w:hideMark/>
          </w:tcPr>
          <w:p w14:paraId="464C8C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BF848E" w14:textId="77777777" w:rsidR="00413CB7" w:rsidRPr="00413CB7" w:rsidRDefault="00413CB7" w:rsidP="00413CB7">
            <w:pPr>
              <w:spacing w:after="0"/>
              <w:jc w:val="right"/>
              <w:rPr>
                <w:szCs w:val="20"/>
              </w:rPr>
            </w:pPr>
            <w:r w:rsidRPr="00413CB7">
              <w:rPr>
                <w:szCs w:val="20"/>
              </w:rPr>
              <w:t>20.2.2014</w:t>
            </w:r>
          </w:p>
        </w:tc>
      </w:tr>
      <w:tr w:rsidR="00413CB7" w:rsidRPr="00413CB7" w14:paraId="1D5E209B" w14:textId="77777777" w:rsidTr="005B36B0">
        <w:trPr>
          <w:trHeight w:val="20"/>
        </w:trPr>
        <w:tc>
          <w:tcPr>
            <w:tcW w:w="1756" w:type="pct"/>
            <w:noWrap/>
            <w:hideMark/>
          </w:tcPr>
          <w:p w14:paraId="41034FEB" w14:textId="77777777" w:rsidR="00413CB7" w:rsidRPr="00413CB7" w:rsidRDefault="00413CB7" w:rsidP="00413CB7">
            <w:pPr>
              <w:spacing w:after="0"/>
              <w:jc w:val="left"/>
              <w:rPr>
                <w:szCs w:val="20"/>
              </w:rPr>
            </w:pPr>
            <w:r w:rsidRPr="00413CB7">
              <w:rPr>
                <w:szCs w:val="20"/>
              </w:rPr>
              <w:t>Mark and Tracey Tamblyn</w:t>
            </w:r>
          </w:p>
        </w:tc>
        <w:tc>
          <w:tcPr>
            <w:tcW w:w="1597" w:type="pct"/>
            <w:noWrap/>
            <w:hideMark/>
          </w:tcPr>
          <w:p w14:paraId="371DC808" w14:textId="77777777" w:rsidR="00413CB7" w:rsidRPr="00413CB7" w:rsidRDefault="00413CB7" w:rsidP="00413CB7">
            <w:pPr>
              <w:spacing w:after="0"/>
              <w:ind w:left="113"/>
              <w:jc w:val="left"/>
              <w:rPr>
                <w:szCs w:val="20"/>
              </w:rPr>
            </w:pPr>
            <w:r w:rsidRPr="00413CB7">
              <w:rPr>
                <w:szCs w:val="20"/>
              </w:rPr>
              <w:t>CRAIGBURN FARM, SA 5051</w:t>
            </w:r>
          </w:p>
        </w:tc>
        <w:tc>
          <w:tcPr>
            <w:tcW w:w="424" w:type="pct"/>
            <w:noWrap/>
            <w:hideMark/>
          </w:tcPr>
          <w:p w14:paraId="0C8FB6B2" w14:textId="77777777" w:rsidR="00413CB7" w:rsidRPr="00413CB7" w:rsidRDefault="00413CB7" w:rsidP="00413CB7">
            <w:pPr>
              <w:spacing w:after="0"/>
              <w:ind w:right="113"/>
              <w:jc w:val="right"/>
              <w:rPr>
                <w:szCs w:val="20"/>
              </w:rPr>
            </w:pPr>
            <w:r w:rsidRPr="00413CB7">
              <w:rPr>
                <w:szCs w:val="20"/>
              </w:rPr>
              <w:t>14.14</w:t>
            </w:r>
          </w:p>
        </w:tc>
        <w:tc>
          <w:tcPr>
            <w:tcW w:w="770" w:type="pct"/>
            <w:noWrap/>
            <w:hideMark/>
          </w:tcPr>
          <w:p w14:paraId="006091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C23B00" w14:textId="77777777" w:rsidR="00413CB7" w:rsidRPr="00413CB7" w:rsidRDefault="00413CB7" w:rsidP="00413CB7">
            <w:pPr>
              <w:spacing w:after="0"/>
              <w:jc w:val="right"/>
              <w:rPr>
                <w:szCs w:val="20"/>
              </w:rPr>
            </w:pPr>
            <w:r w:rsidRPr="00413CB7">
              <w:rPr>
                <w:szCs w:val="20"/>
              </w:rPr>
              <w:t>9.9.2014</w:t>
            </w:r>
          </w:p>
        </w:tc>
      </w:tr>
      <w:tr w:rsidR="00413CB7" w:rsidRPr="00413CB7" w14:paraId="5EA39573" w14:textId="77777777" w:rsidTr="005B36B0">
        <w:trPr>
          <w:trHeight w:val="20"/>
        </w:trPr>
        <w:tc>
          <w:tcPr>
            <w:tcW w:w="1756" w:type="pct"/>
            <w:noWrap/>
            <w:hideMark/>
          </w:tcPr>
          <w:p w14:paraId="3F15A598" w14:textId="77777777" w:rsidR="00413CB7" w:rsidRPr="00413CB7" w:rsidRDefault="00413CB7" w:rsidP="00413CB7">
            <w:pPr>
              <w:spacing w:after="0"/>
              <w:jc w:val="left"/>
              <w:rPr>
                <w:szCs w:val="20"/>
              </w:rPr>
            </w:pPr>
            <w:r w:rsidRPr="00413CB7">
              <w:rPr>
                <w:szCs w:val="20"/>
              </w:rPr>
              <w:t>Mark Anthony Hogarth</w:t>
            </w:r>
          </w:p>
        </w:tc>
        <w:tc>
          <w:tcPr>
            <w:tcW w:w="1597" w:type="pct"/>
            <w:noWrap/>
            <w:hideMark/>
          </w:tcPr>
          <w:p w14:paraId="3C7E889E"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5D4BEB6A" w14:textId="77777777" w:rsidR="00413CB7" w:rsidRPr="00413CB7" w:rsidRDefault="00413CB7" w:rsidP="00413CB7">
            <w:pPr>
              <w:spacing w:after="0"/>
              <w:ind w:right="113"/>
              <w:jc w:val="right"/>
              <w:rPr>
                <w:szCs w:val="20"/>
              </w:rPr>
            </w:pPr>
            <w:r w:rsidRPr="00413CB7">
              <w:rPr>
                <w:szCs w:val="20"/>
              </w:rPr>
              <w:t>12.24</w:t>
            </w:r>
          </w:p>
        </w:tc>
        <w:tc>
          <w:tcPr>
            <w:tcW w:w="770" w:type="pct"/>
            <w:noWrap/>
            <w:hideMark/>
          </w:tcPr>
          <w:p w14:paraId="44932F6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8F5458" w14:textId="77777777" w:rsidR="00413CB7" w:rsidRPr="00413CB7" w:rsidRDefault="00413CB7" w:rsidP="00413CB7">
            <w:pPr>
              <w:spacing w:after="0"/>
              <w:jc w:val="right"/>
              <w:rPr>
                <w:szCs w:val="20"/>
              </w:rPr>
            </w:pPr>
            <w:r w:rsidRPr="00413CB7">
              <w:rPr>
                <w:szCs w:val="20"/>
              </w:rPr>
              <w:t>30.8.2013</w:t>
            </w:r>
          </w:p>
        </w:tc>
      </w:tr>
      <w:tr w:rsidR="00413CB7" w:rsidRPr="00413CB7" w14:paraId="77D3A136" w14:textId="77777777" w:rsidTr="005B36B0">
        <w:trPr>
          <w:trHeight w:val="20"/>
        </w:trPr>
        <w:tc>
          <w:tcPr>
            <w:tcW w:w="1756" w:type="pct"/>
            <w:noWrap/>
            <w:hideMark/>
          </w:tcPr>
          <w:p w14:paraId="44A942AE" w14:textId="77777777" w:rsidR="00413CB7" w:rsidRPr="00413CB7" w:rsidRDefault="00413CB7" w:rsidP="00413CB7">
            <w:pPr>
              <w:spacing w:after="0"/>
              <w:jc w:val="left"/>
              <w:rPr>
                <w:szCs w:val="20"/>
              </w:rPr>
            </w:pPr>
            <w:r w:rsidRPr="00413CB7">
              <w:rPr>
                <w:szCs w:val="20"/>
              </w:rPr>
              <w:t>Mark Browne</w:t>
            </w:r>
          </w:p>
        </w:tc>
        <w:tc>
          <w:tcPr>
            <w:tcW w:w="1597" w:type="pct"/>
            <w:noWrap/>
            <w:hideMark/>
          </w:tcPr>
          <w:p w14:paraId="2C6FE840"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5C2DAD53" w14:textId="77777777" w:rsidR="00413CB7" w:rsidRPr="00413CB7" w:rsidRDefault="00413CB7" w:rsidP="00413CB7">
            <w:pPr>
              <w:spacing w:after="0"/>
              <w:ind w:right="113"/>
              <w:jc w:val="right"/>
              <w:rPr>
                <w:szCs w:val="20"/>
              </w:rPr>
            </w:pPr>
            <w:r w:rsidRPr="00413CB7">
              <w:rPr>
                <w:szCs w:val="20"/>
              </w:rPr>
              <w:t>117.69</w:t>
            </w:r>
          </w:p>
        </w:tc>
        <w:tc>
          <w:tcPr>
            <w:tcW w:w="770" w:type="pct"/>
            <w:noWrap/>
            <w:hideMark/>
          </w:tcPr>
          <w:p w14:paraId="5F5F2D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5AEA19" w14:textId="77777777" w:rsidR="00413CB7" w:rsidRPr="00413CB7" w:rsidRDefault="00413CB7" w:rsidP="00413CB7">
            <w:pPr>
              <w:spacing w:after="0"/>
              <w:jc w:val="right"/>
              <w:rPr>
                <w:szCs w:val="20"/>
              </w:rPr>
            </w:pPr>
            <w:r w:rsidRPr="00413CB7">
              <w:rPr>
                <w:szCs w:val="20"/>
              </w:rPr>
              <w:t>20.5.2014</w:t>
            </w:r>
          </w:p>
        </w:tc>
      </w:tr>
      <w:tr w:rsidR="00413CB7" w:rsidRPr="00413CB7" w14:paraId="4A09A501" w14:textId="77777777" w:rsidTr="005B36B0">
        <w:trPr>
          <w:trHeight w:val="20"/>
        </w:trPr>
        <w:tc>
          <w:tcPr>
            <w:tcW w:w="1756" w:type="pct"/>
            <w:noWrap/>
            <w:hideMark/>
          </w:tcPr>
          <w:p w14:paraId="0CDC968C" w14:textId="77777777" w:rsidR="00413CB7" w:rsidRPr="00413CB7" w:rsidRDefault="00413CB7" w:rsidP="00413CB7">
            <w:pPr>
              <w:spacing w:after="0"/>
              <w:jc w:val="left"/>
              <w:rPr>
                <w:szCs w:val="20"/>
              </w:rPr>
            </w:pPr>
            <w:r w:rsidRPr="00413CB7">
              <w:rPr>
                <w:szCs w:val="20"/>
              </w:rPr>
              <w:t>Mark Curtis</w:t>
            </w:r>
          </w:p>
        </w:tc>
        <w:tc>
          <w:tcPr>
            <w:tcW w:w="1597" w:type="pct"/>
            <w:noWrap/>
            <w:hideMark/>
          </w:tcPr>
          <w:p w14:paraId="05882B24" w14:textId="77777777" w:rsidR="00413CB7" w:rsidRPr="00413CB7" w:rsidRDefault="00413CB7" w:rsidP="00413CB7">
            <w:pPr>
              <w:spacing w:after="0"/>
              <w:ind w:left="113"/>
              <w:jc w:val="left"/>
              <w:rPr>
                <w:szCs w:val="20"/>
              </w:rPr>
            </w:pPr>
            <w:r w:rsidRPr="00413CB7">
              <w:rPr>
                <w:szCs w:val="20"/>
              </w:rPr>
              <w:t>SEFTON PARK, SA 5083</w:t>
            </w:r>
          </w:p>
        </w:tc>
        <w:tc>
          <w:tcPr>
            <w:tcW w:w="424" w:type="pct"/>
            <w:noWrap/>
            <w:hideMark/>
          </w:tcPr>
          <w:p w14:paraId="53EBB2FB" w14:textId="77777777" w:rsidR="00413CB7" w:rsidRPr="00413CB7" w:rsidRDefault="00413CB7" w:rsidP="00413CB7">
            <w:pPr>
              <w:spacing w:after="0"/>
              <w:ind w:right="113"/>
              <w:jc w:val="right"/>
              <w:rPr>
                <w:szCs w:val="20"/>
              </w:rPr>
            </w:pPr>
            <w:r w:rsidRPr="00413CB7">
              <w:rPr>
                <w:szCs w:val="20"/>
              </w:rPr>
              <w:t>54.75</w:t>
            </w:r>
          </w:p>
        </w:tc>
        <w:tc>
          <w:tcPr>
            <w:tcW w:w="770" w:type="pct"/>
            <w:noWrap/>
            <w:hideMark/>
          </w:tcPr>
          <w:p w14:paraId="143E3C26" w14:textId="77777777" w:rsidR="00413CB7" w:rsidRPr="00413CB7" w:rsidRDefault="00413CB7" w:rsidP="00413CB7">
            <w:pPr>
              <w:spacing w:after="0"/>
              <w:ind w:left="170"/>
              <w:jc w:val="left"/>
              <w:rPr>
                <w:szCs w:val="20"/>
              </w:rPr>
            </w:pPr>
            <w:r w:rsidRPr="00413CB7">
              <w:rPr>
                <w:szCs w:val="20"/>
              </w:rPr>
              <w:t>Refund 155920</w:t>
            </w:r>
          </w:p>
        </w:tc>
        <w:tc>
          <w:tcPr>
            <w:tcW w:w="453" w:type="pct"/>
            <w:noWrap/>
            <w:hideMark/>
          </w:tcPr>
          <w:p w14:paraId="32964609" w14:textId="77777777" w:rsidR="00413CB7" w:rsidRPr="00413CB7" w:rsidRDefault="00413CB7" w:rsidP="00413CB7">
            <w:pPr>
              <w:spacing w:after="0"/>
              <w:jc w:val="right"/>
              <w:rPr>
                <w:szCs w:val="20"/>
              </w:rPr>
            </w:pPr>
            <w:r w:rsidRPr="00413CB7">
              <w:rPr>
                <w:szCs w:val="20"/>
              </w:rPr>
              <w:t>7.3.2013</w:t>
            </w:r>
          </w:p>
        </w:tc>
      </w:tr>
      <w:tr w:rsidR="00413CB7" w:rsidRPr="00413CB7" w14:paraId="40B9DC37" w14:textId="77777777" w:rsidTr="005B36B0">
        <w:trPr>
          <w:trHeight w:val="20"/>
        </w:trPr>
        <w:tc>
          <w:tcPr>
            <w:tcW w:w="1756" w:type="pct"/>
            <w:noWrap/>
            <w:hideMark/>
          </w:tcPr>
          <w:p w14:paraId="6F0BFA1E" w14:textId="77777777" w:rsidR="00413CB7" w:rsidRPr="00413CB7" w:rsidRDefault="00413CB7" w:rsidP="00413CB7">
            <w:pPr>
              <w:spacing w:after="0"/>
              <w:jc w:val="left"/>
              <w:rPr>
                <w:szCs w:val="20"/>
              </w:rPr>
            </w:pPr>
            <w:r w:rsidRPr="00413CB7">
              <w:rPr>
                <w:szCs w:val="20"/>
              </w:rPr>
              <w:t>Mark Daley</w:t>
            </w:r>
          </w:p>
        </w:tc>
        <w:tc>
          <w:tcPr>
            <w:tcW w:w="1597" w:type="pct"/>
            <w:noWrap/>
            <w:hideMark/>
          </w:tcPr>
          <w:p w14:paraId="39873A2C" w14:textId="77777777" w:rsidR="00413CB7" w:rsidRPr="00413CB7" w:rsidRDefault="00413CB7" w:rsidP="00413CB7">
            <w:pPr>
              <w:spacing w:after="0"/>
              <w:ind w:left="113"/>
              <w:jc w:val="left"/>
              <w:rPr>
                <w:szCs w:val="20"/>
              </w:rPr>
            </w:pPr>
            <w:r w:rsidRPr="00413CB7">
              <w:rPr>
                <w:szCs w:val="20"/>
              </w:rPr>
              <w:t>MONASH, SA 5342</w:t>
            </w:r>
          </w:p>
        </w:tc>
        <w:tc>
          <w:tcPr>
            <w:tcW w:w="424" w:type="pct"/>
            <w:noWrap/>
            <w:hideMark/>
          </w:tcPr>
          <w:p w14:paraId="13CF8BC5" w14:textId="77777777" w:rsidR="00413CB7" w:rsidRPr="00413CB7" w:rsidRDefault="00413CB7" w:rsidP="00413CB7">
            <w:pPr>
              <w:spacing w:after="0"/>
              <w:ind w:right="113"/>
              <w:jc w:val="right"/>
              <w:rPr>
                <w:szCs w:val="20"/>
              </w:rPr>
            </w:pPr>
            <w:r w:rsidRPr="00413CB7">
              <w:rPr>
                <w:szCs w:val="20"/>
              </w:rPr>
              <w:t>281.75</w:t>
            </w:r>
          </w:p>
        </w:tc>
        <w:tc>
          <w:tcPr>
            <w:tcW w:w="770" w:type="pct"/>
            <w:noWrap/>
            <w:hideMark/>
          </w:tcPr>
          <w:p w14:paraId="1C31B9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AAACF4" w14:textId="77777777" w:rsidR="00413CB7" w:rsidRPr="00413CB7" w:rsidRDefault="00413CB7" w:rsidP="00413CB7">
            <w:pPr>
              <w:spacing w:after="0"/>
              <w:jc w:val="right"/>
              <w:rPr>
                <w:szCs w:val="20"/>
              </w:rPr>
            </w:pPr>
            <w:r w:rsidRPr="00413CB7">
              <w:rPr>
                <w:szCs w:val="20"/>
              </w:rPr>
              <w:t>2.12.2013</w:t>
            </w:r>
          </w:p>
        </w:tc>
      </w:tr>
      <w:tr w:rsidR="00413CB7" w:rsidRPr="00413CB7" w14:paraId="6D0AA518" w14:textId="77777777" w:rsidTr="005B36B0">
        <w:trPr>
          <w:trHeight w:val="20"/>
        </w:trPr>
        <w:tc>
          <w:tcPr>
            <w:tcW w:w="1756" w:type="pct"/>
            <w:noWrap/>
            <w:hideMark/>
          </w:tcPr>
          <w:p w14:paraId="35420013" w14:textId="77777777" w:rsidR="00413CB7" w:rsidRPr="00413CB7" w:rsidRDefault="00413CB7" w:rsidP="00413CB7">
            <w:pPr>
              <w:spacing w:after="0"/>
              <w:jc w:val="left"/>
              <w:rPr>
                <w:szCs w:val="20"/>
              </w:rPr>
            </w:pPr>
            <w:r w:rsidRPr="00413CB7">
              <w:rPr>
                <w:szCs w:val="20"/>
              </w:rPr>
              <w:t>Mark Dickie</w:t>
            </w:r>
          </w:p>
        </w:tc>
        <w:tc>
          <w:tcPr>
            <w:tcW w:w="1597" w:type="pct"/>
            <w:noWrap/>
            <w:hideMark/>
          </w:tcPr>
          <w:p w14:paraId="4009A76D"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4D68E839" w14:textId="77777777" w:rsidR="00413CB7" w:rsidRPr="00413CB7" w:rsidRDefault="00413CB7" w:rsidP="00413CB7">
            <w:pPr>
              <w:spacing w:after="0"/>
              <w:ind w:right="113"/>
              <w:jc w:val="right"/>
              <w:rPr>
                <w:szCs w:val="20"/>
              </w:rPr>
            </w:pPr>
            <w:r w:rsidRPr="00413CB7">
              <w:rPr>
                <w:szCs w:val="20"/>
              </w:rPr>
              <w:t>48.00</w:t>
            </w:r>
          </w:p>
        </w:tc>
        <w:tc>
          <w:tcPr>
            <w:tcW w:w="770" w:type="pct"/>
            <w:noWrap/>
            <w:hideMark/>
          </w:tcPr>
          <w:p w14:paraId="4CA1B4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98DAB1" w14:textId="77777777" w:rsidR="00413CB7" w:rsidRPr="00413CB7" w:rsidRDefault="00413CB7" w:rsidP="00413CB7">
            <w:pPr>
              <w:spacing w:after="0"/>
              <w:jc w:val="right"/>
              <w:rPr>
                <w:szCs w:val="20"/>
              </w:rPr>
            </w:pPr>
            <w:r w:rsidRPr="00413CB7">
              <w:rPr>
                <w:szCs w:val="20"/>
              </w:rPr>
              <w:t>31.7.2013</w:t>
            </w:r>
          </w:p>
        </w:tc>
      </w:tr>
      <w:tr w:rsidR="00413CB7" w:rsidRPr="00413CB7" w14:paraId="0BFC1FFE" w14:textId="77777777" w:rsidTr="005B36B0">
        <w:trPr>
          <w:trHeight w:val="20"/>
        </w:trPr>
        <w:tc>
          <w:tcPr>
            <w:tcW w:w="1756" w:type="pct"/>
            <w:noWrap/>
            <w:hideMark/>
          </w:tcPr>
          <w:p w14:paraId="4C6C8008" w14:textId="77777777" w:rsidR="00413CB7" w:rsidRPr="00413CB7" w:rsidRDefault="00413CB7" w:rsidP="00413CB7">
            <w:pPr>
              <w:spacing w:after="0"/>
              <w:jc w:val="left"/>
              <w:rPr>
                <w:szCs w:val="20"/>
              </w:rPr>
            </w:pPr>
            <w:r w:rsidRPr="00413CB7">
              <w:rPr>
                <w:szCs w:val="20"/>
              </w:rPr>
              <w:t>Mark Ellisdon</w:t>
            </w:r>
          </w:p>
        </w:tc>
        <w:tc>
          <w:tcPr>
            <w:tcW w:w="1597" w:type="pct"/>
            <w:noWrap/>
            <w:hideMark/>
          </w:tcPr>
          <w:p w14:paraId="7978858D"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1FA8597A" w14:textId="77777777" w:rsidR="00413CB7" w:rsidRPr="00413CB7" w:rsidRDefault="00413CB7" w:rsidP="00413CB7">
            <w:pPr>
              <w:spacing w:after="0"/>
              <w:ind w:right="113"/>
              <w:jc w:val="right"/>
              <w:rPr>
                <w:szCs w:val="20"/>
              </w:rPr>
            </w:pPr>
            <w:r w:rsidRPr="00413CB7">
              <w:rPr>
                <w:szCs w:val="20"/>
              </w:rPr>
              <w:t>70.33</w:t>
            </w:r>
          </w:p>
        </w:tc>
        <w:tc>
          <w:tcPr>
            <w:tcW w:w="770" w:type="pct"/>
            <w:noWrap/>
            <w:hideMark/>
          </w:tcPr>
          <w:p w14:paraId="187D5C7D" w14:textId="77777777" w:rsidR="00413CB7" w:rsidRPr="00413CB7" w:rsidRDefault="00413CB7" w:rsidP="00413CB7">
            <w:pPr>
              <w:spacing w:after="0"/>
              <w:ind w:left="170"/>
              <w:jc w:val="left"/>
              <w:rPr>
                <w:szCs w:val="20"/>
              </w:rPr>
            </w:pPr>
            <w:r w:rsidRPr="00413CB7">
              <w:rPr>
                <w:szCs w:val="20"/>
              </w:rPr>
              <w:t>Refund 201598</w:t>
            </w:r>
          </w:p>
        </w:tc>
        <w:tc>
          <w:tcPr>
            <w:tcW w:w="453" w:type="pct"/>
            <w:noWrap/>
            <w:hideMark/>
          </w:tcPr>
          <w:p w14:paraId="1C51DF9C" w14:textId="77777777" w:rsidR="00413CB7" w:rsidRPr="00413CB7" w:rsidRDefault="00413CB7" w:rsidP="00413CB7">
            <w:pPr>
              <w:spacing w:after="0"/>
              <w:jc w:val="right"/>
              <w:rPr>
                <w:szCs w:val="20"/>
              </w:rPr>
            </w:pPr>
            <w:r w:rsidRPr="00413CB7">
              <w:rPr>
                <w:szCs w:val="20"/>
              </w:rPr>
              <w:t>27.11.2013</w:t>
            </w:r>
          </w:p>
        </w:tc>
      </w:tr>
      <w:tr w:rsidR="00413CB7" w:rsidRPr="00413CB7" w14:paraId="348EBD2F" w14:textId="77777777" w:rsidTr="005B36B0">
        <w:trPr>
          <w:trHeight w:val="20"/>
        </w:trPr>
        <w:tc>
          <w:tcPr>
            <w:tcW w:w="1756" w:type="pct"/>
            <w:noWrap/>
            <w:hideMark/>
          </w:tcPr>
          <w:p w14:paraId="62640F37" w14:textId="77777777" w:rsidR="00413CB7" w:rsidRPr="00413CB7" w:rsidRDefault="00413CB7" w:rsidP="00413CB7">
            <w:pPr>
              <w:spacing w:after="0"/>
              <w:jc w:val="left"/>
              <w:rPr>
                <w:szCs w:val="20"/>
              </w:rPr>
            </w:pPr>
            <w:r w:rsidRPr="00413CB7">
              <w:rPr>
                <w:szCs w:val="20"/>
              </w:rPr>
              <w:t>Mark Fuller</w:t>
            </w:r>
          </w:p>
        </w:tc>
        <w:tc>
          <w:tcPr>
            <w:tcW w:w="1597" w:type="pct"/>
            <w:noWrap/>
            <w:hideMark/>
          </w:tcPr>
          <w:p w14:paraId="33A896CF" w14:textId="77777777" w:rsidR="00413CB7" w:rsidRPr="00413CB7" w:rsidRDefault="00413CB7" w:rsidP="00413CB7">
            <w:pPr>
              <w:spacing w:after="0"/>
              <w:ind w:left="113"/>
              <w:jc w:val="left"/>
              <w:rPr>
                <w:szCs w:val="20"/>
              </w:rPr>
            </w:pPr>
            <w:r w:rsidRPr="00413CB7">
              <w:rPr>
                <w:szCs w:val="20"/>
              </w:rPr>
              <w:t>ANGLE PARK, SA 5010</w:t>
            </w:r>
          </w:p>
        </w:tc>
        <w:tc>
          <w:tcPr>
            <w:tcW w:w="424" w:type="pct"/>
            <w:noWrap/>
            <w:hideMark/>
          </w:tcPr>
          <w:p w14:paraId="65AE5744" w14:textId="77777777" w:rsidR="00413CB7" w:rsidRPr="00413CB7" w:rsidRDefault="00413CB7" w:rsidP="00413CB7">
            <w:pPr>
              <w:spacing w:after="0"/>
              <w:ind w:right="113"/>
              <w:jc w:val="right"/>
              <w:rPr>
                <w:szCs w:val="20"/>
              </w:rPr>
            </w:pPr>
            <w:r w:rsidRPr="00413CB7">
              <w:rPr>
                <w:szCs w:val="20"/>
              </w:rPr>
              <w:t>75.68</w:t>
            </w:r>
          </w:p>
        </w:tc>
        <w:tc>
          <w:tcPr>
            <w:tcW w:w="770" w:type="pct"/>
            <w:noWrap/>
            <w:hideMark/>
          </w:tcPr>
          <w:p w14:paraId="6C56C4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B42225" w14:textId="77777777" w:rsidR="00413CB7" w:rsidRPr="00413CB7" w:rsidRDefault="00413CB7" w:rsidP="00413CB7">
            <w:pPr>
              <w:spacing w:after="0"/>
              <w:jc w:val="right"/>
              <w:rPr>
                <w:szCs w:val="20"/>
              </w:rPr>
            </w:pPr>
            <w:r w:rsidRPr="00413CB7">
              <w:rPr>
                <w:szCs w:val="20"/>
              </w:rPr>
              <w:t>3.1.2014</w:t>
            </w:r>
          </w:p>
        </w:tc>
      </w:tr>
      <w:tr w:rsidR="00413CB7" w:rsidRPr="00413CB7" w14:paraId="135131F4" w14:textId="77777777" w:rsidTr="005B36B0">
        <w:trPr>
          <w:trHeight w:val="20"/>
        </w:trPr>
        <w:tc>
          <w:tcPr>
            <w:tcW w:w="1756" w:type="pct"/>
            <w:noWrap/>
            <w:hideMark/>
          </w:tcPr>
          <w:p w14:paraId="62FC8273" w14:textId="77777777" w:rsidR="00413CB7" w:rsidRPr="00413CB7" w:rsidRDefault="00413CB7" w:rsidP="00413CB7">
            <w:pPr>
              <w:spacing w:after="0"/>
              <w:jc w:val="left"/>
              <w:rPr>
                <w:szCs w:val="20"/>
              </w:rPr>
            </w:pPr>
            <w:r w:rsidRPr="00413CB7">
              <w:rPr>
                <w:szCs w:val="20"/>
              </w:rPr>
              <w:t>Mark Gillbert</w:t>
            </w:r>
          </w:p>
        </w:tc>
        <w:tc>
          <w:tcPr>
            <w:tcW w:w="1597" w:type="pct"/>
            <w:noWrap/>
            <w:hideMark/>
          </w:tcPr>
          <w:p w14:paraId="0C254F78"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0E667255"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B3CE2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BC9948" w14:textId="77777777" w:rsidR="00413CB7" w:rsidRPr="00413CB7" w:rsidRDefault="00413CB7" w:rsidP="00413CB7">
            <w:pPr>
              <w:spacing w:after="0"/>
              <w:jc w:val="right"/>
              <w:rPr>
                <w:szCs w:val="20"/>
              </w:rPr>
            </w:pPr>
            <w:r w:rsidRPr="00413CB7">
              <w:rPr>
                <w:szCs w:val="20"/>
              </w:rPr>
              <w:t>28.5.2013</w:t>
            </w:r>
          </w:p>
        </w:tc>
      </w:tr>
      <w:tr w:rsidR="00413CB7" w:rsidRPr="00413CB7" w14:paraId="087A0E6A" w14:textId="77777777" w:rsidTr="005B36B0">
        <w:trPr>
          <w:trHeight w:val="20"/>
        </w:trPr>
        <w:tc>
          <w:tcPr>
            <w:tcW w:w="1756" w:type="pct"/>
            <w:noWrap/>
            <w:hideMark/>
          </w:tcPr>
          <w:p w14:paraId="2CF62C77" w14:textId="77777777" w:rsidR="00413CB7" w:rsidRPr="00413CB7" w:rsidRDefault="00413CB7" w:rsidP="00413CB7">
            <w:pPr>
              <w:spacing w:after="0"/>
              <w:jc w:val="left"/>
              <w:rPr>
                <w:szCs w:val="20"/>
              </w:rPr>
            </w:pPr>
            <w:r w:rsidRPr="00413CB7">
              <w:rPr>
                <w:szCs w:val="20"/>
              </w:rPr>
              <w:t>Mark Gladigau</w:t>
            </w:r>
          </w:p>
        </w:tc>
        <w:tc>
          <w:tcPr>
            <w:tcW w:w="1597" w:type="pct"/>
            <w:noWrap/>
            <w:hideMark/>
          </w:tcPr>
          <w:p w14:paraId="7B14AE5D"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3721D85" w14:textId="77777777" w:rsidR="00413CB7" w:rsidRPr="00413CB7" w:rsidRDefault="00413CB7" w:rsidP="00413CB7">
            <w:pPr>
              <w:spacing w:after="0"/>
              <w:ind w:right="113"/>
              <w:jc w:val="right"/>
              <w:rPr>
                <w:szCs w:val="20"/>
              </w:rPr>
            </w:pPr>
            <w:r w:rsidRPr="00413CB7">
              <w:rPr>
                <w:szCs w:val="20"/>
              </w:rPr>
              <w:t>18.85</w:t>
            </w:r>
          </w:p>
        </w:tc>
        <w:tc>
          <w:tcPr>
            <w:tcW w:w="770" w:type="pct"/>
            <w:noWrap/>
            <w:hideMark/>
          </w:tcPr>
          <w:p w14:paraId="2BE35B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342B9D" w14:textId="77777777" w:rsidR="00413CB7" w:rsidRPr="00413CB7" w:rsidRDefault="00413CB7" w:rsidP="00413CB7">
            <w:pPr>
              <w:spacing w:after="0"/>
              <w:jc w:val="right"/>
              <w:rPr>
                <w:szCs w:val="20"/>
              </w:rPr>
            </w:pPr>
            <w:r w:rsidRPr="00413CB7">
              <w:rPr>
                <w:szCs w:val="20"/>
              </w:rPr>
              <w:t>20.8.2013</w:t>
            </w:r>
          </w:p>
        </w:tc>
      </w:tr>
      <w:tr w:rsidR="00413CB7" w:rsidRPr="00413CB7" w14:paraId="54BCA316" w14:textId="77777777" w:rsidTr="005B36B0">
        <w:trPr>
          <w:trHeight w:val="20"/>
        </w:trPr>
        <w:tc>
          <w:tcPr>
            <w:tcW w:w="1756" w:type="pct"/>
            <w:noWrap/>
            <w:hideMark/>
          </w:tcPr>
          <w:p w14:paraId="4D87ACF5" w14:textId="77777777" w:rsidR="00413CB7" w:rsidRPr="00413CB7" w:rsidRDefault="00413CB7" w:rsidP="00413CB7">
            <w:pPr>
              <w:spacing w:after="0"/>
              <w:jc w:val="left"/>
              <w:rPr>
                <w:szCs w:val="20"/>
              </w:rPr>
            </w:pPr>
            <w:r w:rsidRPr="00413CB7">
              <w:rPr>
                <w:szCs w:val="20"/>
              </w:rPr>
              <w:t>Mark Mccarthy</w:t>
            </w:r>
          </w:p>
        </w:tc>
        <w:tc>
          <w:tcPr>
            <w:tcW w:w="1597" w:type="pct"/>
            <w:noWrap/>
            <w:hideMark/>
          </w:tcPr>
          <w:p w14:paraId="69031289" w14:textId="77777777" w:rsidR="00413CB7" w:rsidRPr="00413CB7" w:rsidRDefault="00413CB7" w:rsidP="00413CB7">
            <w:pPr>
              <w:spacing w:after="0"/>
              <w:ind w:left="113"/>
              <w:jc w:val="left"/>
              <w:rPr>
                <w:szCs w:val="20"/>
              </w:rPr>
            </w:pPr>
            <w:r w:rsidRPr="00413CB7">
              <w:rPr>
                <w:szCs w:val="20"/>
              </w:rPr>
              <w:t>CLARE, SA 5453</w:t>
            </w:r>
          </w:p>
        </w:tc>
        <w:tc>
          <w:tcPr>
            <w:tcW w:w="424" w:type="pct"/>
            <w:noWrap/>
            <w:hideMark/>
          </w:tcPr>
          <w:p w14:paraId="35EB0250" w14:textId="77777777" w:rsidR="00413CB7" w:rsidRPr="00413CB7" w:rsidRDefault="00413CB7" w:rsidP="00413CB7">
            <w:pPr>
              <w:spacing w:after="0"/>
              <w:ind w:right="113"/>
              <w:jc w:val="right"/>
              <w:rPr>
                <w:szCs w:val="20"/>
              </w:rPr>
            </w:pPr>
            <w:r w:rsidRPr="00413CB7">
              <w:rPr>
                <w:szCs w:val="20"/>
              </w:rPr>
              <w:t>36.02</w:t>
            </w:r>
          </w:p>
        </w:tc>
        <w:tc>
          <w:tcPr>
            <w:tcW w:w="770" w:type="pct"/>
            <w:noWrap/>
            <w:hideMark/>
          </w:tcPr>
          <w:p w14:paraId="13C48A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F50B3A" w14:textId="77777777" w:rsidR="00413CB7" w:rsidRPr="00413CB7" w:rsidRDefault="00413CB7" w:rsidP="00413CB7">
            <w:pPr>
              <w:spacing w:after="0"/>
              <w:jc w:val="right"/>
              <w:rPr>
                <w:szCs w:val="20"/>
              </w:rPr>
            </w:pPr>
            <w:r w:rsidRPr="00413CB7">
              <w:rPr>
                <w:szCs w:val="20"/>
              </w:rPr>
              <w:t>31.10.2014</w:t>
            </w:r>
          </w:p>
        </w:tc>
      </w:tr>
      <w:tr w:rsidR="00413CB7" w:rsidRPr="00413CB7" w14:paraId="47F946CE" w14:textId="77777777" w:rsidTr="005B36B0">
        <w:trPr>
          <w:trHeight w:val="20"/>
        </w:trPr>
        <w:tc>
          <w:tcPr>
            <w:tcW w:w="1756" w:type="pct"/>
            <w:noWrap/>
            <w:hideMark/>
          </w:tcPr>
          <w:p w14:paraId="63C955F0" w14:textId="77777777" w:rsidR="00413CB7" w:rsidRPr="00413CB7" w:rsidRDefault="00413CB7" w:rsidP="00413CB7">
            <w:pPr>
              <w:spacing w:after="0"/>
              <w:jc w:val="left"/>
              <w:rPr>
                <w:szCs w:val="20"/>
              </w:rPr>
            </w:pPr>
            <w:r w:rsidRPr="00413CB7">
              <w:rPr>
                <w:szCs w:val="20"/>
              </w:rPr>
              <w:t>Mark Mezzatesta</w:t>
            </w:r>
          </w:p>
        </w:tc>
        <w:tc>
          <w:tcPr>
            <w:tcW w:w="1597" w:type="pct"/>
            <w:noWrap/>
            <w:hideMark/>
          </w:tcPr>
          <w:p w14:paraId="3DF2B4F3" w14:textId="77777777" w:rsidR="00413CB7" w:rsidRPr="00413CB7" w:rsidRDefault="00413CB7" w:rsidP="00413CB7">
            <w:pPr>
              <w:spacing w:after="0"/>
              <w:ind w:left="113"/>
              <w:jc w:val="left"/>
              <w:rPr>
                <w:szCs w:val="20"/>
              </w:rPr>
            </w:pPr>
            <w:r w:rsidRPr="00413CB7">
              <w:rPr>
                <w:szCs w:val="20"/>
              </w:rPr>
              <w:t>ONKAPARINGA HILLS, SA 5163</w:t>
            </w:r>
          </w:p>
        </w:tc>
        <w:tc>
          <w:tcPr>
            <w:tcW w:w="424" w:type="pct"/>
            <w:noWrap/>
            <w:hideMark/>
          </w:tcPr>
          <w:p w14:paraId="2314A32C" w14:textId="77777777" w:rsidR="00413CB7" w:rsidRPr="00413CB7" w:rsidRDefault="00413CB7" w:rsidP="00413CB7">
            <w:pPr>
              <w:spacing w:after="0"/>
              <w:ind w:right="113"/>
              <w:jc w:val="right"/>
              <w:rPr>
                <w:szCs w:val="20"/>
              </w:rPr>
            </w:pPr>
            <w:r w:rsidRPr="00413CB7">
              <w:rPr>
                <w:szCs w:val="20"/>
              </w:rPr>
              <w:t>12.91</w:t>
            </w:r>
          </w:p>
        </w:tc>
        <w:tc>
          <w:tcPr>
            <w:tcW w:w="770" w:type="pct"/>
            <w:noWrap/>
            <w:hideMark/>
          </w:tcPr>
          <w:p w14:paraId="69C4A1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6565A5" w14:textId="77777777" w:rsidR="00413CB7" w:rsidRPr="00413CB7" w:rsidRDefault="00413CB7" w:rsidP="00413CB7">
            <w:pPr>
              <w:spacing w:after="0"/>
              <w:jc w:val="right"/>
              <w:rPr>
                <w:szCs w:val="20"/>
              </w:rPr>
            </w:pPr>
            <w:r w:rsidRPr="00413CB7">
              <w:rPr>
                <w:szCs w:val="20"/>
              </w:rPr>
              <w:t>25.6.2014</w:t>
            </w:r>
          </w:p>
        </w:tc>
      </w:tr>
      <w:tr w:rsidR="00413CB7" w:rsidRPr="00413CB7" w14:paraId="522583F2" w14:textId="77777777" w:rsidTr="005B36B0">
        <w:trPr>
          <w:trHeight w:val="20"/>
        </w:trPr>
        <w:tc>
          <w:tcPr>
            <w:tcW w:w="1756" w:type="pct"/>
            <w:noWrap/>
            <w:hideMark/>
          </w:tcPr>
          <w:p w14:paraId="411E1AD6" w14:textId="77777777" w:rsidR="00413CB7" w:rsidRPr="00413CB7" w:rsidRDefault="00413CB7" w:rsidP="00413CB7">
            <w:pPr>
              <w:spacing w:after="0"/>
              <w:jc w:val="left"/>
              <w:rPr>
                <w:szCs w:val="20"/>
              </w:rPr>
            </w:pPr>
            <w:r w:rsidRPr="00413CB7">
              <w:rPr>
                <w:szCs w:val="20"/>
              </w:rPr>
              <w:t>Mark Michael</w:t>
            </w:r>
          </w:p>
        </w:tc>
        <w:tc>
          <w:tcPr>
            <w:tcW w:w="1597" w:type="pct"/>
            <w:noWrap/>
            <w:hideMark/>
          </w:tcPr>
          <w:p w14:paraId="3AF860F4"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65AC48FB" w14:textId="77777777" w:rsidR="00413CB7" w:rsidRPr="00413CB7" w:rsidRDefault="00413CB7" w:rsidP="00413CB7">
            <w:pPr>
              <w:spacing w:after="0"/>
              <w:ind w:right="113"/>
              <w:jc w:val="right"/>
              <w:rPr>
                <w:szCs w:val="20"/>
              </w:rPr>
            </w:pPr>
            <w:r w:rsidRPr="00413CB7">
              <w:rPr>
                <w:szCs w:val="20"/>
              </w:rPr>
              <w:t>29.61</w:t>
            </w:r>
          </w:p>
        </w:tc>
        <w:tc>
          <w:tcPr>
            <w:tcW w:w="770" w:type="pct"/>
            <w:noWrap/>
            <w:hideMark/>
          </w:tcPr>
          <w:p w14:paraId="1D78A4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5C90A3" w14:textId="77777777" w:rsidR="00413CB7" w:rsidRPr="00413CB7" w:rsidRDefault="00413CB7" w:rsidP="00413CB7">
            <w:pPr>
              <w:spacing w:after="0"/>
              <w:jc w:val="right"/>
              <w:rPr>
                <w:szCs w:val="20"/>
              </w:rPr>
            </w:pPr>
            <w:r w:rsidRPr="00413CB7">
              <w:rPr>
                <w:szCs w:val="20"/>
              </w:rPr>
              <w:t>6.11.2014</w:t>
            </w:r>
          </w:p>
        </w:tc>
      </w:tr>
      <w:tr w:rsidR="00413CB7" w:rsidRPr="00413CB7" w14:paraId="44D4C14D" w14:textId="77777777" w:rsidTr="005B36B0">
        <w:trPr>
          <w:trHeight w:val="20"/>
        </w:trPr>
        <w:tc>
          <w:tcPr>
            <w:tcW w:w="1756" w:type="pct"/>
            <w:noWrap/>
            <w:hideMark/>
          </w:tcPr>
          <w:p w14:paraId="0443C6BD" w14:textId="77777777" w:rsidR="00413CB7" w:rsidRPr="00413CB7" w:rsidRDefault="00413CB7" w:rsidP="00413CB7">
            <w:pPr>
              <w:spacing w:after="0"/>
              <w:jc w:val="left"/>
              <w:rPr>
                <w:szCs w:val="20"/>
              </w:rPr>
            </w:pPr>
            <w:r w:rsidRPr="00413CB7">
              <w:rPr>
                <w:szCs w:val="20"/>
              </w:rPr>
              <w:t>Mark Ostapenko</w:t>
            </w:r>
          </w:p>
        </w:tc>
        <w:tc>
          <w:tcPr>
            <w:tcW w:w="1597" w:type="pct"/>
            <w:noWrap/>
            <w:hideMark/>
          </w:tcPr>
          <w:p w14:paraId="372C02BF"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E723B2B"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6F54BC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BE6FD3" w14:textId="77777777" w:rsidR="00413CB7" w:rsidRPr="00413CB7" w:rsidRDefault="00413CB7" w:rsidP="00413CB7">
            <w:pPr>
              <w:spacing w:after="0"/>
              <w:jc w:val="right"/>
              <w:rPr>
                <w:szCs w:val="20"/>
              </w:rPr>
            </w:pPr>
            <w:r w:rsidRPr="00413CB7">
              <w:rPr>
                <w:szCs w:val="20"/>
              </w:rPr>
              <w:t>6.9.2013</w:t>
            </w:r>
          </w:p>
        </w:tc>
      </w:tr>
      <w:tr w:rsidR="00413CB7" w:rsidRPr="00413CB7" w14:paraId="0761328C" w14:textId="77777777" w:rsidTr="005B36B0">
        <w:trPr>
          <w:trHeight w:val="20"/>
        </w:trPr>
        <w:tc>
          <w:tcPr>
            <w:tcW w:w="1756" w:type="pct"/>
            <w:noWrap/>
            <w:hideMark/>
          </w:tcPr>
          <w:p w14:paraId="31088409" w14:textId="77777777" w:rsidR="00413CB7" w:rsidRPr="00413CB7" w:rsidRDefault="00413CB7" w:rsidP="00413CB7">
            <w:pPr>
              <w:spacing w:after="0"/>
              <w:jc w:val="left"/>
              <w:rPr>
                <w:szCs w:val="20"/>
              </w:rPr>
            </w:pPr>
            <w:r w:rsidRPr="00413CB7">
              <w:rPr>
                <w:szCs w:val="20"/>
              </w:rPr>
              <w:t>Mark Ravesteyn</w:t>
            </w:r>
          </w:p>
        </w:tc>
        <w:tc>
          <w:tcPr>
            <w:tcW w:w="1597" w:type="pct"/>
            <w:noWrap/>
            <w:hideMark/>
          </w:tcPr>
          <w:p w14:paraId="2EBE17AD"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4D9F097C" w14:textId="77777777" w:rsidR="00413CB7" w:rsidRPr="00413CB7" w:rsidRDefault="00413CB7" w:rsidP="00413CB7">
            <w:pPr>
              <w:spacing w:after="0"/>
              <w:ind w:right="113"/>
              <w:jc w:val="right"/>
              <w:rPr>
                <w:szCs w:val="20"/>
              </w:rPr>
            </w:pPr>
            <w:r w:rsidRPr="00413CB7">
              <w:rPr>
                <w:szCs w:val="20"/>
              </w:rPr>
              <w:t>40.01</w:t>
            </w:r>
          </w:p>
        </w:tc>
        <w:tc>
          <w:tcPr>
            <w:tcW w:w="770" w:type="pct"/>
            <w:noWrap/>
            <w:hideMark/>
          </w:tcPr>
          <w:p w14:paraId="693BB8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1D5561" w14:textId="77777777" w:rsidR="00413CB7" w:rsidRPr="00413CB7" w:rsidRDefault="00413CB7" w:rsidP="00413CB7">
            <w:pPr>
              <w:spacing w:after="0"/>
              <w:jc w:val="right"/>
              <w:rPr>
                <w:szCs w:val="20"/>
              </w:rPr>
            </w:pPr>
            <w:r w:rsidRPr="00413CB7">
              <w:rPr>
                <w:szCs w:val="20"/>
              </w:rPr>
              <w:t>10.10.2013</w:t>
            </w:r>
          </w:p>
        </w:tc>
      </w:tr>
      <w:tr w:rsidR="00413CB7" w:rsidRPr="00413CB7" w14:paraId="390F558F" w14:textId="77777777" w:rsidTr="005B36B0">
        <w:trPr>
          <w:trHeight w:val="20"/>
        </w:trPr>
        <w:tc>
          <w:tcPr>
            <w:tcW w:w="1756" w:type="pct"/>
            <w:noWrap/>
            <w:hideMark/>
          </w:tcPr>
          <w:p w14:paraId="36DCE333" w14:textId="77777777" w:rsidR="00413CB7" w:rsidRPr="00413CB7" w:rsidRDefault="00413CB7" w:rsidP="00413CB7">
            <w:pPr>
              <w:spacing w:after="0"/>
              <w:jc w:val="left"/>
              <w:rPr>
                <w:szCs w:val="20"/>
              </w:rPr>
            </w:pPr>
            <w:r w:rsidRPr="00413CB7">
              <w:rPr>
                <w:szCs w:val="20"/>
              </w:rPr>
              <w:t>Mark Reynolds</w:t>
            </w:r>
          </w:p>
        </w:tc>
        <w:tc>
          <w:tcPr>
            <w:tcW w:w="1597" w:type="pct"/>
            <w:noWrap/>
            <w:hideMark/>
          </w:tcPr>
          <w:p w14:paraId="5304FA29" w14:textId="77777777"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14:paraId="00FDE08C" w14:textId="77777777" w:rsidR="00413CB7" w:rsidRPr="00413CB7" w:rsidRDefault="00413CB7" w:rsidP="00413CB7">
            <w:pPr>
              <w:spacing w:after="0"/>
              <w:ind w:right="113"/>
              <w:jc w:val="right"/>
              <w:rPr>
                <w:szCs w:val="20"/>
              </w:rPr>
            </w:pPr>
            <w:r w:rsidRPr="00413CB7">
              <w:rPr>
                <w:szCs w:val="20"/>
              </w:rPr>
              <w:t>27.67</w:t>
            </w:r>
          </w:p>
        </w:tc>
        <w:tc>
          <w:tcPr>
            <w:tcW w:w="770" w:type="pct"/>
            <w:noWrap/>
            <w:hideMark/>
          </w:tcPr>
          <w:p w14:paraId="269C12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85836A" w14:textId="77777777" w:rsidR="00413CB7" w:rsidRPr="00413CB7" w:rsidRDefault="00413CB7" w:rsidP="00413CB7">
            <w:pPr>
              <w:spacing w:after="0"/>
              <w:jc w:val="right"/>
              <w:rPr>
                <w:szCs w:val="20"/>
              </w:rPr>
            </w:pPr>
            <w:r w:rsidRPr="00413CB7">
              <w:rPr>
                <w:szCs w:val="20"/>
              </w:rPr>
              <w:t>13.1.2014</w:t>
            </w:r>
          </w:p>
        </w:tc>
      </w:tr>
      <w:tr w:rsidR="00413CB7" w:rsidRPr="00413CB7" w14:paraId="3E5EC1F2" w14:textId="77777777" w:rsidTr="005B36B0">
        <w:trPr>
          <w:trHeight w:val="20"/>
        </w:trPr>
        <w:tc>
          <w:tcPr>
            <w:tcW w:w="1756" w:type="pct"/>
            <w:noWrap/>
            <w:hideMark/>
          </w:tcPr>
          <w:p w14:paraId="1C521B3B" w14:textId="77777777" w:rsidR="00413CB7" w:rsidRPr="00413CB7" w:rsidRDefault="00413CB7" w:rsidP="00413CB7">
            <w:pPr>
              <w:spacing w:after="0"/>
              <w:jc w:val="left"/>
              <w:rPr>
                <w:szCs w:val="20"/>
              </w:rPr>
            </w:pPr>
            <w:r w:rsidRPr="00413CB7">
              <w:rPr>
                <w:szCs w:val="20"/>
              </w:rPr>
              <w:t>Mark Robinson</w:t>
            </w:r>
          </w:p>
        </w:tc>
        <w:tc>
          <w:tcPr>
            <w:tcW w:w="1597" w:type="pct"/>
            <w:noWrap/>
            <w:hideMark/>
          </w:tcPr>
          <w:p w14:paraId="14EB5677"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2360D744" w14:textId="77777777" w:rsidR="00413CB7" w:rsidRPr="00413CB7" w:rsidRDefault="00413CB7" w:rsidP="00413CB7">
            <w:pPr>
              <w:spacing w:after="0"/>
              <w:ind w:right="113"/>
              <w:jc w:val="right"/>
              <w:rPr>
                <w:szCs w:val="20"/>
              </w:rPr>
            </w:pPr>
            <w:r w:rsidRPr="00413CB7">
              <w:rPr>
                <w:szCs w:val="20"/>
              </w:rPr>
              <w:t>39.19</w:t>
            </w:r>
          </w:p>
        </w:tc>
        <w:tc>
          <w:tcPr>
            <w:tcW w:w="770" w:type="pct"/>
            <w:noWrap/>
            <w:hideMark/>
          </w:tcPr>
          <w:p w14:paraId="552F22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589BD4" w14:textId="77777777" w:rsidR="00413CB7" w:rsidRPr="00413CB7" w:rsidRDefault="00413CB7" w:rsidP="00413CB7">
            <w:pPr>
              <w:spacing w:after="0"/>
              <w:jc w:val="right"/>
              <w:rPr>
                <w:szCs w:val="20"/>
              </w:rPr>
            </w:pPr>
            <w:r w:rsidRPr="00413CB7">
              <w:rPr>
                <w:szCs w:val="20"/>
              </w:rPr>
              <w:t>17.4.2014</w:t>
            </w:r>
          </w:p>
        </w:tc>
      </w:tr>
      <w:tr w:rsidR="00413CB7" w:rsidRPr="00413CB7" w14:paraId="3DA437FE" w14:textId="77777777" w:rsidTr="005B36B0">
        <w:trPr>
          <w:trHeight w:val="20"/>
        </w:trPr>
        <w:tc>
          <w:tcPr>
            <w:tcW w:w="1756" w:type="pct"/>
            <w:noWrap/>
            <w:hideMark/>
          </w:tcPr>
          <w:p w14:paraId="54434804" w14:textId="77777777" w:rsidR="00413CB7" w:rsidRPr="00413CB7" w:rsidRDefault="00413CB7" w:rsidP="00413CB7">
            <w:pPr>
              <w:spacing w:after="0"/>
              <w:jc w:val="left"/>
              <w:rPr>
                <w:szCs w:val="20"/>
              </w:rPr>
            </w:pPr>
            <w:r w:rsidRPr="00413CB7">
              <w:rPr>
                <w:szCs w:val="20"/>
              </w:rPr>
              <w:t>Mark Sandow</w:t>
            </w:r>
          </w:p>
        </w:tc>
        <w:tc>
          <w:tcPr>
            <w:tcW w:w="1597" w:type="pct"/>
            <w:noWrap/>
            <w:hideMark/>
          </w:tcPr>
          <w:p w14:paraId="342E98E5" w14:textId="77777777" w:rsidR="00413CB7" w:rsidRPr="00413CB7" w:rsidRDefault="00413CB7" w:rsidP="00413CB7">
            <w:pPr>
              <w:spacing w:after="0"/>
              <w:ind w:left="113"/>
              <w:jc w:val="left"/>
              <w:rPr>
                <w:szCs w:val="20"/>
              </w:rPr>
            </w:pPr>
            <w:r w:rsidRPr="00413CB7">
              <w:rPr>
                <w:szCs w:val="20"/>
              </w:rPr>
              <w:t>MINTARO, SA 5415</w:t>
            </w:r>
          </w:p>
        </w:tc>
        <w:tc>
          <w:tcPr>
            <w:tcW w:w="424" w:type="pct"/>
            <w:noWrap/>
            <w:hideMark/>
          </w:tcPr>
          <w:p w14:paraId="7AAC620E" w14:textId="77777777" w:rsidR="00413CB7" w:rsidRPr="00413CB7" w:rsidRDefault="00413CB7" w:rsidP="00413CB7">
            <w:pPr>
              <w:spacing w:after="0"/>
              <w:ind w:right="113"/>
              <w:jc w:val="right"/>
              <w:rPr>
                <w:szCs w:val="20"/>
              </w:rPr>
            </w:pPr>
            <w:r w:rsidRPr="00413CB7">
              <w:rPr>
                <w:szCs w:val="20"/>
              </w:rPr>
              <w:t>10.60</w:t>
            </w:r>
          </w:p>
        </w:tc>
        <w:tc>
          <w:tcPr>
            <w:tcW w:w="770" w:type="pct"/>
            <w:noWrap/>
            <w:hideMark/>
          </w:tcPr>
          <w:p w14:paraId="423A9D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AFD5A6" w14:textId="77777777" w:rsidR="00413CB7" w:rsidRPr="00413CB7" w:rsidRDefault="00413CB7" w:rsidP="00413CB7">
            <w:pPr>
              <w:spacing w:after="0"/>
              <w:jc w:val="right"/>
              <w:rPr>
                <w:szCs w:val="20"/>
              </w:rPr>
            </w:pPr>
            <w:r w:rsidRPr="00413CB7">
              <w:rPr>
                <w:szCs w:val="20"/>
              </w:rPr>
              <w:t>31.10.2014</w:t>
            </w:r>
          </w:p>
        </w:tc>
      </w:tr>
      <w:tr w:rsidR="00413CB7" w:rsidRPr="00413CB7" w14:paraId="3755BA53" w14:textId="77777777" w:rsidTr="005B36B0">
        <w:trPr>
          <w:trHeight w:val="20"/>
        </w:trPr>
        <w:tc>
          <w:tcPr>
            <w:tcW w:w="1756" w:type="pct"/>
            <w:noWrap/>
            <w:hideMark/>
          </w:tcPr>
          <w:p w14:paraId="6004DA52" w14:textId="77777777" w:rsidR="00413CB7" w:rsidRPr="00413CB7" w:rsidRDefault="00413CB7" w:rsidP="00413CB7">
            <w:pPr>
              <w:spacing w:after="0"/>
              <w:jc w:val="left"/>
              <w:rPr>
                <w:szCs w:val="20"/>
              </w:rPr>
            </w:pPr>
            <w:r w:rsidRPr="00413CB7">
              <w:rPr>
                <w:szCs w:val="20"/>
              </w:rPr>
              <w:t>Mark Schell</w:t>
            </w:r>
          </w:p>
        </w:tc>
        <w:tc>
          <w:tcPr>
            <w:tcW w:w="1597" w:type="pct"/>
            <w:noWrap/>
            <w:hideMark/>
          </w:tcPr>
          <w:p w14:paraId="35386DD5"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50DA4963" w14:textId="77777777" w:rsidR="00413CB7" w:rsidRPr="00413CB7" w:rsidRDefault="00413CB7" w:rsidP="00413CB7">
            <w:pPr>
              <w:spacing w:after="0"/>
              <w:ind w:right="113"/>
              <w:jc w:val="right"/>
              <w:rPr>
                <w:szCs w:val="20"/>
              </w:rPr>
            </w:pPr>
            <w:r w:rsidRPr="00413CB7">
              <w:rPr>
                <w:szCs w:val="20"/>
              </w:rPr>
              <w:t>10.64</w:t>
            </w:r>
          </w:p>
        </w:tc>
        <w:tc>
          <w:tcPr>
            <w:tcW w:w="770" w:type="pct"/>
            <w:noWrap/>
            <w:hideMark/>
          </w:tcPr>
          <w:p w14:paraId="613E3F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28E13D" w14:textId="77777777" w:rsidR="00413CB7" w:rsidRPr="00413CB7" w:rsidRDefault="00413CB7" w:rsidP="00413CB7">
            <w:pPr>
              <w:spacing w:after="0"/>
              <w:jc w:val="right"/>
              <w:rPr>
                <w:szCs w:val="20"/>
              </w:rPr>
            </w:pPr>
            <w:r w:rsidRPr="00413CB7">
              <w:rPr>
                <w:szCs w:val="20"/>
              </w:rPr>
              <w:t>20.10.2014</w:t>
            </w:r>
          </w:p>
        </w:tc>
      </w:tr>
      <w:tr w:rsidR="00413CB7" w:rsidRPr="00413CB7" w14:paraId="0E6789EF" w14:textId="77777777" w:rsidTr="005B36B0">
        <w:trPr>
          <w:trHeight w:val="20"/>
        </w:trPr>
        <w:tc>
          <w:tcPr>
            <w:tcW w:w="1756" w:type="pct"/>
            <w:noWrap/>
            <w:hideMark/>
          </w:tcPr>
          <w:p w14:paraId="6ED9E1D5" w14:textId="77777777" w:rsidR="00413CB7" w:rsidRPr="00413CB7" w:rsidRDefault="00413CB7" w:rsidP="00413CB7">
            <w:pPr>
              <w:spacing w:after="0"/>
              <w:jc w:val="left"/>
              <w:rPr>
                <w:szCs w:val="20"/>
              </w:rPr>
            </w:pPr>
            <w:r w:rsidRPr="00413CB7">
              <w:rPr>
                <w:szCs w:val="20"/>
              </w:rPr>
              <w:t>Mark Strachan</w:t>
            </w:r>
          </w:p>
        </w:tc>
        <w:tc>
          <w:tcPr>
            <w:tcW w:w="1597" w:type="pct"/>
            <w:noWrap/>
            <w:hideMark/>
          </w:tcPr>
          <w:p w14:paraId="37B9A6DC" w14:textId="77777777" w:rsidR="00413CB7" w:rsidRPr="00413CB7" w:rsidRDefault="00413CB7" w:rsidP="00413CB7">
            <w:pPr>
              <w:spacing w:after="0"/>
              <w:ind w:left="113"/>
              <w:jc w:val="left"/>
              <w:rPr>
                <w:szCs w:val="20"/>
              </w:rPr>
            </w:pPr>
            <w:r w:rsidRPr="00413CB7">
              <w:rPr>
                <w:szCs w:val="20"/>
              </w:rPr>
              <w:t>SEAVIEW DOWNS, SA 5049</w:t>
            </w:r>
          </w:p>
        </w:tc>
        <w:tc>
          <w:tcPr>
            <w:tcW w:w="424" w:type="pct"/>
            <w:noWrap/>
            <w:hideMark/>
          </w:tcPr>
          <w:p w14:paraId="684310C6" w14:textId="77777777" w:rsidR="00413CB7" w:rsidRPr="00413CB7" w:rsidRDefault="00413CB7" w:rsidP="00413CB7">
            <w:pPr>
              <w:spacing w:after="0"/>
              <w:ind w:right="113"/>
              <w:jc w:val="right"/>
              <w:rPr>
                <w:szCs w:val="20"/>
              </w:rPr>
            </w:pPr>
            <w:r w:rsidRPr="00413CB7">
              <w:rPr>
                <w:szCs w:val="20"/>
              </w:rPr>
              <w:t>11.22</w:t>
            </w:r>
          </w:p>
        </w:tc>
        <w:tc>
          <w:tcPr>
            <w:tcW w:w="770" w:type="pct"/>
            <w:noWrap/>
            <w:hideMark/>
          </w:tcPr>
          <w:p w14:paraId="6FE767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75B9D9" w14:textId="77777777" w:rsidR="00413CB7" w:rsidRPr="00413CB7" w:rsidRDefault="00413CB7" w:rsidP="00413CB7">
            <w:pPr>
              <w:spacing w:after="0"/>
              <w:jc w:val="right"/>
              <w:rPr>
                <w:szCs w:val="20"/>
              </w:rPr>
            </w:pPr>
            <w:r w:rsidRPr="00413CB7">
              <w:rPr>
                <w:szCs w:val="20"/>
              </w:rPr>
              <w:t>15.8.2013</w:t>
            </w:r>
          </w:p>
        </w:tc>
      </w:tr>
      <w:tr w:rsidR="00413CB7" w:rsidRPr="00413CB7" w14:paraId="03BE9FF8" w14:textId="77777777" w:rsidTr="005B36B0">
        <w:trPr>
          <w:trHeight w:val="20"/>
        </w:trPr>
        <w:tc>
          <w:tcPr>
            <w:tcW w:w="1756" w:type="pct"/>
            <w:noWrap/>
            <w:hideMark/>
          </w:tcPr>
          <w:p w14:paraId="35234FF8" w14:textId="77777777" w:rsidR="00413CB7" w:rsidRPr="00413CB7" w:rsidRDefault="00413CB7" w:rsidP="00413CB7">
            <w:pPr>
              <w:spacing w:after="0"/>
              <w:jc w:val="left"/>
              <w:rPr>
                <w:szCs w:val="20"/>
              </w:rPr>
            </w:pPr>
            <w:r w:rsidRPr="00413CB7">
              <w:rPr>
                <w:szCs w:val="20"/>
              </w:rPr>
              <w:t>Mark Wyeth</w:t>
            </w:r>
          </w:p>
        </w:tc>
        <w:tc>
          <w:tcPr>
            <w:tcW w:w="1597" w:type="pct"/>
            <w:noWrap/>
            <w:hideMark/>
          </w:tcPr>
          <w:p w14:paraId="26BFB523"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2394C39A" w14:textId="77777777" w:rsidR="00413CB7" w:rsidRPr="00413CB7" w:rsidRDefault="00413CB7" w:rsidP="00413CB7">
            <w:pPr>
              <w:spacing w:after="0"/>
              <w:ind w:right="113"/>
              <w:jc w:val="right"/>
              <w:rPr>
                <w:szCs w:val="20"/>
              </w:rPr>
            </w:pPr>
            <w:r w:rsidRPr="00413CB7">
              <w:rPr>
                <w:szCs w:val="20"/>
              </w:rPr>
              <w:t>158.99</w:t>
            </w:r>
          </w:p>
        </w:tc>
        <w:tc>
          <w:tcPr>
            <w:tcW w:w="770" w:type="pct"/>
            <w:noWrap/>
            <w:hideMark/>
          </w:tcPr>
          <w:p w14:paraId="1D20B4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AC0168" w14:textId="77777777" w:rsidR="00413CB7" w:rsidRPr="00413CB7" w:rsidRDefault="00413CB7" w:rsidP="00413CB7">
            <w:pPr>
              <w:spacing w:after="0"/>
              <w:jc w:val="right"/>
              <w:rPr>
                <w:szCs w:val="20"/>
              </w:rPr>
            </w:pPr>
            <w:r w:rsidRPr="00413CB7">
              <w:rPr>
                <w:szCs w:val="20"/>
              </w:rPr>
              <w:t>17.2.2014</w:t>
            </w:r>
          </w:p>
        </w:tc>
      </w:tr>
      <w:tr w:rsidR="00413CB7" w:rsidRPr="00413CB7" w14:paraId="0601D7B8" w14:textId="77777777" w:rsidTr="005B36B0">
        <w:trPr>
          <w:trHeight w:val="20"/>
        </w:trPr>
        <w:tc>
          <w:tcPr>
            <w:tcW w:w="1756" w:type="pct"/>
            <w:noWrap/>
            <w:hideMark/>
          </w:tcPr>
          <w:p w14:paraId="430B8E83" w14:textId="77777777" w:rsidR="00413CB7" w:rsidRPr="00413CB7" w:rsidRDefault="00413CB7" w:rsidP="00413CB7">
            <w:pPr>
              <w:spacing w:after="0"/>
              <w:jc w:val="left"/>
              <w:rPr>
                <w:szCs w:val="20"/>
              </w:rPr>
            </w:pPr>
            <w:r w:rsidRPr="00413CB7">
              <w:rPr>
                <w:szCs w:val="20"/>
              </w:rPr>
              <w:t>Mark Zillin</w:t>
            </w:r>
          </w:p>
        </w:tc>
        <w:tc>
          <w:tcPr>
            <w:tcW w:w="1597" w:type="pct"/>
            <w:noWrap/>
            <w:hideMark/>
          </w:tcPr>
          <w:p w14:paraId="2D6711E1"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6625B9DB" w14:textId="77777777" w:rsidR="00413CB7" w:rsidRPr="00413CB7" w:rsidRDefault="00413CB7" w:rsidP="00413CB7">
            <w:pPr>
              <w:spacing w:after="0"/>
              <w:ind w:right="113"/>
              <w:jc w:val="right"/>
              <w:rPr>
                <w:szCs w:val="20"/>
              </w:rPr>
            </w:pPr>
            <w:r w:rsidRPr="00413CB7">
              <w:rPr>
                <w:szCs w:val="20"/>
              </w:rPr>
              <w:t>162.97</w:t>
            </w:r>
          </w:p>
        </w:tc>
        <w:tc>
          <w:tcPr>
            <w:tcW w:w="770" w:type="pct"/>
            <w:noWrap/>
            <w:hideMark/>
          </w:tcPr>
          <w:p w14:paraId="5057ED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4263F7" w14:textId="77777777" w:rsidR="00413CB7" w:rsidRPr="00413CB7" w:rsidRDefault="00413CB7" w:rsidP="00413CB7">
            <w:pPr>
              <w:spacing w:after="0"/>
              <w:jc w:val="right"/>
              <w:rPr>
                <w:szCs w:val="20"/>
              </w:rPr>
            </w:pPr>
            <w:r w:rsidRPr="00413CB7">
              <w:rPr>
                <w:szCs w:val="20"/>
              </w:rPr>
              <w:t>3.2.2014</w:t>
            </w:r>
          </w:p>
        </w:tc>
      </w:tr>
      <w:tr w:rsidR="00413CB7" w:rsidRPr="00413CB7" w14:paraId="1488A4A5" w14:textId="77777777" w:rsidTr="005B36B0">
        <w:trPr>
          <w:trHeight w:val="20"/>
        </w:trPr>
        <w:tc>
          <w:tcPr>
            <w:tcW w:w="1756" w:type="pct"/>
            <w:noWrap/>
            <w:hideMark/>
          </w:tcPr>
          <w:p w14:paraId="0FBD7148" w14:textId="77777777" w:rsidR="00413CB7" w:rsidRPr="00413CB7" w:rsidRDefault="00413CB7" w:rsidP="00413CB7">
            <w:pPr>
              <w:spacing w:after="0"/>
              <w:jc w:val="left"/>
              <w:rPr>
                <w:szCs w:val="20"/>
              </w:rPr>
            </w:pPr>
            <w:r w:rsidRPr="00413CB7">
              <w:rPr>
                <w:szCs w:val="20"/>
              </w:rPr>
              <w:t>Marlene Eva</w:t>
            </w:r>
          </w:p>
        </w:tc>
        <w:tc>
          <w:tcPr>
            <w:tcW w:w="1597" w:type="pct"/>
            <w:noWrap/>
            <w:hideMark/>
          </w:tcPr>
          <w:p w14:paraId="71AF9CE9" w14:textId="77777777" w:rsidR="00413CB7" w:rsidRPr="00413CB7" w:rsidRDefault="00413CB7" w:rsidP="00413CB7">
            <w:pPr>
              <w:spacing w:after="0"/>
              <w:ind w:left="113"/>
              <w:jc w:val="left"/>
              <w:rPr>
                <w:szCs w:val="20"/>
              </w:rPr>
            </w:pPr>
            <w:r w:rsidRPr="00413CB7">
              <w:rPr>
                <w:szCs w:val="20"/>
              </w:rPr>
              <w:t>BARMERA, SA 5345</w:t>
            </w:r>
          </w:p>
        </w:tc>
        <w:tc>
          <w:tcPr>
            <w:tcW w:w="424" w:type="pct"/>
            <w:noWrap/>
            <w:hideMark/>
          </w:tcPr>
          <w:p w14:paraId="79239AF7" w14:textId="77777777" w:rsidR="00413CB7" w:rsidRPr="00413CB7" w:rsidRDefault="00413CB7" w:rsidP="00413CB7">
            <w:pPr>
              <w:spacing w:after="0"/>
              <w:ind w:right="113"/>
              <w:jc w:val="right"/>
              <w:rPr>
                <w:szCs w:val="20"/>
              </w:rPr>
            </w:pPr>
            <w:r w:rsidRPr="00413CB7">
              <w:rPr>
                <w:szCs w:val="20"/>
              </w:rPr>
              <w:t>12.83</w:t>
            </w:r>
          </w:p>
        </w:tc>
        <w:tc>
          <w:tcPr>
            <w:tcW w:w="770" w:type="pct"/>
            <w:noWrap/>
            <w:hideMark/>
          </w:tcPr>
          <w:p w14:paraId="65FCED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31B20E" w14:textId="77777777" w:rsidR="00413CB7" w:rsidRPr="00413CB7" w:rsidRDefault="00413CB7" w:rsidP="00413CB7">
            <w:pPr>
              <w:spacing w:after="0"/>
              <w:jc w:val="right"/>
              <w:rPr>
                <w:szCs w:val="20"/>
              </w:rPr>
            </w:pPr>
            <w:r w:rsidRPr="00413CB7">
              <w:rPr>
                <w:szCs w:val="20"/>
              </w:rPr>
              <w:t>2.4.2013</w:t>
            </w:r>
          </w:p>
        </w:tc>
      </w:tr>
      <w:tr w:rsidR="00413CB7" w:rsidRPr="00413CB7" w14:paraId="15253B4D" w14:textId="77777777" w:rsidTr="005B36B0">
        <w:trPr>
          <w:trHeight w:val="20"/>
        </w:trPr>
        <w:tc>
          <w:tcPr>
            <w:tcW w:w="1756" w:type="pct"/>
            <w:noWrap/>
            <w:hideMark/>
          </w:tcPr>
          <w:p w14:paraId="59211473" w14:textId="77777777" w:rsidR="00413CB7" w:rsidRPr="00413CB7" w:rsidRDefault="00413CB7" w:rsidP="00413CB7">
            <w:pPr>
              <w:spacing w:after="0"/>
              <w:jc w:val="left"/>
              <w:rPr>
                <w:szCs w:val="20"/>
              </w:rPr>
            </w:pPr>
            <w:r w:rsidRPr="00413CB7">
              <w:rPr>
                <w:szCs w:val="20"/>
              </w:rPr>
              <w:t>Marlene Maney</w:t>
            </w:r>
          </w:p>
        </w:tc>
        <w:tc>
          <w:tcPr>
            <w:tcW w:w="1597" w:type="pct"/>
            <w:noWrap/>
            <w:hideMark/>
          </w:tcPr>
          <w:p w14:paraId="651A56B1" w14:textId="77777777"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14:paraId="3E7CB91D" w14:textId="77777777" w:rsidR="00413CB7" w:rsidRPr="00413CB7" w:rsidRDefault="00413CB7" w:rsidP="00413CB7">
            <w:pPr>
              <w:spacing w:after="0"/>
              <w:ind w:right="113"/>
              <w:jc w:val="right"/>
              <w:rPr>
                <w:szCs w:val="20"/>
              </w:rPr>
            </w:pPr>
            <w:r w:rsidRPr="00413CB7">
              <w:rPr>
                <w:szCs w:val="20"/>
              </w:rPr>
              <w:t>158.92</w:t>
            </w:r>
          </w:p>
        </w:tc>
        <w:tc>
          <w:tcPr>
            <w:tcW w:w="770" w:type="pct"/>
            <w:noWrap/>
            <w:hideMark/>
          </w:tcPr>
          <w:p w14:paraId="51D66E31" w14:textId="77777777" w:rsidR="00413CB7" w:rsidRPr="00413CB7" w:rsidRDefault="00413CB7" w:rsidP="00413CB7">
            <w:pPr>
              <w:spacing w:after="0"/>
              <w:ind w:left="170"/>
              <w:jc w:val="left"/>
              <w:rPr>
                <w:szCs w:val="20"/>
              </w:rPr>
            </w:pPr>
            <w:r w:rsidRPr="00413CB7">
              <w:rPr>
                <w:szCs w:val="20"/>
              </w:rPr>
              <w:t>Refund 204510</w:t>
            </w:r>
          </w:p>
        </w:tc>
        <w:tc>
          <w:tcPr>
            <w:tcW w:w="453" w:type="pct"/>
            <w:noWrap/>
            <w:hideMark/>
          </w:tcPr>
          <w:p w14:paraId="2A4E33C8" w14:textId="77777777" w:rsidR="00413CB7" w:rsidRPr="00413CB7" w:rsidRDefault="00413CB7" w:rsidP="00413CB7">
            <w:pPr>
              <w:spacing w:after="0"/>
              <w:jc w:val="right"/>
              <w:rPr>
                <w:szCs w:val="20"/>
              </w:rPr>
            </w:pPr>
            <w:r w:rsidRPr="00413CB7">
              <w:rPr>
                <w:szCs w:val="20"/>
              </w:rPr>
              <w:t>3.12.2013</w:t>
            </w:r>
          </w:p>
        </w:tc>
      </w:tr>
      <w:tr w:rsidR="00413CB7" w:rsidRPr="00413CB7" w14:paraId="06807768" w14:textId="77777777" w:rsidTr="005B36B0">
        <w:trPr>
          <w:trHeight w:val="20"/>
        </w:trPr>
        <w:tc>
          <w:tcPr>
            <w:tcW w:w="1756" w:type="pct"/>
            <w:noWrap/>
            <w:hideMark/>
          </w:tcPr>
          <w:p w14:paraId="5060C2ED" w14:textId="77777777" w:rsidR="00413CB7" w:rsidRPr="00413CB7" w:rsidRDefault="00413CB7" w:rsidP="00413CB7">
            <w:pPr>
              <w:spacing w:after="0"/>
              <w:jc w:val="left"/>
              <w:rPr>
                <w:szCs w:val="20"/>
              </w:rPr>
            </w:pPr>
            <w:r w:rsidRPr="00413CB7">
              <w:rPr>
                <w:szCs w:val="20"/>
              </w:rPr>
              <w:t>Marni Cranna</w:t>
            </w:r>
          </w:p>
        </w:tc>
        <w:tc>
          <w:tcPr>
            <w:tcW w:w="1597" w:type="pct"/>
            <w:noWrap/>
            <w:hideMark/>
          </w:tcPr>
          <w:p w14:paraId="2B22E2A7"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745DF15D" w14:textId="77777777" w:rsidR="00413CB7" w:rsidRPr="00413CB7" w:rsidRDefault="00413CB7" w:rsidP="00413CB7">
            <w:pPr>
              <w:spacing w:after="0"/>
              <w:ind w:right="113"/>
              <w:jc w:val="right"/>
              <w:rPr>
                <w:szCs w:val="20"/>
              </w:rPr>
            </w:pPr>
            <w:r w:rsidRPr="00413CB7">
              <w:rPr>
                <w:szCs w:val="20"/>
              </w:rPr>
              <w:t>27.30</w:t>
            </w:r>
          </w:p>
        </w:tc>
        <w:tc>
          <w:tcPr>
            <w:tcW w:w="770" w:type="pct"/>
            <w:noWrap/>
            <w:hideMark/>
          </w:tcPr>
          <w:p w14:paraId="53016E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FFC048" w14:textId="77777777" w:rsidR="00413CB7" w:rsidRPr="00413CB7" w:rsidRDefault="00413CB7" w:rsidP="00413CB7">
            <w:pPr>
              <w:spacing w:after="0"/>
              <w:jc w:val="right"/>
              <w:rPr>
                <w:szCs w:val="20"/>
              </w:rPr>
            </w:pPr>
            <w:r w:rsidRPr="00413CB7">
              <w:rPr>
                <w:szCs w:val="20"/>
              </w:rPr>
              <w:t>28.2.2013</w:t>
            </w:r>
          </w:p>
        </w:tc>
      </w:tr>
      <w:tr w:rsidR="00413CB7" w:rsidRPr="00413CB7" w14:paraId="5DE1E9F7" w14:textId="77777777" w:rsidTr="005B36B0">
        <w:trPr>
          <w:trHeight w:val="20"/>
        </w:trPr>
        <w:tc>
          <w:tcPr>
            <w:tcW w:w="1756" w:type="pct"/>
            <w:noWrap/>
            <w:hideMark/>
          </w:tcPr>
          <w:p w14:paraId="09717DF7" w14:textId="77777777" w:rsidR="00413CB7" w:rsidRPr="00413CB7" w:rsidRDefault="00413CB7" w:rsidP="00413CB7">
            <w:pPr>
              <w:spacing w:after="0"/>
              <w:jc w:val="left"/>
              <w:rPr>
                <w:szCs w:val="20"/>
              </w:rPr>
            </w:pPr>
            <w:r w:rsidRPr="00413CB7">
              <w:rPr>
                <w:szCs w:val="20"/>
              </w:rPr>
              <w:t>Marnie Kent</w:t>
            </w:r>
          </w:p>
        </w:tc>
        <w:tc>
          <w:tcPr>
            <w:tcW w:w="1597" w:type="pct"/>
            <w:noWrap/>
            <w:hideMark/>
          </w:tcPr>
          <w:p w14:paraId="61FA3483"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56BD5FE1" w14:textId="77777777" w:rsidR="00413CB7" w:rsidRPr="00413CB7" w:rsidRDefault="00413CB7" w:rsidP="00413CB7">
            <w:pPr>
              <w:spacing w:after="0"/>
              <w:ind w:right="113"/>
              <w:jc w:val="right"/>
              <w:rPr>
                <w:szCs w:val="20"/>
              </w:rPr>
            </w:pPr>
            <w:r w:rsidRPr="00413CB7">
              <w:rPr>
                <w:szCs w:val="20"/>
              </w:rPr>
              <w:t>130.22</w:t>
            </w:r>
          </w:p>
        </w:tc>
        <w:tc>
          <w:tcPr>
            <w:tcW w:w="770" w:type="pct"/>
            <w:noWrap/>
            <w:hideMark/>
          </w:tcPr>
          <w:p w14:paraId="3A140F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B12B96" w14:textId="77777777" w:rsidR="00413CB7" w:rsidRPr="00413CB7" w:rsidRDefault="00413CB7" w:rsidP="00413CB7">
            <w:pPr>
              <w:spacing w:after="0"/>
              <w:jc w:val="right"/>
              <w:rPr>
                <w:szCs w:val="20"/>
              </w:rPr>
            </w:pPr>
            <w:r w:rsidRPr="00413CB7">
              <w:rPr>
                <w:szCs w:val="20"/>
              </w:rPr>
              <w:t>14.1.2015</w:t>
            </w:r>
          </w:p>
        </w:tc>
      </w:tr>
      <w:tr w:rsidR="00413CB7" w:rsidRPr="00413CB7" w14:paraId="7AA00850" w14:textId="77777777" w:rsidTr="005B36B0">
        <w:trPr>
          <w:trHeight w:val="20"/>
        </w:trPr>
        <w:tc>
          <w:tcPr>
            <w:tcW w:w="1756" w:type="pct"/>
            <w:noWrap/>
            <w:hideMark/>
          </w:tcPr>
          <w:p w14:paraId="3ED985B8" w14:textId="77777777" w:rsidR="00413CB7" w:rsidRPr="00413CB7" w:rsidRDefault="00413CB7" w:rsidP="00413CB7">
            <w:pPr>
              <w:spacing w:after="0"/>
              <w:jc w:val="left"/>
              <w:rPr>
                <w:szCs w:val="20"/>
              </w:rPr>
            </w:pPr>
            <w:r w:rsidRPr="00413CB7">
              <w:rPr>
                <w:szCs w:val="20"/>
              </w:rPr>
              <w:t xml:space="preserve">Martelco Equipment Hire </w:t>
            </w:r>
          </w:p>
        </w:tc>
        <w:tc>
          <w:tcPr>
            <w:tcW w:w="1597" w:type="pct"/>
            <w:noWrap/>
            <w:hideMark/>
          </w:tcPr>
          <w:p w14:paraId="39EBA748"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207D3AEB" w14:textId="77777777" w:rsidR="00413CB7" w:rsidRPr="00413CB7" w:rsidRDefault="00413CB7" w:rsidP="00413CB7">
            <w:pPr>
              <w:spacing w:after="0"/>
              <w:ind w:right="113"/>
              <w:jc w:val="right"/>
              <w:rPr>
                <w:szCs w:val="20"/>
              </w:rPr>
            </w:pPr>
            <w:r w:rsidRPr="00413CB7">
              <w:rPr>
                <w:szCs w:val="20"/>
              </w:rPr>
              <w:t>107.90</w:t>
            </w:r>
          </w:p>
        </w:tc>
        <w:tc>
          <w:tcPr>
            <w:tcW w:w="770" w:type="pct"/>
            <w:noWrap/>
            <w:hideMark/>
          </w:tcPr>
          <w:p w14:paraId="7F4A00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13FB64" w14:textId="77777777" w:rsidR="00413CB7" w:rsidRPr="00413CB7" w:rsidRDefault="00413CB7" w:rsidP="00413CB7">
            <w:pPr>
              <w:spacing w:after="0"/>
              <w:jc w:val="right"/>
              <w:rPr>
                <w:szCs w:val="20"/>
              </w:rPr>
            </w:pPr>
            <w:r w:rsidRPr="00413CB7">
              <w:rPr>
                <w:szCs w:val="20"/>
              </w:rPr>
              <w:t>1.10.2014</w:t>
            </w:r>
          </w:p>
        </w:tc>
      </w:tr>
      <w:tr w:rsidR="00413CB7" w:rsidRPr="00413CB7" w14:paraId="4E64FFEE" w14:textId="77777777" w:rsidTr="005B36B0">
        <w:trPr>
          <w:trHeight w:val="20"/>
        </w:trPr>
        <w:tc>
          <w:tcPr>
            <w:tcW w:w="1756" w:type="pct"/>
            <w:noWrap/>
            <w:hideMark/>
          </w:tcPr>
          <w:p w14:paraId="686BCEDC" w14:textId="77777777" w:rsidR="00413CB7" w:rsidRPr="00413CB7" w:rsidRDefault="00413CB7" w:rsidP="00413CB7">
            <w:pPr>
              <w:spacing w:after="0"/>
              <w:jc w:val="left"/>
              <w:rPr>
                <w:szCs w:val="20"/>
              </w:rPr>
            </w:pPr>
            <w:r w:rsidRPr="00413CB7">
              <w:rPr>
                <w:szCs w:val="20"/>
              </w:rPr>
              <w:t xml:space="preserve">Martelco Equipment Hire </w:t>
            </w:r>
          </w:p>
        </w:tc>
        <w:tc>
          <w:tcPr>
            <w:tcW w:w="1597" w:type="pct"/>
            <w:noWrap/>
            <w:hideMark/>
          </w:tcPr>
          <w:p w14:paraId="0AEBBA0C"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104D15F6" w14:textId="77777777" w:rsidR="00413CB7" w:rsidRPr="00413CB7" w:rsidRDefault="00413CB7" w:rsidP="00413CB7">
            <w:pPr>
              <w:spacing w:after="0"/>
              <w:ind w:right="113"/>
              <w:jc w:val="right"/>
              <w:rPr>
                <w:szCs w:val="20"/>
              </w:rPr>
            </w:pPr>
            <w:r w:rsidRPr="00413CB7">
              <w:rPr>
                <w:szCs w:val="20"/>
              </w:rPr>
              <w:t>71.40</w:t>
            </w:r>
          </w:p>
        </w:tc>
        <w:tc>
          <w:tcPr>
            <w:tcW w:w="770" w:type="pct"/>
            <w:noWrap/>
            <w:hideMark/>
          </w:tcPr>
          <w:p w14:paraId="785029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4D4BE2" w14:textId="77777777" w:rsidR="00413CB7" w:rsidRPr="00413CB7" w:rsidRDefault="00413CB7" w:rsidP="00413CB7">
            <w:pPr>
              <w:spacing w:after="0"/>
              <w:jc w:val="right"/>
              <w:rPr>
                <w:szCs w:val="20"/>
              </w:rPr>
            </w:pPr>
            <w:r w:rsidRPr="00413CB7">
              <w:rPr>
                <w:szCs w:val="20"/>
              </w:rPr>
              <w:t>2.10.2014</w:t>
            </w:r>
          </w:p>
        </w:tc>
      </w:tr>
      <w:tr w:rsidR="00413CB7" w:rsidRPr="00413CB7" w14:paraId="65420850" w14:textId="77777777" w:rsidTr="005B36B0">
        <w:trPr>
          <w:trHeight w:val="20"/>
        </w:trPr>
        <w:tc>
          <w:tcPr>
            <w:tcW w:w="1756" w:type="pct"/>
            <w:noWrap/>
            <w:hideMark/>
          </w:tcPr>
          <w:p w14:paraId="13BB3DB5" w14:textId="77777777" w:rsidR="00413CB7" w:rsidRPr="00413CB7" w:rsidRDefault="00413CB7" w:rsidP="00413CB7">
            <w:pPr>
              <w:spacing w:after="0"/>
              <w:jc w:val="left"/>
              <w:rPr>
                <w:szCs w:val="20"/>
              </w:rPr>
            </w:pPr>
            <w:r w:rsidRPr="00413CB7">
              <w:rPr>
                <w:szCs w:val="20"/>
              </w:rPr>
              <w:t>Martin Bezuidenhout</w:t>
            </w:r>
          </w:p>
        </w:tc>
        <w:tc>
          <w:tcPr>
            <w:tcW w:w="1597" w:type="pct"/>
            <w:noWrap/>
            <w:hideMark/>
          </w:tcPr>
          <w:p w14:paraId="113AFFFB"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1F7AEEA4" w14:textId="77777777" w:rsidR="00413CB7" w:rsidRPr="00413CB7" w:rsidRDefault="00413CB7" w:rsidP="00413CB7">
            <w:pPr>
              <w:spacing w:after="0"/>
              <w:ind w:right="113"/>
              <w:jc w:val="right"/>
              <w:rPr>
                <w:szCs w:val="20"/>
              </w:rPr>
            </w:pPr>
            <w:r w:rsidRPr="00413CB7">
              <w:rPr>
                <w:szCs w:val="20"/>
              </w:rPr>
              <w:t>24.47</w:t>
            </w:r>
          </w:p>
        </w:tc>
        <w:tc>
          <w:tcPr>
            <w:tcW w:w="770" w:type="pct"/>
            <w:noWrap/>
            <w:hideMark/>
          </w:tcPr>
          <w:p w14:paraId="4A21D4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EAEAE5" w14:textId="77777777" w:rsidR="00413CB7" w:rsidRPr="00413CB7" w:rsidRDefault="00413CB7" w:rsidP="00413CB7">
            <w:pPr>
              <w:spacing w:after="0"/>
              <w:jc w:val="right"/>
              <w:rPr>
                <w:szCs w:val="20"/>
              </w:rPr>
            </w:pPr>
            <w:r w:rsidRPr="00413CB7">
              <w:rPr>
                <w:szCs w:val="20"/>
              </w:rPr>
              <w:t>14.7.2014</w:t>
            </w:r>
          </w:p>
        </w:tc>
      </w:tr>
      <w:tr w:rsidR="00413CB7" w:rsidRPr="00413CB7" w14:paraId="03502259" w14:textId="77777777" w:rsidTr="005B36B0">
        <w:trPr>
          <w:trHeight w:val="20"/>
        </w:trPr>
        <w:tc>
          <w:tcPr>
            <w:tcW w:w="1756" w:type="pct"/>
            <w:noWrap/>
            <w:hideMark/>
          </w:tcPr>
          <w:p w14:paraId="3145DCF3" w14:textId="77777777" w:rsidR="00413CB7" w:rsidRPr="00413CB7" w:rsidRDefault="00413CB7" w:rsidP="00413CB7">
            <w:pPr>
              <w:spacing w:after="0"/>
              <w:jc w:val="left"/>
              <w:rPr>
                <w:szCs w:val="20"/>
              </w:rPr>
            </w:pPr>
            <w:r w:rsidRPr="00413CB7">
              <w:rPr>
                <w:szCs w:val="20"/>
              </w:rPr>
              <w:t>Martin Dear</w:t>
            </w:r>
          </w:p>
        </w:tc>
        <w:tc>
          <w:tcPr>
            <w:tcW w:w="1597" w:type="pct"/>
            <w:noWrap/>
            <w:hideMark/>
          </w:tcPr>
          <w:p w14:paraId="603A21BA" w14:textId="77777777"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14:paraId="312CD967" w14:textId="77777777" w:rsidR="00413CB7" w:rsidRPr="00413CB7" w:rsidRDefault="00413CB7" w:rsidP="00413CB7">
            <w:pPr>
              <w:spacing w:after="0"/>
              <w:ind w:right="113"/>
              <w:jc w:val="right"/>
              <w:rPr>
                <w:szCs w:val="20"/>
              </w:rPr>
            </w:pPr>
            <w:r w:rsidRPr="00413CB7">
              <w:rPr>
                <w:szCs w:val="20"/>
              </w:rPr>
              <w:t>18.49</w:t>
            </w:r>
          </w:p>
        </w:tc>
        <w:tc>
          <w:tcPr>
            <w:tcW w:w="770" w:type="pct"/>
            <w:noWrap/>
            <w:hideMark/>
          </w:tcPr>
          <w:p w14:paraId="209D0F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657541" w14:textId="77777777" w:rsidR="00413CB7" w:rsidRPr="00413CB7" w:rsidRDefault="00413CB7" w:rsidP="00413CB7">
            <w:pPr>
              <w:spacing w:after="0"/>
              <w:jc w:val="right"/>
              <w:rPr>
                <w:szCs w:val="20"/>
              </w:rPr>
            </w:pPr>
            <w:r w:rsidRPr="00413CB7">
              <w:rPr>
                <w:szCs w:val="20"/>
              </w:rPr>
              <w:t>30.12.2013</w:t>
            </w:r>
          </w:p>
        </w:tc>
      </w:tr>
      <w:tr w:rsidR="00413CB7" w:rsidRPr="00413CB7" w14:paraId="1045581B" w14:textId="77777777" w:rsidTr="005B36B0">
        <w:trPr>
          <w:trHeight w:val="20"/>
        </w:trPr>
        <w:tc>
          <w:tcPr>
            <w:tcW w:w="1756" w:type="pct"/>
            <w:noWrap/>
            <w:hideMark/>
          </w:tcPr>
          <w:p w14:paraId="34425ABE" w14:textId="77777777" w:rsidR="00413CB7" w:rsidRPr="00413CB7" w:rsidRDefault="00413CB7" w:rsidP="00413CB7">
            <w:pPr>
              <w:spacing w:after="0"/>
              <w:jc w:val="left"/>
              <w:rPr>
                <w:szCs w:val="20"/>
              </w:rPr>
            </w:pPr>
            <w:r w:rsidRPr="00413CB7">
              <w:rPr>
                <w:szCs w:val="20"/>
              </w:rPr>
              <w:t>Martin Eley</w:t>
            </w:r>
          </w:p>
        </w:tc>
        <w:tc>
          <w:tcPr>
            <w:tcW w:w="1597" w:type="pct"/>
            <w:noWrap/>
            <w:hideMark/>
          </w:tcPr>
          <w:p w14:paraId="709FFD85"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44CDC7A2" w14:textId="77777777" w:rsidR="00413CB7" w:rsidRPr="00413CB7" w:rsidRDefault="00413CB7" w:rsidP="00413CB7">
            <w:pPr>
              <w:spacing w:after="0"/>
              <w:ind w:right="113"/>
              <w:jc w:val="right"/>
              <w:rPr>
                <w:szCs w:val="20"/>
              </w:rPr>
            </w:pPr>
            <w:r w:rsidRPr="00413CB7">
              <w:rPr>
                <w:szCs w:val="20"/>
              </w:rPr>
              <w:t>97.76</w:t>
            </w:r>
          </w:p>
        </w:tc>
        <w:tc>
          <w:tcPr>
            <w:tcW w:w="770" w:type="pct"/>
            <w:noWrap/>
            <w:hideMark/>
          </w:tcPr>
          <w:p w14:paraId="257076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7E2459" w14:textId="77777777" w:rsidR="00413CB7" w:rsidRPr="00413CB7" w:rsidRDefault="00413CB7" w:rsidP="00413CB7">
            <w:pPr>
              <w:spacing w:after="0"/>
              <w:jc w:val="right"/>
              <w:rPr>
                <w:szCs w:val="20"/>
              </w:rPr>
            </w:pPr>
            <w:r w:rsidRPr="00413CB7">
              <w:rPr>
                <w:szCs w:val="20"/>
              </w:rPr>
              <w:t>10.2.2014</w:t>
            </w:r>
          </w:p>
        </w:tc>
      </w:tr>
      <w:tr w:rsidR="00413CB7" w:rsidRPr="00413CB7" w14:paraId="6868F97F" w14:textId="77777777" w:rsidTr="005B36B0">
        <w:trPr>
          <w:trHeight w:val="20"/>
        </w:trPr>
        <w:tc>
          <w:tcPr>
            <w:tcW w:w="1756" w:type="pct"/>
            <w:noWrap/>
            <w:hideMark/>
          </w:tcPr>
          <w:p w14:paraId="4F51BB41" w14:textId="77777777" w:rsidR="00413CB7" w:rsidRPr="00413CB7" w:rsidRDefault="00413CB7" w:rsidP="00413CB7">
            <w:pPr>
              <w:spacing w:after="0"/>
              <w:jc w:val="left"/>
              <w:rPr>
                <w:szCs w:val="20"/>
              </w:rPr>
            </w:pPr>
            <w:r w:rsidRPr="00413CB7">
              <w:rPr>
                <w:szCs w:val="20"/>
              </w:rPr>
              <w:t>Martin Griessmann</w:t>
            </w:r>
          </w:p>
        </w:tc>
        <w:tc>
          <w:tcPr>
            <w:tcW w:w="1597" w:type="pct"/>
            <w:noWrap/>
            <w:hideMark/>
          </w:tcPr>
          <w:p w14:paraId="0D899657"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72594665" w14:textId="77777777" w:rsidR="00413CB7" w:rsidRPr="00413CB7" w:rsidRDefault="00413CB7" w:rsidP="00413CB7">
            <w:pPr>
              <w:spacing w:after="0"/>
              <w:ind w:right="113"/>
              <w:jc w:val="right"/>
              <w:rPr>
                <w:szCs w:val="20"/>
              </w:rPr>
            </w:pPr>
            <w:r w:rsidRPr="00413CB7">
              <w:rPr>
                <w:szCs w:val="20"/>
              </w:rPr>
              <w:t>44.13</w:t>
            </w:r>
          </w:p>
        </w:tc>
        <w:tc>
          <w:tcPr>
            <w:tcW w:w="770" w:type="pct"/>
            <w:noWrap/>
            <w:hideMark/>
          </w:tcPr>
          <w:p w14:paraId="65EE72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B5E6EE" w14:textId="77777777" w:rsidR="00413CB7" w:rsidRPr="00413CB7" w:rsidRDefault="00413CB7" w:rsidP="00413CB7">
            <w:pPr>
              <w:spacing w:after="0"/>
              <w:jc w:val="right"/>
              <w:rPr>
                <w:szCs w:val="20"/>
              </w:rPr>
            </w:pPr>
            <w:r w:rsidRPr="00413CB7">
              <w:rPr>
                <w:szCs w:val="20"/>
              </w:rPr>
              <w:t>13.3.2013</w:t>
            </w:r>
          </w:p>
        </w:tc>
      </w:tr>
      <w:tr w:rsidR="00413CB7" w:rsidRPr="00413CB7" w14:paraId="65675887" w14:textId="77777777" w:rsidTr="005B36B0">
        <w:trPr>
          <w:trHeight w:val="20"/>
        </w:trPr>
        <w:tc>
          <w:tcPr>
            <w:tcW w:w="1756" w:type="pct"/>
            <w:noWrap/>
            <w:hideMark/>
          </w:tcPr>
          <w:p w14:paraId="1E387074" w14:textId="77777777" w:rsidR="00413CB7" w:rsidRPr="00413CB7" w:rsidRDefault="00413CB7" w:rsidP="00413CB7">
            <w:pPr>
              <w:spacing w:after="0"/>
              <w:jc w:val="left"/>
              <w:rPr>
                <w:szCs w:val="20"/>
              </w:rPr>
            </w:pPr>
            <w:r w:rsidRPr="00413CB7">
              <w:rPr>
                <w:szCs w:val="20"/>
              </w:rPr>
              <w:t>Martin Lifner</w:t>
            </w:r>
          </w:p>
        </w:tc>
        <w:tc>
          <w:tcPr>
            <w:tcW w:w="1597" w:type="pct"/>
            <w:noWrap/>
            <w:hideMark/>
          </w:tcPr>
          <w:p w14:paraId="763EDA85"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64520BFD" w14:textId="77777777" w:rsidR="00413CB7" w:rsidRPr="00413CB7" w:rsidRDefault="00413CB7" w:rsidP="00413CB7">
            <w:pPr>
              <w:spacing w:after="0"/>
              <w:ind w:right="113"/>
              <w:jc w:val="right"/>
              <w:rPr>
                <w:szCs w:val="20"/>
              </w:rPr>
            </w:pPr>
            <w:r w:rsidRPr="00413CB7">
              <w:rPr>
                <w:szCs w:val="20"/>
              </w:rPr>
              <w:t>155.00</w:t>
            </w:r>
          </w:p>
        </w:tc>
        <w:tc>
          <w:tcPr>
            <w:tcW w:w="770" w:type="pct"/>
            <w:noWrap/>
            <w:hideMark/>
          </w:tcPr>
          <w:p w14:paraId="3AA2C3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32D022" w14:textId="77777777" w:rsidR="00413CB7" w:rsidRPr="00413CB7" w:rsidRDefault="00413CB7" w:rsidP="00413CB7">
            <w:pPr>
              <w:spacing w:after="0"/>
              <w:jc w:val="right"/>
              <w:rPr>
                <w:szCs w:val="20"/>
              </w:rPr>
            </w:pPr>
            <w:r w:rsidRPr="00413CB7">
              <w:rPr>
                <w:szCs w:val="20"/>
              </w:rPr>
              <w:t>8.2.2013</w:t>
            </w:r>
          </w:p>
        </w:tc>
      </w:tr>
      <w:tr w:rsidR="00413CB7" w:rsidRPr="00413CB7" w14:paraId="0B1A3928" w14:textId="77777777" w:rsidTr="005B36B0">
        <w:trPr>
          <w:trHeight w:val="20"/>
        </w:trPr>
        <w:tc>
          <w:tcPr>
            <w:tcW w:w="1756" w:type="pct"/>
            <w:noWrap/>
            <w:hideMark/>
          </w:tcPr>
          <w:p w14:paraId="48BC2B61" w14:textId="77777777" w:rsidR="00413CB7" w:rsidRPr="00413CB7" w:rsidRDefault="00413CB7" w:rsidP="00413CB7">
            <w:pPr>
              <w:spacing w:after="0"/>
              <w:jc w:val="left"/>
              <w:rPr>
                <w:szCs w:val="20"/>
              </w:rPr>
            </w:pPr>
            <w:r w:rsidRPr="00413CB7">
              <w:rPr>
                <w:szCs w:val="20"/>
              </w:rPr>
              <w:t>Martin Radford</w:t>
            </w:r>
          </w:p>
        </w:tc>
        <w:tc>
          <w:tcPr>
            <w:tcW w:w="1597" w:type="pct"/>
            <w:noWrap/>
            <w:hideMark/>
          </w:tcPr>
          <w:p w14:paraId="75D8F723"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1F8DDDD2" w14:textId="77777777" w:rsidR="00413CB7" w:rsidRPr="00413CB7" w:rsidRDefault="00413CB7" w:rsidP="00413CB7">
            <w:pPr>
              <w:spacing w:after="0"/>
              <w:ind w:right="113"/>
              <w:jc w:val="right"/>
              <w:rPr>
                <w:szCs w:val="20"/>
              </w:rPr>
            </w:pPr>
            <w:r w:rsidRPr="00413CB7">
              <w:rPr>
                <w:szCs w:val="20"/>
              </w:rPr>
              <w:t>27.39</w:t>
            </w:r>
          </w:p>
        </w:tc>
        <w:tc>
          <w:tcPr>
            <w:tcW w:w="770" w:type="pct"/>
            <w:noWrap/>
            <w:hideMark/>
          </w:tcPr>
          <w:p w14:paraId="20838E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002862" w14:textId="77777777" w:rsidR="00413CB7" w:rsidRPr="00413CB7" w:rsidRDefault="00413CB7" w:rsidP="00413CB7">
            <w:pPr>
              <w:spacing w:after="0"/>
              <w:jc w:val="right"/>
              <w:rPr>
                <w:szCs w:val="20"/>
              </w:rPr>
            </w:pPr>
            <w:r w:rsidRPr="00413CB7">
              <w:rPr>
                <w:szCs w:val="20"/>
              </w:rPr>
              <w:t>5.2.2014</w:t>
            </w:r>
          </w:p>
        </w:tc>
      </w:tr>
      <w:tr w:rsidR="00413CB7" w:rsidRPr="00413CB7" w14:paraId="249BA10D" w14:textId="77777777" w:rsidTr="005B36B0">
        <w:trPr>
          <w:trHeight w:val="20"/>
        </w:trPr>
        <w:tc>
          <w:tcPr>
            <w:tcW w:w="1756" w:type="pct"/>
            <w:noWrap/>
            <w:hideMark/>
          </w:tcPr>
          <w:p w14:paraId="080F6942" w14:textId="77777777" w:rsidR="00413CB7" w:rsidRPr="00413CB7" w:rsidRDefault="00413CB7" w:rsidP="00413CB7">
            <w:pPr>
              <w:spacing w:after="0"/>
              <w:jc w:val="left"/>
              <w:rPr>
                <w:szCs w:val="20"/>
              </w:rPr>
            </w:pPr>
            <w:r w:rsidRPr="00413CB7">
              <w:rPr>
                <w:szCs w:val="20"/>
              </w:rPr>
              <w:t>Martins Home Furnishers</w:t>
            </w:r>
          </w:p>
        </w:tc>
        <w:tc>
          <w:tcPr>
            <w:tcW w:w="1597" w:type="pct"/>
            <w:noWrap/>
            <w:hideMark/>
          </w:tcPr>
          <w:p w14:paraId="5245C585"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59B7502A"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688B34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727267" w14:textId="77777777" w:rsidR="00413CB7" w:rsidRPr="00413CB7" w:rsidRDefault="00413CB7" w:rsidP="00413CB7">
            <w:pPr>
              <w:spacing w:after="0"/>
              <w:jc w:val="right"/>
              <w:rPr>
                <w:szCs w:val="20"/>
              </w:rPr>
            </w:pPr>
            <w:r w:rsidRPr="00413CB7">
              <w:rPr>
                <w:szCs w:val="20"/>
              </w:rPr>
              <w:t>15.11.2013</w:t>
            </w:r>
          </w:p>
        </w:tc>
      </w:tr>
      <w:tr w:rsidR="00413CB7" w:rsidRPr="00413CB7" w14:paraId="0D5A0D6F" w14:textId="77777777" w:rsidTr="005B36B0">
        <w:trPr>
          <w:trHeight w:val="20"/>
        </w:trPr>
        <w:tc>
          <w:tcPr>
            <w:tcW w:w="1756" w:type="pct"/>
            <w:noWrap/>
            <w:hideMark/>
          </w:tcPr>
          <w:p w14:paraId="017E3C14" w14:textId="77777777" w:rsidR="00413CB7" w:rsidRPr="00413CB7" w:rsidRDefault="00413CB7" w:rsidP="00413CB7">
            <w:pPr>
              <w:spacing w:after="0"/>
              <w:jc w:val="left"/>
              <w:rPr>
                <w:szCs w:val="20"/>
              </w:rPr>
            </w:pPr>
            <w:r w:rsidRPr="00413CB7">
              <w:rPr>
                <w:szCs w:val="20"/>
              </w:rPr>
              <w:t>Martyn Paull</w:t>
            </w:r>
          </w:p>
        </w:tc>
        <w:tc>
          <w:tcPr>
            <w:tcW w:w="1597" w:type="pct"/>
            <w:noWrap/>
            <w:hideMark/>
          </w:tcPr>
          <w:p w14:paraId="62D38243"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67392A9E" w14:textId="77777777" w:rsidR="00413CB7" w:rsidRPr="00413CB7" w:rsidRDefault="00413CB7" w:rsidP="00413CB7">
            <w:pPr>
              <w:spacing w:after="0"/>
              <w:ind w:right="113"/>
              <w:jc w:val="right"/>
              <w:rPr>
                <w:szCs w:val="20"/>
              </w:rPr>
            </w:pPr>
            <w:r w:rsidRPr="00413CB7">
              <w:rPr>
                <w:szCs w:val="20"/>
              </w:rPr>
              <w:t>70.69</w:t>
            </w:r>
          </w:p>
        </w:tc>
        <w:tc>
          <w:tcPr>
            <w:tcW w:w="770" w:type="pct"/>
            <w:noWrap/>
            <w:hideMark/>
          </w:tcPr>
          <w:p w14:paraId="1724D2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A7AB0D" w14:textId="77777777" w:rsidR="00413CB7" w:rsidRPr="00413CB7" w:rsidRDefault="00413CB7" w:rsidP="00413CB7">
            <w:pPr>
              <w:spacing w:after="0"/>
              <w:jc w:val="right"/>
              <w:rPr>
                <w:szCs w:val="20"/>
              </w:rPr>
            </w:pPr>
            <w:r w:rsidRPr="00413CB7">
              <w:rPr>
                <w:szCs w:val="20"/>
              </w:rPr>
              <w:t>18.3.2013</w:t>
            </w:r>
          </w:p>
        </w:tc>
      </w:tr>
      <w:tr w:rsidR="00413CB7" w:rsidRPr="00413CB7" w14:paraId="322012ED" w14:textId="77777777" w:rsidTr="005B36B0">
        <w:trPr>
          <w:trHeight w:val="20"/>
        </w:trPr>
        <w:tc>
          <w:tcPr>
            <w:tcW w:w="1756" w:type="pct"/>
            <w:noWrap/>
            <w:hideMark/>
          </w:tcPr>
          <w:p w14:paraId="52C20A9A" w14:textId="77777777" w:rsidR="00413CB7" w:rsidRPr="00413CB7" w:rsidRDefault="00413CB7" w:rsidP="00413CB7">
            <w:pPr>
              <w:spacing w:after="0"/>
              <w:jc w:val="left"/>
              <w:rPr>
                <w:szCs w:val="20"/>
              </w:rPr>
            </w:pPr>
            <w:r w:rsidRPr="00413CB7">
              <w:rPr>
                <w:szCs w:val="20"/>
              </w:rPr>
              <w:t>Mary</w:t>
            </w:r>
          </w:p>
        </w:tc>
        <w:tc>
          <w:tcPr>
            <w:tcW w:w="1597" w:type="pct"/>
            <w:noWrap/>
            <w:hideMark/>
          </w:tcPr>
          <w:p w14:paraId="791DA762"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01AB5AF5" w14:textId="77777777" w:rsidR="00413CB7" w:rsidRPr="00413CB7" w:rsidRDefault="00413CB7" w:rsidP="00413CB7">
            <w:pPr>
              <w:spacing w:after="0"/>
              <w:ind w:right="113"/>
              <w:jc w:val="right"/>
              <w:rPr>
                <w:szCs w:val="20"/>
              </w:rPr>
            </w:pPr>
            <w:r w:rsidRPr="00413CB7">
              <w:rPr>
                <w:szCs w:val="20"/>
              </w:rPr>
              <w:t>11.16</w:t>
            </w:r>
          </w:p>
        </w:tc>
        <w:tc>
          <w:tcPr>
            <w:tcW w:w="770" w:type="pct"/>
            <w:noWrap/>
            <w:hideMark/>
          </w:tcPr>
          <w:p w14:paraId="25CD22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AAA245" w14:textId="77777777" w:rsidR="00413CB7" w:rsidRPr="00413CB7" w:rsidRDefault="00413CB7" w:rsidP="00413CB7">
            <w:pPr>
              <w:spacing w:after="0"/>
              <w:jc w:val="right"/>
              <w:rPr>
                <w:szCs w:val="20"/>
              </w:rPr>
            </w:pPr>
            <w:r w:rsidRPr="00413CB7">
              <w:rPr>
                <w:szCs w:val="20"/>
              </w:rPr>
              <w:t>21.3.2013</w:t>
            </w:r>
          </w:p>
        </w:tc>
      </w:tr>
      <w:tr w:rsidR="00413CB7" w:rsidRPr="00413CB7" w14:paraId="1604E96E" w14:textId="77777777" w:rsidTr="005B36B0">
        <w:trPr>
          <w:trHeight w:val="20"/>
        </w:trPr>
        <w:tc>
          <w:tcPr>
            <w:tcW w:w="1756" w:type="pct"/>
            <w:noWrap/>
            <w:hideMark/>
          </w:tcPr>
          <w:p w14:paraId="1382CA1E" w14:textId="77777777" w:rsidR="00413CB7" w:rsidRPr="00413CB7" w:rsidRDefault="00413CB7" w:rsidP="00413CB7">
            <w:pPr>
              <w:spacing w:after="0"/>
              <w:jc w:val="left"/>
              <w:rPr>
                <w:szCs w:val="20"/>
              </w:rPr>
            </w:pPr>
            <w:r w:rsidRPr="00413CB7">
              <w:rPr>
                <w:szCs w:val="20"/>
              </w:rPr>
              <w:t>Mary A Green</w:t>
            </w:r>
          </w:p>
        </w:tc>
        <w:tc>
          <w:tcPr>
            <w:tcW w:w="1597" w:type="pct"/>
            <w:noWrap/>
            <w:hideMark/>
          </w:tcPr>
          <w:p w14:paraId="1B90A755" w14:textId="77777777"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14:paraId="177037D5" w14:textId="77777777" w:rsidR="00413CB7" w:rsidRPr="00413CB7" w:rsidRDefault="00413CB7" w:rsidP="00413CB7">
            <w:pPr>
              <w:spacing w:after="0"/>
              <w:ind w:right="113"/>
              <w:jc w:val="right"/>
              <w:rPr>
                <w:szCs w:val="20"/>
              </w:rPr>
            </w:pPr>
            <w:r w:rsidRPr="00413CB7">
              <w:rPr>
                <w:szCs w:val="20"/>
              </w:rPr>
              <w:t>47.75</w:t>
            </w:r>
          </w:p>
        </w:tc>
        <w:tc>
          <w:tcPr>
            <w:tcW w:w="770" w:type="pct"/>
            <w:noWrap/>
            <w:hideMark/>
          </w:tcPr>
          <w:p w14:paraId="471A92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7664C6" w14:textId="77777777" w:rsidR="00413CB7" w:rsidRPr="00413CB7" w:rsidRDefault="00413CB7" w:rsidP="00413CB7">
            <w:pPr>
              <w:spacing w:after="0"/>
              <w:jc w:val="right"/>
              <w:rPr>
                <w:szCs w:val="20"/>
              </w:rPr>
            </w:pPr>
            <w:r w:rsidRPr="00413CB7">
              <w:rPr>
                <w:szCs w:val="20"/>
              </w:rPr>
              <w:t>21.5.2013</w:t>
            </w:r>
          </w:p>
        </w:tc>
      </w:tr>
      <w:tr w:rsidR="00413CB7" w:rsidRPr="00413CB7" w14:paraId="5E863CC4" w14:textId="77777777" w:rsidTr="005B36B0">
        <w:trPr>
          <w:trHeight w:val="20"/>
        </w:trPr>
        <w:tc>
          <w:tcPr>
            <w:tcW w:w="1756" w:type="pct"/>
            <w:noWrap/>
            <w:hideMark/>
          </w:tcPr>
          <w:p w14:paraId="557BF135" w14:textId="77777777" w:rsidR="00413CB7" w:rsidRPr="00413CB7" w:rsidRDefault="00413CB7" w:rsidP="00413CB7">
            <w:pPr>
              <w:spacing w:after="0"/>
              <w:jc w:val="left"/>
              <w:rPr>
                <w:szCs w:val="20"/>
              </w:rPr>
            </w:pPr>
            <w:r w:rsidRPr="00413CB7">
              <w:rPr>
                <w:szCs w:val="20"/>
              </w:rPr>
              <w:t>Mary Durdin</w:t>
            </w:r>
          </w:p>
        </w:tc>
        <w:tc>
          <w:tcPr>
            <w:tcW w:w="1597" w:type="pct"/>
            <w:noWrap/>
            <w:hideMark/>
          </w:tcPr>
          <w:p w14:paraId="0EE16CB4"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7913DED3" w14:textId="77777777" w:rsidR="00413CB7" w:rsidRPr="00413CB7" w:rsidRDefault="00413CB7" w:rsidP="00413CB7">
            <w:pPr>
              <w:spacing w:after="0"/>
              <w:ind w:right="113"/>
              <w:jc w:val="right"/>
              <w:rPr>
                <w:szCs w:val="20"/>
              </w:rPr>
            </w:pPr>
            <w:r w:rsidRPr="00413CB7">
              <w:rPr>
                <w:szCs w:val="20"/>
              </w:rPr>
              <w:t>25.66</w:t>
            </w:r>
          </w:p>
        </w:tc>
        <w:tc>
          <w:tcPr>
            <w:tcW w:w="770" w:type="pct"/>
            <w:noWrap/>
            <w:hideMark/>
          </w:tcPr>
          <w:p w14:paraId="0A582F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28DBD4" w14:textId="77777777" w:rsidR="00413CB7" w:rsidRPr="00413CB7" w:rsidRDefault="00413CB7" w:rsidP="00413CB7">
            <w:pPr>
              <w:spacing w:after="0"/>
              <w:jc w:val="right"/>
              <w:rPr>
                <w:szCs w:val="20"/>
              </w:rPr>
            </w:pPr>
            <w:r w:rsidRPr="00413CB7">
              <w:rPr>
                <w:szCs w:val="20"/>
              </w:rPr>
              <w:t>4.1.2013</w:t>
            </w:r>
          </w:p>
        </w:tc>
      </w:tr>
      <w:tr w:rsidR="00413CB7" w:rsidRPr="00413CB7" w14:paraId="00E45730" w14:textId="77777777" w:rsidTr="005B36B0">
        <w:trPr>
          <w:trHeight w:val="20"/>
        </w:trPr>
        <w:tc>
          <w:tcPr>
            <w:tcW w:w="1756" w:type="pct"/>
            <w:noWrap/>
            <w:hideMark/>
          </w:tcPr>
          <w:p w14:paraId="5ED602A5" w14:textId="77777777" w:rsidR="00413CB7" w:rsidRPr="00413CB7" w:rsidRDefault="00413CB7" w:rsidP="00413CB7">
            <w:pPr>
              <w:spacing w:after="0"/>
              <w:jc w:val="left"/>
              <w:rPr>
                <w:szCs w:val="20"/>
              </w:rPr>
            </w:pPr>
            <w:r w:rsidRPr="00413CB7">
              <w:rPr>
                <w:szCs w:val="20"/>
              </w:rPr>
              <w:t>Mary Hardly</w:t>
            </w:r>
          </w:p>
        </w:tc>
        <w:tc>
          <w:tcPr>
            <w:tcW w:w="1597" w:type="pct"/>
            <w:noWrap/>
            <w:hideMark/>
          </w:tcPr>
          <w:p w14:paraId="53304CCE"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7EFF6501" w14:textId="77777777" w:rsidR="00413CB7" w:rsidRPr="00413CB7" w:rsidRDefault="00413CB7" w:rsidP="00413CB7">
            <w:pPr>
              <w:spacing w:after="0"/>
              <w:ind w:right="113"/>
              <w:jc w:val="right"/>
              <w:rPr>
                <w:szCs w:val="20"/>
              </w:rPr>
            </w:pPr>
            <w:r w:rsidRPr="00413CB7">
              <w:rPr>
                <w:szCs w:val="20"/>
              </w:rPr>
              <w:t>22.18</w:t>
            </w:r>
          </w:p>
        </w:tc>
        <w:tc>
          <w:tcPr>
            <w:tcW w:w="770" w:type="pct"/>
            <w:noWrap/>
            <w:hideMark/>
          </w:tcPr>
          <w:p w14:paraId="26D2E6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DAEDE0" w14:textId="77777777" w:rsidR="00413CB7" w:rsidRPr="00413CB7" w:rsidRDefault="00413CB7" w:rsidP="00413CB7">
            <w:pPr>
              <w:spacing w:after="0"/>
              <w:jc w:val="right"/>
              <w:rPr>
                <w:szCs w:val="20"/>
              </w:rPr>
            </w:pPr>
            <w:r w:rsidRPr="00413CB7">
              <w:rPr>
                <w:szCs w:val="20"/>
              </w:rPr>
              <w:t>1.9.2014</w:t>
            </w:r>
          </w:p>
        </w:tc>
      </w:tr>
      <w:tr w:rsidR="00413CB7" w:rsidRPr="00413CB7" w14:paraId="770873CF" w14:textId="77777777" w:rsidTr="005B36B0">
        <w:trPr>
          <w:trHeight w:val="20"/>
        </w:trPr>
        <w:tc>
          <w:tcPr>
            <w:tcW w:w="1756" w:type="pct"/>
            <w:noWrap/>
            <w:hideMark/>
          </w:tcPr>
          <w:p w14:paraId="52F17160" w14:textId="77777777" w:rsidR="00413CB7" w:rsidRPr="00413CB7" w:rsidRDefault="00413CB7" w:rsidP="00413CB7">
            <w:pPr>
              <w:spacing w:after="0"/>
              <w:jc w:val="left"/>
              <w:rPr>
                <w:szCs w:val="20"/>
              </w:rPr>
            </w:pPr>
            <w:r w:rsidRPr="00413CB7">
              <w:rPr>
                <w:szCs w:val="20"/>
              </w:rPr>
              <w:t>Mary Henderson</w:t>
            </w:r>
          </w:p>
        </w:tc>
        <w:tc>
          <w:tcPr>
            <w:tcW w:w="1597" w:type="pct"/>
            <w:noWrap/>
            <w:hideMark/>
          </w:tcPr>
          <w:p w14:paraId="13975EC6" w14:textId="77777777" w:rsidR="00413CB7" w:rsidRPr="00413CB7" w:rsidRDefault="00413CB7" w:rsidP="00413CB7">
            <w:pPr>
              <w:spacing w:after="0"/>
              <w:ind w:left="113"/>
              <w:jc w:val="left"/>
              <w:rPr>
                <w:szCs w:val="20"/>
              </w:rPr>
            </w:pPr>
            <w:r w:rsidRPr="00413CB7">
              <w:rPr>
                <w:szCs w:val="20"/>
              </w:rPr>
              <w:t>GULFVIEW HEIGHTS, SA 5096</w:t>
            </w:r>
          </w:p>
        </w:tc>
        <w:tc>
          <w:tcPr>
            <w:tcW w:w="424" w:type="pct"/>
            <w:noWrap/>
            <w:hideMark/>
          </w:tcPr>
          <w:p w14:paraId="311B8A47" w14:textId="77777777" w:rsidR="00413CB7" w:rsidRPr="00413CB7" w:rsidRDefault="00413CB7" w:rsidP="00413CB7">
            <w:pPr>
              <w:spacing w:after="0"/>
              <w:ind w:right="113"/>
              <w:jc w:val="right"/>
              <w:rPr>
                <w:szCs w:val="20"/>
              </w:rPr>
            </w:pPr>
            <w:r w:rsidRPr="00413CB7">
              <w:rPr>
                <w:szCs w:val="20"/>
              </w:rPr>
              <w:t>42.28</w:t>
            </w:r>
          </w:p>
        </w:tc>
        <w:tc>
          <w:tcPr>
            <w:tcW w:w="770" w:type="pct"/>
            <w:noWrap/>
            <w:hideMark/>
          </w:tcPr>
          <w:p w14:paraId="089490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66F66C" w14:textId="77777777" w:rsidR="00413CB7" w:rsidRPr="00413CB7" w:rsidRDefault="00413CB7" w:rsidP="00413CB7">
            <w:pPr>
              <w:spacing w:after="0"/>
              <w:jc w:val="right"/>
              <w:rPr>
                <w:szCs w:val="20"/>
              </w:rPr>
            </w:pPr>
            <w:r w:rsidRPr="00413CB7">
              <w:rPr>
                <w:szCs w:val="20"/>
              </w:rPr>
              <w:t>20.11.2013</w:t>
            </w:r>
          </w:p>
        </w:tc>
      </w:tr>
      <w:tr w:rsidR="00413CB7" w:rsidRPr="00413CB7" w14:paraId="0DC2EF93" w14:textId="77777777" w:rsidTr="005B36B0">
        <w:trPr>
          <w:trHeight w:val="20"/>
        </w:trPr>
        <w:tc>
          <w:tcPr>
            <w:tcW w:w="1756" w:type="pct"/>
            <w:noWrap/>
            <w:hideMark/>
          </w:tcPr>
          <w:p w14:paraId="1A4FBF97" w14:textId="77777777" w:rsidR="00413CB7" w:rsidRPr="00413CB7" w:rsidRDefault="00413CB7" w:rsidP="00413CB7">
            <w:pPr>
              <w:spacing w:after="0"/>
              <w:jc w:val="left"/>
              <w:rPr>
                <w:szCs w:val="20"/>
              </w:rPr>
            </w:pPr>
            <w:r w:rsidRPr="00413CB7">
              <w:rPr>
                <w:szCs w:val="20"/>
              </w:rPr>
              <w:t>Mary Howard</w:t>
            </w:r>
          </w:p>
        </w:tc>
        <w:tc>
          <w:tcPr>
            <w:tcW w:w="1597" w:type="pct"/>
            <w:noWrap/>
            <w:hideMark/>
          </w:tcPr>
          <w:p w14:paraId="0075D335"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43345971" w14:textId="77777777" w:rsidR="00413CB7" w:rsidRPr="00413CB7" w:rsidRDefault="00413CB7" w:rsidP="00413CB7">
            <w:pPr>
              <w:spacing w:after="0"/>
              <w:ind w:right="113"/>
              <w:jc w:val="right"/>
              <w:rPr>
                <w:szCs w:val="20"/>
              </w:rPr>
            </w:pPr>
            <w:r w:rsidRPr="00413CB7">
              <w:rPr>
                <w:szCs w:val="20"/>
              </w:rPr>
              <w:t>15.02</w:t>
            </w:r>
          </w:p>
        </w:tc>
        <w:tc>
          <w:tcPr>
            <w:tcW w:w="770" w:type="pct"/>
            <w:noWrap/>
            <w:hideMark/>
          </w:tcPr>
          <w:p w14:paraId="4A581E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A7CF28" w14:textId="77777777" w:rsidR="00413CB7" w:rsidRPr="00413CB7" w:rsidRDefault="00413CB7" w:rsidP="00413CB7">
            <w:pPr>
              <w:spacing w:after="0"/>
              <w:jc w:val="right"/>
              <w:rPr>
                <w:szCs w:val="20"/>
              </w:rPr>
            </w:pPr>
            <w:r w:rsidRPr="00413CB7">
              <w:rPr>
                <w:szCs w:val="20"/>
              </w:rPr>
              <w:t>27.10.2014</w:t>
            </w:r>
          </w:p>
        </w:tc>
      </w:tr>
      <w:tr w:rsidR="00413CB7" w:rsidRPr="00413CB7" w14:paraId="3A64DB38" w14:textId="77777777" w:rsidTr="005B36B0">
        <w:trPr>
          <w:trHeight w:val="20"/>
        </w:trPr>
        <w:tc>
          <w:tcPr>
            <w:tcW w:w="1756" w:type="pct"/>
            <w:noWrap/>
            <w:hideMark/>
          </w:tcPr>
          <w:p w14:paraId="0A6D9D2B" w14:textId="77777777" w:rsidR="00413CB7" w:rsidRPr="00413CB7" w:rsidRDefault="00413CB7" w:rsidP="00413CB7">
            <w:pPr>
              <w:spacing w:after="0"/>
              <w:jc w:val="left"/>
              <w:rPr>
                <w:szCs w:val="20"/>
              </w:rPr>
            </w:pPr>
            <w:r w:rsidRPr="00413CB7">
              <w:rPr>
                <w:szCs w:val="20"/>
              </w:rPr>
              <w:t>Mary Huppatz</w:t>
            </w:r>
          </w:p>
        </w:tc>
        <w:tc>
          <w:tcPr>
            <w:tcW w:w="1597" w:type="pct"/>
            <w:noWrap/>
            <w:hideMark/>
          </w:tcPr>
          <w:p w14:paraId="2A332808"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0793713C"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3E6BB2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A649AA" w14:textId="77777777" w:rsidR="00413CB7" w:rsidRPr="00413CB7" w:rsidRDefault="00413CB7" w:rsidP="00413CB7">
            <w:pPr>
              <w:spacing w:after="0"/>
              <w:jc w:val="right"/>
              <w:rPr>
                <w:szCs w:val="20"/>
              </w:rPr>
            </w:pPr>
            <w:r w:rsidRPr="00413CB7">
              <w:rPr>
                <w:szCs w:val="20"/>
              </w:rPr>
              <w:t>7.1.2014</w:t>
            </w:r>
          </w:p>
        </w:tc>
      </w:tr>
      <w:tr w:rsidR="00413CB7" w:rsidRPr="00413CB7" w14:paraId="16FBC4AC" w14:textId="77777777" w:rsidTr="005B36B0">
        <w:trPr>
          <w:trHeight w:val="20"/>
        </w:trPr>
        <w:tc>
          <w:tcPr>
            <w:tcW w:w="1756" w:type="pct"/>
            <w:noWrap/>
            <w:hideMark/>
          </w:tcPr>
          <w:p w14:paraId="4A3AD2BA" w14:textId="77777777" w:rsidR="00413CB7" w:rsidRPr="00413CB7" w:rsidRDefault="00413CB7" w:rsidP="00413CB7">
            <w:pPr>
              <w:spacing w:after="0"/>
              <w:jc w:val="left"/>
              <w:rPr>
                <w:szCs w:val="20"/>
              </w:rPr>
            </w:pPr>
            <w:r w:rsidRPr="00413CB7">
              <w:rPr>
                <w:szCs w:val="20"/>
              </w:rPr>
              <w:t>Mary Jones</w:t>
            </w:r>
          </w:p>
        </w:tc>
        <w:tc>
          <w:tcPr>
            <w:tcW w:w="1597" w:type="pct"/>
            <w:noWrap/>
            <w:hideMark/>
          </w:tcPr>
          <w:p w14:paraId="4DB30C2D"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68E6F5AF" w14:textId="77777777" w:rsidR="00413CB7" w:rsidRPr="00413CB7" w:rsidRDefault="00413CB7" w:rsidP="00413CB7">
            <w:pPr>
              <w:spacing w:after="0"/>
              <w:ind w:right="113"/>
              <w:jc w:val="right"/>
              <w:rPr>
                <w:szCs w:val="20"/>
              </w:rPr>
            </w:pPr>
            <w:r w:rsidRPr="00413CB7">
              <w:rPr>
                <w:szCs w:val="20"/>
              </w:rPr>
              <w:t>41.62</w:t>
            </w:r>
          </w:p>
        </w:tc>
        <w:tc>
          <w:tcPr>
            <w:tcW w:w="770" w:type="pct"/>
            <w:noWrap/>
            <w:hideMark/>
          </w:tcPr>
          <w:p w14:paraId="7F6C24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C1FC5F" w14:textId="77777777" w:rsidR="00413CB7" w:rsidRPr="00413CB7" w:rsidRDefault="00413CB7" w:rsidP="00413CB7">
            <w:pPr>
              <w:spacing w:after="0"/>
              <w:jc w:val="right"/>
              <w:rPr>
                <w:szCs w:val="20"/>
              </w:rPr>
            </w:pPr>
            <w:r w:rsidRPr="00413CB7">
              <w:rPr>
                <w:szCs w:val="20"/>
              </w:rPr>
              <w:t>24.3.2014</w:t>
            </w:r>
          </w:p>
        </w:tc>
      </w:tr>
      <w:tr w:rsidR="00413CB7" w:rsidRPr="00413CB7" w14:paraId="6A970CAE" w14:textId="77777777" w:rsidTr="005B36B0">
        <w:trPr>
          <w:trHeight w:val="20"/>
        </w:trPr>
        <w:tc>
          <w:tcPr>
            <w:tcW w:w="1756" w:type="pct"/>
            <w:noWrap/>
            <w:hideMark/>
          </w:tcPr>
          <w:p w14:paraId="53B4AD36" w14:textId="77777777" w:rsidR="00413CB7" w:rsidRPr="00413CB7" w:rsidRDefault="00413CB7" w:rsidP="00413CB7">
            <w:pPr>
              <w:spacing w:after="0"/>
              <w:jc w:val="left"/>
              <w:rPr>
                <w:szCs w:val="20"/>
              </w:rPr>
            </w:pPr>
            <w:r w:rsidRPr="00413CB7">
              <w:rPr>
                <w:szCs w:val="20"/>
              </w:rPr>
              <w:t>Mary K Lennon</w:t>
            </w:r>
          </w:p>
        </w:tc>
        <w:tc>
          <w:tcPr>
            <w:tcW w:w="1597" w:type="pct"/>
            <w:noWrap/>
            <w:hideMark/>
          </w:tcPr>
          <w:p w14:paraId="5565C955" w14:textId="77777777"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14:paraId="3CE99E1E" w14:textId="77777777" w:rsidR="00413CB7" w:rsidRPr="00413CB7" w:rsidRDefault="00413CB7" w:rsidP="00413CB7">
            <w:pPr>
              <w:spacing w:after="0"/>
              <w:ind w:right="113"/>
              <w:jc w:val="right"/>
              <w:rPr>
                <w:szCs w:val="20"/>
              </w:rPr>
            </w:pPr>
            <w:r w:rsidRPr="00413CB7">
              <w:rPr>
                <w:szCs w:val="20"/>
              </w:rPr>
              <w:t>98.80</w:t>
            </w:r>
          </w:p>
        </w:tc>
        <w:tc>
          <w:tcPr>
            <w:tcW w:w="770" w:type="pct"/>
            <w:noWrap/>
            <w:hideMark/>
          </w:tcPr>
          <w:p w14:paraId="6963AF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4BE4D8" w14:textId="77777777" w:rsidR="00413CB7" w:rsidRPr="00413CB7" w:rsidRDefault="00413CB7" w:rsidP="00413CB7">
            <w:pPr>
              <w:spacing w:after="0"/>
              <w:jc w:val="right"/>
              <w:rPr>
                <w:szCs w:val="20"/>
              </w:rPr>
            </w:pPr>
            <w:r w:rsidRPr="00413CB7">
              <w:rPr>
                <w:szCs w:val="20"/>
              </w:rPr>
              <w:t>11.1.2013</w:t>
            </w:r>
          </w:p>
        </w:tc>
      </w:tr>
      <w:tr w:rsidR="00413CB7" w:rsidRPr="00413CB7" w14:paraId="7D4C969F" w14:textId="77777777" w:rsidTr="005B36B0">
        <w:trPr>
          <w:trHeight w:val="20"/>
        </w:trPr>
        <w:tc>
          <w:tcPr>
            <w:tcW w:w="1756" w:type="pct"/>
            <w:noWrap/>
            <w:hideMark/>
          </w:tcPr>
          <w:p w14:paraId="3FCE63BA" w14:textId="77777777" w:rsidR="00413CB7" w:rsidRPr="00413CB7" w:rsidRDefault="00413CB7" w:rsidP="00413CB7">
            <w:pPr>
              <w:spacing w:after="0"/>
              <w:jc w:val="left"/>
              <w:rPr>
                <w:szCs w:val="20"/>
              </w:rPr>
            </w:pPr>
            <w:r w:rsidRPr="00413CB7">
              <w:rPr>
                <w:szCs w:val="20"/>
              </w:rPr>
              <w:t>Mary Kotses</w:t>
            </w:r>
          </w:p>
        </w:tc>
        <w:tc>
          <w:tcPr>
            <w:tcW w:w="1597" w:type="pct"/>
            <w:noWrap/>
            <w:hideMark/>
          </w:tcPr>
          <w:p w14:paraId="6BD49B5A"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5658C228" w14:textId="77777777" w:rsidR="00413CB7" w:rsidRPr="00413CB7" w:rsidRDefault="00413CB7" w:rsidP="00413CB7">
            <w:pPr>
              <w:spacing w:after="0"/>
              <w:ind w:right="113"/>
              <w:jc w:val="right"/>
              <w:rPr>
                <w:szCs w:val="20"/>
              </w:rPr>
            </w:pPr>
            <w:r w:rsidRPr="00413CB7">
              <w:rPr>
                <w:szCs w:val="20"/>
              </w:rPr>
              <w:t>12.65</w:t>
            </w:r>
          </w:p>
        </w:tc>
        <w:tc>
          <w:tcPr>
            <w:tcW w:w="770" w:type="pct"/>
            <w:noWrap/>
            <w:hideMark/>
          </w:tcPr>
          <w:p w14:paraId="261D59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F08C8B" w14:textId="77777777" w:rsidR="00413CB7" w:rsidRPr="00413CB7" w:rsidRDefault="00413CB7" w:rsidP="00413CB7">
            <w:pPr>
              <w:spacing w:after="0"/>
              <w:jc w:val="right"/>
              <w:rPr>
                <w:szCs w:val="20"/>
              </w:rPr>
            </w:pPr>
            <w:r w:rsidRPr="00413CB7">
              <w:rPr>
                <w:szCs w:val="20"/>
              </w:rPr>
              <w:t>16.1.2014</w:t>
            </w:r>
          </w:p>
        </w:tc>
      </w:tr>
      <w:tr w:rsidR="00413CB7" w:rsidRPr="00413CB7" w14:paraId="693982EA" w14:textId="77777777" w:rsidTr="005B36B0">
        <w:trPr>
          <w:trHeight w:val="20"/>
        </w:trPr>
        <w:tc>
          <w:tcPr>
            <w:tcW w:w="1756" w:type="pct"/>
            <w:noWrap/>
            <w:hideMark/>
          </w:tcPr>
          <w:p w14:paraId="7E3B41B3" w14:textId="77777777" w:rsidR="00413CB7" w:rsidRPr="00413CB7" w:rsidRDefault="00413CB7" w:rsidP="00413CB7">
            <w:pPr>
              <w:spacing w:after="0"/>
              <w:jc w:val="left"/>
              <w:rPr>
                <w:szCs w:val="20"/>
              </w:rPr>
            </w:pPr>
            <w:r w:rsidRPr="00413CB7">
              <w:rPr>
                <w:szCs w:val="20"/>
              </w:rPr>
              <w:t>Mary Nicholson</w:t>
            </w:r>
          </w:p>
        </w:tc>
        <w:tc>
          <w:tcPr>
            <w:tcW w:w="1597" w:type="pct"/>
            <w:noWrap/>
            <w:hideMark/>
          </w:tcPr>
          <w:p w14:paraId="42547E9E"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3E8A405A" w14:textId="77777777" w:rsidR="00413CB7" w:rsidRPr="00413CB7" w:rsidRDefault="00413CB7" w:rsidP="00413CB7">
            <w:pPr>
              <w:spacing w:after="0"/>
              <w:ind w:right="113"/>
              <w:jc w:val="right"/>
              <w:rPr>
                <w:szCs w:val="20"/>
              </w:rPr>
            </w:pPr>
            <w:r w:rsidRPr="00413CB7">
              <w:rPr>
                <w:szCs w:val="20"/>
              </w:rPr>
              <w:t>21.87</w:t>
            </w:r>
          </w:p>
        </w:tc>
        <w:tc>
          <w:tcPr>
            <w:tcW w:w="770" w:type="pct"/>
            <w:noWrap/>
            <w:hideMark/>
          </w:tcPr>
          <w:p w14:paraId="58D385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A51593" w14:textId="77777777" w:rsidR="00413CB7" w:rsidRPr="00413CB7" w:rsidRDefault="00413CB7" w:rsidP="00413CB7">
            <w:pPr>
              <w:spacing w:after="0"/>
              <w:jc w:val="right"/>
              <w:rPr>
                <w:szCs w:val="20"/>
              </w:rPr>
            </w:pPr>
            <w:r w:rsidRPr="00413CB7">
              <w:rPr>
                <w:szCs w:val="20"/>
              </w:rPr>
              <w:t>23.10.2013</w:t>
            </w:r>
          </w:p>
        </w:tc>
      </w:tr>
      <w:tr w:rsidR="00413CB7" w:rsidRPr="00413CB7" w14:paraId="1233E1B2" w14:textId="77777777" w:rsidTr="005B36B0">
        <w:trPr>
          <w:trHeight w:val="20"/>
        </w:trPr>
        <w:tc>
          <w:tcPr>
            <w:tcW w:w="1756" w:type="pct"/>
            <w:noWrap/>
            <w:hideMark/>
          </w:tcPr>
          <w:p w14:paraId="5E603508" w14:textId="77777777" w:rsidR="00413CB7" w:rsidRPr="00413CB7" w:rsidRDefault="00413CB7" w:rsidP="00413CB7">
            <w:pPr>
              <w:spacing w:after="0"/>
              <w:jc w:val="left"/>
              <w:rPr>
                <w:szCs w:val="20"/>
              </w:rPr>
            </w:pPr>
            <w:r w:rsidRPr="00413CB7">
              <w:rPr>
                <w:szCs w:val="20"/>
              </w:rPr>
              <w:t>Mary Richardson</w:t>
            </w:r>
          </w:p>
        </w:tc>
        <w:tc>
          <w:tcPr>
            <w:tcW w:w="1597" w:type="pct"/>
            <w:noWrap/>
            <w:hideMark/>
          </w:tcPr>
          <w:p w14:paraId="2BDF4E92" w14:textId="77777777"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14:paraId="30D608A3" w14:textId="77777777" w:rsidR="00413CB7" w:rsidRPr="00413CB7" w:rsidRDefault="00413CB7" w:rsidP="00413CB7">
            <w:pPr>
              <w:spacing w:after="0"/>
              <w:ind w:right="113"/>
              <w:jc w:val="right"/>
              <w:rPr>
                <w:szCs w:val="20"/>
              </w:rPr>
            </w:pPr>
            <w:r w:rsidRPr="00413CB7">
              <w:rPr>
                <w:szCs w:val="20"/>
              </w:rPr>
              <w:t>48.00</w:t>
            </w:r>
          </w:p>
        </w:tc>
        <w:tc>
          <w:tcPr>
            <w:tcW w:w="770" w:type="pct"/>
            <w:noWrap/>
            <w:hideMark/>
          </w:tcPr>
          <w:p w14:paraId="1E1627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FB6A8F" w14:textId="77777777" w:rsidR="00413CB7" w:rsidRPr="00413CB7" w:rsidRDefault="00413CB7" w:rsidP="00413CB7">
            <w:pPr>
              <w:spacing w:after="0"/>
              <w:jc w:val="right"/>
              <w:rPr>
                <w:szCs w:val="20"/>
              </w:rPr>
            </w:pPr>
            <w:r w:rsidRPr="00413CB7">
              <w:rPr>
                <w:szCs w:val="20"/>
              </w:rPr>
              <w:t>4.12.2013</w:t>
            </w:r>
          </w:p>
        </w:tc>
      </w:tr>
      <w:tr w:rsidR="00413CB7" w:rsidRPr="00413CB7" w14:paraId="33A34E3F" w14:textId="77777777" w:rsidTr="005B36B0">
        <w:trPr>
          <w:trHeight w:val="20"/>
        </w:trPr>
        <w:tc>
          <w:tcPr>
            <w:tcW w:w="1756" w:type="pct"/>
            <w:noWrap/>
            <w:hideMark/>
          </w:tcPr>
          <w:p w14:paraId="6B6612CC" w14:textId="77777777" w:rsidR="00413CB7" w:rsidRPr="00413CB7" w:rsidRDefault="00413CB7" w:rsidP="00413CB7">
            <w:pPr>
              <w:spacing w:after="0"/>
              <w:jc w:val="left"/>
              <w:rPr>
                <w:szCs w:val="20"/>
              </w:rPr>
            </w:pPr>
            <w:r w:rsidRPr="00413CB7">
              <w:rPr>
                <w:szCs w:val="20"/>
              </w:rPr>
              <w:t>Mary Thomas</w:t>
            </w:r>
          </w:p>
        </w:tc>
        <w:tc>
          <w:tcPr>
            <w:tcW w:w="1597" w:type="pct"/>
            <w:noWrap/>
            <w:hideMark/>
          </w:tcPr>
          <w:p w14:paraId="45EC1199" w14:textId="77777777"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14:paraId="0C6BED3B" w14:textId="77777777" w:rsidR="00413CB7" w:rsidRPr="00413CB7" w:rsidRDefault="00413CB7" w:rsidP="00413CB7">
            <w:pPr>
              <w:spacing w:after="0"/>
              <w:ind w:right="113"/>
              <w:jc w:val="right"/>
              <w:rPr>
                <w:szCs w:val="20"/>
              </w:rPr>
            </w:pPr>
            <w:r w:rsidRPr="00413CB7">
              <w:rPr>
                <w:szCs w:val="20"/>
              </w:rPr>
              <w:t>18.60</w:t>
            </w:r>
          </w:p>
        </w:tc>
        <w:tc>
          <w:tcPr>
            <w:tcW w:w="770" w:type="pct"/>
            <w:noWrap/>
            <w:hideMark/>
          </w:tcPr>
          <w:p w14:paraId="2378B1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377C2A" w14:textId="77777777" w:rsidR="00413CB7" w:rsidRPr="00413CB7" w:rsidRDefault="00413CB7" w:rsidP="00413CB7">
            <w:pPr>
              <w:spacing w:after="0"/>
              <w:jc w:val="right"/>
              <w:rPr>
                <w:szCs w:val="20"/>
              </w:rPr>
            </w:pPr>
            <w:r w:rsidRPr="00413CB7">
              <w:rPr>
                <w:szCs w:val="20"/>
              </w:rPr>
              <w:t>24.9.2013</w:t>
            </w:r>
          </w:p>
        </w:tc>
      </w:tr>
      <w:tr w:rsidR="00413CB7" w:rsidRPr="00413CB7" w14:paraId="432C1FC5" w14:textId="77777777" w:rsidTr="005B36B0">
        <w:trPr>
          <w:trHeight w:val="20"/>
        </w:trPr>
        <w:tc>
          <w:tcPr>
            <w:tcW w:w="1756" w:type="pct"/>
            <w:noWrap/>
            <w:hideMark/>
          </w:tcPr>
          <w:p w14:paraId="1AFD8B73" w14:textId="77777777" w:rsidR="00413CB7" w:rsidRPr="00413CB7" w:rsidRDefault="00413CB7" w:rsidP="00413CB7">
            <w:pPr>
              <w:spacing w:after="0"/>
              <w:jc w:val="left"/>
              <w:rPr>
                <w:szCs w:val="20"/>
              </w:rPr>
            </w:pPr>
            <w:r w:rsidRPr="00413CB7">
              <w:rPr>
                <w:szCs w:val="20"/>
              </w:rPr>
              <w:t>Mary Wright</w:t>
            </w:r>
          </w:p>
        </w:tc>
        <w:tc>
          <w:tcPr>
            <w:tcW w:w="1597" w:type="pct"/>
            <w:noWrap/>
            <w:hideMark/>
          </w:tcPr>
          <w:p w14:paraId="0BDB75F9"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7D4997F6"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0B57B5A7" w14:textId="77777777" w:rsidR="00413CB7" w:rsidRPr="00413CB7" w:rsidRDefault="00413CB7" w:rsidP="00413CB7">
            <w:pPr>
              <w:spacing w:after="0"/>
              <w:ind w:left="170"/>
              <w:jc w:val="left"/>
              <w:rPr>
                <w:szCs w:val="20"/>
              </w:rPr>
            </w:pPr>
            <w:r w:rsidRPr="00413CB7">
              <w:rPr>
                <w:szCs w:val="20"/>
              </w:rPr>
              <w:t>Refund 199798</w:t>
            </w:r>
          </w:p>
        </w:tc>
        <w:tc>
          <w:tcPr>
            <w:tcW w:w="453" w:type="pct"/>
            <w:noWrap/>
            <w:hideMark/>
          </w:tcPr>
          <w:p w14:paraId="3EE06FC1" w14:textId="77777777" w:rsidR="00413CB7" w:rsidRPr="00413CB7" w:rsidRDefault="00413CB7" w:rsidP="00413CB7">
            <w:pPr>
              <w:spacing w:after="0"/>
              <w:jc w:val="right"/>
              <w:rPr>
                <w:szCs w:val="20"/>
              </w:rPr>
            </w:pPr>
            <w:r w:rsidRPr="00413CB7">
              <w:rPr>
                <w:szCs w:val="20"/>
              </w:rPr>
              <w:t>21.11.2013</w:t>
            </w:r>
          </w:p>
        </w:tc>
      </w:tr>
      <w:tr w:rsidR="00413CB7" w:rsidRPr="00413CB7" w14:paraId="368C0621" w14:textId="77777777" w:rsidTr="005B36B0">
        <w:trPr>
          <w:trHeight w:val="20"/>
        </w:trPr>
        <w:tc>
          <w:tcPr>
            <w:tcW w:w="1756" w:type="pct"/>
            <w:noWrap/>
            <w:hideMark/>
          </w:tcPr>
          <w:p w14:paraId="0ECBAE8C" w14:textId="77777777" w:rsidR="00413CB7" w:rsidRPr="00413CB7" w:rsidRDefault="00413CB7" w:rsidP="00413CB7">
            <w:pPr>
              <w:spacing w:after="0"/>
              <w:jc w:val="left"/>
              <w:rPr>
                <w:szCs w:val="20"/>
              </w:rPr>
            </w:pPr>
            <w:r w:rsidRPr="00413CB7">
              <w:rPr>
                <w:szCs w:val="20"/>
              </w:rPr>
              <w:t>Mary-Lynne Cattanach</w:t>
            </w:r>
          </w:p>
        </w:tc>
        <w:tc>
          <w:tcPr>
            <w:tcW w:w="1597" w:type="pct"/>
            <w:noWrap/>
            <w:hideMark/>
          </w:tcPr>
          <w:p w14:paraId="36F3EC81"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46C4DAD1"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090B68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B40762" w14:textId="77777777" w:rsidR="00413CB7" w:rsidRPr="00413CB7" w:rsidRDefault="00413CB7" w:rsidP="00413CB7">
            <w:pPr>
              <w:spacing w:after="0"/>
              <w:jc w:val="right"/>
              <w:rPr>
                <w:szCs w:val="20"/>
              </w:rPr>
            </w:pPr>
            <w:r w:rsidRPr="00413CB7">
              <w:rPr>
                <w:szCs w:val="20"/>
              </w:rPr>
              <w:t>28.5.2013</w:t>
            </w:r>
          </w:p>
        </w:tc>
      </w:tr>
      <w:tr w:rsidR="00413CB7" w:rsidRPr="00413CB7" w14:paraId="265679DB" w14:textId="77777777" w:rsidTr="005B36B0">
        <w:trPr>
          <w:trHeight w:val="20"/>
        </w:trPr>
        <w:tc>
          <w:tcPr>
            <w:tcW w:w="1756" w:type="pct"/>
            <w:noWrap/>
            <w:hideMark/>
          </w:tcPr>
          <w:p w14:paraId="34D3FD6D" w14:textId="77777777" w:rsidR="00413CB7" w:rsidRPr="00413CB7" w:rsidRDefault="00413CB7" w:rsidP="00413CB7">
            <w:pPr>
              <w:spacing w:after="0"/>
              <w:jc w:val="left"/>
              <w:rPr>
                <w:szCs w:val="20"/>
              </w:rPr>
            </w:pPr>
            <w:r w:rsidRPr="00413CB7">
              <w:rPr>
                <w:szCs w:val="20"/>
              </w:rPr>
              <w:t>Marzia Qambar</w:t>
            </w:r>
          </w:p>
        </w:tc>
        <w:tc>
          <w:tcPr>
            <w:tcW w:w="1597" w:type="pct"/>
            <w:noWrap/>
            <w:hideMark/>
          </w:tcPr>
          <w:p w14:paraId="43AE057B"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06151315" w14:textId="77777777" w:rsidR="00413CB7" w:rsidRPr="00413CB7" w:rsidRDefault="00413CB7" w:rsidP="00413CB7">
            <w:pPr>
              <w:spacing w:after="0"/>
              <w:ind w:right="113"/>
              <w:jc w:val="right"/>
              <w:rPr>
                <w:szCs w:val="20"/>
              </w:rPr>
            </w:pPr>
            <w:r w:rsidRPr="00413CB7">
              <w:rPr>
                <w:szCs w:val="20"/>
              </w:rPr>
              <w:t>215.34</w:t>
            </w:r>
          </w:p>
        </w:tc>
        <w:tc>
          <w:tcPr>
            <w:tcW w:w="770" w:type="pct"/>
            <w:noWrap/>
            <w:hideMark/>
          </w:tcPr>
          <w:p w14:paraId="7189C6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8FF27D" w14:textId="77777777" w:rsidR="00413CB7" w:rsidRPr="00413CB7" w:rsidRDefault="00413CB7" w:rsidP="00413CB7">
            <w:pPr>
              <w:spacing w:after="0"/>
              <w:jc w:val="right"/>
              <w:rPr>
                <w:szCs w:val="20"/>
              </w:rPr>
            </w:pPr>
            <w:r w:rsidRPr="00413CB7">
              <w:rPr>
                <w:szCs w:val="20"/>
              </w:rPr>
              <w:t>25.3.2014</w:t>
            </w:r>
          </w:p>
        </w:tc>
      </w:tr>
      <w:tr w:rsidR="00413CB7" w:rsidRPr="00413CB7" w14:paraId="30136A60" w14:textId="77777777" w:rsidTr="005B36B0">
        <w:trPr>
          <w:trHeight w:val="20"/>
        </w:trPr>
        <w:tc>
          <w:tcPr>
            <w:tcW w:w="1756" w:type="pct"/>
            <w:noWrap/>
            <w:hideMark/>
          </w:tcPr>
          <w:p w14:paraId="5E8D953B" w14:textId="77777777" w:rsidR="00413CB7" w:rsidRPr="00413CB7" w:rsidRDefault="00413CB7" w:rsidP="00413CB7">
            <w:pPr>
              <w:spacing w:after="0"/>
              <w:jc w:val="left"/>
              <w:rPr>
                <w:szCs w:val="20"/>
              </w:rPr>
            </w:pPr>
            <w:r w:rsidRPr="00413CB7">
              <w:rPr>
                <w:szCs w:val="20"/>
              </w:rPr>
              <w:t>Masonic Homes</w:t>
            </w:r>
          </w:p>
        </w:tc>
        <w:tc>
          <w:tcPr>
            <w:tcW w:w="1597" w:type="pct"/>
            <w:noWrap/>
            <w:hideMark/>
          </w:tcPr>
          <w:p w14:paraId="78A2EDFE"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1D912941" w14:textId="77777777" w:rsidR="00413CB7" w:rsidRPr="00413CB7" w:rsidRDefault="00413CB7" w:rsidP="00413CB7">
            <w:pPr>
              <w:spacing w:after="0"/>
              <w:ind w:right="113"/>
              <w:jc w:val="right"/>
              <w:rPr>
                <w:szCs w:val="20"/>
              </w:rPr>
            </w:pPr>
            <w:r w:rsidRPr="00413CB7">
              <w:rPr>
                <w:szCs w:val="20"/>
              </w:rPr>
              <w:t>47.26</w:t>
            </w:r>
          </w:p>
        </w:tc>
        <w:tc>
          <w:tcPr>
            <w:tcW w:w="770" w:type="pct"/>
            <w:noWrap/>
            <w:hideMark/>
          </w:tcPr>
          <w:p w14:paraId="64E85F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9FF1FE" w14:textId="77777777" w:rsidR="00413CB7" w:rsidRPr="00413CB7" w:rsidRDefault="00413CB7" w:rsidP="00413CB7">
            <w:pPr>
              <w:spacing w:after="0"/>
              <w:jc w:val="right"/>
              <w:rPr>
                <w:szCs w:val="20"/>
              </w:rPr>
            </w:pPr>
            <w:r w:rsidRPr="00413CB7">
              <w:rPr>
                <w:szCs w:val="20"/>
              </w:rPr>
              <w:t>22.1.2013</w:t>
            </w:r>
          </w:p>
        </w:tc>
      </w:tr>
      <w:tr w:rsidR="00413CB7" w:rsidRPr="00413CB7" w14:paraId="7416F018" w14:textId="77777777" w:rsidTr="005B36B0">
        <w:trPr>
          <w:trHeight w:val="20"/>
        </w:trPr>
        <w:tc>
          <w:tcPr>
            <w:tcW w:w="1756" w:type="pct"/>
            <w:noWrap/>
            <w:hideMark/>
          </w:tcPr>
          <w:p w14:paraId="73E4BB31" w14:textId="77777777" w:rsidR="00413CB7" w:rsidRPr="00413CB7" w:rsidRDefault="00413CB7" w:rsidP="00413CB7">
            <w:pPr>
              <w:spacing w:after="0"/>
              <w:jc w:val="left"/>
              <w:rPr>
                <w:szCs w:val="20"/>
              </w:rPr>
            </w:pPr>
            <w:r w:rsidRPr="00413CB7">
              <w:rPr>
                <w:szCs w:val="20"/>
              </w:rPr>
              <w:t>Masonic Homes</w:t>
            </w:r>
          </w:p>
        </w:tc>
        <w:tc>
          <w:tcPr>
            <w:tcW w:w="1597" w:type="pct"/>
            <w:noWrap/>
            <w:hideMark/>
          </w:tcPr>
          <w:p w14:paraId="28EE2A3B"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53D6F4C5" w14:textId="77777777" w:rsidR="00413CB7" w:rsidRPr="00413CB7" w:rsidRDefault="00413CB7" w:rsidP="00413CB7">
            <w:pPr>
              <w:spacing w:after="0"/>
              <w:ind w:right="113"/>
              <w:jc w:val="right"/>
              <w:rPr>
                <w:szCs w:val="20"/>
              </w:rPr>
            </w:pPr>
            <w:r w:rsidRPr="00413CB7">
              <w:rPr>
                <w:szCs w:val="20"/>
              </w:rPr>
              <w:t>47.26</w:t>
            </w:r>
          </w:p>
        </w:tc>
        <w:tc>
          <w:tcPr>
            <w:tcW w:w="770" w:type="pct"/>
            <w:noWrap/>
            <w:hideMark/>
          </w:tcPr>
          <w:p w14:paraId="787913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EE82A6" w14:textId="77777777" w:rsidR="00413CB7" w:rsidRPr="00413CB7" w:rsidRDefault="00413CB7" w:rsidP="00413CB7">
            <w:pPr>
              <w:spacing w:after="0"/>
              <w:jc w:val="right"/>
              <w:rPr>
                <w:szCs w:val="20"/>
              </w:rPr>
            </w:pPr>
            <w:r w:rsidRPr="00413CB7">
              <w:rPr>
                <w:szCs w:val="20"/>
              </w:rPr>
              <w:t>22.1.2013</w:t>
            </w:r>
          </w:p>
        </w:tc>
      </w:tr>
      <w:tr w:rsidR="00413CB7" w:rsidRPr="00413CB7" w14:paraId="05476786" w14:textId="77777777" w:rsidTr="005B36B0">
        <w:trPr>
          <w:trHeight w:val="20"/>
        </w:trPr>
        <w:tc>
          <w:tcPr>
            <w:tcW w:w="1756" w:type="pct"/>
            <w:noWrap/>
            <w:hideMark/>
          </w:tcPr>
          <w:p w14:paraId="2F05C819" w14:textId="77777777" w:rsidR="00413CB7" w:rsidRPr="00413CB7" w:rsidRDefault="00413CB7" w:rsidP="00413CB7">
            <w:pPr>
              <w:spacing w:after="0"/>
              <w:jc w:val="left"/>
              <w:rPr>
                <w:szCs w:val="20"/>
              </w:rPr>
            </w:pPr>
            <w:r w:rsidRPr="00413CB7">
              <w:rPr>
                <w:szCs w:val="20"/>
              </w:rPr>
              <w:t>Masonic Homes</w:t>
            </w:r>
          </w:p>
        </w:tc>
        <w:tc>
          <w:tcPr>
            <w:tcW w:w="1597" w:type="pct"/>
            <w:noWrap/>
            <w:hideMark/>
          </w:tcPr>
          <w:p w14:paraId="0BDA38D5"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4DC2FD5F"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4C7F15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7B0A50" w14:textId="77777777" w:rsidR="00413CB7" w:rsidRPr="00413CB7" w:rsidRDefault="00413CB7" w:rsidP="00413CB7">
            <w:pPr>
              <w:spacing w:after="0"/>
              <w:jc w:val="right"/>
              <w:rPr>
                <w:szCs w:val="20"/>
              </w:rPr>
            </w:pPr>
            <w:r w:rsidRPr="00413CB7">
              <w:rPr>
                <w:szCs w:val="20"/>
              </w:rPr>
              <w:t>7.2.2013</w:t>
            </w:r>
          </w:p>
        </w:tc>
      </w:tr>
      <w:tr w:rsidR="00413CB7" w:rsidRPr="00413CB7" w14:paraId="1B3E62F9" w14:textId="77777777" w:rsidTr="005B36B0">
        <w:trPr>
          <w:trHeight w:val="20"/>
        </w:trPr>
        <w:tc>
          <w:tcPr>
            <w:tcW w:w="1756" w:type="pct"/>
            <w:noWrap/>
            <w:hideMark/>
          </w:tcPr>
          <w:p w14:paraId="1F5B2599" w14:textId="77777777" w:rsidR="00413CB7" w:rsidRPr="00413CB7" w:rsidRDefault="00413CB7" w:rsidP="00413CB7">
            <w:pPr>
              <w:spacing w:after="0"/>
              <w:jc w:val="left"/>
              <w:rPr>
                <w:szCs w:val="20"/>
              </w:rPr>
            </w:pPr>
            <w:r w:rsidRPr="00413CB7">
              <w:rPr>
                <w:szCs w:val="20"/>
              </w:rPr>
              <w:t>Masonic Homes</w:t>
            </w:r>
          </w:p>
        </w:tc>
        <w:tc>
          <w:tcPr>
            <w:tcW w:w="1597" w:type="pct"/>
            <w:noWrap/>
            <w:hideMark/>
          </w:tcPr>
          <w:p w14:paraId="06BE0E9D"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44436112" w14:textId="77777777" w:rsidR="00413CB7" w:rsidRPr="00413CB7" w:rsidRDefault="00413CB7" w:rsidP="00413CB7">
            <w:pPr>
              <w:spacing w:after="0"/>
              <w:ind w:right="113"/>
              <w:jc w:val="right"/>
              <w:rPr>
                <w:szCs w:val="20"/>
              </w:rPr>
            </w:pPr>
            <w:r w:rsidRPr="00413CB7">
              <w:rPr>
                <w:szCs w:val="20"/>
              </w:rPr>
              <w:t>26.98</w:t>
            </w:r>
          </w:p>
        </w:tc>
        <w:tc>
          <w:tcPr>
            <w:tcW w:w="770" w:type="pct"/>
            <w:noWrap/>
            <w:hideMark/>
          </w:tcPr>
          <w:p w14:paraId="67EFC6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A5E490" w14:textId="77777777" w:rsidR="00413CB7" w:rsidRPr="00413CB7" w:rsidRDefault="00413CB7" w:rsidP="00413CB7">
            <w:pPr>
              <w:spacing w:after="0"/>
              <w:jc w:val="right"/>
              <w:rPr>
                <w:szCs w:val="20"/>
              </w:rPr>
            </w:pPr>
            <w:r w:rsidRPr="00413CB7">
              <w:rPr>
                <w:szCs w:val="20"/>
              </w:rPr>
              <w:t>28.1.2014</w:t>
            </w:r>
          </w:p>
        </w:tc>
      </w:tr>
      <w:tr w:rsidR="00413CB7" w:rsidRPr="00413CB7" w14:paraId="291A7E60" w14:textId="77777777" w:rsidTr="005B36B0">
        <w:trPr>
          <w:trHeight w:val="20"/>
        </w:trPr>
        <w:tc>
          <w:tcPr>
            <w:tcW w:w="1756" w:type="pct"/>
            <w:noWrap/>
            <w:hideMark/>
          </w:tcPr>
          <w:p w14:paraId="4367AB45" w14:textId="77777777" w:rsidR="00413CB7" w:rsidRPr="00413CB7" w:rsidRDefault="00413CB7" w:rsidP="00413CB7">
            <w:pPr>
              <w:spacing w:after="0"/>
              <w:jc w:val="left"/>
              <w:rPr>
                <w:szCs w:val="20"/>
              </w:rPr>
            </w:pPr>
            <w:r w:rsidRPr="00413CB7">
              <w:rPr>
                <w:szCs w:val="20"/>
              </w:rPr>
              <w:t>Mateo Szlapek-Sewillo</w:t>
            </w:r>
          </w:p>
        </w:tc>
        <w:tc>
          <w:tcPr>
            <w:tcW w:w="1597" w:type="pct"/>
            <w:noWrap/>
            <w:hideMark/>
          </w:tcPr>
          <w:p w14:paraId="7B225479"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6F0FA110" w14:textId="77777777" w:rsidR="00413CB7" w:rsidRPr="00413CB7" w:rsidRDefault="00413CB7" w:rsidP="00413CB7">
            <w:pPr>
              <w:spacing w:after="0"/>
              <w:ind w:right="113"/>
              <w:jc w:val="right"/>
              <w:rPr>
                <w:szCs w:val="20"/>
              </w:rPr>
            </w:pPr>
            <w:r w:rsidRPr="00413CB7">
              <w:rPr>
                <w:szCs w:val="20"/>
              </w:rPr>
              <w:t>97.28</w:t>
            </w:r>
          </w:p>
        </w:tc>
        <w:tc>
          <w:tcPr>
            <w:tcW w:w="770" w:type="pct"/>
            <w:noWrap/>
            <w:hideMark/>
          </w:tcPr>
          <w:p w14:paraId="45A2CD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B00773" w14:textId="77777777" w:rsidR="00413CB7" w:rsidRPr="00413CB7" w:rsidRDefault="00413CB7" w:rsidP="00413CB7">
            <w:pPr>
              <w:spacing w:after="0"/>
              <w:jc w:val="right"/>
              <w:rPr>
                <w:szCs w:val="20"/>
              </w:rPr>
            </w:pPr>
            <w:r w:rsidRPr="00413CB7">
              <w:rPr>
                <w:szCs w:val="20"/>
              </w:rPr>
              <w:t>2.10.2013</w:t>
            </w:r>
          </w:p>
        </w:tc>
      </w:tr>
      <w:tr w:rsidR="00413CB7" w:rsidRPr="00413CB7" w14:paraId="73F81116" w14:textId="77777777" w:rsidTr="005B36B0">
        <w:trPr>
          <w:trHeight w:val="20"/>
        </w:trPr>
        <w:tc>
          <w:tcPr>
            <w:tcW w:w="1756" w:type="pct"/>
            <w:noWrap/>
            <w:hideMark/>
          </w:tcPr>
          <w:p w14:paraId="786EFA2B" w14:textId="77777777" w:rsidR="00413CB7" w:rsidRPr="00413CB7" w:rsidRDefault="00413CB7" w:rsidP="00413CB7">
            <w:pPr>
              <w:spacing w:after="0"/>
              <w:jc w:val="left"/>
              <w:rPr>
                <w:szCs w:val="20"/>
              </w:rPr>
            </w:pPr>
            <w:r w:rsidRPr="00413CB7">
              <w:rPr>
                <w:szCs w:val="20"/>
              </w:rPr>
              <w:t>Mathew Ahrens</w:t>
            </w:r>
          </w:p>
        </w:tc>
        <w:tc>
          <w:tcPr>
            <w:tcW w:w="1597" w:type="pct"/>
            <w:noWrap/>
            <w:hideMark/>
          </w:tcPr>
          <w:p w14:paraId="548046E5"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582CA205" w14:textId="77777777" w:rsidR="00413CB7" w:rsidRPr="00413CB7" w:rsidRDefault="00413CB7" w:rsidP="00413CB7">
            <w:pPr>
              <w:spacing w:after="0"/>
              <w:ind w:right="113"/>
              <w:jc w:val="right"/>
              <w:rPr>
                <w:szCs w:val="20"/>
              </w:rPr>
            </w:pPr>
            <w:r w:rsidRPr="00413CB7">
              <w:rPr>
                <w:szCs w:val="20"/>
              </w:rPr>
              <w:t>137.13</w:t>
            </w:r>
          </w:p>
        </w:tc>
        <w:tc>
          <w:tcPr>
            <w:tcW w:w="770" w:type="pct"/>
            <w:noWrap/>
            <w:hideMark/>
          </w:tcPr>
          <w:p w14:paraId="43508A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CD3F0A" w14:textId="77777777" w:rsidR="00413CB7" w:rsidRPr="00413CB7" w:rsidRDefault="00413CB7" w:rsidP="00413CB7">
            <w:pPr>
              <w:spacing w:after="0"/>
              <w:jc w:val="right"/>
              <w:rPr>
                <w:szCs w:val="20"/>
              </w:rPr>
            </w:pPr>
            <w:r w:rsidRPr="00413CB7">
              <w:rPr>
                <w:szCs w:val="20"/>
              </w:rPr>
              <w:t>10.6.2013</w:t>
            </w:r>
          </w:p>
        </w:tc>
      </w:tr>
      <w:tr w:rsidR="00413CB7" w:rsidRPr="00413CB7" w14:paraId="2DC27E00" w14:textId="77777777" w:rsidTr="005B36B0">
        <w:trPr>
          <w:trHeight w:val="20"/>
        </w:trPr>
        <w:tc>
          <w:tcPr>
            <w:tcW w:w="1756" w:type="pct"/>
            <w:noWrap/>
            <w:hideMark/>
          </w:tcPr>
          <w:p w14:paraId="0EB46A83" w14:textId="77777777" w:rsidR="00413CB7" w:rsidRPr="00413CB7" w:rsidRDefault="00413CB7" w:rsidP="00413CB7">
            <w:pPr>
              <w:spacing w:after="0"/>
              <w:jc w:val="left"/>
              <w:rPr>
                <w:szCs w:val="20"/>
              </w:rPr>
            </w:pPr>
            <w:r w:rsidRPr="00413CB7">
              <w:rPr>
                <w:szCs w:val="20"/>
              </w:rPr>
              <w:t>Mathew Altman</w:t>
            </w:r>
          </w:p>
        </w:tc>
        <w:tc>
          <w:tcPr>
            <w:tcW w:w="1597" w:type="pct"/>
            <w:noWrap/>
            <w:hideMark/>
          </w:tcPr>
          <w:p w14:paraId="3A66DE42" w14:textId="77777777" w:rsidR="00413CB7" w:rsidRPr="00413CB7" w:rsidRDefault="00413CB7" w:rsidP="00413CB7">
            <w:pPr>
              <w:spacing w:after="0"/>
              <w:ind w:left="113"/>
              <w:jc w:val="left"/>
              <w:rPr>
                <w:szCs w:val="20"/>
              </w:rPr>
            </w:pPr>
            <w:r w:rsidRPr="00413CB7">
              <w:rPr>
                <w:szCs w:val="20"/>
              </w:rPr>
              <w:t>SURREY DOWNS, SA 5126</w:t>
            </w:r>
          </w:p>
        </w:tc>
        <w:tc>
          <w:tcPr>
            <w:tcW w:w="424" w:type="pct"/>
            <w:noWrap/>
            <w:hideMark/>
          </w:tcPr>
          <w:p w14:paraId="17696C6F" w14:textId="77777777" w:rsidR="00413CB7" w:rsidRPr="00413CB7" w:rsidRDefault="00413CB7" w:rsidP="00413CB7">
            <w:pPr>
              <w:spacing w:after="0"/>
              <w:ind w:right="113"/>
              <w:jc w:val="right"/>
              <w:rPr>
                <w:szCs w:val="20"/>
              </w:rPr>
            </w:pPr>
            <w:r w:rsidRPr="00413CB7">
              <w:rPr>
                <w:szCs w:val="20"/>
              </w:rPr>
              <w:t>53.40</w:t>
            </w:r>
          </w:p>
        </w:tc>
        <w:tc>
          <w:tcPr>
            <w:tcW w:w="770" w:type="pct"/>
            <w:noWrap/>
            <w:hideMark/>
          </w:tcPr>
          <w:p w14:paraId="4271ABBA" w14:textId="77777777" w:rsidR="00413CB7" w:rsidRPr="00413CB7" w:rsidRDefault="00413CB7" w:rsidP="00413CB7">
            <w:pPr>
              <w:spacing w:after="0"/>
              <w:ind w:left="170"/>
              <w:jc w:val="left"/>
              <w:rPr>
                <w:szCs w:val="20"/>
              </w:rPr>
            </w:pPr>
            <w:r w:rsidRPr="00413CB7">
              <w:rPr>
                <w:szCs w:val="20"/>
              </w:rPr>
              <w:t>Refund 200470</w:t>
            </w:r>
          </w:p>
        </w:tc>
        <w:tc>
          <w:tcPr>
            <w:tcW w:w="453" w:type="pct"/>
            <w:noWrap/>
            <w:hideMark/>
          </w:tcPr>
          <w:p w14:paraId="1DD5CA66" w14:textId="77777777" w:rsidR="00413CB7" w:rsidRPr="00413CB7" w:rsidRDefault="00413CB7" w:rsidP="00413CB7">
            <w:pPr>
              <w:spacing w:after="0"/>
              <w:jc w:val="right"/>
              <w:rPr>
                <w:szCs w:val="20"/>
              </w:rPr>
            </w:pPr>
            <w:r w:rsidRPr="00413CB7">
              <w:rPr>
                <w:szCs w:val="20"/>
              </w:rPr>
              <w:t>25.11.2013</w:t>
            </w:r>
          </w:p>
        </w:tc>
      </w:tr>
      <w:tr w:rsidR="00413CB7" w:rsidRPr="00413CB7" w14:paraId="7B500465" w14:textId="77777777" w:rsidTr="005B36B0">
        <w:trPr>
          <w:trHeight w:val="20"/>
        </w:trPr>
        <w:tc>
          <w:tcPr>
            <w:tcW w:w="1756" w:type="pct"/>
            <w:noWrap/>
            <w:hideMark/>
          </w:tcPr>
          <w:p w14:paraId="1968A2C4" w14:textId="77777777" w:rsidR="00413CB7" w:rsidRPr="00413CB7" w:rsidRDefault="00413CB7" w:rsidP="00413CB7">
            <w:pPr>
              <w:spacing w:after="0"/>
              <w:jc w:val="left"/>
              <w:rPr>
                <w:szCs w:val="20"/>
              </w:rPr>
            </w:pPr>
            <w:r w:rsidRPr="00413CB7">
              <w:rPr>
                <w:szCs w:val="20"/>
              </w:rPr>
              <w:lastRenderedPageBreak/>
              <w:t>Mathew Bini</w:t>
            </w:r>
          </w:p>
        </w:tc>
        <w:tc>
          <w:tcPr>
            <w:tcW w:w="1597" w:type="pct"/>
            <w:noWrap/>
            <w:hideMark/>
          </w:tcPr>
          <w:p w14:paraId="5E38E7BB"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481EE96B" w14:textId="77777777" w:rsidR="00413CB7" w:rsidRPr="00413CB7" w:rsidRDefault="00413CB7" w:rsidP="00413CB7">
            <w:pPr>
              <w:spacing w:after="0"/>
              <w:ind w:right="113"/>
              <w:jc w:val="right"/>
              <w:rPr>
                <w:szCs w:val="20"/>
              </w:rPr>
            </w:pPr>
            <w:r w:rsidRPr="00413CB7">
              <w:rPr>
                <w:szCs w:val="20"/>
              </w:rPr>
              <w:t>189.80</w:t>
            </w:r>
          </w:p>
        </w:tc>
        <w:tc>
          <w:tcPr>
            <w:tcW w:w="770" w:type="pct"/>
            <w:noWrap/>
            <w:hideMark/>
          </w:tcPr>
          <w:p w14:paraId="64ED8A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EF1D9F" w14:textId="77777777" w:rsidR="00413CB7" w:rsidRPr="00413CB7" w:rsidRDefault="00413CB7" w:rsidP="00413CB7">
            <w:pPr>
              <w:spacing w:after="0"/>
              <w:jc w:val="right"/>
              <w:rPr>
                <w:szCs w:val="20"/>
              </w:rPr>
            </w:pPr>
            <w:r w:rsidRPr="00413CB7">
              <w:rPr>
                <w:szCs w:val="20"/>
              </w:rPr>
              <w:t>20.10.2014</w:t>
            </w:r>
          </w:p>
        </w:tc>
      </w:tr>
      <w:tr w:rsidR="00413CB7" w:rsidRPr="00413CB7" w14:paraId="5C2AD4A0" w14:textId="77777777" w:rsidTr="005B36B0">
        <w:trPr>
          <w:trHeight w:val="20"/>
        </w:trPr>
        <w:tc>
          <w:tcPr>
            <w:tcW w:w="1756" w:type="pct"/>
            <w:noWrap/>
            <w:hideMark/>
          </w:tcPr>
          <w:p w14:paraId="47C59A44" w14:textId="77777777" w:rsidR="00413CB7" w:rsidRPr="00413CB7" w:rsidRDefault="00413CB7" w:rsidP="00413CB7">
            <w:pPr>
              <w:spacing w:after="0"/>
              <w:jc w:val="left"/>
              <w:rPr>
                <w:szCs w:val="20"/>
              </w:rPr>
            </w:pPr>
            <w:r w:rsidRPr="00413CB7">
              <w:rPr>
                <w:szCs w:val="20"/>
              </w:rPr>
              <w:t>Mathew Craig Nancarrow</w:t>
            </w:r>
          </w:p>
        </w:tc>
        <w:tc>
          <w:tcPr>
            <w:tcW w:w="1597" w:type="pct"/>
            <w:noWrap/>
            <w:hideMark/>
          </w:tcPr>
          <w:p w14:paraId="02BBFB0C"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009AB4C2" w14:textId="77777777" w:rsidR="00413CB7" w:rsidRPr="00413CB7" w:rsidRDefault="00413CB7" w:rsidP="00413CB7">
            <w:pPr>
              <w:spacing w:after="0"/>
              <w:ind w:right="113"/>
              <w:jc w:val="right"/>
              <w:rPr>
                <w:szCs w:val="20"/>
              </w:rPr>
            </w:pPr>
            <w:r w:rsidRPr="00413CB7">
              <w:rPr>
                <w:szCs w:val="20"/>
              </w:rPr>
              <w:t>34.43</w:t>
            </w:r>
          </w:p>
        </w:tc>
        <w:tc>
          <w:tcPr>
            <w:tcW w:w="770" w:type="pct"/>
            <w:noWrap/>
            <w:hideMark/>
          </w:tcPr>
          <w:p w14:paraId="4A152F33" w14:textId="77777777" w:rsidR="00413CB7" w:rsidRPr="00413CB7" w:rsidRDefault="00413CB7" w:rsidP="00413CB7">
            <w:pPr>
              <w:spacing w:after="0"/>
              <w:ind w:left="170"/>
              <w:jc w:val="left"/>
              <w:rPr>
                <w:szCs w:val="20"/>
              </w:rPr>
            </w:pPr>
            <w:r w:rsidRPr="00413CB7">
              <w:rPr>
                <w:szCs w:val="20"/>
              </w:rPr>
              <w:t>Refund 205258</w:t>
            </w:r>
          </w:p>
        </w:tc>
        <w:tc>
          <w:tcPr>
            <w:tcW w:w="453" w:type="pct"/>
            <w:noWrap/>
            <w:hideMark/>
          </w:tcPr>
          <w:p w14:paraId="29C09542" w14:textId="77777777" w:rsidR="00413CB7" w:rsidRPr="00413CB7" w:rsidRDefault="00413CB7" w:rsidP="00413CB7">
            <w:pPr>
              <w:spacing w:after="0"/>
              <w:jc w:val="right"/>
              <w:rPr>
                <w:szCs w:val="20"/>
              </w:rPr>
            </w:pPr>
            <w:r w:rsidRPr="00413CB7">
              <w:rPr>
                <w:szCs w:val="20"/>
              </w:rPr>
              <w:t>3.12.2013</w:t>
            </w:r>
          </w:p>
        </w:tc>
      </w:tr>
      <w:tr w:rsidR="00413CB7" w:rsidRPr="00413CB7" w14:paraId="6FE7D5ED" w14:textId="77777777" w:rsidTr="005B36B0">
        <w:trPr>
          <w:trHeight w:val="20"/>
        </w:trPr>
        <w:tc>
          <w:tcPr>
            <w:tcW w:w="1756" w:type="pct"/>
            <w:noWrap/>
            <w:hideMark/>
          </w:tcPr>
          <w:p w14:paraId="722BDB2F" w14:textId="77777777" w:rsidR="00413CB7" w:rsidRPr="00413CB7" w:rsidRDefault="00413CB7" w:rsidP="00413CB7">
            <w:pPr>
              <w:spacing w:after="0"/>
              <w:jc w:val="left"/>
              <w:rPr>
                <w:szCs w:val="20"/>
              </w:rPr>
            </w:pPr>
            <w:r w:rsidRPr="00413CB7">
              <w:rPr>
                <w:szCs w:val="20"/>
              </w:rPr>
              <w:t>Mathew Naylor</w:t>
            </w:r>
          </w:p>
        </w:tc>
        <w:tc>
          <w:tcPr>
            <w:tcW w:w="1597" w:type="pct"/>
            <w:noWrap/>
            <w:hideMark/>
          </w:tcPr>
          <w:p w14:paraId="17848AD8"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52CF422E" w14:textId="77777777" w:rsidR="00413CB7" w:rsidRPr="00413CB7" w:rsidRDefault="00413CB7" w:rsidP="00413CB7">
            <w:pPr>
              <w:spacing w:after="0"/>
              <w:ind w:right="113"/>
              <w:jc w:val="right"/>
              <w:rPr>
                <w:szCs w:val="20"/>
              </w:rPr>
            </w:pPr>
            <w:r w:rsidRPr="00413CB7">
              <w:rPr>
                <w:szCs w:val="20"/>
              </w:rPr>
              <w:t>34.48</w:t>
            </w:r>
          </w:p>
        </w:tc>
        <w:tc>
          <w:tcPr>
            <w:tcW w:w="770" w:type="pct"/>
            <w:noWrap/>
            <w:hideMark/>
          </w:tcPr>
          <w:p w14:paraId="742AC4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AE971C" w14:textId="77777777" w:rsidR="00413CB7" w:rsidRPr="00413CB7" w:rsidRDefault="00413CB7" w:rsidP="00413CB7">
            <w:pPr>
              <w:spacing w:after="0"/>
              <w:jc w:val="right"/>
              <w:rPr>
                <w:szCs w:val="20"/>
              </w:rPr>
            </w:pPr>
            <w:r w:rsidRPr="00413CB7">
              <w:rPr>
                <w:szCs w:val="20"/>
              </w:rPr>
              <w:t>2.1.2015</w:t>
            </w:r>
          </w:p>
        </w:tc>
      </w:tr>
      <w:tr w:rsidR="00413CB7" w:rsidRPr="00413CB7" w14:paraId="5C80930F" w14:textId="77777777" w:rsidTr="005B36B0">
        <w:trPr>
          <w:trHeight w:val="20"/>
        </w:trPr>
        <w:tc>
          <w:tcPr>
            <w:tcW w:w="1756" w:type="pct"/>
            <w:noWrap/>
            <w:hideMark/>
          </w:tcPr>
          <w:p w14:paraId="2C06CD40" w14:textId="77777777" w:rsidR="00413CB7" w:rsidRPr="00413CB7" w:rsidRDefault="00413CB7" w:rsidP="00413CB7">
            <w:pPr>
              <w:spacing w:after="0"/>
              <w:jc w:val="left"/>
              <w:rPr>
                <w:szCs w:val="20"/>
              </w:rPr>
            </w:pPr>
            <w:r w:rsidRPr="00413CB7">
              <w:rPr>
                <w:szCs w:val="20"/>
              </w:rPr>
              <w:t>Mathew Reid</w:t>
            </w:r>
          </w:p>
        </w:tc>
        <w:tc>
          <w:tcPr>
            <w:tcW w:w="1597" w:type="pct"/>
            <w:noWrap/>
            <w:hideMark/>
          </w:tcPr>
          <w:p w14:paraId="1BFCD64F"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4DB6682B" w14:textId="77777777" w:rsidR="00413CB7" w:rsidRPr="00413CB7" w:rsidRDefault="00413CB7" w:rsidP="00413CB7">
            <w:pPr>
              <w:spacing w:after="0"/>
              <w:ind w:right="113"/>
              <w:jc w:val="right"/>
              <w:rPr>
                <w:szCs w:val="20"/>
              </w:rPr>
            </w:pPr>
            <w:r w:rsidRPr="00413CB7">
              <w:rPr>
                <w:szCs w:val="20"/>
              </w:rPr>
              <w:t>22.29</w:t>
            </w:r>
          </w:p>
        </w:tc>
        <w:tc>
          <w:tcPr>
            <w:tcW w:w="770" w:type="pct"/>
            <w:noWrap/>
            <w:hideMark/>
          </w:tcPr>
          <w:p w14:paraId="69C720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421086" w14:textId="77777777" w:rsidR="00413CB7" w:rsidRPr="00413CB7" w:rsidRDefault="00413CB7" w:rsidP="00413CB7">
            <w:pPr>
              <w:spacing w:after="0"/>
              <w:jc w:val="right"/>
              <w:rPr>
                <w:szCs w:val="20"/>
              </w:rPr>
            </w:pPr>
            <w:r w:rsidRPr="00413CB7">
              <w:rPr>
                <w:szCs w:val="20"/>
              </w:rPr>
              <w:t>8.4.2013</w:t>
            </w:r>
          </w:p>
        </w:tc>
      </w:tr>
      <w:tr w:rsidR="00413CB7" w:rsidRPr="00413CB7" w14:paraId="6B4759CC" w14:textId="77777777" w:rsidTr="005B36B0">
        <w:trPr>
          <w:trHeight w:val="20"/>
        </w:trPr>
        <w:tc>
          <w:tcPr>
            <w:tcW w:w="1756" w:type="pct"/>
            <w:noWrap/>
            <w:hideMark/>
          </w:tcPr>
          <w:p w14:paraId="4B9690FF" w14:textId="77777777" w:rsidR="00413CB7" w:rsidRPr="00413CB7" w:rsidRDefault="00413CB7" w:rsidP="00413CB7">
            <w:pPr>
              <w:spacing w:after="0"/>
              <w:jc w:val="left"/>
              <w:rPr>
                <w:szCs w:val="20"/>
              </w:rPr>
            </w:pPr>
            <w:r w:rsidRPr="00413CB7">
              <w:rPr>
                <w:szCs w:val="20"/>
              </w:rPr>
              <w:t>Mathew Styles</w:t>
            </w:r>
          </w:p>
        </w:tc>
        <w:tc>
          <w:tcPr>
            <w:tcW w:w="1597" w:type="pct"/>
            <w:noWrap/>
            <w:hideMark/>
          </w:tcPr>
          <w:p w14:paraId="6A456BB6"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04422699" w14:textId="77777777" w:rsidR="00413CB7" w:rsidRPr="00413CB7" w:rsidRDefault="00413CB7" w:rsidP="00413CB7">
            <w:pPr>
              <w:spacing w:after="0"/>
              <w:ind w:right="113"/>
              <w:jc w:val="right"/>
              <w:rPr>
                <w:szCs w:val="20"/>
              </w:rPr>
            </w:pPr>
            <w:r w:rsidRPr="00413CB7">
              <w:rPr>
                <w:szCs w:val="20"/>
              </w:rPr>
              <w:t>79.84</w:t>
            </w:r>
          </w:p>
        </w:tc>
        <w:tc>
          <w:tcPr>
            <w:tcW w:w="770" w:type="pct"/>
            <w:noWrap/>
            <w:hideMark/>
          </w:tcPr>
          <w:p w14:paraId="78CF6A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2C6C66" w14:textId="77777777" w:rsidR="00413CB7" w:rsidRPr="00413CB7" w:rsidRDefault="00413CB7" w:rsidP="00413CB7">
            <w:pPr>
              <w:spacing w:after="0"/>
              <w:jc w:val="right"/>
              <w:rPr>
                <w:szCs w:val="20"/>
              </w:rPr>
            </w:pPr>
            <w:r w:rsidRPr="00413CB7">
              <w:rPr>
                <w:szCs w:val="20"/>
              </w:rPr>
              <w:t>12.11.2013</w:t>
            </w:r>
          </w:p>
        </w:tc>
      </w:tr>
      <w:tr w:rsidR="00413CB7" w:rsidRPr="00413CB7" w14:paraId="479D00D8" w14:textId="77777777" w:rsidTr="005B36B0">
        <w:trPr>
          <w:trHeight w:val="20"/>
        </w:trPr>
        <w:tc>
          <w:tcPr>
            <w:tcW w:w="1756" w:type="pct"/>
            <w:noWrap/>
            <w:hideMark/>
          </w:tcPr>
          <w:p w14:paraId="2B4CD1A9" w14:textId="77777777" w:rsidR="00413CB7" w:rsidRPr="00413CB7" w:rsidRDefault="00413CB7" w:rsidP="00413CB7">
            <w:pPr>
              <w:spacing w:after="0"/>
              <w:jc w:val="left"/>
              <w:rPr>
                <w:szCs w:val="20"/>
              </w:rPr>
            </w:pPr>
            <w:r w:rsidRPr="00413CB7">
              <w:rPr>
                <w:szCs w:val="20"/>
              </w:rPr>
              <w:t>Mathew Waker</w:t>
            </w:r>
          </w:p>
        </w:tc>
        <w:tc>
          <w:tcPr>
            <w:tcW w:w="1597" w:type="pct"/>
            <w:noWrap/>
            <w:hideMark/>
          </w:tcPr>
          <w:p w14:paraId="3D13FF43"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43347007" w14:textId="77777777" w:rsidR="00413CB7" w:rsidRPr="00413CB7" w:rsidRDefault="00413CB7" w:rsidP="00413CB7">
            <w:pPr>
              <w:spacing w:after="0"/>
              <w:ind w:right="113"/>
              <w:jc w:val="right"/>
              <w:rPr>
                <w:szCs w:val="20"/>
              </w:rPr>
            </w:pPr>
            <w:r w:rsidRPr="00413CB7">
              <w:rPr>
                <w:szCs w:val="20"/>
              </w:rPr>
              <w:t>57.67</w:t>
            </w:r>
          </w:p>
        </w:tc>
        <w:tc>
          <w:tcPr>
            <w:tcW w:w="770" w:type="pct"/>
            <w:noWrap/>
            <w:hideMark/>
          </w:tcPr>
          <w:p w14:paraId="4DBA89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33D5C8" w14:textId="77777777" w:rsidR="00413CB7" w:rsidRPr="00413CB7" w:rsidRDefault="00413CB7" w:rsidP="00413CB7">
            <w:pPr>
              <w:spacing w:after="0"/>
              <w:jc w:val="right"/>
              <w:rPr>
                <w:szCs w:val="20"/>
              </w:rPr>
            </w:pPr>
            <w:r w:rsidRPr="00413CB7">
              <w:rPr>
                <w:szCs w:val="20"/>
              </w:rPr>
              <w:t>19.3.2013</w:t>
            </w:r>
          </w:p>
        </w:tc>
      </w:tr>
      <w:tr w:rsidR="00413CB7" w:rsidRPr="00413CB7" w14:paraId="59802783" w14:textId="77777777" w:rsidTr="005B36B0">
        <w:trPr>
          <w:trHeight w:val="20"/>
        </w:trPr>
        <w:tc>
          <w:tcPr>
            <w:tcW w:w="1756" w:type="pct"/>
            <w:noWrap/>
            <w:hideMark/>
          </w:tcPr>
          <w:p w14:paraId="6D36383B" w14:textId="77777777" w:rsidR="00413CB7" w:rsidRPr="00413CB7" w:rsidRDefault="00413CB7" w:rsidP="00413CB7">
            <w:pPr>
              <w:spacing w:after="0"/>
              <w:jc w:val="left"/>
              <w:rPr>
                <w:szCs w:val="20"/>
              </w:rPr>
            </w:pPr>
            <w:r w:rsidRPr="00413CB7">
              <w:rPr>
                <w:szCs w:val="20"/>
              </w:rPr>
              <w:t>Mathew Whittaker</w:t>
            </w:r>
          </w:p>
        </w:tc>
        <w:tc>
          <w:tcPr>
            <w:tcW w:w="1597" w:type="pct"/>
            <w:noWrap/>
            <w:hideMark/>
          </w:tcPr>
          <w:p w14:paraId="54182080"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3CA3AC16" w14:textId="77777777" w:rsidR="00413CB7" w:rsidRPr="00413CB7" w:rsidRDefault="00413CB7" w:rsidP="00413CB7">
            <w:pPr>
              <w:spacing w:after="0"/>
              <w:ind w:right="113"/>
              <w:jc w:val="right"/>
              <w:rPr>
                <w:szCs w:val="20"/>
              </w:rPr>
            </w:pPr>
            <w:r w:rsidRPr="00413CB7">
              <w:rPr>
                <w:szCs w:val="20"/>
              </w:rPr>
              <w:t>19.79</w:t>
            </w:r>
          </w:p>
        </w:tc>
        <w:tc>
          <w:tcPr>
            <w:tcW w:w="770" w:type="pct"/>
            <w:noWrap/>
            <w:hideMark/>
          </w:tcPr>
          <w:p w14:paraId="6E0D9C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45A2B8" w14:textId="77777777" w:rsidR="00413CB7" w:rsidRPr="00413CB7" w:rsidRDefault="00413CB7" w:rsidP="00413CB7">
            <w:pPr>
              <w:spacing w:after="0"/>
              <w:jc w:val="right"/>
              <w:rPr>
                <w:szCs w:val="20"/>
              </w:rPr>
            </w:pPr>
            <w:r w:rsidRPr="00413CB7">
              <w:rPr>
                <w:szCs w:val="20"/>
              </w:rPr>
              <w:t>26.8.2014</w:t>
            </w:r>
          </w:p>
        </w:tc>
      </w:tr>
      <w:tr w:rsidR="00413CB7" w:rsidRPr="00413CB7" w14:paraId="4DFADF15" w14:textId="77777777" w:rsidTr="005B36B0">
        <w:trPr>
          <w:trHeight w:val="20"/>
        </w:trPr>
        <w:tc>
          <w:tcPr>
            <w:tcW w:w="1756" w:type="pct"/>
            <w:noWrap/>
            <w:hideMark/>
          </w:tcPr>
          <w:p w14:paraId="2478AF0C" w14:textId="77777777" w:rsidR="00413CB7" w:rsidRPr="00413CB7" w:rsidRDefault="00413CB7" w:rsidP="00413CB7">
            <w:pPr>
              <w:spacing w:after="0"/>
              <w:jc w:val="left"/>
              <w:rPr>
                <w:szCs w:val="20"/>
              </w:rPr>
            </w:pPr>
            <w:r w:rsidRPr="00413CB7">
              <w:rPr>
                <w:szCs w:val="20"/>
              </w:rPr>
              <w:t>Mathew Ziebarth</w:t>
            </w:r>
          </w:p>
        </w:tc>
        <w:tc>
          <w:tcPr>
            <w:tcW w:w="1597" w:type="pct"/>
            <w:noWrap/>
            <w:hideMark/>
          </w:tcPr>
          <w:p w14:paraId="44E02CC3" w14:textId="77777777"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14:paraId="672200AA" w14:textId="77777777" w:rsidR="00413CB7" w:rsidRPr="00413CB7" w:rsidRDefault="00413CB7" w:rsidP="00413CB7">
            <w:pPr>
              <w:spacing w:after="0"/>
              <w:ind w:right="113"/>
              <w:jc w:val="right"/>
              <w:rPr>
                <w:szCs w:val="20"/>
              </w:rPr>
            </w:pPr>
            <w:r w:rsidRPr="00413CB7">
              <w:rPr>
                <w:szCs w:val="20"/>
              </w:rPr>
              <w:t>11.40</w:t>
            </w:r>
          </w:p>
        </w:tc>
        <w:tc>
          <w:tcPr>
            <w:tcW w:w="770" w:type="pct"/>
            <w:noWrap/>
            <w:hideMark/>
          </w:tcPr>
          <w:p w14:paraId="1E8073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CB2FF0" w14:textId="77777777" w:rsidR="00413CB7" w:rsidRPr="00413CB7" w:rsidRDefault="00413CB7" w:rsidP="00413CB7">
            <w:pPr>
              <w:spacing w:after="0"/>
              <w:jc w:val="right"/>
              <w:rPr>
                <w:szCs w:val="20"/>
              </w:rPr>
            </w:pPr>
            <w:r w:rsidRPr="00413CB7">
              <w:rPr>
                <w:szCs w:val="20"/>
              </w:rPr>
              <w:t>9.9.2014</w:t>
            </w:r>
          </w:p>
        </w:tc>
      </w:tr>
      <w:tr w:rsidR="00413CB7" w:rsidRPr="00413CB7" w14:paraId="72E272BB" w14:textId="77777777" w:rsidTr="005B36B0">
        <w:trPr>
          <w:trHeight w:val="20"/>
        </w:trPr>
        <w:tc>
          <w:tcPr>
            <w:tcW w:w="1756" w:type="pct"/>
            <w:noWrap/>
            <w:hideMark/>
          </w:tcPr>
          <w:p w14:paraId="2C4CFAC0" w14:textId="77777777" w:rsidR="00413CB7" w:rsidRPr="00413CB7" w:rsidRDefault="00413CB7" w:rsidP="00413CB7">
            <w:pPr>
              <w:spacing w:after="0"/>
              <w:jc w:val="left"/>
              <w:rPr>
                <w:szCs w:val="20"/>
              </w:rPr>
            </w:pPr>
            <w:r w:rsidRPr="00413CB7">
              <w:rPr>
                <w:szCs w:val="20"/>
              </w:rPr>
              <w:t>Mattea Dunning</w:t>
            </w:r>
          </w:p>
        </w:tc>
        <w:tc>
          <w:tcPr>
            <w:tcW w:w="1597" w:type="pct"/>
            <w:noWrap/>
            <w:hideMark/>
          </w:tcPr>
          <w:p w14:paraId="203C7497"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4A517A5B"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32CFC3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7AF3A8" w14:textId="77777777" w:rsidR="00413CB7" w:rsidRPr="00413CB7" w:rsidRDefault="00413CB7" w:rsidP="00413CB7">
            <w:pPr>
              <w:spacing w:after="0"/>
              <w:jc w:val="right"/>
              <w:rPr>
                <w:szCs w:val="20"/>
              </w:rPr>
            </w:pPr>
            <w:r w:rsidRPr="00413CB7">
              <w:rPr>
                <w:szCs w:val="20"/>
              </w:rPr>
              <w:t>16.9.2013</w:t>
            </w:r>
          </w:p>
        </w:tc>
      </w:tr>
      <w:tr w:rsidR="00413CB7" w:rsidRPr="00413CB7" w14:paraId="0A33EA2C" w14:textId="77777777" w:rsidTr="005B36B0">
        <w:trPr>
          <w:trHeight w:val="20"/>
        </w:trPr>
        <w:tc>
          <w:tcPr>
            <w:tcW w:w="1756" w:type="pct"/>
            <w:noWrap/>
            <w:hideMark/>
          </w:tcPr>
          <w:p w14:paraId="7458760D" w14:textId="77777777" w:rsidR="00413CB7" w:rsidRPr="00413CB7" w:rsidRDefault="00413CB7" w:rsidP="00413CB7">
            <w:pPr>
              <w:spacing w:after="0"/>
              <w:jc w:val="left"/>
              <w:rPr>
                <w:szCs w:val="20"/>
              </w:rPr>
            </w:pPr>
            <w:r w:rsidRPr="00413CB7">
              <w:rPr>
                <w:szCs w:val="20"/>
              </w:rPr>
              <w:t>Matthew Buckley</w:t>
            </w:r>
          </w:p>
        </w:tc>
        <w:tc>
          <w:tcPr>
            <w:tcW w:w="1597" w:type="pct"/>
            <w:noWrap/>
            <w:hideMark/>
          </w:tcPr>
          <w:p w14:paraId="00B5D653"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5AEBDC88" w14:textId="77777777" w:rsidR="00413CB7" w:rsidRPr="00413CB7" w:rsidRDefault="00413CB7" w:rsidP="00413CB7">
            <w:pPr>
              <w:spacing w:after="0"/>
              <w:ind w:right="113"/>
              <w:jc w:val="right"/>
              <w:rPr>
                <w:szCs w:val="20"/>
              </w:rPr>
            </w:pPr>
            <w:r w:rsidRPr="00413CB7">
              <w:rPr>
                <w:szCs w:val="20"/>
              </w:rPr>
              <w:t>47.96</w:t>
            </w:r>
          </w:p>
        </w:tc>
        <w:tc>
          <w:tcPr>
            <w:tcW w:w="770" w:type="pct"/>
            <w:noWrap/>
            <w:hideMark/>
          </w:tcPr>
          <w:p w14:paraId="257837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077C30" w14:textId="77777777" w:rsidR="00413CB7" w:rsidRPr="00413CB7" w:rsidRDefault="00413CB7" w:rsidP="00413CB7">
            <w:pPr>
              <w:spacing w:after="0"/>
              <w:jc w:val="right"/>
              <w:rPr>
                <w:szCs w:val="20"/>
              </w:rPr>
            </w:pPr>
            <w:r w:rsidRPr="00413CB7">
              <w:rPr>
                <w:szCs w:val="20"/>
              </w:rPr>
              <w:t>24.1.2013</w:t>
            </w:r>
          </w:p>
        </w:tc>
      </w:tr>
      <w:tr w:rsidR="00413CB7" w:rsidRPr="00413CB7" w14:paraId="3AED0111" w14:textId="77777777" w:rsidTr="005B36B0">
        <w:trPr>
          <w:trHeight w:val="20"/>
        </w:trPr>
        <w:tc>
          <w:tcPr>
            <w:tcW w:w="1756" w:type="pct"/>
            <w:noWrap/>
            <w:hideMark/>
          </w:tcPr>
          <w:p w14:paraId="04AB5E53" w14:textId="77777777" w:rsidR="00413CB7" w:rsidRPr="00413CB7" w:rsidRDefault="00413CB7" w:rsidP="00413CB7">
            <w:pPr>
              <w:spacing w:after="0"/>
              <w:jc w:val="left"/>
              <w:rPr>
                <w:szCs w:val="20"/>
              </w:rPr>
            </w:pPr>
            <w:r w:rsidRPr="00413CB7">
              <w:rPr>
                <w:szCs w:val="20"/>
              </w:rPr>
              <w:t>Matthew Cleland</w:t>
            </w:r>
          </w:p>
        </w:tc>
        <w:tc>
          <w:tcPr>
            <w:tcW w:w="1597" w:type="pct"/>
            <w:noWrap/>
            <w:hideMark/>
          </w:tcPr>
          <w:p w14:paraId="3D4E3C71"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7D718DEB" w14:textId="77777777" w:rsidR="00413CB7" w:rsidRPr="00413CB7" w:rsidRDefault="00413CB7" w:rsidP="00413CB7">
            <w:pPr>
              <w:spacing w:after="0"/>
              <w:ind w:right="113"/>
              <w:jc w:val="right"/>
              <w:rPr>
                <w:szCs w:val="20"/>
              </w:rPr>
            </w:pPr>
            <w:r w:rsidRPr="00413CB7">
              <w:rPr>
                <w:szCs w:val="20"/>
              </w:rPr>
              <w:t>87.54</w:t>
            </w:r>
          </w:p>
        </w:tc>
        <w:tc>
          <w:tcPr>
            <w:tcW w:w="770" w:type="pct"/>
            <w:noWrap/>
            <w:hideMark/>
          </w:tcPr>
          <w:p w14:paraId="085E6C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765022" w14:textId="77777777" w:rsidR="00413CB7" w:rsidRPr="00413CB7" w:rsidRDefault="00413CB7" w:rsidP="00413CB7">
            <w:pPr>
              <w:spacing w:after="0"/>
              <w:jc w:val="right"/>
              <w:rPr>
                <w:szCs w:val="20"/>
              </w:rPr>
            </w:pPr>
            <w:r w:rsidRPr="00413CB7">
              <w:rPr>
                <w:szCs w:val="20"/>
              </w:rPr>
              <w:t>11.6.2014</w:t>
            </w:r>
          </w:p>
        </w:tc>
      </w:tr>
      <w:tr w:rsidR="00413CB7" w:rsidRPr="00413CB7" w14:paraId="77FDCCB6" w14:textId="77777777" w:rsidTr="005B36B0">
        <w:trPr>
          <w:trHeight w:val="20"/>
        </w:trPr>
        <w:tc>
          <w:tcPr>
            <w:tcW w:w="1756" w:type="pct"/>
            <w:noWrap/>
            <w:hideMark/>
          </w:tcPr>
          <w:p w14:paraId="314EC56A" w14:textId="77777777" w:rsidR="00413CB7" w:rsidRPr="00413CB7" w:rsidRDefault="00413CB7" w:rsidP="00413CB7">
            <w:pPr>
              <w:spacing w:after="0"/>
              <w:jc w:val="left"/>
              <w:rPr>
                <w:szCs w:val="20"/>
              </w:rPr>
            </w:pPr>
            <w:r w:rsidRPr="00413CB7">
              <w:rPr>
                <w:szCs w:val="20"/>
              </w:rPr>
              <w:t>Matthew Davey</w:t>
            </w:r>
          </w:p>
        </w:tc>
        <w:tc>
          <w:tcPr>
            <w:tcW w:w="1597" w:type="pct"/>
            <w:noWrap/>
            <w:hideMark/>
          </w:tcPr>
          <w:p w14:paraId="35F83DFD"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0F6EDB85"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2AE831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B30CC6" w14:textId="77777777" w:rsidR="00413CB7" w:rsidRPr="00413CB7" w:rsidRDefault="00413CB7" w:rsidP="00413CB7">
            <w:pPr>
              <w:spacing w:after="0"/>
              <w:jc w:val="right"/>
              <w:rPr>
                <w:szCs w:val="20"/>
              </w:rPr>
            </w:pPr>
            <w:r w:rsidRPr="00413CB7">
              <w:rPr>
                <w:szCs w:val="20"/>
              </w:rPr>
              <w:t>1.2.2013</w:t>
            </w:r>
          </w:p>
        </w:tc>
      </w:tr>
      <w:tr w:rsidR="00413CB7" w:rsidRPr="00413CB7" w14:paraId="5F411099" w14:textId="77777777" w:rsidTr="005B36B0">
        <w:trPr>
          <w:trHeight w:val="20"/>
        </w:trPr>
        <w:tc>
          <w:tcPr>
            <w:tcW w:w="1756" w:type="pct"/>
            <w:noWrap/>
            <w:hideMark/>
          </w:tcPr>
          <w:p w14:paraId="5EA35894" w14:textId="77777777" w:rsidR="00413CB7" w:rsidRPr="00413CB7" w:rsidRDefault="00413CB7" w:rsidP="00413CB7">
            <w:pPr>
              <w:spacing w:after="0"/>
              <w:jc w:val="left"/>
              <w:rPr>
                <w:szCs w:val="20"/>
              </w:rPr>
            </w:pPr>
            <w:r w:rsidRPr="00413CB7">
              <w:rPr>
                <w:szCs w:val="20"/>
              </w:rPr>
              <w:t>Matthew Day</w:t>
            </w:r>
          </w:p>
        </w:tc>
        <w:tc>
          <w:tcPr>
            <w:tcW w:w="1597" w:type="pct"/>
            <w:noWrap/>
            <w:hideMark/>
          </w:tcPr>
          <w:p w14:paraId="3B8A0659"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39226358"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7749E6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2583E0" w14:textId="77777777" w:rsidR="00413CB7" w:rsidRPr="00413CB7" w:rsidRDefault="00413CB7" w:rsidP="00413CB7">
            <w:pPr>
              <w:spacing w:after="0"/>
              <w:jc w:val="right"/>
              <w:rPr>
                <w:szCs w:val="20"/>
              </w:rPr>
            </w:pPr>
            <w:r w:rsidRPr="00413CB7">
              <w:rPr>
                <w:szCs w:val="20"/>
              </w:rPr>
              <w:t>11.12.2014</w:t>
            </w:r>
          </w:p>
        </w:tc>
      </w:tr>
      <w:tr w:rsidR="00413CB7" w:rsidRPr="00413CB7" w14:paraId="151C0D46" w14:textId="77777777" w:rsidTr="005B36B0">
        <w:trPr>
          <w:trHeight w:val="20"/>
        </w:trPr>
        <w:tc>
          <w:tcPr>
            <w:tcW w:w="1756" w:type="pct"/>
            <w:noWrap/>
            <w:hideMark/>
          </w:tcPr>
          <w:p w14:paraId="5E26B0D2" w14:textId="77777777" w:rsidR="00413CB7" w:rsidRPr="00413CB7" w:rsidRDefault="00413CB7" w:rsidP="00413CB7">
            <w:pPr>
              <w:spacing w:after="0"/>
              <w:jc w:val="left"/>
              <w:rPr>
                <w:szCs w:val="20"/>
              </w:rPr>
            </w:pPr>
            <w:r w:rsidRPr="00413CB7">
              <w:rPr>
                <w:szCs w:val="20"/>
              </w:rPr>
              <w:t>Matthew Doran</w:t>
            </w:r>
          </w:p>
        </w:tc>
        <w:tc>
          <w:tcPr>
            <w:tcW w:w="1597" w:type="pct"/>
            <w:noWrap/>
            <w:hideMark/>
          </w:tcPr>
          <w:p w14:paraId="0D5A5011" w14:textId="77777777" w:rsidR="00413CB7" w:rsidRPr="00413CB7" w:rsidRDefault="00413CB7" w:rsidP="00413CB7">
            <w:pPr>
              <w:spacing w:after="0"/>
              <w:ind w:left="113"/>
              <w:jc w:val="left"/>
              <w:rPr>
                <w:szCs w:val="20"/>
              </w:rPr>
            </w:pPr>
            <w:r w:rsidRPr="00413CB7">
              <w:rPr>
                <w:szCs w:val="20"/>
              </w:rPr>
              <w:t>MOANA, SA 5169</w:t>
            </w:r>
          </w:p>
        </w:tc>
        <w:tc>
          <w:tcPr>
            <w:tcW w:w="424" w:type="pct"/>
            <w:noWrap/>
            <w:hideMark/>
          </w:tcPr>
          <w:p w14:paraId="5CBE659B" w14:textId="77777777" w:rsidR="00413CB7" w:rsidRPr="00413CB7" w:rsidRDefault="00413CB7" w:rsidP="00413CB7">
            <w:pPr>
              <w:spacing w:after="0"/>
              <w:ind w:right="113"/>
              <w:jc w:val="right"/>
              <w:rPr>
                <w:szCs w:val="20"/>
              </w:rPr>
            </w:pPr>
            <w:r w:rsidRPr="00413CB7">
              <w:rPr>
                <w:szCs w:val="20"/>
              </w:rPr>
              <w:t>49.44</w:t>
            </w:r>
          </w:p>
        </w:tc>
        <w:tc>
          <w:tcPr>
            <w:tcW w:w="770" w:type="pct"/>
            <w:noWrap/>
            <w:hideMark/>
          </w:tcPr>
          <w:p w14:paraId="0F4CC5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3F93F6" w14:textId="77777777" w:rsidR="00413CB7" w:rsidRPr="00413CB7" w:rsidRDefault="00413CB7" w:rsidP="00413CB7">
            <w:pPr>
              <w:spacing w:after="0"/>
              <w:jc w:val="right"/>
              <w:rPr>
                <w:szCs w:val="20"/>
              </w:rPr>
            </w:pPr>
            <w:r w:rsidRPr="00413CB7">
              <w:rPr>
                <w:szCs w:val="20"/>
              </w:rPr>
              <w:t>18.11.2014</w:t>
            </w:r>
          </w:p>
        </w:tc>
      </w:tr>
      <w:tr w:rsidR="00413CB7" w:rsidRPr="00413CB7" w14:paraId="5CA0B8B7" w14:textId="77777777" w:rsidTr="005B36B0">
        <w:trPr>
          <w:trHeight w:val="20"/>
        </w:trPr>
        <w:tc>
          <w:tcPr>
            <w:tcW w:w="1756" w:type="pct"/>
            <w:noWrap/>
            <w:hideMark/>
          </w:tcPr>
          <w:p w14:paraId="70360627" w14:textId="77777777" w:rsidR="00413CB7" w:rsidRPr="00413CB7" w:rsidRDefault="00413CB7" w:rsidP="00413CB7">
            <w:pPr>
              <w:spacing w:after="0"/>
              <w:jc w:val="left"/>
              <w:rPr>
                <w:szCs w:val="20"/>
              </w:rPr>
            </w:pPr>
            <w:r w:rsidRPr="00413CB7">
              <w:rPr>
                <w:szCs w:val="20"/>
              </w:rPr>
              <w:t>Matthew Doyle</w:t>
            </w:r>
          </w:p>
        </w:tc>
        <w:tc>
          <w:tcPr>
            <w:tcW w:w="1597" w:type="pct"/>
            <w:noWrap/>
            <w:hideMark/>
          </w:tcPr>
          <w:p w14:paraId="6396EA32"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2FA36CE3" w14:textId="77777777" w:rsidR="00413CB7" w:rsidRPr="00413CB7" w:rsidRDefault="00413CB7" w:rsidP="00413CB7">
            <w:pPr>
              <w:spacing w:after="0"/>
              <w:ind w:right="113"/>
              <w:jc w:val="right"/>
              <w:rPr>
                <w:szCs w:val="20"/>
              </w:rPr>
            </w:pPr>
            <w:r w:rsidRPr="00413CB7">
              <w:rPr>
                <w:szCs w:val="20"/>
              </w:rPr>
              <w:t>12.61</w:t>
            </w:r>
          </w:p>
        </w:tc>
        <w:tc>
          <w:tcPr>
            <w:tcW w:w="770" w:type="pct"/>
            <w:noWrap/>
            <w:hideMark/>
          </w:tcPr>
          <w:p w14:paraId="2B9509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98311C" w14:textId="77777777" w:rsidR="00413CB7" w:rsidRPr="00413CB7" w:rsidRDefault="00413CB7" w:rsidP="00413CB7">
            <w:pPr>
              <w:spacing w:after="0"/>
              <w:jc w:val="right"/>
              <w:rPr>
                <w:szCs w:val="20"/>
              </w:rPr>
            </w:pPr>
            <w:r w:rsidRPr="00413CB7">
              <w:rPr>
                <w:szCs w:val="20"/>
              </w:rPr>
              <w:t>25.9.2014</w:t>
            </w:r>
          </w:p>
        </w:tc>
      </w:tr>
      <w:tr w:rsidR="00413CB7" w:rsidRPr="00413CB7" w14:paraId="527A26F7" w14:textId="77777777" w:rsidTr="005B36B0">
        <w:trPr>
          <w:trHeight w:val="20"/>
        </w:trPr>
        <w:tc>
          <w:tcPr>
            <w:tcW w:w="1756" w:type="pct"/>
            <w:noWrap/>
            <w:hideMark/>
          </w:tcPr>
          <w:p w14:paraId="1CDB3181" w14:textId="77777777" w:rsidR="00413CB7" w:rsidRPr="00413CB7" w:rsidRDefault="00413CB7" w:rsidP="00413CB7">
            <w:pPr>
              <w:spacing w:after="0"/>
              <w:jc w:val="left"/>
              <w:rPr>
                <w:szCs w:val="20"/>
              </w:rPr>
            </w:pPr>
            <w:r w:rsidRPr="00413CB7">
              <w:rPr>
                <w:szCs w:val="20"/>
              </w:rPr>
              <w:t>Matthew Doyle</w:t>
            </w:r>
          </w:p>
        </w:tc>
        <w:tc>
          <w:tcPr>
            <w:tcW w:w="1597" w:type="pct"/>
            <w:noWrap/>
            <w:hideMark/>
          </w:tcPr>
          <w:p w14:paraId="2006E05B"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42D9C944" w14:textId="77777777" w:rsidR="00413CB7" w:rsidRPr="00413CB7" w:rsidRDefault="00413CB7" w:rsidP="00413CB7">
            <w:pPr>
              <w:spacing w:after="0"/>
              <w:ind w:right="113"/>
              <w:jc w:val="right"/>
              <w:rPr>
                <w:szCs w:val="20"/>
              </w:rPr>
            </w:pPr>
            <w:r w:rsidRPr="00413CB7">
              <w:rPr>
                <w:szCs w:val="20"/>
              </w:rPr>
              <w:t>22.95</w:t>
            </w:r>
          </w:p>
        </w:tc>
        <w:tc>
          <w:tcPr>
            <w:tcW w:w="770" w:type="pct"/>
            <w:noWrap/>
            <w:hideMark/>
          </w:tcPr>
          <w:p w14:paraId="380B17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826C1C" w14:textId="77777777" w:rsidR="00413CB7" w:rsidRPr="00413CB7" w:rsidRDefault="00413CB7" w:rsidP="00413CB7">
            <w:pPr>
              <w:spacing w:after="0"/>
              <w:jc w:val="right"/>
              <w:rPr>
                <w:szCs w:val="20"/>
              </w:rPr>
            </w:pPr>
            <w:r w:rsidRPr="00413CB7">
              <w:rPr>
                <w:szCs w:val="20"/>
              </w:rPr>
              <w:t>3.11.2014</w:t>
            </w:r>
          </w:p>
        </w:tc>
      </w:tr>
      <w:tr w:rsidR="00413CB7" w:rsidRPr="00413CB7" w14:paraId="5B167C6C" w14:textId="77777777" w:rsidTr="005B36B0">
        <w:trPr>
          <w:trHeight w:val="20"/>
        </w:trPr>
        <w:tc>
          <w:tcPr>
            <w:tcW w:w="1756" w:type="pct"/>
            <w:noWrap/>
            <w:hideMark/>
          </w:tcPr>
          <w:p w14:paraId="3335C5CC" w14:textId="77777777" w:rsidR="00413CB7" w:rsidRPr="00413CB7" w:rsidRDefault="00413CB7" w:rsidP="00413CB7">
            <w:pPr>
              <w:spacing w:after="0"/>
              <w:jc w:val="left"/>
              <w:rPr>
                <w:szCs w:val="20"/>
              </w:rPr>
            </w:pPr>
            <w:r w:rsidRPr="00413CB7">
              <w:rPr>
                <w:szCs w:val="20"/>
              </w:rPr>
              <w:t>Matthew Hardy</w:t>
            </w:r>
          </w:p>
        </w:tc>
        <w:tc>
          <w:tcPr>
            <w:tcW w:w="1597" w:type="pct"/>
            <w:noWrap/>
            <w:hideMark/>
          </w:tcPr>
          <w:p w14:paraId="30F1E473" w14:textId="77777777" w:rsidR="00413CB7" w:rsidRPr="00413CB7" w:rsidRDefault="00413CB7" w:rsidP="00413CB7">
            <w:pPr>
              <w:spacing w:after="0"/>
              <w:ind w:left="113"/>
              <w:jc w:val="left"/>
              <w:rPr>
                <w:szCs w:val="20"/>
              </w:rPr>
            </w:pPr>
            <w:r w:rsidRPr="00413CB7">
              <w:rPr>
                <w:szCs w:val="20"/>
              </w:rPr>
              <w:t>HAHNDORF, SA 5245</w:t>
            </w:r>
          </w:p>
        </w:tc>
        <w:tc>
          <w:tcPr>
            <w:tcW w:w="424" w:type="pct"/>
            <w:noWrap/>
            <w:hideMark/>
          </w:tcPr>
          <w:p w14:paraId="4AD5D23D" w14:textId="77777777" w:rsidR="00413CB7" w:rsidRPr="00413CB7" w:rsidRDefault="00413CB7" w:rsidP="00413CB7">
            <w:pPr>
              <w:spacing w:after="0"/>
              <w:ind w:right="113"/>
              <w:jc w:val="right"/>
              <w:rPr>
                <w:szCs w:val="20"/>
              </w:rPr>
            </w:pPr>
            <w:r w:rsidRPr="00413CB7">
              <w:rPr>
                <w:szCs w:val="20"/>
              </w:rPr>
              <w:t>65.50</w:t>
            </w:r>
          </w:p>
        </w:tc>
        <w:tc>
          <w:tcPr>
            <w:tcW w:w="770" w:type="pct"/>
            <w:noWrap/>
            <w:hideMark/>
          </w:tcPr>
          <w:p w14:paraId="07EF4C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53920C" w14:textId="77777777" w:rsidR="00413CB7" w:rsidRPr="00413CB7" w:rsidRDefault="00413CB7" w:rsidP="00413CB7">
            <w:pPr>
              <w:spacing w:after="0"/>
              <w:jc w:val="right"/>
              <w:rPr>
                <w:szCs w:val="20"/>
              </w:rPr>
            </w:pPr>
            <w:r w:rsidRPr="00413CB7">
              <w:rPr>
                <w:szCs w:val="20"/>
              </w:rPr>
              <w:t>11.1.2013</w:t>
            </w:r>
          </w:p>
        </w:tc>
      </w:tr>
      <w:tr w:rsidR="00413CB7" w:rsidRPr="00413CB7" w14:paraId="689248C7" w14:textId="77777777" w:rsidTr="005B36B0">
        <w:trPr>
          <w:trHeight w:val="20"/>
        </w:trPr>
        <w:tc>
          <w:tcPr>
            <w:tcW w:w="1756" w:type="pct"/>
            <w:noWrap/>
            <w:hideMark/>
          </w:tcPr>
          <w:p w14:paraId="08B01F92" w14:textId="77777777" w:rsidR="00413CB7" w:rsidRPr="00413CB7" w:rsidRDefault="00413CB7" w:rsidP="00413CB7">
            <w:pPr>
              <w:spacing w:after="0"/>
              <w:jc w:val="left"/>
              <w:rPr>
                <w:szCs w:val="20"/>
              </w:rPr>
            </w:pPr>
            <w:r w:rsidRPr="00413CB7">
              <w:rPr>
                <w:szCs w:val="20"/>
              </w:rPr>
              <w:t>Matthew Johns</w:t>
            </w:r>
          </w:p>
        </w:tc>
        <w:tc>
          <w:tcPr>
            <w:tcW w:w="1597" w:type="pct"/>
            <w:noWrap/>
            <w:hideMark/>
          </w:tcPr>
          <w:p w14:paraId="67B7D078"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11C580C9" w14:textId="77777777" w:rsidR="00413CB7" w:rsidRPr="00413CB7" w:rsidRDefault="00413CB7" w:rsidP="00413CB7">
            <w:pPr>
              <w:spacing w:after="0"/>
              <w:ind w:right="113"/>
              <w:jc w:val="right"/>
              <w:rPr>
                <w:szCs w:val="20"/>
              </w:rPr>
            </w:pPr>
            <w:r w:rsidRPr="00413CB7">
              <w:rPr>
                <w:szCs w:val="20"/>
              </w:rPr>
              <w:t>19.70</w:t>
            </w:r>
          </w:p>
        </w:tc>
        <w:tc>
          <w:tcPr>
            <w:tcW w:w="770" w:type="pct"/>
            <w:noWrap/>
            <w:hideMark/>
          </w:tcPr>
          <w:p w14:paraId="60EA55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EA1E1F" w14:textId="77777777" w:rsidR="00413CB7" w:rsidRPr="00413CB7" w:rsidRDefault="00413CB7" w:rsidP="00413CB7">
            <w:pPr>
              <w:spacing w:after="0"/>
              <w:jc w:val="right"/>
              <w:rPr>
                <w:szCs w:val="20"/>
              </w:rPr>
            </w:pPr>
            <w:r w:rsidRPr="00413CB7">
              <w:rPr>
                <w:szCs w:val="20"/>
              </w:rPr>
              <w:t>22.1.2015</w:t>
            </w:r>
          </w:p>
        </w:tc>
      </w:tr>
      <w:tr w:rsidR="00413CB7" w:rsidRPr="00413CB7" w14:paraId="56252D45" w14:textId="77777777" w:rsidTr="005B36B0">
        <w:trPr>
          <w:trHeight w:val="20"/>
        </w:trPr>
        <w:tc>
          <w:tcPr>
            <w:tcW w:w="1756" w:type="pct"/>
            <w:noWrap/>
            <w:hideMark/>
          </w:tcPr>
          <w:p w14:paraId="4EFED900" w14:textId="77777777" w:rsidR="00413CB7" w:rsidRPr="00413CB7" w:rsidRDefault="00413CB7" w:rsidP="00413CB7">
            <w:pPr>
              <w:spacing w:after="0"/>
              <w:jc w:val="left"/>
              <w:rPr>
                <w:szCs w:val="20"/>
              </w:rPr>
            </w:pPr>
            <w:r w:rsidRPr="00413CB7">
              <w:rPr>
                <w:szCs w:val="20"/>
              </w:rPr>
              <w:t>Matthew Kelsey</w:t>
            </w:r>
          </w:p>
        </w:tc>
        <w:tc>
          <w:tcPr>
            <w:tcW w:w="1597" w:type="pct"/>
            <w:noWrap/>
            <w:hideMark/>
          </w:tcPr>
          <w:p w14:paraId="21D7C59F"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6DC51876" w14:textId="77777777" w:rsidR="00413CB7" w:rsidRPr="00413CB7" w:rsidRDefault="00413CB7" w:rsidP="00413CB7">
            <w:pPr>
              <w:spacing w:after="0"/>
              <w:ind w:right="113"/>
              <w:jc w:val="right"/>
              <w:rPr>
                <w:szCs w:val="20"/>
              </w:rPr>
            </w:pPr>
            <w:r w:rsidRPr="00413CB7">
              <w:rPr>
                <w:szCs w:val="20"/>
              </w:rPr>
              <w:t>34.20</w:t>
            </w:r>
          </w:p>
        </w:tc>
        <w:tc>
          <w:tcPr>
            <w:tcW w:w="770" w:type="pct"/>
            <w:noWrap/>
            <w:hideMark/>
          </w:tcPr>
          <w:p w14:paraId="3D484D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CFDB85" w14:textId="77777777" w:rsidR="00413CB7" w:rsidRPr="00413CB7" w:rsidRDefault="00413CB7" w:rsidP="00413CB7">
            <w:pPr>
              <w:spacing w:after="0"/>
              <w:jc w:val="right"/>
              <w:rPr>
                <w:szCs w:val="20"/>
              </w:rPr>
            </w:pPr>
            <w:r w:rsidRPr="00413CB7">
              <w:rPr>
                <w:szCs w:val="20"/>
              </w:rPr>
              <w:t>7.1.2014</w:t>
            </w:r>
          </w:p>
        </w:tc>
      </w:tr>
      <w:tr w:rsidR="00413CB7" w:rsidRPr="00413CB7" w14:paraId="585A1537" w14:textId="77777777" w:rsidTr="005B36B0">
        <w:trPr>
          <w:trHeight w:val="20"/>
        </w:trPr>
        <w:tc>
          <w:tcPr>
            <w:tcW w:w="1756" w:type="pct"/>
            <w:noWrap/>
            <w:hideMark/>
          </w:tcPr>
          <w:p w14:paraId="6B46937E" w14:textId="77777777" w:rsidR="00413CB7" w:rsidRPr="00413CB7" w:rsidRDefault="00413CB7" w:rsidP="00413CB7">
            <w:pPr>
              <w:spacing w:after="0"/>
              <w:jc w:val="left"/>
              <w:rPr>
                <w:szCs w:val="20"/>
              </w:rPr>
            </w:pPr>
            <w:r w:rsidRPr="00413CB7">
              <w:rPr>
                <w:szCs w:val="20"/>
              </w:rPr>
              <w:t>Matthew Reavill</w:t>
            </w:r>
          </w:p>
        </w:tc>
        <w:tc>
          <w:tcPr>
            <w:tcW w:w="1597" w:type="pct"/>
            <w:noWrap/>
            <w:hideMark/>
          </w:tcPr>
          <w:p w14:paraId="0D954A67"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33540E30" w14:textId="77777777" w:rsidR="00413CB7" w:rsidRPr="00413CB7" w:rsidRDefault="00413CB7" w:rsidP="00413CB7">
            <w:pPr>
              <w:spacing w:after="0"/>
              <w:ind w:right="113"/>
              <w:jc w:val="right"/>
              <w:rPr>
                <w:szCs w:val="20"/>
              </w:rPr>
            </w:pPr>
            <w:r w:rsidRPr="00413CB7">
              <w:rPr>
                <w:szCs w:val="20"/>
              </w:rPr>
              <w:t>13.99</w:t>
            </w:r>
          </w:p>
        </w:tc>
        <w:tc>
          <w:tcPr>
            <w:tcW w:w="770" w:type="pct"/>
            <w:noWrap/>
            <w:hideMark/>
          </w:tcPr>
          <w:p w14:paraId="3AB106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5FC01E" w14:textId="77777777" w:rsidR="00413CB7" w:rsidRPr="00413CB7" w:rsidRDefault="00413CB7" w:rsidP="00413CB7">
            <w:pPr>
              <w:spacing w:after="0"/>
              <w:jc w:val="right"/>
              <w:rPr>
                <w:szCs w:val="20"/>
              </w:rPr>
            </w:pPr>
            <w:r w:rsidRPr="00413CB7">
              <w:rPr>
                <w:szCs w:val="20"/>
              </w:rPr>
              <w:t>24.9.2014</w:t>
            </w:r>
          </w:p>
        </w:tc>
      </w:tr>
      <w:tr w:rsidR="00413CB7" w:rsidRPr="00413CB7" w14:paraId="5E1ABB84" w14:textId="77777777" w:rsidTr="005B36B0">
        <w:trPr>
          <w:trHeight w:val="20"/>
        </w:trPr>
        <w:tc>
          <w:tcPr>
            <w:tcW w:w="1756" w:type="pct"/>
            <w:noWrap/>
            <w:hideMark/>
          </w:tcPr>
          <w:p w14:paraId="12ECC26A" w14:textId="77777777" w:rsidR="00413CB7" w:rsidRPr="00413CB7" w:rsidRDefault="00413CB7" w:rsidP="00413CB7">
            <w:pPr>
              <w:spacing w:after="0"/>
              <w:jc w:val="left"/>
              <w:rPr>
                <w:szCs w:val="20"/>
              </w:rPr>
            </w:pPr>
            <w:r w:rsidRPr="00413CB7">
              <w:rPr>
                <w:szCs w:val="20"/>
              </w:rPr>
              <w:t>Matthew Reavill</w:t>
            </w:r>
          </w:p>
        </w:tc>
        <w:tc>
          <w:tcPr>
            <w:tcW w:w="1597" w:type="pct"/>
            <w:noWrap/>
            <w:hideMark/>
          </w:tcPr>
          <w:p w14:paraId="1FEB1169"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1807A5C4" w14:textId="77777777" w:rsidR="00413CB7" w:rsidRPr="00413CB7" w:rsidRDefault="00413CB7" w:rsidP="00413CB7">
            <w:pPr>
              <w:spacing w:after="0"/>
              <w:ind w:right="113"/>
              <w:jc w:val="right"/>
              <w:rPr>
                <w:szCs w:val="20"/>
              </w:rPr>
            </w:pPr>
            <w:r w:rsidRPr="00413CB7">
              <w:rPr>
                <w:szCs w:val="20"/>
              </w:rPr>
              <w:t>18.85</w:t>
            </w:r>
          </w:p>
        </w:tc>
        <w:tc>
          <w:tcPr>
            <w:tcW w:w="770" w:type="pct"/>
            <w:noWrap/>
            <w:hideMark/>
          </w:tcPr>
          <w:p w14:paraId="786F01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9F5F60" w14:textId="77777777" w:rsidR="00413CB7" w:rsidRPr="00413CB7" w:rsidRDefault="00413CB7" w:rsidP="00413CB7">
            <w:pPr>
              <w:spacing w:after="0"/>
              <w:jc w:val="right"/>
              <w:rPr>
                <w:szCs w:val="20"/>
              </w:rPr>
            </w:pPr>
            <w:r w:rsidRPr="00413CB7">
              <w:rPr>
                <w:szCs w:val="20"/>
              </w:rPr>
              <w:t>6.11.2014</w:t>
            </w:r>
          </w:p>
        </w:tc>
      </w:tr>
      <w:tr w:rsidR="00413CB7" w:rsidRPr="00413CB7" w14:paraId="19C04857" w14:textId="77777777" w:rsidTr="005B36B0">
        <w:trPr>
          <w:trHeight w:val="20"/>
        </w:trPr>
        <w:tc>
          <w:tcPr>
            <w:tcW w:w="1756" w:type="pct"/>
            <w:noWrap/>
            <w:hideMark/>
          </w:tcPr>
          <w:p w14:paraId="4298A865" w14:textId="77777777" w:rsidR="00413CB7" w:rsidRPr="00413CB7" w:rsidRDefault="00413CB7" w:rsidP="00413CB7">
            <w:pPr>
              <w:spacing w:after="0"/>
              <w:jc w:val="left"/>
              <w:rPr>
                <w:szCs w:val="20"/>
              </w:rPr>
            </w:pPr>
            <w:r w:rsidRPr="00413CB7">
              <w:rPr>
                <w:szCs w:val="20"/>
              </w:rPr>
              <w:t>Matthew Start</w:t>
            </w:r>
          </w:p>
        </w:tc>
        <w:tc>
          <w:tcPr>
            <w:tcW w:w="1597" w:type="pct"/>
            <w:noWrap/>
            <w:hideMark/>
          </w:tcPr>
          <w:p w14:paraId="758104AD"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719D66D1" w14:textId="77777777" w:rsidR="00413CB7" w:rsidRPr="00413CB7" w:rsidRDefault="00413CB7" w:rsidP="00413CB7">
            <w:pPr>
              <w:spacing w:after="0"/>
              <w:ind w:right="113"/>
              <w:jc w:val="right"/>
              <w:rPr>
                <w:szCs w:val="20"/>
              </w:rPr>
            </w:pPr>
            <w:r w:rsidRPr="00413CB7">
              <w:rPr>
                <w:szCs w:val="20"/>
              </w:rPr>
              <w:t>103.64</w:t>
            </w:r>
          </w:p>
        </w:tc>
        <w:tc>
          <w:tcPr>
            <w:tcW w:w="770" w:type="pct"/>
            <w:noWrap/>
            <w:hideMark/>
          </w:tcPr>
          <w:p w14:paraId="3E7E57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ED32BD" w14:textId="77777777" w:rsidR="00413CB7" w:rsidRPr="00413CB7" w:rsidRDefault="00413CB7" w:rsidP="00413CB7">
            <w:pPr>
              <w:spacing w:after="0"/>
              <w:jc w:val="right"/>
              <w:rPr>
                <w:szCs w:val="20"/>
              </w:rPr>
            </w:pPr>
            <w:r w:rsidRPr="00413CB7">
              <w:rPr>
                <w:szCs w:val="20"/>
              </w:rPr>
              <w:t>14.6.2013</w:t>
            </w:r>
          </w:p>
        </w:tc>
      </w:tr>
      <w:tr w:rsidR="00413CB7" w:rsidRPr="00413CB7" w14:paraId="274B8BB5" w14:textId="77777777" w:rsidTr="005B36B0">
        <w:trPr>
          <w:trHeight w:val="20"/>
        </w:trPr>
        <w:tc>
          <w:tcPr>
            <w:tcW w:w="1756" w:type="pct"/>
            <w:noWrap/>
            <w:hideMark/>
          </w:tcPr>
          <w:p w14:paraId="00A3F69E" w14:textId="77777777" w:rsidR="00413CB7" w:rsidRPr="00413CB7" w:rsidRDefault="00413CB7" w:rsidP="00413CB7">
            <w:pPr>
              <w:spacing w:after="0"/>
              <w:jc w:val="left"/>
              <w:rPr>
                <w:szCs w:val="20"/>
              </w:rPr>
            </w:pPr>
            <w:r w:rsidRPr="00413CB7">
              <w:rPr>
                <w:szCs w:val="20"/>
              </w:rPr>
              <w:t>Matthew Thompson</w:t>
            </w:r>
          </w:p>
        </w:tc>
        <w:tc>
          <w:tcPr>
            <w:tcW w:w="1597" w:type="pct"/>
            <w:noWrap/>
            <w:hideMark/>
          </w:tcPr>
          <w:p w14:paraId="2D38CA0A" w14:textId="77777777" w:rsidR="00413CB7" w:rsidRPr="00413CB7" w:rsidRDefault="00413CB7" w:rsidP="00413CB7">
            <w:pPr>
              <w:spacing w:after="0"/>
              <w:ind w:left="113"/>
              <w:jc w:val="left"/>
              <w:rPr>
                <w:szCs w:val="20"/>
              </w:rPr>
            </w:pPr>
            <w:r w:rsidRPr="00413CB7">
              <w:rPr>
                <w:szCs w:val="20"/>
              </w:rPr>
              <w:t>SOUTH BRIGHTON, SA 5048</w:t>
            </w:r>
          </w:p>
        </w:tc>
        <w:tc>
          <w:tcPr>
            <w:tcW w:w="424" w:type="pct"/>
            <w:noWrap/>
            <w:hideMark/>
          </w:tcPr>
          <w:p w14:paraId="76ABB5C7" w14:textId="77777777" w:rsidR="00413CB7" w:rsidRPr="00413CB7" w:rsidRDefault="00413CB7" w:rsidP="00413CB7">
            <w:pPr>
              <w:spacing w:after="0"/>
              <w:ind w:right="113"/>
              <w:jc w:val="right"/>
              <w:rPr>
                <w:szCs w:val="20"/>
              </w:rPr>
            </w:pPr>
            <w:r w:rsidRPr="00413CB7">
              <w:rPr>
                <w:szCs w:val="20"/>
              </w:rPr>
              <w:t>36.00</w:t>
            </w:r>
          </w:p>
        </w:tc>
        <w:tc>
          <w:tcPr>
            <w:tcW w:w="770" w:type="pct"/>
            <w:noWrap/>
            <w:hideMark/>
          </w:tcPr>
          <w:p w14:paraId="346977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2BE05F" w14:textId="77777777" w:rsidR="00413CB7" w:rsidRPr="00413CB7" w:rsidRDefault="00413CB7" w:rsidP="00413CB7">
            <w:pPr>
              <w:spacing w:after="0"/>
              <w:jc w:val="right"/>
              <w:rPr>
                <w:szCs w:val="20"/>
              </w:rPr>
            </w:pPr>
            <w:r w:rsidRPr="00413CB7">
              <w:rPr>
                <w:szCs w:val="20"/>
              </w:rPr>
              <w:t>8.3.2013</w:t>
            </w:r>
          </w:p>
        </w:tc>
      </w:tr>
      <w:tr w:rsidR="00413CB7" w:rsidRPr="00413CB7" w14:paraId="0D36A30F" w14:textId="77777777" w:rsidTr="005B36B0">
        <w:trPr>
          <w:trHeight w:val="20"/>
        </w:trPr>
        <w:tc>
          <w:tcPr>
            <w:tcW w:w="1756" w:type="pct"/>
            <w:noWrap/>
            <w:hideMark/>
          </w:tcPr>
          <w:p w14:paraId="183B6783" w14:textId="77777777" w:rsidR="00413CB7" w:rsidRPr="00413CB7" w:rsidRDefault="00413CB7" w:rsidP="00413CB7">
            <w:pPr>
              <w:spacing w:after="0"/>
              <w:jc w:val="left"/>
              <w:rPr>
                <w:szCs w:val="20"/>
              </w:rPr>
            </w:pPr>
            <w:r w:rsidRPr="00413CB7">
              <w:rPr>
                <w:szCs w:val="20"/>
              </w:rPr>
              <w:t>Matthew Tomlanson</w:t>
            </w:r>
          </w:p>
        </w:tc>
        <w:tc>
          <w:tcPr>
            <w:tcW w:w="1597" w:type="pct"/>
            <w:noWrap/>
            <w:hideMark/>
          </w:tcPr>
          <w:p w14:paraId="39FECE61"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7F402525" w14:textId="77777777" w:rsidR="00413CB7" w:rsidRPr="00413CB7" w:rsidRDefault="00413CB7" w:rsidP="00413CB7">
            <w:pPr>
              <w:spacing w:after="0"/>
              <w:ind w:right="113"/>
              <w:jc w:val="right"/>
              <w:rPr>
                <w:szCs w:val="20"/>
              </w:rPr>
            </w:pPr>
            <w:r w:rsidRPr="00413CB7">
              <w:rPr>
                <w:szCs w:val="20"/>
              </w:rPr>
              <w:t>23.83</w:t>
            </w:r>
          </w:p>
        </w:tc>
        <w:tc>
          <w:tcPr>
            <w:tcW w:w="770" w:type="pct"/>
            <w:noWrap/>
            <w:hideMark/>
          </w:tcPr>
          <w:p w14:paraId="5ADDE85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271AAA" w14:textId="77777777" w:rsidR="00413CB7" w:rsidRPr="00413CB7" w:rsidRDefault="00413CB7" w:rsidP="00413CB7">
            <w:pPr>
              <w:spacing w:after="0"/>
              <w:jc w:val="right"/>
              <w:rPr>
                <w:szCs w:val="20"/>
              </w:rPr>
            </w:pPr>
            <w:r w:rsidRPr="00413CB7">
              <w:rPr>
                <w:szCs w:val="20"/>
              </w:rPr>
              <w:t>23.9.2014</w:t>
            </w:r>
          </w:p>
        </w:tc>
      </w:tr>
      <w:tr w:rsidR="00413CB7" w:rsidRPr="00413CB7" w14:paraId="5520E6BE" w14:textId="77777777" w:rsidTr="005B36B0">
        <w:trPr>
          <w:trHeight w:val="20"/>
        </w:trPr>
        <w:tc>
          <w:tcPr>
            <w:tcW w:w="1756" w:type="pct"/>
            <w:noWrap/>
            <w:hideMark/>
          </w:tcPr>
          <w:p w14:paraId="041A2BE1" w14:textId="77777777" w:rsidR="00413CB7" w:rsidRPr="00413CB7" w:rsidRDefault="00413CB7" w:rsidP="00413CB7">
            <w:pPr>
              <w:spacing w:after="0"/>
              <w:jc w:val="left"/>
              <w:rPr>
                <w:szCs w:val="20"/>
              </w:rPr>
            </w:pPr>
            <w:r w:rsidRPr="00413CB7">
              <w:rPr>
                <w:szCs w:val="20"/>
              </w:rPr>
              <w:t>Matthew White</w:t>
            </w:r>
          </w:p>
        </w:tc>
        <w:tc>
          <w:tcPr>
            <w:tcW w:w="1597" w:type="pct"/>
            <w:noWrap/>
            <w:hideMark/>
          </w:tcPr>
          <w:p w14:paraId="7B11F767" w14:textId="77777777" w:rsidR="00413CB7" w:rsidRPr="00413CB7" w:rsidRDefault="00413CB7" w:rsidP="00413CB7">
            <w:pPr>
              <w:spacing w:after="0"/>
              <w:ind w:left="113"/>
              <w:jc w:val="left"/>
              <w:rPr>
                <w:szCs w:val="20"/>
              </w:rPr>
            </w:pPr>
            <w:r w:rsidRPr="00413CB7">
              <w:rPr>
                <w:szCs w:val="20"/>
              </w:rPr>
              <w:t>HACKHAM, SA 5163</w:t>
            </w:r>
          </w:p>
        </w:tc>
        <w:tc>
          <w:tcPr>
            <w:tcW w:w="424" w:type="pct"/>
            <w:noWrap/>
            <w:hideMark/>
          </w:tcPr>
          <w:p w14:paraId="7B4D321C" w14:textId="77777777" w:rsidR="00413CB7" w:rsidRPr="00413CB7" w:rsidRDefault="00413CB7" w:rsidP="00413CB7">
            <w:pPr>
              <w:spacing w:after="0"/>
              <w:ind w:right="113"/>
              <w:jc w:val="right"/>
              <w:rPr>
                <w:szCs w:val="20"/>
              </w:rPr>
            </w:pPr>
            <w:r w:rsidRPr="00413CB7">
              <w:rPr>
                <w:szCs w:val="20"/>
              </w:rPr>
              <w:t>12.94</w:t>
            </w:r>
          </w:p>
        </w:tc>
        <w:tc>
          <w:tcPr>
            <w:tcW w:w="770" w:type="pct"/>
            <w:noWrap/>
            <w:hideMark/>
          </w:tcPr>
          <w:p w14:paraId="5B885A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07A3BA" w14:textId="77777777" w:rsidR="00413CB7" w:rsidRPr="00413CB7" w:rsidRDefault="00413CB7" w:rsidP="00413CB7">
            <w:pPr>
              <w:spacing w:after="0"/>
              <w:jc w:val="right"/>
              <w:rPr>
                <w:szCs w:val="20"/>
              </w:rPr>
            </w:pPr>
            <w:r w:rsidRPr="00413CB7">
              <w:rPr>
                <w:szCs w:val="20"/>
              </w:rPr>
              <w:t>14.7.2014</w:t>
            </w:r>
          </w:p>
        </w:tc>
      </w:tr>
      <w:tr w:rsidR="00413CB7" w:rsidRPr="00413CB7" w14:paraId="4C77FE93" w14:textId="77777777" w:rsidTr="005B36B0">
        <w:trPr>
          <w:trHeight w:val="20"/>
        </w:trPr>
        <w:tc>
          <w:tcPr>
            <w:tcW w:w="1756" w:type="pct"/>
            <w:noWrap/>
            <w:hideMark/>
          </w:tcPr>
          <w:p w14:paraId="6A40EE7F" w14:textId="77777777" w:rsidR="00413CB7" w:rsidRPr="00413CB7" w:rsidRDefault="00413CB7" w:rsidP="00413CB7">
            <w:pPr>
              <w:spacing w:after="0"/>
              <w:jc w:val="left"/>
              <w:rPr>
                <w:szCs w:val="20"/>
              </w:rPr>
            </w:pPr>
            <w:r w:rsidRPr="00413CB7">
              <w:rPr>
                <w:szCs w:val="20"/>
              </w:rPr>
              <w:t>Matthew Wilson</w:t>
            </w:r>
          </w:p>
        </w:tc>
        <w:tc>
          <w:tcPr>
            <w:tcW w:w="1597" w:type="pct"/>
            <w:noWrap/>
            <w:hideMark/>
          </w:tcPr>
          <w:p w14:paraId="580A786B" w14:textId="77777777"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14:paraId="24BA8B7F" w14:textId="77777777" w:rsidR="00413CB7" w:rsidRPr="00413CB7" w:rsidRDefault="00413CB7" w:rsidP="00413CB7">
            <w:pPr>
              <w:spacing w:after="0"/>
              <w:ind w:right="113"/>
              <w:jc w:val="right"/>
              <w:rPr>
                <w:szCs w:val="20"/>
              </w:rPr>
            </w:pPr>
            <w:r w:rsidRPr="00413CB7">
              <w:rPr>
                <w:szCs w:val="20"/>
              </w:rPr>
              <w:t>48.73</w:t>
            </w:r>
          </w:p>
        </w:tc>
        <w:tc>
          <w:tcPr>
            <w:tcW w:w="770" w:type="pct"/>
            <w:noWrap/>
            <w:hideMark/>
          </w:tcPr>
          <w:p w14:paraId="23864C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3DEB47" w14:textId="77777777" w:rsidR="00413CB7" w:rsidRPr="00413CB7" w:rsidRDefault="00413CB7" w:rsidP="00413CB7">
            <w:pPr>
              <w:spacing w:after="0"/>
              <w:jc w:val="right"/>
              <w:rPr>
                <w:szCs w:val="20"/>
              </w:rPr>
            </w:pPr>
            <w:r w:rsidRPr="00413CB7">
              <w:rPr>
                <w:szCs w:val="20"/>
              </w:rPr>
              <w:t>7.2.2013</w:t>
            </w:r>
          </w:p>
        </w:tc>
      </w:tr>
      <w:tr w:rsidR="00413CB7" w:rsidRPr="00413CB7" w14:paraId="0AAD3A0A" w14:textId="77777777" w:rsidTr="005B36B0">
        <w:trPr>
          <w:trHeight w:val="20"/>
        </w:trPr>
        <w:tc>
          <w:tcPr>
            <w:tcW w:w="1756" w:type="pct"/>
            <w:noWrap/>
            <w:hideMark/>
          </w:tcPr>
          <w:p w14:paraId="326E29F1" w14:textId="77777777" w:rsidR="00413CB7" w:rsidRPr="00413CB7" w:rsidRDefault="00413CB7" w:rsidP="00413CB7">
            <w:pPr>
              <w:spacing w:after="0"/>
              <w:jc w:val="left"/>
              <w:rPr>
                <w:szCs w:val="20"/>
              </w:rPr>
            </w:pPr>
            <w:r w:rsidRPr="00413CB7">
              <w:rPr>
                <w:szCs w:val="20"/>
              </w:rPr>
              <w:t>Matthew Yeomans</w:t>
            </w:r>
          </w:p>
        </w:tc>
        <w:tc>
          <w:tcPr>
            <w:tcW w:w="1597" w:type="pct"/>
            <w:noWrap/>
            <w:hideMark/>
          </w:tcPr>
          <w:p w14:paraId="474BC28A"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4073069E" w14:textId="77777777" w:rsidR="00413CB7" w:rsidRPr="00413CB7" w:rsidRDefault="00413CB7" w:rsidP="00413CB7">
            <w:pPr>
              <w:spacing w:after="0"/>
              <w:ind w:right="113"/>
              <w:jc w:val="right"/>
              <w:rPr>
                <w:szCs w:val="20"/>
              </w:rPr>
            </w:pPr>
            <w:r w:rsidRPr="00413CB7">
              <w:rPr>
                <w:szCs w:val="20"/>
              </w:rPr>
              <w:t>31.18</w:t>
            </w:r>
          </w:p>
        </w:tc>
        <w:tc>
          <w:tcPr>
            <w:tcW w:w="770" w:type="pct"/>
            <w:noWrap/>
            <w:hideMark/>
          </w:tcPr>
          <w:p w14:paraId="17D1B7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6A9399" w14:textId="77777777" w:rsidR="00413CB7" w:rsidRPr="00413CB7" w:rsidRDefault="00413CB7" w:rsidP="00413CB7">
            <w:pPr>
              <w:spacing w:after="0"/>
              <w:jc w:val="right"/>
              <w:rPr>
                <w:szCs w:val="20"/>
              </w:rPr>
            </w:pPr>
            <w:r w:rsidRPr="00413CB7">
              <w:rPr>
                <w:szCs w:val="20"/>
              </w:rPr>
              <w:t>19.8.2013</w:t>
            </w:r>
          </w:p>
        </w:tc>
      </w:tr>
      <w:tr w:rsidR="00413CB7" w:rsidRPr="00413CB7" w14:paraId="2020A8BC" w14:textId="77777777" w:rsidTr="005B36B0">
        <w:trPr>
          <w:trHeight w:val="20"/>
        </w:trPr>
        <w:tc>
          <w:tcPr>
            <w:tcW w:w="1756" w:type="pct"/>
            <w:noWrap/>
            <w:hideMark/>
          </w:tcPr>
          <w:p w14:paraId="329842DD" w14:textId="77777777" w:rsidR="00413CB7" w:rsidRPr="00413CB7" w:rsidRDefault="00413CB7" w:rsidP="00413CB7">
            <w:pPr>
              <w:spacing w:after="0"/>
              <w:jc w:val="left"/>
              <w:rPr>
                <w:szCs w:val="20"/>
              </w:rPr>
            </w:pPr>
            <w:r w:rsidRPr="00413CB7">
              <w:rPr>
                <w:szCs w:val="20"/>
              </w:rPr>
              <w:t>Mattstudio Pl Studnt Living Pl</w:t>
            </w:r>
          </w:p>
        </w:tc>
        <w:tc>
          <w:tcPr>
            <w:tcW w:w="1597" w:type="pct"/>
            <w:noWrap/>
            <w:hideMark/>
          </w:tcPr>
          <w:p w14:paraId="1649D8BA"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A0C1324" w14:textId="77777777" w:rsidR="00413CB7" w:rsidRPr="00413CB7" w:rsidRDefault="00413CB7" w:rsidP="00413CB7">
            <w:pPr>
              <w:spacing w:after="0"/>
              <w:ind w:right="113"/>
              <w:jc w:val="right"/>
              <w:rPr>
                <w:szCs w:val="20"/>
              </w:rPr>
            </w:pPr>
            <w:r w:rsidRPr="00413CB7">
              <w:rPr>
                <w:szCs w:val="20"/>
              </w:rPr>
              <w:t>777.28</w:t>
            </w:r>
          </w:p>
        </w:tc>
        <w:tc>
          <w:tcPr>
            <w:tcW w:w="770" w:type="pct"/>
            <w:noWrap/>
            <w:hideMark/>
          </w:tcPr>
          <w:p w14:paraId="2C470F11" w14:textId="77777777" w:rsidR="00413CB7" w:rsidRPr="00413CB7" w:rsidRDefault="00413CB7" w:rsidP="00413CB7">
            <w:pPr>
              <w:spacing w:after="0"/>
              <w:ind w:left="170"/>
              <w:jc w:val="left"/>
              <w:rPr>
                <w:szCs w:val="20"/>
              </w:rPr>
            </w:pPr>
            <w:r w:rsidRPr="00413CB7">
              <w:rPr>
                <w:szCs w:val="20"/>
              </w:rPr>
              <w:t>Refund 190630</w:t>
            </w:r>
          </w:p>
        </w:tc>
        <w:tc>
          <w:tcPr>
            <w:tcW w:w="453" w:type="pct"/>
            <w:noWrap/>
            <w:hideMark/>
          </w:tcPr>
          <w:p w14:paraId="3D19C17D" w14:textId="77777777" w:rsidR="00413CB7" w:rsidRPr="00413CB7" w:rsidRDefault="00413CB7" w:rsidP="00413CB7">
            <w:pPr>
              <w:spacing w:after="0"/>
              <w:jc w:val="right"/>
              <w:rPr>
                <w:szCs w:val="20"/>
              </w:rPr>
            </w:pPr>
            <w:r w:rsidRPr="00413CB7">
              <w:rPr>
                <w:szCs w:val="20"/>
              </w:rPr>
              <w:t>6.11.2013</w:t>
            </w:r>
          </w:p>
        </w:tc>
      </w:tr>
      <w:tr w:rsidR="00413CB7" w:rsidRPr="00413CB7" w14:paraId="6BCD1CE1" w14:textId="77777777" w:rsidTr="005B36B0">
        <w:trPr>
          <w:trHeight w:val="20"/>
        </w:trPr>
        <w:tc>
          <w:tcPr>
            <w:tcW w:w="1756" w:type="pct"/>
            <w:noWrap/>
            <w:hideMark/>
          </w:tcPr>
          <w:p w14:paraId="1FF60359" w14:textId="77777777" w:rsidR="00413CB7" w:rsidRPr="00413CB7" w:rsidRDefault="00413CB7" w:rsidP="00413CB7">
            <w:pPr>
              <w:spacing w:after="0"/>
              <w:jc w:val="left"/>
              <w:rPr>
                <w:szCs w:val="20"/>
              </w:rPr>
            </w:pPr>
            <w:r w:rsidRPr="00413CB7">
              <w:rPr>
                <w:szCs w:val="20"/>
              </w:rPr>
              <w:t xml:space="preserve">Maureen Bairstow, the estate of </w:t>
            </w:r>
          </w:p>
        </w:tc>
        <w:tc>
          <w:tcPr>
            <w:tcW w:w="1597" w:type="pct"/>
            <w:noWrap/>
            <w:hideMark/>
          </w:tcPr>
          <w:p w14:paraId="3BEB3903"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49F6ED19" w14:textId="77777777" w:rsidR="00413CB7" w:rsidRPr="00413CB7" w:rsidRDefault="00413CB7" w:rsidP="00413CB7">
            <w:pPr>
              <w:spacing w:after="0"/>
              <w:ind w:right="113"/>
              <w:jc w:val="right"/>
              <w:rPr>
                <w:szCs w:val="20"/>
              </w:rPr>
            </w:pPr>
            <w:r w:rsidRPr="00413CB7">
              <w:rPr>
                <w:szCs w:val="20"/>
              </w:rPr>
              <w:t>38.34</w:t>
            </w:r>
          </w:p>
        </w:tc>
        <w:tc>
          <w:tcPr>
            <w:tcW w:w="770" w:type="pct"/>
            <w:noWrap/>
            <w:hideMark/>
          </w:tcPr>
          <w:p w14:paraId="20F2BD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4CC924" w14:textId="77777777" w:rsidR="00413CB7" w:rsidRPr="00413CB7" w:rsidRDefault="00413CB7" w:rsidP="00413CB7">
            <w:pPr>
              <w:spacing w:after="0"/>
              <w:jc w:val="right"/>
              <w:rPr>
                <w:szCs w:val="20"/>
              </w:rPr>
            </w:pPr>
            <w:r w:rsidRPr="00413CB7">
              <w:rPr>
                <w:szCs w:val="20"/>
              </w:rPr>
              <w:t>9.5.2014</w:t>
            </w:r>
          </w:p>
        </w:tc>
      </w:tr>
      <w:tr w:rsidR="00413CB7" w:rsidRPr="00413CB7" w14:paraId="108A6118" w14:textId="77777777" w:rsidTr="005B36B0">
        <w:trPr>
          <w:trHeight w:val="20"/>
        </w:trPr>
        <w:tc>
          <w:tcPr>
            <w:tcW w:w="1756" w:type="pct"/>
            <w:noWrap/>
            <w:hideMark/>
          </w:tcPr>
          <w:p w14:paraId="36D9C36C" w14:textId="77777777" w:rsidR="00413CB7" w:rsidRPr="00413CB7" w:rsidRDefault="00413CB7" w:rsidP="00413CB7">
            <w:pPr>
              <w:spacing w:after="0"/>
              <w:jc w:val="left"/>
              <w:rPr>
                <w:szCs w:val="20"/>
              </w:rPr>
            </w:pPr>
            <w:r w:rsidRPr="00413CB7">
              <w:rPr>
                <w:szCs w:val="20"/>
              </w:rPr>
              <w:t>Maureen Jobb-Shanley</w:t>
            </w:r>
          </w:p>
        </w:tc>
        <w:tc>
          <w:tcPr>
            <w:tcW w:w="1597" w:type="pct"/>
            <w:noWrap/>
            <w:hideMark/>
          </w:tcPr>
          <w:p w14:paraId="5B2ADE6C"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6A3CD6C" w14:textId="77777777" w:rsidR="00413CB7" w:rsidRPr="00413CB7" w:rsidRDefault="00413CB7" w:rsidP="00413CB7">
            <w:pPr>
              <w:spacing w:after="0"/>
              <w:ind w:right="113"/>
              <w:jc w:val="right"/>
              <w:rPr>
                <w:szCs w:val="20"/>
              </w:rPr>
            </w:pPr>
            <w:r w:rsidRPr="00413CB7">
              <w:rPr>
                <w:szCs w:val="20"/>
              </w:rPr>
              <w:t>28.81</w:t>
            </w:r>
          </w:p>
        </w:tc>
        <w:tc>
          <w:tcPr>
            <w:tcW w:w="770" w:type="pct"/>
            <w:noWrap/>
            <w:hideMark/>
          </w:tcPr>
          <w:p w14:paraId="250C69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2C8F82" w14:textId="77777777" w:rsidR="00413CB7" w:rsidRPr="00413CB7" w:rsidRDefault="00413CB7" w:rsidP="00413CB7">
            <w:pPr>
              <w:spacing w:after="0"/>
              <w:jc w:val="right"/>
              <w:rPr>
                <w:szCs w:val="20"/>
              </w:rPr>
            </w:pPr>
            <w:r w:rsidRPr="00413CB7">
              <w:rPr>
                <w:szCs w:val="20"/>
              </w:rPr>
              <w:t>19.1.2015</w:t>
            </w:r>
          </w:p>
        </w:tc>
      </w:tr>
      <w:tr w:rsidR="00413CB7" w:rsidRPr="00413CB7" w14:paraId="35C9957F" w14:textId="77777777" w:rsidTr="005B36B0">
        <w:trPr>
          <w:trHeight w:val="20"/>
        </w:trPr>
        <w:tc>
          <w:tcPr>
            <w:tcW w:w="1756" w:type="pct"/>
            <w:noWrap/>
            <w:hideMark/>
          </w:tcPr>
          <w:p w14:paraId="27BB9AA8" w14:textId="77777777" w:rsidR="00413CB7" w:rsidRPr="00413CB7" w:rsidRDefault="00413CB7" w:rsidP="00413CB7">
            <w:pPr>
              <w:spacing w:after="0"/>
              <w:jc w:val="left"/>
              <w:rPr>
                <w:szCs w:val="20"/>
              </w:rPr>
            </w:pPr>
            <w:r w:rsidRPr="00413CB7">
              <w:rPr>
                <w:szCs w:val="20"/>
              </w:rPr>
              <w:t>Maurice Berryman</w:t>
            </w:r>
          </w:p>
        </w:tc>
        <w:tc>
          <w:tcPr>
            <w:tcW w:w="1597" w:type="pct"/>
            <w:noWrap/>
            <w:hideMark/>
          </w:tcPr>
          <w:p w14:paraId="6328D6B3" w14:textId="77777777"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14:paraId="30C18FA8" w14:textId="77777777" w:rsidR="00413CB7" w:rsidRPr="00413CB7" w:rsidRDefault="00413CB7" w:rsidP="00413CB7">
            <w:pPr>
              <w:spacing w:after="0"/>
              <w:ind w:right="113"/>
              <w:jc w:val="right"/>
              <w:rPr>
                <w:szCs w:val="20"/>
              </w:rPr>
            </w:pPr>
            <w:r w:rsidRPr="00413CB7">
              <w:rPr>
                <w:szCs w:val="20"/>
              </w:rPr>
              <w:t>30.92</w:t>
            </w:r>
          </w:p>
        </w:tc>
        <w:tc>
          <w:tcPr>
            <w:tcW w:w="770" w:type="pct"/>
            <w:noWrap/>
            <w:hideMark/>
          </w:tcPr>
          <w:p w14:paraId="0CB0F8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46737E" w14:textId="77777777" w:rsidR="00413CB7" w:rsidRPr="00413CB7" w:rsidRDefault="00413CB7" w:rsidP="00413CB7">
            <w:pPr>
              <w:spacing w:after="0"/>
              <w:jc w:val="right"/>
              <w:rPr>
                <w:szCs w:val="20"/>
              </w:rPr>
            </w:pPr>
            <w:r w:rsidRPr="00413CB7">
              <w:rPr>
                <w:szCs w:val="20"/>
              </w:rPr>
              <w:t>16.9.2014</w:t>
            </w:r>
          </w:p>
        </w:tc>
      </w:tr>
      <w:tr w:rsidR="00413CB7" w:rsidRPr="00413CB7" w14:paraId="0F04DA68" w14:textId="77777777" w:rsidTr="005B36B0">
        <w:trPr>
          <w:trHeight w:val="20"/>
        </w:trPr>
        <w:tc>
          <w:tcPr>
            <w:tcW w:w="1756" w:type="pct"/>
            <w:noWrap/>
            <w:hideMark/>
          </w:tcPr>
          <w:p w14:paraId="1178F232" w14:textId="77777777" w:rsidR="00413CB7" w:rsidRPr="00413CB7" w:rsidRDefault="00413CB7" w:rsidP="00413CB7">
            <w:pPr>
              <w:spacing w:after="0"/>
              <w:jc w:val="left"/>
              <w:rPr>
                <w:szCs w:val="20"/>
              </w:rPr>
            </w:pPr>
            <w:r w:rsidRPr="00413CB7">
              <w:rPr>
                <w:szCs w:val="20"/>
              </w:rPr>
              <w:t xml:space="preserve">Max Family Butcher </w:t>
            </w:r>
          </w:p>
        </w:tc>
        <w:tc>
          <w:tcPr>
            <w:tcW w:w="1597" w:type="pct"/>
            <w:noWrap/>
            <w:hideMark/>
          </w:tcPr>
          <w:p w14:paraId="67F01F76"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01F3CDA9" w14:textId="77777777" w:rsidR="00413CB7" w:rsidRPr="00413CB7" w:rsidRDefault="00413CB7" w:rsidP="00413CB7">
            <w:pPr>
              <w:spacing w:after="0"/>
              <w:ind w:right="113"/>
              <w:jc w:val="right"/>
              <w:rPr>
                <w:szCs w:val="20"/>
              </w:rPr>
            </w:pPr>
            <w:r w:rsidRPr="00413CB7">
              <w:rPr>
                <w:szCs w:val="20"/>
              </w:rPr>
              <w:t>17.60</w:t>
            </w:r>
          </w:p>
        </w:tc>
        <w:tc>
          <w:tcPr>
            <w:tcW w:w="770" w:type="pct"/>
            <w:noWrap/>
            <w:hideMark/>
          </w:tcPr>
          <w:p w14:paraId="01256D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D5E026" w14:textId="77777777" w:rsidR="00413CB7" w:rsidRPr="00413CB7" w:rsidRDefault="00413CB7" w:rsidP="00413CB7">
            <w:pPr>
              <w:spacing w:after="0"/>
              <w:jc w:val="right"/>
              <w:rPr>
                <w:szCs w:val="20"/>
              </w:rPr>
            </w:pPr>
            <w:r w:rsidRPr="00413CB7">
              <w:rPr>
                <w:szCs w:val="20"/>
              </w:rPr>
              <w:t>27.10.2014</w:t>
            </w:r>
          </w:p>
        </w:tc>
      </w:tr>
      <w:tr w:rsidR="00413CB7" w:rsidRPr="00413CB7" w14:paraId="5B2F85EB" w14:textId="77777777" w:rsidTr="005B36B0">
        <w:trPr>
          <w:trHeight w:val="20"/>
        </w:trPr>
        <w:tc>
          <w:tcPr>
            <w:tcW w:w="1756" w:type="pct"/>
            <w:noWrap/>
            <w:hideMark/>
          </w:tcPr>
          <w:p w14:paraId="483B8EDF" w14:textId="77777777" w:rsidR="00413CB7" w:rsidRPr="00413CB7" w:rsidRDefault="00413CB7" w:rsidP="00413CB7">
            <w:pPr>
              <w:spacing w:after="0"/>
              <w:jc w:val="left"/>
              <w:rPr>
                <w:szCs w:val="20"/>
              </w:rPr>
            </w:pPr>
            <w:r w:rsidRPr="00413CB7">
              <w:rPr>
                <w:szCs w:val="20"/>
              </w:rPr>
              <w:t>Max Fry</w:t>
            </w:r>
          </w:p>
        </w:tc>
        <w:tc>
          <w:tcPr>
            <w:tcW w:w="1597" w:type="pct"/>
            <w:noWrap/>
            <w:hideMark/>
          </w:tcPr>
          <w:p w14:paraId="2FE4CACC" w14:textId="77777777"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14:paraId="7744D297" w14:textId="77777777" w:rsidR="00413CB7" w:rsidRPr="00413CB7" w:rsidRDefault="00413CB7" w:rsidP="00413CB7">
            <w:pPr>
              <w:spacing w:after="0"/>
              <w:ind w:right="113"/>
              <w:jc w:val="right"/>
              <w:rPr>
                <w:szCs w:val="20"/>
              </w:rPr>
            </w:pPr>
            <w:r w:rsidRPr="00413CB7">
              <w:rPr>
                <w:szCs w:val="20"/>
              </w:rPr>
              <w:t>17.12</w:t>
            </w:r>
          </w:p>
        </w:tc>
        <w:tc>
          <w:tcPr>
            <w:tcW w:w="770" w:type="pct"/>
            <w:noWrap/>
            <w:hideMark/>
          </w:tcPr>
          <w:p w14:paraId="264FEC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414CE3" w14:textId="77777777" w:rsidR="00413CB7" w:rsidRPr="00413CB7" w:rsidRDefault="00413CB7" w:rsidP="00413CB7">
            <w:pPr>
              <w:spacing w:after="0"/>
              <w:jc w:val="right"/>
              <w:rPr>
                <w:szCs w:val="20"/>
              </w:rPr>
            </w:pPr>
            <w:r w:rsidRPr="00413CB7">
              <w:rPr>
                <w:szCs w:val="20"/>
              </w:rPr>
              <w:t>12.6.2013</w:t>
            </w:r>
          </w:p>
        </w:tc>
      </w:tr>
      <w:tr w:rsidR="00413CB7" w:rsidRPr="00413CB7" w14:paraId="5EEBB1E1" w14:textId="77777777" w:rsidTr="005B36B0">
        <w:trPr>
          <w:trHeight w:val="20"/>
        </w:trPr>
        <w:tc>
          <w:tcPr>
            <w:tcW w:w="1756" w:type="pct"/>
            <w:noWrap/>
            <w:hideMark/>
          </w:tcPr>
          <w:p w14:paraId="49315FF6" w14:textId="77777777" w:rsidR="00413CB7" w:rsidRPr="00413CB7" w:rsidRDefault="00413CB7" w:rsidP="00413CB7">
            <w:pPr>
              <w:spacing w:after="0"/>
              <w:jc w:val="left"/>
              <w:rPr>
                <w:szCs w:val="20"/>
              </w:rPr>
            </w:pPr>
            <w:r w:rsidRPr="00413CB7">
              <w:rPr>
                <w:szCs w:val="20"/>
              </w:rPr>
              <w:t>Maxine Dawn Ford</w:t>
            </w:r>
          </w:p>
        </w:tc>
        <w:tc>
          <w:tcPr>
            <w:tcW w:w="1597" w:type="pct"/>
            <w:noWrap/>
            <w:hideMark/>
          </w:tcPr>
          <w:p w14:paraId="063B472C" w14:textId="77777777"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14:paraId="2B261E8E" w14:textId="77777777" w:rsidR="00413CB7" w:rsidRPr="00413CB7" w:rsidRDefault="00413CB7" w:rsidP="00413CB7">
            <w:pPr>
              <w:spacing w:after="0"/>
              <w:ind w:right="113"/>
              <w:jc w:val="right"/>
              <w:rPr>
                <w:szCs w:val="20"/>
              </w:rPr>
            </w:pPr>
            <w:r w:rsidRPr="00413CB7">
              <w:rPr>
                <w:szCs w:val="20"/>
              </w:rPr>
              <w:t>39.28</w:t>
            </w:r>
          </w:p>
        </w:tc>
        <w:tc>
          <w:tcPr>
            <w:tcW w:w="770" w:type="pct"/>
            <w:noWrap/>
            <w:hideMark/>
          </w:tcPr>
          <w:p w14:paraId="706EF0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0FF9B6" w14:textId="77777777" w:rsidR="00413CB7" w:rsidRPr="00413CB7" w:rsidRDefault="00413CB7" w:rsidP="00413CB7">
            <w:pPr>
              <w:spacing w:after="0"/>
              <w:jc w:val="right"/>
              <w:rPr>
                <w:szCs w:val="20"/>
              </w:rPr>
            </w:pPr>
            <w:r w:rsidRPr="00413CB7">
              <w:rPr>
                <w:szCs w:val="20"/>
              </w:rPr>
              <w:t>23.1.2014</w:t>
            </w:r>
          </w:p>
        </w:tc>
      </w:tr>
      <w:tr w:rsidR="00413CB7" w:rsidRPr="00413CB7" w14:paraId="451B0CBD" w14:textId="77777777" w:rsidTr="005B36B0">
        <w:trPr>
          <w:trHeight w:val="20"/>
        </w:trPr>
        <w:tc>
          <w:tcPr>
            <w:tcW w:w="1756" w:type="pct"/>
            <w:noWrap/>
            <w:hideMark/>
          </w:tcPr>
          <w:p w14:paraId="1313DAD5" w14:textId="77777777" w:rsidR="00413CB7" w:rsidRPr="00413CB7" w:rsidRDefault="00413CB7" w:rsidP="00413CB7">
            <w:pPr>
              <w:spacing w:after="0"/>
              <w:jc w:val="left"/>
              <w:rPr>
                <w:szCs w:val="20"/>
              </w:rPr>
            </w:pPr>
            <w:r w:rsidRPr="00413CB7">
              <w:rPr>
                <w:szCs w:val="20"/>
              </w:rPr>
              <w:t>Maxine Polkinghorne</w:t>
            </w:r>
          </w:p>
        </w:tc>
        <w:tc>
          <w:tcPr>
            <w:tcW w:w="1597" w:type="pct"/>
            <w:noWrap/>
            <w:hideMark/>
          </w:tcPr>
          <w:p w14:paraId="7BBEEBE7" w14:textId="77777777"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14:paraId="666CE48B"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A888A6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3360F2" w14:textId="77777777" w:rsidR="00413CB7" w:rsidRPr="00413CB7" w:rsidRDefault="00413CB7" w:rsidP="00413CB7">
            <w:pPr>
              <w:spacing w:after="0"/>
              <w:jc w:val="right"/>
              <w:rPr>
                <w:szCs w:val="20"/>
              </w:rPr>
            </w:pPr>
            <w:r w:rsidRPr="00413CB7">
              <w:rPr>
                <w:szCs w:val="20"/>
              </w:rPr>
              <w:t>29.8.2013</w:t>
            </w:r>
          </w:p>
        </w:tc>
      </w:tr>
      <w:tr w:rsidR="00413CB7" w:rsidRPr="00413CB7" w14:paraId="231DBEFD" w14:textId="77777777" w:rsidTr="005B36B0">
        <w:trPr>
          <w:trHeight w:val="20"/>
        </w:trPr>
        <w:tc>
          <w:tcPr>
            <w:tcW w:w="1756" w:type="pct"/>
            <w:noWrap/>
            <w:hideMark/>
          </w:tcPr>
          <w:p w14:paraId="39C48CEC" w14:textId="77777777" w:rsidR="00413CB7" w:rsidRPr="00413CB7" w:rsidRDefault="00413CB7" w:rsidP="00413CB7">
            <w:pPr>
              <w:spacing w:after="0"/>
              <w:jc w:val="left"/>
              <w:rPr>
                <w:szCs w:val="20"/>
              </w:rPr>
            </w:pPr>
            <w:r w:rsidRPr="00413CB7">
              <w:rPr>
                <w:szCs w:val="20"/>
              </w:rPr>
              <w:t>Maxine Savage</w:t>
            </w:r>
          </w:p>
        </w:tc>
        <w:tc>
          <w:tcPr>
            <w:tcW w:w="1597" w:type="pct"/>
            <w:noWrap/>
            <w:hideMark/>
          </w:tcPr>
          <w:p w14:paraId="445F008B"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0BA4A0ED"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45BE62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C4E1F8" w14:textId="77777777" w:rsidR="00413CB7" w:rsidRPr="00413CB7" w:rsidRDefault="00413CB7" w:rsidP="00413CB7">
            <w:pPr>
              <w:spacing w:after="0"/>
              <w:jc w:val="right"/>
              <w:rPr>
                <w:szCs w:val="20"/>
              </w:rPr>
            </w:pPr>
            <w:r w:rsidRPr="00413CB7">
              <w:rPr>
                <w:szCs w:val="20"/>
              </w:rPr>
              <w:t>2.12.2013</w:t>
            </w:r>
          </w:p>
        </w:tc>
      </w:tr>
      <w:tr w:rsidR="00413CB7" w:rsidRPr="00413CB7" w14:paraId="768C8B91" w14:textId="77777777" w:rsidTr="005B36B0">
        <w:trPr>
          <w:trHeight w:val="20"/>
        </w:trPr>
        <w:tc>
          <w:tcPr>
            <w:tcW w:w="1756" w:type="pct"/>
            <w:noWrap/>
            <w:hideMark/>
          </w:tcPr>
          <w:p w14:paraId="4734A5DC" w14:textId="77777777" w:rsidR="00413CB7" w:rsidRPr="00413CB7" w:rsidRDefault="00413CB7" w:rsidP="00413CB7">
            <w:pPr>
              <w:spacing w:after="0"/>
              <w:jc w:val="left"/>
              <w:rPr>
                <w:szCs w:val="20"/>
              </w:rPr>
            </w:pPr>
            <w:r w:rsidRPr="00413CB7">
              <w:rPr>
                <w:szCs w:val="20"/>
              </w:rPr>
              <w:t xml:space="preserve">Maxwell Mettner, the estate of </w:t>
            </w:r>
          </w:p>
        </w:tc>
        <w:tc>
          <w:tcPr>
            <w:tcW w:w="1597" w:type="pct"/>
            <w:noWrap/>
            <w:hideMark/>
          </w:tcPr>
          <w:p w14:paraId="49CBBA5E"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27B992FF"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15491B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A64AB3" w14:textId="77777777" w:rsidR="00413CB7" w:rsidRPr="00413CB7" w:rsidRDefault="00413CB7" w:rsidP="00413CB7">
            <w:pPr>
              <w:spacing w:after="0"/>
              <w:jc w:val="right"/>
              <w:rPr>
                <w:szCs w:val="20"/>
              </w:rPr>
            </w:pPr>
            <w:r w:rsidRPr="00413CB7">
              <w:rPr>
                <w:szCs w:val="20"/>
              </w:rPr>
              <w:t>15.3.2014</w:t>
            </w:r>
          </w:p>
        </w:tc>
      </w:tr>
      <w:tr w:rsidR="00413CB7" w:rsidRPr="00413CB7" w14:paraId="7AA803DD" w14:textId="77777777" w:rsidTr="005B36B0">
        <w:trPr>
          <w:trHeight w:val="20"/>
        </w:trPr>
        <w:tc>
          <w:tcPr>
            <w:tcW w:w="1756" w:type="pct"/>
            <w:noWrap/>
            <w:hideMark/>
          </w:tcPr>
          <w:p w14:paraId="08D33204" w14:textId="77777777" w:rsidR="00413CB7" w:rsidRPr="00413CB7" w:rsidRDefault="00413CB7" w:rsidP="00413CB7">
            <w:pPr>
              <w:spacing w:after="0"/>
              <w:jc w:val="left"/>
              <w:rPr>
                <w:szCs w:val="20"/>
              </w:rPr>
            </w:pPr>
            <w:r w:rsidRPr="00413CB7">
              <w:rPr>
                <w:szCs w:val="20"/>
              </w:rPr>
              <w:t>May Liang</w:t>
            </w:r>
          </w:p>
        </w:tc>
        <w:tc>
          <w:tcPr>
            <w:tcW w:w="1597" w:type="pct"/>
            <w:noWrap/>
            <w:hideMark/>
          </w:tcPr>
          <w:p w14:paraId="29326C24"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0E6B6CC2" w14:textId="77777777" w:rsidR="00413CB7" w:rsidRPr="00413CB7" w:rsidRDefault="00413CB7" w:rsidP="00413CB7">
            <w:pPr>
              <w:spacing w:after="0"/>
              <w:ind w:right="113"/>
              <w:jc w:val="right"/>
              <w:rPr>
                <w:szCs w:val="20"/>
              </w:rPr>
            </w:pPr>
            <w:r w:rsidRPr="00413CB7">
              <w:rPr>
                <w:szCs w:val="20"/>
              </w:rPr>
              <w:t>11.58</w:t>
            </w:r>
          </w:p>
        </w:tc>
        <w:tc>
          <w:tcPr>
            <w:tcW w:w="770" w:type="pct"/>
            <w:noWrap/>
            <w:hideMark/>
          </w:tcPr>
          <w:p w14:paraId="4A3813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50610C" w14:textId="77777777" w:rsidR="00413CB7" w:rsidRPr="00413CB7" w:rsidRDefault="00413CB7" w:rsidP="00413CB7">
            <w:pPr>
              <w:spacing w:after="0"/>
              <w:jc w:val="right"/>
              <w:rPr>
                <w:szCs w:val="20"/>
              </w:rPr>
            </w:pPr>
            <w:r w:rsidRPr="00413CB7">
              <w:rPr>
                <w:szCs w:val="20"/>
              </w:rPr>
              <w:t>6.12.2013</w:t>
            </w:r>
          </w:p>
        </w:tc>
      </w:tr>
      <w:tr w:rsidR="00413CB7" w:rsidRPr="00413CB7" w14:paraId="68E99A4E" w14:textId="77777777" w:rsidTr="005B36B0">
        <w:trPr>
          <w:trHeight w:val="20"/>
        </w:trPr>
        <w:tc>
          <w:tcPr>
            <w:tcW w:w="1756" w:type="pct"/>
            <w:noWrap/>
            <w:hideMark/>
          </w:tcPr>
          <w:p w14:paraId="1AA934D1" w14:textId="77777777" w:rsidR="00413CB7" w:rsidRPr="00413CB7" w:rsidRDefault="00413CB7" w:rsidP="00413CB7">
            <w:pPr>
              <w:spacing w:after="0"/>
              <w:jc w:val="left"/>
              <w:rPr>
                <w:szCs w:val="20"/>
              </w:rPr>
            </w:pPr>
            <w:r w:rsidRPr="00413CB7">
              <w:rPr>
                <w:szCs w:val="20"/>
              </w:rPr>
              <w:t>Mazlan Alias</w:t>
            </w:r>
          </w:p>
        </w:tc>
        <w:tc>
          <w:tcPr>
            <w:tcW w:w="1597" w:type="pct"/>
            <w:noWrap/>
            <w:hideMark/>
          </w:tcPr>
          <w:p w14:paraId="685BEF65"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29FBDBBF" w14:textId="77777777" w:rsidR="00413CB7" w:rsidRPr="00413CB7" w:rsidRDefault="00413CB7" w:rsidP="00413CB7">
            <w:pPr>
              <w:spacing w:after="0"/>
              <w:ind w:right="113"/>
              <w:jc w:val="right"/>
              <w:rPr>
                <w:szCs w:val="20"/>
              </w:rPr>
            </w:pPr>
            <w:r w:rsidRPr="00413CB7">
              <w:rPr>
                <w:szCs w:val="20"/>
              </w:rPr>
              <w:t>100.45</w:t>
            </w:r>
          </w:p>
        </w:tc>
        <w:tc>
          <w:tcPr>
            <w:tcW w:w="770" w:type="pct"/>
            <w:noWrap/>
            <w:hideMark/>
          </w:tcPr>
          <w:p w14:paraId="3E29F1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0F52D5" w14:textId="77777777" w:rsidR="00413CB7" w:rsidRPr="00413CB7" w:rsidRDefault="00413CB7" w:rsidP="00413CB7">
            <w:pPr>
              <w:spacing w:after="0"/>
              <w:jc w:val="right"/>
              <w:rPr>
                <w:szCs w:val="20"/>
              </w:rPr>
            </w:pPr>
            <w:r w:rsidRPr="00413CB7">
              <w:rPr>
                <w:szCs w:val="20"/>
              </w:rPr>
              <w:t>6.6.2013</w:t>
            </w:r>
          </w:p>
        </w:tc>
      </w:tr>
      <w:tr w:rsidR="00413CB7" w:rsidRPr="00413CB7" w14:paraId="5F197B71" w14:textId="77777777" w:rsidTr="005B36B0">
        <w:trPr>
          <w:trHeight w:val="20"/>
        </w:trPr>
        <w:tc>
          <w:tcPr>
            <w:tcW w:w="1756" w:type="pct"/>
            <w:noWrap/>
            <w:hideMark/>
          </w:tcPr>
          <w:p w14:paraId="64D195E0" w14:textId="77777777" w:rsidR="00413CB7" w:rsidRPr="00413CB7" w:rsidRDefault="00413CB7" w:rsidP="00413CB7">
            <w:pPr>
              <w:spacing w:after="0"/>
              <w:jc w:val="left"/>
              <w:rPr>
                <w:szCs w:val="20"/>
              </w:rPr>
            </w:pPr>
            <w:r w:rsidRPr="00413CB7">
              <w:rPr>
                <w:szCs w:val="20"/>
              </w:rPr>
              <w:t>Mckibbin Real Estate</w:t>
            </w:r>
          </w:p>
        </w:tc>
        <w:tc>
          <w:tcPr>
            <w:tcW w:w="1597" w:type="pct"/>
            <w:noWrap/>
            <w:hideMark/>
          </w:tcPr>
          <w:p w14:paraId="576F8FA9"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DE725B3" w14:textId="77777777" w:rsidR="00413CB7" w:rsidRPr="00413CB7" w:rsidRDefault="00413CB7" w:rsidP="00413CB7">
            <w:pPr>
              <w:spacing w:after="0"/>
              <w:ind w:right="113"/>
              <w:jc w:val="right"/>
              <w:rPr>
                <w:szCs w:val="20"/>
              </w:rPr>
            </w:pPr>
            <w:r w:rsidRPr="00413CB7">
              <w:rPr>
                <w:szCs w:val="20"/>
              </w:rPr>
              <w:t>574.00</w:t>
            </w:r>
          </w:p>
        </w:tc>
        <w:tc>
          <w:tcPr>
            <w:tcW w:w="770" w:type="pct"/>
            <w:noWrap/>
            <w:hideMark/>
          </w:tcPr>
          <w:p w14:paraId="579E46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F15A13" w14:textId="77777777" w:rsidR="00413CB7" w:rsidRPr="00413CB7" w:rsidRDefault="00413CB7" w:rsidP="00413CB7">
            <w:pPr>
              <w:spacing w:after="0"/>
              <w:jc w:val="right"/>
              <w:rPr>
                <w:szCs w:val="20"/>
              </w:rPr>
            </w:pPr>
            <w:r w:rsidRPr="00413CB7">
              <w:rPr>
                <w:szCs w:val="20"/>
              </w:rPr>
              <w:t>7.2.2013</w:t>
            </w:r>
          </w:p>
        </w:tc>
      </w:tr>
      <w:tr w:rsidR="00413CB7" w:rsidRPr="00413CB7" w14:paraId="1AD2D3D2" w14:textId="77777777" w:rsidTr="005B36B0">
        <w:trPr>
          <w:trHeight w:val="20"/>
        </w:trPr>
        <w:tc>
          <w:tcPr>
            <w:tcW w:w="1756" w:type="pct"/>
            <w:noWrap/>
            <w:hideMark/>
          </w:tcPr>
          <w:p w14:paraId="6FA197A8" w14:textId="77777777" w:rsidR="00413CB7" w:rsidRPr="00413CB7" w:rsidRDefault="00413CB7" w:rsidP="00413CB7">
            <w:pPr>
              <w:spacing w:after="0"/>
              <w:jc w:val="left"/>
              <w:rPr>
                <w:szCs w:val="20"/>
              </w:rPr>
            </w:pPr>
            <w:r w:rsidRPr="00413CB7">
              <w:rPr>
                <w:szCs w:val="20"/>
              </w:rPr>
              <w:t>Meagan Illman</w:t>
            </w:r>
          </w:p>
        </w:tc>
        <w:tc>
          <w:tcPr>
            <w:tcW w:w="1597" w:type="pct"/>
            <w:noWrap/>
            <w:hideMark/>
          </w:tcPr>
          <w:p w14:paraId="254400AB"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CDA64AE" w14:textId="77777777" w:rsidR="00413CB7" w:rsidRPr="00413CB7" w:rsidRDefault="00413CB7" w:rsidP="00413CB7">
            <w:pPr>
              <w:spacing w:after="0"/>
              <w:ind w:right="113"/>
              <w:jc w:val="right"/>
              <w:rPr>
                <w:szCs w:val="20"/>
              </w:rPr>
            </w:pPr>
            <w:r w:rsidRPr="00413CB7">
              <w:rPr>
                <w:szCs w:val="20"/>
              </w:rPr>
              <w:t>177.47</w:t>
            </w:r>
          </w:p>
        </w:tc>
        <w:tc>
          <w:tcPr>
            <w:tcW w:w="770" w:type="pct"/>
            <w:noWrap/>
            <w:hideMark/>
          </w:tcPr>
          <w:p w14:paraId="215548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D57413" w14:textId="77777777" w:rsidR="00413CB7" w:rsidRPr="00413CB7" w:rsidRDefault="00413CB7" w:rsidP="00413CB7">
            <w:pPr>
              <w:spacing w:after="0"/>
              <w:jc w:val="right"/>
              <w:rPr>
                <w:szCs w:val="20"/>
              </w:rPr>
            </w:pPr>
            <w:r w:rsidRPr="00413CB7">
              <w:rPr>
                <w:szCs w:val="20"/>
              </w:rPr>
              <w:t>21.5.2013</w:t>
            </w:r>
          </w:p>
        </w:tc>
      </w:tr>
      <w:tr w:rsidR="00413CB7" w:rsidRPr="00413CB7" w14:paraId="51711AC7" w14:textId="77777777" w:rsidTr="005B36B0">
        <w:trPr>
          <w:trHeight w:val="20"/>
        </w:trPr>
        <w:tc>
          <w:tcPr>
            <w:tcW w:w="1756" w:type="pct"/>
            <w:noWrap/>
            <w:hideMark/>
          </w:tcPr>
          <w:p w14:paraId="2514EDBE" w14:textId="77777777" w:rsidR="00413CB7" w:rsidRPr="00413CB7" w:rsidRDefault="00413CB7" w:rsidP="00413CB7">
            <w:pPr>
              <w:spacing w:after="0"/>
              <w:jc w:val="left"/>
              <w:rPr>
                <w:szCs w:val="20"/>
              </w:rPr>
            </w:pPr>
            <w:r w:rsidRPr="00413CB7">
              <w:rPr>
                <w:szCs w:val="20"/>
              </w:rPr>
              <w:t>Meagan Rice</w:t>
            </w:r>
          </w:p>
        </w:tc>
        <w:tc>
          <w:tcPr>
            <w:tcW w:w="1597" w:type="pct"/>
            <w:noWrap/>
            <w:hideMark/>
          </w:tcPr>
          <w:p w14:paraId="2EF14C52"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7A09A566" w14:textId="77777777" w:rsidR="00413CB7" w:rsidRPr="00413CB7" w:rsidRDefault="00413CB7" w:rsidP="00413CB7">
            <w:pPr>
              <w:spacing w:after="0"/>
              <w:ind w:right="113"/>
              <w:jc w:val="right"/>
              <w:rPr>
                <w:szCs w:val="20"/>
              </w:rPr>
            </w:pPr>
            <w:r w:rsidRPr="00413CB7">
              <w:rPr>
                <w:szCs w:val="20"/>
              </w:rPr>
              <w:t>80.95</w:t>
            </w:r>
          </w:p>
        </w:tc>
        <w:tc>
          <w:tcPr>
            <w:tcW w:w="770" w:type="pct"/>
            <w:noWrap/>
            <w:hideMark/>
          </w:tcPr>
          <w:p w14:paraId="5F1B42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D0198E" w14:textId="77777777" w:rsidR="00413CB7" w:rsidRPr="00413CB7" w:rsidRDefault="00413CB7" w:rsidP="00413CB7">
            <w:pPr>
              <w:spacing w:after="0"/>
              <w:jc w:val="right"/>
              <w:rPr>
                <w:szCs w:val="20"/>
              </w:rPr>
            </w:pPr>
            <w:r w:rsidRPr="00413CB7">
              <w:rPr>
                <w:szCs w:val="20"/>
              </w:rPr>
              <w:t>15.3.2013</w:t>
            </w:r>
          </w:p>
        </w:tc>
      </w:tr>
      <w:tr w:rsidR="00413CB7" w:rsidRPr="00413CB7" w14:paraId="55D1EFE5" w14:textId="77777777" w:rsidTr="005B36B0">
        <w:trPr>
          <w:trHeight w:val="20"/>
        </w:trPr>
        <w:tc>
          <w:tcPr>
            <w:tcW w:w="1756" w:type="pct"/>
            <w:noWrap/>
            <w:hideMark/>
          </w:tcPr>
          <w:p w14:paraId="7B1D14FD" w14:textId="77777777" w:rsidR="00413CB7" w:rsidRPr="00413CB7" w:rsidRDefault="00413CB7" w:rsidP="00413CB7">
            <w:pPr>
              <w:spacing w:after="0"/>
              <w:jc w:val="left"/>
              <w:rPr>
                <w:szCs w:val="20"/>
              </w:rPr>
            </w:pPr>
            <w:r w:rsidRPr="00413CB7">
              <w:rPr>
                <w:szCs w:val="20"/>
              </w:rPr>
              <w:t>Medallion Homes</w:t>
            </w:r>
          </w:p>
        </w:tc>
        <w:tc>
          <w:tcPr>
            <w:tcW w:w="1597" w:type="pct"/>
            <w:noWrap/>
            <w:hideMark/>
          </w:tcPr>
          <w:p w14:paraId="25BB1FCE"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16BFD8E9" w14:textId="77777777" w:rsidR="00413CB7" w:rsidRPr="00413CB7" w:rsidRDefault="00413CB7" w:rsidP="00413CB7">
            <w:pPr>
              <w:spacing w:after="0"/>
              <w:ind w:right="113"/>
              <w:jc w:val="right"/>
              <w:rPr>
                <w:szCs w:val="20"/>
              </w:rPr>
            </w:pPr>
            <w:r w:rsidRPr="00413CB7">
              <w:rPr>
                <w:szCs w:val="20"/>
              </w:rPr>
              <w:t>23.48</w:t>
            </w:r>
          </w:p>
        </w:tc>
        <w:tc>
          <w:tcPr>
            <w:tcW w:w="770" w:type="pct"/>
            <w:noWrap/>
            <w:hideMark/>
          </w:tcPr>
          <w:p w14:paraId="58F129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D2F370" w14:textId="77777777" w:rsidR="00413CB7" w:rsidRPr="00413CB7" w:rsidRDefault="00413CB7" w:rsidP="00413CB7">
            <w:pPr>
              <w:spacing w:after="0"/>
              <w:jc w:val="right"/>
              <w:rPr>
                <w:szCs w:val="20"/>
              </w:rPr>
            </w:pPr>
            <w:r w:rsidRPr="00413CB7">
              <w:rPr>
                <w:szCs w:val="20"/>
              </w:rPr>
              <w:t>20.12.2013</w:t>
            </w:r>
          </w:p>
        </w:tc>
      </w:tr>
      <w:tr w:rsidR="00413CB7" w:rsidRPr="00413CB7" w14:paraId="66AFF409" w14:textId="77777777" w:rsidTr="005B36B0">
        <w:trPr>
          <w:trHeight w:val="20"/>
        </w:trPr>
        <w:tc>
          <w:tcPr>
            <w:tcW w:w="1756" w:type="pct"/>
            <w:noWrap/>
            <w:hideMark/>
          </w:tcPr>
          <w:p w14:paraId="71ED06B8" w14:textId="77777777" w:rsidR="00413CB7" w:rsidRPr="00413CB7" w:rsidRDefault="00413CB7" w:rsidP="00413CB7">
            <w:pPr>
              <w:spacing w:after="0"/>
              <w:jc w:val="left"/>
              <w:rPr>
                <w:szCs w:val="20"/>
              </w:rPr>
            </w:pPr>
            <w:r w:rsidRPr="00413CB7">
              <w:rPr>
                <w:szCs w:val="20"/>
              </w:rPr>
              <w:t>Megan Brodie</w:t>
            </w:r>
          </w:p>
        </w:tc>
        <w:tc>
          <w:tcPr>
            <w:tcW w:w="1597" w:type="pct"/>
            <w:noWrap/>
            <w:hideMark/>
          </w:tcPr>
          <w:p w14:paraId="2D27BB94"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853E49F" w14:textId="77777777" w:rsidR="00413CB7" w:rsidRPr="00413CB7" w:rsidRDefault="00413CB7" w:rsidP="00413CB7">
            <w:pPr>
              <w:spacing w:after="0"/>
              <w:ind w:right="113"/>
              <w:jc w:val="right"/>
              <w:rPr>
                <w:szCs w:val="20"/>
              </w:rPr>
            </w:pPr>
            <w:r w:rsidRPr="00413CB7">
              <w:rPr>
                <w:szCs w:val="20"/>
              </w:rPr>
              <w:t>10.20</w:t>
            </w:r>
          </w:p>
        </w:tc>
        <w:tc>
          <w:tcPr>
            <w:tcW w:w="770" w:type="pct"/>
            <w:noWrap/>
            <w:hideMark/>
          </w:tcPr>
          <w:p w14:paraId="7576890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7355D0" w14:textId="77777777" w:rsidR="00413CB7" w:rsidRPr="00413CB7" w:rsidRDefault="00413CB7" w:rsidP="00413CB7">
            <w:pPr>
              <w:spacing w:after="0"/>
              <w:jc w:val="right"/>
              <w:rPr>
                <w:szCs w:val="20"/>
              </w:rPr>
            </w:pPr>
            <w:r w:rsidRPr="00413CB7">
              <w:rPr>
                <w:szCs w:val="20"/>
              </w:rPr>
              <w:t>14.12.2014</w:t>
            </w:r>
          </w:p>
        </w:tc>
      </w:tr>
      <w:tr w:rsidR="00413CB7" w:rsidRPr="00413CB7" w14:paraId="6677D46A" w14:textId="77777777" w:rsidTr="005B36B0">
        <w:trPr>
          <w:trHeight w:val="20"/>
        </w:trPr>
        <w:tc>
          <w:tcPr>
            <w:tcW w:w="1756" w:type="pct"/>
            <w:noWrap/>
            <w:hideMark/>
          </w:tcPr>
          <w:p w14:paraId="0731F78E" w14:textId="77777777" w:rsidR="00413CB7" w:rsidRPr="00413CB7" w:rsidRDefault="00413CB7" w:rsidP="00413CB7">
            <w:pPr>
              <w:spacing w:after="0"/>
              <w:jc w:val="left"/>
              <w:rPr>
                <w:szCs w:val="20"/>
              </w:rPr>
            </w:pPr>
            <w:r w:rsidRPr="00413CB7">
              <w:rPr>
                <w:szCs w:val="20"/>
              </w:rPr>
              <w:t>Megan Griffin</w:t>
            </w:r>
          </w:p>
        </w:tc>
        <w:tc>
          <w:tcPr>
            <w:tcW w:w="1597" w:type="pct"/>
            <w:noWrap/>
            <w:hideMark/>
          </w:tcPr>
          <w:p w14:paraId="22F2C6D9"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56C33884" w14:textId="77777777" w:rsidR="00413CB7" w:rsidRPr="00413CB7" w:rsidRDefault="00413CB7" w:rsidP="00413CB7">
            <w:pPr>
              <w:spacing w:after="0"/>
              <w:ind w:right="113"/>
              <w:jc w:val="right"/>
              <w:rPr>
                <w:szCs w:val="20"/>
              </w:rPr>
            </w:pPr>
            <w:r w:rsidRPr="00413CB7">
              <w:rPr>
                <w:szCs w:val="20"/>
              </w:rPr>
              <w:t>144.87</w:t>
            </w:r>
          </w:p>
        </w:tc>
        <w:tc>
          <w:tcPr>
            <w:tcW w:w="770" w:type="pct"/>
            <w:noWrap/>
            <w:hideMark/>
          </w:tcPr>
          <w:p w14:paraId="1A5BF6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1D7755" w14:textId="77777777" w:rsidR="00413CB7" w:rsidRPr="00413CB7" w:rsidRDefault="00413CB7" w:rsidP="00413CB7">
            <w:pPr>
              <w:spacing w:after="0"/>
              <w:jc w:val="right"/>
              <w:rPr>
                <w:szCs w:val="20"/>
              </w:rPr>
            </w:pPr>
            <w:r w:rsidRPr="00413CB7">
              <w:rPr>
                <w:szCs w:val="20"/>
              </w:rPr>
              <w:t>11.11.2014</w:t>
            </w:r>
          </w:p>
        </w:tc>
      </w:tr>
      <w:tr w:rsidR="00413CB7" w:rsidRPr="00413CB7" w14:paraId="6B6F08C6" w14:textId="77777777" w:rsidTr="005B36B0">
        <w:trPr>
          <w:trHeight w:val="20"/>
        </w:trPr>
        <w:tc>
          <w:tcPr>
            <w:tcW w:w="1756" w:type="pct"/>
            <w:noWrap/>
            <w:hideMark/>
          </w:tcPr>
          <w:p w14:paraId="1E1CCCDD" w14:textId="77777777" w:rsidR="00413CB7" w:rsidRPr="00413CB7" w:rsidRDefault="00413CB7" w:rsidP="00413CB7">
            <w:pPr>
              <w:spacing w:after="0"/>
              <w:jc w:val="left"/>
              <w:rPr>
                <w:szCs w:val="20"/>
              </w:rPr>
            </w:pPr>
            <w:r w:rsidRPr="00413CB7">
              <w:rPr>
                <w:szCs w:val="20"/>
              </w:rPr>
              <w:t>Megan Miranda</w:t>
            </w:r>
          </w:p>
        </w:tc>
        <w:tc>
          <w:tcPr>
            <w:tcW w:w="1597" w:type="pct"/>
            <w:noWrap/>
            <w:hideMark/>
          </w:tcPr>
          <w:p w14:paraId="51EBF268"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63BF5B7E" w14:textId="77777777" w:rsidR="00413CB7" w:rsidRPr="00413CB7" w:rsidRDefault="00413CB7" w:rsidP="00413CB7">
            <w:pPr>
              <w:spacing w:after="0"/>
              <w:ind w:right="113"/>
              <w:jc w:val="right"/>
              <w:rPr>
                <w:szCs w:val="20"/>
              </w:rPr>
            </w:pPr>
            <w:r w:rsidRPr="00413CB7">
              <w:rPr>
                <w:szCs w:val="20"/>
              </w:rPr>
              <w:t>42.36</w:t>
            </w:r>
          </w:p>
        </w:tc>
        <w:tc>
          <w:tcPr>
            <w:tcW w:w="770" w:type="pct"/>
            <w:noWrap/>
            <w:hideMark/>
          </w:tcPr>
          <w:p w14:paraId="3F25D7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BDA4FB" w14:textId="77777777" w:rsidR="00413CB7" w:rsidRPr="00413CB7" w:rsidRDefault="00413CB7" w:rsidP="00413CB7">
            <w:pPr>
              <w:spacing w:after="0"/>
              <w:jc w:val="right"/>
              <w:rPr>
                <w:szCs w:val="20"/>
              </w:rPr>
            </w:pPr>
            <w:r w:rsidRPr="00413CB7">
              <w:rPr>
                <w:szCs w:val="20"/>
              </w:rPr>
              <w:t>19.2.2013</w:t>
            </w:r>
          </w:p>
        </w:tc>
      </w:tr>
      <w:tr w:rsidR="00413CB7" w:rsidRPr="00413CB7" w14:paraId="784F7732" w14:textId="77777777" w:rsidTr="005B36B0">
        <w:trPr>
          <w:trHeight w:val="20"/>
        </w:trPr>
        <w:tc>
          <w:tcPr>
            <w:tcW w:w="1756" w:type="pct"/>
            <w:noWrap/>
            <w:hideMark/>
          </w:tcPr>
          <w:p w14:paraId="1DB07ABC" w14:textId="77777777" w:rsidR="00413CB7" w:rsidRPr="00413CB7" w:rsidRDefault="00413CB7" w:rsidP="00413CB7">
            <w:pPr>
              <w:spacing w:after="0"/>
              <w:jc w:val="left"/>
              <w:rPr>
                <w:szCs w:val="20"/>
              </w:rPr>
            </w:pPr>
            <w:r w:rsidRPr="00413CB7">
              <w:rPr>
                <w:szCs w:val="20"/>
              </w:rPr>
              <w:t>Megan Pope</w:t>
            </w:r>
          </w:p>
        </w:tc>
        <w:tc>
          <w:tcPr>
            <w:tcW w:w="1597" w:type="pct"/>
            <w:noWrap/>
            <w:hideMark/>
          </w:tcPr>
          <w:p w14:paraId="166139DE" w14:textId="77777777" w:rsidR="00413CB7" w:rsidRPr="00413CB7" w:rsidRDefault="00413CB7" w:rsidP="00413CB7">
            <w:pPr>
              <w:spacing w:after="0"/>
              <w:ind w:left="113"/>
              <w:jc w:val="left"/>
              <w:rPr>
                <w:szCs w:val="20"/>
              </w:rPr>
            </w:pPr>
            <w:r w:rsidRPr="00413CB7">
              <w:rPr>
                <w:szCs w:val="20"/>
              </w:rPr>
              <w:t>STIRLING, SA 5152</w:t>
            </w:r>
          </w:p>
        </w:tc>
        <w:tc>
          <w:tcPr>
            <w:tcW w:w="424" w:type="pct"/>
            <w:noWrap/>
            <w:hideMark/>
          </w:tcPr>
          <w:p w14:paraId="2AF5BCA3" w14:textId="77777777" w:rsidR="00413CB7" w:rsidRPr="00413CB7" w:rsidRDefault="00413CB7" w:rsidP="00413CB7">
            <w:pPr>
              <w:spacing w:after="0"/>
              <w:ind w:right="113"/>
              <w:jc w:val="right"/>
              <w:rPr>
                <w:szCs w:val="20"/>
              </w:rPr>
            </w:pPr>
            <w:r w:rsidRPr="00413CB7">
              <w:rPr>
                <w:szCs w:val="20"/>
              </w:rPr>
              <w:t>70.83</w:t>
            </w:r>
          </w:p>
        </w:tc>
        <w:tc>
          <w:tcPr>
            <w:tcW w:w="770" w:type="pct"/>
            <w:noWrap/>
            <w:hideMark/>
          </w:tcPr>
          <w:p w14:paraId="30527B87" w14:textId="77777777" w:rsidR="00413CB7" w:rsidRPr="00413CB7" w:rsidRDefault="00413CB7" w:rsidP="00413CB7">
            <w:pPr>
              <w:spacing w:after="0"/>
              <w:ind w:left="170"/>
              <w:jc w:val="left"/>
              <w:rPr>
                <w:szCs w:val="20"/>
              </w:rPr>
            </w:pPr>
            <w:r w:rsidRPr="00413CB7">
              <w:rPr>
                <w:szCs w:val="20"/>
              </w:rPr>
              <w:t>Refund 196498</w:t>
            </w:r>
          </w:p>
        </w:tc>
        <w:tc>
          <w:tcPr>
            <w:tcW w:w="453" w:type="pct"/>
            <w:noWrap/>
            <w:hideMark/>
          </w:tcPr>
          <w:p w14:paraId="6759BA5D" w14:textId="77777777" w:rsidR="00413CB7" w:rsidRPr="00413CB7" w:rsidRDefault="00413CB7" w:rsidP="00413CB7">
            <w:pPr>
              <w:spacing w:after="0"/>
              <w:jc w:val="right"/>
              <w:rPr>
                <w:szCs w:val="20"/>
              </w:rPr>
            </w:pPr>
            <w:r w:rsidRPr="00413CB7">
              <w:rPr>
                <w:szCs w:val="20"/>
              </w:rPr>
              <w:t>18.11.2013</w:t>
            </w:r>
          </w:p>
        </w:tc>
      </w:tr>
      <w:tr w:rsidR="00413CB7" w:rsidRPr="00413CB7" w14:paraId="7B3DC264" w14:textId="77777777" w:rsidTr="005B36B0">
        <w:trPr>
          <w:trHeight w:val="20"/>
        </w:trPr>
        <w:tc>
          <w:tcPr>
            <w:tcW w:w="1756" w:type="pct"/>
            <w:noWrap/>
            <w:hideMark/>
          </w:tcPr>
          <w:p w14:paraId="1B9CAB35" w14:textId="77777777" w:rsidR="00413CB7" w:rsidRPr="00413CB7" w:rsidRDefault="00413CB7" w:rsidP="00413CB7">
            <w:pPr>
              <w:spacing w:after="0"/>
              <w:jc w:val="left"/>
              <w:rPr>
                <w:szCs w:val="20"/>
              </w:rPr>
            </w:pPr>
            <w:r w:rsidRPr="00413CB7">
              <w:rPr>
                <w:szCs w:val="20"/>
              </w:rPr>
              <w:t>Megan Worley</w:t>
            </w:r>
          </w:p>
        </w:tc>
        <w:tc>
          <w:tcPr>
            <w:tcW w:w="1597" w:type="pct"/>
            <w:noWrap/>
            <w:hideMark/>
          </w:tcPr>
          <w:p w14:paraId="6460D569"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71E81015" w14:textId="77777777" w:rsidR="00413CB7" w:rsidRPr="00413CB7" w:rsidRDefault="00413CB7" w:rsidP="00413CB7">
            <w:pPr>
              <w:spacing w:after="0"/>
              <w:ind w:right="113"/>
              <w:jc w:val="right"/>
              <w:rPr>
                <w:szCs w:val="20"/>
              </w:rPr>
            </w:pPr>
            <w:r w:rsidRPr="00413CB7">
              <w:rPr>
                <w:szCs w:val="20"/>
              </w:rPr>
              <w:t>54.29</w:t>
            </w:r>
          </w:p>
        </w:tc>
        <w:tc>
          <w:tcPr>
            <w:tcW w:w="770" w:type="pct"/>
            <w:noWrap/>
            <w:hideMark/>
          </w:tcPr>
          <w:p w14:paraId="6EBDE7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76162F" w14:textId="77777777" w:rsidR="00413CB7" w:rsidRPr="00413CB7" w:rsidRDefault="00413CB7" w:rsidP="00413CB7">
            <w:pPr>
              <w:spacing w:after="0"/>
              <w:jc w:val="right"/>
              <w:rPr>
                <w:szCs w:val="20"/>
              </w:rPr>
            </w:pPr>
            <w:r w:rsidRPr="00413CB7">
              <w:rPr>
                <w:szCs w:val="20"/>
              </w:rPr>
              <w:t>18.9.2013</w:t>
            </w:r>
          </w:p>
        </w:tc>
      </w:tr>
      <w:tr w:rsidR="00413CB7" w:rsidRPr="00413CB7" w14:paraId="2FA36DEF" w14:textId="77777777" w:rsidTr="005B36B0">
        <w:trPr>
          <w:trHeight w:val="20"/>
        </w:trPr>
        <w:tc>
          <w:tcPr>
            <w:tcW w:w="1756" w:type="pct"/>
            <w:noWrap/>
            <w:hideMark/>
          </w:tcPr>
          <w:p w14:paraId="0B5774D0" w14:textId="77777777" w:rsidR="00413CB7" w:rsidRPr="00413CB7" w:rsidRDefault="00413CB7" w:rsidP="00413CB7">
            <w:pPr>
              <w:spacing w:after="0"/>
              <w:jc w:val="left"/>
              <w:rPr>
                <w:szCs w:val="20"/>
              </w:rPr>
            </w:pPr>
            <w:r w:rsidRPr="00413CB7">
              <w:rPr>
                <w:szCs w:val="20"/>
              </w:rPr>
              <w:t>Megan Young</w:t>
            </w:r>
          </w:p>
        </w:tc>
        <w:tc>
          <w:tcPr>
            <w:tcW w:w="1597" w:type="pct"/>
            <w:noWrap/>
            <w:hideMark/>
          </w:tcPr>
          <w:p w14:paraId="3528F40E" w14:textId="77777777" w:rsidR="00413CB7" w:rsidRPr="00413CB7" w:rsidRDefault="00413CB7" w:rsidP="00413CB7">
            <w:pPr>
              <w:spacing w:after="0"/>
              <w:ind w:left="113"/>
              <w:jc w:val="left"/>
              <w:rPr>
                <w:szCs w:val="20"/>
              </w:rPr>
            </w:pPr>
            <w:r w:rsidRPr="00413CB7">
              <w:rPr>
                <w:szCs w:val="20"/>
              </w:rPr>
              <w:t>OVINGHAM, SA 5082</w:t>
            </w:r>
          </w:p>
        </w:tc>
        <w:tc>
          <w:tcPr>
            <w:tcW w:w="424" w:type="pct"/>
            <w:noWrap/>
            <w:hideMark/>
          </w:tcPr>
          <w:p w14:paraId="7F27822B" w14:textId="77777777" w:rsidR="00413CB7" w:rsidRPr="00413CB7" w:rsidRDefault="00413CB7" w:rsidP="00413CB7">
            <w:pPr>
              <w:spacing w:after="0"/>
              <w:ind w:right="113"/>
              <w:jc w:val="right"/>
              <w:rPr>
                <w:szCs w:val="20"/>
              </w:rPr>
            </w:pPr>
            <w:r w:rsidRPr="00413CB7">
              <w:rPr>
                <w:szCs w:val="20"/>
              </w:rPr>
              <w:t>13.90</w:t>
            </w:r>
          </w:p>
        </w:tc>
        <w:tc>
          <w:tcPr>
            <w:tcW w:w="770" w:type="pct"/>
            <w:noWrap/>
            <w:hideMark/>
          </w:tcPr>
          <w:p w14:paraId="29B997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F97251" w14:textId="77777777" w:rsidR="00413CB7" w:rsidRPr="00413CB7" w:rsidRDefault="00413CB7" w:rsidP="00413CB7">
            <w:pPr>
              <w:spacing w:after="0"/>
              <w:jc w:val="right"/>
              <w:rPr>
                <w:szCs w:val="20"/>
              </w:rPr>
            </w:pPr>
            <w:r w:rsidRPr="00413CB7">
              <w:rPr>
                <w:szCs w:val="20"/>
              </w:rPr>
              <w:t>14.4.2014</w:t>
            </w:r>
          </w:p>
        </w:tc>
      </w:tr>
      <w:tr w:rsidR="00413CB7" w:rsidRPr="00413CB7" w14:paraId="373A2BB5" w14:textId="77777777" w:rsidTr="005B36B0">
        <w:trPr>
          <w:trHeight w:val="20"/>
        </w:trPr>
        <w:tc>
          <w:tcPr>
            <w:tcW w:w="1756" w:type="pct"/>
            <w:noWrap/>
            <w:hideMark/>
          </w:tcPr>
          <w:p w14:paraId="2BBD41DE" w14:textId="77777777" w:rsidR="00413CB7" w:rsidRPr="00413CB7" w:rsidRDefault="00413CB7" w:rsidP="00413CB7">
            <w:pPr>
              <w:spacing w:after="0"/>
              <w:jc w:val="left"/>
              <w:rPr>
                <w:szCs w:val="20"/>
              </w:rPr>
            </w:pPr>
            <w:r w:rsidRPr="00413CB7">
              <w:rPr>
                <w:szCs w:val="20"/>
              </w:rPr>
              <w:t>Mei Liang</w:t>
            </w:r>
          </w:p>
        </w:tc>
        <w:tc>
          <w:tcPr>
            <w:tcW w:w="1597" w:type="pct"/>
            <w:noWrap/>
            <w:hideMark/>
          </w:tcPr>
          <w:p w14:paraId="1694A589"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5F9F41F9" w14:textId="77777777" w:rsidR="00413CB7" w:rsidRPr="00413CB7" w:rsidRDefault="00413CB7" w:rsidP="00413CB7">
            <w:pPr>
              <w:spacing w:after="0"/>
              <w:ind w:right="113"/>
              <w:jc w:val="right"/>
              <w:rPr>
                <w:szCs w:val="20"/>
              </w:rPr>
            </w:pPr>
            <w:r w:rsidRPr="00413CB7">
              <w:rPr>
                <w:szCs w:val="20"/>
              </w:rPr>
              <w:t>10.11</w:t>
            </w:r>
          </w:p>
        </w:tc>
        <w:tc>
          <w:tcPr>
            <w:tcW w:w="770" w:type="pct"/>
            <w:noWrap/>
            <w:hideMark/>
          </w:tcPr>
          <w:p w14:paraId="7BB2D9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3DC1A2" w14:textId="77777777" w:rsidR="00413CB7" w:rsidRPr="00413CB7" w:rsidRDefault="00413CB7" w:rsidP="00413CB7">
            <w:pPr>
              <w:spacing w:after="0"/>
              <w:jc w:val="right"/>
              <w:rPr>
                <w:szCs w:val="20"/>
              </w:rPr>
            </w:pPr>
            <w:r w:rsidRPr="00413CB7">
              <w:rPr>
                <w:szCs w:val="20"/>
              </w:rPr>
              <w:t>25.8.2014</w:t>
            </w:r>
          </w:p>
        </w:tc>
      </w:tr>
      <w:tr w:rsidR="00413CB7" w:rsidRPr="00413CB7" w14:paraId="18269956" w14:textId="77777777" w:rsidTr="005B36B0">
        <w:trPr>
          <w:trHeight w:val="20"/>
        </w:trPr>
        <w:tc>
          <w:tcPr>
            <w:tcW w:w="1756" w:type="pct"/>
            <w:noWrap/>
            <w:hideMark/>
          </w:tcPr>
          <w:p w14:paraId="4DABA003" w14:textId="77777777" w:rsidR="00413CB7" w:rsidRPr="00413CB7" w:rsidRDefault="00413CB7" w:rsidP="00413CB7">
            <w:pPr>
              <w:spacing w:after="0"/>
              <w:jc w:val="left"/>
              <w:rPr>
                <w:szCs w:val="20"/>
              </w:rPr>
            </w:pPr>
            <w:r w:rsidRPr="00413CB7">
              <w:rPr>
                <w:szCs w:val="20"/>
              </w:rPr>
              <w:t>Mei Liang</w:t>
            </w:r>
          </w:p>
        </w:tc>
        <w:tc>
          <w:tcPr>
            <w:tcW w:w="1597" w:type="pct"/>
            <w:noWrap/>
            <w:hideMark/>
          </w:tcPr>
          <w:p w14:paraId="4C266416"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77DA8764" w14:textId="77777777" w:rsidR="00413CB7" w:rsidRPr="00413CB7" w:rsidRDefault="00413CB7" w:rsidP="00413CB7">
            <w:pPr>
              <w:spacing w:after="0"/>
              <w:ind w:right="113"/>
              <w:jc w:val="right"/>
              <w:rPr>
                <w:szCs w:val="20"/>
              </w:rPr>
            </w:pPr>
            <w:r w:rsidRPr="00413CB7">
              <w:rPr>
                <w:szCs w:val="20"/>
              </w:rPr>
              <w:t>53.33</w:t>
            </w:r>
          </w:p>
        </w:tc>
        <w:tc>
          <w:tcPr>
            <w:tcW w:w="770" w:type="pct"/>
            <w:noWrap/>
            <w:hideMark/>
          </w:tcPr>
          <w:p w14:paraId="1588FA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045466" w14:textId="77777777" w:rsidR="00413CB7" w:rsidRPr="00413CB7" w:rsidRDefault="00413CB7" w:rsidP="00413CB7">
            <w:pPr>
              <w:spacing w:after="0"/>
              <w:jc w:val="right"/>
              <w:rPr>
                <w:szCs w:val="20"/>
              </w:rPr>
            </w:pPr>
            <w:r w:rsidRPr="00413CB7">
              <w:rPr>
                <w:szCs w:val="20"/>
              </w:rPr>
              <w:t>4.11.2014</w:t>
            </w:r>
          </w:p>
        </w:tc>
      </w:tr>
      <w:tr w:rsidR="00413CB7" w:rsidRPr="00413CB7" w14:paraId="1A864879" w14:textId="77777777" w:rsidTr="005B36B0">
        <w:trPr>
          <w:trHeight w:val="20"/>
        </w:trPr>
        <w:tc>
          <w:tcPr>
            <w:tcW w:w="1756" w:type="pct"/>
            <w:noWrap/>
            <w:hideMark/>
          </w:tcPr>
          <w:p w14:paraId="1BD52846" w14:textId="77777777" w:rsidR="00413CB7" w:rsidRPr="00413CB7" w:rsidRDefault="00413CB7" w:rsidP="00413CB7">
            <w:pPr>
              <w:spacing w:after="0"/>
              <w:jc w:val="left"/>
              <w:rPr>
                <w:szCs w:val="20"/>
              </w:rPr>
            </w:pPr>
            <w:r w:rsidRPr="00413CB7">
              <w:rPr>
                <w:szCs w:val="20"/>
              </w:rPr>
              <w:t>Meishi Xia</w:t>
            </w:r>
          </w:p>
        </w:tc>
        <w:tc>
          <w:tcPr>
            <w:tcW w:w="1597" w:type="pct"/>
            <w:noWrap/>
            <w:hideMark/>
          </w:tcPr>
          <w:p w14:paraId="5B76C977"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771BB15E" w14:textId="77777777" w:rsidR="00413CB7" w:rsidRPr="00413CB7" w:rsidRDefault="00413CB7" w:rsidP="00413CB7">
            <w:pPr>
              <w:spacing w:after="0"/>
              <w:ind w:right="113"/>
              <w:jc w:val="right"/>
              <w:rPr>
                <w:szCs w:val="20"/>
              </w:rPr>
            </w:pPr>
            <w:r w:rsidRPr="00413CB7">
              <w:rPr>
                <w:szCs w:val="20"/>
              </w:rPr>
              <w:t>22.98</w:t>
            </w:r>
          </w:p>
        </w:tc>
        <w:tc>
          <w:tcPr>
            <w:tcW w:w="770" w:type="pct"/>
            <w:noWrap/>
            <w:hideMark/>
          </w:tcPr>
          <w:p w14:paraId="7C706C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0D5519" w14:textId="77777777" w:rsidR="00413CB7" w:rsidRPr="00413CB7" w:rsidRDefault="00413CB7" w:rsidP="00413CB7">
            <w:pPr>
              <w:spacing w:after="0"/>
              <w:jc w:val="right"/>
              <w:rPr>
                <w:szCs w:val="20"/>
              </w:rPr>
            </w:pPr>
            <w:r w:rsidRPr="00413CB7">
              <w:rPr>
                <w:szCs w:val="20"/>
              </w:rPr>
              <w:t>15.3.2013</w:t>
            </w:r>
          </w:p>
        </w:tc>
      </w:tr>
      <w:tr w:rsidR="00413CB7" w:rsidRPr="00413CB7" w14:paraId="734F894C" w14:textId="77777777" w:rsidTr="005B36B0">
        <w:trPr>
          <w:trHeight w:val="20"/>
        </w:trPr>
        <w:tc>
          <w:tcPr>
            <w:tcW w:w="1756" w:type="pct"/>
            <w:noWrap/>
            <w:hideMark/>
          </w:tcPr>
          <w:p w14:paraId="2C96F9C4" w14:textId="77777777" w:rsidR="00413CB7" w:rsidRPr="00413CB7" w:rsidRDefault="00413CB7" w:rsidP="00413CB7">
            <w:pPr>
              <w:spacing w:after="0"/>
              <w:jc w:val="left"/>
              <w:rPr>
                <w:szCs w:val="20"/>
              </w:rPr>
            </w:pPr>
            <w:r w:rsidRPr="00413CB7">
              <w:rPr>
                <w:szCs w:val="20"/>
              </w:rPr>
              <w:t>Meiyun Chen</w:t>
            </w:r>
          </w:p>
        </w:tc>
        <w:tc>
          <w:tcPr>
            <w:tcW w:w="1597" w:type="pct"/>
            <w:noWrap/>
            <w:hideMark/>
          </w:tcPr>
          <w:p w14:paraId="36F890FD"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78DF17CB"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21A0B7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AA24B9" w14:textId="77777777" w:rsidR="00413CB7" w:rsidRPr="00413CB7" w:rsidRDefault="00413CB7" w:rsidP="00413CB7">
            <w:pPr>
              <w:spacing w:after="0"/>
              <w:jc w:val="right"/>
              <w:rPr>
                <w:szCs w:val="20"/>
              </w:rPr>
            </w:pPr>
            <w:r w:rsidRPr="00413CB7">
              <w:rPr>
                <w:szCs w:val="20"/>
              </w:rPr>
              <w:t>11.2.2014</w:t>
            </w:r>
          </w:p>
        </w:tc>
      </w:tr>
      <w:tr w:rsidR="00413CB7" w:rsidRPr="00413CB7" w14:paraId="2705D26A" w14:textId="77777777" w:rsidTr="005B36B0">
        <w:trPr>
          <w:trHeight w:val="20"/>
        </w:trPr>
        <w:tc>
          <w:tcPr>
            <w:tcW w:w="1756" w:type="pct"/>
            <w:noWrap/>
            <w:hideMark/>
          </w:tcPr>
          <w:p w14:paraId="4D531C60" w14:textId="77777777" w:rsidR="00413CB7" w:rsidRPr="00413CB7" w:rsidRDefault="00413CB7" w:rsidP="00413CB7">
            <w:pPr>
              <w:spacing w:after="0"/>
              <w:jc w:val="left"/>
              <w:rPr>
                <w:szCs w:val="20"/>
              </w:rPr>
            </w:pPr>
            <w:r w:rsidRPr="00413CB7">
              <w:rPr>
                <w:szCs w:val="20"/>
              </w:rPr>
              <w:t>Melanie Edwards</w:t>
            </w:r>
          </w:p>
        </w:tc>
        <w:tc>
          <w:tcPr>
            <w:tcW w:w="1597" w:type="pct"/>
            <w:noWrap/>
            <w:hideMark/>
          </w:tcPr>
          <w:p w14:paraId="08745AC8"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72CB5E34" w14:textId="77777777" w:rsidR="00413CB7" w:rsidRPr="00413CB7" w:rsidRDefault="00413CB7" w:rsidP="00413CB7">
            <w:pPr>
              <w:spacing w:after="0"/>
              <w:ind w:right="113"/>
              <w:jc w:val="right"/>
              <w:rPr>
                <w:szCs w:val="20"/>
              </w:rPr>
            </w:pPr>
            <w:r w:rsidRPr="00413CB7">
              <w:rPr>
                <w:szCs w:val="20"/>
              </w:rPr>
              <w:t>355.86</w:t>
            </w:r>
          </w:p>
        </w:tc>
        <w:tc>
          <w:tcPr>
            <w:tcW w:w="770" w:type="pct"/>
            <w:noWrap/>
            <w:hideMark/>
          </w:tcPr>
          <w:p w14:paraId="7EE9EF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A4F988" w14:textId="77777777" w:rsidR="00413CB7" w:rsidRPr="00413CB7" w:rsidRDefault="00413CB7" w:rsidP="00413CB7">
            <w:pPr>
              <w:spacing w:after="0"/>
              <w:jc w:val="right"/>
              <w:rPr>
                <w:szCs w:val="20"/>
              </w:rPr>
            </w:pPr>
            <w:r w:rsidRPr="00413CB7">
              <w:rPr>
                <w:szCs w:val="20"/>
              </w:rPr>
              <w:t>3.10.2014</w:t>
            </w:r>
          </w:p>
        </w:tc>
      </w:tr>
      <w:tr w:rsidR="00413CB7" w:rsidRPr="00413CB7" w14:paraId="64ABF7BC" w14:textId="77777777" w:rsidTr="005B36B0">
        <w:trPr>
          <w:trHeight w:val="20"/>
        </w:trPr>
        <w:tc>
          <w:tcPr>
            <w:tcW w:w="1756" w:type="pct"/>
            <w:noWrap/>
            <w:hideMark/>
          </w:tcPr>
          <w:p w14:paraId="2565F7AA" w14:textId="77777777" w:rsidR="00413CB7" w:rsidRPr="00413CB7" w:rsidRDefault="00413CB7" w:rsidP="00413CB7">
            <w:pPr>
              <w:spacing w:after="0"/>
              <w:jc w:val="left"/>
              <w:rPr>
                <w:szCs w:val="20"/>
              </w:rPr>
            </w:pPr>
            <w:r w:rsidRPr="00413CB7">
              <w:rPr>
                <w:szCs w:val="20"/>
              </w:rPr>
              <w:t>Melanie Giotorri</w:t>
            </w:r>
          </w:p>
        </w:tc>
        <w:tc>
          <w:tcPr>
            <w:tcW w:w="1597" w:type="pct"/>
            <w:noWrap/>
            <w:hideMark/>
          </w:tcPr>
          <w:p w14:paraId="53DAEF5A"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111D2B30" w14:textId="77777777" w:rsidR="00413CB7" w:rsidRPr="00413CB7" w:rsidRDefault="00413CB7" w:rsidP="00413CB7">
            <w:pPr>
              <w:spacing w:after="0"/>
              <w:ind w:right="113"/>
              <w:jc w:val="right"/>
              <w:rPr>
                <w:szCs w:val="20"/>
              </w:rPr>
            </w:pPr>
            <w:r w:rsidRPr="00413CB7">
              <w:rPr>
                <w:szCs w:val="20"/>
              </w:rPr>
              <w:t>842.53</w:t>
            </w:r>
          </w:p>
        </w:tc>
        <w:tc>
          <w:tcPr>
            <w:tcW w:w="770" w:type="pct"/>
            <w:noWrap/>
            <w:hideMark/>
          </w:tcPr>
          <w:p w14:paraId="270E7B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A86808" w14:textId="77777777" w:rsidR="00413CB7" w:rsidRPr="00413CB7" w:rsidRDefault="00413CB7" w:rsidP="00413CB7">
            <w:pPr>
              <w:spacing w:after="0"/>
              <w:jc w:val="right"/>
              <w:rPr>
                <w:szCs w:val="20"/>
              </w:rPr>
            </w:pPr>
            <w:r w:rsidRPr="00413CB7">
              <w:rPr>
                <w:szCs w:val="20"/>
              </w:rPr>
              <w:t>3.1.2013</w:t>
            </w:r>
          </w:p>
        </w:tc>
      </w:tr>
      <w:tr w:rsidR="00413CB7" w:rsidRPr="00413CB7" w14:paraId="70580CEA" w14:textId="77777777" w:rsidTr="005B36B0">
        <w:trPr>
          <w:trHeight w:val="20"/>
        </w:trPr>
        <w:tc>
          <w:tcPr>
            <w:tcW w:w="1756" w:type="pct"/>
            <w:noWrap/>
            <w:hideMark/>
          </w:tcPr>
          <w:p w14:paraId="344BD8D0" w14:textId="77777777" w:rsidR="00413CB7" w:rsidRPr="00413CB7" w:rsidRDefault="00413CB7" w:rsidP="00413CB7">
            <w:pPr>
              <w:spacing w:after="0"/>
              <w:jc w:val="left"/>
              <w:rPr>
                <w:szCs w:val="20"/>
              </w:rPr>
            </w:pPr>
            <w:r w:rsidRPr="00413CB7">
              <w:rPr>
                <w:szCs w:val="20"/>
              </w:rPr>
              <w:t>Melanie Goodes</w:t>
            </w:r>
          </w:p>
        </w:tc>
        <w:tc>
          <w:tcPr>
            <w:tcW w:w="1597" w:type="pct"/>
            <w:noWrap/>
            <w:hideMark/>
          </w:tcPr>
          <w:p w14:paraId="5CC98485" w14:textId="77777777"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14:paraId="39EDBDCE" w14:textId="77777777" w:rsidR="00413CB7" w:rsidRPr="00413CB7" w:rsidRDefault="00413CB7" w:rsidP="00413CB7">
            <w:pPr>
              <w:spacing w:after="0"/>
              <w:ind w:right="113"/>
              <w:jc w:val="right"/>
              <w:rPr>
                <w:szCs w:val="20"/>
              </w:rPr>
            </w:pPr>
            <w:r w:rsidRPr="00413CB7">
              <w:rPr>
                <w:szCs w:val="20"/>
              </w:rPr>
              <w:t>370.00</w:t>
            </w:r>
          </w:p>
        </w:tc>
        <w:tc>
          <w:tcPr>
            <w:tcW w:w="770" w:type="pct"/>
            <w:noWrap/>
            <w:hideMark/>
          </w:tcPr>
          <w:p w14:paraId="709759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4BE9DF" w14:textId="77777777" w:rsidR="00413CB7" w:rsidRPr="00413CB7" w:rsidRDefault="00413CB7" w:rsidP="00413CB7">
            <w:pPr>
              <w:spacing w:after="0"/>
              <w:jc w:val="right"/>
              <w:rPr>
                <w:szCs w:val="20"/>
              </w:rPr>
            </w:pPr>
            <w:r w:rsidRPr="00413CB7">
              <w:rPr>
                <w:szCs w:val="20"/>
              </w:rPr>
              <w:t>11.3.2013</w:t>
            </w:r>
          </w:p>
        </w:tc>
      </w:tr>
      <w:tr w:rsidR="00413CB7" w:rsidRPr="00413CB7" w14:paraId="1CEEB14D" w14:textId="77777777" w:rsidTr="005B36B0">
        <w:trPr>
          <w:trHeight w:val="20"/>
        </w:trPr>
        <w:tc>
          <w:tcPr>
            <w:tcW w:w="1756" w:type="pct"/>
            <w:noWrap/>
            <w:hideMark/>
          </w:tcPr>
          <w:p w14:paraId="7CF4656A" w14:textId="77777777" w:rsidR="00413CB7" w:rsidRPr="00413CB7" w:rsidRDefault="00413CB7" w:rsidP="00413CB7">
            <w:pPr>
              <w:spacing w:after="0"/>
              <w:jc w:val="left"/>
              <w:rPr>
                <w:szCs w:val="20"/>
              </w:rPr>
            </w:pPr>
            <w:r w:rsidRPr="00413CB7">
              <w:rPr>
                <w:szCs w:val="20"/>
              </w:rPr>
              <w:t>Melanie Hammond</w:t>
            </w:r>
          </w:p>
        </w:tc>
        <w:tc>
          <w:tcPr>
            <w:tcW w:w="1597" w:type="pct"/>
            <w:noWrap/>
            <w:hideMark/>
          </w:tcPr>
          <w:p w14:paraId="46E38FD0"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23110597" w14:textId="77777777" w:rsidR="00413CB7" w:rsidRPr="00413CB7" w:rsidRDefault="00413CB7" w:rsidP="00413CB7">
            <w:pPr>
              <w:spacing w:after="0"/>
              <w:ind w:right="113"/>
              <w:jc w:val="right"/>
              <w:rPr>
                <w:szCs w:val="20"/>
              </w:rPr>
            </w:pPr>
            <w:r w:rsidRPr="00413CB7">
              <w:rPr>
                <w:szCs w:val="20"/>
              </w:rPr>
              <w:t>22.36</w:t>
            </w:r>
          </w:p>
        </w:tc>
        <w:tc>
          <w:tcPr>
            <w:tcW w:w="770" w:type="pct"/>
            <w:noWrap/>
            <w:hideMark/>
          </w:tcPr>
          <w:p w14:paraId="5F1042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CD6D81" w14:textId="77777777" w:rsidR="00413CB7" w:rsidRPr="00413CB7" w:rsidRDefault="00413CB7" w:rsidP="00413CB7">
            <w:pPr>
              <w:spacing w:after="0"/>
              <w:jc w:val="right"/>
              <w:rPr>
                <w:szCs w:val="20"/>
              </w:rPr>
            </w:pPr>
            <w:r w:rsidRPr="00413CB7">
              <w:rPr>
                <w:szCs w:val="20"/>
              </w:rPr>
              <w:t>18.10.2013</w:t>
            </w:r>
          </w:p>
        </w:tc>
      </w:tr>
      <w:tr w:rsidR="00413CB7" w:rsidRPr="00413CB7" w14:paraId="70AE5AA3" w14:textId="77777777" w:rsidTr="005B36B0">
        <w:trPr>
          <w:trHeight w:val="20"/>
        </w:trPr>
        <w:tc>
          <w:tcPr>
            <w:tcW w:w="1756" w:type="pct"/>
            <w:noWrap/>
            <w:hideMark/>
          </w:tcPr>
          <w:p w14:paraId="0C149CBC" w14:textId="77777777" w:rsidR="00413CB7" w:rsidRPr="00413CB7" w:rsidRDefault="00413CB7" w:rsidP="00413CB7">
            <w:pPr>
              <w:spacing w:after="0"/>
              <w:jc w:val="left"/>
              <w:rPr>
                <w:szCs w:val="20"/>
              </w:rPr>
            </w:pPr>
            <w:r w:rsidRPr="00413CB7">
              <w:rPr>
                <w:szCs w:val="20"/>
              </w:rPr>
              <w:t>Melanie Howard</w:t>
            </w:r>
          </w:p>
        </w:tc>
        <w:tc>
          <w:tcPr>
            <w:tcW w:w="1597" w:type="pct"/>
            <w:noWrap/>
            <w:hideMark/>
          </w:tcPr>
          <w:p w14:paraId="0DCD8FE6"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2216157E" w14:textId="77777777" w:rsidR="00413CB7" w:rsidRPr="00413CB7" w:rsidRDefault="00413CB7" w:rsidP="00413CB7">
            <w:pPr>
              <w:spacing w:after="0"/>
              <w:ind w:right="113"/>
              <w:jc w:val="right"/>
              <w:rPr>
                <w:szCs w:val="20"/>
              </w:rPr>
            </w:pPr>
            <w:r w:rsidRPr="00413CB7">
              <w:rPr>
                <w:szCs w:val="20"/>
              </w:rPr>
              <w:t>49.59</w:t>
            </w:r>
          </w:p>
        </w:tc>
        <w:tc>
          <w:tcPr>
            <w:tcW w:w="770" w:type="pct"/>
            <w:noWrap/>
            <w:hideMark/>
          </w:tcPr>
          <w:p w14:paraId="444339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FAE19E" w14:textId="77777777" w:rsidR="00413CB7" w:rsidRPr="00413CB7" w:rsidRDefault="00413CB7" w:rsidP="00413CB7">
            <w:pPr>
              <w:spacing w:after="0"/>
              <w:jc w:val="right"/>
              <w:rPr>
                <w:szCs w:val="20"/>
              </w:rPr>
            </w:pPr>
            <w:r w:rsidRPr="00413CB7">
              <w:rPr>
                <w:szCs w:val="20"/>
              </w:rPr>
              <w:t>8.11.2013</w:t>
            </w:r>
          </w:p>
        </w:tc>
      </w:tr>
      <w:tr w:rsidR="00413CB7" w:rsidRPr="00413CB7" w14:paraId="1F23D7F6" w14:textId="77777777" w:rsidTr="005B36B0">
        <w:trPr>
          <w:trHeight w:val="20"/>
        </w:trPr>
        <w:tc>
          <w:tcPr>
            <w:tcW w:w="1756" w:type="pct"/>
            <w:noWrap/>
            <w:hideMark/>
          </w:tcPr>
          <w:p w14:paraId="6BD82329" w14:textId="77777777" w:rsidR="00413CB7" w:rsidRPr="00413CB7" w:rsidRDefault="00413CB7" w:rsidP="00413CB7">
            <w:pPr>
              <w:spacing w:after="0"/>
              <w:jc w:val="left"/>
              <w:rPr>
                <w:szCs w:val="20"/>
              </w:rPr>
            </w:pPr>
            <w:r w:rsidRPr="00413CB7">
              <w:rPr>
                <w:szCs w:val="20"/>
              </w:rPr>
              <w:t>Melanie Lee Feneley</w:t>
            </w:r>
          </w:p>
        </w:tc>
        <w:tc>
          <w:tcPr>
            <w:tcW w:w="1597" w:type="pct"/>
            <w:noWrap/>
            <w:hideMark/>
          </w:tcPr>
          <w:p w14:paraId="5DC9D726" w14:textId="77777777"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14:paraId="234FC55E" w14:textId="77777777" w:rsidR="00413CB7" w:rsidRPr="00413CB7" w:rsidRDefault="00413CB7" w:rsidP="00413CB7">
            <w:pPr>
              <w:spacing w:after="0"/>
              <w:ind w:right="113"/>
              <w:jc w:val="right"/>
              <w:rPr>
                <w:szCs w:val="20"/>
              </w:rPr>
            </w:pPr>
            <w:r w:rsidRPr="00413CB7">
              <w:rPr>
                <w:szCs w:val="20"/>
              </w:rPr>
              <w:t>25.97</w:t>
            </w:r>
          </w:p>
        </w:tc>
        <w:tc>
          <w:tcPr>
            <w:tcW w:w="770" w:type="pct"/>
            <w:noWrap/>
            <w:hideMark/>
          </w:tcPr>
          <w:p w14:paraId="465364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46CC9A" w14:textId="77777777" w:rsidR="00413CB7" w:rsidRPr="00413CB7" w:rsidRDefault="00413CB7" w:rsidP="00413CB7">
            <w:pPr>
              <w:spacing w:after="0"/>
              <w:jc w:val="right"/>
              <w:rPr>
                <w:szCs w:val="20"/>
              </w:rPr>
            </w:pPr>
            <w:r w:rsidRPr="00413CB7">
              <w:rPr>
                <w:szCs w:val="20"/>
              </w:rPr>
              <w:t>23.1.2013</w:t>
            </w:r>
          </w:p>
        </w:tc>
      </w:tr>
      <w:tr w:rsidR="00413CB7" w:rsidRPr="00413CB7" w14:paraId="06D1262A" w14:textId="77777777" w:rsidTr="005B36B0">
        <w:trPr>
          <w:trHeight w:val="20"/>
        </w:trPr>
        <w:tc>
          <w:tcPr>
            <w:tcW w:w="1756" w:type="pct"/>
            <w:noWrap/>
            <w:hideMark/>
          </w:tcPr>
          <w:p w14:paraId="3D20ABB2" w14:textId="77777777" w:rsidR="00413CB7" w:rsidRPr="00413CB7" w:rsidRDefault="00413CB7" w:rsidP="00413CB7">
            <w:pPr>
              <w:spacing w:after="0"/>
              <w:jc w:val="left"/>
              <w:rPr>
                <w:szCs w:val="20"/>
              </w:rPr>
            </w:pPr>
            <w:r w:rsidRPr="00413CB7">
              <w:rPr>
                <w:szCs w:val="20"/>
              </w:rPr>
              <w:t>Melanie Wilson</w:t>
            </w:r>
          </w:p>
        </w:tc>
        <w:tc>
          <w:tcPr>
            <w:tcW w:w="1597" w:type="pct"/>
            <w:noWrap/>
            <w:hideMark/>
          </w:tcPr>
          <w:p w14:paraId="29678F67" w14:textId="77777777" w:rsidR="00413CB7" w:rsidRPr="00413CB7" w:rsidRDefault="00413CB7" w:rsidP="00413CB7">
            <w:pPr>
              <w:spacing w:after="0"/>
              <w:ind w:left="113"/>
              <w:jc w:val="left"/>
              <w:rPr>
                <w:szCs w:val="20"/>
              </w:rPr>
            </w:pPr>
            <w:r w:rsidRPr="00413CB7">
              <w:rPr>
                <w:szCs w:val="20"/>
              </w:rPr>
              <w:t>STIRLING NORTH, SA 5710</w:t>
            </w:r>
          </w:p>
        </w:tc>
        <w:tc>
          <w:tcPr>
            <w:tcW w:w="424" w:type="pct"/>
            <w:noWrap/>
            <w:hideMark/>
          </w:tcPr>
          <w:p w14:paraId="04F51DB1" w14:textId="77777777" w:rsidR="00413CB7" w:rsidRPr="00413CB7" w:rsidRDefault="00413CB7" w:rsidP="00413CB7">
            <w:pPr>
              <w:spacing w:after="0"/>
              <w:ind w:right="113"/>
              <w:jc w:val="right"/>
              <w:rPr>
                <w:szCs w:val="20"/>
              </w:rPr>
            </w:pPr>
            <w:r w:rsidRPr="00413CB7">
              <w:rPr>
                <w:szCs w:val="20"/>
              </w:rPr>
              <w:t>600.00</w:t>
            </w:r>
          </w:p>
        </w:tc>
        <w:tc>
          <w:tcPr>
            <w:tcW w:w="770" w:type="pct"/>
            <w:noWrap/>
            <w:hideMark/>
          </w:tcPr>
          <w:p w14:paraId="4A80B6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E2D34E" w14:textId="77777777" w:rsidR="00413CB7" w:rsidRPr="00413CB7" w:rsidRDefault="00413CB7" w:rsidP="00413CB7">
            <w:pPr>
              <w:spacing w:after="0"/>
              <w:jc w:val="right"/>
              <w:rPr>
                <w:szCs w:val="20"/>
              </w:rPr>
            </w:pPr>
            <w:r w:rsidRPr="00413CB7">
              <w:rPr>
                <w:szCs w:val="20"/>
              </w:rPr>
              <w:t>8.5.2013</w:t>
            </w:r>
          </w:p>
        </w:tc>
      </w:tr>
      <w:tr w:rsidR="00413CB7" w:rsidRPr="00413CB7" w14:paraId="09AC0EF1" w14:textId="77777777" w:rsidTr="005B36B0">
        <w:trPr>
          <w:trHeight w:val="20"/>
        </w:trPr>
        <w:tc>
          <w:tcPr>
            <w:tcW w:w="1756" w:type="pct"/>
            <w:noWrap/>
            <w:hideMark/>
          </w:tcPr>
          <w:p w14:paraId="20B1D008" w14:textId="77777777" w:rsidR="00413CB7" w:rsidRPr="00413CB7" w:rsidRDefault="00413CB7" w:rsidP="00413CB7">
            <w:pPr>
              <w:spacing w:after="0"/>
              <w:jc w:val="left"/>
              <w:rPr>
                <w:szCs w:val="20"/>
              </w:rPr>
            </w:pPr>
            <w:r w:rsidRPr="00413CB7">
              <w:rPr>
                <w:szCs w:val="20"/>
              </w:rPr>
              <w:t>Meli Qereqeretabua Matavutuka</w:t>
            </w:r>
          </w:p>
        </w:tc>
        <w:tc>
          <w:tcPr>
            <w:tcW w:w="1597" w:type="pct"/>
            <w:noWrap/>
            <w:hideMark/>
          </w:tcPr>
          <w:p w14:paraId="60869447" w14:textId="77777777"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14:paraId="25F34BAD"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01AAE4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011C6C" w14:textId="77777777" w:rsidR="00413CB7" w:rsidRPr="00413CB7" w:rsidRDefault="00413CB7" w:rsidP="00413CB7">
            <w:pPr>
              <w:spacing w:after="0"/>
              <w:jc w:val="right"/>
              <w:rPr>
                <w:szCs w:val="20"/>
              </w:rPr>
            </w:pPr>
            <w:r w:rsidRPr="00413CB7">
              <w:rPr>
                <w:szCs w:val="20"/>
              </w:rPr>
              <w:t>25.8.2014</w:t>
            </w:r>
          </w:p>
        </w:tc>
      </w:tr>
      <w:tr w:rsidR="00413CB7" w:rsidRPr="00413CB7" w14:paraId="5A02D4C2" w14:textId="77777777" w:rsidTr="005B36B0">
        <w:trPr>
          <w:trHeight w:val="20"/>
        </w:trPr>
        <w:tc>
          <w:tcPr>
            <w:tcW w:w="1756" w:type="pct"/>
            <w:noWrap/>
            <w:hideMark/>
          </w:tcPr>
          <w:p w14:paraId="28C5E468" w14:textId="77777777" w:rsidR="00413CB7" w:rsidRPr="00413CB7" w:rsidRDefault="00413CB7" w:rsidP="00413CB7">
            <w:pPr>
              <w:spacing w:after="0"/>
              <w:jc w:val="left"/>
              <w:rPr>
                <w:szCs w:val="20"/>
              </w:rPr>
            </w:pPr>
            <w:r w:rsidRPr="00413CB7">
              <w:rPr>
                <w:szCs w:val="20"/>
              </w:rPr>
              <w:t>Meli Qereqeretabua Matavutuka</w:t>
            </w:r>
          </w:p>
        </w:tc>
        <w:tc>
          <w:tcPr>
            <w:tcW w:w="1597" w:type="pct"/>
            <w:noWrap/>
            <w:hideMark/>
          </w:tcPr>
          <w:p w14:paraId="4AD82DBE" w14:textId="77777777"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14:paraId="625FA232" w14:textId="77777777" w:rsidR="00413CB7" w:rsidRPr="00413CB7" w:rsidRDefault="00413CB7" w:rsidP="00413CB7">
            <w:pPr>
              <w:spacing w:after="0"/>
              <w:ind w:right="113"/>
              <w:jc w:val="right"/>
              <w:rPr>
                <w:szCs w:val="20"/>
              </w:rPr>
            </w:pPr>
            <w:r w:rsidRPr="00413CB7">
              <w:rPr>
                <w:szCs w:val="20"/>
              </w:rPr>
              <w:t>119.01</w:t>
            </w:r>
          </w:p>
        </w:tc>
        <w:tc>
          <w:tcPr>
            <w:tcW w:w="770" w:type="pct"/>
            <w:noWrap/>
            <w:hideMark/>
          </w:tcPr>
          <w:p w14:paraId="09DE3F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3C4A80" w14:textId="77777777" w:rsidR="00413CB7" w:rsidRPr="00413CB7" w:rsidRDefault="00413CB7" w:rsidP="00413CB7">
            <w:pPr>
              <w:spacing w:after="0"/>
              <w:jc w:val="right"/>
              <w:rPr>
                <w:szCs w:val="20"/>
              </w:rPr>
            </w:pPr>
            <w:r w:rsidRPr="00413CB7">
              <w:rPr>
                <w:szCs w:val="20"/>
              </w:rPr>
              <w:t>3.9.2014</w:t>
            </w:r>
          </w:p>
        </w:tc>
      </w:tr>
      <w:tr w:rsidR="00413CB7" w:rsidRPr="00413CB7" w14:paraId="705D6E68" w14:textId="77777777" w:rsidTr="005B36B0">
        <w:trPr>
          <w:trHeight w:val="20"/>
        </w:trPr>
        <w:tc>
          <w:tcPr>
            <w:tcW w:w="1756" w:type="pct"/>
            <w:noWrap/>
            <w:hideMark/>
          </w:tcPr>
          <w:p w14:paraId="39A90286" w14:textId="77777777" w:rsidR="00413CB7" w:rsidRPr="00413CB7" w:rsidRDefault="00413CB7" w:rsidP="00413CB7">
            <w:pPr>
              <w:spacing w:after="0"/>
              <w:jc w:val="left"/>
              <w:rPr>
                <w:szCs w:val="20"/>
              </w:rPr>
            </w:pPr>
            <w:r w:rsidRPr="00413CB7">
              <w:rPr>
                <w:szCs w:val="20"/>
              </w:rPr>
              <w:t>Melia Habkouk</w:t>
            </w:r>
          </w:p>
        </w:tc>
        <w:tc>
          <w:tcPr>
            <w:tcW w:w="1597" w:type="pct"/>
            <w:noWrap/>
            <w:hideMark/>
          </w:tcPr>
          <w:p w14:paraId="23D2A5AC" w14:textId="77777777"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14:paraId="632A8CE7"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726C56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3D867E" w14:textId="77777777" w:rsidR="00413CB7" w:rsidRPr="00413CB7" w:rsidRDefault="00413CB7" w:rsidP="00413CB7">
            <w:pPr>
              <w:spacing w:after="0"/>
              <w:jc w:val="right"/>
              <w:rPr>
                <w:szCs w:val="20"/>
              </w:rPr>
            </w:pPr>
            <w:r w:rsidRPr="00413CB7">
              <w:rPr>
                <w:szCs w:val="20"/>
              </w:rPr>
              <w:t>4.3.2013</w:t>
            </w:r>
          </w:p>
        </w:tc>
      </w:tr>
      <w:tr w:rsidR="00413CB7" w:rsidRPr="00413CB7" w14:paraId="345174FC" w14:textId="77777777" w:rsidTr="005B36B0">
        <w:trPr>
          <w:trHeight w:val="20"/>
        </w:trPr>
        <w:tc>
          <w:tcPr>
            <w:tcW w:w="1756" w:type="pct"/>
            <w:noWrap/>
            <w:hideMark/>
          </w:tcPr>
          <w:p w14:paraId="4B61756E" w14:textId="77777777" w:rsidR="00413CB7" w:rsidRPr="00413CB7" w:rsidRDefault="00413CB7" w:rsidP="00413CB7">
            <w:pPr>
              <w:spacing w:after="0"/>
              <w:jc w:val="left"/>
              <w:rPr>
                <w:szCs w:val="20"/>
              </w:rPr>
            </w:pPr>
            <w:r w:rsidRPr="00413CB7">
              <w:rPr>
                <w:szCs w:val="20"/>
              </w:rPr>
              <w:t>Melinda Loehr</w:t>
            </w:r>
          </w:p>
        </w:tc>
        <w:tc>
          <w:tcPr>
            <w:tcW w:w="1597" w:type="pct"/>
            <w:noWrap/>
            <w:hideMark/>
          </w:tcPr>
          <w:p w14:paraId="74E2DB4B" w14:textId="77777777" w:rsidR="00413CB7" w:rsidRPr="00413CB7" w:rsidRDefault="00413CB7" w:rsidP="00413CB7">
            <w:pPr>
              <w:spacing w:after="0"/>
              <w:ind w:left="113"/>
              <w:jc w:val="left"/>
              <w:rPr>
                <w:szCs w:val="20"/>
              </w:rPr>
            </w:pPr>
            <w:r w:rsidRPr="00413CB7">
              <w:rPr>
                <w:szCs w:val="20"/>
              </w:rPr>
              <w:t>SALISBURY PARK, SA 5109</w:t>
            </w:r>
          </w:p>
        </w:tc>
        <w:tc>
          <w:tcPr>
            <w:tcW w:w="424" w:type="pct"/>
            <w:noWrap/>
            <w:hideMark/>
          </w:tcPr>
          <w:p w14:paraId="3E03C063" w14:textId="77777777" w:rsidR="00413CB7" w:rsidRPr="00413CB7" w:rsidRDefault="00413CB7" w:rsidP="00413CB7">
            <w:pPr>
              <w:spacing w:after="0"/>
              <w:ind w:right="113"/>
              <w:jc w:val="right"/>
              <w:rPr>
                <w:szCs w:val="20"/>
              </w:rPr>
            </w:pPr>
            <w:r w:rsidRPr="00413CB7">
              <w:rPr>
                <w:szCs w:val="20"/>
              </w:rPr>
              <w:t>66.00</w:t>
            </w:r>
          </w:p>
        </w:tc>
        <w:tc>
          <w:tcPr>
            <w:tcW w:w="770" w:type="pct"/>
            <w:noWrap/>
            <w:hideMark/>
          </w:tcPr>
          <w:p w14:paraId="30F85E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4B2183" w14:textId="77777777" w:rsidR="00413CB7" w:rsidRPr="00413CB7" w:rsidRDefault="00413CB7" w:rsidP="00413CB7">
            <w:pPr>
              <w:spacing w:after="0"/>
              <w:jc w:val="right"/>
              <w:rPr>
                <w:szCs w:val="20"/>
              </w:rPr>
            </w:pPr>
            <w:r w:rsidRPr="00413CB7">
              <w:rPr>
                <w:szCs w:val="20"/>
              </w:rPr>
              <w:t>14.8.2014</w:t>
            </w:r>
          </w:p>
        </w:tc>
      </w:tr>
      <w:tr w:rsidR="00413CB7" w:rsidRPr="00413CB7" w14:paraId="150CA3E3" w14:textId="77777777" w:rsidTr="005B36B0">
        <w:trPr>
          <w:trHeight w:val="20"/>
        </w:trPr>
        <w:tc>
          <w:tcPr>
            <w:tcW w:w="1756" w:type="pct"/>
            <w:noWrap/>
            <w:hideMark/>
          </w:tcPr>
          <w:p w14:paraId="3401AB95" w14:textId="77777777" w:rsidR="00413CB7" w:rsidRPr="00413CB7" w:rsidRDefault="00413CB7" w:rsidP="00413CB7">
            <w:pPr>
              <w:spacing w:after="0"/>
              <w:jc w:val="left"/>
              <w:rPr>
                <w:szCs w:val="20"/>
              </w:rPr>
            </w:pPr>
            <w:r w:rsidRPr="00413CB7">
              <w:rPr>
                <w:szCs w:val="20"/>
              </w:rPr>
              <w:t>Melinda Rowan</w:t>
            </w:r>
          </w:p>
        </w:tc>
        <w:tc>
          <w:tcPr>
            <w:tcW w:w="1597" w:type="pct"/>
            <w:noWrap/>
            <w:hideMark/>
          </w:tcPr>
          <w:p w14:paraId="3F204A45"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54CE1C6C" w14:textId="77777777" w:rsidR="00413CB7" w:rsidRPr="00413CB7" w:rsidRDefault="00413CB7" w:rsidP="00413CB7">
            <w:pPr>
              <w:spacing w:after="0"/>
              <w:ind w:right="113"/>
              <w:jc w:val="right"/>
              <w:rPr>
                <w:szCs w:val="20"/>
              </w:rPr>
            </w:pPr>
            <w:r w:rsidRPr="00413CB7">
              <w:rPr>
                <w:szCs w:val="20"/>
              </w:rPr>
              <w:t>112.00</w:t>
            </w:r>
          </w:p>
        </w:tc>
        <w:tc>
          <w:tcPr>
            <w:tcW w:w="770" w:type="pct"/>
            <w:noWrap/>
            <w:hideMark/>
          </w:tcPr>
          <w:p w14:paraId="02252F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9D3524" w14:textId="77777777" w:rsidR="00413CB7" w:rsidRPr="00413CB7" w:rsidRDefault="00413CB7" w:rsidP="00413CB7">
            <w:pPr>
              <w:spacing w:after="0"/>
              <w:jc w:val="right"/>
              <w:rPr>
                <w:szCs w:val="20"/>
              </w:rPr>
            </w:pPr>
            <w:r w:rsidRPr="00413CB7">
              <w:rPr>
                <w:szCs w:val="20"/>
              </w:rPr>
              <w:t>14.4.2013</w:t>
            </w:r>
          </w:p>
        </w:tc>
      </w:tr>
      <w:tr w:rsidR="00413CB7" w:rsidRPr="00413CB7" w14:paraId="349BFC9D" w14:textId="77777777" w:rsidTr="005B36B0">
        <w:trPr>
          <w:trHeight w:val="20"/>
        </w:trPr>
        <w:tc>
          <w:tcPr>
            <w:tcW w:w="1756" w:type="pct"/>
            <w:noWrap/>
            <w:hideMark/>
          </w:tcPr>
          <w:p w14:paraId="20F804F9" w14:textId="77777777" w:rsidR="00413CB7" w:rsidRPr="00413CB7" w:rsidRDefault="00413CB7" w:rsidP="00413CB7">
            <w:pPr>
              <w:spacing w:after="0"/>
              <w:jc w:val="left"/>
              <w:rPr>
                <w:szCs w:val="20"/>
              </w:rPr>
            </w:pPr>
            <w:r w:rsidRPr="00413CB7">
              <w:rPr>
                <w:szCs w:val="20"/>
              </w:rPr>
              <w:t>Melinna Newton</w:t>
            </w:r>
          </w:p>
        </w:tc>
        <w:tc>
          <w:tcPr>
            <w:tcW w:w="1597" w:type="pct"/>
            <w:noWrap/>
            <w:hideMark/>
          </w:tcPr>
          <w:p w14:paraId="65E37F33"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6393B0F3" w14:textId="77777777" w:rsidR="00413CB7" w:rsidRPr="00413CB7" w:rsidRDefault="00413CB7" w:rsidP="00413CB7">
            <w:pPr>
              <w:spacing w:after="0"/>
              <w:ind w:right="113"/>
              <w:jc w:val="right"/>
              <w:rPr>
                <w:szCs w:val="20"/>
              </w:rPr>
            </w:pPr>
            <w:r w:rsidRPr="00413CB7">
              <w:rPr>
                <w:szCs w:val="20"/>
              </w:rPr>
              <w:t>207.00</w:t>
            </w:r>
          </w:p>
        </w:tc>
        <w:tc>
          <w:tcPr>
            <w:tcW w:w="770" w:type="pct"/>
            <w:noWrap/>
            <w:hideMark/>
          </w:tcPr>
          <w:p w14:paraId="33F849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38AEEF" w14:textId="77777777" w:rsidR="00413CB7" w:rsidRPr="00413CB7" w:rsidRDefault="00413CB7" w:rsidP="00413CB7">
            <w:pPr>
              <w:spacing w:after="0"/>
              <w:jc w:val="right"/>
              <w:rPr>
                <w:szCs w:val="20"/>
              </w:rPr>
            </w:pPr>
            <w:r w:rsidRPr="00413CB7">
              <w:rPr>
                <w:szCs w:val="20"/>
              </w:rPr>
              <w:t>20.2.2013</w:t>
            </w:r>
          </w:p>
        </w:tc>
      </w:tr>
      <w:tr w:rsidR="00413CB7" w:rsidRPr="00413CB7" w14:paraId="7B241275" w14:textId="77777777" w:rsidTr="005B36B0">
        <w:trPr>
          <w:trHeight w:val="20"/>
        </w:trPr>
        <w:tc>
          <w:tcPr>
            <w:tcW w:w="1756" w:type="pct"/>
            <w:noWrap/>
            <w:hideMark/>
          </w:tcPr>
          <w:p w14:paraId="5F36DB31" w14:textId="77777777" w:rsidR="00413CB7" w:rsidRPr="00413CB7" w:rsidRDefault="00413CB7" w:rsidP="00413CB7">
            <w:pPr>
              <w:spacing w:after="0"/>
              <w:jc w:val="left"/>
              <w:rPr>
                <w:szCs w:val="20"/>
              </w:rPr>
            </w:pPr>
            <w:r w:rsidRPr="00413CB7">
              <w:rPr>
                <w:szCs w:val="20"/>
              </w:rPr>
              <w:t>Melissa Bennett</w:t>
            </w:r>
          </w:p>
        </w:tc>
        <w:tc>
          <w:tcPr>
            <w:tcW w:w="1597" w:type="pct"/>
            <w:noWrap/>
            <w:hideMark/>
          </w:tcPr>
          <w:p w14:paraId="5683BD91" w14:textId="77777777" w:rsidR="00413CB7" w:rsidRPr="00413CB7" w:rsidRDefault="00413CB7" w:rsidP="00413CB7">
            <w:pPr>
              <w:spacing w:after="0"/>
              <w:ind w:left="113"/>
              <w:jc w:val="left"/>
              <w:rPr>
                <w:szCs w:val="20"/>
              </w:rPr>
            </w:pPr>
            <w:r w:rsidRPr="00413CB7">
              <w:rPr>
                <w:szCs w:val="20"/>
              </w:rPr>
              <w:t>NORTH BRIGHTON, SA 5048</w:t>
            </w:r>
          </w:p>
        </w:tc>
        <w:tc>
          <w:tcPr>
            <w:tcW w:w="424" w:type="pct"/>
            <w:noWrap/>
            <w:hideMark/>
          </w:tcPr>
          <w:p w14:paraId="170C4A8E" w14:textId="77777777" w:rsidR="00413CB7" w:rsidRPr="00413CB7" w:rsidRDefault="00413CB7" w:rsidP="00413CB7">
            <w:pPr>
              <w:spacing w:after="0"/>
              <w:ind w:right="113"/>
              <w:jc w:val="right"/>
              <w:rPr>
                <w:szCs w:val="20"/>
              </w:rPr>
            </w:pPr>
            <w:r w:rsidRPr="00413CB7">
              <w:rPr>
                <w:szCs w:val="20"/>
              </w:rPr>
              <w:t>95.06</w:t>
            </w:r>
          </w:p>
        </w:tc>
        <w:tc>
          <w:tcPr>
            <w:tcW w:w="770" w:type="pct"/>
            <w:noWrap/>
            <w:hideMark/>
          </w:tcPr>
          <w:p w14:paraId="4D94EC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33467D" w14:textId="77777777" w:rsidR="00413CB7" w:rsidRPr="00413CB7" w:rsidRDefault="00413CB7" w:rsidP="00413CB7">
            <w:pPr>
              <w:spacing w:after="0"/>
              <w:jc w:val="right"/>
              <w:rPr>
                <w:szCs w:val="20"/>
              </w:rPr>
            </w:pPr>
            <w:r w:rsidRPr="00413CB7">
              <w:rPr>
                <w:szCs w:val="20"/>
              </w:rPr>
              <w:t>22.1.2014</w:t>
            </w:r>
          </w:p>
        </w:tc>
      </w:tr>
      <w:tr w:rsidR="00413CB7" w:rsidRPr="00413CB7" w14:paraId="45509038" w14:textId="77777777" w:rsidTr="005B36B0">
        <w:trPr>
          <w:trHeight w:val="20"/>
        </w:trPr>
        <w:tc>
          <w:tcPr>
            <w:tcW w:w="1756" w:type="pct"/>
            <w:noWrap/>
            <w:hideMark/>
          </w:tcPr>
          <w:p w14:paraId="31E505AB" w14:textId="77777777" w:rsidR="00413CB7" w:rsidRPr="00413CB7" w:rsidRDefault="00413CB7" w:rsidP="00413CB7">
            <w:pPr>
              <w:spacing w:after="0"/>
              <w:jc w:val="left"/>
              <w:rPr>
                <w:szCs w:val="20"/>
              </w:rPr>
            </w:pPr>
            <w:r w:rsidRPr="00413CB7">
              <w:rPr>
                <w:szCs w:val="20"/>
              </w:rPr>
              <w:t>Melissa Brandle</w:t>
            </w:r>
          </w:p>
        </w:tc>
        <w:tc>
          <w:tcPr>
            <w:tcW w:w="1597" w:type="pct"/>
            <w:noWrap/>
            <w:hideMark/>
          </w:tcPr>
          <w:p w14:paraId="3A175201"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2BB1C4E2" w14:textId="77777777" w:rsidR="00413CB7" w:rsidRPr="00413CB7" w:rsidRDefault="00413CB7" w:rsidP="00413CB7">
            <w:pPr>
              <w:spacing w:after="0"/>
              <w:ind w:right="113"/>
              <w:jc w:val="right"/>
              <w:rPr>
                <w:szCs w:val="20"/>
              </w:rPr>
            </w:pPr>
            <w:r w:rsidRPr="00413CB7">
              <w:rPr>
                <w:szCs w:val="20"/>
              </w:rPr>
              <w:t>355.55</w:t>
            </w:r>
          </w:p>
        </w:tc>
        <w:tc>
          <w:tcPr>
            <w:tcW w:w="770" w:type="pct"/>
            <w:noWrap/>
            <w:hideMark/>
          </w:tcPr>
          <w:p w14:paraId="5DDAE7BE" w14:textId="77777777" w:rsidR="00413CB7" w:rsidRPr="00413CB7" w:rsidRDefault="00413CB7" w:rsidP="00413CB7">
            <w:pPr>
              <w:spacing w:after="0"/>
              <w:ind w:left="170"/>
              <w:jc w:val="left"/>
              <w:rPr>
                <w:szCs w:val="20"/>
              </w:rPr>
            </w:pPr>
            <w:r w:rsidRPr="00413CB7">
              <w:rPr>
                <w:szCs w:val="20"/>
              </w:rPr>
              <w:t>Refund 180589</w:t>
            </w:r>
          </w:p>
        </w:tc>
        <w:tc>
          <w:tcPr>
            <w:tcW w:w="453" w:type="pct"/>
            <w:noWrap/>
            <w:hideMark/>
          </w:tcPr>
          <w:p w14:paraId="31F95577" w14:textId="77777777" w:rsidR="00413CB7" w:rsidRPr="00413CB7" w:rsidRDefault="00413CB7" w:rsidP="00413CB7">
            <w:pPr>
              <w:spacing w:after="0"/>
              <w:jc w:val="right"/>
              <w:rPr>
                <w:szCs w:val="20"/>
              </w:rPr>
            </w:pPr>
            <w:r w:rsidRPr="00413CB7">
              <w:rPr>
                <w:szCs w:val="20"/>
              </w:rPr>
              <w:t>1.10.2013</w:t>
            </w:r>
          </w:p>
        </w:tc>
      </w:tr>
      <w:tr w:rsidR="00413CB7" w:rsidRPr="00413CB7" w14:paraId="69D00E17" w14:textId="77777777" w:rsidTr="005B36B0">
        <w:trPr>
          <w:trHeight w:val="20"/>
        </w:trPr>
        <w:tc>
          <w:tcPr>
            <w:tcW w:w="1756" w:type="pct"/>
            <w:noWrap/>
            <w:hideMark/>
          </w:tcPr>
          <w:p w14:paraId="3EB993F4" w14:textId="77777777" w:rsidR="00413CB7" w:rsidRPr="00413CB7" w:rsidRDefault="00413CB7" w:rsidP="00413CB7">
            <w:pPr>
              <w:spacing w:after="0"/>
              <w:jc w:val="left"/>
              <w:rPr>
                <w:szCs w:val="20"/>
              </w:rPr>
            </w:pPr>
            <w:r w:rsidRPr="00413CB7">
              <w:rPr>
                <w:szCs w:val="20"/>
              </w:rPr>
              <w:t>Melissa Higgins</w:t>
            </w:r>
          </w:p>
        </w:tc>
        <w:tc>
          <w:tcPr>
            <w:tcW w:w="1597" w:type="pct"/>
            <w:noWrap/>
            <w:hideMark/>
          </w:tcPr>
          <w:p w14:paraId="706DC8C9" w14:textId="77777777" w:rsidR="00413CB7" w:rsidRPr="00413CB7" w:rsidRDefault="00413CB7" w:rsidP="00413CB7">
            <w:pPr>
              <w:spacing w:after="0"/>
              <w:ind w:left="113"/>
              <w:jc w:val="left"/>
              <w:rPr>
                <w:szCs w:val="20"/>
              </w:rPr>
            </w:pPr>
            <w:r w:rsidRPr="00413CB7">
              <w:rPr>
                <w:szCs w:val="20"/>
              </w:rPr>
              <w:t>WELLAND, SA 5007</w:t>
            </w:r>
          </w:p>
        </w:tc>
        <w:tc>
          <w:tcPr>
            <w:tcW w:w="424" w:type="pct"/>
            <w:noWrap/>
            <w:hideMark/>
          </w:tcPr>
          <w:p w14:paraId="3EBCBC5C" w14:textId="77777777" w:rsidR="00413CB7" w:rsidRPr="00413CB7" w:rsidRDefault="00413CB7" w:rsidP="00413CB7">
            <w:pPr>
              <w:spacing w:after="0"/>
              <w:ind w:right="113"/>
              <w:jc w:val="right"/>
              <w:rPr>
                <w:szCs w:val="20"/>
              </w:rPr>
            </w:pPr>
            <w:r w:rsidRPr="00413CB7">
              <w:rPr>
                <w:szCs w:val="20"/>
              </w:rPr>
              <w:t>63.80</w:t>
            </w:r>
          </w:p>
        </w:tc>
        <w:tc>
          <w:tcPr>
            <w:tcW w:w="770" w:type="pct"/>
            <w:noWrap/>
            <w:hideMark/>
          </w:tcPr>
          <w:p w14:paraId="6992DA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CCD339" w14:textId="77777777" w:rsidR="00413CB7" w:rsidRPr="00413CB7" w:rsidRDefault="00413CB7" w:rsidP="00413CB7">
            <w:pPr>
              <w:spacing w:after="0"/>
              <w:jc w:val="right"/>
              <w:rPr>
                <w:szCs w:val="20"/>
              </w:rPr>
            </w:pPr>
            <w:r w:rsidRPr="00413CB7">
              <w:rPr>
                <w:szCs w:val="20"/>
              </w:rPr>
              <w:t>6.3.2014</w:t>
            </w:r>
          </w:p>
        </w:tc>
      </w:tr>
      <w:tr w:rsidR="00413CB7" w:rsidRPr="00413CB7" w14:paraId="780A6A87" w14:textId="77777777" w:rsidTr="005B36B0">
        <w:trPr>
          <w:trHeight w:val="20"/>
        </w:trPr>
        <w:tc>
          <w:tcPr>
            <w:tcW w:w="1756" w:type="pct"/>
            <w:noWrap/>
            <w:hideMark/>
          </w:tcPr>
          <w:p w14:paraId="6DB98722" w14:textId="77777777" w:rsidR="00413CB7" w:rsidRPr="00413CB7" w:rsidRDefault="00413CB7" w:rsidP="00413CB7">
            <w:pPr>
              <w:spacing w:after="0"/>
              <w:jc w:val="left"/>
              <w:rPr>
                <w:szCs w:val="20"/>
              </w:rPr>
            </w:pPr>
            <w:r w:rsidRPr="00413CB7">
              <w:rPr>
                <w:szCs w:val="20"/>
              </w:rPr>
              <w:t>Melissa Knibb</w:t>
            </w:r>
          </w:p>
        </w:tc>
        <w:tc>
          <w:tcPr>
            <w:tcW w:w="1597" w:type="pct"/>
            <w:noWrap/>
            <w:hideMark/>
          </w:tcPr>
          <w:p w14:paraId="01820A15"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74C97C4D"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70B28A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74CDDE" w14:textId="77777777" w:rsidR="00413CB7" w:rsidRPr="00413CB7" w:rsidRDefault="00413CB7" w:rsidP="00413CB7">
            <w:pPr>
              <w:spacing w:after="0"/>
              <w:jc w:val="right"/>
              <w:rPr>
                <w:szCs w:val="20"/>
              </w:rPr>
            </w:pPr>
            <w:r w:rsidRPr="00413CB7">
              <w:rPr>
                <w:szCs w:val="20"/>
              </w:rPr>
              <w:t>4.10.2013</w:t>
            </w:r>
          </w:p>
        </w:tc>
      </w:tr>
      <w:tr w:rsidR="00413CB7" w:rsidRPr="00413CB7" w14:paraId="64849563" w14:textId="77777777" w:rsidTr="005B36B0">
        <w:trPr>
          <w:trHeight w:val="20"/>
        </w:trPr>
        <w:tc>
          <w:tcPr>
            <w:tcW w:w="1756" w:type="pct"/>
            <w:noWrap/>
            <w:hideMark/>
          </w:tcPr>
          <w:p w14:paraId="42A5B5AD" w14:textId="77777777" w:rsidR="00413CB7" w:rsidRPr="00413CB7" w:rsidRDefault="00413CB7" w:rsidP="00413CB7">
            <w:pPr>
              <w:spacing w:after="0"/>
              <w:jc w:val="left"/>
              <w:rPr>
                <w:szCs w:val="20"/>
              </w:rPr>
            </w:pPr>
            <w:r w:rsidRPr="00413CB7">
              <w:rPr>
                <w:szCs w:val="20"/>
              </w:rPr>
              <w:t>Melissa Majer</w:t>
            </w:r>
          </w:p>
        </w:tc>
        <w:tc>
          <w:tcPr>
            <w:tcW w:w="1597" w:type="pct"/>
            <w:noWrap/>
            <w:hideMark/>
          </w:tcPr>
          <w:p w14:paraId="6A3798C5"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71EC9F1F" w14:textId="77777777" w:rsidR="00413CB7" w:rsidRPr="00413CB7" w:rsidRDefault="00413CB7" w:rsidP="00413CB7">
            <w:pPr>
              <w:spacing w:after="0"/>
              <w:ind w:right="113"/>
              <w:jc w:val="right"/>
              <w:rPr>
                <w:szCs w:val="20"/>
              </w:rPr>
            </w:pPr>
            <w:r w:rsidRPr="00413CB7">
              <w:rPr>
                <w:szCs w:val="20"/>
              </w:rPr>
              <w:t>120.80</w:t>
            </w:r>
          </w:p>
        </w:tc>
        <w:tc>
          <w:tcPr>
            <w:tcW w:w="770" w:type="pct"/>
            <w:noWrap/>
            <w:hideMark/>
          </w:tcPr>
          <w:p w14:paraId="1DA155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4BD058" w14:textId="77777777" w:rsidR="00413CB7" w:rsidRPr="00413CB7" w:rsidRDefault="00413CB7" w:rsidP="00413CB7">
            <w:pPr>
              <w:spacing w:after="0"/>
              <w:jc w:val="right"/>
              <w:rPr>
                <w:szCs w:val="20"/>
              </w:rPr>
            </w:pPr>
            <w:r w:rsidRPr="00413CB7">
              <w:rPr>
                <w:szCs w:val="20"/>
              </w:rPr>
              <w:t>2.5.2013</w:t>
            </w:r>
          </w:p>
        </w:tc>
      </w:tr>
      <w:tr w:rsidR="00413CB7" w:rsidRPr="00413CB7" w14:paraId="3880F459" w14:textId="77777777" w:rsidTr="005B36B0">
        <w:trPr>
          <w:trHeight w:val="20"/>
        </w:trPr>
        <w:tc>
          <w:tcPr>
            <w:tcW w:w="1756" w:type="pct"/>
            <w:noWrap/>
            <w:hideMark/>
          </w:tcPr>
          <w:p w14:paraId="4D63D380" w14:textId="77777777" w:rsidR="00413CB7" w:rsidRPr="00413CB7" w:rsidRDefault="00413CB7" w:rsidP="00413CB7">
            <w:pPr>
              <w:spacing w:after="0"/>
              <w:jc w:val="left"/>
              <w:rPr>
                <w:szCs w:val="20"/>
              </w:rPr>
            </w:pPr>
            <w:r w:rsidRPr="00413CB7">
              <w:rPr>
                <w:szCs w:val="20"/>
              </w:rPr>
              <w:t>Melissa Miller</w:t>
            </w:r>
          </w:p>
        </w:tc>
        <w:tc>
          <w:tcPr>
            <w:tcW w:w="1597" w:type="pct"/>
            <w:noWrap/>
            <w:hideMark/>
          </w:tcPr>
          <w:p w14:paraId="09B5BBDB" w14:textId="77777777" w:rsidR="00413CB7" w:rsidRPr="00413CB7" w:rsidRDefault="00413CB7" w:rsidP="00413CB7">
            <w:pPr>
              <w:spacing w:after="0"/>
              <w:ind w:left="113"/>
              <w:jc w:val="left"/>
              <w:rPr>
                <w:szCs w:val="20"/>
              </w:rPr>
            </w:pPr>
            <w:r w:rsidRPr="00413CB7">
              <w:rPr>
                <w:szCs w:val="20"/>
              </w:rPr>
              <w:t>MURRAY BRIDGE SOUTH, SA 5253</w:t>
            </w:r>
          </w:p>
        </w:tc>
        <w:tc>
          <w:tcPr>
            <w:tcW w:w="424" w:type="pct"/>
            <w:noWrap/>
            <w:hideMark/>
          </w:tcPr>
          <w:p w14:paraId="1BF478AF" w14:textId="77777777" w:rsidR="00413CB7" w:rsidRPr="00413CB7" w:rsidRDefault="00413CB7" w:rsidP="00413CB7">
            <w:pPr>
              <w:spacing w:after="0"/>
              <w:ind w:right="113"/>
              <w:jc w:val="right"/>
              <w:rPr>
                <w:szCs w:val="20"/>
              </w:rPr>
            </w:pPr>
            <w:r w:rsidRPr="00413CB7">
              <w:rPr>
                <w:szCs w:val="20"/>
              </w:rPr>
              <w:t>49.71</w:t>
            </w:r>
          </w:p>
        </w:tc>
        <w:tc>
          <w:tcPr>
            <w:tcW w:w="770" w:type="pct"/>
            <w:noWrap/>
            <w:hideMark/>
          </w:tcPr>
          <w:p w14:paraId="0CC686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32F22A" w14:textId="77777777" w:rsidR="00413CB7" w:rsidRPr="00413CB7" w:rsidRDefault="00413CB7" w:rsidP="00413CB7">
            <w:pPr>
              <w:spacing w:after="0"/>
              <w:jc w:val="right"/>
              <w:rPr>
                <w:szCs w:val="20"/>
              </w:rPr>
            </w:pPr>
            <w:r w:rsidRPr="00413CB7">
              <w:rPr>
                <w:szCs w:val="20"/>
              </w:rPr>
              <w:t>4.12.2014</w:t>
            </w:r>
          </w:p>
        </w:tc>
      </w:tr>
      <w:tr w:rsidR="00413CB7" w:rsidRPr="00413CB7" w14:paraId="1B054470" w14:textId="77777777" w:rsidTr="005B36B0">
        <w:trPr>
          <w:trHeight w:val="20"/>
        </w:trPr>
        <w:tc>
          <w:tcPr>
            <w:tcW w:w="1756" w:type="pct"/>
            <w:noWrap/>
            <w:hideMark/>
          </w:tcPr>
          <w:p w14:paraId="462AD1EC" w14:textId="77777777" w:rsidR="00413CB7" w:rsidRPr="00413CB7" w:rsidRDefault="00413CB7" w:rsidP="00413CB7">
            <w:pPr>
              <w:spacing w:after="0"/>
              <w:jc w:val="left"/>
              <w:rPr>
                <w:szCs w:val="20"/>
              </w:rPr>
            </w:pPr>
            <w:r w:rsidRPr="00413CB7">
              <w:rPr>
                <w:szCs w:val="20"/>
              </w:rPr>
              <w:t>Melissa O’Keefe</w:t>
            </w:r>
          </w:p>
        </w:tc>
        <w:tc>
          <w:tcPr>
            <w:tcW w:w="1597" w:type="pct"/>
            <w:noWrap/>
            <w:hideMark/>
          </w:tcPr>
          <w:p w14:paraId="73C43188" w14:textId="77777777"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14:paraId="48AD36B3" w14:textId="77777777" w:rsidR="00413CB7" w:rsidRPr="00413CB7" w:rsidRDefault="00413CB7" w:rsidP="00413CB7">
            <w:pPr>
              <w:spacing w:after="0"/>
              <w:ind w:right="113"/>
              <w:jc w:val="right"/>
              <w:rPr>
                <w:szCs w:val="20"/>
              </w:rPr>
            </w:pPr>
            <w:r w:rsidRPr="00413CB7">
              <w:rPr>
                <w:szCs w:val="20"/>
              </w:rPr>
              <w:t>50.97</w:t>
            </w:r>
          </w:p>
        </w:tc>
        <w:tc>
          <w:tcPr>
            <w:tcW w:w="770" w:type="pct"/>
            <w:noWrap/>
            <w:hideMark/>
          </w:tcPr>
          <w:p w14:paraId="38185A74" w14:textId="77777777" w:rsidR="00413CB7" w:rsidRPr="00413CB7" w:rsidRDefault="00413CB7" w:rsidP="00413CB7">
            <w:pPr>
              <w:spacing w:after="0"/>
              <w:ind w:left="170"/>
              <w:jc w:val="left"/>
              <w:rPr>
                <w:szCs w:val="20"/>
              </w:rPr>
            </w:pPr>
            <w:r w:rsidRPr="00413CB7">
              <w:rPr>
                <w:szCs w:val="20"/>
              </w:rPr>
              <w:t>Refund 199769</w:t>
            </w:r>
          </w:p>
        </w:tc>
        <w:tc>
          <w:tcPr>
            <w:tcW w:w="453" w:type="pct"/>
            <w:noWrap/>
            <w:hideMark/>
          </w:tcPr>
          <w:p w14:paraId="1952DD6C" w14:textId="77777777" w:rsidR="00413CB7" w:rsidRPr="00413CB7" w:rsidRDefault="00413CB7" w:rsidP="00413CB7">
            <w:pPr>
              <w:spacing w:after="0"/>
              <w:jc w:val="right"/>
              <w:rPr>
                <w:szCs w:val="20"/>
              </w:rPr>
            </w:pPr>
            <w:r w:rsidRPr="00413CB7">
              <w:rPr>
                <w:szCs w:val="20"/>
              </w:rPr>
              <w:t>21.11.2013</w:t>
            </w:r>
          </w:p>
        </w:tc>
      </w:tr>
      <w:tr w:rsidR="00413CB7" w:rsidRPr="00413CB7" w14:paraId="6925DFFD" w14:textId="77777777" w:rsidTr="005B36B0">
        <w:trPr>
          <w:trHeight w:val="20"/>
        </w:trPr>
        <w:tc>
          <w:tcPr>
            <w:tcW w:w="1756" w:type="pct"/>
            <w:noWrap/>
            <w:hideMark/>
          </w:tcPr>
          <w:p w14:paraId="341F4C1D" w14:textId="77777777" w:rsidR="00413CB7" w:rsidRPr="00413CB7" w:rsidRDefault="00413CB7" w:rsidP="00413CB7">
            <w:pPr>
              <w:spacing w:after="0"/>
              <w:jc w:val="left"/>
              <w:rPr>
                <w:szCs w:val="20"/>
              </w:rPr>
            </w:pPr>
            <w:r w:rsidRPr="00413CB7">
              <w:rPr>
                <w:szCs w:val="20"/>
              </w:rPr>
              <w:t>Melissa Penfold</w:t>
            </w:r>
          </w:p>
        </w:tc>
        <w:tc>
          <w:tcPr>
            <w:tcW w:w="1597" w:type="pct"/>
            <w:noWrap/>
            <w:hideMark/>
          </w:tcPr>
          <w:p w14:paraId="2FB7BCB1"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36CEA912"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3138D8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C5539F" w14:textId="77777777" w:rsidR="00413CB7" w:rsidRPr="00413CB7" w:rsidRDefault="00413CB7" w:rsidP="00413CB7">
            <w:pPr>
              <w:spacing w:after="0"/>
              <w:jc w:val="right"/>
              <w:rPr>
                <w:szCs w:val="20"/>
              </w:rPr>
            </w:pPr>
            <w:r w:rsidRPr="00413CB7">
              <w:rPr>
                <w:szCs w:val="20"/>
              </w:rPr>
              <w:t>24.5.2013</w:t>
            </w:r>
          </w:p>
        </w:tc>
      </w:tr>
      <w:tr w:rsidR="00413CB7" w:rsidRPr="00413CB7" w14:paraId="2ADB501E" w14:textId="77777777" w:rsidTr="005B36B0">
        <w:trPr>
          <w:trHeight w:val="20"/>
        </w:trPr>
        <w:tc>
          <w:tcPr>
            <w:tcW w:w="1756" w:type="pct"/>
            <w:noWrap/>
            <w:hideMark/>
          </w:tcPr>
          <w:p w14:paraId="6D0ED608" w14:textId="77777777" w:rsidR="00413CB7" w:rsidRPr="00413CB7" w:rsidRDefault="00413CB7" w:rsidP="00413CB7">
            <w:pPr>
              <w:spacing w:after="0"/>
              <w:jc w:val="left"/>
              <w:rPr>
                <w:szCs w:val="20"/>
              </w:rPr>
            </w:pPr>
            <w:r w:rsidRPr="00413CB7">
              <w:rPr>
                <w:szCs w:val="20"/>
              </w:rPr>
              <w:t>Melissa Phipps</w:t>
            </w:r>
          </w:p>
        </w:tc>
        <w:tc>
          <w:tcPr>
            <w:tcW w:w="1597" w:type="pct"/>
            <w:noWrap/>
            <w:hideMark/>
          </w:tcPr>
          <w:p w14:paraId="6D35EB0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886BB78" w14:textId="77777777" w:rsidR="00413CB7" w:rsidRPr="00413CB7" w:rsidRDefault="00413CB7" w:rsidP="00413CB7">
            <w:pPr>
              <w:spacing w:after="0"/>
              <w:ind w:right="113"/>
              <w:jc w:val="right"/>
              <w:rPr>
                <w:szCs w:val="20"/>
              </w:rPr>
            </w:pPr>
            <w:r w:rsidRPr="00413CB7">
              <w:rPr>
                <w:szCs w:val="20"/>
              </w:rPr>
              <w:t>35.32</w:t>
            </w:r>
          </w:p>
        </w:tc>
        <w:tc>
          <w:tcPr>
            <w:tcW w:w="770" w:type="pct"/>
            <w:noWrap/>
            <w:hideMark/>
          </w:tcPr>
          <w:p w14:paraId="73D2C6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17245F" w14:textId="77777777" w:rsidR="00413CB7" w:rsidRPr="00413CB7" w:rsidRDefault="00413CB7" w:rsidP="00413CB7">
            <w:pPr>
              <w:spacing w:after="0"/>
              <w:jc w:val="right"/>
              <w:rPr>
                <w:szCs w:val="20"/>
              </w:rPr>
            </w:pPr>
            <w:r w:rsidRPr="00413CB7">
              <w:rPr>
                <w:szCs w:val="20"/>
              </w:rPr>
              <w:t>5.5.2013</w:t>
            </w:r>
          </w:p>
        </w:tc>
      </w:tr>
      <w:tr w:rsidR="00413CB7" w:rsidRPr="00413CB7" w14:paraId="3FA5DBCA" w14:textId="77777777" w:rsidTr="005B36B0">
        <w:trPr>
          <w:trHeight w:val="20"/>
        </w:trPr>
        <w:tc>
          <w:tcPr>
            <w:tcW w:w="1756" w:type="pct"/>
            <w:noWrap/>
            <w:hideMark/>
          </w:tcPr>
          <w:p w14:paraId="3A9D4F43" w14:textId="77777777" w:rsidR="00413CB7" w:rsidRPr="00413CB7" w:rsidRDefault="00413CB7" w:rsidP="00413CB7">
            <w:pPr>
              <w:spacing w:after="0"/>
              <w:jc w:val="left"/>
              <w:rPr>
                <w:szCs w:val="20"/>
              </w:rPr>
            </w:pPr>
            <w:r w:rsidRPr="00413CB7">
              <w:rPr>
                <w:szCs w:val="20"/>
              </w:rPr>
              <w:t>Melissa Stewart</w:t>
            </w:r>
          </w:p>
        </w:tc>
        <w:tc>
          <w:tcPr>
            <w:tcW w:w="1597" w:type="pct"/>
            <w:noWrap/>
            <w:hideMark/>
          </w:tcPr>
          <w:p w14:paraId="3FF6984E"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723DAF71" w14:textId="77777777" w:rsidR="00413CB7" w:rsidRPr="00413CB7" w:rsidRDefault="00413CB7" w:rsidP="00413CB7">
            <w:pPr>
              <w:spacing w:after="0"/>
              <w:ind w:right="113"/>
              <w:jc w:val="right"/>
              <w:rPr>
                <w:szCs w:val="20"/>
              </w:rPr>
            </w:pPr>
            <w:r w:rsidRPr="00413CB7">
              <w:rPr>
                <w:szCs w:val="20"/>
              </w:rPr>
              <w:t>1 190.33</w:t>
            </w:r>
          </w:p>
        </w:tc>
        <w:tc>
          <w:tcPr>
            <w:tcW w:w="770" w:type="pct"/>
            <w:noWrap/>
            <w:hideMark/>
          </w:tcPr>
          <w:p w14:paraId="43806A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7CD28B" w14:textId="77777777" w:rsidR="00413CB7" w:rsidRPr="00413CB7" w:rsidRDefault="00413CB7" w:rsidP="00413CB7">
            <w:pPr>
              <w:spacing w:after="0"/>
              <w:jc w:val="right"/>
              <w:rPr>
                <w:szCs w:val="20"/>
              </w:rPr>
            </w:pPr>
            <w:r w:rsidRPr="00413CB7">
              <w:rPr>
                <w:szCs w:val="20"/>
              </w:rPr>
              <w:t>8.10.2014</w:t>
            </w:r>
          </w:p>
        </w:tc>
      </w:tr>
      <w:tr w:rsidR="00413CB7" w:rsidRPr="00413CB7" w14:paraId="1B9A2DCC" w14:textId="77777777" w:rsidTr="005B36B0">
        <w:trPr>
          <w:trHeight w:val="20"/>
        </w:trPr>
        <w:tc>
          <w:tcPr>
            <w:tcW w:w="1756" w:type="pct"/>
            <w:noWrap/>
            <w:hideMark/>
          </w:tcPr>
          <w:p w14:paraId="58ED9E30" w14:textId="77777777" w:rsidR="00413CB7" w:rsidRPr="00413CB7" w:rsidRDefault="00413CB7" w:rsidP="00413CB7">
            <w:pPr>
              <w:spacing w:after="0"/>
              <w:jc w:val="left"/>
              <w:rPr>
                <w:szCs w:val="20"/>
              </w:rPr>
            </w:pPr>
            <w:r w:rsidRPr="00413CB7">
              <w:rPr>
                <w:szCs w:val="20"/>
              </w:rPr>
              <w:t>Melissa Symons</w:t>
            </w:r>
          </w:p>
        </w:tc>
        <w:tc>
          <w:tcPr>
            <w:tcW w:w="1597" w:type="pct"/>
            <w:noWrap/>
            <w:hideMark/>
          </w:tcPr>
          <w:p w14:paraId="2EDA6E0E" w14:textId="77777777"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14:paraId="0CBCE807" w14:textId="77777777" w:rsidR="00413CB7" w:rsidRPr="00413CB7" w:rsidRDefault="00413CB7" w:rsidP="00413CB7">
            <w:pPr>
              <w:spacing w:after="0"/>
              <w:ind w:right="113"/>
              <w:jc w:val="right"/>
              <w:rPr>
                <w:szCs w:val="20"/>
              </w:rPr>
            </w:pPr>
            <w:r w:rsidRPr="00413CB7">
              <w:rPr>
                <w:szCs w:val="20"/>
              </w:rPr>
              <w:t>25.67</w:t>
            </w:r>
          </w:p>
        </w:tc>
        <w:tc>
          <w:tcPr>
            <w:tcW w:w="770" w:type="pct"/>
            <w:noWrap/>
            <w:hideMark/>
          </w:tcPr>
          <w:p w14:paraId="461E1F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A47145" w14:textId="77777777" w:rsidR="00413CB7" w:rsidRPr="00413CB7" w:rsidRDefault="00413CB7" w:rsidP="00413CB7">
            <w:pPr>
              <w:spacing w:after="0"/>
              <w:jc w:val="right"/>
              <w:rPr>
                <w:szCs w:val="20"/>
              </w:rPr>
            </w:pPr>
            <w:r w:rsidRPr="00413CB7">
              <w:rPr>
                <w:szCs w:val="20"/>
              </w:rPr>
              <w:t>13.1.2014</w:t>
            </w:r>
          </w:p>
        </w:tc>
      </w:tr>
      <w:tr w:rsidR="00413CB7" w:rsidRPr="00413CB7" w14:paraId="4990B396" w14:textId="77777777" w:rsidTr="005B36B0">
        <w:trPr>
          <w:trHeight w:val="20"/>
        </w:trPr>
        <w:tc>
          <w:tcPr>
            <w:tcW w:w="1756" w:type="pct"/>
            <w:noWrap/>
            <w:hideMark/>
          </w:tcPr>
          <w:p w14:paraId="04DBBAC3" w14:textId="77777777" w:rsidR="00413CB7" w:rsidRPr="00413CB7" w:rsidRDefault="00413CB7" w:rsidP="00413CB7">
            <w:pPr>
              <w:spacing w:after="0"/>
              <w:jc w:val="left"/>
              <w:rPr>
                <w:szCs w:val="20"/>
              </w:rPr>
            </w:pPr>
            <w:r w:rsidRPr="00413CB7">
              <w:rPr>
                <w:szCs w:val="20"/>
              </w:rPr>
              <w:t>Melissa Treppiedi</w:t>
            </w:r>
          </w:p>
        </w:tc>
        <w:tc>
          <w:tcPr>
            <w:tcW w:w="1597" w:type="pct"/>
            <w:noWrap/>
            <w:hideMark/>
          </w:tcPr>
          <w:p w14:paraId="7C988189" w14:textId="77777777" w:rsidR="00413CB7" w:rsidRPr="00413CB7" w:rsidRDefault="00413CB7" w:rsidP="00413CB7">
            <w:pPr>
              <w:spacing w:after="0"/>
              <w:ind w:left="113"/>
              <w:jc w:val="left"/>
              <w:rPr>
                <w:szCs w:val="20"/>
              </w:rPr>
            </w:pPr>
            <w:r w:rsidRPr="00413CB7">
              <w:rPr>
                <w:szCs w:val="20"/>
              </w:rPr>
              <w:t>GULFVIEW HEIGHTS, SA 5096</w:t>
            </w:r>
          </w:p>
        </w:tc>
        <w:tc>
          <w:tcPr>
            <w:tcW w:w="424" w:type="pct"/>
            <w:noWrap/>
            <w:hideMark/>
          </w:tcPr>
          <w:p w14:paraId="01AE558A"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181450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6E53C6" w14:textId="77777777" w:rsidR="00413CB7" w:rsidRPr="00413CB7" w:rsidRDefault="00413CB7" w:rsidP="00413CB7">
            <w:pPr>
              <w:spacing w:after="0"/>
              <w:jc w:val="right"/>
              <w:rPr>
                <w:szCs w:val="20"/>
              </w:rPr>
            </w:pPr>
            <w:r w:rsidRPr="00413CB7">
              <w:rPr>
                <w:szCs w:val="20"/>
              </w:rPr>
              <w:t>22.11.2013</w:t>
            </w:r>
          </w:p>
        </w:tc>
      </w:tr>
      <w:tr w:rsidR="00413CB7" w:rsidRPr="00413CB7" w14:paraId="660D458A" w14:textId="77777777" w:rsidTr="005B36B0">
        <w:trPr>
          <w:trHeight w:val="20"/>
        </w:trPr>
        <w:tc>
          <w:tcPr>
            <w:tcW w:w="1756" w:type="pct"/>
            <w:noWrap/>
            <w:hideMark/>
          </w:tcPr>
          <w:p w14:paraId="4F466778" w14:textId="77777777" w:rsidR="00413CB7" w:rsidRPr="00413CB7" w:rsidRDefault="00413CB7" w:rsidP="00413CB7">
            <w:pPr>
              <w:spacing w:after="0"/>
              <w:jc w:val="left"/>
              <w:rPr>
                <w:szCs w:val="20"/>
              </w:rPr>
            </w:pPr>
            <w:r w:rsidRPr="00413CB7">
              <w:rPr>
                <w:szCs w:val="20"/>
              </w:rPr>
              <w:lastRenderedPageBreak/>
              <w:t>Melody Will</w:t>
            </w:r>
          </w:p>
        </w:tc>
        <w:tc>
          <w:tcPr>
            <w:tcW w:w="1597" w:type="pct"/>
            <w:noWrap/>
            <w:hideMark/>
          </w:tcPr>
          <w:p w14:paraId="5AFC4899" w14:textId="77777777" w:rsidR="00413CB7" w:rsidRPr="00413CB7" w:rsidRDefault="00413CB7" w:rsidP="00413CB7">
            <w:pPr>
              <w:spacing w:after="0"/>
              <w:ind w:left="113"/>
              <w:jc w:val="left"/>
              <w:rPr>
                <w:szCs w:val="20"/>
              </w:rPr>
            </w:pPr>
            <w:r w:rsidRPr="00413CB7">
              <w:rPr>
                <w:szCs w:val="20"/>
              </w:rPr>
              <w:t>MYPONGA, SA 5202</w:t>
            </w:r>
          </w:p>
        </w:tc>
        <w:tc>
          <w:tcPr>
            <w:tcW w:w="424" w:type="pct"/>
            <w:noWrap/>
            <w:hideMark/>
          </w:tcPr>
          <w:p w14:paraId="1B7A05E7" w14:textId="77777777" w:rsidR="00413CB7" w:rsidRPr="00413CB7" w:rsidRDefault="00413CB7" w:rsidP="00413CB7">
            <w:pPr>
              <w:spacing w:after="0"/>
              <w:ind w:right="113"/>
              <w:jc w:val="right"/>
              <w:rPr>
                <w:szCs w:val="20"/>
              </w:rPr>
            </w:pPr>
            <w:r w:rsidRPr="00413CB7">
              <w:rPr>
                <w:szCs w:val="20"/>
              </w:rPr>
              <w:t>12.40</w:t>
            </w:r>
          </w:p>
        </w:tc>
        <w:tc>
          <w:tcPr>
            <w:tcW w:w="770" w:type="pct"/>
            <w:noWrap/>
            <w:hideMark/>
          </w:tcPr>
          <w:p w14:paraId="33412D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6C5BDE" w14:textId="77777777" w:rsidR="00413CB7" w:rsidRPr="00413CB7" w:rsidRDefault="00413CB7" w:rsidP="00413CB7">
            <w:pPr>
              <w:spacing w:after="0"/>
              <w:jc w:val="right"/>
              <w:rPr>
                <w:szCs w:val="20"/>
              </w:rPr>
            </w:pPr>
            <w:r w:rsidRPr="00413CB7">
              <w:rPr>
                <w:szCs w:val="20"/>
              </w:rPr>
              <w:t>14.7.2014</w:t>
            </w:r>
          </w:p>
        </w:tc>
      </w:tr>
      <w:tr w:rsidR="00413CB7" w:rsidRPr="00413CB7" w14:paraId="6B07FB08" w14:textId="77777777" w:rsidTr="005B36B0">
        <w:trPr>
          <w:trHeight w:val="20"/>
        </w:trPr>
        <w:tc>
          <w:tcPr>
            <w:tcW w:w="1756" w:type="pct"/>
            <w:noWrap/>
            <w:hideMark/>
          </w:tcPr>
          <w:p w14:paraId="26319C92" w14:textId="77777777" w:rsidR="00413CB7" w:rsidRPr="00413CB7" w:rsidRDefault="00413CB7" w:rsidP="00413CB7">
            <w:pPr>
              <w:spacing w:after="0"/>
              <w:jc w:val="left"/>
              <w:rPr>
                <w:szCs w:val="20"/>
              </w:rPr>
            </w:pPr>
            <w:r w:rsidRPr="00413CB7">
              <w:rPr>
                <w:szCs w:val="20"/>
              </w:rPr>
              <w:t>Meng Zhai</w:t>
            </w:r>
          </w:p>
        </w:tc>
        <w:tc>
          <w:tcPr>
            <w:tcW w:w="1597" w:type="pct"/>
            <w:noWrap/>
            <w:hideMark/>
          </w:tcPr>
          <w:p w14:paraId="585053EC" w14:textId="77777777"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14:paraId="1CB05822" w14:textId="77777777" w:rsidR="00413CB7" w:rsidRPr="00413CB7" w:rsidRDefault="00413CB7" w:rsidP="00413CB7">
            <w:pPr>
              <w:spacing w:after="0"/>
              <w:ind w:right="113"/>
              <w:jc w:val="right"/>
              <w:rPr>
                <w:szCs w:val="20"/>
              </w:rPr>
            </w:pPr>
            <w:r w:rsidRPr="00413CB7">
              <w:rPr>
                <w:szCs w:val="20"/>
              </w:rPr>
              <w:t>499.10</w:t>
            </w:r>
          </w:p>
        </w:tc>
        <w:tc>
          <w:tcPr>
            <w:tcW w:w="770" w:type="pct"/>
            <w:noWrap/>
            <w:hideMark/>
          </w:tcPr>
          <w:p w14:paraId="3431CA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26C2B1" w14:textId="77777777" w:rsidR="00413CB7" w:rsidRPr="00413CB7" w:rsidRDefault="00413CB7" w:rsidP="00413CB7">
            <w:pPr>
              <w:spacing w:after="0"/>
              <w:jc w:val="right"/>
              <w:rPr>
                <w:szCs w:val="20"/>
              </w:rPr>
            </w:pPr>
            <w:r w:rsidRPr="00413CB7">
              <w:rPr>
                <w:szCs w:val="20"/>
              </w:rPr>
              <w:t>28.5.2014</w:t>
            </w:r>
          </w:p>
        </w:tc>
      </w:tr>
      <w:tr w:rsidR="00413CB7" w:rsidRPr="00413CB7" w14:paraId="2D8B76C0" w14:textId="77777777" w:rsidTr="005B36B0">
        <w:trPr>
          <w:trHeight w:val="20"/>
        </w:trPr>
        <w:tc>
          <w:tcPr>
            <w:tcW w:w="1756" w:type="pct"/>
            <w:noWrap/>
            <w:hideMark/>
          </w:tcPr>
          <w:p w14:paraId="2C365021" w14:textId="77777777" w:rsidR="00413CB7" w:rsidRPr="00413CB7" w:rsidRDefault="00413CB7" w:rsidP="00413CB7">
            <w:pPr>
              <w:spacing w:after="0"/>
              <w:jc w:val="left"/>
              <w:rPr>
                <w:szCs w:val="20"/>
              </w:rPr>
            </w:pPr>
            <w:r w:rsidRPr="00413CB7">
              <w:rPr>
                <w:szCs w:val="20"/>
              </w:rPr>
              <w:t>Meredith Arbon</w:t>
            </w:r>
          </w:p>
        </w:tc>
        <w:tc>
          <w:tcPr>
            <w:tcW w:w="1597" w:type="pct"/>
            <w:noWrap/>
            <w:hideMark/>
          </w:tcPr>
          <w:p w14:paraId="3AACBCF5"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0FD9DAF9" w14:textId="77777777" w:rsidR="00413CB7" w:rsidRPr="00413CB7" w:rsidRDefault="00413CB7" w:rsidP="00413CB7">
            <w:pPr>
              <w:spacing w:after="0"/>
              <w:ind w:right="113"/>
              <w:jc w:val="right"/>
              <w:rPr>
                <w:szCs w:val="20"/>
              </w:rPr>
            </w:pPr>
            <w:r w:rsidRPr="00413CB7">
              <w:rPr>
                <w:szCs w:val="20"/>
              </w:rPr>
              <w:t>64.75</w:t>
            </w:r>
          </w:p>
        </w:tc>
        <w:tc>
          <w:tcPr>
            <w:tcW w:w="770" w:type="pct"/>
            <w:noWrap/>
            <w:hideMark/>
          </w:tcPr>
          <w:p w14:paraId="33B23F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361333" w14:textId="77777777" w:rsidR="00413CB7" w:rsidRPr="00413CB7" w:rsidRDefault="00413CB7" w:rsidP="00413CB7">
            <w:pPr>
              <w:spacing w:after="0"/>
              <w:jc w:val="right"/>
              <w:rPr>
                <w:szCs w:val="20"/>
              </w:rPr>
            </w:pPr>
            <w:r w:rsidRPr="00413CB7">
              <w:rPr>
                <w:szCs w:val="20"/>
              </w:rPr>
              <w:t>10.9.2013</w:t>
            </w:r>
          </w:p>
        </w:tc>
      </w:tr>
      <w:tr w:rsidR="00413CB7" w:rsidRPr="00413CB7" w14:paraId="7D707242" w14:textId="77777777" w:rsidTr="005B36B0">
        <w:trPr>
          <w:trHeight w:val="20"/>
        </w:trPr>
        <w:tc>
          <w:tcPr>
            <w:tcW w:w="1756" w:type="pct"/>
            <w:noWrap/>
            <w:hideMark/>
          </w:tcPr>
          <w:p w14:paraId="5A577AD1" w14:textId="77777777" w:rsidR="00413CB7" w:rsidRPr="00413CB7" w:rsidRDefault="00413CB7" w:rsidP="00413CB7">
            <w:pPr>
              <w:spacing w:after="0"/>
              <w:jc w:val="left"/>
              <w:rPr>
                <w:szCs w:val="20"/>
              </w:rPr>
            </w:pPr>
            <w:r w:rsidRPr="00413CB7">
              <w:rPr>
                <w:szCs w:val="20"/>
              </w:rPr>
              <w:t>Meryl Mansell</w:t>
            </w:r>
          </w:p>
        </w:tc>
        <w:tc>
          <w:tcPr>
            <w:tcW w:w="1597" w:type="pct"/>
            <w:noWrap/>
            <w:hideMark/>
          </w:tcPr>
          <w:p w14:paraId="690F804F"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12BA557B" w14:textId="77777777" w:rsidR="00413CB7" w:rsidRPr="00413CB7" w:rsidRDefault="00413CB7" w:rsidP="00413CB7">
            <w:pPr>
              <w:spacing w:after="0"/>
              <w:ind w:right="113"/>
              <w:jc w:val="right"/>
              <w:rPr>
                <w:szCs w:val="20"/>
              </w:rPr>
            </w:pPr>
            <w:r w:rsidRPr="00413CB7">
              <w:rPr>
                <w:szCs w:val="20"/>
              </w:rPr>
              <w:t>11.63</w:t>
            </w:r>
          </w:p>
        </w:tc>
        <w:tc>
          <w:tcPr>
            <w:tcW w:w="770" w:type="pct"/>
            <w:noWrap/>
            <w:hideMark/>
          </w:tcPr>
          <w:p w14:paraId="116E10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6A7752" w14:textId="77777777" w:rsidR="00413CB7" w:rsidRPr="00413CB7" w:rsidRDefault="00413CB7" w:rsidP="00413CB7">
            <w:pPr>
              <w:spacing w:after="0"/>
              <w:jc w:val="right"/>
              <w:rPr>
                <w:szCs w:val="20"/>
              </w:rPr>
            </w:pPr>
            <w:r w:rsidRPr="00413CB7">
              <w:rPr>
                <w:szCs w:val="20"/>
              </w:rPr>
              <w:t>4.12.2013</w:t>
            </w:r>
          </w:p>
        </w:tc>
      </w:tr>
      <w:tr w:rsidR="00413CB7" w:rsidRPr="00413CB7" w14:paraId="25939E4F" w14:textId="77777777" w:rsidTr="005B36B0">
        <w:trPr>
          <w:trHeight w:val="20"/>
        </w:trPr>
        <w:tc>
          <w:tcPr>
            <w:tcW w:w="1756" w:type="pct"/>
            <w:noWrap/>
            <w:hideMark/>
          </w:tcPr>
          <w:p w14:paraId="5DDC3646" w14:textId="77777777" w:rsidR="00413CB7" w:rsidRPr="00413CB7" w:rsidRDefault="00413CB7" w:rsidP="00413CB7">
            <w:pPr>
              <w:spacing w:after="0"/>
              <w:jc w:val="left"/>
              <w:rPr>
                <w:szCs w:val="20"/>
              </w:rPr>
            </w:pPr>
            <w:r w:rsidRPr="00413CB7">
              <w:rPr>
                <w:szCs w:val="20"/>
              </w:rPr>
              <w:t xml:space="preserve">Metro SA Housing Pty Ltd </w:t>
            </w:r>
          </w:p>
        </w:tc>
        <w:tc>
          <w:tcPr>
            <w:tcW w:w="1597" w:type="pct"/>
            <w:noWrap/>
            <w:hideMark/>
          </w:tcPr>
          <w:p w14:paraId="641B15A3" w14:textId="77777777" w:rsidR="00413CB7" w:rsidRPr="00413CB7" w:rsidRDefault="00413CB7" w:rsidP="00413CB7">
            <w:pPr>
              <w:spacing w:after="0"/>
              <w:ind w:left="113"/>
              <w:jc w:val="left"/>
              <w:rPr>
                <w:szCs w:val="20"/>
              </w:rPr>
            </w:pPr>
            <w:r w:rsidRPr="00413CB7">
              <w:rPr>
                <w:szCs w:val="20"/>
              </w:rPr>
              <w:t>EVANSTON, SA 5116</w:t>
            </w:r>
          </w:p>
        </w:tc>
        <w:tc>
          <w:tcPr>
            <w:tcW w:w="424" w:type="pct"/>
            <w:noWrap/>
            <w:hideMark/>
          </w:tcPr>
          <w:p w14:paraId="7E19F1DE" w14:textId="77777777" w:rsidR="00413CB7" w:rsidRPr="00413CB7" w:rsidRDefault="00413CB7" w:rsidP="00413CB7">
            <w:pPr>
              <w:spacing w:after="0"/>
              <w:ind w:right="113"/>
              <w:jc w:val="right"/>
              <w:rPr>
                <w:szCs w:val="20"/>
              </w:rPr>
            </w:pPr>
            <w:r w:rsidRPr="00413CB7">
              <w:rPr>
                <w:szCs w:val="20"/>
              </w:rPr>
              <w:t>72.03</w:t>
            </w:r>
          </w:p>
        </w:tc>
        <w:tc>
          <w:tcPr>
            <w:tcW w:w="770" w:type="pct"/>
            <w:noWrap/>
            <w:hideMark/>
          </w:tcPr>
          <w:p w14:paraId="4460C1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F8459E" w14:textId="77777777" w:rsidR="00413CB7" w:rsidRPr="00413CB7" w:rsidRDefault="00413CB7" w:rsidP="00413CB7">
            <w:pPr>
              <w:spacing w:after="0"/>
              <w:jc w:val="right"/>
              <w:rPr>
                <w:szCs w:val="20"/>
              </w:rPr>
            </w:pPr>
            <w:r w:rsidRPr="00413CB7">
              <w:rPr>
                <w:szCs w:val="20"/>
              </w:rPr>
              <w:t>19.6.2014</w:t>
            </w:r>
          </w:p>
        </w:tc>
      </w:tr>
      <w:tr w:rsidR="00413CB7" w:rsidRPr="00413CB7" w14:paraId="5676AC9A" w14:textId="77777777" w:rsidTr="005B36B0">
        <w:trPr>
          <w:trHeight w:val="20"/>
        </w:trPr>
        <w:tc>
          <w:tcPr>
            <w:tcW w:w="1756" w:type="pct"/>
            <w:noWrap/>
            <w:hideMark/>
          </w:tcPr>
          <w:p w14:paraId="2B2D035C" w14:textId="77777777" w:rsidR="00413CB7" w:rsidRPr="00413CB7" w:rsidRDefault="00413CB7" w:rsidP="00413CB7">
            <w:pPr>
              <w:spacing w:after="0"/>
              <w:jc w:val="left"/>
              <w:rPr>
                <w:szCs w:val="20"/>
              </w:rPr>
            </w:pPr>
            <w:r w:rsidRPr="00413CB7">
              <w:rPr>
                <w:szCs w:val="20"/>
              </w:rPr>
              <w:t>Michael Abigail</w:t>
            </w:r>
          </w:p>
        </w:tc>
        <w:tc>
          <w:tcPr>
            <w:tcW w:w="1597" w:type="pct"/>
            <w:noWrap/>
            <w:hideMark/>
          </w:tcPr>
          <w:p w14:paraId="78E69EE9" w14:textId="77777777"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14:paraId="426B3D37" w14:textId="77777777" w:rsidR="00413CB7" w:rsidRPr="00413CB7" w:rsidRDefault="00413CB7" w:rsidP="00413CB7">
            <w:pPr>
              <w:spacing w:after="0"/>
              <w:ind w:right="113"/>
              <w:jc w:val="right"/>
              <w:rPr>
                <w:szCs w:val="20"/>
              </w:rPr>
            </w:pPr>
            <w:r w:rsidRPr="00413CB7">
              <w:rPr>
                <w:szCs w:val="20"/>
              </w:rPr>
              <w:t>11.89</w:t>
            </w:r>
          </w:p>
        </w:tc>
        <w:tc>
          <w:tcPr>
            <w:tcW w:w="770" w:type="pct"/>
            <w:noWrap/>
            <w:hideMark/>
          </w:tcPr>
          <w:p w14:paraId="271848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A0BCC4" w14:textId="77777777" w:rsidR="00413CB7" w:rsidRPr="00413CB7" w:rsidRDefault="00413CB7" w:rsidP="00413CB7">
            <w:pPr>
              <w:spacing w:after="0"/>
              <w:jc w:val="right"/>
              <w:rPr>
                <w:szCs w:val="20"/>
              </w:rPr>
            </w:pPr>
            <w:r w:rsidRPr="00413CB7">
              <w:rPr>
                <w:szCs w:val="20"/>
              </w:rPr>
              <w:t>4.9.2014</w:t>
            </w:r>
          </w:p>
        </w:tc>
      </w:tr>
      <w:tr w:rsidR="00413CB7" w:rsidRPr="00413CB7" w14:paraId="270247E0" w14:textId="77777777" w:rsidTr="005B36B0">
        <w:trPr>
          <w:trHeight w:val="20"/>
        </w:trPr>
        <w:tc>
          <w:tcPr>
            <w:tcW w:w="1756" w:type="pct"/>
            <w:noWrap/>
            <w:hideMark/>
          </w:tcPr>
          <w:p w14:paraId="21C88463" w14:textId="77777777" w:rsidR="00413CB7" w:rsidRPr="00413CB7" w:rsidRDefault="00413CB7" w:rsidP="00413CB7">
            <w:pPr>
              <w:spacing w:after="0"/>
              <w:jc w:val="left"/>
              <w:rPr>
                <w:szCs w:val="20"/>
              </w:rPr>
            </w:pPr>
            <w:r w:rsidRPr="00413CB7">
              <w:rPr>
                <w:szCs w:val="20"/>
              </w:rPr>
              <w:t>Michael Ashby</w:t>
            </w:r>
          </w:p>
        </w:tc>
        <w:tc>
          <w:tcPr>
            <w:tcW w:w="1597" w:type="pct"/>
            <w:noWrap/>
            <w:hideMark/>
          </w:tcPr>
          <w:p w14:paraId="248B87C8"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17E4D7E1" w14:textId="77777777" w:rsidR="00413CB7" w:rsidRPr="00413CB7" w:rsidRDefault="00413CB7" w:rsidP="00413CB7">
            <w:pPr>
              <w:spacing w:after="0"/>
              <w:ind w:right="113"/>
              <w:jc w:val="right"/>
              <w:rPr>
                <w:szCs w:val="20"/>
              </w:rPr>
            </w:pPr>
            <w:r w:rsidRPr="00413CB7">
              <w:rPr>
                <w:szCs w:val="20"/>
              </w:rPr>
              <w:t>38.53</w:t>
            </w:r>
          </w:p>
        </w:tc>
        <w:tc>
          <w:tcPr>
            <w:tcW w:w="770" w:type="pct"/>
            <w:noWrap/>
            <w:hideMark/>
          </w:tcPr>
          <w:p w14:paraId="413A8C8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2D32C9" w14:textId="77777777" w:rsidR="00413CB7" w:rsidRPr="00413CB7" w:rsidRDefault="00413CB7" w:rsidP="00413CB7">
            <w:pPr>
              <w:spacing w:after="0"/>
              <w:jc w:val="right"/>
              <w:rPr>
                <w:szCs w:val="20"/>
              </w:rPr>
            </w:pPr>
            <w:r w:rsidRPr="00413CB7">
              <w:rPr>
                <w:szCs w:val="20"/>
              </w:rPr>
              <w:t>21.3.2013</w:t>
            </w:r>
          </w:p>
        </w:tc>
      </w:tr>
      <w:tr w:rsidR="00413CB7" w:rsidRPr="00413CB7" w14:paraId="6E183EF0" w14:textId="77777777" w:rsidTr="005B36B0">
        <w:trPr>
          <w:trHeight w:val="20"/>
        </w:trPr>
        <w:tc>
          <w:tcPr>
            <w:tcW w:w="1756" w:type="pct"/>
            <w:noWrap/>
            <w:hideMark/>
          </w:tcPr>
          <w:p w14:paraId="1D8C23C9" w14:textId="77777777" w:rsidR="00413CB7" w:rsidRPr="00413CB7" w:rsidRDefault="00413CB7" w:rsidP="00413CB7">
            <w:pPr>
              <w:spacing w:after="0"/>
              <w:jc w:val="left"/>
              <w:rPr>
                <w:szCs w:val="20"/>
              </w:rPr>
            </w:pPr>
            <w:r w:rsidRPr="00413CB7">
              <w:rPr>
                <w:szCs w:val="20"/>
              </w:rPr>
              <w:t>Michael Batty</w:t>
            </w:r>
          </w:p>
        </w:tc>
        <w:tc>
          <w:tcPr>
            <w:tcW w:w="1597" w:type="pct"/>
            <w:noWrap/>
            <w:hideMark/>
          </w:tcPr>
          <w:p w14:paraId="24458D78"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1B50F7F5" w14:textId="77777777" w:rsidR="00413CB7" w:rsidRPr="00413CB7" w:rsidRDefault="00413CB7" w:rsidP="00413CB7">
            <w:pPr>
              <w:spacing w:after="0"/>
              <w:ind w:right="113"/>
              <w:jc w:val="right"/>
              <w:rPr>
                <w:szCs w:val="20"/>
              </w:rPr>
            </w:pPr>
            <w:r w:rsidRPr="00413CB7">
              <w:rPr>
                <w:szCs w:val="20"/>
              </w:rPr>
              <w:t>32.59</w:t>
            </w:r>
          </w:p>
        </w:tc>
        <w:tc>
          <w:tcPr>
            <w:tcW w:w="770" w:type="pct"/>
            <w:noWrap/>
            <w:hideMark/>
          </w:tcPr>
          <w:p w14:paraId="0C4530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6DBDD4" w14:textId="77777777" w:rsidR="00413CB7" w:rsidRPr="00413CB7" w:rsidRDefault="00413CB7" w:rsidP="00413CB7">
            <w:pPr>
              <w:spacing w:after="0"/>
              <w:jc w:val="right"/>
              <w:rPr>
                <w:szCs w:val="20"/>
              </w:rPr>
            </w:pPr>
            <w:r w:rsidRPr="00413CB7">
              <w:rPr>
                <w:szCs w:val="20"/>
              </w:rPr>
              <w:t>28.5.2013</w:t>
            </w:r>
          </w:p>
        </w:tc>
      </w:tr>
      <w:tr w:rsidR="00413CB7" w:rsidRPr="00413CB7" w14:paraId="4F56819F" w14:textId="77777777" w:rsidTr="005B36B0">
        <w:trPr>
          <w:trHeight w:val="20"/>
        </w:trPr>
        <w:tc>
          <w:tcPr>
            <w:tcW w:w="1756" w:type="pct"/>
            <w:noWrap/>
            <w:hideMark/>
          </w:tcPr>
          <w:p w14:paraId="33335D9F" w14:textId="77777777" w:rsidR="00413CB7" w:rsidRPr="00413CB7" w:rsidRDefault="00413CB7" w:rsidP="00413CB7">
            <w:pPr>
              <w:spacing w:after="0"/>
              <w:jc w:val="left"/>
              <w:rPr>
                <w:szCs w:val="20"/>
              </w:rPr>
            </w:pPr>
            <w:r w:rsidRPr="00413CB7">
              <w:rPr>
                <w:szCs w:val="20"/>
              </w:rPr>
              <w:t>Michael Bekiri</w:t>
            </w:r>
          </w:p>
        </w:tc>
        <w:tc>
          <w:tcPr>
            <w:tcW w:w="1597" w:type="pct"/>
            <w:noWrap/>
            <w:hideMark/>
          </w:tcPr>
          <w:p w14:paraId="549B6DE8"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69D4529E" w14:textId="77777777" w:rsidR="00413CB7" w:rsidRPr="00413CB7" w:rsidRDefault="00413CB7" w:rsidP="00413CB7">
            <w:pPr>
              <w:spacing w:after="0"/>
              <w:ind w:right="113"/>
              <w:jc w:val="right"/>
              <w:rPr>
                <w:szCs w:val="20"/>
              </w:rPr>
            </w:pPr>
            <w:r w:rsidRPr="00413CB7">
              <w:rPr>
                <w:szCs w:val="20"/>
              </w:rPr>
              <w:t>69.71</w:t>
            </w:r>
          </w:p>
        </w:tc>
        <w:tc>
          <w:tcPr>
            <w:tcW w:w="770" w:type="pct"/>
            <w:noWrap/>
            <w:hideMark/>
          </w:tcPr>
          <w:p w14:paraId="117262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388516" w14:textId="77777777" w:rsidR="00413CB7" w:rsidRPr="00413CB7" w:rsidRDefault="00413CB7" w:rsidP="00413CB7">
            <w:pPr>
              <w:spacing w:after="0"/>
              <w:jc w:val="right"/>
              <w:rPr>
                <w:szCs w:val="20"/>
              </w:rPr>
            </w:pPr>
            <w:r w:rsidRPr="00413CB7">
              <w:rPr>
                <w:szCs w:val="20"/>
              </w:rPr>
              <w:t>17.6.2014</w:t>
            </w:r>
          </w:p>
        </w:tc>
      </w:tr>
      <w:tr w:rsidR="00413CB7" w:rsidRPr="00413CB7" w14:paraId="288D0C32" w14:textId="77777777" w:rsidTr="005B36B0">
        <w:trPr>
          <w:trHeight w:val="20"/>
        </w:trPr>
        <w:tc>
          <w:tcPr>
            <w:tcW w:w="1756" w:type="pct"/>
            <w:noWrap/>
            <w:hideMark/>
          </w:tcPr>
          <w:p w14:paraId="44B78881" w14:textId="77777777" w:rsidR="00413CB7" w:rsidRPr="00413CB7" w:rsidRDefault="00413CB7" w:rsidP="00413CB7">
            <w:pPr>
              <w:spacing w:after="0"/>
              <w:jc w:val="left"/>
              <w:rPr>
                <w:szCs w:val="20"/>
              </w:rPr>
            </w:pPr>
            <w:r w:rsidRPr="00413CB7">
              <w:rPr>
                <w:szCs w:val="20"/>
              </w:rPr>
              <w:t>Michael Bendall</w:t>
            </w:r>
          </w:p>
        </w:tc>
        <w:tc>
          <w:tcPr>
            <w:tcW w:w="1597" w:type="pct"/>
            <w:noWrap/>
            <w:hideMark/>
          </w:tcPr>
          <w:p w14:paraId="4FFC8B3D"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26767CDA" w14:textId="77777777" w:rsidR="00413CB7" w:rsidRPr="00413CB7" w:rsidRDefault="00413CB7" w:rsidP="00413CB7">
            <w:pPr>
              <w:spacing w:after="0"/>
              <w:ind w:right="113"/>
              <w:jc w:val="right"/>
              <w:rPr>
                <w:szCs w:val="20"/>
              </w:rPr>
            </w:pPr>
            <w:r w:rsidRPr="00413CB7">
              <w:rPr>
                <w:szCs w:val="20"/>
              </w:rPr>
              <w:t>18.05</w:t>
            </w:r>
          </w:p>
        </w:tc>
        <w:tc>
          <w:tcPr>
            <w:tcW w:w="770" w:type="pct"/>
            <w:noWrap/>
            <w:hideMark/>
          </w:tcPr>
          <w:p w14:paraId="2AA07A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98DE17" w14:textId="77777777" w:rsidR="00413CB7" w:rsidRPr="00413CB7" w:rsidRDefault="00413CB7" w:rsidP="00413CB7">
            <w:pPr>
              <w:spacing w:after="0"/>
              <w:jc w:val="right"/>
              <w:rPr>
                <w:szCs w:val="20"/>
              </w:rPr>
            </w:pPr>
            <w:r w:rsidRPr="00413CB7">
              <w:rPr>
                <w:szCs w:val="20"/>
              </w:rPr>
              <w:t>10.1.2014</w:t>
            </w:r>
          </w:p>
        </w:tc>
      </w:tr>
      <w:tr w:rsidR="00413CB7" w:rsidRPr="00413CB7" w14:paraId="2779C4CD" w14:textId="77777777" w:rsidTr="005B36B0">
        <w:trPr>
          <w:trHeight w:val="20"/>
        </w:trPr>
        <w:tc>
          <w:tcPr>
            <w:tcW w:w="1756" w:type="pct"/>
            <w:noWrap/>
            <w:hideMark/>
          </w:tcPr>
          <w:p w14:paraId="4619ACF6" w14:textId="77777777" w:rsidR="00413CB7" w:rsidRPr="00413CB7" w:rsidRDefault="00413CB7" w:rsidP="00413CB7">
            <w:pPr>
              <w:spacing w:after="0"/>
              <w:jc w:val="left"/>
              <w:rPr>
                <w:szCs w:val="20"/>
              </w:rPr>
            </w:pPr>
            <w:r w:rsidRPr="00413CB7">
              <w:rPr>
                <w:szCs w:val="20"/>
              </w:rPr>
              <w:t>Michael Bennett</w:t>
            </w:r>
          </w:p>
        </w:tc>
        <w:tc>
          <w:tcPr>
            <w:tcW w:w="1597" w:type="pct"/>
            <w:noWrap/>
            <w:hideMark/>
          </w:tcPr>
          <w:p w14:paraId="620D2831"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2DCBBCF0" w14:textId="77777777" w:rsidR="00413CB7" w:rsidRPr="00413CB7" w:rsidRDefault="00413CB7" w:rsidP="00413CB7">
            <w:pPr>
              <w:spacing w:after="0"/>
              <w:ind w:right="113"/>
              <w:jc w:val="right"/>
              <w:rPr>
                <w:szCs w:val="20"/>
              </w:rPr>
            </w:pPr>
            <w:r w:rsidRPr="00413CB7">
              <w:rPr>
                <w:szCs w:val="20"/>
              </w:rPr>
              <w:t>18.04</w:t>
            </w:r>
          </w:p>
        </w:tc>
        <w:tc>
          <w:tcPr>
            <w:tcW w:w="770" w:type="pct"/>
            <w:noWrap/>
            <w:hideMark/>
          </w:tcPr>
          <w:p w14:paraId="7C1C14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4D95D4" w14:textId="77777777" w:rsidR="00413CB7" w:rsidRPr="00413CB7" w:rsidRDefault="00413CB7" w:rsidP="00413CB7">
            <w:pPr>
              <w:spacing w:after="0"/>
              <w:jc w:val="right"/>
              <w:rPr>
                <w:szCs w:val="20"/>
              </w:rPr>
            </w:pPr>
            <w:r w:rsidRPr="00413CB7">
              <w:rPr>
                <w:szCs w:val="20"/>
              </w:rPr>
              <w:t>11.4.2013</w:t>
            </w:r>
          </w:p>
        </w:tc>
      </w:tr>
      <w:tr w:rsidR="00413CB7" w:rsidRPr="00413CB7" w14:paraId="5EBC1EC5" w14:textId="77777777" w:rsidTr="005B36B0">
        <w:trPr>
          <w:trHeight w:val="20"/>
        </w:trPr>
        <w:tc>
          <w:tcPr>
            <w:tcW w:w="1756" w:type="pct"/>
            <w:noWrap/>
            <w:hideMark/>
          </w:tcPr>
          <w:p w14:paraId="057FBDB3" w14:textId="77777777" w:rsidR="00413CB7" w:rsidRPr="00413CB7" w:rsidRDefault="00413CB7" w:rsidP="00413CB7">
            <w:pPr>
              <w:spacing w:after="0"/>
              <w:jc w:val="left"/>
              <w:rPr>
                <w:szCs w:val="20"/>
              </w:rPr>
            </w:pPr>
            <w:r w:rsidRPr="00413CB7">
              <w:rPr>
                <w:szCs w:val="20"/>
              </w:rPr>
              <w:t>Michael Cavalier</w:t>
            </w:r>
          </w:p>
        </w:tc>
        <w:tc>
          <w:tcPr>
            <w:tcW w:w="1597" w:type="pct"/>
            <w:noWrap/>
            <w:hideMark/>
          </w:tcPr>
          <w:p w14:paraId="109D2B9C"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789EC042" w14:textId="77777777" w:rsidR="00413CB7" w:rsidRPr="00413CB7" w:rsidRDefault="00413CB7" w:rsidP="00413CB7">
            <w:pPr>
              <w:spacing w:after="0"/>
              <w:ind w:right="113"/>
              <w:jc w:val="right"/>
              <w:rPr>
                <w:szCs w:val="20"/>
              </w:rPr>
            </w:pPr>
            <w:r w:rsidRPr="00413CB7">
              <w:rPr>
                <w:szCs w:val="20"/>
              </w:rPr>
              <w:t>47.99</w:t>
            </w:r>
          </w:p>
        </w:tc>
        <w:tc>
          <w:tcPr>
            <w:tcW w:w="770" w:type="pct"/>
            <w:noWrap/>
            <w:hideMark/>
          </w:tcPr>
          <w:p w14:paraId="7D4293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2EA6A6" w14:textId="77777777" w:rsidR="00413CB7" w:rsidRPr="00413CB7" w:rsidRDefault="00413CB7" w:rsidP="00413CB7">
            <w:pPr>
              <w:spacing w:after="0"/>
              <w:jc w:val="right"/>
              <w:rPr>
                <w:szCs w:val="20"/>
              </w:rPr>
            </w:pPr>
            <w:r w:rsidRPr="00413CB7">
              <w:rPr>
                <w:szCs w:val="20"/>
              </w:rPr>
              <w:t>11.3.2013</w:t>
            </w:r>
          </w:p>
        </w:tc>
      </w:tr>
      <w:tr w:rsidR="00413CB7" w:rsidRPr="00413CB7" w14:paraId="532E3F4E" w14:textId="77777777" w:rsidTr="005B36B0">
        <w:trPr>
          <w:trHeight w:val="20"/>
        </w:trPr>
        <w:tc>
          <w:tcPr>
            <w:tcW w:w="1756" w:type="pct"/>
            <w:noWrap/>
            <w:hideMark/>
          </w:tcPr>
          <w:p w14:paraId="71F55E21" w14:textId="77777777" w:rsidR="00413CB7" w:rsidRPr="00413CB7" w:rsidRDefault="00413CB7" w:rsidP="00413CB7">
            <w:pPr>
              <w:spacing w:after="0"/>
              <w:jc w:val="left"/>
              <w:rPr>
                <w:szCs w:val="20"/>
              </w:rPr>
            </w:pPr>
            <w:r w:rsidRPr="00413CB7">
              <w:rPr>
                <w:szCs w:val="20"/>
              </w:rPr>
              <w:t>Michael Cicchiello</w:t>
            </w:r>
          </w:p>
        </w:tc>
        <w:tc>
          <w:tcPr>
            <w:tcW w:w="1597" w:type="pct"/>
            <w:noWrap/>
            <w:hideMark/>
          </w:tcPr>
          <w:p w14:paraId="6D290DC6"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5B025373" w14:textId="77777777" w:rsidR="00413CB7" w:rsidRPr="00413CB7" w:rsidRDefault="00413CB7" w:rsidP="00413CB7">
            <w:pPr>
              <w:spacing w:after="0"/>
              <w:ind w:right="113"/>
              <w:jc w:val="right"/>
              <w:rPr>
                <w:szCs w:val="20"/>
              </w:rPr>
            </w:pPr>
            <w:r w:rsidRPr="00413CB7">
              <w:rPr>
                <w:szCs w:val="20"/>
              </w:rPr>
              <w:t>11.04</w:t>
            </w:r>
          </w:p>
        </w:tc>
        <w:tc>
          <w:tcPr>
            <w:tcW w:w="770" w:type="pct"/>
            <w:noWrap/>
            <w:hideMark/>
          </w:tcPr>
          <w:p w14:paraId="034839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D7503F" w14:textId="77777777" w:rsidR="00413CB7" w:rsidRPr="00413CB7" w:rsidRDefault="00413CB7" w:rsidP="00413CB7">
            <w:pPr>
              <w:spacing w:after="0"/>
              <w:jc w:val="right"/>
              <w:rPr>
                <w:szCs w:val="20"/>
              </w:rPr>
            </w:pPr>
            <w:r w:rsidRPr="00413CB7">
              <w:rPr>
                <w:szCs w:val="20"/>
              </w:rPr>
              <w:t>25.8.2014</w:t>
            </w:r>
          </w:p>
        </w:tc>
      </w:tr>
      <w:tr w:rsidR="00413CB7" w:rsidRPr="00413CB7" w14:paraId="5F216F07" w14:textId="77777777" w:rsidTr="005B36B0">
        <w:trPr>
          <w:trHeight w:val="20"/>
        </w:trPr>
        <w:tc>
          <w:tcPr>
            <w:tcW w:w="1756" w:type="pct"/>
            <w:noWrap/>
            <w:hideMark/>
          </w:tcPr>
          <w:p w14:paraId="303F6992" w14:textId="77777777" w:rsidR="00413CB7" w:rsidRPr="00413CB7" w:rsidRDefault="00413CB7" w:rsidP="00413CB7">
            <w:pPr>
              <w:spacing w:after="0"/>
              <w:jc w:val="left"/>
              <w:rPr>
                <w:szCs w:val="20"/>
              </w:rPr>
            </w:pPr>
            <w:r w:rsidRPr="00413CB7">
              <w:rPr>
                <w:szCs w:val="20"/>
              </w:rPr>
              <w:t>Michael Crouch</w:t>
            </w:r>
          </w:p>
        </w:tc>
        <w:tc>
          <w:tcPr>
            <w:tcW w:w="1597" w:type="pct"/>
            <w:noWrap/>
            <w:hideMark/>
          </w:tcPr>
          <w:p w14:paraId="0BC1D338" w14:textId="77777777"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14:paraId="25D0C245" w14:textId="77777777" w:rsidR="00413CB7" w:rsidRPr="00413CB7" w:rsidRDefault="00413CB7" w:rsidP="00413CB7">
            <w:pPr>
              <w:spacing w:after="0"/>
              <w:ind w:right="113"/>
              <w:jc w:val="right"/>
              <w:rPr>
                <w:szCs w:val="20"/>
              </w:rPr>
            </w:pPr>
            <w:r w:rsidRPr="00413CB7">
              <w:rPr>
                <w:szCs w:val="20"/>
              </w:rPr>
              <w:t>141.47</w:t>
            </w:r>
          </w:p>
        </w:tc>
        <w:tc>
          <w:tcPr>
            <w:tcW w:w="770" w:type="pct"/>
            <w:noWrap/>
            <w:hideMark/>
          </w:tcPr>
          <w:p w14:paraId="54B98A03" w14:textId="77777777" w:rsidR="00413CB7" w:rsidRPr="00413CB7" w:rsidRDefault="00413CB7" w:rsidP="00413CB7">
            <w:pPr>
              <w:spacing w:after="0"/>
              <w:ind w:left="170"/>
              <w:jc w:val="left"/>
              <w:rPr>
                <w:szCs w:val="20"/>
              </w:rPr>
            </w:pPr>
            <w:r w:rsidRPr="00413CB7">
              <w:rPr>
                <w:szCs w:val="20"/>
              </w:rPr>
              <w:t>Refund 204710</w:t>
            </w:r>
          </w:p>
        </w:tc>
        <w:tc>
          <w:tcPr>
            <w:tcW w:w="453" w:type="pct"/>
            <w:noWrap/>
            <w:hideMark/>
          </w:tcPr>
          <w:p w14:paraId="6CF070BA" w14:textId="77777777" w:rsidR="00413CB7" w:rsidRPr="00413CB7" w:rsidRDefault="00413CB7" w:rsidP="00413CB7">
            <w:pPr>
              <w:spacing w:after="0"/>
              <w:jc w:val="right"/>
              <w:rPr>
                <w:szCs w:val="20"/>
              </w:rPr>
            </w:pPr>
            <w:r w:rsidRPr="00413CB7">
              <w:rPr>
                <w:szCs w:val="20"/>
              </w:rPr>
              <w:t>3.12.2013</w:t>
            </w:r>
          </w:p>
        </w:tc>
      </w:tr>
      <w:tr w:rsidR="00413CB7" w:rsidRPr="00413CB7" w14:paraId="2B2974F9" w14:textId="77777777" w:rsidTr="005B36B0">
        <w:trPr>
          <w:trHeight w:val="20"/>
        </w:trPr>
        <w:tc>
          <w:tcPr>
            <w:tcW w:w="1756" w:type="pct"/>
            <w:noWrap/>
            <w:hideMark/>
          </w:tcPr>
          <w:p w14:paraId="20AD4945" w14:textId="77777777" w:rsidR="00413CB7" w:rsidRPr="00413CB7" w:rsidRDefault="00413CB7" w:rsidP="00413CB7">
            <w:pPr>
              <w:spacing w:after="0"/>
              <w:jc w:val="left"/>
              <w:rPr>
                <w:szCs w:val="20"/>
              </w:rPr>
            </w:pPr>
            <w:r w:rsidRPr="00413CB7">
              <w:rPr>
                <w:szCs w:val="20"/>
              </w:rPr>
              <w:t>Michael Drew</w:t>
            </w:r>
          </w:p>
        </w:tc>
        <w:tc>
          <w:tcPr>
            <w:tcW w:w="1597" w:type="pct"/>
            <w:noWrap/>
            <w:hideMark/>
          </w:tcPr>
          <w:p w14:paraId="32E09ADC"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6DA1A5A3"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D5C55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48EFF0" w14:textId="77777777" w:rsidR="00413CB7" w:rsidRPr="00413CB7" w:rsidRDefault="00413CB7" w:rsidP="00413CB7">
            <w:pPr>
              <w:spacing w:after="0"/>
              <w:jc w:val="right"/>
              <w:rPr>
                <w:szCs w:val="20"/>
              </w:rPr>
            </w:pPr>
            <w:r w:rsidRPr="00413CB7">
              <w:rPr>
                <w:szCs w:val="20"/>
              </w:rPr>
              <w:t>28.5.2013</w:t>
            </w:r>
          </w:p>
        </w:tc>
      </w:tr>
      <w:tr w:rsidR="00413CB7" w:rsidRPr="00413CB7" w14:paraId="06781607" w14:textId="77777777" w:rsidTr="005B36B0">
        <w:trPr>
          <w:trHeight w:val="20"/>
        </w:trPr>
        <w:tc>
          <w:tcPr>
            <w:tcW w:w="1756" w:type="pct"/>
            <w:noWrap/>
            <w:hideMark/>
          </w:tcPr>
          <w:p w14:paraId="7079436E" w14:textId="77777777" w:rsidR="00413CB7" w:rsidRPr="00413CB7" w:rsidRDefault="00413CB7" w:rsidP="00413CB7">
            <w:pPr>
              <w:spacing w:after="0"/>
              <w:jc w:val="left"/>
              <w:rPr>
                <w:szCs w:val="20"/>
              </w:rPr>
            </w:pPr>
            <w:r w:rsidRPr="00413CB7">
              <w:rPr>
                <w:szCs w:val="20"/>
              </w:rPr>
              <w:t>Michael Fisher</w:t>
            </w:r>
          </w:p>
        </w:tc>
        <w:tc>
          <w:tcPr>
            <w:tcW w:w="1597" w:type="pct"/>
            <w:noWrap/>
            <w:hideMark/>
          </w:tcPr>
          <w:p w14:paraId="771CBE08"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24B3287A" w14:textId="77777777" w:rsidR="00413CB7" w:rsidRPr="00413CB7" w:rsidRDefault="00413CB7" w:rsidP="00413CB7">
            <w:pPr>
              <w:spacing w:after="0"/>
              <w:ind w:right="113"/>
              <w:jc w:val="right"/>
              <w:rPr>
                <w:szCs w:val="20"/>
              </w:rPr>
            </w:pPr>
            <w:r w:rsidRPr="00413CB7">
              <w:rPr>
                <w:szCs w:val="20"/>
              </w:rPr>
              <w:t>84.93</w:t>
            </w:r>
          </w:p>
        </w:tc>
        <w:tc>
          <w:tcPr>
            <w:tcW w:w="770" w:type="pct"/>
            <w:noWrap/>
            <w:hideMark/>
          </w:tcPr>
          <w:p w14:paraId="082495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8D1C00" w14:textId="77777777" w:rsidR="00413CB7" w:rsidRPr="00413CB7" w:rsidRDefault="00413CB7" w:rsidP="00413CB7">
            <w:pPr>
              <w:spacing w:after="0"/>
              <w:jc w:val="right"/>
              <w:rPr>
                <w:szCs w:val="20"/>
              </w:rPr>
            </w:pPr>
            <w:r w:rsidRPr="00413CB7">
              <w:rPr>
                <w:szCs w:val="20"/>
              </w:rPr>
              <w:t>20.2.2014</w:t>
            </w:r>
          </w:p>
        </w:tc>
      </w:tr>
      <w:tr w:rsidR="00413CB7" w:rsidRPr="00413CB7" w14:paraId="50E5AE83" w14:textId="77777777" w:rsidTr="005B36B0">
        <w:trPr>
          <w:trHeight w:val="20"/>
        </w:trPr>
        <w:tc>
          <w:tcPr>
            <w:tcW w:w="1756" w:type="pct"/>
            <w:noWrap/>
            <w:hideMark/>
          </w:tcPr>
          <w:p w14:paraId="47F1BEEB" w14:textId="77777777" w:rsidR="00413CB7" w:rsidRPr="00413CB7" w:rsidRDefault="00413CB7" w:rsidP="00413CB7">
            <w:pPr>
              <w:spacing w:after="0"/>
              <w:jc w:val="left"/>
              <w:rPr>
                <w:szCs w:val="20"/>
              </w:rPr>
            </w:pPr>
            <w:r w:rsidRPr="00413CB7">
              <w:rPr>
                <w:szCs w:val="20"/>
              </w:rPr>
              <w:t>Michael Gardiner</w:t>
            </w:r>
          </w:p>
        </w:tc>
        <w:tc>
          <w:tcPr>
            <w:tcW w:w="1597" w:type="pct"/>
            <w:noWrap/>
            <w:hideMark/>
          </w:tcPr>
          <w:p w14:paraId="203615F0"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55F4667D" w14:textId="77777777" w:rsidR="00413CB7" w:rsidRPr="00413CB7" w:rsidRDefault="00413CB7" w:rsidP="00413CB7">
            <w:pPr>
              <w:spacing w:after="0"/>
              <w:ind w:right="113"/>
              <w:jc w:val="right"/>
              <w:rPr>
                <w:szCs w:val="20"/>
              </w:rPr>
            </w:pPr>
            <w:r w:rsidRPr="00413CB7">
              <w:rPr>
                <w:szCs w:val="20"/>
              </w:rPr>
              <w:t>23.12</w:t>
            </w:r>
          </w:p>
        </w:tc>
        <w:tc>
          <w:tcPr>
            <w:tcW w:w="770" w:type="pct"/>
            <w:noWrap/>
            <w:hideMark/>
          </w:tcPr>
          <w:p w14:paraId="1C0C9C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CE8C36" w14:textId="77777777" w:rsidR="00413CB7" w:rsidRPr="00413CB7" w:rsidRDefault="00413CB7" w:rsidP="00413CB7">
            <w:pPr>
              <w:spacing w:after="0"/>
              <w:jc w:val="right"/>
              <w:rPr>
                <w:szCs w:val="20"/>
              </w:rPr>
            </w:pPr>
            <w:r w:rsidRPr="00413CB7">
              <w:rPr>
                <w:szCs w:val="20"/>
              </w:rPr>
              <w:t>8.1.2014</w:t>
            </w:r>
          </w:p>
        </w:tc>
      </w:tr>
      <w:tr w:rsidR="00413CB7" w:rsidRPr="00413CB7" w14:paraId="3287E8A0" w14:textId="77777777" w:rsidTr="005B36B0">
        <w:trPr>
          <w:trHeight w:val="20"/>
        </w:trPr>
        <w:tc>
          <w:tcPr>
            <w:tcW w:w="1756" w:type="pct"/>
            <w:noWrap/>
            <w:hideMark/>
          </w:tcPr>
          <w:p w14:paraId="1664A897" w14:textId="77777777" w:rsidR="00413CB7" w:rsidRPr="00413CB7" w:rsidRDefault="00413CB7" w:rsidP="00413CB7">
            <w:pPr>
              <w:spacing w:after="0"/>
              <w:jc w:val="left"/>
              <w:rPr>
                <w:szCs w:val="20"/>
              </w:rPr>
            </w:pPr>
            <w:r w:rsidRPr="00413CB7">
              <w:rPr>
                <w:szCs w:val="20"/>
              </w:rPr>
              <w:t>Michael Glynatsis</w:t>
            </w:r>
          </w:p>
        </w:tc>
        <w:tc>
          <w:tcPr>
            <w:tcW w:w="1597" w:type="pct"/>
            <w:noWrap/>
            <w:hideMark/>
          </w:tcPr>
          <w:p w14:paraId="2EA469E5"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747F4324" w14:textId="77777777" w:rsidR="00413CB7" w:rsidRPr="00413CB7" w:rsidRDefault="00413CB7" w:rsidP="00413CB7">
            <w:pPr>
              <w:spacing w:after="0"/>
              <w:ind w:right="113"/>
              <w:jc w:val="right"/>
              <w:rPr>
                <w:szCs w:val="20"/>
              </w:rPr>
            </w:pPr>
            <w:r w:rsidRPr="00413CB7">
              <w:rPr>
                <w:szCs w:val="20"/>
              </w:rPr>
              <w:t>70.61</w:t>
            </w:r>
          </w:p>
        </w:tc>
        <w:tc>
          <w:tcPr>
            <w:tcW w:w="770" w:type="pct"/>
            <w:noWrap/>
            <w:hideMark/>
          </w:tcPr>
          <w:p w14:paraId="513FAA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89261D" w14:textId="77777777" w:rsidR="00413CB7" w:rsidRPr="00413CB7" w:rsidRDefault="00413CB7" w:rsidP="00413CB7">
            <w:pPr>
              <w:spacing w:after="0"/>
              <w:jc w:val="right"/>
              <w:rPr>
                <w:szCs w:val="20"/>
              </w:rPr>
            </w:pPr>
            <w:r w:rsidRPr="00413CB7">
              <w:rPr>
                <w:szCs w:val="20"/>
              </w:rPr>
              <w:t>11.9.2014</w:t>
            </w:r>
          </w:p>
        </w:tc>
      </w:tr>
      <w:tr w:rsidR="00413CB7" w:rsidRPr="00413CB7" w14:paraId="649720A8" w14:textId="77777777" w:rsidTr="005B36B0">
        <w:trPr>
          <w:trHeight w:val="20"/>
        </w:trPr>
        <w:tc>
          <w:tcPr>
            <w:tcW w:w="1756" w:type="pct"/>
            <w:noWrap/>
            <w:hideMark/>
          </w:tcPr>
          <w:p w14:paraId="22F3FD8C" w14:textId="77777777" w:rsidR="00413CB7" w:rsidRPr="00413CB7" w:rsidRDefault="00413CB7" w:rsidP="00413CB7">
            <w:pPr>
              <w:spacing w:after="0"/>
              <w:jc w:val="left"/>
              <w:rPr>
                <w:szCs w:val="20"/>
              </w:rPr>
            </w:pPr>
            <w:r w:rsidRPr="00413CB7">
              <w:rPr>
                <w:szCs w:val="20"/>
              </w:rPr>
              <w:t>Michael Horsfall</w:t>
            </w:r>
          </w:p>
        </w:tc>
        <w:tc>
          <w:tcPr>
            <w:tcW w:w="1597" w:type="pct"/>
            <w:noWrap/>
            <w:hideMark/>
          </w:tcPr>
          <w:p w14:paraId="055298EA" w14:textId="77777777"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14:paraId="4CC0ED33" w14:textId="77777777" w:rsidR="00413CB7" w:rsidRPr="00413CB7" w:rsidRDefault="00413CB7" w:rsidP="00413CB7">
            <w:pPr>
              <w:spacing w:after="0"/>
              <w:ind w:right="113"/>
              <w:jc w:val="right"/>
              <w:rPr>
                <w:szCs w:val="20"/>
              </w:rPr>
            </w:pPr>
            <w:r w:rsidRPr="00413CB7">
              <w:rPr>
                <w:szCs w:val="20"/>
              </w:rPr>
              <w:t>49.66</w:t>
            </w:r>
          </w:p>
        </w:tc>
        <w:tc>
          <w:tcPr>
            <w:tcW w:w="770" w:type="pct"/>
            <w:noWrap/>
            <w:hideMark/>
          </w:tcPr>
          <w:p w14:paraId="20588D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29F48B" w14:textId="77777777" w:rsidR="00413CB7" w:rsidRPr="00413CB7" w:rsidRDefault="00413CB7" w:rsidP="00413CB7">
            <w:pPr>
              <w:spacing w:after="0"/>
              <w:jc w:val="right"/>
              <w:rPr>
                <w:szCs w:val="20"/>
              </w:rPr>
            </w:pPr>
            <w:r w:rsidRPr="00413CB7">
              <w:rPr>
                <w:szCs w:val="20"/>
              </w:rPr>
              <w:t>17.12.2014</w:t>
            </w:r>
          </w:p>
        </w:tc>
      </w:tr>
      <w:tr w:rsidR="00413CB7" w:rsidRPr="00413CB7" w14:paraId="7611D315" w14:textId="77777777" w:rsidTr="005B36B0">
        <w:trPr>
          <w:trHeight w:val="20"/>
        </w:trPr>
        <w:tc>
          <w:tcPr>
            <w:tcW w:w="1756" w:type="pct"/>
            <w:noWrap/>
            <w:hideMark/>
          </w:tcPr>
          <w:p w14:paraId="14CCB4A9" w14:textId="77777777" w:rsidR="00413CB7" w:rsidRPr="00413CB7" w:rsidRDefault="00413CB7" w:rsidP="00413CB7">
            <w:pPr>
              <w:spacing w:after="0"/>
              <w:jc w:val="left"/>
              <w:rPr>
                <w:szCs w:val="20"/>
              </w:rPr>
            </w:pPr>
            <w:r w:rsidRPr="00413CB7">
              <w:rPr>
                <w:szCs w:val="20"/>
              </w:rPr>
              <w:t>Michael Hurd</w:t>
            </w:r>
          </w:p>
        </w:tc>
        <w:tc>
          <w:tcPr>
            <w:tcW w:w="1597" w:type="pct"/>
            <w:noWrap/>
            <w:hideMark/>
          </w:tcPr>
          <w:p w14:paraId="0C3B8147"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61DB3803" w14:textId="77777777" w:rsidR="00413CB7" w:rsidRPr="00413CB7" w:rsidRDefault="00413CB7" w:rsidP="00413CB7">
            <w:pPr>
              <w:spacing w:after="0"/>
              <w:ind w:right="113"/>
              <w:jc w:val="right"/>
              <w:rPr>
                <w:szCs w:val="20"/>
              </w:rPr>
            </w:pPr>
            <w:r w:rsidRPr="00413CB7">
              <w:rPr>
                <w:szCs w:val="20"/>
              </w:rPr>
              <w:t>11.94</w:t>
            </w:r>
          </w:p>
        </w:tc>
        <w:tc>
          <w:tcPr>
            <w:tcW w:w="770" w:type="pct"/>
            <w:noWrap/>
            <w:hideMark/>
          </w:tcPr>
          <w:p w14:paraId="3200C6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C33695" w14:textId="77777777" w:rsidR="00413CB7" w:rsidRPr="00413CB7" w:rsidRDefault="00413CB7" w:rsidP="00413CB7">
            <w:pPr>
              <w:spacing w:after="0"/>
              <w:jc w:val="right"/>
              <w:rPr>
                <w:szCs w:val="20"/>
              </w:rPr>
            </w:pPr>
            <w:r w:rsidRPr="00413CB7">
              <w:rPr>
                <w:szCs w:val="20"/>
              </w:rPr>
              <w:t>7.8.2014</w:t>
            </w:r>
          </w:p>
        </w:tc>
      </w:tr>
      <w:tr w:rsidR="00413CB7" w:rsidRPr="00413CB7" w14:paraId="7475B082" w14:textId="77777777" w:rsidTr="005B36B0">
        <w:trPr>
          <w:trHeight w:val="20"/>
        </w:trPr>
        <w:tc>
          <w:tcPr>
            <w:tcW w:w="1756" w:type="pct"/>
            <w:noWrap/>
            <w:hideMark/>
          </w:tcPr>
          <w:p w14:paraId="24DBCE7B" w14:textId="77777777" w:rsidR="00413CB7" w:rsidRPr="00413CB7" w:rsidRDefault="00413CB7" w:rsidP="00413CB7">
            <w:pPr>
              <w:spacing w:after="0"/>
              <w:jc w:val="left"/>
              <w:rPr>
                <w:szCs w:val="20"/>
              </w:rPr>
            </w:pPr>
            <w:r w:rsidRPr="00413CB7">
              <w:rPr>
                <w:szCs w:val="20"/>
              </w:rPr>
              <w:t>Michael Iuliano</w:t>
            </w:r>
          </w:p>
        </w:tc>
        <w:tc>
          <w:tcPr>
            <w:tcW w:w="1597" w:type="pct"/>
            <w:noWrap/>
            <w:hideMark/>
          </w:tcPr>
          <w:p w14:paraId="1F8D1648"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029C9A95" w14:textId="77777777" w:rsidR="00413CB7" w:rsidRPr="00413CB7" w:rsidRDefault="00413CB7" w:rsidP="00413CB7">
            <w:pPr>
              <w:spacing w:after="0"/>
              <w:ind w:right="113"/>
              <w:jc w:val="right"/>
              <w:rPr>
                <w:szCs w:val="20"/>
              </w:rPr>
            </w:pPr>
            <w:r w:rsidRPr="00413CB7">
              <w:rPr>
                <w:szCs w:val="20"/>
              </w:rPr>
              <w:t>10.28</w:t>
            </w:r>
          </w:p>
        </w:tc>
        <w:tc>
          <w:tcPr>
            <w:tcW w:w="770" w:type="pct"/>
            <w:noWrap/>
            <w:hideMark/>
          </w:tcPr>
          <w:p w14:paraId="4CE2F2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6F0DEB" w14:textId="77777777" w:rsidR="00413CB7" w:rsidRPr="00413CB7" w:rsidRDefault="00413CB7" w:rsidP="00413CB7">
            <w:pPr>
              <w:spacing w:after="0"/>
              <w:jc w:val="right"/>
              <w:rPr>
                <w:szCs w:val="20"/>
              </w:rPr>
            </w:pPr>
            <w:r w:rsidRPr="00413CB7">
              <w:rPr>
                <w:szCs w:val="20"/>
              </w:rPr>
              <w:t>27.8.2014</w:t>
            </w:r>
          </w:p>
        </w:tc>
      </w:tr>
      <w:tr w:rsidR="00413CB7" w:rsidRPr="00413CB7" w14:paraId="738109E8" w14:textId="77777777" w:rsidTr="005B36B0">
        <w:trPr>
          <w:trHeight w:val="20"/>
        </w:trPr>
        <w:tc>
          <w:tcPr>
            <w:tcW w:w="1756" w:type="pct"/>
            <w:noWrap/>
            <w:hideMark/>
          </w:tcPr>
          <w:p w14:paraId="620157A5" w14:textId="77777777" w:rsidR="00413CB7" w:rsidRPr="00413CB7" w:rsidRDefault="00413CB7" w:rsidP="00413CB7">
            <w:pPr>
              <w:spacing w:after="0"/>
              <w:jc w:val="left"/>
              <w:rPr>
                <w:szCs w:val="20"/>
              </w:rPr>
            </w:pPr>
            <w:r w:rsidRPr="00413CB7">
              <w:rPr>
                <w:szCs w:val="20"/>
              </w:rPr>
              <w:t>Michael Iuliano</w:t>
            </w:r>
          </w:p>
        </w:tc>
        <w:tc>
          <w:tcPr>
            <w:tcW w:w="1597" w:type="pct"/>
            <w:noWrap/>
            <w:hideMark/>
          </w:tcPr>
          <w:p w14:paraId="688C4ED9"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69B9C8F9" w14:textId="77777777" w:rsidR="00413CB7" w:rsidRPr="00413CB7" w:rsidRDefault="00413CB7" w:rsidP="00413CB7">
            <w:pPr>
              <w:spacing w:after="0"/>
              <w:ind w:right="113"/>
              <w:jc w:val="right"/>
              <w:rPr>
                <w:szCs w:val="20"/>
              </w:rPr>
            </w:pPr>
            <w:r w:rsidRPr="00413CB7">
              <w:rPr>
                <w:szCs w:val="20"/>
              </w:rPr>
              <w:t>16.86</w:t>
            </w:r>
          </w:p>
        </w:tc>
        <w:tc>
          <w:tcPr>
            <w:tcW w:w="770" w:type="pct"/>
            <w:noWrap/>
            <w:hideMark/>
          </w:tcPr>
          <w:p w14:paraId="175FF9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E47C4A" w14:textId="77777777" w:rsidR="00413CB7" w:rsidRPr="00413CB7" w:rsidRDefault="00413CB7" w:rsidP="00413CB7">
            <w:pPr>
              <w:spacing w:after="0"/>
              <w:jc w:val="right"/>
              <w:rPr>
                <w:szCs w:val="20"/>
              </w:rPr>
            </w:pPr>
            <w:r w:rsidRPr="00413CB7">
              <w:rPr>
                <w:szCs w:val="20"/>
              </w:rPr>
              <w:t>27.10.2014</w:t>
            </w:r>
          </w:p>
        </w:tc>
      </w:tr>
      <w:tr w:rsidR="00413CB7" w:rsidRPr="00413CB7" w14:paraId="2464D03D" w14:textId="77777777" w:rsidTr="005B36B0">
        <w:trPr>
          <w:trHeight w:val="20"/>
        </w:trPr>
        <w:tc>
          <w:tcPr>
            <w:tcW w:w="1756" w:type="pct"/>
            <w:noWrap/>
            <w:hideMark/>
          </w:tcPr>
          <w:p w14:paraId="3866001E" w14:textId="77777777" w:rsidR="00413CB7" w:rsidRPr="00413CB7" w:rsidRDefault="00413CB7" w:rsidP="00413CB7">
            <w:pPr>
              <w:spacing w:after="0"/>
              <w:jc w:val="left"/>
              <w:rPr>
                <w:szCs w:val="20"/>
              </w:rPr>
            </w:pPr>
            <w:r w:rsidRPr="00413CB7">
              <w:rPr>
                <w:szCs w:val="20"/>
              </w:rPr>
              <w:t>Michael John Webb</w:t>
            </w:r>
          </w:p>
        </w:tc>
        <w:tc>
          <w:tcPr>
            <w:tcW w:w="1597" w:type="pct"/>
            <w:noWrap/>
            <w:hideMark/>
          </w:tcPr>
          <w:p w14:paraId="3C1F5C09" w14:textId="77777777"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14:paraId="1A1A96A5"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0911F5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026837" w14:textId="77777777" w:rsidR="00413CB7" w:rsidRPr="00413CB7" w:rsidRDefault="00413CB7" w:rsidP="00413CB7">
            <w:pPr>
              <w:spacing w:after="0"/>
              <w:jc w:val="right"/>
              <w:rPr>
                <w:szCs w:val="20"/>
              </w:rPr>
            </w:pPr>
            <w:r w:rsidRPr="00413CB7">
              <w:rPr>
                <w:szCs w:val="20"/>
              </w:rPr>
              <w:t>19.3.2013</w:t>
            </w:r>
          </w:p>
        </w:tc>
      </w:tr>
      <w:tr w:rsidR="00413CB7" w:rsidRPr="00413CB7" w14:paraId="4EC8437F" w14:textId="77777777" w:rsidTr="005B36B0">
        <w:trPr>
          <w:trHeight w:val="20"/>
        </w:trPr>
        <w:tc>
          <w:tcPr>
            <w:tcW w:w="1756" w:type="pct"/>
            <w:noWrap/>
            <w:hideMark/>
          </w:tcPr>
          <w:p w14:paraId="4A9567DC" w14:textId="77777777" w:rsidR="00413CB7" w:rsidRPr="00413CB7" w:rsidRDefault="00413CB7" w:rsidP="00413CB7">
            <w:pPr>
              <w:spacing w:after="0"/>
              <w:jc w:val="left"/>
              <w:rPr>
                <w:szCs w:val="20"/>
              </w:rPr>
            </w:pPr>
            <w:r w:rsidRPr="00413CB7">
              <w:rPr>
                <w:szCs w:val="20"/>
              </w:rPr>
              <w:t>Michael Jones O’Donnell</w:t>
            </w:r>
          </w:p>
        </w:tc>
        <w:tc>
          <w:tcPr>
            <w:tcW w:w="1597" w:type="pct"/>
            <w:noWrap/>
            <w:hideMark/>
          </w:tcPr>
          <w:p w14:paraId="60BE497F"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7F168086" w14:textId="77777777" w:rsidR="00413CB7" w:rsidRPr="00413CB7" w:rsidRDefault="00413CB7" w:rsidP="00413CB7">
            <w:pPr>
              <w:spacing w:after="0"/>
              <w:ind w:right="113"/>
              <w:jc w:val="right"/>
              <w:rPr>
                <w:szCs w:val="20"/>
              </w:rPr>
            </w:pPr>
            <w:r w:rsidRPr="00413CB7">
              <w:rPr>
                <w:szCs w:val="20"/>
              </w:rPr>
              <w:t>125.22</w:t>
            </w:r>
          </w:p>
        </w:tc>
        <w:tc>
          <w:tcPr>
            <w:tcW w:w="770" w:type="pct"/>
            <w:noWrap/>
            <w:hideMark/>
          </w:tcPr>
          <w:p w14:paraId="1D4D8A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C305F4" w14:textId="77777777" w:rsidR="00413CB7" w:rsidRPr="00413CB7" w:rsidRDefault="00413CB7" w:rsidP="00413CB7">
            <w:pPr>
              <w:spacing w:after="0"/>
              <w:jc w:val="right"/>
              <w:rPr>
                <w:szCs w:val="20"/>
              </w:rPr>
            </w:pPr>
            <w:r w:rsidRPr="00413CB7">
              <w:rPr>
                <w:szCs w:val="20"/>
              </w:rPr>
              <w:t>19.2.2013</w:t>
            </w:r>
          </w:p>
        </w:tc>
      </w:tr>
      <w:tr w:rsidR="00413CB7" w:rsidRPr="00413CB7" w14:paraId="6A4DD799" w14:textId="77777777" w:rsidTr="005B36B0">
        <w:trPr>
          <w:trHeight w:val="20"/>
        </w:trPr>
        <w:tc>
          <w:tcPr>
            <w:tcW w:w="1756" w:type="pct"/>
            <w:noWrap/>
            <w:hideMark/>
          </w:tcPr>
          <w:p w14:paraId="73D24184" w14:textId="77777777" w:rsidR="00413CB7" w:rsidRPr="00413CB7" w:rsidRDefault="00413CB7" w:rsidP="00413CB7">
            <w:pPr>
              <w:spacing w:after="0"/>
              <w:jc w:val="left"/>
              <w:rPr>
                <w:szCs w:val="20"/>
              </w:rPr>
            </w:pPr>
            <w:r w:rsidRPr="00413CB7">
              <w:rPr>
                <w:szCs w:val="20"/>
              </w:rPr>
              <w:t>Michael Kay</w:t>
            </w:r>
          </w:p>
        </w:tc>
        <w:tc>
          <w:tcPr>
            <w:tcW w:w="1597" w:type="pct"/>
            <w:noWrap/>
            <w:hideMark/>
          </w:tcPr>
          <w:p w14:paraId="642851BF" w14:textId="77777777"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14:paraId="79D502B2" w14:textId="77777777" w:rsidR="00413CB7" w:rsidRPr="00413CB7" w:rsidRDefault="00413CB7" w:rsidP="00413CB7">
            <w:pPr>
              <w:spacing w:after="0"/>
              <w:ind w:right="113"/>
              <w:jc w:val="right"/>
              <w:rPr>
                <w:szCs w:val="20"/>
              </w:rPr>
            </w:pPr>
            <w:r w:rsidRPr="00413CB7">
              <w:rPr>
                <w:szCs w:val="20"/>
              </w:rPr>
              <w:t>61.53</w:t>
            </w:r>
          </w:p>
        </w:tc>
        <w:tc>
          <w:tcPr>
            <w:tcW w:w="770" w:type="pct"/>
            <w:noWrap/>
            <w:hideMark/>
          </w:tcPr>
          <w:p w14:paraId="7BD55F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C15104" w14:textId="77777777" w:rsidR="00413CB7" w:rsidRPr="00413CB7" w:rsidRDefault="00413CB7" w:rsidP="00413CB7">
            <w:pPr>
              <w:spacing w:after="0"/>
              <w:jc w:val="right"/>
              <w:rPr>
                <w:szCs w:val="20"/>
              </w:rPr>
            </w:pPr>
            <w:r w:rsidRPr="00413CB7">
              <w:rPr>
                <w:szCs w:val="20"/>
              </w:rPr>
              <w:t>30.4.2014</w:t>
            </w:r>
          </w:p>
        </w:tc>
      </w:tr>
      <w:tr w:rsidR="00413CB7" w:rsidRPr="00413CB7" w14:paraId="593ACDCD" w14:textId="77777777" w:rsidTr="005B36B0">
        <w:trPr>
          <w:trHeight w:val="20"/>
        </w:trPr>
        <w:tc>
          <w:tcPr>
            <w:tcW w:w="1756" w:type="pct"/>
            <w:noWrap/>
            <w:hideMark/>
          </w:tcPr>
          <w:p w14:paraId="4754FDEB" w14:textId="77777777" w:rsidR="00413CB7" w:rsidRPr="00413CB7" w:rsidRDefault="00413CB7" w:rsidP="00413CB7">
            <w:pPr>
              <w:spacing w:after="0"/>
              <w:jc w:val="left"/>
              <w:rPr>
                <w:szCs w:val="20"/>
              </w:rPr>
            </w:pPr>
            <w:r w:rsidRPr="00413CB7">
              <w:rPr>
                <w:szCs w:val="20"/>
              </w:rPr>
              <w:t>Michael Kellow</w:t>
            </w:r>
          </w:p>
        </w:tc>
        <w:tc>
          <w:tcPr>
            <w:tcW w:w="1597" w:type="pct"/>
            <w:noWrap/>
            <w:hideMark/>
          </w:tcPr>
          <w:p w14:paraId="229E0B72"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2429DD8C" w14:textId="77777777" w:rsidR="00413CB7" w:rsidRPr="00413CB7" w:rsidRDefault="00413CB7" w:rsidP="00413CB7">
            <w:pPr>
              <w:spacing w:after="0"/>
              <w:ind w:right="113"/>
              <w:jc w:val="right"/>
              <w:rPr>
                <w:szCs w:val="20"/>
              </w:rPr>
            </w:pPr>
            <w:r w:rsidRPr="00413CB7">
              <w:rPr>
                <w:szCs w:val="20"/>
              </w:rPr>
              <w:t>26.25</w:t>
            </w:r>
          </w:p>
        </w:tc>
        <w:tc>
          <w:tcPr>
            <w:tcW w:w="770" w:type="pct"/>
            <w:noWrap/>
            <w:hideMark/>
          </w:tcPr>
          <w:p w14:paraId="752502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CF5D4B" w14:textId="77777777" w:rsidR="00413CB7" w:rsidRPr="00413CB7" w:rsidRDefault="00413CB7" w:rsidP="00413CB7">
            <w:pPr>
              <w:spacing w:after="0"/>
              <w:jc w:val="right"/>
              <w:rPr>
                <w:szCs w:val="20"/>
              </w:rPr>
            </w:pPr>
            <w:r w:rsidRPr="00413CB7">
              <w:rPr>
                <w:szCs w:val="20"/>
              </w:rPr>
              <w:t>18.12.2013</w:t>
            </w:r>
          </w:p>
        </w:tc>
      </w:tr>
      <w:tr w:rsidR="00413CB7" w:rsidRPr="00413CB7" w14:paraId="5C4BA4DB" w14:textId="77777777" w:rsidTr="005B36B0">
        <w:trPr>
          <w:trHeight w:val="20"/>
        </w:trPr>
        <w:tc>
          <w:tcPr>
            <w:tcW w:w="1756" w:type="pct"/>
            <w:noWrap/>
            <w:hideMark/>
          </w:tcPr>
          <w:p w14:paraId="3FF61D38" w14:textId="77777777" w:rsidR="00413CB7" w:rsidRPr="00413CB7" w:rsidRDefault="00413CB7" w:rsidP="00413CB7">
            <w:pPr>
              <w:spacing w:after="0"/>
              <w:jc w:val="left"/>
              <w:rPr>
                <w:szCs w:val="20"/>
              </w:rPr>
            </w:pPr>
            <w:r w:rsidRPr="00413CB7">
              <w:rPr>
                <w:szCs w:val="20"/>
              </w:rPr>
              <w:t>Michael Kellow</w:t>
            </w:r>
          </w:p>
        </w:tc>
        <w:tc>
          <w:tcPr>
            <w:tcW w:w="1597" w:type="pct"/>
            <w:noWrap/>
            <w:hideMark/>
          </w:tcPr>
          <w:p w14:paraId="5FCBCED3"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28CA5A8E" w14:textId="77777777" w:rsidR="00413CB7" w:rsidRPr="00413CB7" w:rsidRDefault="00413CB7" w:rsidP="00413CB7">
            <w:pPr>
              <w:spacing w:after="0"/>
              <w:ind w:right="113"/>
              <w:jc w:val="right"/>
              <w:rPr>
                <w:szCs w:val="20"/>
              </w:rPr>
            </w:pPr>
            <w:r w:rsidRPr="00413CB7">
              <w:rPr>
                <w:szCs w:val="20"/>
              </w:rPr>
              <w:t>37.99</w:t>
            </w:r>
          </w:p>
        </w:tc>
        <w:tc>
          <w:tcPr>
            <w:tcW w:w="770" w:type="pct"/>
            <w:noWrap/>
            <w:hideMark/>
          </w:tcPr>
          <w:p w14:paraId="7600D4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E9CC34" w14:textId="77777777" w:rsidR="00413CB7" w:rsidRPr="00413CB7" w:rsidRDefault="00413CB7" w:rsidP="00413CB7">
            <w:pPr>
              <w:spacing w:after="0"/>
              <w:jc w:val="right"/>
              <w:rPr>
                <w:szCs w:val="20"/>
              </w:rPr>
            </w:pPr>
            <w:r w:rsidRPr="00413CB7">
              <w:rPr>
                <w:szCs w:val="20"/>
              </w:rPr>
              <w:t>24.12.2013</w:t>
            </w:r>
          </w:p>
        </w:tc>
      </w:tr>
      <w:tr w:rsidR="00413CB7" w:rsidRPr="00413CB7" w14:paraId="06D0910E" w14:textId="77777777" w:rsidTr="005B36B0">
        <w:trPr>
          <w:trHeight w:val="20"/>
        </w:trPr>
        <w:tc>
          <w:tcPr>
            <w:tcW w:w="1756" w:type="pct"/>
            <w:noWrap/>
            <w:hideMark/>
          </w:tcPr>
          <w:p w14:paraId="5D0047B7" w14:textId="77777777" w:rsidR="00413CB7" w:rsidRPr="00413CB7" w:rsidRDefault="00413CB7" w:rsidP="00413CB7">
            <w:pPr>
              <w:spacing w:after="0"/>
              <w:jc w:val="left"/>
              <w:rPr>
                <w:szCs w:val="20"/>
              </w:rPr>
            </w:pPr>
            <w:r w:rsidRPr="00413CB7">
              <w:rPr>
                <w:szCs w:val="20"/>
              </w:rPr>
              <w:t>Michael Kennett</w:t>
            </w:r>
          </w:p>
        </w:tc>
        <w:tc>
          <w:tcPr>
            <w:tcW w:w="1597" w:type="pct"/>
            <w:noWrap/>
            <w:hideMark/>
          </w:tcPr>
          <w:p w14:paraId="6ECC0F5E" w14:textId="77777777" w:rsidR="00413CB7" w:rsidRPr="00413CB7" w:rsidRDefault="00413CB7" w:rsidP="00413CB7">
            <w:pPr>
              <w:spacing w:after="0"/>
              <w:ind w:left="113"/>
              <w:jc w:val="left"/>
              <w:rPr>
                <w:szCs w:val="20"/>
              </w:rPr>
            </w:pPr>
            <w:r w:rsidRPr="00413CB7">
              <w:rPr>
                <w:szCs w:val="20"/>
              </w:rPr>
              <w:t>YATALA VALE, SA 5126</w:t>
            </w:r>
          </w:p>
        </w:tc>
        <w:tc>
          <w:tcPr>
            <w:tcW w:w="424" w:type="pct"/>
            <w:noWrap/>
            <w:hideMark/>
          </w:tcPr>
          <w:p w14:paraId="25768BD3"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FDEEF1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877CEE" w14:textId="77777777" w:rsidR="00413CB7" w:rsidRPr="00413CB7" w:rsidRDefault="00413CB7" w:rsidP="00413CB7">
            <w:pPr>
              <w:spacing w:after="0"/>
              <w:jc w:val="right"/>
              <w:rPr>
                <w:szCs w:val="20"/>
              </w:rPr>
            </w:pPr>
            <w:r w:rsidRPr="00413CB7">
              <w:rPr>
                <w:szCs w:val="20"/>
              </w:rPr>
              <w:t>24.8.2014</w:t>
            </w:r>
          </w:p>
        </w:tc>
      </w:tr>
      <w:tr w:rsidR="00413CB7" w:rsidRPr="00413CB7" w14:paraId="6E40314F" w14:textId="77777777" w:rsidTr="005B36B0">
        <w:trPr>
          <w:trHeight w:val="20"/>
        </w:trPr>
        <w:tc>
          <w:tcPr>
            <w:tcW w:w="1756" w:type="pct"/>
            <w:noWrap/>
            <w:hideMark/>
          </w:tcPr>
          <w:p w14:paraId="0A596A5B" w14:textId="77777777" w:rsidR="00413CB7" w:rsidRPr="00413CB7" w:rsidRDefault="00413CB7" w:rsidP="00413CB7">
            <w:pPr>
              <w:spacing w:after="0"/>
              <w:jc w:val="left"/>
              <w:rPr>
                <w:szCs w:val="20"/>
              </w:rPr>
            </w:pPr>
            <w:r w:rsidRPr="00413CB7">
              <w:rPr>
                <w:szCs w:val="20"/>
              </w:rPr>
              <w:t>Michael Laurie</w:t>
            </w:r>
          </w:p>
        </w:tc>
        <w:tc>
          <w:tcPr>
            <w:tcW w:w="1597" w:type="pct"/>
            <w:noWrap/>
            <w:hideMark/>
          </w:tcPr>
          <w:p w14:paraId="2351D53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56E5722"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451182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BEB55B" w14:textId="77777777" w:rsidR="00413CB7" w:rsidRPr="00413CB7" w:rsidRDefault="00413CB7" w:rsidP="00413CB7">
            <w:pPr>
              <w:spacing w:after="0"/>
              <w:jc w:val="right"/>
              <w:rPr>
                <w:szCs w:val="20"/>
              </w:rPr>
            </w:pPr>
            <w:r w:rsidRPr="00413CB7">
              <w:rPr>
                <w:szCs w:val="20"/>
              </w:rPr>
              <w:t>29.7.2013</w:t>
            </w:r>
          </w:p>
        </w:tc>
      </w:tr>
      <w:tr w:rsidR="00413CB7" w:rsidRPr="00413CB7" w14:paraId="5A85887F" w14:textId="77777777" w:rsidTr="005B36B0">
        <w:trPr>
          <w:trHeight w:val="20"/>
        </w:trPr>
        <w:tc>
          <w:tcPr>
            <w:tcW w:w="1756" w:type="pct"/>
            <w:noWrap/>
            <w:hideMark/>
          </w:tcPr>
          <w:p w14:paraId="2FB087F4" w14:textId="77777777" w:rsidR="00413CB7" w:rsidRPr="00413CB7" w:rsidRDefault="00413CB7" w:rsidP="00413CB7">
            <w:pPr>
              <w:spacing w:after="0"/>
              <w:jc w:val="left"/>
              <w:rPr>
                <w:szCs w:val="20"/>
              </w:rPr>
            </w:pPr>
            <w:r w:rsidRPr="00413CB7">
              <w:rPr>
                <w:szCs w:val="20"/>
              </w:rPr>
              <w:t>Michael Lord</w:t>
            </w:r>
          </w:p>
        </w:tc>
        <w:tc>
          <w:tcPr>
            <w:tcW w:w="1597" w:type="pct"/>
            <w:noWrap/>
            <w:hideMark/>
          </w:tcPr>
          <w:p w14:paraId="225C76FB"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504D3EC5"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3E6DDF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1AE310" w14:textId="77777777" w:rsidR="00413CB7" w:rsidRPr="00413CB7" w:rsidRDefault="00413CB7" w:rsidP="00413CB7">
            <w:pPr>
              <w:spacing w:after="0"/>
              <w:jc w:val="right"/>
              <w:rPr>
                <w:szCs w:val="20"/>
              </w:rPr>
            </w:pPr>
            <w:r w:rsidRPr="00413CB7">
              <w:rPr>
                <w:szCs w:val="20"/>
              </w:rPr>
              <w:t>28.3.2013</w:t>
            </w:r>
          </w:p>
        </w:tc>
      </w:tr>
      <w:tr w:rsidR="00413CB7" w:rsidRPr="00413CB7" w14:paraId="761E3AE8" w14:textId="77777777" w:rsidTr="005B36B0">
        <w:trPr>
          <w:trHeight w:val="20"/>
        </w:trPr>
        <w:tc>
          <w:tcPr>
            <w:tcW w:w="1756" w:type="pct"/>
            <w:noWrap/>
            <w:hideMark/>
          </w:tcPr>
          <w:p w14:paraId="4FD24601" w14:textId="77777777" w:rsidR="00413CB7" w:rsidRPr="00413CB7" w:rsidRDefault="00413CB7" w:rsidP="00413CB7">
            <w:pPr>
              <w:spacing w:after="0"/>
              <w:jc w:val="left"/>
              <w:rPr>
                <w:szCs w:val="20"/>
              </w:rPr>
            </w:pPr>
            <w:r w:rsidRPr="00413CB7">
              <w:rPr>
                <w:szCs w:val="20"/>
              </w:rPr>
              <w:t>Michael Manning</w:t>
            </w:r>
          </w:p>
        </w:tc>
        <w:tc>
          <w:tcPr>
            <w:tcW w:w="1597" w:type="pct"/>
            <w:noWrap/>
            <w:hideMark/>
          </w:tcPr>
          <w:p w14:paraId="50D47459" w14:textId="77777777"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14:paraId="018047F6" w14:textId="77777777" w:rsidR="00413CB7" w:rsidRPr="00413CB7" w:rsidRDefault="00413CB7" w:rsidP="00413CB7">
            <w:pPr>
              <w:spacing w:after="0"/>
              <w:ind w:right="113"/>
              <w:jc w:val="right"/>
              <w:rPr>
                <w:szCs w:val="20"/>
              </w:rPr>
            </w:pPr>
            <w:r w:rsidRPr="00413CB7">
              <w:rPr>
                <w:szCs w:val="20"/>
              </w:rPr>
              <w:t>110.13</w:t>
            </w:r>
          </w:p>
        </w:tc>
        <w:tc>
          <w:tcPr>
            <w:tcW w:w="770" w:type="pct"/>
            <w:noWrap/>
            <w:hideMark/>
          </w:tcPr>
          <w:p w14:paraId="315562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B9B33F" w14:textId="77777777" w:rsidR="00413CB7" w:rsidRPr="00413CB7" w:rsidRDefault="00413CB7" w:rsidP="00413CB7">
            <w:pPr>
              <w:spacing w:after="0"/>
              <w:jc w:val="right"/>
              <w:rPr>
                <w:szCs w:val="20"/>
              </w:rPr>
            </w:pPr>
            <w:r w:rsidRPr="00413CB7">
              <w:rPr>
                <w:szCs w:val="20"/>
              </w:rPr>
              <w:t>30.7.2014</w:t>
            </w:r>
          </w:p>
        </w:tc>
      </w:tr>
      <w:tr w:rsidR="00413CB7" w:rsidRPr="00413CB7" w14:paraId="0A094956" w14:textId="77777777" w:rsidTr="005B36B0">
        <w:trPr>
          <w:trHeight w:val="20"/>
        </w:trPr>
        <w:tc>
          <w:tcPr>
            <w:tcW w:w="1756" w:type="pct"/>
            <w:noWrap/>
            <w:hideMark/>
          </w:tcPr>
          <w:p w14:paraId="00C6D5A0" w14:textId="77777777" w:rsidR="00413CB7" w:rsidRPr="00413CB7" w:rsidRDefault="00413CB7" w:rsidP="00413CB7">
            <w:pPr>
              <w:spacing w:after="0"/>
              <w:jc w:val="left"/>
              <w:rPr>
                <w:szCs w:val="20"/>
              </w:rPr>
            </w:pPr>
            <w:r w:rsidRPr="00413CB7">
              <w:rPr>
                <w:szCs w:val="20"/>
              </w:rPr>
              <w:t>Michael Martin-Harris</w:t>
            </w:r>
          </w:p>
        </w:tc>
        <w:tc>
          <w:tcPr>
            <w:tcW w:w="1597" w:type="pct"/>
            <w:noWrap/>
            <w:hideMark/>
          </w:tcPr>
          <w:p w14:paraId="66FE163E"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3CA82E6D" w14:textId="77777777" w:rsidR="00413CB7" w:rsidRPr="00413CB7" w:rsidRDefault="00413CB7" w:rsidP="00413CB7">
            <w:pPr>
              <w:spacing w:after="0"/>
              <w:ind w:right="113"/>
              <w:jc w:val="right"/>
              <w:rPr>
                <w:szCs w:val="20"/>
              </w:rPr>
            </w:pPr>
            <w:r w:rsidRPr="00413CB7">
              <w:rPr>
                <w:szCs w:val="20"/>
              </w:rPr>
              <w:t>36.97</w:t>
            </w:r>
          </w:p>
        </w:tc>
        <w:tc>
          <w:tcPr>
            <w:tcW w:w="770" w:type="pct"/>
            <w:noWrap/>
            <w:hideMark/>
          </w:tcPr>
          <w:p w14:paraId="1B09F2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999580" w14:textId="77777777" w:rsidR="00413CB7" w:rsidRPr="00413CB7" w:rsidRDefault="00413CB7" w:rsidP="00413CB7">
            <w:pPr>
              <w:spacing w:after="0"/>
              <w:jc w:val="right"/>
              <w:rPr>
                <w:szCs w:val="20"/>
              </w:rPr>
            </w:pPr>
            <w:r w:rsidRPr="00413CB7">
              <w:rPr>
                <w:szCs w:val="20"/>
              </w:rPr>
              <w:t>11.4.2013</w:t>
            </w:r>
          </w:p>
        </w:tc>
      </w:tr>
      <w:tr w:rsidR="00413CB7" w:rsidRPr="00413CB7" w14:paraId="2064AD96" w14:textId="77777777" w:rsidTr="005B36B0">
        <w:trPr>
          <w:trHeight w:val="20"/>
        </w:trPr>
        <w:tc>
          <w:tcPr>
            <w:tcW w:w="1756" w:type="pct"/>
            <w:noWrap/>
            <w:hideMark/>
          </w:tcPr>
          <w:p w14:paraId="214F290F" w14:textId="77777777" w:rsidR="00413CB7" w:rsidRPr="00413CB7" w:rsidRDefault="00413CB7" w:rsidP="00413CB7">
            <w:pPr>
              <w:spacing w:after="0"/>
              <w:jc w:val="left"/>
              <w:rPr>
                <w:szCs w:val="20"/>
              </w:rPr>
            </w:pPr>
            <w:r w:rsidRPr="00413CB7">
              <w:rPr>
                <w:szCs w:val="20"/>
              </w:rPr>
              <w:t>Michael Martin-Harris</w:t>
            </w:r>
          </w:p>
        </w:tc>
        <w:tc>
          <w:tcPr>
            <w:tcW w:w="1597" w:type="pct"/>
            <w:noWrap/>
            <w:hideMark/>
          </w:tcPr>
          <w:p w14:paraId="74E6DC7E"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57A5C8E1" w14:textId="77777777" w:rsidR="00413CB7" w:rsidRPr="00413CB7" w:rsidRDefault="00413CB7" w:rsidP="00413CB7">
            <w:pPr>
              <w:spacing w:after="0"/>
              <w:ind w:right="113"/>
              <w:jc w:val="right"/>
              <w:rPr>
                <w:szCs w:val="20"/>
              </w:rPr>
            </w:pPr>
            <w:r w:rsidRPr="00413CB7">
              <w:rPr>
                <w:szCs w:val="20"/>
              </w:rPr>
              <w:t>66.86</w:t>
            </w:r>
          </w:p>
        </w:tc>
        <w:tc>
          <w:tcPr>
            <w:tcW w:w="770" w:type="pct"/>
            <w:noWrap/>
            <w:hideMark/>
          </w:tcPr>
          <w:p w14:paraId="0E184A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E99778" w14:textId="77777777" w:rsidR="00413CB7" w:rsidRPr="00413CB7" w:rsidRDefault="00413CB7" w:rsidP="00413CB7">
            <w:pPr>
              <w:spacing w:after="0"/>
              <w:jc w:val="right"/>
              <w:rPr>
                <w:szCs w:val="20"/>
              </w:rPr>
            </w:pPr>
            <w:r w:rsidRPr="00413CB7">
              <w:rPr>
                <w:szCs w:val="20"/>
              </w:rPr>
              <w:t>5.6.2013</w:t>
            </w:r>
          </w:p>
        </w:tc>
      </w:tr>
      <w:tr w:rsidR="00413CB7" w:rsidRPr="00413CB7" w14:paraId="7D98ED36" w14:textId="77777777" w:rsidTr="005B36B0">
        <w:trPr>
          <w:trHeight w:val="20"/>
        </w:trPr>
        <w:tc>
          <w:tcPr>
            <w:tcW w:w="1756" w:type="pct"/>
            <w:noWrap/>
            <w:hideMark/>
          </w:tcPr>
          <w:p w14:paraId="516428E9" w14:textId="77777777" w:rsidR="00413CB7" w:rsidRPr="00413CB7" w:rsidRDefault="00413CB7" w:rsidP="00413CB7">
            <w:pPr>
              <w:spacing w:after="0"/>
              <w:jc w:val="left"/>
              <w:rPr>
                <w:szCs w:val="20"/>
              </w:rPr>
            </w:pPr>
            <w:r w:rsidRPr="00413CB7">
              <w:rPr>
                <w:szCs w:val="20"/>
              </w:rPr>
              <w:t>Michael McNamara</w:t>
            </w:r>
          </w:p>
        </w:tc>
        <w:tc>
          <w:tcPr>
            <w:tcW w:w="1597" w:type="pct"/>
            <w:noWrap/>
            <w:hideMark/>
          </w:tcPr>
          <w:p w14:paraId="0A824F2F" w14:textId="77777777" w:rsidR="00413CB7" w:rsidRPr="00413CB7" w:rsidRDefault="00413CB7" w:rsidP="00413CB7">
            <w:pPr>
              <w:spacing w:after="0"/>
              <w:ind w:left="113"/>
              <w:jc w:val="left"/>
              <w:rPr>
                <w:szCs w:val="20"/>
              </w:rPr>
            </w:pPr>
            <w:r w:rsidRPr="00413CB7">
              <w:rPr>
                <w:szCs w:val="20"/>
              </w:rPr>
              <w:t>STEPNEY, SA 5069</w:t>
            </w:r>
          </w:p>
        </w:tc>
        <w:tc>
          <w:tcPr>
            <w:tcW w:w="424" w:type="pct"/>
            <w:noWrap/>
            <w:hideMark/>
          </w:tcPr>
          <w:p w14:paraId="44247E10" w14:textId="77777777" w:rsidR="00413CB7" w:rsidRPr="00413CB7" w:rsidRDefault="00413CB7" w:rsidP="00413CB7">
            <w:pPr>
              <w:spacing w:after="0"/>
              <w:ind w:right="113"/>
              <w:jc w:val="right"/>
              <w:rPr>
                <w:szCs w:val="20"/>
              </w:rPr>
            </w:pPr>
            <w:r w:rsidRPr="00413CB7">
              <w:rPr>
                <w:szCs w:val="20"/>
              </w:rPr>
              <w:t>76.94</w:t>
            </w:r>
          </w:p>
        </w:tc>
        <w:tc>
          <w:tcPr>
            <w:tcW w:w="770" w:type="pct"/>
            <w:noWrap/>
            <w:hideMark/>
          </w:tcPr>
          <w:p w14:paraId="47050A4C" w14:textId="77777777" w:rsidR="00413CB7" w:rsidRPr="00413CB7" w:rsidRDefault="00413CB7" w:rsidP="00413CB7">
            <w:pPr>
              <w:spacing w:after="0"/>
              <w:ind w:left="170"/>
              <w:jc w:val="left"/>
              <w:rPr>
                <w:szCs w:val="20"/>
              </w:rPr>
            </w:pPr>
            <w:r w:rsidRPr="00413CB7">
              <w:rPr>
                <w:szCs w:val="20"/>
              </w:rPr>
              <w:t>Refund 205637</w:t>
            </w:r>
          </w:p>
        </w:tc>
        <w:tc>
          <w:tcPr>
            <w:tcW w:w="453" w:type="pct"/>
            <w:noWrap/>
            <w:hideMark/>
          </w:tcPr>
          <w:p w14:paraId="2768E153" w14:textId="77777777" w:rsidR="00413CB7" w:rsidRPr="00413CB7" w:rsidRDefault="00413CB7" w:rsidP="00413CB7">
            <w:pPr>
              <w:spacing w:after="0"/>
              <w:jc w:val="right"/>
              <w:rPr>
                <w:szCs w:val="20"/>
              </w:rPr>
            </w:pPr>
            <w:r w:rsidRPr="00413CB7">
              <w:rPr>
                <w:szCs w:val="20"/>
              </w:rPr>
              <w:t>4.12.2013</w:t>
            </w:r>
          </w:p>
        </w:tc>
      </w:tr>
      <w:tr w:rsidR="00413CB7" w:rsidRPr="00413CB7" w14:paraId="6A5B4ABF" w14:textId="77777777" w:rsidTr="005B36B0">
        <w:trPr>
          <w:trHeight w:val="20"/>
        </w:trPr>
        <w:tc>
          <w:tcPr>
            <w:tcW w:w="1756" w:type="pct"/>
            <w:noWrap/>
            <w:hideMark/>
          </w:tcPr>
          <w:p w14:paraId="6ED13C6E" w14:textId="77777777" w:rsidR="00413CB7" w:rsidRPr="00413CB7" w:rsidRDefault="00413CB7" w:rsidP="00413CB7">
            <w:pPr>
              <w:spacing w:after="0"/>
              <w:jc w:val="left"/>
              <w:rPr>
                <w:szCs w:val="20"/>
              </w:rPr>
            </w:pPr>
            <w:r w:rsidRPr="00413CB7">
              <w:rPr>
                <w:szCs w:val="20"/>
              </w:rPr>
              <w:t>Michael Nicholas</w:t>
            </w:r>
          </w:p>
        </w:tc>
        <w:tc>
          <w:tcPr>
            <w:tcW w:w="1597" w:type="pct"/>
            <w:noWrap/>
            <w:hideMark/>
          </w:tcPr>
          <w:p w14:paraId="6C084610"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1474C8A1" w14:textId="77777777" w:rsidR="00413CB7" w:rsidRPr="00413CB7" w:rsidRDefault="00413CB7" w:rsidP="00413CB7">
            <w:pPr>
              <w:spacing w:after="0"/>
              <w:ind w:right="113"/>
              <w:jc w:val="right"/>
              <w:rPr>
                <w:szCs w:val="20"/>
              </w:rPr>
            </w:pPr>
            <w:r w:rsidRPr="00413CB7">
              <w:rPr>
                <w:szCs w:val="20"/>
              </w:rPr>
              <w:t>14.06</w:t>
            </w:r>
          </w:p>
        </w:tc>
        <w:tc>
          <w:tcPr>
            <w:tcW w:w="770" w:type="pct"/>
            <w:noWrap/>
            <w:hideMark/>
          </w:tcPr>
          <w:p w14:paraId="5F4182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45F880" w14:textId="77777777" w:rsidR="00413CB7" w:rsidRPr="00413CB7" w:rsidRDefault="00413CB7" w:rsidP="00413CB7">
            <w:pPr>
              <w:spacing w:after="0"/>
              <w:jc w:val="right"/>
              <w:rPr>
                <w:szCs w:val="20"/>
              </w:rPr>
            </w:pPr>
            <w:r w:rsidRPr="00413CB7">
              <w:rPr>
                <w:szCs w:val="20"/>
              </w:rPr>
              <w:t>11.11.2014</w:t>
            </w:r>
          </w:p>
        </w:tc>
      </w:tr>
      <w:tr w:rsidR="00413CB7" w:rsidRPr="00413CB7" w14:paraId="2279FB13" w14:textId="77777777" w:rsidTr="005B36B0">
        <w:trPr>
          <w:trHeight w:val="20"/>
        </w:trPr>
        <w:tc>
          <w:tcPr>
            <w:tcW w:w="1756" w:type="pct"/>
            <w:noWrap/>
            <w:hideMark/>
          </w:tcPr>
          <w:p w14:paraId="4B4F7227" w14:textId="77777777" w:rsidR="00413CB7" w:rsidRPr="00413CB7" w:rsidRDefault="00413CB7" w:rsidP="00413CB7">
            <w:pPr>
              <w:spacing w:after="0"/>
              <w:jc w:val="left"/>
              <w:rPr>
                <w:szCs w:val="20"/>
              </w:rPr>
            </w:pPr>
            <w:r w:rsidRPr="00413CB7">
              <w:rPr>
                <w:szCs w:val="20"/>
              </w:rPr>
              <w:t>Michael O’Donohoe</w:t>
            </w:r>
          </w:p>
        </w:tc>
        <w:tc>
          <w:tcPr>
            <w:tcW w:w="1597" w:type="pct"/>
            <w:noWrap/>
            <w:hideMark/>
          </w:tcPr>
          <w:p w14:paraId="41DB2A2B" w14:textId="77777777" w:rsidR="00413CB7" w:rsidRPr="00413CB7" w:rsidRDefault="00413CB7" w:rsidP="00413CB7">
            <w:pPr>
              <w:spacing w:after="0"/>
              <w:ind w:left="113"/>
              <w:jc w:val="left"/>
              <w:rPr>
                <w:szCs w:val="20"/>
              </w:rPr>
            </w:pPr>
            <w:r w:rsidRPr="00413CB7">
              <w:rPr>
                <w:szCs w:val="20"/>
              </w:rPr>
              <w:t>WAYVILLE, SA 5034</w:t>
            </w:r>
          </w:p>
        </w:tc>
        <w:tc>
          <w:tcPr>
            <w:tcW w:w="424" w:type="pct"/>
            <w:noWrap/>
            <w:hideMark/>
          </w:tcPr>
          <w:p w14:paraId="0FED91F6" w14:textId="77777777" w:rsidR="00413CB7" w:rsidRPr="00413CB7" w:rsidRDefault="00413CB7" w:rsidP="00413CB7">
            <w:pPr>
              <w:spacing w:after="0"/>
              <w:ind w:right="113"/>
              <w:jc w:val="right"/>
              <w:rPr>
                <w:szCs w:val="20"/>
              </w:rPr>
            </w:pPr>
            <w:r w:rsidRPr="00413CB7">
              <w:rPr>
                <w:szCs w:val="20"/>
              </w:rPr>
              <w:t>68.30</w:t>
            </w:r>
          </w:p>
        </w:tc>
        <w:tc>
          <w:tcPr>
            <w:tcW w:w="770" w:type="pct"/>
            <w:noWrap/>
            <w:hideMark/>
          </w:tcPr>
          <w:p w14:paraId="280531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538DF6" w14:textId="77777777" w:rsidR="00413CB7" w:rsidRPr="00413CB7" w:rsidRDefault="00413CB7" w:rsidP="00413CB7">
            <w:pPr>
              <w:spacing w:after="0"/>
              <w:jc w:val="right"/>
              <w:rPr>
                <w:szCs w:val="20"/>
              </w:rPr>
            </w:pPr>
            <w:r w:rsidRPr="00413CB7">
              <w:rPr>
                <w:szCs w:val="20"/>
              </w:rPr>
              <w:t>23.4.2013</w:t>
            </w:r>
          </w:p>
        </w:tc>
      </w:tr>
      <w:tr w:rsidR="00413CB7" w:rsidRPr="00413CB7" w14:paraId="5B3063D1" w14:textId="77777777" w:rsidTr="005B36B0">
        <w:trPr>
          <w:trHeight w:val="20"/>
        </w:trPr>
        <w:tc>
          <w:tcPr>
            <w:tcW w:w="1756" w:type="pct"/>
            <w:noWrap/>
            <w:hideMark/>
          </w:tcPr>
          <w:p w14:paraId="3CA1C02D" w14:textId="77777777" w:rsidR="00413CB7" w:rsidRPr="00413CB7" w:rsidRDefault="00413CB7" w:rsidP="00413CB7">
            <w:pPr>
              <w:spacing w:after="0"/>
              <w:jc w:val="left"/>
              <w:rPr>
                <w:szCs w:val="20"/>
              </w:rPr>
            </w:pPr>
            <w:r w:rsidRPr="00413CB7">
              <w:rPr>
                <w:szCs w:val="20"/>
              </w:rPr>
              <w:t>Michael O’Neil</w:t>
            </w:r>
          </w:p>
        </w:tc>
        <w:tc>
          <w:tcPr>
            <w:tcW w:w="1597" w:type="pct"/>
            <w:noWrap/>
            <w:hideMark/>
          </w:tcPr>
          <w:p w14:paraId="245641A3"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1C20C20A" w14:textId="77777777" w:rsidR="00413CB7" w:rsidRPr="00413CB7" w:rsidRDefault="00413CB7" w:rsidP="00413CB7">
            <w:pPr>
              <w:spacing w:after="0"/>
              <w:ind w:right="113"/>
              <w:jc w:val="right"/>
              <w:rPr>
                <w:szCs w:val="20"/>
              </w:rPr>
            </w:pPr>
            <w:r w:rsidRPr="00413CB7">
              <w:rPr>
                <w:szCs w:val="20"/>
              </w:rPr>
              <w:t>134.06</w:t>
            </w:r>
          </w:p>
        </w:tc>
        <w:tc>
          <w:tcPr>
            <w:tcW w:w="770" w:type="pct"/>
            <w:noWrap/>
            <w:hideMark/>
          </w:tcPr>
          <w:p w14:paraId="2FC0B9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982782" w14:textId="77777777" w:rsidR="00413CB7" w:rsidRPr="00413CB7" w:rsidRDefault="00413CB7" w:rsidP="00413CB7">
            <w:pPr>
              <w:spacing w:after="0"/>
              <w:jc w:val="right"/>
              <w:rPr>
                <w:szCs w:val="20"/>
              </w:rPr>
            </w:pPr>
            <w:r w:rsidRPr="00413CB7">
              <w:rPr>
                <w:szCs w:val="20"/>
              </w:rPr>
              <w:t>7.8.2014</w:t>
            </w:r>
          </w:p>
        </w:tc>
      </w:tr>
      <w:tr w:rsidR="00413CB7" w:rsidRPr="00413CB7" w14:paraId="4EE36B4A" w14:textId="77777777" w:rsidTr="005B36B0">
        <w:trPr>
          <w:trHeight w:val="20"/>
        </w:trPr>
        <w:tc>
          <w:tcPr>
            <w:tcW w:w="1756" w:type="pct"/>
            <w:noWrap/>
            <w:hideMark/>
          </w:tcPr>
          <w:p w14:paraId="6A722E9A" w14:textId="77777777" w:rsidR="00413CB7" w:rsidRPr="00413CB7" w:rsidRDefault="00413CB7" w:rsidP="00413CB7">
            <w:pPr>
              <w:spacing w:after="0"/>
              <w:jc w:val="left"/>
              <w:rPr>
                <w:szCs w:val="20"/>
              </w:rPr>
            </w:pPr>
            <w:r w:rsidRPr="00413CB7">
              <w:rPr>
                <w:szCs w:val="20"/>
              </w:rPr>
              <w:t>Michael Papapetros</w:t>
            </w:r>
          </w:p>
        </w:tc>
        <w:tc>
          <w:tcPr>
            <w:tcW w:w="1597" w:type="pct"/>
            <w:noWrap/>
            <w:hideMark/>
          </w:tcPr>
          <w:p w14:paraId="3972B671" w14:textId="77777777"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14:paraId="00CDE77E" w14:textId="77777777" w:rsidR="00413CB7" w:rsidRPr="00413CB7" w:rsidRDefault="00413CB7" w:rsidP="00413CB7">
            <w:pPr>
              <w:spacing w:after="0"/>
              <w:ind w:right="113"/>
              <w:jc w:val="right"/>
              <w:rPr>
                <w:szCs w:val="20"/>
              </w:rPr>
            </w:pPr>
            <w:r w:rsidRPr="00413CB7">
              <w:rPr>
                <w:szCs w:val="20"/>
              </w:rPr>
              <w:t>125.00</w:t>
            </w:r>
          </w:p>
        </w:tc>
        <w:tc>
          <w:tcPr>
            <w:tcW w:w="770" w:type="pct"/>
            <w:noWrap/>
            <w:hideMark/>
          </w:tcPr>
          <w:p w14:paraId="763689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447905" w14:textId="77777777" w:rsidR="00413CB7" w:rsidRPr="00413CB7" w:rsidRDefault="00413CB7" w:rsidP="00413CB7">
            <w:pPr>
              <w:spacing w:after="0"/>
              <w:jc w:val="right"/>
              <w:rPr>
                <w:szCs w:val="20"/>
              </w:rPr>
            </w:pPr>
            <w:r w:rsidRPr="00413CB7">
              <w:rPr>
                <w:szCs w:val="20"/>
              </w:rPr>
              <w:t>10.2.2014</w:t>
            </w:r>
          </w:p>
        </w:tc>
      </w:tr>
      <w:tr w:rsidR="00413CB7" w:rsidRPr="00413CB7" w14:paraId="52FA2DBF" w14:textId="77777777" w:rsidTr="005B36B0">
        <w:trPr>
          <w:trHeight w:val="20"/>
        </w:trPr>
        <w:tc>
          <w:tcPr>
            <w:tcW w:w="1756" w:type="pct"/>
            <w:noWrap/>
            <w:hideMark/>
          </w:tcPr>
          <w:p w14:paraId="0597D1C0" w14:textId="77777777" w:rsidR="00413CB7" w:rsidRPr="00413CB7" w:rsidRDefault="00413CB7" w:rsidP="00413CB7">
            <w:pPr>
              <w:spacing w:after="0"/>
              <w:jc w:val="left"/>
              <w:rPr>
                <w:szCs w:val="20"/>
              </w:rPr>
            </w:pPr>
            <w:r w:rsidRPr="00413CB7">
              <w:rPr>
                <w:szCs w:val="20"/>
              </w:rPr>
              <w:t>Michael Scarabotti</w:t>
            </w:r>
          </w:p>
        </w:tc>
        <w:tc>
          <w:tcPr>
            <w:tcW w:w="1597" w:type="pct"/>
            <w:noWrap/>
            <w:hideMark/>
          </w:tcPr>
          <w:p w14:paraId="2C565A63"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07D6652E" w14:textId="77777777" w:rsidR="00413CB7" w:rsidRPr="00413CB7" w:rsidRDefault="00413CB7" w:rsidP="00413CB7">
            <w:pPr>
              <w:spacing w:after="0"/>
              <w:ind w:right="113"/>
              <w:jc w:val="right"/>
              <w:rPr>
                <w:szCs w:val="20"/>
              </w:rPr>
            </w:pPr>
            <w:r w:rsidRPr="00413CB7">
              <w:rPr>
                <w:szCs w:val="20"/>
              </w:rPr>
              <w:t>51.71</w:t>
            </w:r>
          </w:p>
        </w:tc>
        <w:tc>
          <w:tcPr>
            <w:tcW w:w="770" w:type="pct"/>
            <w:noWrap/>
            <w:hideMark/>
          </w:tcPr>
          <w:p w14:paraId="46F447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6F0AB3" w14:textId="77777777" w:rsidR="00413CB7" w:rsidRPr="00413CB7" w:rsidRDefault="00413CB7" w:rsidP="00413CB7">
            <w:pPr>
              <w:spacing w:after="0"/>
              <w:jc w:val="right"/>
              <w:rPr>
                <w:szCs w:val="20"/>
              </w:rPr>
            </w:pPr>
            <w:r w:rsidRPr="00413CB7">
              <w:rPr>
                <w:szCs w:val="20"/>
              </w:rPr>
              <w:t>18.11.2013</w:t>
            </w:r>
          </w:p>
        </w:tc>
      </w:tr>
      <w:tr w:rsidR="00413CB7" w:rsidRPr="00413CB7" w14:paraId="05DB57A9" w14:textId="77777777" w:rsidTr="005B36B0">
        <w:trPr>
          <w:trHeight w:val="20"/>
        </w:trPr>
        <w:tc>
          <w:tcPr>
            <w:tcW w:w="1756" w:type="pct"/>
            <w:noWrap/>
            <w:hideMark/>
          </w:tcPr>
          <w:p w14:paraId="62B9E57B" w14:textId="77777777" w:rsidR="00413CB7" w:rsidRPr="00413CB7" w:rsidRDefault="00413CB7" w:rsidP="00413CB7">
            <w:pPr>
              <w:spacing w:after="0"/>
              <w:jc w:val="left"/>
              <w:rPr>
                <w:szCs w:val="20"/>
              </w:rPr>
            </w:pPr>
            <w:r w:rsidRPr="00413CB7">
              <w:rPr>
                <w:szCs w:val="20"/>
              </w:rPr>
              <w:t>Michael Scerri</w:t>
            </w:r>
          </w:p>
        </w:tc>
        <w:tc>
          <w:tcPr>
            <w:tcW w:w="1597" w:type="pct"/>
            <w:noWrap/>
            <w:hideMark/>
          </w:tcPr>
          <w:p w14:paraId="10A58B82"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39E5BC50" w14:textId="77777777" w:rsidR="00413CB7" w:rsidRPr="00413CB7" w:rsidRDefault="00413CB7" w:rsidP="00413CB7">
            <w:pPr>
              <w:spacing w:after="0"/>
              <w:ind w:right="113"/>
              <w:jc w:val="right"/>
              <w:rPr>
                <w:szCs w:val="20"/>
              </w:rPr>
            </w:pPr>
            <w:r w:rsidRPr="00413CB7">
              <w:rPr>
                <w:szCs w:val="20"/>
              </w:rPr>
              <w:t>127.12</w:t>
            </w:r>
          </w:p>
        </w:tc>
        <w:tc>
          <w:tcPr>
            <w:tcW w:w="770" w:type="pct"/>
            <w:noWrap/>
            <w:hideMark/>
          </w:tcPr>
          <w:p w14:paraId="3D762A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567BE1" w14:textId="77777777" w:rsidR="00413CB7" w:rsidRPr="00413CB7" w:rsidRDefault="00413CB7" w:rsidP="00413CB7">
            <w:pPr>
              <w:spacing w:after="0"/>
              <w:jc w:val="right"/>
              <w:rPr>
                <w:szCs w:val="20"/>
              </w:rPr>
            </w:pPr>
            <w:r w:rsidRPr="00413CB7">
              <w:rPr>
                <w:szCs w:val="20"/>
              </w:rPr>
              <w:t>25.5.2014</w:t>
            </w:r>
          </w:p>
        </w:tc>
      </w:tr>
      <w:tr w:rsidR="00413CB7" w:rsidRPr="00413CB7" w14:paraId="3CF6092E" w14:textId="77777777" w:rsidTr="005B36B0">
        <w:trPr>
          <w:trHeight w:val="20"/>
        </w:trPr>
        <w:tc>
          <w:tcPr>
            <w:tcW w:w="1756" w:type="pct"/>
            <w:noWrap/>
            <w:hideMark/>
          </w:tcPr>
          <w:p w14:paraId="4ABE97AE" w14:textId="77777777" w:rsidR="00413CB7" w:rsidRPr="00413CB7" w:rsidRDefault="00413CB7" w:rsidP="00413CB7">
            <w:pPr>
              <w:spacing w:after="0"/>
              <w:jc w:val="left"/>
              <w:rPr>
                <w:szCs w:val="20"/>
              </w:rPr>
            </w:pPr>
            <w:r w:rsidRPr="00413CB7">
              <w:rPr>
                <w:szCs w:val="20"/>
              </w:rPr>
              <w:t>Michael Schurgott</w:t>
            </w:r>
          </w:p>
        </w:tc>
        <w:tc>
          <w:tcPr>
            <w:tcW w:w="1597" w:type="pct"/>
            <w:noWrap/>
            <w:hideMark/>
          </w:tcPr>
          <w:p w14:paraId="0CCDCB46" w14:textId="77777777"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14:paraId="4DFC06D5" w14:textId="77777777" w:rsidR="00413CB7" w:rsidRPr="00413CB7" w:rsidRDefault="00413CB7" w:rsidP="00413CB7">
            <w:pPr>
              <w:spacing w:after="0"/>
              <w:ind w:right="113"/>
              <w:jc w:val="right"/>
              <w:rPr>
                <w:szCs w:val="20"/>
              </w:rPr>
            </w:pPr>
            <w:r w:rsidRPr="00413CB7">
              <w:rPr>
                <w:szCs w:val="20"/>
              </w:rPr>
              <w:t>60.19</w:t>
            </w:r>
          </w:p>
        </w:tc>
        <w:tc>
          <w:tcPr>
            <w:tcW w:w="770" w:type="pct"/>
            <w:noWrap/>
            <w:hideMark/>
          </w:tcPr>
          <w:p w14:paraId="589F01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04C492" w14:textId="77777777" w:rsidR="00413CB7" w:rsidRPr="00413CB7" w:rsidRDefault="00413CB7" w:rsidP="00413CB7">
            <w:pPr>
              <w:spacing w:after="0"/>
              <w:jc w:val="right"/>
              <w:rPr>
                <w:szCs w:val="20"/>
              </w:rPr>
            </w:pPr>
            <w:r w:rsidRPr="00413CB7">
              <w:rPr>
                <w:szCs w:val="20"/>
              </w:rPr>
              <w:t>18.8.2014</w:t>
            </w:r>
          </w:p>
        </w:tc>
      </w:tr>
      <w:tr w:rsidR="00413CB7" w:rsidRPr="00413CB7" w14:paraId="1A46A26F" w14:textId="77777777" w:rsidTr="005B36B0">
        <w:trPr>
          <w:trHeight w:val="20"/>
        </w:trPr>
        <w:tc>
          <w:tcPr>
            <w:tcW w:w="1756" w:type="pct"/>
            <w:noWrap/>
            <w:hideMark/>
          </w:tcPr>
          <w:p w14:paraId="45CAF204" w14:textId="77777777" w:rsidR="00413CB7" w:rsidRPr="00413CB7" w:rsidRDefault="00413CB7" w:rsidP="00413CB7">
            <w:pPr>
              <w:spacing w:after="0"/>
              <w:jc w:val="left"/>
              <w:rPr>
                <w:szCs w:val="20"/>
              </w:rPr>
            </w:pPr>
            <w:r w:rsidRPr="00413CB7">
              <w:rPr>
                <w:szCs w:val="20"/>
              </w:rPr>
              <w:t>Michael Schurgott</w:t>
            </w:r>
          </w:p>
        </w:tc>
        <w:tc>
          <w:tcPr>
            <w:tcW w:w="1597" w:type="pct"/>
            <w:noWrap/>
            <w:hideMark/>
          </w:tcPr>
          <w:p w14:paraId="15B36829" w14:textId="77777777"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14:paraId="1EAFA52B" w14:textId="77777777" w:rsidR="00413CB7" w:rsidRPr="00413CB7" w:rsidRDefault="00413CB7" w:rsidP="00413CB7">
            <w:pPr>
              <w:spacing w:after="0"/>
              <w:ind w:right="113"/>
              <w:jc w:val="right"/>
              <w:rPr>
                <w:szCs w:val="20"/>
              </w:rPr>
            </w:pPr>
            <w:r w:rsidRPr="00413CB7">
              <w:rPr>
                <w:szCs w:val="20"/>
              </w:rPr>
              <w:t>36.19</w:t>
            </w:r>
          </w:p>
        </w:tc>
        <w:tc>
          <w:tcPr>
            <w:tcW w:w="770" w:type="pct"/>
            <w:noWrap/>
            <w:hideMark/>
          </w:tcPr>
          <w:p w14:paraId="536025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9B1378" w14:textId="77777777" w:rsidR="00413CB7" w:rsidRPr="00413CB7" w:rsidRDefault="00413CB7" w:rsidP="00413CB7">
            <w:pPr>
              <w:spacing w:after="0"/>
              <w:jc w:val="right"/>
              <w:rPr>
                <w:szCs w:val="20"/>
              </w:rPr>
            </w:pPr>
            <w:r w:rsidRPr="00413CB7">
              <w:rPr>
                <w:szCs w:val="20"/>
              </w:rPr>
              <w:t>18.8.2014</w:t>
            </w:r>
          </w:p>
        </w:tc>
      </w:tr>
      <w:tr w:rsidR="00413CB7" w:rsidRPr="00413CB7" w14:paraId="28A69362" w14:textId="77777777" w:rsidTr="005B36B0">
        <w:trPr>
          <w:trHeight w:val="20"/>
        </w:trPr>
        <w:tc>
          <w:tcPr>
            <w:tcW w:w="1756" w:type="pct"/>
            <w:noWrap/>
            <w:hideMark/>
          </w:tcPr>
          <w:p w14:paraId="22D24CE0" w14:textId="77777777" w:rsidR="00413CB7" w:rsidRPr="00413CB7" w:rsidRDefault="00413CB7" w:rsidP="00413CB7">
            <w:pPr>
              <w:spacing w:after="0"/>
              <w:jc w:val="left"/>
              <w:rPr>
                <w:szCs w:val="20"/>
              </w:rPr>
            </w:pPr>
            <w:r w:rsidRPr="00413CB7">
              <w:rPr>
                <w:szCs w:val="20"/>
              </w:rPr>
              <w:t>Michael Sendy</w:t>
            </w:r>
          </w:p>
        </w:tc>
        <w:tc>
          <w:tcPr>
            <w:tcW w:w="1597" w:type="pct"/>
            <w:noWrap/>
            <w:hideMark/>
          </w:tcPr>
          <w:p w14:paraId="78DBEAF7"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27D1EB69" w14:textId="77777777" w:rsidR="00413CB7" w:rsidRPr="00413CB7" w:rsidRDefault="00413CB7" w:rsidP="00413CB7">
            <w:pPr>
              <w:spacing w:after="0"/>
              <w:ind w:right="113"/>
              <w:jc w:val="right"/>
              <w:rPr>
                <w:szCs w:val="20"/>
              </w:rPr>
            </w:pPr>
            <w:r w:rsidRPr="00413CB7">
              <w:rPr>
                <w:szCs w:val="20"/>
              </w:rPr>
              <w:t>11.63</w:t>
            </w:r>
          </w:p>
        </w:tc>
        <w:tc>
          <w:tcPr>
            <w:tcW w:w="770" w:type="pct"/>
            <w:noWrap/>
            <w:hideMark/>
          </w:tcPr>
          <w:p w14:paraId="3B40E1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121B1A" w14:textId="77777777" w:rsidR="00413CB7" w:rsidRPr="00413CB7" w:rsidRDefault="00413CB7" w:rsidP="00413CB7">
            <w:pPr>
              <w:spacing w:after="0"/>
              <w:jc w:val="right"/>
              <w:rPr>
                <w:szCs w:val="20"/>
              </w:rPr>
            </w:pPr>
            <w:r w:rsidRPr="00413CB7">
              <w:rPr>
                <w:szCs w:val="20"/>
              </w:rPr>
              <w:t>30.7.2014</w:t>
            </w:r>
          </w:p>
        </w:tc>
      </w:tr>
      <w:tr w:rsidR="00413CB7" w:rsidRPr="00413CB7" w14:paraId="412247E1" w14:textId="77777777" w:rsidTr="005B36B0">
        <w:trPr>
          <w:trHeight w:val="20"/>
        </w:trPr>
        <w:tc>
          <w:tcPr>
            <w:tcW w:w="1756" w:type="pct"/>
            <w:noWrap/>
            <w:hideMark/>
          </w:tcPr>
          <w:p w14:paraId="1970CF66" w14:textId="77777777" w:rsidR="00413CB7" w:rsidRPr="00413CB7" w:rsidRDefault="00413CB7" w:rsidP="00413CB7">
            <w:pPr>
              <w:spacing w:after="0"/>
              <w:jc w:val="left"/>
              <w:rPr>
                <w:szCs w:val="20"/>
              </w:rPr>
            </w:pPr>
            <w:r w:rsidRPr="00413CB7">
              <w:rPr>
                <w:szCs w:val="20"/>
              </w:rPr>
              <w:t>Michael Smith</w:t>
            </w:r>
          </w:p>
        </w:tc>
        <w:tc>
          <w:tcPr>
            <w:tcW w:w="1597" w:type="pct"/>
            <w:noWrap/>
            <w:hideMark/>
          </w:tcPr>
          <w:p w14:paraId="17D149C2" w14:textId="77777777"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14:paraId="530758D0"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BE70C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D31039" w14:textId="77777777" w:rsidR="00413CB7" w:rsidRPr="00413CB7" w:rsidRDefault="00413CB7" w:rsidP="00413CB7">
            <w:pPr>
              <w:spacing w:after="0"/>
              <w:jc w:val="right"/>
              <w:rPr>
                <w:szCs w:val="20"/>
              </w:rPr>
            </w:pPr>
            <w:r w:rsidRPr="00413CB7">
              <w:rPr>
                <w:szCs w:val="20"/>
              </w:rPr>
              <w:t>26.2.2014</w:t>
            </w:r>
          </w:p>
        </w:tc>
      </w:tr>
      <w:tr w:rsidR="00413CB7" w:rsidRPr="00413CB7" w14:paraId="3A8191C5" w14:textId="77777777" w:rsidTr="005B36B0">
        <w:trPr>
          <w:trHeight w:val="20"/>
        </w:trPr>
        <w:tc>
          <w:tcPr>
            <w:tcW w:w="1756" w:type="pct"/>
            <w:noWrap/>
            <w:hideMark/>
          </w:tcPr>
          <w:p w14:paraId="5B2C4F2A" w14:textId="77777777" w:rsidR="00413CB7" w:rsidRPr="00413CB7" w:rsidRDefault="00413CB7" w:rsidP="00413CB7">
            <w:pPr>
              <w:spacing w:after="0"/>
              <w:jc w:val="left"/>
              <w:rPr>
                <w:szCs w:val="20"/>
              </w:rPr>
            </w:pPr>
            <w:r w:rsidRPr="00413CB7">
              <w:rPr>
                <w:szCs w:val="20"/>
              </w:rPr>
              <w:t>Michael Sorgiovanni</w:t>
            </w:r>
          </w:p>
        </w:tc>
        <w:tc>
          <w:tcPr>
            <w:tcW w:w="1597" w:type="pct"/>
            <w:noWrap/>
            <w:hideMark/>
          </w:tcPr>
          <w:p w14:paraId="4DE5E296"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073276A7" w14:textId="77777777" w:rsidR="00413CB7" w:rsidRPr="00413CB7" w:rsidRDefault="00413CB7" w:rsidP="00413CB7">
            <w:pPr>
              <w:spacing w:after="0"/>
              <w:ind w:right="113"/>
              <w:jc w:val="right"/>
              <w:rPr>
                <w:szCs w:val="20"/>
              </w:rPr>
            </w:pPr>
            <w:r w:rsidRPr="00413CB7">
              <w:rPr>
                <w:szCs w:val="20"/>
              </w:rPr>
              <w:t>23.24</w:t>
            </w:r>
          </w:p>
        </w:tc>
        <w:tc>
          <w:tcPr>
            <w:tcW w:w="770" w:type="pct"/>
            <w:noWrap/>
            <w:hideMark/>
          </w:tcPr>
          <w:p w14:paraId="35FE96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D4D87B" w14:textId="77777777" w:rsidR="00413CB7" w:rsidRPr="00413CB7" w:rsidRDefault="00413CB7" w:rsidP="00413CB7">
            <w:pPr>
              <w:spacing w:after="0"/>
              <w:jc w:val="right"/>
              <w:rPr>
                <w:szCs w:val="20"/>
              </w:rPr>
            </w:pPr>
            <w:r w:rsidRPr="00413CB7">
              <w:rPr>
                <w:szCs w:val="20"/>
              </w:rPr>
              <w:t>19.1.2014</w:t>
            </w:r>
          </w:p>
        </w:tc>
      </w:tr>
      <w:tr w:rsidR="00413CB7" w:rsidRPr="00413CB7" w14:paraId="0CD79B3C" w14:textId="77777777" w:rsidTr="005B36B0">
        <w:trPr>
          <w:trHeight w:val="20"/>
        </w:trPr>
        <w:tc>
          <w:tcPr>
            <w:tcW w:w="1756" w:type="pct"/>
            <w:noWrap/>
            <w:hideMark/>
          </w:tcPr>
          <w:p w14:paraId="17C1F70E" w14:textId="77777777" w:rsidR="00413CB7" w:rsidRPr="00413CB7" w:rsidRDefault="00413CB7" w:rsidP="00413CB7">
            <w:pPr>
              <w:spacing w:after="0"/>
              <w:jc w:val="left"/>
              <w:rPr>
                <w:szCs w:val="20"/>
              </w:rPr>
            </w:pPr>
            <w:r w:rsidRPr="00413CB7">
              <w:rPr>
                <w:szCs w:val="20"/>
              </w:rPr>
              <w:t>Michael Sorgiovanni</w:t>
            </w:r>
          </w:p>
        </w:tc>
        <w:tc>
          <w:tcPr>
            <w:tcW w:w="1597" w:type="pct"/>
            <w:noWrap/>
            <w:hideMark/>
          </w:tcPr>
          <w:p w14:paraId="072F9F51"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48FFA7FD" w14:textId="77777777" w:rsidR="00413CB7" w:rsidRPr="00413CB7" w:rsidRDefault="00413CB7" w:rsidP="00413CB7">
            <w:pPr>
              <w:spacing w:after="0"/>
              <w:ind w:right="113"/>
              <w:jc w:val="right"/>
              <w:rPr>
                <w:szCs w:val="20"/>
              </w:rPr>
            </w:pPr>
            <w:r w:rsidRPr="00413CB7">
              <w:rPr>
                <w:szCs w:val="20"/>
              </w:rPr>
              <w:t>28.24</w:t>
            </w:r>
          </w:p>
        </w:tc>
        <w:tc>
          <w:tcPr>
            <w:tcW w:w="770" w:type="pct"/>
            <w:noWrap/>
            <w:hideMark/>
          </w:tcPr>
          <w:p w14:paraId="12DC6C4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32B1B1" w14:textId="77777777" w:rsidR="00413CB7" w:rsidRPr="00413CB7" w:rsidRDefault="00413CB7" w:rsidP="00413CB7">
            <w:pPr>
              <w:spacing w:after="0"/>
              <w:jc w:val="right"/>
              <w:rPr>
                <w:szCs w:val="20"/>
              </w:rPr>
            </w:pPr>
            <w:r w:rsidRPr="00413CB7">
              <w:rPr>
                <w:szCs w:val="20"/>
              </w:rPr>
              <w:t>19.1.2014</w:t>
            </w:r>
          </w:p>
        </w:tc>
      </w:tr>
      <w:tr w:rsidR="00413CB7" w:rsidRPr="00413CB7" w14:paraId="64E4CBD8" w14:textId="77777777" w:rsidTr="005B36B0">
        <w:trPr>
          <w:trHeight w:val="20"/>
        </w:trPr>
        <w:tc>
          <w:tcPr>
            <w:tcW w:w="1756" w:type="pct"/>
            <w:noWrap/>
            <w:hideMark/>
          </w:tcPr>
          <w:p w14:paraId="466B0EA9" w14:textId="77777777" w:rsidR="00413CB7" w:rsidRPr="00413CB7" w:rsidRDefault="00413CB7" w:rsidP="00413CB7">
            <w:pPr>
              <w:spacing w:after="0"/>
              <w:jc w:val="left"/>
              <w:rPr>
                <w:szCs w:val="20"/>
              </w:rPr>
            </w:pPr>
            <w:r w:rsidRPr="00413CB7">
              <w:rPr>
                <w:szCs w:val="20"/>
              </w:rPr>
              <w:t>Michael Tait</w:t>
            </w:r>
          </w:p>
        </w:tc>
        <w:tc>
          <w:tcPr>
            <w:tcW w:w="1597" w:type="pct"/>
            <w:noWrap/>
            <w:hideMark/>
          </w:tcPr>
          <w:p w14:paraId="141E3646" w14:textId="77777777"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14:paraId="6614DCD7" w14:textId="77777777" w:rsidR="00413CB7" w:rsidRPr="00413CB7" w:rsidRDefault="00413CB7" w:rsidP="00413CB7">
            <w:pPr>
              <w:spacing w:after="0"/>
              <w:ind w:right="113"/>
              <w:jc w:val="right"/>
              <w:rPr>
                <w:szCs w:val="20"/>
              </w:rPr>
            </w:pPr>
            <w:r w:rsidRPr="00413CB7">
              <w:rPr>
                <w:szCs w:val="20"/>
              </w:rPr>
              <w:t>21.58</w:t>
            </w:r>
          </w:p>
        </w:tc>
        <w:tc>
          <w:tcPr>
            <w:tcW w:w="770" w:type="pct"/>
            <w:noWrap/>
            <w:hideMark/>
          </w:tcPr>
          <w:p w14:paraId="496913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2D38B1" w14:textId="77777777" w:rsidR="00413CB7" w:rsidRPr="00413CB7" w:rsidRDefault="00413CB7" w:rsidP="00413CB7">
            <w:pPr>
              <w:spacing w:after="0"/>
              <w:jc w:val="right"/>
              <w:rPr>
                <w:szCs w:val="20"/>
              </w:rPr>
            </w:pPr>
            <w:r w:rsidRPr="00413CB7">
              <w:rPr>
                <w:szCs w:val="20"/>
              </w:rPr>
              <w:t>19.5.2014</w:t>
            </w:r>
          </w:p>
        </w:tc>
      </w:tr>
      <w:tr w:rsidR="00413CB7" w:rsidRPr="00413CB7" w14:paraId="28CBAC63" w14:textId="77777777" w:rsidTr="005B36B0">
        <w:trPr>
          <w:trHeight w:val="20"/>
        </w:trPr>
        <w:tc>
          <w:tcPr>
            <w:tcW w:w="1756" w:type="pct"/>
            <w:noWrap/>
            <w:hideMark/>
          </w:tcPr>
          <w:p w14:paraId="386D0CBD" w14:textId="77777777" w:rsidR="00413CB7" w:rsidRPr="00413CB7" w:rsidRDefault="00413CB7" w:rsidP="00413CB7">
            <w:pPr>
              <w:spacing w:after="0"/>
              <w:jc w:val="left"/>
              <w:rPr>
                <w:szCs w:val="20"/>
              </w:rPr>
            </w:pPr>
            <w:r w:rsidRPr="00413CB7">
              <w:rPr>
                <w:szCs w:val="20"/>
              </w:rPr>
              <w:t>Michael Talladira</w:t>
            </w:r>
          </w:p>
        </w:tc>
        <w:tc>
          <w:tcPr>
            <w:tcW w:w="1597" w:type="pct"/>
            <w:noWrap/>
            <w:hideMark/>
          </w:tcPr>
          <w:p w14:paraId="4A8E7E62"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579359A1"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AE262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DB9AB9" w14:textId="77777777" w:rsidR="00413CB7" w:rsidRPr="00413CB7" w:rsidRDefault="00413CB7" w:rsidP="00413CB7">
            <w:pPr>
              <w:spacing w:after="0"/>
              <w:jc w:val="right"/>
              <w:rPr>
                <w:szCs w:val="20"/>
              </w:rPr>
            </w:pPr>
            <w:r w:rsidRPr="00413CB7">
              <w:rPr>
                <w:szCs w:val="20"/>
              </w:rPr>
              <w:t>20.1.2014</w:t>
            </w:r>
          </w:p>
        </w:tc>
      </w:tr>
      <w:tr w:rsidR="00413CB7" w:rsidRPr="00413CB7" w14:paraId="1C96D783" w14:textId="77777777" w:rsidTr="005B36B0">
        <w:trPr>
          <w:trHeight w:val="20"/>
        </w:trPr>
        <w:tc>
          <w:tcPr>
            <w:tcW w:w="1756" w:type="pct"/>
            <w:noWrap/>
            <w:hideMark/>
          </w:tcPr>
          <w:p w14:paraId="28A10B23" w14:textId="77777777" w:rsidR="00413CB7" w:rsidRPr="00413CB7" w:rsidRDefault="00413CB7" w:rsidP="00413CB7">
            <w:pPr>
              <w:spacing w:after="0"/>
              <w:jc w:val="left"/>
              <w:rPr>
                <w:szCs w:val="20"/>
              </w:rPr>
            </w:pPr>
            <w:r w:rsidRPr="00413CB7">
              <w:rPr>
                <w:szCs w:val="20"/>
              </w:rPr>
              <w:t>Michael Waterman</w:t>
            </w:r>
          </w:p>
        </w:tc>
        <w:tc>
          <w:tcPr>
            <w:tcW w:w="1597" w:type="pct"/>
            <w:noWrap/>
            <w:hideMark/>
          </w:tcPr>
          <w:p w14:paraId="453507E5"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1E7CAF4A"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305D6E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5A2700" w14:textId="77777777" w:rsidR="00413CB7" w:rsidRPr="00413CB7" w:rsidRDefault="00413CB7" w:rsidP="00413CB7">
            <w:pPr>
              <w:spacing w:after="0"/>
              <w:jc w:val="right"/>
              <w:rPr>
                <w:szCs w:val="20"/>
              </w:rPr>
            </w:pPr>
            <w:r w:rsidRPr="00413CB7">
              <w:rPr>
                <w:szCs w:val="20"/>
              </w:rPr>
              <w:t>3.12.2013</w:t>
            </w:r>
          </w:p>
        </w:tc>
      </w:tr>
      <w:tr w:rsidR="00413CB7" w:rsidRPr="00413CB7" w14:paraId="10707DB0" w14:textId="77777777" w:rsidTr="005B36B0">
        <w:trPr>
          <w:trHeight w:val="20"/>
        </w:trPr>
        <w:tc>
          <w:tcPr>
            <w:tcW w:w="1756" w:type="pct"/>
            <w:noWrap/>
            <w:hideMark/>
          </w:tcPr>
          <w:p w14:paraId="61D66C05" w14:textId="77777777" w:rsidR="00413CB7" w:rsidRPr="00413CB7" w:rsidRDefault="00413CB7" w:rsidP="00413CB7">
            <w:pPr>
              <w:spacing w:after="0"/>
              <w:jc w:val="left"/>
              <w:rPr>
                <w:szCs w:val="20"/>
              </w:rPr>
            </w:pPr>
            <w:r w:rsidRPr="00413CB7">
              <w:rPr>
                <w:szCs w:val="20"/>
              </w:rPr>
              <w:t>Michael Watson</w:t>
            </w:r>
          </w:p>
        </w:tc>
        <w:tc>
          <w:tcPr>
            <w:tcW w:w="1597" w:type="pct"/>
            <w:noWrap/>
            <w:hideMark/>
          </w:tcPr>
          <w:p w14:paraId="79FAD4D4" w14:textId="77777777"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14:paraId="26C3C121" w14:textId="77777777" w:rsidR="00413CB7" w:rsidRPr="00413CB7" w:rsidRDefault="00413CB7" w:rsidP="00413CB7">
            <w:pPr>
              <w:spacing w:after="0"/>
              <w:ind w:right="113"/>
              <w:jc w:val="right"/>
              <w:rPr>
                <w:szCs w:val="20"/>
              </w:rPr>
            </w:pPr>
            <w:r w:rsidRPr="00413CB7">
              <w:rPr>
                <w:szCs w:val="20"/>
              </w:rPr>
              <w:t>17.36</w:t>
            </w:r>
          </w:p>
        </w:tc>
        <w:tc>
          <w:tcPr>
            <w:tcW w:w="770" w:type="pct"/>
            <w:noWrap/>
            <w:hideMark/>
          </w:tcPr>
          <w:p w14:paraId="3ED4C9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321587" w14:textId="77777777" w:rsidR="00413CB7" w:rsidRPr="00413CB7" w:rsidRDefault="00413CB7" w:rsidP="00413CB7">
            <w:pPr>
              <w:spacing w:after="0"/>
              <w:jc w:val="right"/>
              <w:rPr>
                <w:szCs w:val="20"/>
              </w:rPr>
            </w:pPr>
            <w:r w:rsidRPr="00413CB7">
              <w:rPr>
                <w:szCs w:val="20"/>
              </w:rPr>
              <w:t>23.8.2014</w:t>
            </w:r>
          </w:p>
        </w:tc>
      </w:tr>
      <w:tr w:rsidR="00413CB7" w:rsidRPr="00413CB7" w14:paraId="36C84B41" w14:textId="77777777" w:rsidTr="005B36B0">
        <w:trPr>
          <w:trHeight w:val="20"/>
        </w:trPr>
        <w:tc>
          <w:tcPr>
            <w:tcW w:w="1756" w:type="pct"/>
            <w:noWrap/>
            <w:hideMark/>
          </w:tcPr>
          <w:p w14:paraId="469291C5" w14:textId="77777777" w:rsidR="00413CB7" w:rsidRPr="00413CB7" w:rsidRDefault="00413CB7" w:rsidP="00413CB7">
            <w:pPr>
              <w:spacing w:after="0"/>
              <w:jc w:val="left"/>
              <w:rPr>
                <w:szCs w:val="20"/>
              </w:rPr>
            </w:pPr>
            <w:r w:rsidRPr="00413CB7">
              <w:rPr>
                <w:szCs w:val="20"/>
              </w:rPr>
              <w:t>Michael Wise</w:t>
            </w:r>
          </w:p>
        </w:tc>
        <w:tc>
          <w:tcPr>
            <w:tcW w:w="1597" w:type="pct"/>
            <w:noWrap/>
            <w:hideMark/>
          </w:tcPr>
          <w:p w14:paraId="7FEEFB51"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0E2C60F1"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578FC3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500B24" w14:textId="77777777" w:rsidR="00413CB7" w:rsidRPr="00413CB7" w:rsidRDefault="00413CB7" w:rsidP="00413CB7">
            <w:pPr>
              <w:spacing w:after="0"/>
              <w:jc w:val="right"/>
              <w:rPr>
                <w:szCs w:val="20"/>
              </w:rPr>
            </w:pPr>
            <w:r w:rsidRPr="00413CB7">
              <w:rPr>
                <w:szCs w:val="20"/>
              </w:rPr>
              <w:t>18.4.2013</w:t>
            </w:r>
          </w:p>
        </w:tc>
      </w:tr>
      <w:tr w:rsidR="00413CB7" w:rsidRPr="00413CB7" w14:paraId="3B349FB0" w14:textId="77777777" w:rsidTr="005B36B0">
        <w:trPr>
          <w:trHeight w:val="20"/>
        </w:trPr>
        <w:tc>
          <w:tcPr>
            <w:tcW w:w="1756" w:type="pct"/>
            <w:noWrap/>
            <w:hideMark/>
          </w:tcPr>
          <w:p w14:paraId="3CFBDB06" w14:textId="77777777" w:rsidR="00413CB7" w:rsidRPr="00413CB7" w:rsidRDefault="00413CB7" w:rsidP="00413CB7">
            <w:pPr>
              <w:spacing w:after="0"/>
              <w:jc w:val="left"/>
              <w:rPr>
                <w:szCs w:val="20"/>
              </w:rPr>
            </w:pPr>
            <w:r w:rsidRPr="00413CB7">
              <w:rPr>
                <w:szCs w:val="20"/>
              </w:rPr>
              <w:t>Michael Woolford</w:t>
            </w:r>
          </w:p>
        </w:tc>
        <w:tc>
          <w:tcPr>
            <w:tcW w:w="1597" w:type="pct"/>
            <w:noWrap/>
            <w:hideMark/>
          </w:tcPr>
          <w:p w14:paraId="250E49ED" w14:textId="77777777" w:rsidR="00413CB7" w:rsidRPr="00413CB7" w:rsidRDefault="00413CB7" w:rsidP="00413CB7">
            <w:pPr>
              <w:spacing w:after="0"/>
              <w:ind w:left="113"/>
              <w:jc w:val="left"/>
              <w:rPr>
                <w:szCs w:val="20"/>
              </w:rPr>
            </w:pPr>
            <w:r w:rsidRPr="00413CB7">
              <w:rPr>
                <w:szCs w:val="20"/>
              </w:rPr>
              <w:t>GLYNDE, SA 5070</w:t>
            </w:r>
          </w:p>
        </w:tc>
        <w:tc>
          <w:tcPr>
            <w:tcW w:w="424" w:type="pct"/>
            <w:noWrap/>
            <w:hideMark/>
          </w:tcPr>
          <w:p w14:paraId="3036CD49" w14:textId="77777777" w:rsidR="00413CB7" w:rsidRPr="00413CB7" w:rsidRDefault="00413CB7" w:rsidP="00413CB7">
            <w:pPr>
              <w:spacing w:after="0"/>
              <w:ind w:right="113"/>
              <w:jc w:val="right"/>
              <w:rPr>
                <w:szCs w:val="20"/>
              </w:rPr>
            </w:pPr>
            <w:r w:rsidRPr="00413CB7">
              <w:rPr>
                <w:szCs w:val="20"/>
              </w:rPr>
              <w:t>13.84</w:t>
            </w:r>
          </w:p>
        </w:tc>
        <w:tc>
          <w:tcPr>
            <w:tcW w:w="770" w:type="pct"/>
            <w:noWrap/>
            <w:hideMark/>
          </w:tcPr>
          <w:p w14:paraId="416E28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0A60E9" w14:textId="77777777" w:rsidR="00413CB7" w:rsidRPr="00413CB7" w:rsidRDefault="00413CB7" w:rsidP="00413CB7">
            <w:pPr>
              <w:spacing w:after="0"/>
              <w:jc w:val="right"/>
              <w:rPr>
                <w:szCs w:val="20"/>
              </w:rPr>
            </w:pPr>
            <w:r w:rsidRPr="00413CB7">
              <w:rPr>
                <w:szCs w:val="20"/>
              </w:rPr>
              <w:t>3.11.2014</w:t>
            </w:r>
          </w:p>
        </w:tc>
      </w:tr>
      <w:tr w:rsidR="00413CB7" w:rsidRPr="00413CB7" w14:paraId="3C241EAC" w14:textId="77777777" w:rsidTr="005B36B0">
        <w:trPr>
          <w:trHeight w:val="20"/>
        </w:trPr>
        <w:tc>
          <w:tcPr>
            <w:tcW w:w="1756" w:type="pct"/>
            <w:noWrap/>
            <w:hideMark/>
          </w:tcPr>
          <w:p w14:paraId="6CDF02FE" w14:textId="77777777" w:rsidR="00413CB7" w:rsidRPr="00413CB7" w:rsidRDefault="00413CB7" w:rsidP="00413CB7">
            <w:pPr>
              <w:spacing w:after="0"/>
              <w:jc w:val="left"/>
              <w:rPr>
                <w:szCs w:val="20"/>
              </w:rPr>
            </w:pPr>
            <w:r w:rsidRPr="00413CB7">
              <w:rPr>
                <w:szCs w:val="20"/>
              </w:rPr>
              <w:t>Michael Zajac</w:t>
            </w:r>
          </w:p>
        </w:tc>
        <w:tc>
          <w:tcPr>
            <w:tcW w:w="1597" w:type="pct"/>
            <w:noWrap/>
            <w:hideMark/>
          </w:tcPr>
          <w:p w14:paraId="4282C53B"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2DD5451F" w14:textId="77777777" w:rsidR="00413CB7" w:rsidRPr="00413CB7" w:rsidRDefault="00413CB7" w:rsidP="00413CB7">
            <w:pPr>
              <w:spacing w:after="0"/>
              <w:ind w:right="113"/>
              <w:jc w:val="right"/>
              <w:rPr>
                <w:szCs w:val="20"/>
              </w:rPr>
            </w:pPr>
            <w:r w:rsidRPr="00413CB7">
              <w:rPr>
                <w:szCs w:val="20"/>
              </w:rPr>
              <w:t>60.28</w:t>
            </w:r>
          </w:p>
        </w:tc>
        <w:tc>
          <w:tcPr>
            <w:tcW w:w="770" w:type="pct"/>
            <w:noWrap/>
            <w:hideMark/>
          </w:tcPr>
          <w:p w14:paraId="69C984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E0FBAD" w14:textId="77777777" w:rsidR="00413CB7" w:rsidRPr="00413CB7" w:rsidRDefault="00413CB7" w:rsidP="00413CB7">
            <w:pPr>
              <w:spacing w:after="0"/>
              <w:jc w:val="right"/>
              <w:rPr>
                <w:szCs w:val="20"/>
              </w:rPr>
            </w:pPr>
            <w:r w:rsidRPr="00413CB7">
              <w:rPr>
                <w:szCs w:val="20"/>
              </w:rPr>
              <w:t>28.2.2014</w:t>
            </w:r>
          </w:p>
        </w:tc>
      </w:tr>
      <w:tr w:rsidR="00413CB7" w:rsidRPr="00413CB7" w14:paraId="23CE8AA0" w14:textId="77777777" w:rsidTr="005B36B0">
        <w:trPr>
          <w:trHeight w:val="20"/>
        </w:trPr>
        <w:tc>
          <w:tcPr>
            <w:tcW w:w="1756" w:type="pct"/>
            <w:noWrap/>
            <w:hideMark/>
          </w:tcPr>
          <w:p w14:paraId="50B98C04" w14:textId="77777777" w:rsidR="00413CB7" w:rsidRPr="00413CB7" w:rsidRDefault="00413CB7" w:rsidP="00413CB7">
            <w:pPr>
              <w:spacing w:after="0"/>
              <w:jc w:val="left"/>
              <w:rPr>
                <w:szCs w:val="20"/>
              </w:rPr>
            </w:pPr>
            <w:r w:rsidRPr="00413CB7">
              <w:rPr>
                <w:szCs w:val="20"/>
              </w:rPr>
              <w:t>Michael Ziernicki</w:t>
            </w:r>
          </w:p>
        </w:tc>
        <w:tc>
          <w:tcPr>
            <w:tcW w:w="1597" w:type="pct"/>
            <w:noWrap/>
            <w:hideMark/>
          </w:tcPr>
          <w:p w14:paraId="793D65FE"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437EBABB" w14:textId="77777777" w:rsidR="00413CB7" w:rsidRPr="00413CB7" w:rsidRDefault="00413CB7" w:rsidP="00413CB7">
            <w:pPr>
              <w:spacing w:after="0"/>
              <w:ind w:right="113"/>
              <w:jc w:val="right"/>
              <w:rPr>
                <w:szCs w:val="20"/>
              </w:rPr>
            </w:pPr>
            <w:r w:rsidRPr="00413CB7">
              <w:rPr>
                <w:szCs w:val="20"/>
              </w:rPr>
              <w:t>78.04</w:t>
            </w:r>
          </w:p>
        </w:tc>
        <w:tc>
          <w:tcPr>
            <w:tcW w:w="770" w:type="pct"/>
            <w:noWrap/>
            <w:hideMark/>
          </w:tcPr>
          <w:p w14:paraId="6FCE82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792D5F" w14:textId="77777777" w:rsidR="00413CB7" w:rsidRPr="00413CB7" w:rsidRDefault="00413CB7" w:rsidP="00413CB7">
            <w:pPr>
              <w:spacing w:after="0"/>
              <w:jc w:val="right"/>
              <w:rPr>
                <w:szCs w:val="20"/>
              </w:rPr>
            </w:pPr>
            <w:r w:rsidRPr="00413CB7">
              <w:rPr>
                <w:szCs w:val="20"/>
              </w:rPr>
              <w:t>29.5.2013</w:t>
            </w:r>
          </w:p>
        </w:tc>
      </w:tr>
      <w:tr w:rsidR="00413CB7" w:rsidRPr="00413CB7" w14:paraId="78BB2020" w14:textId="77777777" w:rsidTr="005B36B0">
        <w:trPr>
          <w:trHeight w:val="20"/>
        </w:trPr>
        <w:tc>
          <w:tcPr>
            <w:tcW w:w="1756" w:type="pct"/>
            <w:noWrap/>
            <w:hideMark/>
          </w:tcPr>
          <w:p w14:paraId="45A8F24B" w14:textId="77777777" w:rsidR="00413CB7" w:rsidRPr="00413CB7" w:rsidRDefault="00413CB7" w:rsidP="00413CB7">
            <w:pPr>
              <w:spacing w:after="0"/>
              <w:jc w:val="left"/>
              <w:rPr>
                <w:szCs w:val="20"/>
              </w:rPr>
            </w:pPr>
            <w:r w:rsidRPr="00413CB7">
              <w:rPr>
                <w:szCs w:val="20"/>
              </w:rPr>
              <w:t>Michele Foy</w:t>
            </w:r>
          </w:p>
        </w:tc>
        <w:tc>
          <w:tcPr>
            <w:tcW w:w="1597" w:type="pct"/>
            <w:noWrap/>
            <w:hideMark/>
          </w:tcPr>
          <w:p w14:paraId="7D63FCBC"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7FE3C229" w14:textId="77777777" w:rsidR="00413CB7" w:rsidRPr="00413CB7" w:rsidRDefault="00413CB7" w:rsidP="00413CB7">
            <w:pPr>
              <w:spacing w:after="0"/>
              <w:ind w:right="113"/>
              <w:jc w:val="right"/>
              <w:rPr>
                <w:szCs w:val="20"/>
              </w:rPr>
            </w:pPr>
            <w:r w:rsidRPr="00413CB7">
              <w:rPr>
                <w:szCs w:val="20"/>
              </w:rPr>
              <w:t>132.25</w:t>
            </w:r>
          </w:p>
        </w:tc>
        <w:tc>
          <w:tcPr>
            <w:tcW w:w="770" w:type="pct"/>
            <w:noWrap/>
            <w:hideMark/>
          </w:tcPr>
          <w:p w14:paraId="5F9CA77D" w14:textId="77777777" w:rsidR="00413CB7" w:rsidRPr="00413CB7" w:rsidRDefault="00413CB7" w:rsidP="00413CB7">
            <w:pPr>
              <w:spacing w:after="0"/>
              <w:ind w:left="170"/>
              <w:jc w:val="left"/>
              <w:rPr>
                <w:szCs w:val="20"/>
              </w:rPr>
            </w:pPr>
            <w:r w:rsidRPr="00413CB7">
              <w:rPr>
                <w:szCs w:val="20"/>
              </w:rPr>
              <w:t>Refund 203112</w:t>
            </w:r>
          </w:p>
        </w:tc>
        <w:tc>
          <w:tcPr>
            <w:tcW w:w="453" w:type="pct"/>
            <w:noWrap/>
            <w:hideMark/>
          </w:tcPr>
          <w:p w14:paraId="17D24559" w14:textId="77777777" w:rsidR="00413CB7" w:rsidRPr="00413CB7" w:rsidRDefault="00413CB7" w:rsidP="00413CB7">
            <w:pPr>
              <w:spacing w:after="0"/>
              <w:jc w:val="right"/>
              <w:rPr>
                <w:szCs w:val="20"/>
              </w:rPr>
            </w:pPr>
            <w:r w:rsidRPr="00413CB7">
              <w:rPr>
                <w:szCs w:val="20"/>
              </w:rPr>
              <w:t>28.11.2013</w:t>
            </w:r>
          </w:p>
        </w:tc>
      </w:tr>
      <w:tr w:rsidR="00413CB7" w:rsidRPr="00413CB7" w14:paraId="06CDF8CD" w14:textId="77777777" w:rsidTr="005B36B0">
        <w:trPr>
          <w:trHeight w:val="20"/>
        </w:trPr>
        <w:tc>
          <w:tcPr>
            <w:tcW w:w="1756" w:type="pct"/>
            <w:noWrap/>
            <w:hideMark/>
          </w:tcPr>
          <w:p w14:paraId="3DCC5FB0" w14:textId="77777777" w:rsidR="00413CB7" w:rsidRPr="00413CB7" w:rsidRDefault="00413CB7" w:rsidP="00413CB7">
            <w:pPr>
              <w:spacing w:after="0"/>
              <w:jc w:val="left"/>
              <w:rPr>
                <w:szCs w:val="20"/>
              </w:rPr>
            </w:pPr>
            <w:r w:rsidRPr="00413CB7">
              <w:rPr>
                <w:szCs w:val="20"/>
              </w:rPr>
              <w:t>Michele Pietromartire</w:t>
            </w:r>
          </w:p>
        </w:tc>
        <w:tc>
          <w:tcPr>
            <w:tcW w:w="1597" w:type="pct"/>
            <w:noWrap/>
            <w:hideMark/>
          </w:tcPr>
          <w:p w14:paraId="647FCAB6"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159097EA" w14:textId="77777777" w:rsidR="00413CB7" w:rsidRPr="00413CB7" w:rsidRDefault="00413CB7" w:rsidP="00413CB7">
            <w:pPr>
              <w:spacing w:after="0"/>
              <w:ind w:right="113"/>
              <w:jc w:val="right"/>
              <w:rPr>
                <w:szCs w:val="20"/>
              </w:rPr>
            </w:pPr>
            <w:r w:rsidRPr="00413CB7">
              <w:rPr>
                <w:szCs w:val="20"/>
              </w:rPr>
              <w:t>48.99</w:t>
            </w:r>
          </w:p>
        </w:tc>
        <w:tc>
          <w:tcPr>
            <w:tcW w:w="770" w:type="pct"/>
            <w:noWrap/>
            <w:hideMark/>
          </w:tcPr>
          <w:p w14:paraId="67209F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9EA933" w14:textId="77777777" w:rsidR="00413CB7" w:rsidRPr="00413CB7" w:rsidRDefault="00413CB7" w:rsidP="00413CB7">
            <w:pPr>
              <w:spacing w:after="0"/>
              <w:jc w:val="right"/>
              <w:rPr>
                <w:szCs w:val="20"/>
              </w:rPr>
            </w:pPr>
            <w:r w:rsidRPr="00413CB7">
              <w:rPr>
                <w:szCs w:val="20"/>
              </w:rPr>
              <w:t>28.7.2014</w:t>
            </w:r>
          </w:p>
        </w:tc>
      </w:tr>
      <w:tr w:rsidR="00413CB7" w:rsidRPr="00413CB7" w14:paraId="27AF489A" w14:textId="77777777" w:rsidTr="005B36B0">
        <w:trPr>
          <w:trHeight w:val="20"/>
        </w:trPr>
        <w:tc>
          <w:tcPr>
            <w:tcW w:w="1756" w:type="pct"/>
            <w:noWrap/>
            <w:hideMark/>
          </w:tcPr>
          <w:p w14:paraId="26CE79D6" w14:textId="77777777" w:rsidR="00413CB7" w:rsidRPr="00413CB7" w:rsidRDefault="00413CB7" w:rsidP="00413CB7">
            <w:pPr>
              <w:spacing w:after="0"/>
              <w:jc w:val="left"/>
              <w:rPr>
                <w:szCs w:val="20"/>
              </w:rPr>
            </w:pPr>
            <w:r w:rsidRPr="00413CB7">
              <w:rPr>
                <w:szCs w:val="20"/>
              </w:rPr>
              <w:t>Michelle Alexandrou</w:t>
            </w:r>
          </w:p>
        </w:tc>
        <w:tc>
          <w:tcPr>
            <w:tcW w:w="1597" w:type="pct"/>
            <w:noWrap/>
            <w:hideMark/>
          </w:tcPr>
          <w:p w14:paraId="5A24C468" w14:textId="77777777" w:rsidR="00413CB7" w:rsidRPr="00413CB7" w:rsidRDefault="00413CB7" w:rsidP="00413CB7">
            <w:pPr>
              <w:spacing w:after="0"/>
              <w:ind w:left="113"/>
              <w:jc w:val="left"/>
              <w:rPr>
                <w:szCs w:val="20"/>
              </w:rPr>
            </w:pPr>
            <w:r w:rsidRPr="00413CB7">
              <w:rPr>
                <w:szCs w:val="20"/>
              </w:rPr>
              <w:t>LYNTON, SA 5062</w:t>
            </w:r>
          </w:p>
        </w:tc>
        <w:tc>
          <w:tcPr>
            <w:tcW w:w="424" w:type="pct"/>
            <w:noWrap/>
            <w:hideMark/>
          </w:tcPr>
          <w:p w14:paraId="4F8FB66D" w14:textId="77777777" w:rsidR="00413CB7" w:rsidRPr="00413CB7" w:rsidRDefault="00413CB7" w:rsidP="00413CB7">
            <w:pPr>
              <w:spacing w:after="0"/>
              <w:ind w:right="113"/>
              <w:jc w:val="right"/>
              <w:rPr>
                <w:szCs w:val="20"/>
              </w:rPr>
            </w:pPr>
            <w:r w:rsidRPr="00413CB7">
              <w:rPr>
                <w:szCs w:val="20"/>
              </w:rPr>
              <w:t>51.00</w:t>
            </w:r>
          </w:p>
        </w:tc>
        <w:tc>
          <w:tcPr>
            <w:tcW w:w="770" w:type="pct"/>
            <w:noWrap/>
            <w:hideMark/>
          </w:tcPr>
          <w:p w14:paraId="57565B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133A46" w14:textId="77777777" w:rsidR="00413CB7" w:rsidRPr="00413CB7" w:rsidRDefault="00413CB7" w:rsidP="00413CB7">
            <w:pPr>
              <w:spacing w:after="0"/>
              <w:jc w:val="right"/>
              <w:rPr>
                <w:szCs w:val="20"/>
              </w:rPr>
            </w:pPr>
            <w:r w:rsidRPr="00413CB7">
              <w:rPr>
                <w:szCs w:val="20"/>
              </w:rPr>
              <w:t>13.1.2014</w:t>
            </w:r>
          </w:p>
        </w:tc>
      </w:tr>
      <w:tr w:rsidR="00413CB7" w:rsidRPr="00413CB7" w14:paraId="1EFE1CA5" w14:textId="77777777" w:rsidTr="005B36B0">
        <w:trPr>
          <w:trHeight w:val="20"/>
        </w:trPr>
        <w:tc>
          <w:tcPr>
            <w:tcW w:w="1756" w:type="pct"/>
            <w:noWrap/>
            <w:hideMark/>
          </w:tcPr>
          <w:p w14:paraId="0A810621" w14:textId="77777777" w:rsidR="00413CB7" w:rsidRPr="00413CB7" w:rsidRDefault="00413CB7" w:rsidP="00413CB7">
            <w:pPr>
              <w:spacing w:after="0"/>
              <w:jc w:val="left"/>
              <w:rPr>
                <w:szCs w:val="20"/>
              </w:rPr>
            </w:pPr>
            <w:r w:rsidRPr="00413CB7">
              <w:rPr>
                <w:szCs w:val="20"/>
              </w:rPr>
              <w:t>Michelle Bromley</w:t>
            </w:r>
          </w:p>
        </w:tc>
        <w:tc>
          <w:tcPr>
            <w:tcW w:w="1597" w:type="pct"/>
            <w:noWrap/>
            <w:hideMark/>
          </w:tcPr>
          <w:p w14:paraId="12D4CCB9"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08BE998C"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31536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CB22AD" w14:textId="77777777" w:rsidR="00413CB7" w:rsidRPr="00413CB7" w:rsidRDefault="00413CB7" w:rsidP="00413CB7">
            <w:pPr>
              <w:spacing w:after="0"/>
              <w:jc w:val="right"/>
              <w:rPr>
                <w:szCs w:val="20"/>
              </w:rPr>
            </w:pPr>
            <w:r w:rsidRPr="00413CB7">
              <w:rPr>
                <w:szCs w:val="20"/>
              </w:rPr>
              <w:t>24.7.2013</w:t>
            </w:r>
          </w:p>
        </w:tc>
      </w:tr>
      <w:tr w:rsidR="00413CB7" w:rsidRPr="00413CB7" w14:paraId="724590F6" w14:textId="77777777" w:rsidTr="005B36B0">
        <w:trPr>
          <w:trHeight w:val="20"/>
        </w:trPr>
        <w:tc>
          <w:tcPr>
            <w:tcW w:w="1756" w:type="pct"/>
            <w:noWrap/>
            <w:hideMark/>
          </w:tcPr>
          <w:p w14:paraId="159D9899" w14:textId="77777777" w:rsidR="00413CB7" w:rsidRPr="00413CB7" w:rsidRDefault="00413CB7" w:rsidP="00413CB7">
            <w:pPr>
              <w:spacing w:after="0"/>
              <w:jc w:val="left"/>
              <w:rPr>
                <w:szCs w:val="20"/>
              </w:rPr>
            </w:pPr>
            <w:r w:rsidRPr="00413CB7">
              <w:rPr>
                <w:szCs w:val="20"/>
              </w:rPr>
              <w:t>Michelle Cheetham</w:t>
            </w:r>
          </w:p>
        </w:tc>
        <w:tc>
          <w:tcPr>
            <w:tcW w:w="1597" w:type="pct"/>
            <w:noWrap/>
            <w:hideMark/>
          </w:tcPr>
          <w:p w14:paraId="59F3D0F7" w14:textId="77777777" w:rsidR="00413CB7" w:rsidRPr="00413CB7" w:rsidRDefault="00413CB7" w:rsidP="00413CB7">
            <w:pPr>
              <w:spacing w:after="0"/>
              <w:ind w:left="113"/>
              <w:jc w:val="left"/>
              <w:rPr>
                <w:szCs w:val="20"/>
              </w:rPr>
            </w:pPr>
            <w:r w:rsidRPr="00413CB7">
              <w:rPr>
                <w:szCs w:val="20"/>
              </w:rPr>
              <w:t>JOSLIN, SA 5070</w:t>
            </w:r>
          </w:p>
        </w:tc>
        <w:tc>
          <w:tcPr>
            <w:tcW w:w="424" w:type="pct"/>
            <w:noWrap/>
            <w:hideMark/>
          </w:tcPr>
          <w:p w14:paraId="79A47416"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350660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AF5B12" w14:textId="77777777" w:rsidR="00413CB7" w:rsidRPr="00413CB7" w:rsidRDefault="00413CB7" w:rsidP="00413CB7">
            <w:pPr>
              <w:spacing w:after="0"/>
              <w:jc w:val="right"/>
              <w:rPr>
                <w:szCs w:val="20"/>
              </w:rPr>
            </w:pPr>
            <w:r w:rsidRPr="00413CB7">
              <w:rPr>
                <w:szCs w:val="20"/>
              </w:rPr>
              <w:t>18.3.2014</w:t>
            </w:r>
          </w:p>
        </w:tc>
      </w:tr>
      <w:tr w:rsidR="00413CB7" w:rsidRPr="00413CB7" w14:paraId="1DEBD6E6" w14:textId="77777777" w:rsidTr="005B36B0">
        <w:trPr>
          <w:trHeight w:val="20"/>
        </w:trPr>
        <w:tc>
          <w:tcPr>
            <w:tcW w:w="1756" w:type="pct"/>
            <w:noWrap/>
            <w:hideMark/>
          </w:tcPr>
          <w:p w14:paraId="71D71BE2" w14:textId="77777777" w:rsidR="00413CB7" w:rsidRPr="00413CB7" w:rsidRDefault="00413CB7" w:rsidP="00413CB7">
            <w:pPr>
              <w:spacing w:after="0"/>
              <w:jc w:val="left"/>
              <w:rPr>
                <w:szCs w:val="20"/>
              </w:rPr>
            </w:pPr>
            <w:r w:rsidRPr="00413CB7">
              <w:rPr>
                <w:szCs w:val="20"/>
              </w:rPr>
              <w:t>Michelle Collins</w:t>
            </w:r>
          </w:p>
        </w:tc>
        <w:tc>
          <w:tcPr>
            <w:tcW w:w="1597" w:type="pct"/>
            <w:noWrap/>
            <w:hideMark/>
          </w:tcPr>
          <w:p w14:paraId="6455AA4E"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45736041" w14:textId="77777777" w:rsidR="00413CB7" w:rsidRPr="00413CB7" w:rsidRDefault="00413CB7" w:rsidP="00413CB7">
            <w:pPr>
              <w:spacing w:after="0"/>
              <w:ind w:right="113"/>
              <w:jc w:val="right"/>
              <w:rPr>
                <w:szCs w:val="20"/>
              </w:rPr>
            </w:pPr>
            <w:r w:rsidRPr="00413CB7">
              <w:rPr>
                <w:szCs w:val="20"/>
              </w:rPr>
              <w:t>243.68</w:t>
            </w:r>
          </w:p>
        </w:tc>
        <w:tc>
          <w:tcPr>
            <w:tcW w:w="770" w:type="pct"/>
            <w:noWrap/>
            <w:hideMark/>
          </w:tcPr>
          <w:p w14:paraId="764089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E26FE8" w14:textId="77777777" w:rsidR="00413CB7" w:rsidRPr="00413CB7" w:rsidRDefault="00413CB7" w:rsidP="00413CB7">
            <w:pPr>
              <w:spacing w:after="0"/>
              <w:jc w:val="right"/>
              <w:rPr>
                <w:szCs w:val="20"/>
              </w:rPr>
            </w:pPr>
            <w:r w:rsidRPr="00413CB7">
              <w:rPr>
                <w:szCs w:val="20"/>
              </w:rPr>
              <w:t>7.4.2014</w:t>
            </w:r>
          </w:p>
        </w:tc>
      </w:tr>
      <w:tr w:rsidR="00413CB7" w:rsidRPr="00413CB7" w14:paraId="01D51E29" w14:textId="77777777" w:rsidTr="005B36B0">
        <w:trPr>
          <w:trHeight w:val="20"/>
        </w:trPr>
        <w:tc>
          <w:tcPr>
            <w:tcW w:w="1756" w:type="pct"/>
            <w:noWrap/>
            <w:hideMark/>
          </w:tcPr>
          <w:p w14:paraId="7B9FF132" w14:textId="77777777" w:rsidR="00413CB7" w:rsidRPr="00413CB7" w:rsidRDefault="00413CB7" w:rsidP="00413CB7">
            <w:pPr>
              <w:spacing w:after="0"/>
              <w:jc w:val="left"/>
              <w:rPr>
                <w:szCs w:val="20"/>
              </w:rPr>
            </w:pPr>
            <w:r w:rsidRPr="00413CB7">
              <w:rPr>
                <w:szCs w:val="20"/>
              </w:rPr>
              <w:t>Michelle Drenkovski</w:t>
            </w:r>
          </w:p>
        </w:tc>
        <w:tc>
          <w:tcPr>
            <w:tcW w:w="1597" w:type="pct"/>
            <w:noWrap/>
            <w:hideMark/>
          </w:tcPr>
          <w:p w14:paraId="41F4FB7B"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6E60824F" w14:textId="77777777" w:rsidR="00413CB7" w:rsidRPr="00413CB7" w:rsidRDefault="00413CB7" w:rsidP="00413CB7">
            <w:pPr>
              <w:spacing w:after="0"/>
              <w:ind w:right="113"/>
              <w:jc w:val="right"/>
              <w:rPr>
                <w:szCs w:val="20"/>
              </w:rPr>
            </w:pPr>
            <w:r w:rsidRPr="00413CB7">
              <w:rPr>
                <w:szCs w:val="20"/>
              </w:rPr>
              <w:t>187.00</w:t>
            </w:r>
          </w:p>
        </w:tc>
        <w:tc>
          <w:tcPr>
            <w:tcW w:w="770" w:type="pct"/>
            <w:noWrap/>
            <w:hideMark/>
          </w:tcPr>
          <w:p w14:paraId="07740E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65E37E" w14:textId="77777777" w:rsidR="00413CB7" w:rsidRPr="00413CB7" w:rsidRDefault="00413CB7" w:rsidP="00413CB7">
            <w:pPr>
              <w:spacing w:after="0"/>
              <w:jc w:val="right"/>
              <w:rPr>
                <w:szCs w:val="20"/>
              </w:rPr>
            </w:pPr>
            <w:r w:rsidRPr="00413CB7">
              <w:rPr>
                <w:szCs w:val="20"/>
              </w:rPr>
              <w:t>17.1.2013</w:t>
            </w:r>
          </w:p>
        </w:tc>
      </w:tr>
      <w:tr w:rsidR="00413CB7" w:rsidRPr="00413CB7" w14:paraId="2DBBAD88" w14:textId="77777777" w:rsidTr="005B36B0">
        <w:trPr>
          <w:trHeight w:val="20"/>
        </w:trPr>
        <w:tc>
          <w:tcPr>
            <w:tcW w:w="1756" w:type="pct"/>
            <w:noWrap/>
            <w:hideMark/>
          </w:tcPr>
          <w:p w14:paraId="67F2C603" w14:textId="77777777" w:rsidR="00413CB7" w:rsidRPr="00413CB7" w:rsidRDefault="00413CB7" w:rsidP="00413CB7">
            <w:pPr>
              <w:spacing w:after="0"/>
              <w:jc w:val="left"/>
              <w:rPr>
                <w:szCs w:val="20"/>
              </w:rPr>
            </w:pPr>
            <w:r w:rsidRPr="00413CB7">
              <w:rPr>
                <w:szCs w:val="20"/>
              </w:rPr>
              <w:t>Michelle Falconer</w:t>
            </w:r>
          </w:p>
        </w:tc>
        <w:tc>
          <w:tcPr>
            <w:tcW w:w="1597" w:type="pct"/>
            <w:noWrap/>
            <w:hideMark/>
          </w:tcPr>
          <w:p w14:paraId="67A346FE"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7DE77050" w14:textId="77777777" w:rsidR="00413CB7" w:rsidRPr="00413CB7" w:rsidRDefault="00413CB7" w:rsidP="00413CB7">
            <w:pPr>
              <w:spacing w:after="0"/>
              <w:ind w:right="113"/>
              <w:jc w:val="right"/>
              <w:rPr>
                <w:szCs w:val="20"/>
              </w:rPr>
            </w:pPr>
            <w:r w:rsidRPr="00413CB7">
              <w:rPr>
                <w:szCs w:val="20"/>
              </w:rPr>
              <w:t>43.06</w:t>
            </w:r>
          </w:p>
        </w:tc>
        <w:tc>
          <w:tcPr>
            <w:tcW w:w="770" w:type="pct"/>
            <w:noWrap/>
            <w:hideMark/>
          </w:tcPr>
          <w:p w14:paraId="32CC98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00BF66" w14:textId="77777777" w:rsidR="00413CB7" w:rsidRPr="00413CB7" w:rsidRDefault="00413CB7" w:rsidP="00413CB7">
            <w:pPr>
              <w:spacing w:after="0"/>
              <w:jc w:val="right"/>
              <w:rPr>
                <w:szCs w:val="20"/>
              </w:rPr>
            </w:pPr>
            <w:r w:rsidRPr="00413CB7">
              <w:rPr>
                <w:szCs w:val="20"/>
              </w:rPr>
              <w:t>29.8.2014</w:t>
            </w:r>
          </w:p>
        </w:tc>
      </w:tr>
      <w:tr w:rsidR="00413CB7" w:rsidRPr="00413CB7" w14:paraId="500DA735" w14:textId="77777777" w:rsidTr="005B36B0">
        <w:trPr>
          <w:trHeight w:val="20"/>
        </w:trPr>
        <w:tc>
          <w:tcPr>
            <w:tcW w:w="1756" w:type="pct"/>
            <w:noWrap/>
            <w:hideMark/>
          </w:tcPr>
          <w:p w14:paraId="13FD0F74" w14:textId="77777777" w:rsidR="00413CB7" w:rsidRPr="00413CB7" w:rsidRDefault="00413CB7" w:rsidP="00413CB7">
            <w:pPr>
              <w:spacing w:after="0"/>
              <w:jc w:val="left"/>
              <w:rPr>
                <w:szCs w:val="20"/>
              </w:rPr>
            </w:pPr>
            <w:r w:rsidRPr="00413CB7">
              <w:rPr>
                <w:szCs w:val="20"/>
              </w:rPr>
              <w:t>Michelle Greene</w:t>
            </w:r>
          </w:p>
        </w:tc>
        <w:tc>
          <w:tcPr>
            <w:tcW w:w="1597" w:type="pct"/>
            <w:noWrap/>
            <w:hideMark/>
          </w:tcPr>
          <w:p w14:paraId="6E468ED5"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23E27C57" w14:textId="77777777" w:rsidR="00413CB7" w:rsidRPr="00413CB7" w:rsidRDefault="00413CB7" w:rsidP="00413CB7">
            <w:pPr>
              <w:spacing w:after="0"/>
              <w:ind w:right="113"/>
              <w:jc w:val="right"/>
              <w:rPr>
                <w:szCs w:val="20"/>
              </w:rPr>
            </w:pPr>
            <w:r w:rsidRPr="00413CB7">
              <w:rPr>
                <w:szCs w:val="20"/>
              </w:rPr>
              <w:t>89.48</w:t>
            </w:r>
          </w:p>
        </w:tc>
        <w:tc>
          <w:tcPr>
            <w:tcW w:w="770" w:type="pct"/>
            <w:noWrap/>
            <w:hideMark/>
          </w:tcPr>
          <w:p w14:paraId="42C8CB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443763" w14:textId="77777777" w:rsidR="00413CB7" w:rsidRPr="00413CB7" w:rsidRDefault="00413CB7" w:rsidP="00413CB7">
            <w:pPr>
              <w:spacing w:after="0"/>
              <w:jc w:val="right"/>
              <w:rPr>
                <w:szCs w:val="20"/>
              </w:rPr>
            </w:pPr>
            <w:r w:rsidRPr="00413CB7">
              <w:rPr>
                <w:szCs w:val="20"/>
              </w:rPr>
              <w:t>1.4.2014</w:t>
            </w:r>
          </w:p>
        </w:tc>
      </w:tr>
      <w:tr w:rsidR="00413CB7" w:rsidRPr="00413CB7" w14:paraId="69120EF2" w14:textId="77777777" w:rsidTr="005B36B0">
        <w:trPr>
          <w:trHeight w:val="20"/>
        </w:trPr>
        <w:tc>
          <w:tcPr>
            <w:tcW w:w="1756" w:type="pct"/>
            <w:noWrap/>
            <w:hideMark/>
          </w:tcPr>
          <w:p w14:paraId="36D478B7" w14:textId="77777777" w:rsidR="00413CB7" w:rsidRPr="00413CB7" w:rsidRDefault="00413CB7" w:rsidP="00413CB7">
            <w:pPr>
              <w:spacing w:after="0"/>
              <w:jc w:val="left"/>
              <w:rPr>
                <w:szCs w:val="20"/>
              </w:rPr>
            </w:pPr>
            <w:r w:rsidRPr="00413CB7">
              <w:rPr>
                <w:szCs w:val="20"/>
              </w:rPr>
              <w:t>Michelle Hall</w:t>
            </w:r>
          </w:p>
        </w:tc>
        <w:tc>
          <w:tcPr>
            <w:tcW w:w="1597" w:type="pct"/>
            <w:noWrap/>
            <w:hideMark/>
          </w:tcPr>
          <w:p w14:paraId="1027E3DE"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655D77E4"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DCD41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49D235" w14:textId="77777777" w:rsidR="00413CB7" w:rsidRPr="00413CB7" w:rsidRDefault="00413CB7" w:rsidP="00413CB7">
            <w:pPr>
              <w:spacing w:after="0"/>
              <w:jc w:val="right"/>
              <w:rPr>
                <w:szCs w:val="20"/>
              </w:rPr>
            </w:pPr>
            <w:r w:rsidRPr="00413CB7">
              <w:rPr>
                <w:szCs w:val="20"/>
              </w:rPr>
              <w:t>1.2.2013</w:t>
            </w:r>
          </w:p>
        </w:tc>
      </w:tr>
      <w:tr w:rsidR="00413CB7" w:rsidRPr="00413CB7" w14:paraId="4BDF1AF1" w14:textId="77777777" w:rsidTr="005B36B0">
        <w:trPr>
          <w:trHeight w:val="20"/>
        </w:trPr>
        <w:tc>
          <w:tcPr>
            <w:tcW w:w="1756" w:type="pct"/>
            <w:noWrap/>
            <w:hideMark/>
          </w:tcPr>
          <w:p w14:paraId="74D455FE" w14:textId="77777777" w:rsidR="00413CB7" w:rsidRPr="00413CB7" w:rsidRDefault="00413CB7" w:rsidP="00413CB7">
            <w:pPr>
              <w:spacing w:after="0"/>
              <w:jc w:val="left"/>
              <w:rPr>
                <w:szCs w:val="20"/>
              </w:rPr>
            </w:pPr>
            <w:r w:rsidRPr="00413CB7">
              <w:rPr>
                <w:szCs w:val="20"/>
              </w:rPr>
              <w:t>Michelle Jones</w:t>
            </w:r>
          </w:p>
        </w:tc>
        <w:tc>
          <w:tcPr>
            <w:tcW w:w="1597" w:type="pct"/>
            <w:noWrap/>
            <w:hideMark/>
          </w:tcPr>
          <w:p w14:paraId="10F3E9B0"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7858B484" w14:textId="77777777" w:rsidR="00413CB7" w:rsidRPr="00413CB7" w:rsidRDefault="00413CB7" w:rsidP="00413CB7">
            <w:pPr>
              <w:spacing w:after="0"/>
              <w:ind w:right="113"/>
              <w:jc w:val="right"/>
              <w:rPr>
                <w:szCs w:val="20"/>
              </w:rPr>
            </w:pPr>
            <w:r w:rsidRPr="00413CB7">
              <w:rPr>
                <w:szCs w:val="20"/>
              </w:rPr>
              <w:t>891.59</w:t>
            </w:r>
          </w:p>
        </w:tc>
        <w:tc>
          <w:tcPr>
            <w:tcW w:w="770" w:type="pct"/>
            <w:noWrap/>
            <w:hideMark/>
          </w:tcPr>
          <w:p w14:paraId="7E1212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6C17F0" w14:textId="77777777" w:rsidR="00413CB7" w:rsidRPr="00413CB7" w:rsidRDefault="00413CB7" w:rsidP="00413CB7">
            <w:pPr>
              <w:spacing w:after="0"/>
              <w:jc w:val="right"/>
              <w:rPr>
                <w:szCs w:val="20"/>
              </w:rPr>
            </w:pPr>
            <w:r w:rsidRPr="00413CB7">
              <w:rPr>
                <w:szCs w:val="20"/>
              </w:rPr>
              <w:t>30.6.2014</w:t>
            </w:r>
          </w:p>
        </w:tc>
      </w:tr>
      <w:tr w:rsidR="00413CB7" w:rsidRPr="00413CB7" w14:paraId="3D8BE1B7" w14:textId="77777777" w:rsidTr="005B36B0">
        <w:trPr>
          <w:trHeight w:val="20"/>
        </w:trPr>
        <w:tc>
          <w:tcPr>
            <w:tcW w:w="1756" w:type="pct"/>
            <w:noWrap/>
            <w:hideMark/>
          </w:tcPr>
          <w:p w14:paraId="491977B3" w14:textId="77777777" w:rsidR="00413CB7" w:rsidRPr="00413CB7" w:rsidRDefault="00413CB7" w:rsidP="00413CB7">
            <w:pPr>
              <w:spacing w:after="0"/>
              <w:jc w:val="left"/>
              <w:rPr>
                <w:szCs w:val="20"/>
              </w:rPr>
            </w:pPr>
            <w:r w:rsidRPr="00413CB7">
              <w:rPr>
                <w:szCs w:val="20"/>
              </w:rPr>
              <w:t>Michelle Kewell</w:t>
            </w:r>
          </w:p>
        </w:tc>
        <w:tc>
          <w:tcPr>
            <w:tcW w:w="1597" w:type="pct"/>
            <w:noWrap/>
            <w:hideMark/>
          </w:tcPr>
          <w:p w14:paraId="7111FA4C" w14:textId="77777777" w:rsidR="00413CB7" w:rsidRPr="00413CB7" w:rsidRDefault="00413CB7" w:rsidP="00413CB7">
            <w:pPr>
              <w:spacing w:after="0"/>
              <w:ind w:left="113"/>
              <w:jc w:val="left"/>
              <w:rPr>
                <w:szCs w:val="20"/>
              </w:rPr>
            </w:pPr>
            <w:r w:rsidRPr="00413CB7">
              <w:rPr>
                <w:szCs w:val="20"/>
              </w:rPr>
              <w:t>HAWTHORN, SA 5062</w:t>
            </w:r>
          </w:p>
        </w:tc>
        <w:tc>
          <w:tcPr>
            <w:tcW w:w="424" w:type="pct"/>
            <w:noWrap/>
            <w:hideMark/>
          </w:tcPr>
          <w:p w14:paraId="59BC2181" w14:textId="77777777" w:rsidR="00413CB7" w:rsidRPr="00413CB7" w:rsidRDefault="00413CB7" w:rsidP="00413CB7">
            <w:pPr>
              <w:spacing w:after="0"/>
              <w:ind w:right="113"/>
              <w:jc w:val="right"/>
              <w:rPr>
                <w:szCs w:val="20"/>
              </w:rPr>
            </w:pPr>
            <w:r w:rsidRPr="00413CB7">
              <w:rPr>
                <w:szCs w:val="20"/>
              </w:rPr>
              <w:t>20.83</w:t>
            </w:r>
          </w:p>
        </w:tc>
        <w:tc>
          <w:tcPr>
            <w:tcW w:w="770" w:type="pct"/>
            <w:noWrap/>
            <w:hideMark/>
          </w:tcPr>
          <w:p w14:paraId="215E414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FB44D1" w14:textId="77777777" w:rsidR="00413CB7" w:rsidRPr="00413CB7" w:rsidRDefault="00413CB7" w:rsidP="00413CB7">
            <w:pPr>
              <w:spacing w:after="0"/>
              <w:jc w:val="right"/>
              <w:rPr>
                <w:szCs w:val="20"/>
              </w:rPr>
            </w:pPr>
            <w:r w:rsidRPr="00413CB7">
              <w:rPr>
                <w:szCs w:val="20"/>
              </w:rPr>
              <w:t>30.8.2014</w:t>
            </w:r>
          </w:p>
        </w:tc>
      </w:tr>
      <w:tr w:rsidR="00413CB7" w:rsidRPr="00413CB7" w14:paraId="453AA667" w14:textId="77777777" w:rsidTr="005B36B0">
        <w:trPr>
          <w:trHeight w:val="20"/>
        </w:trPr>
        <w:tc>
          <w:tcPr>
            <w:tcW w:w="1756" w:type="pct"/>
            <w:noWrap/>
            <w:hideMark/>
          </w:tcPr>
          <w:p w14:paraId="3A5EF083" w14:textId="77777777" w:rsidR="00413CB7" w:rsidRPr="00413CB7" w:rsidRDefault="00413CB7" w:rsidP="00413CB7">
            <w:pPr>
              <w:spacing w:after="0"/>
              <w:jc w:val="left"/>
              <w:rPr>
                <w:szCs w:val="20"/>
              </w:rPr>
            </w:pPr>
            <w:r w:rsidRPr="00413CB7">
              <w:rPr>
                <w:szCs w:val="20"/>
              </w:rPr>
              <w:t>Michelle Martin</w:t>
            </w:r>
          </w:p>
        </w:tc>
        <w:tc>
          <w:tcPr>
            <w:tcW w:w="1597" w:type="pct"/>
            <w:noWrap/>
            <w:hideMark/>
          </w:tcPr>
          <w:p w14:paraId="673DB2EB" w14:textId="77777777" w:rsidR="00413CB7" w:rsidRPr="00413CB7" w:rsidRDefault="00413CB7" w:rsidP="00413CB7">
            <w:pPr>
              <w:spacing w:after="0"/>
              <w:ind w:left="113"/>
              <w:jc w:val="left"/>
              <w:rPr>
                <w:szCs w:val="20"/>
              </w:rPr>
            </w:pPr>
            <w:r w:rsidRPr="00413CB7">
              <w:rPr>
                <w:szCs w:val="20"/>
              </w:rPr>
              <w:t>CRAIGBURN FARM, SA 5051</w:t>
            </w:r>
          </w:p>
        </w:tc>
        <w:tc>
          <w:tcPr>
            <w:tcW w:w="424" w:type="pct"/>
            <w:noWrap/>
            <w:hideMark/>
          </w:tcPr>
          <w:p w14:paraId="4505DFB3" w14:textId="77777777" w:rsidR="00413CB7" w:rsidRPr="00413CB7" w:rsidRDefault="00413CB7" w:rsidP="00413CB7">
            <w:pPr>
              <w:spacing w:after="0"/>
              <w:ind w:right="113"/>
              <w:jc w:val="right"/>
              <w:rPr>
                <w:szCs w:val="20"/>
              </w:rPr>
            </w:pPr>
            <w:r w:rsidRPr="00413CB7">
              <w:rPr>
                <w:szCs w:val="20"/>
              </w:rPr>
              <w:t>17.39</w:t>
            </w:r>
          </w:p>
        </w:tc>
        <w:tc>
          <w:tcPr>
            <w:tcW w:w="770" w:type="pct"/>
            <w:noWrap/>
            <w:hideMark/>
          </w:tcPr>
          <w:p w14:paraId="0D63B9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C8D906" w14:textId="77777777" w:rsidR="00413CB7" w:rsidRPr="00413CB7" w:rsidRDefault="00413CB7" w:rsidP="00413CB7">
            <w:pPr>
              <w:spacing w:after="0"/>
              <w:jc w:val="right"/>
              <w:rPr>
                <w:szCs w:val="20"/>
              </w:rPr>
            </w:pPr>
            <w:r w:rsidRPr="00413CB7">
              <w:rPr>
                <w:szCs w:val="20"/>
              </w:rPr>
              <w:t>18.9.2014</w:t>
            </w:r>
          </w:p>
        </w:tc>
      </w:tr>
      <w:tr w:rsidR="00413CB7" w:rsidRPr="00413CB7" w14:paraId="7D53253B" w14:textId="77777777" w:rsidTr="005B36B0">
        <w:trPr>
          <w:trHeight w:val="20"/>
        </w:trPr>
        <w:tc>
          <w:tcPr>
            <w:tcW w:w="1756" w:type="pct"/>
            <w:noWrap/>
            <w:hideMark/>
          </w:tcPr>
          <w:p w14:paraId="760E947B" w14:textId="77777777" w:rsidR="00413CB7" w:rsidRPr="00413CB7" w:rsidRDefault="00413CB7" w:rsidP="00413CB7">
            <w:pPr>
              <w:spacing w:after="0"/>
              <w:jc w:val="left"/>
              <w:rPr>
                <w:szCs w:val="20"/>
              </w:rPr>
            </w:pPr>
            <w:r w:rsidRPr="00413CB7">
              <w:rPr>
                <w:szCs w:val="20"/>
              </w:rPr>
              <w:t>Michelle Parsons</w:t>
            </w:r>
          </w:p>
        </w:tc>
        <w:tc>
          <w:tcPr>
            <w:tcW w:w="1597" w:type="pct"/>
            <w:noWrap/>
            <w:hideMark/>
          </w:tcPr>
          <w:p w14:paraId="2863356F"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0105BBD2" w14:textId="77777777" w:rsidR="00413CB7" w:rsidRPr="00413CB7" w:rsidRDefault="00413CB7" w:rsidP="00413CB7">
            <w:pPr>
              <w:spacing w:after="0"/>
              <w:ind w:right="113"/>
              <w:jc w:val="right"/>
              <w:rPr>
                <w:szCs w:val="20"/>
              </w:rPr>
            </w:pPr>
            <w:r w:rsidRPr="00413CB7">
              <w:rPr>
                <w:szCs w:val="20"/>
              </w:rPr>
              <w:t>220.00</w:t>
            </w:r>
          </w:p>
        </w:tc>
        <w:tc>
          <w:tcPr>
            <w:tcW w:w="770" w:type="pct"/>
            <w:noWrap/>
            <w:hideMark/>
          </w:tcPr>
          <w:p w14:paraId="540308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60A2D3" w14:textId="77777777" w:rsidR="00413CB7" w:rsidRPr="00413CB7" w:rsidRDefault="00413CB7" w:rsidP="00413CB7">
            <w:pPr>
              <w:spacing w:after="0"/>
              <w:jc w:val="right"/>
              <w:rPr>
                <w:szCs w:val="20"/>
              </w:rPr>
            </w:pPr>
            <w:r w:rsidRPr="00413CB7">
              <w:rPr>
                <w:szCs w:val="20"/>
              </w:rPr>
              <w:t>16.8.2013</w:t>
            </w:r>
          </w:p>
        </w:tc>
      </w:tr>
      <w:tr w:rsidR="00413CB7" w:rsidRPr="00413CB7" w14:paraId="0B10D7F2" w14:textId="77777777" w:rsidTr="005B36B0">
        <w:trPr>
          <w:trHeight w:val="20"/>
        </w:trPr>
        <w:tc>
          <w:tcPr>
            <w:tcW w:w="1756" w:type="pct"/>
            <w:noWrap/>
            <w:hideMark/>
          </w:tcPr>
          <w:p w14:paraId="79C84B8E" w14:textId="77777777" w:rsidR="00413CB7" w:rsidRPr="00413CB7" w:rsidRDefault="00413CB7" w:rsidP="00413CB7">
            <w:pPr>
              <w:spacing w:after="0"/>
              <w:jc w:val="left"/>
              <w:rPr>
                <w:szCs w:val="20"/>
              </w:rPr>
            </w:pPr>
            <w:r w:rsidRPr="00413CB7">
              <w:rPr>
                <w:szCs w:val="20"/>
              </w:rPr>
              <w:t>Michelle Pearce</w:t>
            </w:r>
          </w:p>
        </w:tc>
        <w:tc>
          <w:tcPr>
            <w:tcW w:w="1597" w:type="pct"/>
            <w:noWrap/>
            <w:hideMark/>
          </w:tcPr>
          <w:p w14:paraId="140781FF"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7F12CD67"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0F5EEA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510A9C" w14:textId="77777777" w:rsidR="00413CB7" w:rsidRPr="00413CB7" w:rsidRDefault="00413CB7" w:rsidP="00413CB7">
            <w:pPr>
              <w:spacing w:after="0"/>
              <w:jc w:val="right"/>
              <w:rPr>
                <w:szCs w:val="20"/>
              </w:rPr>
            </w:pPr>
            <w:r w:rsidRPr="00413CB7">
              <w:rPr>
                <w:szCs w:val="20"/>
              </w:rPr>
              <w:t>10.2.2014</w:t>
            </w:r>
          </w:p>
        </w:tc>
      </w:tr>
      <w:tr w:rsidR="00413CB7" w:rsidRPr="00413CB7" w14:paraId="13C037B2" w14:textId="77777777" w:rsidTr="005B36B0">
        <w:trPr>
          <w:trHeight w:val="20"/>
        </w:trPr>
        <w:tc>
          <w:tcPr>
            <w:tcW w:w="1756" w:type="pct"/>
            <w:noWrap/>
            <w:hideMark/>
          </w:tcPr>
          <w:p w14:paraId="20390727" w14:textId="77777777" w:rsidR="00413CB7" w:rsidRPr="00413CB7" w:rsidRDefault="00413CB7" w:rsidP="00413CB7">
            <w:pPr>
              <w:spacing w:after="0"/>
              <w:jc w:val="left"/>
              <w:rPr>
                <w:szCs w:val="20"/>
              </w:rPr>
            </w:pPr>
            <w:r w:rsidRPr="00413CB7">
              <w:rPr>
                <w:szCs w:val="20"/>
              </w:rPr>
              <w:t>Michelle Schoepf</w:t>
            </w:r>
          </w:p>
        </w:tc>
        <w:tc>
          <w:tcPr>
            <w:tcW w:w="1597" w:type="pct"/>
            <w:noWrap/>
            <w:hideMark/>
          </w:tcPr>
          <w:p w14:paraId="46D42B66"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5491C5CA" w14:textId="77777777" w:rsidR="00413CB7" w:rsidRPr="00413CB7" w:rsidRDefault="00413CB7" w:rsidP="00413CB7">
            <w:pPr>
              <w:spacing w:after="0"/>
              <w:ind w:right="113"/>
              <w:jc w:val="right"/>
              <w:rPr>
                <w:szCs w:val="20"/>
              </w:rPr>
            </w:pPr>
            <w:r w:rsidRPr="00413CB7">
              <w:rPr>
                <w:szCs w:val="20"/>
              </w:rPr>
              <w:t>12.59</w:t>
            </w:r>
          </w:p>
        </w:tc>
        <w:tc>
          <w:tcPr>
            <w:tcW w:w="770" w:type="pct"/>
            <w:noWrap/>
            <w:hideMark/>
          </w:tcPr>
          <w:p w14:paraId="775DB9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945CFD" w14:textId="77777777" w:rsidR="00413CB7" w:rsidRPr="00413CB7" w:rsidRDefault="00413CB7" w:rsidP="00413CB7">
            <w:pPr>
              <w:spacing w:after="0"/>
              <w:jc w:val="right"/>
              <w:rPr>
                <w:szCs w:val="20"/>
              </w:rPr>
            </w:pPr>
            <w:r w:rsidRPr="00413CB7">
              <w:rPr>
                <w:szCs w:val="20"/>
              </w:rPr>
              <w:t>17.1.2014</w:t>
            </w:r>
          </w:p>
        </w:tc>
      </w:tr>
      <w:tr w:rsidR="00413CB7" w:rsidRPr="00413CB7" w14:paraId="05BB425F" w14:textId="77777777" w:rsidTr="005B36B0">
        <w:trPr>
          <w:trHeight w:val="20"/>
        </w:trPr>
        <w:tc>
          <w:tcPr>
            <w:tcW w:w="1756" w:type="pct"/>
            <w:noWrap/>
            <w:hideMark/>
          </w:tcPr>
          <w:p w14:paraId="50255CB6" w14:textId="77777777" w:rsidR="00413CB7" w:rsidRPr="00413CB7" w:rsidRDefault="00413CB7" w:rsidP="00413CB7">
            <w:pPr>
              <w:spacing w:after="0"/>
              <w:jc w:val="left"/>
              <w:rPr>
                <w:szCs w:val="20"/>
              </w:rPr>
            </w:pPr>
            <w:r w:rsidRPr="00413CB7">
              <w:rPr>
                <w:szCs w:val="20"/>
              </w:rPr>
              <w:t>Michelle South</w:t>
            </w:r>
          </w:p>
        </w:tc>
        <w:tc>
          <w:tcPr>
            <w:tcW w:w="1597" w:type="pct"/>
            <w:noWrap/>
            <w:hideMark/>
          </w:tcPr>
          <w:p w14:paraId="4462A309"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17155FD9" w14:textId="77777777" w:rsidR="00413CB7" w:rsidRPr="00413CB7" w:rsidRDefault="00413CB7" w:rsidP="00413CB7">
            <w:pPr>
              <w:spacing w:after="0"/>
              <w:ind w:right="113"/>
              <w:jc w:val="right"/>
              <w:rPr>
                <w:szCs w:val="20"/>
              </w:rPr>
            </w:pPr>
            <w:r w:rsidRPr="00413CB7">
              <w:rPr>
                <w:szCs w:val="20"/>
              </w:rPr>
              <w:t>20.44</w:t>
            </w:r>
          </w:p>
        </w:tc>
        <w:tc>
          <w:tcPr>
            <w:tcW w:w="770" w:type="pct"/>
            <w:noWrap/>
            <w:hideMark/>
          </w:tcPr>
          <w:p w14:paraId="2A0AB7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30DDD6" w14:textId="77777777" w:rsidR="00413CB7" w:rsidRPr="00413CB7" w:rsidRDefault="00413CB7" w:rsidP="00413CB7">
            <w:pPr>
              <w:spacing w:after="0"/>
              <w:jc w:val="right"/>
              <w:rPr>
                <w:szCs w:val="20"/>
              </w:rPr>
            </w:pPr>
            <w:r w:rsidRPr="00413CB7">
              <w:rPr>
                <w:szCs w:val="20"/>
              </w:rPr>
              <w:t>17.12.2013</w:t>
            </w:r>
          </w:p>
        </w:tc>
      </w:tr>
      <w:tr w:rsidR="00413CB7" w:rsidRPr="00413CB7" w14:paraId="176CA46C" w14:textId="77777777" w:rsidTr="005B36B0">
        <w:trPr>
          <w:trHeight w:val="20"/>
        </w:trPr>
        <w:tc>
          <w:tcPr>
            <w:tcW w:w="1756" w:type="pct"/>
            <w:noWrap/>
            <w:hideMark/>
          </w:tcPr>
          <w:p w14:paraId="7BEDF214" w14:textId="77777777" w:rsidR="00413CB7" w:rsidRPr="00413CB7" w:rsidRDefault="00413CB7" w:rsidP="00413CB7">
            <w:pPr>
              <w:spacing w:after="0"/>
              <w:jc w:val="left"/>
              <w:rPr>
                <w:szCs w:val="20"/>
              </w:rPr>
            </w:pPr>
            <w:r w:rsidRPr="00413CB7">
              <w:rPr>
                <w:szCs w:val="20"/>
              </w:rPr>
              <w:t xml:space="preserve">Midas Australia Pty Ltd </w:t>
            </w:r>
          </w:p>
        </w:tc>
        <w:tc>
          <w:tcPr>
            <w:tcW w:w="1597" w:type="pct"/>
            <w:noWrap/>
            <w:hideMark/>
          </w:tcPr>
          <w:p w14:paraId="726CD29D" w14:textId="77777777"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14:paraId="53D8B9DC" w14:textId="77777777" w:rsidR="00413CB7" w:rsidRPr="00413CB7" w:rsidRDefault="00413CB7" w:rsidP="00413CB7">
            <w:pPr>
              <w:spacing w:after="0"/>
              <w:ind w:right="113"/>
              <w:jc w:val="right"/>
              <w:rPr>
                <w:szCs w:val="20"/>
              </w:rPr>
            </w:pPr>
            <w:r w:rsidRPr="00413CB7">
              <w:rPr>
                <w:szCs w:val="20"/>
              </w:rPr>
              <w:t>13.64</w:t>
            </w:r>
          </w:p>
        </w:tc>
        <w:tc>
          <w:tcPr>
            <w:tcW w:w="770" w:type="pct"/>
            <w:noWrap/>
            <w:hideMark/>
          </w:tcPr>
          <w:p w14:paraId="3C5F0B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3FB0C1" w14:textId="77777777" w:rsidR="00413CB7" w:rsidRPr="00413CB7" w:rsidRDefault="00413CB7" w:rsidP="00413CB7">
            <w:pPr>
              <w:spacing w:after="0"/>
              <w:jc w:val="right"/>
              <w:rPr>
                <w:szCs w:val="20"/>
              </w:rPr>
            </w:pPr>
            <w:r w:rsidRPr="00413CB7">
              <w:rPr>
                <w:szCs w:val="20"/>
              </w:rPr>
              <w:t>3.11.2014</w:t>
            </w:r>
          </w:p>
        </w:tc>
      </w:tr>
      <w:tr w:rsidR="00413CB7" w:rsidRPr="00413CB7" w14:paraId="401368EE" w14:textId="77777777" w:rsidTr="005B36B0">
        <w:trPr>
          <w:trHeight w:val="20"/>
        </w:trPr>
        <w:tc>
          <w:tcPr>
            <w:tcW w:w="1756" w:type="pct"/>
            <w:noWrap/>
            <w:hideMark/>
          </w:tcPr>
          <w:p w14:paraId="3DEC8193" w14:textId="77777777" w:rsidR="00413CB7" w:rsidRPr="00413CB7" w:rsidRDefault="00413CB7" w:rsidP="00413CB7">
            <w:pPr>
              <w:spacing w:after="0"/>
              <w:jc w:val="left"/>
              <w:rPr>
                <w:szCs w:val="20"/>
              </w:rPr>
            </w:pPr>
            <w:r w:rsidRPr="00413CB7">
              <w:rPr>
                <w:szCs w:val="20"/>
              </w:rPr>
              <w:t>Mihal Herbut</w:t>
            </w:r>
          </w:p>
        </w:tc>
        <w:tc>
          <w:tcPr>
            <w:tcW w:w="1597" w:type="pct"/>
            <w:noWrap/>
            <w:hideMark/>
          </w:tcPr>
          <w:p w14:paraId="3533C30A" w14:textId="77777777" w:rsidR="00413CB7" w:rsidRPr="00413CB7" w:rsidRDefault="00413CB7" w:rsidP="00413CB7">
            <w:pPr>
              <w:spacing w:after="0"/>
              <w:ind w:left="113"/>
              <w:jc w:val="left"/>
              <w:rPr>
                <w:szCs w:val="20"/>
              </w:rPr>
            </w:pPr>
            <w:r w:rsidRPr="00413CB7">
              <w:rPr>
                <w:szCs w:val="20"/>
              </w:rPr>
              <w:t>COWELL, SA 5602</w:t>
            </w:r>
          </w:p>
        </w:tc>
        <w:tc>
          <w:tcPr>
            <w:tcW w:w="424" w:type="pct"/>
            <w:noWrap/>
            <w:hideMark/>
          </w:tcPr>
          <w:p w14:paraId="1DCE19EC" w14:textId="77777777" w:rsidR="00413CB7" w:rsidRPr="00413CB7" w:rsidRDefault="00413CB7" w:rsidP="00413CB7">
            <w:pPr>
              <w:spacing w:after="0"/>
              <w:ind w:right="113"/>
              <w:jc w:val="right"/>
              <w:rPr>
                <w:szCs w:val="20"/>
              </w:rPr>
            </w:pPr>
            <w:r w:rsidRPr="00413CB7">
              <w:rPr>
                <w:szCs w:val="20"/>
              </w:rPr>
              <w:t>92.78</w:t>
            </w:r>
          </w:p>
        </w:tc>
        <w:tc>
          <w:tcPr>
            <w:tcW w:w="770" w:type="pct"/>
            <w:noWrap/>
            <w:hideMark/>
          </w:tcPr>
          <w:p w14:paraId="06C52A8F" w14:textId="77777777" w:rsidR="00413CB7" w:rsidRPr="00413CB7" w:rsidRDefault="00413CB7" w:rsidP="00413CB7">
            <w:pPr>
              <w:spacing w:after="0"/>
              <w:ind w:left="170"/>
              <w:jc w:val="left"/>
              <w:rPr>
                <w:szCs w:val="20"/>
              </w:rPr>
            </w:pPr>
            <w:r w:rsidRPr="00413CB7">
              <w:rPr>
                <w:szCs w:val="20"/>
              </w:rPr>
              <w:t>Refund 175783</w:t>
            </w:r>
          </w:p>
        </w:tc>
        <w:tc>
          <w:tcPr>
            <w:tcW w:w="453" w:type="pct"/>
            <w:noWrap/>
            <w:hideMark/>
          </w:tcPr>
          <w:p w14:paraId="54FE6FCA" w14:textId="77777777" w:rsidR="00413CB7" w:rsidRPr="00413CB7" w:rsidRDefault="00413CB7" w:rsidP="00413CB7">
            <w:pPr>
              <w:spacing w:after="0"/>
              <w:jc w:val="right"/>
              <w:rPr>
                <w:szCs w:val="20"/>
              </w:rPr>
            </w:pPr>
            <w:r w:rsidRPr="00413CB7">
              <w:rPr>
                <w:szCs w:val="20"/>
              </w:rPr>
              <w:t>11.9.2013</w:t>
            </w:r>
          </w:p>
        </w:tc>
      </w:tr>
      <w:tr w:rsidR="00413CB7" w:rsidRPr="00413CB7" w14:paraId="601A4C87" w14:textId="77777777" w:rsidTr="005B36B0">
        <w:trPr>
          <w:trHeight w:val="20"/>
        </w:trPr>
        <w:tc>
          <w:tcPr>
            <w:tcW w:w="1756" w:type="pct"/>
            <w:noWrap/>
            <w:hideMark/>
          </w:tcPr>
          <w:p w14:paraId="43AD566A" w14:textId="77777777" w:rsidR="00413CB7" w:rsidRPr="00413CB7" w:rsidRDefault="00413CB7" w:rsidP="00413CB7">
            <w:pPr>
              <w:spacing w:after="0"/>
              <w:jc w:val="left"/>
              <w:rPr>
                <w:szCs w:val="20"/>
              </w:rPr>
            </w:pPr>
            <w:r w:rsidRPr="00413CB7">
              <w:rPr>
                <w:szCs w:val="20"/>
              </w:rPr>
              <w:t>Mika Beyer</w:t>
            </w:r>
          </w:p>
        </w:tc>
        <w:tc>
          <w:tcPr>
            <w:tcW w:w="1597" w:type="pct"/>
            <w:noWrap/>
            <w:hideMark/>
          </w:tcPr>
          <w:p w14:paraId="6BD9062F" w14:textId="77777777" w:rsidR="00413CB7" w:rsidRPr="00413CB7" w:rsidRDefault="00413CB7" w:rsidP="00413CB7">
            <w:pPr>
              <w:spacing w:after="0"/>
              <w:ind w:left="113"/>
              <w:jc w:val="left"/>
              <w:rPr>
                <w:szCs w:val="20"/>
              </w:rPr>
            </w:pPr>
            <w:r w:rsidRPr="00413CB7">
              <w:rPr>
                <w:szCs w:val="20"/>
              </w:rPr>
              <w:t>HIGHBURY, SA 5089</w:t>
            </w:r>
          </w:p>
        </w:tc>
        <w:tc>
          <w:tcPr>
            <w:tcW w:w="424" w:type="pct"/>
            <w:noWrap/>
            <w:hideMark/>
          </w:tcPr>
          <w:p w14:paraId="7FCF2591" w14:textId="77777777" w:rsidR="00413CB7" w:rsidRPr="00413CB7" w:rsidRDefault="00413CB7" w:rsidP="00413CB7">
            <w:pPr>
              <w:spacing w:after="0"/>
              <w:ind w:right="113"/>
              <w:jc w:val="right"/>
              <w:rPr>
                <w:szCs w:val="20"/>
              </w:rPr>
            </w:pPr>
            <w:r w:rsidRPr="00413CB7">
              <w:rPr>
                <w:szCs w:val="20"/>
              </w:rPr>
              <w:t>614.46</w:t>
            </w:r>
          </w:p>
        </w:tc>
        <w:tc>
          <w:tcPr>
            <w:tcW w:w="770" w:type="pct"/>
            <w:noWrap/>
            <w:hideMark/>
          </w:tcPr>
          <w:p w14:paraId="48E12C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742774" w14:textId="77777777" w:rsidR="00413CB7" w:rsidRPr="00413CB7" w:rsidRDefault="00413CB7" w:rsidP="00413CB7">
            <w:pPr>
              <w:spacing w:after="0"/>
              <w:jc w:val="right"/>
              <w:rPr>
                <w:szCs w:val="20"/>
              </w:rPr>
            </w:pPr>
            <w:r w:rsidRPr="00413CB7">
              <w:rPr>
                <w:szCs w:val="20"/>
              </w:rPr>
              <w:t>24.3.2014</w:t>
            </w:r>
          </w:p>
        </w:tc>
      </w:tr>
      <w:tr w:rsidR="00413CB7" w:rsidRPr="00413CB7" w14:paraId="369361A8" w14:textId="77777777" w:rsidTr="005B36B0">
        <w:trPr>
          <w:trHeight w:val="20"/>
        </w:trPr>
        <w:tc>
          <w:tcPr>
            <w:tcW w:w="1756" w:type="pct"/>
            <w:noWrap/>
            <w:hideMark/>
          </w:tcPr>
          <w:p w14:paraId="6BF6CA82" w14:textId="77777777" w:rsidR="00413CB7" w:rsidRPr="00413CB7" w:rsidRDefault="00413CB7" w:rsidP="00413CB7">
            <w:pPr>
              <w:spacing w:after="0"/>
              <w:jc w:val="left"/>
              <w:rPr>
                <w:szCs w:val="20"/>
              </w:rPr>
            </w:pPr>
            <w:r w:rsidRPr="00413CB7">
              <w:rPr>
                <w:szCs w:val="20"/>
              </w:rPr>
              <w:t>Mike Wood</w:t>
            </w:r>
          </w:p>
        </w:tc>
        <w:tc>
          <w:tcPr>
            <w:tcW w:w="1597" w:type="pct"/>
            <w:noWrap/>
            <w:hideMark/>
          </w:tcPr>
          <w:p w14:paraId="75C3BF01"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71838B36" w14:textId="77777777" w:rsidR="00413CB7" w:rsidRPr="00413CB7" w:rsidRDefault="00413CB7" w:rsidP="00413CB7">
            <w:pPr>
              <w:spacing w:after="0"/>
              <w:ind w:right="113"/>
              <w:jc w:val="right"/>
              <w:rPr>
                <w:szCs w:val="20"/>
              </w:rPr>
            </w:pPr>
            <w:r w:rsidRPr="00413CB7">
              <w:rPr>
                <w:szCs w:val="20"/>
              </w:rPr>
              <w:t>14.69</w:t>
            </w:r>
          </w:p>
        </w:tc>
        <w:tc>
          <w:tcPr>
            <w:tcW w:w="770" w:type="pct"/>
            <w:noWrap/>
            <w:hideMark/>
          </w:tcPr>
          <w:p w14:paraId="5E808E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EA9644" w14:textId="77777777" w:rsidR="00413CB7" w:rsidRPr="00413CB7" w:rsidRDefault="00413CB7" w:rsidP="00413CB7">
            <w:pPr>
              <w:spacing w:after="0"/>
              <w:jc w:val="right"/>
              <w:rPr>
                <w:szCs w:val="20"/>
              </w:rPr>
            </w:pPr>
            <w:r w:rsidRPr="00413CB7">
              <w:rPr>
                <w:szCs w:val="20"/>
              </w:rPr>
              <w:t>23.6.2013</w:t>
            </w:r>
          </w:p>
        </w:tc>
      </w:tr>
      <w:tr w:rsidR="00413CB7" w:rsidRPr="00413CB7" w14:paraId="0C51BDBC" w14:textId="77777777" w:rsidTr="005B36B0">
        <w:trPr>
          <w:trHeight w:val="20"/>
        </w:trPr>
        <w:tc>
          <w:tcPr>
            <w:tcW w:w="1756" w:type="pct"/>
            <w:noWrap/>
            <w:hideMark/>
          </w:tcPr>
          <w:p w14:paraId="4F16314A" w14:textId="77777777" w:rsidR="00413CB7" w:rsidRPr="00413CB7" w:rsidRDefault="00413CB7" w:rsidP="00413CB7">
            <w:pPr>
              <w:spacing w:after="0"/>
              <w:jc w:val="left"/>
              <w:rPr>
                <w:szCs w:val="20"/>
              </w:rPr>
            </w:pPr>
            <w:r w:rsidRPr="00413CB7">
              <w:rPr>
                <w:szCs w:val="20"/>
              </w:rPr>
              <w:t>Milan Patel</w:t>
            </w:r>
          </w:p>
        </w:tc>
        <w:tc>
          <w:tcPr>
            <w:tcW w:w="1597" w:type="pct"/>
            <w:noWrap/>
            <w:hideMark/>
          </w:tcPr>
          <w:p w14:paraId="216DB3C2"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0895E515" w14:textId="77777777" w:rsidR="00413CB7" w:rsidRPr="00413CB7" w:rsidRDefault="00413CB7" w:rsidP="00413CB7">
            <w:pPr>
              <w:spacing w:after="0"/>
              <w:ind w:right="113"/>
              <w:jc w:val="right"/>
              <w:rPr>
                <w:szCs w:val="20"/>
              </w:rPr>
            </w:pPr>
            <w:r w:rsidRPr="00413CB7">
              <w:rPr>
                <w:szCs w:val="20"/>
              </w:rPr>
              <w:t>38.67</w:t>
            </w:r>
          </w:p>
        </w:tc>
        <w:tc>
          <w:tcPr>
            <w:tcW w:w="770" w:type="pct"/>
            <w:noWrap/>
            <w:hideMark/>
          </w:tcPr>
          <w:p w14:paraId="798214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5FCD40" w14:textId="77777777" w:rsidR="00413CB7" w:rsidRPr="00413CB7" w:rsidRDefault="00413CB7" w:rsidP="00413CB7">
            <w:pPr>
              <w:spacing w:after="0"/>
              <w:jc w:val="right"/>
              <w:rPr>
                <w:szCs w:val="20"/>
              </w:rPr>
            </w:pPr>
            <w:r w:rsidRPr="00413CB7">
              <w:rPr>
                <w:szCs w:val="20"/>
              </w:rPr>
              <w:t>7.3.2013</w:t>
            </w:r>
          </w:p>
        </w:tc>
      </w:tr>
      <w:tr w:rsidR="00413CB7" w:rsidRPr="00413CB7" w14:paraId="3FFF18ED" w14:textId="77777777" w:rsidTr="005B36B0">
        <w:trPr>
          <w:trHeight w:val="20"/>
        </w:trPr>
        <w:tc>
          <w:tcPr>
            <w:tcW w:w="1756" w:type="pct"/>
            <w:noWrap/>
            <w:hideMark/>
          </w:tcPr>
          <w:p w14:paraId="36E89297" w14:textId="77777777" w:rsidR="00413CB7" w:rsidRPr="00413CB7" w:rsidRDefault="00413CB7" w:rsidP="00413CB7">
            <w:pPr>
              <w:spacing w:after="0"/>
              <w:jc w:val="left"/>
              <w:rPr>
                <w:szCs w:val="20"/>
              </w:rPr>
            </w:pPr>
            <w:r w:rsidRPr="00413CB7">
              <w:rPr>
                <w:szCs w:val="20"/>
              </w:rPr>
              <w:t>Milano Pl and Mario Vozzo</w:t>
            </w:r>
          </w:p>
        </w:tc>
        <w:tc>
          <w:tcPr>
            <w:tcW w:w="1597" w:type="pct"/>
            <w:noWrap/>
            <w:hideMark/>
          </w:tcPr>
          <w:p w14:paraId="134C74AA" w14:textId="77777777"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14:paraId="77244E02" w14:textId="77777777" w:rsidR="00413CB7" w:rsidRPr="00413CB7" w:rsidRDefault="00413CB7" w:rsidP="00413CB7">
            <w:pPr>
              <w:spacing w:after="0"/>
              <w:ind w:right="113"/>
              <w:jc w:val="right"/>
              <w:rPr>
                <w:szCs w:val="20"/>
              </w:rPr>
            </w:pPr>
            <w:r w:rsidRPr="00413CB7">
              <w:rPr>
                <w:szCs w:val="20"/>
              </w:rPr>
              <w:t>343.71</w:t>
            </w:r>
          </w:p>
        </w:tc>
        <w:tc>
          <w:tcPr>
            <w:tcW w:w="770" w:type="pct"/>
            <w:noWrap/>
            <w:hideMark/>
          </w:tcPr>
          <w:p w14:paraId="46D1A2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41D7C2" w14:textId="77777777" w:rsidR="00413CB7" w:rsidRPr="00413CB7" w:rsidRDefault="00413CB7" w:rsidP="00413CB7">
            <w:pPr>
              <w:spacing w:after="0"/>
              <w:jc w:val="right"/>
              <w:rPr>
                <w:szCs w:val="20"/>
              </w:rPr>
            </w:pPr>
            <w:r w:rsidRPr="00413CB7">
              <w:rPr>
                <w:szCs w:val="20"/>
              </w:rPr>
              <w:t>28.6.2013</w:t>
            </w:r>
          </w:p>
        </w:tc>
      </w:tr>
      <w:tr w:rsidR="00413CB7" w:rsidRPr="00413CB7" w14:paraId="079A7945" w14:textId="77777777" w:rsidTr="005B36B0">
        <w:trPr>
          <w:trHeight w:val="20"/>
        </w:trPr>
        <w:tc>
          <w:tcPr>
            <w:tcW w:w="1756" w:type="pct"/>
            <w:noWrap/>
            <w:hideMark/>
          </w:tcPr>
          <w:p w14:paraId="386C01DB" w14:textId="77777777" w:rsidR="00413CB7" w:rsidRPr="00413CB7" w:rsidRDefault="00413CB7" w:rsidP="00413CB7">
            <w:pPr>
              <w:spacing w:after="0"/>
              <w:jc w:val="left"/>
              <w:rPr>
                <w:szCs w:val="20"/>
              </w:rPr>
            </w:pPr>
            <w:r w:rsidRPr="00413CB7">
              <w:rPr>
                <w:szCs w:val="20"/>
              </w:rPr>
              <w:t>Millissa May</w:t>
            </w:r>
          </w:p>
        </w:tc>
        <w:tc>
          <w:tcPr>
            <w:tcW w:w="1597" w:type="pct"/>
            <w:noWrap/>
            <w:hideMark/>
          </w:tcPr>
          <w:p w14:paraId="22900C85"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0B3D1B9E"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25932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0450BE" w14:textId="77777777" w:rsidR="00413CB7" w:rsidRPr="00413CB7" w:rsidRDefault="00413CB7" w:rsidP="00413CB7">
            <w:pPr>
              <w:spacing w:after="0"/>
              <w:jc w:val="right"/>
              <w:rPr>
                <w:szCs w:val="20"/>
              </w:rPr>
            </w:pPr>
            <w:r w:rsidRPr="00413CB7">
              <w:rPr>
                <w:szCs w:val="20"/>
              </w:rPr>
              <w:t>20.6.2014</w:t>
            </w:r>
          </w:p>
        </w:tc>
      </w:tr>
      <w:tr w:rsidR="00413CB7" w:rsidRPr="00413CB7" w14:paraId="251433D3" w14:textId="77777777" w:rsidTr="005B36B0">
        <w:trPr>
          <w:trHeight w:val="20"/>
        </w:trPr>
        <w:tc>
          <w:tcPr>
            <w:tcW w:w="1756" w:type="pct"/>
            <w:noWrap/>
            <w:hideMark/>
          </w:tcPr>
          <w:p w14:paraId="4C2B0370" w14:textId="77777777" w:rsidR="00413CB7" w:rsidRPr="00413CB7" w:rsidRDefault="00413CB7" w:rsidP="00413CB7">
            <w:pPr>
              <w:spacing w:after="0"/>
              <w:jc w:val="left"/>
              <w:rPr>
                <w:szCs w:val="20"/>
              </w:rPr>
            </w:pPr>
            <w:r w:rsidRPr="00413CB7">
              <w:rPr>
                <w:szCs w:val="20"/>
              </w:rPr>
              <w:lastRenderedPageBreak/>
              <w:t>Mingzhu Deng</w:t>
            </w:r>
          </w:p>
        </w:tc>
        <w:tc>
          <w:tcPr>
            <w:tcW w:w="1597" w:type="pct"/>
            <w:noWrap/>
            <w:hideMark/>
          </w:tcPr>
          <w:p w14:paraId="292FC272"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28435254" w14:textId="77777777" w:rsidR="00413CB7" w:rsidRPr="00413CB7" w:rsidRDefault="00413CB7" w:rsidP="00413CB7">
            <w:pPr>
              <w:spacing w:after="0"/>
              <w:ind w:right="113"/>
              <w:jc w:val="right"/>
              <w:rPr>
                <w:szCs w:val="20"/>
              </w:rPr>
            </w:pPr>
            <w:r w:rsidRPr="00413CB7">
              <w:rPr>
                <w:szCs w:val="20"/>
              </w:rPr>
              <w:t>129.39</w:t>
            </w:r>
          </w:p>
        </w:tc>
        <w:tc>
          <w:tcPr>
            <w:tcW w:w="770" w:type="pct"/>
            <w:noWrap/>
            <w:hideMark/>
          </w:tcPr>
          <w:p w14:paraId="39BA1B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CB9B5E" w14:textId="77777777" w:rsidR="00413CB7" w:rsidRPr="00413CB7" w:rsidRDefault="00413CB7" w:rsidP="00413CB7">
            <w:pPr>
              <w:spacing w:after="0"/>
              <w:jc w:val="right"/>
              <w:rPr>
                <w:szCs w:val="20"/>
              </w:rPr>
            </w:pPr>
            <w:r w:rsidRPr="00413CB7">
              <w:rPr>
                <w:szCs w:val="20"/>
              </w:rPr>
              <w:t>2.7.2013</w:t>
            </w:r>
          </w:p>
        </w:tc>
      </w:tr>
      <w:tr w:rsidR="00413CB7" w:rsidRPr="00413CB7" w14:paraId="7057E7F0" w14:textId="77777777" w:rsidTr="005B36B0">
        <w:trPr>
          <w:trHeight w:val="20"/>
        </w:trPr>
        <w:tc>
          <w:tcPr>
            <w:tcW w:w="1756" w:type="pct"/>
            <w:noWrap/>
            <w:hideMark/>
          </w:tcPr>
          <w:p w14:paraId="1314F4DB" w14:textId="77777777" w:rsidR="00413CB7" w:rsidRPr="00413CB7" w:rsidRDefault="00413CB7" w:rsidP="00413CB7">
            <w:pPr>
              <w:spacing w:after="0"/>
              <w:jc w:val="left"/>
              <w:rPr>
                <w:szCs w:val="20"/>
              </w:rPr>
            </w:pPr>
            <w:r w:rsidRPr="00413CB7">
              <w:rPr>
                <w:szCs w:val="20"/>
              </w:rPr>
              <w:t>Minjung Suk</w:t>
            </w:r>
          </w:p>
        </w:tc>
        <w:tc>
          <w:tcPr>
            <w:tcW w:w="1597" w:type="pct"/>
            <w:noWrap/>
            <w:hideMark/>
          </w:tcPr>
          <w:p w14:paraId="260228D0"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3BE47054" w14:textId="77777777" w:rsidR="00413CB7" w:rsidRPr="00413CB7" w:rsidRDefault="00413CB7" w:rsidP="00413CB7">
            <w:pPr>
              <w:spacing w:after="0"/>
              <w:ind w:right="113"/>
              <w:jc w:val="right"/>
              <w:rPr>
                <w:szCs w:val="20"/>
              </w:rPr>
            </w:pPr>
            <w:r w:rsidRPr="00413CB7">
              <w:rPr>
                <w:szCs w:val="20"/>
              </w:rPr>
              <w:t>185.08</w:t>
            </w:r>
          </w:p>
        </w:tc>
        <w:tc>
          <w:tcPr>
            <w:tcW w:w="770" w:type="pct"/>
            <w:noWrap/>
            <w:hideMark/>
          </w:tcPr>
          <w:p w14:paraId="45B62C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CD202A" w14:textId="77777777" w:rsidR="00413CB7" w:rsidRPr="00413CB7" w:rsidRDefault="00413CB7" w:rsidP="00413CB7">
            <w:pPr>
              <w:spacing w:after="0"/>
              <w:jc w:val="right"/>
              <w:rPr>
                <w:szCs w:val="20"/>
              </w:rPr>
            </w:pPr>
            <w:r w:rsidRPr="00413CB7">
              <w:rPr>
                <w:szCs w:val="20"/>
              </w:rPr>
              <w:t>24.10.2013</w:t>
            </w:r>
          </w:p>
        </w:tc>
      </w:tr>
      <w:tr w:rsidR="00413CB7" w:rsidRPr="00413CB7" w14:paraId="6124C714" w14:textId="77777777" w:rsidTr="005B36B0">
        <w:trPr>
          <w:trHeight w:val="20"/>
        </w:trPr>
        <w:tc>
          <w:tcPr>
            <w:tcW w:w="1756" w:type="pct"/>
            <w:noWrap/>
            <w:hideMark/>
          </w:tcPr>
          <w:p w14:paraId="7769C59D" w14:textId="77777777" w:rsidR="00413CB7" w:rsidRPr="00413CB7" w:rsidRDefault="00413CB7" w:rsidP="00413CB7">
            <w:pPr>
              <w:spacing w:after="0"/>
              <w:jc w:val="left"/>
              <w:rPr>
                <w:szCs w:val="20"/>
              </w:rPr>
            </w:pPr>
            <w:r w:rsidRPr="00413CB7">
              <w:rPr>
                <w:szCs w:val="20"/>
              </w:rPr>
              <w:t>Minyon Freeman</w:t>
            </w:r>
          </w:p>
        </w:tc>
        <w:tc>
          <w:tcPr>
            <w:tcW w:w="1597" w:type="pct"/>
            <w:noWrap/>
            <w:hideMark/>
          </w:tcPr>
          <w:p w14:paraId="2FCF19BD"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371B2B52" w14:textId="77777777" w:rsidR="00413CB7" w:rsidRPr="00413CB7" w:rsidRDefault="00413CB7" w:rsidP="00413CB7">
            <w:pPr>
              <w:spacing w:after="0"/>
              <w:ind w:right="113"/>
              <w:jc w:val="right"/>
              <w:rPr>
                <w:szCs w:val="20"/>
              </w:rPr>
            </w:pPr>
            <w:r w:rsidRPr="00413CB7">
              <w:rPr>
                <w:szCs w:val="20"/>
              </w:rPr>
              <w:t>120.00</w:t>
            </w:r>
          </w:p>
        </w:tc>
        <w:tc>
          <w:tcPr>
            <w:tcW w:w="770" w:type="pct"/>
            <w:noWrap/>
            <w:hideMark/>
          </w:tcPr>
          <w:p w14:paraId="2859C3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AC0ABE" w14:textId="77777777" w:rsidR="00413CB7" w:rsidRPr="00413CB7" w:rsidRDefault="00413CB7" w:rsidP="00413CB7">
            <w:pPr>
              <w:spacing w:after="0"/>
              <w:jc w:val="right"/>
              <w:rPr>
                <w:szCs w:val="20"/>
              </w:rPr>
            </w:pPr>
            <w:r w:rsidRPr="00413CB7">
              <w:rPr>
                <w:szCs w:val="20"/>
              </w:rPr>
              <w:t>7.7.2014</w:t>
            </w:r>
          </w:p>
        </w:tc>
      </w:tr>
      <w:tr w:rsidR="00413CB7" w:rsidRPr="00413CB7" w14:paraId="3FACE374" w14:textId="77777777" w:rsidTr="005B36B0">
        <w:trPr>
          <w:trHeight w:val="20"/>
        </w:trPr>
        <w:tc>
          <w:tcPr>
            <w:tcW w:w="1756" w:type="pct"/>
            <w:noWrap/>
            <w:hideMark/>
          </w:tcPr>
          <w:p w14:paraId="5AF642F9" w14:textId="77777777" w:rsidR="00413CB7" w:rsidRPr="00413CB7" w:rsidRDefault="00413CB7" w:rsidP="00413CB7">
            <w:pPr>
              <w:spacing w:after="0"/>
              <w:jc w:val="left"/>
              <w:rPr>
                <w:szCs w:val="20"/>
              </w:rPr>
            </w:pPr>
            <w:r w:rsidRPr="00413CB7">
              <w:rPr>
                <w:szCs w:val="20"/>
              </w:rPr>
              <w:t>Mira Maric</w:t>
            </w:r>
          </w:p>
        </w:tc>
        <w:tc>
          <w:tcPr>
            <w:tcW w:w="1597" w:type="pct"/>
            <w:noWrap/>
            <w:hideMark/>
          </w:tcPr>
          <w:p w14:paraId="34743C33"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6A364006" w14:textId="77777777" w:rsidR="00413CB7" w:rsidRPr="00413CB7" w:rsidRDefault="00413CB7" w:rsidP="00413CB7">
            <w:pPr>
              <w:spacing w:after="0"/>
              <w:ind w:right="113"/>
              <w:jc w:val="right"/>
              <w:rPr>
                <w:szCs w:val="20"/>
              </w:rPr>
            </w:pPr>
            <w:r w:rsidRPr="00413CB7">
              <w:rPr>
                <w:szCs w:val="20"/>
              </w:rPr>
              <w:t>29.48</w:t>
            </w:r>
          </w:p>
        </w:tc>
        <w:tc>
          <w:tcPr>
            <w:tcW w:w="770" w:type="pct"/>
            <w:noWrap/>
            <w:hideMark/>
          </w:tcPr>
          <w:p w14:paraId="3E431B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8941C5" w14:textId="77777777" w:rsidR="00413CB7" w:rsidRPr="00413CB7" w:rsidRDefault="00413CB7" w:rsidP="00413CB7">
            <w:pPr>
              <w:spacing w:after="0"/>
              <w:jc w:val="right"/>
              <w:rPr>
                <w:szCs w:val="20"/>
              </w:rPr>
            </w:pPr>
            <w:r w:rsidRPr="00413CB7">
              <w:rPr>
                <w:szCs w:val="20"/>
              </w:rPr>
              <w:t>27.10.2014</w:t>
            </w:r>
          </w:p>
        </w:tc>
      </w:tr>
      <w:tr w:rsidR="00413CB7" w:rsidRPr="00413CB7" w14:paraId="471CA4DC" w14:textId="77777777" w:rsidTr="005B36B0">
        <w:trPr>
          <w:trHeight w:val="20"/>
        </w:trPr>
        <w:tc>
          <w:tcPr>
            <w:tcW w:w="1756" w:type="pct"/>
            <w:noWrap/>
            <w:hideMark/>
          </w:tcPr>
          <w:p w14:paraId="669EBE84" w14:textId="77777777" w:rsidR="00413CB7" w:rsidRPr="00413CB7" w:rsidRDefault="00413CB7" w:rsidP="00413CB7">
            <w:pPr>
              <w:spacing w:after="0"/>
              <w:jc w:val="left"/>
              <w:rPr>
                <w:szCs w:val="20"/>
              </w:rPr>
            </w:pPr>
            <w:r w:rsidRPr="00413CB7">
              <w:rPr>
                <w:szCs w:val="20"/>
              </w:rPr>
              <w:t>Mira Stafford</w:t>
            </w:r>
          </w:p>
        </w:tc>
        <w:tc>
          <w:tcPr>
            <w:tcW w:w="1597" w:type="pct"/>
            <w:noWrap/>
            <w:hideMark/>
          </w:tcPr>
          <w:p w14:paraId="72FFC4F0"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5933161C" w14:textId="77777777" w:rsidR="00413CB7" w:rsidRPr="00413CB7" w:rsidRDefault="00413CB7" w:rsidP="00413CB7">
            <w:pPr>
              <w:spacing w:after="0"/>
              <w:ind w:right="113"/>
              <w:jc w:val="right"/>
              <w:rPr>
                <w:szCs w:val="20"/>
              </w:rPr>
            </w:pPr>
            <w:r w:rsidRPr="00413CB7">
              <w:rPr>
                <w:szCs w:val="20"/>
              </w:rPr>
              <w:t>336.48</w:t>
            </w:r>
          </w:p>
        </w:tc>
        <w:tc>
          <w:tcPr>
            <w:tcW w:w="770" w:type="pct"/>
            <w:noWrap/>
            <w:hideMark/>
          </w:tcPr>
          <w:p w14:paraId="17E411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8BD950" w14:textId="77777777" w:rsidR="00413CB7" w:rsidRPr="00413CB7" w:rsidRDefault="00413CB7" w:rsidP="00413CB7">
            <w:pPr>
              <w:spacing w:after="0"/>
              <w:jc w:val="right"/>
              <w:rPr>
                <w:szCs w:val="20"/>
              </w:rPr>
            </w:pPr>
            <w:r w:rsidRPr="00413CB7">
              <w:rPr>
                <w:szCs w:val="20"/>
              </w:rPr>
              <w:t>28.10.2013</w:t>
            </w:r>
          </w:p>
        </w:tc>
      </w:tr>
      <w:tr w:rsidR="00413CB7" w:rsidRPr="00413CB7" w14:paraId="1AB2D329" w14:textId="77777777" w:rsidTr="005B36B0">
        <w:trPr>
          <w:trHeight w:val="20"/>
        </w:trPr>
        <w:tc>
          <w:tcPr>
            <w:tcW w:w="1756" w:type="pct"/>
            <w:noWrap/>
            <w:hideMark/>
          </w:tcPr>
          <w:p w14:paraId="30ED5ABF" w14:textId="77777777" w:rsidR="00413CB7" w:rsidRPr="00413CB7" w:rsidRDefault="00413CB7" w:rsidP="00413CB7">
            <w:pPr>
              <w:spacing w:after="0"/>
              <w:jc w:val="left"/>
              <w:rPr>
                <w:szCs w:val="20"/>
              </w:rPr>
            </w:pPr>
            <w:r w:rsidRPr="00413CB7">
              <w:rPr>
                <w:szCs w:val="20"/>
              </w:rPr>
              <w:t>Misaki Iue</w:t>
            </w:r>
          </w:p>
        </w:tc>
        <w:tc>
          <w:tcPr>
            <w:tcW w:w="1597" w:type="pct"/>
            <w:noWrap/>
            <w:hideMark/>
          </w:tcPr>
          <w:p w14:paraId="1CBF2E86" w14:textId="77777777" w:rsidR="00413CB7" w:rsidRPr="00413CB7" w:rsidRDefault="00413CB7" w:rsidP="00413CB7">
            <w:pPr>
              <w:spacing w:after="0"/>
              <w:ind w:left="113"/>
              <w:jc w:val="left"/>
              <w:rPr>
                <w:szCs w:val="20"/>
              </w:rPr>
            </w:pPr>
            <w:r w:rsidRPr="00413CB7">
              <w:rPr>
                <w:szCs w:val="20"/>
              </w:rPr>
              <w:t>WAYVILLE, SA 5034</w:t>
            </w:r>
          </w:p>
        </w:tc>
        <w:tc>
          <w:tcPr>
            <w:tcW w:w="424" w:type="pct"/>
            <w:noWrap/>
            <w:hideMark/>
          </w:tcPr>
          <w:p w14:paraId="6D689C0D" w14:textId="77777777" w:rsidR="00413CB7" w:rsidRPr="00413CB7" w:rsidRDefault="00413CB7" w:rsidP="00413CB7">
            <w:pPr>
              <w:spacing w:after="0"/>
              <w:ind w:right="113"/>
              <w:jc w:val="right"/>
              <w:rPr>
                <w:szCs w:val="20"/>
              </w:rPr>
            </w:pPr>
            <w:r w:rsidRPr="00413CB7">
              <w:rPr>
                <w:szCs w:val="20"/>
              </w:rPr>
              <w:t>10.13</w:t>
            </w:r>
          </w:p>
        </w:tc>
        <w:tc>
          <w:tcPr>
            <w:tcW w:w="770" w:type="pct"/>
            <w:noWrap/>
            <w:hideMark/>
          </w:tcPr>
          <w:p w14:paraId="613782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9A2CBB" w14:textId="77777777" w:rsidR="00413CB7" w:rsidRPr="00413CB7" w:rsidRDefault="00413CB7" w:rsidP="00413CB7">
            <w:pPr>
              <w:spacing w:after="0"/>
              <w:jc w:val="right"/>
              <w:rPr>
                <w:szCs w:val="20"/>
              </w:rPr>
            </w:pPr>
            <w:r w:rsidRPr="00413CB7">
              <w:rPr>
                <w:szCs w:val="20"/>
              </w:rPr>
              <w:t>27.10.2014</w:t>
            </w:r>
          </w:p>
        </w:tc>
      </w:tr>
      <w:tr w:rsidR="00413CB7" w:rsidRPr="00413CB7" w14:paraId="45670CD2" w14:textId="77777777" w:rsidTr="005B36B0">
        <w:trPr>
          <w:trHeight w:val="20"/>
        </w:trPr>
        <w:tc>
          <w:tcPr>
            <w:tcW w:w="1756" w:type="pct"/>
            <w:noWrap/>
            <w:hideMark/>
          </w:tcPr>
          <w:p w14:paraId="595B7B79" w14:textId="77777777" w:rsidR="00413CB7" w:rsidRPr="00413CB7" w:rsidRDefault="00413CB7" w:rsidP="00413CB7">
            <w:pPr>
              <w:spacing w:after="0"/>
              <w:jc w:val="left"/>
              <w:rPr>
                <w:szCs w:val="20"/>
              </w:rPr>
            </w:pPr>
            <w:r w:rsidRPr="00413CB7">
              <w:rPr>
                <w:szCs w:val="20"/>
              </w:rPr>
              <w:t>Mitchell Williams</w:t>
            </w:r>
          </w:p>
        </w:tc>
        <w:tc>
          <w:tcPr>
            <w:tcW w:w="1597" w:type="pct"/>
            <w:noWrap/>
            <w:hideMark/>
          </w:tcPr>
          <w:p w14:paraId="259CB7E9" w14:textId="77777777" w:rsidR="00413CB7" w:rsidRPr="00413CB7" w:rsidRDefault="00413CB7" w:rsidP="00413CB7">
            <w:pPr>
              <w:spacing w:after="0"/>
              <w:ind w:left="113"/>
              <w:jc w:val="left"/>
              <w:rPr>
                <w:szCs w:val="20"/>
              </w:rPr>
            </w:pPr>
            <w:r w:rsidRPr="00413CB7">
              <w:rPr>
                <w:szCs w:val="20"/>
              </w:rPr>
              <w:t>KIDMAN PARK, SA 5025</w:t>
            </w:r>
          </w:p>
        </w:tc>
        <w:tc>
          <w:tcPr>
            <w:tcW w:w="424" w:type="pct"/>
            <w:noWrap/>
            <w:hideMark/>
          </w:tcPr>
          <w:p w14:paraId="08482F27" w14:textId="77777777" w:rsidR="00413CB7" w:rsidRPr="00413CB7" w:rsidRDefault="00413CB7" w:rsidP="00413CB7">
            <w:pPr>
              <w:spacing w:after="0"/>
              <w:ind w:right="113"/>
              <w:jc w:val="right"/>
              <w:rPr>
                <w:szCs w:val="20"/>
              </w:rPr>
            </w:pPr>
            <w:r w:rsidRPr="00413CB7">
              <w:rPr>
                <w:szCs w:val="20"/>
              </w:rPr>
              <w:t>11.51</w:t>
            </w:r>
          </w:p>
        </w:tc>
        <w:tc>
          <w:tcPr>
            <w:tcW w:w="770" w:type="pct"/>
            <w:noWrap/>
            <w:hideMark/>
          </w:tcPr>
          <w:p w14:paraId="5445A5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FAC512" w14:textId="77777777" w:rsidR="00413CB7" w:rsidRPr="00413CB7" w:rsidRDefault="00413CB7" w:rsidP="00413CB7">
            <w:pPr>
              <w:spacing w:after="0"/>
              <w:jc w:val="right"/>
              <w:rPr>
                <w:szCs w:val="20"/>
              </w:rPr>
            </w:pPr>
            <w:r w:rsidRPr="00413CB7">
              <w:rPr>
                <w:szCs w:val="20"/>
              </w:rPr>
              <w:t>10.1.2014</w:t>
            </w:r>
          </w:p>
        </w:tc>
      </w:tr>
      <w:tr w:rsidR="00413CB7" w:rsidRPr="00413CB7" w14:paraId="093ED497" w14:textId="77777777" w:rsidTr="005B36B0">
        <w:trPr>
          <w:trHeight w:val="20"/>
        </w:trPr>
        <w:tc>
          <w:tcPr>
            <w:tcW w:w="1756" w:type="pct"/>
            <w:noWrap/>
            <w:hideMark/>
          </w:tcPr>
          <w:p w14:paraId="1D63A07E" w14:textId="77777777" w:rsidR="00413CB7" w:rsidRPr="00413CB7" w:rsidRDefault="00413CB7" w:rsidP="00413CB7">
            <w:pPr>
              <w:spacing w:after="0"/>
              <w:jc w:val="left"/>
              <w:rPr>
                <w:szCs w:val="20"/>
              </w:rPr>
            </w:pPr>
            <w:r w:rsidRPr="00413CB7">
              <w:rPr>
                <w:szCs w:val="20"/>
              </w:rPr>
              <w:t>Miyoung Park</w:t>
            </w:r>
          </w:p>
        </w:tc>
        <w:tc>
          <w:tcPr>
            <w:tcW w:w="1597" w:type="pct"/>
            <w:noWrap/>
            <w:hideMark/>
          </w:tcPr>
          <w:p w14:paraId="1210D133"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2A3659AF" w14:textId="77777777" w:rsidR="00413CB7" w:rsidRPr="00413CB7" w:rsidRDefault="00413CB7" w:rsidP="00413CB7">
            <w:pPr>
              <w:spacing w:after="0"/>
              <w:ind w:right="113"/>
              <w:jc w:val="right"/>
              <w:rPr>
                <w:szCs w:val="20"/>
              </w:rPr>
            </w:pPr>
            <w:r w:rsidRPr="00413CB7">
              <w:rPr>
                <w:szCs w:val="20"/>
              </w:rPr>
              <w:t>53.96</w:t>
            </w:r>
          </w:p>
        </w:tc>
        <w:tc>
          <w:tcPr>
            <w:tcW w:w="770" w:type="pct"/>
            <w:noWrap/>
            <w:hideMark/>
          </w:tcPr>
          <w:p w14:paraId="021B65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0BA17B" w14:textId="77777777" w:rsidR="00413CB7" w:rsidRPr="00413CB7" w:rsidRDefault="00413CB7" w:rsidP="00413CB7">
            <w:pPr>
              <w:spacing w:after="0"/>
              <w:jc w:val="right"/>
              <w:rPr>
                <w:szCs w:val="20"/>
              </w:rPr>
            </w:pPr>
            <w:r w:rsidRPr="00413CB7">
              <w:rPr>
                <w:szCs w:val="20"/>
              </w:rPr>
              <w:t>12.11.2013</w:t>
            </w:r>
          </w:p>
        </w:tc>
      </w:tr>
      <w:tr w:rsidR="00413CB7" w:rsidRPr="00413CB7" w14:paraId="38629090" w14:textId="77777777" w:rsidTr="005B36B0">
        <w:trPr>
          <w:trHeight w:val="20"/>
        </w:trPr>
        <w:tc>
          <w:tcPr>
            <w:tcW w:w="1756" w:type="pct"/>
            <w:noWrap/>
            <w:hideMark/>
          </w:tcPr>
          <w:p w14:paraId="4A6E546F" w14:textId="77777777" w:rsidR="00413CB7" w:rsidRPr="00413CB7" w:rsidRDefault="00413CB7" w:rsidP="00413CB7">
            <w:pPr>
              <w:spacing w:after="0"/>
              <w:jc w:val="left"/>
              <w:rPr>
                <w:szCs w:val="20"/>
              </w:rPr>
            </w:pPr>
            <w:r w:rsidRPr="00413CB7">
              <w:rPr>
                <w:szCs w:val="20"/>
              </w:rPr>
              <w:t>Mohamad Ali Boulad</w:t>
            </w:r>
          </w:p>
        </w:tc>
        <w:tc>
          <w:tcPr>
            <w:tcW w:w="1597" w:type="pct"/>
            <w:noWrap/>
            <w:hideMark/>
          </w:tcPr>
          <w:p w14:paraId="05AA0D48" w14:textId="77777777" w:rsidR="00413CB7" w:rsidRPr="00413CB7" w:rsidRDefault="00413CB7" w:rsidP="00413CB7">
            <w:pPr>
              <w:spacing w:after="0"/>
              <w:ind w:left="113"/>
              <w:jc w:val="left"/>
              <w:rPr>
                <w:szCs w:val="20"/>
              </w:rPr>
            </w:pPr>
            <w:r w:rsidRPr="00413CB7">
              <w:rPr>
                <w:szCs w:val="20"/>
              </w:rPr>
              <w:t>LIGHTSVIEW, SA 5085</w:t>
            </w:r>
          </w:p>
        </w:tc>
        <w:tc>
          <w:tcPr>
            <w:tcW w:w="424" w:type="pct"/>
            <w:noWrap/>
            <w:hideMark/>
          </w:tcPr>
          <w:p w14:paraId="67CC264C" w14:textId="77777777" w:rsidR="00413CB7" w:rsidRPr="00413CB7" w:rsidRDefault="00413CB7" w:rsidP="00413CB7">
            <w:pPr>
              <w:spacing w:after="0"/>
              <w:ind w:right="113"/>
              <w:jc w:val="right"/>
              <w:rPr>
                <w:szCs w:val="20"/>
              </w:rPr>
            </w:pPr>
            <w:r w:rsidRPr="00413CB7">
              <w:rPr>
                <w:szCs w:val="20"/>
              </w:rPr>
              <w:t>13.51</w:t>
            </w:r>
          </w:p>
        </w:tc>
        <w:tc>
          <w:tcPr>
            <w:tcW w:w="770" w:type="pct"/>
            <w:noWrap/>
            <w:hideMark/>
          </w:tcPr>
          <w:p w14:paraId="1DE612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68DFE8" w14:textId="77777777" w:rsidR="00413CB7" w:rsidRPr="00413CB7" w:rsidRDefault="00413CB7" w:rsidP="00413CB7">
            <w:pPr>
              <w:spacing w:after="0"/>
              <w:jc w:val="right"/>
              <w:rPr>
                <w:szCs w:val="20"/>
              </w:rPr>
            </w:pPr>
            <w:r w:rsidRPr="00413CB7">
              <w:rPr>
                <w:szCs w:val="20"/>
              </w:rPr>
              <w:t>26.11.2014</w:t>
            </w:r>
          </w:p>
        </w:tc>
      </w:tr>
      <w:tr w:rsidR="00413CB7" w:rsidRPr="00413CB7" w14:paraId="788F1222" w14:textId="77777777" w:rsidTr="005B36B0">
        <w:trPr>
          <w:trHeight w:val="20"/>
        </w:trPr>
        <w:tc>
          <w:tcPr>
            <w:tcW w:w="1756" w:type="pct"/>
            <w:noWrap/>
            <w:hideMark/>
          </w:tcPr>
          <w:p w14:paraId="3850B084" w14:textId="77777777" w:rsidR="00413CB7" w:rsidRPr="00413CB7" w:rsidRDefault="00413CB7" w:rsidP="00413CB7">
            <w:pPr>
              <w:spacing w:after="0"/>
              <w:jc w:val="left"/>
              <w:rPr>
                <w:szCs w:val="20"/>
              </w:rPr>
            </w:pPr>
            <w:r w:rsidRPr="00413CB7">
              <w:rPr>
                <w:szCs w:val="20"/>
              </w:rPr>
              <w:t>Mohamed Mahmoud</w:t>
            </w:r>
          </w:p>
        </w:tc>
        <w:tc>
          <w:tcPr>
            <w:tcW w:w="1597" w:type="pct"/>
            <w:noWrap/>
            <w:hideMark/>
          </w:tcPr>
          <w:p w14:paraId="0A908761"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65A65C64" w14:textId="77777777" w:rsidR="00413CB7" w:rsidRPr="00413CB7" w:rsidRDefault="00413CB7" w:rsidP="00413CB7">
            <w:pPr>
              <w:spacing w:after="0"/>
              <w:ind w:right="113"/>
              <w:jc w:val="right"/>
              <w:rPr>
                <w:szCs w:val="20"/>
              </w:rPr>
            </w:pPr>
            <w:r w:rsidRPr="00413CB7">
              <w:rPr>
                <w:szCs w:val="20"/>
              </w:rPr>
              <w:t>46.96</w:t>
            </w:r>
          </w:p>
        </w:tc>
        <w:tc>
          <w:tcPr>
            <w:tcW w:w="770" w:type="pct"/>
            <w:noWrap/>
            <w:hideMark/>
          </w:tcPr>
          <w:p w14:paraId="3A3365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C82061" w14:textId="77777777" w:rsidR="00413CB7" w:rsidRPr="00413CB7" w:rsidRDefault="00413CB7" w:rsidP="00413CB7">
            <w:pPr>
              <w:spacing w:after="0"/>
              <w:jc w:val="right"/>
              <w:rPr>
                <w:szCs w:val="20"/>
              </w:rPr>
            </w:pPr>
            <w:r w:rsidRPr="00413CB7">
              <w:rPr>
                <w:szCs w:val="20"/>
              </w:rPr>
              <w:t>24.6.2013</w:t>
            </w:r>
          </w:p>
        </w:tc>
      </w:tr>
      <w:tr w:rsidR="00413CB7" w:rsidRPr="00413CB7" w14:paraId="579D2B7C" w14:textId="77777777" w:rsidTr="005B36B0">
        <w:trPr>
          <w:trHeight w:val="20"/>
        </w:trPr>
        <w:tc>
          <w:tcPr>
            <w:tcW w:w="1756" w:type="pct"/>
            <w:noWrap/>
            <w:hideMark/>
          </w:tcPr>
          <w:p w14:paraId="23B7ADF2" w14:textId="77777777" w:rsidR="00413CB7" w:rsidRPr="00413CB7" w:rsidRDefault="00413CB7" w:rsidP="00413CB7">
            <w:pPr>
              <w:spacing w:after="0"/>
              <w:jc w:val="left"/>
              <w:rPr>
                <w:szCs w:val="20"/>
              </w:rPr>
            </w:pPr>
            <w:r w:rsidRPr="00413CB7">
              <w:rPr>
                <w:szCs w:val="20"/>
              </w:rPr>
              <w:t>Mohammad Ali</w:t>
            </w:r>
          </w:p>
        </w:tc>
        <w:tc>
          <w:tcPr>
            <w:tcW w:w="1597" w:type="pct"/>
            <w:noWrap/>
            <w:hideMark/>
          </w:tcPr>
          <w:p w14:paraId="5898DFAD" w14:textId="77777777"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14:paraId="7BC9C39D" w14:textId="77777777" w:rsidR="00413CB7" w:rsidRPr="00413CB7" w:rsidRDefault="00413CB7" w:rsidP="00413CB7">
            <w:pPr>
              <w:spacing w:after="0"/>
              <w:ind w:right="113"/>
              <w:jc w:val="right"/>
              <w:rPr>
                <w:szCs w:val="20"/>
              </w:rPr>
            </w:pPr>
            <w:r w:rsidRPr="00413CB7">
              <w:rPr>
                <w:szCs w:val="20"/>
              </w:rPr>
              <w:t>11.25</w:t>
            </w:r>
          </w:p>
        </w:tc>
        <w:tc>
          <w:tcPr>
            <w:tcW w:w="770" w:type="pct"/>
            <w:noWrap/>
            <w:hideMark/>
          </w:tcPr>
          <w:p w14:paraId="066261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3356FF" w14:textId="77777777" w:rsidR="00413CB7" w:rsidRPr="00413CB7" w:rsidRDefault="00413CB7" w:rsidP="00413CB7">
            <w:pPr>
              <w:spacing w:after="0"/>
              <w:jc w:val="right"/>
              <w:rPr>
                <w:szCs w:val="20"/>
              </w:rPr>
            </w:pPr>
            <w:r w:rsidRPr="00413CB7">
              <w:rPr>
                <w:szCs w:val="20"/>
              </w:rPr>
              <w:t>1.12.2014</w:t>
            </w:r>
          </w:p>
        </w:tc>
      </w:tr>
      <w:tr w:rsidR="00413CB7" w:rsidRPr="00413CB7" w14:paraId="007A4A08" w14:textId="77777777" w:rsidTr="005B36B0">
        <w:trPr>
          <w:trHeight w:val="20"/>
        </w:trPr>
        <w:tc>
          <w:tcPr>
            <w:tcW w:w="1756" w:type="pct"/>
            <w:noWrap/>
            <w:hideMark/>
          </w:tcPr>
          <w:p w14:paraId="439A0C63" w14:textId="77777777" w:rsidR="00413CB7" w:rsidRPr="00413CB7" w:rsidRDefault="00413CB7" w:rsidP="00413CB7">
            <w:pPr>
              <w:spacing w:after="0"/>
              <w:jc w:val="left"/>
              <w:rPr>
                <w:szCs w:val="20"/>
              </w:rPr>
            </w:pPr>
            <w:r w:rsidRPr="00413CB7">
              <w:rPr>
                <w:szCs w:val="20"/>
              </w:rPr>
              <w:t>Mohammad Ataullah Khan</w:t>
            </w:r>
          </w:p>
        </w:tc>
        <w:tc>
          <w:tcPr>
            <w:tcW w:w="1597" w:type="pct"/>
            <w:noWrap/>
            <w:hideMark/>
          </w:tcPr>
          <w:p w14:paraId="07DA11BA" w14:textId="77777777"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14:paraId="53E6C54A" w14:textId="77777777" w:rsidR="00413CB7" w:rsidRPr="00413CB7" w:rsidRDefault="00413CB7" w:rsidP="00413CB7">
            <w:pPr>
              <w:spacing w:after="0"/>
              <w:ind w:right="113"/>
              <w:jc w:val="right"/>
              <w:rPr>
                <w:szCs w:val="20"/>
              </w:rPr>
            </w:pPr>
            <w:r w:rsidRPr="00413CB7">
              <w:rPr>
                <w:szCs w:val="20"/>
              </w:rPr>
              <w:t>18.34</w:t>
            </w:r>
          </w:p>
        </w:tc>
        <w:tc>
          <w:tcPr>
            <w:tcW w:w="770" w:type="pct"/>
            <w:noWrap/>
            <w:hideMark/>
          </w:tcPr>
          <w:p w14:paraId="572B94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FF26A4" w14:textId="77777777" w:rsidR="00413CB7" w:rsidRPr="00413CB7" w:rsidRDefault="00413CB7" w:rsidP="00413CB7">
            <w:pPr>
              <w:spacing w:after="0"/>
              <w:jc w:val="right"/>
              <w:rPr>
                <w:szCs w:val="20"/>
              </w:rPr>
            </w:pPr>
            <w:r w:rsidRPr="00413CB7">
              <w:rPr>
                <w:szCs w:val="20"/>
              </w:rPr>
              <w:t>10.12.2013</w:t>
            </w:r>
          </w:p>
        </w:tc>
      </w:tr>
      <w:tr w:rsidR="00413CB7" w:rsidRPr="00413CB7" w14:paraId="6757631D" w14:textId="77777777" w:rsidTr="005B36B0">
        <w:trPr>
          <w:trHeight w:val="20"/>
        </w:trPr>
        <w:tc>
          <w:tcPr>
            <w:tcW w:w="1756" w:type="pct"/>
            <w:noWrap/>
            <w:hideMark/>
          </w:tcPr>
          <w:p w14:paraId="6E76D052" w14:textId="77777777" w:rsidR="00413CB7" w:rsidRPr="00413CB7" w:rsidRDefault="00413CB7" w:rsidP="00413CB7">
            <w:pPr>
              <w:spacing w:after="0"/>
              <w:jc w:val="left"/>
              <w:rPr>
                <w:szCs w:val="20"/>
              </w:rPr>
            </w:pPr>
            <w:r w:rsidRPr="00413CB7">
              <w:rPr>
                <w:szCs w:val="20"/>
              </w:rPr>
              <w:t>Mohammad Gholani</w:t>
            </w:r>
          </w:p>
        </w:tc>
        <w:tc>
          <w:tcPr>
            <w:tcW w:w="1597" w:type="pct"/>
            <w:noWrap/>
            <w:hideMark/>
          </w:tcPr>
          <w:p w14:paraId="5F22DB91" w14:textId="77777777" w:rsidR="00413CB7" w:rsidRPr="00413CB7" w:rsidRDefault="00413CB7" w:rsidP="00413CB7">
            <w:pPr>
              <w:spacing w:after="0"/>
              <w:ind w:left="113"/>
              <w:jc w:val="left"/>
              <w:rPr>
                <w:szCs w:val="20"/>
              </w:rPr>
            </w:pPr>
            <w:r w:rsidRPr="00413CB7">
              <w:rPr>
                <w:szCs w:val="20"/>
              </w:rPr>
              <w:t>BRAHMA LODGE, SA 5109</w:t>
            </w:r>
          </w:p>
        </w:tc>
        <w:tc>
          <w:tcPr>
            <w:tcW w:w="424" w:type="pct"/>
            <w:noWrap/>
            <w:hideMark/>
          </w:tcPr>
          <w:p w14:paraId="574E1FC4" w14:textId="77777777" w:rsidR="00413CB7" w:rsidRPr="00413CB7" w:rsidRDefault="00413CB7" w:rsidP="00413CB7">
            <w:pPr>
              <w:spacing w:after="0"/>
              <w:ind w:right="113"/>
              <w:jc w:val="right"/>
              <w:rPr>
                <w:szCs w:val="20"/>
              </w:rPr>
            </w:pPr>
            <w:r w:rsidRPr="00413CB7">
              <w:rPr>
                <w:szCs w:val="20"/>
              </w:rPr>
              <w:t>229.53</w:t>
            </w:r>
          </w:p>
        </w:tc>
        <w:tc>
          <w:tcPr>
            <w:tcW w:w="770" w:type="pct"/>
            <w:noWrap/>
            <w:hideMark/>
          </w:tcPr>
          <w:p w14:paraId="6B2597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2234FC" w14:textId="77777777" w:rsidR="00413CB7" w:rsidRPr="00413CB7" w:rsidRDefault="00413CB7" w:rsidP="00413CB7">
            <w:pPr>
              <w:spacing w:after="0"/>
              <w:jc w:val="right"/>
              <w:rPr>
                <w:szCs w:val="20"/>
              </w:rPr>
            </w:pPr>
            <w:r w:rsidRPr="00413CB7">
              <w:rPr>
                <w:szCs w:val="20"/>
              </w:rPr>
              <w:t>29.1.2014</w:t>
            </w:r>
          </w:p>
        </w:tc>
      </w:tr>
      <w:tr w:rsidR="00413CB7" w:rsidRPr="00413CB7" w14:paraId="3C2EDC83" w14:textId="77777777" w:rsidTr="005B36B0">
        <w:trPr>
          <w:trHeight w:val="20"/>
        </w:trPr>
        <w:tc>
          <w:tcPr>
            <w:tcW w:w="1756" w:type="pct"/>
            <w:noWrap/>
            <w:hideMark/>
          </w:tcPr>
          <w:p w14:paraId="1E8238E3" w14:textId="77777777" w:rsidR="00413CB7" w:rsidRPr="00413CB7" w:rsidRDefault="00413CB7" w:rsidP="00413CB7">
            <w:pPr>
              <w:spacing w:after="0"/>
              <w:jc w:val="left"/>
              <w:rPr>
                <w:szCs w:val="20"/>
              </w:rPr>
            </w:pPr>
            <w:r w:rsidRPr="00413CB7">
              <w:rPr>
                <w:szCs w:val="20"/>
              </w:rPr>
              <w:t>Mohammad Rezaie</w:t>
            </w:r>
          </w:p>
        </w:tc>
        <w:tc>
          <w:tcPr>
            <w:tcW w:w="1597" w:type="pct"/>
            <w:noWrap/>
            <w:hideMark/>
          </w:tcPr>
          <w:p w14:paraId="04CD1EC8"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4C22889E" w14:textId="77777777" w:rsidR="00413CB7" w:rsidRPr="00413CB7" w:rsidRDefault="00413CB7" w:rsidP="00413CB7">
            <w:pPr>
              <w:spacing w:after="0"/>
              <w:ind w:right="113"/>
              <w:jc w:val="right"/>
              <w:rPr>
                <w:szCs w:val="20"/>
              </w:rPr>
            </w:pPr>
            <w:r w:rsidRPr="00413CB7">
              <w:rPr>
                <w:szCs w:val="20"/>
              </w:rPr>
              <w:t>11.13</w:t>
            </w:r>
          </w:p>
        </w:tc>
        <w:tc>
          <w:tcPr>
            <w:tcW w:w="770" w:type="pct"/>
            <w:noWrap/>
            <w:hideMark/>
          </w:tcPr>
          <w:p w14:paraId="63DFE4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4BDB75" w14:textId="77777777" w:rsidR="00413CB7" w:rsidRPr="00413CB7" w:rsidRDefault="00413CB7" w:rsidP="00413CB7">
            <w:pPr>
              <w:spacing w:after="0"/>
              <w:jc w:val="right"/>
              <w:rPr>
                <w:szCs w:val="20"/>
              </w:rPr>
            </w:pPr>
            <w:r w:rsidRPr="00413CB7">
              <w:rPr>
                <w:szCs w:val="20"/>
              </w:rPr>
              <w:t>16.9.2014</w:t>
            </w:r>
          </w:p>
        </w:tc>
      </w:tr>
      <w:tr w:rsidR="00413CB7" w:rsidRPr="00413CB7" w14:paraId="0DFBBF1B" w14:textId="77777777" w:rsidTr="005B36B0">
        <w:trPr>
          <w:trHeight w:val="20"/>
        </w:trPr>
        <w:tc>
          <w:tcPr>
            <w:tcW w:w="1756" w:type="pct"/>
            <w:noWrap/>
            <w:hideMark/>
          </w:tcPr>
          <w:p w14:paraId="6CCE7297" w14:textId="77777777" w:rsidR="00413CB7" w:rsidRPr="00413CB7" w:rsidRDefault="00413CB7" w:rsidP="00413CB7">
            <w:pPr>
              <w:spacing w:after="0"/>
              <w:jc w:val="left"/>
              <w:rPr>
                <w:szCs w:val="20"/>
              </w:rPr>
            </w:pPr>
            <w:r w:rsidRPr="00413CB7">
              <w:rPr>
                <w:szCs w:val="20"/>
              </w:rPr>
              <w:t>Mohammad Yaser Saeidianfar</w:t>
            </w:r>
          </w:p>
        </w:tc>
        <w:tc>
          <w:tcPr>
            <w:tcW w:w="1597" w:type="pct"/>
            <w:noWrap/>
            <w:hideMark/>
          </w:tcPr>
          <w:p w14:paraId="470F055D"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264D9A07" w14:textId="77777777" w:rsidR="00413CB7" w:rsidRPr="00413CB7" w:rsidRDefault="00413CB7" w:rsidP="00413CB7">
            <w:pPr>
              <w:spacing w:after="0"/>
              <w:ind w:right="113"/>
              <w:jc w:val="right"/>
              <w:rPr>
                <w:szCs w:val="20"/>
              </w:rPr>
            </w:pPr>
            <w:r w:rsidRPr="00413CB7">
              <w:rPr>
                <w:szCs w:val="20"/>
              </w:rPr>
              <w:t>24.09</w:t>
            </w:r>
          </w:p>
        </w:tc>
        <w:tc>
          <w:tcPr>
            <w:tcW w:w="770" w:type="pct"/>
            <w:noWrap/>
            <w:hideMark/>
          </w:tcPr>
          <w:p w14:paraId="0A1ABED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17C560" w14:textId="77777777" w:rsidR="00413CB7" w:rsidRPr="00413CB7" w:rsidRDefault="00413CB7" w:rsidP="00413CB7">
            <w:pPr>
              <w:spacing w:after="0"/>
              <w:jc w:val="right"/>
              <w:rPr>
                <w:szCs w:val="20"/>
              </w:rPr>
            </w:pPr>
            <w:r w:rsidRPr="00413CB7">
              <w:rPr>
                <w:szCs w:val="20"/>
              </w:rPr>
              <w:t>21.9.2014</w:t>
            </w:r>
          </w:p>
        </w:tc>
      </w:tr>
      <w:tr w:rsidR="00413CB7" w:rsidRPr="00413CB7" w14:paraId="13D37100" w14:textId="77777777" w:rsidTr="005B36B0">
        <w:trPr>
          <w:trHeight w:val="20"/>
        </w:trPr>
        <w:tc>
          <w:tcPr>
            <w:tcW w:w="1756" w:type="pct"/>
            <w:noWrap/>
            <w:hideMark/>
          </w:tcPr>
          <w:p w14:paraId="0DDF3060" w14:textId="77777777" w:rsidR="00413CB7" w:rsidRPr="00413CB7" w:rsidRDefault="00413CB7" w:rsidP="00413CB7">
            <w:pPr>
              <w:spacing w:after="0"/>
              <w:jc w:val="left"/>
              <w:rPr>
                <w:szCs w:val="20"/>
              </w:rPr>
            </w:pPr>
            <w:r w:rsidRPr="00413CB7">
              <w:rPr>
                <w:szCs w:val="20"/>
              </w:rPr>
              <w:t>Mohammed Abdulkareen</w:t>
            </w:r>
          </w:p>
        </w:tc>
        <w:tc>
          <w:tcPr>
            <w:tcW w:w="1597" w:type="pct"/>
            <w:noWrap/>
            <w:hideMark/>
          </w:tcPr>
          <w:p w14:paraId="464F83E1" w14:textId="77777777"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14:paraId="738320A2" w14:textId="77777777" w:rsidR="00413CB7" w:rsidRPr="00413CB7" w:rsidRDefault="00413CB7" w:rsidP="00413CB7">
            <w:pPr>
              <w:spacing w:after="0"/>
              <w:ind w:right="113"/>
              <w:jc w:val="right"/>
              <w:rPr>
                <w:szCs w:val="20"/>
              </w:rPr>
            </w:pPr>
            <w:r w:rsidRPr="00413CB7">
              <w:rPr>
                <w:szCs w:val="20"/>
              </w:rPr>
              <w:t>17.85</w:t>
            </w:r>
          </w:p>
        </w:tc>
        <w:tc>
          <w:tcPr>
            <w:tcW w:w="770" w:type="pct"/>
            <w:noWrap/>
            <w:hideMark/>
          </w:tcPr>
          <w:p w14:paraId="0887D5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08D4AA" w14:textId="77777777" w:rsidR="00413CB7" w:rsidRPr="00413CB7" w:rsidRDefault="00413CB7" w:rsidP="00413CB7">
            <w:pPr>
              <w:spacing w:after="0"/>
              <w:jc w:val="right"/>
              <w:rPr>
                <w:szCs w:val="20"/>
              </w:rPr>
            </w:pPr>
            <w:r w:rsidRPr="00413CB7">
              <w:rPr>
                <w:szCs w:val="20"/>
              </w:rPr>
              <w:t>9.1.2013</w:t>
            </w:r>
          </w:p>
        </w:tc>
      </w:tr>
      <w:tr w:rsidR="00413CB7" w:rsidRPr="00413CB7" w14:paraId="3D9A5A8C" w14:textId="77777777" w:rsidTr="005B36B0">
        <w:trPr>
          <w:trHeight w:val="20"/>
        </w:trPr>
        <w:tc>
          <w:tcPr>
            <w:tcW w:w="1756" w:type="pct"/>
            <w:noWrap/>
            <w:hideMark/>
          </w:tcPr>
          <w:p w14:paraId="31A2CE6A" w14:textId="77777777" w:rsidR="00413CB7" w:rsidRPr="00413CB7" w:rsidRDefault="00413CB7" w:rsidP="00413CB7">
            <w:pPr>
              <w:spacing w:after="0"/>
              <w:jc w:val="left"/>
              <w:rPr>
                <w:szCs w:val="20"/>
              </w:rPr>
            </w:pPr>
            <w:r w:rsidRPr="00413CB7">
              <w:rPr>
                <w:szCs w:val="20"/>
              </w:rPr>
              <w:t>Mohammed Noor</w:t>
            </w:r>
          </w:p>
        </w:tc>
        <w:tc>
          <w:tcPr>
            <w:tcW w:w="1597" w:type="pct"/>
            <w:noWrap/>
            <w:hideMark/>
          </w:tcPr>
          <w:p w14:paraId="4DD581F0"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12E6AE54"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6BA93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C102EF" w14:textId="77777777" w:rsidR="00413CB7" w:rsidRPr="00413CB7" w:rsidRDefault="00413CB7" w:rsidP="00413CB7">
            <w:pPr>
              <w:spacing w:after="0"/>
              <w:jc w:val="right"/>
              <w:rPr>
                <w:szCs w:val="20"/>
              </w:rPr>
            </w:pPr>
            <w:r w:rsidRPr="00413CB7">
              <w:rPr>
                <w:szCs w:val="20"/>
              </w:rPr>
              <w:t>28.3.2013</w:t>
            </w:r>
          </w:p>
        </w:tc>
      </w:tr>
      <w:tr w:rsidR="00413CB7" w:rsidRPr="00413CB7" w14:paraId="6C5811E2" w14:textId="77777777" w:rsidTr="005B36B0">
        <w:trPr>
          <w:trHeight w:val="20"/>
        </w:trPr>
        <w:tc>
          <w:tcPr>
            <w:tcW w:w="1756" w:type="pct"/>
            <w:noWrap/>
            <w:hideMark/>
          </w:tcPr>
          <w:p w14:paraId="659090E3" w14:textId="77777777" w:rsidR="00413CB7" w:rsidRPr="00413CB7" w:rsidRDefault="00413CB7" w:rsidP="00413CB7">
            <w:pPr>
              <w:spacing w:after="0"/>
              <w:jc w:val="left"/>
              <w:rPr>
                <w:szCs w:val="20"/>
              </w:rPr>
            </w:pPr>
            <w:r w:rsidRPr="00413CB7">
              <w:rPr>
                <w:szCs w:val="20"/>
              </w:rPr>
              <w:t>Mohmuh Abdallah</w:t>
            </w:r>
          </w:p>
        </w:tc>
        <w:tc>
          <w:tcPr>
            <w:tcW w:w="1597" w:type="pct"/>
            <w:noWrap/>
            <w:hideMark/>
          </w:tcPr>
          <w:p w14:paraId="7613411C" w14:textId="77777777"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14:paraId="5BB5B78C" w14:textId="77777777" w:rsidR="00413CB7" w:rsidRPr="00413CB7" w:rsidRDefault="00413CB7" w:rsidP="00413CB7">
            <w:pPr>
              <w:spacing w:after="0"/>
              <w:ind w:right="113"/>
              <w:jc w:val="right"/>
              <w:rPr>
                <w:szCs w:val="20"/>
              </w:rPr>
            </w:pPr>
            <w:r w:rsidRPr="00413CB7">
              <w:rPr>
                <w:szCs w:val="20"/>
              </w:rPr>
              <w:t>45.00</w:t>
            </w:r>
          </w:p>
        </w:tc>
        <w:tc>
          <w:tcPr>
            <w:tcW w:w="770" w:type="pct"/>
            <w:noWrap/>
            <w:hideMark/>
          </w:tcPr>
          <w:p w14:paraId="654F50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D995E4" w14:textId="77777777" w:rsidR="00413CB7" w:rsidRPr="00413CB7" w:rsidRDefault="00413CB7" w:rsidP="00413CB7">
            <w:pPr>
              <w:spacing w:after="0"/>
              <w:jc w:val="right"/>
              <w:rPr>
                <w:szCs w:val="20"/>
              </w:rPr>
            </w:pPr>
            <w:r w:rsidRPr="00413CB7">
              <w:rPr>
                <w:szCs w:val="20"/>
              </w:rPr>
              <w:t>15.9.2014</w:t>
            </w:r>
          </w:p>
        </w:tc>
      </w:tr>
      <w:tr w:rsidR="00413CB7" w:rsidRPr="00413CB7" w14:paraId="54BF0BC7" w14:textId="77777777" w:rsidTr="005B36B0">
        <w:trPr>
          <w:trHeight w:val="20"/>
        </w:trPr>
        <w:tc>
          <w:tcPr>
            <w:tcW w:w="1756" w:type="pct"/>
            <w:noWrap/>
            <w:hideMark/>
          </w:tcPr>
          <w:p w14:paraId="09B304F0" w14:textId="77777777" w:rsidR="00413CB7" w:rsidRPr="00413CB7" w:rsidRDefault="00413CB7" w:rsidP="00413CB7">
            <w:pPr>
              <w:spacing w:after="0"/>
              <w:jc w:val="left"/>
              <w:rPr>
                <w:szCs w:val="20"/>
              </w:rPr>
            </w:pPr>
            <w:r w:rsidRPr="00413CB7">
              <w:rPr>
                <w:szCs w:val="20"/>
              </w:rPr>
              <w:t>Momoi Tuvae</w:t>
            </w:r>
          </w:p>
        </w:tc>
        <w:tc>
          <w:tcPr>
            <w:tcW w:w="1597" w:type="pct"/>
            <w:noWrap/>
            <w:hideMark/>
          </w:tcPr>
          <w:p w14:paraId="33D12C27"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7A979A26" w14:textId="77777777" w:rsidR="00413CB7" w:rsidRPr="00413CB7" w:rsidRDefault="00413CB7" w:rsidP="00413CB7">
            <w:pPr>
              <w:spacing w:after="0"/>
              <w:ind w:right="113"/>
              <w:jc w:val="right"/>
              <w:rPr>
                <w:szCs w:val="20"/>
              </w:rPr>
            </w:pPr>
            <w:r w:rsidRPr="00413CB7">
              <w:rPr>
                <w:szCs w:val="20"/>
              </w:rPr>
              <w:t>60.25</w:t>
            </w:r>
          </w:p>
        </w:tc>
        <w:tc>
          <w:tcPr>
            <w:tcW w:w="770" w:type="pct"/>
            <w:noWrap/>
            <w:hideMark/>
          </w:tcPr>
          <w:p w14:paraId="250196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FE097E" w14:textId="77777777" w:rsidR="00413CB7" w:rsidRPr="00413CB7" w:rsidRDefault="00413CB7" w:rsidP="00413CB7">
            <w:pPr>
              <w:spacing w:after="0"/>
              <w:jc w:val="right"/>
              <w:rPr>
                <w:szCs w:val="20"/>
              </w:rPr>
            </w:pPr>
            <w:r w:rsidRPr="00413CB7">
              <w:rPr>
                <w:szCs w:val="20"/>
              </w:rPr>
              <w:t>12.3.2014</w:t>
            </w:r>
          </w:p>
        </w:tc>
      </w:tr>
      <w:tr w:rsidR="00413CB7" w:rsidRPr="00413CB7" w14:paraId="339E7E98" w14:textId="77777777" w:rsidTr="005B36B0">
        <w:trPr>
          <w:trHeight w:val="20"/>
        </w:trPr>
        <w:tc>
          <w:tcPr>
            <w:tcW w:w="1756" w:type="pct"/>
            <w:noWrap/>
            <w:hideMark/>
          </w:tcPr>
          <w:p w14:paraId="4033A570" w14:textId="77777777" w:rsidR="00413CB7" w:rsidRPr="00413CB7" w:rsidRDefault="00413CB7" w:rsidP="00413CB7">
            <w:pPr>
              <w:spacing w:after="0"/>
              <w:jc w:val="left"/>
              <w:rPr>
                <w:szCs w:val="20"/>
              </w:rPr>
            </w:pPr>
            <w:r w:rsidRPr="00413CB7">
              <w:rPr>
                <w:szCs w:val="20"/>
              </w:rPr>
              <w:t>Momoi Tuvae</w:t>
            </w:r>
          </w:p>
        </w:tc>
        <w:tc>
          <w:tcPr>
            <w:tcW w:w="1597" w:type="pct"/>
            <w:noWrap/>
            <w:hideMark/>
          </w:tcPr>
          <w:p w14:paraId="185E92DB"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7F3494E0" w14:textId="77777777" w:rsidR="00413CB7" w:rsidRPr="00413CB7" w:rsidRDefault="00413CB7" w:rsidP="00413CB7">
            <w:pPr>
              <w:spacing w:after="0"/>
              <w:ind w:right="113"/>
              <w:jc w:val="right"/>
              <w:rPr>
                <w:szCs w:val="20"/>
              </w:rPr>
            </w:pPr>
            <w:r w:rsidRPr="00413CB7">
              <w:rPr>
                <w:szCs w:val="20"/>
              </w:rPr>
              <w:t>100.01</w:t>
            </w:r>
          </w:p>
        </w:tc>
        <w:tc>
          <w:tcPr>
            <w:tcW w:w="770" w:type="pct"/>
            <w:noWrap/>
            <w:hideMark/>
          </w:tcPr>
          <w:p w14:paraId="1F4053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DDC36B" w14:textId="77777777" w:rsidR="00413CB7" w:rsidRPr="00413CB7" w:rsidRDefault="00413CB7" w:rsidP="00413CB7">
            <w:pPr>
              <w:spacing w:after="0"/>
              <w:jc w:val="right"/>
              <w:rPr>
                <w:szCs w:val="20"/>
              </w:rPr>
            </w:pPr>
            <w:r w:rsidRPr="00413CB7">
              <w:rPr>
                <w:szCs w:val="20"/>
              </w:rPr>
              <w:t>18.11.2013</w:t>
            </w:r>
          </w:p>
        </w:tc>
      </w:tr>
      <w:tr w:rsidR="00413CB7" w:rsidRPr="00413CB7" w14:paraId="4CB3176F" w14:textId="77777777" w:rsidTr="005B36B0">
        <w:trPr>
          <w:trHeight w:val="20"/>
        </w:trPr>
        <w:tc>
          <w:tcPr>
            <w:tcW w:w="1756" w:type="pct"/>
            <w:noWrap/>
            <w:hideMark/>
          </w:tcPr>
          <w:p w14:paraId="626B52D4" w14:textId="77777777" w:rsidR="00413CB7" w:rsidRPr="00413CB7" w:rsidRDefault="00413CB7" w:rsidP="00413CB7">
            <w:pPr>
              <w:spacing w:after="0"/>
              <w:jc w:val="left"/>
              <w:rPr>
                <w:szCs w:val="20"/>
              </w:rPr>
            </w:pPr>
            <w:r w:rsidRPr="00413CB7">
              <w:rPr>
                <w:szCs w:val="20"/>
              </w:rPr>
              <w:t>Monica Eglinton</w:t>
            </w:r>
          </w:p>
        </w:tc>
        <w:tc>
          <w:tcPr>
            <w:tcW w:w="1597" w:type="pct"/>
            <w:noWrap/>
            <w:hideMark/>
          </w:tcPr>
          <w:p w14:paraId="4A55760B" w14:textId="77777777" w:rsidR="00413CB7" w:rsidRPr="00413CB7" w:rsidRDefault="00413CB7" w:rsidP="00413CB7">
            <w:pPr>
              <w:spacing w:after="0"/>
              <w:ind w:left="113"/>
              <w:jc w:val="left"/>
              <w:rPr>
                <w:szCs w:val="20"/>
              </w:rPr>
            </w:pPr>
            <w:r w:rsidRPr="00413CB7">
              <w:rPr>
                <w:szCs w:val="20"/>
              </w:rPr>
              <w:t>WAYVILLE, SA 5034</w:t>
            </w:r>
          </w:p>
        </w:tc>
        <w:tc>
          <w:tcPr>
            <w:tcW w:w="424" w:type="pct"/>
            <w:noWrap/>
            <w:hideMark/>
          </w:tcPr>
          <w:p w14:paraId="4B9E5478" w14:textId="77777777" w:rsidR="00413CB7" w:rsidRPr="00413CB7" w:rsidRDefault="00413CB7" w:rsidP="00413CB7">
            <w:pPr>
              <w:spacing w:after="0"/>
              <w:ind w:right="113"/>
              <w:jc w:val="right"/>
              <w:rPr>
                <w:szCs w:val="20"/>
              </w:rPr>
            </w:pPr>
            <w:r w:rsidRPr="00413CB7">
              <w:rPr>
                <w:szCs w:val="20"/>
              </w:rPr>
              <w:t>33.22</w:t>
            </w:r>
          </w:p>
        </w:tc>
        <w:tc>
          <w:tcPr>
            <w:tcW w:w="770" w:type="pct"/>
            <w:noWrap/>
            <w:hideMark/>
          </w:tcPr>
          <w:p w14:paraId="141B5C95" w14:textId="77777777" w:rsidR="00413CB7" w:rsidRPr="00413CB7" w:rsidRDefault="00413CB7" w:rsidP="00413CB7">
            <w:pPr>
              <w:spacing w:after="0"/>
              <w:ind w:left="170"/>
              <w:jc w:val="left"/>
              <w:rPr>
                <w:szCs w:val="20"/>
              </w:rPr>
            </w:pPr>
            <w:r w:rsidRPr="00413CB7">
              <w:rPr>
                <w:szCs w:val="20"/>
              </w:rPr>
              <w:t>Refund 201792</w:t>
            </w:r>
          </w:p>
        </w:tc>
        <w:tc>
          <w:tcPr>
            <w:tcW w:w="453" w:type="pct"/>
            <w:noWrap/>
            <w:hideMark/>
          </w:tcPr>
          <w:p w14:paraId="78BB8390" w14:textId="77777777" w:rsidR="00413CB7" w:rsidRPr="00413CB7" w:rsidRDefault="00413CB7" w:rsidP="00413CB7">
            <w:pPr>
              <w:spacing w:after="0"/>
              <w:jc w:val="right"/>
              <w:rPr>
                <w:szCs w:val="20"/>
              </w:rPr>
            </w:pPr>
            <w:r w:rsidRPr="00413CB7">
              <w:rPr>
                <w:szCs w:val="20"/>
              </w:rPr>
              <w:t>27.11.2013</w:t>
            </w:r>
          </w:p>
        </w:tc>
      </w:tr>
      <w:tr w:rsidR="00413CB7" w:rsidRPr="00413CB7" w14:paraId="65350B89" w14:textId="77777777" w:rsidTr="005B36B0">
        <w:trPr>
          <w:trHeight w:val="20"/>
        </w:trPr>
        <w:tc>
          <w:tcPr>
            <w:tcW w:w="1756" w:type="pct"/>
            <w:noWrap/>
            <w:hideMark/>
          </w:tcPr>
          <w:p w14:paraId="0D96DB5D" w14:textId="77777777" w:rsidR="00413CB7" w:rsidRPr="00413CB7" w:rsidRDefault="00413CB7" w:rsidP="00413CB7">
            <w:pPr>
              <w:spacing w:after="0"/>
              <w:jc w:val="left"/>
              <w:rPr>
                <w:szCs w:val="20"/>
              </w:rPr>
            </w:pPr>
            <w:r w:rsidRPr="00413CB7">
              <w:rPr>
                <w:szCs w:val="20"/>
              </w:rPr>
              <w:t>Monica Mihalopoulos</w:t>
            </w:r>
          </w:p>
        </w:tc>
        <w:tc>
          <w:tcPr>
            <w:tcW w:w="1597" w:type="pct"/>
            <w:noWrap/>
            <w:hideMark/>
          </w:tcPr>
          <w:p w14:paraId="6F6A30AF"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57DAA8BA" w14:textId="77777777" w:rsidR="00413CB7" w:rsidRPr="00413CB7" w:rsidRDefault="00413CB7" w:rsidP="00413CB7">
            <w:pPr>
              <w:spacing w:after="0"/>
              <w:ind w:right="113"/>
              <w:jc w:val="right"/>
              <w:rPr>
                <w:szCs w:val="20"/>
              </w:rPr>
            </w:pPr>
            <w:r w:rsidRPr="00413CB7">
              <w:rPr>
                <w:szCs w:val="20"/>
              </w:rPr>
              <w:t>353.41</w:t>
            </w:r>
          </w:p>
        </w:tc>
        <w:tc>
          <w:tcPr>
            <w:tcW w:w="770" w:type="pct"/>
            <w:noWrap/>
            <w:hideMark/>
          </w:tcPr>
          <w:p w14:paraId="7A87CA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7DDA85" w14:textId="77777777" w:rsidR="00413CB7" w:rsidRPr="00413CB7" w:rsidRDefault="00413CB7" w:rsidP="00413CB7">
            <w:pPr>
              <w:spacing w:after="0"/>
              <w:jc w:val="right"/>
              <w:rPr>
                <w:szCs w:val="20"/>
              </w:rPr>
            </w:pPr>
            <w:r w:rsidRPr="00413CB7">
              <w:rPr>
                <w:szCs w:val="20"/>
              </w:rPr>
              <w:t>12.8.2014</w:t>
            </w:r>
          </w:p>
        </w:tc>
      </w:tr>
      <w:tr w:rsidR="00413CB7" w:rsidRPr="00413CB7" w14:paraId="7AD619FC" w14:textId="77777777" w:rsidTr="005B36B0">
        <w:trPr>
          <w:trHeight w:val="20"/>
        </w:trPr>
        <w:tc>
          <w:tcPr>
            <w:tcW w:w="1756" w:type="pct"/>
            <w:noWrap/>
            <w:hideMark/>
          </w:tcPr>
          <w:p w14:paraId="3F088433" w14:textId="77777777" w:rsidR="00413CB7" w:rsidRPr="00413CB7" w:rsidRDefault="00413CB7" w:rsidP="00413CB7">
            <w:pPr>
              <w:spacing w:after="0"/>
              <w:jc w:val="left"/>
              <w:rPr>
                <w:szCs w:val="20"/>
              </w:rPr>
            </w:pPr>
            <w:r w:rsidRPr="00413CB7">
              <w:rPr>
                <w:szCs w:val="20"/>
              </w:rPr>
              <w:t>Monica Pratt</w:t>
            </w:r>
          </w:p>
        </w:tc>
        <w:tc>
          <w:tcPr>
            <w:tcW w:w="1597" w:type="pct"/>
            <w:noWrap/>
            <w:hideMark/>
          </w:tcPr>
          <w:p w14:paraId="44C474EA" w14:textId="77777777"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14:paraId="3FC60D6C"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BFDCE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F98E55" w14:textId="77777777" w:rsidR="00413CB7" w:rsidRPr="00413CB7" w:rsidRDefault="00413CB7" w:rsidP="00413CB7">
            <w:pPr>
              <w:spacing w:after="0"/>
              <w:jc w:val="right"/>
              <w:rPr>
                <w:szCs w:val="20"/>
              </w:rPr>
            </w:pPr>
            <w:r w:rsidRPr="00413CB7">
              <w:rPr>
                <w:szCs w:val="20"/>
              </w:rPr>
              <w:t>2.1.2014</w:t>
            </w:r>
          </w:p>
        </w:tc>
      </w:tr>
      <w:tr w:rsidR="00413CB7" w:rsidRPr="00413CB7" w14:paraId="16D83C09" w14:textId="77777777" w:rsidTr="005B36B0">
        <w:trPr>
          <w:trHeight w:val="20"/>
        </w:trPr>
        <w:tc>
          <w:tcPr>
            <w:tcW w:w="1756" w:type="pct"/>
            <w:noWrap/>
            <w:hideMark/>
          </w:tcPr>
          <w:p w14:paraId="02AFC0DA" w14:textId="77777777" w:rsidR="00413CB7" w:rsidRPr="00413CB7" w:rsidRDefault="00413CB7" w:rsidP="00413CB7">
            <w:pPr>
              <w:spacing w:after="0"/>
              <w:jc w:val="left"/>
              <w:rPr>
                <w:szCs w:val="20"/>
              </w:rPr>
            </w:pPr>
            <w:r w:rsidRPr="00413CB7">
              <w:rPr>
                <w:szCs w:val="20"/>
              </w:rPr>
              <w:t>Monica Stewart</w:t>
            </w:r>
          </w:p>
        </w:tc>
        <w:tc>
          <w:tcPr>
            <w:tcW w:w="1597" w:type="pct"/>
            <w:noWrap/>
            <w:hideMark/>
          </w:tcPr>
          <w:p w14:paraId="2B8618AE"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526D8881"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4F1A9D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1F9D09" w14:textId="77777777" w:rsidR="00413CB7" w:rsidRPr="00413CB7" w:rsidRDefault="00413CB7" w:rsidP="00413CB7">
            <w:pPr>
              <w:spacing w:after="0"/>
              <w:jc w:val="right"/>
              <w:rPr>
                <w:szCs w:val="20"/>
              </w:rPr>
            </w:pPr>
            <w:r w:rsidRPr="00413CB7">
              <w:rPr>
                <w:szCs w:val="20"/>
              </w:rPr>
              <w:t>17.5.2013</w:t>
            </w:r>
          </w:p>
        </w:tc>
      </w:tr>
      <w:tr w:rsidR="00413CB7" w:rsidRPr="00413CB7" w14:paraId="0F543040" w14:textId="77777777" w:rsidTr="005B36B0">
        <w:trPr>
          <w:trHeight w:val="20"/>
        </w:trPr>
        <w:tc>
          <w:tcPr>
            <w:tcW w:w="1756" w:type="pct"/>
            <w:noWrap/>
            <w:hideMark/>
          </w:tcPr>
          <w:p w14:paraId="0083EFFA" w14:textId="77777777" w:rsidR="00413CB7" w:rsidRPr="00413CB7" w:rsidRDefault="00413CB7" w:rsidP="00413CB7">
            <w:pPr>
              <w:spacing w:after="0"/>
              <w:jc w:val="left"/>
              <w:rPr>
                <w:szCs w:val="20"/>
              </w:rPr>
            </w:pPr>
            <w:r w:rsidRPr="00413CB7">
              <w:rPr>
                <w:szCs w:val="20"/>
              </w:rPr>
              <w:t>Monir Aoosfain</w:t>
            </w:r>
          </w:p>
        </w:tc>
        <w:tc>
          <w:tcPr>
            <w:tcW w:w="1597" w:type="pct"/>
            <w:noWrap/>
            <w:hideMark/>
          </w:tcPr>
          <w:p w14:paraId="609A00F7" w14:textId="77777777"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14:paraId="0F23F7F3" w14:textId="77777777" w:rsidR="00413CB7" w:rsidRPr="00413CB7" w:rsidRDefault="00413CB7" w:rsidP="00413CB7">
            <w:pPr>
              <w:spacing w:after="0"/>
              <w:ind w:right="113"/>
              <w:jc w:val="right"/>
              <w:rPr>
                <w:szCs w:val="20"/>
              </w:rPr>
            </w:pPr>
            <w:r w:rsidRPr="00413CB7">
              <w:rPr>
                <w:szCs w:val="20"/>
              </w:rPr>
              <w:t>24.76</w:t>
            </w:r>
          </w:p>
        </w:tc>
        <w:tc>
          <w:tcPr>
            <w:tcW w:w="770" w:type="pct"/>
            <w:noWrap/>
            <w:hideMark/>
          </w:tcPr>
          <w:p w14:paraId="71EBD9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09B43D" w14:textId="77777777" w:rsidR="00413CB7" w:rsidRPr="00413CB7" w:rsidRDefault="00413CB7" w:rsidP="00413CB7">
            <w:pPr>
              <w:spacing w:after="0"/>
              <w:jc w:val="right"/>
              <w:rPr>
                <w:szCs w:val="20"/>
              </w:rPr>
            </w:pPr>
            <w:r w:rsidRPr="00413CB7">
              <w:rPr>
                <w:szCs w:val="20"/>
              </w:rPr>
              <w:t>24.9.2014</w:t>
            </w:r>
          </w:p>
        </w:tc>
      </w:tr>
      <w:tr w:rsidR="00413CB7" w:rsidRPr="00413CB7" w14:paraId="3E0C72A3" w14:textId="77777777" w:rsidTr="005B36B0">
        <w:trPr>
          <w:trHeight w:val="20"/>
        </w:trPr>
        <w:tc>
          <w:tcPr>
            <w:tcW w:w="1756" w:type="pct"/>
            <w:noWrap/>
            <w:hideMark/>
          </w:tcPr>
          <w:p w14:paraId="2BCBC18C" w14:textId="77777777" w:rsidR="00413CB7" w:rsidRPr="00413CB7" w:rsidRDefault="00413CB7" w:rsidP="00413CB7">
            <w:pPr>
              <w:spacing w:after="0"/>
              <w:jc w:val="left"/>
              <w:rPr>
                <w:szCs w:val="20"/>
              </w:rPr>
            </w:pPr>
            <w:r w:rsidRPr="00413CB7">
              <w:rPr>
                <w:szCs w:val="20"/>
              </w:rPr>
              <w:t>Monja De Winter</w:t>
            </w:r>
          </w:p>
        </w:tc>
        <w:tc>
          <w:tcPr>
            <w:tcW w:w="1597" w:type="pct"/>
            <w:noWrap/>
            <w:hideMark/>
          </w:tcPr>
          <w:p w14:paraId="42CCE521" w14:textId="77777777"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14:paraId="497EFF60" w14:textId="77777777" w:rsidR="00413CB7" w:rsidRPr="00413CB7" w:rsidRDefault="00413CB7" w:rsidP="00413CB7">
            <w:pPr>
              <w:spacing w:after="0"/>
              <w:ind w:right="113"/>
              <w:jc w:val="right"/>
              <w:rPr>
                <w:szCs w:val="20"/>
              </w:rPr>
            </w:pPr>
            <w:r w:rsidRPr="00413CB7">
              <w:rPr>
                <w:szCs w:val="20"/>
              </w:rPr>
              <w:t>64.00</w:t>
            </w:r>
          </w:p>
        </w:tc>
        <w:tc>
          <w:tcPr>
            <w:tcW w:w="770" w:type="pct"/>
            <w:noWrap/>
            <w:hideMark/>
          </w:tcPr>
          <w:p w14:paraId="2817DE4B" w14:textId="77777777" w:rsidR="00413CB7" w:rsidRPr="00413CB7" w:rsidRDefault="00413CB7" w:rsidP="00413CB7">
            <w:pPr>
              <w:spacing w:after="0"/>
              <w:ind w:left="170"/>
              <w:jc w:val="left"/>
              <w:rPr>
                <w:szCs w:val="20"/>
              </w:rPr>
            </w:pPr>
            <w:r w:rsidRPr="00413CB7">
              <w:rPr>
                <w:szCs w:val="20"/>
              </w:rPr>
              <w:t>Refund 202485</w:t>
            </w:r>
          </w:p>
        </w:tc>
        <w:tc>
          <w:tcPr>
            <w:tcW w:w="453" w:type="pct"/>
            <w:noWrap/>
            <w:hideMark/>
          </w:tcPr>
          <w:p w14:paraId="36B7A39C" w14:textId="77777777" w:rsidR="00413CB7" w:rsidRPr="00413CB7" w:rsidRDefault="00413CB7" w:rsidP="00413CB7">
            <w:pPr>
              <w:spacing w:after="0"/>
              <w:jc w:val="right"/>
              <w:rPr>
                <w:szCs w:val="20"/>
              </w:rPr>
            </w:pPr>
            <w:r w:rsidRPr="00413CB7">
              <w:rPr>
                <w:szCs w:val="20"/>
              </w:rPr>
              <w:t>28.11.2013</w:t>
            </w:r>
          </w:p>
        </w:tc>
      </w:tr>
      <w:tr w:rsidR="00413CB7" w:rsidRPr="00413CB7" w14:paraId="58D13A3F" w14:textId="77777777" w:rsidTr="005B36B0">
        <w:trPr>
          <w:trHeight w:val="20"/>
        </w:trPr>
        <w:tc>
          <w:tcPr>
            <w:tcW w:w="1756" w:type="pct"/>
            <w:noWrap/>
            <w:hideMark/>
          </w:tcPr>
          <w:p w14:paraId="7E969E51" w14:textId="77777777" w:rsidR="00413CB7" w:rsidRPr="00413CB7" w:rsidRDefault="00413CB7" w:rsidP="00413CB7">
            <w:pPr>
              <w:spacing w:after="0"/>
              <w:jc w:val="left"/>
              <w:rPr>
                <w:szCs w:val="20"/>
              </w:rPr>
            </w:pPr>
            <w:r w:rsidRPr="00413CB7">
              <w:rPr>
                <w:szCs w:val="20"/>
              </w:rPr>
              <w:t>Montcard Pl</w:t>
            </w:r>
          </w:p>
        </w:tc>
        <w:tc>
          <w:tcPr>
            <w:tcW w:w="1597" w:type="pct"/>
            <w:noWrap/>
            <w:hideMark/>
          </w:tcPr>
          <w:p w14:paraId="73449816"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298B7E34" w14:textId="77777777" w:rsidR="00413CB7" w:rsidRPr="00413CB7" w:rsidRDefault="00413CB7" w:rsidP="00413CB7">
            <w:pPr>
              <w:spacing w:after="0"/>
              <w:ind w:right="113"/>
              <w:jc w:val="right"/>
              <w:rPr>
                <w:szCs w:val="20"/>
              </w:rPr>
            </w:pPr>
            <w:r w:rsidRPr="00413CB7">
              <w:rPr>
                <w:szCs w:val="20"/>
              </w:rPr>
              <w:t>49.00</w:t>
            </w:r>
          </w:p>
        </w:tc>
        <w:tc>
          <w:tcPr>
            <w:tcW w:w="770" w:type="pct"/>
            <w:noWrap/>
            <w:hideMark/>
          </w:tcPr>
          <w:p w14:paraId="67754E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480AC0" w14:textId="77777777" w:rsidR="00413CB7" w:rsidRPr="00413CB7" w:rsidRDefault="00413CB7" w:rsidP="00413CB7">
            <w:pPr>
              <w:spacing w:after="0"/>
              <w:jc w:val="right"/>
              <w:rPr>
                <w:szCs w:val="20"/>
              </w:rPr>
            </w:pPr>
            <w:r w:rsidRPr="00413CB7">
              <w:rPr>
                <w:szCs w:val="20"/>
              </w:rPr>
              <w:t>13.11.2013</w:t>
            </w:r>
          </w:p>
        </w:tc>
      </w:tr>
      <w:tr w:rsidR="00413CB7" w:rsidRPr="00413CB7" w14:paraId="2A60A0E0" w14:textId="77777777" w:rsidTr="005B36B0">
        <w:trPr>
          <w:trHeight w:val="20"/>
        </w:trPr>
        <w:tc>
          <w:tcPr>
            <w:tcW w:w="1756" w:type="pct"/>
            <w:noWrap/>
            <w:hideMark/>
          </w:tcPr>
          <w:p w14:paraId="6DB45C33" w14:textId="77777777" w:rsidR="00413CB7" w:rsidRPr="00413CB7" w:rsidRDefault="00413CB7" w:rsidP="00413CB7">
            <w:pPr>
              <w:spacing w:after="0"/>
              <w:jc w:val="left"/>
              <w:rPr>
                <w:szCs w:val="20"/>
              </w:rPr>
            </w:pPr>
            <w:r w:rsidRPr="00413CB7">
              <w:rPr>
                <w:szCs w:val="20"/>
              </w:rPr>
              <w:t>Morag Harvey</w:t>
            </w:r>
          </w:p>
        </w:tc>
        <w:tc>
          <w:tcPr>
            <w:tcW w:w="1597" w:type="pct"/>
            <w:noWrap/>
            <w:hideMark/>
          </w:tcPr>
          <w:p w14:paraId="3B41FE26"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6DBFC7C0" w14:textId="77777777" w:rsidR="00413CB7" w:rsidRPr="00413CB7" w:rsidRDefault="00413CB7" w:rsidP="00413CB7">
            <w:pPr>
              <w:spacing w:after="0"/>
              <w:ind w:right="113"/>
              <w:jc w:val="right"/>
              <w:rPr>
                <w:szCs w:val="20"/>
              </w:rPr>
            </w:pPr>
            <w:r w:rsidRPr="00413CB7">
              <w:rPr>
                <w:szCs w:val="20"/>
              </w:rPr>
              <w:t>47.73</w:t>
            </w:r>
          </w:p>
        </w:tc>
        <w:tc>
          <w:tcPr>
            <w:tcW w:w="770" w:type="pct"/>
            <w:noWrap/>
            <w:hideMark/>
          </w:tcPr>
          <w:p w14:paraId="715F09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035F01" w14:textId="77777777" w:rsidR="00413CB7" w:rsidRPr="00413CB7" w:rsidRDefault="00413CB7" w:rsidP="00413CB7">
            <w:pPr>
              <w:spacing w:after="0"/>
              <w:jc w:val="right"/>
              <w:rPr>
                <w:szCs w:val="20"/>
              </w:rPr>
            </w:pPr>
            <w:r w:rsidRPr="00413CB7">
              <w:rPr>
                <w:szCs w:val="20"/>
              </w:rPr>
              <w:t>6.3.2013</w:t>
            </w:r>
          </w:p>
        </w:tc>
      </w:tr>
      <w:tr w:rsidR="00413CB7" w:rsidRPr="00413CB7" w14:paraId="37F7557D" w14:textId="77777777" w:rsidTr="005B36B0">
        <w:trPr>
          <w:trHeight w:val="20"/>
        </w:trPr>
        <w:tc>
          <w:tcPr>
            <w:tcW w:w="1756" w:type="pct"/>
            <w:noWrap/>
            <w:hideMark/>
          </w:tcPr>
          <w:p w14:paraId="58088059" w14:textId="77777777" w:rsidR="00413CB7" w:rsidRPr="00413CB7" w:rsidRDefault="00413CB7" w:rsidP="00413CB7">
            <w:pPr>
              <w:spacing w:after="0"/>
              <w:jc w:val="left"/>
              <w:rPr>
                <w:szCs w:val="20"/>
              </w:rPr>
            </w:pPr>
            <w:r w:rsidRPr="00413CB7">
              <w:rPr>
                <w:szCs w:val="20"/>
              </w:rPr>
              <w:t>Moreton Family Trust</w:t>
            </w:r>
          </w:p>
        </w:tc>
        <w:tc>
          <w:tcPr>
            <w:tcW w:w="1597" w:type="pct"/>
            <w:noWrap/>
            <w:hideMark/>
          </w:tcPr>
          <w:p w14:paraId="5930C167"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3E787BE9" w14:textId="77777777" w:rsidR="00413CB7" w:rsidRPr="00413CB7" w:rsidRDefault="00413CB7" w:rsidP="00413CB7">
            <w:pPr>
              <w:spacing w:after="0"/>
              <w:ind w:right="113"/>
              <w:jc w:val="right"/>
              <w:rPr>
                <w:szCs w:val="20"/>
              </w:rPr>
            </w:pPr>
            <w:r w:rsidRPr="00413CB7">
              <w:rPr>
                <w:szCs w:val="20"/>
              </w:rPr>
              <w:t>20.75</w:t>
            </w:r>
          </w:p>
        </w:tc>
        <w:tc>
          <w:tcPr>
            <w:tcW w:w="770" w:type="pct"/>
            <w:noWrap/>
            <w:hideMark/>
          </w:tcPr>
          <w:p w14:paraId="2F367E4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971B18" w14:textId="77777777" w:rsidR="00413CB7" w:rsidRPr="00413CB7" w:rsidRDefault="00413CB7" w:rsidP="00413CB7">
            <w:pPr>
              <w:spacing w:after="0"/>
              <w:jc w:val="right"/>
              <w:rPr>
                <w:szCs w:val="20"/>
              </w:rPr>
            </w:pPr>
            <w:r w:rsidRPr="00413CB7">
              <w:rPr>
                <w:szCs w:val="20"/>
              </w:rPr>
              <w:t>22.11.2013</w:t>
            </w:r>
          </w:p>
        </w:tc>
      </w:tr>
      <w:tr w:rsidR="00413CB7" w:rsidRPr="00413CB7" w14:paraId="6F17484B" w14:textId="77777777" w:rsidTr="005B36B0">
        <w:trPr>
          <w:trHeight w:val="20"/>
        </w:trPr>
        <w:tc>
          <w:tcPr>
            <w:tcW w:w="1756" w:type="pct"/>
            <w:noWrap/>
            <w:hideMark/>
          </w:tcPr>
          <w:p w14:paraId="26977A39" w14:textId="77777777" w:rsidR="00413CB7" w:rsidRPr="00413CB7" w:rsidRDefault="00413CB7" w:rsidP="00413CB7">
            <w:pPr>
              <w:spacing w:after="0"/>
              <w:jc w:val="left"/>
              <w:rPr>
                <w:szCs w:val="20"/>
              </w:rPr>
            </w:pPr>
            <w:r w:rsidRPr="00413CB7">
              <w:rPr>
                <w:szCs w:val="20"/>
              </w:rPr>
              <w:t>Morning Glory SA</w:t>
            </w:r>
          </w:p>
        </w:tc>
        <w:tc>
          <w:tcPr>
            <w:tcW w:w="1597" w:type="pct"/>
            <w:noWrap/>
            <w:hideMark/>
          </w:tcPr>
          <w:p w14:paraId="1C38A012"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3619154" w14:textId="77777777" w:rsidR="00413CB7" w:rsidRPr="00413CB7" w:rsidRDefault="00413CB7" w:rsidP="00413CB7">
            <w:pPr>
              <w:spacing w:after="0"/>
              <w:ind w:right="113"/>
              <w:jc w:val="right"/>
              <w:rPr>
                <w:szCs w:val="20"/>
              </w:rPr>
            </w:pPr>
            <w:r w:rsidRPr="00413CB7">
              <w:rPr>
                <w:szCs w:val="20"/>
              </w:rPr>
              <w:t>179.28</w:t>
            </w:r>
          </w:p>
        </w:tc>
        <w:tc>
          <w:tcPr>
            <w:tcW w:w="770" w:type="pct"/>
            <w:noWrap/>
            <w:hideMark/>
          </w:tcPr>
          <w:p w14:paraId="111125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DC2F81" w14:textId="77777777" w:rsidR="00413CB7" w:rsidRPr="00413CB7" w:rsidRDefault="00413CB7" w:rsidP="00413CB7">
            <w:pPr>
              <w:spacing w:after="0"/>
              <w:jc w:val="right"/>
              <w:rPr>
                <w:szCs w:val="20"/>
              </w:rPr>
            </w:pPr>
            <w:r w:rsidRPr="00413CB7">
              <w:rPr>
                <w:szCs w:val="20"/>
              </w:rPr>
              <w:t>29.3.2013</w:t>
            </w:r>
          </w:p>
        </w:tc>
      </w:tr>
      <w:tr w:rsidR="00413CB7" w:rsidRPr="00413CB7" w14:paraId="5CAEBF5B" w14:textId="77777777" w:rsidTr="005B36B0">
        <w:trPr>
          <w:trHeight w:val="20"/>
        </w:trPr>
        <w:tc>
          <w:tcPr>
            <w:tcW w:w="1756" w:type="pct"/>
            <w:noWrap/>
            <w:hideMark/>
          </w:tcPr>
          <w:p w14:paraId="6B3D5CAE" w14:textId="77777777" w:rsidR="00413CB7" w:rsidRPr="00413CB7" w:rsidRDefault="00413CB7" w:rsidP="00413CB7">
            <w:pPr>
              <w:spacing w:after="0"/>
              <w:jc w:val="left"/>
              <w:rPr>
                <w:szCs w:val="20"/>
              </w:rPr>
            </w:pPr>
            <w:r w:rsidRPr="00413CB7">
              <w:rPr>
                <w:szCs w:val="20"/>
              </w:rPr>
              <w:t xml:space="preserve">Mount Gambier Congregation of Jehovah’s </w:t>
            </w:r>
          </w:p>
        </w:tc>
        <w:tc>
          <w:tcPr>
            <w:tcW w:w="1597" w:type="pct"/>
            <w:noWrap/>
            <w:hideMark/>
          </w:tcPr>
          <w:p w14:paraId="2C196DBB"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69375C6" w14:textId="77777777" w:rsidR="00413CB7" w:rsidRPr="00413CB7" w:rsidRDefault="00413CB7" w:rsidP="00413CB7">
            <w:pPr>
              <w:spacing w:after="0"/>
              <w:ind w:right="113"/>
              <w:jc w:val="right"/>
              <w:rPr>
                <w:szCs w:val="20"/>
              </w:rPr>
            </w:pPr>
            <w:r w:rsidRPr="00413CB7">
              <w:rPr>
                <w:szCs w:val="20"/>
              </w:rPr>
              <w:t>110.00</w:t>
            </w:r>
          </w:p>
        </w:tc>
        <w:tc>
          <w:tcPr>
            <w:tcW w:w="770" w:type="pct"/>
            <w:noWrap/>
            <w:hideMark/>
          </w:tcPr>
          <w:p w14:paraId="421A1A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8202B4" w14:textId="77777777" w:rsidR="00413CB7" w:rsidRPr="00413CB7" w:rsidRDefault="00413CB7" w:rsidP="00413CB7">
            <w:pPr>
              <w:spacing w:after="0"/>
              <w:jc w:val="right"/>
              <w:rPr>
                <w:szCs w:val="20"/>
              </w:rPr>
            </w:pPr>
            <w:r w:rsidRPr="00413CB7">
              <w:rPr>
                <w:szCs w:val="20"/>
              </w:rPr>
              <w:t>11.7.2014</w:t>
            </w:r>
          </w:p>
        </w:tc>
      </w:tr>
      <w:tr w:rsidR="00413CB7" w:rsidRPr="00413CB7" w14:paraId="147FEA58" w14:textId="77777777" w:rsidTr="005B36B0">
        <w:trPr>
          <w:trHeight w:val="20"/>
        </w:trPr>
        <w:tc>
          <w:tcPr>
            <w:tcW w:w="1756" w:type="pct"/>
            <w:noWrap/>
            <w:hideMark/>
          </w:tcPr>
          <w:p w14:paraId="36EFEB96" w14:textId="77777777" w:rsidR="00413CB7" w:rsidRPr="00413CB7" w:rsidRDefault="00413CB7" w:rsidP="00413CB7">
            <w:pPr>
              <w:spacing w:after="0"/>
              <w:jc w:val="left"/>
              <w:rPr>
                <w:szCs w:val="20"/>
              </w:rPr>
            </w:pPr>
            <w:r w:rsidRPr="00413CB7">
              <w:rPr>
                <w:szCs w:val="20"/>
              </w:rPr>
              <w:t>M R</w:t>
            </w:r>
          </w:p>
        </w:tc>
        <w:tc>
          <w:tcPr>
            <w:tcW w:w="1597" w:type="pct"/>
            <w:noWrap/>
            <w:hideMark/>
          </w:tcPr>
          <w:p w14:paraId="2D2DB80E"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4DFAAD67" w14:textId="77777777" w:rsidR="00413CB7" w:rsidRPr="00413CB7" w:rsidRDefault="00413CB7" w:rsidP="00413CB7">
            <w:pPr>
              <w:spacing w:after="0"/>
              <w:ind w:right="113"/>
              <w:jc w:val="right"/>
              <w:rPr>
                <w:szCs w:val="20"/>
              </w:rPr>
            </w:pPr>
            <w:r w:rsidRPr="00413CB7">
              <w:rPr>
                <w:szCs w:val="20"/>
              </w:rPr>
              <w:t>14.05</w:t>
            </w:r>
          </w:p>
        </w:tc>
        <w:tc>
          <w:tcPr>
            <w:tcW w:w="770" w:type="pct"/>
            <w:noWrap/>
            <w:hideMark/>
          </w:tcPr>
          <w:p w14:paraId="24DB2A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02E10A" w14:textId="77777777" w:rsidR="00413CB7" w:rsidRPr="00413CB7" w:rsidRDefault="00413CB7" w:rsidP="00413CB7">
            <w:pPr>
              <w:spacing w:after="0"/>
              <w:jc w:val="right"/>
              <w:rPr>
                <w:szCs w:val="20"/>
              </w:rPr>
            </w:pPr>
            <w:r w:rsidRPr="00413CB7">
              <w:rPr>
                <w:szCs w:val="20"/>
              </w:rPr>
              <w:t>18.1.2013</w:t>
            </w:r>
          </w:p>
        </w:tc>
      </w:tr>
      <w:tr w:rsidR="00413CB7" w:rsidRPr="00413CB7" w14:paraId="28B66F17" w14:textId="77777777" w:rsidTr="005B36B0">
        <w:trPr>
          <w:trHeight w:val="20"/>
        </w:trPr>
        <w:tc>
          <w:tcPr>
            <w:tcW w:w="1756" w:type="pct"/>
            <w:noWrap/>
            <w:hideMark/>
          </w:tcPr>
          <w:p w14:paraId="0A4DDDCE" w14:textId="77777777" w:rsidR="00413CB7" w:rsidRPr="00413CB7" w:rsidRDefault="00413CB7" w:rsidP="00413CB7">
            <w:pPr>
              <w:spacing w:after="0"/>
              <w:jc w:val="left"/>
              <w:rPr>
                <w:szCs w:val="20"/>
              </w:rPr>
            </w:pPr>
            <w:r w:rsidRPr="00413CB7">
              <w:rPr>
                <w:szCs w:val="20"/>
              </w:rPr>
              <w:t xml:space="preserve">Mr India </w:t>
            </w:r>
          </w:p>
        </w:tc>
        <w:tc>
          <w:tcPr>
            <w:tcW w:w="1597" w:type="pct"/>
            <w:noWrap/>
            <w:hideMark/>
          </w:tcPr>
          <w:p w14:paraId="6842E546" w14:textId="77777777" w:rsidR="00413CB7" w:rsidRPr="00413CB7" w:rsidRDefault="00413CB7" w:rsidP="00413CB7">
            <w:pPr>
              <w:spacing w:after="0"/>
              <w:ind w:left="113"/>
              <w:jc w:val="left"/>
              <w:rPr>
                <w:szCs w:val="20"/>
              </w:rPr>
            </w:pPr>
            <w:r w:rsidRPr="00413CB7">
              <w:rPr>
                <w:szCs w:val="20"/>
              </w:rPr>
              <w:t>PORT ELLIOT, SA 5212</w:t>
            </w:r>
          </w:p>
        </w:tc>
        <w:tc>
          <w:tcPr>
            <w:tcW w:w="424" w:type="pct"/>
            <w:noWrap/>
            <w:hideMark/>
          </w:tcPr>
          <w:p w14:paraId="6962AC88" w14:textId="77777777" w:rsidR="00413CB7" w:rsidRPr="00413CB7" w:rsidRDefault="00413CB7" w:rsidP="00413CB7">
            <w:pPr>
              <w:spacing w:after="0"/>
              <w:ind w:right="113"/>
              <w:jc w:val="right"/>
              <w:rPr>
                <w:szCs w:val="20"/>
              </w:rPr>
            </w:pPr>
            <w:r w:rsidRPr="00413CB7">
              <w:rPr>
                <w:szCs w:val="20"/>
              </w:rPr>
              <w:t>39.73</w:t>
            </w:r>
          </w:p>
        </w:tc>
        <w:tc>
          <w:tcPr>
            <w:tcW w:w="770" w:type="pct"/>
            <w:noWrap/>
            <w:hideMark/>
          </w:tcPr>
          <w:p w14:paraId="0981D2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67AF21" w14:textId="77777777" w:rsidR="00413CB7" w:rsidRPr="00413CB7" w:rsidRDefault="00413CB7" w:rsidP="00413CB7">
            <w:pPr>
              <w:spacing w:after="0"/>
              <w:jc w:val="right"/>
              <w:rPr>
                <w:szCs w:val="20"/>
              </w:rPr>
            </w:pPr>
            <w:r w:rsidRPr="00413CB7">
              <w:rPr>
                <w:szCs w:val="20"/>
              </w:rPr>
              <w:t>3.3.2014</w:t>
            </w:r>
          </w:p>
        </w:tc>
      </w:tr>
      <w:tr w:rsidR="00413CB7" w:rsidRPr="00413CB7" w14:paraId="62021B3E" w14:textId="77777777" w:rsidTr="005B36B0">
        <w:trPr>
          <w:trHeight w:val="20"/>
        </w:trPr>
        <w:tc>
          <w:tcPr>
            <w:tcW w:w="1756" w:type="pct"/>
            <w:noWrap/>
            <w:hideMark/>
          </w:tcPr>
          <w:p w14:paraId="79D0809F" w14:textId="77777777" w:rsidR="00413CB7" w:rsidRPr="00413CB7" w:rsidRDefault="00413CB7" w:rsidP="00413CB7">
            <w:pPr>
              <w:spacing w:after="0"/>
              <w:jc w:val="left"/>
              <w:rPr>
                <w:szCs w:val="20"/>
              </w:rPr>
            </w:pPr>
            <w:r w:rsidRPr="00413CB7">
              <w:rPr>
                <w:szCs w:val="20"/>
              </w:rPr>
              <w:t>Muhammad Wahed Khan</w:t>
            </w:r>
          </w:p>
        </w:tc>
        <w:tc>
          <w:tcPr>
            <w:tcW w:w="1597" w:type="pct"/>
            <w:noWrap/>
            <w:hideMark/>
          </w:tcPr>
          <w:p w14:paraId="4EE3479A" w14:textId="77777777"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14:paraId="003EB1E5" w14:textId="77777777" w:rsidR="00413CB7" w:rsidRPr="00413CB7" w:rsidRDefault="00413CB7" w:rsidP="00413CB7">
            <w:pPr>
              <w:spacing w:after="0"/>
              <w:ind w:right="113"/>
              <w:jc w:val="right"/>
              <w:rPr>
                <w:szCs w:val="20"/>
              </w:rPr>
            </w:pPr>
            <w:r w:rsidRPr="00413CB7">
              <w:rPr>
                <w:szCs w:val="20"/>
              </w:rPr>
              <w:t>11.39</w:t>
            </w:r>
          </w:p>
        </w:tc>
        <w:tc>
          <w:tcPr>
            <w:tcW w:w="770" w:type="pct"/>
            <w:noWrap/>
            <w:hideMark/>
          </w:tcPr>
          <w:p w14:paraId="003B54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28F9BF" w14:textId="77777777" w:rsidR="00413CB7" w:rsidRPr="00413CB7" w:rsidRDefault="00413CB7" w:rsidP="00413CB7">
            <w:pPr>
              <w:spacing w:after="0"/>
              <w:jc w:val="right"/>
              <w:rPr>
                <w:szCs w:val="20"/>
              </w:rPr>
            </w:pPr>
            <w:r w:rsidRPr="00413CB7">
              <w:rPr>
                <w:szCs w:val="20"/>
              </w:rPr>
              <w:t>28.10.2014</w:t>
            </w:r>
          </w:p>
        </w:tc>
      </w:tr>
      <w:tr w:rsidR="00413CB7" w:rsidRPr="00413CB7" w14:paraId="6C4AC15E" w14:textId="77777777" w:rsidTr="005B36B0">
        <w:trPr>
          <w:trHeight w:val="20"/>
        </w:trPr>
        <w:tc>
          <w:tcPr>
            <w:tcW w:w="1756" w:type="pct"/>
            <w:noWrap/>
            <w:hideMark/>
          </w:tcPr>
          <w:p w14:paraId="05DC1263" w14:textId="77777777" w:rsidR="00413CB7" w:rsidRPr="00413CB7" w:rsidRDefault="00413CB7" w:rsidP="00413CB7">
            <w:pPr>
              <w:spacing w:after="0"/>
              <w:jc w:val="left"/>
              <w:rPr>
                <w:szCs w:val="20"/>
              </w:rPr>
            </w:pPr>
            <w:r w:rsidRPr="00413CB7">
              <w:rPr>
                <w:szCs w:val="20"/>
              </w:rPr>
              <w:t>Muhammed Altooma</w:t>
            </w:r>
          </w:p>
        </w:tc>
        <w:tc>
          <w:tcPr>
            <w:tcW w:w="1597" w:type="pct"/>
            <w:noWrap/>
            <w:hideMark/>
          </w:tcPr>
          <w:p w14:paraId="66BA12EA"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0B7488A2" w14:textId="77777777" w:rsidR="00413CB7" w:rsidRPr="00413CB7" w:rsidRDefault="00413CB7" w:rsidP="00413CB7">
            <w:pPr>
              <w:spacing w:after="0"/>
              <w:ind w:right="113"/>
              <w:jc w:val="right"/>
              <w:rPr>
                <w:szCs w:val="20"/>
              </w:rPr>
            </w:pPr>
            <w:r w:rsidRPr="00413CB7">
              <w:rPr>
                <w:szCs w:val="20"/>
              </w:rPr>
              <w:t>22.52</w:t>
            </w:r>
          </w:p>
        </w:tc>
        <w:tc>
          <w:tcPr>
            <w:tcW w:w="770" w:type="pct"/>
            <w:noWrap/>
            <w:hideMark/>
          </w:tcPr>
          <w:p w14:paraId="10AA58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0CB363" w14:textId="77777777" w:rsidR="00413CB7" w:rsidRPr="00413CB7" w:rsidRDefault="00413CB7" w:rsidP="00413CB7">
            <w:pPr>
              <w:spacing w:after="0"/>
              <w:jc w:val="right"/>
              <w:rPr>
                <w:szCs w:val="20"/>
              </w:rPr>
            </w:pPr>
            <w:r w:rsidRPr="00413CB7">
              <w:rPr>
                <w:szCs w:val="20"/>
              </w:rPr>
              <w:t>13.1.2014</w:t>
            </w:r>
          </w:p>
        </w:tc>
      </w:tr>
      <w:tr w:rsidR="00413CB7" w:rsidRPr="00413CB7" w14:paraId="65BDCF61" w14:textId="77777777" w:rsidTr="005B36B0">
        <w:trPr>
          <w:trHeight w:val="20"/>
        </w:trPr>
        <w:tc>
          <w:tcPr>
            <w:tcW w:w="1756" w:type="pct"/>
            <w:noWrap/>
            <w:hideMark/>
          </w:tcPr>
          <w:p w14:paraId="0AE91C47" w14:textId="77777777" w:rsidR="00413CB7" w:rsidRPr="00413CB7" w:rsidRDefault="00413CB7" w:rsidP="00413CB7">
            <w:pPr>
              <w:spacing w:after="0"/>
              <w:jc w:val="left"/>
              <w:rPr>
                <w:szCs w:val="20"/>
              </w:rPr>
            </w:pPr>
            <w:r w:rsidRPr="00413CB7">
              <w:rPr>
                <w:szCs w:val="20"/>
              </w:rPr>
              <w:t>Muidh Amnjuaid</w:t>
            </w:r>
          </w:p>
        </w:tc>
        <w:tc>
          <w:tcPr>
            <w:tcW w:w="1597" w:type="pct"/>
            <w:noWrap/>
            <w:hideMark/>
          </w:tcPr>
          <w:p w14:paraId="2BEE7D47"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7748CA15" w14:textId="77777777" w:rsidR="00413CB7" w:rsidRPr="00413CB7" w:rsidRDefault="00413CB7" w:rsidP="00413CB7">
            <w:pPr>
              <w:spacing w:after="0"/>
              <w:ind w:right="113"/>
              <w:jc w:val="right"/>
              <w:rPr>
                <w:szCs w:val="20"/>
              </w:rPr>
            </w:pPr>
            <w:r w:rsidRPr="00413CB7">
              <w:rPr>
                <w:szCs w:val="20"/>
              </w:rPr>
              <w:t>77.55</w:t>
            </w:r>
          </w:p>
        </w:tc>
        <w:tc>
          <w:tcPr>
            <w:tcW w:w="770" w:type="pct"/>
            <w:noWrap/>
            <w:hideMark/>
          </w:tcPr>
          <w:p w14:paraId="3E7D77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69A3CD" w14:textId="77777777" w:rsidR="00413CB7" w:rsidRPr="00413CB7" w:rsidRDefault="00413CB7" w:rsidP="00413CB7">
            <w:pPr>
              <w:spacing w:after="0"/>
              <w:jc w:val="right"/>
              <w:rPr>
                <w:szCs w:val="20"/>
              </w:rPr>
            </w:pPr>
            <w:r w:rsidRPr="00413CB7">
              <w:rPr>
                <w:szCs w:val="20"/>
              </w:rPr>
              <w:t>13.8.2013</w:t>
            </w:r>
          </w:p>
        </w:tc>
      </w:tr>
      <w:tr w:rsidR="00413CB7" w:rsidRPr="00413CB7" w14:paraId="0553E777" w14:textId="77777777" w:rsidTr="005B36B0">
        <w:trPr>
          <w:trHeight w:val="20"/>
        </w:trPr>
        <w:tc>
          <w:tcPr>
            <w:tcW w:w="1756" w:type="pct"/>
            <w:noWrap/>
            <w:hideMark/>
          </w:tcPr>
          <w:p w14:paraId="3DC9A942" w14:textId="77777777" w:rsidR="00413CB7" w:rsidRPr="00413CB7" w:rsidRDefault="00413CB7" w:rsidP="00413CB7">
            <w:pPr>
              <w:spacing w:after="0"/>
              <w:jc w:val="left"/>
              <w:rPr>
                <w:szCs w:val="20"/>
              </w:rPr>
            </w:pPr>
            <w:r w:rsidRPr="00413CB7">
              <w:rPr>
                <w:szCs w:val="20"/>
              </w:rPr>
              <w:t>Mukeh Kenneth Fahnbulleh</w:t>
            </w:r>
          </w:p>
        </w:tc>
        <w:tc>
          <w:tcPr>
            <w:tcW w:w="1597" w:type="pct"/>
            <w:noWrap/>
            <w:hideMark/>
          </w:tcPr>
          <w:p w14:paraId="7C6F2DD4"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503E0A96" w14:textId="77777777" w:rsidR="00413CB7" w:rsidRPr="00413CB7" w:rsidRDefault="00413CB7" w:rsidP="00413CB7">
            <w:pPr>
              <w:spacing w:after="0"/>
              <w:ind w:right="113"/>
              <w:jc w:val="right"/>
              <w:rPr>
                <w:szCs w:val="20"/>
              </w:rPr>
            </w:pPr>
            <w:r w:rsidRPr="00413CB7">
              <w:rPr>
                <w:szCs w:val="20"/>
              </w:rPr>
              <w:t>45.34</w:t>
            </w:r>
          </w:p>
        </w:tc>
        <w:tc>
          <w:tcPr>
            <w:tcW w:w="770" w:type="pct"/>
            <w:noWrap/>
            <w:hideMark/>
          </w:tcPr>
          <w:p w14:paraId="7728FD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A41F5B" w14:textId="77777777" w:rsidR="00413CB7" w:rsidRPr="00413CB7" w:rsidRDefault="00413CB7" w:rsidP="00413CB7">
            <w:pPr>
              <w:spacing w:after="0"/>
              <w:jc w:val="right"/>
              <w:rPr>
                <w:szCs w:val="20"/>
              </w:rPr>
            </w:pPr>
            <w:r w:rsidRPr="00413CB7">
              <w:rPr>
                <w:szCs w:val="20"/>
              </w:rPr>
              <w:t>15.7.2014</w:t>
            </w:r>
          </w:p>
        </w:tc>
      </w:tr>
      <w:tr w:rsidR="00413CB7" w:rsidRPr="00413CB7" w14:paraId="4F7B4476" w14:textId="77777777" w:rsidTr="005B36B0">
        <w:trPr>
          <w:trHeight w:val="20"/>
        </w:trPr>
        <w:tc>
          <w:tcPr>
            <w:tcW w:w="1756" w:type="pct"/>
            <w:noWrap/>
            <w:hideMark/>
          </w:tcPr>
          <w:p w14:paraId="7EE36804" w14:textId="77777777" w:rsidR="00413CB7" w:rsidRPr="00413CB7" w:rsidRDefault="00413CB7" w:rsidP="00413CB7">
            <w:pPr>
              <w:spacing w:after="0"/>
              <w:jc w:val="left"/>
              <w:rPr>
                <w:szCs w:val="20"/>
              </w:rPr>
            </w:pPr>
            <w:r w:rsidRPr="00413CB7">
              <w:rPr>
                <w:szCs w:val="20"/>
              </w:rPr>
              <w:t xml:space="preserve">Mulhern Waste Oil Removal </w:t>
            </w:r>
          </w:p>
        </w:tc>
        <w:tc>
          <w:tcPr>
            <w:tcW w:w="1597" w:type="pct"/>
            <w:noWrap/>
            <w:hideMark/>
          </w:tcPr>
          <w:p w14:paraId="751A4C99" w14:textId="77777777"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14:paraId="0CF98032" w14:textId="77777777" w:rsidR="00413CB7" w:rsidRPr="00413CB7" w:rsidRDefault="00413CB7" w:rsidP="00413CB7">
            <w:pPr>
              <w:spacing w:after="0"/>
              <w:ind w:right="113"/>
              <w:jc w:val="right"/>
              <w:rPr>
                <w:szCs w:val="20"/>
              </w:rPr>
            </w:pPr>
            <w:r w:rsidRPr="00413CB7">
              <w:rPr>
                <w:szCs w:val="20"/>
              </w:rPr>
              <w:t>1 418.72</w:t>
            </w:r>
          </w:p>
        </w:tc>
        <w:tc>
          <w:tcPr>
            <w:tcW w:w="770" w:type="pct"/>
            <w:noWrap/>
            <w:hideMark/>
          </w:tcPr>
          <w:p w14:paraId="5AB7C6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400E8E" w14:textId="77777777" w:rsidR="00413CB7" w:rsidRPr="00413CB7" w:rsidRDefault="00413CB7" w:rsidP="00413CB7">
            <w:pPr>
              <w:spacing w:after="0"/>
              <w:jc w:val="right"/>
              <w:rPr>
                <w:szCs w:val="20"/>
              </w:rPr>
            </w:pPr>
            <w:r w:rsidRPr="00413CB7">
              <w:rPr>
                <w:szCs w:val="20"/>
              </w:rPr>
              <w:t>13.6.2014</w:t>
            </w:r>
          </w:p>
        </w:tc>
      </w:tr>
      <w:tr w:rsidR="00413CB7" w:rsidRPr="00413CB7" w14:paraId="5B9F9CC4" w14:textId="77777777" w:rsidTr="005B36B0">
        <w:trPr>
          <w:trHeight w:val="20"/>
        </w:trPr>
        <w:tc>
          <w:tcPr>
            <w:tcW w:w="1756" w:type="pct"/>
            <w:noWrap/>
            <w:hideMark/>
          </w:tcPr>
          <w:p w14:paraId="46FE4BC4" w14:textId="77777777" w:rsidR="00413CB7" w:rsidRPr="00413CB7" w:rsidRDefault="00413CB7" w:rsidP="00413CB7">
            <w:pPr>
              <w:spacing w:after="0"/>
              <w:jc w:val="left"/>
              <w:rPr>
                <w:szCs w:val="20"/>
              </w:rPr>
            </w:pPr>
            <w:r w:rsidRPr="00413CB7">
              <w:rPr>
                <w:szCs w:val="20"/>
              </w:rPr>
              <w:t>Murat Sevil</w:t>
            </w:r>
          </w:p>
        </w:tc>
        <w:tc>
          <w:tcPr>
            <w:tcW w:w="1597" w:type="pct"/>
            <w:noWrap/>
            <w:hideMark/>
          </w:tcPr>
          <w:p w14:paraId="24AD836F"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2F97FC03"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4ABCB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B9CAA2" w14:textId="77777777" w:rsidR="00413CB7" w:rsidRPr="00413CB7" w:rsidRDefault="00413CB7" w:rsidP="00413CB7">
            <w:pPr>
              <w:spacing w:after="0"/>
              <w:jc w:val="right"/>
              <w:rPr>
                <w:szCs w:val="20"/>
              </w:rPr>
            </w:pPr>
            <w:r w:rsidRPr="00413CB7">
              <w:rPr>
                <w:szCs w:val="20"/>
              </w:rPr>
              <w:t>24.6.2014</w:t>
            </w:r>
          </w:p>
        </w:tc>
      </w:tr>
      <w:tr w:rsidR="00413CB7" w:rsidRPr="00413CB7" w14:paraId="43271430" w14:textId="77777777" w:rsidTr="005B36B0">
        <w:trPr>
          <w:trHeight w:val="20"/>
        </w:trPr>
        <w:tc>
          <w:tcPr>
            <w:tcW w:w="1756" w:type="pct"/>
            <w:noWrap/>
            <w:hideMark/>
          </w:tcPr>
          <w:p w14:paraId="154DE50C" w14:textId="77777777" w:rsidR="00413CB7" w:rsidRPr="00413CB7" w:rsidRDefault="00413CB7" w:rsidP="00413CB7">
            <w:pPr>
              <w:spacing w:after="0"/>
              <w:jc w:val="left"/>
              <w:rPr>
                <w:szCs w:val="20"/>
              </w:rPr>
            </w:pPr>
            <w:r w:rsidRPr="00413CB7">
              <w:rPr>
                <w:szCs w:val="20"/>
              </w:rPr>
              <w:t>Muriel Halliday</w:t>
            </w:r>
          </w:p>
        </w:tc>
        <w:tc>
          <w:tcPr>
            <w:tcW w:w="1597" w:type="pct"/>
            <w:noWrap/>
            <w:hideMark/>
          </w:tcPr>
          <w:p w14:paraId="6858A8AA"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2C4B8183" w14:textId="77777777" w:rsidR="00413CB7" w:rsidRPr="00413CB7" w:rsidRDefault="00413CB7" w:rsidP="00413CB7">
            <w:pPr>
              <w:spacing w:after="0"/>
              <w:ind w:right="113"/>
              <w:jc w:val="right"/>
              <w:rPr>
                <w:szCs w:val="20"/>
              </w:rPr>
            </w:pPr>
            <w:r w:rsidRPr="00413CB7">
              <w:rPr>
                <w:szCs w:val="20"/>
              </w:rPr>
              <w:t>70.61</w:t>
            </w:r>
          </w:p>
        </w:tc>
        <w:tc>
          <w:tcPr>
            <w:tcW w:w="770" w:type="pct"/>
            <w:noWrap/>
            <w:hideMark/>
          </w:tcPr>
          <w:p w14:paraId="67B44CD0" w14:textId="77777777" w:rsidR="00413CB7" w:rsidRPr="00413CB7" w:rsidRDefault="00413CB7" w:rsidP="00413CB7">
            <w:pPr>
              <w:spacing w:after="0"/>
              <w:ind w:left="170"/>
              <w:jc w:val="left"/>
              <w:rPr>
                <w:szCs w:val="20"/>
              </w:rPr>
            </w:pPr>
            <w:r w:rsidRPr="00413CB7">
              <w:rPr>
                <w:szCs w:val="20"/>
              </w:rPr>
              <w:t>Refund 201615</w:t>
            </w:r>
          </w:p>
        </w:tc>
        <w:tc>
          <w:tcPr>
            <w:tcW w:w="453" w:type="pct"/>
            <w:noWrap/>
            <w:hideMark/>
          </w:tcPr>
          <w:p w14:paraId="0AF3B9AF" w14:textId="77777777" w:rsidR="00413CB7" w:rsidRPr="00413CB7" w:rsidRDefault="00413CB7" w:rsidP="00413CB7">
            <w:pPr>
              <w:spacing w:after="0"/>
              <w:jc w:val="right"/>
              <w:rPr>
                <w:szCs w:val="20"/>
              </w:rPr>
            </w:pPr>
            <w:r w:rsidRPr="00413CB7">
              <w:rPr>
                <w:szCs w:val="20"/>
              </w:rPr>
              <w:t>27.11.2013</w:t>
            </w:r>
          </w:p>
        </w:tc>
      </w:tr>
      <w:tr w:rsidR="00413CB7" w:rsidRPr="00413CB7" w14:paraId="0F588FD6" w14:textId="77777777" w:rsidTr="005B36B0">
        <w:trPr>
          <w:trHeight w:val="20"/>
        </w:trPr>
        <w:tc>
          <w:tcPr>
            <w:tcW w:w="1756" w:type="pct"/>
            <w:noWrap/>
            <w:hideMark/>
          </w:tcPr>
          <w:p w14:paraId="4D3E5652" w14:textId="77777777" w:rsidR="00413CB7" w:rsidRPr="00413CB7" w:rsidRDefault="00413CB7" w:rsidP="00413CB7">
            <w:pPr>
              <w:spacing w:after="0"/>
              <w:jc w:val="left"/>
              <w:rPr>
                <w:szCs w:val="20"/>
              </w:rPr>
            </w:pPr>
            <w:r w:rsidRPr="00413CB7">
              <w:rPr>
                <w:szCs w:val="20"/>
              </w:rPr>
              <w:t>Murray Ker</w:t>
            </w:r>
          </w:p>
        </w:tc>
        <w:tc>
          <w:tcPr>
            <w:tcW w:w="1597" w:type="pct"/>
            <w:noWrap/>
            <w:hideMark/>
          </w:tcPr>
          <w:p w14:paraId="6B825C4E"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031C1859" w14:textId="77777777" w:rsidR="00413CB7" w:rsidRPr="00413CB7" w:rsidRDefault="00413CB7" w:rsidP="00413CB7">
            <w:pPr>
              <w:spacing w:after="0"/>
              <w:ind w:right="113"/>
              <w:jc w:val="right"/>
              <w:rPr>
                <w:szCs w:val="20"/>
              </w:rPr>
            </w:pPr>
            <w:r w:rsidRPr="00413CB7">
              <w:rPr>
                <w:szCs w:val="20"/>
              </w:rPr>
              <w:t>63.64</w:t>
            </w:r>
          </w:p>
        </w:tc>
        <w:tc>
          <w:tcPr>
            <w:tcW w:w="770" w:type="pct"/>
            <w:noWrap/>
            <w:hideMark/>
          </w:tcPr>
          <w:p w14:paraId="67DEB3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8A8D38" w14:textId="77777777" w:rsidR="00413CB7" w:rsidRPr="00413CB7" w:rsidRDefault="00413CB7" w:rsidP="00413CB7">
            <w:pPr>
              <w:spacing w:after="0"/>
              <w:jc w:val="right"/>
              <w:rPr>
                <w:szCs w:val="20"/>
              </w:rPr>
            </w:pPr>
            <w:r w:rsidRPr="00413CB7">
              <w:rPr>
                <w:szCs w:val="20"/>
              </w:rPr>
              <w:t>1.11.2013</w:t>
            </w:r>
          </w:p>
        </w:tc>
      </w:tr>
      <w:tr w:rsidR="00413CB7" w:rsidRPr="00413CB7" w14:paraId="1962CEA8" w14:textId="77777777" w:rsidTr="005B36B0">
        <w:trPr>
          <w:trHeight w:val="20"/>
        </w:trPr>
        <w:tc>
          <w:tcPr>
            <w:tcW w:w="1756" w:type="pct"/>
            <w:noWrap/>
            <w:hideMark/>
          </w:tcPr>
          <w:p w14:paraId="5392CD32" w14:textId="77777777" w:rsidR="00413CB7" w:rsidRPr="00413CB7" w:rsidRDefault="00413CB7" w:rsidP="00413CB7">
            <w:pPr>
              <w:spacing w:after="0"/>
              <w:jc w:val="left"/>
              <w:rPr>
                <w:szCs w:val="20"/>
              </w:rPr>
            </w:pPr>
            <w:r w:rsidRPr="00413CB7">
              <w:rPr>
                <w:szCs w:val="20"/>
              </w:rPr>
              <w:t>Murray Maloney</w:t>
            </w:r>
          </w:p>
        </w:tc>
        <w:tc>
          <w:tcPr>
            <w:tcW w:w="1597" w:type="pct"/>
            <w:noWrap/>
            <w:hideMark/>
          </w:tcPr>
          <w:p w14:paraId="41D6E9CE"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6CD45A3A"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29964D7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26CBBD" w14:textId="77777777" w:rsidR="00413CB7" w:rsidRPr="00413CB7" w:rsidRDefault="00413CB7" w:rsidP="00413CB7">
            <w:pPr>
              <w:spacing w:after="0"/>
              <w:jc w:val="right"/>
              <w:rPr>
                <w:szCs w:val="20"/>
              </w:rPr>
            </w:pPr>
            <w:r w:rsidRPr="00413CB7">
              <w:rPr>
                <w:szCs w:val="20"/>
              </w:rPr>
              <w:t>23.4.2013</w:t>
            </w:r>
          </w:p>
        </w:tc>
      </w:tr>
      <w:tr w:rsidR="00413CB7" w:rsidRPr="00413CB7" w14:paraId="451F0C48" w14:textId="77777777" w:rsidTr="005B36B0">
        <w:trPr>
          <w:trHeight w:val="20"/>
        </w:trPr>
        <w:tc>
          <w:tcPr>
            <w:tcW w:w="1756" w:type="pct"/>
            <w:noWrap/>
            <w:hideMark/>
          </w:tcPr>
          <w:p w14:paraId="7E9EB0F5" w14:textId="77777777" w:rsidR="00413CB7" w:rsidRPr="00413CB7" w:rsidRDefault="00413CB7" w:rsidP="00413CB7">
            <w:pPr>
              <w:spacing w:after="0"/>
              <w:jc w:val="left"/>
              <w:rPr>
                <w:szCs w:val="20"/>
              </w:rPr>
            </w:pPr>
            <w:r w:rsidRPr="00413CB7">
              <w:rPr>
                <w:szCs w:val="20"/>
              </w:rPr>
              <w:t>Murray Whitehead</w:t>
            </w:r>
          </w:p>
        </w:tc>
        <w:tc>
          <w:tcPr>
            <w:tcW w:w="1597" w:type="pct"/>
            <w:noWrap/>
            <w:hideMark/>
          </w:tcPr>
          <w:p w14:paraId="28F7B478" w14:textId="77777777"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14:paraId="41D33709" w14:textId="77777777" w:rsidR="00413CB7" w:rsidRPr="00413CB7" w:rsidRDefault="00413CB7" w:rsidP="00413CB7">
            <w:pPr>
              <w:spacing w:after="0"/>
              <w:ind w:right="113"/>
              <w:jc w:val="right"/>
              <w:rPr>
                <w:szCs w:val="20"/>
              </w:rPr>
            </w:pPr>
            <w:r w:rsidRPr="00413CB7">
              <w:rPr>
                <w:szCs w:val="20"/>
              </w:rPr>
              <w:t>90.00</w:t>
            </w:r>
          </w:p>
        </w:tc>
        <w:tc>
          <w:tcPr>
            <w:tcW w:w="770" w:type="pct"/>
            <w:noWrap/>
            <w:hideMark/>
          </w:tcPr>
          <w:p w14:paraId="5EF32D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175B87" w14:textId="77777777" w:rsidR="00413CB7" w:rsidRPr="00413CB7" w:rsidRDefault="00413CB7" w:rsidP="00413CB7">
            <w:pPr>
              <w:spacing w:after="0"/>
              <w:jc w:val="right"/>
              <w:rPr>
                <w:szCs w:val="20"/>
              </w:rPr>
            </w:pPr>
            <w:r w:rsidRPr="00413CB7">
              <w:rPr>
                <w:szCs w:val="20"/>
              </w:rPr>
              <w:t>4.3.2013</w:t>
            </w:r>
          </w:p>
        </w:tc>
      </w:tr>
      <w:tr w:rsidR="00413CB7" w:rsidRPr="00413CB7" w14:paraId="02E6B8AA" w14:textId="77777777" w:rsidTr="005B36B0">
        <w:trPr>
          <w:trHeight w:val="20"/>
        </w:trPr>
        <w:tc>
          <w:tcPr>
            <w:tcW w:w="1756" w:type="pct"/>
            <w:noWrap/>
            <w:hideMark/>
          </w:tcPr>
          <w:p w14:paraId="5326EF83" w14:textId="77777777" w:rsidR="00413CB7" w:rsidRPr="00413CB7" w:rsidRDefault="00413CB7" w:rsidP="00413CB7">
            <w:pPr>
              <w:spacing w:after="0"/>
              <w:jc w:val="left"/>
              <w:rPr>
                <w:szCs w:val="20"/>
              </w:rPr>
            </w:pPr>
            <w:r w:rsidRPr="00413CB7">
              <w:rPr>
                <w:szCs w:val="20"/>
              </w:rPr>
              <w:t>Musolino Trevor and Maria</w:t>
            </w:r>
          </w:p>
        </w:tc>
        <w:tc>
          <w:tcPr>
            <w:tcW w:w="1597" w:type="pct"/>
            <w:noWrap/>
            <w:hideMark/>
          </w:tcPr>
          <w:p w14:paraId="17BF47C3"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2030CF25"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B8786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51D1B3" w14:textId="77777777" w:rsidR="00413CB7" w:rsidRPr="00413CB7" w:rsidRDefault="00413CB7" w:rsidP="00413CB7">
            <w:pPr>
              <w:spacing w:after="0"/>
              <w:jc w:val="right"/>
              <w:rPr>
                <w:szCs w:val="20"/>
              </w:rPr>
            </w:pPr>
            <w:r w:rsidRPr="00413CB7">
              <w:rPr>
                <w:szCs w:val="20"/>
              </w:rPr>
              <w:t>21.3.2013</w:t>
            </w:r>
          </w:p>
        </w:tc>
      </w:tr>
      <w:tr w:rsidR="00413CB7" w:rsidRPr="00413CB7" w14:paraId="38871CA8" w14:textId="77777777" w:rsidTr="005B36B0">
        <w:trPr>
          <w:trHeight w:val="20"/>
        </w:trPr>
        <w:tc>
          <w:tcPr>
            <w:tcW w:w="1756" w:type="pct"/>
            <w:noWrap/>
            <w:hideMark/>
          </w:tcPr>
          <w:p w14:paraId="6847162A" w14:textId="77777777" w:rsidR="00413CB7" w:rsidRPr="00413CB7" w:rsidRDefault="00413CB7" w:rsidP="00413CB7">
            <w:pPr>
              <w:spacing w:after="0"/>
              <w:jc w:val="left"/>
              <w:rPr>
                <w:szCs w:val="20"/>
              </w:rPr>
            </w:pPr>
            <w:r w:rsidRPr="00413CB7">
              <w:rPr>
                <w:szCs w:val="20"/>
              </w:rPr>
              <w:t>Musolino Trevor and Maria</w:t>
            </w:r>
          </w:p>
        </w:tc>
        <w:tc>
          <w:tcPr>
            <w:tcW w:w="1597" w:type="pct"/>
            <w:noWrap/>
            <w:hideMark/>
          </w:tcPr>
          <w:p w14:paraId="0A2A433F"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1262874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8EC7B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59D682" w14:textId="77777777" w:rsidR="00413CB7" w:rsidRPr="00413CB7" w:rsidRDefault="00413CB7" w:rsidP="00413CB7">
            <w:pPr>
              <w:spacing w:after="0"/>
              <w:jc w:val="right"/>
              <w:rPr>
                <w:szCs w:val="20"/>
              </w:rPr>
            </w:pPr>
            <w:r w:rsidRPr="00413CB7">
              <w:rPr>
                <w:szCs w:val="20"/>
              </w:rPr>
              <w:t>10.12.2013</w:t>
            </w:r>
          </w:p>
        </w:tc>
      </w:tr>
      <w:tr w:rsidR="00413CB7" w:rsidRPr="00413CB7" w14:paraId="6EB6C8D3" w14:textId="77777777" w:rsidTr="005B36B0">
        <w:trPr>
          <w:trHeight w:val="20"/>
        </w:trPr>
        <w:tc>
          <w:tcPr>
            <w:tcW w:w="1756" w:type="pct"/>
            <w:noWrap/>
            <w:hideMark/>
          </w:tcPr>
          <w:p w14:paraId="3263344C" w14:textId="77777777" w:rsidR="00413CB7" w:rsidRPr="00413CB7" w:rsidRDefault="00413CB7" w:rsidP="00413CB7">
            <w:pPr>
              <w:spacing w:after="0"/>
              <w:jc w:val="left"/>
              <w:rPr>
                <w:szCs w:val="20"/>
              </w:rPr>
            </w:pPr>
            <w:r w:rsidRPr="00413CB7">
              <w:rPr>
                <w:szCs w:val="20"/>
              </w:rPr>
              <w:t>My Tho Restaurant</w:t>
            </w:r>
          </w:p>
        </w:tc>
        <w:tc>
          <w:tcPr>
            <w:tcW w:w="1597" w:type="pct"/>
            <w:noWrap/>
            <w:hideMark/>
          </w:tcPr>
          <w:p w14:paraId="22DA043A"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20E0FCE3" w14:textId="77777777" w:rsidR="00413CB7" w:rsidRPr="00413CB7" w:rsidRDefault="00413CB7" w:rsidP="00413CB7">
            <w:pPr>
              <w:spacing w:after="0"/>
              <w:ind w:right="113"/>
              <w:jc w:val="right"/>
              <w:rPr>
                <w:szCs w:val="20"/>
              </w:rPr>
            </w:pPr>
            <w:r w:rsidRPr="00413CB7">
              <w:rPr>
                <w:szCs w:val="20"/>
              </w:rPr>
              <w:t>230.78</w:t>
            </w:r>
          </w:p>
        </w:tc>
        <w:tc>
          <w:tcPr>
            <w:tcW w:w="770" w:type="pct"/>
            <w:noWrap/>
            <w:hideMark/>
          </w:tcPr>
          <w:p w14:paraId="725265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188BC4" w14:textId="77777777" w:rsidR="00413CB7" w:rsidRPr="00413CB7" w:rsidRDefault="00413CB7" w:rsidP="00413CB7">
            <w:pPr>
              <w:spacing w:after="0"/>
              <w:jc w:val="right"/>
              <w:rPr>
                <w:szCs w:val="20"/>
              </w:rPr>
            </w:pPr>
            <w:r w:rsidRPr="00413CB7">
              <w:rPr>
                <w:szCs w:val="20"/>
              </w:rPr>
              <w:t>15.1.2014</w:t>
            </w:r>
          </w:p>
        </w:tc>
      </w:tr>
      <w:tr w:rsidR="00413CB7" w:rsidRPr="00413CB7" w14:paraId="15A112DD" w14:textId="77777777" w:rsidTr="005B36B0">
        <w:trPr>
          <w:trHeight w:val="20"/>
        </w:trPr>
        <w:tc>
          <w:tcPr>
            <w:tcW w:w="1756" w:type="pct"/>
            <w:noWrap/>
            <w:hideMark/>
          </w:tcPr>
          <w:p w14:paraId="754332B2" w14:textId="77777777" w:rsidR="00413CB7" w:rsidRPr="00413CB7" w:rsidRDefault="00413CB7" w:rsidP="00413CB7">
            <w:pPr>
              <w:spacing w:after="0"/>
              <w:jc w:val="left"/>
              <w:rPr>
                <w:szCs w:val="20"/>
              </w:rPr>
            </w:pPr>
            <w:r w:rsidRPr="00413CB7">
              <w:rPr>
                <w:szCs w:val="20"/>
              </w:rPr>
              <w:t>Myall Australia Pty Ltd</w:t>
            </w:r>
          </w:p>
        </w:tc>
        <w:tc>
          <w:tcPr>
            <w:tcW w:w="1597" w:type="pct"/>
            <w:noWrap/>
            <w:hideMark/>
          </w:tcPr>
          <w:p w14:paraId="2DFCD42C" w14:textId="77777777"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14:paraId="5764590D" w14:textId="77777777" w:rsidR="00413CB7" w:rsidRPr="00413CB7" w:rsidRDefault="00413CB7" w:rsidP="00413CB7">
            <w:pPr>
              <w:spacing w:after="0"/>
              <w:ind w:right="113"/>
              <w:jc w:val="right"/>
              <w:rPr>
                <w:szCs w:val="20"/>
              </w:rPr>
            </w:pPr>
            <w:r w:rsidRPr="00413CB7">
              <w:rPr>
                <w:szCs w:val="20"/>
              </w:rPr>
              <w:t>68.00</w:t>
            </w:r>
          </w:p>
        </w:tc>
        <w:tc>
          <w:tcPr>
            <w:tcW w:w="770" w:type="pct"/>
            <w:noWrap/>
            <w:hideMark/>
          </w:tcPr>
          <w:p w14:paraId="3FB922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800087" w14:textId="77777777" w:rsidR="00413CB7" w:rsidRPr="00413CB7" w:rsidRDefault="00413CB7" w:rsidP="00413CB7">
            <w:pPr>
              <w:spacing w:after="0"/>
              <w:jc w:val="right"/>
              <w:rPr>
                <w:szCs w:val="20"/>
              </w:rPr>
            </w:pPr>
            <w:r w:rsidRPr="00413CB7">
              <w:rPr>
                <w:szCs w:val="20"/>
              </w:rPr>
              <w:t>20.3.2013</w:t>
            </w:r>
          </w:p>
        </w:tc>
      </w:tr>
      <w:tr w:rsidR="00413CB7" w:rsidRPr="00413CB7" w14:paraId="1FBF6E26" w14:textId="77777777" w:rsidTr="005B36B0">
        <w:trPr>
          <w:trHeight w:val="20"/>
        </w:trPr>
        <w:tc>
          <w:tcPr>
            <w:tcW w:w="1756" w:type="pct"/>
            <w:noWrap/>
            <w:hideMark/>
          </w:tcPr>
          <w:p w14:paraId="5F5D5743" w14:textId="77777777" w:rsidR="00413CB7" w:rsidRPr="00413CB7" w:rsidRDefault="00413CB7" w:rsidP="00413CB7">
            <w:pPr>
              <w:spacing w:after="0"/>
              <w:jc w:val="left"/>
              <w:rPr>
                <w:szCs w:val="20"/>
              </w:rPr>
            </w:pPr>
            <w:r w:rsidRPr="00413CB7">
              <w:rPr>
                <w:szCs w:val="20"/>
              </w:rPr>
              <w:t>Mypod Podiatry</w:t>
            </w:r>
          </w:p>
        </w:tc>
        <w:tc>
          <w:tcPr>
            <w:tcW w:w="1597" w:type="pct"/>
            <w:noWrap/>
            <w:hideMark/>
          </w:tcPr>
          <w:p w14:paraId="1AE9A146" w14:textId="77777777"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14:paraId="0FDCBE8B" w14:textId="77777777" w:rsidR="00413CB7" w:rsidRPr="00413CB7" w:rsidRDefault="00413CB7" w:rsidP="00413CB7">
            <w:pPr>
              <w:spacing w:after="0"/>
              <w:ind w:right="113"/>
              <w:jc w:val="right"/>
              <w:rPr>
                <w:szCs w:val="20"/>
              </w:rPr>
            </w:pPr>
            <w:r w:rsidRPr="00413CB7">
              <w:rPr>
                <w:szCs w:val="20"/>
              </w:rPr>
              <w:t>79.33</w:t>
            </w:r>
          </w:p>
        </w:tc>
        <w:tc>
          <w:tcPr>
            <w:tcW w:w="770" w:type="pct"/>
            <w:noWrap/>
            <w:hideMark/>
          </w:tcPr>
          <w:p w14:paraId="2286923F" w14:textId="77777777" w:rsidR="00413CB7" w:rsidRPr="00413CB7" w:rsidRDefault="00413CB7" w:rsidP="00413CB7">
            <w:pPr>
              <w:spacing w:after="0"/>
              <w:ind w:left="170"/>
              <w:jc w:val="left"/>
              <w:rPr>
                <w:szCs w:val="20"/>
              </w:rPr>
            </w:pPr>
            <w:r w:rsidRPr="00413CB7">
              <w:rPr>
                <w:szCs w:val="20"/>
              </w:rPr>
              <w:t>Refund 170408</w:t>
            </w:r>
          </w:p>
        </w:tc>
        <w:tc>
          <w:tcPr>
            <w:tcW w:w="453" w:type="pct"/>
            <w:noWrap/>
            <w:hideMark/>
          </w:tcPr>
          <w:p w14:paraId="1FA533C2" w14:textId="77777777" w:rsidR="00413CB7" w:rsidRPr="00413CB7" w:rsidRDefault="00413CB7" w:rsidP="00413CB7">
            <w:pPr>
              <w:spacing w:after="0"/>
              <w:jc w:val="right"/>
              <w:rPr>
                <w:szCs w:val="20"/>
              </w:rPr>
            </w:pPr>
            <w:r w:rsidRPr="00413CB7">
              <w:rPr>
                <w:szCs w:val="20"/>
              </w:rPr>
              <w:t>20.8.2013</w:t>
            </w:r>
          </w:p>
        </w:tc>
      </w:tr>
      <w:tr w:rsidR="00413CB7" w:rsidRPr="00413CB7" w14:paraId="1D6EFCA9" w14:textId="77777777" w:rsidTr="005B36B0">
        <w:trPr>
          <w:trHeight w:val="20"/>
        </w:trPr>
        <w:tc>
          <w:tcPr>
            <w:tcW w:w="1756" w:type="pct"/>
            <w:noWrap/>
            <w:hideMark/>
          </w:tcPr>
          <w:p w14:paraId="0DF16506" w14:textId="77777777" w:rsidR="00413CB7" w:rsidRPr="00413CB7" w:rsidRDefault="00413CB7" w:rsidP="00413CB7">
            <w:pPr>
              <w:spacing w:after="0"/>
              <w:jc w:val="left"/>
              <w:rPr>
                <w:szCs w:val="20"/>
              </w:rPr>
            </w:pPr>
            <w:r w:rsidRPr="00413CB7">
              <w:rPr>
                <w:szCs w:val="20"/>
              </w:rPr>
              <w:t xml:space="preserve">Myself Skin &amp; Body </w:t>
            </w:r>
          </w:p>
        </w:tc>
        <w:tc>
          <w:tcPr>
            <w:tcW w:w="1597" w:type="pct"/>
            <w:noWrap/>
            <w:hideMark/>
          </w:tcPr>
          <w:p w14:paraId="00BD5A05" w14:textId="77777777" w:rsidR="00413CB7" w:rsidRPr="00413CB7" w:rsidRDefault="00413CB7" w:rsidP="00413CB7">
            <w:pPr>
              <w:spacing w:after="0"/>
              <w:ind w:left="113"/>
              <w:jc w:val="left"/>
              <w:rPr>
                <w:szCs w:val="20"/>
              </w:rPr>
            </w:pPr>
            <w:r w:rsidRPr="00413CB7">
              <w:rPr>
                <w:szCs w:val="20"/>
              </w:rPr>
              <w:t>GLENUNGA, SA 5064</w:t>
            </w:r>
          </w:p>
        </w:tc>
        <w:tc>
          <w:tcPr>
            <w:tcW w:w="424" w:type="pct"/>
            <w:noWrap/>
            <w:hideMark/>
          </w:tcPr>
          <w:p w14:paraId="7B332630" w14:textId="77777777" w:rsidR="00413CB7" w:rsidRPr="00413CB7" w:rsidRDefault="00413CB7" w:rsidP="00413CB7">
            <w:pPr>
              <w:spacing w:after="0"/>
              <w:ind w:right="113"/>
              <w:jc w:val="right"/>
              <w:rPr>
                <w:szCs w:val="20"/>
              </w:rPr>
            </w:pPr>
            <w:r w:rsidRPr="00413CB7">
              <w:rPr>
                <w:szCs w:val="20"/>
              </w:rPr>
              <w:t>111.64</w:t>
            </w:r>
          </w:p>
        </w:tc>
        <w:tc>
          <w:tcPr>
            <w:tcW w:w="770" w:type="pct"/>
            <w:noWrap/>
            <w:hideMark/>
          </w:tcPr>
          <w:p w14:paraId="744CFE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C735FD" w14:textId="77777777" w:rsidR="00413CB7" w:rsidRPr="00413CB7" w:rsidRDefault="00413CB7" w:rsidP="00413CB7">
            <w:pPr>
              <w:spacing w:after="0"/>
              <w:jc w:val="right"/>
              <w:rPr>
                <w:szCs w:val="20"/>
              </w:rPr>
            </w:pPr>
            <w:r w:rsidRPr="00413CB7">
              <w:rPr>
                <w:szCs w:val="20"/>
              </w:rPr>
              <w:t>10.7.2014</w:t>
            </w:r>
          </w:p>
        </w:tc>
      </w:tr>
      <w:tr w:rsidR="00413CB7" w:rsidRPr="00413CB7" w14:paraId="4A856E77" w14:textId="77777777" w:rsidTr="005B36B0">
        <w:trPr>
          <w:trHeight w:val="20"/>
        </w:trPr>
        <w:tc>
          <w:tcPr>
            <w:tcW w:w="1756" w:type="pct"/>
            <w:noWrap/>
            <w:hideMark/>
          </w:tcPr>
          <w:p w14:paraId="45DF9964" w14:textId="77777777" w:rsidR="00413CB7" w:rsidRPr="00413CB7" w:rsidRDefault="00413CB7" w:rsidP="00413CB7">
            <w:pPr>
              <w:spacing w:after="0"/>
              <w:jc w:val="left"/>
              <w:rPr>
                <w:szCs w:val="20"/>
              </w:rPr>
            </w:pPr>
            <w:r w:rsidRPr="00413CB7">
              <w:rPr>
                <w:szCs w:val="20"/>
              </w:rPr>
              <w:t>N Frisby</w:t>
            </w:r>
          </w:p>
        </w:tc>
        <w:tc>
          <w:tcPr>
            <w:tcW w:w="1597" w:type="pct"/>
            <w:noWrap/>
            <w:hideMark/>
          </w:tcPr>
          <w:p w14:paraId="2E0C5B6F" w14:textId="77777777"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14:paraId="2B1C7D74" w14:textId="77777777" w:rsidR="00413CB7" w:rsidRPr="00413CB7" w:rsidRDefault="00413CB7" w:rsidP="00413CB7">
            <w:pPr>
              <w:spacing w:after="0"/>
              <w:ind w:right="113"/>
              <w:jc w:val="right"/>
              <w:rPr>
                <w:szCs w:val="20"/>
              </w:rPr>
            </w:pPr>
            <w:r w:rsidRPr="00413CB7">
              <w:rPr>
                <w:szCs w:val="20"/>
              </w:rPr>
              <w:t>120.05</w:t>
            </w:r>
          </w:p>
        </w:tc>
        <w:tc>
          <w:tcPr>
            <w:tcW w:w="770" w:type="pct"/>
            <w:noWrap/>
            <w:hideMark/>
          </w:tcPr>
          <w:p w14:paraId="7F0593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FC20DD" w14:textId="77777777" w:rsidR="00413CB7" w:rsidRPr="00413CB7" w:rsidRDefault="00413CB7" w:rsidP="00413CB7">
            <w:pPr>
              <w:spacing w:after="0"/>
              <w:jc w:val="right"/>
              <w:rPr>
                <w:szCs w:val="20"/>
              </w:rPr>
            </w:pPr>
            <w:r w:rsidRPr="00413CB7">
              <w:rPr>
                <w:szCs w:val="20"/>
              </w:rPr>
              <w:t>26.2.2014</w:t>
            </w:r>
          </w:p>
        </w:tc>
      </w:tr>
      <w:tr w:rsidR="00413CB7" w:rsidRPr="00413CB7" w14:paraId="3953DDB2" w14:textId="77777777" w:rsidTr="005B36B0">
        <w:trPr>
          <w:trHeight w:val="20"/>
        </w:trPr>
        <w:tc>
          <w:tcPr>
            <w:tcW w:w="1756" w:type="pct"/>
            <w:noWrap/>
            <w:hideMark/>
          </w:tcPr>
          <w:p w14:paraId="7BEB9D33" w14:textId="77777777" w:rsidR="00413CB7" w:rsidRPr="00413CB7" w:rsidRDefault="00413CB7" w:rsidP="00413CB7">
            <w:pPr>
              <w:spacing w:after="0"/>
              <w:jc w:val="left"/>
              <w:rPr>
                <w:szCs w:val="20"/>
              </w:rPr>
            </w:pPr>
            <w:r w:rsidRPr="00413CB7">
              <w:rPr>
                <w:szCs w:val="20"/>
              </w:rPr>
              <w:t>N Hamilton, estate of</w:t>
            </w:r>
          </w:p>
        </w:tc>
        <w:tc>
          <w:tcPr>
            <w:tcW w:w="1597" w:type="pct"/>
            <w:noWrap/>
            <w:hideMark/>
          </w:tcPr>
          <w:p w14:paraId="18FAA2CB" w14:textId="77777777" w:rsidR="00413CB7" w:rsidRPr="00413CB7" w:rsidRDefault="00413CB7" w:rsidP="00413CB7">
            <w:pPr>
              <w:spacing w:after="0"/>
              <w:ind w:left="113"/>
              <w:jc w:val="left"/>
              <w:rPr>
                <w:szCs w:val="20"/>
              </w:rPr>
            </w:pPr>
            <w:r w:rsidRPr="00413CB7">
              <w:rPr>
                <w:szCs w:val="20"/>
              </w:rPr>
              <w:t>UNKNOWN</w:t>
            </w:r>
          </w:p>
        </w:tc>
        <w:tc>
          <w:tcPr>
            <w:tcW w:w="424" w:type="pct"/>
            <w:noWrap/>
            <w:hideMark/>
          </w:tcPr>
          <w:p w14:paraId="6244038F" w14:textId="77777777" w:rsidR="00413CB7" w:rsidRPr="00413CB7" w:rsidRDefault="00413CB7" w:rsidP="00413CB7">
            <w:pPr>
              <w:spacing w:after="0"/>
              <w:ind w:right="113"/>
              <w:jc w:val="right"/>
              <w:rPr>
                <w:szCs w:val="20"/>
              </w:rPr>
            </w:pPr>
            <w:r w:rsidRPr="00413CB7">
              <w:rPr>
                <w:szCs w:val="20"/>
              </w:rPr>
              <w:t>282.02</w:t>
            </w:r>
          </w:p>
        </w:tc>
        <w:tc>
          <w:tcPr>
            <w:tcW w:w="770" w:type="pct"/>
            <w:noWrap/>
            <w:hideMark/>
          </w:tcPr>
          <w:p w14:paraId="66497F88" w14:textId="77777777" w:rsidR="00413CB7" w:rsidRPr="00413CB7" w:rsidRDefault="00413CB7" w:rsidP="00413CB7">
            <w:pPr>
              <w:spacing w:after="0"/>
              <w:ind w:left="170"/>
              <w:jc w:val="left"/>
              <w:rPr>
                <w:szCs w:val="20"/>
              </w:rPr>
            </w:pPr>
            <w:r w:rsidRPr="00413CB7">
              <w:rPr>
                <w:szCs w:val="20"/>
              </w:rPr>
              <w:t>Refund 167880</w:t>
            </w:r>
          </w:p>
        </w:tc>
        <w:tc>
          <w:tcPr>
            <w:tcW w:w="453" w:type="pct"/>
            <w:noWrap/>
            <w:hideMark/>
          </w:tcPr>
          <w:p w14:paraId="2CAE648A" w14:textId="77777777" w:rsidR="00413CB7" w:rsidRPr="00413CB7" w:rsidRDefault="00413CB7" w:rsidP="00413CB7">
            <w:pPr>
              <w:spacing w:after="0"/>
              <w:jc w:val="right"/>
              <w:rPr>
                <w:szCs w:val="20"/>
              </w:rPr>
            </w:pPr>
            <w:r w:rsidRPr="00413CB7">
              <w:rPr>
                <w:szCs w:val="20"/>
              </w:rPr>
              <w:t>24.7.2013</w:t>
            </w:r>
          </w:p>
        </w:tc>
      </w:tr>
      <w:tr w:rsidR="00413CB7" w:rsidRPr="00413CB7" w14:paraId="2AF8171E" w14:textId="77777777" w:rsidTr="005B36B0">
        <w:trPr>
          <w:trHeight w:val="20"/>
        </w:trPr>
        <w:tc>
          <w:tcPr>
            <w:tcW w:w="1756" w:type="pct"/>
            <w:noWrap/>
            <w:hideMark/>
          </w:tcPr>
          <w:p w14:paraId="616CCE27" w14:textId="77777777" w:rsidR="00413CB7" w:rsidRPr="00413CB7" w:rsidRDefault="00413CB7" w:rsidP="00413CB7">
            <w:pPr>
              <w:spacing w:after="0"/>
              <w:jc w:val="left"/>
              <w:rPr>
                <w:szCs w:val="20"/>
              </w:rPr>
            </w:pPr>
            <w:r w:rsidRPr="00413CB7">
              <w:rPr>
                <w:szCs w:val="20"/>
              </w:rPr>
              <w:t>N Major</w:t>
            </w:r>
          </w:p>
        </w:tc>
        <w:tc>
          <w:tcPr>
            <w:tcW w:w="1597" w:type="pct"/>
            <w:noWrap/>
            <w:hideMark/>
          </w:tcPr>
          <w:p w14:paraId="262D9BDD"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3EC14421" w14:textId="77777777" w:rsidR="00413CB7" w:rsidRPr="00413CB7" w:rsidRDefault="00413CB7" w:rsidP="00413CB7">
            <w:pPr>
              <w:spacing w:after="0"/>
              <w:ind w:right="113"/>
              <w:jc w:val="right"/>
              <w:rPr>
                <w:szCs w:val="20"/>
              </w:rPr>
            </w:pPr>
            <w:r w:rsidRPr="00413CB7">
              <w:rPr>
                <w:szCs w:val="20"/>
              </w:rPr>
              <w:t>59.40</w:t>
            </w:r>
          </w:p>
        </w:tc>
        <w:tc>
          <w:tcPr>
            <w:tcW w:w="770" w:type="pct"/>
            <w:noWrap/>
            <w:hideMark/>
          </w:tcPr>
          <w:p w14:paraId="175F6D79" w14:textId="77777777" w:rsidR="00413CB7" w:rsidRPr="00413CB7" w:rsidRDefault="00413CB7" w:rsidP="00413CB7">
            <w:pPr>
              <w:spacing w:after="0"/>
              <w:ind w:left="170"/>
              <w:jc w:val="left"/>
              <w:rPr>
                <w:szCs w:val="20"/>
              </w:rPr>
            </w:pPr>
            <w:r w:rsidRPr="00413CB7">
              <w:rPr>
                <w:szCs w:val="20"/>
              </w:rPr>
              <w:t>Refund 920336</w:t>
            </w:r>
          </w:p>
        </w:tc>
        <w:tc>
          <w:tcPr>
            <w:tcW w:w="453" w:type="pct"/>
            <w:noWrap/>
            <w:hideMark/>
          </w:tcPr>
          <w:p w14:paraId="42F7795F" w14:textId="77777777" w:rsidR="00413CB7" w:rsidRPr="00413CB7" w:rsidRDefault="00413CB7" w:rsidP="00413CB7">
            <w:pPr>
              <w:spacing w:after="0"/>
              <w:jc w:val="right"/>
              <w:rPr>
                <w:szCs w:val="20"/>
              </w:rPr>
            </w:pPr>
            <w:r w:rsidRPr="00413CB7">
              <w:rPr>
                <w:szCs w:val="20"/>
              </w:rPr>
              <w:t>19.3.2013</w:t>
            </w:r>
          </w:p>
        </w:tc>
      </w:tr>
      <w:tr w:rsidR="00413CB7" w:rsidRPr="00413CB7" w14:paraId="00C11C4A" w14:textId="77777777" w:rsidTr="005B36B0">
        <w:trPr>
          <w:trHeight w:val="20"/>
        </w:trPr>
        <w:tc>
          <w:tcPr>
            <w:tcW w:w="1756" w:type="pct"/>
            <w:noWrap/>
            <w:hideMark/>
          </w:tcPr>
          <w:p w14:paraId="0A9B9911" w14:textId="77777777" w:rsidR="00413CB7" w:rsidRPr="00413CB7" w:rsidRDefault="00413CB7" w:rsidP="00413CB7">
            <w:pPr>
              <w:spacing w:after="0"/>
              <w:jc w:val="left"/>
              <w:rPr>
                <w:szCs w:val="20"/>
              </w:rPr>
            </w:pPr>
            <w:r w:rsidRPr="00413CB7">
              <w:rPr>
                <w:szCs w:val="20"/>
              </w:rPr>
              <w:t>N Miller</w:t>
            </w:r>
          </w:p>
        </w:tc>
        <w:tc>
          <w:tcPr>
            <w:tcW w:w="1597" w:type="pct"/>
            <w:noWrap/>
            <w:hideMark/>
          </w:tcPr>
          <w:p w14:paraId="0E4BD960" w14:textId="77777777"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14:paraId="0EDEF432"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1A4ADE1C" w14:textId="77777777" w:rsidR="00413CB7" w:rsidRPr="00413CB7" w:rsidRDefault="00413CB7" w:rsidP="00413CB7">
            <w:pPr>
              <w:spacing w:after="0"/>
              <w:ind w:left="170"/>
              <w:jc w:val="left"/>
              <w:rPr>
                <w:szCs w:val="20"/>
              </w:rPr>
            </w:pPr>
            <w:r w:rsidRPr="00413CB7">
              <w:rPr>
                <w:szCs w:val="20"/>
              </w:rPr>
              <w:t>Refund 935295</w:t>
            </w:r>
          </w:p>
        </w:tc>
        <w:tc>
          <w:tcPr>
            <w:tcW w:w="453" w:type="pct"/>
            <w:noWrap/>
            <w:hideMark/>
          </w:tcPr>
          <w:p w14:paraId="453797A3" w14:textId="77777777" w:rsidR="00413CB7" w:rsidRPr="00413CB7" w:rsidRDefault="00413CB7" w:rsidP="00413CB7">
            <w:pPr>
              <w:spacing w:after="0"/>
              <w:jc w:val="right"/>
              <w:rPr>
                <w:szCs w:val="20"/>
              </w:rPr>
            </w:pPr>
            <w:r w:rsidRPr="00413CB7">
              <w:rPr>
                <w:szCs w:val="20"/>
              </w:rPr>
              <w:t>26.11.2013</w:t>
            </w:r>
          </w:p>
        </w:tc>
      </w:tr>
      <w:tr w:rsidR="00413CB7" w:rsidRPr="00413CB7" w14:paraId="38A676C8" w14:textId="77777777" w:rsidTr="005B36B0">
        <w:trPr>
          <w:trHeight w:val="20"/>
        </w:trPr>
        <w:tc>
          <w:tcPr>
            <w:tcW w:w="1756" w:type="pct"/>
            <w:noWrap/>
            <w:hideMark/>
          </w:tcPr>
          <w:p w14:paraId="0B66EEB8" w14:textId="77777777" w:rsidR="00413CB7" w:rsidRPr="00413CB7" w:rsidRDefault="00413CB7" w:rsidP="00413CB7">
            <w:pPr>
              <w:spacing w:after="0"/>
              <w:jc w:val="left"/>
              <w:rPr>
                <w:szCs w:val="20"/>
              </w:rPr>
            </w:pPr>
            <w:r w:rsidRPr="00413CB7">
              <w:rPr>
                <w:szCs w:val="20"/>
              </w:rPr>
              <w:t>N Phillips</w:t>
            </w:r>
          </w:p>
        </w:tc>
        <w:tc>
          <w:tcPr>
            <w:tcW w:w="1597" w:type="pct"/>
            <w:noWrap/>
            <w:hideMark/>
          </w:tcPr>
          <w:p w14:paraId="06E0C64A"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7823C1C2" w14:textId="77777777" w:rsidR="00413CB7" w:rsidRPr="00413CB7" w:rsidRDefault="00413CB7" w:rsidP="00413CB7">
            <w:pPr>
              <w:spacing w:after="0"/>
              <w:ind w:right="113"/>
              <w:jc w:val="right"/>
              <w:rPr>
                <w:szCs w:val="20"/>
              </w:rPr>
            </w:pPr>
            <w:r w:rsidRPr="00413CB7">
              <w:rPr>
                <w:szCs w:val="20"/>
              </w:rPr>
              <w:t>65.43</w:t>
            </w:r>
          </w:p>
        </w:tc>
        <w:tc>
          <w:tcPr>
            <w:tcW w:w="770" w:type="pct"/>
            <w:noWrap/>
            <w:hideMark/>
          </w:tcPr>
          <w:p w14:paraId="0ECD32DE" w14:textId="77777777" w:rsidR="00413CB7" w:rsidRPr="00413CB7" w:rsidRDefault="00413CB7" w:rsidP="00413CB7">
            <w:pPr>
              <w:spacing w:after="0"/>
              <w:ind w:left="170"/>
              <w:jc w:val="left"/>
              <w:rPr>
                <w:szCs w:val="20"/>
              </w:rPr>
            </w:pPr>
            <w:r w:rsidRPr="00413CB7">
              <w:rPr>
                <w:szCs w:val="20"/>
              </w:rPr>
              <w:t>Refund 921746</w:t>
            </w:r>
          </w:p>
        </w:tc>
        <w:tc>
          <w:tcPr>
            <w:tcW w:w="453" w:type="pct"/>
            <w:noWrap/>
            <w:hideMark/>
          </w:tcPr>
          <w:p w14:paraId="7125226C" w14:textId="77777777" w:rsidR="00413CB7" w:rsidRPr="00413CB7" w:rsidRDefault="00413CB7" w:rsidP="00413CB7">
            <w:pPr>
              <w:spacing w:after="0"/>
              <w:jc w:val="right"/>
              <w:rPr>
                <w:szCs w:val="20"/>
              </w:rPr>
            </w:pPr>
            <w:r w:rsidRPr="00413CB7">
              <w:rPr>
                <w:szCs w:val="20"/>
              </w:rPr>
              <w:t>16.4.2013</w:t>
            </w:r>
          </w:p>
        </w:tc>
      </w:tr>
      <w:tr w:rsidR="00413CB7" w:rsidRPr="00413CB7" w14:paraId="048F138A" w14:textId="77777777" w:rsidTr="005B36B0">
        <w:trPr>
          <w:trHeight w:val="20"/>
        </w:trPr>
        <w:tc>
          <w:tcPr>
            <w:tcW w:w="1756" w:type="pct"/>
            <w:noWrap/>
            <w:hideMark/>
          </w:tcPr>
          <w:p w14:paraId="65279FB6" w14:textId="77777777" w:rsidR="00413CB7" w:rsidRPr="00413CB7" w:rsidRDefault="00413CB7" w:rsidP="00413CB7">
            <w:pPr>
              <w:spacing w:after="0"/>
              <w:jc w:val="left"/>
              <w:rPr>
                <w:szCs w:val="20"/>
              </w:rPr>
            </w:pPr>
            <w:r w:rsidRPr="00413CB7">
              <w:rPr>
                <w:szCs w:val="20"/>
              </w:rPr>
              <w:t>N Thatcher</w:t>
            </w:r>
          </w:p>
        </w:tc>
        <w:tc>
          <w:tcPr>
            <w:tcW w:w="1597" w:type="pct"/>
            <w:noWrap/>
            <w:hideMark/>
          </w:tcPr>
          <w:p w14:paraId="3C26E6C7"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3B703C15" w14:textId="77777777" w:rsidR="00413CB7" w:rsidRPr="00413CB7" w:rsidRDefault="00413CB7" w:rsidP="00413CB7">
            <w:pPr>
              <w:spacing w:after="0"/>
              <w:ind w:right="113"/>
              <w:jc w:val="right"/>
              <w:rPr>
                <w:szCs w:val="20"/>
              </w:rPr>
            </w:pPr>
            <w:r w:rsidRPr="00413CB7">
              <w:rPr>
                <w:szCs w:val="20"/>
              </w:rPr>
              <w:t>90.00</w:t>
            </w:r>
          </w:p>
        </w:tc>
        <w:tc>
          <w:tcPr>
            <w:tcW w:w="770" w:type="pct"/>
            <w:noWrap/>
            <w:hideMark/>
          </w:tcPr>
          <w:p w14:paraId="5BBDB8A9" w14:textId="77777777" w:rsidR="00413CB7" w:rsidRPr="00413CB7" w:rsidRDefault="00413CB7" w:rsidP="00413CB7">
            <w:pPr>
              <w:spacing w:after="0"/>
              <w:ind w:left="170"/>
              <w:jc w:val="left"/>
              <w:rPr>
                <w:szCs w:val="20"/>
              </w:rPr>
            </w:pPr>
            <w:r w:rsidRPr="00413CB7">
              <w:rPr>
                <w:szCs w:val="20"/>
              </w:rPr>
              <w:t>Refund 179124</w:t>
            </w:r>
          </w:p>
        </w:tc>
        <w:tc>
          <w:tcPr>
            <w:tcW w:w="453" w:type="pct"/>
            <w:noWrap/>
            <w:hideMark/>
          </w:tcPr>
          <w:p w14:paraId="18620CBB" w14:textId="77777777" w:rsidR="00413CB7" w:rsidRPr="00413CB7" w:rsidRDefault="00413CB7" w:rsidP="00413CB7">
            <w:pPr>
              <w:spacing w:after="0"/>
              <w:jc w:val="right"/>
              <w:rPr>
                <w:szCs w:val="20"/>
              </w:rPr>
            </w:pPr>
            <w:r w:rsidRPr="00413CB7">
              <w:rPr>
                <w:szCs w:val="20"/>
              </w:rPr>
              <w:t>24.9.2013</w:t>
            </w:r>
          </w:p>
        </w:tc>
      </w:tr>
      <w:tr w:rsidR="00413CB7" w:rsidRPr="00413CB7" w14:paraId="25BD6B75" w14:textId="77777777" w:rsidTr="005B36B0">
        <w:trPr>
          <w:trHeight w:val="20"/>
        </w:trPr>
        <w:tc>
          <w:tcPr>
            <w:tcW w:w="1756" w:type="pct"/>
            <w:noWrap/>
            <w:hideMark/>
          </w:tcPr>
          <w:p w14:paraId="7FED520C" w14:textId="77777777" w:rsidR="00413CB7" w:rsidRPr="00413CB7" w:rsidRDefault="00413CB7" w:rsidP="00413CB7">
            <w:pPr>
              <w:spacing w:after="0"/>
              <w:jc w:val="left"/>
              <w:rPr>
                <w:szCs w:val="20"/>
              </w:rPr>
            </w:pPr>
            <w:r w:rsidRPr="00413CB7">
              <w:rPr>
                <w:szCs w:val="20"/>
              </w:rPr>
              <w:t>N Therthetta</w:t>
            </w:r>
          </w:p>
        </w:tc>
        <w:tc>
          <w:tcPr>
            <w:tcW w:w="1597" w:type="pct"/>
            <w:noWrap/>
            <w:hideMark/>
          </w:tcPr>
          <w:p w14:paraId="4E718A0C"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74C9D994" w14:textId="77777777" w:rsidR="00413CB7" w:rsidRPr="00413CB7" w:rsidRDefault="00413CB7" w:rsidP="00413CB7">
            <w:pPr>
              <w:spacing w:after="0"/>
              <w:ind w:right="113"/>
              <w:jc w:val="right"/>
              <w:rPr>
                <w:szCs w:val="20"/>
              </w:rPr>
            </w:pPr>
            <w:r w:rsidRPr="00413CB7">
              <w:rPr>
                <w:szCs w:val="20"/>
              </w:rPr>
              <w:t>160.76</w:t>
            </w:r>
          </w:p>
        </w:tc>
        <w:tc>
          <w:tcPr>
            <w:tcW w:w="770" w:type="pct"/>
            <w:noWrap/>
            <w:hideMark/>
          </w:tcPr>
          <w:p w14:paraId="7EAD0031" w14:textId="77777777" w:rsidR="00413CB7" w:rsidRPr="00413CB7" w:rsidRDefault="00413CB7" w:rsidP="00413CB7">
            <w:pPr>
              <w:spacing w:after="0"/>
              <w:ind w:left="170"/>
              <w:jc w:val="left"/>
              <w:rPr>
                <w:szCs w:val="20"/>
              </w:rPr>
            </w:pPr>
            <w:r w:rsidRPr="00413CB7">
              <w:rPr>
                <w:szCs w:val="20"/>
              </w:rPr>
              <w:t>Refund 936816</w:t>
            </w:r>
          </w:p>
        </w:tc>
        <w:tc>
          <w:tcPr>
            <w:tcW w:w="453" w:type="pct"/>
            <w:noWrap/>
            <w:hideMark/>
          </w:tcPr>
          <w:p w14:paraId="4DED5AB3" w14:textId="77777777" w:rsidR="00413CB7" w:rsidRPr="00413CB7" w:rsidRDefault="00413CB7" w:rsidP="00413CB7">
            <w:pPr>
              <w:spacing w:after="0"/>
              <w:jc w:val="right"/>
              <w:rPr>
                <w:szCs w:val="20"/>
              </w:rPr>
            </w:pPr>
            <w:r w:rsidRPr="00413CB7">
              <w:rPr>
                <w:szCs w:val="20"/>
              </w:rPr>
              <w:t>23.12.2013</w:t>
            </w:r>
          </w:p>
        </w:tc>
      </w:tr>
      <w:tr w:rsidR="00413CB7" w:rsidRPr="00413CB7" w14:paraId="32A61614" w14:textId="77777777" w:rsidTr="005B36B0">
        <w:trPr>
          <w:trHeight w:val="20"/>
        </w:trPr>
        <w:tc>
          <w:tcPr>
            <w:tcW w:w="1756" w:type="pct"/>
            <w:noWrap/>
            <w:hideMark/>
          </w:tcPr>
          <w:p w14:paraId="6ED02697" w14:textId="77777777" w:rsidR="00413CB7" w:rsidRPr="00413CB7" w:rsidRDefault="00413CB7" w:rsidP="00413CB7">
            <w:pPr>
              <w:spacing w:after="0"/>
              <w:jc w:val="left"/>
              <w:rPr>
                <w:szCs w:val="20"/>
              </w:rPr>
            </w:pPr>
            <w:r w:rsidRPr="00413CB7">
              <w:rPr>
                <w:szCs w:val="20"/>
              </w:rPr>
              <w:t>Naddia McGonigle</w:t>
            </w:r>
          </w:p>
        </w:tc>
        <w:tc>
          <w:tcPr>
            <w:tcW w:w="1597" w:type="pct"/>
            <w:noWrap/>
            <w:hideMark/>
          </w:tcPr>
          <w:p w14:paraId="42656CCF" w14:textId="77777777"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14:paraId="480C2813" w14:textId="77777777" w:rsidR="00413CB7" w:rsidRPr="00413CB7" w:rsidRDefault="00413CB7" w:rsidP="00413CB7">
            <w:pPr>
              <w:spacing w:after="0"/>
              <w:ind w:right="113"/>
              <w:jc w:val="right"/>
              <w:rPr>
                <w:szCs w:val="20"/>
              </w:rPr>
            </w:pPr>
            <w:r w:rsidRPr="00413CB7">
              <w:rPr>
                <w:szCs w:val="20"/>
              </w:rPr>
              <w:t>133.67</w:t>
            </w:r>
          </w:p>
        </w:tc>
        <w:tc>
          <w:tcPr>
            <w:tcW w:w="770" w:type="pct"/>
            <w:noWrap/>
            <w:hideMark/>
          </w:tcPr>
          <w:p w14:paraId="156A49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9E22B4" w14:textId="77777777" w:rsidR="00413CB7" w:rsidRPr="00413CB7" w:rsidRDefault="00413CB7" w:rsidP="00413CB7">
            <w:pPr>
              <w:spacing w:after="0"/>
              <w:jc w:val="right"/>
              <w:rPr>
                <w:szCs w:val="20"/>
              </w:rPr>
            </w:pPr>
            <w:r w:rsidRPr="00413CB7">
              <w:rPr>
                <w:szCs w:val="20"/>
              </w:rPr>
              <w:t>4.10.2014</w:t>
            </w:r>
          </w:p>
        </w:tc>
      </w:tr>
      <w:tr w:rsidR="00413CB7" w:rsidRPr="00413CB7" w14:paraId="16687348" w14:textId="77777777" w:rsidTr="005B36B0">
        <w:trPr>
          <w:trHeight w:val="20"/>
        </w:trPr>
        <w:tc>
          <w:tcPr>
            <w:tcW w:w="1756" w:type="pct"/>
            <w:noWrap/>
            <w:hideMark/>
          </w:tcPr>
          <w:p w14:paraId="28A9CA12" w14:textId="77777777" w:rsidR="00413CB7" w:rsidRPr="00413CB7" w:rsidRDefault="00413CB7" w:rsidP="00413CB7">
            <w:pPr>
              <w:spacing w:after="0"/>
              <w:jc w:val="left"/>
              <w:rPr>
                <w:szCs w:val="20"/>
              </w:rPr>
            </w:pPr>
            <w:r w:rsidRPr="00413CB7">
              <w:rPr>
                <w:szCs w:val="20"/>
              </w:rPr>
              <w:t>Nadia Bourne</w:t>
            </w:r>
          </w:p>
        </w:tc>
        <w:tc>
          <w:tcPr>
            <w:tcW w:w="1597" w:type="pct"/>
            <w:noWrap/>
            <w:hideMark/>
          </w:tcPr>
          <w:p w14:paraId="14B9CEFC"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37466719" w14:textId="77777777" w:rsidR="00413CB7" w:rsidRPr="00413CB7" w:rsidRDefault="00413CB7" w:rsidP="00413CB7">
            <w:pPr>
              <w:spacing w:after="0"/>
              <w:ind w:right="113"/>
              <w:jc w:val="right"/>
              <w:rPr>
                <w:szCs w:val="20"/>
              </w:rPr>
            </w:pPr>
            <w:r w:rsidRPr="00413CB7">
              <w:rPr>
                <w:szCs w:val="20"/>
              </w:rPr>
              <w:t>11.22</w:t>
            </w:r>
          </w:p>
        </w:tc>
        <w:tc>
          <w:tcPr>
            <w:tcW w:w="770" w:type="pct"/>
            <w:noWrap/>
            <w:hideMark/>
          </w:tcPr>
          <w:p w14:paraId="22EE03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16668A" w14:textId="77777777" w:rsidR="00413CB7" w:rsidRPr="00413CB7" w:rsidRDefault="00413CB7" w:rsidP="00413CB7">
            <w:pPr>
              <w:spacing w:after="0"/>
              <w:jc w:val="right"/>
              <w:rPr>
                <w:szCs w:val="20"/>
              </w:rPr>
            </w:pPr>
            <w:r w:rsidRPr="00413CB7">
              <w:rPr>
                <w:szCs w:val="20"/>
              </w:rPr>
              <w:t>2.2.2013</w:t>
            </w:r>
          </w:p>
        </w:tc>
      </w:tr>
      <w:tr w:rsidR="00413CB7" w:rsidRPr="00413CB7" w14:paraId="7FFFDFEF" w14:textId="77777777" w:rsidTr="005B36B0">
        <w:trPr>
          <w:trHeight w:val="20"/>
        </w:trPr>
        <w:tc>
          <w:tcPr>
            <w:tcW w:w="1756" w:type="pct"/>
            <w:noWrap/>
            <w:hideMark/>
          </w:tcPr>
          <w:p w14:paraId="401B5F02" w14:textId="77777777" w:rsidR="00413CB7" w:rsidRPr="00413CB7" w:rsidRDefault="00413CB7" w:rsidP="00413CB7">
            <w:pPr>
              <w:spacing w:after="0"/>
              <w:jc w:val="left"/>
              <w:rPr>
                <w:szCs w:val="20"/>
              </w:rPr>
            </w:pPr>
            <w:r w:rsidRPr="00413CB7">
              <w:rPr>
                <w:szCs w:val="20"/>
              </w:rPr>
              <w:t>Nadia Watt</w:t>
            </w:r>
          </w:p>
        </w:tc>
        <w:tc>
          <w:tcPr>
            <w:tcW w:w="1597" w:type="pct"/>
            <w:noWrap/>
            <w:hideMark/>
          </w:tcPr>
          <w:p w14:paraId="75189EFF"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4C98A395"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16C86A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9F86B7" w14:textId="77777777" w:rsidR="00413CB7" w:rsidRPr="00413CB7" w:rsidRDefault="00413CB7" w:rsidP="00413CB7">
            <w:pPr>
              <w:spacing w:after="0"/>
              <w:jc w:val="right"/>
              <w:rPr>
                <w:szCs w:val="20"/>
              </w:rPr>
            </w:pPr>
            <w:r w:rsidRPr="00413CB7">
              <w:rPr>
                <w:szCs w:val="20"/>
              </w:rPr>
              <w:t>3.1.2013</w:t>
            </w:r>
          </w:p>
        </w:tc>
      </w:tr>
      <w:tr w:rsidR="00413CB7" w:rsidRPr="00413CB7" w14:paraId="302408FB" w14:textId="77777777" w:rsidTr="005B36B0">
        <w:trPr>
          <w:trHeight w:val="20"/>
        </w:trPr>
        <w:tc>
          <w:tcPr>
            <w:tcW w:w="1756" w:type="pct"/>
            <w:noWrap/>
            <w:hideMark/>
          </w:tcPr>
          <w:p w14:paraId="163EE2A4" w14:textId="77777777" w:rsidR="00413CB7" w:rsidRPr="00413CB7" w:rsidRDefault="00413CB7" w:rsidP="00413CB7">
            <w:pPr>
              <w:spacing w:after="0"/>
              <w:jc w:val="left"/>
              <w:rPr>
                <w:szCs w:val="20"/>
              </w:rPr>
            </w:pPr>
            <w:r w:rsidRPr="00413CB7">
              <w:rPr>
                <w:szCs w:val="20"/>
              </w:rPr>
              <w:t>Naeim Amri</w:t>
            </w:r>
          </w:p>
        </w:tc>
        <w:tc>
          <w:tcPr>
            <w:tcW w:w="1597" w:type="pct"/>
            <w:noWrap/>
            <w:hideMark/>
          </w:tcPr>
          <w:p w14:paraId="05896926"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039399CB" w14:textId="77777777" w:rsidR="00413CB7" w:rsidRPr="00413CB7" w:rsidRDefault="00413CB7" w:rsidP="00413CB7">
            <w:pPr>
              <w:spacing w:after="0"/>
              <w:ind w:right="113"/>
              <w:jc w:val="right"/>
              <w:rPr>
                <w:szCs w:val="20"/>
              </w:rPr>
            </w:pPr>
            <w:r w:rsidRPr="00413CB7">
              <w:rPr>
                <w:szCs w:val="20"/>
              </w:rPr>
              <w:t>15.13</w:t>
            </w:r>
          </w:p>
        </w:tc>
        <w:tc>
          <w:tcPr>
            <w:tcW w:w="770" w:type="pct"/>
            <w:noWrap/>
            <w:hideMark/>
          </w:tcPr>
          <w:p w14:paraId="507FC3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6AE6C6" w14:textId="77777777" w:rsidR="00413CB7" w:rsidRPr="00413CB7" w:rsidRDefault="00413CB7" w:rsidP="00413CB7">
            <w:pPr>
              <w:spacing w:after="0"/>
              <w:jc w:val="right"/>
              <w:rPr>
                <w:szCs w:val="20"/>
              </w:rPr>
            </w:pPr>
            <w:r w:rsidRPr="00413CB7">
              <w:rPr>
                <w:szCs w:val="20"/>
              </w:rPr>
              <w:t>2.10.2014</w:t>
            </w:r>
          </w:p>
        </w:tc>
      </w:tr>
      <w:tr w:rsidR="00413CB7" w:rsidRPr="00413CB7" w14:paraId="38624072" w14:textId="77777777" w:rsidTr="005B36B0">
        <w:trPr>
          <w:trHeight w:val="20"/>
        </w:trPr>
        <w:tc>
          <w:tcPr>
            <w:tcW w:w="1756" w:type="pct"/>
            <w:noWrap/>
            <w:hideMark/>
          </w:tcPr>
          <w:p w14:paraId="717950DC" w14:textId="77777777" w:rsidR="00413CB7" w:rsidRPr="00413CB7" w:rsidRDefault="00413CB7" w:rsidP="00413CB7">
            <w:pPr>
              <w:spacing w:after="0"/>
              <w:jc w:val="left"/>
              <w:rPr>
                <w:szCs w:val="20"/>
              </w:rPr>
            </w:pPr>
            <w:r w:rsidRPr="00413CB7">
              <w:rPr>
                <w:szCs w:val="20"/>
              </w:rPr>
              <w:t>Naomi Gregory</w:t>
            </w:r>
          </w:p>
        </w:tc>
        <w:tc>
          <w:tcPr>
            <w:tcW w:w="1597" w:type="pct"/>
            <w:noWrap/>
            <w:hideMark/>
          </w:tcPr>
          <w:p w14:paraId="561FF34B" w14:textId="77777777" w:rsidR="00413CB7" w:rsidRPr="00413CB7" w:rsidRDefault="00413CB7" w:rsidP="00413CB7">
            <w:pPr>
              <w:spacing w:after="0"/>
              <w:ind w:left="113"/>
              <w:jc w:val="left"/>
              <w:rPr>
                <w:szCs w:val="20"/>
              </w:rPr>
            </w:pPr>
            <w:r w:rsidRPr="00413CB7">
              <w:rPr>
                <w:szCs w:val="20"/>
              </w:rPr>
              <w:t>MALLALA, SA 5502</w:t>
            </w:r>
          </w:p>
        </w:tc>
        <w:tc>
          <w:tcPr>
            <w:tcW w:w="424" w:type="pct"/>
            <w:noWrap/>
            <w:hideMark/>
          </w:tcPr>
          <w:p w14:paraId="22C56954"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0A6670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EDB5C0" w14:textId="77777777" w:rsidR="00413CB7" w:rsidRPr="00413CB7" w:rsidRDefault="00413CB7" w:rsidP="00413CB7">
            <w:pPr>
              <w:spacing w:after="0"/>
              <w:jc w:val="right"/>
              <w:rPr>
                <w:szCs w:val="20"/>
              </w:rPr>
            </w:pPr>
            <w:r w:rsidRPr="00413CB7">
              <w:rPr>
                <w:szCs w:val="20"/>
              </w:rPr>
              <w:t>13.2.2014</w:t>
            </w:r>
          </w:p>
        </w:tc>
      </w:tr>
      <w:tr w:rsidR="00413CB7" w:rsidRPr="00413CB7" w14:paraId="4ADF6E7E" w14:textId="77777777" w:rsidTr="005B36B0">
        <w:trPr>
          <w:trHeight w:val="20"/>
        </w:trPr>
        <w:tc>
          <w:tcPr>
            <w:tcW w:w="1756" w:type="pct"/>
            <w:noWrap/>
            <w:hideMark/>
          </w:tcPr>
          <w:p w14:paraId="2C4F2A02" w14:textId="77777777" w:rsidR="00413CB7" w:rsidRPr="00413CB7" w:rsidRDefault="00413CB7" w:rsidP="00413CB7">
            <w:pPr>
              <w:spacing w:after="0"/>
              <w:jc w:val="left"/>
              <w:rPr>
                <w:szCs w:val="20"/>
              </w:rPr>
            </w:pPr>
            <w:r w:rsidRPr="00413CB7">
              <w:rPr>
                <w:szCs w:val="20"/>
              </w:rPr>
              <w:t>Naomi Ritt</w:t>
            </w:r>
          </w:p>
        </w:tc>
        <w:tc>
          <w:tcPr>
            <w:tcW w:w="1597" w:type="pct"/>
            <w:noWrap/>
            <w:hideMark/>
          </w:tcPr>
          <w:p w14:paraId="740B6B56"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7521AF8F" w14:textId="77777777" w:rsidR="00413CB7" w:rsidRPr="00413CB7" w:rsidRDefault="00413CB7" w:rsidP="00413CB7">
            <w:pPr>
              <w:spacing w:after="0"/>
              <w:ind w:right="113"/>
              <w:jc w:val="right"/>
              <w:rPr>
                <w:szCs w:val="20"/>
              </w:rPr>
            </w:pPr>
            <w:r w:rsidRPr="00413CB7">
              <w:rPr>
                <w:szCs w:val="20"/>
              </w:rPr>
              <w:t>70.13</w:t>
            </w:r>
          </w:p>
        </w:tc>
        <w:tc>
          <w:tcPr>
            <w:tcW w:w="770" w:type="pct"/>
            <w:noWrap/>
            <w:hideMark/>
          </w:tcPr>
          <w:p w14:paraId="285901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A505E0" w14:textId="77777777" w:rsidR="00413CB7" w:rsidRPr="00413CB7" w:rsidRDefault="00413CB7" w:rsidP="00413CB7">
            <w:pPr>
              <w:spacing w:after="0"/>
              <w:jc w:val="right"/>
              <w:rPr>
                <w:szCs w:val="20"/>
              </w:rPr>
            </w:pPr>
            <w:r w:rsidRPr="00413CB7">
              <w:rPr>
                <w:szCs w:val="20"/>
              </w:rPr>
              <w:t>27.10.2014</w:t>
            </w:r>
          </w:p>
        </w:tc>
      </w:tr>
      <w:tr w:rsidR="00413CB7" w:rsidRPr="00413CB7" w14:paraId="1A2ED15E" w14:textId="77777777" w:rsidTr="005B36B0">
        <w:trPr>
          <w:trHeight w:val="20"/>
        </w:trPr>
        <w:tc>
          <w:tcPr>
            <w:tcW w:w="1756" w:type="pct"/>
            <w:noWrap/>
            <w:hideMark/>
          </w:tcPr>
          <w:p w14:paraId="789EA505" w14:textId="77777777" w:rsidR="00413CB7" w:rsidRPr="00413CB7" w:rsidRDefault="00413CB7" w:rsidP="00413CB7">
            <w:pPr>
              <w:spacing w:after="0"/>
              <w:jc w:val="left"/>
              <w:rPr>
                <w:szCs w:val="20"/>
              </w:rPr>
            </w:pPr>
            <w:r w:rsidRPr="00413CB7">
              <w:rPr>
                <w:szCs w:val="20"/>
              </w:rPr>
              <w:t>Naomi Sparrow</w:t>
            </w:r>
          </w:p>
        </w:tc>
        <w:tc>
          <w:tcPr>
            <w:tcW w:w="1597" w:type="pct"/>
            <w:noWrap/>
            <w:hideMark/>
          </w:tcPr>
          <w:p w14:paraId="792DBB6E"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6A7C6CA9" w14:textId="77777777" w:rsidR="00413CB7" w:rsidRPr="00413CB7" w:rsidRDefault="00413CB7" w:rsidP="00413CB7">
            <w:pPr>
              <w:spacing w:after="0"/>
              <w:ind w:right="113"/>
              <w:jc w:val="right"/>
              <w:rPr>
                <w:szCs w:val="20"/>
              </w:rPr>
            </w:pPr>
            <w:r w:rsidRPr="00413CB7">
              <w:rPr>
                <w:szCs w:val="20"/>
              </w:rPr>
              <w:t>180.00</w:t>
            </w:r>
          </w:p>
        </w:tc>
        <w:tc>
          <w:tcPr>
            <w:tcW w:w="770" w:type="pct"/>
            <w:noWrap/>
            <w:hideMark/>
          </w:tcPr>
          <w:p w14:paraId="426179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7BD889" w14:textId="77777777" w:rsidR="00413CB7" w:rsidRPr="00413CB7" w:rsidRDefault="00413CB7" w:rsidP="00413CB7">
            <w:pPr>
              <w:spacing w:after="0"/>
              <w:jc w:val="right"/>
              <w:rPr>
                <w:szCs w:val="20"/>
              </w:rPr>
            </w:pPr>
            <w:r w:rsidRPr="00413CB7">
              <w:rPr>
                <w:szCs w:val="20"/>
              </w:rPr>
              <w:t>17.7.2014</w:t>
            </w:r>
          </w:p>
        </w:tc>
      </w:tr>
      <w:tr w:rsidR="00413CB7" w:rsidRPr="00413CB7" w14:paraId="487E5EA9" w14:textId="77777777" w:rsidTr="005B36B0">
        <w:trPr>
          <w:trHeight w:val="20"/>
        </w:trPr>
        <w:tc>
          <w:tcPr>
            <w:tcW w:w="1756" w:type="pct"/>
            <w:noWrap/>
            <w:hideMark/>
          </w:tcPr>
          <w:p w14:paraId="1122D593" w14:textId="77777777" w:rsidR="00413CB7" w:rsidRPr="00413CB7" w:rsidRDefault="00413CB7" w:rsidP="00413CB7">
            <w:pPr>
              <w:spacing w:after="0"/>
              <w:jc w:val="left"/>
              <w:rPr>
                <w:szCs w:val="20"/>
              </w:rPr>
            </w:pPr>
            <w:r w:rsidRPr="00413CB7">
              <w:rPr>
                <w:szCs w:val="20"/>
              </w:rPr>
              <w:t>Narelle Fyfe</w:t>
            </w:r>
          </w:p>
        </w:tc>
        <w:tc>
          <w:tcPr>
            <w:tcW w:w="1597" w:type="pct"/>
            <w:noWrap/>
            <w:hideMark/>
          </w:tcPr>
          <w:p w14:paraId="00681464" w14:textId="77777777" w:rsidR="00413CB7" w:rsidRPr="00413CB7" w:rsidRDefault="00413CB7" w:rsidP="00413CB7">
            <w:pPr>
              <w:spacing w:after="0"/>
              <w:ind w:left="113"/>
              <w:jc w:val="left"/>
              <w:rPr>
                <w:szCs w:val="20"/>
              </w:rPr>
            </w:pPr>
            <w:r w:rsidRPr="00413CB7">
              <w:rPr>
                <w:szCs w:val="20"/>
              </w:rPr>
              <w:t>WEST LAKES SHORE, SA 5020</w:t>
            </w:r>
          </w:p>
        </w:tc>
        <w:tc>
          <w:tcPr>
            <w:tcW w:w="424" w:type="pct"/>
            <w:noWrap/>
            <w:hideMark/>
          </w:tcPr>
          <w:p w14:paraId="33E2E558" w14:textId="77777777" w:rsidR="00413CB7" w:rsidRPr="00413CB7" w:rsidRDefault="00413CB7" w:rsidP="00413CB7">
            <w:pPr>
              <w:spacing w:after="0"/>
              <w:ind w:right="113"/>
              <w:jc w:val="right"/>
              <w:rPr>
                <w:szCs w:val="20"/>
              </w:rPr>
            </w:pPr>
            <w:r w:rsidRPr="00413CB7">
              <w:rPr>
                <w:szCs w:val="20"/>
              </w:rPr>
              <w:t>25.53</w:t>
            </w:r>
          </w:p>
        </w:tc>
        <w:tc>
          <w:tcPr>
            <w:tcW w:w="770" w:type="pct"/>
            <w:noWrap/>
            <w:hideMark/>
          </w:tcPr>
          <w:p w14:paraId="228530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A1491A" w14:textId="77777777" w:rsidR="00413CB7" w:rsidRPr="00413CB7" w:rsidRDefault="00413CB7" w:rsidP="00413CB7">
            <w:pPr>
              <w:spacing w:after="0"/>
              <w:jc w:val="right"/>
              <w:rPr>
                <w:szCs w:val="20"/>
              </w:rPr>
            </w:pPr>
            <w:r w:rsidRPr="00413CB7">
              <w:rPr>
                <w:szCs w:val="20"/>
              </w:rPr>
              <w:t>4.9.2014</w:t>
            </w:r>
          </w:p>
        </w:tc>
      </w:tr>
      <w:tr w:rsidR="00413CB7" w:rsidRPr="00413CB7" w14:paraId="3A1839BE" w14:textId="77777777" w:rsidTr="005B36B0">
        <w:trPr>
          <w:trHeight w:val="20"/>
        </w:trPr>
        <w:tc>
          <w:tcPr>
            <w:tcW w:w="1756" w:type="pct"/>
            <w:noWrap/>
            <w:hideMark/>
          </w:tcPr>
          <w:p w14:paraId="330248AB" w14:textId="77777777" w:rsidR="00413CB7" w:rsidRPr="00413CB7" w:rsidRDefault="00413CB7" w:rsidP="00413CB7">
            <w:pPr>
              <w:spacing w:after="0"/>
              <w:jc w:val="left"/>
              <w:rPr>
                <w:szCs w:val="20"/>
              </w:rPr>
            </w:pPr>
            <w:r w:rsidRPr="00413CB7">
              <w:rPr>
                <w:szCs w:val="20"/>
              </w:rPr>
              <w:t>Narelle Hancock</w:t>
            </w:r>
          </w:p>
        </w:tc>
        <w:tc>
          <w:tcPr>
            <w:tcW w:w="1597" w:type="pct"/>
            <w:noWrap/>
            <w:hideMark/>
          </w:tcPr>
          <w:p w14:paraId="79AAA8B3"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2316E067" w14:textId="77777777" w:rsidR="00413CB7" w:rsidRPr="00413CB7" w:rsidRDefault="00413CB7" w:rsidP="00413CB7">
            <w:pPr>
              <w:spacing w:after="0"/>
              <w:ind w:right="113"/>
              <w:jc w:val="right"/>
              <w:rPr>
                <w:szCs w:val="20"/>
              </w:rPr>
            </w:pPr>
            <w:r w:rsidRPr="00413CB7">
              <w:rPr>
                <w:szCs w:val="20"/>
              </w:rPr>
              <w:t>12.07</w:t>
            </w:r>
          </w:p>
        </w:tc>
        <w:tc>
          <w:tcPr>
            <w:tcW w:w="770" w:type="pct"/>
            <w:noWrap/>
            <w:hideMark/>
          </w:tcPr>
          <w:p w14:paraId="3FAB8F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A0C7A8" w14:textId="77777777" w:rsidR="00413CB7" w:rsidRPr="00413CB7" w:rsidRDefault="00413CB7" w:rsidP="00413CB7">
            <w:pPr>
              <w:spacing w:after="0"/>
              <w:jc w:val="right"/>
              <w:rPr>
                <w:szCs w:val="20"/>
              </w:rPr>
            </w:pPr>
            <w:r w:rsidRPr="00413CB7">
              <w:rPr>
                <w:szCs w:val="20"/>
              </w:rPr>
              <w:t>15.6.2013</w:t>
            </w:r>
          </w:p>
        </w:tc>
      </w:tr>
      <w:tr w:rsidR="00413CB7" w:rsidRPr="00413CB7" w14:paraId="0779854B" w14:textId="77777777" w:rsidTr="005B36B0">
        <w:trPr>
          <w:trHeight w:val="20"/>
        </w:trPr>
        <w:tc>
          <w:tcPr>
            <w:tcW w:w="1756" w:type="pct"/>
            <w:noWrap/>
            <w:hideMark/>
          </w:tcPr>
          <w:p w14:paraId="4E6C1353" w14:textId="77777777" w:rsidR="00413CB7" w:rsidRPr="00413CB7" w:rsidRDefault="00413CB7" w:rsidP="00413CB7">
            <w:pPr>
              <w:spacing w:after="0"/>
              <w:jc w:val="left"/>
              <w:rPr>
                <w:szCs w:val="20"/>
              </w:rPr>
            </w:pPr>
            <w:r w:rsidRPr="00413CB7">
              <w:rPr>
                <w:szCs w:val="20"/>
              </w:rPr>
              <w:t>Narelle McDonald</w:t>
            </w:r>
          </w:p>
        </w:tc>
        <w:tc>
          <w:tcPr>
            <w:tcW w:w="1597" w:type="pct"/>
            <w:noWrap/>
            <w:hideMark/>
          </w:tcPr>
          <w:p w14:paraId="232E472C"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416D2BAA"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1430F9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F15C95" w14:textId="77777777" w:rsidR="00413CB7" w:rsidRPr="00413CB7" w:rsidRDefault="00413CB7" w:rsidP="00413CB7">
            <w:pPr>
              <w:spacing w:after="0"/>
              <w:jc w:val="right"/>
              <w:rPr>
                <w:szCs w:val="20"/>
              </w:rPr>
            </w:pPr>
            <w:r w:rsidRPr="00413CB7">
              <w:rPr>
                <w:szCs w:val="20"/>
              </w:rPr>
              <w:t>21.1.2014</w:t>
            </w:r>
          </w:p>
        </w:tc>
      </w:tr>
      <w:tr w:rsidR="00413CB7" w:rsidRPr="00413CB7" w14:paraId="1F4846C8" w14:textId="77777777" w:rsidTr="005B36B0">
        <w:trPr>
          <w:trHeight w:val="20"/>
        </w:trPr>
        <w:tc>
          <w:tcPr>
            <w:tcW w:w="1756" w:type="pct"/>
            <w:noWrap/>
            <w:hideMark/>
          </w:tcPr>
          <w:p w14:paraId="5BFB3475" w14:textId="77777777" w:rsidR="00413CB7" w:rsidRPr="00413CB7" w:rsidRDefault="00413CB7" w:rsidP="00413CB7">
            <w:pPr>
              <w:spacing w:after="0"/>
              <w:jc w:val="left"/>
              <w:rPr>
                <w:szCs w:val="20"/>
              </w:rPr>
            </w:pPr>
            <w:r w:rsidRPr="00413CB7">
              <w:rPr>
                <w:szCs w:val="20"/>
              </w:rPr>
              <w:t>Narguess Jahangiri</w:t>
            </w:r>
          </w:p>
        </w:tc>
        <w:tc>
          <w:tcPr>
            <w:tcW w:w="1597" w:type="pct"/>
            <w:noWrap/>
            <w:hideMark/>
          </w:tcPr>
          <w:p w14:paraId="4F185EC5" w14:textId="77777777" w:rsidR="00413CB7" w:rsidRPr="00413CB7" w:rsidRDefault="00413CB7" w:rsidP="00413CB7">
            <w:pPr>
              <w:spacing w:after="0"/>
              <w:ind w:left="113"/>
              <w:jc w:val="left"/>
              <w:rPr>
                <w:szCs w:val="20"/>
              </w:rPr>
            </w:pPr>
            <w:r w:rsidRPr="00413CB7">
              <w:rPr>
                <w:szCs w:val="20"/>
              </w:rPr>
              <w:t>ATHELSTONE 5076</w:t>
            </w:r>
          </w:p>
        </w:tc>
        <w:tc>
          <w:tcPr>
            <w:tcW w:w="424" w:type="pct"/>
            <w:noWrap/>
            <w:hideMark/>
          </w:tcPr>
          <w:p w14:paraId="74F8857A" w14:textId="77777777" w:rsidR="00413CB7" w:rsidRPr="00413CB7" w:rsidRDefault="00413CB7" w:rsidP="00413CB7">
            <w:pPr>
              <w:spacing w:after="0"/>
              <w:ind w:right="113"/>
              <w:jc w:val="right"/>
              <w:rPr>
                <w:szCs w:val="20"/>
              </w:rPr>
            </w:pPr>
            <w:r w:rsidRPr="00413CB7">
              <w:rPr>
                <w:szCs w:val="20"/>
              </w:rPr>
              <w:t>40.79</w:t>
            </w:r>
          </w:p>
        </w:tc>
        <w:tc>
          <w:tcPr>
            <w:tcW w:w="770" w:type="pct"/>
            <w:noWrap/>
            <w:hideMark/>
          </w:tcPr>
          <w:p w14:paraId="7D2598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517D7F" w14:textId="77777777" w:rsidR="00413CB7" w:rsidRPr="00413CB7" w:rsidRDefault="00413CB7" w:rsidP="00413CB7">
            <w:pPr>
              <w:spacing w:after="0"/>
              <w:jc w:val="right"/>
              <w:rPr>
                <w:szCs w:val="20"/>
              </w:rPr>
            </w:pPr>
            <w:r w:rsidRPr="00413CB7">
              <w:rPr>
                <w:szCs w:val="20"/>
              </w:rPr>
              <w:t>13.9.2014</w:t>
            </w:r>
          </w:p>
        </w:tc>
      </w:tr>
      <w:tr w:rsidR="00413CB7" w:rsidRPr="00413CB7" w14:paraId="36257203" w14:textId="77777777" w:rsidTr="005B36B0">
        <w:trPr>
          <w:trHeight w:val="20"/>
        </w:trPr>
        <w:tc>
          <w:tcPr>
            <w:tcW w:w="1756" w:type="pct"/>
            <w:noWrap/>
            <w:hideMark/>
          </w:tcPr>
          <w:p w14:paraId="32D031BC" w14:textId="77777777" w:rsidR="00413CB7" w:rsidRPr="00413CB7" w:rsidRDefault="00413CB7" w:rsidP="00413CB7">
            <w:pPr>
              <w:spacing w:after="0"/>
              <w:jc w:val="left"/>
              <w:rPr>
                <w:szCs w:val="20"/>
              </w:rPr>
            </w:pPr>
            <w:r w:rsidRPr="00413CB7">
              <w:rPr>
                <w:szCs w:val="20"/>
              </w:rPr>
              <w:t>Nassirn Yousofian</w:t>
            </w:r>
          </w:p>
        </w:tc>
        <w:tc>
          <w:tcPr>
            <w:tcW w:w="1597" w:type="pct"/>
            <w:noWrap/>
            <w:hideMark/>
          </w:tcPr>
          <w:p w14:paraId="7810D348"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38867721" w14:textId="77777777" w:rsidR="00413CB7" w:rsidRPr="00413CB7" w:rsidRDefault="00413CB7" w:rsidP="00413CB7">
            <w:pPr>
              <w:spacing w:after="0"/>
              <w:ind w:right="113"/>
              <w:jc w:val="right"/>
              <w:rPr>
                <w:szCs w:val="20"/>
              </w:rPr>
            </w:pPr>
            <w:r w:rsidRPr="00413CB7">
              <w:rPr>
                <w:szCs w:val="20"/>
              </w:rPr>
              <w:t>14.63</w:t>
            </w:r>
          </w:p>
        </w:tc>
        <w:tc>
          <w:tcPr>
            <w:tcW w:w="770" w:type="pct"/>
            <w:noWrap/>
            <w:hideMark/>
          </w:tcPr>
          <w:p w14:paraId="1994FE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E653B1" w14:textId="77777777" w:rsidR="00413CB7" w:rsidRPr="00413CB7" w:rsidRDefault="00413CB7" w:rsidP="00413CB7">
            <w:pPr>
              <w:spacing w:after="0"/>
              <w:jc w:val="right"/>
              <w:rPr>
                <w:szCs w:val="20"/>
              </w:rPr>
            </w:pPr>
            <w:r w:rsidRPr="00413CB7">
              <w:rPr>
                <w:szCs w:val="20"/>
              </w:rPr>
              <w:t>19.8.2014</w:t>
            </w:r>
          </w:p>
        </w:tc>
      </w:tr>
      <w:tr w:rsidR="00413CB7" w:rsidRPr="00413CB7" w14:paraId="4422CF34" w14:textId="77777777" w:rsidTr="005B36B0">
        <w:trPr>
          <w:trHeight w:val="20"/>
        </w:trPr>
        <w:tc>
          <w:tcPr>
            <w:tcW w:w="1756" w:type="pct"/>
            <w:noWrap/>
            <w:hideMark/>
          </w:tcPr>
          <w:p w14:paraId="5593A638" w14:textId="77777777" w:rsidR="00413CB7" w:rsidRPr="00413CB7" w:rsidRDefault="00413CB7" w:rsidP="00413CB7">
            <w:pPr>
              <w:spacing w:after="0"/>
              <w:jc w:val="left"/>
              <w:rPr>
                <w:szCs w:val="20"/>
              </w:rPr>
            </w:pPr>
            <w:r w:rsidRPr="00413CB7">
              <w:rPr>
                <w:szCs w:val="20"/>
              </w:rPr>
              <w:t>Natalia Patu</w:t>
            </w:r>
          </w:p>
        </w:tc>
        <w:tc>
          <w:tcPr>
            <w:tcW w:w="1597" w:type="pct"/>
            <w:noWrap/>
            <w:hideMark/>
          </w:tcPr>
          <w:p w14:paraId="1C5C96FA"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2718A620" w14:textId="77777777" w:rsidR="00413CB7" w:rsidRPr="00413CB7" w:rsidRDefault="00413CB7" w:rsidP="00413CB7">
            <w:pPr>
              <w:spacing w:after="0"/>
              <w:ind w:right="113"/>
              <w:jc w:val="right"/>
              <w:rPr>
                <w:szCs w:val="20"/>
              </w:rPr>
            </w:pPr>
            <w:r w:rsidRPr="00413CB7">
              <w:rPr>
                <w:szCs w:val="20"/>
              </w:rPr>
              <w:t>10.27</w:t>
            </w:r>
          </w:p>
        </w:tc>
        <w:tc>
          <w:tcPr>
            <w:tcW w:w="770" w:type="pct"/>
            <w:noWrap/>
            <w:hideMark/>
          </w:tcPr>
          <w:p w14:paraId="77A9E1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2ACDB7" w14:textId="77777777" w:rsidR="00413CB7" w:rsidRPr="00413CB7" w:rsidRDefault="00413CB7" w:rsidP="00413CB7">
            <w:pPr>
              <w:spacing w:after="0"/>
              <w:jc w:val="right"/>
              <w:rPr>
                <w:szCs w:val="20"/>
              </w:rPr>
            </w:pPr>
            <w:r w:rsidRPr="00413CB7">
              <w:rPr>
                <w:szCs w:val="20"/>
              </w:rPr>
              <w:t>5.6.2013</w:t>
            </w:r>
          </w:p>
        </w:tc>
      </w:tr>
      <w:tr w:rsidR="00413CB7" w:rsidRPr="00413CB7" w14:paraId="39737826" w14:textId="77777777" w:rsidTr="005B36B0">
        <w:trPr>
          <w:trHeight w:val="20"/>
        </w:trPr>
        <w:tc>
          <w:tcPr>
            <w:tcW w:w="1756" w:type="pct"/>
            <w:noWrap/>
            <w:hideMark/>
          </w:tcPr>
          <w:p w14:paraId="0673E30C" w14:textId="77777777" w:rsidR="00413CB7" w:rsidRPr="00413CB7" w:rsidRDefault="00413CB7" w:rsidP="00413CB7">
            <w:pPr>
              <w:spacing w:after="0"/>
              <w:jc w:val="left"/>
              <w:rPr>
                <w:szCs w:val="20"/>
              </w:rPr>
            </w:pPr>
            <w:r w:rsidRPr="00413CB7">
              <w:rPr>
                <w:szCs w:val="20"/>
              </w:rPr>
              <w:t>Natalia Wilkin</w:t>
            </w:r>
          </w:p>
        </w:tc>
        <w:tc>
          <w:tcPr>
            <w:tcW w:w="1597" w:type="pct"/>
            <w:noWrap/>
            <w:hideMark/>
          </w:tcPr>
          <w:p w14:paraId="26D9FF14"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141B7331" w14:textId="77777777" w:rsidR="00413CB7" w:rsidRPr="00413CB7" w:rsidRDefault="00413CB7" w:rsidP="00413CB7">
            <w:pPr>
              <w:spacing w:after="0"/>
              <w:ind w:right="113"/>
              <w:jc w:val="right"/>
              <w:rPr>
                <w:szCs w:val="20"/>
              </w:rPr>
            </w:pPr>
            <w:r w:rsidRPr="00413CB7">
              <w:rPr>
                <w:szCs w:val="20"/>
              </w:rPr>
              <w:t>22.02</w:t>
            </w:r>
          </w:p>
        </w:tc>
        <w:tc>
          <w:tcPr>
            <w:tcW w:w="770" w:type="pct"/>
            <w:noWrap/>
            <w:hideMark/>
          </w:tcPr>
          <w:p w14:paraId="7C1ED8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72B416" w14:textId="77777777" w:rsidR="00413CB7" w:rsidRPr="00413CB7" w:rsidRDefault="00413CB7" w:rsidP="00413CB7">
            <w:pPr>
              <w:spacing w:after="0"/>
              <w:jc w:val="right"/>
              <w:rPr>
                <w:szCs w:val="20"/>
              </w:rPr>
            </w:pPr>
            <w:r w:rsidRPr="00413CB7">
              <w:rPr>
                <w:szCs w:val="20"/>
              </w:rPr>
              <w:t>24.5.2014</w:t>
            </w:r>
          </w:p>
        </w:tc>
      </w:tr>
      <w:tr w:rsidR="00413CB7" w:rsidRPr="00413CB7" w14:paraId="08A06999" w14:textId="77777777" w:rsidTr="005B36B0">
        <w:trPr>
          <w:trHeight w:val="20"/>
        </w:trPr>
        <w:tc>
          <w:tcPr>
            <w:tcW w:w="1756" w:type="pct"/>
            <w:noWrap/>
            <w:hideMark/>
          </w:tcPr>
          <w:p w14:paraId="1DD52093" w14:textId="77777777" w:rsidR="00413CB7" w:rsidRPr="00413CB7" w:rsidRDefault="00413CB7" w:rsidP="00413CB7">
            <w:pPr>
              <w:spacing w:after="0"/>
              <w:jc w:val="left"/>
              <w:rPr>
                <w:szCs w:val="20"/>
              </w:rPr>
            </w:pPr>
            <w:r w:rsidRPr="00413CB7">
              <w:rPr>
                <w:szCs w:val="20"/>
              </w:rPr>
              <w:t>Natalie Davis</w:t>
            </w:r>
          </w:p>
        </w:tc>
        <w:tc>
          <w:tcPr>
            <w:tcW w:w="1597" w:type="pct"/>
            <w:noWrap/>
            <w:hideMark/>
          </w:tcPr>
          <w:p w14:paraId="144F67EB"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455264E8"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04F5FD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0B4D46" w14:textId="77777777" w:rsidR="00413CB7" w:rsidRPr="00413CB7" w:rsidRDefault="00413CB7" w:rsidP="00413CB7">
            <w:pPr>
              <w:spacing w:after="0"/>
              <w:jc w:val="right"/>
              <w:rPr>
                <w:szCs w:val="20"/>
              </w:rPr>
            </w:pPr>
            <w:r w:rsidRPr="00413CB7">
              <w:rPr>
                <w:szCs w:val="20"/>
              </w:rPr>
              <w:t>21.11.2013</w:t>
            </w:r>
          </w:p>
        </w:tc>
      </w:tr>
      <w:tr w:rsidR="00413CB7" w:rsidRPr="00413CB7" w14:paraId="3E5DA5D7" w14:textId="77777777" w:rsidTr="005B36B0">
        <w:trPr>
          <w:trHeight w:val="20"/>
        </w:trPr>
        <w:tc>
          <w:tcPr>
            <w:tcW w:w="1756" w:type="pct"/>
            <w:noWrap/>
            <w:hideMark/>
          </w:tcPr>
          <w:p w14:paraId="0CFFCD1B" w14:textId="77777777" w:rsidR="00413CB7" w:rsidRPr="00413CB7" w:rsidRDefault="00413CB7" w:rsidP="00413CB7">
            <w:pPr>
              <w:spacing w:after="0"/>
              <w:jc w:val="left"/>
              <w:rPr>
                <w:szCs w:val="20"/>
              </w:rPr>
            </w:pPr>
            <w:r w:rsidRPr="00413CB7">
              <w:rPr>
                <w:szCs w:val="20"/>
              </w:rPr>
              <w:t>Natalie Gould</w:t>
            </w:r>
          </w:p>
        </w:tc>
        <w:tc>
          <w:tcPr>
            <w:tcW w:w="1597" w:type="pct"/>
            <w:noWrap/>
            <w:hideMark/>
          </w:tcPr>
          <w:p w14:paraId="4C6C32F7" w14:textId="77777777"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14:paraId="6DEC035F" w14:textId="77777777" w:rsidR="00413CB7" w:rsidRPr="00413CB7" w:rsidRDefault="00413CB7" w:rsidP="00413CB7">
            <w:pPr>
              <w:spacing w:after="0"/>
              <w:ind w:right="113"/>
              <w:jc w:val="right"/>
              <w:rPr>
                <w:szCs w:val="20"/>
              </w:rPr>
            </w:pPr>
            <w:r w:rsidRPr="00413CB7">
              <w:rPr>
                <w:szCs w:val="20"/>
              </w:rPr>
              <w:t>178.55</w:t>
            </w:r>
          </w:p>
        </w:tc>
        <w:tc>
          <w:tcPr>
            <w:tcW w:w="770" w:type="pct"/>
            <w:noWrap/>
            <w:hideMark/>
          </w:tcPr>
          <w:p w14:paraId="124A44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441EC8" w14:textId="77777777" w:rsidR="00413CB7" w:rsidRPr="00413CB7" w:rsidRDefault="00413CB7" w:rsidP="00413CB7">
            <w:pPr>
              <w:spacing w:after="0"/>
              <w:jc w:val="right"/>
              <w:rPr>
                <w:szCs w:val="20"/>
              </w:rPr>
            </w:pPr>
            <w:r w:rsidRPr="00413CB7">
              <w:rPr>
                <w:szCs w:val="20"/>
              </w:rPr>
              <w:t>23.6.2014</w:t>
            </w:r>
          </w:p>
        </w:tc>
      </w:tr>
      <w:tr w:rsidR="00413CB7" w:rsidRPr="00413CB7" w14:paraId="3FAD5630" w14:textId="77777777" w:rsidTr="005B36B0">
        <w:trPr>
          <w:trHeight w:val="20"/>
        </w:trPr>
        <w:tc>
          <w:tcPr>
            <w:tcW w:w="1756" w:type="pct"/>
            <w:noWrap/>
            <w:hideMark/>
          </w:tcPr>
          <w:p w14:paraId="29AFF203" w14:textId="77777777" w:rsidR="00413CB7" w:rsidRPr="00413CB7" w:rsidRDefault="00413CB7" w:rsidP="00413CB7">
            <w:pPr>
              <w:spacing w:after="0"/>
              <w:jc w:val="left"/>
              <w:rPr>
                <w:szCs w:val="20"/>
              </w:rPr>
            </w:pPr>
            <w:r w:rsidRPr="00413CB7">
              <w:rPr>
                <w:szCs w:val="20"/>
              </w:rPr>
              <w:t>Natalie Kotlar</w:t>
            </w:r>
          </w:p>
        </w:tc>
        <w:tc>
          <w:tcPr>
            <w:tcW w:w="1597" w:type="pct"/>
            <w:noWrap/>
            <w:hideMark/>
          </w:tcPr>
          <w:p w14:paraId="5DE42CD0"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15980B98" w14:textId="77777777" w:rsidR="00413CB7" w:rsidRPr="00413CB7" w:rsidRDefault="00413CB7" w:rsidP="00413CB7">
            <w:pPr>
              <w:spacing w:after="0"/>
              <w:ind w:right="113"/>
              <w:jc w:val="right"/>
              <w:rPr>
                <w:szCs w:val="20"/>
              </w:rPr>
            </w:pPr>
            <w:r w:rsidRPr="00413CB7">
              <w:rPr>
                <w:szCs w:val="20"/>
              </w:rPr>
              <w:t>45.53</w:t>
            </w:r>
          </w:p>
        </w:tc>
        <w:tc>
          <w:tcPr>
            <w:tcW w:w="770" w:type="pct"/>
            <w:noWrap/>
            <w:hideMark/>
          </w:tcPr>
          <w:p w14:paraId="05018C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77F2E0" w14:textId="77777777" w:rsidR="00413CB7" w:rsidRPr="00413CB7" w:rsidRDefault="00413CB7" w:rsidP="00413CB7">
            <w:pPr>
              <w:spacing w:after="0"/>
              <w:jc w:val="right"/>
              <w:rPr>
                <w:szCs w:val="20"/>
              </w:rPr>
            </w:pPr>
            <w:r w:rsidRPr="00413CB7">
              <w:rPr>
                <w:szCs w:val="20"/>
              </w:rPr>
              <w:t>22.12.2013</w:t>
            </w:r>
          </w:p>
        </w:tc>
      </w:tr>
      <w:tr w:rsidR="00413CB7" w:rsidRPr="00413CB7" w14:paraId="193C2CC6" w14:textId="77777777" w:rsidTr="005B36B0">
        <w:trPr>
          <w:trHeight w:val="20"/>
        </w:trPr>
        <w:tc>
          <w:tcPr>
            <w:tcW w:w="1756" w:type="pct"/>
            <w:noWrap/>
            <w:hideMark/>
          </w:tcPr>
          <w:p w14:paraId="77D04EF8" w14:textId="77777777" w:rsidR="00413CB7" w:rsidRPr="00413CB7" w:rsidRDefault="00413CB7" w:rsidP="00413CB7">
            <w:pPr>
              <w:spacing w:after="0"/>
              <w:jc w:val="left"/>
              <w:rPr>
                <w:szCs w:val="20"/>
              </w:rPr>
            </w:pPr>
            <w:r w:rsidRPr="00413CB7">
              <w:rPr>
                <w:szCs w:val="20"/>
              </w:rPr>
              <w:t>Natalie V Barker</w:t>
            </w:r>
          </w:p>
        </w:tc>
        <w:tc>
          <w:tcPr>
            <w:tcW w:w="1597" w:type="pct"/>
            <w:noWrap/>
            <w:hideMark/>
          </w:tcPr>
          <w:p w14:paraId="0D7270A4"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7A57F075" w14:textId="77777777" w:rsidR="00413CB7" w:rsidRPr="00413CB7" w:rsidRDefault="00413CB7" w:rsidP="00413CB7">
            <w:pPr>
              <w:spacing w:after="0"/>
              <w:ind w:right="113"/>
              <w:jc w:val="right"/>
              <w:rPr>
                <w:szCs w:val="20"/>
              </w:rPr>
            </w:pPr>
            <w:r w:rsidRPr="00413CB7">
              <w:rPr>
                <w:szCs w:val="20"/>
              </w:rPr>
              <w:t>20.36</w:t>
            </w:r>
          </w:p>
        </w:tc>
        <w:tc>
          <w:tcPr>
            <w:tcW w:w="770" w:type="pct"/>
            <w:noWrap/>
            <w:hideMark/>
          </w:tcPr>
          <w:p w14:paraId="1AB0B1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8876A4" w14:textId="77777777" w:rsidR="00413CB7" w:rsidRPr="00413CB7" w:rsidRDefault="00413CB7" w:rsidP="00413CB7">
            <w:pPr>
              <w:spacing w:after="0"/>
              <w:jc w:val="right"/>
              <w:rPr>
                <w:szCs w:val="20"/>
              </w:rPr>
            </w:pPr>
            <w:r w:rsidRPr="00413CB7">
              <w:rPr>
                <w:szCs w:val="20"/>
              </w:rPr>
              <w:t>1.2.2013</w:t>
            </w:r>
          </w:p>
        </w:tc>
      </w:tr>
      <w:tr w:rsidR="00413CB7" w:rsidRPr="00413CB7" w14:paraId="6E6D5685" w14:textId="77777777" w:rsidTr="005B36B0">
        <w:trPr>
          <w:trHeight w:val="20"/>
        </w:trPr>
        <w:tc>
          <w:tcPr>
            <w:tcW w:w="1756" w:type="pct"/>
            <w:noWrap/>
            <w:hideMark/>
          </w:tcPr>
          <w:p w14:paraId="348E6E70" w14:textId="77777777" w:rsidR="00413CB7" w:rsidRPr="00413CB7" w:rsidRDefault="00413CB7" w:rsidP="00413CB7">
            <w:pPr>
              <w:spacing w:after="0"/>
              <w:jc w:val="left"/>
              <w:rPr>
                <w:szCs w:val="20"/>
              </w:rPr>
            </w:pPr>
            <w:r w:rsidRPr="00413CB7">
              <w:rPr>
                <w:szCs w:val="20"/>
              </w:rPr>
              <w:t>Natalie Whyte</w:t>
            </w:r>
          </w:p>
        </w:tc>
        <w:tc>
          <w:tcPr>
            <w:tcW w:w="1597" w:type="pct"/>
            <w:noWrap/>
            <w:hideMark/>
          </w:tcPr>
          <w:p w14:paraId="572F959A"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578B29C2" w14:textId="77777777" w:rsidR="00413CB7" w:rsidRPr="00413CB7" w:rsidRDefault="00413CB7" w:rsidP="00413CB7">
            <w:pPr>
              <w:spacing w:after="0"/>
              <w:ind w:right="113"/>
              <w:jc w:val="right"/>
              <w:rPr>
                <w:szCs w:val="20"/>
              </w:rPr>
            </w:pPr>
            <w:r w:rsidRPr="00413CB7">
              <w:rPr>
                <w:szCs w:val="20"/>
              </w:rPr>
              <w:t>261.01</w:t>
            </w:r>
          </w:p>
        </w:tc>
        <w:tc>
          <w:tcPr>
            <w:tcW w:w="770" w:type="pct"/>
            <w:noWrap/>
            <w:hideMark/>
          </w:tcPr>
          <w:p w14:paraId="10CDD8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E97654" w14:textId="77777777" w:rsidR="00413CB7" w:rsidRPr="00413CB7" w:rsidRDefault="00413CB7" w:rsidP="00413CB7">
            <w:pPr>
              <w:spacing w:after="0"/>
              <w:jc w:val="right"/>
              <w:rPr>
                <w:szCs w:val="20"/>
              </w:rPr>
            </w:pPr>
            <w:r w:rsidRPr="00413CB7">
              <w:rPr>
                <w:szCs w:val="20"/>
              </w:rPr>
              <w:t>5.6.2014</w:t>
            </w:r>
          </w:p>
        </w:tc>
      </w:tr>
      <w:tr w:rsidR="00413CB7" w:rsidRPr="00413CB7" w14:paraId="5D7A016E" w14:textId="77777777" w:rsidTr="005B36B0">
        <w:trPr>
          <w:trHeight w:val="20"/>
        </w:trPr>
        <w:tc>
          <w:tcPr>
            <w:tcW w:w="1756" w:type="pct"/>
            <w:noWrap/>
            <w:hideMark/>
          </w:tcPr>
          <w:p w14:paraId="739D1CA2" w14:textId="77777777" w:rsidR="00413CB7" w:rsidRPr="00413CB7" w:rsidRDefault="00413CB7" w:rsidP="00413CB7">
            <w:pPr>
              <w:spacing w:after="0"/>
              <w:jc w:val="left"/>
              <w:rPr>
                <w:szCs w:val="20"/>
              </w:rPr>
            </w:pPr>
            <w:r w:rsidRPr="00413CB7">
              <w:rPr>
                <w:szCs w:val="20"/>
              </w:rPr>
              <w:t>Natarnya Wilson</w:t>
            </w:r>
          </w:p>
        </w:tc>
        <w:tc>
          <w:tcPr>
            <w:tcW w:w="1597" w:type="pct"/>
            <w:noWrap/>
            <w:hideMark/>
          </w:tcPr>
          <w:p w14:paraId="6D60577A"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2408E16D"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03BCE1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126A05" w14:textId="77777777" w:rsidR="00413CB7" w:rsidRPr="00413CB7" w:rsidRDefault="00413CB7" w:rsidP="00413CB7">
            <w:pPr>
              <w:spacing w:after="0"/>
              <w:jc w:val="right"/>
              <w:rPr>
                <w:szCs w:val="20"/>
              </w:rPr>
            </w:pPr>
            <w:r w:rsidRPr="00413CB7">
              <w:rPr>
                <w:szCs w:val="20"/>
              </w:rPr>
              <w:t>30.11.2013</w:t>
            </w:r>
          </w:p>
        </w:tc>
      </w:tr>
      <w:tr w:rsidR="00413CB7" w:rsidRPr="00413CB7" w14:paraId="317AA2E6" w14:textId="77777777" w:rsidTr="005B36B0">
        <w:trPr>
          <w:trHeight w:val="20"/>
        </w:trPr>
        <w:tc>
          <w:tcPr>
            <w:tcW w:w="1756" w:type="pct"/>
            <w:noWrap/>
            <w:hideMark/>
          </w:tcPr>
          <w:p w14:paraId="2C95BAF8" w14:textId="77777777" w:rsidR="00413CB7" w:rsidRPr="00413CB7" w:rsidRDefault="00413CB7" w:rsidP="00413CB7">
            <w:pPr>
              <w:spacing w:after="0"/>
              <w:jc w:val="left"/>
              <w:rPr>
                <w:szCs w:val="20"/>
              </w:rPr>
            </w:pPr>
            <w:r w:rsidRPr="00413CB7">
              <w:rPr>
                <w:szCs w:val="20"/>
              </w:rPr>
              <w:t>Natasha Anderson</w:t>
            </w:r>
          </w:p>
        </w:tc>
        <w:tc>
          <w:tcPr>
            <w:tcW w:w="1597" w:type="pct"/>
            <w:noWrap/>
            <w:hideMark/>
          </w:tcPr>
          <w:p w14:paraId="073293B0"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3A588760" w14:textId="77777777" w:rsidR="00413CB7" w:rsidRPr="00413CB7" w:rsidRDefault="00413CB7" w:rsidP="00413CB7">
            <w:pPr>
              <w:spacing w:after="0"/>
              <w:ind w:right="113"/>
              <w:jc w:val="right"/>
              <w:rPr>
                <w:szCs w:val="20"/>
              </w:rPr>
            </w:pPr>
            <w:r w:rsidRPr="00413CB7">
              <w:rPr>
                <w:szCs w:val="20"/>
              </w:rPr>
              <w:t>39.35</w:t>
            </w:r>
          </w:p>
        </w:tc>
        <w:tc>
          <w:tcPr>
            <w:tcW w:w="770" w:type="pct"/>
            <w:noWrap/>
            <w:hideMark/>
          </w:tcPr>
          <w:p w14:paraId="714E4F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587B2F" w14:textId="77777777" w:rsidR="00413CB7" w:rsidRPr="00413CB7" w:rsidRDefault="00413CB7" w:rsidP="00413CB7">
            <w:pPr>
              <w:spacing w:after="0"/>
              <w:jc w:val="right"/>
              <w:rPr>
                <w:szCs w:val="20"/>
              </w:rPr>
            </w:pPr>
            <w:r w:rsidRPr="00413CB7">
              <w:rPr>
                <w:szCs w:val="20"/>
              </w:rPr>
              <w:t>17.5.2013</w:t>
            </w:r>
          </w:p>
        </w:tc>
      </w:tr>
      <w:tr w:rsidR="00413CB7" w:rsidRPr="00413CB7" w14:paraId="11C1B8FE" w14:textId="77777777" w:rsidTr="005B36B0">
        <w:trPr>
          <w:trHeight w:val="20"/>
        </w:trPr>
        <w:tc>
          <w:tcPr>
            <w:tcW w:w="1756" w:type="pct"/>
            <w:noWrap/>
            <w:hideMark/>
          </w:tcPr>
          <w:p w14:paraId="48C82FD0" w14:textId="77777777" w:rsidR="00413CB7" w:rsidRPr="00413CB7" w:rsidRDefault="00413CB7" w:rsidP="00413CB7">
            <w:pPr>
              <w:spacing w:after="0"/>
              <w:jc w:val="left"/>
              <w:rPr>
                <w:szCs w:val="20"/>
              </w:rPr>
            </w:pPr>
            <w:r w:rsidRPr="00413CB7">
              <w:rPr>
                <w:szCs w:val="20"/>
              </w:rPr>
              <w:t>Natasha Atkinson</w:t>
            </w:r>
          </w:p>
        </w:tc>
        <w:tc>
          <w:tcPr>
            <w:tcW w:w="1597" w:type="pct"/>
            <w:noWrap/>
            <w:hideMark/>
          </w:tcPr>
          <w:p w14:paraId="42DF2BBC"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069D97BA" w14:textId="77777777" w:rsidR="00413CB7" w:rsidRPr="00413CB7" w:rsidRDefault="00413CB7" w:rsidP="00413CB7">
            <w:pPr>
              <w:spacing w:after="0"/>
              <w:ind w:right="113"/>
              <w:jc w:val="right"/>
              <w:rPr>
                <w:szCs w:val="20"/>
              </w:rPr>
            </w:pPr>
            <w:r w:rsidRPr="00413CB7">
              <w:rPr>
                <w:szCs w:val="20"/>
              </w:rPr>
              <w:t>17.14</w:t>
            </w:r>
          </w:p>
        </w:tc>
        <w:tc>
          <w:tcPr>
            <w:tcW w:w="770" w:type="pct"/>
            <w:noWrap/>
            <w:hideMark/>
          </w:tcPr>
          <w:p w14:paraId="66D278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6701ED" w14:textId="77777777" w:rsidR="00413CB7" w:rsidRPr="00413CB7" w:rsidRDefault="00413CB7" w:rsidP="00413CB7">
            <w:pPr>
              <w:spacing w:after="0"/>
              <w:jc w:val="right"/>
              <w:rPr>
                <w:szCs w:val="20"/>
              </w:rPr>
            </w:pPr>
            <w:r w:rsidRPr="00413CB7">
              <w:rPr>
                <w:szCs w:val="20"/>
              </w:rPr>
              <w:t>2.1.2015</w:t>
            </w:r>
          </w:p>
        </w:tc>
      </w:tr>
      <w:tr w:rsidR="00413CB7" w:rsidRPr="00413CB7" w14:paraId="2E35C5AB" w14:textId="77777777" w:rsidTr="005B36B0">
        <w:trPr>
          <w:trHeight w:val="20"/>
        </w:trPr>
        <w:tc>
          <w:tcPr>
            <w:tcW w:w="1756" w:type="pct"/>
            <w:noWrap/>
            <w:hideMark/>
          </w:tcPr>
          <w:p w14:paraId="4FE29E39" w14:textId="77777777" w:rsidR="00413CB7" w:rsidRPr="00413CB7" w:rsidRDefault="00413CB7" w:rsidP="00413CB7">
            <w:pPr>
              <w:spacing w:after="0"/>
              <w:jc w:val="left"/>
              <w:rPr>
                <w:szCs w:val="20"/>
              </w:rPr>
            </w:pPr>
            <w:r w:rsidRPr="00413CB7">
              <w:rPr>
                <w:szCs w:val="20"/>
              </w:rPr>
              <w:lastRenderedPageBreak/>
              <w:t>Natasha Dewhirst</w:t>
            </w:r>
          </w:p>
        </w:tc>
        <w:tc>
          <w:tcPr>
            <w:tcW w:w="1597" w:type="pct"/>
            <w:noWrap/>
            <w:hideMark/>
          </w:tcPr>
          <w:p w14:paraId="43DCC227" w14:textId="77777777"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14:paraId="07113D05" w14:textId="77777777" w:rsidR="00413CB7" w:rsidRPr="00413CB7" w:rsidRDefault="00413CB7" w:rsidP="00413CB7">
            <w:pPr>
              <w:spacing w:after="0"/>
              <w:ind w:right="113"/>
              <w:jc w:val="right"/>
              <w:rPr>
                <w:szCs w:val="20"/>
              </w:rPr>
            </w:pPr>
            <w:r w:rsidRPr="00413CB7">
              <w:rPr>
                <w:szCs w:val="20"/>
              </w:rPr>
              <w:t>252.82</w:t>
            </w:r>
          </w:p>
        </w:tc>
        <w:tc>
          <w:tcPr>
            <w:tcW w:w="770" w:type="pct"/>
            <w:noWrap/>
            <w:hideMark/>
          </w:tcPr>
          <w:p w14:paraId="3B5E9D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BB79A0" w14:textId="77777777" w:rsidR="00413CB7" w:rsidRPr="00413CB7" w:rsidRDefault="00413CB7" w:rsidP="00413CB7">
            <w:pPr>
              <w:spacing w:after="0"/>
              <w:jc w:val="right"/>
              <w:rPr>
                <w:szCs w:val="20"/>
              </w:rPr>
            </w:pPr>
            <w:r w:rsidRPr="00413CB7">
              <w:rPr>
                <w:szCs w:val="20"/>
              </w:rPr>
              <w:t>8.12.2014</w:t>
            </w:r>
          </w:p>
        </w:tc>
      </w:tr>
      <w:tr w:rsidR="00413CB7" w:rsidRPr="00413CB7" w14:paraId="771E5191" w14:textId="77777777" w:rsidTr="005B36B0">
        <w:trPr>
          <w:trHeight w:val="20"/>
        </w:trPr>
        <w:tc>
          <w:tcPr>
            <w:tcW w:w="1756" w:type="pct"/>
            <w:noWrap/>
            <w:hideMark/>
          </w:tcPr>
          <w:p w14:paraId="5FED0317" w14:textId="77777777" w:rsidR="00413CB7" w:rsidRPr="00413CB7" w:rsidRDefault="00413CB7" w:rsidP="00413CB7">
            <w:pPr>
              <w:spacing w:after="0"/>
              <w:jc w:val="left"/>
              <w:rPr>
                <w:szCs w:val="20"/>
              </w:rPr>
            </w:pPr>
            <w:r w:rsidRPr="00413CB7">
              <w:rPr>
                <w:szCs w:val="20"/>
              </w:rPr>
              <w:t>Natasha Hill</w:t>
            </w:r>
          </w:p>
        </w:tc>
        <w:tc>
          <w:tcPr>
            <w:tcW w:w="1597" w:type="pct"/>
            <w:noWrap/>
            <w:hideMark/>
          </w:tcPr>
          <w:p w14:paraId="229C7E9F" w14:textId="77777777" w:rsidR="00413CB7" w:rsidRPr="00413CB7" w:rsidRDefault="00413CB7" w:rsidP="00413CB7">
            <w:pPr>
              <w:spacing w:after="0"/>
              <w:ind w:left="113"/>
              <w:jc w:val="left"/>
              <w:rPr>
                <w:szCs w:val="20"/>
              </w:rPr>
            </w:pPr>
            <w:r w:rsidRPr="00413CB7">
              <w:rPr>
                <w:szCs w:val="20"/>
              </w:rPr>
              <w:t>EVANSTON, SA 5116</w:t>
            </w:r>
          </w:p>
        </w:tc>
        <w:tc>
          <w:tcPr>
            <w:tcW w:w="424" w:type="pct"/>
            <w:noWrap/>
            <w:hideMark/>
          </w:tcPr>
          <w:p w14:paraId="68B25780" w14:textId="77777777" w:rsidR="00413CB7" w:rsidRPr="00413CB7" w:rsidRDefault="00413CB7" w:rsidP="00413CB7">
            <w:pPr>
              <w:spacing w:after="0"/>
              <w:ind w:right="113"/>
              <w:jc w:val="right"/>
              <w:rPr>
                <w:szCs w:val="20"/>
              </w:rPr>
            </w:pPr>
            <w:r w:rsidRPr="00413CB7">
              <w:rPr>
                <w:szCs w:val="20"/>
              </w:rPr>
              <w:t>22.58</w:t>
            </w:r>
          </w:p>
        </w:tc>
        <w:tc>
          <w:tcPr>
            <w:tcW w:w="770" w:type="pct"/>
            <w:noWrap/>
            <w:hideMark/>
          </w:tcPr>
          <w:p w14:paraId="1CD3BD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0AE5CB" w14:textId="77777777" w:rsidR="00413CB7" w:rsidRPr="00413CB7" w:rsidRDefault="00413CB7" w:rsidP="00413CB7">
            <w:pPr>
              <w:spacing w:after="0"/>
              <w:jc w:val="right"/>
              <w:rPr>
                <w:szCs w:val="20"/>
              </w:rPr>
            </w:pPr>
            <w:r w:rsidRPr="00413CB7">
              <w:rPr>
                <w:szCs w:val="20"/>
              </w:rPr>
              <w:t>14.12.2014</w:t>
            </w:r>
          </w:p>
        </w:tc>
      </w:tr>
      <w:tr w:rsidR="00413CB7" w:rsidRPr="00413CB7" w14:paraId="0619A207" w14:textId="77777777" w:rsidTr="005B36B0">
        <w:trPr>
          <w:trHeight w:val="20"/>
        </w:trPr>
        <w:tc>
          <w:tcPr>
            <w:tcW w:w="1756" w:type="pct"/>
            <w:noWrap/>
            <w:hideMark/>
          </w:tcPr>
          <w:p w14:paraId="612C2A0D" w14:textId="77777777" w:rsidR="00413CB7" w:rsidRPr="00413CB7" w:rsidRDefault="00413CB7" w:rsidP="00413CB7">
            <w:pPr>
              <w:spacing w:after="0"/>
              <w:jc w:val="left"/>
              <w:rPr>
                <w:szCs w:val="20"/>
              </w:rPr>
            </w:pPr>
            <w:r w:rsidRPr="00413CB7">
              <w:rPr>
                <w:szCs w:val="20"/>
              </w:rPr>
              <w:t>Natasha Hobbs</w:t>
            </w:r>
          </w:p>
        </w:tc>
        <w:tc>
          <w:tcPr>
            <w:tcW w:w="1597" w:type="pct"/>
            <w:noWrap/>
            <w:hideMark/>
          </w:tcPr>
          <w:p w14:paraId="765627BC"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623F5087" w14:textId="77777777" w:rsidR="00413CB7" w:rsidRPr="00413CB7" w:rsidRDefault="00413CB7" w:rsidP="00413CB7">
            <w:pPr>
              <w:spacing w:after="0"/>
              <w:ind w:right="113"/>
              <w:jc w:val="right"/>
              <w:rPr>
                <w:szCs w:val="20"/>
              </w:rPr>
            </w:pPr>
            <w:r w:rsidRPr="00413CB7">
              <w:rPr>
                <w:szCs w:val="20"/>
              </w:rPr>
              <w:t>74.45</w:t>
            </w:r>
          </w:p>
        </w:tc>
        <w:tc>
          <w:tcPr>
            <w:tcW w:w="770" w:type="pct"/>
            <w:noWrap/>
            <w:hideMark/>
          </w:tcPr>
          <w:p w14:paraId="320147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1B0848" w14:textId="77777777" w:rsidR="00413CB7" w:rsidRPr="00413CB7" w:rsidRDefault="00413CB7" w:rsidP="00413CB7">
            <w:pPr>
              <w:spacing w:after="0"/>
              <w:jc w:val="right"/>
              <w:rPr>
                <w:szCs w:val="20"/>
              </w:rPr>
            </w:pPr>
            <w:r w:rsidRPr="00413CB7">
              <w:rPr>
                <w:szCs w:val="20"/>
              </w:rPr>
              <w:t>11.8.2014</w:t>
            </w:r>
          </w:p>
        </w:tc>
      </w:tr>
      <w:tr w:rsidR="00413CB7" w:rsidRPr="00413CB7" w14:paraId="17CC9435" w14:textId="77777777" w:rsidTr="005B36B0">
        <w:trPr>
          <w:trHeight w:val="20"/>
        </w:trPr>
        <w:tc>
          <w:tcPr>
            <w:tcW w:w="1756" w:type="pct"/>
            <w:noWrap/>
            <w:hideMark/>
          </w:tcPr>
          <w:p w14:paraId="2069A15D" w14:textId="77777777" w:rsidR="00413CB7" w:rsidRPr="00413CB7" w:rsidRDefault="00413CB7" w:rsidP="00413CB7">
            <w:pPr>
              <w:spacing w:after="0"/>
              <w:jc w:val="left"/>
              <w:rPr>
                <w:szCs w:val="20"/>
              </w:rPr>
            </w:pPr>
            <w:r w:rsidRPr="00413CB7">
              <w:rPr>
                <w:szCs w:val="20"/>
              </w:rPr>
              <w:t>Natasha Hunt</w:t>
            </w:r>
          </w:p>
        </w:tc>
        <w:tc>
          <w:tcPr>
            <w:tcW w:w="1597" w:type="pct"/>
            <w:noWrap/>
            <w:hideMark/>
          </w:tcPr>
          <w:p w14:paraId="0F6036D1"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7923B515" w14:textId="77777777" w:rsidR="00413CB7" w:rsidRPr="00413CB7" w:rsidRDefault="00413CB7" w:rsidP="00413CB7">
            <w:pPr>
              <w:spacing w:after="0"/>
              <w:ind w:right="113"/>
              <w:jc w:val="right"/>
              <w:rPr>
                <w:szCs w:val="20"/>
              </w:rPr>
            </w:pPr>
            <w:r w:rsidRPr="00413CB7">
              <w:rPr>
                <w:szCs w:val="20"/>
              </w:rPr>
              <w:t>164.71</w:t>
            </w:r>
          </w:p>
        </w:tc>
        <w:tc>
          <w:tcPr>
            <w:tcW w:w="770" w:type="pct"/>
            <w:noWrap/>
            <w:hideMark/>
          </w:tcPr>
          <w:p w14:paraId="69E6D9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358217" w14:textId="77777777" w:rsidR="00413CB7" w:rsidRPr="00413CB7" w:rsidRDefault="00413CB7" w:rsidP="00413CB7">
            <w:pPr>
              <w:spacing w:after="0"/>
              <w:jc w:val="right"/>
              <w:rPr>
                <w:szCs w:val="20"/>
              </w:rPr>
            </w:pPr>
            <w:r w:rsidRPr="00413CB7">
              <w:rPr>
                <w:szCs w:val="20"/>
              </w:rPr>
              <w:t>9.10.2013</w:t>
            </w:r>
          </w:p>
        </w:tc>
      </w:tr>
      <w:tr w:rsidR="00413CB7" w:rsidRPr="00413CB7" w14:paraId="23FCDFC1" w14:textId="77777777" w:rsidTr="005B36B0">
        <w:trPr>
          <w:trHeight w:val="20"/>
        </w:trPr>
        <w:tc>
          <w:tcPr>
            <w:tcW w:w="1756" w:type="pct"/>
            <w:noWrap/>
            <w:hideMark/>
          </w:tcPr>
          <w:p w14:paraId="1E5E85A8" w14:textId="77777777" w:rsidR="00413CB7" w:rsidRPr="00413CB7" w:rsidRDefault="00413CB7" w:rsidP="00413CB7">
            <w:pPr>
              <w:spacing w:after="0"/>
              <w:jc w:val="left"/>
              <w:rPr>
                <w:szCs w:val="20"/>
              </w:rPr>
            </w:pPr>
            <w:r w:rsidRPr="00413CB7">
              <w:rPr>
                <w:szCs w:val="20"/>
              </w:rPr>
              <w:t>Natasha King</w:t>
            </w:r>
          </w:p>
        </w:tc>
        <w:tc>
          <w:tcPr>
            <w:tcW w:w="1597" w:type="pct"/>
            <w:noWrap/>
            <w:hideMark/>
          </w:tcPr>
          <w:p w14:paraId="2B3A2DB0" w14:textId="77777777"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14:paraId="71F7807E" w14:textId="77777777" w:rsidR="00413CB7" w:rsidRPr="00413CB7" w:rsidRDefault="00413CB7" w:rsidP="00413CB7">
            <w:pPr>
              <w:spacing w:after="0"/>
              <w:ind w:right="113"/>
              <w:jc w:val="right"/>
              <w:rPr>
                <w:szCs w:val="20"/>
              </w:rPr>
            </w:pPr>
            <w:r w:rsidRPr="00413CB7">
              <w:rPr>
                <w:szCs w:val="20"/>
              </w:rPr>
              <w:t>11.27</w:t>
            </w:r>
          </w:p>
        </w:tc>
        <w:tc>
          <w:tcPr>
            <w:tcW w:w="770" w:type="pct"/>
            <w:noWrap/>
            <w:hideMark/>
          </w:tcPr>
          <w:p w14:paraId="3F094D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EFC8F2" w14:textId="77777777" w:rsidR="00413CB7" w:rsidRPr="00413CB7" w:rsidRDefault="00413CB7" w:rsidP="00413CB7">
            <w:pPr>
              <w:spacing w:after="0"/>
              <w:jc w:val="right"/>
              <w:rPr>
                <w:szCs w:val="20"/>
              </w:rPr>
            </w:pPr>
            <w:r w:rsidRPr="00413CB7">
              <w:rPr>
                <w:szCs w:val="20"/>
              </w:rPr>
              <w:t>3.11.2014</w:t>
            </w:r>
          </w:p>
        </w:tc>
      </w:tr>
      <w:tr w:rsidR="00413CB7" w:rsidRPr="00413CB7" w14:paraId="5CDB0794" w14:textId="77777777" w:rsidTr="005B36B0">
        <w:trPr>
          <w:trHeight w:val="20"/>
        </w:trPr>
        <w:tc>
          <w:tcPr>
            <w:tcW w:w="1756" w:type="pct"/>
            <w:noWrap/>
            <w:hideMark/>
          </w:tcPr>
          <w:p w14:paraId="3720C1E9" w14:textId="77777777" w:rsidR="00413CB7" w:rsidRPr="00413CB7" w:rsidRDefault="00413CB7" w:rsidP="00413CB7">
            <w:pPr>
              <w:spacing w:after="0"/>
              <w:jc w:val="left"/>
              <w:rPr>
                <w:szCs w:val="20"/>
              </w:rPr>
            </w:pPr>
            <w:r w:rsidRPr="00413CB7">
              <w:rPr>
                <w:szCs w:val="20"/>
              </w:rPr>
              <w:t>Natasha Martin</w:t>
            </w:r>
          </w:p>
        </w:tc>
        <w:tc>
          <w:tcPr>
            <w:tcW w:w="1597" w:type="pct"/>
            <w:noWrap/>
            <w:hideMark/>
          </w:tcPr>
          <w:p w14:paraId="7EBBD677" w14:textId="77777777" w:rsidR="00413CB7" w:rsidRPr="00413CB7" w:rsidRDefault="00413CB7" w:rsidP="00413CB7">
            <w:pPr>
              <w:spacing w:after="0"/>
              <w:ind w:left="113"/>
              <w:jc w:val="left"/>
              <w:rPr>
                <w:szCs w:val="20"/>
              </w:rPr>
            </w:pPr>
            <w:r w:rsidRPr="00413CB7">
              <w:rPr>
                <w:szCs w:val="20"/>
              </w:rPr>
              <w:t>HEWETT, SA 5118</w:t>
            </w:r>
          </w:p>
        </w:tc>
        <w:tc>
          <w:tcPr>
            <w:tcW w:w="424" w:type="pct"/>
            <w:noWrap/>
            <w:hideMark/>
          </w:tcPr>
          <w:p w14:paraId="071F96BC" w14:textId="77777777" w:rsidR="00413CB7" w:rsidRPr="00413CB7" w:rsidRDefault="00413CB7" w:rsidP="00413CB7">
            <w:pPr>
              <w:spacing w:after="0"/>
              <w:ind w:right="113"/>
              <w:jc w:val="right"/>
              <w:rPr>
                <w:szCs w:val="20"/>
              </w:rPr>
            </w:pPr>
            <w:r w:rsidRPr="00413CB7">
              <w:rPr>
                <w:szCs w:val="20"/>
              </w:rPr>
              <w:t>41.09</w:t>
            </w:r>
          </w:p>
        </w:tc>
        <w:tc>
          <w:tcPr>
            <w:tcW w:w="770" w:type="pct"/>
            <w:noWrap/>
            <w:hideMark/>
          </w:tcPr>
          <w:p w14:paraId="61E655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665516" w14:textId="77777777" w:rsidR="00413CB7" w:rsidRPr="00413CB7" w:rsidRDefault="00413CB7" w:rsidP="00413CB7">
            <w:pPr>
              <w:spacing w:after="0"/>
              <w:jc w:val="right"/>
              <w:rPr>
                <w:szCs w:val="20"/>
              </w:rPr>
            </w:pPr>
            <w:r w:rsidRPr="00413CB7">
              <w:rPr>
                <w:szCs w:val="20"/>
              </w:rPr>
              <w:t>24.1.2014</w:t>
            </w:r>
          </w:p>
        </w:tc>
      </w:tr>
      <w:tr w:rsidR="00413CB7" w:rsidRPr="00413CB7" w14:paraId="4DAE8EE6" w14:textId="77777777" w:rsidTr="005B36B0">
        <w:trPr>
          <w:trHeight w:val="20"/>
        </w:trPr>
        <w:tc>
          <w:tcPr>
            <w:tcW w:w="1756" w:type="pct"/>
            <w:noWrap/>
            <w:hideMark/>
          </w:tcPr>
          <w:p w14:paraId="59BEA9C2" w14:textId="77777777" w:rsidR="00413CB7" w:rsidRPr="00413CB7" w:rsidRDefault="00413CB7" w:rsidP="00413CB7">
            <w:pPr>
              <w:spacing w:after="0"/>
              <w:jc w:val="left"/>
              <w:rPr>
                <w:szCs w:val="20"/>
              </w:rPr>
            </w:pPr>
            <w:r w:rsidRPr="00413CB7">
              <w:rPr>
                <w:szCs w:val="20"/>
              </w:rPr>
              <w:t>Natasha McKay</w:t>
            </w:r>
          </w:p>
        </w:tc>
        <w:tc>
          <w:tcPr>
            <w:tcW w:w="1597" w:type="pct"/>
            <w:noWrap/>
            <w:hideMark/>
          </w:tcPr>
          <w:p w14:paraId="02834E06" w14:textId="77777777" w:rsidR="00413CB7" w:rsidRPr="00413CB7" w:rsidRDefault="00413CB7" w:rsidP="00413CB7">
            <w:pPr>
              <w:spacing w:after="0"/>
              <w:ind w:left="113"/>
              <w:jc w:val="left"/>
              <w:rPr>
                <w:szCs w:val="20"/>
              </w:rPr>
            </w:pPr>
            <w:r w:rsidRPr="00413CB7">
              <w:rPr>
                <w:szCs w:val="20"/>
              </w:rPr>
              <w:t>LITTLEHAMPTON, SA 5250</w:t>
            </w:r>
          </w:p>
        </w:tc>
        <w:tc>
          <w:tcPr>
            <w:tcW w:w="424" w:type="pct"/>
            <w:noWrap/>
            <w:hideMark/>
          </w:tcPr>
          <w:p w14:paraId="0254E7CB" w14:textId="77777777" w:rsidR="00413CB7" w:rsidRPr="00413CB7" w:rsidRDefault="00413CB7" w:rsidP="00413CB7">
            <w:pPr>
              <w:spacing w:after="0"/>
              <w:ind w:right="113"/>
              <w:jc w:val="right"/>
              <w:rPr>
                <w:szCs w:val="20"/>
              </w:rPr>
            </w:pPr>
            <w:r w:rsidRPr="00413CB7">
              <w:rPr>
                <w:szCs w:val="20"/>
              </w:rPr>
              <w:t>25.20</w:t>
            </w:r>
          </w:p>
        </w:tc>
        <w:tc>
          <w:tcPr>
            <w:tcW w:w="770" w:type="pct"/>
            <w:noWrap/>
            <w:hideMark/>
          </w:tcPr>
          <w:p w14:paraId="0E4CFF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EA6842" w14:textId="77777777" w:rsidR="00413CB7" w:rsidRPr="00413CB7" w:rsidRDefault="00413CB7" w:rsidP="00413CB7">
            <w:pPr>
              <w:spacing w:after="0"/>
              <w:jc w:val="right"/>
              <w:rPr>
                <w:szCs w:val="20"/>
              </w:rPr>
            </w:pPr>
            <w:r w:rsidRPr="00413CB7">
              <w:rPr>
                <w:szCs w:val="20"/>
              </w:rPr>
              <w:t>7.8.2013</w:t>
            </w:r>
          </w:p>
        </w:tc>
      </w:tr>
      <w:tr w:rsidR="00413CB7" w:rsidRPr="00413CB7" w14:paraId="19A75BA9" w14:textId="77777777" w:rsidTr="005B36B0">
        <w:trPr>
          <w:trHeight w:val="20"/>
        </w:trPr>
        <w:tc>
          <w:tcPr>
            <w:tcW w:w="1756" w:type="pct"/>
            <w:noWrap/>
            <w:hideMark/>
          </w:tcPr>
          <w:p w14:paraId="3CACFCE6" w14:textId="77777777" w:rsidR="00413CB7" w:rsidRPr="00413CB7" w:rsidRDefault="00413CB7" w:rsidP="00413CB7">
            <w:pPr>
              <w:spacing w:after="0"/>
              <w:jc w:val="left"/>
              <w:rPr>
                <w:szCs w:val="20"/>
              </w:rPr>
            </w:pPr>
            <w:r w:rsidRPr="00413CB7">
              <w:rPr>
                <w:szCs w:val="20"/>
              </w:rPr>
              <w:t>Natasha Parsons</w:t>
            </w:r>
          </w:p>
        </w:tc>
        <w:tc>
          <w:tcPr>
            <w:tcW w:w="1597" w:type="pct"/>
            <w:noWrap/>
            <w:hideMark/>
          </w:tcPr>
          <w:p w14:paraId="536EDA3F"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5EB782CB" w14:textId="77777777" w:rsidR="00413CB7" w:rsidRPr="00413CB7" w:rsidRDefault="00413CB7" w:rsidP="00413CB7">
            <w:pPr>
              <w:spacing w:after="0"/>
              <w:ind w:right="113"/>
              <w:jc w:val="right"/>
              <w:rPr>
                <w:szCs w:val="20"/>
              </w:rPr>
            </w:pPr>
            <w:r w:rsidRPr="00413CB7">
              <w:rPr>
                <w:szCs w:val="20"/>
              </w:rPr>
              <w:t>155.62</w:t>
            </w:r>
          </w:p>
        </w:tc>
        <w:tc>
          <w:tcPr>
            <w:tcW w:w="770" w:type="pct"/>
            <w:noWrap/>
            <w:hideMark/>
          </w:tcPr>
          <w:p w14:paraId="412192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084E0F" w14:textId="77777777" w:rsidR="00413CB7" w:rsidRPr="00413CB7" w:rsidRDefault="00413CB7" w:rsidP="00413CB7">
            <w:pPr>
              <w:spacing w:after="0"/>
              <w:jc w:val="right"/>
              <w:rPr>
                <w:szCs w:val="20"/>
              </w:rPr>
            </w:pPr>
            <w:r w:rsidRPr="00413CB7">
              <w:rPr>
                <w:szCs w:val="20"/>
              </w:rPr>
              <w:t>11.7.2014</w:t>
            </w:r>
          </w:p>
        </w:tc>
      </w:tr>
      <w:tr w:rsidR="00413CB7" w:rsidRPr="00413CB7" w14:paraId="09D13DE1" w14:textId="77777777" w:rsidTr="005B36B0">
        <w:trPr>
          <w:trHeight w:val="20"/>
        </w:trPr>
        <w:tc>
          <w:tcPr>
            <w:tcW w:w="1756" w:type="pct"/>
            <w:noWrap/>
            <w:hideMark/>
          </w:tcPr>
          <w:p w14:paraId="44741D70" w14:textId="77777777" w:rsidR="00413CB7" w:rsidRPr="00413CB7" w:rsidRDefault="00413CB7" w:rsidP="00413CB7">
            <w:pPr>
              <w:spacing w:after="0"/>
              <w:jc w:val="left"/>
              <w:rPr>
                <w:szCs w:val="20"/>
              </w:rPr>
            </w:pPr>
            <w:r w:rsidRPr="00413CB7">
              <w:rPr>
                <w:szCs w:val="20"/>
              </w:rPr>
              <w:t>Natasha Pippos</w:t>
            </w:r>
          </w:p>
        </w:tc>
        <w:tc>
          <w:tcPr>
            <w:tcW w:w="1597" w:type="pct"/>
            <w:noWrap/>
            <w:hideMark/>
          </w:tcPr>
          <w:p w14:paraId="359A309F"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774822EB" w14:textId="77777777" w:rsidR="00413CB7" w:rsidRPr="00413CB7" w:rsidRDefault="00413CB7" w:rsidP="00413CB7">
            <w:pPr>
              <w:spacing w:after="0"/>
              <w:ind w:right="113"/>
              <w:jc w:val="right"/>
              <w:rPr>
                <w:szCs w:val="20"/>
              </w:rPr>
            </w:pPr>
            <w:r w:rsidRPr="00413CB7">
              <w:rPr>
                <w:szCs w:val="20"/>
              </w:rPr>
              <w:t>12.68</w:t>
            </w:r>
          </w:p>
        </w:tc>
        <w:tc>
          <w:tcPr>
            <w:tcW w:w="770" w:type="pct"/>
            <w:noWrap/>
            <w:hideMark/>
          </w:tcPr>
          <w:p w14:paraId="257085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BBDB19" w14:textId="77777777" w:rsidR="00413CB7" w:rsidRPr="00413CB7" w:rsidRDefault="00413CB7" w:rsidP="00413CB7">
            <w:pPr>
              <w:spacing w:after="0"/>
              <w:jc w:val="right"/>
              <w:rPr>
                <w:szCs w:val="20"/>
              </w:rPr>
            </w:pPr>
            <w:r w:rsidRPr="00413CB7">
              <w:rPr>
                <w:szCs w:val="20"/>
              </w:rPr>
              <w:t>27.11.2013</w:t>
            </w:r>
          </w:p>
        </w:tc>
      </w:tr>
      <w:tr w:rsidR="00413CB7" w:rsidRPr="00413CB7" w14:paraId="3E0B9BA0" w14:textId="77777777" w:rsidTr="005B36B0">
        <w:trPr>
          <w:trHeight w:val="20"/>
        </w:trPr>
        <w:tc>
          <w:tcPr>
            <w:tcW w:w="1756" w:type="pct"/>
            <w:noWrap/>
            <w:hideMark/>
          </w:tcPr>
          <w:p w14:paraId="3B3F9484" w14:textId="77777777" w:rsidR="00413CB7" w:rsidRPr="00413CB7" w:rsidRDefault="00413CB7" w:rsidP="00413CB7">
            <w:pPr>
              <w:spacing w:after="0"/>
              <w:jc w:val="left"/>
              <w:rPr>
                <w:szCs w:val="20"/>
              </w:rPr>
            </w:pPr>
            <w:r w:rsidRPr="00413CB7">
              <w:rPr>
                <w:szCs w:val="20"/>
              </w:rPr>
              <w:t>Natasha Walford</w:t>
            </w:r>
          </w:p>
        </w:tc>
        <w:tc>
          <w:tcPr>
            <w:tcW w:w="1597" w:type="pct"/>
            <w:noWrap/>
            <w:hideMark/>
          </w:tcPr>
          <w:p w14:paraId="11315323" w14:textId="77777777" w:rsidR="00413CB7" w:rsidRPr="00413CB7" w:rsidRDefault="00413CB7" w:rsidP="00413CB7">
            <w:pPr>
              <w:spacing w:after="0"/>
              <w:ind w:left="113"/>
              <w:jc w:val="left"/>
              <w:rPr>
                <w:szCs w:val="20"/>
              </w:rPr>
            </w:pPr>
            <w:r w:rsidRPr="00413CB7">
              <w:rPr>
                <w:szCs w:val="20"/>
              </w:rPr>
              <w:t>RICHMOND, SA 5033</w:t>
            </w:r>
          </w:p>
        </w:tc>
        <w:tc>
          <w:tcPr>
            <w:tcW w:w="424" w:type="pct"/>
            <w:noWrap/>
            <w:hideMark/>
          </w:tcPr>
          <w:p w14:paraId="2C4F2E9F" w14:textId="77777777" w:rsidR="00413CB7" w:rsidRPr="00413CB7" w:rsidRDefault="00413CB7" w:rsidP="00413CB7">
            <w:pPr>
              <w:spacing w:after="0"/>
              <w:ind w:right="113"/>
              <w:jc w:val="right"/>
              <w:rPr>
                <w:szCs w:val="20"/>
              </w:rPr>
            </w:pPr>
            <w:r w:rsidRPr="00413CB7">
              <w:rPr>
                <w:szCs w:val="20"/>
              </w:rPr>
              <w:t>10.89</w:t>
            </w:r>
          </w:p>
        </w:tc>
        <w:tc>
          <w:tcPr>
            <w:tcW w:w="770" w:type="pct"/>
            <w:noWrap/>
            <w:hideMark/>
          </w:tcPr>
          <w:p w14:paraId="74BC59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C1CE13" w14:textId="77777777" w:rsidR="00413CB7" w:rsidRPr="00413CB7" w:rsidRDefault="00413CB7" w:rsidP="00413CB7">
            <w:pPr>
              <w:spacing w:after="0"/>
              <w:jc w:val="right"/>
              <w:rPr>
                <w:szCs w:val="20"/>
              </w:rPr>
            </w:pPr>
            <w:r w:rsidRPr="00413CB7">
              <w:rPr>
                <w:szCs w:val="20"/>
              </w:rPr>
              <w:t>3.6.2013</w:t>
            </w:r>
          </w:p>
        </w:tc>
      </w:tr>
      <w:tr w:rsidR="00413CB7" w:rsidRPr="00413CB7" w14:paraId="7D972CA0" w14:textId="77777777" w:rsidTr="005B36B0">
        <w:trPr>
          <w:trHeight w:val="20"/>
        </w:trPr>
        <w:tc>
          <w:tcPr>
            <w:tcW w:w="1756" w:type="pct"/>
            <w:noWrap/>
            <w:hideMark/>
          </w:tcPr>
          <w:p w14:paraId="5E5E122E" w14:textId="77777777" w:rsidR="00413CB7" w:rsidRPr="00413CB7" w:rsidRDefault="00413CB7" w:rsidP="00413CB7">
            <w:pPr>
              <w:spacing w:after="0"/>
              <w:jc w:val="left"/>
              <w:rPr>
                <w:szCs w:val="20"/>
              </w:rPr>
            </w:pPr>
            <w:r w:rsidRPr="00413CB7">
              <w:rPr>
                <w:szCs w:val="20"/>
              </w:rPr>
              <w:t>Nathan and Eloise Ciampa</w:t>
            </w:r>
          </w:p>
        </w:tc>
        <w:tc>
          <w:tcPr>
            <w:tcW w:w="1597" w:type="pct"/>
            <w:noWrap/>
            <w:hideMark/>
          </w:tcPr>
          <w:p w14:paraId="59EC4C5F"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593AB44C" w14:textId="77777777" w:rsidR="00413CB7" w:rsidRPr="00413CB7" w:rsidRDefault="00413CB7" w:rsidP="00413CB7">
            <w:pPr>
              <w:spacing w:after="0"/>
              <w:ind w:right="113"/>
              <w:jc w:val="right"/>
              <w:rPr>
                <w:szCs w:val="20"/>
              </w:rPr>
            </w:pPr>
            <w:r w:rsidRPr="00413CB7">
              <w:rPr>
                <w:szCs w:val="20"/>
              </w:rPr>
              <w:t>374.15</w:t>
            </w:r>
          </w:p>
        </w:tc>
        <w:tc>
          <w:tcPr>
            <w:tcW w:w="770" w:type="pct"/>
            <w:noWrap/>
            <w:hideMark/>
          </w:tcPr>
          <w:p w14:paraId="3C23B501" w14:textId="77777777" w:rsidR="00413CB7" w:rsidRPr="00413CB7" w:rsidRDefault="00413CB7" w:rsidP="00413CB7">
            <w:pPr>
              <w:spacing w:after="0"/>
              <w:ind w:left="170"/>
              <w:jc w:val="left"/>
              <w:rPr>
                <w:szCs w:val="20"/>
              </w:rPr>
            </w:pPr>
            <w:r w:rsidRPr="00413CB7">
              <w:rPr>
                <w:szCs w:val="20"/>
              </w:rPr>
              <w:t>Refund 919893</w:t>
            </w:r>
          </w:p>
        </w:tc>
        <w:tc>
          <w:tcPr>
            <w:tcW w:w="453" w:type="pct"/>
            <w:noWrap/>
            <w:hideMark/>
          </w:tcPr>
          <w:p w14:paraId="40E3C8B2" w14:textId="77777777" w:rsidR="00413CB7" w:rsidRPr="00413CB7" w:rsidRDefault="00413CB7" w:rsidP="00413CB7">
            <w:pPr>
              <w:spacing w:after="0"/>
              <w:jc w:val="right"/>
              <w:rPr>
                <w:szCs w:val="20"/>
              </w:rPr>
            </w:pPr>
            <w:r w:rsidRPr="00413CB7">
              <w:rPr>
                <w:szCs w:val="20"/>
              </w:rPr>
              <w:t>7.3.2013</w:t>
            </w:r>
          </w:p>
        </w:tc>
      </w:tr>
      <w:tr w:rsidR="00413CB7" w:rsidRPr="00413CB7" w14:paraId="3DBC0261" w14:textId="77777777" w:rsidTr="005B36B0">
        <w:trPr>
          <w:trHeight w:val="20"/>
        </w:trPr>
        <w:tc>
          <w:tcPr>
            <w:tcW w:w="1756" w:type="pct"/>
            <w:noWrap/>
            <w:hideMark/>
          </w:tcPr>
          <w:p w14:paraId="2B97FFC5" w14:textId="77777777" w:rsidR="00413CB7" w:rsidRPr="00413CB7" w:rsidRDefault="00413CB7" w:rsidP="00413CB7">
            <w:pPr>
              <w:spacing w:after="0"/>
              <w:jc w:val="left"/>
              <w:rPr>
                <w:szCs w:val="20"/>
              </w:rPr>
            </w:pPr>
            <w:r w:rsidRPr="00413CB7">
              <w:rPr>
                <w:szCs w:val="20"/>
              </w:rPr>
              <w:t>Nathan Bamford</w:t>
            </w:r>
          </w:p>
        </w:tc>
        <w:tc>
          <w:tcPr>
            <w:tcW w:w="1597" w:type="pct"/>
            <w:noWrap/>
            <w:hideMark/>
          </w:tcPr>
          <w:p w14:paraId="013BF5F9"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7457F6EB" w14:textId="77777777" w:rsidR="00413CB7" w:rsidRPr="00413CB7" w:rsidRDefault="00413CB7" w:rsidP="00413CB7">
            <w:pPr>
              <w:spacing w:after="0"/>
              <w:ind w:right="113"/>
              <w:jc w:val="right"/>
              <w:rPr>
                <w:szCs w:val="20"/>
              </w:rPr>
            </w:pPr>
            <w:r w:rsidRPr="00413CB7">
              <w:rPr>
                <w:szCs w:val="20"/>
              </w:rPr>
              <w:t>20.30</w:t>
            </w:r>
          </w:p>
        </w:tc>
        <w:tc>
          <w:tcPr>
            <w:tcW w:w="770" w:type="pct"/>
            <w:noWrap/>
            <w:hideMark/>
          </w:tcPr>
          <w:p w14:paraId="6DA88E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769195" w14:textId="77777777" w:rsidR="00413CB7" w:rsidRPr="00413CB7" w:rsidRDefault="00413CB7" w:rsidP="00413CB7">
            <w:pPr>
              <w:spacing w:after="0"/>
              <w:jc w:val="right"/>
              <w:rPr>
                <w:szCs w:val="20"/>
              </w:rPr>
            </w:pPr>
            <w:r w:rsidRPr="00413CB7">
              <w:rPr>
                <w:szCs w:val="20"/>
              </w:rPr>
              <w:t>27.10.2014</w:t>
            </w:r>
          </w:p>
        </w:tc>
      </w:tr>
      <w:tr w:rsidR="00413CB7" w:rsidRPr="00413CB7" w14:paraId="64F5FE9D" w14:textId="77777777" w:rsidTr="005B36B0">
        <w:trPr>
          <w:trHeight w:val="20"/>
        </w:trPr>
        <w:tc>
          <w:tcPr>
            <w:tcW w:w="1756" w:type="pct"/>
            <w:noWrap/>
            <w:hideMark/>
          </w:tcPr>
          <w:p w14:paraId="70B429D0" w14:textId="77777777" w:rsidR="00413CB7" w:rsidRPr="00413CB7" w:rsidRDefault="00413CB7" w:rsidP="00413CB7">
            <w:pPr>
              <w:spacing w:after="0"/>
              <w:jc w:val="left"/>
              <w:rPr>
                <w:szCs w:val="20"/>
              </w:rPr>
            </w:pPr>
            <w:r w:rsidRPr="00413CB7">
              <w:rPr>
                <w:szCs w:val="20"/>
              </w:rPr>
              <w:t>Nathan Kessell</w:t>
            </w:r>
          </w:p>
        </w:tc>
        <w:tc>
          <w:tcPr>
            <w:tcW w:w="1597" w:type="pct"/>
            <w:noWrap/>
            <w:hideMark/>
          </w:tcPr>
          <w:p w14:paraId="4AB503F4"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1D6576FE" w14:textId="77777777" w:rsidR="00413CB7" w:rsidRPr="00413CB7" w:rsidRDefault="00413CB7" w:rsidP="00413CB7">
            <w:pPr>
              <w:spacing w:after="0"/>
              <w:ind w:right="113"/>
              <w:jc w:val="right"/>
              <w:rPr>
                <w:szCs w:val="20"/>
              </w:rPr>
            </w:pPr>
            <w:r w:rsidRPr="00413CB7">
              <w:rPr>
                <w:szCs w:val="20"/>
              </w:rPr>
              <w:t>11.22</w:t>
            </w:r>
          </w:p>
        </w:tc>
        <w:tc>
          <w:tcPr>
            <w:tcW w:w="770" w:type="pct"/>
            <w:noWrap/>
            <w:hideMark/>
          </w:tcPr>
          <w:p w14:paraId="5892AF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621CC2" w14:textId="77777777" w:rsidR="00413CB7" w:rsidRPr="00413CB7" w:rsidRDefault="00413CB7" w:rsidP="00413CB7">
            <w:pPr>
              <w:spacing w:after="0"/>
              <w:jc w:val="right"/>
              <w:rPr>
                <w:szCs w:val="20"/>
              </w:rPr>
            </w:pPr>
            <w:r w:rsidRPr="00413CB7">
              <w:rPr>
                <w:szCs w:val="20"/>
              </w:rPr>
              <w:t>11.8.2013</w:t>
            </w:r>
          </w:p>
        </w:tc>
      </w:tr>
      <w:tr w:rsidR="00413CB7" w:rsidRPr="00413CB7" w14:paraId="40E4C341" w14:textId="77777777" w:rsidTr="005B36B0">
        <w:trPr>
          <w:trHeight w:val="20"/>
        </w:trPr>
        <w:tc>
          <w:tcPr>
            <w:tcW w:w="1756" w:type="pct"/>
            <w:noWrap/>
            <w:hideMark/>
          </w:tcPr>
          <w:p w14:paraId="4C35B975" w14:textId="77777777" w:rsidR="00413CB7" w:rsidRPr="00413CB7" w:rsidRDefault="00413CB7" w:rsidP="00413CB7">
            <w:pPr>
              <w:spacing w:after="0"/>
              <w:jc w:val="left"/>
              <w:rPr>
                <w:szCs w:val="20"/>
              </w:rPr>
            </w:pPr>
            <w:r w:rsidRPr="00413CB7">
              <w:rPr>
                <w:szCs w:val="20"/>
              </w:rPr>
              <w:t>Nathan Lazaroff</w:t>
            </w:r>
          </w:p>
        </w:tc>
        <w:tc>
          <w:tcPr>
            <w:tcW w:w="1597" w:type="pct"/>
            <w:noWrap/>
            <w:hideMark/>
          </w:tcPr>
          <w:p w14:paraId="441890F9" w14:textId="77777777"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14:paraId="7D7E87A1" w14:textId="77777777" w:rsidR="00413CB7" w:rsidRPr="00413CB7" w:rsidRDefault="00413CB7" w:rsidP="00413CB7">
            <w:pPr>
              <w:spacing w:after="0"/>
              <w:ind w:right="113"/>
              <w:jc w:val="right"/>
              <w:rPr>
                <w:szCs w:val="20"/>
              </w:rPr>
            </w:pPr>
            <w:r w:rsidRPr="00413CB7">
              <w:rPr>
                <w:szCs w:val="20"/>
              </w:rPr>
              <w:t>205.21</w:t>
            </w:r>
          </w:p>
        </w:tc>
        <w:tc>
          <w:tcPr>
            <w:tcW w:w="770" w:type="pct"/>
            <w:noWrap/>
            <w:hideMark/>
          </w:tcPr>
          <w:p w14:paraId="7A2630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164F16" w14:textId="77777777" w:rsidR="00413CB7" w:rsidRPr="00413CB7" w:rsidRDefault="00413CB7" w:rsidP="00413CB7">
            <w:pPr>
              <w:spacing w:after="0"/>
              <w:jc w:val="right"/>
              <w:rPr>
                <w:szCs w:val="20"/>
              </w:rPr>
            </w:pPr>
            <w:r w:rsidRPr="00413CB7">
              <w:rPr>
                <w:szCs w:val="20"/>
              </w:rPr>
              <w:t>10.7.2014</w:t>
            </w:r>
          </w:p>
        </w:tc>
      </w:tr>
      <w:tr w:rsidR="00413CB7" w:rsidRPr="00413CB7" w14:paraId="5DAA1890" w14:textId="77777777" w:rsidTr="005B36B0">
        <w:trPr>
          <w:trHeight w:val="20"/>
        </w:trPr>
        <w:tc>
          <w:tcPr>
            <w:tcW w:w="1756" w:type="pct"/>
            <w:noWrap/>
            <w:hideMark/>
          </w:tcPr>
          <w:p w14:paraId="23235A4C" w14:textId="77777777" w:rsidR="00413CB7" w:rsidRPr="00413CB7" w:rsidRDefault="00413CB7" w:rsidP="00413CB7">
            <w:pPr>
              <w:spacing w:after="0"/>
              <w:jc w:val="left"/>
              <w:rPr>
                <w:szCs w:val="20"/>
              </w:rPr>
            </w:pPr>
            <w:r w:rsidRPr="00413CB7">
              <w:rPr>
                <w:szCs w:val="20"/>
              </w:rPr>
              <w:t>Nathan Tobin</w:t>
            </w:r>
          </w:p>
        </w:tc>
        <w:tc>
          <w:tcPr>
            <w:tcW w:w="1597" w:type="pct"/>
            <w:noWrap/>
            <w:hideMark/>
          </w:tcPr>
          <w:p w14:paraId="1E4BEC9A"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61C0A55D"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3694BD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2FD925" w14:textId="77777777" w:rsidR="00413CB7" w:rsidRPr="00413CB7" w:rsidRDefault="00413CB7" w:rsidP="00413CB7">
            <w:pPr>
              <w:spacing w:after="0"/>
              <w:jc w:val="right"/>
              <w:rPr>
                <w:szCs w:val="20"/>
              </w:rPr>
            </w:pPr>
            <w:r w:rsidRPr="00413CB7">
              <w:rPr>
                <w:szCs w:val="20"/>
              </w:rPr>
              <w:t>16.12.2013</w:t>
            </w:r>
          </w:p>
        </w:tc>
      </w:tr>
      <w:tr w:rsidR="00413CB7" w:rsidRPr="00413CB7" w14:paraId="609DBA0D" w14:textId="77777777" w:rsidTr="005B36B0">
        <w:trPr>
          <w:trHeight w:val="20"/>
        </w:trPr>
        <w:tc>
          <w:tcPr>
            <w:tcW w:w="1756" w:type="pct"/>
            <w:noWrap/>
            <w:hideMark/>
          </w:tcPr>
          <w:p w14:paraId="617D2806" w14:textId="77777777" w:rsidR="00413CB7" w:rsidRPr="00413CB7" w:rsidRDefault="00413CB7" w:rsidP="00413CB7">
            <w:pPr>
              <w:spacing w:after="0"/>
              <w:jc w:val="left"/>
              <w:rPr>
                <w:szCs w:val="20"/>
              </w:rPr>
            </w:pPr>
            <w:r w:rsidRPr="00413CB7">
              <w:rPr>
                <w:szCs w:val="20"/>
              </w:rPr>
              <w:t>Nathan Watson</w:t>
            </w:r>
          </w:p>
        </w:tc>
        <w:tc>
          <w:tcPr>
            <w:tcW w:w="1597" w:type="pct"/>
            <w:noWrap/>
            <w:hideMark/>
          </w:tcPr>
          <w:p w14:paraId="19756B9D"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48AE1C0F"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5A7743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735C03" w14:textId="77777777" w:rsidR="00413CB7" w:rsidRPr="00413CB7" w:rsidRDefault="00413CB7" w:rsidP="00413CB7">
            <w:pPr>
              <w:spacing w:after="0"/>
              <w:jc w:val="right"/>
              <w:rPr>
                <w:szCs w:val="20"/>
              </w:rPr>
            </w:pPr>
            <w:r w:rsidRPr="00413CB7">
              <w:rPr>
                <w:szCs w:val="20"/>
              </w:rPr>
              <w:t>28.3.2013</w:t>
            </w:r>
          </w:p>
        </w:tc>
      </w:tr>
      <w:tr w:rsidR="00413CB7" w:rsidRPr="00413CB7" w14:paraId="3358B9CE" w14:textId="77777777" w:rsidTr="005B36B0">
        <w:trPr>
          <w:trHeight w:val="20"/>
        </w:trPr>
        <w:tc>
          <w:tcPr>
            <w:tcW w:w="1756" w:type="pct"/>
            <w:noWrap/>
            <w:hideMark/>
          </w:tcPr>
          <w:p w14:paraId="1DF77232" w14:textId="77777777" w:rsidR="00413CB7" w:rsidRPr="00413CB7" w:rsidRDefault="00413CB7" w:rsidP="00413CB7">
            <w:pPr>
              <w:spacing w:after="0"/>
              <w:jc w:val="left"/>
              <w:rPr>
                <w:szCs w:val="20"/>
              </w:rPr>
            </w:pPr>
            <w:r w:rsidRPr="00413CB7">
              <w:rPr>
                <w:szCs w:val="20"/>
              </w:rPr>
              <w:t>Nathan Wright</w:t>
            </w:r>
          </w:p>
        </w:tc>
        <w:tc>
          <w:tcPr>
            <w:tcW w:w="1597" w:type="pct"/>
            <w:noWrap/>
            <w:hideMark/>
          </w:tcPr>
          <w:p w14:paraId="38E4AA1A"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75E7B4A" w14:textId="77777777" w:rsidR="00413CB7" w:rsidRPr="00413CB7" w:rsidRDefault="00413CB7" w:rsidP="00413CB7">
            <w:pPr>
              <w:spacing w:after="0"/>
              <w:ind w:right="113"/>
              <w:jc w:val="right"/>
              <w:rPr>
                <w:szCs w:val="20"/>
              </w:rPr>
            </w:pPr>
            <w:r w:rsidRPr="00413CB7">
              <w:rPr>
                <w:szCs w:val="20"/>
              </w:rPr>
              <w:t>76.03</w:t>
            </w:r>
          </w:p>
        </w:tc>
        <w:tc>
          <w:tcPr>
            <w:tcW w:w="770" w:type="pct"/>
            <w:noWrap/>
            <w:hideMark/>
          </w:tcPr>
          <w:p w14:paraId="3EACA9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F0DCF1" w14:textId="77777777" w:rsidR="00413CB7" w:rsidRPr="00413CB7" w:rsidRDefault="00413CB7" w:rsidP="00413CB7">
            <w:pPr>
              <w:spacing w:after="0"/>
              <w:jc w:val="right"/>
              <w:rPr>
                <w:szCs w:val="20"/>
              </w:rPr>
            </w:pPr>
            <w:r w:rsidRPr="00413CB7">
              <w:rPr>
                <w:szCs w:val="20"/>
              </w:rPr>
              <w:t>6.8.2014</w:t>
            </w:r>
          </w:p>
        </w:tc>
      </w:tr>
      <w:tr w:rsidR="00413CB7" w:rsidRPr="00413CB7" w14:paraId="20513288" w14:textId="77777777" w:rsidTr="005B36B0">
        <w:trPr>
          <w:trHeight w:val="20"/>
        </w:trPr>
        <w:tc>
          <w:tcPr>
            <w:tcW w:w="1756" w:type="pct"/>
            <w:noWrap/>
            <w:hideMark/>
          </w:tcPr>
          <w:p w14:paraId="6DDCECC6" w14:textId="77777777" w:rsidR="00413CB7" w:rsidRPr="00413CB7" w:rsidRDefault="00413CB7" w:rsidP="00413CB7">
            <w:pPr>
              <w:spacing w:after="0"/>
              <w:jc w:val="left"/>
              <w:rPr>
                <w:szCs w:val="20"/>
              </w:rPr>
            </w:pPr>
            <w:r w:rsidRPr="00413CB7">
              <w:rPr>
                <w:szCs w:val="20"/>
              </w:rPr>
              <w:t>Nathaniel Davison</w:t>
            </w:r>
          </w:p>
        </w:tc>
        <w:tc>
          <w:tcPr>
            <w:tcW w:w="1597" w:type="pct"/>
            <w:noWrap/>
            <w:hideMark/>
          </w:tcPr>
          <w:p w14:paraId="4F746493" w14:textId="77777777" w:rsidR="00413CB7" w:rsidRPr="00413CB7" w:rsidRDefault="00413CB7" w:rsidP="00413CB7">
            <w:pPr>
              <w:spacing w:after="0"/>
              <w:ind w:left="113"/>
              <w:jc w:val="left"/>
              <w:rPr>
                <w:szCs w:val="20"/>
              </w:rPr>
            </w:pPr>
            <w:r w:rsidRPr="00413CB7">
              <w:rPr>
                <w:szCs w:val="20"/>
              </w:rPr>
              <w:t>WAYVILLE, SA 5034</w:t>
            </w:r>
          </w:p>
        </w:tc>
        <w:tc>
          <w:tcPr>
            <w:tcW w:w="424" w:type="pct"/>
            <w:noWrap/>
            <w:hideMark/>
          </w:tcPr>
          <w:p w14:paraId="3F432834"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0E6A33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4E2795" w14:textId="77777777" w:rsidR="00413CB7" w:rsidRPr="00413CB7" w:rsidRDefault="00413CB7" w:rsidP="00413CB7">
            <w:pPr>
              <w:spacing w:after="0"/>
              <w:jc w:val="right"/>
              <w:rPr>
                <w:szCs w:val="20"/>
              </w:rPr>
            </w:pPr>
            <w:r w:rsidRPr="00413CB7">
              <w:rPr>
                <w:szCs w:val="20"/>
              </w:rPr>
              <w:t>25.11.2014</w:t>
            </w:r>
          </w:p>
        </w:tc>
      </w:tr>
      <w:tr w:rsidR="00413CB7" w:rsidRPr="00413CB7" w14:paraId="23C3A187" w14:textId="77777777" w:rsidTr="005B36B0">
        <w:trPr>
          <w:trHeight w:val="20"/>
        </w:trPr>
        <w:tc>
          <w:tcPr>
            <w:tcW w:w="1756" w:type="pct"/>
            <w:noWrap/>
            <w:hideMark/>
          </w:tcPr>
          <w:p w14:paraId="660C561C" w14:textId="77777777" w:rsidR="00413CB7" w:rsidRPr="00413CB7" w:rsidRDefault="00413CB7" w:rsidP="00413CB7">
            <w:pPr>
              <w:spacing w:after="0"/>
              <w:jc w:val="left"/>
              <w:rPr>
                <w:szCs w:val="20"/>
              </w:rPr>
            </w:pPr>
            <w:r w:rsidRPr="00413CB7">
              <w:rPr>
                <w:szCs w:val="20"/>
              </w:rPr>
              <w:t>Nature Foundation SA</w:t>
            </w:r>
          </w:p>
        </w:tc>
        <w:tc>
          <w:tcPr>
            <w:tcW w:w="1597" w:type="pct"/>
            <w:noWrap/>
            <w:hideMark/>
          </w:tcPr>
          <w:p w14:paraId="02504DB0"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5DC1006C"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503A24E0" w14:textId="77777777" w:rsidR="00413CB7" w:rsidRPr="00413CB7" w:rsidRDefault="00413CB7" w:rsidP="00413CB7">
            <w:pPr>
              <w:spacing w:after="0"/>
              <w:ind w:left="170"/>
              <w:jc w:val="left"/>
              <w:rPr>
                <w:szCs w:val="20"/>
              </w:rPr>
            </w:pPr>
            <w:r w:rsidRPr="00413CB7">
              <w:rPr>
                <w:szCs w:val="20"/>
              </w:rPr>
              <w:t>Refund 926277</w:t>
            </w:r>
          </w:p>
        </w:tc>
        <w:tc>
          <w:tcPr>
            <w:tcW w:w="453" w:type="pct"/>
            <w:noWrap/>
            <w:hideMark/>
          </w:tcPr>
          <w:p w14:paraId="61A57698" w14:textId="77777777" w:rsidR="00413CB7" w:rsidRPr="00413CB7" w:rsidRDefault="00413CB7" w:rsidP="00413CB7">
            <w:pPr>
              <w:spacing w:after="0"/>
              <w:jc w:val="right"/>
              <w:rPr>
                <w:szCs w:val="20"/>
              </w:rPr>
            </w:pPr>
            <w:r w:rsidRPr="00413CB7">
              <w:rPr>
                <w:szCs w:val="20"/>
              </w:rPr>
              <w:t>4.6.2013</w:t>
            </w:r>
          </w:p>
        </w:tc>
      </w:tr>
      <w:tr w:rsidR="00413CB7" w:rsidRPr="00413CB7" w14:paraId="213AE7C3" w14:textId="77777777" w:rsidTr="005B36B0">
        <w:trPr>
          <w:trHeight w:val="20"/>
        </w:trPr>
        <w:tc>
          <w:tcPr>
            <w:tcW w:w="1756" w:type="pct"/>
            <w:noWrap/>
            <w:hideMark/>
          </w:tcPr>
          <w:p w14:paraId="231878A2" w14:textId="77777777" w:rsidR="00413CB7" w:rsidRPr="00413CB7" w:rsidRDefault="00413CB7" w:rsidP="00413CB7">
            <w:pPr>
              <w:spacing w:after="0"/>
              <w:jc w:val="left"/>
              <w:rPr>
                <w:szCs w:val="20"/>
              </w:rPr>
            </w:pPr>
            <w:r w:rsidRPr="00413CB7">
              <w:rPr>
                <w:szCs w:val="20"/>
              </w:rPr>
              <w:t>Naza Nukic</w:t>
            </w:r>
          </w:p>
        </w:tc>
        <w:tc>
          <w:tcPr>
            <w:tcW w:w="1597" w:type="pct"/>
            <w:noWrap/>
            <w:hideMark/>
          </w:tcPr>
          <w:p w14:paraId="7CD8A85A" w14:textId="77777777"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14:paraId="1EBF8C2B" w14:textId="77777777" w:rsidR="00413CB7" w:rsidRPr="00413CB7" w:rsidRDefault="00413CB7" w:rsidP="00413CB7">
            <w:pPr>
              <w:spacing w:after="0"/>
              <w:ind w:right="113"/>
              <w:jc w:val="right"/>
              <w:rPr>
                <w:szCs w:val="20"/>
              </w:rPr>
            </w:pPr>
            <w:r w:rsidRPr="00413CB7">
              <w:rPr>
                <w:szCs w:val="20"/>
              </w:rPr>
              <w:t>202.86</w:t>
            </w:r>
          </w:p>
        </w:tc>
        <w:tc>
          <w:tcPr>
            <w:tcW w:w="770" w:type="pct"/>
            <w:noWrap/>
            <w:hideMark/>
          </w:tcPr>
          <w:p w14:paraId="357110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99D2DB" w14:textId="77777777" w:rsidR="00413CB7" w:rsidRPr="00413CB7" w:rsidRDefault="00413CB7" w:rsidP="00413CB7">
            <w:pPr>
              <w:spacing w:after="0"/>
              <w:jc w:val="right"/>
              <w:rPr>
                <w:szCs w:val="20"/>
              </w:rPr>
            </w:pPr>
            <w:r w:rsidRPr="00413CB7">
              <w:rPr>
                <w:szCs w:val="20"/>
              </w:rPr>
              <w:t>6.5.2014</w:t>
            </w:r>
          </w:p>
        </w:tc>
      </w:tr>
      <w:tr w:rsidR="00413CB7" w:rsidRPr="00413CB7" w14:paraId="1A81934D" w14:textId="77777777" w:rsidTr="005B36B0">
        <w:trPr>
          <w:trHeight w:val="20"/>
        </w:trPr>
        <w:tc>
          <w:tcPr>
            <w:tcW w:w="1756" w:type="pct"/>
            <w:noWrap/>
            <w:hideMark/>
          </w:tcPr>
          <w:p w14:paraId="6BD9F343" w14:textId="77777777" w:rsidR="00413CB7" w:rsidRPr="00413CB7" w:rsidRDefault="00413CB7" w:rsidP="00413CB7">
            <w:pPr>
              <w:spacing w:after="0"/>
              <w:jc w:val="left"/>
              <w:rPr>
                <w:szCs w:val="20"/>
              </w:rPr>
            </w:pPr>
            <w:r w:rsidRPr="00413CB7">
              <w:rPr>
                <w:szCs w:val="20"/>
              </w:rPr>
              <w:t>Nealie Family Trust</w:t>
            </w:r>
          </w:p>
        </w:tc>
        <w:tc>
          <w:tcPr>
            <w:tcW w:w="1597" w:type="pct"/>
            <w:noWrap/>
            <w:hideMark/>
          </w:tcPr>
          <w:p w14:paraId="23563FDC"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3EDCB1C4" w14:textId="77777777" w:rsidR="00413CB7" w:rsidRPr="00413CB7" w:rsidRDefault="00413CB7" w:rsidP="00413CB7">
            <w:pPr>
              <w:spacing w:after="0"/>
              <w:ind w:right="113"/>
              <w:jc w:val="right"/>
              <w:rPr>
                <w:szCs w:val="20"/>
              </w:rPr>
            </w:pPr>
            <w:r w:rsidRPr="00413CB7">
              <w:rPr>
                <w:szCs w:val="20"/>
              </w:rPr>
              <w:t>12.63</w:t>
            </w:r>
          </w:p>
        </w:tc>
        <w:tc>
          <w:tcPr>
            <w:tcW w:w="770" w:type="pct"/>
            <w:noWrap/>
            <w:hideMark/>
          </w:tcPr>
          <w:p w14:paraId="339C73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0EE55B" w14:textId="77777777" w:rsidR="00413CB7" w:rsidRPr="00413CB7" w:rsidRDefault="00413CB7" w:rsidP="00413CB7">
            <w:pPr>
              <w:spacing w:after="0"/>
              <w:jc w:val="right"/>
              <w:rPr>
                <w:szCs w:val="20"/>
              </w:rPr>
            </w:pPr>
            <w:r w:rsidRPr="00413CB7">
              <w:rPr>
                <w:szCs w:val="20"/>
              </w:rPr>
              <w:t>19.3.2013</w:t>
            </w:r>
          </w:p>
        </w:tc>
      </w:tr>
      <w:tr w:rsidR="00413CB7" w:rsidRPr="00413CB7" w14:paraId="19180D5B" w14:textId="77777777" w:rsidTr="005B36B0">
        <w:trPr>
          <w:trHeight w:val="20"/>
        </w:trPr>
        <w:tc>
          <w:tcPr>
            <w:tcW w:w="1756" w:type="pct"/>
            <w:noWrap/>
            <w:hideMark/>
          </w:tcPr>
          <w:p w14:paraId="77FCB022" w14:textId="77777777" w:rsidR="00413CB7" w:rsidRPr="00413CB7" w:rsidRDefault="00413CB7" w:rsidP="00413CB7">
            <w:pPr>
              <w:spacing w:after="0"/>
              <w:jc w:val="left"/>
              <w:rPr>
                <w:szCs w:val="20"/>
              </w:rPr>
            </w:pPr>
            <w:r w:rsidRPr="00413CB7">
              <w:rPr>
                <w:szCs w:val="20"/>
              </w:rPr>
              <w:t>Nealie Family Trust</w:t>
            </w:r>
          </w:p>
        </w:tc>
        <w:tc>
          <w:tcPr>
            <w:tcW w:w="1597" w:type="pct"/>
            <w:noWrap/>
            <w:hideMark/>
          </w:tcPr>
          <w:p w14:paraId="33FE0D47"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34501943" w14:textId="77777777" w:rsidR="00413CB7" w:rsidRPr="00413CB7" w:rsidRDefault="00413CB7" w:rsidP="00413CB7">
            <w:pPr>
              <w:spacing w:after="0"/>
              <w:ind w:right="113"/>
              <w:jc w:val="right"/>
              <w:rPr>
                <w:szCs w:val="20"/>
              </w:rPr>
            </w:pPr>
            <w:r w:rsidRPr="00413CB7">
              <w:rPr>
                <w:szCs w:val="20"/>
              </w:rPr>
              <w:t>61.32</w:t>
            </w:r>
          </w:p>
        </w:tc>
        <w:tc>
          <w:tcPr>
            <w:tcW w:w="770" w:type="pct"/>
            <w:noWrap/>
            <w:hideMark/>
          </w:tcPr>
          <w:p w14:paraId="7FE5E9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30E6EE" w14:textId="77777777" w:rsidR="00413CB7" w:rsidRPr="00413CB7" w:rsidRDefault="00413CB7" w:rsidP="00413CB7">
            <w:pPr>
              <w:spacing w:after="0"/>
              <w:jc w:val="right"/>
              <w:rPr>
                <w:szCs w:val="20"/>
              </w:rPr>
            </w:pPr>
            <w:r w:rsidRPr="00413CB7">
              <w:rPr>
                <w:szCs w:val="20"/>
              </w:rPr>
              <w:t>30.4.2013</w:t>
            </w:r>
          </w:p>
        </w:tc>
      </w:tr>
      <w:tr w:rsidR="00413CB7" w:rsidRPr="00413CB7" w14:paraId="50B5B771" w14:textId="77777777" w:rsidTr="005B36B0">
        <w:trPr>
          <w:trHeight w:val="20"/>
        </w:trPr>
        <w:tc>
          <w:tcPr>
            <w:tcW w:w="1756" w:type="pct"/>
            <w:noWrap/>
            <w:hideMark/>
          </w:tcPr>
          <w:p w14:paraId="4AC52E2E" w14:textId="77777777" w:rsidR="00413CB7" w:rsidRPr="00413CB7" w:rsidRDefault="00413CB7" w:rsidP="00413CB7">
            <w:pPr>
              <w:spacing w:after="0"/>
              <w:jc w:val="left"/>
              <w:rPr>
                <w:szCs w:val="20"/>
              </w:rPr>
            </w:pPr>
            <w:r w:rsidRPr="00413CB7">
              <w:rPr>
                <w:szCs w:val="20"/>
              </w:rPr>
              <w:t>Neil Amos</w:t>
            </w:r>
          </w:p>
        </w:tc>
        <w:tc>
          <w:tcPr>
            <w:tcW w:w="1597" w:type="pct"/>
            <w:noWrap/>
            <w:hideMark/>
          </w:tcPr>
          <w:p w14:paraId="0989778D" w14:textId="77777777" w:rsidR="00413CB7" w:rsidRPr="00413CB7" w:rsidRDefault="00413CB7" w:rsidP="00413CB7">
            <w:pPr>
              <w:spacing w:after="0"/>
              <w:ind w:left="113"/>
              <w:jc w:val="left"/>
              <w:rPr>
                <w:szCs w:val="20"/>
              </w:rPr>
            </w:pPr>
            <w:r w:rsidRPr="00413CB7">
              <w:rPr>
                <w:szCs w:val="20"/>
              </w:rPr>
              <w:t>TERINGIE, SA 5072</w:t>
            </w:r>
          </w:p>
        </w:tc>
        <w:tc>
          <w:tcPr>
            <w:tcW w:w="424" w:type="pct"/>
            <w:noWrap/>
            <w:hideMark/>
          </w:tcPr>
          <w:p w14:paraId="79BC11B8" w14:textId="77777777" w:rsidR="00413CB7" w:rsidRPr="00413CB7" w:rsidRDefault="00413CB7" w:rsidP="00413CB7">
            <w:pPr>
              <w:spacing w:after="0"/>
              <w:ind w:right="113"/>
              <w:jc w:val="right"/>
              <w:rPr>
                <w:szCs w:val="20"/>
              </w:rPr>
            </w:pPr>
            <w:r w:rsidRPr="00413CB7">
              <w:rPr>
                <w:szCs w:val="20"/>
              </w:rPr>
              <w:t>86.57</w:t>
            </w:r>
          </w:p>
        </w:tc>
        <w:tc>
          <w:tcPr>
            <w:tcW w:w="770" w:type="pct"/>
            <w:noWrap/>
            <w:hideMark/>
          </w:tcPr>
          <w:p w14:paraId="3F00B4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0E328B" w14:textId="77777777" w:rsidR="00413CB7" w:rsidRPr="00413CB7" w:rsidRDefault="00413CB7" w:rsidP="00413CB7">
            <w:pPr>
              <w:spacing w:after="0"/>
              <w:jc w:val="right"/>
              <w:rPr>
                <w:szCs w:val="20"/>
              </w:rPr>
            </w:pPr>
            <w:r w:rsidRPr="00413CB7">
              <w:rPr>
                <w:szCs w:val="20"/>
              </w:rPr>
              <w:t>15.5.2014</w:t>
            </w:r>
          </w:p>
        </w:tc>
      </w:tr>
      <w:tr w:rsidR="00413CB7" w:rsidRPr="00413CB7" w14:paraId="17B9EEBB" w14:textId="77777777" w:rsidTr="005B36B0">
        <w:trPr>
          <w:trHeight w:val="20"/>
        </w:trPr>
        <w:tc>
          <w:tcPr>
            <w:tcW w:w="1756" w:type="pct"/>
            <w:noWrap/>
            <w:hideMark/>
          </w:tcPr>
          <w:p w14:paraId="664B45B0" w14:textId="77777777" w:rsidR="00413CB7" w:rsidRPr="00413CB7" w:rsidRDefault="00413CB7" w:rsidP="00413CB7">
            <w:pPr>
              <w:spacing w:after="0"/>
              <w:jc w:val="left"/>
              <w:rPr>
                <w:szCs w:val="20"/>
              </w:rPr>
            </w:pPr>
            <w:r w:rsidRPr="00413CB7">
              <w:rPr>
                <w:szCs w:val="20"/>
              </w:rPr>
              <w:t>Neil Bonsor</w:t>
            </w:r>
          </w:p>
        </w:tc>
        <w:tc>
          <w:tcPr>
            <w:tcW w:w="1597" w:type="pct"/>
            <w:noWrap/>
            <w:hideMark/>
          </w:tcPr>
          <w:p w14:paraId="70BD5065" w14:textId="77777777"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14:paraId="29C21C44"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16C333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AE8890" w14:textId="77777777" w:rsidR="00413CB7" w:rsidRPr="00413CB7" w:rsidRDefault="00413CB7" w:rsidP="00413CB7">
            <w:pPr>
              <w:spacing w:after="0"/>
              <w:jc w:val="right"/>
              <w:rPr>
                <w:szCs w:val="20"/>
              </w:rPr>
            </w:pPr>
            <w:r w:rsidRPr="00413CB7">
              <w:rPr>
                <w:szCs w:val="20"/>
              </w:rPr>
              <w:t>23.1.2015</w:t>
            </w:r>
          </w:p>
        </w:tc>
      </w:tr>
      <w:tr w:rsidR="00413CB7" w:rsidRPr="00413CB7" w14:paraId="03D1D4B8" w14:textId="77777777" w:rsidTr="005B36B0">
        <w:trPr>
          <w:trHeight w:val="20"/>
        </w:trPr>
        <w:tc>
          <w:tcPr>
            <w:tcW w:w="1756" w:type="pct"/>
            <w:noWrap/>
            <w:hideMark/>
          </w:tcPr>
          <w:p w14:paraId="53083D6C" w14:textId="77777777" w:rsidR="00413CB7" w:rsidRPr="00413CB7" w:rsidRDefault="00413CB7" w:rsidP="00413CB7">
            <w:pPr>
              <w:spacing w:after="0"/>
              <w:jc w:val="left"/>
              <w:rPr>
                <w:szCs w:val="20"/>
              </w:rPr>
            </w:pPr>
            <w:r w:rsidRPr="00413CB7">
              <w:rPr>
                <w:szCs w:val="20"/>
              </w:rPr>
              <w:t>Neil McCredden</w:t>
            </w:r>
          </w:p>
        </w:tc>
        <w:tc>
          <w:tcPr>
            <w:tcW w:w="1597" w:type="pct"/>
            <w:noWrap/>
            <w:hideMark/>
          </w:tcPr>
          <w:p w14:paraId="7E2928A1"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0C08A4DF"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2A9C6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33946D" w14:textId="77777777" w:rsidR="00413CB7" w:rsidRPr="00413CB7" w:rsidRDefault="00413CB7" w:rsidP="00413CB7">
            <w:pPr>
              <w:spacing w:after="0"/>
              <w:jc w:val="right"/>
              <w:rPr>
                <w:szCs w:val="20"/>
              </w:rPr>
            </w:pPr>
            <w:r w:rsidRPr="00413CB7">
              <w:rPr>
                <w:szCs w:val="20"/>
              </w:rPr>
              <w:t>28.1.2014</w:t>
            </w:r>
          </w:p>
        </w:tc>
      </w:tr>
      <w:tr w:rsidR="00413CB7" w:rsidRPr="00413CB7" w14:paraId="3B130EDB" w14:textId="77777777" w:rsidTr="005B36B0">
        <w:trPr>
          <w:trHeight w:val="20"/>
        </w:trPr>
        <w:tc>
          <w:tcPr>
            <w:tcW w:w="1756" w:type="pct"/>
            <w:noWrap/>
            <w:hideMark/>
          </w:tcPr>
          <w:p w14:paraId="23DA5663" w14:textId="77777777" w:rsidR="00413CB7" w:rsidRPr="00413CB7" w:rsidRDefault="00413CB7" w:rsidP="00413CB7">
            <w:pPr>
              <w:spacing w:after="0"/>
              <w:jc w:val="left"/>
              <w:rPr>
                <w:szCs w:val="20"/>
              </w:rPr>
            </w:pPr>
            <w:r w:rsidRPr="00413CB7">
              <w:rPr>
                <w:szCs w:val="20"/>
              </w:rPr>
              <w:t>Neil Reynolds</w:t>
            </w:r>
          </w:p>
        </w:tc>
        <w:tc>
          <w:tcPr>
            <w:tcW w:w="1597" w:type="pct"/>
            <w:noWrap/>
            <w:hideMark/>
          </w:tcPr>
          <w:p w14:paraId="0A30C8A5"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C8E09A8" w14:textId="77777777" w:rsidR="00413CB7" w:rsidRPr="00413CB7" w:rsidRDefault="00413CB7" w:rsidP="00413CB7">
            <w:pPr>
              <w:spacing w:after="0"/>
              <w:ind w:right="113"/>
              <w:jc w:val="right"/>
              <w:rPr>
                <w:szCs w:val="20"/>
              </w:rPr>
            </w:pPr>
            <w:r w:rsidRPr="00413CB7">
              <w:rPr>
                <w:szCs w:val="20"/>
              </w:rPr>
              <w:t>12.95</w:t>
            </w:r>
          </w:p>
        </w:tc>
        <w:tc>
          <w:tcPr>
            <w:tcW w:w="770" w:type="pct"/>
            <w:noWrap/>
            <w:hideMark/>
          </w:tcPr>
          <w:p w14:paraId="40152F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D96C0E" w14:textId="77777777" w:rsidR="00413CB7" w:rsidRPr="00413CB7" w:rsidRDefault="00413CB7" w:rsidP="00413CB7">
            <w:pPr>
              <w:spacing w:after="0"/>
              <w:jc w:val="right"/>
              <w:rPr>
                <w:szCs w:val="20"/>
              </w:rPr>
            </w:pPr>
            <w:r w:rsidRPr="00413CB7">
              <w:rPr>
                <w:szCs w:val="20"/>
              </w:rPr>
              <w:t>30.5.2013</w:t>
            </w:r>
          </w:p>
        </w:tc>
      </w:tr>
      <w:tr w:rsidR="00413CB7" w:rsidRPr="00413CB7" w14:paraId="7D42EB47" w14:textId="77777777" w:rsidTr="005B36B0">
        <w:trPr>
          <w:trHeight w:val="20"/>
        </w:trPr>
        <w:tc>
          <w:tcPr>
            <w:tcW w:w="1756" w:type="pct"/>
            <w:noWrap/>
            <w:hideMark/>
          </w:tcPr>
          <w:p w14:paraId="652DC31E" w14:textId="77777777" w:rsidR="00413CB7" w:rsidRPr="00413CB7" w:rsidRDefault="00413CB7" w:rsidP="00413CB7">
            <w:pPr>
              <w:spacing w:after="0"/>
              <w:jc w:val="left"/>
              <w:rPr>
                <w:szCs w:val="20"/>
              </w:rPr>
            </w:pPr>
            <w:r w:rsidRPr="00413CB7">
              <w:rPr>
                <w:szCs w:val="20"/>
              </w:rPr>
              <w:t>Neil Spooner</w:t>
            </w:r>
          </w:p>
        </w:tc>
        <w:tc>
          <w:tcPr>
            <w:tcW w:w="1597" w:type="pct"/>
            <w:noWrap/>
            <w:hideMark/>
          </w:tcPr>
          <w:p w14:paraId="27A354C1" w14:textId="77777777"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14:paraId="3FF73772" w14:textId="77777777" w:rsidR="00413CB7" w:rsidRPr="00413CB7" w:rsidRDefault="00413CB7" w:rsidP="00413CB7">
            <w:pPr>
              <w:spacing w:after="0"/>
              <w:ind w:right="113"/>
              <w:jc w:val="right"/>
              <w:rPr>
                <w:szCs w:val="20"/>
              </w:rPr>
            </w:pPr>
            <w:r w:rsidRPr="00413CB7">
              <w:rPr>
                <w:szCs w:val="20"/>
              </w:rPr>
              <w:t>26.31</w:t>
            </w:r>
          </w:p>
        </w:tc>
        <w:tc>
          <w:tcPr>
            <w:tcW w:w="770" w:type="pct"/>
            <w:noWrap/>
            <w:hideMark/>
          </w:tcPr>
          <w:p w14:paraId="0A16E7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B29676" w14:textId="77777777" w:rsidR="00413CB7" w:rsidRPr="00413CB7" w:rsidRDefault="00413CB7" w:rsidP="00413CB7">
            <w:pPr>
              <w:spacing w:after="0"/>
              <w:jc w:val="right"/>
              <w:rPr>
                <w:szCs w:val="20"/>
              </w:rPr>
            </w:pPr>
            <w:r w:rsidRPr="00413CB7">
              <w:rPr>
                <w:szCs w:val="20"/>
              </w:rPr>
              <w:t>17.11.2014</w:t>
            </w:r>
          </w:p>
        </w:tc>
      </w:tr>
      <w:tr w:rsidR="00413CB7" w:rsidRPr="00413CB7" w14:paraId="1D32E743" w14:textId="77777777" w:rsidTr="005B36B0">
        <w:trPr>
          <w:trHeight w:val="20"/>
        </w:trPr>
        <w:tc>
          <w:tcPr>
            <w:tcW w:w="1756" w:type="pct"/>
            <w:noWrap/>
            <w:hideMark/>
          </w:tcPr>
          <w:p w14:paraId="0B490EC3" w14:textId="77777777" w:rsidR="00413CB7" w:rsidRPr="00413CB7" w:rsidRDefault="00413CB7" w:rsidP="00413CB7">
            <w:pPr>
              <w:spacing w:after="0"/>
              <w:jc w:val="left"/>
              <w:rPr>
                <w:szCs w:val="20"/>
              </w:rPr>
            </w:pPr>
            <w:r w:rsidRPr="00413CB7">
              <w:rPr>
                <w:szCs w:val="20"/>
              </w:rPr>
              <w:t>Neil White</w:t>
            </w:r>
          </w:p>
        </w:tc>
        <w:tc>
          <w:tcPr>
            <w:tcW w:w="1597" w:type="pct"/>
            <w:noWrap/>
            <w:hideMark/>
          </w:tcPr>
          <w:p w14:paraId="0CC80E02"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71CE1AEC" w14:textId="77777777" w:rsidR="00413CB7" w:rsidRPr="00413CB7" w:rsidRDefault="00413CB7" w:rsidP="00413CB7">
            <w:pPr>
              <w:spacing w:after="0"/>
              <w:ind w:right="113"/>
              <w:jc w:val="right"/>
              <w:rPr>
                <w:szCs w:val="20"/>
              </w:rPr>
            </w:pPr>
            <w:r w:rsidRPr="00413CB7">
              <w:rPr>
                <w:szCs w:val="20"/>
              </w:rPr>
              <w:t>72.03</w:t>
            </w:r>
          </w:p>
        </w:tc>
        <w:tc>
          <w:tcPr>
            <w:tcW w:w="770" w:type="pct"/>
            <w:noWrap/>
            <w:hideMark/>
          </w:tcPr>
          <w:p w14:paraId="0AEBB2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286EE4" w14:textId="77777777" w:rsidR="00413CB7" w:rsidRPr="00413CB7" w:rsidRDefault="00413CB7" w:rsidP="00413CB7">
            <w:pPr>
              <w:spacing w:after="0"/>
              <w:jc w:val="right"/>
              <w:rPr>
                <w:szCs w:val="20"/>
              </w:rPr>
            </w:pPr>
            <w:r w:rsidRPr="00413CB7">
              <w:rPr>
                <w:szCs w:val="20"/>
              </w:rPr>
              <w:t>14.1.2015</w:t>
            </w:r>
          </w:p>
        </w:tc>
      </w:tr>
      <w:tr w:rsidR="00413CB7" w:rsidRPr="00413CB7" w14:paraId="6A510B03" w14:textId="77777777" w:rsidTr="005B36B0">
        <w:trPr>
          <w:trHeight w:val="20"/>
        </w:trPr>
        <w:tc>
          <w:tcPr>
            <w:tcW w:w="1756" w:type="pct"/>
            <w:noWrap/>
            <w:hideMark/>
          </w:tcPr>
          <w:p w14:paraId="44DEC54A" w14:textId="77777777" w:rsidR="00413CB7" w:rsidRPr="00413CB7" w:rsidRDefault="00413CB7" w:rsidP="00413CB7">
            <w:pPr>
              <w:spacing w:after="0"/>
              <w:jc w:val="left"/>
              <w:rPr>
                <w:szCs w:val="20"/>
              </w:rPr>
            </w:pPr>
            <w:r w:rsidRPr="00413CB7">
              <w:rPr>
                <w:szCs w:val="20"/>
              </w:rPr>
              <w:t>Nerissa Nesci</w:t>
            </w:r>
          </w:p>
        </w:tc>
        <w:tc>
          <w:tcPr>
            <w:tcW w:w="1597" w:type="pct"/>
            <w:noWrap/>
            <w:hideMark/>
          </w:tcPr>
          <w:p w14:paraId="31437A74" w14:textId="77777777"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14:paraId="04BD946D" w14:textId="77777777" w:rsidR="00413CB7" w:rsidRPr="00413CB7" w:rsidRDefault="00413CB7" w:rsidP="00413CB7">
            <w:pPr>
              <w:spacing w:after="0"/>
              <w:ind w:right="113"/>
              <w:jc w:val="right"/>
              <w:rPr>
                <w:szCs w:val="20"/>
              </w:rPr>
            </w:pPr>
            <w:r w:rsidRPr="00413CB7">
              <w:rPr>
                <w:szCs w:val="20"/>
              </w:rPr>
              <w:t>37.08</w:t>
            </w:r>
          </w:p>
        </w:tc>
        <w:tc>
          <w:tcPr>
            <w:tcW w:w="770" w:type="pct"/>
            <w:noWrap/>
            <w:hideMark/>
          </w:tcPr>
          <w:p w14:paraId="77F3DC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67E88B" w14:textId="77777777" w:rsidR="00413CB7" w:rsidRPr="00413CB7" w:rsidRDefault="00413CB7" w:rsidP="00413CB7">
            <w:pPr>
              <w:spacing w:after="0"/>
              <w:jc w:val="right"/>
              <w:rPr>
                <w:szCs w:val="20"/>
              </w:rPr>
            </w:pPr>
            <w:r w:rsidRPr="00413CB7">
              <w:rPr>
                <w:szCs w:val="20"/>
              </w:rPr>
              <w:t>29.9.2014</w:t>
            </w:r>
          </w:p>
        </w:tc>
      </w:tr>
      <w:tr w:rsidR="00413CB7" w:rsidRPr="00413CB7" w14:paraId="0AEE2147" w14:textId="77777777" w:rsidTr="005B36B0">
        <w:trPr>
          <w:trHeight w:val="20"/>
        </w:trPr>
        <w:tc>
          <w:tcPr>
            <w:tcW w:w="1756" w:type="pct"/>
            <w:noWrap/>
            <w:hideMark/>
          </w:tcPr>
          <w:p w14:paraId="42206F38" w14:textId="77777777" w:rsidR="00413CB7" w:rsidRPr="00413CB7" w:rsidRDefault="00413CB7" w:rsidP="00413CB7">
            <w:pPr>
              <w:spacing w:after="0"/>
              <w:jc w:val="left"/>
              <w:rPr>
                <w:szCs w:val="20"/>
              </w:rPr>
            </w:pPr>
            <w:r w:rsidRPr="00413CB7">
              <w:rPr>
                <w:szCs w:val="20"/>
              </w:rPr>
              <w:t>Nermin Sabonovic</w:t>
            </w:r>
          </w:p>
        </w:tc>
        <w:tc>
          <w:tcPr>
            <w:tcW w:w="1597" w:type="pct"/>
            <w:noWrap/>
            <w:hideMark/>
          </w:tcPr>
          <w:p w14:paraId="71579E38"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495DB33E"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2AB236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EB4CCD" w14:textId="77777777" w:rsidR="00413CB7" w:rsidRPr="00413CB7" w:rsidRDefault="00413CB7" w:rsidP="00413CB7">
            <w:pPr>
              <w:spacing w:after="0"/>
              <w:jc w:val="right"/>
              <w:rPr>
                <w:szCs w:val="20"/>
              </w:rPr>
            </w:pPr>
            <w:r w:rsidRPr="00413CB7">
              <w:rPr>
                <w:szCs w:val="20"/>
              </w:rPr>
              <w:t>19.7.2013</w:t>
            </w:r>
          </w:p>
        </w:tc>
      </w:tr>
      <w:tr w:rsidR="00413CB7" w:rsidRPr="00413CB7" w14:paraId="5BBEAD46" w14:textId="77777777" w:rsidTr="005B36B0">
        <w:trPr>
          <w:trHeight w:val="20"/>
        </w:trPr>
        <w:tc>
          <w:tcPr>
            <w:tcW w:w="1756" w:type="pct"/>
            <w:noWrap/>
            <w:hideMark/>
          </w:tcPr>
          <w:p w14:paraId="6C7F5B3C" w14:textId="77777777" w:rsidR="00413CB7" w:rsidRPr="00413CB7" w:rsidRDefault="00413CB7" w:rsidP="00413CB7">
            <w:pPr>
              <w:spacing w:after="0"/>
              <w:jc w:val="left"/>
              <w:rPr>
                <w:szCs w:val="20"/>
              </w:rPr>
            </w:pPr>
            <w:r w:rsidRPr="00413CB7">
              <w:rPr>
                <w:szCs w:val="20"/>
              </w:rPr>
              <w:t>Nessie Clarke</w:t>
            </w:r>
          </w:p>
        </w:tc>
        <w:tc>
          <w:tcPr>
            <w:tcW w:w="1597" w:type="pct"/>
            <w:noWrap/>
            <w:hideMark/>
          </w:tcPr>
          <w:p w14:paraId="6CDC00B5" w14:textId="77777777" w:rsidR="00413CB7" w:rsidRPr="00413CB7" w:rsidRDefault="00413CB7" w:rsidP="00413CB7">
            <w:pPr>
              <w:spacing w:after="0"/>
              <w:ind w:left="113"/>
              <w:jc w:val="left"/>
              <w:rPr>
                <w:szCs w:val="20"/>
              </w:rPr>
            </w:pPr>
            <w:r w:rsidRPr="00413CB7">
              <w:rPr>
                <w:szCs w:val="20"/>
              </w:rPr>
              <w:t>MENINGIE, SA 5264</w:t>
            </w:r>
          </w:p>
        </w:tc>
        <w:tc>
          <w:tcPr>
            <w:tcW w:w="424" w:type="pct"/>
            <w:noWrap/>
            <w:hideMark/>
          </w:tcPr>
          <w:p w14:paraId="4F141FF5" w14:textId="77777777" w:rsidR="00413CB7" w:rsidRPr="00413CB7" w:rsidRDefault="00413CB7" w:rsidP="00413CB7">
            <w:pPr>
              <w:spacing w:after="0"/>
              <w:ind w:right="113"/>
              <w:jc w:val="right"/>
              <w:rPr>
                <w:szCs w:val="20"/>
              </w:rPr>
            </w:pPr>
            <w:r w:rsidRPr="00413CB7">
              <w:rPr>
                <w:szCs w:val="20"/>
              </w:rPr>
              <w:t>75.32</w:t>
            </w:r>
          </w:p>
        </w:tc>
        <w:tc>
          <w:tcPr>
            <w:tcW w:w="770" w:type="pct"/>
            <w:noWrap/>
            <w:hideMark/>
          </w:tcPr>
          <w:p w14:paraId="521ACB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07651B" w14:textId="77777777" w:rsidR="00413CB7" w:rsidRPr="00413CB7" w:rsidRDefault="00413CB7" w:rsidP="00413CB7">
            <w:pPr>
              <w:spacing w:after="0"/>
              <w:jc w:val="right"/>
              <w:rPr>
                <w:szCs w:val="20"/>
              </w:rPr>
            </w:pPr>
            <w:r w:rsidRPr="00413CB7">
              <w:rPr>
                <w:szCs w:val="20"/>
              </w:rPr>
              <w:t>11.4.2013</w:t>
            </w:r>
          </w:p>
        </w:tc>
      </w:tr>
      <w:tr w:rsidR="00413CB7" w:rsidRPr="00413CB7" w14:paraId="3A8F4D1A" w14:textId="77777777" w:rsidTr="005B36B0">
        <w:trPr>
          <w:trHeight w:val="20"/>
        </w:trPr>
        <w:tc>
          <w:tcPr>
            <w:tcW w:w="1756" w:type="pct"/>
            <w:noWrap/>
            <w:hideMark/>
          </w:tcPr>
          <w:p w14:paraId="3D0A48EC" w14:textId="77777777" w:rsidR="00413CB7" w:rsidRPr="00413CB7" w:rsidRDefault="00413CB7" w:rsidP="00413CB7">
            <w:pPr>
              <w:spacing w:after="0"/>
              <w:jc w:val="left"/>
              <w:rPr>
                <w:szCs w:val="20"/>
              </w:rPr>
            </w:pPr>
            <w:r w:rsidRPr="00413CB7">
              <w:rPr>
                <w:szCs w:val="20"/>
              </w:rPr>
              <w:t>Nestle Australia Limited</w:t>
            </w:r>
          </w:p>
        </w:tc>
        <w:tc>
          <w:tcPr>
            <w:tcW w:w="1597" w:type="pct"/>
            <w:noWrap/>
            <w:hideMark/>
          </w:tcPr>
          <w:p w14:paraId="4E9C4E31" w14:textId="77777777" w:rsidR="00413CB7" w:rsidRPr="00413CB7" w:rsidRDefault="00413CB7" w:rsidP="00413CB7">
            <w:pPr>
              <w:spacing w:after="0"/>
              <w:ind w:left="113"/>
              <w:jc w:val="left"/>
              <w:rPr>
                <w:szCs w:val="20"/>
              </w:rPr>
            </w:pPr>
            <w:r w:rsidRPr="00413CB7">
              <w:rPr>
                <w:szCs w:val="20"/>
              </w:rPr>
              <w:t>MILE END SOUTH, SA 5031</w:t>
            </w:r>
          </w:p>
        </w:tc>
        <w:tc>
          <w:tcPr>
            <w:tcW w:w="424" w:type="pct"/>
            <w:noWrap/>
            <w:hideMark/>
          </w:tcPr>
          <w:p w14:paraId="5D707A14" w14:textId="77777777" w:rsidR="00413CB7" w:rsidRPr="00413CB7" w:rsidRDefault="00413CB7" w:rsidP="00413CB7">
            <w:pPr>
              <w:spacing w:after="0"/>
              <w:ind w:right="113"/>
              <w:jc w:val="right"/>
              <w:rPr>
                <w:szCs w:val="20"/>
              </w:rPr>
            </w:pPr>
            <w:r w:rsidRPr="00413CB7">
              <w:rPr>
                <w:szCs w:val="20"/>
              </w:rPr>
              <w:t>3 058.49</w:t>
            </w:r>
          </w:p>
        </w:tc>
        <w:tc>
          <w:tcPr>
            <w:tcW w:w="770" w:type="pct"/>
            <w:noWrap/>
            <w:hideMark/>
          </w:tcPr>
          <w:p w14:paraId="3F0827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E6426E" w14:textId="77777777" w:rsidR="00413CB7" w:rsidRPr="00413CB7" w:rsidRDefault="00413CB7" w:rsidP="00413CB7">
            <w:pPr>
              <w:spacing w:after="0"/>
              <w:jc w:val="right"/>
              <w:rPr>
                <w:szCs w:val="20"/>
              </w:rPr>
            </w:pPr>
            <w:r w:rsidRPr="00413CB7">
              <w:rPr>
                <w:szCs w:val="20"/>
              </w:rPr>
              <w:t>14.10.2013</w:t>
            </w:r>
          </w:p>
        </w:tc>
      </w:tr>
      <w:tr w:rsidR="00413CB7" w:rsidRPr="00413CB7" w14:paraId="573E5DB4" w14:textId="77777777" w:rsidTr="005B36B0">
        <w:trPr>
          <w:trHeight w:val="20"/>
        </w:trPr>
        <w:tc>
          <w:tcPr>
            <w:tcW w:w="1756" w:type="pct"/>
            <w:noWrap/>
            <w:hideMark/>
          </w:tcPr>
          <w:p w14:paraId="268DC1CD" w14:textId="77777777" w:rsidR="00413CB7" w:rsidRPr="00413CB7" w:rsidRDefault="00413CB7" w:rsidP="00413CB7">
            <w:pPr>
              <w:spacing w:after="0"/>
              <w:jc w:val="left"/>
              <w:rPr>
                <w:szCs w:val="20"/>
              </w:rPr>
            </w:pPr>
            <w:r w:rsidRPr="00413CB7">
              <w:rPr>
                <w:szCs w:val="20"/>
              </w:rPr>
              <w:t>Nettina Barresi</w:t>
            </w:r>
          </w:p>
        </w:tc>
        <w:tc>
          <w:tcPr>
            <w:tcW w:w="1597" w:type="pct"/>
            <w:noWrap/>
            <w:hideMark/>
          </w:tcPr>
          <w:p w14:paraId="2750A9C5"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5C8DAB4E" w14:textId="77777777" w:rsidR="00413CB7" w:rsidRPr="00413CB7" w:rsidRDefault="00413CB7" w:rsidP="00413CB7">
            <w:pPr>
              <w:spacing w:after="0"/>
              <w:ind w:right="113"/>
              <w:jc w:val="right"/>
              <w:rPr>
                <w:szCs w:val="20"/>
              </w:rPr>
            </w:pPr>
            <w:r w:rsidRPr="00413CB7">
              <w:rPr>
                <w:szCs w:val="20"/>
              </w:rPr>
              <w:t>37.08</w:t>
            </w:r>
          </w:p>
        </w:tc>
        <w:tc>
          <w:tcPr>
            <w:tcW w:w="770" w:type="pct"/>
            <w:noWrap/>
            <w:hideMark/>
          </w:tcPr>
          <w:p w14:paraId="41F1A6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97F928" w14:textId="77777777" w:rsidR="00413CB7" w:rsidRPr="00413CB7" w:rsidRDefault="00413CB7" w:rsidP="00413CB7">
            <w:pPr>
              <w:spacing w:after="0"/>
              <w:jc w:val="right"/>
              <w:rPr>
                <w:szCs w:val="20"/>
              </w:rPr>
            </w:pPr>
            <w:r w:rsidRPr="00413CB7">
              <w:rPr>
                <w:szCs w:val="20"/>
              </w:rPr>
              <w:t>16.10.2013</w:t>
            </w:r>
          </w:p>
        </w:tc>
      </w:tr>
      <w:tr w:rsidR="00413CB7" w:rsidRPr="00413CB7" w14:paraId="4E32AB1A" w14:textId="77777777" w:rsidTr="005B36B0">
        <w:trPr>
          <w:trHeight w:val="20"/>
        </w:trPr>
        <w:tc>
          <w:tcPr>
            <w:tcW w:w="1756" w:type="pct"/>
            <w:noWrap/>
            <w:hideMark/>
          </w:tcPr>
          <w:p w14:paraId="0E9DAB12" w14:textId="77777777" w:rsidR="00413CB7" w:rsidRPr="00413CB7" w:rsidRDefault="00413CB7" w:rsidP="00413CB7">
            <w:pPr>
              <w:spacing w:after="0"/>
              <w:jc w:val="left"/>
              <w:rPr>
                <w:szCs w:val="20"/>
              </w:rPr>
            </w:pPr>
            <w:r w:rsidRPr="00413CB7">
              <w:rPr>
                <w:szCs w:val="20"/>
              </w:rPr>
              <w:t>Network Nuriootpa</w:t>
            </w:r>
          </w:p>
        </w:tc>
        <w:tc>
          <w:tcPr>
            <w:tcW w:w="1597" w:type="pct"/>
            <w:noWrap/>
            <w:hideMark/>
          </w:tcPr>
          <w:p w14:paraId="51B87B80"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2D66AC8D"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6F668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232AED" w14:textId="77777777" w:rsidR="00413CB7" w:rsidRPr="00413CB7" w:rsidRDefault="00413CB7" w:rsidP="00413CB7">
            <w:pPr>
              <w:spacing w:after="0"/>
              <w:jc w:val="right"/>
              <w:rPr>
                <w:szCs w:val="20"/>
              </w:rPr>
            </w:pPr>
            <w:r w:rsidRPr="00413CB7">
              <w:rPr>
                <w:szCs w:val="20"/>
              </w:rPr>
              <w:t>28.10.2013</w:t>
            </w:r>
          </w:p>
        </w:tc>
      </w:tr>
      <w:tr w:rsidR="00413CB7" w:rsidRPr="00413CB7" w14:paraId="6B7B7DB2" w14:textId="77777777" w:rsidTr="005B36B0">
        <w:trPr>
          <w:trHeight w:val="20"/>
        </w:trPr>
        <w:tc>
          <w:tcPr>
            <w:tcW w:w="1756" w:type="pct"/>
            <w:noWrap/>
            <w:hideMark/>
          </w:tcPr>
          <w:p w14:paraId="08DAD898" w14:textId="77777777" w:rsidR="00413CB7" w:rsidRPr="00413CB7" w:rsidRDefault="00413CB7" w:rsidP="00413CB7">
            <w:pPr>
              <w:spacing w:after="0"/>
              <w:jc w:val="left"/>
              <w:rPr>
                <w:szCs w:val="20"/>
              </w:rPr>
            </w:pPr>
            <w:r w:rsidRPr="00413CB7">
              <w:rPr>
                <w:szCs w:val="20"/>
              </w:rPr>
              <w:t>Ngoc Lao</w:t>
            </w:r>
          </w:p>
        </w:tc>
        <w:tc>
          <w:tcPr>
            <w:tcW w:w="1597" w:type="pct"/>
            <w:noWrap/>
            <w:hideMark/>
          </w:tcPr>
          <w:p w14:paraId="4EB3F205"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6858897F" w14:textId="77777777" w:rsidR="00413CB7" w:rsidRPr="00413CB7" w:rsidRDefault="00413CB7" w:rsidP="00413CB7">
            <w:pPr>
              <w:spacing w:after="0"/>
              <w:ind w:right="113"/>
              <w:jc w:val="right"/>
              <w:rPr>
                <w:szCs w:val="20"/>
              </w:rPr>
            </w:pPr>
            <w:r w:rsidRPr="00413CB7">
              <w:rPr>
                <w:szCs w:val="20"/>
              </w:rPr>
              <w:t>108.63</w:t>
            </w:r>
          </w:p>
        </w:tc>
        <w:tc>
          <w:tcPr>
            <w:tcW w:w="770" w:type="pct"/>
            <w:noWrap/>
            <w:hideMark/>
          </w:tcPr>
          <w:p w14:paraId="279FCB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533741" w14:textId="77777777" w:rsidR="00413CB7" w:rsidRPr="00413CB7" w:rsidRDefault="00413CB7" w:rsidP="00413CB7">
            <w:pPr>
              <w:spacing w:after="0"/>
              <w:jc w:val="right"/>
              <w:rPr>
                <w:szCs w:val="20"/>
              </w:rPr>
            </w:pPr>
            <w:r w:rsidRPr="00413CB7">
              <w:rPr>
                <w:szCs w:val="20"/>
              </w:rPr>
              <w:t>15.10.2014</w:t>
            </w:r>
          </w:p>
        </w:tc>
      </w:tr>
      <w:tr w:rsidR="00413CB7" w:rsidRPr="00413CB7" w14:paraId="749FD25C" w14:textId="77777777" w:rsidTr="005B36B0">
        <w:trPr>
          <w:trHeight w:val="20"/>
        </w:trPr>
        <w:tc>
          <w:tcPr>
            <w:tcW w:w="1756" w:type="pct"/>
            <w:noWrap/>
            <w:hideMark/>
          </w:tcPr>
          <w:p w14:paraId="7B9201A2" w14:textId="77777777" w:rsidR="00413CB7" w:rsidRPr="00413CB7" w:rsidRDefault="00413CB7" w:rsidP="00413CB7">
            <w:pPr>
              <w:spacing w:after="0"/>
              <w:jc w:val="left"/>
              <w:rPr>
                <w:szCs w:val="20"/>
              </w:rPr>
            </w:pPr>
            <w:r w:rsidRPr="00413CB7">
              <w:rPr>
                <w:szCs w:val="20"/>
              </w:rPr>
              <w:t>Ngoc Nguyen</w:t>
            </w:r>
          </w:p>
        </w:tc>
        <w:tc>
          <w:tcPr>
            <w:tcW w:w="1597" w:type="pct"/>
            <w:noWrap/>
            <w:hideMark/>
          </w:tcPr>
          <w:p w14:paraId="2B559A51" w14:textId="77777777"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14:paraId="0E0DCFA6" w14:textId="77777777" w:rsidR="00413CB7" w:rsidRPr="00413CB7" w:rsidRDefault="00413CB7" w:rsidP="00413CB7">
            <w:pPr>
              <w:spacing w:after="0"/>
              <w:ind w:right="113"/>
              <w:jc w:val="right"/>
              <w:rPr>
                <w:szCs w:val="20"/>
              </w:rPr>
            </w:pPr>
            <w:r w:rsidRPr="00413CB7">
              <w:rPr>
                <w:szCs w:val="20"/>
              </w:rPr>
              <w:t>34.04</w:t>
            </w:r>
          </w:p>
        </w:tc>
        <w:tc>
          <w:tcPr>
            <w:tcW w:w="770" w:type="pct"/>
            <w:noWrap/>
            <w:hideMark/>
          </w:tcPr>
          <w:p w14:paraId="42E3CB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140F68" w14:textId="77777777" w:rsidR="00413CB7" w:rsidRPr="00413CB7" w:rsidRDefault="00413CB7" w:rsidP="00413CB7">
            <w:pPr>
              <w:spacing w:after="0"/>
              <w:jc w:val="right"/>
              <w:rPr>
                <w:szCs w:val="20"/>
              </w:rPr>
            </w:pPr>
            <w:r w:rsidRPr="00413CB7">
              <w:rPr>
                <w:szCs w:val="20"/>
              </w:rPr>
              <w:t>5.9.2014</w:t>
            </w:r>
          </w:p>
        </w:tc>
      </w:tr>
      <w:tr w:rsidR="00413CB7" w:rsidRPr="00413CB7" w14:paraId="1A392F7F" w14:textId="77777777" w:rsidTr="005B36B0">
        <w:trPr>
          <w:trHeight w:val="20"/>
        </w:trPr>
        <w:tc>
          <w:tcPr>
            <w:tcW w:w="1756" w:type="pct"/>
            <w:noWrap/>
            <w:hideMark/>
          </w:tcPr>
          <w:p w14:paraId="3255FB80" w14:textId="77777777" w:rsidR="00413CB7" w:rsidRPr="00413CB7" w:rsidRDefault="00413CB7" w:rsidP="00413CB7">
            <w:pPr>
              <w:spacing w:after="0"/>
              <w:jc w:val="left"/>
              <w:rPr>
                <w:szCs w:val="20"/>
              </w:rPr>
            </w:pPr>
            <w:r w:rsidRPr="00413CB7">
              <w:rPr>
                <w:szCs w:val="20"/>
              </w:rPr>
              <w:t>Nicholas Foster</w:t>
            </w:r>
          </w:p>
        </w:tc>
        <w:tc>
          <w:tcPr>
            <w:tcW w:w="1597" w:type="pct"/>
            <w:noWrap/>
            <w:hideMark/>
          </w:tcPr>
          <w:p w14:paraId="279E1C84"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77B8C493"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065A2654" w14:textId="77777777" w:rsidR="00413CB7" w:rsidRPr="00413CB7" w:rsidRDefault="00413CB7" w:rsidP="00413CB7">
            <w:pPr>
              <w:spacing w:after="0"/>
              <w:ind w:left="170"/>
              <w:jc w:val="left"/>
              <w:rPr>
                <w:szCs w:val="20"/>
              </w:rPr>
            </w:pPr>
            <w:r w:rsidRPr="00413CB7">
              <w:rPr>
                <w:szCs w:val="20"/>
              </w:rPr>
              <w:t>Refund 192155</w:t>
            </w:r>
          </w:p>
        </w:tc>
        <w:tc>
          <w:tcPr>
            <w:tcW w:w="453" w:type="pct"/>
            <w:noWrap/>
            <w:hideMark/>
          </w:tcPr>
          <w:p w14:paraId="4B7D1FC9" w14:textId="77777777" w:rsidR="00413CB7" w:rsidRPr="00413CB7" w:rsidRDefault="00413CB7" w:rsidP="00413CB7">
            <w:pPr>
              <w:spacing w:after="0"/>
              <w:jc w:val="right"/>
              <w:rPr>
                <w:szCs w:val="20"/>
              </w:rPr>
            </w:pPr>
            <w:r w:rsidRPr="00413CB7">
              <w:rPr>
                <w:szCs w:val="20"/>
              </w:rPr>
              <w:t>8.11.2013</w:t>
            </w:r>
          </w:p>
        </w:tc>
      </w:tr>
      <w:tr w:rsidR="00413CB7" w:rsidRPr="00413CB7" w14:paraId="50F8C73E" w14:textId="77777777" w:rsidTr="005B36B0">
        <w:trPr>
          <w:trHeight w:val="20"/>
        </w:trPr>
        <w:tc>
          <w:tcPr>
            <w:tcW w:w="1756" w:type="pct"/>
            <w:noWrap/>
            <w:hideMark/>
          </w:tcPr>
          <w:p w14:paraId="1EDFEDEF" w14:textId="77777777" w:rsidR="00413CB7" w:rsidRPr="00413CB7" w:rsidRDefault="00413CB7" w:rsidP="00413CB7">
            <w:pPr>
              <w:spacing w:after="0"/>
              <w:jc w:val="left"/>
              <w:rPr>
                <w:szCs w:val="20"/>
              </w:rPr>
            </w:pPr>
            <w:r w:rsidRPr="00413CB7">
              <w:rPr>
                <w:szCs w:val="20"/>
              </w:rPr>
              <w:t>Nicholas Kemp</w:t>
            </w:r>
          </w:p>
        </w:tc>
        <w:tc>
          <w:tcPr>
            <w:tcW w:w="1597" w:type="pct"/>
            <w:noWrap/>
            <w:hideMark/>
          </w:tcPr>
          <w:p w14:paraId="0FB7B8A7" w14:textId="77777777" w:rsidR="00413CB7" w:rsidRPr="00413CB7" w:rsidRDefault="00413CB7" w:rsidP="00413CB7">
            <w:pPr>
              <w:spacing w:after="0"/>
              <w:ind w:left="113"/>
              <w:jc w:val="left"/>
              <w:rPr>
                <w:szCs w:val="20"/>
              </w:rPr>
            </w:pPr>
            <w:r w:rsidRPr="00413CB7">
              <w:rPr>
                <w:szCs w:val="20"/>
              </w:rPr>
              <w:t>ALDGATE, SA 5154</w:t>
            </w:r>
          </w:p>
        </w:tc>
        <w:tc>
          <w:tcPr>
            <w:tcW w:w="424" w:type="pct"/>
            <w:noWrap/>
            <w:hideMark/>
          </w:tcPr>
          <w:p w14:paraId="16339572" w14:textId="77777777" w:rsidR="00413CB7" w:rsidRPr="00413CB7" w:rsidRDefault="00413CB7" w:rsidP="00413CB7">
            <w:pPr>
              <w:spacing w:after="0"/>
              <w:ind w:right="113"/>
              <w:jc w:val="right"/>
              <w:rPr>
                <w:szCs w:val="20"/>
              </w:rPr>
            </w:pPr>
            <w:r w:rsidRPr="00413CB7">
              <w:rPr>
                <w:szCs w:val="20"/>
              </w:rPr>
              <w:t>143.67</w:t>
            </w:r>
          </w:p>
        </w:tc>
        <w:tc>
          <w:tcPr>
            <w:tcW w:w="770" w:type="pct"/>
            <w:noWrap/>
            <w:hideMark/>
          </w:tcPr>
          <w:p w14:paraId="53F8E1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ECD01E" w14:textId="77777777" w:rsidR="00413CB7" w:rsidRPr="00413CB7" w:rsidRDefault="00413CB7" w:rsidP="00413CB7">
            <w:pPr>
              <w:spacing w:after="0"/>
              <w:jc w:val="right"/>
              <w:rPr>
                <w:szCs w:val="20"/>
              </w:rPr>
            </w:pPr>
            <w:r w:rsidRPr="00413CB7">
              <w:rPr>
                <w:szCs w:val="20"/>
              </w:rPr>
              <w:t>8.1.2014</w:t>
            </w:r>
          </w:p>
        </w:tc>
      </w:tr>
      <w:tr w:rsidR="00413CB7" w:rsidRPr="00413CB7" w14:paraId="630FD81B" w14:textId="77777777" w:rsidTr="005B36B0">
        <w:trPr>
          <w:trHeight w:val="20"/>
        </w:trPr>
        <w:tc>
          <w:tcPr>
            <w:tcW w:w="1756" w:type="pct"/>
            <w:noWrap/>
            <w:hideMark/>
          </w:tcPr>
          <w:p w14:paraId="73008623" w14:textId="77777777" w:rsidR="00413CB7" w:rsidRPr="00413CB7" w:rsidRDefault="00413CB7" w:rsidP="00413CB7">
            <w:pPr>
              <w:spacing w:after="0"/>
              <w:jc w:val="left"/>
              <w:rPr>
                <w:szCs w:val="20"/>
              </w:rPr>
            </w:pPr>
            <w:r w:rsidRPr="00413CB7">
              <w:rPr>
                <w:szCs w:val="20"/>
              </w:rPr>
              <w:t>Nicholas Klingner</w:t>
            </w:r>
          </w:p>
        </w:tc>
        <w:tc>
          <w:tcPr>
            <w:tcW w:w="1597" w:type="pct"/>
            <w:noWrap/>
            <w:hideMark/>
          </w:tcPr>
          <w:p w14:paraId="7626ED24" w14:textId="77777777" w:rsidR="00413CB7" w:rsidRPr="00413CB7" w:rsidRDefault="00413CB7" w:rsidP="00413CB7">
            <w:pPr>
              <w:spacing w:after="0"/>
              <w:ind w:left="113"/>
              <w:jc w:val="left"/>
              <w:rPr>
                <w:szCs w:val="20"/>
              </w:rPr>
            </w:pPr>
            <w:r w:rsidRPr="00413CB7">
              <w:rPr>
                <w:szCs w:val="20"/>
              </w:rPr>
              <w:t>JAMESTOWN, SA 5491</w:t>
            </w:r>
          </w:p>
        </w:tc>
        <w:tc>
          <w:tcPr>
            <w:tcW w:w="424" w:type="pct"/>
            <w:noWrap/>
            <w:hideMark/>
          </w:tcPr>
          <w:p w14:paraId="4E6464CE" w14:textId="77777777" w:rsidR="00413CB7" w:rsidRPr="00413CB7" w:rsidRDefault="00413CB7" w:rsidP="00413CB7">
            <w:pPr>
              <w:spacing w:after="0"/>
              <w:ind w:right="113"/>
              <w:jc w:val="right"/>
              <w:rPr>
                <w:szCs w:val="20"/>
              </w:rPr>
            </w:pPr>
            <w:r w:rsidRPr="00413CB7">
              <w:rPr>
                <w:szCs w:val="20"/>
              </w:rPr>
              <w:t>300.00</w:t>
            </w:r>
          </w:p>
        </w:tc>
        <w:tc>
          <w:tcPr>
            <w:tcW w:w="770" w:type="pct"/>
            <w:noWrap/>
            <w:hideMark/>
          </w:tcPr>
          <w:p w14:paraId="7C7C0DD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2D1873" w14:textId="77777777" w:rsidR="00413CB7" w:rsidRPr="00413CB7" w:rsidRDefault="00413CB7" w:rsidP="00413CB7">
            <w:pPr>
              <w:spacing w:after="0"/>
              <w:jc w:val="right"/>
              <w:rPr>
                <w:szCs w:val="20"/>
              </w:rPr>
            </w:pPr>
            <w:r w:rsidRPr="00413CB7">
              <w:rPr>
                <w:szCs w:val="20"/>
              </w:rPr>
              <w:t>10.12.2013</w:t>
            </w:r>
          </w:p>
        </w:tc>
      </w:tr>
      <w:tr w:rsidR="00413CB7" w:rsidRPr="00413CB7" w14:paraId="3D29E281" w14:textId="77777777" w:rsidTr="005B36B0">
        <w:trPr>
          <w:trHeight w:val="20"/>
        </w:trPr>
        <w:tc>
          <w:tcPr>
            <w:tcW w:w="1756" w:type="pct"/>
            <w:noWrap/>
            <w:hideMark/>
          </w:tcPr>
          <w:p w14:paraId="71E265F6" w14:textId="77777777" w:rsidR="00413CB7" w:rsidRPr="00413CB7" w:rsidRDefault="00413CB7" w:rsidP="00413CB7">
            <w:pPr>
              <w:spacing w:after="0"/>
              <w:jc w:val="left"/>
              <w:rPr>
                <w:szCs w:val="20"/>
              </w:rPr>
            </w:pPr>
            <w:r w:rsidRPr="00413CB7">
              <w:rPr>
                <w:szCs w:val="20"/>
              </w:rPr>
              <w:t>Nicholas Quele</w:t>
            </w:r>
          </w:p>
        </w:tc>
        <w:tc>
          <w:tcPr>
            <w:tcW w:w="1597" w:type="pct"/>
            <w:noWrap/>
            <w:hideMark/>
          </w:tcPr>
          <w:p w14:paraId="156E8CA0" w14:textId="77777777"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14:paraId="4D158C26" w14:textId="77777777" w:rsidR="00413CB7" w:rsidRPr="00413CB7" w:rsidRDefault="00413CB7" w:rsidP="00413CB7">
            <w:pPr>
              <w:spacing w:after="0"/>
              <w:ind w:right="113"/>
              <w:jc w:val="right"/>
              <w:rPr>
                <w:szCs w:val="20"/>
              </w:rPr>
            </w:pPr>
            <w:r w:rsidRPr="00413CB7">
              <w:rPr>
                <w:szCs w:val="20"/>
              </w:rPr>
              <w:t>15.52</w:t>
            </w:r>
          </w:p>
        </w:tc>
        <w:tc>
          <w:tcPr>
            <w:tcW w:w="770" w:type="pct"/>
            <w:noWrap/>
            <w:hideMark/>
          </w:tcPr>
          <w:p w14:paraId="4EAE66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945913" w14:textId="77777777" w:rsidR="00413CB7" w:rsidRPr="00413CB7" w:rsidRDefault="00413CB7" w:rsidP="00413CB7">
            <w:pPr>
              <w:spacing w:after="0"/>
              <w:jc w:val="right"/>
              <w:rPr>
                <w:szCs w:val="20"/>
              </w:rPr>
            </w:pPr>
            <w:r w:rsidRPr="00413CB7">
              <w:rPr>
                <w:szCs w:val="20"/>
              </w:rPr>
              <w:t>18.10.2013</w:t>
            </w:r>
          </w:p>
        </w:tc>
      </w:tr>
      <w:tr w:rsidR="00413CB7" w:rsidRPr="00413CB7" w14:paraId="45A51D09" w14:textId="77777777" w:rsidTr="005B36B0">
        <w:trPr>
          <w:trHeight w:val="20"/>
        </w:trPr>
        <w:tc>
          <w:tcPr>
            <w:tcW w:w="1756" w:type="pct"/>
            <w:noWrap/>
            <w:hideMark/>
          </w:tcPr>
          <w:p w14:paraId="0AE335F9" w14:textId="77777777" w:rsidR="00413CB7" w:rsidRPr="00413CB7" w:rsidRDefault="00413CB7" w:rsidP="00413CB7">
            <w:pPr>
              <w:spacing w:after="0"/>
              <w:jc w:val="left"/>
              <w:rPr>
                <w:szCs w:val="20"/>
              </w:rPr>
            </w:pPr>
            <w:r w:rsidRPr="00413CB7">
              <w:rPr>
                <w:szCs w:val="20"/>
              </w:rPr>
              <w:t>Nick Anderson</w:t>
            </w:r>
          </w:p>
        </w:tc>
        <w:tc>
          <w:tcPr>
            <w:tcW w:w="1597" w:type="pct"/>
            <w:noWrap/>
            <w:hideMark/>
          </w:tcPr>
          <w:p w14:paraId="499A5365" w14:textId="77777777"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14:paraId="407E1D89" w14:textId="77777777" w:rsidR="00413CB7" w:rsidRPr="00413CB7" w:rsidRDefault="00413CB7" w:rsidP="00413CB7">
            <w:pPr>
              <w:spacing w:after="0"/>
              <w:ind w:right="113"/>
              <w:jc w:val="right"/>
              <w:rPr>
                <w:szCs w:val="20"/>
              </w:rPr>
            </w:pPr>
            <w:r w:rsidRPr="00413CB7">
              <w:rPr>
                <w:szCs w:val="20"/>
              </w:rPr>
              <w:t>17.30</w:t>
            </w:r>
          </w:p>
        </w:tc>
        <w:tc>
          <w:tcPr>
            <w:tcW w:w="770" w:type="pct"/>
            <w:noWrap/>
            <w:hideMark/>
          </w:tcPr>
          <w:p w14:paraId="413FF46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90C367" w14:textId="77777777" w:rsidR="00413CB7" w:rsidRPr="00413CB7" w:rsidRDefault="00413CB7" w:rsidP="00413CB7">
            <w:pPr>
              <w:spacing w:after="0"/>
              <w:jc w:val="right"/>
              <w:rPr>
                <w:szCs w:val="20"/>
              </w:rPr>
            </w:pPr>
            <w:r w:rsidRPr="00413CB7">
              <w:rPr>
                <w:szCs w:val="20"/>
              </w:rPr>
              <w:t>22.3.2013</w:t>
            </w:r>
          </w:p>
        </w:tc>
      </w:tr>
      <w:tr w:rsidR="00413CB7" w:rsidRPr="00413CB7" w14:paraId="50F6880C" w14:textId="77777777" w:rsidTr="005B36B0">
        <w:trPr>
          <w:trHeight w:val="20"/>
        </w:trPr>
        <w:tc>
          <w:tcPr>
            <w:tcW w:w="1756" w:type="pct"/>
            <w:noWrap/>
            <w:hideMark/>
          </w:tcPr>
          <w:p w14:paraId="6A57BB35" w14:textId="77777777" w:rsidR="00413CB7" w:rsidRPr="00413CB7" w:rsidRDefault="00413CB7" w:rsidP="00413CB7">
            <w:pPr>
              <w:spacing w:after="0"/>
              <w:jc w:val="left"/>
              <w:rPr>
                <w:szCs w:val="20"/>
              </w:rPr>
            </w:pPr>
            <w:r w:rsidRPr="00413CB7">
              <w:rPr>
                <w:szCs w:val="20"/>
              </w:rPr>
              <w:t>Nick Brouwer</w:t>
            </w:r>
          </w:p>
        </w:tc>
        <w:tc>
          <w:tcPr>
            <w:tcW w:w="1597" w:type="pct"/>
            <w:noWrap/>
            <w:hideMark/>
          </w:tcPr>
          <w:p w14:paraId="42B5D165"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542EF42B"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85A05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9A0D22" w14:textId="77777777" w:rsidR="00413CB7" w:rsidRPr="00413CB7" w:rsidRDefault="00413CB7" w:rsidP="00413CB7">
            <w:pPr>
              <w:spacing w:after="0"/>
              <w:jc w:val="right"/>
              <w:rPr>
                <w:szCs w:val="20"/>
              </w:rPr>
            </w:pPr>
            <w:r w:rsidRPr="00413CB7">
              <w:rPr>
                <w:szCs w:val="20"/>
              </w:rPr>
              <w:t>5.9.2013</w:t>
            </w:r>
          </w:p>
        </w:tc>
      </w:tr>
      <w:tr w:rsidR="00413CB7" w:rsidRPr="00413CB7" w14:paraId="7E784754" w14:textId="77777777" w:rsidTr="005B36B0">
        <w:trPr>
          <w:trHeight w:val="20"/>
        </w:trPr>
        <w:tc>
          <w:tcPr>
            <w:tcW w:w="1756" w:type="pct"/>
            <w:noWrap/>
            <w:hideMark/>
          </w:tcPr>
          <w:p w14:paraId="1CCE2521" w14:textId="77777777" w:rsidR="00413CB7" w:rsidRPr="00413CB7" w:rsidRDefault="00413CB7" w:rsidP="00413CB7">
            <w:pPr>
              <w:spacing w:after="0"/>
              <w:jc w:val="left"/>
              <w:rPr>
                <w:szCs w:val="20"/>
              </w:rPr>
            </w:pPr>
            <w:r w:rsidRPr="00413CB7">
              <w:rPr>
                <w:szCs w:val="20"/>
              </w:rPr>
              <w:t>Nick Fouyaxis</w:t>
            </w:r>
          </w:p>
        </w:tc>
        <w:tc>
          <w:tcPr>
            <w:tcW w:w="1597" w:type="pct"/>
            <w:noWrap/>
            <w:hideMark/>
          </w:tcPr>
          <w:p w14:paraId="2B7324A1" w14:textId="77777777" w:rsidR="00413CB7" w:rsidRPr="00413CB7" w:rsidRDefault="00413CB7" w:rsidP="00413CB7">
            <w:pPr>
              <w:spacing w:after="0"/>
              <w:ind w:left="113"/>
              <w:jc w:val="left"/>
              <w:rPr>
                <w:szCs w:val="20"/>
              </w:rPr>
            </w:pPr>
            <w:r w:rsidRPr="00413CB7">
              <w:rPr>
                <w:szCs w:val="20"/>
              </w:rPr>
              <w:t>RICHMOND, SA 5033</w:t>
            </w:r>
          </w:p>
        </w:tc>
        <w:tc>
          <w:tcPr>
            <w:tcW w:w="424" w:type="pct"/>
            <w:noWrap/>
            <w:hideMark/>
          </w:tcPr>
          <w:p w14:paraId="7B50EC75" w14:textId="77777777" w:rsidR="00413CB7" w:rsidRPr="00413CB7" w:rsidRDefault="00413CB7" w:rsidP="00413CB7">
            <w:pPr>
              <w:spacing w:after="0"/>
              <w:ind w:right="113"/>
              <w:jc w:val="right"/>
              <w:rPr>
                <w:szCs w:val="20"/>
              </w:rPr>
            </w:pPr>
            <w:r w:rsidRPr="00413CB7">
              <w:rPr>
                <w:szCs w:val="20"/>
              </w:rPr>
              <w:t>147.85</w:t>
            </w:r>
          </w:p>
        </w:tc>
        <w:tc>
          <w:tcPr>
            <w:tcW w:w="770" w:type="pct"/>
            <w:noWrap/>
            <w:hideMark/>
          </w:tcPr>
          <w:p w14:paraId="6A8C38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65DA66" w14:textId="77777777" w:rsidR="00413CB7" w:rsidRPr="00413CB7" w:rsidRDefault="00413CB7" w:rsidP="00413CB7">
            <w:pPr>
              <w:spacing w:after="0"/>
              <w:jc w:val="right"/>
              <w:rPr>
                <w:szCs w:val="20"/>
              </w:rPr>
            </w:pPr>
            <w:r w:rsidRPr="00413CB7">
              <w:rPr>
                <w:szCs w:val="20"/>
              </w:rPr>
              <w:t>6.8.2014</w:t>
            </w:r>
          </w:p>
        </w:tc>
      </w:tr>
      <w:tr w:rsidR="00413CB7" w:rsidRPr="00413CB7" w14:paraId="627B5E05" w14:textId="77777777" w:rsidTr="005B36B0">
        <w:trPr>
          <w:trHeight w:val="20"/>
        </w:trPr>
        <w:tc>
          <w:tcPr>
            <w:tcW w:w="1756" w:type="pct"/>
            <w:noWrap/>
            <w:hideMark/>
          </w:tcPr>
          <w:p w14:paraId="67555E45" w14:textId="77777777" w:rsidR="00413CB7" w:rsidRPr="00413CB7" w:rsidRDefault="00413CB7" w:rsidP="00413CB7">
            <w:pPr>
              <w:spacing w:after="0"/>
              <w:jc w:val="left"/>
              <w:rPr>
                <w:szCs w:val="20"/>
              </w:rPr>
            </w:pPr>
            <w:r w:rsidRPr="00413CB7">
              <w:rPr>
                <w:szCs w:val="20"/>
              </w:rPr>
              <w:t>Nicola Ogilvie</w:t>
            </w:r>
          </w:p>
        </w:tc>
        <w:tc>
          <w:tcPr>
            <w:tcW w:w="1597" w:type="pct"/>
            <w:noWrap/>
            <w:hideMark/>
          </w:tcPr>
          <w:p w14:paraId="510E678A"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30A6F73E" w14:textId="77777777" w:rsidR="00413CB7" w:rsidRPr="00413CB7" w:rsidRDefault="00413CB7" w:rsidP="00413CB7">
            <w:pPr>
              <w:spacing w:after="0"/>
              <w:ind w:right="113"/>
              <w:jc w:val="right"/>
              <w:rPr>
                <w:szCs w:val="20"/>
              </w:rPr>
            </w:pPr>
            <w:r w:rsidRPr="00413CB7">
              <w:rPr>
                <w:szCs w:val="20"/>
              </w:rPr>
              <w:t>106.91</w:t>
            </w:r>
          </w:p>
        </w:tc>
        <w:tc>
          <w:tcPr>
            <w:tcW w:w="770" w:type="pct"/>
            <w:noWrap/>
            <w:hideMark/>
          </w:tcPr>
          <w:p w14:paraId="1067E4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BFBB24" w14:textId="77777777" w:rsidR="00413CB7" w:rsidRPr="00413CB7" w:rsidRDefault="00413CB7" w:rsidP="00413CB7">
            <w:pPr>
              <w:spacing w:after="0"/>
              <w:jc w:val="right"/>
              <w:rPr>
                <w:szCs w:val="20"/>
              </w:rPr>
            </w:pPr>
            <w:r w:rsidRPr="00413CB7">
              <w:rPr>
                <w:szCs w:val="20"/>
              </w:rPr>
              <w:t>26.11.2014</w:t>
            </w:r>
          </w:p>
        </w:tc>
      </w:tr>
      <w:tr w:rsidR="00413CB7" w:rsidRPr="00413CB7" w14:paraId="5EF7044D" w14:textId="77777777" w:rsidTr="005B36B0">
        <w:trPr>
          <w:trHeight w:val="20"/>
        </w:trPr>
        <w:tc>
          <w:tcPr>
            <w:tcW w:w="1756" w:type="pct"/>
            <w:noWrap/>
            <w:hideMark/>
          </w:tcPr>
          <w:p w14:paraId="31D2CF18" w14:textId="77777777" w:rsidR="00413CB7" w:rsidRPr="00413CB7" w:rsidRDefault="00413CB7" w:rsidP="00413CB7">
            <w:pPr>
              <w:spacing w:after="0"/>
              <w:jc w:val="left"/>
              <w:rPr>
                <w:szCs w:val="20"/>
              </w:rPr>
            </w:pPr>
            <w:r w:rsidRPr="00413CB7">
              <w:rPr>
                <w:szCs w:val="20"/>
              </w:rPr>
              <w:t>Nicole Atkinson</w:t>
            </w:r>
          </w:p>
        </w:tc>
        <w:tc>
          <w:tcPr>
            <w:tcW w:w="1597" w:type="pct"/>
            <w:noWrap/>
            <w:hideMark/>
          </w:tcPr>
          <w:p w14:paraId="7F5F870F"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ECD4543" w14:textId="77777777" w:rsidR="00413CB7" w:rsidRPr="00413CB7" w:rsidRDefault="00413CB7" w:rsidP="00413CB7">
            <w:pPr>
              <w:spacing w:after="0"/>
              <w:ind w:right="113"/>
              <w:jc w:val="right"/>
              <w:rPr>
                <w:szCs w:val="20"/>
              </w:rPr>
            </w:pPr>
            <w:r w:rsidRPr="00413CB7">
              <w:rPr>
                <w:szCs w:val="20"/>
              </w:rPr>
              <w:t>1 691.91</w:t>
            </w:r>
          </w:p>
        </w:tc>
        <w:tc>
          <w:tcPr>
            <w:tcW w:w="770" w:type="pct"/>
            <w:noWrap/>
            <w:hideMark/>
          </w:tcPr>
          <w:p w14:paraId="73E6C3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EF8CBC" w14:textId="77777777" w:rsidR="00413CB7" w:rsidRPr="00413CB7" w:rsidRDefault="00413CB7" w:rsidP="00413CB7">
            <w:pPr>
              <w:spacing w:after="0"/>
              <w:jc w:val="right"/>
              <w:rPr>
                <w:szCs w:val="20"/>
              </w:rPr>
            </w:pPr>
            <w:r w:rsidRPr="00413CB7">
              <w:rPr>
                <w:szCs w:val="20"/>
              </w:rPr>
              <w:t>3.4.2014</w:t>
            </w:r>
          </w:p>
        </w:tc>
      </w:tr>
      <w:tr w:rsidR="00413CB7" w:rsidRPr="00413CB7" w14:paraId="5D7D80E4" w14:textId="77777777" w:rsidTr="005B36B0">
        <w:trPr>
          <w:trHeight w:val="20"/>
        </w:trPr>
        <w:tc>
          <w:tcPr>
            <w:tcW w:w="1756" w:type="pct"/>
            <w:noWrap/>
            <w:hideMark/>
          </w:tcPr>
          <w:p w14:paraId="456CEF7D" w14:textId="77777777" w:rsidR="00413CB7" w:rsidRPr="00413CB7" w:rsidRDefault="00413CB7" w:rsidP="00413CB7">
            <w:pPr>
              <w:spacing w:after="0"/>
              <w:jc w:val="left"/>
              <w:rPr>
                <w:szCs w:val="20"/>
              </w:rPr>
            </w:pPr>
            <w:r w:rsidRPr="00413CB7">
              <w:rPr>
                <w:szCs w:val="20"/>
              </w:rPr>
              <w:t>Nicole Avery</w:t>
            </w:r>
          </w:p>
        </w:tc>
        <w:tc>
          <w:tcPr>
            <w:tcW w:w="1597" w:type="pct"/>
            <w:noWrap/>
            <w:hideMark/>
          </w:tcPr>
          <w:p w14:paraId="7F2C6F5D"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66B944A2" w14:textId="77777777" w:rsidR="00413CB7" w:rsidRPr="00413CB7" w:rsidRDefault="00413CB7" w:rsidP="00413CB7">
            <w:pPr>
              <w:spacing w:after="0"/>
              <w:ind w:right="113"/>
              <w:jc w:val="right"/>
              <w:rPr>
                <w:szCs w:val="20"/>
              </w:rPr>
            </w:pPr>
            <w:r w:rsidRPr="00413CB7">
              <w:rPr>
                <w:szCs w:val="20"/>
              </w:rPr>
              <w:t>11.07</w:t>
            </w:r>
          </w:p>
        </w:tc>
        <w:tc>
          <w:tcPr>
            <w:tcW w:w="770" w:type="pct"/>
            <w:noWrap/>
            <w:hideMark/>
          </w:tcPr>
          <w:p w14:paraId="6C8AF2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91E7FC" w14:textId="77777777" w:rsidR="00413CB7" w:rsidRPr="00413CB7" w:rsidRDefault="00413CB7" w:rsidP="00413CB7">
            <w:pPr>
              <w:spacing w:after="0"/>
              <w:jc w:val="right"/>
              <w:rPr>
                <w:szCs w:val="20"/>
              </w:rPr>
            </w:pPr>
            <w:r w:rsidRPr="00413CB7">
              <w:rPr>
                <w:szCs w:val="20"/>
              </w:rPr>
              <w:t>30.1.2015</w:t>
            </w:r>
          </w:p>
        </w:tc>
      </w:tr>
      <w:tr w:rsidR="00413CB7" w:rsidRPr="00413CB7" w14:paraId="773C9A56" w14:textId="77777777" w:rsidTr="005B36B0">
        <w:trPr>
          <w:trHeight w:val="20"/>
        </w:trPr>
        <w:tc>
          <w:tcPr>
            <w:tcW w:w="1756" w:type="pct"/>
            <w:noWrap/>
            <w:hideMark/>
          </w:tcPr>
          <w:p w14:paraId="32C69C92" w14:textId="77777777" w:rsidR="00413CB7" w:rsidRPr="00413CB7" w:rsidRDefault="00413CB7" w:rsidP="00413CB7">
            <w:pPr>
              <w:spacing w:after="0"/>
              <w:jc w:val="left"/>
              <w:rPr>
                <w:szCs w:val="20"/>
              </w:rPr>
            </w:pPr>
            <w:r w:rsidRPr="00413CB7">
              <w:rPr>
                <w:szCs w:val="20"/>
              </w:rPr>
              <w:t>Nicole Banister</w:t>
            </w:r>
          </w:p>
        </w:tc>
        <w:tc>
          <w:tcPr>
            <w:tcW w:w="1597" w:type="pct"/>
            <w:noWrap/>
            <w:hideMark/>
          </w:tcPr>
          <w:p w14:paraId="08715C8B" w14:textId="77777777"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14:paraId="7FF7E941" w14:textId="77777777" w:rsidR="00413CB7" w:rsidRPr="00413CB7" w:rsidRDefault="00413CB7" w:rsidP="00413CB7">
            <w:pPr>
              <w:spacing w:after="0"/>
              <w:ind w:right="113"/>
              <w:jc w:val="right"/>
              <w:rPr>
                <w:szCs w:val="20"/>
              </w:rPr>
            </w:pPr>
            <w:r w:rsidRPr="00413CB7">
              <w:rPr>
                <w:szCs w:val="20"/>
              </w:rPr>
              <w:t>28.46</w:t>
            </w:r>
          </w:p>
        </w:tc>
        <w:tc>
          <w:tcPr>
            <w:tcW w:w="770" w:type="pct"/>
            <w:noWrap/>
            <w:hideMark/>
          </w:tcPr>
          <w:p w14:paraId="64BC5B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13CA17" w14:textId="77777777" w:rsidR="00413CB7" w:rsidRPr="00413CB7" w:rsidRDefault="00413CB7" w:rsidP="00413CB7">
            <w:pPr>
              <w:spacing w:after="0"/>
              <w:jc w:val="right"/>
              <w:rPr>
                <w:szCs w:val="20"/>
              </w:rPr>
            </w:pPr>
            <w:r w:rsidRPr="00413CB7">
              <w:rPr>
                <w:szCs w:val="20"/>
              </w:rPr>
              <w:t>26.9.2013</w:t>
            </w:r>
          </w:p>
        </w:tc>
      </w:tr>
      <w:tr w:rsidR="00413CB7" w:rsidRPr="00413CB7" w14:paraId="17B4E9C6" w14:textId="77777777" w:rsidTr="005B36B0">
        <w:trPr>
          <w:trHeight w:val="20"/>
        </w:trPr>
        <w:tc>
          <w:tcPr>
            <w:tcW w:w="1756" w:type="pct"/>
            <w:noWrap/>
            <w:hideMark/>
          </w:tcPr>
          <w:p w14:paraId="6AF9C81B" w14:textId="77777777" w:rsidR="00413CB7" w:rsidRPr="00413CB7" w:rsidRDefault="00413CB7" w:rsidP="00413CB7">
            <w:pPr>
              <w:spacing w:after="0"/>
              <w:jc w:val="left"/>
              <w:rPr>
                <w:szCs w:val="20"/>
              </w:rPr>
            </w:pPr>
            <w:r w:rsidRPr="00413CB7">
              <w:rPr>
                <w:szCs w:val="20"/>
              </w:rPr>
              <w:t>Nicole Bryant</w:t>
            </w:r>
          </w:p>
        </w:tc>
        <w:tc>
          <w:tcPr>
            <w:tcW w:w="1597" w:type="pct"/>
            <w:noWrap/>
            <w:hideMark/>
          </w:tcPr>
          <w:p w14:paraId="0B7E9F2F" w14:textId="77777777" w:rsidR="00413CB7" w:rsidRPr="00413CB7" w:rsidRDefault="00413CB7" w:rsidP="00413CB7">
            <w:pPr>
              <w:spacing w:after="0"/>
              <w:ind w:left="113"/>
              <w:jc w:val="left"/>
              <w:rPr>
                <w:szCs w:val="20"/>
              </w:rPr>
            </w:pPr>
            <w:r w:rsidRPr="00413CB7">
              <w:rPr>
                <w:szCs w:val="20"/>
              </w:rPr>
              <w:t>TAPEROO, SA 5017</w:t>
            </w:r>
          </w:p>
        </w:tc>
        <w:tc>
          <w:tcPr>
            <w:tcW w:w="424" w:type="pct"/>
            <w:noWrap/>
            <w:hideMark/>
          </w:tcPr>
          <w:p w14:paraId="13AD8CCB"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03FEFC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29692E" w14:textId="77777777" w:rsidR="00413CB7" w:rsidRPr="00413CB7" w:rsidRDefault="00413CB7" w:rsidP="00413CB7">
            <w:pPr>
              <w:spacing w:after="0"/>
              <w:jc w:val="right"/>
              <w:rPr>
                <w:szCs w:val="20"/>
              </w:rPr>
            </w:pPr>
            <w:r w:rsidRPr="00413CB7">
              <w:rPr>
                <w:szCs w:val="20"/>
              </w:rPr>
              <w:t>8.8.2014</w:t>
            </w:r>
          </w:p>
        </w:tc>
      </w:tr>
      <w:tr w:rsidR="00413CB7" w:rsidRPr="00413CB7" w14:paraId="715B1DD5" w14:textId="77777777" w:rsidTr="005B36B0">
        <w:trPr>
          <w:trHeight w:val="20"/>
        </w:trPr>
        <w:tc>
          <w:tcPr>
            <w:tcW w:w="1756" w:type="pct"/>
            <w:noWrap/>
            <w:hideMark/>
          </w:tcPr>
          <w:p w14:paraId="1278FF2A" w14:textId="77777777" w:rsidR="00413CB7" w:rsidRPr="00413CB7" w:rsidRDefault="00413CB7" w:rsidP="00413CB7">
            <w:pPr>
              <w:spacing w:after="0"/>
              <w:jc w:val="left"/>
              <w:rPr>
                <w:szCs w:val="20"/>
              </w:rPr>
            </w:pPr>
            <w:r w:rsidRPr="00413CB7">
              <w:rPr>
                <w:szCs w:val="20"/>
              </w:rPr>
              <w:t>Nicole Carlaw</w:t>
            </w:r>
          </w:p>
        </w:tc>
        <w:tc>
          <w:tcPr>
            <w:tcW w:w="1597" w:type="pct"/>
            <w:noWrap/>
            <w:hideMark/>
          </w:tcPr>
          <w:p w14:paraId="46E1A481"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5970D62F" w14:textId="77777777" w:rsidR="00413CB7" w:rsidRPr="00413CB7" w:rsidRDefault="00413CB7" w:rsidP="00413CB7">
            <w:pPr>
              <w:spacing w:after="0"/>
              <w:ind w:right="113"/>
              <w:jc w:val="right"/>
              <w:rPr>
                <w:szCs w:val="20"/>
              </w:rPr>
            </w:pPr>
            <w:r w:rsidRPr="00413CB7">
              <w:rPr>
                <w:szCs w:val="20"/>
              </w:rPr>
              <w:t>20.04</w:t>
            </w:r>
          </w:p>
        </w:tc>
        <w:tc>
          <w:tcPr>
            <w:tcW w:w="770" w:type="pct"/>
            <w:noWrap/>
            <w:hideMark/>
          </w:tcPr>
          <w:p w14:paraId="58D5A3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EBDBC7" w14:textId="77777777" w:rsidR="00413CB7" w:rsidRPr="00413CB7" w:rsidRDefault="00413CB7" w:rsidP="00413CB7">
            <w:pPr>
              <w:spacing w:after="0"/>
              <w:jc w:val="right"/>
              <w:rPr>
                <w:szCs w:val="20"/>
              </w:rPr>
            </w:pPr>
            <w:r w:rsidRPr="00413CB7">
              <w:rPr>
                <w:szCs w:val="20"/>
              </w:rPr>
              <w:t>13.9.2013</w:t>
            </w:r>
          </w:p>
        </w:tc>
      </w:tr>
      <w:tr w:rsidR="00413CB7" w:rsidRPr="00413CB7" w14:paraId="3860C98B" w14:textId="77777777" w:rsidTr="005B36B0">
        <w:trPr>
          <w:trHeight w:val="20"/>
        </w:trPr>
        <w:tc>
          <w:tcPr>
            <w:tcW w:w="1756" w:type="pct"/>
            <w:noWrap/>
            <w:hideMark/>
          </w:tcPr>
          <w:p w14:paraId="4F946B97" w14:textId="77777777" w:rsidR="00413CB7" w:rsidRPr="00413CB7" w:rsidRDefault="00413CB7" w:rsidP="00413CB7">
            <w:pPr>
              <w:spacing w:after="0"/>
              <w:jc w:val="left"/>
              <w:rPr>
                <w:szCs w:val="20"/>
              </w:rPr>
            </w:pPr>
            <w:r w:rsidRPr="00413CB7">
              <w:rPr>
                <w:szCs w:val="20"/>
              </w:rPr>
              <w:t>Nicole Checker</w:t>
            </w:r>
          </w:p>
        </w:tc>
        <w:tc>
          <w:tcPr>
            <w:tcW w:w="1597" w:type="pct"/>
            <w:noWrap/>
            <w:hideMark/>
          </w:tcPr>
          <w:p w14:paraId="0BF05966"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1EA253DB" w14:textId="77777777" w:rsidR="00413CB7" w:rsidRPr="00413CB7" w:rsidRDefault="00413CB7" w:rsidP="00413CB7">
            <w:pPr>
              <w:spacing w:after="0"/>
              <w:ind w:right="113"/>
              <w:jc w:val="right"/>
              <w:rPr>
                <w:szCs w:val="20"/>
              </w:rPr>
            </w:pPr>
            <w:r w:rsidRPr="00413CB7">
              <w:rPr>
                <w:szCs w:val="20"/>
              </w:rPr>
              <w:t>17.49</w:t>
            </w:r>
          </w:p>
        </w:tc>
        <w:tc>
          <w:tcPr>
            <w:tcW w:w="770" w:type="pct"/>
            <w:noWrap/>
            <w:hideMark/>
          </w:tcPr>
          <w:p w14:paraId="5477BC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76CB45" w14:textId="77777777" w:rsidR="00413CB7" w:rsidRPr="00413CB7" w:rsidRDefault="00413CB7" w:rsidP="00413CB7">
            <w:pPr>
              <w:spacing w:after="0"/>
              <w:jc w:val="right"/>
              <w:rPr>
                <w:szCs w:val="20"/>
              </w:rPr>
            </w:pPr>
            <w:r w:rsidRPr="00413CB7">
              <w:rPr>
                <w:szCs w:val="20"/>
              </w:rPr>
              <w:t>19.2.2013</w:t>
            </w:r>
          </w:p>
        </w:tc>
      </w:tr>
      <w:tr w:rsidR="00413CB7" w:rsidRPr="00413CB7" w14:paraId="4D8AF706" w14:textId="77777777" w:rsidTr="005B36B0">
        <w:trPr>
          <w:trHeight w:val="20"/>
        </w:trPr>
        <w:tc>
          <w:tcPr>
            <w:tcW w:w="1756" w:type="pct"/>
            <w:noWrap/>
            <w:hideMark/>
          </w:tcPr>
          <w:p w14:paraId="7420AB2A" w14:textId="77777777" w:rsidR="00413CB7" w:rsidRPr="00413CB7" w:rsidRDefault="00413CB7" w:rsidP="00413CB7">
            <w:pPr>
              <w:spacing w:after="0"/>
              <w:jc w:val="left"/>
              <w:rPr>
                <w:szCs w:val="20"/>
              </w:rPr>
            </w:pPr>
            <w:r w:rsidRPr="00413CB7">
              <w:rPr>
                <w:szCs w:val="20"/>
              </w:rPr>
              <w:t>Nicole Cleary</w:t>
            </w:r>
          </w:p>
        </w:tc>
        <w:tc>
          <w:tcPr>
            <w:tcW w:w="1597" w:type="pct"/>
            <w:noWrap/>
            <w:hideMark/>
          </w:tcPr>
          <w:p w14:paraId="24536A03"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2F16C364" w14:textId="77777777" w:rsidR="00413CB7" w:rsidRPr="00413CB7" w:rsidRDefault="00413CB7" w:rsidP="00413CB7">
            <w:pPr>
              <w:spacing w:after="0"/>
              <w:ind w:right="113"/>
              <w:jc w:val="right"/>
              <w:rPr>
                <w:szCs w:val="20"/>
              </w:rPr>
            </w:pPr>
            <w:r w:rsidRPr="00413CB7">
              <w:rPr>
                <w:szCs w:val="20"/>
              </w:rPr>
              <w:t>10.16</w:t>
            </w:r>
          </w:p>
        </w:tc>
        <w:tc>
          <w:tcPr>
            <w:tcW w:w="770" w:type="pct"/>
            <w:noWrap/>
            <w:hideMark/>
          </w:tcPr>
          <w:p w14:paraId="1752A6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B90894" w14:textId="77777777" w:rsidR="00413CB7" w:rsidRPr="00413CB7" w:rsidRDefault="00413CB7" w:rsidP="00413CB7">
            <w:pPr>
              <w:spacing w:after="0"/>
              <w:jc w:val="right"/>
              <w:rPr>
                <w:szCs w:val="20"/>
              </w:rPr>
            </w:pPr>
            <w:r w:rsidRPr="00413CB7">
              <w:rPr>
                <w:szCs w:val="20"/>
              </w:rPr>
              <w:t>2.12.2013</w:t>
            </w:r>
          </w:p>
        </w:tc>
      </w:tr>
      <w:tr w:rsidR="00413CB7" w:rsidRPr="00413CB7" w14:paraId="39A56D6A" w14:textId="77777777" w:rsidTr="005B36B0">
        <w:trPr>
          <w:trHeight w:val="20"/>
        </w:trPr>
        <w:tc>
          <w:tcPr>
            <w:tcW w:w="1756" w:type="pct"/>
            <w:noWrap/>
            <w:hideMark/>
          </w:tcPr>
          <w:p w14:paraId="6733722D" w14:textId="77777777" w:rsidR="00413CB7" w:rsidRPr="00413CB7" w:rsidRDefault="00413CB7" w:rsidP="00413CB7">
            <w:pPr>
              <w:spacing w:after="0"/>
              <w:jc w:val="left"/>
              <w:rPr>
                <w:szCs w:val="20"/>
              </w:rPr>
            </w:pPr>
            <w:r w:rsidRPr="00413CB7">
              <w:rPr>
                <w:szCs w:val="20"/>
              </w:rPr>
              <w:t>Nicole Cook</w:t>
            </w:r>
          </w:p>
        </w:tc>
        <w:tc>
          <w:tcPr>
            <w:tcW w:w="1597" w:type="pct"/>
            <w:noWrap/>
            <w:hideMark/>
          </w:tcPr>
          <w:p w14:paraId="3BB00FC0"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6C5905B3" w14:textId="77777777" w:rsidR="00413CB7" w:rsidRPr="00413CB7" w:rsidRDefault="00413CB7" w:rsidP="00413CB7">
            <w:pPr>
              <w:spacing w:after="0"/>
              <w:ind w:right="113"/>
              <w:jc w:val="right"/>
              <w:rPr>
                <w:szCs w:val="20"/>
              </w:rPr>
            </w:pPr>
            <w:r w:rsidRPr="00413CB7">
              <w:rPr>
                <w:szCs w:val="20"/>
              </w:rPr>
              <w:t>778.83</w:t>
            </w:r>
          </w:p>
        </w:tc>
        <w:tc>
          <w:tcPr>
            <w:tcW w:w="770" w:type="pct"/>
            <w:noWrap/>
            <w:hideMark/>
          </w:tcPr>
          <w:p w14:paraId="2E3C92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D77B63" w14:textId="77777777" w:rsidR="00413CB7" w:rsidRPr="00413CB7" w:rsidRDefault="00413CB7" w:rsidP="00413CB7">
            <w:pPr>
              <w:spacing w:after="0"/>
              <w:jc w:val="right"/>
              <w:rPr>
                <w:szCs w:val="20"/>
              </w:rPr>
            </w:pPr>
            <w:r w:rsidRPr="00413CB7">
              <w:rPr>
                <w:szCs w:val="20"/>
              </w:rPr>
              <w:t>31.12.2013</w:t>
            </w:r>
          </w:p>
        </w:tc>
      </w:tr>
      <w:tr w:rsidR="00413CB7" w:rsidRPr="00413CB7" w14:paraId="421E523E" w14:textId="77777777" w:rsidTr="005B36B0">
        <w:trPr>
          <w:trHeight w:val="20"/>
        </w:trPr>
        <w:tc>
          <w:tcPr>
            <w:tcW w:w="1756" w:type="pct"/>
            <w:noWrap/>
            <w:hideMark/>
          </w:tcPr>
          <w:p w14:paraId="1A635D4B" w14:textId="77777777" w:rsidR="00413CB7" w:rsidRPr="00413CB7" w:rsidRDefault="00413CB7" w:rsidP="00413CB7">
            <w:pPr>
              <w:spacing w:after="0"/>
              <w:jc w:val="left"/>
              <w:rPr>
                <w:szCs w:val="20"/>
              </w:rPr>
            </w:pPr>
            <w:r w:rsidRPr="00413CB7">
              <w:rPr>
                <w:szCs w:val="20"/>
              </w:rPr>
              <w:t>Nicole Fredler</w:t>
            </w:r>
          </w:p>
        </w:tc>
        <w:tc>
          <w:tcPr>
            <w:tcW w:w="1597" w:type="pct"/>
            <w:noWrap/>
            <w:hideMark/>
          </w:tcPr>
          <w:p w14:paraId="70FEBB4B"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77641D29"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56BFA3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FFD86C" w14:textId="77777777" w:rsidR="00413CB7" w:rsidRPr="00413CB7" w:rsidRDefault="00413CB7" w:rsidP="00413CB7">
            <w:pPr>
              <w:spacing w:after="0"/>
              <w:jc w:val="right"/>
              <w:rPr>
                <w:szCs w:val="20"/>
              </w:rPr>
            </w:pPr>
            <w:r w:rsidRPr="00413CB7">
              <w:rPr>
                <w:szCs w:val="20"/>
              </w:rPr>
              <w:t>11.10.2013</w:t>
            </w:r>
          </w:p>
        </w:tc>
      </w:tr>
      <w:tr w:rsidR="00413CB7" w:rsidRPr="00413CB7" w14:paraId="1EE2F291" w14:textId="77777777" w:rsidTr="005B36B0">
        <w:trPr>
          <w:trHeight w:val="20"/>
        </w:trPr>
        <w:tc>
          <w:tcPr>
            <w:tcW w:w="1756" w:type="pct"/>
            <w:noWrap/>
            <w:hideMark/>
          </w:tcPr>
          <w:p w14:paraId="2045F868" w14:textId="77777777" w:rsidR="00413CB7" w:rsidRPr="00413CB7" w:rsidRDefault="00413CB7" w:rsidP="00413CB7">
            <w:pPr>
              <w:spacing w:after="0"/>
              <w:jc w:val="left"/>
              <w:rPr>
                <w:szCs w:val="20"/>
              </w:rPr>
            </w:pPr>
            <w:r w:rsidRPr="00413CB7">
              <w:rPr>
                <w:szCs w:val="20"/>
              </w:rPr>
              <w:t>Nicole Gledhill</w:t>
            </w:r>
          </w:p>
        </w:tc>
        <w:tc>
          <w:tcPr>
            <w:tcW w:w="1597" w:type="pct"/>
            <w:noWrap/>
            <w:hideMark/>
          </w:tcPr>
          <w:p w14:paraId="37576621"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2EF5CA3E" w14:textId="77777777" w:rsidR="00413CB7" w:rsidRPr="00413CB7" w:rsidRDefault="00413CB7" w:rsidP="00413CB7">
            <w:pPr>
              <w:spacing w:after="0"/>
              <w:ind w:right="113"/>
              <w:jc w:val="right"/>
              <w:rPr>
                <w:szCs w:val="20"/>
              </w:rPr>
            </w:pPr>
            <w:r w:rsidRPr="00413CB7">
              <w:rPr>
                <w:szCs w:val="20"/>
              </w:rPr>
              <w:t>66.00</w:t>
            </w:r>
          </w:p>
        </w:tc>
        <w:tc>
          <w:tcPr>
            <w:tcW w:w="770" w:type="pct"/>
            <w:noWrap/>
            <w:hideMark/>
          </w:tcPr>
          <w:p w14:paraId="265C8697" w14:textId="77777777" w:rsidR="00413CB7" w:rsidRPr="00413CB7" w:rsidRDefault="00413CB7" w:rsidP="00413CB7">
            <w:pPr>
              <w:spacing w:after="0"/>
              <w:ind w:left="170"/>
              <w:jc w:val="left"/>
              <w:rPr>
                <w:szCs w:val="20"/>
              </w:rPr>
            </w:pPr>
            <w:r w:rsidRPr="00413CB7">
              <w:rPr>
                <w:szCs w:val="20"/>
              </w:rPr>
              <w:t>Refund 193947</w:t>
            </w:r>
          </w:p>
        </w:tc>
        <w:tc>
          <w:tcPr>
            <w:tcW w:w="453" w:type="pct"/>
            <w:noWrap/>
            <w:hideMark/>
          </w:tcPr>
          <w:p w14:paraId="46A40F12" w14:textId="77777777" w:rsidR="00413CB7" w:rsidRPr="00413CB7" w:rsidRDefault="00413CB7" w:rsidP="00413CB7">
            <w:pPr>
              <w:spacing w:after="0"/>
              <w:jc w:val="right"/>
              <w:rPr>
                <w:szCs w:val="20"/>
              </w:rPr>
            </w:pPr>
            <w:r w:rsidRPr="00413CB7">
              <w:rPr>
                <w:szCs w:val="20"/>
              </w:rPr>
              <w:t>8.11.2013</w:t>
            </w:r>
          </w:p>
        </w:tc>
      </w:tr>
      <w:tr w:rsidR="00413CB7" w:rsidRPr="00413CB7" w14:paraId="504BD832" w14:textId="77777777" w:rsidTr="005B36B0">
        <w:trPr>
          <w:trHeight w:val="20"/>
        </w:trPr>
        <w:tc>
          <w:tcPr>
            <w:tcW w:w="1756" w:type="pct"/>
            <w:noWrap/>
            <w:hideMark/>
          </w:tcPr>
          <w:p w14:paraId="03807407" w14:textId="77777777" w:rsidR="00413CB7" w:rsidRPr="00413CB7" w:rsidRDefault="00413CB7" w:rsidP="00413CB7">
            <w:pPr>
              <w:spacing w:after="0"/>
              <w:jc w:val="left"/>
              <w:rPr>
                <w:szCs w:val="20"/>
              </w:rPr>
            </w:pPr>
            <w:r w:rsidRPr="00413CB7">
              <w:rPr>
                <w:szCs w:val="20"/>
              </w:rPr>
              <w:t>Nicole Hind</w:t>
            </w:r>
          </w:p>
        </w:tc>
        <w:tc>
          <w:tcPr>
            <w:tcW w:w="1597" w:type="pct"/>
            <w:noWrap/>
            <w:hideMark/>
          </w:tcPr>
          <w:p w14:paraId="71EFF1BA" w14:textId="77777777" w:rsidR="00413CB7" w:rsidRPr="00413CB7" w:rsidRDefault="00413CB7" w:rsidP="00413CB7">
            <w:pPr>
              <w:spacing w:after="0"/>
              <w:ind w:left="113"/>
              <w:jc w:val="left"/>
              <w:rPr>
                <w:szCs w:val="20"/>
              </w:rPr>
            </w:pPr>
            <w:r w:rsidRPr="00413CB7">
              <w:rPr>
                <w:szCs w:val="20"/>
              </w:rPr>
              <w:t>EVANSTON, SA 5116</w:t>
            </w:r>
          </w:p>
        </w:tc>
        <w:tc>
          <w:tcPr>
            <w:tcW w:w="424" w:type="pct"/>
            <w:noWrap/>
            <w:hideMark/>
          </w:tcPr>
          <w:p w14:paraId="1D196DD3" w14:textId="77777777" w:rsidR="00413CB7" w:rsidRPr="00413CB7" w:rsidRDefault="00413CB7" w:rsidP="00413CB7">
            <w:pPr>
              <w:spacing w:after="0"/>
              <w:ind w:right="113"/>
              <w:jc w:val="right"/>
              <w:rPr>
                <w:szCs w:val="20"/>
              </w:rPr>
            </w:pPr>
            <w:r w:rsidRPr="00413CB7">
              <w:rPr>
                <w:szCs w:val="20"/>
              </w:rPr>
              <w:t>272.06</w:t>
            </w:r>
          </w:p>
        </w:tc>
        <w:tc>
          <w:tcPr>
            <w:tcW w:w="770" w:type="pct"/>
            <w:noWrap/>
            <w:hideMark/>
          </w:tcPr>
          <w:p w14:paraId="7396F7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AFCCAE" w14:textId="77777777" w:rsidR="00413CB7" w:rsidRPr="00413CB7" w:rsidRDefault="00413CB7" w:rsidP="00413CB7">
            <w:pPr>
              <w:spacing w:after="0"/>
              <w:jc w:val="right"/>
              <w:rPr>
                <w:szCs w:val="20"/>
              </w:rPr>
            </w:pPr>
            <w:r w:rsidRPr="00413CB7">
              <w:rPr>
                <w:szCs w:val="20"/>
              </w:rPr>
              <w:t>8.1.2013</w:t>
            </w:r>
          </w:p>
        </w:tc>
      </w:tr>
      <w:tr w:rsidR="00413CB7" w:rsidRPr="00413CB7" w14:paraId="546A1BD5" w14:textId="77777777" w:rsidTr="005B36B0">
        <w:trPr>
          <w:trHeight w:val="20"/>
        </w:trPr>
        <w:tc>
          <w:tcPr>
            <w:tcW w:w="1756" w:type="pct"/>
            <w:noWrap/>
            <w:hideMark/>
          </w:tcPr>
          <w:p w14:paraId="08B1DDB9" w14:textId="77777777" w:rsidR="00413CB7" w:rsidRPr="00413CB7" w:rsidRDefault="00413CB7" w:rsidP="00413CB7">
            <w:pPr>
              <w:spacing w:after="0"/>
              <w:jc w:val="left"/>
              <w:rPr>
                <w:szCs w:val="20"/>
              </w:rPr>
            </w:pPr>
            <w:r w:rsidRPr="00413CB7">
              <w:rPr>
                <w:szCs w:val="20"/>
              </w:rPr>
              <w:t>Nicole Lytwyn</w:t>
            </w:r>
          </w:p>
        </w:tc>
        <w:tc>
          <w:tcPr>
            <w:tcW w:w="1597" w:type="pct"/>
            <w:noWrap/>
            <w:hideMark/>
          </w:tcPr>
          <w:p w14:paraId="2A93A760" w14:textId="77777777" w:rsidR="00413CB7" w:rsidRPr="00413CB7" w:rsidRDefault="00413CB7" w:rsidP="00413CB7">
            <w:pPr>
              <w:spacing w:after="0"/>
              <w:ind w:left="113"/>
              <w:jc w:val="left"/>
              <w:rPr>
                <w:szCs w:val="20"/>
              </w:rPr>
            </w:pPr>
            <w:r w:rsidRPr="00413CB7">
              <w:rPr>
                <w:szCs w:val="20"/>
              </w:rPr>
              <w:t>MOUNT TORRENS, SA 5244</w:t>
            </w:r>
          </w:p>
        </w:tc>
        <w:tc>
          <w:tcPr>
            <w:tcW w:w="424" w:type="pct"/>
            <w:noWrap/>
            <w:hideMark/>
          </w:tcPr>
          <w:p w14:paraId="7D88C4F2"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02F865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4DA971" w14:textId="77777777" w:rsidR="00413CB7" w:rsidRPr="00413CB7" w:rsidRDefault="00413CB7" w:rsidP="00413CB7">
            <w:pPr>
              <w:spacing w:after="0"/>
              <w:jc w:val="right"/>
              <w:rPr>
                <w:szCs w:val="20"/>
              </w:rPr>
            </w:pPr>
            <w:r w:rsidRPr="00413CB7">
              <w:rPr>
                <w:szCs w:val="20"/>
              </w:rPr>
              <w:t>3.1.2014</w:t>
            </w:r>
          </w:p>
        </w:tc>
      </w:tr>
      <w:tr w:rsidR="00413CB7" w:rsidRPr="00413CB7" w14:paraId="2B081A91" w14:textId="77777777" w:rsidTr="005B36B0">
        <w:trPr>
          <w:trHeight w:val="20"/>
        </w:trPr>
        <w:tc>
          <w:tcPr>
            <w:tcW w:w="1756" w:type="pct"/>
            <w:noWrap/>
            <w:hideMark/>
          </w:tcPr>
          <w:p w14:paraId="05BAABAD" w14:textId="77777777" w:rsidR="00413CB7" w:rsidRPr="00413CB7" w:rsidRDefault="00413CB7" w:rsidP="00413CB7">
            <w:pPr>
              <w:spacing w:after="0"/>
              <w:jc w:val="left"/>
              <w:rPr>
                <w:szCs w:val="20"/>
              </w:rPr>
            </w:pPr>
            <w:r w:rsidRPr="00413CB7">
              <w:rPr>
                <w:szCs w:val="20"/>
              </w:rPr>
              <w:t>Nicole Plummer</w:t>
            </w:r>
          </w:p>
        </w:tc>
        <w:tc>
          <w:tcPr>
            <w:tcW w:w="1597" w:type="pct"/>
            <w:noWrap/>
            <w:hideMark/>
          </w:tcPr>
          <w:p w14:paraId="6558B189"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169FBC9F" w14:textId="77777777" w:rsidR="00413CB7" w:rsidRPr="00413CB7" w:rsidRDefault="00413CB7" w:rsidP="00413CB7">
            <w:pPr>
              <w:spacing w:after="0"/>
              <w:ind w:right="113"/>
              <w:jc w:val="right"/>
              <w:rPr>
                <w:szCs w:val="20"/>
              </w:rPr>
            </w:pPr>
            <w:r w:rsidRPr="00413CB7">
              <w:rPr>
                <w:szCs w:val="20"/>
              </w:rPr>
              <w:t>37.24</w:t>
            </w:r>
          </w:p>
        </w:tc>
        <w:tc>
          <w:tcPr>
            <w:tcW w:w="770" w:type="pct"/>
            <w:noWrap/>
            <w:hideMark/>
          </w:tcPr>
          <w:p w14:paraId="0913F0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F12AE9" w14:textId="77777777" w:rsidR="00413CB7" w:rsidRPr="00413CB7" w:rsidRDefault="00413CB7" w:rsidP="00413CB7">
            <w:pPr>
              <w:spacing w:after="0"/>
              <w:jc w:val="right"/>
              <w:rPr>
                <w:szCs w:val="20"/>
              </w:rPr>
            </w:pPr>
            <w:r w:rsidRPr="00413CB7">
              <w:rPr>
                <w:szCs w:val="20"/>
              </w:rPr>
              <w:t>16.9.2013</w:t>
            </w:r>
          </w:p>
        </w:tc>
      </w:tr>
      <w:tr w:rsidR="00413CB7" w:rsidRPr="00413CB7" w14:paraId="7051E3F3" w14:textId="77777777" w:rsidTr="005B36B0">
        <w:trPr>
          <w:trHeight w:val="20"/>
        </w:trPr>
        <w:tc>
          <w:tcPr>
            <w:tcW w:w="1756" w:type="pct"/>
            <w:noWrap/>
            <w:hideMark/>
          </w:tcPr>
          <w:p w14:paraId="70EFF20F" w14:textId="77777777" w:rsidR="00413CB7" w:rsidRPr="00413CB7" w:rsidRDefault="00413CB7" w:rsidP="00413CB7">
            <w:pPr>
              <w:spacing w:after="0"/>
              <w:jc w:val="left"/>
              <w:rPr>
                <w:szCs w:val="20"/>
              </w:rPr>
            </w:pPr>
            <w:r w:rsidRPr="00413CB7">
              <w:rPr>
                <w:szCs w:val="20"/>
              </w:rPr>
              <w:t>Nicole Senter</w:t>
            </w:r>
          </w:p>
        </w:tc>
        <w:tc>
          <w:tcPr>
            <w:tcW w:w="1597" w:type="pct"/>
            <w:noWrap/>
            <w:hideMark/>
          </w:tcPr>
          <w:p w14:paraId="40260AEE"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0E7E3271" w14:textId="77777777" w:rsidR="00413CB7" w:rsidRPr="00413CB7" w:rsidRDefault="00413CB7" w:rsidP="00413CB7">
            <w:pPr>
              <w:spacing w:after="0"/>
              <w:ind w:right="113"/>
              <w:jc w:val="right"/>
              <w:rPr>
                <w:szCs w:val="20"/>
              </w:rPr>
            </w:pPr>
            <w:r w:rsidRPr="00413CB7">
              <w:rPr>
                <w:szCs w:val="20"/>
              </w:rPr>
              <w:t>43.50</w:t>
            </w:r>
          </w:p>
        </w:tc>
        <w:tc>
          <w:tcPr>
            <w:tcW w:w="770" w:type="pct"/>
            <w:noWrap/>
            <w:hideMark/>
          </w:tcPr>
          <w:p w14:paraId="1A61D4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297A9F" w14:textId="77777777" w:rsidR="00413CB7" w:rsidRPr="00413CB7" w:rsidRDefault="00413CB7" w:rsidP="00413CB7">
            <w:pPr>
              <w:spacing w:after="0"/>
              <w:jc w:val="right"/>
              <w:rPr>
                <w:szCs w:val="20"/>
              </w:rPr>
            </w:pPr>
            <w:r w:rsidRPr="00413CB7">
              <w:rPr>
                <w:szCs w:val="20"/>
              </w:rPr>
              <w:t>26.8.2014</w:t>
            </w:r>
          </w:p>
        </w:tc>
      </w:tr>
      <w:tr w:rsidR="00413CB7" w:rsidRPr="00413CB7" w14:paraId="643BFCA8" w14:textId="77777777" w:rsidTr="005B36B0">
        <w:trPr>
          <w:trHeight w:val="20"/>
        </w:trPr>
        <w:tc>
          <w:tcPr>
            <w:tcW w:w="1756" w:type="pct"/>
            <w:noWrap/>
            <w:hideMark/>
          </w:tcPr>
          <w:p w14:paraId="10A2D857" w14:textId="77777777" w:rsidR="00413CB7" w:rsidRPr="00413CB7" w:rsidRDefault="00413CB7" w:rsidP="00413CB7">
            <w:pPr>
              <w:spacing w:after="0"/>
              <w:jc w:val="left"/>
              <w:rPr>
                <w:szCs w:val="20"/>
              </w:rPr>
            </w:pPr>
            <w:r w:rsidRPr="00413CB7">
              <w:rPr>
                <w:szCs w:val="20"/>
              </w:rPr>
              <w:t>Nicole Smith</w:t>
            </w:r>
          </w:p>
        </w:tc>
        <w:tc>
          <w:tcPr>
            <w:tcW w:w="1597" w:type="pct"/>
            <w:noWrap/>
            <w:hideMark/>
          </w:tcPr>
          <w:p w14:paraId="52524D35" w14:textId="77777777"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14:paraId="3A68CEA9" w14:textId="77777777" w:rsidR="00413CB7" w:rsidRPr="00413CB7" w:rsidRDefault="00413CB7" w:rsidP="00413CB7">
            <w:pPr>
              <w:spacing w:after="0"/>
              <w:ind w:right="113"/>
              <w:jc w:val="right"/>
              <w:rPr>
                <w:szCs w:val="20"/>
              </w:rPr>
            </w:pPr>
            <w:r w:rsidRPr="00413CB7">
              <w:rPr>
                <w:szCs w:val="20"/>
              </w:rPr>
              <w:t>14.45</w:t>
            </w:r>
          </w:p>
        </w:tc>
        <w:tc>
          <w:tcPr>
            <w:tcW w:w="770" w:type="pct"/>
            <w:noWrap/>
            <w:hideMark/>
          </w:tcPr>
          <w:p w14:paraId="61CCEC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8C8E4E" w14:textId="77777777" w:rsidR="00413CB7" w:rsidRPr="00413CB7" w:rsidRDefault="00413CB7" w:rsidP="00413CB7">
            <w:pPr>
              <w:spacing w:after="0"/>
              <w:jc w:val="right"/>
              <w:rPr>
                <w:szCs w:val="20"/>
              </w:rPr>
            </w:pPr>
            <w:r w:rsidRPr="00413CB7">
              <w:rPr>
                <w:szCs w:val="20"/>
              </w:rPr>
              <w:t>21.6.2013</w:t>
            </w:r>
          </w:p>
        </w:tc>
      </w:tr>
      <w:tr w:rsidR="00413CB7" w:rsidRPr="00413CB7" w14:paraId="021843A2" w14:textId="77777777" w:rsidTr="005B36B0">
        <w:trPr>
          <w:trHeight w:val="20"/>
        </w:trPr>
        <w:tc>
          <w:tcPr>
            <w:tcW w:w="1756" w:type="pct"/>
            <w:noWrap/>
            <w:hideMark/>
          </w:tcPr>
          <w:p w14:paraId="6C58AD51" w14:textId="77777777" w:rsidR="00413CB7" w:rsidRPr="00413CB7" w:rsidRDefault="00413CB7" w:rsidP="00413CB7">
            <w:pPr>
              <w:spacing w:after="0"/>
              <w:jc w:val="left"/>
              <w:rPr>
                <w:szCs w:val="20"/>
              </w:rPr>
            </w:pPr>
            <w:r w:rsidRPr="00413CB7">
              <w:rPr>
                <w:szCs w:val="20"/>
              </w:rPr>
              <w:t>Nicole Stephenson</w:t>
            </w:r>
          </w:p>
        </w:tc>
        <w:tc>
          <w:tcPr>
            <w:tcW w:w="1597" w:type="pct"/>
            <w:noWrap/>
            <w:hideMark/>
          </w:tcPr>
          <w:p w14:paraId="20FDF909" w14:textId="77777777"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14:paraId="4A478471" w14:textId="77777777" w:rsidR="00413CB7" w:rsidRPr="00413CB7" w:rsidRDefault="00413CB7" w:rsidP="00413CB7">
            <w:pPr>
              <w:spacing w:after="0"/>
              <w:ind w:right="113"/>
              <w:jc w:val="right"/>
              <w:rPr>
                <w:szCs w:val="20"/>
              </w:rPr>
            </w:pPr>
            <w:r w:rsidRPr="00413CB7">
              <w:rPr>
                <w:szCs w:val="20"/>
              </w:rPr>
              <w:t>50.57</w:t>
            </w:r>
          </w:p>
        </w:tc>
        <w:tc>
          <w:tcPr>
            <w:tcW w:w="770" w:type="pct"/>
            <w:noWrap/>
            <w:hideMark/>
          </w:tcPr>
          <w:p w14:paraId="34B0C967" w14:textId="77777777" w:rsidR="00413CB7" w:rsidRPr="00413CB7" w:rsidRDefault="00413CB7" w:rsidP="00413CB7">
            <w:pPr>
              <w:spacing w:after="0"/>
              <w:ind w:left="170"/>
              <w:jc w:val="left"/>
              <w:rPr>
                <w:szCs w:val="20"/>
              </w:rPr>
            </w:pPr>
            <w:r w:rsidRPr="00413CB7">
              <w:rPr>
                <w:szCs w:val="20"/>
              </w:rPr>
              <w:t>Refund 205286</w:t>
            </w:r>
          </w:p>
        </w:tc>
        <w:tc>
          <w:tcPr>
            <w:tcW w:w="453" w:type="pct"/>
            <w:noWrap/>
            <w:hideMark/>
          </w:tcPr>
          <w:p w14:paraId="7D2B52E6" w14:textId="77777777" w:rsidR="00413CB7" w:rsidRPr="00413CB7" w:rsidRDefault="00413CB7" w:rsidP="00413CB7">
            <w:pPr>
              <w:spacing w:after="0"/>
              <w:jc w:val="right"/>
              <w:rPr>
                <w:szCs w:val="20"/>
              </w:rPr>
            </w:pPr>
            <w:r w:rsidRPr="00413CB7">
              <w:rPr>
                <w:szCs w:val="20"/>
              </w:rPr>
              <w:t>4.12.2013</w:t>
            </w:r>
          </w:p>
        </w:tc>
      </w:tr>
      <w:tr w:rsidR="00413CB7" w:rsidRPr="00413CB7" w14:paraId="57B5AEAC" w14:textId="77777777" w:rsidTr="005B36B0">
        <w:trPr>
          <w:trHeight w:val="20"/>
        </w:trPr>
        <w:tc>
          <w:tcPr>
            <w:tcW w:w="1756" w:type="pct"/>
            <w:noWrap/>
            <w:hideMark/>
          </w:tcPr>
          <w:p w14:paraId="77E75DEA" w14:textId="77777777" w:rsidR="00413CB7" w:rsidRPr="00413CB7" w:rsidRDefault="00413CB7" w:rsidP="00413CB7">
            <w:pPr>
              <w:spacing w:after="0"/>
              <w:jc w:val="left"/>
              <w:rPr>
                <w:szCs w:val="20"/>
              </w:rPr>
            </w:pPr>
            <w:r w:rsidRPr="00413CB7">
              <w:rPr>
                <w:szCs w:val="20"/>
              </w:rPr>
              <w:t>Nicole Townsend</w:t>
            </w:r>
          </w:p>
        </w:tc>
        <w:tc>
          <w:tcPr>
            <w:tcW w:w="1597" w:type="pct"/>
            <w:noWrap/>
            <w:hideMark/>
          </w:tcPr>
          <w:p w14:paraId="020ABF78" w14:textId="77777777" w:rsidR="00413CB7" w:rsidRPr="00413CB7" w:rsidRDefault="00413CB7" w:rsidP="00413CB7">
            <w:pPr>
              <w:spacing w:after="0"/>
              <w:ind w:left="113"/>
              <w:jc w:val="left"/>
              <w:rPr>
                <w:szCs w:val="20"/>
              </w:rPr>
            </w:pPr>
            <w:r w:rsidRPr="00413CB7">
              <w:rPr>
                <w:szCs w:val="20"/>
              </w:rPr>
              <w:t>GLANDORE, SA 5037</w:t>
            </w:r>
          </w:p>
        </w:tc>
        <w:tc>
          <w:tcPr>
            <w:tcW w:w="424" w:type="pct"/>
            <w:noWrap/>
            <w:hideMark/>
          </w:tcPr>
          <w:p w14:paraId="71600089" w14:textId="77777777" w:rsidR="00413CB7" w:rsidRPr="00413CB7" w:rsidRDefault="00413CB7" w:rsidP="00413CB7">
            <w:pPr>
              <w:spacing w:after="0"/>
              <w:ind w:right="113"/>
              <w:jc w:val="right"/>
              <w:rPr>
                <w:szCs w:val="20"/>
              </w:rPr>
            </w:pPr>
            <w:r w:rsidRPr="00413CB7">
              <w:rPr>
                <w:szCs w:val="20"/>
              </w:rPr>
              <w:t>209.05</w:t>
            </w:r>
          </w:p>
        </w:tc>
        <w:tc>
          <w:tcPr>
            <w:tcW w:w="770" w:type="pct"/>
            <w:noWrap/>
            <w:hideMark/>
          </w:tcPr>
          <w:p w14:paraId="0B016C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AB53AB" w14:textId="77777777" w:rsidR="00413CB7" w:rsidRPr="00413CB7" w:rsidRDefault="00413CB7" w:rsidP="00413CB7">
            <w:pPr>
              <w:spacing w:after="0"/>
              <w:jc w:val="right"/>
              <w:rPr>
                <w:szCs w:val="20"/>
              </w:rPr>
            </w:pPr>
            <w:r w:rsidRPr="00413CB7">
              <w:rPr>
                <w:szCs w:val="20"/>
              </w:rPr>
              <w:t>14.3.2013</w:t>
            </w:r>
          </w:p>
        </w:tc>
      </w:tr>
      <w:tr w:rsidR="00413CB7" w:rsidRPr="00413CB7" w14:paraId="72FB07FF" w14:textId="77777777" w:rsidTr="005B36B0">
        <w:trPr>
          <w:trHeight w:val="20"/>
        </w:trPr>
        <w:tc>
          <w:tcPr>
            <w:tcW w:w="1756" w:type="pct"/>
            <w:noWrap/>
            <w:hideMark/>
          </w:tcPr>
          <w:p w14:paraId="6FFAD75F" w14:textId="77777777" w:rsidR="00413CB7" w:rsidRPr="00413CB7" w:rsidRDefault="00413CB7" w:rsidP="00413CB7">
            <w:pPr>
              <w:spacing w:after="0"/>
              <w:jc w:val="left"/>
              <w:rPr>
                <w:szCs w:val="20"/>
              </w:rPr>
            </w:pPr>
            <w:r w:rsidRPr="00413CB7">
              <w:rPr>
                <w:szCs w:val="20"/>
              </w:rPr>
              <w:t>Nicole Vincent</w:t>
            </w:r>
          </w:p>
        </w:tc>
        <w:tc>
          <w:tcPr>
            <w:tcW w:w="1597" w:type="pct"/>
            <w:noWrap/>
            <w:hideMark/>
          </w:tcPr>
          <w:p w14:paraId="05253E04" w14:textId="77777777"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14:paraId="00C8E584" w14:textId="77777777" w:rsidR="00413CB7" w:rsidRPr="00413CB7" w:rsidRDefault="00413CB7" w:rsidP="00413CB7">
            <w:pPr>
              <w:spacing w:after="0"/>
              <w:ind w:right="113"/>
              <w:jc w:val="right"/>
              <w:rPr>
                <w:szCs w:val="20"/>
              </w:rPr>
            </w:pPr>
            <w:r w:rsidRPr="00413CB7">
              <w:rPr>
                <w:szCs w:val="20"/>
              </w:rPr>
              <w:t>16.61</w:t>
            </w:r>
          </w:p>
        </w:tc>
        <w:tc>
          <w:tcPr>
            <w:tcW w:w="770" w:type="pct"/>
            <w:noWrap/>
            <w:hideMark/>
          </w:tcPr>
          <w:p w14:paraId="3619A6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0474A1" w14:textId="77777777" w:rsidR="00413CB7" w:rsidRPr="00413CB7" w:rsidRDefault="00413CB7" w:rsidP="00413CB7">
            <w:pPr>
              <w:spacing w:after="0"/>
              <w:jc w:val="right"/>
              <w:rPr>
                <w:szCs w:val="20"/>
              </w:rPr>
            </w:pPr>
            <w:r w:rsidRPr="00413CB7">
              <w:rPr>
                <w:szCs w:val="20"/>
              </w:rPr>
              <w:t>12.12.2013</w:t>
            </w:r>
          </w:p>
        </w:tc>
      </w:tr>
      <w:tr w:rsidR="00413CB7" w:rsidRPr="00413CB7" w14:paraId="5A79906B" w14:textId="77777777" w:rsidTr="005B36B0">
        <w:trPr>
          <w:trHeight w:val="20"/>
        </w:trPr>
        <w:tc>
          <w:tcPr>
            <w:tcW w:w="1756" w:type="pct"/>
            <w:noWrap/>
            <w:hideMark/>
          </w:tcPr>
          <w:p w14:paraId="236EB4BB" w14:textId="77777777" w:rsidR="00413CB7" w:rsidRPr="00413CB7" w:rsidRDefault="00413CB7" w:rsidP="00413CB7">
            <w:pPr>
              <w:spacing w:after="0"/>
              <w:jc w:val="left"/>
              <w:rPr>
                <w:szCs w:val="20"/>
              </w:rPr>
            </w:pPr>
            <w:r w:rsidRPr="00413CB7">
              <w:rPr>
                <w:szCs w:val="20"/>
              </w:rPr>
              <w:t>Nicole Wellington</w:t>
            </w:r>
          </w:p>
        </w:tc>
        <w:tc>
          <w:tcPr>
            <w:tcW w:w="1597" w:type="pct"/>
            <w:noWrap/>
            <w:hideMark/>
          </w:tcPr>
          <w:p w14:paraId="69181D68"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5D2D16D1" w14:textId="77777777" w:rsidR="00413CB7" w:rsidRPr="00413CB7" w:rsidRDefault="00413CB7" w:rsidP="00413CB7">
            <w:pPr>
              <w:spacing w:after="0"/>
              <w:ind w:right="113"/>
              <w:jc w:val="right"/>
              <w:rPr>
                <w:szCs w:val="20"/>
              </w:rPr>
            </w:pPr>
            <w:r w:rsidRPr="00413CB7">
              <w:rPr>
                <w:szCs w:val="20"/>
              </w:rPr>
              <w:t>13.51</w:t>
            </w:r>
          </w:p>
        </w:tc>
        <w:tc>
          <w:tcPr>
            <w:tcW w:w="770" w:type="pct"/>
            <w:noWrap/>
            <w:hideMark/>
          </w:tcPr>
          <w:p w14:paraId="25D129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2AD6A6" w14:textId="77777777" w:rsidR="00413CB7" w:rsidRPr="00413CB7" w:rsidRDefault="00413CB7" w:rsidP="00413CB7">
            <w:pPr>
              <w:spacing w:after="0"/>
              <w:jc w:val="right"/>
              <w:rPr>
                <w:szCs w:val="20"/>
              </w:rPr>
            </w:pPr>
            <w:r w:rsidRPr="00413CB7">
              <w:rPr>
                <w:szCs w:val="20"/>
              </w:rPr>
              <w:t>3.8.2014</w:t>
            </w:r>
          </w:p>
        </w:tc>
      </w:tr>
      <w:tr w:rsidR="00413CB7" w:rsidRPr="00413CB7" w14:paraId="60CCE5C6" w14:textId="77777777" w:rsidTr="005B36B0">
        <w:trPr>
          <w:trHeight w:val="20"/>
        </w:trPr>
        <w:tc>
          <w:tcPr>
            <w:tcW w:w="1756" w:type="pct"/>
            <w:noWrap/>
            <w:hideMark/>
          </w:tcPr>
          <w:p w14:paraId="04A64B37" w14:textId="77777777" w:rsidR="00413CB7" w:rsidRPr="00413CB7" w:rsidRDefault="00413CB7" w:rsidP="00413CB7">
            <w:pPr>
              <w:spacing w:after="0"/>
              <w:jc w:val="left"/>
              <w:rPr>
                <w:szCs w:val="20"/>
              </w:rPr>
            </w:pPr>
            <w:r w:rsidRPr="00413CB7">
              <w:rPr>
                <w:szCs w:val="20"/>
              </w:rPr>
              <w:t>Nicole Wilson</w:t>
            </w:r>
          </w:p>
        </w:tc>
        <w:tc>
          <w:tcPr>
            <w:tcW w:w="1597" w:type="pct"/>
            <w:noWrap/>
            <w:hideMark/>
          </w:tcPr>
          <w:p w14:paraId="7AA0377F"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6F7DFE04" w14:textId="77777777" w:rsidR="00413CB7" w:rsidRPr="00413CB7" w:rsidRDefault="00413CB7" w:rsidP="00413CB7">
            <w:pPr>
              <w:spacing w:after="0"/>
              <w:ind w:right="113"/>
              <w:jc w:val="right"/>
              <w:rPr>
                <w:szCs w:val="20"/>
              </w:rPr>
            </w:pPr>
            <w:r w:rsidRPr="00413CB7">
              <w:rPr>
                <w:szCs w:val="20"/>
              </w:rPr>
              <w:t>100.01</w:t>
            </w:r>
          </w:p>
        </w:tc>
        <w:tc>
          <w:tcPr>
            <w:tcW w:w="770" w:type="pct"/>
            <w:noWrap/>
            <w:hideMark/>
          </w:tcPr>
          <w:p w14:paraId="4F86DB7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9E0906" w14:textId="77777777" w:rsidR="00413CB7" w:rsidRPr="00413CB7" w:rsidRDefault="00413CB7" w:rsidP="00413CB7">
            <w:pPr>
              <w:spacing w:after="0"/>
              <w:jc w:val="right"/>
              <w:rPr>
                <w:szCs w:val="20"/>
              </w:rPr>
            </w:pPr>
            <w:r w:rsidRPr="00413CB7">
              <w:rPr>
                <w:szCs w:val="20"/>
              </w:rPr>
              <w:t>20.8.2013</w:t>
            </w:r>
          </w:p>
        </w:tc>
      </w:tr>
      <w:tr w:rsidR="00413CB7" w:rsidRPr="00413CB7" w14:paraId="4EB89566" w14:textId="77777777" w:rsidTr="005B36B0">
        <w:trPr>
          <w:trHeight w:val="20"/>
        </w:trPr>
        <w:tc>
          <w:tcPr>
            <w:tcW w:w="1756" w:type="pct"/>
            <w:noWrap/>
            <w:hideMark/>
          </w:tcPr>
          <w:p w14:paraId="2F97B86B" w14:textId="77777777" w:rsidR="00413CB7" w:rsidRPr="00413CB7" w:rsidRDefault="00413CB7" w:rsidP="00413CB7">
            <w:pPr>
              <w:spacing w:after="0"/>
              <w:jc w:val="left"/>
              <w:rPr>
                <w:szCs w:val="20"/>
              </w:rPr>
            </w:pPr>
            <w:r w:rsidRPr="00413CB7">
              <w:rPr>
                <w:szCs w:val="20"/>
              </w:rPr>
              <w:t>Nigel Sutton</w:t>
            </w:r>
          </w:p>
        </w:tc>
        <w:tc>
          <w:tcPr>
            <w:tcW w:w="1597" w:type="pct"/>
            <w:noWrap/>
            <w:hideMark/>
          </w:tcPr>
          <w:p w14:paraId="6A8AB264" w14:textId="77777777" w:rsidR="00413CB7" w:rsidRPr="00413CB7" w:rsidRDefault="00413CB7" w:rsidP="00413CB7">
            <w:pPr>
              <w:spacing w:after="0"/>
              <w:ind w:left="113"/>
              <w:jc w:val="left"/>
              <w:rPr>
                <w:szCs w:val="20"/>
              </w:rPr>
            </w:pPr>
            <w:r w:rsidRPr="00413CB7">
              <w:rPr>
                <w:szCs w:val="20"/>
              </w:rPr>
              <w:t>SEACLIFF, SA 5049</w:t>
            </w:r>
          </w:p>
        </w:tc>
        <w:tc>
          <w:tcPr>
            <w:tcW w:w="424" w:type="pct"/>
            <w:noWrap/>
            <w:hideMark/>
          </w:tcPr>
          <w:p w14:paraId="65EA9824" w14:textId="77777777" w:rsidR="00413CB7" w:rsidRPr="00413CB7" w:rsidRDefault="00413CB7" w:rsidP="00413CB7">
            <w:pPr>
              <w:spacing w:after="0"/>
              <w:ind w:right="113"/>
              <w:jc w:val="right"/>
              <w:rPr>
                <w:szCs w:val="20"/>
              </w:rPr>
            </w:pPr>
            <w:r w:rsidRPr="00413CB7">
              <w:rPr>
                <w:szCs w:val="20"/>
              </w:rPr>
              <w:t>21.29</w:t>
            </w:r>
          </w:p>
        </w:tc>
        <w:tc>
          <w:tcPr>
            <w:tcW w:w="770" w:type="pct"/>
            <w:noWrap/>
            <w:hideMark/>
          </w:tcPr>
          <w:p w14:paraId="73DB99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AC4AA6" w14:textId="77777777" w:rsidR="00413CB7" w:rsidRPr="00413CB7" w:rsidRDefault="00413CB7" w:rsidP="00413CB7">
            <w:pPr>
              <w:spacing w:after="0"/>
              <w:jc w:val="right"/>
              <w:rPr>
                <w:szCs w:val="20"/>
              </w:rPr>
            </w:pPr>
            <w:r w:rsidRPr="00413CB7">
              <w:rPr>
                <w:szCs w:val="20"/>
              </w:rPr>
              <w:t>27.10.2014</w:t>
            </w:r>
          </w:p>
        </w:tc>
      </w:tr>
      <w:tr w:rsidR="00413CB7" w:rsidRPr="00413CB7" w14:paraId="30A5C9F5" w14:textId="77777777" w:rsidTr="005B36B0">
        <w:trPr>
          <w:trHeight w:val="20"/>
        </w:trPr>
        <w:tc>
          <w:tcPr>
            <w:tcW w:w="1756" w:type="pct"/>
            <w:noWrap/>
            <w:hideMark/>
          </w:tcPr>
          <w:p w14:paraId="1A4854C1" w14:textId="77777777" w:rsidR="00413CB7" w:rsidRPr="00413CB7" w:rsidRDefault="00413CB7" w:rsidP="00413CB7">
            <w:pPr>
              <w:spacing w:after="0"/>
              <w:jc w:val="left"/>
              <w:rPr>
                <w:szCs w:val="20"/>
              </w:rPr>
            </w:pPr>
            <w:r w:rsidRPr="00413CB7">
              <w:rPr>
                <w:szCs w:val="20"/>
              </w:rPr>
              <w:t>Nikita Symonds</w:t>
            </w:r>
          </w:p>
        </w:tc>
        <w:tc>
          <w:tcPr>
            <w:tcW w:w="1597" w:type="pct"/>
            <w:noWrap/>
            <w:hideMark/>
          </w:tcPr>
          <w:p w14:paraId="63E83CC3"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5F6FFE12" w14:textId="77777777" w:rsidR="00413CB7" w:rsidRPr="00413CB7" w:rsidRDefault="00413CB7" w:rsidP="00413CB7">
            <w:pPr>
              <w:spacing w:after="0"/>
              <w:ind w:right="113"/>
              <w:jc w:val="right"/>
              <w:rPr>
                <w:szCs w:val="20"/>
              </w:rPr>
            </w:pPr>
            <w:r w:rsidRPr="00413CB7">
              <w:rPr>
                <w:szCs w:val="20"/>
              </w:rPr>
              <w:t>11.42</w:t>
            </w:r>
          </w:p>
        </w:tc>
        <w:tc>
          <w:tcPr>
            <w:tcW w:w="770" w:type="pct"/>
            <w:noWrap/>
            <w:hideMark/>
          </w:tcPr>
          <w:p w14:paraId="6672F4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2229AD" w14:textId="77777777" w:rsidR="00413CB7" w:rsidRPr="00413CB7" w:rsidRDefault="00413CB7" w:rsidP="00413CB7">
            <w:pPr>
              <w:spacing w:after="0"/>
              <w:jc w:val="right"/>
              <w:rPr>
                <w:szCs w:val="20"/>
              </w:rPr>
            </w:pPr>
            <w:r w:rsidRPr="00413CB7">
              <w:rPr>
                <w:szCs w:val="20"/>
              </w:rPr>
              <w:t>13.3.2013</w:t>
            </w:r>
          </w:p>
        </w:tc>
      </w:tr>
      <w:tr w:rsidR="00413CB7" w:rsidRPr="00413CB7" w14:paraId="36AF0AD6" w14:textId="77777777" w:rsidTr="005B36B0">
        <w:trPr>
          <w:trHeight w:val="20"/>
        </w:trPr>
        <w:tc>
          <w:tcPr>
            <w:tcW w:w="1756" w:type="pct"/>
            <w:noWrap/>
            <w:hideMark/>
          </w:tcPr>
          <w:p w14:paraId="63419C5C" w14:textId="77777777" w:rsidR="00413CB7" w:rsidRPr="00413CB7" w:rsidRDefault="00413CB7" w:rsidP="00413CB7">
            <w:pPr>
              <w:spacing w:after="0"/>
              <w:jc w:val="left"/>
              <w:rPr>
                <w:szCs w:val="20"/>
              </w:rPr>
            </w:pPr>
            <w:r w:rsidRPr="00413CB7">
              <w:rPr>
                <w:szCs w:val="20"/>
              </w:rPr>
              <w:t>Nikki Chrichton</w:t>
            </w:r>
          </w:p>
        </w:tc>
        <w:tc>
          <w:tcPr>
            <w:tcW w:w="1597" w:type="pct"/>
            <w:noWrap/>
            <w:hideMark/>
          </w:tcPr>
          <w:p w14:paraId="671865E3"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2E09A7F5" w14:textId="77777777" w:rsidR="00413CB7" w:rsidRPr="00413CB7" w:rsidRDefault="00413CB7" w:rsidP="00413CB7">
            <w:pPr>
              <w:spacing w:after="0"/>
              <w:ind w:right="113"/>
              <w:jc w:val="right"/>
              <w:rPr>
                <w:szCs w:val="20"/>
              </w:rPr>
            </w:pPr>
            <w:r w:rsidRPr="00413CB7">
              <w:rPr>
                <w:szCs w:val="20"/>
              </w:rPr>
              <w:t>67.90</w:t>
            </w:r>
          </w:p>
        </w:tc>
        <w:tc>
          <w:tcPr>
            <w:tcW w:w="770" w:type="pct"/>
            <w:noWrap/>
            <w:hideMark/>
          </w:tcPr>
          <w:p w14:paraId="437D2A76" w14:textId="77777777" w:rsidR="00413CB7" w:rsidRPr="00413CB7" w:rsidRDefault="00413CB7" w:rsidP="00413CB7">
            <w:pPr>
              <w:spacing w:after="0"/>
              <w:ind w:left="170"/>
              <w:jc w:val="left"/>
              <w:rPr>
                <w:szCs w:val="20"/>
              </w:rPr>
            </w:pPr>
            <w:r w:rsidRPr="00413CB7">
              <w:rPr>
                <w:szCs w:val="20"/>
              </w:rPr>
              <w:t>Refund 190934</w:t>
            </w:r>
          </w:p>
        </w:tc>
        <w:tc>
          <w:tcPr>
            <w:tcW w:w="453" w:type="pct"/>
            <w:noWrap/>
            <w:hideMark/>
          </w:tcPr>
          <w:p w14:paraId="33D2BD25" w14:textId="77777777" w:rsidR="00413CB7" w:rsidRPr="00413CB7" w:rsidRDefault="00413CB7" w:rsidP="00413CB7">
            <w:pPr>
              <w:spacing w:after="0"/>
              <w:jc w:val="right"/>
              <w:rPr>
                <w:szCs w:val="20"/>
              </w:rPr>
            </w:pPr>
            <w:r w:rsidRPr="00413CB7">
              <w:rPr>
                <w:szCs w:val="20"/>
              </w:rPr>
              <w:t>6.11.2013</w:t>
            </w:r>
          </w:p>
        </w:tc>
      </w:tr>
      <w:tr w:rsidR="00413CB7" w:rsidRPr="00413CB7" w14:paraId="6F7FB65F" w14:textId="77777777" w:rsidTr="005B36B0">
        <w:trPr>
          <w:trHeight w:val="20"/>
        </w:trPr>
        <w:tc>
          <w:tcPr>
            <w:tcW w:w="1756" w:type="pct"/>
            <w:noWrap/>
            <w:hideMark/>
          </w:tcPr>
          <w:p w14:paraId="743F77C6" w14:textId="77777777" w:rsidR="00413CB7" w:rsidRPr="00413CB7" w:rsidRDefault="00413CB7" w:rsidP="00413CB7">
            <w:pPr>
              <w:spacing w:after="0"/>
              <w:jc w:val="left"/>
              <w:rPr>
                <w:szCs w:val="20"/>
              </w:rPr>
            </w:pPr>
            <w:r w:rsidRPr="00413CB7">
              <w:rPr>
                <w:szCs w:val="20"/>
              </w:rPr>
              <w:t>Niko Gramatika</w:t>
            </w:r>
          </w:p>
        </w:tc>
        <w:tc>
          <w:tcPr>
            <w:tcW w:w="1597" w:type="pct"/>
            <w:noWrap/>
            <w:hideMark/>
          </w:tcPr>
          <w:p w14:paraId="41E2E46F"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386259C1" w14:textId="77777777" w:rsidR="00413CB7" w:rsidRPr="00413CB7" w:rsidRDefault="00413CB7" w:rsidP="00413CB7">
            <w:pPr>
              <w:spacing w:after="0"/>
              <w:ind w:right="113"/>
              <w:jc w:val="right"/>
              <w:rPr>
                <w:szCs w:val="20"/>
              </w:rPr>
            </w:pPr>
            <w:r w:rsidRPr="00413CB7">
              <w:rPr>
                <w:szCs w:val="20"/>
              </w:rPr>
              <w:t>11.97</w:t>
            </w:r>
          </w:p>
        </w:tc>
        <w:tc>
          <w:tcPr>
            <w:tcW w:w="770" w:type="pct"/>
            <w:noWrap/>
            <w:hideMark/>
          </w:tcPr>
          <w:p w14:paraId="301A1C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BF71DA" w14:textId="77777777" w:rsidR="00413CB7" w:rsidRPr="00413CB7" w:rsidRDefault="00413CB7" w:rsidP="00413CB7">
            <w:pPr>
              <w:spacing w:after="0"/>
              <w:jc w:val="right"/>
              <w:rPr>
                <w:szCs w:val="20"/>
              </w:rPr>
            </w:pPr>
            <w:r w:rsidRPr="00413CB7">
              <w:rPr>
                <w:szCs w:val="20"/>
              </w:rPr>
              <w:t>9.4.2013</w:t>
            </w:r>
          </w:p>
        </w:tc>
      </w:tr>
      <w:tr w:rsidR="00413CB7" w:rsidRPr="00413CB7" w14:paraId="758D7D67" w14:textId="77777777" w:rsidTr="005B36B0">
        <w:trPr>
          <w:trHeight w:val="20"/>
        </w:trPr>
        <w:tc>
          <w:tcPr>
            <w:tcW w:w="1756" w:type="pct"/>
            <w:noWrap/>
            <w:hideMark/>
          </w:tcPr>
          <w:p w14:paraId="11845639" w14:textId="77777777" w:rsidR="00413CB7" w:rsidRPr="00413CB7" w:rsidRDefault="00413CB7" w:rsidP="00413CB7">
            <w:pPr>
              <w:spacing w:after="0"/>
              <w:jc w:val="left"/>
              <w:rPr>
                <w:szCs w:val="20"/>
              </w:rPr>
            </w:pPr>
            <w:r w:rsidRPr="00413CB7">
              <w:rPr>
                <w:szCs w:val="20"/>
              </w:rPr>
              <w:t>Nina Hocknell</w:t>
            </w:r>
          </w:p>
        </w:tc>
        <w:tc>
          <w:tcPr>
            <w:tcW w:w="1597" w:type="pct"/>
            <w:noWrap/>
            <w:hideMark/>
          </w:tcPr>
          <w:p w14:paraId="1CEC77FD"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36C3EFFD" w14:textId="77777777" w:rsidR="00413CB7" w:rsidRPr="00413CB7" w:rsidRDefault="00413CB7" w:rsidP="00413CB7">
            <w:pPr>
              <w:spacing w:after="0"/>
              <w:ind w:right="113"/>
              <w:jc w:val="right"/>
              <w:rPr>
                <w:szCs w:val="20"/>
              </w:rPr>
            </w:pPr>
            <w:r w:rsidRPr="00413CB7">
              <w:rPr>
                <w:szCs w:val="20"/>
              </w:rPr>
              <w:t>23.77</w:t>
            </w:r>
          </w:p>
        </w:tc>
        <w:tc>
          <w:tcPr>
            <w:tcW w:w="770" w:type="pct"/>
            <w:noWrap/>
            <w:hideMark/>
          </w:tcPr>
          <w:p w14:paraId="15DA96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DBD529" w14:textId="77777777" w:rsidR="00413CB7" w:rsidRPr="00413CB7" w:rsidRDefault="00413CB7" w:rsidP="00413CB7">
            <w:pPr>
              <w:spacing w:after="0"/>
              <w:jc w:val="right"/>
              <w:rPr>
                <w:szCs w:val="20"/>
              </w:rPr>
            </w:pPr>
            <w:r w:rsidRPr="00413CB7">
              <w:rPr>
                <w:szCs w:val="20"/>
              </w:rPr>
              <w:t>7.11.2014</w:t>
            </w:r>
          </w:p>
        </w:tc>
      </w:tr>
      <w:tr w:rsidR="00413CB7" w:rsidRPr="00413CB7" w14:paraId="4436790C" w14:textId="77777777" w:rsidTr="005B36B0">
        <w:trPr>
          <w:trHeight w:val="20"/>
        </w:trPr>
        <w:tc>
          <w:tcPr>
            <w:tcW w:w="1756" w:type="pct"/>
            <w:noWrap/>
            <w:hideMark/>
          </w:tcPr>
          <w:p w14:paraId="5010CDD4" w14:textId="77777777" w:rsidR="00413CB7" w:rsidRPr="00413CB7" w:rsidRDefault="00413CB7" w:rsidP="00413CB7">
            <w:pPr>
              <w:spacing w:after="0"/>
              <w:jc w:val="left"/>
              <w:rPr>
                <w:szCs w:val="20"/>
              </w:rPr>
            </w:pPr>
            <w:r w:rsidRPr="00413CB7">
              <w:rPr>
                <w:szCs w:val="20"/>
              </w:rPr>
              <w:t>Nirajkumar Marfatia</w:t>
            </w:r>
          </w:p>
        </w:tc>
        <w:tc>
          <w:tcPr>
            <w:tcW w:w="1597" w:type="pct"/>
            <w:noWrap/>
            <w:hideMark/>
          </w:tcPr>
          <w:p w14:paraId="2FB53022"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55045454" w14:textId="77777777" w:rsidR="00413CB7" w:rsidRPr="00413CB7" w:rsidRDefault="00413CB7" w:rsidP="00413CB7">
            <w:pPr>
              <w:spacing w:after="0"/>
              <w:ind w:right="113"/>
              <w:jc w:val="right"/>
              <w:rPr>
                <w:szCs w:val="20"/>
              </w:rPr>
            </w:pPr>
            <w:r w:rsidRPr="00413CB7">
              <w:rPr>
                <w:szCs w:val="20"/>
              </w:rPr>
              <w:t>67.47</w:t>
            </w:r>
          </w:p>
        </w:tc>
        <w:tc>
          <w:tcPr>
            <w:tcW w:w="770" w:type="pct"/>
            <w:noWrap/>
            <w:hideMark/>
          </w:tcPr>
          <w:p w14:paraId="2223FB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704C93" w14:textId="77777777" w:rsidR="00413CB7" w:rsidRPr="00413CB7" w:rsidRDefault="00413CB7" w:rsidP="00413CB7">
            <w:pPr>
              <w:spacing w:after="0"/>
              <w:jc w:val="right"/>
              <w:rPr>
                <w:szCs w:val="20"/>
              </w:rPr>
            </w:pPr>
            <w:r w:rsidRPr="00413CB7">
              <w:rPr>
                <w:szCs w:val="20"/>
              </w:rPr>
              <w:t>15.1.2013</w:t>
            </w:r>
          </w:p>
        </w:tc>
      </w:tr>
      <w:tr w:rsidR="00413CB7" w:rsidRPr="00413CB7" w14:paraId="2ADFEADB" w14:textId="77777777" w:rsidTr="005B36B0">
        <w:trPr>
          <w:trHeight w:val="20"/>
        </w:trPr>
        <w:tc>
          <w:tcPr>
            <w:tcW w:w="1756" w:type="pct"/>
            <w:noWrap/>
            <w:hideMark/>
          </w:tcPr>
          <w:p w14:paraId="78CE8C6F" w14:textId="77777777" w:rsidR="00413CB7" w:rsidRPr="00413CB7" w:rsidRDefault="00413CB7" w:rsidP="00413CB7">
            <w:pPr>
              <w:spacing w:after="0"/>
              <w:jc w:val="left"/>
              <w:rPr>
                <w:szCs w:val="20"/>
              </w:rPr>
            </w:pPr>
            <w:r w:rsidRPr="00413CB7">
              <w:rPr>
                <w:szCs w:val="20"/>
              </w:rPr>
              <w:t>Nirmala Perera</w:t>
            </w:r>
          </w:p>
        </w:tc>
        <w:tc>
          <w:tcPr>
            <w:tcW w:w="1597" w:type="pct"/>
            <w:noWrap/>
            <w:hideMark/>
          </w:tcPr>
          <w:p w14:paraId="26EE7EAE"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267E9288" w14:textId="77777777" w:rsidR="00413CB7" w:rsidRPr="00413CB7" w:rsidRDefault="00413CB7" w:rsidP="00413CB7">
            <w:pPr>
              <w:spacing w:after="0"/>
              <w:ind w:right="113"/>
              <w:jc w:val="right"/>
              <w:rPr>
                <w:szCs w:val="20"/>
              </w:rPr>
            </w:pPr>
            <w:r w:rsidRPr="00413CB7">
              <w:rPr>
                <w:szCs w:val="20"/>
              </w:rPr>
              <w:t>35.50</w:t>
            </w:r>
          </w:p>
        </w:tc>
        <w:tc>
          <w:tcPr>
            <w:tcW w:w="770" w:type="pct"/>
            <w:noWrap/>
            <w:hideMark/>
          </w:tcPr>
          <w:p w14:paraId="60C843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D33688" w14:textId="77777777" w:rsidR="00413CB7" w:rsidRPr="00413CB7" w:rsidRDefault="00413CB7" w:rsidP="00413CB7">
            <w:pPr>
              <w:spacing w:after="0"/>
              <w:jc w:val="right"/>
              <w:rPr>
                <w:szCs w:val="20"/>
              </w:rPr>
            </w:pPr>
            <w:r w:rsidRPr="00413CB7">
              <w:rPr>
                <w:szCs w:val="20"/>
              </w:rPr>
              <w:t>24.10.2013</w:t>
            </w:r>
          </w:p>
        </w:tc>
      </w:tr>
      <w:tr w:rsidR="00413CB7" w:rsidRPr="00413CB7" w14:paraId="6164B9BA" w14:textId="77777777" w:rsidTr="005B36B0">
        <w:trPr>
          <w:trHeight w:val="20"/>
        </w:trPr>
        <w:tc>
          <w:tcPr>
            <w:tcW w:w="1756" w:type="pct"/>
            <w:noWrap/>
            <w:hideMark/>
          </w:tcPr>
          <w:p w14:paraId="6B419951" w14:textId="77777777" w:rsidR="00413CB7" w:rsidRPr="00413CB7" w:rsidRDefault="00413CB7" w:rsidP="00413CB7">
            <w:pPr>
              <w:spacing w:after="0"/>
              <w:jc w:val="left"/>
              <w:rPr>
                <w:szCs w:val="20"/>
              </w:rPr>
            </w:pPr>
            <w:r w:rsidRPr="00413CB7">
              <w:rPr>
                <w:szCs w:val="20"/>
              </w:rPr>
              <w:t>No 5 of Coral Cafe</w:t>
            </w:r>
          </w:p>
        </w:tc>
        <w:tc>
          <w:tcPr>
            <w:tcW w:w="1597" w:type="pct"/>
            <w:noWrap/>
            <w:hideMark/>
          </w:tcPr>
          <w:p w14:paraId="4EA39663"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74CD2569" w14:textId="77777777" w:rsidR="00413CB7" w:rsidRPr="00413CB7" w:rsidRDefault="00413CB7" w:rsidP="00413CB7">
            <w:pPr>
              <w:spacing w:after="0"/>
              <w:ind w:right="113"/>
              <w:jc w:val="right"/>
              <w:rPr>
                <w:szCs w:val="20"/>
              </w:rPr>
            </w:pPr>
            <w:r w:rsidRPr="00413CB7">
              <w:rPr>
                <w:szCs w:val="20"/>
              </w:rPr>
              <w:t>143.90</w:t>
            </w:r>
          </w:p>
        </w:tc>
        <w:tc>
          <w:tcPr>
            <w:tcW w:w="770" w:type="pct"/>
            <w:noWrap/>
            <w:hideMark/>
          </w:tcPr>
          <w:p w14:paraId="7D2117F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A24602" w14:textId="77777777" w:rsidR="00413CB7" w:rsidRPr="00413CB7" w:rsidRDefault="00413CB7" w:rsidP="00413CB7">
            <w:pPr>
              <w:spacing w:after="0"/>
              <w:jc w:val="right"/>
              <w:rPr>
                <w:szCs w:val="20"/>
              </w:rPr>
            </w:pPr>
            <w:r w:rsidRPr="00413CB7">
              <w:rPr>
                <w:szCs w:val="20"/>
              </w:rPr>
              <w:t>30.1.2013</w:t>
            </w:r>
          </w:p>
        </w:tc>
      </w:tr>
      <w:tr w:rsidR="00413CB7" w:rsidRPr="00413CB7" w14:paraId="69E38A54" w14:textId="77777777" w:rsidTr="005B36B0">
        <w:trPr>
          <w:trHeight w:val="20"/>
        </w:trPr>
        <w:tc>
          <w:tcPr>
            <w:tcW w:w="1756" w:type="pct"/>
            <w:noWrap/>
            <w:hideMark/>
          </w:tcPr>
          <w:p w14:paraId="70361046" w14:textId="77777777" w:rsidR="00413CB7" w:rsidRPr="00413CB7" w:rsidRDefault="00413CB7" w:rsidP="00413CB7">
            <w:pPr>
              <w:spacing w:after="0"/>
              <w:jc w:val="left"/>
              <w:rPr>
                <w:szCs w:val="20"/>
              </w:rPr>
            </w:pPr>
            <w:r w:rsidRPr="00413CB7">
              <w:rPr>
                <w:szCs w:val="20"/>
              </w:rPr>
              <w:t>Noel Bytheway</w:t>
            </w:r>
          </w:p>
        </w:tc>
        <w:tc>
          <w:tcPr>
            <w:tcW w:w="1597" w:type="pct"/>
            <w:noWrap/>
            <w:hideMark/>
          </w:tcPr>
          <w:p w14:paraId="651B495C"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2DA390B"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68CB47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7147FD" w14:textId="77777777" w:rsidR="00413CB7" w:rsidRPr="00413CB7" w:rsidRDefault="00413CB7" w:rsidP="00413CB7">
            <w:pPr>
              <w:spacing w:after="0"/>
              <w:jc w:val="right"/>
              <w:rPr>
                <w:szCs w:val="20"/>
              </w:rPr>
            </w:pPr>
            <w:r w:rsidRPr="00413CB7">
              <w:rPr>
                <w:szCs w:val="20"/>
              </w:rPr>
              <w:t>19.1.2013</w:t>
            </w:r>
          </w:p>
        </w:tc>
      </w:tr>
      <w:tr w:rsidR="00413CB7" w:rsidRPr="00413CB7" w14:paraId="32FFAFE2" w14:textId="77777777" w:rsidTr="005B36B0">
        <w:trPr>
          <w:trHeight w:val="20"/>
        </w:trPr>
        <w:tc>
          <w:tcPr>
            <w:tcW w:w="1756" w:type="pct"/>
            <w:noWrap/>
            <w:hideMark/>
          </w:tcPr>
          <w:p w14:paraId="593E950D" w14:textId="77777777" w:rsidR="00413CB7" w:rsidRPr="00413CB7" w:rsidRDefault="00413CB7" w:rsidP="00413CB7">
            <w:pPr>
              <w:spacing w:after="0"/>
              <w:jc w:val="left"/>
              <w:rPr>
                <w:szCs w:val="20"/>
              </w:rPr>
            </w:pPr>
            <w:r w:rsidRPr="00413CB7">
              <w:rPr>
                <w:szCs w:val="20"/>
              </w:rPr>
              <w:t>Nola Burford</w:t>
            </w:r>
          </w:p>
        </w:tc>
        <w:tc>
          <w:tcPr>
            <w:tcW w:w="1597" w:type="pct"/>
            <w:noWrap/>
            <w:hideMark/>
          </w:tcPr>
          <w:p w14:paraId="50E8FA13"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14CE8964" w14:textId="77777777" w:rsidR="00413CB7" w:rsidRPr="00413CB7" w:rsidRDefault="00413CB7" w:rsidP="00413CB7">
            <w:pPr>
              <w:spacing w:after="0"/>
              <w:ind w:right="113"/>
              <w:jc w:val="right"/>
              <w:rPr>
                <w:szCs w:val="20"/>
              </w:rPr>
            </w:pPr>
            <w:r w:rsidRPr="00413CB7">
              <w:rPr>
                <w:szCs w:val="20"/>
              </w:rPr>
              <w:t>24.97</w:t>
            </w:r>
          </w:p>
        </w:tc>
        <w:tc>
          <w:tcPr>
            <w:tcW w:w="770" w:type="pct"/>
            <w:noWrap/>
            <w:hideMark/>
          </w:tcPr>
          <w:p w14:paraId="527976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CAB147" w14:textId="77777777" w:rsidR="00413CB7" w:rsidRPr="00413CB7" w:rsidRDefault="00413CB7" w:rsidP="00413CB7">
            <w:pPr>
              <w:spacing w:after="0"/>
              <w:jc w:val="right"/>
              <w:rPr>
                <w:szCs w:val="20"/>
              </w:rPr>
            </w:pPr>
            <w:r w:rsidRPr="00413CB7">
              <w:rPr>
                <w:szCs w:val="20"/>
              </w:rPr>
              <w:t>22.10.2013</w:t>
            </w:r>
          </w:p>
        </w:tc>
      </w:tr>
      <w:tr w:rsidR="00413CB7" w:rsidRPr="00413CB7" w14:paraId="35AB7AED" w14:textId="77777777" w:rsidTr="005B36B0">
        <w:trPr>
          <w:trHeight w:val="20"/>
        </w:trPr>
        <w:tc>
          <w:tcPr>
            <w:tcW w:w="1756" w:type="pct"/>
            <w:noWrap/>
            <w:hideMark/>
          </w:tcPr>
          <w:p w14:paraId="160B48B2" w14:textId="77777777" w:rsidR="00413CB7" w:rsidRPr="00413CB7" w:rsidRDefault="00413CB7" w:rsidP="00413CB7">
            <w:pPr>
              <w:spacing w:after="0"/>
              <w:jc w:val="left"/>
              <w:rPr>
                <w:szCs w:val="20"/>
              </w:rPr>
            </w:pPr>
            <w:r w:rsidRPr="00413CB7">
              <w:rPr>
                <w:szCs w:val="20"/>
              </w:rPr>
              <w:t xml:space="preserve">Noonie’s At The Beach </w:t>
            </w:r>
          </w:p>
        </w:tc>
        <w:tc>
          <w:tcPr>
            <w:tcW w:w="1597" w:type="pct"/>
            <w:noWrap/>
            <w:hideMark/>
          </w:tcPr>
          <w:p w14:paraId="49F0951A" w14:textId="77777777" w:rsidR="00413CB7" w:rsidRPr="00413CB7" w:rsidRDefault="00413CB7" w:rsidP="00413CB7">
            <w:pPr>
              <w:spacing w:after="0"/>
              <w:ind w:left="113"/>
              <w:jc w:val="left"/>
              <w:rPr>
                <w:szCs w:val="20"/>
              </w:rPr>
            </w:pPr>
            <w:r w:rsidRPr="00413CB7">
              <w:rPr>
                <w:szCs w:val="20"/>
              </w:rPr>
              <w:t>SEMAPHORE SOUTH, SA 5019</w:t>
            </w:r>
          </w:p>
        </w:tc>
        <w:tc>
          <w:tcPr>
            <w:tcW w:w="424" w:type="pct"/>
            <w:noWrap/>
            <w:hideMark/>
          </w:tcPr>
          <w:p w14:paraId="2D94E861" w14:textId="77777777" w:rsidR="00413CB7" w:rsidRPr="00413CB7" w:rsidRDefault="00413CB7" w:rsidP="00413CB7">
            <w:pPr>
              <w:spacing w:after="0"/>
              <w:ind w:right="113"/>
              <w:jc w:val="right"/>
              <w:rPr>
                <w:szCs w:val="20"/>
              </w:rPr>
            </w:pPr>
            <w:r w:rsidRPr="00413CB7">
              <w:rPr>
                <w:szCs w:val="20"/>
              </w:rPr>
              <w:t>61.66</w:t>
            </w:r>
          </w:p>
        </w:tc>
        <w:tc>
          <w:tcPr>
            <w:tcW w:w="770" w:type="pct"/>
            <w:noWrap/>
            <w:hideMark/>
          </w:tcPr>
          <w:p w14:paraId="44A394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7A3762" w14:textId="77777777" w:rsidR="00413CB7" w:rsidRPr="00413CB7" w:rsidRDefault="00413CB7" w:rsidP="00413CB7">
            <w:pPr>
              <w:spacing w:after="0"/>
              <w:jc w:val="right"/>
              <w:rPr>
                <w:szCs w:val="20"/>
              </w:rPr>
            </w:pPr>
            <w:r w:rsidRPr="00413CB7">
              <w:rPr>
                <w:szCs w:val="20"/>
              </w:rPr>
              <w:t>24.9.2014</w:t>
            </w:r>
          </w:p>
        </w:tc>
      </w:tr>
      <w:tr w:rsidR="00413CB7" w:rsidRPr="00413CB7" w14:paraId="109873AB" w14:textId="77777777" w:rsidTr="005B36B0">
        <w:trPr>
          <w:trHeight w:val="20"/>
        </w:trPr>
        <w:tc>
          <w:tcPr>
            <w:tcW w:w="1756" w:type="pct"/>
            <w:noWrap/>
            <w:hideMark/>
          </w:tcPr>
          <w:p w14:paraId="0E97A526" w14:textId="77777777" w:rsidR="00413CB7" w:rsidRPr="00413CB7" w:rsidRDefault="00413CB7" w:rsidP="00413CB7">
            <w:pPr>
              <w:spacing w:after="0"/>
              <w:jc w:val="left"/>
              <w:rPr>
                <w:szCs w:val="20"/>
              </w:rPr>
            </w:pPr>
            <w:r w:rsidRPr="00413CB7">
              <w:rPr>
                <w:szCs w:val="20"/>
              </w:rPr>
              <w:t>Nora Hore</w:t>
            </w:r>
          </w:p>
        </w:tc>
        <w:tc>
          <w:tcPr>
            <w:tcW w:w="1597" w:type="pct"/>
            <w:noWrap/>
            <w:hideMark/>
          </w:tcPr>
          <w:p w14:paraId="6AA76E7B" w14:textId="77777777"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14:paraId="3446500F"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87A0E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7B5C80" w14:textId="77777777" w:rsidR="00413CB7" w:rsidRPr="00413CB7" w:rsidRDefault="00413CB7" w:rsidP="00413CB7">
            <w:pPr>
              <w:spacing w:after="0"/>
              <w:jc w:val="right"/>
              <w:rPr>
                <w:szCs w:val="20"/>
              </w:rPr>
            </w:pPr>
            <w:r w:rsidRPr="00413CB7">
              <w:rPr>
                <w:szCs w:val="20"/>
              </w:rPr>
              <w:t>17.1.2014</w:t>
            </w:r>
          </w:p>
        </w:tc>
      </w:tr>
      <w:tr w:rsidR="00413CB7" w:rsidRPr="00413CB7" w14:paraId="1AB5535B" w14:textId="77777777" w:rsidTr="005B36B0">
        <w:trPr>
          <w:trHeight w:val="20"/>
        </w:trPr>
        <w:tc>
          <w:tcPr>
            <w:tcW w:w="1756" w:type="pct"/>
            <w:noWrap/>
            <w:hideMark/>
          </w:tcPr>
          <w:p w14:paraId="439A2071" w14:textId="77777777" w:rsidR="00413CB7" w:rsidRPr="00413CB7" w:rsidRDefault="00413CB7" w:rsidP="00413CB7">
            <w:pPr>
              <w:spacing w:after="0"/>
              <w:jc w:val="left"/>
              <w:rPr>
                <w:szCs w:val="20"/>
              </w:rPr>
            </w:pPr>
            <w:r w:rsidRPr="00413CB7">
              <w:rPr>
                <w:szCs w:val="20"/>
              </w:rPr>
              <w:t>Nora Strazds</w:t>
            </w:r>
          </w:p>
        </w:tc>
        <w:tc>
          <w:tcPr>
            <w:tcW w:w="1597" w:type="pct"/>
            <w:noWrap/>
            <w:hideMark/>
          </w:tcPr>
          <w:p w14:paraId="0ADB672C" w14:textId="77777777"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14:paraId="1E11A77A" w14:textId="77777777" w:rsidR="00413CB7" w:rsidRPr="00413CB7" w:rsidRDefault="00413CB7" w:rsidP="00413CB7">
            <w:pPr>
              <w:spacing w:after="0"/>
              <w:ind w:right="113"/>
              <w:jc w:val="right"/>
              <w:rPr>
                <w:szCs w:val="20"/>
              </w:rPr>
            </w:pPr>
            <w:r w:rsidRPr="00413CB7">
              <w:rPr>
                <w:szCs w:val="20"/>
              </w:rPr>
              <w:t>39.30</w:t>
            </w:r>
          </w:p>
        </w:tc>
        <w:tc>
          <w:tcPr>
            <w:tcW w:w="770" w:type="pct"/>
            <w:noWrap/>
            <w:hideMark/>
          </w:tcPr>
          <w:p w14:paraId="2652B868" w14:textId="77777777" w:rsidR="00413CB7" w:rsidRPr="00413CB7" w:rsidRDefault="00413CB7" w:rsidP="00413CB7">
            <w:pPr>
              <w:spacing w:after="0"/>
              <w:ind w:left="170"/>
              <w:jc w:val="left"/>
              <w:rPr>
                <w:szCs w:val="20"/>
              </w:rPr>
            </w:pPr>
            <w:r w:rsidRPr="00413CB7">
              <w:rPr>
                <w:szCs w:val="20"/>
              </w:rPr>
              <w:t>Refund 162921</w:t>
            </w:r>
          </w:p>
        </w:tc>
        <w:tc>
          <w:tcPr>
            <w:tcW w:w="453" w:type="pct"/>
            <w:noWrap/>
            <w:hideMark/>
          </w:tcPr>
          <w:p w14:paraId="4E793364" w14:textId="77777777" w:rsidR="00413CB7" w:rsidRPr="00413CB7" w:rsidRDefault="00413CB7" w:rsidP="00413CB7">
            <w:pPr>
              <w:spacing w:after="0"/>
              <w:jc w:val="right"/>
              <w:rPr>
                <w:szCs w:val="20"/>
              </w:rPr>
            </w:pPr>
            <w:r w:rsidRPr="00413CB7">
              <w:rPr>
                <w:szCs w:val="20"/>
              </w:rPr>
              <w:t>24.5.2013</w:t>
            </w:r>
          </w:p>
        </w:tc>
      </w:tr>
      <w:tr w:rsidR="00413CB7" w:rsidRPr="00413CB7" w14:paraId="52F4BD36" w14:textId="77777777" w:rsidTr="005B36B0">
        <w:trPr>
          <w:trHeight w:val="20"/>
        </w:trPr>
        <w:tc>
          <w:tcPr>
            <w:tcW w:w="1756" w:type="pct"/>
            <w:noWrap/>
            <w:hideMark/>
          </w:tcPr>
          <w:p w14:paraId="394B7D3C" w14:textId="77777777" w:rsidR="00413CB7" w:rsidRPr="00413CB7" w:rsidRDefault="00413CB7" w:rsidP="00413CB7">
            <w:pPr>
              <w:spacing w:after="0"/>
              <w:jc w:val="left"/>
              <w:rPr>
                <w:szCs w:val="20"/>
              </w:rPr>
            </w:pPr>
            <w:r w:rsidRPr="00413CB7">
              <w:rPr>
                <w:szCs w:val="20"/>
              </w:rPr>
              <w:t>Noree Elizabeth Byrne</w:t>
            </w:r>
          </w:p>
        </w:tc>
        <w:tc>
          <w:tcPr>
            <w:tcW w:w="1597" w:type="pct"/>
            <w:noWrap/>
            <w:hideMark/>
          </w:tcPr>
          <w:p w14:paraId="201042F6"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2AE59AE1" w14:textId="77777777" w:rsidR="00413CB7" w:rsidRPr="00413CB7" w:rsidRDefault="00413CB7" w:rsidP="00413CB7">
            <w:pPr>
              <w:spacing w:after="0"/>
              <w:ind w:right="113"/>
              <w:jc w:val="right"/>
              <w:rPr>
                <w:szCs w:val="20"/>
              </w:rPr>
            </w:pPr>
            <w:r w:rsidRPr="00413CB7">
              <w:rPr>
                <w:szCs w:val="20"/>
              </w:rPr>
              <w:t>55.06</w:t>
            </w:r>
          </w:p>
        </w:tc>
        <w:tc>
          <w:tcPr>
            <w:tcW w:w="770" w:type="pct"/>
            <w:noWrap/>
            <w:hideMark/>
          </w:tcPr>
          <w:p w14:paraId="457376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948D11" w14:textId="77777777" w:rsidR="00413CB7" w:rsidRPr="00413CB7" w:rsidRDefault="00413CB7" w:rsidP="00413CB7">
            <w:pPr>
              <w:spacing w:after="0"/>
              <w:jc w:val="right"/>
              <w:rPr>
                <w:szCs w:val="20"/>
              </w:rPr>
            </w:pPr>
            <w:r w:rsidRPr="00413CB7">
              <w:rPr>
                <w:szCs w:val="20"/>
              </w:rPr>
              <w:t>26.9.2013</w:t>
            </w:r>
          </w:p>
        </w:tc>
      </w:tr>
      <w:tr w:rsidR="00413CB7" w:rsidRPr="00413CB7" w14:paraId="2674D3C6" w14:textId="77777777" w:rsidTr="005B36B0">
        <w:trPr>
          <w:trHeight w:val="20"/>
        </w:trPr>
        <w:tc>
          <w:tcPr>
            <w:tcW w:w="1756" w:type="pct"/>
            <w:noWrap/>
            <w:hideMark/>
          </w:tcPr>
          <w:p w14:paraId="120B9A29" w14:textId="77777777" w:rsidR="00413CB7" w:rsidRPr="00413CB7" w:rsidRDefault="00413CB7" w:rsidP="00413CB7">
            <w:pPr>
              <w:spacing w:after="0"/>
              <w:jc w:val="left"/>
              <w:rPr>
                <w:szCs w:val="20"/>
              </w:rPr>
            </w:pPr>
            <w:r w:rsidRPr="00413CB7">
              <w:rPr>
                <w:szCs w:val="20"/>
              </w:rPr>
              <w:lastRenderedPageBreak/>
              <w:t>Norma Cuddy</w:t>
            </w:r>
          </w:p>
        </w:tc>
        <w:tc>
          <w:tcPr>
            <w:tcW w:w="1597" w:type="pct"/>
            <w:noWrap/>
            <w:hideMark/>
          </w:tcPr>
          <w:p w14:paraId="6225CCB1"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5F2A8C2C" w14:textId="77777777" w:rsidR="00413CB7" w:rsidRPr="00413CB7" w:rsidRDefault="00413CB7" w:rsidP="00413CB7">
            <w:pPr>
              <w:spacing w:after="0"/>
              <w:ind w:right="113"/>
              <w:jc w:val="right"/>
              <w:rPr>
                <w:szCs w:val="20"/>
              </w:rPr>
            </w:pPr>
            <w:r w:rsidRPr="00413CB7">
              <w:rPr>
                <w:szCs w:val="20"/>
              </w:rPr>
              <w:t>22.35</w:t>
            </w:r>
          </w:p>
        </w:tc>
        <w:tc>
          <w:tcPr>
            <w:tcW w:w="770" w:type="pct"/>
            <w:noWrap/>
            <w:hideMark/>
          </w:tcPr>
          <w:p w14:paraId="7E5067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8F1DBD" w14:textId="77777777" w:rsidR="00413CB7" w:rsidRPr="00413CB7" w:rsidRDefault="00413CB7" w:rsidP="00413CB7">
            <w:pPr>
              <w:spacing w:after="0"/>
              <w:jc w:val="right"/>
              <w:rPr>
                <w:szCs w:val="20"/>
              </w:rPr>
            </w:pPr>
            <w:r w:rsidRPr="00413CB7">
              <w:rPr>
                <w:szCs w:val="20"/>
              </w:rPr>
              <w:t>9.8.2013</w:t>
            </w:r>
          </w:p>
        </w:tc>
      </w:tr>
      <w:tr w:rsidR="00413CB7" w:rsidRPr="00413CB7" w14:paraId="17F4A334" w14:textId="77777777" w:rsidTr="005B36B0">
        <w:trPr>
          <w:trHeight w:val="20"/>
        </w:trPr>
        <w:tc>
          <w:tcPr>
            <w:tcW w:w="1756" w:type="pct"/>
            <w:noWrap/>
            <w:hideMark/>
          </w:tcPr>
          <w:p w14:paraId="6AED0CFF" w14:textId="77777777" w:rsidR="00413CB7" w:rsidRPr="00413CB7" w:rsidRDefault="00413CB7" w:rsidP="00413CB7">
            <w:pPr>
              <w:spacing w:after="0"/>
              <w:jc w:val="left"/>
              <w:rPr>
                <w:szCs w:val="20"/>
              </w:rPr>
            </w:pPr>
            <w:r w:rsidRPr="00413CB7">
              <w:rPr>
                <w:szCs w:val="20"/>
              </w:rPr>
              <w:t>Norman Dart</w:t>
            </w:r>
          </w:p>
        </w:tc>
        <w:tc>
          <w:tcPr>
            <w:tcW w:w="1597" w:type="pct"/>
            <w:noWrap/>
            <w:hideMark/>
          </w:tcPr>
          <w:p w14:paraId="23188A13"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7F75C30E" w14:textId="77777777" w:rsidR="00413CB7" w:rsidRPr="00413CB7" w:rsidRDefault="00413CB7" w:rsidP="00413CB7">
            <w:pPr>
              <w:spacing w:after="0"/>
              <w:ind w:right="113"/>
              <w:jc w:val="right"/>
              <w:rPr>
                <w:szCs w:val="20"/>
              </w:rPr>
            </w:pPr>
            <w:r w:rsidRPr="00413CB7">
              <w:rPr>
                <w:szCs w:val="20"/>
              </w:rPr>
              <w:t>13.02</w:t>
            </w:r>
          </w:p>
        </w:tc>
        <w:tc>
          <w:tcPr>
            <w:tcW w:w="770" w:type="pct"/>
            <w:noWrap/>
            <w:hideMark/>
          </w:tcPr>
          <w:p w14:paraId="63C8ED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413E02" w14:textId="77777777" w:rsidR="00413CB7" w:rsidRPr="00413CB7" w:rsidRDefault="00413CB7" w:rsidP="00413CB7">
            <w:pPr>
              <w:spacing w:after="0"/>
              <w:jc w:val="right"/>
              <w:rPr>
                <w:szCs w:val="20"/>
              </w:rPr>
            </w:pPr>
            <w:r w:rsidRPr="00413CB7">
              <w:rPr>
                <w:szCs w:val="20"/>
              </w:rPr>
              <w:t>11.11.2013</w:t>
            </w:r>
          </w:p>
        </w:tc>
      </w:tr>
      <w:tr w:rsidR="00413CB7" w:rsidRPr="00413CB7" w14:paraId="6920DF19" w14:textId="77777777" w:rsidTr="005B36B0">
        <w:trPr>
          <w:trHeight w:val="20"/>
        </w:trPr>
        <w:tc>
          <w:tcPr>
            <w:tcW w:w="1756" w:type="pct"/>
            <w:noWrap/>
            <w:hideMark/>
          </w:tcPr>
          <w:p w14:paraId="1F25B884" w14:textId="77777777" w:rsidR="00413CB7" w:rsidRPr="00413CB7" w:rsidRDefault="00413CB7" w:rsidP="00413CB7">
            <w:pPr>
              <w:spacing w:after="0"/>
              <w:jc w:val="left"/>
              <w:rPr>
                <w:szCs w:val="20"/>
              </w:rPr>
            </w:pPr>
            <w:r w:rsidRPr="00413CB7">
              <w:rPr>
                <w:szCs w:val="20"/>
              </w:rPr>
              <w:t>Norman Kowalick</w:t>
            </w:r>
          </w:p>
        </w:tc>
        <w:tc>
          <w:tcPr>
            <w:tcW w:w="1597" w:type="pct"/>
            <w:noWrap/>
            <w:hideMark/>
          </w:tcPr>
          <w:p w14:paraId="05246364" w14:textId="77777777"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14:paraId="6005B916" w14:textId="77777777" w:rsidR="00413CB7" w:rsidRPr="00413CB7" w:rsidRDefault="00413CB7" w:rsidP="00413CB7">
            <w:pPr>
              <w:spacing w:after="0"/>
              <w:ind w:right="113"/>
              <w:jc w:val="right"/>
              <w:rPr>
                <w:szCs w:val="20"/>
              </w:rPr>
            </w:pPr>
            <w:r w:rsidRPr="00413CB7">
              <w:rPr>
                <w:szCs w:val="20"/>
              </w:rPr>
              <w:t>31.56</w:t>
            </w:r>
          </w:p>
        </w:tc>
        <w:tc>
          <w:tcPr>
            <w:tcW w:w="770" w:type="pct"/>
            <w:noWrap/>
            <w:hideMark/>
          </w:tcPr>
          <w:p w14:paraId="569A5E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3987EF" w14:textId="77777777" w:rsidR="00413CB7" w:rsidRPr="00413CB7" w:rsidRDefault="00413CB7" w:rsidP="00413CB7">
            <w:pPr>
              <w:spacing w:after="0"/>
              <w:jc w:val="right"/>
              <w:rPr>
                <w:szCs w:val="20"/>
              </w:rPr>
            </w:pPr>
            <w:r w:rsidRPr="00413CB7">
              <w:rPr>
                <w:szCs w:val="20"/>
              </w:rPr>
              <w:t>10.11.2014</w:t>
            </w:r>
          </w:p>
        </w:tc>
      </w:tr>
      <w:tr w:rsidR="00413CB7" w:rsidRPr="00413CB7" w14:paraId="3CC3FB43" w14:textId="77777777" w:rsidTr="005B36B0">
        <w:trPr>
          <w:trHeight w:val="20"/>
        </w:trPr>
        <w:tc>
          <w:tcPr>
            <w:tcW w:w="1756" w:type="pct"/>
            <w:noWrap/>
            <w:hideMark/>
          </w:tcPr>
          <w:p w14:paraId="2D1BA4EA" w14:textId="77777777" w:rsidR="00413CB7" w:rsidRPr="00413CB7" w:rsidRDefault="00413CB7" w:rsidP="00413CB7">
            <w:pPr>
              <w:spacing w:after="0"/>
              <w:jc w:val="left"/>
              <w:rPr>
                <w:szCs w:val="20"/>
              </w:rPr>
            </w:pPr>
            <w:r w:rsidRPr="00413CB7">
              <w:rPr>
                <w:szCs w:val="20"/>
              </w:rPr>
              <w:t>Norton Vanboom</w:t>
            </w:r>
          </w:p>
        </w:tc>
        <w:tc>
          <w:tcPr>
            <w:tcW w:w="1597" w:type="pct"/>
            <w:noWrap/>
            <w:hideMark/>
          </w:tcPr>
          <w:p w14:paraId="18926EE4"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44B4D80D" w14:textId="77777777" w:rsidR="00413CB7" w:rsidRPr="00413CB7" w:rsidRDefault="00413CB7" w:rsidP="00413CB7">
            <w:pPr>
              <w:spacing w:after="0"/>
              <w:ind w:right="113"/>
              <w:jc w:val="right"/>
              <w:rPr>
                <w:szCs w:val="20"/>
              </w:rPr>
            </w:pPr>
            <w:r w:rsidRPr="00413CB7">
              <w:rPr>
                <w:szCs w:val="20"/>
              </w:rPr>
              <w:t>39.05</w:t>
            </w:r>
          </w:p>
        </w:tc>
        <w:tc>
          <w:tcPr>
            <w:tcW w:w="770" w:type="pct"/>
            <w:noWrap/>
            <w:hideMark/>
          </w:tcPr>
          <w:p w14:paraId="68D13F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7F82A6" w14:textId="77777777" w:rsidR="00413CB7" w:rsidRPr="00413CB7" w:rsidRDefault="00413CB7" w:rsidP="00413CB7">
            <w:pPr>
              <w:spacing w:after="0"/>
              <w:jc w:val="right"/>
              <w:rPr>
                <w:szCs w:val="20"/>
              </w:rPr>
            </w:pPr>
            <w:r w:rsidRPr="00413CB7">
              <w:rPr>
                <w:szCs w:val="20"/>
              </w:rPr>
              <w:t>20.5.2013</w:t>
            </w:r>
          </w:p>
        </w:tc>
      </w:tr>
      <w:tr w:rsidR="00413CB7" w:rsidRPr="00413CB7" w14:paraId="51403E88" w14:textId="77777777" w:rsidTr="005B36B0">
        <w:trPr>
          <w:trHeight w:val="20"/>
        </w:trPr>
        <w:tc>
          <w:tcPr>
            <w:tcW w:w="1756" w:type="pct"/>
            <w:noWrap/>
            <w:hideMark/>
          </w:tcPr>
          <w:p w14:paraId="458B14D4" w14:textId="77777777" w:rsidR="00413CB7" w:rsidRPr="00413CB7" w:rsidRDefault="00413CB7" w:rsidP="00413CB7">
            <w:pPr>
              <w:spacing w:after="0"/>
              <w:jc w:val="left"/>
              <w:rPr>
                <w:szCs w:val="20"/>
              </w:rPr>
            </w:pPr>
            <w:r w:rsidRPr="00413CB7">
              <w:rPr>
                <w:szCs w:val="20"/>
              </w:rPr>
              <w:t>Noura Ibrahim</w:t>
            </w:r>
          </w:p>
        </w:tc>
        <w:tc>
          <w:tcPr>
            <w:tcW w:w="1597" w:type="pct"/>
            <w:noWrap/>
            <w:hideMark/>
          </w:tcPr>
          <w:p w14:paraId="03AADA8B"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4C8EAB96" w14:textId="77777777" w:rsidR="00413CB7" w:rsidRPr="00413CB7" w:rsidRDefault="00413CB7" w:rsidP="00413CB7">
            <w:pPr>
              <w:spacing w:after="0"/>
              <w:ind w:right="113"/>
              <w:jc w:val="right"/>
              <w:rPr>
                <w:szCs w:val="20"/>
              </w:rPr>
            </w:pPr>
            <w:r w:rsidRPr="00413CB7">
              <w:rPr>
                <w:szCs w:val="20"/>
              </w:rPr>
              <w:t>11.16</w:t>
            </w:r>
          </w:p>
        </w:tc>
        <w:tc>
          <w:tcPr>
            <w:tcW w:w="770" w:type="pct"/>
            <w:noWrap/>
            <w:hideMark/>
          </w:tcPr>
          <w:p w14:paraId="18596F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28FB5F" w14:textId="77777777" w:rsidR="00413CB7" w:rsidRPr="00413CB7" w:rsidRDefault="00413CB7" w:rsidP="00413CB7">
            <w:pPr>
              <w:spacing w:after="0"/>
              <w:jc w:val="right"/>
              <w:rPr>
                <w:szCs w:val="20"/>
              </w:rPr>
            </w:pPr>
            <w:r w:rsidRPr="00413CB7">
              <w:rPr>
                <w:szCs w:val="20"/>
              </w:rPr>
              <w:t>18.12.2014</w:t>
            </w:r>
          </w:p>
        </w:tc>
      </w:tr>
      <w:tr w:rsidR="00413CB7" w:rsidRPr="00413CB7" w14:paraId="52D49FFA" w14:textId="77777777" w:rsidTr="005B36B0">
        <w:trPr>
          <w:trHeight w:val="20"/>
        </w:trPr>
        <w:tc>
          <w:tcPr>
            <w:tcW w:w="1756" w:type="pct"/>
            <w:noWrap/>
            <w:hideMark/>
          </w:tcPr>
          <w:p w14:paraId="28ABCB23" w14:textId="77777777" w:rsidR="00413CB7" w:rsidRPr="00413CB7" w:rsidRDefault="00413CB7" w:rsidP="00413CB7">
            <w:pPr>
              <w:spacing w:after="0"/>
              <w:jc w:val="left"/>
              <w:rPr>
                <w:szCs w:val="20"/>
              </w:rPr>
            </w:pPr>
            <w:r w:rsidRPr="00413CB7">
              <w:rPr>
                <w:szCs w:val="20"/>
              </w:rPr>
              <w:t>Novi Kurnia</w:t>
            </w:r>
          </w:p>
        </w:tc>
        <w:tc>
          <w:tcPr>
            <w:tcW w:w="1597" w:type="pct"/>
            <w:noWrap/>
            <w:hideMark/>
          </w:tcPr>
          <w:p w14:paraId="619CCE7C" w14:textId="77777777"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14:paraId="57AA63E8" w14:textId="77777777" w:rsidR="00413CB7" w:rsidRPr="00413CB7" w:rsidRDefault="00413CB7" w:rsidP="00413CB7">
            <w:pPr>
              <w:spacing w:after="0"/>
              <w:ind w:right="113"/>
              <w:jc w:val="right"/>
              <w:rPr>
                <w:szCs w:val="20"/>
              </w:rPr>
            </w:pPr>
            <w:r w:rsidRPr="00413CB7">
              <w:rPr>
                <w:szCs w:val="20"/>
              </w:rPr>
              <w:t>208.22</w:t>
            </w:r>
          </w:p>
        </w:tc>
        <w:tc>
          <w:tcPr>
            <w:tcW w:w="770" w:type="pct"/>
            <w:noWrap/>
            <w:hideMark/>
          </w:tcPr>
          <w:p w14:paraId="3EC794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9C78D8" w14:textId="77777777" w:rsidR="00413CB7" w:rsidRPr="00413CB7" w:rsidRDefault="00413CB7" w:rsidP="00413CB7">
            <w:pPr>
              <w:spacing w:after="0"/>
              <w:jc w:val="right"/>
              <w:rPr>
                <w:szCs w:val="20"/>
              </w:rPr>
            </w:pPr>
            <w:r w:rsidRPr="00413CB7">
              <w:rPr>
                <w:szCs w:val="20"/>
              </w:rPr>
              <w:t>25.2.2014</w:t>
            </w:r>
          </w:p>
        </w:tc>
      </w:tr>
      <w:tr w:rsidR="00413CB7" w:rsidRPr="00413CB7" w14:paraId="3D9E6C56" w14:textId="77777777" w:rsidTr="005B36B0">
        <w:trPr>
          <w:trHeight w:val="20"/>
        </w:trPr>
        <w:tc>
          <w:tcPr>
            <w:tcW w:w="1756" w:type="pct"/>
            <w:noWrap/>
            <w:hideMark/>
          </w:tcPr>
          <w:p w14:paraId="420A2BC9" w14:textId="77777777" w:rsidR="00413CB7" w:rsidRPr="00413CB7" w:rsidRDefault="00413CB7" w:rsidP="00413CB7">
            <w:pPr>
              <w:spacing w:after="0"/>
              <w:jc w:val="left"/>
              <w:rPr>
                <w:szCs w:val="20"/>
              </w:rPr>
            </w:pPr>
            <w:r w:rsidRPr="00413CB7">
              <w:rPr>
                <w:szCs w:val="20"/>
              </w:rPr>
              <w:t xml:space="preserve">Now Floors Unley Pty Ltd </w:t>
            </w:r>
          </w:p>
        </w:tc>
        <w:tc>
          <w:tcPr>
            <w:tcW w:w="1597" w:type="pct"/>
            <w:noWrap/>
            <w:hideMark/>
          </w:tcPr>
          <w:p w14:paraId="1B3EA26D" w14:textId="77777777"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14:paraId="4CE9F25C" w14:textId="77777777" w:rsidR="00413CB7" w:rsidRPr="00413CB7" w:rsidRDefault="00413CB7" w:rsidP="00413CB7">
            <w:pPr>
              <w:spacing w:after="0"/>
              <w:ind w:right="113"/>
              <w:jc w:val="right"/>
              <w:rPr>
                <w:szCs w:val="20"/>
              </w:rPr>
            </w:pPr>
            <w:r w:rsidRPr="00413CB7">
              <w:rPr>
                <w:szCs w:val="20"/>
              </w:rPr>
              <w:t>81.54</w:t>
            </w:r>
          </w:p>
        </w:tc>
        <w:tc>
          <w:tcPr>
            <w:tcW w:w="770" w:type="pct"/>
            <w:noWrap/>
            <w:hideMark/>
          </w:tcPr>
          <w:p w14:paraId="460387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663F7E" w14:textId="77777777" w:rsidR="00413CB7" w:rsidRPr="00413CB7" w:rsidRDefault="00413CB7" w:rsidP="00413CB7">
            <w:pPr>
              <w:spacing w:after="0"/>
              <w:jc w:val="right"/>
              <w:rPr>
                <w:szCs w:val="20"/>
              </w:rPr>
            </w:pPr>
            <w:r w:rsidRPr="00413CB7">
              <w:rPr>
                <w:szCs w:val="20"/>
              </w:rPr>
              <w:t>13.6.2014</w:t>
            </w:r>
          </w:p>
        </w:tc>
      </w:tr>
      <w:tr w:rsidR="00413CB7" w:rsidRPr="00413CB7" w14:paraId="37CE6A5F" w14:textId="77777777" w:rsidTr="005B36B0">
        <w:trPr>
          <w:trHeight w:val="20"/>
        </w:trPr>
        <w:tc>
          <w:tcPr>
            <w:tcW w:w="1756" w:type="pct"/>
            <w:noWrap/>
            <w:hideMark/>
          </w:tcPr>
          <w:p w14:paraId="01AEF57D" w14:textId="77777777" w:rsidR="00413CB7" w:rsidRPr="00413CB7" w:rsidRDefault="00413CB7" w:rsidP="00413CB7">
            <w:pPr>
              <w:spacing w:after="0"/>
              <w:jc w:val="left"/>
              <w:rPr>
                <w:szCs w:val="20"/>
              </w:rPr>
            </w:pPr>
            <w:r w:rsidRPr="00413CB7">
              <w:rPr>
                <w:szCs w:val="20"/>
              </w:rPr>
              <w:t xml:space="preserve">Nth Adelaide Pattaya Thai Restuarant </w:t>
            </w:r>
          </w:p>
        </w:tc>
        <w:tc>
          <w:tcPr>
            <w:tcW w:w="1597" w:type="pct"/>
            <w:noWrap/>
            <w:hideMark/>
          </w:tcPr>
          <w:p w14:paraId="300C7282"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6891C49C" w14:textId="77777777" w:rsidR="00413CB7" w:rsidRPr="00413CB7" w:rsidRDefault="00413CB7" w:rsidP="00413CB7">
            <w:pPr>
              <w:spacing w:after="0"/>
              <w:ind w:right="113"/>
              <w:jc w:val="right"/>
              <w:rPr>
                <w:szCs w:val="20"/>
              </w:rPr>
            </w:pPr>
            <w:r w:rsidRPr="00413CB7">
              <w:rPr>
                <w:szCs w:val="20"/>
              </w:rPr>
              <w:t>18.07</w:t>
            </w:r>
          </w:p>
        </w:tc>
        <w:tc>
          <w:tcPr>
            <w:tcW w:w="770" w:type="pct"/>
            <w:noWrap/>
            <w:hideMark/>
          </w:tcPr>
          <w:p w14:paraId="3B308E4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CF326D" w14:textId="77777777" w:rsidR="00413CB7" w:rsidRPr="00413CB7" w:rsidRDefault="00413CB7" w:rsidP="00413CB7">
            <w:pPr>
              <w:spacing w:after="0"/>
              <w:jc w:val="right"/>
              <w:rPr>
                <w:szCs w:val="20"/>
              </w:rPr>
            </w:pPr>
            <w:r w:rsidRPr="00413CB7">
              <w:rPr>
                <w:szCs w:val="20"/>
              </w:rPr>
              <w:t>27.10.2014</w:t>
            </w:r>
          </w:p>
        </w:tc>
      </w:tr>
      <w:tr w:rsidR="00413CB7" w:rsidRPr="00413CB7" w14:paraId="27266718" w14:textId="77777777" w:rsidTr="005B36B0">
        <w:trPr>
          <w:trHeight w:val="20"/>
        </w:trPr>
        <w:tc>
          <w:tcPr>
            <w:tcW w:w="1756" w:type="pct"/>
            <w:noWrap/>
            <w:hideMark/>
          </w:tcPr>
          <w:p w14:paraId="04D39223" w14:textId="77777777" w:rsidR="00413CB7" w:rsidRPr="00413CB7" w:rsidRDefault="00413CB7" w:rsidP="00413CB7">
            <w:pPr>
              <w:spacing w:after="0"/>
              <w:jc w:val="left"/>
              <w:rPr>
                <w:szCs w:val="20"/>
              </w:rPr>
            </w:pPr>
            <w:r w:rsidRPr="00413CB7">
              <w:rPr>
                <w:szCs w:val="20"/>
              </w:rPr>
              <w:t>Nusaaeid Zalshomrani</w:t>
            </w:r>
          </w:p>
        </w:tc>
        <w:tc>
          <w:tcPr>
            <w:tcW w:w="1597" w:type="pct"/>
            <w:noWrap/>
            <w:hideMark/>
          </w:tcPr>
          <w:p w14:paraId="4399F11A"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03C3489E" w14:textId="77777777" w:rsidR="00413CB7" w:rsidRPr="00413CB7" w:rsidRDefault="00413CB7" w:rsidP="00413CB7">
            <w:pPr>
              <w:spacing w:after="0"/>
              <w:ind w:right="113"/>
              <w:jc w:val="right"/>
              <w:rPr>
                <w:szCs w:val="20"/>
              </w:rPr>
            </w:pPr>
            <w:r w:rsidRPr="00413CB7">
              <w:rPr>
                <w:szCs w:val="20"/>
              </w:rPr>
              <w:t>18.10</w:t>
            </w:r>
          </w:p>
        </w:tc>
        <w:tc>
          <w:tcPr>
            <w:tcW w:w="770" w:type="pct"/>
            <w:noWrap/>
            <w:hideMark/>
          </w:tcPr>
          <w:p w14:paraId="75C584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7A128C" w14:textId="77777777" w:rsidR="00413CB7" w:rsidRPr="00413CB7" w:rsidRDefault="00413CB7" w:rsidP="00413CB7">
            <w:pPr>
              <w:spacing w:after="0"/>
              <w:jc w:val="right"/>
              <w:rPr>
                <w:szCs w:val="20"/>
              </w:rPr>
            </w:pPr>
            <w:r w:rsidRPr="00413CB7">
              <w:rPr>
                <w:szCs w:val="20"/>
              </w:rPr>
              <w:t>17.1.2014</w:t>
            </w:r>
          </w:p>
        </w:tc>
      </w:tr>
      <w:tr w:rsidR="00413CB7" w:rsidRPr="00413CB7" w14:paraId="5B99A8E5" w14:textId="77777777" w:rsidTr="005B36B0">
        <w:trPr>
          <w:trHeight w:val="20"/>
        </w:trPr>
        <w:tc>
          <w:tcPr>
            <w:tcW w:w="1756" w:type="pct"/>
            <w:noWrap/>
            <w:hideMark/>
          </w:tcPr>
          <w:p w14:paraId="074DBC38" w14:textId="77777777" w:rsidR="00413CB7" w:rsidRPr="00413CB7" w:rsidRDefault="00413CB7" w:rsidP="00413CB7">
            <w:pPr>
              <w:spacing w:after="0"/>
              <w:jc w:val="left"/>
              <w:rPr>
                <w:szCs w:val="20"/>
              </w:rPr>
            </w:pPr>
            <w:r w:rsidRPr="00413CB7">
              <w:rPr>
                <w:szCs w:val="20"/>
              </w:rPr>
              <w:t>Nusrat Aslam</w:t>
            </w:r>
          </w:p>
        </w:tc>
        <w:tc>
          <w:tcPr>
            <w:tcW w:w="1597" w:type="pct"/>
            <w:noWrap/>
            <w:hideMark/>
          </w:tcPr>
          <w:p w14:paraId="4C3A622C" w14:textId="77777777" w:rsidR="00413CB7" w:rsidRPr="00413CB7" w:rsidRDefault="00413CB7" w:rsidP="00413CB7">
            <w:pPr>
              <w:spacing w:after="0"/>
              <w:ind w:left="113"/>
              <w:jc w:val="left"/>
              <w:rPr>
                <w:szCs w:val="20"/>
              </w:rPr>
            </w:pPr>
            <w:r w:rsidRPr="00413CB7">
              <w:rPr>
                <w:szCs w:val="20"/>
              </w:rPr>
              <w:t>NORTH PLYMPTON, SA 5037</w:t>
            </w:r>
          </w:p>
        </w:tc>
        <w:tc>
          <w:tcPr>
            <w:tcW w:w="424" w:type="pct"/>
            <w:noWrap/>
            <w:hideMark/>
          </w:tcPr>
          <w:p w14:paraId="76D503CE" w14:textId="77777777" w:rsidR="00413CB7" w:rsidRPr="00413CB7" w:rsidRDefault="00413CB7" w:rsidP="00413CB7">
            <w:pPr>
              <w:spacing w:after="0"/>
              <w:ind w:right="113"/>
              <w:jc w:val="right"/>
              <w:rPr>
                <w:szCs w:val="20"/>
              </w:rPr>
            </w:pPr>
            <w:r w:rsidRPr="00413CB7">
              <w:rPr>
                <w:szCs w:val="20"/>
              </w:rPr>
              <w:t>15.22</w:t>
            </w:r>
          </w:p>
        </w:tc>
        <w:tc>
          <w:tcPr>
            <w:tcW w:w="770" w:type="pct"/>
            <w:noWrap/>
            <w:hideMark/>
          </w:tcPr>
          <w:p w14:paraId="64FFDD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D45A51" w14:textId="77777777" w:rsidR="00413CB7" w:rsidRPr="00413CB7" w:rsidRDefault="00413CB7" w:rsidP="00413CB7">
            <w:pPr>
              <w:spacing w:after="0"/>
              <w:jc w:val="right"/>
              <w:rPr>
                <w:szCs w:val="20"/>
              </w:rPr>
            </w:pPr>
            <w:r w:rsidRPr="00413CB7">
              <w:rPr>
                <w:szCs w:val="20"/>
              </w:rPr>
              <w:t>2.1.2015</w:t>
            </w:r>
          </w:p>
        </w:tc>
      </w:tr>
      <w:tr w:rsidR="00413CB7" w:rsidRPr="00413CB7" w14:paraId="5CAC98D5" w14:textId="77777777" w:rsidTr="005B36B0">
        <w:trPr>
          <w:trHeight w:val="20"/>
        </w:trPr>
        <w:tc>
          <w:tcPr>
            <w:tcW w:w="1756" w:type="pct"/>
            <w:noWrap/>
            <w:hideMark/>
          </w:tcPr>
          <w:p w14:paraId="30F1405E" w14:textId="77777777" w:rsidR="00413CB7" w:rsidRPr="00413CB7" w:rsidRDefault="00413CB7" w:rsidP="00413CB7">
            <w:pPr>
              <w:spacing w:after="0"/>
              <w:jc w:val="left"/>
              <w:rPr>
                <w:szCs w:val="20"/>
              </w:rPr>
            </w:pPr>
            <w:r w:rsidRPr="00413CB7">
              <w:rPr>
                <w:szCs w:val="20"/>
              </w:rPr>
              <w:t>Nusrathunnisa Shareef</w:t>
            </w:r>
          </w:p>
        </w:tc>
        <w:tc>
          <w:tcPr>
            <w:tcW w:w="1597" w:type="pct"/>
            <w:noWrap/>
            <w:hideMark/>
          </w:tcPr>
          <w:p w14:paraId="323F348F"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3DD026B2" w14:textId="77777777" w:rsidR="00413CB7" w:rsidRPr="00413CB7" w:rsidRDefault="00413CB7" w:rsidP="00413CB7">
            <w:pPr>
              <w:spacing w:after="0"/>
              <w:ind w:right="113"/>
              <w:jc w:val="right"/>
              <w:rPr>
                <w:szCs w:val="20"/>
              </w:rPr>
            </w:pPr>
            <w:r w:rsidRPr="00413CB7">
              <w:rPr>
                <w:szCs w:val="20"/>
              </w:rPr>
              <w:t>34.43</w:t>
            </w:r>
          </w:p>
        </w:tc>
        <w:tc>
          <w:tcPr>
            <w:tcW w:w="770" w:type="pct"/>
            <w:noWrap/>
            <w:hideMark/>
          </w:tcPr>
          <w:p w14:paraId="75693E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9CEFE9" w14:textId="77777777" w:rsidR="00413CB7" w:rsidRPr="00413CB7" w:rsidRDefault="00413CB7" w:rsidP="00413CB7">
            <w:pPr>
              <w:spacing w:after="0"/>
              <w:jc w:val="right"/>
              <w:rPr>
                <w:szCs w:val="20"/>
              </w:rPr>
            </w:pPr>
            <w:r w:rsidRPr="00413CB7">
              <w:rPr>
                <w:szCs w:val="20"/>
              </w:rPr>
              <w:t>19.12.2013</w:t>
            </w:r>
          </w:p>
        </w:tc>
      </w:tr>
      <w:tr w:rsidR="00413CB7" w:rsidRPr="00413CB7" w14:paraId="1EA41623" w14:textId="77777777" w:rsidTr="005B36B0">
        <w:trPr>
          <w:trHeight w:val="20"/>
        </w:trPr>
        <w:tc>
          <w:tcPr>
            <w:tcW w:w="1756" w:type="pct"/>
            <w:noWrap/>
            <w:hideMark/>
          </w:tcPr>
          <w:p w14:paraId="646FFF64" w14:textId="77777777" w:rsidR="00413CB7" w:rsidRPr="00413CB7" w:rsidRDefault="00413CB7" w:rsidP="00413CB7">
            <w:pPr>
              <w:spacing w:after="0"/>
              <w:jc w:val="left"/>
              <w:rPr>
                <w:szCs w:val="20"/>
              </w:rPr>
            </w:pPr>
            <w:r w:rsidRPr="00413CB7">
              <w:rPr>
                <w:szCs w:val="20"/>
              </w:rPr>
              <w:t>Nyakuich Bichiok</w:t>
            </w:r>
          </w:p>
        </w:tc>
        <w:tc>
          <w:tcPr>
            <w:tcW w:w="1597" w:type="pct"/>
            <w:noWrap/>
            <w:hideMark/>
          </w:tcPr>
          <w:p w14:paraId="37A57B44"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6276B4AC" w14:textId="77777777" w:rsidR="00413CB7" w:rsidRPr="00413CB7" w:rsidRDefault="00413CB7" w:rsidP="00413CB7">
            <w:pPr>
              <w:spacing w:after="0"/>
              <w:ind w:right="113"/>
              <w:jc w:val="right"/>
              <w:rPr>
                <w:szCs w:val="20"/>
              </w:rPr>
            </w:pPr>
            <w:r w:rsidRPr="00413CB7">
              <w:rPr>
                <w:szCs w:val="20"/>
              </w:rPr>
              <w:t>120.00</w:t>
            </w:r>
          </w:p>
        </w:tc>
        <w:tc>
          <w:tcPr>
            <w:tcW w:w="770" w:type="pct"/>
            <w:noWrap/>
            <w:hideMark/>
          </w:tcPr>
          <w:p w14:paraId="7EFE0392" w14:textId="77777777" w:rsidR="00413CB7" w:rsidRPr="00413CB7" w:rsidRDefault="00413CB7" w:rsidP="00413CB7">
            <w:pPr>
              <w:spacing w:after="0"/>
              <w:ind w:left="170"/>
              <w:jc w:val="left"/>
              <w:rPr>
                <w:szCs w:val="20"/>
              </w:rPr>
            </w:pPr>
            <w:r w:rsidRPr="00413CB7">
              <w:rPr>
                <w:szCs w:val="20"/>
              </w:rPr>
              <w:t>Refund 204828</w:t>
            </w:r>
          </w:p>
        </w:tc>
        <w:tc>
          <w:tcPr>
            <w:tcW w:w="453" w:type="pct"/>
            <w:noWrap/>
            <w:hideMark/>
          </w:tcPr>
          <w:p w14:paraId="71DBF71D" w14:textId="77777777" w:rsidR="00413CB7" w:rsidRPr="00413CB7" w:rsidRDefault="00413CB7" w:rsidP="00413CB7">
            <w:pPr>
              <w:spacing w:after="0"/>
              <w:jc w:val="right"/>
              <w:rPr>
                <w:szCs w:val="20"/>
              </w:rPr>
            </w:pPr>
            <w:r w:rsidRPr="00413CB7">
              <w:rPr>
                <w:szCs w:val="20"/>
              </w:rPr>
              <w:t>3.12.2013</w:t>
            </w:r>
          </w:p>
        </w:tc>
      </w:tr>
      <w:tr w:rsidR="00413CB7" w:rsidRPr="00413CB7" w14:paraId="0211CD8E" w14:textId="77777777" w:rsidTr="005B36B0">
        <w:trPr>
          <w:trHeight w:val="20"/>
        </w:trPr>
        <w:tc>
          <w:tcPr>
            <w:tcW w:w="1756" w:type="pct"/>
            <w:noWrap/>
            <w:hideMark/>
          </w:tcPr>
          <w:p w14:paraId="17F20745" w14:textId="77777777" w:rsidR="00413CB7" w:rsidRPr="00413CB7" w:rsidRDefault="00413CB7" w:rsidP="00413CB7">
            <w:pPr>
              <w:spacing w:after="0"/>
              <w:jc w:val="left"/>
              <w:rPr>
                <w:szCs w:val="20"/>
              </w:rPr>
            </w:pPr>
            <w:r w:rsidRPr="00413CB7">
              <w:rPr>
                <w:szCs w:val="20"/>
              </w:rPr>
              <w:t>Nyree Giles</w:t>
            </w:r>
          </w:p>
        </w:tc>
        <w:tc>
          <w:tcPr>
            <w:tcW w:w="1597" w:type="pct"/>
            <w:noWrap/>
            <w:hideMark/>
          </w:tcPr>
          <w:p w14:paraId="3B0DB1A4" w14:textId="77777777"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14:paraId="1764B6AC" w14:textId="77777777" w:rsidR="00413CB7" w:rsidRPr="00413CB7" w:rsidRDefault="00413CB7" w:rsidP="00413CB7">
            <w:pPr>
              <w:spacing w:after="0"/>
              <w:ind w:right="113"/>
              <w:jc w:val="right"/>
              <w:rPr>
                <w:szCs w:val="20"/>
              </w:rPr>
            </w:pPr>
            <w:r w:rsidRPr="00413CB7">
              <w:rPr>
                <w:szCs w:val="20"/>
              </w:rPr>
              <w:t>12.45</w:t>
            </w:r>
          </w:p>
        </w:tc>
        <w:tc>
          <w:tcPr>
            <w:tcW w:w="770" w:type="pct"/>
            <w:noWrap/>
            <w:hideMark/>
          </w:tcPr>
          <w:p w14:paraId="0DC0B3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A03B5A" w14:textId="77777777" w:rsidR="00413CB7" w:rsidRPr="00413CB7" w:rsidRDefault="00413CB7" w:rsidP="00413CB7">
            <w:pPr>
              <w:spacing w:after="0"/>
              <w:jc w:val="right"/>
              <w:rPr>
                <w:szCs w:val="20"/>
              </w:rPr>
            </w:pPr>
            <w:r w:rsidRPr="00413CB7">
              <w:rPr>
                <w:szCs w:val="20"/>
              </w:rPr>
              <w:t>28.10.2014</w:t>
            </w:r>
          </w:p>
        </w:tc>
      </w:tr>
      <w:tr w:rsidR="00413CB7" w:rsidRPr="00413CB7" w14:paraId="1B6EDE18" w14:textId="77777777" w:rsidTr="005B36B0">
        <w:trPr>
          <w:trHeight w:val="20"/>
        </w:trPr>
        <w:tc>
          <w:tcPr>
            <w:tcW w:w="1756" w:type="pct"/>
            <w:noWrap/>
            <w:hideMark/>
          </w:tcPr>
          <w:p w14:paraId="00077C9C" w14:textId="77777777" w:rsidR="00413CB7" w:rsidRPr="00413CB7" w:rsidRDefault="00413CB7" w:rsidP="00413CB7">
            <w:pPr>
              <w:spacing w:after="0"/>
              <w:jc w:val="left"/>
              <w:rPr>
                <w:szCs w:val="20"/>
              </w:rPr>
            </w:pPr>
            <w:r w:rsidRPr="00413CB7">
              <w:rPr>
                <w:szCs w:val="20"/>
              </w:rPr>
              <w:t>Oakford Homes</w:t>
            </w:r>
          </w:p>
        </w:tc>
        <w:tc>
          <w:tcPr>
            <w:tcW w:w="1597" w:type="pct"/>
            <w:noWrap/>
            <w:hideMark/>
          </w:tcPr>
          <w:p w14:paraId="3A440CBF" w14:textId="77777777" w:rsidR="00413CB7" w:rsidRPr="00413CB7" w:rsidRDefault="00413CB7" w:rsidP="00413CB7">
            <w:pPr>
              <w:spacing w:after="0"/>
              <w:ind w:left="113"/>
              <w:jc w:val="left"/>
              <w:rPr>
                <w:szCs w:val="20"/>
              </w:rPr>
            </w:pPr>
            <w:r w:rsidRPr="00413CB7">
              <w:rPr>
                <w:szCs w:val="20"/>
              </w:rPr>
              <w:t>MOUNT PLEASANT, SA 5235</w:t>
            </w:r>
          </w:p>
        </w:tc>
        <w:tc>
          <w:tcPr>
            <w:tcW w:w="424" w:type="pct"/>
            <w:noWrap/>
            <w:hideMark/>
          </w:tcPr>
          <w:p w14:paraId="5FA9BBF8" w14:textId="77777777" w:rsidR="00413CB7" w:rsidRPr="00413CB7" w:rsidRDefault="00413CB7" w:rsidP="00413CB7">
            <w:pPr>
              <w:spacing w:after="0"/>
              <w:ind w:right="113"/>
              <w:jc w:val="right"/>
              <w:rPr>
                <w:szCs w:val="20"/>
              </w:rPr>
            </w:pPr>
            <w:r w:rsidRPr="00413CB7">
              <w:rPr>
                <w:szCs w:val="20"/>
              </w:rPr>
              <w:t>73.68</w:t>
            </w:r>
          </w:p>
        </w:tc>
        <w:tc>
          <w:tcPr>
            <w:tcW w:w="770" w:type="pct"/>
            <w:noWrap/>
            <w:hideMark/>
          </w:tcPr>
          <w:p w14:paraId="0D9CF808" w14:textId="77777777" w:rsidR="00413CB7" w:rsidRPr="00413CB7" w:rsidRDefault="00413CB7" w:rsidP="00413CB7">
            <w:pPr>
              <w:spacing w:after="0"/>
              <w:ind w:left="170"/>
              <w:jc w:val="left"/>
              <w:rPr>
                <w:szCs w:val="20"/>
              </w:rPr>
            </w:pPr>
            <w:r w:rsidRPr="00413CB7">
              <w:rPr>
                <w:szCs w:val="20"/>
              </w:rPr>
              <w:t>Refund 172931</w:t>
            </w:r>
          </w:p>
        </w:tc>
        <w:tc>
          <w:tcPr>
            <w:tcW w:w="453" w:type="pct"/>
            <w:noWrap/>
            <w:hideMark/>
          </w:tcPr>
          <w:p w14:paraId="59E403B3" w14:textId="77777777" w:rsidR="00413CB7" w:rsidRPr="00413CB7" w:rsidRDefault="00413CB7" w:rsidP="00413CB7">
            <w:pPr>
              <w:spacing w:after="0"/>
              <w:jc w:val="right"/>
              <w:rPr>
                <w:szCs w:val="20"/>
              </w:rPr>
            </w:pPr>
            <w:r w:rsidRPr="00413CB7">
              <w:rPr>
                <w:szCs w:val="20"/>
              </w:rPr>
              <w:t>29.8.2013</w:t>
            </w:r>
          </w:p>
        </w:tc>
      </w:tr>
      <w:tr w:rsidR="00413CB7" w:rsidRPr="00413CB7" w14:paraId="497D3EFC" w14:textId="77777777" w:rsidTr="005B36B0">
        <w:trPr>
          <w:trHeight w:val="20"/>
        </w:trPr>
        <w:tc>
          <w:tcPr>
            <w:tcW w:w="1756" w:type="pct"/>
            <w:noWrap/>
            <w:hideMark/>
          </w:tcPr>
          <w:p w14:paraId="074B000F" w14:textId="77777777" w:rsidR="00413CB7" w:rsidRPr="00413CB7" w:rsidRDefault="00413CB7" w:rsidP="00413CB7">
            <w:pPr>
              <w:spacing w:after="0"/>
              <w:jc w:val="left"/>
              <w:rPr>
                <w:szCs w:val="20"/>
              </w:rPr>
            </w:pPr>
            <w:r w:rsidRPr="00413CB7">
              <w:rPr>
                <w:szCs w:val="20"/>
              </w:rPr>
              <w:t>Oakford Homes</w:t>
            </w:r>
          </w:p>
        </w:tc>
        <w:tc>
          <w:tcPr>
            <w:tcW w:w="1597" w:type="pct"/>
            <w:noWrap/>
            <w:hideMark/>
          </w:tcPr>
          <w:p w14:paraId="634E01E9" w14:textId="77777777" w:rsidR="00413CB7" w:rsidRPr="00413CB7" w:rsidRDefault="00413CB7" w:rsidP="00413CB7">
            <w:pPr>
              <w:spacing w:after="0"/>
              <w:ind w:left="113"/>
              <w:jc w:val="left"/>
              <w:rPr>
                <w:szCs w:val="20"/>
              </w:rPr>
            </w:pPr>
            <w:r w:rsidRPr="00413CB7">
              <w:rPr>
                <w:szCs w:val="20"/>
              </w:rPr>
              <w:t>NAIRNE, SA 5252</w:t>
            </w:r>
          </w:p>
        </w:tc>
        <w:tc>
          <w:tcPr>
            <w:tcW w:w="424" w:type="pct"/>
            <w:noWrap/>
            <w:hideMark/>
          </w:tcPr>
          <w:p w14:paraId="42AC25E8" w14:textId="77777777" w:rsidR="00413CB7" w:rsidRPr="00413CB7" w:rsidRDefault="00413CB7" w:rsidP="00413CB7">
            <w:pPr>
              <w:spacing w:after="0"/>
              <w:ind w:right="113"/>
              <w:jc w:val="right"/>
              <w:rPr>
                <w:szCs w:val="20"/>
              </w:rPr>
            </w:pPr>
            <w:r w:rsidRPr="00413CB7">
              <w:rPr>
                <w:szCs w:val="20"/>
              </w:rPr>
              <w:t>30.57</w:t>
            </w:r>
          </w:p>
        </w:tc>
        <w:tc>
          <w:tcPr>
            <w:tcW w:w="770" w:type="pct"/>
            <w:noWrap/>
            <w:hideMark/>
          </w:tcPr>
          <w:p w14:paraId="6136FC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71CAC9" w14:textId="77777777" w:rsidR="00413CB7" w:rsidRPr="00413CB7" w:rsidRDefault="00413CB7" w:rsidP="00413CB7">
            <w:pPr>
              <w:spacing w:after="0"/>
              <w:jc w:val="right"/>
              <w:rPr>
                <w:szCs w:val="20"/>
              </w:rPr>
            </w:pPr>
            <w:r w:rsidRPr="00413CB7">
              <w:rPr>
                <w:szCs w:val="20"/>
              </w:rPr>
              <w:t>22.11.2013</w:t>
            </w:r>
          </w:p>
        </w:tc>
      </w:tr>
      <w:tr w:rsidR="00413CB7" w:rsidRPr="00413CB7" w14:paraId="5D086E45" w14:textId="77777777" w:rsidTr="005B36B0">
        <w:trPr>
          <w:trHeight w:val="20"/>
        </w:trPr>
        <w:tc>
          <w:tcPr>
            <w:tcW w:w="1756" w:type="pct"/>
            <w:noWrap/>
            <w:hideMark/>
          </w:tcPr>
          <w:p w14:paraId="64E62BB3"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6D277047"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1D0B5678" w14:textId="77777777" w:rsidR="00413CB7" w:rsidRPr="00413CB7" w:rsidRDefault="00413CB7" w:rsidP="00413CB7">
            <w:pPr>
              <w:spacing w:after="0"/>
              <w:ind w:right="113"/>
              <w:jc w:val="right"/>
              <w:rPr>
                <w:szCs w:val="20"/>
              </w:rPr>
            </w:pPr>
            <w:r w:rsidRPr="00413CB7">
              <w:rPr>
                <w:szCs w:val="20"/>
              </w:rPr>
              <w:t>21.72</w:t>
            </w:r>
          </w:p>
        </w:tc>
        <w:tc>
          <w:tcPr>
            <w:tcW w:w="770" w:type="pct"/>
            <w:noWrap/>
            <w:hideMark/>
          </w:tcPr>
          <w:p w14:paraId="57010B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11697B" w14:textId="77777777" w:rsidR="00413CB7" w:rsidRPr="00413CB7" w:rsidRDefault="00413CB7" w:rsidP="00413CB7">
            <w:pPr>
              <w:spacing w:after="0"/>
              <w:jc w:val="right"/>
              <w:rPr>
                <w:szCs w:val="20"/>
              </w:rPr>
            </w:pPr>
            <w:r w:rsidRPr="00413CB7">
              <w:rPr>
                <w:szCs w:val="20"/>
              </w:rPr>
              <w:t>29.8.2013</w:t>
            </w:r>
          </w:p>
        </w:tc>
      </w:tr>
      <w:tr w:rsidR="00413CB7" w:rsidRPr="00413CB7" w14:paraId="1812FBC0" w14:textId="77777777" w:rsidTr="005B36B0">
        <w:trPr>
          <w:trHeight w:val="20"/>
        </w:trPr>
        <w:tc>
          <w:tcPr>
            <w:tcW w:w="1756" w:type="pct"/>
            <w:noWrap/>
            <w:hideMark/>
          </w:tcPr>
          <w:p w14:paraId="277B3E0F"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3E089BFE"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B55313E" w14:textId="77777777" w:rsidR="00413CB7" w:rsidRPr="00413CB7" w:rsidRDefault="00413CB7" w:rsidP="00413CB7">
            <w:pPr>
              <w:spacing w:after="0"/>
              <w:ind w:right="113"/>
              <w:jc w:val="right"/>
              <w:rPr>
                <w:szCs w:val="20"/>
              </w:rPr>
            </w:pPr>
            <w:r w:rsidRPr="00413CB7">
              <w:rPr>
                <w:szCs w:val="20"/>
              </w:rPr>
              <w:t>71.79</w:t>
            </w:r>
          </w:p>
        </w:tc>
        <w:tc>
          <w:tcPr>
            <w:tcW w:w="770" w:type="pct"/>
            <w:noWrap/>
            <w:hideMark/>
          </w:tcPr>
          <w:p w14:paraId="3E4F0CC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AA5F32" w14:textId="77777777" w:rsidR="00413CB7" w:rsidRPr="00413CB7" w:rsidRDefault="00413CB7" w:rsidP="00413CB7">
            <w:pPr>
              <w:spacing w:after="0"/>
              <w:jc w:val="right"/>
              <w:rPr>
                <w:szCs w:val="20"/>
              </w:rPr>
            </w:pPr>
            <w:r w:rsidRPr="00413CB7">
              <w:rPr>
                <w:szCs w:val="20"/>
              </w:rPr>
              <w:t>29.8.2013</w:t>
            </w:r>
          </w:p>
        </w:tc>
      </w:tr>
      <w:tr w:rsidR="00413CB7" w:rsidRPr="00413CB7" w14:paraId="058C3ED8" w14:textId="77777777" w:rsidTr="005B36B0">
        <w:trPr>
          <w:trHeight w:val="20"/>
        </w:trPr>
        <w:tc>
          <w:tcPr>
            <w:tcW w:w="1756" w:type="pct"/>
            <w:noWrap/>
            <w:hideMark/>
          </w:tcPr>
          <w:p w14:paraId="2B50AE85"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5143FFE1"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38BC333B" w14:textId="77777777" w:rsidR="00413CB7" w:rsidRPr="00413CB7" w:rsidRDefault="00413CB7" w:rsidP="00413CB7">
            <w:pPr>
              <w:spacing w:after="0"/>
              <w:ind w:right="113"/>
              <w:jc w:val="right"/>
              <w:rPr>
                <w:szCs w:val="20"/>
              </w:rPr>
            </w:pPr>
            <w:r w:rsidRPr="00413CB7">
              <w:rPr>
                <w:szCs w:val="20"/>
              </w:rPr>
              <w:t>71.79</w:t>
            </w:r>
          </w:p>
        </w:tc>
        <w:tc>
          <w:tcPr>
            <w:tcW w:w="770" w:type="pct"/>
            <w:noWrap/>
            <w:hideMark/>
          </w:tcPr>
          <w:p w14:paraId="270625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E3A70C" w14:textId="77777777" w:rsidR="00413CB7" w:rsidRPr="00413CB7" w:rsidRDefault="00413CB7" w:rsidP="00413CB7">
            <w:pPr>
              <w:spacing w:after="0"/>
              <w:jc w:val="right"/>
              <w:rPr>
                <w:szCs w:val="20"/>
              </w:rPr>
            </w:pPr>
            <w:r w:rsidRPr="00413CB7">
              <w:rPr>
                <w:szCs w:val="20"/>
              </w:rPr>
              <w:t>29.8.2013</w:t>
            </w:r>
          </w:p>
        </w:tc>
      </w:tr>
      <w:tr w:rsidR="00413CB7" w:rsidRPr="00413CB7" w14:paraId="41238062" w14:textId="77777777" w:rsidTr="005B36B0">
        <w:trPr>
          <w:trHeight w:val="20"/>
        </w:trPr>
        <w:tc>
          <w:tcPr>
            <w:tcW w:w="1756" w:type="pct"/>
            <w:noWrap/>
            <w:hideMark/>
          </w:tcPr>
          <w:p w14:paraId="7053A2E2"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539C9DB4"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3A5AE7EB" w14:textId="77777777" w:rsidR="00413CB7" w:rsidRPr="00413CB7" w:rsidRDefault="00413CB7" w:rsidP="00413CB7">
            <w:pPr>
              <w:spacing w:after="0"/>
              <w:ind w:right="113"/>
              <w:jc w:val="right"/>
              <w:rPr>
                <w:szCs w:val="20"/>
              </w:rPr>
            </w:pPr>
            <w:r w:rsidRPr="00413CB7">
              <w:rPr>
                <w:szCs w:val="20"/>
              </w:rPr>
              <w:t>72.48</w:t>
            </w:r>
          </w:p>
        </w:tc>
        <w:tc>
          <w:tcPr>
            <w:tcW w:w="770" w:type="pct"/>
            <w:noWrap/>
            <w:hideMark/>
          </w:tcPr>
          <w:p w14:paraId="4C8000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B08D24" w14:textId="77777777" w:rsidR="00413CB7" w:rsidRPr="00413CB7" w:rsidRDefault="00413CB7" w:rsidP="00413CB7">
            <w:pPr>
              <w:spacing w:after="0"/>
              <w:jc w:val="right"/>
              <w:rPr>
                <w:szCs w:val="20"/>
              </w:rPr>
            </w:pPr>
            <w:r w:rsidRPr="00413CB7">
              <w:rPr>
                <w:szCs w:val="20"/>
              </w:rPr>
              <w:t>29.8.2013</w:t>
            </w:r>
          </w:p>
        </w:tc>
      </w:tr>
      <w:tr w:rsidR="00413CB7" w:rsidRPr="00413CB7" w14:paraId="3EF87FB9" w14:textId="77777777" w:rsidTr="005B36B0">
        <w:trPr>
          <w:trHeight w:val="20"/>
        </w:trPr>
        <w:tc>
          <w:tcPr>
            <w:tcW w:w="1756" w:type="pct"/>
            <w:noWrap/>
            <w:hideMark/>
          </w:tcPr>
          <w:p w14:paraId="0A01156F"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669FF107"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20EE921B" w14:textId="77777777" w:rsidR="00413CB7" w:rsidRPr="00413CB7" w:rsidRDefault="00413CB7" w:rsidP="00413CB7">
            <w:pPr>
              <w:spacing w:after="0"/>
              <w:ind w:right="113"/>
              <w:jc w:val="right"/>
              <w:rPr>
                <w:szCs w:val="20"/>
              </w:rPr>
            </w:pPr>
            <w:r w:rsidRPr="00413CB7">
              <w:rPr>
                <w:szCs w:val="20"/>
              </w:rPr>
              <w:t>72.48</w:t>
            </w:r>
          </w:p>
        </w:tc>
        <w:tc>
          <w:tcPr>
            <w:tcW w:w="770" w:type="pct"/>
            <w:noWrap/>
            <w:hideMark/>
          </w:tcPr>
          <w:p w14:paraId="7B67D3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2015FD" w14:textId="77777777" w:rsidR="00413CB7" w:rsidRPr="00413CB7" w:rsidRDefault="00413CB7" w:rsidP="00413CB7">
            <w:pPr>
              <w:spacing w:after="0"/>
              <w:jc w:val="right"/>
              <w:rPr>
                <w:szCs w:val="20"/>
              </w:rPr>
            </w:pPr>
            <w:r w:rsidRPr="00413CB7">
              <w:rPr>
                <w:szCs w:val="20"/>
              </w:rPr>
              <w:t>29.8.2013</w:t>
            </w:r>
          </w:p>
        </w:tc>
      </w:tr>
      <w:tr w:rsidR="00413CB7" w:rsidRPr="00413CB7" w14:paraId="10DF169A" w14:textId="77777777" w:rsidTr="005B36B0">
        <w:trPr>
          <w:trHeight w:val="20"/>
        </w:trPr>
        <w:tc>
          <w:tcPr>
            <w:tcW w:w="1756" w:type="pct"/>
            <w:noWrap/>
            <w:hideMark/>
          </w:tcPr>
          <w:p w14:paraId="5E48BCDD"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27825044"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4D4DFC58" w14:textId="77777777" w:rsidR="00413CB7" w:rsidRPr="00413CB7" w:rsidRDefault="00413CB7" w:rsidP="00413CB7">
            <w:pPr>
              <w:spacing w:after="0"/>
              <w:ind w:right="113"/>
              <w:jc w:val="right"/>
              <w:rPr>
                <w:szCs w:val="20"/>
              </w:rPr>
            </w:pPr>
            <w:r w:rsidRPr="00413CB7">
              <w:rPr>
                <w:szCs w:val="20"/>
              </w:rPr>
              <w:t>72.59</w:t>
            </w:r>
          </w:p>
        </w:tc>
        <w:tc>
          <w:tcPr>
            <w:tcW w:w="770" w:type="pct"/>
            <w:noWrap/>
            <w:hideMark/>
          </w:tcPr>
          <w:p w14:paraId="43D6AC4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9C5113" w14:textId="77777777" w:rsidR="00413CB7" w:rsidRPr="00413CB7" w:rsidRDefault="00413CB7" w:rsidP="00413CB7">
            <w:pPr>
              <w:spacing w:after="0"/>
              <w:jc w:val="right"/>
              <w:rPr>
                <w:szCs w:val="20"/>
              </w:rPr>
            </w:pPr>
            <w:r w:rsidRPr="00413CB7">
              <w:rPr>
                <w:szCs w:val="20"/>
              </w:rPr>
              <w:t>29.8.2013</w:t>
            </w:r>
          </w:p>
        </w:tc>
      </w:tr>
      <w:tr w:rsidR="00413CB7" w:rsidRPr="00413CB7" w14:paraId="593CCED3" w14:textId="77777777" w:rsidTr="005B36B0">
        <w:trPr>
          <w:trHeight w:val="20"/>
        </w:trPr>
        <w:tc>
          <w:tcPr>
            <w:tcW w:w="1756" w:type="pct"/>
            <w:noWrap/>
            <w:hideMark/>
          </w:tcPr>
          <w:p w14:paraId="5972DD79"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26A74865"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7A911192" w14:textId="77777777" w:rsidR="00413CB7" w:rsidRPr="00413CB7" w:rsidRDefault="00413CB7" w:rsidP="00413CB7">
            <w:pPr>
              <w:spacing w:after="0"/>
              <w:ind w:right="113"/>
              <w:jc w:val="right"/>
              <w:rPr>
                <w:szCs w:val="20"/>
              </w:rPr>
            </w:pPr>
            <w:r w:rsidRPr="00413CB7">
              <w:rPr>
                <w:szCs w:val="20"/>
              </w:rPr>
              <w:t>128.28</w:t>
            </w:r>
          </w:p>
        </w:tc>
        <w:tc>
          <w:tcPr>
            <w:tcW w:w="770" w:type="pct"/>
            <w:noWrap/>
            <w:hideMark/>
          </w:tcPr>
          <w:p w14:paraId="2A5C07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A3FD65" w14:textId="77777777" w:rsidR="00413CB7" w:rsidRPr="00413CB7" w:rsidRDefault="00413CB7" w:rsidP="00413CB7">
            <w:pPr>
              <w:spacing w:after="0"/>
              <w:jc w:val="right"/>
              <w:rPr>
                <w:szCs w:val="20"/>
              </w:rPr>
            </w:pPr>
            <w:r w:rsidRPr="00413CB7">
              <w:rPr>
                <w:szCs w:val="20"/>
              </w:rPr>
              <w:t>29.8.2013</w:t>
            </w:r>
          </w:p>
        </w:tc>
      </w:tr>
      <w:tr w:rsidR="00413CB7" w:rsidRPr="00413CB7" w14:paraId="4F5C83BA" w14:textId="77777777" w:rsidTr="005B36B0">
        <w:trPr>
          <w:trHeight w:val="20"/>
        </w:trPr>
        <w:tc>
          <w:tcPr>
            <w:tcW w:w="1756" w:type="pct"/>
            <w:noWrap/>
            <w:hideMark/>
          </w:tcPr>
          <w:p w14:paraId="0CD76B44"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3F3AD7C9"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4F7509D1" w14:textId="77777777" w:rsidR="00413CB7" w:rsidRPr="00413CB7" w:rsidRDefault="00413CB7" w:rsidP="00413CB7">
            <w:pPr>
              <w:spacing w:after="0"/>
              <w:ind w:right="113"/>
              <w:jc w:val="right"/>
              <w:rPr>
                <w:szCs w:val="20"/>
              </w:rPr>
            </w:pPr>
            <w:r w:rsidRPr="00413CB7">
              <w:rPr>
                <w:szCs w:val="20"/>
              </w:rPr>
              <w:t>36.77</w:t>
            </w:r>
          </w:p>
        </w:tc>
        <w:tc>
          <w:tcPr>
            <w:tcW w:w="770" w:type="pct"/>
            <w:noWrap/>
            <w:hideMark/>
          </w:tcPr>
          <w:p w14:paraId="580681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B32343" w14:textId="77777777" w:rsidR="00413CB7" w:rsidRPr="00413CB7" w:rsidRDefault="00413CB7" w:rsidP="00413CB7">
            <w:pPr>
              <w:spacing w:after="0"/>
              <w:jc w:val="right"/>
              <w:rPr>
                <w:szCs w:val="20"/>
              </w:rPr>
            </w:pPr>
            <w:r w:rsidRPr="00413CB7">
              <w:rPr>
                <w:szCs w:val="20"/>
              </w:rPr>
              <w:t>18.9.2013</w:t>
            </w:r>
          </w:p>
        </w:tc>
      </w:tr>
      <w:tr w:rsidR="00413CB7" w:rsidRPr="00413CB7" w14:paraId="747A9F64" w14:textId="77777777" w:rsidTr="005B36B0">
        <w:trPr>
          <w:trHeight w:val="20"/>
        </w:trPr>
        <w:tc>
          <w:tcPr>
            <w:tcW w:w="1756" w:type="pct"/>
            <w:noWrap/>
            <w:hideMark/>
          </w:tcPr>
          <w:p w14:paraId="2B364DDD"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5D55E236"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42D42408" w14:textId="77777777" w:rsidR="00413CB7" w:rsidRPr="00413CB7" w:rsidRDefault="00413CB7" w:rsidP="00413CB7">
            <w:pPr>
              <w:spacing w:after="0"/>
              <w:ind w:right="113"/>
              <w:jc w:val="right"/>
              <w:rPr>
                <w:szCs w:val="20"/>
              </w:rPr>
            </w:pPr>
            <w:r w:rsidRPr="00413CB7">
              <w:rPr>
                <w:szCs w:val="20"/>
              </w:rPr>
              <w:t>55.92</w:t>
            </w:r>
          </w:p>
        </w:tc>
        <w:tc>
          <w:tcPr>
            <w:tcW w:w="770" w:type="pct"/>
            <w:noWrap/>
            <w:hideMark/>
          </w:tcPr>
          <w:p w14:paraId="5F772E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4998DF" w14:textId="77777777" w:rsidR="00413CB7" w:rsidRPr="00413CB7" w:rsidRDefault="00413CB7" w:rsidP="00413CB7">
            <w:pPr>
              <w:spacing w:after="0"/>
              <w:jc w:val="right"/>
              <w:rPr>
                <w:szCs w:val="20"/>
              </w:rPr>
            </w:pPr>
            <w:r w:rsidRPr="00413CB7">
              <w:rPr>
                <w:szCs w:val="20"/>
              </w:rPr>
              <w:t>18.9.2013</w:t>
            </w:r>
          </w:p>
        </w:tc>
      </w:tr>
      <w:tr w:rsidR="00413CB7" w:rsidRPr="00413CB7" w14:paraId="517B381C" w14:textId="77777777" w:rsidTr="005B36B0">
        <w:trPr>
          <w:trHeight w:val="20"/>
        </w:trPr>
        <w:tc>
          <w:tcPr>
            <w:tcW w:w="1756" w:type="pct"/>
            <w:noWrap/>
            <w:hideMark/>
          </w:tcPr>
          <w:p w14:paraId="1F41AD40"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35A035B6"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5E394934" w14:textId="77777777" w:rsidR="00413CB7" w:rsidRPr="00413CB7" w:rsidRDefault="00413CB7" w:rsidP="00413CB7">
            <w:pPr>
              <w:spacing w:after="0"/>
              <w:ind w:right="113"/>
              <w:jc w:val="right"/>
              <w:rPr>
                <w:szCs w:val="20"/>
              </w:rPr>
            </w:pPr>
            <w:r w:rsidRPr="00413CB7">
              <w:rPr>
                <w:szCs w:val="20"/>
              </w:rPr>
              <w:t>71.90</w:t>
            </w:r>
          </w:p>
        </w:tc>
        <w:tc>
          <w:tcPr>
            <w:tcW w:w="770" w:type="pct"/>
            <w:noWrap/>
            <w:hideMark/>
          </w:tcPr>
          <w:p w14:paraId="56BA31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106EE6" w14:textId="77777777" w:rsidR="00413CB7" w:rsidRPr="00413CB7" w:rsidRDefault="00413CB7" w:rsidP="00413CB7">
            <w:pPr>
              <w:spacing w:after="0"/>
              <w:jc w:val="right"/>
              <w:rPr>
                <w:szCs w:val="20"/>
              </w:rPr>
            </w:pPr>
            <w:r w:rsidRPr="00413CB7">
              <w:rPr>
                <w:szCs w:val="20"/>
              </w:rPr>
              <w:t>18.9.2013</w:t>
            </w:r>
          </w:p>
        </w:tc>
      </w:tr>
      <w:tr w:rsidR="00413CB7" w:rsidRPr="00413CB7" w14:paraId="4D1B41CD" w14:textId="77777777" w:rsidTr="005B36B0">
        <w:trPr>
          <w:trHeight w:val="20"/>
        </w:trPr>
        <w:tc>
          <w:tcPr>
            <w:tcW w:w="1756" w:type="pct"/>
            <w:noWrap/>
            <w:hideMark/>
          </w:tcPr>
          <w:p w14:paraId="7F2459BE"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3093CA7B"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30CB9F49" w14:textId="77777777" w:rsidR="00413CB7" w:rsidRPr="00413CB7" w:rsidRDefault="00413CB7" w:rsidP="00413CB7">
            <w:pPr>
              <w:spacing w:after="0"/>
              <w:ind w:right="113"/>
              <w:jc w:val="right"/>
              <w:rPr>
                <w:szCs w:val="20"/>
              </w:rPr>
            </w:pPr>
            <w:r w:rsidRPr="00413CB7">
              <w:rPr>
                <w:szCs w:val="20"/>
              </w:rPr>
              <w:t>72.48</w:t>
            </w:r>
          </w:p>
        </w:tc>
        <w:tc>
          <w:tcPr>
            <w:tcW w:w="770" w:type="pct"/>
            <w:noWrap/>
            <w:hideMark/>
          </w:tcPr>
          <w:p w14:paraId="0EAA7B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5A527C" w14:textId="77777777" w:rsidR="00413CB7" w:rsidRPr="00413CB7" w:rsidRDefault="00413CB7" w:rsidP="00413CB7">
            <w:pPr>
              <w:spacing w:after="0"/>
              <w:jc w:val="right"/>
              <w:rPr>
                <w:szCs w:val="20"/>
              </w:rPr>
            </w:pPr>
            <w:r w:rsidRPr="00413CB7">
              <w:rPr>
                <w:szCs w:val="20"/>
              </w:rPr>
              <w:t>18.9.2013</w:t>
            </w:r>
          </w:p>
        </w:tc>
      </w:tr>
      <w:tr w:rsidR="00413CB7" w:rsidRPr="00413CB7" w14:paraId="7A4858DE" w14:textId="77777777" w:rsidTr="005B36B0">
        <w:trPr>
          <w:trHeight w:val="20"/>
        </w:trPr>
        <w:tc>
          <w:tcPr>
            <w:tcW w:w="1756" w:type="pct"/>
            <w:noWrap/>
            <w:hideMark/>
          </w:tcPr>
          <w:p w14:paraId="29B83EC0"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1C4C0719"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2BB8F82A" w14:textId="77777777" w:rsidR="00413CB7" w:rsidRPr="00413CB7" w:rsidRDefault="00413CB7" w:rsidP="00413CB7">
            <w:pPr>
              <w:spacing w:after="0"/>
              <w:ind w:right="113"/>
              <w:jc w:val="right"/>
              <w:rPr>
                <w:szCs w:val="20"/>
              </w:rPr>
            </w:pPr>
            <w:r w:rsidRPr="00413CB7">
              <w:rPr>
                <w:szCs w:val="20"/>
              </w:rPr>
              <w:t>72.48</w:t>
            </w:r>
          </w:p>
        </w:tc>
        <w:tc>
          <w:tcPr>
            <w:tcW w:w="770" w:type="pct"/>
            <w:noWrap/>
            <w:hideMark/>
          </w:tcPr>
          <w:p w14:paraId="721531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296D06" w14:textId="77777777" w:rsidR="00413CB7" w:rsidRPr="00413CB7" w:rsidRDefault="00413CB7" w:rsidP="00413CB7">
            <w:pPr>
              <w:spacing w:after="0"/>
              <w:jc w:val="right"/>
              <w:rPr>
                <w:szCs w:val="20"/>
              </w:rPr>
            </w:pPr>
            <w:r w:rsidRPr="00413CB7">
              <w:rPr>
                <w:szCs w:val="20"/>
              </w:rPr>
              <w:t>18.9.2013</w:t>
            </w:r>
          </w:p>
        </w:tc>
      </w:tr>
      <w:tr w:rsidR="00413CB7" w:rsidRPr="00413CB7" w14:paraId="2AA7496D" w14:textId="77777777" w:rsidTr="005B36B0">
        <w:trPr>
          <w:trHeight w:val="20"/>
        </w:trPr>
        <w:tc>
          <w:tcPr>
            <w:tcW w:w="1756" w:type="pct"/>
            <w:noWrap/>
            <w:hideMark/>
          </w:tcPr>
          <w:p w14:paraId="448626BF"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69894F04"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53A9404B" w14:textId="77777777" w:rsidR="00413CB7" w:rsidRPr="00413CB7" w:rsidRDefault="00413CB7" w:rsidP="00413CB7">
            <w:pPr>
              <w:spacing w:after="0"/>
              <w:ind w:right="113"/>
              <w:jc w:val="right"/>
              <w:rPr>
                <w:szCs w:val="20"/>
              </w:rPr>
            </w:pPr>
            <w:r w:rsidRPr="00413CB7">
              <w:rPr>
                <w:szCs w:val="20"/>
              </w:rPr>
              <w:t>72.48</w:t>
            </w:r>
          </w:p>
        </w:tc>
        <w:tc>
          <w:tcPr>
            <w:tcW w:w="770" w:type="pct"/>
            <w:noWrap/>
            <w:hideMark/>
          </w:tcPr>
          <w:p w14:paraId="1F1450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4F84D2" w14:textId="77777777" w:rsidR="00413CB7" w:rsidRPr="00413CB7" w:rsidRDefault="00413CB7" w:rsidP="00413CB7">
            <w:pPr>
              <w:spacing w:after="0"/>
              <w:jc w:val="right"/>
              <w:rPr>
                <w:szCs w:val="20"/>
              </w:rPr>
            </w:pPr>
            <w:r w:rsidRPr="00413CB7">
              <w:rPr>
                <w:szCs w:val="20"/>
              </w:rPr>
              <w:t>18.9.2013</w:t>
            </w:r>
          </w:p>
        </w:tc>
      </w:tr>
      <w:tr w:rsidR="00413CB7" w:rsidRPr="00413CB7" w14:paraId="25260878" w14:textId="77777777" w:rsidTr="005B36B0">
        <w:trPr>
          <w:trHeight w:val="20"/>
        </w:trPr>
        <w:tc>
          <w:tcPr>
            <w:tcW w:w="1756" w:type="pct"/>
            <w:noWrap/>
            <w:hideMark/>
          </w:tcPr>
          <w:p w14:paraId="6EB8ABF8"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3DAA2CF9"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448C2B3E" w14:textId="77777777" w:rsidR="00413CB7" w:rsidRPr="00413CB7" w:rsidRDefault="00413CB7" w:rsidP="00413CB7">
            <w:pPr>
              <w:spacing w:after="0"/>
              <w:ind w:right="113"/>
              <w:jc w:val="right"/>
              <w:rPr>
                <w:szCs w:val="20"/>
              </w:rPr>
            </w:pPr>
            <w:r w:rsidRPr="00413CB7">
              <w:rPr>
                <w:szCs w:val="20"/>
              </w:rPr>
              <w:t>72.59</w:t>
            </w:r>
          </w:p>
        </w:tc>
        <w:tc>
          <w:tcPr>
            <w:tcW w:w="770" w:type="pct"/>
            <w:noWrap/>
            <w:hideMark/>
          </w:tcPr>
          <w:p w14:paraId="5063BA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000755" w14:textId="77777777" w:rsidR="00413CB7" w:rsidRPr="00413CB7" w:rsidRDefault="00413CB7" w:rsidP="00413CB7">
            <w:pPr>
              <w:spacing w:after="0"/>
              <w:jc w:val="right"/>
              <w:rPr>
                <w:szCs w:val="20"/>
              </w:rPr>
            </w:pPr>
            <w:r w:rsidRPr="00413CB7">
              <w:rPr>
                <w:szCs w:val="20"/>
              </w:rPr>
              <w:t>18.9.2013</w:t>
            </w:r>
          </w:p>
        </w:tc>
      </w:tr>
      <w:tr w:rsidR="00413CB7" w:rsidRPr="00413CB7" w14:paraId="663E9EE7" w14:textId="77777777" w:rsidTr="005B36B0">
        <w:trPr>
          <w:trHeight w:val="20"/>
        </w:trPr>
        <w:tc>
          <w:tcPr>
            <w:tcW w:w="1756" w:type="pct"/>
            <w:noWrap/>
            <w:hideMark/>
          </w:tcPr>
          <w:p w14:paraId="3F1FAD19"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3D407931"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6D760FDC" w14:textId="77777777" w:rsidR="00413CB7" w:rsidRPr="00413CB7" w:rsidRDefault="00413CB7" w:rsidP="00413CB7">
            <w:pPr>
              <w:spacing w:after="0"/>
              <w:ind w:right="113"/>
              <w:jc w:val="right"/>
              <w:rPr>
                <w:szCs w:val="20"/>
              </w:rPr>
            </w:pPr>
            <w:r w:rsidRPr="00413CB7">
              <w:rPr>
                <w:szCs w:val="20"/>
              </w:rPr>
              <w:t>72.75</w:t>
            </w:r>
          </w:p>
        </w:tc>
        <w:tc>
          <w:tcPr>
            <w:tcW w:w="770" w:type="pct"/>
            <w:noWrap/>
            <w:hideMark/>
          </w:tcPr>
          <w:p w14:paraId="654B5A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DE3908" w14:textId="77777777" w:rsidR="00413CB7" w:rsidRPr="00413CB7" w:rsidRDefault="00413CB7" w:rsidP="00413CB7">
            <w:pPr>
              <w:spacing w:after="0"/>
              <w:jc w:val="right"/>
              <w:rPr>
                <w:szCs w:val="20"/>
              </w:rPr>
            </w:pPr>
            <w:r w:rsidRPr="00413CB7">
              <w:rPr>
                <w:szCs w:val="20"/>
              </w:rPr>
              <w:t>18.9.2013</w:t>
            </w:r>
          </w:p>
        </w:tc>
      </w:tr>
      <w:tr w:rsidR="00413CB7" w:rsidRPr="00413CB7" w14:paraId="5F2F85F7" w14:textId="77777777" w:rsidTr="005B36B0">
        <w:trPr>
          <w:trHeight w:val="20"/>
        </w:trPr>
        <w:tc>
          <w:tcPr>
            <w:tcW w:w="1756" w:type="pct"/>
            <w:noWrap/>
            <w:hideMark/>
          </w:tcPr>
          <w:p w14:paraId="0B62EA33"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6CBF57AE"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03938E0C" w14:textId="77777777" w:rsidR="00413CB7" w:rsidRPr="00413CB7" w:rsidRDefault="00413CB7" w:rsidP="00413CB7">
            <w:pPr>
              <w:spacing w:after="0"/>
              <w:ind w:right="113"/>
              <w:jc w:val="right"/>
              <w:rPr>
                <w:szCs w:val="20"/>
              </w:rPr>
            </w:pPr>
            <w:r w:rsidRPr="00413CB7">
              <w:rPr>
                <w:szCs w:val="20"/>
              </w:rPr>
              <w:t>73.28</w:t>
            </w:r>
          </w:p>
        </w:tc>
        <w:tc>
          <w:tcPr>
            <w:tcW w:w="770" w:type="pct"/>
            <w:noWrap/>
            <w:hideMark/>
          </w:tcPr>
          <w:p w14:paraId="4EBD22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D2EF34" w14:textId="77777777" w:rsidR="00413CB7" w:rsidRPr="00413CB7" w:rsidRDefault="00413CB7" w:rsidP="00413CB7">
            <w:pPr>
              <w:spacing w:after="0"/>
              <w:jc w:val="right"/>
              <w:rPr>
                <w:szCs w:val="20"/>
              </w:rPr>
            </w:pPr>
            <w:r w:rsidRPr="00413CB7">
              <w:rPr>
                <w:szCs w:val="20"/>
              </w:rPr>
              <w:t>18.9.2013</w:t>
            </w:r>
          </w:p>
        </w:tc>
      </w:tr>
      <w:tr w:rsidR="00413CB7" w:rsidRPr="00413CB7" w14:paraId="76D81AA2" w14:textId="77777777" w:rsidTr="005B36B0">
        <w:trPr>
          <w:trHeight w:val="20"/>
        </w:trPr>
        <w:tc>
          <w:tcPr>
            <w:tcW w:w="1756" w:type="pct"/>
            <w:noWrap/>
            <w:hideMark/>
          </w:tcPr>
          <w:p w14:paraId="3D333A09"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714634EC"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2D6930C8" w14:textId="77777777" w:rsidR="00413CB7" w:rsidRPr="00413CB7" w:rsidRDefault="00413CB7" w:rsidP="00413CB7">
            <w:pPr>
              <w:spacing w:after="0"/>
              <w:ind w:right="113"/>
              <w:jc w:val="right"/>
              <w:rPr>
                <w:szCs w:val="20"/>
              </w:rPr>
            </w:pPr>
            <w:r w:rsidRPr="00413CB7">
              <w:rPr>
                <w:szCs w:val="20"/>
              </w:rPr>
              <w:t>962.19</w:t>
            </w:r>
          </w:p>
        </w:tc>
        <w:tc>
          <w:tcPr>
            <w:tcW w:w="770" w:type="pct"/>
            <w:noWrap/>
            <w:hideMark/>
          </w:tcPr>
          <w:p w14:paraId="378123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408917" w14:textId="77777777" w:rsidR="00413CB7" w:rsidRPr="00413CB7" w:rsidRDefault="00413CB7" w:rsidP="00413CB7">
            <w:pPr>
              <w:spacing w:after="0"/>
              <w:jc w:val="right"/>
              <w:rPr>
                <w:szCs w:val="20"/>
              </w:rPr>
            </w:pPr>
            <w:r w:rsidRPr="00413CB7">
              <w:rPr>
                <w:szCs w:val="20"/>
              </w:rPr>
              <w:t>18.9.2013</w:t>
            </w:r>
          </w:p>
        </w:tc>
      </w:tr>
      <w:tr w:rsidR="00413CB7" w:rsidRPr="00413CB7" w14:paraId="7F1D03DD" w14:textId="77777777" w:rsidTr="005B36B0">
        <w:trPr>
          <w:trHeight w:val="20"/>
        </w:trPr>
        <w:tc>
          <w:tcPr>
            <w:tcW w:w="1756" w:type="pct"/>
            <w:noWrap/>
            <w:hideMark/>
          </w:tcPr>
          <w:p w14:paraId="5B82AC9D"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3F24F54D"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07E364E4" w14:textId="77777777" w:rsidR="00413CB7" w:rsidRPr="00413CB7" w:rsidRDefault="00413CB7" w:rsidP="00413CB7">
            <w:pPr>
              <w:spacing w:after="0"/>
              <w:ind w:right="113"/>
              <w:jc w:val="right"/>
              <w:rPr>
                <w:szCs w:val="20"/>
              </w:rPr>
            </w:pPr>
            <w:r w:rsidRPr="00413CB7">
              <w:rPr>
                <w:szCs w:val="20"/>
              </w:rPr>
              <w:t>1 016.46</w:t>
            </w:r>
          </w:p>
        </w:tc>
        <w:tc>
          <w:tcPr>
            <w:tcW w:w="770" w:type="pct"/>
            <w:noWrap/>
            <w:hideMark/>
          </w:tcPr>
          <w:p w14:paraId="39A231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42AE14" w14:textId="77777777" w:rsidR="00413CB7" w:rsidRPr="00413CB7" w:rsidRDefault="00413CB7" w:rsidP="00413CB7">
            <w:pPr>
              <w:spacing w:after="0"/>
              <w:jc w:val="right"/>
              <w:rPr>
                <w:szCs w:val="20"/>
              </w:rPr>
            </w:pPr>
            <w:r w:rsidRPr="00413CB7">
              <w:rPr>
                <w:szCs w:val="20"/>
              </w:rPr>
              <w:t>18.9.2013</w:t>
            </w:r>
          </w:p>
        </w:tc>
      </w:tr>
      <w:tr w:rsidR="00413CB7" w:rsidRPr="00413CB7" w14:paraId="70CDDAB6" w14:textId="77777777" w:rsidTr="005B36B0">
        <w:trPr>
          <w:trHeight w:val="20"/>
        </w:trPr>
        <w:tc>
          <w:tcPr>
            <w:tcW w:w="1756" w:type="pct"/>
            <w:noWrap/>
            <w:hideMark/>
          </w:tcPr>
          <w:p w14:paraId="172A23E2" w14:textId="77777777"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14:paraId="46AF4C79"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4E15A0B6" w14:textId="77777777" w:rsidR="00413CB7" w:rsidRPr="00413CB7" w:rsidRDefault="00413CB7" w:rsidP="00413CB7">
            <w:pPr>
              <w:spacing w:after="0"/>
              <w:ind w:right="113"/>
              <w:jc w:val="right"/>
              <w:rPr>
                <w:szCs w:val="20"/>
              </w:rPr>
            </w:pPr>
            <w:r w:rsidRPr="00413CB7">
              <w:rPr>
                <w:szCs w:val="20"/>
              </w:rPr>
              <w:t>1 415.55</w:t>
            </w:r>
          </w:p>
        </w:tc>
        <w:tc>
          <w:tcPr>
            <w:tcW w:w="770" w:type="pct"/>
            <w:noWrap/>
            <w:hideMark/>
          </w:tcPr>
          <w:p w14:paraId="2EC34F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C9910A" w14:textId="77777777" w:rsidR="00413CB7" w:rsidRPr="00413CB7" w:rsidRDefault="00413CB7" w:rsidP="00413CB7">
            <w:pPr>
              <w:spacing w:after="0"/>
              <w:jc w:val="right"/>
              <w:rPr>
                <w:szCs w:val="20"/>
              </w:rPr>
            </w:pPr>
            <w:r w:rsidRPr="00413CB7">
              <w:rPr>
                <w:szCs w:val="20"/>
              </w:rPr>
              <w:t>18.9.2013</w:t>
            </w:r>
          </w:p>
        </w:tc>
      </w:tr>
      <w:tr w:rsidR="00413CB7" w:rsidRPr="00413CB7" w14:paraId="23FF2E78" w14:textId="77777777" w:rsidTr="005B36B0">
        <w:trPr>
          <w:trHeight w:val="20"/>
        </w:trPr>
        <w:tc>
          <w:tcPr>
            <w:tcW w:w="1756" w:type="pct"/>
            <w:noWrap/>
            <w:hideMark/>
          </w:tcPr>
          <w:p w14:paraId="244C6D28" w14:textId="77777777" w:rsidR="00413CB7" w:rsidRPr="00413CB7" w:rsidRDefault="00413CB7" w:rsidP="00413CB7">
            <w:pPr>
              <w:spacing w:after="0"/>
              <w:jc w:val="left"/>
              <w:rPr>
                <w:szCs w:val="20"/>
              </w:rPr>
            </w:pPr>
            <w:r w:rsidRPr="00413CB7">
              <w:rPr>
                <w:szCs w:val="20"/>
              </w:rPr>
              <w:t xml:space="preserve">Oaks Hotels &amp; Resorts SA P L </w:t>
            </w:r>
          </w:p>
        </w:tc>
        <w:tc>
          <w:tcPr>
            <w:tcW w:w="1597" w:type="pct"/>
            <w:noWrap/>
            <w:hideMark/>
          </w:tcPr>
          <w:p w14:paraId="230466E2"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7AEBAD49" w14:textId="77777777" w:rsidR="00413CB7" w:rsidRPr="00413CB7" w:rsidRDefault="00413CB7" w:rsidP="00413CB7">
            <w:pPr>
              <w:spacing w:after="0"/>
              <w:ind w:right="113"/>
              <w:jc w:val="right"/>
              <w:rPr>
                <w:szCs w:val="20"/>
              </w:rPr>
            </w:pPr>
            <w:r w:rsidRPr="00413CB7">
              <w:rPr>
                <w:szCs w:val="20"/>
              </w:rPr>
              <w:t>68.46</w:t>
            </w:r>
          </w:p>
        </w:tc>
        <w:tc>
          <w:tcPr>
            <w:tcW w:w="770" w:type="pct"/>
            <w:noWrap/>
            <w:hideMark/>
          </w:tcPr>
          <w:p w14:paraId="3E63CA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66CE25" w14:textId="77777777" w:rsidR="00413CB7" w:rsidRPr="00413CB7" w:rsidRDefault="00413CB7" w:rsidP="00413CB7">
            <w:pPr>
              <w:spacing w:after="0"/>
              <w:jc w:val="right"/>
              <w:rPr>
                <w:szCs w:val="20"/>
              </w:rPr>
            </w:pPr>
            <w:r w:rsidRPr="00413CB7">
              <w:rPr>
                <w:szCs w:val="20"/>
              </w:rPr>
              <w:t>18.3.2014</w:t>
            </w:r>
          </w:p>
        </w:tc>
      </w:tr>
      <w:tr w:rsidR="00413CB7" w:rsidRPr="00413CB7" w14:paraId="08EB5009" w14:textId="77777777" w:rsidTr="005B36B0">
        <w:trPr>
          <w:trHeight w:val="20"/>
        </w:trPr>
        <w:tc>
          <w:tcPr>
            <w:tcW w:w="1756" w:type="pct"/>
            <w:noWrap/>
            <w:hideMark/>
          </w:tcPr>
          <w:p w14:paraId="0FA680F2" w14:textId="77777777" w:rsidR="00413CB7" w:rsidRPr="00413CB7" w:rsidRDefault="00413CB7" w:rsidP="00413CB7">
            <w:pPr>
              <w:spacing w:after="0"/>
              <w:jc w:val="left"/>
              <w:rPr>
                <w:szCs w:val="20"/>
              </w:rPr>
            </w:pPr>
            <w:r w:rsidRPr="00413CB7">
              <w:rPr>
                <w:szCs w:val="20"/>
              </w:rPr>
              <w:t>Oars</w:t>
            </w:r>
          </w:p>
        </w:tc>
        <w:tc>
          <w:tcPr>
            <w:tcW w:w="1597" w:type="pct"/>
            <w:noWrap/>
            <w:hideMark/>
          </w:tcPr>
          <w:p w14:paraId="01AD851B" w14:textId="77777777"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14:paraId="78D81155" w14:textId="77777777" w:rsidR="00413CB7" w:rsidRPr="00413CB7" w:rsidRDefault="00413CB7" w:rsidP="00413CB7">
            <w:pPr>
              <w:spacing w:after="0"/>
              <w:ind w:right="113"/>
              <w:jc w:val="right"/>
              <w:rPr>
                <w:szCs w:val="20"/>
              </w:rPr>
            </w:pPr>
            <w:r w:rsidRPr="00413CB7">
              <w:rPr>
                <w:szCs w:val="20"/>
              </w:rPr>
              <w:t>120.00</w:t>
            </w:r>
          </w:p>
        </w:tc>
        <w:tc>
          <w:tcPr>
            <w:tcW w:w="770" w:type="pct"/>
            <w:noWrap/>
            <w:hideMark/>
          </w:tcPr>
          <w:p w14:paraId="141DD0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D01CBD" w14:textId="77777777" w:rsidR="00413CB7" w:rsidRPr="00413CB7" w:rsidRDefault="00413CB7" w:rsidP="00413CB7">
            <w:pPr>
              <w:spacing w:after="0"/>
              <w:jc w:val="right"/>
              <w:rPr>
                <w:szCs w:val="20"/>
              </w:rPr>
            </w:pPr>
            <w:r w:rsidRPr="00413CB7">
              <w:rPr>
                <w:szCs w:val="20"/>
              </w:rPr>
              <w:t>3.10.2013</w:t>
            </w:r>
          </w:p>
        </w:tc>
      </w:tr>
      <w:tr w:rsidR="00413CB7" w:rsidRPr="00413CB7" w14:paraId="57544555" w14:textId="77777777" w:rsidTr="005B36B0">
        <w:trPr>
          <w:trHeight w:val="20"/>
        </w:trPr>
        <w:tc>
          <w:tcPr>
            <w:tcW w:w="1756" w:type="pct"/>
            <w:noWrap/>
            <w:hideMark/>
          </w:tcPr>
          <w:p w14:paraId="466A26C9" w14:textId="77777777" w:rsidR="00413CB7" w:rsidRPr="00413CB7" w:rsidRDefault="00413CB7" w:rsidP="00413CB7">
            <w:pPr>
              <w:spacing w:after="0"/>
              <w:jc w:val="left"/>
              <w:rPr>
                <w:szCs w:val="20"/>
              </w:rPr>
            </w:pPr>
            <w:r w:rsidRPr="00413CB7">
              <w:rPr>
                <w:szCs w:val="20"/>
              </w:rPr>
              <w:t>Ocean Street Bakehouse</w:t>
            </w:r>
          </w:p>
        </w:tc>
        <w:tc>
          <w:tcPr>
            <w:tcW w:w="1597" w:type="pct"/>
            <w:noWrap/>
            <w:hideMark/>
          </w:tcPr>
          <w:p w14:paraId="715ECBBA"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5CBA8F3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C13FE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1A3AF3" w14:textId="77777777" w:rsidR="00413CB7" w:rsidRPr="00413CB7" w:rsidRDefault="00413CB7" w:rsidP="00413CB7">
            <w:pPr>
              <w:spacing w:after="0"/>
              <w:jc w:val="right"/>
              <w:rPr>
                <w:szCs w:val="20"/>
              </w:rPr>
            </w:pPr>
            <w:r w:rsidRPr="00413CB7">
              <w:rPr>
                <w:szCs w:val="20"/>
              </w:rPr>
              <w:t>17.4.2013</w:t>
            </w:r>
          </w:p>
        </w:tc>
      </w:tr>
      <w:tr w:rsidR="00413CB7" w:rsidRPr="00413CB7" w14:paraId="2C788E73" w14:textId="77777777" w:rsidTr="005B36B0">
        <w:trPr>
          <w:trHeight w:val="20"/>
        </w:trPr>
        <w:tc>
          <w:tcPr>
            <w:tcW w:w="1756" w:type="pct"/>
            <w:noWrap/>
            <w:hideMark/>
          </w:tcPr>
          <w:p w14:paraId="56F4AB8A" w14:textId="77777777" w:rsidR="00413CB7" w:rsidRPr="00413CB7" w:rsidRDefault="00413CB7" w:rsidP="00413CB7">
            <w:pPr>
              <w:spacing w:after="0"/>
              <w:jc w:val="left"/>
              <w:rPr>
                <w:szCs w:val="20"/>
              </w:rPr>
            </w:pPr>
            <w:r w:rsidRPr="00413CB7">
              <w:rPr>
                <w:szCs w:val="20"/>
              </w:rPr>
              <w:t>Oeneo Australasia Pty Ltd</w:t>
            </w:r>
          </w:p>
        </w:tc>
        <w:tc>
          <w:tcPr>
            <w:tcW w:w="1597" w:type="pct"/>
            <w:noWrap/>
            <w:hideMark/>
          </w:tcPr>
          <w:p w14:paraId="0365A8ED" w14:textId="77777777"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14:paraId="6E0E2CC4" w14:textId="77777777" w:rsidR="00413CB7" w:rsidRPr="00413CB7" w:rsidRDefault="00413CB7" w:rsidP="00413CB7">
            <w:pPr>
              <w:spacing w:after="0"/>
              <w:ind w:right="113"/>
              <w:jc w:val="right"/>
              <w:rPr>
                <w:szCs w:val="20"/>
              </w:rPr>
            </w:pPr>
            <w:r w:rsidRPr="00413CB7">
              <w:rPr>
                <w:szCs w:val="20"/>
              </w:rPr>
              <w:t>176.00</w:t>
            </w:r>
          </w:p>
        </w:tc>
        <w:tc>
          <w:tcPr>
            <w:tcW w:w="770" w:type="pct"/>
            <w:noWrap/>
            <w:hideMark/>
          </w:tcPr>
          <w:p w14:paraId="30D83C89" w14:textId="77777777" w:rsidR="00413CB7" w:rsidRPr="00413CB7" w:rsidRDefault="00413CB7" w:rsidP="00413CB7">
            <w:pPr>
              <w:spacing w:after="0"/>
              <w:ind w:left="170"/>
              <w:jc w:val="left"/>
              <w:rPr>
                <w:szCs w:val="20"/>
              </w:rPr>
            </w:pPr>
            <w:r w:rsidRPr="00413CB7">
              <w:rPr>
                <w:szCs w:val="20"/>
              </w:rPr>
              <w:t>Refund 928449</w:t>
            </w:r>
          </w:p>
        </w:tc>
        <w:tc>
          <w:tcPr>
            <w:tcW w:w="453" w:type="pct"/>
            <w:noWrap/>
            <w:hideMark/>
          </w:tcPr>
          <w:p w14:paraId="72972BCF" w14:textId="77777777" w:rsidR="00413CB7" w:rsidRPr="00413CB7" w:rsidRDefault="00413CB7" w:rsidP="00413CB7">
            <w:pPr>
              <w:spacing w:after="0"/>
              <w:jc w:val="right"/>
              <w:rPr>
                <w:szCs w:val="20"/>
              </w:rPr>
            </w:pPr>
            <w:r w:rsidRPr="00413CB7">
              <w:rPr>
                <w:szCs w:val="20"/>
              </w:rPr>
              <w:t>16.7.2013</w:t>
            </w:r>
          </w:p>
        </w:tc>
      </w:tr>
      <w:tr w:rsidR="00413CB7" w:rsidRPr="00413CB7" w14:paraId="38BE5EDD" w14:textId="77777777" w:rsidTr="005B36B0">
        <w:trPr>
          <w:trHeight w:val="20"/>
        </w:trPr>
        <w:tc>
          <w:tcPr>
            <w:tcW w:w="1756" w:type="pct"/>
            <w:noWrap/>
            <w:hideMark/>
          </w:tcPr>
          <w:p w14:paraId="27FD9B22" w14:textId="77777777" w:rsidR="00413CB7" w:rsidRPr="00413CB7" w:rsidRDefault="00413CB7" w:rsidP="00413CB7">
            <w:pPr>
              <w:spacing w:after="0"/>
              <w:jc w:val="left"/>
              <w:rPr>
                <w:szCs w:val="20"/>
              </w:rPr>
            </w:pPr>
            <w:r w:rsidRPr="00413CB7">
              <w:rPr>
                <w:szCs w:val="20"/>
              </w:rPr>
              <w:t>Olive Blackman</w:t>
            </w:r>
          </w:p>
        </w:tc>
        <w:tc>
          <w:tcPr>
            <w:tcW w:w="1597" w:type="pct"/>
            <w:noWrap/>
            <w:hideMark/>
          </w:tcPr>
          <w:p w14:paraId="47353A86" w14:textId="77777777" w:rsidR="00413CB7" w:rsidRPr="00413CB7" w:rsidRDefault="00413CB7" w:rsidP="00413CB7">
            <w:pPr>
              <w:spacing w:after="0"/>
              <w:ind w:left="113"/>
              <w:jc w:val="left"/>
              <w:rPr>
                <w:szCs w:val="20"/>
              </w:rPr>
            </w:pPr>
            <w:r w:rsidRPr="00413CB7">
              <w:rPr>
                <w:szCs w:val="20"/>
              </w:rPr>
              <w:t>GLANDORE, SA 5037</w:t>
            </w:r>
          </w:p>
        </w:tc>
        <w:tc>
          <w:tcPr>
            <w:tcW w:w="424" w:type="pct"/>
            <w:noWrap/>
            <w:hideMark/>
          </w:tcPr>
          <w:p w14:paraId="6012F1FB" w14:textId="77777777" w:rsidR="00413CB7" w:rsidRPr="00413CB7" w:rsidRDefault="00413CB7" w:rsidP="00413CB7">
            <w:pPr>
              <w:spacing w:after="0"/>
              <w:ind w:right="113"/>
              <w:jc w:val="right"/>
              <w:rPr>
                <w:szCs w:val="20"/>
              </w:rPr>
            </w:pPr>
            <w:r w:rsidRPr="00413CB7">
              <w:rPr>
                <w:szCs w:val="20"/>
              </w:rPr>
              <w:t>94.03</w:t>
            </w:r>
          </w:p>
        </w:tc>
        <w:tc>
          <w:tcPr>
            <w:tcW w:w="770" w:type="pct"/>
            <w:noWrap/>
            <w:hideMark/>
          </w:tcPr>
          <w:p w14:paraId="51DA19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00E783" w14:textId="77777777" w:rsidR="00413CB7" w:rsidRPr="00413CB7" w:rsidRDefault="00413CB7" w:rsidP="00413CB7">
            <w:pPr>
              <w:spacing w:after="0"/>
              <w:jc w:val="right"/>
              <w:rPr>
                <w:szCs w:val="20"/>
              </w:rPr>
            </w:pPr>
            <w:r w:rsidRPr="00413CB7">
              <w:rPr>
                <w:szCs w:val="20"/>
              </w:rPr>
              <w:t>4.2.2013</w:t>
            </w:r>
          </w:p>
        </w:tc>
      </w:tr>
      <w:tr w:rsidR="00413CB7" w:rsidRPr="00413CB7" w14:paraId="39A05921" w14:textId="77777777" w:rsidTr="005B36B0">
        <w:trPr>
          <w:trHeight w:val="20"/>
        </w:trPr>
        <w:tc>
          <w:tcPr>
            <w:tcW w:w="1756" w:type="pct"/>
            <w:noWrap/>
            <w:hideMark/>
          </w:tcPr>
          <w:p w14:paraId="7A4A08B1" w14:textId="77777777" w:rsidR="00413CB7" w:rsidRPr="00413CB7" w:rsidRDefault="00413CB7" w:rsidP="00413CB7">
            <w:pPr>
              <w:spacing w:after="0"/>
              <w:jc w:val="left"/>
              <w:rPr>
                <w:szCs w:val="20"/>
              </w:rPr>
            </w:pPr>
            <w:r w:rsidRPr="00413CB7">
              <w:rPr>
                <w:szCs w:val="20"/>
              </w:rPr>
              <w:t>Oliver Ansell</w:t>
            </w:r>
          </w:p>
        </w:tc>
        <w:tc>
          <w:tcPr>
            <w:tcW w:w="1597" w:type="pct"/>
            <w:noWrap/>
            <w:hideMark/>
          </w:tcPr>
          <w:p w14:paraId="053C684A" w14:textId="77777777" w:rsidR="00413CB7" w:rsidRPr="00413CB7" w:rsidRDefault="00413CB7" w:rsidP="00413CB7">
            <w:pPr>
              <w:spacing w:after="0"/>
              <w:ind w:left="113"/>
              <w:jc w:val="left"/>
              <w:rPr>
                <w:szCs w:val="20"/>
              </w:rPr>
            </w:pPr>
            <w:r w:rsidRPr="00413CB7">
              <w:rPr>
                <w:szCs w:val="20"/>
              </w:rPr>
              <w:t>HIGHBURY, SA 5089</w:t>
            </w:r>
          </w:p>
        </w:tc>
        <w:tc>
          <w:tcPr>
            <w:tcW w:w="424" w:type="pct"/>
            <w:noWrap/>
            <w:hideMark/>
          </w:tcPr>
          <w:p w14:paraId="79798744" w14:textId="77777777" w:rsidR="00413CB7" w:rsidRPr="00413CB7" w:rsidRDefault="00413CB7" w:rsidP="00413CB7">
            <w:pPr>
              <w:spacing w:after="0"/>
              <w:ind w:right="113"/>
              <w:jc w:val="right"/>
              <w:rPr>
                <w:szCs w:val="20"/>
              </w:rPr>
            </w:pPr>
            <w:r w:rsidRPr="00413CB7">
              <w:rPr>
                <w:szCs w:val="20"/>
              </w:rPr>
              <w:t>59.10</w:t>
            </w:r>
          </w:p>
        </w:tc>
        <w:tc>
          <w:tcPr>
            <w:tcW w:w="770" w:type="pct"/>
            <w:noWrap/>
            <w:hideMark/>
          </w:tcPr>
          <w:p w14:paraId="4647383C" w14:textId="77777777" w:rsidR="00413CB7" w:rsidRPr="00413CB7" w:rsidRDefault="00413CB7" w:rsidP="00413CB7">
            <w:pPr>
              <w:spacing w:after="0"/>
              <w:ind w:left="170"/>
              <w:jc w:val="left"/>
              <w:rPr>
                <w:szCs w:val="20"/>
              </w:rPr>
            </w:pPr>
            <w:r w:rsidRPr="00413CB7">
              <w:rPr>
                <w:szCs w:val="20"/>
              </w:rPr>
              <w:t>Refund 173457</w:t>
            </w:r>
          </w:p>
        </w:tc>
        <w:tc>
          <w:tcPr>
            <w:tcW w:w="453" w:type="pct"/>
            <w:noWrap/>
            <w:hideMark/>
          </w:tcPr>
          <w:p w14:paraId="35452B71" w14:textId="77777777" w:rsidR="00413CB7" w:rsidRPr="00413CB7" w:rsidRDefault="00413CB7" w:rsidP="00413CB7">
            <w:pPr>
              <w:spacing w:after="0"/>
              <w:jc w:val="right"/>
              <w:rPr>
                <w:szCs w:val="20"/>
              </w:rPr>
            </w:pPr>
            <w:r w:rsidRPr="00413CB7">
              <w:rPr>
                <w:szCs w:val="20"/>
              </w:rPr>
              <w:t>2.9.2013</w:t>
            </w:r>
          </w:p>
        </w:tc>
      </w:tr>
      <w:tr w:rsidR="00413CB7" w:rsidRPr="00413CB7" w14:paraId="13628F29" w14:textId="77777777" w:rsidTr="005B36B0">
        <w:trPr>
          <w:trHeight w:val="20"/>
        </w:trPr>
        <w:tc>
          <w:tcPr>
            <w:tcW w:w="1756" w:type="pct"/>
            <w:noWrap/>
            <w:hideMark/>
          </w:tcPr>
          <w:p w14:paraId="578820FA" w14:textId="77777777" w:rsidR="00413CB7" w:rsidRPr="00413CB7" w:rsidRDefault="00413CB7" w:rsidP="00413CB7">
            <w:pPr>
              <w:spacing w:after="0"/>
              <w:jc w:val="left"/>
              <w:rPr>
                <w:szCs w:val="20"/>
              </w:rPr>
            </w:pPr>
            <w:r w:rsidRPr="00413CB7">
              <w:rPr>
                <w:szCs w:val="20"/>
              </w:rPr>
              <w:t>Olivia Britcher</w:t>
            </w:r>
          </w:p>
        </w:tc>
        <w:tc>
          <w:tcPr>
            <w:tcW w:w="1597" w:type="pct"/>
            <w:noWrap/>
            <w:hideMark/>
          </w:tcPr>
          <w:p w14:paraId="1C65F66E"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EABAB1D" w14:textId="77777777" w:rsidR="00413CB7" w:rsidRPr="00413CB7" w:rsidRDefault="00413CB7" w:rsidP="00413CB7">
            <w:pPr>
              <w:spacing w:after="0"/>
              <w:ind w:right="113"/>
              <w:jc w:val="right"/>
              <w:rPr>
                <w:szCs w:val="20"/>
              </w:rPr>
            </w:pPr>
            <w:r w:rsidRPr="00413CB7">
              <w:rPr>
                <w:szCs w:val="20"/>
              </w:rPr>
              <w:t>380.91</w:t>
            </w:r>
          </w:p>
        </w:tc>
        <w:tc>
          <w:tcPr>
            <w:tcW w:w="770" w:type="pct"/>
            <w:noWrap/>
            <w:hideMark/>
          </w:tcPr>
          <w:p w14:paraId="6AD020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6E1683" w14:textId="77777777" w:rsidR="00413CB7" w:rsidRPr="00413CB7" w:rsidRDefault="00413CB7" w:rsidP="00413CB7">
            <w:pPr>
              <w:spacing w:after="0"/>
              <w:jc w:val="right"/>
              <w:rPr>
                <w:szCs w:val="20"/>
              </w:rPr>
            </w:pPr>
            <w:r w:rsidRPr="00413CB7">
              <w:rPr>
                <w:szCs w:val="20"/>
              </w:rPr>
              <w:t>30.10.2014</w:t>
            </w:r>
          </w:p>
        </w:tc>
      </w:tr>
      <w:tr w:rsidR="00413CB7" w:rsidRPr="00413CB7" w14:paraId="1B4EC490" w14:textId="77777777" w:rsidTr="005B36B0">
        <w:trPr>
          <w:trHeight w:val="20"/>
        </w:trPr>
        <w:tc>
          <w:tcPr>
            <w:tcW w:w="1756" w:type="pct"/>
            <w:noWrap/>
            <w:hideMark/>
          </w:tcPr>
          <w:p w14:paraId="471ADD21" w14:textId="77777777" w:rsidR="00413CB7" w:rsidRPr="00413CB7" w:rsidRDefault="00413CB7" w:rsidP="00413CB7">
            <w:pPr>
              <w:spacing w:after="0"/>
              <w:jc w:val="left"/>
              <w:rPr>
                <w:szCs w:val="20"/>
              </w:rPr>
            </w:pPr>
            <w:r w:rsidRPr="00413CB7">
              <w:rPr>
                <w:szCs w:val="20"/>
              </w:rPr>
              <w:t>Olivia Hughes</w:t>
            </w:r>
          </w:p>
        </w:tc>
        <w:tc>
          <w:tcPr>
            <w:tcW w:w="1597" w:type="pct"/>
            <w:noWrap/>
            <w:hideMark/>
          </w:tcPr>
          <w:p w14:paraId="6CA20E88"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2014658E"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4988AC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54B274" w14:textId="77777777" w:rsidR="00413CB7" w:rsidRPr="00413CB7" w:rsidRDefault="00413CB7" w:rsidP="00413CB7">
            <w:pPr>
              <w:spacing w:after="0"/>
              <w:jc w:val="right"/>
              <w:rPr>
                <w:szCs w:val="20"/>
              </w:rPr>
            </w:pPr>
            <w:r w:rsidRPr="00413CB7">
              <w:rPr>
                <w:szCs w:val="20"/>
              </w:rPr>
              <w:t>11.12.2014</w:t>
            </w:r>
          </w:p>
        </w:tc>
      </w:tr>
      <w:tr w:rsidR="00413CB7" w:rsidRPr="00413CB7" w14:paraId="02A3A8E0" w14:textId="77777777" w:rsidTr="005B36B0">
        <w:trPr>
          <w:trHeight w:val="20"/>
        </w:trPr>
        <w:tc>
          <w:tcPr>
            <w:tcW w:w="1756" w:type="pct"/>
            <w:noWrap/>
            <w:hideMark/>
          </w:tcPr>
          <w:p w14:paraId="37D79989" w14:textId="77777777" w:rsidR="00413CB7" w:rsidRPr="00413CB7" w:rsidRDefault="00413CB7" w:rsidP="00413CB7">
            <w:pPr>
              <w:spacing w:after="0"/>
              <w:jc w:val="left"/>
              <w:rPr>
                <w:szCs w:val="20"/>
              </w:rPr>
            </w:pPr>
            <w:r w:rsidRPr="00413CB7">
              <w:rPr>
                <w:szCs w:val="20"/>
              </w:rPr>
              <w:t>Olivier Sirop</w:t>
            </w:r>
          </w:p>
        </w:tc>
        <w:tc>
          <w:tcPr>
            <w:tcW w:w="1597" w:type="pct"/>
            <w:noWrap/>
            <w:hideMark/>
          </w:tcPr>
          <w:p w14:paraId="6529F2B6" w14:textId="77777777"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14:paraId="15511712" w14:textId="77777777" w:rsidR="00413CB7" w:rsidRPr="00413CB7" w:rsidRDefault="00413CB7" w:rsidP="00413CB7">
            <w:pPr>
              <w:spacing w:after="0"/>
              <w:ind w:right="113"/>
              <w:jc w:val="right"/>
              <w:rPr>
                <w:szCs w:val="20"/>
              </w:rPr>
            </w:pPr>
            <w:r w:rsidRPr="00413CB7">
              <w:rPr>
                <w:szCs w:val="20"/>
              </w:rPr>
              <w:t>21.58</w:t>
            </w:r>
          </w:p>
        </w:tc>
        <w:tc>
          <w:tcPr>
            <w:tcW w:w="770" w:type="pct"/>
            <w:noWrap/>
            <w:hideMark/>
          </w:tcPr>
          <w:p w14:paraId="62EED7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BCA219" w14:textId="77777777" w:rsidR="00413CB7" w:rsidRPr="00413CB7" w:rsidRDefault="00413CB7" w:rsidP="00413CB7">
            <w:pPr>
              <w:spacing w:after="0"/>
              <w:jc w:val="right"/>
              <w:rPr>
                <w:szCs w:val="20"/>
              </w:rPr>
            </w:pPr>
            <w:r w:rsidRPr="00413CB7">
              <w:rPr>
                <w:szCs w:val="20"/>
              </w:rPr>
              <w:t>10.1.2013</w:t>
            </w:r>
          </w:p>
        </w:tc>
      </w:tr>
      <w:tr w:rsidR="00413CB7" w:rsidRPr="00413CB7" w14:paraId="670BE1A8" w14:textId="77777777" w:rsidTr="005B36B0">
        <w:trPr>
          <w:trHeight w:val="20"/>
        </w:trPr>
        <w:tc>
          <w:tcPr>
            <w:tcW w:w="1756" w:type="pct"/>
            <w:noWrap/>
            <w:hideMark/>
          </w:tcPr>
          <w:p w14:paraId="5B923C5D" w14:textId="77777777" w:rsidR="00413CB7" w:rsidRPr="00413CB7" w:rsidRDefault="00413CB7" w:rsidP="00413CB7">
            <w:pPr>
              <w:spacing w:after="0"/>
              <w:jc w:val="left"/>
              <w:rPr>
                <w:szCs w:val="20"/>
              </w:rPr>
            </w:pPr>
            <w:r w:rsidRPr="00413CB7">
              <w:rPr>
                <w:szCs w:val="20"/>
              </w:rPr>
              <w:t>Ooh! Media Pty Ltd</w:t>
            </w:r>
          </w:p>
        </w:tc>
        <w:tc>
          <w:tcPr>
            <w:tcW w:w="1597" w:type="pct"/>
            <w:noWrap/>
            <w:hideMark/>
          </w:tcPr>
          <w:p w14:paraId="1422B553" w14:textId="77777777" w:rsidR="00413CB7" w:rsidRPr="00413CB7" w:rsidRDefault="00413CB7" w:rsidP="00413CB7">
            <w:pPr>
              <w:spacing w:after="0"/>
              <w:ind w:left="113"/>
              <w:jc w:val="left"/>
              <w:rPr>
                <w:szCs w:val="20"/>
              </w:rPr>
            </w:pPr>
            <w:r w:rsidRPr="00413CB7">
              <w:rPr>
                <w:szCs w:val="20"/>
              </w:rPr>
              <w:t>CAVAN, SA 5094</w:t>
            </w:r>
          </w:p>
        </w:tc>
        <w:tc>
          <w:tcPr>
            <w:tcW w:w="424" w:type="pct"/>
            <w:noWrap/>
            <w:hideMark/>
          </w:tcPr>
          <w:p w14:paraId="1292ED19" w14:textId="77777777" w:rsidR="00413CB7" w:rsidRPr="00413CB7" w:rsidRDefault="00413CB7" w:rsidP="00413CB7">
            <w:pPr>
              <w:spacing w:after="0"/>
              <w:ind w:right="113"/>
              <w:jc w:val="right"/>
              <w:rPr>
                <w:szCs w:val="20"/>
              </w:rPr>
            </w:pPr>
            <w:r w:rsidRPr="00413CB7">
              <w:rPr>
                <w:szCs w:val="20"/>
              </w:rPr>
              <w:t>1 040.08</w:t>
            </w:r>
          </w:p>
        </w:tc>
        <w:tc>
          <w:tcPr>
            <w:tcW w:w="770" w:type="pct"/>
            <w:noWrap/>
            <w:hideMark/>
          </w:tcPr>
          <w:p w14:paraId="299E97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28A9EE" w14:textId="77777777" w:rsidR="00413CB7" w:rsidRPr="00413CB7" w:rsidRDefault="00413CB7" w:rsidP="00413CB7">
            <w:pPr>
              <w:spacing w:after="0"/>
              <w:jc w:val="right"/>
              <w:rPr>
                <w:szCs w:val="20"/>
              </w:rPr>
            </w:pPr>
            <w:r w:rsidRPr="00413CB7">
              <w:rPr>
                <w:szCs w:val="20"/>
              </w:rPr>
              <w:t>17.1.2014</w:t>
            </w:r>
          </w:p>
        </w:tc>
      </w:tr>
      <w:tr w:rsidR="00413CB7" w:rsidRPr="00413CB7" w14:paraId="7047D102" w14:textId="77777777" w:rsidTr="005B36B0">
        <w:trPr>
          <w:trHeight w:val="20"/>
        </w:trPr>
        <w:tc>
          <w:tcPr>
            <w:tcW w:w="1756" w:type="pct"/>
            <w:noWrap/>
            <w:hideMark/>
          </w:tcPr>
          <w:p w14:paraId="4DDCCDD6" w14:textId="77777777" w:rsidR="00413CB7" w:rsidRPr="00413CB7" w:rsidRDefault="00413CB7" w:rsidP="00413CB7">
            <w:pPr>
              <w:spacing w:after="0"/>
              <w:jc w:val="left"/>
              <w:rPr>
                <w:szCs w:val="20"/>
              </w:rPr>
            </w:pPr>
            <w:r w:rsidRPr="00413CB7">
              <w:rPr>
                <w:szCs w:val="20"/>
              </w:rPr>
              <w:t>Ooh! Media Pty Ltd</w:t>
            </w:r>
          </w:p>
        </w:tc>
        <w:tc>
          <w:tcPr>
            <w:tcW w:w="1597" w:type="pct"/>
            <w:noWrap/>
            <w:hideMark/>
          </w:tcPr>
          <w:p w14:paraId="2AD1627C" w14:textId="77777777"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14:paraId="3DBBFD6C" w14:textId="77777777" w:rsidR="00413CB7" w:rsidRPr="00413CB7" w:rsidRDefault="00413CB7" w:rsidP="00413CB7">
            <w:pPr>
              <w:spacing w:after="0"/>
              <w:ind w:right="113"/>
              <w:jc w:val="right"/>
              <w:rPr>
                <w:szCs w:val="20"/>
              </w:rPr>
            </w:pPr>
            <w:r w:rsidRPr="00413CB7">
              <w:rPr>
                <w:szCs w:val="20"/>
              </w:rPr>
              <w:t>295.80</w:t>
            </w:r>
          </w:p>
        </w:tc>
        <w:tc>
          <w:tcPr>
            <w:tcW w:w="770" w:type="pct"/>
            <w:noWrap/>
            <w:hideMark/>
          </w:tcPr>
          <w:p w14:paraId="6FF5F1E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4ED4D5" w14:textId="77777777" w:rsidR="00413CB7" w:rsidRPr="00413CB7" w:rsidRDefault="00413CB7" w:rsidP="00413CB7">
            <w:pPr>
              <w:spacing w:after="0"/>
              <w:jc w:val="right"/>
              <w:rPr>
                <w:szCs w:val="20"/>
              </w:rPr>
            </w:pPr>
            <w:r w:rsidRPr="00413CB7">
              <w:rPr>
                <w:szCs w:val="20"/>
              </w:rPr>
              <w:t>17.1.2014</w:t>
            </w:r>
          </w:p>
        </w:tc>
      </w:tr>
      <w:tr w:rsidR="00413CB7" w:rsidRPr="00413CB7" w14:paraId="318D65D0" w14:textId="77777777" w:rsidTr="005B36B0">
        <w:trPr>
          <w:trHeight w:val="20"/>
        </w:trPr>
        <w:tc>
          <w:tcPr>
            <w:tcW w:w="1756" w:type="pct"/>
            <w:noWrap/>
            <w:hideMark/>
          </w:tcPr>
          <w:p w14:paraId="0E2A2D92" w14:textId="77777777" w:rsidR="00413CB7" w:rsidRPr="00413CB7" w:rsidRDefault="00413CB7" w:rsidP="00413CB7">
            <w:pPr>
              <w:spacing w:after="0"/>
              <w:jc w:val="left"/>
              <w:rPr>
                <w:szCs w:val="20"/>
              </w:rPr>
            </w:pPr>
            <w:r w:rsidRPr="00413CB7">
              <w:rPr>
                <w:szCs w:val="20"/>
              </w:rPr>
              <w:t>Ooh! Media Pty Ltd</w:t>
            </w:r>
          </w:p>
        </w:tc>
        <w:tc>
          <w:tcPr>
            <w:tcW w:w="1597" w:type="pct"/>
            <w:noWrap/>
            <w:hideMark/>
          </w:tcPr>
          <w:p w14:paraId="0322E6A0" w14:textId="77777777"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14:paraId="6CF63E85" w14:textId="77777777" w:rsidR="00413CB7" w:rsidRPr="00413CB7" w:rsidRDefault="00413CB7" w:rsidP="00413CB7">
            <w:pPr>
              <w:spacing w:after="0"/>
              <w:ind w:right="113"/>
              <w:jc w:val="right"/>
              <w:rPr>
                <w:szCs w:val="20"/>
              </w:rPr>
            </w:pPr>
            <w:r w:rsidRPr="00413CB7">
              <w:rPr>
                <w:szCs w:val="20"/>
              </w:rPr>
              <w:t>11.29</w:t>
            </w:r>
          </w:p>
        </w:tc>
        <w:tc>
          <w:tcPr>
            <w:tcW w:w="770" w:type="pct"/>
            <w:noWrap/>
            <w:hideMark/>
          </w:tcPr>
          <w:p w14:paraId="3DC96F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CA4386" w14:textId="77777777" w:rsidR="00413CB7" w:rsidRPr="00413CB7" w:rsidRDefault="00413CB7" w:rsidP="00413CB7">
            <w:pPr>
              <w:spacing w:after="0"/>
              <w:jc w:val="right"/>
              <w:rPr>
                <w:szCs w:val="20"/>
              </w:rPr>
            </w:pPr>
            <w:r w:rsidRPr="00413CB7">
              <w:rPr>
                <w:szCs w:val="20"/>
              </w:rPr>
              <w:t>4.1.2014</w:t>
            </w:r>
          </w:p>
        </w:tc>
      </w:tr>
      <w:tr w:rsidR="00413CB7" w:rsidRPr="00413CB7" w14:paraId="2DEFEA9F" w14:textId="77777777" w:rsidTr="005B36B0">
        <w:trPr>
          <w:trHeight w:val="20"/>
        </w:trPr>
        <w:tc>
          <w:tcPr>
            <w:tcW w:w="1756" w:type="pct"/>
            <w:noWrap/>
            <w:hideMark/>
          </w:tcPr>
          <w:p w14:paraId="1887B967" w14:textId="77777777" w:rsidR="00413CB7" w:rsidRPr="00413CB7" w:rsidRDefault="00413CB7" w:rsidP="00413CB7">
            <w:pPr>
              <w:spacing w:after="0"/>
              <w:jc w:val="left"/>
              <w:rPr>
                <w:szCs w:val="20"/>
              </w:rPr>
            </w:pPr>
            <w:r w:rsidRPr="00413CB7">
              <w:rPr>
                <w:szCs w:val="20"/>
              </w:rPr>
              <w:t>Ooh! Media Pty Ltd</w:t>
            </w:r>
          </w:p>
        </w:tc>
        <w:tc>
          <w:tcPr>
            <w:tcW w:w="1597" w:type="pct"/>
            <w:noWrap/>
            <w:hideMark/>
          </w:tcPr>
          <w:p w14:paraId="29E059EB" w14:textId="77777777" w:rsidR="00413CB7" w:rsidRPr="00413CB7" w:rsidRDefault="00413CB7" w:rsidP="00413CB7">
            <w:pPr>
              <w:spacing w:after="0"/>
              <w:ind w:left="113"/>
              <w:jc w:val="left"/>
              <w:rPr>
                <w:szCs w:val="20"/>
              </w:rPr>
            </w:pPr>
            <w:r w:rsidRPr="00413CB7">
              <w:rPr>
                <w:szCs w:val="20"/>
              </w:rPr>
              <w:t>WAYVILLE, SA 5034</w:t>
            </w:r>
          </w:p>
        </w:tc>
        <w:tc>
          <w:tcPr>
            <w:tcW w:w="424" w:type="pct"/>
            <w:noWrap/>
            <w:hideMark/>
          </w:tcPr>
          <w:p w14:paraId="1EE65A60" w14:textId="77777777" w:rsidR="00413CB7" w:rsidRPr="00413CB7" w:rsidRDefault="00413CB7" w:rsidP="00413CB7">
            <w:pPr>
              <w:spacing w:after="0"/>
              <w:ind w:right="113"/>
              <w:jc w:val="right"/>
              <w:rPr>
                <w:szCs w:val="20"/>
              </w:rPr>
            </w:pPr>
            <w:r w:rsidRPr="00413CB7">
              <w:rPr>
                <w:szCs w:val="20"/>
              </w:rPr>
              <w:t>177.61</w:t>
            </w:r>
          </w:p>
        </w:tc>
        <w:tc>
          <w:tcPr>
            <w:tcW w:w="770" w:type="pct"/>
            <w:noWrap/>
            <w:hideMark/>
          </w:tcPr>
          <w:p w14:paraId="0625CB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05508B" w14:textId="77777777" w:rsidR="00413CB7" w:rsidRPr="00413CB7" w:rsidRDefault="00413CB7" w:rsidP="00413CB7">
            <w:pPr>
              <w:spacing w:after="0"/>
              <w:jc w:val="right"/>
              <w:rPr>
                <w:szCs w:val="20"/>
              </w:rPr>
            </w:pPr>
            <w:r w:rsidRPr="00413CB7">
              <w:rPr>
                <w:szCs w:val="20"/>
              </w:rPr>
              <w:t>24.1.2014</w:t>
            </w:r>
          </w:p>
        </w:tc>
      </w:tr>
      <w:tr w:rsidR="00413CB7" w:rsidRPr="00413CB7" w14:paraId="13449FD2" w14:textId="77777777" w:rsidTr="005B36B0">
        <w:trPr>
          <w:trHeight w:val="20"/>
        </w:trPr>
        <w:tc>
          <w:tcPr>
            <w:tcW w:w="1756" w:type="pct"/>
            <w:noWrap/>
            <w:hideMark/>
          </w:tcPr>
          <w:p w14:paraId="68088EA1" w14:textId="77777777" w:rsidR="00413CB7" w:rsidRPr="00413CB7" w:rsidRDefault="00413CB7" w:rsidP="00413CB7">
            <w:pPr>
              <w:spacing w:after="0"/>
              <w:jc w:val="left"/>
              <w:rPr>
                <w:szCs w:val="20"/>
              </w:rPr>
            </w:pPr>
            <w:r w:rsidRPr="00413CB7">
              <w:rPr>
                <w:szCs w:val="20"/>
              </w:rPr>
              <w:t>Ooh! Media Pty Ltd</w:t>
            </w:r>
          </w:p>
        </w:tc>
        <w:tc>
          <w:tcPr>
            <w:tcW w:w="1597" w:type="pct"/>
            <w:noWrap/>
            <w:hideMark/>
          </w:tcPr>
          <w:p w14:paraId="2B54B186"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6B2B1EE5" w14:textId="77777777" w:rsidR="00413CB7" w:rsidRPr="00413CB7" w:rsidRDefault="00413CB7" w:rsidP="00413CB7">
            <w:pPr>
              <w:spacing w:after="0"/>
              <w:ind w:right="113"/>
              <w:jc w:val="right"/>
              <w:rPr>
                <w:szCs w:val="20"/>
              </w:rPr>
            </w:pPr>
            <w:r w:rsidRPr="00413CB7">
              <w:rPr>
                <w:szCs w:val="20"/>
              </w:rPr>
              <w:t>165.11</w:t>
            </w:r>
          </w:p>
        </w:tc>
        <w:tc>
          <w:tcPr>
            <w:tcW w:w="770" w:type="pct"/>
            <w:noWrap/>
            <w:hideMark/>
          </w:tcPr>
          <w:p w14:paraId="704D20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E07711" w14:textId="77777777" w:rsidR="00413CB7" w:rsidRPr="00413CB7" w:rsidRDefault="00413CB7" w:rsidP="00413CB7">
            <w:pPr>
              <w:spacing w:after="0"/>
              <w:jc w:val="right"/>
              <w:rPr>
                <w:szCs w:val="20"/>
              </w:rPr>
            </w:pPr>
            <w:r w:rsidRPr="00413CB7">
              <w:rPr>
                <w:szCs w:val="20"/>
              </w:rPr>
              <w:t>24.1.2014</w:t>
            </w:r>
          </w:p>
        </w:tc>
      </w:tr>
      <w:tr w:rsidR="00413CB7" w:rsidRPr="00413CB7" w14:paraId="7621FF29" w14:textId="77777777" w:rsidTr="005B36B0">
        <w:trPr>
          <w:trHeight w:val="20"/>
        </w:trPr>
        <w:tc>
          <w:tcPr>
            <w:tcW w:w="1756" w:type="pct"/>
            <w:noWrap/>
            <w:hideMark/>
          </w:tcPr>
          <w:p w14:paraId="4AB3EA32" w14:textId="77777777" w:rsidR="00413CB7" w:rsidRPr="00413CB7" w:rsidRDefault="00413CB7" w:rsidP="00413CB7">
            <w:pPr>
              <w:spacing w:after="0"/>
              <w:jc w:val="left"/>
              <w:rPr>
                <w:szCs w:val="20"/>
              </w:rPr>
            </w:pPr>
            <w:r w:rsidRPr="00413CB7">
              <w:rPr>
                <w:szCs w:val="20"/>
              </w:rPr>
              <w:t>Orestis Gambranis</w:t>
            </w:r>
          </w:p>
        </w:tc>
        <w:tc>
          <w:tcPr>
            <w:tcW w:w="1597" w:type="pct"/>
            <w:noWrap/>
            <w:hideMark/>
          </w:tcPr>
          <w:p w14:paraId="732C4EC3" w14:textId="77777777" w:rsidR="00413CB7" w:rsidRPr="00413CB7" w:rsidRDefault="00413CB7" w:rsidP="00413CB7">
            <w:pPr>
              <w:spacing w:after="0"/>
              <w:ind w:left="113"/>
              <w:jc w:val="left"/>
              <w:rPr>
                <w:szCs w:val="20"/>
              </w:rPr>
            </w:pPr>
            <w:r w:rsidRPr="00413CB7">
              <w:rPr>
                <w:szCs w:val="20"/>
              </w:rPr>
              <w:t>TERINGIE, SA 5072</w:t>
            </w:r>
          </w:p>
        </w:tc>
        <w:tc>
          <w:tcPr>
            <w:tcW w:w="424" w:type="pct"/>
            <w:noWrap/>
            <w:hideMark/>
          </w:tcPr>
          <w:p w14:paraId="05D67D70" w14:textId="77777777" w:rsidR="00413CB7" w:rsidRPr="00413CB7" w:rsidRDefault="00413CB7" w:rsidP="00413CB7">
            <w:pPr>
              <w:spacing w:after="0"/>
              <w:ind w:right="113"/>
              <w:jc w:val="right"/>
              <w:rPr>
                <w:szCs w:val="20"/>
              </w:rPr>
            </w:pPr>
            <w:r w:rsidRPr="00413CB7">
              <w:rPr>
                <w:szCs w:val="20"/>
              </w:rPr>
              <w:t>21.18</w:t>
            </w:r>
          </w:p>
        </w:tc>
        <w:tc>
          <w:tcPr>
            <w:tcW w:w="770" w:type="pct"/>
            <w:noWrap/>
            <w:hideMark/>
          </w:tcPr>
          <w:p w14:paraId="1096E9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77C735" w14:textId="77777777" w:rsidR="00413CB7" w:rsidRPr="00413CB7" w:rsidRDefault="00413CB7" w:rsidP="00413CB7">
            <w:pPr>
              <w:spacing w:after="0"/>
              <w:jc w:val="right"/>
              <w:rPr>
                <w:szCs w:val="20"/>
              </w:rPr>
            </w:pPr>
            <w:r w:rsidRPr="00413CB7">
              <w:rPr>
                <w:szCs w:val="20"/>
              </w:rPr>
              <w:t>28.5.2014</w:t>
            </w:r>
          </w:p>
        </w:tc>
      </w:tr>
      <w:tr w:rsidR="00413CB7" w:rsidRPr="00413CB7" w14:paraId="62C50153" w14:textId="77777777" w:rsidTr="005B36B0">
        <w:trPr>
          <w:trHeight w:val="20"/>
        </w:trPr>
        <w:tc>
          <w:tcPr>
            <w:tcW w:w="1756" w:type="pct"/>
            <w:noWrap/>
            <w:hideMark/>
          </w:tcPr>
          <w:p w14:paraId="1146CFF8" w14:textId="77777777" w:rsidR="00413CB7" w:rsidRPr="00413CB7" w:rsidRDefault="00413CB7" w:rsidP="00413CB7">
            <w:pPr>
              <w:spacing w:after="0"/>
              <w:jc w:val="left"/>
              <w:rPr>
                <w:szCs w:val="20"/>
              </w:rPr>
            </w:pPr>
            <w:r w:rsidRPr="00413CB7">
              <w:rPr>
                <w:szCs w:val="20"/>
              </w:rPr>
              <w:t>Orrey Wilson</w:t>
            </w:r>
          </w:p>
        </w:tc>
        <w:tc>
          <w:tcPr>
            <w:tcW w:w="1597" w:type="pct"/>
            <w:noWrap/>
            <w:hideMark/>
          </w:tcPr>
          <w:p w14:paraId="64A50B2C"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2AAA8C06" w14:textId="77777777" w:rsidR="00413CB7" w:rsidRPr="00413CB7" w:rsidRDefault="00413CB7" w:rsidP="00413CB7">
            <w:pPr>
              <w:spacing w:after="0"/>
              <w:ind w:right="113"/>
              <w:jc w:val="right"/>
              <w:rPr>
                <w:szCs w:val="20"/>
              </w:rPr>
            </w:pPr>
            <w:r w:rsidRPr="00413CB7">
              <w:rPr>
                <w:szCs w:val="20"/>
              </w:rPr>
              <w:t>89.03</w:t>
            </w:r>
          </w:p>
        </w:tc>
        <w:tc>
          <w:tcPr>
            <w:tcW w:w="770" w:type="pct"/>
            <w:noWrap/>
            <w:hideMark/>
          </w:tcPr>
          <w:p w14:paraId="6BCA91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380FDA" w14:textId="77777777" w:rsidR="00413CB7" w:rsidRPr="00413CB7" w:rsidRDefault="00413CB7" w:rsidP="00413CB7">
            <w:pPr>
              <w:spacing w:after="0"/>
              <w:jc w:val="right"/>
              <w:rPr>
                <w:szCs w:val="20"/>
              </w:rPr>
            </w:pPr>
            <w:r w:rsidRPr="00413CB7">
              <w:rPr>
                <w:szCs w:val="20"/>
              </w:rPr>
              <w:t>11.4.2013</w:t>
            </w:r>
          </w:p>
        </w:tc>
      </w:tr>
      <w:tr w:rsidR="00413CB7" w:rsidRPr="00413CB7" w14:paraId="0150A448" w14:textId="77777777" w:rsidTr="005B36B0">
        <w:trPr>
          <w:trHeight w:val="20"/>
        </w:trPr>
        <w:tc>
          <w:tcPr>
            <w:tcW w:w="1756" w:type="pct"/>
            <w:noWrap/>
            <w:hideMark/>
          </w:tcPr>
          <w:p w14:paraId="3AD0B2E8" w14:textId="77777777" w:rsidR="00413CB7" w:rsidRPr="00413CB7" w:rsidRDefault="00413CB7" w:rsidP="00413CB7">
            <w:pPr>
              <w:spacing w:after="0"/>
              <w:jc w:val="left"/>
              <w:rPr>
                <w:szCs w:val="20"/>
              </w:rPr>
            </w:pPr>
            <w:r w:rsidRPr="00413CB7">
              <w:rPr>
                <w:szCs w:val="20"/>
              </w:rPr>
              <w:t>Oscar Dannenberg</w:t>
            </w:r>
          </w:p>
        </w:tc>
        <w:tc>
          <w:tcPr>
            <w:tcW w:w="1597" w:type="pct"/>
            <w:noWrap/>
            <w:hideMark/>
          </w:tcPr>
          <w:p w14:paraId="736C3B61" w14:textId="77777777" w:rsidR="00413CB7" w:rsidRPr="00413CB7" w:rsidRDefault="00413CB7" w:rsidP="00413CB7">
            <w:pPr>
              <w:spacing w:after="0"/>
              <w:ind w:left="113"/>
              <w:jc w:val="left"/>
              <w:rPr>
                <w:szCs w:val="20"/>
              </w:rPr>
            </w:pPr>
            <w:r w:rsidRPr="00413CB7">
              <w:rPr>
                <w:szCs w:val="20"/>
              </w:rPr>
              <w:t>STREAKY BAY, SA 5680</w:t>
            </w:r>
          </w:p>
        </w:tc>
        <w:tc>
          <w:tcPr>
            <w:tcW w:w="424" w:type="pct"/>
            <w:noWrap/>
            <w:hideMark/>
          </w:tcPr>
          <w:p w14:paraId="1A2EF4EC" w14:textId="77777777" w:rsidR="00413CB7" w:rsidRPr="00413CB7" w:rsidRDefault="00413CB7" w:rsidP="00413CB7">
            <w:pPr>
              <w:spacing w:after="0"/>
              <w:ind w:right="113"/>
              <w:jc w:val="right"/>
              <w:rPr>
                <w:szCs w:val="20"/>
              </w:rPr>
            </w:pPr>
            <w:r w:rsidRPr="00413CB7">
              <w:rPr>
                <w:szCs w:val="20"/>
              </w:rPr>
              <w:t>46.72</w:t>
            </w:r>
          </w:p>
        </w:tc>
        <w:tc>
          <w:tcPr>
            <w:tcW w:w="770" w:type="pct"/>
            <w:noWrap/>
            <w:hideMark/>
          </w:tcPr>
          <w:p w14:paraId="1676BE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8299BC" w14:textId="77777777" w:rsidR="00413CB7" w:rsidRPr="00413CB7" w:rsidRDefault="00413CB7" w:rsidP="00413CB7">
            <w:pPr>
              <w:spacing w:after="0"/>
              <w:jc w:val="right"/>
              <w:rPr>
                <w:szCs w:val="20"/>
              </w:rPr>
            </w:pPr>
            <w:r w:rsidRPr="00413CB7">
              <w:rPr>
                <w:szCs w:val="20"/>
              </w:rPr>
              <w:t>13.5.2013</w:t>
            </w:r>
          </w:p>
        </w:tc>
      </w:tr>
      <w:tr w:rsidR="00413CB7" w:rsidRPr="00413CB7" w14:paraId="72F013AF" w14:textId="77777777" w:rsidTr="005B36B0">
        <w:trPr>
          <w:trHeight w:val="20"/>
        </w:trPr>
        <w:tc>
          <w:tcPr>
            <w:tcW w:w="1756" w:type="pct"/>
            <w:noWrap/>
            <w:hideMark/>
          </w:tcPr>
          <w:p w14:paraId="0DBB0F9D" w14:textId="77777777" w:rsidR="00413CB7" w:rsidRPr="00413CB7" w:rsidRDefault="00413CB7" w:rsidP="00413CB7">
            <w:pPr>
              <w:spacing w:after="0"/>
              <w:jc w:val="left"/>
              <w:rPr>
                <w:szCs w:val="20"/>
              </w:rPr>
            </w:pPr>
            <w:r w:rsidRPr="00413CB7">
              <w:rPr>
                <w:szCs w:val="20"/>
              </w:rPr>
              <w:t xml:space="preserve">Osman Nalaye, the estate of </w:t>
            </w:r>
          </w:p>
        </w:tc>
        <w:tc>
          <w:tcPr>
            <w:tcW w:w="1597" w:type="pct"/>
            <w:noWrap/>
            <w:hideMark/>
          </w:tcPr>
          <w:p w14:paraId="5C52A904" w14:textId="77777777" w:rsidR="00413CB7" w:rsidRPr="00413CB7" w:rsidRDefault="00413CB7" w:rsidP="00413CB7">
            <w:pPr>
              <w:spacing w:after="0"/>
              <w:ind w:left="113"/>
              <w:jc w:val="left"/>
              <w:rPr>
                <w:szCs w:val="20"/>
              </w:rPr>
            </w:pPr>
            <w:r w:rsidRPr="00413CB7">
              <w:rPr>
                <w:szCs w:val="20"/>
              </w:rPr>
              <w:t>FREWVILLE, SA 5063</w:t>
            </w:r>
          </w:p>
        </w:tc>
        <w:tc>
          <w:tcPr>
            <w:tcW w:w="424" w:type="pct"/>
            <w:noWrap/>
            <w:hideMark/>
          </w:tcPr>
          <w:p w14:paraId="6A2ADF85"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9CDEA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A63946" w14:textId="77777777" w:rsidR="00413CB7" w:rsidRPr="00413CB7" w:rsidRDefault="00413CB7" w:rsidP="00413CB7">
            <w:pPr>
              <w:spacing w:after="0"/>
              <w:jc w:val="right"/>
              <w:rPr>
                <w:szCs w:val="20"/>
              </w:rPr>
            </w:pPr>
            <w:r w:rsidRPr="00413CB7">
              <w:rPr>
                <w:szCs w:val="20"/>
              </w:rPr>
              <w:t>28.5.2013</w:t>
            </w:r>
          </w:p>
        </w:tc>
      </w:tr>
      <w:tr w:rsidR="00413CB7" w:rsidRPr="00413CB7" w14:paraId="5C4F2BBC" w14:textId="77777777" w:rsidTr="005B36B0">
        <w:trPr>
          <w:trHeight w:val="20"/>
        </w:trPr>
        <w:tc>
          <w:tcPr>
            <w:tcW w:w="1756" w:type="pct"/>
            <w:noWrap/>
            <w:hideMark/>
          </w:tcPr>
          <w:p w14:paraId="7F3017EE" w14:textId="77777777" w:rsidR="00413CB7" w:rsidRPr="00413CB7" w:rsidRDefault="00413CB7" w:rsidP="00413CB7">
            <w:pPr>
              <w:spacing w:after="0"/>
              <w:jc w:val="left"/>
              <w:rPr>
                <w:szCs w:val="20"/>
              </w:rPr>
            </w:pPr>
            <w:r w:rsidRPr="00413CB7">
              <w:rPr>
                <w:szCs w:val="20"/>
              </w:rPr>
              <w:t>Ossama Mahdi</w:t>
            </w:r>
          </w:p>
        </w:tc>
        <w:tc>
          <w:tcPr>
            <w:tcW w:w="1597" w:type="pct"/>
            <w:noWrap/>
            <w:hideMark/>
          </w:tcPr>
          <w:p w14:paraId="7313134C"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DD844F8" w14:textId="77777777" w:rsidR="00413CB7" w:rsidRPr="00413CB7" w:rsidRDefault="00413CB7" w:rsidP="00413CB7">
            <w:pPr>
              <w:spacing w:after="0"/>
              <w:ind w:right="113"/>
              <w:jc w:val="right"/>
              <w:rPr>
                <w:szCs w:val="20"/>
              </w:rPr>
            </w:pPr>
            <w:r w:rsidRPr="00413CB7">
              <w:rPr>
                <w:szCs w:val="20"/>
              </w:rPr>
              <w:t>10.47</w:t>
            </w:r>
          </w:p>
        </w:tc>
        <w:tc>
          <w:tcPr>
            <w:tcW w:w="770" w:type="pct"/>
            <w:noWrap/>
            <w:hideMark/>
          </w:tcPr>
          <w:p w14:paraId="2CDAA9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A17695" w14:textId="77777777" w:rsidR="00413CB7" w:rsidRPr="00413CB7" w:rsidRDefault="00413CB7" w:rsidP="00413CB7">
            <w:pPr>
              <w:spacing w:after="0"/>
              <w:jc w:val="right"/>
              <w:rPr>
                <w:szCs w:val="20"/>
              </w:rPr>
            </w:pPr>
            <w:r w:rsidRPr="00413CB7">
              <w:rPr>
                <w:szCs w:val="20"/>
              </w:rPr>
              <w:t>14.9.2013</w:t>
            </w:r>
          </w:p>
        </w:tc>
      </w:tr>
      <w:tr w:rsidR="00413CB7" w:rsidRPr="00413CB7" w14:paraId="1B7AF4F5" w14:textId="77777777" w:rsidTr="005B36B0">
        <w:trPr>
          <w:trHeight w:val="20"/>
        </w:trPr>
        <w:tc>
          <w:tcPr>
            <w:tcW w:w="1756" w:type="pct"/>
            <w:noWrap/>
            <w:hideMark/>
          </w:tcPr>
          <w:p w14:paraId="644DC3EE" w14:textId="77777777" w:rsidR="00413CB7" w:rsidRPr="00413CB7" w:rsidRDefault="00413CB7" w:rsidP="00413CB7">
            <w:pPr>
              <w:spacing w:after="0"/>
              <w:jc w:val="left"/>
              <w:rPr>
                <w:szCs w:val="20"/>
              </w:rPr>
            </w:pPr>
            <w:r w:rsidRPr="00413CB7">
              <w:rPr>
                <w:szCs w:val="20"/>
              </w:rPr>
              <w:t>Otto Jongewaard</w:t>
            </w:r>
          </w:p>
        </w:tc>
        <w:tc>
          <w:tcPr>
            <w:tcW w:w="1597" w:type="pct"/>
            <w:noWrap/>
            <w:hideMark/>
          </w:tcPr>
          <w:p w14:paraId="16626C3D"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58DF0D6A" w14:textId="77777777" w:rsidR="00413CB7" w:rsidRPr="00413CB7" w:rsidRDefault="00413CB7" w:rsidP="00413CB7">
            <w:pPr>
              <w:spacing w:after="0"/>
              <w:ind w:right="113"/>
              <w:jc w:val="right"/>
              <w:rPr>
                <w:szCs w:val="20"/>
              </w:rPr>
            </w:pPr>
            <w:r w:rsidRPr="00413CB7">
              <w:rPr>
                <w:szCs w:val="20"/>
              </w:rPr>
              <w:t>72.65</w:t>
            </w:r>
          </w:p>
        </w:tc>
        <w:tc>
          <w:tcPr>
            <w:tcW w:w="770" w:type="pct"/>
            <w:noWrap/>
            <w:hideMark/>
          </w:tcPr>
          <w:p w14:paraId="001290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42F9ED" w14:textId="77777777" w:rsidR="00413CB7" w:rsidRPr="00413CB7" w:rsidRDefault="00413CB7" w:rsidP="00413CB7">
            <w:pPr>
              <w:spacing w:after="0"/>
              <w:jc w:val="right"/>
              <w:rPr>
                <w:szCs w:val="20"/>
              </w:rPr>
            </w:pPr>
            <w:r w:rsidRPr="00413CB7">
              <w:rPr>
                <w:szCs w:val="20"/>
              </w:rPr>
              <w:t>6.11.2014</w:t>
            </w:r>
          </w:p>
        </w:tc>
      </w:tr>
      <w:tr w:rsidR="00413CB7" w:rsidRPr="00413CB7" w14:paraId="3C64F8C8" w14:textId="77777777" w:rsidTr="005B36B0">
        <w:trPr>
          <w:trHeight w:val="20"/>
        </w:trPr>
        <w:tc>
          <w:tcPr>
            <w:tcW w:w="1756" w:type="pct"/>
            <w:noWrap/>
            <w:hideMark/>
          </w:tcPr>
          <w:p w14:paraId="571425C8" w14:textId="77777777" w:rsidR="00413CB7" w:rsidRPr="00413CB7" w:rsidRDefault="00413CB7" w:rsidP="00413CB7">
            <w:pPr>
              <w:spacing w:after="0"/>
              <w:jc w:val="left"/>
              <w:rPr>
                <w:szCs w:val="20"/>
              </w:rPr>
            </w:pPr>
            <w:r w:rsidRPr="00413CB7">
              <w:rPr>
                <w:szCs w:val="20"/>
              </w:rPr>
              <w:t>Ou Zhang</w:t>
            </w:r>
          </w:p>
        </w:tc>
        <w:tc>
          <w:tcPr>
            <w:tcW w:w="1597" w:type="pct"/>
            <w:noWrap/>
            <w:hideMark/>
          </w:tcPr>
          <w:p w14:paraId="3AFA4E23"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2F945E72" w14:textId="77777777" w:rsidR="00413CB7" w:rsidRPr="00413CB7" w:rsidRDefault="00413CB7" w:rsidP="00413CB7">
            <w:pPr>
              <w:spacing w:after="0"/>
              <w:ind w:right="113"/>
              <w:jc w:val="right"/>
              <w:rPr>
                <w:szCs w:val="20"/>
              </w:rPr>
            </w:pPr>
            <w:r w:rsidRPr="00413CB7">
              <w:rPr>
                <w:szCs w:val="20"/>
              </w:rPr>
              <w:t>67.17</w:t>
            </w:r>
          </w:p>
        </w:tc>
        <w:tc>
          <w:tcPr>
            <w:tcW w:w="770" w:type="pct"/>
            <w:noWrap/>
            <w:hideMark/>
          </w:tcPr>
          <w:p w14:paraId="69F80B10" w14:textId="77777777" w:rsidR="00413CB7" w:rsidRPr="00413CB7" w:rsidRDefault="00413CB7" w:rsidP="00413CB7">
            <w:pPr>
              <w:spacing w:after="0"/>
              <w:ind w:left="170"/>
              <w:jc w:val="left"/>
              <w:rPr>
                <w:szCs w:val="20"/>
              </w:rPr>
            </w:pPr>
            <w:r w:rsidRPr="00413CB7">
              <w:rPr>
                <w:szCs w:val="20"/>
              </w:rPr>
              <w:t>Refund 190941</w:t>
            </w:r>
          </w:p>
        </w:tc>
        <w:tc>
          <w:tcPr>
            <w:tcW w:w="453" w:type="pct"/>
            <w:noWrap/>
            <w:hideMark/>
          </w:tcPr>
          <w:p w14:paraId="6BCD41DF" w14:textId="77777777" w:rsidR="00413CB7" w:rsidRPr="00413CB7" w:rsidRDefault="00413CB7" w:rsidP="00413CB7">
            <w:pPr>
              <w:spacing w:after="0"/>
              <w:jc w:val="right"/>
              <w:rPr>
                <w:szCs w:val="20"/>
              </w:rPr>
            </w:pPr>
            <w:r w:rsidRPr="00413CB7">
              <w:rPr>
                <w:szCs w:val="20"/>
              </w:rPr>
              <w:t>6.11.2013</w:t>
            </w:r>
          </w:p>
        </w:tc>
      </w:tr>
      <w:tr w:rsidR="00413CB7" w:rsidRPr="00413CB7" w14:paraId="7EA428B4" w14:textId="77777777" w:rsidTr="005B36B0">
        <w:trPr>
          <w:trHeight w:val="20"/>
        </w:trPr>
        <w:tc>
          <w:tcPr>
            <w:tcW w:w="1756" w:type="pct"/>
            <w:noWrap/>
            <w:hideMark/>
          </w:tcPr>
          <w:p w14:paraId="08A8D25F" w14:textId="77777777" w:rsidR="00413CB7" w:rsidRPr="00413CB7" w:rsidRDefault="00413CB7" w:rsidP="00413CB7">
            <w:pPr>
              <w:spacing w:after="0"/>
              <w:jc w:val="left"/>
              <w:rPr>
                <w:szCs w:val="20"/>
              </w:rPr>
            </w:pPr>
            <w:r w:rsidRPr="00413CB7">
              <w:rPr>
                <w:szCs w:val="20"/>
              </w:rPr>
              <w:t>Oujda Lustre Mr Ali Arhbal</w:t>
            </w:r>
          </w:p>
        </w:tc>
        <w:tc>
          <w:tcPr>
            <w:tcW w:w="1597" w:type="pct"/>
            <w:noWrap/>
            <w:hideMark/>
          </w:tcPr>
          <w:p w14:paraId="4F9B4573"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2C43CCC" w14:textId="77777777" w:rsidR="00413CB7" w:rsidRPr="00413CB7" w:rsidRDefault="00413CB7" w:rsidP="00413CB7">
            <w:pPr>
              <w:spacing w:after="0"/>
              <w:ind w:right="113"/>
              <w:jc w:val="right"/>
              <w:rPr>
                <w:szCs w:val="20"/>
              </w:rPr>
            </w:pPr>
            <w:r w:rsidRPr="00413CB7">
              <w:rPr>
                <w:szCs w:val="20"/>
              </w:rPr>
              <w:t>405.01</w:t>
            </w:r>
          </w:p>
        </w:tc>
        <w:tc>
          <w:tcPr>
            <w:tcW w:w="770" w:type="pct"/>
            <w:noWrap/>
            <w:hideMark/>
          </w:tcPr>
          <w:p w14:paraId="0D5D26CB" w14:textId="77777777" w:rsidR="00413CB7" w:rsidRPr="00413CB7" w:rsidRDefault="00413CB7" w:rsidP="00413CB7">
            <w:pPr>
              <w:spacing w:after="0"/>
              <w:ind w:left="170"/>
              <w:jc w:val="left"/>
              <w:rPr>
                <w:szCs w:val="20"/>
              </w:rPr>
            </w:pPr>
            <w:r w:rsidRPr="00413CB7">
              <w:rPr>
                <w:szCs w:val="20"/>
              </w:rPr>
              <w:t>Refund 200487</w:t>
            </w:r>
          </w:p>
        </w:tc>
        <w:tc>
          <w:tcPr>
            <w:tcW w:w="453" w:type="pct"/>
            <w:noWrap/>
            <w:hideMark/>
          </w:tcPr>
          <w:p w14:paraId="49A5F491" w14:textId="77777777" w:rsidR="00413CB7" w:rsidRPr="00413CB7" w:rsidRDefault="00413CB7" w:rsidP="00413CB7">
            <w:pPr>
              <w:spacing w:after="0"/>
              <w:jc w:val="right"/>
              <w:rPr>
                <w:szCs w:val="20"/>
              </w:rPr>
            </w:pPr>
            <w:r w:rsidRPr="00413CB7">
              <w:rPr>
                <w:szCs w:val="20"/>
              </w:rPr>
              <w:t>25.11.2013</w:t>
            </w:r>
          </w:p>
        </w:tc>
      </w:tr>
      <w:tr w:rsidR="00413CB7" w:rsidRPr="00413CB7" w14:paraId="1C2E941F" w14:textId="77777777" w:rsidTr="005B36B0">
        <w:trPr>
          <w:trHeight w:val="20"/>
        </w:trPr>
        <w:tc>
          <w:tcPr>
            <w:tcW w:w="1756" w:type="pct"/>
            <w:noWrap/>
            <w:hideMark/>
          </w:tcPr>
          <w:p w14:paraId="7ABA6CE9" w14:textId="77777777" w:rsidR="00413CB7" w:rsidRPr="00413CB7" w:rsidRDefault="00413CB7" w:rsidP="00413CB7">
            <w:pPr>
              <w:spacing w:after="0"/>
              <w:jc w:val="left"/>
              <w:rPr>
                <w:szCs w:val="20"/>
              </w:rPr>
            </w:pPr>
            <w:r w:rsidRPr="00413CB7">
              <w:rPr>
                <w:szCs w:val="20"/>
              </w:rPr>
              <w:t>Ourania Vassis</w:t>
            </w:r>
          </w:p>
        </w:tc>
        <w:tc>
          <w:tcPr>
            <w:tcW w:w="1597" w:type="pct"/>
            <w:noWrap/>
            <w:hideMark/>
          </w:tcPr>
          <w:p w14:paraId="5CF119A8"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28723B58"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15B555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E6CC0A" w14:textId="77777777" w:rsidR="00413CB7" w:rsidRPr="00413CB7" w:rsidRDefault="00413CB7" w:rsidP="00413CB7">
            <w:pPr>
              <w:spacing w:after="0"/>
              <w:jc w:val="right"/>
              <w:rPr>
                <w:szCs w:val="20"/>
              </w:rPr>
            </w:pPr>
            <w:r w:rsidRPr="00413CB7">
              <w:rPr>
                <w:szCs w:val="20"/>
              </w:rPr>
              <w:t>10.10.2014</w:t>
            </w:r>
          </w:p>
        </w:tc>
      </w:tr>
      <w:tr w:rsidR="00413CB7" w:rsidRPr="00413CB7" w14:paraId="321C19FF" w14:textId="77777777" w:rsidTr="005B36B0">
        <w:trPr>
          <w:trHeight w:val="20"/>
        </w:trPr>
        <w:tc>
          <w:tcPr>
            <w:tcW w:w="1756" w:type="pct"/>
            <w:noWrap/>
            <w:hideMark/>
          </w:tcPr>
          <w:p w14:paraId="41F51FBC" w14:textId="77777777" w:rsidR="00413CB7" w:rsidRPr="00413CB7" w:rsidRDefault="00413CB7" w:rsidP="00413CB7">
            <w:pPr>
              <w:spacing w:after="0"/>
              <w:jc w:val="left"/>
              <w:rPr>
                <w:szCs w:val="20"/>
              </w:rPr>
            </w:pPr>
            <w:r w:rsidRPr="00413CB7">
              <w:rPr>
                <w:szCs w:val="20"/>
              </w:rPr>
              <w:t>Oveyed Neissi</w:t>
            </w:r>
          </w:p>
        </w:tc>
        <w:tc>
          <w:tcPr>
            <w:tcW w:w="1597" w:type="pct"/>
            <w:noWrap/>
            <w:hideMark/>
          </w:tcPr>
          <w:p w14:paraId="73CF4B28"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728331E4" w14:textId="77777777" w:rsidR="00413CB7" w:rsidRPr="00413CB7" w:rsidRDefault="00413CB7" w:rsidP="00413CB7">
            <w:pPr>
              <w:spacing w:after="0"/>
              <w:ind w:right="113"/>
              <w:jc w:val="right"/>
              <w:rPr>
                <w:szCs w:val="20"/>
              </w:rPr>
            </w:pPr>
            <w:r w:rsidRPr="00413CB7">
              <w:rPr>
                <w:szCs w:val="20"/>
              </w:rPr>
              <w:t>22.06</w:t>
            </w:r>
          </w:p>
        </w:tc>
        <w:tc>
          <w:tcPr>
            <w:tcW w:w="770" w:type="pct"/>
            <w:noWrap/>
            <w:hideMark/>
          </w:tcPr>
          <w:p w14:paraId="2E1DFB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4556B4" w14:textId="77777777" w:rsidR="00413CB7" w:rsidRPr="00413CB7" w:rsidRDefault="00413CB7" w:rsidP="00413CB7">
            <w:pPr>
              <w:spacing w:after="0"/>
              <w:jc w:val="right"/>
              <w:rPr>
                <w:szCs w:val="20"/>
              </w:rPr>
            </w:pPr>
            <w:r w:rsidRPr="00413CB7">
              <w:rPr>
                <w:szCs w:val="20"/>
              </w:rPr>
              <w:t>5.5.2014</w:t>
            </w:r>
          </w:p>
        </w:tc>
      </w:tr>
      <w:tr w:rsidR="00413CB7" w:rsidRPr="00413CB7" w14:paraId="1D4C197D" w14:textId="77777777" w:rsidTr="005B36B0">
        <w:trPr>
          <w:trHeight w:val="20"/>
        </w:trPr>
        <w:tc>
          <w:tcPr>
            <w:tcW w:w="1756" w:type="pct"/>
            <w:noWrap/>
            <w:hideMark/>
          </w:tcPr>
          <w:p w14:paraId="7B1E26F9" w14:textId="77777777" w:rsidR="00413CB7" w:rsidRPr="00413CB7" w:rsidRDefault="00413CB7" w:rsidP="00413CB7">
            <w:pPr>
              <w:spacing w:after="0"/>
              <w:jc w:val="left"/>
              <w:rPr>
                <w:szCs w:val="20"/>
              </w:rPr>
            </w:pPr>
            <w:r w:rsidRPr="00413CB7">
              <w:rPr>
                <w:szCs w:val="20"/>
              </w:rPr>
              <w:t>Oveyed Neissi</w:t>
            </w:r>
          </w:p>
        </w:tc>
        <w:tc>
          <w:tcPr>
            <w:tcW w:w="1597" w:type="pct"/>
            <w:noWrap/>
            <w:hideMark/>
          </w:tcPr>
          <w:p w14:paraId="4ECA0868"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37B151A0" w14:textId="77777777" w:rsidR="00413CB7" w:rsidRPr="00413CB7" w:rsidRDefault="00413CB7" w:rsidP="00413CB7">
            <w:pPr>
              <w:spacing w:after="0"/>
              <w:ind w:right="113"/>
              <w:jc w:val="right"/>
              <w:rPr>
                <w:szCs w:val="20"/>
              </w:rPr>
            </w:pPr>
            <w:r w:rsidRPr="00413CB7">
              <w:rPr>
                <w:szCs w:val="20"/>
              </w:rPr>
              <w:t>160.63</w:t>
            </w:r>
          </w:p>
        </w:tc>
        <w:tc>
          <w:tcPr>
            <w:tcW w:w="770" w:type="pct"/>
            <w:noWrap/>
            <w:hideMark/>
          </w:tcPr>
          <w:p w14:paraId="28954A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62A477" w14:textId="77777777" w:rsidR="00413CB7" w:rsidRPr="00413CB7" w:rsidRDefault="00413CB7" w:rsidP="00413CB7">
            <w:pPr>
              <w:spacing w:after="0"/>
              <w:jc w:val="right"/>
              <w:rPr>
                <w:szCs w:val="20"/>
              </w:rPr>
            </w:pPr>
            <w:r w:rsidRPr="00413CB7">
              <w:rPr>
                <w:szCs w:val="20"/>
              </w:rPr>
              <w:t>12.5.2014</w:t>
            </w:r>
          </w:p>
        </w:tc>
      </w:tr>
      <w:tr w:rsidR="00413CB7" w:rsidRPr="00413CB7" w14:paraId="4C06C56E" w14:textId="77777777" w:rsidTr="005B36B0">
        <w:trPr>
          <w:trHeight w:val="20"/>
        </w:trPr>
        <w:tc>
          <w:tcPr>
            <w:tcW w:w="1756" w:type="pct"/>
            <w:noWrap/>
            <w:hideMark/>
          </w:tcPr>
          <w:p w14:paraId="0B7A82FE" w14:textId="77777777" w:rsidR="00413CB7" w:rsidRPr="00413CB7" w:rsidRDefault="00413CB7" w:rsidP="00413CB7">
            <w:pPr>
              <w:spacing w:after="0"/>
              <w:jc w:val="left"/>
              <w:rPr>
                <w:szCs w:val="20"/>
              </w:rPr>
            </w:pPr>
            <w:r w:rsidRPr="00413CB7">
              <w:rPr>
                <w:szCs w:val="20"/>
              </w:rPr>
              <w:t>Owen and Marianne Davies</w:t>
            </w:r>
          </w:p>
        </w:tc>
        <w:tc>
          <w:tcPr>
            <w:tcW w:w="1597" w:type="pct"/>
            <w:noWrap/>
            <w:hideMark/>
          </w:tcPr>
          <w:p w14:paraId="760005B0" w14:textId="77777777" w:rsidR="00413CB7" w:rsidRPr="00413CB7" w:rsidRDefault="00413CB7" w:rsidP="00413CB7">
            <w:pPr>
              <w:spacing w:after="0"/>
              <w:ind w:left="113"/>
              <w:jc w:val="left"/>
              <w:rPr>
                <w:szCs w:val="20"/>
              </w:rPr>
            </w:pPr>
            <w:r w:rsidRPr="00413CB7">
              <w:rPr>
                <w:szCs w:val="20"/>
              </w:rPr>
              <w:t xml:space="preserve">LOCHIEL, SA 5510 </w:t>
            </w:r>
          </w:p>
        </w:tc>
        <w:tc>
          <w:tcPr>
            <w:tcW w:w="424" w:type="pct"/>
            <w:noWrap/>
            <w:hideMark/>
          </w:tcPr>
          <w:p w14:paraId="79E732B6" w14:textId="77777777" w:rsidR="00413CB7" w:rsidRPr="00413CB7" w:rsidRDefault="00413CB7" w:rsidP="00413CB7">
            <w:pPr>
              <w:spacing w:after="0"/>
              <w:ind w:right="113"/>
              <w:jc w:val="right"/>
              <w:rPr>
                <w:szCs w:val="20"/>
              </w:rPr>
            </w:pPr>
            <w:r w:rsidRPr="00413CB7">
              <w:rPr>
                <w:szCs w:val="20"/>
              </w:rPr>
              <w:t>35.86</w:t>
            </w:r>
          </w:p>
        </w:tc>
        <w:tc>
          <w:tcPr>
            <w:tcW w:w="770" w:type="pct"/>
            <w:noWrap/>
            <w:hideMark/>
          </w:tcPr>
          <w:p w14:paraId="359161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4465EC" w14:textId="77777777" w:rsidR="00413CB7" w:rsidRPr="00413CB7" w:rsidRDefault="00413CB7" w:rsidP="00413CB7">
            <w:pPr>
              <w:spacing w:after="0"/>
              <w:jc w:val="right"/>
              <w:rPr>
                <w:szCs w:val="20"/>
              </w:rPr>
            </w:pPr>
            <w:r w:rsidRPr="00413CB7">
              <w:rPr>
                <w:szCs w:val="20"/>
              </w:rPr>
              <w:t>5.8.2014</w:t>
            </w:r>
          </w:p>
        </w:tc>
      </w:tr>
      <w:tr w:rsidR="00413CB7" w:rsidRPr="00413CB7" w14:paraId="1F189034" w14:textId="77777777" w:rsidTr="005B36B0">
        <w:trPr>
          <w:trHeight w:val="20"/>
        </w:trPr>
        <w:tc>
          <w:tcPr>
            <w:tcW w:w="1756" w:type="pct"/>
            <w:noWrap/>
            <w:hideMark/>
          </w:tcPr>
          <w:p w14:paraId="3AD0FDBB" w14:textId="77777777" w:rsidR="00413CB7" w:rsidRPr="00413CB7" w:rsidRDefault="00413CB7" w:rsidP="00413CB7">
            <w:pPr>
              <w:spacing w:after="0"/>
              <w:jc w:val="left"/>
              <w:rPr>
                <w:szCs w:val="20"/>
              </w:rPr>
            </w:pPr>
            <w:r w:rsidRPr="00413CB7">
              <w:rPr>
                <w:szCs w:val="20"/>
              </w:rPr>
              <w:t>Owen Reeves</w:t>
            </w:r>
          </w:p>
        </w:tc>
        <w:tc>
          <w:tcPr>
            <w:tcW w:w="1597" w:type="pct"/>
            <w:noWrap/>
            <w:hideMark/>
          </w:tcPr>
          <w:p w14:paraId="7EA2B091"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425CAF60" w14:textId="77777777" w:rsidR="00413CB7" w:rsidRPr="00413CB7" w:rsidRDefault="00413CB7" w:rsidP="00413CB7">
            <w:pPr>
              <w:spacing w:after="0"/>
              <w:ind w:right="113"/>
              <w:jc w:val="right"/>
              <w:rPr>
                <w:szCs w:val="20"/>
              </w:rPr>
            </w:pPr>
            <w:r w:rsidRPr="00413CB7">
              <w:rPr>
                <w:szCs w:val="20"/>
              </w:rPr>
              <w:t>83.60</w:t>
            </w:r>
          </w:p>
        </w:tc>
        <w:tc>
          <w:tcPr>
            <w:tcW w:w="770" w:type="pct"/>
            <w:noWrap/>
            <w:hideMark/>
          </w:tcPr>
          <w:p w14:paraId="78C0C3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2185D9" w14:textId="77777777" w:rsidR="00413CB7" w:rsidRPr="00413CB7" w:rsidRDefault="00413CB7" w:rsidP="00413CB7">
            <w:pPr>
              <w:spacing w:after="0"/>
              <w:jc w:val="right"/>
              <w:rPr>
                <w:szCs w:val="20"/>
              </w:rPr>
            </w:pPr>
            <w:r w:rsidRPr="00413CB7">
              <w:rPr>
                <w:szCs w:val="20"/>
              </w:rPr>
              <w:t>17.10.2014</w:t>
            </w:r>
          </w:p>
        </w:tc>
      </w:tr>
      <w:tr w:rsidR="00413CB7" w:rsidRPr="00413CB7" w14:paraId="2A48AF52" w14:textId="77777777" w:rsidTr="005B36B0">
        <w:trPr>
          <w:trHeight w:val="20"/>
        </w:trPr>
        <w:tc>
          <w:tcPr>
            <w:tcW w:w="1756" w:type="pct"/>
            <w:noWrap/>
            <w:hideMark/>
          </w:tcPr>
          <w:p w14:paraId="0C60E17A" w14:textId="77777777" w:rsidR="00413CB7" w:rsidRPr="00413CB7" w:rsidRDefault="00413CB7" w:rsidP="00413CB7">
            <w:pPr>
              <w:spacing w:after="0"/>
              <w:jc w:val="left"/>
              <w:rPr>
                <w:szCs w:val="20"/>
              </w:rPr>
            </w:pPr>
            <w:r w:rsidRPr="00413CB7">
              <w:rPr>
                <w:szCs w:val="20"/>
              </w:rPr>
              <w:t xml:space="preserve">P &amp; J Hannan Pty Ltd </w:t>
            </w:r>
          </w:p>
        </w:tc>
        <w:tc>
          <w:tcPr>
            <w:tcW w:w="1597" w:type="pct"/>
            <w:noWrap/>
            <w:hideMark/>
          </w:tcPr>
          <w:p w14:paraId="7BB6BCD7"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2C7774CD" w14:textId="77777777" w:rsidR="00413CB7" w:rsidRPr="00413CB7" w:rsidRDefault="00413CB7" w:rsidP="00413CB7">
            <w:pPr>
              <w:spacing w:after="0"/>
              <w:ind w:right="113"/>
              <w:jc w:val="right"/>
              <w:rPr>
                <w:szCs w:val="20"/>
              </w:rPr>
            </w:pPr>
            <w:r w:rsidRPr="00413CB7">
              <w:rPr>
                <w:szCs w:val="20"/>
              </w:rPr>
              <w:t>18.17</w:t>
            </w:r>
          </w:p>
        </w:tc>
        <w:tc>
          <w:tcPr>
            <w:tcW w:w="770" w:type="pct"/>
            <w:noWrap/>
            <w:hideMark/>
          </w:tcPr>
          <w:p w14:paraId="7DC897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5B2289" w14:textId="77777777" w:rsidR="00413CB7" w:rsidRPr="00413CB7" w:rsidRDefault="00413CB7" w:rsidP="00413CB7">
            <w:pPr>
              <w:spacing w:after="0"/>
              <w:jc w:val="right"/>
              <w:rPr>
                <w:szCs w:val="20"/>
              </w:rPr>
            </w:pPr>
            <w:r w:rsidRPr="00413CB7">
              <w:rPr>
                <w:szCs w:val="20"/>
              </w:rPr>
              <w:t>31.10.2014</w:t>
            </w:r>
          </w:p>
        </w:tc>
      </w:tr>
      <w:tr w:rsidR="00413CB7" w:rsidRPr="00413CB7" w14:paraId="541D0126" w14:textId="77777777" w:rsidTr="005B36B0">
        <w:trPr>
          <w:trHeight w:val="20"/>
        </w:trPr>
        <w:tc>
          <w:tcPr>
            <w:tcW w:w="1756" w:type="pct"/>
            <w:noWrap/>
            <w:hideMark/>
          </w:tcPr>
          <w:p w14:paraId="417AB68E" w14:textId="77777777" w:rsidR="00413CB7" w:rsidRPr="00413CB7" w:rsidRDefault="00413CB7" w:rsidP="00413CB7">
            <w:pPr>
              <w:spacing w:after="0"/>
              <w:jc w:val="left"/>
              <w:rPr>
                <w:szCs w:val="20"/>
              </w:rPr>
            </w:pPr>
            <w:r w:rsidRPr="00413CB7">
              <w:rPr>
                <w:szCs w:val="20"/>
              </w:rPr>
              <w:t>P Acheampong</w:t>
            </w:r>
          </w:p>
        </w:tc>
        <w:tc>
          <w:tcPr>
            <w:tcW w:w="1597" w:type="pct"/>
            <w:noWrap/>
            <w:hideMark/>
          </w:tcPr>
          <w:p w14:paraId="1BBA304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0DB6465" w14:textId="77777777" w:rsidR="00413CB7" w:rsidRPr="00413CB7" w:rsidRDefault="00413CB7" w:rsidP="00413CB7">
            <w:pPr>
              <w:spacing w:after="0"/>
              <w:ind w:right="113"/>
              <w:jc w:val="right"/>
              <w:rPr>
                <w:szCs w:val="20"/>
              </w:rPr>
            </w:pPr>
            <w:r w:rsidRPr="00413CB7">
              <w:rPr>
                <w:szCs w:val="20"/>
              </w:rPr>
              <w:t>298.92</w:t>
            </w:r>
          </w:p>
        </w:tc>
        <w:tc>
          <w:tcPr>
            <w:tcW w:w="770" w:type="pct"/>
            <w:noWrap/>
            <w:hideMark/>
          </w:tcPr>
          <w:p w14:paraId="0BA7448C" w14:textId="77777777" w:rsidR="00413CB7" w:rsidRPr="00413CB7" w:rsidRDefault="00413CB7" w:rsidP="00413CB7">
            <w:pPr>
              <w:spacing w:after="0"/>
              <w:ind w:left="170"/>
              <w:jc w:val="left"/>
              <w:rPr>
                <w:szCs w:val="20"/>
              </w:rPr>
            </w:pPr>
            <w:r w:rsidRPr="00413CB7">
              <w:rPr>
                <w:szCs w:val="20"/>
              </w:rPr>
              <w:t>Refund 180727</w:t>
            </w:r>
          </w:p>
        </w:tc>
        <w:tc>
          <w:tcPr>
            <w:tcW w:w="453" w:type="pct"/>
            <w:noWrap/>
            <w:hideMark/>
          </w:tcPr>
          <w:p w14:paraId="2AFD57C6" w14:textId="77777777" w:rsidR="00413CB7" w:rsidRPr="00413CB7" w:rsidRDefault="00413CB7" w:rsidP="00413CB7">
            <w:pPr>
              <w:spacing w:after="0"/>
              <w:jc w:val="right"/>
              <w:rPr>
                <w:szCs w:val="20"/>
              </w:rPr>
            </w:pPr>
            <w:r w:rsidRPr="00413CB7">
              <w:rPr>
                <w:szCs w:val="20"/>
              </w:rPr>
              <w:t>2.10.2013</w:t>
            </w:r>
          </w:p>
        </w:tc>
      </w:tr>
      <w:tr w:rsidR="00413CB7" w:rsidRPr="00413CB7" w14:paraId="2EBBDA82" w14:textId="77777777" w:rsidTr="005B36B0">
        <w:trPr>
          <w:trHeight w:val="20"/>
        </w:trPr>
        <w:tc>
          <w:tcPr>
            <w:tcW w:w="1756" w:type="pct"/>
            <w:noWrap/>
            <w:hideMark/>
          </w:tcPr>
          <w:p w14:paraId="77C1EDD0" w14:textId="77777777" w:rsidR="00413CB7" w:rsidRPr="00413CB7" w:rsidRDefault="00413CB7" w:rsidP="00413CB7">
            <w:pPr>
              <w:spacing w:after="0"/>
              <w:jc w:val="left"/>
              <w:rPr>
                <w:szCs w:val="20"/>
              </w:rPr>
            </w:pPr>
            <w:r w:rsidRPr="00413CB7">
              <w:rPr>
                <w:szCs w:val="20"/>
              </w:rPr>
              <w:t>P G Properties Pty Ltd</w:t>
            </w:r>
          </w:p>
        </w:tc>
        <w:tc>
          <w:tcPr>
            <w:tcW w:w="1597" w:type="pct"/>
            <w:noWrap/>
            <w:hideMark/>
          </w:tcPr>
          <w:p w14:paraId="65CD2AB0"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0AEB91F5" w14:textId="77777777" w:rsidR="00413CB7" w:rsidRPr="00413CB7" w:rsidRDefault="00413CB7" w:rsidP="00413CB7">
            <w:pPr>
              <w:spacing w:after="0"/>
              <w:ind w:right="113"/>
              <w:jc w:val="right"/>
              <w:rPr>
                <w:szCs w:val="20"/>
              </w:rPr>
            </w:pPr>
            <w:r w:rsidRPr="00413CB7">
              <w:rPr>
                <w:szCs w:val="20"/>
              </w:rPr>
              <w:t>49.83</w:t>
            </w:r>
          </w:p>
        </w:tc>
        <w:tc>
          <w:tcPr>
            <w:tcW w:w="770" w:type="pct"/>
            <w:noWrap/>
            <w:hideMark/>
          </w:tcPr>
          <w:p w14:paraId="0A4B2C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FE16C3" w14:textId="77777777" w:rsidR="00413CB7" w:rsidRPr="00413CB7" w:rsidRDefault="00413CB7" w:rsidP="00413CB7">
            <w:pPr>
              <w:spacing w:after="0"/>
              <w:jc w:val="right"/>
              <w:rPr>
                <w:szCs w:val="20"/>
              </w:rPr>
            </w:pPr>
            <w:r w:rsidRPr="00413CB7">
              <w:rPr>
                <w:szCs w:val="20"/>
              </w:rPr>
              <w:t>12.11.2013</w:t>
            </w:r>
          </w:p>
        </w:tc>
      </w:tr>
      <w:tr w:rsidR="00413CB7" w:rsidRPr="00413CB7" w14:paraId="7BA0A4CE" w14:textId="77777777" w:rsidTr="005B36B0">
        <w:trPr>
          <w:trHeight w:val="20"/>
        </w:trPr>
        <w:tc>
          <w:tcPr>
            <w:tcW w:w="1756" w:type="pct"/>
            <w:noWrap/>
            <w:hideMark/>
          </w:tcPr>
          <w:p w14:paraId="77BA7262" w14:textId="77777777" w:rsidR="00413CB7" w:rsidRPr="00413CB7" w:rsidRDefault="00413CB7" w:rsidP="00413CB7">
            <w:pPr>
              <w:spacing w:after="0"/>
              <w:jc w:val="left"/>
              <w:rPr>
                <w:szCs w:val="20"/>
              </w:rPr>
            </w:pPr>
            <w:r w:rsidRPr="00413CB7">
              <w:rPr>
                <w:szCs w:val="20"/>
              </w:rPr>
              <w:t>P Ryan</w:t>
            </w:r>
          </w:p>
        </w:tc>
        <w:tc>
          <w:tcPr>
            <w:tcW w:w="1597" w:type="pct"/>
            <w:noWrap/>
            <w:hideMark/>
          </w:tcPr>
          <w:p w14:paraId="46C3180B"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457E3896" w14:textId="77777777" w:rsidR="00413CB7" w:rsidRPr="00413CB7" w:rsidRDefault="00413CB7" w:rsidP="00413CB7">
            <w:pPr>
              <w:spacing w:after="0"/>
              <w:ind w:right="113"/>
              <w:jc w:val="right"/>
              <w:rPr>
                <w:szCs w:val="20"/>
              </w:rPr>
            </w:pPr>
            <w:r w:rsidRPr="00413CB7">
              <w:rPr>
                <w:szCs w:val="20"/>
              </w:rPr>
              <w:t>16.77</w:t>
            </w:r>
          </w:p>
        </w:tc>
        <w:tc>
          <w:tcPr>
            <w:tcW w:w="770" w:type="pct"/>
            <w:noWrap/>
            <w:hideMark/>
          </w:tcPr>
          <w:p w14:paraId="164D9D2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9184CE" w14:textId="77777777" w:rsidR="00413CB7" w:rsidRPr="00413CB7" w:rsidRDefault="00413CB7" w:rsidP="00413CB7">
            <w:pPr>
              <w:spacing w:after="0"/>
              <w:jc w:val="right"/>
              <w:rPr>
                <w:szCs w:val="20"/>
              </w:rPr>
            </w:pPr>
            <w:r w:rsidRPr="00413CB7">
              <w:rPr>
                <w:szCs w:val="20"/>
              </w:rPr>
              <w:t>27.10.2014</w:t>
            </w:r>
          </w:p>
        </w:tc>
      </w:tr>
      <w:tr w:rsidR="00413CB7" w:rsidRPr="00413CB7" w14:paraId="69874881" w14:textId="77777777" w:rsidTr="005B36B0">
        <w:trPr>
          <w:trHeight w:val="20"/>
        </w:trPr>
        <w:tc>
          <w:tcPr>
            <w:tcW w:w="1756" w:type="pct"/>
            <w:noWrap/>
            <w:hideMark/>
          </w:tcPr>
          <w:p w14:paraId="5CDF6819" w14:textId="77777777" w:rsidR="00413CB7" w:rsidRPr="00413CB7" w:rsidRDefault="00413CB7" w:rsidP="00413CB7">
            <w:pPr>
              <w:spacing w:after="0"/>
              <w:jc w:val="left"/>
              <w:rPr>
                <w:szCs w:val="20"/>
              </w:rPr>
            </w:pPr>
            <w:r w:rsidRPr="00413CB7">
              <w:rPr>
                <w:szCs w:val="20"/>
              </w:rPr>
              <w:t>P Steer</w:t>
            </w:r>
          </w:p>
        </w:tc>
        <w:tc>
          <w:tcPr>
            <w:tcW w:w="1597" w:type="pct"/>
            <w:noWrap/>
            <w:hideMark/>
          </w:tcPr>
          <w:p w14:paraId="01A96B44" w14:textId="77777777" w:rsidR="00413CB7" w:rsidRPr="00413CB7" w:rsidRDefault="00413CB7" w:rsidP="00413CB7">
            <w:pPr>
              <w:spacing w:after="0"/>
              <w:ind w:left="113"/>
              <w:jc w:val="left"/>
              <w:rPr>
                <w:szCs w:val="20"/>
              </w:rPr>
            </w:pPr>
            <w:r w:rsidRPr="00413CB7">
              <w:rPr>
                <w:szCs w:val="20"/>
              </w:rPr>
              <w:t>LOXTON, SA 5333</w:t>
            </w:r>
          </w:p>
        </w:tc>
        <w:tc>
          <w:tcPr>
            <w:tcW w:w="424" w:type="pct"/>
            <w:noWrap/>
            <w:hideMark/>
          </w:tcPr>
          <w:p w14:paraId="5B84BD8F" w14:textId="77777777" w:rsidR="00413CB7" w:rsidRPr="00413CB7" w:rsidRDefault="00413CB7" w:rsidP="00413CB7">
            <w:pPr>
              <w:spacing w:after="0"/>
              <w:ind w:right="113"/>
              <w:jc w:val="right"/>
              <w:rPr>
                <w:szCs w:val="20"/>
              </w:rPr>
            </w:pPr>
            <w:r w:rsidRPr="00413CB7">
              <w:rPr>
                <w:szCs w:val="20"/>
              </w:rPr>
              <w:t>10.30</w:t>
            </w:r>
          </w:p>
        </w:tc>
        <w:tc>
          <w:tcPr>
            <w:tcW w:w="770" w:type="pct"/>
            <w:noWrap/>
            <w:hideMark/>
          </w:tcPr>
          <w:p w14:paraId="0E68F716" w14:textId="77777777" w:rsidR="00413CB7" w:rsidRPr="00413CB7" w:rsidRDefault="00413CB7" w:rsidP="00413CB7">
            <w:pPr>
              <w:spacing w:after="0"/>
              <w:ind w:left="170"/>
              <w:jc w:val="left"/>
              <w:rPr>
                <w:szCs w:val="20"/>
              </w:rPr>
            </w:pPr>
            <w:r w:rsidRPr="00413CB7">
              <w:rPr>
                <w:szCs w:val="20"/>
              </w:rPr>
              <w:t>Refund 921742</w:t>
            </w:r>
          </w:p>
        </w:tc>
        <w:tc>
          <w:tcPr>
            <w:tcW w:w="453" w:type="pct"/>
            <w:noWrap/>
            <w:hideMark/>
          </w:tcPr>
          <w:p w14:paraId="6BDBC7A7" w14:textId="77777777" w:rsidR="00413CB7" w:rsidRPr="00413CB7" w:rsidRDefault="00413CB7" w:rsidP="00413CB7">
            <w:pPr>
              <w:spacing w:after="0"/>
              <w:jc w:val="right"/>
              <w:rPr>
                <w:szCs w:val="20"/>
              </w:rPr>
            </w:pPr>
            <w:r w:rsidRPr="00413CB7">
              <w:rPr>
                <w:szCs w:val="20"/>
              </w:rPr>
              <w:t>16.4.2013</w:t>
            </w:r>
          </w:p>
        </w:tc>
      </w:tr>
      <w:tr w:rsidR="00413CB7" w:rsidRPr="00413CB7" w14:paraId="2114E988" w14:textId="77777777" w:rsidTr="005B36B0">
        <w:trPr>
          <w:trHeight w:val="20"/>
        </w:trPr>
        <w:tc>
          <w:tcPr>
            <w:tcW w:w="1756" w:type="pct"/>
            <w:noWrap/>
            <w:hideMark/>
          </w:tcPr>
          <w:p w14:paraId="05F55A01" w14:textId="77777777" w:rsidR="00413CB7" w:rsidRPr="00413CB7" w:rsidRDefault="00413CB7" w:rsidP="00413CB7">
            <w:pPr>
              <w:spacing w:after="0"/>
              <w:jc w:val="left"/>
              <w:rPr>
                <w:szCs w:val="20"/>
              </w:rPr>
            </w:pPr>
            <w:r w:rsidRPr="00413CB7">
              <w:rPr>
                <w:szCs w:val="20"/>
              </w:rPr>
              <w:t>Paige Jones</w:t>
            </w:r>
          </w:p>
        </w:tc>
        <w:tc>
          <w:tcPr>
            <w:tcW w:w="1597" w:type="pct"/>
            <w:noWrap/>
            <w:hideMark/>
          </w:tcPr>
          <w:p w14:paraId="308A8360"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4CDEB764" w14:textId="77777777" w:rsidR="00413CB7" w:rsidRPr="00413CB7" w:rsidRDefault="00413CB7" w:rsidP="00413CB7">
            <w:pPr>
              <w:spacing w:after="0"/>
              <w:ind w:right="113"/>
              <w:jc w:val="right"/>
              <w:rPr>
                <w:szCs w:val="20"/>
              </w:rPr>
            </w:pPr>
            <w:r w:rsidRPr="00413CB7">
              <w:rPr>
                <w:szCs w:val="20"/>
              </w:rPr>
              <w:t>12.53</w:t>
            </w:r>
          </w:p>
        </w:tc>
        <w:tc>
          <w:tcPr>
            <w:tcW w:w="770" w:type="pct"/>
            <w:noWrap/>
            <w:hideMark/>
          </w:tcPr>
          <w:p w14:paraId="172E56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A787E2" w14:textId="77777777" w:rsidR="00413CB7" w:rsidRPr="00413CB7" w:rsidRDefault="00413CB7" w:rsidP="00413CB7">
            <w:pPr>
              <w:spacing w:after="0"/>
              <w:jc w:val="right"/>
              <w:rPr>
                <w:szCs w:val="20"/>
              </w:rPr>
            </w:pPr>
            <w:r w:rsidRPr="00413CB7">
              <w:rPr>
                <w:szCs w:val="20"/>
              </w:rPr>
              <w:t>9.4.2013</w:t>
            </w:r>
          </w:p>
        </w:tc>
      </w:tr>
      <w:tr w:rsidR="00413CB7" w:rsidRPr="00413CB7" w14:paraId="33317154" w14:textId="77777777" w:rsidTr="005B36B0">
        <w:trPr>
          <w:trHeight w:val="20"/>
        </w:trPr>
        <w:tc>
          <w:tcPr>
            <w:tcW w:w="1756" w:type="pct"/>
            <w:noWrap/>
            <w:hideMark/>
          </w:tcPr>
          <w:p w14:paraId="3A4FC69F" w14:textId="77777777" w:rsidR="00413CB7" w:rsidRPr="00413CB7" w:rsidRDefault="00413CB7" w:rsidP="00413CB7">
            <w:pPr>
              <w:spacing w:after="0"/>
              <w:jc w:val="left"/>
              <w:rPr>
                <w:szCs w:val="20"/>
              </w:rPr>
            </w:pPr>
            <w:r w:rsidRPr="00413CB7">
              <w:rPr>
                <w:szCs w:val="20"/>
              </w:rPr>
              <w:t>Pam Wilks</w:t>
            </w:r>
          </w:p>
        </w:tc>
        <w:tc>
          <w:tcPr>
            <w:tcW w:w="1597" w:type="pct"/>
            <w:noWrap/>
            <w:hideMark/>
          </w:tcPr>
          <w:p w14:paraId="21838ECA"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4F09AABB" w14:textId="77777777" w:rsidR="00413CB7" w:rsidRPr="00413CB7" w:rsidRDefault="00413CB7" w:rsidP="00413CB7">
            <w:pPr>
              <w:spacing w:after="0"/>
              <w:ind w:right="113"/>
              <w:jc w:val="right"/>
              <w:rPr>
                <w:szCs w:val="20"/>
              </w:rPr>
            </w:pPr>
            <w:r w:rsidRPr="00413CB7">
              <w:rPr>
                <w:szCs w:val="20"/>
              </w:rPr>
              <w:t>114.15</w:t>
            </w:r>
          </w:p>
        </w:tc>
        <w:tc>
          <w:tcPr>
            <w:tcW w:w="770" w:type="pct"/>
            <w:noWrap/>
            <w:hideMark/>
          </w:tcPr>
          <w:p w14:paraId="40E7AF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4402F0" w14:textId="77777777" w:rsidR="00413CB7" w:rsidRPr="00413CB7" w:rsidRDefault="00413CB7" w:rsidP="00413CB7">
            <w:pPr>
              <w:spacing w:after="0"/>
              <w:jc w:val="right"/>
              <w:rPr>
                <w:szCs w:val="20"/>
              </w:rPr>
            </w:pPr>
            <w:r w:rsidRPr="00413CB7">
              <w:rPr>
                <w:szCs w:val="20"/>
              </w:rPr>
              <w:t>4.4.2014</w:t>
            </w:r>
          </w:p>
        </w:tc>
      </w:tr>
      <w:tr w:rsidR="00413CB7" w:rsidRPr="00413CB7" w14:paraId="5274D6F3" w14:textId="77777777" w:rsidTr="005B36B0">
        <w:trPr>
          <w:trHeight w:val="20"/>
        </w:trPr>
        <w:tc>
          <w:tcPr>
            <w:tcW w:w="1756" w:type="pct"/>
            <w:noWrap/>
            <w:hideMark/>
          </w:tcPr>
          <w:p w14:paraId="0AD56994" w14:textId="77777777" w:rsidR="00413CB7" w:rsidRPr="00413CB7" w:rsidRDefault="00413CB7" w:rsidP="00413CB7">
            <w:pPr>
              <w:spacing w:after="0"/>
              <w:jc w:val="left"/>
              <w:rPr>
                <w:szCs w:val="20"/>
              </w:rPr>
            </w:pPr>
            <w:r w:rsidRPr="00413CB7">
              <w:rPr>
                <w:szCs w:val="20"/>
              </w:rPr>
              <w:t>Pamela Francis</w:t>
            </w:r>
          </w:p>
        </w:tc>
        <w:tc>
          <w:tcPr>
            <w:tcW w:w="1597" w:type="pct"/>
            <w:noWrap/>
            <w:hideMark/>
          </w:tcPr>
          <w:p w14:paraId="383FFFE0"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0A47F531"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059610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112993" w14:textId="77777777" w:rsidR="00413CB7" w:rsidRPr="00413CB7" w:rsidRDefault="00413CB7" w:rsidP="00413CB7">
            <w:pPr>
              <w:spacing w:after="0"/>
              <w:jc w:val="right"/>
              <w:rPr>
                <w:szCs w:val="20"/>
              </w:rPr>
            </w:pPr>
            <w:r w:rsidRPr="00413CB7">
              <w:rPr>
                <w:szCs w:val="20"/>
              </w:rPr>
              <w:t>13.12.2013</w:t>
            </w:r>
          </w:p>
        </w:tc>
      </w:tr>
      <w:tr w:rsidR="00413CB7" w:rsidRPr="00413CB7" w14:paraId="25DC90A3" w14:textId="77777777" w:rsidTr="005B36B0">
        <w:trPr>
          <w:trHeight w:val="20"/>
        </w:trPr>
        <w:tc>
          <w:tcPr>
            <w:tcW w:w="1756" w:type="pct"/>
            <w:noWrap/>
            <w:hideMark/>
          </w:tcPr>
          <w:p w14:paraId="67670D5B" w14:textId="77777777" w:rsidR="00413CB7" w:rsidRPr="00413CB7" w:rsidRDefault="00413CB7" w:rsidP="00413CB7">
            <w:pPr>
              <w:spacing w:after="0"/>
              <w:jc w:val="left"/>
              <w:rPr>
                <w:szCs w:val="20"/>
              </w:rPr>
            </w:pPr>
            <w:r w:rsidRPr="00413CB7">
              <w:rPr>
                <w:szCs w:val="20"/>
              </w:rPr>
              <w:t>Pamela Mcdowell</w:t>
            </w:r>
          </w:p>
        </w:tc>
        <w:tc>
          <w:tcPr>
            <w:tcW w:w="1597" w:type="pct"/>
            <w:noWrap/>
            <w:hideMark/>
          </w:tcPr>
          <w:p w14:paraId="7778372B" w14:textId="77777777"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14:paraId="59E96807" w14:textId="77777777" w:rsidR="00413CB7" w:rsidRPr="00413CB7" w:rsidRDefault="00413CB7" w:rsidP="00413CB7">
            <w:pPr>
              <w:spacing w:after="0"/>
              <w:ind w:right="113"/>
              <w:jc w:val="right"/>
              <w:rPr>
                <w:szCs w:val="20"/>
              </w:rPr>
            </w:pPr>
            <w:r w:rsidRPr="00413CB7">
              <w:rPr>
                <w:szCs w:val="20"/>
              </w:rPr>
              <w:t>10.61</w:t>
            </w:r>
          </w:p>
        </w:tc>
        <w:tc>
          <w:tcPr>
            <w:tcW w:w="770" w:type="pct"/>
            <w:noWrap/>
            <w:hideMark/>
          </w:tcPr>
          <w:p w14:paraId="6A48B4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482C6A" w14:textId="77777777" w:rsidR="00413CB7" w:rsidRPr="00413CB7" w:rsidRDefault="00413CB7" w:rsidP="00413CB7">
            <w:pPr>
              <w:spacing w:after="0"/>
              <w:jc w:val="right"/>
              <w:rPr>
                <w:szCs w:val="20"/>
              </w:rPr>
            </w:pPr>
            <w:r w:rsidRPr="00413CB7">
              <w:rPr>
                <w:szCs w:val="20"/>
              </w:rPr>
              <w:t>8.9.2014</w:t>
            </w:r>
          </w:p>
        </w:tc>
      </w:tr>
      <w:tr w:rsidR="00413CB7" w:rsidRPr="00413CB7" w14:paraId="7699373E" w14:textId="77777777" w:rsidTr="005B36B0">
        <w:trPr>
          <w:trHeight w:val="20"/>
        </w:trPr>
        <w:tc>
          <w:tcPr>
            <w:tcW w:w="1756" w:type="pct"/>
            <w:noWrap/>
            <w:hideMark/>
          </w:tcPr>
          <w:p w14:paraId="19A5848D" w14:textId="77777777" w:rsidR="00413CB7" w:rsidRPr="00413CB7" w:rsidRDefault="00413CB7" w:rsidP="00413CB7">
            <w:pPr>
              <w:spacing w:after="0"/>
              <w:jc w:val="left"/>
              <w:rPr>
                <w:szCs w:val="20"/>
              </w:rPr>
            </w:pPr>
            <w:r w:rsidRPr="00413CB7">
              <w:rPr>
                <w:szCs w:val="20"/>
              </w:rPr>
              <w:t>Pamela Medlen</w:t>
            </w:r>
          </w:p>
        </w:tc>
        <w:tc>
          <w:tcPr>
            <w:tcW w:w="1597" w:type="pct"/>
            <w:noWrap/>
            <w:hideMark/>
          </w:tcPr>
          <w:p w14:paraId="7DDADCB3"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5051CA2B" w14:textId="77777777" w:rsidR="00413CB7" w:rsidRPr="00413CB7" w:rsidRDefault="00413CB7" w:rsidP="00413CB7">
            <w:pPr>
              <w:spacing w:after="0"/>
              <w:ind w:right="113"/>
              <w:jc w:val="right"/>
              <w:rPr>
                <w:szCs w:val="20"/>
              </w:rPr>
            </w:pPr>
            <w:r w:rsidRPr="00413CB7">
              <w:rPr>
                <w:szCs w:val="20"/>
              </w:rPr>
              <w:t>41.18</w:t>
            </w:r>
          </w:p>
        </w:tc>
        <w:tc>
          <w:tcPr>
            <w:tcW w:w="770" w:type="pct"/>
            <w:noWrap/>
            <w:hideMark/>
          </w:tcPr>
          <w:p w14:paraId="6CC5B9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62851A" w14:textId="77777777" w:rsidR="00413CB7" w:rsidRPr="00413CB7" w:rsidRDefault="00413CB7" w:rsidP="00413CB7">
            <w:pPr>
              <w:spacing w:after="0"/>
              <w:jc w:val="right"/>
              <w:rPr>
                <w:szCs w:val="20"/>
              </w:rPr>
            </w:pPr>
            <w:r w:rsidRPr="00413CB7">
              <w:rPr>
                <w:szCs w:val="20"/>
              </w:rPr>
              <w:t>30.7.2014</w:t>
            </w:r>
          </w:p>
        </w:tc>
      </w:tr>
      <w:tr w:rsidR="00413CB7" w:rsidRPr="00413CB7" w14:paraId="1467AA40" w14:textId="77777777" w:rsidTr="005B36B0">
        <w:trPr>
          <w:trHeight w:val="20"/>
        </w:trPr>
        <w:tc>
          <w:tcPr>
            <w:tcW w:w="1756" w:type="pct"/>
            <w:noWrap/>
            <w:hideMark/>
          </w:tcPr>
          <w:p w14:paraId="6EE94F04" w14:textId="77777777" w:rsidR="00413CB7" w:rsidRPr="00413CB7" w:rsidRDefault="00413CB7" w:rsidP="00413CB7">
            <w:pPr>
              <w:spacing w:after="0"/>
              <w:jc w:val="left"/>
              <w:rPr>
                <w:szCs w:val="20"/>
              </w:rPr>
            </w:pPr>
            <w:r w:rsidRPr="00413CB7">
              <w:rPr>
                <w:szCs w:val="20"/>
              </w:rPr>
              <w:t>Panagiota Spithas</w:t>
            </w:r>
          </w:p>
        </w:tc>
        <w:tc>
          <w:tcPr>
            <w:tcW w:w="1597" w:type="pct"/>
            <w:noWrap/>
            <w:hideMark/>
          </w:tcPr>
          <w:p w14:paraId="07893249"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355AC84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6C30B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8F1D66" w14:textId="77777777" w:rsidR="00413CB7" w:rsidRPr="00413CB7" w:rsidRDefault="00413CB7" w:rsidP="00413CB7">
            <w:pPr>
              <w:spacing w:after="0"/>
              <w:jc w:val="right"/>
              <w:rPr>
                <w:szCs w:val="20"/>
              </w:rPr>
            </w:pPr>
            <w:r w:rsidRPr="00413CB7">
              <w:rPr>
                <w:szCs w:val="20"/>
              </w:rPr>
              <w:t>19.6.2013</w:t>
            </w:r>
          </w:p>
        </w:tc>
      </w:tr>
      <w:tr w:rsidR="00413CB7" w:rsidRPr="00413CB7" w14:paraId="1BCD5E37" w14:textId="77777777" w:rsidTr="005B36B0">
        <w:trPr>
          <w:trHeight w:val="20"/>
        </w:trPr>
        <w:tc>
          <w:tcPr>
            <w:tcW w:w="1756" w:type="pct"/>
            <w:noWrap/>
            <w:hideMark/>
          </w:tcPr>
          <w:p w14:paraId="67FB04B5" w14:textId="77777777" w:rsidR="00413CB7" w:rsidRPr="00413CB7" w:rsidRDefault="00413CB7" w:rsidP="00413CB7">
            <w:pPr>
              <w:spacing w:after="0"/>
              <w:jc w:val="left"/>
              <w:rPr>
                <w:szCs w:val="20"/>
              </w:rPr>
            </w:pPr>
            <w:r w:rsidRPr="00413CB7">
              <w:rPr>
                <w:szCs w:val="20"/>
              </w:rPr>
              <w:t>Panayiotis Mazis</w:t>
            </w:r>
          </w:p>
        </w:tc>
        <w:tc>
          <w:tcPr>
            <w:tcW w:w="1597" w:type="pct"/>
            <w:noWrap/>
            <w:hideMark/>
          </w:tcPr>
          <w:p w14:paraId="23F07B15" w14:textId="77777777"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14:paraId="5BAE9A9C" w14:textId="77777777" w:rsidR="00413CB7" w:rsidRPr="00413CB7" w:rsidRDefault="00413CB7" w:rsidP="00413CB7">
            <w:pPr>
              <w:spacing w:after="0"/>
              <w:ind w:right="113"/>
              <w:jc w:val="right"/>
              <w:rPr>
                <w:szCs w:val="20"/>
              </w:rPr>
            </w:pPr>
            <w:r w:rsidRPr="00413CB7">
              <w:rPr>
                <w:szCs w:val="20"/>
              </w:rPr>
              <w:t>16.58</w:t>
            </w:r>
          </w:p>
        </w:tc>
        <w:tc>
          <w:tcPr>
            <w:tcW w:w="770" w:type="pct"/>
            <w:noWrap/>
            <w:hideMark/>
          </w:tcPr>
          <w:p w14:paraId="546E45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6E8412" w14:textId="77777777" w:rsidR="00413CB7" w:rsidRPr="00413CB7" w:rsidRDefault="00413CB7" w:rsidP="00413CB7">
            <w:pPr>
              <w:spacing w:after="0"/>
              <w:jc w:val="right"/>
              <w:rPr>
                <w:szCs w:val="20"/>
              </w:rPr>
            </w:pPr>
            <w:r w:rsidRPr="00413CB7">
              <w:rPr>
                <w:szCs w:val="20"/>
              </w:rPr>
              <w:t>14.8.2014</w:t>
            </w:r>
          </w:p>
        </w:tc>
      </w:tr>
      <w:tr w:rsidR="00413CB7" w:rsidRPr="00413CB7" w14:paraId="1CA21B4A" w14:textId="77777777" w:rsidTr="005B36B0">
        <w:trPr>
          <w:trHeight w:val="20"/>
        </w:trPr>
        <w:tc>
          <w:tcPr>
            <w:tcW w:w="1756" w:type="pct"/>
            <w:noWrap/>
            <w:hideMark/>
          </w:tcPr>
          <w:p w14:paraId="30A415E2" w14:textId="77777777" w:rsidR="00413CB7" w:rsidRPr="00413CB7" w:rsidRDefault="00413CB7" w:rsidP="00413CB7">
            <w:pPr>
              <w:spacing w:after="0"/>
              <w:jc w:val="left"/>
              <w:rPr>
                <w:szCs w:val="20"/>
              </w:rPr>
            </w:pPr>
            <w:r w:rsidRPr="00413CB7">
              <w:rPr>
                <w:szCs w:val="20"/>
              </w:rPr>
              <w:t>Panayotis Atsalas</w:t>
            </w:r>
          </w:p>
        </w:tc>
        <w:tc>
          <w:tcPr>
            <w:tcW w:w="1597" w:type="pct"/>
            <w:noWrap/>
            <w:hideMark/>
          </w:tcPr>
          <w:p w14:paraId="21E857E5" w14:textId="77777777" w:rsidR="00413CB7" w:rsidRPr="00413CB7" w:rsidRDefault="00413CB7" w:rsidP="00413CB7">
            <w:pPr>
              <w:spacing w:after="0"/>
              <w:ind w:left="113"/>
              <w:jc w:val="left"/>
              <w:rPr>
                <w:szCs w:val="20"/>
              </w:rPr>
            </w:pPr>
            <w:r w:rsidRPr="00413CB7">
              <w:rPr>
                <w:szCs w:val="20"/>
              </w:rPr>
              <w:t>PASADENA, SA 5042</w:t>
            </w:r>
          </w:p>
        </w:tc>
        <w:tc>
          <w:tcPr>
            <w:tcW w:w="424" w:type="pct"/>
            <w:noWrap/>
            <w:hideMark/>
          </w:tcPr>
          <w:p w14:paraId="6980A908" w14:textId="77777777" w:rsidR="00413CB7" w:rsidRPr="00413CB7" w:rsidRDefault="00413CB7" w:rsidP="00413CB7">
            <w:pPr>
              <w:spacing w:after="0"/>
              <w:ind w:right="113"/>
              <w:jc w:val="right"/>
              <w:rPr>
                <w:szCs w:val="20"/>
              </w:rPr>
            </w:pPr>
            <w:r w:rsidRPr="00413CB7">
              <w:rPr>
                <w:szCs w:val="20"/>
              </w:rPr>
              <w:t>31.68</w:t>
            </w:r>
          </w:p>
        </w:tc>
        <w:tc>
          <w:tcPr>
            <w:tcW w:w="770" w:type="pct"/>
            <w:noWrap/>
            <w:hideMark/>
          </w:tcPr>
          <w:p w14:paraId="07E184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A9DD77" w14:textId="77777777" w:rsidR="00413CB7" w:rsidRPr="00413CB7" w:rsidRDefault="00413CB7" w:rsidP="00413CB7">
            <w:pPr>
              <w:spacing w:after="0"/>
              <w:jc w:val="right"/>
              <w:rPr>
                <w:szCs w:val="20"/>
              </w:rPr>
            </w:pPr>
            <w:r w:rsidRPr="00413CB7">
              <w:rPr>
                <w:szCs w:val="20"/>
              </w:rPr>
              <w:t>11.9.2014</w:t>
            </w:r>
          </w:p>
        </w:tc>
      </w:tr>
      <w:tr w:rsidR="00413CB7" w:rsidRPr="00413CB7" w14:paraId="0B0BED82" w14:textId="77777777" w:rsidTr="005B36B0">
        <w:trPr>
          <w:trHeight w:val="20"/>
        </w:trPr>
        <w:tc>
          <w:tcPr>
            <w:tcW w:w="1756" w:type="pct"/>
            <w:noWrap/>
            <w:hideMark/>
          </w:tcPr>
          <w:p w14:paraId="11FD9F81" w14:textId="77777777" w:rsidR="00413CB7" w:rsidRPr="00413CB7" w:rsidRDefault="00413CB7" w:rsidP="00413CB7">
            <w:pPr>
              <w:spacing w:after="0"/>
              <w:jc w:val="left"/>
              <w:rPr>
                <w:szCs w:val="20"/>
              </w:rPr>
            </w:pPr>
            <w:r w:rsidRPr="00413CB7">
              <w:rPr>
                <w:szCs w:val="20"/>
              </w:rPr>
              <w:t>Panchek Pty Ltd</w:t>
            </w:r>
          </w:p>
        </w:tc>
        <w:tc>
          <w:tcPr>
            <w:tcW w:w="1597" w:type="pct"/>
            <w:noWrap/>
            <w:hideMark/>
          </w:tcPr>
          <w:p w14:paraId="49DCE57D"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3A5CCD25" w14:textId="77777777" w:rsidR="00413CB7" w:rsidRPr="00413CB7" w:rsidRDefault="00413CB7" w:rsidP="00413CB7">
            <w:pPr>
              <w:spacing w:after="0"/>
              <w:ind w:right="113"/>
              <w:jc w:val="right"/>
              <w:rPr>
                <w:szCs w:val="20"/>
              </w:rPr>
            </w:pPr>
            <w:r w:rsidRPr="00413CB7">
              <w:rPr>
                <w:szCs w:val="20"/>
              </w:rPr>
              <w:t>42.16</w:t>
            </w:r>
          </w:p>
        </w:tc>
        <w:tc>
          <w:tcPr>
            <w:tcW w:w="770" w:type="pct"/>
            <w:noWrap/>
            <w:hideMark/>
          </w:tcPr>
          <w:p w14:paraId="1536CB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178310" w14:textId="77777777" w:rsidR="00413CB7" w:rsidRPr="00413CB7" w:rsidRDefault="00413CB7" w:rsidP="00413CB7">
            <w:pPr>
              <w:spacing w:after="0"/>
              <w:jc w:val="right"/>
              <w:rPr>
                <w:szCs w:val="20"/>
              </w:rPr>
            </w:pPr>
            <w:r w:rsidRPr="00413CB7">
              <w:rPr>
                <w:szCs w:val="20"/>
              </w:rPr>
              <w:t>9.8.2013</w:t>
            </w:r>
          </w:p>
        </w:tc>
      </w:tr>
      <w:tr w:rsidR="00413CB7" w:rsidRPr="00413CB7" w14:paraId="1ADE9DAB" w14:textId="77777777" w:rsidTr="005B36B0">
        <w:trPr>
          <w:trHeight w:val="20"/>
        </w:trPr>
        <w:tc>
          <w:tcPr>
            <w:tcW w:w="1756" w:type="pct"/>
            <w:noWrap/>
            <w:hideMark/>
          </w:tcPr>
          <w:p w14:paraId="63A34EE5" w14:textId="77777777" w:rsidR="00413CB7" w:rsidRPr="00413CB7" w:rsidRDefault="00413CB7" w:rsidP="00413CB7">
            <w:pPr>
              <w:spacing w:after="0"/>
              <w:jc w:val="left"/>
              <w:rPr>
                <w:szCs w:val="20"/>
              </w:rPr>
            </w:pPr>
            <w:r w:rsidRPr="00413CB7">
              <w:rPr>
                <w:szCs w:val="20"/>
              </w:rPr>
              <w:t>Panfilo Leombruno</w:t>
            </w:r>
          </w:p>
        </w:tc>
        <w:tc>
          <w:tcPr>
            <w:tcW w:w="1597" w:type="pct"/>
            <w:noWrap/>
            <w:hideMark/>
          </w:tcPr>
          <w:p w14:paraId="0B1689A7"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7AAB72B4" w14:textId="77777777" w:rsidR="00413CB7" w:rsidRPr="00413CB7" w:rsidRDefault="00413CB7" w:rsidP="00413CB7">
            <w:pPr>
              <w:spacing w:after="0"/>
              <w:ind w:right="113"/>
              <w:jc w:val="right"/>
              <w:rPr>
                <w:szCs w:val="20"/>
              </w:rPr>
            </w:pPr>
            <w:r w:rsidRPr="00413CB7">
              <w:rPr>
                <w:szCs w:val="20"/>
              </w:rPr>
              <w:t>52.07</w:t>
            </w:r>
          </w:p>
        </w:tc>
        <w:tc>
          <w:tcPr>
            <w:tcW w:w="770" w:type="pct"/>
            <w:noWrap/>
            <w:hideMark/>
          </w:tcPr>
          <w:p w14:paraId="1E5C55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4C0813" w14:textId="77777777" w:rsidR="00413CB7" w:rsidRPr="00413CB7" w:rsidRDefault="00413CB7" w:rsidP="00413CB7">
            <w:pPr>
              <w:spacing w:after="0"/>
              <w:jc w:val="right"/>
              <w:rPr>
                <w:szCs w:val="20"/>
              </w:rPr>
            </w:pPr>
            <w:r w:rsidRPr="00413CB7">
              <w:rPr>
                <w:szCs w:val="20"/>
              </w:rPr>
              <w:t>25.10.2014</w:t>
            </w:r>
          </w:p>
        </w:tc>
      </w:tr>
      <w:tr w:rsidR="00413CB7" w:rsidRPr="00413CB7" w14:paraId="3629CAD3" w14:textId="77777777" w:rsidTr="005B36B0">
        <w:trPr>
          <w:trHeight w:val="20"/>
        </w:trPr>
        <w:tc>
          <w:tcPr>
            <w:tcW w:w="1756" w:type="pct"/>
            <w:noWrap/>
            <w:hideMark/>
          </w:tcPr>
          <w:p w14:paraId="695357A6" w14:textId="77777777" w:rsidR="00413CB7" w:rsidRPr="00413CB7" w:rsidRDefault="00413CB7" w:rsidP="00413CB7">
            <w:pPr>
              <w:spacing w:after="0"/>
              <w:jc w:val="left"/>
              <w:rPr>
                <w:szCs w:val="20"/>
              </w:rPr>
            </w:pPr>
            <w:r w:rsidRPr="00413CB7">
              <w:rPr>
                <w:szCs w:val="20"/>
              </w:rPr>
              <w:t>Panos Carrangis</w:t>
            </w:r>
          </w:p>
        </w:tc>
        <w:tc>
          <w:tcPr>
            <w:tcW w:w="1597" w:type="pct"/>
            <w:noWrap/>
            <w:hideMark/>
          </w:tcPr>
          <w:p w14:paraId="3D5673CA" w14:textId="77777777" w:rsidR="00413CB7" w:rsidRPr="00413CB7" w:rsidRDefault="00413CB7" w:rsidP="00413CB7">
            <w:pPr>
              <w:spacing w:after="0"/>
              <w:ind w:left="113"/>
              <w:jc w:val="left"/>
              <w:rPr>
                <w:szCs w:val="20"/>
              </w:rPr>
            </w:pPr>
            <w:r w:rsidRPr="00413CB7">
              <w:rPr>
                <w:szCs w:val="20"/>
              </w:rPr>
              <w:t>EVANDALE, SA 5069</w:t>
            </w:r>
          </w:p>
        </w:tc>
        <w:tc>
          <w:tcPr>
            <w:tcW w:w="424" w:type="pct"/>
            <w:noWrap/>
            <w:hideMark/>
          </w:tcPr>
          <w:p w14:paraId="38A4E938" w14:textId="77777777" w:rsidR="00413CB7" w:rsidRPr="00413CB7" w:rsidRDefault="00413CB7" w:rsidP="00413CB7">
            <w:pPr>
              <w:spacing w:after="0"/>
              <w:ind w:right="113"/>
              <w:jc w:val="right"/>
              <w:rPr>
                <w:szCs w:val="20"/>
              </w:rPr>
            </w:pPr>
            <w:r w:rsidRPr="00413CB7">
              <w:rPr>
                <w:szCs w:val="20"/>
              </w:rPr>
              <w:t>32.46</w:t>
            </w:r>
          </w:p>
        </w:tc>
        <w:tc>
          <w:tcPr>
            <w:tcW w:w="770" w:type="pct"/>
            <w:noWrap/>
            <w:hideMark/>
          </w:tcPr>
          <w:p w14:paraId="2993E5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CCF042" w14:textId="77777777" w:rsidR="00413CB7" w:rsidRPr="00413CB7" w:rsidRDefault="00413CB7" w:rsidP="00413CB7">
            <w:pPr>
              <w:spacing w:after="0"/>
              <w:jc w:val="right"/>
              <w:rPr>
                <w:szCs w:val="20"/>
              </w:rPr>
            </w:pPr>
            <w:r w:rsidRPr="00413CB7">
              <w:rPr>
                <w:szCs w:val="20"/>
              </w:rPr>
              <w:t>10.9.2013</w:t>
            </w:r>
          </w:p>
        </w:tc>
      </w:tr>
      <w:tr w:rsidR="00413CB7" w:rsidRPr="00413CB7" w14:paraId="207DE9AC" w14:textId="77777777" w:rsidTr="005B36B0">
        <w:trPr>
          <w:trHeight w:val="20"/>
        </w:trPr>
        <w:tc>
          <w:tcPr>
            <w:tcW w:w="1756" w:type="pct"/>
            <w:noWrap/>
            <w:hideMark/>
          </w:tcPr>
          <w:p w14:paraId="7C56D8FD" w14:textId="77777777" w:rsidR="00413CB7" w:rsidRPr="00413CB7" w:rsidRDefault="00413CB7" w:rsidP="00413CB7">
            <w:pPr>
              <w:spacing w:after="0"/>
              <w:jc w:val="left"/>
              <w:rPr>
                <w:szCs w:val="20"/>
              </w:rPr>
            </w:pPr>
            <w:r w:rsidRPr="00413CB7">
              <w:rPr>
                <w:szCs w:val="20"/>
              </w:rPr>
              <w:t>Pardeeppal Kaur</w:t>
            </w:r>
          </w:p>
        </w:tc>
        <w:tc>
          <w:tcPr>
            <w:tcW w:w="1597" w:type="pct"/>
            <w:noWrap/>
            <w:hideMark/>
          </w:tcPr>
          <w:p w14:paraId="2ACF6809"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71D6DA23"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A7B6B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E1621E" w14:textId="77777777" w:rsidR="00413CB7" w:rsidRPr="00413CB7" w:rsidRDefault="00413CB7" w:rsidP="00413CB7">
            <w:pPr>
              <w:spacing w:after="0"/>
              <w:jc w:val="right"/>
              <w:rPr>
                <w:szCs w:val="20"/>
              </w:rPr>
            </w:pPr>
            <w:r w:rsidRPr="00413CB7">
              <w:rPr>
                <w:szCs w:val="20"/>
              </w:rPr>
              <w:t>15.3.2013</w:t>
            </w:r>
          </w:p>
        </w:tc>
      </w:tr>
      <w:tr w:rsidR="00413CB7" w:rsidRPr="00413CB7" w14:paraId="3A73463A" w14:textId="77777777" w:rsidTr="005B36B0">
        <w:trPr>
          <w:trHeight w:val="20"/>
        </w:trPr>
        <w:tc>
          <w:tcPr>
            <w:tcW w:w="1756" w:type="pct"/>
            <w:noWrap/>
            <w:hideMark/>
          </w:tcPr>
          <w:p w14:paraId="197A3DFC" w14:textId="77777777" w:rsidR="00413CB7" w:rsidRPr="00413CB7" w:rsidRDefault="00413CB7" w:rsidP="00413CB7">
            <w:pPr>
              <w:spacing w:after="0"/>
              <w:jc w:val="left"/>
              <w:rPr>
                <w:szCs w:val="20"/>
              </w:rPr>
            </w:pPr>
            <w:r w:rsidRPr="00413CB7">
              <w:rPr>
                <w:szCs w:val="20"/>
              </w:rPr>
              <w:lastRenderedPageBreak/>
              <w:t>Parminder Kaur</w:t>
            </w:r>
          </w:p>
        </w:tc>
        <w:tc>
          <w:tcPr>
            <w:tcW w:w="1597" w:type="pct"/>
            <w:noWrap/>
            <w:hideMark/>
          </w:tcPr>
          <w:p w14:paraId="01A89F81"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3CFBB8C2" w14:textId="77777777" w:rsidR="00413CB7" w:rsidRPr="00413CB7" w:rsidRDefault="00413CB7" w:rsidP="00413CB7">
            <w:pPr>
              <w:spacing w:after="0"/>
              <w:ind w:right="113"/>
              <w:jc w:val="right"/>
              <w:rPr>
                <w:szCs w:val="20"/>
              </w:rPr>
            </w:pPr>
            <w:r w:rsidRPr="00413CB7">
              <w:rPr>
                <w:szCs w:val="20"/>
              </w:rPr>
              <w:t>43.18</w:t>
            </w:r>
          </w:p>
        </w:tc>
        <w:tc>
          <w:tcPr>
            <w:tcW w:w="770" w:type="pct"/>
            <w:noWrap/>
            <w:hideMark/>
          </w:tcPr>
          <w:p w14:paraId="1FEBBA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58E5C3" w14:textId="77777777" w:rsidR="00413CB7" w:rsidRPr="00413CB7" w:rsidRDefault="00413CB7" w:rsidP="00413CB7">
            <w:pPr>
              <w:spacing w:after="0"/>
              <w:jc w:val="right"/>
              <w:rPr>
                <w:szCs w:val="20"/>
              </w:rPr>
            </w:pPr>
            <w:r w:rsidRPr="00413CB7">
              <w:rPr>
                <w:szCs w:val="20"/>
              </w:rPr>
              <w:t>13.3.2013</w:t>
            </w:r>
          </w:p>
        </w:tc>
      </w:tr>
      <w:tr w:rsidR="00413CB7" w:rsidRPr="00413CB7" w14:paraId="3585D9B1" w14:textId="77777777" w:rsidTr="005B36B0">
        <w:trPr>
          <w:trHeight w:val="20"/>
        </w:trPr>
        <w:tc>
          <w:tcPr>
            <w:tcW w:w="1756" w:type="pct"/>
            <w:noWrap/>
            <w:hideMark/>
          </w:tcPr>
          <w:p w14:paraId="7359F77C" w14:textId="77777777" w:rsidR="00413CB7" w:rsidRPr="00413CB7" w:rsidRDefault="00413CB7" w:rsidP="00413CB7">
            <w:pPr>
              <w:spacing w:after="0"/>
              <w:jc w:val="left"/>
              <w:rPr>
                <w:szCs w:val="20"/>
              </w:rPr>
            </w:pPr>
            <w:r w:rsidRPr="00413CB7">
              <w:rPr>
                <w:szCs w:val="20"/>
              </w:rPr>
              <w:t>Pasquale Giuliani</w:t>
            </w:r>
          </w:p>
        </w:tc>
        <w:tc>
          <w:tcPr>
            <w:tcW w:w="1597" w:type="pct"/>
            <w:noWrap/>
            <w:hideMark/>
          </w:tcPr>
          <w:p w14:paraId="5D7836C6" w14:textId="77777777"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14:paraId="67DA24F7" w14:textId="77777777" w:rsidR="00413CB7" w:rsidRPr="00413CB7" w:rsidRDefault="00413CB7" w:rsidP="00413CB7">
            <w:pPr>
              <w:spacing w:after="0"/>
              <w:ind w:right="113"/>
              <w:jc w:val="right"/>
              <w:rPr>
                <w:szCs w:val="20"/>
              </w:rPr>
            </w:pPr>
            <w:r w:rsidRPr="00413CB7">
              <w:rPr>
                <w:szCs w:val="20"/>
              </w:rPr>
              <w:t>58.35</w:t>
            </w:r>
          </w:p>
        </w:tc>
        <w:tc>
          <w:tcPr>
            <w:tcW w:w="770" w:type="pct"/>
            <w:noWrap/>
            <w:hideMark/>
          </w:tcPr>
          <w:p w14:paraId="36C90C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E4B1CD" w14:textId="77777777" w:rsidR="00413CB7" w:rsidRPr="00413CB7" w:rsidRDefault="00413CB7" w:rsidP="00413CB7">
            <w:pPr>
              <w:spacing w:after="0"/>
              <w:jc w:val="right"/>
              <w:rPr>
                <w:szCs w:val="20"/>
              </w:rPr>
            </w:pPr>
            <w:r w:rsidRPr="00413CB7">
              <w:rPr>
                <w:szCs w:val="20"/>
              </w:rPr>
              <w:t>21.10.2014</w:t>
            </w:r>
          </w:p>
        </w:tc>
      </w:tr>
      <w:tr w:rsidR="00413CB7" w:rsidRPr="00413CB7" w14:paraId="676B2BE1" w14:textId="77777777" w:rsidTr="005B36B0">
        <w:trPr>
          <w:trHeight w:val="20"/>
        </w:trPr>
        <w:tc>
          <w:tcPr>
            <w:tcW w:w="1756" w:type="pct"/>
            <w:noWrap/>
            <w:hideMark/>
          </w:tcPr>
          <w:p w14:paraId="6AFD3B6E" w14:textId="77777777" w:rsidR="00413CB7" w:rsidRPr="00413CB7" w:rsidRDefault="00413CB7" w:rsidP="00413CB7">
            <w:pPr>
              <w:spacing w:after="0"/>
              <w:jc w:val="left"/>
              <w:rPr>
                <w:szCs w:val="20"/>
              </w:rPr>
            </w:pPr>
            <w:r w:rsidRPr="00413CB7">
              <w:rPr>
                <w:szCs w:val="20"/>
              </w:rPr>
              <w:t>Passage To India</w:t>
            </w:r>
          </w:p>
        </w:tc>
        <w:tc>
          <w:tcPr>
            <w:tcW w:w="1597" w:type="pct"/>
            <w:noWrap/>
            <w:hideMark/>
          </w:tcPr>
          <w:p w14:paraId="0FDDECE4" w14:textId="77777777" w:rsidR="00413CB7" w:rsidRPr="00413CB7" w:rsidRDefault="00413CB7" w:rsidP="00413CB7">
            <w:pPr>
              <w:spacing w:after="0"/>
              <w:ind w:left="113"/>
              <w:jc w:val="left"/>
              <w:rPr>
                <w:szCs w:val="20"/>
              </w:rPr>
            </w:pPr>
            <w:r w:rsidRPr="00413CB7">
              <w:rPr>
                <w:szCs w:val="20"/>
              </w:rPr>
              <w:t>ROYSTON PARK, SA 5070</w:t>
            </w:r>
          </w:p>
        </w:tc>
        <w:tc>
          <w:tcPr>
            <w:tcW w:w="424" w:type="pct"/>
            <w:noWrap/>
            <w:hideMark/>
          </w:tcPr>
          <w:p w14:paraId="4FD5991B" w14:textId="77777777" w:rsidR="00413CB7" w:rsidRPr="00413CB7" w:rsidRDefault="00413CB7" w:rsidP="00413CB7">
            <w:pPr>
              <w:spacing w:after="0"/>
              <w:ind w:right="113"/>
              <w:jc w:val="right"/>
              <w:rPr>
                <w:szCs w:val="20"/>
              </w:rPr>
            </w:pPr>
            <w:r w:rsidRPr="00413CB7">
              <w:rPr>
                <w:szCs w:val="20"/>
              </w:rPr>
              <w:t>122.53</w:t>
            </w:r>
          </w:p>
        </w:tc>
        <w:tc>
          <w:tcPr>
            <w:tcW w:w="770" w:type="pct"/>
            <w:noWrap/>
            <w:hideMark/>
          </w:tcPr>
          <w:p w14:paraId="505F76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41ABDD" w14:textId="77777777" w:rsidR="00413CB7" w:rsidRPr="00413CB7" w:rsidRDefault="00413CB7" w:rsidP="00413CB7">
            <w:pPr>
              <w:spacing w:after="0"/>
              <w:jc w:val="right"/>
              <w:rPr>
                <w:szCs w:val="20"/>
              </w:rPr>
            </w:pPr>
            <w:r w:rsidRPr="00413CB7">
              <w:rPr>
                <w:szCs w:val="20"/>
              </w:rPr>
              <w:t>18.3.2014</w:t>
            </w:r>
          </w:p>
        </w:tc>
      </w:tr>
      <w:tr w:rsidR="00413CB7" w:rsidRPr="00413CB7" w14:paraId="79263527" w14:textId="77777777" w:rsidTr="005B36B0">
        <w:trPr>
          <w:trHeight w:val="20"/>
        </w:trPr>
        <w:tc>
          <w:tcPr>
            <w:tcW w:w="1756" w:type="pct"/>
            <w:noWrap/>
            <w:hideMark/>
          </w:tcPr>
          <w:p w14:paraId="157F347A" w14:textId="77777777" w:rsidR="00413CB7" w:rsidRPr="00413CB7" w:rsidRDefault="00413CB7" w:rsidP="00413CB7">
            <w:pPr>
              <w:spacing w:after="0"/>
              <w:jc w:val="left"/>
              <w:rPr>
                <w:szCs w:val="20"/>
              </w:rPr>
            </w:pPr>
            <w:r w:rsidRPr="00413CB7">
              <w:rPr>
                <w:szCs w:val="20"/>
              </w:rPr>
              <w:t>Patrica Mary Donnelly</w:t>
            </w:r>
          </w:p>
        </w:tc>
        <w:tc>
          <w:tcPr>
            <w:tcW w:w="1597" w:type="pct"/>
            <w:noWrap/>
            <w:hideMark/>
          </w:tcPr>
          <w:p w14:paraId="4C0CE8B6"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26487765" w14:textId="77777777" w:rsidR="00413CB7" w:rsidRPr="00413CB7" w:rsidRDefault="00413CB7" w:rsidP="00413CB7">
            <w:pPr>
              <w:spacing w:after="0"/>
              <w:ind w:right="113"/>
              <w:jc w:val="right"/>
              <w:rPr>
                <w:szCs w:val="20"/>
              </w:rPr>
            </w:pPr>
            <w:r w:rsidRPr="00413CB7">
              <w:rPr>
                <w:szCs w:val="20"/>
              </w:rPr>
              <w:t>1 068.90</w:t>
            </w:r>
          </w:p>
        </w:tc>
        <w:tc>
          <w:tcPr>
            <w:tcW w:w="770" w:type="pct"/>
            <w:noWrap/>
            <w:hideMark/>
          </w:tcPr>
          <w:p w14:paraId="451919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E242B6" w14:textId="77777777" w:rsidR="00413CB7" w:rsidRPr="00413CB7" w:rsidRDefault="00413CB7" w:rsidP="00413CB7">
            <w:pPr>
              <w:spacing w:after="0"/>
              <w:jc w:val="right"/>
              <w:rPr>
                <w:szCs w:val="20"/>
              </w:rPr>
            </w:pPr>
            <w:r w:rsidRPr="00413CB7">
              <w:rPr>
                <w:szCs w:val="20"/>
              </w:rPr>
              <w:t>25.11.2013</w:t>
            </w:r>
          </w:p>
        </w:tc>
      </w:tr>
      <w:tr w:rsidR="00413CB7" w:rsidRPr="00413CB7" w14:paraId="4BC5766C" w14:textId="77777777" w:rsidTr="005B36B0">
        <w:trPr>
          <w:trHeight w:val="20"/>
        </w:trPr>
        <w:tc>
          <w:tcPr>
            <w:tcW w:w="1756" w:type="pct"/>
            <w:noWrap/>
            <w:hideMark/>
          </w:tcPr>
          <w:p w14:paraId="49D20EE1" w14:textId="77777777" w:rsidR="00413CB7" w:rsidRPr="00413CB7" w:rsidRDefault="00413CB7" w:rsidP="00413CB7">
            <w:pPr>
              <w:spacing w:after="0"/>
              <w:jc w:val="left"/>
              <w:rPr>
                <w:szCs w:val="20"/>
              </w:rPr>
            </w:pPr>
            <w:r w:rsidRPr="00413CB7">
              <w:rPr>
                <w:szCs w:val="20"/>
              </w:rPr>
              <w:t>Patricia Aspden</w:t>
            </w:r>
          </w:p>
        </w:tc>
        <w:tc>
          <w:tcPr>
            <w:tcW w:w="1597" w:type="pct"/>
            <w:noWrap/>
            <w:hideMark/>
          </w:tcPr>
          <w:p w14:paraId="1A91B55E"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62E792A4" w14:textId="77777777" w:rsidR="00413CB7" w:rsidRPr="00413CB7" w:rsidRDefault="00413CB7" w:rsidP="00413CB7">
            <w:pPr>
              <w:spacing w:after="0"/>
              <w:ind w:right="113"/>
              <w:jc w:val="right"/>
              <w:rPr>
                <w:szCs w:val="20"/>
              </w:rPr>
            </w:pPr>
            <w:r w:rsidRPr="00413CB7">
              <w:rPr>
                <w:szCs w:val="20"/>
              </w:rPr>
              <w:t>271.12</w:t>
            </w:r>
          </w:p>
        </w:tc>
        <w:tc>
          <w:tcPr>
            <w:tcW w:w="770" w:type="pct"/>
            <w:noWrap/>
            <w:hideMark/>
          </w:tcPr>
          <w:p w14:paraId="68F17F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C6C6CE" w14:textId="77777777" w:rsidR="00413CB7" w:rsidRPr="00413CB7" w:rsidRDefault="00413CB7" w:rsidP="00413CB7">
            <w:pPr>
              <w:spacing w:after="0"/>
              <w:jc w:val="right"/>
              <w:rPr>
                <w:szCs w:val="20"/>
              </w:rPr>
            </w:pPr>
            <w:r w:rsidRPr="00413CB7">
              <w:rPr>
                <w:szCs w:val="20"/>
              </w:rPr>
              <w:t>17.8.2014</w:t>
            </w:r>
          </w:p>
        </w:tc>
      </w:tr>
      <w:tr w:rsidR="00413CB7" w:rsidRPr="00413CB7" w14:paraId="0086CBE0" w14:textId="77777777" w:rsidTr="005B36B0">
        <w:trPr>
          <w:trHeight w:val="20"/>
        </w:trPr>
        <w:tc>
          <w:tcPr>
            <w:tcW w:w="1756" w:type="pct"/>
            <w:noWrap/>
            <w:hideMark/>
          </w:tcPr>
          <w:p w14:paraId="715CDFCD" w14:textId="77777777" w:rsidR="00413CB7" w:rsidRPr="00413CB7" w:rsidRDefault="00413CB7" w:rsidP="00413CB7">
            <w:pPr>
              <w:spacing w:after="0"/>
              <w:jc w:val="left"/>
              <w:rPr>
                <w:szCs w:val="20"/>
              </w:rPr>
            </w:pPr>
            <w:r w:rsidRPr="00413CB7">
              <w:rPr>
                <w:szCs w:val="20"/>
              </w:rPr>
              <w:t>Patricia Bradley</w:t>
            </w:r>
          </w:p>
        </w:tc>
        <w:tc>
          <w:tcPr>
            <w:tcW w:w="1597" w:type="pct"/>
            <w:noWrap/>
            <w:hideMark/>
          </w:tcPr>
          <w:p w14:paraId="1302C21F"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6BDDE278" w14:textId="77777777" w:rsidR="00413CB7" w:rsidRPr="00413CB7" w:rsidRDefault="00413CB7" w:rsidP="00413CB7">
            <w:pPr>
              <w:spacing w:after="0"/>
              <w:ind w:right="113"/>
              <w:jc w:val="right"/>
              <w:rPr>
                <w:szCs w:val="20"/>
              </w:rPr>
            </w:pPr>
            <w:r w:rsidRPr="00413CB7">
              <w:rPr>
                <w:szCs w:val="20"/>
              </w:rPr>
              <w:t>201.72</w:t>
            </w:r>
          </w:p>
        </w:tc>
        <w:tc>
          <w:tcPr>
            <w:tcW w:w="770" w:type="pct"/>
            <w:noWrap/>
            <w:hideMark/>
          </w:tcPr>
          <w:p w14:paraId="3A4613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5A694F" w14:textId="77777777" w:rsidR="00413CB7" w:rsidRPr="00413CB7" w:rsidRDefault="00413CB7" w:rsidP="00413CB7">
            <w:pPr>
              <w:spacing w:after="0"/>
              <w:jc w:val="right"/>
              <w:rPr>
                <w:szCs w:val="20"/>
              </w:rPr>
            </w:pPr>
            <w:r w:rsidRPr="00413CB7">
              <w:rPr>
                <w:szCs w:val="20"/>
              </w:rPr>
              <w:t>27.6.2014</w:t>
            </w:r>
          </w:p>
        </w:tc>
      </w:tr>
      <w:tr w:rsidR="00413CB7" w:rsidRPr="00413CB7" w14:paraId="2259FDB1" w14:textId="77777777" w:rsidTr="005B36B0">
        <w:trPr>
          <w:trHeight w:val="20"/>
        </w:trPr>
        <w:tc>
          <w:tcPr>
            <w:tcW w:w="1756" w:type="pct"/>
            <w:noWrap/>
            <w:hideMark/>
          </w:tcPr>
          <w:p w14:paraId="4E48117D" w14:textId="77777777" w:rsidR="00413CB7" w:rsidRPr="00413CB7" w:rsidRDefault="00413CB7" w:rsidP="00413CB7">
            <w:pPr>
              <w:spacing w:after="0"/>
              <w:jc w:val="left"/>
              <w:rPr>
                <w:szCs w:val="20"/>
              </w:rPr>
            </w:pPr>
            <w:r w:rsidRPr="00413CB7">
              <w:rPr>
                <w:szCs w:val="20"/>
              </w:rPr>
              <w:t>Patricia Dare</w:t>
            </w:r>
          </w:p>
        </w:tc>
        <w:tc>
          <w:tcPr>
            <w:tcW w:w="1597" w:type="pct"/>
            <w:noWrap/>
            <w:hideMark/>
          </w:tcPr>
          <w:p w14:paraId="3DD3BC55"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7EECD899"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5F3E6F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5A902D" w14:textId="77777777" w:rsidR="00413CB7" w:rsidRPr="00413CB7" w:rsidRDefault="00413CB7" w:rsidP="00413CB7">
            <w:pPr>
              <w:spacing w:after="0"/>
              <w:jc w:val="right"/>
              <w:rPr>
                <w:szCs w:val="20"/>
              </w:rPr>
            </w:pPr>
            <w:r w:rsidRPr="00413CB7">
              <w:rPr>
                <w:szCs w:val="20"/>
              </w:rPr>
              <w:t>6.5.2013</w:t>
            </w:r>
          </w:p>
        </w:tc>
      </w:tr>
      <w:tr w:rsidR="00413CB7" w:rsidRPr="00413CB7" w14:paraId="76239150" w14:textId="77777777" w:rsidTr="005B36B0">
        <w:trPr>
          <w:trHeight w:val="20"/>
        </w:trPr>
        <w:tc>
          <w:tcPr>
            <w:tcW w:w="1756" w:type="pct"/>
            <w:noWrap/>
            <w:hideMark/>
          </w:tcPr>
          <w:p w14:paraId="71664624" w14:textId="77777777" w:rsidR="00413CB7" w:rsidRPr="00413CB7" w:rsidRDefault="00413CB7" w:rsidP="00413CB7">
            <w:pPr>
              <w:spacing w:after="0"/>
              <w:jc w:val="left"/>
              <w:rPr>
                <w:szCs w:val="20"/>
              </w:rPr>
            </w:pPr>
            <w:r w:rsidRPr="00413CB7">
              <w:rPr>
                <w:szCs w:val="20"/>
              </w:rPr>
              <w:t>Patricia Graetz</w:t>
            </w:r>
          </w:p>
        </w:tc>
        <w:tc>
          <w:tcPr>
            <w:tcW w:w="1597" w:type="pct"/>
            <w:noWrap/>
            <w:hideMark/>
          </w:tcPr>
          <w:p w14:paraId="7B9DC0EB" w14:textId="77777777" w:rsidR="00413CB7" w:rsidRPr="00413CB7" w:rsidRDefault="00413CB7" w:rsidP="00413CB7">
            <w:pPr>
              <w:spacing w:after="0"/>
              <w:ind w:left="113"/>
              <w:jc w:val="left"/>
              <w:rPr>
                <w:szCs w:val="20"/>
              </w:rPr>
            </w:pPr>
            <w:r w:rsidRPr="00413CB7">
              <w:rPr>
                <w:szCs w:val="20"/>
              </w:rPr>
              <w:t>LITTLEHAMPTON, SA 5250</w:t>
            </w:r>
          </w:p>
        </w:tc>
        <w:tc>
          <w:tcPr>
            <w:tcW w:w="424" w:type="pct"/>
            <w:noWrap/>
            <w:hideMark/>
          </w:tcPr>
          <w:p w14:paraId="6DFF02A9" w14:textId="77777777" w:rsidR="00413CB7" w:rsidRPr="00413CB7" w:rsidRDefault="00413CB7" w:rsidP="00413CB7">
            <w:pPr>
              <w:spacing w:after="0"/>
              <w:ind w:right="113"/>
              <w:jc w:val="right"/>
              <w:rPr>
                <w:szCs w:val="20"/>
              </w:rPr>
            </w:pPr>
            <w:r w:rsidRPr="00413CB7">
              <w:rPr>
                <w:szCs w:val="20"/>
              </w:rPr>
              <w:t>115.08</w:t>
            </w:r>
          </w:p>
        </w:tc>
        <w:tc>
          <w:tcPr>
            <w:tcW w:w="770" w:type="pct"/>
            <w:noWrap/>
            <w:hideMark/>
          </w:tcPr>
          <w:p w14:paraId="6B160102" w14:textId="77777777" w:rsidR="00413CB7" w:rsidRPr="00413CB7" w:rsidRDefault="00413CB7" w:rsidP="00413CB7">
            <w:pPr>
              <w:spacing w:after="0"/>
              <w:ind w:left="170"/>
              <w:jc w:val="left"/>
              <w:rPr>
                <w:szCs w:val="20"/>
              </w:rPr>
            </w:pPr>
            <w:r w:rsidRPr="00413CB7">
              <w:rPr>
                <w:szCs w:val="20"/>
              </w:rPr>
              <w:t>Refund 197461</w:t>
            </w:r>
          </w:p>
        </w:tc>
        <w:tc>
          <w:tcPr>
            <w:tcW w:w="453" w:type="pct"/>
            <w:noWrap/>
            <w:hideMark/>
          </w:tcPr>
          <w:p w14:paraId="46318E0E" w14:textId="77777777" w:rsidR="00413CB7" w:rsidRPr="00413CB7" w:rsidRDefault="00413CB7" w:rsidP="00413CB7">
            <w:pPr>
              <w:spacing w:after="0"/>
              <w:jc w:val="right"/>
              <w:rPr>
                <w:szCs w:val="20"/>
              </w:rPr>
            </w:pPr>
            <w:r w:rsidRPr="00413CB7">
              <w:rPr>
                <w:szCs w:val="20"/>
              </w:rPr>
              <w:t>18.11.2013</w:t>
            </w:r>
          </w:p>
        </w:tc>
      </w:tr>
      <w:tr w:rsidR="00413CB7" w:rsidRPr="00413CB7" w14:paraId="7A02B76D" w14:textId="77777777" w:rsidTr="005B36B0">
        <w:trPr>
          <w:trHeight w:val="20"/>
        </w:trPr>
        <w:tc>
          <w:tcPr>
            <w:tcW w:w="1756" w:type="pct"/>
            <w:noWrap/>
            <w:hideMark/>
          </w:tcPr>
          <w:p w14:paraId="4D8AAF49" w14:textId="77777777" w:rsidR="00413CB7" w:rsidRPr="00413CB7" w:rsidRDefault="00413CB7" w:rsidP="00413CB7">
            <w:pPr>
              <w:spacing w:after="0"/>
              <w:jc w:val="left"/>
              <w:rPr>
                <w:szCs w:val="20"/>
              </w:rPr>
            </w:pPr>
            <w:r w:rsidRPr="00413CB7">
              <w:rPr>
                <w:szCs w:val="20"/>
              </w:rPr>
              <w:t>Patricia Harris</w:t>
            </w:r>
          </w:p>
        </w:tc>
        <w:tc>
          <w:tcPr>
            <w:tcW w:w="1597" w:type="pct"/>
            <w:noWrap/>
            <w:hideMark/>
          </w:tcPr>
          <w:p w14:paraId="5C735BDC" w14:textId="77777777"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14:paraId="5097E6AE"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6E7980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3BAA57" w14:textId="77777777" w:rsidR="00413CB7" w:rsidRPr="00413CB7" w:rsidRDefault="00413CB7" w:rsidP="00413CB7">
            <w:pPr>
              <w:spacing w:after="0"/>
              <w:jc w:val="right"/>
              <w:rPr>
                <w:szCs w:val="20"/>
              </w:rPr>
            </w:pPr>
            <w:r w:rsidRPr="00413CB7">
              <w:rPr>
                <w:szCs w:val="20"/>
              </w:rPr>
              <w:t>21.2.2013</w:t>
            </w:r>
          </w:p>
        </w:tc>
      </w:tr>
      <w:tr w:rsidR="00413CB7" w:rsidRPr="00413CB7" w14:paraId="7971A42F" w14:textId="77777777" w:rsidTr="005B36B0">
        <w:trPr>
          <w:trHeight w:val="20"/>
        </w:trPr>
        <w:tc>
          <w:tcPr>
            <w:tcW w:w="1756" w:type="pct"/>
            <w:noWrap/>
            <w:hideMark/>
          </w:tcPr>
          <w:p w14:paraId="5543B90C" w14:textId="77777777" w:rsidR="00413CB7" w:rsidRPr="00413CB7" w:rsidRDefault="00413CB7" w:rsidP="00413CB7">
            <w:pPr>
              <w:spacing w:after="0"/>
              <w:jc w:val="left"/>
              <w:rPr>
                <w:szCs w:val="20"/>
              </w:rPr>
            </w:pPr>
            <w:r w:rsidRPr="00413CB7">
              <w:rPr>
                <w:szCs w:val="20"/>
              </w:rPr>
              <w:t>Patricia Isaacson</w:t>
            </w:r>
          </w:p>
        </w:tc>
        <w:tc>
          <w:tcPr>
            <w:tcW w:w="1597" w:type="pct"/>
            <w:noWrap/>
            <w:hideMark/>
          </w:tcPr>
          <w:p w14:paraId="221EE34B"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1602773C"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7A4FB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423180" w14:textId="77777777" w:rsidR="00413CB7" w:rsidRPr="00413CB7" w:rsidRDefault="00413CB7" w:rsidP="00413CB7">
            <w:pPr>
              <w:spacing w:after="0"/>
              <w:jc w:val="right"/>
              <w:rPr>
                <w:szCs w:val="20"/>
              </w:rPr>
            </w:pPr>
            <w:r w:rsidRPr="00413CB7">
              <w:rPr>
                <w:szCs w:val="20"/>
              </w:rPr>
              <w:t>8.10.2014</w:t>
            </w:r>
          </w:p>
        </w:tc>
      </w:tr>
      <w:tr w:rsidR="00413CB7" w:rsidRPr="00413CB7" w14:paraId="578FD728" w14:textId="77777777" w:rsidTr="005B36B0">
        <w:trPr>
          <w:trHeight w:val="20"/>
        </w:trPr>
        <w:tc>
          <w:tcPr>
            <w:tcW w:w="1756" w:type="pct"/>
            <w:noWrap/>
            <w:hideMark/>
          </w:tcPr>
          <w:p w14:paraId="17B4911E" w14:textId="77777777" w:rsidR="00413CB7" w:rsidRPr="00413CB7" w:rsidRDefault="00413CB7" w:rsidP="00413CB7">
            <w:pPr>
              <w:spacing w:after="0"/>
              <w:jc w:val="left"/>
              <w:rPr>
                <w:szCs w:val="20"/>
              </w:rPr>
            </w:pPr>
            <w:r w:rsidRPr="00413CB7">
              <w:rPr>
                <w:szCs w:val="20"/>
              </w:rPr>
              <w:t>Patricia Roberts</w:t>
            </w:r>
          </w:p>
        </w:tc>
        <w:tc>
          <w:tcPr>
            <w:tcW w:w="1597" w:type="pct"/>
            <w:noWrap/>
            <w:hideMark/>
          </w:tcPr>
          <w:p w14:paraId="052FF110" w14:textId="77777777"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14:paraId="1B3F9907" w14:textId="77777777" w:rsidR="00413CB7" w:rsidRPr="00413CB7" w:rsidRDefault="00413CB7" w:rsidP="00413CB7">
            <w:pPr>
              <w:spacing w:after="0"/>
              <w:ind w:right="113"/>
              <w:jc w:val="right"/>
              <w:rPr>
                <w:szCs w:val="20"/>
              </w:rPr>
            </w:pPr>
            <w:r w:rsidRPr="00413CB7">
              <w:rPr>
                <w:szCs w:val="20"/>
              </w:rPr>
              <w:t>18.00</w:t>
            </w:r>
          </w:p>
        </w:tc>
        <w:tc>
          <w:tcPr>
            <w:tcW w:w="770" w:type="pct"/>
            <w:noWrap/>
            <w:hideMark/>
          </w:tcPr>
          <w:p w14:paraId="71DE6D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198853" w14:textId="77777777" w:rsidR="00413CB7" w:rsidRPr="00413CB7" w:rsidRDefault="00413CB7" w:rsidP="00413CB7">
            <w:pPr>
              <w:spacing w:after="0"/>
              <w:jc w:val="right"/>
              <w:rPr>
                <w:szCs w:val="20"/>
              </w:rPr>
            </w:pPr>
            <w:r w:rsidRPr="00413CB7">
              <w:rPr>
                <w:szCs w:val="20"/>
              </w:rPr>
              <w:t>14.1.2014</w:t>
            </w:r>
          </w:p>
        </w:tc>
      </w:tr>
      <w:tr w:rsidR="00413CB7" w:rsidRPr="00413CB7" w14:paraId="1B0A5992" w14:textId="77777777" w:rsidTr="005B36B0">
        <w:trPr>
          <w:trHeight w:val="20"/>
        </w:trPr>
        <w:tc>
          <w:tcPr>
            <w:tcW w:w="1756" w:type="pct"/>
            <w:noWrap/>
            <w:hideMark/>
          </w:tcPr>
          <w:p w14:paraId="443DEEE0" w14:textId="77777777" w:rsidR="00413CB7" w:rsidRPr="00413CB7" w:rsidRDefault="00413CB7" w:rsidP="00413CB7">
            <w:pPr>
              <w:spacing w:after="0"/>
              <w:jc w:val="left"/>
              <w:rPr>
                <w:szCs w:val="20"/>
              </w:rPr>
            </w:pPr>
            <w:r w:rsidRPr="00413CB7">
              <w:rPr>
                <w:szCs w:val="20"/>
              </w:rPr>
              <w:t>Patricia Tustin</w:t>
            </w:r>
          </w:p>
        </w:tc>
        <w:tc>
          <w:tcPr>
            <w:tcW w:w="1597" w:type="pct"/>
            <w:noWrap/>
            <w:hideMark/>
          </w:tcPr>
          <w:p w14:paraId="1701DCF2"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3D85F406"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56EF68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80BE1E" w14:textId="77777777" w:rsidR="00413CB7" w:rsidRPr="00413CB7" w:rsidRDefault="00413CB7" w:rsidP="00413CB7">
            <w:pPr>
              <w:spacing w:after="0"/>
              <w:jc w:val="right"/>
              <w:rPr>
                <w:szCs w:val="20"/>
              </w:rPr>
            </w:pPr>
            <w:r w:rsidRPr="00413CB7">
              <w:rPr>
                <w:szCs w:val="20"/>
              </w:rPr>
              <w:t>31.10.2014</w:t>
            </w:r>
          </w:p>
        </w:tc>
      </w:tr>
      <w:tr w:rsidR="00413CB7" w:rsidRPr="00413CB7" w14:paraId="64690E0B" w14:textId="77777777" w:rsidTr="005B36B0">
        <w:trPr>
          <w:trHeight w:val="20"/>
        </w:trPr>
        <w:tc>
          <w:tcPr>
            <w:tcW w:w="1756" w:type="pct"/>
            <w:noWrap/>
            <w:hideMark/>
          </w:tcPr>
          <w:p w14:paraId="771AF341" w14:textId="77777777" w:rsidR="00413CB7" w:rsidRPr="00413CB7" w:rsidRDefault="00413CB7" w:rsidP="00413CB7">
            <w:pPr>
              <w:spacing w:after="0"/>
              <w:jc w:val="left"/>
              <w:rPr>
                <w:szCs w:val="20"/>
              </w:rPr>
            </w:pPr>
            <w:r w:rsidRPr="00413CB7">
              <w:rPr>
                <w:szCs w:val="20"/>
              </w:rPr>
              <w:t>Patricia Van Der Aa</w:t>
            </w:r>
          </w:p>
        </w:tc>
        <w:tc>
          <w:tcPr>
            <w:tcW w:w="1597" w:type="pct"/>
            <w:noWrap/>
            <w:hideMark/>
          </w:tcPr>
          <w:p w14:paraId="5FF2EDD0" w14:textId="77777777" w:rsidR="00413CB7" w:rsidRPr="00413CB7" w:rsidRDefault="00413CB7" w:rsidP="00413CB7">
            <w:pPr>
              <w:spacing w:after="0"/>
              <w:ind w:left="113"/>
              <w:jc w:val="left"/>
              <w:rPr>
                <w:szCs w:val="20"/>
              </w:rPr>
            </w:pPr>
            <w:r w:rsidRPr="00413CB7">
              <w:rPr>
                <w:szCs w:val="20"/>
              </w:rPr>
              <w:t>EXETER, SA 5019</w:t>
            </w:r>
          </w:p>
        </w:tc>
        <w:tc>
          <w:tcPr>
            <w:tcW w:w="424" w:type="pct"/>
            <w:noWrap/>
            <w:hideMark/>
          </w:tcPr>
          <w:p w14:paraId="059A1F4E" w14:textId="77777777" w:rsidR="00413CB7" w:rsidRPr="00413CB7" w:rsidRDefault="00413CB7" w:rsidP="00413CB7">
            <w:pPr>
              <w:spacing w:after="0"/>
              <w:ind w:right="113"/>
              <w:jc w:val="right"/>
              <w:rPr>
                <w:szCs w:val="20"/>
              </w:rPr>
            </w:pPr>
            <w:r w:rsidRPr="00413CB7">
              <w:rPr>
                <w:szCs w:val="20"/>
              </w:rPr>
              <w:t>153.74</w:t>
            </w:r>
          </w:p>
        </w:tc>
        <w:tc>
          <w:tcPr>
            <w:tcW w:w="770" w:type="pct"/>
            <w:noWrap/>
            <w:hideMark/>
          </w:tcPr>
          <w:p w14:paraId="04AFA58B" w14:textId="77777777" w:rsidR="00413CB7" w:rsidRPr="00413CB7" w:rsidRDefault="00413CB7" w:rsidP="00413CB7">
            <w:pPr>
              <w:spacing w:after="0"/>
              <w:ind w:left="170"/>
              <w:jc w:val="left"/>
              <w:rPr>
                <w:szCs w:val="20"/>
              </w:rPr>
            </w:pPr>
            <w:r w:rsidRPr="00413CB7">
              <w:rPr>
                <w:szCs w:val="20"/>
              </w:rPr>
              <w:t>Refund 183885</w:t>
            </w:r>
          </w:p>
        </w:tc>
        <w:tc>
          <w:tcPr>
            <w:tcW w:w="453" w:type="pct"/>
            <w:noWrap/>
            <w:hideMark/>
          </w:tcPr>
          <w:p w14:paraId="616E6D6E" w14:textId="77777777" w:rsidR="00413CB7" w:rsidRPr="00413CB7" w:rsidRDefault="00413CB7" w:rsidP="00413CB7">
            <w:pPr>
              <w:spacing w:after="0"/>
              <w:jc w:val="right"/>
              <w:rPr>
                <w:szCs w:val="20"/>
              </w:rPr>
            </w:pPr>
            <w:r w:rsidRPr="00413CB7">
              <w:rPr>
                <w:szCs w:val="20"/>
              </w:rPr>
              <w:t>21.10.2013</w:t>
            </w:r>
          </w:p>
        </w:tc>
      </w:tr>
      <w:tr w:rsidR="00413CB7" w:rsidRPr="00413CB7" w14:paraId="13AD5491" w14:textId="77777777" w:rsidTr="005B36B0">
        <w:trPr>
          <w:trHeight w:val="20"/>
        </w:trPr>
        <w:tc>
          <w:tcPr>
            <w:tcW w:w="1756" w:type="pct"/>
            <w:noWrap/>
            <w:hideMark/>
          </w:tcPr>
          <w:p w14:paraId="2D4CAA38" w14:textId="77777777" w:rsidR="00413CB7" w:rsidRPr="00413CB7" w:rsidRDefault="00413CB7" w:rsidP="00413CB7">
            <w:pPr>
              <w:spacing w:after="0"/>
              <w:jc w:val="left"/>
              <w:rPr>
                <w:szCs w:val="20"/>
              </w:rPr>
            </w:pPr>
            <w:r w:rsidRPr="00413CB7">
              <w:rPr>
                <w:szCs w:val="20"/>
              </w:rPr>
              <w:t>Patricia Virag</w:t>
            </w:r>
          </w:p>
        </w:tc>
        <w:tc>
          <w:tcPr>
            <w:tcW w:w="1597" w:type="pct"/>
            <w:noWrap/>
            <w:hideMark/>
          </w:tcPr>
          <w:p w14:paraId="712AE13C"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150FB22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63290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CB70A6" w14:textId="77777777" w:rsidR="00413CB7" w:rsidRPr="00413CB7" w:rsidRDefault="00413CB7" w:rsidP="00413CB7">
            <w:pPr>
              <w:spacing w:after="0"/>
              <w:jc w:val="right"/>
              <w:rPr>
                <w:szCs w:val="20"/>
              </w:rPr>
            </w:pPr>
            <w:r w:rsidRPr="00413CB7">
              <w:rPr>
                <w:szCs w:val="20"/>
              </w:rPr>
              <w:t>12.3.2013</w:t>
            </w:r>
          </w:p>
        </w:tc>
      </w:tr>
      <w:tr w:rsidR="00413CB7" w:rsidRPr="00413CB7" w14:paraId="2B2D9994" w14:textId="77777777" w:rsidTr="005B36B0">
        <w:trPr>
          <w:trHeight w:val="20"/>
        </w:trPr>
        <w:tc>
          <w:tcPr>
            <w:tcW w:w="1756" w:type="pct"/>
            <w:noWrap/>
            <w:hideMark/>
          </w:tcPr>
          <w:p w14:paraId="7B92045B" w14:textId="77777777" w:rsidR="00413CB7" w:rsidRPr="00413CB7" w:rsidRDefault="00413CB7" w:rsidP="00413CB7">
            <w:pPr>
              <w:spacing w:after="0"/>
              <w:jc w:val="left"/>
              <w:rPr>
                <w:szCs w:val="20"/>
              </w:rPr>
            </w:pPr>
            <w:r w:rsidRPr="00413CB7">
              <w:rPr>
                <w:szCs w:val="20"/>
              </w:rPr>
              <w:t>Patricia Wendeleorn</w:t>
            </w:r>
          </w:p>
        </w:tc>
        <w:tc>
          <w:tcPr>
            <w:tcW w:w="1597" w:type="pct"/>
            <w:noWrap/>
            <w:hideMark/>
          </w:tcPr>
          <w:p w14:paraId="2BBE146A"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621FC00" w14:textId="77777777" w:rsidR="00413CB7" w:rsidRPr="00413CB7" w:rsidRDefault="00413CB7" w:rsidP="00413CB7">
            <w:pPr>
              <w:spacing w:after="0"/>
              <w:ind w:right="113"/>
              <w:jc w:val="right"/>
              <w:rPr>
                <w:szCs w:val="20"/>
              </w:rPr>
            </w:pPr>
            <w:r w:rsidRPr="00413CB7">
              <w:rPr>
                <w:szCs w:val="20"/>
              </w:rPr>
              <w:t>11.25</w:t>
            </w:r>
          </w:p>
        </w:tc>
        <w:tc>
          <w:tcPr>
            <w:tcW w:w="770" w:type="pct"/>
            <w:noWrap/>
            <w:hideMark/>
          </w:tcPr>
          <w:p w14:paraId="50CD6F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3B8A17" w14:textId="77777777" w:rsidR="00413CB7" w:rsidRPr="00413CB7" w:rsidRDefault="00413CB7" w:rsidP="00413CB7">
            <w:pPr>
              <w:spacing w:after="0"/>
              <w:jc w:val="right"/>
              <w:rPr>
                <w:szCs w:val="20"/>
              </w:rPr>
            </w:pPr>
            <w:r w:rsidRPr="00413CB7">
              <w:rPr>
                <w:szCs w:val="20"/>
              </w:rPr>
              <w:t>21.8.2013</w:t>
            </w:r>
          </w:p>
        </w:tc>
      </w:tr>
      <w:tr w:rsidR="00413CB7" w:rsidRPr="00413CB7" w14:paraId="55808A5F" w14:textId="77777777" w:rsidTr="005B36B0">
        <w:trPr>
          <w:trHeight w:val="20"/>
        </w:trPr>
        <w:tc>
          <w:tcPr>
            <w:tcW w:w="1756" w:type="pct"/>
            <w:noWrap/>
            <w:hideMark/>
          </w:tcPr>
          <w:p w14:paraId="0F699B1C" w14:textId="77777777" w:rsidR="00413CB7" w:rsidRPr="00413CB7" w:rsidRDefault="00413CB7" w:rsidP="00413CB7">
            <w:pPr>
              <w:spacing w:after="0"/>
              <w:jc w:val="left"/>
              <w:rPr>
                <w:szCs w:val="20"/>
              </w:rPr>
            </w:pPr>
            <w:r w:rsidRPr="00413CB7">
              <w:rPr>
                <w:szCs w:val="20"/>
              </w:rPr>
              <w:t>Patrick Bouhamdan</w:t>
            </w:r>
          </w:p>
        </w:tc>
        <w:tc>
          <w:tcPr>
            <w:tcW w:w="1597" w:type="pct"/>
            <w:noWrap/>
            <w:hideMark/>
          </w:tcPr>
          <w:p w14:paraId="61703A91"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2983ABC3" w14:textId="77777777" w:rsidR="00413CB7" w:rsidRPr="00413CB7" w:rsidRDefault="00413CB7" w:rsidP="00413CB7">
            <w:pPr>
              <w:spacing w:after="0"/>
              <w:ind w:right="113"/>
              <w:jc w:val="right"/>
              <w:rPr>
                <w:szCs w:val="20"/>
              </w:rPr>
            </w:pPr>
            <w:r w:rsidRPr="00413CB7">
              <w:rPr>
                <w:szCs w:val="20"/>
              </w:rPr>
              <w:t>15.78</w:t>
            </w:r>
          </w:p>
        </w:tc>
        <w:tc>
          <w:tcPr>
            <w:tcW w:w="770" w:type="pct"/>
            <w:noWrap/>
            <w:hideMark/>
          </w:tcPr>
          <w:p w14:paraId="3B611E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DEB2DD" w14:textId="77777777" w:rsidR="00413CB7" w:rsidRPr="00413CB7" w:rsidRDefault="00413CB7" w:rsidP="00413CB7">
            <w:pPr>
              <w:spacing w:after="0"/>
              <w:jc w:val="right"/>
              <w:rPr>
                <w:szCs w:val="20"/>
              </w:rPr>
            </w:pPr>
            <w:r w:rsidRPr="00413CB7">
              <w:rPr>
                <w:szCs w:val="20"/>
              </w:rPr>
              <w:t>23.2.2013</w:t>
            </w:r>
          </w:p>
        </w:tc>
      </w:tr>
      <w:tr w:rsidR="00413CB7" w:rsidRPr="00413CB7" w14:paraId="4951564C" w14:textId="77777777" w:rsidTr="005B36B0">
        <w:trPr>
          <w:trHeight w:val="20"/>
        </w:trPr>
        <w:tc>
          <w:tcPr>
            <w:tcW w:w="1756" w:type="pct"/>
            <w:noWrap/>
            <w:hideMark/>
          </w:tcPr>
          <w:p w14:paraId="3F49404B" w14:textId="77777777" w:rsidR="00413CB7" w:rsidRPr="00413CB7" w:rsidRDefault="00413CB7" w:rsidP="00413CB7">
            <w:pPr>
              <w:spacing w:after="0"/>
              <w:jc w:val="left"/>
              <w:rPr>
                <w:szCs w:val="20"/>
              </w:rPr>
            </w:pPr>
            <w:r w:rsidRPr="00413CB7">
              <w:rPr>
                <w:szCs w:val="20"/>
              </w:rPr>
              <w:t>Patrick Circosta</w:t>
            </w:r>
          </w:p>
        </w:tc>
        <w:tc>
          <w:tcPr>
            <w:tcW w:w="1597" w:type="pct"/>
            <w:noWrap/>
            <w:hideMark/>
          </w:tcPr>
          <w:p w14:paraId="783458A8"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0B3A15F4"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4E68DAED" w14:textId="77777777" w:rsidR="00413CB7" w:rsidRPr="00413CB7" w:rsidRDefault="00413CB7" w:rsidP="00413CB7">
            <w:pPr>
              <w:spacing w:after="0"/>
              <w:ind w:left="170"/>
              <w:jc w:val="left"/>
              <w:rPr>
                <w:szCs w:val="20"/>
              </w:rPr>
            </w:pPr>
            <w:r w:rsidRPr="00413CB7">
              <w:rPr>
                <w:szCs w:val="20"/>
              </w:rPr>
              <w:t>Refund 179818</w:t>
            </w:r>
          </w:p>
        </w:tc>
        <w:tc>
          <w:tcPr>
            <w:tcW w:w="453" w:type="pct"/>
            <w:noWrap/>
            <w:hideMark/>
          </w:tcPr>
          <w:p w14:paraId="27A39329" w14:textId="77777777" w:rsidR="00413CB7" w:rsidRPr="00413CB7" w:rsidRDefault="00413CB7" w:rsidP="00413CB7">
            <w:pPr>
              <w:spacing w:after="0"/>
              <w:jc w:val="right"/>
              <w:rPr>
                <w:szCs w:val="20"/>
              </w:rPr>
            </w:pPr>
            <w:r w:rsidRPr="00413CB7">
              <w:rPr>
                <w:szCs w:val="20"/>
              </w:rPr>
              <w:t>26.9.2013</w:t>
            </w:r>
          </w:p>
        </w:tc>
      </w:tr>
      <w:tr w:rsidR="00413CB7" w:rsidRPr="00413CB7" w14:paraId="176817CA" w14:textId="77777777" w:rsidTr="005B36B0">
        <w:trPr>
          <w:trHeight w:val="20"/>
        </w:trPr>
        <w:tc>
          <w:tcPr>
            <w:tcW w:w="1756" w:type="pct"/>
            <w:noWrap/>
            <w:hideMark/>
          </w:tcPr>
          <w:p w14:paraId="5068899C" w14:textId="77777777" w:rsidR="00413CB7" w:rsidRPr="00413CB7" w:rsidRDefault="00413CB7" w:rsidP="00413CB7">
            <w:pPr>
              <w:spacing w:after="0"/>
              <w:jc w:val="left"/>
              <w:rPr>
                <w:szCs w:val="20"/>
              </w:rPr>
            </w:pPr>
            <w:r w:rsidRPr="00413CB7">
              <w:rPr>
                <w:szCs w:val="20"/>
              </w:rPr>
              <w:t>Patrick Comerford</w:t>
            </w:r>
          </w:p>
        </w:tc>
        <w:tc>
          <w:tcPr>
            <w:tcW w:w="1597" w:type="pct"/>
            <w:noWrap/>
            <w:hideMark/>
          </w:tcPr>
          <w:p w14:paraId="55740401"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5ECA8E80" w14:textId="77777777" w:rsidR="00413CB7" w:rsidRPr="00413CB7" w:rsidRDefault="00413CB7" w:rsidP="00413CB7">
            <w:pPr>
              <w:spacing w:after="0"/>
              <w:ind w:right="113"/>
              <w:jc w:val="right"/>
              <w:rPr>
                <w:szCs w:val="20"/>
              </w:rPr>
            </w:pPr>
            <w:r w:rsidRPr="00413CB7">
              <w:rPr>
                <w:szCs w:val="20"/>
              </w:rPr>
              <w:t>265.65</w:t>
            </w:r>
          </w:p>
        </w:tc>
        <w:tc>
          <w:tcPr>
            <w:tcW w:w="770" w:type="pct"/>
            <w:noWrap/>
            <w:hideMark/>
          </w:tcPr>
          <w:p w14:paraId="1BC9B3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EB5D54" w14:textId="77777777" w:rsidR="00413CB7" w:rsidRPr="00413CB7" w:rsidRDefault="00413CB7" w:rsidP="00413CB7">
            <w:pPr>
              <w:spacing w:after="0"/>
              <w:jc w:val="right"/>
              <w:rPr>
                <w:szCs w:val="20"/>
              </w:rPr>
            </w:pPr>
            <w:r w:rsidRPr="00413CB7">
              <w:rPr>
                <w:szCs w:val="20"/>
              </w:rPr>
              <w:t>29.6.2014</w:t>
            </w:r>
          </w:p>
        </w:tc>
      </w:tr>
      <w:tr w:rsidR="00413CB7" w:rsidRPr="00413CB7" w14:paraId="0F942CE2" w14:textId="77777777" w:rsidTr="005B36B0">
        <w:trPr>
          <w:trHeight w:val="20"/>
        </w:trPr>
        <w:tc>
          <w:tcPr>
            <w:tcW w:w="1756" w:type="pct"/>
            <w:noWrap/>
            <w:hideMark/>
          </w:tcPr>
          <w:p w14:paraId="0F6563AC" w14:textId="77777777" w:rsidR="00413CB7" w:rsidRPr="00413CB7" w:rsidRDefault="00413CB7" w:rsidP="00413CB7">
            <w:pPr>
              <w:spacing w:after="0"/>
              <w:jc w:val="left"/>
              <w:rPr>
                <w:szCs w:val="20"/>
              </w:rPr>
            </w:pPr>
            <w:r w:rsidRPr="00413CB7">
              <w:rPr>
                <w:szCs w:val="20"/>
              </w:rPr>
              <w:t>Patrick Conroy</w:t>
            </w:r>
          </w:p>
        </w:tc>
        <w:tc>
          <w:tcPr>
            <w:tcW w:w="1597" w:type="pct"/>
            <w:noWrap/>
            <w:hideMark/>
          </w:tcPr>
          <w:p w14:paraId="3FAD754E"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7C7A1789" w14:textId="77777777" w:rsidR="00413CB7" w:rsidRPr="00413CB7" w:rsidRDefault="00413CB7" w:rsidP="00413CB7">
            <w:pPr>
              <w:spacing w:after="0"/>
              <w:ind w:right="113"/>
              <w:jc w:val="right"/>
              <w:rPr>
                <w:szCs w:val="20"/>
              </w:rPr>
            </w:pPr>
            <w:r w:rsidRPr="00413CB7">
              <w:rPr>
                <w:szCs w:val="20"/>
              </w:rPr>
              <w:t>166.01</w:t>
            </w:r>
          </w:p>
        </w:tc>
        <w:tc>
          <w:tcPr>
            <w:tcW w:w="770" w:type="pct"/>
            <w:noWrap/>
            <w:hideMark/>
          </w:tcPr>
          <w:p w14:paraId="72E5D9AE" w14:textId="77777777" w:rsidR="00413CB7" w:rsidRPr="00413CB7" w:rsidRDefault="00413CB7" w:rsidP="00413CB7">
            <w:pPr>
              <w:spacing w:after="0"/>
              <w:ind w:left="170"/>
              <w:jc w:val="left"/>
              <w:rPr>
                <w:szCs w:val="20"/>
              </w:rPr>
            </w:pPr>
            <w:r w:rsidRPr="00413CB7">
              <w:rPr>
                <w:szCs w:val="20"/>
              </w:rPr>
              <w:t>Refund 205084</w:t>
            </w:r>
          </w:p>
        </w:tc>
        <w:tc>
          <w:tcPr>
            <w:tcW w:w="453" w:type="pct"/>
            <w:noWrap/>
            <w:hideMark/>
          </w:tcPr>
          <w:p w14:paraId="76DCCC3D" w14:textId="77777777" w:rsidR="00413CB7" w:rsidRPr="00413CB7" w:rsidRDefault="00413CB7" w:rsidP="00413CB7">
            <w:pPr>
              <w:spacing w:after="0"/>
              <w:jc w:val="right"/>
              <w:rPr>
                <w:szCs w:val="20"/>
              </w:rPr>
            </w:pPr>
            <w:r w:rsidRPr="00413CB7">
              <w:rPr>
                <w:szCs w:val="20"/>
              </w:rPr>
              <w:t>3.12.2013</w:t>
            </w:r>
          </w:p>
        </w:tc>
      </w:tr>
      <w:tr w:rsidR="00413CB7" w:rsidRPr="00413CB7" w14:paraId="793CFC12" w14:textId="77777777" w:rsidTr="005B36B0">
        <w:trPr>
          <w:trHeight w:val="20"/>
        </w:trPr>
        <w:tc>
          <w:tcPr>
            <w:tcW w:w="1756" w:type="pct"/>
            <w:noWrap/>
            <w:hideMark/>
          </w:tcPr>
          <w:p w14:paraId="428AA328" w14:textId="77777777" w:rsidR="00413CB7" w:rsidRPr="00413CB7" w:rsidRDefault="00413CB7" w:rsidP="00413CB7">
            <w:pPr>
              <w:spacing w:after="0"/>
              <w:jc w:val="left"/>
              <w:rPr>
                <w:szCs w:val="20"/>
              </w:rPr>
            </w:pPr>
            <w:r w:rsidRPr="00413CB7">
              <w:rPr>
                <w:szCs w:val="20"/>
              </w:rPr>
              <w:t>Patrick Devlin</w:t>
            </w:r>
          </w:p>
        </w:tc>
        <w:tc>
          <w:tcPr>
            <w:tcW w:w="1597" w:type="pct"/>
            <w:noWrap/>
            <w:hideMark/>
          </w:tcPr>
          <w:p w14:paraId="5BA21331" w14:textId="77777777" w:rsidR="00413CB7" w:rsidRPr="00413CB7" w:rsidRDefault="00413CB7" w:rsidP="00413CB7">
            <w:pPr>
              <w:spacing w:after="0"/>
              <w:ind w:left="113"/>
              <w:jc w:val="left"/>
              <w:rPr>
                <w:szCs w:val="20"/>
              </w:rPr>
            </w:pPr>
            <w:r w:rsidRPr="00413CB7">
              <w:rPr>
                <w:szCs w:val="20"/>
              </w:rPr>
              <w:t>OLD NOARLUNGA, SA 5168</w:t>
            </w:r>
          </w:p>
        </w:tc>
        <w:tc>
          <w:tcPr>
            <w:tcW w:w="424" w:type="pct"/>
            <w:noWrap/>
            <w:hideMark/>
          </w:tcPr>
          <w:p w14:paraId="73C71A96"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853D9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DABACD" w14:textId="77777777" w:rsidR="00413CB7" w:rsidRPr="00413CB7" w:rsidRDefault="00413CB7" w:rsidP="00413CB7">
            <w:pPr>
              <w:spacing w:after="0"/>
              <w:jc w:val="right"/>
              <w:rPr>
                <w:szCs w:val="20"/>
              </w:rPr>
            </w:pPr>
            <w:r w:rsidRPr="00413CB7">
              <w:rPr>
                <w:szCs w:val="20"/>
              </w:rPr>
              <w:t>28.5.2013</w:t>
            </w:r>
          </w:p>
        </w:tc>
      </w:tr>
      <w:tr w:rsidR="00413CB7" w:rsidRPr="00413CB7" w14:paraId="27AE24C6" w14:textId="77777777" w:rsidTr="005B36B0">
        <w:trPr>
          <w:trHeight w:val="20"/>
        </w:trPr>
        <w:tc>
          <w:tcPr>
            <w:tcW w:w="1756" w:type="pct"/>
            <w:noWrap/>
            <w:hideMark/>
          </w:tcPr>
          <w:p w14:paraId="339F482F" w14:textId="77777777" w:rsidR="00413CB7" w:rsidRPr="00413CB7" w:rsidRDefault="00413CB7" w:rsidP="00413CB7">
            <w:pPr>
              <w:spacing w:after="0"/>
              <w:jc w:val="left"/>
              <w:rPr>
                <w:szCs w:val="20"/>
              </w:rPr>
            </w:pPr>
            <w:r w:rsidRPr="00413CB7">
              <w:rPr>
                <w:szCs w:val="20"/>
              </w:rPr>
              <w:t>Patrick Hearmon</w:t>
            </w:r>
          </w:p>
        </w:tc>
        <w:tc>
          <w:tcPr>
            <w:tcW w:w="1597" w:type="pct"/>
            <w:noWrap/>
            <w:hideMark/>
          </w:tcPr>
          <w:p w14:paraId="00A1007B"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3B9C1426" w14:textId="77777777" w:rsidR="00413CB7" w:rsidRPr="00413CB7" w:rsidRDefault="00413CB7" w:rsidP="00413CB7">
            <w:pPr>
              <w:spacing w:after="0"/>
              <w:ind w:right="113"/>
              <w:jc w:val="right"/>
              <w:rPr>
                <w:szCs w:val="20"/>
              </w:rPr>
            </w:pPr>
            <w:r w:rsidRPr="00413CB7">
              <w:rPr>
                <w:szCs w:val="20"/>
              </w:rPr>
              <w:t>208.10</w:t>
            </w:r>
          </w:p>
        </w:tc>
        <w:tc>
          <w:tcPr>
            <w:tcW w:w="770" w:type="pct"/>
            <w:noWrap/>
            <w:hideMark/>
          </w:tcPr>
          <w:p w14:paraId="6DBDC8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CB55FA" w14:textId="77777777" w:rsidR="00413CB7" w:rsidRPr="00413CB7" w:rsidRDefault="00413CB7" w:rsidP="00413CB7">
            <w:pPr>
              <w:spacing w:after="0"/>
              <w:jc w:val="right"/>
              <w:rPr>
                <w:szCs w:val="20"/>
              </w:rPr>
            </w:pPr>
            <w:r w:rsidRPr="00413CB7">
              <w:rPr>
                <w:szCs w:val="20"/>
              </w:rPr>
              <w:t>21.5.2014</w:t>
            </w:r>
          </w:p>
        </w:tc>
      </w:tr>
      <w:tr w:rsidR="00413CB7" w:rsidRPr="00413CB7" w14:paraId="5B0B172E" w14:textId="77777777" w:rsidTr="005B36B0">
        <w:trPr>
          <w:trHeight w:val="20"/>
        </w:trPr>
        <w:tc>
          <w:tcPr>
            <w:tcW w:w="1756" w:type="pct"/>
            <w:noWrap/>
            <w:hideMark/>
          </w:tcPr>
          <w:p w14:paraId="5EC5884F" w14:textId="77777777" w:rsidR="00413CB7" w:rsidRPr="00413CB7" w:rsidRDefault="00413CB7" w:rsidP="00413CB7">
            <w:pPr>
              <w:spacing w:after="0"/>
              <w:jc w:val="left"/>
              <w:rPr>
                <w:szCs w:val="20"/>
              </w:rPr>
            </w:pPr>
            <w:r w:rsidRPr="00413CB7">
              <w:rPr>
                <w:szCs w:val="20"/>
              </w:rPr>
              <w:t>Patrick Mauga</w:t>
            </w:r>
          </w:p>
        </w:tc>
        <w:tc>
          <w:tcPr>
            <w:tcW w:w="1597" w:type="pct"/>
            <w:noWrap/>
            <w:hideMark/>
          </w:tcPr>
          <w:p w14:paraId="5B0B2A5F"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56655906" w14:textId="77777777" w:rsidR="00413CB7" w:rsidRPr="00413CB7" w:rsidRDefault="00413CB7" w:rsidP="00413CB7">
            <w:pPr>
              <w:spacing w:after="0"/>
              <w:ind w:right="113"/>
              <w:jc w:val="right"/>
              <w:rPr>
                <w:szCs w:val="20"/>
              </w:rPr>
            </w:pPr>
            <w:r w:rsidRPr="00413CB7">
              <w:rPr>
                <w:szCs w:val="20"/>
              </w:rPr>
              <w:t>160.00</w:t>
            </w:r>
          </w:p>
        </w:tc>
        <w:tc>
          <w:tcPr>
            <w:tcW w:w="770" w:type="pct"/>
            <w:noWrap/>
            <w:hideMark/>
          </w:tcPr>
          <w:p w14:paraId="091525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41168F" w14:textId="77777777" w:rsidR="00413CB7" w:rsidRPr="00413CB7" w:rsidRDefault="00413CB7" w:rsidP="00413CB7">
            <w:pPr>
              <w:spacing w:after="0"/>
              <w:jc w:val="right"/>
              <w:rPr>
                <w:szCs w:val="20"/>
              </w:rPr>
            </w:pPr>
            <w:r w:rsidRPr="00413CB7">
              <w:rPr>
                <w:szCs w:val="20"/>
              </w:rPr>
              <w:t>25.9.2014</w:t>
            </w:r>
          </w:p>
        </w:tc>
      </w:tr>
      <w:tr w:rsidR="00413CB7" w:rsidRPr="00413CB7" w14:paraId="662818E6" w14:textId="77777777" w:rsidTr="005B36B0">
        <w:trPr>
          <w:trHeight w:val="20"/>
        </w:trPr>
        <w:tc>
          <w:tcPr>
            <w:tcW w:w="1756" w:type="pct"/>
            <w:noWrap/>
            <w:hideMark/>
          </w:tcPr>
          <w:p w14:paraId="5385387F" w14:textId="77777777" w:rsidR="00413CB7" w:rsidRPr="00413CB7" w:rsidRDefault="00413CB7" w:rsidP="00413CB7">
            <w:pPr>
              <w:spacing w:after="0"/>
              <w:jc w:val="left"/>
              <w:rPr>
                <w:szCs w:val="20"/>
              </w:rPr>
            </w:pPr>
            <w:r w:rsidRPr="00413CB7">
              <w:rPr>
                <w:szCs w:val="20"/>
              </w:rPr>
              <w:t>Patrick Mcevoy</w:t>
            </w:r>
          </w:p>
        </w:tc>
        <w:tc>
          <w:tcPr>
            <w:tcW w:w="1597" w:type="pct"/>
            <w:noWrap/>
            <w:hideMark/>
          </w:tcPr>
          <w:p w14:paraId="38D5327C"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65FE8A6C" w14:textId="77777777" w:rsidR="00413CB7" w:rsidRPr="00413CB7" w:rsidRDefault="00413CB7" w:rsidP="00413CB7">
            <w:pPr>
              <w:spacing w:after="0"/>
              <w:ind w:right="113"/>
              <w:jc w:val="right"/>
              <w:rPr>
                <w:szCs w:val="20"/>
              </w:rPr>
            </w:pPr>
            <w:r w:rsidRPr="00413CB7">
              <w:rPr>
                <w:szCs w:val="20"/>
              </w:rPr>
              <w:t>12.06</w:t>
            </w:r>
          </w:p>
        </w:tc>
        <w:tc>
          <w:tcPr>
            <w:tcW w:w="770" w:type="pct"/>
            <w:noWrap/>
            <w:hideMark/>
          </w:tcPr>
          <w:p w14:paraId="711147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E15935" w14:textId="77777777" w:rsidR="00413CB7" w:rsidRPr="00413CB7" w:rsidRDefault="00413CB7" w:rsidP="00413CB7">
            <w:pPr>
              <w:spacing w:after="0"/>
              <w:jc w:val="right"/>
              <w:rPr>
                <w:szCs w:val="20"/>
              </w:rPr>
            </w:pPr>
            <w:r w:rsidRPr="00413CB7">
              <w:rPr>
                <w:szCs w:val="20"/>
              </w:rPr>
              <w:t>20.10.2014</w:t>
            </w:r>
          </w:p>
        </w:tc>
      </w:tr>
      <w:tr w:rsidR="00413CB7" w:rsidRPr="00413CB7" w14:paraId="64819BE9" w14:textId="77777777" w:rsidTr="005B36B0">
        <w:trPr>
          <w:trHeight w:val="20"/>
        </w:trPr>
        <w:tc>
          <w:tcPr>
            <w:tcW w:w="1756" w:type="pct"/>
            <w:noWrap/>
            <w:hideMark/>
          </w:tcPr>
          <w:p w14:paraId="2B5016CF" w14:textId="77777777" w:rsidR="00413CB7" w:rsidRPr="00413CB7" w:rsidRDefault="00413CB7" w:rsidP="00413CB7">
            <w:pPr>
              <w:spacing w:after="0"/>
              <w:jc w:val="left"/>
              <w:rPr>
                <w:szCs w:val="20"/>
              </w:rPr>
            </w:pPr>
            <w:r w:rsidRPr="00413CB7">
              <w:rPr>
                <w:szCs w:val="20"/>
              </w:rPr>
              <w:t>Patrick Murphy</w:t>
            </w:r>
          </w:p>
        </w:tc>
        <w:tc>
          <w:tcPr>
            <w:tcW w:w="1597" w:type="pct"/>
            <w:noWrap/>
            <w:hideMark/>
          </w:tcPr>
          <w:p w14:paraId="3A87C237"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0532889B" w14:textId="77777777" w:rsidR="00413CB7" w:rsidRPr="00413CB7" w:rsidRDefault="00413CB7" w:rsidP="00413CB7">
            <w:pPr>
              <w:spacing w:after="0"/>
              <w:ind w:right="113"/>
              <w:jc w:val="right"/>
              <w:rPr>
                <w:szCs w:val="20"/>
              </w:rPr>
            </w:pPr>
            <w:r w:rsidRPr="00413CB7">
              <w:rPr>
                <w:szCs w:val="20"/>
              </w:rPr>
              <w:t>10.28</w:t>
            </w:r>
          </w:p>
        </w:tc>
        <w:tc>
          <w:tcPr>
            <w:tcW w:w="770" w:type="pct"/>
            <w:noWrap/>
            <w:hideMark/>
          </w:tcPr>
          <w:p w14:paraId="7EAF66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0A3435" w14:textId="77777777" w:rsidR="00413CB7" w:rsidRPr="00413CB7" w:rsidRDefault="00413CB7" w:rsidP="00413CB7">
            <w:pPr>
              <w:spacing w:after="0"/>
              <w:jc w:val="right"/>
              <w:rPr>
                <w:szCs w:val="20"/>
              </w:rPr>
            </w:pPr>
            <w:r w:rsidRPr="00413CB7">
              <w:rPr>
                <w:szCs w:val="20"/>
              </w:rPr>
              <w:t>22.9.2014</w:t>
            </w:r>
          </w:p>
        </w:tc>
      </w:tr>
      <w:tr w:rsidR="00413CB7" w:rsidRPr="00413CB7" w14:paraId="5D787A0C" w14:textId="77777777" w:rsidTr="005B36B0">
        <w:trPr>
          <w:trHeight w:val="20"/>
        </w:trPr>
        <w:tc>
          <w:tcPr>
            <w:tcW w:w="1756" w:type="pct"/>
            <w:noWrap/>
            <w:hideMark/>
          </w:tcPr>
          <w:p w14:paraId="5B471E7F" w14:textId="77777777" w:rsidR="00413CB7" w:rsidRPr="00413CB7" w:rsidRDefault="00413CB7" w:rsidP="00413CB7">
            <w:pPr>
              <w:spacing w:after="0"/>
              <w:jc w:val="left"/>
              <w:rPr>
                <w:szCs w:val="20"/>
              </w:rPr>
            </w:pPr>
            <w:r w:rsidRPr="00413CB7">
              <w:rPr>
                <w:szCs w:val="20"/>
              </w:rPr>
              <w:t>Patrick Rees</w:t>
            </w:r>
          </w:p>
        </w:tc>
        <w:tc>
          <w:tcPr>
            <w:tcW w:w="1597" w:type="pct"/>
            <w:noWrap/>
            <w:hideMark/>
          </w:tcPr>
          <w:p w14:paraId="5269DAB5"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41F8332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9CF8A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0DC62C" w14:textId="77777777" w:rsidR="00413CB7" w:rsidRPr="00413CB7" w:rsidRDefault="00413CB7" w:rsidP="00413CB7">
            <w:pPr>
              <w:spacing w:after="0"/>
              <w:jc w:val="right"/>
              <w:rPr>
                <w:szCs w:val="20"/>
              </w:rPr>
            </w:pPr>
            <w:r w:rsidRPr="00413CB7">
              <w:rPr>
                <w:szCs w:val="20"/>
              </w:rPr>
              <w:t>24.5.2013</w:t>
            </w:r>
          </w:p>
        </w:tc>
      </w:tr>
      <w:tr w:rsidR="00413CB7" w:rsidRPr="00413CB7" w14:paraId="3F004401" w14:textId="77777777" w:rsidTr="005B36B0">
        <w:trPr>
          <w:trHeight w:val="20"/>
        </w:trPr>
        <w:tc>
          <w:tcPr>
            <w:tcW w:w="1756" w:type="pct"/>
            <w:noWrap/>
            <w:hideMark/>
          </w:tcPr>
          <w:p w14:paraId="71EF060F" w14:textId="77777777" w:rsidR="00413CB7" w:rsidRPr="00413CB7" w:rsidRDefault="00413CB7" w:rsidP="00413CB7">
            <w:pPr>
              <w:spacing w:after="0"/>
              <w:jc w:val="left"/>
              <w:rPr>
                <w:szCs w:val="20"/>
              </w:rPr>
            </w:pPr>
            <w:r w:rsidRPr="00413CB7">
              <w:rPr>
                <w:szCs w:val="20"/>
              </w:rPr>
              <w:t>Patrick Ryan</w:t>
            </w:r>
          </w:p>
        </w:tc>
        <w:tc>
          <w:tcPr>
            <w:tcW w:w="1597" w:type="pct"/>
            <w:noWrap/>
            <w:hideMark/>
          </w:tcPr>
          <w:p w14:paraId="79C85645"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15A299C4" w14:textId="77777777" w:rsidR="00413CB7" w:rsidRPr="00413CB7" w:rsidRDefault="00413CB7" w:rsidP="00413CB7">
            <w:pPr>
              <w:spacing w:after="0"/>
              <w:ind w:right="113"/>
              <w:jc w:val="right"/>
              <w:rPr>
                <w:szCs w:val="20"/>
              </w:rPr>
            </w:pPr>
            <w:r w:rsidRPr="00413CB7">
              <w:rPr>
                <w:szCs w:val="20"/>
              </w:rPr>
              <w:t>136.92</w:t>
            </w:r>
          </w:p>
        </w:tc>
        <w:tc>
          <w:tcPr>
            <w:tcW w:w="770" w:type="pct"/>
            <w:noWrap/>
            <w:hideMark/>
          </w:tcPr>
          <w:p w14:paraId="19F1C2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AE625C" w14:textId="77777777" w:rsidR="00413CB7" w:rsidRPr="00413CB7" w:rsidRDefault="00413CB7" w:rsidP="00413CB7">
            <w:pPr>
              <w:spacing w:after="0"/>
              <w:jc w:val="right"/>
              <w:rPr>
                <w:szCs w:val="20"/>
              </w:rPr>
            </w:pPr>
            <w:r w:rsidRPr="00413CB7">
              <w:rPr>
                <w:szCs w:val="20"/>
              </w:rPr>
              <w:t>4.7.2013</w:t>
            </w:r>
          </w:p>
        </w:tc>
      </w:tr>
      <w:tr w:rsidR="00413CB7" w:rsidRPr="00413CB7" w14:paraId="01BA01B2" w14:textId="77777777" w:rsidTr="005B36B0">
        <w:trPr>
          <w:trHeight w:val="20"/>
        </w:trPr>
        <w:tc>
          <w:tcPr>
            <w:tcW w:w="1756" w:type="pct"/>
            <w:noWrap/>
            <w:hideMark/>
          </w:tcPr>
          <w:p w14:paraId="083DB960" w14:textId="77777777" w:rsidR="00413CB7" w:rsidRPr="00413CB7" w:rsidRDefault="00413CB7" w:rsidP="00413CB7">
            <w:pPr>
              <w:spacing w:after="0"/>
              <w:jc w:val="left"/>
              <w:rPr>
                <w:szCs w:val="20"/>
              </w:rPr>
            </w:pPr>
            <w:r w:rsidRPr="00413CB7">
              <w:rPr>
                <w:szCs w:val="20"/>
              </w:rPr>
              <w:t>Paul and Michelle Robins</w:t>
            </w:r>
          </w:p>
        </w:tc>
        <w:tc>
          <w:tcPr>
            <w:tcW w:w="1597" w:type="pct"/>
            <w:noWrap/>
            <w:hideMark/>
          </w:tcPr>
          <w:p w14:paraId="42FD57A4" w14:textId="77777777" w:rsidR="00413CB7" w:rsidRPr="00413CB7" w:rsidRDefault="00413CB7" w:rsidP="00413CB7">
            <w:pPr>
              <w:spacing w:after="0"/>
              <w:ind w:left="113"/>
              <w:jc w:val="left"/>
              <w:rPr>
                <w:szCs w:val="20"/>
              </w:rPr>
            </w:pPr>
            <w:r w:rsidRPr="00413CB7">
              <w:rPr>
                <w:szCs w:val="20"/>
              </w:rPr>
              <w:t>STOCKWELL, SA 5355</w:t>
            </w:r>
          </w:p>
        </w:tc>
        <w:tc>
          <w:tcPr>
            <w:tcW w:w="424" w:type="pct"/>
            <w:noWrap/>
            <w:hideMark/>
          </w:tcPr>
          <w:p w14:paraId="0C17F829" w14:textId="77777777" w:rsidR="00413CB7" w:rsidRPr="00413CB7" w:rsidRDefault="00413CB7" w:rsidP="00413CB7">
            <w:pPr>
              <w:spacing w:after="0"/>
              <w:ind w:right="113"/>
              <w:jc w:val="right"/>
              <w:rPr>
                <w:szCs w:val="20"/>
              </w:rPr>
            </w:pPr>
            <w:r w:rsidRPr="00413CB7">
              <w:rPr>
                <w:szCs w:val="20"/>
              </w:rPr>
              <w:t>36.12</w:t>
            </w:r>
          </w:p>
        </w:tc>
        <w:tc>
          <w:tcPr>
            <w:tcW w:w="770" w:type="pct"/>
            <w:noWrap/>
            <w:hideMark/>
          </w:tcPr>
          <w:p w14:paraId="0E97FE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0F659C" w14:textId="77777777" w:rsidR="00413CB7" w:rsidRPr="00413CB7" w:rsidRDefault="00413CB7" w:rsidP="00413CB7">
            <w:pPr>
              <w:spacing w:after="0"/>
              <w:jc w:val="right"/>
              <w:rPr>
                <w:szCs w:val="20"/>
              </w:rPr>
            </w:pPr>
            <w:r w:rsidRPr="00413CB7">
              <w:rPr>
                <w:szCs w:val="20"/>
              </w:rPr>
              <w:t>9.1.2013</w:t>
            </w:r>
          </w:p>
        </w:tc>
      </w:tr>
      <w:tr w:rsidR="00413CB7" w:rsidRPr="00413CB7" w14:paraId="324D16EA" w14:textId="77777777" w:rsidTr="005B36B0">
        <w:trPr>
          <w:trHeight w:val="20"/>
        </w:trPr>
        <w:tc>
          <w:tcPr>
            <w:tcW w:w="1756" w:type="pct"/>
            <w:noWrap/>
            <w:hideMark/>
          </w:tcPr>
          <w:p w14:paraId="57DFAC0E" w14:textId="77777777" w:rsidR="00413CB7" w:rsidRPr="00413CB7" w:rsidRDefault="00413CB7" w:rsidP="00413CB7">
            <w:pPr>
              <w:spacing w:after="0"/>
              <w:jc w:val="left"/>
              <w:rPr>
                <w:szCs w:val="20"/>
              </w:rPr>
            </w:pPr>
            <w:r w:rsidRPr="00413CB7">
              <w:rPr>
                <w:szCs w:val="20"/>
              </w:rPr>
              <w:t>Paul Baker</w:t>
            </w:r>
          </w:p>
        </w:tc>
        <w:tc>
          <w:tcPr>
            <w:tcW w:w="1597" w:type="pct"/>
            <w:noWrap/>
            <w:hideMark/>
          </w:tcPr>
          <w:p w14:paraId="3AD87D3D"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1E496A13"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017717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C86164" w14:textId="77777777" w:rsidR="00413CB7" w:rsidRPr="00413CB7" w:rsidRDefault="00413CB7" w:rsidP="00413CB7">
            <w:pPr>
              <w:spacing w:after="0"/>
              <w:jc w:val="right"/>
              <w:rPr>
                <w:szCs w:val="20"/>
              </w:rPr>
            </w:pPr>
            <w:r w:rsidRPr="00413CB7">
              <w:rPr>
                <w:szCs w:val="20"/>
              </w:rPr>
              <w:t>12.4.2013</w:t>
            </w:r>
          </w:p>
        </w:tc>
      </w:tr>
      <w:tr w:rsidR="00413CB7" w:rsidRPr="00413CB7" w14:paraId="2BB5C5E5" w14:textId="77777777" w:rsidTr="005B36B0">
        <w:trPr>
          <w:trHeight w:val="20"/>
        </w:trPr>
        <w:tc>
          <w:tcPr>
            <w:tcW w:w="1756" w:type="pct"/>
            <w:noWrap/>
            <w:hideMark/>
          </w:tcPr>
          <w:p w14:paraId="5274EF4A" w14:textId="77777777" w:rsidR="00413CB7" w:rsidRPr="00413CB7" w:rsidRDefault="00413CB7" w:rsidP="00413CB7">
            <w:pPr>
              <w:spacing w:after="0"/>
              <w:jc w:val="left"/>
              <w:rPr>
                <w:szCs w:val="20"/>
              </w:rPr>
            </w:pPr>
            <w:r w:rsidRPr="00413CB7">
              <w:rPr>
                <w:szCs w:val="20"/>
              </w:rPr>
              <w:t>Paul Bayer</w:t>
            </w:r>
          </w:p>
        </w:tc>
        <w:tc>
          <w:tcPr>
            <w:tcW w:w="1597" w:type="pct"/>
            <w:noWrap/>
            <w:hideMark/>
          </w:tcPr>
          <w:p w14:paraId="6B0CD361" w14:textId="77777777"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14:paraId="661626D9"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ADD41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20F077" w14:textId="77777777" w:rsidR="00413CB7" w:rsidRPr="00413CB7" w:rsidRDefault="00413CB7" w:rsidP="00413CB7">
            <w:pPr>
              <w:spacing w:after="0"/>
              <w:jc w:val="right"/>
              <w:rPr>
                <w:szCs w:val="20"/>
              </w:rPr>
            </w:pPr>
            <w:r w:rsidRPr="00413CB7">
              <w:rPr>
                <w:szCs w:val="20"/>
              </w:rPr>
              <w:t>17.10.2014</w:t>
            </w:r>
          </w:p>
        </w:tc>
      </w:tr>
      <w:tr w:rsidR="00413CB7" w:rsidRPr="00413CB7" w14:paraId="5884F733" w14:textId="77777777" w:rsidTr="005B36B0">
        <w:trPr>
          <w:trHeight w:val="20"/>
        </w:trPr>
        <w:tc>
          <w:tcPr>
            <w:tcW w:w="1756" w:type="pct"/>
            <w:noWrap/>
            <w:hideMark/>
          </w:tcPr>
          <w:p w14:paraId="7775B2A9" w14:textId="77777777" w:rsidR="00413CB7" w:rsidRPr="00413CB7" w:rsidRDefault="00413CB7" w:rsidP="00413CB7">
            <w:pPr>
              <w:spacing w:after="0"/>
              <w:jc w:val="left"/>
              <w:rPr>
                <w:szCs w:val="20"/>
              </w:rPr>
            </w:pPr>
            <w:r w:rsidRPr="00413CB7">
              <w:rPr>
                <w:szCs w:val="20"/>
              </w:rPr>
              <w:t>Paul Bloom</w:t>
            </w:r>
          </w:p>
        </w:tc>
        <w:tc>
          <w:tcPr>
            <w:tcW w:w="1597" w:type="pct"/>
            <w:noWrap/>
            <w:hideMark/>
          </w:tcPr>
          <w:p w14:paraId="795400BE"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26AD62E6"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4B7DE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DA29DD" w14:textId="77777777" w:rsidR="00413CB7" w:rsidRPr="00413CB7" w:rsidRDefault="00413CB7" w:rsidP="00413CB7">
            <w:pPr>
              <w:spacing w:after="0"/>
              <w:jc w:val="right"/>
              <w:rPr>
                <w:szCs w:val="20"/>
              </w:rPr>
            </w:pPr>
            <w:r w:rsidRPr="00413CB7">
              <w:rPr>
                <w:szCs w:val="20"/>
              </w:rPr>
              <w:t>25.5.2013</w:t>
            </w:r>
          </w:p>
        </w:tc>
      </w:tr>
      <w:tr w:rsidR="00413CB7" w:rsidRPr="00413CB7" w14:paraId="1307CB06" w14:textId="77777777" w:rsidTr="005B36B0">
        <w:trPr>
          <w:trHeight w:val="20"/>
        </w:trPr>
        <w:tc>
          <w:tcPr>
            <w:tcW w:w="1756" w:type="pct"/>
            <w:noWrap/>
            <w:hideMark/>
          </w:tcPr>
          <w:p w14:paraId="000C395F" w14:textId="77777777" w:rsidR="00413CB7" w:rsidRPr="00413CB7" w:rsidRDefault="00413CB7" w:rsidP="00413CB7">
            <w:pPr>
              <w:spacing w:after="0"/>
              <w:jc w:val="left"/>
              <w:rPr>
                <w:szCs w:val="20"/>
              </w:rPr>
            </w:pPr>
            <w:r w:rsidRPr="00413CB7">
              <w:rPr>
                <w:szCs w:val="20"/>
              </w:rPr>
              <w:t>Paul Boakes</w:t>
            </w:r>
          </w:p>
        </w:tc>
        <w:tc>
          <w:tcPr>
            <w:tcW w:w="1597" w:type="pct"/>
            <w:noWrap/>
            <w:hideMark/>
          </w:tcPr>
          <w:p w14:paraId="70019CD1" w14:textId="77777777" w:rsidR="00413CB7" w:rsidRPr="00413CB7" w:rsidRDefault="00413CB7" w:rsidP="00413CB7">
            <w:pPr>
              <w:spacing w:after="0"/>
              <w:ind w:left="113"/>
              <w:jc w:val="left"/>
              <w:rPr>
                <w:szCs w:val="20"/>
              </w:rPr>
            </w:pPr>
            <w:r w:rsidRPr="00413CB7">
              <w:rPr>
                <w:szCs w:val="20"/>
              </w:rPr>
              <w:t>PROSPECT HILL, SA 5201</w:t>
            </w:r>
          </w:p>
        </w:tc>
        <w:tc>
          <w:tcPr>
            <w:tcW w:w="424" w:type="pct"/>
            <w:noWrap/>
            <w:hideMark/>
          </w:tcPr>
          <w:p w14:paraId="08E9FDAF" w14:textId="77777777" w:rsidR="00413CB7" w:rsidRPr="00413CB7" w:rsidRDefault="00413CB7" w:rsidP="00413CB7">
            <w:pPr>
              <w:spacing w:after="0"/>
              <w:ind w:right="113"/>
              <w:jc w:val="right"/>
              <w:rPr>
                <w:szCs w:val="20"/>
              </w:rPr>
            </w:pPr>
            <w:r w:rsidRPr="00413CB7">
              <w:rPr>
                <w:szCs w:val="20"/>
              </w:rPr>
              <w:t>79.00</w:t>
            </w:r>
          </w:p>
        </w:tc>
        <w:tc>
          <w:tcPr>
            <w:tcW w:w="770" w:type="pct"/>
            <w:noWrap/>
            <w:hideMark/>
          </w:tcPr>
          <w:p w14:paraId="13B5D8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31FEC6" w14:textId="77777777" w:rsidR="00413CB7" w:rsidRPr="00413CB7" w:rsidRDefault="00413CB7" w:rsidP="00413CB7">
            <w:pPr>
              <w:spacing w:after="0"/>
              <w:jc w:val="right"/>
              <w:rPr>
                <w:szCs w:val="20"/>
              </w:rPr>
            </w:pPr>
            <w:r w:rsidRPr="00413CB7">
              <w:rPr>
                <w:szCs w:val="20"/>
              </w:rPr>
              <w:t>29.8.2014</w:t>
            </w:r>
          </w:p>
        </w:tc>
      </w:tr>
      <w:tr w:rsidR="00413CB7" w:rsidRPr="00413CB7" w14:paraId="67AF7CF0" w14:textId="77777777" w:rsidTr="005B36B0">
        <w:trPr>
          <w:trHeight w:val="20"/>
        </w:trPr>
        <w:tc>
          <w:tcPr>
            <w:tcW w:w="1756" w:type="pct"/>
            <w:noWrap/>
            <w:hideMark/>
          </w:tcPr>
          <w:p w14:paraId="2D045788" w14:textId="77777777" w:rsidR="00413CB7" w:rsidRPr="00413CB7" w:rsidRDefault="00413CB7" w:rsidP="00413CB7">
            <w:pPr>
              <w:spacing w:after="0"/>
              <w:jc w:val="left"/>
              <w:rPr>
                <w:szCs w:val="20"/>
              </w:rPr>
            </w:pPr>
            <w:r w:rsidRPr="00413CB7">
              <w:rPr>
                <w:szCs w:val="20"/>
              </w:rPr>
              <w:t>Paul Charles</w:t>
            </w:r>
          </w:p>
        </w:tc>
        <w:tc>
          <w:tcPr>
            <w:tcW w:w="1597" w:type="pct"/>
            <w:noWrap/>
            <w:hideMark/>
          </w:tcPr>
          <w:p w14:paraId="1A9ED8A5"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5AE9FC6B" w14:textId="77777777" w:rsidR="00413CB7" w:rsidRPr="00413CB7" w:rsidRDefault="00413CB7" w:rsidP="00413CB7">
            <w:pPr>
              <w:spacing w:after="0"/>
              <w:ind w:right="113"/>
              <w:jc w:val="right"/>
              <w:rPr>
                <w:szCs w:val="20"/>
              </w:rPr>
            </w:pPr>
            <w:r w:rsidRPr="00413CB7">
              <w:rPr>
                <w:szCs w:val="20"/>
              </w:rPr>
              <w:t>126.76</w:t>
            </w:r>
          </w:p>
        </w:tc>
        <w:tc>
          <w:tcPr>
            <w:tcW w:w="770" w:type="pct"/>
            <w:noWrap/>
            <w:hideMark/>
          </w:tcPr>
          <w:p w14:paraId="5D8583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1FA951" w14:textId="77777777" w:rsidR="00413CB7" w:rsidRPr="00413CB7" w:rsidRDefault="00413CB7" w:rsidP="00413CB7">
            <w:pPr>
              <w:spacing w:after="0"/>
              <w:jc w:val="right"/>
              <w:rPr>
                <w:szCs w:val="20"/>
              </w:rPr>
            </w:pPr>
            <w:r w:rsidRPr="00413CB7">
              <w:rPr>
                <w:szCs w:val="20"/>
              </w:rPr>
              <w:t>17.6.2014</w:t>
            </w:r>
          </w:p>
        </w:tc>
      </w:tr>
      <w:tr w:rsidR="00413CB7" w:rsidRPr="00413CB7" w14:paraId="31FA17E0" w14:textId="77777777" w:rsidTr="005B36B0">
        <w:trPr>
          <w:trHeight w:val="20"/>
        </w:trPr>
        <w:tc>
          <w:tcPr>
            <w:tcW w:w="1756" w:type="pct"/>
            <w:noWrap/>
            <w:hideMark/>
          </w:tcPr>
          <w:p w14:paraId="5258EE56" w14:textId="77777777" w:rsidR="00413CB7" w:rsidRPr="00413CB7" w:rsidRDefault="00413CB7" w:rsidP="00413CB7">
            <w:pPr>
              <w:spacing w:after="0"/>
              <w:jc w:val="left"/>
              <w:rPr>
                <w:szCs w:val="20"/>
              </w:rPr>
            </w:pPr>
            <w:r w:rsidRPr="00413CB7">
              <w:rPr>
                <w:szCs w:val="20"/>
              </w:rPr>
              <w:t>Paul Chilman</w:t>
            </w:r>
          </w:p>
        </w:tc>
        <w:tc>
          <w:tcPr>
            <w:tcW w:w="1597" w:type="pct"/>
            <w:noWrap/>
            <w:hideMark/>
          </w:tcPr>
          <w:p w14:paraId="38BC2957"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258ACF1D"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593863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50E8A6" w14:textId="77777777" w:rsidR="00413CB7" w:rsidRPr="00413CB7" w:rsidRDefault="00413CB7" w:rsidP="00413CB7">
            <w:pPr>
              <w:spacing w:after="0"/>
              <w:jc w:val="right"/>
              <w:rPr>
                <w:szCs w:val="20"/>
              </w:rPr>
            </w:pPr>
            <w:r w:rsidRPr="00413CB7">
              <w:rPr>
                <w:szCs w:val="20"/>
              </w:rPr>
              <w:t>24.4.2013</w:t>
            </w:r>
          </w:p>
        </w:tc>
      </w:tr>
      <w:tr w:rsidR="00413CB7" w:rsidRPr="00413CB7" w14:paraId="35B5FAA7" w14:textId="77777777" w:rsidTr="005B36B0">
        <w:trPr>
          <w:trHeight w:val="20"/>
        </w:trPr>
        <w:tc>
          <w:tcPr>
            <w:tcW w:w="1756" w:type="pct"/>
            <w:noWrap/>
            <w:hideMark/>
          </w:tcPr>
          <w:p w14:paraId="6272B19B" w14:textId="77777777" w:rsidR="00413CB7" w:rsidRPr="00413CB7" w:rsidRDefault="00413CB7" w:rsidP="00413CB7">
            <w:pPr>
              <w:spacing w:after="0"/>
              <w:jc w:val="left"/>
              <w:rPr>
                <w:szCs w:val="20"/>
              </w:rPr>
            </w:pPr>
            <w:r w:rsidRPr="00413CB7">
              <w:rPr>
                <w:szCs w:val="20"/>
              </w:rPr>
              <w:t>Paul Colgan</w:t>
            </w:r>
          </w:p>
        </w:tc>
        <w:tc>
          <w:tcPr>
            <w:tcW w:w="1597" w:type="pct"/>
            <w:noWrap/>
            <w:hideMark/>
          </w:tcPr>
          <w:p w14:paraId="65148137"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5EAE0920"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5A0EA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60E821" w14:textId="77777777" w:rsidR="00413CB7" w:rsidRPr="00413CB7" w:rsidRDefault="00413CB7" w:rsidP="00413CB7">
            <w:pPr>
              <w:spacing w:after="0"/>
              <w:jc w:val="right"/>
              <w:rPr>
                <w:szCs w:val="20"/>
              </w:rPr>
            </w:pPr>
            <w:r w:rsidRPr="00413CB7">
              <w:rPr>
                <w:szCs w:val="20"/>
              </w:rPr>
              <w:t>6.3.2014</w:t>
            </w:r>
          </w:p>
        </w:tc>
      </w:tr>
      <w:tr w:rsidR="00413CB7" w:rsidRPr="00413CB7" w14:paraId="0C9F040E" w14:textId="77777777" w:rsidTr="005B36B0">
        <w:trPr>
          <w:trHeight w:val="20"/>
        </w:trPr>
        <w:tc>
          <w:tcPr>
            <w:tcW w:w="1756" w:type="pct"/>
            <w:noWrap/>
            <w:hideMark/>
          </w:tcPr>
          <w:p w14:paraId="215DA925" w14:textId="77777777" w:rsidR="00413CB7" w:rsidRPr="00413CB7" w:rsidRDefault="00413CB7" w:rsidP="00413CB7">
            <w:pPr>
              <w:spacing w:after="0"/>
              <w:jc w:val="left"/>
              <w:rPr>
                <w:szCs w:val="20"/>
              </w:rPr>
            </w:pPr>
            <w:r w:rsidRPr="00413CB7">
              <w:rPr>
                <w:szCs w:val="20"/>
              </w:rPr>
              <w:t>Paul Cooper</w:t>
            </w:r>
          </w:p>
        </w:tc>
        <w:tc>
          <w:tcPr>
            <w:tcW w:w="1597" w:type="pct"/>
            <w:noWrap/>
            <w:hideMark/>
          </w:tcPr>
          <w:p w14:paraId="212EA711"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15CBFA9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D5A1E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5C2FB6" w14:textId="77777777" w:rsidR="00413CB7" w:rsidRPr="00413CB7" w:rsidRDefault="00413CB7" w:rsidP="00413CB7">
            <w:pPr>
              <w:spacing w:after="0"/>
              <w:jc w:val="right"/>
              <w:rPr>
                <w:szCs w:val="20"/>
              </w:rPr>
            </w:pPr>
            <w:r w:rsidRPr="00413CB7">
              <w:rPr>
                <w:szCs w:val="20"/>
              </w:rPr>
              <w:t>2.5.2013</w:t>
            </w:r>
          </w:p>
        </w:tc>
      </w:tr>
      <w:tr w:rsidR="00413CB7" w:rsidRPr="00413CB7" w14:paraId="59DE0543" w14:textId="77777777" w:rsidTr="005B36B0">
        <w:trPr>
          <w:trHeight w:val="20"/>
        </w:trPr>
        <w:tc>
          <w:tcPr>
            <w:tcW w:w="1756" w:type="pct"/>
            <w:noWrap/>
            <w:hideMark/>
          </w:tcPr>
          <w:p w14:paraId="4B6B43A2" w14:textId="77777777" w:rsidR="00413CB7" w:rsidRPr="00413CB7" w:rsidRDefault="00413CB7" w:rsidP="00413CB7">
            <w:pPr>
              <w:spacing w:after="0"/>
              <w:jc w:val="left"/>
              <w:rPr>
                <w:szCs w:val="20"/>
              </w:rPr>
            </w:pPr>
            <w:r w:rsidRPr="00413CB7">
              <w:rPr>
                <w:szCs w:val="20"/>
              </w:rPr>
              <w:t>Paul Cruise</w:t>
            </w:r>
          </w:p>
        </w:tc>
        <w:tc>
          <w:tcPr>
            <w:tcW w:w="1597" w:type="pct"/>
            <w:noWrap/>
            <w:hideMark/>
          </w:tcPr>
          <w:p w14:paraId="6D0E80AE"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606B8374" w14:textId="77777777" w:rsidR="00413CB7" w:rsidRPr="00413CB7" w:rsidRDefault="00413CB7" w:rsidP="00413CB7">
            <w:pPr>
              <w:spacing w:after="0"/>
              <w:ind w:right="113"/>
              <w:jc w:val="right"/>
              <w:rPr>
                <w:szCs w:val="20"/>
              </w:rPr>
            </w:pPr>
            <w:r w:rsidRPr="00413CB7">
              <w:rPr>
                <w:szCs w:val="20"/>
              </w:rPr>
              <w:t>17.75</w:t>
            </w:r>
          </w:p>
        </w:tc>
        <w:tc>
          <w:tcPr>
            <w:tcW w:w="770" w:type="pct"/>
            <w:noWrap/>
            <w:hideMark/>
          </w:tcPr>
          <w:p w14:paraId="179ED6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A63221" w14:textId="77777777" w:rsidR="00413CB7" w:rsidRPr="00413CB7" w:rsidRDefault="00413CB7" w:rsidP="00413CB7">
            <w:pPr>
              <w:spacing w:after="0"/>
              <w:jc w:val="right"/>
              <w:rPr>
                <w:szCs w:val="20"/>
              </w:rPr>
            </w:pPr>
            <w:r w:rsidRPr="00413CB7">
              <w:rPr>
                <w:szCs w:val="20"/>
              </w:rPr>
              <w:t>5.8.2013</w:t>
            </w:r>
          </w:p>
        </w:tc>
      </w:tr>
      <w:tr w:rsidR="00413CB7" w:rsidRPr="00413CB7" w14:paraId="7C12E9C3" w14:textId="77777777" w:rsidTr="005B36B0">
        <w:trPr>
          <w:trHeight w:val="20"/>
        </w:trPr>
        <w:tc>
          <w:tcPr>
            <w:tcW w:w="1756" w:type="pct"/>
            <w:noWrap/>
            <w:hideMark/>
          </w:tcPr>
          <w:p w14:paraId="357CBD0C" w14:textId="77777777" w:rsidR="00413CB7" w:rsidRPr="00413CB7" w:rsidRDefault="00413CB7" w:rsidP="00413CB7">
            <w:pPr>
              <w:spacing w:after="0"/>
              <w:jc w:val="left"/>
              <w:rPr>
                <w:szCs w:val="20"/>
              </w:rPr>
            </w:pPr>
            <w:r w:rsidRPr="00413CB7">
              <w:rPr>
                <w:szCs w:val="20"/>
              </w:rPr>
              <w:t>Paul Depalma</w:t>
            </w:r>
          </w:p>
        </w:tc>
        <w:tc>
          <w:tcPr>
            <w:tcW w:w="1597" w:type="pct"/>
            <w:noWrap/>
            <w:hideMark/>
          </w:tcPr>
          <w:p w14:paraId="0D6D49CF"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34B53283" w14:textId="77777777" w:rsidR="00413CB7" w:rsidRPr="00413CB7" w:rsidRDefault="00413CB7" w:rsidP="00413CB7">
            <w:pPr>
              <w:spacing w:after="0"/>
              <w:ind w:right="113"/>
              <w:jc w:val="right"/>
              <w:rPr>
                <w:szCs w:val="20"/>
              </w:rPr>
            </w:pPr>
            <w:r w:rsidRPr="00413CB7">
              <w:rPr>
                <w:szCs w:val="20"/>
              </w:rPr>
              <w:t>110.07</w:t>
            </w:r>
          </w:p>
        </w:tc>
        <w:tc>
          <w:tcPr>
            <w:tcW w:w="770" w:type="pct"/>
            <w:noWrap/>
            <w:hideMark/>
          </w:tcPr>
          <w:p w14:paraId="265F9A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C210FF" w14:textId="77777777" w:rsidR="00413CB7" w:rsidRPr="00413CB7" w:rsidRDefault="00413CB7" w:rsidP="00413CB7">
            <w:pPr>
              <w:spacing w:after="0"/>
              <w:jc w:val="right"/>
              <w:rPr>
                <w:szCs w:val="20"/>
              </w:rPr>
            </w:pPr>
            <w:r w:rsidRPr="00413CB7">
              <w:rPr>
                <w:szCs w:val="20"/>
              </w:rPr>
              <w:t>7.3.2014</w:t>
            </w:r>
          </w:p>
        </w:tc>
      </w:tr>
      <w:tr w:rsidR="00413CB7" w:rsidRPr="00413CB7" w14:paraId="14519026" w14:textId="77777777" w:rsidTr="005B36B0">
        <w:trPr>
          <w:trHeight w:val="20"/>
        </w:trPr>
        <w:tc>
          <w:tcPr>
            <w:tcW w:w="1756" w:type="pct"/>
            <w:noWrap/>
            <w:hideMark/>
          </w:tcPr>
          <w:p w14:paraId="7C9EE9F4" w14:textId="77777777" w:rsidR="00413CB7" w:rsidRPr="00413CB7" w:rsidRDefault="00413CB7" w:rsidP="00413CB7">
            <w:pPr>
              <w:spacing w:after="0"/>
              <w:jc w:val="left"/>
              <w:rPr>
                <w:szCs w:val="20"/>
              </w:rPr>
            </w:pPr>
            <w:r w:rsidRPr="00413CB7">
              <w:rPr>
                <w:szCs w:val="20"/>
              </w:rPr>
              <w:t>Paul Dibley</w:t>
            </w:r>
          </w:p>
        </w:tc>
        <w:tc>
          <w:tcPr>
            <w:tcW w:w="1597" w:type="pct"/>
            <w:noWrap/>
            <w:hideMark/>
          </w:tcPr>
          <w:p w14:paraId="77822940"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577586F1"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52C6AD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05B084" w14:textId="77777777" w:rsidR="00413CB7" w:rsidRPr="00413CB7" w:rsidRDefault="00413CB7" w:rsidP="00413CB7">
            <w:pPr>
              <w:spacing w:after="0"/>
              <w:jc w:val="right"/>
              <w:rPr>
                <w:szCs w:val="20"/>
              </w:rPr>
            </w:pPr>
            <w:r w:rsidRPr="00413CB7">
              <w:rPr>
                <w:szCs w:val="20"/>
              </w:rPr>
              <w:t>12.3.2013</w:t>
            </w:r>
          </w:p>
        </w:tc>
      </w:tr>
      <w:tr w:rsidR="00413CB7" w:rsidRPr="00413CB7" w14:paraId="5CEDB1AC" w14:textId="77777777" w:rsidTr="005B36B0">
        <w:trPr>
          <w:trHeight w:val="20"/>
        </w:trPr>
        <w:tc>
          <w:tcPr>
            <w:tcW w:w="1756" w:type="pct"/>
            <w:noWrap/>
            <w:hideMark/>
          </w:tcPr>
          <w:p w14:paraId="1813AD44" w14:textId="77777777" w:rsidR="00413CB7" w:rsidRPr="00413CB7" w:rsidRDefault="00413CB7" w:rsidP="00413CB7">
            <w:pPr>
              <w:spacing w:after="0"/>
              <w:jc w:val="left"/>
              <w:rPr>
                <w:szCs w:val="20"/>
              </w:rPr>
            </w:pPr>
            <w:r w:rsidRPr="00413CB7">
              <w:rPr>
                <w:szCs w:val="20"/>
              </w:rPr>
              <w:t>Paul Dwyer</w:t>
            </w:r>
          </w:p>
        </w:tc>
        <w:tc>
          <w:tcPr>
            <w:tcW w:w="1597" w:type="pct"/>
            <w:noWrap/>
            <w:hideMark/>
          </w:tcPr>
          <w:p w14:paraId="45EACAAA"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5B6DC81A" w14:textId="77777777" w:rsidR="00413CB7" w:rsidRPr="00413CB7" w:rsidRDefault="00413CB7" w:rsidP="00413CB7">
            <w:pPr>
              <w:spacing w:after="0"/>
              <w:ind w:right="113"/>
              <w:jc w:val="right"/>
              <w:rPr>
                <w:szCs w:val="20"/>
              </w:rPr>
            </w:pPr>
            <w:r w:rsidRPr="00413CB7">
              <w:rPr>
                <w:szCs w:val="20"/>
              </w:rPr>
              <w:t>10.84</w:t>
            </w:r>
          </w:p>
        </w:tc>
        <w:tc>
          <w:tcPr>
            <w:tcW w:w="770" w:type="pct"/>
            <w:noWrap/>
            <w:hideMark/>
          </w:tcPr>
          <w:p w14:paraId="1DA280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2141FE" w14:textId="77777777" w:rsidR="00413CB7" w:rsidRPr="00413CB7" w:rsidRDefault="00413CB7" w:rsidP="00413CB7">
            <w:pPr>
              <w:spacing w:after="0"/>
              <w:jc w:val="right"/>
              <w:rPr>
                <w:szCs w:val="20"/>
              </w:rPr>
            </w:pPr>
            <w:r w:rsidRPr="00413CB7">
              <w:rPr>
                <w:szCs w:val="20"/>
              </w:rPr>
              <w:t>14.7.2014</w:t>
            </w:r>
          </w:p>
        </w:tc>
      </w:tr>
      <w:tr w:rsidR="00413CB7" w:rsidRPr="00413CB7" w14:paraId="694E64CA" w14:textId="77777777" w:rsidTr="005B36B0">
        <w:trPr>
          <w:trHeight w:val="20"/>
        </w:trPr>
        <w:tc>
          <w:tcPr>
            <w:tcW w:w="1756" w:type="pct"/>
            <w:noWrap/>
            <w:hideMark/>
          </w:tcPr>
          <w:p w14:paraId="25C5EBD4" w14:textId="77777777" w:rsidR="00413CB7" w:rsidRPr="00413CB7" w:rsidRDefault="00413CB7" w:rsidP="00413CB7">
            <w:pPr>
              <w:spacing w:after="0"/>
              <w:jc w:val="left"/>
              <w:rPr>
                <w:szCs w:val="20"/>
              </w:rPr>
            </w:pPr>
            <w:r w:rsidRPr="00413CB7">
              <w:rPr>
                <w:szCs w:val="20"/>
              </w:rPr>
              <w:t>Paul Elliot</w:t>
            </w:r>
          </w:p>
        </w:tc>
        <w:tc>
          <w:tcPr>
            <w:tcW w:w="1597" w:type="pct"/>
            <w:noWrap/>
            <w:hideMark/>
          </w:tcPr>
          <w:p w14:paraId="34F4DD69"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30DEE43B"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1E672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B6A115" w14:textId="77777777" w:rsidR="00413CB7" w:rsidRPr="00413CB7" w:rsidRDefault="00413CB7" w:rsidP="00413CB7">
            <w:pPr>
              <w:spacing w:after="0"/>
              <w:jc w:val="right"/>
              <w:rPr>
                <w:szCs w:val="20"/>
              </w:rPr>
            </w:pPr>
            <w:r w:rsidRPr="00413CB7">
              <w:rPr>
                <w:szCs w:val="20"/>
              </w:rPr>
              <w:t>9.5.2013</w:t>
            </w:r>
          </w:p>
        </w:tc>
      </w:tr>
      <w:tr w:rsidR="00413CB7" w:rsidRPr="00413CB7" w14:paraId="19A5CF5C" w14:textId="77777777" w:rsidTr="005B36B0">
        <w:trPr>
          <w:trHeight w:val="20"/>
        </w:trPr>
        <w:tc>
          <w:tcPr>
            <w:tcW w:w="1756" w:type="pct"/>
            <w:noWrap/>
            <w:hideMark/>
          </w:tcPr>
          <w:p w14:paraId="7F7D8221" w14:textId="77777777" w:rsidR="00413CB7" w:rsidRPr="00413CB7" w:rsidRDefault="00413CB7" w:rsidP="00413CB7">
            <w:pPr>
              <w:spacing w:after="0"/>
              <w:jc w:val="left"/>
              <w:rPr>
                <w:szCs w:val="20"/>
              </w:rPr>
            </w:pPr>
            <w:r w:rsidRPr="00413CB7">
              <w:rPr>
                <w:szCs w:val="20"/>
              </w:rPr>
              <w:t>Paul Higgs</w:t>
            </w:r>
          </w:p>
        </w:tc>
        <w:tc>
          <w:tcPr>
            <w:tcW w:w="1597" w:type="pct"/>
            <w:noWrap/>
            <w:hideMark/>
          </w:tcPr>
          <w:p w14:paraId="0CF629A5"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5AA869F1" w14:textId="77777777" w:rsidR="00413CB7" w:rsidRPr="00413CB7" w:rsidRDefault="00413CB7" w:rsidP="00413CB7">
            <w:pPr>
              <w:spacing w:after="0"/>
              <w:ind w:right="113"/>
              <w:jc w:val="right"/>
              <w:rPr>
                <w:szCs w:val="20"/>
              </w:rPr>
            </w:pPr>
            <w:r w:rsidRPr="00413CB7">
              <w:rPr>
                <w:szCs w:val="20"/>
              </w:rPr>
              <w:t>27.00</w:t>
            </w:r>
          </w:p>
        </w:tc>
        <w:tc>
          <w:tcPr>
            <w:tcW w:w="770" w:type="pct"/>
            <w:noWrap/>
            <w:hideMark/>
          </w:tcPr>
          <w:p w14:paraId="09F53B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09238E" w14:textId="77777777" w:rsidR="00413CB7" w:rsidRPr="00413CB7" w:rsidRDefault="00413CB7" w:rsidP="00413CB7">
            <w:pPr>
              <w:spacing w:after="0"/>
              <w:jc w:val="right"/>
              <w:rPr>
                <w:szCs w:val="20"/>
              </w:rPr>
            </w:pPr>
            <w:r w:rsidRPr="00413CB7">
              <w:rPr>
                <w:szCs w:val="20"/>
              </w:rPr>
              <w:t>4.4.2014</w:t>
            </w:r>
          </w:p>
        </w:tc>
      </w:tr>
      <w:tr w:rsidR="00413CB7" w:rsidRPr="00413CB7" w14:paraId="0CAFE834" w14:textId="77777777" w:rsidTr="005B36B0">
        <w:trPr>
          <w:trHeight w:val="20"/>
        </w:trPr>
        <w:tc>
          <w:tcPr>
            <w:tcW w:w="1756" w:type="pct"/>
            <w:noWrap/>
            <w:hideMark/>
          </w:tcPr>
          <w:p w14:paraId="0910CEEC" w14:textId="77777777" w:rsidR="00413CB7" w:rsidRPr="00413CB7" w:rsidRDefault="00413CB7" w:rsidP="00413CB7">
            <w:pPr>
              <w:spacing w:after="0"/>
              <w:jc w:val="left"/>
              <w:rPr>
                <w:szCs w:val="20"/>
              </w:rPr>
            </w:pPr>
            <w:r w:rsidRPr="00413CB7">
              <w:rPr>
                <w:szCs w:val="20"/>
              </w:rPr>
              <w:t>Paul Juzulenas</w:t>
            </w:r>
          </w:p>
        </w:tc>
        <w:tc>
          <w:tcPr>
            <w:tcW w:w="1597" w:type="pct"/>
            <w:noWrap/>
            <w:hideMark/>
          </w:tcPr>
          <w:p w14:paraId="64DEE6AF"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5644B531"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4E80F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95BE3C" w14:textId="77777777" w:rsidR="00413CB7" w:rsidRPr="00413CB7" w:rsidRDefault="00413CB7" w:rsidP="00413CB7">
            <w:pPr>
              <w:spacing w:after="0"/>
              <w:jc w:val="right"/>
              <w:rPr>
                <w:szCs w:val="20"/>
              </w:rPr>
            </w:pPr>
            <w:r w:rsidRPr="00413CB7">
              <w:rPr>
                <w:szCs w:val="20"/>
              </w:rPr>
              <w:t>12.5.2013</w:t>
            </w:r>
          </w:p>
        </w:tc>
      </w:tr>
      <w:tr w:rsidR="00413CB7" w:rsidRPr="00413CB7" w14:paraId="0F775CD6" w14:textId="77777777" w:rsidTr="005B36B0">
        <w:trPr>
          <w:trHeight w:val="20"/>
        </w:trPr>
        <w:tc>
          <w:tcPr>
            <w:tcW w:w="1756" w:type="pct"/>
            <w:noWrap/>
            <w:hideMark/>
          </w:tcPr>
          <w:p w14:paraId="536BD5A7" w14:textId="77777777" w:rsidR="00413CB7" w:rsidRPr="00413CB7" w:rsidRDefault="00413CB7" w:rsidP="00413CB7">
            <w:pPr>
              <w:spacing w:after="0"/>
              <w:jc w:val="left"/>
              <w:rPr>
                <w:szCs w:val="20"/>
              </w:rPr>
            </w:pPr>
            <w:r w:rsidRPr="00413CB7">
              <w:rPr>
                <w:szCs w:val="20"/>
              </w:rPr>
              <w:t>Paul Keane</w:t>
            </w:r>
          </w:p>
        </w:tc>
        <w:tc>
          <w:tcPr>
            <w:tcW w:w="1597" w:type="pct"/>
            <w:noWrap/>
            <w:hideMark/>
          </w:tcPr>
          <w:p w14:paraId="6AF03B6F"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1D251460" w14:textId="77777777" w:rsidR="00413CB7" w:rsidRPr="00413CB7" w:rsidRDefault="00413CB7" w:rsidP="00413CB7">
            <w:pPr>
              <w:spacing w:after="0"/>
              <w:ind w:right="113"/>
              <w:jc w:val="right"/>
              <w:rPr>
                <w:szCs w:val="20"/>
              </w:rPr>
            </w:pPr>
            <w:r w:rsidRPr="00413CB7">
              <w:rPr>
                <w:szCs w:val="20"/>
              </w:rPr>
              <w:t>157.60</w:t>
            </w:r>
          </w:p>
        </w:tc>
        <w:tc>
          <w:tcPr>
            <w:tcW w:w="770" w:type="pct"/>
            <w:noWrap/>
            <w:hideMark/>
          </w:tcPr>
          <w:p w14:paraId="328B74E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0F9296" w14:textId="77777777" w:rsidR="00413CB7" w:rsidRPr="00413CB7" w:rsidRDefault="00413CB7" w:rsidP="00413CB7">
            <w:pPr>
              <w:spacing w:after="0"/>
              <w:jc w:val="right"/>
              <w:rPr>
                <w:szCs w:val="20"/>
              </w:rPr>
            </w:pPr>
            <w:r w:rsidRPr="00413CB7">
              <w:rPr>
                <w:szCs w:val="20"/>
              </w:rPr>
              <w:t>26.2.2013</w:t>
            </w:r>
          </w:p>
        </w:tc>
      </w:tr>
      <w:tr w:rsidR="00413CB7" w:rsidRPr="00413CB7" w14:paraId="4EF69BA9" w14:textId="77777777" w:rsidTr="005B36B0">
        <w:trPr>
          <w:trHeight w:val="20"/>
        </w:trPr>
        <w:tc>
          <w:tcPr>
            <w:tcW w:w="1756" w:type="pct"/>
            <w:noWrap/>
            <w:hideMark/>
          </w:tcPr>
          <w:p w14:paraId="71313722" w14:textId="77777777" w:rsidR="00413CB7" w:rsidRPr="00413CB7" w:rsidRDefault="00413CB7" w:rsidP="00413CB7">
            <w:pPr>
              <w:spacing w:after="0"/>
              <w:jc w:val="left"/>
              <w:rPr>
                <w:szCs w:val="20"/>
              </w:rPr>
            </w:pPr>
            <w:r w:rsidRPr="00413CB7">
              <w:rPr>
                <w:szCs w:val="20"/>
              </w:rPr>
              <w:t>Paul Mann</w:t>
            </w:r>
          </w:p>
        </w:tc>
        <w:tc>
          <w:tcPr>
            <w:tcW w:w="1597" w:type="pct"/>
            <w:noWrap/>
            <w:hideMark/>
          </w:tcPr>
          <w:p w14:paraId="081D18CD"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5F4D3747" w14:textId="77777777" w:rsidR="00413CB7" w:rsidRPr="00413CB7" w:rsidRDefault="00413CB7" w:rsidP="00413CB7">
            <w:pPr>
              <w:spacing w:after="0"/>
              <w:ind w:right="113"/>
              <w:jc w:val="right"/>
              <w:rPr>
                <w:szCs w:val="20"/>
              </w:rPr>
            </w:pPr>
            <w:r w:rsidRPr="00413CB7">
              <w:rPr>
                <w:szCs w:val="20"/>
              </w:rPr>
              <w:t>44.12</w:t>
            </w:r>
          </w:p>
        </w:tc>
        <w:tc>
          <w:tcPr>
            <w:tcW w:w="770" w:type="pct"/>
            <w:noWrap/>
            <w:hideMark/>
          </w:tcPr>
          <w:p w14:paraId="304E91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33E575" w14:textId="77777777" w:rsidR="00413CB7" w:rsidRPr="00413CB7" w:rsidRDefault="00413CB7" w:rsidP="00413CB7">
            <w:pPr>
              <w:spacing w:after="0"/>
              <w:jc w:val="right"/>
              <w:rPr>
                <w:szCs w:val="20"/>
              </w:rPr>
            </w:pPr>
            <w:r w:rsidRPr="00413CB7">
              <w:rPr>
                <w:szCs w:val="20"/>
              </w:rPr>
              <w:t>30.10.2013</w:t>
            </w:r>
          </w:p>
        </w:tc>
      </w:tr>
      <w:tr w:rsidR="00413CB7" w:rsidRPr="00413CB7" w14:paraId="44563CFC" w14:textId="77777777" w:rsidTr="005B36B0">
        <w:trPr>
          <w:trHeight w:val="20"/>
        </w:trPr>
        <w:tc>
          <w:tcPr>
            <w:tcW w:w="1756" w:type="pct"/>
            <w:noWrap/>
            <w:hideMark/>
          </w:tcPr>
          <w:p w14:paraId="65BE7A49" w14:textId="77777777" w:rsidR="00413CB7" w:rsidRPr="00413CB7" w:rsidRDefault="00413CB7" w:rsidP="00413CB7">
            <w:pPr>
              <w:spacing w:after="0"/>
              <w:jc w:val="left"/>
              <w:rPr>
                <w:szCs w:val="20"/>
              </w:rPr>
            </w:pPr>
            <w:r w:rsidRPr="00413CB7">
              <w:rPr>
                <w:szCs w:val="20"/>
              </w:rPr>
              <w:t>Paul Marshall</w:t>
            </w:r>
          </w:p>
        </w:tc>
        <w:tc>
          <w:tcPr>
            <w:tcW w:w="1597" w:type="pct"/>
            <w:noWrap/>
            <w:hideMark/>
          </w:tcPr>
          <w:p w14:paraId="57661ED5"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3B9A2D4" w14:textId="77777777" w:rsidR="00413CB7" w:rsidRPr="00413CB7" w:rsidRDefault="00413CB7" w:rsidP="00413CB7">
            <w:pPr>
              <w:spacing w:after="0"/>
              <w:ind w:right="113"/>
              <w:jc w:val="right"/>
              <w:rPr>
                <w:szCs w:val="20"/>
              </w:rPr>
            </w:pPr>
            <w:r w:rsidRPr="00413CB7">
              <w:rPr>
                <w:szCs w:val="20"/>
              </w:rPr>
              <w:t>30.95</w:t>
            </w:r>
          </w:p>
        </w:tc>
        <w:tc>
          <w:tcPr>
            <w:tcW w:w="770" w:type="pct"/>
            <w:noWrap/>
            <w:hideMark/>
          </w:tcPr>
          <w:p w14:paraId="03A863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FE0016" w14:textId="77777777" w:rsidR="00413CB7" w:rsidRPr="00413CB7" w:rsidRDefault="00413CB7" w:rsidP="00413CB7">
            <w:pPr>
              <w:spacing w:after="0"/>
              <w:jc w:val="right"/>
              <w:rPr>
                <w:szCs w:val="20"/>
              </w:rPr>
            </w:pPr>
            <w:r w:rsidRPr="00413CB7">
              <w:rPr>
                <w:szCs w:val="20"/>
              </w:rPr>
              <w:t>1.10.2013</w:t>
            </w:r>
          </w:p>
        </w:tc>
      </w:tr>
      <w:tr w:rsidR="00413CB7" w:rsidRPr="00413CB7" w14:paraId="4AAEB9C6" w14:textId="77777777" w:rsidTr="005B36B0">
        <w:trPr>
          <w:trHeight w:val="20"/>
        </w:trPr>
        <w:tc>
          <w:tcPr>
            <w:tcW w:w="1756" w:type="pct"/>
            <w:noWrap/>
            <w:hideMark/>
          </w:tcPr>
          <w:p w14:paraId="3B6E6617" w14:textId="77777777" w:rsidR="00413CB7" w:rsidRPr="00413CB7" w:rsidRDefault="00413CB7" w:rsidP="00413CB7">
            <w:pPr>
              <w:spacing w:after="0"/>
              <w:jc w:val="left"/>
              <w:rPr>
                <w:szCs w:val="20"/>
              </w:rPr>
            </w:pPr>
            <w:r w:rsidRPr="00413CB7">
              <w:rPr>
                <w:szCs w:val="20"/>
              </w:rPr>
              <w:t>Paul Mc Grath</w:t>
            </w:r>
          </w:p>
        </w:tc>
        <w:tc>
          <w:tcPr>
            <w:tcW w:w="1597" w:type="pct"/>
            <w:noWrap/>
            <w:hideMark/>
          </w:tcPr>
          <w:p w14:paraId="154F5254" w14:textId="77777777" w:rsidR="00413CB7" w:rsidRPr="00413CB7" w:rsidRDefault="00413CB7" w:rsidP="00413CB7">
            <w:pPr>
              <w:spacing w:after="0"/>
              <w:ind w:left="113"/>
              <w:jc w:val="left"/>
              <w:rPr>
                <w:szCs w:val="20"/>
              </w:rPr>
            </w:pPr>
            <w:r w:rsidRPr="00413CB7">
              <w:rPr>
                <w:szCs w:val="20"/>
              </w:rPr>
              <w:t>DULWICH, SA 5065</w:t>
            </w:r>
          </w:p>
        </w:tc>
        <w:tc>
          <w:tcPr>
            <w:tcW w:w="424" w:type="pct"/>
            <w:noWrap/>
            <w:hideMark/>
          </w:tcPr>
          <w:p w14:paraId="1F162F6B" w14:textId="77777777" w:rsidR="00413CB7" w:rsidRPr="00413CB7" w:rsidRDefault="00413CB7" w:rsidP="00413CB7">
            <w:pPr>
              <w:spacing w:after="0"/>
              <w:ind w:right="113"/>
              <w:jc w:val="right"/>
              <w:rPr>
                <w:szCs w:val="20"/>
              </w:rPr>
            </w:pPr>
            <w:r w:rsidRPr="00413CB7">
              <w:rPr>
                <w:szCs w:val="20"/>
              </w:rPr>
              <w:t>84.82</w:t>
            </w:r>
          </w:p>
        </w:tc>
        <w:tc>
          <w:tcPr>
            <w:tcW w:w="770" w:type="pct"/>
            <w:noWrap/>
            <w:hideMark/>
          </w:tcPr>
          <w:p w14:paraId="3125D9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1A294A" w14:textId="77777777" w:rsidR="00413CB7" w:rsidRPr="00413CB7" w:rsidRDefault="00413CB7" w:rsidP="00413CB7">
            <w:pPr>
              <w:spacing w:after="0"/>
              <w:jc w:val="right"/>
              <w:rPr>
                <w:szCs w:val="20"/>
              </w:rPr>
            </w:pPr>
            <w:r w:rsidRPr="00413CB7">
              <w:rPr>
                <w:szCs w:val="20"/>
              </w:rPr>
              <w:t>9.2.2013</w:t>
            </w:r>
          </w:p>
        </w:tc>
      </w:tr>
      <w:tr w:rsidR="00413CB7" w:rsidRPr="00413CB7" w14:paraId="12B3A798" w14:textId="77777777" w:rsidTr="005B36B0">
        <w:trPr>
          <w:trHeight w:val="20"/>
        </w:trPr>
        <w:tc>
          <w:tcPr>
            <w:tcW w:w="1756" w:type="pct"/>
            <w:noWrap/>
            <w:hideMark/>
          </w:tcPr>
          <w:p w14:paraId="2C19BC1E" w14:textId="77777777" w:rsidR="00413CB7" w:rsidRPr="00413CB7" w:rsidRDefault="00413CB7" w:rsidP="00413CB7">
            <w:pPr>
              <w:spacing w:after="0"/>
              <w:jc w:val="left"/>
              <w:rPr>
                <w:szCs w:val="20"/>
              </w:rPr>
            </w:pPr>
            <w:r w:rsidRPr="00413CB7">
              <w:rPr>
                <w:szCs w:val="20"/>
              </w:rPr>
              <w:t>Paul Mckirdy</w:t>
            </w:r>
          </w:p>
        </w:tc>
        <w:tc>
          <w:tcPr>
            <w:tcW w:w="1597" w:type="pct"/>
            <w:noWrap/>
            <w:hideMark/>
          </w:tcPr>
          <w:p w14:paraId="7252A6E8" w14:textId="77777777" w:rsidR="00413CB7" w:rsidRPr="00413CB7" w:rsidRDefault="00413CB7" w:rsidP="00413CB7">
            <w:pPr>
              <w:spacing w:after="0"/>
              <w:ind w:left="113"/>
              <w:jc w:val="left"/>
              <w:rPr>
                <w:szCs w:val="20"/>
              </w:rPr>
            </w:pPr>
            <w:r w:rsidRPr="00413CB7">
              <w:rPr>
                <w:szCs w:val="20"/>
              </w:rPr>
              <w:t>EDEN HILLS, SA 5050</w:t>
            </w:r>
          </w:p>
        </w:tc>
        <w:tc>
          <w:tcPr>
            <w:tcW w:w="424" w:type="pct"/>
            <w:noWrap/>
            <w:hideMark/>
          </w:tcPr>
          <w:p w14:paraId="67DA1494" w14:textId="77777777" w:rsidR="00413CB7" w:rsidRPr="00413CB7" w:rsidRDefault="00413CB7" w:rsidP="00413CB7">
            <w:pPr>
              <w:spacing w:after="0"/>
              <w:ind w:right="113"/>
              <w:jc w:val="right"/>
              <w:rPr>
                <w:szCs w:val="20"/>
              </w:rPr>
            </w:pPr>
            <w:r w:rsidRPr="00413CB7">
              <w:rPr>
                <w:szCs w:val="20"/>
              </w:rPr>
              <w:t>180.00</w:t>
            </w:r>
          </w:p>
        </w:tc>
        <w:tc>
          <w:tcPr>
            <w:tcW w:w="770" w:type="pct"/>
            <w:noWrap/>
            <w:hideMark/>
          </w:tcPr>
          <w:p w14:paraId="34546D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ED110B" w14:textId="77777777" w:rsidR="00413CB7" w:rsidRPr="00413CB7" w:rsidRDefault="00413CB7" w:rsidP="00413CB7">
            <w:pPr>
              <w:spacing w:after="0"/>
              <w:jc w:val="right"/>
              <w:rPr>
                <w:szCs w:val="20"/>
              </w:rPr>
            </w:pPr>
            <w:r w:rsidRPr="00413CB7">
              <w:rPr>
                <w:szCs w:val="20"/>
              </w:rPr>
              <w:t>10.8.2014</w:t>
            </w:r>
          </w:p>
        </w:tc>
      </w:tr>
      <w:tr w:rsidR="00413CB7" w:rsidRPr="00413CB7" w14:paraId="274E3E55" w14:textId="77777777" w:rsidTr="005B36B0">
        <w:trPr>
          <w:trHeight w:val="20"/>
        </w:trPr>
        <w:tc>
          <w:tcPr>
            <w:tcW w:w="1756" w:type="pct"/>
            <w:noWrap/>
            <w:hideMark/>
          </w:tcPr>
          <w:p w14:paraId="11312878" w14:textId="77777777" w:rsidR="00413CB7" w:rsidRPr="00413CB7" w:rsidRDefault="00413CB7" w:rsidP="00413CB7">
            <w:pPr>
              <w:spacing w:after="0"/>
              <w:jc w:val="left"/>
              <w:rPr>
                <w:szCs w:val="20"/>
              </w:rPr>
            </w:pPr>
            <w:r w:rsidRPr="00413CB7">
              <w:rPr>
                <w:szCs w:val="20"/>
              </w:rPr>
              <w:t>Paul Monu</w:t>
            </w:r>
          </w:p>
        </w:tc>
        <w:tc>
          <w:tcPr>
            <w:tcW w:w="1597" w:type="pct"/>
            <w:noWrap/>
            <w:hideMark/>
          </w:tcPr>
          <w:p w14:paraId="25EA4A8E"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283ADD97" w14:textId="77777777" w:rsidR="00413CB7" w:rsidRPr="00413CB7" w:rsidRDefault="00413CB7" w:rsidP="00413CB7">
            <w:pPr>
              <w:spacing w:after="0"/>
              <w:ind w:right="113"/>
              <w:jc w:val="right"/>
              <w:rPr>
                <w:szCs w:val="20"/>
              </w:rPr>
            </w:pPr>
            <w:r w:rsidRPr="00413CB7">
              <w:rPr>
                <w:szCs w:val="20"/>
              </w:rPr>
              <w:t>22.69</w:t>
            </w:r>
          </w:p>
        </w:tc>
        <w:tc>
          <w:tcPr>
            <w:tcW w:w="770" w:type="pct"/>
            <w:noWrap/>
            <w:hideMark/>
          </w:tcPr>
          <w:p w14:paraId="75539F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1DD3AC" w14:textId="77777777" w:rsidR="00413CB7" w:rsidRPr="00413CB7" w:rsidRDefault="00413CB7" w:rsidP="00413CB7">
            <w:pPr>
              <w:spacing w:after="0"/>
              <w:jc w:val="right"/>
              <w:rPr>
                <w:szCs w:val="20"/>
              </w:rPr>
            </w:pPr>
            <w:r w:rsidRPr="00413CB7">
              <w:rPr>
                <w:szCs w:val="20"/>
              </w:rPr>
              <w:t>1.9.2014</w:t>
            </w:r>
          </w:p>
        </w:tc>
      </w:tr>
      <w:tr w:rsidR="00413CB7" w:rsidRPr="00413CB7" w14:paraId="201CAD19" w14:textId="77777777" w:rsidTr="005B36B0">
        <w:trPr>
          <w:trHeight w:val="20"/>
        </w:trPr>
        <w:tc>
          <w:tcPr>
            <w:tcW w:w="1756" w:type="pct"/>
            <w:noWrap/>
            <w:hideMark/>
          </w:tcPr>
          <w:p w14:paraId="7FBA1C57" w14:textId="77777777" w:rsidR="00413CB7" w:rsidRPr="00413CB7" w:rsidRDefault="00413CB7" w:rsidP="00413CB7">
            <w:pPr>
              <w:spacing w:after="0"/>
              <w:jc w:val="left"/>
              <w:rPr>
                <w:szCs w:val="20"/>
              </w:rPr>
            </w:pPr>
            <w:r w:rsidRPr="00413CB7">
              <w:rPr>
                <w:szCs w:val="20"/>
              </w:rPr>
              <w:t>Paul Totos</w:t>
            </w:r>
          </w:p>
        </w:tc>
        <w:tc>
          <w:tcPr>
            <w:tcW w:w="1597" w:type="pct"/>
            <w:noWrap/>
            <w:hideMark/>
          </w:tcPr>
          <w:p w14:paraId="21DE312A"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6410DFF6" w14:textId="77777777" w:rsidR="00413CB7" w:rsidRPr="00413CB7" w:rsidRDefault="00413CB7" w:rsidP="00413CB7">
            <w:pPr>
              <w:spacing w:after="0"/>
              <w:ind w:right="113"/>
              <w:jc w:val="right"/>
              <w:rPr>
                <w:szCs w:val="20"/>
              </w:rPr>
            </w:pPr>
            <w:r w:rsidRPr="00413CB7">
              <w:rPr>
                <w:szCs w:val="20"/>
              </w:rPr>
              <w:t>11.93</w:t>
            </w:r>
          </w:p>
        </w:tc>
        <w:tc>
          <w:tcPr>
            <w:tcW w:w="770" w:type="pct"/>
            <w:noWrap/>
            <w:hideMark/>
          </w:tcPr>
          <w:p w14:paraId="766CDA0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F5FDF6" w14:textId="77777777" w:rsidR="00413CB7" w:rsidRPr="00413CB7" w:rsidRDefault="00413CB7" w:rsidP="00413CB7">
            <w:pPr>
              <w:spacing w:after="0"/>
              <w:jc w:val="right"/>
              <w:rPr>
                <w:szCs w:val="20"/>
              </w:rPr>
            </w:pPr>
            <w:r w:rsidRPr="00413CB7">
              <w:rPr>
                <w:szCs w:val="20"/>
              </w:rPr>
              <w:t>10.9.2014</w:t>
            </w:r>
          </w:p>
        </w:tc>
      </w:tr>
      <w:tr w:rsidR="00413CB7" w:rsidRPr="00413CB7" w14:paraId="3A43D7FD" w14:textId="77777777" w:rsidTr="005B36B0">
        <w:trPr>
          <w:trHeight w:val="20"/>
        </w:trPr>
        <w:tc>
          <w:tcPr>
            <w:tcW w:w="1756" w:type="pct"/>
            <w:noWrap/>
            <w:hideMark/>
          </w:tcPr>
          <w:p w14:paraId="07294CAF" w14:textId="77777777" w:rsidR="00413CB7" w:rsidRPr="00413CB7" w:rsidRDefault="00413CB7" w:rsidP="00413CB7">
            <w:pPr>
              <w:spacing w:after="0"/>
              <w:jc w:val="left"/>
              <w:rPr>
                <w:szCs w:val="20"/>
              </w:rPr>
            </w:pPr>
            <w:r w:rsidRPr="00413CB7">
              <w:rPr>
                <w:szCs w:val="20"/>
              </w:rPr>
              <w:t>Paul Vandepeer</w:t>
            </w:r>
          </w:p>
        </w:tc>
        <w:tc>
          <w:tcPr>
            <w:tcW w:w="1597" w:type="pct"/>
            <w:noWrap/>
            <w:hideMark/>
          </w:tcPr>
          <w:p w14:paraId="566F9CAE"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12DAA784" w14:textId="77777777" w:rsidR="00413CB7" w:rsidRPr="00413CB7" w:rsidRDefault="00413CB7" w:rsidP="00413CB7">
            <w:pPr>
              <w:spacing w:after="0"/>
              <w:ind w:right="113"/>
              <w:jc w:val="right"/>
              <w:rPr>
                <w:szCs w:val="20"/>
              </w:rPr>
            </w:pPr>
            <w:r w:rsidRPr="00413CB7">
              <w:rPr>
                <w:szCs w:val="20"/>
              </w:rPr>
              <w:t>26.45</w:t>
            </w:r>
          </w:p>
        </w:tc>
        <w:tc>
          <w:tcPr>
            <w:tcW w:w="770" w:type="pct"/>
            <w:noWrap/>
            <w:hideMark/>
          </w:tcPr>
          <w:p w14:paraId="695920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3E25FB" w14:textId="77777777" w:rsidR="00413CB7" w:rsidRPr="00413CB7" w:rsidRDefault="00413CB7" w:rsidP="00413CB7">
            <w:pPr>
              <w:spacing w:after="0"/>
              <w:jc w:val="right"/>
              <w:rPr>
                <w:szCs w:val="20"/>
              </w:rPr>
            </w:pPr>
            <w:r w:rsidRPr="00413CB7">
              <w:rPr>
                <w:szCs w:val="20"/>
              </w:rPr>
              <w:t>3.11.2014</w:t>
            </w:r>
          </w:p>
        </w:tc>
      </w:tr>
      <w:tr w:rsidR="00413CB7" w:rsidRPr="00413CB7" w14:paraId="78BEEFC6" w14:textId="77777777" w:rsidTr="005B36B0">
        <w:trPr>
          <w:trHeight w:val="20"/>
        </w:trPr>
        <w:tc>
          <w:tcPr>
            <w:tcW w:w="1756" w:type="pct"/>
            <w:noWrap/>
            <w:hideMark/>
          </w:tcPr>
          <w:p w14:paraId="57C1DB87" w14:textId="77777777" w:rsidR="00413CB7" w:rsidRPr="00413CB7" w:rsidRDefault="00413CB7" w:rsidP="00413CB7">
            <w:pPr>
              <w:spacing w:after="0"/>
              <w:jc w:val="left"/>
              <w:rPr>
                <w:szCs w:val="20"/>
              </w:rPr>
            </w:pPr>
            <w:r w:rsidRPr="00413CB7">
              <w:rPr>
                <w:szCs w:val="20"/>
              </w:rPr>
              <w:t>Paul Welk</w:t>
            </w:r>
          </w:p>
        </w:tc>
        <w:tc>
          <w:tcPr>
            <w:tcW w:w="1597" w:type="pct"/>
            <w:noWrap/>
            <w:hideMark/>
          </w:tcPr>
          <w:p w14:paraId="430FA2FC"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49EC6853"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0D6B1C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363C94" w14:textId="77777777" w:rsidR="00413CB7" w:rsidRPr="00413CB7" w:rsidRDefault="00413CB7" w:rsidP="00413CB7">
            <w:pPr>
              <w:spacing w:after="0"/>
              <w:jc w:val="right"/>
              <w:rPr>
                <w:szCs w:val="20"/>
              </w:rPr>
            </w:pPr>
            <w:r w:rsidRPr="00413CB7">
              <w:rPr>
                <w:szCs w:val="20"/>
              </w:rPr>
              <w:t>17.3.2014</w:t>
            </w:r>
          </w:p>
        </w:tc>
      </w:tr>
      <w:tr w:rsidR="00413CB7" w:rsidRPr="00413CB7" w14:paraId="49A68B32" w14:textId="77777777" w:rsidTr="005B36B0">
        <w:trPr>
          <w:trHeight w:val="20"/>
        </w:trPr>
        <w:tc>
          <w:tcPr>
            <w:tcW w:w="1756" w:type="pct"/>
            <w:noWrap/>
            <w:hideMark/>
          </w:tcPr>
          <w:p w14:paraId="5001825A" w14:textId="77777777" w:rsidR="00413CB7" w:rsidRPr="00413CB7" w:rsidRDefault="00413CB7" w:rsidP="00413CB7">
            <w:pPr>
              <w:spacing w:after="0"/>
              <w:jc w:val="left"/>
              <w:rPr>
                <w:szCs w:val="20"/>
              </w:rPr>
            </w:pPr>
            <w:r w:rsidRPr="00413CB7">
              <w:rPr>
                <w:szCs w:val="20"/>
              </w:rPr>
              <w:t>Paul Widdison</w:t>
            </w:r>
          </w:p>
        </w:tc>
        <w:tc>
          <w:tcPr>
            <w:tcW w:w="1597" w:type="pct"/>
            <w:noWrap/>
            <w:hideMark/>
          </w:tcPr>
          <w:p w14:paraId="64F2A79C" w14:textId="77777777" w:rsidR="00413CB7" w:rsidRPr="00413CB7" w:rsidRDefault="00413CB7" w:rsidP="00413CB7">
            <w:pPr>
              <w:spacing w:after="0"/>
              <w:ind w:left="113"/>
              <w:jc w:val="left"/>
              <w:rPr>
                <w:szCs w:val="20"/>
              </w:rPr>
            </w:pPr>
            <w:r w:rsidRPr="00413CB7">
              <w:rPr>
                <w:szCs w:val="20"/>
              </w:rPr>
              <w:t>NANGWARRY, SA 5277</w:t>
            </w:r>
          </w:p>
        </w:tc>
        <w:tc>
          <w:tcPr>
            <w:tcW w:w="424" w:type="pct"/>
            <w:noWrap/>
            <w:hideMark/>
          </w:tcPr>
          <w:p w14:paraId="4C15019C" w14:textId="77777777" w:rsidR="00413CB7" w:rsidRPr="00413CB7" w:rsidRDefault="00413CB7" w:rsidP="00413CB7">
            <w:pPr>
              <w:spacing w:after="0"/>
              <w:ind w:right="113"/>
              <w:jc w:val="right"/>
              <w:rPr>
                <w:szCs w:val="20"/>
              </w:rPr>
            </w:pPr>
            <w:r w:rsidRPr="00413CB7">
              <w:rPr>
                <w:szCs w:val="20"/>
              </w:rPr>
              <w:t>16.80</w:t>
            </w:r>
          </w:p>
        </w:tc>
        <w:tc>
          <w:tcPr>
            <w:tcW w:w="770" w:type="pct"/>
            <w:noWrap/>
            <w:hideMark/>
          </w:tcPr>
          <w:p w14:paraId="5CEB93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9094BA" w14:textId="77777777" w:rsidR="00413CB7" w:rsidRPr="00413CB7" w:rsidRDefault="00413CB7" w:rsidP="00413CB7">
            <w:pPr>
              <w:spacing w:after="0"/>
              <w:jc w:val="right"/>
              <w:rPr>
                <w:szCs w:val="20"/>
              </w:rPr>
            </w:pPr>
            <w:r w:rsidRPr="00413CB7">
              <w:rPr>
                <w:szCs w:val="20"/>
              </w:rPr>
              <w:t>12.11.2014</w:t>
            </w:r>
          </w:p>
        </w:tc>
      </w:tr>
      <w:tr w:rsidR="00413CB7" w:rsidRPr="00413CB7" w14:paraId="6D71BF62" w14:textId="77777777" w:rsidTr="005B36B0">
        <w:trPr>
          <w:trHeight w:val="20"/>
        </w:trPr>
        <w:tc>
          <w:tcPr>
            <w:tcW w:w="1756" w:type="pct"/>
            <w:noWrap/>
            <w:hideMark/>
          </w:tcPr>
          <w:p w14:paraId="1536DF06" w14:textId="77777777" w:rsidR="00413CB7" w:rsidRPr="00413CB7" w:rsidRDefault="00413CB7" w:rsidP="00413CB7">
            <w:pPr>
              <w:spacing w:after="0"/>
              <w:jc w:val="left"/>
              <w:rPr>
                <w:szCs w:val="20"/>
              </w:rPr>
            </w:pPr>
            <w:r w:rsidRPr="00413CB7">
              <w:rPr>
                <w:szCs w:val="20"/>
              </w:rPr>
              <w:t>Paul Williams</w:t>
            </w:r>
          </w:p>
        </w:tc>
        <w:tc>
          <w:tcPr>
            <w:tcW w:w="1597" w:type="pct"/>
            <w:noWrap/>
            <w:hideMark/>
          </w:tcPr>
          <w:p w14:paraId="7516A532"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00CC5BF7" w14:textId="77777777" w:rsidR="00413CB7" w:rsidRPr="00413CB7" w:rsidRDefault="00413CB7" w:rsidP="00413CB7">
            <w:pPr>
              <w:spacing w:after="0"/>
              <w:ind w:right="113"/>
              <w:jc w:val="right"/>
              <w:rPr>
                <w:szCs w:val="20"/>
              </w:rPr>
            </w:pPr>
            <w:r w:rsidRPr="00413CB7">
              <w:rPr>
                <w:szCs w:val="20"/>
              </w:rPr>
              <w:t>58.00</w:t>
            </w:r>
          </w:p>
        </w:tc>
        <w:tc>
          <w:tcPr>
            <w:tcW w:w="770" w:type="pct"/>
            <w:noWrap/>
            <w:hideMark/>
          </w:tcPr>
          <w:p w14:paraId="3AF0BC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754200" w14:textId="77777777" w:rsidR="00413CB7" w:rsidRPr="00413CB7" w:rsidRDefault="00413CB7" w:rsidP="00413CB7">
            <w:pPr>
              <w:spacing w:after="0"/>
              <w:jc w:val="right"/>
              <w:rPr>
                <w:szCs w:val="20"/>
              </w:rPr>
            </w:pPr>
            <w:r w:rsidRPr="00413CB7">
              <w:rPr>
                <w:szCs w:val="20"/>
              </w:rPr>
              <w:t>2.3.2013</w:t>
            </w:r>
          </w:p>
        </w:tc>
      </w:tr>
      <w:tr w:rsidR="00413CB7" w:rsidRPr="00413CB7" w14:paraId="00425573" w14:textId="77777777" w:rsidTr="005B36B0">
        <w:trPr>
          <w:trHeight w:val="20"/>
        </w:trPr>
        <w:tc>
          <w:tcPr>
            <w:tcW w:w="1756" w:type="pct"/>
            <w:noWrap/>
            <w:hideMark/>
          </w:tcPr>
          <w:p w14:paraId="3FC7F415" w14:textId="77777777" w:rsidR="00413CB7" w:rsidRPr="00413CB7" w:rsidRDefault="00413CB7" w:rsidP="00413CB7">
            <w:pPr>
              <w:spacing w:after="0"/>
              <w:jc w:val="left"/>
              <w:rPr>
                <w:szCs w:val="20"/>
              </w:rPr>
            </w:pPr>
            <w:r w:rsidRPr="00413CB7">
              <w:rPr>
                <w:szCs w:val="20"/>
              </w:rPr>
              <w:t>Paula Phillips</w:t>
            </w:r>
          </w:p>
        </w:tc>
        <w:tc>
          <w:tcPr>
            <w:tcW w:w="1597" w:type="pct"/>
            <w:noWrap/>
            <w:hideMark/>
          </w:tcPr>
          <w:p w14:paraId="74EBAF9A"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10BCAF51" w14:textId="77777777" w:rsidR="00413CB7" w:rsidRPr="00413CB7" w:rsidRDefault="00413CB7" w:rsidP="00413CB7">
            <w:pPr>
              <w:spacing w:after="0"/>
              <w:ind w:right="113"/>
              <w:jc w:val="right"/>
              <w:rPr>
                <w:szCs w:val="20"/>
              </w:rPr>
            </w:pPr>
            <w:r w:rsidRPr="00413CB7">
              <w:rPr>
                <w:szCs w:val="20"/>
              </w:rPr>
              <w:t>49.57</w:t>
            </w:r>
          </w:p>
        </w:tc>
        <w:tc>
          <w:tcPr>
            <w:tcW w:w="770" w:type="pct"/>
            <w:noWrap/>
            <w:hideMark/>
          </w:tcPr>
          <w:p w14:paraId="319E80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AFEDCB" w14:textId="77777777" w:rsidR="00413CB7" w:rsidRPr="00413CB7" w:rsidRDefault="00413CB7" w:rsidP="00413CB7">
            <w:pPr>
              <w:spacing w:after="0"/>
              <w:jc w:val="right"/>
              <w:rPr>
                <w:szCs w:val="20"/>
              </w:rPr>
            </w:pPr>
            <w:r w:rsidRPr="00413CB7">
              <w:rPr>
                <w:szCs w:val="20"/>
              </w:rPr>
              <w:t>10.9.2013</w:t>
            </w:r>
          </w:p>
        </w:tc>
      </w:tr>
      <w:tr w:rsidR="00413CB7" w:rsidRPr="00413CB7" w14:paraId="7F379B06" w14:textId="77777777" w:rsidTr="005B36B0">
        <w:trPr>
          <w:trHeight w:val="20"/>
        </w:trPr>
        <w:tc>
          <w:tcPr>
            <w:tcW w:w="1756" w:type="pct"/>
            <w:noWrap/>
            <w:hideMark/>
          </w:tcPr>
          <w:p w14:paraId="0BD4C1F2" w14:textId="77777777" w:rsidR="00413CB7" w:rsidRPr="00413CB7" w:rsidRDefault="00413CB7" w:rsidP="00413CB7">
            <w:pPr>
              <w:spacing w:after="0"/>
              <w:jc w:val="left"/>
              <w:rPr>
                <w:szCs w:val="20"/>
              </w:rPr>
            </w:pPr>
            <w:r w:rsidRPr="00413CB7">
              <w:rPr>
                <w:szCs w:val="20"/>
              </w:rPr>
              <w:t>Pauline Baynes</w:t>
            </w:r>
          </w:p>
        </w:tc>
        <w:tc>
          <w:tcPr>
            <w:tcW w:w="1597" w:type="pct"/>
            <w:noWrap/>
            <w:hideMark/>
          </w:tcPr>
          <w:p w14:paraId="7C2117FC"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1CA21A2C" w14:textId="77777777" w:rsidR="00413CB7" w:rsidRPr="00413CB7" w:rsidRDefault="00413CB7" w:rsidP="00413CB7">
            <w:pPr>
              <w:spacing w:after="0"/>
              <w:ind w:right="113"/>
              <w:jc w:val="right"/>
              <w:rPr>
                <w:szCs w:val="20"/>
              </w:rPr>
            </w:pPr>
            <w:r w:rsidRPr="00413CB7">
              <w:rPr>
                <w:szCs w:val="20"/>
              </w:rPr>
              <w:t>22.07</w:t>
            </w:r>
          </w:p>
        </w:tc>
        <w:tc>
          <w:tcPr>
            <w:tcW w:w="770" w:type="pct"/>
            <w:noWrap/>
            <w:hideMark/>
          </w:tcPr>
          <w:p w14:paraId="11D2C9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8714D8" w14:textId="77777777" w:rsidR="00413CB7" w:rsidRPr="00413CB7" w:rsidRDefault="00413CB7" w:rsidP="00413CB7">
            <w:pPr>
              <w:spacing w:after="0"/>
              <w:jc w:val="right"/>
              <w:rPr>
                <w:szCs w:val="20"/>
              </w:rPr>
            </w:pPr>
            <w:r w:rsidRPr="00413CB7">
              <w:rPr>
                <w:szCs w:val="20"/>
              </w:rPr>
              <w:t>11.12.2013</w:t>
            </w:r>
          </w:p>
        </w:tc>
      </w:tr>
      <w:tr w:rsidR="00413CB7" w:rsidRPr="00413CB7" w14:paraId="55851B49" w14:textId="77777777" w:rsidTr="005B36B0">
        <w:trPr>
          <w:trHeight w:val="20"/>
        </w:trPr>
        <w:tc>
          <w:tcPr>
            <w:tcW w:w="1756" w:type="pct"/>
            <w:noWrap/>
            <w:hideMark/>
          </w:tcPr>
          <w:p w14:paraId="13433F5A" w14:textId="77777777" w:rsidR="00413CB7" w:rsidRPr="00413CB7" w:rsidRDefault="00413CB7" w:rsidP="00413CB7">
            <w:pPr>
              <w:spacing w:after="0"/>
              <w:jc w:val="left"/>
              <w:rPr>
                <w:szCs w:val="20"/>
              </w:rPr>
            </w:pPr>
            <w:r w:rsidRPr="00413CB7">
              <w:rPr>
                <w:szCs w:val="20"/>
              </w:rPr>
              <w:t>Pauline Elizabeth Gill</w:t>
            </w:r>
          </w:p>
        </w:tc>
        <w:tc>
          <w:tcPr>
            <w:tcW w:w="1597" w:type="pct"/>
            <w:noWrap/>
            <w:hideMark/>
          </w:tcPr>
          <w:p w14:paraId="15E21113" w14:textId="77777777" w:rsidR="00413CB7" w:rsidRPr="00413CB7" w:rsidRDefault="00413CB7" w:rsidP="00413CB7">
            <w:pPr>
              <w:spacing w:after="0"/>
              <w:ind w:left="113"/>
              <w:jc w:val="left"/>
              <w:rPr>
                <w:szCs w:val="20"/>
              </w:rPr>
            </w:pPr>
            <w:r w:rsidRPr="00413CB7">
              <w:rPr>
                <w:szCs w:val="20"/>
              </w:rPr>
              <w:t>KERSBROOK, SA 5231</w:t>
            </w:r>
          </w:p>
        </w:tc>
        <w:tc>
          <w:tcPr>
            <w:tcW w:w="424" w:type="pct"/>
            <w:noWrap/>
            <w:hideMark/>
          </w:tcPr>
          <w:p w14:paraId="1CB5D448" w14:textId="77777777" w:rsidR="00413CB7" w:rsidRPr="00413CB7" w:rsidRDefault="00413CB7" w:rsidP="00413CB7">
            <w:pPr>
              <w:spacing w:after="0"/>
              <w:ind w:right="113"/>
              <w:jc w:val="right"/>
              <w:rPr>
                <w:szCs w:val="20"/>
              </w:rPr>
            </w:pPr>
            <w:r w:rsidRPr="00413CB7">
              <w:rPr>
                <w:szCs w:val="20"/>
              </w:rPr>
              <w:t>33.03</w:t>
            </w:r>
          </w:p>
        </w:tc>
        <w:tc>
          <w:tcPr>
            <w:tcW w:w="770" w:type="pct"/>
            <w:noWrap/>
            <w:hideMark/>
          </w:tcPr>
          <w:p w14:paraId="069D81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7D35C8" w14:textId="77777777" w:rsidR="00413CB7" w:rsidRPr="00413CB7" w:rsidRDefault="00413CB7" w:rsidP="00413CB7">
            <w:pPr>
              <w:spacing w:after="0"/>
              <w:jc w:val="right"/>
              <w:rPr>
                <w:szCs w:val="20"/>
              </w:rPr>
            </w:pPr>
            <w:r w:rsidRPr="00413CB7">
              <w:rPr>
                <w:szCs w:val="20"/>
              </w:rPr>
              <w:t>21.5.2014</w:t>
            </w:r>
          </w:p>
        </w:tc>
      </w:tr>
      <w:tr w:rsidR="00413CB7" w:rsidRPr="00413CB7" w14:paraId="7E5E7FE9" w14:textId="77777777" w:rsidTr="005B36B0">
        <w:trPr>
          <w:trHeight w:val="20"/>
        </w:trPr>
        <w:tc>
          <w:tcPr>
            <w:tcW w:w="1756" w:type="pct"/>
            <w:noWrap/>
            <w:hideMark/>
          </w:tcPr>
          <w:p w14:paraId="6E74B35B" w14:textId="77777777" w:rsidR="00413CB7" w:rsidRPr="00413CB7" w:rsidRDefault="00413CB7" w:rsidP="00413CB7">
            <w:pPr>
              <w:spacing w:after="0"/>
              <w:jc w:val="left"/>
              <w:rPr>
                <w:szCs w:val="20"/>
              </w:rPr>
            </w:pPr>
            <w:r w:rsidRPr="00413CB7">
              <w:rPr>
                <w:szCs w:val="20"/>
              </w:rPr>
              <w:t>Pauline Evans</w:t>
            </w:r>
          </w:p>
        </w:tc>
        <w:tc>
          <w:tcPr>
            <w:tcW w:w="1597" w:type="pct"/>
            <w:noWrap/>
            <w:hideMark/>
          </w:tcPr>
          <w:p w14:paraId="0E11A339" w14:textId="77777777" w:rsidR="00413CB7" w:rsidRPr="00413CB7" w:rsidRDefault="00413CB7" w:rsidP="00413CB7">
            <w:pPr>
              <w:spacing w:after="0"/>
              <w:ind w:left="113"/>
              <w:jc w:val="left"/>
              <w:rPr>
                <w:szCs w:val="20"/>
              </w:rPr>
            </w:pPr>
            <w:r w:rsidRPr="00413CB7">
              <w:rPr>
                <w:szCs w:val="20"/>
              </w:rPr>
              <w:t>HAWTHORN, SA 5062</w:t>
            </w:r>
          </w:p>
        </w:tc>
        <w:tc>
          <w:tcPr>
            <w:tcW w:w="424" w:type="pct"/>
            <w:noWrap/>
            <w:hideMark/>
          </w:tcPr>
          <w:p w14:paraId="55AF6A3E" w14:textId="77777777" w:rsidR="00413CB7" w:rsidRPr="00413CB7" w:rsidRDefault="00413CB7" w:rsidP="00413CB7">
            <w:pPr>
              <w:spacing w:after="0"/>
              <w:ind w:right="113"/>
              <w:jc w:val="right"/>
              <w:rPr>
                <w:szCs w:val="20"/>
              </w:rPr>
            </w:pPr>
            <w:r w:rsidRPr="00413CB7">
              <w:rPr>
                <w:szCs w:val="20"/>
              </w:rPr>
              <w:t>58.52</w:t>
            </w:r>
          </w:p>
        </w:tc>
        <w:tc>
          <w:tcPr>
            <w:tcW w:w="770" w:type="pct"/>
            <w:noWrap/>
            <w:hideMark/>
          </w:tcPr>
          <w:p w14:paraId="458BB0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03DDBE" w14:textId="77777777" w:rsidR="00413CB7" w:rsidRPr="00413CB7" w:rsidRDefault="00413CB7" w:rsidP="00413CB7">
            <w:pPr>
              <w:spacing w:after="0"/>
              <w:jc w:val="right"/>
              <w:rPr>
                <w:szCs w:val="20"/>
              </w:rPr>
            </w:pPr>
            <w:r w:rsidRPr="00413CB7">
              <w:rPr>
                <w:szCs w:val="20"/>
              </w:rPr>
              <w:t>18.11.2014</w:t>
            </w:r>
          </w:p>
        </w:tc>
      </w:tr>
      <w:tr w:rsidR="00413CB7" w:rsidRPr="00413CB7" w14:paraId="28E9AE96" w14:textId="77777777" w:rsidTr="005B36B0">
        <w:trPr>
          <w:trHeight w:val="20"/>
        </w:trPr>
        <w:tc>
          <w:tcPr>
            <w:tcW w:w="1756" w:type="pct"/>
            <w:noWrap/>
            <w:hideMark/>
          </w:tcPr>
          <w:p w14:paraId="0A5E0F33" w14:textId="77777777" w:rsidR="00413CB7" w:rsidRPr="00413CB7" w:rsidRDefault="00413CB7" w:rsidP="00413CB7">
            <w:pPr>
              <w:spacing w:after="0"/>
              <w:jc w:val="left"/>
              <w:rPr>
                <w:szCs w:val="20"/>
              </w:rPr>
            </w:pPr>
            <w:r w:rsidRPr="00413CB7">
              <w:rPr>
                <w:szCs w:val="20"/>
              </w:rPr>
              <w:t>Pauline Giles</w:t>
            </w:r>
          </w:p>
        </w:tc>
        <w:tc>
          <w:tcPr>
            <w:tcW w:w="1597" w:type="pct"/>
            <w:noWrap/>
            <w:hideMark/>
          </w:tcPr>
          <w:p w14:paraId="5579CD40"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3CC3F328"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45416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EB60B3" w14:textId="77777777" w:rsidR="00413CB7" w:rsidRPr="00413CB7" w:rsidRDefault="00413CB7" w:rsidP="00413CB7">
            <w:pPr>
              <w:spacing w:after="0"/>
              <w:jc w:val="right"/>
              <w:rPr>
                <w:szCs w:val="20"/>
              </w:rPr>
            </w:pPr>
            <w:r w:rsidRPr="00413CB7">
              <w:rPr>
                <w:szCs w:val="20"/>
              </w:rPr>
              <w:t>2.1.2014</w:t>
            </w:r>
          </w:p>
        </w:tc>
      </w:tr>
      <w:tr w:rsidR="00413CB7" w:rsidRPr="00413CB7" w14:paraId="5EE5EF6E" w14:textId="77777777" w:rsidTr="005B36B0">
        <w:trPr>
          <w:trHeight w:val="20"/>
        </w:trPr>
        <w:tc>
          <w:tcPr>
            <w:tcW w:w="1756" w:type="pct"/>
            <w:noWrap/>
            <w:hideMark/>
          </w:tcPr>
          <w:p w14:paraId="27DB7820" w14:textId="77777777" w:rsidR="00413CB7" w:rsidRPr="00413CB7" w:rsidRDefault="00413CB7" w:rsidP="00413CB7">
            <w:pPr>
              <w:spacing w:after="0"/>
              <w:jc w:val="left"/>
              <w:rPr>
                <w:szCs w:val="20"/>
              </w:rPr>
            </w:pPr>
            <w:r w:rsidRPr="00413CB7">
              <w:rPr>
                <w:szCs w:val="20"/>
              </w:rPr>
              <w:t>Pauline Rochester</w:t>
            </w:r>
          </w:p>
        </w:tc>
        <w:tc>
          <w:tcPr>
            <w:tcW w:w="1597" w:type="pct"/>
            <w:noWrap/>
            <w:hideMark/>
          </w:tcPr>
          <w:p w14:paraId="299C2FFB" w14:textId="77777777" w:rsidR="00413CB7" w:rsidRPr="00413CB7" w:rsidRDefault="00413CB7" w:rsidP="00413CB7">
            <w:pPr>
              <w:spacing w:after="0"/>
              <w:ind w:left="113"/>
              <w:jc w:val="left"/>
              <w:rPr>
                <w:szCs w:val="20"/>
              </w:rPr>
            </w:pPr>
            <w:r w:rsidRPr="00413CB7">
              <w:rPr>
                <w:szCs w:val="20"/>
              </w:rPr>
              <w:t>WOODVILLE SOUTH, SA 5011</w:t>
            </w:r>
          </w:p>
        </w:tc>
        <w:tc>
          <w:tcPr>
            <w:tcW w:w="424" w:type="pct"/>
            <w:noWrap/>
            <w:hideMark/>
          </w:tcPr>
          <w:p w14:paraId="67E9672E"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002835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AC026E" w14:textId="77777777" w:rsidR="00413CB7" w:rsidRPr="00413CB7" w:rsidRDefault="00413CB7" w:rsidP="00413CB7">
            <w:pPr>
              <w:spacing w:after="0"/>
              <w:jc w:val="right"/>
              <w:rPr>
                <w:szCs w:val="20"/>
              </w:rPr>
            </w:pPr>
            <w:r w:rsidRPr="00413CB7">
              <w:rPr>
                <w:szCs w:val="20"/>
              </w:rPr>
              <w:t>10.11.2014</w:t>
            </w:r>
          </w:p>
        </w:tc>
      </w:tr>
      <w:tr w:rsidR="00413CB7" w:rsidRPr="00413CB7" w14:paraId="08500E94" w14:textId="77777777" w:rsidTr="005B36B0">
        <w:trPr>
          <w:trHeight w:val="20"/>
        </w:trPr>
        <w:tc>
          <w:tcPr>
            <w:tcW w:w="1756" w:type="pct"/>
            <w:noWrap/>
            <w:hideMark/>
          </w:tcPr>
          <w:p w14:paraId="361F4367" w14:textId="77777777" w:rsidR="00413CB7" w:rsidRPr="00413CB7" w:rsidRDefault="00413CB7" w:rsidP="00413CB7">
            <w:pPr>
              <w:spacing w:after="0"/>
              <w:jc w:val="left"/>
              <w:rPr>
                <w:szCs w:val="20"/>
              </w:rPr>
            </w:pPr>
            <w:r w:rsidRPr="00413CB7">
              <w:rPr>
                <w:szCs w:val="20"/>
              </w:rPr>
              <w:t>Pauline Schooling</w:t>
            </w:r>
          </w:p>
        </w:tc>
        <w:tc>
          <w:tcPr>
            <w:tcW w:w="1597" w:type="pct"/>
            <w:noWrap/>
            <w:hideMark/>
          </w:tcPr>
          <w:p w14:paraId="6869843B"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3302C604"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0C7367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59C10E" w14:textId="77777777" w:rsidR="00413CB7" w:rsidRPr="00413CB7" w:rsidRDefault="00413CB7" w:rsidP="00413CB7">
            <w:pPr>
              <w:spacing w:after="0"/>
              <w:jc w:val="right"/>
              <w:rPr>
                <w:szCs w:val="20"/>
              </w:rPr>
            </w:pPr>
            <w:r w:rsidRPr="00413CB7">
              <w:rPr>
                <w:szCs w:val="20"/>
              </w:rPr>
              <w:t>1.11.2014</w:t>
            </w:r>
          </w:p>
        </w:tc>
      </w:tr>
      <w:tr w:rsidR="00413CB7" w:rsidRPr="00413CB7" w14:paraId="41B1A00B" w14:textId="77777777" w:rsidTr="005B36B0">
        <w:trPr>
          <w:trHeight w:val="20"/>
        </w:trPr>
        <w:tc>
          <w:tcPr>
            <w:tcW w:w="1756" w:type="pct"/>
            <w:noWrap/>
            <w:hideMark/>
          </w:tcPr>
          <w:p w14:paraId="024C0B1A" w14:textId="77777777" w:rsidR="00413CB7" w:rsidRPr="00413CB7" w:rsidRDefault="00413CB7" w:rsidP="00413CB7">
            <w:pPr>
              <w:spacing w:after="0"/>
              <w:jc w:val="left"/>
              <w:rPr>
                <w:szCs w:val="20"/>
              </w:rPr>
            </w:pPr>
            <w:r w:rsidRPr="00413CB7">
              <w:rPr>
                <w:szCs w:val="20"/>
              </w:rPr>
              <w:t>Pauline Ween</w:t>
            </w:r>
          </w:p>
        </w:tc>
        <w:tc>
          <w:tcPr>
            <w:tcW w:w="1597" w:type="pct"/>
            <w:noWrap/>
            <w:hideMark/>
          </w:tcPr>
          <w:p w14:paraId="3A5294ED"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D280F96" w14:textId="77777777" w:rsidR="00413CB7" w:rsidRPr="00413CB7" w:rsidRDefault="00413CB7" w:rsidP="00413CB7">
            <w:pPr>
              <w:spacing w:after="0"/>
              <w:ind w:right="113"/>
              <w:jc w:val="right"/>
              <w:rPr>
                <w:szCs w:val="20"/>
              </w:rPr>
            </w:pPr>
            <w:r w:rsidRPr="00413CB7">
              <w:rPr>
                <w:szCs w:val="20"/>
              </w:rPr>
              <w:t>19.57</w:t>
            </w:r>
          </w:p>
        </w:tc>
        <w:tc>
          <w:tcPr>
            <w:tcW w:w="770" w:type="pct"/>
            <w:noWrap/>
            <w:hideMark/>
          </w:tcPr>
          <w:p w14:paraId="54EA9C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848365" w14:textId="77777777" w:rsidR="00413CB7" w:rsidRPr="00413CB7" w:rsidRDefault="00413CB7" w:rsidP="00413CB7">
            <w:pPr>
              <w:spacing w:after="0"/>
              <w:jc w:val="right"/>
              <w:rPr>
                <w:szCs w:val="20"/>
              </w:rPr>
            </w:pPr>
            <w:r w:rsidRPr="00413CB7">
              <w:rPr>
                <w:szCs w:val="20"/>
              </w:rPr>
              <w:t>31.12.2014</w:t>
            </w:r>
          </w:p>
        </w:tc>
      </w:tr>
      <w:tr w:rsidR="00413CB7" w:rsidRPr="00413CB7" w14:paraId="2E400A24" w14:textId="77777777" w:rsidTr="005B36B0">
        <w:trPr>
          <w:trHeight w:val="20"/>
        </w:trPr>
        <w:tc>
          <w:tcPr>
            <w:tcW w:w="1756" w:type="pct"/>
            <w:noWrap/>
            <w:hideMark/>
          </w:tcPr>
          <w:p w14:paraId="5655A47B" w14:textId="77777777" w:rsidR="00413CB7" w:rsidRPr="00413CB7" w:rsidRDefault="00413CB7" w:rsidP="00413CB7">
            <w:pPr>
              <w:spacing w:after="0"/>
              <w:jc w:val="left"/>
              <w:rPr>
                <w:szCs w:val="20"/>
              </w:rPr>
            </w:pPr>
            <w:r w:rsidRPr="00413CB7">
              <w:rPr>
                <w:szCs w:val="20"/>
              </w:rPr>
              <w:t>Pavle Vrankovic</w:t>
            </w:r>
          </w:p>
        </w:tc>
        <w:tc>
          <w:tcPr>
            <w:tcW w:w="1597" w:type="pct"/>
            <w:noWrap/>
            <w:hideMark/>
          </w:tcPr>
          <w:p w14:paraId="2E93DE66"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79C7AF1D" w14:textId="77777777" w:rsidR="00413CB7" w:rsidRPr="00413CB7" w:rsidRDefault="00413CB7" w:rsidP="00413CB7">
            <w:pPr>
              <w:spacing w:after="0"/>
              <w:ind w:right="113"/>
              <w:jc w:val="right"/>
              <w:rPr>
                <w:szCs w:val="20"/>
              </w:rPr>
            </w:pPr>
            <w:r w:rsidRPr="00413CB7">
              <w:rPr>
                <w:szCs w:val="20"/>
              </w:rPr>
              <w:t>206.39</w:t>
            </w:r>
          </w:p>
        </w:tc>
        <w:tc>
          <w:tcPr>
            <w:tcW w:w="770" w:type="pct"/>
            <w:noWrap/>
            <w:hideMark/>
          </w:tcPr>
          <w:p w14:paraId="7C95F7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3F0F70" w14:textId="77777777" w:rsidR="00413CB7" w:rsidRPr="00413CB7" w:rsidRDefault="00413CB7" w:rsidP="00413CB7">
            <w:pPr>
              <w:spacing w:after="0"/>
              <w:jc w:val="right"/>
              <w:rPr>
                <w:szCs w:val="20"/>
              </w:rPr>
            </w:pPr>
            <w:r w:rsidRPr="00413CB7">
              <w:rPr>
                <w:szCs w:val="20"/>
              </w:rPr>
              <w:t>6.6.2013</w:t>
            </w:r>
          </w:p>
        </w:tc>
      </w:tr>
      <w:tr w:rsidR="00413CB7" w:rsidRPr="00413CB7" w14:paraId="70669AD2" w14:textId="77777777" w:rsidTr="005B36B0">
        <w:trPr>
          <w:trHeight w:val="20"/>
        </w:trPr>
        <w:tc>
          <w:tcPr>
            <w:tcW w:w="1756" w:type="pct"/>
            <w:noWrap/>
            <w:hideMark/>
          </w:tcPr>
          <w:p w14:paraId="69D1C15F" w14:textId="77777777" w:rsidR="00413CB7" w:rsidRPr="00413CB7" w:rsidRDefault="00413CB7" w:rsidP="00413CB7">
            <w:pPr>
              <w:spacing w:after="0"/>
              <w:jc w:val="left"/>
              <w:rPr>
                <w:szCs w:val="20"/>
              </w:rPr>
            </w:pPr>
            <w:r w:rsidRPr="00413CB7">
              <w:rPr>
                <w:szCs w:val="20"/>
              </w:rPr>
              <w:t>Pawel Okulewicz</w:t>
            </w:r>
          </w:p>
        </w:tc>
        <w:tc>
          <w:tcPr>
            <w:tcW w:w="1597" w:type="pct"/>
            <w:noWrap/>
            <w:hideMark/>
          </w:tcPr>
          <w:p w14:paraId="2EF43F7E" w14:textId="77777777"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14:paraId="6B34806A" w14:textId="77777777" w:rsidR="00413CB7" w:rsidRPr="00413CB7" w:rsidRDefault="00413CB7" w:rsidP="00413CB7">
            <w:pPr>
              <w:spacing w:after="0"/>
              <w:ind w:right="113"/>
              <w:jc w:val="right"/>
              <w:rPr>
                <w:szCs w:val="20"/>
              </w:rPr>
            </w:pPr>
            <w:r w:rsidRPr="00413CB7">
              <w:rPr>
                <w:szCs w:val="20"/>
              </w:rPr>
              <w:t>134.82</w:t>
            </w:r>
          </w:p>
        </w:tc>
        <w:tc>
          <w:tcPr>
            <w:tcW w:w="770" w:type="pct"/>
            <w:noWrap/>
            <w:hideMark/>
          </w:tcPr>
          <w:p w14:paraId="582F52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894D48" w14:textId="77777777" w:rsidR="00413CB7" w:rsidRPr="00413CB7" w:rsidRDefault="00413CB7" w:rsidP="00413CB7">
            <w:pPr>
              <w:spacing w:after="0"/>
              <w:jc w:val="right"/>
              <w:rPr>
                <w:szCs w:val="20"/>
              </w:rPr>
            </w:pPr>
            <w:r w:rsidRPr="00413CB7">
              <w:rPr>
                <w:szCs w:val="20"/>
              </w:rPr>
              <w:t>12.2.2013</w:t>
            </w:r>
          </w:p>
        </w:tc>
      </w:tr>
      <w:tr w:rsidR="00413CB7" w:rsidRPr="00413CB7" w14:paraId="5F29A009" w14:textId="77777777" w:rsidTr="005B36B0">
        <w:trPr>
          <w:trHeight w:val="20"/>
        </w:trPr>
        <w:tc>
          <w:tcPr>
            <w:tcW w:w="1756" w:type="pct"/>
            <w:noWrap/>
            <w:hideMark/>
          </w:tcPr>
          <w:p w14:paraId="2B4E5810" w14:textId="77777777" w:rsidR="00413CB7" w:rsidRPr="00413CB7" w:rsidRDefault="00413CB7" w:rsidP="00413CB7">
            <w:pPr>
              <w:spacing w:after="0"/>
              <w:jc w:val="left"/>
              <w:rPr>
                <w:szCs w:val="20"/>
              </w:rPr>
            </w:pPr>
            <w:r w:rsidRPr="00413CB7">
              <w:rPr>
                <w:szCs w:val="20"/>
              </w:rPr>
              <w:t>PC Truck &amp; Plant Hire Pty Ltd</w:t>
            </w:r>
          </w:p>
        </w:tc>
        <w:tc>
          <w:tcPr>
            <w:tcW w:w="1597" w:type="pct"/>
            <w:noWrap/>
            <w:hideMark/>
          </w:tcPr>
          <w:p w14:paraId="77951555"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2D604E93" w14:textId="77777777" w:rsidR="00413CB7" w:rsidRPr="00413CB7" w:rsidRDefault="00413CB7" w:rsidP="00413CB7">
            <w:pPr>
              <w:spacing w:after="0"/>
              <w:ind w:right="113"/>
              <w:jc w:val="right"/>
              <w:rPr>
                <w:szCs w:val="20"/>
              </w:rPr>
            </w:pPr>
            <w:r w:rsidRPr="00413CB7">
              <w:rPr>
                <w:szCs w:val="20"/>
              </w:rPr>
              <w:t>68.08</w:t>
            </w:r>
          </w:p>
        </w:tc>
        <w:tc>
          <w:tcPr>
            <w:tcW w:w="770" w:type="pct"/>
            <w:noWrap/>
            <w:hideMark/>
          </w:tcPr>
          <w:p w14:paraId="62B318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AF4D00" w14:textId="77777777" w:rsidR="00413CB7" w:rsidRPr="00413CB7" w:rsidRDefault="00413CB7" w:rsidP="00413CB7">
            <w:pPr>
              <w:spacing w:after="0"/>
              <w:jc w:val="right"/>
              <w:rPr>
                <w:szCs w:val="20"/>
              </w:rPr>
            </w:pPr>
            <w:r w:rsidRPr="00413CB7">
              <w:rPr>
                <w:szCs w:val="20"/>
              </w:rPr>
              <w:t>22.12.2014</w:t>
            </w:r>
          </w:p>
        </w:tc>
      </w:tr>
      <w:tr w:rsidR="00413CB7" w:rsidRPr="00413CB7" w14:paraId="56F84664" w14:textId="77777777" w:rsidTr="005B36B0">
        <w:trPr>
          <w:trHeight w:val="20"/>
        </w:trPr>
        <w:tc>
          <w:tcPr>
            <w:tcW w:w="1756" w:type="pct"/>
            <w:noWrap/>
            <w:hideMark/>
          </w:tcPr>
          <w:p w14:paraId="5AED6B75" w14:textId="77777777" w:rsidR="00413CB7" w:rsidRPr="00413CB7" w:rsidRDefault="00413CB7" w:rsidP="00413CB7">
            <w:pPr>
              <w:spacing w:after="0"/>
              <w:jc w:val="left"/>
              <w:rPr>
                <w:szCs w:val="20"/>
              </w:rPr>
            </w:pPr>
            <w:r w:rsidRPr="00413CB7">
              <w:rPr>
                <w:szCs w:val="20"/>
              </w:rPr>
              <w:t>PC Truck &amp; Plant Hire Pty Ltd</w:t>
            </w:r>
          </w:p>
        </w:tc>
        <w:tc>
          <w:tcPr>
            <w:tcW w:w="1597" w:type="pct"/>
            <w:noWrap/>
            <w:hideMark/>
          </w:tcPr>
          <w:p w14:paraId="614060D0"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7DCEE852" w14:textId="77777777" w:rsidR="00413CB7" w:rsidRPr="00413CB7" w:rsidRDefault="00413CB7" w:rsidP="00413CB7">
            <w:pPr>
              <w:spacing w:after="0"/>
              <w:ind w:right="113"/>
              <w:jc w:val="right"/>
              <w:rPr>
                <w:szCs w:val="20"/>
              </w:rPr>
            </w:pPr>
            <w:r w:rsidRPr="00413CB7">
              <w:rPr>
                <w:szCs w:val="20"/>
              </w:rPr>
              <w:t>66.16</w:t>
            </w:r>
          </w:p>
        </w:tc>
        <w:tc>
          <w:tcPr>
            <w:tcW w:w="770" w:type="pct"/>
            <w:noWrap/>
            <w:hideMark/>
          </w:tcPr>
          <w:p w14:paraId="05B38D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36D78E" w14:textId="77777777" w:rsidR="00413CB7" w:rsidRPr="00413CB7" w:rsidRDefault="00413CB7" w:rsidP="00413CB7">
            <w:pPr>
              <w:spacing w:after="0"/>
              <w:jc w:val="right"/>
              <w:rPr>
                <w:szCs w:val="20"/>
              </w:rPr>
            </w:pPr>
            <w:r w:rsidRPr="00413CB7">
              <w:rPr>
                <w:szCs w:val="20"/>
              </w:rPr>
              <w:t>22.12.2014</w:t>
            </w:r>
          </w:p>
        </w:tc>
      </w:tr>
      <w:tr w:rsidR="00413CB7" w:rsidRPr="00413CB7" w14:paraId="0D925383" w14:textId="77777777" w:rsidTr="005B36B0">
        <w:trPr>
          <w:trHeight w:val="20"/>
        </w:trPr>
        <w:tc>
          <w:tcPr>
            <w:tcW w:w="1756" w:type="pct"/>
            <w:noWrap/>
            <w:hideMark/>
          </w:tcPr>
          <w:p w14:paraId="0DB14213" w14:textId="77777777" w:rsidR="00413CB7" w:rsidRPr="00413CB7" w:rsidRDefault="00413CB7" w:rsidP="00413CB7">
            <w:pPr>
              <w:spacing w:after="0"/>
              <w:jc w:val="left"/>
              <w:rPr>
                <w:szCs w:val="20"/>
              </w:rPr>
            </w:pPr>
            <w:r w:rsidRPr="00413CB7">
              <w:rPr>
                <w:szCs w:val="20"/>
              </w:rPr>
              <w:t>PCG Wrightson Seeds</w:t>
            </w:r>
          </w:p>
        </w:tc>
        <w:tc>
          <w:tcPr>
            <w:tcW w:w="1597" w:type="pct"/>
            <w:noWrap/>
            <w:hideMark/>
          </w:tcPr>
          <w:p w14:paraId="64407AEA" w14:textId="77777777" w:rsidR="00413CB7" w:rsidRPr="00413CB7" w:rsidRDefault="00413CB7" w:rsidP="00413CB7">
            <w:pPr>
              <w:spacing w:after="0"/>
              <w:ind w:left="113"/>
              <w:jc w:val="left"/>
              <w:rPr>
                <w:szCs w:val="20"/>
              </w:rPr>
            </w:pPr>
            <w:r w:rsidRPr="00413CB7">
              <w:rPr>
                <w:szCs w:val="20"/>
              </w:rPr>
              <w:t>KEITH, SA 5267</w:t>
            </w:r>
          </w:p>
        </w:tc>
        <w:tc>
          <w:tcPr>
            <w:tcW w:w="424" w:type="pct"/>
            <w:noWrap/>
            <w:hideMark/>
          </w:tcPr>
          <w:p w14:paraId="18B83CB3" w14:textId="77777777" w:rsidR="00413CB7" w:rsidRPr="00413CB7" w:rsidRDefault="00413CB7" w:rsidP="00413CB7">
            <w:pPr>
              <w:spacing w:after="0"/>
              <w:ind w:right="113"/>
              <w:jc w:val="right"/>
              <w:rPr>
                <w:szCs w:val="20"/>
              </w:rPr>
            </w:pPr>
            <w:r w:rsidRPr="00413CB7">
              <w:rPr>
                <w:szCs w:val="20"/>
              </w:rPr>
              <w:t>4 410.03</w:t>
            </w:r>
          </w:p>
        </w:tc>
        <w:tc>
          <w:tcPr>
            <w:tcW w:w="770" w:type="pct"/>
            <w:noWrap/>
            <w:hideMark/>
          </w:tcPr>
          <w:p w14:paraId="6EFD62C3" w14:textId="77777777" w:rsidR="00413CB7" w:rsidRPr="00413CB7" w:rsidRDefault="00413CB7" w:rsidP="00413CB7">
            <w:pPr>
              <w:spacing w:after="0"/>
              <w:ind w:left="170"/>
              <w:jc w:val="left"/>
              <w:rPr>
                <w:szCs w:val="20"/>
              </w:rPr>
            </w:pPr>
            <w:r w:rsidRPr="00413CB7">
              <w:rPr>
                <w:szCs w:val="20"/>
              </w:rPr>
              <w:t>Refund 922583</w:t>
            </w:r>
          </w:p>
        </w:tc>
        <w:tc>
          <w:tcPr>
            <w:tcW w:w="453" w:type="pct"/>
            <w:noWrap/>
            <w:hideMark/>
          </w:tcPr>
          <w:p w14:paraId="09C2B47A" w14:textId="77777777" w:rsidR="00413CB7" w:rsidRPr="00413CB7" w:rsidRDefault="00413CB7" w:rsidP="00413CB7">
            <w:pPr>
              <w:spacing w:after="0"/>
              <w:jc w:val="right"/>
              <w:rPr>
                <w:szCs w:val="20"/>
              </w:rPr>
            </w:pPr>
            <w:r w:rsidRPr="00413CB7">
              <w:rPr>
                <w:szCs w:val="20"/>
              </w:rPr>
              <w:t>2.5.2013</w:t>
            </w:r>
          </w:p>
        </w:tc>
      </w:tr>
      <w:tr w:rsidR="00413CB7" w:rsidRPr="00413CB7" w14:paraId="68A509D6" w14:textId="77777777" w:rsidTr="005B36B0">
        <w:trPr>
          <w:trHeight w:val="20"/>
        </w:trPr>
        <w:tc>
          <w:tcPr>
            <w:tcW w:w="1756" w:type="pct"/>
            <w:noWrap/>
            <w:hideMark/>
          </w:tcPr>
          <w:p w14:paraId="419A7BFE" w14:textId="77777777" w:rsidR="00413CB7" w:rsidRPr="00413CB7" w:rsidRDefault="00413CB7" w:rsidP="00413CB7">
            <w:pPr>
              <w:spacing w:after="0"/>
              <w:jc w:val="left"/>
              <w:rPr>
                <w:szCs w:val="20"/>
              </w:rPr>
            </w:pPr>
            <w:r w:rsidRPr="00413CB7">
              <w:rPr>
                <w:szCs w:val="20"/>
              </w:rPr>
              <w:t xml:space="preserve">Pearls Diner </w:t>
            </w:r>
          </w:p>
        </w:tc>
        <w:tc>
          <w:tcPr>
            <w:tcW w:w="1597" w:type="pct"/>
            <w:noWrap/>
            <w:hideMark/>
          </w:tcPr>
          <w:p w14:paraId="5E9389FA" w14:textId="77777777"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14:paraId="5D211954" w14:textId="77777777" w:rsidR="00413CB7" w:rsidRPr="00413CB7" w:rsidRDefault="00413CB7" w:rsidP="00413CB7">
            <w:pPr>
              <w:spacing w:after="0"/>
              <w:ind w:right="113"/>
              <w:jc w:val="right"/>
              <w:rPr>
                <w:szCs w:val="20"/>
              </w:rPr>
            </w:pPr>
            <w:r w:rsidRPr="00413CB7">
              <w:rPr>
                <w:szCs w:val="20"/>
              </w:rPr>
              <w:t>26.01</w:t>
            </w:r>
          </w:p>
        </w:tc>
        <w:tc>
          <w:tcPr>
            <w:tcW w:w="770" w:type="pct"/>
            <w:noWrap/>
            <w:hideMark/>
          </w:tcPr>
          <w:p w14:paraId="59D59F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5D9834" w14:textId="77777777" w:rsidR="00413CB7" w:rsidRPr="00413CB7" w:rsidRDefault="00413CB7" w:rsidP="00413CB7">
            <w:pPr>
              <w:spacing w:after="0"/>
              <w:jc w:val="right"/>
              <w:rPr>
                <w:szCs w:val="20"/>
              </w:rPr>
            </w:pPr>
            <w:r w:rsidRPr="00413CB7">
              <w:rPr>
                <w:szCs w:val="20"/>
              </w:rPr>
              <w:t>2.6.2014</w:t>
            </w:r>
          </w:p>
        </w:tc>
      </w:tr>
      <w:tr w:rsidR="00413CB7" w:rsidRPr="00413CB7" w14:paraId="3F9DA679" w14:textId="77777777" w:rsidTr="005B36B0">
        <w:trPr>
          <w:trHeight w:val="20"/>
        </w:trPr>
        <w:tc>
          <w:tcPr>
            <w:tcW w:w="1756" w:type="pct"/>
            <w:noWrap/>
            <w:hideMark/>
          </w:tcPr>
          <w:p w14:paraId="1E7735D4" w14:textId="77777777" w:rsidR="00413CB7" w:rsidRPr="00413CB7" w:rsidRDefault="00413CB7" w:rsidP="00413CB7">
            <w:pPr>
              <w:spacing w:after="0"/>
              <w:jc w:val="left"/>
              <w:rPr>
                <w:szCs w:val="20"/>
              </w:rPr>
            </w:pPr>
            <w:r w:rsidRPr="00413CB7">
              <w:rPr>
                <w:szCs w:val="20"/>
              </w:rPr>
              <w:t>Pedro Perez</w:t>
            </w:r>
          </w:p>
        </w:tc>
        <w:tc>
          <w:tcPr>
            <w:tcW w:w="1597" w:type="pct"/>
            <w:noWrap/>
            <w:hideMark/>
          </w:tcPr>
          <w:p w14:paraId="5E58CCBF"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0FB3A736"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A2284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49CF2D" w14:textId="77777777" w:rsidR="00413CB7" w:rsidRPr="00413CB7" w:rsidRDefault="00413CB7" w:rsidP="00413CB7">
            <w:pPr>
              <w:spacing w:after="0"/>
              <w:jc w:val="right"/>
              <w:rPr>
                <w:szCs w:val="20"/>
              </w:rPr>
            </w:pPr>
            <w:r w:rsidRPr="00413CB7">
              <w:rPr>
                <w:szCs w:val="20"/>
              </w:rPr>
              <w:t>27.6.2013</w:t>
            </w:r>
          </w:p>
        </w:tc>
      </w:tr>
      <w:tr w:rsidR="00413CB7" w:rsidRPr="00413CB7" w14:paraId="518B1440" w14:textId="77777777" w:rsidTr="005B36B0">
        <w:trPr>
          <w:trHeight w:val="20"/>
        </w:trPr>
        <w:tc>
          <w:tcPr>
            <w:tcW w:w="1756" w:type="pct"/>
            <w:noWrap/>
            <w:hideMark/>
          </w:tcPr>
          <w:p w14:paraId="1E08417B" w14:textId="77777777" w:rsidR="00413CB7" w:rsidRPr="00413CB7" w:rsidRDefault="00413CB7" w:rsidP="00413CB7">
            <w:pPr>
              <w:spacing w:after="0"/>
              <w:jc w:val="left"/>
              <w:rPr>
                <w:szCs w:val="20"/>
              </w:rPr>
            </w:pPr>
            <w:r w:rsidRPr="00413CB7">
              <w:rPr>
                <w:szCs w:val="20"/>
              </w:rPr>
              <w:t>Peggie M Wilson</w:t>
            </w:r>
          </w:p>
        </w:tc>
        <w:tc>
          <w:tcPr>
            <w:tcW w:w="1597" w:type="pct"/>
            <w:noWrap/>
            <w:hideMark/>
          </w:tcPr>
          <w:p w14:paraId="3DC4D723"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437E302F" w14:textId="77777777" w:rsidR="00413CB7" w:rsidRPr="00413CB7" w:rsidRDefault="00413CB7" w:rsidP="00413CB7">
            <w:pPr>
              <w:spacing w:after="0"/>
              <w:ind w:right="113"/>
              <w:jc w:val="right"/>
              <w:rPr>
                <w:szCs w:val="20"/>
              </w:rPr>
            </w:pPr>
            <w:r w:rsidRPr="00413CB7">
              <w:rPr>
                <w:szCs w:val="20"/>
              </w:rPr>
              <w:t>17.12</w:t>
            </w:r>
          </w:p>
        </w:tc>
        <w:tc>
          <w:tcPr>
            <w:tcW w:w="770" w:type="pct"/>
            <w:noWrap/>
            <w:hideMark/>
          </w:tcPr>
          <w:p w14:paraId="5B0B46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8C4049" w14:textId="77777777" w:rsidR="00413CB7" w:rsidRPr="00413CB7" w:rsidRDefault="00413CB7" w:rsidP="00413CB7">
            <w:pPr>
              <w:spacing w:after="0"/>
              <w:jc w:val="right"/>
              <w:rPr>
                <w:szCs w:val="20"/>
              </w:rPr>
            </w:pPr>
            <w:r w:rsidRPr="00413CB7">
              <w:rPr>
                <w:szCs w:val="20"/>
              </w:rPr>
              <w:t>8.7.2013</w:t>
            </w:r>
          </w:p>
        </w:tc>
      </w:tr>
      <w:tr w:rsidR="00413CB7" w:rsidRPr="00413CB7" w14:paraId="4350DF9E" w14:textId="77777777" w:rsidTr="005B36B0">
        <w:trPr>
          <w:trHeight w:val="20"/>
        </w:trPr>
        <w:tc>
          <w:tcPr>
            <w:tcW w:w="1756" w:type="pct"/>
            <w:noWrap/>
            <w:hideMark/>
          </w:tcPr>
          <w:p w14:paraId="5F94AC05" w14:textId="77777777" w:rsidR="00413CB7" w:rsidRPr="00413CB7" w:rsidRDefault="00413CB7" w:rsidP="00413CB7">
            <w:pPr>
              <w:spacing w:after="0"/>
              <w:jc w:val="left"/>
              <w:rPr>
                <w:szCs w:val="20"/>
              </w:rPr>
            </w:pPr>
            <w:r w:rsidRPr="00413CB7">
              <w:rPr>
                <w:szCs w:val="20"/>
              </w:rPr>
              <w:t>Peihong Zheng</w:t>
            </w:r>
          </w:p>
        </w:tc>
        <w:tc>
          <w:tcPr>
            <w:tcW w:w="1597" w:type="pct"/>
            <w:noWrap/>
            <w:hideMark/>
          </w:tcPr>
          <w:p w14:paraId="659834AC"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1B29AA2A" w14:textId="77777777" w:rsidR="00413CB7" w:rsidRPr="00413CB7" w:rsidRDefault="00413CB7" w:rsidP="00413CB7">
            <w:pPr>
              <w:spacing w:after="0"/>
              <w:ind w:right="113"/>
              <w:jc w:val="right"/>
              <w:rPr>
                <w:szCs w:val="20"/>
              </w:rPr>
            </w:pPr>
            <w:r w:rsidRPr="00413CB7">
              <w:rPr>
                <w:szCs w:val="20"/>
              </w:rPr>
              <w:t>12.11</w:t>
            </w:r>
          </w:p>
        </w:tc>
        <w:tc>
          <w:tcPr>
            <w:tcW w:w="770" w:type="pct"/>
            <w:noWrap/>
            <w:hideMark/>
          </w:tcPr>
          <w:p w14:paraId="2871D4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F29BD4" w14:textId="77777777" w:rsidR="00413CB7" w:rsidRPr="00413CB7" w:rsidRDefault="00413CB7" w:rsidP="00413CB7">
            <w:pPr>
              <w:spacing w:after="0"/>
              <w:jc w:val="right"/>
              <w:rPr>
                <w:szCs w:val="20"/>
              </w:rPr>
            </w:pPr>
            <w:r w:rsidRPr="00413CB7">
              <w:rPr>
                <w:szCs w:val="20"/>
              </w:rPr>
              <w:t>17.4.2013</w:t>
            </w:r>
          </w:p>
        </w:tc>
      </w:tr>
      <w:tr w:rsidR="00413CB7" w:rsidRPr="00413CB7" w14:paraId="3D5C9549" w14:textId="77777777" w:rsidTr="005B36B0">
        <w:trPr>
          <w:trHeight w:val="20"/>
        </w:trPr>
        <w:tc>
          <w:tcPr>
            <w:tcW w:w="1756" w:type="pct"/>
            <w:noWrap/>
            <w:hideMark/>
          </w:tcPr>
          <w:p w14:paraId="109F94CE" w14:textId="77777777" w:rsidR="00413CB7" w:rsidRPr="00413CB7" w:rsidRDefault="00413CB7" w:rsidP="00413CB7">
            <w:pPr>
              <w:spacing w:after="0"/>
              <w:jc w:val="left"/>
              <w:rPr>
                <w:szCs w:val="20"/>
              </w:rPr>
            </w:pPr>
            <w:r w:rsidRPr="00413CB7">
              <w:rPr>
                <w:szCs w:val="20"/>
              </w:rPr>
              <w:t>Penang Hawkers Corner</w:t>
            </w:r>
          </w:p>
        </w:tc>
        <w:tc>
          <w:tcPr>
            <w:tcW w:w="1597" w:type="pct"/>
            <w:noWrap/>
            <w:hideMark/>
          </w:tcPr>
          <w:p w14:paraId="551C6599"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D72725A" w14:textId="77777777" w:rsidR="00413CB7" w:rsidRPr="00413CB7" w:rsidRDefault="00413CB7" w:rsidP="00413CB7">
            <w:pPr>
              <w:spacing w:after="0"/>
              <w:ind w:right="113"/>
              <w:jc w:val="right"/>
              <w:rPr>
                <w:szCs w:val="20"/>
              </w:rPr>
            </w:pPr>
            <w:r w:rsidRPr="00413CB7">
              <w:rPr>
                <w:szCs w:val="20"/>
              </w:rPr>
              <w:t>31.44</w:t>
            </w:r>
          </w:p>
        </w:tc>
        <w:tc>
          <w:tcPr>
            <w:tcW w:w="770" w:type="pct"/>
            <w:noWrap/>
            <w:hideMark/>
          </w:tcPr>
          <w:p w14:paraId="6A99C3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E95487" w14:textId="77777777" w:rsidR="00413CB7" w:rsidRPr="00413CB7" w:rsidRDefault="00413CB7" w:rsidP="00413CB7">
            <w:pPr>
              <w:spacing w:after="0"/>
              <w:jc w:val="right"/>
              <w:rPr>
                <w:szCs w:val="20"/>
              </w:rPr>
            </w:pPr>
            <w:r w:rsidRPr="00413CB7">
              <w:rPr>
                <w:szCs w:val="20"/>
              </w:rPr>
              <w:t>13.5.2013</w:t>
            </w:r>
          </w:p>
        </w:tc>
      </w:tr>
      <w:tr w:rsidR="00413CB7" w:rsidRPr="00413CB7" w14:paraId="579B8F0D" w14:textId="77777777" w:rsidTr="005B36B0">
        <w:trPr>
          <w:trHeight w:val="20"/>
        </w:trPr>
        <w:tc>
          <w:tcPr>
            <w:tcW w:w="1756" w:type="pct"/>
            <w:noWrap/>
            <w:hideMark/>
          </w:tcPr>
          <w:p w14:paraId="23D7EDFC" w14:textId="77777777" w:rsidR="00413CB7" w:rsidRPr="00413CB7" w:rsidRDefault="00413CB7" w:rsidP="00413CB7">
            <w:pPr>
              <w:spacing w:after="0"/>
              <w:jc w:val="left"/>
              <w:rPr>
                <w:szCs w:val="20"/>
              </w:rPr>
            </w:pPr>
            <w:r w:rsidRPr="00413CB7">
              <w:rPr>
                <w:szCs w:val="20"/>
              </w:rPr>
              <w:t>Penelope Brown</w:t>
            </w:r>
          </w:p>
        </w:tc>
        <w:tc>
          <w:tcPr>
            <w:tcW w:w="1597" w:type="pct"/>
            <w:noWrap/>
            <w:hideMark/>
          </w:tcPr>
          <w:p w14:paraId="2DD19592"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5C63BE48" w14:textId="77777777" w:rsidR="00413CB7" w:rsidRPr="00413CB7" w:rsidRDefault="00413CB7" w:rsidP="00413CB7">
            <w:pPr>
              <w:spacing w:after="0"/>
              <w:ind w:right="113"/>
              <w:jc w:val="right"/>
              <w:rPr>
                <w:szCs w:val="20"/>
              </w:rPr>
            </w:pPr>
            <w:r w:rsidRPr="00413CB7">
              <w:rPr>
                <w:szCs w:val="20"/>
              </w:rPr>
              <w:t>13.38</w:t>
            </w:r>
          </w:p>
        </w:tc>
        <w:tc>
          <w:tcPr>
            <w:tcW w:w="770" w:type="pct"/>
            <w:noWrap/>
            <w:hideMark/>
          </w:tcPr>
          <w:p w14:paraId="7987AB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CAEAB8" w14:textId="77777777" w:rsidR="00413CB7" w:rsidRPr="00413CB7" w:rsidRDefault="00413CB7" w:rsidP="00413CB7">
            <w:pPr>
              <w:spacing w:after="0"/>
              <w:jc w:val="right"/>
              <w:rPr>
                <w:szCs w:val="20"/>
              </w:rPr>
            </w:pPr>
            <w:r w:rsidRPr="00413CB7">
              <w:rPr>
                <w:szCs w:val="20"/>
              </w:rPr>
              <w:t>29.8.2014</w:t>
            </w:r>
          </w:p>
        </w:tc>
      </w:tr>
      <w:tr w:rsidR="00413CB7" w:rsidRPr="00413CB7" w14:paraId="2BE12A02" w14:textId="77777777" w:rsidTr="005B36B0">
        <w:trPr>
          <w:trHeight w:val="20"/>
        </w:trPr>
        <w:tc>
          <w:tcPr>
            <w:tcW w:w="1756" w:type="pct"/>
            <w:noWrap/>
            <w:hideMark/>
          </w:tcPr>
          <w:p w14:paraId="05CBC962" w14:textId="77777777" w:rsidR="00413CB7" w:rsidRPr="00413CB7" w:rsidRDefault="00413CB7" w:rsidP="00413CB7">
            <w:pPr>
              <w:spacing w:after="0"/>
              <w:jc w:val="left"/>
              <w:rPr>
                <w:szCs w:val="20"/>
              </w:rPr>
            </w:pPr>
            <w:r w:rsidRPr="00413CB7">
              <w:rPr>
                <w:szCs w:val="20"/>
              </w:rPr>
              <w:t>Penelope Rigby-Meth</w:t>
            </w:r>
          </w:p>
        </w:tc>
        <w:tc>
          <w:tcPr>
            <w:tcW w:w="1597" w:type="pct"/>
            <w:noWrap/>
            <w:hideMark/>
          </w:tcPr>
          <w:p w14:paraId="75F9580A"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79B3749C" w14:textId="77777777" w:rsidR="00413CB7" w:rsidRPr="00413CB7" w:rsidRDefault="00413CB7" w:rsidP="00413CB7">
            <w:pPr>
              <w:spacing w:after="0"/>
              <w:ind w:right="113"/>
              <w:jc w:val="right"/>
              <w:rPr>
                <w:szCs w:val="20"/>
              </w:rPr>
            </w:pPr>
            <w:r w:rsidRPr="00413CB7">
              <w:rPr>
                <w:szCs w:val="20"/>
              </w:rPr>
              <w:t>90.50</w:t>
            </w:r>
          </w:p>
        </w:tc>
        <w:tc>
          <w:tcPr>
            <w:tcW w:w="770" w:type="pct"/>
            <w:noWrap/>
            <w:hideMark/>
          </w:tcPr>
          <w:p w14:paraId="748D83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0CD8AC" w14:textId="77777777" w:rsidR="00413CB7" w:rsidRPr="00413CB7" w:rsidRDefault="00413CB7" w:rsidP="00413CB7">
            <w:pPr>
              <w:spacing w:after="0"/>
              <w:jc w:val="right"/>
              <w:rPr>
                <w:szCs w:val="20"/>
              </w:rPr>
            </w:pPr>
            <w:r w:rsidRPr="00413CB7">
              <w:rPr>
                <w:szCs w:val="20"/>
              </w:rPr>
              <w:t>24.1.2013</w:t>
            </w:r>
          </w:p>
        </w:tc>
      </w:tr>
      <w:tr w:rsidR="00413CB7" w:rsidRPr="00413CB7" w14:paraId="65D69FDB" w14:textId="77777777" w:rsidTr="005B36B0">
        <w:trPr>
          <w:trHeight w:val="20"/>
        </w:trPr>
        <w:tc>
          <w:tcPr>
            <w:tcW w:w="1756" w:type="pct"/>
            <w:noWrap/>
            <w:hideMark/>
          </w:tcPr>
          <w:p w14:paraId="78155B60" w14:textId="77777777" w:rsidR="00413CB7" w:rsidRPr="00413CB7" w:rsidRDefault="00413CB7" w:rsidP="00413CB7">
            <w:pPr>
              <w:spacing w:after="0"/>
              <w:jc w:val="left"/>
              <w:rPr>
                <w:szCs w:val="20"/>
              </w:rPr>
            </w:pPr>
            <w:r w:rsidRPr="00413CB7">
              <w:rPr>
                <w:szCs w:val="20"/>
              </w:rPr>
              <w:t xml:space="preserve">Penny University </w:t>
            </w:r>
          </w:p>
        </w:tc>
        <w:tc>
          <w:tcPr>
            <w:tcW w:w="1597" w:type="pct"/>
            <w:noWrap/>
            <w:hideMark/>
          </w:tcPr>
          <w:p w14:paraId="665F6B1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59CE71D" w14:textId="77777777" w:rsidR="00413CB7" w:rsidRPr="00413CB7" w:rsidRDefault="00413CB7" w:rsidP="00413CB7">
            <w:pPr>
              <w:spacing w:after="0"/>
              <w:ind w:right="113"/>
              <w:jc w:val="right"/>
              <w:rPr>
                <w:szCs w:val="20"/>
              </w:rPr>
            </w:pPr>
            <w:r w:rsidRPr="00413CB7">
              <w:rPr>
                <w:szCs w:val="20"/>
              </w:rPr>
              <w:t>88.88</w:t>
            </w:r>
          </w:p>
        </w:tc>
        <w:tc>
          <w:tcPr>
            <w:tcW w:w="770" w:type="pct"/>
            <w:noWrap/>
            <w:hideMark/>
          </w:tcPr>
          <w:p w14:paraId="1F5B2A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79C712" w14:textId="77777777" w:rsidR="00413CB7" w:rsidRPr="00413CB7" w:rsidRDefault="00413CB7" w:rsidP="00413CB7">
            <w:pPr>
              <w:spacing w:after="0"/>
              <w:jc w:val="right"/>
              <w:rPr>
                <w:szCs w:val="20"/>
              </w:rPr>
            </w:pPr>
            <w:r w:rsidRPr="00413CB7">
              <w:rPr>
                <w:szCs w:val="20"/>
              </w:rPr>
              <w:t>19.9.2014</w:t>
            </w:r>
          </w:p>
        </w:tc>
      </w:tr>
      <w:tr w:rsidR="00413CB7" w:rsidRPr="00413CB7" w14:paraId="1B21AE45" w14:textId="77777777" w:rsidTr="005B36B0">
        <w:trPr>
          <w:trHeight w:val="20"/>
        </w:trPr>
        <w:tc>
          <w:tcPr>
            <w:tcW w:w="1756" w:type="pct"/>
            <w:noWrap/>
            <w:hideMark/>
          </w:tcPr>
          <w:p w14:paraId="75BF75BD" w14:textId="77777777" w:rsidR="00413CB7" w:rsidRPr="00413CB7" w:rsidRDefault="00413CB7" w:rsidP="00413CB7">
            <w:pPr>
              <w:spacing w:after="0"/>
              <w:jc w:val="left"/>
              <w:rPr>
                <w:szCs w:val="20"/>
              </w:rPr>
            </w:pPr>
            <w:r w:rsidRPr="00413CB7">
              <w:rPr>
                <w:szCs w:val="20"/>
              </w:rPr>
              <w:t>Penny Williams</w:t>
            </w:r>
          </w:p>
        </w:tc>
        <w:tc>
          <w:tcPr>
            <w:tcW w:w="1597" w:type="pct"/>
            <w:noWrap/>
            <w:hideMark/>
          </w:tcPr>
          <w:p w14:paraId="4D14C40D" w14:textId="77777777" w:rsidR="00413CB7" w:rsidRPr="00413CB7" w:rsidRDefault="00413CB7" w:rsidP="00413CB7">
            <w:pPr>
              <w:spacing w:after="0"/>
              <w:ind w:left="113"/>
              <w:jc w:val="left"/>
              <w:rPr>
                <w:szCs w:val="20"/>
              </w:rPr>
            </w:pPr>
            <w:r w:rsidRPr="00413CB7">
              <w:rPr>
                <w:szCs w:val="20"/>
              </w:rPr>
              <w:t>SELLICKS BEACH, SA 5174</w:t>
            </w:r>
          </w:p>
        </w:tc>
        <w:tc>
          <w:tcPr>
            <w:tcW w:w="424" w:type="pct"/>
            <w:noWrap/>
            <w:hideMark/>
          </w:tcPr>
          <w:p w14:paraId="30B2123F" w14:textId="77777777" w:rsidR="00413CB7" w:rsidRPr="00413CB7" w:rsidRDefault="00413CB7" w:rsidP="00413CB7">
            <w:pPr>
              <w:spacing w:after="0"/>
              <w:ind w:right="113"/>
              <w:jc w:val="right"/>
              <w:rPr>
                <w:szCs w:val="20"/>
              </w:rPr>
            </w:pPr>
            <w:r w:rsidRPr="00413CB7">
              <w:rPr>
                <w:szCs w:val="20"/>
              </w:rPr>
              <w:t>18.74</w:t>
            </w:r>
          </w:p>
        </w:tc>
        <w:tc>
          <w:tcPr>
            <w:tcW w:w="770" w:type="pct"/>
            <w:noWrap/>
            <w:hideMark/>
          </w:tcPr>
          <w:p w14:paraId="3A72C7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5AEC22" w14:textId="77777777" w:rsidR="00413CB7" w:rsidRPr="00413CB7" w:rsidRDefault="00413CB7" w:rsidP="00413CB7">
            <w:pPr>
              <w:spacing w:after="0"/>
              <w:jc w:val="right"/>
              <w:rPr>
                <w:szCs w:val="20"/>
              </w:rPr>
            </w:pPr>
            <w:r w:rsidRPr="00413CB7">
              <w:rPr>
                <w:szCs w:val="20"/>
              </w:rPr>
              <w:t>27.3.2014</w:t>
            </w:r>
          </w:p>
        </w:tc>
      </w:tr>
      <w:tr w:rsidR="00413CB7" w:rsidRPr="00413CB7" w14:paraId="3CC73B97" w14:textId="77777777" w:rsidTr="005B36B0">
        <w:trPr>
          <w:trHeight w:val="20"/>
        </w:trPr>
        <w:tc>
          <w:tcPr>
            <w:tcW w:w="1756" w:type="pct"/>
            <w:noWrap/>
            <w:hideMark/>
          </w:tcPr>
          <w:p w14:paraId="76273F57" w14:textId="77777777" w:rsidR="00413CB7" w:rsidRPr="00413CB7" w:rsidRDefault="00413CB7" w:rsidP="00413CB7">
            <w:pPr>
              <w:spacing w:after="0"/>
              <w:jc w:val="left"/>
              <w:rPr>
                <w:szCs w:val="20"/>
              </w:rPr>
            </w:pPr>
            <w:r w:rsidRPr="00413CB7">
              <w:rPr>
                <w:szCs w:val="20"/>
              </w:rPr>
              <w:t>Peta Gregory</w:t>
            </w:r>
          </w:p>
        </w:tc>
        <w:tc>
          <w:tcPr>
            <w:tcW w:w="1597" w:type="pct"/>
            <w:noWrap/>
            <w:hideMark/>
          </w:tcPr>
          <w:p w14:paraId="5AB5E83C"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0F9B3AEA"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12FD2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B74B0F" w14:textId="77777777" w:rsidR="00413CB7" w:rsidRPr="00413CB7" w:rsidRDefault="00413CB7" w:rsidP="00413CB7">
            <w:pPr>
              <w:spacing w:after="0"/>
              <w:jc w:val="right"/>
              <w:rPr>
                <w:szCs w:val="20"/>
              </w:rPr>
            </w:pPr>
            <w:r w:rsidRPr="00413CB7">
              <w:rPr>
                <w:szCs w:val="20"/>
              </w:rPr>
              <w:t>18.5.2013</w:t>
            </w:r>
          </w:p>
        </w:tc>
      </w:tr>
      <w:tr w:rsidR="00413CB7" w:rsidRPr="00413CB7" w14:paraId="456D4C51" w14:textId="77777777" w:rsidTr="005B36B0">
        <w:trPr>
          <w:trHeight w:val="20"/>
        </w:trPr>
        <w:tc>
          <w:tcPr>
            <w:tcW w:w="1756" w:type="pct"/>
            <w:noWrap/>
            <w:hideMark/>
          </w:tcPr>
          <w:p w14:paraId="4245F216" w14:textId="77777777" w:rsidR="00413CB7" w:rsidRPr="00413CB7" w:rsidRDefault="00413CB7" w:rsidP="00413CB7">
            <w:pPr>
              <w:spacing w:after="0"/>
              <w:jc w:val="left"/>
              <w:rPr>
                <w:szCs w:val="20"/>
              </w:rPr>
            </w:pPr>
            <w:r w:rsidRPr="00413CB7">
              <w:rPr>
                <w:szCs w:val="20"/>
              </w:rPr>
              <w:t>Peta Gregory</w:t>
            </w:r>
          </w:p>
        </w:tc>
        <w:tc>
          <w:tcPr>
            <w:tcW w:w="1597" w:type="pct"/>
            <w:noWrap/>
            <w:hideMark/>
          </w:tcPr>
          <w:p w14:paraId="106514DB"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10DDC764"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736F2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0CF05A" w14:textId="77777777" w:rsidR="00413CB7" w:rsidRPr="00413CB7" w:rsidRDefault="00413CB7" w:rsidP="00413CB7">
            <w:pPr>
              <w:spacing w:after="0"/>
              <w:jc w:val="right"/>
              <w:rPr>
                <w:szCs w:val="20"/>
              </w:rPr>
            </w:pPr>
            <w:r w:rsidRPr="00413CB7">
              <w:rPr>
                <w:szCs w:val="20"/>
              </w:rPr>
              <w:t>24.5.2013</w:t>
            </w:r>
          </w:p>
        </w:tc>
      </w:tr>
      <w:tr w:rsidR="00413CB7" w:rsidRPr="00413CB7" w14:paraId="62E889E4" w14:textId="77777777" w:rsidTr="005B36B0">
        <w:trPr>
          <w:trHeight w:val="20"/>
        </w:trPr>
        <w:tc>
          <w:tcPr>
            <w:tcW w:w="1756" w:type="pct"/>
            <w:noWrap/>
            <w:hideMark/>
          </w:tcPr>
          <w:p w14:paraId="0D158BEF" w14:textId="77777777" w:rsidR="00413CB7" w:rsidRPr="00413CB7" w:rsidRDefault="00413CB7" w:rsidP="00413CB7">
            <w:pPr>
              <w:spacing w:after="0"/>
              <w:jc w:val="left"/>
              <w:rPr>
                <w:szCs w:val="20"/>
              </w:rPr>
            </w:pPr>
            <w:r w:rsidRPr="00413CB7">
              <w:rPr>
                <w:szCs w:val="20"/>
              </w:rPr>
              <w:t>Peta-Marie Dunstan</w:t>
            </w:r>
          </w:p>
        </w:tc>
        <w:tc>
          <w:tcPr>
            <w:tcW w:w="1597" w:type="pct"/>
            <w:noWrap/>
            <w:hideMark/>
          </w:tcPr>
          <w:p w14:paraId="0EA60567"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1229EF07"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6DC392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CF39C9" w14:textId="77777777" w:rsidR="00413CB7" w:rsidRPr="00413CB7" w:rsidRDefault="00413CB7" w:rsidP="00413CB7">
            <w:pPr>
              <w:spacing w:after="0"/>
              <w:jc w:val="right"/>
              <w:rPr>
                <w:szCs w:val="20"/>
              </w:rPr>
            </w:pPr>
            <w:r w:rsidRPr="00413CB7">
              <w:rPr>
                <w:szCs w:val="20"/>
              </w:rPr>
              <w:t>5.12.2013</w:t>
            </w:r>
          </w:p>
        </w:tc>
      </w:tr>
      <w:tr w:rsidR="00413CB7" w:rsidRPr="00413CB7" w14:paraId="311A7E9D" w14:textId="77777777" w:rsidTr="005B36B0">
        <w:trPr>
          <w:trHeight w:val="20"/>
        </w:trPr>
        <w:tc>
          <w:tcPr>
            <w:tcW w:w="1756" w:type="pct"/>
            <w:noWrap/>
            <w:hideMark/>
          </w:tcPr>
          <w:p w14:paraId="0DFEE0AD" w14:textId="77777777" w:rsidR="00413CB7" w:rsidRPr="00413CB7" w:rsidRDefault="00413CB7" w:rsidP="00413CB7">
            <w:pPr>
              <w:spacing w:after="0"/>
              <w:jc w:val="left"/>
              <w:rPr>
                <w:szCs w:val="20"/>
              </w:rPr>
            </w:pPr>
            <w:r w:rsidRPr="00413CB7">
              <w:rPr>
                <w:szCs w:val="20"/>
              </w:rPr>
              <w:lastRenderedPageBreak/>
              <w:t>Peter Baker</w:t>
            </w:r>
          </w:p>
        </w:tc>
        <w:tc>
          <w:tcPr>
            <w:tcW w:w="1597" w:type="pct"/>
            <w:noWrap/>
            <w:hideMark/>
          </w:tcPr>
          <w:p w14:paraId="05FE0619" w14:textId="77777777"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14:paraId="7D3C97DD" w14:textId="77777777" w:rsidR="00413CB7" w:rsidRPr="00413CB7" w:rsidRDefault="00413CB7" w:rsidP="00413CB7">
            <w:pPr>
              <w:spacing w:after="0"/>
              <w:ind w:right="113"/>
              <w:jc w:val="right"/>
              <w:rPr>
                <w:szCs w:val="20"/>
              </w:rPr>
            </w:pPr>
            <w:r w:rsidRPr="00413CB7">
              <w:rPr>
                <w:szCs w:val="20"/>
              </w:rPr>
              <w:t>11.45</w:t>
            </w:r>
          </w:p>
        </w:tc>
        <w:tc>
          <w:tcPr>
            <w:tcW w:w="770" w:type="pct"/>
            <w:noWrap/>
            <w:hideMark/>
          </w:tcPr>
          <w:p w14:paraId="189AEE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C134FD" w14:textId="77777777" w:rsidR="00413CB7" w:rsidRPr="00413CB7" w:rsidRDefault="00413CB7" w:rsidP="00413CB7">
            <w:pPr>
              <w:spacing w:after="0"/>
              <w:jc w:val="right"/>
              <w:rPr>
                <w:szCs w:val="20"/>
              </w:rPr>
            </w:pPr>
            <w:r w:rsidRPr="00413CB7">
              <w:rPr>
                <w:szCs w:val="20"/>
              </w:rPr>
              <w:t>23.1.2013</w:t>
            </w:r>
          </w:p>
        </w:tc>
      </w:tr>
      <w:tr w:rsidR="00413CB7" w:rsidRPr="00413CB7" w14:paraId="413FBF17" w14:textId="77777777" w:rsidTr="005B36B0">
        <w:trPr>
          <w:trHeight w:val="20"/>
        </w:trPr>
        <w:tc>
          <w:tcPr>
            <w:tcW w:w="1756" w:type="pct"/>
            <w:noWrap/>
            <w:hideMark/>
          </w:tcPr>
          <w:p w14:paraId="6078296C" w14:textId="77777777" w:rsidR="00413CB7" w:rsidRPr="00413CB7" w:rsidRDefault="00413CB7" w:rsidP="00413CB7">
            <w:pPr>
              <w:spacing w:after="0"/>
              <w:jc w:val="left"/>
              <w:rPr>
                <w:szCs w:val="20"/>
              </w:rPr>
            </w:pPr>
            <w:r w:rsidRPr="00413CB7">
              <w:rPr>
                <w:szCs w:val="20"/>
              </w:rPr>
              <w:t>Peter Barris</w:t>
            </w:r>
          </w:p>
        </w:tc>
        <w:tc>
          <w:tcPr>
            <w:tcW w:w="1597" w:type="pct"/>
            <w:noWrap/>
            <w:hideMark/>
          </w:tcPr>
          <w:p w14:paraId="7CD9ECA5"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4F588308" w14:textId="77777777" w:rsidR="00413CB7" w:rsidRPr="00413CB7" w:rsidRDefault="00413CB7" w:rsidP="00413CB7">
            <w:pPr>
              <w:spacing w:after="0"/>
              <w:ind w:right="113"/>
              <w:jc w:val="right"/>
              <w:rPr>
                <w:szCs w:val="20"/>
              </w:rPr>
            </w:pPr>
            <w:r w:rsidRPr="00413CB7">
              <w:rPr>
                <w:szCs w:val="20"/>
              </w:rPr>
              <w:t>205.79</w:t>
            </w:r>
          </w:p>
        </w:tc>
        <w:tc>
          <w:tcPr>
            <w:tcW w:w="770" w:type="pct"/>
            <w:noWrap/>
            <w:hideMark/>
          </w:tcPr>
          <w:p w14:paraId="11A7A4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6FA5FD" w14:textId="77777777" w:rsidR="00413CB7" w:rsidRPr="00413CB7" w:rsidRDefault="00413CB7" w:rsidP="00413CB7">
            <w:pPr>
              <w:spacing w:after="0"/>
              <w:jc w:val="right"/>
              <w:rPr>
                <w:szCs w:val="20"/>
              </w:rPr>
            </w:pPr>
            <w:r w:rsidRPr="00413CB7">
              <w:rPr>
                <w:szCs w:val="20"/>
              </w:rPr>
              <w:t>8.11.2013</w:t>
            </w:r>
          </w:p>
        </w:tc>
      </w:tr>
      <w:tr w:rsidR="00413CB7" w:rsidRPr="00413CB7" w14:paraId="0ED74450" w14:textId="77777777" w:rsidTr="005B36B0">
        <w:trPr>
          <w:trHeight w:val="20"/>
        </w:trPr>
        <w:tc>
          <w:tcPr>
            <w:tcW w:w="1756" w:type="pct"/>
            <w:noWrap/>
            <w:hideMark/>
          </w:tcPr>
          <w:p w14:paraId="4592A993" w14:textId="77777777" w:rsidR="00413CB7" w:rsidRPr="00413CB7" w:rsidRDefault="00413CB7" w:rsidP="00413CB7">
            <w:pPr>
              <w:spacing w:after="0"/>
              <w:jc w:val="left"/>
              <w:rPr>
                <w:szCs w:val="20"/>
              </w:rPr>
            </w:pPr>
            <w:r w:rsidRPr="00413CB7">
              <w:rPr>
                <w:szCs w:val="20"/>
              </w:rPr>
              <w:t>Peter Bowen</w:t>
            </w:r>
          </w:p>
        </w:tc>
        <w:tc>
          <w:tcPr>
            <w:tcW w:w="1597" w:type="pct"/>
            <w:noWrap/>
            <w:hideMark/>
          </w:tcPr>
          <w:p w14:paraId="26804C8A"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2304FF56" w14:textId="77777777" w:rsidR="00413CB7" w:rsidRPr="00413CB7" w:rsidRDefault="00413CB7" w:rsidP="00413CB7">
            <w:pPr>
              <w:spacing w:after="0"/>
              <w:ind w:right="113"/>
              <w:jc w:val="right"/>
              <w:rPr>
                <w:szCs w:val="20"/>
              </w:rPr>
            </w:pPr>
            <w:r w:rsidRPr="00413CB7">
              <w:rPr>
                <w:szCs w:val="20"/>
              </w:rPr>
              <w:t>11.47</w:t>
            </w:r>
          </w:p>
        </w:tc>
        <w:tc>
          <w:tcPr>
            <w:tcW w:w="770" w:type="pct"/>
            <w:noWrap/>
            <w:hideMark/>
          </w:tcPr>
          <w:p w14:paraId="11C438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B35BD8" w14:textId="77777777" w:rsidR="00413CB7" w:rsidRPr="00413CB7" w:rsidRDefault="00413CB7" w:rsidP="00413CB7">
            <w:pPr>
              <w:spacing w:after="0"/>
              <w:jc w:val="right"/>
              <w:rPr>
                <w:szCs w:val="20"/>
              </w:rPr>
            </w:pPr>
            <w:r w:rsidRPr="00413CB7">
              <w:rPr>
                <w:szCs w:val="20"/>
              </w:rPr>
              <w:t>29.8.2014</w:t>
            </w:r>
          </w:p>
        </w:tc>
      </w:tr>
      <w:tr w:rsidR="00413CB7" w:rsidRPr="00413CB7" w14:paraId="3F28E2E0" w14:textId="77777777" w:rsidTr="005B36B0">
        <w:trPr>
          <w:trHeight w:val="20"/>
        </w:trPr>
        <w:tc>
          <w:tcPr>
            <w:tcW w:w="1756" w:type="pct"/>
            <w:noWrap/>
            <w:hideMark/>
          </w:tcPr>
          <w:p w14:paraId="7364788B" w14:textId="77777777" w:rsidR="00413CB7" w:rsidRPr="00413CB7" w:rsidRDefault="00413CB7" w:rsidP="00413CB7">
            <w:pPr>
              <w:spacing w:after="0"/>
              <w:jc w:val="left"/>
              <w:rPr>
                <w:szCs w:val="20"/>
              </w:rPr>
            </w:pPr>
            <w:r w:rsidRPr="00413CB7">
              <w:rPr>
                <w:szCs w:val="20"/>
              </w:rPr>
              <w:t>Peter Campbell</w:t>
            </w:r>
          </w:p>
        </w:tc>
        <w:tc>
          <w:tcPr>
            <w:tcW w:w="1597" w:type="pct"/>
            <w:noWrap/>
            <w:hideMark/>
          </w:tcPr>
          <w:p w14:paraId="70715146"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4647D01B" w14:textId="77777777" w:rsidR="00413CB7" w:rsidRPr="00413CB7" w:rsidRDefault="00413CB7" w:rsidP="00413CB7">
            <w:pPr>
              <w:spacing w:after="0"/>
              <w:ind w:right="113"/>
              <w:jc w:val="right"/>
              <w:rPr>
                <w:szCs w:val="20"/>
              </w:rPr>
            </w:pPr>
            <w:r w:rsidRPr="00413CB7">
              <w:rPr>
                <w:szCs w:val="20"/>
              </w:rPr>
              <w:t>61.52</w:t>
            </w:r>
          </w:p>
        </w:tc>
        <w:tc>
          <w:tcPr>
            <w:tcW w:w="770" w:type="pct"/>
            <w:noWrap/>
            <w:hideMark/>
          </w:tcPr>
          <w:p w14:paraId="4C0788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07D2A5" w14:textId="77777777" w:rsidR="00413CB7" w:rsidRPr="00413CB7" w:rsidRDefault="00413CB7" w:rsidP="00413CB7">
            <w:pPr>
              <w:spacing w:after="0"/>
              <w:jc w:val="right"/>
              <w:rPr>
                <w:szCs w:val="20"/>
              </w:rPr>
            </w:pPr>
            <w:r w:rsidRPr="00413CB7">
              <w:rPr>
                <w:szCs w:val="20"/>
              </w:rPr>
              <w:t>6.11.2013</w:t>
            </w:r>
          </w:p>
        </w:tc>
      </w:tr>
      <w:tr w:rsidR="00413CB7" w:rsidRPr="00413CB7" w14:paraId="556E3B47" w14:textId="77777777" w:rsidTr="005B36B0">
        <w:trPr>
          <w:trHeight w:val="20"/>
        </w:trPr>
        <w:tc>
          <w:tcPr>
            <w:tcW w:w="1756" w:type="pct"/>
            <w:noWrap/>
            <w:hideMark/>
          </w:tcPr>
          <w:p w14:paraId="1E948A89" w14:textId="77777777" w:rsidR="00413CB7" w:rsidRPr="00413CB7" w:rsidRDefault="00413CB7" w:rsidP="00413CB7">
            <w:pPr>
              <w:spacing w:after="0"/>
              <w:jc w:val="left"/>
              <w:rPr>
                <w:szCs w:val="20"/>
              </w:rPr>
            </w:pPr>
            <w:r w:rsidRPr="00413CB7">
              <w:rPr>
                <w:szCs w:val="20"/>
              </w:rPr>
              <w:t>Peter Carter</w:t>
            </w:r>
          </w:p>
        </w:tc>
        <w:tc>
          <w:tcPr>
            <w:tcW w:w="1597" w:type="pct"/>
            <w:noWrap/>
            <w:hideMark/>
          </w:tcPr>
          <w:p w14:paraId="43937778"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0B5B1E4C" w14:textId="77777777" w:rsidR="00413CB7" w:rsidRPr="00413CB7" w:rsidRDefault="00413CB7" w:rsidP="00413CB7">
            <w:pPr>
              <w:spacing w:after="0"/>
              <w:ind w:right="113"/>
              <w:jc w:val="right"/>
              <w:rPr>
                <w:szCs w:val="20"/>
              </w:rPr>
            </w:pPr>
            <w:r w:rsidRPr="00413CB7">
              <w:rPr>
                <w:szCs w:val="20"/>
              </w:rPr>
              <w:t>10.08</w:t>
            </w:r>
          </w:p>
        </w:tc>
        <w:tc>
          <w:tcPr>
            <w:tcW w:w="770" w:type="pct"/>
            <w:noWrap/>
            <w:hideMark/>
          </w:tcPr>
          <w:p w14:paraId="41A60C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29ECCD" w14:textId="77777777" w:rsidR="00413CB7" w:rsidRPr="00413CB7" w:rsidRDefault="00413CB7" w:rsidP="00413CB7">
            <w:pPr>
              <w:spacing w:after="0"/>
              <w:jc w:val="right"/>
              <w:rPr>
                <w:szCs w:val="20"/>
              </w:rPr>
            </w:pPr>
            <w:r w:rsidRPr="00413CB7">
              <w:rPr>
                <w:szCs w:val="20"/>
              </w:rPr>
              <w:t>27.11.2013</w:t>
            </w:r>
          </w:p>
        </w:tc>
      </w:tr>
      <w:tr w:rsidR="00413CB7" w:rsidRPr="00413CB7" w14:paraId="4A8EB9FD" w14:textId="77777777" w:rsidTr="005B36B0">
        <w:trPr>
          <w:trHeight w:val="20"/>
        </w:trPr>
        <w:tc>
          <w:tcPr>
            <w:tcW w:w="1756" w:type="pct"/>
            <w:noWrap/>
            <w:hideMark/>
          </w:tcPr>
          <w:p w14:paraId="00E50596" w14:textId="77777777" w:rsidR="00413CB7" w:rsidRPr="00413CB7" w:rsidRDefault="00413CB7" w:rsidP="00413CB7">
            <w:pPr>
              <w:spacing w:after="0"/>
              <w:jc w:val="left"/>
              <w:rPr>
                <w:szCs w:val="20"/>
              </w:rPr>
            </w:pPr>
            <w:r w:rsidRPr="00413CB7">
              <w:rPr>
                <w:szCs w:val="20"/>
              </w:rPr>
              <w:t>Peter Chaplin</w:t>
            </w:r>
          </w:p>
        </w:tc>
        <w:tc>
          <w:tcPr>
            <w:tcW w:w="1597" w:type="pct"/>
            <w:noWrap/>
            <w:hideMark/>
          </w:tcPr>
          <w:p w14:paraId="6D140975"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34BBAFAA" w14:textId="77777777" w:rsidR="00413CB7" w:rsidRPr="00413CB7" w:rsidRDefault="00413CB7" w:rsidP="00413CB7">
            <w:pPr>
              <w:spacing w:after="0"/>
              <w:ind w:right="113"/>
              <w:jc w:val="right"/>
              <w:rPr>
                <w:szCs w:val="20"/>
              </w:rPr>
            </w:pPr>
            <w:r w:rsidRPr="00413CB7">
              <w:rPr>
                <w:szCs w:val="20"/>
              </w:rPr>
              <w:t>11.17</w:t>
            </w:r>
          </w:p>
        </w:tc>
        <w:tc>
          <w:tcPr>
            <w:tcW w:w="770" w:type="pct"/>
            <w:noWrap/>
            <w:hideMark/>
          </w:tcPr>
          <w:p w14:paraId="1F4EC9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A17EEB" w14:textId="77777777" w:rsidR="00413CB7" w:rsidRPr="00413CB7" w:rsidRDefault="00413CB7" w:rsidP="00413CB7">
            <w:pPr>
              <w:spacing w:after="0"/>
              <w:jc w:val="right"/>
              <w:rPr>
                <w:szCs w:val="20"/>
              </w:rPr>
            </w:pPr>
            <w:r w:rsidRPr="00413CB7">
              <w:rPr>
                <w:szCs w:val="20"/>
              </w:rPr>
              <w:t>26.3.2013</w:t>
            </w:r>
          </w:p>
        </w:tc>
      </w:tr>
      <w:tr w:rsidR="00413CB7" w:rsidRPr="00413CB7" w14:paraId="34A00437" w14:textId="77777777" w:rsidTr="005B36B0">
        <w:trPr>
          <w:trHeight w:val="20"/>
        </w:trPr>
        <w:tc>
          <w:tcPr>
            <w:tcW w:w="1756" w:type="pct"/>
            <w:noWrap/>
            <w:hideMark/>
          </w:tcPr>
          <w:p w14:paraId="6081F6B9" w14:textId="77777777" w:rsidR="00413CB7" w:rsidRPr="00413CB7" w:rsidRDefault="00413CB7" w:rsidP="00413CB7">
            <w:pPr>
              <w:spacing w:after="0"/>
              <w:jc w:val="left"/>
              <w:rPr>
                <w:szCs w:val="20"/>
              </w:rPr>
            </w:pPr>
            <w:r w:rsidRPr="00413CB7">
              <w:rPr>
                <w:szCs w:val="20"/>
              </w:rPr>
              <w:t>Peter David Reeve</w:t>
            </w:r>
          </w:p>
        </w:tc>
        <w:tc>
          <w:tcPr>
            <w:tcW w:w="1597" w:type="pct"/>
            <w:noWrap/>
            <w:hideMark/>
          </w:tcPr>
          <w:p w14:paraId="74E312E9"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46597093" w14:textId="77777777" w:rsidR="00413CB7" w:rsidRPr="00413CB7" w:rsidRDefault="00413CB7" w:rsidP="00413CB7">
            <w:pPr>
              <w:spacing w:after="0"/>
              <w:ind w:right="113"/>
              <w:jc w:val="right"/>
              <w:rPr>
                <w:szCs w:val="20"/>
              </w:rPr>
            </w:pPr>
            <w:r w:rsidRPr="00413CB7">
              <w:rPr>
                <w:szCs w:val="20"/>
              </w:rPr>
              <w:t>15.98</w:t>
            </w:r>
          </w:p>
        </w:tc>
        <w:tc>
          <w:tcPr>
            <w:tcW w:w="770" w:type="pct"/>
            <w:noWrap/>
            <w:hideMark/>
          </w:tcPr>
          <w:p w14:paraId="7040A2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94AC39" w14:textId="77777777" w:rsidR="00413CB7" w:rsidRPr="00413CB7" w:rsidRDefault="00413CB7" w:rsidP="00413CB7">
            <w:pPr>
              <w:spacing w:after="0"/>
              <w:jc w:val="right"/>
              <w:rPr>
                <w:szCs w:val="20"/>
              </w:rPr>
            </w:pPr>
            <w:r w:rsidRPr="00413CB7">
              <w:rPr>
                <w:szCs w:val="20"/>
              </w:rPr>
              <w:t>12.12.2013</w:t>
            </w:r>
          </w:p>
        </w:tc>
      </w:tr>
      <w:tr w:rsidR="00413CB7" w:rsidRPr="00413CB7" w14:paraId="067B2C84" w14:textId="77777777" w:rsidTr="005B36B0">
        <w:trPr>
          <w:trHeight w:val="20"/>
        </w:trPr>
        <w:tc>
          <w:tcPr>
            <w:tcW w:w="1756" w:type="pct"/>
            <w:noWrap/>
            <w:hideMark/>
          </w:tcPr>
          <w:p w14:paraId="79CE6F0B" w14:textId="77777777" w:rsidR="00413CB7" w:rsidRPr="00413CB7" w:rsidRDefault="00413CB7" w:rsidP="00413CB7">
            <w:pPr>
              <w:spacing w:after="0"/>
              <w:jc w:val="left"/>
              <w:rPr>
                <w:szCs w:val="20"/>
              </w:rPr>
            </w:pPr>
            <w:r w:rsidRPr="00413CB7">
              <w:rPr>
                <w:szCs w:val="20"/>
              </w:rPr>
              <w:t>Peter Fiegert</w:t>
            </w:r>
          </w:p>
        </w:tc>
        <w:tc>
          <w:tcPr>
            <w:tcW w:w="1597" w:type="pct"/>
            <w:noWrap/>
            <w:hideMark/>
          </w:tcPr>
          <w:p w14:paraId="7F86FA9E"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784988E4" w14:textId="77777777" w:rsidR="00413CB7" w:rsidRPr="00413CB7" w:rsidRDefault="00413CB7" w:rsidP="00413CB7">
            <w:pPr>
              <w:spacing w:after="0"/>
              <w:ind w:right="113"/>
              <w:jc w:val="right"/>
              <w:rPr>
                <w:szCs w:val="20"/>
              </w:rPr>
            </w:pPr>
            <w:r w:rsidRPr="00413CB7">
              <w:rPr>
                <w:szCs w:val="20"/>
              </w:rPr>
              <w:t>37.56</w:t>
            </w:r>
          </w:p>
        </w:tc>
        <w:tc>
          <w:tcPr>
            <w:tcW w:w="770" w:type="pct"/>
            <w:noWrap/>
            <w:hideMark/>
          </w:tcPr>
          <w:p w14:paraId="381578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C2992D" w14:textId="77777777" w:rsidR="00413CB7" w:rsidRPr="00413CB7" w:rsidRDefault="00413CB7" w:rsidP="00413CB7">
            <w:pPr>
              <w:spacing w:after="0"/>
              <w:jc w:val="right"/>
              <w:rPr>
                <w:szCs w:val="20"/>
              </w:rPr>
            </w:pPr>
            <w:r w:rsidRPr="00413CB7">
              <w:rPr>
                <w:szCs w:val="20"/>
              </w:rPr>
              <w:t>9.3.2014</w:t>
            </w:r>
          </w:p>
        </w:tc>
      </w:tr>
      <w:tr w:rsidR="00413CB7" w:rsidRPr="00413CB7" w14:paraId="48C6B09E" w14:textId="77777777" w:rsidTr="005B36B0">
        <w:trPr>
          <w:trHeight w:val="20"/>
        </w:trPr>
        <w:tc>
          <w:tcPr>
            <w:tcW w:w="1756" w:type="pct"/>
            <w:noWrap/>
            <w:hideMark/>
          </w:tcPr>
          <w:p w14:paraId="3E677D46" w14:textId="77777777" w:rsidR="00413CB7" w:rsidRPr="00413CB7" w:rsidRDefault="00413CB7" w:rsidP="00413CB7">
            <w:pPr>
              <w:spacing w:after="0"/>
              <w:jc w:val="left"/>
              <w:rPr>
                <w:szCs w:val="20"/>
              </w:rPr>
            </w:pPr>
            <w:r w:rsidRPr="00413CB7">
              <w:rPr>
                <w:szCs w:val="20"/>
              </w:rPr>
              <w:t>Peter Fleetwood</w:t>
            </w:r>
          </w:p>
        </w:tc>
        <w:tc>
          <w:tcPr>
            <w:tcW w:w="1597" w:type="pct"/>
            <w:noWrap/>
            <w:hideMark/>
          </w:tcPr>
          <w:p w14:paraId="233DBE8C"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12C3CBB7" w14:textId="77777777" w:rsidR="00413CB7" w:rsidRPr="00413CB7" w:rsidRDefault="00413CB7" w:rsidP="00413CB7">
            <w:pPr>
              <w:spacing w:after="0"/>
              <w:ind w:right="113"/>
              <w:jc w:val="right"/>
              <w:rPr>
                <w:szCs w:val="20"/>
              </w:rPr>
            </w:pPr>
            <w:r w:rsidRPr="00413CB7">
              <w:rPr>
                <w:szCs w:val="20"/>
              </w:rPr>
              <w:t>78.10</w:t>
            </w:r>
          </w:p>
        </w:tc>
        <w:tc>
          <w:tcPr>
            <w:tcW w:w="770" w:type="pct"/>
            <w:noWrap/>
            <w:hideMark/>
          </w:tcPr>
          <w:p w14:paraId="7C6AF0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9BB049" w14:textId="77777777" w:rsidR="00413CB7" w:rsidRPr="00413CB7" w:rsidRDefault="00413CB7" w:rsidP="00413CB7">
            <w:pPr>
              <w:spacing w:after="0"/>
              <w:jc w:val="right"/>
              <w:rPr>
                <w:szCs w:val="20"/>
              </w:rPr>
            </w:pPr>
            <w:r w:rsidRPr="00413CB7">
              <w:rPr>
                <w:szCs w:val="20"/>
              </w:rPr>
              <w:t>23.9.2013</w:t>
            </w:r>
          </w:p>
        </w:tc>
      </w:tr>
      <w:tr w:rsidR="00413CB7" w:rsidRPr="00413CB7" w14:paraId="5FE86726" w14:textId="77777777" w:rsidTr="005B36B0">
        <w:trPr>
          <w:trHeight w:val="20"/>
        </w:trPr>
        <w:tc>
          <w:tcPr>
            <w:tcW w:w="1756" w:type="pct"/>
            <w:noWrap/>
            <w:hideMark/>
          </w:tcPr>
          <w:p w14:paraId="09727DE9" w14:textId="77777777" w:rsidR="00413CB7" w:rsidRPr="00413CB7" w:rsidRDefault="00413CB7" w:rsidP="00413CB7">
            <w:pPr>
              <w:spacing w:after="0"/>
              <w:jc w:val="left"/>
              <w:rPr>
                <w:szCs w:val="20"/>
              </w:rPr>
            </w:pPr>
            <w:r w:rsidRPr="00413CB7">
              <w:rPr>
                <w:szCs w:val="20"/>
              </w:rPr>
              <w:t>Peter Fowler</w:t>
            </w:r>
          </w:p>
        </w:tc>
        <w:tc>
          <w:tcPr>
            <w:tcW w:w="1597" w:type="pct"/>
            <w:noWrap/>
            <w:hideMark/>
          </w:tcPr>
          <w:p w14:paraId="08550553"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40BA050A"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B6019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CC1256" w14:textId="77777777" w:rsidR="00413CB7" w:rsidRPr="00413CB7" w:rsidRDefault="00413CB7" w:rsidP="00413CB7">
            <w:pPr>
              <w:spacing w:after="0"/>
              <w:jc w:val="right"/>
              <w:rPr>
                <w:szCs w:val="20"/>
              </w:rPr>
            </w:pPr>
            <w:r w:rsidRPr="00413CB7">
              <w:rPr>
                <w:szCs w:val="20"/>
              </w:rPr>
              <w:t>4.9.2013</w:t>
            </w:r>
          </w:p>
        </w:tc>
      </w:tr>
      <w:tr w:rsidR="00413CB7" w:rsidRPr="00413CB7" w14:paraId="7122989B" w14:textId="77777777" w:rsidTr="005B36B0">
        <w:trPr>
          <w:trHeight w:val="20"/>
        </w:trPr>
        <w:tc>
          <w:tcPr>
            <w:tcW w:w="1756" w:type="pct"/>
            <w:noWrap/>
            <w:hideMark/>
          </w:tcPr>
          <w:p w14:paraId="71CA0B06" w14:textId="77777777" w:rsidR="00413CB7" w:rsidRPr="00413CB7" w:rsidRDefault="00413CB7" w:rsidP="00413CB7">
            <w:pPr>
              <w:spacing w:after="0"/>
              <w:jc w:val="left"/>
              <w:rPr>
                <w:szCs w:val="20"/>
              </w:rPr>
            </w:pPr>
            <w:r w:rsidRPr="00413CB7">
              <w:rPr>
                <w:szCs w:val="20"/>
              </w:rPr>
              <w:t>Peter George Mercurio</w:t>
            </w:r>
          </w:p>
        </w:tc>
        <w:tc>
          <w:tcPr>
            <w:tcW w:w="1597" w:type="pct"/>
            <w:noWrap/>
            <w:hideMark/>
          </w:tcPr>
          <w:p w14:paraId="6F15C66F"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316A87D6" w14:textId="77777777" w:rsidR="00413CB7" w:rsidRPr="00413CB7" w:rsidRDefault="00413CB7" w:rsidP="00413CB7">
            <w:pPr>
              <w:spacing w:after="0"/>
              <w:ind w:right="113"/>
              <w:jc w:val="right"/>
              <w:rPr>
                <w:szCs w:val="20"/>
              </w:rPr>
            </w:pPr>
            <w:r w:rsidRPr="00413CB7">
              <w:rPr>
                <w:szCs w:val="20"/>
              </w:rPr>
              <w:t>34.63</w:t>
            </w:r>
          </w:p>
        </w:tc>
        <w:tc>
          <w:tcPr>
            <w:tcW w:w="770" w:type="pct"/>
            <w:noWrap/>
            <w:hideMark/>
          </w:tcPr>
          <w:p w14:paraId="5EE9EB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07966C" w14:textId="77777777" w:rsidR="00413CB7" w:rsidRPr="00413CB7" w:rsidRDefault="00413CB7" w:rsidP="00413CB7">
            <w:pPr>
              <w:spacing w:after="0"/>
              <w:jc w:val="right"/>
              <w:rPr>
                <w:szCs w:val="20"/>
              </w:rPr>
            </w:pPr>
            <w:r w:rsidRPr="00413CB7">
              <w:rPr>
                <w:szCs w:val="20"/>
              </w:rPr>
              <w:t>9.5.2013</w:t>
            </w:r>
          </w:p>
        </w:tc>
      </w:tr>
      <w:tr w:rsidR="00413CB7" w:rsidRPr="00413CB7" w14:paraId="17C84D3F" w14:textId="77777777" w:rsidTr="005B36B0">
        <w:trPr>
          <w:trHeight w:val="20"/>
        </w:trPr>
        <w:tc>
          <w:tcPr>
            <w:tcW w:w="1756" w:type="pct"/>
            <w:noWrap/>
            <w:hideMark/>
          </w:tcPr>
          <w:p w14:paraId="57455750" w14:textId="77777777" w:rsidR="00413CB7" w:rsidRPr="00413CB7" w:rsidRDefault="00413CB7" w:rsidP="00413CB7">
            <w:pPr>
              <w:spacing w:after="0"/>
              <w:jc w:val="left"/>
              <w:rPr>
                <w:szCs w:val="20"/>
              </w:rPr>
            </w:pPr>
            <w:r w:rsidRPr="00413CB7">
              <w:rPr>
                <w:szCs w:val="20"/>
              </w:rPr>
              <w:t>Peter Giannakis</w:t>
            </w:r>
          </w:p>
        </w:tc>
        <w:tc>
          <w:tcPr>
            <w:tcW w:w="1597" w:type="pct"/>
            <w:noWrap/>
            <w:hideMark/>
          </w:tcPr>
          <w:p w14:paraId="1A336C36"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1CB066B" w14:textId="77777777" w:rsidR="00413CB7" w:rsidRPr="00413CB7" w:rsidRDefault="00413CB7" w:rsidP="00413CB7">
            <w:pPr>
              <w:spacing w:after="0"/>
              <w:ind w:right="113"/>
              <w:jc w:val="right"/>
              <w:rPr>
                <w:szCs w:val="20"/>
              </w:rPr>
            </w:pPr>
            <w:r w:rsidRPr="00413CB7">
              <w:rPr>
                <w:szCs w:val="20"/>
              </w:rPr>
              <w:t>138.03</w:t>
            </w:r>
          </w:p>
        </w:tc>
        <w:tc>
          <w:tcPr>
            <w:tcW w:w="770" w:type="pct"/>
            <w:noWrap/>
            <w:hideMark/>
          </w:tcPr>
          <w:p w14:paraId="24C216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E81DB4" w14:textId="77777777" w:rsidR="00413CB7" w:rsidRPr="00413CB7" w:rsidRDefault="00413CB7" w:rsidP="00413CB7">
            <w:pPr>
              <w:spacing w:after="0"/>
              <w:jc w:val="right"/>
              <w:rPr>
                <w:szCs w:val="20"/>
              </w:rPr>
            </w:pPr>
            <w:r w:rsidRPr="00413CB7">
              <w:rPr>
                <w:szCs w:val="20"/>
              </w:rPr>
              <w:t>12.11.2014</w:t>
            </w:r>
          </w:p>
        </w:tc>
      </w:tr>
      <w:tr w:rsidR="00413CB7" w:rsidRPr="00413CB7" w14:paraId="13112B52" w14:textId="77777777" w:rsidTr="005B36B0">
        <w:trPr>
          <w:trHeight w:val="20"/>
        </w:trPr>
        <w:tc>
          <w:tcPr>
            <w:tcW w:w="1756" w:type="pct"/>
            <w:noWrap/>
            <w:hideMark/>
          </w:tcPr>
          <w:p w14:paraId="7A482EF8" w14:textId="77777777" w:rsidR="00413CB7" w:rsidRPr="00413CB7" w:rsidRDefault="00413CB7" w:rsidP="00413CB7">
            <w:pPr>
              <w:spacing w:after="0"/>
              <w:jc w:val="left"/>
              <w:rPr>
                <w:szCs w:val="20"/>
              </w:rPr>
            </w:pPr>
            <w:r w:rsidRPr="00413CB7">
              <w:rPr>
                <w:szCs w:val="20"/>
              </w:rPr>
              <w:t>Peter Goodwin</w:t>
            </w:r>
          </w:p>
        </w:tc>
        <w:tc>
          <w:tcPr>
            <w:tcW w:w="1597" w:type="pct"/>
            <w:noWrap/>
            <w:hideMark/>
          </w:tcPr>
          <w:p w14:paraId="3E3ECC11" w14:textId="77777777"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14:paraId="0A27784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73DF5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10D03B" w14:textId="77777777" w:rsidR="00413CB7" w:rsidRPr="00413CB7" w:rsidRDefault="00413CB7" w:rsidP="00413CB7">
            <w:pPr>
              <w:spacing w:after="0"/>
              <w:jc w:val="right"/>
              <w:rPr>
                <w:szCs w:val="20"/>
              </w:rPr>
            </w:pPr>
            <w:r w:rsidRPr="00413CB7">
              <w:rPr>
                <w:szCs w:val="20"/>
              </w:rPr>
              <w:t>9.5.2013</w:t>
            </w:r>
          </w:p>
        </w:tc>
      </w:tr>
      <w:tr w:rsidR="00413CB7" w:rsidRPr="00413CB7" w14:paraId="602F1A91" w14:textId="77777777" w:rsidTr="005B36B0">
        <w:trPr>
          <w:trHeight w:val="20"/>
        </w:trPr>
        <w:tc>
          <w:tcPr>
            <w:tcW w:w="1756" w:type="pct"/>
            <w:noWrap/>
            <w:hideMark/>
          </w:tcPr>
          <w:p w14:paraId="14B7B1FF" w14:textId="77777777" w:rsidR="00413CB7" w:rsidRPr="00413CB7" w:rsidRDefault="00413CB7" w:rsidP="00413CB7">
            <w:pPr>
              <w:spacing w:after="0"/>
              <w:jc w:val="left"/>
              <w:rPr>
                <w:szCs w:val="20"/>
              </w:rPr>
            </w:pPr>
            <w:r w:rsidRPr="00413CB7">
              <w:rPr>
                <w:szCs w:val="20"/>
              </w:rPr>
              <w:t>Peter Gordon</w:t>
            </w:r>
          </w:p>
        </w:tc>
        <w:tc>
          <w:tcPr>
            <w:tcW w:w="1597" w:type="pct"/>
            <w:noWrap/>
            <w:hideMark/>
          </w:tcPr>
          <w:p w14:paraId="663448DE"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7EDC668E" w14:textId="77777777" w:rsidR="00413CB7" w:rsidRPr="00413CB7" w:rsidRDefault="00413CB7" w:rsidP="00413CB7">
            <w:pPr>
              <w:spacing w:after="0"/>
              <w:ind w:right="113"/>
              <w:jc w:val="right"/>
              <w:rPr>
                <w:szCs w:val="20"/>
              </w:rPr>
            </w:pPr>
            <w:r w:rsidRPr="00413CB7">
              <w:rPr>
                <w:szCs w:val="20"/>
              </w:rPr>
              <w:t>74.26</w:t>
            </w:r>
          </w:p>
        </w:tc>
        <w:tc>
          <w:tcPr>
            <w:tcW w:w="770" w:type="pct"/>
            <w:noWrap/>
            <w:hideMark/>
          </w:tcPr>
          <w:p w14:paraId="685743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CE375E" w14:textId="77777777" w:rsidR="00413CB7" w:rsidRPr="00413CB7" w:rsidRDefault="00413CB7" w:rsidP="00413CB7">
            <w:pPr>
              <w:spacing w:after="0"/>
              <w:jc w:val="right"/>
              <w:rPr>
                <w:szCs w:val="20"/>
              </w:rPr>
            </w:pPr>
            <w:r w:rsidRPr="00413CB7">
              <w:rPr>
                <w:szCs w:val="20"/>
              </w:rPr>
              <w:t>9.5.2014</w:t>
            </w:r>
          </w:p>
        </w:tc>
      </w:tr>
      <w:tr w:rsidR="00413CB7" w:rsidRPr="00413CB7" w14:paraId="3E0BB2D9" w14:textId="77777777" w:rsidTr="005B36B0">
        <w:trPr>
          <w:trHeight w:val="20"/>
        </w:trPr>
        <w:tc>
          <w:tcPr>
            <w:tcW w:w="1756" w:type="pct"/>
            <w:noWrap/>
            <w:hideMark/>
          </w:tcPr>
          <w:p w14:paraId="0A1B0B9D" w14:textId="77777777" w:rsidR="00413CB7" w:rsidRPr="00413CB7" w:rsidRDefault="00413CB7" w:rsidP="00413CB7">
            <w:pPr>
              <w:spacing w:after="0"/>
              <w:jc w:val="left"/>
              <w:rPr>
                <w:szCs w:val="20"/>
              </w:rPr>
            </w:pPr>
            <w:r w:rsidRPr="00413CB7">
              <w:rPr>
                <w:szCs w:val="20"/>
              </w:rPr>
              <w:t>Peter Hall</w:t>
            </w:r>
          </w:p>
        </w:tc>
        <w:tc>
          <w:tcPr>
            <w:tcW w:w="1597" w:type="pct"/>
            <w:noWrap/>
            <w:hideMark/>
          </w:tcPr>
          <w:p w14:paraId="4A993ED5"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740C3F14" w14:textId="77777777" w:rsidR="00413CB7" w:rsidRPr="00413CB7" w:rsidRDefault="00413CB7" w:rsidP="00413CB7">
            <w:pPr>
              <w:spacing w:after="0"/>
              <w:ind w:right="113"/>
              <w:jc w:val="right"/>
              <w:rPr>
                <w:szCs w:val="20"/>
              </w:rPr>
            </w:pPr>
            <w:r w:rsidRPr="00413CB7">
              <w:rPr>
                <w:szCs w:val="20"/>
              </w:rPr>
              <w:t>15.35</w:t>
            </w:r>
          </w:p>
        </w:tc>
        <w:tc>
          <w:tcPr>
            <w:tcW w:w="770" w:type="pct"/>
            <w:noWrap/>
            <w:hideMark/>
          </w:tcPr>
          <w:p w14:paraId="14DCC9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3CF18D" w14:textId="77777777" w:rsidR="00413CB7" w:rsidRPr="00413CB7" w:rsidRDefault="00413CB7" w:rsidP="00413CB7">
            <w:pPr>
              <w:spacing w:after="0"/>
              <w:jc w:val="right"/>
              <w:rPr>
                <w:szCs w:val="20"/>
              </w:rPr>
            </w:pPr>
            <w:r w:rsidRPr="00413CB7">
              <w:rPr>
                <w:szCs w:val="20"/>
              </w:rPr>
              <w:t>21.11.2013</w:t>
            </w:r>
          </w:p>
        </w:tc>
      </w:tr>
      <w:tr w:rsidR="00413CB7" w:rsidRPr="00413CB7" w14:paraId="21E56FD1" w14:textId="77777777" w:rsidTr="005B36B0">
        <w:trPr>
          <w:trHeight w:val="20"/>
        </w:trPr>
        <w:tc>
          <w:tcPr>
            <w:tcW w:w="1756" w:type="pct"/>
            <w:noWrap/>
            <w:hideMark/>
          </w:tcPr>
          <w:p w14:paraId="61D8F5CA" w14:textId="77777777" w:rsidR="00413CB7" w:rsidRPr="00413CB7" w:rsidRDefault="00413CB7" w:rsidP="00413CB7">
            <w:pPr>
              <w:spacing w:after="0"/>
              <w:jc w:val="left"/>
              <w:rPr>
                <w:szCs w:val="20"/>
              </w:rPr>
            </w:pPr>
            <w:r w:rsidRPr="00413CB7">
              <w:rPr>
                <w:szCs w:val="20"/>
              </w:rPr>
              <w:t>Peter Ingram</w:t>
            </w:r>
          </w:p>
        </w:tc>
        <w:tc>
          <w:tcPr>
            <w:tcW w:w="1597" w:type="pct"/>
            <w:noWrap/>
            <w:hideMark/>
          </w:tcPr>
          <w:p w14:paraId="5B5A20BF" w14:textId="77777777" w:rsidR="00413CB7" w:rsidRPr="00413CB7" w:rsidRDefault="00413CB7" w:rsidP="00413CB7">
            <w:pPr>
              <w:spacing w:after="0"/>
              <w:ind w:left="113"/>
              <w:jc w:val="left"/>
              <w:rPr>
                <w:szCs w:val="20"/>
              </w:rPr>
            </w:pPr>
            <w:r w:rsidRPr="00413CB7">
              <w:rPr>
                <w:szCs w:val="20"/>
              </w:rPr>
              <w:t>KINGSCOTE, SA 5223</w:t>
            </w:r>
          </w:p>
        </w:tc>
        <w:tc>
          <w:tcPr>
            <w:tcW w:w="424" w:type="pct"/>
            <w:noWrap/>
            <w:hideMark/>
          </w:tcPr>
          <w:p w14:paraId="2BA71B7A" w14:textId="77777777" w:rsidR="00413CB7" w:rsidRPr="00413CB7" w:rsidRDefault="00413CB7" w:rsidP="00413CB7">
            <w:pPr>
              <w:spacing w:after="0"/>
              <w:ind w:right="113"/>
              <w:jc w:val="right"/>
              <w:rPr>
                <w:szCs w:val="20"/>
              </w:rPr>
            </w:pPr>
            <w:r w:rsidRPr="00413CB7">
              <w:rPr>
                <w:szCs w:val="20"/>
              </w:rPr>
              <w:t>55.80</w:t>
            </w:r>
          </w:p>
        </w:tc>
        <w:tc>
          <w:tcPr>
            <w:tcW w:w="770" w:type="pct"/>
            <w:noWrap/>
            <w:hideMark/>
          </w:tcPr>
          <w:p w14:paraId="44D5D3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2D9622" w14:textId="77777777" w:rsidR="00413CB7" w:rsidRPr="00413CB7" w:rsidRDefault="00413CB7" w:rsidP="00413CB7">
            <w:pPr>
              <w:spacing w:after="0"/>
              <w:jc w:val="right"/>
              <w:rPr>
                <w:szCs w:val="20"/>
              </w:rPr>
            </w:pPr>
            <w:r w:rsidRPr="00413CB7">
              <w:rPr>
                <w:szCs w:val="20"/>
              </w:rPr>
              <w:t>26.7.2014</w:t>
            </w:r>
          </w:p>
        </w:tc>
      </w:tr>
      <w:tr w:rsidR="00413CB7" w:rsidRPr="00413CB7" w14:paraId="5475CC00" w14:textId="77777777" w:rsidTr="005B36B0">
        <w:trPr>
          <w:trHeight w:val="20"/>
        </w:trPr>
        <w:tc>
          <w:tcPr>
            <w:tcW w:w="1756" w:type="pct"/>
            <w:noWrap/>
            <w:hideMark/>
          </w:tcPr>
          <w:p w14:paraId="79FF7A1E" w14:textId="77777777" w:rsidR="00413CB7" w:rsidRPr="00413CB7" w:rsidRDefault="00413CB7" w:rsidP="00413CB7">
            <w:pPr>
              <w:spacing w:after="0"/>
              <w:jc w:val="left"/>
              <w:rPr>
                <w:szCs w:val="20"/>
              </w:rPr>
            </w:pPr>
            <w:r w:rsidRPr="00413CB7">
              <w:rPr>
                <w:szCs w:val="20"/>
              </w:rPr>
              <w:t>Peter Ioakimidis</w:t>
            </w:r>
          </w:p>
        </w:tc>
        <w:tc>
          <w:tcPr>
            <w:tcW w:w="1597" w:type="pct"/>
            <w:noWrap/>
            <w:hideMark/>
          </w:tcPr>
          <w:p w14:paraId="58FCBEE4"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7334238A" w14:textId="77777777" w:rsidR="00413CB7" w:rsidRPr="00413CB7" w:rsidRDefault="00413CB7" w:rsidP="00413CB7">
            <w:pPr>
              <w:spacing w:after="0"/>
              <w:ind w:right="113"/>
              <w:jc w:val="right"/>
              <w:rPr>
                <w:szCs w:val="20"/>
              </w:rPr>
            </w:pPr>
            <w:r w:rsidRPr="00413CB7">
              <w:rPr>
                <w:szCs w:val="20"/>
              </w:rPr>
              <w:t>13.86</w:t>
            </w:r>
          </w:p>
        </w:tc>
        <w:tc>
          <w:tcPr>
            <w:tcW w:w="770" w:type="pct"/>
            <w:noWrap/>
            <w:hideMark/>
          </w:tcPr>
          <w:p w14:paraId="324468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777FFD" w14:textId="77777777" w:rsidR="00413CB7" w:rsidRPr="00413CB7" w:rsidRDefault="00413CB7" w:rsidP="00413CB7">
            <w:pPr>
              <w:spacing w:after="0"/>
              <w:jc w:val="right"/>
              <w:rPr>
                <w:szCs w:val="20"/>
              </w:rPr>
            </w:pPr>
            <w:r w:rsidRPr="00413CB7">
              <w:rPr>
                <w:szCs w:val="20"/>
              </w:rPr>
              <w:t>18.2.2013</w:t>
            </w:r>
          </w:p>
        </w:tc>
      </w:tr>
      <w:tr w:rsidR="00413CB7" w:rsidRPr="00413CB7" w14:paraId="74A299ED" w14:textId="77777777" w:rsidTr="005B36B0">
        <w:trPr>
          <w:trHeight w:val="20"/>
        </w:trPr>
        <w:tc>
          <w:tcPr>
            <w:tcW w:w="1756" w:type="pct"/>
            <w:noWrap/>
            <w:hideMark/>
          </w:tcPr>
          <w:p w14:paraId="461FF397" w14:textId="77777777" w:rsidR="00413CB7" w:rsidRPr="00413CB7" w:rsidRDefault="00413CB7" w:rsidP="00413CB7">
            <w:pPr>
              <w:spacing w:after="0"/>
              <w:jc w:val="left"/>
              <w:rPr>
                <w:szCs w:val="20"/>
              </w:rPr>
            </w:pPr>
            <w:r w:rsidRPr="00413CB7">
              <w:rPr>
                <w:szCs w:val="20"/>
              </w:rPr>
              <w:t>Peter Jamieson</w:t>
            </w:r>
          </w:p>
        </w:tc>
        <w:tc>
          <w:tcPr>
            <w:tcW w:w="1597" w:type="pct"/>
            <w:noWrap/>
            <w:hideMark/>
          </w:tcPr>
          <w:p w14:paraId="52D0CEA8" w14:textId="77777777"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14:paraId="2F94E4F7" w14:textId="77777777" w:rsidR="00413CB7" w:rsidRPr="00413CB7" w:rsidRDefault="00413CB7" w:rsidP="00413CB7">
            <w:pPr>
              <w:spacing w:after="0"/>
              <w:ind w:right="113"/>
              <w:jc w:val="right"/>
              <w:rPr>
                <w:szCs w:val="20"/>
              </w:rPr>
            </w:pPr>
            <w:r w:rsidRPr="00413CB7">
              <w:rPr>
                <w:szCs w:val="20"/>
              </w:rPr>
              <w:t>49.99</w:t>
            </w:r>
          </w:p>
        </w:tc>
        <w:tc>
          <w:tcPr>
            <w:tcW w:w="770" w:type="pct"/>
            <w:noWrap/>
            <w:hideMark/>
          </w:tcPr>
          <w:p w14:paraId="7E209A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DC4728" w14:textId="77777777" w:rsidR="00413CB7" w:rsidRPr="00413CB7" w:rsidRDefault="00413CB7" w:rsidP="00413CB7">
            <w:pPr>
              <w:spacing w:after="0"/>
              <w:jc w:val="right"/>
              <w:rPr>
                <w:szCs w:val="20"/>
              </w:rPr>
            </w:pPr>
            <w:r w:rsidRPr="00413CB7">
              <w:rPr>
                <w:szCs w:val="20"/>
              </w:rPr>
              <w:t>15.1.2014</w:t>
            </w:r>
          </w:p>
        </w:tc>
      </w:tr>
      <w:tr w:rsidR="00413CB7" w:rsidRPr="00413CB7" w14:paraId="11236CD9" w14:textId="77777777" w:rsidTr="005B36B0">
        <w:trPr>
          <w:trHeight w:val="20"/>
        </w:trPr>
        <w:tc>
          <w:tcPr>
            <w:tcW w:w="1756" w:type="pct"/>
            <w:noWrap/>
            <w:hideMark/>
          </w:tcPr>
          <w:p w14:paraId="1CF8157B" w14:textId="77777777" w:rsidR="00413CB7" w:rsidRPr="00413CB7" w:rsidRDefault="00413CB7" w:rsidP="00413CB7">
            <w:pPr>
              <w:spacing w:after="0"/>
              <w:jc w:val="left"/>
              <w:rPr>
                <w:szCs w:val="20"/>
              </w:rPr>
            </w:pPr>
            <w:r w:rsidRPr="00413CB7">
              <w:rPr>
                <w:szCs w:val="20"/>
              </w:rPr>
              <w:t>Peter Jelicic</w:t>
            </w:r>
          </w:p>
        </w:tc>
        <w:tc>
          <w:tcPr>
            <w:tcW w:w="1597" w:type="pct"/>
            <w:noWrap/>
            <w:hideMark/>
          </w:tcPr>
          <w:p w14:paraId="745CD73D"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28BA2AE9"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090CE7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29C97C" w14:textId="77777777" w:rsidR="00413CB7" w:rsidRPr="00413CB7" w:rsidRDefault="00413CB7" w:rsidP="00413CB7">
            <w:pPr>
              <w:spacing w:after="0"/>
              <w:jc w:val="right"/>
              <w:rPr>
                <w:szCs w:val="20"/>
              </w:rPr>
            </w:pPr>
            <w:r w:rsidRPr="00413CB7">
              <w:rPr>
                <w:szCs w:val="20"/>
              </w:rPr>
              <w:t>8.7.2014</w:t>
            </w:r>
          </w:p>
        </w:tc>
      </w:tr>
      <w:tr w:rsidR="00413CB7" w:rsidRPr="00413CB7" w14:paraId="0DC23AE6" w14:textId="77777777" w:rsidTr="005B36B0">
        <w:trPr>
          <w:trHeight w:val="20"/>
        </w:trPr>
        <w:tc>
          <w:tcPr>
            <w:tcW w:w="1756" w:type="pct"/>
            <w:noWrap/>
            <w:hideMark/>
          </w:tcPr>
          <w:p w14:paraId="1713694C" w14:textId="77777777" w:rsidR="00413CB7" w:rsidRPr="00413CB7" w:rsidRDefault="00413CB7" w:rsidP="00413CB7">
            <w:pPr>
              <w:spacing w:after="0"/>
              <w:jc w:val="left"/>
              <w:rPr>
                <w:szCs w:val="20"/>
              </w:rPr>
            </w:pPr>
            <w:r w:rsidRPr="00413CB7">
              <w:rPr>
                <w:szCs w:val="20"/>
              </w:rPr>
              <w:t>Peter John Tozer</w:t>
            </w:r>
          </w:p>
        </w:tc>
        <w:tc>
          <w:tcPr>
            <w:tcW w:w="1597" w:type="pct"/>
            <w:noWrap/>
            <w:hideMark/>
          </w:tcPr>
          <w:p w14:paraId="5EBB3F61" w14:textId="77777777"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14:paraId="507B63F9" w14:textId="77777777" w:rsidR="00413CB7" w:rsidRPr="00413CB7" w:rsidRDefault="00413CB7" w:rsidP="00413CB7">
            <w:pPr>
              <w:spacing w:after="0"/>
              <w:ind w:right="113"/>
              <w:jc w:val="right"/>
              <w:rPr>
                <w:szCs w:val="20"/>
              </w:rPr>
            </w:pPr>
            <w:r w:rsidRPr="00413CB7">
              <w:rPr>
                <w:szCs w:val="20"/>
              </w:rPr>
              <w:t>75.33</w:t>
            </w:r>
          </w:p>
        </w:tc>
        <w:tc>
          <w:tcPr>
            <w:tcW w:w="770" w:type="pct"/>
            <w:noWrap/>
            <w:hideMark/>
          </w:tcPr>
          <w:p w14:paraId="28B72B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0660F4" w14:textId="77777777" w:rsidR="00413CB7" w:rsidRPr="00413CB7" w:rsidRDefault="00413CB7" w:rsidP="00413CB7">
            <w:pPr>
              <w:spacing w:after="0"/>
              <w:jc w:val="right"/>
              <w:rPr>
                <w:szCs w:val="20"/>
              </w:rPr>
            </w:pPr>
            <w:r w:rsidRPr="00413CB7">
              <w:rPr>
                <w:szCs w:val="20"/>
              </w:rPr>
              <w:t>19.12.2013</w:t>
            </w:r>
          </w:p>
        </w:tc>
      </w:tr>
      <w:tr w:rsidR="00413CB7" w:rsidRPr="00413CB7" w14:paraId="06EDD83A" w14:textId="77777777" w:rsidTr="005B36B0">
        <w:trPr>
          <w:trHeight w:val="20"/>
        </w:trPr>
        <w:tc>
          <w:tcPr>
            <w:tcW w:w="1756" w:type="pct"/>
            <w:noWrap/>
            <w:hideMark/>
          </w:tcPr>
          <w:p w14:paraId="6F5A3D41" w14:textId="77777777" w:rsidR="00413CB7" w:rsidRPr="00413CB7" w:rsidRDefault="00413CB7" w:rsidP="00413CB7">
            <w:pPr>
              <w:spacing w:after="0"/>
              <w:jc w:val="left"/>
              <w:rPr>
                <w:szCs w:val="20"/>
              </w:rPr>
            </w:pPr>
            <w:r w:rsidRPr="00413CB7">
              <w:rPr>
                <w:szCs w:val="20"/>
              </w:rPr>
              <w:t>Peter Keene</w:t>
            </w:r>
          </w:p>
        </w:tc>
        <w:tc>
          <w:tcPr>
            <w:tcW w:w="1597" w:type="pct"/>
            <w:noWrap/>
            <w:hideMark/>
          </w:tcPr>
          <w:p w14:paraId="73ECCD30" w14:textId="77777777" w:rsidR="00413CB7" w:rsidRPr="00413CB7" w:rsidRDefault="00413CB7" w:rsidP="00413CB7">
            <w:pPr>
              <w:spacing w:after="0"/>
              <w:ind w:left="113"/>
              <w:jc w:val="left"/>
              <w:rPr>
                <w:szCs w:val="20"/>
              </w:rPr>
            </w:pPr>
            <w:r w:rsidRPr="00413CB7">
              <w:rPr>
                <w:szCs w:val="20"/>
              </w:rPr>
              <w:t>MITCHAM, SA 5062</w:t>
            </w:r>
          </w:p>
        </w:tc>
        <w:tc>
          <w:tcPr>
            <w:tcW w:w="424" w:type="pct"/>
            <w:noWrap/>
            <w:hideMark/>
          </w:tcPr>
          <w:p w14:paraId="5E889DE7" w14:textId="77777777" w:rsidR="00413CB7" w:rsidRPr="00413CB7" w:rsidRDefault="00413CB7" w:rsidP="00413CB7">
            <w:pPr>
              <w:spacing w:after="0"/>
              <w:ind w:right="113"/>
              <w:jc w:val="right"/>
              <w:rPr>
                <w:szCs w:val="20"/>
              </w:rPr>
            </w:pPr>
            <w:r w:rsidRPr="00413CB7">
              <w:rPr>
                <w:szCs w:val="20"/>
              </w:rPr>
              <w:t>50.15</w:t>
            </w:r>
          </w:p>
        </w:tc>
        <w:tc>
          <w:tcPr>
            <w:tcW w:w="770" w:type="pct"/>
            <w:noWrap/>
            <w:hideMark/>
          </w:tcPr>
          <w:p w14:paraId="3A1E7D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BA2A19" w14:textId="77777777" w:rsidR="00413CB7" w:rsidRPr="00413CB7" w:rsidRDefault="00413CB7" w:rsidP="00413CB7">
            <w:pPr>
              <w:spacing w:after="0"/>
              <w:jc w:val="right"/>
              <w:rPr>
                <w:szCs w:val="20"/>
              </w:rPr>
            </w:pPr>
            <w:r w:rsidRPr="00413CB7">
              <w:rPr>
                <w:szCs w:val="20"/>
              </w:rPr>
              <w:t>7.3.2014</w:t>
            </w:r>
          </w:p>
        </w:tc>
      </w:tr>
      <w:tr w:rsidR="00413CB7" w:rsidRPr="00413CB7" w14:paraId="1BEA73F0" w14:textId="77777777" w:rsidTr="005B36B0">
        <w:trPr>
          <w:trHeight w:val="20"/>
        </w:trPr>
        <w:tc>
          <w:tcPr>
            <w:tcW w:w="1756" w:type="pct"/>
            <w:noWrap/>
            <w:hideMark/>
          </w:tcPr>
          <w:p w14:paraId="6D8CE60F" w14:textId="77777777" w:rsidR="00413CB7" w:rsidRPr="00413CB7" w:rsidRDefault="00413CB7" w:rsidP="00413CB7">
            <w:pPr>
              <w:spacing w:after="0"/>
              <w:jc w:val="left"/>
              <w:rPr>
                <w:szCs w:val="20"/>
              </w:rPr>
            </w:pPr>
            <w:r w:rsidRPr="00413CB7">
              <w:rPr>
                <w:szCs w:val="20"/>
              </w:rPr>
              <w:t>Peter Kirk</w:t>
            </w:r>
          </w:p>
        </w:tc>
        <w:tc>
          <w:tcPr>
            <w:tcW w:w="1597" w:type="pct"/>
            <w:noWrap/>
            <w:hideMark/>
          </w:tcPr>
          <w:p w14:paraId="5162C81B"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55A39AFC"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007D93F6" w14:textId="77777777" w:rsidR="00413CB7" w:rsidRPr="00413CB7" w:rsidRDefault="00413CB7" w:rsidP="00413CB7">
            <w:pPr>
              <w:spacing w:after="0"/>
              <w:ind w:left="170"/>
              <w:jc w:val="left"/>
              <w:rPr>
                <w:szCs w:val="20"/>
              </w:rPr>
            </w:pPr>
            <w:r w:rsidRPr="00413CB7">
              <w:rPr>
                <w:szCs w:val="20"/>
              </w:rPr>
              <w:t>Refund 178676</w:t>
            </w:r>
          </w:p>
        </w:tc>
        <w:tc>
          <w:tcPr>
            <w:tcW w:w="453" w:type="pct"/>
            <w:noWrap/>
            <w:hideMark/>
          </w:tcPr>
          <w:p w14:paraId="6CA1F2BF" w14:textId="77777777" w:rsidR="00413CB7" w:rsidRPr="00413CB7" w:rsidRDefault="00413CB7" w:rsidP="00413CB7">
            <w:pPr>
              <w:spacing w:after="0"/>
              <w:jc w:val="right"/>
              <w:rPr>
                <w:szCs w:val="20"/>
              </w:rPr>
            </w:pPr>
            <w:r w:rsidRPr="00413CB7">
              <w:rPr>
                <w:szCs w:val="20"/>
              </w:rPr>
              <w:t>23.9.2013</w:t>
            </w:r>
          </w:p>
        </w:tc>
      </w:tr>
      <w:tr w:rsidR="00413CB7" w:rsidRPr="00413CB7" w14:paraId="600F7B05" w14:textId="77777777" w:rsidTr="005B36B0">
        <w:trPr>
          <w:trHeight w:val="20"/>
        </w:trPr>
        <w:tc>
          <w:tcPr>
            <w:tcW w:w="1756" w:type="pct"/>
            <w:noWrap/>
            <w:hideMark/>
          </w:tcPr>
          <w:p w14:paraId="0C6E8872" w14:textId="77777777" w:rsidR="00413CB7" w:rsidRPr="00413CB7" w:rsidRDefault="00413CB7" w:rsidP="00413CB7">
            <w:pPr>
              <w:spacing w:after="0"/>
              <w:jc w:val="left"/>
              <w:rPr>
                <w:szCs w:val="20"/>
              </w:rPr>
            </w:pPr>
            <w:r w:rsidRPr="00413CB7">
              <w:rPr>
                <w:szCs w:val="20"/>
              </w:rPr>
              <w:t>Peter Lea</w:t>
            </w:r>
          </w:p>
        </w:tc>
        <w:tc>
          <w:tcPr>
            <w:tcW w:w="1597" w:type="pct"/>
            <w:noWrap/>
            <w:hideMark/>
          </w:tcPr>
          <w:p w14:paraId="0775311E"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35EA0C1D"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6EDF818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7A40AA" w14:textId="77777777" w:rsidR="00413CB7" w:rsidRPr="00413CB7" w:rsidRDefault="00413CB7" w:rsidP="00413CB7">
            <w:pPr>
              <w:spacing w:after="0"/>
              <w:jc w:val="right"/>
              <w:rPr>
                <w:szCs w:val="20"/>
              </w:rPr>
            </w:pPr>
            <w:r w:rsidRPr="00413CB7">
              <w:rPr>
                <w:szCs w:val="20"/>
              </w:rPr>
              <w:t>7.11.2013</w:t>
            </w:r>
          </w:p>
        </w:tc>
      </w:tr>
      <w:tr w:rsidR="00413CB7" w:rsidRPr="00413CB7" w14:paraId="1D2E6F79" w14:textId="77777777" w:rsidTr="005B36B0">
        <w:trPr>
          <w:trHeight w:val="20"/>
        </w:trPr>
        <w:tc>
          <w:tcPr>
            <w:tcW w:w="1756" w:type="pct"/>
            <w:noWrap/>
            <w:hideMark/>
          </w:tcPr>
          <w:p w14:paraId="4CEF50AC" w14:textId="77777777" w:rsidR="00413CB7" w:rsidRPr="00413CB7" w:rsidRDefault="00413CB7" w:rsidP="00413CB7">
            <w:pPr>
              <w:spacing w:after="0"/>
              <w:jc w:val="left"/>
              <w:rPr>
                <w:szCs w:val="20"/>
              </w:rPr>
            </w:pPr>
            <w:r w:rsidRPr="00413CB7">
              <w:rPr>
                <w:szCs w:val="20"/>
              </w:rPr>
              <w:t>Peter Lee</w:t>
            </w:r>
          </w:p>
        </w:tc>
        <w:tc>
          <w:tcPr>
            <w:tcW w:w="1597" w:type="pct"/>
            <w:noWrap/>
            <w:hideMark/>
          </w:tcPr>
          <w:p w14:paraId="13F6B8DE"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7B1EE314" w14:textId="77777777" w:rsidR="00413CB7" w:rsidRPr="00413CB7" w:rsidRDefault="00413CB7" w:rsidP="00413CB7">
            <w:pPr>
              <w:spacing w:after="0"/>
              <w:ind w:right="113"/>
              <w:jc w:val="right"/>
              <w:rPr>
                <w:szCs w:val="20"/>
              </w:rPr>
            </w:pPr>
            <w:r w:rsidRPr="00413CB7">
              <w:rPr>
                <w:szCs w:val="20"/>
              </w:rPr>
              <w:t>68.53</w:t>
            </w:r>
          </w:p>
        </w:tc>
        <w:tc>
          <w:tcPr>
            <w:tcW w:w="770" w:type="pct"/>
            <w:noWrap/>
            <w:hideMark/>
          </w:tcPr>
          <w:p w14:paraId="6AFA6C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243C6A" w14:textId="77777777" w:rsidR="00413CB7" w:rsidRPr="00413CB7" w:rsidRDefault="00413CB7" w:rsidP="00413CB7">
            <w:pPr>
              <w:spacing w:after="0"/>
              <w:jc w:val="right"/>
              <w:rPr>
                <w:szCs w:val="20"/>
              </w:rPr>
            </w:pPr>
            <w:r w:rsidRPr="00413CB7">
              <w:rPr>
                <w:szCs w:val="20"/>
              </w:rPr>
              <w:t>17.4.2014</w:t>
            </w:r>
          </w:p>
        </w:tc>
      </w:tr>
      <w:tr w:rsidR="00413CB7" w:rsidRPr="00413CB7" w14:paraId="777A75A7" w14:textId="77777777" w:rsidTr="005B36B0">
        <w:trPr>
          <w:trHeight w:val="20"/>
        </w:trPr>
        <w:tc>
          <w:tcPr>
            <w:tcW w:w="1756" w:type="pct"/>
            <w:noWrap/>
            <w:hideMark/>
          </w:tcPr>
          <w:p w14:paraId="19773AF1" w14:textId="77777777" w:rsidR="00413CB7" w:rsidRPr="00413CB7" w:rsidRDefault="00413CB7" w:rsidP="00413CB7">
            <w:pPr>
              <w:spacing w:after="0"/>
              <w:jc w:val="left"/>
              <w:rPr>
                <w:szCs w:val="20"/>
              </w:rPr>
            </w:pPr>
            <w:r w:rsidRPr="00413CB7">
              <w:rPr>
                <w:szCs w:val="20"/>
              </w:rPr>
              <w:t>Peter Leech</w:t>
            </w:r>
          </w:p>
        </w:tc>
        <w:tc>
          <w:tcPr>
            <w:tcW w:w="1597" w:type="pct"/>
            <w:noWrap/>
            <w:hideMark/>
          </w:tcPr>
          <w:p w14:paraId="0E1CFC0E"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08FE6A06" w14:textId="77777777" w:rsidR="00413CB7" w:rsidRPr="00413CB7" w:rsidRDefault="00413CB7" w:rsidP="00413CB7">
            <w:pPr>
              <w:spacing w:after="0"/>
              <w:ind w:right="113"/>
              <w:jc w:val="right"/>
              <w:rPr>
                <w:szCs w:val="20"/>
              </w:rPr>
            </w:pPr>
            <w:r w:rsidRPr="00413CB7">
              <w:rPr>
                <w:szCs w:val="20"/>
              </w:rPr>
              <w:t>33.00</w:t>
            </w:r>
          </w:p>
        </w:tc>
        <w:tc>
          <w:tcPr>
            <w:tcW w:w="770" w:type="pct"/>
            <w:noWrap/>
            <w:hideMark/>
          </w:tcPr>
          <w:p w14:paraId="23361FDA" w14:textId="77777777" w:rsidR="00413CB7" w:rsidRPr="00413CB7" w:rsidRDefault="00413CB7" w:rsidP="00413CB7">
            <w:pPr>
              <w:spacing w:after="0"/>
              <w:ind w:left="170"/>
              <w:jc w:val="left"/>
              <w:rPr>
                <w:szCs w:val="20"/>
              </w:rPr>
            </w:pPr>
            <w:r w:rsidRPr="00413CB7">
              <w:rPr>
                <w:szCs w:val="20"/>
              </w:rPr>
              <w:t>Refund 213028</w:t>
            </w:r>
          </w:p>
        </w:tc>
        <w:tc>
          <w:tcPr>
            <w:tcW w:w="453" w:type="pct"/>
            <w:noWrap/>
            <w:hideMark/>
          </w:tcPr>
          <w:p w14:paraId="6E70C675" w14:textId="77777777" w:rsidR="00413CB7" w:rsidRPr="00413CB7" w:rsidRDefault="00413CB7" w:rsidP="00413CB7">
            <w:pPr>
              <w:spacing w:after="0"/>
              <w:jc w:val="right"/>
              <w:rPr>
                <w:szCs w:val="20"/>
              </w:rPr>
            </w:pPr>
            <w:r w:rsidRPr="00413CB7">
              <w:rPr>
                <w:szCs w:val="20"/>
              </w:rPr>
              <w:t>23.12.2013</w:t>
            </w:r>
          </w:p>
        </w:tc>
      </w:tr>
      <w:tr w:rsidR="00413CB7" w:rsidRPr="00413CB7" w14:paraId="532C27E7" w14:textId="77777777" w:rsidTr="005B36B0">
        <w:trPr>
          <w:trHeight w:val="20"/>
        </w:trPr>
        <w:tc>
          <w:tcPr>
            <w:tcW w:w="1756" w:type="pct"/>
            <w:noWrap/>
            <w:hideMark/>
          </w:tcPr>
          <w:p w14:paraId="30009150" w14:textId="77777777" w:rsidR="00413CB7" w:rsidRPr="00413CB7" w:rsidRDefault="00413CB7" w:rsidP="00413CB7">
            <w:pPr>
              <w:spacing w:after="0"/>
              <w:jc w:val="left"/>
              <w:rPr>
                <w:szCs w:val="20"/>
              </w:rPr>
            </w:pPr>
            <w:r w:rsidRPr="00413CB7">
              <w:rPr>
                <w:szCs w:val="20"/>
              </w:rPr>
              <w:t>Peter Leira</w:t>
            </w:r>
          </w:p>
        </w:tc>
        <w:tc>
          <w:tcPr>
            <w:tcW w:w="1597" w:type="pct"/>
            <w:noWrap/>
            <w:hideMark/>
          </w:tcPr>
          <w:p w14:paraId="20D37777"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6B9ADC0E" w14:textId="77777777" w:rsidR="00413CB7" w:rsidRPr="00413CB7" w:rsidRDefault="00413CB7" w:rsidP="00413CB7">
            <w:pPr>
              <w:spacing w:after="0"/>
              <w:ind w:right="113"/>
              <w:jc w:val="right"/>
              <w:rPr>
                <w:szCs w:val="20"/>
              </w:rPr>
            </w:pPr>
            <w:r w:rsidRPr="00413CB7">
              <w:rPr>
                <w:szCs w:val="20"/>
              </w:rPr>
              <w:t>32.00</w:t>
            </w:r>
          </w:p>
        </w:tc>
        <w:tc>
          <w:tcPr>
            <w:tcW w:w="770" w:type="pct"/>
            <w:noWrap/>
            <w:hideMark/>
          </w:tcPr>
          <w:p w14:paraId="2EF8FE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444588" w14:textId="77777777" w:rsidR="00413CB7" w:rsidRPr="00413CB7" w:rsidRDefault="00413CB7" w:rsidP="00413CB7">
            <w:pPr>
              <w:spacing w:after="0"/>
              <w:jc w:val="right"/>
              <w:rPr>
                <w:szCs w:val="20"/>
              </w:rPr>
            </w:pPr>
            <w:r w:rsidRPr="00413CB7">
              <w:rPr>
                <w:szCs w:val="20"/>
              </w:rPr>
              <w:t>4.11.2013</w:t>
            </w:r>
          </w:p>
        </w:tc>
      </w:tr>
      <w:tr w:rsidR="00413CB7" w:rsidRPr="00413CB7" w14:paraId="6B849F7C" w14:textId="77777777" w:rsidTr="005B36B0">
        <w:trPr>
          <w:trHeight w:val="20"/>
        </w:trPr>
        <w:tc>
          <w:tcPr>
            <w:tcW w:w="1756" w:type="pct"/>
            <w:noWrap/>
            <w:hideMark/>
          </w:tcPr>
          <w:p w14:paraId="6003BD48" w14:textId="77777777" w:rsidR="00413CB7" w:rsidRPr="00413CB7" w:rsidRDefault="00413CB7" w:rsidP="00413CB7">
            <w:pPr>
              <w:spacing w:after="0"/>
              <w:jc w:val="left"/>
              <w:rPr>
                <w:szCs w:val="20"/>
              </w:rPr>
            </w:pPr>
            <w:r w:rsidRPr="00413CB7">
              <w:rPr>
                <w:szCs w:val="20"/>
              </w:rPr>
              <w:t>Peter Levato</w:t>
            </w:r>
          </w:p>
        </w:tc>
        <w:tc>
          <w:tcPr>
            <w:tcW w:w="1597" w:type="pct"/>
            <w:noWrap/>
            <w:hideMark/>
          </w:tcPr>
          <w:p w14:paraId="0A81505F"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1DF4FE7E"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5AD3E1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720DB5" w14:textId="77777777" w:rsidR="00413CB7" w:rsidRPr="00413CB7" w:rsidRDefault="00413CB7" w:rsidP="00413CB7">
            <w:pPr>
              <w:spacing w:after="0"/>
              <w:jc w:val="right"/>
              <w:rPr>
                <w:szCs w:val="20"/>
              </w:rPr>
            </w:pPr>
            <w:r w:rsidRPr="00413CB7">
              <w:rPr>
                <w:szCs w:val="20"/>
              </w:rPr>
              <w:t>30.7.2013</w:t>
            </w:r>
          </w:p>
        </w:tc>
      </w:tr>
      <w:tr w:rsidR="00413CB7" w:rsidRPr="00413CB7" w14:paraId="52D16912" w14:textId="77777777" w:rsidTr="005B36B0">
        <w:trPr>
          <w:trHeight w:val="20"/>
        </w:trPr>
        <w:tc>
          <w:tcPr>
            <w:tcW w:w="1756" w:type="pct"/>
            <w:noWrap/>
            <w:hideMark/>
          </w:tcPr>
          <w:p w14:paraId="59E743DE" w14:textId="77777777" w:rsidR="00413CB7" w:rsidRPr="00413CB7" w:rsidRDefault="00413CB7" w:rsidP="00413CB7">
            <w:pPr>
              <w:spacing w:after="0"/>
              <w:jc w:val="left"/>
              <w:rPr>
                <w:szCs w:val="20"/>
              </w:rPr>
            </w:pPr>
            <w:r w:rsidRPr="00413CB7">
              <w:rPr>
                <w:szCs w:val="20"/>
              </w:rPr>
              <w:t>Peter Mckenzie</w:t>
            </w:r>
          </w:p>
        </w:tc>
        <w:tc>
          <w:tcPr>
            <w:tcW w:w="1597" w:type="pct"/>
            <w:noWrap/>
            <w:hideMark/>
          </w:tcPr>
          <w:p w14:paraId="1823842D"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259274BC" w14:textId="77777777" w:rsidR="00413CB7" w:rsidRPr="00413CB7" w:rsidRDefault="00413CB7" w:rsidP="00413CB7">
            <w:pPr>
              <w:spacing w:after="0"/>
              <w:ind w:right="113"/>
              <w:jc w:val="right"/>
              <w:rPr>
                <w:szCs w:val="20"/>
              </w:rPr>
            </w:pPr>
            <w:r w:rsidRPr="00413CB7">
              <w:rPr>
                <w:szCs w:val="20"/>
              </w:rPr>
              <w:t>19.58</w:t>
            </w:r>
          </w:p>
        </w:tc>
        <w:tc>
          <w:tcPr>
            <w:tcW w:w="770" w:type="pct"/>
            <w:noWrap/>
            <w:hideMark/>
          </w:tcPr>
          <w:p w14:paraId="7E9527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1C96C9" w14:textId="77777777" w:rsidR="00413CB7" w:rsidRPr="00413CB7" w:rsidRDefault="00413CB7" w:rsidP="00413CB7">
            <w:pPr>
              <w:spacing w:after="0"/>
              <w:jc w:val="right"/>
              <w:rPr>
                <w:szCs w:val="20"/>
              </w:rPr>
            </w:pPr>
            <w:r w:rsidRPr="00413CB7">
              <w:rPr>
                <w:szCs w:val="20"/>
              </w:rPr>
              <w:t>30.5.2014</w:t>
            </w:r>
          </w:p>
        </w:tc>
      </w:tr>
      <w:tr w:rsidR="00413CB7" w:rsidRPr="00413CB7" w14:paraId="0C3C52D1" w14:textId="77777777" w:rsidTr="005B36B0">
        <w:trPr>
          <w:trHeight w:val="20"/>
        </w:trPr>
        <w:tc>
          <w:tcPr>
            <w:tcW w:w="1756" w:type="pct"/>
            <w:noWrap/>
            <w:hideMark/>
          </w:tcPr>
          <w:p w14:paraId="46B8BF64" w14:textId="77777777" w:rsidR="00413CB7" w:rsidRPr="00413CB7" w:rsidRDefault="00413CB7" w:rsidP="00413CB7">
            <w:pPr>
              <w:spacing w:after="0"/>
              <w:jc w:val="left"/>
              <w:rPr>
                <w:szCs w:val="20"/>
              </w:rPr>
            </w:pPr>
            <w:r w:rsidRPr="00413CB7">
              <w:rPr>
                <w:szCs w:val="20"/>
              </w:rPr>
              <w:t>Peter Milycha</w:t>
            </w:r>
          </w:p>
        </w:tc>
        <w:tc>
          <w:tcPr>
            <w:tcW w:w="1597" w:type="pct"/>
            <w:noWrap/>
            <w:hideMark/>
          </w:tcPr>
          <w:p w14:paraId="38932FBA" w14:textId="77777777"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14:paraId="019AC898" w14:textId="77777777" w:rsidR="00413CB7" w:rsidRPr="00413CB7" w:rsidRDefault="00413CB7" w:rsidP="00413CB7">
            <w:pPr>
              <w:spacing w:after="0"/>
              <w:ind w:right="113"/>
              <w:jc w:val="right"/>
              <w:rPr>
                <w:szCs w:val="20"/>
              </w:rPr>
            </w:pPr>
            <w:r w:rsidRPr="00413CB7">
              <w:rPr>
                <w:szCs w:val="20"/>
              </w:rPr>
              <w:t>16.00</w:t>
            </w:r>
          </w:p>
        </w:tc>
        <w:tc>
          <w:tcPr>
            <w:tcW w:w="770" w:type="pct"/>
            <w:noWrap/>
            <w:hideMark/>
          </w:tcPr>
          <w:p w14:paraId="2A0E10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9877E4" w14:textId="77777777" w:rsidR="00413CB7" w:rsidRPr="00413CB7" w:rsidRDefault="00413CB7" w:rsidP="00413CB7">
            <w:pPr>
              <w:spacing w:after="0"/>
              <w:jc w:val="right"/>
              <w:rPr>
                <w:szCs w:val="20"/>
              </w:rPr>
            </w:pPr>
            <w:r w:rsidRPr="00413CB7">
              <w:rPr>
                <w:szCs w:val="20"/>
              </w:rPr>
              <w:t>3.7.2013</w:t>
            </w:r>
          </w:p>
        </w:tc>
      </w:tr>
      <w:tr w:rsidR="00413CB7" w:rsidRPr="00413CB7" w14:paraId="552BA50A" w14:textId="77777777" w:rsidTr="005B36B0">
        <w:trPr>
          <w:trHeight w:val="20"/>
        </w:trPr>
        <w:tc>
          <w:tcPr>
            <w:tcW w:w="1756" w:type="pct"/>
            <w:noWrap/>
            <w:hideMark/>
          </w:tcPr>
          <w:p w14:paraId="0141C3DE" w14:textId="77777777" w:rsidR="00413CB7" w:rsidRPr="00413CB7" w:rsidRDefault="00413CB7" w:rsidP="00413CB7">
            <w:pPr>
              <w:spacing w:after="0"/>
              <w:jc w:val="left"/>
              <w:rPr>
                <w:szCs w:val="20"/>
              </w:rPr>
            </w:pPr>
            <w:r w:rsidRPr="00413CB7">
              <w:rPr>
                <w:szCs w:val="20"/>
              </w:rPr>
              <w:t>Peter Morgan-Matusch</w:t>
            </w:r>
          </w:p>
        </w:tc>
        <w:tc>
          <w:tcPr>
            <w:tcW w:w="1597" w:type="pct"/>
            <w:noWrap/>
            <w:hideMark/>
          </w:tcPr>
          <w:p w14:paraId="5303C801" w14:textId="77777777"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14:paraId="531CBC95" w14:textId="77777777" w:rsidR="00413CB7" w:rsidRPr="00413CB7" w:rsidRDefault="00413CB7" w:rsidP="00413CB7">
            <w:pPr>
              <w:spacing w:after="0"/>
              <w:ind w:right="113"/>
              <w:jc w:val="right"/>
              <w:rPr>
                <w:szCs w:val="20"/>
              </w:rPr>
            </w:pPr>
            <w:r w:rsidRPr="00413CB7">
              <w:rPr>
                <w:szCs w:val="20"/>
              </w:rPr>
              <w:t>24.28</w:t>
            </w:r>
          </w:p>
        </w:tc>
        <w:tc>
          <w:tcPr>
            <w:tcW w:w="770" w:type="pct"/>
            <w:noWrap/>
            <w:hideMark/>
          </w:tcPr>
          <w:p w14:paraId="107B8CD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D7502C" w14:textId="77777777" w:rsidR="00413CB7" w:rsidRPr="00413CB7" w:rsidRDefault="00413CB7" w:rsidP="00413CB7">
            <w:pPr>
              <w:spacing w:after="0"/>
              <w:jc w:val="right"/>
              <w:rPr>
                <w:szCs w:val="20"/>
              </w:rPr>
            </w:pPr>
            <w:r w:rsidRPr="00413CB7">
              <w:rPr>
                <w:szCs w:val="20"/>
              </w:rPr>
              <w:t>16.12.2013</w:t>
            </w:r>
          </w:p>
        </w:tc>
      </w:tr>
      <w:tr w:rsidR="00413CB7" w:rsidRPr="00413CB7" w14:paraId="2DAC315B" w14:textId="77777777" w:rsidTr="005B36B0">
        <w:trPr>
          <w:trHeight w:val="20"/>
        </w:trPr>
        <w:tc>
          <w:tcPr>
            <w:tcW w:w="1756" w:type="pct"/>
            <w:noWrap/>
            <w:hideMark/>
          </w:tcPr>
          <w:p w14:paraId="0667509F" w14:textId="77777777" w:rsidR="00413CB7" w:rsidRPr="00413CB7" w:rsidRDefault="00413CB7" w:rsidP="00413CB7">
            <w:pPr>
              <w:spacing w:after="0"/>
              <w:jc w:val="left"/>
              <w:rPr>
                <w:szCs w:val="20"/>
              </w:rPr>
            </w:pPr>
            <w:r w:rsidRPr="00413CB7">
              <w:rPr>
                <w:szCs w:val="20"/>
              </w:rPr>
              <w:t xml:space="preserve">Peter Neale, the estate of </w:t>
            </w:r>
          </w:p>
        </w:tc>
        <w:tc>
          <w:tcPr>
            <w:tcW w:w="1597" w:type="pct"/>
            <w:noWrap/>
            <w:hideMark/>
          </w:tcPr>
          <w:p w14:paraId="448C8B06" w14:textId="77777777" w:rsidR="00413CB7" w:rsidRPr="00413CB7" w:rsidRDefault="00413CB7" w:rsidP="00413CB7">
            <w:pPr>
              <w:spacing w:after="0"/>
              <w:ind w:left="113"/>
              <w:jc w:val="left"/>
              <w:rPr>
                <w:szCs w:val="20"/>
              </w:rPr>
            </w:pPr>
            <w:r w:rsidRPr="00413CB7">
              <w:rPr>
                <w:szCs w:val="20"/>
              </w:rPr>
              <w:t>TERINGIE, SA 5072</w:t>
            </w:r>
          </w:p>
        </w:tc>
        <w:tc>
          <w:tcPr>
            <w:tcW w:w="424" w:type="pct"/>
            <w:noWrap/>
            <w:hideMark/>
          </w:tcPr>
          <w:p w14:paraId="5EBE45E9"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448CE8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C3C6BD" w14:textId="77777777" w:rsidR="00413CB7" w:rsidRPr="00413CB7" w:rsidRDefault="00413CB7" w:rsidP="00413CB7">
            <w:pPr>
              <w:spacing w:after="0"/>
              <w:jc w:val="right"/>
              <w:rPr>
                <w:szCs w:val="20"/>
              </w:rPr>
            </w:pPr>
            <w:r w:rsidRPr="00413CB7">
              <w:rPr>
                <w:szCs w:val="20"/>
              </w:rPr>
              <w:t>9.1.2013</w:t>
            </w:r>
          </w:p>
        </w:tc>
      </w:tr>
      <w:tr w:rsidR="00413CB7" w:rsidRPr="00413CB7" w14:paraId="5F628DDA" w14:textId="77777777" w:rsidTr="005B36B0">
        <w:trPr>
          <w:trHeight w:val="20"/>
        </w:trPr>
        <w:tc>
          <w:tcPr>
            <w:tcW w:w="1756" w:type="pct"/>
            <w:noWrap/>
            <w:hideMark/>
          </w:tcPr>
          <w:p w14:paraId="41EE2ABA" w14:textId="77777777" w:rsidR="00413CB7" w:rsidRPr="00413CB7" w:rsidRDefault="00413CB7" w:rsidP="00413CB7">
            <w:pPr>
              <w:spacing w:after="0"/>
              <w:jc w:val="left"/>
              <w:rPr>
                <w:szCs w:val="20"/>
              </w:rPr>
            </w:pPr>
            <w:r w:rsidRPr="00413CB7">
              <w:rPr>
                <w:szCs w:val="20"/>
              </w:rPr>
              <w:t>Peter Nivan</w:t>
            </w:r>
          </w:p>
        </w:tc>
        <w:tc>
          <w:tcPr>
            <w:tcW w:w="1597" w:type="pct"/>
            <w:noWrap/>
            <w:hideMark/>
          </w:tcPr>
          <w:p w14:paraId="68EA0406"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74A94DF1" w14:textId="77777777" w:rsidR="00413CB7" w:rsidRPr="00413CB7" w:rsidRDefault="00413CB7" w:rsidP="00413CB7">
            <w:pPr>
              <w:spacing w:after="0"/>
              <w:ind w:right="113"/>
              <w:jc w:val="right"/>
              <w:rPr>
                <w:szCs w:val="20"/>
              </w:rPr>
            </w:pPr>
            <w:r w:rsidRPr="00413CB7">
              <w:rPr>
                <w:szCs w:val="20"/>
              </w:rPr>
              <w:t>86.58</w:t>
            </w:r>
          </w:p>
        </w:tc>
        <w:tc>
          <w:tcPr>
            <w:tcW w:w="770" w:type="pct"/>
            <w:noWrap/>
            <w:hideMark/>
          </w:tcPr>
          <w:p w14:paraId="1E2008BE" w14:textId="77777777" w:rsidR="00413CB7" w:rsidRPr="00413CB7" w:rsidRDefault="00413CB7" w:rsidP="00413CB7">
            <w:pPr>
              <w:spacing w:after="0"/>
              <w:ind w:left="170"/>
              <w:jc w:val="left"/>
              <w:rPr>
                <w:szCs w:val="20"/>
              </w:rPr>
            </w:pPr>
            <w:r w:rsidRPr="00413CB7">
              <w:rPr>
                <w:szCs w:val="20"/>
              </w:rPr>
              <w:t>Refund 201920</w:t>
            </w:r>
          </w:p>
        </w:tc>
        <w:tc>
          <w:tcPr>
            <w:tcW w:w="453" w:type="pct"/>
            <w:noWrap/>
            <w:hideMark/>
          </w:tcPr>
          <w:p w14:paraId="4DFC33F8" w14:textId="77777777" w:rsidR="00413CB7" w:rsidRPr="00413CB7" w:rsidRDefault="00413CB7" w:rsidP="00413CB7">
            <w:pPr>
              <w:spacing w:after="0"/>
              <w:jc w:val="right"/>
              <w:rPr>
                <w:szCs w:val="20"/>
              </w:rPr>
            </w:pPr>
            <w:r w:rsidRPr="00413CB7">
              <w:rPr>
                <w:szCs w:val="20"/>
              </w:rPr>
              <w:t>27.11.2013</w:t>
            </w:r>
          </w:p>
        </w:tc>
      </w:tr>
      <w:tr w:rsidR="00413CB7" w:rsidRPr="00413CB7" w14:paraId="6FA90F9B" w14:textId="77777777" w:rsidTr="005B36B0">
        <w:trPr>
          <w:trHeight w:val="20"/>
        </w:trPr>
        <w:tc>
          <w:tcPr>
            <w:tcW w:w="1756" w:type="pct"/>
            <w:noWrap/>
            <w:hideMark/>
          </w:tcPr>
          <w:p w14:paraId="62E8DF73" w14:textId="77777777" w:rsidR="00413CB7" w:rsidRPr="00413CB7" w:rsidRDefault="00413CB7" w:rsidP="00413CB7">
            <w:pPr>
              <w:spacing w:after="0"/>
              <w:jc w:val="left"/>
              <w:rPr>
                <w:szCs w:val="20"/>
              </w:rPr>
            </w:pPr>
            <w:r w:rsidRPr="00413CB7">
              <w:rPr>
                <w:szCs w:val="20"/>
              </w:rPr>
              <w:t>Peter Niven</w:t>
            </w:r>
          </w:p>
        </w:tc>
        <w:tc>
          <w:tcPr>
            <w:tcW w:w="1597" w:type="pct"/>
            <w:noWrap/>
            <w:hideMark/>
          </w:tcPr>
          <w:p w14:paraId="1AD13744" w14:textId="77777777"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14:paraId="6741E22D" w14:textId="77777777" w:rsidR="00413CB7" w:rsidRPr="00413CB7" w:rsidRDefault="00413CB7" w:rsidP="00413CB7">
            <w:pPr>
              <w:spacing w:after="0"/>
              <w:ind w:right="113"/>
              <w:jc w:val="right"/>
              <w:rPr>
                <w:szCs w:val="20"/>
              </w:rPr>
            </w:pPr>
            <w:r w:rsidRPr="00413CB7">
              <w:rPr>
                <w:szCs w:val="20"/>
              </w:rPr>
              <w:t>45.34</w:t>
            </w:r>
          </w:p>
        </w:tc>
        <w:tc>
          <w:tcPr>
            <w:tcW w:w="770" w:type="pct"/>
            <w:noWrap/>
            <w:hideMark/>
          </w:tcPr>
          <w:p w14:paraId="658EB4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A4499E" w14:textId="77777777" w:rsidR="00413CB7" w:rsidRPr="00413CB7" w:rsidRDefault="00413CB7" w:rsidP="00413CB7">
            <w:pPr>
              <w:spacing w:after="0"/>
              <w:jc w:val="right"/>
              <w:rPr>
                <w:szCs w:val="20"/>
              </w:rPr>
            </w:pPr>
            <w:r w:rsidRPr="00413CB7">
              <w:rPr>
                <w:szCs w:val="20"/>
              </w:rPr>
              <w:t>22.1.2015</w:t>
            </w:r>
          </w:p>
        </w:tc>
      </w:tr>
      <w:tr w:rsidR="00413CB7" w:rsidRPr="00413CB7" w14:paraId="0E3E6887" w14:textId="77777777" w:rsidTr="005B36B0">
        <w:trPr>
          <w:trHeight w:val="20"/>
        </w:trPr>
        <w:tc>
          <w:tcPr>
            <w:tcW w:w="1756" w:type="pct"/>
            <w:noWrap/>
            <w:hideMark/>
          </w:tcPr>
          <w:p w14:paraId="43C8AC03" w14:textId="77777777" w:rsidR="00413CB7" w:rsidRPr="00413CB7" w:rsidRDefault="00413CB7" w:rsidP="00413CB7">
            <w:pPr>
              <w:spacing w:after="0"/>
              <w:jc w:val="left"/>
              <w:rPr>
                <w:szCs w:val="20"/>
              </w:rPr>
            </w:pPr>
            <w:r w:rsidRPr="00413CB7">
              <w:rPr>
                <w:szCs w:val="20"/>
              </w:rPr>
              <w:t>Peter Palios</w:t>
            </w:r>
          </w:p>
        </w:tc>
        <w:tc>
          <w:tcPr>
            <w:tcW w:w="1597" w:type="pct"/>
            <w:noWrap/>
            <w:hideMark/>
          </w:tcPr>
          <w:p w14:paraId="047BCEED" w14:textId="77777777" w:rsidR="00413CB7" w:rsidRPr="00413CB7" w:rsidRDefault="00413CB7" w:rsidP="00413CB7">
            <w:pPr>
              <w:spacing w:after="0"/>
              <w:ind w:left="113"/>
              <w:jc w:val="left"/>
              <w:rPr>
                <w:szCs w:val="20"/>
              </w:rPr>
            </w:pPr>
            <w:r w:rsidRPr="00413CB7">
              <w:rPr>
                <w:szCs w:val="20"/>
              </w:rPr>
              <w:t>SELLICKS BEACH, SA 5174</w:t>
            </w:r>
          </w:p>
        </w:tc>
        <w:tc>
          <w:tcPr>
            <w:tcW w:w="424" w:type="pct"/>
            <w:noWrap/>
            <w:hideMark/>
          </w:tcPr>
          <w:p w14:paraId="1CBE19CA"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43F01C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952878" w14:textId="77777777" w:rsidR="00413CB7" w:rsidRPr="00413CB7" w:rsidRDefault="00413CB7" w:rsidP="00413CB7">
            <w:pPr>
              <w:spacing w:after="0"/>
              <w:jc w:val="right"/>
              <w:rPr>
                <w:szCs w:val="20"/>
              </w:rPr>
            </w:pPr>
            <w:r w:rsidRPr="00413CB7">
              <w:rPr>
                <w:szCs w:val="20"/>
              </w:rPr>
              <w:t>3.11.2014</w:t>
            </w:r>
          </w:p>
        </w:tc>
      </w:tr>
      <w:tr w:rsidR="00413CB7" w:rsidRPr="00413CB7" w14:paraId="2AE4B1EE" w14:textId="77777777" w:rsidTr="005B36B0">
        <w:trPr>
          <w:trHeight w:val="20"/>
        </w:trPr>
        <w:tc>
          <w:tcPr>
            <w:tcW w:w="1756" w:type="pct"/>
            <w:noWrap/>
            <w:hideMark/>
          </w:tcPr>
          <w:p w14:paraId="0B3CA9EF" w14:textId="77777777" w:rsidR="00413CB7" w:rsidRPr="00413CB7" w:rsidRDefault="00413CB7" w:rsidP="00413CB7">
            <w:pPr>
              <w:spacing w:after="0"/>
              <w:jc w:val="left"/>
              <w:rPr>
                <w:szCs w:val="20"/>
              </w:rPr>
            </w:pPr>
            <w:r w:rsidRPr="00413CB7">
              <w:rPr>
                <w:szCs w:val="20"/>
              </w:rPr>
              <w:t>Peter Snarskis</w:t>
            </w:r>
          </w:p>
        </w:tc>
        <w:tc>
          <w:tcPr>
            <w:tcW w:w="1597" w:type="pct"/>
            <w:noWrap/>
            <w:hideMark/>
          </w:tcPr>
          <w:p w14:paraId="314FF3B7" w14:textId="77777777" w:rsidR="00413CB7" w:rsidRPr="00413CB7" w:rsidRDefault="00413CB7" w:rsidP="00413CB7">
            <w:pPr>
              <w:spacing w:after="0"/>
              <w:ind w:left="113"/>
              <w:jc w:val="left"/>
              <w:rPr>
                <w:szCs w:val="20"/>
              </w:rPr>
            </w:pPr>
            <w:r w:rsidRPr="00413CB7">
              <w:rPr>
                <w:szCs w:val="20"/>
              </w:rPr>
              <w:t>MALVERN, SA 5061</w:t>
            </w:r>
          </w:p>
        </w:tc>
        <w:tc>
          <w:tcPr>
            <w:tcW w:w="424" w:type="pct"/>
            <w:noWrap/>
            <w:hideMark/>
          </w:tcPr>
          <w:p w14:paraId="63458EAB"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E7F1221" w14:textId="77777777" w:rsidR="00413CB7" w:rsidRPr="00413CB7" w:rsidRDefault="00413CB7" w:rsidP="00413CB7">
            <w:pPr>
              <w:spacing w:after="0"/>
              <w:ind w:left="170"/>
              <w:jc w:val="left"/>
              <w:rPr>
                <w:szCs w:val="20"/>
              </w:rPr>
            </w:pPr>
            <w:r w:rsidRPr="00413CB7">
              <w:rPr>
                <w:szCs w:val="20"/>
              </w:rPr>
              <w:t>Refund 181215</w:t>
            </w:r>
          </w:p>
        </w:tc>
        <w:tc>
          <w:tcPr>
            <w:tcW w:w="453" w:type="pct"/>
            <w:noWrap/>
            <w:hideMark/>
          </w:tcPr>
          <w:p w14:paraId="6BE77E49" w14:textId="77777777" w:rsidR="00413CB7" w:rsidRPr="00413CB7" w:rsidRDefault="00413CB7" w:rsidP="00413CB7">
            <w:pPr>
              <w:spacing w:after="0"/>
              <w:jc w:val="right"/>
              <w:rPr>
                <w:szCs w:val="20"/>
              </w:rPr>
            </w:pPr>
            <w:r w:rsidRPr="00413CB7">
              <w:rPr>
                <w:szCs w:val="20"/>
              </w:rPr>
              <w:t>3.10.2013</w:t>
            </w:r>
          </w:p>
        </w:tc>
      </w:tr>
      <w:tr w:rsidR="00413CB7" w:rsidRPr="00413CB7" w14:paraId="0DF26956" w14:textId="77777777" w:rsidTr="005B36B0">
        <w:trPr>
          <w:trHeight w:val="20"/>
        </w:trPr>
        <w:tc>
          <w:tcPr>
            <w:tcW w:w="1756" w:type="pct"/>
            <w:noWrap/>
            <w:hideMark/>
          </w:tcPr>
          <w:p w14:paraId="228AB13C" w14:textId="77777777" w:rsidR="00413CB7" w:rsidRPr="00413CB7" w:rsidRDefault="00413CB7" w:rsidP="00413CB7">
            <w:pPr>
              <w:spacing w:after="0"/>
              <w:jc w:val="left"/>
              <w:rPr>
                <w:szCs w:val="20"/>
              </w:rPr>
            </w:pPr>
            <w:r w:rsidRPr="00413CB7">
              <w:rPr>
                <w:szCs w:val="20"/>
              </w:rPr>
              <w:t>Peter Spliet</w:t>
            </w:r>
          </w:p>
        </w:tc>
        <w:tc>
          <w:tcPr>
            <w:tcW w:w="1597" w:type="pct"/>
            <w:noWrap/>
            <w:hideMark/>
          </w:tcPr>
          <w:p w14:paraId="3DBDFFFF"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3D12B221" w14:textId="77777777" w:rsidR="00413CB7" w:rsidRPr="00413CB7" w:rsidRDefault="00413CB7" w:rsidP="00413CB7">
            <w:pPr>
              <w:spacing w:after="0"/>
              <w:ind w:right="113"/>
              <w:jc w:val="right"/>
              <w:rPr>
                <w:szCs w:val="20"/>
              </w:rPr>
            </w:pPr>
            <w:r w:rsidRPr="00413CB7">
              <w:rPr>
                <w:szCs w:val="20"/>
              </w:rPr>
              <w:t>11.52</w:t>
            </w:r>
          </w:p>
        </w:tc>
        <w:tc>
          <w:tcPr>
            <w:tcW w:w="770" w:type="pct"/>
            <w:noWrap/>
            <w:hideMark/>
          </w:tcPr>
          <w:p w14:paraId="114863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1717A2" w14:textId="77777777" w:rsidR="00413CB7" w:rsidRPr="00413CB7" w:rsidRDefault="00413CB7" w:rsidP="00413CB7">
            <w:pPr>
              <w:spacing w:after="0"/>
              <w:jc w:val="right"/>
              <w:rPr>
                <w:szCs w:val="20"/>
              </w:rPr>
            </w:pPr>
            <w:r w:rsidRPr="00413CB7">
              <w:rPr>
                <w:szCs w:val="20"/>
              </w:rPr>
              <w:t>6.5.2013</w:t>
            </w:r>
          </w:p>
        </w:tc>
      </w:tr>
      <w:tr w:rsidR="00413CB7" w:rsidRPr="00413CB7" w14:paraId="148C7EFD" w14:textId="77777777" w:rsidTr="005B36B0">
        <w:trPr>
          <w:trHeight w:val="20"/>
        </w:trPr>
        <w:tc>
          <w:tcPr>
            <w:tcW w:w="1756" w:type="pct"/>
            <w:noWrap/>
            <w:hideMark/>
          </w:tcPr>
          <w:p w14:paraId="27BFC6A9" w14:textId="77777777" w:rsidR="00413CB7" w:rsidRPr="00413CB7" w:rsidRDefault="00413CB7" w:rsidP="00413CB7">
            <w:pPr>
              <w:spacing w:after="0"/>
              <w:jc w:val="left"/>
              <w:rPr>
                <w:szCs w:val="20"/>
              </w:rPr>
            </w:pPr>
            <w:r w:rsidRPr="00413CB7">
              <w:rPr>
                <w:szCs w:val="20"/>
              </w:rPr>
              <w:t>Peter Sutton</w:t>
            </w:r>
          </w:p>
        </w:tc>
        <w:tc>
          <w:tcPr>
            <w:tcW w:w="1597" w:type="pct"/>
            <w:noWrap/>
            <w:hideMark/>
          </w:tcPr>
          <w:p w14:paraId="033500A3" w14:textId="77777777" w:rsidR="00413CB7" w:rsidRPr="00413CB7" w:rsidRDefault="00413CB7" w:rsidP="00413CB7">
            <w:pPr>
              <w:spacing w:after="0"/>
              <w:ind w:left="113"/>
              <w:jc w:val="left"/>
              <w:rPr>
                <w:szCs w:val="20"/>
              </w:rPr>
            </w:pPr>
            <w:r w:rsidRPr="00413CB7">
              <w:rPr>
                <w:szCs w:val="20"/>
              </w:rPr>
              <w:t>SUMMERTOWN, SA 5141</w:t>
            </w:r>
          </w:p>
        </w:tc>
        <w:tc>
          <w:tcPr>
            <w:tcW w:w="424" w:type="pct"/>
            <w:noWrap/>
            <w:hideMark/>
          </w:tcPr>
          <w:p w14:paraId="23662C62" w14:textId="77777777" w:rsidR="00413CB7" w:rsidRPr="00413CB7" w:rsidRDefault="00413CB7" w:rsidP="00413CB7">
            <w:pPr>
              <w:spacing w:after="0"/>
              <w:ind w:right="113"/>
              <w:jc w:val="right"/>
              <w:rPr>
                <w:szCs w:val="20"/>
              </w:rPr>
            </w:pPr>
            <w:r w:rsidRPr="00413CB7">
              <w:rPr>
                <w:szCs w:val="20"/>
              </w:rPr>
              <w:t>19.03</w:t>
            </w:r>
          </w:p>
        </w:tc>
        <w:tc>
          <w:tcPr>
            <w:tcW w:w="770" w:type="pct"/>
            <w:noWrap/>
            <w:hideMark/>
          </w:tcPr>
          <w:p w14:paraId="21C163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1E82CC" w14:textId="77777777" w:rsidR="00413CB7" w:rsidRPr="00413CB7" w:rsidRDefault="00413CB7" w:rsidP="00413CB7">
            <w:pPr>
              <w:spacing w:after="0"/>
              <w:jc w:val="right"/>
              <w:rPr>
                <w:szCs w:val="20"/>
              </w:rPr>
            </w:pPr>
            <w:r w:rsidRPr="00413CB7">
              <w:rPr>
                <w:szCs w:val="20"/>
              </w:rPr>
              <w:t>31.10.2014</w:t>
            </w:r>
          </w:p>
        </w:tc>
      </w:tr>
      <w:tr w:rsidR="00413CB7" w:rsidRPr="00413CB7" w14:paraId="50C9ACDC" w14:textId="77777777" w:rsidTr="005B36B0">
        <w:trPr>
          <w:trHeight w:val="20"/>
        </w:trPr>
        <w:tc>
          <w:tcPr>
            <w:tcW w:w="1756" w:type="pct"/>
            <w:noWrap/>
            <w:hideMark/>
          </w:tcPr>
          <w:p w14:paraId="6CF07032" w14:textId="77777777" w:rsidR="00413CB7" w:rsidRPr="00413CB7" w:rsidRDefault="00413CB7" w:rsidP="00413CB7">
            <w:pPr>
              <w:spacing w:after="0"/>
              <w:jc w:val="left"/>
              <w:rPr>
                <w:szCs w:val="20"/>
              </w:rPr>
            </w:pPr>
            <w:r w:rsidRPr="00413CB7">
              <w:rPr>
                <w:szCs w:val="20"/>
              </w:rPr>
              <w:t>Peter Thompson</w:t>
            </w:r>
          </w:p>
        </w:tc>
        <w:tc>
          <w:tcPr>
            <w:tcW w:w="1597" w:type="pct"/>
            <w:noWrap/>
            <w:hideMark/>
          </w:tcPr>
          <w:p w14:paraId="5F0D2885" w14:textId="77777777" w:rsidR="00413CB7" w:rsidRPr="00413CB7" w:rsidRDefault="00413CB7" w:rsidP="00413CB7">
            <w:pPr>
              <w:spacing w:after="0"/>
              <w:ind w:left="113"/>
              <w:jc w:val="left"/>
              <w:rPr>
                <w:szCs w:val="20"/>
              </w:rPr>
            </w:pPr>
            <w:r w:rsidRPr="00413CB7">
              <w:rPr>
                <w:szCs w:val="20"/>
              </w:rPr>
              <w:t>STURT, SA 5047</w:t>
            </w:r>
          </w:p>
        </w:tc>
        <w:tc>
          <w:tcPr>
            <w:tcW w:w="424" w:type="pct"/>
            <w:noWrap/>
            <w:hideMark/>
          </w:tcPr>
          <w:p w14:paraId="16D867FC" w14:textId="77777777" w:rsidR="00413CB7" w:rsidRPr="00413CB7" w:rsidRDefault="00413CB7" w:rsidP="00413CB7">
            <w:pPr>
              <w:spacing w:after="0"/>
              <w:ind w:right="113"/>
              <w:jc w:val="right"/>
              <w:rPr>
                <w:szCs w:val="20"/>
              </w:rPr>
            </w:pPr>
            <w:r w:rsidRPr="00413CB7">
              <w:rPr>
                <w:szCs w:val="20"/>
              </w:rPr>
              <w:t>14.16</w:t>
            </w:r>
          </w:p>
        </w:tc>
        <w:tc>
          <w:tcPr>
            <w:tcW w:w="770" w:type="pct"/>
            <w:noWrap/>
            <w:hideMark/>
          </w:tcPr>
          <w:p w14:paraId="0719F7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288D84" w14:textId="77777777" w:rsidR="00413CB7" w:rsidRPr="00413CB7" w:rsidRDefault="00413CB7" w:rsidP="00413CB7">
            <w:pPr>
              <w:spacing w:after="0"/>
              <w:jc w:val="right"/>
              <w:rPr>
                <w:szCs w:val="20"/>
              </w:rPr>
            </w:pPr>
            <w:r w:rsidRPr="00413CB7">
              <w:rPr>
                <w:szCs w:val="20"/>
              </w:rPr>
              <w:t>2.5.2013</w:t>
            </w:r>
          </w:p>
        </w:tc>
      </w:tr>
      <w:tr w:rsidR="00413CB7" w:rsidRPr="00413CB7" w14:paraId="365BA147" w14:textId="77777777" w:rsidTr="005B36B0">
        <w:trPr>
          <w:trHeight w:val="20"/>
        </w:trPr>
        <w:tc>
          <w:tcPr>
            <w:tcW w:w="1756" w:type="pct"/>
            <w:noWrap/>
            <w:hideMark/>
          </w:tcPr>
          <w:p w14:paraId="63F95EB1" w14:textId="77777777" w:rsidR="00413CB7" w:rsidRPr="00413CB7" w:rsidRDefault="00413CB7" w:rsidP="00413CB7">
            <w:pPr>
              <w:spacing w:after="0"/>
              <w:jc w:val="left"/>
              <w:rPr>
                <w:szCs w:val="20"/>
              </w:rPr>
            </w:pPr>
            <w:r w:rsidRPr="00413CB7">
              <w:rPr>
                <w:szCs w:val="20"/>
              </w:rPr>
              <w:t>Peter Tran</w:t>
            </w:r>
          </w:p>
        </w:tc>
        <w:tc>
          <w:tcPr>
            <w:tcW w:w="1597" w:type="pct"/>
            <w:noWrap/>
            <w:hideMark/>
          </w:tcPr>
          <w:p w14:paraId="70B2A648"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10A20D46" w14:textId="77777777" w:rsidR="00413CB7" w:rsidRPr="00413CB7" w:rsidRDefault="00413CB7" w:rsidP="00413CB7">
            <w:pPr>
              <w:spacing w:after="0"/>
              <w:ind w:right="113"/>
              <w:jc w:val="right"/>
              <w:rPr>
                <w:szCs w:val="20"/>
              </w:rPr>
            </w:pPr>
            <w:r w:rsidRPr="00413CB7">
              <w:rPr>
                <w:szCs w:val="20"/>
              </w:rPr>
              <w:t>15.83</w:t>
            </w:r>
          </w:p>
        </w:tc>
        <w:tc>
          <w:tcPr>
            <w:tcW w:w="770" w:type="pct"/>
            <w:noWrap/>
            <w:hideMark/>
          </w:tcPr>
          <w:p w14:paraId="33E3E6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074129" w14:textId="77777777" w:rsidR="00413CB7" w:rsidRPr="00413CB7" w:rsidRDefault="00413CB7" w:rsidP="00413CB7">
            <w:pPr>
              <w:spacing w:after="0"/>
              <w:jc w:val="right"/>
              <w:rPr>
                <w:szCs w:val="20"/>
              </w:rPr>
            </w:pPr>
            <w:r w:rsidRPr="00413CB7">
              <w:rPr>
                <w:szCs w:val="20"/>
              </w:rPr>
              <w:t>30.9.2014</w:t>
            </w:r>
          </w:p>
        </w:tc>
      </w:tr>
      <w:tr w:rsidR="00413CB7" w:rsidRPr="00413CB7" w14:paraId="3945D93D" w14:textId="77777777" w:rsidTr="005B36B0">
        <w:trPr>
          <w:trHeight w:val="20"/>
        </w:trPr>
        <w:tc>
          <w:tcPr>
            <w:tcW w:w="1756" w:type="pct"/>
            <w:noWrap/>
            <w:hideMark/>
          </w:tcPr>
          <w:p w14:paraId="74470365" w14:textId="77777777" w:rsidR="00413CB7" w:rsidRPr="00413CB7" w:rsidRDefault="00413CB7" w:rsidP="00413CB7">
            <w:pPr>
              <w:spacing w:after="0"/>
              <w:jc w:val="left"/>
              <w:rPr>
                <w:szCs w:val="20"/>
              </w:rPr>
            </w:pPr>
            <w:r w:rsidRPr="00413CB7">
              <w:rPr>
                <w:szCs w:val="20"/>
              </w:rPr>
              <w:t>Peter Vasic</w:t>
            </w:r>
          </w:p>
        </w:tc>
        <w:tc>
          <w:tcPr>
            <w:tcW w:w="1597" w:type="pct"/>
            <w:noWrap/>
            <w:hideMark/>
          </w:tcPr>
          <w:p w14:paraId="635A3B64"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17A5555B" w14:textId="77777777" w:rsidR="00413CB7" w:rsidRPr="00413CB7" w:rsidRDefault="00413CB7" w:rsidP="00413CB7">
            <w:pPr>
              <w:spacing w:after="0"/>
              <w:ind w:right="113"/>
              <w:jc w:val="right"/>
              <w:rPr>
                <w:szCs w:val="20"/>
              </w:rPr>
            </w:pPr>
            <w:r w:rsidRPr="00413CB7">
              <w:rPr>
                <w:szCs w:val="20"/>
              </w:rPr>
              <w:t>22.12</w:t>
            </w:r>
          </w:p>
        </w:tc>
        <w:tc>
          <w:tcPr>
            <w:tcW w:w="770" w:type="pct"/>
            <w:noWrap/>
            <w:hideMark/>
          </w:tcPr>
          <w:p w14:paraId="3CC838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26F304" w14:textId="77777777" w:rsidR="00413CB7" w:rsidRPr="00413CB7" w:rsidRDefault="00413CB7" w:rsidP="00413CB7">
            <w:pPr>
              <w:spacing w:after="0"/>
              <w:jc w:val="right"/>
              <w:rPr>
                <w:szCs w:val="20"/>
              </w:rPr>
            </w:pPr>
            <w:r w:rsidRPr="00413CB7">
              <w:rPr>
                <w:szCs w:val="20"/>
              </w:rPr>
              <w:t>21.8.2013</w:t>
            </w:r>
          </w:p>
        </w:tc>
      </w:tr>
      <w:tr w:rsidR="00413CB7" w:rsidRPr="00413CB7" w14:paraId="0870295D" w14:textId="77777777" w:rsidTr="005B36B0">
        <w:trPr>
          <w:trHeight w:val="20"/>
        </w:trPr>
        <w:tc>
          <w:tcPr>
            <w:tcW w:w="1756" w:type="pct"/>
            <w:noWrap/>
            <w:hideMark/>
          </w:tcPr>
          <w:p w14:paraId="47ABCB82" w14:textId="77777777" w:rsidR="00413CB7" w:rsidRPr="00413CB7" w:rsidRDefault="00413CB7" w:rsidP="00413CB7">
            <w:pPr>
              <w:spacing w:after="0"/>
              <w:jc w:val="left"/>
              <w:rPr>
                <w:szCs w:val="20"/>
              </w:rPr>
            </w:pPr>
            <w:r w:rsidRPr="00413CB7">
              <w:rPr>
                <w:szCs w:val="20"/>
              </w:rPr>
              <w:t>Peter Westall</w:t>
            </w:r>
          </w:p>
        </w:tc>
        <w:tc>
          <w:tcPr>
            <w:tcW w:w="1597" w:type="pct"/>
            <w:noWrap/>
            <w:hideMark/>
          </w:tcPr>
          <w:p w14:paraId="24AB059B"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5002DACF" w14:textId="77777777" w:rsidR="00413CB7" w:rsidRPr="00413CB7" w:rsidRDefault="00413CB7" w:rsidP="00413CB7">
            <w:pPr>
              <w:spacing w:after="0"/>
              <w:ind w:right="113"/>
              <w:jc w:val="right"/>
              <w:rPr>
                <w:szCs w:val="20"/>
              </w:rPr>
            </w:pPr>
            <w:r w:rsidRPr="00413CB7">
              <w:rPr>
                <w:szCs w:val="20"/>
              </w:rPr>
              <w:t>21.24</w:t>
            </w:r>
          </w:p>
        </w:tc>
        <w:tc>
          <w:tcPr>
            <w:tcW w:w="770" w:type="pct"/>
            <w:noWrap/>
            <w:hideMark/>
          </w:tcPr>
          <w:p w14:paraId="189106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AC70CD" w14:textId="77777777" w:rsidR="00413CB7" w:rsidRPr="00413CB7" w:rsidRDefault="00413CB7" w:rsidP="00413CB7">
            <w:pPr>
              <w:spacing w:after="0"/>
              <w:jc w:val="right"/>
              <w:rPr>
                <w:szCs w:val="20"/>
              </w:rPr>
            </w:pPr>
            <w:r w:rsidRPr="00413CB7">
              <w:rPr>
                <w:szCs w:val="20"/>
              </w:rPr>
              <w:t>26.2.2014</w:t>
            </w:r>
          </w:p>
        </w:tc>
      </w:tr>
      <w:tr w:rsidR="00413CB7" w:rsidRPr="00413CB7" w14:paraId="3C82F884" w14:textId="77777777" w:rsidTr="005B36B0">
        <w:trPr>
          <w:trHeight w:val="20"/>
        </w:trPr>
        <w:tc>
          <w:tcPr>
            <w:tcW w:w="1756" w:type="pct"/>
            <w:noWrap/>
            <w:hideMark/>
          </w:tcPr>
          <w:p w14:paraId="51EF93CD" w14:textId="77777777" w:rsidR="00413CB7" w:rsidRPr="00413CB7" w:rsidRDefault="00413CB7" w:rsidP="00413CB7">
            <w:pPr>
              <w:spacing w:after="0"/>
              <w:jc w:val="left"/>
              <w:rPr>
                <w:szCs w:val="20"/>
              </w:rPr>
            </w:pPr>
            <w:r w:rsidRPr="00413CB7">
              <w:rPr>
                <w:szCs w:val="20"/>
              </w:rPr>
              <w:t>Peter Yong</w:t>
            </w:r>
          </w:p>
        </w:tc>
        <w:tc>
          <w:tcPr>
            <w:tcW w:w="1597" w:type="pct"/>
            <w:noWrap/>
            <w:hideMark/>
          </w:tcPr>
          <w:p w14:paraId="6F05F018"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51D8B3A4" w14:textId="77777777" w:rsidR="00413CB7" w:rsidRPr="00413CB7" w:rsidRDefault="00413CB7" w:rsidP="00413CB7">
            <w:pPr>
              <w:spacing w:after="0"/>
              <w:ind w:right="113"/>
              <w:jc w:val="right"/>
              <w:rPr>
                <w:szCs w:val="20"/>
              </w:rPr>
            </w:pPr>
            <w:r w:rsidRPr="00413CB7">
              <w:rPr>
                <w:szCs w:val="20"/>
              </w:rPr>
              <w:t>18.19</w:t>
            </w:r>
          </w:p>
        </w:tc>
        <w:tc>
          <w:tcPr>
            <w:tcW w:w="770" w:type="pct"/>
            <w:noWrap/>
            <w:hideMark/>
          </w:tcPr>
          <w:p w14:paraId="01707C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59F118" w14:textId="77777777" w:rsidR="00413CB7" w:rsidRPr="00413CB7" w:rsidRDefault="00413CB7" w:rsidP="00413CB7">
            <w:pPr>
              <w:spacing w:after="0"/>
              <w:jc w:val="right"/>
              <w:rPr>
                <w:szCs w:val="20"/>
              </w:rPr>
            </w:pPr>
            <w:r w:rsidRPr="00413CB7">
              <w:rPr>
                <w:szCs w:val="20"/>
              </w:rPr>
              <w:t>31.10.2014</w:t>
            </w:r>
          </w:p>
        </w:tc>
      </w:tr>
      <w:tr w:rsidR="00413CB7" w:rsidRPr="00413CB7" w14:paraId="510C9B60" w14:textId="77777777" w:rsidTr="005B36B0">
        <w:trPr>
          <w:trHeight w:val="20"/>
        </w:trPr>
        <w:tc>
          <w:tcPr>
            <w:tcW w:w="1756" w:type="pct"/>
            <w:noWrap/>
            <w:hideMark/>
          </w:tcPr>
          <w:p w14:paraId="0784BA3F" w14:textId="77777777" w:rsidR="00413CB7" w:rsidRPr="00413CB7" w:rsidRDefault="00413CB7" w:rsidP="00413CB7">
            <w:pPr>
              <w:spacing w:after="0"/>
              <w:jc w:val="left"/>
              <w:rPr>
                <w:szCs w:val="20"/>
              </w:rPr>
            </w:pPr>
            <w:r w:rsidRPr="00413CB7">
              <w:rPr>
                <w:szCs w:val="20"/>
              </w:rPr>
              <w:t>Peter Zwaans</w:t>
            </w:r>
          </w:p>
        </w:tc>
        <w:tc>
          <w:tcPr>
            <w:tcW w:w="1597" w:type="pct"/>
            <w:noWrap/>
            <w:hideMark/>
          </w:tcPr>
          <w:p w14:paraId="09E9B1A5" w14:textId="77777777" w:rsidR="00413CB7" w:rsidRPr="00413CB7" w:rsidRDefault="00413CB7" w:rsidP="00413CB7">
            <w:pPr>
              <w:spacing w:after="0"/>
              <w:ind w:left="113"/>
              <w:jc w:val="left"/>
              <w:rPr>
                <w:szCs w:val="20"/>
              </w:rPr>
            </w:pPr>
            <w:r w:rsidRPr="00413CB7">
              <w:rPr>
                <w:szCs w:val="20"/>
              </w:rPr>
              <w:t>BEAUMONT, SA 5066</w:t>
            </w:r>
          </w:p>
        </w:tc>
        <w:tc>
          <w:tcPr>
            <w:tcW w:w="424" w:type="pct"/>
            <w:noWrap/>
            <w:hideMark/>
          </w:tcPr>
          <w:p w14:paraId="6550C79A" w14:textId="77777777" w:rsidR="00413CB7" w:rsidRPr="00413CB7" w:rsidRDefault="00413CB7" w:rsidP="00413CB7">
            <w:pPr>
              <w:spacing w:after="0"/>
              <w:ind w:right="113"/>
              <w:jc w:val="right"/>
              <w:rPr>
                <w:szCs w:val="20"/>
              </w:rPr>
            </w:pPr>
            <w:r w:rsidRPr="00413CB7">
              <w:rPr>
                <w:szCs w:val="20"/>
              </w:rPr>
              <w:t>31.30</w:t>
            </w:r>
          </w:p>
        </w:tc>
        <w:tc>
          <w:tcPr>
            <w:tcW w:w="770" w:type="pct"/>
            <w:noWrap/>
            <w:hideMark/>
          </w:tcPr>
          <w:p w14:paraId="670655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15B6A4" w14:textId="77777777" w:rsidR="00413CB7" w:rsidRPr="00413CB7" w:rsidRDefault="00413CB7" w:rsidP="00413CB7">
            <w:pPr>
              <w:spacing w:after="0"/>
              <w:jc w:val="right"/>
              <w:rPr>
                <w:szCs w:val="20"/>
              </w:rPr>
            </w:pPr>
            <w:r w:rsidRPr="00413CB7">
              <w:rPr>
                <w:szCs w:val="20"/>
              </w:rPr>
              <w:t>25.3.2014</w:t>
            </w:r>
          </w:p>
        </w:tc>
      </w:tr>
      <w:tr w:rsidR="00413CB7" w:rsidRPr="00413CB7" w14:paraId="68C716FF" w14:textId="77777777" w:rsidTr="005B36B0">
        <w:trPr>
          <w:trHeight w:val="20"/>
        </w:trPr>
        <w:tc>
          <w:tcPr>
            <w:tcW w:w="1756" w:type="pct"/>
            <w:noWrap/>
            <w:hideMark/>
          </w:tcPr>
          <w:p w14:paraId="6BB19DFF" w14:textId="77777777" w:rsidR="00413CB7" w:rsidRPr="00413CB7" w:rsidRDefault="00413CB7" w:rsidP="00413CB7">
            <w:pPr>
              <w:spacing w:after="0"/>
              <w:jc w:val="left"/>
              <w:rPr>
                <w:szCs w:val="20"/>
              </w:rPr>
            </w:pPr>
            <w:r w:rsidRPr="00413CB7">
              <w:rPr>
                <w:szCs w:val="20"/>
              </w:rPr>
              <w:t>Petria Jensen</w:t>
            </w:r>
          </w:p>
        </w:tc>
        <w:tc>
          <w:tcPr>
            <w:tcW w:w="1597" w:type="pct"/>
            <w:noWrap/>
            <w:hideMark/>
          </w:tcPr>
          <w:p w14:paraId="18071D99"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64074807" w14:textId="77777777" w:rsidR="00413CB7" w:rsidRPr="00413CB7" w:rsidRDefault="00413CB7" w:rsidP="00413CB7">
            <w:pPr>
              <w:spacing w:after="0"/>
              <w:ind w:right="113"/>
              <w:jc w:val="right"/>
              <w:rPr>
                <w:szCs w:val="20"/>
              </w:rPr>
            </w:pPr>
            <w:r w:rsidRPr="00413CB7">
              <w:rPr>
                <w:szCs w:val="20"/>
              </w:rPr>
              <w:t>40.12</w:t>
            </w:r>
          </w:p>
        </w:tc>
        <w:tc>
          <w:tcPr>
            <w:tcW w:w="770" w:type="pct"/>
            <w:noWrap/>
            <w:hideMark/>
          </w:tcPr>
          <w:p w14:paraId="06631F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B819EB" w14:textId="77777777" w:rsidR="00413CB7" w:rsidRPr="00413CB7" w:rsidRDefault="00413CB7" w:rsidP="00413CB7">
            <w:pPr>
              <w:spacing w:after="0"/>
              <w:jc w:val="right"/>
              <w:rPr>
                <w:szCs w:val="20"/>
              </w:rPr>
            </w:pPr>
            <w:r w:rsidRPr="00413CB7">
              <w:rPr>
                <w:szCs w:val="20"/>
              </w:rPr>
              <w:t>3.5.2013</w:t>
            </w:r>
          </w:p>
        </w:tc>
      </w:tr>
      <w:tr w:rsidR="00413CB7" w:rsidRPr="00413CB7" w14:paraId="7EEB443C" w14:textId="77777777" w:rsidTr="005B36B0">
        <w:trPr>
          <w:trHeight w:val="20"/>
        </w:trPr>
        <w:tc>
          <w:tcPr>
            <w:tcW w:w="1756" w:type="pct"/>
            <w:noWrap/>
            <w:hideMark/>
          </w:tcPr>
          <w:p w14:paraId="38CA318B" w14:textId="77777777" w:rsidR="00413CB7" w:rsidRPr="00413CB7" w:rsidRDefault="00413CB7" w:rsidP="00413CB7">
            <w:pPr>
              <w:spacing w:after="0"/>
              <w:jc w:val="left"/>
              <w:rPr>
                <w:szCs w:val="20"/>
              </w:rPr>
            </w:pPr>
            <w:r w:rsidRPr="00413CB7">
              <w:rPr>
                <w:szCs w:val="20"/>
              </w:rPr>
              <w:t>Peyman Moradi</w:t>
            </w:r>
          </w:p>
        </w:tc>
        <w:tc>
          <w:tcPr>
            <w:tcW w:w="1597" w:type="pct"/>
            <w:noWrap/>
            <w:hideMark/>
          </w:tcPr>
          <w:p w14:paraId="3FDB7378"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60E9917E" w14:textId="77777777" w:rsidR="00413CB7" w:rsidRPr="00413CB7" w:rsidRDefault="00413CB7" w:rsidP="00413CB7">
            <w:pPr>
              <w:spacing w:after="0"/>
              <w:ind w:right="113"/>
              <w:jc w:val="right"/>
              <w:rPr>
                <w:szCs w:val="20"/>
              </w:rPr>
            </w:pPr>
            <w:r w:rsidRPr="00413CB7">
              <w:rPr>
                <w:szCs w:val="20"/>
              </w:rPr>
              <w:t>77.91</w:t>
            </w:r>
          </w:p>
        </w:tc>
        <w:tc>
          <w:tcPr>
            <w:tcW w:w="770" w:type="pct"/>
            <w:noWrap/>
            <w:hideMark/>
          </w:tcPr>
          <w:p w14:paraId="7B7F72E0" w14:textId="77777777" w:rsidR="00413CB7" w:rsidRPr="00413CB7" w:rsidRDefault="00413CB7" w:rsidP="00413CB7">
            <w:pPr>
              <w:spacing w:after="0"/>
              <w:ind w:left="170"/>
              <w:jc w:val="left"/>
              <w:rPr>
                <w:szCs w:val="20"/>
              </w:rPr>
            </w:pPr>
            <w:r w:rsidRPr="00413CB7">
              <w:rPr>
                <w:szCs w:val="20"/>
              </w:rPr>
              <w:t>Refund 193395</w:t>
            </w:r>
          </w:p>
        </w:tc>
        <w:tc>
          <w:tcPr>
            <w:tcW w:w="453" w:type="pct"/>
            <w:noWrap/>
            <w:hideMark/>
          </w:tcPr>
          <w:p w14:paraId="6366EEFD" w14:textId="77777777" w:rsidR="00413CB7" w:rsidRPr="00413CB7" w:rsidRDefault="00413CB7" w:rsidP="00413CB7">
            <w:pPr>
              <w:spacing w:after="0"/>
              <w:jc w:val="right"/>
              <w:rPr>
                <w:szCs w:val="20"/>
              </w:rPr>
            </w:pPr>
            <w:r w:rsidRPr="00413CB7">
              <w:rPr>
                <w:szCs w:val="20"/>
              </w:rPr>
              <w:t>8.11.2013</w:t>
            </w:r>
          </w:p>
        </w:tc>
      </w:tr>
      <w:tr w:rsidR="00413CB7" w:rsidRPr="00413CB7" w14:paraId="0D15504E" w14:textId="77777777" w:rsidTr="005B36B0">
        <w:trPr>
          <w:trHeight w:val="20"/>
        </w:trPr>
        <w:tc>
          <w:tcPr>
            <w:tcW w:w="1756" w:type="pct"/>
            <w:noWrap/>
            <w:hideMark/>
          </w:tcPr>
          <w:p w14:paraId="22A5BA51" w14:textId="77777777" w:rsidR="00413CB7" w:rsidRPr="00413CB7" w:rsidRDefault="00413CB7" w:rsidP="00413CB7">
            <w:pPr>
              <w:spacing w:after="0"/>
              <w:jc w:val="left"/>
              <w:rPr>
                <w:szCs w:val="20"/>
              </w:rPr>
            </w:pPr>
            <w:r w:rsidRPr="00413CB7">
              <w:rPr>
                <w:szCs w:val="20"/>
              </w:rPr>
              <w:t>Phaedon Angelo</w:t>
            </w:r>
          </w:p>
        </w:tc>
        <w:tc>
          <w:tcPr>
            <w:tcW w:w="1597" w:type="pct"/>
            <w:noWrap/>
            <w:hideMark/>
          </w:tcPr>
          <w:p w14:paraId="4AE98D77"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7CE4F87A" w14:textId="77777777" w:rsidR="00413CB7" w:rsidRPr="00413CB7" w:rsidRDefault="00413CB7" w:rsidP="00413CB7">
            <w:pPr>
              <w:spacing w:after="0"/>
              <w:ind w:right="113"/>
              <w:jc w:val="right"/>
              <w:rPr>
                <w:szCs w:val="20"/>
              </w:rPr>
            </w:pPr>
            <w:r w:rsidRPr="00413CB7">
              <w:rPr>
                <w:szCs w:val="20"/>
              </w:rPr>
              <w:t>33.92</w:t>
            </w:r>
          </w:p>
        </w:tc>
        <w:tc>
          <w:tcPr>
            <w:tcW w:w="770" w:type="pct"/>
            <w:noWrap/>
            <w:hideMark/>
          </w:tcPr>
          <w:p w14:paraId="771D4F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8EA323" w14:textId="77777777" w:rsidR="00413CB7" w:rsidRPr="00413CB7" w:rsidRDefault="00413CB7" w:rsidP="00413CB7">
            <w:pPr>
              <w:spacing w:after="0"/>
              <w:jc w:val="right"/>
              <w:rPr>
                <w:szCs w:val="20"/>
              </w:rPr>
            </w:pPr>
            <w:r w:rsidRPr="00413CB7">
              <w:rPr>
                <w:szCs w:val="20"/>
              </w:rPr>
              <w:t>25.6.2013</w:t>
            </w:r>
          </w:p>
        </w:tc>
      </w:tr>
      <w:tr w:rsidR="00413CB7" w:rsidRPr="00413CB7" w14:paraId="0F20AEA9" w14:textId="77777777" w:rsidTr="005B36B0">
        <w:trPr>
          <w:trHeight w:val="20"/>
        </w:trPr>
        <w:tc>
          <w:tcPr>
            <w:tcW w:w="1756" w:type="pct"/>
            <w:noWrap/>
            <w:hideMark/>
          </w:tcPr>
          <w:p w14:paraId="05B68AF8" w14:textId="77777777" w:rsidR="00413CB7" w:rsidRPr="00413CB7" w:rsidRDefault="00413CB7" w:rsidP="00413CB7">
            <w:pPr>
              <w:spacing w:after="0"/>
              <w:jc w:val="left"/>
              <w:rPr>
                <w:szCs w:val="20"/>
              </w:rPr>
            </w:pPr>
            <w:r w:rsidRPr="00413CB7">
              <w:rPr>
                <w:szCs w:val="20"/>
              </w:rPr>
              <w:t>Phat Nguyen</w:t>
            </w:r>
          </w:p>
        </w:tc>
        <w:tc>
          <w:tcPr>
            <w:tcW w:w="1597" w:type="pct"/>
            <w:noWrap/>
            <w:hideMark/>
          </w:tcPr>
          <w:p w14:paraId="46FDFC46"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18C3DB67" w14:textId="77777777" w:rsidR="00413CB7" w:rsidRPr="00413CB7" w:rsidRDefault="00413CB7" w:rsidP="00413CB7">
            <w:pPr>
              <w:spacing w:after="0"/>
              <w:ind w:right="113"/>
              <w:jc w:val="right"/>
              <w:rPr>
                <w:szCs w:val="20"/>
              </w:rPr>
            </w:pPr>
            <w:r w:rsidRPr="00413CB7">
              <w:rPr>
                <w:szCs w:val="20"/>
              </w:rPr>
              <w:t>255.79</w:t>
            </w:r>
          </w:p>
        </w:tc>
        <w:tc>
          <w:tcPr>
            <w:tcW w:w="770" w:type="pct"/>
            <w:noWrap/>
            <w:hideMark/>
          </w:tcPr>
          <w:p w14:paraId="2CC4CD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058088" w14:textId="77777777" w:rsidR="00413CB7" w:rsidRPr="00413CB7" w:rsidRDefault="00413CB7" w:rsidP="00413CB7">
            <w:pPr>
              <w:spacing w:after="0"/>
              <w:jc w:val="right"/>
              <w:rPr>
                <w:szCs w:val="20"/>
              </w:rPr>
            </w:pPr>
            <w:r w:rsidRPr="00413CB7">
              <w:rPr>
                <w:szCs w:val="20"/>
              </w:rPr>
              <w:t>14.4.2014</w:t>
            </w:r>
          </w:p>
        </w:tc>
      </w:tr>
      <w:tr w:rsidR="00413CB7" w:rsidRPr="00413CB7" w14:paraId="65D8218A" w14:textId="77777777" w:rsidTr="005B36B0">
        <w:trPr>
          <w:trHeight w:val="20"/>
        </w:trPr>
        <w:tc>
          <w:tcPr>
            <w:tcW w:w="1756" w:type="pct"/>
            <w:noWrap/>
            <w:hideMark/>
          </w:tcPr>
          <w:p w14:paraId="73D94748" w14:textId="77777777" w:rsidR="00413CB7" w:rsidRPr="00413CB7" w:rsidRDefault="00413CB7" w:rsidP="00413CB7">
            <w:pPr>
              <w:spacing w:after="0"/>
              <w:jc w:val="left"/>
              <w:rPr>
                <w:szCs w:val="20"/>
              </w:rPr>
            </w:pPr>
            <w:r w:rsidRPr="00413CB7">
              <w:rPr>
                <w:szCs w:val="20"/>
              </w:rPr>
              <w:t>Phet Pao</w:t>
            </w:r>
          </w:p>
        </w:tc>
        <w:tc>
          <w:tcPr>
            <w:tcW w:w="1597" w:type="pct"/>
            <w:noWrap/>
            <w:hideMark/>
          </w:tcPr>
          <w:p w14:paraId="719096B4"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52F279D7" w14:textId="77777777" w:rsidR="00413CB7" w:rsidRPr="00413CB7" w:rsidRDefault="00413CB7" w:rsidP="00413CB7">
            <w:pPr>
              <w:spacing w:after="0"/>
              <w:ind w:right="113"/>
              <w:jc w:val="right"/>
              <w:rPr>
                <w:szCs w:val="20"/>
              </w:rPr>
            </w:pPr>
            <w:r w:rsidRPr="00413CB7">
              <w:rPr>
                <w:szCs w:val="20"/>
              </w:rPr>
              <w:t>18.43</w:t>
            </w:r>
          </w:p>
        </w:tc>
        <w:tc>
          <w:tcPr>
            <w:tcW w:w="770" w:type="pct"/>
            <w:noWrap/>
            <w:hideMark/>
          </w:tcPr>
          <w:p w14:paraId="3B39101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2AF3D0" w14:textId="77777777" w:rsidR="00413CB7" w:rsidRPr="00413CB7" w:rsidRDefault="00413CB7" w:rsidP="00413CB7">
            <w:pPr>
              <w:spacing w:after="0"/>
              <w:jc w:val="right"/>
              <w:rPr>
                <w:szCs w:val="20"/>
              </w:rPr>
            </w:pPr>
            <w:r w:rsidRPr="00413CB7">
              <w:rPr>
                <w:szCs w:val="20"/>
              </w:rPr>
              <w:t>29.4.2013</w:t>
            </w:r>
          </w:p>
        </w:tc>
      </w:tr>
      <w:tr w:rsidR="00413CB7" w:rsidRPr="00413CB7" w14:paraId="1F2BD5F5" w14:textId="77777777" w:rsidTr="005B36B0">
        <w:trPr>
          <w:trHeight w:val="20"/>
        </w:trPr>
        <w:tc>
          <w:tcPr>
            <w:tcW w:w="1756" w:type="pct"/>
            <w:noWrap/>
            <w:hideMark/>
          </w:tcPr>
          <w:p w14:paraId="2F8BA711" w14:textId="77777777" w:rsidR="00413CB7" w:rsidRPr="00413CB7" w:rsidRDefault="00413CB7" w:rsidP="00413CB7">
            <w:pPr>
              <w:spacing w:after="0"/>
              <w:jc w:val="left"/>
              <w:rPr>
                <w:szCs w:val="20"/>
              </w:rPr>
            </w:pPr>
            <w:r w:rsidRPr="00413CB7">
              <w:rPr>
                <w:szCs w:val="20"/>
              </w:rPr>
              <w:t>Phil Brianniy</w:t>
            </w:r>
          </w:p>
        </w:tc>
        <w:tc>
          <w:tcPr>
            <w:tcW w:w="1597" w:type="pct"/>
            <w:noWrap/>
            <w:hideMark/>
          </w:tcPr>
          <w:p w14:paraId="1B94FB4A"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3D78FDA1" w14:textId="77777777" w:rsidR="00413CB7" w:rsidRPr="00413CB7" w:rsidRDefault="00413CB7" w:rsidP="00413CB7">
            <w:pPr>
              <w:spacing w:after="0"/>
              <w:ind w:right="113"/>
              <w:jc w:val="right"/>
              <w:rPr>
                <w:szCs w:val="20"/>
              </w:rPr>
            </w:pPr>
            <w:r w:rsidRPr="00413CB7">
              <w:rPr>
                <w:szCs w:val="20"/>
              </w:rPr>
              <w:t>39.13</w:t>
            </w:r>
          </w:p>
        </w:tc>
        <w:tc>
          <w:tcPr>
            <w:tcW w:w="770" w:type="pct"/>
            <w:noWrap/>
            <w:hideMark/>
          </w:tcPr>
          <w:p w14:paraId="65A6E8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3AD5E0" w14:textId="77777777" w:rsidR="00413CB7" w:rsidRPr="00413CB7" w:rsidRDefault="00413CB7" w:rsidP="00413CB7">
            <w:pPr>
              <w:spacing w:after="0"/>
              <w:jc w:val="right"/>
              <w:rPr>
                <w:szCs w:val="20"/>
              </w:rPr>
            </w:pPr>
            <w:r w:rsidRPr="00413CB7">
              <w:rPr>
                <w:szCs w:val="20"/>
              </w:rPr>
              <w:t>16.1.2014</w:t>
            </w:r>
          </w:p>
        </w:tc>
      </w:tr>
      <w:tr w:rsidR="00413CB7" w:rsidRPr="00413CB7" w14:paraId="3D6F8DE6" w14:textId="77777777" w:rsidTr="005B36B0">
        <w:trPr>
          <w:trHeight w:val="20"/>
        </w:trPr>
        <w:tc>
          <w:tcPr>
            <w:tcW w:w="1756" w:type="pct"/>
            <w:noWrap/>
            <w:hideMark/>
          </w:tcPr>
          <w:p w14:paraId="6FBBDAD6" w14:textId="77777777" w:rsidR="00413CB7" w:rsidRPr="00413CB7" w:rsidRDefault="00413CB7" w:rsidP="00413CB7">
            <w:pPr>
              <w:spacing w:after="0"/>
              <w:jc w:val="left"/>
              <w:rPr>
                <w:szCs w:val="20"/>
              </w:rPr>
            </w:pPr>
            <w:r w:rsidRPr="00413CB7">
              <w:rPr>
                <w:szCs w:val="20"/>
              </w:rPr>
              <w:t>Philip Cronin</w:t>
            </w:r>
          </w:p>
        </w:tc>
        <w:tc>
          <w:tcPr>
            <w:tcW w:w="1597" w:type="pct"/>
            <w:noWrap/>
            <w:hideMark/>
          </w:tcPr>
          <w:p w14:paraId="14C744D9" w14:textId="77777777" w:rsidR="00413CB7" w:rsidRPr="00413CB7" w:rsidRDefault="00413CB7" w:rsidP="00413CB7">
            <w:pPr>
              <w:spacing w:after="0"/>
              <w:ind w:left="113"/>
              <w:jc w:val="left"/>
              <w:rPr>
                <w:szCs w:val="20"/>
              </w:rPr>
            </w:pPr>
            <w:r w:rsidRPr="00413CB7">
              <w:rPr>
                <w:szCs w:val="20"/>
              </w:rPr>
              <w:t>VIRGINIA, SA 5120</w:t>
            </w:r>
          </w:p>
        </w:tc>
        <w:tc>
          <w:tcPr>
            <w:tcW w:w="424" w:type="pct"/>
            <w:noWrap/>
            <w:hideMark/>
          </w:tcPr>
          <w:p w14:paraId="3BA8EB1C"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5A5066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76CBA6" w14:textId="77777777" w:rsidR="00413CB7" w:rsidRPr="00413CB7" w:rsidRDefault="00413CB7" w:rsidP="00413CB7">
            <w:pPr>
              <w:spacing w:after="0"/>
              <w:jc w:val="right"/>
              <w:rPr>
                <w:szCs w:val="20"/>
              </w:rPr>
            </w:pPr>
            <w:r w:rsidRPr="00413CB7">
              <w:rPr>
                <w:szCs w:val="20"/>
              </w:rPr>
              <w:t>26.5.2013</w:t>
            </w:r>
          </w:p>
        </w:tc>
      </w:tr>
      <w:tr w:rsidR="00413CB7" w:rsidRPr="00413CB7" w14:paraId="5E69781F" w14:textId="77777777" w:rsidTr="005B36B0">
        <w:trPr>
          <w:trHeight w:val="20"/>
        </w:trPr>
        <w:tc>
          <w:tcPr>
            <w:tcW w:w="1756" w:type="pct"/>
            <w:noWrap/>
            <w:hideMark/>
          </w:tcPr>
          <w:p w14:paraId="7BA38E49" w14:textId="77777777" w:rsidR="00413CB7" w:rsidRPr="00413CB7" w:rsidRDefault="00413CB7" w:rsidP="00413CB7">
            <w:pPr>
              <w:spacing w:after="0"/>
              <w:jc w:val="left"/>
              <w:rPr>
                <w:szCs w:val="20"/>
              </w:rPr>
            </w:pPr>
            <w:r w:rsidRPr="00413CB7">
              <w:rPr>
                <w:szCs w:val="20"/>
              </w:rPr>
              <w:t>Philip Nacevicius</w:t>
            </w:r>
          </w:p>
        </w:tc>
        <w:tc>
          <w:tcPr>
            <w:tcW w:w="1597" w:type="pct"/>
            <w:noWrap/>
            <w:hideMark/>
          </w:tcPr>
          <w:p w14:paraId="4C968FA3"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471149A4" w14:textId="77777777" w:rsidR="00413CB7" w:rsidRPr="00413CB7" w:rsidRDefault="00413CB7" w:rsidP="00413CB7">
            <w:pPr>
              <w:spacing w:after="0"/>
              <w:ind w:right="113"/>
              <w:jc w:val="right"/>
              <w:rPr>
                <w:szCs w:val="20"/>
              </w:rPr>
            </w:pPr>
            <w:r w:rsidRPr="00413CB7">
              <w:rPr>
                <w:szCs w:val="20"/>
              </w:rPr>
              <w:t>13.20</w:t>
            </w:r>
          </w:p>
        </w:tc>
        <w:tc>
          <w:tcPr>
            <w:tcW w:w="770" w:type="pct"/>
            <w:noWrap/>
            <w:hideMark/>
          </w:tcPr>
          <w:p w14:paraId="7D42E1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DF8121" w14:textId="77777777" w:rsidR="00413CB7" w:rsidRPr="00413CB7" w:rsidRDefault="00413CB7" w:rsidP="00413CB7">
            <w:pPr>
              <w:spacing w:after="0"/>
              <w:jc w:val="right"/>
              <w:rPr>
                <w:szCs w:val="20"/>
              </w:rPr>
            </w:pPr>
            <w:r w:rsidRPr="00413CB7">
              <w:rPr>
                <w:szCs w:val="20"/>
              </w:rPr>
              <w:t>10.10.2014</w:t>
            </w:r>
          </w:p>
        </w:tc>
      </w:tr>
      <w:tr w:rsidR="00413CB7" w:rsidRPr="00413CB7" w14:paraId="60C7C06C" w14:textId="77777777" w:rsidTr="005B36B0">
        <w:trPr>
          <w:trHeight w:val="20"/>
        </w:trPr>
        <w:tc>
          <w:tcPr>
            <w:tcW w:w="1756" w:type="pct"/>
            <w:noWrap/>
            <w:hideMark/>
          </w:tcPr>
          <w:p w14:paraId="0F3232C1" w14:textId="77777777" w:rsidR="00413CB7" w:rsidRPr="00413CB7" w:rsidRDefault="00413CB7" w:rsidP="00413CB7">
            <w:pPr>
              <w:spacing w:after="0"/>
              <w:jc w:val="left"/>
              <w:rPr>
                <w:szCs w:val="20"/>
              </w:rPr>
            </w:pPr>
            <w:r w:rsidRPr="00413CB7">
              <w:rPr>
                <w:szCs w:val="20"/>
              </w:rPr>
              <w:t>Philip Slater</w:t>
            </w:r>
          </w:p>
        </w:tc>
        <w:tc>
          <w:tcPr>
            <w:tcW w:w="1597" w:type="pct"/>
            <w:noWrap/>
            <w:hideMark/>
          </w:tcPr>
          <w:p w14:paraId="13D1C266"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711B83F1" w14:textId="77777777" w:rsidR="00413CB7" w:rsidRPr="00413CB7" w:rsidRDefault="00413CB7" w:rsidP="00413CB7">
            <w:pPr>
              <w:spacing w:after="0"/>
              <w:ind w:right="113"/>
              <w:jc w:val="right"/>
              <w:rPr>
                <w:szCs w:val="20"/>
              </w:rPr>
            </w:pPr>
            <w:r w:rsidRPr="00413CB7">
              <w:rPr>
                <w:szCs w:val="20"/>
              </w:rPr>
              <w:t>63.64</w:t>
            </w:r>
          </w:p>
        </w:tc>
        <w:tc>
          <w:tcPr>
            <w:tcW w:w="770" w:type="pct"/>
            <w:noWrap/>
            <w:hideMark/>
          </w:tcPr>
          <w:p w14:paraId="47A199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9B1029" w14:textId="77777777" w:rsidR="00413CB7" w:rsidRPr="00413CB7" w:rsidRDefault="00413CB7" w:rsidP="00413CB7">
            <w:pPr>
              <w:spacing w:after="0"/>
              <w:jc w:val="right"/>
              <w:rPr>
                <w:szCs w:val="20"/>
              </w:rPr>
            </w:pPr>
            <w:r w:rsidRPr="00413CB7">
              <w:rPr>
                <w:szCs w:val="20"/>
              </w:rPr>
              <w:t>6.9.2013</w:t>
            </w:r>
          </w:p>
        </w:tc>
      </w:tr>
      <w:tr w:rsidR="00413CB7" w:rsidRPr="00413CB7" w14:paraId="48C604FE" w14:textId="77777777" w:rsidTr="005B36B0">
        <w:trPr>
          <w:trHeight w:val="20"/>
        </w:trPr>
        <w:tc>
          <w:tcPr>
            <w:tcW w:w="1756" w:type="pct"/>
            <w:noWrap/>
            <w:hideMark/>
          </w:tcPr>
          <w:p w14:paraId="6A2DCCAB" w14:textId="77777777" w:rsidR="00413CB7" w:rsidRPr="00413CB7" w:rsidRDefault="00413CB7" w:rsidP="00413CB7">
            <w:pPr>
              <w:spacing w:after="0"/>
              <w:jc w:val="left"/>
              <w:rPr>
                <w:szCs w:val="20"/>
              </w:rPr>
            </w:pPr>
            <w:r w:rsidRPr="00413CB7">
              <w:rPr>
                <w:szCs w:val="20"/>
              </w:rPr>
              <w:t>Philip Zappia</w:t>
            </w:r>
          </w:p>
        </w:tc>
        <w:tc>
          <w:tcPr>
            <w:tcW w:w="1597" w:type="pct"/>
            <w:noWrap/>
            <w:hideMark/>
          </w:tcPr>
          <w:p w14:paraId="7A11A95D" w14:textId="77777777"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14:paraId="129B4E8C" w14:textId="77777777" w:rsidR="00413CB7" w:rsidRPr="00413CB7" w:rsidRDefault="00413CB7" w:rsidP="00413CB7">
            <w:pPr>
              <w:spacing w:after="0"/>
              <w:ind w:right="113"/>
              <w:jc w:val="right"/>
              <w:rPr>
                <w:szCs w:val="20"/>
              </w:rPr>
            </w:pPr>
            <w:r w:rsidRPr="00413CB7">
              <w:rPr>
                <w:szCs w:val="20"/>
              </w:rPr>
              <w:t>11.72</w:t>
            </w:r>
          </w:p>
        </w:tc>
        <w:tc>
          <w:tcPr>
            <w:tcW w:w="770" w:type="pct"/>
            <w:noWrap/>
            <w:hideMark/>
          </w:tcPr>
          <w:p w14:paraId="6B210A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A75DCA" w14:textId="77777777" w:rsidR="00413CB7" w:rsidRPr="00413CB7" w:rsidRDefault="00413CB7" w:rsidP="00413CB7">
            <w:pPr>
              <w:spacing w:after="0"/>
              <w:jc w:val="right"/>
              <w:rPr>
                <w:szCs w:val="20"/>
              </w:rPr>
            </w:pPr>
            <w:r w:rsidRPr="00413CB7">
              <w:rPr>
                <w:szCs w:val="20"/>
              </w:rPr>
              <w:t>9.1.2015</w:t>
            </w:r>
          </w:p>
        </w:tc>
      </w:tr>
      <w:tr w:rsidR="00413CB7" w:rsidRPr="00413CB7" w14:paraId="13912470" w14:textId="77777777" w:rsidTr="005B36B0">
        <w:trPr>
          <w:trHeight w:val="20"/>
        </w:trPr>
        <w:tc>
          <w:tcPr>
            <w:tcW w:w="1756" w:type="pct"/>
            <w:noWrap/>
            <w:hideMark/>
          </w:tcPr>
          <w:p w14:paraId="6FBA72CA" w14:textId="77777777" w:rsidR="00413CB7" w:rsidRPr="00413CB7" w:rsidRDefault="00413CB7" w:rsidP="00413CB7">
            <w:pPr>
              <w:spacing w:after="0"/>
              <w:jc w:val="left"/>
              <w:rPr>
                <w:szCs w:val="20"/>
              </w:rPr>
            </w:pPr>
            <w:r w:rsidRPr="00413CB7">
              <w:rPr>
                <w:szCs w:val="20"/>
              </w:rPr>
              <w:t>Philipa Bartel</w:t>
            </w:r>
          </w:p>
        </w:tc>
        <w:tc>
          <w:tcPr>
            <w:tcW w:w="1597" w:type="pct"/>
            <w:noWrap/>
            <w:hideMark/>
          </w:tcPr>
          <w:p w14:paraId="5ED2AC83" w14:textId="77777777" w:rsidR="00413CB7" w:rsidRPr="00413CB7" w:rsidRDefault="00413CB7" w:rsidP="00413CB7">
            <w:pPr>
              <w:spacing w:after="0"/>
              <w:ind w:left="113"/>
              <w:jc w:val="left"/>
              <w:rPr>
                <w:szCs w:val="20"/>
              </w:rPr>
            </w:pPr>
            <w:r w:rsidRPr="00413CB7">
              <w:rPr>
                <w:szCs w:val="20"/>
              </w:rPr>
              <w:t>BERRI, SA 5343</w:t>
            </w:r>
          </w:p>
        </w:tc>
        <w:tc>
          <w:tcPr>
            <w:tcW w:w="424" w:type="pct"/>
            <w:noWrap/>
            <w:hideMark/>
          </w:tcPr>
          <w:p w14:paraId="5331049E" w14:textId="77777777" w:rsidR="00413CB7" w:rsidRPr="00413CB7" w:rsidRDefault="00413CB7" w:rsidP="00413CB7">
            <w:pPr>
              <w:spacing w:after="0"/>
              <w:ind w:right="113"/>
              <w:jc w:val="right"/>
              <w:rPr>
                <w:szCs w:val="20"/>
              </w:rPr>
            </w:pPr>
            <w:r w:rsidRPr="00413CB7">
              <w:rPr>
                <w:szCs w:val="20"/>
              </w:rPr>
              <w:t>204.00</w:t>
            </w:r>
          </w:p>
        </w:tc>
        <w:tc>
          <w:tcPr>
            <w:tcW w:w="770" w:type="pct"/>
            <w:noWrap/>
            <w:hideMark/>
          </w:tcPr>
          <w:p w14:paraId="1A8AF1E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6DD4FF" w14:textId="77777777" w:rsidR="00413CB7" w:rsidRPr="00413CB7" w:rsidRDefault="00413CB7" w:rsidP="00413CB7">
            <w:pPr>
              <w:spacing w:after="0"/>
              <w:jc w:val="right"/>
              <w:rPr>
                <w:szCs w:val="20"/>
              </w:rPr>
            </w:pPr>
            <w:r w:rsidRPr="00413CB7">
              <w:rPr>
                <w:szCs w:val="20"/>
              </w:rPr>
              <w:t>13.5.2014</w:t>
            </w:r>
          </w:p>
        </w:tc>
      </w:tr>
      <w:tr w:rsidR="00413CB7" w:rsidRPr="00413CB7" w14:paraId="3947090F" w14:textId="77777777" w:rsidTr="005B36B0">
        <w:trPr>
          <w:trHeight w:val="20"/>
        </w:trPr>
        <w:tc>
          <w:tcPr>
            <w:tcW w:w="1756" w:type="pct"/>
            <w:noWrap/>
            <w:hideMark/>
          </w:tcPr>
          <w:p w14:paraId="422FA272" w14:textId="77777777" w:rsidR="00413CB7" w:rsidRPr="00413CB7" w:rsidRDefault="00413CB7" w:rsidP="00413CB7">
            <w:pPr>
              <w:spacing w:after="0"/>
              <w:jc w:val="left"/>
              <w:rPr>
                <w:szCs w:val="20"/>
              </w:rPr>
            </w:pPr>
            <w:r w:rsidRPr="00413CB7">
              <w:rPr>
                <w:szCs w:val="20"/>
              </w:rPr>
              <w:t>Phillip Clark</w:t>
            </w:r>
          </w:p>
        </w:tc>
        <w:tc>
          <w:tcPr>
            <w:tcW w:w="1597" w:type="pct"/>
            <w:noWrap/>
            <w:hideMark/>
          </w:tcPr>
          <w:p w14:paraId="3877CD60"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670EAD2C" w14:textId="77777777" w:rsidR="00413CB7" w:rsidRPr="00413CB7" w:rsidRDefault="00413CB7" w:rsidP="00413CB7">
            <w:pPr>
              <w:spacing w:after="0"/>
              <w:ind w:right="113"/>
              <w:jc w:val="right"/>
              <w:rPr>
                <w:szCs w:val="20"/>
              </w:rPr>
            </w:pPr>
            <w:r w:rsidRPr="00413CB7">
              <w:rPr>
                <w:szCs w:val="20"/>
              </w:rPr>
              <w:t>102.30</w:t>
            </w:r>
          </w:p>
        </w:tc>
        <w:tc>
          <w:tcPr>
            <w:tcW w:w="770" w:type="pct"/>
            <w:noWrap/>
            <w:hideMark/>
          </w:tcPr>
          <w:p w14:paraId="39164D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B72D06" w14:textId="77777777" w:rsidR="00413CB7" w:rsidRPr="00413CB7" w:rsidRDefault="00413CB7" w:rsidP="00413CB7">
            <w:pPr>
              <w:spacing w:after="0"/>
              <w:jc w:val="right"/>
              <w:rPr>
                <w:szCs w:val="20"/>
              </w:rPr>
            </w:pPr>
            <w:r w:rsidRPr="00413CB7">
              <w:rPr>
                <w:szCs w:val="20"/>
              </w:rPr>
              <w:t>13.11.2013</w:t>
            </w:r>
          </w:p>
        </w:tc>
      </w:tr>
      <w:tr w:rsidR="00413CB7" w:rsidRPr="00413CB7" w14:paraId="1B6DA8D6" w14:textId="77777777" w:rsidTr="005B36B0">
        <w:trPr>
          <w:trHeight w:val="20"/>
        </w:trPr>
        <w:tc>
          <w:tcPr>
            <w:tcW w:w="1756" w:type="pct"/>
            <w:noWrap/>
            <w:hideMark/>
          </w:tcPr>
          <w:p w14:paraId="75336208" w14:textId="77777777" w:rsidR="00413CB7" w:rsidRPr="00413CB7" w:rsidRDefault="00413CB7" w:rsidP="00413CB7">
            <w:pPr>
              <w:spacing w:after="0"/>
              <w:jc w:val="left"/>
              <w:rPr>
                <w:szCs w:val="20"/>
              </w:rPr>
            </w:pPr>
            <w:r w:rsidRPr="00413CB7">
              <w:rPr>
                <w:szCs w:val="20"/>
              </w:rPr>
              <w:t>Phillip Henschke</w:t>
            </w:r>
          </w:p>
        </w:tc>
        <w:tc>
          <w:tcPr>
            <w:tcW w:w="1597" w:type="pct"/>
            <w:noWrap/>
            <w:hideMark/>
          </w:tcPr>
          <w:p w14:paraId="4F44C816" w14:textId="77777777" w:rsidR="00413CB7" w:rsidRPr="00413CB7" w:rsidRDefault="00413CB7" w:rsidP="00413CB7">
            <w:pPr>
              <w:spacing w:after="0"/>
              <w:ind w:left="113"/>
              <w:jc w:val="left"/>
              <w:rPr>
                <w:szCs w:val="20"/>
              </w:rPr>
            </w:pPr>
            <w:r w:rsidRPr="00413CB7">
              <w:rPr>
                <w:szCs w:val="20"/>
              </w:rPr>
              <w:t>EASTWOOD, SA 5063</w:t>
            </w:r>
          </w:p>
        </w:tc>
        <w:tc>
          <w:tcPr>
            <w:tcW w:w="424" w:type="pct"/>
            <w:noWrap/>
            <w:hideMark/>
          </w:tcPr>
          <w:p w14:paraId="1CBCE583" w14:textId="77777777" w:rsidR="00413CB7" w:rsidRPr="00413CB7" w:rsidRDefault="00413CB7" w:rsidP="00413CB7">
            <w:pPr>
              <w:spacing w:after="0"/>
              <w:ind w:right="113"/>
              <w:jc w:val="right"/>
              <w:rPr>
                <w:szCs w:val="20"/>
              </w:rPr>
            </w:pPr>
            <w:r w:rsidRPr="00413CB7">
              <w:rPr>
                <w:szCs w:val="20"/>
              </w:rPr>
              <w:t>37.77</w:t>
            </w:r>
          </w:p>
        </w:tc>
        <w:tc>
          <w:tcPr>
            <w:tcW w:w="770" w:type="pct"/>
            <w:noWrap/>
            <w:hideMark/>
          </w:tcPr>
          <w:p w14:paraId="15BD8D3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DE1F90" w14:textId="77777777" w:rsidR="00413CB7" w:rsidRPr="00413CB7" w:rsidRDefault="00413CB7" w:rsidP="00413CB7">
            <w:pPr>
              <w:spacing w:after="0"/>
              <w:jc w:val="right"/>
              <w:rPr>
                <w:szCs w:val="20"/>
              </w:rPr>
            </w:pPr>
            <w:r w:rsidRPr="00413CB7">
              <w:rPr>
                <w:szCs w:val="20"/>
              </w:rPr>
              <w:t>17.10.2013</w:t>
            </w:r>
          </w:p>
        </w:tc>
      </w:tr>
      <w:tr w:rsidR="00413CB7" w:rsidRPr="00413CB7" w14:paraId="2705FDAC" w14:textId="77777777" w:rsidTr="005B36B0">
        <w:trPr>
          <w:trHeight w:val="20"/>
        </w:trPr>
        <w:tc>
          <w:tcPr>
            <w:tcW w:w="1756" w:type="pct"/>
            <w:noWrap/>
            <w:hideMark/>
          </w:tcPr>
          <w:p w14:paraId="58F2E532" w14:textId="77777777" w:rsidR="00413CB7" w:rsidRPr="00413CB7" w:rsidRDefault="00413CB7" w:rsidP="00413CB7">
            <w:pPr>
              <w:spacing w:after="0"/>
              <w:jc w:val="left"/>
              <w:rPr>
                <w:szCs w:val="20"/>
              </w:rPr>
            </w:pPr>
            <w:r w:rsidRPr="00413CB7">
              <w:rPr>
                <w:szCs w:val="20"/>
              </w:rPr>
              <w:t>Phillip Iskra</w:t>
            </w:r>
          </w:p>
        </w:tc>
        <w:tc>
          <w:tcPr>
            <w:tcW w:w="1597" w:type="pct"/>
            <w:noWrap/>
            <w:hideMark/>
          </w:tcPr>
          <w:p w14:paraId="794F85A1" w14:textId="77777777" w:rsidR="00413CB7" w:rsidRPr="00413CB7" w:rsidRDefault="00413CB7" w:rsidP="00413CB7">
            <w:pPr>
              <w:spacing w:after="0"/>
              <w:ind w:left="113"/>
              <w:jc w:val="left"/>
              <w:rPr>
                <w:szCs w:val="20"/>
              </w:rPr>
            </w:pPr>
            <w:r w:rsidRPr="00413CB7">
              <w:rPr>
                <w:szCs w:val="20"/>
              </w:rPr>
              <w:t>TENNYSON, SA 5022</w:t>
            </w:r>
          </w:p>
        </w:tc>
        <w:tc>
          <w:tcPr>
            <w:tcW w:w="424" w:type="pct"/>
            <w:noWrap/>
            <w:hideMark/>
          </w:tcPr>
          <w:p w14:paraId="7AC662DA" w14:textId="77777777" w:rsidR="00413CB7" w:rsidRPr="00413CB7" w:rsidRDefault="00413CB7" w:rsidP="00413CB7">
            <w:pPr>
              <w:spacing w:after="0"/>
              <w:ind w:right="113"/>
              <w:jc w:val="right"/>
              <w:rPr>
                <w:szCs w:val="20"/>
              </w:rPr>
            </w:pPr>
            <w:r w:rsidRPr="00413CB7">
              <w:rPr>
                <w:szCs w:val="20"/>
              </w:rPr>
              <w:t>54.13</w:t>
            </w:r>
          </w:p>
        </w:tc>
        <w:tc>
          <w:tcPr>
            <w:tcW w:w="770" w:type="pct"/>
            <w:noWrap/>
            <w:hideMark/>
          </w:tcPr>
          <w:p w14:paraId="27CB3E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2F7771" w14:textId="77777777" w:rsidR="00413CB7" w:rsidRPr="00413CB7" w:rsidRDefault="00413CB7" w:rsidP="00413CB7">
            <w:pPr>
              <w:spacing w:after="0"/>
              <w:jc w:val="right"/>
              <w:rPr>
                <w:szCs w:val="20"/>
              </w:rPr>
            </w:pPr>
            <w:r w:rsidRPr="00413CB7">
              <w:rPr>
                <w:szCs w:val="20"/>
              </w:rPr>
              <w:t>21.2.2014</w:t>
            </w:r>
          </w:p>
        </w:tc>
      </w:tr>
      <w:tr w:rsidR="00413CB7" w:rsidRPr="00413CB7" w14:paraId="2C4C5CB1" w14:textId="77777777" w:rsidTr="005B36B0">
        <w:trPr>
          <w:trHeight w:val="20"/>
        </w:trPr>
        <w:tc>
          <w:tcPr>
            <w:tcW w:w="1756" w:type="pct"/>
            <w:noWrap/>
            <w:hideMark/>
          </w:tcPr>
          <w:p w14:paraId="2BE17E3C" w14:textId="77777777" w:rsidR="00413CB7" w:rsidRPr="00413CB7" w:rsidRDefault="00413CB7" w:rsidP="00413CB7">
            <w:pPr>
              <w:spacing w:after="0"/>
              <w:jc w:val="left"/>
              <w:rPr>
                <w:szCs w:val="20"/>
              </w:rPr>
            </w:pPr>
            <w:r w:rsidRPr="00413CB7">
              <w:rPr>
                <w:szCs w:val="20"/>
              </w:rPr>
              <w:t>Phillip Lane</w:t>
            </w:r>
          </w:p>
        </w:tc>
        <w:tc>
          <w:tcPr>
            <w:tcW w:w="1597" w:type="pct"/>
            <w:noWrap/>
            <w:hideMark/>
          </w:tcPr>
          <w:p w14:paraId="04B499F8"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F836E3A" w14:textId="77777777" w:rsidR="00413CB7" w:rsidRPr="00413CB7" w:rsidRDefault="00413CB7" w:rsidP="00413CB7">
            <w:pPr>
              <w:spacing w:after="0"/>
              <w:ind w:right="113"/>
              <w:jc w:val="right"/>
              <w:rPr>
                <w:szCs w:val="20"/>
              </w:rPr>
            </w:pPr>
            <w:r w:rsidRPr="00413CB7">
              <w:rPr>
                <w:szCs w:val="20"/>
              </w:rPr>
              <w:t>191.04</w:t>
            </w:r>
          </w:p>
        </w:tc>
        <w:tc>
          <w:tcPr>
            <w:tcW w:w="770" w:type="pct"/>
            <w:noWrap/>
            <w:hideMark/>
          </w:tcPr>
          <w:p w14:paraId="102864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994DD8" w14:textId="77777777" w:rsidR="00413CB7" w:rsidRPr="00413CB7" w:rsidRDefault="00413CB7" w:rsidP="00413CB7">
            <w:pPr>
              <w:spacing w:after="0"/>
              <w:jc w:val="right"/>
              <w:rPr>
                <w:szCs w:val="20"/>
              </w:rPr>
            </w:pPr>
            <w:r w:rsidRPr="00413CB7">
              <w:rPr>
                <w:szCs w:val="20"/>
              </w:rPr>
              <w:t>17.5.2013</w:t>
            </w:r>
          </w:p>
        </w:tc>
      </w:tr>
      <w:tr w:rsidR="00413CB7" w:rsidRPr="00413CB7" w14:paraId="6A1A2834" w14:textId="77777777" w:rsidTr="005B36B0">
        <w:trPr>
          <w:trHeight w:val="20"/>
        </w:trPr>
        <w:tc>
          <w:tcPr>
            <w:tcW w:w="1756" w:type="pct"/>
            <w:noWrap/>
            <w:hideMark/>
          </w:tcPr>
          <w:p w14:paraId="088CCAA5" w14:textId="77777777" w:rsidR="00413CB7" w:rsidRPr="00413CB7" w:rsidRDefault="00413CB7" w:rsidP="00413CB7">
            <w:pPr>
              <w:spacing w:after="0"/>
              <w:jc w:val="left"/>
              <w:rPr>
                <w:szCs w:val="20"/>
              </w:rPr>
            </w:pPr>
            <w:r w:rsidRPr="00413CB7">
              <w:rPr>
                <w:szCs w:val="20"/>
              </w:rPr>
              <w:t>Phillip Myers</w:t>
            </w:r>
          </w:p>
        </w:tc>
        <w:tc>
          <w:tcPr>
            <w:tcW w:w="1597" w:type="pct"/>
            <w:noWrap/>
            <w:hideMark/>
          </w:tcPr>
          <w:p w14:paraId="1C46D557" w14:textId="77777777" w:rsidR="00413CB7" w:rsidRPr="00413CB7" w:rsidRDefault="00413CB7" w:rsidP="00413CB7">
            <w:pPr>
              <w:spacing w:after="0"/>
              <w:ind w:left="113"/>
              <w:jc w:val="left"/>
              <w:rPr>
                <w:szCs w:val="20"/>
              </w:rPr>
            </w:pPr>
            <w:r w:rsidRPr="00413CB7">
              <w:rPr>
                <w:szCs w:val="20"/>
              </w:rPr>
              <w:t>BALAKLAVA, SA 5461</w:t>
            </w:r>
          </w:p>
        </w:tc>
        <w:tc>
          <w:tcPr>
            <w:tcW w:w="424" w:type="pct"/>
            <w:noWrap/>
            <w:hideMark/>
          </w:tcPr>
          <w:p w14:paraId="64732353" w14:textId="77777777" w:rsidR="00413CB7" w:rsidRPr="00413CB7" w:rsidRDefault="00413CB7" w:rsidP="00413CB7">
            <w:pPr>
              <w:spacing w:after="0"/>
              <w:ind w:right="113"/>
              <w:jc w:val="right"/>
              <w:rPr>
                <w:szCs w:val="20"/>
              </w:rPr>
            </w:pPr>
            <w:r w:rsidRPr="00413CB7">
              <w:rPr>
                <w:szCs w:val="20"/>
              </w:rPr>
              <w:t>11.91</w:t>
            </w:r>
          </w:p>
        </w:tc>
        <w:tc>
          <w:tcPr>
            <w:tcW w:w="770" w:type="pct"/>
            <w:noWrap/>
            <w:hideMark/>
          </w:tcPr>
          <w:p w14:paraId="301F14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58A0B6" w14:textId="77777777" w:rsidR="00413CB7" w:rsidRPr="00413CB7" w:rsidRDefault="00413CB7" w:rsidP="00413CB7">
            <w:pPr>
              <w:spacing w:after="0"/>
              <w:jc w:val="right"/>
              <w:rPr>
                <w:szCs w:val="20"/>
              </w:rPr>
            </w:pPr>
            <w:r w:rsidRPr="00413CB7">
              <w:rPr>
                <w:szCs w:val="20"/>
              </w:rPr>
              <w:t>11.12.2014</w:t>
            </w:r>
          </w:p>
        </w:tc>
      </w:tr>
      <w:tr w:rsidR="00413CB7" w:rsidRPr="00413CB7" w14:paraId="5837D019" w14:textId="77777777" w:rsidTr="005B36B0">
        <w:trPr>
          <w:trHeight w:val="20"/>
        </w:trPr>
        <w:tc>
          <w:tcPr>
            <w:tcW w:w="1756" w:type="pct"/>
            <w:noWrap/>
            <w:hideMark/>
          </w:tcPr>
          <w:p w14:paraId="088534AD" w14:textId="77777777" w:rsidR="00413CB7" w:rsidRPr="00413CB7" w:rsidRDefault="00413CB7" w:rsidP="00413CB7">
            <w:pPr>
              <w:spacing w:after="0"/>
              <w:jc w:val="left"/>
              <w:rPr>
                <w:szCs w:val="20"/>
              </w:rPr>
            </w:pPr>
            <w:r w:rsidRPr="00413CB7">
              <w:rPr>
                <w:szCs w:val="20"/>
              </w:rPr>
              <w:t>Phillip Peake</w:t>
            </w:r>
          </w:p>
        </w:tc>
        <w:tc>
          <w:tcPr>
            <w:tcW w:w="1597" w:type="pct"/>
            <w:noWrap/>
            <w:hideMark/>
          </w:tcPr>
          <w:p w14:paraId="794285E5"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0817931D"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B7368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891D59" w14:textId="77777777" w:rsidR="00413CB7" w:rsidRPr="00413CB7" w:rsidRDefault="00413CB7" w:rsidP="00413CB7">
            <w:pPr>
              <w:spacing w:after="0"/>
              <w:jc w:val="right"/>
              <w:rPr>
                <w:szCs w:val="20"/>
              </w:rPr>
            </w:pPr>
            <w:r w:rsidRPr="00413CB7">
              <w:rPr>
                <w:szCs w:val="20"/>
              </w:rPr>
              <w:t>24.6.2013</w:t>
            </w:r>
          </w:p>
        </w:tc>
      </w:tr>
      <w:tr w:rsidR="00413CB7" w:rsidRPr="00413CB7" w14:paraId="75ADDD02" w14:textId="77777777" w:rsidTr="005B36B0">
        <w:trPr>
          <w:trHeight w:val="20"/>
        </w:trPr>
        <w:tc>
          <w:tcPr>
            <w:tcW w:w="1756" w:type="pct"/>
            <w:noWrap/>
            <w:hideMark/>
          </w:tcPr>
          <w:p w14:paraId="70373714" w14:textId="77777777" w:rsidR="00413CB7" w:rsidRPr="00413CB7" w:rsidRDefault="00413CB7" w:rsidP="00413CB7">
            <w:pPr>
              <w:spacing w:after="0"/>
              <w:jc w:val="left"/>
              <w:rPr>
                <w:szCs w:val="20"/>
              </w:rPr>
            </w:pPr>
            <w:r w:rsidRPr="00413CB7">
              <w:rPr>
                <w:szCs w:val="20"/>
              </w:rPr>
              <w:t>Phillip Powell</w:t>
            </w:r>
          </w:p>
        </w:tc>
        <w:tc>
          <w:tcPr>
            <w:tcW w:w="1597" w:type="pct"/>
            <w:noWrap/>
            <w:hideMark/>
          </w:tcPr>
          <w:p w14:paraId="1148FEF8"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386A1795" w14:textId="77777777" w:rsidR="00413CB7" w:rsidRPr="00413CB7" w:rsidRDefault="00413CB7" w:rsidP="00413CB7">
            <w:pPr>
              <w:spacing w:after="0"/>
              <w:ind w:right="113"/>
              <w:jc w:val="right"/>
              <w:rPr>
                <w:szCs w:val="20"/>
              </w:rPr>
            </w:pPr>
            <w:r w:rsidRPr="00413CB7">
              <w:rPr>
                <w:szCs w:val="20"/>
              </w:rPr>
              <w:t>31.47</w:t>
            </w:r>
          </w:p>
        </w:tc>
        <w:tc>
          <w:tcPr>
            <w:tcW w:w="770" w:type="pct"/>
            <w:noWrap/>
            <w:hideMark/>
          </w:tcPr>
          <w:p w14:paraId="59177E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5915FF" w14:textId="77777777" w:rsidR="00413CB7" w:rsidRPr="00413CB7" w:rsidRDefault="00413CB7" w:rsidP="00413CB7">
            <w:pPr>
              <w:spacing w:after="0"/>
              <w:jc w:val="right"/>
              <w:rPr>
                <w:szCs w:val="20"/>
              </w:rPr>
            </w:pPr>
            <w:r w:rsidRPr="00413CB7">
              <w:rPr>
                <w:szCs w:val="20"/>
              </w:rPr>
              <w:t>16.6.2014</w:t>
            </w:r>
          </w:p>
        </w:tc>
      </w:tr>
      <w:tr w:rsidR="00413CB7" w:rsidRPr="00413CB7" w14:paraId="13176E45" w14:textId="77777777" w:rsidTr="005B36B0">
        <w:trPr>
          <w:trHeight w:val="20"/>
        </w:trPr>
        <w:tc>
          <w:tcPr>
            <w:tcW w:w="1756" w:type="pct"/>
            <w:noWrap/>
            <w:hideMark/>
          </w:tcPr>
          <w:p w14:paraId="2A047BDB" w14:textId="77777777" w:rsidR="00413CB7" w:rsidRPr="00413CB7" w:rsidRDefault="00413CB7" w:rsidP="00413CB7">
            <w:pPr>
              <w:spacing w:after="0"/>
              <w:jc w:val="left"/>
              <w:rPr>
                <w:szCs w:val="20"/>
              </w:rPr>
            </w:pPr>
            <w:r w:rsidRPr="00413CB7">
              <w:rPr>
                <w:szCs w:val="20"/>
              </w:rPr>
              <w:t>Phillip Price</w:t>
            </w:r>
          </w:p>
        </w:tc>
        <w:tc>
          <w:tcPr>
            <w:tcW w:w="1597" w:type="pct"/>
            <w:noWrap/>
            <w:hideMark/>
          </w:tcPr>
          <w:p w14:paraId="09104A37"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50FBE8A9" w14:textId="77777777" w:rsidR="00413CB7" w:rsidRPr="00413CB7" w:rsidRDefault="00413CB7" w:rsidP="00413CB7">
            <w:pPr>
              <w:spacing w:after="0"/>
              <w:ind w:right="113"/>
              <w:jc w:val="right"/>
              <w:rPr>
                <w:szCs w:val="20"/>
              </w:rPr>
            </w:pPr>
            <w:r w:rsidRPr="00413CB7">
              <w:rPr>
                <w:szCs w:val="20"/>
              </w:rPr>
              <w:t>120.51</w:t>
            </w:r>
          </w:p>
        </w:tc>
        <w:tc>
          <w:tcPr>
            <w:tcW w:w="770" w:type="pct"/>
            <w:noWrap/>
            <w:hideMark/>
          </w:tcPr>
          <w:p w14:paraId="6B197C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CD03CB" w14:textId="77777777" w:rsidR="00413CB7" w:rsidRPr="00413CB7" w:rsidRDefault="00413CB7" w:rsidP="00413CB7">
            <w:pPr>
              <w:spacing w:after="0"/>
              <w:jc w:val="right"/>
              <w:rPr>
                <w:szCs w:val="20"/>
              </w:rPr>
            </w:pPr>
            <w:r w:rsidRPr="00413CB7">
              <w:rPr>
                <w:szCs w:val="20"/>
              </w:rPr>
              <w:t>21.9.2013</w:t>
            </w:r>
          </w:p>
        </w:tc>
      </w:tr>
      <w:tr w:rsidR="00413CB7" w:rsidRPr="00413CB7" w14:paraId="1D641759" w14:textId="77777777" w:rsidTr="005B36B0">
        <w:trPr>
          <w:trHeight w:val="20"/>
        </w:trPr>
        <w:tc>
          <w:tcPr>
            <w:tcW w:w="1756" w:type="pct"/>
            <w:noWrap/>
            <w:hideMark/>
          </w:tcPr>
          <w:p w14:paraId="04EE19A6" w14:textId="77777777" w:rsidR="00413CB7" w:rsidRPr="00413CB7" w:rsidRDefault="00413CB7" w:rsidP="00413CB7">
            <w:pPr>
              <w:spacing w:after="0"/>
              <w:jc w:val="left"/>
              <w:rPr>
                <w:szCs w:val="20"/>
              </w:rPr>
            </w:pPr>
            <w:r w:rsidRPr="00413CB7">
              <w:rPr>
                <w:szCs w:val="20"/>
              </w:rPr>
              <w:t>Phillip Riley</w:t>
            </w:r>
          </w:p>
        </w:tc>
        <w:tc>
          <w:tcPr>
            <w:tcW w:w="1597" w:type="pct"/>
            <w:noWrap/>
            <w:hideMark/>
          </w:tcPr>
          <w:p w14:paraId="3D5A9AD8"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57F32A62"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26ADCA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3481CA" w14:textId="77777777" w:rsidR="00413CB7" w:rsidRPr="00413CB7" w:rsidRDefault="00413CB7" w:rsidP="00413CB7">
            <w:pPr>
              <w:spacing w:after="0"/>
              <w:jc w:val="right"/>
              <w:rPr>
                <w:szCs w:val="20"/>
              </w:rPr>
            </w:pPr>
            <w:r w:rsidRPr="00413CB7">
              <w:rPr>
                <w:szCs w:val="20"/>
              </w:rPr>
              <w:t>18.3.2014</w:t>
            </w:r>
          </w:p>
        </w:tc>
      </w:tr>
      <w:tr w:rsidR="00413CB7" w:rsidRPr="00413CB7" w14:paraId="7F265E85" w14:textId="77777777" w:rsidTr="005B36B0">
        <w:trPr>
          <w:trHeight w:val="20"/>
        </w:trPr>
        <w:tc>
          <w:tcPr>
            <w:tcW w:w="1756" w:type="pct"/>
            <w:noWrap/>
            <w:hideMark/>
          </w:tcPr>
          <w:p w14:paraId="23E079A4" w14:textId="77777777" w:rsidR="00413CB7" w:rsidRPr="00413CB7" w:rsidRDefault="00413CB7" w:rsidP="00413CB7">
            <w:pPr>
              <w:spacing w:after="0"/>
              <w:jc w:val="left"/>
              <w:rPr>
                <w:szCs w:val="20"/>
              </w:rPr>
            </w:pPr>
            <w:r w:rsidRPr="00413CB7">
              <w:rPr>
                <w:szCs w:val="20"/>
              </w:rPr>
              <w:t>Phillip Rossouw</w:t>
            </w:r>
          </w:p>
        </w:tc>
        <w:tc>
          <w:tcPr>
            <w:tcW w:w="1597" w:type="pct"/>
            <w:noWrap/>
            <w:hideMark/>
          </w:tcPr>
          <w:p w14:paraId="75A746EA"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2D588402" w14:textId="77777777" w:rsidR="00413CB7" w:rsidRPr="00413CB7" w:rsidRDefault="00413CB7" w:rsidP="00413CB7">
            <w:pPr>
              <w:spacing w:after="0"/>
              <w:ind w:right="113"/>
              <w:jc w:val="right"/>
              <w:rPr>
                <w:szCs w:val="20"/>
              </w:rPr>
            </w:pPr>
            <w:r w:rsidRPr="00413CB7">
              <w:rPr>
                <w:szCs w:val="20"/>
              </w:rPr>
              <w:t>13.95</w:t>
            </w:r>
          </w:p>
        </w:tc>
        <w:tc>
          <w:tcPr>
            <w:tcW w:w="770" w:type="pct"/>
            <w:noWrap/>
            <w:hideMark/>
          </w:tcPr>
          <w:p w14:paraId="37CD04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22A525" w14:textId="77777777" w:rsidR="00413CB7" w:rsidRPr="00413CB7" w:rsidRDefault="00413CB7" w:rsidP="00413CB7">
            <w:pPr>
              <w:spacing w:after="0"/>
              <w:jc w:val="right"/>
              <w:rPr>
                <w:szCs w:val="20"/>
              </w:rPr>
            </w:pPr>
            <w:r w:rsidRPr="00413CB7">
              <w:rPr>
                <w:szCs w:val="20"/>
              </w:rPr>
              <w:t>18.5.2014</w:t>
            </w:r>
          </w:p>
        </w:tc>
      </w:tr>
      <w:tr w:rsidR="00413CB7" w:rsidRPr="00413CB7" w14:paraId="564AD678" w14:textId="77777777" w:rsidTr="005B36B0">
        <w:trPr>
          <w:trHeight w:val="20"/>
        </w:trPr>
        <w:tc>
          <w:tcPr>
            <w:tcW w:w="1756" w:type="pct"/>
            <w:noWrap/>
            <w:hideMark/>
          </w:tcPr>
          <w:p w14:paraId="7E050B99" w14:textId="77777777" w:rsidR="00413CB7" w:rsidRPr="00413CB7" w:rsidRDefault="00413CB7" w:rsidP="00413CB7">
            <w:pPr>
              <w:spacing w:after="0"/>
              <w:jc w:val="left"/>
              <w:rPr>
                <w:szCs w:val="20"/>
              </w:rPr>
            </w:pPr>
            <w:r w:rsidRPr="00413CB7">
              <w:rPr>
                <w:szCs w:val="20"/>
              </w:rPr>
              <w:t>Phillip Williams</w:t>
            </w:r>
          </w:p>
        </w:tc>
        <w:tc>
          <w:tcPr>
            <w:tcW w:w="1597" w:type="pct"/>
            <w:noWrap/>
            <w:hideMark/>
          </w:tcPr>
          <w:p w14:paraId="229AF361"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2D77A163" w14:textId="77777777" w:rsidR="00413CB7" w:rsidRPr="00413CB7" w:rsidRDefault="00413CB7" w:rsidP="00413CB7">
            <w:pPr>
              <w:spacing w:after="0"/>
              <w:ind w:right="113"/>
              <w:jc w:val="right"/>
              <w:rPr>
                <w:szCs w:val="20"/>
              </w:rPr>
            </w:pPr>
            <w:r w:rsidRPr="00413CB7">
              <w:rPr>
                <w:szCs w:val="20"/>
              </w:rPr>
              <w:t>35.30</w:t>
            </w:r>
          </w:p>
        </w:tc>
        <w:tc>
          <w:tcPr>
            <w:tcW w:w="770" w:type="pct"/>
            <w:noWrap/>
            <w:hideMark/>
          </w:tcPr>
          <w:p w14:paraId="617721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5DDF43" w14:textId="77777777" w:rsidR="00413CB7" w:rsidRPr="00413CB7" w:rsidRDefault="00413CB7" w:rsidP="00413CB7">
            <w:pPr>
              <w:spacing w:after="0"/>
              <w:jc w:val="right"/>
              <w:rPr>
                <w:szCs w:val="20"/>
              </w:rPr>
            </w:pPr>
            <w:r w:rsidRPr="00413CB7">
              <w:rPr>
                <w:szCs w:val="20"/>
              </w:rPr>
              <w:t>26.8.2014</w:t>
            </w:r>
          </w:p>
        </w:tc>
      </w:tr>
      <w:tr w:rsidR="00413CB7" w:rsidRPr="00413CB7" w14:paraId="00CB994C" w14:textId="77777777" w:rsidTr="005B36B0">
        <w:trPr>
          <w:trHeight w:val="20"/>
        </w:trPr>
        <w:tc>
          <w:tcPr>
            <w:tcW w:w="1756" w:type="pct"/>
            <w:noWrap/>
            <w:hideMark/>
          </w:tcPr>
          <w:p w14:paraId="10129E3A" w14:textId="77777777" w:rsidR="00413CB7" w:rsidRPr="00413CB7" w:rsidRDefault="00413CB7" w:rsidP="00413CB7">
            <w:pPr>
              <w:spacing w:after="0"/>
              <w:jc w:val="left"/>
              <w:rPr>
                <w:szCs w:val="20"/>
              </w:rPr>
            </w:pPr>
            <w:r w:rsidRPr="00413CB7">
              <w:rPr>
                <w:szCs w:val="20"/>
              </w:rPr>
              <w:t>Phillipa Bolingbroke</w:t>
            </w:r>
          </w:p>
        </w:tc>
        <w:tc>
          <w:tcPr>
            <w:tcW w:w="1597" w:type="pct"/>
            <w:noWrap/>
            <w:hideMark/>
          </w:tcPr>
          <w:p w14:paraId="354CC860"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5DAFD248" w14:textId="77777777" w:rsidR="00413CB7" w:rsidRPr="00413CB7" w:rsidRDefault="00413CB7" w:rsidP="00413CB7">
            <w:pPr>
              <w:spacing w:after="0"/>
              <w:ind w:right="113"/>
              <w:jc w:val="right"/>
              <w:rPr>
                <w:szCs w:val="20"/>
              </w:rPr>
            </w:pPr>
            <w:r w:rsidRPr="00413CB7">
              <w:rPr>
                <w:szCs w:val="20"/>
              </w:rPr>
              <w:t>11.57</w:t>
            </w:r>
          </w:p>
        </w:tc>
        <w:tc>
          <w:tcPr>
            <w:tcW w:w="770" w:type="pct"/>
            <w:noWrap/>
            <w:hideMark/>
          </w:tcPr>
          <w:p w14:paraId="3D22F1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A97A75" w14:textId="77777777" w:rsidR="00413CB7" w:rsidRPr="00413CB7" w:rsidRDefault="00413CB7" w:rsidP="00413CB7">
            <w:pPr>
              <w:spacing w:after="0"/>
              <w:jc w:val="right"/>
              <w:rPr>
                <w:szCs w:val="20"/>
              </w:rPr>
            </w:pPr>
            <w:r w:rsidRPr="00413CB7">
              <w:rPr>
                <w:szCs w:val="20"/>
              </w:rPr>
              <w:t>5.9.2013</w:t>
            </w:r>
          </w:p>
        </w:tc>
      </w:tr>
      <w:tr w:rsidR="00413CB7" w:rsidRPr="00413CB7" w14:paraId="08A12203" w14:textId="77777777" w:rsidTr="005B36B0">
        <w:trPr>
          <w:trHeight w:val="20"/>
        </w:trPr>
        <w:tc>
          <w:tcPr>
            <w:tcW w:w="1756" w:type="pct"/>
            <w:noWrap/>
            <w:hideMark/>
          </w:tcPr>
          <w:p w14:paraId="1DC4B455" w14:textId="77777777" w:rsidR="00413CB7" w:rsidRPr="00413CB7" w:rsidRDefault="00413CB7" w:rsidP="00413CB7">
            <w:pPr>
              <w:spacing w:after="0"/>
              <w:jc w:val="left"/>
              <w:rPr>
                <w:szCs w:val="20"/>
              </w:rPr>
            </w:pPr>
            <w:r w:rsidRPr="00413CB7">
              <w:rPr>
                <w:szCs w:val="20"/>
              </w:rPr>
              <w:t>Phirhlei Cinzah</w:t>
            </w:r>
          </w:p>
        </w:tc>
        <w:tc>
          <w:tcPr>
            <w:tcW w:w="1597" w:type="pct"/>
            <w:noWrap/>
            <w:hideMark/>
          </w:tcPr>
          <w:p w14:paraId="1E46D6F1"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1EB08D45"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762844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CF4BF2" w14:textId="77777777" w:rsidR="00413CB7" w:rsidRPr="00413CB7" w:rsidRDefault="00413CB7" w:rsidP="00413CB7">
            <w:pPr>
              <w:spacing w:after="0"/>
              <w:jc w:val="right"/>
              <w:rPr>
                <w:szCs w:val="20"/>
              </w:rPr>
            </w:pPr>
            <w:r w:rsidRPr="00413CB7">
              <w:rPr>
                <w:szCs w:val="20"/>
              </w:rPr>
              <w:t>18.4.2013</w:t>
            </w:r>
          </w:p>
        </w:tc>
      </w:tr>
      <w:tr w:rsidR="00413CB7" w:rsidRPr="00413CB7" w14:paraId="45483833" w14:textId="77777777" w:rsidTr="005B36B0">
        <w:trPr>
          <w:trHeight w:val="20"/>
        </w:trPr>
        <w:tc>
          <w:tcPr>
            <w:tcW w:w="1756" w:type="pct"/>
            <w:noWrap/>
            <w:hideMark/>
          </w:tcPr>
          <w:p w14:paraId="28A28F2E" w14:textId="77777777" w:rsidR="00413CB7" w:rsidRPr="00413CB7" w:rsidRDefault="00413CB7" w:rsidP="00413CB7">
            <w:pPr>
              <w:spacing w:after="0"/>
              <w:jc w:val="left"/>
              <w:rPr>
                <w:szCs w:val="20"/>
              </w:rPr>
            </w:pPr>
            <w:r w:rsidRPr="00413CB7">
              <w:rPr>
                <w:szCs w:val="20"/>
              </w:rPr>
              <w:t xml:space="preserve">Photech Computers </w:t>
            </w:r>
          </w:p>
        </w:tc>
        <w:tc>
          <w:tcPr>
            <w:tcW w:w="1597" w:type="pct"/>
            <w:noWrap/>
            <w:hideMark/>
          </w:tcPr>
          <w:p w14:paraId="7F5BAA1F"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7A9A50B8" w14:textId="77777777" w:rsidR="00413CB7" w:rsidRPr="00413CB7" w:rsidRDefault="00413CB7" w:rsidP="00413CB7">
            <w:pPr>
              <w:spacing w:after="0"/>
              <w:ind w:right="113"/>
              <w:jc w:val="right"/>
              <w:rPr>
                <w:szCs w:val="20"/>
              </w:rPr>
            </w:pPr>
            <w:r w:rsidRPr="00413CB7">
              <w:rPr>
                <w:szCs w:val="20"/>
              </w:rPr>
              <w:t>10.49</w:t>
            </w:r>
          </w:p>
        </w:tc>
        <w:tc>
          <w:tcPr>
            <w:tcW w:w="770" w:type="pct"/>
            <w:noWrap/>
            <w:hideMark/>
          </w:tcPr>
          <w:p w14:paraId="0D17A9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C28A80" w14:textId="77777777" w:rsidR="00413CB7" w:rsidRPr="00413CB7" w:rsidRDefault="00413CB7" w:rsidP="00413CB7">
            <w:pPr>
              <w:spacing w:after="0"/>
              <w:jc w:val="right"/>
              <w:rPr>
                <w:szCs w:val="20"/>
              </w:rPr>
            </w:pPr>
            <w:r w:rsidRPr="00413CB7">
              <w:rPr>
                <w:szCs w:val="20"/>
              </w:rPr>
              <w:t>16.8.2014</w:t>
            </w:r>
          </w:p>
        </w:tc>
      </w:tr>
      <w:tr w:rsidR="00413CB7" w:rsidRPr="00413CB7" w14:paraId="4C59A17C" w14:textId="77777777" w:rsidTr="005B36B0">
        <w:trPr>
          <w:trHeight w:val="20"/>
        </w:trPr>
        <w:tc>
          <w:tcPr>
            <w:tcW w:w="1756" w:type="pct"/>
            <w:noWrap/>
            <w:hideMark/>
          </w:tcPr>
          <w:p w14:paraId="7EA0E559" w14:textId="77777777" w:rsidR="00413CB7" w:rsidRPr="00413CB7" w:rsidRDefault="00413CB7" w:rsidP="00413CB7">
            <w:pPr>
              <w:spacing w:after="0"/>
              <w:jc w:val="left"/>
              <w:rPr>
                <w:szCs w:val="20"/>
              </w:rPr>
            </w:pPr>
            <w:r w:rsidRPr="00413CB7">
              <w:rPr>
                <w:szCs w:val="20"/>
              </w:rPr>
              <w:t>Phung Pham</w:t>
            </w:r>
          </w:p>
        </w:tc>
        <w:tc>
          <w:tcPr>
            <w:tcW w:w="1597" w:type="pct"/>
            <w:noWrap/>
            <w:hideMark/>
          </w:tcPr>
          <w:p w14:paraId="7D8B8BF4" w14:textId="77777777" w:rsidR="00413CB7" w:rsidRPr="00413CB7" w:rsidRDefault="00413CB7" w:rsidP="00413CB7">
            <w:pPr>
              <w:spacing w:after="0"/>
              <w:ind w:left="113"/>
              <w:jc w:val="left"/>
              <w:rPr>
                <w:szCs w:val="20"/>
              </w:rPr>
            </w:pPr>
            <w:r w:rsidRPr="00413CB7">
              <w:rPr>
                <w:szCs w:val="20"/>
              </w:rPr>
              <w:t>SEFTON PARK, SA 5083</w:t>
            </w:r>
          </w:p>
        </w:tc>
        <w:tc>
          <w:tcPr>
            <w:tcW w:w="424" w:type="pct"/>
            <w:noWrap/>
            <w:hideMark/>
          </w:tcPr>
          <w:p w14:paraId="6D84FCF5" w14:textId="77777777" w:rsidR="00413CB7" w:rsidRPr="00413CB7" w:rsidRDefault="00413CB7" w:rsidP="00413CB7">
            <w:pPr>
              <w:spacing w:after="0"/>
              <w:ind w:right="113"/>
              <w:jc w:val="right"/>
              <w:rPr>
                <w:szCs w:val="20"/>
              </w:rPr>
            </w:pPr>
            <w:r w:rsidRPr="00413CB7">
              <w:rPr>
                <w:szCs w:val="20"/>
              </w:rPr>
              <w:t>42.36</w:t>
            </w:r>
          </w:p>
        </w:tc>
        <w:tc>
          <w:tcPr>
            <w:tcW w:w="770" w:type="pct"/>
            <w:noWrap/>
            <w:hideMark/>
          </w:tcPr>
          <w:p w14:paraId="21E943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DB18F8" w14:textId="77777777" w:rsidR="00413CB7" w:rsidRPr="00413CB7" w:rsidRDefault="00413CB7" w:rsidP="00413CB7">
            <w:pPr>
              <w:spacing w:after="0"/>
              <w:jc w:val="right"/>
              <w:rPr>
                <w:szCs w:val="20"/>
              </w:rPr>
            </w:pPr>
            <w:r w:rsidRPr="00413CB7">
              <w:rPr>
                <w:szCs w:val="20"/>
              </w:rPr>
              <w:t>21.10.2014</w:t>
            </w:r>
          </w:p>
        </w:tc>
      </w:tr>
      <w:tr w:rsidR="00413CB7" w:rsidRPr="00413CB7" w14:paraId="68DC5BCD" w14:textId="77777777" w:rsidTr="005B36B0">
        <w:trPr>
          <w:trHeight w:val="20"/>
        </w:trPr>
        <w:tc>
          <w:tcPr>
            <w:tcW w:w="1756" w:type="pct"/>
            <w:noWrap/>
            <w:hideMark/>
          </w:tcPr>
          <w:p w14:paraId="2594DF26" w14:textId="77777777" w:rsidR="00413CB7" w:rsidRPr="00413CB7" w:rsidRDefault="00413CB7" w:rsidP="00413CB7">
            <w:pPr>
              <w:spacing w:after="0"/>
              <w:jc w:val="left"/>
              <w:rPr>
                <w:szCs w:val="20"/>
              </w:rPr>
            </w:pPr>
            <w:r w:rsidRPr="00413CB7">
              <w:rPr>
                <w:szCs w:val="20"/>
              </w:rPr>
              <w:t>Phyllis Kovacs</w:t>
            </w:r>
          </w:p>
        </w:tc>
        <w:tc>
          <w:tcPr>
            <w:tcW w:w="1597" w:type="pct"/>
            <w:noWrap/>
            <w:hideMark/>
          </w:tcPr>
          <w:p w14:paraId="5B418B1F"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7C8307B0" w14:textId="77777777" w:rsidR="00413CB7" w:rsidRPr="00413CB7" w:rsidRDefault="00413CB7" w:rsidP="00413CB7">
            <w:pPr>
              <w:spacing w:after="0"/>
              <w:ind w:right="113"/>
              <w:jc w:val="right"/>
              <w:rPr>
                <w:szCs w:val="20"/>
              </w:rPr>
            </w:pPr>
            <w:r w:rsidRPr="00413CB7">
              <w:rPr>
                <w:szCs w:val="20"/>
              </w:rPr>
              <w:t>112.95</w:t>
            </w:r>
          </w:p>
        </w:tc>
        <w:tc>
          <w:tcPr>
            <w:tcW w:w="770" w:type="pct"/>
            <w:noWrap/>
            <w:hideMark/>
          </w:tcPr>
          <w:p w14:paraId="49CAEC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E23372" w14:textId="77777777" w:rsidR="00413CB7" w:rsidRPr="00413CB7" w:rsidRDefault="00413CB7" w:rsidP="00413CB7">
            <w:pPr>
              <w:spacing w:after="0"/>
              <w:jc w:val="right"/>
              <w:rPr>
                <w:szCs w:val="20"/>
              </w:rPr>
            </w:pPr>
            <w:r w:rsidRPr="00413CB7">
              <w:rPr>
                <w:szCs w:val="20"/>
              </w:rPr>
              <w:t>25.7.2013</w:t>
            </w:r>
          </w:p>
        </w:tc>
      </w:tr>
      <w:tr w:rsidR="00413CB7" w:rsidRPr="00413CB7" w14:paraId="0D976E13" w14:textId="77777777" w:rsidTr="005B36B0">
        <w:trPr>
          <w:trHeight w:val="20"/>
        </w:trPr>
        <w:tc>
          <w:tcPr>
            <w:tcW w:w="1756" w:type="pct"/>
            <w:noWrap/>
            <w:hideMark/>
          </w:tcPr>
          <w:p w14:paraId="68BABAEF" w14:textId="77777777" w:rsidR="00413CB7" w:rsidRPr="00413CB7" w:rsidRDefault="00413CB7" w:rsidP="00413CB7">
            <w:pPr>
              <w:spacing w:after="0"/>
              <w:jc w:val="left"/>
              <w:rPr>
                <w:szCs w:val="20"/>
              </w:rPr>
            </w:pPr>
            <w:r w:rsidRPr="00413CB7">
              <w:rPr>
                <w:szCs w:val="20"/>
              </w:rPr>
              <w:t>Phyllis Mills</w:t>
            </w:r>
          </w:p>
        </w:tc>
        <w:tc>
          <w:tcPr>
            <w:tcW w:w="1597" w:type="pct"/>
            <w:noWrap/>
            <w:hideMark/>
          </w:tcPr>
          <w:p w14:paraId="5EA25F81"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1636BB4C" w14:textId="77777777" w:rsidR="00413CB7" w:rsidRPr="00413CB7" w:rsidRDefault="00413CB7" w:rsidP="00413CB7">
            <w:pPr>
              <w:spacing w:after="0"/>
              <w:ind w:right="113"/>
              <w:jc w:val="right"/>
              <w:rPr>
                <w:szCs w:val="20"/>
              </w:rPr>
            </w:pPr>
            <w:r w:rsidRPr="00413CB7">
              <w:rPr>
                <w:szCs w:val="20"/>
              </w:rPr>
              <w:t>1 206.06</w:t>
            </w:r>
          </w:p>
        </w:tc>
        <w:tc>
          <w:tcPr>
            <w:tcW w:w="770" w:type="pct"/>
            <w:noWrap/>
            <w:hideMark/>
          </w:tcPr>
          <w:p w14:paraId="4CBC0782" w14:textId="77777777" w:rsidR="00413CB7" w:rsidRPr="00413CB7" w:rsidRDefault="00413CB7" w:rsidP="00413CB7">
            <w:pPr>
              <w:spacing w:after="0"/>
              <w:ind w:left="170"/>
              <w:jc w:val="left"/>
              <w:rPr>
                <w:szCs w:val="20"/>
              </w:rPr>
            </w:pPr>
            <w:r w:rsidRPr="00413CB7">
              <w:rPr>
                <w:szCs w:val="20"/>
              </w:rPr>
              <w:t>Refund 204499</w:t>
            </w:r>
          </w:p>
        </w:tc>
        <w:tc>
          <w:tcPr>
            <w:tcW w:w="453" w:type="pct"/>
            <w:noWrap/>
            <w:hideMark/>
          </w:tcPr>
          <w:p w14:paraId="6478E934" w14:textId="77777777" w:rsidR="00413CB7" w:rsidRPr="00413CB7" w:rsidRDefault="00413CB7" w:rsidP="00413CB7">
            <w:pPr>
              <w:spacing w:after="0"/>
              <w:jc w:val="right"/>
              <w:rPr>
                <w:szCs w:val="20"/>
              </w:rPr>
            </w:pPr>
            <w:r w:rsidRPr="00413CB7">
              <w:rPr>
                <w:szCs w:val="20"/>
              </w:rPr>
              <w:t>3.12.2013</w:t>
            </w:r>
          </w:p>
        </w:tc>
      </w:tr>
      <w:tr w:rsidR="00413CB7" w:rsidRPr="00413CB7" w14:paraId="6BF8366B" w14:textId="77777777" w:rsidTr="005B36B0">
        <w:trPr>
          <w:trHeight w:val="20"/>
        </w:trPr>
        <w:tc>
          <w:tcPr>
            <w:tcW w:w="1756" w:type="pct"/>
            <w:noWrap/>
            <w:hideMark/>
          </w:tcPr>
          <w:p w14:paraId="05667DE3" w14:textId="77777777" w:rsidR="00413CB7" w:rsidRPr="00413CB7" w:rsidRDefault="00413CB7" w:rsidP="00413CB7">
            <w:pPr>
              <w:spacing w:after="0"/>
              <w:jc w:val="left"/>
              <w:rPr>
                <w:szCs w:val="20"/>
              </w:rPr>
            </w:pPr>
            <w:r w:rsidRPr="00413CB7">
              <w:rPr>
                <w:szCs w:val="20"/>
              </w:rPr>
              <w:t>Piccadilly Natural Springs Pty Ltd</w:t>
            </w:r>
          </w:p>
        </w:tc>
        <w:tc>
          <w:tcPr>
            <w:tcW w:w="1597" w:type="pct"/>
            <w:noWrap/>
            <w:hideMark/>
          </w:tcPr>
          <w:p w14:paraId="47F81CAB"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1470B699" w14:textId="77777777" w:rsidR="00413CB7" w:rsidRPr="00413CB7" w:rsidRDefault="00413CB7" w:rsidP="00413CB7">
            <w:pPr>
              <w:spacing w:after="0"/>
              <w:ind w:right="113"/>
              <w:jc w:val="right"/>
              <w:rPr>
                <w:szCs w:val="20"/>
              </w:rPr>
            </w:pPr>
            <w:r w:rsidRPr="00413CB7">
              <w:rPr>
                <w:szCs w:val="20"/>
              </w:rPr>
              <w:t>44.61</w:t>
            </w:r>
          </w:p>
        </w:tc>
        <w:tc>
          <w:tcPr>
            <w:tcW w:w="770" w:type="pct"/>
            <w:noWrap/>
            <w:hideMark/>
          </w:tcPr>
          <w:p w14:paraId="4319C3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674CC0" w14:textId="77777777" w:rsidR="00413CB7" w:rsidRPr="00413CB7" w:rsidRDefault="00413CB7" w:rsidP="00413CB7">
            <w:pPr>
              <w:spacing w:after="0"/>
              <w:jc w:val="right"/>
              <w:rPr>
                <w:szCs w:val="20"/>
              </w:rPr>
            </w:pPr>
            <w:r w:rsidRPr="00413CB7">
              <w:rPr>
                <w:szCs w:val="20"/>
              </w:rPr>
              <w:t>22.10.2013</w:t>
            </w:r>
          </w:p>
        </w:tc>
      </w:tr>
      <w:tr w:rsidR="00413CB7" w:rsidRPr="00413CB7" w14:paraId="0AF796B5" w14:textId="77777777" w:rsidTr="005B36B0">
        <w:trPr>
          <w:trHeight w:val="20"/>
        </w:trPr>
        <w:tc>
          <w:tcPr>
            <w:tcW w:w="1756" w:type="pct"/>
            <w:noWrap/>
            <w:hideMark/>
          </w:tcPr>
          <w:p w14:paraId="2C4C8A74" w14:textId="77777777" w:rsidR="00413CB7" w:rsidRPr="00413CB7" w:rsidRDefault="00413CB7" w:rsidP="00413CB7">
            <w:pPr>
              <w:spacing w:after="0"/>
              <w:jc w:val="left"/>
              <w:rPr>
                <w:szCs w:val="20"/>
              </w:rPr>
            </w:pPr>
            <w:r w:rsidRPr="00413CB7">
              <w:rPr>
                <w:szCs w:val="20"/>
              </w:rPr>
              <w:t xml:space="preserve">Pick ‘Em Pizzas </w:t>
            </w:r>
          </w:p>
        </w:tc>
        <w:tc>
          <w:tcPr>
            <w:tcW w:w="1597" w:type="pct"/>
            <w:noWrap/>
            <w:hideMark/>
          </w:tcPr>
          <w:p w14:paraId="0F68470E"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2E7A9F6E" w14:textId="77777777" w:rsidR="00413CB7" w:rsidRPr="00413CB7" w:rsidRDefault="00413CB7" w:rsidP="00413CB7">
            <w:pPr>
              <w:spacing w:after="0"/>
              <w:ind w:right="113"/>
              <w:jc w:val="right"/>
              <w:rPr>
                <w:szCs w:val="20"/>
              </w:rPr>
            </w:pPr>
            <w:r w:rsidRPr="00413CB7">
              <w:rPr>
                <w:szCs w:val="20"/>
              </w:rPr>
              <w:t>31.09</w:t>
            </w:r>
          </w:p>
        </w:tc>
        <w:tc>
          <w:tcPr>
            <w:tcW w:w="770" w:type="pct"/>
            <w:noWrap/>
            <w:hideMark/>
          </w:tcPr>
          <w:p w14:paraId="314313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4C4B74" w14:textId="77777777" w:rsidR="00413CB7" w:rsidRPr="00413CB7" w:rsidRDefault="00413CB7" w:rsidP="00413CB7">
            <w:pPr>
              <w:spacing w:after="0"/>
              <w:jc w:val="right"/>
              <w:rPr>
                <w:szCs w:val="20"/>
              </w:rPr>
            </w:pPr>
            <w:r w:rsidRPr="00413CB7">
              <w:rPr>
                <w:szCs w:val="20"/>
              </w:rPr>
              <w:t>18.7.2014</w:t>
            </w:r>
          </w:p>
        </w:tc>
      </w:tr>
      <w:tr w:rsidR="00413CB7" w:rsidRPr="00413CB7" w14:paraId="66B4F6D0" w14:textId="77777777" w:rsidTr="005B36B0">
        <w:trPr>
          <w:trHeight w:val="20"/>
        </w:trPr>
        <w:tc>
          <w:tcPr>
            <w:tcW w:w="1756" w:type="pct"/>
            <w:noWrap/>
            <w:hideMark/>
          </w:tcPr>
          <w:p w14:paraId="575D5114" w14:textId="77777777" w:rsidR="00413CB7" w:rsidRPr="00413CB7" w:rsidRDefault="00413CB7" w:rsidP="00413CB7">
            <w:pPr>
              <w:spacing w:after="0"/>
              <w:jc w:val="left"/>
              <w:rPr>
                <w:szCs w:val="20"/>
              </w:rPr>
            </w:pPr>
            <w:r w:rsidRPr="00413CB7">
              <w:rPr>
                <w:szCs w:val="20"/>
              </w:rPr>
              <w:t xml:space="preserve">Pik A Pie Café </w:t>
            </w:r>
          </w:p>
        </w:tc>
        <w:tc>
          <w:tcPr>
            <w:tcW w:w="1597" w:type="pct"/>
            <w:noWrap/>
            <w:hideMark/>
          </w:tcPr>
          <w:p w14:paraId="31FC565E" w14:textId="77777777" w:rsidR="00413CB7" w:rsidRPr="00413CB7" w:rsidRDefault="00413CB7" w:rsidP="00413CB7">
            <w:pPr>
              <w:spacing w:after="0"/>
              <w:ind w:left="113"/>
              <w:jc w:val="left"/>
              <w:rPr>
                <w:szCs w:val="20"/>
              </w:rPr>
            </w:pPr>
            <w:r w:rsidRPr="00413CB7">
              <w:rPr>
                <w:szCs w:val="20"/>
              </w:rPr>
              <w:t>MEADOWS, SA 5201</w:t>
            </w:r>
          </w:p>
        </w:tc>
        <w:tc>
          <w:tcPr>
            <w:tcW w:w="424" w:type="pct"/>
            <w:noWrap/>
            <w:hideMark/>
          </w:tcPr>
          <w:p w14:paraId="388A0F6B" w14:textId="77777777" w:rsidR="00413CB7" w:rsidRPr="00413CB7" w:rsidRDefault="00413CB7" w:rsidP="00413CB7">
            <w:pPr>
              <w:spacing w:after="0"/>
              <w:ind w:right="113"/>
              <w:jc w:val="right"/>
              <w:rPr>
                <w:szCs w:val="20"/>
              </w:rPr>
            </w:pPr>
            <w:r w:rsidRPr="00413CB7">
              <w:rPr>
                <w:szCs w:val="20"/>
              </w:rPr>
              <w:t>69.08</w:t>
            </w:r>
          </w:p>
        </w:tc>
        <w:tc>
          <w:tcPr>
            <w:tcW w:w="770" w:type="pct"/>
            <w:noWrap/>
            <w:hideMark/>
          </w:tcPr>
          <w:p w14:paraId="237E49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D0AE21" w14:textId="77777777" w:rsidR="00413CB7" w:rsidRPr="00413CB7" w:rsidRDefault="00413CB7" w:rsidP="00413CB7">
            <w:pPr>
              <w:spacing w:after="0"/>
              <w:jc w:val="right"/>
              <w:rPr>
                <w:szCs w:val="20"/>
              </w:rPr>
            </w:pPr>
            <w:r w:rsidRPr="00413CB7">
              <w:rPr>
                <w:szCs w:val="20"/>
              </w:rPr>
              <w:t>1.12.2014</w:t>
            </w:r>
          </w:p>
        </w:tc>
      </w:tr>
      <w:tr w:rsidR="00413CB7" w:rsidRPr="00413CB7" w14:paraId="7B361F3D" w14:textId="77777777" w:rsidTr="005B36B0">
        <w:trPr>
          <w:trHeight w:val="20"/>
        </w:trPr>
        <w:tc>
          <w:tcPr>
            <w:tcW w:w="1756" w:type="pct"/>
            <w:noWrap/>
            <w:hideMark/>
          </w:tcPr>
          <w:p w14:paraId="476D66B3" w14:textId="77777777" w:rsidR="00413CB7" w:rsidRPr="00413CB7" w:rsidRDefault="00413CB7" w:rsidP="00413CB7">
            <w:pPr>
              <w:spacing w:after="0"/>
              <w:jc w:val="left"/>
              <w:rPr>
                <w:szCs w:val="20"/>
              </w:rPr>
            </w:pPr>
            <w:r w:rsidRPr="00413CB7">
              <w:rPr>
                <w:szCs w:val="20"/>
              </w:rPr>
              <w:t>Piper Alderman Management P/L Atf</w:t>
            </w:r>
          </w:p>
        </w:tc>
        <w:tc>
          <w:tcPr>
            <w:tcW w:w="1597" w:type="pct"/>
            <w:noWrap/>
            <w:hideMark/>
          </w:tcPr>
          <w:p w14:paraId="4B09B266" w14:textId="77777777" w:rsidR="00413CB7" w:rsidRPr="00413CB7" w:rsidRDefault="00413CB7" w:rsidP="00413CB7">
            <w:pPr>
              <w:spacing w:after="0"/>
              <w:ind w:left="113"/>
              <w:jc w:val="left"/>
              <w:rPr>
                <w:szCs w:val="20"/>
              </w:rPr>
            </w:pPr>
            <w:r w:rsidRPr="00413CB7">
              <w:rPr>
                <w:szCs w:val="20"/>
              </w:rPr>
              <w:t>ADELAIDE, SA 5001</w:t>
            </w:r>
          </w:p>
        </w:tc>
        <w:tc>
          <w:tcPr>
            <w:tcW w:w="424" w:type="pct"/>
            <w:noWrap/>
            <w:hideMark/>
          </w:tcPr>
          <w:p w14:paraId="4E0DD6EF" w14:textId="77777777" w:rsidR="00413CB7" w:rsidRPr="00413CB7" w:rsidRDefault="00413CB7" w:rsidP="00413CB7">
            <w:pPr>
              <w:spacing w:after="0"/>
              <w:ind w:right="113"/>
              <w:jc w:val="right"/>
              <w:rPr>
                <w:szCs w:val="20"/>
              </w:rPr>
            </w:pPr>
            <w:r w:rsidRPr="00413CB7">
              <w:rPr>
                <w:szCs w:val="20"/>
              </w:rPr>
              <w:t>59.09</w:t>
            </w:r>
          </w:p>
        </w:tc>
        <w:tc>
          <w:tcPr>
            <w:tcW w:w="770" w:type="pct"/>
            <w:noWrap/>
            <w:hideMark/>
          </w:tcPr>
          <w:p w14:paraId="03FB6D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A5EB06" w14:textId="77777777" w:rsidR="00413CB7" w:rsidRPr="00413CB7" w:rsidRDefault="00413CB7" w:rsidP="00413CB7">
            <w:pPr>
              <w:spacing w:after="0"/>
              <w:jc w:val="right"/>
              <w:rPr>
                <w:szCs w:val="20"/>
              </w:rPr>
            </w:pPr>
            <w:r w:rsidRPr="00413CB7">
              <w:rPr>
                <w:szCs w:val="20"/>
              </w:rPr>
              <w:t>13.4.2013</w:t>
            </w:r>
          </w:p>
        </w:tc>
      </w:tr>
      <w:tr w:rsidR="00413CB7" w:rsidRPr="00413CB7" w14:paraId="3EC83791" w14:textId="77777777" w:rsidTr="005B36B0">
        <w:trPr>
          <w:trHeight w:val="20"/>
        </w:trPr>
        <w:tc>
          <w:tcPr>
            <w:tcW w:w="1756" w:type="pct"/>
            <w:noWrap/>
            <w:hideMark/>
          </w:tcPr>
          <w:p w14:paraId="66597419" w14:textId="77777777" w:rsidR="00413CB7" w:rsidRPr="00413CB7" w:rsidRDefault="00413CB7" w:rsidP="00413CB7">
            <w:pPr>
              <w:spacing w:after="0"/>
              <w:jc w:val="left"/>
              <w:rPr>
                <w:szCs w:val="20"/>
              </w:rPr>
            </w:pPr>
            <w:r w:rsidRPr="00413CB7">
              <w:rPr>
                <w:szCs w:val="20"/>
              </w:rPr>
              <w:t xml:space="preserve">Pizza Capri Cafe </w:t>
            </w:r>
          </w:p>
        </w:tc>
        <w:tc>
          <w:tcPr>
            <w:tcW w:w="1597" w:type="pct"/>
            <w:noWrap/>
            <w:hideMark/>
          </w:tcPr>
          <w:p w14:paraId="10C7D68D" w14:textId="77777777" w:rsidR="00413CB7" w:rsidRPr="00413CB7" w:rsidRDefault="00413CB7" w:rsidP="00413CB7">
            <w:pPr>
              <w:spacing w:after="0"/>
              <w:ind w:left="113"/>
              <w:jc w:val="left"/>
              <w:rPr>
                <w:szCs w:val="20"/>
              </w:rPr>
            </w:pPr>
            <w:r w:rsidRPr="00413CB7">
              <w:rPr>
                <w:szCs w:val="20"/>
              </w:rPr>
              <w:t>SALISBURY PLAIN, SA 5109</w:t>
            </w:r>
          </w:p>
        </w:tc>
        <w:tc>
          <w:tcPr>
            <w:tcW w:w="424" w:type="pct"/>
            <w:noWrap/>
            <w:hideMark/>
          </w:tcPr>
          <w:p w14:paraId="5D7E8F2D" w14:textId="77777777" w:rsidR="00413CB7" w:rsidRPr="00413CB7" w:rsidRDefault="00413CB7" w:rsidP="00413CB7">
            <w:pPr>
              <w:spacing w:after="0"/>
              <w:ind w:right="113"/>
              <w:jc w:val="right"/>
              <w:rPr>
                <w:szCs w:val="20"/>
              </w:rPr>
            </w:pPr>
            <w:r w:rsidRPr="00413CB7">
              <w:rPr>
                <w:szCs w:val="20"/>
              </w:rPr>
              <w:t>87.03</w:t>
            </w:r>
          </w:p>
        </w:tc>
        <w:tc>
          <w:tcPr>
            <w:tcW w:w="770" w:type="pct"/>
            <w:noWrap/>
            <w:hideMark/>
          </w:tcPr>
          <w:p w14:paraId="5B4794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23718E" w14:textId="77777777" w:rsidR="00413CB7" w:rsidRPr="00413CB7" w:rsidRDefault="00413CB7" w:rsidP="00413CB7">
            <w:pPr>
              <w:spacing w:after="0"/>
              <w:jc w:val="right"/>
              <w:rPr>
                <w:szCs w:val="20"/>
              </w:rPr>
            </w:pPr>
            <w:r w:rsidRPr="00413CB7">
              <w:rPr>
                <w:szCs w:val="20"/>
              </w:rPr>
              <w:t>10.11.2014</w:t>
            </w:r>
          </w:p>
        </w:tc>
      </w:tr>
      <w:tr w:rsidR="00413CB7" w:rsidRPr="00413CB7" w14:paraId="159CB3BD" w14:textId="77777777" w:rsidTr="005B36B0">
        <w:trPr>
          <w:trHeight w:val="20"/>
        </w:trPr>
        <w:tc>
          <w:tcPr>
            <w:tcW w:w="1756" w:type="pct"/>
            <w:noWrap/>
            <w:hideMark/>
          </w:tcPr>
          <w:p w14:paraId="22088D7E" w14:textId="77777777" w:rsidR="00413CB7" w:rsidRPr="00413CB7" w:rsidRDefault="00413CB7" w:rsidP="00413CB7">
            <w:pPr>
              <w:spacing w:after="0"/>
              <w:jc w:val="left"/>
              <w:rPr>
                <w:szCs w:val="20"/>
              </w:rPr>
            </w:pPr>
            <w:r w:rsidRPr="00413CB7">
              <w:rPr>
                <w:szCs w:val="20"/>
              </w:rPr>
              <w:t>Plenty For All</w:t>
            </w:r>
          </w:p>
        </w:tc>
        <w:tc>
          <w:tcPr>
            <w:tcW w:w="1597" w:type="pct"/>
            <w:noWrap/>
            <w:hideMark/>
          </w:tcPr>
          <w:p w14:paraId="3D28F01E"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6908477" w14:textId="77777777" w:rsidR="00413CB7" w:rsidRPr="00413CB7" w:rsidRDefault="00413CB7" w:rsidP="00413CB7">
            <w:pPr>
              <w:spacing w:after="0"/>
              <w:ind w:right="113"/>
              <w:jc w:val="right"/>
              <w:rPr>
                <w:szCs w:val="20"/>
              </w:rPr>
            </w:pPr>
            <w:r w:rsidRPr="00413CB7">
              <w:rPr>
                <w:szCs w:val="20"/>
              </w:rPr>
              <w:t>1 002.73</w:t>
            </w:r>
          </w:p>
        </w:tc>
        <w:tc>
          <w:tcPr>
            <w:tcW w:w="770" w:type="pct"/>
            <w:noWrap/>
            <w:hideMark/>
          </w:tcPr>
          <w:p w14:paraId="5136B3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98DE80" w14:textId="77777777" w:rsidR="00413CB7" w:rsidRPr="00413CB7" w:rsidRDefault="00413CB7" w:rsidP="00413CB7">
            <w:pPr>
              <w:spacing w:after="0"/>
              <w:jc w:val="right"/>
              <w:rPr>
                <w:szCs w:val="20"/>
              </w:rPr>
            </w:pPr>
            <w:r w:rsidRPr="00413CB7">
              <w:rPr>
                <w:szCs w:val="20"/>
              </w:rPr>
              <w:t>20.3.2013</w:t>
            </w:r>
          </w:p>
        </w:tc>
      </w:tr>
      <w:tr w:rsidR="00413CB7" w:rsidRPr="00413CB7" w14:paraId="1ACFC9DD" w14:textId="77777777" w:rsidTr="005B36B0">
        <w:trPr>
          <w:trHeight w:val="20"/>
        </w:trPr>
        <w:tc>
          <w:tcPr>
            <w:tcW w:w="1756" w:type="pct"/>
            <w:noWrap/>
            <w:hideMark/>
          </w:tcPr>
          <w:p w14:paraId="37A807F7" w14:textId="77777777" w:rsidR="00413CB7" w:rsidRPr="00413CB7" w:rsidRDefault="00413CB7" w:rsidP="00413CB7">
            <w:pPr>
              <w:spacing w:after="0"/>
              <w:jc w:val="left"/>
              <w:rPr>
                <w:szCs w:val="20"/>
              </w:rPr>
            </w:pPr>
            <w:r w:rsidRPr="00413CB7">
              <w:rPr>
                <w:szCs w:val="20"/>
              </w:rPr>
              <w:t>Poi Leung</w:t>
            </w:r>
          </w:p>
        </w:tc>
        <w:tc>
          <w:tcPr>
            <w:tcW w:w="1597" w:type="pct"/>
            <w:noWrap/>
            <w:hideMark/>
          </w:tcPr>
          <w:p w14:paraId="4446724F"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5D9C29E6" w14:textId="77777777" w:rsidR="00413CB7" w:rsidRPr="00413CB7" w:rsidRDefault="00413CB7" w:rsidP="00413CB7">
            <w:pPr>
              <w:spacing w:after="0"/>
              <w:ind w:right="113"/>
              <w:jc w:val="right"/>
              <w:rPr>
                <w:szCs w:val="20"/>
              </w:rPr>
            </w:pPr>
            <w:r w:rsidRPr="00413CB7">
              <w:rPr>
                <w:szCs w:val="20"/>
              </w:rPr>
              <w:t>30.06</w:t>
            </w:r>
          </w:p>
        </w:tc>
        <w:tc>
          <w:tcPr>
            <w:tcW w:w="770" w:type="pct"/>
            <w:noWrap/>
            <w:hideMark/>
          </w:tcPr>
          <w:p w14:paraId="4B0037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5610CF" w14:textId="77777777" w:rsidR="00413CB7" w:rsidRPr="00413CB7" w:rsidRDefault="00413CB7" w:rsidP="00413CB7">
            <w:pPr>
              <w:spacing w:after="0"/>
              <w:jc w:val="right"/>
              <w:rPr>
                <w:szCs w:val="20"/>
              </w:rPr>
            </w:pPr>
            <w:r w:rsidRPr="00413CB7">
              <w:rPr>
                <w:szCs w:val="20"/>
              </w:rPr>
              <w:t>23.4.2013</w:t>
            </w:r>
          </w:p>
        </w:tc>
      </w:tr>
      <w:tr w:rsidR="00413CB7" w:rsidRPr="00413CB7" w14:paraId="0F8CD764" w14:textId="77777777" w:rsidTr="005B36B0">
        <w:trPr>
          <w:trHeight w:val="20"/>
        </w:trPr>
        <w:tc>
          <w:tcPr>
            <w:tcW w:w="1756" w:type="pct"/>
            <w:noWrap/>
            <w:hideMark/>
          </w:tcPr>
          <w:p w14:paraId="307FF602" w14:textId="77777777" w:rsidR="00413CB7" w:rsidRPr="00413CB7" w:rsidRDefault="00413CB7" w:rsidP="00413CB7">
            <w:pPr>
              <w:spacing w:after="0"/>
              <w:jc w:val="left"/>
              <w:rPr>
                <w:szCs w:val="20"/>
              </w:rPr>
            </w:pPr>
            <w:r w:rsidRPr="00413CB7">
              <w:rPr>
                <w:szCs w:val="20"/>
              </w:rPr>
              <w:lastRenderedPageBreak/>
              <w:t>Polina Messack</w:t>
            </w:r>
          </w:p>
        </w:tc>
        <w:tc>
          <w:tcPr>
            <w:tcW w:w="1597" w:type="pct"/>
            <w:noWrap/>
            <w:hideMark/>
          </w:tcPr>
          <w:p w14:paraId="380D7295"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76F19F62" w14:textId="77777777" w:rsidR="00413CB7" w:rsidRPr="00413CB7" w:rsidRDefault="00413CB7" w:rsidP="00413CB7">
            <w:pPr>
              <w:spacing w:after="0"/>
              <w:ind w:right="113"/>
              <w:jc w:val="right"/>
              <w:rPr>
                <w:szCs w:val="20"/>
              </w:rPr>
            </w:pPr>
            <w:r w:rsidRPr="00413CB7">
              <w:rPr>
                <w:szCs w:val="20"/>
              </w:rPr>
              <w:t>112.56</w:t>
            </w:r>
          </w:p>
        </w:tc>
        <w:tc>
          <w:tcPr>
            <w:tcW w:w="770" w:type="pct"/>
            <w:noWrap/>
            <w:hideMark/>
          </w:tcPr>
          <w:p w14:paraId="2E7C69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F9E9D7" w14:textId="77777777" w:rsidR="00413CB7" w:rsidRPr="00413CB7" w:rsidRDefault="00413CB7" w:rsidP="00413CB7">
            <w:pPr>
              <w:spacing w:after="0"/>
              <w:jc w:val="right"/>
              <w:rPr>
                <w:szCs w:val="20"/>
              </w:rPr>
            </w:pPr>
            <w:r w:rsidRPr="00413CB7">
              <w:rPr>
                <w:szCs w:val="20"/>
              </w:rPr>
              <w:t>8.5.2014</w:t>
            </w:r>
          </w:p>
        </w:tc>
      </w:tr>
      <w:tr w:rsidR="00413CB7" w:rsidRPr="00413CB7" w14:paraId="170888C3" w14:textId="77777777" w:rsidTr="005B36B0">
        <w:trPr>
          <w:trHeight w:val="20"/>
        </w:trPr>
        <w:tc>
          <w:tcPr>
            <w:tcW w:w="1756" w:type="pct"/>
            <w:noWrap/>
            <w:hideMark/>
          </w:tcPr>
          <w:p w14:paraId="292FDB97" w14:textId="77777777" w:rsidR="00413CB7" w:rsidRPr="00413CB7" w:rsidRDefault="00413CB7" w:rsidP="00413CB7">
            <w:pPr>
              <w:spacing w:after="0"/>
              <w:jc w:val="left"/>
              <w:rPr>
                <w:szCs w:val="20"/>
              </w:rPr>
            </w:pPr>
            <w:r w:rsidRPr="00413CB7">
              <w:rPr>
                <w:szCs w:val="20"/>
              </w:rPr>
              <w:t>Poppie Spurling</w:t>
            </w:r>
          </w:p>
        </w:tc>
        <w:tc>
          <w:tcPr>
            <w:tcW w:w="1597" w:type="pct"/>
            <w:noWrap/>
            <w:hideMark/>
          </w:tcPr>
          <w:p w14:paraId="2C07F58A"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48638620" w14:textId="77777777" w:rsidR="00413CB7" w:rsidRPr="00413CB7" w:rsidRDefault="00413CB7" w:rsidP="00413CB7">
            <w:pPr>
              <w:spacing w:after="0"/>
              <w:ind w:right="113"/>
              <w:jc w:val="right"/>
              <w:rPr>
                <w:szCs w:val="20"/>
              </w:rPr>
            </w:pPr>
            <w:r w:rsidRPr="00413CB7">
              <w:rPr>
                <w:szCs w:val="20"/>
              </w:rPr>
              <w:t>59.84</w:t>
            </w:r>
          </w:p>
        </w:tc>
        <w:tc>
          <w:tcPr>
            <w:tcW w:w="770" w:type="pct"/>
            <w:noWrap/>
            <w:hideMark/>
          </w:tcPr>
          <w:p w14:paraId="2D1D4F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6E3588" w14:textId="77777777" w:rsidR="00413CB7" w:rsidRPr="00413CB7" w:rsidRDefault="00413CB7" w:rsidP="00413CB7">
            <w:pPr>
              <w:spacing w:after="0"/>
              <w:jc w:val="right"/>
              <w:rPr>
                <w:szCs w:val="20"/>
              </w:rPr>
            </w:pPr>
            <w:r w:rsidRPr="00413CB7">
              <w:rPr>
                <w:szCs w:val="20"/>
              </w:rPr>
              <w:t>10.6.2014</w:t>
            </w:r>
          </w:p>
        </w:tc>
      </w:tr>
      <w:tr w:rsidR="00413CB7" w:rsidRPr="00413CB7" w14:paraId="5BE473EF" w14:textId="77777777" w:rsidTr="005B36B0">
        <w:trPr>
          <w:trHeight w:val="20"/>
        </w:trPr>
        <w:tc>
          <w:tcPr>
            <w:tcW w:w="1756" w:type="pct"/>
            <w:noWrap/>
            <w:hideMark/>
          </w:tcPr>
          <w:p w14:paraId="3D7358F6" w14:textId="77777777" w:rsidR="00413CB7" w:rsidRPr="00413CB7" w:rsidRDefault="00413CB7" w:rsidP="00413CB7">
            <w:pPr>
              <w:spacing w:after="0"/>
              <w:jc w:val="left"/>
              <w:rPr>
                <w:szCs w:val="20"/>
              </w:rPr>
            </w:pPr>
            <w:r w:rsidRPr="00413CB7">
              <w:rPr>
                <w:szCs w:val="20"/>
              </w:rPr>
              <w:t>Poppy Harvy</w:t>
            </w:r>
          </w:p>
        </w:tc>
        <w:tc>
          <w:tcPr>
            <w:tcW w:w="1597" w:type="pct"/>
            <w:noWrap/>
            <w:hideMark/>
          </w:tcPr>
          <w:p w14:paraId="0D28B115"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6D1E32B1" w14:textId="77777777" w:rsidR="00413CB7" w:rsidRPr="00413CB7" w:rsidRDefault="00413CB7" w:rsidP="00413CB7">
            <w:pPr>
              <w:spacing w:after="0"/>
              <w:ind w:right="113"/>
              <w:jc w:val="right"/>
              <w:rPr>
                <w:szCs w:val="20"/>
              </w:rPr>
            </w:pPr>
            <w:r w:rsidRPr="00413CB7">
              <w:rPr>
                <w:szCs w:val="20"/>
              </w:rPr>
              <w:t>810.00</w:t>
            </w:r>
          </w:p>
        </w:tc>
        <w:tc>
          <w:tcPr>
            <w:tcW w:w="770" w:type="pct"/>
            <w:noWrap/>
            <w:hideMark/>
          </w:tcPr>
          <w:p w14:paraId="3A8B95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FCE4DB" w14:textId="77777777" w:rsidR="00413CB7" w:rsidRPr="00413CB7" w:rsidRDefault="00413CB7" w:rsidP="00413CB7">
            <w:pPr>
              <w:spacing w:after="0"/>
              <w:jc w:val="right"/>
              <w:rPr>
                <w:szCs w:val="20"/>
              </w:rPr>
            </w:pPr>
            <w:r w:rsidRPr="00413CB7">
              <w:rPr>
                <w:szCs w:val="20"/>
              </w:rPr>
              <w:t>26.5.2014</w:t>
            </w:r>
          </w:p>
        </w:tc>
      </w:tr>
      <w:tr w:rsidR="00413CB7" w:rsidRPr="00413CB7" w14:paraId="35434151" w14:textId="77777777" w:rsidTr="005B36B0">
        <w:trPr>
          <w:trHeight w:val="20"/>
        </w:trPr>
        <w:tc>
          <w:tcPr>
            <w:tcW w:w="1756" w:type="pct"/>
            <w:noWrap/>
            <w:hideMark/>
          </w:tcPr>
          <w:p w14:paraId="66407183" w14:textId="77777777" w:rsidR="00413CB7" w:rsidRPr="00413CB7" w:rsidRDefault="00413CB7" w:rsidP="00413CB7">
            <w:pPr>
              <w:spacing w:after="0"/>
              <w:jc w:val="left"/>
              <w:rPr>
                <w:szCs w:val="20"/>
              </w:rPr>
            </w:pPr>
            <w:r w:rsidRPr="00413CB7">
              <w:rPr>
                <w:szCs w:val="20"/>
              </w:rPr>
              <w:t xml:space="preserve">Port Pirie Lifestyle Village </w:t>
            </w:r>
          </w:p>
        </w:tc>
        <w:tc>
          <w:tcPr>
            <w:tcW w:w="1597" w:type="pct"/>
            <w:noWrap/>
            <w:hideMark/>
          </w:tcPr>
          <w:p w14:paraId="514F98B0" w14:textId="77777777"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14:paraId="75A17991" w14:textId="77777777" w:rsidR="00413CB7" w:rsidRPr="00413CB7" w:rsidRDefault="00413CB7" w:rsidP="00413CB7">
            <w:pPr>
              <w:spacing w:after="0"/>
              <w:ind w:right="113"/>
              <w:jc w:val="right"/>
              <w:rPr>
                <w:szCs w:val="20"/>
              </w:rPr>
            </w:pPr>
            <w:r w:rsidRPr="00413CB7">
              <w:rPr>
                <w:szCs w:val="20"/>
              </w:rPr>
              <w:t>106.25</w:t>
            </w:r>
          </w:p>
        </w:tc>
        <w:tc>
          <w:tcPr>
            <w:tcW w:w="770" w:type="pct"/>
            <w:noWrap/>
            <w:hideMark/>
          </w:tcPr>
          <w:p w14:paraId="4EC1A3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AAD1E5" w14:textId="77777777" w:rsidR="00413CB7" w:rsidRPr="00413CB7" w:rsidRDefault="00413CB7" w:rsidP="00413CB7">
            <w:pPr>
              <w:spacing w:after="0"/>
              <w:jc w:val="right"/>
              <w:rPr>
                <w:szCs w:val="20"/>
              </w:rPr>
            </w:pPr>
            <w:r w:rsidRPr="00413CB7">
              <w:rPr>
                <w:szCs w:val="20"/>
              </w:rPr>
              <w:t>21.10.2014</w:t>
            </w:r>
          </w:p>
        </w:tc>
      </w:tr>
      <w:tr w:rsidR="00413CB7" w:rsidRPr="00413CB7" w14:paraId="40235C18" w14:textId="77777777" w:rsidTr="005B36B0">
        <w:trPr>
          <w:trHeight w:val="20"/>
        </w:trPr>
        <w:tc>
          <w:tcPr>
            <w:tcW w:w="1756" w:type="pct"/>
            <w:noWrap/>
            <w:hideMark/>
          </w:tcPr>
          <w:p w14:paraId="702D9577" w14:textId="77777777" w:rsidR="00413CB7" w:rsidRPr="00413CB7" w:rsidRDefault="00413CB7" w:rsidP="00413CB7">
            <w:pPr>
              <w:spacing w:after="0"/>
              <w:jc w:val="left"/>
              <w:rPr>
                <w:szCs w:val="20"/>
              </w:rPr>
            </w:pPr>
            <w:r w:rsidRPr="00413CB7">
              <w:rPr>
                <w:szCs w:val="20"/>
              </w:rPr>
              <w:t xml:space="preserve">Port Pirie Regional Council </w:t>
            </w:r>
          </w:p>
        </w:tc>
        <w:tc>
          <w:tcPr>
            <w:tcW w:w="1597" w:type="pct"/>
            <w:noWrap/>
            <w:hideMark/>
          </w:tcPr>
          <w:p w14:paraId="1FCBFCA7" w14:textId="77777777" w:rsidR="00413CB7" w:rsidRPr="00413CB7" w:rsidRDefault="00413CB7" w:rsidP="00413CB7">
            <w:pPr>
              <w:spacing w:after="0"/>
              <w:ind w:left="113"/>
              <w:jc w:val="left"/>
              <w:rPr>
                <w:szCs w:val="20"/>
              </w:rPr>
            </w:pPr>
            <w:r w:rsidRPr="00413CB7">
              <w:rPr>
                <w:szCs w:val="20"/>
              </w:rPr>
              <w:t>SOLOMONTOWN, SA 5540</w:t>
            </w:r>
          </w:p>
        </w:tc>
        <w:tc>
          <w:tcPr>
            <w:tcW w:w="424" w:type="pct"/>
            <w:noWrap/>
            <w:hideMark/>
          </w:tcPr>
          <w:p w14:paraId="6FA86769" w14:textId="77777777" w:rsidR="00413CB7" w:rsidRPr="00413CB7" w:rsidRDefault="00413CB7" w:rsidP="00413CB7">
            <w:pPr>
              <w:spacing w:after="0"/>
              <w:ind w:right="113"/>
              <w:jc w:val="right"/>
              <w:rPr>
                <w:szCs w:val="20"/>
              </w:rPr>
            </w:pPr>
            <w:r w:rsidRPr="00413CB7">
              <w:rPr>
                <w:szCs w:val="20"/>
              </w:rPr>
              <w:t>12.07</w:t>
            </w:r>
          </w:p>
        </w:tc>
        <w:tc>
          <w:tcPr>
            <w:tcW w:w="770" w:type="pct"/>
            <w:noWrap/>
            <w:hideMark/>
          </w:tcPr>
          <w:p w14:paraId="2A9411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779888" w14:textId="77777777" w:rsidR="00413CB7" w:rsidRPr="00413CB7" w:rsidRDefault="00413CB7" w:rsidP="00413CB7">
            <w:pPr>
              <w:spacing w:after="0"/>
              <w:jc w:val="right"/>
              <w:rPr>
                <w:szCs w:val="20"/>
              </w:rPr>
            </w:pPr>
            <w:r w:rsidRPr="00413CB7">
              <w:rPr>
                <w:szCs w:val="20"/>
              </w:rPr>
              <w:t>28.8.2014</w:t>
            </w:r>
          </w:p>
        </w:tc>
      </w:tr>
      <w:tr w:rsidR="00413CB7" w:rsidRPr="00413CB7" w14:paraId="2EE1F390" w14:textId="77777777" w:rsidTr="005B36B0">
        <w:trPr>
          <w:trHeight w:val="20"/>
        </w:trPr>
        <w:tc>
          <w:tcPr>
            <w:tcW w:w="1756" w:type="pct"/>
            <w:noWrap/>
            <w:hideMark/>
          </w:tcPr>
          <w:p w14:paraId="2790D186" w14:textId="77777777" w:rsidR="00413CB7" w:rsidRPr="00413CB7" w:rsidRDefault="00413CB7" w:rsidP="00413CB7">
            <w:pPr>
              <w:spacing w:after="0"/>
              <w:jc w:val="left"/>
              <w:rPr>
                <w:szCs w:val="20"/>
              </w:rPr>
            </w:pPr>
            <w:r w:rsidRPr="00413CB7">
              <w:rPr>
                <w:szCs w:val="20"/>
              </w:rPr>
              <w:t>Possible Diessa</w:t>
            </w:r>
          </w:p>
        </w:tc>
        <w:tc>
          <w:tcPr>
            <w:tcW w:w="1597" w:type="pct"/>
            <w:noWrap/>
            <w:hideMark/>
          </w:tcPr>
          <w:p w14:paraId="79C2BC1F"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3EB7E52D" w14:textId="77777777" w:rsidR="00413CB7" w:rsidRPr="00413CB7" w:rsidRDefault="00413CB7" w:rsidP="00413CB7">
            <w:pPr>
              <w:spacing w:after="0"/>
              <w:ind w:right="113"/>
              <w:jc w:val="right"/>
              <w:rPr>
                <w:szCs w:val="20"/>
              </w:rPr>
            </w:pPr>
            <w:r w:rsidRPr="00413CB7">
              <w:rPr>
                <w:szCs w:val="20"/>
              </w:rPr>
              <w:t>12.11</w:t>
            </w:r>
          </w:p>
        </w:tc>
        <w:tc>
          <w:tcPr>
            <w:tcW w:w="770" w:type="pct"/>
            <w:noWrap/>
            <w:hideMark/>
          </w:tcPr>
          <w:p w14:paraId="2FDFC93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36081C" w14:textId="77777777" w:rsidR="00413CB7" w:rsidRPr="00413CB7" w:rsidRDefault="00413CB7" w:rsidP="00413CB7">
            <w:pPr>
              <w:spacing w:after="0"/>
              <w:jc w:val="right"/>
              <w:rPr>
                <w:szCs w:val="20"/>
              </w:rPr>
            </w:pPr>
            <w:r w:rsidRPr="00413CB7">
              <w:rPr>
                <w:szCs w:val="20"/>
              </w:rPr>
              <w:t>5.6.2013</w:t>
            </w:r>
          </w:p>
        </w:tc>
      </w:tr>
      <w:tr w:rsidR="00413CB7" w:rsidRPr="00413CB7" w14:paraId="79C87F56" w14:textId="77777777" w:rsidTr="005B36B0">
        <w:trPr>
          <w:trHeight w:val="20"/>
        </w:trPr>
        <w:tc>
          <w:tcPr>
            <w:tcW w:w="1756" w:type="pct"/>
            <w:noWrap/>
            <w:hideMark/>
          </w:tcPr>
          <w:p w14:paraId="2D49A98A" w14:textId="77777777" w:rsidR="00413CB7" w:rsidRPr="00413CB7" w:rsidRDefault="00413CB7" w:rsidP="00413CB7">
            <w:pPr>
              <w:spacing w:after="0"/>
              <w:jc w:val="left"/>
              <w:rPr>
                <w:szCs w:val="20"/>
              </w:rPr>
            </w:pPr>
            <w:r w:rsidRPr="00413CB7">
              <w:rPr>
                <w:szCs w:val="20"/>
              </w:rPr>
              <w:t>Potger Nominees P L K Potger</w:t>
            </w:r>
          </w:p>
        </w:tc>
        <w:tc>
          <w:tcPr>
            <w:tcW w:w="1597" w:type="pct"/>
            <w:noWrap/>
            <w:hideMark/>
          </w:tcPr>
          <w:p w14:paraId="7DF9DEE2"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75E87670" w14:textId="77777777" w:rsidR="00413CB7" w:rsidRPr="00413CB7" w:rsidRDefault="00413CB7" w:rsidP="00413CB7">
            <w:pPr>
              <w:spacing w:after="0"/>
              <w:ind w:right="113"/>
              <w:jc w:val="right"/>
              <w:rPr>
                <w:szCs w:val="20"/>
              </w:rPr>
            </w:pPr>
            <w:r w:rsidRPr="00413CB7">
              <w:rPr>
                <w:szCs w:val="20"/>
              </w:rPr>
              <w:t>19.47</w:t>
            </w:r>
          </w:p>
        </w:tc>
        <w:tc>
          <w:tcPr>
            <w:tcW w:w="770" w:type="pct"/>
            <w:noWrap/>
            <w:hideMark/>
          </w:tcPr>
          <w:p w14:paraId="7214AE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673E29" w14:textId="77777777" w:rsidR="00413CB7" w:rsidRPr="00413CB7" w:rsidRDefault="00413CB7" w:rsidP="00413CB7">
            <w:pPr>
              <w:spacing w:after="0"/>
              <w:jc w:val="right"/>
              <w:rPr>
                <w:szCs w:val="20"/>
              </w:rPr>
            </w:pPr>
            <w:r w:rsidRPr="00413CB7">
              <w:rPr>
                <w:szCs w:val="20"/>
              </w:rPr>
              <w:t>24.5.2013</w:t>
            </w:r>
          </w:p>
        </w:tc>
      </w:tr>
      <w:tr w:rsidR="00413CB7" w:rsidRPr="00413CB7" w14:paraId="31586239" w14:textId="77777777" w:rsidTr="005B36B0">
        <w:trPr>
          <w:trHeight w:val="20"/>
        </w:trPr>
        <w:tc>
          <w:tcPr>
            <w:tcW w:w="1756" w:type="pct"/>
            <w:noWrap/>
            <w:hideMark/>
          </w:tcPr>
          <w:p w14:paraId="1BC9FB48" w14:textId="77777777" w:rsidR="00413CB7" w:rsidRPr="00413CB7" w:rsidRDefault="00413CB7" w:rsidP="00413CB7">
            <w:pPr>
              <w:spacing w:after="0"/>
              <w:jc w:val="left"/>
              <w:rPr>
                <w:szCs w:val="20"/>
              </w:rPr>
            </w:pPr>
            <w:r w:rsidRPr="00413CB7">
              <w:rPr>
                <w:szCs w:val="20"/>
              </w:rPr>
              <w:t>Prakash Mistry</w:t>
            </w:r>
          </w:p>
        </w:tc>
        <w:tc>
          <w:tcPr>
            <w:tcW w:w="1597" w:type="pct"/>
            <w:noWrap/>
            <w:hideMark/>
          </w:tcPr>
          <w:p w14:paraId="2EB9C882"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284DE46A" w14:textId="77777777" w:rsidR="00413CB7" w:rsidRPr="00413CB7" w:rsidRDefault="00413CB7" w:rsidP="00413CB7">
            <w:pPr>
              <w:spacing w:after="0"/>
              <w:ind w:right="113"/>
              <w:jc w:val="right"/>
              <w:rPr>
                <w:szCs w:val="20"/>
              </w:rPr>
            </w:pPr>
            <w:r w:rsidRPr="00413CB7">
              <w:rPr>
                <w:szCs w:val="20"/>
              </w:rPr>
              <w:t>152.06</w:t>
            </w:r>
          </w:p>
        </w:tc>
        <w:tc>
          <w:tcPr>
            <w:tcW w:w="770" w:type="pct"/>
            <w:noWrap/>
            <w:hideMark/>
          </w:tcPr>
          <w:p w14:paraId="4F4091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16B631" w14:textId="77777777" w:rsidR="00413CB7" w:rsidRPr="00413CB7" w:rsidRDefault="00413CB7" w:rsidP="00413CB7">
            <w:pPr>
              <w:spacing w:after="0"/>
              <w:jc w:val="right"/>
              <w:rPr>
                <w:szCs w:val="20"/>
              </w:rPr>
            </w:pPr>
            <w:r w:rsidRPr="00413CB7">
              <w:rPr>
                <w:szCs w:val="20"/>
              </w:rPr>
              <w:t>4.2.2013</w:t>
            </w:r>
          </w:p>
        </w:tc>
      </w:tr>
      <w:tr w:rsidR="00413CB7" w:rsidRPr="00413CB7" w14:paraId="52DC7879" w14:textId="77777777" w:rsidTr="005B36B0">
        <w:trPr>
          <w:trHeight w:val="20"/>
        </w:trPr>
        <w:tc>
          <w:tcPr>
            <w:tcW w:w="1756" w:type="pct"/>
            <w:noWrap/>
            <w:hideMark/>
          </w:tcPr>
          <w:p w14:paraId="26BCF841" w14:textId="77777777" w:rsidR="00413CB7" w:rsidRPr="00413CB7" w:rsidRDefault="00413CB7" w:rsidP="00413CB7">
            <w:pPr>
              <w:spacing w:after="0"/>
              <w:jc w:val="left"/>
              <w:rPr>
                <w:szCs w:val="20"/>
              </w:rPr>
            </w:pPr>
            <w:r w:rsidRPr="00413CB7">
              <w:rPr>
                <w:szCs w:val="20"/>
              </w:rPr>
              <w:t>Prashanth Paspu</w:t>
            </w:r>
          </w:p>
        </w:tc>
        <w:tc>
          <w:tcPr>
            <w:tcW w:w="1597" w:type="pct"/>
            <w:noWrap/>
            <w:hideMark/>
          </w:tcPr>
          <w:p w14:paraId="3A8C9D65"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3F7F05FB" w14:textId="77777777" w:rsidR="00413CB7" w:rsidRPr="00413CB7" w:rsidRDefault="00413CB7" w:rsidP="00413CB7">
            <w:pPr>
              <w:spacing w:after="0"/>
              <w:ind w:right="113"/>
              <w:jc w:val="right"/>
              <w:rPr>
                <w:szCs w:val="20"/>
              </w:rPr>
            </w:pPr>
            <w:r w:rsidRPr="00413CB7">
              <w:rPr>
                <w:szCs w:val="20"/>
              </w:rPr>
              <w:t>77.34</w:t>
            </w:r>
          </w:p>
        </w:tc>
        <w:tc>
          <w:tcPr>
            <w:tcW w:w="770" w:type="pct"/>
            <w:noWrap/>
            <w:hideMark/>
          </w:tcPr>
          <w:p w14:paraId="071543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C3C800" w14:textId="77777777" w:rsidR="00413CB7" w:rsidRPr="00413CB7" w:rsidRDefault="00413CB7" w:rsidP="00413CB7">
            <w:pPr>
              <w:spacing w:after="0"/>
              <w:jc w:val="right"/>
              <w:rPr>
                <w:szCs w:val="20"/>
              </w:rPr>
            </w:pPr>
            <w:r w:rsidRPr="00413CB7">
              <w:rPr>
                <w:szCs w:val="20"/>
              </w:rPr>
              <w:t>19.8.2014</w:t>
            </w:r>
          </w:p>
        </w:tc>
      </w:tr>
      <w:tr w:rsidR="00413CB7" w:rsidRPr="00413CB7" w14:paraId="0AB1FCD4" w14:textId="77777777" w:rsidTr="005B36B0">
        <w:trPr>
          <w:trHeight w:val="20"/>
        </w:trPr>
        <w:tc>
          <w:tcPr>
            <w:tcW w:w="1756" w:type="pct"/>
            <w:noWrap/>
            <w:hideMark/>
          </w:tcPr>
          <w:p w14:paraId="6F0696F1" w14:textId="77777777" w:rsidR="00413CB7" w:rsidRPr="00413CB7" w:rsidRDefault="00413CB7" w:rsidP="00413CB7">
            <w:pPr>
              <w:spacing w:after="0"/>
              <w:jc w:val="left"/>
              <w:rPr>
                <w:szCs w:val="20"/>
              </w:rPr>
            </w:pPr>
            <w:r w:rsidRPr="00413CB7">
              <w:rPr>
                <w:szCs w:val="20"/>
              </w:rPr>
              <w:t>Preeti Vartak</w:t>
            </w:r>
          </w:p>
        </w:tc>
        <w:tc>
          <w:tcPr>
            <w:tcW w:w="1597" w:type="pct"/>
            <w:noWrap/>
            <w:hideMark/>
          </w:tcPr>
          <w:p w14:paraId="6AD98559"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35DD9374" w14:textId="77777777" w:rsidR="00413CB7" w:rsidRPr="00413CB7" w:rsidRDefault="00413CB7" w:rsidP="00413CB7">
            <w:pPr>
              <w:spacing w:after="0"/>
              <w:ind w:right="113"/>
              <w:jc w:val="right"/>
              <w:rPr>
                <w:szCs w:val="20"/>
              </w:rPr>
            </w:pPr>
            <w:r w:rsidRPr="00413CB7">
              <w:rPr>
                <w:szCs w:val="20"/>
              </w:rPr>
              <w:t>90.12</w:t>
            </w:r>
          </w:p>
        </w:tc>
        <w:tc>
          <w:tcPr>
            <w:tcW w:w="770" w:type="pct"/>
            <w:noWrap/>
            <w:hideMark/>
          </w:tcPr>
          <w:p w14:paraId="106EA7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10419E" w14:textId="77777777" w:rsidR="00413CB7" w:rsidRPr="00413CB7" w:rsidRDefault="00413CB7" w:rsidP="00413CB7">
            <w:pPr>
              <w:spacing w:after="0"/>
              <w:jc w:val="right"/>
              <w:rPr>
                <w:szCs w:val="20"/>
              </w:rPr>
            </w:pPr>
            <w:r w:rsidRPr="00413CB7">
              <w:rPr>
                <w:szCs w:val="20"/>
              </w:rPr>
              <w:t>8.1.2015</w:t>
            </w:r>
          </w:p>
        </w:tc>
      </w:tr>
      <w:tr w:rsidR="00413CB7" w:rsidRPr="00413CB7" w14:paraId="56E68FE8" w14:textId="77777777" w:rsidTr="005B36B0">
        <w:trPr>
          <w:trHeight w:val="20"/>
        </w:trPr>
        <w:tc>
          <w:tcPr>
            <w:tcW w:w="1756" w:type="pct"/>
            <w:noWrap/>
            <w:hideMark/>
          </w:tcPr>
          <w:p w14:paraId="693D0DDB" w14:textId="77777777" w:rsidR="00413CB7" w:rsidRPr="00413CB7" w:rsidRDefault="00413CB7" w:rsidP="00413CB7">
            <w:pPr>
              <w:spacing w:after="0"/>
              <w:jc w:val="left"/>
              <w:rPr>
                <w:szCs w:val="20"/>
              </w:rPr>
            </w:pPr>
            <w:r w:rsidRPr="00413CB7">
              <w:rPr>
                <w:szCs w:val="20"/>
              </w:rPr>
              <w:t>Prestian Tudo</w:t>
            </w:r>
          </w:p>
        </w:tc>
        <w:tc>
          <w:tcPr>
            <w:tcW w:w="1597" w:type="pct"/>
            <w:noWrap/>
            <w:hideMark/>
          </w:tcPr>
          <w:p w14:paraId="664984EF" w14:textId="77777777"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14:paraId="2D7DAE8D" w14:textId="77777777" w:rsidR="00413CB7" w:rsidRPr="00413CB7" w:rsidRDefault="00413CB7" w:rsidP="00413CB7">
            <w:pPr>
              <w:spacing w:after="0"/>
              <w:ind w:right="113"/>
              <w:jc w:val="right"/>
              <w:rPr>
                <w:szCs w:val="20"/>
              </w:rPr>
            </w:pPr>
            <w:r w:rsidRPr="00413CB7">
              <w:rPr>
                <w:szCs w:val="20"/>
              </w:rPr>
              <w:t>344.67</w:t>
            </w:r>
          </w:p>
        </w:tc>
        <w:tc>
          <w:tcPr>
            <w:tcW w:w="770" w:type="pct"/>
            <w:noWrap/>
            <w:hideMark/>
          </w:tcPr>
          <w:p w14:paraId="499E16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BF532C" w14:textId="77777777" w:rsidR="00413CB7" w:rsidRPr="00413CB7" w:rsidRDefault="00413CB7" w:rsidP="00413CB7">
            <w:pPr>
              <w:spacing w:after="0"/>
              <w:jc w:val="right"/>
              <w:rPr>
                <w:szCs w:val="20"/>
              </w:rPr>
            </w:pPr>
            <w:r w:rsidRPr="00413CB7">
              <w:rPr>
                <w:szCs w:val="20"/>
              </w:rPr>
              <w:t>15.7.2014</w:t>
            </w:r>
          </w:p>
        </w:tc>
      </w:tr>
      <w:tr w:rsidR="00413CB7" w:rsidRPr="00413CB7" w14:paraId="577D1DF9" w14:textId="77777777" w:rsidTr="005B36B0">
        <w:trPr>
          <w:trHeight w:val="20"/>
        </w:trPr>
        <w:tc>
          <w:tcPr>
            <w:tcW w:w="1756" w:type="pct"/>
            <w:noWrap/>
            <w:hideMark/>
          </w:tcPr>
          <w:p w14:paraId="662B97B6" w14:textId="77777777" w:rsidR="00413CB7" w:rsidRPr="00413CB7" w:rsidRDefault="00413CB7" w:rsidP="00413CB7">
            <w:pPr>
              <w:spacing w:after="0"/>
              <w:jc w:val="left"/>
              <w:rPr>
                <w:szCs w:val="20"/>
              </w:rPr>
            </w:pPr>
            <w:r w:rsidRPr="00413CB7">
              <w:rPr>
                <w:szCs w:val="20"/>
              </w:rPr>
              <w:t>Priceline Hindley Street</w:t>
            </w:r>
          </w:p>
        </w:tc>
        <w:tc>
          <w:tcPr>
            <w:tcW w:w="1597" w:type="pct"/>
            <w:noWrap/>
            <w:hideMark/>
          </w:tcPr>
          <w:p w14:paraId="3168188E"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0182C799" w14:textId="77777777" w:rsidR="00413CB7" w:rsidRPr="00413CB7" w:rsidRDefault="00413CB7" w:rsidP="00413CB7">
            <w:pPr>
              <w:spacing w:after="0"/>
              <w:ind w:right="113"/>
              <w:jc w:val="right"/>
              <w:rPr>
                <w:szCs w:val="20"/>
              </w:rPr>
            </w:pPr>
            <w:r w:rsidRPr="00413CB7">
              <w:rPr>
                <w:szCs w:val="20"/>
              </w:rPr>
              <w:t>8 736.11</w:t>
            </w:r>
          </w:p>
        </w:tc>
        <w:tc>
          <w:tcPr>
            <w:tcW w:w="770" w:type="pct"/>
            <w:noWrap/>
            <w:hideMark/>
          </w:tcPr>
          <w:p w14:paraId="112FDB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F34A7A" w14:textId="77777777" w:rsidR="00413CB7" w:rsidRPr="00413CB7" w:rsidRDefault="00413CB7" w:rsidP="00413CB7">
            <w:pPr>
              <w:spacing w:after="0"/>
              <w:jc w:val="right"/>
              <w:rPr>
                <w:szCs w:val="20"/>
              </w:rPr>
            </w:pPr>
            <w:r w:rsidRPr="00413CB7">
              <w:rPr>
                <w:szCs w:val="20"/>
              </w:rPr>
              <w:t>9.9.2013</w:t>
            </w:r>
          </w:p>
        </w:tc>
      </w:tr>
      <w:tr w:rsidR="00413CB7" w:rsidRPr="00413CB7" w14:paraId="655C36BA" w14:textId="77777777" w:rsidTr="005B36B0">
        <w:trPr>
          <w:trHeight w:val="20"/>
        </w:trPr>
        <w:tc>
          <w:tcPr>
            <w:tcW w:w="1756" w:type="pct"/>
            <w:noWrap/>
            <w:hideMark/>
          </w:tcPr>
          <w:p w14:paraId="75F3AE0C" w14:textId="77777777" w:rsidR="00413CB7" w:rsidRPr="00413CB7" w:rsidRDefault="00413CB7" w:rsidP="00413CB7">
            <w:pPr>
              <w:spacing w:after="0"/>
              <w:jc w:val="left"/>
              <w:rPr>
                <w:szCs w:val="20"/>
              </w:rPr>
            </w:pPr>
            <w:r w:rsidRPr="00413CB7">
              <w:rPr>
                <w:szCs w:val="20"/>
              </w:rPr>
              <w:t>Primelife Corp</w:t>
            </w:r>
          </w:p>
        </w:tc>
        <w:tc>
          <w:tcPr>
            <w:tcW w:w="1597" w:type="pct"/>
            <w:noWrap/>
            <w:hideMark/>
          </w:tcPr>
          <w:p w14:paraId="20690556"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77FE7B32"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8C92D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F26010" w14:textId="77777777" w:rsidR="00413CB7" w:rsidRPr="00413CB7" w:rsidRDefault="00413CB7" w:rsidP="00413CB7">
            <w:pPr>
              <w:spacing w:after="0"/>
              <w:jc w:val="right"/>
              <w:rPr>
                <w:szCs w:val="20"/>
              </w:rPr>
            </w:pPr>
            <w:r w:rsidRPr="00413CB7">
              <w:rPr>
                <w:szCs w:val="20"/>
              </w:rPr>
              <w:t>17.5.2013</w:t>
            </w:r>
          </w:p>
        </w:tc>
      </w:tr>
      <w:tr w:rsidR="00413CB7" w:rsidRPr="00413CB7" w14:paraId="0643FF21" w14:textId="77777777" w:rsidTr="005B36B0">
        <w:trPr>
          <w:trHeight w:val="20"/>
        </w:trPr>
        <w:tc>
          <w:tcPr>
            <w:tcW w:w="1756" w:type="pct"/>
            <w:noWrap/>
            <w:hideMark/>
          </w:tcPr>
          <w:p w14:paraId="1DAC7383" w14:textId="77777777" w:rsidR="00413CB7" w:rsidRPr="00413CB7" w:rsidRDefault="00413CB7" w:rsidP="00413CB7">
            <w:pPr>
              <w:spacing w:after="0"/>
              <w:jc w:val="left"/>
              <w:rPr>
                <w:szCs w:val="20"/>
              </w:rPr>
            </w:pPr>
            <w:r w:rsidRPr="00413CB7">
              <w:rPr>
                <w:szCs w:val="20"/>
              </w:rPr>
              <w:t xml:space="preserve">Prince Alfred College </w:t>
            </w:r>
          </w:p>
        </w:tc>
        <w:tc>
          <w:tcPr>
            <w:tcW w:w="1597" w:type="pct"/>
            <w:noWrap/>
            <w:hideMark/>
          </w:tcPr>
          <w:p w14:paraId="7BD81851" w14:textId="77777777"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14:paraId="2C29D051" w14:textId="77777777" w:rsidR="00413CB7" w:rsidRPr="00413CB7" w:rsidRDefault="00413CB7" w:rsidP="00413CB7">
            <w:pPr>
              <w:spacing w:after="0"/>
              <w:ind w:right="113"/>
              <w:jc w:val="right"/>
              <w:rPr>
                <w:szCs w:val="20"/>
              </w:rPr>
            </w:pPr>
            <w:r w:rsidRPr="00413CB7">
              <w:rPr>
                <w:szCs w:val="20"/>
              </w:rPr>
              <w:t>93.64</w:t>
            </w:r>
          </w:p>
        </w:tc>
        <w:tc>
          <w:tcPr>
            <w:tcW w:w="770" w:type="pct"/>
            <w:noWrap/>
            <w:hideMark/>
          </w:tcPr>
          <w:p w14:paraId="5B2974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6E65CB" w14:textId="77777777" w:rsidR="00413CB7" w:rsidRPr="00413CB7" w:rsidRDefault="00413CB7" w:rsidP="00413CB7">
            <w:pPr>
              <w:spacing w:after="0"/>
              <w:jc w:val="right"/>
              <w:rPr>
                <w:szCs w:val="20"/>
              </w:rPr>
            </w:pPr>
            <w:r w:rsidRPr="00413CB7">
              <w:rPr>
                <w:szCs w:val="20"/>
              </w:rPr>
              <w:t>28.6.2014</w:t>
            </w:r>
          </w:p>
        </w:tc>
      </w:tr>
      <w:tr w:rsidR="00413CB7" w:rsidRPr="00413CB7" w14:paraId="658E4898" w14:textId="77777777" w:rsidTr="005B36B0">
        <w:trPr>
          <w:trHeight w:val="20"/>
        </w:trPr>
        <w:tc>
          <w:tcPr>
            <w:tcW w:w="1756" w:type="pct"/>
            <w:noWrap/>
            <w:hideMark/>
          </w:tcPr>
          <w:p w14:paraId="799F5B6B" w14:textId="77777777" w:rsidR="00413CB7" w:rsidRPr="00413CB7" w:rsidRDefault="00413CB7" w:rsidP="00413CB7">
            <w:pPr>
              <w:spacing w:after="0"/>
              <w:jc w:val="left"/>
              <w:rPr>
                <w:szCs w:val="20"/>
              </w:rPr>
            </w:pPr>
            <w:r w:rsidRPr="00413CB7">
              <w:rPr>
                <w:szCs w:val="20"/>
              </w:rPr>
              <w:t>Princes (Berkeley) Motel-Hotel P/L</w:t>
            </w:r>
          </w:p>
        </w:tc>
        <w:tc>
          <w:tcPr>
            <w:tcW w:w="1597" w:type="pct"/>
            <w:noWrap/>
            <w:hideMark/>
          </w:tcPr>
          <w:p w14:paraId="71830E2E" w14:textId="77777777" w:rsidR="00413CB7" w:rsidRPr="00413CB7" w:rsidRDefault="00413CB7" w:rsidP="00413CB7">
            <w:pPr>
              <w:spacing w:after="0"/>
              <w:ind w:left="113"/>
              <w:jc w:val="left"/>
              <w:rPr>
                <w:szCs w:val="20"/>
              </w:rPr>
            </w:pPr>
            <w:r w:rsidRPr="00413CB7">
              <w:rPr>
                <w:szCs w:val="20"/>
              </w:rPr>
              <w:t xml:space="preserve">ADELAIDE, SA 5000 </w:t>
            </w:r>
          </w:p>
        </w:tc>
        <w:tc>
          <w:tcPr>
            <w:tcW w:w="424" w:type="pct"/>
            <w:noWrap/>
            <w:hideMark/>
          </w:tcPr>
          <w:p w14:paraId="4BC3F3B8" w14:textId="77777777" w:rsidR="00413CB7" w:rsidRPr="00413CB7" w:rsidRDefault="00413CB7" w:rsidP="00413CB7">
            <w:pPr>
              <w:spacing w:after="0"/>
              <w:ind w:right="113"/>
              <w:jc w:val="right"/>
              <w:rPr>
                <w:szCs w:val="20"/>
              </w:rPr>
            </w:pPr>
            <w:r w:rsidRPr="00413CB7">
              <w:rPr>
                <w:szCs w:val="20"/>
              </w:rPr>
              <w:t>4 534.21</w:t>
            </w:r>
          </w:p>
        </w:tc>
        <w:tc>
          <w:tcPr>
            <w:tcW w:w="770" w:type="pct"/>
            <w:noWrap/>
            <w:hideMark/>
          </w:tcPr>
          <w:p w14:paraId="3769C1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247AF7" w14:textId="77777777" w:rsidR="00413CB7" w:rsidRPr="00413CB7" w:rsidRDefault="00413CB7" w:rsidP="00413CB7">
            <w:pPr>
              <w:spacing w:after="0"/>
              <w:jc w:val="right"/>
              <w:rPr>
                <w:szCs w:val="20"/>
              </w:rPr>
            </w:pPr>
            <w:r w:rsidRPr="00413CB7">
              <w:rPr>
                <w:szCs w:val="20"/>
              </w:rPr>
              <w:t>20.2.2014</w:t>
            </w:r>
          </w:p>
        </w:tc>
      </w:tr>
      <w:tr w:rsidR="00413CB7" w:rsidRPr="00413CB7" w14:paraId="09AF4401" w14:textId="77777777" w:rsidTr="005B36B0">
        <w:trPr>
          <w:trHeight w:val="20"/>
        </w:trPr>
        <w:tc>
          <w:tcPr>
            <w:tcW w:w="1756" w:type="pct"/>
            <w:noWrap/>
            <w:hideMark/>
          </w:tcPr>
          <w:p w14:paraId="1E83DA98" w14:textId="77777777" w:rsidR="00413CB7" w:rsidRPr="00413CB7" w:rsidRDefault="00413CB7" w:rsidP="00413CB7">
            <w:pPr>
              <w:spacing w:after="0"/>
              <w:jc w:val="left"/>
              <w:rPr>
                <w:szCs w:val="20"/>
              </w:rPr>
            </w:pPr>
            <w:r w:rsidRPr="00413CB7">
              <w:rPr>
                <w:szCs w:val="20"/>
              </w:rPr>
              <w:t>Priscilla Berry</w:t>
            </w:r>
          </w:p>
        </w:tc>
        <w:tc>
          <w:tcPr>
            <w:tcW w:w="1597" w:type="pct"/>
            <w:noWrap/>
            <w:hideMark/>
          </w:tcPr>
          <w:p w14:paraId="4365B7DC"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304B4711" w14:textId="77777777" w:rsidR="00413CB7" w:rsidRPr="00413CB7" w:rsidRDefault="00413CB7" w:rsidP="00413CB7">
            <w:pPr>
              <w:spacing w:after="0"/>
              <w:ind w:right="113"/>
              <w:jc w:val="right"/>
              <w:rPr>
                <w:szCs w:val="20"/>
              </w:rPr>
            </w:pPr>
            <w:r w:rsidRPr="00413CB7">
              <w:rPr>
                <w:szCs w:val="20"/>
              </w:rPr>
              <w:t>38.97</w:t>
            </w:r>
          </w:p>
        </w:tc>
        <w:tc>
          <w:tcPr>
            <w:tcW w:w="770" w:type="pct"/>
            <w:noWrap/>
            <w:hideMark/>
          </w:tcPr>
          <w:p w14:paraId="52F230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35594A" w14:textId="77777777" w:rsidR="00413CB7" w:rsidRPr="00413CB7" w:rsidRDefault="00413CB7" w:rsidP="00413CB7">
            <w:pPr>
              <w:spacing w:after="0"/>
              <w:jc w:val="right"/>
              <w:rPr>
                <w:szCs w:val="20"/>
              </w:rPr>
            </w:pPr>
            <w:r w:rsidRPr="00413CB7">
              <w:rPr>
                <w:szCs w:val="20"/>
              </w:rPr>
              <w:t>14.10.2013</w:t>
            </w:r>
          </w:p>
        </w:tc>
      </w:tr>
      <w:tr w:rsidR="00413CB7" w:rsidRPr="00413CB7" w14:paraId="1CD6E3C3" w14:textId="77777777" w:rsidTr="005B36B0">
        <w:trPr>
          <w:trHeight w:val="20"/>
        </w:trPr>
        <w:tc>
          <w:tcPr>
            <w:tcW w:w="1756" w:type="pct"/>
            <w:noWrap/>
            <w:hideMark/>
          </w:tcPr>
          <w:p w14:paraId="23D07EDB" w14:textId="77777777" w:rsidR="00413CB7" w:rsidRPr="00413CB7" w:rsidRDefault="00413CB7" w:rsidP="00413CB7">
            <w:pPr>
              <w:spacing w:after="0"/>
              <w:jc w:val="left"/>
              <w:rPr>
                <w:szCs w:val="20"/>
              </w:rPr>
            </w:pPr>
            <w:r w:rsidRPr="00413CB7">
              <w:rPr>
                <w:szCs w:val="20"/>
              </w:rPr>
              <w:t>Priscilla Bussenschutt</w:t>
            </w:r>
          </w:p>
        </w:tc>
        <w:tc>
          <w:tcPr>
            <w:tcW w:w="1597" w:type="pct"/>
            <w:noWrap/>
            <w:hideMark/>
          </w:tcPr>
          <w:p w14:paraId="109F5CA5" w14:textId="77777777" w:rsidR="00413CB7" w:rsidRPr="00413CB7" w:rsidRDefault="00413CB7" w:rsidP="00413CB7">
            <w:pPr>
              <w:spacing w:after="0"/>
              <w:ind w:left="113"/>
              <w:jc w:val="left"/>
              <w:rPr>
                <w:szCs w:val="20"/>
              </w:rPr>
            </w:pPr>
            <w:r w:rsidRPr="00413CB7">
              <w:rPr>
                <w:szCs w:val="20"/>
              </w:rPr>
              <w:t>NAIRNE, SA 5252</w:t>
            </w:r>
          </w:p>
        </w:tc>
        <w:tc>
          <w:tcPr>
            <w:tcW w:w="424" w:type="pct"/>
            <w:noWrap/>
            <w:hideMark/>
          </w:tcPr>
          <w:p w14:paraId="4CB1EB8D" w14:textId="77777777" w:rsidR="00413CB7" w:rsidRPr="00413CB7" w:rsidRDefault="00413CB7" w:rsidP="00413CB7">
            <w:pPr>
              <w:spacing w:after="0"/>
              <w:ind w:right="113"/>
              <w:jc w:val="right"/>
              <w:rPr>
                <w:szCs w:val="20"/>
              </w:rPr>
            </w:pPr>
            <w:r w:rsidRPr="00413CB7">
              <w:rPr>
                <w:szCs w:val="20"/>
              </w:rPr>
              <w:t>12.78</w:t>
            </w:r>
          </w:p>
        </w:tc>
        <w:tc>
          <w:tcPr>
            <w:tcW w:w="770" w:type="pct"/>
            <w:noWrap/>
            <w:hideMark/>
          </w:tcPr>
          <w:p w14:paraId="60A650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615A6D" w14:textId="77777777" w:rsidR="00413CB7" w:rsidRPr="00413CB7" w:rsidRDefault="00413CB7" w:rsidP="00413CB7">
            <w:pPr>
              <w:spacing w:after="0"/>
              <w:jc w:val="right"/>
              <w:rPr>
                <w:szCs w:val="20"/>
              </w:rPr>
            </w:pPr>
            <w:r w:rsidRPr="00413CB7">
              <w:rPr>
                <w:szCs w:val="20"/>
              </w:rPr>
              <w:t>19.12.2014</w:t>
            </w:r>
          </w:p>
        </w:tc>
      </w:tr>
      <w:tr w:rsidR="00413CB7" w:rsidRPr="00413CB7" w14:paraId="5AAD50F8" w14:textId="77777777" w:rsidTr="005B36B0">
        <w:trPr>
          <w:trHeight w:val="20"/>
        </w:trPr>
        <w:tc>
          <w:tcPr>
            <w:tcW w:w="1756" w:type="pct"/>
            <w:noWrap/>
            <w:hideMark/>
          </w:tcPr>
          <w:p w14:paraId="7AEC7359" w14:textId="77777777" w:rsidR="00413CB7" w:rsidRPr="00413CB7" w:rsidRDefault="00413CB7" w:rsidP="00413CB7">
            <w:pPr>
              <w:spacing w:after="0"/>
              <w:jc w:val="left"/>
              <w:rPr>
                <w:szCs w:val="20"/>
              </w:rPr>
            </w:pPr>
            <w:r w:rsidRPr="00413CB7">
              <w:rPr>
                <w:szCs w:val="20"/>
              </w:rPr>
              <w:t>Priscilla Lane</w:t>
            </w:r>
          </w:p>
        </w:tc>
        <w:tc>
          <w:tcPr>
            <w:tcW w:w="1597" w:type="pct"/>
            <w:noWrap/>
            <w:hideMark/>
          </w:tcPr>
          <w:p w14:paraId="5C12106C"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3C0CD913" w14:textId="77777777" w:rsidR="00413CB7" w:rsidRPr="00413CB7" w:rsidRDefault="00413CB7" w:rsidP="00413CB7">
            <w:pPr>
              <w:spacing w:after="0"/>
              <w:ind w:right="113"/>
              <w:jc w:val="right"/>
              <w:rPr>
                <w:szCs w:val="20"/>
              </w:rPr>
            </w:pPr>
            <w:r w:rsidRPr="00413CB7">
              <w:rPr>
                <w:szCs w:val="20"/>
              </w:rPr>
              <w:t>25.33</w:t>
            </w:r>
          </w:p>
        </w:tc>
        <w:tc>
          <w:tcPr>
            <w:tcW w:w="770" w:type="pct"/>
            <w:noWrap/>
            <w:hideMark/>
          </w:tcPr>
          <w:p w14:paraId="53F07F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5B03CB" w14:textId="77777777" w:rsidR="00413CB7" w:rsidRPr="00413CB7" w:rsidRDefault="00413CB7" w:rsidP="00413CB7">
            <w:pPr>
              <w:spacing w:after="0"/>
              <w:jc w:val="right"/>
              <w:rPr>
                <w:szCs w:val="20"/>
              </w:rPr>
            </w:pPr>
            <w:r w:rsidRPr="00413CB7">
              <w:rPr>
                <w:szCs w:val="20"/>
              </w:rPr>
              <w:t>11.4.2013</w:t>
            </w:r>
          </w:p>
        </w:tc>
      </w:tr>
      <w:tr w:rsidR="00413CB7" w:rsidRPr="00413CB7" w14:paraId="7E589AF3" w14:textId="77777777" w:rsidTr="005B36B0">
        <w:trPr>
          <w:trHeight w:val="20"/>
        </w:trPr>
        <w:tc>
          <w:tcPr>
            <w:tcW w:w="1756" w:type="pct"/>
            <w:noWrap/>
            <w:hideMark/>
          </w:tcPr>
          <w:p w14:paraId="46082C36" w14:textId="77777777" w:rsidR="00413CB7" w:rsidRPr="00413CB7" w:rsidRDefault="00413CB7" w:rsidP="00413CB7">
            <w:pPr>
              <w:spacing w:after="0"/>
              <w:jc w:val="left"/>
              <w:rPr>
                <w:szCs w:val="20"/>
              </w:rPr>
            </w:pPr>
            <w:r w:rsidRPr="00413CB7">
              <w:rPr>
                <w:szCs w:val="20"/>
              </w:rPr>
              <w:t>Priscilla Scott</w:t>
            </w:r>
          </w:p>
        </w:tc>
        <w:tc>
          <w:tcPr>
            <w:tcW w:w="1597" w:type="pct"/>
            <w:noWrap/>
            <w:hideMark/>
          </w:tcPr>
          <w:p w14:paraId="4294DF98" w14:textId="77777777" w:rsidR="00413CB7" w:rsidRPr="00413CB7" w:rsidRDefault="00413CB7" w:rsidP="00413CB7">
            <w:pPr>
              <w:spacing w:after="0"/>
              <w:ind w:left="113"/>
              <w:jc w:val="left"/>
              <w:rPr>
                <w:szCs w:val="20"/>
              </w:rPr>
            </w:pPr>
            <w:r w:rsidRPr="00413CB7">
              <w:rPr>
                <w:szCs w:val="20"/>
              </w:rPr>
              <w:t>SALISBURY DOWNS, SA 5108</w:t>
            </w:r>
          </w:p>
        </w:tc>
        <w:tc>
          <w:tcPr>
            <w:tcW w:w="424" w:type="pct"/>
            <w:noWrap/>
            <w:hideMark/>
          </w:tcPr>
          <w:p w14:paraId="6452AB19"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527AD8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E2515F" w14:textId="77777777" w:rsidR="00413CB7" w:rsidRPr="00413CB7" w:rsidRDefault="00413CB7" w:rsidP="00413CB7">
            <w:pPr>
              <w:spacing w:after="0"/>
              <w:jc w:val="right"/>
              <w:rPr>
                <w:szCs w:val="20"/>
              </w:rPr>
            </w:pPr>
            <w:r w:rsidRPr="00413CB7">
              <w:rPr>
                <w:szCs w:val="20"/>
              </w:rPr>
              <w:t>6.5.2013</w:t>
            </w:r>
          </w:p>
        </w:tc>
      </w:tr>
      <w:tr w:rsidR="00413CB7" w:rsidRPr="00413CB7" w14:paraId="5C1F23EE" w14:textId="77777777" w:rsidTr="005B36B0">
        <w:trPr>
          <w:trHeight w:val="20"/>
        </w:trPr>
        <w:tc>
          <w:tcPr>
            <w:tcW w:w="1756" w:type="pct"/>
            <w:noWrap/>
            <w:hideMark/>
          </w:tcPr>
          <w:p w14:paraId="283D5CA2" w14:textId="77777777" w:rsidR="00413CB7" w:rsidRPr="00413CB7" w:rsidRDefault="00413CB7" w:rsidP="00413CB7">
            <w:pPr>
              <w:spacing w:after="0"/>
              <w:jc w:val="left"/>
              <w:rPr>
                <w:szCs w:val="20"/>
              </w:rPr>
            </w:pPr>
            <w:r w:rsidRPr="00413CB7">
              <w:rPr>
                <w:szCs w:val="20"/>
              </w:rPr>
              <w:t>Priscilla Strickland</w:t>
            </w:r>
          </w:p>
        </w:tc>
        <w:tc>
          <w:tcPr>
            <w:tcW w:w="1597" w:type="pct"/>
            <w:noWrap/>
            <w:hideMark/>
          </w:tcPr>
          <w:p w14:paraId="55176C2C" w14:textId="77777777"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14:paraId="7E9DAC19" w14:textId="77777777" w:rsidR="00413CB7" w:rsidRPr="00413CB7" w:rsidRDefault="00413CB7" w:rsidP="00413CB7">
            <w:pPr>
              <w:spacing w:after="0"/>
              <w:ind w:right="113"/>
              <w:jc w:val="right"/>
              <w:rPr>
                <w:szCs w:val="20"/>
              </w:rPr>
            </w:pPr>
            <w:r w:rsidRPr="00413CB7">
              <w:rPr>
                <w:szCs w:val="20"/>
              </w:rPr>
              <w:t>87.77</w:t>
            </w:r>
          </w:p>
        </w:tc>
        <w:tc>
          <w:tcPr>
            <w:tcW w:w="770" w:type="pct"/>
            <w:noWrap/>
            <w:hideMark/>
          </w:tcPr>
          <w:p w14:paraId="01E02C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104B22" w14:textId="77777777" w:rsidR="00413CB7" w:rsidRPr="00413CB7" w:rsidRDefault="00413CB7" w:rsidP="00413CB7">
            <w:pPr>
              <w:spacing w:after="0"/>
              <w:jc w:val="right"/>
              <w:rPr>
                <w:szCs w:val="20"/>
              </w:rPr>
            </w:pPr>
            <w:r w:rsidRPr="00413CB7">
              <w:rPr>
                <w:szCs w:val="20"/>
              </w:rPr>
              <w:t>29.9.2014</w:t>
            </w:r>
          </w:p>
        </w:tc>
      </w:tr>
      <w:tr w:rsidR="00413CB7" w:rsidRPr="00413CB7" w14:paraId="569506F8" w14:textId="77777777" w:rsidTr="005B36B0">
        <w:trPr>
          <w:trHeight w:val="20"/>
        </w:trPr>
        <w:tc>
          <w:tcPr>
            <w:tcW w:w="1756" w:type="pct"/>
            <w:noWrap/>
            <w:hideMark/>
          </w:tcPr>
          <w:p w14:paraId="31B2445E" w14:textId="77777777" w:rsidR="00413CB7" w:rsidRPr="00413CB7" w:rsidRDefault="00413CB7" w:rsidP="00413CB7">
            <w:pPr>
              <w:spacing w:after="0"/>
              <w:jc w:val="left"/>
              <w:rPr>
                <w:szCs w:val="20"/>
              </w:rPr>
            </w:pPr>
            <w:r w:rsidRPr="00413CB7">
              <w:rPr>
                <w:szCs w:val="20"/>
              </w:rPr>
              <w:t xml:space="preserve">Prospect Pizza Bar </w:t>
            </w:r>
          </w:p>
        </w:tc>
        <w:tc>
          <w:tcPr>
            <w:tcW w:w="1597" w:type="pct"/>
            <w:noWrap/>
            <w:hideMark/>
          </w:tcPr>
          <w:p w14:paraId="1EF59B00"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4F48021A" w14:textId="77777777" w:rsidR="00413CB7" w:rsidRPr="00413CB7" w:rsidRDefault="00413CB7" w:rsidP="00413CB7">
            <w:pPr>
              <w:spacing w:after="0"/>
              <w:ind w:right="113"/>
              <w:jc w:val="right"/>
              <w:rPr>
                <w:szCs w:val="20"/>
              </w:rPr>
            </w:pPr>
            <w:r w:rsidRPr="00413CB7">
              <w:rPr>
                <w:szCs w:val="20"/>
              </w:rPr>
              <w:t>18.22</w:t>
            </w:r>
          </w:p>
        </w:tc>
        <w:tc>
          <w:tcPr>
            <w:tcW w:w="770" w:type="pct"/>
            <w:noWrap/>
            <w:hideMark/>
          </w:tcPr>
          <w:p w14:paraId="188574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D87F35" w14:textId="77777777" w:rsidR="00413CB7" w:rsidRPr="00413CB7" w:rsidRDefault="00413CB7" w:rsidP="00413CB7">
            <w:pPr>
              <w:spacing w:after="0"/>
              <w:jc w:val="right"/>
              <w:rPr>
                <w:szCs w:val="20"/>
              </w:rPr>
            </w:pPr>
            <w:r w:rsidRPr="00413CB7">
              <w:rPr>
                <w:szCs w:val="20"/>
              </w:rPr>
              <w:t>31.5.2014</w:t>
            </w:r>
          </w:p>
        </w:tc>
      </w:tr>
      <w:tr w:rsidR="00413CB7" w:rsidRPr="00413CB7" w14:paraId="1332FBDF" w14:textId="77777777" w:rsidTr="005B36B0">
        <w:trPr>
          <w:trHeight w:val="20"/>
        </w:trPr>
        <w:tc>
          <w:tcPr>
            <w:tcW w:w="1756" w:type="pct"/>
            <w:noWrap/>
            <w:hideMark/>
          </w:tcPr>
          <w:p w14:paraId="2E393575" w14:textId="77777777" w:rsidR="00413CB7" w:rsidRPr="00413CB7" w:rsidRDefault="00413CB7" w:rsidP="00413CB7">
            <w:pPr>
              <w:spacing w:after="0"/>
              <w:jc w:val="left"/>
              <w:rPr>
                <w:szCs w:val="20"/>
              </w:rPr>
            </w:pPr>
            <w:r w:rsidRPr="00413CB7">
              <w:rPr>
                <w:szCs w:val="20"/>
              </w:rPr>
              <w:t>Prozac Auto and Dyno</w:t>
            </w:r>
          </w:p>
        </w:tc>
        <w:tc>
          <w:tcPr>
            <w:tcW w:w="1597" w:type="pct"/>
            <w:noWrap/>
            <w:hideMark/>
          </w:tcPr>
          <w:p w14:paraId="63C4896A" w14:textId="77777777" w:rsidR="00413CB7" w:rsidRPr="00413CB7" w:rsidRDefault="00413CB7" w:rsidP="00413CB7">
            <w:pPr>
              <w:spacing w:after="0"/>
              <w:ind w:left="113"/>
              <w:jc w:val="left"/>
              <w:rPr>
                <w:szCs w:val="20"/>
              </w:rPr>
            </w:pPr>
            <w:r w:rsidRPr="00413CB7">
              <w:rPr>
                <w:szCs w:val="20"/>
              </w:rPr>
              <w:t>VIRGINIA, SA 5120</w:t>
            </w:r>
          </w:p>
        </w:tc>
        <w:tc>
          <w:tcPr>
            <w:tcW w:w="424" w:type="pct"/>
            <w:noWrap/>
            <w:hideMark/>
          </w:tcPr>
          <w:p w14:paraId="05D8A564" w14:textId="77777777" w:rsidR="00413CB7" w:rsidRPr="00413CB7" w:rsidRDefault="00413CB7" w:rsidP="00413CB7">
            <w:pPr>
              <w:spacing w:after="0"/>
              <w:ind w:right="113"/>
              <w:jc w:val="right"/>
              <w:rPr>
                <w:szCs w:val="20"/>
              </w:rPr>
            </w:pPr>
            <w:r w:rsidRPr="00413CB7">
              <w:rPr>
                <w:szCs w:val="20"/>
              </w:rPr>
              <w:t>239.22</w:t>
            </w:r>
          </w:p>
        </w:tc>
        <w:tc>
          <w:tcPr>
            <w:tcW w:w="770" w:type="pct"/>
            <w:noWrap/>
            <w:hideMark/>
          </w:tcPr>
          <w:p w14:paraId="634DA6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04C62A" w14:textId="77777777" w:rsidR="00413CB7" w:rsidRPr="00413CB7" w:rsidRDefault="00413CB7" w:rsidP="00413CB7">
            <w:pPr>
              <w:spacing w:after="0"/>
              <w:jc w:val="right"/>
              <w:rPr>
                <w:szCs w:val="20"/>
              </w:rPr>
            </w:pPr>
            <w:r w:rsidRPr="00413CB7">
              <w:rPr>
                <w:szCs w:val="20"/>
              </w:rPr>
              <w:t>15.1.2014</w:t>
            </w:r>
          </w:p>
        </w:tc>
      </w:tr>
      <w:tr w:rsidR="00413CB7" w:rsidRPr="00413CB7" w14:paraId="583085CE" w14:textId="77777777" w:rsidTr="005B36B0">
        <w:trPr>
          <w:trHeight w:val="20"/>
        </w:trPr>
        <w:tc>
          <w:tcPr>
            <w:tcW w:w="1756" w:type="pct"/>
            <w:noWrap/>
            <w:hideMark/>
          </w:tcPr>
          <w:p w14:paraId="25F55FD9" w14:textId="77777777" w:rsidR="00413CB7" w:rsidRPr="00413CB7" w:rsidRDefault="00413CB7" w:rsidP="00413CB7">
            <w:pPr>
              <w:spacing w:after="0"/>
              <w:jc w:val="left"/>
              <w:rPr>
                <w:szCs w:val="20"/>
              </w:rPr>
            </w:pPr>
            <w:r w:rsidRPr="00413CB7">
              <w:rPr>
                <w:szCs w:val="20"/>
              </w:rPr>
              <w:t>Prudence Wheeler</w:t>
            </w:r>
          </w:p>
        </w:tc>
        <w:tc>
          <w:tcPr>
            <w:tcW w:w="1597" w:type="pct"/>
            <w:noWrap/>
            <w:hideMark/>
          </w:tcPr>
          <w:p w14:paraId="516AC665"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084A043C" w14:textId="77777777" w:rsidR="00413CB7" w:rsidRPr="00413CB7" w:rsidRDefault="00413CB7" w:rsidP="00413CB7">
            <w:pPr>
              <w:spacing w:after="0"/>
              <w:ind w:right="113"/>
              <w:jc w:val="right"/>
              <w:rPr>
                <w:szCs w:val="20"/>
              </w:rPr>
            </w:pPr>
            <w:r w:rsidRPr="00413CB7">
              <w:rPr>
                <w:szCs w:val="20"/>
              </w:rPr>
              <w:t>1 300.00</w:t>
            </w:r>
          </w:p>
        </w:tc>
        <w:tc>
          <w:tcPr>
            <w:tcW w:w="770" w:type="pct"/>
            <w:noWrap/>
            <w:hideMark/>
          </w:tcPr>
          <w:p w14:paraId="1A9128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D3FA27" w14:textId="77777777" w:rsidR="00413CB7" w:rsidRPr="00413CB7" w:rsidRDefault="00413CB7" w:rsidP="00413CB7">
            <w:pPr>
              <w:spacing w:after="0"/>
              <w:jc w:val="right"/>
              <w:rPr>
                <w:szCs w:val="20"/>
              </w:rPr>
            </w:pPr>
            <w:r w:rsidRPr="00413CB7">
              <w:rPr>
                <w:szCs w:val="20"/>
              </w:rPr>
              <w:t>15.1.2013</w:t>
            </w:r>
          </w:p>
        </w:tc>
      </w:tr>
      <w:tr w:rsidR="00413CB7" w:rsidRPr="00413CB7" w14:paraId="6ACD904C" w14:textId="77777777" w:rsidTr="005B36B0">
        <w:trPr>
          <w:trHeight w:val="20"/>
        </w:trPr>
        <w:tc>
          <w:tcPr>
            <w:tcW w:w="1756" w:type="pct"/>
            <w:noWrap/>
            <w:hideMark/>
          </w:tcPr>
          <w:p w14:paraId="588A0F4B" w14:textId="77777777" w:rsidR="00413CB7" w:rsidRPr="00413CB7" w:rsidRDefault="00413CB7" w:rsidP="00413CB7">
            <w:pPr>
              <w:spacing w:after="0"/>
              <w:jc w:val="left"/>
              <w:rPr>
                <w:szCs w:val="20"/>
              </w:rPr>
            </w:pPr>
            <w:r w:rsidRPr="00413CB7">
              <w:rPr>
                <w:szCs w:val="20"/>
              </w:rPr>
              <w:t>Prue Cowley</w:t>
            </w:r>
          </w:p>
        </w:tc>
        <w:tc>
          <w:tcPr>
            <w:tcW w:w="1597" w:type="pct"/>
            <w:noWrap/>
            <w:hideMark/>
          </w:tcPr>
          <w:p w14:paraId="437999D2"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2B0EE482" w14:textId="77777777" w:rsidR="00413CB7" w:rsidRPr="00413CB7" w:rsidRDefault="00413CB7" w:rsidP="00413CB7">
            <w:pPr>
              <w:spacing w:after="0"/>
              <w:ind w:right="113"/>
              <w:jc w:val="right"/>
              <w:rPr>
                <w:szCs w:val="20"/>
              </w:rPr>
            </w:pPr>
            <w:r w:rsidRPr="00413CB7">
              <w:rPr>
                <w:szCs w:val="20"/>
              </w:rPr>
              <w:t>300.00</w:t>
            </w:r>
          </w:p>
        </w:tc>
        <w:tc>
          <w:tcPr>
            <w:tcW w:w="770" w:type="pct"/>
            <w:noWrap/>
            <w:hideMark/>
          </w:tcPr>
          <w:p w14:paraId="756113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29E89D" w14:textId="77777777" w:rsidR="00413CB7" w:rsidRPr="00413CB7" w:rsidRDefault="00413CB7" w:rsidP="00413CB7">
            <w:pPr>
              <w:spacing w:after="0"/>
              <w:jc w:val="right"/>
              <w:rPr>
                <w:szCs w:val="20"/>
              </w:rPr>
            </w:pPr>
            <w:r w:rsidRPr="00413CB7">
              <w:rPr>
                <w:szCs w:val="20"/>
              </w:rPr>
              <w:t>3.1.2014</w:t>
            </w:r>
          </w:p>
        </w:tc>
      </w:tr>
      <w:tr w:rsidR="00413CB7" w:rsidRPr="00413CB7" w14:paraId="4D765279" w14:textId="77777777" w:rsidTr="005B36B0">
        <w:trPr>
          <w:trHeight w:val="20"/>
        </w:trPr>
        <w:tc>
          <w:tcPr>
            <w:tcW w:w="1756" w:type="pct"/>
            <w:noWrap/>
            <w:hideMark/>
          </w:tcPr>
          <w:p w14:paraId="6B259577" w14:textId="77777777" w:rsidR="00413CB7" w:rsidRPr="00413CB7" w:rsidRDefault="00413CB7" w:rsidP="00413CB7">
            <w:pPr>
              <w:spacing w:after="0"/>
              <w:jc w:val="left"/>
              <w:rPr>
                <w:szCs w:val="20"/>
              </w:rPr>
            </w:pPr>
            <w:r w:rsidRPr="00413CB7">
              <w:rPr>
                <w:szCs w:val="20"/>
              </w:rPr>
              <w:t>Prue Madsen</w:t>
            </w:r>
          </w:p>
        </w:tc>
        <w:tc>
          <w:tcPr>
            <w:tcW w:w="1597" w:type="pct"/>
            <w:noWrap/>
            <w:hideMark/>
          </w:tcPr>
          <w:p w14:paraId="1BE3D8C4" w14:textId="77777777" w:rsidR="00413CB7" w:rsidRPr="00413CB7" w:rsidRDefault="00413CB7" w:rsidP="00413CB7">
            <w:pPr>
              <w:spacing w:after="0"/>
              <w:ind w:left="113"/>
              <w:jc w:val="left"/>
              <w:rPr>
                <w:szCs w:val="20"/>
              </w:rPr>
            </w:pPr>
            <w:r w:rsidRPr="00413CB7">
              <w:rPr>
                <w:szCs w:val="20"/>
              </w:rPr>
              <w:t>ASHTON, SA 5137</w:t>
            </w:r>
          </w:p>
        </w:tc>
        <w:tc>
          <w:tcPr>
            <w:tcW w:w="424" w:type="pct"/>
            <w:noWrap/>
            <w:hideMark/>
          </w:tcPr>
          <w:p w14:paraId="0EFF854A" w14:textId="77777777" w:rsidR="00413CB7" w:rsidRPr="00413CB7" w:rsidRDefault="00413CB7" w:rsidP="00413CB7">
            <w:pPr>
              <w:spacing w:after="0"/>
              <w:ind w:right="113"/>
              <w:jc w:val="right"/>
              <w:rPr>
                <w:szCs w:val="20"/>
              </w:rPr>
            </w:pPr>
            <w:r w:rsidRPr="00413CB7">
              <w:rPr>
                <w:szCs w:val="20"/>
              </w:rPr>
              <w:t>19.61</w:t>
            </w:r>
          </w:p>
        </w:tc>
        <w:tc>
          <w:tcPr>
            <w:tcW w:w="770" w:type="pct"/>
            <w:noWrap/>
            <w:hideMark/>
          </w:tcPr>
          <w:p w14:paraId="7BA910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DF1D5E" w14:textId="77777777" w:rsidR="00413CB7" w:rsidRPr="00413CB7" w:rsidRDefault="00413CB7" w:rsidP="00413CB7">
            <w:pPr>
              <w:spacing w:after="0"/>
              <w:jc w:val="right"/>
              <w:rPr>
                <w:szCs w:val="20"/>
              </w:rPr>
            </w:pPr>
            <w:r w:rsidRPr="00413CB7">
              <w:rPr>
                <w:szCs w:val="20"/>
              </w:rPr>
              <w:t>12.3.2014</w:t>
            </w:r>
          </w:p>
        </w:tc>
      </w:tr>
      <w:tr w:rsidR="00413CB7" w:rsidRPr="00413CB7" w14:paraId="33066D58" w14:textId="77777777" w:rsidTr="005B36B0">
        <w:trPr>
          <w:trHeight w:val="20"/>
        </w:trPr>
        <w:tc>
          <w:tcPr>
            <w:tcW w:w="1756" w:type="pct"/>
            <w:noWrap/>
            <w:hideMark/>
          </w:tcPr>
          <w:p w14:paraId="4F46D60E" w14:textId="77777777" w:rsidR="00413CB7" w:rsidRPr="00413CB7" w:rsidRDefault="00413CB7" w:rsidP="00413CB7">
            <w:pPr>
              <w:spacing w:after="0"/>
              <w:jc w:val="left"/>
              <w:rPr>
                <w:szCs w:val="20"/>
              </w:rPr>
            </w:pPr>
            <w:r w:rsidRPr="00413CB7">
              <w:rPr>
                <w:szCs w:val="20"/>
              </w:rPr>
              <w:t>Prue Patterson</w:t>
            </w:r>
          </w:p>
        </w:tc>
        <w:tc>
          <w:tcPr>
            <w:tcW w:w="1597" w:type="pct"/>
            <w:noWrap/>
            <w:hideMark/>
          </w:tcPr>
          <w:p w14:paraId="6B8EB8B7"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5D513851" w14:textId="77777777" w:rsidR="00413CB7" w:rsidRPr="00413CB7" w:rsidRDefault="00413CB7" w:rsidP="00413CB7">
            <w:pPr>
              <w:spacing w:after="0"/>
              <w:ind w:right="113"/>
              <w:jc w:val="right"/>
              <w:rPr>
                <w:szCs w:val="20"/>
              </w:rPr>
            </w:pPr>
            <w:r w:rsidRPr="00413CB7">
              <w:rPr>
                <w:szCs w:val="20"/>
              </w:rPr>
              <w:t>182.86</w:t>
            </w:r>
          </w:p>
        </w:tc>
        <w:tc>
          <w:tcPr>
            <w:tcW w:w="770" w:type="pct"/>
            <w:noWrap/>
            <w:hideMark/>
          </w:tcPr>
          <w:p w14:paraId="0FEA74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8D2D0F" w14:textId="77777777" w:rsidR="00413CB7" w:rsidRPr="00413CB7" w:rsidRDefault="00413CB7" w:rsidP="00413CB7">
            <w:pPr>
              <w:spacing w:after="0"/>
              <w:jc w:val="right"/>
              <w:rPr>
                <w:szCs w:val="20"/>
              </w:rPr>
            </w:pPr>
            <w:r w:rsidRPr="00413CB7">
              <w:rPr>
                <w:szCs w:val="20"/>
              </w:rPr>
              <w:t>3.9.2014</w:t>
            </w:r>
          </w:p>
        </w:tc>
      </w:tr>
      <w:tr w:rsidR="00413CB7" w:rsidRPr="00413CB7" w14:paraId="5DF59B0F" w14:textId="77777777" w:rsidTr="005B36B0">
        <w:trPr>
          <w:trHeight w:val="20"/>
        </w:trPr>
        <w:tc>
          <w:tcPr>
            <w:tcW w:w="1756" w:type="pct"/>
            <w:noWrap/>
            <w:hideMark/>
          </w:tcPr>
          <w:p w14:paraId="189D9B18" w14:textId="77777777" w:rsidR="00413CB7" w:rsidRPr="00413CB7" w:rsidRDefault="00413CB7" w:rsidP="00413CB7">
            <w:pPr>
              <w:spacing w:after="0"/>
              <w:jc w:val="left"/>
              <w:rPr>
                <w:szCs w:val="20"/>
              </w:rPr>
            </w:pPr>
            <w:r w:rsidRPr="00413CB7">
              <w:rPr>
                <w:szCs w:val="20"/>
              </w:rPr>
              <w:t>Prue Rosalind Pethick</w:t>
            </w:r>
          </w:p>
        </w:tc>
        <w:tc>
          <w:tcPr>
            <w:tcW w:w="1597" w:type="pct"/>
            <w:noWrap/>
            <w:hideMark/>
          </w:tcPr>
          <w:p w14:paraId="71539E30"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2FE899AA" w14:textId="77777777" w:rsidR="00413CB7" w:rsidRPr="00413CB7" w:rsidRDefault="00413CB7" w:rsidP="00413CB7">
            <w:pPr>
              <w:spacing w:after="0"/>
              <w:ind w:right="113"/>
              <w:jc w:val="right"/>
              <w:rPr>
                <w:szCs w:val="20"/>
              </w:rPr>
            </w:pPr>
            <w:r w:rsidRPr="00413CB7">
              <w:rPr>
                <w:szCs w:val="20"/>
              </w:rPr>
              <w:t>11.41</w:t>
            </w:r>
          </w:p>
        </w:tc>
        <w:tc>
          <w:tcPr>
            <w:tcW w:w="770" w:type="pct"/>
            <w:noWrap/>
            <w:hideMark/>
          </w:tcPr>
          <w:p w14:paraId="095BDC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369B6E" w14:textId="77777777" w:rsidR="00413CB7" w:rsidRPr="00413CB7" w:rsidRDefault="00413CB7" w:rsidP="00413CB7">
            <w:pPr>
              <w:spacing w:after="0"/>
              <w:jc w:val="right"/>
              <w:rPr>
                <w:szCs w:val="20"/>
              </w:rPr>
            </w:pPr>
            <w:r w:rsidRPr="00413CB7">
              <w:rPr>
                <w:szCs w:val="20"/>
              </w:rPr>
              <w:t>12.2.2014</w:t>
            </w:r>
          </w:p>
        </w:tc>
      </w:tr>
      <w:tr w:rsidR="00413CB7" w:rsidRPr="00413CB7" w14:paraId="453AEFF8" w14:textId="77777777" w:rsidTr="005B36B0">
        <w:trPr>
          <w:trHeight w:val="20"/>
        </w:trPr>
        <w:tc>
          <w:tcPr>
            <w:tcW w:w="1756" w:type="pct"/>
            <w:noWrap/>
            <w:hideMark/>
          </w:tcPr>
          <w:p w14:paraId="324A6EF5" w14:textId="77777777" w:rsidR="00413CB7" w:rsidRPr="00413CB7" w:rsidRDefault="00413CB7" w:rsidP="00413CB7">
            <w:pPr>
              <w:spacing w:after="0"/>
              <w:jc w:val="left"/>
              <w:rPr>
                <w:szCs w:val="20"/>
              </w:rPr>
            </w:pPr>
            <w:r w:rsidRPr="00413CB7">
              <w:rPr>
                <w:szCs w:val="20"/>
              </w:rPr>
              <w:t>Purple Punch Hair &amp; Beauty</w:t>
            </w:r>
          </w:p>
        </w:tc>
        <w:tc>
          <w:tcPr>
            <w:tcW w:w="1597" w:type="pct"/>
            <w:noWrap/>
            <w:hideMark/>
          </w:tcPr>
          <w:p w14:paraId="6C8F850B" w14:textId="77777777" w:rsidR="00413CB7" w:rsidRPr="00413CB7" w:rsidRDefault="00413CB7" w:rsidP="00413CB7">
            <w:pPr>
              <w:spacing w:after="0"/>
              <w:ind w:left="113"/>
              <w:jc w:val="left"/>
              <w:rPr>
                <w:szCs w:val="20"/>
              </w:rPr>
            </w:pPr>
            <w:r w:rsidRPr="00413CB7">
              <w:rPr>
                <w:szCs w:val="20"/>
              </w:rPr>
              <w:t>NEWTON, SA 5074</w:t>
            </w:r>
          </w:p>
        </w:tc>
        <w:tc>
          <w:tcPr>
            <w:tcW w:w="424" w:type="pct"/>
            <w:noWrap/>
            <w:hideMark/>
          </w:tcPr>
          <w:p w14:paraId="58EFE13E"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05A0F7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39D8B3" w14:textId="77777777" w:rsidR="00413CB7" w:rsidRPr="00413CB7" w:rsidRDefault="00413CB7" w:rsidP="00413CB7">
            <w:pPr>
              <w:spacing w:after="0"/>
              <w:jc w:val="right"/>
              <w:rPr>
                <w:szCs w:val="20"/>
              </w:rPr>
            </w:pPr>
            <w:r w:rsidRPr="00413CB7">
              <w:rPr>
                <w:szCs w:val="20"/>
              </w:rPr>
              <w:t>2.10.2013</w:t>
            </w:r>
          </w:p>
        </w:tc>
      </w:tr>
      <w:tr w:rsidR="00413CB7" w:rsidRPr="00413CB7" w14:paraId="3BE29319" w14:textId="77777777" w:rsidTr="005B36B0">
        <w:trPr>
          <w:trHeight w:val="20"/>
        </w:trPr>
        <w:tc>
          <w:tcPr>
            <w:tcW w:w="1756" w:type="pct"/>
            <w:noWrap/>
            <w:hideMark/>
          </w:tcPr>
          <w:p w14:paraId="0114C5A1" w14:textId="77777777" w:rsidR="00413CB7" w:rsidRPr="00413CB7" w:rsidRDefault="00413CB7" w:rsidP="00413CB7">
            <w:pPr>
              <w:spacing w:after="0"/>
              <w:jc w:val="left"/>
              <w:rPr>
                <w:szCs w:val="20"/>
              </w:rPr>
            </w:pPr>
            <w:r w:rsidRPr="00413CB7">
              <w:rPr>
                <w:szCs w:val="20"/>
              </w:rPr>
              <w:t>Qattro</w:t>
            </w:r>
          </w:p>
        </w:tc>
        <w:tc>
          <w:tcPr>
            <w:tcW w:w="1597" w:type="pct"/>
            <w:noWrap/>
            <w:hideMark/>
          </w:tcPr>
          <w:p w14:paraId="14EE5E60"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17A734C9" w14:textId="77777777" w:rsidR="00413CB7" w:rsidRPr="00413CB7" w:rsidRDefault="00413CB7" w:rsidP="00413CB7">
            <w:pPr>
              <w:spacing w:after="0"/>
              <w:ind w:right="113"/>
              <w:jc w:val="right"/>
              <w:rPr>
                <w:szCs w:val="20"/>
              </w:rPr>
            </w:pPr>
            <w:r w:rsidRPr="00413CB7">
              <w:rPr>
                <w:szCs w:val="20"/>
              </w:rPr>
              <w:t>18.10</w:t>
            </w:r>
          </w:p>
        </w:tc>
        <w:tc>
          <w:tcPr>
            <w:tcW w:w="770" w:type="pct"/>
            <w:noWrap/>
            <w:hideMark/>
          </w:tcPr>
          <w:p w14:paraId="04A0D2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C8D6BB" w14:textId="77777777" w:rsidR="00413CB7" w:rsidRPr="00413CB7" w:rsidRDefault="00413CB7" w:rsidP="00413CB7">
            <w:pPr>
              <w:spacing w:after="0"/>
              <w:jc w:val="right"/>
              <w:rPr>
                <w:szCs w:val="20"/>
              </w:rPr>
            </w:pPr>
            <w:r w:rsidRPr="00413CB7">
              <w:rPr>
                <w:szCs w:val="20"/>
              </w:rPr>
              <w:t>20.12.2013</w:t>
            </w:r>
          </w:p>
        </w:tc>
      </w:tr>
      <w:tr w:rsidR="00413CB7" w:rsidRPr="00413CB7" w14:paraId="653E8F5E" w14:textId="77777777" w:rsidTr="005B36B0">
        <w:trPr>
          <w:trHeight w:val="20"/>
        </w:trPr>
        <w:tc>
          <w:tcPr>
            <w:tcW w:w="1756" w:type="pct"/>
            <w:noWrap/>
            <w:hideMark/>
          </w:tcPr>
          <w:p w14:paraId="7E31E907" w14:textId="77777777" w:rsidR="00413CB7" w:rsidRPr="00413CB7" w:rsidRDefault="00413CB7" w:rsidP="00413CB7">
            <w:pPr>
              <w:spacing w:after="0"/>
              <w:jc w:val="left"/>
              <w:rPr>
                <w:szCs w:val="20"/>
              </w:rPr>
            </w:pPr>
            <w:r w:rsidRPr="00413CB7">
              <w:rPr>
                <w:szCs w:val="20"/>
              </w:rPr>
              <w:t>Qattro Built</w:t>
            </w:r>
          </w:p>
        </w:tc>
        <w:tc>
          <w:tcPr>
            <w:tcW w:w="1597" w:type="pct"/>
            <w:noWrap/>
            <w:hideMark/>
          </w:tcPr>
          <w:p w14:paraId="5BC5A9E0"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4912EBCA" w14:textId="77777777" w:rsidR="00413CB7" w:rsidRPr="00413CB7" w:rsidRDefault="00413CB7" w:rsidP="00413CB7">
            <w:pPr>
              <w:spacing w:after="0"/>
              <w:ind w:right="113"/>
              <w:jc w:val="right"/>
              <w:rPr>
                <w:szCs w:val="20"/>
              </w:rPr>
            </w:pPr>
            <w:r w:rsidRPr="00413CB7">
              <w:rPr>
                <w:szCs w:val="20"/>
              </w:rPr>
              <w:t>45.97</w:t>
            </w:r>
          </w:p>
        </w:tc>
        <w:tc>
          <w:tcPr>
            <w:tcW w:w="770" w:type="pct"/>
            <w:noWrap/>
            <w:hideMark/>
          </w:tcPr>
          <w:p w14:paraId="75EC70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93DAD3" w14:textId="77777777" w:rsidR="00413CB7" w:rsidRPr="00413CB7" w:rsidRDefault="00413CB7" w:rsidP="00413CB7">
            <w:pPr>
              <w:spacing w:after="0"/>
              <w:jc w:val="right"/>
              <w:rPr>
                <w:szCs w:val="20"/>
              </w:rPr>
            </w:pPr>
            <w:r w:rsidRPr="00413CB7">
              <w:rPr>
                <w:szCs w:val="20"/>
              </w:rPr>
              <w:t>20.12.2013</w:t>
            </w:r>
          </w:p>
        </w:tc>
      </w:tr>
      <w:tr w:rsidR="00413CB7" w:rsidRPr="00413CB7" w14:paraId="699656A2" w14:textId="77777777" w:rsidTr="005B36B0">
        <w:trPr>
          <w:trHeight w:val="20"/>
        </w:trPr>
        <w:tc>
          <w:tcPr>
            <w:tcW w:w="1756" w:type="pct"/>
            <w:noWrap/>
            <w:hideMark/>
          </w:tcPr>
          <w:p w14:paraId="2C0EE443" w14:textId="77777777" w:rsidR="00413CB7" w:rsidRPr="00413CB7" w:rsidRDefault="00413CB7" w:rsidP="00413CB7">
            <w:pPr>
              <w:spacing w:after="0"/>
              <w:jc w:val="left"/>
              <w:rPr>
                <w:szCs w:val="20"/>
              </w:rPr>
            </w:pPr>
            <w:r w:rsidRPr="00413CB7">
              <w:rPr>
                <w:szCs w:val="20"/>
              </w:rPr>
              <w:t>Qattrobuilt Pty Ltd</w:t>
            </w:r>
          </w:p>
        </w:tc>
        <w:tc>
          <w:tcPr>
            <w:tcW w:w="1597" w:type="pct"/>
            <w:noWrap/>
            <w:hideMark/>
          </w:tcPr>
          <w:p w14:paraId="5257B362" w14:textId="77777777"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14:paraId="098996AA" w14:textId="77777777" w:rsidR="00413CB7" w:rsidRPr="00413CB7" w:rsidRDefault="00413CB7" w:rsidP="00413CB7">
            <w:pPr>
              <w:spacing w:after="0"/>
              <w:ind w:right="113"/>
              <w:jc w:val="right"/>
              <w:rPr>
                <w:szCs w:val="20"/>
              </w:rPr>
            </w:pPr>
            <w:r w:rsidRPr="00413CB7">
              <w:rPr>
                <w:szCs w:val="20"/>
              </w:rPr>
              <w:t>12.37</w:t>
            </w:r>
          </w:p>
        </w:tc>
        <w:tc>
          <w:tcPr>
            <w:tcW w:w="770" w:type="pct"/>
            <w:noWrap/>
            <w:hideMark/>
          </w:tcPr>
          <w:p w14:paraId="7E65A5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9DB786" w14:textId="77777777" w:rsidR="00413CB7" w:rsidRPr="00413CB7" w:rsidRDefault="00413CB7" w:rsidP="00413CB7">
            <w:pPr>
              <w:spacing w:after="0"/>
              <w:jc w:val="right"/>
              <w:rPr>
                <w:szCs w:val="20"/>
              </w:rPr>
            </w:pPr>
            <w:r w:rsidRPr="00413CB7">
              <w:rPr>
                <w:szCs w:val="20"/>
              </w:rPr>
              <w:t>20.12.2013</w:t>
            </w:r>
          </w:p>
        </w:tc>
      </w:tr>
      <w:tr w:rsidR="00413CB7" w:rsidRPr="00413CB7" w14:paraId="56EB3F4F" w14:textId="77777777" w:rsidTr="005B36B0">
        <w:trPr>
          <w:trHeight w:val="20"/>
        </w:trPr>
        <w:tc>
          <w:tcPr>
            <w:tcW w:w="1756" w:type="pct"/>
            <w:noWrap/>
            <w:hideMark/>
          </w:tcPr>
          <w:p w14:paraId="47868594" w14:textId="77777777" w:rsidR="00413CB7" w:rsidRPr="00413CB7" w:rsidRDefault="00413CB7" w:rsidP="00413CB7">
            <w:pPr>
              <w:spacing w:after="0"/>
              <w:jc w:val="left"/>
              <w:rPr>
                <w:szCs w:val="20"/>
              </w:rPr>
            </w:pPr>
            <w:r w:rsidRPr="00413CB7">
              <w:rPr>
                <w:szCs w:val="20"/>
              </w:rPr>
              <w:t>Qualdel Homes</w:t>
            </w:r>
          </w:p>
        </w:tc>
        <w:tc>
          <w:tcPr>
            <w:tcW w:w="1597" w:type="pct"/>
            <w:noWrap/>
            <w:hideMark/>
          </w:tcPr>
          <w:p w14:paraId="0EBF5ADB"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5E0D4019" w14:textId="77777777" w:rsidR="00413CB7" w:rsidRPr="00413CB7" w:rsidRDefault="00413CB7" w:rsidP="00413CB7">
            <w:pPr>
              <w:spacing w:after="0"/>
              <w:ind w:right="113"/>
              <w:jc w:val="right"/>
              <w:rPr>
                <w:szCs w:val="20"/>
              </w:rPr>
            </w:pPr>
            <w:r w:rsidRPr="00413CB7">
              <w:rPr>
                <w:szCs w:val="20"/>
              </w:rPr>
              <w:t>21.82</w:t>
            </w:r>
          </w:p>
        </w:tc>
        <w:tc>
          <w:tcPr>
            <w:tcW w:w="770" w:type="pct"/>
            <w:noWrap/>
            <w:hideMark/>
          </w:tcPr>
          <w:p w14:paraId="3D60F6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D574B6" w14:textId="77777777" w:rsidR="00413CB7" w:rsidRPr="00413CB7" w:rsidRDefault="00413CB7" w:rsidP="00413CB7">
            <w:pPr>
              <w:spacing w:after="0"/>
              <w:jc w:val="right"/>
              <w:rPr>
                <w:szCs w:val="20"/>
              </w:rPr>
            </w:pPr>
            <w:r w:rsidRPr="00413CB7">
              <w:rPr>
                <w:szCs w:val="20"/>
              </w:rPr>
              <w:t>15.1.2013</w:t>
            </w:r>
          </w:p>
        </w:tc>
      </w:tr>
      <w:tr w:rsidR="00413CB7" w:rsidRPr="00413CB7" w14:paraId="0B463199" w14:textId="77777777" w:rsidTr="005B36B0">
        <w:trPr>
          <w:trHeight w:val="20"/>
        </w:trPr>
        <w:tc>
          <w:tcPr>
            <w:tcW w:w="1756" w:type="pct"/>
            <w:noWrap/>
            <w:hideMark/>
          </w:tcPr>
          <w:p w14:paraId="19E8A7B2" w14:textId="77777777" w:rsidR="00413CB7" w:rsidRPr="00413CB7" w:rsidRDefault="00413CB7" w:rsidP="00413CB7">
            <w:pPr>
              <w:spacing w:after="0"/>
              <w:jc w:val="left"/>
              <w:rPr>
                <w:szCs w:val="20"/>
              </w:rPr>
            </w:pPr>
            <w:r w:rsidRPr="00413CB7">
              <w:rPr>
                <w:szCs w:val="20"/>
              </w:rPr>
              <w:t>Qualdel Homes</w:t>
            </w:r>
          </w:p>
        </w:tc>
        <w:tc>
          <w:tcPr>
            <w:tcW w:w="1597" w:type="pct"/>
            <w:noWrap/>
            <w:hideMark/>
          </w:tcPr>
          <w:p w14:paraId="0D762405"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08508AD1" w14:textId="77777777" w:rsidR="00413CB7" w:rsidRPr="00413CB7" w:rsidRDefault="00413CB7" w:rsidP="00413CB7">
            <w:pPr>
              <w:spacing w:after="0"/>
              <w:ind w:right="113"/>
              <w:jc w:val="right"/>
              <w:rPr>
                <w:szCs w:val="20"/>
              </w:rPr>
            </w:pPr>
            <w:r w:rsidRPr="00413CB7">
              <w:rPr>
                <w:szCs w:val="20"/>
              </w:rPr>
              <w:t>47.87</w:t>
            </w:r>
          </w:p>
        </w:tc>
        <w:tc>
          <w:tcPr>
            <w:tcW w:w="770" w:type="pct"/>
            <w:noWrap/>
            <w:hideMark/>
          </w:tcPr>
          <w:p w14:paraId="14EA33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D3969E" w14:textId="77777777" w:rsidR="00413CB7" w:rsidRPr="00413CB7" w:rsidRDefault="00413CB7" w:rsidP="00413CB7">
            <w:pPr>
              <w:spacing w:after="0"/>
              <w:jc w:val="right"/>
              <w:rPr>
                <w:szCs w:val="20"/>
              </w:rPr>
            </w:pPr>
            <w:r w:rsidRPr="00413CB7">
              <w:rPr>
                <w:szCs w:val="20"/>
              </w:rPr>
              <w:t>15.1.2013</w:t>
            </w:r>
          </w:p>
        </w:tc>
      </w:tr>
      <w:tr w:rsidR="00413CB7" w:rsidRPr="00413CB7" w14:paraId="5548034F" w14:textId="77777777" w:rsidTr="005B36B0">
        <w:trPr>
          <w:trHeight w:val="20"/>
        </w:trPr>
        <w:tc>
          <w:tcPr>
            <w:tcW w:w="1756" w:type="pct"/>
            <w:noWrap/>
            <w:hideMark/>
          </w:tcPr>
          <w:p w14:paraId="1EE97A59" w14:textId="77777777" w:rsidR="00413CB7" w:rsidRPr="00413CB7" w:rsidRDefault="00413CB7" w:rsidP="00413CB7">
            <w:pPr>
              <w:spacing w:after="0"/>
              <w:jc w:val="left"/>
              <w:rPr>
                <w:szCs w:val="20"/>
              </w:rPr>
            </w:pPr>
            <w:r w:rsidRPr="00413CB7">
              <w:rPr>
                <w:szCs w:val="20"/>
              </w:rPr>
              <w:t xml:space="preserve">Quandong Cafe </w:t>
            </w:r>
          </w:p>
        </w:tc>
        <w:tc>
          <w:tcPr>
            <w:tcW w:w="1597" w:type="pct"/>
            <w:noWrap/>
            <w:hideMark/>
          </w:tcPr>
          <w:p w14:paraId="7E0771E8" w14:textId="77777777" w:rsidR="00413CB7" w:rsidRPr="00413CB7" w:rsidRDefault="00413CB7" w:rsidP="00413CB7">
            <w:pPr>
              <w:spacing w:after="0"/>
              <w:ind w:left="113"/>
              <w:jc w:val="left"/>
              <w:rPr>
                <w:szCs w:val="20"/>
              </w:rPr>
            </w:pPr>
            <w:r w:rsidRPr="00413CB7">
              <w:rPr>
                <w:szCs w:val="20"/>
              </w:rPr>
              <w:t>QUORN, SA 5433</w:t>
            </w:r>
          </w:p>
        </w:tc>
        <w:tc>
          <w:tcPr>
            <w:tcW w:w="424" w:type="pct"/>
            <w:noWrap/>
            <w:hideMark/>
          </w:tcPr>
          <w:p w14:paraId="7EA9DFB7" w14:textId="77777777" w:rsidR="00413CB7" w:rsidRPr="00413CB7" w:rsidRDefault="00413CB7" w:rsidP="00413CB7">
            <w:pPr>
              <w:spacing w:after="0"/>
              <w:ind w:right="113"/>
              <w:jc w:val="right"/>
              <w:rPr>
                <w:szCs w:val="20"/>
              </w:rPr>
            </w:pPr>
            <w:r w:rsidRPr="00413CB7">
              <w:rPr>
                <w:szCs w:val="20"/>
              </w:rPr>
              <w:t>18.22</w:t>
            </w:r>
          </w:p>
        </w:tc>
        <w:tc>
          <w:tcPr>
            <w:tcW w:w="770" w:type="pct"/>
            <w:noWrap/>
            <w:hideMark/>
          </w:tcPr>
          <w:p w14:paraId="55F87B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9C0A68" w14:textId="77777777" w:rsidR="00413CB7" w:rsidRPr="00413CB7" w:rsidRDefault="00413CB7" w:rsidP="00413CB7">
            <w:pPr>
              <w:spacing w:after="0"/>
              <w:jc w:val="right"/>
              <w:rPr>
                <w:szCs w:val="20"/>
              </w:rPr>
            </w:pPr>
            <w:r w:rsidRPr="00413CB7">
              <w:rPr>
                <w:szCs w:val="20"/>
              </w:rPr>
              <w:t>28.3.2014</w:t>
            </w:r>
          </w:p>
        </w:tc>
      </w:tr>
      <w:tr w:rsidR="00413CB7" w:rsidRPr="00413CB7" w14:paraId="0393FD2B" w14:textId="77777777" w:rsidTr="005B36B0">
        <w:trPr>
          <w:trHeight w:val="20"/>
        </w:trPr>
        <w:tc>
          <w:tcPr>
            <w:tcW w:w="1756" w:type="pct"/>
            <w:noWrap/>
            <w:hideMark/>
          </w:tcPr>
          <w:p w14:paraId="46B3CB22" w14:textId="77777777" w:rsidR="00413CB7" w:rsidRPr="00413CB7" w:rsidRDefault="00413CB7" w:rsidP="00413CB7">
            <w:pPr>
              <w:spacing w:after="0"/>
              <w:jc w:val="left"/>
              <w:rPr>
                <w:szCs w:val="20"/>
              </w:rPr>
            </w:pPr>
            <w:r w:rsidRPr="00413CB7">
              <w:rPr>
                <w:szCs w:val="20"/>
              </w:rPr>
              <w:t>Qube Ports Pty Ltd</w:t>
            </w:r>
          </w:p>
        </w:tc>
        <w:tc>
          <w:tcPr>
            <w:tcW w:w="1597" w:type="pct"/>
            <w:noWrap/>
            <w:hideMark/>
          </w:tcPr>
          <w:p w14:paraId="7A84C498" w14:textId="77777777" w:rsidR="00413CB7" w:rsidRPr="00413CB7" w:rsidRDefault="00413CB7" w:rsidP="00413CB7">
            <w:pPr>
              <w:spacing w:after="0"/>
              <w:ind w:left="113"/>
              <w:jc w:val="left"/>
              <w:rPr>
                <w:szCs w:val="20"/>
              </w:rPr>
            </w:pPr>
            <w:r w:rsidRPr="00413CB7">
              <w:rPr>
                <w:szCs w:val="20"/>
              </w:rPr>
              <w:t xml:space="preserve">PORT ADELAIDE, SA 5015 </w:t>
            </w:r>
          </w:p>
        </w:tc>
        <w:tc>
          <w:tcPr>
            <w:tcW w:w="424" w:type="pct"/>
            <w:noWrap/>
            <w:hideMark/>
          </w:tcPr>
          <w:p w14:paraId="5276F4FA" w14:textId="77777777" w:rsidR="00413CB7" w:rsidRPr="00413CB7" w:rsidRDefault="00413CB7" w:rsidP="00413CB7">
            <w:pPr>
              <w:spacing w:after="0"/>
              <w:ind w:right="113"/>
              <w:jc w:val="right"/>
              <w:rPr>
                <w:szCs w:val="20"/>
              </w:rPr>
            </w:pPr>
            <w:r w:rsidRPr="00413CB7">
              <w:rPr>
                <w:szCs w:val="20"/>
              </w:rPr>
              <w:t>72.06</w:t>
            </w:r>
          </w:p>
        </w:tc>
        <w:tc>
          <w:tcPr>
            <w:tcW w:w="770" w:type="pct"/>
            <w:noWrap/>
            <w:hideMark/>
          </w:tcPr>
          <w:p w14:paraId="38A0FB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CDFDF3" w14:textId="77777777" w:rsidR="00413CB7" w:rsidRPr="00413CB7" w:rsidRDefault="00413CB7" w:rsidP="00413CB7">
            <w:pPr>
              <w:spacing w:after="0"/>
              <w:jc w:val="right"/>
              <w:rPr>
                <w:szCs w:val="20"/>
              </w:rPr>
            </w:pPr>
            <w:r w:rsidRPr="00413CB7">
              <w:rPr>
                <w:szCs w:val="20"/>
              </w:rPr>
              <w:t>22.9.2014</w:t>
            </w:r>
          </w:p>
        </w:tc>
      </w:tr>
      <w:tr w:rsidR="00413CB7" w:rsidRPr="00413CB7" w14:paraId="0EA96D53" w14:textId="77777777" w:rsidTr="005B36B0">
        <w:trPr>
          <w:trHeight w:val="20"/>
        </w:trPr>
        <w:tc>
          <w:tcPr>
            <w:tcW w:w="1756" w:type="pct"/>
            <w:noWrap/>
            <w:hideMark/>
          </w:tcPr>
          <w:p w14:paraId="5F63FC56" w14:textId="77777777" w:rsidR="00413CB7" w:rsidRPr="00413CB7" w:rsidRDefault="00413CB7" w:rsidP="00413CB7">
            <w:pPr>
              <w:spacing w:after="0"/>
              <w:jc w:val="left"/>
              <w:rPr>
                <w:szCs w:val="20"/>
              </w:rPr>
            </w:pPr>
            <w:r w:rsidRPr="00413CB7">
              <w:rPr>
                <w:szCs w:val="20"/>
              </w:rPr>
              <w:t>Quinn Tech Pty Ltd</w:t>
            </w:r>
          </w:p>
        </w:tc>
        <w:tc>
          <w:tcPr>
            <w:tcW w:w="1597" w:type="pct"/>
            <w:noWrap/>
            <w:hideMark/>
          </w:tcPr>
          <w:p w14:paraId="19D46568"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04430B6B" w14:textId="77777777" w:rsidR="00413CB7" w:rsidRPr="00413CB7" w:rsidRDefault="00413CB7" w:rsidP="00413CB7">
            <w:pPr>
              <w:spacing w:after="0"/>
              <w:ind w:right="113"/>
              <w:jc w:val="right"/>
              <w:rPr>
                <w:szCs w:val="20"/>
              </w:rPr>
            </w:pPr>
            <w:r w:rsidRPr="00413CB7">
              <w:rPr>
                <w:szCs w:val="20"/>
              </w:rPr>
              <w:t>999.97</w:t>
            </w:r>
          </w:p>
        </w:tc>
        <w:tc>
          <w:tcPr>
            <w:tcW w:w="770" w:type="pct"/>
            <w:noWrap/>
            <w:hideMark/>
          </w:tcPr>
          <w:p w14:paraId="1B19CA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687DA8" w14:textId="77777777" w:rsidR="00413CB7" w:rsidRPr="00413CB7" w:rsidRDefault="00413CB7" w:rsidP="00413CB7">
            <w:pPr>
              <w:spacing w:after="0"/>
              <w:jc w:val="right"/>
              <w:rPr>
                <w:szCs w:val="20"/>
              </w:rPr>
            </w:pPr>
            <w:r w:rsidRPr="00413CB7">
              <w:rPr>
                <w:szCs w:val="20"/>
              </w:rPr>
              <w:t>28.9.2013</w:t>
            </w:r>
          </w:p>
        </w:tc>
      </w:tr>
      <w:tr w:rsidR="00413CB7" w:rsidRPr="00413CB7" w14:paraId="3F5D9FC6" w14:textId="77777777" w:rsidTr="005B36B0">
        <w:trPr>
          <w:trHeight w:val="20"/>
        </w:trPr>
        <w:tc>
          <w:tcPr>
            <w:tcW w:w="1756" w:type="pct"/>
            <w:noWrap/>
            <w:hideMark/>
          </w:tcPr>
          <w:p w14:paraId="14D3D415" w14:textId="77777777" w:rsidR="00413CB7" w:rsidRPr="00413CB7" w:rsidRDefault="00413CB7" w:rsidP="00413CB7">
            <w:pPr>
              <w:spacing w:after="0"/>
              <w:jc w:val="left"/>
              <w:rPr>
                <w:szCs w:val="20"/>
              </w:rPr>
            </w:pPr>
            <w:r w:rsidRPr="00413CB7">
              <w:rPr>
                <w:szCs w:val="20"/>
              </w:rPr>
              <w:t>Qun Li Xu</w:t>
            </w:r>
          </w:p>
        </w:tc>
        <w:tc>
          <w:tcPr>
            <w:tcW w:w="1597" w:type="pct"/>
            <w:noWrap/>
            <w:hideMark/>
          </w:tcPr>
          <w:p w14:paraId="1D7BF5AF"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378CFC1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36AEC2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5D67A2" w14:textId="77777777" w:rsidR="00413CB7" w:rsidRPr="00413CB7" w:rsidRDefault="00413CB7" w:rsidP="00413CB7">
            <w:pPr>
              <w:spacing w:after="0"/>
              <w:jc w:val="right"/>
              <w:rPr>
                <w:szCs w:val="20"/>
              </w:rPr>
            </w:pPr>
            <w:r w:rsidRPr="00413CB7">
              <w:rPr>
                <w:szCs w:val="20"/>
              </w:rPr>
              <w:t>28.2.2013</w:t>
            </w:r>
          </w:p>
        </w:tc>
      </w:tr>
      <w:tr w:rsidR="00413CB7" w:rsidRPr="00413CB7" w14:paraId="5623A5ED" w14:textId="77777777" w:rsidTr="005B36B0">
        <w:trPr>
          <w:trHeight w:val="20"/>
        </w:trPr>
        <w:tc>
          <w:tcPr>
            <w:tcW w:w="1756" w:type="pct"/>
            <w:noWrap/>
            <w:hideMark/>
          </w:tcPr>
          <w:p w14:paraId="05C73451" w14:textId="77777777" w:rsidR="00413CB7" w:rsidRPr="00413CB7" w:rsidRDefault="00413CB7" w:rsidP="00413CB7">
            <w:pPr>
              <w:spacing w:after="0"/>
              <w:jc w:val="left"/>
              <w:rPr>
                <w:szCs w:val="20"/>
              </w:rPr>
            </w:pPr>
            <w:r w:rsidRPr="00413CB7">
              <w:rPr>
                <w:szCs w:val="20"/>
              </w:rPr>
              <w:t>R A Jacob</w:t>
            </w:r>
          </w:p>
        </w:tc>
        <w:tc>
          <w:tcPr>
            <w:tcW w:w="1597" w:type="pct"/>
            <w:noWrap/>
            <w:hideMark/>
          </w:tcPr>
          <w:p w14:paraId="462EC28B"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0AEA3467" w14:textId="77777777" w:rsidR="00413CB7" w:rsidRPr="00413CB7" w:rsidRDefault="00413CB7" w:rsidP="00413CB7">
            <w:pPr>
              <w:spacing w:after="0"/>
              <w:ind w:right="113"/>
              <w:jc w:val="right"/>
              <w:rPr>
                <w:szCs w:val="20"/>
              </w:rPr>
            </w:pPr>
            <w:r w:rsidRPr="00413CB7">
              <w:rPr>
                <w:szCs w:val="20"/>
              </w:rPr>
              <w:t>100.90</w:t>
            </w:r>
          </w:p>
        </w:tc>
        <w:tc>
          <w:tcPr>
            <w:tcW w:w="770" w:type="pct"/>
            <w:noWrap/>
            <w:hideMark/>
          </w:tcPr>
          <w:p w14:paraId="55E90817" w14:textId="77777777" w:rsidR="00413CB7" w:rsidRPr="00413CB7" w:rsidRDefault="00413CB7" w:rsidP="00413CB7">
            <w:pPr>
              <w:spacing w:after="0"/>
              <w:ind w:left="170"/>
              <w:jc w:val="left"/>
              <w:rPr>
                <w:szCs w:val="20"/>
              </w:rPr>
            </w:pPr>
            <w:r w:rsidRPr="00413CB7">
              <w:rPr>
                <w:szCs w:val="20"/>
              </w:rPr>
              <w:t>Refund 179819</w:t>
            </w:r>
          </w:p>
        </w:tc>
        <w:tc>
          <w:tcPr>
            <w:tcW w:w="453" w:type="pct"/>
            <w:noWrap/>
            <w:hideMark/>
          </w:tcPr>
          <w:p w14:paraId="67E84ECB" w14:textId="77777777" w:rsidR="00413CB7" w:rsidRPr="00413CB7" w:rsidRDefault="00413CB7" w:rsidP="00413CB7">
            <w:pPr>
              <w:spacing w:after="0"/>
              <w:jc w:val="right"/>
              <w:rPr>
                <w:szCs w:val="20"/>
              </w:rPr>
            </w:pPr>
            <w:r w:rsidRPr="00413CB7">
              <w:rPr>
                <w:szCs w:val="20"/>
              </w:rPr>
              <w:t>26.9.2013</w:t>
            </w:r>
          </w:p>
        </w:tc>
      </w:tr>
      <w:tr w:rsidR="00413CB7" w:rsidRPr="00413CB7" w14:paraId="39D4AF36" w14:textId="77777777" w:rsidTr="005B36B0">
        <w:trPr>
          <w:trHeight w:val="20"/>
        </w:trPr>
        <w:tc>
          <w:tcPr>
            <w:tcW w:w="1756" w:type="pct"/>
            <w:noWrap/>
            <w:hideMark/>
          </w:tcPr>
          <w:p w14:paraId="30A14951" w14:textId="77777777" w:rsidR="00413CB7" w:rsidRPr="00413CB7" w:rsidRDefault="00413CB7" w:rsidP="00413CB7">
            <w:pPr>
              <w:spacing w:after="0"/>
              <w:jc w:val="left"/>
              <w:rPr>
                <w:szCs w:val="20"/>
              </w:rPr>
            </w:pPr>
            <w:r w:rsidRPr="00413CB7">
              <w:rPr>
                <w:szCs w:val="20"/>
              </w:rPr>
              <w:t xml:space="preserve">R Barwick, the estate of </w:t>
            </w:r>
          </w:p>
        </w:tc>
        <w:tc>
          <w:tcPr>
            <w:tcW w:w="1597" w:type="pct"/>
            <w:noWrap/>
            <w:hideMark/>
          </w:tcPr>
          <w:p w14:paraId="3686888F"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6231B183" w14:textId="77777777" w:rsidR="00413CB7" w:rsidRPr="00413CB7" w:rsidRDefault="00413CB7" w:rsidP="00413CB7">
            <w:pPr>
              <w:spacing w:after="0"/>
              <w:ind w:right="113"/>
              <w:jc w:val="right"/>
              <w:rPr>
                <w:szCs w:val="20"/>
              </w:rPr>
            </w:pPr>
            <w:r w:rsidRPr="00413CB7">
              <w:rPr>
                <w:szCs w:val="20"/>
              </w:rPr>
              <w:t>83.37</w:t>
            </w:r>
          </w:p>
        </w:tc>
        <w:tc>
          <w:tcPr>
            <w:tcW w:w="770" w:type="pct"/>
            <w:noWrap/>
            <w:hideMark/>
          </w:tcPr>
          <w:p w14:paraId="2773C715" w14:textId="77777777" w:rsidR="00413CB7" w:rsidRPr="00413CB7" w:rsidRDefault="00413CB7" w:rsidP="00413CB7">
            <w:pPr>
              <w:spacing w:after="0"/>
              <w:ind w:left="170"/>
              <w:jc w:val="left"/>
              <w:rPr>
                <w:szCs w:val="20"/>
              </w:rPr>
            </w:pPr>
            <w:r w:rsidRPr="00413CB7">
              <w:rPr>
                <w:szCs w:val="20"/>
              </w:rPr>
              <w:t>Refund 169897</w:t>
            </w:r>
          </w:p>
        </w:tc>
        <w:tc>
          <w:tcPr>
            <w:tcW w:w="453" w:type="pct"/>
            <w:noWrap/>
            <w:hideMark/>
          </w:tcPr>
          <w:p w14:paraId="1FA937F7" w14:textId="77777777" w:rsidR="00413CB7" w:rsidRPr="00413CB7" w:rsidRDefault="00413CB7" w:rsidP="00413CB7">
            <w:pPr>
              <w:spacing w:after="0"/>
              <w:jc w:val="right"/>
              <w:rPr>
                <w:szCs w:val="20"/>
              </w:rPr>
            </w:pPr>
            <w:r w:rsidRPr="00413CB7">
              <w:rPr>
                <w:szCs w:val="20"/>
              </w:rPr>
              <w:t>14.8.2013</w:t>
            </w:r>
          </w:p>
        </w:tc>
      </w:tr>
      <w:tr w:rsidR="00413CB7" w:rsidRPr="00413CB7" w14:paraId="38B1591D" w14:textId="77777777" w:rsidTr="005B36B0">
        <w:trPr>
          <w:trHeight w:val="20"/>
        </w:trPr>
        <w:tc>
          <w:tcPr>
            <w:tcW w:w="1756" w:type="pct"/>
            <w:noWrap/>
            <w:hideMark/>
          </w:tcPr>
          <w:p w14:paraId="2F52721A" w14:textId="77777777" w:rsidR="00413CB7" w:rsidRPr="00413CB7" w:rsidRDefault="00413CB7" w:rsidP="00413CB7">
            <w:pPr>
              <w:spacing w:after="0"/>
              <w:jc w:val="left"/>
              <w:rPr>
                <w:szCs w:val="20"/>
              </w:rPr>
            </w:pPr>
            <w:r w:rsidRPr="00413CB7">
              <w:rPr>
                <w:szCs w:val="20"/>
              </w:rPr>
              <w:t>R Cross</w:t>
            </w:r>
          </w:p>
        </w:tc>
        <w:tc>
          <w:tcPr>
            <w:tcW w:w="1597" w:type="pct"/>
            <w:noWrap/>
            <w:hideMark/>
          </w:tcPr>
          <w:p w14:paraId="08F00DDD" w14:textId="77777777" w:rsidR="00413CB7" w:rsidRPr="00413CB7" w:rsidRDefault="00413CB7" w:rsidP="00413CB7">
            <w:pPr>
              <w:spacing w:after="0"/>
              <w:ind w:left="113"/>
              <w:jc w:val="left"/>
              <w:rPr>
                <w:szCs w:val="20"/>
              </w:rPr>
            </w:pPr>
            <w:r w:rsidRPr="00413CB7">
              <w:rPr>
                <w:szCs w:val="20"/>
              </w:rPr>
              <w:t>KIDMAN PARK, SA 5025</w:t>
            </w:r>
          </w:p>
        </w:tc>
        <w:tc>
          <w:tcPr>
            <w:tcW w:w="424" w:type="pct"/>
            <w:noWrap/>
            <w:hideMark/>
          </w:tcPr>
          <w:p w14:paraId="7C509685" w14:textId="77777777" w:rsidR="00413CB7" w:rsidRPr="00413CB7" w:rsidRDefault="00413CB7" w:rsidP="00413CB7">
            <w:pPr>
              <w:spacing w:after="0"/>
              <w:ind w:right="113"/>
              <w:jc w:val="right"/>
              <w:rPr>
                <w:szCs w:val="20"/>
              </w:rPr>
            </w:pPr>
            <w:r w:rsidRPr="00413CB7">
              <w:rPr>
                <w:szCs w:val="20"/>
              </w:rPr>
              <w:t>35.04</w:t>
            </w:r>
          </w:p>
        </w:tc>
        <w:tc>
          <w:tcPr>
            <w:tcW w:w="770" w:type="pct"/>
            <w:noWrap/>
            <w:hideMark/>
          </w:tcPr>
          <w:p w14:paraId="3AAB78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2F67E3" w14:textId="77777777" w:rsidR="00413CB7" w:rsidRPr="00413CB7" w:rsidRDefault="00413CB7" w:rsidP="00413CB7">
            <w:pPr>
              <w:spacing w:after="0"/>
              <w:jc w:val="right"/>
              <w:rPr>
                <w:szCs w:val="20"/>
              </w:rPr>
            </w:pPr>
            <w:r w:rsidRPr="00413CB7">
              <w:rPr>
                <w:szCs w:val="20"/>
              </w:rPr>
              <w:t>13.12.2013</w:t>
            </w:r>
          </w:p>
        </w:tc>
      </w:tr>
      <w:tr w:rsidR="00413CB7" w:rsidRPr="00413CB7" w14:paraId="7052F173" w14:textId="77777777" w:rsidTr="005B36B0">
        <w:trPr>
          <w:trHeight w:val="20"/>
        </w:trPr>
        <w:tc>
          <w:tcPr>
            <w:tcW w:w="1756" w:type="pct"/>
            <w:noWrap/>
            <w:hideMark/>
          </w:tcPr>
          <w:p w14:paraId="06B48BB9" w14:textId="77777777" w:rsidR="00413CB7" w:rsidRPr="00413CB7" w:rsidRDefault="00413CB7" w:rsidP="00413CB7">
            <w:pPr>
              <w:spacing w:after="0"/>
              <w:jc w:val="left"/>
              <w:rPr>
                <w:szCs w:val="20"/>
              </w:rPr>
            </w:pPr>
            <w:r w:rsidRPr="00413CB7">
              <w:rPr>
                <w:szCs w:val="20"/>
              </w:rPr>
              <w:t>R Daymond</w:t>
            </w:r>
          </w:p>
        </w:tc>
        <w:tc>
          <w:tcPr>
            <w:tcW w:w="1597" w:type="pct"/>
            <w:noWrap/>
            <w:hideMark/>
          </w:tcPr>
          <w:p w14:paraId="5760F80B"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3E18B4E8" w14:textId="77777777" w:rsidR="00413CB7" w:rsidRPr="00413CB7" w:rsidRDefault="00413CB7" w:rsidP="00413CB7">
            <w:pPr>
              <w:spacing w:after="0"/>
              <w:ind w:right="113"/>
              <w:jc w:val="right"/>
              <w:rPr>
                <w:szCs w:val="20"/>
              </w:rPr>
            </w:pPr>
            <w:r w:rsidRPr="00413CB7">
              <w:rPr>
                <w:szCs w:val="20"/>
              </w:rPr>
              <w:t>248.69</w:t>
            </w:r>
          </w:p>
        </w:tc>
        <w:tc>
          <w:tcPr>
            <w:tcW w:w="770" w:type="pct"/>
            <w:noWrap/>
            <w:hideMark/>
          </w:tcPr>
          <w:p w14:paraId="54E10C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9F3F79" w14:textId="77777777" w:rsidR="00413CB7" w:rsidRPr="00413CB7" w:rsidRDefault="00413CB7" w:rsidP="00413CB7">
            <w:pPr>
              <w:spacing w:after="0"/>
              <w:jc w:val="right"/>
              <w:rPr>
                <w:szCs w:val="20"/>
              </w:rPr>
            </w:pPr>
            <w:r w:rsidRPr="00413CB7">
              <w:rPr>
                <w:szCs w:val="20"/>
              </w:rPr>
              <w:t>11.9.2013</w:t>
            </w:r>
          </w:p>
        </w:tc>
      </w:tr>
      <w:tr w:rsidR="00413CB7" w:rsidRPr="00413CB7" w14:paraId="06BC4800" w14:textId="77777777" w:rsidTr="005B36B0">
        <w:trPr>
          <w:trHeight w:val="20"/>
        </w:trPr>
        <w:tc>
          <w:tcPr>
            <w:tcW w:w="1756" w:type="pct"/>
            <w:noWrap/>
            <w:hideMark/>
          </w:tcPr>
          <w:p w14:paraId="3905C994" w14:textId="77777777" w:rsidR="00413CB7" w:rsidRPr="00413CB7" w:rsidRDefault="00413CB7" w:rsidP="00413CB7">
            <w:pPr>
              <w:spacing w:after="0"/>
              <w:jc w:val="left"/>
              <w:rPr>
                <w:szCs w:val="20"/>
              </w:rPr>
            </w:pPr>
            <w:r w:rsidRPr="00413CB7">
              <w:rPr>
                <w:szCs w:val="20"/>
              </w:rPr>
              <w:t>R Dennis</w:t>
            </w:r>
          </w:p>
        </w:tc>
        <w:tc>
          <w:tcPr>
            <w:tcW w:w="1597" w:type="pct"/>
            <w:noWrap/>
            <w:hideMark/>
          </w:tcPr>
          <w:p w14:paraId="2E1315E6" w14:textId="77777777"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14:paraId="2D3BD7F2"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6BD82C03" w14:textId="77777777" w:rsidR="00413CB7" w:rsidRPr="00413CB7" w:rsidRDefault="00413CB7" w:rsidP="00413CB7">
            <w:pPr>
              <w:spacing w:after="0"/>
              <w:ind w:left="170"/>
              <w:jc w:val="left"/>
              <w:rPr>
                <w:szCs w:val="20"/>
              </w:rPr>
            </w:pPr>
            <w:r w:rsidRPr="00413CB7">
              <w:rPr>
                <w:szCs w:val="20"/>
              </w:rPr>
              <w:t>Refund 926536</w:t>
            </w:r>
          </w:p>
        </w:tc>
        <w:tc>
          <w:tcPr>
            <w:tcW w:w="453" w:type="pct"/>
            <w:noWrap/>
            <w:hideMark/>
          </w:tcPr>
          <w:p w14:paraId="5F1D6BC5" w14:textId="77777777" w:rsidR="00413CB7" w:rsidRPr="00413CB7" w:rsidRDefault="00413CB7" w:rsidP="00413CB7">
            <w:pPr>
              <w:spacing w:after="0"/>
              <w:jc w:val="right"/>
              <w:rPr>
                <w:szCs w:val="20"/>
              </w:rPr>
            </w:pPr>
            <w:r w:rsidRPr="00413CB7">
              <w:rPr>
                <w:szCs w:val="20"/>
              </w:rPr>
              <w:t>6.6.2013</w:t>
            </w:r>
          </w:p>
        </w:tc>
      </w:tr>
      <w:tr w:rsidR="00413CB7" w:rsidRPr="00413CB7" w14:paraId="5223FF20" w14:textId="77777777" w:rsidTr="005B36B0">
        <w:trPr>
          <w:trHeight w:val="20"/>
        </w:trPr>
        <w:tc>
          <w:tcPr>
            <w:tcW w:w="1756" w:type="pct"/>
            <w:noWrap/>
            <w:hideMark/>
          </w:tcPr>
          <w:p w14:paraId="0022DCE7" w14:textId="77777777" w:rsidR="00413CB7" w:rsidRPr="00413CB7" w:rsidRDefault="00413CB7" w:rsidP="00413CB7">
            <w:pPr>
              <w:spacing w:after="0"/>
              <w:jc w:val="left"/>
              <w:rPr>
                <w:szCs w:val="20"/>
              </w:rPr>
            </w:pPr>
            <w:r w:rsidRPr="00413CB7">
              <w:rPr>
                <w:szCs w:val="20"/>
              </w:rPr>
              <w:t>R Dennis</w:t>
            </w:r>
          </w:p>
        </w:tc>
        <w:tc>
          <w:tcPr>
            <w:tcW w:w="1597" w:type="pct"/>
            <w:noWrap/>
            <w:hideMark/>
          </w:tcPr>
          <w:p w14:paraId="54814689" w14:textId="77777777"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14:paraId="7E7BCD95" w14:textId="77777777" w:rsidR="00413CB7" w:rsidRPr="00413CB7" w:rsidRDefault="00413CB7" w:rsidP="00413CB7">
            <w:pPr>
              <w:spacing w:after="0"/>
              <w:ind w:right="113"/>
              <w:jc w:val="right"/>
              <w:rPr>
                <w:szCs w:val="20"/>
              </w:rPr>
            </w:pPr>
            <w:r w:rsidRPr="00413CB7">
              <w:rPr>
                <w:szCs w:val="20"/>
              </w:rPr>
              <w:t>44.80</w:t>
            </w:r>
          </w:p>
        </w:tc>
        <w:tc>
          <w:tcPr>
            <w:tcW w:w="770" w:type="pct"/>
            <w:noWrap/>
            <w:hideMark/>
          </w:tcPr>
          <w:p w14:paraId="6E8AD738" w14:textId="77777777" w:rsidR="00413CB7" w:rsidRPr="00413CB7" w:rsidRDefault="00413CB7" w:rsidP="00413CB7">
            <w:pPr>
              <w:spacing w:after="0"/>
              <w:ind w:left="170"/>
              <w:jc w:val="left"/>
              <w:rPr>
                <w:szCs w:val="20"/>
              </w:rPr>
            </w:pPr>
            <w:r w:rsidRPr="00413CB7">
              <w:rPr>
                <w:szCs w:val="20"/>
              </w:rPr>
              <w:t>Refund 928430</w:t>
            </w:r>
          </w:p>
        </w:tc>
        <w:tc>
          <w:tcPr>
            <w:tcW w:w="453" w:type="pct"/>
            <w:noWrap/>
            <w:hideMark/>
          </w:tcPr>
          <w:p w14:paraId="5F6F768E" w14:textId="77777777" w:rsidR="00413CB7" w:rsidRPr="00413CB7" w:rsidRDefault="00413CB7" w:rsidP="00413CB7">
            <w:pPr>
              <w:spacing w:after="0"/>
              <w:jc w:val="right"/>
              <w:rPr>
                <w:szCs w:val="20"/>
              </w:rPr>
            </w:pPr>
            <w:r w:rsidRPr="00413CB7">
              <w:rPr>
                <w:szCs w:val="20"/>
              </w:rPr>
              <w:t>16.7.2013</w:t>
            </w:r>
          </w:p>
        </w:tc>
      </w:tr>
      <w:tr w:rsidR="00413CB7" w:rsidRPr="00413CB7" w14:paraId="142D896D" w14:textId="77777777" w:rsidTr="005B36B0">
        <w:trPr>
          <w:trHeight w:val="20"/>
        </w:trPr>
        <w:tc>
          <w:tcPr>
            <w:tcW w:w="1756" w:type="pct"/>
            <w:noWrap/>
            <w:hideMark/>
          </w:tcPr>
          <w:p w14:paraId="49FF4AC9" w14:textId="77777777" w:rsidR="00413CB7" w:rsidRPr="00413CB7" w:rsidRDefault="00413CB7" w:rsidP="00413CB7">
            <w:pPr>
              <w:spacing w:after="0"/>
              <w:jc w:val="left"/>
              <w:rPr>
                <w:szCs w:val="20"/>
              </w:rPr>
            </w:pPr>
            <w:r w:rsidRPr="00413CB7">
              <w:rPr>
                <w:szCs w:val="20"/>
              </w:rPr>
              <w:t>R Fagan</w:t>
            </w:r>
          </w:p>
        </w:tc>
        <w:tc>
          <w:tcPr>
            <w:tcW w:w="1597" w:type="pct"/>
            <w:noWrap/>
            <w:hideMark/>
          </w:tcPr>
          <w:p w14:paraId="61E4EAE4" w14:textId="77777777" w:rsidR="00413CB7" w:rsidRPr="00413CB7" w:rsidRDefault="00413CB7" w:rsidP="00413CB7">
            <w:pPr>
              <w:spacing w:after="0"/>
              <w:ind w:left="113"/>
              <w:jc w:val="left"/>
              <w:rPr>
                <w:szCs w:val="20"/>
              </w:rPr>
            </w:pPr>
            <w:r w:rsidRPr="00413CB7">
              <w:rPr>
                <w:szCs w:val="20"/>
              </w:rPr>
              <w:t>RUNDLE MALL, SA 5000</w:t>
            </w:r>
          </w:p>
        </w:tc>
        <w:tc>
          <w:tcPr>
            <w:tcW w:w="424" w:type="pct"/>
            <w:noWrap/>
            <w:hideMark/>
          </w:tcPr>
          <w:p w14:paraId="26141FEB" w14:textId="77777777" w:rsidR="00413CB7" w:rsidRPr="00413CB7" w:rsidRDefault="00413CB7" w:rsidP="00413CB7">
            <w:pPr>
              <w:spacing w:after="0"/>
              <w:ind w:right="113"/>
              <w:jc w:val="right"/>
              <w:rPr>
                <w:szCs w:val="20"/>
              </w:rPr>
            </w:pPr>
            <w:r w:rsidRPr="00413CB7">
              <w:rPr>
                <w:szCs w:val="20"/>
              </w:rPr>
              <w:t>308.00</w:t>
            </w:r>
          </w:p>
        </w:tc>
        <w:tc>
          <w:tcPr>
            <w:tcW w:w="770" w:type="pct"/>
            <w:noWrap/>
            <w:hideMark/>
          </w:tcPr>
          <w:p w14:paraId="6D195435" w14:textId="77777777" w:rsidR="00413CB7" w:rsidRPr="00413CB7" w:rsidRDefault="00413CB7" w:rsidP="00413CB7">
            <w:pPr>
              <w:spacing w:after="0"/>
              <w:ind w:left="170"/>
              <w:jc w:val="left"/>
              <w:rPr>
                <w:szCs w:val="20"/>
              </w:rPr>
            </w:pPr>
            <w:r w:rsidRPr="00413CB7">
              <w:rPr>
                <w:szCs w:val="20"/>
              </w:rPr>
              <w:t>Refund 925921</w:t>
            </w:r>
          </w:p>
        </w:tc>
        <w:tc>
          <w:tcPr>
            <w:tcW w:w="453" w:type="pct"/>
            <w:noWrap/>
            <w:hideMark/>
          </w:tcPr>
          <w:p w14:paraId="7FC06D49" w14:textId="77777777" w:rsidR="00413CB7" w:rsidRPr="00413CB7" w:rsidRDefault="00413CB7" w:rsidP="00413CB7">
            <w:pPr>
              <w:spacing w:after="0"/>
              <w:jc w:val="right"/>
              <w:rPr>
                <w:szCs w:val="20"/>
              </w:rPr>
            </w:pPr>
            <w:r w:rsidRPr="00413CB7">
              <w:rPr>
                <w:szCs w:val="20"/>
              </w:rPr>
              <w:t>29.5.2013</w:t>
            </w:r>
          </w:p>
        </w:tc>
      </w:tr>
      <w:tr w:rsidR="00413CB7" w:rsidRPr="00413CB7" w14:paraId="67A2777D" w14:textId="77777777" w:rsidTr="005B36B0">
        <w:trPr>
          <w:trHeight w:val="20"/>
        </w:trPr>
        <w:tc>
          <w:tcPr>
            <w:tcW w:w="1756" w:type="pct"/>
            <w:noWrap/>
            <w:hideMark/>
          </w:tcPr>
          <w:p w14:paraId="31FDD079" w14:textId="77777777" w:rsidR="00413CB7" w:rsidRPr="00413CB7" w:rsidRDefault="00413CB7" w:rsidP="00413CB7">
            <w:pPr>
              <w:spacing w:after="0"/>
              <w:jc w:val="left"/>
              <w:rPr>
                <w:szCs w:val="20"/>
              </w:rPr>
            </w:pPr>
            <w:r w:rsidRPr="00413CB7">
              <w:rPr>
                <w:szCs w:val="20"/>
              </w:rPr>
              <w:t>R Harris</w:t>
            </w:r>
          </w:p>
        </w:tc>
        <w:tc>
          <w:tcPr>
            <w:tcW w:w="1597" w:type="pct"/>
            <w:noWrap/>
            <w:hideMark/>
          </w:tcPr>
          <w:p w14:paraId="71337C6F"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5F399D4B" w14:textId="77777777" w:rsidR="00413CB7" w:rsidRPr="00413CB7" w:rsidRDefault="00413CB7" w:rsidP="00413CB7">
            <w:pPr>
              <w:spacing w:after="0"/>
              <w:ind w:right="113"/>
              <w:jc w:val="right"/>
              <w:rPr>
                <w:szCs w:val="20"/>
              </w:rPr>
            </w:pPr>
            <w:r w:rsidRPr="00413CB7">
              <w:rPr>
                <w:szCs w:val="20"/>
              </w:rPr>
              <w:t>318.23</w:t>
            </w:r>
          </w:p>
        </w:tc>
        <w:tc>
          <w:tcPr>
            <w:tcW w:w="770" w:type="pct"/>
            <w:noWrap/>
            <w:hideMark/>
          </w:tcPr>
          <w:p w14:paraId="40542089" w14:textId="77777777" w:rsidR="00413CB7" w:rsidRPr="00413CB7" w:rsidRDefault="00413CB7" w:rsidP="00413CB7">
            <w:pPr>
              <w:spacing w:after="0"/>
              <w:ind w:left="170"/>
              <w:jc w:val="left"/>
              <w:rPr>
                <w:szCs w:val="20"/>
              </w:rPr>
            </w:pPr>
            <w:r w:rsidRPr="00413CB7">
              <w:rPr>
                <w:szCs w:val="20"/>
              </w:rPr>
              <w:t>Refund 187194</w:t>
            </w:r>
          </w:p>
        </w:tc>
        <w:tc>
          <w:tcPr>
            <w:tcW w:w="453" w:type="pct"/>
            <w:noWrap/>
            <w:hideMark/>
          </w:tcPr>
          <w:p w14:paraId="7670FCE3" w14:textId="77777777" w:rsidR="00413CB7" w:rsidRPr="00413CB7" w:rsidRDefault="00413CB7" w:rsidP="00413CB7">
            <w:pPr>
              <w:spacing w:after="0"/>
              <w:jc w:val="right"/>
              <w:rPr>
                <w:szCs w:val="20"/>
              </w:rPr>
            </w:pPr>
            <w:r w:rsidRPr="00413CB7">
              <w:rPr>
                <w:szCs w:val="20"/>
              </w:rPr>
              <w:t>31.10.2013</w:t>
            </w:r>
          </w:p>
        </w:tc>
      </w:tr>
      <w:tr w:rsidR="00413CB7" w:rsidRPr="00413CB7" w14:paraId="0A3F27F5" w14:textId="77777777" w:rsidTr="005B36B0">
        <w:trPr>
          <w:trHeight w:val="20"/>
        </w:trPr>
        <w:tc>
          <w:tcPr>
            <w:tcW w:w="1756" w:type="pct"/>
            <w:noWrap/>
            <w:hideMark/>
          </w:tcPr>
          <w:p w14:paraId="5ECEED52" w14:textId="77777777" w:rsidR="00413CB7" w:rsidRPr="00413CB7" w:rsidRDefault="00413CB7" w:rsidP="00413CB7">
            <w:pPr>
              <w:spacing w:after="0"/>
              <w:jc w:val="left"/>
              <w:rPr>
                <w:szCs w:val="20"/>
              </w:rPr>
            </w:pPr>
            <w:r w:rsidRPr="00413CB7">
              <w:rPr>
                <w:szCs w:val="20"/>
              </w:rPr>
              <w:t>R L Norman</w:t>
            </w:r>
          </w:p>
        </w:tc>
        <w:tc>
          <w:tcPr>
            <w:tcW w:w="1597" w:type="pct"/>
            <w:noWrap/>
            <w:hideMark/>
          </w:tcPr>
          <w:p w14:paraId="437346BE"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386DCCB4"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6752DB85" w14:textId="77777777" w:rsidR="00413CB7" w:rsidRPr="00413CB7" w:rsidRDefault="00413CB7" w:rsidP="00413CB7">
            <w:pPr>
              <w:spacing w:after="0"/>
              <w:ind w:left="170"/>
              <w:jc w:val="left"/>
              <w:rPr>
                <w:szCs w:val="20"/>
              </w:rPr>
            </w:pPr>
            <w:r w:rsidRPr="00413CB7">
              <w:rPr>
                <w:szCs w:val="20"/>
              </w:rPr>
              <w:t>Refund 174046</w:t>
            </w:r>
          </w:p>
        </w:tc>
        <w:tc>
          <w:tcPr>
            <w:tcW w:w="453" w:type="pct"/>
            <w:noWrap/>
            <w:hideMark/>
          </w:tcPr>
          <w:p w14:paraId="70BC7E1E" w14:textId="77777777" w:rsidR="00413CB7" w:rsidRPr="00413CB7" w:rsidRDefault="00413CB7" w:rsidP="00413CB7">
            <w:pPr>
              <w:spacing w:after="0"/>
              <w:jc w:val="right"/>
              <w:rPr>
                <w:szCs w:val="20"/>
              </w:rPr>
            </w:pPr>
            <w:r w:rsidRPr="00413CB7">
              <w:rPr>
                <w:szCs w:val="20"/>
              </w:rPr>
              <w:t>4.9.2013</w:t>
            </w:r>
          </w:p>
        </w:tc>
      </w:tr>
      <w:tr w:rsidR="00413CB7" w:rsidRPr="00413CB7" w14:paraId="3CEC7184" w14:textId="77777777" w:rsidTr="005B36B0">
        <w:trPr>
          <w:trHeight w:val="20"/>
        </w:trPr>
        <w:tc>
          <w:tcPr>
            <w:tcW w:w="1756" w:type="pct"/>
            <w:noWrap/>
            <w:hideMark/>
          </w:tcPr>
          <w:p w14:paraId="33EC9A93" w14:textId="77777777" w:rsidR="00413CB7" w:rsidRPr="00413CB7" w:rsidRDefault="00413CB7" w:rsidP="00413CB7">
            <w:pPr>
              <w:spacing w:after="0"/>
              <w:jc w:val="left"/>
              <w:rPr>
                <w:szCs w:val="20"/>
              </w:rPr>
            </w:pPr>
            <w:r w:rsidRPr="00413CB7">
              <w:rPr>
                <w:szCs w:val="20"/>
              </w:rPr>
              <w:t>R Panazzolo</w:t>
            </w:r>
          </w:p>
        </w:tc>
        <w:tc>
          <w:tcPr>
            <w:tcW w:w="1597" w:type="pct"/>
            <w:noWrap/>
            <w:hideMark/>
          </w:tcPr>
          <w:p w14:paraId="16F2D890"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7D6ADA02" w14:textId="77777777" w:rsidR="00413CB7" w:rsidRPr="00413CB7" w:rsidRDefault="00413CB7" w:rsidP="00413CB7">
            <w:pPr>
              <w:spacing w:after="0"/>
              <w:ind w:right="113"/>
              <w:jc w:val="right"/>
              <w:rPr>
                <w:szCs w:val="20"/>
              </w:rPr>
            </w:pPr>
            <w:r w:rsidRPr="00413CB7">
              <w:rPr>
                <w:szCs w:val="20"/>
              </w:rPr>
              <w:t>16.34</w:t>
            </w:r>
          </w:p>
        </w:tc>
        <w:tc>
          <w:tcPr>
            <w:tcW w:w="770" w:type="pct"/>
            <w:noWrap/>
            <w:hideMark/>
          </w:tcPr>
          <w:p w14:paraId="073A8C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380A35" w14:textId="77777777" w:rsidR="00413CB7" w:rsidRPr="00413CB7" w:rsidRDefault="00413CB7" w:rsidP="00413CB7">
            <w:pPr>
              <w:spacing w:after="0"/>
              <w:jc w:val="right"/>
              <w:rPr>
                <w:szCs w:val="20"/>
              </w:rPr>
            </w:pPr>
            <w:r w:rsidRPr="00413CB7">
              <w:rPr>
                <w:szCs w:val="20"/>
              </w:rPr>
              <w:t>7.2.2013</w:t>
            </w:r>
          </w:p>
        </w:tc>
      </w:tr>
      <w:tr w:rsidR="00413CB7" w:rsidRPr="00413CB7" w14:paraId="61E06867" w14:textId="77777777" w:rsidTr="005B36B0">
        <w:trPr>
          <w:trHeight w:val="20"/>
        </w:trPr>
        <w:tc>
          <w:tcPr>
            <w:tcW w:w="1756" w:type="pct"/>
            <w:noWrap/>
            <w:hideMark/>
          </w:tcPr>
          <w:p w14:paraId="55CB9BE9" w14:textId="77777777" w:rsidR="00413CB7" w:rsidRPr="00413CB7" w:rsidRDefault="00413CB7" w:rsidP="00413CB7">
            <w:pPr>
              <w:spacing w:after="0"/>
              <w:jc w:val="left"/>
              <w:rPr>
                <w:szCs w:val="20"/>
              </w:rPr>
            </w:pPr>
            <w:r w:rsidRPr="00413CB7">
              <w:rPr>
                <w:szCs w:val="20"/>
              </w:rPr>
              <w:t>R Phillis</w:t>
            </w:r>
          </w:p>
        </w:tc>
        <w:tc>
          <w:tcPr>
            <w:tcW w:w="1597" w:type="pct"/>
            <w:noWrap/>
            <w:hideMark/>
          </w:tcPr>
          <w:p w14:paraId="7F291401"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65F16CD0" w14:textId="77777777" w:rsidR="00413CB7" w:rsidRPr="00413CB7" w:rsidRDefault="00413CB7" w:rsidP="00413CB7">
            <w:pPr>
              <w:spacing w:after="0"/>
              <w:ind w:right="113"/>
              <w:jc w:val="right"/>
              <w:rPr>
                <w:szCs w:val="20"/>
              </w:rPr>
            </w:pPr>
            <w:r w:rsidRPr="00413CB7">
              <w:rPr>
                <w:szCs w:val="20"/>
              </w:rPr>
              <w:t>37.00</w:t>
            </w:r>
          </w:p>
        </w:tc>
        <w:tc>
          <w:tcPr>
            <w:tcW w:w="770" w:type="pct"/>
            <w:noWrap/>
            <w:hideMark/>
          </w:tcPr>
          <w:p w14:paraId="79E84A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808E4F" w14:textId="77777777" w:rsidR="00413CB7" w:rsidRPr="00413CB7" w:rsidRDefault="00413CB7" w:rsidP="00413CB7">
            <w:pPr>
              <w:spacing w:after="0"/>
              <w:jc w:val="right"/>
              <w:rPr>
                <w:szCs w:val="20"/>
              </w:rPr>
            </w:pPr>
            <w:r w:rsidRPr="00413CB7">
              <w:rPr>
                <w:szCs w:val="20"/>
              </w:rPr>
              <w:t>5.5.2014</w:t>
            </w:r>
          </w:p>
        </w:tc>
      </w:tr>
      <w:tr w:rsidR="00413CB7" w:rsidRPr="00413CB7" w14:paraId="65ABA1D0" w14:textId="77777777" w:rsidTr="005B36B0">
        <w:trPr>
          <w:trHeight w:val="20"/>
        </w:trPr>
        <w:tc>
          <w:tcPr>
            <w:tcW w:w="1756" w:type="pct"/>
            <w:noWrap/>
            <w:hideMark/>
          </w:tcPr>
          <w:p w14:paraId="79123359" w14:textId="77777777" w:rsidR="00413CB7" w:rsidRPr="00413CB7" w:rsidRDefault="00413CB7" w:rsidP="00413CB7">
            <w:pPr>
              <w:spacing w:after="0"/>
              <w:jc w:val="left"/>
              <w:rPr>
                <w:szCs w:val="20"/>
              </w:rPr>
            </w:pPr>
            <w:r w:rsidRPr="00413CB7">
              <w:rPr>
                <w:szCs w:val="20"/>
              </w:rPr>
              <w:t>R Siclari</w:t>
            </w:r>
          </w:p>
        </w:tc>
        <w:tc>
          <w:tcPr>
            <w:tcW w:w="1597" w:type="pct"/>
            <w:noWrap/>
            <w:hideMark/>
          </w:tcPr>
          <w:p w14:paraId="4A48C7CE"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5260805" w14:textId="77777777" w:rsidR="00413CB7" w:rsidRPr="00413CB7" w:rsidRDefault="00413CB7" w:rsidP="00413CB7">
            <w:pPr>
              <w:spacing w:after="0"/>
              <w:ind w:right="113"/>
              <w:jc w:val="right"/>
              <w:rPr>
                <w:szCs w:val="20"/>
              </w:rPr>
            </w:pPr>
            <w:r w:rsidRPr="00413CB7">
              <w:rPr>
                <w:szCs w:val="20"/>
              </w:rPr>
              <w:t>346.67</w:t>
            </w:r>
          </w:p>
        </w:tc>
        <w:tc>
          <w:tcPr>
            <w:tcW w:w="770" w:type="pct"/>
            <w:noWrap/>
            <w:hideMark/>
          </w:tcPr>
          <w:p w14:paraId="7F0E8E04" w14:textId="77777777" w:rsidR="00413CB7" w:rsidRPr="00413CB7" w:rsidRDefault="00413CB7" w:rsidP="00413CB7">
            <w:pPr>
              <w:spacing w:after="0"/>
              <w:ind w:left="170"/>
              <w:jc w:val="left"/>
              <w:rPr>
                <w:szCs w:val="20"/>
              </w:rPr>
            </w:pPr>
            <w:r w:rsidRPr="00413CB7">
              <w:rPr>
                <w:szCs w:val="20"/>
              </w:rPr>
              <w:t>Refund 196300</w:t>
            </w:r>
          </w:p>
        </w:tc>
        <w:tc>
          <w:tcPr>
            <w:tcW w:w="453" w:type="pct"/>
            <w:noWrap/>
            <w:hideMark/>
          </w:tcPr>
          <w:p w14:paraId="6C6B265D" w14:textId="77777777" w:rsidR="00413CB7" w:rsidRPr="00413CB7" w:rsidRDefault="00413CB7" w:rsidP="00413CB7">
            <w:pPr>
              <w:spacing w:after="0"/>
              <w:jc w:val="right"/>
              <w:rPr>
                <w:szCs w:val="20"/>
              </w:rPr>
            </w:pPr>
            <w:r w:rsidRPr="00413CB7">
              <w:rPr>
                <w:szCs w:val="20"/>
              </w:rPr>
              <w:t>15.11.2013</w:t>
            </w:r>
          </w:p>
        </w:tc>
      </w:tr>
      <w:tr w:rsidR="00413CB7" w:rsidRPr="00413CB7" w14:paraId="76532EDB" w14:textId="77777777" w:rsidTr="005B36B0">
        <w:trPr>
          <w:trHeight w:val="20"/>
        </w:trPr>
        <w:tc>
          <w:tcPr>
            <w:tcW w:w="1756" w:type="pct"/>
            <w:noWrap/>
            <w:hideMark/>
          </w:tcPr>
          <w:p w14:paraId="046B954A" w14:textId="77777777" w:rsidR="00413CB7" w:rsidRPr="00413CB7" w:rsidRDefault="00413CB7" w:rsidP="00413CB7">
            <w:pPr>
              <w:spacing w:after="0"/>
              <w:jc w:val="left"/>
              <w:rPr>
                <w:szCs w:val="20"/>
              </w:rPr>
            </w:pPr>
            <w:r w:rsidRPr="00413CB7">
              <w:rPr>
                <w:szCs w:val="20"/>
              </w:rPr>
              <w:t>Rabia Nassereddine</w:t>
            </w:r>
          </w:p>
        </w:tc>
        <w:tc>
          <w:tcPr>
            <w:tcW w:w="1597" w:type="pct"/>
            <w:noWrap/>
            <w:hideMark/>
          </w:tcPr>
          <w:p w14:paraId="2E4ADA80"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08AD3732"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782B32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4536C7" w14:textId="77777777" w:rsidR="00413CB7" w:rsidRPr="00413CB7" w:rsidRDefault="00413CB7" w:rsidP="00413CB7">
            <w:pPr>
              <w:spacing w:after="0"/>
              <w:jc w:val="right"/>
              <w:rPr>
                <w:szCs w:val="20"/>
              </w:rPr>
            </w:pPr>
            <w:r w:rsidRPr="00413CB7">
              <w:rPr>
                <w:szCs w:val="20"/>
              </w:rPr>
              <w:t>19.6.2013</w:t>
            </w:r>
          </w:p>
        </w:tc>
      </w:tr>
      <w:tr w:rsidR="00413CB7" w:rsidRPr="00413CB7" w14:paraId="10E7AC4A" w14:textId="77777777" w:rsidTr="005B36B0">
        <w:trPr>
          <w:trHeight w:val="20"/>
        </w:trPr>
        <w:tc>
          <w:tcPr>
            <w:tcW w:w="1756" w:type="pct"/>
            <w:noWrap/>
            <w:hideMark/>
          </w:tcPr>
          <w:p w14:paraId="70397B18" w14:textId="77777777" w:rsidR="00413CB7" w:rsidRPr="00413CB7" w:rsidRDefault="00413CB7" w:rsidP="00413CB7">
            <w:pPr>
              <w:spacing w:after="0"/>
              <w:jc w:val="left"/>
              <w:rPr>
                <w:szCs w:val="20"/>
              </w:rPr>
            </w:pPr>
            <w:r w:rsidRPr="00413CB7">
              <w:rPr>
                <w:szCs w:val="20"/>
              </w:rPr>
              <w:t>Rachael Elliott</w:t>
            </w:r>
          </w:p>
        </w:tc>
        <w:tc>
          <w:tcPr>
            <w:tcW w:w="1597" w:type="pct"/>
            <w:noWrap/>
            <w:hideMark/>
          </w:tcPr>
          <w:p w14:paraId="68344B84"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3941F446" w14:textId="77777777" w:rsidR="00413CB7" w:rsidRPr="00413CB7" w:rsidRDefault="00413CB7" w:rsidP="00413CB7">
            <w:pPr>
              <w:spacing w:after="0"/>
              <w:ind w:right="113"/>
              <w:jc w:val="right"/>
              <w:rPr>
                <w:szCs w:val="20"/>
              </w:rPr>
            </w:pPr>
            <w:r w:rsidRPr="00413CB7">
              <w:rPr>
                <w:szCs w:val="20"/>
              </w:rPr>
              <w:t>197.02</w:t>
            </w:r>
          </w:p>
        </w:tc>
        <w:tc>
          <w:tcPr>
            <w:tcW w:w="770" w:type="pct"/>
            <w:noWrap/>
            <w:hideMark/>
          </w:tcPr>
          <w:p w14:paraId="3244FB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7C76D6" w14:textId="77777777" w:rsidR="00413CB7" w:rsidRPr="00413CB7" w:rsidRDefault="00413CB7" w:rsidP="00413CB7">
            <w:pPr>
              <w:spacing w:after="0"/>
              <w:jc w:val="right"/>
              <w:rPr>
                <w:szCs w:val="20"/>
              </w:rPr>
            </w:pPr>
            <w:r w:rsidRPr="00413CB7">
              <w:rPr>
                <w:szCs w:val="20"/>
              </w:rPr>
              <w:t>16.12.2014</w:t>
            </w:r>
          </w:p>
        </w:tc>
      </w:tr>
      <w:tr w:rsidR="00413CB7" w:rsidRPr="00413CB7" w14:paraId="1FF64B68" w14:textId="77777777" w:rsidTr="005B36B0">
        <w:trPr>
          <w:trHeight w:val="20"/>
        </w:trPr>
        <w:tc>
          <w:tcPr>
            <w:tcW w:w="1756" w:type="pct"/>
            <w:noWrap/>
            <w:hideMark/>
          </w:tcPr>
          <w:p w14:paraId="22C93D5F" w14:textId="77777777" w:rsidR="00413CB7" w:rsidRPr="00413CB7" w:rsidRDefault="00413CB7" w:rsidP="00413CB7">
            <w:pPr>
              <w:spacing w:after="0"/>
              <w:jc w:val="left"/>
              <w:rPr>
                <w:szCs w:val="20"/>
              </w:rPr>
            </w:pPr>
            <w:r w:rsidRPr="00413CB7">
              <w:rPr>
                <w:szCs w:val="20"/>
              </w:rPr>
              <w:t>Rachel Beganovrc</w:t>
            </w:r>
          </w:p>
        </w:tc>
        <w:tc>
          <w:tcPr>
            <w:tcW w:w="1597" w:type="pct"/>
            <w:noWrap/>
            <w:hideMark/>
          </w:tcPr>
          <w:p w14:paraId="1D44189E" w14:textId="77777777" w:rsidR="00413CB7" w:rsidRPr="00413CB7" w:rsidRDefault="00413CB7" w:rsidP="00413CB7">
            <w:pPr>
              <w:spacing w:after="0"/>
              <w:ind w:left="113"/>
              <w:jc w:val="left"/>
              <w:rPr>
                <w:szCs w:val="20"/>
              </w:rPr>
            </w:pPr>
            <w:r w:rsidRPr="00413CB7">
              <w:rPr>
                <w:szCs w:val="20"/>
              </w:rPr>
              <w:t>STIRLING, SA 5152</w:t>
            </w:r>
          </w:p>
        </w:tc>
        <w:tc>
          <w:tcPr>
            <w:tcW w:w="424" w:type="pct"/>
            <w:noWrap/>
            <w:hideMark/>
          </w:tcPr>
          <w:p w14:paraId="5871143A" w14:textId="77777777" w:rsidR="00413CB7" w:rsidRPr="00413CB7" w:rsidRDefault="00413CB7" w:rsidP="00413CB7">
            <w:pPr>
              <w:spacing w:after="0"/>
              <w:ind w:right="113"/>
              <w:jc w:val="right"/>
              <w:rPr>
                <w:szCs w:val="20"/>
              </w:rPr>
            </w:pPr>
            <w:r w:rsidRPr="00413CB7">
              <w:rPr>
                <w:szCs w:val="20"/>
              </w:rPr>
              <w:t>12.40</w:t>
            </w:r>
          </w:p>
        </w:tc>
        <w:tc>
          <w:tcPr>
            <w:tcW w:w="770" w:type="pct"/>
            <w:noWrap/>
            <w:hideMark/>
          </w:tcPr>
          <w:p w14:paraId="0521E3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10CF88" w14:textId="77777777" w:rsidR="00413CB7" w:rsidRPr="00413CB7" w:rsidRDefault="00413CB7" w:rsidP="00413CB7">
            <w:pPr>
              <w:spacing w:after="0"/>
              <w:jc w:val="right"/>
              <w:rPr>
                <w:szCs w:val="20"/>
              </w:rPr>
            </w:pPr>
            <w:r w:rsidRPr="00413CB7">
              <w:rPr>
                <w:szCs w:val="20"/>
              </w:rPr>
              <w:t>3.4.2014</w:t>
            </w:r>
          </w:p>
        </w:tc>
      </w:tr>
      <w:tr w:rsidR="00413CB7" w:rsidRPr="00413CB7" w14:paraId="24DA11BC" w14:textId="77777777" w:rsidTr="005B36B0">
        <w:trPr>
          <w:trHeight w:val="20"/>
        </w:trPr>
        <w:tc>
          <w:tcPr>
            <w:tcW w:w="1756" w:type="pct"/>
            <w:noWrap/>
            <w:hideMark/>
          </w:tcPr>
          <w:p w14:paraId="46B794B2" w14:textId="77777777" w:rsidR="00413CB7" w:rsidRPr="00413CB7" w:rsidRDefault="00413CB7" w:rsidP="00413CB7">
            <w:pPr>
              <w:spacing w:after="0"/>
              <w:jc w:val="left"/>
              <w:rPr>
                <w:szCs w:val="20"/>
              </w:rPr>
            </w:pPr>
            <w:r w:rsidRPr="00413CB7">
              <w:rPr>
                <w:szCs w:val="20"/>
              </w:rPr>
              <w:t>Rachel Irving</w:t>
            </w:r>
          </w:p>
        </w:tc>
        <w:tc>
          <w:tcPr>
            <w:tcW w:w="1597" w:type="pct"/>
            <w:noWrap/>
            <w:hideMark/>
          </w:tcPr>
          <w:p w14:paraId="0BD055D2"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52791502" w14:textId="77777777" w:rsidR="00413CB7" w:rsidRPr="00413CB7" w:rsidRDefault="00413CB7" w:rsidP="00413CB7">
            <w:pPr>
              <w:spacing w:after="0"/>
              <w:ind w:right="113"/>
              <w:jc w:val="right"/>
              <w:rPr>
                <w:szCs w:val="20"/>
              </w:rPr>
            </w:pPr>
            <w:r w:rsidRPr="00413CB7">
              <w:rPr>
                <w:szCs w:val="20"/>
              </w:rPr>
              <w:t>21.64</w:t>
            </w:r>
          </w:p>
        </w:tc>
        <w:tc>
          <w:tcPr>
            <w:tcW w:w="770" w:type="pct"/>
            <w:noWrap/>
            <w:hideMark/>
          </w:tcPr>
          <w:p w14:paraId="0A27BE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C9C6BD" w14:textId="77777777" w:rsidR="00413CB7" w:rsidRPr="00413CB7" w:rsidRDefault="00413CB7" w:rsidP="00413CB7">
            <w:pPr>
              <w:spacing w:after="0"/>
              <w:jc w:val="right"/>
              <w:rPr>
                <w:szCs w:val="20"/>
              </w:rPr>
            </w:pPr>
            <w:r w:rsidRPr="00413CB7">
              <w:rPr>
                <w:szCs w:val="20"/>
              </w:rPr>
              <w:t>28.10.2014</w:t>
            </w:r>
          </w:p>
        </w:tc>
      </w:tr>
      <w:tr w:rsidR="00413CB7" w:rsidRPr="00413CB7" w14:paraId="7EABCCBF" w14:textId="77777777" w:rsidTr="005B36B0">
        <w:trPr>
          <w:trHeight w:val="20"/>
        </w:trPr>
        <w:tc>
          <w:tcPr>
            <w:tcW w:w="1756" w:type="pct"/>
            <w:noWrap/>
            <w:hideMark/>
          </w:tcPr>
          <w:p w14:paraId="5CE7214D" w14:textId="77777777" w:rsidR="00413CB7" w:rsidRPr="00413CB7" w:rsidRDefault="00413CB7" w:rsidP="00413CB7">
            <w:pPr>
              <w:spacing w:after="0"/>
              <w:jc w:val="left"/>
              <w:rPr>
                <w:szCs w:val="20"/>
              </w:rPr>
            </w:pPr>
            <w:r w:rsidRPr="00413CB7">
              <w:rPr>
                <w:szCs w:val="20"/>
              </w:rPr>
              <w:t>Rachel Lindsell</w:t>
            </w:r>
          </w:p>
        </w:tc>
        <w:tc>
          <w:tcPr>
            <w:tcW w:w="1597" w:type="pct"/>
            <w:noWrap/>
            <w:hideMark/>
          </w:tcPr>
          <w:p w14:paraId="29F5762B" w14:textId="77777777"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14:paraId="48C31860" w14:textId="77777777" w:rsidR="00413CB7" w:rsidRPr="00413CB7" w:rsidRDefault="00413CB7" w:rsidP="00413CB7">
            <w:pPr>
              <w:spacing w:after="0"/>
              <w:ind w:right="113"/>
              <w:jc w:val="right"/>
              <w:rPr>
                <w:szCs w:val="20"/>
              </w:rPr>
            </w:pPr>
            <w:r w:rsidRPr="00413CB7">
              <w:rPr>
                <w:szCs w:val="20"/>
              </w:rPr>
              <w:t>82.01</w:t>
            </w:r>
          </w:p>
        </w:tc>
        <w:tc>
          <w:tcPr>
            <w:tcW w:w="770" w:type="pct"/>
            <w:noWrap/>
            <w:hideMark/>
          </w:tcPr>
          <w:p w14:paraId="7F8B03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FFE974" w14:textId="77777777" w:rsidR="00413CB7" w:rsidRPr="00413CB7" w:rsidRDefault="00413CB7" w:rsidP="00413CB7">
            <w:pPr>
              <w:spacing w:after="0"/>
              <w:jc w:val="right"/>
              <w:rPr>
                <w:szCs w:val="20"/>
              </w:rPr>
            </w:pPr>
            <w:r w:rsidRPr="00413CB7">
              <w:rPr>
                <w:szCs w:val="20"/>
              </w:rPr>
              <w:t>15.8.2013</w:t>
            </w:r>
          </w:p>
        </w:tc>
      </w:tr>
      <w:tr w:rsidR="00413CB7" w:rsidRPr="00413CB7" w14:paraId="47EC470E" w14:textId="77777777" w:rsidTr="005B36B0">
        <w:trPr>
          <w:trHeight w:val="20"/>
        </w:trPr>
        <w:tc>
          <w:tcPr>
            <w:tcW w:w="1756" w:type="pct"/>
            <w:noWrap/>
            <w:hideMark/>
          </w:tcPr>
          <w:p w14:paraId="1FDAB1C7" w14:textId="77777777" w:rsidR="00413CB7" w:rsidRPr="00413CB7" w:rsidRDefault="00413CB7" w:rsidP="00413CB7">
            <w:pPr>
              <w:spacing w:after="0"/>
              <w:jc w:val="left"/>
              <w:rPr>
                <w:szCs w:val="20"/>
              </w:rPr>
            </w:pPr>
            <w:r w:rsidRPr="00413CB7">
              <w:rPr>
                <w:szCs w:val="20"/>
              </w:rPr>
              <w:t>Rachel Quist</w:t>
            </w:r>
          </w:p>
        </w:tc>
        <w:tc>
          <w:tcPr>
            <w:tcW w:w="1597" w:type="pct"/>
            <w:noWrap/>
            <w:hideMark/>
          </w:tcPr>
          <w:p w14:paraId="23E2D279"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4FB121C1" w14:textId="77777777" w:rsidR="00413CB7" w:rsidRPr="00413CB7" w:rsidRDefault="00413CB7" w:rsidP="00413CB7">
            <w:pPr>
              <w:spacing w:after="0"/>
              <w:ind w:right="113"/>
              <w:jc w:val="right"/>
              <w:rPr>
                <w:szCs w:val="20"/>
              </w:rPr>
            </w:pPr>
            <w:r w:rsidRPr="00413CB7">
              <w:rPr>
                <w:szCs w:val="20"/>
              </w:rPr>
              <w:t>39.29</w:t>
            </w:r>
          </w:p>
        </w:tc>
        <w:tc>
          <w:tcPr>
            <w:tcW w:w="770" w:type="pct"/>
            <w:noWrap/>
            <w:hideMark/>
          </w:tcPr>
          <w:p w14:paraId="5968D2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7300A4" w14:textId="77777777" w:rsidR="00413CB7" w:rsidRPr="00413CB7" w:rsidRDefault="00413CB7" w:rsidP="00413CB7">
            <w:pPr>
              <w:spacing w:after="0"/>
              <w:jc w:val="right"/>
              <w:rPr>
                <w:szCs w:val="20"/>
              </w:rPr>
            </w:pPr>
            <w:r w:rsidRPr="00413CB7">
              <w:rPr>
                <w:szCs w:val="20"/>
              </w:rPr>
              <w:t>14.1.2014</w:t>
            </w:r>
          </w:p>
        </w:tc>
      </w:tr>
      <w:tr w:rsidR="00413CB7" w:rsidRPr="00413CB7" w14:paraId="3DE7589D" w14:textId="77777777" w:rsidTr="005B36B0">
        <w:trPr>
          <w:trHeight w:val="20"/>
        </w:trPr>
        <w:tc>
          <w:tcPr>
            <w:tcW w:w="1756" w:type="pct"/>
            <w:noWrap/>
            <w:hideMark/>
          </w:tcPr>
          <w:p w14:paraId="4E6EB5C2" w14:textId="77777777" w:rsidR="00413CB7" w:rsidRPr="00413CB7" w:rsidRDefault="00413CB7" w:rsidP="00413CB7">
            <w:pPr>
              <w:spacing w:after="0"/>
              <w:jc w:val="left"/>
              <w:rPr>
                <w:szCs w:val="20"/>
              </w:rPr>
            </w:pPr>
            <w:r w:rsidRPr="00413CB7">
              <w:rPr>
                <w:szCs w:val="20"/>
              </w:rPr>
              <w:t>Rachel Sawinski</w:t>
            </w:r>
          </w:p>
        </w:tc>
        <w:tc>
          <w:tcPr>
            <w:tcW w:w="1597" w:type="pct"/>
            <w:noWrap/>
            <w:hideMark/>
          </w:tcPr>
          <w:p w14:paraId="083FACDF"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0DD78EE1" w14:textId="77777777" w:rsidR="00413CB7" w:rsidRPr="00413CB7" w:rsidRDefault="00413CB7" w:rsidP="00413CB7">
            <w:pPr>
              <w:spacing w:after="0"/>
              <w:ind w:right="113"/>
              <w:jc w:val="right"/>
              <w:rPr>
                <w:szCs w:val="20"/>
              </w:rPr>
            </w:pPr>
            <w:r w:rsidRPr="00413CB7">
              <w:rPr>
                <w:szCs w:val="20"/>
              </w:rPr>
              <w:t>80.92</w:t>
            </w:r>
          </w:p>
        </w:tc>
        <w:tc>
          <w:tcPr>
            <w:tcW w:w="770" w:type="pct"/>
            <w:noWrap/>
            <w:hideMark/>
          </w:tcPr>
          <w:p w14:paraId="2190F321" w14:textId="77777777" w:rsidR="00413CB7" w:rsidRPr="00413CB7" w:rsidRDefault="00413CB7" w:rsidP="00413CB7">
            <w:pPr>
              <w:spacing w:after="0"/>
              <w:ind w:left="170"/>
              <w:jc w:val="left"/>
              <w:rPr>
                <w:szCs w:val="20"/>
              </w:rPr>
            </w:pPr>
            <w:r w:rsidRPr="00413CB7">
              <w:rPr>
                <w:szCs w:val="20"/>
              </w:rPr>
              <w:t>Refund 201990</w:t>
            </w:r>
          </w:p>
        </w:tc>
        <w:tc>
          <w:tcPr>
            <w:tcW w:w="453" w:type="pct"/>
            <w:noWrap/>
            <w:hideMark/>
          </w:tcPr>
          <w:p w14:paraId="50CC04F7" w14:textId="77777777" w:rsidR="00413CB7" w:rsidRPr="00413CB7" w:rsidRDefault="00413CB7" w:rsidP="00413CB7">
            <w:pPr>
              <w:spacing w:after="0"/>
              <w:jc w:val="right"/>
              <w:rPr>
                <w:szCs w:val="20"/>
              </w:rPr>
            </w:pPr>
            <w:r w:rsidRPr="00413CB7">
              <w:rPr>
                <w:szCs w:val="20"/>
              </w:rPr>
              <w:t>27.11.2013</w:t>
            </w:r>
          </w:p>
        </w:tc>
      </w:tr>
      <w:tr w:rsidR="00413CB7" w:rsidRPr="00413CB7" w14:paraId="05BBE81F" w14:textId="77777777" w:rsidTr="005B36B0">
        <w:trPr>
          <w:trHeight w:val="20"/>
        </w:trPr>
        <w:tc>
          <w:tcPr>
            <w:tcW w:w="1756" w:type="pct"/>
            <w:noWrap/>
            <w:hideMark/>
          </w:tcPr>
          <w:p w14:paraId="6F3F538D" w14:textId="77777777" w:rsidR="00413CB7" w:rsidRPr="00413CB7" w:rsidRDefault="00413CB7" w:rsidP="00413CB7">
            <w:pPr>
              <w:spacing w:after="0"/>
              <w:jc w:val="left"/>
              <w:rPr>
                <w:szCs w:val="20"/>
              </w:rPr>
            </w:pPr>
            <w:r w:rsidRPr="00413CB7">
              <w:rPr>
                <w:szCs w:val="20"/>
              </w:rPr>
              <w:t>Rachel T Taylor</w:t>
            </w:r>
          </w:p>
        </w:tc>
        <w:tc>
          <w:tcPr>
            <w:tcW w:w="1597" w:type="pct"/>
            <w:noWrap/>
            <w:hideMark/>
          </w:tcPr>
          <w:p w14:paraId="6B75443A" w14:textId="77777777"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14:paraId="0CC75697"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565199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7B8C23" w14:textId="77777777" w:rsidR="00413CB7" w:rsidRPr="00413CB7" w:rsidRDefault="00413CB7" w:rsidP="00413CB7">
            <w:pPr>
              <w:spacing w:after="0"/>
              <w:jc w:val="right"/>
              <w:rPr>
                <w:szCs w:val="20"/>
              </w:rPr>
            </w:pPr>
            <w:r w:rsidRPr="00413CB7">
              <w:rPr>
                <w:szCs w:val="20"/>
              </w:rPr>
              <w:t>2.2.2013</w:t>
            </w:r>
          </w:p>
        </w:tc>
      </w:tr>
      <w:tr w:rsidR="00413CB7" w:rsidRPr="00413CB7" w14:paraId="5832B079" w14:textId="77777777" w:rsidTr="005B36B0">
        <w:trPr>
          <w:trHeight w:val="20"/>
        </w:trPr>
        <w:tc>
          <w:tcPr>
            <w:tcW w:w="1756" w:type="pct"/>
            <w:noWrap/>
            <w:hideMark/>
          </w:tcPr>
          <w:p w14:paraId="14C492BB" w14:textId="77777777" w:rsidR="00413CB7" w:rsidRPr="00413CB7" w:rsidRDefault="00413CB7" w:rsidP="00413CB7">
            <w:pPr>
              <w:spacing w:after="0"/>
              <w:jc w:val="left"/>
              <w:rPr>
                <w:szCs w:val="20"/>
              </w:rPr>
            </w:pPr>
            <w:r w:rsidRPr="00413CB7">
              <w:rPr>
                <w:szCs w:val="20"/>
              </w:rPr>
              <w:t>Rachel Tarn</w:t>
            </w:r>
          </w:p>
        </w:tc>
        <w:tc>
          <w:tcPr>
            <w:tcW w:w="1597" w:type="pct"/>
            <w:noWrap/>
            <w:hideMark/>
          </w:tcPr>
          <w:p w14:paraId="543DBC84"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5F75F0B6" w14:textId="77777777" w:rsidR="00413CB7" w:rsidRPr="00413CB7" w:rsidRDefault="00413CB7" w:rsidP="00413CB7">
            <w:pPr>
              <w:spacing w:after="0"/>
              <w:ind w:right="113"/>
              <w:jc w:val="right"/>
              <w:rPr>
                <w:szCs w:val="20"/>
              </w:rPr>
            </w:pPr>
            <w:r w:rsidRPr="00413CB7">
              <w:rPr>
                <w:szCs w:val="20"/>
              </w:rPr>
              <w:t>13.65</w:t>
            </w:r>
          </w:p>
        </w:tc>
        <w:tc>
          <w:tcPr>
            <w:tcW w:w="770" w:type="pct"/>
            <w:noWrap/>
            <w:hideMark/>
          </w:tcPr>
          <w:p w14:paraId="4AA071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2A4200" w14:textId="77777777" w:rsidR="00413CB7" w:rsidRPr="00413CB7" w:rsidRDefault="00413CB7" w:rsidP="00413CB7">
            <w:pPr>
              <w:spacing w:after="0"/>
              <w:jc w:val="right"/>
              <w:rPr>
                <w:szCs w:val="20"/>
              </w:rPr>
            </w:pPr>
            <w:r w:rsidRPr="00413CB7">
              <w:rPr>
                <w:szCs w:val="20"/>
              </w:rPr>
              <w:t>1.11.2013</w:t>
            </w:r>
          </w:p>
        </w:tc>
      </w:tr>
      <w:tr w:rsidR="00413CB7" w:rsidRPr="00413CB7" w14:paraId="09591F7E" w14:textId="77777777" w:rsidTr="005B36B0">
        <w:trPr>
          <w:trHeight w:val="20"/>
        </w:trPr>
        <w:tc>
          <w:tcPr>
            <w:tcW w:w="1756" w:type="pct"/>
            <w:noWrap/>
            <w:hideMark/>
          </w:tcPr>
          <w:p w14:paraId="2BA8EDD2" w14:textId="77777777" w:rsidR="00413CB7" w:rsidRPr="00413CB7" w:rsidRDefault="00413CB7" w:rsidP="00413CB7">
            <w:pPr>
              <w:spacing w:after="0"/>
              <w:jc w:val="left"/>
              <w:rPr>
                <w:szCs w:val="20"/>
              </w:rPr>
            </w:pPr>
            <w:r w:rsidRPr="00413CB7">
              <w:rPr>
                <w:szCs w:val="20"/>
              </w:rPr>
              <w:t>Rae Freer</w:t>
            </w:r>
          </w:p>
        </w:tc>
        <w:tc>
          <w:tcPr>
            <w:tcW w:w="1597" w:type="pct"/>
            <w:noWrap/>
            <w:hideMark/>
          </w:tcPr>
          <w:p w14:paraId="0AB85F4B" w14:textId="77777777"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14:paraId="5E2C7718" w14:textId="77777777" w:rsidR="00413CB7" w:rsidRPr="00413CB7" w:rsidRDefault="00413CB7" w:rsidP="00413CB7">
            <w:pPr>
              <w:spacing w:after="0"/>
              <w:ind w:right="113"/>
              <w:jc w:val="right"/>
              <w:rPr>
                <w:szCs w:val="20"/>
              </w:rPr>
            </w:pPr>
            <w:r w:rsidRPr="00413CB7">
              <w:rPr>
                <w:szCs w:val="20"/>
              </w:rPr>
              <w:t>10.63</w:t>
            </w:r>
          </w:p>
        </w:tc>
        <w:tc>
          <w:tcPr>
            <w:tcW w:w="770" w:type="pct"/>
            <w:noWrap/>
            <w:hideMark/>
          </w:tcPr>
          <w:p w14:paraId="6AE1AC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929B34" w14:textId="77777777" w:rsidR="00413CB7" w:rsidRPr="00413CB7" w:rsidRDefault="00413CB7" w:rsidP="00413CB7">
            <w:pPr>
              <w:spacing w:after="0"/>
              <w:jc w:val="right"/>
              <w:rPr>
                <w:szCs w:val="20"/>
              </w:rPr>
            </w:pPr>
            <w:r w:rsidRPr="00413CB7">
              <w:rPr>
                <w:szCs w:val="20"/>
              </w:rPr>
              <w:t>11.9.2014</w:t>
            </w:r>
          </w:p>
        </w:tc>
      </w:tr>
      <w:tr w:rsidR="00413CB7" w:rsidRPr="00413CB7" w14:paraId="0F6E629F" w14:textId="77777777" w:rsidTr="005B36B0">
        <w:trPr>
          <w:trHeight w:val="20"/>
        </w:trPr>
        <w:tc>
          <w:tcPr>
            <w:tcW w:w="1756" w:type="pct"/>
            <w:noWrap/>
            <w:hideMark/>
          </w:tcPr>
          <w:p w14:paraId="3B19D328" w14:textId="77777777" w:rsidR="00413CB7" w:rsidRPr="00413CB7" w:rsidRDefault="00413CB7" w:rsidP="00413CB7">
            <w:pPr>
              <w:spacing w:after="0"/>
              <w:jc w:val="left"/>
              <w:rPr>
                <w:szCs w:val="20"/>
              </w:rPr>
            </w:pPr>
            <w:r w:rsidRPr="00413CB7">
              <w:rPr>
                <w:szCs w:val="20"/>
              </w:rPr>
              <w:t>Raelene Shannon</w:t>
            </w:r>
          </w:p>
        </w:tc>
        <w:tc>
          <w:tcPr>
            <w:tcW w:w="1597" w:type="pct"/>
            <w:noWrap/>
            <w:hideMark/>
          </w:tcPr>
          <w:p w14:paraId="68C669B7" w14:textId="77777777"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14:paraId="1ED27690" w14:textId="77777777" w:rsidR="00413CB7" w:rsidRPr="00413CB7" w:rsidRDefault="00413CB7" w:rsidP="00413CB7">
            <w:pPr>
              <w:spacing w:after="0"/>
              <w:ind w:right="113"/>
              <w:jc w:val="right"/>
              <w:rPr>
                <w:szCs w:val="20"/>
              </w:rPr>
            </w:pPr>
            <w:r w:rsidRPr="00413CB7">
              <w:rPr>
                <w:szCs w:val="20"/>
              </w:rPr>
              <w:t>45.84</w:t>
            </w:r>
          </w:p>
        </w:tc>
        <w:tc>
          <w:tcPr>
            <w:tcW w:w="770" w:type="pct"/>
            <w:noWrap/>
            <w:hideMark/>
          </w:tcPr>
          <w:p w14:paraId="0B1B27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B665DC" w14:textId="77777777" w:rsidR="00413CB7" w:rsidRPr="00413CB7" w:rsidRDefault="00413CB7" w:rsidP="00413CB7">
            <w:pPr>
              <w:spacing w:after="0"/>
              <w:jc w:val="right"/>
              <w:rPr>
                <w:szCs w:val="20"/>
              </w:rPr>
            </w:pPr>
            <w:r w:rsidRPr="00413CB7">
              <w:rPr>
                <w:szCs w:val="20"/>
              </w:rPr>
              <w:t>15.2.2013</w:t>
            </w:r>
          </w:p>
        </w:tc>
      </w:tr>
      <w:tr w:rsidR="00413CB7" w:rsidRPr="00413CB7" w14:paraId="09653B08" w14:textId="77777777" w:rsidTr="005B36B0">
        <w:trPr>
          <w:trHeight w:val="20"/>
        </w:trPr>
        <w:tc>
          <w:tcPr>
            <w:tcW w:w="1756" w:type="pct"/>
            <w:noWrap/>
            <w:hideMark/>
          </w:tcPr>
          <w:p w14:paraId="18CA1BFF" w14:textId="77777777" w:rsidR="00413CB7" w:rsidRPr="00413CB7" w:rsidRDefault="00413CB7" w:rsidP="00413CB7">
            <w:pPr>
              <w:spacing w:after="0"/>
              <w:jc w:val="left"/>
              <w:rPr>
                <w:szCs w:val="20"/>
              </w:rPr>
            </w:pPr>
            <w:r w:rsidRPr="00413CB7">
              <w:rPr>
                <w:szCs w:val="20"/>
              </w:rPr>
              <w:t>Raelene Thomas</w:t>
            </w:r>
          </w:p>
        </w:tc>
        <w:tc>
          <w:tcPr>
            <w:tcW w:w="1597" w:type="pct"/>
            <w:noWrap/>
            <w:hideMark/>
          </w:tcPr>
          <w:p w14:paraId="1CA0BBE3" w14:textId="77777777" w:rsidR="00413CB7" w:rsidRPr="00413CB7" w:rsidRDefault="00413CB7" w:rsidP="00413CB7">
            <w:pPr>
              <w:spacing w:after="0"/>
              <w:ind w:left="113"/>
              <w:jc w:val="left"/>
              <w:rPr>
                <w:szCs w:val="20"/>
              </w:rPr>
            </w:pPr>
            <w:r w:rsidRPr="00413CB7">
              <w:rPr>
                <w:szCs w:val="20"/>
              </w:rPr>
              <w:t>EDEN HILLS, SA 5050</w:t>
            </w:r>
          </w:p>
        </w:tc>
        <w:tc>
          <w:tcPr>
            <w:tcW w:w="424" w:type="pct"/>
            <w:noWrap/>
            <w:hideMark/>
          </w:tcPr>
          <w:p w14:paraId="5D54BA6C" w14:textId="77777777" w:rsidR="00413CB7" w:rsidRPr="00413CB7" w:rsidRDefault="00413CB7" w:rsidP="00413CB7">
            <w:pPr>
              <w:spacing w:after="0"/>
              <w:ind w:right="113"/>
              <w:jc w:val="right"/>
              <w:rPr>
                <w:szCs w:val="20"/>
              </w:rPr>
            </w:pPr>
            <w:r w:rsidRPr="00413CB7">
              <w:rPr>
                <w:szCs w:val="20"/>
              </w:rPr>
              <w:t>32.38</w:t>
            </w:r>
          </w:p>
        </w:tc>
        <w:tc>
          <w:tcPr>
            <w:tcW w:w="770" w:type="pct"/>
            <w:noWrap/>
            <w:hideMark/>
          </w:tcPr>
          <w:p w14:paraId="16809B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DE18AB" w14:textId="77777777" w:rsidR="00413CB7" w:rsidRPr="00413CB7" w:rsidRDefault="00413CB7" w:rsidP="00413CB7">
            <w:pPr>
              <w:spacing w:after="0"/>
              <w:jc w:val="right"/>
              <w:rPr>
                <w:szCs w:val="20"/>
              </w:rPr>
            </w:pPr>
            <w:r w:rsidRPr="00413CB7">
              <w:rPr>
                <w:szCs w:val="20"/>
              </w:rPr>
              <w:t>28.3.2013</w:t>
            </w:r>
          </w:p>
        </w:tc>
      </w:tr>
      <w:tr w:rsidR="00413CB7" w:rsidRPr="00413CB7" w14:paraId="78E99C08" w14:textId="77777777" w:rsidTr="005B36B0">
        <w:trPr>
          <w:trHeight w:val="20"/>
        </w:trPr>
        <w:tc>
          <w:tcPr>
            <w:tcW w:w="1756" w:type="pct"/>
            <w:noWrap/>
            <w:hideMark/>
          </w:tcPr>
          <w:p w14:paraId="0B964C65" w14:textId="77777777" w:rsidR="00413CB7" w:rsidRPr="00413CB7" w:rsidRDefault="00413CB7" w:rsidP="00413CB7">
            <w:pPr>
              <w:spacing w:after="0"/>
              <w:jc w:val="left"/>
              <w:rPr>
                <w:szCs w:val="20"/>
              </w:rPr>
            </w:pPr>
            <w:r w:rsidRPr="00413CB7">
              <w:rPr>
                <w:szCs w:val="20"/>
              </w:rPr>
              <w:t>Rainer Lucks</w:t>
            </w:r>
          </w:p>
        </w:tc>
        <w:tc>
          <w:tcPr>
            <w:tcW w:w="1597" w:type="pct"/>
            <w:noWrap/>
            <w:hideMark/>
          </w:tcPr>
          <w:p w14:paraId="1FFD71CB" w14:textId="77777777"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14:paraId="59034DF0" w14:textId="77777777" w:rsidR="00413CB7" w:rsidRPr="00413CB7" w:rsidRDefault="00413CB7" w:rsidP="00413CB7">
            <w:pPr>
              <w:spacing w:after="0"/>
              <w:ind w:right="113"/>
              <w:jc w:val="right"/>
              <w:rPr>
                <w:szCs w:val="20"/>
              </w:rPr>
            </w:pPr>
            <w:r w:rsidRPr="00413CB7">
              <w:rPr>
                <w:szCs w:val="20"/>
              </w:rPr>
              <w:t>40.20</w:t>
            </w:r>
          </w:p>
        </w:tc>
        <w:tc>
          <w:tcPr>
            <w:tcW w:w="770" w:type="pct"/>
            <w:noWrap/>
            <w:hideMark/>
          </w:tcPr>
          <w:p w14:paraId="6ED1DE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457D6E" w14:textId="77777777" w:rsidR="00413CB7" w:rsidRPr="00413CB7" w:rsidRDefault="00413CB7" w:rsidP="00413CB7">
            <w:pPr>
              <w:spacing w:after="0"/>
              <w:jc w:val="right"/>
              <w:rPr>
                <w:szCs w:val="20"/>
              </w:rPr>
            </w:pPr>
            <w:r w:rsidRPr="00413CB7">
              <w:rPr>
                <w:szCs w:val="20"/>
              </w:rPr>
              <w:t>27.11.2013</w:t>
            </w:r>
          </w:p>
        </w:tc>
      </w:tr>
      <w:tr w:rsidR="00413CB7" w:rsidRPr="00413CB7" w14:paraId="59D3A155" w14:textId="77777777" w:rsidTr="005B36B0">
        <w:trPr>
          <w:trHeight w:val="20"/>
        </w:trPr>
        <w:tc>
          <w:tcPr>
            <w:tcW w:w="1756" w:type="pct"/>
            <w:noWrap/>
            <w:hideMark/>
          </w:tcPr>
          <w:p w14:paraId="3513CC27" w14:textId="77777777" w:rsidR="00413CB7" w:rsidRPr="00413CB7" w:rsidRDefault="00413CB7" w:rsidP="00413CB7">
            <w:pPr>
              <w:spacing w:after="0"/>
              <w:jc w:val="left"/>
              <w:rPr>
                <w:szCs w:val="20"/>
              </w:rPr>
            </w:pPr>
            <w:r w:rsidRPr="00413CB7">
              <w:rPr>
                <w:szCs w:val="20"/>
              </w:rPr>
              <w:t>Raissa Hosokawa</w:t>
            </w:r>
          </w:p>
        </w:tc>
        <w:tc>
          <w:tcPr>
            <w:tcW w:w="1597" w:type="pct"/>
            <w:noWrap/>
            <w:hideMark/>
          </w:tcPr>
          <w:p w14:paraId="538BC7B6"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4797F43" w14:textId="77777777" w:rsidR="00413CB7" w:rsidRPr="00413CB7" w:rsidRDefault="00413CB7" w:rsidP="00413CB7">
            <w:pPr>
              <w:spacing w:after="0"/>
              <w:ind w:right="113"/>
              <w:jc w:val="right"/>
              <w:rPr>
                <w:szCs w:val="20"/>
              </w:rPr>
            </w:pPr>
            <w:r w:rsidRPr="00413CB7">
              <w:rPr>
                <w:szCs w:val="20"/>
              </w:rPr>
              <w:t>26.65</w:t>
            </w:r>
          </w:p>
        </w:tc>
        <w:tc>
          <w:tcPr>
            <w:tcW w:w="770" w:type="pct"/>
            <w:noWrap/>
            <w:hideMark/>
          </w:tcPr>
          <w:p w14:paraId="341407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75809A" w14:textId="77777777" w:rsidR="00413CB7" w:rsidRPr="00413CB7" w:rsidRDefault="00413CB7" w:rsidP="00413CB7">
            <w:pPr>
              <w:spacing w:after="0"/>
              <w:jc w:val="right"/>
              <w:rPr>
                <w:szCs w:val="20"/>
              </w:rPr>
            </w:pPr>
            <w:r w:rsidRPr="00413CB7">
              <w:rPr>
                <w:szCs w:val="20"/>
              </w:rPr>
              <w:t>9.9.2013</w:t>
            </w:r>
          </w:p>
        </w:tc>
      </w:tr>
      <w:tr w:rsidR="00413CB7" w:rsidRPr="00413CB7" w14:paraId="0043BE0D" w14:textId="77777777" w:rsidTr="005B36B0">
        <w:trPr>
          <w:trHeight w:val="20"/>
        </w:trPr>
        <w:tc>
          <w:tcPr>
            <w:tcW w:w="1756" w:type="pct"/>
            <w:noWrap/>
            <w:hideMark/>
          </w:tcPr>
          <w:p w14:paraId="26E130CB" w14:textId="77777777" w:rsidR="00413CB7" w:rsidRPr="00413CB7" w:rsidRDefault="00413CB7" w:rsidP="00413CB7">
            <w:pPr>
              <w:spacing w:after="0"/>
              <w:jc w:val="left"/>
              <w:rPr>
                <w:szCs w:val="20"/>
              </w:rPr>
            </w:pPr>
            <w:r w:rsidRPr="00413CB7">
              <w:rPr>
                <w:szCs w:val="20"/>
              </w:rPr>
              <w:t>Raiyarathen Edirisinghe</w:t>
            </w:r>
          </w:p>
        </w:tc>
        <w:tc>
          <w:tcPr>
            <w:tcW w:w="1597" w:type="pct"/>
            <w:noWrap/>
            <w:hideMark/>
          </w:tcPr>
          <w:p w14:paraId="28199957"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791C5DEB" w14:textId="77777777" w:rsidR="00413CB7" w:rsidRPr="00413CB7" w:rsidRDefault="00413CB7" w:rsidP="00413CB7">
            <w:pPr>
              <w:spacing w:after="0"/>
              <w:ind w:right="113"/>
              <w:jc w:val="right"/>
              <w:rPr>
                <w:szCs w:val="20"/>
              </w:rPr>
            </w:pPr>
            <w:r w:rsidRPr="00413CB7">
              <w:rPr>
                <w:szCs w:val="20"/>
              </w:rPr>
              <w:t>15.94</w:t>
            </w:r>
          </w:p>
        </w:tc>
        <w:tc>
          <w:tcPr>
            <w:tcW w:w="770" w:type="pct"/>
            <w:noWrap/>
            <w:hideMark/>
          </w:tcPr>
          <w:p w14:paraId="504BEC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CADB17" w14:textId="77777777" w:rsidR="00413CB7" w:rsidRPr="00413CB7" w:rsidRDefault="00413CB7" w:rsidP="00413CB7">
            <w:pPr>
              <w:spacing w:after="0"/>
              <w:jc w:val="right"/>
              <w:rPr>
                <w:szCs w:val="20"/>
              </w:rPr>
            </w:pPr>
            <w:r w:rsidRPr="00413CB7">
              <w:rPr>
                <w:szCs w:val="20"/>
              </w:rPr>
              <w:t>29.1.2015</w:t>
            </w:r>
          </w:p>
        </w:tc>
      </w:tr>
      <w:tr w:rsidR="00413CB7" w:rsidRPr="00413CB7" w14:paraId="003A3AFB" w14:textId="77777777" w:rsidTr="005B36B0">
        <w:trPr>
          <w:trHeight w:val="20"/>
        </w:trPr>
        <w:tc>
          <w:tcPr>
            <w:tcW w:w="1756" w:type="pct"/>
            <w:noWrap/>
            <w:hideMark/>
          </w:tcPr>
          <w:p w14:paraId="41DEB125" w14:textId="77777777" w:rsidR="00413CB7" w:rsidRPr="00413CB7" w:rsidRDefault="00413CB7" w:rsidP="00413CB7">
            <w:pPr>
              <w:spacing w:after="0"/>
              <w:jc w:val="left"/>
              <w:rPr>
                <w:szCs w:val="20"/>
              </w:rPr>
            </w:pPr>
            <w:r w:rsidRPr="00413CB7">
              <w:rPr>
                <w:szCs w:val="20"/>
              </w:rPr>
              <w:t>Raja Kakarla</w:t>
            </w:r>
          </w:p>
        </w:tc>
        <w:tc>
          <w:tcPr>
            <w:tcW w:w="1597" w:type="pct"/>
            <w:noWrap/>
            <w:hideMark/>
          </w:tcPr>
          <w:p w14:paraId="173EA9AB"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59FFC316" w14:textId="77777777" w:rsidR="00413CB7" w:rsidRPr="00413CB7" w:rsidRDefault="00413CB7" w:rsidP="00413CB7">
            <w:pPr>
              <w:spacing w:after="0"/>
              <w:ind w:right="113"/>
              <w:jc w:val="right"/>
              <w:rPr>
                <w:szCs w:val="20"/>
              </w:rPr>
            </w:pPr>
            <w:r w:rsidRPr="00413CB7">
              <w:rPr>
                <w:szCs w:val="20"/>
              </w:rPr>
              <w:t>39.38</w:t>
            </w:r>
          </w:p>
        </w:tc>
        <w:tc>
          <w:tcPr>
            <w:tcW w:w="770" w:type="pct"/>
            <w:noWrap/>
            <w:hideMark/>
          </w:tcPr>
          <w:p w14:paraId="43EC05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8E5AB2" w14:textId="77777777" w:rsidR="00413CB7" w:rsidRPr="00413CB7" w:rsidRDefault="00413CB7" w:rsidP="00413CB7">
            <w:pPr>
              <w:spacing w:after="0"/>
              <w:jc w:val="right"/>
              <w:rPr>
                <w:szCs w:val="20"/>
              </w:rPr>
            </w:pPr>
            <w:r w:rsidRPr="00413CB7">
              <w:rPr>
                <w:szCs w:val="20"/>
              </w:rPr>
              <w:t>28.3.2014</w:t>
            </w:r>
          </w:p>
        </w:tc>
      </w:tr>
      <w:tr w:rsidR="00413CB7" w:rsidRPr="00413CB7" w14:paraId="7D5948DF" w14:textId="77777777" w:rsidTr="005B36B0">
        <w:trPr>
          <w:trHeight w:val="20"/>
        </w:trPr>
        <w:tc>
          <w:tcPr>
            <w:tcW w:w="1756" w:type="pct"/>
            <w:noWrap/>
            <w:hideMark/>
          </w:tcPr>
          <w:p w14:paraId="54F55A44" w14:textId="77777777" w:rsidR="00413CB7" w:rsidRPr="00413CB7" w:rsidRDefault="00413CB7" w:rsidP="00413CB7">
            <w:pPr>
              <w:spacing w:after="0"/>
              <w:jc w:val="left"/>
              <w:rPr>
                <w:szCs w:val="20"/>
              </w:rPr>
            </w:pPr>
            <w:r w:rsidRPr="00413CB7">
              <w:rPr>
                <w:szCs w:val="20"/>
              </w:rPr>
              <w:t>Rakesh Mohindra</w:t>
            </w:r>
          </w:p>
        </w:tc>
        <w:tc>
          <w:tcPr>
            <w:tcW w:w="1597" w:type="pct"/>
            <w:noWrap/>
            <w:hideMark/>
          </w:tcPr>
          <w:p w14:paraId="6394CD8D" w14:textId="77777777" w:rsidR="00413CB7" w:rsidRPr="00413CB7" w:rsidRDefault="00413CB7" w:rsidP="00413CB7">
            <w:pPr>
              <w:spacing w:after="0"/>
              <w:ind w:left="113"/>
              <w:jc w:val="left"/>
              <w:rPr>
                <w:szCs w:val="20"/>
              </w:rPr>
            </w:pPr>
            <w:r w:rsidRPr="00413CB7">
              <w:rPr>
                <w:szCs w:val="20"/>
              </w:rPr>
              <w:t>ROSSLYN PARK, SA 5072</w:t>
            </w:r>
          </w:p>
        </w:tc>
        <w:tc>
          <w:tcPr>
            <w:tcW w:w="424" w:type="pct"/>
            <w:noWrap/>
            <w:hideMark/>
          </w:tcPr>
          <w:p w14:paraId="5E9E8332" w14:textId="77777777" w:rsidR="00413CB7" w:rsidRPr="00413CB7" w:rsidRDefault="00413CB7" w:rsidP="00413CB7">
            <w:pPr>
              <w:spacing w:after="0"/>
              <w:ind w:right="113"/>
              <w:jc w:val="right"/>
              <w:rPr>
                <w:szCs w:val="20"/>
              </w:rPr>
            </w:pPr>
            <w:r w:rsidRPr="00413CB7">
              <w:rPr>
                <w:szCs w:val="20"/>
              </w:rPr>
              <w:t>139.56</w:t>
            </w:r>
          </w:p>
        </w:tc>
        <w:tc>
          <w:tcPr>
            <w:tcW w:w="770" w:type="pct"/>
            <w:noWrap/>
            <w:hideMark/>
          </w:tcPr>
          <w:p w14:paraId="021C01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6D0B5B" w14:textId="77777777" w:rsidR="00413CB7" w:rsidRPr="00413CB7" w:rsidRDefault="00413CB7" w:rsidP="00413CB7">
            <w:pPr>
              <w:spacing w:after="0"/>
              <w:jc w:val="right"/>
              <w:rPr>
                <w:szCs w:val="20"/>
              </w:rPr>
            </w:pPr>
            <w:r w:rsidRPr="00413CB7">
              <w:rPr>
                <w:szCs w:val="20"/>
              </w:rPr>
              <w:t>18.6.2014</w:t>
            </w:r>
          </w:p>
        </w:tc>
      </w:tr>
      <w:tr w:rsidR="00413CB7" w:rsidRPr="00413CB7" w14:paraId="6EE0C169" w14:textId="77777777" w:rsidTr="005B36B0">
        <w:trPr>
          <w:trHeight w:val="20"/>
        </w:trPr>
        <w:tc>
          <w:tcPr>
            <w:tcW w:w="1756" w:type="pct"/>
            <w:noWrap/>
            <w:hideMark/>
          </w:tcPr>
          <w:p w14:paraId="654D874A" w14:textId="77777777" w:rsidR="00413CB7" w:rsidRPr="00413CB7" w:rsidRDefault="00413CB7" w:rsidP="00413CB7">
            <w:pPr>
              <w:spacing w:after="0"/>
              <w:jc w:val="left"/>
              <w:rPr>
                <w:szCs w:val="20"/>
              </w:rPr>
            </w:pPr>
            <w:r w:rsidRPr="00413CB7">
              <w:rPr>
                <w:szCs w:val="20"/>
              </w:rPr>
              <w:t>Rakesh Patel</w:t>
            </w:r>
          </w:p>
        </w:tc>
        <w:tc>
          <w:tcPr>
            <w:tcW w:w="1597" w:type="pct"/>
            <w:noWrap/>
            <w:hideMark/>
          </w:tcPr>
          <w:p w14:paraId="6A4C0F5A"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02F5D800" w14:textId="77777777" w:rsidR="00413CB7" w:rsidRPr="00413CB7" w:rsidRDefault="00413CB7" w:rsidP="00413CB7">
            <w:pPr>
              <w:spacing w:after="0"/>
              <w:ind w:right="113"/>
              <w:jc w:val="right"/>
              <w:rPr>
                <w:szCs w:val="20"/>
              </w:rPr>
            </w:pPr>
            <w:r w:rsidRPr="00413CB7">
              <w:rPr>
                <w:szCs w:val="20"/>
              </w:rPr>
              <w:t>89.75</w:t>
            </w:r>
          </w:p>
        </w:tc>
        <w:tc>
          <w:tcPr>
            <w:tcW w:w="770" w:type="pct"/>
            <w:noWrap/>
            <w:hideMark/>
          </w:tcPr>
          <w:p w14:paraId="2C6C25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E6C357" w14:textId="77777777" w:rsidR="00413CB7" w:rsidRPr="00413CB7" w:rsidRDefault="00413CB7" w:rsidP="00413CB7">
            <w:pPr>
              <w:spacing w:after="0"/>
              <w:jc w:val="right"/>
              <w:rPr>
                <w:szCs w:val="20"/>
              </w:rPr>
            </w:pPr>
            <w:r w:rsidRPr="00413CB7">
              <w:rPr>
                <w:szCs w:val="20"/>
              </w:rPr>
              <w:t>7.1.2014</w:t>
            </w:r>
          </w:p>
        </w:tc>
      </w:tr>
      <w:tr w:rsidR="00413CB7" w:rsidRPr="00413CB7" w14:paraId="09A6831E" w14:textId="77777777" w:rsidTr="005B36B0">
        <w:trPr>
          <w:trHeight w:val="20"/>
        </w:trPr>
        <w:tc>
          <w:tcPr>
            <w:tcW w:w="1756" w:type="pct"/>
            <w:noWrap/>
            <w:hideMark/>
          </w:tcPr>
          <w:p w14:paraId="3F68CD0F" w14:textId="77777777" w:rsidR="00413CB7" w:rsidRPr="00413CB7" w:rsidRDefault="00413CB7" w:rsidP="00413CB7">
            <w:pPr>
              <w:spacing w:after="0"/>
              <w:jc w:val="left"/>
              <w:rPr>
                <w:szCs w:val="20"/>
              </w:rPr>
            </w:pPr>
            <w:r w:rsidRPr="00413CB7">
              <w:rPr>
                <w:szCs w:val="20"/>
              </w:rPr>
              <w:t>Rama Sampson</w:t>
            </w:r>
          </w:p>
        </w:tc>
        <w:tc>
          <w:tcPr>
            <w:tcW w:w="1597" w:type="pct"/>
            <w:noWrap/>
            <w:hideMark/>
          </w:tcPr>
          <w:p w14:paraId="328F924A"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48EBF28E" w14:textId="77777777" w:rsidR="00413CB7" w:rsidRPr="00413CB7" w:rsidRDefault="00413CB7" w:rsidP="00413CB7">
            <w:pPr>
              <w:spacing w:after="0"/>
              <w:ind w:right="113"/>
              <w:jc w:val="right"/>
              <w:rPr>
                <w:szCs w:val="20"/>
              </w:rPr>
            </w:pPr>
            <w:r w:rsidRPr="00413CB7">
              <w:rPr>
                <w:szCs w:val="20"/>
              </w:rPr>
              <w:t>1 000.21</w:t>
            </w:r>
          </w:p>
        </w:tc>
        <w:tc>
          <w:tcPr>
            <w:tcW w:w="770" w:type="pct"/>
            <w:noWrap/>
            <w:hideMark/>
          </w:tcPr>
          <w:p w14:paraId="1EC50A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42E70D" w14:textId="77777777" w:rsidR="00413CB7" w:rsidRPr="00413CB7" w:rsidRDefault="00413CB7" w:rsidP="00413CB7">
            <w:pPr>
              <w:spacing w:after="0"/>
              <w:jc w:val="right"/>
              <w:rPr>
                <w:szCs w:val="20"/>
              </w:rPr>
            </w:pPr>
            <w:r w:rsidRPr="00413CB7">
              <w:rPr>
                <w:szCs w:val="20"/>
              </w:rPr>
              <w:t>12.11.2013</w:t>
            </w:r>
          </w:p>
        </w:tc>
      </w:tr>
      <w:tr w:rsidR="00413CB7" w:rsidRPr="00413CB7" w14:paraId="23528931" w14:textId="77777777" w:rsidTr="005B36B0">
        <w:trPr>
          <w:trHeight w:val="20"/>
        </w:trPr>
        <w:tc>
          <w:tcPr>
            <w:tcW w:w="1756" w:type="pct"/>
            <w:noWrap/>
            <w:hideMark/>
          </w:tcPr>
          <w:p w14:paraId="5400BB83" w14:textId="77777777" w:rsidR="00413CB7" w:rsidRPr="00413CB7" w:rsidRDefault="00413CB7" w:rsidP="00413CB7">
            <w:pPr>
              <w:spacing w:after="0"/>
              <w:jc w:val="left"/>
              <w:rPr>
                <w:szCs w:val="20"/>
              </w:rPr>
            </w:pPr>
            <w:r w:rsidRPr="00413CB7">
              <w:rPr>
                <w:szCs w:val="20"/>
              </w:rPr>
              <w:t>Raman Sharma</w:t>
            </w:r>
          </w:p>
        </w:tc>
        <w:tc>
          <w:tcPr>
            <w:tcW w:w="1597" w:type="pct"/>
            <w:noWrap/>
            <w:hideMark/>
          </w:tcPr>
          <w:p w14:paraId="3B267179"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4CDC037A"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F7E34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C2B2D0" w14:textId="77777777" w:rsidR="00413CB7" w:rsidRPr="00413CB7" w:rsidRDefault="00413CB7" w:rsidP="00413CB7">
            <w:pPr>
              <w:spacing w:after="0"/>
              <w:jc w:val="right"/>
              <w:rPr>
                <w:szCs w:val="20"/>
              </w:rPr>
            </w:pPr>
            <w:r w:rsidRPr="00413CB7">
              <w:rPr>
                <w:szCs w:val="20"/>
              </w:rPr>
              <w:t>25.9.2013</w:t>
            </w:r>
          </w:p>
        </w:tc>
      </w:tr>
      <w:tr w:rsidR="00413CB7" w:rsidRPr="00413CB7" w14:paraId="4E98EA67" w14:textId="77777777" w:rsidTr="005B36B0">
        <w:trPr>
          <w:trHeight w:val="20"/>
        </w:trPr>
        <w:tc>
          <w:tcPr>
            <w:tcW w:w="1756" w:type="pct"/>
            <w:noWrap/>
            <w:hideMark/>
          </w:tcPr>
          <w:p w14:paraId="3065D60C" w14:textId="77777777" w:rsidR="00413CB7" w:rsidRPr="00413CB7" w:rsidRDefault="00413CB7" w:rsidP="00413CB7">
            <w:pPr>
              <w:spacing w:after="0"/>
              <w:jc w:val="left"/>
              <w:rPr>
                <w:szCs w:val="20"/>
              </w:rPr>
            </w:pPr>
            <w:r w:rsidRPr="00413CB7">
              <w:rPr>
                <w:szCs w:val="20"/>
              </w:rPr>
              <w:t>Ramiiro Alatiit</w:t>
            </w:r>
          </w:p>
        </w:tc>
        <w:tc>
          <w:tcPr>
            <w:tcW w:w="1597" w:type="pct"/>
            <w:noWrap/>
            <w:hideMark/>
          </w:tcPr>
          <w:p w14:paraId="4DD15B82" w14:textId="77777777"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14:paraId="73B05933" w14:textId="77777777" w:rsidR="00413CB7" w:rsidRPr="00413CB7" w:rsidRDefault="00413CB7" w:rsidP="00413CB7">
            <w:pPr>
              <w:spacing w:after="0"/>
              <w:ind w:right="113"/>
              <w:jc w:val="right"/>
              <w:rPr>
                <w:szCs w:val="20"/>
              </w:rPr>
            </w:pPr>
            <w:r w:rsidRPr="00413CB7">
              <w:rPr>
                <w:szCs w:val="20"/>
              </w:rPr>
              <w:t>66.73</w:t>
            </w:r>
          </w:p>
        </w:tc>
        <w:tc>
          <w:tcPr>
            <w:tcW w:w="770" w:type="pct"/>
            <w:noWrap/>
            <w:hideMark/>
          </w:tcPr>
          <w:p w14:paraId="4F5AE4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00B126" w14:textId="77777777" w:rsidR="00413CB7" w:rsidRPr="00413CB7" w:rsidRDefault="00413CB7" w:rsidP="00413CB7">
            <w:pPr>
              <w:spacing w:after="0"/>
              <w:jc w:val="right"/>
              <w:rPr>
                <w:szCs w:val="20"/>
              </w:rPr>
            </w:pPr>
            <w:r w:rsidRPr="00413CB7">
              <w:rPr>
                <w:szCs w:val="20"/>
              </w:rPr>
              <w:t>22.8.2013</w:t>
            </w:r>
          </w:p>
        </w:tc>
      </w:tr>
      <w:tr w:rsidR="00413CB7" w:rsidRPr="00413CB7" w14:paraId="04B524F8" w14:textId="77777777" w:rsidTr="005B36B0">
        <w:trPr>
          <w:trHeight w:val="20"/>
        </w:trPr>
        <w:tc>
          <w:tcPr>
            <w:tcW w:w="1756" w:type="pct"/>
            <w:noWrap/>
            <w:hideMark/>
          </w:tcPr>
          <w:p w14:paraId="5B6544F6" w14:textId="77777777" w:rsidR="00413CB7" w:rsidRPr="00413CB7" w:rsidRDefault="00413CB7" w:rsidP="00413CB7">
            <w:pPr>
              <w:spacing w:after="0"/>
              <w:jc w:val="left"/>
              <w:rPr>
                <w:szCs w:val="20"/>
              </w:rPr>
            </w:pPr>
            <w:r w:rsidRPr="00413CB7">
              <w:rPr>
                <w:szCs w:val="20"/>
              </w:rPr>
              <w:t>Randy Booth</w:t>
            </w:r>
          </w:p>
        </w:tc>
        <w:tc>
          <w:tcPr>
            <w:tcW w:w="1597" w:type="pct"/>
            <w:noWrap/>
            <w:hideMark/>
          </w:tcPr>
          <w:p w14:paraId="57137F83"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20F9EE1" w14:textId="77777777" w:rsidR="00413CB7" w:rsidRPr="00413CB7" w:rsidRDefault="00413CB7" w:rsidP="00413CB7">
            <w:pPr>
              <w:spacing w:after="0"/>
              <w:ind w:right="113"/>
              <w:jc w:val="right"/>
              <w:rPr>
                <w:szCs w:val="20"/>
              </w:rPr>
            </w:pPr>
            <w:r w:rsidRPr="00413CB7">
              <w:rPr>
                <w:szCs w:val="20"/>
              </w:rPr>
              <w:t>19.91</w:t>
            </w:r>
          </w:p>
        </w:tc>
        <w:tc>
          <w:tcPr>
            <w:tcW w:w="770" w:type="pct"/>
            <w:noWrap/>
            <w:hideMark/>
          </w:tcPr>
          <w:p w14:paraId="4C4EF2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C7A297" w14:textId="77777777" w:rsidR="00413CB7" w:rsidRPr="00413CB7" w:rsidRDefault="00413CB7" w:rsidP="00413CB7">
            <w:pPr>
              <w:spacing w:after="0"/>
              <w:jc w:val="right"/>
              <w:rPr>
                <w:szCs w:val="20"/>
              </w:rPr>
            </w:pPr>
            <w:r w:rsidRPr="00413CB7">
              <w:rPr>
                <w:szCs w:val="20"/>
              </w:rPr>
              <w:t>8.7.2014</w:t>
            </w:r>
          </w:p>
        </w:tc>
      </w:tr>
      <w:tr w:rsidR="00413CB7" w:rsidRPr="00413CB7" w14:paraId="0C30CB3E" w14:textId="77777777" w:rsidTr="005B36B0">
        <w:trPr>
          <w:trHeight w:val="20"/>
        </w:trPr>
        <w:tc>
          <w:tcPr>
            <w:tcW w:w="1756" w:type="pct"/>
            <w:noWrap/>
            <w:hideMark/>
          </w:tcPr>
          <w:p w14:paraId="3457F4B8" w14:textId="77777777" w:rsidR="00413CB7" w:rsidRPr="00413CB7" w:rsidRDefault="00413CB7" w:rsidP="00413CB7">
            <w:pPr>
              <w:spacing w:after="0"/>
              <w:jc w:val="left"/>
              <w:rPr>
                <w:szCs w:val="20"/>
              </w:rPr>
            </w:pPr>
            <w:r w:rsidRPr="00413CB7">
              <w:rPr>
                <w:szCs w:val="20"/>
              </w:rPr>
              <w:t>Randy Booth</w:t>
            </w:r>
          </w:p>
        </w:tc>
        <w:tc>
          <w:tcPr>
            <w:tcW w:w="1597" w:type="pct"/>
            <w:noWrap/>
            <w:hideMark/>
          </w:tcPr>
          <w:p w14:paraId="2D53FA48"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9B561EB"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0E7A2B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F59A63" w14:textId="77777777" w:rsidR="00413CB7" w:rsidRPr="00413CB7" w:rsidRDefault="00413CB7" w:rsidP="00413CB7">
            <w:pPr>
              <w:spacing w:after="0"/>
              <w:jc w:val="right"/>
              <w:rPr>
                <w:szCs w:val="20"/>
              </w:rPr>
            </w:pPr>
            <w:r w:rsidRPr="00413CB7">
              <w:rPr>
                <w:szCs w:val="20"/>
              </w:rPr>
              <w:t>14.7.2014</w:t>
            </w:r>
          </w:p>
        </w:tc>
      </w:tr>
      <w:tr w:rsidR="00413CB7" w:rsidRPr="00413CB7" w14:paraId="77E34AC6" w14:textId="77777777" w:rsidTr="005B36B0">
        <w:trPr>
          <w:trHeight w:val="20"/>
        </w:trPr>
        <w:tc>
          <w:tcPr>
            <w:tcW w:w="1756" w:type="pct"/>
            <w:noWrap/>
            <w:hideMark/>
          </w:tcPr>
          <w:p w14:paraId="46F1C5FE" w14:textId="77777777" w:rsidR="00413CB7" w:rsidRPr="00413CB7" w:rsidRDefault="00413CB7" w:rsidP="00413CB7">
            <w:pPr>
              <w:spacing w:after="0"/>
              <w:jc w:val="left"/>
              <w:rPr>
                <w:szCs w:val="20"/>
              </w:rPr>
            </w:pPr>
            <w:r w:rsidRPr="00413CB7">
              <w:rPr>
                <w:szCs w:val="20"/>
              </w:rPr>
              <w:t>Raphela Van Der Laan</w:t>
            </w:r>
          </w:p>
        </w:tc>
        <w:tc>
          <w:tcPr>
            <w:tcW w:w="1597" w:type="pct"/>
            <w:noWrap/>
            <w:hideMark/>
          </w:tcPr>
          <w:p w14:paraId="44456B27"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362C94C1"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75384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1F8FFB" w14:textId="77777777" w:rsidR="00413CB7" w:rsidRPr="00413CB7" w:rsidRDefault="00413CB7" w:rsidP="00413CB7">
            <w:pPr>
              <w:spacing w:after="0"/>
              <w:jc w:val="right"/>
              <w:rPr>
                <w:szCs w:val="20"/>
              </w:rPr>
            </w:pPr>
            <w:r w:rsidRPr="00413CB7">
              <w:rPr>
                <w:szCs w:val="20"/>
              </w:rPr>
              <w:t>11.6.2013</w:t>
            </w:r>
          </w:p>
        </w:tc>
      </w:tr>
      <w:tr w:rsidR="00413CB7" w:rsidRPr="00413CB7" w14:paraId="0E1F19F2" w14:textId="77777777" w:rsidTr="005B36B0">
        <w:trPr>
          <w:trHeight w:val="20"/>
        </w:trPr>
        <w:tc>
          <w:tcPr>
            <w:tcW w:w="1756" w:type="pct"/>
            <w:noWrap/>
            <w:hideMark/>
          </w:tcPr>
          <w:p w14:paraId="65B88FC7" w14:textId="77777777" w:rsidR="00413CB7" w:rsidRPr="00413CB7" w:rsidRDefault="00413CB7" w:rsidP="00413CB7">
            <w:pPr>
              <w:spacing w:after="0"/>
              <w:jc w:val="left"/>
              <w:rPr>
                <w:szCs w:val="20"/>
              </w:rPr>
            </w:pPr>
            <w:r w:rsidRPr="00413CB7">
              <w:rPr>
                <w:szCs w:val="20"/>
              </w:rPr>
              <w:t>Rasim Kasumovic</w:t>
            </w:r>
          </w:p>
        </w:tc>
        <w:tc>
          <w:tcPr>
            <w:tcW w:w="1597" w:type="pct"/>
            <w:noWrap/>
            <w:hideMark/>
          </w:tcPr>
          <w:p w14:paraId="7470BD40"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24193909" w14:textId="77777777" w:rsidR="00413CB7" w:rsidRPr="00413CB7" w:rsidRDefault="00413CB7" w:rsidP="00413CB7">
            <w:pPr>
              <w:spacing w:after="0"/>
              <w:ind w:right="113"/>
              <w:jc w:val="right"/>
              <w:rPr>
                <w:szCs w:val="20"/>
              </w:rPr>
            </w:pPr>
            <w:r w:rsidRPr="00413CB7">
              <w:rPr>
                <w:szCs w:val="20"/>
              </w:rPr>
              <w:t>122.97</w:t>
            </w:r>
          </w:p>
        </w:tc>
        <w:tc>
          <w:tcPr>
            <w:tcW w:w="770" w:type="pct"/>
            <w:noWrap/>
            <w:hideMark/>
          </w:tcPr>
          <w:p w14:paraId="76ADE0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8ED8C8" w14:textId="77777777" w:rsidR="00413CB7" w:rsidRPr="00413CB7" w:rsidRDefault="00413CB7" w:rsidP="00413CB7">
            <w:pPr>
              <w:spacing w:after="0"/>
              <w:jc w:val="right"/>
              <w:rPr>
                <w:szCs w:val="20"/>
              </w:rPr>
            </w:pPr>
            <w:r w:rsidRPr="00413CB7">
              <w:rPr>
                <w:szCs w:val="20"/>
              </w:rPr>
              <w:t>27.5.2013</w:t>
            </w:r>
          </w:p>
        </w:tc>
      </w:tr>
      <w:tr w:rsidR="00413CB7" w:rsidRPr="00413CB7" w14:paraId="54DD1AB5" w14:textId="77777777" w:rsidTr="005B36B0">
        <w:trPr>
          <w:trHeight w:val="20"/>
        </w:trPr>
        <w:tc>
          <w:tcPr>
            <w:tcW w:w="1756" w:type="pct"/>
            <w:noWrap/>
            <w:hideMark/>
          </w:tcPr>
          <w:p w14:paraId="5A330F9C" w14:textId="77777777" w:rsidR="00413CB7" w:rsidRPr="00413CB7" w:rsidRDefault="00413CB7" w:rsidP="00413CB7">
            <w:pPr>
              <w:spacing w:after="0"/>
              <w:jc w:val="left"/>
              <w:rPr>
                <w:szCs w:val="20"/>
              </w:rPr>
            </w:pPr>
            <w:r w:rsidRPr="00413CB7">
              <w:rPr>
                <w:szCs w:val="20"/>
              </w:rPr>
              <w:t>Rathiel Kuol</w:t>
            </w:r>
          </w:p>
        </w:tc>
        <w:tc>
          <w:tcPr>
            <w:tcW w:w="1597" w:type="pct"/>
            <w:noWrap/>
            <w:hideMark/>
          </w:tcPr>
          <w:p w14:paraId="73EAC470"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107EE4B1" w14:textId="77777777" w:rsidR="00413CB7" w:rsidRPr="00413CB7" w:rsidRDefault="00413CB7" w:rsidP="00413CB7">
            <w:pPr>
              <w:spacing w:after="0"/>
              <w:ind w:right="113"/>
              <w:jc w:val="right"/>
              <w:rPr>
                <w:szCs w:val="20"/>
              </w:rPr>
            </w:pPr>
            <w:r w:rsidRPr="00413CB7">
              <w:rPr>
                <w:szCs w:val="20"/>
              </w:rPr>
              <w:t>49.03</w:t>
            </w:r>
          </w:p>
        </w:tc>
        <w:tc>
          <w:tcPr>
            <w:tcW w:w="770" w:type="pct"/>
            <w:noWrap/>
            <w:hideMark/>
          </w:tcPr>
          <w:p w14:paraId="6F1812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81D535" w14:textId="77777777" w:rsidR="00413CB7" w:rsidRPr="00413CB7" w:rsidRDefault="00413CB7" w:rsidP="00413CB7">
            <w:pPr>
              <w:spacing w:after="0"/>
              <w:jc w:val="right"/>
              <w:rPr>
                <w:szCs w:val="20"/>
              </w:rPr>
            </w:pPr>
            <w:r w:rsidRPr="00413CB7">
              <w:rPr>
                <w:szCs w:val="20"/>
              </w:rPr>
              <w:t>20.3.2013</w:t>
            </w:r>
          </w:p>
        </w:tc>
      </w:tr>
      <w:tr w:rsidR="00413CB7" w:rsidRPr="00413CB7" w14:paraId="26E9B2C2" w14:textId="77777777" w:rsidTr="005B36B0">
        <w:trPr>
          <w:trHeight w:val="20"/>
        </w:trPr>
        <w:tc>
          <w:tcPr>
            <w:tcW w:w="1756" w:type="pct"/>
            <w:noWrap/>
            <w:hideMark/>
          </w:tcPr>
          <w:p w14:paraId="41568465" w14:textId="77777777" w:rsidR="00413CB7" w:rsidRPr="00413CB7" w:rsidRDefault="00413CB7" w:rsidP="00413CB7">
            <w:pPr>
              <w:spacing w:after="0"/>
              <w:jc w:val="left"/>
              <w:rPr>
                <w:szCs w:val="20"/>
              </w:rPr>
            </w:pPr>
            <w:r w:rsidRPr="00413CB7">
              <w:rPr>
                <w:szCs w:val="20"/>
              </w:rPr>
              <w:t>Ravindra Y N</w:t>
            </w:r>
          </w:p>
        </w:tc>
        <w:tc>
          <w:tcPr>
            <w:tcW w:w="1597" w:type="pct"/>
            <w:noWrap/>
            <w:hideMark/>
          </w:tcPr>
          <w:p w14:paraId="2F21ED16" w14:textId="77777777" w:rsidR="00413CB7" w:rsidRPr="00413CB7" w:rsidRDefault="00413CB7" w:rsidP="00413CB7">
            <w:pPr>
              <w:spacing w:after="0"/>
              <w:ind w:left="113"/>
              <w:jc w:val="left"/>
              <w:rPr>
                <w:szCs w:val="20"/>
              </w:rPr>
            </w:pPr>
            <w:r w:rsidRPr="00413CB7">
              <w:rPr>
                <w:szCs w:val="20"/>
              </w:rPr>
              <w:t>DAW PARK, SA 5041</w:t>
            </w:r>
          </w:p>
        </w:tc>
        <w:tc>
          <w:tcPr>
            <w:tcW w:w="424" w:type="pct"/>
            <w:noWrap/>
            <w:hideMark/>
          </w:tcPr>
          <w:p w14:paraId="43912907"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32DFC8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22C4EE" w14:textId="77777777" w:rsidR="00413CB7" w:rsidRPr="00413CB7" w:rsidRDefault="00413CB7" w:rsidP="00413CB7">
            <w:pPr>
              <w:spacing w:after="0"/>
              <w:jc w:val="right"/>
              <w:rPr>
                <w:szCs w:val="20"/>
              </w:rPr>
            </w:pPr>
            <w:r w:rsidRPr="00413CB7">
              <w:rPr>
                <w:szCs w:val="20"/>
              </w:rPr>
              <w:t>25.2.2013</w:t>
            </w:r>
          </w:p>
        </w:tc>
      </w:tr>
      <w:tr w:rsidR="00413CB7" w:rsidRPr="00413CB7" w14:paraId="69B25C9C" w14:textId="77777777" w:rsidTr="005B36B0">
        <w:trPr>
          <w:trHeight w:val="20"/>
        </w:trPr>
        <w:tc>
          <w:tcPr>
            <w:tcW w:w="1756" w:type="pct"/>
            <w:noWrap/>
            <w:hideMark/>
          </w:tcPr>
          <w:p w14:paraId="6E7B7D36" w14:textId="77777777" w:rsidR="00413CB7" w:rsidRPr="00413CB7" w:rsidRDefault="00413CB7" w:rsidP="00413CB7">
            <w:pPr>
              <w:spacing w:after="0"/>
              <w:jc w:val="left"/>
              <w:rPr>
                <w:szCs w:val="20"/>
              </w:rPr>
            </w:pPr>
            <w:r w:rsidRPr="00413CB7">
              <w:rPr>
                <w:szCs w:val="20"/>
              </w:rPr>
              <w:t xml:space="preserve">Ray White Blackwood </w:t>
            </w:r>
          </w:p>
        </w:tc>
        <w:tc>
          <w:tcPr>
            <w:tcW w:w="1597" w:type="pct"/>
            <w:noWrap/>
            <w:hideMark/>
          </w:tcPr>
          <w:p w14:paraId="127F7E6D" w14:textId="77777777"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14:paraId="4021CE2D" w14:textId="77777777" w:rsidR="00413CB7" w:rsidRPr="00413CB7" w:rsidRDefault="00413CB7" w:rsidP="00413CB7">
            <w:pPr>
              <w:spacing w:after="0"/>
              <w:ind w:right="113"/>
              <w:jc w:val="right"/>
              <w:rPr>
                <w:szCs w:val="20"/>
              </w:rPr>
            </w:pPr>
            <w:r w:rsidRPr="00413CB7">
              <w:rPr>
                <w:szCs w:val="20"/>
              </w:rPr>
              <w:t>36.23</w:t>
            </w:r>
          </w:p>
        </w:tc>
        <w:tc>
          <w:tcPr>
            <w:tcW w:w="770" w:type="pct"/>
            <w:noWrap/>
            <w:hideMark/>
          </w:tcPr>
          <w:p w14:paraId="6BEF5F2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21331A" w14:textId="77777777" w:rsidR="00413CB7" w:rsidRPr="00413CB7" w:rsidRDefault="00413CB7" w:rsidP="00413CB7">
            <w:pPr>
              <w:spacing w:after="0"/>
              <w:jc w:val="right"/>
              <w:rPr>
                <w:szCs w:val="20"/>
              </w:rPr>
            </w:pPr>
            <w:r w:rsidRPr="00413CB7">
              <w:rPr>
                <w:szCs w:val="20"/>
              </w:rPr>
              <w:t>23.4.2014</w:t>
            </w:r>
          </w:p>
        </w:tc>
      </w:tr>
      <w:tr w:rsidR="00413CB7" w:rsidRPr="00413CB7" w14:paraId="50B8339B" w14:textId="77777777" w:rsidTr="005B36B0">
        <w:trPr>
          <w:trHeight w:val="20"/>
        </w:trPr>
        <w:tc>
          <w:tcPr>
            <w:tcW w:w="1756" w:type="pct"/>
            <w:noWrap/>
            <w:hideMark/>
          </w:tcPr>
          <w:p w14:paraId="7A97C9A6" w14:textId="77777777" w:rsidR="00413CB7" w:rsidRPr="00413CB7" w:rsidRDefault="00413CB7" w:rsidP="00413CB7">
            <w:pPr>
              <w:spacing w:after="0"/>
              <w:jc w:val="left"/>
              <w:rPr>
                <w:szCs w:val="20"/>
              </w:rPr>
            </w:pPr>
            <w:r w:rsidRPr="00413CB7">
              <w:rPr>
                <w:szCs w:val="20"/>
              </w:rPr>
              <w:t>Raymond Broadbent</w:t>
            </w:r>
          </w:p>
        </w:tc>
        <w:tc>
          <w:tcPr>
            <w:tcW w:w="1597" w:type="pct"/>
            <w:noWrap/>
            <w:hideMark/>
          </w:tcPr>
          <w:p w14:paraId="2C1FE49C"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5E91FF86" w14:textId="77777777" w:rsidR="00413CB7" w:rsidRPr="00413CB7" w:rsidRDefault="00413CB7" w:rsidP="00413CB7">
            <w:pPr>
              <w:spacing w:after="0"/>
              <w:ind w:right="113"/>
              <w:jc w:val="right"/>
              <w:rPr>
                <w:szCs w:val="20"/>
              </w:rPr>
            </w:pPr>
            <w:r w:rsidRPr="00413CB7">
              <w:rPr>
                <w:szCs w:val="20"/>
              </w:rPr>
              <w:t>37.15</w:t>
            </w:r>
          </w:p>
        </w:tc>
        <w:tc>
          <w:tcPr>
            <w:tcW w:w="770" w:type="pct"/>
            <w:noWrap/>
            <w:hideMark/>
          </w:tcPr>
          <w:p w14:paraId="2204A3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F2EE99" w14:textId="77777777" w:rsidR="00413CB7" w:rsidRPr="00413CB7" w:rsidRDefault="00413CB7" w:rsidP="00413CB7">
            <w:pPr>
              <w:spacing w:after="0"/>
              <w:jc w:val="right"/>
              <w:rPr>
                <w:szCs w:val="20"/>
              </w:rPr>
            </w:pPr>
            <w:r w:rsidRPr="00413CB7">
              <w:rPr>
                <w:szCs w:val="20"/>
              </w:rPr>
              <w:t>7.6.2013</w:t>
            </w:r>
          </w:p>
        </w:tc>
      </w:tr>
      <w:tr w:rsidR="00413CB7" w:rsidRPr="00413CB7" w14:paraId="3D36738F" w14:textId="77777777" w:rsidTr="005B36B0">
        <w:trPr>
          <w:trHeight w:val="20"/>
        </w:trPr>
        <w:tc>
          <w:tcPr>
            <w:tcW w:w="1756" w:type="pct"/>
            <w:noWrap/>
            <w:hideMark/>
          </w:tcPr>
          <w:p w14:paraId="45A09AD9" w14:textId="77777777" w:rsidR="00413CB7" w:rsidRPr="00413CB7" w:rsidRDefault="00413CB7" w:rsidP="00413CB7">
            <w:pPr>
              <w:spacing w:after="0"/>
              <w:jc w:val="left"/>
              <w:rPr>
                <w:szCs w:val="20"/>
              </w:rPr>
            </w:pPr>
            <w:r w:rsidRPr="00413CB7">
              <w:rPr>
                <w:szCs w:val="20"/>
              </w:rPr>
              <w:lastRenderedPageBreak/>
              <w:t>Raymond Broadbent</w:t>
            </w:r>
          </w:p>
        </w:tc>
        <w:tc>
          <w:tcPr>
            <w:tcW w:w="1597" w:type="pct"/>
            <w:noWrap/>
            <w:hideMark/>
          </w:tcPr>
          <w:p w14:paraId="3D6152FF"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59B9C425" w14:textId="77777777" w:rsidR="00413CB7" w:rsidRPr="00413CB7" w:rsidRDefault="00413CB7" w:rsidP="00413CB7">
            <w:pPr>
              <w:spacing w:after="0"/>
              <w:ind w:right="113"/>
              <w:jc w:val="right"/>
              <w:rPr>
                <w:szCs w:val="20"/>
              </w:rPr>
            </w:pPr>
            <w:r w:rsidRPr="00413CB7">
              <w:rPr>
                <w:szCs w:val="20"/>
              </w:rPr>
              <w:t>52.47</w:t>
            </w:r>
          </w:p>
        </w:tc>
        <w:tc>
          <w:tcPr>
            <w:tcW w:w="770" w:type="pct"/>
            <w:noWrap/>
            <w:hideMark/>
          </w:tcPr>
          <w:p w14:paraId="46A6B2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1BE540" w14:textId="77777777" w:rsidR="00413CB7" w:rsidRPr="00413CB7" w:rsidRDefault="00413CB7" w:rsidP="00413CB7">
            <w:pPr>
              <w:spacing w:after="0"/>
              <w:jc w:val="right"/>
              <w:rPr>
                <w:szCs w:val="20"/>
              </w:rPr>
            </w:pPr>
            <w:r w:rsidRPr="00413CB7">
              <w:rPr>
                <w:szCs w:val="20"/>
              </w:rPr>
              <w:t>7.6.2013</w:t>
            </w:r>
          </w:p>
        </w:tc>
      </w:tr>
      <w:tr w:rsidR="00413CB7" w:rsidRPr="00413CB7" w14:paraId="02786CA7" w14:textId="77777777" w:rsidTr="005B36B0">
        <w:trPr>
          <w:trHeight w:val="20"/>
        </w:trPr>
        <w:tc>
          <w:tcPr>
            <w:tcW w:w="1756" w:type="pct"/>
            <w:noWrap/>
            <w:hideMark/>
          </w:tcPr>
          <w:p w14:paraId="6CFC0E56" w14:textId="77777777" w:rsidR="00413CB7" w:rsidRPr="00413CB7" w:rsidRDefault="00413CB7" w:rsidP="00413CB7">
            <w:pPr>
              <w:spacing w:after="0"/>
              <w:jc w:val="left"/>
              <w:rPr>
                <w:szCs w:val="20"/>
              </w:rPr>
            </w:pPr>
            <w:r w:rsidRPr="00413CB7">
              <w:rPr>
                <w:szCs w:val="20"/>
              </w:rPr>
              <w:t>Raymond Eastwood</w:t>
            </w:r>
          </w:p>
        </w:tc>
        <w:tc>
          <w:tcPr>
            <w:tcW w:w="1597" w:type="pct"/>
            <w:noWrap/>
            <w:hideMark/>
          </w:tcPr>
          <w:p w14:paraId="1CBEEDD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3B6D021" w14:textId="77777777" w:rsidR="00413CB7" w:rsidRPr="00413CB7" w:rsidRDefault="00413CB7" w:rsidP="00413CB7">
            <w:pPr>
              <w:spacing w:after="0"/>
              <w:ind w:right="113"/>
              <w:jc w:val="right"/>
              <w:rPr>
                <w:szCs w:val="20"/>
              </w:rPr>
            </w:pPr>
            <w:r w:rsidRPr="00413CB7">
              <w:rPr>
                <w:szCs w:val="20"/>
              </w:rPr>
              <w:t>49.52</w:t>
            </w:r>
          </w:p>
        </w:tc>
        <w:tc>
          <w:tcPr>
            <w:tcW w:w="770" w:type="pct"/>
            <w:noWrap/>
            <w:hideMark/>
          </w:tcPr>
          <w:p w14:paraId="775B74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8A9B67" w14:textId="77777777" w:rsidR="00413CB7" w:rsidRPr="00413CB7" w:rsidRDefault="00413CB7" w:rsidP="00413CB7">
            <w:pPr>
              <w:spacing w:after="0"/>
              <w:jc w:val="right"/>
              <w:rPr>
                <w:szCs w:val="20"/>
              </w:rPr>
            </w:pPr>
            <w:r w:rsidRPr="00413CB7">
              <w:rPr>
                <w:szCs w:val="20"/>
              </w:rPr>
              <w:t>12.8.2014</w:t>
            </w:r>
          </w:p>
        </w:tc>
      </w:tr>
      <w:tr w:rsidR="00413CB7" w:rsidRPr="00413CB7" w14:paraId="293744F0" w14:textId="77777777" w:rsidTr="005B36B0">
        <w:trPr>
          <w:trHeight w:val="20"/>
        </w:trPr>
        <w:tc>
          <w:tcPr>
            <w:tcW w:w="1756" w:type="pct"/>
            <w:noWrap/>
            <w:hideMark/>
          </w:tcPr>
          <w:p w14:paraId="60ECF8EA" w14:textId="77777777" w:rsidR="00413CB7" w:rsidRPr="00413CB7" w:rsidRDefault="00413CB7" w:rsidP="00413CB7">
            <w:pPr>
              <w:spacing w:after="0"/>
              <w:jc w:val="left"/>
              <w:rPr>
                <w:szCs w:val="20"/>
              </w:rPr>
            </w:pPr>
            <w:r w:rsidRPr="00413CB7">
              <w:rPr>
                <w:szCs w:val="20"/>
              </w:rPr>
              <w:t>Raymond Hosking</w:t>
            </w:r>
          </w:p>
        </w:tc>
        <w:tc>
          <w:tcPr>
            <w:tcW w:w="1597" w:type="pct"/>
            <w:noWrap/>
            <w:hideMark/>
          </w:tcPr>
          <w:p w14:paraId="7E161654"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306385E2"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751402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A522DD" w14:textId="77777777" w:rsidR="00413CB7" w:rsidRPr="00413CB7" w:rsidRDefault="00413CB7" w:rsidP="00413CB7">
            <w:pPr>
              <w:spacing w:after="0"/>
              <w:jc w:val="right"/>
              <w:rPr>
                <w:szCs w:val="20"/>
              </w:rPr>
            </w:pPr>
            <w:r w:rsidRPr="00413CB7">
              <w:rPr>
                <w:szCs w:val="20"/>
              </w:rPr>
              <w:t>25.9.2014</w:t>
            </w:r>
          </w:p>
        </w:tc>
      </w:tr>
      <w:tr w:rsidR="00413CB7" w:rsidRPr="00413CB7" w14:paraId="314FF230" w14:textId="77777777" w:rsidTr="005B36B0">
        <w:trPr>
          <w:trHeight w:val="20"/>
        </w:trPr>
        <w:tc>
          <w:tcPr>
            <w:tcW w:w="1756" w:type="pct"/>
            <w:noWrap/>
            <w:hideMark/>
          </w:tcPr>
          <w:p w14:paraId="485C7E0F" w14:textId="77777777" w:rsidR="00413CB7" w:rsidRPr="00413CB7" w:rsidRDefault="00413CB7" w:rsidP="00413CB7">
            <w:pPr>
              <w:spacing w:after="0"/>
              <w:jc w:val="left"/>
              <w:rPr>
                <w:szCs w:val="20"/>
              </w:rPr>
            </w:pPr>
            <w:r w:rsidRPr="00413CB7">
              <w:rPr>
                <w:szCs w:val="20"/>
              </w:rPr>
              <w:t>Raymond J Williams</w:t>
            </w:r>
          </w:p>
        </w:tc>
        <w:tc>
          <w:tcPr>
            <w:tcW w:w="1597" w:type="pct"/>
            <w:noWrap/>
            <w:hideMark/>
          </w:tcPr>
          <w:p w14:paraId="1F5CDB3F"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4853B28A" w14:textId="77777777" w:rsidR="00413CB7" w:rsidRPr="00413CB7" w:rsidRDefault="00413CB7" w:rsidP="00413CB7">
            <w:pPr>
              <w:spacing w:after="0"/>
              <w:ind w:right="113"/>
              <w:jc w:val="right"/>
              <w:rPr>
                <w:szCs w:val="20"/>
              </w:rPr>
            </w:pPr>
            <w:r w:rsidRPr="00413CB7">
              <w:rPr>
                <w:szCs w:val="20"/>
              </w:rPr>
              <w:t>25.54</w:t>
            </w:r>
          </w:p>
        </w:tc>
        <w:tc>
          <w:tcPr>
            <w:tcW w:w="770" w:type="pct"/>
            <w:noWrap/>
            <w:hideMark/>
          </w:tcPr>
          <w:p w14:paraId="4DF529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547D18" w14:textId="77777777" w:rsidR="00413CB7" w:rsidRPr="00413CB7" w:rsidRDefault="00413CB7" w:rsidP="00413CB7">
            <w:pPr>
              <w:spacing w:after="0"/>
              <w:jc w:val="right"/>
              <w:rPr>
                <w:szCs w:val="20"/>
              </w:rPr>
            </w:pPr>
            <w:r w:rsidRPr="00413CB7">
              <w:rPr>
                <w:szCs w:val="20"/>
              </w:rPr>
              <w:t>1.11.2013</w:t>
            </w:r>
          </w:p>
        </w:tc>
      </w:tr>
      <w:tr w:rsidR="00413CB7" w:rsidRPr="00413CB7" w14:paraId="16C957DC" w14:textId="77777777" w:rsidTr="005B36B0">
        <w:trPr>
          <w:trHeight w:val="20"/>
        </w:trPr>
        <w:tc>
          <w:tcPr>
            <w:tcW w:w="1756" w:type="pct"/>
            <w:noWrap/>
            <w:hideMark/>
          </w:tcPr>
          <w:p w14:paraId="630AE790" w14:textId="77777777" w:rsidR="00413CB7" w:rsidRPr="00413CB7" w:rsidRDefault="00413CB7" w:rsidP="00413CB7">
            <w:pPr>
              <w:spacing w:after="0"/>
              <w:jc w:val="left"/>
              <w:rPr>
                <w:szCs w:val="20"/>
              </w:rPr>
            </w:pPr>
            <w:r w:rsidRPr="00413CB7">
              <w:rPr>
                <w:szCs w:val="20"/>
              </w:rPr>
              <w:t>Raymond Landers</w:t>
            </w:r>
          </w:p>
        </w:tc>
        <w:tc>
          <w:tcPr>
            <w:tcW w:w="1597" w:type="pct"/>
            <w:noWrap/>
            <w:hideMark/>
          </w:tcPr>
          <w:p w14:paraId="34626E22" w14:textId="77777777" w:rsidR="00413CB7" w:rsidRPr="00413CB7" w:rsidRDefault="00413CB7" w:rsidP="00413CB7">
            <w:pPr>
              <w:spacing w:after="0"/>
              <w:ind w:left="113"/>
              <w:jc w:val="left"/>
              <w:rPr>
                <w:szCs w:val="20"/>
              </w:rPr>
            </w:pPr>
            <w:r w:rsidRPr="00413CB7">
              <w:rPr>
                <w:szCs w:val="20"/>
              </w:rPr>
              <w:t>REYNELLA EAST, SA 5161</w:t>
            </w:r>
          </w:p>
        </w:tc>
        <w:tc>
          <w:tcPr>
            <w:tcW w:w="424" w:type="pct"/>
            <w:noWrap/>
            <w:hideMark/>
          </w:tcPr>
          <w:p w14:paraId="3F27DAA1" w14:textId="77777777" w:rsidR="00413CB7" w:rsidRPr="00413CB7" w:rsidRDefault="00413CB7" w:rsidP="00413CB7">
            <w:pPr>
              <w:spacing w:after="0"/>
              <w:ind w:right="113"/>
              <w:jc w:val="right"/>
              <w:rPr>
                <w:szCs w:val="20"/>
              </w:rPr>
            </w:pPr>
            <w:r w:rsidRPr="00413CB7">
              <w:rPr>
                <w:szCs w:val="20"/>
              </w:rPr>
              <w:t>30.43</w:t>
            </w:r>
          </w:p>
        </w:tc>
        <w:tc>
          <w:tcPr>
            <w:tcW w:w="770" w:type="pct"/>
            <w:noWrap/>
            <w:hideMark/>
          </w:tcPr>
          <w:p w14:paraId="76FB28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5C2A24" w14:textId="77777777" w:rsidR="00413CB7" w:rsidRPr="00413CB7" w:rsidRDefault="00413CB7" w:rsidP="00413CB7">
            <w:pPr>
              <w:spacing w:after="0"/>
              <w:jc w:val="right"/>
              <w:rPr>
                <w:szCs w:val="20"/>
              </w:rPr>
            </w:pPr>
            <w:r w:rsidRPr="00413CB7">
              <w:rPr>
                <w:szCs w:val="20"/>
              </w:rPr>
              <w:t>18.6.2013</w:t>
            </w:r>
          </w:p>
        </w:tc>
      </w:tr>
      <w:tr w:rsidR="00413CB7" w:rsidRPr="00413CB7" w14:paraId="63EE1A6C" w14:textId="77777777" w:rsidTr="005B36B0">
        <w:trPr>
          <w:trHeight w:val="20"/>
        </w:trPr>
        <w:tc>
          <w:tcPr>
            <w:tcW w:w="1756" w:type="pct"/>
            <w:noWrap/>
            <w:hideMark/>
          </w:tcPr>
          <w:p w14:paraId="453C4FEA" w14:textId="77777777" w:rsidR="00413CB7" w:rsidRPr="00413CB7" w:rsidRDefault="00413CB7" w:rsidP="00413CB7">
            <w:pPr>
              <w:spacing w:after="0"/>
              <w:jc w:val="left"/>
              <w:rPr>
                <w:szCs w:val="20"/>
              </w:rPr>
            </w:pPr>
            <w:r w:rsidRPr="00413CB7">
              <w:rPr>
                <w:szCs w:val="20"/>
              </w:rPr>
              <w:t>Raymond Scarborough</w:t>
            </w:r>
          </w:p>
        </w:tc>
        <w:tc>
          <w:tcPr>
            <w:tcW w:w="1597" w:type="pct"/>
            <w:noWrap/>
            <w:hideMark/>
          </w:tcPr>
          <w:p w14:paraId="35D2984E" w14:textId="77777777" w:rsidR="00413CB7" w:rsidRPr="00413CB7" w:rsidRDefault="00413CB7" w:rsidP="00413CB7">
            <w:pPr>
              <w:spacing w:after="0"/>
              <w:ind w:left="113"/>
              <w:jc w:val="left"/>
              <w:rPr>
                <w:szCs w:val="20"/>
              </w:rPr>
            </w:pPr>
            <w:r w:rsidRPr="00413CB7">
              <w:rPr>
                <w:szCs w:val="20"/>
              </w:rPr>
              <w:t>TAPEROO, SA 5017</w:t>
            </w:r>
          </w:p>
        </w:tc>
        <w:tc>
          <w:tcPr>
            <w:tcW w:w="424" w:type="pct"/>
            <w:noWrap/>
            <w:hideMark/>
          </w:tcPr>
          <w:p w14:paraId="6B29A912" w14:textId="77777777" w:rsidR="00413CB7" w:rsidRPr="00413CB7" w:rsidRDefault="00413CB7" w:rsidP="00413CB7">
            <w:pPr>
              <w:spacing w:after="0"/>
              <w:ind w:right="113"/>
              <w:jc w:val="right"/>
              <w:rPr>
                <w:szCs w:val="20"/>
              </w:rPr>
            </w:pPr>
            <w:r w:rsidRPr="00413CB7">
              <w:rPr>
                <w:szCs w:val="20"/>
              </w:rPr>
              <w:t>14.16</w:t>
            </w:r>
          </w:p>
        </w:tc>
        <w:tc>
          <w:tcPr>
            <w:tcW w:w="770" w:type="pct"/>
            <w:noWrap/>
            <w:hideMark/>
          </w:tcPr>
          <w:p w14:paraId="384815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67A9E9" w14:textId="77777777" w:rsidR="00413CB7" w:rsidRPr="00413CB7" w:rsidRDefault="00413CB7" w:rsidP="00413CB7">
            <w:pPr>
              <w:spacing w:after="0"/>
              <w:jc w:val="right"/>
              <w:rPr>
                <w:szCs w:val="20"/>
              </w:rPr>
            </w:pPr>
            <w:r w:rsidRPr="00413CB7">
              <w:rPr>
                <w:szCs w:val="20"/>
              </w:rPr>
              <w:t>18.5.2014</w:t>
            </w:r>
          </w:p>
        </w:tc>
      </w:tr>
      <w:tr w:rsidR="00413CB7" w:rsidRPr="00413CB7" w14:paraId="29EAF650" w14:textId="77777777" w:rsidTr="005B36B0">
        <w:trPr>
          <w:trHeight w:val="20"/>
        </w:trPr>
        <w:tc>
          <w:tcPr>
            <w:tcW w:w="1756" w:type="pct"/>
            <w:noWrap/>
            <w:hideMark/>
          </w:tcPr>
          <w:p w14:paraId="407885B7" w14:textId="77777777" w:rsidR="00413CB7" w:rsidRPr="00413CB7" w:rsidRDefault="00413CB7" w:rsidP="00413CB7">
            <w:pPr>
              <w:spacing w:after="0"/>
              <w:jc w:val="left"/>
              <w:rPr>
                <w:szCs w:val="20"/>
              </w:rPr>
            </w:pPr>
            <w:r w:rsidRPr="00413CB7">
              <w:rPr>
                <w:szCs w:val="20"/>
              </w:rPr>
              <w:t>Raymond Shetlat</w:t>
            </w:r>
          </w:p>
        </w:tc>
        <w:tc>
          <w:tcPr>
            <w:tcW w:w="1597" w:type="pct"/>
            <w:noWrap/>
            <w:hideMark/>
          </w:tcPr>
          <w:p w14:paraId="6AAE8735"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4485F244" w14:textId="77777777" w:rsidR="00413CB7" w:rsidRPr="00413CB7" w:rsidRDefault="00413CB7" w:rsidP="00413CB7">
            <w:pPr>
              <w:spacing w:after="0"/>
              <w:ind w:right="113"/>
              <w:jc w:val="right"/>
              <w:rPr>
                <w:szCs w:val="20"/>
              </w:rPr>
            </w:pPr>
            <w:r w:rsidRPr="00413CB7">
              <w:rPr>
                <w:szCs w:val="20"/>
              </w:rPr>
              <w:t>31.60</w:t>
            </w:r>
          </w:p>
        </w:tc>
        <w:tc>
          <w:tcPr>
            <w:tcW w:w="770" w:type="pct"/>
            <w:noWrap/>
            <w:hideMark/>
          </w:tcPr>
          <w:p w14:paraId="61ABF7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4CE49C" w14:textId="77777777" w:rsidR="00413CB7" w:rsidRPr="00413CB7" w:rsidRDefault="00413CB7" w:rsidP="00413CB7">
            <w:pPr>
              <w:spacing w:after="0"/>
              <w:jc w:val="right"/>
              <w:rPr>
                <w:szCs w:val="20"/>
              </w:rPr>
            </w:pPr>
            <w:r w:rsidRPr="00413CB7">
              <w:rPr>
                <w:szCs w:val="20"/>
              </w:rPr>
              <w:t>13.8.2014</w:t>
            </w:r>
          </w:p>
        </w:tc>
      </w:tr>
      <w:tr w:rsidR="00413CB7" w:rsidRPr="00413CB7" w14:paraId="62727126" w14:textId="77777777" w:rsidTr="005B36B0">
        <w:trPr>
          <w:trHeight w:val="20"/>
        </w:trPr>
        <w:tc>
          <w:tcPr>
            <w:tcW w:w="1756" w:type="pct"/>
            <w:noWrap/>
            <w:hideMark/>
          </w:tcPr>
          <w:p w14:paraId="35F81309" w14:textId="77777777" w:rsidR="00413CB7" w:rsidRPr="00413CB7" w:rsidRDefault="00413CB7" w:rsidP="00413CB7">
            <w:pPr>
              <w:spacing w:after="0"/>
              <w:jc w:val="left"/>
              <w:rPr>
                <w:szCs w:val="20"/>
              </w:rPr>
            </w:pPr>
            <w:r w:rsidRPr="00413CB7">
              <w:rPr>
                <w:szCs w:val="20"/>
              </w:rPr>
              <w:t>Rebecca Andersson</w:t>
            </w:r>
          </w:p>
        </w:tc>
        <w:tc>
          <w:tcPr>
            <w:tcW w:w="1597" w:type="pct"/>
            <w:noWrap/>
            <w:hideMark/>
          </w:tcPr>
          <w:p w14:paraId="08FF0E0C" w14:textId="77777777"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14:paraId="3BCAAAAA" w14:textId="77777777" w:rsidR="00413CB7" w:rsidRPr="00413CB7" w:rsidRDefault="00413CB7" w:rsidP="00413CB7">
            <w:pPr>
              <w:spacing w:after="0"/>
              <w:ind w:right="113"/>
              <w:jc w:val="right"/>
              <w:rPr>
                <w:szCs w:val="20"/>
              </w:rPr>
            </w:pPr>
            <w:r w:rsidRPr="00413CB7">
              <w:rPr>
                <w:szCs w:val="20"/>
              </w:rPr>
              <w:t>17.97</w:t>
            </w:r>
          </w:p>
        </w:tc>
        <w:tc>
          <w:tcPr>
            <w:tcW w:w="770" w:type="pct"/>
            <w:noWrap/>
            <w:hideMark/>
          </w:tcPr>
          <w:p w14:paraId="690220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A42D81" w14:textId="77777777" w:rsidR="00413CB7" w:rsidRPr="00413CB7" w:rsidRDefault="00413CB7" w:rsidP="00413CB7">
            <w:pPr>
              <w:spacing w:after="0"/>
              <w:jc w:val="right"/>
              <w:rPr>
                <w:szCs w:val="20"/>
              </w:rPr>
            </w:pPr>
            <w:r w:rsidRPr="00413CB7">
              <w:rPr>
                <w:szCs w:val="20"/>
              </w:rPr>
              <w:t>22.4.2013</w:t>
            </w:r>
          </w:p>
        </w:tc>
      </w:tr>
      <w:tr w:rsidR="00413CB7" w:rsidRPr="00413CB7" w14:paraId="10629A69" w14:textId="77777777" w:rsidTr="005B36B0">
        <w:trPr>
          <w:trHeight w:val="20"/>
        </w:trPr>
        <w:tc>
          <w:tcPr>
            <w:tcW w:w="1756" w:type="pct"/>
            <w:noWrap/>
            <w:hideMark/>
          </w:tcPr>
          <w:p w14:paraId="5B6B9CFD" w14:textId="77777777" w:rsidR="00413CB7" w:rsidRPr="00413CB7" w:rsidRDefault="00413CB7" w:rsidP="00413CB7">
            <w:pPr>
              <w:spacing w:after="0"/>
              <w:jc w:val="left"/>
              <w:rPr>
                <w:szCs w:val="20"/>
              </w:rPr>
            </w:pPr>
            <w:r w:rsidRPr="00413CB7">
              <w:rPr>
                <w:szCs w:val="20"/>
              </w:rPr>
              <w:t>Rebecca Anne Cregan</w:t>
            </w:r>
          </w:p>
        </w:tc>
        <w:tc>
          <w:tcPr>
            <w:tcW w:w="1597" w:type="pct"/>
            <w:noWrap/>
            <w:hideMark/>
          </w:tcPr>
          <w:p w14:paraId="4A727C1D" w14:textId="77777777"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14:paraId="25103516" w14:textId="77777777" w:rsidR="00413CB7" w:rsidRPr="00413CB7" w:rsidRDefault="00413CB7" w:rsidP="00413CB7">
            <w:pPr>
              <w:spacing w:after="0"/>
              <w:ind w:right="113"/>
              <w:jc w:val="right"/>
              <w:rPr>
                <w:szCs w:val="20"/>
              </w:rPr>
            </w:pPr>
            <w:r w:rsidRPr="00413CB7">
              <w:rPr>
                <w:szCs w:val="20"/>
              </w:rPr>
              <w:t>40.40</w:t>
            </w:r>
          </w:p>
        </w:tc>
        <w:tc>
          <w:tcPr>
            <w:tcW w:w="770" w:type="pct"/>
            <w:noWrap/>
            <w:hideMark/>
          </w:tcPr>
          <w:p w14:paraId="79D14A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271BCE" w14:textId="77777777" w:rsidR="00413CB7" w:rsidRPr="00413CB7" w:rsidRDefault="00413CB7" w:rsidP="00413CB7">
            <w:pPr>
              <w:spacing w:after="0"/>
              <w:jc w:val="right"/>
              <w:rPr>
                <w:szCs w:val="20"/>
              </w:rPr>
            </w:pPr>
            <w:r w:rsidRPr="00413CB7">
              <w:rPr>
                <w:szCs w:val="20"/>
              </w:rPr>
              <w:t>1.2.2013</w:t>
            </w:r>
          </w:p>
        </w:tc>
      </w:tr>
      <w:tr w:rsidR="00413CB7" w:rsidRPr="00413CB7" w14:paraId="2739C1AA" w14:textId="77777777" w:rsidTr="005B36B0">
        <w:trPr>
          <w:trHeight w:val="20"/>
        </w:trPr>
        <w:tc>
          <w:tcPr>
            <w:tcW w:w="1756" w:type="pct"/>
            <w:noWrap/>
            <w:hideMark/>
          </w:tcPr>
          <w:p w14:paraId="31CA6944" w14:textId="77777777" w:rsidR="00413CB7" w:rsidRPr="00413CB7" w:rsidRDefault="00413CB7" w:rsidP="00413CB7">
            <w:pPr>
              <w:spacing w:after="0"/>
              <w:jc w:val="left"/>
              <w:rPr>
                <w:szCs w:val="20"/>
              </w:rPr>
            </w:pPr>
            <w:r w:rsidRPr="00413CB7">
              <w:rPr>
                <w:szCs w:val="20"/>
              </w:rPr>
              <w:t>Rebecca Bilan</w:t>
            </w:r>
          </w:p>
        </w:tc>
        <w:tc>
          <w:tcPr>
            <w:tcW w:w="1597" w:type="pct"/>
            <w:noWrap/>
            <w:hideMark/>
          </w:tcPr>
          <w:p w14:paraId="3D35153E"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387CC690"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5DA50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4ACA25" w14:textId="77777777" w:rsidR="00413CB7" w:rsidRPr="00413CB7" w:rsidRDefault="00413CB7" w:rsidP="00413CB7">
            <w:pPr>
              <w:spacing w:after="0"/>
              <w:jc w:val="right"/>
              <w:rPr>
                <w:szCs w:val="20"/>
              </w:rPr>
            </w:pPr>
            <w:r w:rsidRPr="00413CB7">
              <w:rPr>
                <w:szCs w:val="20"/>
              </w:rPr>
              <w:t>22.10.2013</w:t>
            </w:r>
          </w:p>
        </w:tc>
      </w:tr>
      <w:tr w:rsidR="00413CB7" w:rsidRPr="00413CB7" w14:paraId="524E5319" w14:textId="77777777" w:rsidTr="005B36B0">
        <w:trPr>
          <w:trHeight w:val="20"/>
        </w:trPr>
        <w:tc>
          <w:tcPr>
            <w:tcW w:w="1756" w:type="pct"/>
            <w:noWrap/>
            <w:hideMark/>
          </w:tcPr>
          <w:p w14:paraId="6DC75086" w14:textId="77777777" w:rsidR="00413CB7" w:rsidRPr="00413CB7" w:rsidRDefault="00413CB7" w:rsidP="00413CB7">
            <w:pPr>
              <w:spacing w:after="0"/>
              <w:jc w:val="left"/>
              <w:rPr>
                <w:szCs w:val="20"/>
              </w:rPr>
            </w:pPr>
            <w:r w:rsidRPr="00413CB7">
              <w:rPr>
                <w:szCs w:val="20"/>
              </w:rPr>
              <w:t>Rebecca Bilan</w:t>
            </w:r>
          </w:p>
        </w:tc>
        <w:tc>
          <w:tcPr>
            <w:tcW w:w="1597" w:type="pct"/>
            <w:noWrap/>
            <w:hideMark/>
          </w:tcPr>
          <w:p w14:paraId="1269269C"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66FAE0F2" w14:textId="77777777" w:rsidR="00413CB7" w:rsidRPr="00413CB7" w:rsidRDefault="00413CB7" w:rsidP="00413CB7">
            <w:pPr>
              <w:spacing w:after="0"/>
              <w:ind w:right="113"/>
              <w:jc w:val="right"/>
              <w:rPr>
                <w:szCs w:val="20"/>
              </w:rPr>
            </w:pPr>
            <w:r w:rsidRPr="00413CB7">
              <w:rPr>
                <w:szCs w:val="20"/>
              </w:rPr>
              <w:t>50.02</w:t>
            </w:r>
          </w:p>
        </w:tc>
        <w:tc>
          <w:tcPr>
            <w:tcW w:w="770" w:type="pct"/>
            <w:noWrap/>
            <w:hideMark/>
          </w:tcPr>
          <w:p w14:paraId="41949F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B98C75" w14:textId="77777777" w:rsidR="00413CB7" w:rsidRPr="00413CB7" w:rsidRDefault="00413CB7" w:rsidP="00413CB7">
            <w:pPr>
              <w:spacing w:after="0"/>
              <w:jc w:val="right"/>
              <w:rPr>
                <w:szCs w:val="20"/>
              </w:rPr>
            </w:pPr>
            <w:r w:rsidRPr="00413CB7">
              <w:rPr>
                <w:szCs w:val="20"/>
              </w:rPr>
              <w:t>22.10.2013</w:t>
            </w:r>
          </w:p>
        </w:tc>
      </w:tr>
      <w:tr w:rsidR="00413CB7" w:rsidRPr="00413CB7" w14:paraId="794A899F" w14:textId="77777777" w:rsidTr="005B36B0">
        <w:trPr>
          <w:trHeight w:val="20"/>
        </w:trPr>
        <w:tc>
          <w:tcPr>
            <w:tcW w:w="1756" w:type="pct"/>
            <w:noWrap/>
            <w:hideMark/>
          </w:tcPr>
          <w:p w14:paraId="21D6C3D2" w14:textId="77777777" w:rsidR="00413CB7" w:rsidRPr="00413CB7" w:rsidRDefault="00413CB7" w:rsidP="00413CB7">
            <w:pPr>
              <w:spacing w:after="0"/>
              <w:jc w:val="left"/>
              <w:rPr>
                <w:szCs w:val="20"/>
              </w:rPr>
            </w:pPr>
            <w:r w:rsidRPr="00413CB7">
              <w:rPr>
                <w:szCs w:val="20"/>
              </w:rPr>
              <w:t>Rebecca Burgh</w:t>
            </w:r>
          </w:p>
        </w:tc>
        <w:tc>
          <w:tcPr>
            <w:tcW w:w="1597" w:type="pct"/>
            <w:noWrap/>
            <w:hideMark/>
          </w:tcPr>
          <w:p w14:paraId="47230BAE" w14:textId="77777777" w:rsidR="00413CB7" w:rsidRPr="00413CB7" w:rsidRDefault="00413CB7" w:rsidP="00413CB7">
            <w:pPr>
              <w:spacing w:after="0"/>
              <w:ind w:left="113"/>
              <w:jc w:val="left"/>
              <w:rPr>
                <w:szCs w:val="20"/>
              </w:rPr>
            </w:pPr>
            <w:r w:rsidRPr="00413CB7">
              <w:rPr>
                <w:szCs w:val="20"/>
              </w:rPr>
              <w:t>MOUNT PLEASANT, SA 5235</w:t>
            </w:r>
          </w:p>
        </w:tc>
        <w:tc>
          <w:tcPr>
            <w:tcW w:w="424" w:type="pct"/>
            <w:noWrap/>
            <w:hideMark/>
          </w:tcPr>
          <w:p w14:paraId="2683FB7D"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3053A5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0AB18F" w14:textId="77777777" w:rsidR="00413CB7" w:rsidRPr="00413CB7" w:rsidRDefault="00413CB7" w:rsidP="00413CB7">
            <w:pPr>
              <w:spacing w:after="0"/>
              <w:jc w:val="right"/>
              <w:rPr>
                <w:szCs w:val="20"/>
              </w:rPr>
            </w:pPr>
            <w:r w:rsidRPr="00413CB7">
              <w:rPr>
                <w:szCs w:val="20"/>
              </w:rPr>
              <w:t>16.1.2014</w:t>
            </w:r>
          </w:p>
        </w:tc>
      </w:tr>
      <w:tr w:rsidR="00413CB7" w:rsidRPr="00413CB7" w14:paraId="457EB054" w14:textId="77777777" w:rsidTr="005B36B0">
        <w:trPr>
          <w:trHeight w:val="20"/>
        </w:trPr>
        <w:tc>
          <w:tcPr>
            <w:tcW w:w="1756" w:type="pct"/>
            <w:noWrap/>
            <w:hideMark/>
          </w:tcPr>
          <w:p w14:paraId="3B8E8E53" w14:textId="77777777" w:rsidR="00413CB7" w:rsidRPr="00413CB7" w:rsidRDefault="00413CB7" w:rsidP="00413CB7">
            <w:pPr>
              <w:spacing w:after="0"/>
              <w:jc w:val="left"/>
              <w:rPr>
                <w:szCs w:val="20"/>
              </w:rPr>
            </w:pPr>
            <w:r w:rsidRPr="00413CB7">
              <w:rPr>
                <w:szCs w:val="20"/>
              </w:rPr>
              <w:t>Rebecca Dods</w:t>
            </w:r>
          </w:p>
        </w:tc>
        <w:tc>
          <w:tcPr>
            <w:tcW w:w="1597" w:type="pct"/>
            <w:noWrap/>
            <w:hideMark/>
          </w:tcPr>
          <w:p w14:paraId="66F6DFD7"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27F62535" w14:textId="77777777" w:rsidR="00413CB7" w:rsidRPr="00413CB7" w:rsidRDefault="00413CB7" w:rsidP="00413CB7">
            <w:pPr>
              <w:spacing w:after="0"/>
              <w:ind w:right="113"/>
              <w:jc w:val="right"/>
              <w:rPr>
                <w:szCs w:val="20"/>
              </w:rPr>
            </w:pPr>
            <w:r w:rsidRPr="00413CB7">
              <w:rPr>
                <w:szCs w:val="20"/>
              </w:rPr>
              <w:t>55.14</w:t>
            </w:r>
          </w:p>
        </w:tc>
        <w:tc>
          <w:tcPr>
            <w:tcW w:w="770" w:type="pct"/>
            <w:noWrap/>
            <w:hideMark/>
          </w:tcPr>
          <w:p w14:paraId="28FE1D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BF6B28" w14:textId="77777777" w:rsidR="00413CB7" w:rsidRPr="00413CB7" w:rsidRDefault="00413CB7" w:rsidP="00413CB7">
            <w:pPr>
              <w:spacing w:after="0"/>
              <w:jc w:val="right"/>
              <w:rPr>
                <w:szCs w:val="20"/>
              </w:rPr>
            </w:pPr>
            <w:r w:rsidRPr="00413CB7">
              <w:rPr>
                <w:szCs w:val="20"/>
              </w:rPr>
              <w:t>28.2.2013</w:t>
            </w:r>
          </w:p>
        </w:tc>
      </w:tr>
      <w:tr w:rsidR="00413CB7" w:rsidRPr="00413CB7" w14:paraId="30EC9201" w14:textId="77777777" w:rsidTr="005B36B0">
        <w:trPr>
          <w:trHeight w:val="20"/>
        </w:trPr>
        <w:tc>
          <w:tcPr>
            <w:tcW w:w="1756" w:type="pct"/>
            <w:noWrap/>
            <w:hideMark/>
          </w:tcPr>
          <w:p w14:paraId="283F5558" w14:textId="77777777" w:rsidR="00413CB7" w:rsidRPr="00413CB7" w:rsidRDefault="00413CB7" w:rsidP="00413CB7">
            <w:pPr>
              <w:spacing w:after="0"/>
              <w:jc w:val="left"/>
              <w:rPr>
                <w:szCs w:val="20"/>
              </w:rPr>
            </w:pPr>
            <w:r w:rsidRPr="00413CB7">
              <w:rPr>
                <w:szCs w:val="20"/>
              </w:rPr>
              <w:t>Rebecca Dods</w:t>
            </w:r>
          </w:p>
        </w:tc>
        <w:tc>
          <w:tcPr>
            <w:tcW w:w="1597" w:type="pct"/>
            <w:noWrap/>
            <w:hideMark/>
          </w:tcPr>
          <w:p w14:paraId="20B9C7BE"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12309566" w14:textId="77777777" w:rsidR="00413CB7" w:rsidRPr="00413CB7" w:rsidRDefault="00413CB7" w:rsidP="00413CB7">
            <w:pPr>
              <w:spacing w:after="0"/>
              <w:ind w:right="113"/>
              <w:jc w:val="right"/>
              <w:rPr>
                <w:szCs w:val="20"/>
              </w:rPr>
            </w:pPr>
            <w:r w:rsidRPr="00413CB7">
              <w:rPr>
                <w:szCs w:val="20"/>
              </w:rPr>
              <w:t>66.28</w:t>
            </w:r>
          </w:p>
        </w:tc>
        <w:tc>
          <w:tcPr>
            <w:tcW w:w="770" w:type="pct"/>
            <w:noWrap/>
            <w:hideMark/>
          </w:tcPr>
          <w:p w14:paraId="6CE027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5AEABF" w14:textId="77777777" w:rsidR="00413CB7" w:rsidRPr="00413CB7" w:rsidRDefault="00413CB7" w:rsidP="00413CB7">
            <w:pPr>
              <w:spacing w:after="0"/>
              <w:jc w:val="right"/>
              <w:rPr>
                <w:szCs w:val="20"/>
              </w:rPr>
            </w:pPr>
            <w:r w:rsidRPr="00413CB7">
              <w:rPr>
                <w:szCs w:val="20"/>
              </w:rPr>
              <w:t>14.1.2015</w:t>
            </w:r>
          </w:p>
        </w:tc>
      </w:tr>
      <w:tr w:rsidR="00413CB7" w:rsidRPr="00413CB7" w14:paraId="4BCF432D" w14:textId="77777777" w:rsidTr="005B36B0">
        <w:trPr>
          <w:trHeight w:val="20"/>
        </w:trPr>
        <w:tc>
          <w:tcPr>
            <w:tcW w:w="1756" w:type="pct"/>
            <w:noWrap/>
            <w:hideMark/>
          </w:tcPr>
          <w:p w14:paraId="7EAA0A80" w14:textId="77777777" w:rsidR="00413CB7" w:rsidRPr="00413CB7" w:rsidRDefault="00413CB7" w:rsidP="00413CB7">
            <w:pPr>
              <w:spacing w:after="0"/>
              <w:jc w:val="left"/>
              <w:rPr>
                <w:szCs w:val="20"/>
              </w:rPr>
            </w:pPr>
            <w:r w:rsidRPr="00413CB7">
              <w:rPr>
                <w:szCs w:val="20"/>
              </w:rPr>
              <w:t>Rebecca Draysey</w:t>
            </w:r>
          </w:p>
        </w:tc>
        <w:tc>
          <w:tcPr>
            <w:tcW w:w="1597" w:type="pct"/>
            <w:noWrap/>
            <w:hideMark/>
          </w:tcPr>
          <w:p w14:paraId="5C61BE0B" w14:textId="77777777"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14:paraId="2CC49B6A" w14:textId="77777777" w:rsidR="00413CB7" w:rsidRPr="00413CB7" w:rsidRDefault="00413CB7" w:rsidP="00413CB7">
            <w:pPr>
              <w:spacing w:after="0"/>
              <w:ind w:right="113"/>
              <w:jc w:val="right"/>
              <w:rPr>
                <w:szCs w:val="20"/>
              </w:rPr>
            </w:pPr>
            <w:r w:rsidRPr="00413CB7">
              <w:rPr>
                <w:szCs w:val="20"/>
              </w:rPr>
              <w:t>144.66</w:t>
            </w:r>
          </w:p>
        </w:tc>
        <w:tc>
          <w:tcPr>
            <w:tcW w:w="770" w:type="pct"/>
            <w:noWrap/>
            <w:hideMark/>
          </w:tcPr>
          <w:p w14:paraId="0D8B0F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D1C069" w14:textId="77777777" w:rsidR="00413CB7" w:rsidRPr="00413CB7" w:rsidRDefault="00413CB7" w:rsidP="00413CB7">
            <w:pPr>
              <w:spacing w:after="0"/>
              <w:jc w:val="right"/>
              <w:rPr>
                <w:szCs w:val="20"/>
              </w:rPr>
            </w:pPr>
            <w:r w:rsidRPr="00413CB7">
              <w:rPr>
                <w:szCs w:val="20"/>
              </w:rPr>
              <w:t>19.5.2014</w:t>
            </w:r>
          </w:p>
        </w:tc>
      </w:tr>
      <w:tr w:rsidR="00413CB7" w:rsidRPr="00413CB7" w14:paraId="5782C716" w14:textId="77777777" w:rsidTr="005B36B0">
        <w:trPr>
          <w:trHeight w:val="20"/>
        </w:trPr>
        <w:tc>
          <w:tcPr>
            <w:tcW w:w="1756" w:type="pct"/>
            <w:noWrap/>
            <w:hideMark/>
          </w:tcPr>
          <w:p w14:paraId="6950F6AD" w14:textId="77777777" w:rsidR="00413CB7" w:rsidRPr="00413CB7" w:rsidRDefault="00413CB7" w:rsidP="00413CB7">
            <w:pPr>
              <w:spacing w:after="0"/>
              <w:jc w:val="left"/>
              <w:rPr>
                <w:szCs w:val="20"/>
              </w:rPr>
            </w:pPr>
            <w:r w:rsidRPr="00413CB7">
              <w:rPr>
                <w:szCs w:val="20"/>
              </w:rPr>
              <w:t>Rebecca Fergie and Joshua Fergie</w:t>
            </w:r>
          </w:p>
        </w:tc>
        <w:tc>
          <w:tcPr>
            <w:tcW w:w="1597" w:type="pct"/>
            <w:noWrap/>
            <w:hideMark/>
          </w:tcPr>
          <w:p w14:paraId="6214492D"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3F4826A1" w14:textId="77777777" w:rsidR="00413CB7" w:rsidRPr="00413CB7" w:rsidRDefault="00413CB7" w:rsidP="00413CB7">
            <w:pPr>
              <w:spacing w:after="0"/>
              <w:ind w:right="113"/>
              <w:jc w:val="right"/>
              <w:rPr>
                <w:szCs w:val="20"/>
              </w:rPr>
            </w:pPr>
            <w:r w:rsidRPr="00413CB7">
              <w:rPr>
                <w:szCs w:val="20"/>
              </w:rPr>
              <w:t>37.60</w:t>
            </w:r>
          </w:p>
        </w:tc>
        <w:tc>
          <w:tcPr>
            <w:tcW w:w="770" w:type="pct"/>
            <w:noWrap/>
            <w:hideMark/>
          </w:tcPr>
          <w:p w14:paraId="4DFEBB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7805C9" w14:textId="77777777" w:rsidR="00413CB7" w:rsidRPr="00413CB7" w:rsidRDefault="00413CB7" w:rsidP="00413CB7">
            <w:pPr>
              <w:spacing w:after="0"/>
              <w:jc w:val="right"/>
              <w:rPr>
                <w:szCs w:val="20"/>
              </w:rPr>
            </w:pPr>
            <w:r w:rsidRPr="00413CB7">
              <w:rPr>
                <w:szCs w:val="20"/>
              </w:rPr>
              <w:t>21.6.2013</w:t>
            </w:r>
          </w:p>
        </w:tc>
      </w:tr>
      <w:tr w:rsidR="00413CB7" w:rsidRPr="00413CB7" w14:paraId="60ED78C1" w14:textId="77777777" w:rsidTr="005B36B0">
        <w:trPr>
          <w:trHeight w:val="20"/>
        </w:trPr>
        <w:tc>
          <w:tcPr>
            <w:tcW w:w="1756" w:type="pct"/>
            <w:noWrap/>
            <w:hideMark/>
          </w:tcPr>
          <w:p w14:paraId="4F1C7361" w14:textId="77777777" w:rsidR="00413CB7" w:rsidRPr="00413CB7" w:rsidRDefault="00413CB7" w:rsidP="00413CB7">
            <w:pPr>
              <w:spacing w:after="0"/>
              <w:jc w:val="left"/>
              <w:rPr>
                <w:szCs w:val="20"/>
              </w:rPr>
            </w:pPr>
            <w:r w:rsidRPr="00413CB7">
              <w:rPr>
                <w:szCs w:val="20"/>
              </w:rPr>
              <w:t>Rebecca Gelston</w:t>
            </w:r>
          </w:p>
        </w:tc>
        <w:tc>
          <w:tcPr>
            <w:tcW w:w="1597" w:type="pct"/>
            <w:noWrap/>
            <w:hideMark/>
          </w:tcPr>
          <w:p w14:paraId="118328A8"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6FBB7564" w14:textId="77777777" w:rsidR="00413CB7" w:rsidRPr="00413CB7" w:rsidRDefault="00413CB7" w:rsidP="00413CB7">
            <w:pPr>
              <w:spacing w:after="0"/>
              <w:ind w:right="113"/>
              <w:jc w:val="right"/>
              <w:rPr>
                <w:szCs w:val="20"/>
              </w:rPr>
            </w:pPr>
            <w:r w:rsidRPr="00413CB7">
              <w:rPr>
                <w:szCs w:val="20"/>
              </w:rPr>
              <w:t>55.97</w:t>
            </w:r>
          </w:p>
        </w:tc>
        <w:tc>
          <w:tcPr>
            <w:tcW w:w="770" w:type="pct"/>
            <w:noWrap/>
            <w:hideMark/>
          </w:tcPr>
          <w:p w14:paraId="05937E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6EBA4B" w14:textId="77777777" w:rsidR="00413CB7" w:rsidRPr="00413CB7" w:rsidRDefault="00413CB7" w:rsidP="00413CB7">
            <w:pPr>
              <w:spacing w:after="0"/>
              <w:jc w:val="right"/>
              <w:rPr>
                <w:szCs w:val="20"/>
              </w:rPr>
            </w:pPr>
            <w:r w:rsidRPr="00413CB7">
              <w:rPr>
                <w:szCs w:val="20"/>
              </w:rPr>
              <w:t>19.2.2014</w:t>
            </w:r>
          </w:p>
        </w:tc>
      </w:tr>
      <w:tr w:rsidR="00413CB7" w:rsidRPr="00413CB7" w14:paraId="01960797" w14:textId="77777777" w:rsidTr="005B36B0">
        <w:trPr>
          <w:trHeight w:val="20"/>
        </w:trPr>
        <w:tc>
          <w:tcPr>
            <w:tcW w:w="1756" w:type="pct"/>
            <w:noWrap/>
            <w:hideMark/>
          </w:tcPr>
          <w:p w14:paraId="113E7615" w14:textId="77777777" w:rsidR="00413CB7" w:rsidRPr="00413CB7" w:rsidRDefault="00413CB7" w:rsidP="00413CB7">
            <w:pPr>
              <w:spacing w:after="0"/>
              <w:jc w:val="left"/>
              <w:rPr>
                <w:szCs w:val="20"/>
              </w:rPr>
            </w:pPr>
            <w:r w:rsidRPr="00413CB7">
              <w:rPr>
                <w:szCs w:val="20"/>
              </w:rPr>
              <w:t>Rebecca Green</w:t>
            </w:r>
          </w:p>
        </w:tc>
        <w:tc>
          <w:tcPr>
            <w:tcW w:w="1597" w:type="pct"/>
            <w:noWrap/>
            <w:hideMark/>
          </w:tcPr>
          <w:p w14:paraId="2444C1AC" w14:textId="77777777" w:rsidR="00413CB7" w:rsidRPr="00413CB7" w:rsidRDefault="00413CB7" w:rsidP="00413CB7">
            <w:pPr>
              <w:spacing w:after="0"/>
              <w:ind w:left="113"/>
              <w:jc w:val="left"/>
              <w:rPr>
                <w:szCs w:val="20"/>
              </w:rPr>
            </w:pPr>
            <w:r w:rsidRPr="00413CB7">
              <w:rPr>
                <w:szCs w:val="20"/>
              </w:rPr>
              <w:t>GLENELG, SA 5045</w:t>
            </w:r>
          </w:p>
        </w:tc>
        <w:tc>
          <w:tcPr>
            <w:tcW w:w="424" w:type="pct"/>
            <w:noWrap/>
            <w:hideMark/>
          </w:tcPr>
          <w:p w14:paraId="7CC6A63E" w14:textId="77777777" w:rsidR="00413CB7" w:rsidRPr="00413CB7" w:rsidRDefault="00413CB7" w:rsidP="00413CB7">
            <w:pPr>
              <w:spacing w:after="0"/>
              <w:ind w:right="113"/>
              <w:jc w:val="right"/>
              <w:rPr>
                <w:szCs w:val="20"/>
              </w:rPr>
            </w:pPr>
            <w:r w:rsidRPr="00413CB7">
              <w:rPr>
                <w:szCs w:val="20"/>
              </w:rPr>
              <w:t>18.48</w:t>
            </w:r>
          </w:p>
        </w:tc>
        <w:tc>
          <w:tcPr>
            <w:tcW w:w="770" w:type="pct"/>
            <w:noWrap/>
            <w:hideMark/>
          </w:tcPr>
          <w:p w14:paraId="6BE492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DB13DE" w14:textId="77777777" w:rsidR="00413CB7" w:rsidRPr="00413CB7" w:rsidRDefault="00413CB7" w:rsidP="00413CB7">
            <w:pPr>
              <w:spacing w:after="0"/>
              <w:jc w:val="right"/>
              <w:rPr>
                <w:szCs w:val="20"/>
              </w:rPr>
            </w:pPr>
            <w:r w:rsidRPr="00413CB7">
              <w:rPr>
                <w:szCs w:val="20"/>
              </w:rPr>
              <w:t>29.7.2013</w:t>
            </w:r>
          </w:p>
        </w:tc>
      </w:tr>
      <w:tr w:rsidR="00413CB7" w:rsidRPr="00413CB7" w14:paraId="11A01F1A" w14:textId="77777777" w:rsidTr="005B36B0">
        <w:trPr>
          <w:trHeight w:val="20"/>
        </w:trPr>
        <w:tc>
          <w:tcPr>
            <w:tcW w:w="1756" w:type="pct"/>
            <w:noWrap/>
            <w:hideMark/>
          </w:tcPr>
          <w:p w14:paraId="73ADDA75" w14:textId="77777777" w:rsidR="00413CB7" w:rsidRPr="00413CB7" w:rsidRDefault="00413CB7" w:rsidP="00413CB7">
            <w:pPr>
              <w:spacing w:after="0"/>
              <w:jc w:val="left"/>
              <w:rPr>
                <w:szCs w:val="20"/>
              </w:rPr>
            </w:pPr>
            <w:r w:rsidRPr="00413CB7">
              <w:rPr>
                <w:szCs w:val="20"/>
              </w:rPr>
              <w:t>Rebecca Hann</w:t>
            </w:r>
          </w:p>
        </w:tc>
        <w:tc>
          <w:tcPr>
            <w:tcW w:w="1597" w:type="pct"/>
            <w:noWrap/>
            <w:hideMark/>
          </w:tcPr>
          <w:p w14:paraId="6FA2B9F5"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0C4D055" w14:textId="77777777" w:rsidR="00413CB7" w:rsidRPr="00413CB7" w:rsidRDefault="00413CB7" w:rsidP="00413CB7">
            <w:pPr>
              <w:spacing w:after="0"/>
              <w:ind w:right="113"/>
              <w:jc w:val="right"/>
              <w:rPr>
                <w:szCs w:val="20"/>
              </w:rPr>
            </w:pPr>
            <w:r w:rsidRPr="00413CB7">
              <w:rPr>
                <w:szCs w:val="20"/>
              </w:rPr>
              <w:t>10.06</w:t>
            </w:r>
          </w:p>
        </w:tc>
        <w:tc>
          <w:tcPr>
            <w:tcW w:w="770" w:type="pct"/>
            <w:noWrap/>
            <w:hideMark/>
          </w:tcPr>
          <w:p w14:paraId="29792F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112408" w14:textId="77777777" w:rsidR="00413CB7" w:rsidRPr="00413CB7" w:rsidRDefault="00413CB7" w:rsidP="00413CB7">
            <w:pPr>
              <w:spacing w:after="0"/>
              <w:jc w:val="right"/>
              <w:rPr>
                <w:szCs w:val="20"/>
              </w:rPr>
            </w:pPr>
            <w:r w:rsidRPr="00413CB7">
              <w:rPr>
                <w:szCs w:val="20"/>
              </w:rPr>
              <w:t>17.1.2013</w:t>
            </w:r>
          </w:p>
        </w:tc>
      </w:tr>
      <w:tr w:rsidR="00413CB7" w:rsidRPr="00413CB7" w14:paraId="2286C75F" w14:textId="77777777" w:rsidTr="005B36B0">
        <w:trPr>
          <w:trHeight w:val="20"/>
        </w:trPr>
        <w:tc>
          <w:tcPr>
            <w:tcW w:w="1756" w:type="pct"/>
            <w:noWrap/>
            <w:hideMark/>
          </w:tcPr>
          <w:p w14:paraId="46D5D3E7" w14:textId="77777777" w:rsidR="00413CB7" w:rsidRPr="00413CB7" w:rsidRDefault="00413CB7" w:rsidP="00413CB7">
            <w:pPr>
              <w:spacing w:after="0"/>
              <w:jc w:val="left"/>
              <w:rPr>
                <w:szCs w:val="20"/>
              </w:rPr>
            </w:pPr>
            <w:r w:rsidRPr="00413CB7">
              <w:rPr>
                <w:szCs w:val="20"/>
              </w:rPr>
              <w:t>Rebecca Lasscock</w:t>
            </w:r>
          </w:p>
        </w:tc>
        <w:tc>
          <w:tcPr>
            <w:tcW w:w="1597" w:type="pct"/>
            <w:noWrap/>
            <w:hideMark/>
          </w:tcPr>
          <w:p w14:paraId="142F2C3F" w14:textId="77777777" w:rsidR="00413CB7" w:rsidRPr="00413CB7" w:rsidRDefault="00413CB7" w:rsidP="00413CB7">
            <w:pPr>
              <w:spacing w:after="0"/>
              <w:ind w:left="113"/>
              <w:jc w:val="left"/>
              <w:rPr>
                <w:szCs w:val="20"/>
              </w:rPr>
            </w:pPr>
            <w:r w:rsidRPr="00413CB7">
              <w:rPr>
                <w:szCs w:val="20"/>
              </w:rPr>
              <w:t>ATHELSTONE 5076</w:t>
            </w:r>
          </w:p>
        </w:tc>
        <w:tc>
          <w:tcPr>
            <w:tcW w:w="424" w:type="pct"/>
            <w:noWrap/>
            <w:hideMark/>
          </w:tcPr>
          <w:p w14:paraId="70C132DE"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3EC961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AEC9F6" w14:textId="77777777" w:rsidR="00413CB7" w:rsidRPr="00413CB7" w:rsidRDefault="00413CB7" w:rsidP="00413CB7">
            <w:pPr>
              <w:spacing w:after="0"/>
              <w:jc w:val="right"/>
              <w:rPr>
                <w:szCs w:val="20"/>
              </w:rPr>
            </w:pPr>
            <w:r w:rsidRPr="00413CB7">
              <w:rPr>
                <w:szCs w:val="20"/>
              </w:rPr>
              <w:t>29.9.2014</w:t>
            </w:r>
          </w:p>
        </w:tc>
      </w:tr>
      <w:tr w:rsidR="00413CB7" w:rsidRPr="00413CB7" w14:paraId="2A835083" w14:textId="77777777" w:rsidTr="005B36B0">
        <w:trPr>
          <w:trHeight w:val="20"/>
        </w:trPr>
        <w:tc>
          <w:tcPr>
            <w:tcW w:w="1756" w:type="pct"/>
            <w:noWrap/>
            <w:hideMark/>
          </w:tcPr>
          <w:p w14:paraId="279B5BA8" w14:textId="77777777" w:rsidR="00413CB7" w:rsidRPr="00413CB7" w:rsidRDefault="00413CB7" w:rsidP="00413CB7">
            <w:pPr>
              <w:spacing w:after="0"/>
              <w:jc w:val="left"/>
              <w:rPr>
                <w:szCs w:val="20"/>
              </w:rPr>
            </w:pPr>
            <w:r w:rsidRPr="00413CB7">
              <w:rPr>
                <w:szCs w:val="20"/>
              </w:rPr>
              <w:t>Rebecca Lemke</w:t>
            </w:r>
          </w:p>
        </w:tc>
        <w:tc>
          <w:tcPr>
            <w:tcW w:w="1597" w:type="pct"/>
            <w:noWrap/>
            <w:hideMark/>
          </w:tcPr>
          <w:p w14:paraId="0E181533"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4CF1FED9" w14:textId="77777777" w:rsidR="00413CB7" w:rsidRPr="00413CB7" w:rsidRDefault="00413CB7" w:rsidP="00413CB7">
            <w:pPr>
              <w:spacing w:after="0"/>
              <w:ind w:right="113"/>
              <w:jc w:val="right"/>
              <w:rPr>
                <w:szCs w:val="20"/>
              </w:rPr>
            </w:pPr>
            <w:r w:rsidRPr="00413CB7">
              <w:rPr>
                <w:szCs w:val="20"/>
              </w:rPr>
              <w:t>27.73</w:t>
            </w:r>
          </w:p>
        </w:tc>
        <w:tc>
          <w:tcPr>
            <w:tcW w:w="770" w:type="pct"/>
            <w:noWrap/>
            <w:hideMark/>
          </w:tcPr>
          <w:p w14:paraId="7ACAA2F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DA0F21" w14:textId="77777777" w:rsidR="00413CB7" w:rsidRPr="00413CB7" w:rsidRDefault="00413CB7" w:rsidP="00413CB7">
            <w:pPr>
              <w:spacing w:after="0"/>
              <w:jc w:val="right"/>
              <w:rPr>
                <w:szCs w:val="20"/>
              </w:rPr>
            </w:pPr>
            <w:r w:rsidRPr="00413CB7">
              <w:rPr>
                <w:szCs w:val="20"/>
              </w:rPr>
              <w:t>10.11.2014</w:t>
            </w:r>
          </w:p>
        </w:tc>
      </w:tr>
      <w:tr w:rsidR="00413CB7" w:rsidRPr="00413CB7" w14:paraId="00F86F47" w14:textId="77777777" w:rsidTr="005B36B0">
        <w:trPr>
          <w:trHeight w:val="20"/>
        </w:trPr>
        <w:tc>
          <w:tcPr>
            <w:tcW w:w="1756" w:type="pct"/>
            <w:noWrap/>
            <w:hideMark/>
          </w:tcPr>
          <w:p w14:paraId="0AB47E2C" w14:textId="77777777" w:rsidR="00413CB7" w:rsidRPr="00413CB7" w:rsidRDefault="00413CB7" w:rsidP="00413CB7">
            <w:pPr>
              <w:spacing w:after="0"/>
              <w:jc w:val="left"/>
              <w:rPr>
                <w:szCs w:val="20"/>
              </w:rPr>
            </w:pPr>
            <w:r w:rsidRPr="00413CB7">
              <w:rPr>
                <w:szCs w:val="20"/>
              </w:rPr>
              <w:t>Rebecca Maynard</w:t>
            </w:r>
          </w:p>
        </w:tc>
        <w:tc>
          <w:tcPr>
            <w:tcW w:w="1597" w:type="pct"/>
            <w:noWrap/>
            <w:hideMark/>
          </w:tcPr>
          <w:p w14:paraId="49590386"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76E90597" w14:textId="77777777" w:rsidR="00413CB7" w:rsidRPr="00413CB7" w:rsidRDefault="00413CB7" w:rsidP="00413CB7">
            <w:pPr>
              <w:spacing w:after="0"/>
              <w:ind w:right="113"/>
              <w:jc w:val="right"/>
              <w:rPr>
                <w:szCs w:val="20"/>
              </w:rPr>
            </w:pPr>
            <w:r w:rsidRPr="00413CB7">
              <w:rPr>
                <w:szCs w:val="20"/>
              </w:rPr>
              <w:t>25.11</w:t>
            </w:r>
          </w:p>
        </w:tc>
        <w:tc>
          <w:tcPr>
            <w:tcW w:w="770" w:type="pct"/>
            <w:noWrap/>
            <w:hideMark/>
          </w:tcPr>
          <w:p w14:paraId="648870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5E7D43" w14:textId="77777777" w:rsidR="00413CB7" w:rsidRPr="00413CB7" w:rsidRDefault="00413CB7" w:rsidP="00413CB7">
            <w:pPr>
              <w:spacing w:after="0"/>
              <w:jc w:val="right"/>
              <w:rPr>
                <w:szCs w:val="20"/>
              </w:rPr>
            </w:pPr>
            <w:r w:rsidRPr="00413CB7">
              <w:rPr>
                <w:szCs w:val="20"/>
              </w:rPr>
              <w:t>30.5.2014</w:t>
            </w:r>
          </w:p>
        </w:tc>
      </w:tr>
      <w:tr w:rsidR="00413CB7" w:rsidRPr="00413CB7" w14:paraId="7E2E46E8" w14:textId="77777777" w:rsidTr="005B36B0">
        <w:trPr>
          <w:trHeight w:val="20"/>
        </w:trPr>
        <w:tc>
          <w:tcPr>
            <w:tcW w:w="1756" w:type="pct"/>
            <w:noWrap/>
            <w:hideMark/>
          </w:tcPr>
          <w:p w14:paraId="55D1948A" w14:textId="77777777" w:rsidR="00413CB7" w:rsidRPr="00413CB7" w:rsidRDefault="00413CB7" w:rsidP="00413CB7">
            <w:pPr>
              <w:spacing w:after="0"/>
              <w:jc w:val="left"/>
              <w:rPr>
                <w:szCs w:val="20"/>
              </w:rPr>
            </w:pPr>
            <w:r w:rsidRPr="00413CB7">
              <w:rPr>
                <w:szCs w:val="20"/>
              </w:rPr>
              <w:t>Rebecca Piper</w:t>
            </w:r>
          </w:p>
        </w:tc>
        <w:tc>
          <w:tcPr>
            <w:tcW w:w="1597" w:type="pct"/>
            <w:noWrap/>
            <w:hideMark/>
          </w:tcPr>
          <w:p w14:paraId="643C503E"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8DF4538" w14:textId="77777777" w:rsidR="00413CB7" w:rsidRPr="00413CB7" w:rsidRDefault="00413CB7" w:rsidP="00413CB7">
            <w:pPr>
              <w:spacing w:after="0"/>
              <w:ind w:right="113"/>
              <w:jc w:val="right"/>
              <w:rPr>
                <w:szCs w:val="20"/>
              </w:rPr>
            </w:pPr>
            <w:r w:rsidRPr="00413CB7">
              <w:rPr>
                <w:szCs w:val="20"/>
              </w:rPr>
              <w:t>10.43</w:t>
            </w:r>
          </w:p>
        </w:tc>
        <w:tc>
          <w:tcPr>
            <w:tcW w:w="770" w:type="pct"/>
            <w:noWrap/>
            <w:hideMark/>
          </w:tcPr>
          <w:p w14:paraId="286F68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03645E" w14:textId="77777777" w:rsidR="00413CB7" w:rsidRPr="00413CB7" w:rsidRDefault="00413CB7" w:rsidP="00413CB7">
            <w:pPr>
              <w:spacing w:after="0"/>
              <w:jc w:val="right"/>
              <w:rPr>
                <w:szCs w:val="20"/>
              </w:rPr>
            </w:pPr>
            <w:r w:rsidRPr="00413CB7">
              <w:rPr>
                <w:szCs w:val="20"/>
              </w:rPr>
              <w:t>13.9.2013</w:t>
            </w:r>
          </w:p>
        </w:tc>
      </w:tr>
      <w:tr w:rsidR="00413CB7" w:rsidRPr="00413CB7" w14:paraId="4AD05958" w14:textId="77777777" w:rsidTr="005B36B0">
        <w:trPr>
          <w:trHeight w:val="20"/>
        </w:trPr>
        <w:tc>
          <w:tcPr>
            <w:tcW w:w="1756" w:type="pct"/>
            <w:noWrap/>
            <w:hideMark/>
          </w:tcPr>
          <w:p w14:paraId="50632D8A" w14:textId="77777777" w:rsidR="00413CB7" w:rsidRPr="00413CB7" w:rsidRDefault="00413CB7" w:rsidP="00413CB7">
            <w:pPr>
              <w:spacing w:after="0"/>
              <w:jc w:val="left"/>
              <w:rPr>
                <w:szCs w:val="20"/>
              </w:rPr>
            </w:pPr>
            <w:r w:rsidRPr="00413CB7">
              <w:rPr>
                <w:szCs w:val="20"/>
              </w:rPr>
              <w:t>Rebecca Thompson</w:t>
            </w:r>
          </w:p>
        </w:tc>
        <w:tc>
          <w:tcPr>
            <w:tcW w:w="1597" w:type="pct"/>
            <w:noWrap/>
            <w:hideMark/>
          </w:tcPr>
          <w:p w14:paraId="07D6D955" w14:textId="77777777" w:rsidR="00413CB7" w:rsidRPr="00413CB7" w:rsidRDefault="00413CB7" w:rsidP="00413CB7">
            <w:pPr>
              <w:spacing w:after="0"/>
              <w:ind w:left="113"/>
              <w:jc w:val="left"/>
              <w:rPr>
                <w:szCs w:val="20"/>
              </w:rPr>
            </w:pPr>
            <w:r w:rsidRPr="00413CB7">
              <w:rPr>
                <w:szCs w:val="20"/>
              </w:rPr>
              <w:t>SURREY DOWNS, SA 5126</w:t>
            </w:r>
          </w:p>
        </w:tc>
        <w:tc>
          <w:tcPr>
            <w:tcW w:w="424" w:type="pct"/>
            <w:noWrap/>
            <w:hideMark/>
          </w:tcPr>
          <w:p w14:paraId="585C4F52" w14:textId="77777777" w:rsidR="00413CB7" w:rsidRPr="00413CB7" w:rsidRDefault="00413CB7" w:rsidP="00413CB7">
            <w:pPr>
              <w:spacing w:after="0"/>
              <w:ind w:right="113"/>
              <w:jc w:val="right"/>
              <w:rPr>
                <w:szCs w:val="20"/>
              </w:rPr>
            </w:pPr>
            <w:r w:rsidRPr="00413CB7">
              <w:rPr>
                <w:szCs w:val="20"/>
              </w:rPr>
              <w:t>159.36</w:t>
            </w:r>
          </w:p>
        </w:tc>
        <w:tc>
          <w:tcPr>
            <w:tcW w:w="770" w:type="pct"/>
            <w:noWrap/>
            <w:hideMark/>
          </w:tcPr>
          <w:p w14:paraId="685BD4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F533C8" w14:textId="77777777" w:rsidR="00413CB7" w:rsidRPr="00413CB7" w:rsidRDefault="00413CB7" w:rsidP="00413CB7">
            <w:pPr>
              <w:spacing w:after="0"/>
              <w:jc w:val="right"/>
              <w:rPr>
                <w:szCs w:val="20"/>
              </w:rPr>
            </w:pPr>
            <w:r w:rsidRPr="00413CB7">
              <w:rPr>
                <w:szCs w:val="20"/>
              </w:rPr>
              <w:t>8.4.2013</w:t>
            </w:r>
          </w:p>
        </w:tc>
      </w:tr>
      <w:tr w:rsidR="00413CB7" w:rsidRPr="00413CB7" w14:paraId="7FB47556" w14:textId="77777777" w:rsidTr="005B36B0">
        <w:trPr>
          <w:trHeight w:val="20"/>
        </w:trPr>
        <w:tc>
          <w:tcPr>
            <w:tcW w:w="1756" w:type="pct"/>
            <w:noWrap/>
            <w:hideMark/>
          </w:tcPr>
          <w:p w14:paraId="36006F11" w14:textId="77777777" w:rsidR="00413CB7" w:rsidRPr="00413CB7" w:rsidRDefault="00413CB7" w:rsidP="00413CB7">
            <w:pPr>
              <w:spacing w:after="0"/>
              <w:jc w:val="left"/>
              <w:rPr>
                <w:szCs w:val="20"/>
              </w:rPr>
            </w:pPr>
            <w:r w:rsidRPr="00413CB7">
              <w:rPr>
                <w:szCs w:val="20"/>
              </w:rPr>
              <w:t>Rebecca Yap</w:t>
            </w:r>
          </w:p>
        </w:tc>
        <w:tc>
          <w:tcPr>
            <w:tcW w:w="1597" w:type="pct"/>
            <w:noWrap/>
            <w:hideMark/>
          </w:tcPr>
          <w:p w14:paraId="49B1C0CF" w14:textId="77777777"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14:paraId="433E92AD" w14:textId="77777777" w:rsidR="00413CB7" w:rsidRPr="00413CB7" w:rsidRDefault="00413CB7" w:rsidP="00413CB7">
            <w:pPr>
              <w:spacing w:after="0"/>
              <w:ind w:right="113"/>
              <w:jc w:val="right"/>
              <w:rPr>
                <w:szCs w:val="20"/>
              </w:rPr>
            </w:pPr>
            <w:r w:rsidRPr="00413CB7">
              <w:rPr>
                <w:szCs w:val="20"/>
              </w:rPr>
              <w:t>39.84</w:t>
            </w:r>
          </w:p>
        </w:tc>
        <w:tc>
          <w:tcPr>
            <w:tcW w:w="770" w:type="pct"/>
            <w:noWrap/>
            <w:hideMark/>
          </w:tcPr>
          <w:p w14:paraId="528DC9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7D8DC5" w14:textId="77777777" w:rsidR="00413CB7" w:rsidRPr="00413CB7" w:rsidRDefault="00413CB7" w:rsidP="00413CB7">
            <w:pPr>
              <w:spacing w:after="0"/>
              <w:jc w:val="right"/>
              <w:rPr>
                <w:szCs w:val="20"/>
              </w:rPr>
            </w:pPr>
            <w:r w:rsidRPr="00413CB7">
              <w:rPr>
                <w:szCs w:val="20"/>
              </w:rPr>
              <w:t>17.5.2013</w:t>
            </w:r>
          </w:p>
        </w:tc>
      </w:tr>
      <w:tr w:rsidR="00413CB7" w:rsidRPr="00413CB7" w14:paraId="79A4D0DA" w14:textId="77777777" w:rsidTr="005B36B0">
        <w:trPr>
          <w:trHeight w:val="20"/>
        </w:trPr>
        <w:tc>
          <w:tcPr>
            <w:tcW w:w="1756" w:type="pct"/>
            <w:noWrap/>
            <w:hideMark/>
          </w:tcPr>
          <w:p w14:paraId="49065BFA" w14:textId="77777777" w:rsidR="00413CB7" w:rsidRPr="00413CB7" w:rsidRDefault="00413CB7" w:rsidP="00413CB7">
            <w:pPr>
              <w:spacing w:after="0"/>
              <w:jc w:val="left"/>
              <w:rPr>
                <w:szCs w:val="20"/>
              </w:rPr>
            </w:pPr>
            <w:r w:rsidRPr="00413CB7">
              <w:rPr>
                <w:szCs w:val="20"/>
              </w:rPr>
              <w:t>Rebekah Boileau</w:t>
            </w:r>
          </w:p>
        </w:tc>
        <w:tc>
          <w:tcPr>
            <w:tcW w:w="1597" w:type="pct"/>
            <w:noWrap/>
            <w:hideMark/>
          </w:tcPr>
          <w:p w14:paraId="140369DA"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6200967A" w14:textId="77777777" w:rsidR="00413CB7" w:rsidRPr="00413CB7" w:rsidRDefault="00413CB7" w:rsidP="00413CB7">
            <w:pPr>
              <w:spacing w:after="0"/>
              <w:ind w:right="113"/>
              <w:jc w:val="right"/>
              <w:rPr>
                <w:szCs w:val="20"/>
              </w:rPr>
            </w:pPr>
            <w:r w:rsidRPr="00413CB7">
              <w:rPr>
                <w:szCs w:val="20"/>
              </w:rPr>
              <w:t>16.24</w:t>
            </w:r>
          </w:p>
        </w:tc>
        <w:tc>
          <w:tcPr>
            <w:tcW w:w="770" w:type="pct"/>
            <w:noWrap/>
            <w:hideMark/>
          </w:tcPr>
          <w:p w14:paraId="4B99AE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CFBD7A" w14:textId="77777777" w:rsidR="00413CB7" w:rsidRPr="00413CB7" w:rsidRDefault="00413CB7" w:rsidP="00413CB7">
            <w:pPr>
              <w:spacing w:after="0"/>
              <w:jc w:val="right"/>
              <w:rPr>
                <w:szCs w:val="20"/>
              </w:rPr>
            </w:pPr>
            <w:r w:rsidRPr="00413CB7">
              <w:rPr>
                <w:szCs w:val="20"/>
              </w:rPr>
              <w:t>2.10.2014</w:t>
            </w:r>
          </w:p>
        </w:tc>
      </w:tr>
      <w:tr w:rsidR="00413CB7" w:rsidRPr="00413CB7" w14:paraId="41B3E9BA" w14:textId="77777777" w:rsidTr="005B36B0">
        <w:trPr>
          <w:trHeight w:val="20"/>
        </w:trPr>
        <w:tc>
          <w:tcPr>
            <w:tcW w:w="1756" w:type="pct"/>
            <w:noWrap/>
            <w:hideMark/>
          </w:tcPr>
          <w:p w14:paraId="42ED2BBD" w14:textId="77777777" w:rsidR="00413CB7" w:rsidRPr="00413CB7" w:rsidRDefault="00413CB7" w:rsidP="00413CB7">
            <w:pPr>
              <w:spacing w:after="0"/>
              <w:jc w:val="left"/>
              <w:rPr>
                <w:szCs w:val="20"/>
              </w:rPr>
            </w:pPr>
            <w:r w:rsidRPr="00413CB7">
              <w:rPr>
                <w:szCs w:val="20"/>
              </w:rPr>
              <w:t>Rebekah Cowley</w:t>
            </w:r>
          </w:p>
        </w:tc>
        <w:tc>
          <w:tcPr>
            <w:tcW w:w="1597" w:type="pct"/>
            <w:noWrap/>
            <w:hideMark/>
          </w:tcPr>
          <w:p w14:paraId="1FB3C4E8"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4E95CA8D"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63886D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F0A343" w14:textId="77777777" w:rsidR="00413CB7" w:rsidRPr="00413CB7" w:rsidRDefault="00413CB7" w:rsidP="00413CB7">
            <w:pPr>
              <w:spacing w:after="0"/>
              <w:jc w:val="right"/>
              <w:rPr>
                <w:szCs w:val="20"/>
              </w:rPr>
            </w:pPr>
            <w:r w:rsidRPr="00413CB7">
              <w:rPr>
                <w:szCs w:val="20"/>
              </w:rPr>
              <w:t>30.5.2014</w:t>
            </w:r>
          </w:p>
        </w:tc>
      </w:tr>
      <w:tr w:rsidR="00413CB7" w:rsidRPr="00413CB7" w14:paraId="61E5A9F2" w14:textId="77777777" w:rsidTr="005B36B0">
        <w:trPr>
          <w:trHeight w:val="20"/>
        </w:trPr>
        <w:tc>
          <w:tcPr>
            <w:tcW w:w="1756" w:type="pct"/>
            <w:noWrap/>
            <w:hideMark/>
          </w:tcPr>
          <w:p w14:paraId="2E1A5ABD" w14:textId="77777777" w:rsidR="00413CB7" w:rsidRPr="00413CB7" w:rsidRDefault="00413CB7" w:rsidP="00413CB7">
            <w:pPr>
              <w:spacing w:after="0"/>
              <w:jc w:val="left"/>
              <w:rPr>
                <w:szCs w:val="20"/>
              </w:rPr>
            </w:pPr>
            <w:r w:rsidRPr="00413CB7">
              <w:rPr>
                <w:szCs w:val="20"/>
              </w:rPr>
              <w:t>Rebequa Aitken</w:t>
            </w:r>
          </w:p>
        </w:tc>
        <w:tc>
          <w:tcPr>
            <w:tcW w:w="1597" w:type="pct"/>
            <w:noWrap/>
            <w:hideMark/>
          </w:tcPr>
          <w:p w14:paraId="4417DA27" w14:textId="77777777" w:rsidR="00413CB7" w:rsidRPr="00413CB7" w:rsidRDefault="00413CB7" w:rsidP="00413CB7">
            <w:pPr>
              <w:spacing w:after="0"/>
              <w:ind w:left="113"/>
              <w:jc w:val="left"/>
              <w:rPr>
                <w:szCs w:val="20"/>
              </w:rPr>
            </w:pPr>
            <w:r w:rsidRPr="00413CB7">
              <w:rPr>
                <w:szCs w:val="20"/>
              </w:rPr>
              <w:t>PORT WILLUNGA, SA 5173</w:t>
            </w:r>
          </w:p>
        </w:tc>
        <w:tc>
          <w:tcPr>
            <w:tcW w:w="424" w:type="pct"/>
            <w:noWrap/>
            <w:hideMark/>
          </w:tcPr>
          <w:p w14:paraId="6218EDAC" w14:textId="77777777" w:rsidR="00413CB7" w:rsidRPr="00413CB7" w:rsidRDefault="00413CB7" w:rsidP="00413CB7">
            <w:pPr>
              <w:spacing w:after="0"/>
              <w:ind w:right="113"/>
              <w:jc w:val="right"/>
              <w:rPr>
                <w:szCs w:val="20"/>
              </w:rPr>
            </w:pPr>
            <w:r w:rsidRPr="00413CB7">
              <w:rPr>
                <w:szCs w:val="20"/>
              </w:rPr>
              <w:t>34.35</w:t>
            </w:r>
          </w:p>
        </w:tc>
        <w:tc>
          <w:tcPr>
            <w:tcW w:w="770" w:type="pct"/>
            <w:noWrap/>
            <w:hideMark/>
          </w:tcPr>
          <w:p w14:paraId="7162C1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AE6856" w14:textId="77777777" w:rsidR="00413CB7" w:rsidRPr="00413CB7" w:rsidRDefault="00413CB7" w:rsidP="00413CB7">
            <w:pPr>
              <w:spacing w:after="0"/>
              <w:jc w:val="right"/>
              <w:rPr>
                <w:szCs w:val="20"/>
              </w:rPr>
            </w:pPr>
            <w:r w:rsidRPr="00413CB7">
              <w:rPr>
                <w:szCs w:val="20"/>
              </w:rPr>
              <w:t>6.5.2013</w:t>
            </w:r>
          </w:p>
        </w:tc>
      </w:tr>
      <w:tr w:rsidR="00413CB7" w:rsidRPr="00413CB7" w14:paraId="6B8EB1A8" w14:textId="77777777" w:rsidTr="005B36B0">
        <w:trPr>
          <w:trHeight w:val="20"/>
        </w:trPr>
        <w:tc>
          <w:tcPr>
            <w:tcW w:w="1756" w:type="pct"/>
            <w:noWrap/>
            <w:hideMark/>
          </w:tcPr>
          <w:p w14:paraId="42B588BF" w14:textId="77777777" w:rsidR="00413CB7" w:rsidRPr="00413CB7" w:rsidRDefault="00413CB7" w:rsidP="00413CB7">
            <w:pPr>
              <w:spacing w:after="0"/>
              <w:jc w:val="left"/>
              <w:rPr>
                <w:szCs w:val="20"/>
              </w:rPr>
            </w:pPr>
            <w:r w:rsidRPr="00413CB7">
              <w:rPr>
                <w:szCs w:val="20"/>
              </w:rPr>
              <w:t>Reece Camba</w:t>
            </w:r>
          </w:p>
        </w:tc>
        <w:tc>
          <w:tcPr>
            <w:tcW w:w="1597" w:type="pct"/>
            <w:noWrap/>
            <w:hideMark/>
          </w:tcPr>
          <w:p w14:paraId="494BED70"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00E0CAAB" w14:textId="77777777" w:rsidR="00413CB7" w:rsidRPr="00413CB7" w:rsidRDefault="00413CB7" w:rsidP="00413CB7">
            <w:pPr>
              <w:spacing w:after="0"/>
              <w:ind w:right="113"/>
              <w:jc w:val="right"/>
              <w:rPr>
                <w:szCs w:val="20"/>
              </w:rPr>
            </w:pPr>
            <w:r w:rsidRPr="00413CB7">
              <w:rPr>
                <w:szCs w:val="20"/>
              </w:rPr>
              <w:t>39.00</w:t>
            </w:r>
          </w:p>
        </w:tc>
        <w:tc>
          <w:tcPr>
            <w:tcW w:w="770" w:type="pct"/>
            <w:noWrap/>
            <w:hideMark/>
          </w:tcPr>
          <w:p w14:paraId="4ACBA1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0302CA" w14:textId="77777777" w:rsidR="00413CB7" w:rsidRPr="00413CB7" w:rsidRDefault="00413CB7" w:rsidP="00413CB7">
            <w:pPr>
              <w:spacing w:after="0"/>
              <w:jc w:val="right"/>
              <w:rPr>
                <w:szCs w:val="20"/>
              </w:rPr>
            </w:pPr>
            <w:r w:rsidRPr="00413CB7">
              <w:rPr>
                <w:szCs w:val="20"/>
              </w:rPr>
              <w:t>16.1.2014</w:t>
            </w:r>
          </w:p>
        </w:tc>
      </w:tr>
      <w:tr w:rsidR="00413CB7" w:rsidRPr="00413CB7" w14:paraId="02667FBD" w14:textId="77777777" w:rsidTr="005B36B0">
        <w:trPr>
          <w:trHeight w:val="20"/>
        </w:trPr>
        <w:tc>
          <w:tcPr>
            <w:tcW w:w="1756" w:type="pct"/>
            <w:noWrap/>
            <w:hideMark/>
          </w:tcPr>
          <w:p w14:paraId="5C4275AA" w14:textId="77777777" w:rsidR="00413CB7" w:rsidRPr="00413CB7" w:rsidRDefault="00413CB7" w:rsidP="00413CB7">
            <w:pPr>
              <w:spacing w:after="0"/>
              <w:jc w:val="left"/>
              <w:rPr>
                <w:szCs w:val="20"/>
              </w:rPr>
            </w:pPr>
            <w:r w:rsidRPr="00413CB7">
              <w:rPr>
                <w:szCs w:val="20"/>
              </w:rPr>
              <w:t>Reece Lean</w:t>
            </w:r>
          </w:p>
        </w:tc>
        <w:tc>
          <w:tcPr>
            <w:tcW w:w="1597" w:type="pct"/>
            <w:noWrap/>
            <w:hideMark/>
          </w:tcPr>
          <w:p w14:paraId="7CA8D4E5"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3FC42BC" w14:textId="77777777" w:rsidR="00413CB7" w:rsidRPr="00413CB7" w:rsidRDefault="00413CB7" w:rsidP="00413CB7">
            <w:pPr>
              <w:spacing w:after="0"/>
              <w:ind w:right="113"/>
              <w:jc w:val="right"/>
              <w:rPr>
                <w:szCs w:val="20"/>
              </w:rPr>
            </w:pPr>
            <w:r w:rsidRPr="00413CB7">
              <w:rPr>
                <w:szCs w:val="20"/>
              </w:rPr>
              <w:t>15.56</w:t>
            </w:r>
          </w:p>
        </w:tc>
        <w:tc>
          <w:tcPr>
            <w:tcW w:w="770" w:type="pct"/>
            <w:noWrap/>
            <w:hideMark/>
          </w:tcPr>
          <w:p w14:paraId="2F9915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E2EB38" w14:textId="77777777" w:rsidR="00413CB7" w:rsidRPr="00413CB7" w:rsidRDefault="00413CB7" w:rsidP="00413CB7">
            <w:pPr>
              <w:spacing w:after="0"/>
              <w:jc w:val="right"/>
              <w:rPr>
                <w:szCs w:val="20"/>
              </w:rPr>
            </w:pPr>
            <w:r w:rsidRPr="00413CB7">
              <w:rPr>
                <w:szCs w:val="20"/>
              </w:rPr>
              <w:t>18.9.2013</w:t>
            </w:r>
          </w:p>
        </w:tc>
      </w:tr>
      <w:tr w:rsidR="00413CB7" w:rsidRPr="00413CB7" w14:paraId="66A2C362" w14:textId="77777777" w:rsidTr="005B36B0">
        <w:trPr>
          <w:trHeight w:val="20"/>
        </w:trPr>
        <w:tc>
          <w:tcPr>
            <w:tcW w:w="1756" w:type="pct"/>
            <w:noWrap/>
            <w:hideMark/>
          </w:tcPr>
          <w:p w14:paraId="313F3893" w14:textId="77777777" w:rsidR="00413CB7" w:rsidRPr="00413CB7" w:rsidRDefault="00413CB7" w:rsidP="00413CB7">
            <w:pPr>
              <w:spacing w:after="0"/>
              <w:jc w:val="left"/>
              <w:rPr>
                <w:szCs w:val="20"/>
              </w:rPr>
            </w:pPr>
            <w:r w:rsidRPr="00413CB7">
              <w:rPr>
                <w:szCs w:val="20"/>
              </w:rPr>
              <w:t>Reece Lyons</w:t>
            </w:r>
          </w:p>
        </w:tc>
        <w:tc>
          <w:tcPr>
            <w:tcW w:w="1597" w:type="pct"/>
            <w:noWrap/>
            <w:hideMark/>
          </w:tcPr>
          <w:p w14:paraId="616A1ABF"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3E90FCD6" w14:textId="77777777" w:rsidR="00413CB7" w:rsidRPr="00413CB7" w:rsidRDefault="00413CB7" w:rsidP="00413CB7">
            <w:pPr>
              <w:spacing w:after="0"/>
              <w:ind w:right="113"/>
              <w:jc w:val="right"/>
              <w:rPr>
                <w:szCs w:val="20"/>
              </w:rPr>
            </w:pPr>
            <w:r w:rsidRPr="00413CB7">
              <w:rPr>
                <w:szCs w:val="20"/>
              </w:rPr>
              <w:t>73.07</w:t>
            </w:r>
          </w:p>
        </w:tc>
        <w:tc>
          <w:tcPr>
            <w:tcW w:w="770" w:type="pct"/>
            <w:noWrap/>
            <w:hideMark/>
          </w:tcPr>
          <w:p w14:paraId="5B4063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3043B8" w14:textId="77777777" w:rsidR="00413CB7" w:rsidRPr="00413CB7" w:rsidRDefault="00413CB7" w:rsidP="00413CB7">
            <w:pPr>
              <w:spacing w:after="0"/>
              <w:jc w:val="right"/>
              <w:rPr>
                <w:szCs w:val="20"/>
              </w:rPr>
            </w:pPr>
            <w:r w:rsidRPr="00413CB7">
              <w:rPr>
                <w:szCs w:val="20"/>
              </w:rPr>
              <w:t>18.10.2013</w:t>
            </w:r>
          </w:p>
        </w:tc>
      </w:tr>
      <w:tr w:rsidR="00413CB7" w:rsidRPr="00413CB7" w14:paraId="22513398" w14:textId="77777777" w:rsidTr="005B36B0">
        <w:trPr>
          <w:trHeight w:val="20"/>
        </w:trPr>
        <w:tc>
          <w:tcPr>
            <w:tcW w:w="1756" w:type="pct"/>
            <w:noWrap/>
            <w:hideMark/>
          </w:tcPr>
          <w:p w14:paraId="0D2E62C4" w14:textId="77777777" w:rsidR="00413CB7" w:rsidRPr="00413CB7" w:rsidRDefault="00413CB7" w:rsidP="00413CB7">
            <w:pPr>
              <w:spacing w:after="0"/>
              <w:jc w:val="left"/>
              <w:rPr>
                <w:szCs w:val="20"/>
              </w:rPr>
            </w:pPr>
            <w:r w:rsidRPr="00413CB7">
              <w:rPr>
                <w:szCs w:val="20"/>
              </w:rPr>
              <w:t xml:space="preserve">Regal Crash Repair Centre </w:t>
            </w:r>
          </w:p>
        </w:tc>
        <w:tc>
          <w:tcPr>
            <w:tcW w:w="1597" w:type="pct"/>
            <w:noWrap/>
            <w:hideMark/>
          </w:tcPr>
          <w:p w14:paraId="478FBCB7"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70478534" w14:textId="77777777" w:rsidR="00413CB7" w:rsidRPr="00413CB7" w:rsidRDefault="00413CB7" w:rsidP="00413CB7">
            <w:pPr>
              <w:spacing w:after="0"/>
              <w:ind w:right="113"/>
              <w:jc w:val="right"/>
              <w:rPr>
                <w:szCs w:val="20"/>
              </w:rPr>
            </w:pPr>
            <w:r w:rsidRPr="00413CB7">
              <w:rPr>
                <w:szCs w:val="20"/>
              </w:rPr>
              <w:t>21.70</w:t>
            </w:r>
          </w:p>
        </w:tc>
        <w:tc>
          <w:tcPr>
            <w:tcW w:w="770" w:type="pct"/>
            <w:noWrap/>
            <w:hideMark/>
          </w:tcPr>
          <w:p w14:paraId="02CE1C1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189677" w14:textId="77777777" w:rsidR="00413CB7" w:rsidRPr="00413CB7" w:rsidRDefault="00413CB7" w:rsidP="00413CB7">
            <w:pPr>
              <w:spacing w:after="0"/>
              <w:jc w:val="right"/>
              <w:rPr>
                <w:szCs w:val="20"/>
              </w:rPr>
            </w:pPr>
            <w:r w:rsidRPr="00413CB7">
              <w:rPr>
                <w:szCs w:val="20"/>
              </w:rPr>
              <w:t>8.9.2014</w:t>
            </w:r>
          </w:p>
        </w:tc>
      </w:tr>
      <w:tr w:rsidR="00413CB7" w:rsidRPr="00413CB7" w14:paraId="636898B7" w14:textId="77777777" w:rsidTr="005B36B0">
        <w:trPr>
          <w:trHeight w:val="20"/>
        </w:trPr>
        <w:tc>
          <w:tcPr>
            <w:tcW w:w="1756" w:type="pct"/>
            <w:noWrap/>
            <w:hideMark/>
          </w:tcPr>
          <w:p w14:paraId="203508F7" w14:textId="77777777" w:rsidR="00413CB7" w:rsidRPr="00413CB7" w:rsidRDefault="00413CB7" w:rsidP="00413CB7">
            <w:pPr>
              <w:spacing w:after="0"/>
              <w:jc w:val="left"/>
              <w:rPr>
                <w:szCs w:val="20"/>
              </w:rPr>
            </w:pPr>
            <w:r w:rsidRPr="00413CB7">
              <w:rPr>
                <w:szCs w:val="20"/>
              </w:rPr>
              <w:t xml:space="preserve">Regal Crash Repair Centre </w:t>
            </w:r>
          </w:p>
        </w:tc>
        <w:tc>
          <w:tcPr>
            <w:tcW w:w="1597" w:type="pct"/>
            <w:noWrap/>
            <w:hideMark/>
          </w:tcPr>
          <w:p w14:paraId="2DA5AECB"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482F6B07" w14:textId="77777777" w:rsidR="00413CB7" w:rsidRPr="00413CB7" w:rsidRDefault="00413CB7" w:rsidP="00413CB7">
            <w:pPr>
              <w:spacing w:after="0"/>
              <w:ind w:right="113"/>
              <w:jc w:val="right"/>
              <w:rPr>
                <w:szCs w:val="20"/>
              </w:rPr>
            </w:pPr>
            <w:r w:rsidRPr="00413CB7">
              <w:rPr>
                <w:szCs w:val="20"/>
              </w:rPr>
              <w:t>92.31</w:t>
            </w:r>
          </w:p>
        </w:tc>
        <w:tc>
          <w:tcPr>
            <w:tcW w:w="770" w:type="pct"/>
            <w:noWrap/>
            <w:hideMark/>
          </w:tcPr>
          <w:p w14:paraId="5E29B7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7AE9D1" w14:textId="77777777" w:rsidR="00413CB7" w:rsidRPr="00413CB7" w:rsidRDefault="00413CB7" w:rsidP="00413CB7">
            <w:pPr>
              <w:spacing w:after="0"/>
              <w:jc w:val="right"/>
              <w:rPr>
                <w:szCs w:val="20"/>
              </w:rPr>
            </w:pPr>
            <w:r w:rsidRPr="00413CB7">
              <w:rPr>
                <w:szCs w:val="20"/>
              </w:rPr>
              <w:t>28.10.2014</w:t>
            </w:r>
          </w:p>
        </w:tc>
      </w:tr>
      <w:tr w:rsidR="00413CB7" w:rsidRPr="00413CB7" w14:paraId="0601EF50" w14:textId="77777777" w:rsidTr="005B36B0">
        <w:trPr>
          <w:trHeight w:val="20"/>
        </w:trPr>
        <w:tc>
          <w:tcPr>
            <w:tcW w:w="1756" w:type="pct"/>
            <w:noWrap/>
            <w:hideMark/>
          </w:tcPr>
          <w:p w14:paraId="3EB7A19D" w14:textId="77777777" w:rsidR="00413CB7" w:rsidRPr="00413CB7" w:rsidRDefault="00413CB7" w:rsidP="00413CB7">
            <w:pPr>
              <w:spacing w:after="0"/>
              <w:jc w:val="left"/>
              <w:rPr>
                <w:szCs w:val="20"/>
              </w:rPr>
            </w:pPr>
            <w:r w:rsidRPr="00413CB7">
              <w:rPr>
                <w:szCs w:val="20"/>
              </w:rPr>
              <w:t>Regan Mayfield</w:t>
            </w:r>
          </w:p>
        </w:tc>
        <w:tc>
          <w:tcPr>
            <w:tcW w:w="1597" w:type="pct"/>
            <w:noWrap/>
            <w:hideMark/>
          </w:tcPr>
          <w:p w14:paraId="25BFD004" w14:textId="77777777" w:rsidR="00413CB7" w:rsidRPr="00413CB7" w:rsidRDefault="00413CB7" w:rsidP="00413CB7">
            <w:pPr>
              <w:spacing w:after="0"/>
              <w:ind w:left="113"/>
              <w:jc w:val="left"/>
              <w:rPr>
                <w:szCs w:val="20"/>
              </w:rPr>
            </w:pPr>
            <w:r w:rsidRPr="00413CB7">
              <w:rPr>
                <w:szCs w:val="20"/>
              </w:rPr>
              <w:t>BERRI, SA 5343</w:t>
            </w:r>
          </w:p>
        </w:tc>
        <w:tc>
          <w:tcPr>
            <w:tcW w:w="424" w:type="pct"/>
            <w:noWrap/>
            <w:hideMark/>
          </w:tcPr>
          <w:p w14:paraId="4A9BE3F9" w14:textId="77777777" w:rsidR="00413CB7" w:rsidRPr="00413CB7" w:rsidRDefault="00413CB7" w:rsidP="00413CB7">
            <w:pPr>
              <w:spacing w:after="0"/>
              <w:ind w:right="113"/>
              <w:jc w:val="right"/>
              <w:rPr>
                <w:szCs w:val="20"/>
              </w:rPr>
            </w:pPr>
            <w:r w:rsidRPr="00413CB7">
              <w:rPr>
                <w:szCs w:val="20"/>
              </w:rPr>
              <w:t>14.19</w:t>
            </w:r>
          </w:p>
        </w:tc>
        <w:tc>
          <w:tcPr>
            <w:tcW w:w="770" w:type="pct"/>
            <w:noWrap/>
            <w:hideMark/>
          </w:tcPr>
          <w:p w14:paraId="59859B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BD9B76" w14:textId="77777777" w:rsidR="00413CB7" w:rsidRPr="00413CB7" w:rsidRDefault="00413CB7" w:rsidP="00413CB7">
            <w:pPr>
              <w:spacing w:after="0"/>
              <w:jc w:val="right"/>
              <w:rPr>
                <w:szCs w:val="20"/>
              </w:rPr>
            </w:pPr>
            <w:r w:rsidRPr="00413CB7">
              <w:rPr>
                <w:szCs w:val="20"/>
              </w:rPr>
              <w:t>7.3.2013</w:t>
            </w:r>
          </w:p>
        </w:tc>
      </w:tr>
      <w:tr w:rsidR="00413CB7" w:rsidRPr="00413CB7" w14:paraId="11A21F64" w14:textId="77777777" w:rsidTr="005B36B0">
        <w:trPr>
          <w:trHeight w:val="20"/>
        </w:trPr>
        <w:tc>
          <w:tcPr>
            <w:tcW w:w="1756" w:type="pct"/>
            <w:noWrap/>
            <w:hideMark/>
          </w:tcPr>
          <w:p w14:paraId="134683D7" w14:textId="77777777" w:rsidR="00413CB7" w:rsidRPr="00413CB7" w:rsidRDefault="00413CB7" w:rsidP="00413CB7">
            <w:pPr>
              <w:spacing w:after="0"/>
              <w:jc w:val="left"/>
              <w:rPr>
                <w:szCs w:val="20"/>
              </w:rPr>
            </w:pPr>
            <w:r w:rsidRPr="00413CB7">
              <w:rPr>
                <w:szCs w:val="20"/>
              </w:rPr>
              <w:t>Reinhard Jaeger</w:t>
            </w:r>
          </w:p>
        </w:tc>
        <w:tc>
          <w:tcPr>
            <w:tcW w:w="1597" w:type="pct"/>
            <w:noWrap/>
            <w:hideMark/>
          </w:tcPr>
          <w:p w14:paraId="133C964A"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165E5DCA" w14:textId="77777777" w:rsidR="00413CB7" w:rsidRPr="00413CB7" w:rsidRDefault="00413CB7" w:rsidP="00413CB7">
            <w:pPr>
              <w:spacing w:after="0"/>
              <w:ind w:right="113"/>
              <w:jc w:val="right"/>
              <w:rPr>
                <w:szCs w:val="20"/>
              </w:rPr>
            </w:pPr>
            <w:r w:rsidRPr="00413CB7">
              <w:rPr>
                <w:szCs w:val="20"/>
              </w:rPr>
              <w:t>143.45</w:t>
            </w:r>
          </w:p>
        </w:tc>
        <w:tc>
          <w:tcPr>
            <w:tcW w:w="770" w:type="pct"/>
            <w:noWrap/>
            <w:hideMark/>
          </w:tcPr>
          <w:p w14:paraId="3D40DE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9595D6" w14:textId="77777777" w:rsidR="00413CB7" w:rsidRPr="00413CB7" w:rsidRDefault="00413CB7" w:rsidP="00413CB7">
            <w:pPr>
              <w:spacing w:after="0"/>
              <w:jc w:val="right"/>
              <w:rPr>
                <w:szCs w:val="20"/>
              </w:rPr>
            </w:pPr>
            <w:r w:rsidRPr="00413CB7">
              <w:rPr>
                <w:szCs w:val="20"/>
              </w:rPr>
              <w:t>25.7.2014</w:t>
            </w:r>
          </w:p>
        </w:tc>
      </w:tr>
      <w:tr w:rsidR="00413CB7" w:rsidRPr="00413CB7" w14:paraId="126D3F62" w14:textId="77777777" w:rsidTr="005B36B0">
        <w:trPr>
          <w:trHeight w:val="20"/>
        </w:trPr>
        <w:tc>
          <w:tcPr>
            <w:tcW w:w="1756" w:type="pct"/>
            <w:noWrap/>
            <w:hideMark/>
          </w:tcPr>
          <w:p w14:paraId="139B017E" w14:textId="77777777" w:rsidR="00413CB7" w:rsidRPr="00413CB7" w:rsidRDefault="00413CB7" w:rsidP="00413CB7">
            <w:pPr>
              <w:spacing w:after="0"/>
              <w:jc w:val="left"/>
              <w:rPr>
                <w:szCs w:val="20"/>
              </w:rPr>
            </w:pPr>
            <w:r w:rsidRPr="00413CB7">
              <w:rPr>
                <w:szCs w:val="20"/>
              </w:rPr>
              <w:t>Reinhold Wittmann</w:t>
            </w:r>
          </w:p>
        </w:tc>
        <w:tc>
          <w:tcPr>
            <w:tcW w:w="1597" w:type="pct"/>
            <w:noWrap/>
            <w:hideMark/>
          </w:tcPr>
          <w:p w14:paraId="3C950129"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3B5A5930" w14:textId="77777777" w:rsidR="00413CB7" w:rsidRPr="00413CB7" w:rsidRDefault="00413CB7" w:rsidP="00413CB7">
            <w:pPr>
              <w:spacing w:after="0"/>
              <w:ind w:right="113"/>
              <w:jc w:val="right"/>
              <w:rPr>
                <w:szCs w:val="20"/>
              </w:rPr>
            </w:pPr>
            <w:r w:rsidRPr="00413CB7">
              <w:rPr>
                <w:szCs w:val="20"/>
              </w:rPr>
              <w:t>46.50</w:t>
            </w:r>
          </w:p>
        </w:tc>
        <w:tc>
          <w:tcPr>
            <w:tcW w:w="770" w:type="pct"/>
            <w:noWrap/>
            <w:hideMark/>
          </w:tcPr>
          <w:p w14:paraId="141C515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6A4F34" w14:textId="77777777" w:rsidR="00413CB7" w:rsidRPr="00413CB7" w:rsidRDefault="00413CB7" w:rsidP="00413CB7">
            <w:pPr>
              <w:spacing w:after="0"/>
              <w:jc w:val="right"/>
              <w:rPr>
                <w:szCs w:val="20"/>
              </w:rPr>
            </w:pPr>
            <w:r w:rsidRPr="00413CB7">
              <w:rPr>
                <w:szCs w:val="20"/>
              </w:rPr>
              <w:t>4.1.2013</w:t>
            </w:r>
          </w:p>
        </w:tc>
      </w:tr>
      <w:tr w:rsidR="00413CB7" w:rsidRPr="00413CB7" w14:paraId="2697AE50" w14:textId="77777777" w:rsidTr="005B36B0">
        <w:trPr>
          <w:trHeight w:val="20"/>
        </w:trPr>
        <w:tc>
          <w:tcPr>
            <w:tcW w:w="1756" w:type="pct"/>
            <w:noWrap/>
            <w:hideMark/>
          </w:tcPr>
          <w:p w14:paraId="04253CA4" w14:textId="77777777" w:rsidR="00413CB7" w:rsidRPr="00413CB7" w:rsidRDefault="00413CB7" w:rsidP="00413CB7">
            <w:pPr>
              <w:spacing w:after="0"/>
              <w:jc w:val="left"/>
              <w:rPr>
                <w:szCs w:val="20"/>
              </w:rPr>
            </w:pPr>
            <w:r w:rsidRPr="00413CB7">
              <w:rPr>
                <w:szCs w:val="20"/>
              </w:rPr>
              <w:t>Reintje Averle</w:t>
            </w:r>
          </w:p>
        </w:tc>
        <w:tc>
          <w:tcPr>
            <w:tcW w:w="1597" w:type="pct"/>
            <w:noWrap/>
            <w:hideMark/>
          </w:tcPr>
          <w:p w14:paraId="23940F3C"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0219385C" w14:textId="77777777" w:rsidR="00413CB7" w:rsidRPr="00413CB7" w:rsidRDefault="00413CB7" w:rsidP="00413CB7">
            <w:pPr>
              <w:spacing w:after="0"/>
              <w:ind w:right="113"/>
              <w:jc w:val="right"/>
              <w:rPr>
                <w:szCs w:val="20"/>
              </w:rPr>
            </w:pPr>
            <w:r w:rsidRPr="00413CB7">
              <w:rPr>
                <w:szCs w:val="20"/>
              </w:rPr>
              <w:t>70.47</w:t>
            </w:r>
          </w:p>
        </w:tc>
        <w:tc>
          <w:tcPr>
            <w:tcW w:w="770" w:type="pct"/>
            <w:noWrap/>
            <w:hideMark/>
          </w:tcPr>
          <w:p w14:paraId="1C93C0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4A9088" w14:textId="77777777" w:rsidR="00413CB7" w:rsidRPr="00413CB7" w:rsidRDefault="00413CB7" w:rsidP="00413CB7">
            <w:pPr>
              <w:spacing w:after="0"/>
              <w:jc w:val="right"/>
              <w:rPr>
                <w:szCs w:val="20"/>
              </w:rPr>
            </w:pPr>
            <w:r w:rsidRPr="00413CB7">
              <w:rPr>
                <w:szCs w:val="20"/>
              </w:rPr>
              <w:t>4.12.2013</w:t>
            </w:r>
          </w:p>
        </w:tc>
      </w:tr>
      <w:tr w:rsidR="00413CB7" w:rsidRPr="00413CB7" w14:paraId="67D35C97" w14:textId="77777777" w:rsidTr="005B36B0">
        <w:trPr>
          <w:trHeight w:val="20"/>
        </w:trPr>
        <w:tc>
          <w:tcPr>
            <w:tcW w:w="1756" w:type="pct"/>
            <w:noWrap/>
            <w:hideMark/>
          </w:tcPr>
          <w:p w14:paraId="2407051C" w14:textId="77777777" w:rsidR="00413CB7" w:rsidRPr="00413CB7" w:rsidRDefault="00413CB7" w:rsidP="00413CB7">
            <w:pPr>
              <w:spacing w:after="0"/>
              <w:jc w:val="left"/>
              <w:rPr>
                <w:szCs w:val="20"/>
              </w:rPr>
            </w:pPr>
            <w:r w:rsidRPr="00413CB7">
              <w:rPr>
                <w:szCs w:val="20"/>
              </w:rPr>
              <w:t>Remi Layne</w:t>
            </w:r>
          </w:p>
        </w:tc>
        <w:tc>
          <w:tcPr>
            <w:tcW w:w="1597" w:type="pct"/>
            <w:noWrap/>
            <w:hideMark/>
          </w:tcPr>
          <w:p w14:paraId="3C5BD90A"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2AA2349E" w14:textId="77777777" w:rsidR="00413CB7" w:rsidRPr="00413CB7" w:rsidRDefault="00413CB7" w:rsidP="00413CB7">
            <w:pPr>
              <w:spacing w:after="0"/>
              <w:ind w:right="113"/>
              <w:jc w:val="right"/>
              <w:rPr>
                <w:szCs w:val="20"/>
              </w:rPr>
            </w:pPr>
            <w:r w:rsidRPr="00413CB7">
              <w:rPr>
                <w:szCs w:val="20"/>
              </w:rPr>
              <w:t>106.52</w:t>
            </w:r>
          </w:p>
        </w:tc>
        <w:tc>
          <w:tcPr>
            <w:tcW w:w="770" w:type="pct"/>
            <w:noWrap/>
            <w:hideMark/>
          </w:tcPr>
          <w:p w14:paraId="2BC95F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4F49E9" w14:textId="77777777" w:rsidR="00413CB7" w:rsidRPr="00413CB7" w:rsidRDefault="00413CB7" w:rsidP="00413CB7">
            <w:pPr>
              <w:spacing w:after="0"/>
              <w:jc w:val="right"/>
              <w:rPr>
                <w:szCs w:val="20"/>
              </w:rPr>
            </w:pPr>
            <w:r w:rsidRPr="00413CB7">
              <w:rPr>
                <w:szCs w:val="20"/>
              </w:rPr>
              <w:t>8.11.2013</w:t>
            </w:r>
          </w:p>
        </w:tc>
      </w:tr>
      <w:tr w:rsidR="00413CB7" w:rsidRPr="00413CB7" w14:paraId="0087C6A3" w14:textId="77777777" w:rsidTr="005B36B0">
        <w:trPr>
          <w:trHeight w:val="20"/>
        </w:trPr>
        <w:tc>
          <w:tcPr>
            <w:tcW w:w="1756" w:type="pct"/>
            <w:noWrap/>
            <w:hideMark/>
          </w:tcPr>
          <w:p w14:paraId="3293EABE" w14:textId="77777777" w:rsidR="00413CB7" w:rsidRPr="00413CB7" w:rsidRDefault="00413CB7" w:rsidP="00413CB7">
            <w:pPr>
              <w:spacing w:after="0"/>
              <w:jc w:val="left"/>
              <w:rPr>
                <w:szCs w:val="20"/>
              </w:rPr>
            </w:pPr>
            <w:r w:rsidRPr="00413CB7">
              <w:rPr>
                <w:szCs w:val="20"/>
              </w:rPr>
              <w:t>Renato Corsato</w:t>
            </w:r>
          </w:p>
        </w:tc>
        <w:tc>
          <w:tcPr>
            <w:tcW w:w="1597" w:type="pct"/>
            <w:noWrap/>
            <w:hideMark/>
          </w:tcPr>
          <w:p w14:paraId="6FA1455A" w14:textId="77777777" w:rsidR="00413CB7" w:rsidRPr="00413CB7" w:rsidRDefault="00413CB7" w:rsidP="00413CB7">
            <w:pPr>
              <w:spacing w:after="0"/>
              <w:ind w:left="113"/>
              <w:jc w:val="left"/>
              <w:rPr>
                <w:szCs w:val="20"/>
              </w:rPr>
            </w:pPr>
            <w:r w:rsidRPr="00413CB7">
              <w:rPr>
                <w:szCs w:val="20"/>
              </w:rPr>
              <w:t>MELROSE PARK, SA 5039</w:t>
            </w:r>
          </w:p>
        </w:tc>
        <w:tc>
          <w:tcPr>
            <w:tcW w:w="424" w:type="pct"/>
            <w:noWrap/>
            <w:hideMark/>
          </w:tcPr>
          <w:p w14:paraId="18EE6EBB" w14:textId="77777777" w:rsidR="00413CB7" w:rsidRPr="00413CB7" w:rsidRDefault="00413CB7" w:rsidP="00413CB7">
            <w:pPr>
              <w:spacing w:after="0"/>
              <w:ind w:right="113"/>
              <w:jc w:val="right"/>
              <w:rPr>
                <w:szCs w:val="20"/>
              </w:rPr>
            </w:pPr>
            <w:r w:rsidRPr="00413CB7">
              <w:rPr>
                <w:szCs w:val="20"/>
              </w:rPr>
              <w:t>10.57</w:t>
            </w:r>
          </w:p>
        </w:tc>
        <w:tc>
          <w:tcPr>
            <w:tcW w:w="770" w:type="pct"/>
            <w:noWrap/>
            <w:hideMark/>
          </w:tcPr>
          <w:p w14:paraId="0E1AB8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1591D1" w14:textId="77777777" w:rsidR="00413CB7" w:rsidRPr="00413CB7" w:rsidRDefault="00413CB7" w:rsidP="00413CB7">
            <w:pPr>
              <w:spacing w:after="0"/>
              <w:jc w:val="right"/>
              <w:rPr>
                <w:szCs w:val="20"/>
              </w:rPr>
            </w:pPr>
            <w:r w:rsidRPr="00413CB7">
              <w:rPr>
                <w:szCs w:val="20"/>
              </w:rPr>
              <w:t>31.3.2014</w:t>
            </w:r>
          </w:p>
        </w:tc>
      </w:tr>
      <w:tr w:rsidR="00413CB7" w:rsidRPr="00413CB7" w14:paraId="0CA15D71" w14:textId="77777777" w:rsidTr="005B36B0">
        <w:trPr>
          <w:trHeight w:val="20"/>
        </w:trPr>
        <w:tc>
          <w:tcPr>
            <w:tcW w:w="1756" w:type="pct"/>
            <w:noWrap/>
            <w:hideMark/>
          </w:tcPr>
          <w:p w14:paraId="73DC082B" w14:textId="77777777" w:rsidR="00413CB7" w:rsidRPr="00413CB7" w:rsidRDefault="00413CB7" w:rsidP="00413CB7">
            <w:pPr>
              <w:spacing w:after="0"/>
              <w:jc w:val="left"/>
              <w:rPr>
                <w:szCs w:val="20"/>
              </w:rPr>
            </w:pPr>
            <w:r w:rsidRPr="00413CB7">
              <w:rPr>
                <w:szCs w:val="20"/>
              </w:rPr>
              <w:t>Renee D’aprile</w:t>
            </w:r>
          </w:p>
        </w:tc>
        <w:tc>
          <w:tcPr>
            <w:tcW w:w="1597" w:type="pct"/>
            <w:noWrap/>
            <w:hideMark/>
          </w:tcPr>
          <w:p w14:paraId="5B325939"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3595D1F9" w14:textId="77777777" w:rsidR="00413CB7" w:rsidRPr="00413CB7" w:rsidRDefault="00413CB7" w:rsidP="00413CB7">
            <w:pPr>
              <w:spacing w:after="0"/>
              <w:ind w:right="113"/>
              <w:jc w:val="right"/>
              <w:rPr>
                <w:szCs w:val="20"/>
              </w:rPr>
            </w:pPr>
            <w:r w:rsidRPr="00413CB7">
              <w:rPr>
                <w:szCs w:val="20"/>
              </w:rPr>
              <w:t>48.00</w:t>
            </w:r>
          </w:p>
        </w:tc>
        <w:tc>
          <w:tcPr>
            <w:tcW w:w="770" w:type="pct"/>
            <w:noWrap/>
            <w:hideMark/>
          </w:tcPr>
          <w:p w14:paraId="4FA5175F" w14:textId="77777777" w:rsidR="00413CB7" w:rsidRPr="00413CB7" w:rsidRDefault="00413CB7" w:rsidP="00413CB7">
            <w:pPr>
              <w:spacing w:after="0"/>
              <w:ind w:left="170"/>
              <w:jc w:val="left"/>
              <w:rPr>
                <w:szCs w:val="20"/>
              </w:rPr>
            </w:pPr>
            <w:r w:rsidRPr="00413CB7">
              <w:rPr>
                <w:szCs w:val="20"/>
              </w:rPr>
              <w:t>Refund 159704</w:t>
            </w:r>
          </w:p>
        </w:tc>
        <w:tc>
          <w:tcPr>
            <w:tcW w:w="453" w:type="pct"/>
            <w:noWrap/>
            <w:hideMark/>
          </w:tcPr>
          <w:p w14:paraId="0B7E7028" w14:textId="77777777" w:rsidR="00413CB7" w:rsidRPr="00413CB7" w:rsidRDefault="00413CB7" w:rsidP="00413CB7">
            <w:pPr>
              <w:spacing w:after="0"/>
              <w:jc w:val="right"/>
              <w:rPr>
                <w:szCs w:val="20"/>
              </w:rPr>
            </w:pPr>
            <w:r w:rsidRPr="00413CB7">
              <w:rPr>
                <w:szCs w:val="20"/>
              </w:rPr>
              <w:t>22.4.2013</w:t>
            </w:r>
          </w:p>
        </w:tc>
      </w:tr>
      <w:tr w:rsidR="00413CB7" w:rsidRPr="00413CB7" w14:paraId="364F7105" w14:textId="77777777" w:rsidTr="005B36B0">
        <w:trPr>
          <w:trHeight w:val="20"/>
        </w:trPr>
        <w:tc>
          <w:tcPr>
            <w:tcW w:w="1756" w:type="pct"/>
            <w:noWrap/>
            <w:hideMark/>
          </w:tcPr>
          <w:p w14:paraId="258A604A" w14:textId="77777777" w:rsidR="00413CB7" w:rsidRPr="00413CB7" w:rsidRDefault="00413CB7" w:rsidP="00413CB7">
            <w:pPr>
              <w:spacing w:after="0"/>
              <w:jc w:val="left"/>
              <w:rPr>
                <w:szCs w:val="20"/>
              </w:rPr>
            </w:pPr>
            <w:r w:rsidRPr="00413CB7">
              <w:rPr>
                <w:szCs w:val="20"/>
              </w:rPr>
              <w:t>Renee Edwards</w:t>
            </w:r>
          </w:p>
        </w:tc>
        <w:tc>
          <w:tcPr>
            <w:tcW w:w="1597" w:type="pct"/>
            <w:noWrap/>
            <w:hideMark/>
          </w:tcPr>
          <w:p w14:paraId="489CBF1D"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405C9945" w14:textId="77777777" w:rsidR="00413CB7" w:rsidRPr="00413CB7" w:rsidRDefault="00413CB7" w:rsidP="00413CB7">
            <w:pPr>
              <w:spacing w:after="0"/>
              <w:ind w:right="113"/>
              <w:jc w:val="right"/>
              <w:rPr>
                <w:szCs w:val="20"/>
              </w:rPr>
            </w:pPr>
            <w:r w:rsidRPr="00413CB7">
              <w:rPr>
                <w:szCs w:val="20"/>
              </w:rPr>
              <w:t>30.19</w:t>
            </w:r>
          </w:p>
        </w:tc>
        <w:tc>
          <w:tcPr>
            <w:tcW w:w="770" w:type="pct"/>
            <w:noWrap/>
            <w:hideMark/>
          </w:tcPr>
          <w:p w14:paraId="3B70CE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BB3790" w14:textId="77777777" w:rsidR="00413CB7" w:rsidRPr="00413CB7" w:rsidRDefault="00413CB7" w:rsidP="00413CB7">
            <w:pPr>
              <w:spacing w:after="0"/>
              <w:jc w:val="right"/>
              <w:rPr>
                <w:szCs w:val="20"/>
              </w:rPr>
            </w:pPr>
            <w:r w:rsidRPr="00413CB7">
              <w:rPr>
                <w:szCs w:val="20"/>
              </w:rPr>
              <w:t>31.5.2013</w:t>
            </w:r>
          </w:p>
        </w:tc>
      </w:tr>
      <w:tr w:rsidR="00413CB7" w:rsidRPr="00413CB7" w14:paraId="2FC9CD47" w14:textId="77777777" w:rsidTr="005B36B0">
        <w:trPr>
          <w:trHeight w:val="20"/>
        </w:trPr>
        <w:tc>
          <w:tcPr>
            <w:tcW w:w="1756" w:type="pct"/>
            <w:noWrap/>
            <w:hideMark/>
          </w:tcPr>
          <w:p w14:paraId="20AFA143" w14:textId="77777777" w:rsidR="00413CB7" w:rsidRPr="00413CB7" w:rsidRDefault="00413CB7" w:rsidP="00413CB7">
            <w:pPr>
              <w:spacing w:after="0"/>
              <w:jc w:val="left"/>
              <w:rPr>
                <w:szCs w:val="20"/>
              </w:rPr>
            </w:pPr>
            <w:r w:rsidRPr="00413CB7">
              <w:rPr>
                <w:szCs w:val="20"/>
              </w:rPr>
              <w:t>Renee Feist</w:t>
            </w:r>
          </w:p>
        </w:tc>
        <w:tc>
          <w:tcPr>
            <w:tcW w:w="1597" w:type="pct"/>
            <w:noWrap/>
            <w:hideMark/>
          </w:tcPr>
          <w:p w14:paraId="0CCA5605" w14:textId="77777777" w:rsidR="00413CB7" w:rsidRPr="00413CB7" w:rsidRDefault="00413CB7" w:rsidP="00413CB7">
            <w:pPr>
              <w:spacing w:after="0"/>
              <w:ind w:left="113"/>
              <w:jc w:val="left"/>
              <w:rPr>
                <w:szCs w:val="20"/>
              </w:rPr>
            </w:pPr>
            <w:r w:rsidRPr="00413CB7">
              <w:rPr>
                <w:szCs w:val="20"/>
              </w:rPr>
              <w:t>HILTON, SA 5033</w:t>
            </w:r>
          </w:p>
        </w:tc>
        <w:tc>
          <w:tcPr>
            <w:tcW w:w="424" w:type="pct"/>
            <w:noWrap/>
            <w:hideMark/>
          </w:tcPr>
          <w:p w14:paraId="4952A6A7" w14:textId="77777777" w:rsidR="00413CB7" w:rsidRPr="00413CB7" w:rsidRDefault="00413CB7" w:rsidP="00413CB7">
            <w:pPr>
              <w:spacing w:after="0"/>
              <w:ind w:right="113"/>
              <w:jc w:val="right"/>
              <w:rPr>
                <w:szCs w:val="20"/>
              </w:rPr>
            </w:pPr>
            <w:r w:rsidRPr="00413CB7">
              <w:rPr>
                <w:szCs w:val="20"/>
              </w:rPr>
              <w:t>31.81</w:t>
            </w:r>
          </w:p>
        </w:tc>
        <w:tc>
          <w:tcPr>
            <w:tcW w:w="770" w:type="pct"/>
            <w:noWrap/>
            <w:hideMark/>
          </w:tcPr>
          <w:p w14:paraId="02D02E4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8C634A" w14:textId="77777777" w:rsidR="00413CB7" w:rsidRPr="00413CB7" w:rsidRDefault="00413CB7" w:rsidP="00413CB7">
            <w:pPr>
              <w:spacing w:after="0"/>
              <w:jc w:val="right"/>
              <w:rPr>
                <w:szCs w:val="20"/>
              </w:rPr>
            </w:pPr>
            <w:r w:rsidRPr="00413CB7">
              <w:rPr>
                <w:szCs w:val="20"/>
              </w:rPr>
              <w:t>3.3.2014</w:t>
            </w:r>
          </w:p>
        </w:tc>
      </w:tr>
      <w:tr w:rsidR="00413CB7" w:rsidRPr="00413CB7" w14:paraId="4660B9BA" w14:textId="77777777" w:rsidTr="005B36B0">
        <w:trPr>
          <w:trHeight w:val="20"/>
        </w:trPr>
        <w:tc>
          <w:tcPr>
            <w:tcW w:w="1756" w:type="pct"/>
            <w:noWrap/>
            <w:hideMark/>
          </w:tcPr>
          <w:p w14:paraId="6BD4DA86" w14:textId="77777777" w:rsidR="00413CB7" w:rsidRPr="00413CB7" w:rsidRDefault="00413CB7" w:rsidP="00413CB7">
            <w:pPr>
              <w:spacing w:after="0"/>
              <w:jc w:val="left"/>
              <w:rPr>
                <w:szCs w:val="20"/>
              </w:rPr>
            </w:pPr>
            <w:r w:rsidRPr="00413CB7">
              <w:rPr>
                <w:szCs w:val="20"/>
              </w:rPr>
              <w:t>Renee Grigg</w:t>
            </w:r>
          </w:p>
        </w:tc>
        <w:tc>
          <w:tcPr>
            <w:tcW w:w="1597" w:type="pct"/>
            <w:noWrap/>
            <w:hideMark/>
          </w:tcPr>
          <w:p w14:paraId="5FD02B0B" w14:textId="77777777" w:rsidR="00413CB7" w:rsidRPr="00413CB7" w:rsidRDefault="00413CB7" w:rsidP="00413CB7">
            <w:pPr>
              <w:spacing w:after="0"/>
              <w:ind w:left="113"/>
              <w:jc w:val="left"/>
              <w:rPr>
                <w:szCs w:val="20"/>
              </w:rPr>
            </w:pPr>
            <w:r w:rsidRPr="00413CB7">
              <w:rPr>
                <w:szCs w:val="20"/>
              </w:rPr>
              <w:t>MANNUM, SA 5238</w:t>
            </w:r>
          </w:p>
        </w:tc>
        <w:tc>
          <w:tcPr>
            <w:tcW w:w="424" w:type="pct"/>
            <w:noWrap/>
            <w:hideMark/>
          </w:tcPr>
          <w:p w14:paraId="50103DDB" w14:textId="77777777" w:rsidR="00413CB7" w:rsidRPr="00413CB7" w:rsidRDefault="00413CB7" w:rsidP="00413CB7">
            <w:pPr>
              <w:spacing w:after="0"/>
              <w:ind w:right="113"/>
              <w:jc w:val="right"/>
              <w:rPr>
                <w:szCs w:val="20"/>
              </w:rPr>
            </w:pPr>
            <w:r w:rsidRPr="00413CB7">
              <w:rPr>
                <w:szCs w:val="20"/>
              </w:rPr>
              <w:t>1 100.35</w:t>
            </w:r>
          </w:p>
        </w:tc>
        <w:tc>
          <w:tcPr>
            <w:tcW w:w="770" w:type="pct"/>
            <w:noWrap/>
            <w:hideMark/>
          </w:tcPr>
          <w:p w14:paraId="1A21D3E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C9FFA2" w14:textId="77777777" w:rsidR="00413CB7" w:rsidRPr="00413CB7" w:rsidRDefault="00413CB7" w:rsidP="00413CB7">
            <w:pPr>
              <w:spacing w:after="0"/>
              <w:jc w:val="right"/>
              <w:rPr>
                <w:szCs w:val="20"/>
              </w:rPr>
            </w:pPr>
            <w:r w:rsidRPr="00413CB7">
              <w:rPr>
                <w:szCs w:val="20"/>
              </w:rPr>
              <w:t>14.6.2013</w:t>
            </w:r>
          </w:p>
        </w:tc>
      </w:tr>
      <w:tr w:rsidR="00413CB7" w:rsidRPr="00413CB7" w14:paraId="6F73200F" w14:textId="77777777" w:rsidTr="005B36B0">
        <w:trPr>
          <w:trHeight w:val="20"/>
        </w:trPr>
        <w:tc>
          <w:tcPr>
            <w:tcW w:w="1756" w:type="pct"/>
            <w:noWrap/>
            <w:hideMark/>
          </w:tcPr>
          <w:p w14:paraId="07C1E02D" w14:textId="77777777" w:rsidR="00413CB7" w:rsidRPr="00413CB7" w:rsidRDefault="00413CB7" w:rsidP="00413CB7">
            <w:pPr>
              <w:spacing w:after="0"/>
              <w:jc w:val="left"/>
              <w:rPr>
                <w:szCs w:val="20"/>
              </w:rPr>
            </w:pPr>
            <w:r w:rsidRPr="00413CB7">
              <w:rPr>
                <w:szCs w:val="20"/>
              </w:rPr>
              <w:t>Renee Miller</w:t>
            </w:r>
          </w:p>
        </w:tc>
        <w:tc>
          <w:tcPr>
            <w:tcW w:w="1597" w:type="pct"/>
            <w:noWrap/>
            <w:hideMark/>
          </w:tcPr>
          <w:p w14:paraId="33C1DC64" w14:textId="77777777"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14:paraId="2F30AB17" w14:textId="77777777" w:rsidR="00413CB7" w:rsidRPr="00413CB7" w:rsidRDefault="00413CB7" w:rsidP="00413CB7">
            <w:pPr>
              <w:spacing w:after="0"/>
              <w:ind w:right="113"/>
              <w:jc w:val="right"/>
              <w:rPr>
                <w:szCs w:val="20"/>
              </w:rPr>
            </w:pPr>
            <w:r w:rsidRPr="00413CB7">
              <w:rPr>
                <w:szCs w:val="20"/>
              </w:rPr>
              <w:t>10.35</w:t>
            </w:r>
          </w:p>
        </w:tc>
        <w:tc>
          <w:tcPr>
            <w:tcW w:w="770" w:type="pct"/>
            <w:noWrap/>
            <w:hideMark/>
          </w:tcPr>
          <w:p w14:paraId="792065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D4594F" w14:textId="77777777" w:rsidR="00413CB7" w:rsidRPr="00413CB7" w:rsidRDefault="00413CB7" w:rsidP="00413CB7">
            <w:pPr>
              <w:spacing w:after="0"/>
              <w:jc w:val="right"/>
              <w:rPr>
                <w:szCs w:val="20"/>
              </w:rPr>
            </w:pPr>
            <w:r w:rsidRPr="00413CB7">
              <w:rPr>
                <w:szCs w:val="20"/>
              </w:rPr>
              <w:t>23.1.2013</w:t>
            </w:r>
          </w:p>
        </w:tc>
      </w:tr>
      <w:tr w:rsidR="00413CB7" w:rsidRPr="00413CB7" w14:paraId="5CF983AD" w14:textId="77777777" w:rsidTr="005B36B0">
        <w:trPr>
          <w:trHeight w:val="20"/>
        </w:trPr>
        <w:tc>
          <w:tcPr>
            <w:tcW w:w="1756" w:type="pct"/>
            <w:noWrap/>
            <w:hideMark/>
          </w:tcPr>
          <w:p w14:paraId="2EA1E31A" w14:textId="77777777" w:rsidR="00413CB7" w:rsidRPr="00413CB7" w:rsidRDefault="00413CB7" w:rsidP="00413CB7">
            <w:pPr>
              <w:spacing w:after="0"/>
              <w:jc w:val="left"/>
              <w:rPr>
                <w:szCs w:val="20"/>
              </w:rPr>
            </w:pPr>
            <w:r w:rsidRPr="00413CB7">
              <w:rPr>
                <w:szCs w:val="20"/>
              </w:rPr>
              <w:t>Renee Pack</w:t>
            </w:r>
          </w:p>
        </w:tc>
        <w:tc>
          <w:tcPr>
            <w:tcW w:w="1597" w:type="pct"/>
            <w:noWrap/>
            <w:hideMark/>
          </w:tcPr>
          <w:p w14:paraId="13921578"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664E58D6" w14:textId="77777777" w:rsidR="00413CB7" w:rsidRPr="00413CB7" w:rsidRDefault="00413CB7" w:rsidP="00413CB7">
            <w:pPr>
              <w:spacing w:after="0"/>
              <w:ind w:right="113"/>
              <w:jc w:val="right"/>
              <w:rPr>
                <w:szCs w:val="20"/>
              </w:rPr>
            </w:pPr>
            <w:r w:rsidRPr="00413CB7">
              <w:rPr>
                <w:szCs w:val="20"/>
              </w:rPr>
              <w:t>22.55</w:t>
            </w:r>
          </w:p>
        </w:tc>
        <w:tc>
          <w:tcPr>
            <w:tcW w:w="770" w:type="pct"/>
            <w:noWrap/>
            <w:hideMark/>
          </w:tcPr>
          <w:p w14:paraId="66B2E5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0B1A36" w14:textId="77777777" w:rsidR="00413CB7" w:rsidRPr="00413CB7" w:rsidRDefault="00413CB7" w:rsidP="00413CB7">
            <w:pPr>
              <w:spacing w:after="0"/>
              <w:jc w:val="right"/>
              <w:rPr>
                <w:szCs w:val="20"/>
              </w:rPr>
            </w:pPr>
            <w:r w:rsidRPr="00413CB7">
              <w:rPr>
                <w:szCs w:val="20"/>
              </w:rPr>
              <w:t>3.11.2014</w:t>
            </w:r>
          </w:p>
        </w:tc>
      </w:tr>
      <w:tr w:rsidR="00413CB7" w:rsidRPr="00413CB7" w14:paraId="4E06D3FE" w14:textId="77777777" w:rsidTr="005B36B0">
        <w:trPr>
          <w:trHeight w:val="20"/>
        </w:trPr>
        <w:tc>
          <w:tcPr>
            <w:tcW w:w="1756" w:type="pct"/>
            <w:noWrap/>
            <w:hideMark/>
          </w:tcPr>
          <w:p w14:paraId="6B3D59A3" w14:textId="77777777" w:rsidR="00413CB7" w:rsidRPr="00413CB7" w:rsidRDefault="00413CB7" w:rsidP="00413CB7">
            <w:pPr>
              <w:spacing w:after="0"/>
              <w:jc w:val="left"/>
              <w:rPr>
                <w:szCs w:val="20"/>
              </w:rPr>
            </w:pPr>
            <w:r w:rsidRPr="00413CB7">
              <w:rPr>
                <w:szCs w:val="20"/>
              </w:rPr>
              <w:t>Renee Raedel</w:t>
            </w:r>
          </w:p>
        </w:tc>
        <w:tc>
          <w:tcPr>
            <w:tcW w:w="1597" w:type="pct"/>
            <w:noWrap/>
            <w:hideMark/>
          </w:tcPr>
          <w:p w14:paraId="2BA4C198"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6AA3B5F7" w14:textId="77777777" w:rsidR="00413CB7" w:rsidRPr="00413CB7" w:rsidRDefault="00413CB7" w:rsidP="00413CB7">
            <w:pPr>
              <w:spacing w:after="0"/>
              <w:ind w:right="113"/>
              <w:jc w:val="right"/>
              <w:rPr>
                <w:szCs w:val="20"/>
              </w:rPr>
            </w:pPr>
            <w:r w:rsidRPr="00413CB7">
              <w:rPr>
                <w:szCs w:val="20"/>
              </w:rPr>
              <w:t>76.01</w:t>
            </w:r>
          </w:p>
        </w:tc>
        <w:tc>
          <w:tcPr>
            <w:tcW w:w="770" w:type="pct"/>
            <w:noWrap/>
            <w:hideMark/>
          </w:tcPr>
          <w:p w14:paraId="2588A5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322D77" w14:textId="77777777" w:rsidR="00413CB7" w:rsidRPr="00413CB7" w:rsidRDefault="00413CB7" w:rsidP="00413CB7">
            <w:pPr>
              <w:spacing w:after="0"/>
              <w:jc w:val="right"/>
              <w:rPr>
                <w:szCs w:val="20"/>
              </w:rPr>
            </w:pPr>
            <w:r w:rsidRPr="00413CB7">
              <w:rPr>
                <w:szCs w:val="20"/>
              </w:rPr>
              <w:t>1.7.2014</w:t>
            </w:r>
          </w:p>
        </w:tc>
      </w:tr>
      <w:tr w:rsidR="00413CB7" w:rsidRPr="00413CB7" w14:paraId="6BAE670F" w14:textId="77777777" w:rsidTr="005B36B0">
        <w:trPr>
          <w:trHeight w:val="20"/>
        </w:trPr>
        <w:tc>
          <w:tcPr>
            <w:tcW w:w="1756" w:type="pct"/>
            <w:noWrap/>
            <w:hideMark/>
          </w:tcPr>
          <w:p w14:paraId="76FFA617" w14:textId="77777777" w:rsidR="00413CB7" w:rsidRPr="00413CB7" w:rsidRDefault="00413CB7" w:rsidP="00413CB7">
            <w:pPr>
              <w:spacing w:after="0"/>
              <w:jc w:val="left"/>
              <w:rPr>
                <w:szCs w:val="20"/>
              </w:rPr>
            </w:pPr>
            <w:r w:rsidRPr="00413CB7">
              <w:rPr>
                <w:szCs w:val="20"/>
              </w:rPr>
              <w:t xml:space="preserve">Renee Watts, the estate of </w:t>
            </w:r>
          </w:p>
        </w:tc>
        <w:tc>
          <w:tcPr>
            <w:tcW w:w="1597" w:type="pct"/>
            <w:noWrap/>
            <w:hideMark/>
          </w:tcPr>
          <w:p w14:paraId="4893B2FF" w14:textId="77777777"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14:paraId="6546B72D" w14:textId="77777777" w:rsidR="00413CB7" w:rsidRPr="00413CB7" w:rsidRDefault="00413CB7" w:rsidP="00413CB7">
            <w:pPr>
              <w:spacing w:after="0"/>
              <w:ind w:right="113"/>
              <w:jc w:val="right"/>
              <w:rPr>
                <w:szCs w:val="20"/>
              </w:rPr>
            </w:pPr>
            <w:r w:rsidRPr="00413CB7">
              <w:rPr>
                <w:szCs w:val="20"/>
              </w:rPr>
              <w:t>84.64</w:t>
            </w:r>
          </w:p>
        </w:tc>
        <w:tc>
          <w:tcPr>
            <w:tcW w:w="770" w:type="pct"/>
            <w:noWrap/>
            <w:hideMark/>
          </w:tcPr>
          <w:p w14:paraId="64EE31AE" w14:textId="77777777" w:rsidR="00413CB7" w:rsidRPr="00413CB7" w:rsidRDefault="00413CB7" w:rsidP="00413CB7">
            <w:pPr>
              <w:spacing w:after="0"/>
              <w:ind w:left="170"/>
              <w:jc w:val="left"/>
              <w:rPr>
                <w:szCs w:val="20"/>
              </w:rPr>
            </w:pPr>
            <w:r w:rsidRPr="00413CB7">
              <w:rPr>
                <w:szCs w:val="20"/>
              </w:rPr>
              <w:t>Refund 178636</w:t>
            </w:r>
          </w:p>
        </w:tc>
        <w:tc>
          <w:tcPr>
            <w:tcW w:w="453" w:type="pct"/>
            <w:noWrap/>
            <w:hideMark/>
          </w:tcPr>
          <w:p w14:paraId="20F4D57A" w14:textId="77777777" w:rsidR="00413CB7" w:rsidRPr="00413CB7" w:rsidRDefault="00413CB7" w:rsidP="00413CB7">
            <w:pPr>
              <w:spacing w:after="0"/>
              <w:jc w:val="right"/>
              <w:rPr>
                <w:szCs w:val="20"/>
              </w:rPr>
            </w:pPr>
            <w:r w:rsidRPr="00413CB7">
              <w:rPr>
                <w:szCs w:val="20"/>
              </w:rPr>
              <w:t>20.9.2013</w:t>
            </w:r>
          </w:p>
        </w:tc>
      </w:tr>
      <w:tr w:rsidR="00413CB7" w:rsidRPr="00413CB7" w14:paraId="05FA6492" w14:textId="77777777" w:rsidTr="005B36B0">
        <w:trPr>
          <w:trHeight w:val="20"/>
        </w:trPr>
        <w:tc>
          <w:tcPr>
            <w:tcW w:w="1756" w:type="pct"/>
            <w:noWrap/>
            <w:hideMark/>
          </w:tcPr>
          <w:p w14:paraId="1CB49E11" w14:textId="77777777" w:rsidR="00413CB7" w:rsidRPr="00413CB7" w:rsidRDefault="00413CB7" w:rsidP="00413CB7">
            <w:pPr>
              <w:spacing w:after="0"/>
              <w:jc w:val="left"/>
              <w:rPr>
                <w:szCs w:val="20"/>
              </w:rPr>
            </w:pPr>
            <w:r w:rsidRPr="00413CB7">
              <w:rPr>
                <w:szCs w:val="20"/>
              </w:rPr>
              <w:t>Renewal Sa</w:t>
            </w:r>
          </w:p>
        </w:tc>
        <w:tc>
          <w:tcPr>
            <w:tcW w:w="1597" w:type="pct"/>
            <w:noWrap/>
            <w:hideMark/>
          </w:tcPr>
          <w:p w14:paraId="5820B024"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7912373B"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4ADDD0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9BCC53" w14:textId="77777777" w:rsidR="00413CB7" w:rsidRPr="00413CB7" w:rsidRDefault="00413CB7" w:rsidP="00413CB7">
            <w:pPr>
              <w:spacing w:after="0"/>
              <w:jc w:val="right"/>
              <w:rPr>
                <w:szCs w:val="20"/>
              </w:rPr>
            </w:pPr>
            <w:r w:rsidRPr="00413CB7">
              <w:rPr>
                <w:szCs w:val="20"/>
              </w:rPr>
              <w:t>2.7.2013</w:t>
            </w:r>
          </w:p>
        </w:tc>
      </w:tr>
      <w:tr w:rsidR="00413CB7" w:rsidRPr="00413CB7" w14:paraId="7D29BB85" w14:textId="77777777" w:rsidTr="005B36B0">
        <w:trPr>
          <w:trHeight w:val="20"/>
        </w:trPr>
        <w:tc>
          <w:tcPr>
            <w:tcW w:w="1756" w:type="pct"/>
            <w:noWrap/>
            <w:hideMark/>
          </w:tcPr>
          <w:p w14:paraId="71F0F566" w14:textId="77777777" w:rsidR="00413CB7" w:rsidRPr="00413CB7" w:rsidRDefault="00413CB7" w:rsidP="00413CB7">
            <w:pPr>
              <w:spacing w:after="0"/>
              <w:jc w:val="left"/>
              <w:rPr>
                <w:szCs w:val="20"/>
              </w:rPr>
            </w:pPr>
            <w:r w:rsidRPr="00413CB7">
              <w:rPr>
                <w:szCs w:val="20"/>
              </w:rPr>
              <w:t>Retirement Care Australia</w:t>
            </w:r>
          </w:p>
        </w:tc>
        <w:tc>
          <w:tcPr>
            <w:tcW w:w="1597" w:type="pct"/>
            <w:noWrap/>
            <w:hideMark/>
          </w:tcPr>
          <w:p w14:paraId="44034B62"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4D6FB5DC" w14:textId="77777777" w:rsidR="00413CB7" w:rsidRPr="00413CB7" w:rsidRDefault="00413CB7" w:rsidP="00413CB7">
            <w:pPr>
              <w:spacing w:after="0"/>
              <w:ind w:right="113"/>
              <w:jc w:val="right"/>
              <w:rPr>
                <w:szCs w:val="20"/>
              </w:rPr>
            </w:pPr>
            <w:r w:rsidRPr="00413CB7">
              <w:rPr>
                <w:szCs w:val="20"/>
              </w:rPr>
              <w:t>49.77</w:t>
            </w:r>
          </w:p>
        </w:tc>
        <w:tc>
          <w:tcPr>
            <w:tcW w:w="770" w:type="pct"/>
            <w:noWrap/>
            <w:hideMark/>
          </w:tcPr>
          <w:p w14:paraId="51A088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ACC5B7" w14:textId="77777777" w:rsidR="00413CB7" w:rsidRPr="00413CB7" w:rsidRDefault="00413CB7" w:rsidP="00413CB7">
            <w:pPr>
              <w:spacing w:after="0"/>
              <w:jc w:val="right"/>
              <w:rPr>
                <w:szCs w:val="20"/>
              </w:rPr>
            </w:pPr>
            <w:r w:rsidRPr="00413CB7">
              <w:rPr>
                <w:szCs w:val="20"/>
              </w:rPr>
              <w:t>22.10.2013</w:t>
            </w:r>
          </w:p>
        </w:tc>
      </w:tr>
      <w:tr w:rsidR="00413CB7" w:rsidRPr="00413CB7" w14:paraId="1D90EC91" w14:textId="77777777" w:rsidTr="005B36B0">
        <w:trPr>
          <w:trHeight w:val="20"/>
        </w:trPr>
        <w:tc>
          <w:tcPr>
            <w:tcW w:w="1756" w:type="pct"/>
            <w:noWrap/>
            <w:hideMark/>
          </w:tcPr>
          <w:p w14:paraId="450BC671" w14:textId="77777777" w:rsidR="00413CB7" w:rsidRPr="00413CB7" w:rsidRDefault="00413CB7" w:rsidP="00413CB7">
            <w:pPr>
              <w:spacing w:after="0"/>
              <w:jc w:val="left"/>
              <w:rPr>
                <w:szCs w:val="20"/>
              </w:rPr>
            </w:pPr>
            <w:r w:rsidRPr="00413CB7">
              <w:rPr>
                <w:szCs w:val="20"/>
              </w:rPr>
              <w:t>Rex and Leanne Jolly</w:t>
            </w:r>
          </w:p>
        </w:tc>
        <w:tc>
          <w:tcPr>
            <w:tcW w:w="1597" w:type="pct"/>
            <w:noWrap/>
            <w:hideMark/>
          </w:tcPr>
          <w:p w14:paraId="6FC8B0E5" w14:textId="77777777"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14:paraId="013724DA" w14:textId="77777777" w:rsidR="00413CB7" w:rsidRPr="00413CB7" w:rsidRDefault="00413CB7" w:rsidP="00413CB7">
            <w:pPr>
              <w:spacing w:after="0"/>
              <w:ind w:right="113"/>
              <w:jc w:val="right"/>
              <w:rPr>
                <w:szCs w:val="20"/>
              </w:rPr>
            </w:pPr>
            <w:r w:rsidRPr="00413CB7">
              <w:rPr>
                <w:szCs w:val="20"/>
              </w:rPr>
              <w:t>10.27</w:t>
            </w:r>
          </w:p>
        </w:tc>
        <w:tc>
          <w:tcPr>
            <w:tcW w:w="770" w:type="pct"/>
            <w:noWrap/>
            <w:hideMark/>
          </w:tcPr>
          <w:p w14:paraId="3B8D62C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139D93" w14:textId="77777777" w:rsidR="00413CB7" w:rsidRPr="00413CB7" w:rsidRDefault="00413CB7" w:rsidP="00413CB7">
            <w:pPr>
              <w:spacing w:after="0"/>
              <w:jc w:val="right"/>
              <w:rPr>
                <w:szCs w:val="20"/>
              </w:rPr>
            </w:pPr>
            <w:r w:rsidRPr="00413CB7">
              <w:rPr>
                <w:szCs w:val="20"/>
              </w:rPr>
              <w:t>27.10.2014</w:t>
            </w:r>
          </w:p>
        </w:tc>
      </w:tr>
      <w:tr w:rsidR="00413CB7" w:rsidRPr="00413CB7" w14:paraId="4F059B75" w14:textId="77777777" w:rsidTr="005B36B0">
        <w:trPr>
          <w:trHeight w:val="20"/>
        </w:trPr>
        <w:tc>
          <w:tcPr>
            <w:tcW w:w="1756" w:type="pct"/>
            <w:noWrap/>
            <w:hideMark/>
          </w:tcPr>
          <w:p w14:paraId="5BD03A2F" w14:textId="77777777" w:rsidR="00413CB7" w:rsidRPr="00413CB7" w:rsidRDefault="00413CB7" w:rsidP="00413CB7">
            <w:pPr>
              <w:spacing w:after="0"/>
              <w:jc w:val="left"/>
              <w:rPr>
                <w:szCs w:val="20"/>
              </w:rPr>
            </w:pPr>
            <w:r w:rsidRPr="00413CB7">
              <w:rPr>
                <w:szCs w:val="20"/>
              </w:rPr>
              <w:t>Rez Ramzan</w:t>
            </w:r>
          </w:p>
        </w:tc>
        <w:tc>
          <w:tcPr>
            <w:tcW w:w="1597" w:type="pct"/>
            <w:noWrap/>
            <w:hideMark/>
          </w:tcPr>
          <w:p w14:paraId="5E55102A" w14:textId="77777777"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14:paraId="0059F51A" w14:textId="77777777" w:rsidR="00413CB7" w:rsidRPr="00413CB7" w:rsidRDefault="00413CB7" w:rsidP="00413CB7">
            <w:pPr>
              <w:spacing w:after="0"/>
              <w:ind w:right="113"/>
              <w:jc w:val="right"/>
              <w:rPr>
                <w:szCs w:val="20"/>
              </w:rPr>
            </w:pPr>
            <w:r w:rsidRPr="00413CB7">
              <w:rPr>
                <w:szCs w:val="20"/>
              </w:rPr>
              <w:t>28.14</w:t>
            </w:r>
          </w:p>
        </w:tc>
        <w:tc>
          <w:tcPr>
            <w:tcW w:w="770" w:type="pct"/>
            <w:noWrap/>
            <w:hideMark/>
          </w:tcPr>
          <w:p w14:paraId="161C91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107281" w14:textId="77777777" w:rsidR="00413CB7" w:rsidRPr="00413CB7" w:rsidRDefault="00413CB7" w:rsidP="00413CB7">
            <w:pPr>
              <w:spacing w:after="0"/>
              <w:jc w:val="right"/>
              <w:rPr>
                <w:szCs w:val="20"/>
              </w:rPr>
            </w:pPr>
            <w:r w:rsidRPr="00413CB7">
              <w:rPr>
                <w:szCs w:val="20"/>
              </w:rPr>
              <w:t>3.2.2013</w:t>
            </w:r>
          </w:p>
        </w:tc>
      </w:tr>
      <w:tr w:rsidR="00413CB7" w:rsidRPr="00413CB7" w14:paraId="32496F39" w14:textId="77777777" w:rsidTr="005B36B0">
        <w:trPr>
          <w:trHeight w:val="20"/>
        </w:trPr>
        <w:tc>
          <w:tcPr>
            <w:tcW w:w="1756" w:type="pct"/>
            <w:noWrap/>
            <w:hideMark/>
          </w:tcPr>
          <w:p w14:paraId="2529A655" w14:textId="77777777" w:rsidR="00413CB7" w:rsidRPr="00413CB7" w:rsidRDefault="00413CB7" w:rsidP="00413CB7">
            <w:pPr>
              <w:spacing w:after="0"/>
              <w:jc w:val="left"/>
              <w:rPr>
                <w:szCs w:val="20"/>
              </w:rPr>
            </w:pPr>
            <w:r w:rsidRPr="00413CB7">
              <w:rPr>
                <w:szCs w:val="20"/>
              </w:rPr>
              <w:t>Reza Alizada</w:t>
            </w:r>
          </w:p>
        </w:tc>
        <w:tc>
          <w:tcPr>
            <w:tcW w:w="1597" w:type="pct"/>
            <w:noWrap/>
            <w:hideMark/>
          </w:tcPr>
          <w:p w14:paraId="49DEC1A7"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01B7F50B" w14:textId="77777777" w:rsidR="00413CB7" w:rsidRPr="00413CB7" w:rsidRDefault="00413CB7" w:rsidP="00413CB7">
            <w:pPr>
              <w:spacing w:after="0"/>
              <w:ind w:right="113"/>
              <w:jc w:val="right"/>
              <w:rPr>
                <w:szCs w:val="20"/>
              </w:rPr>
            </w:pPr>
            <w:r w:rsidRPr="00413CB7">
              <w:rPr>
                <w:szCs w:val="20"/>
              </w:rPr>
              <w:t>23.38</w:t>
            </w:r>
          </w:p>
        </w:tc>
        <w:tc>
          <w:tcPr>
            <w:tcW w:w="770" w:type="pct"/>
            <w:noWrap/>
            <w:hideMark/>
          </w:tcPr>
          <w:p w14:paraId="094064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5CD44E" w14:textId="77777777" w:rsidR="00413CB7" w:rsidRPr="00413CB7" w:rsidRDefault="00413CB7" w:rsidP="00413CB7">
            <w:pPr>
              <w:spacing w:after="0"/>
              <w:jc w:val="right"/>
              <w:rPr>
                <w:szCs w:val="20"/>
              </w:rPr>
            </w:pPr>
            <w:r w:rsidRPr="00413CB7">
              <w:rPr>
                <w:szCs w:val="20"/>
              </w:rPr>
              <w:t>18.11.2014</w:t>
            </w:r>
          </w:p>
        </w:tc>
      </w:tr>
      <w:tr w:rsidR="00413CB7" w:rsidRPr="00413CB7" w14:paraId="12E1DDA0" w14:textId="77777777" w:rsidTr="005B36B0">
        <w:trPr>
          <w:trHeight w:val="20"/>
        </w:trPr>
        <w:tc>
          <w:tcPr>
            <w:tcW w:w="1756" w:type="pct"/>
            <w:noWrap/>
            <w:hideMark/>
          </w:tcPr>
          <w:p w14:paraId="463C9F72" w14:textId="77777777" w:rsidR="00413CB7" w:rsidRPr="00413CB7" w:rsidRDefault="00413CB7" w:rsidP="00413CB7">
            <w:pPr>
              <w:spacing w:after="0"/>
              <w:jc w:val="left"/>
              <w:rPr>
                <w:szCs w:val="20"/>
              </w:rPr>
            </w:pPr>
            <w:r w:rsidRPr="00413CB7">
              <w:rPr>
                <w:szCs w:val="20"/>
              </w:rPr>
              <w:t>Rhiannan Murray</w:t>
            </w:r>
          </w:p>
        </w:tc>
        <w:tc>
          <w:tcPr>
            <w:tcW w:w="1597" w:type="pct"/>
            <w:noWrap/>
            <w:hideMark/>
          </w:tcPr>
          <w:p w14:paraId="1EBDC523" w14:textId="77777777" w:rsidR="00413CB7" w:rsidRPr="00413CB7" w:rsidRDefault="00413CB7" w:rsidP="00413CB7">
            <w:pPr>
              <w:spacing w:after="0"/>
              <w:ind w:left="113"/>
              <w:jc w:val="left"/>
              <w:rPr>
                <w:szCs w:val="20"/>
              </w:rPr>
            </w:pPr>
            <w:r w:rsidRPr="00413CB7">
              <w:rPr>
                <w:szCs w:val="20"/>
              </w:rPr>
              <w:t>KAPUNDA, SA 5373</w:t>
            </w:r>
          </w:p>
        </w:tc>
        <w:tc>
          <w:tcPr>
            <w:tcW w:w="424" w:type="pct"/>
            <w:noWrap/>
            <w:hideMark/>
          </w:tcPr>
          <w:p w14:paraId="714098B1" w14:textId="77777777" w:rsidR="00413CB7" w:rsidRPr="00413CB7" w:rsidRDefault="00413CB7" w:rsidP="00413CB7">
            <w:pPr>
              <w:spacing w:after="0"/>
              <w:ind w:right="113"/>
              <w:jc w:val="right"/>
              <w:rPr>
                <w:szCs w:val="20"/>
              </w:rPr>
            </w:pPr>
            <w:r w:rsidRPr="00413CB7">
              <w:rPr>
                <w:szCs w:val="20"/>
              </w:rPr>
              <w:t>105.00</w:t>
            </w:r>
          </w:p>
        </w:tc>
        <w:tc>
          <w:tcPr>
            <w:tcW w:w="770" w:type="pct"/>
            <w:noWrap/>
            <w:hideMark/>
          </w:tcPr>
          <w:p w14:paraId="562EBB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D6720A" w14:textId="77777777" w:rsidR="00413CB7" w:rsidRPr="00413CB7" w:rsidRDefault="00413CB7" w:rsidP="00413CB7">
            <w:pPr>
              <w:spacing w:after="0"/>
              <w:jc w:val="right"/>
              <w:rPr>
                <w:szCs w:val="20"/>
              </w:rPr>
            </w:pPr>
            <w:r w:rsidRPr="00413CB7">
              <w:rPr>
                <w:szCs w:val="20"/>
              </w:rPr>
              <w:t>23.12.2013</w:t>
            </w:r>
          </w:p>
        </w:tc>
      </w:tr>
      <w:tr w:rsidR="00413CB7" w:rsidRPr="00413CB7" w14:paraId="3E710573" w14:textId="77777777" w:rsidTr="005B36B0">
        <w:trPr>
          <w:trHeight w:val="20"/>
        </w:trPr>
        <w:tc>
          <w:tcPr>
            <w:tcW w:w="1756" w:type="pct"/>
            <w:noWrap/>
            <w:hideMark/>
          </w:tcPr>
          <w:p w14:paraId="7DFFFD7E" w14:textId="77777777" w:rsidR="00413CB7" w:rsidRPr="00413CB7" w:rsidRDefault="00413CB7" w:rsidP="00413CB7">
            <w:pPr>
              <w:spacing w:after="0"/>
              <w:jc w:val="left"/>
              <w:rPr>
                <w:szCs w:val="20"/>
              </w:rPr>
            </w:pPr>
            <w:r w:rsidRPr="00413CB7">
              <w:rPr>
                <w:szCs w:val="20"/>
              </w:rPr>
              <w:t>Rhiannon Smith</w:t>
            </w:r>
          </w:p>
        </w:tc>
        <w:tc>
          <w:tcPr>
            <w:tcW w:w="1597" w:type="pct"/>
            <w:noWrap/>
            <w:hideMark/>
          </w:tcPr>
          <w:p w14:paraId="60ACB7B8" w14:textId="77777777" w:rsidR="00413CB7" w:rsidRPr="00413CB7" w:rsidRDefault="00413CB7" w:rsidP="00413CB7">
            <w:pPr>
              <w:spacing w:after="0"/>
              <w:ind w:left="113"/>
              <w:jc w:val="left"/>
              <w:rPr>
                <w:szCs w:val="20"/>
              </w:rPr>
            </w:pPr>
            <w:r w:rsidRPr="00413CB7">
              <w:rPr>
                <w:szCs w:val="20"/>
              </w:rPr>
              <w:t>ETHELTON, SA 5015</w:t>
            </w:r>
          </w:p>
        </w:tc>
        <w:tc>
          <w:tcPr>
            <w:tcW w:w="424" w:type="pct"/>
            <w:noWrap/>
            <w:hideMark/>
          </w:tcPr>
          <w:p w14:paraId="5D10EBE1" w14:textId="77777777" w:rsidR="00413CB7" w:rsidRPr="00413CB7" w:rsidRDefault="00413CB7" w:rsidP="00413CB7">
            <w:pPr>
              <w:spacing w:after="0"/>
              <w:ind w:right="113"/>
              <w:jc w:val="right"/>
              <w:rPr>
                <w:szCs w:val="20"/>
              </w:rPr>
            </w:pPr>
            <w:r w:rsidRPr="00413CB7">
              <w:rPr>
                <w:szCs w:val="20"/>
              </w:rPr>
              <w:t>26.87</w:t>
            </w:r>
          </w:p>
        </w:tc>
        <w:tc>
          <w:tcPr>
            <w:tcW w:w="770" w:type="pct"/>
            <w:noWrap/>
            <w:hideMark/>
          </w:tcPr>
          <w:p w14:paraId="6D35EF0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1ED227" w14:textId="77777777" w:rsidR="00413CB7" w:rsidRPr="00413CB7" w:rsidRDefault="00413CB7" w:rsidP="00413CB7">
            <w:pPr>
              <w:spacing w:after="0"/>
              <w:jc w:val="right"/>
              <w:rPr>
                <w:szCs w:val="20"/>
              </w:rPr>
            </w:pPr>
            <w:r w:rsidRPr="00413CB7">
              <w:rPr>
                <w:szCs w:val="20"/>
              </w:rPr>
              <w:t>16.7.2013</w:t>
            </w:r>
          </w:p>
        </w:tc>
      </w:tr>
      <w:tr w:rsidR="00413CB7" w:rsidRPr="00413CB7" w14:paraId="2ADDD7E7" w14:textId="77777777" w:rsidTr="005B36B0">
        <w:trPr>
          <w:trHeight w:val="20"/>
        </w:trPr>
        <w:tc>
          <w:tcPr>
            <w:tcW w:w="1756" w:type="pct"/>
            <w:noWrap/>
            <w:hideMark/>
          </w:tcPr>
          <w:p w14:paraId="10EADA1B" w14:textId="77777777" w:rsidR="00413CB7" w:rsidRPr="00413CB7" w:rsidRDefault="00413CB7" w:rsidP="00413CB7">
            <w:pPr>
              <w:spacing w:after="0"/>
              <w:jc w:val="left"/>
              <w:rPr>
                <w:szCs w:val="20"/>
              </w:rPr>
            </w:pPr>
            <w:r w:rsidRPr="00413CB7">
              <w:rPr>
                <w:szCs w:val="20"/>
              </w:rPr>
              <w:t>Rhonda Kleingeld</w:t>
            </w:r>
          </w:p>
        </w:tc>
        <w:tc>
          <w:tcPr>
            <w:tcW w:w="1597" w:type="pct"/>
            <w:noWrap/>
            <w:hideMark/>
          </w:tcPr>
          <w:p w14:paraId="1CBE02AC"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40793130"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0460DA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B7A912" w14:textId="77777777" w:rsidR="00413CB7" w:rsidRPr="00413CB7" w:rsidRDefault="00413CB7" w:rsidP="00413CB7">
            <w:pPr>
              <w:spacing w:after="0"/>
              <w:jc w:val="right"/>
              <w:rPr>
                <w:szCs w:val="20"/>
              </w:rPr>
            </w:pPr>
            <w:r w:rsidRPr="00413CB7">
              <w:rPr>
                <w:szCs w:val="20"/>
              </w:rPr>
              <w:t>15.8.2013</w:t>
            </w:r>
          </w:p>
        </w:tc>
      </w:tr>
      <w:tr w:rsidR="00413CB7" w:rsidRPr="00413CB7" w14:paraId="6B743633" w14:textId="77777777" w:rsidTr="005B36B0">
        <w:trPr>
          <w:trHeight w:val="20"/>
        </w:trPr>
        <w:tc>
          <w:tcPr>
            <w:tcW w:w="1756" w:type="pct"/>
            <w:noWrap/>
            <w:hideMark/>
          </w:tcPr>
          <w:p w14:paraId="1BB093E2" w14:textId="77777777" w:rsidR="00413CB7" w:rsidRPr="00413CB7" w:rsidRDefault="00413CB7" w:rsidP="00413CB7">
            <w:pPr>
              <w:spacing w:after="0"/>
              <w:jc w:val="left"/>
              <w:rPr>
                <w:szCs w:val="20"/>
              </w:rPr>
            </w:pPr>
            <w:r w:rsidRPr="00413CB7">
              <w:rPr>
                <w:szCs w:val="20"/>
              </w:rPr>
              <w:t>Rhonda Story</w:t>
            </w:r>
          </w:p>
        </w:tc>
        <w:tc>
          <w:tcPr>
            <w:tcW w:w="1597" w:type="pct"/>
            <w:noWrap/>
            <w:hideMark/>
          </w:tcPr>
          <w:p w14:paraId="60260C35"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2EAF358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2A65C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34CB9E" w14:textId="77777777" w:rsidR="00413CB7" w:rsidRPr="00413CB7" w:rsidRDefault="00413CB7" w:rsidP="00413CB7">
            <w:pPr>
              <w:spacing w:after="0"/>
              <w:jc w:val="right"/>
              <w:rPr>
                <w:szCs w:val="20"/>
              </w:rPr>
            </w:pPr>
            <w:r w:rsidRPr="00413CB7">
              <w:rPr>
                <w:szCs w:val="20"/>
              </w:rPr>
              <w:t>6.2.2013</w:t>
            </w:r>
          </w:p>
        </w:tc>
      </w:tr>
      <w:tr w:rsidR="00413CB7" w:rsidRPr="00413CB7" w14:paraId="3624A6EE" w14:textId="77777777" w:rsidTr="005B36B0">
        <w:trPr>
          <w:trHeight w:val="20"/>
        </w:trPr>
        <w:tc>
          <w:tcPr>
            <w:tcW w:w="1756" w:type="pct"/>
            <w:noWrap/>
            <w:hideMark/>
          </w:tcPr>
          <w:p w14:paraId="64503F81" w14:textId="77777777" w:rsidR="00413CB7" w:rsidRPr="00413CB7" w:rsidRDefault="00413CB7" w:rsidP="00413CB7">
            <w:pPr>
              <w:spacing w:after="0"/>
              <w:jc w:val="left"/>
              <w:rPr>
                <w:szCs w:val="20"/>
              </w:rPr>
            </w:pPr>
            <w:r w:rsidRPr="00413CB7">
              <w:rPr>
                <w:szCs w:val="20"/>
              </w:rPr>
              <w:t>Ricardito Nudalo</w:t>
            </w:r>
          </w:p>
        </w:tc>
        <w:tc>
          <w:tcPr>
            <w:tcW w:w="1597" w:type="pct"/>
            <w:noWrap/>
            <w:hideMark/>
          </w:tcPr>
          <w:p w14:paraId="75A1372A"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44CE3766" w14:textId="77777777" w:rsidR="00413CB7" w:rsidRPr="00413CB7" w:rsidRDefault="00413CB7" w:rsidP="00413CB7">
            <w:pPr>
              <w:spacing w:after="0"/>
              <w:ind w:right="113"/>
              <w:jc w:val="right"/>
              <w:rPr>
                <w:szCs w:val="20"/>
              </w:rPr>
            </w:pPr>
            <w:r w:rsidRPr="00413CB7">
              <w:rPr>
                <w:szCs w:val="20"/>
              </w:rPr>
              <w:t>16.06</w:t>
            </w:r>
          </w:p>
        </w:tc>
        <w:tc>
          <w:tcPr>
            <w:tcW w:w="770" w:type="pct"/>
            <w:noWrap/>
            <w:hideMark/>
          </w:tcPr>
          <w:p w14:paraId="363028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95993D" w14:textId="77777777" w:rsidR="00413CB7" w:rsidRPr="00413CB7" w:rsidRDefault="00413CB7" w:rsidP="00413CB7">
            <w:pPr>
              <w:spacing w:after="0"/>
              <w:jc w:val="right"/>
              <w:rPr>
                <w:szCs w:val="20"/>
              </w:rPr>
            </w:pPr>
            <w:r w:rsidRPr="00413CB7">
              <w:rPr>
                <w:szCs w:val="20"/>
              </w:rPr>
              <w:t>20.11.2013</w:t>
            </w:r>
          </w:p>
        </w:tc>
      </w:tr>
      <w:tr w:rsidR="00413CB7" w:rsidRPr="00413CB7" w14:paraId="37D10EFB" w14:textId="77777777" w:rsidTr="005B36B0">
        <w:trPr>
          <w:trHeight w:val="20"/>
        </w:trPr>
        <w:tc>
          <w:tcPr>
            <w:tcW w:w="1756" w:type="pct"/>
            <w:noWrap/>
            <w:hideMark/>
          </w:tcPr>
          <w:p w14:paraId="3724D659" w14:textId="77777777" w:rsidR="00413CB7" w:rsidRPr="00413CB7" w:rsidRDefault="00413CB7" w:rsidP="00413CB7">
            <w:pPr>
              <w:spacing w:after="0"/>
              <w:jc w:val="left"/>
              <w:rPr>
                <w:szCs w:val="20"/>
              </w:rPr>
            </w:pPr>
            <w:r w:rsidRPr="00413CB7">
              <w:rPr>
                <w:szCs w:val="20"/>
              </w:rPr>
              <w:t xml:space="preserve">Rice Bar </w:t>
            </w:r>
          </w:p>
        </w:tc>
        <w:tc>
          <w:tcPr>
            <w:tcW w:w="1597" w:type="pct"/>
            <w:noWrap/>
            <w:hideMark/>
          </w:tcPr>
          <w:p w14:paraId="1B3FDEAA" w14:textId="77777777" w:rsidR="00413CB7" w:rsidRPr="00413CB7" w:rsidRDefault="00413CB7" w:rsidP="00413CB7">
            <w:pPr>
              <w:spacing w:after="0"/>
              <w:ind w:left="113"/>
              <w:jc w:val="left"/>
              <w:rPr>
                <w:szCs w:val="20"/>
              </w:rPr>
            </w:pPr>
            <w:r w:rsidRPr="00413CB7">
              <w:rPr>
                <w:szCs w:val="20"/>
              </w:rPr>
              <w:t>MELROSE PARK, SA 5039</w:t>
            </w:r>
          </w:p>
        </w:tc>
        <w:tc>
          <w:tcPr>
            <w:tcW w:w="424" w:type="pct"/>
            <w:noWrap/>
            <w:hideMark/>
          </w:tcPr>
          <w:p w14:paraId="7C4DDA6C" w14:textId="77777777" w:rsidR="00413CB7" w:rsidRPr="00413CB7" w:rsidRDefault="00413CB7" w:rsidP="00413CB7">
            <w:pPr>
              <w:spacing w:after="0"/>
              <w:ind w:right="113"/>
              <w:jc w:val="right"/>
              <w:rPr>
                <w:szCs w:val="20"/>
              </w:rPr>
            </w:pPr>
            <w:r w:rsidRPr="00413CB7">
              <w:rPr>
                <w:szCs w:val="20"/>
              </w:rPr>
              <w:t>18.75</w:t>
            </w:r>
          </w:p>
        </w:tc>
        <w:tc>
          <w:tcPr>
            <w:tcW w:w="770" w:type="pct"/>
            <w:noWrap/>
            <w:hideMark/>
          </w:tcPr>
          <w:p w14:paraId="51C16A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0E68A4" w14:textId="77777777" w:rsidR="00413CB7" w:rsidRPr="00413CB7" w:rsidRDefault="00413CB7" w:rsidP="00413CB7">
            <w:pPr>
              <w:spacing w:after="0"/>
              <w:jc w:val="right"/>
              <w:rPr>
                <w:szCs w:val="20"/>
              </w:rPr>
            </w:pPr>
            <w:r w:rsidRPr="00413CB7">
              <w:rPr>
                <w:szCs w:val="20"/>
              </w:rPr>
              <w:t>27.10.2014</w:t>
            </w:r>
          </w:p>
        </w:tc>
      </w:tr>
      <w:tr w:rsidR="00413CB7" w:rsidRPr="00413CB7" w14:paraId="7AAA2075" w14:textId="77777777" w:rsidTr="005B36B0">
        <w:trPr>
          <w:trHeight w:val="20"/>
        </w:trPr>
        <w:tc>
          <w:tcPr>
            <w:tcW w:w="1756" w:type="pct"/>
            <w:noWrap/>
            <w:hideMark/>
          </w:tcPr>
          <w:p w14:paraId="6A387DE3" w14:textId="77777777" w:rsidR="00413CB7" w:rsidRPr="00413CB7" w:rsidRDefault="00413CB7" w:rsidP="00413CB7">
            <w:pPr>
              <w:spacing w:after="0"/>
              <w:jc w:val="left"/>
              <w:rPr>
                <w:szCs w:val="20"/>
              </w:rPr>
            </w:pPr>
            <w:r w:rsidRPr="00413CB7">
              <w:rPr>
                <w:szCs w:val="20"/>
              </w:rPr>
              <w:t>Richard Bradbury</w:t>
            </w:r>
          </w:p>
        </w:tc>
        <w:tc>
          <w:tcPr>
            <w:tcW w:w="1597" w:type="pct"/>
            <w:noWrap/>
            <w:hideMark/>
          </w:tcPr>
          <w:p w14:paraId="14424AFA"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4E4326AC" w14:textId="77777777" w:rsidR="00413CB7" w:rsidRPr="00413CB7" w:rsidRDefault="00413CB7" w:rsidP="00413CB7">
            <w:pPr>
              <w:spacing w:after="0"/>
              <w:ind w:right="113"/>
              <w:jc w:val="right"/>
              <w:rPr>
                <w:szCs w:val="20"/>
              </w:rPr>
            </w:pPr>
            <w:r w:rsidRPr="00413CB7">
              <w:rPr>
                <w:szCs w:val="20"/>
              </w:rPr>
              <w:t>23.18</w:t>
            </w:r>
          </w:p>
        </w:tc>
        <w:tc>
          <w:tcPr>
            <w:tcW w:w="770" w:type="pct"/>
            <w:noWrap/>
            <w:hideMark/>
          </w:tcPr>
          <w:p w14:paraId="012F63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12EA10" w14:textId="77777777" w:rsidR="00413CB7" w:rsidRPr="00413CB7" w:rsidRDefault="00413CB7" w:rsidP="00413CB7">
            <w:pPr>
              <w:spacing w:after="0"/>
              <w:jc w:val="right"/>
              <w:rPr>
                <w:szCs w:val="20"/>
              </w:rPr>
            </w:pPr>
            <w:r w:rsidRPr="00413CB7">
              <w:rPr>
                <w:szCs w:val="20"/>
              </w:rPr>
              <w:t>22.5.2014</w:t>
            </w:r>
          </w:p>
        </w:tc>
      </w:tr>
      <w:tr w:rsidR="00413CB7" w:rsidRPr="00413CB7" w14:paraId="25344E87" w14:textId="77777777" w:rsidTr="005B36B0">
        <w:trPr>
          <w:trHeight w:val="20"/>
        </w:trPr>
        <w:tc>
          <w:tcPr>
            <w:tcW w:w="1756" w:type="pct"/>
            <w:noWrap/>
            <w:hideMark/>
          </w:tcPr>
          <w:p w14:paraId="6BAC1A21" w14:textId="77777777" w:rsidR="00413CB7" w:rsidRPr="00413CB7" w:rsidRDefault="00413CB7" w:rsidP="00413CB7">
            <w:pPr>
              <w:spacing w:after="0"/>
              <w:jc w:val="left"/>
              <w:rPr>
                <w:szCs w:val="20"/>
              </w:rPr>
            </w:pPr>
            <w:r w:rsidRPr="00413CB7">
              <w:rPr>
                <w:szCs w:val="20"/>
              </w:rPr>
              <w:t>Richard Busulwa</w:t>
            </w:r>
          </w:p>
        </w:tc>
        <w:tc>
          <w:tcPr>
            <w:tcW w:w="1597" w:type="pct"/>
            <w:noWrap/>
            <w:hideMark/>
          </w:tcPr>
          <w:p w14:paraId="447362B1"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199E0023" w14:textId="77777777" w:rsidR="00413CB7" w:rsidRPr="00413CB7" w:rsidRDefault="00413CB7" w:rsidP="00413CB7">
            <w:pPr>
              <w:spacing w:after="0"/>
              <w:ind w:right="113"/>
              <w:jc w:val="right"/>
              <w:rPr>
                <w:szCs w:val="20"/>
              </w:rPr>
            </w:pPr>
            <w:r w:rsidRPr="00413CB7">
              <w:rPr>
                <w:szCs w:val="20"/>
              </w:rPr>
              <w:t>152.00</w:t>
            </w:r>
          </w:p>
        </w:tc>
        <w:tc>
          <w:tcPr>
            <w:tcW w:w="770" w:type="pct"/>
            <w:noWrap/>
            <w:hideMark/>
          </w:tcPr>
          <w:p w14:paraId="5D77FE67" w14:textId="77777777" w:rsidR="00413CB7" w:rsidRPr="00413CB7" w:rsidRDefault="00413CB7" w:rsidP="00413CB7">
            <w:pPr>
              <w:spacing w:after="0"/>
              <w:ind w:left="170"/>
              <w:jc w:val="left"/>
              <w:rPr>
                <w:szCs w:val="20"/>
              </w:rPr>
            </w:pPr>
            <w:r w:rsidRPr="00413CB7">
              <w:rPr>
                <w:szCs w:val="20"/>
              </w:rPr>
              <w:t>Refund 925468</w:t>
            </w:r>
          </w:p>
        </w:tc>
        <w:tc>
          <w:tcPr>
            <w:tcW w:w="453" w:type="pct"/>
            <w:noWrap/>
            <w:hideMark/>
          </w:tcPr>
          <w:p w14:paraId="5F679E64" w14:textId="77777777" w:rsidR="00413CB7" w:rsidRPr="00413CB7" w:rsidRDefault="00413CB7" w:rsidP="00413CB7">
            <w:pPr>
              <w:spacing w:after="0"/>
              <w:jc w:val="right"/>
              <w:rPr>
                <w:szCs w:val="20"/>
              </w:rPr>
            </w:pPr>
            <w:r w:rsidRPr="00413CB7">
              <w:rPr>
                <w:szCs w:val="20"/>
              </w:rPr>
              <w:t>23.5.2013</w:t>
            </w:r>
          </w:p>
        </w:tc>
      </w:tr>
      <w:tr w:rsidR="00413CB7" w:rsidRPr="00413CB7" w14:paraId="1002BE5D" w14:textId="77777777" w:rsidTr="005B36B0">
        <w:trPr>
          <w:trHeight w:val="20"/>
        </w:trPr>
        <w:tc>
          <w:tcPr>
            <w:tcW w:w="1756" w:type="pct"/>
            <w:noWrap/>
            <w:hideMark/>
          </w:tcPr>
          <w:p w14:paraId="62B54F9B" w14:textId="77777777" w:rsidR="00413CB7" w:rsidRPr="00413CB7" w:rsidRDefault="00413CB7" w:rsidP="00413CB7">
            <w:pPr>
              <w:spacing w:after="0"/>
              <w:jc w:val="left"/>
              <w:rPr>
                <w:szCs w:val="20"/>
              </w:rPr>
            </w:pPr>
            <w:r w:rsidRPr="00413CB7">
              <w:rPr>
                <w:szCs w:val="20"/>
              </w:rPr>
              <w:t>Richard Carmody</w:t>
            </w:r>
          </w:p>
        </w:tc>
        <w:tc>
          <w:tcPr>
            <w:tcW w:w="1597" w:type="pct"/>
            <w:noWrap/>
            <w:hideMark/>
          </w:tcPr>
          <w:p w14:paraId="60BBE0D9"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22ADC21F" w14:textId="77777777" w:rsidR="00413CB7" w:rsidRPr="00413CB7" w:rsidRDefault="00413CB7" w:rsidP="00413CB7">
            <w:pPr>
              <w:spacing w:after="0"/>
              <w:ind w:right="113"/>
              <w:jc w:val="right"/>
              <w:rPr>
                <w:szCs w:val="20"/>
              </w:rPr>
            </w:pPr>
            <w:r w:rsidRPr="00413CB7">
              <w:rPr>
                <w:szCs w:val="20"/>
              </w:rPr>
              <w:t>95.92</w:t>
            </w:r>
          </w:p>
        </w:tc>
        <w:tc>
          <w:tcPr>
            <w:tcW w:w="770" w:type="pct"/>
            <w:noWrap/>
            <w:hideMark/>
          </w:tcPr>
          <w:p w14:paraId="7EFCD8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FF44E4" w14:textId="77777777" w:rsidR="00413CB7" w:rsidRPr="00413CB7" w:rsidRDefault="00413CB7" w:rsidP="00413CB7">
            <w:pPr>
              <w:spacing w:after="0"/>
              <w:jc w:val="right"/>
              <w:rPr>
                <w:szCs w:val="20"/>
              </w:rPr>
            </w:pPr>
            <w:r w:rsidRPr="00413CB7">
              <w:rPr>
                <w:szCs w:val="20"/>
              </w:rPr>
              <w:t>3.4.2013</w:t>
            </w:r>
          </w:p>
        </w:tc>
      </w:tr>
      <w:tr w:rsidR="00413CB7" w:rsidRPr="00413CB7" w14:paraId="3124EC8E" w14:textId="77777777" w:rsidTr="005B36B0">
        <w:trPr>
          <w:trHeight w:val="20"/>
        </w:trPr>
        <w:tc>
          <w:tcPr>
            <w:tcW w:w="1756" w:type="pct"/>
            <w:noWrap/>
            <w:hideMark/>
          </w:tcPr>
          <w:p w14:paraId="544DBFF7" w14:textId="77777777" w:rsidR="00413CB7" w:rsidRPr="00413CB7" w:rsidRDefault="00413CB7" w:rsidP="00413CB7">
            <w:pPr>
              <w:spacing w:after="0"/>
              <w:jc w:val="left"/>
              <w:rPr>
                <w:szCs w:val="20"/>
              </w:rPr>
            </w:pPr>
            <w:r w:rsidRPr="00413CB7">
              <w:rPr>
                <w:szCs w:val="20"/>
              </w:rPr>
              <w:t>Richard Carmody</w:t>
            </w:r>
          </w:p>
        </w:tc>
        <w:tc>
          <w:tcPr>
            <w:tcW w:w="1597" w:type="pct"/>
            <w:noWrap/>
            <w:hideMark/>
          </w:tcPr>
          <w:p w14:paraId="45CA39D3"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7A193E59" w14:textId="77777777" w:rsidR="00413CB7" w:rsidRPr="00413CB7" w:rsidRDefault="00413CB7" w:rsidP="00413CB7">
            <w:pPr>
              <w:spacing w:after="0"/>
              <w:ind w:right="113"/>
              <w:jc w:val="right"/>
              <w:rPr>
                <w:szCs w:val="20"/>
              </w:rPr>
            </w:pPr>
            <w:r w:rsidRPr="00413CB7">
              <w:rPr>
                <w:szCs w:val="20"/>
              </w:rPr>
              <w:t>262.42</w:t>
            </w:r>
          </w:p>
        </w:tc>
        <w:tc>
          <w:tcPr>
            <w:tcW w:w="770" w:type="pct"/>
            <w:noWrap/>
            <w:hideMark/>
          </w:tcPr>
          <w:p w14:paraId="3579CF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145C48" w14:textId="77777777" w:rsidR="00413CB7" w:rsidRPr="00413CB7" w:rsidRDefault="00413CB7" w:rsidP="00413CB7">
            <w:pPr>
              <w:spacing w:after="0"/>
              <w:jc w:val="right"/>
              <w:rPr>
                <w:szCs w:val="20"/>
              </w:rPr>
            </w:pPr>
            <w:r w:rsidRPr="00413CB7">
              <w:rPr>
                <w:szCs w:val="20"/>
              </w:rPr>
              <w:t>3.4.2013</w:t>
            </w:r>
          </w:p>
        </w:tc>
      </w:tr>
      <w:tr w:rsidR="00413CB7" w:rsidRPr="00413CB7" w14:paraId="1DDB28FC" w14:textId="77777777" w:rsidTr="005B36B0">
        <w:trPr>
          <w:trHeight w:val="20"/>
        </w:trPr>
        <w:tc>
          <w:tcPr>
            <w:tcW w:w="1756" w:type="pct"/>
            <w:noWrap/>
            <w:hideMark/>
          </w:tcPr>
          <w:p w14:paraId="7093D87A" w14:textId="77777777" w:rsidR="00413CB7" w:rsidRPr="00413CB7" w:rsidRDefault="00413CB7" w:rsidP="00413CB7">
            <w:pPr>
              <w:spacing w:after="0"/>
              <w:jc w:val="left"/>
              <w:rPr>
                <w:szCs w:val="20"/>
              </w:rPr>
            </w:pPr>
            <w:r w:rsidRPr="00413CB7">
              <w:rPr>
                <w:szCs w:val="20"/>
              </w:rPr>
              <w:t>Richard Hennigs</w:t>
            </w:r>
          </w:p>
        </w:tc>
        <w:tc>
          <w:tcPr>
            <w:tcW w:w="1597" w:type="pct"/>
            <w:noWrap/>
            <w:hideMark/>
          </w:tcPr>
          <w:p w14:paraId="72E4B8C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B9293AC" w14:textId="77777777" w:rsidR="00413CB7" w:rsidRPr="00413CB7" w:rsidRDefault="00413CB7" w:rsidP="00413CB7">
            <w:pPr>
              <w:spacing w:after="0"/>
              <w:ind w:right="113"/>
              <w:jc w:val="right"/>
              <w:rPr>
                <w:szCs w:val="20"/>
              </w:rPr>
            </w:pPr>
            <w:r w:rsidRPr="00413CB7">
              <w:rPr>
                <w:szCs w:val="20"/>
              </w:rPr>
              <w:t>136.04</w:t>
            </w:r>
          </w:p>
        </w:tc>
        <w:tc>
          <w:tcPr>
            <w:tcW w:w="770" w:type="pct"/>
            <w:noWrap/>
            <w:hideMark/>
          </w:tcPr>
          <w:p w14:paraId="513809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CE4933" w14:textId="77777777" w:rsidR="00413CB7" w:rsidRPr="00413CB7" w:rsidRDefault="00413CB7" w:rsidP="00413CB7">
            <w:pPr>
              <w:spacing w:after="0"/>
              <w:jc w:val="right"/>
              <w:rPr>
                <w:szCs w:val="20"/>
              </w:rPr>
            </w:pPr>
            <w:r w:rsidRPr="00413CB7">
              <w:rPr>
                <w:szCs w:val="20"/>
              </w:rPr>
              <w:t>28.1.2015</w:t>
            </w:r>
          </w:p>
        </w:tc>
      </w:tr>
      <w:tr w:rsidR="00413CB7" w:rsidRPr="00413CB7" w14:paraId="53DFCCDE" w14:textId="77777777" w:rsidTr="005B36B0">
        <w:trPr>
          <w:trHeight w:val="20"/>
        </w:trPr>
        <w:tc>
          <w:tcPr>
            <w:tcW w:w="1756" w:type="pct"/>
            <w:noWrap/>
            <w:hideMark/>
          </w:tcPr>
          <w:p w14:paraId="7BBFFDF8" w14:textId="77777777" w:rsidR="00413CB7" w:rsidRPr="00413CB7" w:rsidRDefault="00413CB7" w:rsidP="00413CB7">
            <w:pPr>
              <w:spacing w:after="0"/>
              <w:jc w:val="left"/>
              <w:rPr>
                <w:szCs w:val="20"/>
              </w:rPr>
            </w:pPr>
            <w:r w:rsidRPr="00413CB7">
              <w:rPr>
                <w:szCs w:val="20"/>
              </w:rPr>
              <w:t>Richard Hennigs</w:t>
            </w:r>
          </w:p>
        </w:tc>
        <w:tc>
          <w:tcPr>
            <w:tcW w:w="1597" w:type="pct"/>
            <w:noWrap/>
            <w:hideMark/>
          </w:tcPr>
          <w:p w14:paraId="0F7F1CAA"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A7B6C1E" w14:textId="77777777" w:rsidR="00413CB7" w:rsidRPr="00413CB7" w:rsidRDefault="00413CB7" w:rsidP="00413CB7">
            <w:pPr>
              <w:spacing w:after="0"/>
              <w:ind w:right="113"/>
              <w:jc w:val="right"/>
              <w:rPr>
                <w:szCs w:val="20"/>
              </w:rPr>
            </w:pPr>
            <w:r w:rsidRPr="00413CB7">
              <w:rPr>
                <w:szCs w:val="20"/>
              </w:rPr>
              <w:t>131.10</w:t>
            </w:r>
          </w:p>
        </w:tc>
        <w:tc>
          <w:tcPr>
            <w:tcW w:w="770" w:type="pct"/>
            <w:noWrap/>
            <w:hideMark/>
          </w:tcPr>
          <w:p w14:paraId="0BEF83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A3256D" w14:textId="77777777" w:rsidR="00413CB7" w:rsidRPr="00413CB7" w:rsidRDefault="00413CB7" w:rsidP="00413CB7">
            <w:pPr>
              <w:spacing w:after="0"/>
              <w:jc w:val="right"/>
              <w:rPr>
                <w:szCs w:val="20"/>
              </w:rPr>
            </w:pPr>
            <w:r w:rsidRPr="00413CB7">
              <w:rPr>
                <w:szCs w:val="20"/>
              </w:rPr>
              <w:t>28.1.2015</w:t>
            </w:r>
          </w:p>
        </w:tc>
      </w:tr>
      <w:tr w:rsidR="00413CB7" w:rsidRPr="00413CB7" w14:paraId="4445CEC7" w14:textId="77777777" w:rsidTr="005B36B0">
        <w:trPr>
          <w:trHeight w:val="20"/>
        </w:trPr>
        <w:tc>
          <w:tcPr>
            <w:tcW w:w="1756" w:type="pct"/>
            <w:noWrap/>
            <w:hideMark/>
          </w:tcPr>
          <w:p w14:paraId="4BC34DAB" w14:textId="77777777" w:rsidR="00413CB7" w:rsidRPr="00413CB7" w:rsidRDefault="00413CB7" w:rsidP="00413CB7">
            <w:pPr>
              <w:spacing w:after="0"/>
              <w:jc w:val="left"/>
              <w:rPr>
                <w:szCs w:val="20"/>
              </w:rPr>
            </w:pPr>
            <w:r w:rsidRPr="00413CB7">
              <w:rPr>
                <w:szCs w:val="20"/>
              </w:rPr>
              <w:t>Richard Kenny</w:t>
            </w:r>
          </w:p>
        </w:tc>
        <w:tc>
          <w:tcPr>
            <w:tcW w:w="1597" w:type="pct"/>
            <w:noWrap/>
            <w:hideMark/>
          </w:tcPr>
          <w:p w14:paraId="1E877DFA"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4EF8A607" w14:textId="77777777" w:rsidR="00413CB7" w:rsidRPr="00413CB7" w:rsidRDefault="00413CB7" w:rsidP="00413CB7">
            <w:pPr>
              <w:spacing w:after="0"/>
              <w:ind w:right="113"/>
              <w:jc w:val="right"/>
              <w:rPr>
                <w:szCs w:val="20"/>
              </w:rPr>
            </w:pPr>
            <w:r w:rsidRPr="00413CB7">
              <w:rPr>
                <w:szCs w:val="20"/>
              </w:rPr>
              <w:t>12.73</w:t>
            </w:r>
          </w:p>
        </w:tc>
        <w:tc>
          <w:tcPr>
            <w:tcW w:w="770" w:type="pct"/>
            <w:noWrap/>
            <w:hideMark/>
          </w:tcPr>
          <w:p w14:paraId="34063B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36B836" w14:textId="77777777" w:rsidR="00413CB7" w:rsidRPr="00413CB7" w:rsidRDefault="00413CB7" w:rsidP="00413CB7">
            <w:pPr>
              <w:spacing w:after="0"/>
              <w:jc w:val="right"/>
              <w:rPr>
                <w:szCs w:val="20"/>
              </w:rPr>
            </w:pPr>
            <w:r w:rsidRPr="00413CB7">
              <w:rPr>
                <w:szCs w:val="20"/>
              </w:rPr>
              <w:t>18.3.2013</w:t>
            </w:r>
          </w:p>
        </w:tc>
      </w:tr>
      <w:tr w:rsidR="00413CB7" w:rsidRPr="00413CB7" w14:paraId="23A99574" w14:textId="77777777" w:rsidTr="005B36B0">
        <w:trPr>
          <w:trHeight w:val="20"/>
        </w:trPr>
        <w:tc>
          <w:tcPr>
            <w:tcW w:w="1756" w:type="pct"/>
            <w:noWrap/>
            <w:hideMark/>
          </w:tcPr>
          <w:p w14:paraId="451A7625" w14:textId="77777777" w:rsidR="00413CB7" w:rsidRPr="00413CB7" w:rsidRDefault="00413CB7" w:rsidP="00413CB7">
            <w:pPr>
              <w:spacing w:after="0"/>
              <w:jc w:val="left"/>
              <w:rPr>
                <w:szCs w:val="20"/>
              </w:rPr>
            </w:pPr>
            <w:r w:rsidRPr="00413CB7">
              <w:rPr>
                <w:szCs w:val="20"/>
              </w:rPr>
              <w:t>Richard Mugridge</w:t>
            </w:r>
          </w:p>
        </w:tc>
        <w:tc>
          <w:tcPr>
            <w:tcW w:w="1597" w:type="pct"/>
            <w:noWrap/>
            <w:hideMark/>
          </w:tcPr>
          <w:p w14:paraId="233338B8" w14:textId="77777777" w:rsidR="00413CB7" w:rsidRPr="00413CB7" w:rsidRDefault="00413CB7" w:rsidP="00413CB7">
            <w:pPr>
              <w:spacing w:after="0"/>
              <w:ind w:left="113"/>
              <w:jc w:val="left"/>
              <w:rPr>
                <w:szCs w:val="20"/>
              </w:rPr>
            </w:pPr>
            <w:r w:rsidRPr="00413CB7">
              <w:rPr>
                <w:szCs w:val="20"/>
              </w:rPr>
              <w:t>THEVENARD, SA 5690</w:t>
            </w:r>
          </w:p>
        </w:tc>
        <w:tc>
          <w:tcPr>
            <w:tcW w:w="424" w:type="pct"/>
            <w:noWrap/>
            <w:hideMark/>
          </w:tcPr>
          <w:p w14:paraId="7F13A50F" w14:textId="77777777" w:rsidR="00413CB7" w:rsidRPr="00413CB7" w:rsidRDefault="00413CB7" w:rsidP="00413CB7">
            <w:pPr>
              <w:spacing w:after="0"/>
              <w:ind w:right="113"/>
              <w:jc w:val="right"/>
              <w:rPr>
                <w:szCs w:val="20"/>
              </w:rPr>
            </w:pPr>
            <w:r w:rsidRPr="00413CB7">
              <w:rPr>
                <w:szCs w:val="20"/>
              </w:rPr>
              <w:t>18.47</w:t>
            </w:r>
          </w:p>
        </w:tc>
        <w:tc>
          <w:tcPr>
            <w:tcW w:w="770" w:type="pct"/>
            <w:noWrap/>
            <w:hideMark/>
          </w:tcPr>
          <w:p w14:paraId="2FB035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0D9F6B" w14:textId="77777777" w:rsidR="00413CB7" w:rsidRPr="00413CB7" w:rsidRDefault="00413CB7" w:rsidP="00413CB7">
            <w:pPr>
              <w:spacing w:after="0"/>
              <w:jc w:val="right"/>
              <w:rPr>
                <w:szCs w:val="20"/>
              </w:rPr>
            </w:pPr>
            <w:r w:rsidRPr="00413CB7">
              <w:rPr>
                <w:szCs w:val="20"/>
              </w:rPr>
              <w:t>10.4.2013</w:t>
            </w:r>
          </w:p>
        </w:tc>
      </w:tr>
      <w:tr w:rsidR="00413CB7" w:rsidRPr="00413CB7" w14:paraId="48FF3581" w14:textId="77777777" w:rsidTr="005B36B0">
        <w:trPr>
          <w:trHeight w:val="20"/>
        </w:trPr>
        <w:tc>
          <w:tcPr>
            <w:tcW w:w="1756" w:type="pct"/>
            <w:noWrap/>
            <w:hideMark/>
          </w:tcPr>
          <w:p w14:paraId="3BD744DA" w14:textId="77777777" w:rsidR="00413CB7" w:rsidRPr="00413CB7" w:rsidRDefault="00413CB7" w:rsidP="00413CB7">
            <w:pPr>
              <w:spacing w:after="0"/>
              <w:jc w:val="left"/>
              <w:rPr>
                <w:szCs w:val="20"/>
              </w:rPr>
            </w:pPr>
            <w:r w:rsidRPr="00413CB7">
              <w:rPr>
                <w:szCs w:val="20"/>
              </w:rPr>
              <w:t>Richard Rol</w:t>
            </w:r>
          </w:p>
        </w:tc>
        <w:tc>
          <w:tcPr>
            <w:tcW w:w="1597" w:type="pct"/>
            <w:noWrap/>
            <w:hideMark/>
          </w:tcPr>
          <w:p w14:paraId="4C79447F" w14:textId="77777777" w:rsidR="00413CB7" w:rsidRPr="00413CB7" w:rsidRDefault="00413CB7" w:rsidP="00413CB7">
            <w:pPr>
              <w:spacing w:after="0"/>
              <w:ind w:left="113"/>
              <w:jc w:val="left"/>
              <w:rPr>
                <w:szCs w:val="20"/>
              </w:rPr>
            </w:pPr>
            <w:r w:rsidRPr="00413CB7">
              <w:rPr>
                <w:szCs w:val="20"/>
              </w:rPr>
              <w:t>BEULAH PARK, SA 5067</w:t>
            </w:r>
          </w:p>
        </w:tc>
        <w:tc>
          <w:tcPr>
            <w:tcW w:w="424" w:type="pct"/>
            <w:noWrap/>
            <w:hideMark/>
          </w:tcPr>
          <w:p w14:paraId="6345AC27" w14:textId="77777777" w:rsidR="00413CB7" w:rsidRPr="00413CB7" w:rsidRDefault="00413CB7" w:rsidP="00413CB7">
            <w:pPr>
              <w:spacing w:after="0"/>
              <w:ind w:right="113"/>
              <w:jc w:val="right"/>
              <w:rPr>
                <w:szCs w:val="20"/>
              </w:rPr>
            </w:pPr>
            <w:r w:rsidRPr="00413CB7">
              <w:rPr>
                <w:szCs w:val="20"/>
              </w:rPr>
              <w:t>104.85</w:t>
            </w:r>
          </w:p>
        </w:tc>
        <w:tc>
          <w:tcPr>
            <w:tcW w:w="770" w:type="pct"/>
            <w:noWrap/>
            <w:hideMark/>
          </w:tcPr>
          <w:p w14:paraId="02EA43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214FCC" w14:textId="77777777" w:rsidR="00413CB7" w:rsidRPr="00413CB7" w:rsidRDefault="00413CB7" w:rsidP="00413CB7">
            <w:pPr>
              <w:spacing w:after="0"/>
              <w:jc w:val="right"/>
              <w:rPr>
                <w:szCs w:val="20"/>
              </w:rPr>
            </w:pPr>
            <w:r w:rsidRPr="00413CB7">
              <w:rPr>
                <w:szCs w:val="20"/>
              </w:rPr>
              <w:t>12.12.2013</w:t>
            </w:r>
          </w:p>
        </w:tc>
      </w:tr>
      <w:tr w:rsidR="00413CB7" w:rsidRPr="00413CB7" w14:paraId="581CAF70" w14:textId="77777777" w:rsidTr="005B36B0">
        <w:trPr>
          <w:trHeight w:val="20"/>
        </w:trPr>
        <w:tc>
          <w:tcPr>
            <w:tcW w:w="1756" w:type="pct"/>
            <w:noWrap/>
            <w:hideMark/>
          </w:tcPr>
          <w:p w14:paraId="01B4721B" w14:textId="77777777" w:rsidR="00413CB7" w:rsidRPr="00413CB7" w:rsidRDefault="00413CB7" w:rsidP="00413CB7">
            <w:pPr>
              <w:spacing w:after="0"/>
              <w:jc w:val="left"/>
              <w:rPr>
                <w:szCs w:val="20"/>
              </w:rPr>
            </w:pPr>
            <w:r w:rsidRPr="00413CB7">
              <w:rPr>
                <w:szCs w:val="20"/>
              </w:rPr>
              <w:t>Richard Saxon</w:t>
            </w:r>
          </w:p>
        </w:tc>
        <w:tc>
          <w:tcPr>
            <w:tcW w:w="1597" w:type="pct"/>
            <w:noWrap/>
            <w:hideMark/>
          </w:tcPr>
          <w:p w14:paraId="028A19EE"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071161B6" w14:textId="77777777" w:rsidR="00413CB7" w:rsidRPr="00413CB7" w:rsidRDefault="00413CB7" w:rsidP="00413CB7">
            <w:pPr>
              <w:spacing w:after="0"/>
              <w:ind w:right="113"/>
              <w:jc w:val="right"/>
              <w:rPr>
                <w:szCs w:val="20"/>
              </w:rPr>
            </w:pPr>
            <w:r w:rsidRPr="00413CB7">
              <w:rPr>
                <w:szCs w:val="20"/>
              </w:rPr>
              <w:t>48.38</w:t>
            </w:r>
          </w:p>
        </w:tc>
        <w:tc>
          <w:tcPr>
            <w:tcW w:w="770" w:type="pct"/>
            <w:noWrap/>
            <w:hideMark/>
          </w:tcPr>
          <w:p w14:paraId="40DE27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A222C5" w14:textId="77777777" w:rsidR="00413CB7" w:rsidRPr="00413CB7" w:rsidRDefault="00413CB7" w:rsidP="00413CB7">
            <w:pPr>
              <w:spacing w:after="0"/>
              <w:jc w:val="right"/>
              <w:rPr>
                <w:szCs w:val="20"/>
              </w:rPr>
            </w:pPr>
            <w:r w:rsidRPr="00413CB7">
              <w:rPr>
                <w:szCs w:val="20"/>
              </w:rPr>
              <w:t>19.12.2013</w:t>
            </w:r>
          </w:p>
        </w:tc>
      </w:tr>
      <w:tr w:rsidR="00413CB7" w:rsidRPr="00413CB7" w14:paraId="5E8B8E99" w14:textId="77777777" w:rsidTr="005B36B0">
        <w:trPr>
          <w:trHeight w:val="20"/>
        </w:trPr>
        <w:tc>
          <w:tcPr>
            <w:tcW w:w="1756" w:type="pct"/>
            <w:noWrap/>
            <w:hideMark/>
          </w:tcPr>
          <w:p w14:paraId="5F834DA7" w14:textId="77777777" w:rsidR="00413CB7" w:rsidRPr="00413CB7" w:rsidRDefault="00413CB7" w:rsidP="00413CB7">
            <w:pPr>
              <w:spacing w:after="0"/>
              <w:jc w:val="left"/>
              <w:rPr>
                <w:szCs w:val="20"/>
              </w:rPr>
            </w:pPr>
            <w:r w:rsidRPr="00413CB7">
              <w:rPr>
                <w:szCs w:val="20"/>
              </w:rPr>
              <w:t>Richard Trussel</w:t>
            </w:r>
          </w:p>
        </w:tc>
        <w:tc>
          <w:tcPr>
            <w:tcW w:w="1597" w:type="pct"/>
            <w:noWrap/>
            <w:hideMark/>
          </w:tcPr>
          <w:p w14:paraId="4B46E412" w14:textId="77777777"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14:paraId="79A86FA9" w14:textId="77777777" w:rsidR="00413CB7" w:rsidRPr="00413CB7" w:rsidRDefault="00413CB7" w:rsidP="00413CB7">
            <w:pPr>
              <w:spacing w:after="0"/>
              <w:ind w:right="113"/>
              <w:jc w:val="right"/>
              <w:rPr>
                <w:szCs w:val="20"/>
              </w:rPr>
            </w:pPr>
            <w:r w:rsidRPr="00413CB7">
              <w:rPr>
                <w:szCs w:val="20"/>
              </w:rPr>
              <w:t>77.00</w:t>
            </w:r>
          </w:p>
        </w:tc>
        <w:tc>
          <w:tcPr>
            <w:tcW w:w="770" w:type="pct"/>
            <w:noWrap/>
            <w:hideMark/>
          </w:tcPr>
          <w:p w14:paraId="4DD0A0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AB37E1" w14:textId="77777777" w:rsidR="00413CB7" w:rsidRPr="00413CB7" w:rsidRDefault="00413CB7" w:rsidP="00413CB7">
            <w:pPr>
              <w:spacing w:after="0"/>
              <w:jc w:val="right"/>
              <w:rPr>
                <w:szCs w:val="20"/>
              </w:rPr>
            </w:pPr>
            <w:r w:rsidRPr="00413CB7">
              <w:rPr>
                <w:szCs w:val="20"/>
              </w:rPr>
              <w:t>30.12.2013</w:t>
            </w:r>
          </w:p>
        </w:tc>
      </w:tr>
      <w:tr w:rsidR="00413CB7" w:rsidRPr="00413CB7" w14:paraId="3FCB6F55" w14:textId="77777777" w:rsidTr="005B36B0">
        <w:trPr>
          <w:trHeight w:val="20"/>
        </w:trPr>
        <w:tc>
          <w:tcPr>
            <w:tcW w:w="1756" w:type="pct"/>
            <w:noWrap/>
            <w:hideMark/>
          </w:tcPr>
          <w:p w14:paraId="2AEA77F3" w14:textId="77777777" w:rsidR="00413CB7" w:rsidRPr="00413CB7" w:rsidRDefault="00413CB7" w:rsidP="00413CB7">
            <w:pPr>
              <w:spacing w:after="0"/>
              <w:jc w:val="left"/>
              <w:rPr>
                <w:szCs w:val="20"/>
              </w:rPr>
            </w:pPr>
            <w:r w:rsidRPr="00413CB7">
              <w:rPr>
                <w:szCs w:val="20"/>
              </w:rPr>
              <w:t>Richard Wells</w:t>
            </w:r>
          </w:p>
        </w:tc>
        <w:tc>
          <w:tcPr>
            <w:tcW w:w="1597" w:type="pct"/>
            <w:noWrap/>
            <w:hideMark/>
          </w:tcPr>
          <w:p w14:paraId="00085C21"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5BC30FF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54856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2AE622" w14:textId="77777777" w:rsidR="00413CB7" w:rsidRPr="00413CB7" w:rsidRDefault="00413CB7" w:rsidP="00413CB7">
            <w:pPr>
              <w:spacing w:after="0"/>
              <w:jc w:val="right"/>
              <w:rPr>
                <w:szCs w:val="20"/>
              </w:rPr>
            </w:pPr>
            <w:r w:rsidRPr="00413CB7">
              <w:rPr>
                <w:szCs w:val="20"/>
              </w:rPr>
              <w:t>14.5.2013</w:t>
            </w:r>
          </w:p>
        </w:tc>
      </w:tr>
      <w:tr w:rsidR="00413CB7" w:rsidRPr="00413CB7" w14:paraId="37127A5B" w14:textId="77777777" w:rsidTr="005B36B0">
        <w:trPr>
          <w:trHeight w:val="20"/>
        </w:trPr>
        <w:tc>
          <w:tcPr>
            <w:tcW w:w="1756" w:type="pct"/>
            <w:noWrap/>
            <w:hideMark/>
          </w:tcPr>
          <w:p w14:paraId="7A7AE691" w14:textId="77777777" w:rsidR="00413CB7" w:rsidRPr="00413CB7" w:rsidRDefault="00413CB7" w:rsidP="00413CB7">
            <w:pPr>
              <w:spacing w:after="0"/>
              <w:jc w:val="left"/>
              <w:rPr>
                <w:szCs w:val="20"/>
              </w:rPr>
            </w:pPr>
            <w:r w:rsidRPr="00413CB7">
              <w:rPr>
                <w:szCs w:val="20"/>
              </w:rPr>
              <w:t>Richard’s Lock and Safe</w:t>
            </w:r>
          </w:p>
        </w:tc>
        <w:tc>
          <w:tcPr>
            <w:tcW w:w="1597" w:type="pct"/>
            <w:noWrap/>
            <w:hideMark/>
          </w:tcPr>
          <w:p w14:paraId="57EC4EF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1F9D86F0" w14:textId="77777777" w:rsidR="00413CB7" w:rsidRPr="00413CB7" w:rsidRDefault="00413CB7" w:rsidP="00413CB7">
            <w:pPr>
              <w:spacing w:after="0"/>
              <w:ind w:right="113"/>
              <w:jc w:val="right"/>
              <w:rPr>
                <w:szCs w:val="20"/>
              </w:rPr>
            </w:pPr>
            <w:r w:rsidRPr="00413CB7">
              <w:rPr>
                <w:szCs w:val="20"/>
              </w:rPr>
              <w:t>80.85</w:t>
            </w:r>
          </w:p>
        </w:tc>
        <w:tc>
          <w:tcPr>
            <w:tcW w:w="770" w:type="pct"/>
            <w:noWrap/>
            <w:hideMark/>
          </w:tcPr>
          <w:p w14:paraId="794E63AD" w14:textId="77777777" w:rsidR="00413CB7" w:rsidRPr="00413CB7" w:rsidRDefault="00413CB7" w:rsidP="00413CB7">
            <w:pPr>
              <w:spacing w:after="0"/>
              <w:ind w:left="170"/>
              <w:jc w:val="left"/>
              <w:rPr>
                <w:szCs w:val="20"/>
              </w:rPr>
            </w:pPr>
            <w:r w:rsidRPr="00413CB7">
              <w:rPr>
                <w:szCs w:val="20"/>
              </w:rPr>
              <w:t>Refund 202172</w:t>
            </w:r>
          </w:p>
        </w:tc>
        <w:tc>
          <w:tcPr>
            <w:tcW w:w="453" w:type="pct"/>
            <w:noWrap/>
            <w:hideMark/>
          </w:tcPr>
          <w:p w14:paraId="4F52D06B" w14:textId="77777777" w:rsidR="00413CB7" w:rsidRPr="00413CB7" w:rsidRDefault="00413CB7" w:rsidP="00413CB7">
            <w:pPr>
              <w:spacing w:after="0"/>
              <w:jc w:val="right"/>
              <w:rPr>
                <w:szCs w:val="20"/>
              </w:rPr>
            </w:pPr>
            <w:r w:rsidRPr="00413CB7">
              <w:rPr>
                <w:szCs w:val="20"/>
              </w:rPr>
              <w:t>27.11.2013</w:t>
            </w:r>
          </w:p>
        </w:tc>
      </w:tr>
      <w:tr w:rsidR="00413CB7" w:rsidRPr="00413CB7" w14:paraId="34A6ABC6" w14:textId="77777777" w:rsidTr="005B36B0">
        <w:trPr>
          <w:trHeight w:val="20"/>
        </w:trPr>
        <w:tc>
          <w:tcPr>
            <w:tcW w:w="1756" w:type="pct"/>
            <w:noWrap/>
            <w:hideMark/>
          </w:tcPr>
          <w:p w14:paraId="5AECB499" w14:textId="77777777" w:rsidR="00413CB7" w:rsidRPr="00413CB7" w:rsidRDefault="00413CB7" w:rsidP="00413CB7">
            <w:pPr>
              <w:spacing w:after="0"/>
              <w:jc w:val="left"/>
              <w:rPr>
                <w:szCs w:val="20"/>
              </w:rPr>
            </w:pPr>
            <w:r w:rsidRPr="00413CB7">
              <w:rPr>
                <w:szCs w:val="20"/>
              </w:rPr>
              <w:t xml:space="preserve">Richmond Road Projects P/L </w:t>
            </w:r>
          </w:p>
        </w:tc>
        <w:tc>
          <w:tcPr>
            <w:tcW w:w="1597" w:type="pct"/>
            <w:noWrap/>
            <w:hideMark/>
          </w:tcPr>
          <w:p w14:paraId="45D92C9F"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7919DD6" w14:textId="77777777" w:rsidR="00413CB7" w:rsidRPr="00413CB7" w:rsidRDefault="00413CB7" w:rsidP="00413CB7">
            <w:pPr>
              <w:spacing w:after="0"/>
              <w:ind w:right="113"/>
              <w:jc w:val="right"/>
              <w:rPr>
                <w:szCs w:val="20"/>
              </w:rPr>
            </w:pPr>
            <w:r w:rsidRPr="00413CB7">
              <w:rPr>
                <w:szCs w:val="20"/>
              </w:rPr>
              <w:t>115.38</w:t>
            </w:r>
          </w:p>
        </w:tc>
        <w:tc>
          <w:tcPr>
            <w:tcW w:w="770" w:type="pct"/>
            <w:noWrap/>
            <w:hideMark/>
          </w:tcPr>
          <w:p w14:paraId="6860FE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2077F4" w14:textId="77777777" w:rsidR="00413CB7" w:rsidRPr="00413CB7" w:rsidRDefault="00413CB7" w:rsidP="00413CB7">
            <w:pPr>
              <w:spacing w:after="0"/>
              <w:jc w:val="right"/>
              <w:rPr>
                <w:szCs w:val="20"/>
              </w:rPr>
            </w:pPr>
            <w:r w:rsidRPr="00413CB7">
              <w:rPr>
                <w:szCs w:val="20"/>
              </w:rPr>
              <w:t>18.9.2014</w:t>
            </w:r>
          </w:p>
        </w:tc>
      </w:tr>
      <w:tr w:rsidR="00413CB7" w:rsidRPr="00413CB7" w14:paraId="6542118B" w14:textId="77777777" w:rsidTr="005B36B0">
        <w:trPr>
          <w:trHeight w:val="20"/>
        </w:trPr>
        <w:tc>
          <w:tcPr>
            <w:tcW w:w="1756" w:type="pct"/>
            <w:noWrap/>
            <w:hideMark/>
          </w:tcPr>
          <w:p w14:paraId="7918A690" w14:textId="77777777" w:rsidR="00413CB7" w:rsidRPr="00413CB7" w:rsidRDefault="00413CB7" w:rsidP="00413CB7">
            <w:pPr>
              <w:spacing w:after="0"/>
              <w:jc w:val="left"/>
              <w:rPr>
                <w:szCs w:val="20"/>
              </w:rPr>
            </w:pPr>
            <w:r w:rsidRPr="00413CB7">
              <w:rPr>
                <w:szCs w:val="20"/>
              </w:rPr>
              <w:t>Rick Ashley</w:t>
            </w:r>
          </w:p>
        </w:tc>
        <w:tc>
          <w:tcPr>
            <w:tcW w:w="1597" w:type="pct"/>
            <w:noWrap/>
            <w:hideMark/>
          </w:tcPr>
          <w:p w14:paraId="41BAE822"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3A684A13" w14:textId="77777777" w:rsidR="00413CB7" w:rsidRPr="00413CB7" w:rsidRDefault="00413CB7" w:rsidP="00413CB7">
            <w:pPr>
              <w:spacing w:after="0"/>
              <w:ind w:right="113"/>
              <w:jc w:val="right"/>
              <w:rPr>
                <w:szCs w:val="20"/>
              </w:rPr>
            </w:pPr>
            <w:r w:rsidRPr="00413CB7">
              <w:rPr>
                <w:szCs w:val="20"/>
              </w:rPr>
              <w:t>48.45</w:t>
            </w:r>
          </w:p>
        </w:tc>
        <w:tc>
          <w:tcPr>
            <w:tcW w:w="770" w:type="pct"/>
            <w:noWrap/>
            <w:hideMark/>
          </w:tcPr>
          <w:p w14:paraId="4DEEA0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7F1B2B" w14:textId="77777777" w:rsidR="00413CB7" w:rsidRPr="00413CB7" w:rsidRDefault="00413CB7" w:rsidP="00413CB7">
            <w:pPr>
              <w:spacing w:after="0"/>
              <w:jc w:val="right"/>
              <w:rPr>
                <w:szCs w:val="20"/>
              </w:rPr>
            </w:pPr>
            <w:r w:rsidRPr="00413CB7">
              <w:rPr>
                <w:szCs w:val="20"/>
              </w:rPr>
              <w:t>2.4.2014</w:t>
            </w:r>
          </w:p>
        </w:tc>
      </w:tr>
      <w:tr w:rsidR="00413CB7" w:rsidRPr="00413CB7" w14:paraId="43B69548" w14:textId="77777777" w:rsidTr="005B36B0">
        <w:trPr>
          <w:trHeight w:val="20"/>
        </w:trPr>
        <w:tc>
          <w:tcPr>
            <w:tcW w:w="1756" w:type="pct"/>
            <w:noWrap/>
            <w:hideMark/>
          </w:tcPr>
          <w:p w14:paraId="32A7E1EE" w14:textId="77777777" w:rsidR="00413CB7" w:rsidRPr="00413CB7" w:rsidRDefault="00413CB7" w:rsidP="00413CB7">
            <w:pPr>
              <w:spacing w:after="0"/>
              <w:jc w:val="left"/>
              <w:rPr>
                <w:szCs w:val="20"/>
              </w:rPr>
            </w:pPr>
            <w:r w:rsidRPr="00413CB7">
              <w:rPr>
                <w:szCs w:val="20"/>
              </w:rPr>
              <w:t>Rick Gillett</w:t>
            </w:r>
          </w:p>
        </w:tc>
        <w:tc>
          <w:tcPr>
            <w:tcW w:w="1597" w:type="pct"/>
            <w:noWrap/>
            <w:hideMark/>
          </w:tcPr>
          <w:p w14:paraId="6D933888"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43ECA7C7"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68ED46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AAE240" w14:textId="77777777" w:rsidR="00413CB7" w:rsidRPr="00413CB7" w:rsidRDefault="00413CB7" w:rsidP="00413CB7">
            <w:pPr>
              <w:spacing w:after="0"/>
              <w:jc w:val="right"/>
              <w:rPr>
                <w:szCs w:val="20"/>
              </w:rPr>
            </w:pPr>
            <w:r w:rsidRPr="00413CB7">
              <w:rPr>
                <w:szCs w:val="20"/>
              </w:rPr>
              <w:t>16.1.2015</w:t>
            </w:r>
          </w:p>
        </w:tc>
      </w:tr>
      <w:tr w:rsidR="00413CB7" w:rsidRPr="00413CB7" w14:paraId="5C08A57A" w14:textId="77777777" w:rsidTr="005B36B0">
        <w:trPr>
          <w:trHeight w:val="20"/>
        </w:trPr>
        <w:tc>
          <w:tcPr>
            <w:tcW w:w="1756" w:type="pct"/>
            <w:noWrap/>
            <w:hideMark/>
          </w:tcPr>
          <w:p w14:paraId="4E89B183" w14:textId="77777777" w:rsidR="00413CB7" w:rsidRPr="00413CB7" w:rsidRDefault="00413CB7" w:rsidP="00413CB7">
            <w:pPr>
              <w:spacing w:after="0"/>
              <w:jc w:val="left"/>
              <w:rPr>
                <w:szCs w:val="20"/>
              </w:rPr>
            </w:pPr>
            <w:r w:rsidRPr="00413CB7">
              <w:rPr>
                <w:szCs w:val="20"/>
              </w:rPr>
              <w:t>Ricky Foord</w:t>
            </w:r>
          </w:p>
        </w:tc>
        <w:tc>
          <w:tcPr>
            <w:tcW w:w="1597" w:type="pct"/>
            <w:noWrap/>
            <w:hideMark/>
          </w:tcPr>
          <w:p w14:paraId="136BDDF0" w14:textId="77777777" w:rsidR="00413CB7" w:rsidRPr="00413CB7" w:rsidRDefault="00413CB7" w:rsidP="00413CB7">
            <w:pPr>
              <w:spacing w:after="0"/>
              <w:ind w:left="113"/>
              <w:jc w:val="left"/>
              <w:rPr>
                <w:szCs w:val="20"/>
              </w:rPr>
            </w:pPr>
            <w:r w:rsidRPr="00413CB7">
              <w:rPr>
                <w:szCs w:val="20"/>
              </w:rPr>
              <w:t>LARGS NORTH 5016</w:t>
            </w:r>
          </w:p>
        </w:tc>
        <w:tc>
          <w:tcPr>
            <w:tcW w:w="424" w:type="pct"/>
            <w:noWrap/>
            <w:hideMark/>
          </w:tcPr>
          <w:p w14:paraId="2C2DF085" w14:textId="77777777" w:rsidR="00413CB7" w:rsidRPr="00413CB7" w:rsidRDefault="00413CB7" w:rsidP="00413CB7">
            <w:pPr>
              <w:spacing w:after="0"/>
              <w:ind w:right="113"/>
              <w:jc w:val="right"/>
              <w:rPr>
                <w:szCs w:val="20"/>
              </w:rPr>
            </w:pPr>
            <w:r w:rsidRPr="00413CB7">
              <w:rPr>
                <w:szCs w:val="20"/>
              </w:rPr>
              <w:t>70.05</w:t>
            </w:r>
          </w:p>
        </w:tc>
        <w:tc>
          <w:tcPr>
            <w:tcW w:w="770" w:type="pct"/>
            <w:noWrap/>
            <w:hideMark/>
          </w:tcPr>
          <w:p w14:paraId="7970D7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15FFF0" w14:textId="77777777" w:rsidR="00413CB7" w:rsidRPr="00413CB7" w:rsidRDefault="00413CB7" w:rsidP="00413CB7">
            <w:pPr>
              <w:spacing w:after="0"/>
              <w:jc w:val="right"/>
              <w:rPr>
                <w:szCs w:val="20"/>
              </w:rPr>
            </w:pPr>
            <w:r w:rsidRPr="00413CB7">
              <w:rPr>
                <w:szCs w:val="20"/>
              </w:rPr>
              <w:t>6.8.2014</w:t>
            </w:r>
          </w:p>
        </w:tc>
      </w:tr>
      <w:tr w:rsidR="00413CB7" w:rsidRPr="00413CB7" w14:paraId="7C74B5D9" w14:textId="77777777" w:rsidTr="005B36B0">
        <w:trPr>
          <w:trHeight w:val="20"/>
        </w:trPr>
        <w:tc>
          <w:tcPr>
            <w:tcW w:w="1756" w:type="pct"/>
            <w:noWrap/>
            <w:hideMark/>
          </w:tcPr>
          <w:p w14:paraId="52C12CEF" w14:textId="77777777" w:rsidR="00413CB7" w:rsidRPr="00413CB7" w:rsidRDefault="00413CB7" w:rsidP="00413CB7">
            <w:pPr>
              <w:spacing w:after="0"/>
              <w:jc w:val="left"/>
              <w:rPr>
                <w:szCs w:val="20"/>
              </w:rPr>
            </w:pPr>
            <w:r w:rsidRPr="00413CB7">
              <w:rPr>
                <w:szCs w:val="20"/>
              </w:rPr>
              <w:t>Ricky John Stark</w:t>
            </w:r>
          </w:p>
        </w:tc>
        <w:tc>
          <w:tcPr>
            <w:tcW w:w="1597" w:type="pct"/>
            <w:noWrap/>
            <w:hideMark/>
          </w:tcPr>
          <w:p w14:paraId="57E5B114" w14:textId="77777777" w:rsidR="00413CB7" w:rsidRPr="00413CB7" w:rsidRDefault="00413CB7" w:rsidP="00413CB7">
            <w:pPr>
              <w:spacing w:after="0"/>
              <w:ind w:left="113"/>
              <w:jc w:val="left"/>
              <w:rPr>
                <w:szCs w:val="20"/>
              </w:rPr>
            </w:pPr>
            <w:r w:rsidRPr="00413CB7">
              <w:rPr>
                <w:szCs w:val="20"/>
              </w:rPr>
              <w:t>REYNELLA, SA 5161</w:t>
            </w:r>
          </w:p>
        </w:tc>
        <w:tc>
          <w:tcPr>
            <w:tcW w:w="424" w:type="pct"/>
            <w:noWrap/>
            <w:hideMark/>
          </w:tcPr>
          <w:p w14:paraId="21C72775" w14:textId="77777777" w:rsidR="00413CB7" w:rsidRPr="00413CB7" w:rsidRDefault="00413CB7" w:rsidP="00413CB7">
            <w:pPr>
              <w:spacing w:after="0"/>
              <w:ind w:right="113"/>
              <w:jc w:val="right"/>
              <w:rPr>
                <w:szCs w:val="20"/>
              </w:rPr>
            </w:pPr>
            <w:r w:rsidRPr="00413CB7">
              <w:rPr>
                <w:szCs w:val="20"/>
              </w:rPr>
              <w:t>14.05</w:t>
            </w:r>
          </w:p>
        </w:tc>
        <w:tc>
          <w:tcPr>
            <w:tcW w:w="770" w:type="pct"/>
            <w:noWrap/>
            <w:hideMark/>
          </w:tcPr>
          <w:p w14:paraId="704169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6BD91C" w14:textId="77777777" w:rsidR="00413CB7" w:rsidRPr="00413CB7" w:rsidRDefault="00413CB7" w:rsidP="00413CB7">
            <w:pPr>
              <w:spacing w:after="0"/>
              <w:jc w:val="right"/>
              <w:rPr>
                <w:szCs w:val="20"/>
              </w:rPr>
            </w:pPr>
            <w:r w:rsidRPr="00413CB7">
              <w:rPr>
                <w:szCs w:val="20"/>
              </w:rPr>
              <w:t>17.1.2013</w:t>
            </w:r>
          </w:p>
        </w:tc>
      </w:tr>
      <w:tr w:rsidR="00413CB7" w:rsidRPr="00413CB7" w14:paraId="332FC74F" w14:textId="77777777" w:rsidTr="005B36B0">
        <w:trPr>
          <w:trHeight w:val="20"/>
        </w:trPr>
        <w:tc>
          <w:tcPr>
            <w:tcW w:w="1756" w:type="pct"/>
            <w:noWrap/>
            <w:hideMark/>
          </w:tcPr>
          <w:p w14:paraId="24714C41" w14:textId="77777777" w:rsidR="00413CB7" w:rsidRPr="00413CB7" w:rsidRDefault="00413CB7" w:rsidP="00413CB7">
            <w:pPr>
              <w:spacing w:after="0"/>
              <w:jc w:val="left"/>
              <w:rPr>
                <w:szCs w:val="20"/>
              </w:rPr>
            </w:pPr>
            <w:r w:rsidRPr="00413CB7">
              <w:rPr>
                <w:szCs w:val="20"/>
              </w:rPr>
              <w:t>Risden Medical Clinic</w:t>
            </w:r>
          </w:p>
        </w:tc>
        <w:tc>
          <w:tcPr>
            <w:tcW w:w="1597" w:type="pct"/>
            <w:noWrap/>
            <w:hideMark/>
          </w:tcPr>
          <w:p w14:paraId="29872E5C"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420A439B" w14:textId="77777777" w:rsidR="00413CB7" w:rsidRPr="00413CB7" w:rsidRDefault="00413CB7" w:rsidP="00413CB7">
            <w:pPr>
              <w:spacing w:after="0"/>
              <w:ind w:right="113"/>
              <w:jc w:val="right"/>
              <w:rPr>
                <w:szCs w:val="20"/>
              </w:rPr>
            </w:pPr>
            <w:r w:rsidRPr="00413CB7">
              <w:rPr>
                <w:szCs w:val="20"/>
              </w:rPr>
              <w:t>28.29</w:t>
            </w:r>
          </w:p>
        </w:tc>
        <w:tc>
          <w:tcPr>
            <w:tcW w:w="770" w:type="pct"/>
            <w:noWrap/>
            <w:hideMark/>
          </w:tcPr>
          <w:p w14:paraId="1ED076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5A8F14" w14:textId="77777777" w:rsidR="00413CB7" w:rsidRPr="00413CB7" w:rsidRDefault="00413CB7" w:rsidP="00413CB7">
            <w:pPr>
              <w:spacing w:after="0"/>
              <w:jc w:val="right"/>
              <w:rPr>
                <w:szCs w:val="20"/>
              </w:rPr>
            </w:pPr>
            <w:r w:rsidRPr="00413CB7">
              <w:rPr>
                <w:szCs w:val="20"/>
              </w:rPr>
              <w:t>14.6.2013</w:t>
            </w:r>
          </w:p>
        </w:tc>
      </w:tr>
      <w:tr w:rsidR="00413CB7" w:rsidRPr="00413CB7" w14:paraId="4A2ADCFF" w14:textId="77777777" w:rsidTr="005B36B0">
        <w:trPr>
          <w:trHeight w:val="20"/>
        </w:trPr>
        <w:tc>
          <w:tcPr>
            <w:tcW w:w="1756" w:type="pct"/>
            <w:noWrap/>
            <w:hideMark/>
          </w:tcPr>
          <w:p w14:paraId="4AFE01C2" w14:textId="77777777" w:rsidR="00413CB7" w:rsidRPr="00413CB7" w:rsidRDefault="00413CB7" w:rsidP="00413CB7">
            <w:pPr>
              <w:spacing w:after="0"/>
              <w:jc w:val="left"/>
              <w:rPr>
                <w:szCs w:val="20"/>
              </w:rPr>
            </w:pPr>
            <w:r w:rsidRPr="00413CB7">
              <w:rPr>
                <w:szCs w:val="20"/>
              </w:rPr>
              <w:t>Rita Hunter</w:t>
            </w:r>
          </w:p>
        </w:tc>
        <w:tc>
          <w:tcPr>
            <w:tcW w:w="1597" w:type="pct"/>
            <w:noWrap/>
            <w:hideMark/>
          </w:tcPr>
          <w:p w14:paraId="0D964413"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58BE4326" w14:textId="77777777" w:rsidR="00413CB7" w:rsidRPr="00413CB7" w:rsidRDefault="00413CB7" w:rsidP="00413CB7">
            <w:pPr>
              <w:spacing w:after="0"/>
              <w:ind w:right="113"/>
              <w:jc w:val="right"/>
              <w:rPr>
                <w:szCs w:val="20"/>
              </w:rPr>
            </w:pPr>
            <w:r w:rsidRPr="00413CB7">
              <w:rPr>
                <w:szCs w:val="20"/>
              </w:rPr>
              <w:t>44.20</w:t>
            </w:r>
          </w:p>
        </w:tc>
        <w:tc>
          <w:tcPr>
            <w:tcW w:w="770" w:type="pct"/>
            <w:noWrap/>
            <w:hideMark/>
          </w:tcPr>
          <w:p w14:paraId="1622F6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4903FD" w14:textId="77777777" w:rsidR="00413CB7" w:rsidRPr="00413CB7" w:rsidRDefault="00413CB7" w:rsidP="00413CB7">
            <w:pPr>
              <w:spacing w:after="0"/>
              <w:jc w:val="right"/>
              <w:rPr>
                <w:szCs w:val="20"/>
              </w:rPr>
            </w:pPr>
            <w:r w:rsidRPr="00413CB7">
              <w:rPr>
                <w:szCs w:val="20"/>
              </w:rPr>
              <w:t>1.1.2013</w:t>
            </w:r>
          </w:p>
        </w:tc>
      </w:tr>
      <w:tr w:rsidR="00413CB7" w:rsidRPr="00413CB7" w14:paraId="4DEFC980" w14:textId="77777777" w:rsidTr="005B36B0">
        <w:trPr>
          <w:trHeight w:val="20"/>
        </w:trPr>
        <w:tc>
          <w:tcPr>
            <w:tcW w:w="1756" w:type="pct"/>
            <w:noWrap/>
            <w:hideMark/>
          </w:tcPr>
          <w:p w14:paraId="696D058A" w14:textId="77777777" w:rsidR="00413CB7" w:rsidRPr="00413CB7" w:rsidRDefault="00413CB7" w:rsidP="00413CB7">
            <w:pPr>
              <w:spacing w:after="0"/>
              <w:jc w:val="left"/>
              <w:rPr>
                <w:szCs w:val="20"/>
              </w:rPr>
            </w:pPr>
            <w:r w:rsidRPr="00413CB7">
              <w:rPr>
                <w:szCs w:val="20"/>
              </w:rPr>
              <w:lastRenderedPageBreak/>
              <w:t>Rita Reichbart</w:t>
            </w:r>
          </w:p>
        </w:tc>
        <w:tc>
          <w:tcPr>
            <w:tcW w:w="1597" w:type="pct"/>
            <w:noWrap/>
            <w:hideMark/>
          </w:tcPr>
          <w:p w14:paraId="167A7659" w14:textId="77777777"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14:paraId="731AE76E" w14:textId="77777777" w:rsidR="00413CB7" w:rsidRPr="00413CB7" w:rsidRDefault="00413CB7" w:rsidP="00413CB7">
            <w:pPr>
              <w:spacing w:after="0"/>
              <w:ind w:right="113"/>
              <w:jc w:val="right"/>
              <w:rPr>
                <w:szCs w:val="20"/>
              </w:rPr>
            </w:pPr>
            <w:r w:rsidRPr="00413CB7">
              <w:rPr>
                <w:szCs w:val="20"/>
              </w:rPr>
              <w:t>12.45</w:t>
            </w:r>
          </w:p>
        </w:tc>
        <w:tc>
          <w:tcPr>
            <w:tcW w:w="770" w:type="pct"/>
            <w:noWrap/>
            <w:hideMark/>
          </w:tcPr>
          <w:p w14:paraId="6A2D62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295005" w14:textId="77777777" w:rsidR="00413CB7" w:rsidRPr="00413CB7" w:rsidRDefault="00413CB7" w:rsidP="00413CB7">
            <w:pPr>
              <w:spacing w:after="0"/>
              <w:jc w:val="right"/>
              <w:rPr>
                <w:szCs w:val="20"/>
              </w:rPr>
            </w:pPr>
            <w:r w:rsidRPr="00413CB7">
              <w:rPr>
                <w:szCs w:val="20"/>
              </w:rPr>
              <w:t>10.11.2014</w:t>
            </w:r>
          </w:p>
        </w:tc>
      </w:tr>
      <w:tr w:rsidR="00413CB7" w:rsidRPr="00413CB7" w14:paraId="1A3F17E2" w14:textId="77777777" w:rsidTr="005B36B0">
        <w:trPr>
          <w:trHeight w:val="20"/>
        </w:trPr>
        <w:tc>
          <w:tcPr>
            <w:tcW w:w="1756" w:type="pct"/>
            <w:noWrap/>
            <w:hideMark/>
          </w:tcPr>
          <w:p w14:paraId="03120CBE" w14:textId="77777777" w:rsidR="00413CB7" w:rsidRPr="00413CB7" w:rsidRDefault="00413CB7" w:rsidP="00413CB7">
            <w:pPr>
              <w:spacing w:after="0"/>
              <w:jc w:val="left"/>
              <w:rPr>
                <w:szCs w:val="20"/>
              </w:rPr>
            </w:pPr>
            <w:r w:rsidRPr="00413CB7">
              <w:rPr>
                <w:szCs w:val="20"/>
              </w:rPr>
              <w:t>Rite Party Hire</w:t>
            </w:r>
          </w:p>
        </w:tc>
        <w:tc>
          <w:tcPr>
            <w:tcW w:w="1597" w:type="pct"/>
            <w:noWrap/>
            <w:hideMark/>
          </w:tcPr>
          <w:p w14:paraId="667F954F"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478FF20F" w14:textId="77777777" w:rsidR="00413CB7" w:rsidRPr="00413CB7" w:rsidRDefault="00413CB7" w:rsidP="00413CB7">
            <w:pPr>
              <w:spacing w:after="0"/>
              <w:ind w:right="113"/>
              <w:jc w:val="right"/>
              <w:rPr>
                <w:szCs w:val="20"/>
              </w:rPr>
            </w:pPr>
            <w:r w:rsidRPr="00413CB7">
              <w:rPr>
                <w:szCs w:val="20"/>
              </w:rPr>
              <w:t>120.29</w:t>
            </w:r>
          </w:p>
        </w:tc>
        <w:tc>
          <w:tcPr>
            <w:tcW w:w="770" w:type="pct"/>
            <w:noWrap/>
            <w:hideMark/>
          </w:tcPr>
          <w:p w14:paraId="78460B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3AF112" w14:textId="77777777" w:rsidR="00413CB7" w:rsidRPr="00413CB7" w:rsidRDefault="00413CB7" w:rsidP="00413CB7">
            <w:pPr>
              <w:spacing w:after="0"/>
              <w:jc w:val="right"/>
              <w:rPr>
                <w:szCs w:val="20"/>
              </w:rPr>
            </w:pPr>
            <w:r w:rsidRPr="00413CB7">
              <w:rPr>
                <w:szCs w:val="20"/>
              </w:rPr>
              <w:t>23.9.2013</w:t>
            </w:r>
          </w:p>
        </w:tc>
      </w:tr>
      <w:tr w:rsidR="00413CB7" w:rsidRPr="00413CB7" w14:paraId="467698E7" w14:textId="77777777" w:rsidTr="005B36B0">
        <w:trPr>
          <w:trHeight w:val="20"/>
        </w:trPr>
        <w:tc>
          <w:tcPr>
            <w:tcW w:w="1756" w:type="pct"/>
            <w:noWrap/>
            <w:hideMark/>
          </w:tcPr>
          <w:p w14:paraId="0183F280" w14:textId="77777777" w:rsidR="00413CB7" w:rsidRPr="00413CB7" w:rsidRDefault="00413CB7" w:rsidP="00413CB7">
            <w:pPr>
              <w:spacing w:after="0"/>
              <w:jc w:val="left"/>
              <w:rPr>
                <w:szCs w:val="20"/>
              </w:rPr>
            </w:pPr>
            <w:r w:rsidRPr="00413CB7">
              <w:rPr>
                <w:szCs w:val="20"/>
              </w:rPr>
              <w:t>Ritu Bala</w:t>
            </w:r>
          </w:p>
        </w:tc>
        <w:tc>
          <w:tcPr>
            <w:tcW w:w="1597" w:type="pct"/>
            <w:noWrap/>
            <w:hideMark/>
          </w:tcPr>
          <w:p w14:paraId="3DFAD139" w14:textId="77777777" w:rsidR="00413CB7" w:rsidRPr="00413CB7" w:rsidRDefault="00413CB7" w:rsidP="00413CB7">
            <w:pPr>
              <w:spacing w:after="0"/>
              <w:ind w:left="113"/>
              <w:jc w:val="left"/>
              <w:rPr>
                <w:szCs w:val="20"/>
              </w:rPr>
            </w:pPr>
            <w:r w:rsidRPr="00413CB7">
              <w:rPr>
                <w:szCs w:val="20"/>
              </w:rPr>
              <w:t>PASADENA, SA 5042</w:t>
            </w:r>
          </w:p>
        </w:tc>
        <w:tc>
          <w:tcPr>
            <w:tcW w:w="424" w:type="pct"/>
            <w:noWrap/>
            <w:hideMark/>
          </w:tcPr>
          <w:p w14:paraId="5A393E70" w14:textId="77777777" w:rsidR="00413CB7" w:rsidRPr="00413CB7" w:rsidRDefault="00413CB7" w:rsidP="00413CB7">
            <w:pPr>
              <w:spacing w:after="0"/>
              <w:ind w:right="113"/>
              <w:jc w:val="right"/>
              <w:rPr>
                <w:szCs w:val="20"/>
              </w:rPr>
            </w:pPr>
            <w:r w:rsidRPr="00413CB7">
              <w:rPr>
                <w:szCs w:val="20"/>
              </w:rPr>
              <w:t>127.20</w:t>
            </w:r>
          </w:p>
        </w:tc>
        <w:tc>
          <w:tcPr>
            <w:tcW w:w="770" w:type="pct"/>
            <w:noWrap/>
            <w:hideMark/>
          </w:tcPr>
          <w:p w14:paraId="611D45F9" w14:textId="77777777" w:rsidR="00413CB7" w:rsidRPr="00413CB7" w:rsidRDefault="00413CB7" w:rsidP="00413CB7">
            <w:pPr>
              <w:spacing w:after="0"/>
              <w:ind w:left="170"/>
              <w:jc w:val="left"/>
              <w:rPr>
                <w:szCs w:val="20"/>
              </w:rPr>
            </w:pPr>
            <w:r w:rsidRPr="00413CB7">
              <w:rPr>
                <w:szCs w:val="20"/>
              </w:rPr>
              <w:t>Refund 198476</w:t>
            </w:r>
          </w:p>
        </w:tc>
        <w:tc>
          <w:tcPr>
            <w:tcW w:w="453" w:type="pct"/>
            <w:noWrap/>
            <w:hideMark/>
          </w:tcPr>
          <w:p w14:paraId="3B1241E4" w14:textId="77777777" w:rsidR="00413CB7" w:rsidRPr="00413CB7" w:rsidRDefault="00413CB7" w:rsidP="00413CB7">
            <w:pPr>
              <w:spacing w:after="0"/>
              <w:jc w:val="right"/>
              <w:rPr>
                <w:szCs w:val="20"/>
              </w:rPr>
            </w:pPr>
            <w:r w:rsidRPr="00413CB7">
              <w:rPr>
                <w:szCs w:val="20"/>
              </w:rPr>
              <w:t>20.11.2013</w:t>
            </w:r>
          </w:p>
        </w:tc>
      </w:tr>
      <w:tr w:rsidR="00413CB7" w:rsidRPr="00413CB7" w14:paraId="721EEFF2" w14:textId="77777777" w:rsidTr="005B36B0">
        <w:trPr>
          <w:trHeight w:val="20"/>
        </w:trPr>
        <w:tc>
          <w:tcPr>
            <w:tcW w:w="1756" w:type="pct"/>
            <w:noWrap/>
            <w:hideMark/>
          </w:tcPr>
          <w:p w14:paraId="4ED49DEC" w14:textId="77777777" w:rsidR="00413CB7" w:rsidRPr="00413CB7" w:rsidRDefault="00413CB7" w:rsidP="00413CB7">
            <w:pPr>
              <w:spacing w:after="0"/>
              <w:jc w:val="left"/>
              <w:rPr>
                <w:szCs w:val="20"/>
              </w:rPr>
            </w:pPr>
            <w:r w:rsidRPr="00413CB7">
              <w:rPr>
                <w:szCs w:val="20"/>
              </w:rPr>
              <w:t>Rj Orr</w:t>
            </w:r>
          </w:p>
        </w:tc>
        <w:tc>
          <w:tcPr>
            <w:tcW w:w="1597" w:type="pct"/>
            <w:noWrap/>
            <w:hideMark/>
          </w:tcPr>
          <w:p w14:paraId="4DBB55ED"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26DC5438" w14:textId="77777777" w:rsidR="00413CB7" w:rsidRPr="00413CB7" w:rsidRDefault="00413CB7" w:rsidP="00413CB7">
            <w:pPr>
              <w:spacing w:after="0"/>
              <w:ind w:right="113"/>
              <w:jc w:val="right"/>
              <w:rPr>
                <w:szCs w:val="20"/>
              </w:rPr>
            </w:pPr>
            <w:r w:rsidRPr="00413CB7">
              <w:rPr>
                <w:szCs w:val="20"/>
              </w:rPr>
              <w:t>75.01</w:t>
            </w:r>
          </w:p>
        </w:tc>
        <w:tc>
          <w:tcPr>
            <w:tcW w:w="770" w:type="pct"/>
            <w:noWrap/>
            <w:hideMark/>
          </w:tcPr>
          <w:p w14:paraId="6D97AA21" w14:textId="77777777" w:rsidR="00413CB7" w:rsidRPr="00413CB7" w:rsidRDefault="00413CB7" w:rsidP="00413CB7">
            <w:pPr>
              <w:spacing w:after="0"/>
              <w:ind w:left="170"/>
              <w:jc w:val="left"/>
              <w:rPr>
                <w:szCs w:val="20"/>
              </w:rPr>
            </w:pPr>
            <w:r w:rsidRPr="00413CB7">
              <w:rPr>
                <w:szCs w:val="20"/>
              </w:rPr>
              <w:t>Refund 933564</w:t>
            </w:r>
          </w:p>
        </w:tc>
        <w:tc>
          <w:tcPr>
            <w:tcW w:w="453" w:type="pct"/>
            <w:noWrap/>
            <w:hideMark/>
          </w:tcPr>
          <w:p w14:paraId="6E66A042" w14:textId="77777777" w:rsidR="00413CB7" w:rsidRPr="00413CB7" w:rsidRDefault="00413CB7" w:rsidP="00413CB7">
            <w:pPr>
              <w:spacing w:after="0"/>
              <w:jc w:val="right"/>
              <w:rPr>
                <w:szCs w:val="20"/>
              </w:rPr>
            </w:pPr>
            <w:r w:rsidRPr="00413CB7">
              <w:rPr>
                <w:szCs w:val="20"/>
              </w:rPr>
              <w:t>15.10.2013</w:t>
            </w:r>
          </w:p>
        </w:tc>
      </w:tr>
      <w:tr w:rsidR="00413CB7" w:rsidRPr="00413CB7" w14:paraId="574A414F" w14:textId="77777777" w:rsidTr="005B36B0">
        <w:trPr>
          <w:trHeight w:val="20"/>
        </w:trPr>
        <w:tc>
          <w:tcPr>
            <w:tcW w:w="1756" w:type="pct"/>
            <w:noWrap/>
            <w:hideMark/>
          </w:tcPr>
          <w:p w14:paraId="27E80D61" w14:textId="77777777" w:rsidR="00413CB7" w:rsidRPr="00413CB7" w:rsidRDefault="00413CB7" w:rsidP="00413CB7">
            <w:pPr>
              <w:spacing w:after="0"/>
              <w:jc w:val="left"/>
              <w:rPr>
                <w:szCs w:val="20"/>
              </w:rPr>
            </w:pPr>
            <w:r w:rsidRPr="00413CB7">
              <w:rPr>
                <w:szCs w:val="20"/>
              </w:rPr>
              <w:t>Rm John Maschmedt</w:t>
            </w:r>
          </w:p>
        </w:tc>
        <w:tc>
          <w:tcPr>
            <w:tcW w:w="1597" w:type="pct"/>
            <w:noWrap/>
            <w:hideMark/>
          </w:tcPr>
          <w:p w14:paraId="0C55FC76" w14:textId="77777777" w:rsidR="00413CB7" w:rsidRPr="00413CB7" w:rsidRDefault="00413CB7" w:rsidP="00413CB7">
            <w:pPr>
              <w:spacing w:after="0"/>
              <w:ind w:left="113"/>
              <w:jc w:val="left"/>
              <w:rPr>
                <w:szCs w:val="20"/>
              </w:rPr>
            </w:pPr>
            <w:r w:rsidRPr="00413CB7">
              <w:rPr>
                <w:szCs w:val="20"/>
              </w:rPr>
              <w:t>ROSSLYN PARK, SA 5072</w:t>
            </w:r>
          </w:p>
        </w:tc>
        <w:tc>
          <w:tcPr>
            <w:tcW w:w="424" w:type="pct"/>
            <w:noWrap/>
            <w:hideMark/>
          </w:tcPr>
          <w:p w14:paraId="59C2F383" w14:textId="77777777" w:rsidR="00413CB7" w:rsidRPr="00413CB7" w:rsidRDefault="00413CB7" w:rsidP="00413CB7">
            <w:pPr>
              <w:spacing w:after="0"/>
              <w:ind w:right="113"/>
              <w:jc w:val="right"/>
              <w:rPr>
                <w:szCs w:val="20"/>
              </w:rPr>
            </w:pPr>
            <w:r w:rsidRPr="00413CB7">
              <w:rPr>
                <w:szCs w:val="20"/>
              </w:rPr>
              <w:t>34.10</w:t>
            </w:r>
          </w:p>
        </w:tc>
        <w:tc>
          <w:tcPr>
            <w:tcW w:w="770" w:type="pct"/>
            <w:noWrap/>
            <w:hideMark/>
          </w:tcPr>
          <w:p w14:paraId="2704CE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7B326B" w14:textId="77777777" w:rsidR="00413CB7" w:rsidRPr="00413CB7" w:rsidRDefault="00413CB7" w:rsidP="00413CB7">
            <w:pPr>
              <w:spacing w:after="0"/>
              <w:jc w:val="right"/>
              <w:rPr>
                <w:szCs w:val="20"/>
              </w:rPr>
            </w:pPr>
            <w:r w:rsidRPr="00413CB7">
              <w:rPr>
                <w:szCs w:val="20"/>
              </w:rPr>
              <w:t>22.2.2013</w:t>
            </w:r>
          </w:p>
        </w:tc>
      </w:tr>
      <w:tr w:rsidR="00413CB7" w:rsidRPr="00413CB7" w14:paraId="3883BF3F" w14:textId="77777777" w:rsidTr="005B36B0">
        <w:trPr>
          <w:trHeight w:val="20"/>
        </w:trPr>
        <w:tc>
          <w:tcPr>
            <w:tcW w:w="1756" w:type="pct"/>
            <w:noWrap/>
            <w:hideMark/>
          </w:tcPr>
          <w:p w14:paraId="56B85913" w14:textId="77777777" w:rsidR="00413CB7" w:rsidRPr="00413CB7" w:rsidRDefault="00413CB7" w:rsidP="00413CB7">
            <w:pPr>
              <w:spacing w:after="0"/>
              <w:jc w:val="left"/>
              <w:rPr>
                <w:szCs w:val="20"/>
              </w:rPr>
            </w:pPr>
            <w:r w:rsidRPr="00413CB7">
              <w:rPr>
                <w:szCs w:val="20"/>
              </w:rPr>
              <w:t>Rob Drusetta</w:t>
            </w:r>
          </w:p>
        </w:tc>
        <w:tc>
          <w:tcPr>
            <w:tcW w:w="1597" w:type="pct"/>
            <w:noWrap/>
            <w:hideMark/>
          </w:tcPr>
          <w:p w14:paraId="793E24E3"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601A0363" w14:textId="77777777" w:rsidR="00413CB7" w:rsidRPr="00413CB7" w:rsidRDefault="00413CB7" w:rsidP="00413CB7">
            <w:pPr>
              <w:spacing w:after="0"/>
              <w:ind w:right="113"/>
              <w:jc w:val="right"/>
              <w:rPr>
                <w:szCs w:val="20"/>
              </w:rPr>
            </w:pPr>
            <w:r w:rsidRPr="00413CB7">
              <w:rPr>
                <w:szCs w:val="20"/>
              </w:rPr>
              <w:t>43.65</w:t>
            </w:r>
          </w:p>
        </w:tc>
        <w:tc>
          <w:tcPr>
            <w:tcW w:w="770" w:type="pct"/>
            <w:noWrap/>
            <w:hideMark/>
          </w:tcPr>
          <w:p w14:paraId="6100CE98" w14:textId="77777777" w:rsidR="00413CB7" w:rsidRPr="00413CB7" w:rsidRDefault="00413CB7" w:rsidP="00413CB7">
            <w:pPr>
              <w:spacing w:after="0"/>
              <w:ind w:left="170"/>
              <w:jc w:val="left"/>
              <w:rPr>
                <w:szCs w:val="20"/>
              </w:rPr>
            </w:pPr>
            <w:r w:rsidRPr="00413CB7">
              <w:rPr>
                <w:szCs w:val="20"/>
              </w:rPr>
              <w:t>Refund 173245</w:t>
            </w:r>
          </w:p>
        </w:tc>
        <w:tc>
          <w:tcPr>
            <w:tcW w:w="453" w:type="pct"/>
            <w:noWrap/>
            <w:hideMark/>
          </w:tcPr>
          <w:p w14:paraId="7702910E" w14:textId="77777777" w:rsidR="00413CB7" w:rsidRPr="00413CB7" w:rsidRDefault="00413CB7" w:rsidP="00413CB7">
            <w:pPr>
              <w:spacing w:after="0"/>
              <w:jc w:val="right"/>
              <w:rPr>
                <w:szCs w:val="20"/>
              </w:rPr>
            </w:pPr>
            <w:r w:rsidRPr="00413CB7">
              <w:rPr>
                <w:szCs w:val="20"/>
              </w:rPr>
              <w:t>30.8.2013</w:t>
            </w:r>
          </w:p>
        </w:tc>
      </w:tr>
      <w:tr w:rsidR="00413CB7" w:rsidRPr="00413CB7" w14:paraId="550750DD" w14:textId="77777777" w:rsidTr="005B36B0">
        <w:trPr>
          <w:trHeight w:val="20"/>
        </w:trPr>
        <w:tc>
          <w:tcPr>
            <w:tcW w:w="1756" w:type="pct"/>
            <w:noWrap/>
            <w:hideMark/>
          </w:tcPr>
          <w:p w14:paraId="314CA2CA" w14:textId="77777777" w:rsidR="00413CB7" w:rsidRPr="00413CB7" w:rsidRDefault="00413CB7" w:rsidP="00413CB7">
            <w:pPr>
              <w:spacing w:after="0"/>
              <w:jc w:val="left"/>
              <w:rPr>
                <w:szCs w:val="20"/>
              </w:rPr>
            </w:pPr>
            <w:r w:rsidRPr="00413CB7">
              <w:rPr>
                <w:szCs w:val="20"/>
              </w:rPr>
              <w:t>Rob Seydler</w:t>
            </w:r>
          </w:p>
        </w:tc>
        <w:tc>
          <w:tcPr>
            <w:tcW w:w="1597" w:type="pct"/>
            <w:noWrap/>
            <w:hideMark/>
          </w:tcPr>
          <w:p w14:paraId="640DDD1F"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02E8E1E1" w14:textId="77777777" w:rsidR="00413CB7" w:rsidRPr="00413CB7" w:rsidRDefault="00413CB7" w:rsidP="00413CB7">
            <w:pPr>
              <w:spacing w:after="0"/>
              <w:ind w:right="113"/>
              <w:jc w:val="right"/>
              <w:rPr>
                <w:szCs w:val="20"/>
              </w:rPr>
            </w:pPr>
            <w:r w:rsidRPr="00413CB7">
              <w:rPr>
                <w:szCs w:val="20"/>
              </w:rPr>
              <w:t>100.61</w:t>
            </w:r>
          </w:p>
        </w:tc>
        <w:tc>
          <w:tcPr>
            <w:tcW w:w="770" w:type="pct"/>
            <w:noWrap/>
            <w:hideMark/>
          </w:tcPr>
          <w:p w14:paraId="3B2E32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5925AD" w14:textId="77777777" w:rsidR="00413CB7" w:rsidRPr="00413CB7" w:rsidRDefault="00413CB7" w:rsidP="00413CB7">
            <w:pPr>
              <w:spacing w:after="0"/>
              <w:jc w:val="right"/>
              <w:rPr>
                <w:szCs w:val="20"/>
              </w:rPr>
            </w:pPr>
            <w:r w:rsidRPr="00413CB7">
              <w:rPr>
                <w:szCs w:val="20"/>
              </w:rPr>
              <w:t>18.3.2014</w:t>
            </w:r>
          </w:p>
        </w:tc>
      </w:tr>
      <w:tr w:rsidR="00413CB7" w:rsidRPr="00413CB7" w14:paraId="58D8EF50" w14:textId="77777777" w:rsidTr="005B36B0">
        <w:trPr>
          <w:trHeight w:val="20"/>
        </w:trPr>
        <w:tc>
          <w:tcPr>
            <w:tcW w:w="1756" w:type="pct"/>
            <w:noWrap/>
            <w:hideMark/>
          </w:tcPr>
          <w:p w14:paraId="14B6013C" w14:textId="77777777" w:rsidR="00413CB7" w:rsidRPr="00413CB7" w:rsidRDefault="00413CB7" w:rsidP="00413CB7">
            <w:pPr>
              <w:spacing w:after="0"/>
              <w:jc w:val="left"/>
              <w:rPr>
                <w:szCs w:val="20"/>
              </w:rPr>
            </w:pPr>
            <w:r w:rsidRPr="00413CB7">
              <w:rPr>
                <w:szCs w:val="20"/>
              </w:rPr>
              <w:t>Rob Wood</w:t>
            </w:r>
          </w:p>
        </w:tc>
        <w:tc>
          <w:tcPr>
            <w:tcW w:w="1597" w:type="pct"/>
            <w:noWrap/>
            <w:hideMark/>
          </w:tcPr>
          <w:p w14:paraId="255A1132" w14:textId="77777777" w:rsidR="00413CB7" w:rsidRPr="00413CB7" w:rsidRDefault="00413CB7" w:rsidP="00413CB7">
            <w:pPr>
              <w:spacing w:after="0"/>
              <w:ind w:left="113"/>
              <w:jc w:val="left"/>
              <w:rPr>
                <w:szCs w:val="20"/>
              </w:rPr>
            </w:pPr>
            <w:r w:rsidRPr="00413CB7">
              <w:rPr>
                <w:szCs w:val="20"/>
              </w:rPr>
              <w:t>BELAIR, SA 5052</w:t>
            </w:r>
          </w:p>
        </w:tc>
        <w:tc>
          <w:tcPr>
            <w:tcW w:w="424" w:type="pct"/>
            <w:noWrap/>
            <w:hideMark/>
          </w:tcPr>
          <w:p w14:paraId="0B528010" w14:textId="77777777" w:rsidR="00413CB7" w:rsidRPr="00413CB7" w:rsidRDefault="00413CB7" w:rsidP="00413CB7">
            <w:pPr>
              <w:spacing w:after="0"/>
              <w:ind w:right="113"/>
              <w:jc w:val="right"/>
              <w:rPr>
                <w:szCs w:val="20"/>
              </w:rPr>
            </w:pPr>
            <w:r w:rsidRPr="00413CB7">
              <w:rPr>
                <w:szCs w:val="20"/>
              </w:rPr>
              <w:t>32.39</w:t>
            </w:r>
          </w:p>
        </w:tc>
        <w:tc>
          <w:tcPr>
            <w:tcW w:w="770" w:type="pct"/>
            <w:noWrap/>
            <w:hideMark/>
          </w:tcPr>
          <w:p w14:paraId="770791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686ADF" w14:textId="77777777" w:rsidR="00413CB7" w:rsidRPr="00413CB7" w:rsidRDefault="00413CB7" w:rsidP="00413CB7">
            <w:pPr>
              <w:spacing w:after="0"/>
              <w:jc w:val="right"/>
              <w:rPr>
                <w:szCs w:val="20"/>
              </w:rPr>
            </w:pPr>
            <w:r w:rsidRPr="00413CB7">
              <w:rPr>
                <w:szCs w:val="20"/>
              </w:rPr>
              <w:t>9.9.2013</w:t>
            </w:r>
          </w:p>
        </w:tc>
      </w:tr>
      <w:tr w:rsidR="00413CB7" w:rsidRPr="00413CB7" w14:paraId="69FD29D8" w14:textId="77777777" w:rsidTr="005B36B0">
        <w:trPr>
          <w:trHeight w:val="20"/>
        </w:trPr>
        <w:tc>
          <w:tcPr>
            <w:tcW w:w="1756" w:type="pct"/>
            <w:noWrap/>
            <w:hideMark/>
          </w:tcPr>
          <w:p w14:paraId="1561A51C" w14:textId="77777777" w:rsidR="00413CB7" w:rsidRPr="00413CB7" w:rsidRDefault="00413CB7" w:rsidP="00413CB7">
            <w:pPr>
              <w:spacing w:after="0"/>
              <w:jc w:val="left"/>
              <w:rPr>
                <w:szCs w:val="20"/>
              </w:rPr>
            </w:pPr>
            <w:r w:rsidRPr="00413CB7">
              <w:rPr>
                <w:szCs w:val="20"/>
              </w:rPr>
              <w:t>Robbie Slater</w:t>
            </w:r>
          </w:p>
        </w:tc>
        <w:tc>
          <w:tcPr>
            <w:tcW w:w="1597" w:type="pct"/>
            <w:noWrap/>
            <w:hideMark/>
          </w:tcPr>
          <w:p w14:paraId="5E07DCDD"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6EB1053D"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1822F8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961DAD" w14:textId="77777777" w:rsidR="00413CB7" w:rsidRPr="00413CB7" w:rsidRDefault="00413CB7" w:rsidP="00413CB7">
            <w:pPr>
              <w:spacing w:after="0"/>
              <w:jc w:val="right"/>
              <w:rPr>
                <w:szCs w:val="20"/>
              </w:rPr>
            </w:pPr>
            <w:r w:rsidRPr="00413CB7">
              <w:rPr>
                <w:szCs w:val="20"/>
              </w:rPr>
              <w:t>8.8.2013</w:t>
            </w:r>
          </w:p>
        </w:tc>
      </w:tr>
      <w:tr w:rsidR="00413CB7" w:rsidRPr="00413CB7" w14:paraId="1F162C53" w14:textId="77777777" w:rsidTr="005B36B0">
        <w:trPr>
          <w:trHeight w:val="20"/>
        </w:trPr>
        <w:tc>
          <w:tcPr>
            <w:tcW w:w="1756" w:type="pct"/>
            <w:noWrap/>
            <w:hideMark/>
          </w:tcPr>
          <w:p w14:paraId="303B45EC" w14:textId="77777777" w:rsidR="00413CB7" w:rsidRPr="00413CB7" w:rsidRDefault="00413CB7" w:rsidP="00413CB7">
            <w:pPr>
              <w:spacing w:after="0"/>
              <w:jc w:val="left"/>
              <w:rPr>
                <w:szCs w:val="20"/>
              </w:rPr>
            </w:pPr>
            <w:r w:rsidRPr="00413CB7">
              <w:rPr>
                <w:szCs w:val="20"/>
              </w:rPr>
              <w:t>Robert Bau</w:t>
            </w:r>
          </w:p>
        </w:tc>
        <w:tc>
          <w:tcPr>
            <w:tcW w:w="1597" w:type="pct"/>
            <w:noWrap/>
            <w:hideMark/>
          </w:tcPr>
          <w:p w14:paraId="6CF62B46"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3AE713A4"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DE954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4CDF10" w14:textId="77777777" w:rsidR="00413CB7" w:rsidRPr="00413CB7" w:rsidRDefault="00413CB7" w:rsidP="00413CB7">
            <w:pPr>
              <w:spacing w:after="0"/>
              <w:jc w:val="right"/>
              <w:rPr>
                <w:szCs w:val="20"/>
              </w:rPr>
            </w:pPr>
            <w:r w:rsidRPr="00413CB7">
              <w:rPr>
                <w:szCs w:val="20"/>
              </w:rPr>
              <w:t>12.2.2013</w:t>
            </w:r>
          </w:p>
        </w:tc>
      </w:tr>
      <w:tr w:rsidR="00413CB7" w:rsidRPr="00413CB7" w14:paraId="39C28C87" w14:textId="77777777" w:rsidTr="005B36B0">
        <w:trPr>
          <w:trHeight w:val="20"/>
        </w:trPr>
        <w:tc>
          <w:tcPr>
            <w:tcW w:w="1756" w:type="pct"/>
            <w:noWrap/>
            <w:hideMark/>
          </w:tcPr>
          <w:p w14:paraId="30AF38E1" w14:textId="77777777" w:rsidR="00413CB7" w:rsidRPr="00413CB7" w:rsidRDefault="00413CB7" w:rsidP="00413CB7">
            <w:pPr>
              <w:spacing w:after="0"/>
              <w:jc w:val="left"/>
              <w:rPr>
                <w:szCs w:val="20"/>
              </w:rPr>
            </w:pPr>
            <w:r w:rsidRPr="00413CB7">
              <w:rPr>
                <w:szCs w:val="20"/>
              </w:rPr>
              <w:t>Robert Blair</w:t>
            </w:r>
          </w:p>
        </w:tc>
        <w:tc>
          <w:tcPr>
            <w:tcW w:w="1597" w:type="pct"/>
            <w:noWrap/>
            <w:hideMark/>
          </w:tcPr>
          <w:p w14:paraId="4D25E994"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427EA470" w14:textId="77777777" w:rsidR="00413CB7" w:rsidRPr="00413CB7" w:rsidRDefault="00413CB7" w:rsidP="00413CB7">
            <w:pPr>
              <w:spacing w:after="0"/>
              <w:ind w:right="113"/>
              <w:jc w:val="right"/>
              <w:rPr>
                <w:szCs w:val="20"/>
              </w:rPr>
            </w:pPr>
            <w:r w:rsidRPr="00413CB7">
              <w:rPr>
                <w:szCs w:val="20"/>
              </w:rPr>
              <w:t>84.31</w:t>
            </w:r>
          </w:p>
        </w:tc>
        <w:tc>
          <w:tcPr>
            <w:tcW w:w="770" w:type="pct"/>
            <w:noWrap/>
            <w:hideMark/>
          </w:tcPr>
          <w:p w14:paraId="0F7736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626B7D" w14:textId="77777777" w:rsidR="00413CB7" w:rsidRPr="00413CB7" w:rsidRDefault="00413CB7" w:rsidP="00413CB7">
            <w:pPr>
              <w:spacing w:after="0"/>
              <w:jc w:val="right"/>
              <w:rPr>
                <w:szCs w:val="20"/>
              </w:rPr>
            </w:pPr>
            <w:r w:rsidRPr="00413CB7">
              <w:rPr>
                <w:szCs w:val="20"/>
              </w:rPr>
              <w:t>22.8.2013</w:t>
            </w:r>
          </w:p>
        </w:tc>
      </w:tr>
      <w:tr w:rsidR="00413CB7" w:rsidRPr="00413CB7" w14:paraId="48C677DA" w14:textId="77777777" w:rsidTr="005B36B0">
        <w:trPr>
          <w:trHeight w:val="20"/>
        </w:trPr>
        <w:tc>
          <w:tcPr>
            <w:tcW w:w="1756" w:type="pct"/>
            <w:noWrap/>
            <w:hideMark/>
          </w:tcPr>
          <w:p w14:paraId="7795E318" w14:textId="77777777" w:rsidR="00413CB7" w:rsidRPr="00413CB7" w:rsidRDefault="00413CB7" w:rsidP="00413CB7">
            <w:pPr>
              <w:spacing w:after="0"/>
              <w:jc w:val="left"/>
              <w:rPr>
                <w:szCs w:val="20"/>
              </w:rPr>
            </w:pPr>
            <w:r w:rsidRPr="00413CB7">
              <w:rPr>
                <w:szCs w:val="20"/>
              </w:rPr>
              <w:t>Robert Blight</w:t>
            </w:r>
          </w:p>
        </w:tc>
        <w:tc>
          <w:tcPr>
            <w:tcW w:w="1597" w:type="pct"/>
            <w:noWrap/>
            <w:hideMark/>
          </w:tcPr>
          <w:p w14:paraId="4C35F792" w14:textId="77777777"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14:paraId="4D676C96" w14:textId="77777777" w:rsidR="00413CB7" w:rsidRPr="00413CB7" w:rsidRDefault="00413CB7" w:rsidP="00413CB7">
            <w:pPr>
              <w:spacing w:after="0"/>
              <w:ind w:right="113"/>
              <w:jc w:val="right"/>
              <w:rPr>
                <w:szCs w:val="20"/>
              </w:rPr>
            </w:pPr>
            <w:r w:rsidRPr="00413CB7">
              <w:rPr>
                <w:szCs w:val="20"/>
              </w:rPr>
              <w:t>28.78</w:t>
            </w:r>
          </w:p>
        </w:tc>
        <w:tc>
          <w:tcPr>
            <w:tcW w:w="770" w:type="pct"/>
            <w:noWrap/>
            <w:hideMark/>
          </w:tcPr>
          <w:p w14:paraId="13BD9A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DAED17" w14:textId="77777777" w:rsidR="00413CB7" w:rsidRPr="00413CB7" w:rsidRDefault="00413CB7" w:rsidP="00413CB7">
            <w:pPr>
              <w:spacing w:after="0"/>
              <w:jc w:val="right"/>
              <w:rPr>
                <w:szCs w:val="20"/>
              </w:rPr>
            </w:pPr>
            <w:r w:rsidRPr="00413CB7">
              <w:rPr>
                <w:szCs w:val="20"/>
              </w:rPr>
              <w:t>13.5.2014</w:t>
            </w:r>
          </w:p>
        </w:tc>
      </w:tr>
      <w:tr w:rsidR="00413CB7" w:rsidRPr="00413CB7" w14:paraId="3ACB7EDF" w14:textId="77777777" w:rsidTr="005B36B0">
        <w:trPr>
          <w:trHeight w:val="20"/>
        </w:trPr>
        <w:tc>
          <w:tcPr>
            <w:tcW w:w="1756" w:type="pct"/>
            <w:noWrap/>
            <w:hideMark/>
          </w:tcPr>
          <w:p w14:paraId="00F0C0A3" w14:textId="77777777" w:rsidR="00413CB7" w:rsidRPr="00413CB7" w:rsidRDefault="00413CB7" w:rsidP="00413CB7">
            <w:pPr>
              <w:spacing w:after="0"/>
              <w:jc w:val="left"/>
              <w:rPr>
                <w:szCs w:val="20"/>
              </w:rPr>
            </w:pPr>
            <w:r w:rsidRPr="00413CB7">
              <w:rPr>
                <w:szCs w:val="20"/>
              </w:rPr>
              <w:t>Robert Brooke</w:t>
            </w:r>
          </w:p>
        </w:tc>
        <w:tc>
          <w:tcPr>
            <w:tcW w:w="1597" w:type="pct"/>
            <w:noWrap/>
            <w:hideMark/>
          </w:tcPr>
          <w:p w14:paraId="2F1AE9E8" w14:textId="77777777" w:rsidR="00413CB7" w:rsidRPr="00413CB7" w:rsidRDefault="00413CB7" w:rsidP="00413CB7">
            <w:pPr>
              <w:spacing w:after="0"/>
              <w:ind w:left="113"/>
              <w:jc w:val="left"/>
              <w:rPr>
                <w:szCs w:val="20"/>
              </w:rPr>
            </w:pPr>
            <w:r w:rsidRPr="00413CB7">
              <w:rPr>
                <w:szCs w:val="20"/>
              </w:rPr>
              <w:t>LEABROOK, SA 5068</w:t>
            </w:r>
          </w:p>
        </w:tc>
        <w:tc>
          <w:tcPr>
            <w:tcW w:w="424" w:type="pct"/>
            <w:noWrap/>
            <w:hideMark/>
          </w:tcPr>
          <w:p w14:paraId="368C4811" w14:textId="77777777" w:rsidR="00413CB7" w:rsidRPr="00413CB7" w:rsidRDefault="00413CB7" w:rsidP="00413CB7">
            <w:pPr>
              <w:spacing w:after="0"/>
              <w:ind w:right="113"/>
              <w:jc w:val="right"/>
              <w:rPr>
                <w:szCs w:val="20"/>
              </w:rPr>
            </w:pPr>
            <w:r w:rsidRPr="00413CB7">
              <w:rPr>
                <w:szCs w:val="20"/>
              </w:rPr>
              <w:t>344.87</w:t>
            </w:r>
          </w:p>
        </w:tc>
        <w:tc>
          <w:tcPr>
            <w:tcW w:w="770" w:type="pct"/>
            <w:noWrap/>
            <w:hideMark/>
          </w:tcPr>
          <w:p w14:paraId="3EB590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84AC1B" w14:textId="77777777" w:rsidR="00413CB7" w:rsidRPr="00413CB7" w:rsidRDefault="00413CB7" w:rsidP="00413CB7">
            <w:pPr>
              <w:spacing w:after="0"/>
              <w:jc w:val="right"/>
              <w:rPr>
                <w:szCs w:val="20"/>
              </w:rPr>
            </w:pPr>
            <w:r w:rsidRPr="00413CB7">
              <w:rPr>
                <w:szCs w:val="20"/>
              </w:rPr>
              <w:t>2.8.2014</w:t>
            </w:r>
          </w:p>
        </w:tc>
      </w:tr>
      <w:tr w:rsidR="00413CB7" w:rsidRPr="00413CB7" w14:paraId="2DE12DB2" w14:textId="77777777" w:rsidTr="005B36B0">
        <w:trPr>
          <w:trHeight w:val="20"/>
        </w:trPr>
        <w:tc>
          <w:tcPr>
            <w:tcW w:w="1756" w:type="pct"/>
            <w:noWrap/>
            <w:hideMark/>
          </w:tcPr>
          <w:p w14:paraId="2BCEFC8A" w14:textId="77777777" w:rsidR="00413CB7" w:rsidRPr="00413CB7" w:rsidRDefault="00413CB7" w:rsidP="00413CB7">
            <w:pPr>
              <w:spacing w:after="0"/>
              <w:jc w:val="left"/>
              <w:rPr>
                <w:szCs w:val="20"/>
              </w:rPr>
            </w:pPr>
            <w:r w:rsidRPr="00413CB7">
              <w:rPr>
                <w:szCs w:val="20"/>
              </w:rPr>
              <w:t>Robert Brown</w:t>
            </w:r>
          </w:p>
        </w:tc>
        <w:tc>
          <w:tcPr>
            <w:tcW w:w="1597" w:type="pct"/>
            <w:noWrap/>
            <w:hideMark/>
          </w:tcPr>
          <w:p w14:paraId="3EBB1792" w14:textId="77777777" w:rsidR="00413CB7" w:rsidRPr="00413CB7" w:rsidRDefault="00413CB7" w:rsidP="00413CB7">
            <w:pPr>
              <w:spacing w:after="0"/>
              <w:ind w:left="113"/>
              <w:jc w:val="left"/>
              <w:rPr>
                <w:szCs w:val="20"/>
              </w:rPr>
            </w:pPr>
            <w:r w:rsidRPr="00413CB7">
              <w:rPr>
                <w:szCs w:val="20"/>
              </w:rPr>
              <w:t>VIRGINIA, SA 5120</w:t>
            </w:r>
          </w:p>
        </w:tc>
        <w:tc>
          <w:tcPr>
            <w:tcW w:w="424" w:type="pct"/>
            <w:noWrap/>
            <w:hideMark/>
          </w:tcPr>
          <w:p w14:paraId="2A8402EC" w14:textId="77777777" w:rsidR="00413CB7" w:rsidRPr="00413CB7" w:rsidRDefault="00413CB7" w:rsidP="00413CB7">
            <w:pPr>
              <w:spacing w:after="0"/>
              <w:ind w:right="113"/>
              <w:jc w:val="right"/>
              <w:rPr>
                <w:szCs w:val="20"/>
              </w:rPr>
            </w:pPr>
            <w:r w:rsidRPr="00413CB7">
              <w:rPr>
                <w:szCs w:val="20"/>
              </w:rPr>
              <w:t>48.91</w:t>
            </w:r>
          </w:p>
        </w:tc>
        <w:tc>
          <w:tcPr>
            <w:tcW w:w="770" w:type="pct"/>
            <w:noWrap/>
            <w:hideMark/>
          </w:tcPr>
          <w:p w14:paraId="2570EB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F93131" w14:textId="77777777" w:rsidR="00413CB7" w:rsidRPr="00413CB7" w:rsidRDefault="00413CB7" w:rsidP="00413CB7">
            <w:pPr>
              <w:spacing w:after="0"/>
              <w:jc w:val="right"/>
              <w:rPr>
                <w:szCs w:val="20"/>
              </w:rPr>
            </w:pPr>
            <w:r w:rsidRPr="00413CB7">
              <w:rPr>
                <w:szCs w:val="20"/>
              </w:rPr>
              <w:t>30.5.2013</w:t>
            </w:r>
          </w:p>
        </w:tc>
      </w:tr>
      <w:tr w:rsidR="00413CB7" w:rsidRPr="00413CB7" w14:paraId="2832CA2B" w14:textId="77777777" w:rsidTr="005B36B0">
        <w:trPr>
          <w:trHeight w:val="20"/>
        </w:trPr>
        <w:tc>
          <w:tcPr>
            <w:tcW w:w="1756" w:type="pct"/>
            <w:noWrap/>
            <w:hideMark/>
          </w:tcPr>
          <w:p w14:paraId="32A2DA1C" w14:textId="77777777" w:rsidR="00413CB7" w:rsidRPr="00413CB7" w:rsidRDefault="00413CB7" w:rsidP="00413CB7">
            <w:pPr>
              <w:spacing w:after="0"/>
              <w:jc w:val="left"/>
              <w:rPr>
                <w:szCs w:val="20"/>
              </w:rPr>
            </w:pPr>
            <w:r w:rsidRPr="00413CB7">
              <w:rPr>
                <w:szCs w:val="20"/>
              </w:rPr>
              <w:t>Robert Buchan</w:t>
            </w:r>
          </w:p>
        </w:tc>
        <w:tc>
          <w:tcPr>
            <w:tcW w:w="1597" w:type="pct"/>
            <w:noWrap/>
            <w:hideMark/>
          </w:tcPr>
          <w:p w14:paraId="2C9632D9"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19297E09" w14:textId="77777777" w:rsidR="00413CB7" w:rsidRPr="00413CB7" w:rsidRDefault="00413CB7" w:rsidP="00413CB7">
            <w:pPr>
              <w:spacing w:after="0"/>
              <w:ind w:right="113"/>
              <w:jc w:val="right"/>
              <w:rPr>
                <w:szCs w:val="20"/>
              </w:rPr>
            </w:pPr>
            <w:r w:rsidRPr="00413CB7">
              <w:rPr>
                <w:szCs w:val="20"/>
              </w:rPr>
              <w:t>466.46</w:t>
            </w:r>
          </w:p>
        </w:tc>
        <w:tc>
          <w:tcPr>
            <w:tcW w:w="770" w:type="pct"/>
            <w:noWrap/>
            <w:hideMark/>
          </w:tcPr>
          <w:p w14:paraId="67D4D2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9D1B72" w14:textId="77777777" w:rsidR="00413CB7" w:rsidRPr="00413CB7" w:rsidRDefault="00413CB7" w:rsidP="00413CB7">
            <w:pPr>
              <w:spacing w:after="0"/>
              <w:jc w:val="right"/>
              <w:rPr>
                <w:szCs w:val="20"/>
              </w:rPr>
            </w:pPr>
            <w:r w:rsidRPr="00413CB7">
              <w:rPr>
                <w:szCs w:val="20"/>
              </w:rPr>
              <w:t>18.2.2013</w:t>
            </w:r>
          </w:p>
        </w:tc>
      </w:tr>
      <w:tr w:rsidR="00413CB7" w:rsidRPr="00413CB7" w14:paraId="6904C53A" w14:textId="77777777" w:rsidTr="005B36B0">
        <w:trPr>
          <w:trHeight w:val="20"/>
        </w:trPr>
        <w:tc>
          <w:tcPr>
            <w:tcW w:w="1756" w:type="pct"/>
            <w:noWrap/>
            <w:hideMark/>
          </w:tcPr>
          <w:p w14:paraId="3F82A0B9" w14:textId="77777777" w:rsidR="00413CB7" w:rsidRPr="00413CB7" w:rsidRDefault="00413CB7" w:rsidP="00413CB7">
            <w:pPr>
              <w:spacing w:after="0"/>
              <w:jc w:val="left"/>
              <w:rPr>
                <w:szCs w:val="20"/>
              </w:rPr>
            </w:pPr>
            <w:r w:rsidRPr="00413CB7">
              <w:rPr>
                <w:szCs w:val="20"/>
              </w:rPr>
              <w:t>Robert Capelli</w:t>
            </w:r>
          </w:p>
        </w:tc>
        <w:tc>
          <w:tcPr>
            <w:tcW w:w="1597" w:type="pct"/>
            <w:noWrap/>
            <w:hideMark/>
          </w:tcPr>
          <w:p w14:paraId="115CAF87" w14:textId="77777777" w:rsidR="00413CB7" w:rsidRPr="00413CB7" w:rsidRDefault="00413CB7" w:rsidP="00413CB7">
            <w:pPr>
              <w:spacing w:after="0"/>
              <w:ind w:left="113"/>
              <w:jc w:val="left"/>
              <w:rPr>
                <w:szCs w:val="20"/>
              </w:rPr>
            </w:pPr>
            <w:r w:rsidRPr="00413CB7">
              <w:rPr>
                <w:szCs w:val="20"/>
              </w:rPr>
              <w:t>MARDEN, SA 5070</w:t>
            </w:r>
          </w:p>
        </w:tc>
        <w:tc>
          <w:tcPr>
            <w:tcW w:w="424" w:type="pct"/>
            <w:noWrap/>
            <w:hideMark/>
          </w:tcPr>
          <w:p w14:paraId="2BC68B1C" w14:textId="77777777" w:rsidR="00413CB7" w:rsidRPr="00413CB7" w:rsidRDefault="00413CB7" w:rsidP="00413CB7">
            <w:pPr>
              <w:spacing w:after="0"/>
              <w:ind w:right="113"/>
              <w:jc w:val="right"/>
              <w:rPr>
                <w:szCs w:val="20"/>
              </w:rPr>
            </w:pPr>
            <w:r w:rsidRPr="00413CB7">
              <w:rPr>
                <w:szCs w:val="20"/>
              </w:rPr>
              <w:t>16.30</w:t>
            </w:r>
          </w:p>
        </w:tc>
        <w:tc>
          <w:tcPr>
            <w:tcW w:w="770" w:type="pct"/>
            <w:noWrap/>
            <w:hideMark/>
          </w:tcPr>
          <w:p w14:paraId="7AD38C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BF614F" w14:textId="77777777" w:rsidR="00413CB7" w:rsidRPr="00413CB7" w:rsidRDefault="00413CB7" w:rsidP="00413CB7">
            <w:pPr>
              <w:spacing w:after="0"/>
              <w:jc w:val="right"/>
              <w:rPr>
                <w:szCs w:val="20"/>
              </w:rPr>
            </w:pPr>
            <w:r w:rsidRPr="00413CB7">
              <w:rPr>
                <w:szCs w:val="20"/>
              </w:rPr>
              <w:t>19.4.2013</w:t>
            </w:r>
          </w:p>
        </w:tc>
      </w:tr>
      <w:tr w:rsidR="00413CB7" w:rsidRPr="00413CB7" w14:paraId="28B0D7D4" w14:textId="77777777" w:rsidTr="005B36B0">
        <w:trPr>
          <w:trHeight w:val="20"/>
        </w:trPr>
        <w:tc>
          <w:tcPr>
            <w:tcW w:w="1756" w:type="pct"/>
            <w:noWrap/>
            <w:hideMark/>
          </w:tcPr>
          <w:p w14:paraId="770F1E61" w14:textId="77777777" w:rsidR="00413CB7" w:rsidRPr="00413CB7" w:rsidRDefault="00413CB7" w:rsidP="00413CB7">
            <w:pPr>
              <w:spacing w:after="0"/>
              <w:jc w:val="left"/>
              <w:rPr>
                <w:szCs w:val="20"/>
              </w:rPr>
            </w:pPr>
            <w:r w:rsidRPr="00413CB7">
              <w:rPr>
                <w:szCs w:val="20"/>
              </w:rPr>
              <w:t>Robert Cousins</w:t>
            </w:r>
          </w:p>
        </w:tc>
        <w:tc>
          <w:tcPr>
            <w:tcW w:w="1597" w:type="pct"/>
            <w:noWrap/>
            <w:hideMark/>
          </w:tcPr>
          <w:p w14:paraId="1A0D670D" w14:textId="77777777"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14:paraId="0F372249"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512B05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8703FC" w14:textId="77777777" w:rsidR="00413CB7" w:rsidRPr="00413CB7" w:rsidRDefault="00413CB7" w:rsidP="00413CB7">
            <w:pPr>
              <w:spacing w:after="0"/>
              <w:jc w:val="right"/>
              <w:rPr>
                <w:szCs w:val="20"/>
              </w:rPr>
            </w:pPr>
            <w:r w:rsidRPr="00413CB7">
              <w:rPr>
                <w:szCs w:val="20"/>
              </w:rPr>
              <w:t>11.6.2014</w:t>
            </w:r>
          </w:p>
        </w:tc>
      </w:tr>
      <w:tr w:rsidR="00413CB7" w:rsidRPr="00413CB7" w14:paraId="3FDD9745" w14:textId="77777777" w:rsidTr="005B36B0">
        <w:trPr>
          <w:trHeight w:val="20"/>
        </w:trPr>
        <w:tc>
          <w:tcPr>
            <w:tcW w:w="1756" w:type="pct"/>
            <w:noWrap/>
            <w:hideMark/>
          </w:tcPr>
          <w:p w14:paraId="2354AE78" w14:textId="77777777" w:rsidR="00413CB7" w:rsidRPr="00413CB7" w:rsidRDefault="00413CB7" w:rsidP="00413CB7">
            <w:pPr>
              <w:spacing w:after="0"/>
              <w:jc w:val="left"/>
              <w:rPr>
                <w:szCs w:val="20"/>
              </w:rPr>
            </w:pPr>
            <w:r w:rsidRPr="00413CB7">
              <w:rPr>
                <w:szCs w:val="20"/>
              </w:rPr>
              <w:t>Robert Diano</w:t>
            </w:r>
          </w:p>
        </w:tc>
        <w:tc>
          <w:tcPr>
            <w:tcW w:w="1597" w:type="pct"/>
            <w:noWrap/>
            <w:hideMark/>
          </w:tcPr>
          <w:p w14:paraId="02B5EBE4"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18274972"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363956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A75E68" w14:textId="77777777" w:rsidR="00413CB7" w:rsidRPr="00413CB7" w:rsidRDefault="00413CB7" w:rsidP="00413CB7">
            <w:pPr>
              <w:spacing w:after="0"/>
              <w:jc w:val="right"/>
              <w:rPr>
                <w:szCs w:val="20"/>
              </w:rPr>
            </w:pPr>
            <w:r w:rsidRPr="00413CB7">
              <w:rPr>
                <w:szCs w:val="20"/>
              </w:rPr>
              <w:t>24.10.2013</w:t>
            </w:r>
          </w:p>
        </w:tc>
      </w:tr>
      <w:tr w:rsidR="00413CB7" w:rsidRPr="00413CB7" w14:paraId="756B582B" w14:textId="77777777" w:rsidTr="005B36B0">
        <w:trPr>
          <w:trHeight w:val="20"/>
        </w:trPr>
        <w:tc>
          <w:tcPr>
            <w:tcW w:w="1756" w:type="pct"/>
            <w:noWrap/>
            <w:hideMark/>
          </w:tcPr>
          <w:p w14:paraId="33010397" w14:textId="77777777" w:rsidR="00413CB7" w:rsidRPr="00413CB7" w:rsidRDefault="00413CB7" w:rsidP="00413CB7">
            <w:pPr>
              <w:spacing w:after="0"/>
              <w:jc w:val="left"/>
              <w:rPr>
                <w:szCs w:val="20"/>
              </w:rPr>
            </w:pPr>
            <w:r w:rsidRPr="00413CB7">
              <w:rPr>
                <w:szCs w:val="20"/>
              </w:rPr>
              <w:t>Robert Diano</w:t>
            </w:r>
          </w:p>
        </w:tc>
        <w:tc>
          <w:tcPr>
            <w:tcW w:w="1597" w:type="pct"/>
            <w:noWrap/>
            <w:hideMark/>
          </w:tcPr>
          <w:p w14:paraId="48F3834F"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4101442B" w14:textId="77777777" w:rsidR="00413CB7" w:rsidRPr="00413CB7" w:rsidRDefault="00413CB7" w:rsidP="00413CB7">
            <w:pPr>
              <w:spacing w:after="0"/>
              <w:ind w:right="113"/>
              <w:jc w:val="right"/>
              <w:rPr>
                <w:szCs w:val="20"/>
              </w:rPr>
            </w:pPr>
            <w:r w:rsidRPr="00413CB7">
              <w:rPr>
                <w:szCs w:val="20"/>
              </w:rPr>
              <w:t>27.57</w:t>
            </w:r>
          </w:p>
        </w:tc>
        <w:tc>
          <w:tcPr>
            <w:tcW w:w="770" w:type="pct"/>
            <w:noWrap/>
            <w:hideMark/>
          </w:tcPr>
          <w:p w14:paraId="68A0F0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3BFD26" w14:textId="77777777" w:rsidR="00413CB7" w:rsidRPr="00413CB7" w:rsidRDefault="00413CB7" w:rsidP="00413CB7">
            <w:pPr>
              <w:spacing w:after="0"/>
              <w:jc w:val="right"/>
              <w:rPr>
                <w:szCs w:val="20"/>
              </w:rPr>
            </w:pPr>
            <w:r w:rsidRPr="00413CB7">
              <w:rPr>
                <w:szCs w:val="20"/>
              </w:rPr>
              <w:t>24.10.2013</w:t>
            </w:r>
          </w:p>
        </w:tc>
      </w:tr>
      <w:tr w:rsidR="00413CB7" w:rsidRPr="00413CB7" w14:paraId="2E51A446" w14:textId="77777777" w:rsidTr="005B36B0">
        <w:trPr>
          <w:trHeight w:val="20"/>
        </w:trPr>
        <w:tc>
          <w:tcPr>
            <w:tcW w:w="1756" w:type="pct"/>
            <w:noWrap/>
            <w:hideMark/>
          </w:tcPr>
          <w:p w14:paraId="322260C2" w14:textId="77777777" w:rsidR="00413CB7" w:rsidRPr="00413CB7" w:rsidRDefault="00413CB7" w:rsidP="00413CB7">
            <w:pPr>
              <w:spacing w:after="0"/>
              <w:jc w:val="left"/>
              <w:rPr>
                <w:szCs w:val="20"/>
              </w:rPr>
            </w:pPr>
            <w:r w:rsidRPr="00413CB7">
              <w:rPr>
                <w:szCs w:val="20"/>
              </w:rPr>
              <w:t>Robert Downing</w:t>
            </w:r>
          </w:p>
        </w:tc>
        <w:tc>
          <w:tcPr>
            <w:tcW w:w="1597" w:type="pct"/>
            <w:noWrap/>
            <w:hideMark/>
          </w:tcPr>
          <w:p w14:paraId="6BE6D082"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10DA09DC" w14:textId="77777777" w:rsidR="00413CB7" w:rsidRPr="00413CB7" w:rsidRDefault="00413CB7" w:rsidP="00413CB7">
            <w:pPr>
              <w:spacing w:after="0"/>
              <w:ind w:right="113"/>
              <w:jc w:val="right"/>
              <w:rPr>
                <w:szCs w:val="20"/>
              </w:rPr>
            </w:pPr>
            <w:r w:rsidRPr="00413CB7">
              <w:rPr>
                <w:szCs w:val="20"/>
              </w:rPr>
              <w:t>21.36</w:t>
            </w:r>
          </w:p>
        </w:tc>
        <w:tc>
          <w:tcPr>
            <w:tcW w:w="770" w:type="pct"/>
            <w:noWrap/>
            <w:hideMark/>
          </w:tcPr>
          <w:p w14:paraId="17B8EF8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C8CC48" w14:textId="77777777" w:rsidR="00413CB7" w:rsidRPr="00413CB7" w:rsidRDefault="00413CB7" w:rsidP="00413CB7">
            <w:pPr>
              <w:spacing w:after="0"/>
              <w:jc w:val="right"/>
              <w:rPr>
                <w:szCs w:val="20"/>
              </w:rPr>
            </w:pPr>
            <w:r w:rsidRPr="00413CB7">
              <w:rPr>
                <w:szCs w:val="20"/>
              </w:rPr>
              <w:t>11.12.2013</w:t>
            </w:r>
          </w:p>
        </w:tc>
      </w:tr>
      <w:tr w:rsidR="00413CB7" w:rsidRPr="00413CB7" w14:paraId="2D4B3F00" w14:textId="77777777" w:rsidTr="005B36B0">
        <w:trPr>
          <w:trHeight w:val="20"/>
        </w:trPr>
        <w:tc>
          <w:tcPr>
            <w:tcW w:w="1756" w:type="pct"/>
            <w:noWrap/>
            <w:hideMark/>
          </w:tcPr>
          <w:p w14:paraId="0D17DB2A" w14:textId="77777777" w:rsidR="00413CB7" w:rsidRPr="00413CB7" w:rsidRDefault="00413CB7" w:rsidP="00413CB7">
            <w:pPr>
              <w:spacing w:after="0"/>
              <w:jc w:val="left"/>
              <w:rPr>
                <w:szCs w:val="20"/>
              </w:rPr>
            </w:pPr>
            <w:r w:rsidRPr="00413CB7">
              <w:rPr>
                <w:szCs w:val="20"/>
              </w:rPr>
              <w:t>Robert Ellett</w:t>
            </w:r>
          </w:p>
        </w:tc>
        <w:tc>
          <w:tcPr>
            <w:tcW w:w="1597" w:type="pct"/>
            <w:noWrap/>
            <w:hideMark/>
          </w:tcPr>
          <w:p w14:paraId="673F838B"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0AA64890" w14:textId="77777777" w:rsidR="00413CB7" w:rsidRPr="00413CB7" w:rsidRDefault="00413CB7" w:rsidP="00413CB7">
            <w:pPr>
              <w:spacing w:after="0"/>
              <w:ind w:right="113"/>
              <w:jc w:val="right"/>
              <w:rPr>
                <w:szCs w:val="20"/>
              </w:rPr>
            </w:pPr>
            <w:r w:rsidRPr="00413CB7">
              <w:rPr>
                <w:szCs w:val="20"/>
              </w:rPr>
              <w:t>29.73</w:t>
            </w:r>
          </w:p>
        </w:tc>
        <w:tc>
          <w:tcPr>
            <w:tcW w:w="770" w:type="pct"/>
            <w:noWrap/>
            <w:hideMark/>
          </w:tcPr>
          <w:p w14:paraId="283A60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8F44B2" w14:textId="77777777" w:rsidR="00413CB7" w:rsidRPr="00413CB7" w:rsidRDefault="00413CB7" w:rsidP="00413CB7">
            <w:pPr>
              <w:spacing w:after="0"/>
              <w:jc w:val="right"/>
              <w:rPr>
                <w:szCs w:val="20"/>
              </w:rPr>
            </w:pPr>
            <w:r w:rsidRPr="00413CB7">
              <w:rPr>
                <w:szCs w:val="20"/>
              </w:rPr>
              <w:t>22.4.2013</w:t>
            </w:r>
          </w:p>
        </w:tc>
      </w:tr>
      <w:tr w:rsidR="00413CB7" w:rsidRPr="00413CB7" w14:paraId="4196981C" w14:textId="77777777" w:rsidTr="005B36B0">
        <w:trPr>
          <w:trHeight w:val="20"/>
        </w:trPr>
        <w:tc>
          <w:tcPr>
            <w:tcW w:w="1756" w:type="pct"/>
            <w:noWrap/>
            <w:hideMark/>
          </w:tcPr>
          <w:p w14:paraId="3ABCB0C7" w14:textId="77777777" w:rsidR="00413CB7" w:rsidRPr="00413CB7" w:rsidRDefault="00413CB7" w:rsidP="00413CB7">
            <w:pPr>
              <w:spacing w:after="0"/>
              <w:jc w:val="left"/>
              <w:rPr>
                <w:szCs w:val="20"/>
              </w:rPr>
            </w:pPr>
            <w:r w:rsidRPr="00413CB7">
              <w:rPr>
                <w:szCs w:val="20"/>
              </w:rPr>
              <w:t>Robert Elmes</w:t>
            </w:r>
          </w:p>
        </w:tc>
        <w:tc>
          <w:tcPr>
            <w:tcW w:w="1597" w:type="pct"/>
            <w:noWrap/>
            <w:hideMark/>
          </w:tcPr>
          <w:p w14:paraId="73D68A99" w14:textId="77777777"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14:paraId="088FF44A" w14:textId="77777777" w:rsidR="00413CB7" w:rsidRPr="00413CB7" w:rsidRDefault="00413CB7" w:rsidP="00413CB7">
            <w:pPr>
              <w:spacing w:after="0"/>
              <w:ind w:right="113"/>
              <w:jc w:val="right"/>
              <w:rPr>
                <w:szCs w:val="20"/>
              </w:rPr>
            </w:pPr>
            <w:r w:rsidRPr="00413CB7">
              <w:rPr>
                <w:szCs w:val="20"/>
              </w:rPr>
              <w:t>11.74</w:t>
            </w:r>
          </w:p>
        </w:tc>
        <w:tc>
          <w:tcPr>
            <w:tcW w:w="770" w:type="pct"/>
            <w:noWrap/>
            <w:hideMark/>
          </w:tcPr>
          <w:p w14:paraId="159B73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9D88D2" w14:textId="77777777" w:rsidR="00413CB7" w:rsidRPr="00413CB7" w:rsidRDefault="00413CB7" w:rsidP="00413CB7">
            <w:pPr>
              <w:spacing w:after="0"/>
              <w:jc w:val="right"/>
              <w:rPr>
                <w:szCs w:val="20"/>
              </w:rPr>
            </w:pPr>
            <w:r w:rsidRPr="00413CB7">
              <w:rPr>
                <w:szCs w:val="20"/>
              </w:rPr>
              <w:t>18.4.2013</w:t>
            </w:r>
          </w:p>
        </w:tc>
      </w:tr>
      <w:tr w:rsidR="00413CB7" w:rsidRPr="00413CB7" w14:paraId="43211F4A" w14:textId="77777777" w:rsidTr="005B36B0">
        <w:trPr>
          <w:trHeight w:val="20"/>
        </w:trPr>
        <w:tc>
          <w:tcPr>
            <w:tcW w:w="1756" w:type="pct"/>
            <w:noWrap/>
            <w:hideMark/>
          </w:tcPr>
          <w:p w14:paraId="49565060" w14:textId="77777777" w:rsidR="00413CB7" w:rsidRPr="00413CB7" w:rsidRDefault="00413CB7" w:rsidP="00413CB7">
            <w:pPr>
              <w:spacing w:after="0"/>
              <w:jc w:val="left"/>
              <w:rPr>
                <w:szCs w:val="20"/>
              </w:rPr>
            </w:pPr>
            <w:r w:rsidRPr="00413CB7">
              <w:rPr>
                <w:szCs w:val="20"/>
              </w:rPr>
              <w:t>Robert Elvey</w:t>
            </w:r>
          </w:p>
        </w:tc>
        <w:tc>
          <w:tcPr>
            <w:tcW w:w="1597" w:type="pct"/>
            <w:noWrap/>
            <w:hideMark/>
          </w:tcPr>
          <w:p w14:paraId="0F56436D"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B656A2F" w14:textId="77777777" w:rsidR="00413CB7" w:rsidRPr="00413CB7" w:rsidRDefault="00413CB7" w:rsidP="00413CB7">
            <w:pPr>
              <w:spacing w:after="0"/>
              <w:ind w:right="113"/>
              <w:jc w:val="right"/>
              <w:rPr>
                <w:szCs w:val="20"/>
              </w:rPr>
            </w:pPr>
            <w:r w:rsidRPr="00413CB7">
              <w:rPr>
                <w:szCs w:val="20"/>
              </w:rPr>
              <w:t>121.47</w:t>
            </w:r>
          </w:p>
        </w:tc>
        <w:tc>
          <w:tcPr>
            <w:tcW w:w="770" w:type="pct"/>
            <w:noWrap/>
            <w:hideMark/>
          </w:tcPr>
          <w:p w14:paraId="7CA7991D" w14:textId="77777777" w:rsidR="00413CB7" w:rsidRPr="00413CB7" w:rsidRDefault="00413CB7" w:rsidP="00413CB7">
            <w:pPr>
              <w:spacing w:after="0"/>
              <w:ind w:left="170"/>
              <w:jc w:val="left"/>
              <w:rPr>
                <w:szCs w:val="20"/>
              </w:rPr>
            </w:pPr>
            <w:r w:rsidRPr="00413CB7">
              <w:rPr>
                <w:szCs w:val="20"/>
              </w:rPr>
              <w:t>Refund 200865</w:t>
            </w:r>
          </w:p>
        </w:tc>
        <w:tc>
          <w:tcPr>
            <w:tcW w:w="453" w:type="pct"/>
            <w:noWrap/>
            <w:hideMark/>
          </w:tcPr>
          <w:p w14:paraId="44A9DA1B" w14:textId="77777777" w:rsidR="00413CB7" w:rsidRPr="00413CB7" w:rsidRDefault="00413CB7" w:rsidP="00413CB7">
            <w:pPr>
              <w:spacing w:after="0"/>
              <w:jc w:val="right"/>
              <w:rPr>
                <w:szCs w:val="20"/>
              </w:rPr>
            </w:pPr>
            <w:r w:rsidRPr="00413CB7">
              <w:rPr>
                <w:szCs w:val="20"/>
              </w:rPr>
              <w:t>25.11.2013</w:t>
            </w:r>
          </w:p>
        </w:tc>
      </w:tr>
      <w:tr w:rsidR="00413CB7" w:rsidRPr="00413CB7" w14:paraId="38C7C736" w14:textId="77777777" w:rsidTr="005B36B0">
        <w:trPr>
          <w:trHeight w:val="20"/>
        </w:trPr>
        <w:tc>
          <w:tcPr>
            <w:tcW w:w="1756" w:type="pct"/>
            <w:noWrap/>
            <w:hideMark/>
          </w:tcPr>
          <w:p w14:paraId="68BA3FC8" w14:textId="77777777" w:rsidR="00413CB7" w:rsidRPr="00413CB7" w:rsidRDefault="00413CB7" w:rsidP="00413CB7">
            <w:pPr>
              <w:spacing w:after="0"/>
              <w:jc w:val="left"/>
              <w:rPr>
                <w:szCs w:val="20"/>
              </w:rPr>
            </w:pPr>
            <w:r w:rsidRPr="00413CB7">
              <w:rPr>
                <w:szCs w:val="20"/>
              </w:rPr>
              <w:t>Robert Gale</w:t>
            </w:r>
          </w:p>
        </w:tc>
        <w:tc>
          <w:tcPr>
            <w:tcW w:w="1597" w:type="pct"/>
            <w:noWrap/>
            <w:hideMark/>
          </w:tcPr>
          <w:p w14:paraId="4C2DDD0F" w14:textId="77777777" w:rsidR="00413CB7" w:rsidRPr="00413CB7" w:rsidRDefault="00413CB7" w:rsidP="00413CB7">
            <w:pPr>
              <w:spacing w:after="0"/>
              <w:ind w:left="113"/>
              <w:jc w:val="left"/>
              <w:rPr>
                <w:szCs w:val="20"/>
              </w:rPr>
            </w:pPr>
            <w:r w:rsidRPr="00413CB7">
              <w:rPr>
                <w:szCs w:val="20"/>
              </w:rPr>
              <w:t>CRYSTAL BROOK 5523</w:t>
            </w:r>
          </w:p>
        </w:tc>
        <w:tc>
          <w:tcPr>
            <w:tcW w:w="424" w:type="pct"/>
            <w:noWrap/>
            <w:hideMark/>
          </w:tcPr>
          <w:p w14:paraId="16865687" w14:textId="77777777" w:rsidR="00413CB7" w:rsidRPr="00413CB7" w:rsidRDefault="00413CB7" w:rsidP="00413CB7">
            <w:pPr>
              <w:spacing w:after="0"/>
              <w:ind w:right="113"/>
              <w:jc w:val="right"/>
              <w:rPr>
                <w:szCs w:val="20"/>
              </w:rPr>
            </w:pPr>
            <w:r w:rsidRPr="00413CB7">
              <w:rPr>
                <w:szCs w:val="20"/>
              </w:rPr>
              <w:t>298.18</w:t>
            </w:r>
          </w:p>
        </w:tc>
        <w:tc>
          <w:tcPr>
            <w:tcW w:w="770" w:type="pct"/>
            <w:noWrap/>
            <w:hideMark/>
          </w:tcPr>
          <w:p w14:paraId="3AB236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EF6A24" w14:textId="77777777" w:rsidR="00413CB7" w:rsidRPr="00413CB7" w:rsidRDefault="00413CB7" w:rsidP="00413CB7">
            <w:pPr>
              <w:spacing w:after="0"/>
              <w:jc w:val="right"/>
              <w:rPr>
                <w:szCs w:val="20"/>
              </w:rPr>
            </w:pPr>
            <w:r w:rsidRPr="00413CB7">
              <w:rPr>
                <w:szCs w:val="20"/>
              </w:rPr>
              <w:t>26.9.2014</w:t>
            </w:r>
          </w:p>
        </w:tc>
      </w:tr>
      <w:tr w:rsidR="00413CB7" w:rsidRPr="00413CB7" w14:paraId="64F9DC2B" w14:textId="77777777" w:rsidTr="005B36B0">
        <w:trPr>
          <w:trHeight w:val="20"/>
        </w:trPr>
        <w:tc>
          <w:tcPr>
            <w:tcW w:w="1756" w:type="pct"/>
            <w:noWrap/>
            <w:hideMark/>
          </w:tcPr>
          <w:p w14:paraId="63323E2E" w14:textId="77777777" w:rsidR="00413CB7" w:rsidRPr="00413CB7" w:rsidRDefault="00413CB7" w:rsidP="00413CB7">
            <w:pPr>
              <w:spacing w:after="0"/>
              <w:jc w:val="left"/>
              <w:rPr>
                <w:szCs w:val="20"/>
              </w:rPr>
            </w:pPr>
            <w:r w:rsidRPr="00413CB7">
              <w:rPr>
                <w:szCs w:val="20"/>
              </w:rPr>
              <w:t>Robert Good</w:t>
            </w:r>
          </w:p>
        </w:tc>
        <w:tc>
          <w:tcPr>
            <w:tcW w:w="1597" w:type="pct"/>
            <w:noWrap/>
            <w:hideMark/>
          </w:tcPr>
          <w:p w14:paraId="19884334"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1B86E93A"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1AE068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3E16B5" w14:textId="77777777" w:rsidR="00413CB7" w:rsidRPr="00413CB7" w:rsidRDefault="00413CB7" w:rsidP="00413CB7">
            <w:pPr>
              <w:spacing w:after="0"/>
              <w:jc w:val="right"/>
              <w:rPr>
                <w:szCs w:val="20"/>
              </w:rPr>
            </w:pPr>
            <w:r w:rsidRPr="00413CB7">
              <w:rPr>
                <w:szCs w:val="20"/>
              </w:rPr>
              <w:t>9.1.2014</w:t>
            </w:r>
          </w:p>
        </w:tc>
      </w:tr>
      <w:tr w:rsidR="00413CB7" w:rsidRPr="00413CB7" w14:paraId="6BB4FD8E" w14:textId="77777777" w:rsidTr="005B36B0">
        <w:trPr>
          <w:trHeight w:val="20"/>
        </w:trPr>
        <w:tc>
          <w:tcPr>
            <w:tcW w:w="1756" w:type="pct"/>
            <w:noWrap/>
            <w:hideMark/>
          </w:tcPr>
          <w:p w14:paraId="60804339" w14:textId="77777777" w:rsidR="00413CB7" w:rsidRPr="00413CB7" w:rsidRDefault="00413CB7" w:rsidP="00413CB7">
            <w:pPr>
              <w:spacing w:after="0"/>
              <w:jc w:val="left"/>
              <w:rPr>
                <w:szCs w:val="20"/>
              </w:rPr>
            </w:pPr>
            <w:r w:rsidRPr="00413CB7">
              <w:rPr>
                <w:szCs w:val="20"/>
              </w:rPr>
              <w:t>Robert Hart</w:t>
            </w:r>
          </w:p>
        </w:tc>
        <w:tc>
          <w:tcPr>
            <w:tcW w:w="1597" w:type="pct"/>
            <w:noWrap/>
            <w:hideMark/>
          </w:tcPr>
          <w:p w14:paraId="339FC73C"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13AB275C" w14:textId="77777777" w:rsidR="00413CB7" w:rsidRPr="00413CB7" w:rsidRDefault="00413CB7" w:rsidP="00413CB7">
            <w:pPr>
              <w:spacing w:after="0"/>
              <w:ind w:right="113"/>
              <w:jc w:val="right"/>
              <w:rPr>
                <w:szCs w:val="20"/>
              </w:rPr>
            </w:pPr>
            <w:r w:rsidRPr="00413CB7">
              <w:rPr>
                <w:szCs w:val="20"/>
              </w:rPr>
              <w:t>41.76</w:t>
            </w:r>
          </w:p>
        </w:tc>
        <w:tc>
          <w:tcPr>
            <w:tcW w:w="770" w:type="pct"/>
            <w:noWrap/>
            <w:hideMark/>
          </w:tcPr>
          <w:p w14:paraId="2811B0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B624F7" w14:textId="77777777" w:rsidR="00413CB7" w:rsidRPr="00413CB7" w:rsidRDefault="00413CB7" w:rsidP="00413CB7">
            <w:pPr>
              <w:spacing w:after="0"/>
              <w:jc w:val="right"/>
              <w:rPr>
                <w:szCs w:val="20"/>
              </w:rPr>
            </w:pPr>
            <w:r w:rsidRPr="00413CB7">
              <w:rPr>
                <w:szCs w:val="20"/>
              </w:rPr>
              <w:t>24.4.2013</w:t>
            </w:r>
          </w:p>
        </w:tc>
      </w:tr>
      <w:tr w:rsidR="00413CB7" w:rsidRPr="00413CB7" w14:paraId="6465DABC" w14:textId="77777777" w:rsidTr="005B36B0">
        <w:trPr>
          <w:trHeight w:val="20"/>
        </w:trPr>
        <w:tc>
          <w:tcPr>
            <w:tcW w:w="1756" w:type="pct"/>
            <w:noWrap/>
            <w:hideMark/>
          </w:tcPr>
          <w:p w14:paraId="19702B05" w14:textId="77777777" w:rsidR="00413CB7" w:rsidRPr="00413CB7" w:rsidRDefault="00413CB7" w:rsidP="00413CB7">
            <w:pPr>
              <w:spacing w:after="0"/>
              <w:jc w:val="left"/>
              <w:rPr>
                <w:szCs w:val="20"/>
              </w:rPr>
            </w:pPr>
            <w:r w:rsidRPr="00413CB7">
              <w:rPr>
                <w:szCs w:val="20"/>
              </w:rPr>
              <w:t>Robert Hill</w:t>
            </w:r>
          </w:p>
        </w:tc>
        <w:tc>
          <w:tcPr>
            <w:tcW w:w="1597" w:type="pct"/>
            <w:noWrap/>
            <w:hideMark/>
          </w:tcPr>
          <w:p w14:paraId="7F2F3129"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07DE3A3" w14:textId="77777777" w:rsidR="00413CB7" w:rsidRPr="00413CB7" w:rsidRDefault="00413CB7" w:rsidP="00413CB7">
            <w:pPr>
              <w:spacing w:after="0"/>
              <w:ind w:right="113"/>
              <w:jc w:val="right"/>
              <w:rPr>
                <w:szCs w:val="20"/>
              </w:rPr>
            </w:pPr>
            <w:r w:rsidRPr="00413CB7">
              <w:rPr>
                <w:szCs w:val="20"/>
              </w:rPr>
              <w:t>21.76</w:t>
            </w:r>
          </w:p>
        </w:tc>
        <w:tc>
          <w:tcPr>
            <w:tcW w:w="770" w:type="pct"/>
            <w:noWrap/>
            <w:hideMark/>
          </w:tcPr>
          <w:p w14:paraId="0892B3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0B0258" w14:textId="77777777" w:rsidR="00413CB7" w:rsidRPr="00413CB7" w:rsidRDefault="00413CB7" w:rsidP="00413CB7">
            <w:pPr>
              <w:spacing w:after="0"/>
              <w:jc w:val="right"/>
              <w:rPr>
                <w:szCs w:val="20"/>
              </w:rPr>
            </w:pPr>
            <w:r w:rsidRPr="00413CB7">
              <w:rPr>
                <w:szCs w:val="20"/>
              </w:rPr>
              <w:t>27.10.2014</w:t>
            </w:r>
          </w:p>
        </w:tc>
      </w:tr>
      <w:tr w:rsidR="00413CB7" w:rsidRPr="00413CB7" w14:paraId="3E9A49A2" w14:textId="77777777" w:rsidTr="005B36B0">
        <w:trPr>
          <w:trHeight w:val="20"/>
        </w:trPr>
        <w:tc>
          <w:tcPr>
            <w:tcW w:w="1756" w:type="pct"/>
            <w:noWrap/>
            <w:hideMark/>
          </w:tcPr>
          <w:p w14:paraId="32854660" w14:textId="77777777" w:rsidR="00413CB7" w:rsidRPr="00413CB7" w:rsidRDefault="00413CB7" w:rsidP="00413CB7">
            <w:pPr>
              <w:spacing w:after="0"/>
              <w:jc w:val="left"/>
              <w:rPr>
                <w:szCs w:val="20"/>
              </w:rPr>
            </w:pPr>
            <w:r w:rsidRPr="00413CB7">
              <w:rPr>
                <w:szCs w:val="20"/>
              </w:rPr>
              <w:t>Robert Martin-Dashwood</w:t>
            </w:r>
          </w:p>
        </w:tc>
        <w:tc>
          <w:tcPr>
            <w:tcW w:w="1597" w:type="pct"/>
            <w:noWrap/>
            <w:hideMark/>
          </w:tcPr>
          <w:p w14:paraId="3DE98FD1"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443F0E95"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21F32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ED1062" w14:textId="77777777" w:rsidR="00413CB7" w:rsidRPr="00413CB7" w:rsidRDefault="00413CB7" w:rsidP="00413CB7">
            <w:pPr>
              <w:spacing w:after="0"/>
              <w:jc w:val="right"/>
              <w:rPr>
                <w:szCs w:val="20"/>
              </w:rPr>
            </w:pPr>
            <w:r w:rsidRPr="00413CB7">
              <w:rPr>
                <w:szCs w:val="20"/>
              </w:rPr>
              <w:t>15.6.2013</w:t>
            </w:r>
          </w:p>
        </w:tc>
      </w:tr>
      <w:tr w:rsidR="00413CB7" w:rsidRPr="00413CB7" w14:paraId="31757D74" w14:textId="77777777" w:rsidTr="005B36B0">
        <w:trPr>
          <w:trHeight w:val="20"/>
        </w:trPr>
        <w:tc>
          <w:tcPr>
            <w:tcW w:w="1756" w:type="pct"/>
            <w:noWrap/>
            <w:hideMark/>
          </w:tcPr>
          <w:p w14:paraId="40079103" w14:textId="77777777" w:rsidR="00413CB7" w:rsidRPr="00413CB7" w:rsidRDefault="00413CB7" w:rsidP="00413CB7">
            <w:pPr>
              <w:spacing w:after="0"/>
              <w:jc w:val="left"/>
              <w:rPr>
                <w:szCs w:val="20"/>
              </w:rPr>
            </w:pPr>
            <w:r w:rsidRPr="00413CB7">
              <w:rPr>
                <w:szCs w:val="20"/>
              </w:rPr>
              <w:t>Robert Mcdonald</w:t>
            </w:r>
          </w:p>
        </w:tc>
        <w:tc>
          <w:tcPr>
            <w:tcW w:w="1597" w:type="pct"/>
            <w:noWrap/>
            <w:hideMark/>
          </w:tcPr>
          <w:p w14:paraId="7D52ECAA" w14:textId="77777777"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14:paraId="714E2805" w14:textId="77777777" w:rsidR="00413CB7" w:rsidRPr="00413CB7" w:rsidRDefault="00413CB7" w:rsidP="00413CB7">
            <w:pPr>
              <w:spacing w:after="0"/>
              <w:ind w:right="113"/>
              <w:jc w:val="right"/>
              <w:rPr>
                <w:szCs w:val="20"/>
              </w:rPr>
            </w:pPr>
            <w:r w:rsidRPr="00413CB7">
              <w:rPr>
                <w:szCs w:val="20"/>
              </w:rPr>
              <w:t>21.10</w:t>
            </w:r>
          </w:p>
        </w:tc>
        <w:tc>
          <w:tcPr>
            <w:tcW w:w="770" w:type="pct"/>
            <w:noWrap/>
            <w:hideMark/>
          </w:tcPr>
          <w:p w14:paraId="5E6248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77794D" w14:textId="77777777" w:rsidR="00413CB7" w:rsidRPr="00413CB7" w:rsidRDefault="00413CB7" w:rsidP="00413CB7">
            <w:pPr>
              <w:spacing w:after="0"/>
              <w:jc w:val="right"/>
              <w:rPr>
                <w:szCs w:val="20"/>
              </w:rPr>
            </w:pPr>
            <w:r w:rsidRPr="00413CB7">
              <w:rPr>
                <w:szCs w:val="20"/>
              </w:rPr>
              <w:t>14.3.2013</w:t>
            </w:r>
          </w:p>
        </w:tc>
      </w:tr>
      <w:tr w:rsidR="00413CB7" w:rsidRPr="00413CB7" w14:paraId="5724C016" w14:textId="77777777" w:rsidTr="005B36B0">
        <w:trPr>
          <w:trHeight w:val="20"/>
        </w:trPr>
        <w:tc>
          <w:tcPr>
            <w:tcW w:w="1756" w:type="pct"/>
            <w:noWrap/>
            <w:hideMark/>
          </w:tcPr>
          <w:p w14:paraId="035A95FF" w14:textId="77777777" w:rsidR="00413CB7" w:rsidRPr="00413CB7" w:rsidRDefault="00413CB7" w:rsidP="00413CB7">
            <w:pPr>
              <w:spacing w:after="0"/>
              <w:jc w:val="left"/>
              <w:rPr>
                <w:szCs w:val="20"/>
              </w:rPr>
            </w:pPr>
            <w:r w:rsidRPr="00413CB7">
              <w:rPr>
                <w:szCs w:val="20"/>
              </w:rPr>
              <w:t>Robert Moles</w:t>
            </w:r>
          </w:p>
        </w:tc>
        <w:tc>
          <w:tcPr>
            <w:tcW w:w="1597" w:type="pct"/>
            <w:noWrap/>
            <w:hideMark/>
          </w:tcPr>
          <w:p w14:paraId="45391CB8" w14:textId="77777777" w:rsidR="00413CB7" w:rsidRPr="00413CB7" w:rsidRDefault="00413CB7" w:rsidP="00413CB7">
            <w:pPr>
              <w:spacing w:after="0"/>
              <w:ind w:left="113"/>
              <w:jc w:val="left"/>
              <w:rPr>
                <w:szCs w:val="20"/>
              </w:rPr>
            </w:pPr>
            <w:r w:rsidRPr="00413CB7">
              <w:rPr>
                <w:szCs w:val="20"/>
              </w:rPr>
              <w:t>NORMANVILLE, SA 5204</w:t>
            </w:r>
          </w:p>
        </w:tc>
        <w:tc>
          <w:tcPr>
            <w:tcW w:w="424" w:type="pct"/>
            <w:noWrap/>
            <w:hideMark/>
          </w:tcPr>
          <w:p w14:paraId="3B0FAAD1" w14:textId="77777777" w:rsidR="00413CB7" w:rsidRPr="00413CB7" w:rsidRDefault="00413CB7" w:rsidP="00413CB7">
            <w:pPr>
              <w:spacing w:after="0"/>
              <w:ind w:right="113"/>
              <w:jc w:val="right"/>
              <w:rPr>
                <w:szCs w:val="20"/>
              </w:rPr>
            </w:pPr>
            <w:r w:rsidRPr="00413CB7">
              <w:rPr>
                <w:szCs w:val="20"/>
              </w:rPr>
              <w:t>36.14</w:t>
            </w:r>
          </w:p>
        </w:tc>
        <w:tc>
          <w:tcPr>
            <w:tcW w:w="770" w:type="pct"/>
            <w:noWrap/>
            <w:hideMark/>
          </w:tcPr>
          <w:p w14:paraId="6318E3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EDBAD1" w14:textId="77777777" w:rsidR="00413CB7" w:rsidRPr="00413CB7" w:rsidRDefault="00413CB7" w:rsidP="00413CB7">
            <w:pPr>
              <w:spacing w:after="0"/>
              <w:jc w:val="right"/>
              <w:rPr>
                <w:szCs w:val="20"/>
              </w:rPr>
            </w:pPr>
            <w:r w:rsidRPr="00413CB7">
              <w:rPr>
                <w:szCs w:val="20"/>
              </w:rPr>
              <w:t>8.7.2014</w:t>
            </w:r>
          </w:p>
        </w:tc>
      </w:tr>
      <w:tr w:rsidR="00413CB7" w:rsidRPr="00413CB7" w14:paraId="36F0152D" w14:textId="77777777" w:rsidTr="005B36B0">
        <w:trPr>
          <w:trHeight w:val="20"/>
        </w:trPr>
        <w:tc>
          <w:tcPr>
            <w:tcW w:w="1756" w:type="pct"/>
            <w:noWrap/>
            <w:hideMark/>
          </w:tcPr>
          <w:p w14:paraId="37E9F5DE" w14:textId="77777777" w:rsidR="00413CB7" w:rsidRPr="00413CB7" w:rsidRDefault="00413CB7" w:rsidP="00413CB7">
            <w:pPr>
              <w:spacing w:after="0"/>
              <w:jc w:val="left"/>
              <w:rPr>
                <w:szCs w:val="20"/>
              </w:rPr>
            </w:pPr>
            <w:r w:rsidRPr="00413CB7">
              <w:rPr>
                <w:szCs w:val="20"/>
              </w:rPr>
              <w:t>Robert Mullins</w:t>
            </w:r>
          </w:p>
        </w:tc>
        <w:tc>
          <w:tcPr>
            <w:tcW w:w="1597" w:type="pct"/>
            <w:noWrap/>
            <w:hideMark/>
          </w:tcPr>
          <w:p w14:paraId="258A1260"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3CEFC6B7" w14:textId="77777777" w:rsidR="00413CB7" w:rsidRPr="00413CB7" w:rsidRDefault="00413CB7" w:rsidP="00413CB7">
            <w:pPr>
              <w:spacing w:after="0"/>
              <w:ind w:right="113"/>
              <w:jc w:val="right"/>
              <w:rPr>
                <w:szCs w:val="20"/>
              </w:rPr>
            </w:pPr>
            <w:r w:rsidRPr="00413CB7">
              <w:rPr>
                <w:szCs w:val="20"/>
              </w:rPr>
              <w:t>49.30</w:t>
            </w:r>
          </w:p>
        </w:tc>
        <w:tc>
          <w:tcPr>
            <w:tcW w:w="770" w:type="pct"/>
            <w:noWrap/>
            <w:hideMark/>
          </w:tcPr>
          <w:p w14:paraId="55A72C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55AD90" w14:textId="77777777" w:rsidR="00413CB7" w:rsidRPr="00413CB7" w:rsidRDefault="00413CB7" w:rsidP="00413CB7">
            <w:pPr>
              <w:spacing w:after="0"/>
              <w:jc w:val="right"/>
              <w:rPr>
                <w:szCs w:val="20"/>
              </w:rPr>
            </w:pPr>
            <w:r w:rsidRPr="00413CB7">
              <w:rPr>
                <w:szCs w:val="20"/>
              </w:rPr>
              <w:t>18.9.2013</w:t>
            </w:r>
          </w:p>
        </w:tc>
      </w:tr>
      <w:tr w:rsidR="00413CB7" w:rsidRPr="00413CB7" w14:paraId="1F4C1B08" w14:textId="77777777" w:rsidTr="005B36B0">
        <w:trPr>
          <w:trHeight w:val="20"/>
        </w:trPr>
        <w:tc>
          <w:tcPr>
            <w:tcW w:w="1756" w:type="pct"/>
            <w:noWrap/>
            <w:hideMark/>
          </w:tcPr>
          <w:p w14:paraId="33692B1A" w14:textId="77777777" w:rsidR="00413CB7" w:rsidRPr="00413CB7" w:rsidRDefault="00413CB7" w:rsidP="00413CB7">
            <w:pPr>
              <w:spacing w:after="0"/>
              <w:jc w:val="left"/>
              <w:rPr>
                <w:szCs w:val="20"/>
              </w:rPr>
            </w:pPr>
            <w:r w:rsidRPr="00413CB7">
              <w:rPr>
                <w:szCs w:val="20"/>
              </w:rPr>
              <w:t>Robert Mundy</w:t>
            </w:r>
          </w:p>
        </w:tc>
        <w:tc>
          <w:tcPr>
            <w:tcW w:w="1597" w:type="pct"/>
            <w:noWrap/>
            <w:hideMark/>
          </w:tcPr>
          <w:p w14:paraId="64A7506C"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01C5201F" w14:textId="77777777" w:rsidR="00413CB7" w:rsidRPr="00413CB7" w:rsidRDefault="00413CB7" w:rsidP="00413CB7">
            <w:pPr>
              <w:spacing w:after="0"/>
              <w:ind w:right="113"/>
              <w:jc w:val="right"/>
              <w:rPr>
                <w:szCs w:val="20"/>
              </w:rPr>
            </w:pPr>
            <w:r w:rsidRPr="00413CB7">
              <w:rPr>
                <w:szCs w:val="20"/>
              </w:rPr>
              <w:t>44.27</w:t>
            </w:r>
          </w:p>
        </w:tc>
        <w:tc>
          <w:tcPr>
            <w:tcW w:w="770" w:type="pct"/>
            <w:noWrap/>
            <w:hideMark/>
          </w:tcPr>
          <w:p w14:paraId="026DF3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202584" w14:textId="77777777" w:rsidR="00413CB7" w:rsidRPr="00413CB7" w:rsidRDefault="00413CB7" w:rsidP="00413CB7">
            <w:pPr>
              <w:spacing w:after="0"/>
              <w:jc w:val="right"/>
              <w:rPr>
                <w:szCs w:val="20"/>
              </w:rPr>
            </w:pPr>
            <w:r w:rsidRPr="00413CB7">
              <w:rPr>
                <w:szCs w:val="20"/>
              </w:rPr>
              <w:t>28.3.2014</w:t>
            </w:r>
          </w:p>
        </w:tc>
      </w:tr>
      <w:tr w:rsidR="00413CB7" w:rsidRPr="00413CB7" w14:paraId="4EA2E6A8" w14:textId="77777777" w:rsidTr="005B36B0">
        <w:trPr>
          <w:trHeight w:val="20"/>
        </w:trPr>
        <w:tc>
          <w:tcPr>
            <w:tcW w:w="1756" w:type="pct"/>
            <w:noWrap/>
            <w:hideMark/>
          </w:tcPr>
          <w:p w14:paraId="45B5CB30" w14:textId="77777777" w:rsidR="00413CB7" w:rsidRPr="00413CB7" w:rsidRDefault="00413CB7" w:rsidP="00413CB7">
            <w:pPr>
              <w:spacing w:after="0"/>
              <w:jc w:val="left"/>
              <w:rPr>
                <w:szCs w:val="20"/>
              </w:rPr>
            </w:pPr>
            <w:r w:rsidRPr="00413CB7">
              <w:rPr>
                <w:szCs w:val="20"/>
              </w:rPr>
              <w:t>Robert Murphy</w:t>
            </w:r>
          </w:p>
        </w:tc>
        <w:tc>
          <w:tcPr>
            <w:tcW w:w="1597" w:type="pct"/>
            <w:noWrap/>
            <w:hideMark/>
          </w:tcPr>
          <w:p w14:paraId="6A40BCA3"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5091AF00" w14:textId="77777777" w:rsidR="00413CB7" w:rsidRPr="00413CB7" w:rsidRDefault="00413CB7" w:rsidP="00413CB7">
            <w:pPr>
              <w:spacing w:after="0"/>
              <w:ind w:right="113"/>
              <w:jc w:val="right"/>
              <w:rPr>
                <w:szCs w:val="20"/>
              </w:rPr>
            </w:pPr>
            <w:r w:rsidRPr="00413CB7">
              <w:rPr>
                <w:szCs w:val="20"/>
              </w:rPr>
              <w:t>153.44</w:t>
            </w:r>
          </w:p>
        </w:tc>
        <w:tc>
          <w:tcPr>
            <w:tcW w:w="770" w:type="pct"/>
            <w:noWrap/>
            <w:hideMark/>
          </w:tcPr>
          <w:p w14:paraId="7FF38184" w14:textId="77777777" w:rsidR="00413CB7" w:rsidRPr="00413CB7" w:rsidRDefault="00413CB7" w:rsidP="00413CB7">
            <w:pPr>
              <w:spacing w:after="0"/>
              <w:ind w:left="170"/>
              <w:jc w:val="left"/>
              <w:rPr>
                <w:szCs w:val="20"/>
              </w:rPr>
            </w:pPr>
            <w:r w:rsidRPr="00413CB7">
              <w:rPr>
                <w:szCs w:val="20"/>
              </w:rPr>
              <w:t>Refund 175289</w:t>
            </w:r>
          </w:p>
        </w:tc>
        <w:tc>
          <w:tcPr>
            <w:tcW w:w="453" w:type="pct"/>
            <w:noWrap/>
            <w:hideMark/>
          </w:tcPr>
          <w:p w14:paraId="3BBCA215" w14:textId="77777777" w:rsidR="00413CB7" w:rsidRPr="00413CB7" w:rsidRDefault="00413CB7" w:rsidP="00413CB7">
            <w:pPr>
              <w:spacing w:after="0"/>
              <w:jc w:val="right"/>
              <w:rPr>
                <w:szCs w:val="20"/>
              </w:rPr>
            </w:pPr>
            <w:r w:rsidRPr="00413CB7">
              <w:rPr>
                <w:szCs w:val="20"/>
              </w:rPr>
              <w:t>9.9.2013</w:t>
            </w:r>
          </w:p>
        </w:tc>
      </w:tr>
      <w:tr w:rsidR="00413CB7" w:rsidRPr="00413CB7" w14:paraId="6407E026" w14:textId="77777777" w:rsidTr="005B36B0">
        <w:trPr>
          <w:trHeight w:val="20"/>
        </w:trPr>
        <w:tc>
          <w:tcPr>
            <w:tcW w:w="1756" w:type="pct"/>
            <w:noWrap/>
            <w:hideMark/>
          </w:tcPr>
          <w:p w14:paraId="5A778B81" w14:textId="77777777" w:rsidR="00413CB7" w:rsidRPr="00413CB7" w:rsidRDefault="00413CB7" w:rsidP="00413CB7">
            <w:pPr>
              <w:spacing w:after="0"/>
              <w:jc w:val="left"/>
              <w:rPr>
                <w:szCs w:val="20"/>
              </w:rPr>
            </w:pPr>
            <w:r w:rsidRPr="00413CB7">
              <w:rPr>
                <w:szCs w:val="20"/>
              </w:rPr>
              <w:t>Robert Parker</w:t>
            </w:r>
          </w:p>
        </w:tc>
        <w:tc>
          <w:tcPr>
            <w:tcW w:w="1597" w:type="pct"/>
            <w:noWrap/>
            <w:hideMark/>
          </w:tcPr>
          <w:p w14:paraId="372FB0DA" w14:textId="77777777"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14:paraId="3BA05EA2" w14:textId="77777777" w:rsidR="00413CB7" w:rsidRPr="00413CB7" w:rsidRDefault="00413CB7" w:rsidP="00413CB7">
            <w:pPr>
              <w:spacing w:after="0"/>
              <w:ind w:right="113"/>
              <w:jc w:val="right"/>
              <w:rPr>
                <w:szCs w:val="20"/>
              </w:rPr>
            </w:pPr>
            <w:r w:rsidRPr="00413CB7">
              <w:rPr>
                <w:szCs w:val="20"/>
              </w:rPr>
              <w:t>36.40</w:t>
            </w:r>
          </w:p>
        </w:tc>
        <w:tc>
          <w:tcPr>
            <w:tcW w:w="770" w:type="pct"/>
            <w:noWrap/>
            <w:hideMark/>
          </w:tcPr>
          <w:p w14:paraId="125B32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B168A2" w14:textId="77777777" w:rsidR="00413CB7" w:rsidRPr="00413CB7" w:rsidRDefault="00413CB7" w:rsidP="00413CB7">
            <w:pPr>
              <w:spacing w:after="0"/>
              <w:jc w:val="right"/>
              <w:rPr>
                <w:szCs w:val="20"/>
              </w:rPr>
            </w:pPr>
            <w:r w:rsidRPr="00413CB7">
              <w:rPr>
                <w:szCs w:val="20"/>
              </w:rPr>
              <w:t>9.7.2013</w:t>
            </w:r>
          </w:p>
        </w:tc>
      </w:tr>
      <w:tr w:rsidR="00413CB7" w:rsidRPr="00413CB7" w14:paraId="7E5FFFEB" w14:textId="77777777" w:rsidTr="005B36B0">
        <w:trPr>
          <w:trHeight w:val="20"/>
        </w:trPr>
        <w:tc>
          <w:tcPr>
            <w:tcW w:w="1756" w:type="pct"/>
            <w:noWrap/>
            <w:hideMark/>
          </w:tcPr>
          <w:p w14:paraId="1D2EEEB8" w14:textId="77777777" w:rsidR="00413CB7" w:rsidRPr="00413CB7" w:rsidRDefault="00413CB7" w:rsidP="00413CB7">
            <w:pPr>
              <w:spacing w:after="0"/>
              <w:jc w:val="left"/>
              <w:rPr>
                <w:szCs w:val="20"/>
              </w:rPr>
            </w:pPr>
            <w:r w:rsidRPr="00413CB7">
              <w:rPr>
                <w:szCs w:val="20"/>
              </w:rPr>
              <w:t>Robert Paul</w:t>
            </w:r>
          </w:p>
        </w:tc>
        <w:tc>
          <w:tcPr>
            <w:tcW w:w="1597" w:type="pct"/>
            <w:noWrap/>
            <w:hideMark/>
          </w:tcPr>
          <w:p w14:paraId="2C88C550"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160657F2" w14:textId="77777777" w:rsidR="00413CB7" w:rsidRPr="00413CB7" w:rsidRDefault="00413CB7" w:rsidP="00413CB7">
            <w:pPr>
              <w:spacing w:after="0"/>
              <w:ind w:right="113"/>
              <w:jc w:val="right"/>
              <w:rPr>
                <w:szCs w:val="20"/>
              </w:rPr>
            </w:pPr>
            <w:r w:rsidRPr="00413CB7">
              <w:rPr>
                <w:szCs w:val="20"/>
              </w:rPr>
              <w:t>180.00</w:t>
            </w:r>
          </w:p>
        </w:tc>
        <w:tc>
          <w:tcPr>
            <w:tcW w:w="770" w:type="pct"/>
            <w:noWrap/>
            <w:hideMark/>
          </w:tcPr>
          <w:p w14:paraId="0C6896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549189" w14:textId="77777777" w:rsidR="00413CB7" w:rsidRPr="00413CB7" w:rsidRDefault="00413CB7" w:rsidP="00413CB7">
            <w:pPr>
              <w:spacing w:after="0"/>
              <w:jc w:val="right"/>
              <w:rPr>
                <w:szCs w:val="20"/>
              </w:rPr>
            </w:pPr>
            <w:r w:rsidRPr="00413CB7">
              <w:rPr>
                <w:szCs w:val="20"/>
              </w:rPr>
              <w:t>26.2.2014</w:t>
            </w:r>
          </w:p>
        </w:tc>
      </w:tr>
      <w:tr w:rsidR="00413CB7" w:rsidRPr="00413CB7" w14:paraId="240A99E1" w14:textId="77777777" w:rsidTr="005B36B0">
        <w:trPr>
          <w:trHeight w:val="20"/>
        </w:trPr>
        <w:tc>
          <w:tcPr>
            <w:tcW w:w="1756" w:type="pct"/>
            <w:noWrap/>
            <w:hideMark/>
          </w:tcPr>
          <w:p w14:paraId="43E9E1B1" w14:textId="77777777" w:rsidR="00413CB7" w:rsidRPr="00413CB7" w:rsidRDefault="00413CB7" w:rsidP="00413CB7">
            <w:pPr>
              <w:spacing w:after="0"/>
              <w:jc w:val="left"/>
              <w:rPr>
                <w:szCs w:val="20"/>
              </w:rPr>
            </w:pPr>
            <w:r w:rsidRPr="00413CB7">
              <w:rPr>
                <w:szCs w:val="20"/>
              </w:rPr>
              <w:t>Robert Quinn</w:t>
            </w:r>
          </w:p>
        </w:tc>
        <w:tc>
          <w:tcPr>
            <w:tcW w:w="1597" w:type="pct"/>
            <w:noWrap/>
            <w:hideMark/>
          </w:tcPr>
          <w:p w14:paraId="7E841EEF"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2DA3BCA6" w14:textId="77777777" w:rsidR="00413CB7" w:rsidRPr="00413CB7" w:rsidRDefault="00413CB7" w:rsidP="00413CB7">
            <w:pPr>
              <w:spacing w:after="0"/>
              <w:ind w:right="113"/>
              <w:jc w:val="right"/>
              <w:rPr>
                <w:szCs w:val="20"/>
              </w:rPr>
            </w:pPr>
            <w:r w:rsidRPr="00413CB7">
              <w:rPr>
                <w:szCs w:val="20"/>
              </w:rPr>
              <w:t>16.07</w:t>
            </w:r>
          </w:p>
        </w:tc>
        <w:tc>
          <w:tcPr>
            <w:tcW w:w="770" w:type="pct"/>
            <w:noWrap/>
            <w:hideMark/>
          </w:tcPr>
          <w:p w14:paraId="7D88EF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5F31EA" w14:textId="77777777" w:rsidR="00413CB7" w:rsidRPr="00413CB7" w:rsidRDefault="00413CB7" w:rsidP="00413CB7">
            <w:pPr>
              <w:spacing w:after="0"/>
              <w:jc w:val="right"/>
              <w:rPr>
                <w:szCs w:val="20"/>
              </w:rPr>
            </w:pPr>
            <w:r w:rsidRPr="00413CB7">
              <w:rPr>
                <w:szCs w:val="20"/>
              </w:rPr>
              <w:t>9.1.2014</w:t>
            </w:r>
          </w:p>
        </w:tc>
      </w:tr>
      <w:tr w:rsidR="00413CB7" w:rsidRPr="00413CB7" w14:paraId="0592EE87" w14:textId="77777777" w:rsidTr="005B36B0">
        <w:trPr>
          <w:trHeight w:val="20"/>
        </w:trPr>
        <w:tc>
          <w:tcPr>
            <w:tcW w:w="1756" w:type="pct"/>
            <w:noWrap/>
            <w:hideMark/>
          </w:tcPr>
          <w:p w14:paraId="45BE053C" w14:textId="77777777" w:rsidR="00413CB7" w:rsidRPr="00413CB7" w:rsidRDefault="00413CB7" w:rsidP="00413CB7">
            <w:pPr>
              <w:spacing w:after="0"/>
              <w:jc w:val="left"/>
              <w:rPr>
                <w:szCs w:val="20"/>
              </w:rPr>
            </w:pPr>
            <w:r w:rsidRPr="00413CB7">
              <w:rPr>
                <w:szCs w:val="20"/>
              </w:rPr>
              <w:t>Robert Schilling</w:t>
            </w:r>
          </w:p>
        </w:tc>
        <w:tc>
          <w:tcPr>
            <w:tcW w:w="1597" w:type="pct"/>
            <w:noWrap/>
            <w:hideMark/>
          </w:tcPr>
          <w:p w14:paraId="25DBA6FD"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76A209BB" w14:textId="77777777" w:rsidR="00413CB7" w:rsidRPr="00413CB7" w:rsidRDefault="00413CB7" w:rsidP="00413CB7">
            <w:pPr>
              <w:spacing w:after="0"/>
              <w:ind w:right="113"/>
              <w:jc w:val="right"/>
              <w:rPr>
                <w:szCs w:val="20"/>
              </w:rPr>
            </w:pPr>
            <w:r w:rsidRPr="00413CB7">
              <w:rPr>
                <w:szCs w:val="20"/>
              </w:rPr>
              <w:t>17.24</w:t>
            </w:r>
          </w:p>
        </w:tc>
        <w:tc>
          <w:tcPr>
            <w:tcW w:w="770" w:type="pct"/>
            <w:noWrap/>
            <w:hideMark/>
          </w:tcPr>
          <w:p w14:paraId="415C32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00FA67" w14:textId="77777777" w:rsidR="00413CB7" w:rsidRPr="00413CB7" w:rsidRDefault="00413CB7" w:rsidP="00413CB7">
            <w:pPr>
              <w:spacing w:after="0"/>
              <w:jc w:val="right"/>
              <w:rPr>
                <w:szCs w:val="20"/>
              </w:rPr>
            </w:pPr>
            <w:r w:rsidRPr="00413CB7">
              <w:rPr>
                <w:szCs w:val="20"/>
              </w:rPr>
              <w:t>4.12.2013</w:t>
            </w:r>
          </w:p>
        </w:tc>
      </w:tr>
      <w:tr w:rsidR="00413CB7" w:rsidRPr="00413CB7" w14:paraId="773C357A" w14:textId="77777777" w:rsidTr="005B36B0">
        <w:trPr>
          <w:trHeight w:val="20"/>
        </w:trPr>
        <w:tc>
          <w:tcPr>
            <w:tcW w:w="1756" w:type="pct"/>
            <w:noWrap/>
            <w:hideMark/>
          </w:tcPr>
          <w:p w14:paraId="70D571DA" w14:textId="77777777" w:rsidR="00413CB7" w:rsidRPr="00413CB7" w:rsidRDefault="00413CB7" w:rsidP="00413CB7">
            <w:pPr>
              <w:spacing w:after="0"/>
              <w:jc w:val="left"/>
              <w:rPr>
                <w:szCs w:val="20"/>
              </w:rPr>
            </w:pPr>
            <w:r w:rsidRPr="00413CB7">
              <w:rPr>
                <w:szCs w:val="20"/>
              </w:rPr>
              <w:t>Robert Walkley</w:t>
            </w:r>
          </w:p>
        </w:tc>
        <w:tc>
          <w:tcPr>
            <w:tcW w:w="1597" w:type="pct"/>
            <w:noWrap/>
            <w:hideMark/>
          </w:tcPr>
          <w:p w14:paraId="477DBCF8" w14:textId="77777777" w:rsidR="00413CB7" w:rsidRPr="00413CB7" w:rsidRDefault="00413CB7" w:rsidP="00413CB7">
            <w:pPr>
              <w:spacing w:after="0"/>
              <w:ind w:left="113"/>
              <w:jc w:val="left"/>
              <w:rPr>
                <w:szCs w:val="20"/>
              </w:rPr>
            </w:pPr>
            <w:r w:rsidRPr="00413CB7">
              <w:rPr>
                <w:szCs w:val="20"/>
              </w:rPr>
              <w:t>PINNAROO, SA 5304</w:t>
            </w:r>
          </w:p>
        </w:tc>
        <w:tc>
          <w:tcPr>
            <w:tcW w:w="424" w:type="pct"/>
            <w:noWrap/>
            <w:hideMark/>
          </w:tcPr>
          <w:p w14:paraId="3DC74AD7" w14:textId="77777777" w:rsidR="00413CB7" w:rsidRPr="00413CB7" w:rsidRDefault="00413CB7" w:rsidP="00413CB7">
            <w:pPr>
              <w:spacing w:after="0"/>
              <w:ind w:right="113"/>
              <w:jc w:val="right"/>
              <w:rPr>
                <w:szCs w:val="20"/>
              </w:rPr>
            </w:pPr>
            <w:r w:rsidRPr="00413CB7">
              <w:rPr>
                <w:szCs w:val="20"/>
              </w:rPr>
              <w:t>84.40</w:t>
            </w:r>
          </w:p>
        </w:tc>
        <w:tc>
          <w:tcPr>
            <w:tcW w:w="770" w:type="pct"/>
            <w:noWrap/>
            <w:hideMark/>
          </w:tcPr>
          <w:p w14:paraId="218EDE4B" w14:textId="77777777" w:rsidR="00413CB7" w:rsidRPr="00413CB7" w:rsidRDefault="00413CB7" w:rsidP="00413CB7">
            <w:pPr>
              <w:spacing w:after="0"/>
              <w:ind w:left="170"/>
              <w:jc w:val="left"/>
              <w:rPr>
                <w:szCs w:val="20"/>
              </w:rPr>
            </w:pPr>
            <w:r w:rsidRPr="00413CB7">
              <w:rPr>
                <w:szCs w:val="20"/>
              </w:rPr>
              <w:t>Refund 206044</w:t>
            </w:r>
          </w:p>
        </w:tc>
        <w:tc>
          <w:tcPr>
            <w:tcW w:w="453" w:type="pct"/>
            <w:noWrap/>
            <w:hideMark/>
          </w:tcPr>
          <w:p w14:paraId="00F2A1F7" w14:textId="77777777" w:rsidR="00413CB7" w:rsidRPr="00413CB7" w:rsidRDefault="00413CB7" w:rsidP="00413CB7">
            <w:pPr>
              <w:spacing w:after="0"/>
              <w:jc w:val="right"/>
              <w:rPr>
                <w:szCs w:val="20"/>
              </w:rPr>
            </w:pPr>
            <w:r w:rsidRPr="00413CB7">
              <w:rPr>
                <w:szCs w:val="20"/>
              </w:rPr>
              <w:t>5.12.2013</w:t>
            </w:r>
          </w:p>
        </w:tc>
      </w:tr>
      <w:tr w:rsidR="00413CB7" w:rsidRPr="00413CB7" w14:paraId="466E3A30" w14:textId="77777777" w:rsidTr="005B36B0">
        <w:trPr>
          <w:trHeight w:val="20"/>
        </w:trPr>
        <w:tc>
          <w:tcPr>
            <w:tcW w:w="1756" w:type="pct"/>
            <w:noWrap/>
            <w:hideMark/>
          </w:tcPr>
          <w:p w14:paraId="5BDC84BA" w14:textId="77777777" w:rsidR="00413CB7" w:rsidRPr="00413CB7" w:rsidRDefault="00413CB7" w:rsidP="00413CB7">
            <w:pPr>
              <w:spacing w:after="0"/>
              <w:jc w:val="left"/>
              <w:rPr>
                <w:szCs w:val="20"/>
              </w:rPr>
            </w:pPr>
            <w:r w:rsidRPr="00413CB7">
              <w:rPr>
                <w:szCs w:val="20"/>
              </w:rPr>
              <w:t>Robert Walter Rault</w:t>
            </w:r>
          </w:p>
        </w:tc>
        <w:tc>
          <w:tcPr>
            <w:tcW w:w="1597" w:type="pct"/>
            <w:noWrap/>
            <w:hideMark/>
          </w:tcPr>
          <w:p w14:paraId="35DCBF3E" w14:textId="77777777"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14:paraId="70A18809" w14:textId="77777777" w:rsidR="00413CB7" w:rsidRPr="00413CB7" w:rsidRDefault="00413CB7" w:rsidP="00413CB7">
            <w:pPr>
              <w:spacing w:after="0"/>
              <w:ind w:right="113"/>
              <w:jc w:val="right"/>
              <w:rPr>
                <w:szCs w:val="20"/>
              </w:rPr>
            </w:pPr>
            <w:r w:rsidRPr="00413CB7">
              <w:rPr>
                <w:szCs w:val="20"/>
              </w:rPr>
              <w:t>21.00</w:t>
            </w:r>
          </w:p>
        </w:tc>
        <w:tc>
          <w:tcPr>
            <w:tcW w:w="770" w:type="pct"/>
            <w:noWrap/>
            <w:hideMark/>
          </w:tcPr>
          <w:p w14:paraId="7FECAB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7436FC" w14:textId="77777777" w:rsidR="00413CB7" w:rsidRPr="00413CB7" w:rsidRDefault="00413CB7" w:rsidP="00413CB7">
            <w:pPr>
              <w:spacing w:after="0"/>
              <w:jc w:val="right"/>
              <w:rPr>
                <w:szCs w:val="20"/>
              </w:rPr>
            </w:pPr>
            <w:r w:rsidRPr="00413CB7">
              <w:rPr>
                <w:szCs w:val="20"/>
              </w:rPr>
              <w:t>18.1.2013</w:t>
            </w:r>
          </w:p>
        </w:tc>
      </w:tr>
      <w:tr w:rsidR="00413CB7" w:rsidRPr="00413CB7" w14:paraId="29FA4298" w14:textId="77777777" w:rsidTr="005B36B0">
        <w:trPr>
          <w:trHeight w:val="20"/>
        </w:trPr>
        <w:tc>
          <w:tcPr>
            <w:tcW w:w="1756" w:type="pct"/>
            <w:noWrap/>
            <w:hideMark/>
          </w:tcPr>
          <w:p w14:paraId="0DBB18B6" w14:textId="77777777" w:rsidR="00413CB7" w:rsidRPr="00413CB7" w:rsidRDefault="00413CB7" w:rsidP="00413CB7">
            <w:pPr>
              <w:spacing w:after="0"/>
              <w:jc w:val="left"/>
              <w:rPr>
                <w:szCs w:val="20"/>
              </w:rPr>
            </w:pPr>
            <w:r w:rsidRPr="00413CB7">
              <w:rPr>
                <w:szCs w:val="20"/>
              </w:rPr>
              <w:t>Robert Washington</w:t>
            </w:r>
          </w:p>
        </w:tc>
        <w:tc>
          <w:tcPr>
            <w:tcW w:w="1597" w:type="pct"/>
            <w:noWrap/>
            <w:hideMark/>
          </w:tcPr>
          <w:p w14:paraId="5DAFA65A"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368DB94A" w14:textId="77777777" w:rsidR="00413CB7" w:rsidRPr="00413CB7" w:rsidRDefault="00413CB7" w:rsidP="00413CB7">
            <w:pPr>
              <w:spacing w:after="0"/>
              <w:ind w:right="113"/>
              <w:jc w:val="right"/>
              <w:rPr>
                <w:szCs w:val="20"/>
              </w:rPr>
            </w:pPr>
            <w:r w:rsidRPr="00413CB7">
              <w:rPr>
                <w:szCs w:val="20"/>
              </w:rPr>
              <w:t>14.29</w:t>
            </w:r>
          </w:p>
        </w:tc>
        <w:tc>
          <w:tcPr>
            <w:tcW w:w="770" w:type="pct"/>
            <w:noWrap/>
            <w:hideMark/>
          </w:tcPr>
          <w:p w14:paraId="760A29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EB7527" w14:textId="77777777" w:rsidR="00413CB7" w:rsidRPr="00413CB7" w:rsidRDefault="00413CB7" w:rsidP="00413CB7">
            <w:pPr>
              <w:spacing w:after="0"/>
              <w:jc w:val="right"/>
              <w:rPr>
                <w:szCs w:val="20"/>
              </w:rPr>
            </w:pPr>
            <w:r w:rsidRPr="00413CB7">
              <w:rPr>
                <w:szCs w:val="20"/>
              </w:rPr>
              <w:t>17.1.2014</w:t>
            </w:r>
          </w:p>
        </w:tc>
      </w:tr>
      <w:tr w:rsidR="00413CB7" w:rsidRPr="00413CB7" w14:paraId="0F3714C2" w14:textId="77777777" w:rsidTr="005B36B0">
        <w:trPr>
          <w:trHeight w:val="20"/>
        </w:trPr>
        <w:tc>
          <w:tcPr>
            <w:tcW w:w="1756" w:type="pct"/>
            <w:noWrap/>
            <w:hideMark/>
          </w:tcPr>
          <w:p w14:paraId="00D98A94" w14:textId="77777777" w:rsidR="00413CB7" w:rsidRPr="00413CB7" w:rsidRDefault="00413CB7" w:rsidP="00413CB7">
            <w:pPr>
              <w:spacing w:after="0"/>
              <w:jc w:val="left"/>
              <w:rPr>
                <w:szCs w:val="20"/>
              </w:rPr>
            </w:pPr>
            <w:r w:rsidRPr="00413CB7">
              <w:rPr>
                <w:szCs w:val="20"/>
              </w:rPr>
              <w:t>Robert Williams</w:t>
            </w:r>
          </w:p>
        </w:tc>
        <w:tc>
          <w:tcPr>
            <w:tcW w:w="1597" w:type="pct"/>
            <w:noWrap/>
            <w:hideMark/>
          </w:tcPr>
          <w:p w14:paraId="34A5FC93"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5ED75EB4" w14:textId="77777777" w:rsidR="00413CB7" w:rsidRPr="00413CB7" w:rsidRDefault="00413CB7" w:rsidP="00413CB7">
            <w:pPr>
              <w:spacing w:after="0"/>
              <w:ind w:right="113"/>
              <w:jc w:val="right"/>
              <w:rPr>
                <w:szCs w:val="20"/>
              </w:rPr>
            </w:pPr>
            <w:r w:rsidRPr="00413CB7">
              <w:rPr>
                <w:szCs w:val="20"/>
              </w:rPr>
              <w:t>14.00</w:t>
            </w:r>
          </w:p>
        </w:tc>
        <w:tc>
          <w:tcPr>
            <w:tcW w:w="770" w:type="pct"/>
            <w:noWrap/>
            <w:hideMark/>
          </w:tcPr>
          <w:p w14:paraId="075919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3F15E1" w14:textId="77777777" w:rsidR="00413CB7" w:rsidRPr="00413CB7" w:rsidRDefault="00413CB7" w:rsidP="00413CB7">
            <w:pPr>
              <w:spacing w:after="0"/>
              <w:jc w:val="right"/>
              <w:rPr>
                <w:szCs w:val="20"/>
              </w:rPr>
            </w:pPr>
            <w:r w:rsidRPr="00413CB7">
              <w:rPr>
                <w:szCs w:val="20"/>
              </w:rPr>
              <w:t>4.5.2013</w:t>
            </w:r>
          </w:p>
        </w:tc>
      </w:tr>
      <w:tr w:rsidR="00413CB7" w:rsidRPr="00413CB7" w14:paraId="35BCE048" w14:textId="77777777" w:rsidTr="005B36B0">
        <w:trPr>
          <w:trHeight w:val="20"/>
        </w:trPr>
        <w:tc>
          <w:tcPr>
            <w:tcW w:w="1756" w:type="pct"/>
            <w:noWrap/>
            <w:hideMark/>
          </w:tcPr>
          <w:p w14:paraId="4F241CE9" w14:textId="77777777" w:rsidR="00413CB7" w:rsidRPr="00413CB7" w:rsidRDefault="00413CB7" w:rsidP="00413CB7">
            <w:pPr>
              <w:spacing w:after="0"/>
              <w:jc w:val="left"/>
              <w:rPr>
                <w:szCs w:val="20"/>
              </w:rPr>
            </w:pPr>
            <w:r w:rsidRPr="00413CB7">
              <w:rPr>
                <w:szCs w:val="20"/>
              </w:rPr>
              <w:t>Robert Wilson</w:t>
            </w:r>
          </w:p>
        </w:tc>
        <w:tc>
          <w:tcPr>
            <w:tcW w:w="1597" w:type="pct"/>
            <w:noWrap/>
            <w:hideMark/>
          </w:tcPr>
          <w:p w14:paraId="3775F4F6"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43435703" w14:textId="77777777" w:rsidR="00413CB7" w:rsidRPr="00413CB7" w:rsidRDefault="00413CB7" w:rsidP="00413CB7">
            <w:pPr>
              <w:spacing w:after="0"/>
              <w:ind w:right="113"/>
              <w:jc w:val="right"/>
              <w:rPr>
                <w:szCs w:val="20"/>
              </w:rPr>
            </w:pPr>
            <w:r w:rsidRPr="00413CB7">
              <w:rPr>
                <w:szCs w:val="20"/>
              </w:rPr>
              <w:t>25.81</w:t>
            </w:r>
          </w:p>
        </w:tc>
        <w:tc>
          <w:tcPr>
            <w:tcW w:w="770" w:type="pct"/>
            <w:noWrap/>
            <w:hideMark/>
          </w:tcPr>
          <w:p w14:paraId="096DD9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31209C" w14:textId="77777777" w:rsidR="00413CB7" w:rsidRPr="00413CB7" w:rsidRDefault="00413CB7" w:rsidP="00413CB7">
            <w:pPr>
              <w:spacing w:after="0"/>
              <w:jc w:val="right"/>
              <w:rPr>
                <w:szCs w:val="20"/>
              </w:rPr>
            </w:pPr>
            <w:r w:rsidRPr="00413CB7">
              <w:rPr>
                <w:szCs w:val="20"/>
              </w:rPr>
              <w:t>2.10.2014</w:t>
            </w:r>
          </w:p>
        </w:tc>
      </w:tr>
      <w:tr w:rsidR="00413CB7" w:rsidRPr="00413CB7" w14:paraId="4C1B9AEE" w14:textId="77777777" w:rsidTr="005B36B0">
        <w:trPr>
          <w:trHeight w:val="20"/>
        </w:trPr>
        <w:tc>
          <w:tcPr>
            <w:tcW w:w="1756" w:type="pct"/>
            <w:noWrap/>
            <w:hideMark/>
          </w:tcPr>
          <w:p w14:paraId="29F4FB4E" w14:textId="77777777" w:rsidR="00413CB7" w:rsidRPr="00413CB7" w:rsidRDefault="00413CB7" w:rsidP="00413CB7">
            <w:pPr>
              <w:spacing w:after="0"/>
              <w:jc w:val="left"/>
              <w:rPr>
                <w:szCs w:val="20"/>
              </w:rPr>
            </w:pPr>
            <w:r w:rsidRPr="00413CB7">
              <w:rPr>
                <w:szCs w:val="20"/>
              </w:rPr>
              <w:t>Robert Wilson</w:t>
            </w:r>
          </w:p>
        </w:tc>
        <w:tc>
          <w:tcPr>
            <w:tcW w:w="1597" w:type="pct"/>
            <w:noWrap/>
            <w:hideMark/>
          </w:tcPr>
          <w:p w14:paraId="3659AE50" w14:textId="77777777"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14:paraId="2980F7C6" w14:textId="77777777" w:rsidR="00413CB7" w:rsidRPr="00413CB7" w:rsidRDefault="00413CB7" w:rsidP="00413CB7">
            <w:pPr>
              <w:spacing w:after="0"/>
              <w:ind w:right="113"/>
              <w:jc w:val="right"/>
              <w:rPr>
                <w:szCs w:val="20"/>
              </w:rPr>
            </w:pPr>
            <w:r w:rsidRPr="00413CB7">
              <w:rPr>
                <w:szCs w:val="20"/>
              </w:rPr>
              <w:t>23.03</w:t>
            </w:r>
          </w:p>
        </w:tc>
        <w:tc>
          <w:tcPr>
            <w:tcW w:w="770" w:type="pct"/>
            <w:noWrap/>
            <w:hideMark/>
          </w:tcPr>
          <w:p w14:paraId="53AE30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769414" w14:textId="77777777" w:rsidR="00413CB7" w:rsidRPr="00413CB7" w:rsidRDefault="00413CB7" w:rsidP="00413CB7">
            <w:pPr>
              <w:spacing w:after="0"/>
              <w:jc w:val="right"/>
              <w:rPr>
                <w:szCs w:val="20"/>
              </w:rPr>
            </w:pPr>
            <w:r w:rsidRPr="00413CB7">
              <w:rPr>
                <w:szCs w:val="20"/>
              </w:rPr>
              <w:t>6.11.2014</w:t>
            </w:r>
          </w:p>
        </w:tc>
      </w:tr>
      <w:tr w:rsidR="00413CB7" w:rsidRPr="00413CB7" w14:paraId="3BD88B67" w14:textId="77777777" w:rsidTr="005B36B0">
        <w:trPr>
          <w:trHeight w:val="20"/>
        </w:trPr>
        <w:tc>
          <w:tcPr>
            <w:tcW w:w="1756" w:type="pct"/>
            <w:noWrap/>
            <w:hideMark/>
          </w:tcPr>
          <w:p w14:paraId="5A138A3B" w14:textId="77777777" w:rsidR="00413CB7" w:rsidRPr="00413CB7" w:rsidRDefault="00413CB7" w:rsidP="00413CB7">
            <w:pPr>
              <w:spacing w:after="0"/>
              <w:jc w:val="left"/>
              <w:rPr>
                <w:szCs w:val="20"/>
              </w:rPr>
            </w:pPr>
            <w:r w:rsidRPr="00413CB7">
              <w:rPr>
                <w:szCs w:val="20"/>
              </w:rPr>
              <w:t>Roberto Ameduri</w:t>
            </w:r>
          </w:p>
        </w:tc>
        <w:tc>
          <w:tcPr>
            <w:tcW w:w="1597" w:type="pct"/>
            <w:noWrap/>
            <w:hideMark/>
          </w:tcPr>
          <w:p w14:paraId="3AAAD73F"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47104F3F" w14:textId="77777777" w:rsidR="00413CB7" w:rsidRPr="00413CB7" w:rsidRDefault="00413CB7" w:rsidP="00413CB7">
            <w:pPr>
              <w:spacing w:after="0"/>
              <w:ind w:right="113"/>
              <w:jc w:val="right"/>
              <w:rPr>
                <w:szCs w:val="20"/>
              </w:rPr>
            </w:pPr>
            <w:r w:rsidRPr="00413CB7">
              <w:rPr>
                <w:szCs w:val="20"/>
              </w:rPr>
              <w:t>40.51</w:t>
            </w:r>
          </w:p>
        </w:tc>
        <w:tc>
          <w:tcPr>
            <w:tcW w:w="770" w:type="pct"/>
            <w:noWrap/>
            <w:hideMark/>
          </w:tcPr>
          <w:p w14:paraId="57BD09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10A6B8" w14:textId="77777777" w:rsidR="00413CB7" w:rsidRPr="00413CB7" w:rsidRDefault="00413CB7" w:rsidP="00413CB7">
            <w:pPr>
              <w:spacing w:after="0"/>
              <w:jc w:val="right"/>
              <w:rPr>
                <w:szCs w:val="20"/>
              </w:rPr>
            </w:pPr>
            <w:r w:rsidRPr="00413CB7">
              <w:rPr>
                <w:szCs w:val="20"/>
              </w:rPr>
              <w:t>7.12.2013</w:t>
            </w:r>
          </w:p>
        </w:tc>
      </w:tr>
      <w:tr w:rsidR="00413CB7" w:rsidRPr="00413CB7" w14:paraId="3309725B" w14:textId="77777777" w:rsidTr="005B36B0">
        <w:trPr>
          <w:trHeight w:val="20"/>
        </w:trPr>
        <w:tc>
          <w:tcPr>
            <w:tcW w:w="1756" w:type="pct"/>
            <w:noWrap/>
            <w:hideMark/>
          </w:tcPr>
          <w:p w14:paraId="7D68CED9" w14:textId="77777777" w:rsidR="00413CB7" w:rsidRPr="00413CB7" w:rsidRDefault="00413CB7" w:rsidP="00413CB7">
            <w:pPr>
              <w:spacing w:after="0"/>
              <w:jc w:val="left"/>
              <w:rPr>
                <w:szCs w:val="20"/>
              </w:rPr>
            </w:pPr>
            <w:r w:rsidRPr="00413CB7">
              <w:rPr>
                <w:szCs w:val="20"/>
              </w:rPr>
              <w:t>Robin Mulder</w:t>
            </w:r>
          </w:p>
        </w:tc>
        <w:tc>
          <w:tcPr>
            <w:tcW w:w="1597" w:type="pct"/>
            <w:noWrap/>
            <w:hideMark/>
          </w:tcPr>
          <w:p w14:paraId="38D45245"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4464E93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E5406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8936D6" w14:textId="77777777" w:rsidR="00413CB7" w:rsidRPr="00413CB7" w:rsidRDefault="00413CB7" w:rsidP="00413CB7">
            <w:pPr>
              <w:spacing w:after="0"/>
              <w:jc w:val="right"/>
              <w:rPr>
                <w:szCs w:val="20"/>
              </w:rPr>
            </w:pPr>
            <w:r w:rsidRPr="00413CB7">
              <w:rPr>
                <w:szCs w:val="20"/>
              </w:rPr>
              <w:t>15.11.2013</w:t>
            </w:r>
          </w:p>
        </w:tc>
      </w:tr>
      <w:tr w:rsidR="00413CB7" w:rsidRPr="00413CB7" w14:paraId="6F5FABB2" w14:textId="77777777" w:rsidTr="005B36B0">
        <w:trPr>
          <w:trHeight w:val="20"/>
        </w:trPr>
        <w:tc>
          <w:tcPr>
            <w:tcW w:w="1756" w:type="pct"/>
            <w:noWrap/>
            <w:hideMark/>
          </w:tcPr>
          <w:p w14:paraId="0C74D2E5" w14:textId="77777777" w:rsidR="00413CB7" w:rsidRPr="00413CB7" w:rsidRDefault="00413CB7" w:rsidP="00413CB7">
            <w:pPr>
              <w:spacing w:after="0"/>
              <w:jc w:val="left"/>
              <w:rPr>
                <w:szCs w:val="20"/>
              </w:rPr>
            </w:pPr>
            <w:r w:rsidRPr="00413CB7">
              <w:rPr>
                <w:szCs w:val="20"/>
              </w:rPr>
              <w:t>Robyn De Jong</w:t>
            </w:r>
          </w:p>
        </w:tc>
        <w:tc>
          <w:tcPr>
            <w:tcW w:w="1597" w:type="pct"/>
            <w:noWrap/>
            <w:hideMark/>
          </w:tcPr>
          <w:p w14:paraId="78CB59C1"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2C3F34A7" w14:textId="77777777" w:rsidR="00413CB7" w:rsidRPr="00413CB7" w:rsidRDefault="00413CB7" w:rsidP="00413CB7">
            <w:pPr>
              <w:spacing w:after="0"/>
              <w:ind w:right="113"/>
              <w:jc w:val="right"/>
              <w:rPr>
                <w:szCs w:val="20"/>
              </w:rPr>
            </w:pPr>
            <w:r w:rsidRPr="00413CB7">
              <w:rPr>
                <w:szCs w:val="20"/>
              </w:rPr>
              <w:t>14.02</w:t>
            </w:r>
          </w:p>
        </w:tc>
        <w:tc>
          <w:tcPr>
            <w:tcW w:w="770" w:type="pct"/>
            <w:noWrap/>
            <w:hideMark/>
          </w:tcPr>
          <w:p w14:paraId="0FD3C8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B07AB1" w14:textId="77777777" w:rsidR="00413CB7" w:rsidRPr="00413CB7" w:rsidRDefault="00413CB7" w:rsidP="00413CB7">
            <w:pPr>
              <w:spacing w:after="0"/>
              <w:jc w:val="right"/>
              <w:rPr>
                <w:szCs w:val="20"/>
              </w:rPr>
            </w:pPr>
            <w:r w:rsidRPr="00413CB7">
              <w:rPr>
                <w:szCs w:val="20"/>
              </w:rPr>
              <w:t>29.4.2014</w:t>
            </w:r>
          </w:p>
        </w:tc>
      </w:tr>
      <w:tr w:rsidR="00413CB7" w:rsidRPr="00413CB7" w14:paraId="0D30F443" w14:textId="77777777" w:rsidTr="005B36B0">
        <w:trPr>
          <w:trHeight w:val="20"/>
        </w:trPr>
        <w:tc>
          <w:tcPr>
            <w:tcW w:w="1756" w:type="pct"/>
            <w:noWrap/>
            <w:hideMark/>
          </w:tcPr>
          <w:p w14:paraId="444AABDF" w14:textId="77777777" w:rsidR="00413CB7" w:rsidRPr="00413CB7" w:rsidRDefault="00413CB7" w:rsidP="00413CB7">
            <w:pPr>
              <w:spacing w:after="0"/>
              <w:jc w:val="left"/>
              <w:rPr>
                <w:szCs w:val="20"/>
              </w:rPr>
            </w:pPr>
            <w:r w:rsidRPr="00413CB7">
              <w:rPr>
                <w:szCs w:val="20"/>
              </w:rPr>
              <w:t>Robyn Groves</w:t>
            </w:r>
          </w:p>
        </w:tc>
        <w:tc>
          <w:tcPr>
            <w:tcW w:w="1597" w:type="pct"/>
            <w:noWrap/>
            <w:hideMark/>
          </w:tcPr>
          <w:p w14:paraId="7FB06C8A" w14:textId="77777777" w:rsidR="00413CB7" w:rsidRPr="00413CB7" w:rsidRDefault="00413CB7" w:rsidP="00413CB7">
            <w:pPr>
              <w:spacing w:after="0"/>
              <w:ind w:left="113"/>
              <w:jc w:val="left"/>
              <w:rPr>
                <w:szCs w:val="20"/>
              </w:rPr>
            </w:pPr>
            <w:r w:rsidRPr="00413CB7">
              <w:rPr>
                <w:szCs w:val="20"/>
              </w:rPr>
              <w:t>HAHNDORF, SA 5245</w:t>
            </w:r>
          </w:p>
        </w:tc>
        <w:tc>
          <w:tcPr>
            <w:tcW w:w="424" w:type="pct"/>
            <w:noWrap/>
            <w:hideMark/>
          </w:tcPr>
          <w:p w14:paraId="2E40E4D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A98E08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E9961F" w14:textId="77777777" w:rsidR="00413CB7" w:rsidRPr="00413CB7" w:rsidRDefault="00413CB7" w:rsidP="00413CB7">
            <w:pPr>
              <w:spacing w:after="0"/>
              <w:jc w:val="right"/>
              <w:rPr>
                <w:szCs w:val="20"/>
              </w:rPr>
            </w:pPr>
            <w:r w:rsidRPr="00413CB7">
              <w:rPr>
                <w:szCs w:val="20"/>
              </w:rPr>
              <w:t>27.5.2013</w:t>
            </w:r>
          </w:p>
        </w:tc>
      </w:tr>
      <w:tr w:rsidR="00413CB7" w:rsidRPr="00413CB7" w14:paraId="3E324D8F" w14:textId="77777777" w:rsidTr="005B36B0">
        <w:trPr>
          <w:trHeight w:val="20"/>
        </w:trPr>
        <w:tc>
          <w:tcPr>
            <w:tcW w:w="1756" w:type="pct"/>
            <w:noWrap/>
            <w:hideMark/>
          </w:tcPr>
          <w:p w14:paraId="2A176F61" w14:textId="77777777" w:rsidR="00413CB7" w:rsidRPr="00413CB7" w:rsidRDefault="00413CB7" w:rsidP="00413CB7">
            <w:pPr>
              <w:spacing w:after="0"/>
              <w:jc w:val="left"/>
              <w:rPr>
                <w:szCs w:val="20"/>
              </w:rPr>
            </w:pPr>
            <w:r w:rsidRPr="00413CB7">
              <w:rPr>
                <w:szCs w:val="20"/>
              </w:rPr>
              <w:t>Robyn Lamberts</w:t>
            </w:r>
          </w:p>
        </w:tc>
        <w:tc>
          <w:tcPr>
            <w:tcW w:w="1597" w:type="pct"/>
            <w:noWrap/>
            <w:hideMark/>
          </w:tcPr>
          <w:p w14:paraId="6018A930"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2D1F852F"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2D4521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1E871D" w14:textId="77777777" w:rsidR="00413CB7" w:rsidRPr="00413CB7" w:rsidRDefault="00413CB7" w:rsidP="00413CB7">
            <w:pPr>
              <w:spacing w:after="0"/>
              <w:jc w:val="right"/>
              <w:rPr>
                <w:szCs w:val="20"/>
              </w:rPr>
            </w:pPr>
            <w:r w:rsidRPr="00413CB7">
              <w:rPr>
                <w:szCs w:val="20"/>
              </w:rPr>
              <w:t>8.4.2014</w:t>
            </w:r>
          </w:p>
        </w:tc>
      </w:tr>
      <w:tr w:rsidR="00413CB7" w:rsidRPr="00413CB7" w14:paraId="4CFB27FC" w14:textId="77777777" w:rsidTr="005B36B0">
        <w:trPr>
          <w:trHeight w:val="20"/>
        </w:trPr>
        <w:tc>
          <w:tcPr>
            <w:tcW w:w="1756" w:type="pct"/>
            <w:noWrap/>
            <w:hideMark/>
          </w:tcPr>
          <w:p w14:paraId="2AD6419D" w14:textId="77777777" w:rsidR="00413CB7" w:rsidRPr="00413CB7" w:rsidRDefault="00413CB7" w:rsidP="00413CB7">
            <w:pPr>
              <w:spacing w:after="0"/>
              <w:jc w:val="left"/>
              <w:rPr>
                <w:szCs w:val="20"/>
              </w:rPr>
            </w:pPr>
            <w:r w:rsidRPr="00413CB7">
              <w:rPr>
                <w:szCs w:val="20"/>
              </w:rPr>
              <w:t>Robyn O’Dea</w:t>
            </w:r>
          </w:p>
        </w:tc>
        <w:tc>
          <w:tcPr>
            <w:tcW w:w="1597" w:type="pct"/>
            <w:noWrap/>
            <w:hideMark/>
          </w:tcPr>
          <w:p w14:paraId="789FF5A1"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2B9F1A46" w14:textId="77777777" w:rsidR="00413CB7" w:rsidRPr="00413CB7" w:rsidRDefault="00413CB7" w:rsidP="00413CB7">
            <w:pPr>
              <w:spacing w:after="0"/>
              <w:ind w:right="113"/>
              <w:jc w:val="right"/>
              <w:rPr>
                <w:szCs w:val="20"/>
              </w:rPr>
            </w:pPr>
            <w:r w:rsidRPr="00413CB7">
              <w:rPr>
                <w:szCs w:val="20"/>
              </w:rPr>
              <w:t>20.19</w:t>
            </w:r>
          </w:p>
        </w:tc>
        <w:tc>
          <w:tcPr>
            <w:tcW w:w="770" w:type="pct"/>
            <w:noWrap/>
            <w:hideMark/>
          </w:tcPr>
          <w:p w14:paraId="11BFC1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79BAAD" w14:textId="77777777" w:rsidR="00413CB7" w:rsidRPr="00413CB7" w:rsidRDefault="00413CB7" w:rsidP="00413CB7">
            <w:pPr>
              <w:spacing w:after="0"/>
              <w:jc w:val="right"/>
              <w:rPr>
                <w:szCs w:val="20"/>
              </w:rPr>
            </w:pPr>
            <w:r w:rsidRPr="00413CB7">
              <w:rPr>
                <w:szCs w:val="20"/>
              </w:rPr>
              <w:t>3.7.2013</w:t>
            </w:r>
          </w:p>
        </w:tc>
      </w:tr>
      <w:tr w:rsidR="00413CB7" w:rsidRPr="00413CB7" w14:paraId="15BAA0D2" w14:textId="77777777" w:rsidTr="005B36B0">
        <w:trPr>
          <w:trHeight w:val="20"/>
        </w:trPr>
        <w:tc>
          <w:tcPr>
            <w:tcW w:w="1756" w:type="pct"/>
            <w:noWrap/>
            <w:hideMark/>
          </w:tcPr>
          <w:p w14:paraId="5A39BDAB" w14:textId="77777777" w:rsidR="00413CB7" w:rsidRPr="00413CB7" w:rsidRDefault="00413CB7" w:rsidP="00413CB7">
            <w:pPr>
              <w:spacing w:after="0"/>
              <w:jc w:val="left"/>
              <w:rPr>
                <w:szCs w:val="20"/>
              </w:rPr>
            </w:pPr>
            <w:r w:rsidRPr="00413CB7">
              <w:rPr>
                <w:szCs w:val="20"/>
              </w:rPr>
              <w:t>Robyn Rollings</w:t>
            </w:r>
          </w:p>
        </w:tc>
        <w:tc>
          <w:tcPr>
            <w:tcW w:w="1597" w:type="pct"/>
            <w:noWrap/>
            <w:hideMark/>
          </w:tcPr>
          <w:p w14:paraId="742E4221" w14:textId="77777777" w:rsidR="00413CB7" w:rsidRPr="00413CB7" w:rsidRDefault="00413CB7" w:rsidP="00413CB7">
            <w:pPr>
              <w:spacing w:after="0"/>
              <w:ind w:left="113"/>
              <w:jc w:val="left"/>
              <w:rPr>
                <w:szCs w:val="20"/>
              </w:rPr>
            </w:pPr>
            <w:r w:rsidRPr="00413CB7">
              <w:rPr>
                <w:szCs w:val="20"/>
              </w:rPr>
              <w:t>WILLIAMSTOWN, SA 5351</w:t>
            </w:r>
          </w:p>
        </w:tc>
        <w:tc>
          <w:tcPr>
            <w:tcW w:w="424" w:type="pct"/>
            <w:noWrap/>
            <w:hideMark/>
          </w:tcPr>
          <w:p w14:paraId="2DABD33E" w14:textId="77777777" w:rsidR="00413CB7" w:rsidRPr="00413CB7" w:rsidRDefault="00413CB7" w:rsidP="00413CB7">
            <w:pPr>
              <w:spacing w:after="0"/>
              <w:ind w:right="113"/>
              <w:jc w:val="right"/>
              <w:rPr>
                <w:szCs w:val="20"/>
              </w:rPr>
            </w:pPr>
            <w:r w:rsidRPr="00413CB7">
              <w:rPr>
                <w:szCs w:val="20"/>
              </w:rPr>
              <w:t>46.42</w:t>
            </w:r>
          </w:p>
        </w:tc>
        <w:tc>
          <w:tcPr>
            <w:tcW w:w="770" w:type="pct"/>
            <w:noWrap/>
            <w:hideMark/>
          </w:tcPr>
          <w:p w14:paraId="33D3B0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2E2E7F" w14:textId="77777777" w:rsidR="00413CB7" w:rsidRPr="00413CB7" w:rsidRDefault="00413CB7" w:rsidP="00413CB7">
            <w:pPr>
              <w:spacing w:after="0"/>
              <w:jc w:val="right"/>
              <w:rPr>
                <w:szCs w:val="20"/>
              </w:rPr>
            </w:pPr>
            <w:r w:rsidRPr="00413CB7">
              <w:rPr>
                <w:szCs w:val="20"/>
              </w:rPr>
              <w:t>28.3.2013</w:t>
            </w:r>
          </w:p>
        </w:tc>
      </w:tr>
      <w:tr w:rsidR="00413CB7" w:rsidRPr="00413CB7" w14:paraId="4EF991E3" w14:textId="77777777" w:rsidTr="005B36B0">
        <w:trPr>
          <w:trHeight w:val="20"/>
        </w:trPr>
        <w:tc>
          <w:tcPr>
            <w:tcW w:w="1756" w:type="pct"/>
            <w:noWrap/>
            <w:hideMark/>
          </w:tcPr>
          <w:p w14:paraId="33B8543C" w14:textId="77777777" w:rsidR="00413CB7" w:rsidRPr="00413CB7" w:rsidRDefault="00413CB7" w:rsidP="00413CB7">
            <w:pPr>
              <w:spacing w:after="0"/>
              <w:jc w:val="left"/>
              <w:rPr>
                <w:szCs w:val="20"/>
              </w:rPr>
            </w:pPr>
            <w:r w:rsidRPr="00413CB7">
              <w:rPr>
                <w:szCs w:val="20"/>
              </w:rPr>
              <w:t>Rocco Viselli</w:t>
            </w:r>
          </w:p>
        </w:tc>
        <w:tc>
          <w:tcPr>
            <w:tcW w:w="1597" w:type="pct"/>
            <w:noWrap/>
            <w:hideMark/>
          </w:tcPr>
          <w:p w14:paraId="41844143" w14:textId="77777777" w:rsidR="00413CB7" w:rsidRPr="00413CB7" w:rsidRDefault="00413CB7" w:rsidP="00413CB7">
            <w:pPr>
              <w:spacing w:after="0"/>
              <w:ind w:left="113"/>
              <w:jc w:val="left"/>
              <w:rPr>
                <w:szCs w:val="20"/>
              </w:rPr>
            </w:pPr>
            <w:r w:rsidRPr="00413CB7">
              <w:rPr>
                <w:szCs w:val="20"/>
              </w:rPr>
              <w:t>EVANDALE, SA 5069</w:t>
            </w:r>
          </w:p>
        </w:tc>
        <w:tc>
          <w:tcPr>
            <w:tcW w:w="424" w:type="pct"/>
            <w:noWrap/>
            <w:hideMark/>
          </w:tcPr>
          <w:p w14:paraId="09C87B6A" w14:textId="77777777" w:rsidR="00413CB7" w:rsidRPr="00413CB7" w:rsidRDefault="00413CB7" w:rsidP="00413CB7">
            <w:pPr>
              <w:spacing w:after="0"/>
              <w:ind w:right="113"/>
              <w:jc w:val="right"/>
              <w:rPr>
                <w:szCs w:val="20"/>
              </w:rPr>
            </w:pPr>
            <w:r w:rsidRPr="00413CB7">
              <w:rPr>
                <w:szCs w:val="20"/>
              </w:rPr>
              <w:t>73.50</w:t>
            </w:r>
          </w:p>
        </w:tc>
        <w:tc>
          <w:tcPr>
            <w:tcW w:w="770" w:type="pct"/>
            <w:noWrap/>
            <w:hideMark/>
          </w:tcPr>
          <w:p w14:paraId="6B333D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C51669" w14:textId="77777777" w:rsidR="00413CB7" w:rsidRPr="00413CB7" w:rsidRDefault="00413CB7" w:rsidP="00413CB7">
            <w:pPr>
              <w:spacing w:after="0"/>
              <w:jc w:val="right"/>
              <w:rPr>
                <w:szCs w:val="20"/>
              </w:rPr>
            </w:pPr>
            <w:r w:rsidRPr="00413CB7">
              <w:rPr>
                <w:szCs w:val="20"/>
              </w:rPr>
              <w:t>27.1.2014</w:t>
            </w:r>
          </w:p>
        </w:tc>
      </w:tr>
      <w:tr w:rsidR="00413CB7" w:rsidRPr="00413CB7" w14:paraId="66163787" w14:textId="77777777" w:rsidTr="005B36B0">
        <w:trPr>
          <w:trHeight w:val="20"/>
        </w:trPr>
        <w:tc>
          <w:tcPr>
            <w:tcW w:w="1756" w:type="pct"/>
            <w:noWrap/>
            <w:hideMark/>
          </w:tcPr>
          <w:p w14:paraId="575E7FD7" w14:textId="77777777" w:rsidR="00413CB7" w:rsidRPr="00413CB7" w:rsidRDefault="00413CB7" w:rsidP="00413CB7">
            <w:pPr>
              <w:spacing w:after="0"/>
              <w:jc w:val="left"/>
              <w:rPr>
                <w:szCs w:val="20"/>
              </w:rPr>
            </w:pPr>
            <w:r w:rsidRPr="00413CB7">
              <w:rPr>
                <w:szCs w:val="20"/>
              </w:rPr>
              <w:t>Roche Mining J R</w:t>
            </w:r>
          </w:p>
        </w:tc>
        <w:tc>
          <w:tcPr>
            <w:tcW w:w="1597" w:type="pct"/>
            <w:noWrap/>
            <w:hideMark/>
          </w:tcPr>
          <w:p w14:paraId="5F5B34CB"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490539D8" w14:textId="77777777" w:rsidR="00413CB7" w:rsidRPr="00413CB7" w:rsidRDefault="00413CB7" w:rsidP="00413CB7">
            <w:pPr>
              <w:spacing w:after="0"/>
              <w:ind w:right="113"/>
              <w:jc w:val="right"/>
              <w:rPr>
                <w:szCs w:val="20"/>
              </w:rPr>
            </w:pPr>
            <w:r w:rsidRPr="00413CB7">
              <w:rPr>
                <w:szCs w:val="20"/>
              </w:rPr>
              <w:t>59.95</w:t>
            </w:r>
          </w:p>
        </w:tc>
        <w:tc>
          <w:tcPr>
            <w:tcW w:w="770" w:type="pct"/>
            <w:noWrap/>
            <w:hideMark/>
          </w:tcPr>
          <w:p w14:paraId="6888F519" w14:textId="77777777" w:rsidR="00413CB7" w:rsidRPr="00413CB7" w:rsidRDefault="00413CB7" w:rsidP="00413CB7">
            <w:pPr>
              <w:spacing w:after="0"/>
              <w:ind w:left="170"/>
              <w:jc w:val="left"/>
              <w:rPr>
                <w:szCs w:val="20"/>
              </w:rPr>
            </w:pPr>
            <w:r w:rsidRPr="00413CB7">
              <w:rPr>
                <w:szCs w:val="20"/>
              </w:rPr>
              <w:t>Refund 921739</w:t>
            </w:r>
          </w:p>
        </w:tc>
        <w:tc>
          <w:tcPr>
            <w:tcW w:w="453" w:type="pct"/>
            <w:noWrap/>
            <w:hideMark/>
          </w:tcPr>
          <w:p w14:paraId="692FB3EB" w14:textId="77777777" w:rsidR="00413CB7" w:rsidRPr="00413CB7" w:rsidRDefault="00413CB7" w:rsidP="00413CB7">
            <w:pPr>
              <w:spacing w:after="0"/>
              <w:jc w:val="right"/>
              <w:rPr>
                <w:szCs w:val="20"/>
              </w:rPr>
            </w:pPr>
            <w:r w:rsidRPr="00413CB7">
              <w:rPr>
                <w:szCs w:val="20"/>
              </w:rPr>
              <w:t>16.4.2013</w:t>
            </w:r>
          </w:p>
        </w:tc>
      </w:tr>
      <w:tr w:rsidR="00413CB7" w:rsidRPr="00413CB7" w14:paraId="1D2CA00C" w14:textId="77777777" w:rsidTr="005B36B0">
        <w:trPr>
          <w:trHeight w:val="20"/>
        </w:trPr>
        <w:tc>
          <w:tcPr>
            <w:tcW w:w="1756" w:type="pct"/>
            <w:noWrap/>
            <w:hideMark/>
          </w:tcPr>
          <w:p w14:paraId="7D5D2B3A" w14:textId="77777777" w:rsidR="00413CB7" w:rsidRPr="00413CB7" w:rsidRDefault="00413CB7" w:rsidP="00413CB7">
            <w:pPr>
              <w:spacing w:after="0"/>
              <w:jc w:val="left"/>
              <w:rPr>
                <w:szCs w:val="20"/>
              </w:rPr>
            </w:pPr>
            <w:r w:rsidRPr="00413CB7">
              <w:rPr>
                <w:szCs w:val="20"/>
              </w:rPr>
              <w:t>Rochelle Bing</w:t>
            </w:r>
          </w:p>
        </w:tc>
        <w:tc>
          <w:tcPr>
            <w:tcW w:w="1597" w:type="pct"/>
            <w:noWrap/>
            <w:hideMark/>
          </w:tcPr>
          <w:p w14:paraId="7A505391" w14:textId="77777777" w:rsidR="00413CB7" w:rsidRPr="00413CB7" w:rsidRDefault="00413CB7" w:rsidP="00413CB7">
            <w:pPr>
              <w:spacing w:after="0"/>
              <w:ind w:left="113"/>
              <w:jc w:val="left"/>
              <w:rPr>
                <w:szCs w:val="20"/>
              </w:rPr>
            </w:pPr>
            <w:r w:rsidRPr="00413CB7">
              <w:rPr>
                <w:szCs w:val="20"/>
              </w:rPr>
              <w:t>TROTT PARK, SA 5158</w:t>
            </w:r>
          </w:p>
        </w:tc>
        <w:tc>
          <w:tcPr>
            <w:tcW w:w="424" w:type="pct"/>
            <w:noWrap/>
            <w:hideMark/>
          </w:tcPr>
          <w:p w14:paraId="76A2D97C" w14:textId="77777777" w:rsidR="00413CB7" w:rsidRPr="00413CB7" w:rsidRDefault="00413CB7" w:rsidP="00413CB7">
            <w:pPr>
              <w:spacing w:after="0"/>
              <w:ind w:right="113"/>
              <w:jc w:val="right"/>
              <w:rPr>
                <w:szCs w:val="20"/>
              </w:rPr>
            </w:pPr>
            <w:r w:rsidRPr="00413CB7">
              <w:rPr>
                <w:szCs w:val="20"/>
              </w:rPr>
              <w:t>114.32</w:t>
            </w:r>
          </w:p>
        </w:tc>
        <w:tc>
          <w:tcPr>
            <w:tcW w:w="770" w:type="pct"/>
            <w:noWrap/>
            <w:hideMark/>
          </w:tcPr>
          <w:p w14:paraId="607E54F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8E8FB9" w14:textId="77777777" w:rsidR="00413CB7" w:rsidRPr="00413CB7" w:rsidRDefault="00413CB7" w:rsidP="00413CB7">
            <w:pPr>
              <w:spacing w:after="0"/>
              <w:jc w:val="right"/>
              <w:rPr>
                <w:szCs w:val="20"/>
              </w:rPr>
            </w:pPr>
            <w:r w:rsidRPr="00413CB7">
              <w:rPr>
                <w:szCs w:val="20"/>
              </w:rPr>
              <w:t>5.12.2014</w:t>
            </w:r>
          </w:p>
        </w:tc>
      </w:tr>
      <w:tr w:rsidR="00413CB7" w:rsidRPr="00413CB7" w14:paraId="3B725504" w14:textId="77777777" w:rsidTr="005B36B0">
        <w:trPr>
          <w:trHeight w:val="20"/>
        </w:trPr>
        <w:tc>
          <w:tcPr>
            <w:tcW w:w="1756" w:type="pct"/>
            <w:noWrap/>
            <w:hideMark/>
          </w:tcPr>
          <w:p w14:paraId="5404BF27" w14:textId="77777777" w:rsidR="00413CB7" w:rsidRPr="00413CB7" w:rsidRDefault="00413CB7" w:rsidP="00413CB7">
            <w:pPr>
              <w:spacing w:after="0"/>
              <w:jc w:val="left"/>
              <w:rPr>
                <w:szCs w:val="20"/>
              </w:rPr>
            </w:pPr>
            <w:r w:rsidRPr="00413CB7">
              <w:rPr>
                <w:szCs w:val="20"/>
              </w:rPr>
              <w:t>Rochelle Bing</w:t>
            </w:r>
          </w:p>
        </w:tc>
        <w:tc>
          <w:tcPr>
            <w:tcW w:w="1597" w:type="pct"/>
            <w:noWrap/>
            <w:hideMark/>
          </w:tcPr>
          <w:p w14:paraId="5526305B" w14:textId="77777777" w:rsidR="00413CB7" w:rsidRPr="00413CB7" w:rsidRDefault="00413CB7" w:rsidP="00413CB7">
            <w:pPr>
              <w:spacing w:after="0"/>
              <w:ind w:left="113"/>
              <w:jc w:val="left"/>
              <w:rPr>
                <w:szCs w:val="20"/>
              </w:rPr>
            </w:pPr>
            <w:r w:rsidRPr="00413CB7">
              <w:rPr>
                <w:szCs w:val="20"/>
              </w:rPr>
              <w:t>TROTT PARK, SA 5158</w:t>
            </w:r>
          </w:p>
        </w:tc>
        <w:tc>
          <w:tcPr>
            <w:tcW w:w="424" w:type="pct"/>
            <w:noWrap/>
            <w:hideMark/>
          </w:tcPr>
          <w:p w14:paraId="3519F032" w14:textId="77777777" w:rsidR="00413CB7" w:rsidRPr="00413CB7" w:rsidRDefault="00413CB7" w:rsidP="00413CB7">
            <w:pPr>
              <w:spacing w:after="0"/>
              <w:ind w:right="113"/>
              <w:jc w:val="right"/>
              <w:rPr>
                <w:szCs w:val="20"/>
              </w:rPr>
            </w:pPr>
            <w:r w:rsidRPr="00413CB7">
              <w:rPr>
                <w:szCs w:val="20"/>
              </w:rPr>
              <w:t>257.15</w:t>
            </w:r>
          </w:p>
        </w:tc>
        <w:tc>
          <w:tcPr>
            <w:tcW w:w="770" w:type="pct"/>
            <w:noWrap/>
            <w:hideMark/>
          </w:tcPr>
          <w:p w14:paraId="3F207F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C98EA6" w14:textId="77777777" w:rsidR="00413CB7" w:rsidRPr="00413CB7" w:rsidRDefault="00413CB7" w:rsidP="00413CB7">
            <w:pPr>
              <w:spacing w:after="0"/>
              <w:jc w:val="right"/>
              <w:rPr>
                <w:szCs w:val="20"/>
              </w:rPr>
            </w:pPr>
            <w:r w:rsidRPr="00413CB7">
              <w:rPr>
                <w:szCs w:val="20"/>
              </w:rPr>
              <w:t>18.1.2015</w:t>
            </w:r>
          </w:p>
        </w:tc>
      </w:tr>
      <w:tr w:rsidR="00413CB7" w:rsidRPr="00413CB7" w14:paraId="28E1FFA9" w14:textId="77777777" w:rsidTr="005B36B0">
        <w:trPr>
          <w:trHeight w:val="20"/>
        </w:trPr>
        <w:tc>
          <w:tcPr>
            <w:tcW w:w="1756" w:type="pct"/>
            <w:noWrap/>
            <w:hideMark/>
          </w:tcPr>
          <w:p w14:paraId="2C3444B5" w14:textId="77777777" w:rsidR="00413CB7" w:rsidRPr="00413CB7" w:rsidRDefault="00413CB7" w:rsidP="00413CB7">
            <w:pPr>
              <w:spacing w:after="0"/>
              <w:jc w:val="left"/>
              <w:rPr>
                <w:szCs w:val="20"/>
              </w:rPr>
            </w:pPr>
            <w:r w:rsidRPr="00413CB7">
              <w:rPr>
                <w:szCs w:val="20"/>
              </w:rPr>
              <w:t>Rod Karger</w:t>
            </w:r>
          </w:p>
        </w:tc>
        <w:tc>
          <w:tcPr>
            <w:tcW w:w="1597" w:type="pct"/>
            <w:noWrap/>
            <w:hideMark/>
          </w:tcPr>
          <w:p w14:paraId="6C3CADD1"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6EE51180" w14:textId="77777777" w:rsidR="00413CB7" w:rsidRPr="00413CB7" w:rsidRDefault="00413CB7" w:rsidP="00413CB7">
            <w:pPr>
              <w:spacing w:after="0"/>
              <w:ind w:right="113"/>
              <w:jc w:val="right"/>
              <w:rPr>
                <w:szCs w:val="20"/>
              </w:rPr>
            </w:pPr>
            <w:r w:rsidRPr="00413CB7">
              <w:rPr>
                <w:szCs w:val="20"/>
              </w:rPr>
              <w:t>11.37</w:t>
            </w:r>
          </w:p>
        </w:tc>
        <w:tc>
          <w:tcPr>
            <w:tcW w:w="770" w:type="pct"/>
            <w:noWrap/>
            <w:hideMark/>
          </w:tcPr>
          <w:p w14:paraId="64DD4E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2B3020" w14:textId="77777777" w:rsidR="00413CB7" w:rsidRPr="00413CB7" w:rsidRDefault="00413CB7" w:rsidP="00413CB7">
            <w:pPr>
              <w:spacing w:after="0"/>
              <w:jc w:val="right"/>
              <w:rPr>
                <w:szCs w:val="20"/>
              </w:rPr>
            </w:pPr>
            <w:r w:rsidRPr="00413CB7">
              <w:rPr>
                <w:szCs w:val="20"/>
              </w:rPr>
              <w:t>13.5.2014</w:t>
            </w:r>
          </w:p>
        </w:tc>
      </w:tr>
      <w:tr w:rsidR="00413CB7" w:rsidRPr="00413CB7" w14:paraId="55A9AD31" w14:textId="77777777" w:rsidTr="005B36B0">
        <w:trPr>
          <w:trHeight w:val="20"/>
        </w:trPr>
        <w:tc>
          <w:tcPr>
            <w:tcW w:w="1756" w:type="pct"/>
            <w:noWrap/>
            <w:hideMark/>
          </w:tcPr>
          <w:p w14:paraId="0119CD8A" w14:textId="77777777" w:rsidR="00413CB7" w:rsidRPr="00413CB7" w:rsidRDefault="00413CB7" w:rsidP="00413CB7">
            <w:pPr>
              <w:spacing w:after="0"/>
              <w:jc w:val="left"/>
              <w:rPr>
                <w:szCs w:val="20"/>
              </w:rPr>
            </w:pPr>
            <w:r w:rsidRPr="00413CB7">
              <w:rPr>
                <w:szCs w:val="20"/>
              </w:rPr>
              <w:t>Rod Mcmahon</w:t>
            </w:r>
          </w:p>
        </w:tc>
        <w:tc>
          <w:tcPr>
            <w:tcW w:w="1597" w:type="pct"/>
            <w:noWrap/>
            <w:hideMark/>
          </w:tcPr>
          <w:p w14:paraId="55EEE420"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48B273EC"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115F0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C8F69D" w14:textId="77777777" w:rsidR="00413CB7" w:rsidRPr="00413CB7" w:rsidRDefault="00413CB7" w:rsidP="00413CB7">
            <w:pPr>
              <w:spacing w:after="0"/>
              <w:jc w:val="right"/>
              <w:rPr>
                <w:szCs w:val="20"/>
              </w:rPr>
            </w:pPr>
            <w:r w:rsidRPr="00413CB7">
              <w:rPr>
                <w:szCs w:val="20"/>
              </w:rPr>
              <w:t>7.2.2013</w:t>
            </w:r>
          </w:p>
        </w:tc>
      </w:tr>
      <w:tr w:rsidR="00413CB7" w:rsidRPr="00413CB7" w14:paraId="6CD9845A" w14:textId="77777777" w:rsidTr="005B36B0">
        <w:trPr>
          <w:trHeight w:val="20"/>
        </w:trPr>
        <w:tc>
          <w:tcPr>
            <w:tcW w:w="1756" w:type="pct"/>
            <w:noWrap/>
            <w:hideMark/>
          </w:tcPr>
          <w:p w14:paraId="69661308" w14:textId="77777777" w:rsidR="00413CB7" w:rsidRPr="00413CB7" w:rsidRDefault="00413CB7" w:rsidP="00413CB7">
            <w:pPr>
              <w:spacing w:after="0"/>
              <w:jc w:val="left"/>
              <w:rPr>
                <w:szCs w:val="20"/>
              </w:rPr>
            </w:pPr>
            <w:r w:rsidRPr="00413CB7">
              <w:rPr>
                <w:szCs w:val="20"/>
              </w:rPr>
              <w:t>Rodeo Creative</w:t>
            </w:r>
          </w:p>
        </w:tc>
        <w:tc>
          <w:tcPr>
            <w:tcW w:w="1597" w:type="pct"/>
            <w:noWrap/>
            <w:hideMark/>
          </w:tcPr>
          <w:p w14:paraId="0BF4F8C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FF84F65" w14:textId="77777777" w:rsidR="00413CB7" w:rsidRPr="00413CB7" w:rsidRDefault="00413CB7" w:rsidP="00413CB7">
            <w:pPr>
              <w:spacing w:after="0"/>
              <w:ind w:right="113"/>
              <w:jc w:val="right"/>
              <w:rPr>
                <w:szCs w:val="20"/>
              </w:rPr>
            </w:pPr>
            <w:r w:rsidRPr="00413CB7">
              <w:rPr>
                <w:szCs w:val="20"/>
              </w:rPr>
              <w:t>211.76</w:t>
            </w:r>
          </w:p>
        </w:tc>
        <w:tc>
          <w:tcPr>
            <w:tcW w:w="770" w:type="pct"/>
            <w:noWrap/>
            <w:hideMark/>
          </w:tcPr>
          <w:p w14:paraId="040AA7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C933EB" w14:textId="77777777" w:rsidR="00413CB7" w:rsidRPr="00413CB7" w:rsidRDefault="00413CB7" w:rsidP="00413CB7">
            <w:pPr>
              <w:spacing w:after="0"/>
              <w:jc w:val="right"/>
              <w:rPr>
                <w:szCs w:val="20"/>
              </w:rPr>
            </w:pPr>
            <w:r w:rsidRPr="00413CB7">
              <w:rPr>
                <w:szCs w:val="20"/>
              </w:rPr>
              <w:t>10.1.2013</w:t>
            </w:r>
          </w:p>
        </w:tc>
      </w:tr>
      <w:tr w:rsidR="00413CB7" w:rsidRPr="00413CB7" w14:paraId="563F0429" w14:textId="77777777" w:rsidTr="005B36B0">
        <w:trPr>
          <w:trHeight w:val="20"/>
        </w:trPr>
        <w:tc>
          <w:tcPr>
            <w:tcW w:w="1756" w:type="pct"/>
            <w:noWrap/>
            <w:hideMark/>
          </w:tcPr>
          <w:p w14:paraId="6FB7638F" w14:textId="77777777" w:rsidR="00413CB7" w:rsidRPr="00413CB7" w:rsidRDefault="00413CB7" w:rsidP="00413CB7">
            <w:pPr>
              <w:spacing w:after="0"/>
              <w:jc w:val="left"/>
              <w:rPr>
                <w:szCs w:val="20"/>
              </w:rPr>
            </w:pPr>
            <w:r w:rsidRPr="00413CB7">
              <w:rPr>
                <w:szCs w:val="20"/>
              </w:rPr>
              <w:t>Roderick Hunt</w:t>
            </w:r>
          </w:p>
        </w:tc>
        <w:tc>
          <w:tcPr>
            <w:tcW w:w="1597" w:type="pct"/>
            <w:noWrap/>
            <w:hideMark/>
          </w:tcPr>
          <w:p w14:paraId="6973505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7DD3EDF" w14:textId="77777777" w:rsidR="00413CB7" w:rsidRPr="00413CB7" w:rsidRDefault="00413CB7" w:rsidP="00413CB7">
            <w:pPr>
              <w:spacing w:after="0"/>
              <w:ind w:right="113"/>
              <w:jc w:val="right"/>
              <w:rPr>
                <w:szCs w:val="20"/>
              </w:rPr>
            </w:pPr>
            <w:r w:rsidRPr="00413CB7">
              <w:rPr>
                <w:szCs w:val="20"/>
              </w:rPr>
              <w:t>241.22</w:t>
            </w:r>
          </w:p>
        </w:tc>
        <w:tc>
          <w:tcPr>
            <w:tcW w:w="770" w:type="pct"/>
            <w:noWrap/>
            <w:hideMark/>
          </w:tcPr>
          <w:p w14:paraId="4DC1A5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00FEE3" w14:textId="77777777" w:rsidR="00413CB7" w:rsidRPr="00413CB7" w:rsidRDefault="00413CB7" w:rsidP="00413CB7">
            <w:pPr>
              <w:spacing w:after="0"/>
              <w:jc w:val="right"/>
              <w:rPr>
                <w:szCs w:val="20"/>
              </w:rPr>
            </w:pPr>
            <w:r w:rsidRPr="00413CB7">
              <w:rPr>
                <w:szCs w:val="20"/>
              </w:rPr>
              <w:t>2.12.2013</w:t>
            </w:r>
          </w:p>
        </w:tc>
      </w:tr>
      <w:tr w:rsidR="00413CB7" w:rsidRPr="00413CB7" w14:paraId="16835B7F" w14:textId="77777777" w:rsidTr="005B36B0">
        <w:trPr>
          <w:trHeight w:val="20"/>
        </w:trPr>
        <w:tc>
          <w:tcPr>
            <w:tcW w:w="1756" w:type="pct"/>
            <w:noWrap/>
            <w:hideMark/>
          </w:tcPr>
          <w:p w14:paraId="4A8F6D7D" w14:textId="77777777" w:rsidR="00413CB7" w:rsidRPr="00413CB7" w:rsidRDefault="00413CB7" w:rsidP="00413CB7">
            <w:pPr>
              <w:spacing w:after="0"/>
              <w:jc w:val="left"/>
              <w:rPr>
                <w:szCs w:val="20"/>
              </w:rPr>
            </w:pPr>
            <w:r w:rsidRPr="00413CB7">
              <w:rPr>
                <w:szCs w:val="20"/>
              </w:rPr>
              <w:t>Rodney Allan</w:t>
            </w:r>
          </w:p>
        </w:tc>
        <w:tc>
          <w:tcPr>
            <w:tcW w:w="1597" w:type="pct"/>
            <w:noWrap/>
            <w:hideMark/>
          </w:tcPr>
          <w:p w14:paraId="7B683105"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672D7A22"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56B36B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229A39" w14:textId="77777777" w:rsidR="00413CB7" w:rsidRPr="00413CB7" w:rsidRDefault="00413CB7" w:rsidP="00413CB7">
            <w:pPr>
              <w:spacing w:after="0"/>
              <w:jc w:val="right"/>
              <w:rPr>
                <w:szCs w:val="20"/>
              </w:rPr>
            </w:pPr>
            <w:r w:rsidRPr="00413CB7">
              <w:rPr>
                <w:szCs w:val="20"/>
              </w:rPr>
              <w:t>25.2.2013</w:t>
            </w:r>
          </w:p>
        </w:tc>
      </w:tr>
      <w:tr w:rsidR="00413CB7" w:rsidRPr="00413CB7" w14:paraId="570DC61C" w14:textId="77777777" w:rsidTr="005B36B0">
        <w:trPr>
          <w:trHeight w:val="20"/>
        </w:trPr>
        <w:tc>
          <w:tcPr>
            <w:tcW w:w="1756" w:type="pct"/>
            <w:noWrap/>
            <w:hideMark/>
          </w:tcPr>
          <w:p w14:paraId="4859C1FF" w14:textId="77777777" w:rsidR="00413CB7" w:rsidRPr="00413CB7" w:rsidRDefault="00413CB7" w:rsidP="00413CB7">
            <w:pPr>
              <w:spacing w:after="0"/>
              <w:jc w:val="left"/>
              <w:rPr>
                <w:szCs w:val="20"/>
              </w:rPr>
            </w:pPr>
            <w:r w:rsidRPr="00413CB7">
              <w:rPr>
                <w:szCs w:val="20"/>
              </w:rPr>
              <w:t>Rodney Dodd</w:t>
            </w:r>
          </w:p>
        </w:tc>
        <w:tc>
          <w:tcPr>
            <w:tcW w:w="1597" w:type="pct"/>
            <w:noWrap/>
            <w:hideMark/>
          </w:tcPr>
          <w:p w14:paraId="36742995" w14:textId="77777777" w:rsidR="00413CB7" w:rsidRPr="00413CB7" w:rsidRDefault="00413CB7" w:rsidP="00413CB7">
            <w:pPr>
              <w:spacing w:after="0"/>
              <w:ind w:left="113"/>
              <w:jc w:val="left"/>
              <w:rPr>
                <w:szCs w:val="20"/>
              </w:rPr>
            </w:pPr>
            <w:r w:rsidRPr="00413CB7">
              <w:rPr>
                <w:szCs w:val="20"/>
              </w:rPr>
              <w:t>ONKAPARINGA HILLS, SA 5163</w:t>
            </w:r>
          </w:p>
        </w:tc>
        <w:tc>
          <w:tcPr>
            <w:tcW w:w="424" w:type="pct"/>
            <w:noWrap/>
            <w:hideMark/>
          </w:tcPr>
          <w:p w14:paraId="216BF9B8" w14:textId="77777777" w:rsidR="00413CB7" w:rsidRPr="00413CB7" w:rsidRDefault="00413CB7" w:rsidP="00413CB7">
            <w:pPr>
              <w:spacing w:after="0"/>
              <w:ind w:right="113"/>
              <w:jc w:val="right"/>
              <w:rPr>
                <w:szCs w:val="20"/>
              </w:rPr>
            </w:pPr>
            <w:r w:rsidRPr="00413CB7">
              <w:rPr>
                <w:szCs w:val="20"/>
              </w:rPr>
              <w:t>13.98</w:t>
            </w:r>
          </w:p>
        </w:tc>
        <w:tc>
          <w:tcPr>
            <w:tcW w:w="770" w:type="pct"/>
            <w:noWrap/>
            <w:hideMark/>
          </w:tcPr>
          <w:p w14:paraId="4657D1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072471" w14:textId="77777777" w:rsidR="00413CB7" w:rsidRPr="00413CB7" w:rsidRDefault="00413CB7" w:rsidP="00413CB7">
            <w:pPr>
              <w:spacing w:after="0"/>
              <w:jc w:val="right"/>
              <w:rPr>
                <w:szCs w:val="20"/>
              </w:rPr>
            </w:pPr>
            <w:r w:rsidRPr="00413CB7">
              <w:rPr>
                <w:szCs w:val="20"/>
              </w:rPr>
              <w:t>3.10.2014</w:t>
            </w:r>
          </w:p>
        </w:tc>
      </w:tr>
      <w:tr w:rsidR="00413CB7" w:rsidRPr="00413CB7" w14:paraId="3976AB8F" w14:textId="77777777" w:rsidTr="005B36B0">
        <w:trPr>
          <w:trHeight w:val="20"/>
        </w:trPr>
        <w:tc>
          <w:tcPr>
            <w:tcW w:w="1756" w:type="pct"/>
            <w:noWrap/>
            <w:hideMark/>
          </w:tcPr>
          <w:p w14:paraId="46760FD1" w14:textId="77777777" w:rsidR="00413CB7" w:rsidRPr="00413CB7" w:rsidRDefault="00413CB7" w:rsidP="00413CB7">
            <w:pPr>
              <w:spacing w:after="0"/>
              <w:jc w:val="left"/>
              <w:rPr>
                <w:szCs w:val="20"/>
              </w:rPr>
            </w:pPr>
            <w:r w:rsidRPr="00413CB7">
              <w:rPr>
                <w:szCs w:val="20"/>
              </w:rPr>
              <w:t>Rodney Grace</w:t>
            </w:r>
          </w:p>
        </w:tc>
        <w:tc>
          <w:tcPr>
            <w:tcW w:w="1597" w:type="pct"/>
            <w:noWrap/>
            <w:hideMark/>
          </w:tcPr>
          <w:p w14:paraId="3A499121"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33516E6A" w14:textId="77777777" w:rsidR="00413CB7" w:rsidRPr="00413CB7" w:rsidRDefault="00413CB7" w:rsidP="00413CB7">
            <w:pPr>
              <w:spacing w:after="0"/>
              <w:ind w:right="113"/>
              <w:jc w:val="right"/>
              <w:rPr>
                <w:szCs w:val="20"/>
              </w:rPr>
            </w:pPr>
            <w:r w:rsidRPr="00413CB7">
              <w:rPr>
                <w:szCs w:val="20"/>
              </w:rPr>
              <w:t>33.48</w:t>
            </w:r>
          </w:p>
        </w:tc>
        <w:tc>
          <w:tcPr>
            <w:tcW w:w="770" w:type="pct"/>
            <w:noWrap/>
            <w:hideMark/>
          </w:tcPr>
          <w:p w14:paraId="5605A0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F17087" w14:textId="77777777" w:rsidR="00413CB7" w:rsidRPr="00413CB7" w:rsidRDefault="00413CB7" w:rsidP="00413CB7">
            <w:pPr>
              <w:spacing w:after="0"/>
              <w:jc w:val="right"/>
              <w:rPr>
                <w:szCs w:val="20"/>
              </w:rPr>
            </w:pPr>
            <w:r w:rsidRPr="00413CB7">
              <w:rPr>
                <w:szCs w:val="20"/>
              </w:rPr>
              <w:t>27.12.2013</w:t>
            </w:r>
          </w:p>
        </w:tc>
      </w:tr>
      <w:tr w:rsidR="00413CB7" w:rsidRPr="00413CB7" w14:paraId="28682E1C" w14:textId="77777777" w:rsidTr="005B36B0">
        <w:trPr>
          <w:trHeight w:val="20"/>
        </w:trPr>
        <w:tc>
          <w:tcPr>
            <w:tcW w:w="1756" w:type="pct"/>
            <w:noWrap/>
            <w:hideMark/>
          </w:tcPr>
          <w:p w14:paraId="18A04F7D" w14:textId="77777777" w:rsidR="00413CB7" w:rsidRPr="00413CB7" w:rsidRDefault="00413CB7" w:rsidP="00413CB7">
            <w:pPr>
              <w:spacing w:after="0"/>
              <w:jc w:val="left"/>
              <w:rPr>
                <w:szCs w:val="20"/>
              </w:rPr>
            </w:pPr>
            <w:r w:rsidRPr="00413CB7">
              <w:rPr>
                <w:szCs w:val="20"/>
              </w:rPr>
              <w:t>Rodney Vanderwall</w:t>
            </w:r>
          </w:p>
        </w:tc>
        <w:tc>
          <w:tcPr>
            <w:tcW w:w="1597" w:type="pct"/>
            <w:noWrap/>
            <w:hideMark/>
          </w:tcPr>
          <w:p w14:paraId="59162D46"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42D3BF7B" w14:textId="77777777" w:rsidR="00413CB7" w:rsidRPr="00413CB7" w:rsidRDefault="00413CB7" w:rsidP="00413CB7">
            <w:pPr>
              <w:spacing w:after="0"/>
              <w:ind w:right="113"/>
              <w:jc w:val="right"/>
              <w:rPr>
                <w:szCs w:val="20"/>
              </w:rPr>
            </w:pPr>
            <w:r w:rsidRPr="00413CB7">
              <w:rPr>
                <w:szCs w:val="20"/>
              </w:rPr>
              <w:t>60.47</w:t>
            </w:r>
          </w:p>
        </w:tc>
        <w:tc>
          <w:tcPr>
            <w:tcW w:w="770" w:type="pct"/>
            <w:noWrap/>
            <w:hideMark/>
          </w:tcPr>
          <w:p w14:paraId="50659E7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7DDBDA" w14:textId="77777777" w:rsidR="00413CB7" w:rsidRPr="00413CB7" w:rsidRDefault="00413CB7" w:rsidP="00413CB7">
            <w:pPr>
              <w:spacing w:after="0"/>
              <w:jc w:val="right"/>
              <w:rPr>
                <w:szCs w:val="20"/>
              </w:rPr>
            </w:pPr>
            <w:r w:rsidRPr="00413CB7">
              <w:rPr>
                <w:szCs w:val="20"/>
              </w:rPr>
              <w:t>5.1.2015</w:t>
            </w:r>
          </w:p>
        </w:tc>
      </w:tr>
      <w:tr w:rsidR="00413CB7" w:rsidRPr="00413CB7" w14:paraId="132682E1" w14:textId="77777777" w:rsidTr="005B36B0">
        <w:trPr>
          <w:trHeight w:val="20"/>
        </w:trPr>
        <w:tc>
          <w:tcPr>
            <w:tcW w:w="1756" w:type="pct"/>
            <w:noWrap/>
            <w:hideMark/>
          </w:tcPr>
          <w:p w14:paraId="3FBDC1F0" w14:textId="77777777" w:rsidR="00413CB7" w:rsidRPr="00413CB7" w:rsidRDefault="00413CB7" w:rsidP="00413CB7">
            <w:pPr>
              <w:spacing w:after="0"/>
              <w:jc w:val="left"/>
              <w:rPr>
                <w:szCs w:val="20"/>
              </w:rPr>
            </w:pPr>
            <w:r w:rsidRPr="00413CB7">
              <w:rPr>
                <w:szCs w:val="20"/>
              </w:rPr>
              <w:t xml:space="preserve">Roger Freeman, the estate of </w:t>
            </w:r>
          </w:p>
        </w:tc>
        <w:tc>
          <w:tcPr>
            <w:tcW w:w="1597" w:type="pct"/>
            <w:noWrap/>
            <w:hideMark/>
          </w:tcPr>
          <w:p w14:paraId="6DC5DEE3" w14:textId="77777777" w:rsidR="00413CB7" w:rsidRPr="00413CB7" w:rsidRDefault="00413CB7" w:rsidP="00413CB7">
            <w:pPr>
              <w:spacing w:after="0"/>
              <w:ind w:left="113"/>
              <w:jc w:val="left"/>
              <w:rPr>
                <w:szCs w:val="20"/>
              </w:rPr>
            </w:pPr>
            <w:r w:rsidRPr="00413CB7">
              <w:rPr>
                <w:szCs w:val="20"/>
              </w:rPr>
              <w:t>MILLSWOOD 5034</w:t>
            </w:r>
          </w:p>
        </w:tc>
        <w:tc>
          <w:tcPr>
            <w:tcW w:w="424" w:type="pct"/>
            <w:noWrap/>
            <w:hideMark/>
          </w:tcPr>
          <w:p w14:paraId="5B04AE56" w14:textId="77777777" w:rsidR="00413CB7" w:rsidRPr="00413CB7" w:rsidRDefault="00413CB7" w:rsidP="00413CB7">
            <w:pPr>
              <w:spacing w:after="0"/>
              <w:ind w:right="113"/>
              <w:jc w:val="right"/>
              <w:rPr>
                <w:szCs w:val="20"/>
              </w:rPr>
            </w:pPr>
            <w:r w:rsidRPr="00413CB7">
              <w:rPr>
                <w:szCs w:val="20"/>
              </w:rPr>
              <w:t>114.99</w:t>
            </w:r>
          </w:p>
        </w:tc>
        <w:tc>
          <w:tcPr>
            <w:tcW w:w="770" w:type="pct"/>
            <w:noWrap/>
            <w:hideMark/>
          </w:tcPr>
          <w:p w14:paraId="5DA10D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8E10C8" w14:textId="77777777" w:rsidR="00413CB7" w:rsidRPr="00413CB7" w:rsidRDefault="00413CB7" w:rsidP="00413CB7">
            <w:pPr>
              <w:spacing w:after="0"/>
              <w:jc w:val="right"/>
              <w:rPr>
                <w:szCs w:val="20"/>
              </w:rPr>
            </w:pPr>
            <w:r w:rsidRPr="00413CB7">
              <w:rPr>
                <w:szCs w:val="20"/>
              </w:rPr>
              <w:t>17.2.2014</w:t>
            </w:r>
          </w:p>
        </w:tc>
      </w:tr>
      <w:tr w:rsidR="00413CB7" w:rsidRPr="00413CB7" w14:paraId="2A665578" w14:textId="77777777" w:rsidTr="005B36B0">
        <w:trPr>
          <w:trHeight w:val="20"/>
        </w:trPr>
        <w:tc>
          <w:tcPr>
            <w:tcW w:w="1756" w:type="pct"/>
            <w:noWrap/>
            <w:hideMark/>
          </w:tcPr>
          <w:p w14:paraId="4777AA62" w14:textId="77777777" w:rsidR="00413CB7" w:rsidRPr="00413CB7" w:rsidRDefault="00413CB7" w:rsidP="00413CB7">
            <w:pPr>
              <w:spacing w:after="0"/>
              <w:jc w:val="left"/>
              <w:rPr>
                <w:szCs w:val="20"/>
              </w:rPr>
            </w:pPr>
            <w:r w:rsidRPr="00413CB7">
              <w:rPr>
                <w:szCs w:val="20"/>
              </w:rPr>
              <w:t>Roger Mizon</w:t>
            </w:r>
          </w:p>
        </w:tc>
        <w:tc>
          <w:tcPr>
            <w:tcW w:w="1597" w:type="pct"/>
            <w:noWrap/>
            <w:hideMark/>
          </w:tcPr>
          <w:p w14:paraId="54D057BA"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57C26A83"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587D0B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355E0F" w14:textId="77777777" w:rsidR="00413CB7" w:rsidRPr="00413CB7" w:rsidRDefault="00413CB7" w:rsidP="00413CB7">
            <w:pPr>
              <w:spacing w:after="0"/>
              <w:jc w:val="right"/>
              <w:rPr>
                <w:szCs w:val="20"/>
              </w:rPr>
            </w:pPr>
            <w:r w:rsidRPr="00413CB7">
              <w:rPr>
                <w:szCs w:val="20"/>
              </w:rPr>
              <w:t>3.12.2014</w:t>
            </w:r>
          </w:p>
        </w:tc>
      </w:tr>
      <w:tr w:rsidR="00413CB7" w:rsidRPr="00413CB7" w14:paraId="0CAE6411" w14:textId="77777777" w:rsidTr="005B36B0">
        <w:trPr>
          <w:trHeight w:val="20"/>
        </w:trPr>
        <w:tc>
          <w:tcPr>
            <w:tcW w:w="1756" w:type="pct"/>
            <w:noWrap/>
            <w:hideMark/>
          </w:tcPr>
          <w:p w14:paraId="32E9A546" w14:textId="77777777" w:rsidR="00413CB7" w:rsidRPr="00413CB7" w:rsidRDefault="00413CB7" w:rsidP="00413CB7">
            <w:pPr>
              <w:spacing w:after="0"/>
              <w:jc w:val="left"/>
              <w:rPr>
                <w:szCs w:val="20"/>
              </w:rPr>
            </w:pPr>
            <w:r w:rsidRPr="00413CB7">
              <w:rPr>
                <w:szCs w:val="20"/>
              </w:rPr>
              <w:t>Roger Trott</w:t>
            </w:r>
          </w:p>
        </w:tc>
        <w:tc>
          <w:tcPr>
            <w:tcW w:w="1597" w:type="pct"/>
            <w:noWrap/>
            <w:hideMark/>
          </w:tcPr>
          <w:p w14:paraId="48764F9D" w14:textId="77777777" w:rsidR="00413CB7" w:rsidRPr="00413CB7" w:rsidRDefault="00413CB7" w:rsidP="00413CB7">
            <w:pPr>
              <w:spacing w:after="0"/>
              <w:ind w:left="113"/>
              <w:jc w:val="left"/>
              <w:rPr>
                <w:szCs w:val="20"/>
              </w:rPr>
            </w:pPr>
            <w:r w:rsidRPr="00413CB7">
              <w:rPr>
                <w:szCs w:val="20"/>
              </w:rPr>
              <w:t>BEAUMONT, SA 5066</w:t>
            </w:r>
          </w:p>
        </w:tc>
        <w:tc>
          <w:tcPr>
            <w:tcW w:w="424" w:type="pct"/>
            <w:noWrap/>
            <w:hideMark/>
          </w:tcPr>
          <w:p w14:paraId="7DD90410" w14:textId="77777777" w:rsidR="00413CB7" w:rsidRPr="00413CB7" w:rsidRDefault="00413CB7" w:rsidP="00413CB7">
            <w:pPr>
              <w:spacing w:after="0"/>
              <w:ind w:right="113"/>
              <w:jc w:val="right"/>
              <w:rPr>
                <w:szCs w:val="20"/>
              </w:rPr>
            </w:pPr>
            <w:r w:rsidRPr="00413CB7">
              <w:rPr>
                <w:szCs w:val="20"/>
              </w:rPr>
              <w:t>22.50</w:t>
            </w:r>
          </w:p>
        </w:tc>
        <w:tc>
          <w:tcPr>
            <w:tcW w:w="770" w:type="pct"/>
            <w:noWrap/>
            <w:hideMark/>
          </w:tcPr>
          <w:p w14:paraId="097DC5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0840E5" w14:textId="77777777" w:rsidR="00413CB7" w:rsidRPr="00413CB7" w:rsidRDefault="00413CB7" w:rsidP="00413CB7">
            <w:pPr>
              <w:spacing w:after="0"/>
              <w:jc w:val="right"/>
              <w:rPr>
                <w:szCs w:val="20"/>
              </w:rPr>
            </w:pPr>
            <w:r w:rsidRPr="00413CB7">
              <w:rPr>
                <w:szCs w:val="20"/>
              </w:rPr>
              <w:t>19.6.2014</w:t>
            </w:r>
          </w:p>
        </w:tc>
      </w:tr>
      <w:tr w:rsidR="00413CB7" w:rsidRPr="00413CB7" w14:paraId="67E2A5F5" w14:textId="77777777" w:rsidTr="005B36B0">
        <w:trPr>
          <w:trHeight w:val="20"/>
        </w:trPr>
        <w:tc>
          <w:tcPr>
            <w:tcW w:w="1756" w:type="pct"/>
            <w:noWrap/>
            <w:hideMark/>
          </w:tcPr>
          <w:p w14:paraId="19418F9C" w14:textId="77777777" w:rsidR="00413CB7" w:rsidRPr="00413CB7" w:rsidRDefault="00413CB7" w:rsidP="00413CB7">
            <w:pPr>
              <w:spacing w:after="0"/>
              <w:jc w:val="left"/>
              <w:rPr>
                <w:szCs w:val="20"/>
              </w:rPr>
            </w:pPr>
            <w:r w:rsidRPr="00413CB7">
              <w:rPr>
                <w:szCs w:val="20"/>
              </w:rPr>
              <w:t>Rohan Cash</w:t>
            </w:r>
          </w:p>
        </w:tc>
        <w:tc>
          <w:tcPr>
            <w:tcW w:w="1597" w:type="pct"/>
            <w:noWrap/>
            <w:hideMark/>
          </w:tcPr>
          <w:p w14:paraId="032F0654" w14:textId="77777777" w:rsidR="00413CB7" w:rsidRPr="00413CB7" w:rsidRDefault="00413CB7" w:rsidP="00413CB7">
            <w:pPr>
              <w:spacing w:after="0"/>
              <w:ind w:left="113"/>
              <w:jc w:val="left"/>
              <w:rPr>
                <w:szCs w:val="20"/>
              </w:rPr>
            </w:pPr>
            <w:r w:rsidRPr="00413CB7">
              <w:rPr>
                <w:szCs w:val="20"/>
              </w:rPr>
              <w:t>LOXTON, SA 5333</w:t>
            </w:r>
          </w:p>
        </w:tc>
        <w:tc>
          <w:tcPr>
            <w:tcW w:w="424" w:type="pct"/>
            <w:noWrap/>
            <w:hideMark/>
          </w:tcPr>
          <w:p w14:paraId="3E126FE6" w14:textId="77777777" w:rsidR="00413CB7" w:rsidRPr="00413CB7" w:rsidRDefault="00413CB7" w:rsidP="00413CB7">
            <w:pPr>
              <w:spacing w:after="0"/>
              <w:ind w:right="113"/>
              <w:jc w:val="right"/>
              <w:rPr>
                <w:szCs w:val="20"/>
              </w:rPr>
            </w:pPr>
            <w:r w:rsidRPr="00413CB7">
              <w:rPr>
                <w:szCs w:val="20"/>
              </w:rPr>
              <w:t>162.80</w:t>
            </w:r>
          </w:p>
        </w:tc>
        <w:tc>
          <w:tcPr>
            <w:tcW w:w="770" w:type="pct"/>
            <w:noWrap/>
            <w:hideMark/>
          </w:tcPr>
          <w:p w14:paraId="645BAA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B8B41E" w14:textId="77777777" w:rsidR="00413CB7" w:rsidRPr="00413CB7" w:rsidRDefault="00413CB7" w:rsidP="00413CB7">
            <w:pPr>
              <w:spacing w:after="0"/>
              <w:jc w:val="right"/>
              <w:rPr>
                <w:szCs w:val="20"/>
              </w:rPr>
            </w:pPr>
            <w:r w:rsidRPr="00413CB7">
              <w:rPr>
                <w:szCs w:val="20"/>
              </w:rPr>
              <w:t>30.4.2013</w:t>
            </w:r>
          </w:p>
        </w:tc>
      </w:tr>
      <w:tr w:rsidR="00413CB7" w:rsidRPr="00413CB7" w14:paraId="0F2A3EF5" w14:textId="77777777" w:rsidTr="005B36B0">
        <w:trPr>
          <w:trHeight w:val="20"/>
        </w:trPr>
        <w:tc>
          <w:tcPr>
            <w:tcW w:w="1756" w:type="pct"/>
            <w:noWrap/>
            <w:hideMark/>
          </w:tcPr>
          <w:p w14:paraId="7D0597A5" w14:textId="77777777" w:rsidR="00413CB7" w:rsidRPr="00413CB7" w:rsidRDefault="00413CB7" w:rsidP="00413CB7">
            <w:pPr>
              <w:spacing w:after="0"/>
              <w:jc w:val="left"/>
              <w:rPr>
                <w:szCs w:val="20"/>
              </w:rPr>
            </w:pPr>
            <w:r w:rsidRPr="00413CB7">
              <w:rPr>
                <w:szCs w:val="20"/>
              </w:rPr>
              <w:t>Rolf-Ferdinand Krackowizer</w:t>
            </w:r>
          </w:p>
        </w:tc>
        <w:tc>
          <w:tcPr>
            <w:tcW w:w="1597" w:type="pct"/>
            <w:noWrap/>
            <w:hideMark/>
          </w:tcPr>
          <w:p w14:paraId="5A978781" w14:textId="77777777" w:rsidR="00413CB7" w:rsidRPr="00413CB7" w:rsidRDefault="00413CB7" w:rsidP="00413CB7">
            <w:pPr>
              <w:spacing w:after="0"/>
              <w:ind w:left="113"/>
              <w:jc w:val="left"/>
              <w:rPr>
                <w:szCs w:val="20"/>
              </w:rPr>
            </w:pPr>
            <w:r w:rsidRPr="00413CB7">
              <w:rPr>
                <w:szCs w:val="20"/>
              </w:rPr>
              <w:t>SEACOMBE HEIGHTS, SA 5047</w:t>
            </w:r>
          </w:p>
        </w:tc>
        <w:tc>
          <w:tcPr>
            <w:tcW w:w="424" w:type="pct"/>
            <w:noWrap/>
            <w:hideMark/>
          </w:tcPr>
          <w:p w14:paraId="023655BB" w14:textId="77777777" w:rsidR="00413CB7" w:rsidRPr="00413CB7" w:rsidRDefault="00413CB7" w:rsidP="00413CB7">
            <w:pPr>
              <w:spacing w:after="0"/>
              <w:ind w:right="113"/>
              <w:jc w:val="right"/>
              <w:rPr>
                <w:szCs w:val="20"/>
              </w:rPr>
            </w:pPr>
            <w:r w:rsidRPr="00413CB7">
              <w:rPr>
                <w:szCs w:val="20"/>
              </w:rPr>
              <w:t>47.17</w:t>
            </w:r>
          </w:p>
        </w:tc>
        <w:tc>
          <w:tcPr>
            <w:tcW w:w="770" w:type="pct"/>
            <w:noWrap/>
            <w:hideMark/>
          </w:tcPr>
          <w:p w14:paraId="79838F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2C7250" w14:textId="77777777" w:rsidR="00413CB7" w:rsidRPr="00413CB7" w:rsidRDefault="00413CB7" w:rsidP="00413CB7">
            <w:pPr>
              <w:spacing w:after="0"/>
              <w:jc w:val="right"/>
              <w:rPr>
                <w:szCs w:val="20"/>
              </w:rPr>
            </w:pPr>
            <w:r w:rsidRPr="00413CB7">
              <w:rPr>
                <w:szCs w:val="20"/>
              </w:rPr>
              <w:t>9.2.2013</w:t>
            </w:r>
          </w:p>
        </w:tc>
      </w:tr>
      <w:tr w:rsidR="00413CB7" w:rsidRPr="00413CB7" w14:paraId="47968ACA" w14:textId="77777777" w:rsidTr="005B36B0">
        <w:trPr>
          <w:trHeight w:val="20"/>
        </w:trPr>
        <w:tc>
          <w:tcPr>
            <w:tcW w:w="1756" w:type="pct"/>
            <w:noWrap/>
            <w:hideMark/>
          </w:tcPr>
          <w:p w14:paraId="62BDF2F3" w14:textId="77777777" w:rsidR="00413CB7" w:rsidRPr="00413CB7" w:rsidRDefault="00413CB7" w:rsidP="00413CB7">
            <w:pPr>
              <w:spacing w:after="0"/>
              <w:jc w:val="left"/>
              <w:rPr>
                <w:szCs w:val="20"/>
              </w:rPr>
            </w:pPr>
            <w:r w:rsidRPr="00413CB7">
              <w:rPr>
                <w:szCs w:val="20"/>
              </w:rPr>
              <w:t>Roma Elix</w:t>
            </w:r>
          </w:p>
        </w:tc>
        <w:tc>
          <w:tcPr>
            <w:tcW w:w="1597" w:type="pct"/>
            <w:noWrap/>
            <w:hideMark/>
          </w:tcPr>
          <w:p w14:paraId="2C1E4C17" w14:textId="77777777"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14:paraId="2159D2D8" w14:textId="77777777" w:rsidR="00413CB7" w:rsidRPr="00413CB7" w:rsidRDefault="00413CB7" w:rsidP="00413CB7">
            <w:pPr>
              <w:spacing w:after="0"/>
              <w:ind w:right="113"/>
              <w:jc w:val="right"/>
              <w:rPr>
                <w:szCs w:val="20"/>
              </w:rPr>
            </w:pPr>
            <w:r w:rsidRPr="00413CB7">
              <w:rPr>
                <w:szCs w:val="20"/>
              </w:rPr>
              <w:t>28.20</w:t>
            </w:r>
          </w:p>
        </w:tc>
        <w:tc>
          <w:tcPr>
            <w:tcW w:w="770" w:type="pct"/>
            <w:noWrap/>
            <w:hideMark/>
          </w:tcPr>
          <w:p w14:paraId="0DFA5C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C2E34B" w14:textId="77777777" w:rsidR="00413CB7" w:rsidRPr="00413CB7" w:rsidRDefault="00413CB7" w:rsidP="00413CB7">
            <w:pPr>
              <w:spacing w:after="0"/>
              <w:jc w:val="right"/>
              <w:rPr>
                <w:szCs w:val="20"/>
              </w:rPr>
            </w:pPr>
            <w:r w:rsidRPr="00413CB7">
              <w:rPr>
                <w:szCs w:val="20"/>
              </w:rPr>
              <w:t>28.3.2014</w:t>
            </w:r>
          </w:p>
        </w:tc>
      </w:tr>
      <w:tr w:rsidR="00413CB7" w:rsidRPr="00413CB7" w14:paraId="322211CD" w14:textId="77777777" w:rsidTr="005B36B0">
        <w:trPr>
          <w:trHeight w:val="20"/>
        </w:trPr>
        <w:tc>
          <w:tcPr>
            <w:tcW w:w="1756" w:type="pct"/>
            <w:noWrap/>
            <w:hideMark/>
          </w:tcPr>
          <w:p w14:paraId="7557395A" w14:textId="77777777" w:rsidR="00413CB7" w:rsidRPr="00413CB7" w:rsidRDefault="00413CB7" w:rsidP="00413CB7">
            <w:pPr>
              <w:spacing w:after="0"/>
              <w:jc w:val="left"/>
              <w:rPr>
                <w:szCs w:val="20"/>
              </w:rPr>
            </w:pPr>
            <w:r w:rsidRPr="00413CB7">
              <w:rPr>
                <w:szCs w:val="20"/>
              </w:rPr>
              <w:t xml:space="preserve">Roma Walladge, the estate of </w:t>
            </w:r>
          </w:p>
        </w:tc>
        <w:tc>
          <w:tcPr>
            <w:tcW w:w="1597" w:type="pct"/>
            <w:noWrap/>
            <w:hideMark/>
          </w:tcPr>
          <w:p w14:paraId="2E4026F6"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6E23692E" w14:textId="77777777" w:rsidR="00413CB7" w:rsidRPr="00413CB7" w:rsidRDefault="00413CB7" w:rsidP="00413CB7">
            <w:pPr>
              <w:spacing w:after="0"/>
              <w:ind w:right="113"/>
              <w:jc w:val="right"/>
              <w:rPr>
                <w:szCs w:val="20"/>
              </w:rPr>
            </w:pPr>
            <w:r w:rsidRPr="00413CB7">
              <w:rPr>
                <w:szCs w:val="20"/>
              </w:rPr>
              <w:t>287.61</w:t>
            </w:r>
          </w:p>
        </w:tc>
        <w:tc>
          <w:tcPr>
            <w:tcW w:w="770" w:type="pct"/>
            <w:noWrap/>
            <w:hideMark/>
          </w:tcPr>
          <w:p w14:paraId="5F8704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BC9161" w14:textId="77777777" w:rsidR="00413CB7" w:rsidRPr="00413CB7" w:rsidRDefault="00413CB7" w:rsidP="00413CB7">
            <w:pPr>
              <w:spacing w:after="0"/>
              <w:jc w:val="right"/>
              <w:rPr>
                <w:szCs w:val="20"/>
              </w:rPr>
            </w:pPr>
            <w:r w:rsidRPr="00413CB7">
              <w:rPr>
                <w:szCs w:val="20"/>
              </w:rPr>
              <w:t>9.7.2014</w:t>
            </w:r>
          </w:p>
        </w:tc>
      </w:tr>
      <w:tr w:rsidR="00413CB7" w:rsidRPr="00413CB7" w14:paraId="17781DC1" w14:textId="77777777" w:rsidTr="005B36B0">
        <w:trPr>
          <w:trHeight w:val="20"/>
        </w:trPr>
        <w:tc>
          <w:tcPr>
            <w:tcW w:w="1756" w:type="pct"/>
            <w:noWrap/>
            <w:hideMark/>
          </w:tcPr>
          <w:p w14:paraId="6011BDF6" w14:textId="77777777" w:rsidR="00413CB7" w:rsidRPr="00413CB7" w:rsidRDefault="00413CB7" w:rsidP="00413CB7">
            <w:pPr>
              <w:spacing w:after="0"/>
              <w:jc w:val="left"/>
              <w:rPr>
                <w:szCs w:val="20"/>
              </w:rPr>
            </w:pPr>
            <w:r w:rsidRPr="00413CB7">
              <w:rPr>
                <w:szCs w:val="20"/>
              </w:rPr>
              <w:t>Romlea Irvine-Schomidt</w:t>
            </w:r>
          </w:p>
        </w:tc>
        <w:tc>
          <w:tcPr>
            <w:tcW w:w="1597" w:type="pct"/>
            <w:noWrap/>
            <w:hideMark/>
          </w:tcPr>
          <w:p w14:paraId="23B17410"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9BE60A7" w14:textId="77777777" w:rsidR="00413CB7" w:rsidRPr="00413CB7" w:rsidRDefault="00413CB7" w:rsidP="00413CB7">
            <w:pPr>
              <w:spacing w:after="0"/>
              <w:ind w:right="113"/>
              <w:jc w:val="right"/>
              <w:rPr>
                <w:szCs w:val="20"/>
              </w:rPr>
            </w:pPr>
            <w:r w:rsidRPr="00413CB7">
              <w:rPr>
                <w:szCs w:val="20"/>
              </w:rPr>
              <w:t>36.55</w:t>
            </w:r>
          </w:p>
        </w:tc>
        <w:tc>
          <w:tcPr>
            <w:tcW w:w="770" w:type="pct"/>
            <w:noWrap/>
            <w:hideMark/>
          </w:tcPr>
          <w:p w14:paraId="478ED4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7B8A5E" w14:textId="77777777" w:rsidR="00413CB7" w:rsidRPr="00413CB7" w:rsidRDefault="00413CB7" w:rsidP="00413CB7">
            <w:pPr>
              <w:spacing w:after="0"/>
              <w:jc w:val="right"/>
              <w:rPr>
                <w:szCs w:val="20"/>
              </w:rPr>
            </w:pPr>
            <w:r w:rsidRPr="00413CB7">
              <w:rPr>
                <w:szCs w:val="20"/>
              </w:rPr>
              <w:t>27.3.2013</w:t>
            </w:r>
          </w:p>
        </w:tc>
      </w:tr>
      <w:tr w:rsidR="00413CB7" w:rsidRPr="00413CB7" w14:paraId="7BEDD29B" w14:textId="77777777" w:rsidTr="005B36B0">
        <w:trPr>
          <w:trHeight w:val="20"/>
        </w:trPr>
        <w:tc>
          <w:tcPr>
            <w:tcW w:w="1756" w:type="pct"/>
            <w:noWrap/>
            <w:hideMark/>
          </w:tcPr>
          <w:p w14:paraId="761A3446" w14:textId="77777777" w:rsidR="00413CB7" w:rsidRPr="00413CB7" w:rsidRDefault="00413CB7" w:rsidP="00413CB7">
            <w:pPr>
              <w:spacing w:after="0"/>
              <w:jc w:val="left"/>
              <w:rPr>
                <w:szCs w:val="20"/>
              </w:rPr>
            </w:pPr>
            <w:r w:rsidRPr="00413CB7">
              <w:rPr>
                <w:szCs w:val="20"/>
              </w:rPr>
              <w:t>Ron Jackway</w:t>
            </w:r>
          </w:p>
        </w:tc>
        <w:tc>
          <w:tcPr>
            <w:tcW w:w="1597" w:type="pct"/>
            <w:noWrap/>
            <w:hideMark/>
          </w:tcPr>
          <w:p w14:paraId="6654665A" w14:textId="77777777" w:rsidR="00413CB7" w:rsidRPr="00413CB7" w:rsidRDefault="00413CB7" w:rsidP="00413CB7">
            <w:pPr>
              <w:spacing w:after="0"/>
              <w:ind w:left="113"/>
              <w:jc w:val="left"/>
              <w:rPr>
                <w:szCs w:val="20"/>
              </w:rPr>
            </w:pPr>
            <w:r w:rsidRPr="00413CB7">
              <w:rPr>
                <w:szCs w:val="20"/>
              </w:rPr>
              <w:t>PAYNEHAM SOUTH, SA 5070</w:t>
            </w:r>
          </w:p>
        </w:tc>
        <w:tc>
          <w:tcPr>
            <w:tcW w:w="424" w:type="pct"/>
            <w:noWrap/>
            <w:hideMark/>
          </w:tcPr>
          <w:p w14:paraId="4EE76D86" w14:textId="77777777" w:rsidR="00413CB7" w:rsidRPr="00413CB7" w:rsidRDefault="00413CB7" w:rsidP="00413CB7">
            <w:pPr>
              <w:spacing w:after="0"/>
              <w:ind w:right="113"/>
              <w:jc w:val="right"/>
              <w:rPr>
                <w:szCs w:val="20"/>
              </w:rPr>
            </w:pPr>
            <w:r w:rsidRPr="00413CB7">
              <w:rPr>
                <w:szCs w:val="20"/>
              </w:rPr>
              <w:t>44.18</w:t>
            </w:r>
          </w:p>
        </w:tc>
        <w:tc>
          <w:tcPr>
            <w:tcW w:w="770" w:type="pct"/>
            <w:noWrap/>
            <w:hideMark/>
          </w:tcPr>
          <w:p w14:paraId="1F619D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F44451" w14:textId="77777777" w:rsidR="00413CB7" w:rsidRPr="00413CB7" w:rsidRDefault="00413CB7" w:rsidP="00413CB7">
            <w:pPr>
              <w:spacing w:after="0"/>
              <w:jc w:val="right"/>
              <w:rPr>
                <w:szCs w:val="20"/>
              </w:rPr>
            </w:pPr>
            <w:r w:rsidRPr="00413CB7">
              <w:rPr>
                <w:szCs w:val="20"/>
              </w:rPr>
              <w:t>17.10.2014</w:t>
            </w:r>
          </w:p>
        </w:tc>
      </w:tr>
      <w:tr w:rsidR="00413CB7" w:rsidRPr="00413CB7" w14:paraId="2B6983EF" w14:textId="77777777" w:rsidTr="005B36B0">
        <w:trPr>
          <w:trHeight w:val="20"/>
        </w:trPr>
        <w:tc>
          <w:tcPr>
            <w:tcW w:w="1756" w:type="pct"/>
            <w:noWrap/>
            <w:hideMark/>
          </w:tcPr>
          <w:p w14:paraId="6DB575D3" w14:textId="77777777" w:rsidR="00413CB7" w:rsidRPr="00413CB7" w:rsidRDefault="00413CB7" w:rsidP="00413CB7">
            <w:pPr>
              <w:spacing w:after="0"/>
              <w:jc w:val="left"/>
              <w:rPr>
                <w:szCs w:val="20"/>
              </w:rPr>
            </w:pPr>
            <w:r w:rsidRPr="00413CB7">
              <w:rPr>
                <w:szCs w:val="20"/>
              </w:rPr>
              <w:t>Ron Jackway</w:t>
            </w:r>
          </w:p>
        </w:tc>
        <w:tc>
          <w:tcPr>
            <w:tcW w:w="1597" w:type="pct"/>
            <w:noWrap/>
            <w:hideMark/>
          </w:tcPr>
          <w:p w14:paraId="657600AF" w14:textId="77777777" w:rsidR="00413CB7" w:rsidRPr="00413CB7" w:rsidRDefault="00413CB7" w:rsidP="00413CB7">
            <w:pPr>
              <w:spacing w:after="0"/>
              <w:ind w:left="113"/>
              <w:jc w:val="left"/>
              <w:rPr>
                <w:szCs w:val="20"/>
              </w:rPr>
            </w:pPr>
            <w:r w:rsidRPr="00413CB7">
              <w:rPr>
                <w:szCs w:val="20"/>
              </w:rPr>
              <w:t>PAYNEHAM SOUTH, SA 5070</w:t>
            </w:r>
          </w:p>
        </w:tc>
        <w:tc>
          <w:tcPr>
            <w:tcW w:w="424" w:type="pct"/>
            <w:noWrap/>
            <w:hideMark/>
          </w:tcPr>
          <w:p w14:paraId="7B051C1A" w14:textId="77777777" w:rsidR="00413CB7" w:rsidRPr="00413CB7" w:rsidRDefault="00413CB7" w:rsidP="00413CB7">
            <w:pPr>
              <w:spacing w:after="0"/>
              <w:ind w:right="113"/>
              <w:jc w:val="right"/>
              <w:rPr>
                <w:szCs w:val="20"/>
              </w:rPr>
            </w:pPr>
            <w:r w:rsidRPr="00413CB7">
              <w:rPr>
                <w:szCs w:val="20"/>
              </w:rPr>
              <w:t>43.99</w:t>
            </w:r>
          </w:p>
        </w:tc>
        <w:tc>
          <w:tcPr>
            <w:tcW w:w="770" w:type="pct"/>
            <w:noWrap/>
            <w:hideMark/>
          </w:tcPr>
          <w:p w14:paraId="0E140C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240891" w14:textId="77777777" w:rsidR="00413CB7" w:rsidRPr="00413CB7" w:rsidRDefault="00413CB7" w:rsidP="00413CB7">
            <w:pPr>
              <w:spacing w:after="0"/>
              <w:jc w:val="right"/>
              <w:rPr>
                <w:szCs w:val="20"/>
              </w:rPr>
            </w:pPr>
            <w:r w:rsidRPr="00413CB7">
              <w:rPr>
                <w:szCs w:val="20"/>
              </w:rPr>
              <w:t>17.10.2014</w:t>
            </w:r>
          </w:p>
        </w:tc>
      </w:tr>
      <w:tr w:rsidR="00413CB7" w:rsidRPr="00413CB7" w14:paraId="062C2A52" w14:textId="77777777" w:rsidTr="005B36B0">
        <w:trPr>
          <w:trHeight w:val="20"/>
        </w:trPr>
        <w:tc>
          <w:tcPr>
            <w:tcW w:w="1756" w:type="pct"/>
            <w:noWrap/>
            <w:hideMark/>
          </w:tcPr>
          <w:p w14:paraId="09F738D3" w14:textId="77777777" w:rsidR="00413CB7" w:rsidRPr="00413CB7" w:rsidRDefault="00413CB7" w:rsidP="00413CB7">
            <w:pPr>
              <w:spacing w:after="0"/>
              <w:jc w:val="left"/>
              <w:rPr>
                <w:szCs w:val="20"/>
              </w:rPr>
            </w:pPr>
            <w:r w:rsidRPr="00413CB7">
              <w:rPr>
                <w:szCs w:val="20"/>
              </w:rPr>
              <w:t>Ronald France</w:t>
            </w:r>
          </w:p>
        </w:tc>
        <w:tc>
          <w:tcPr>
            <w:tcW w:w="1597" w:type="pct"/>
            <w:noWrap/>
            <w:hideMark/>
          </w:tcPr>
          <w:p w14:paraId="6C4BB7B0"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FD2CE41"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53F5C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BBEAD1" w14:textId="77777777" w:rsidR="00413CB7" w:rsidRPr="00413CB7" w:rsidRDefault="00413CB7" w:rsidP="00413CB7">
            <w:pPr>
              <w:spacing w:after="0"/>
              <w:jc w:val="right"/>
              <w:rPr>
                <w:szCs w:val="20"/>
              </w:rPr>
            </w:pPr>
            <w:r w:rsidRPr="00413CB7">
              <w:rPr>
                <w:szCs w:val="20"/>
              </w:rPr>
              <w:t>24.10.2014</w:t>
            </w:r>
          </w:p>
        </w:tc>
      </w:tr>
      <w:tr w:rsidR="00413CB7" w:rsidRPr="00413CB7" w14:paraId="60F90D10" w14:textId="77777777" w:rsidTr="005B36B0">
        <w:trPr>
          <w:trHeight w:val="20"/>
        </w:trPr>
        <w:tc>
          <w:tcPr>
            <w:tcW w:w="1756" w:type="pct"/>
            <w:noWrap/>
            <w:hideMark/>
          </w:tcPr>
          <w:p w14:paraId="67604FD2" w14:textId="77777777" w:rsidR="00413CB7" w:rsidRPr="00413CB7" w:rsidRDefault="00413CB7" w:rsidP="00413CB7">
            <w:pPr>
              <w:spacing w:after="0"/>
              <w:jc w:val="left"/>
              <w:rPr>
                <w:szCs w:val="20"/>
              </w:rPr>
            </w:pPr>
            <w:r w:rsidRPr="00413CB7">
              <w:rPr>
                <w:szCs w:val="20"/>
              </w:rPr>
              <w:t>Ronald King</w:t>
            </w:r>
          </w:p>
        </w:tc>
        <w:tc>
          <w:tcPr>
            <w:tcW w:w="1597" w:type="pct"/>
            <w:noWrap/>
            <w:hideMark/>
          </w:tcPr>
          <w:p w14:paraId="74E328CB" w14:textId="77777777" w:rsidR="00413CB7" w:rsidRPr="00413CB7" w:rsidRDefault="00413CB7" w:rsidP="00413CB7">
            <w:pPr>
              <w:spacing w:after="0"/>
              <w:ind w:left="113"/>
              <w:jc w:val="left"/>
              <w:rPr>
                <w:szCs w:val="20"/>
              </w:rPr>
            </w:pPr>
            <w:r w:rsidRPr="00413CB7">
              <w:rPr>
                <w:szCs w:val="20"/>
              </w:rPr>
              <w:t>MOANA, SA 5169</w:t>
            </w:r>
          </w:p>
        </w:tc>
        <w:tc>
          <w:tcPr>
            <w:tcW w:w="424" w:type="pct"/>
            <w:noWrap/>
            <w:hideMark/>
          </w:tcPr>
          <w:p w14:paraId="49A0D71A" w14:textId="77777777" w:rsidR="00413CB7" w:rsidRPr="00413CB7" w:rsidRDefault="00413CB7" w:rsidP="00413CB7">
            <w:pPr>
              <w:spacing w:after="0"/>
              <w:ind w:right="113"/>
              <w:jc w:val="right"/>
              <w:rPr>
                <w:szCs w:val="20"/>
              </w:rPr>
            </w:pPr>
            <w:r w:rsidRPr="00413CB7">
              <w:rPr>
                <w:szCs w:val="20"/>
              </w:rPr>
              <w:t>15.45</w:t>
            </w:r>
          </w:p>
        </w:tc>
        <w:tc>
          <w:tcPr>
            <w:tcW w:w="770" w:type="pct"/>
            <w:noWrap/>
            <w:hideMark/>
          </w:tcPr>
          <w:p w14:paraId="3A68D4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BBFD80" w14:textId="77777777" w:rsidR="00413CB7" w:rsidRPr="00413CB7" w:rsidRDefault="00413CB7" w:rsidP="00413CB7">
            <w:pPr>
              <w:spacing w:after="0"/>
              <w:jc w:val="right"/>
              <w:rPr>
                <w:szCs w:val="20"/>
              </w:rPr>
            </w:pPr>
            <w:r w:rsidRPr="00413CB7">
              <w:rPr>
                <w:szCs w:val="20"/>
              </w:rPr>
              <w:t>1.8.2014</w:t>
            </w:r>
          </w:p>
        </w:tc>
      </w:tr>
      <w:tr w:rsidR="00413CB7" w:rsidRPr="00413CB7" w14:paraId="026CE2C4" w14:textId="77777777" w:rsidTr="005B36B0">
        <w:trPr>
          <w:trHeight w:val="20"/>
        </w:trPr>
        <w:tc>
          <w:tcPr>
            <w:tcW w:w="1756" w:type="pct"/>
            <w:noWrap/>
            <w:hideMark/>
          </w:tcPr>
          <w:p w14:paraId="4D76F86D" w14:textId="77777777" w:rsidR="00413CB7" w:rsidRPr="00413CB7" w:rsidRDefault="00413CB7" w:rsidP="00413CB7">
            <w:pPr>
              <w:spacing w:after="0"/>
              <w:jc w:val="left"/>
              <w:rPr>
                <w:szCs w:val="20"/>
              </w:rPr>
            </w:pPr>
            <w:r w:rsidRPr="00413CB7">
              <w:rPr>
                <w:szCs w:val="20"/>
              </w:rPr>
              <w:t>Ronald Potts</w:t>
            </w:r>
          </w:p>
        </w:tc>
        <w:tc>
          <w:tcPr>
            <w:tcW w:w="1597" w:type="pct"/>
            <w:noWrap/>
            <w:hideMark/>
          </w:tcPr>
          <w:p w14:paraId="682550BA"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7A96D552" w14:textId="77777777" w:rsidR="00413CB7" w:rsidRPr="00413CB7" w:rsidRDefault="00413CB7" w:rsidP="00413CB7">
            <w:pPr>
              <w:spacing w:after="0"/>
              <w:ind w:right="113"/>
              <w:jc w:val="right"/>
              <w:rPr>
                <w:szCs w:val="20"/>
              </w:rPr>
            </w:pPr>
            <w:r w:rsidRPr="00413CB7">
              <w:rPr>
                <w:szCs w:val="20"/>
              </w:rPr>
              <w:t>44.81</w:t>
            </w:r>
          </w:p>
        </w:tc>
        <w:tc>
          <w:tcPr>
            <w:tcW w:w="770" w:type="pct"/>
            <w:noWrap/>
            <w:hideMark/>
          </w:tcPr>
          <w:p w14:paraId="07829E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FDFA02" w14:textId="77777777" w:rsidR="00413CB7" w:rsidRPr="00413CB7" w:rsidRDefault="00413CB7" w:rsidP="00413CB7">
            <w:pPr>
              <w:spacing w:after="0"/>
              <w:jc w:val="right"/>
              <w:rPr>
                <w:szCs w:val="20"/>
              </w:rPr>
            </w:pPr>
            <w:r w:rsidRPr="00413CB7">
              <w:rPr>
                <w:szCs w:val="20"/>
              </w:rPr>
              <w:t>25.11.2013</w:t>
            </w:r>
          </w:p>
        </w:tc>
      </w:tr>
      <w:tr w:rsidR="00413CB7" w:rsidRPr="00413CB7" w14:paraId="2DB2BF95" w14:textId="77777777" w:rsidTr="005B36B0">
        <w:trPr>
          <w:trHeight w:val="20"/>
        </w:trPr>
        <w:tc>
          <w:tcPr>
            <w:tcW w:w="1756" w:type="pct"/>
            <w:noWrap/>
            <w:hideMark/>
          </w:tcPr>
          <w:p w14:paraId="264429FC" w14:textId="77777777" w:rsidR="00413CB7" w:rsidRPr="00413CB7" w:rsidRDefault="00413CB7" w:rsidP="00413CB7">
            <w:pPr>
              <w:spacing w:after="0"/>
              <w:jc w:val="left"/>
              <w:rPr>
                <w:szCs w:val="20"/>
              </w:rPr>
            </w:pPr>
            <w:r w:rsidRPr="00413CB7">
              <w:rPr>
                <w:szCs w:val="20"/>
              </w:rPr>
              <w:t xml:space="preserve">Ronald Westley, the estate of </w:t>
            </w:r>
          </w:p>
        </w:tc>
        <w:tc>
          <w:tcPr>
            <w:tcW w:w="1597" w:type="pct"/>
            <w:noWrap/>
            <w:hideMark/>
          </w:tcPr>
          <w:p w14:paraId="200B658B" w14:textId="77777777" w:rsidR="00413CB7" w:rsidRPr="00413CB7" w:rsidRDefault="00413CB7" w:rsidP="00413CB7">
            <w:pPr>
              <w:spacing w:after="0"/>
              <w:ind w:left="113"/>
              <w:jc w:val="left"/>
              <w:rPr>
                <w:szCs w:val="20"/>
              </w:rPr>
            </w:pPr>
            <w:r w:rsidRPr="00413CB7">
              <w:rPr>
                <w:szCs w:val="20"/>
              </w:rPr>
              <w:t>OSBORNE, SA 5017</w:t>
            </w:r>
          </w:p>
        </w:tc>
        <w:tc>
          <w:tcPr>
            <w:tcW w:w="424" w:type="pct"/>
            <w:noWrap/>
            <w:hideMark/>
          </w:tcPr>
          <w:p w14:paraId="70434A6D" w14:textId="77777777" w:rsidR="00413CB7" w:rsidRPr="00413CB7" w:rsidRDefault="00413CB7" w:rsidP="00413CB7">
            <w:pPr>
              <w:spacing w:after="0"/>
              <w:ind w:right="113"/>
              <w:jc w:val="right"/>
              <w:rPr>
                <w:szCs w:val="20"/>
              </w:rPr>
            </w:pPr>
            <w:r w:rsidRPr="00413CB7">
              <w:rPr>
                <w:szCs w:val="20"/>
              </w:rPr>
              <w:t>15.45</w:t>
            </w:r>
          </w:p>
        </w:tc>
        <w:tc>
          <w:tcPr>
            <w:tcW w:w="770" w:type="pct"/>
            <w:noWrap/>
            <w:hideMark/>
          </w:tcPr>
          <w:p w14:paraId="608B3B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897DFA" w14:textId="77777777" w:rsidR="00413CB7" w:rsidRPr="00413CB7" w:rsidRDefault="00413CB7" w:rsidP="00413CB7">
            <w:pPr>
              <w:spacing w:after="0"/>
              <w:jc w:val="right"/>
              <w:rPr>
                <w:szCs w:val="20"/>
              </w:rPr>
            </w:pPr>
            <w:r w:rsidRPr="00413CB7">
              <w:rPr>
                <w:szCs w:val="20"/>
              </w:rPr>
              <w:t>10.11.2014</w:t>
            </w:r>
          </w:p>
        </w:tc>
      </w:tr>
      <w:tr w:rsidR="00413CB7" w:rsidRPr="00413CB7" w14:paraId="7554C5F3" w14:textId="77777777" w:rsidTr="005B36B0">
        <w:trPr>
          <w:trHeight w:val="20"/>
        </w:trPr>
        <w:tc>
          <w:tcPr>
            <w:tcW w:w="1756" w:type="pct"/>
            <w:noWrap/>
            <w:hideMark/>
          </w:tcPr>
          <w:p w14:paraId="3D6C6FDA" w14:textId="77777777" w:rsidR="00413CB7" w:rsidRPr="00413CB7" w:rsidRDefault="00413CB7" w:rsidP="00413CB7">
            <w:pPr>
              <w:spacing w:after="0"/>
              <w:jc w:val="left"/>
              <w:rPr>
                <w:szCs w:val="20"/>
              </w:rPr>
            </w:pPr>
            <w:r w:rsidRPr="00413CB7">
              <w:rPr>
                <w:szCs w:val="20"/>
              </w:rPr>
              <w:t xml:space="preserve">Ronald Westley, the estate of </w:t>
            </w:r>
          </w:p>
        </w:tc>
        <w:tc>
          <w:tcPr>
            <w:tcW w:w="1597" w:type="pct"/>
            <w:noWrap/>
            <w:hideMark/>
          </w:tcPr>
          <w:p w14:paraId="040BC4EE" w14:textId="77777777" w:rsidR="00413CB7" w:rsidRPr="00413CB7" w:rsidRDefault="00413CB7" w:rsidP="00413CB7">
            <w:pPr>
              <w:spacing w:after="0"/>
              <w:ind w:left="113"/>
              <w:jc w:val="left"/>
              <w:rPr>
                <w:szCs w:val="20"/>
              </w:rPr>
            </w:pPr>
            <w:r w:rsidRPr="00413CB7">
              <w:rPr>
                <w:szCs w:val="20"/>
              </w:rPr>
              <w:t>OSBORNE, SA 5017</w:t>
            </w:r>
          </w:p>
        </w:tc>
        <w:tc>
          <w:tcPr>
            <w:tcW w:w="424" w:type="pct"/>
            <w:noWrap/>
            <w:hideMark/>
          </w:tcPr>
          <w:p w14:paraId="528EA3EB" w14:textId="77777777" w:rsidR="00413CB7" w:rsidRPr="00413CB7" w:rsidRDefault="00413CB7" w:rsidP="00413CB7">
            <w:pPr>
              <w:spacing w:after="0"/>
              <w:ind w:right="113"/>
              <w:jc w:val="right"/>
              <w:rPr>
                <w:szCs w:val="20"/>
              </w:rPr>
            </w:pPr>
            <w:r w:rsidRPr="00413CB7">
              <w:rPr>
                <w:szCs w:val="20"/>
              </w:rPr>
              <w:t>19.39</w:t>
            </w:r>
          </w:p>
        </w:tc>
        <w:tc>
          <w:tcPr>
            <w:tcW w:w="770" w:type="pct"/>
            <w:noWrap/>
            <w:hideMark/>
          </w:tcPr>
          <w:p w14:paraId="453356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969812" w14:textId="77777777" w:rsidR="00413CB7" w:rsidRPr="00413CB7" w:rsidRDefault="00413CB7" w:rsidP="00413CB7">
            <w:pPr>
              <w:spacing w:after="0"/>
              <w:jc w:val="right"/>
              <w:rPr>
                <w:szCs w:val="20"/>
              </w:rPr>
            </w:pPr>
            <w:r w:rsidRPr="00413CB7">
              <w:rPr>
                <w:szCs w:val="20"/>
              </w:rPr>
              <w:t>14.11.2014</w:t>
            </w:r>
          </w:p>
        </w:tc>
      </w:tr>
      <w:tr w:rsidR="00413CB7" w:rsidRPr="00413CB7" w14:paraId="4EEF741D" w14:textId="77777777" w:rsidTr="005B36B0">
        <w:trPr>
          <w:trHeight w:val="20"/>
        </w:trPr>
        <w:tc>
          <w:tcPr>
            <w:tcW w:w="1756" w:type="pct"/>
            <w:noWrap/>
            <w:hideMark/>
          </w:tcPr>
          <w:p w14:paraId="503AEC32" w14:textId="77777777" w:rsidR="00413CB7" w:rsidRPr="00413CB7" w:rsidRDefault="00413CB7" w:rsidP="00413CB7">
            <w:pPr>
              <w:spacing w:after="0"/>
              <w:jc w:val="left"/>
              <w:rPr>
                <w:szCs w:val="20"/>
              </w:rPr>
            </w:pPr>
            <w:r w:rsidRPr="00413CB7">
              <w:rPr>
                <w:szCs w:val="20"/>
              </w:rPr>
              <w:t>Ronan Moore</w:t>
            </w:r>
          </w:p>
        </w:tc>
        <w:tc>
          <w:tcPr>
            <w:tcW w:w="1597" w:type="pct"/>
            <w:noWrap/>
            <w:hideMark/>
          </w:tcPr>
          <w:p w14:paraId="7F8409CF"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07794DA1" w14:textId="77777777" w:rsidR="00413CB7" w:rsidRPr="00413CB7" w:rsidRDefault="00413CB7" w:rsidP="00413CB7">
            <w:pPr>
              <w:spacing w:after="0"/>
              <w:ind w:right="113"/>
              <w:jc w:val="right"/>
              <w:rPr>
                <w:szCs w:val="20"/>
              </w:rPr>
            </w:pPr>
            <w:r w:rsidRPr="00413CB7">
              <w:rPr>
                <w:szCs w:val="20"/>
              </w:rPr>
              <w:t>26.81</w:t>
            </w:r>
          </w:p>
        </w:tc>
        <w:tc>
          <w:tcPr>
            <w:tcW w:w="770" w:type="pct"/>
            <w:noWrap/>
            <w:hideMark/>
          </w:tcPr>
          <w:p w14:paraId="53A3BD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B08BC9" w14:textId="77777777" w:rsidR="00413CB7" w:rsidRPr="00413CB7" w:rsidRDefault="00413CB7" w:rsidP="00413CB7">
            <w:pPr>
              <w:spacing w:after="0"/>
              <w:jc w:val="right"/>
              <w:rPr>
                <w:szCs w:val="20"/>
              </w:rPr>
            </w:pPr>
            <w:r w:rsidRPr="00413CB7">
              <w:rPr>
                <w:szCs w:val="20"/>
              </w:rPr>
              <w:t>26.5.2014</w:t>
            </w:r>
          </w:p>
        </w:tc>
      </w:tr>
      <w:tr w:rsidR="00413CB7" w:rsidRPr="00413CB7" w14:paraId="7DD9D4E0" w14:textId="77777777" w:rsidTr="005B36B0">
        <w:trPr>
          <w:trHeight w:val="20"/>
        </w:trPr>
        <w:tc>
          <w:tcPr>
            <w:tcW w:w="1756" w:type="pct"/>
            <w:noWrap/>
            <w:hideMark/>
          </w:tcPr>
          <w:p w14:paraId="53464B0F" w14:textId="77777777" w:rsidR="00413CB7" w:rsidRPr="00413CB7" w:rsidRDefault="00413CB7" w:rsidP="00413CB7">
            <w:pPr>
              <w:spacing w:after="0"/>
              <w:jc w:val="left"/>
              <w:rPr>
                <w:szCs w:val="20"/>
              </w:rPr>
            </w:pPr>
            <w:r w:rsidRPr="00413CB7">
              <w:rPr>
                <w:szCs w:val="20"/>
              </w:rPr>
              <w:lastRenderedPageBreak/>
              <w:t>Roots Property</w:t>
            </w:r>
          </w:p>
        </w:tc>
        <w:tc>
          <w:tcPr>
            <w:tcW w:w="1597" w:type="pct"/>
            <w:noWrap/>
            <w:hideMark/>
          </w:tcPr>
          <w:p w14:paraId="4ABA6613"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BEAC8C2" w14:textId="77777777" w:rsidR="00413CB7" w:rsidRPr="00413CB7" w:rsidRDefault="00413CB7" w:rsidP="00413CB7">
            <w:pPr>
              <w:spacing w:after="0"/>
              <w:ind w:right="113"/>
              <w:jc w:val="right"/>
              <w:rPr>
                <w:szCs w:val="20"/>
              </w:rPr>
            </w:pPr>
            <w:r w:rsidRPr="00413CB7">
              <w:rPr>
                <w:szCs w:val="20"/>
              </w:rPr>
              <w:t>20.24</w:t>
            </w:r>
          </w:p>
        </w:tc>
        <w:tc>
          <w:tcPr>
            <w:tcW w:w="770" w:type="pct"/>
            <w:noWrap/>
            <w:hideMark/>
          </w:tcPr>
          <w:p w14:paraId="29249C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A26A6D" w14:textId="77777777" w:rsidR="00413CB7" w:rsidRPr="00413CB7" w:rsidRDefault="00413CB7" w:rsidP="00413CB7">
            <w:pPr>
              <w:spacing w:after="0"/>
              <w:jc w:val="right"/>
              <w:rPr>
                <w:szCs w:val="20"/>
              </w:rPr>
            </w:pPr>
            <w:r w:rsidRPr="00413CB7">
              <w:rPr>
                <w:szCs w:val="20"/>
              </w:rPr>
              <w:t>16.9.2013</w:t>
            </w:r>
          </w:p>
        </w:tc>
      </w:tr>
      <w:tr w:rsidR="00413CB7" w:rsidRPr="00413CB7" w14:paraId="356B1C7B" w14:textId="77777777" w:rsidTr="005B36B0">
        <w:trPr>
          <w:trHeight w:val="20"/>
        </w:trPr>
        <w:tc>
          <w:tcPr>
            <w:tcW w:w="1756" w:type="pct"/>
            <w:noWrap/>
            <w:hideMark/>
          </w:tcPr>
          <w:p w14:paraId="28C88A31" w14:textId="77777777" w:rsidR="00413CB7" w:rsidRPr="00413CB7" w:rsidRDefault="00413CB7" w:rsidP="00413CB7">
            <w:pPr>
              <w:spacing w:after="0"/>
              <w:jc w:val="left"/>
              <w:rPr>
                <w:szCs w:val="20"/>
              </w:rPr>
            </w:pPr>
            <w:r w:rsidRPr="00413CB7">
              <w:rPr>
                <w:szCs w:val="20"/>
              </w:rPr>
              <w:t>Rory Baldwin</w:t>
            </w:r>
          </w:p>
        </w:tc>
        <w:tc>
          <w:tcPr>
            <w:tcW w:w="1597" w:type="pct"/>
            <w:noWrap/>
            <w:hideMark/>
          </w:tcPr>
          <w:p w14:paraId="306A342C" w14:textId="77777777" w:rsidR="00413CB7" w:rsidRPr="00413CB7" w:rsidRDefault="00413CB7" w:rsidP="00413CB7">
            <w:pPr>
              <w:spacing w:after="0"/>
              <w:ind w:left="113"/>
              <w:jc w:val="left"/>
              <w:rPr>
                <w:szCs w:val="20"/>
              </w:rPr>
            </w:pPr>
            <w:r w:rsidRPr="00413CB7">
              <w:rPr>
                <w:szCs w:val="20"/>
              </w:rPr>
              <w:t>MANNUM, SA 5238</w:t>
            </w:r>
          </w:p>
        </w:tc>
        <w:tc>
          <w:tcPr>
            <w:tcW w:w="424" w:type="pct"/>
            <w:noWrap/>
            <w:hideMark/>
          </w:tcPr>
          <w:p w14:paraId="75604290" w14:textId="77777777" w:rsidR="00413CB7" w:rsidRPr="00413CB7" w:rsidRDefault="00413CB7" w:rsidP="00413CB7">
            <w:pPr>
              <w:spacing w:after="0"/>
              <w:ind w:right="113"/>
              <w:jc w:val="right"/>
              <w:rPr>
                <w:szCs w:val="20"/>
              </w:rPr>
            </w:pPr>
            <w:r w:rsidRPr="00413CB7">
              <w:rPr>
                <w:szCs w:val="20"/>
              </w:rPr>
              <w:t>362.81</w:t>
            </w:r>
          </w:p>
        </w:tc>
        <w:tc>
          <w:tcPr>
            <w:tcW w:w="770" w:type="pct"/>
            <w:noWrap/>
            <w:hideMark/>
          </w:tcPr>
          <w:p w14:paraId="08E692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9168B8" w14:textId="77777777" w:rsidR="00413CB7" w:rsidRPr="00413CB7" w:rsidRDefault="00413CB7" w:rsidP="00413CB7">
            <w:pPr>
              <w:spacing w:after="0"/>
              <w:jc w:val="right"/>
              <w:rPr>
                <w:szCs w:val="20"/>
              </w:rPr>
            </w:pPr>
            <w:r w:rsidRPr="00413CB7">
              <w:rPr>
                <w:szCs w:val="20"/>
              </w:rPr>
              <w:t>20.8.2014</w:t>
            </w:r>
          </w:p>
        </w:tc>
      </w:tr>
      <w:tr w:rsidR="00413CB7" w:rsidRPr="00413CB7" w14:paraId="05D5EB73" w14:textId="77777777" w:rsidTr="005B36B0">
        <w:trPr>
          <w:trHeight w:val="20"/>
        </w:trPr>
        <w:tc>
          <w:tcPr>
            <w:tcW w:w="1756" w:type="pct"/>
            <w:noWrap/>
            <w:hideMark/>
          </w:tcPr>
          <w:p w14:paraId="69307904" w14:textId="77777777" w:rsidR="00413CB7" w:rsidRPr="00413CB7" w:rsidRDefault="00413CB7" w:rsidP="00413CB7">
            <w:pPr>
              <w:spacing w:after="0"/>
              <w:jc w:val="left"/>
              <w:rPr>
                <w:szCs w:val="20"/>
              </w:rPr>
            </w:pPr>
            <w:r w:rsidRPr="00413CB7">
              <w:rPr>
                <w:szCs w:val="20"/>
              </w:rPr>
              <w:t>Rosa Rocca</w:t>
            </w:r>
          </w:p>
        </w:tc>
        <w:tc>
          <w:tcPr>
            <w:tcW w:w="1597" w:type="pct"/>
            <w:noWrap/>
            <w:hideMark/>
          </w:tcPr>
          <w:p w14:paraId="039F8299"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1961C987" w14:textId="77777777" w:rsidR="00413CB7" w:rsidRPr="00413CB7" w:rsidRDefault="00413CB7" w:rsidP="00413CB7">
            <w:pPr>
              <w:spacing w:after="0"/>
              <w:ind w:right="113"/>
              <w:jc w:val="right"/>
              <w:rPr>
                <w:szCs w:val="20"/>
              </w:rPr>
            </w:pPr>
            <w:r w:rsidRPr="00413CB7">
              <w:rPr>
                <w:szCs w:val="20"/>
              </w:rPr>
              <w:t>95.03</w:t>
            </w:r>
          </w:p>
        </w:tc>
        <w:tc>
          <w:tcPr>
            <w:tcW w:w="770" w:type="pct"/>
            <w:noWrap/>
            <w:hideMark/>
          </w:tcPr>
          <w:p w14:paraId="577CFE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37D43C" w14:textId="77777777" w:rsidR="00413CB7" w:rsidRPr="00413CB7" w:rsidRDefault="00413CB7" w:rsidP="00413CB7">
            <w:pPr>
              <w:spacing w:after="0"/>
              <w:jc w:val="right"/>
              <w:rPr>
                <w:szCs w:val="20"/>
              </w:rPr>
            </w:pPr>
            <w:r w:rsidRPr="00413CB7">
              <w:rPr>
                <w:szCs w:val="20"/>
              </w:rPr>
              <w:t>2.1.2014</w:t>
            </w:r>
          </w:p>
        </w:tc>
      </w:tr>
      <w:tr w:rsidR="00413CB7" w:rsidRPr="00413CB7" w14:paraId="0958720D" w14:textId="77777777" w:rsidTr="005B36B0">
        <w:trPr>
          <w:trHeight w:val="20"/>
        </w:trPr>
        <w:tc>
          <w:tcPr>
            <w:tcW w:w="1756" w:type="pct"/>
            <w:noWrap/>
            <w:hideMark/>
          </w:tcPr>
          <w:p w14:paraId="7AB652BF" w14:textId="77777777" w:rsidR="00413CB7" w:rsidRPr="00413CB7" w:rsidRDefault="00413CB7" w:rsidP="00413CB7">
            <w:pPr>
              <w:spacing w:after="0"/>
              <w:jc w:val="left"/>
              <w:rPr>
                <w:szCs w:val="20"/>
              </w:rPr>
            </w:pPr>
            <w:r w:rsidRPr="00413CB7">
              <w:rPr>
                <w:szCs w:val="20"/>
              </w:rPr>
              <w:t>Rosanna Luciani</w:t>
            </w:r>
          </w:p>
        </w:tc>
        <w:tc>
          <w:tcPr>
            <w:tcW w:w="1597" w:type="pct"/>
            <w:noWrap/>
            <w:hideMark/>
          </w:tcPr>
          <w:p w14:paraId="3F915D87" w14:textId="77777777" w:rsidR="00413CB7" w:rsidRPr="00413CB7" w:rsidRDefault="00413CB7" w:rsidP="00413CB7">
            <w:pPr>
              <w:spacing w:after="0"/>
              <w:ind w:left="113"/>
              <w:jc w:val="left"/>
              <w:rPr>
                <w:szCs w:val="20"/>
              </w:rPr>
            </w:pPr>
            <w:r w:rsidRPr="00413CB7">
              <w:rPr>
                <w:szCs w:val="20"/>
              </w:rPr>
              <w:t>ESSENDON NORTH, VIC 3041</w:t>
            </w:r>
          </w:p>
        </w:tc>
        <w:tc>
          <w:tcPr>
            <w:tcW w:w="424" w:type="pct"/>
            <w:noWrap/>
            <w:hideMark/>
          </w:tcPr>
          <w:p w14:paraId="46BDCC80" w14:textId="77777777" w:rsidR="00413CB7" w:rsidRPr="00413CB7" w:rsidRDefault="00413CB7" w:rsidP="00413CB7">
            <w:pPr>
              <w:spacing w:after="0"/>
              <w:ind w:right="113"/>
              <w:jc w:val="right"/>
              <w:rPr>
                <w:szCs w:val="20"/>
              </w:rPr>
            </w:pPr>
            <w:r w:rsidRPr="00413CB7">
              <w:rPr>
                <w:szCs w:val="20"/>
              </w:rPr>
              <w:t>41.23</w:t>
            </w:r>
          </w:p>
        </w:tc>
        <w:tc>
          <w:tcPr>
            <w:tcW w:w="770" w:type="pct"/>
            <w:noWrap/>
            <w:hideMark/>
          </w:tcPr>
          <w:p w14:paraId="7A5B16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85A6B0" w14:textId="77777777" w:rsidR="00413CB7" w:rsidRPr="00413CB7" w:rsidRDefault="00413CB7" w:rsidP="00413CB7">
            <w:pPr>
              <w:spacing w:after="0"/>
              <w:jc w:val="right"/>
              <w:rPr>
                <w:szCs w:val="20"/>
              </w:rPr>
            </w:pPr>
            <w:r w:rsidRPr="00413CB7">
              <w:rPr>
                <w:szCs w:val="20"/>
              </w:rPr>
              <w:t>22.1.2013</w:t>
            </w:r>
          </w:p>
        </w:tc>
      </w:tr>
      <w:tr w:rsidR="00413CB7" w:rsidRPr="00413CB7" w14:paraId="34AB4DE3" w14:textId="77777777" w:rsidTr="005B36B0">
        <w:trPr>
          <w:trHeight w:val="20"/>
        </w:trPr>
        <w:tc>
          <w:tcPr>
            <w:tcW w:w="1756" w:type="pct"/>
            <w:noWrap/>
            <w:hideMark/>
          </w:tcPr>
          <w:p w14:paraId="211C1479" w14:textId="77777777" w:rsidR="00413CB7" w:rsidRPr="00413CB7" w:rsidRDefault="00413CB7" w:rsidP="00413CB7">
            <w:pPr>
              <w:spacing w:after="0"/>
              <w:jc w:val="left"/>
              <w:rPr>
                <w:szCs w:val="20"/>
              </w:rPr>
            </w:pPr>
            <w:r w:rsidRPr="00413CB7">
              <w:rPr>
                <w:szCs w:val="20"/>
              </w:rPr>
              <w:t>Roseanne Austin</w:t>
            </w:r>
          </w:p>
        </w:tc>
        <w:tc>
          <w:tcPr>
            <w:tcW w:w="1597" w:type="pct"/>
            <w:noWrap/>
            <w:hideMark/>
          </w:tcPr>
          <w:p w14:paraId="4D4A1ED4"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2F8D7FB0"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626840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72015E" w14:textId="77777777" w:rsidR="00413CB7" w:rsidRPr="00413CB7" w:rsidRDefault="00413CB7" w:rsidP="00413CB7">
            <w:pPr>
              <w:spacing w:after="0"/>
              <w:jc w:val="right"/>
              <w:rPr>
                <w:szCs w:val="20"/>
              </w:rPr>
            </w:pPr>
            <w:r w:rsidRPr="00413CB7">
              <w:rPr>
                <w:szCs w:val="20"/>
              </w:rPr>
              <w:t>8.11.2013</w:t>
            </w:r>
          </w:p>
        </w:tc>
      </w:tr>
      <w:tr w:rsidR="00413CB7" w:rsidRPr="00413CB7" w14:paraId="5F851ECE" w14:textId="77777777" w:rsidTr="005B36B0">
        <w:trPr>
          <w:trHeight w:val="20"/>
        </w:trPr>
        <w:tc>
          <w:tcPr>
            <w:tcW w:w="1756" w:type="pct"/>
            <w:noWrap/>
            <w:hideMark/>
          </w:tcPr>
          <w:p w14:paraId="2AD7D608" w14:textId="77777777" w:rsidR="00413CB7" w:rsidRPr="00413CB7" w:rsidRDefault="00413CB7" w:rsidP="00413CB7">
            <w:pPr>
              <w:spacing w:after="0"/>
              <w:jc w:val="left"/>
              <w:rPr>
                <w:szCs w:val="20"/>
              </w:rPr>
            </w:pPr>
            <w:r w:rsidRPr="00413CB7">
              <w:rPr>
                <w:szCs w:val="20"/>
              </w:rPr>
              <w:t>Rosemary Jennings</w:t>
            </w:r>
          </w:p>
        </w:tc>
        <w:tc>
          <w:tcPr>
            <w:tcW w:w="1597" w:type="pct"/>
            <w:noWrap/>
            <w:hideMark/>
          </w:tcPr>
          <w:p w14:paraId="353ABF35"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29C626FA" w14:textId="77777777" w:rsidR="00413CB7" w:rsidRPr="00413CB7" w:rsidRDefault="00413CB7" w:rsidP="00413CB7">
            <w:pPr>
              <w:spacing w:after="0"/>
              <w:ind w:right="113"/>
              <w:jc w:val="right"/>
              <w:rPr>
                <w:szCs w:val="20"/>
              </w:rPr>
            </w:pPr>
            <w:r w:rsidRPr="00413CB7">
              <w:rPr>
                <w:szCs w:val="20"/>
              </w:rPr>
              <w:t>15.53</w:t>
            </w:r>
          </w:p>
        </w:tc>
        <w:tc>
          <w:tcPr>
            <w:tcW w:w="770" w:type="pct"/>
            <w:noWrap/>
            <w:hideMark/>
          </w:tcPr>
          <w:p w14:paraId="31D20C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3D2A1A" w14:textId="77777777" w:rsidR="00413CB7" w:rsidRPr="00413CB7" w:rsidRDefault="00413CB7" w:rsidP="00413CB7">
            <w:pPr>
              <w:spacing w:after="0"/>
              <w:jc w:val="right"/>
              <w:rPr>
                <w:szCs w:val="20"/>
              </w:rPr>
            </w:pPr>
            <w:r w:rsidRPr="00413CB7">
              <w:rPr>
                <w:szCs w:val="20"/>
              </w:rPr>
              <w:t>5.11.2014</w:t>
            </w:r>
          </w:p>
        </w:tc>
      </w:tr>
      <w:tr w:rsidR="00413CB7" w:rsidRPr="00413CB7" w14:paraId="55B8353B" w14:textId="77777777" w:rsidTr="005B36B0">
        <w:trPr>
          <w:trHeight w:val="20"/>
        </w:trPr>
        <w:tc>
          <w:tcPr>
            <w:tcW w:w="1756" w:type="pct"/>
            <w:noWrap/>
            <w:hideMark/>
          </w:tcPr>
          <w:p w14:paraId="10FBAC3D" w14:textId="77777777" w:rsidR="00413CB7" w:rsidRPr="00413CB7" w:rsidRDefault="00413CB7" w:rsidP="00413CB7">
            <w:pPr>
              <w:spacing w:after="0"/>
              <w:jc w:val="left"/>
              <w:rPr>
                <w:szCs w:val="20"/>
              </w:rPr>
            </w:pPr>
            <w:r w:rsidRPr="00413CB7">
              <w:rPr>
                <w:szCs w:val="20"/>
              </w:rPr>
              <w:t>Rosemary Maurici</w:t>
            </w:r>
          </w:p>
        </w:tc>
        <w:tc>
          <w:tcPr>
            <w:tcW w:w="1597" w:type="pct"/>
            <w:noWrap/>
            <w:hideMark/>
          </w:tcPr>
          <w:p w14:paraId="220B6D1D" w14:textId="77777777"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14:paraId="2B65B9EB" w14:textId="77777777" w:rsidR="00413CB7" w:rsidRPr="00413CB7" w:rsidRDefault="00413CB7" w:rsidP="00413CB7">
            <w:pPr>
              <w:spacing w:after="0"/>
              <w:ind w:right="113"/>
              <w:jc w:val="right"/>
              <w:rPr>
                <w:szCs w:val="20"/>
              </w:rPr>
            </w:pPr>
            <w:r w:rsidRPr="00413CB7">
              <w:rPr>
                <w:szCs w:val="20"/>
              </w:rPr>
              <w:t>171.54</w:t>
            </w:r>
          </w:p>
        </w:tc>
        <w:tc>
          <w:tcPr>
            <w:tcW w:w="770" w:type="pct"/>
            <w:noWrap/>
            <w:hideMark/>
          </w:tcPr>
          <w:p w14:paraId="789A31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70BAB9" w14:textId="77777777" w:rsidR="00413CB7" w:rsidRPr="00413CB7" w:rsidRDefault="00413CB7" w:rsidP="00413CB7">
            <w:pPr>
              <w:spacing w:after="0"/>
              <w:jc w:val="right"/>
              <w:rPr>
                <w:szCs w:val="20"/>
              </w:rPr>
            </w:pPr>
            <w:r w:rsidRPr="00413CB7">
              <w:rPr>
                <w:szCs w:val="20"/>
              </w:rPr>
              <w:t>29.8.2014</w:t>
            </w:r>
          </w:p>
        </w:tc>
      </w:tr>
      <w:tr w:rsidR="00413CB7" w:rsidRPr="00413CB7" w14:paraId="55190013" w14:textId="77777777" w:rsidTr="005B36B0">
        <w:trPr>
          <w:trHeight w:val="20"/>
        </w:trPr>
        <w:tc>
          <w:tcPr>
            <w:tcW w:w="1756" w:type="pct"/>
            <w:noWrap/>
            <w:hideMark/>
          </w:tcPr>
          <w:p w14:paraId="16DEF31A" w14:textId="77777777" w:rsidR="00413CB7" w:rsidRPr="00413CB7" w:rsidRDefault="00413CB7" w:rsidP="00413CB7">
            <w:pPr>
              <w:spacing w:after="0"/>
              <w:jc w:val="left"/>
              <w:rPr>
                <w:szCs w:val="20"/>
              </w:rPr>
            </w:pPr>
            <w:r w:rsidRPr="00413CB7">
              <w:rPr>
                <w:szCs w:val="20"/>
              </w:rPr>
              <w:t>Rosemary Mitchell</w:t>
            </w:r>
          </w:p>
        </w:tc>
        <w:tc>
          <w:tcPr>
            <w:tcW w:w="1597" w:type="pct"/>
            <w:noWrap/>
            <w:hideMark/>
          </w:tcPr>
          <w:p w14:paraId="0220D7AF" w14:textId="77777777" w:rsidR="00413CB7" w:rsidRPr="00413CB7" w:rsidRDefault="00413CB7" w:rsidP="00413CB7">
            <w:pPr>
              <w:spacing w:after="0"/>
              <w:ind w:left="113"/>
              <w:jc w:val="left"/>
              <w:rPr>
                <w:szCs w:val="20"/>
              </w:rPr>
            </w:pPr>
            <w:r w:rsidRPr="00413CB7">
              <w:rPr>
                <w:szCs w:val="20"/>
              </w:rPr>
              <w:t>VIRGINIA, SA 5120</w:t>
            </w:r>
          </w:p>
        </w:tc>
        <w:tc>
          <w:tcPr>
            <w:tcW w:w="424" w:type="pct"/>
            <w:noWrap/>
            <w:hideMark/>
          </w:tcPr>
          <w:p w14:paraId="40FF00A2" w14:textId="77777777" w:rsidR="00413CB7" w:rsidRPr="00413CB7" w:rsidRDefault="00413CB7" w:rsidP="00413CB7">
            <w:pPr>
              <w:spacing w:after="0"/>
              <w:ind w:right="113"/>
              <w:jc w:val="right"/>
              <w:rPr>
                <w:szCs w:val="20"/>
              </w:rPr>
            </w:pPr>
            <w:r w:rsidRPr="00413CB7">
              <w:rPr>
                <w:szCs w:val="20"/>
              </w:rPr>
              <w:t>36.22</w:t>
            </w:r>
          </w:p>
        </w:tc>
        <w:tc>
          <w:tcPr>
            <w:tcW w:w="770" w:type="pct"/>
            <w:noWrap/>
            <w:hideMark/>
          </w:tcPr>
          <w:p w14:paraId="11C819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7B9BE9" w14:textId="77777777" w:rsidR="00413CB7" w:rsidRPr="00413CB7" w:rsidRDefault="00413CB7" w:rsidP="00413CB7">
            <w:pPr>
              <w:spacing w:after="0"/>
              <w:jc w:val="right"/>
              <w:rPr>
                <w:szCs w:val="20"/>
              </w:rPr>
            </w:pPr>
            <w:r w:rsidRPr="00413CB7">
              <w:rPr>
                <w:szCs w:val="20"/>
              </w:rPr>
              <w:t>24.8.2013</w:t>
            </w:r>
          </w:p>
        </w:tc>
      </w:tr>
      <w:tr w:rsidR="00413CB7" w:rsidRPr="00413CB7" w14:paraId="4488475A" w14:textId="77777777" w:rsidTr="005B36B0">
        <w:trPr>
          <w:trHeight w:val="20"/>
        </w:trPr>
        <w:tc>
          <w:tcPr>
            <w:tcW w:w="1756" w:type="pct"/>
            <w:noWrap/>
            <w:hideMark/>
          </w:tcPr>
          <w:p w14:paraId="3B24CF37" w14:textId="77777777" w:rsidR="00413CB7" w:rsidRPr="00413CB7" w:rsidRDefault="00413CB7" w:rsidP="00413CB7">
            <w:pPr>
              <w:spacing w:after="0"/>
              <w:jc w:val="left"/>
              <w:rPr>
                <w:szCs w:val="20"/>
              </w:rPr>
            </w:pPr>
            <w:r w:rsidRPr="00413CB7">
              <w:rPr>
                <w:szCs w:val="20"/>
              </w:rPr>
              <w:t>Rosemary Winkler</w:t>
            </w:r>
          </w:p>
        </w:tc>
        <w:tc>
          <w:tcPr>
            <w:tcW w:w="1597" w:type="pct"/>
            <w:noWrap/>
            <w:hideMark/>
          </w:tcPr>
          <w:p w14:paraId="0E2E438E"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1FE25882" w14:textId="77777777" w:rsidR="00413CB7" w:rsidRPr="00413CB7" w:rsidRDefault="00413CB7" w:rsidP="00413CB7">
            <w:pPr>
              <w:spacing w:after="0"/>
              <w:ind w:right="113"/>
              <w:jc w:val="right"/>
              <w:rPr>
                <w:szCs w:val="20"/>
              </w:rPr>
            </w:pPr>
            <w:r w:rsidRPr="00413CB7">
              <w:rPr>
                <w:szCs w:val="20"/>
              </w:rPr>
              <w:t>44.76</w:t>
            </w:r>
          </w:p>
        </w:tc>
        <w:tc>
          <w:tcPr>
            <w:tcW w:w="770" w:type="pct"/>
            <w:noWrap/>
            <w:hideMark/>
          </w:tcPr>
          <w:p w14:paraId="496A36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B45E09" w14:textId="77777777" w:rsidR="00413CB7" w:rsidRPr="00413CB7" w:rsidRDefault="00413CB7" w:rsidP="00413CB7">
            <w:pPr>
              <w:spacing w:after="0"/>
              <w:jc w:val="right"/>
              <w:rPr>
                <w:szCs w:val="20"/>
              </w:rPr>
            </w:pPr>
            <w:r w:rsidRPr="00413CB7">
              <w:rPr>
                <w:szCs w:val="20"/>
              </w:rPr>
              <w:t>16.8.2013</w:t>
            </w:r>
          </w:p>
        </w:tc>
      </w:tr>
      <w:tr w:rsidR="00413CB7" w:rsidRPr="00413CB7" w14:paraId="4EE0975F" w14:textId="77777777" w:rsidTr="005B36B0">
        <w:trPr>
          <w:trHeight w:val="20"/>
        </w:trPr>
        <w:tc>
          <w:tcPr>
            <w:tcW w:w="1756" w:type="pct"/>
            <w:noWrap/>
            <w:hideMark/>
          </w:tcPr>
          <w:p w14:paraId="3B26177F" w14:textId="77777777" w:rsidR="00413CB7" w:rsidRPr="00413CB7" w:rsidRDefault="00413CB7" w:rsidP="00413CB7">
            <w:pPr>
              <w:spacing w:after="0"/>
              <w:jc w:val="left"/>
              <w:rPr>
                <w:szCs w:val="20"/>
              </w:rPr>
            </w:pPr>
            <w:r w:rsidRPr="00413CB7">
              <w:rPr>
                <w:szCs w:val="20"/>
              </w:rPr>
              <w:t>Rosemerry Hadley</w:t>
            </w:r>
          </w:p>
        </w:tc>
        <w:tc>
          <w:tcPr>
            <w:tcW w:w="1597" w:type="pct"/>
            <w:noWrap/>
            <w:hideMark/>
          </w:tcPr>
          <w:p w14:paraId="3F6027C5"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66E29917" w14:textId="77777777" w:rsidR="00413CB7" w:rsidRPr="00413CB7" w:rsidRDefault="00413CB7" w:rsidP="00413CB7">
            <w:pPr>
              <w:spacing w:after="0"/>
              <w:ind w:right="113"/>
              <w:jc w:val="right"/>
              <w:rPr>
                <w:szCs w:val="20"/>
              </w:rPr>
            </w:pPr>
            <w:r w:rsidRPr="00413CB7">
              <w:rPr>
                <w:szCs w:val="20"/>
              </w:rPr>
              <w:t>109.40</w:t>
            </w:r>
          </w:p>
        </w:tc>
        <w:tc>
          <w:tcPr>
            <w:tcW w:w="770" w:type="pct"/>
            <w:noWrap/>
            <w:hideMark/>
          </w:tcPr>
          <w:p w14:paraId="1E17F0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63131A" w14:textId="77777777" w:rsidR="00413CB7" w:rsidRPr="00413CB7" w:rsidRDefault="00413CB7" w:rsidP="00413CB7">
            <w:pPr>
              <w:spacing w:after="0"/>
              <w:jc w:val="right"/>
              <w:rPr>
                <w:szCs w:val="20"/>
              </w:rPr>
            </w:pPr>
            <w:r w:rsidRPr="00413CB7">
              <w:rPr>
                <w:szCs w:val="20"/>
              </w:rPr>
              <w:t>29.4.2014</w:t>
            </w:r>
          </w:p>
        </w:tc>
      </w:tr>
      <w:tr w:rsidR="00413CB7" w:rsidRPr="00413CB7" w14:paraId="49AA36A3" w14:textId="77777777" w:rsidTr="005B36B0">
        <w:trPr>
          <w:trHeight w:val="20"/>
        </w:trPr>
        <w:tc>
          <w:tcPr>
            <w:tcW w:w="1756" w:type="pct"/>
            <w:noWrap/>
            <w:hideMark/>
          </w:tcPr>
          <w:p w14:paraId="191C09EE" w14:textId="77777777" w:rsidR="00413CB7" w:rsidRPr="00413CB7" w:rsidRDefault="00413CB7" w:rsidP="00413CB7">
            <w:pPr>
              <w:spacing w:after="0"/>
              <w:jc w:val="left"/>
              <w:rPr>
                <w:szCs w:val="20"/>
              </w:rPr>
            </w:pPr>
            <w:r w:rsidRPr="00413CB7">
              <w:rPr>
                <w:szCs w:val="20"/>
              </w:rPr>
              <w:t>Roslyn Nisbet</w:t>
            </w:r>
          </w:p>
        </w:tc>
        <w:tc>
          <w:tcPr>
            <w:tcW w:w="1597" w:type="pct"/>
            <w:noWrap/>
            <w:hideMark/>
          </w:tcPr>
          <w:p w14:paraId="63B5B0F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C522AAD"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073C04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938035" w14:textId="77777777" w:rsidR="00413CB7" w:rsidRPr="00413CB7" w:rsidRDefault="00413CB7" w:rsidP="00413CB7">
            <w:pPr>
              <w:spacing w:after="0"/>
              <w:jc w:val="right"/>
              <w:rPr>
                <w:szCs w:val="20"/>
              </w:rPr>
            </w:pPr>
            <w:r w:rsidRPr="00413CB7">
              <w:rPr>
                <w:szCs w:val="20"/>
              </w:rPr>
              <w:t>14.5.2014</w:t>
            </w:r>
          </w:p>
        </w:tc>
      </w:tr>
      <w:tr w:rsidR="00413CB7" w:rsidRPr="00413CB7" w14:paraId="1CCEF36D" w14:textId="77777777" w:rsidTr="005B36B0">
        <w:trPr>
          <w:trHeight w:val="20"/>
        </w:trPr>
        <w:tc>
          <w:tcPr>
            <w:tcW w:w="1756" w:type="pct"/>
            <w:noWrap/>
            <w:hideMark/>
          </w:tcPr>
          <w:p w14:paraId="21FEECB3" w14:textId="77777777" w:rsidR="00413CB7" w:rsidRPr="00413CB7" w:rsidRDefault="00413CB7" w:rsidP="00413CB7">
            <w:pPr>
              <w:spacing w:after="0"/>
              <w:jc w:val="left"/>
              <w:rPr>
                <w:szCs w:val="20"/>
              </w:rPr>
            </w:pPr>
            <w:r w:rsidRPr="00413CB7">
              <w:rPr>
                <w:szCs w:val="20"/>
              </w:rPr>
              <w:t>Ross Brokensha</w:t>
            </w:r>
          </w:p>
        </w:tc>
        <w:tc>
          <w:tcPr>
            <w:tcW w:w="1597" w:type="pct"/>
            <w:noWrap/>
            <w:hideMark/>
          </w:tcPr>
          <w:p w14:paraId="4BCB4E91" w14:textId="77777777" w:rsidR="00413CB7" w:rsidRPr="00413CB7" w:rsidRDefault="00413CB7" w:rsidP="00413CB7">
            <w:pPr>
              <w:spacing w:after="0"/>
              <w:ind w:left="113"/>
              <w:jc w:val="left"/>
              <w:rPr>
                <w:szCs w:val="20"/>
              </w:rPr>
            </w:pPr>
            <w:r w:rsidRPr="00413CB7">
              <w:rPr>
                <w:szCs w:val="20"/>
              </w:rPr>
              <w:t>SOUTH BRIGHTON, SA 5048</w:t>
            </w:r>
          </w:p>
        </w:tc>
        <w:tc>
          <w:tcPr>
            <w:tcW w:w="424" w:type="pct"/>
            <w:noWrap/>
            <w:hideMark/>
          </w:tcPr>
          <w:p w14:paraId="5191EBB7"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660C99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6BC0C5" w14:textId="77777777" w:rsidR="00413CB7" w:rsidRPr="00413CB7" w:rsidRDefault="00413CB7" w:rsidP="00413CB7">
            <w:pPr>
              <w:spacing w:after="0"/>
              <w:jc w:val="right"/>
              <w:rPr>
                <w:szCs w:val="20"/>
              </w:rPr>
            </w:pPr>
            <w:r w:rsidRPr="00413CB7">
              <w:rPr>
                <w:szCs w:val="20"/>
              </w:rPr>
              <w:t>28.11.2013</w:t>
            </w:r>
          </w:p>
        </w:tc>
      </w:tr>
      <w:tr w:rsidR="00413CB7" w:rsidRPr="00413CB7" w14:paraId="2C4B68A1" w14:textId="77777777" w:rsidTr="005B36B0">
        <w:trPr>
          <w:trHeight w:val="20"/>
        </w:trPr>
        <w:tc>
          <w:tcPr>
            <w:tcW w:w="1756" w:type="pct"/>
            <w:noWrap/>
            <w:hideMark/>
          </w:tcPr>
          <w:p w14:paraId="4A5D565E" w14:textId="77777777" w:rsidR="00413CB7" w:rsidRPr="00413CB7" w:rsidRDefault="00413CB7" w:rsidP="00413CB7">
            <w:pPr>
              <w:spacing w:after="0"/>
              <w:jc w:val="left"/>
              <w:rPr>
                <w:szCs w:val="20"/>
              </w:rPr>
            </w:pPr>
            <w:r w:rsidRPr="00413CB7">
              <w:rPr>
                <w:szCs w:val="20"/>
              </w:rPr>
              <w:t>Ross Chambers</w:t>
            </w:r>
          </w:p>
        </w:tc>
        <w:tc>
          <w:tcPr>
            <w:tcW w:w="1597" w:type="pct"/>
            <w:noWrap/>
            <w:hideMark/>
          </w:tcPr>
          <w:p w14:paraId="79C72FB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97E319B" w14:textId="77777777" w:rsidR="00413CB7" w:rsidRPr="00413CB7" w:rsidRDefault="00413CB7" w:rsidP="00413CB7">
            <w:pPr>
              <w:spacing w:after="0"/>
              <w:ind w:right="113"/>
              <w:jc w:val="right"/>
              <w:rPr>
                <w:szCs w:val="20"/>
              </w:rPr>
            </w:pPr>
            <w:r w:rsidRPr="00413CB7">
              <w:rPr>
                <w:szCs w:val="20"/>
              </w:rPr>
              <w:t>78.74</w:t>
            </w:r>
          </w:p>
        </w:tc>
        <w:tc>
          <w:tcPr>
            <w:tcW w:w="770" w:type="pct"/>
            <w:noWrap/>
            <w:hideMark/>
          </w:tcPr>
          <w:p w14:paraId="2941F5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63DE13" w14:textId="77777777" w:rsidR="00413CB7" w:rsidRPr="00413CB7" w:rsidRDefault="00413CB7" w:rsidP="00413CB7">
            <w:pPr>
              <w:spacing w:after="0"/>
              <w:jc w:val="right"/>
              <w:rPr>
                <w:szCs w:val="20"/>
              </w:rPr>
            </w:pPr>
            <w:r w:rsidRPr="00413CB7">
              <w:rPr>
                <w:szCs w:val="20"/>
              </w:rPr>
              <w:t>17.3.2014</w:t>
            </w:r>
          </w:p>
        </w:tc>
      </w:tr>
      <w:tr w:rsidR="00413CB7" w:rsidRPr="00413CB7" w14:paraId="272E338C" w14:textId="77777777" w:rsidTr="005B36B0">
        <w:trPr>
          <w:trHeight w:val="20"/>
        </w:trPr>
        <w:tc>
          <w:tcPr>
            <w:tcW w:w="1756" w:type="pct"/>
            <w:noWrap/>
            <w:hideMark/>
          </w:tcPr>
          <w:p w14:paraId="63F9A747" w14:textId="77777777" w:rsidR="00413CB7" w:rsidRPr="00413CB7" w:rsidRDefault="00413CB7" w:rsidP="00413CB7">
            <w:pPr>
              <w:spacing w:after="0"/>
              <w:jc w:val="left"/>
              <w:rPr>
                <w:szCs w:val="20"/>
              </w:rPr>
            </w:pPr>
            <w:r w:rsidRPr="00413CB7">
              <w:rPr>
                <w:szCs w:val="20"/>
              </w:rPr>
              <w:t>Ross Galbraith</w:t>
            </w:r>
          </w:p>
        </w:tc>
        <w:tc>
          <w:tcPr>
            <w:tcW w:w="1597" w:type="pct"/>
            <w:noWrap/>
            <w:hideMark/>
          </w:tcPr>
          <w:p w14:paraId="7B9330DF"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58C6D24C"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5E7E8E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1C0D12" w14:textId="77777777" w:rsidR="00413CB7" w:rsidRPr="00413CB7" w:rsidRDefault="00413CB7" w:rsidP="00413CB7">
            <w:pPr>
              <w:spacing w:after="0"/>
              <w:jc w:val="right"/>
              <w:rPr>
                <w:szCs w:val="20"/>
              </w:rPr>
            </w:pPr>
            <w:r w:rsidRPr="00413CB7">
              <w:rPr>
                <w:szCs w:val="20"/>
              </w:rPr>
              <w:t>4.2.2014</w:t>
            </w:r>
          </w:p>
        </w:tc>
      </w:tr>
      <w:tr w:rsidR="00413CB7" w:rsidRPr="00413CB7" w14:paraId="01D0F9F6" w14:textId="77777777" w:rsidTr="005B36B0">
        <w:trPr>
          <w:trHeight w:val="20"/>
        </w:trPr>
        <w:tc>
          <w:tcPr>
            <w:tcW w:w="1756" w:type="pct"/>
            <w:noWrap/>
            <w:hideMark/>
          </w:tcPr>
          <w:p w14:paraId="327C4AB1" w14:textId="77777777" w:rsidR="00413CB7" w:rsidRPr="00413CB7" w:rsidRDefault="00413CB7" w:rsidP="00413CB7">
            <w:pPr>
              <w:spacing w:after="0"/>
              <w:jc w:val="left"/>
              <w:rPr>
                <w:szCs w:val="20"/>
              </w:rPr>
            </w:pPr>
            <w:r w:rsidRPr="00413CB7">
              <w:rPr>
                <w:szCs w:val="20"/>
              </w:rPr>
              <w:t xml:space="preserve">Rossdale Homes Pty Ltd </w:t>
            </w:r>
          </w:p>
        </w:tc>
        <w:tc>
          <w:tcPr>
            <w:tcW w:w="1597" w:type="pct"/>
            <w:noWrap/>
            <w:hideMark/>
          </w:tcPr>
          <w:p w14:paraId="654A310E"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6A48CE3C" w14:textId="77777777" w:rsidR="00413CB7" w:rsidRPr="00413CB7" w:rsidRDefault="00413CB7" w:rsidP="00413CB7">
            <w:pPr>
              <w:spacing w:after="0"/>
              <w:ind w:right="113"/>
              <w:jc w:val="right"/>
              <w:rPr>
                <w:szCs w:val="20"/>
              </w:rPr>
            </w:pPr>
            <w:r w:rsidRPr="00413CB7">
              <w:rPr>
                <w:szCs w:val="20"/>
              </w:rPr>
              <w:t>65.67</w:t>
            </w:r>
          </w:p>
        </w:tc>
        <w:tc>
          <w:tcPr>
            <w:tcW w:w="770" w:type="pct"/>
            <w:noWrap/>
            <w:hideMark/>
          </w:tcPr>
          <w:p w14:paraId="061CC0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013813" w14:textId="77777777" w:rsidR="00413CB7" w:rsidRPr="00413CB7" w:rsidRDefault="00413CB7" w:rsidP="00413CB7">
            <w:pPr>
              <w:spacing w:after="0"/>
              <w:jc w:val="right"/>
              <w:rPr>
                <w:szCs w:val="20"/>
              </w:rPr>
            </w:pPr>
            <w:r w:rsidRPr="00413CB7">
              <w:rPr>
                <w:szCs w:val="20"/>
              </w:rPr>
              <w:t>9.4.2014</w:t>
            </w:r>
          </w:p>
        </w:tc>
      </w:tr>
      <w:tr w:rsidR="00413CB7" w:rsidRPr="00413CB7" w14:paraId="71098086" w14:textId="77777777" w:rsidTr="005B36B0">
        <w:trPr>
          <w:trHeight w:val="20"/>
        </w:trPr>
        <w:tc>
          <w:tcPr>
            <w:tcW w:w="1756" w:type="pct"/>
            <w:noWrap/>
            <w:hideMark/>
          </w:tcPr>
          <w:p w14:paraId="491209AA" w14:textId="77777777" w:rsidR="00413CB7" w:rsidRPr="00413CB7" w:rsidRDefault="00413CB7" w:rsidP="00413CB7">
            <w:pPr>
              <w:spacing w:after="0"/>
              <w:jc w:val="left"/>
              <w:rPr>
                <w:szCs w:val="20"/>
              </w:rPr>
            </w:pPr>
            <w:r w:rsidRPr="00413CB7">
              <w:rPr>
                <w:szCs w:val="20"/>
              </w:rPr>
              <w:t>Rosslyn Young</w:t>
            </w:r>
          </w:p>
        </w:tc>
        <w:tc>
          <w:tcPr>
            <w:tcW w:w="1597" w:type="pct"/>
            <w:noWrap/>
            <w:hideMark/>
          </w:tcPr>
          <w:p w14:paraId="54099A8C"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0F7ACAE6" w14:textId="77777777" w:rsidR="00413CB7" w:rsidRPr="00413CB7" w:rsidRDefault="00413CB7" w:rsidP="00413CB7">
            <w:pPr>
              <w:spacing w:after="0"/>
              <w:ind w:right="113"/>
              <w:jc w:val="right"/>
              <w:rPr>
                <w:szCs w:val="20"/>
              </w:rPr>
            </w:pPr>
            <w:r w:rsidRPr="00413CB7">
              <w:rPr>
                <w:szCs w:val="20"/>
              </w:rPr>
              <w:t>23.45</w:t>
            </w:r>
          </w:p>
        </w:tc>
        <w:tc>
          <w:tcPr>
            <w:tcW w:w="770" w:type="pct"/>
            <w:noWrap/>
            <w:hideMark/>
          </w:tcPr>
          <w:p w14:paraId="74C68B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E0E04A" w14:textId="77777777" w:rsidR="00413CB7" w:rsidRPr="00413CB7" w:rsidRDefault="00413CB7" w:rsidP="00413CB7">
            <w:pPr>
              <w:spacing w:after="0"/>
              <w:jc w:val="right"/>
              <w:rPr>
                <w:szCs w:val="20"/>
              </w:rPr>
            </w:pPr>
            <w:r w:rsidRPr="00413CB7">
              <w:rPr>
                <w:szCs w:val="20"/>
              </w:rPr>
              <w:t>15.8.2013</w:t>
            </w:r>
          </w:p>
        </w:tc>
      </w:tr>
      <w:tr w:rsidR="00413CB7" w:rsidRPr="00413CB7" w14:paraId="302D3722" w14:textId="77777777" w:rsidTr="005B36B0">
        <w:trPr>
          <w:trHeight w:val="20"/>
        </w:trPr>
        <w:tc>
          <w:tcPr>
            <w:tcW w:w="1756" w:type="pct"/>
            <w:noWrap/>
            <w:hideMark/>
          </w:tcPr>
          <w:p w14:paraId="14948872" w14:textId="77777777" w:rsidR="00413CB7" w:rsidRPr="00413CB7" w:rsidRDefault="00413CB7" w:rsidP="00413CB7">
            <w:pPr>
              <w:spacing w:after="0"/>
              <w:jc w:val="left"/>
              <w:rPr>
                <w:szCs w:val="20"/>
              </w:rPr>
            </w:pPr>
            <w:r w:rsidRPr="00413CB7">
              <w:rPr>
                <w:szCs w:val="20"/>
              </w:rPr>
              <w:t>Roxana Maxemniuc</w:t>
            </w:r>
          </w:p>
        </w:tc>
        <w:tc>
          <w:tcPr>
            <w:tcW w:w="1597" w:type="pct"/>
            <w:noWrap/>
            <w:hideMark/>
          </w:tcPr>
          <w:p w14:paraId="21434952"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2D608257" w14:textId="77777777" w:rsidR="00413CB7" w:rsidRPr="00413CB7" w:rsidRDefault="00413CB7" w:rsidP="00413CB7">
            <w:pPr>
              <w:spacing w:after="0"/>
              <w:ind w:right="113"/>
              <w:jc w:val="right"/>
              <w:rPr>
                <w:szCs w:val="20"/>
              </w:rPr>
            </w:pPr>
            <w:r w:rsidRPr="00413CB7">
              <w:rPr>
                <w:szCs w:val="20"/>
              </w:rPr>
              <w:t>91.54</w:t>
            </w:r>
          </w:p>
        </w:tc>
        <w:tc>
          <w:tcPr>
            <w:tcW w:w="770" w:type="pct"/>
            <w:noWrap/>
            <w:hideMark/>
          </w:tcPr>
          <w:p w14:paraId="6A751C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C97228" w14:textId="77777777" w:rsidR="00413CB7" w:rsidRPr="00413CB7" w:rsidRDefault="00413CB7" w:rsidP="00413CB7">
            <w:pPr>
              <w:spacing w:after="0"/>
              <w:jc w:val="right"/>
              <w:rPr>
                <w:szCs w:val="20"/>
              </w:rPr>
            </w:pPr>
            <w:r w:rsidRPr="00413CB7">
              <w:rPr>
                <w:szCs w:val="20"/>
              </w:rPr>
              <w:t>3.4.2013</w:t>
            </w:r>
          </w:p>
        </w:tc>
      </w:tr>
      <w:tr w:rsidR="00413CB7" w:rsidRPr="00413CB7" w14:paraId="375E1C5B" w14:textId="77777777" w:rsidTr="005B36B0">
        <w:trPr>
          <w:trHeight w:val="20"/>
        </w:trPr>
        <w:tc>
          <w:tcPr>
            <w:tcW w:w="1756" w:type="pct"/>
            <w:noWrap/>
            <w:hideMark/>
          </w:tcPr>
          <w:p w14:paraId="51A8DB95" w14:textId="77777777" w:rsidR="00413CB7" w:rsidRPr="00413CB7" w:rsidRDefault="00413CB7" w:rsidP="00413CB7">
            <w:pPr>
              <w:spacing w:after="0"/>
              <w:jc w:val="left"/>
              <w:rPr>
                <w:szCs w:val="20"/>
              </w:rPr>
            </w:pPr>
            <w:r w:rsidRPr="00413CB7">
              <w:rPr>
                <w:szCs w:val="20"/>
              </w:rPr>
              <w:t xml:space="preserve">Roy Pain, the estate of </w:t>
            </w:r>
          </w:p>
        </w:tc>
        <w:tc>
          <w:tcPr>
            <w:tcW w:w="1597" w:type="pct"/>
            <w:noWrap/>
            <w:hideMark/>
          </w:tcPr>
          <w:p w14:paraId="55FCC0DD" w14:textId="77777777" w:rsidR="00413CB7" w:rsidRPr="00413CB7" w:rsidRDefault="00413CB7" w:rsidP="00413CB7">
            <w:pPr>
              <w:spacing w:after="0"/>
              <w:ind w:left="113"/>
              <w:jc w:val="left"/>
              <w:rPr>
                <w:szCs w:val="20"/>
              </w:rPr>
            </w:pPr>
            <w:r w:rsidRPr="00413CB7">
              <w:rPr>
                <w:szCs w:val="20"/>
              </w:rPr>
              <w:t>GOOLWA, SA 5214</w:t>
            </w:r>
          </w:p>
        </w:tc>
        <w:tc>
          <w:tcPr>
            <w:tcW w:w="424" w:type="pct"/>
            <w:noWrap/>
            <w:hideMark/>
          </w:tcPr>
          <w:p w14:paraId="5C7FC10A"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2C1D85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A6F6FE" w14:textId="77777777" w:rsidR="00413CB7" w:rsidRPr="00413CB7" w:rsidRDefault="00413CB7" w:rsidP="00413CB7">
            <w:pPr>
              <w:spacing w:after="0"/>
              <w:jc w:val="right"/>
              <w:rPr>
                <w:szCs w:val="20"/>
              </w:rPr>
            </w:pPr>
            <w:r w:rsidRPr="00413CB7">
              <w:rPr>
                <w:szCs w:val="20"/>
              </w:rPr>
              <w:t>30.12.2013</w:t>
            </w:r>
          </w:p>
        </w:tc>
      </w:tr>
      <w:tr w:rsidR="00413CB7" w:rsidRPr="00413CB7" w14:paraId="7A5A4905" w14:textId="77777777" w:rsidTr="005B36B0">
        <w:trPr>
          <w:trHeight w:val="20"/>
        </w:trPr>
        <w:tc>
          <w:tcPr>
            <w:tcW w:w="1756" w:type="pct"/>
            <w:noWrap/>
            <w:hideMark/>
          </w:tcPr>
          <w:p w14:paraId="30729DBC" w14:textId="77777777" w:rsidR="00413CB7" w:rsidRPr="00413CB7" w:rsidRDefault="00413CB7" w:rsidP="00413CB7">
            <w:pPr>
              <w:spacing w:after="0"/>
              <w:jc w:val="left"/>
              <w:rPr>
                <w:szCs w:val="20"/>
              </w:rPr>
            </w:pPr>
            <w:r w:rsidRPr="00413CB7">
              <w:rPr>
                <w:szCs w:val="20"/>
              </w:rPr>
              <w:t>Roy Reddan</w:t>
            </w:r>
          </w:p>
        </w:tc>
        <w:tc>
          <w:tcPr>
            <w:tcW w:w="1597" w:type="pct"/>
            <w:noWrap/>
            <w:hideMark/>
          </w:tcPr>
          <w:p w14:paraId="381A047F"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92B55C0" w14:textId="77777777" w:rsidR="00413CB7" w:rsidRPr="00413CB7" w:rsidRDefault="00413CB7" w:rsidP="00413CB7">
            <w:pPr>
              <w:spacing w:after="0"/>
              <w:ind w:right="113"/>
              <w:jc w:val="right"/>
              <w:rPr>
                <w:szCs w:val="20"/>
              </w:rPr>
            </w:pPr>
            <w:r w:rsidRPr="00413CB7">
              <w:rPr>
                <w:szCs w:val="20"/>
              </w:rPr>
              <w:t>18.01</w:t>
            </w:r>
          </w:p>
        </w:tc>
        <w:tc>
          <w:tcPr>
            <w:tcW w:w="770" w:type="pct"/>
            <w:noWrap/>
            <w:hideMark/>
          </w:tcPr>
          <w:p w14:paraId="6E8589E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07627E" w14:textId="77777777" w:rsidR="00413CB7" w:rsidRPr="00413CB7" w:rsidRDefault="00413CB7" w:rsidP="00413CB7">
            <w:pPr>
              <w:spacing w:after="0"/>
              <w:jc w:val="right"/>
              <w:rPr>
                <w:szCs w:val="20"/>
              </w:rPr>
            </w:pPr>
            <w:r w:rsidRPr="00413CB7">
              <w:rPr>
                <w:szCs w:val="20"/>
              </w:rPr>
              <w:t>2.11.2013</w:t>
            </w:r>
          </w:p>
        </w:tc>
      </w:tr>
      <w:tr w:rsidR="00413CB7" w:rsidRPr="00413CB7" w14:paraId="65B5D991" w14:textId="77777777" w:rsidTr="005B36B0">
        <w:trPr>
          <w:trHeight w:val="20"/>
        </w:trPr>
        <w:tc>
          <w:tcPr>
            <w:tcW w:w="1756" w:type="pct"/>
            <w:noWrap/>
            <w:hideMark/>
          </w:tcPr>
          <w:p w14:paraId="74B04F6E" w14:textId="77777777" w:rsidR="00413CB7" w:rsidRPr="00413CB7" w:rsidRDefault="00413CB7" w:rsidP="00413CB7">
            <w:pPr>
              <w:spacing w:after="0"/>
              <w:jc w:val="left"/>
              <w:rPr>
                <w:szCs w:val="20"/>
              </w:rPr>
            </w:pPr>
            <w:r w:rsidRPr="00413CB7">
              <w:rPr>
                <w:szCs w:val="20"/>
              </w:rPr>
              <w:t>Roya Sagharlo</w:t>
            </w:r>
          </w:p>
        </w:tc>
        <w:tc>
          <w:tcPr>
            <w:tcW w:w="1597" w:type="pct"/>
            <w:noWrap/>
            <w:hideMark/>
          </w:tcPr>
          <w:p w14:paraId="2AE430AA" w14:textId="77777777"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14:paraId="0F2BAD6C" w14:textId="77777777" w:rsidR="00413CB7" w:rsidRPr="00413CB7" w:rsidRDefault="00413CB7" w:rsidP="00413CB7">
            <w:pPr>
              <w:spacing w:after="0"/>
              <w:ind w:right="113"/>
              <w:jc w:val="right"/>
              <w:rPr>
                <w:szCs w:val="20"/>
              </w:rPr>
            </w:pPr>
            <w:r w:rsidRPr="00413CB7">
              <w:rPr>
                <w:szCs w:val="20"/>
              </w:rPr>
              <w:t>133.31</w:t>
            </w:r>
          </w:p>
        </w:tc>
        <w:tc>
          <w:tcPr>
            <w:tcW w:w="770" w:type="pct"/>
            <w:noWrap/>
            <w:hideMark/>
          </w:tcPr>
          <w:p w14:paraId="19A8BC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55A55D" w14:textId="77777777" w:rsidR="00413CB7" w:rsidRPr="00413CB7" w:rsidRDefault="00413CB7" w:rsidP="00413CB7">
            <w:pPr>
              <w:spacing w:after="0"/>
              <w:jc w:val="right"/>
              <w:rPr>
                <w:szCs w:val="20"/>
              </w:rPr>
            </w:pPr>
            <w:r w:rsidRPr="00413CB7">
              <w:rPr>
                <w:szCs w:val="20"/>
              </w:rPr>
              <w:t>28.1.2015</w:t>
            </w:r>
          </w:p>
        </w:tc>
      </w:tr>
      <w:tr w:rsidR="00413CB7" w:rsidRPr="00413CB7" w14:paraId="47CE41A9" w14:textId="77777777" w:rsidTr="005B36B0">
        <w:trPr>
          <w:trHeight w:val="20"/>
        </w:trPr>
        <w:tc>
          <w:tcPr>
            <w:tcW w:w="1756" w:type="pct"/>
            <w:noWrap/>
            <w:hideMark/>
          </w:tcPr>
          <w:p w14:paraId="0C688864" w14:textId="77777777" w:rsidR="00413CB7" w:rsidRPr="00413CB7" w:rsidRDefault="00413CB7" w:rsidP="00413CB7">
            <w:pPr>
              <w:spacing w:after="0"/>
              <w:jc w:val="left"/>
              <w:rPr>
                <w:szCs w:val="20"/>
              </w:rPr>
            </w:pPr>
            <w:r w:rsidRPr="00413CB7">
              <w:rPr>
                <w:szCs w:val="20"/>
              </w:rPr>
              <w:t>Rubesque Beauty Boutique</w:t>
            </w:r>
          </w:p>
        </w:tc>
        <w:tc>
          <w:tcPr>
            <w:tcW w:w="1597" w:type="pct"/>
            <w:noWrap/>
            <w:hideMark/>
          </w:tcPr>
          <w:p w14:paraId="21450958"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70844477" w14:textId="77777777" w:rsidR="00413CB7" w:rsidRPr="00413CB7" w:rsidRDefault="00413CB7" w:rsidP="00413CB7">
            <w:pPr>
              <w:spacing w:after="0"/>
              <w:ind w:right="113"/>
              <w:jc w:val="right"/>
              <w:rPr>
                <w:szCs w:val="20"/>
              </w:rPr>
            </w:pPr>
            <w:r w:rsidRPr="00413CB7">
              <w:rPr>
                <w:szCs w:val="20"/>
              </w:rPr>
              <w:t>48.21</w:t>
            </w:r>
          </w:p>
        </w:tc>
        <w:tc>
          <w:tcPr>
            <w:tcW w:w="770" w:type="pct"/>
            <w:noWrap/>
            <w:hideMark/>
          </w:tcPr>
          <w:p w14:paraId="1D437E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612B7D" w14:textId="77777777" w:rsidR="00413CB7" w:rsidRPr="00413CB7" w:rsidRDefault="00413CB7" w:rsidP="00413CB7">
            <w:pPr>
              <w:spacing w:after="0"/>
              <w:jc w:val="right"/>
              <w:rPr>
                <w:szCs w:val="20"/>
              </w:rPr>
            </w:pPr>
            <w:r w:rsidRPr="00413CB7">
              <w:rPr>
                <w:szCs w:val="20"/>
              </w:rPr>
              <w:t>10.3.2013</w:t>
            </w:r>
          </w:p>
        </w:tc>
      </w:tr>
      <w:tr w:rsidR="00413CB7" w:rsidRPr="00413CB7" w14:paraId="6E2C7E24" w14:textId="77777777" w:rsidTr="005B36B0">
        <w:trPr>
          <w:trHeight w:val="20"/>
        </w:trPr>
        <w:tc>
          <w:tcPr>
            <w:tcW w:w="1756" w:type="pct"/>
            <w:noWrap/>
            <w:hideMark/>
          </w:tcPr>
          <w:p w14:paraId="4EB9D5C6" w14:textId="77777777" w:rsidR="00413CB7" w:rsidRPr="00413CB7" w:rsidRDefault="00413CB7" w:rsidP="00413CB7">
            <w:pPr>
              <w:spacing w:after="0"/>
              <w:jc w:val="left"/>
              <w:rPr>
                <w:szCs w:val="20"/>
              </w:rPr>
            </w:pPr>
            <w:r w:rsidRPr="00413CB7">
              <w:rPr>
                <w:szCs w:val="20"/>
              </w:rPr>
              <w:t>Rupinder Kaur</w:t>
            </w:r>
          </w:p>
        </w:tc>
        <w:tc>
          <w:tcPr>
            <w:tcW w:w="1597" w:type="pct"/>
            <w:noWrap/>
            <w:hideMark/>
          </w:tcPr>
          <w:p w14:paraId="4A4ADD8D"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35225525" w14:textId="77777777" w:rsidR="00413CB7" w:rsidRPr="00413CB7" w:rsidRDefault="00413CB7" w:rsidP="00413CB7">
            <w:pPr>
              <w:spacing w:after="0"/>
              <w:ind w:right="113"/>
              <w:jc w:val="right"/>
              <w:rPr>
                <w:szCs w:val="20"/>
              </w:rPr>
            </w:pPr>
            <w:r w:rsidRPr="00413CB7">
              <w:rPr>
                <w:szCs w:val="20"/>
              </w:rPr>
              <w:t>12.99</w:t>
            </w:r>
          </w:p>
        </w:tc>
        <w:tc>
          <w:tcPr>
            <w:tcW w:w="770" w:type="pct"/>
            <w:noWrap/>
            <w:hideMark/>
          </w:tcPr>
          <w:p w14:paraId="01294E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A21C82" w14:textId="77777777" w:rsidR="00413CB7" w:rsidRPr="00413CB7" w:rsidRDefault="00413CB7" w:rsidP="00413CB7">
            <w:pPr>
              <w:spacing w:after="0"/>
              <w:jc w:val="right"/>
              <w:rPr>
                <w:szCs w:val="20"/>
              </w:rPr>
            </w:pPr>
            <w:r w:rsidRPr="00413CB7">
              <w:rPr>
                <w:szCs w:val="20"/>
              </w:rPr>
              <w:t>18.10.2014</w:t>
            </w:r>
          </w:p>
        </w:tc>
      </w:tr>
      <w:tr w:rsidR="00413CB7" w:rsidRPr="00413CB7" w14:paraId="63F78E12" w14:textId="77777777" w:rsidTr="005B36B0">
        <w:trPr>
          <w:trHeight w:val="20"/>
        </w:trPr>
        <w:tc>
          <w:tcPr>
            <w:tcW w:w="1756" w:type="pct"/>
            <w:noWrap/>
            <w:hideMark/>
          </w:tcPr>
          <w:p w14:paraId="3BF02B65" w14:textId="77777777" w:rsidR="00413CB7" w:rsidRPr="00413CB7" w:rsidRDefault="00413CB7" w:rsidP="00413CB7">
            <w:pPr>
              <w:spacing w:after="0"/>
              <w:jc w:val="left"/>
              <w:rPr>
                <w:szCs w:val="20"/>
              </w:rPr>
            </w:pPr>
            <w:r w:rsidRPr="00413CB7">
              <w:rPr>
                <w:szCs w:val="20"/>
              </w:rPr>
              <w:t>Rupinder Kaur Tiwana</w:t>
            </w:r>
          </w:p>
        </w:tc>
        <w:tc>
          <w:tcPr>
            <w:tcW w:w="1597" w:type="pct"/>
            <w:noWrap/>
            <w:hideMark/>
          </w:tcPr>
          <w:p w14:paraId="07BD8AC0"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0D809F0D" w14:textId="77777777" w:rsidR="00413CB7" w:rsidRPr="00413CB7" w:rsidRDefault="00413CB7" w:rsidP="00413CB7">
            <w:pPr>
              <w:spacing w:after="0"/>
              <w:ind w:right="113"/>
              <w:jc w:val="right"/>
              <w:rPr>
                <w:szCs w:val="20"/>
              </w:rPr>
            </w:pPr>
            <w:r w:rsidRPr="00413CB7">
              <w:rPr>
                <w:szCs w:val="20"/>
              </w:rPr>
              <w:t>33.36</w:t>
            </w:r>
          </w:p>
        </w:tc>
        <w:tc>
          <w:tcPr>
            <w:tcW w:w="770" w:type="pct"/>
            <w:noWrap/>
            <w:hideMark/>
          </w:tcPr>
          <w:p w14:paraId="1A626B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B557D6" w14:textId="77777777" w:rsidR="00413CB7" w:rsidRPr="00413CB7" w:rsidRDefault="00413CB7" w:rsidP="00413CB7">
            <w:pPr>
              <w:spacing w:after="0"/>
              <w:jc w:val="right"/>
              <w:rPr>
                <w:szCs w:val="20"/>
              </w:rPr>
            </w:pPr>
            <w:r w:rsidRPr="00413CB7">
              <w:rPr>
                <w:szCs w:val="20"/>
              </w:rPr>
              <w:t>8.1.2014</w:t>
            </w:r>
          </w:p>
        </w:tc>
      </w:tr>
      <w:tr w:rsidR="00413CB7" w:rsidRPr="00413CB7" w14:paraId="47DC4C3E" w14:textId="77777777" w:rsidTr="005B36B0">
        <w:trPr>
          <w:trHeight w:val="20"/>
        </w:trPr>
        <w:tc>
          <w:tcPr>
            <w:tcW w:w="1756" w:type="pct"/>
            <w:noWrap/>
            <w:hideMark/>
          </w:tcPr>
          <w:p w14:paraId="2B1246DF" w14:textId="77777777" w:rsidR="00413CB7" w:rsidRPr="00413CB7" w:rsidRDefault="00413CB7" w:rsidP="00413CB7">
            <w:pPr>
              <w:spacing w:after="0"/>
              <w:jc w:val="left"/>
              <w:rPr>
                <w:szCs w:val="20"/>
              </w:rPr>
            </w:pPr>
            <w:r w:rsidRPr="00413CB7">
              <w:rPr>
                <w:szCs w:val="20"/>
              </w:rPr>
              <w:t>Russell Bowden</w:t>
            </w:r>
          </w:p>
        </w:tc>
        <w:tc>
          <w:tcPr>
            <w:tcW w:w="1597" w:type="pct"/>
            <w:noWrap/>
            <w:hideMark/>
          </w:tcPr>
          <w:p w14:paraId="773595ED"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5DC598C9" w14:textId="77777777" w:rsidR="00413CB7" w:rsidRPr="00413CB7" w:rsidRDefault="00413CB7" w:rsidP="00413CB7">
            <w:pPr>
              <w:spacing w:after="0"/>
              <w:ind w:right="113"/>
              <w:jc w:val="right"/>
              <w:rPr>
                <w:szCs w:val="20"/>
              </w:rPr>
            </w:pPr>
            <w:r w:rsidRPr="00413CB7">
              <w:rPr>
                <w:szCs w:val="20"/>
              </w:rPr>
              <w:t>15.05</w:t>
            </w:r>
          </w:p>
        </w:tc>
        <w:tc>
          <w:tcPr>
            <w:tcW w:w="770" w:type="pct"/>
            <w:noWrap/>
            <w:hideMark/>
          </w:tcPr>
          <w:p w14:paraId="008342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911B97" w14:textId="77777777" w:rsidR="00413CB7" w:rsidRPr="00413CB7" w:rsidRDefault="00413CB7" w:rsidP="00413CB7">
            <w:pPr>
              <w:spacing w:after="0"/>
              <w:jc w:val="right"/>
              <w:rPr>
                <w:szCs w:val="20"/>
              </w:rPr>
            </w:pPr>
            <w:r w:rsidRPr="00413CB7">
              <w:rPr>
                <w:szCs w:val="20"/>
              </w:rPr>
              <w:t>7.10.2014</w:t>
            </w:r>
          </w:p>
        </w:tc>
      </w:tr>
      <w:tr w:rsidR="00413CB7" w:rsidRPr="00413CB7" w14:paraId="6D4828C7" w14:textId="77777777" w:rsidTr="005B36B0">
        <w:trPr>
          <w:trHeight w:val="20"/>
        </w:trPr>
        <w:tc>
          <w:tcPr>
            <w:tcW w:w="1756" w:type="pct"/>
            <w:noWrap/>
            <w:hideMark/>
          </w:tcPr>
          <w:p w14:paraId="6965CA67" w14:textId="77777777" w:rsidR="00413CB7" w:rsidRPr="00413CB7" w:rsidRDefault="00413CB7" w:rsidP="00413CB7">
            <w:pPr>
              <w:spacing w:after="0"/>
              <w:jc w:val="left"/>
              <w:rPr>
                <w:szCs w:val="20"/>
              </w:rPr>
            </w:pPr>
            <w:r w:rsidRPr="00413CB7">
              <w:rPr>
                <w:szCs w:val="20"/>
              </w:rPr>
              <w:t>Russell Graham</w:t>
            </w:r>
          </w:p>
        </w:tc>
        <w:tc>
          <w:tcPr>
            <w:tcW w:w="1597" w:type="pct"/>
            <w:noWrap/>
            <w:hideMark/>
          </w:tcPr>
          <w:p w14:paraId="0112B022"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44FBAC3E" w14:textId="77777777" w:rsidR="00413CB7" w:rsidRPr="00413CB7" w:rsidRDefault="00413CB7" w:rsidP="00413CB7">
            <w:pPr>
              <w:spacing w:after="0"/>
              <w:ind w:right="113"/>
              <w:jc w:val="right"/>
              <w:rPr>
                <w:szCs w:val="20"/>
              </w:rPr>
            </w:pPr>
            <w:r w:rsidRPr="00413CB7">
              <w:rPr>
                <w:szCs w:val="20"/>
              </w:rPr>
              <w:t>20.54</w:t>
            </w:r>
          </w:p>
        </w:tc>
        <w:tc>
          <w:tcPr>
            <w:tcW w:w="770" w:type="pct"/>
            <w:noWrap/>
            <w:hideMark/>
          </w:tcPr>
          <w:p w14:paraId="060BA0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1C8C89" w14:textId="77777777" w:rsidR="00413CB7" w:rsidRPr="00413CB7" w:rsidRDefault="00413CB7" w:rsidP="00413CB7">
            <w:pPr>
              <w:spacing w:after="0"/>
              <w:jc w:val="right"/>
              <w:rPr>
                <w:szCs w:val="20"/>
              </w:rPr>
            </w:pPr>
            <w:r w:rsidRPr="00413CB7">
              <w:rPr>
                <w:szCs w:val="20"/>
              </w:rPr>
              <w:t>3.6.2013</w:t>
            </w:r>
          </w:p>
        </w:tc>
      </w:tr>
      <w:tr w:rsidR="00413CB7" w:rsidRPr="00413CB7" w14:paraId="3376016A" w14:textId="77777777" w:rsidTr="005B36B0">
        <w:trPr>
          <w:trHeight w:val="20"/>
        </w:trPr>
        <w:tc>
          <w:tcPr>
            <w:tcW w:w="1756" w:type="pct"/>
            <w:noWrap/>
            <w:hideMark/>
          </w:tcPr>
          <w:p w14:paraId="04513F4D" w14:textId="77777777" w:rsidR="00413CB7" w:rsidRPr="00413CB7" w:rsidRDefault="00413CB7" w:rsidP="00413CB7">
            <w:pPr>
              <w:spacing w:after="0"/>
              <w:jc w:val="left"/>
              <w:rPr>
                <w:szCs w:val="20"/>
              </w:rPr>
            </w:pPr>
            <w:r w:rsidRPr="00413CB7">
              <w:rPr>
                <w:szCs w:val="20"/>
              </w:rPr>
              <w:t>Russell Hartup</w:t>
            </w:r>
          </w:p>
        </w:tc>
        <w:tc>
          <w:tcPr>
            <w:tcW w:w="1597" w:type="pct"/>
            <w:noWrap/>
            <w:hideMark/>
          </w:tcPr>
          <w:p w14:paraId="3BF61AC1" w14:textId="77777777" w:rsidR="00413CB7" w:rsidRPr="00413CB7" w:rsidRDefault="00413CB7" w:rsidP="00413CB7">
            <w:pPr>
              <w:spacing w:after="0"/>
              <w:ind w:left="113"/>
              <w:jc w:val="left"/>
              <w:rPr>
                <w:szCs w:val="20"/>
              </w:rPr>
            </w:pPr>
            <w:r w:rsidRPr="00413CB7">
              <w:rPr>
                <w:szCs w:val="20"/>
              </w:rPr>
              <w:t>GLANDORE, SA 5037</w:t>
            </w:r>
          </w:p>
        </w:tc>
        <w:tc>
          <w:tcPr>
            <w:tcW w:w="424" w:type="pct"/>
            <w:noWrap/>
            <w:hideMark/>
          </w:tcPr>
          <w:p w14:paraId="6B6D3747" w14:textId="77777777" w:rsidR="00413CB7" w:rsidRPr="00413CB7" w:rsidRDefault="00413CB7" w:rsidP="00413CB7">
            <w:pPr>
              <w:spacing w:after="0"/>
              <w:ind w:right="113"/>
              <w:jc w:val="right"/>
              <w:rPr>
                <w:szCs w:val="20"/>
              </w:rPr>
            </w:pPr>
            <w:r w:rsidRPr="00413CB7">
              <w:rPr>
                <w:szCs w:val="20"/>
              </w:rPr>
              <w:t>18.71</w:t>
            </w:r>
          </w:p>
        </w:tc>
        <w:tc>
          <w:tcPr>
            <w:tcW w:w="770" w:type="pct"/>
            <w:noWrap/>
            <w:hideMark/>
          </w:tcPr>
          <w:p w14:paraId="57EE7E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376E682" w14:textId="77777777" w:rsidR="00413CB7" w:rsidRPr="00413CB7" w:rsidRDefault="00413CB7" w:rsidP="00413CB7">
            <w:pPr>
              <w:spacing w:after="0"/>
              <w:jc w:val="right"/>
              <w:rPr>
                <w:szCs w:val="20"/>
              </w:rPr>
            </w:pPr>
            <w:r w:rsidRPr="00413CB7">
              <w:rPr>
                <w:szCs w:val="20"/>
              </w:rPr>
              <w:t>30.12.2013</w:t>
            </w:r>
          </w:p>
        </w:tc>
      </w:tr>
      <w:tr w:rsidR="00413CB7" w:rsidRPr="00413CB7" w14:paraId="24C36D5A" w14:textId="77777777" w:rsidTr="005B36B0">
        <w:trPr>
          <w:trHeight w:val="20"/>
        </w:trPr>
        <w:tc>
          <w:tcPr>
            <w:tcW w:w="1756" w:type="pct"/>
            <w:noWrap/>
            <w:hideMark/>
          </w:tcPr>
          <w:p w14:paraId="51210078" w14:textId="77777777" w:rsidR="00413CB7" w:rsidRPr="00413CB7" w:rsidRDefault="00413CB7" w:rsidP="00413CB7">
            <w:pPr>
              <w:spacing w:after="0"/>
              <w:jc w:val="left"/>
              <w:rPr>
                <w:szCs w:val="20"/>
              </w:rPr>
            </w:pPr>
            <w:r w:rsidRPr="00413CB7">
              <w:rPr>
                <w:szCs w:val="20"/>
              </w:rPr>
              <w:t>Russell Philip</w:t>
            </w:r>
          </w:p>
        </w:tc>
        <w:tc>
          <w:tcPr>
            <w:tcW w:w="1597" w:type="pct"/>
            <w:noWrap/>
            <w:hideMark/>
          </w:tcPr>
          <w:p w14:paraId="7A1BE7F0" w14:textId="77777777"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14:paraId="1B9DD50E" w14:textId="77777777" w:rsidR="00413CB7" w:rsidRPr="00413CB7" w:rsidRDefault="00413CB7" w:rsidP="00413CB7">
            <w:pPr>
              <w:spacing w:after="0"/>
              <w:ind w:right="113"/>
              <w:jc w:val="right"/>
              <w:rPr>
                <w:szCs w:val="20"/>
              </w:rPr>
            </w:pPr>
            <w:r w:rsidRPr="00413CB7">
              <w:rPr>
                <w:szCs w:val="20"/>
              </w:rPr>
              <w:t>69.22</w:t>
            </w:r>
          </w:p>
        </w:tc>
        <w:tc>
          <w:tcPr>
            <w:tcW w:w="770" w:type="pct"/>
            <w:noWrap/>
            <w:hideMark/>
          </w:tcPr>
          <w:p w14:paraId="11033F19" w14:textId="77777777" w:rsidR="00413CB7" w:rsidRPr="00413CB7" w:rsidRDefault="00413CB7" w:rsidP="00413CB7">
            <w:pPr>
              <w:spacing w:after="0"/>
              <w:ind w:left="170"/>
              <w:jc w:val="left"/>
              <w:rPr>
                <w:szCs w:val="20"/>
              </w:rPr>
            </w:pPr>
            <w:r w:rsidRPr="00413CB7">
              <w:rPr>
                <w:szCs w:val="20"/>
              </w:rPr>
              <w:t>Refund 203580</w:t>
            </w:r>
          </w:p>
        </w:tc>
        <w:tc>
          <w:tcPr>
            <w:tcW w:w="453" w:type="pct"/>
            <w:noWrap/>
            <w:hideMark/>
          </w:tcPr>
          <w:p w14:paraId="449860B9" w14:textId="77777777" w:rsidR="00413CB7" w:rsidRPr="00413CB7" w:rsidRDefault="00413CB7" w:rsidP="00413CB7">
            <w:pPr>
              <w:spacing w:after="0"/>
              <w:jc w:val="right"/>
              <w:rPr>
                <w:szCs w:val="20"/>
              </w:rPr>
            </w:pPr>
            <w:r w:rsidRPr="00413CB7">
              <w:rPr>
                <w:szCs w:val="20"/>
              </w:rPr>
              <w:t>29.11.2013</w:t>
            </w:r>
          </w:p>
        </w:tc>
      </w:tr>
      <w:tr w:rsidR="00413CB7" w:rsidRPr="00413CB7" w14:paraId="5EC248E1" w14:textId="77777777" w:rsidTr="005B36B0">
        <w:trPr>
          <w:trHeight w:val="20"/>
        </w:trPr>
        <w:tc>
          <w:tcPr>
            <w:tcW w:w="1756" w:type="pct"/>
            <w:noWrap/>
            <w:hideMark/>
          </w:tcPr>
          <w:p w14:paraId="7846EEDB" w14:textId="77777777" w:rsidR="00413CB7" w:rsidRPr="00413CB7" w:rsidRDefault="00413CB7" w:rsidP="00413CB7">
            <w:pPr>
              <w:spacing w:after="0"/>
              <w:jc w:val="left"/>
              <w:rPr>
                <w:szCs w:val="20"/>
              </w:rPr>
            </w:pPr>
            <w:r w:rsidRPr="00413CB7">
              <w:rPr>
                <w:szCs w:val="20"/>
              </w:rPr>
              <w:t>Ruth Ann Kinsey Trotman</w:t>
            </w:r>
          </w:p>
        </w:tc>
        <w:tc>
          <w:tcPr>
            <w:tcW w:w="1597" w:type="pct"/>
            <w:noWrap/>
            <w:hideMark/>
          </w:tcPr>
          <w:p w14:paraId="54464D9B" w14:textId="77777777" w:rsidR="00413CB7" w:rsidRPr="00413CB7" w:rsidRDefault="00413CB7" w:rsidP="00413CB7">
            <w:pPr>
              <w:spacing w:after="0"/>
              <w:ind w:left="113"/>
              <w:jc w:val="left"/>
              <w:rPr>
                <w:szCs w:val="20"/>
              </w:rPr>
            </w:pPr>
            <w:r w:rsidRPr="00413CB7">
              <w:rPr>
                <w:szCs w:val="20"/>
              </w:rPr>
              <w:t>HEATHFIELD, SA 5153</w:t>
            </w:r>
          </w:p>
        </w:tc>
        <w:tc>
          <w:tcPr>
            <w:tcW w:w="424" w:type="pct"/>
            <w:noWrap/>
            <w:hideMark/>
          </w:tcPr>
          <w:p w14:paraId="281C0B80" w14:textId="77777777" w:rsidR="00413CB7" w:rsidRPr="00413CB7" w:rsidRDefault="00413CB7" w:rsidP="00413CB7">
            <w:pPr>
              <w:spacing w:after="0"/>
              <w:ind w:right="113"/>
              <w:jc w:val="right"/>
              <w:rPr>
                <w:szCs w:val="20"/>
              </w:rPr>
            </w:pPr>
            <w:r w:rsidRPr="00413CB7">
              <w:rPr>
                <w:szCs w:val="20"/>
              </w:rPr>
              <w:t>19.17</w:t>
            </w:r>
          </w:p>
        </w:tc>
        <w:tc>
          <w:tcPr>
            <w:tcW w:w="770" w:type="pct"/>
            <w:noWrap/>
            <w:hideMark/>
          </w:tcPr>
          <w:p w14:paraId="56F1FF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DCD41E" w14:textId="77777777" w:rsidR="00413CB7" w:rsidRPr="00413CB7" w:rsidRDefault="00413CB7" w:rsidP="00413CB7">
            <w:pPr>
              <w:spacing w:after="0"/>
              <w:jc w:val="right"/>
              <w:rPr>
                <w:szCs w:val="20"/>
              </w:rPr>
            </w:pPr>
            <w:r w:rsidRPr="00413CB7">
              <w:rPr>
                <w:szCs w:val="20"/>
              </w:rPr>
              <w:t>16.1.2015</w:t>
            </w:r>
          </w:p>
        </w:tc>
      </w:tr>
      <w:tr w:rsidR="00413CB7" w:rsidRPr="00413CB7" w14:paraId="282427AB" w14:textId="77777777" w:rsidTr="005B36B0">
        <w:trPr>
          <w:trHeight w:val="20"/>
        </w:trPr>
        <w:tc>
          <w:tcPr>
            <w:tcW w:w="1756" w:type="pct"/>
            <w:noWrap/>
            <w:hideMark/>
          </w:tcPr>
          <w:p w14:paraId="5E72D29A" w14:textId="77777777" w:rsidR="00413CB7" w:rsidRPr="00413CB7" w:rsidRDefault="00413CB7" w:rsidP="00413CB7">
            <w:pPr>
              <w:spacing w:after="0"/>
              <w:jc w:val="left"/>
              <w:rPr>
                <w:szCs w:val="20"/>
              </w:rPr>
            </w:pPr>
            <w:r w:rsidRPr="00413CB7">
              <w:rPr>
                <w:szCs w:val="20"/>
              </w:rPr>
              <w:t>Ruth Gabell</w:t>
            </w:r>
          </w:p>
        </w:tc>
        <w:tc>
          <w:tcPr>
            <w:tcW w:w="1597" w:type="pct"/>
            <w:noWrap/>
            <w:hideMark/>
          </w:tcPr>
          <w:p w14:paraId="7606493D"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6A34AD8E" w14:textId="77777777" w:rsidR="00413CB7" w:rsidRPr="00413CB7" w:rsidRDefault="00413CB7" w:rsidP="00413CB7">
            <w:pPr>
              <w:spacing w:after="0"/>
              <w:ind w:right="113"/>
              <w:jc w:val="right"/>
              <w:rPr>
                <w:szCs w:val="20"/>
              </w:rPr>
            </w:pPr>
            <w:r w:rsidRPr="00413CB7">
              <w:rPr>
                <w:szCs w:val="20"/>
              </w:rPr>
              <w:t>19.52</w:t>
            </w:r>
          </w:p>
        </w:tc>
        <w:tc>
          <w:tcPr>
            <w:tcW w:w="770" w:type="pct"/>
            <w:noWrap/>
            <w:hideMark/>
          </w:tcPr>
          <w:p w14:paraId="01F31F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0439A4" w14:textId="77777777" w:rsidR="00413CB7" w:rsidRPr="00413CB7" w:rsidRDefault="00413CB7" w:rsidP="00413CB7">
            <w:pPr>
              <w:spacing w:after="0"/>
              <w:jc w:val="right"/>
              <w:rPr>
                <w:szCs w:val="20"/>
              </w:rPr>
            </w:pPr>
            <w:r w:rsidRPr="00413CB7">
              <w:rPr>
                <w:szCs w:val="20"/>
              </w:rPr>
              <w:t>20.9.2014</w:t>
            </w:r>
          </w:p>
        </w:tc>
      </w:tr>
      <w:tr w:rsidR="00413CB7" w:rsidRPr="00413CB7" w14:paraId="017D85AE" w14:textId="77777777" w:rsidTr="005B36B0">
        <w:trPr>
          <w:trHeight w:val="20"/>
        </w:trPr>
        <w:tc>
          <w:tcPr>
            <w:tcW w:w="1756" w:type="pct"/>
            <w:noWrap/>
            <w:hideMark/>
          </w:tcPr>
          <w:p w14:paraId="0E12827F" w14:textId="77777777" w:rsidR="00413CB7" w:rsidRPr="00413CB7" w:rsidRDefault="00413CB7" w:rsidP="00413CB7">
            <w:pPr>
              <w:spacing w:after="0"/>
              <w:jc w:val="left"/>
              <w:rPr>
                <w:szCs w:val="20"/>
              </w:rPr>
            </w:pPr>
            <w:r w:rsidRPr="00413CB7">
              <w:rPr>
                <w:szCs w:val="20"/>
              </w:rPr>
              <w:t>Ruth Martlew</w:t>
            </w:r>
          </w:p>
        </w:tc>
        <w:tc>
          <w:tcPr>
            <w:tcW w:w="1597" w:type="pct"/>
            <w:noWrap/>
            <w:hideMark/>
          </w:tcPr>
          <w:p w14:paraId="7724FE87"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1456A51" w14:textId="77777777" w:rsidR="00413CB7" w:rsidRPr="00413CB7" w:rsidRDefault="00413CB7" w:rsidP="00413CB7">
            <w:pPr>
              <w:spacing w:after="0"/>
              <w:ind w:right="113"/>
              <w:jc w:val="right"/>
              <w:rPr>
                <w:szCs w:val="20"/>
              </w:rPr>
            </w:pPr>
            <w:r w:rsidRPr="00413CB7">
              <w:rPr>
                <w:szCs w:val="20"/>
              </w:rPr>
              <w:t>297.62</w:t>
            </w:r>
          </w:p>
        </w:tc>
        <w:tc>
          <w:tcPr>
            <w:tcW w:w="770" w:type="pct"/>
            <w:noWrap/>
            <w:hideMark/>
          </w:tcPr>
          <w:p w14:paraId="3F0C87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ABD7AA" w14:textId="77777777" w:rsidR="00413CB7" w:rsidRPr="00413CB7" w:rsidRDefault="00413CB7" w:rsidP="00413CB7">
            <w:pPr>
              <w:spacing w:after="0"/>
              <w:jc w:val="right"/>
              <w:rPr>
                <w:szCs w:val="20"/>
              </w:rPr>
            </w:pPr>
            <w:r w:rsidRPr="00413CB7">
              <w:rPr>
                <w:szCs w:val="20"/>
              </w:rPr>
              <w:t>18.12.2013</w:t>
            </w:r>
          </w:p>
        </w:tc>
      </w:tr>
      <w:tr w:rsidR="00413CB7" w:rsidRPr="00413CB7" w14:paraId="29FF43C9" w14:textId="77777777" w:rsidTr="005B36B0">
        <w:trPr>
          <w:trHeight w:val="20"/>
        </w:trPr>
        <w:tc>
          <w:tcPr>
            <w:tcW w:w="1756" w:type="pct"/>
            <w:noWrap/>
            <w:hideMark/>
          </w:tcPr>
          <w:p w14:paraId="477E0D6C" w14:textId="77777777" w:rsidR="00413CB7" w:rsidRPr="00413CB7" w:rsidRDefault="00413CB7" w:rsidP="00413CB7">
            <w:pPr>
              <w:spacing w:after="0"/>
              <w:jc w:val="left"/>
              <w:rPr>
                <w:szCs w:val="20"/>
              </w:rPr>
            </w:pPr>
            <w:r w:rsidRPr="00413CB7">
              <w:rPr>
                <w:szCs w:val="20"/>
              </w:rPr>
              <w:t>Ruth Williams</w:t>
            </w:r>
          </w:p>
        </w:tc>
        <w:tc>
          <w:tcPr>
            <w:tcW w:w="1597" w:type="pct"/>
            <w:noWrap/>
            <w:hideMark/>
          </w:tcPr>
          <w:p w14:paraId="49D5BE54"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27F37682"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421612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CF7D1A" w14:textId="77777777" w:rsidR="00413CB7" w:rsidRPr="00413CB7" w:rsidRDefault="00413CB7" w:rsidP="00413CB7">
            <w:pPr>
              <w:spacing w:after="0"/>
              <w:jc w:val="right"/>
              <w:rPr>
                <w:szCs w:val="20"/>
              </w:rPr>
            </w:pPr>
            <w:r w:rsidRPr="00413CB7">
              <w:rPr>
                <w:szCs w:val="20"/>
              </w:rPr>
              <w:t>1.8.2013</w:t>
            </w:r>
          </w:p>
        </w:tc>
      </w:tr>
      <w:tr w:rsidR="00413CB7" w:rsidRPr="00413CB7" w14:paraId="2325C010" w14:textId="77777777" w:rsidTr="005B36B0">
        <w:trPr>
          <w:trHeight w:val="20"/>
        </w:trPr>
        <w:tc>
          <w:tcPr>
            <w:tcW w:w="1756" w:type="pct"/>
            <w:noWrap/>
            <w:hideMark/>
          </w:tcPr>
          <w:p w14:paraId="40D83ABB" w14:textId="77777777" w:rsidR="00413CB7" w:rsidRPr="00413CB7" w:rsidRDefault="00413CB7" w:rsidP="00413CB7">
            <w:pPr>
              <w:spacing w:after="0"/>
              <w:jc w:val="left"/>
              <w:rPr>
                <w:szCs w:val="20"/>
              </w:rPr>
            </w:pPr>
            <w:r w:rsidRPr="00413CB7">
              <w:rPr>
                <w:szCs w:val="20"/>
              </w:rPr>
              <w:t>Rw and Ha Chesser</w:t>
            </w:r>
          </w:p>
        </w:tc>
        <w:tc>
          <w:tcPr>
            <w:tcW w:w="1597" w:type="pct"/>
            <w:noWrap/>
            <w:hideMark/>
          </w:tcPr>
          <w:p w14:paraId="4251E110"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5A340771" w14:textId="77777777" w:rsidR="00413CB7" w:rsidRPr="00413CB7" w:rsidRDefault="00413CB7" w:rsidP="00413CB7">
            <w:pPr>
              <w:spacing w:after="0"/>
              <w:ind w:right="113"/>
              <w:jc w:val="right"/>
              <w:rPr>
                <w:szCs w:val="20"/>
              </w:rPr>
            </w:pPr>
            <w:r w:rsidRPr="00413CB7">
              <w:rPr>
                <w:szCs w:val="20"/>
              </w:rPr>
              <w:t>24.66</w:t>
            </w:r>
          </w:p>
        </w:tc>
        <w:tc>
          <w:tcPr>
            <w:tcW w:w="770" w:type="pct"/>
            <w:noWrap/>
            <w:hideMark/>
          </w:tcPr>
          <w:p w14:paraId="190E51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61C740" w14:textId="77777777" w:rsidR="00413CB7" w:rsidRPr="00413CB7" w:rsidRDefault="00413CB7" w:rsidP="00413CB7">
            <w:pPr>
              <w:spacing w:after="0"/>
              <w:jc w:val="right"/>
              <w:rPr>
                <w:szCs w:val="20"/>
              </w:rPr>
            </w:pPr>
            <w:r w:rsidRPr="00413CB7">
              <w:rPr>
                <w:szCs w:val="20"/>
              </w:rPr>
              <w:t>11.6.2013</w:t>
            </w:r>
          </w:p>
        </w:tc>
      </w:tr>
      <w:tr w:rsidR="00413CB7" w:rsidRPr="00413CB7" w14:paraId="512C7F15" w14:textId="77777777" w:rsidTr="005B36B0">
        <w:trPr>
          <w:trHeight w:val="20"/>
        </w:trPr>
        <w:tc>
          <w:tcPr>
            <w:tcW w:w="1756" w:type="pct"/>
            <w:noWrap/>
            <w:hideMark/>
          </w:tcPr>
          <w:p w14:paraId="7A45E92B" w14:textId="77777777" w:rsidR="00413CB7" w:rsidRPr="00413CB7" w:rsidRDefault="00413CB7" w:rsidP="00413CB7">
            <w:pPr>
              <w:spacing w:after="0"/>
              <w:jc w:val="left"/>
              <w:rPr>
                <w:szCs w:val="20"/>
              </w:rPr>
            </w:pPr>
            <w:r w:rsidRPr="00413CB7">
              <w:rPr>
                <w:szCs w:val="20"/>
              </w:rPr>
              <w:t>Ryan Alchin</w:t>
            </w:r>
          </w:p>
        </w:tc>
        <w:tc>
          <w:tcPr>
            <w:tcW w:w="1597" w:type="pct"/>
            <w:noWrap/>
            <w:hideMark/>
          </w:tcPr>
          <w:p w14:paraId="670F2223"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4A9D7AF2" w14:textId="77777777" w:rsidR="00413CB7" w:rsidRPr="00413CB7" w:rsidRDefault="00413CB7" w:rsidP="00413CB7">
            <w:pPr>
              <w:spacing w:after="0"/>
              <w:ind w:right="113"/>
              <w:jc w:val="right"/>
              <w:rPr>
                <w:szCs w:val="20"/>
              </w:rPr>
            </w:pPr>
            <w:r w:rsidRPr="00413CB7">
              <w:rPr>
                <w:szCs w:val="20"/>
              </w:rPr>
              <w:t>47.96</w:t>
            </w:r>
          </w:p>
        </w:tc>
        <w:tc>
          <w:tcPr>
            <w:tcW w:w="770" w:type="pct"/>
            <w:noWrap/>
            <w:hideMark/>
          </w:tcPr>
          <w:p w14:paraId="168274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C6A81F" w14:textId="77777777" w:rsidR="00413CB7" w:rsidRPr="00413CB7" w:rsidRDefault="00413CB7" w:rsidP="00413CB7">
            <w:pPr>
              <w:spacing w:after="0"/>
              <w:jc w:val="right"/>
              <w:rPr>
                <w:szCs w:val="20"/>
              </w:rPr>
            </w:pPr>
            <w:r w:rsidRPr="00413CB7">
              <w:rPr>
                <w:szCs w:val="20"/>
              </w:rPr>
              <w:t>9.9.2013</w:t>
            </w:r>
          </w:p>
        </w:tc>
      </w:tr>
      <w:tr w:rsidR="00413CB7" w:rsidRPr="00413CB7" w14:paraId="3DC70955" w14:textId="77777777" w:rsidTr="005B36B0">
        <w:trPr>
          <w:trHeight w:val="20"/>
        </w:trPr>
        <w:tc>
          <w:tcPr>
            <w:tcW w:w="1756" w:type="pct"/>
            <w:noWrap/>
            <w:hideMark/>
          </w:tcPr>
          <w:p w14:paraId="33142FF5" w14:textId="77777777" w:rsidR="00413CB7" w:rsidRPr="00413CB7" w:rsidRDefault="00413CB7" w:rsidP="00413CB7">
            <w:pPr>
              <w:spacing w:after="0"/>
              <w:jc w:val="left"/>
              <w:rPr>
                <w:szCs w:val="20"/>
              </w:rPr>
            </w:pPr>
            <w:r w:rsidRPr="00413CB7">
              <w:rPr>
                <w:szCs w:val="20"/>
              </w:rPr>
              <w:t>Ryan Bawden</w:t>
            </w:r>
          </w:p>
        </w:tc>
        <w:tc>
          <w:tcPr>
            <w:tcW w:w="1597" w:type="pct"/>
            <w:noWrap/>
            <w:hideMark/>
          </w:tcPr>
          <w:p w14:paraId="28808FFD" w14:textId="77777777" w:rsidR="00413CB7" w:rsidRPr="00413CB7" w:rsidRDefault="00413CB7" w:rsidP="00413CB7">
            <w:pPr>
              <w:spacing w:after="0"/>
              <w:ind w:left="113"/>
              <w:jc w:val="left"/>
              <w:rPr>
                <w:szCs w:val="20"/>
              </w:rPr>
            </w:pPr>
            <w:r w:rsidRPr="00413CB7">
              <w:rPr>
                <w:szCs w:val="20"/>
              </w:rPr>
              <w:t>KINGSTON SE, SA 5275</w:t>
            </w:r>
          </w:p>
        </w:tc>
        <w:tc>
          <w:tcPr>
            <w:tcW w:w="424" w:type="pct"/>
            <w:noWrap/>
            <w:hideMark/>
          </w:tcPr>
          <w:p w14:paraId="6720A969" w14:textId="77777777" w:rsidR="00413CB7" w:rsidRPr="00413CB7" w:rsidRDefault="00413CB7" w:rsidP="00413CB7">
            <w:pPr>
              <w:spacing w:after="0"/>
              <w:ind w:right="113"/>
              <w:jc w:val="right"/>
              <w:rPr>
                <w:szCs w:val="20"/>
              </w:rPr>
            </w:pPr>
            <w:r w:rsidRPr="00413CB7">
              <w:rPr>
                <w:szCs w:val="20"/>
              </w:rPr>
              <w:t>11.81</w:t>
            </w:r>
          </w:p>
        </w:tc>
        <w:tc>
          <w:tcPr>
            <w:tcW w:w="770" w:type="pct"/>
            <w:noWrap/>
            <w:hideMark/>
          </w:tcPr>
          <w:p w14:paraId="6B100C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BA2916" w14:textId="77777777" w:rsidR="00413CB7" w:rsidRPr="00413CB7" w:rsidRDefault="00413CB7" w:rsidP="00413CB7">
            <w:pPr>
              <w:spacing w:after="0"/>
              <w:jc w:val="right"/>
              <w:rPr>
                <w:szCs w:val="20"/>
              </w:rPr>
            </w:pPr>
            <w:r w:rsidRPr="00413CB7">
              <w:rPr>
                <w:szCs w:val="20"/>
              </w:rPr>
              <w:t>18.3.2013</w:t>
            </w:r>
          </w:p>
        </w:tc>
      </w:tr>
      <w:tr w:rsidR="00413CB7" w:rsidRPr="00413CB7" w14:paraId="2C1A23F5" w14:textId="77777777" w:rsidTr="005B36B0">
        <w:trPr>
          <w:trHeight w:val="20"/>
        </w:trPr>
        <w:tc>
          <w:tcPr>
            <w:tcW w:w="1756" w:type="pct"/>
            <w:noWrap/>
            <w:hideMark/>
          </w:tcPr>
          <w:p w14:paraId="17BDE1A4" w14:textId="77777777" w:rsidR="00413CB7" w:rsidRPr="00413CB7" w:rsidRDefault="00413CB7" w:rsidP="00413CB7">
            <w:pPr>
              <w:spacing w:after="0"/>
              <w:jc w:val="left"/>
              <w:rPr>
                <w:szCs w:val="20"/>
              </w:rPr>
            </w:pPr>
            <w:r w:rsidRPr="00413CB7">
              <w:rPr>
                <w:szCs w:val="20"/>
              </w:rPr>
              <w:t>Ryan Davis</w:t>
            </w:r>
          </w:p>
        </w:tc>
        <w:tc>
          <w:tcPr>
            <w:tcW w:w="1597" w:type="pct"/>
            <w:noWrap/>
            <w:hideMark/>
          </w:tcPr>
          <w:p w14:paraId="6A86094C"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331F95B5" w14:textId="77777777" w:rsidR="00413CB7" w:rsidRPr="00413CB7" w:rsidRDefault="00413CB7" w:rsidP="00413CB7">
            <w:pPr>
              <w:spacing w:after="0"/>
              <w:ind w:right="113"/>
              <w:jc w:val="right"/>
              <w:rPr>
                <w:szCs w:val="20"/>
              </w:rPr>
            </w:pPr>
            <w:r w:rsidRPr="00413CB7">
              <w:rPr>
                <w:szCs w:val="20"/>
              </w:rPr>
              <w:t>44.97</w:t>
            </w:r>
          </w:p>
        </w:tc>
        <w:tc>
          <w:tcPr>
            <w:tcW w:w="770" w:type="pct"/>
            <w:noWrap/>
            <w:hideMark/>
          </w:tcPr>
          <w:p w14:paraId="5DBF06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5E2E12" w14:textId="77777777" w:rsidR="00413CB7" w:rsidRPr="00413CB7" w:rsidRDefault="00413CB7" w:rsidP="00413CB7">
            <w:pPr>
              <w:spacing w:after="0"/>
              <w:jc w:val="right"/>
              <w:rPr>
                <w:szCs w:val="20"/>
              </w:rPr>
            </w:pPr>
            <w:r w:rsidRPr="00413CB7">
              <w:rPr>
                <w:szCs w:val="20"/>
              </w:rPr>
              <w:t>8.4.2013</w:t>
            </w:r>
          </w:p>
        </w:tc>
      </w:tr>
      <w:tr w:rsidR="00413CB7" w:rsidRPr="00413CB7" w14:paraId="243F9172" w14:textId="77777777" w:rsidTr="005B36B0">
        <w:trPr>
          <w:trHeight w:val="20"/>
        </w:trPr>
        <w:tc>
          <w:tcPr>
            <w:tcW w:w="1756" w:type="pct"/>
            <w:noWrap/>
            <w:hideMark/>
          </w:tcPr>
          <w:p w14:paraId="01E2496C" w14:textId="77777777" w:rsidR="00413CB7" w:rsidRPr="00413CB7" w:rsidRDefault="00413CB7" w:rsidP="00413CB7">
            <w:pPr>
              <w:spacing w:after="0"/>
              <w:jc w:val="left"/>
              <w:rPr>
                <w:szCs w:val="20"/>
              </w:rPr>
            </w:pPr>
            <w:r w:rsidRPr="00413CB7">
              <w:rPr>
                <w:szCs w:val="20"/>
              </w:rPr>
              <w:t>Ryan Felder</w:t>
            </w:r>
          </w:p>
        </w:tc>
        <w:tc>
          <w:tcPr>
            <w:tcW w:w="1597" w:type="pct"/>
            <w:noWrap/>
            <w:hideMark/>
          </w:tcPr>
          <w:p w14:paraId="6127586C" w14:textId="77777777" w:rsidR="00413CB7" w:rsidRPr="00413CB7" w:rsidRDefault="00413CB7" w:rsidP="00413CB7">
            <w:pPr>
              <w:spacing w:after="0"/>
              <w:ind w:left="113"/>
              <w:jc w:val="left"/>
              <w:rPr>
                <w:szCs w:val="20"/>
              </w:rPr>
            </w:pPr>
            <w:r w:rsidRPr="00413CB7">
              <w:rPr>
                <w:szCs w:val="20"/>
              </w:rPr>
              <w:t>LOXTON, SA 5333</w:t>
            </w:r>
          </w:p>
        </w:tc>
        <w:tc>
          <w:tcPr>
            <w:tcW w:w="424" w:type="pct"/>
            <w:noWrap/>
            <w:hideMark/>
          </w:tcPr>
          <w:p w14:paraId="3D781D2D" w14:textId="77777777" w:rsidR="00413CB7" w:rsidRPr="00413CB7" w:rsidRDefault="00413CB7" w:rsidP="00413CB7">
            <w:pPr>
              <w:spacing w:after="0"/>
              <w:ind w:right="113"/>
              <w:jc w:val="right"/>
              <w:rPr>
                <w:szCs w:val="20"/>
              </w:rPr>
            </w:pPr>
            <w:r w:rsidRPr="00413CB7">
              <w:rPr>
                <w:szCs w:val="20"/>
              </w:rPr>
              <w:t>22.49</w:t>
            </w:r>
          </w:p>
        </w:tc>
        <w:tc>
          <w:tcPr>
            <w:tcW w:w="770" w:type="pct"/>
            <w:noWrap/>
            <w:hideMark/>
          </w:tcPr>
          <w:p w14:paraId="44040E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9D0116" w14:textId="77777777" w:rsidR="00413CB7" w:rsidRPr="00413CB7" w:rsidRDefault="00413CB7" w:rsidP="00413CB7">
            <w:pPr>
              <w:spacing w:after="0"/>
              <w:jc w:val="right"/>
              <w:rPr>
                <w:szCs w:val="20"/>
              </w:rPr>
            </w:pPr>
            <w:r w:rsidRPr="00413CB7">
              <w:rPr>
                <w:szCs w:val="20"/>
              </w:rPr>
              <w:t>6.11.2014</w:t>
            </w:r>
          </w:p>
        </w:tc>
      </w:tr>
      <w:tr w:rsidR="00413CB7" w:rsidRPr="00413CB7" w14:paraId="341486EE" w14:textId="77777777" w:rsidTr="005B36B0">
        <w:trPr>
          <w:trHeight w:val="20"/>
        </w:trPr>
        <w:tc>
          <w:tcPr>
            <w:tcW w:w="1756" w:type="pct"/>
            <w:noWrap/>
            <w:hideMark/>
          </w:tcPr>
          <w:p w14:paraId="35BB7DD5" w14:textId="77777777" w:rsidR="00413CB7" w:rsidRPr="00413CB7" w:rsidRDefault="00413CB7" w:rsidP="00413CB7">
            <w:pPr>
              <w:spacing w:after="0"/>
              <w:jc w:val="left"/>
              <w:rPr>
                <w:szCs w:val="20"/>
              </w:rPr>
            </w:pPr>
            <w:r w:rsidRPr="00413CB7">
              <w:rPr>
                <w:szCs w:val="20"/>
              </w:rPr>
              <w:t>Ryan Ferguson</w:t>
            </w:r>
          </w:p>
        </w:tc>
        <w:tc>
          <w:tcPr>
            <w:tcW w:w="1597" w:type="pct"/>
            <w:noWrap/>
            <w:hideMark/>
          </w:tcPr>
          <w:p w14:paraId="74D72FCA"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7E51494C"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0F75DE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EA56E6" w14:textId="77777777" w:rsidR="00413CB7" w:rsidRPr="00413CB7" w:rsidRDefault="00413CB7" w:rsidP="00413CB7">
            <w:pPr>
              <w:spacing w:after="0"/>
              <w:jc w:val="right"/>
              <w:rPr>
                <w:szCs w:val="20"/>
              </w:rPr>
            </w:pPr>
            <w:r w:rsidRPr="00413CB7">
              <w:rPr>
                <w:szCs w:val="20"/>
              </w:rPr>
              <w:t>8.11.2014</w:t>
            </w:r>
          </w:p>
        </w:tc>
      </w:tr>
      <w:tr w:rsidR="00413CB7" w:rsidRPr="00413CB7" w14:paraId="1DA747A8" w14:textId="77777777" w:rsidTr="005B36B0">
        <w:trPr>
          <w:trHeight w:val="20"/>
        </w:trPr>
        <w:tc>
          <w:tcPr>
            <w:tcW w:w="1756" w:type="pct"/>
            <w:noWrap/>
            <w:hideMark/>
          </w:tcPr>
          <w:p w14:paraId="128915FB" w14:textId="77777777" w:rsidR="00413CB7" w:rsidRPr="00413CB7" w:rsidRDefault="00413CB7" w:rsidP="00413CB7">
            <w:pPr>
              <w:spacing w:after="0"/>
              <w:jc w:val="left"/>
              <w:rPr>
                <w:szCs w:val="20"/>
              </w:rPr>
            </w:pPr>
            <w:r w:rsidRPr="00413CB7">
              <w:rPr>
                <w:szCs w:val="20"/>
              </w:rPr>
              <w:t>Ryan Gooding</w:t>
            </w:r>
          </w:p>
        </w:tc>
        <w:tc>
          <w:tcPr>
            <w:tcW w:w="1597" w:type="pct"/>
            <w:noWrap/>
            <w:hideMark/>
          </w:tcPr>
          <w:p w14:paraId="301CF688" w14:textId="77777777"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14:paraId="622A89A9" w14:textId="77777777" w:rsidR="00413CB7" w:rsidRPr="00413CB7" w:rsidRDefault="00413CB7" w:rsidP="00413CB7">
            <w:pPr>
              <w:spacing w:after="0"/>
              <w:ind w:right="113"/>
              <w:jc w:val="right"/>
              <w:rPr>
                <w:szCs w:val="20"/>
              </w:rPr>
            </w:pPr>
            <w:r w:rsidRPr="00413CB7">
              <w:rPr>
                <w:szCs w:val="20"/>
              </w:rPr>
              <w:t>15.19</w:t>
            </w:r>
          </w:p>
        </w:tc>
        <w:tc>
          <w:tcPr>
            <w:tcW w:w="770" w:type="pct"/>
            <w:noWrap/>
            <w:hideMark/>
          </w:tcPr>
          <w:p w14:paraId="14EFF2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355914" w14:textId="77777777" w:rsidR="00413CB7" w:rsidRPr="00413CB7" w:rsidRDefault="00413CB7" w:rsidP="00413CB7">
            <w:pPr>
              <w:spacing w:after="0"/>
              <w:jc w:val="right"/>
              <w:rPr>
                <w:szCs w:val="20"/>
              </w:rPr>
            </w:pPr>
            <w:r w:rsidRPr="00413CB7">
              <w:rPr>
                <w:szCs w:val="20"/>
              </w:rPr>
              <w:t>8.1.2014</w:t>
            </w:r>
          </w:p>
        </w:tc>
      </w:tr>
      <w:tr w:rsidR="00413CB7" w:rsidRPr="00413CB7" w14:paraId="51476D8D" w14:textId="77777777" w:rsidTr="005B36B0">
        <w:trPr>
          <w:trHeight w:val="20"/>
        </w:trPr>
        <w:tc>
          <w:tcPr>
            <w:tcW w:w="1756" w:type="pct"/>
            <w:noWrap/>
            <w:hideMark/>
          </w:tcPr>
          <w:p w14:paraId="3574C762" w14:textId="77777777" w:rsidR="00413CB7" w:rsidRPr="00413CB7" w:rsidRDefault="00413CB7" w:rsidP="00413CB7">
            <w:pPr>
              <w:spacing w:after="0"/>
              <w:jc w:val="left"/>
              <w:rPr>
                <w:szCs w:val="20"/>
              </w:rPr>
            </w:pPr>
            <w:r w:rsidRPr="00413CB7">
              <w:rPr>
                <w:szCs w:val="20"/>
              </w:rPr>
              <w:t>Ryan Mc Iver</w:t>
            </w:r>
          </w:p>
        </w:tc>
        <w:tc>
          <w:tcPr>
            <w:tcW w:w="1597" w:type="pct"/>
            <w:noWrap/>
            <w:hideMark/>
          </w:tcPr>
          <w:p w14:paraId="5C11BBCA"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2F5E0F46" w14:textId="77777777" w:rsidR="00413CB7" w:rsidRPr="00413CB7" w:rsidRDefault="00413CB7" w:rsidP="00413CB7">
            <w:pPr>
              <w:spacing w:after="0"/>
              <w:ind w:right="113"/>
              <w:jc w:val="right"/>
              <w:rPr>
                <w:szCs w:val="20"/>
              </w:rPr>
            </w:pPr>
            <w:r w:rsidRPr="00413CB7">
              <w:rPr>
                <w:szCs w:val="20"/>
              </w:rPr>
              <w:t>14.88</w:t>
            </w:r>
          </w:p>
        </w:tc>
        <w:tc>
          <w:tcPr>
            <w:tcW w:w="770" w:type="pct"/>
            <w:noWrap/>
            <w:hideMark/>
          </w:tcPr>
          <w:p w14:paraId="467CB09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8E9719" w14:textId="77777777" w:rsidR="00413CB7" w:rsidRPr="00413CB7" w:rsidRDefault="00413CB7" w:rsidP="00413CB7">
            <w:pPr>
              <w:spacing w:after="0"/>
              <w:jc w:val="right"/>
              <w:rPr>
                <w:szCs w:val="20"/>
              </w:rPr>
            </w:pPr>
            <w:r w:rsidRPr="00413CB7">
              <w:rPr>
                <w:szCs w:val="20"/>
              </w:rPr>
              <w:t>5.9.2014</w:t>
            </w:r>
          </w:p>
        </w:tc>
      </w:tr>
      <w:tr w:rsidR="00413CB7" w:rsidRPr="00413CB7" w14:paraId="15B54D2B" w14:textId="77777777" w:rsidTr="005B36B0">
        <w:trPr>
          <w:trHeight w:val="20"/>
        </w:trPr>
        <w:tc>
          <w:tcPr>
            <w:tcW w:w="1756" w:type="pct"/>
            <w:noWrap/>
            <w:hideMark/>
          </w:tcPr>
          <w:p w14:paraId="3C42A166" w14:textId="77777777" w:rsidR="00413CB7" w:rsidRPr="00413CB7" w:rsidRDefault="00413CB7" w:rsidP="00413CB7">
            <w:pPr>
              <w:spacing w:after="0"/>
              <w:jc w:val="left"/>
              <w:rPr>
                <w:szCs w:val="20"/>
              </w:rPr>
            </w:pPr>
            <w:r w:rsidRPr="00413CB7">
              <w:rPr>
                <w:szCs w:val="20"/>
              </w:rPr>
              <w:t>Ryan Oborne</w:t>
            </w:r>
          </w:p>
        </w:tc>
        <w:tc>
          <w:tcPr>
            <w:tcW w:w="1597" w:type="pct"/>
            <w:noWrap/>
            <w:hideMark/>
          </w:tcPr>
          <w:p w14:paraId="6336A476"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2503DF9" w14:textId="77777777" w:rsidR="00413CB7" w:rsidRPr="00413CB7" w:rsidRDefault="00413CB7" w:rsidP="00413CB7">
            <w:pPr>
              <w:spacing w:after="0"/>
              <w:ind w:right="113"/>
              <w:jc w:val="right"/>
              <w:rPr>
                <w:szCs w:val="20"/>
              </w:rPr>
            </w:pPr>
            <w:r w:rsidRPr="00413CB7">
              <w:rPr>
                <w:szCs w:val="20"/>
              </w:rPr>
              <w:t>120.00</w:t>
            </w:r>
          </w:p>
        </w:tc>
        <w:tc>
          <w:tcPr>
            <w:tcW w:w="770" w:type="pct"/>
            <w:noWrap/>
            <w:hideMark/>
          </w:tcPr>
          <w:p w14:paraId="1B6664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175F71" w14:textId="77777777" w:rsidR="00413CB7" w:rsidRPr="00413CB7" w:rsidRDefault="00413CB7" w:rsidP="00413CB7">
            <w:pPr>
              <w:spacing w:after="0"/>
              <w:jc w:val="right"/>
              <w:rPr>
                <w:szCs w:val="20"/>
              </w:rPr>
            </w:pPr>
            <w:r w:rsidRPr="00413CB7">
              <w:rPr>
                <w:szCs w:val="20"/>
              </w:rPr>
              <w:t>13.6.2014</w:t>
            </w:r>
          </w:p>
        </w:tc>
      </w:tr>
      <w:tr w:rsidR="00413CB7" w:rsidRPr="00413CB7" w14:paraId="62057423" w14:textId="77777777" w:rsidTr="005B36B0">
        <w:trPr>
          <w:trHeight w:val="20"/>
        </w:trPr>
        <w:tc>
          <w:tcPr>
            <w:tcW w:w="1756" w:type="pct"/>
            <w:noWrap/>
            <w:hideMark/>
          </w:tcPr>
          <w:p w14:paraId="675E194D" w14:textId="77777777" w:rsidR="00413CB7" w:rsidRPr="00413CB7" w:rsidRDefault="00413CB7" w:rsidP="00413CB7">
            <w:pPr>
              <w:spacing w:after="0"/>
              <w:jc w:val="left"/>
              <w:rPr>
                <w:szCs w:val="20"/>
              </w:rPr>
            </w:pPr>
            <w:r w:rsidRPr="00413CB7">
              <w:rPr>
                <w:szCs w:val="20"/>
              </w:rPr>
              <w:t>Ryohta Koizumi</w:t>
            </w:r>
          </w:p>
        </w:tc>
        <w:tc>
          <w:tcPr>
            <w:tcW w:w="1597" w:type="pct"/>
            <w:noWrap/>
            <w:hideMark/>
          </w:tcPr>
          <w:p w14:paraId="1FFD7F08"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5AFF2A80" w14:textId="77777777" w:rsidR="00413CB7" w:rsidRPr="00413CB7" w:rsidRDefault="00413CB7" w:rsidP="00413CB7">
            <w:pPr>
              <w:spacing w:after="0"/>
              <w:ind w:right="113"/>
              <w:jc w:val="right"/>
              <w:rPr>
                <w:szCs w:val="20"/>
              </w:rPr>
            </w:pPr>
            <w:r w:rsidRPr="00413CB7">
              <w:rPr>
                <w:szCs w:val="20"/>
              </w:rPr>
              <w:t>71.14</w:t>
            </w:r>
          </w:p>
        </w:tc>
        <w:tc>
          <w:tcPr>
            <w:tcW w:w="770" w:type="pct"/>
            <w:noWrap/>
            <w:hideMark/>
          </w:tcPr>
          <w:p w14:paraId="0A0E4D1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B1187E" w14:textId="77777777" w:rsidR="00413CB7" w:rsidRPr="00413CB7" w:rsidRDefault="00413CB7" w:rsidP="00413CB7">
            <w:pPr>
              <w:spacing w:after="0"/>
              <w:jc w:val="right"/>
              <w:rPr>
                <w:szCs w:val="20"/>
              </w:rPr>
            </w:pPr>
            <w:r w:rsidRPr="00413CB7">
              <w:rPr>
                <w:szCs w:val="20"/>
              </w:rPr>
              <w:t>20.5.2014</w:t>
            </w:r>
          </w:p>
        </w:tc>
      </w:tr>
      <w:tr w:rsidR="00413CB7" w:rsidRPr="00413CB7" w14:paraId="366D23A9" w14:textId="77777777" w:rsidTr="005B36B0">
        <w:trPr>
          <w:trHeight w:val="20"/>
        </w:trPr>
        <w:tc>
          <w:tcPr>
            <w:tcW w:w="1756" w:type="pct"/>
            <w:noWrap/>
            <w:hideMark/>
          </w:tcPr>
          <w:p w14:paraId="06453ECE" w14:textId="77777777" w:rsidR="00413CB7" w:rsidRPr="00413CB7" w:rsidRDefault="00413CB7" w:rsidP="00413CB7">
            <w:pPr>
              <w:spacing w:after="0"/>
              <w:jc w:val="left"/>
              <w:rPr>
                <w:szCs w:val="20"/>
              </w:rPr>
            </w:pPr>
            <w:r w:rsidRPr="00413CB7">
              <w:rPr>
                <w:szCs w:val="20"/>
              </w:rPr>
              <w:t>S and J Mcguire</w:t>
            </w:r>
          </w:p>
        </w:tc>
        <w:tc>
          <w:tcPr>
            <w:tcW w:w="1597" w:type="pct"/>
            <w:noWrap/>
            <w:hideMark/>
          </w:tcPr>
          <w:p w14:paraId="29872161"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40185716" w14:textId="77777777" w:rsidR="00413CB7" w:rsidRPr="00413CB7" w:rsidRDefault="00413CB7" w:rsidP="00413CB7">
            <w:pPr>
              <w:spacing w:after="0"/>
              <w:ind w:right="113"/>
              <w:jc w:val="right"/>
              <w:rPr>
                <w:szCs w:val="20"/>
              </w:rPr>
            </w:pPr>
            <w:r w:rsidRPr="00413CB7">
              <w:rPr>
                <w:szCs w:val="20"/>
              </w:rPr>
              <w:t>20.34</w:t>
            </w:r>
          </w:p>
        </w:tc>
        <w:tc>
          <w:tcPr>
            <w:tcW w:w="770" w:type="pct"/>
            <w:noWrap/>
            <w:hideMark/>
          </w:tcPr>
          <w:p w14:paraId="00D1C0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D11DB3" w14:textId="77777777" w:rsidR="00413CB7" w:rsidRPr="00413CB7" w:rsidRDefault="00413CB7" w:rsidP="00413CB7">
            <w:pPr>
              <w:spacing w:after="0"/>
              <w:jc w:val="right"/>
              <w:rPr>
                <w:szCs w:val="20"/>
              </w:rPr>
            </w:pPr>
            <w:r w:rsidRPr="00413CB7">
              <w:rPr>
                <w:szCs w:val="20"/>
              </w:rPr>
              <w:t>3.11.2014</w:t>
            </w:r>
          </w:p>
        </w:tc>
      </w:tr>
      <w:tr w:rsidR="00413CB7" w:rsidRPr="00413CB7" w14:paraId="3486CF37" w14:textId="77777777" w:rsidTr="005B36B0">
        <w:trPr>
          <w:trHeight w:val="20"/>
        </w:trPr>
        <w:tc>
          <w:tcPr>
            <w:tcW w:w="1756" w:type="pct"/>
            <w:noWrap/>
            <w:hideMark/>
          </w:tcPr>
          <w:p w14:paraId="13FDE240" w14:textId="77777777" w:rsidR="00413CB7" w:rsidRPr="00413CB7" w:rsidRDefault="00413CB7" w:rsidP="00413CB7">
            <w:pPr>
              <w:spacing w:after="0"/>
              <w:jc w:val="left"/>
              <w:rPr>
                <w:szCs w:val="20"/>
              </w:rPr>
            </w:pPr>
            <w:r w:rsidRPr="00413CB7">
              <w:rPr>
                <w:szCs w:val="20"/>
              </w:rPr>
              <w:t>S Denman</w:t>
            </w:r>
          </w:p>
        </w:tc>
        <w:tc>
          <w:tcPr>
            <w:tcW w:w="1597" w:type="pct"/>
            <w:noWrap/>
            <w:hideMark/>
          </w:tcPr>
          <w:p w14:paraId="0DDD76F0"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042885D2" w14:textId="77777777" w:rsidR="00413CB7" w:rsidRPr="00413CB7" w:rsidRDefault="00413CB7" w:rsidP="00413CB7">
            <w:pPr>
              <w:spacing w:after="0"/>
              <w:ind w:right="113"/>
              <w:jc w:val="right"/>
              <w:rPr>
                <w:szCs w:val="20"/>
              </w:rPr>
            </w:pPr>
            <w:r w:rsidRPr="00413CB7">
              <w:rPr>
                <w:szCs w:val="20"/>
              </w:rPr>
              <w:t>67.28</w:t>
            </w:r>
          </w:p>
        </w:tc>
        <w:tc>
          <w:tcPr>
            <w:tcW w:w="770" w:type="pct"/>
            <w:noWrap/>
            <w:hideMark/>
          </w:tcPr>
          <w:p w14:paraId="21A27859" w14:textId="77777777" w:rsidR="00413CB7" w:rsidRPr="00413CB7" w:rsidRDefault="00413CB7" w:rsidP="00413CB7">
            <w:pPr>
              <w:spacing w:after="0"/>
              <w:ind w:left="170"/>
              <w:jc w:val="left"/>
              <w:rPr>
                <w:szCs w:val="20"/>
              </w:rPr>
            </w:pPr>
            <w:r w:rsidRPr="00413CB7">
              <w:rPr>
                <w:szCs w:val="20"/>
              </w:rPr>
              <w:t>Refund 921625</w:t>
            </w:r>
          </w:p>
        </w:tc>
        <w:tc>
          <w:tcPr>
            <w:tcW w:w="453" w:type="pct"/>
            <w:noWrap/>
            <w:hideMark/>
          </w:tcPr>
          <w:p w14:paraId="70EFA481" w14:textId="77777777" w:rsidR="00413CB7" w:rsidRPr="00413CB7" w:rsidRDefault="00413CB7" w:rsidP="00413CB7">
            <w:pPr>
              <w:spacing w:after="0"/>
              <w:jc w:val="right"/>
              <w:rPr>
                <w:szCs w:val="20"/>
              </w:rPr>
            </w:pPr>
            <w:r w:rsidRPr="00413CB7">
              <w:rPr>
                <w:szCs w:val="20"/>
              </w:rPr>
              <w:t>16.4.2013</w:t>
            </w:r>
          </w:p>
        </w:tc>
      </w:tr>
      <w:tr w:rsidR="00413CB7" w:rsidRPr="00413CB7" w14:paraId="3E082B6E" w14:textId="77777777" w:rsidTr="005B36B0">
        <w:trPr>
          <w:trHeight w:val="20"/>
        </w:trPr>
        <w:tc>
          <w:tcPr>
            <w:tcW w:w="1756" w:type="pct"/>
            <w:noWrap/>
            <w:hideMark/>
          </w:tcPr>
          <w:p w14:paraId="32C84F9E" w14:textId="77777777" w:rsidR="00413CB7" w:rsidRPr="00413CB7" w:rsidRDefault="00413CB7" w:rsidP="00413CB7">
            <w:pPr>
              <w:spacing w:after="0"/>
              <w:jc w:val="left"/>
              <w:rPr>
                <w:szCs w:val="20"/>
              </w:rPr>
            </w:pPr>
            <w:r w:rsidRPr="00413CB7">
              <w:rPr>
                <w:szCs w:val="20"/>
              </w:rPr>
              <w:t>S Larsson</w:t>
            </w:r>
          </w:p>
        </w:tc>
        <w:tc>
          <w:tcPr>
            <w:tcW w:w="1597" w:type="pct"/>
            <w:noWrap/>
            <w:hideMark/>
          </w:tcPr>
          <w:p w14:paraId="49A323AF" w14:textId="77777777" w:rsidR="00413CB7" w:rsidRPr="00413CB7" w:rsidRDefault="00413CB7" w:rsidP="00413CB7">
            <w:pPr>
              <w:spacing w:after="0"/>
              <w:ind w:left="113"/>
              <w:jc w:val="left"/>
              <w:rPr>
                <w:szCs w:val="20"/>
              </w:rPr>
            </w:pPr>
            <w:r w:rsidRPr="00413CB7">
              <w:rPr>
                <w:szCs w:val="20"/>
              </w:rPr>
              <w:t>KADINA, SA 5554</w:t>
            </w:r>
          </w:p>
        </w:tc>
        <w:tc>
          <w:tcPr>
            <w:tcW w:w="424" w:type="pct"/>
            <w:noWrap/>
            <w:hideMark/>
          </w:tcPr>
          <w:p w14:paraId="129CCEC3"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24B4CE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69B9C2" w14:textId="77777777" w:rsidR="00413CB7" w:rsidRPr="00413CB7" w:rsidRDefault="00413CB7" w:rsidP="00413CB7">
            <w:pPr>
              <w:spacing w:after="0"/>
              <w:jc w:val="right"/>
              <w:rPr>
                <w:szCs w:val="20"/>
              </w:rPr>
            </w:pPr>
            <w:r w:rsidRPr="00413CB7">
              <w:rPr>
                <w:szCs w:val="20"/>
              </w:rPr>
              <w:t>29.4.2014</w:t>
            </w:r>
          </w:p>
        </w:tc>
      </w:tr>
      <w:tr w:rsidR="00413CB7" w:rsidRPr="00413CB7" w14:paraId="18B66E16" w14:textId="77777777" w:rsidTr="005B36B0">
        <w:trPr>
          <w:trHeight w:val="20"/>
        </w:trPr>
        <w:tc>
          <w:tcPr>
            <w:tcW w:w="1756" w:type="pct"/>
            <w:noWrap/>
            <w:hideMark/>
          </w:tcPr>
          <w:p w14:paraId="5A7700A3" w14:textId="77777777" w:rsidR="00413CB7" w:rsidRPr="00413CB7" w:rsidRDefault="00413CB7" w:rsidP="00413CB7">
            <w:pPr>
              <w:spacing w:after="0"/>
              <w:jc w:val="left"/>
              <w:rPr>
                <w:szCs w:val="20"/>
              </w:rPr>
            </w:pPr>
            <w:r w:rsidRPr="00413CB7">
              <w:rPr>
                <w:szCs w:val="20"/>
              </w:rPr>
              <w:t>S Lehmann</w:t>
            </w:r>
          </w:p>
        </w:tc>
        <w:tc>
          <w:tcPr>
            <w:tcW w:w="1597" w:type="pct"/>
            <w:noWrap/>
            <w:hideMark/>
          </w:tcPr>
          <w:p w14:paraId="226059B7" w14:textId="77777777" w:rsidR="00413CB7" w:rsidRPr="00413CB7" w:rsidRDefault="00413CB7" w:rsidP="00413CB7">
            <w:pPr>
              <w:spacing w:after="0"/>
              <w:ind w:left="113"/>
              <w:jc w:val="left"/>
              <w:rPr>
                <w:szCs w:val="20"/>
              </w:rPr>
            </w:pPr>
            <w:r w:rsidRPr="00413CB7">
              <w:rPr>
                <w:szCs w:val="20"/>
              </w:rPr>
              <w:t>BERRI, SA 5343</w:t>
            </w:r>
          </w:p>
        </w:tc>
        <w:tc>
          <w:tcPr>
            <w:tcW w:w="424" w:type="pct"/>
            <w:noWrap/>
            <w:hideMark/>
          </w:tcPr>
          <w:p w14:paraId="655E758E" w14:textId="77777777" w:rsidR="00413CB7" w:rsidRPr="00413CB7" w:rsidRDefault="00413CB7" w:rsidP="00413CB7">
            <w:pPr>
              <w:spacing w:after="0"/>
              <w:ind w:right="113"/>
              <w:jc w:val="right"/>
              <w:rPr>
                <w:szCs w:val="20"/>
              </w:rPr>
            </w:pPr>
            <w:r w:rsidRPr="00413CB7">
              <w:rPr>
                <w:szCs w:val="20"/>
              </w:rPr>
              <w:t>36.30</w:t>
            </w:r>
          </w:p>
        </w:tc>
        <w:tc>
          <w:tcPr>
            <w:tcW w:w="770" w:type="pct"/>
            <w:noWrap/>
            <w:hideMark/>
          </w:tcPr>
          <w:p w14:paraId="73D0ABA3" w14:textId="77777777" w:rsidR="00413CB7" w:rsidRPr="00413CB7" w:rsidRDefault="00413CB7" w:rsidP="00413CB7">
            <w:pPr>
              <w:spacing w:after="0"/>
              <w:ind w:left="170"/>
              <w:jc w:val="left"/>
              <w:rPr>
                <w:szCs w:val="20"/>
              </w:rPr>
            </w:pPr>
            <w:r w:rsidRPr="00413CB7">
              <w:rPr>
                <w:szCs w:val="20"/>
              </w:rPr>
              <w:t>Refund 935296</w:t>
            </w:r>
          </w:p>
        </w:tc>
        <w:tc>
          <w:tcPr>
            <w:tcW w:w="453" w:type="pct"/>
            <w:noWrap/>
            <w:hideMark/>
          </w:tcPr>
          <w:p w14:paraId="2755915D" w14:textId="77777777" w:rsidR="00413CB7" w:rsidRPr="00413CB7" w:rsidRDefault="00413CB7" w:rsidP="00413CB7">
            <w:pPr>
              <w:spacing w:after="0"/>
              <w:jc w:val="right"/>
              <w:rPr>
                <w:szCs w:val="20"/>
              </w:rPr>
            </w:pPr>
            <w:r w:rsidRPr="00413CB7">
              <w:rPr>
                <w:szCs w:val="20"/>
              </w:rPr>
              <w:t>26.11.2013</w:t>
            </w:r>
          </w:p>
        </w:tc>
      </w:tr>
      <w:tr w:rsidR="00413CB7" w:rsidRPr="00413CB7" w14:paraId="0475E00C" w14:textId="77777777" w:rsidTr="005B36B0">
        <w:trPr>
          <w:trHeight w:val="20"/>
        </w:trPr>
        <w:tc>
          <w:tcPr>
            <w:tcW w:w="1756" w:type="pct"/>
            <w:noWrap/>
            <w:hideMark/>
          </w:tcPr>
          <w:p w14:paraId="29A9F88B" w14:textId="77777777" w:rsidR="00413CB7" w:rsidRPr="00413CB7" w:rsidRDefault="00413CB7" w:rsidP="00413CB7">
            <w:pPr>
              <w:spacing w:after="0"/>
              <w:jc w:val="left"/>
              <w:rPr>
                <w:szCs w:val="20"/>
              </w:rPr>
            </w:pPr>
            <w:r w:rsidRPr="00413CB7">
              <w:rPr>
                <w:szCs w:val="20"/>
              </w:rPr>
              <w:t xml:space="preserve">S Montgomery, the estate of </w:t>
            </w:r>
          </w:p>
        </w:tc>
        <w:tc>
          <w:tcPr>
            <w:tcW w:w="1597" w:type="pct"/>
            <w:noWrap/>
            <w:hideMark/>
          </w:tcPr>
          <w:p w14:paraId="78B0A8F6" w14:textId="77777777" w:rsidR="00413CB7" w:rsidRPr="00413CB7" w:rsidRDefault="00413CB7" w:rsidP="00413CB7">
            <w:pPr>
              <w:spacing w:after="0"/>
              <w:ind w:left="113"/>
              <w:jc w:val="left"/>
              <w:rPr>
                <w:szCs w:val="20"/>
              </w:rPr>
            </w:pPr>
            <w:r w:rsidRPr="00413CB7">
              <w:rPr>
                <w:szCs w:val="20"/>
              </w:rPr>
              <w:t>ETHELTON, SA 5015</w:t>
            </w:r>
          </w:p>
        </w:tc>
        <w:tc>
          <w:tcPr>
            <w:tcW w:w="424" w:type="pct"/>
            <w:noWrap/>
            <w:hideMark/>
          </w:tcPr>
          <w:p w14:paraId="2C4ED59C" w14:textId="77777777" w:rsidR="00413CB7" w:rsidRPr="00413CB7" w:rsidRDefault="00413CB7" w:rsidP="00413CB7">
            <w:pPr>
              <w:spacing w:after="0"/>
              <w:ind w:right="113"/>
              <w:jc w:val="right"/>
              <w:rPr>
                <w:szCs w:val="20"/>
              </w:rPr>
            </w:pPr>
            <w:r w:rsidRPr="00413CB7">
              <w:rPr>
                <w:szCs w:val="20"/>
              </w:rPr>
              <w:t>214.02</w:t>
            </w:r>
          </w:p>
        </w:tc>
        <w:tc>
          <w:tcPr>
            <w:tcW w:w="770" w:type="pct"/>
            <w:noWrap/>
            <w:hideMark/>
          </w:tcPr>
          <w:p w14:paraId="67659F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A13B89" w14:textId="77777777" w:rsidR="00413CB7" w:rsidRPr="00413CB7" w:rsidRDefault="00413CB7" w:rsidP="00413CB7">
            <w:pPr>
              <w:spacing w:after="0"/>
              <w:jc w:val="right"/>
              <w:rPr>
                <w:szCs w:val="20"/>
              </w:rPr>
            </w:pPr>
            <w:r w:rsidRPr="00413CB7">
              <w:rPr>
                <w:szCs w:val="20"/>
              </w:rPr>
              <w:t>11.10.2014</w:t>
            </w:r>
          </w:p>
        </w:tc>
      </w:tr>
      <w:tr w:rsidR="00413CB7" w:rsidRPr="00413CB7" w14:paraId="1091C74E" w14:textId="77777777" w:rsidTr="005B36B0">
        <w:trPr>
          <w:trHeight w:val="20"/>
        </w:trPr>
        <w:tc>
          <w:tcPr>
            <w:tcW w:w="1756" w:type="pct"/>
            <w:noWrap/>
            <w:hideMark/>
          </w:tcPr>
          <w:p w14:paraId="3920E7B4" w14:textId="77777777" w:rsidR="00413CB7" w:rsidRPr="00413CB7" w:rsidRDefault="00413CB7" w:rsidP="00413CB7">
            <w:pPr>
              <w:spacing w:after="0"/>
              <w:jc w:val="left"/>
              <w:rPr>
                <w:szCs w:val="20"/>
              </w:rPr>
            </w:pPr>
            <w:r w:rsidRPr="00413CB7">
              <w:rPr>
                <w:szCs w:val="20"/>
              </w:rPr>
              <w:t>S P Estate Pty Ltd</w:t>
            </w:r>
          </w:p>
        </w:tc>
        <w:tc>
          <w:tcPr>
            <w:tcW w:w="1597" w:type="pct"/>
            <w:noWrap/>
            <w:hideMark/>
          </w:tcPr>
          <w:p w14:paraId="3E65B8D6" w14:textId="77777777" w:rsidR="00413CB7" w:rsidRPr="00413CB7" w:rsidRDefault="00413CB7" w:rsidP="00413CB7">
            <w:pPr>
              <w:spacing w:after="0"/>
              <w:ind w:left="113"/>
              <w:jc w:val="left"/>
              <w:rPr>
                <w:szCs w:val="20"/>
              </w:rPr>
            </w:pPr>
            <w:r w:rsidRPr="00413CB7">
              <w:rPr>
                <w:szCs w:val="20"/>
              </w:rPr>
              <w:t>CRAFERS, SA 5152</w:t>
            </w:r>
          </w:p>
        </w:tc>
        <w:tc>
          <w:tcPr>
            <w:tcW w:w="424" w:type="pct"/>
            <w:noWrap/>
            <w:hideMark/>
          </w:tcPr>
          <w:p w14:paraId="5F70B86A" w14:textId="77777777" w:rsidR="00413CB7" w:rsidRPr="00413CB7" w:rsidRDefault="00413CB7" w:rsidP="00413CB7">
            <w:pPr>
              <w:spacing w:after="0"/>
              <w:ind w:right="113"/>
              <w:jc w:val="right"/>
              <w:rPr>
                <w:szCs w:val="20"/>
              </w:rPr>
            </w:pPr>
            <w:r w:rsidRPr="00413CB7">
              <w:rPr>
                <w:szCs w:val="20"/>
              </w:rPr>
              <w:t>35.00</w:t>
            </w:r>
          </w:p>
        </w:tc>
        <w:tc>
          <w:tcPr>
            <w:tcW w:w="770" w:type="pct"/>
            <w:noWrap/>
            <w:hideMark/>
          </w:tcPr>
          <w:p w14:paraId="025FB0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F27C28" w14:textId="77777777" w:rsidR="00413CB7" w:rsidRPr="00413CB7" w:rsidRDefault="00413CB7" w:rsidP="00413CB7">
            <w:pPr>
              <w:spacing w:after="0"/>
              <w:jc w:val="right"/>
              <w:rPr>
                <w:szCs w:val="20"/>
              </w:rPr>
            </w:pPr>
            <w:r w:rsidRPr="00413CB7">
              <w:rPr>
                <w:szCs w:val="20"/>
              </w:rPr>
              <w:t>22.4.2013</w:t>
            </w:r>
          </w:p>
        </w:tc>
      </w:tr>
      <w:tr w:rsidR="00413CB7" w:rsidRPr="00413CB7" w14:paraId="742985DE" w14:textId="77777777" w:rsidTr="005B36B0">
        <w:trPr>
          <w:trHeight w:val="20"/>
        </w:trPr>
        <w:tc>
          <w:tcPr>
            <w:tcW w:w="1756" w:type="pct"/>
            <w:noWrap/>
            <w:hideMark/>
          </w:tcPr>
          <w:p w14:paraId="4397AB5D" w14:textId="77777777" w:rsidR="00413CB7" w:rsidRPr="00413CB7" w:rsidRDefault="00413CB7" w:rsidP="00413CB7">
            <w:pPr>
              <w:spacing w:after="0"/>
              <w:jc w:val="left"/>
              <w:rPr>
                <w:szCs w:val="20"/>
              </w:rPr>
            </w:pPr>
            <w:r w:rsidRPr="00413CB7">
              <w:rPr>
                <w:szCs w:val="20"/>
              </w:rPr>
              <w:t>S P Hudson</w:t>
            </w:r>
          </w:p>
        </w:tc>
        <w:tc>
          <w:tcPr>
            <w:tcW w:w="1597" w:type="pct"/>
            <w:noWrap/>
            <w:hideMark/>
          </w:tcPr>
          <w:p w14:paraId="2C95F92F"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10855738" w14:textId="77777777" w:rsidR="00413CB7" w:rsidRPr="00413CB7" w:rsidRDefault="00413CB7" w:rsidP="00413CB7">
            <w:pPr>
              <w:spacing w:after="0"/>
              <w:ind w:right="113"/>
              <w:jc w:val="right"/>
              <w:rPr>
                <w:szCs w:val="20"/>
              </w:rPr>
            </w:pPr>
            <w:r w:rsidRPr="00413CB7">
              <w:rPr>
                <w:szCs w:val="20"/>
              </w:rPr>
              <w:t>12.50</w:t>
            </w:r>
          </w:p>
        </w:tc>
        <w:tc>
          <w:tcPr>
            <w:tcW w:w="770" w:type="pct"/>
            <w:noWrap/>
            <w:hideMark/>
          </w:tcPr>
          <w:p w14:paraId="666FBC5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990389" w14:textId="77777777" w:rsidR="00413CB7" w:rsidRPr="00413CB7" w:rsidRDefault="00413CB7" w:rsidP="00413CB7">
            <w:pPr>
              <w:spacing w:after="0"/>
              <w:jc w:val="right"/>
              <w:rPr>
                <w:szCs w:val="20"/>
              </w:rPr>
            </w:pPr>
            <w:r w:rsidRPr="00413CB7">
              <w:rPr>
                <w:szCs w:val="20"/>
              </w:rPr>
              <w:t>25.2.2014</w:t>
            </w:r>
          </w:p>
        </w:tc>
      </w:tr>
      <w:tr w:rsidR="00413CB7" w:rsidRPr="00413CB7" w14:paraId="407707C8" w14:textId="77777777" w:rsidTr="005B36B0">
        <w:trPr>
          <w:trHeight w:val="20"/>
        </w:trPr>
        <w:tc>
          <w:tcPr>
            <w:tcW w:w="1756" w:type="pct"/>
            <w:noWrap/>
            <w:hideMark/>
          </w:tcPr>
          <w:p w14:paraId="78019373" w14:textId="77777777" w:rsidR="00413CB7" w:rsidRPr="00413CB7" w:rsidRDefault="00413CB7" w:rsidP="00413CB7">
            <w:pPr>
              <w:spacing w:after="0"/>
              <w:jc w:val="left"/>
              <w:rPr>
                <w:szCs w:val="20"/>
              </w:rPr>
            </w:pPr>
            <w:r w:rsidRPr="00413CB7">
              <w:rPr>
                <w:szCs w:val="20"/>
              </w:rPr>
              <w:t>S Pickford</w:t>
            </w:r>
          </w:p>
        </w:tc>
        <w:tc>
          <w:tcPr>
            <w:tcW w:w="1597" w:type="pct"/>
            <w:noWrap/>
            <w:hideMark/>
          </w:tcPr>
          <w:p w14:paraId="6F82A214"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0190CA7D" w14:textId="77777777" w:rsidR="00413CB7" w:rsidRPr="00413CB7" w:rsidRDefault="00413CB7" w:rsidP="00413CB7">
            <w:pPr>
              <w:spacing w:after="0"/>
              <w:ind w:right="113"/>
              <w:jc w:val="right"/>
              <w:rPr>
                <w:szCs w:val="20"/>
              </w:rPr>
            </w:pPr>
            <w:r w:rsidRPr="00413CB7">
              <w:rPr>
                <w:szCs w:val="20"/>
              </w:rPr>
              <w:t>189.83</w:t>
            </w:r>
          </w:p>
        </w:tc>
        <w:tc>
          <w:tcPr>
            <w:tcW w:w="770" w:type="pct"/>
            <w:noWrap/>
            <w:hideMark/>
          </w:tcPr>
          <w:p w14:paraId="2AB4BC35" w14:textId="77777777" w:rsidR="00413CB7" w:rsidRPr="00413CB7" w:rsidRDefault="00413CB7" w:rsidP="00413CB7">
            <w:pPr>
              <w:spacing w:after="0"/>
              <w:ind w:left="170"/>
              <w:jc w:val="left"/>
              <w:rPr>
                <w:szCs w:val="20"/>
              </w:rPr>
            </w:pPr>
            <w:r w:rsidRPr="00413CB7">
              <w:rPr>
                <w:szCs w:val="20"/>
              </w:rPr>
              <w:t>Refund 204620</w:t>
            </w:r>
          </w:p>
        </w:tc>
        <w:tc>
          <w:tcPr>
            <w:tcW w:w="453" w:type="pct"/>
            <w:noWrap/>
            <w:hideMark/>
          </w:tcPr>
          <w:p w14:paraId="72A509D4" w14:textId="77777777" w:rsidR="00413CB7" w:rsidRPr="00413CB7" w:rsidRDefault="00413CB7" w:rsidP="00413CB7">
            <w:pPr>
              <w:spacing w:after="0"/>
              <w:jc w:val="right"/>
              <w:rPr>
                <w:szCs w:val="20"/>
              </w:rPr>
            </w:pPr>
            <w:r w:rsidRPr="00413CB7">
              <w:rPr>
                <w:szCs w:val="20"/>
              </w:rPr>
              <w:t>3.12.2013</w:t>
            </w:r>
          </w:p>
        </w:tc>
      </w:tr>
      <w:tr w:rsidR="00413CB7" w:rsidRPr="00413CB7" w14:paraId="6B4F870D" w14:textId="77777777" w:rsidTr="005B36B0">
        <w:trPr>
          <w:trHeight w:val="20"/>
        </w:trPr>
        <w:tc>
          <w:tcPr>
            <w:tcW w:w="1756" w:type="pct"/>
            <w:noWrap/>
            <w:hideMark/>
          </w:tcPr>
          <w:p w14:paraId="31726C55" w14:textId="77777777" w:rsidR="00413CB7" w:rsidRPr="00413CB7" w:rsidRDefault="00413CB7" w:rsidP="00413CB7">
            <w:pPr>
              <w:spacing w:after="0"/>
              <w:jc w:val="left"/>
              <w:rPr>
                <w:szCs w:val="20"/>
              </w:rPr>
            </w:pPr>
            <w:r w:rsidRPr="00413CB7">
              <w:rPr>
                <w:szCs w:val="20"/>
              </w:rPr>
              <w:t>S R Hockley</w:t>
            </w:r>
          </w:p>
        </w:tc>
        <w:tc>
          <w:tcPr>
            <w:tcW w:w="1597" w:type="pct"/>
            <w:noWrap/>
            <w:hideMark/>
          </w:tcPr>
          <w:p w14:paraId="0DB2C93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EDD9EF1" w14:textId="77777777" w:rsidR="00413CB7" w:rsidRPr="00413CB7" w:rsidRDefault="00413CB7" w:rsidP="00413CB7">
            <w:pPr>
              <w:spacing w:after="0"/>
              <w:ind w:right="113"/>
              <w:jc w:val="right"/>
              <w:rPr>
                <w:szCs w:val="20"/>
              </w:rPr>
            </w:pPr>
            <w:r w:rsidRPr="00413CB7">
              <w:rPr>
                <w:szCs w:val="20"/>
              </w:rPr>
              <w:t>184.97</w:t>
            </w:r>
          </w:p>
        </w:tc>
        <w:tc>
          <w:tcPr>
            <w:tcW w:w="770" w:type="pct"/>
            <w:noWrap/>
            <w:hideMark/>
          </w:tcPr>
          <w:p w14:paraId="37274F3B" w14:textId="77777777" w:rsidR="00413CB7" w:rsidRPr="00413CB7" w:rsidRDefault="00413CB7" w:rsidP="00413CB7">
            <w:pPr>
              <w:spacing w:after="0"/>
              <w:ind w:left="170"/>
              <w:jc w:val="left"/>
              <w:rPr>
                <w:szCs w:val="20"/>
              </w:rPr>
            </w:pPr>
            <w:r w:rsidRPr="00413CB7">
              <w:rPr>
                <w:szCs w:val="20"/>
              </w:rPr>
              <w:t>Refund 180133</w:t>
            </w:r>
          </w:p>
        </w:tc>
        <w:tc>
          <w:tcPr>
            <w:tcW w:w="453" w:type="pct"/>
            <w:noWrap/>
            <w:hideMark/>
          </w:tcPr>
          <w:p w14:paraId="7A174F70" w14:textId="77777777" w:rsidR="00413CB7" w:rsidRPr="00413CB7" w:rsidRDefault="00413CB7" w:rsidP="00413CB7">
            <w:pPr>
              <w:spacing w:after="0"/>
              <w:jc w:val="right"/>
              <w:rPr>
                <w:szCs w:val="20"/>
              </w:rPr>
            </w:pPr>
            <w:r w:rsidRPr="00413CB7">
              <w:rPr>
                <w:szCs w:val="20"/>
              </w:rPr>
              <w:t>1.10.2013</w:t>
            </w:r>
          </w:p>
        </w:tc>
      </w:tr>
      <w:tr w:rsidR="00413CB7" w:rsidRPr="00413CB7" w14:paraId="72680FE4" w14:textId="77777777" w:rsidTr="005B36B0">
        <w:trPr>
          <w:trHeight w:val="20"/>
        </w:trPr>
        <w:tc>
          <w:tcPr>
            <w:tcW w:w="1756" w:type="pct"/>
            <w:noWrap/>
            <w:hideMark/>
          </w:tcPr>
          <w:p w14:paraId="64FCF83A" w14:textId="77777777" w:rsidR="00413CB7" w:rsidRPr="00413CB7" w:rsidRDefault="00413CB7" w:rsidP="00413CB7">
            <w:pPr>
              <w:spacing w:after="0"/>
              <w:jc w:val="left"/>
              <w:rPr>
                <w:szCs w:val="20"/>
              </w:rPr>
            </w:pPr>
            <w:r w:rsidRPr="00413CB7">
              <w:rPr>
                <w:szCs w:val="20"/>
              </w:rPr>
              <w:t>S. Coventry</w:t>
            </w:r>
          </w:p>
        </w:tc>
        <w:tc>
          <w:tcPr>
            <w:tcW w:w="1597" w:type="pct"/>
            <w:noWrap/>
            <w:hideMark/>
          </w:tcPr>
          <w:p w14:paraId="57CBC8AC" w14:textId="77777777" w:rsidR="00413CB7" w:rsidRPr="00413CB7" w:rsidRDefault="00413CB7" w:rsidP="00413CB7">
            <w:pPr>
              <w:spacing w:after="0"/>
              <w:ind w:left="113"/>
              <w:jc w:val="left"/>
              <w:rPr>
                <w:szCs w:val="20"/>
              </w:rPr>
            </w:pPr>
            <w:r w:rsidRPr="00413CB7">
              <w:rPr>
                <w:szCs w:val="20"/>
              </w:rPr>
              <w:t>NOARLUNGA CENTRE, SA 5168</w:t>
            </w:r>
          </w:p>
        </w:tc>
        <w:tc>
          <w:tcPr>
            <w:tcW w:w="424" w:type="pct"/>
            <w:noWrap/>
            <w:hideMark/>
          </w:tcPr>
          <w:p w14:paraId="3FDE5523"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4F74F3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B65858" w14:textId="77777777" w:rsidR="00413CB7" w:rsidRPr="00413CB7" w:rsidRDefault="00413CB7" w:rsidP="00413CB7">
            <w:pPr>
              <w:spacing w:after="0"/>
              <w:jc w:val="right"/>
              <w:rPr>
                <w:szCs w:val="20"/>
              </w:rPr>
            </w:pPr>
            <w:r w:rsidRPr="00413CB7">
              <w:rPr>
                <w:szCs w:val="20"/>
              </w:rPr>
              <w:t>29.5.2014</w:t>
            </w:r>
          </w:p>
        </w:tc>
      </w:tr>
      <w:tr w:rsidR="00413CB7" w:rsidRPr="00413CB7" w14:paraId="2E80111C" w14:textId="77777777" w:rsidTr="005B36B0">
        <w:trPr>
          <w:trHeight w:val="20"/>
        </w:trPr>
        <w:tc>
          <w:tcPr>
            <w:tcW w:w="1756" w:type="pct"/>
            <w:noWrap/>
            <w:hideMark/>
          </w:tcPr>
          <w:p w14:paraId="1D369B8F" w14:textId="77777777" w:rsidR="00413CB7" w:rsidRPr="00413CB7" w:rsidRDefault="00413CB7" w:rsidP="00413CB7">
            <w:pPr>
              <w:spacing w:after="0"/>
              <w:jc w:val="left"/>
              <w:rPr>
                <w:szCs w:val="20"/>
              </w:rPr>
            </w:pPr>
            <w:r w:rsidRPr="00413CB7">
              <w:rPr>
                <w:szCs w:val="20"/>
              </w:rPr>
              <w:t>S.A. Harness Racing Club Inc</w:t>
            </w:r>
          </w:p>
        </w:tc>
        <w:tc>
          <w:tcPr>
            <w:tcW w:w="1597" w:type="pct"/>
            <w:noWrap/>
            <w:hideMark/>
          </w:tcPr>
          <w:p w14:paraId="52FA8EFF" w14:textId="77777777" w:rsidR="00413CB7" w:rsidRPr="00413CB7" w:rsidRDefault="00413CB7" w:rsidP="00413CB7">
            <w:pPr>
              <w:spacing w:after="0"/>
              <w:ind w:left="113"/>
              <w:jc w:val="left"/>
              <w:rPr>
                <w:szCs w:val="20"/>
              </w:rPr>
            </w:pPr>
            <w:r w:rsidRPr="00413CB7">
              <w:rPr>
                <w:szCs w:val="20"/>
              </w:rPr>
              <w:t>DERBY PARK, SA 5110</w:t>
            </w:r>
          </w:p>
        </w:tc>
        <w:tc>
          <w:tcPr>
            <w:tcW w:w="424" w:type="pct"/>
            <w:noWrap/>
            <w:hideMark/>
          </w:tcPr>
          <w:p w14:paraId="714CA280" w14:textId="77777777" w:rsidR="00413CB7" w:rsidRPr="00413CB7" w:rsidRDefault="00413CB7" w:rsidP="00413CB7">
            <w:pPr>
              <w:spacing w:after="0"/>
              <w:ind w:right="113"/>
              <w:jc w:val="right"/>
              <w:rPr>
                <w:szCs w:val="20"/>
              </w:rPr>
            </w:pPr>
            <w:r w:rsidRPr="00413CB7">
              <w:rPr>
                <w:szCs w:val="20"/>
              </w:rPr>
              <w:t>66.48</w:t>
            </w:r>
          </w:p>
        </w:tc>
        <w:tc>
          <w:tcPr>
            <w:tcW w:w="770" w:type="pct"/>
            <w:noWrap/>
            <w:hideMark/>
          </w:tcPr>
          <w:p w14:paraId="24030E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5D6889" w14:textId="77777777" w:rsidR="00413CB7" w:rsidRPr="00413CB7" w:rsidRDefault="00413CB7" w:rsidP="00413CB7">
            <w:pPr>
              <w:spacing w:after="0"/>
              <w:jc w:val="right"/>
              <w:rPr>
                <w:szCs w:val="20"/>
              </w:rPr>
            </w:pPr>
            <w:r w:rsidRPr="00413CB7">
              <w:rPr>
                <w:szCs w:val="20"/>
              </w:rPr>
              <w:t>17.8.2013</w:t>
            </w:r>
          </w:p>
        </w:tc>
      </w:tr>
      <w:tr w:rsidR="00413CB7" w:rsidRPr="00413CB7" w14:paraId="4D216268" w14:textId="77777777" w:rsidTr="005B36B0">
        <w:trPr>
          <w:trHeight w:val="20"/>
        </w:trPr>
        <w:tc>
          <w:tcPr>
            <w:tcW w:w="1756" w:type="pct"/>
            <w:noWrap/>
            <w:hideMark/>
          </w:tcPr>
          <w:p w14:paraId="021D21A3" w14:textId="77777777" w:rsidR="00413CB7" w:rsidRPr="00413CB7" w:rsidRDefault="00413CB7" w:rsidP="00413CB7">
            <w:pPr>
              <w:spacing w:after="0"/>
              <w:jc w:val="left"/>
              <w:rPr>
                <w:szCs w:val="20"/>
              </w:rPr>
            </w:pPr>
            <w:r w:rsidRPr="00413CB7">
              <w:rPr>
                <w:szCs w:val="20"/>
              </w:rPr>
              <w:t xml:space="preserve">Sa Building Supplies </w:t>
            </w:r>
          </w:p>
        </w:tc>
        <w:tc>
          <w:tcPr>
            <w:tcW w:w="1597" w:type="pct"/>
            <w:noWrap/>
            <w:hideMark/>
          </w:tcPr>
          <w:p w14:paraId="32A0221D" w14:textId="77777777" w:rsidR="00413CB7" w:rsidRPr="00413CB7" w:rsidRDefault="00413CB7" w:rsidP="00413CB7">
            <w:pPr>
              <w:spacing w:after="0"/>
              <w:ind w:left="113"/>
              <w:jc w:val="left"/>
              <w:rPr>
                <w:szCs w:val="20"/>
              </w:rPr>
            </w:pPr>
            <w:r w:rsidRPr="00413CB7">
              <w:rPr>
                <w:szCs w:val="20"/>
              </w:rPr>
              <w:t>ST MARYS, SA 5042</w:t>
            </w:r>
          </w:p>
        </w:tc>
        <w:tc>
          <w:tcPr>
            <w:tcW w:w="424" w:type="pct"/>
            <w:noWrap/>
            <w:hideMark/>
          </w:tcPr>
          <w:p w14:paraId="44497958" w14:textId="77777777" w:rsidR="00413CB7" w:rsidRPr="00413CB7" w:rsidRDefault="00413CB7" w:rsidP="00413CB7">
            <w:pPr>
              <w:spacing w:after="0"/>
              <w:ind w:right="113"/>
              <w:jc w:val="right"/>
              <w:rPr>
                <w:szCs w:val="20"/>
              </w:rPr>
            </w:pPr>
            <w:r w:rsidRPr="00413CB7">
              <w:rPr>
                <w:szCs w:val="20"/>
              </w:rPr>
              <w:t>65.73</w:t>
            </w:r>
          </w:p>
        </w:tc>
        <w:tc>
          <w:tcPr>
            <w:tcW w:w="770" w:type="pct"/>
            <w:noWrap/>
            <w:hideMark/>
          </w:tcPr>
          <w:p w14:paraId="51C108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56C0C50" w14:textId="77777777" w:rsidR="00413CB7" w:rsidRPr="00413CB7" w:rsidRDefault="00413CB7" w:rsidP="00413CB7">
            <w:pPr>
              <w:spacing w:after="0"/>
              <w:jc w:val="right"/>
              <w:rPr>
                <w:szCs w:val="20"/>
              </w:rPr>
            </w:pPr>
            <w:r w:rsidRPr="00413CB7">
              <w:rPr>
                <w:szCs w:val="20"/>
              </w:rPr>
              <w:t>10.7.2014</w:t>
            </w:r>
          </w:p>
        </w:tc>
      </w:tr>
      <w:tr w:rsidR="00413CB7" w:rsidRPr="00413CB7" w14:paraId="3B803F87" w14:textId="77777777" w:rsidTr="005B36B0">
        <w:trPr>
          <w:trHeight w:val="20"/>
        </w:trPr>
        <w:tc>
          <w:tcPr>
            <w:tcW w:w="1756" w:type="pct"/>
            <w:noWrap/>
            <w:hideMark/>
          </w:tcPr>
          <w:p w14:paraId="14C907AD" w14:textId="77777777" w:rsidR="00413CB7" w:rsidRPr="00413CB7" w:rsidRDefault="00413CB7" w:rsidP="00413CB7">
            <w:pPr>
              <w:spacing w:after="0"/>
              <w:jc w:val="left"/>
              <w:rPr>
                <w:szCs w:val="20"/>
              </w:rPr>
            </w:pPr>
            <w:r w:rsidRPr="00413CB7">
              <w:rPr>
                <w:szCs w:val="20"/>
              </w:rPr>
              <w:t>Sa Car Conversion Pty Ltd</w:t>
            </w:r>
          </w:p>
        </w:tc>
        <w:tc>
          <w:tcPr>
            <w:tcW w:w="1597" w:type="pct"/>
            <w:noWrap/>
            <w:hideMark/>
          </w:tcPr>
          <w:p w14:paraId="7F382DCB"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2941BC8F" w14:textId="77777777" w:rsidR="00413CB7" w:rsidRPr="00413CB7" w:rsidRDefault="00413CB7" w:rsidP="00413CB7">
            <w:pPr>
              <w:spacing w:after="0"/>
              <w:ind w:right="113"/>
              <w:jc w:val="right"/>
              <w:rPr>
                <w:szCs w:val="20"/>
              </w:rPr>
            </w:pPr>
            <w:r w:rsidRPr="00413CB7">
              <w:rPr>
                <w:szCs w:val="20"/>
              </w:rPr>
              <w:t>54.77</w:t>
            </w:r>
          </w:p>
        </w:tc>
        <w:tc>
          <w:tcPr>
            <w:tcW w:w="770" w:type="pct"/>
            <w:noWrap/>
            <w:hideMark/>
          </w:tcPr>
          <w:p w14:paraId="59EB7E8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6122C9" w14:textId="77777777" w:rsidR="00413CB7" w:rsidRPr="00413CB7" w:rsidRDefault="00413CB7" w:rsidP="00413CB7">
            <w:pPr>
              <w:spacing w:after="0"/>
              <w:jc w:val="right"/>
              <w:rPr>
                <w:szCs w:val="20"/>
              </w:rPr>
            </w:pPr>
            <w:r w:rsidRPr="00413CB7">
              <w:rPr>
                <w:szCs w:val="20"/>
              </w:rPr>
              <w:t>24.6.2013</w:t>
            </w:r>
          </w:p>
        </w:tc>
      </w:tr>
      <w:tr w:rsidR="00413CB7" w:rsidRPr="00413CB7" w14:paraId="101037E2" w14:textId="77777777" w:rsidTr="005B36B0">
        <w:trPr>
          <w:trHeight w:val="20"/>
        </w:trPr>
        <w:tc>
          <w:tcPr>
            <w:tcW w:w="1756" w:type="pct"/>
            <w:noWrap/>
            <w:hideMark/>
          </w:tcPr>
          <w:p w14:paraId="4211F4F6" w14:textId="77777777" w:rsidR="00413CB7" w:rsidRPr="00413CB7" w:rsidRDefault="00413CB7" w:rsidP="00413CB7">
            <w:pPr>
              <w:spacing w:after="0"/>
              <w:jc w:val="left"/>
              <w:rPr>
                <w:szCs w:val="20"/>
              </w:rPr>
            </w:pPr>
            <w:r w:rsidRPr="00413CB7">
              <w:rPr>
                <w:szCs w:val="20"/>
              </w:rPr>
              <w:t>Sa Water</w:t>
            </w:r>
          </w:p>
        </w:tc>
        <w:tc>
          <w:tcPr>
            <w:tcW w:w="1597" w:type="pct"/>
            <w:noWrap/>
            <w:hideMark/>
          </w:tcPr>
          <w:p w14:paraId="45EF4FD1" w14:textId="77777777"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14:paraId="08D5E596" w14:textId="77777777" w:rsidR="00413CB7" w:rsidRPr="00413CB7" w:rsidRDefault="00413CB7" w:rsidP="00413CB7">
            <w:pPr>
              <w:spacing w:after="0"/>
              <w:ind w:right="113"/>
              <w:jc w:val="right"/>
              <w:rPr>
                <w:szCs w:val="20"/>
              </w:rPr>
            </w:pPr>
            <w:r w:rsidRPr="00413CB7">
              <w:rPr>
                <w:szCs w:val="20"/>
              </w:rPr>
              <w:t>125.38</w:t>
            </w:r>
          </w:p>
        </w:tc>
        <w:tc>
          <w:tcPr>
            <w:tcW w:w="770" w:type="pct"/>
            <w:noWrap/>
            <w:hideMark/>
          </w:tcPr>
          <w:p w14:paraId="10D56B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7ACCD0" w14:textId="77777777" w:rsidR="00413CB7" w:rsidRPr="00413CB7" w:rsidRDefault="00413CB7" w:rsidP="00413CB7">
            <w:pPr>
              <w:spacing w:after="0"/>
              <w:jc w:val="right"/>
              <w:rPr>
                <w:szCs w:val="20"/>
              </w:rPr>
            </w:pPr>
            <w:r w:rsidRPr="00413CB7">
              <w:rPr>
                <w:szCs w:val="20"/>
              </w:rPr>
              <w:t>10.10.2013</w:t>
            </w:r>
          </w:p>
        </w:tc>
      </w:tr>
      <w:tr w:rsidR="00413CB7" w:rsidRPr="00413CB7" w14:paraId="03610984" w14:textId="77777777" w:rsidTr="005B36B0">
        <w:trPr>
          <w:trHeight w:val="20"/>
        </w:trPr>
        <w:tc>
          <w:tcPr>
            <w:tcW w:w="1756" w:type="pct"/>
            <w:noWrap/>
            <w:hideMark/>
          </w:tcPr>
          <w:p w14:paraId="593C974A" w14:textId="77777777" w:rsidR="00413CB7" w:rsidRPr="00413CB7" w:rsidRDefault="00413CB7" w:rsidP="00413CB7">
            <w:pPr>
              <w:spacing w:after="0"/>
              <w:jc w:val="left"/>
              <w:rPr>
                <w:szCs w:val="20"/>
              </w:rPr>
            </w:pPr>
            <w:r w:rsidRPr="00413CB7">
              <w:rPr>
                <w:szCs w:val="20"/>
              </w:rPr>
              <w:t>Sabina Crescitelli</w:t>
            </w:r>
          </w:p>
        </w:tc>
        <w:tc>
          <w:tcPr>
            <w:tcW w:w="1597" w:type="pct"/>
            <w:noWrap/>
            <w:hideMark/>
          </w:tcPr>
          <w:p w14:paraId="0484E8F3" w14:textId="77777777"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14:paraId="79E95770" w14:textId="77777777" w:rsidR="00413CB7" w:rsidRPr="00413CB7" w:rsidRDefault="00413CB7" w:rsidP="00413CB7">
            <w:pPr>
              <w:spacing w:after="0"/>
              <w:ind w:right="113"/>
              <w:jc w:val="right"/>
              <w:rPr>
                <w:szCs w:val="20"/>
              </w:rPr>
            </w:pPr>
            <w:r w:rsidRPr="00413CB7">
              <w:rPr>
                <w:szCs w:val="20"/>
              </w:rPr>
              <w:t>21.35</w:t>
            </w:r>
          </w:p>
        </w:tc>
        <w:tc>
          <w:tcPr>
            <w:tcW w:w="770" w:type="pct"/>
            <w:noWrap/>
            <w:hideMark/>
          </w:tcPr>
          <w:p w14:paraId="07CC67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AAED5E" w14:textId="77777777" w:rsidR="00413CB7" w:rsidRPr="00413CB7" w:rsidRDefault="00413CB7" w:rsidP="00413CB7">
            <w:pPr>
              <w:spacing w:after="0"/>
              <w:jc w:val="right"/>
              <w:rPr>
                <w:szCs w:val="20"/>
              </w:rPr>
            </w:pPr>
            <w:r w:rsidRPr="00413CB7">
              <w:rPr>
                <w:szCs w:val="20"/>
              </w:rPr>
              <w:t>22.3.2013</w:t>
            </w:r>
          </w:p>
        </w:tc>
      </w:tr>
      <w:tr w:rsidR="00413CB7" w:rsidRPr="00413CB7" w14:paraId="7C9CBA1B" w14:textId="77777777" w:rsidTr="005B36B0">
        <w:trPr>
          <w:trHeight w:val="20"/>
        </w:trPr>
        <w:tc>
          <w:tcPr>
            <w:tcW w:w="1756" w:type="pct"/>
            <w:noWrap/>
            <w:hideMark/>
          </w:tcPr>
          <w:p w14:paraId="3CB6C2AD" w14:textId="77777777" w:rsidR="00413CB7" w:rsidRPr="00413CB7" w:rsidRDefault="00413CB7" w:rsidP="00413CB7">
            <w:pPr>
              <w:spacing w:after="0"/>
              <w:jc w:val="left"/>
              <w:rPr>
                <w:szCs w:val="20"/>
              </w:rPr>
            </w:pPr>
            <w:r w:rsidRPr="00413CB7">
              <w:rPr>
                <w:szCs w:val="20"/>
              </w:rPr>
              <w:t>Sabuni Rushingka</w:t>
            </w:r>
          </w:p>
        </w:tc>
        <w:tc>
          <w:tcPr>
            <w:tcW w:w="1597" w:type="pct"/>
            <w:noWrap/>
            <w:hideMark/>
          </w:tcPr>
          <w:p w14:paraId="4A5749C1" w14:textId="77777777"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14:paraId="11B541F7" w14:textId="77777777" w:rsidR="00413CB7" w:rsidRPr="00413CB7" w:rsidRDefault="00413CB7" w:rsidP="00413CB7">
            <w:pPr>
              <w:spacing w:after="0"/>
              <w:ind w:right="113"/>
              <w:jc w:val="right"/>
              <w:rPr>
                <w:szCs w:val="20"/>
              </w:rPr>
            </w:pPr>
            <w:r w:rsidRPr="00413CB7">
              <w:rPr>
                <w:szCs w:val="20"/>
              </w:rPr>
              <w:t>47.19</w:t>
            </w:r>
          </w:p>
        </w:tc>
        <w:tc>
          <w:tcPr>
            <w:tcW w:w="770" w:type="pct"/>
            <w:noWrap/>
            <w:hideMark/>
          </w:tcPr>
          <w:p w14:paraId="71B053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8CE793" w14:textId="77777777" w:rsidR="00413CB7" w:rsidRPr="00413CB7" w:rsidRDefault="00413CB7" w:rsidP="00413CB7">
            <w:pPr>
              <w:spacing w:after="0"/>
              <w:jc w:val="right"/>
              <w:rPr>
                <w:szCs w:val="20"/>
              </w:rPr>
            </w:pPr>
            <w:r w:rsidRPr="00413CB7">
              <w:rPr>
                <w:szCs w:val="20"/>
              </w:rPr>
              <w:t>24.11.2014</w:t>
            </w:r>
          </w:p>
        </w:tc>
      </w:tr>
      <w:tr w:rsidR="00413CB7" w:rsidRPr="00413CB7" w14:paraId="67ADB4EB" w14:textId="77777777" w:rsidTr="005B36B0">
        <w:trPr>
          <w:trHeight w:val="20"/>
        </w:trPr>
        <w:tc>
          <w:tcPr>
            <w:tcW w:w="1756" w:type="pct"/>
            <w:noWrap/>
            <w:hideMark/>
          </w:tcPr>
          <w:p w14:paraId="239C977F" w14:textId="77777777" w:rsidR="00413CB7" w:rsidRPr="00413CB7" w:rsidRDefault="00413CB7" w:rsidP="00413CB7">
            <w:pPr>
              <w:spacing w:after="0"/>
              <w:jc w:val="left"/>
              <w:rPr>
                <w:szCs w:val="20"/>
              </w:rPr>
            </w:pPr>
            <w:r w:rsidRPr="00413CB7">
              <w:rPr>
                <w:szCs w:val="20"/>
              </w:rPr>
              <w:t>Sachin Pandey</w:t>
            </w:r>
          </w:p>
        </w:tc>
        <w:tc>
          <w:tcPr>
            <w:tcW w:w="1597" w:type="pct"/>
            <w:noWrap/>
            <w:hideMark/>
          </w:tcPr>
          <w:p w14:paraId="496C9603" w14:textId="77777777" w:rsidR="00413CB7" w:rsidRPr="00413CB7" w:rsidRDefault="00413CB7" w:rsidP="00413CB7">
            <w:pPr>
              <w:spacing w:after="0"/>
              <w:ind w:left="113"/>
              <w:jc w:val="left"/>
              <w:rPr>
                <w:szCs w:val="20"/>
              </w:rPr>
            </w:pPr>
            <w:r w:rsidRPr="00413CB7">
              <w:rPr>
                <w:szCs w:val="20"/>
              </w:rPr>
              <w:t>EVERARD PARK, SA 5035</w:t>
            </w:r>
          </w:p>
        </w:tc>
        <w:tc>
          <w:tcPr>
            <w:tcW w:w="424" w:type="pct"/>
            <w:noWrap/>
            <w:hideMark/>
          </w:tcPr>
          <w:p w14:paraId="65C3D7BD" w14:textId="77777777" w:rsidR="00413CB7" w:rsidRPr="00413CB7" w:rsidRDefault="00413CB7" w:rsidP="00413CB7">
            <w:pPr>
              <w:spacing w:after="0"/>
              <w:ind w:right="113"/>
              <w:jc w:val="right"/>
              <w:rPr>
                <w:szCs w:val="20"/>
              </w:rPr>
            </w:pPr>
            <w:r w:rsidRPr="00413CB7">
              <w:rPr>
                <w:szCs w:val="20"/>
              </w:rPr>
              <w:t>17.83</w:t>
            </w:r>
          </w:p>
        </w:tc>
        <w:tc>
          <w:tcPr>
            <w:tcW w:w="770" w:type="pct"/>
            <w:noWrap/>
            <w:hideMark/>
          </w:tcPr>
          <w:p w14:paraId="2538680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FB530A" w14:textId="77777777" w:rsidR="00413CB7" w:rsidRPr="00413CB7" w:rsidRDefault="00413CB7" w:rsidP="00413CB7">
            <w:pPr>
              <w:spacing w:after="0"/>
              <w:jc w:val="right"/>
              <w:rPr>
                <w:szCs w:val="20"/>
              </w:rPr>
            </w:pPr>
            <w:r w:rsidRPr="00413CB7">
              <w:rPr>
                <w:szCs w:val="20"/>
              </w:rPr>
              <w:t>21.9.2014</w:t>
            </w:r>
          </w:p>
        </w:tc>
      </w:tr>
      <w:tr w:rsidR="00413CB7" w:rsidRPr="00413CB7" w14:paraId="44279317" w14:textId="77777777" w:rsidTr="005B36B0">
        <w:trPr>
          <w:trHeight w:val="20"/>
        </w:trPr>
        <w:tc>
          <w:tcPr>
            <w:tcW w:w="1756" w:type="pct"/>
            <w:noWrap/>
            <w:hideMark/>
          </w:tcPr>
          <w:p w14:paraId="0E02992E" w14:textId="77777777" w:rsidR="00413CB7" w:rsidRPr="00413CB7" w:rsidRDefault="00413CB7" w:rsidP="00413CB7">
            <w:pPr>
              <w:spacing w:after="0"/>
              <w:jc w:val="left"/>
              <w:rPr>
                <w:szCs w:val="20"/>
              </w:rPr>
            </w:pPr>
            <w:r w:rsidRPr="00413CB7">
              <w:rPr>
                <w:szCs w:val="20"/>
              </w:rPr>
              <w:t>Safi Nyiramahirwe</w:t>
            </w:r>
          </w:p>
        </w:tc>
        <w:tc>
          <w:tcPr>
            <w:tcW w:w="1597" w:type="pct"/>
            <w:noWrap/>
            <w:hideMark/>
          </w:tcPr>
          <w:p w14:paraId="14BB2C37"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6B9BFDCA" w14:textId="77777777" w:rsidR="00413CB7" w:rsidRPr="00413CB7" w:rsidRDefault="00413CB7" w:rsidP="00413CB7">
            <w:pPr>
              <w:spacing w:after="0"/>
              <w:ind w:right="113"/>
              <w:jc w:val="right"/>
              <w:rPr>
                <w:szCs w:val="20"/>
              </w:rPr>
            </w:pPr>
            <w:r w:rsidRPr="00413CB7">
              <w:rPr>
                <w:szCs w:val="20"/>
              </w:rPr>
              <w:t>148.31</w:t>
            </w:r>
          </w:p>
        </w:tc>
        <w:tc>
          <w:tcPr>
            <w:tcW w:w="770" w:type="pct"/>
            <w:noWrap/>
            <w:hideMark/>
          </w:tcPr>
          <w:p w14:paraId="5A6416F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D28AE7" w14:textId="77777777" w:rsidR="00413CB7" w:rsidRPr="00413CB7" w:rsidRDefault="00413CB7" w:rsidP="00413CB7">
            <w:pPr>
              <w:spacing w:after="0"/>
              <w:jc w:val="right"/>
              <w:rPr>
                <w:szCs w:val="20"/>
              </w:rPr>
            </w:pPr>
            <w:r w:rsidRPr="00413CB7">
              <w:rPr>
                <w:szCs w:val="20"/>
              </w:rPr>
              <w:t>5.3.2014</w:t>
            </w:r>
          </w:p>
        </w:tc>
      </w:tr>
      <w:tr w:rsidR="00413CB7" w:rsidRPr="00413CB7" w14:paraId="3031DE72" w14:textId="77777777" w:rsidTr="005B36B0">
        <w:trPr>
          <w:trHeight w:val="20"/>
        </w:trPr>
        <w:tc>
          <w:tcPr>
            <w:tcW w:w="1756" w:type="pct"/>
            <w:noWrap/>
            <w:hideMark/>
          </w:tcPr>
          <w:p w14:paraId="3D42A4A9" w14:textId="77777777" w:rsidR="00413CB7" w:rsidRPr="00413CB7" w:rsidRDefault="00413CB7" w:rsidP="00413CB7">
            <w:pPr>
              <w:spacing w:after="0"/>
              <w:jc w:val="left"/>
              <w:rPr>
                <w:szCs w:val="20"/>
              </w:rPr>
            </w:pPr>
            <w:r w:rsidRPr="00413CB7">
              <w:rPr>
                <w:szCs w:val="20"/>
              </w:rPr>
              <w:t>Sahar Al-Awar</w:t>
            </w:r>
          </w:p>
        </w:tc>
        <w:tc>
          <w:tcPr>
            <w:tcW w:w="1597" w:type="pct"/>
            <w:noWrap/>
            <w:hideMark/>
          </w:tcPr>
          <w:p w14:paraId="40B3AFED"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4870EA58"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2EDB04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3E82EF" w14:textId="77777777" w:rsidR="00413CB7" w:rsidRPr="00413CB7" w:rsidRDefault="00413CB7" w:rsidP="00413CB7">
            <w:pPr>
              <w:spacing w:after="0"/>
              <w:jc w:val="right"/>
              <w:rPr>
                <w:szCs w:val="20"/>
              </w:rPr>
            </w:pPr>
            <w:r w:rsidRPr="00413CB7">
              <w:rPr>
                <w:szCs w:val="20"/>
              </w:rPr>
              <w:t>15.3.2013</w:t>
            </w:r>
          </w:p>
        </w:tc>
      </w:tr>
      <w:tr w:rsidR="00413CB7" w:rsidRPr="00413CB7" w14:paraId="47143007" w14:textId="77777777" w:rsidTr="005B36B0">
        <w:trPr>
          <w:trHeight w:val="20"/>
        </w:trPr>
        <w:tc>
          <w:tcPr>
            <w:tcW w:w="1756" w:type="pct"/>
            <w:noWrap/>
            <w:hideMark/>
          </w:tcPr>
          <w:p w14:paraId="042F8A2B" w14:textId="77777777" w:rsidR="00413CB7" w:rsidRPr="00413CB7" w:rsidRDefault="00413CB7" w:rsidP="00413CB7">
            <w:pPr>
              <w:spacing w:after="0"/>
              <w:jc w:val="left"/>
              <w:rPr>
                <w:szCs w:val="20"/>
              </w:rPr>
            </w:pPr>
            <w:r w:rsidRPr="00413CB7">
              <w:rPr>
                <w:szCs w:val="20"/>
              </w:rPr>
              <w:t xml:space="preserve">SAHT </w:t>
            </w:r>
          </w:p>
        </w:tc>
        <w:tc>
          <w:tcPr>
            <w:tcW w:w="1597" w:type="pct"/>
            <w:noWrap/>
            <w:hideMark/>
          </w:tcPr>
          <w:p w14:paraId="2ED4436D"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202B8218" w14:textId="77777777" w:rsidR="00413CB7" w:rsidRPr="00413CB7" w:rsidRDefault="00413CB7" w:rsidP="00413CB7">
            <w:pPr>
              <w:spacing w:after="0"/>
              <w:ind w:right="113"/>
              <w:jc w:val="right"/>
              <w:rPr>
                <w:szCs w:val="20"/>
              </w:rPr>
            </w:pPr>
            <w:r w:rsidRPr="00413CB7">
              <w:rPr>
                <w:szCs w:val="20"/>
              </w:rPr>
              <w:t>21.34</w:t>
            </w:r>
          </w:p>
        </w:tc>
        <w:tc>
          <w:tcPr>
            <w:tcW w:w="770" w:type="pct"/>
            <w:noWrap/>
            <w:hideMark/>
          </w:tcPr>
          <w:p w14:paraId="402A8F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DDCD27" w14:textId="77777777" w:rsidR="00413CB7" w:rsidRPr="00413CB7" w:rsidRDefault="00413CB7" w:rsidP="00413CB7">
            <w:pPr>
              <w:spacing w:after="0"/>
              <w:jc w:val="right"/>
              <w:rPr>
                <w:szCs w:val="20"/>
              </w:rPr>
            </w:pPr>
            <w:r w:rsidRPr="00413CB7">
              <w:rPr>
                <w:szCs w:val="20"/>
              </w:rPr>
              <w:t>31.10.2014</w:t>
            </w:r>
          </w:p>
        </w:tc>
      </w:tr>
      <w:tr w:rsidR="00413CB7" w:rsidRPr="00413CB7" w14:paraId="263525CB" w14:textId="77777777" w:rsidTr="005B36B0">
        <w:trPr>
          <w:trHeight w:val="20"/>
        </w:trPr>
        <w:tc>
          <w:tcPr>
            <w:tcW w:w="1756" w:type="pct"/>
            <w:noWrap/>
            <w:hideMark/>
          </w:tcPr>
          <w:p w14:paraId="6C8354BB" w14:textId="77777777" w:rsidR="00413CB7" w:rsidRPr="00413CB7" w:rsidRDefault="00413CB7" w:rsidP="00413CB7">
            <w:pPr>
              <w:spacing w:after="0"/>
              <w:jc w:val="left"/>
              <w:rPr>
                <w:szCs w:val="20"/>
              </w:rPr>
            </w:pPr>
            <w:r w:rsidRPr="00413CB7">
              <w:rPr>
                <w:szCs w:val="20"/>
              </w:rPr>
              <w:t>Sajahan Manik</w:t>
            </w:r>
          </w:p>
        </w:tc>
        <w:tc>
          <w:tcPr>
            <w:tcW w:w="1597" w:type="pct"/>
            <w:noWrap/>
            <w:hideMark/>
          </w:tcPr>
          <w:p w14:paraId="0556821F"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62CAA039" w14:textId="77777777" w:rsidR="00413CB7" w:rsidRPr="00413CB7" w:rsidRDefault="00413CB7" w:rsidP="00413CB7">
            <w:pPr>
              <w:spacing w:after="0"/>
              <w:ind w:right="113"/>
              <w:jc w:val="right"/>
              <w:rPr>
                <w:szCs w:val="20"/>
              </w:rPr>
            </w:pPr>
            <w:r w:rsidRPr="00413CB7">
              <w:rPr>
                <w:szCs w:val="20"/>
              </w:rPr>
              <w:t>237.99</w:t>
            </w:r>
          </w:p>
        </w:tc>
        <w:tc>
          <w:tcPr>
            <w:tcW w:w="770" w:type="pct"/>
            <w:noWrap/>
            <w:hideMark/>
          </w:tcPr>
          <w:p w14:paraId="127197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BCC097" w14:textId="77777777" w:rsidR="00413CB7" w:rsidRPr="00413CB7" w:rsidRDefault="00413CB7" w:rsidP="00413CB7">
            <w:pPr>
              <w:spacing w:after="0"/>
              <w:jc w:val="right"/>
              <w:rPr>
                <w:szCs w:val="20"/>
              </w:rPr>
            </w:pPr>
            <w:r w:rsidRPr="00413CB7">
              <w:rPr>
                <w:szCs w:val="20"/>
              </w:rPr>
              <w:t>26.10.2013</w:t>
            </w:r>
          </w:p>
        </w:tc>
      </w:tr>
      <w:tr w:rsidR="00413CB7" w:rsidRPr="00413CB7" w14:paraId="5992F889" w14:textId="77777777" w:rsidTr="005B36B0">
        <w:trPr>
          <w:trHeight w:val="20"/>
        </w:trPr>
        <w:tc>
          <w:tcPr>
            <w:tcW w:w="1756" w:type="pct"/>
            <w:noWrap/>
            <w:hideMark/>
          </w:tcPr>
          <w:p w14:paraId="5FF7946B" w14:textId="77777777" w:rsidR="00413CB7" w:rsidRPr="00413CB7" w:rsidRDefault="00413CB7" w:rsidP="00413CB7">
            <w:pPr>
              <w:spacing w:after="0"/>
              <w:jc w:val="left"/>
              <w:rPr>
                <w:szCs w:val="20"/>
              </w:rPr>
            </w:pPr>
            <w:r w:rsidRPr="00413CB7">
              <w:rPr>
                <w:szCs w:val="20"/>
              </w:rPr>
              <w:t>Saleha Khatun</w:t>
            </w:r>
          </w:p>
        </w:tc>
        <w:tc>
          <w:tcPr>
            <w:tcW w:w="1597" w:type="pct"/>
            <w:noWrap/>
            <w:hideMark/>
          </w:tcPr>
          <w:p w14:paraId="3805A523" w14:textId="77777777" w:rsidR="00413CB7" w:rsidRPr="00413CB7" w:rsidRDefault="00413CB7" w:rsidP="00413CB7">
            <w:pPr>
              <w:spacing w:after="0"/>
              <w:ind w:left="113"/>
              <w:jc w:val="left"/>
              <w:rPr>
                <w:szCs w:val="20"/>
              </w:rPr>
            </w:pPr>
            <w:r w:rsidRPr="00413CB7">
              <w:rPr>
                <w:szCs w:val="20"/>
              </w:rPr>
              <w:t>NETLEY, SA 5037</w:t>
            </w:r>
          </w:p>
        </w:tc>
        <w:tc>
          <w:tcPr>
            <w:tcW w:w="424" w:type="pct"/>
            <w:noWrap/>
            <w:hideMark/>
          </w:tcPr>
          <w:p w14:paraId="4B9D0881" w14:textId="77777777" w:rsidR="00413CB7" w:rsidRPr="00413CB7" w:rsidRDefault="00413CB7" w:rsidP="00413CB7">
            <w:pPr>
              <w:spacing w:after="0"/>
              <w:ind w:right="113"/>
              <w:jc w:val="right"/>
              <w:rPr>
                <w:szCs w:val="20"/>
              </w:rPr>
            </w:pPr>
            <w:r w:rsidRPr="00413CB7">
              <w:rPr>
                <w:szCs w:val="20"/>
              </w:rPr>
              <w:t>14.98</w:t>
            </w:r>
          </w:p>
        </w:tc>
        <w:tc>
          <w:tcPr>
            <w:tcW w:w="770" w:type="pct"/>
            <w:noWrap/>
            <w:hideMark/>
          </w:tcPr>
          <w:p w14:paraId="625C20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4718E7" w14:textId="77777777" w:rsidR="00413CB7" w:rsidRPr="00413CB7" w:rsidRDefault="00413CB7" w:rsidP="00413CB7">
            <w:pPr>
              <w:spacing w:after="0"/>
              <w:jc w:val="right"/>
              <w:rPr>
                <w:szCs w:val="20"/>
              </w:rPr>
            </w:pPr>
            <w:r w:rsidRPr="00413CB7">
              <w:rPr>
                <w:szCs w:val="20"/>
              </w:rPr>
              <w:t>18.5.2014</w:t>
            </w:r>
          </w:p>
        </w:tc>
      </w:tr>
      <w:tr w:rsidR="00413CB7" w:rsidRPr="00413CB7" w14:paraId="093BB6D8" w14:textId="77777777" w:rsidTr="005B36B0">
        <w:trPr>
          <w:trHeight w:val="20"/>
        </w:trPr>
        <w:tc>
          <w:tcPr>
            <w:tcW w:w="1756" w:type="pct"/>
            <w:noWrap/>
            <w:hideMark/>
          </w:tcPr>
          <w:p w14:paraId="76557676" w14:textId="77777777" w:rsidR="00413CB7" w:rsidRPr="00413CB7" w:rsidRDefault="00413CB7" w:rsidP="00413CB7">
            <w:pPr>
              <w:spacing w:after="0"/>
              <w:jc w:val="left"/>
              <w:rPr>
                <w:szCs w:val="20"/>
              </w:rPr>
            </w:pPr>
            <w:r w:rsidRPr="00413CB7">
              <w:rPr>
                <w:szCs w:val="20"/>
              </w:rPr>
              <w:t>Salih Halil</w:t>
            </w:r>
          </w:p>
        </w:tc>
        <w:tc>
          <w:tcPr>
            <w:tcW w:w="1597" w:type="pct"/>
            <w:noWrap/>
            <w:hideMark/>
          </w:tcPr>
          <w:p w14:paraId="47AE83C7"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0D024D53" w14:textId="77777777" w:rsidR="00413CB7" w:rsidRPr="00413CB7" w:rsidRDefault="00413CB7" w:rsidP="00413CB7">
            <w:pPr>
              <w:spacing w:after="0"/>
              <w:ind w:right="113"/>
              <w:jc w:val="right"/>
              <w:rPr>
                <w:szCs w:val="20"/>
              </w:rPr>
            </w:pPr>
            <w:r w:rsidRPr="00413CB7">
              <w:rPr>
                <w:szCs w:val="20"/>
              </w:rPr>
              <w:t>21.54</w:t>
            </w:r>
          </w:p>
        </w:tc>
        <w:tc>
          <w:tcPr>
            <w:tcW w:w="770" w:type="pct"/>
            <w:noWrap/>
            <w:hideMark/>
          </w:tcPr>
          <w:p w14:paraId="2C5D2F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F19DB4" w14:textId="77777777" w:rsidR="00413CB7" w:rsidRPr="00413CB7" w:rsidRDefault="00413CB7" w:rsidP="00413CB7">
            <w:pPr>
              <w:spacing w:after="0"/>
              <w:jc w:val="right"/>
              <w:rPr>
                <w:szCs w:val="20"/>
              </w:rPr>
            </w:pPr>
            <w:r w:rsidRPr="00413CB7">
              <w:rPr>
                <w:szCs w:val="20"/>
              </w:rPr>
              <w:t>16.4.2014</w:t>
            </w:r>
          </w:p>
        </w:tc>
      </w:tr>
      <w:tr w:rsidR="00413CB7" w:rsidRPr="00413CB7" w14:paraId="3ACFECEF" w14:textId="77777777" w:rsidTr="005B36B0">
        <w:trPr>
          <w:trHeight w:val="20"/>
        </w:trPr>
        <w:tc>
          <w:tcPr>
            <w:tcW w:w="1756" w:type="pct"/>
            <w:noWrap/>
            <w:hideMark/>
          </w:tcPr>
          <w:p w14:paraId="52E235A3" w14:textId="77777777" w:rsidR="00413CB7" w:rsidRPr="00413CB7" w:rsidRDefault="00413CB7" w:rsidP="00413CB7">
            <w:pPr>
              <w:spacing w:after="0"/>
              <w:jc w:val="left"/>
              <w:rPr>
                <w:szCs w:val="20"/>
              </w:rPr>
            </w:pPr>
            <w:r w:rsidRPr="00413CB7">
              <w:rPr>
                <w:szCs w:val="20"/>
              </w:rPr>
              <w:t>Sallie Willis</w:t>
            </w:r>
          </w:p>
        </w:tc>
        <w:tc>
          <w:tcPr>
            <w:tcW w:w="1597" w:type="pct"/>
            <w:noWrap/>
            <w:hideMark/>
          </w:tcPr>
          <w:p w14:paraId="4B309EC2"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23474B93"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012B0ABE" w14:textId="77777777" w:rsidR="00413CB7" w:rsidRPr="00413CB7" w:rsidRDefault="00413CB7" w:rsidP="00413CB7">
            <w:pPr>
              <w:spacing w:after="0"/>
              <w:ind w:left="170"/>
              <w:jc w:val="left"/>
              <w:rPr>
                <w:szCs w:val="20"/>
              </w:rPr>
            </w:pPr>
            <w:r w:rsidRPr="00413CB7">
              <w:rPr>
                <w:szCs w:val="20"/>
              </w:rPr>
              <w:t>Refund 213144</w:t>
            </w:r>
          </w:p>
        </w:tc>
        <w:tc>
          <w:tcPr>
            <w:tcW w:w="453" w:type="pct"/>
            <w:noWrap/>
            <w:hideMark/>
          </w:tcPr>
          <w:p w14:paraId="6B47C14F" w14:textId="77777777" w:rsidR="00413CB7" w:rsidRPr="00413CB7" w:rsidRDefault="00413CB7" w:rsidP="00413CB7">
            <w:pPr>
              <w:spacing w:after="0"/>
              <w:jc w:val="right"/>
              <w:rPr>
                <w:szCs w:val="20"/>
              </w:rPr>
            </w:pPr>
            <w:r w:rsidRPr="00413CB7">
              <w:rPr>
                <w:szCs w:val="20"/>
              </w:rPr>
              <w:t>23.12.2013</w:t>
            </w:r>
          </w:p>
        </w:tc>
      </w:tr>
      <w:tr w:rsidR="00413CB7" w:rsidRPr="00413CB7" w14:paraId="709444DD" w14:textId="77777777" w:rsidTr="005B36B0">
        <w:trPr>
          <w:trHeight w:val="20"/>
        </w:trPr>
        <w:tc>
          <w:tcPr>
            <w:tcW w:w="1756" w:type="pct"/>
            <w:noWrap/>
            <w:hideMark/>
          </w:tcPr>
          <w:p w14:paraId="55C16E28" w14:textId="77777777" w:rsidR="00413CB7" w:rsidRPr="00413CB7" w:rsidRDefault="00413CB7" w:rsidP="00413CB7">
            <w:pPr>
              <w:spacing w:after="0"/>
              <w:jc w:val="left"/>
              <w:rPr>
                <w:szCs w:val="20"/>
              </w:rPr>
            </w:pPr>
            <w:r w:rsidRPr="00413CB7">
              <w:rPr>
                <w:szCs w:val="20"/>
              </w:rPr>
              <w:t>Sally Arnold</w:t>
            </w:r>
          </w:p>
        </w:tc>
        <w:tc>
          <w:tcPr>
            <w:tcW w:w="1597" w:type="pct"/>
            <w:noWrap/>
            <w:hideMark/>
          </w:tcPr>
          <w:p w14:paraId="78ABCC7E"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71D1076A"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7B1661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9E8656" w14:textId="77777777" w:rsidR="00413CB7" w:rsidRPr="00413CB7" w:rsidRDefault="00413CB7" w:rsidP="00413CB7">
            <w:pPr>
              <w:spacing w:after="0"/>
              <w:jc w:val="right"/>
              <w:rPr>
                <w:szCs w:val="20"/>
              </w:rPr>
            </w:pPr>
            <w:r w:rsidRPr="00413CB7">
              <w:rPr>
                <w:szCs w:val="20"/>
              </w:rPr>
              <w:t>20.12.2013</w:t>
            </w:r>
          </w:p>
        </w:tc>
      </w:tr>
      <w:tr w:rsidR="00413CB7" w:rsidRPr="00413CB7" w14:paraId="189C24DA" w14:textId="77777777" w:rsidTr="005B36B0">
        <w:trPr>
          <w:trHeight w:val="20"/>
        </w:trPr>
        <w:tc>
          <w:tcPr>
            <w:tcW w:w="1756" w:type="pct"/>
            <w:noWrap/>
            <w:hideMark/>
          </w:tcPr>
          <w:p w14:paraId="0322D843" w14:textId="77777777" w:rsidR="00413CB7" w:rsidRPr="00413CB7" w:rsidRDefault="00413CB7" w:rsidP="00413CB7">
            <w:pPr>
              <w:spacing w:after="0"/>
              <w:jc w:val="left"/>
              <w:rPr>
                <w:szCs w:val="20"/>
              </w:rPr>
            </w:pPr>
            <w:r w:rsidRPr="00413CB7">
              <w:rPr>
                <w:szCs w:val="20"/>
              </w:rPr>
              <w:t>Sally Austin</w:t>
            </w:r>
          </w:p>
        </w:tc>
        <w:tc>
          <w:tcPr>
            <w:tcW w:w="1597" w:type="pct"/>
            <w:noWrap/>
            <w:hideMark/>
          </w:tcPr>
          <w:p w14:paraId="6ACF2D1F"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2902F39A" w14:textId="77777777" w:rsidR="00413CB7" w:rsidRPr="00413CB7" w:rsidRDefault="00413CB7" w:rsidP="00413CB7">
            <w:pPr>
              <w:spacing w:after="0"/>
              <w:ind w:right="113"/>
              <w:jc w:val="right"/>
              <w:rPr>
                <w:szCs w:val="20"/>
              </w:rPr>
            </w:pPr>
            <w:r w:rsidRPr="00413CB7">
              <w:rPr>
                <w:szCs w:val="20"/>
              </w:rPr>
              <w:t>63.64</w:t>
            </w:r>
          </w:p>
        </w:tc>
        <w:tc>
          <w:tcPr>
            <w:tcW w:w="770" w:type="pct"/>
            <w:noWrap/>
            <w:hideMark/>
          </w:tcPr>
          <w:p w14:paraId="714836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689153" w14:textId="77777777" w:rsidR="00413CB7" w:rsidRPr="00413CB7" w:rsidRDefault="00413CB7" w:rsidP="00413CB7">
            <w:pPr>
              <w:spacing w:after="0"/>
              <w:jc w:val="right"/>
              <w:rPr>
                <w:szCs w:val="20"/>
              </w:rPr>
            </w:pPr>
            <w:r w:rsidRPr="00413CB7">
              <w:rPr>
                <w:szCs w:val="20"/>
              </w:rPr>
              <w:t>30.1.2014</w:t>
            </w:r>
          </w:p>
        </w:tc>
      </w:tr>
      <w:tr w:rsidR="00413CB7" w:rsidRPr="00413CB7" w14:paraId="0BB4287E" w14:textId="77777777" w:rsidTr="005B36B0">
        <w:trPr>
          <w:trHeight w:val="20"/>
        </w:trPr>
        <w:tc>
          <w:tcPr>
            <w:tcW w:w="1756" w:type="pct"/>
            <w:noWrap/>
            <w:hideMark/>
          </w:tcPr>
          <w:p w14:paraId="393E70E0" w14:textId="77777777" w:rsidR="00413CB7" w:rsidRPr="00413CB7" w:rsidRDefault="00413CB7" w:rsidP="00413CB7">
            <w:pPr>
              <w:spacing w:after="0"/>
              <w:jc w:val="left"/>
              <w:rPr>
                <w:szCs w:val="20"/>
              </w:rPr>
            </w:pPr>
            <w:r w:rsidRPr="00413CB7">
              <w:rPr>
                <w:szCs w:val="20"/>
              </w:rPr>
              <w:t>Sally Emsley</w:t>
            </w:r>
          </w:p>
        </w:tc>
        <w:tc>
          <w:tcPr>
            <w:tcW w:w="1597" w:type="pct"/>
            <w:noWrap/>
            <w:hideMark/>
          </w:tcPr>
          <w:p w14:paraId="2B7D0543"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763FA48B" w14:textId="77777777" w:rsidR="00413CB7" w:rsidRPr="00413CB7" w:rsidRDefault="00413CB7" w:rsidP="00413CB7">
            <w:pPr>
              <w:spacing w:after="0"/>
              <w:ind w:right="113"/>
              <w:jc w:val="right"/>
              <w:rPr>
                <w:szCs w:val="20"/>
              </w:rPr>
            </w:pPr>
            <w:r w:rsidRPr="00413CB7">
              <w:rPr>
                <w:szCs w:val="20"/>
              </w:rPr>
              <w:t>634.84</w:t>
            </w:r>
          </w:p>
        </w:tc>
        <w:tc>
          <w:tcPr>
            <w:tcW w:w="770" w:type="pct"/>
            <w:noWrap/>
            <w:hideMark/>
          </w:tcPr>
          <w:p w14:paraId="0298541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DEF044" w14:textId="77777777" w:rsidR="00413CB7" w:rsidRPr="00413CB7" w:rsidRDefault="00413CB7" w:rsidP="00413CB7">
            <w:pPr>
              <w:spacing w:after="0"/>
              <w:jc w:val="right"/>
              <w:rPr>
                <w:szCs w:val="20"/>
              </w:rPr>
            </w:pPr>
            <w:r w:rsidRPr="00413CB7">
              <w:rPr>
                <w:szCs w:val="20"/>
              </w:rPr>
              <w:t>18.11.2013</w:t>
            </w:r>
          </w:p>
        </w:tc>
      </w:tr>
      <w:tr w:rsidR="00413CB7" w:rsidRPr="00413CB7" w14:paraId="624E06DF" w14:textId="77777777" w:rsidTr="005B36B0">
        <w:trPr>
          <w:trHeight w:val="20"/>
        </w:trPr>
        <w:tc>
          <w:tcPr>
            <w:tcW w:w="1756" w:type="pct"/>
            <w:noWrap/>
            <w:hideMark/>
          </w:tcPr>
          <w:p w14:paraId="19820E57" w14:textId="77777777" w:rsidR="00413CB7" w:rsidRPr="00413CB7" w:rsidRDefault="00413CB7" w:rsidP="00413CB7">
            <w:pPr>
              <w:spacing w:after="0"/>
              <w:jc w:val="left"/>
              <w:rPr>
                <w:szCs w:val="20"/>
              </w:rPr>
            </w:pPr>
            <w:r w:rsidRPr="00413CB7">
              <w:rPr>
                <w:szCs w:val="20"/>
              </w:rPr>
              <w:t>Sally Milne</w:t>
            </w:r>
          </w:p>
        </w:tc>
        <w:tc>
          <w:tcPr>
            <w:tcW w:w="1597" w:type="pct"/>
            <w:noWrap/>
            <w:hideMark/>
          </w:tcPr>
          <w:p w14:paraId="2D6CEBA9" w14:textId="77777777"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14:paraId="469973E2" w14:textId="77777777" w:rsidR="00413CB7" w:rsidRPr="00413CB7" w:rsidRDefault="00413CB7" w:rsidP="00413CB7">
            <w:pPr>
              <w:spacing w:after="0"/>
              <w:ind w:right="113"/>
              <w:jc w:val="right"/>
              <w:rPr>
                <w:szCs w:val="20"/>
              </w:rPr>
            </w:pPr>
            <w:r w:rsidRPr="00413CB7">
              <w:rPr>
                <w:szCs w:val="20"/>
              </w:rPr>
              <w:t>14.38</w:t>
            </w:r>
          </w:p>
        </w:tc>
        <w:tc>
          <w:tcPr>
            <w:tcW w:w="770" w:type="pct"/>
            <w:noWrap/>
            <w:hideMark/>
          </w:tcPr>
          <w:p w14:paraId="07FF758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4B8584" w14:textId="77777777" w:rsidR="00413CB7" w:rsidRPr="00413CB7" w:rsidRDefault="00413CB7" w:rsidP="00413CB7">
            <w:pPr>
              <w:spacing w:after="0"/>
              <w:jc w:val="right"/>
              <w:rPr>
                <w:szCs w:val="20"/>
              </w:rPr>
            </w:pPr>
            <w:r w:rsidRPr="00413CB7">
              <w:rPr>
                <w:szCs w:val="20"/>
              </w:rPr>
              <w:t>3.11.2014</w:t>
            </w:r>
          </w:p>
        </w:tc>
      </w:tr>
      <w:tr w:rsidR="00413CB7" w:rsidRPr="00413CB7" w14:paraId="244B1A73" w14:textId="77777777" w:rsidTr="005B36B0">
        <w:trPr>
          <w:trHeight w:val="20"/>
        </w:trPr>
        <w:tc>
          <w:tcPr>
            <w:tcW w:w="1756" w:type="pct"/>
            <w:noWrap/>
            <w:hideMark/>
          </w:tcPr>
          <w:p w14:paraId="666A84D5" w14:textId="77777777" w:rsidR="00413CB7" w:rsidRPr="00413CB7" w:rsidRDefault="00413CB7" w:rsidP="00413CB7">
            <w:pPr>
              <w:spacing w:after="0"/>
              <w:jc w:val="left"/>
              <w:rPr>
                <w:szCs w:val="20"/>
              </w:rPr>
            </w:pPr>
            <w:r w:rsidRPr="00413CB7">
              <w:rPr>
                <w:szCs w:val="20"/>
              </w:rPr>
              <w:t>Sally Rowe</w:t>
            </w:r>
          </w:p>
        </w:tc>
        <w:tc>
          <w:tcPr>
            <w:tcW w:w="1597" w:type="pct"/>
            <w:noWrap/>
            <w:hideMark/>
          </w:tcPr>
          <w:p w14:paraId="1F76C7D5" w14:textId="77777777"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14:paraId="2ADCF1CC" w14:textId="77777777" w:rsidR="00413CB7" w:rsidRPr="00413CB7" w:rsidRDefault="00413CB7" w:rsidP="00413CB7">
            <w:pPr>
              <w:spacing w:after="0"/>
              <w:ind w:right="113"/>
              <w:jc w:val="right"/>
              <w:rPr>
                <w:szCs w:val="20"/>
              </w:rPr>
            </w:pPr>
            <w:r w:rsidRPr="00413CB7">
              <w:rPr>
                <w:szCs w:val="20"/>
              </w:rPr>
              <w:t>10.08</w:t>
            </w:r>
          </w:p>
        </w:tc>
        <w:tc>
          <w:tcPr>
            <w:tcW w:w="770" w:type="pct"/>
            <w:noWrap/>
            <w:hideMark/>
          </w:tcPr>
          <w:p w14:paraId="7934FA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7BB13D" w14:textId="77777777" w:rsidR="00413CB7" w:rsidRPr="00413CB7" w:rsidRDefault="00413CB7" w:rsidP="00413CB7">
            <w:pPr>
              <w:spacing w:after="0"/>
              <w:jc w:val="right"/>
              <w:rPr>
                <w:szCs w:val="20"/>
              </w:rPr>
            </w:pPr>
            <w:r w:rsidRPr="00413CB7">
              <w:rPr>
                <w:szCs w:val="20"/>
              </w:rPr>
              <w:t>20.12.2013</w:t>
            </w:r>
          </w:p>
        </w:tc>
      </w:tr>
      <w:tr w:rsidR="00413CB7" w:rsidRPr="00413CB7" w14:paraId="0CFA929B" w14:textId="77777777" w:rsidTr="005B36B0">
        <w:trPr>
          <w:trHeight w:val="20"/>
        </w:trPr>
        <w:tc>
          <w:tcPr>
            <w:tcW w:w="1756" w:type="pct"/>
            <w:noWrap/>
            <w:hideMark/>
          </w:tcPr>
          <w:p w14:paraId="70426479" w14:textId="77777777" w:rsidR="00413CB7" w:rsidRPr="00413CB7" w:rsidRDefault="00413CB7" w:rsidP="00413CB7">
            <w:pPr>
              <w:spacing w:after="0"/>
              <w:jc w:val="left"/>
              <w:rPr>
                <w:szCs w:val="20"/>
              </w:rPr>
            </w:pPr>
            <w:r w:rsidRPr="00413CB7">
              <w:rPr>
                <w:szCs w:val="20"/>
              </w:rPr>
              <w:t>Sally Tebble</w:t>
            </w:r>
          </w:p>
        </w:tc>
        <w:tc>
          <w:tcPr>
            <w:tcW w:w="1597" w:type="pct"/>
            <w:noWrap/>
            <w:hideMark/>
          </w:tcPr>
          <w:p w14:paraId="3E15723A"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57CBEB78" w14:textId="77777777" w:rsidR="00413CB7" w:rsidRPr="00413CB7" w:rsidRDefault="00413CB7" w:rsidP="00413CB7">
            <w:pPr>
              <w:spacing w:after="0"/>
              <w:ind w:right="113"/>
              <w:jc w:val="right"/>
              <w:rPr>
                <w:szCs w:val="20"/>
              </w:rPr>
            </w:pPr>
            <w:r w:rsidRPr="00413CB7">
              <w:rPr>
                <w:szCs w:val="20"/>
              </w:rPr>
              <w:t>23.46</w:t>
            </w:r>
          </w:p>
        </w:tc>
        <w:tc>
          <w:tcPr>
            <w:tcW w:w="770" w:type="pct"/>
            <w:noWrap/>
            <w:hideMark/>
          </w:tcPr>
          <w:p w14:paraId="451530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F6BE97" w14:textId="77777777" w:rsidR="00413CB7" w:rsidRPr="00413CB7" w:rsidRDefault="00413CB7" w:rsidP="00413CB7">
            <w:pPr>
              <w:spacing w:after="0"/>
              <w:jc w:val="right"/>
              <w:rPr>
                <w:szCs w:val="20"/>
              </w:rPr>
            </w:pPr>
            <w:r w:rsidRPr="00413CB7">
              <w:rPr>
                <w:szCs w:val="20"/>
              </w:rPr>
              <w:t>27.10.2014</w:t>
            </w:r>
          </w:p>
        </w:tc>
      </w:tr>
      <w:tr w:rsidR="00413CB7" w:rsidRPr="00413CB7" w14:paraId="15B39E8C" w14:textId="77777777" w:rsidTr="005B36B0">
        <w:trPr>
          <w:trHeight w:val="20"/>
        </w:trPr>
        <w:tc>
          <w:tcPr>
            <w:tcW w:w="1756" w:type="pct"/>
            <w:noWrap/>
            <w:hideMark/>
          </w:tcPr>
          <w:p w14:paraId="03D6FF6E" w14:textId="77777777" w:rsidR="00413CB7" w:rsidRPr="00413CB7" w:rsidRDefault="00413CB7" w:rsidP="00413CB7">
            <w:pPr>
              <w:spacing w:after="0"/>
              <w:jc w:val="left"/>
              <w:rPr>
                <w:szCs w:val="20"/>
              </w:rPr>
            </w:pPr>
            <w:r w:rsidRPr="00413CB7">
              <w:rPr>
                <w:szCs w:val="20"/>
              </w:rPr>
              <w:t>Sally Viney</w:t>
            </w:r>
          </w:p>
        </w:tc>
        <w:tc>
          <w:tcPr>
            <w:tcW w:w="1597" w:type="pct"/>
            <w:noWrap/>
            <w:hideMark/>
          </w:tcPr>
          <w:p w14:paraId="6A11DE7F"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4A91AF8A" w14:textId="77777777" w:rsidR="00413CB7" w:rsidRPr="00413CB7" w:rsidRDefault="00413CB7" w:rsidP="00413CB7">
            <w:pPr>
              <w:spacing w:after="0"/>
              <w:ind w:right="113"/>
              <w:jc w:val="right"/>
              <w:rPr>
                <w:szCs w:val="20"/>
              </w:rPr>
            </w:pPr>
            <w:r w:rsidRPr="00413CB7">
              <w:rPr>
                <w:szCs w:val="20"/>
              </w:rPr>
              <w:t>397.35</w:t>
            </w:r>
          </w:p>
        </w:tc>
        <w:tc>
          <w:tcPr>
            <w:tcW w:w="770" w:type="pct"/>
            <w:noWrap/>
            <w:hideMark/>
          </w:tcPr>
          <w:p w14:paraId="52080F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3C4870" w14:textId="77777777" w:rsidR="00413CB7" w:rsidRPr="00413CB7" w:rsidRDefault="00413CB7" w:rsidP="00413CB7">
            <w:pPr>
              <w:spacing w:after="0"/>
              <w:jc w:val="right"/>
              <w:rPr>
                <w:szCs w:val="20"/>
              </w:rPr>
            </w:pPr>
            <w:r w:rsidRPr="00413CB7">
              <w:rPr>
                <w:szCs w:val="20"/>
              </w:rPr>
              <w:t>10.9.2013</w:t>
            </w:r>
          </w:p>
        </w:tc>
      </w:tr>
      <w:tr w:rsidR="00413CB7" w:rsidRPr="00413CB7" w14:paraId="60C44EA7" w14:textId="77777777" w:rsidTr="005B36B0">
        <w:trPr>
          <w:trHeight w:val="20"/>
        </w:trPr>
        <w:tc>
          <w:tcPr>
            <w:tcW w:w="1756" w:type="pct"/>
            <w:noWrap/>
            <w:hideMark/>
          </w:tcPr>
          <w:p w14:paraId="26D61AA2" w14:textId="77777777" w:rsidR="00413CB7" w:rsidRPr="00413CB7" w:rsidRDefault="00413CB7" w:rsidP="00413CB7">
            <w:pPr>
              <w:spacing w:after="0"/>
              <w:jc w:val="left"/>
              <w:rPr>
                <w:szCs w:val="20"/>
              </w:rPr>
            </w:pPr>
            <w:r w:rsidRPr="00413CB7">
              <w:rPr>
                <w:szCs w:val="20"/>
              </w:rPr>
              <w:t xml:space="preserve">Salsbury Lutheran Church </w:t>
            </w:r>
          </w:p>
        </w:tc>
        <w:tc>
          <w:tcPr>
            <w:tcW w:w="1597" w:type="pct"/>
            <w:noWrap/>
            <w:hideMark/>
          </w:tcPr>
          <w:p w14:paraId="7EC86E0C"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6A32C136" w14:textId="77777777" w:rsidR="00413CB7" w:rsidRPr="00413CB7" w:rsidRDefault="00413CB7" w:rsidP="00413CB7">
            <w:pPr>
              <w:spacing w:after="0"/>
              <w:ind w:right="113"/>
              <w:jc w:val="right"/>
              <w:rPr>
                <w:szCs w:val="20"/>
              </w:rPr>
            </w:pPr>
            <w:r w:rsidRPr="00413CB7">
              <w:rPr>
                <w:szCs w:val="20"/>
              </w:rPr>
              <w:t>122.00</w:t>
            </w:r>
          </w:p>
        </w:tc>
        <w:tc>
          <w:tcPr>
            <w:tcW w:w="770" w:type="pct"/>
            <w:noWrap/>
            <w:hideMark/>
          </w:tcPr>
          <w:p w14:paraId="382B22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D30DC6" w14:textId="77777777" w:rsidR="00413CB7" w:rsidRPr="00413CB7" w:rsidRDefault="00413CB7" w:rsidP="00413CB7">
            <w:pPr>
              <w:spacing w:after="0"/>
              <w:jc w:val="right"/>
              <w:rPr>
                <w:szCs w:val="20"/>
              </w:rPr>
            </w:pPr>
            <w:r w:rsidRPr="00413CB7">
              <w:rPr>
                <w:szCs w:val="20"/>
              </w:rPr>
              <w:t>10.3.2014</w:t>
            </w:r>
          </w:p>
        </w:tc>
      </w:tr>
      <w:tr w:rsidR="00413CB7" w:rsidRPr="00413CB7" w14:paraId="17855A3B" w14:textId="77777777" w:rsidTr="005B36B0">
        <w:trPr>
          <w:trHeight w:val="20"/>
        </w:trPr>
        <w:tc>
          <w:tcPr>
            <w:tcW w:w="1756" w:type="pct"/>
            <w:noWrap/>
            <w:hideMark/>
          </w:tcPr>
          <w:p w14:paraId="660A41D2" w14:textId="77777777" w:rsidR="00413CB7" w:rsidRPr="00413CB7" w:rsidRDefault="00413CB7" w:rsidP="00413CB7">
            <w:pPr>
              <w:spacing w:after="0"/>
              <w:jc w:val="left"/>
              <w:rPr>
                <w:szCs w:val="20"/>
              </w:rPr>
            </w:pPr>
            <w:r w:rsidRPr="00413CB7">
              <w:rPr>
                <w:szCs w:val="20"/>
              </w:rPr>
              <w:t>Sam Altamura</w:t>
            </w:r>
          </w:p>
        </w:tc>
        <w:tc>
          <w:tcPr>
            <w:tcW w:w="1597" w:type="pct"/>
            <w:noWrap/>
            <w:hideMark/>
          </w:tcPr>
          <w:p w14:paraId="328BF75F" w14:textId="77777777"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14:paraId="3E9DC86F" w14:textId="77777777" w:rsidR="00413CB7" w:rsidRPr="00413CB7" w:rsidRDefault="00413CB7" w:rsidP="00413CB7">
            <w:pPr>
              <w:spacing w:after="0"/>
              <w:ind w:right="113"/>
              <w:jc w:val="right"/>
              <w:rPr>
                <w:szCs w:val="20"/>
              </w:rPr>
            </w:pPr>
            <w:r w:rsidRPr="00413CB7">
              <w:rPr>
                <w:szCs w:val="20"/>
              </w:rPr>
              <w:t>49.18</w:t>
            </w:r>
          </w:p>
        </w:tc>
        <w:tc>
          <w:tcPr>
            <w:tcW w:w="770" w:type="pct"/>
            <w:noWrap/>
            <w:hideMark/>
          </w:tcPr>
          <w:p w14:paraId="461F2A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B8258D" w14:textId="77777777" w:rsidR="00413CB7" w:rsidRPr="00413CB7" w:rsidRDefault="00413CB7" w:rsidP="00413CB7">
            <w:pPr>
              <w:spacing w:after="0"/>
              <w:jc w:val="right"/>
              <w:rPr>
                <w:szCs w:val="20"/>
              </w:rPr>
            </w:pPr>
            <w:r w:rsidRPr="00413CB7">
              <w:rPr>
                <w:szCs w:val="20"/>
              </w:rPr>
              <w:t>6.3.2014</w:t>
            </w:r>
          </w:p>
        </w:tc>
      </w:tr>
      <w:tr w:rsidR="00413CB7" w:rsidRPr="00413CB7" w14:paraId="59F94140" w14:textId="77777777" w:rsidTr="005B36B0">
        <w:trPr>
          <w:trHeight w:val="20"/>
        </w:trPr>
        <w:tc>
          <w:tcPr>
            <w:tcW w:w="1756" w:type="pct"/>
            <w:noWrap/>
            <w:hideMark/>
          </w:tcPr>
          <w:p w14:paraId="71E35243" w14:textId="77777777" w:rsidR="00413CB7" w:rsidRPr="00413CB7" w:rsidRDefault="00413CB7" w:rsidP="00413CB7">
            <w:pPr>
              <w:spacing w:after="0"/>
              <w:jc w:val="left"/>
              <w:rPr>
                <w:szCs w:val="20"/>
              </w:rPr>
            </w:pPr>
            <w:r w:rsidRPr="00413CB7">
              <w:rPr>
                <w:szCs w:val="20"/>
              </w:rPr>
              <w:t>Sam Altamura</w:t>
            </w:r>
          </w:p>
        </w:tc>
        <w:tc>
          <w:tcPr>
            <w:tcW w:w="1597" w:type="pct"/>
            <w:noWrap/>
            <w:hideMark/>
          </w:tcPr>
          <w:p w14:paraId="38D7C376" w14:textId="77777777"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14:paraId="487247BB" w14:textId="77777777" w:rsidR="00413CB7" w:rsidRPr="00413CB7" w:rsidRDefault="00413CB7" w:rsidP="00413CB7">
            <w:pPr>
              <w:spacing w:after="0"/>
              <w:ind w:right="113"/>
              <w:jc w:val="right"/>
              <w:rPr>
                <w:szCs w:val="20"/>
              </w:rPr>
            </w:pPr>
            <w:r w:rsidRPr="00413CB7">
              <w:rPr>
                <w:szCs w:val="20"/>
              </w:rPr>
              <w:t>200.33</w:t>
            </w:r>
          </w:p>
        </w:tc>
        <w:tc>
          <w:tcPr>
            <w:tcW w:w="770" w:type="pct"/>
            <w:noWrap/>
            <w:hideMark/>
          </w:tcPr>
          <w:p w14:paraId="63369D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50F5FA" w14:textId="77777777" w:rsidR="00413CB7" w:rsidRPr="00413CB7" w:rsidRDefault="00413CB7" w:rsidP="00413CB7">
            <w:pPr>
              <w:spacing w:after="0"/>
              <w:jc w:val="right"/>
              <w:rPr>
                <w:szCs w:val="20"/>
              </w:rPr>
            </w:pPr>
            <w:r w:rsidRPr="00413CB7">
              <w:rPr>
                <w:szCs w:val="20"/>
              </w:rPr>
              <w:t>16.4.2014</w:t>
            </w:r>
          </w:p>
        </w:tc>
      </w:tr>
      <w:tr w:rsidR="00413CB7" w:rsidRPr="00413CB7" w14:paraId="43D859D0" w14:textId="77777777" w:rsidTr="005B36B0">
        <w:trPr>
          <w:trHeight w:val="20"/>
        </w:trPr>
        <w:tc>
          <w:tcPr>
            <w:tcW w:w="1756" w:type="pct"/>
            <w:noWrap/>
            <w:hideMark/>
          </w:tcPr>
          <w:p w14:paraId="4A490E63" w14:textId="77777777" w:rsidR="00413CB7" w:rsidRPr="00413CB7" w:rsidRDefault="00413CB7" w:rsidP="00413CB7">
            <w:pPr>
              <w:spacing w:after="0"/>
              <w:jc w:val="left"/>
              <w:rPr>
                <w:szCs w:val="20"/>
              </w:rPr>
            </w:pPr>
            <w:r w:rsidRPr="00413CB7">
              <w:rPr>
                <w:szCs w:val="20"/>
              </w:rPr>
              <w:t>Sam Calvert</w:t>
            </w:r>
          </w:p>
        </w:tc>
        <w:tc>
          <w:tcPr>
            <w:tcW w:w="1597" w:type="pct"/>
            <w:noWrap/>
            <w:hideMark/>
          </w:tcPr>
          <w:p w14:paraId="6FB9D982"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47DA3F7F"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1AC2BA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8A4DD3" w14:textId="77777777" w:rsidR="00413CB7" w:rsidRPr="00413CB7" w:rsidRDefault="00413CB7" w:rsidP="00413CB7">
            <w:pPr>
              <w:spacing w:after="0"/>
              <w:jc w:val="right"/>
              <w:rPr>
                <w:szCs w:val="20"/>
              </w:rPr>
            </w:pPr>
            <w:r w:rsidRPr="00413CB7">
              <w:rPr>
                <w:szCs w:val="20"/>
              </w:rPr>
              <w:t>9.4.2013</w:t>
            </w:r>
          </w:p>
        </w:tc>
      </w:tr>
      <w:tr w:rsidR="00413CB7" w:rsidRPr="00413CB7" w14:paraId="19054CBF" w14:textId="77777777" w:rsidTr="005B36B0">
        <w:trPr>
          <w:trHeight w:val="20"/>
        </w:trPr>
        <w:tc>
          <w:tcPr>
            <w:tcW w:w="1756" w:type="pct"/>
            <w:noWrap/>
            <w:hideMark/>
          </w:tcPr>
          <w:p w14:paraId="5DFA6950" w14:textId="77777777" w:rsidR="00413CB7" w:rsidRPr="00413CB7" w:rsidRDefault="00413CB7" w:rsidP="00413CB7">
            <w:pPr>
              <w:spacing w:after="0"/>
              <w:jc w:val="left"/>
              <w:rPr>
                <w:szCs w:val="20"/>
              </w:rPr>
            </w:pPr>
            <w:r w:rsidRPr="00413CB7">
              <w:rPr>
                <w:szCs w:val="20"/>
              </w:rPr>
              <w:t>Sam Croft</w:t>
            </w:r>
          </w:p>
        </w:tc>
        <w:tc>
          <w:tcPr>
            <w:tcW w:w="1597" w:type="pct"/>
            <w:noWrap/>
            <w:hideMark/>
          </w:tcPr>
          <w:p w14:paraId="6AA6F95A"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22B8E2FD"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29E8CFF7" w14:textId="77777777" w:rsidR="00413CB7" w:rsidRPr="00413CB7" w:rsidRDefault="00413CB7" w:rsidP="00413CB7">
            <w:pPr>
              <w:spacing w:after="0"/>
              <w:ind w:left="170"/>
              <w:jc w:val="left"/>
              <w:rPr>
                <w:szCs w:val="20"/>
              </w:rPr>
            </w:pPr>
            <w:r w:rsidRPr="00413CB7">
              <w:rPr>
                <w:szCs w:val="20"/>
              </w:rPr>
              <w:t>Refund 200488</w:t>
            </w:r>
          </w:p>
        </w:tc>
        <w:tc>
          <w:tcPr>
            <w:tcW w:w="453" w:type="pct"/>
            <w:noWrap/>
            <w:hideMark/>
          </w:tcPr>
          <w:p w14:paraId="637EF837" w14:textId="77777777" w:rsidR="00413CB7" w:rsidRPr="00413CB7" w:rsidRDefault="00413CB7" w:rsidP="00413CB7">
            <w:pPr>
              <w:spacing w:after="0"/>
              <w:jc w:val="right"/>
              <w:rPr>
                <w:szCs w:val="20"/>
              </w:rPr>
            </w:pPr>
            <w:r w:rsidRPr="00413CB7">
              <w:rPr>
                <w:szCs w:val="20"/>
              </w:rPr>
              <w:t>25.11.2013</w:t>
            </w:r>
          </w:p>
        </w:tc>
      </w:tr>
      <w:tr w:rsidR="00413CB7" w:rsidRPr="00413CB7" w14:paraId="1CDF5F94" w14:textId="77777777" w:rsidTr="005B36B0">
        <w:trPr>
          <w:trHeight w:val="20"/>
        </w:trPr>
        <w:tc>
          <w:tcPr>
            <w:tcW w:w="1756" w:type="pct"/>
            <w:noWrap/>
            <w:hideMark/>
          </w:tcPr>
          <w:p w14:paraId="7B5DEB0A" w14:textId="77777777" w:rsidR="00413CB7" w:rsidRPr="00413CB7" w:rsidRDefault="00413CB7" w:rsidP="00413CB7">
            <w:pPr>
              <w:spacing w:after="0"/>
              <w:jc w:val="left"/>
              <w:rPr>
                <w:szCs w:val="20"/>
              </w:rPr>
            </w:pPr>
            <w:r w:rsidRPr="00413CB7">
              <w:rPr>
                <w:szCs w:val="20"/>
              </w:rPr>
              <w:t>Sam Loller</w:t>
            </w:r>
          </w:p>
        </w:tc>
        <w:tc>
          <w:tcPr>
            <w:tcW w:w="1597" w:type="pct"/>
            <w:noWrap/>
            <w:hideMark/>
          </w:tcPr>
          <w:p w14:paraId="5D0ECC8D" w14:textId="77777777"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14:paraId="1BCA290C"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3595737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7ABE32" w14:textId="77777777" w:rsidR="00413CB7" w:rsidRPr="00413CB7" w:rsidRDefault="00413CB7" w:rsidP="00413CB7">
            <w:pPr>
              <w:spacing w:after="0"/>
              <w:jc w:val="right"/>
              <w:rPr>
                <w:szCs w:val="20"/>
              </w:rPr>
            </w:pPr>
            <w:r w:rsidRPr="00413CB7">
              <w:rPr>
                <w:szCs w:val="20"/>
              </w:rPr>
              <w:t>27.8.2014</w:t>
            </w:r>
          </w:p>
        </w:tc>
      </w:tr>
      <w:tr w:rsidR="00413CB7" w:rsidRPr="00413CB7" w14:paraId="353CC9AA" w14:textId="77777777" w:rsidTr="005B36B0">
        <w:trPr>
          <w:trHeight w:val="20"/>
        </w:trPr>
        <w:tc>
          <w:tcPr>
            <w:tcW w:w="1756" w:type="pct"/>
            <w:noWrap/>
            <w:hideMark/>
          </w:tcPr>
          <w:p w14:paraId="40627B52" w14:textId="77777777" w:rsidR="00413CB7" w:rsidRPr="00413CB7" w:rsidRDefault="00413CB7" w:rsidP="00413CB7">
            <w:pPr>
              <w:spacing w:after="0"/>
              <w:jc w:val="left"/>
              <w:rPr>
                <w:szCs w:val="20"/>
              </w:rPr>
            </w:pPr>
            <w:r w:rsidRPr="00413CB7">
              <w:rPr>
                <w:szCs w:val="20"/>
              </w:rPr>
              <w:lastRenderedPageBreak/>
              <w:t>Sam Odgers</w:t>
            </w:r>
          </w:p>
        </w:tc>
        <w:tc>
          <w:tcPr>
            <w:tcW w:w="1597" w:type="pct"/>
            <w:noWrap/>
            <w:hideMark/>
          </w:tcPr>
          <w:p w14:paraId="1D21C85E" w14:textId="77777777"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14:paraId="34106DE1" w14:textId="77777777" w:rsidR="00413CB7" w:rsidRPr="00413CB7" w:rsidRDefault="00413CB7" w:rsidP="00413CB7">
            <w:pPr>
              <w:spacing w:after="0"/>
              <w:ind w:right="113"/>
              <w:jc w:val="right"/>
              <w:rPr>
                <w:szCs w:val="20"/>
              </w:rPr>
            </w:pPr>
            <w:r w:rsidRPr="00413CB7">
              <w:rPr>
                <w:szCs w:val="20"/>
              </w:rPr>
              <w:t>237.40</w:t>
            </w:r>
          </w:p>
        </w:tc>
        <w:tc>
          <w:tcPr>
            <w:tcW w:w="770" w:type="pct"/>
            <w:noWrap/>
            <w:hideMark/>
          </w:tcPr>
          <w:p w14:paraId="75541F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4034F7" w14:textId="77777777" w:rsidR="00413CB7" w:rsidRPr="00413CB7" w:rsidRDefault="00413CB7" w:rsidP="00413CB7">
            <w:pPr>
              <w:spacing w:after="0"/>
              <w:jc w:val="right"/>
              <w:rPr>
                <w:szCs w:val="20"/>
              </w:rPr>
            </w:pPr>
            <w:r w:rsidRPr="00413CB7">
              <w:rPr>
                <w:szCs w:val="20"/>
              </w:rPr>
              <w:t>20.5.2014</w:t>
            </w:r>
          </w:p>
        </w:tc>
      </w:tr>
      <w:tr w:rsidR="00413CB7" w:rsidRPr="00413CB7" w14:paraId="14EFF077" w14:textId="77777777" w:rsidTr="005B36B0">
        <w:trPr>
          <w:trHeight w:val="20"/>
        </w:trPr>
        <w:tc>
          <w:tcPr>
            <w:tcW w:w="1756" w:type="pct"/>
            <w:noWrap/>
            <w:hideMark/>
          </w:tcPr>
          <w:p w14:paraId="781141BE" w14:textId="77777777" w:rsidR="00413CB7" w:rsidRPr="00413CB7" w:rsidRDefault="00413CB7" w:rsidP="00413CB7">
            <w:pPr>
              <w:spacing w:after="0"/>
              <w:jc w:val="left"/>
              <w:rPr>
                <w:szCs w:val="20"/>
              </w:rPr>
            </w:pPr>
            <w:r w:rsidRPr="00413CB7">
              <w:rPr>
                <w:szCs w:val="20"/>
              </w:rPr>
              <w:t>Sam Sgherza</w:t>
            </w:r>
          </w:p>
        </w:tc>
        <w:tc>
          <w:tcPr>
            <w:tcW w:w="1597" w:type="pct"/>
            <w:noWrap/>
            <w:hideMark/>
          </w:tcPr>
          <w:p w14:paraId="4913FEB3" w14:textId="77777777"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14:paraId="1F1EE96E" w14:textId="77777777" w:rsidR="00413CB7" w:rsidRPr="00413CB7" w:rsidRDefault="00413CB7" w:rsidP="00413CB7">
            <w:pPr>
              <w:spacing w:after="0"/>
              <w:ind w:right="113"/>
              <w:jc w:val="right"/>
              <w:rPr>
                <w:szCs w:val="20"/>
              </w:rPr>
            </w:pPr>
            <w:r w:rsidRPr="00413CB7">
              <w:rPr>
                <w:szCs w:val="20"/>
              </w:rPr>
              <w:t>26.28</w:t>
            </w:r>
          </w:p>
        </w:tc>
        <w:tc>
          <w:tcPr>
            <w:tcW w:w="770" w:type="pct"/>
            <w:noWrap/>
            <w:hideMark/>
          </w:tcPr>
          <w:p w14:paraId="7FEDD09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6904F4" w14:textId="77777777" w:rsidR="00413CB7" w:rsidRPr="00413CB7" w:rsidRDefault="00413CB7" w:rsidP="00413CB7">
            <w:pPr>
              <w:spacing w:after="0"/>
              <w:jc w:val="right"/>
              <w:rPr>
                <w:szCs w:val="20"/>
              </w:rPr>
            </w:pPr>
            <w:r w:rsidRPr="00413CB7">
              <w:rPr>
                <w:szCs w:val="20"/>
              </w:rPr>
              <w:t>15.1.2015</w:t>
            </w:r>
          </w:p>
        </w:tc>
      </w:tr>
      <w:tr w:rsidR="00413CB7" w:rsidRPr="00413CB7" w14:paraId="195ED754" w14:textId="77777777" w:rsidTr="005B36B0">
        <w:trPr>
          <w:trHeight w:val="20"/>
        </w:trPr>
        <w:tc>
          <w:tcPr>
            <w:tcW w:w="1756" w:type="pct"/>
            <w:noWrap/>
            <w:hideMark/>
          </w:tcPr>
          <w:p w14:paraId="53E8C751" w14:textId="77777777" w:rsidR="00413CB7" w:rsidRPr="00413CB7" w:rsidRDefault="00413CB7" w:rsidP="00413CB7">
            <w:pPr>
              <w:spacing w:after="0"/>
              <w:jc w:val="left"/>
              <w:rPr>
                <w:szCs w:val="20"/>
              </w:rPr>
            </w:pPr>
            <w:r w:rsidRPr="00413CB7">
              <w:rPr>
                <w:szCs w:val="20"/>
              </w:rPr>
              <w:t>Sam Stagg</w:t>
            </w:r>
          </w:p>
        </w:tc>
        <w:tc>
          <w:tcPr>
            <w:tcW w:w="1597" w:type="pct"/>
            <w:noWrap/>
            <w:hideMark/>
          </w:tcPr>
          <w:p w14:paraId="24335036" w14:textId="77777777" w:rsidR="00413CB7" w:rsidRPr="00413CB7" w:rsidRDefault="00413CB7" w:rsidP="00413CB7">
            <w:pPr>
              <w:spacing w:after="0"/>
              <w:ind w:left="113"/>
              <w:jc w:val="left"/>
              <w:rPr>
                <w:szCs w:val="20"/>
              </w:rPr>
            </w:pPr>
            <w:r w:rsidRPr="00413CB7">
              <w:rPr>
                <w:szCs w:val="20"/>
              </w:rPr>
              <w:t>NOVAR GARDENS, SA 5040</w:t>
            </w:r>
          </w:p>
        </w:tc>
        <w:tc>
          <w:tcPr>
            <w:tcW w:w="424" w:type="pct"/>
            <w:noWrap/>
            <w:hideMark/>
          </w:tcPr>
          <w:p w14:paraId="5F98DCAA" w14:textId="77777777" w:rsidR="00413CB7" w:rsidRPr="00413CB7" w:rsidRDefault="00413CB7" w:rsidP="00413CB7">
            <w:pPr>
              <w:spacing w:after="0"/>
              <w:ind w:right="113"/>
              <w:jc w:val="right"/>
              <w:rPr>
                <w:szCs w:val="20"/>
              </w:rPr>
            </w:pPr>
            <w:r w:rsidRPr="00413CB7">
              <w:rPr>
                <w:szCs w:val="20"/>
              </w:rPr>
              <w:t>23.22</w:t>
            </w:r>
          </w:p>
        </w:tc>
        <w:tc>
          <w:tcPr>
            <w:tcW w:w="770" w:type="pct"/>
            <w:noWrap/>
            <w:hideMark/>
          </w:tcPr>
          <w:p w14:paraId="065656A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47FA6C" w14:textId="77777777" w:rsidR="00413CB7" w:rsidRPr="00413CB7" w:rsidRDefault="00413CB7" w:rsidP="00413CB7">
            <w:pPr>
              <w:spacing w:after="0"/>
              <w:jc w:val="right"/>
              <w:rPr>
                <w:szCs w:val="20"/>
              </w:rPr>
            </w:pPr>
            <w:r w:rsidRPr="00413CB7">
              <w:rPr>
                <w:szCs w:val="20"/>
              </w:rPr>
              <w:t>9.8.2014</w:t>
            </w:r>
          </w:p>
        </w:tc>
      </w:tr>
      <w:tr w:rsidR="00413CB7" w:rsidRPr="00413CB7" w14:paraId="22E75561" w14:textId="77777777" w:rsidTr="005B36B0">
        <w:trPr>
          <w:trHeight w:val="20"/>
        </w:trPr>
        <w:tc>
          <w:tcPr>
            <w:tcW w:w="1756" w:type="pct"/>
            <w:noWrap/>
            <w:hideMark/>
          </w:tcPr>
          <w:p w14:paraId="6677800A" w14:textId="77777777" w:rsidR="00413CB7" w:rsidRPr="00413CB7" w:rsidRDefault="00413CB7" w:rsidP="00413CB7">
            <w:pPr>
              <w:spacing w:after="0"/>
              <w:jc w:val="left"/>
              <w:rPr>
                <w:szCs w:val="20"/>
              </w:rPr>
            </w:pPr>
            <w:r w:rsidRPr="00413CB7">
              <w:rPr>
                <w:szCs w:val="20"/>
              </w:rPr>
              <w:t>Samantha Bell</w:t>
            </w:r>
          </w:p>
        </w:tc>
        <w:tc>
          <w:tcPr>
            <w:tcW w:w="1597" w:type="pct"/>
            <w:noWrap/>
            <w:hideMark/>
          </w:tcPr>
          <w:p w14:paraId="1177E743"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3FEFB0D5" w14:textId="77777777" w:rsidR="00413CB7" w:rsidRPr="00413CB7" w:rsidRDefault="00413CB7" w:rsidP="00413CB7">
            <w:pPr>
              <w:spacing w:after="0"/>
              <w:ind w:right="113"/>
              <w:jc w:val="right"/>
              <w:rPr>
                <w:szCs w:val="20"/>
              </w:rPr>
            </w:pPr>
            <w:r w:rsidRPr="00413CB7">
              <w:rPr>
                <w:szCs w:val="20"/>
              </w:rPr>
              <w:t>198.06</w:t>
            </w:r>
          </w:p>
        </w:tc>
        <w:tc>
          <w:tcPr>
            <w:tcW w:w="770" w:type="pct"/>
            <w:noWrap/>
            <w:hideMark/>
          </w:tcPr>
          <w:p w14:paraId="695FBD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FFA846" w14:textId="77777777" w:rsidR="00413CB7" w:rsidRPr="00413CB7" w:rsidRDefault="00413CB7" w:rsidP="00413CB7">
            <w:pPr>
              <w:spacing w:after="0"/>
              <w:jc w:val="right"/>
              <w:rPr>
                <w:szCs w:val="20"/>
              </w:rPr>
            </w:pPr>
            <w:r w:rsidRPr="00413CB7">
              <w:rPr>
                <w:szCs w:val="20"/>
              </w:rPr>
              <w:t>21.5.2013</w:t>
            </w:r>
          </w:p>
        </w:tc>
      </w:tr>
      <w:tr w:rsidR="00413CB7" w:rsidRPr="00413CB7" w14:paraId="15F95199" w14:textId="77777777" w:rsidTr="005B36B0">
        <w:trPr>
          <w:trHeight w:val="20"/>
        </w:trPr>
        <w:tc>
          <w:tcPr>
            <w:tcW w:w="1756" w:type="pct"/>
            <w:noWrap/>
            <w:hideMark/>
          </w:tcPr>
          <w:p w14:paraId="1FC33CD0" w14:textId="77777777" w:rsidR="00413CB7" w:rsidRPr="00413CB7" w:rsidRDefault="00413CB7" w:rsidP="00413CB7">
            <w:pPr>
              <w:spacing w:after="0"/>
              <w:jc w:val="left"/>
              <w:rPr>
                <w:szCs w:val="20"/>
              </w:rPr>
            </w:pPr>
            <w:r w:rsidRPr="00413CB7">
              <w:rPr>
                <w:szCs w:val="20"/>
              </w:rPr>
              <w:t>Samantha Benson</w:t>
            </w:r>
          </w:p>
        </w:tc>
        <w:tc>
          <w:tcPr>
            <w:tcW w:w="1597" w:type="pct"/>
            <w:noWrap/>
            <w:hideMark/>
          </w:tcPr>
          <w:p w14:paraId="2000B17C"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55A5A52E" w14:textId="77777777" w:rsidR="00413CB7" w:rsidRPr="00413CB7" w:rsidRDefault="00413CB7" w:rsidP="00413CB7">
            <w:pPr>
              <w:spacing w:after="0"/>
              <w:ind w:right="113"/>
              <w:jc w:val="right"/>
              <w:rPr>
                <w:szCs w:val="20"/>
              </w:rPr>
            </w:pPr>
            <w:r w:rsidRPr="00413CB7">
              <w:rPr>
                <w:szCs w:val="20"/>
              </w:rPr>
              <w:t>82.38</w:t>
            </w:r>
          </w:p>
        </w:tc>
        <w:tc>
          <w:tcPr>
            <w:tcW w:w="770" w:type="pct"/>
            <w:noWrap/>
            <w:hideMark/>
          </w:tcPr>
          <w:p w14:paraId="4EBECC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B1543D" w14:textId="77777777" w:rsidR="00413CB7" w:rsidRPr="00413CB7" w:rsidRDefault="00413CB7" w:rsidP="00413CB7">
            <w:pPr>
              <w:spacing w:after="0"/>
              <w:jc w:val="right"/>
              <w:rPr>
                <w:szCs w:val="20"/>
              </w:rPr>
            </w:pPr>
            <w:r w:rsidRPr="00413CB7">
              <w:rPr>
                <w:szCs w:val="20"/>
              </w:rPr>
              <w:t>15.4.2014</w:t>
            </w:r>
          </w:p>
        </w:tc>
      </w:tr>
      <w:tr w:rsidR="00413CB7" w:rsidRPr="00413CB7" w14:paraId="7E73D676" w14:textId="77777777" w:rsidTr="005B36B0">
        <w:trPr>
          <w:trHeight w:val="20"/>
        </w:trPr>
        <w:tc>
          <w:tcPr>
            <w:tcW w:w="1756" w:type="pct"/>
            <w:noWrap/>
            <w:hideMark/>
          </w:tcPr>
          <w:p w14:paraId="18BC1F38" w14:textId="77777777" w:rsidR="00413CB7" w:rsidRPr="00413CB7" w:rsidRDefault="00413CB7" w:rsidP="00413CB7">
            <w:pPr>
              <w:spacing w:after="0"/>
              <w:jc w:val="left"/>
              <w:rPr>
                <w:szCs w:val="20"/>
              </w:rPr>
            </w:pPr>
            <w:r w:rsidRPr="00413CB7">
              <w:rPr>
                <w:szCs w:val="20"/>
              </w:rPr>
              <w:t>Samantha Burrell</w:t>
            </w:r>
          </w:p>
        </w:tc>
        <w:tc>
          <w:tcPr>
            <w:tcW w:w="1597" w:type="pct"/>
            <w:noWrap/>
            <w:hideMark/>
          </w:tcPr>
          <w:p w14:paraId="04066982"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050A629E" w14:textId="77777777" w:rsidR="00413CB7" w:rsidRPr="00413CB7" w:rsidRDefault="00413CB7" w:rsidP="00413CB7">
            <w:pPr>
              <w:spacing w:after="0"/>
              <w:ind w:right="113"/>
              <w:jc w:val="right"/>
              <w:rPr>
                <w:szCs w:val="20"/>
              </w:rPr>
            </w:pPr>
            <w:r w:rsidRPr="00413CB7">
              <w:rPr>
                <w:szCs w:val="20"/>
              </w:rPr>
              <w:t>180.57</w:t>
            </w:r>
          </w:p>
        </w:tc>
        <w:tc>
          <w:tcPr>
            <w:tcW w:w="770" w:type="pct"/>
            <w:noWrap/>
            <w:hideMark/>
          </w:tcPr>
          <w:p w14:paraId="7A75F8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C47972" w14:textId="77777777" w:rsidR="00413CB7" w:rsidRPr="00413CB7" w:rsidRDefault="00413CB7" w:rsidP="00413CB7">
            <w:pPr>
              <w:spacing w:after="0"/>
              <w:jc w:val="right"/>
              <w:rPr>
                <w:szCs w:val="20"/>
              </w:rPr>
            </w:pPr>
            <w:r w:rsidRPr="00413CB7">
              <w:rPr>
                <w:szCs w:val="20"/>
              </w:rPr>
              <w:t>13.11.2013</w:t>
            </w:r>
          </w:p>
        </w:tc>
      </w:tr>
      <w:tr w:rsidR="00413CB7" w:rsidRPr="00413CB7" w14:paraId="034288B2" w14:textId="77777777" w:rsidTr="005B36B0">
        <w:trPr>
          <w:trHeight w:val="20"/>
        </w:trPr>
        <w:tc>
          <w:tcPr>
            <w:tcW w:w="1756" w:type="pct"/>
            <w:noWrap/>
            <w:hideMark/>
          </w:tcPr>
          <w:p w14:paraId="3CF77B15" w14:textId="77777777" w:rsidR="00413CB7" w:rsidRPr="00413CB7" w:rsidRDefault="00413CB7" w:rsidP="00413CB7">
            <w:pPr>
              <w:spacing w:after="0"/>
              <w:jc w:val="left"/>
              <w:rPr>
                <w:szCs w:val="20"/>
              </w:rPr>
            </w:pPr>
            <w:r w:rsidRPr="00413CB7">
              <w:rPr>
                <w:szCs w:val="20"/>
              </w:rPr>
              <w:t>Samantha Coulls</w:t>
            </w:r>
          </w:p>
        </w:tc>
        <w:tc>
          <w:tcPr>
            <w:tcW w:w="1597" w:type="pct"/>
            <w:noWrap/>
            <w:hideMark/>
          </w:tcPr>
          <w:p w14:paraId="7D39A52C" w14:textId="77777777" w:rsidR="00413CB7" w:rsidRPr="00413CB7" w:rsidRDefault="00413CB7" w:rsidP="00413CB7">
            <w:pPr>
              <w:spacing w:after="0"/>
              <w:ind w:left="113"/>
              <w:jc w:val="left"/>
              <w:rPr>
                <w:szCs w:val="20"/>
              </w:rPr>
            </w:pPr>
            <w:r w:rsidRPr="00413CB7">
              <w:rPr>
                <w:szCs w:val="20"/>
              </w:rPr>
              <w:t>VIRGINIA, SA 5120</w:t>
            </w:r>
          </w:p>
        </w:tc>
        <w:tc>
          <w:tcPr>
            <w:tcW w:w="424" w:type="pct"/>
            <w:noWrap/>
            <w:hideMark/>
          </w:tcPr>
          <w:p w14:paraId="2782934E" w14:textId="77777777" w:rsidR="00413CB7" w:rsidRPr="00413CB7" w:rsidRDefault="00413CB7" w:rsidP="00413CB7">
            <w:pPr>
              <w:spacing w:after="0"/>
              <w:ind w:right="113"/>
              <w:jc w:val="right"/>
              <w:rPr>
                <w:szCs w:val="20"/>
              </w:rPr>
            </w:pPr>
            <w:r w:rsidRPr="00413CB7">
              <w:rPr>
                <w:szCs w:val="20"/>
              </w:rPr>
              <w:t>41.62</w:t>
            </w:r>
          </w:p>
        </w:tc>
        <w:tc>
          <w:tcPr>
            <w:tcW w:w="770" w:type="pct"/>
            <w:noWrap/>
            <w:hideMark/>
          </w:tcPr>
          <w:p w14:paraId="5759D6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924A8B" w14:textId="77777777" w:rsidR="00413CB7" w:rsidRPr="00413CB7" w:rsidRDefault="00413CB7" w:rsidP="00413CB7">
            <w:pPr>
              <w:spacing w:after="0"/>
              <w:jc w:val="right"/>
              <w:rPr>
                <w:szCs w:val="20"/>
              </w:rPr>
            </w:pPr>
            <w:r w:rsidRPr="00413CB7">
              <w:rPr>
                <w:szCs w:val="20"/>
              </w:rPr>
              <w:t>7.7.2014</w:t>
            </w:r>
          </w:p>
        </w:tc>
      </w:tr>
      <w:tr w:rsidR="00413CB7" w:rsidRPr="00413CB7" w14:paraId="6FCD0907" w14:textId="77777777" w:rsidTr="005B36B0">
        <w:trPr>
          <w:trHeight w:val="20"/>
        </w:trPr>
        <w:tc>
          <w:tcPr>
            <w:tcW w:w="1756" w:type="pct"/>
            <w:noWrap/>
            <w:hideMark/>
          </w:tcPr>
          <w:p w14:paraId="2A82D21B" w14:textId="77777777" w:rsidR="00413CB7" w:rsidRPr="00413CB7" w:rsidRDefault="00413CB7" w:rsidP="00413CB7">
            <w:pPr>
              <w:spacing w:after="0"/>
              <w:jc w:val="left"/>
              <w:rPr>
                <w:szCs w:val="20"/>
              </w:rPr>
            </w:pPr>
            <w:r w:rsidRPr="00413CB7">
              <w:rPr>
                <w:szCs w:val="20"/>
              </w:rPr>
              <w:t>Samantha Eldridge</w:t>
            </w:r>
          </w:p>
        </w:tc>
        <w:tc>
          <w:tcPr>
            <w:tcW w:w="1597" w:type="pct"/>
            <w:noWrap/>
            <w:hideMark/>
          </w:tcPr>
          <w:p w14:paraId="77C32D8D"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15B75F9B" w14:textId="77777777" w:rsidR="00413CB7" w:rsidRPr="00413CB7" w:rsidRDefault="00413CB7" w:rsidP="00413CB7">
            <w:pPr>
              <w:spacing w:after="0"/>
              <w:ind w:right="113"/>
              <w:jc w:val="right"/>
              <w:rPr>
                <w:szCs w:val="20"/>
              </w:rPr>
            </w:pPr>
            <w:r w:rsidRPr="00413CB7">
              <w:rPr>
                <w:szCs w:val="20"/>
              </w:rPr>
              <w:t>55.78</w:t>
            </w:r>
          </w:p>
        </w:tc>
        <w:tc>
          <w:tcPr>
            <w:tcW w:w="770" w:type="pct"/>
            <w:noWrap/>
            <w:hideMark/>
          </w:tcPr>
          <w:p w14:paraId="36DB67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23F079" w14:textId="77777777" w:rsidR="00413CB7" w:rsidRPr="00413CB7" w:rsidRDefault="00413CB7" w:rsidP="00413CB7">
            <w:pPr>
              <w:spacing w:after="0"/>
              <w:jc w:val="right"/>
              <w:rPr>
                <w:szCs w:val="20"/>
              </w:rPr>
            </w:pPr>
            <w:r w:rsidRPr="00413CB7">
              <w:rPr>
                <w:szCs w:val="20"/>
              </w:rPr>
              <w:t>30.10.2014</w:t>
            </w:r>
          </w:p>
        </w:tc>
      </w:tr>
      <w:tr w:rsidR="00413CB7" w:rsidRPr="00413CB7" w14:paraId="1316561C" w14:textId="77777777" w:rsidTr="005B36B0">
        <w:trPr>
          <w:trHeight w:val="20"/>
        </w:trPr>
        <w:tc>
          <w:tcPr>
            <w:tcW w:w="1756" w:type="pct"/>
            <w:noWrap/>
            <w:hideMark/>
          </w:tcPr>
          <w:p w14:paraId="27E03ECA" w14:textId="77777777" w:rsidR="00413CB7" w:rsidRPr="00413CB7" w:rsidRDefault="00413CB7" w:rsidP="00413CB7">
            <w:pPr>
              <w:spacing w:after="0"/>
              <w:jc w:val="left"/>
              <w:rPr>
                <w:szCs w:val="20"/>
              </w:rPr>
            </w:pPr>
            <w:r w:rsidRPr="00413CB7">
              <w:rPr>
                <w:szCs w:val="20"/>
              </w:rPr>
              <w:t>Samantha Francis</w:t>
            </w:r>
          </w:p>
        </w:tc>
        <w:tc>
          <w:tcPr>
            <w:tcW w:w="1597" w:type="pct"/>
            <w:noWrap/>
            <w:hideMark/>
          </w:tcPr>
          <w:p w14:paraId="60D59EED"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7E3ED83D" w14:textId="77777777" w:rsidR="00413CB7" w:rsidRPr="00413CB7" w:rsidRDefault="00413CB7" w:rsidP="00413CB7">
            <w:pPr>
              <w:spacing w:after="0"/>
              <w:ind w:right="113"/>
              <w:jc w:val="right"/>
              <w:rPr>
                <w:szCs w:val="20"/>
              </w:rPr>
            </w:pPr>
            <w:r w:rsidRPr="00413CB7">
              <w:rPr>
                <w:szCs w:val="20"/>
              </w:rPr>
              <w:t>500.00</w:t>
            </w:r>
          </w:p>
        </w:tc>
        <w:tc>
          <w:tcPr>
            <w:tcW w:w="770" w:type="pct"/>
            <w:noWrap/>
            <w:hideMark/>
          </w:tcPr>
          <w:p w14:paraId="4BFA9C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5EACC1" w14:textId="77777777" w:rsidR="00413CB7" w:rsidRPr="00413CB7" w:rsidRDefault="00413CB7" w:rsidP="00413CB7">
            <w:pPr>
              <w:spacing w:after="0"/>
              <w:jc w:val="right"/>
              <w:rPr>
                <w:szCs w:val="20"/>
              </w:rPr>
            </w:pPr>
            <w:r w:rsidRPr="00413CB7">
              <w:rPr>
                <w:szCs w:val="20"/>
              </w:rPr>
              <w:t>20.2.2014</w:t>
            </w:r>
          </w:p>
        </w:tc>
      </w:tr>
      <w:tr w:rsidR="00413CB7" w:rsidRPr="00413CB7" w14:paraId="2727A2A0" w14:textId="77777777" w:rsidTr="005B36B0">
        <w:trPr>
          <w:trHeight w:val="20"/>
        </w:trPr>
        <w:tc>
          <w:tcPr>
            <w:tcW w:w="1756" w:type="pct"/>
            <w:noWrap/>
            <w:hideMark/>
          </w:tcPr>
          <w:p w14:paraId="5AF23C86" w14:textId="77777777" w:rsidR="00413CB7" w:rsidRPr="00413CB7" w:rsidRDefault="00413CB7" w:rsidP="00413CB7">
            <w:pPr>
              <w:spacing w:after="0"/>
              <w:jc w:val="left"/>
              <w:rPr>
                <w:szCs w:val="20"/>
              </w:rPr>
            </w:pPr>
            <w:r w:rsidRPr="00413CB7">
              <w:rPr>
                <w:szCs w:val="20"/>
              </w:rPr>
              <w:t>Samantha King</w:t>
            </w:r>
          </w:p>
        </w:tc>
        <w:tc>
          <w:tcPr>
            <w:tcW w:w="1597" w:type="pct"/>
            <w:noWrap/>
            <w:hideMark/>
          </w:tcPr>
          <w:p w14:paraId="1A08BE0B"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5C6F6BE9" w14:textId="77777777" w:rsidR="00413CB7" w:rsidRPr="00413CB7" w:rsidRDefault="00413CB7" w:rsidP="00413CB7">
            <w:pPr>
              <w:spacing w:after="0"/>
              <w:ind w:right="113"/>
              <w:jc w:val="right"/>
              <w:rPr>
                <w:szCs w:val="20"/>
              </w:rPr>
            </w:pPr>
            <w:r w:rsidRPr="00413CB7">
              <w:rPr>
                <w:szCs w:val="20"/>
              </w:rPr>
              <w:t>178.69</w:t>
            </w:r>
          </w:p>
        </w:tc>
        <w:tc>
          <w:tcPr>
            <w:tcW w:w="770" w:type="pct"/>
            <w:noWrap/>
            <w:hideMark/>
          </w:tcPr>
          <w:p w14:paraId="398BA1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B281BA" w14:textId="77777777" w:rsidR="00413CB7" w:rsidRPr="00413CB7" w:rsidRDefault="00413CB7" w:rsidP="00413CB7">
            <w:pPr>
              <w:spacing w:after="0"/>
              <w:jc w:val="right"/>
              <w:rPr>
                <w:szCs w:val="20"/>
              </w:rPr>
            </w:pPr>
            <w:r w:rsidRPr="00413CB7">
              <w:rPr>
                <w:szCs w:val="20"/>
              </w:rPr>
              <w:t>23.1.2013</w:t>
            </w:r>
          </w:p>
        </w:tc>
      </w:tr>
      <w:tr w:rsidR="00413CB7" w:rsidRPr="00413CB7" w14:paraId="57A961AD" w14:textId="77777777" w:rsidTr="005B36B0">
        <w:trPr>
          <w:trHeight w:val="20"/>
        </w:trPr>
        <w:tc>
          <w:tcPr>
            <w:tcW w:w="1756" w:type="pct"/>
            <w:noWrap/>
            <w:hideMark/>
          </w:tcPr>
          <w:p w14:paraId="369696BD" w14:textId="77777777" w:rsidR="00413CB7" w:rsidRPr="00413CB7" w:rsidRDefault="00413CB7" w:rsidP="00413CB7">
            <w:pPr>
              <w:spacing w:after="0"/>
              <w:jc w:val="left"/>
              <w:rPr>
                <w:szCs w:val="20"/>
              </w:rPr>
            </w:pPr>
            <w:r w:rsidRPr="00413CB7">
              <w:rPr>
                <w:szCs w:val="20"/>
              </w:rPr>
              <w:t>Samantha Oakley</w:t>
            </w:r>
          </w:p>
        </w:tc>
        <w:tc>
          <w:tcPr>
            <w:tcW w:w="1597" w:type="pct"/>
            <w:noWrap/>
            <w:hideMark/>
          </w:tcPr>
          <w:p w14:paraId="4A21967E"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059744B5" w14:textId="77777777" w:rsidR="00413CB7" w:rsidRPr="00413CB7" w:rsidRDefault="00413CB7" w:rsidP="00413CB7">
            <w:pPr>
              <w:spacing w:after="0"/>
              <w:ind w:right="113"/>
              <w:jc w:val="right"/>
              <w:rPr>
                <w:szCs w:val="20"/>
              </w:rPr>
            </w:pPr>
            <w:r w:rsidRPr="00413CB7">
              <w:rPr>
                <w:szCs w:val="20"/>
              </w:rPr>
              <w:t>33.08</w:t>
            </w:r>
          </w:p>
        </w:tc>
        <w:tc>
          <w:tcPr>
            <w:tcW w:w="770" w:type="pct"/>
            <w:noWrap/>
            <w:hideMark/>
          </w:tcPr>
          <w:p w14:paraId="17337A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F1E9F7" w14:textId="77777777" w:rsidR="00413CB7" w:rsidRPr="00413CB7" w:rsidRDefault="00413CB7" w:rsidP="00413CB7">
            <w:pPr>
              <w:spacing w:after="0"/>
              <w:jc w:val="right"/>
              <w:rPr>
                <w:szCs w:val="20"/>
              </w:rPr>
            </w:pPr>
            <w:r w:rsidRPr="00413CB7">
              <w:rPr>
                <w:szCs w:val="20"/>
              </w:rPr>
              <w:t>19.11.2014</w:t>
            </w:r>
          </w:p>
        </w:tc>
      </w:tr>
      <w:tr w:rsidR="00413CB7" w:rsidRPr="00413CB7" w14:paraId="01024E97" w14:textId="77777777" w:rsidTr="005B36B0">
        <w:trPr>
          <w:trHeight w:val="20"/>
        </w:trPr>
        <w:tc>
          <w:tcPr>
            <w:tcW w:w="1756" w:type="pct"/>
            <w:noWrap/>
            <w:hideMark/>
          </w:tcPr>
          <w:p w14:paraId="1815057D" w14:textId="77777777" w:rsidR="00413CB7" w:rsidRPr="00413CB7" w:rsidRDefault="00413CB7" w:rsidP="00413CB7">
            <w:pPr>
              <w:spacing w:after="0"/>
              <w:jc w:val="left"/>
              <w:rPr>
                <w:szCs w:val="20"/>
              </w:rPr>
            </w:pPr>
            <w:r w:rsidRPr="00413CB7">
              <w:rPr>
                <w:szCs w:val="20"/>
              </w:rPr>
              <w:t>Samantha Pielichaty</w:t>
            </w:r>
          </w:p>
        </w:tc>
        <w:tc>
          <w:tcPr>
            <w:tcW w:w="1597" w:type="pct"/>
            <w:noWrap/>
            <w:hideMark/>
          </w:tcPr>
          <w:p w14:paraId="79804581"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48F74F70" w14:textId="77777777" w:rsidR="00413CB7" w:rsidRPr="00413CB7" w:rsidRDefault="00413CB7" w:rsidP="00413CB7">
            <w:pPr>
              <w:spacing w:after="0"/>
              <w:ind w:right="113"/>
              <w:jc w:val="right"/>
              <w:rPr>
                <w:szCs w:val="20"/>
              </w:rPr>
            </w:pPr>
            <w:r w:rsidRPr="00413CB7">
              <w:rPr>
                <w:szCs w:val="20"/>
              </w:rPr>
              <w:t>77.69</w:t>
            </w:r>
          </w:p>
        </w:tc>
        <w:tc>
          <w:tcPr>
            <w:tcW w:w="770" w:type="pct"/>
            <w:noWrap/>
            <w:hideMark/>
          </w:tcPr>
          <w:p w14:paraId="52AF52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0F321D" w14:textId="77777777" w:rsidR="00413CB7" w:rsidRPr="00413CB7" w:rsidRDefault="00413CB7" w:rsidP="00413CB7">
            <w:pPr>
              <w:spacing w:after="0"/>
              <w:jc w:val="right"/>
              <w:rPr>
                <w:szCs w:val="20"/>
              </w:rPr>
            </w:pPr>
            <w:r w:rsidRPr="00413CB7">
              <w:rPr>
                <w:szCs w:val="20"/>
              </w:rPr>
              <w:t>19.9.2013</w:t>
            </w:r>
          </w:p>
        </w:tc>
      </w:tr>
      <w:tr w:rsidR="00413CB7" w:rsidRPr="00413CB7" w14:paraId="2FADE03A" w14:textId="77777777" w:rsidTr="005B36B0">
        <w:trPr>
          <w:trHeight w:val="20"/>
        </w:trPr>
        <w:tc>
          <w:tcPr>
            <w:tcW w:w="1756" w:type="pct"/>
            <w:noWrap/>
            <w:hideMark/>
          </w:tcPr>
          <w:p w14:paraId="508DB858" w14:textId="77777777" w:rsidR="00413CB7" w:rsidRPr="00413CB7" w:rsidRDefault="00413CB7" w:rsidP="00413CB7">
            <w:pPr>
              <w:spacing w:after="0"/>
              <w:jc w:val="left"/>
              <w:rPr>
                <w:szCs w:val="20"/>
              </w:rPr>
            </w:pPr>
            <w:r w:rsidRPr="00413CB7">
              <w:rPr>
                <w:szCs w:val="20"/>
              </w:rPr>
              <w:t>Samantha Powell</w:t>
            </w:r>
          </w:p>
        </w:tc>
        <w:tc>
          <w:tcPr>
            <w:tcW w:w="1597" w:type="pct"/>
            <w:noWrap/>
            <w:hideMark/>
          </w:tcPr>
          <w:p w14:paraId="67E5D85E" w14:textId="77777777" w:rsidR="00413CB7" w:rsidRPr="00413CB7" w:rsidRDefault="00413CB7" w:rsidP="00413CB7">
            <w:pPr>
              <w:spacing w:after="0"/>
              <w:ind w:left="113"/>
              <w:jc w:val="left"/>
              <w:rPr>
                <w:szCs w:val="20"/>
              </w:rPr>
            </w:pPr>
            <w:r w:rsidRPr="00413CB7">
              <w:rPr>
                <w:szCs w:val="20"/>
              </w:rPr>
              <w:t>CEDUNA, SA 5690</w:t>
            </w:r>
          </w:p>
        </w:tc>
        <w:tc>
          <w:tcPr>
            <w:tcW w:w="424" w:type="pct"/>
            <w:noWrap/>
            <w:hideMark/>
          </w:tcPr>
          <w:p w14:paraId="77AA6FA1" w14:textId="77777777" w:rsidR="00413CB7" w:rsidRPr="00413CB7" w:rsidRDefault="00413CB7" w:rsidP="00413CB7">
            <w:pPr>
              <w:spacing w:after="0"/>
              <w:ind w:right="113"/>
              <w:jc w:val="right"/>
              <w:rPr>
                <w:szCs w:val="20"/>
              </w:rPr>
            </w:pPr>
            <w:r w:rsidRPr="00413CB7">
              <w:rPr>
                <w:szCs w:val="20"/>
              </w:rPr>
              <w:t>29.94</w:t>
            </w:r>
          </w:p>
        </w:tc>
        <w:tc>
          <w:tcPr>
            <w:tcW w:w="770" w:type="pct"/>
            <w:noWrap/>
            <w:hideMark/>
          </w:tcPr>
          <w:p w14:paraId="608959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372C5F" w14:textId="77777777" w:rsidR="00413CB7" w:rsidRPr="00413CB7" w:rsidRDefault="00413CB7" w:rsidP="00413CB7">
            <w:pPr>
              <w:spacing w:after="0"/>
              <w:jc w:val="right"/>
              <w:rPr>
                <w:szCs w:val="20"/>
              </w:rPr>
            </w:pPr>
            <w:r w:rsidRPr="00413CB7">
              <w:rPr>
                <w:szCs w:val="20"/>
              </w:rPr>
              <w:t>29.8.2014</w:t>
            </w:r>
          </w:p>
        </w:tc>
      </w:tr>
      <w:tr w:rsidR="00413CB7" w:rsidRPr="00413CB7" w14:paraId="5E498B71" w14:textId="77777777" w:rsidTr="005B36B0">
        <w:trPr>
          <w:trHeight w:val="20"/>
        </w:trPr>
        <w:tc>
          <w:tcPr>
            <w:tcW w:w="1756" w:type="pct"/>
            <w:noWrap/>
            <w:hideMark/>
          </w:tcPr>
          <w:p w14:paraId="3C7FCEE3" w14:textId="77777777" w:rsidR="00413CB7" w:rsidRPr="00413CB7" w:rsidRDefault="00413CB7" w:rsidP="00413CB7">
            <w:pPr>
              <w:spacing w:after="0"/>
              <w:jc w:val="left"/>
              <w:rPr>
                <w:szCs w:val="20"/>
              </w:rPr>
            </w:pPr>
            <w:r w:rsidRPr="00413CB7">
              <w:rPr>
                <w:szCs w:val="20"/>
              </w:rPr>
              <w:t>Samantha Slattery</w:t>
            </w:r>
          </w:p>
        </w:tc>
        <w:tc>
          <w:tcPr>
            <w:tcW w:w="1597" w:type="pct"/>
            <w:noWrap/>
            <w:hideMark/>
          </w:tcPr>
          <w:p w14:paraId="0E30AEB0"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7CAA4FB4" w14:textId="77777777" w:rsidR="00413CB7" w:rsidRPr="00413CB7" w:rsidRDefault="00413CB7" w:rsidP="00413CB7">
            <w:pPr>
              <w:spacing w:after="0"/>
              <w:ind w:right="113"/>
              <w:jc w:val="right"/>
              <w:rPr>
                <w:szCs w:val="20"/>
              </w:rPr>
            </w:pPr>
            <w:r w:rsidRPr="00413CB7">
              <w:rPr>
                <w:szCs w:val="20"/>
              </w:rPr>
              <w:t>12.31</w:t>
            </w:r>
          </w:p>
        </w:tc>
        <w:tc>
          <w:tcPr>
            <w:tcW w:w="770" w:type="pct"/>
            <w:noWrap/>
            <w:hideMark/>
          </w:tcPr>
          <w:p w14:paraId="2CC0AE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EC3210" w14:textId="77777777" w:rsidR="00413CB7" w:rsidRPr="00413CB7" w:rsidRDefault="00413CB7" w:rsidP="00413CB7">
            <w:pPr>
              <w:spacing w:after="0"/>
              <w:jc w:val="right"/>
              <w:rPr>
                <w:szCs w:val="20"/>
              </w:rPr>
            </w:pPr>
            <w:r w:rsidRPr="00413CB7">
              <w:rPr>
                <w:szCs w:val="20"/>
              </w:rPr>
              <w:t>5.7.2013</w:t>
            </w:r>
          </w:p>
        </w:tc>
      </w:tr>
      <w:tr w:rsidR="00413CB7" w:rsidRPr="00413CB7" w14:paraId="533A7EEB" w14:textId="77777777" w:rsidTr="005B36B0">
        <w:trPr>
          <w:trHeight w:val="20"/>
        </w:trPr>
        <w:tc>
          <w:tcPr>
            <w:tcW w:w="1756" w:type="pct"/>
            <w:noWrap/>
            <w:hideMark/>
          </w:tcPr>
          <w:p w14:paraId="4677632A" w14:textId="77777777" w:rsidR="00413CB7" w:rsidRPr="00413CB7" w:rsidRDefault="00413CB7" w:rsidP="00413CB7">
            <w:pPr>
              <w:spacing w:after="0"/>
              <w:jc w:val="left"/>
              <w:rPr>
                <w:szCs w:val="20"/>
              </w:rPr>
            </w:pPr>
            <w:r w:rsidRPr="00413CB7">
              <w:rPr>
                <w:szCs w:val="20"/>
              </w:rPr>
              <w:t>Samantha Testalamuta</w:t>
            </w:r>
          </w:p>
        </w:tc>
        <w:tc>
          <w:tcPr>
            <w:tcW w:w="1597" w:type="pct"/>
            <w:noWrap/>
            <w:hideMark/>
          </w:tcPr>
          <w:p w14:paraId="6D24186C" w14:textId="77777777"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14:paraId="1CC9E318" w14:textId="77777777" w:rsidR="00413CB7" w:rsidRPr="00413CB7" w:rsidRDefault="00413CB7" w:rsidP="00413CB7">
            <w:pPr>
              <w:spacing w:after="0"/>
              <w:ind w:right="113"/>
              <w:jc w:val="right"/>
              <w:rPr>
                <w:szCs w:val="20"/>
              </w:rPr>
            </w:pPr>
            <w:r w:rsidRPr="00413CB7">
              <w:rPr>
                <w:szCs w:val="20"/>
              </w:rPr>
              <w:t>22.66</w:t>
            </w:r>
          </w:p>
        </w:tc>
        <w:tc>
          <w:tcPr>
            <w:tcW w:w="770" w:type="pct"/>
            <w:noWrap/>
            <w:hideMark/>
          </w:tcPr>
          <w:p w14:paraId="0819CC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D7D606" w14:textId="77777777" w:rsidR="00413CB7" w:rsidRPr="00413CB7" w:rsidRDefault="00413CB7" w:rsidP="00413CB7">
            <w:pPr>
              <w:spacing w:after="0"/>
              <w:jc w:val="right"/>
              <w:rPr>
                <w:szCs w:val="20"/>
              </w:rPr>
            </w:pPr>
            <w:r w:rsidRPr="00413CB7">
              <w:rPr>
                <w:szCs w:val="20"/>
              </w:rPr>
              <w:t>25.10.2013</w:t>
            </w:r>
          </w:p>
        </w:tc>
      </w:tr>
      <w:tr w:rsidR="00413CB7" w:rsidRPr="00413CB7" w14:paraId="0C7F6897" w14:textId="77777777" w:rsidTr="005B36B0">
        <w:trPr>
          <w:trHeight w:val="20"/>
        </w:trPr>
        <w:tc>
          <w:tcPr>
            <w:tcW w:w="1756" w:type="pct"/>
            <w:noWrap/>
            <w:hideMark/>
          </w:tcPr>
          <w:p w14:paraId="0623D5F1" w14:textId="77777777" w:rsidR="00413CB7" w:rsidRPr="00413CB7" w:rsidRDefault="00413CB7" w:rsidP="00413CB7">
            <w:pPr>
              <w:spacing w:after="0"/>
              <w:jc w:val="left"/>
              <w:rPr>
                <w:szCs w:val="20"/>
              </w:rPr>
            </w:pPr>
            <w:r w:rsidRPr="00413CB7">
              <w:rPr>
                <w:szCs w:val="20"/>
              </w:rPr>
              <w:t>Samara Gammell</w:t>
            </w:r>
          </w:p>
        </w:tc>
        <w:tc>
          <w:tcPr>
            <w:tcW w:w="1597" w:type="pct"/>
            <w:noWrap/>
            <w:hideMark/>
          </w:tcPr>
          <w:p w14:paraId="27D3267D" w14:textId="77777777" w:rsidR="00413CB7" w:rsidRPr="00413CB7" w:rsidRDefault="00413CB7" w:rsidP="00413CB7">
            <w:pPr>
              <w:spacing w:after="0"/>
              <w:ind w:left="113"/>
              <w:jc w:val="left"/>
              <w:rPr>
                <w:szCs w:val="20"/>
              </w:rPr>
            </w:pPr>
            <w:r w:rsidRPr="00413CB7">
              <w:rPr>
                <w:szCs w:val="20"/>
              </w:rPr>
              <w:t>STURT, SA 5047</w:t>
            </w:r>
          </w:p>
        </w:tc>
        <w:tc>
          <w:tcPr>
            <w:tcW w:w="424" w:type="pct"/>
            <w:noWrap/>
            <w:hideMark/>
          </w:tcPr>
          <w:p w14:paraId="6A785C21" w14:textId="77777777" w:rsidR="00413CB7" w:rsidRPr="00413CB7" w:rsidRDefault="00413CB7" w:rsidP="00413CB7">
            <w:pPr>
              <w:spacing w:after="0"/>
              <w:ind w:right="113"/>
              <w:jc w:val="right"/>
              <w:rPr>
                <w:szCs w:val="20"/>
              </w:rPr>
            </w:pPr>
            <w:r w:rsidRPr="00413CB7">
              <w:rPr>
                <w:szCs w:val="20"/>
              </w:rPr>
              <w:t>11.12</w:t>
            </w:r>
          </w:p>
        </w:tc>
        <w:tc>
          <w:tcPr>
            <w:tcW w:w="770" w:type="pct"/>
            <w:noWrap/>
            <w:hideMark/>
          </w:tcPr>
          <w:p w14:paraId="26734C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3F6E83" w14:textId="77777777" w:rsidR="00413CB7" w:rsidRPr="00413CB7" w:rsidRDefault="00413CB7" w:rsidP="00413CB7">
            <w:pPr>
              <w:spacing w:after="0"/>
              <w:jc w:val="right"/>
              <w:rPr>
                <w:szCs w:val="20"/>
              </w:rPr>
            </w:pPr>
            <w:r w:rsidRPr="00413CB7">
              <w:rPr>
                <w:szCs w:val="20"/>
              </w:rPr>
              <w:t>9.4.2014</w:t>
            </w:r>
          </w:p>
        </w:tc>
      </w:tr>
      <w:tr w:rsidR="00413CB7" w:rsidRPr="00413CB7" w14:paraId="4B03E9C3" w14:textId="77777777" w:rsidTr="005B36B0">
        <w:trPr>
          <w:trHeight w:val="20"/>
        </w:trPr>
        <w:tc>
          <w:tcPr>
            <w:tcW w:w="1756" w:type="pct"/>
            <w:noWrap/>
            <w:hideMark/>
          </w:tcPr>
          <w:p w14:paraId="0EDC29E6" w14:textId="77777777" w:rsidR="00413CB7" w:rsidRPr="00413CB7" w:rsidRDefault="00413CB7" w:rsidP="00413CB7">
            <w:pPr>
              <w:spacing w:after="0"/>
              <w:jc w:val="left"/>
              <w:rPr>
                <w:szCs w:val="20"/>
              </w:rPr>
            </w:pPr>
            <w:r w:rsidRPr="00413CB7">
              <w:rPr>
                <w:szCs w:val="20"/>
              </w:rPr>
              <w:t>Samela Harris</w:t>
            </w:r>
          </w:p>
        </w:tc>
        <w:tc>
          <w:tcPr>
            <w:tcW w:w="1597" w:type="pct"/>
            <w:noWrap/>
            <w:hideMark/>
          </w:tcPr>
          <w:p w14:paraId="2F400325"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45C56AD2" w14:textId="77777777" w:rsidR="00413CB7" w:rsidRPr="00413CB7" w:rsidRDefault="00413CB7" w:rsidP="00413CB7">
            <w:pPr>
              <w:spacing w:after="0"/>
              <w:ind w:right="113"/>
              <w:jc w:val="right"/>
              <w:rPr>
                <w:szCs w:val="20"/>
              </w:rPr>
            </w:pPr>
            <w:r w:rsidRPr="00413CB7">
              <w:rPr>
                <w:szCs w:val="20"/>
              </w:rPr>
              <w:t>49.62</w:t>
            </w:r>
          </w:p>
        </w:tc>
        <w:tc>
          <w:tcPr>
            <w:tcW w:w="770" w:type="pct"/>
            <w:noWrap/>
            <w:hideMark/>
          </w:tcPr>
          <w:p w14:paraId="419FE5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45E8E2" w14:textId="77777777" w:rsidR="00413CB7" w:rsidRPr="00413CB7" w:rsidRDefault="00413CB7" w:rsidP="00413CB7">
            <w:pPr>
              <w:spacing w:after="0"/>
              <w:jc w:val="right"/>
              <w:rPr>
                <w:szCs w:val="20"/>
              </w:rPr>
            </w:pPr>
            <w:r w:rsidRPr="00413CB7">
              <w:rPr>
                <w:szCs w:val="20"/>
              </w:rPr>
              <w:t>14.3.2013</w:t>
            </w:r>
          </w:p>
        </w:tc>
      </w:tr>
      <w:tr w:rsidR="00413CB7" w:rsidRPr="00413CB7" w14:paraId="76ADF943" w14:textId="77777777" w:rsidTr="005B36B0">
        <w:trPr>
          <w:trHeight w:val="20"/>
        </w:trPr>
        <w:tc>
          <w:tcPr>
            <w:tcW w:w="1756" w:type="pct"/>
            <w:noWrap/>
            <w:hideMark/>
          </w:tcPr>
          <w:p w14:paraId="702BB880" w14:textId="77777777" w:rsidR="00413CB7" w:rsidRPr="00413CB7" w:rsidRDefault="00413CB7" w:rsidP="00413CB7">
            <w:pPr>
              <w:spacing w:after="0"/>
              <w:jc w:val="left"/>
              <w:rPr>
                <w:szCs w:val="20"/>
              </w:rPr>
            </w:pPr>
            <w:r w:rsidRPr="00413CB7">
              <w:rPr>
                <w:szCs w:val="20"/>
              </w:rPr>
              <w:t>Samuel Anthonysz</w:t>
            </w:r>
          </w:p>
        </w:tc>
        <w:tc>
          <w:tcPr>
            <w:tcW w:w="1597" w:type="pct"/>
            <w:noWrap/>
            <w:hideMark/>
          </w:tcPr>
          <w:p w14:paraId="5851FE76"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C9BC75D" w14:textId="77777777" w:rsidR="00413CB7" w:rsidRPr="00413CB7" w:rsidRDefault="00413CB7" w:rsidP="00413CB7">
            <w:pPr>
              <w:spacing w:after="0"/>
              <w:ind w:right="113"/>
              <w:jc w:val="right"/>
              <w:rPr>
                <w:szCs w:val="20"/>
              </w:rPr>
            </w:pPr>
            <w:r w:rsidRPr="00413CB7">
              <w:rPr>
                <w:szCs w:val="20"/>
              </w:rPr>
              <w:t>95.00</w:t>
            </w:r>
          </w:p>
        </w:tc>
        <w:tc>
          <w:tcPr>
            <w:tcW w:w="770" w:type="pct"/>
            <w:noWrap/>
            <w:hideMark/>
          </w:tcPr>
          <w:p w14:paraId="5F3C1419" w14:textId="77777777" w:rsidR="00413CB7" w:rsidRPr="00413CB7" w:rsidRDefault="00413CB7" w:rsidP="00413CB7">
            <w:pPr>
              <w:spacing w:after="0"/>
              <w:ind w:left="170"/>
              <w:jc w:val="left"/>
              <w:rPr>
                <w:szCs w:val="20"/>
              </w:rPr>
            </w:pPr>
            <w:r w:rsidRPr="00413CB7">
              <w:rPr>
                <w:szCs w:val="20"/>
              </w:rPr>
              <w:t>Refund 149316</w:t>
            </w:r>
          </w:p>
        </w:tc>
        <w:tc>
          <w:tcPr>
            <w:tcW w:w="453" w:type="pct"/>
            <w:noWrap/>
            <w:hideMark/>
          </w:tcPr>
          <w:p w14:paraId="1EDBF0B4" w14:textId="77777777" w:rsidR="00413CB7" w:rsidRPr="00413CB7" w:rsidRDefault="00413CB7" w:rsidP="00413CB7">
            <w:pPr>
              <w:spacing w:after="0"/>
              <w:jc w:val="right"/>
              <w:rPr>
                <w:szCs w:val="20"/>
              </w:rPr>
            </w:pPr>
            <w:r w:rsidRPr="00413CB7">
              <w:rPr>
                <w:szCs w:val="20"/>
              </w:rPr>
              <w:t>2.1.2013</w:t>
            </w:r>
          </w:p>
        </w:tc>
      </w:tr>
      <w:tr w:rsidR="00413CB7" w:rsidRPr="00413CB7" w14:paraId="6BF14BD5" w14:textId="77777777" w:rsidTr="005B36B0">
        <w:trPr>
          <w:trHeight w:val="20"/>
        </w:trPr>
        <w:tc>
          <w:tcPr>
            <w:tcW w:w="1756" w:type="pct"/>
            <w:noWrap/>
            <w:hideMark/>
          </w:tcPr>
          <w:p w14:paraId="0B40714F" w14:textId="77777777" w:rsidR="00413CB7" w:rsidRPr="00413CB7" w:rsidRDefault="00413CB7" w:rsidP="00413CB7">
            <w:pPr>
              <w:spacing w:after="0"/>
              <w:jc w:val="left"/>
              <w:rPr>
                <w:szCs w:val="20"/>
              </w:rPr>
            </w:pPr>
            <w:r w:rsidRPr="00413CB7">
              <w:rPr>
                <w:szCs w:val="20"/>
              </w:rPr>
              <w:t>Samuel Bayford</w:t>
            </w:r>
          </w:p>
        </w:tc>
        <w:tc>
          <w:tcPr>
            <w:tcW w:w="1597" w:type="pct"/>
            <w:noWrap/>
            <w:hideMark/>
          </w:tcPr>
          <w:p w14:paraId="4247A1D1"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511798A8" w14:textId="77777777" w:rsidR="00413CB7" w:rsidRPr="00413CB7" w:rsidRDefault="00413CB7" w:rsidP="00413CB7">
            <w:pPr>
              <w:spacing w:after="0"/>
              <w:ind w:right="113"/>
              <w:jc w:val="right"/>
              <w:rPr>
                <w:szCs w:val="20"/>
              </w:rPr>
            </w:pPr>
            <w:r w:rsidRPr="00413CB7">
              <w:rPr>
                <w:szCs w:val="20"/>
              </w:rPr>
              <w:t>43.04</w:t>
            </w:r>
          </w:p>
        </w:tc>
        <w:tc>
          <w:tcPr>
            <w:tcW w:w="770" w:type="pct"/>
            <w:noWrap/>
            <w:hideMark/>
          </w:tcPr>
          <w:p w14:paraId="114834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19D446" w14:textId="77777777" w:rsidR="00413CB7" w:rsidRPr="00413CB7" w:rsidRDefault="00413CB7" w:rsidP="00413CB7">
            <w:pPr>
              <w:spacing w:after="0"/>
              <w:jc w:val="right"/>
              <w:rPr>
                <w:szCs w:val="20"/>
              </w:rPr>
            </w:pPr>
            <w:r w:rsidRPr="00413CB7">
              <w:rPr>
                <w:szCs w:val="20"/>
              </w:rPr>
              <w:t>15.8.2014</w:t>
            </w:r>
          </w:p>
        </w:tc>
      </w:tr>
      <w:tr w:rsidR="00413CB7" w:rsidRPr="00413CB7" w14:paraId="094035F3" w14:textId="77777777" w:rsidTr="005B36B0">
        <w:trPr>
          <w:trHeight w:val="20"/>
        </w:trPr>
        <w:tc>
          <w:tcPr>
            <w:tcW w:w="1756" w:type="pct"/>
            <w:noWrap/>
            <w:hideMark/>
          </w:tcPr>
          <w:p w14:paraId="22F71262" w14:textId="77777777" w:rsidR="00413CB7" w:rsidRPr="00413CB7" w:rsidRDefault="00413CB7" w:rsidP="00413CB7">
            <w:pPr>
              <w:spacing w:after="0"/>
              <w:jc w:val="left"/>
              <w:rPr>
                <w:szCs w:val="20"/>
              </w:rPr>
            </w:pPr>
            <w:r w:rsidRPr="00413CB7">
              <w:rPr>
                <w:szCs w:val="20"/>
              </w:rPr>
              <w:t>Samuel Nelson</w:t>
            </w:r>
          </w:p>
        </w:tc>
        <w:tc>
          <w:tcPr>
            <w:tcW w:w="1597" w:type="pct"/>
            <w:noWrap/>
            <w:hideMark/>
          </w:tcPr>
          <w:p w14:paraId="7B88F192" w14:textId="77777777"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14:paraId="4FA8622D"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09CB472C" w14:textId="77777777" w:rsidR="00413CB7" w:rsidRPr="00413CB7" w:rsidRDefault="00413CB7" w:rsidP="00413CB7">
            <w:pPr>
              <w:spacing w:after="0"/>
              <w:ind w:left="170"/>
              <w:jc w:val="left"/>
              <w:rPr>
                <w:szCs w:val="20"/>
              </w:rPr>
            </w:pPr>
            <w:r w:rsidRPr="00413CB7">
              <w:rPr>
                <w:szCs w:val="20"/>
              </w:rPr>
              <w:t>Refund 205388</w:t>
            </w:r>
          </w:p>
        </w:tc>
        <w:tc>
          <w:tcPr>
            <w:tcW w:w="453" w:type="pct"/>
            <w:noWrap/>
            <w:hideMark/>
          </w:tcPr>
          <w:p w14:paraId="567608E6" w14:textId="77777777" w:rsidR="00413CB7" w:rsidRPr="00413CB7" w:rsidRDefault="00413CB7" w:rsidP="00413CB7">
            <w:pPr>
              <w:spacing w:after="0"/>
              <w:jc w:val="right"/>
              <w:rPr>
                <w:szCs w:val="20"/>
              </w:rPr>
            </w:pPr>
            <w:r w:rsidRPr="00413CB7">
              <w:rPr>
                <w:szCs w:val="20"/>
              </w:rPr>
              <w:t>4.12.2013</w:t>
            </w:r>
          </w:p>
        </w:tc>
      </w:tr>
      <w:tr w:rsidR="00413CB7" w:rsidRPr="00413CB7" w14:paraId="630BE618" w14:textId="77777777" w:rsidTr="005B36B0">
        <w:trPr>
          <w:trHeight w:val="20"/>
        </w:trPr>
        <w:tc>
          <w:tcPr>
            <w:tcW w:w="1756" w:type="pct"/>
            <w:noWrap/>
            <w:hideMark/>
          </w:tcPr>
          <w:p w14:paraId="7F626F4F" w14:textId="77777777" w:rsidR="00413CB7" w:rsidRPr="00413CB7" w:rsidRDefault="00413CB7" w:rsidP="00413CB7">
            <w:pPr>
              <w:spacing w:after="0"/>
              <w:jc w:val="left"/>
              <w:rPr>
                <w:szCs w:val="20"/>
              </w:rPr>
            </w:pPr>
            <w:r w:rsidRPr="00413CB7">
              <w:rPr>
                <w:szCs w:val="20"/>
              </w:rPr>
              <w:t>Samuel Thanos</w:t>
            </w:r>
          </w:p>
        </w:tc>
        <w:tc>
          <w:tcPr>
            <w:tcW w:w="1597" w:type="pct"/>
            <w:noWrap/>
            <w:hideMark/>
          </w:tcPr>
          <w:p w14:paraId="7E552733"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23CDD953" w14:textId="77777777" w:rsidR="00413CB7" w:rsidRPr="00413CB7" w:rsidRDefault="00413CB7" w:rsidP="00413CB7">
            <w:pPr>
              <w:spacing w:after="0"/>
              <w:ind w:right="113"/>
              <w:jc w:val="right"/>
              <w:rPr>
                <w:szCs w:val="20"/>
              </w:rPr>
            </w:pPr>
            <w:r w:rsidRPr="00413CB7">
              <w:rPr>
                <w:szCs w:val="20"/>
              </w:rPr>
              <w:t>60.50</w:t>
            </w:r>
          </w:p>
        </w:tc>
        <w:tc>
          <w:tcPr>
            <w:tcW w:w="770" w:type="pct"/>
            <w:noWrap/>
            <w:hideMark/>
          </w:tcPr>
          <w:p w14:paraId="2B16FA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868793" w14:textId="77777777" w:rsidR="00413CB7" w:rsidRPr="00413CB7" w:rsidRDefault="00413CB7" w:rsidP="00413CB7">
            <w:pPr>
              <w:spacing w:after="0"/>
              <w:jc w:val="right"/>
              <w:rPr>
                <w:szCs w:val="20"/>
              </w:rPr>
            </w:pPr>
            <w:r w:rsidRPr="00413CB7">
              <w:rPr>
                <w:szCs w:val="20"/>
              </w:rPr>
              <w:t>16.9.2014</w:t>
            </w:r>
          </w:p>
        </w:tc>
      </w:tr>
      <w:tr w:rsidR="00413CB7" w:rsidRPr="00413CB7" w14:paraId="3F7FEDA3" w14:textId="77777777" w:rsidTr="005B36B0">
        <w:trPr>
          <w:trHeight w:val="20"/>
        </w:trPr>
        <w:tc>
          <w:tcPr>
            <w:tcW w:w="1756" w:type="pct"/>
            <w:noWrap/>
            <w:hideMark/>
          </w:tcPr>
          <w:p w14:paraId="5A8722CC" w14:textId="77777777" w:rsidR="00413CB7" w:rsidRPr="00413CB7" w:rsidRDefault="00413CB7" w:rsidP="00413CB7">
            <w:pPr>
              <w:spacing w:after="0"/>
              <w:jc w:val="left"/>
              <w:rPr>
                <w:szCs w:val="20"/>
              </w:rPr>
            </w:pPr>
            <w:r w:rsidRPr="00413CB7">
              <w:rPr>
                <w:szCs w:val="20"/>
              </w:rPr>
              <w:t>Sandra James</w:t>
            </w:r>
          </w:p>
        </w:tc>
        <w:tc>
          <w:tcPr>
            <w:tcW w:w="1597" w:type="pct"/>
            <w:noWrap/>
            <w:hideMark/>
          </w:tcPr>
          <w:p w14:paraId="0D4EE486"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26A19830"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205823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45C413" w14:textId="77777777" w:rsidR="00413CB7" w:rsidRPr="00413CB7" w:rsidRDefault="00413CB7" w:rsidP="00413CB7">
            <w:pPr>
              <w:spacing w:after="0"/>
              <w:jc w:val="right"/>
              <w:rPr>
                <w:szCs w:val="20"/>
              </w:rPr>
            </w:pPr>
            <w:r w:rsidRPr="00413CB7">
              <w:rPr>
                <w:szCs w:val="20"/>
              </w:rPr>
              <w:t>18.2.2013</w:t>
            </w:r>
          </w:p>
        </w:tc>
      </w:tr>
      <w:tr w:rsidR="00413CB7" w:rsidRPr="00413CB7" w14:paraId="175C41EB" w14:textId="77777777" w:rsidTr="005B36B0">
        <w:trPr>
          <w:trHeight w:val="20"/>
        </w:trPr>
        <w:tc>
          <w:tcPr>
            <w:tcW w:w="1756" w:type="pct"/>
            <w:noWrap/>
            <w:hideMark/>
          </w:tcPr>
          <w:p w14:paraId="29CC4CE0" w14:textId="77777777" w:rsidR="00413CB7" w:rsidRPr="00413CB7" w:rsidRDefault="00413CB7" w:rsidP="00413CB7">
            <w:pPr>
              <w:spacing w:after="0"/>
              <w:jc w:val="left"/>
              <w:rPr>
                <w:szCs w:val="20"/>
              </w:rPr>
            </w:pPr>
            <w:r w:rsidRPr="00413CB7">
              <w:rPr>
                <w:szCs w:val="20"/>
              </w:rPr>
              <w:t>Sandra K Veal</w:t>
            </w:r>
          </w:p>
        </w:tc>
        <w:tc>
          <w:tcPr>
            <w:tcW w:w="1597" w:type="pct"/>
            <w:noWrap/>
            <w:hideMark/>
          </w:tcPr>
          <w:p w14:paraId="1DADEBDE"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343E69DB" w14:textId="77777777" w:rsidR="00413CB7" w:rsidRPr="00413CB7" w:rsidRDefault="00413CB7" w:rsidP="00413CB7">
            <w:pPr>
              <w:spacing w:after="0"/>
              <w:ind w:right="113"/>
              <w:jc w:val="right"/>
              <w:rPr>
                <w:szCs w:val="20"/>
              </w:rPr>
            </w:pPr>
            <w:r w:rsidRPr="00413CB7">
              <w:rPr>
                <w:szCs w:val="20"/>
              </w:rPr>
              <w:t>83.37</w:t>
            </w:r>
          </w:p>
        </w:tc>
        <w:tc>
          <w:tcPr>
            <w:tcW w:w="770" w:type="pct"/>
            <w:noWrap/>
            <w:hideMark/>
          </w:tcPr>
          <w:p w14:paraId="596FD7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2BCFDAA" w14:textId="77777777" w:rsidR="00413CB7" w:rsidRPr="00413CB7" w:rsidRDefault="00413CB7" w:rsidP="00413CB7">
            <w:pPr>
              <w:spacing w:after="0"/>
              <w:jc w:val="right"/>
              <w:rPr>
                <w:szCs w:val="20"/>
              </w:rPr>
            </w:pPr>
            <w:r w:rsidRPr="00413CB7">
              <w:rPr>
                <w:szCs w:val="20"/>
              </w:rPr>
              <w:t>2.12.2013</w:t>
            </w:r>
          </w:p>
        </w:tc>
      </w:tr>
      <w:tr w:rsidR="00413CB7" w:rsidRPr="00413CB7" w14:paraId="6F4F8E27" w14:textId="77777777" w:rsidTr="005B36B0">
        <w:trPr>
          <w:trHeight w:val="20"/>
        </w:trPr>
        <w:tc>
          <w:tcPr>
            <w:tcW w:w="1756" w:type="pct"/>
            <w:noWrap/>
            <w:hideMark/>
          </w:tcPr>
          <w:p w14:paraId="4959A212" w14:textId="77777777" w:rsidR="00413CB7" w:rsidRPr="00413CB7" w:rsidRDefault="00413CB7" w:rsidP="00413CB7">
            <w:pPr>
              <w:spacing w:after="0"/>
              <w:jc w:val="left"/>
              <w:rPr>
                <w:szCs w:val="20"/>
              </w:rPr>
            </w:pPr>
            <w:r w:rsidRPr="00413CB7">
              <w:rPr>
                <w:szCs w:val="20"/>
              </w:rPr>
              <w:t>Sandra Kelly</w:t>
            </w:r>
          </w:p>
        </w:tc>
        <w:tc>
          <w:tcPr>
            <w:tcW w:w="1597" w:type="pct"/>
            <w:noWrap/>
            <w:hideMark/>
          </w:tcPr>
          <w:p w14:paraId="0EAB743E" w14:textId="77777777"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14:paraId="629730FC"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D3F11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9AF901" w14:textId="77777777" w:rsidR="00413CB7" w:rsidRPr="00413CB7" w:rsidRDefault="00413CB7" w:rsidP="00413CB7">
            <w:pPr>
              <w:spacing w:after="0"/>
              <w:jc w:val="right"/>
              <w:rPr>
                <w:szCs w:val="20"/>
              </w:rPr>
            </w:pPr>
            <w:r w:rsidRPr="00413CB7">
              <w:rPr>
                <w:szCs w:val="20"/>
              </w:rPr>
              <w:t>28.5.2013</w:t>
            </w:r>
          </w:p>
        </w:tc>
      </w:tr>
      <w:tr w:rsidR="00413CB7" w:rsidRPr="00413CB7" w14:paraId="0E728521" w14:textId="77777777" w:rsidTr="005B36B0">
        <w:trPr>
          <w:trHeight w:val="20"/>
        </w:trPr>
        <w:tc>
          <w:tcPr>
            <w:tcW w:w="1756" w:type="pct"/>
            <w:noWrap/>
            <w:hideMark/>
          </w:tcPr>
          <w:p w14:paraId="5A0D527F" w14:textId="77777777" w:rsidR="00413CB7" w:rsidRPr="00413CB7" w:rsidRDefault="00413CB7" w:rsidP="00413CB7">
            <w:pPr>
              <w:spacing w:after="0"/>
              <w:jc w:val="left"/>
              <w:rPr>
                <w:szCs w:val="20"/>
              </w:rPr>
            </w:pPr>
            <w:r w:rsidRPr="00413CB7">
              <w:rPr>
                <w:szCs w:val="20"/>
              </w:rPr>
              <w:t>Sandra Lillicrapp</w:t>
            </w:r>
          </w:p>
        </w:tc>
        <w:tc>
          <w:tcPr>
            <w:tcW w:w="1597" w:type="pct"/>
            <w:noWrap/>
            <w:hideMark/>
          </w:tcPr>
          <w:p w14:paraId="4C22B45E"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6A6E5901" w14:textId="77777777" w:rsidR="00413CB7" w:rsidRPr="00413CB7" w:rsidRDefault="00413CB7" w:rsidP="00413CB7">
            <w:pPr>
              <w:spacing w:after="0"/>
              <w:ind w:right="113"/>
              <w:jc w:val="right"/>
              <w:rPr>
                <w:szCs w:val="20"/>
              </w:rPr>
            </w:pPr>
            <w:r w:rsidRPr="00413CB7">
              <w:rPr>
                <w:szCs w:val="20"/>
              </w:rPr>
              <w:t>83.48</w:t>
            </w:r>
          </w:p>
        </w:tc>
        <w:tc>
          <w:tcPr>
            <w:tcW w:w="770" w:type="pct"/>
            <w:noWrap/>
            <w:hideMark/>
          </w:tcPr>
          <w:p w14:paraId="265979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A6FE31" w14:textId="77777777" w:rsidR="00413CB7" w:rsidRPr="00413CB7" w:rsidRDefault="00413CB7" w:rsidP="00413CB7">
            <w:pPr>
              <w:spacing w:after="0"/>
              <w:jc w:val="right"/>
              <w:rPr>
                <w:szCs w:val="20"/>
              </w:rPr>
            </w:pPr>
            <w:r w:rsidRPr="00413CB7">
              <w:rPr>
                <w:szCs w:val="20"/>
              </w:rPr>
              <w:t>27.2.2014</w:t>
            </w:r>
          </w:p>
        </w:tc>
      </w:tr>
      <w:tr w:rsidR="00413CB7" w:rsidRPr="00413CB7" w14:paraId="7901130F" w14:textId="77777777" w:rsidTr="005B36B0">
        <w:trPr>
          <w:trHeight w:val="20"/>
        </w:trPr>
        <w:tc>
          <w:tcPr>
            <w:tcW w:w="1756" w:type="pct"/>
            <w:noWrap/>
            <w:hideMark/>
          </w:tcPr>
          <w:p w14:paraId="5A6A08F8" w14:textId="77777777" w:rsidR="00413CB7" w:rsidRPr="00413CB7" w:rsidRDefault="00413CB7" w:rsidP="00413CB7">
            <w:pPr>
              <w:spacing w:after="0"/>
              <w:jc w:val="left"/>
              <w:rPr>
                <w:szCs w:val="20"/>
              </w:rPr>
            </w:pPr>
            <w:r w:rsidRPr="00413CB7">
              <w:rPr>
                <w:szCs w:val="20"/>
              </w:rPr>
              <w:t>Sandra Mastrantone</w:t>
            </w:r>
          </w:p>
        </w:tc>
        <w:tc>
          <w:tcPr>
            <w:tcW w:w="1597" w:type="pct"/>
            <w:noWrap/>
            <w:hideMark/>
          </w:tcPr>
          <w:p w14:paraId="30E704F6"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29B6164E" w14:textId="77777777" w:rsidR="00413CB7" w:rsidRPr="00413CB7" w:rsidRDefault="00413CB7" w:rsidP="00413CB7">
            <w:pPr>
              <w:spacing w:after="0"/>
              <w:ind w:right="113"/>
              <w:jc w:val="right"/>
              <w:rPr>
                <w:szCs w:val="20"/>
              </w:rPr>
            </w:pPr>
            <w:r w:rsidRPr="00413CB7">
              <w:rPr>
                <w:szCs w:val="20"/>
              </w:rPr>
              <w:t>15.33</w:t>
            </w:r>
          </w:p>
        </w:tc>
        <w:tc>
          <w:tcPr>
            <w:tcW w:w="770" w:type="pct"/>
            <w:noWrap/>
            <w:hideMark/>
          </w:tcPr>
          <w:p w14:paraId="498266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9032FE" w14:textId="77777777" w:rsidR="00413CB7" w:rsidRPr="00413CB7" w:rsidRDefault="00413CB7" w:rsidP="00413CB7">
            <w:pPr>
              <w:spacing w:after="0"/>
              <w:jc w:val="right"/>
              <w:rPr>
                <w:szCs w:val="20"/>
              </w:rPr>
            </w:pPr>
            <w:r w:rsidRPr="00413CB7">
              <w:rPr>
                <w:szCs w:val="20"/>
              </w:rPr>
              <w:t>3.6.2013</w:t>
            </w:r>
          </w:p>
        </w:tc>
      </w:tr>
      <w:tr w:rsidR="00413CB7" w:rsidRPr="00413CB7" w14:paraId="31340CEB" w14:textId="77777777" w:rsidTr="005B36B0">
        <w:trPr>
          <w:trHeight w:val="20"/>
        </w:trPr>
        <w:tc>
          <w:tcPr>
            <w:tcW w:w="1756" w:type="pct"/>
            <w:noWrap/>
            <w:hideMark/>
          </w:tcPr>
          <w:p w14:paraId="39453005" w14:textId="77777777" w:rsidR="00413CB7" w:rsidRPr="00413CB7" w:rsidRDefault="00413CB7" w:rsidP="00413CB7">
            <w:pPr>
              <w:spacing w:after="0"/>
              <w:jc w:val="left"/>
              <w:rPr>
                <w:szCs w:val="20"/>
              </w:rPr>
            </w:pPr>
            <w:r w:rsidRPr="00413CB7">
              <w:rPr>
                <w:szCs w:val="20"/>
              </w:rPr>
              <w:t>Sandra Mastrantone</w:t>
            </w:r>
          </w:p>
        </w:tc>
        <w:tc>
          <w:tcPr>
            <w:tcW w:w="1597" w:type="pct"/>
            <w:noWrap/>
            <w:hideMark/>
          </w:tcPr>
          <w:p w14:paraId="2E4FF62D"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CA3E554" w14:textId="77777777" w:rsidR="00413CB7" w:rsidRPr="00413CB7" w:rsidRDefault="00413CB7" w:rsidP="00413CB7">
            <w:pPr>
              <w:spacing w:after="0"/>
              <w:ind w:right="113"/>
              <w:jc w:val="right"/>
              <w:rPr>
                <w:szCs w:val="20"/>
              </w:rPr>
            </w:pPr>
            <w:r w:rsidRPr="00413CB7">
              <w:rPr>
                <w:szCs w:val="20"/>
              </w:rPr>
              <w:t>67.17</w:t>
            </w:r>
          </w:p>
        </w:tc>
        <w:tc>
          <w:tcPr>
            <w:tcW w:w="770" w:type="pct"/>
            <w:noWrap/>
            <w:hideMark/>
          </w:tcPr>
          <w:p w14:paraId="46A19E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3F372A" w14:textId="77777777" w:rsidR="00413CB7" w:rsidRPr="00413CB7" w:rsidRDefault="00413CB7" w:rsidP="00413CB7">
            <w:pPr>
              <w:spacing w:after="0"/>
              <w:jc w:val="right"/>
              <w:rPr>
                <w:szCs w:val="20"/>
              </w:rPr>
            </w:pPr>
            <w:r w:rsidRPr="00413CB7">
              <w:rPr>
                <w:szCs w:val="20"/>
              </w:rPr>
              <w:t>17.7.2013</w:t>
            </w:r>
          </w:p>
        </w:tc>
      </w:tr>
      <w:tr w:rsidR="00413CB7" w:rsidRPr="00413CB7" w14:paraId="583B5325" w14:textId="77777777" w:rsidTr="005B36B0">
        <w:trPr>
          <w:trHeight w:val="20"/>
        </w:trPr>
        <w:tc>
          <w:tcPr>
            <w:tcW w:w="1756" w:type="pct"/>
            <w:noWrap/>
            <w:hideMark/>
          </w:tcPr>
          <w:p w14:paraId="34E051DD" w14:textId="77777777" w:rsidR="00413CB7" w:rsidRPr="00413CB7" w:rsidRDefault="00413CB7" w:rsidP="00413CB7">
            <w:pPr>
              <w:spacing w:after="0"/>
              <w:jc w:val="left"/>
              <w:rPr>
                <w:szCs w:val="20"/>
              </w:rPr>
            </w:pPr>
            <w:r w:rsidRPr="00413CB7">
              <w:rPr>
                <w:szCs w:val="20"/>
              </w:rPr>
              <w:t>Sandra Mew</w:t>
            </w:r>
          </w:p>
        </w:tc>
        <w:tc>
          <w:tcPr>
            <w:tcW w:w="1597" w:type="pct"/>
            <w:noWrap/>
            <w:hideMark/>
          </w:tcPr>
          <w:p w14:paraId="1CB1517F"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5990302E"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0B9533A6" w14:textId="77777777" w:rsidR="00413CB7" w:rsidRPr="00413CB7" w:rsidRDefault="00413CB7" w:rsidP="00413CB7">
            <w:pPr>
              <w:spacing w:after="0"/>
              <w:ind w:left="170"/>
              <w:jc w:val="left"/>
              <w:rPr>
                <w:szCs w:val="20"/>
              </w:rPr>
            </w:pPr>
            <w:r w:rsidRPr="00413CB7">
              <w:rPr>
                <w:szCs w:val="20"/>
              </w:rPr>
              <w:t>Refund 179172</w:t>
            </w:r>
          </w:p>
        </w:tc>
        <w:tc>
          <w:tcPr>
            <w:tcW w:w="453" w:type="pct"/>
            <w:noWrap/>
            <w:hideMark/>
          </w:tcPr>
          <w:p w14:paraId="75EB2019" w14:textId="77777777" w:rsidR="00413CB7" w:rsidRPr="00413CB7" w:rsidRDefault="00413CB7" w:rsidP="00413CB7">
            <w:pPr>
              <w:spacing w:after="0"/>
              <w:jc w:val="right"/>
              <w:rPr>
                <w:szCs w:val="20"/>
              </w:rPr>
            </w:pPr>
            <w:r w:rsidRPr="00413CB7">
              <w:rPr>
                <w:szCs w:val="20"/>
              </w:rPr>
              <w:t>24.9.2013</w:t>
            </w:r>
          </w:p>
        </w:tc>
      </w:tr>
      <w:tr w:rsidR="00413CB7" w:rsidRPr="00413CB7" w14:paraId="193C5043" w14:textId="77777777" w:rsidTr="005B36B0">
        <w:trPr>
          <w:trHeight w:val="20"/>
        </w:trPr>
        <w:tc>
          <w:tcPr>
            <w:tcW w:w="1756" w:type="pct"/>
            <w:noWrap/>
            <w:hideMark/>
          </w:tcPr>
          <w:p w14:paraId="76F19A37" w14:textId="77777777" w:rsidR="00413CB7" w:rsidRPr="00413CB7" w:rsidRDefault="00413CB7" w:rsidP="00413CB7">
            <w:pPr>
              <w:spacing w:after="0"/>
              <w:jc w:val="left"/>
              <w:rPr>
                <w:szCs w:val="20"/>
              </w:rPr>
            </w:pPr>
            <w:r w:rsidRPr="00413CB7">
              <w:rPr>
                <w:szCs w:val="20"/>
              </w:rPr>
              <w:t>Sandra Porcaro</w:t>
            </w:r>
          </w:p>
        </w:tc>
        <w:tc>
          <w:tcPr>
            <w:tcW w:w="1597" w:type="pct"/>
            <w:noWrap/>
            <w:hideMark/>
          </w:tcPr>
          <w:p w14:paraId="2DB61FC6" w14:textId="77777777" w:rsidR="00413CB7" w:rsidRPr="00413CB7" w:rsidRDefault="00413CB7" w:rsidP="00413CB7">
            <w:pPr>
              <w:spacing w:after="0"/>
              <w:ind w:left="113"/>
              <w:jc w:val="left"/>
              <w:rPr>
                <w:szCs w:val="20"/>
              </w:rPr>
            </w:pPr>
            <w:r w:rsidRPr="00413CB7">
              <w:rPr>
                <w:szCs w:val="20"/>
              </w:rPr>
              <w:t>EASTWOOD, SA 5063</w:t>
            </w:r>
          </w:p>
        </w:tc>
        <w:tc>
          <w:tcPr>
            <w:tcW w:w="424" w:type="pct"/>
            <w:noWrap/>
            <w:hideMark/>
          </w:tcPr>
          <w:p w14:paraId="3EEDC912" w14:textId="77777777" w:rsidR="00413CB7" w:rsidRPr="00413CB7" w:rsidRDefault="00413CB7" w:rsidP="00413CB7">
            <w:pPr>
              <w:spacing w:after="0"/>
              <w:ind w:right="113"/>
              <w:jc w:val="right"/>
              <w:rPr>
                <w:szCs w:val="20"/>
              </w:rPr>
            </w:pPr>
            <w:r w:rsidRPr="00413CB7">
              <w:rPr>
                <w:szCs w:val="20"/>
              </w:rPr>
              <w:t>20.66</w:t>
            </w:r>
          </w:p>
        </w:tc>
        <w:tc>
          <w:tcPr>
            <w:tcW w:w="770" w:type="pct"/>
            <w:noWrap/>
            <w:hideMark/>
          </w:tcPr>
          <w:p w14:paraId="43477E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D5481D" w14:textId="77777777" w:rsidR="00413CB7" w:rsidRPr="00413CB7" w:rsidRDefault="00413CB7" w:rsidP="00413CB7">
            <w:pPr>
              <w:spacing w:after="0"/>
              <w:jc w:val="right"/>
              <w:rPr>
                <w:szCs w:val="20"/>
              </w:rPr>
            </w:pPr>
            <w:r w:rsidRPr="00413CB7">
              <w:rPr>
                <w:szCs w:val="20"/>
              </w:rPr>
              <w:t>29.10.2013</w:t>
            </w:r>
          </w:p>
        </w:tc>
      </w:tr>
      <w:tr w:rsidR="00413CB7" w:rsidRPr="00413CB7" w14:paraId="381486C5" w14:textId="77777777" w:rsidTr="005B36B0">
        <w:trPr>
          <w:trHeight w:val="20"/>
        </w:trPr>
        <w:tc>
          <w:tcPr>
            <w:tcW w:w="1756" w:type="pct"/>
            <w:noWrap/>
            <w:hideMark/>
          </w:tcPr>
          <w:p w14:paraId="39DFD802" w14:textId="77777777" w:rsidR="00413CB7" w:rsidRPr="00413CB7" w:rsidRDefault="00413CB7" w:rsidP="00413CB7">
            <w:pPr>
              <w:spacing w:after="0"/>
              <w:jc w:val="left"/>
              <w:rPr>
                <w:szCs w:val="20"/>
              </w:rPr>
            </w:pPr>
            <w:r w:rsidRPr="00413CB7">
              <w:rPr>
                <w:szCs w:val="20"/>
              </w:rPr>
              <w:t>Sandra Sinclair</w:t>
            </w:r>
          </w:p>
        </w:tc>
        <w:tc>
          <w:tcPr>
            <w:tcW w:w="1597" w:type="pct"/>
            <w:noWrap/>
            <w:hideMark/>
          </w:tcPr>
          <w:p w14:paraId="5B6E8B02" w14:textId="77777777" w:rsidR="00413CB7" w:rsidRPr="00413CB7" w:rsidRDefault="00413CB7" w:rsidP="00413CB7">
            <w:pPr>
              <w:spacing w:after="0"/>
              <w:ind w:left="113"/>
              <w:jc w:val="left"/>
              <w:rPr>
                <w:szCs w:val="20"/>
              </w:rPr>
            </w:pPr>
            <w:r w:rsidRPr="00413CB7">
              <w:rPr>
                <w:szCs w:val="20"/>
              </w:rPr>
              <w:t>MARINO, SA 5049</w:t>
            </w:r>
          </w:p>
        </w:tc>
        <w:tc>
          <w:tcPr>
            <w:tcW w:w="424" w:type="pct"/>
            <w:noWrap/>
            <w:hideMark/>
          </w:tcPr>
          <w:p w14:paraId="3AD7B41A" w14:textId="77777777" w:rsidR="00413CB7" w:rsidRPr="00413CB7" w:rsidRDefault="00413CB7" w:rsidP="00413CB7">
            <w:pPr>
              <w:spacing w:after="0"/>
              <w:ind w:right="113"/>
              <w:jc w:val="right"/>
              <w:rPr>
                <w:szCs w:val="20"/>
              </w:rPr>
            </w:pPr>
            <w:r w:rsidRPr="00413CB7">
              <w:rPr>
                <w:szCs w:val="20"/>
              </w:rPr>
              <w:t>400.00</w:t>
            </w:r>
          </w:p>
        </w:tc>
        <w:tc>
          <w:tcPr>
            <w:tcW w:w="770" w:type="pct"/>
            <w:noWrap/>
            <w:hideMark/>
          </w:tcPr>
          <w:p w14:paraId="002524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ECD783" w14:textId="77777777" w:rsidR="00413CB7" w:rsidRPr="00413CB7" w:rsidRDefault="00413CB7" w:rsidP="00413CB7">
            <w:pPr>
              <w:spacing w:after="0"/>
              <w:jc w:val="right"/>
              <w:rPr>
                <w:szCs w:val="20"/>
              </w:rPr>
            </w:pPr>
            <w:r w:rsidRPr="00413CB7">
              <w:rPr>
                <w:szCs w:val="20"/>
              </w:rPr>
              <w:t>16.5.2014</w:t>
            </w:r>
          </w:p>
        </w:tc>
      </w:tr>
      <w:tr w:rsidR="00413CB7" w:rsidRPr="00413CB7" w14:paraId="6E3CD0A2" w14:textId="77777777" w:rsidTr="005B36B0">
        <w:trPr>
          <w:trHeight w:val="20"/>
        </w:trPr>
        <w:tc>
          <w:tcPr>
            <w:tcW w:w="1756" w:type="pct"/>
            <w:noWrap/>
            <w:hideMark/>
          </w:tcPr>
          <w:p w14:paraId="0683150D" w14:textId="77777777" w:rsidR="00413CB7" w:rsidRPr="00413CB7" w:rsidRDefault="00413CB7" w:rsidP="00413CB7">
            <w:pPr>
              <w:spacing w:after="0"/>
              <w:jc w:val="left"/>
              <w:rPr>
                <w:szCs w:val="20"/>
              </w:rPr>
            </w:pPr>
            <w:r w:rsidRPr="00413CB7">
              <w:rPr>
                <w:szCs w:val="20"/>
              </w:rPr>
              <w:t>Sandra Tranter</w:t>
            </w:r>
          </w:p>
        </w:tc>
        <w:tc>
          <w:tcPr>
            <w:tcW w:w="1597" w:type="pct"/>
            <w:noWrap/>
            <w:hideMark/>
          </w:tcPr>
          <w:p w14:paraId="6DCB5342"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2C460C61" w14:textId="77777777" w:rsidR="00413CB7" w:rsidRPr="00413CB7" w:rsidRDefault="00413CB7" w:rsidP="00413CB7">
            <w:pPr>
              <w:spacing w:after="0"/>
              <w:ind w:right="113"/>
              <w:jc w:val="right"/>
              <w:rPr>
                <w:szCs w:val="20"/>
              </w:rPr>
            </w:pPr>
            <w:r w:rsidRPr="00413CB7">
              <w:rPr>
                <w:szCs w:val="20"/>
              </w:rPr>
              <w:t>18.46</w:t>
            </w:r>
          </w:p>
        </w:tc>
        <w:tc>
          <w:tcPr>
            <w:tcW w:w="770" w:type="pct"/>
            <w:noWrap/>
            <w:hideMark/>
          </w:tcPr>
          <w:p w14:paraId="1655B3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CFC81C" w14:textId="77777777" w:rsidR="00413CB7" w:rsidRPr="00413CB7" w:rsidRDefault="00413CB7" w:rsidP="00413CB7">
            <w:pPr>
              <w:spacing w:after="0"/>
              <w:jc w:val="right"/>
              <w:rPr>
                <w:szCs w:val="20"/>
              </w:rPr>
            </w:pPr>
            <w:r w:rsidRPr="00413CB7">
              <w:rPr>
                <w:szCs w:val="20"/>
              </w:rPr>
              <w:t>31.10.2014</w:t>
            </w:r>
          </w:p>
        </w:tc>
      </w:tr>
      <w:tr w:rsidR="00413CB7" w:rsidRPr="00413CB7" w14:paraId="238FE1D2" w14:textId="77777777" w:rsidTr="005B36B0">
        <w:trPr>
          <w:trHeight w:val="20"/>
        </w:trPr>
        <w:tc>
          <w:tcPr>
            <w:tcW w:w="1756" w:type="pct"/>
            <w:noWrap/>
            <w:hideMark/>
          </w:tcPr>
          <w:p w14:paraId="2E1CB770" w14:textId="77777777" w:rsidR="00413CB7" w:rsidRPr="00413CB7" w:rsidRDefault="00413CB7" w:rsidP="00413CB7">
            <w:pPr>
              <w:spacing w:after="0"/>
              <w:jc w:val="left"/>
              <w:rPr>
                <w:szCs w:val="20"/>
              </w:rPr>
            </w:pPr>
            <w:r w:rsidRPr="00413CB7">
              <w:rPr>
                <w:szCs w:val="20"/>
              </w:rPr>
              <w:t>Sandra Unknown Fredricksen</w:t>
            </w:r>
          </w:p>
        </w:tc>
        <w:tc>
          <w:tcPr>
            <w:tcW w:w="1597" w:type="pct"/>
            <w:noWrap/>
            <w:hideMark/>
          </w:tcPr>
          <w:p w14:paraId="1EB5FC69" w14:textId="77777777"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14:paraId="46A10EE0" w14:textId="77777777" w:rsidR="00413CB7" w:rsidRPr="00413CB7" w:rsidRDefault="00413CB7" w:rsidP="00413CB7">
            <w:pPr>
              <w:spacing w:after="0"/>
              <w:ind w:right="113"/>
              <w:jc w:val="right"/>
              <w:rPr>
                <w:szCs w:val="20"/>
              </w:rPr>
            </w:pPr>
            <w:r w:rsidRPr="00413CB7">
              <w:rPr>
                <w:szCs w:val="20"/>
              </w:rPr>
              <w:t>13.80</w:t>
            </w:r>
          </w:p>
        </w:tc>
        <w:tc>
          <w:tcPr>
            <w:tcW w:w="770" w:type="pct"/>
            <w:noWrap/>
            <w:hideMark/>
          </w:tcPr>
          <w:p w14:paraId="2BC493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4FCD9E" w14:textId="77777777" w:rsidR="00413CB7" w:rsidRPr="00413CB7" w:rsidRDefault="00413CB7" w:rsidP="00413CB7">
            <w:pPr>
              <w:spacing w:after="0"/>
              <w:jc w:val="right"/>
              <w:rPr>
                <w:szCs w:val="20"/>
              </w:rPr>
            </w:pPr>
            <w:r w:rsidRPr="00413CB7">
              <w:rPr>
                <w:szCs w:val="20"/>
              </w:rPr>
              <w:t>19.8.2013</w:t>
            </w:r>
          </w:p>
        </w:tc>
      </w:tr>
      <w:tr w:rsidR="00413CB7" w:rsidRPr="00413CB7" w14:paraId="2DDCDF7F" w14:textId="77777777" w:rsidTr="005B36B0">
        <w:trPr>
          <w:trHeight w:val="20"/>
        </w:trPr>
        <w:tc>
          <w:tcPr>
            <w:tcW w:w="1756" w:type="pct"/>
            <w:noWrap/>
            <w:hideMark/>
          </w:tcPr>
          <w:p w14:paraId="61D6EA56" w14:textId="77777777" w:rsidR="00413CB7" w:rsidRPr="00413CB7" w:rsidRDefault="00413CB7" w:rsidP="00413CB7">
            <w:pPr>
              <w:spacing w:after="0"/>
              <w:jc w:val="left"/>
              <w:rPr>
                <w:szCs w:val="20"/>
              </w:rPr>
            </w:pPr>
            <w:r w:rsidRPr="00413CB7">
              <w:rPr>
                <w:szCs w:val="20"/>
              </w:rPr>
              <w:t>Sandy Carruthers</w:t>
            </w:r>
          </w:p>
        </w:tc>
        <w:tc>
          <w:tcPr>
            <w:tcW w:w="1597" w:type="pct"/>
            <w:noWrap/>
            <w:hideMark/>
          </w:tcPr>
          <w:p w14:paraId="0CE8D62A"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5B6CB278" w14:textId="77777777" w:rsidR="00413CB7" w:rsidRPr="00413CB7" w:rsidRDefault="00413CB7" w:rsidP="00413CB7">
            <w:pPr>
              <w:spacing w:after="0"/>
              <w:ind w:right="113"/>
              <w:jc w:val="right"/>
              <w:rPr>
                <w:szCs w:val="20"/>
              </w:rPr>
            </w:pPr>
            <w:r w:rsidRPr="00413CB7">
              <w:rPr>
                <w:szCs w:val="20"/>
              </w:rPr>
              <w:t>57.45</w:t>
            </w:r>
          </w:p>
        </w:tc>
        <w:tc>
          <w:tcPr>
            <w:tcW w:w="770" w:type="pct"/>
            <w:noWrap/>
            <w:hideMark/>
          </w:tcPr>
          <w:p w14:paraId="74077BA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20DD76" w14:textId="77777777" w:rsidR="00413CB7" w:rsidRPr="00413CB7" w:rsidRDefault="00413CB7" w:rsidP="00413CB7">
            <w:pPr>
              <w:spacing w:after="0"/>
              <w:jc w:val="right"/>
              <w:rPr>
                <w:szCs w:val="20"/>
              </w:rPr>
            </w:pPr>
            <w:r w:rsidRPr="00413CB7">
              <w:rPr>
                <w:szCs w:val="20"/>
              </w:rPr>
              <w:t>8.7.2013</w:t>
            </w:r>
          </w:p>
        </w:tc>
      </w:tr>
      <w:tr w:rsidR="00413CB7" w:rsidRPr="00413CB7" w14:paraId="36BC8F37" w14:textId="77777777" w:rsidTr="005B36B0">
        <w:trPr>
          <w:trHeight w:val="20"/>
        </w:trPr>
        <w:tc>
          <w:tcPr>
            <w:tcW w:w="1756" w:type="pct"/>
            <w:noWrap/>
            <w:hideMark/>
          </w:tcPr>
          <w:p w14:paraId="0D76C6A2" w14:textId="77777777" w:rsidR="00413CB7" w:rsidRPr="00413CB7" w:rsidRDefault="00413CB7" w:rsidP="00413CB7">
            <w:pPr>
              <w:spacing w:after="0"/>
              <w:jc w:val="left"/>
              <w:rPr>
                <w:szCs w:val="20"/>
              </w:rPr>
            </w:pPr>
            <w:r w:rsidRPr="00413CB7">
              <w:rPr>
                <w:szCs w:val="20"/>
              </w:rPr>
              <w:t>Sangita Yadav</w:t>
            </w:r>
          </w:p>
        </w:tc>
        <w:tc>
          <w:tcPr>
            <w:tcW w:w="1597" w:type="pct"/>
            <w:noWrap/>
            <w:hideMark/>
          </w:tcPr>
          <w:p w14:paraId="20AEF0DF"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725B6171" w14:textId="77777777" w:rsidR="00413CB7" w:rsidRPr="00413CB7" w:rsidRDefault="00413CB7" w:rsidP="00413CB7">
            <w:pPr>
              <w:spacing w:after="0"/>
              <w:ind w:right="113"/>
              <w:jc w:val="right"/>
              <w:rPr>
                <w:szCs w:val="20"/>
              </w:rPr>
            </w:pPr>
            <w:r w:rsidRPr="00413CB7">
              <w:rPr>
                <w:szCs w:val="20"/>
              </w:rPr>
              <w:t>76.00</w:t>
            </w:r>
          </w:p>
        </w:tc>
        <w:tc>
          <w:tcPr>
            <w:tcW w:w="770" w:type="pct"/>
            <w:noWrap/>
            <w:hideMark/>
          </w:tcPr>
          <w:p w14:paraId="36B622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511C6F" w14:textId="77777777" w:rsidR="00413CB7" w:rsidRPr="00413CB7" w:rsidRDefault="00413CB7" w:rsidP="00413CB7">
            <w:pPr>
              <w:spacing w:after="0"/>
              <w:jc w:val="right"/>
              <w:rPr>
                <w:szCs w:val="20"/>
              </w:rPr>
            </w:pPr>
            <w:r w:rsidRPr="00413CB7">
              <w:rPr>
                <w:szCs w:val="20"/>
              </w:rPr>
              <w:t>22.7.2013</w:t>
            </w:r>
          </w:p>
        </w:tc>
      </w:tr>
      <w:tr w:rsidR="00413CB7" w:rsidRPr="00413CB7" w14:paraId="76FC0ACD" w14:textId="77777777" w:rsidTr="005B36B0">
        <w:trPr>
          <w:trHeight w:val="20"/>
        </w:trPr>
        <w:tc>
          <w:tcPr>
            <w:tcW w:w="1756" w:type="pct"/>
            <w:noWrap/>
            <w:hideMark/>
          </w:tcPr>
          <w:p w14:paraId="7ACEEFFE" w14:textId="77777777" w:rsidR="00413CB7" w:rsidRPr="00413CB7" w:rsidRDefault="00413CB7" w:rsidP="00413CB7">
            <w:pPr>
              <w:spacing w:after="0"/>
              <w:jc w:val="left"/>
              <w:rPr>
                <w:szCs w:val="20"/>
              </w:rPr>
            </w:pPr>
            <w:r w:rsidRPr="00413CB7">
              <w:rPr>
                <w:szCs w:val="20"/>
              </w:rPr>
              <w:t>Santi Sitthiboon</w:t>
            </w:r>
          </w:p>
        </w:tc>
        <w:tc>
          <w:tcPr>
            <w:tcW w:w="1597" w:type="pct"/>
            <w:noWrap/>
            <w:hideMark/>
          </w:tcPr>
          <w:p w14:paraId="6FD9DA42"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139700E7" w14:textId="77777777" w:rsidR="00413CB7" w:rsidRPr="00413CB7" w:rsidRDefault="00413CB7" w:rsidP="00413CB7">
            <w:pPr>
              <w:spacing w:after="0"/>
              <w:ind w:right="113"/>
              <w:jc w:val="right"/>
              <w:rPr>
                <w:szCs w:val="20"/>
              </w:rPr>
            </w:pPr>
            <w:r w:rsidRPr="00413CB7">
              <w:rPr>
                <w:szCs w:val="20"/>
              </w:rPr>
              <w:t>28.61</w:t>
            </w:r>
          </w:p>
        </w:tc>
        <w:tc>
          <w:tcPr>
            <w:tcW w:w="770" w:type="pct"/>
            <w:noWrap/>
            <w:hideMark/>
          </w:tcPr>
          <w:p w14:paraId="230A593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0C53E9" w14:textId="77777777" w:rsidR="00413CB7" w:rsidRPr="00413CB7" w:rsidRDefault="00413CB7" w:rsidP="00413CB7">
            <w:pPr>
              <w:spacing w:after="0"/>
              <w:jc w:val="right"/>
              <w:rPr>
                <w:szCs w:val="20"/>
              </w:rPr>
            </w:pPr>
            <w:r w:rsidRPr="00413CB7">
              <w:rPr>
                <w:szCs w:val="20"/>
              </w:rPr>
              <w:t>10.12.2013</w:t>
            </w:r>
          </w:p>
        </w:tc>
      </w:tr>
      <w:tr w:rsidR="00413CB7" w:rsidRPr="00413CB7" w14:paraId="759C5BB2" w14:textId="77777777" w:rsidTr="005B36B0">
        <w:trPr>
          <w:trHeight w:val="20"/>
        </w:trPr>
        <w:tc>
          <w:tcPr>
            <w:tcW w:w="1756" w:type="pct"/>
            <w:noWrap/>
            <w:hideMark/>
          </w:tcPr>
          <w:p w14:paraId="3E374FA9" w14:textId="77777777" w:rsidR="00413CB7" w:rsidRPr="00413CB7" w:rsidRDefault="00413CB7" w:rsidP="00413CB7">
            <w:pPr>
              <w:spacing w:after="0"/>
              <w:jc w:val="left"/>
              <w:rPr>
                <w:szCs w:val="20"/>
              </w:rPr>
            </w:pPr>
            <w:r w:rsidRPr="00413CB7">
              <w:rPr>
                <w:szCs w:val="20"/>
              </w:rPr>
              <w:t>Sara Cavuoto</w:t>
            </w:r>
          </w:p>
        </w:tc>
        <w:tc>
          <w:tcPr>
            <w:tcW w:w="1597" w:type="pct"/>
            <w:noWrap/>
            <w:hideMark/>
          </w:tcPr>
          <w:p w14:paraId="6AF7E387" w14:textId="77777777" w:rsidR="00413CB7" w:rsidRPr="00413CB7" w:rsidRDefault="00413CB7" w:rsidP="00413CB7">
            <w:pPr>
              <w:spacing w:after="0"/>
              <w:ind w:left="113"/>
              <w:jc w:val="left"/>
              <w:rPr>
                <w:szCs w:val="20"/>
              </w:rPr>
            </w:pPr>
            <w:r w:rsidRPr="00413CB7">
              <w:rPr>
                <w:szCs w:val="20"/>
              </w:rPr>
              <w:t>GRANGE, SA 5022</w:t>
            </w:r>
          </w:p>
        </w:tc>
        <w:tc>
          <w:tcPr>
            <w:tcW w:w="424" w:type="pct"/>
            <w:noWrap/>
            <w:hideMark/>
          </w:tcPr>
          <w:p w14:paraId="42E0A9C7" w14:textId="77777777" w:rsidR="00413CB7" w:rsidRPr="00413CB7" w:rsidRDefault="00413CB7" w:rsidP="00413CB7">
            <w:pPr>
              <w:spacing w:after="0"/>
              <w:ind w:right="113"/>
              <w:jc w:val="right"/>
              <w:rPr>
                <w:szCs w:val="20"/>
              </w:rPr>
            </w:pPr>
            <w:r w:rsidRPr="00413CB7">
              <w:rPr>
                <w:szCs w:val="20"/>
              </w:rPr>
              <w:t>125.84</w:t>
            </w:r>
          </w:p>
        </w:tc>
        <w:tc>
          <w:tcPr>
            <w:tcW w:w="770" w:type="pct"/>
            <w:noWrap/>
            <w:hideMark/>
          </w:tcPr>
          <w:p w14:paraId="3FDE1B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CB056F" w14:textId="77777777" w:rsidR="00413CB7" w:rsidRPr="00413CB7" w:rsidRDefault="00413CB7" w:rsidP="00413CB7">
            <w:pPr>
              <w:spacing w:after="0"/>
              <w:jc w:val="right"/>
              <w:rPr>
                <w:szCs w:val="20"/>
              </w:rPr>
            </w:pPr>
            <w:r w:rsidRPr="00413CB7">
              <w:rPr>
                <w:szCs w:val="20"/>
              </w:rPr>
              <w:t>4.4.2013</w:t>
            </w:r>
          </w:p>
        </w:tc>
      </w:tr>
      <w:tr w:rsidR="00413CB7" w:rsidRPr="00413CB7" w14:paraId="7B544F4F" w14:textId="77777777" w:rsidTr="005B36B0">
        <w:trPr>
          <w:trHeight w:val="20"/>
        </w:trPr>
        <w:tc>
          <w:tcPr>
            <w:tcW w:w="1756" w:type="pct"/>
            <w:noWrap/>
            <w:hideMark/>
          </w:tcPr>
          <w:p w14:paraId="0A76BCD8" w14:textId="77777777" w:rsidR="00413CB7" w:rsidRPr="00413CB7" w:rsidRDefault="00413CB7" w:rsidP="00413CB7">
            <w:pPr>
              <w:spacing w:after="0"/>
              <w:jc w:val="left"/>
              <w:rPr>
                <w:szCs w:val="20"/>
              </w:rPr>
            </w:pPr>
            <w:r w:rsidRPr="00413CB7">
              <w:rPr>
                <w:szCs w:val="20"/>
              </w:rPr>
              <w:t>Sara Dolatowska</w:t>
            </w:r>
          </w:p>
        </w:tc>
        <w:tc>
          <w:tcPr>
            <w:tcW w:w="1597" w:type="pct"/>
            <w:noWrap/>
            <w:hideMark/>
          </w:tcPr>
          <w:p w14:paraId="083763A5"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4FF654C2" w14:textId="77777777" w:rsidR="00413CB7" w:rsidRPr="00413CB7" w:rsidRDefault="00413CB7" w:rsidP="00413CB7">
            <w:pPr>
              <w:spacing w:after="0"/>
              <w:ind w:right="113"/>
              <w:jc w:val="right"/>
              <w:rPr>
                <w:szCs w:val="20"/>
              </w:rPr>
            </w:pPr>
            <w:r w:rsidRPr="00413CB7">
              <w:rPr>
                <w:szCs w:val="20"/>
              </w:rPr>
              <w:t>124.66</w:t>
            </w:r>
          </w:p>
        </w:tc>
        <w:tc>
          <w:tcPr>
            <w:tcW w:w="770" w:type="pct"/>
            <w:noWrap/>
            <w:hideMark/>
          </w:tcPr>
          <w:p w14:paraId="381E69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C4F0BE" w14:textId="77777777" w:rsidR="00413CB7" w:rsidRPr="00413CB7" w:rsidRDefault="00413CB7" w:rsidP="00413CB7">
            <w:pPr>
              <w:spacing w:after="0"/>
              <w:jc w:val="right"/>
              <w:rPr>
                <w:szCs w:val="20"/>
              </w:rPr>
            </w:pPr>
            <w:r w:rsidRPr="00413CB7">
              <w:rPr>
                <w:szCs w:val="20"/>
              </w:rPr>
              <w:t>5.1.2015</w:t>
            </w:r>
          </w:p>
        </w:tc>
      </w:tr>
      <w:tr w:rsidR="00413CB7" w:rsidRPr="00413CB7" w14:paraId="2F43636A" w14:textId="77777777" w:rsidTr="005B36B0">
        <w:trPr>
          <w:trHeight w:val="20"/>
        </w:trPr>
        <w:tc>
          <w:tcPr>
            <w:tcW w:w="1756" w:type="pct"/>
            <w:noWrap/>
            <w:hideMark/>
          </w:tcPr>
          <w:p w14:paraId="6C7382EF" w14:textId="77777777" w:rsidR="00413CB7" w:rsidRPr="00413CB7" w:rsidRDefault="00413CB7" w:rsidP="00413CB7">
            <w:pPr>
              <w:spacing w:after="0"/>
              <w:jc w:val="left"/>
              <w:rPr>
                <w:szCs w:val="20"/>
              </w:rPr>
            </w:pPr>
            <w:r w:rsidRPr="00413CB7">
              <w:rPr>
                <w:szCs w:val="20"/>
              </w:rPr>
              <w:t>Sara Martin</w:t>
            </w:r>
          </w:p>
        </w:tc>
        <w:tc>
          <w:tcPr>
            <w:tcW w:w="1597" w:type="pct"/>
            <w:noWrap/>
            <w:hideMark/>
          </w:tcPr>
          <w:p w14:paraId="2672F7B2"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23953EA8" w14:textId="77777777" w:rsidR="00413CB7" w:rsidRPr="00413CB7" w:rsidRDefault="00413CB7" w:rsidP="00413CB7">
            <w:pPr>
              <w:spacing w:after="0"/>
              <w:ind w:right="113"/>
              <w:jc w:val="right"/>
              <w:rPr>
                <w:szCs w:val="20"/>
              </w:rPr>
            </w:pPr>
            <w:r w:rsidRPr="00413CB7">
              <w:rPr>
                <w:szCs w:val="20"/>
              </w:rPr>
              <w:t>450.00</w:t>
            </w:r>
          </w:p>
        </w:tc>
        <w:tc>
          <w:tcPr>
            <w:tcW w:w="770" w:type="pct"/>
            <w:noWrap/>
            <w:hideMark/>
          </w:tcPr>
          <w:p w14:paraId="2F91887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2C804F" w14:textId="77777777" w:rsidR="00413CB7" w:rsidRPr="00413CB7" w:rsidRDefault="00413CB7" w:rsidP="00413CB7">
            <w:pPr>
              <w:spacing w:after="0"/>
              <w:jc w:val="right"/>
              <w:rPr>
                <w:szCs w:val="20"/>
              </w:rPr>
            </w:pPr>
            <w:r w:rsidRPr="00413CB7">
              <w:rPr>
                <w:szCs w:val="20"/>
              </w:rPr>
              <w:t>26.5.2013</w:t>
            </w:r>
          </w:p>
        </w:tc>
      </w:tr>
      <w:tr w:rsidR="00413CB7" w:rsidRPr="00413CB7" w14:paraId="03A17E4E" w14:textId="77777777" w:rsidTr="005B36B0">
        <w:trPr>
          <w:trHeight w:val="20"/>
        </w:trPr>
        <w:tc>
          <w:tcPr>
            <w:tcW w:w="1756" w:type="pct"/>
            <w:noWrap/>
            <w:hideMark/>
          </w:tcPr>
          <w:p w14:paraId="4749B824" w14:textId="77777777" w:rsidR="00413CB7" w:rsidRPr="00413CB7" w:rsidRDefault="00413CB7" w:rsidP="00413CB7">
            <w:pPr>
              <w:spacing w:after="0"/>
              <w:jc w:val="left"/>
              <w:rPr>
                <w:szCs w:val="20"/>
              </w:rPr>
            </w:pPr>
            <w:r w:rsidRPr="00413CB7">
              <w:rPr>
                <w:szCs w:val="20"/>
              </w:rPr>
              <w:t>Sara Prendergast</w:t>
            </w:r>
          </w:p>
        </w:tc>
        <w:tc>
          <w:tcPr>
            <w:tcW w:w="1597" w:type="pct"/>
            <w:noWrap/>
            <w:hideMark/>
          </w:tcPr>
          <w:p w14:paraId="722A26B9"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561C8BC1" w14:textId="77777777" w:rsidR="00413CB7" w:rsidRPr="00413CB7" w:rsidRDefault="00413CB7" w:rsidP="00413CB7">
            <w:pPr>
              <w:spacing w:after="0"/>
              <w:ind w:right="113"/>
              <w:jc w:val="right"/>
              <w:rPr>
                <w:szCs w:val="20"/>
              </w:rPr>
            </w:pPr>
            <w:r w:rsidRPr="00413CB7">
              <w:rPr>
                <w:szCs w:val="20"/>
              </w:rPr>
              <w:t>233.77</w:t>
            </w:r>
          </w:p>
        </w:tc>
        <w:tc>
          <w:tcPr>
            <w:tcW w:w="770" w:type="pct"/>
            <w:noWrap/>
            <w:hideMark/>
          </w:tcPr>
          <w:p w14:paraId="202A51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8140D9" w14:textId="77777777" w:rsidR="00413CB7" w:rsidRPr="00413CB7" w:rsidRDefault="00413CB7" w:rsidP="00413CB7">
            <w:pPr>
              <w:spacing w:after="0"/>
              <w:jc w:val="right"/>
              <w:rPr>
                <w:szCs w:val="20"/>
              </w:rPr>
            </w:pPr>
            <w:r w:rsidRPr="00413CB7">
              <w:rPr>
                <w:szCs w:val="20"/>
              </w:rPr>
              <w:t>21.1.2014</w:t>
            </w:r>
          </w:p>
        </w:tc>
      </w:tr>
      <w:tr w:rsidR="00413CB7" w:rsidRPr="00413CB7" w14:paraId="23E1E431" w14:textId="77777777" w:rsidTr="005B36B0">
        <w:trPr>
          <w:trHeight w:val="20"/>
        </w:trPr>
        <w:tc>
          <w:tcPr>
            <w:tcW w:w="1756" w:type="pct"/>
            <w:noWrap/>
            <w:hideMark/>
          </w:tcPr>
          <w:p w14:paraId="65773606" w14:textId="77777777" w:rsidR="00413CB7" w:rsidRPr="00413CB7" w:rsidRDefault="00413CB7" w:rsidP="00413CB7">
            <w:pPr>
              <w:spacing w:after="0"/>
              <w:jc w:val="left"/>
              <w:rPr>
                <w:szCs w:val="20"/>
              </w:rPr>
            </w:pPr>
            <w:r w:rsidRPr="00413CB7">
              <w:rPr>
                <w:szCs w:val="20"/>
              </w:rPr>
              <w:t>Sara Sweetman</w:t>
            </w:r>
          </w:p>
        </w:tc>
        <w:tc>
          <w:tcPr>
            <w:tcW w:w="1597" w:type="pct"/>
            <w:noWrap/>
            <w:hideMark/>
          </w:tcPr>
          <w:p w14:paraId="29606D28"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73485D5D" w14:textId="77777777" w:rsidR="00413CB7" w:rsidRPr="00413CB7" w:rsidRDefault="00413CB7" w:rsidP="00413CB7">
            <w:pPr>
              <w:spacing w:after="0"/>
              <w:ind w:right="113"/>
              <w:jc w:val="right"/>
              <w:rPr>
                <w:szCs w:val="20"/>
              </w:rPr>
            </w:pPr>
            <w:r w:rsidRPr="00413CB7">
              <w:rPr>
                <w:szCs w:val="20"/>
              </w:rPr>
              <w:t>57.18</w:t>
            </w:r>
          </w:p>
        </w:tc>
        <w:tc>
          <w:tcPr>
            <w:tcW w:w="770" w:type="pct"/>
            <w:noWrap/>
            <w:hideMark/>
          </w:tcPr>
          <w:p w14:paraId="3A329D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D942BB" w14:textId="77777777" w:rsidR="00413CB7" w:rsidRPr="00413CB7" w:rsidRDefault="00413CB7" w:rsidP="00413CB7">
            <w:pPr>
              <w:spacing w:after="0"/>
              <w:jc w:val="right"/>
              <w:rPr>
                <w:szCs w:val="20"/>
              </w:rPr>
            </w:pPr>
            <w:r w:rsidRPr="00413CB7">
              <w:rPr>
                <w:szCs w:val="20"/>
              </w:rPr>
              <w:t>31.7.2013</w:t>
            </w:r>
          </w:p>
        </w:tc>
      </w:tr>
      <w:tr w:rsidR="00413CB7" w:rsidRPr="00413CB7" w14:paraId="5C3AEBF1" w14:textId="77777777" w:rsidTr="005B36B0">
        <w:trPr>
          <w:trHeight w:val="20"/>
        </w:trPr>
        <w:tc>
          <w:tcPr>
            <w:tcW w:w="1756" w:type="pct"/>
            <w:noWrap/>
            <w:hideMark/>
          </w:tcPr>
          <w:p w14:paraId="2BFBE0A0" w14:textId="77777777" w:rsidR="00413CB7" w:rsidRPr="00413CB7" w:rsidRDefault="00413CB7" w:rsidP="00413CB7">
            <w:pPr>
              <w:spacing w:after="0"/>
              <w:jc w:val="left"/>
              <w:rPr>
                <w:szCs w:val="20"/>
              </w:rPr>
            </w:pPr>
            <w:r w:rsidRPr="00413CB7">
              <w:rPr>
                <w:szCs w:val="20"/>
              </w:rPr>
              <w:t>Sara Sweetman</w:t>
            </w:r>
          </w:p>
        </w:tc>
        <w:tc>
          <w:tcPr>
            <w:tcW w:w="1597" w:type="pct"/>
            <w:noWrap/>
            <w:hideMark/>
          </w:tcPr>
          <w:p w14:paraId="78E53622"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0C5AB8A8" w14:textId="77777777" w:rsidR="00413CB7" w:rsidRPr="00413CB7" w:rsidRDefault="00413CB7" w:rsidP="00413CB7">
            <w:pPr>
              <w:spacing w:after="0"/>
              <w:ind w:right="113"/>
              <w:jc w:val="right"/>
              <w:rPr>
                <w:szCs w:val="20"/>
              </w:rPr>
            </w:pPr>
            <w:r w:rsidRPr="00413CB7">
              <w:rPr>
                <w:szCs w:val="20"/>
              </w:rPr>
              <w:t>169.30</w:t>
            </w:r>
          </w:p>
        </w:tc>
        <w:tc>
          <w:tcPr>
            <w:tcW w:w="770" w:type="pct"/>
            <w:noWrap/>
            <w:hideMark/>
          </w:tcPr>
          <w:p w14:paraId="0F6AB3B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7D2D2E" w14:textId="77777777" w:rsidR="00413CB7" w:rsidRPr="00413CB7" w:rsidRDefault="00413CB7" w:rsidP="00413CB7">
            <w:pPr>
              <w:spacing w:after="0"/>
              <w:jc w:val="right"/>
              <w:rPr>
                <w:szCs w:val="20"/>
              </w:rPr>
            </w:pPr>
            <w:r w:rsidRPr="00413CB7">
              <w:rPr>
                <w:szCs w:val="20"/>
              </w:rPr>
              <w:t>31.7.2013</w:t>
            </w:r>
          </w:p>
        </w:tc>
      </w:tr>
      <w:tr w:rsidR="00413CB7" w:rsidRPr="00413CB7" w14:paraId="545BDEE7" w14:textId="77777777" w:rsidTr="005B36B0">
        <w:trPr>
          <w:trHeight w:val="20"/>
        </w:trPr>
        <w:tc>
          <w:tcPr>
            <w:tcW w:w="1756" w:type="pct"/>
            <w:noWrap/>
            <w:hideMark/>
          </w:tcPr>
          <w:p w14:paraId="5B7A5929" w14:textId="77777777" w:rsidR="00413CB7" w:rsidRPr="00413CB7" w:rsidRDefault="00413CB7" w:rsidP="00413CB7">
            <w:pPr>
              <w:spacing w:after="0"/>
              <w:jc w:val="left"/>
              <w:rPr>
                <w:szCs w:val="20"/>
              </w:rPr>
            </w:pPr>
            <w:r w:rsidRPr="00413CB7">
              <w:rPr>
                <w:szCs w:val="20"/>
              </w:rPr>
              <w:t>Sarah Bartholomewsz</w:t>
            </w:r>
          </w:p>
        </w:tc>
        <w:tc>
          <w:tcPr>
            <w:tcW w:w="1597" w:type="pct"/>
            <w:noWrap/>
            <w:hideMark/>
          </w:tcPr>
          <w:p w14:paraId="7FBB6736" w14:textId="77777777" w:rsidR="00413CB7" w:rsidRPr="00413CB7" w:rsidRDefault="00413CB7" w:rsidP="00413CB7">
            <w:pPr>
              <w:spacing w:after="0"/>
              <w:ind w:left="113"/>
              <w:jc w:val="left"/>
              <w:rPr>
                <w:szCs w:val="20"/>
              </w:rPr>
            </w:pPr>
            <w:r w:rsidRPr="00413CB7">
              <w:rPr>
                <w:szCs w:val="20"/>
              </w:rPr>
              <w:t>WAIKERIE, SA 5330</w:t>
            </w:r>
          </w:p>
        </w:tc>
        <w:tc>
          <w:tcPr>
            <w:tcW w:w="424" w:type="pct"/>
            <w:noWrap/>
            <w:hideMark/>
          </w:tcPr>
          <w:p w14:paraId="53738358"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1182A335" w14:textId="77777777" w:rsidR="00413CB7" w:rsidRPr="00413CB7" w:rsidRDefault="00413CB7" w:rsidP="00413CB7">
            <w:pPr>
              <w:spacing w:after="0"/>
              <w:ind w:left="170"/>
              <w:jc w:val="left"/>
              <w:rPr>
                <w:szCs w:val="20"/>
              </w:rPr>
            </w:pPr>
            <w:r w:rsidRPr="00413CB7">
              <w:rPr>
                <w:szCs w:val="20"/>
              </w:rPr>
              <w:t>Refund 198984</w:t>
            </w:r>
          </w:p>
        </w:tc>
        <w:tc>
          <w:tcPr>
            <w:tcW w:w="453" w:type="pct"/>
            <w:noWrap/>
            <w:hideMark/>
          </w:tcPr>
          <w:p w14:paraId="5BBBF2BB" w14:textId="77777777" w:rsidR="00413CB7" w:rsidRPr="00413CB7" w:rsidRDefault="00413CB7" w:rsidP="00413CB7">
            <w:pPr>
              <w:spacing w:after="0"/>
              <w:jc w:val="right"/>
              <w:rPr>
                <w:szCs w:val="20"/>
              </w:rPr>
            </w:pPr>
            <w:r w:rsidRPr="00413CB7">
              <w:rPr>
                <w:szCs w:val="20"/>
              </w:rPr>
              <w:t>20.11.2013</w:t>
            </w:r>
          </w:p>
        </w:tc>
      </w:tr>
      <w:tr w:rsidR="00413CB7" w:rsidRPr="00413CB7" w14:paraId="2D744824" w14:textId="77777777" w:rsidTr="005B36B0">
        <w:trPr>
          <w:trHeight w:val="20"/>
        </w:trPr>
        <w:tc>
          <w:tcPr>
            <w:tcW w:w="1756" w:type="pct"/>
            <w:noWrap/>
            <w:hideMark/>
          </w:tcPr>
          <w:p w14:paraId="63831E21" w14:textId="77777777" w:rsidR="00413CB7" w:rsidRPr="00413CB7" w:rsidRDefault="00413CB7" w:rsidP="00413CB7">
            <w:pPr>
              <w:spacing w:after="0"/>
              <w:jc w:val="left"/>
              <w:rPr>
                <w:szCs w:val="20"/>
              </w:rPr>
            </w:pPr>
            <w:r w:rsidRPr="00413CB7">
              <w:rPr>
                <w:szCs w:val="20"/>
              </w:rPr>
              <w:t>Sarah Clift</w:t>
            </w:r>
          </w:p>
        </w:tc>
        <w:tc>
          <w:tcPr>
            <w:tcW w:w="1597" w:type="pct"/>
            <w:noWrap/>
            <w:hideMark/>
          </w:tcPr>
          <w:p w14:paraId="3827CC81"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69DD35A5"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665FF1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BCDCEE" w14:textId="77777777" w:rsidR="00413CB7" w:rsidRPr="00413CB7" w:rsidRDefault="00413CB7" w:rsidP="00413CB7">
            <w:pPr>
              <w:spacing w:after="0"/>
              <w:jc w:val="right"/>
              <w:rPr>
                <w:szCs w:val="20"/>
              </w:rPr>
            </w:pPr>
            <w:r w:rsidRPr="00413CB7">
              <w:rPr>
                <w:szCs w:val="20"/>
              </w:rPr>
              <w:t>30.5.2013</w:t>
            </w:r>
          </w:p>
        </w:tc>
      </w:tr>
      <w:tr w:rsidR="00413CB7" w:rsidRPr="00413CB7" w14:paraId="38021CD9" w14:textId="77777777" w:rsidTr="005B36B0">
        <w:trPr>
          <w:trHeight w:val="20"/>
        </w:trPr>
        <w:tc>
          <w:tcPr>
            <w:tcW w:w="1756" w:type="pct"/>
            <w:noWrap/>
            <w:hideMark/>
          </w:tcPr>
          <w:p w14:paraId="610050F6" w14:textId="77777777" w:rsidR="00413CB7" w:rsidRPr="00413CB7" w:rsidRDefault="00413CB7" w:rsidP="00413CB7">
            <w:pPr>
              <w:spacing w:after="0"/>
              <w:jc w:val="left"/>
              <w:rPr>
                <w:szCs w:val="20"/>
              </w:rPr>
            </w:pPr>
            <w:r w:rsidRPr="00413CB7">
              <w:rPr>
                <w:szCs w:val="20"/>
              </w:rPr>
              <w:t>Sarah Cole</w:t>
            </w:r>
          </w:p>
        </w:tc>
        <w:tc>
          <w:tcPr>
            <w:tcW w:w="1597" w:type="pct"/>
            <w:noWrap/>
            <w:hideMark/>
          </w:tcPr>
          <w:p w14:paraId="642EDCEF"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74DEA86B" w14:textId="77777777" w:rsidR="00413CB7" w:rsidRPr="00413CB7" w:rsidRDefault="00413CB7" w:rsidP="00413CB7">
            <w:pPr>
              <w:spacing w:after="0"/>
              <w:ind w:right="113"/>
              <w:jc w:val="right"/>
              <w:rPr>
                <w:szCs w:val="20"/>
              </w:rPr>
            </w:pPr>
            <w:r w:rsidRPr="00413CB7">
              <w:rPr>
                <w:szCs w:val="20"/>
              </w:rPr>
              <w:t>229.71</w:t>
            </w:r>
          </w:p>
        </w:tc>
        <w:tc>
          <w:tcPr>
            <w:tcW w:w="770" w:type="pct"/>
            <w:noWrap/>
            <w:hideMark/>
          </w:tcPr>
          <w:p w14:paraId="1CF00A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DA6283" w14:textId="77777777" w:rsidR="00413CB7" w:rsidRPr="00413CB7" w:rsidRDefault="00413CB7" w:rsidP="00413CB7">
            <w:pPr>
              <w:spacing w:after="0"/>
              <w:jc w:val="right"/>
              <w:rPr>
                <w:szCs w:val="20"/>
              </w:rPr>
            </w:pPr>
            <w:r w:rsidRPr="00413CB7">
              <w:rPr>
                <w:szCs w:val="20"/>
              </w:rPr>
              <w:t>27.8.2013</w:t>
            </w:r>
          </w:p>
        </w:tc>
      </w:tr>
      <w:tr w:rsidR="00413CB7" w:rsidRPr="00413CB7" w14:paraId="389CCF5B" w14:textId="77777777" w:rsidTr="005B36B0">
        <w:trPr>
          <w:trHeight w:val="20"/>
        </w:trPr>
        <w:tc>
          <w:tcPr>
            <w:tcW w:w="1756" w:type="pct"/>
            <w:noWrap/>
            <w:hideMark/>
          </w:tcPr>
          <w:p w14:paraId="441981D4" w14:textId="77777777" w:rsidR="00413CB7" w:rsidRPr="00413CB7" w:rsidRDefault="00413CB7" w:rsidP="00413CB7">
            <w:pPr>
              <w:spacing w:after="0"/>
              <w:jc w:val="left"/>
              <w:rPr>
                <w:szCs w:val="20"/>
              </w:rPr>
            </w:pPr>
            <w:r w:rsidRPr="00413CB7">
              <w:rPr>
                <w:szCs w:val="20"/>
              </w:rPr>
              <w:t>Sarah Davison</w:t>
            </w:r>
          </w:p>
        </w:tc>
        <w:tc>
          <w:tcPr>
            <w:tcW w:w="1597" w:type="pct"/>
            <w:noWrap/>
            <w:hideMark/>
          </w:tcPr>
          <w:p w14:paraId="2196896B"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27229AD3" w14:textId="77777777" w:rsidR="00413CB7" w:rsidRPr="00413CB7" w:rsidRDefault="00413CB7" w:rsidP="00413CB7">
            <w:pPr>
              <w:spacing w:after="0"/>
              <w:ind w:right="113"/>
              <w:jc w:val="right"/>
              <w:rPr>
                <w:szCs w:val="20"/>
              </w:rPr>
            </w:pPr>
            <w:r w:rsidRPr="00413CB7">
              <w:rPr>
                <w:szCs w:val="20"/>
              </w:rPr>
              <w:t>115.20</w:t>
            </w:r>
          </w:p>
        </w:tc>
        <w:tc>
          <w:tcPr>
            <w:tcW w:w="770" w:type="pct"/>
            <w:noWrap/>
            <w:hideMark/>
          </w:tcPr>
          <w:p w14:paraId="759A59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567394" w14:textId="77777777" w:rsidR="00413CB7" w:rsidRPr="00413CB7" w:rsidRDefault="00413CB7" w:rsidP="00413CB7">
            <w:pPr>
              <w:spacing w:after="0"/>
              <w:jc w:val="right"/>
              <w:rPr>
                <w:szCs w:val="20"/>
              </w:rPr>
            </w:pPr>
            <w:r w:rsidRPr="00413CB7">
              <w:rPr>
                <w:szCs w:val="20"/>
              </w:rPr>
              <w:t>19.1.2015</w:t>
            </w:r>
          </w:p>
        </w:tc>
      </w:tr>
      <w:tr w:rsidR="00413CB7" w:rsidRPr="00413CB7" w14:paraId="47A3F721" w14:textId="77777777" w:rsidTr="005B36B0">
        <w:trPr>
          <w:trHeight w:val="20"/>
        </w:trPr>
        <w:tc>
          <w:tcPr>
            <w:tcW w:w="1756" w:type="pct"/>
            <w:noWrap/>
            <w:hideMark/>
          </w:tcPr>
          <w:p w14:paraId="72CBA0AF" w14:textId="77777777" w:rsidR="00413CB7" w:rsidRPr="00413CB7" w:rsidRDefault="00413CB7" w:rsidP="00413CB7">
            <w:pPr>
              <w:spacing w:after="0"/>
              <w:jc w:val="left"/>
              <w:rPr>
                <w:szCs w:val="20"/>
              </w:rPr>
            </w:pPr>
            <w:r w:rsidRPr="00413CB7">
              <w:rPr>
                <w:szCs w:val="20"/>
              </w:rPr>
              <w:t>Sarah Davison</w:t>
            </w:r>
          </w:p>
        </w:tc>
        <w:tc>
          <w:tcPr>
            <w:tcW w:w="1597" w:type="pct"/>
            <w:noWrap/>
            <w:hideMark/>
          </w:tcPr>
          <w:p w14:paraId="08E0567C"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21627EBB" w14:textId="77777777" w:rsidR="00413CB7" w:rsidRPr="00413CB7" w:rsidRDefault="00413CB7" w:rsidP="00413CB7">
            <w:pPr>
              <w:spacing w:after="0"/>
              <w:ind w:right="113"/>
              <w:jc w:val="right"/>
              <w:rPr>
                <w:szCs w:val="20"/>
              </w:rPr>
            </w:pPr>
            <w:r w:rsidRPr="00413CB7">
              <w:rPr>
                <w:szCs w:val="20"/>
              </w:rPr>
              <w:t>838.80</w:t>
            </w:r>
          </w:p>
        </w:tc>
        <w:tc>
          <w:tcPr>
            <w:tcW w:w="770" w:type="pct"/>
            <w:noWrap/>
            <w:hideMark/>
          </w:tcPr>
          <w:p w14:paraId="5AA4A1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E01574" w14:textId="77777777" w:rsidR="00413CB7" w:rsidRPr="00413CB7" w:rsidRDefault="00413CB7" w:rsidP="00413CB7">
            <w:pPr>
              <w:spacing w:after="0"/>
              <w:jc w:val="right"/>
              <w:rPr>
                <w:szCs w:val="20"/>
              </w:rPr>
            </w:pPr>
            <w:r w:rsidRPr="00413CB7">
              <w:rPr>
                <w:szCs w:val="20"/>
              </w:rPr>
              <w:t>13.11.2013</w:t>
            </w:r>
          </w:p>
        </w:tc>
      </w:tr>
      <w:tr w:rsidR="00413CB7" w:rsidRPr="00413CB7" w14:paraId="72A92311" w14:textId="77777777" w:rsidTr="005B36B0">
        <w:trPr>
          <w:trHeight w:val="20"/>
        </w:trPr>
        <w:tc>
          <w:tcPr>
            <w:tcW w:w="1756" w:type="pct"/>
            <w:noWrap/>
            <w:hideMark/>
          </w:tcPr>
          <w:p w14:paraId="784C8DB8" w14:textId="77777777" w:rsidR="00413CB7" w:rsidRPr="00413CB7" w:rsidRDefault="00413CB7" w:rsidP="00413CB7">
            <w:pPr>
              <w:spacing w:after="0"/>
              <w:jc w:val="left"/>
              <w:rPr>
                <w:szCs w:val="20"/>
              </w:rPr>
            </w:pPr>
            <w:r w:rsidRPr="00413CB7">
              <w:rPr>
                <w:szCs w:val="20"/>
              </w:rPr>
              <w:t>Sarah Gebhardt</w:t>
            </w:r>
          </w:p>
        </w:tc>
        <w:tc>
          <w:tcPr>
            <w:tcW w:w="1597" w:type="pct"/>
            <w:noWrap/>
            <w:hideMark/>
          </w:tcPr>
          <w:p w14:paraId="2BE5B8CB"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26EEFB6B" w14:textId="77777777" w:rsidR="00413CB7" w:rsidRPr="00413CB7" w:rsidRDefault="00413CB7" w:rsidP="00413CB7">
            <w:pPr>
              <w:spacing w:after="0"/>
              <w:ind w:right="113"/>
              <w:jc w:val="right"/>
              <w:rPr>
                <w:szCs w:val="20"/>
              </w:rPr>
            </w:pPr>
            <w:r w:rsidRPr="00413CB7">
              <w:rPr>
                <w:szCs w:val="20"/>
              </w:rPr>
              <w:t>19.97</w:t>
            </w:r>
          </w:p>
        </w:tc>
        <w:tc>
          <w:tcPr>
            <w:tcW w:w="770" w:type="pct"/>
            <w:noWrap/>
            <w:hideMark/>
          </w:tcPr>
          <w:p w14:paraId="393010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E7E782" w14:textId="77777777" w:rsidR="00413CB7" w:rsidRPr="00413CB7" w:rsidRDefault="00413CB7" w:rsidP="00413CB7">
            <w:pPr>
              <w:spacing w:after="0"/>
              <w:jc w:val="right"/>
              <w:rPr>
                <w:szCs w:val="20"/>
              </w:rPr>
            </w:pPr>
            <w:r w:rsidRPr="00413CB7">
              <w:rPr>
                <w:szCs w:val="20"/>
              </w:rPr>
              <w:t>27.12.2013</w:t>
            </w:r>
          </w:p>
        </w:tc>
      </w:tr>
      <w:tr w:rsidR="00413CB7" w:rsidRPr="00413CB7" w14:paraId="2D82555F" w14:textId="77777777" w:rsidTr="005B36B0">
        <w:trPr>
          <w:trHeight w:val="20"/>
        </w:trPr>
        <w:tc>
          <w:tcPr>
            <w:tcW w:w="1756" w:type="pct"/>
            <w:noWrap/>
            <w:hideMark/>
          </w:tcPr>
          <w:p w14:paraId="5DB32FE5" w14:textId="77777777" w:rsidR="00413CB7" w:rsidRPr="00413CB7" w:rsidRDefault="00413CB7" w:rsidP="00413CB7">
            <w:pPr>
              <w:spacing w:after="0"/>
              <w:jc w:val="left"/>
              <w:rPr>
                <w:szCs w:val="20"/>
              </w:rPr>
            </w:pPr>
            <w:r w:rsidRPr="00413CB7">
              <w:rPr>
                <w:szCs w:val="20"/>
              </w:rPr>
              <w:t>Sarah Gordon</w:t>
            </w:r>
          </w:p>
        </w:tc>
        <w:tc>
          <w:tcPr>
            <w:tcW w:w="1597" w:type="pct"/>
            <w:noWrap/>
            <w:hideMark/>
          </w:tcPr>
          <w:p w14:paraId="3E41539C"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6B316554" w14:textId="77777777" w:rsidR="00413CB7" w:rsidRPr="00413CB7" w:rsidRDefault="00413CB7" w:rsidP="00413CB7">
            <w:pPr>
              <w:spacing w:after="0"/>
              <w:ind w:right="113"/>
              <w:jc w:val="right"/>
              <w:rPr>
                <w:szCs w:val="20"/>
              </w:rPr>
            </w:pPr>
            <w:r w:rsidRPr="00413CB7">
              <w:rPr>
                <w:szCs w:val="20"/>
              </w:rPr>
              <w:t>43.36</w:t>
            </w:r>
          </w:p>
        </w:tc>
        <w:tc>
          <w:tcPr>
            <w:tcW w:w="770" w:type="pct"/>
            <w:noWrap/>
            <w:hideMark/>
          </w:tcPr>
          <w:p w14:paraId="610949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5BEC3B" w14:textId="77777777" w:rsidR="00413CB7" w:rsidRPr="00413CB7" w:rsidRDefault="00413CB7" w:rsidP="00413CB7">
            <w:pPr>
              <w:spacing w:after="0"/>
              <w:jc w:val="right"/>
              <w:rPr>
                <w:szCs w:val="20"/>
              </w:rPr>
            </w:pPr>
            <w:r w:rsidRPr="00413CB7">
              <w:rPr>
                <w:szCs w:val="20"/>
              </w:rPr>
              <w:t>29.11.2014</w:t>
            </w:r>
          </w:p>
        </w:tc>
      </w:tr>
      <w:tr w:rsidR="00413CB7" w:rsidRPr="00413CB7" w14:paraId="4B73C337" w14:textId="77777777" w:rsidTr="005B36B0">
        <w:trPr>
          <w:trHeight w:val="20"/>
        </w:trPr>
        <w:tc>
          <w:tcPr>
            <w:tcW w:w="1756" w:type="pct"/>
            <w:noWrap/>
            <w:hideMark/>
          </w:tcPr>
          <w:p w14:paraId="7C11F15A" w14:textId="77777777" w:rsidR="00413CB7" w:rsidRPr="00413CB7" w:rsidRDefault="00413CB7" w:rsidP="00413CB7">
            <w:pPr>
              <w:spacing w:after="0"/>
              <w:jc w:val="left"/>
              <w:rPr>
                <w:szCs w:val="20"/>
              </w:rPr>
            </w:pPr>
            <w:r w:rsidRPr="00413CB7">
              <w:rPr>
                <w:szCs w:val="20"/>
              </w:rPr>
              <w:t>Sarah Gray</w:t>
            </w:r>
          </w:p>
        </w:tc>
        <w:tc>
          <w:tcPr>
            <w:tcW w:w="1597" w:type="pct"/>
            <w:noWrap/>
            <w:hideMark/>
          </w:tcPr>
          <w:p w14:paraId="576513B6"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5BB21D6F" w14:textId="77777777" w:rsidR="00413CB7" w:rsidRPr="00413CB7" w:rsidRDefault="00413CB7" w:rsidP="00413CB7">
            <w:pPr>
              <w:spacing w:after="0"/>
              <w:ind w:right="113"/>
              <w:jc w:val="right"/>
              <w:rPr>
                <w:szCs w:val="20"/>
              </w:rPr>
            </w:pPr>
            <w:r w:rsidRPr="00413CB7">
              <w:rPr>
                <w:szCs w:val="20"/>
              </w:rPr>
              <w:t>68.21</w:t>
            </w:r>
          </w:p>
        </w:tc>
        <w:tc>
          <w:tcPr>
            <w:tcW w:w="770" w:type="pct"/>
            <w:noWrap/>
            <w:hideMark/>
          </w:tcPr>
          <w:p w14:paraId="5B200FE0" w14:textId="77777777" w:rsidR="00413CB7" w:rsidRPr="00413CB7" w:rsidRDefault="00413CB7" w:rsidP="00413CB7">
            <w:pPr>
              <w:spacing w:after="0"/>
              <w:ind w:left="170"/>
              <w:jc w:val="left"/>
              <w:rPr>
                <w:szCs w:val="20"/>
              </w:rPr>
            </w:pPr>
            <w:r w:rsidRPr="00413CB7">
              <w:rPr>
                <w:szCs w:val="20"/>
              </w:rPr>
              <w:t>Refund 162676</w:t>
            </w:r>
          </w:p>
        </w:tc>
        <w:tc>
          <w:tcPr>
            <w:tcW w:w="453" w:type="pct"/>
            <w:noWrap/>
            <w:hideMark/>
          </w:tcPr>
          <w:p w14:paraId="780DFB6F" w14:textId="77777777" w:rsidR="00413CB7" w:rsidRPr="00413CB7" w:rsidRDefault="00413CB7" w:rsidP="00413CB7">
            <w:pPr>
              <w:spacing w:after="0"/>
              <w:jc w:val="right"/>
              <w:rPr>
                <w:szCs w:val="20"/>
              </w:rPr>
            </w:pPr>
            <w:r w:rsidRPr="00413CB7">
              <w:rPr>
                <w:szCs w:val="20"/>
              </w:rPr>
              <w:t>22.5.2013</w:t>
            </w:r>
          </w:p>
        </w:tc>
      </w:tr>
      <w:tr w:rsidR="00413CB7" w:rsidRPr="00413CB7" w14:paraId="3F07D101" w14:textId="77777777" w:rsidTr="005B36B0">
        <w:trPr>
          <w:trHeight w:val="20"/>
        </w:trPr>
        <w:tc>
          <w:tcPr>
            <w:tcW w:w="1756" w:type="pct"/>
            <w:noWrap/>
            <w:hideMark/>
          </w:tcPr>
          <w:p w14:paraId="3314F26B" w14:textId="77777777" w:rsidR="00413CB7" w:rsidRPr="00413CB7" w:rsidRDefault="00413CB7" w:rsidP="00413CB7">
            <w:pPr>
              <w:spacing w:after="0"/>
              <w:jc w:val="left"/>
              <w:rPr>
                <w:szCs w:val="20"/>
              </w:rPr>
            </w:pPr>
            <w:r w:rsidRPr="00413CB7">
              <w:rPr>
                <w:szCs w:val="20"/>
              </w:rPr>
              <w:t>Sarah Habenschuss</w:t>
            </w:r>
          </w:p>
        </w:tc>
        <w:tc>
          <w:tcPr>
            <w:tcW w:w="1597" w:type="pct"/>
            <w:noWrap/>
            <w:hideMark/>
          </w:tcPr>
          <w:p w14:paraId="45A4B9C1" w14:textId="77777777" w:rsidR="00413CB7" w:rsidRPr="00413CB7" w:rsidRDefault="00413CB7" w:rsidP="00413CB7">
            <w:pPr>
              <w:spacing w:after="0"/>
              <w:ind w:left="113"/>
              <w:jc w:val="left"/>
              <w:rPr>
                <w:szCs w:val="20"/>
              </w:rPr>
            </w:pPr>
            <w:r w:rsidRPr="00413CB7">
              <w:rPr>
                <w:szCs w:val="20"/>
              </w:rPr>
              <w:t>FIRLE, SA 5070</w:t>
            </w:r>
          </w:p>
        </w:tc>
        <w:tc>
          <w:tcPr>
            <w:tcW w:w="424" w:type="pct"/>
            <w:noWrap/>
            <w:hideMark/>
          </w:tcPr>
          <w:p w14:paraId="5B76F482" w14:textId="77777777" w:rsidR="00413CB7" w:rsidRPr="00413CB7" w:rsidRDefault="00413CB7" w:rsidP="00413CB7">
            <w:pPr>
              <w:spacing w:after="0"/>
              <w:ind w:right="113"/>
              <w:jc w:val="right"/>
              <w:rPr>
                <w:szCs w:val="20"/>
              </w:rPr>
            </w:pPr>
            <w:r w:rsidRPr="00413CB7">
              <w:rPr>
                <w:szCs w:val="20"/>
              </w:rPr>
              <w:t>181.00</w:t>
            </w:r>
          </w:p>
        </w:tc>
        <w:tc>
          <w:tcPr>
            <w:tcW w:w="770" w:type="pct"/>
            <w:noWrap/>
            <w:hideMark/>
          </w:tcPr>
          <w:p w14:paraId="7D8EFF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EA27DA" w14:textId="77777777" w:rsidR="00413CB7" w:rsidRPr="00413CB7" w:rsidRDefault="00413CB7" w:rsidP="00413CB7">
            <w:pPr>
              <w:spacing w:after="0"/>
              <w:jc w:val="right"/>
              <w:rPr>
                <w:szCs w:val="20"/>
              </w:rPr>
            </w:pPr>
            <w:r w:rsidRPr="00413CB7">
              <w:rPr>
                <w:szCs w:val="20"/>
              </w:rPr>
              <w:t>9.1.2014</w:t>
            </w:r>
          </w:p>
        </w:tc>
      </w:tr>
      <w:tr w:rsidR="00413CB7" w:rsidRPr="00413CB7" w14:paraId="07581012" w14:textId="77777777" w:rsidTr="005B36B0">
        <w:trPr>
          <w:trHeight w:val="20"/>
        </w:trPr>
        <w:tc>
          <w:tcPr>
            <w:tcW w:w="1756" w:type="pct"/>
            <w:noWrap/>
            <w:hideMark/>
          </w:tcPr>
          <w:p w14:paraId="29E9E21D" w14:textId="77777777" w:rsidR="00413CB7" w:rsidRPr="00413CB7" w:rsidRDefault="00413CB7" w:rsidP="00413CB7">
            <w:pPr>
              <w:spacing w:after="0"/>
              <w:jc w:val="left"/>
              <w:rPr>
                <w:szCs w:val="20"/>
              </w:rPr>
            </w:pPr>
            <w:r w:rsidRPr="00413CB7">
              <w:rPr>
                <w:szCs w:val="20"/>
              </w:rPr>
              <w:t>Sarah Holmes</w:t>
            </w:r>
          </w:p>
        </w:tc>
        <w:tc>
          <w:tcPr>
            <w:tcW w:w="1597" w:type="pct"/>
            <w:noWrap/>
            <w:hideMark/>
          </w:tcPr>
          <w:p w14:paraId="0C9448B5"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2FB5F6E3" w14:textId="77777777" w:rsidR="00413CB7" w:rsidRPr="00413CB7" w:rsidRDefault="00413CB7" w:rsidP="00413CB7">
            <w:pPr>
              <w:spacing w:after="0"/>
              <w:ind w:right="113"/>
              <w:jc w:val="right"/>
              <w:rPr>
                <w:szCs w:val="20"/>
              </w:rPr>
            </w:pPr>
            <w:r w:rsidRPr="00413CB7">
              <w:rPr>
                <w:szCs w:val="20"/>
              </w:rPr>
              <w:t>38.55</w:t>
            </w:r>
          </w:p>
        </w:tc>
        <w:tc>
          <w:tcPr>
            <w:tcW w:w="770" w:type="pct"/>
            <w:noWrap/>
            <w:hideMark/>
          </w:tcPr>
          <w:p w14:paraId="72CD1F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425F8A" w14:textId="77777777" w:rsidR="00413CB7" w:rsidRPr="00413CB7" w:rsidRDefault="00413CB7" w:rsidP="00413CB7">
            <w:pPr>
              <w:spacing w:after="0"/>
              <w:jc w:val="right"/>
              <w:rPr>
                <w:szCs w:val="20"/>
              </w:rPr>
            </w:pPr>
            <w:r w:rsidRPr="00413CB7">
              <w:rPr>
                <w:szCs w:val="20"/>
              </w:rPr>
              <w:t>25.7.2013</w:t>
            </w:r>
          </w:p>
        </w:tc>
      </w:tr>
      <w:tr w:rsidR="00413CB7" w:rsidRPr="00413CB7" w14:paraId="3D367511" w14:textId="77777777" w:rsidTr="005B36B0">
        <w:trPr>
          <w:trHeight w:val="20"/>
        </w:trPr>
        <w:tc>
          <w:tcPr>
            <w:tcW w:w="1756" w:type="pct"/>
            <w:noWrap/>
            <w:hideMark/>
          </w:tcPr>
          <w:p w14:paraId="586D3B55" w14:textId="77777777" w:rsidR="00413CB7" w:rsidRPr="00413CB7" w:rsidRDefault="00413CB7" w:rsidP="00413CB7">
            <w:pPr>
              <w:spacing w:after="0"/>
              <w:jc w:val="left"/>
              <w:rPr>
                <w:szCs w:val="20"/>
              </w:rPr>
            </w:pPr>
            <w:r w:rsidRPr="00413CB7">
              <w:rPr>
                <w:szCs w:val="20"/>
              </w:rPr>
              <w:t>Sarah Kate Almeroth</w:t>
            </w:r>
          </w:p>
        </w:tc>
        <w:tc>
          <w:tcPr>
            <w:tcW w:w="1597" w:type="pct"/>
            <w:noWrap/>
            <w:hideMark/>
          </w:tcPr>
          <w:p w14:paraId="718A1FF1"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5AF84840" w14:textId="77777777" w:rsidR="00413CB7" w:rsidRPr="00413CB7" w:rsidRDefault="00413CB7" w:rsidP="00413CB7">
            <w:pPr>
              <w:spacing w:after="0"/>
              <w:ind w:right="113"/>
              <w:jc w:val="right"/>
              <w:rPr>
                <w:szCs w:val="20"/>
              </w:rPr>
            </w:pPr>
            <w:r w:rsidRPr="00413CB7">
              <w:rPr>
                <w:szCs w:val="20"/>
              </w:rPr>
              <w:t>11.35</w:t>
            </w:r>
          </w:p>
        </w:tc>
        <w:tc>
          <w:tcPr>
            <w:tcW w:w="770" w:type="pct"/>
            <w:noWrap/>
            <w:hideMark/>
          </w:tcPr>
          <w:p w14:paraId="01F8A8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54BF2A" w14:textId="77777777" w:rsidR="00413CB7" w:rsidRPr="00413CB7" w:rsidRDefault="00413CB7" w:rsidP="00413CB7">
            <w:pPr>
              <w:spacing w:after="0"/>
              <w:jc w:val="right"/>
              <w:rPr>
                <w:szCs w:val="20"/>
              </w:rPr>
            </w:pPr>
            <w:r w:rsidRPr="00413CB7">
              <w:rPr>
                <w:szCs w:val="20"/>
              </w:rPr>
              <w:t>14.10.2013</w:t>
            </w:r>
          </w:p>
        </w:tc>
      </w:tr>
      <w:tr w:rsidR="00413CB7" w:rsidRPr="00413CB7" w14:paraId="506197E1" w14:textId="77777777" w:rsidTr="005B36B0">
        <w:trPr>
          <w:trHeight w:val="20"/>
        </w:trPr>
        <w:tc>
          <w:tcPr>
            <w:tcW w:w="1756" w:type="pct"/>
            <w:noWrap/>
            <w:hideMark/>
          </w:tcPr>
          <w:p w14:paraId="6D35F09A" w14:textId="77777777" w:rsidR="00413CB7" w:rsidRPr="00413CB7" w:rsidRDefault="00413CB7" w:rsidP="00413CB7">
            <w:pPr>
              <w:spacing w:after="0"/>
              <w:jc w:val="left"/>
              <w:rPr>
                <w:szCs w:val="20"/>
              </w:rPr>
            </w:pPr>
            <w:r w:rsidRPr="00413CB7">
              <w:rPr>
                <w:szCs w:val="20"/>
              </w:rPr>
              <w:t>Sarah Lloyd</w:t>
            </w:r>
          </w:p>
        </w:tc>
        <w:tc>
          <w:tcPr>
            <w:tcW w:w="1597" w:type="pct"/>
            <w:noWrap/>
            <w:hideMark/>
          </w:tcPr>
          <w:p w14:paraId="495C4592" w14:textId="77777777"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14:paraId="73E5D52B" w14:textId="77777777" w:rsidR="00413CB7" w:rsidRPr="00413CB7" w:rsidRDefault="00413CB7" w:rsidP="00413CB7">
            <w:pPr>
              <w:spacing w:after="0"/>
              <w:ind w:right="113"/>
              <w:jc w:val="right"/>
              <w:rPr>
                <w:szCs w:val="20"/>
              </w:rPr>
            </w:pPr>
            <w:r w:rsidRPr="00413CB7">
              <w:rPr>
                <w:szCs w:val="20"/>
              </w:rPr>
              <w:t>114.93</w:t>
            </w:r>
          </w:p>
        </w:tc>
        <w:tc>
          <w:tcPr>
            <w:tcW w:w="770" w:type="pct"/>
            <w:noWrap/>
            <w:hideMark/>
          </w:tcPr>
          <w:p w14:paraId="532FB85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C10820" w14:textId="77777777" w:rsidR="00413CB7" w:rsidRPr="00413CB7" w:rsidRDefault="00413CB7" w:rsidP="00413CB7">
            <w:pPr>
              <w:spacing w:after="0"/>
              <w:jc w:val="right"/>
              <w:rPr>
                <w:szCs w:val="20"/>
              </w:rPr>
            </w:pPr>
            <w:r w:rsidRPr="00413CB7">
              <w:rPr>
                <w:szCs w:val="20"/>
              </w:rPr>
              <w:t>14.3.2013</w:t>
            </w:r>
          </w:p>
        </w:tc>
      </w:tr>
      <w:tr w:rsidR="00413CB7" w:rsidRPr="00413CB7" w14:paraId="6F61DE55" w14:textId="77777777" w:rsidTr="005B36B0">
        <w:trPr>
          <w:trHeight w:val="20"/>
        </w:trPr>
        <w:tc>
          <w:tcPr>
            <w:tcW w:w="1756" w:type="pct"/>
            <w:noWrap/>
            <w:hideMark/>
          </w:tcPr>
          <w:p w14:paraId="4B0C6DED" w14:textId="77777777" w:rsidR="00413CB7" w:rsidRPr="00413CB7" w:rsidRDefault="00413CB7" w:rsidP="00413CB7">
            <w:pPr>
              <w:spacing w:after="0"/>
              <w:jc w:val="left"/>
              <w:rPr>
                <w:szCs w:val="20"/>
              </w:rPr>
            </w:pPr>
            <w:r w:rsidRPr="00413CB7">
              <w:rPr>
                <w:szCs w:val="20"/>
              </w:rPr>
              <w:t>Sarah Mcfarlane</w:t>
            </w:r>
          </w:p>
        </w:tc>
        <w:tc>
          <w:tcPr>
            <w:tcW w:w="1597" w:type="pct"/>
            <w:noWrap/>
            <w:hideMark/>
          </w:tcPr>
          <w:p w14:paraId="36E1F91C"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161E831D" w14:textId="77777777" w:rsidR="00413CB7" w:rsidRPr="00413CB7" w:rsidRDefault="00413CB7" w:rsidP="00413CB7">
            <w:pPr>
              <w:spacing w:after="0"/>
              <w:ind w:right="113"/>
              <w:jc w:val="right"/>
              <w:rPr>
                <w:szCs w:val="20"/>
              </w:rPr>
            </w:pPr>
            <w:r w:rsidRPr="00413CB7">
              <w:rPr>
                <w:szCs w:val="20"/>
              </w:rPr>
              <w:t>16.48</w:t>
            </w:r>
          </w:p>
        </w:tc>
        <w:tc>
          <w:tcPr>
            <w:tcW w:w="770" w:type="pct"/>
            <w:noWrap/>
            <w:hideMark/>
          </w:tcPr>
          <w:p w14:paraId="2B989E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F7A42C" w14:textId="77777777" w:rsidR="00413CB7" w:rsidRPr="00413CB7" w:rsidRDefault="00413CB7" w:rsidP="00413CB7">
            <w:pPr>
              <w:spacing w:after="0"/>
              <w:jc w:val="right"/>
              <w:rPr>
                <w:szCs w:val="20"/>
              </w:rPr>
            </w:pPr>
            <w:r w:rsidRPr="00413CB7">
              <w:rPr>
                <w:szCs w:val="20"/>
              </w:rPr>
              <w:t>27.8.2013</w:t>
            </w:r>
          </w:p>
        </w:tc>
      </w:tr>
      <w:tr w:rsidR="00413CB7" w:rsidRPr="00413CB7" w14:paraId="02AC2FB2" w14:textId="77777777" w:rsidTr="005B36B0">
        <w:trPr>
          <w:trHeight w:val="20"/>
        </w:trPr>
        <w:tc>
          <w:tcPr>
            <w:tcW w:w="1756" w:type="pct"/>
            <w:noWrap/>
            <w:hideMark/>
          </w:tcPr>
          <w:p w14:paraId="189B657B" w14:textId="77777777" w:rsidR="00413CB7" w:rsidRPr="00413CB7" w:rsidRDefault="00413CB7" w:rsidP="00413CB7">
            <w:pPr>
              <w:spacing w:after="0"/>
              <w:jc w:val="left"/>
              <w:rPr>
                <w:szCs w:val="20"/>
              </w:rPr>
            </w:pPr>
            <w:r w:rsidRPr="00413CB7">
              <w:rPr>
                <w:szCs w:val="20"/>
              </w:rPr>
              <w:t>Sarah Parker</w:t>
            </w:r>
          </w:p>
        </w:tc>
        <w:tc>
          <w:tcPr>
            <w:tcW w:w="1597" w:type="pct"/>
            <w:noWrap/>
            <w:hideMark/>
          </w:tcPr>
          <w:p w14:paraId="1C90EA3D"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7E76F5BB" w14:textId="77777777" w:rsidR="00413CB7" w:rsidRPr="00413CB7" w:rsidRDefault="00413CB7" w:rsidP="00413CB7">
            <w:pPr>
              <w:spacing w:after="0"/>
              <w:ind w:right="113"/>
              <w:jc w:val="right"/>
              <w:rPr>
                <w:szCs w:val="20"/>
              </w:rPr>
            </w:pPr>
            <w:r w:rsidRPr="00413CB7">
              <w:rPr>
                <w:szCs w:val="20"/>
              </w:rPr>
              <w:t>277.46</w:t>
            </w:r>
          </w:p>
        </w:tc>
        <w:tc>
          <w:tcPr>
            <w:tcW w:w="770" w:type="pct"/>
            <w:noWrap/>
            <w:hideMark/>
          </w:tcPr>
          <w:p w14:paraId="34BE03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94E1ED" w14:textId="77777777" w:rsidR="00413CB7" w:rsidRPr="00413CB7" w:rsidRDefault="00413CB7" w:rsidP="00413CB7">
            <w:pPr>
              <w:spacing w:after="0"/>
              <w:jc w:val="right"/>
              <w:rPr>
                <w:szCs w:val="20"/>
              </w:rPr>
            </w:pPr>
            <w:r w:rsidRPr="00413CB7">
              <w:rPr>
                <w:szCs w:val="20"/>
              </w:rPr>
              <w:t>8.4.2013</w:t>
            </w:r>
          </w:p>
        </w:tc>
      </w:tr>
      <w:tr w:rsidR="00413CB7" w:rsidRPr="00413CB7" w14:paraId="252CC2B8" w14:textId="77777777" w:rsidTr="005B36B0">
        <w:trPr>
          <w:trHeight w:val="20"/>
        </w:trPr>
        <w:tc>
          <w:tcPr>
            <w:tcW w:w="1756" w:type="pct"/>
            <w:noWrap/>
            <w:hideMark/>
          </w:tcPr>
          <w:p w14:paraId="22AE770A" w14:textId="77777777" w:rsidR="00413CB7" w:rsidRPr="00413CB7" w:rsidRDefault="00413CB7" w:rsidP="00413CB7">
            <w:pPr>
              <w:spacing w:after="0"/>
              <w:jc w:val="left"/>
              <w:rPr>
                <w:szCs w:val="20"/>
              </w:rPr>
            </w:pPr>
            <w:r w:rsidRPr="00413CB7">
              <w:rPr>
                <w:szCs w:val="20"/>
              </w:rPr>
              <w:t>Sarah Reusch</w:t>
            </w:r>
          </w:p>
        </w:tc>
        <w:tc>
          <w:tcPr>
            <w:tcW w:w="1597" w:type="pct"/>
            <w:noWrap/>
            <w:hideMark/>
          </w:tcPr>
          <w:p w14:paraId="1A197708" w14:textId="77777777" w:rsidR="00413CB7" w:rsidRPr="00413CB7" w:rsidRDefault="00413CB7" w:rsidP="00413CB7">
            <w:pPr>
              <w:spacing w:after="0"/>
              <w:ind w:left="113"/>
              <w:jc w:val="left"/>
              <w:rPr>
                <w:szCs w:val="20"/>
              </w:rPr>
            </w:pPr>
            <w:r w:rsidRPr="00413CB7">
              <w:rPr>
                <w:szCs w:val="20"/>
              </w:rPr>
              <w:t>BALAKLAVA, SA 5461</w:t>
            </w:r>
          </w:p>
        </w:tc>
        <w:tc>
          <w:tcPr>
            <w:tcW w:w="424" w:type="pct"/>
            <w:noWrap/>
            <w:hideMark/>
          </w:tcPr>
          <w:p w14:paraId="5DF82175" w14:textId="77777777" w:rsidR="00413CB7" w:rsidRPr="00413CB7" w:rsidRDefault="00413CB7" w:rsidP="00413CB7">
            <w:pPr>
              <w:spacing w:after="0"/>
              <w:ind w:right="113"/>
              <w:jc w:val="right"/>
              <w:rPr>
                <w:szCs w:val="20"/>
              </w:rPr>
            </w:pPr>
            <w:r w:rsidRPr="00413CB7">
              <w:rPr>
                <w:szCs w:val="20"/>
              </w:rPr>
              <w:t>45.94</w:t>
            </w:r>
          </w:p>
        </w:tc>
        <w:tc>
          <w:tcPr>
            <w:tcW w:w="770" w:type="pct"/>
            <w:noWrap/>
            <w:hideMark/>
          </w:tcPr>
          <w:p w14:paraId="13285E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B086B7" w14:textId="77777777" w:rsidR="00413CB7" w:rsidRPr="00413CB7" w:rsidRDefault="00413CB7" w:rsidP="00413CB7">
            <w:pPr>
              <w:spacing w:after="0"/>
              <w:jc w:val="right"/>
              <w:rPr>
                <w:szCs w:val="20"/>
              </w:rPr>
            </w:pPr>
            <w:r w:rsidRPr="00413CB7">
              <w:rPr>
                <w:szCs w:val="20"/>
              </w:rPr>
              <w:t>15.9.2014</w:t>
            </w:r>
          </w:p>
        </w:tc>
      </w:tr>
      <w:tr w:rsidR="00413CB7" w:rsidRPr="00413CB7" w14:paraId="2F3771C9" w14:textId="77777777" w:rsidTr="005B36B0">
        <w:trPr>
          <w:trHeight w:val="20"/>
        </w:trPr>
        <w:tc>
          <w:tcPr>
            <w:tcW w:w="1756" w:type="pct"/>
            <w:noWrap/>
            <w:hideMark/>
          </w:tcPr>
          <w:p w14:paraId="4136D513" w14:textId="77777777" w:rsidR="00413CB7" w:rsidRPr="00413CB7" w:rsidRDefault="00413CB7" w:rsidP="00413CB7">
            <w:pPr>
              <w:spacing w:after="0"/>
              <w:jc w:val="left"/>
              <w:rPr>
                <w:szCs w:val="20"/>
              </w:rPr>
            </w:pPr>
            <w:r w:rsidRPr="00413CB7">
              <w:rPr>
                <w:szCs w:val="20"/>
              </w:rPr>
              <w:t>Sarah Ricciuto</w:t>
            </w:r>
          </w:p>
        </w:tc>
        <w:tc>
          <w:tcPr>
            <w:tcW w:w="1597" w:type="pct"/>
            <w:noWrap/>
            <w:hideMark/>
          </w:tcPr>
          <w:p w14:paraId="6F9917A3" w14:textId="77777777" w:rsidR="00413CB7" w:rsidRPr="00413CB7" w:rsidRDefault="00413CB7" w:rsidP="00413CB7">
            <w:pPr>
              <w:spacing w:after="0"/>
              <w:ind w:left="113"/>
              <w:jc w:val="left"/>
              <w:rPr>
                <w:szCs w:val="20"/>
              </w:rPr>
            </w:pPr>
            <w:r w:rsidRPr="00413CB7">
              <w:rPr>
                <w:szCs w:val="20"/>
              </w:rPr>
              <w:t>ERINDALE, SA 5066</w:t>
            </w:r>
          </w:p>
        </w:tc>
        <w:tc>
          <w:tcPr>
            <w:tcW w:w="424" w:type="pct"/>
            <w:noWrap/>
            <w:hideMark/>
          </w:tcPr>
          <w:p w14:paraId="5F2CAAF8" w14:textId="77777777" w:rsidR="00413CB7" w:rsidRPr="00413CB7" w:rsidRDefault="00413CB7" w:rsidP="00413CB7">
            <w:pPr>
              <w:spacing w:after="0"/>
              <w:ind w:right="113"/>
              <w:jc w:val="right"/>
              <w:rPr>
                <w:szCs w:val="20"/>
              </w:rPr>
            </w:pPr>
            <w:r w:rsidRPr="00413CB7">
              <w:rPr>
                <w:szCs w:val="20"/>
              </w:rPr>
              <w:t>25.53</w:t>
            </w:r>
          </w:p>
        </w:tc>
        <w:tc>
          <w:tcPr>
            <w:tcW w:w="770" w:type="pct"/>
            <w:noWrap/>
            <w:hideMark/>
          </w:tcPr>
          <w:p w14:paraId="4FA7D5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B71898" w14:textId="77777777" w:rsidR="00413CB7" w:rsidRPr="00413CB7" w:rsidRDefault="00413CB7" w:rsidP="00413CB7">
            <w:pPr>
              <w:spacing w:after="0"/>
              <w:jc w:val="right"/>
              <w:rPr>
                <w:szCs w:val="20"/>
              </w:rPr>
            </w:pPr>
            <w:r w:rsidRPr="00413CB7">
              <w:rPr>
                <w:szCs w:val="20"/>
              </w:rPr>
              <w:t>18.3.2014</w:t>
            </w:r>
          </w:p>
        </w:tc>
      </w:tr>
      <w:tr w:rsidR="00413CB7" w:rsidRPr="00413CB7" w14:paraId="6A87E096" w14:textId="77777777" w:rsidTr="005B36B0">
        <w:trPr>
          <w:trHeight w:val="20"/>
        </w:trPr>
        <w:tc>
          <w:tcPr>
            <w:tcW w:w="1756" w:type="pct"/>
            <w:noWrap/>
            <w:hideMark/>
          </w:tcPr>
          <w:p w14:paraId="7D14FB84" w14:textId="77777777" w:rsidR="00413CB7" w:rsidRPr="00413CB7" w:rsidRDefault="00413CB7" w:rsidP="00413CB7">
            <w:pPr>
              <w:spacing w:after="0"/>
              <w:jc w:val="left"/>
              <w:rPr>
                <w:szCs w:val="20"/>
              </w:rPr>
            </w:pPr>
            <w:r w:rsidRPr="00413CB7">
              <w:rPr>
                <w:szCs w:val="20"/>
              </w:rPr>
              <w:t>Sarah Sawers</w:t>
            </w:r>
          </w:p>
        </w:tc>
        <w:tc>
          <w:tcPr>
            <w:tcW w:w="1597" w:type="pct"/>
            <w:noWrap/>
            <w:hideMark/>
          </w:tcPr>
          <w:p w14:paraId="2901EC71" w14:textId="77777777" w:rsidR="00413CB7" w:rsidRPr="00413CB7" w:rsidRDefault="00413CB7" w:rsidP="00413CB7">
            <w:pPr>
              <w:spacing w:after="0"/>
              <w:ind w:left="113"/>
              <w:jc w:val="left"/>
              <w:rPr>
                <w:szCs w:val="20"/>
              </w:rPr>
            </w:pPr>
            <w:r w:rsidRPr="00413CB7">
              <w:rPr>
                <w:szCs w:val="20"/>
              </w:rPr>
              <w:t>CLAPHAM, SA 5062</w:t>
            </w:r>
          </w:p>
        </w:tc>
        <w:tc>
          <w:tcPr>
            <w:tcW w:w="424" w:type="pct"/>
            <w:noWrap/>
            <w:hideMark/>
          </w:tcPr>
          <w:p w14:paraId="49D87DB2" w14:textId="77777777" w:rsidR="00413CB7" w:rsidRPr="00413CB7" w:rsidRDefault="00413CB7" w:rsidP="00413CB7">
            <w:pPr>
              <w:spacing w:after="0"/>
              <w:ind w:right="113"/>
              <w:jc w:val="right"/>
              <w:rPr>
                <w:szCs w:val="20"/>
              </w:rPr>
            </w:pPr>
            <w:r w:rsidRPr="00413CB7">
              <w:rPr>
                <w:szCs w:val="20"/>
              </w:rPr>
              <w:t>18.53</w:t>
            </w:r>
          </w:p>
        </w:tc>
        <w:tc>
          <w:tcPr>
            <w:tcW w:w="770" w:type="pct"/>
            <w:noWrap/>
            <w:hideMark/>
          </w:tcPr>
          <w:p w14:paraId="115AFCE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A58262" w14:textId="77777777" w:rsidR="00413CB7" w:rsidRPr="00413CB7" w:rsidRDefault="00413CB7" w:rsidP="00413CB7">
            <w:pPr>
              <w:spacing w:after="0"/>
              <w:jc w:val="right"/>
              <w:rPr>
                <w:szCs w:val="20"/>
              </w:rPr>
            </w:pPr>
            <w:r w:rsidRPr="00413CB7">
              <w:rPr>
                <w:szCs w:val="20"/>
              </w:rPr>
              <w:t>13.12.2013</w:t>
            </w:r>
          </w:p>
        </w:tc>
      </w:tr>
      <w:tr w:rsidR="00413CB7" w:rsidRPr="00413CB7" w14:paraId="04B68AC6" w14:textId="77777777" w:rsidTr="005B36B0">
        <w:trPr>
          <w:trHeight w:val="20"/>
        </w:trPr>
        <w:tc>
          <w:tcPr>
            <w:tcW w:w="1756" w:type="pct"/>
            <w:noWrap/>
            <w:hideMark/>
          </w:tcPr>
          <w:p w14:paraId="79BFC569" w14:textId="77777777" w:rsidR="00413CB7" w:rsidRPr="00413CB7" w:rsidRDefault="00413CB7" w:rsidP="00413CB7">
            <w:pPr>
              <w:spacing w:after="0"/>
              <w:jc w:val="left"/>
              <w:rPr>
                <w:szCs w:val="20"/>
              </w:rPr>
            </w:pPr>
            <w:r w:rsidRPr="00413CB7">
              <w:rPr>
                <w:szCs w:val="20"/>
              </w:rPr>
              <w:t>Sarah Stevens</w:t>
            </w:r>
          </w:p>
        </w:tc>
        <w:tc>
          <w:tcPr>
            <w:tcW w:w="1597" w:type="pct"/>
            <w:noWrap/>
            <w:hideMark/>
          </w:tcPr>
          <w:p w14:paraId="4D055510" w14:textId="77777777" w:rsidR="00413CB7" w:rsidRPr="00413CB7" w:rsidRDefault="00413CB7" w:rsidP="00413CB7">
            <w:pPr>
              <w:spacing w:after="0"/>
              <w:ind w:left="113"/>
              <w:jc w:val="left"/>
              <w:rPr>
                <w:szCs w:val="20"/>
              </w:rPr>
            </w:pPr>
            <w:r w:rsidRPr="00413CB7">
              <w:rPr>
                <w:szCs w:val="20"/>
              </w:rPr>
              <w:t>DAW PARK, SA 5041</w:t>
            </w:r>
          </w:p>
        </w:tc>
        <w:tc>
          <w:tcPr>
            <w:tcW w:w="424" w:type="pct"/>
            <w:noWrap/>
            <w:hideMark/>
          </w:tcPr>
          <w:p w14:paraId="609D33D5" w14:textId="77777777" w:rsidR="00413CB7" w:rsidRPr="00413CB7" w:rsidRDefault="00413CB7" w:rsidP="00413CB7">
            <w:pPr>
              <w:spacing w:after="0"/>
              <w:ind w:right="113"/>
              <w:jc w:val="right"/>
              <w:rPr>
                <w:szCs w:val="20"/>
              </w:rPr>
            </w:pPr>
            <w:r w:rsidRPr="00413CB7">
              <w:rPr>
                <w:szCs w:val="20"/>
              </w:rPr>
              <w:t>13.71</w:t>
            </w:r>
          </w:p>
        </w:tc>
        <w:tc>
          <w:tcPr>
            <w:tcW w:w="770" w:type="pct"/>
            <w:noWrap/>
            <w:hideMark/>
          </w:tcPr>
          <w:p w14:paraId="09DA57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515F02" w14:textId="77777777" w:rsidR="00413CB7" w:rsidRPr="00413CB7" w:rsidRDefault="00413CB7" w:rsidP="00413CB7">
            <w:pPr>
              <w:spacing w:after="0"/>
              <w:jc w:val="right"/>
              <w:rPr>
                <w:szCs w:val="20"/>
              </w:rPr>
            </w:pPr>
            <w:r w:rsidRPr="00413CB7">
              <w:rPr>
                <w:szCs w:val="20"/>
              </w:rPr>
              <w:t>29.8.2014</w:t>
            </w:r>
          </w:p>
        </w:tc>
      </w:tr>
      <w:tr w:rsidR="00413CB7" w:rsidRPr="00413CB7" w14:paraId="1573E7ED" w14:textId="77777777" w:rsidTr="005B36B0">
        <w:trPr>
          <w:trHeight w:val="20"/>
        </w:trPr>
        <w:tc>
          <w:tcPr>
            <w:tcW w:w="1756" w:type="pct"/>
            <w:noWrap/>
            <w:hideMark/>
          </w:tcPr>
          <w:p w14:paraId="69F68680" w14:textId="77777777" w:rsidR="00413CB7" w:rsidRPr="00413CB7" w:rsidRDefault="00413CB7" w:rsidP="00413CB7">
            <w:pPr>
              <w:spacing w:after="0"/>
              <w:jc w:val="left"/>
              <w:rPr>
                <w:szCs w:val="20"/>
              </w:rPr>
            </w:pPr>
            <w:r w:rsidRPr="00413CB7">
              <w:rPr>
                <w:szCs w:val="20"/>
              </w:rPr>
              <w:t>Sarah Thomas</w:t>
            </w:r>
          </w:p>
        </w:tc>
        <w:tc>
          <w:tcPr>
            <w:tcW w:w="1597" w:type="pct"/>
            <w:noWrap/>
            <w:hideMark/>
          </w:tcPr>
          <w:p w14:paraId="3192BBA9" w14:textId="77777777" w:rsidR="00413CB7" w:rsidRPr="00413CB7" w:rsidRDefault="00413CB7" w:rsidP="00413CB7">
            <w:pPr>
              <w:spacing w:after="0"/>
              <w:ind w:left="113"/>
              <w:jc w:val="left"/>
              <w:rPr>
                <w:szCs w:val="20"/>
              </w:rPr>
            </w:pPr>
            <w:r w:rsidRPr="00413CB7">
              <w:rPr>
                <w:szCs w:val="20"/>
              </w:rPr>
              <w:t>MANNUM, SA 5238</w:t>
            </w:r>
          </w:p>
        </w:tc>
        <w:tc>
          <w:tcPr>
            <w:tcW w:w="424" w:type="pct"/>
            <w:noWrap/>
            <w:hideMark/>
          </w:tcPr>
          <w:p w14:paraId="65361018" w14:textId="77777777" w:rsidR="00413CB7" w:rsidRPr="00413CB7" w:rsidRDefault="00413CB7" w:rsidP="00413CB7">
            <w:pPr>
              <w:spacing w:after="0"/>
              <w:ind w:right="113"/>
              <w:jc w:val="right"/>
              <w:rPr>
                <w:szCs w:val="20"/>
              </w:rPr>
            </w:pPr>
            <w:r w:rsidRPr="00413CB7">
              <w:rPr>
                <w:szCs w:val="20"/>
              </w:rPr>
              <w:t>40.27</w:t>
            </w:r>
          </w:p>
        </w:tc>
        <w:tc>
          <w:tcPr>
            <w:tcW w:w="770" w:type="pct"/>
            <w:noWrap/>
            <w:hideMark/>
          </w:tcPr>
          <w:p w14:paraId="661450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5E01B2" w14:textId="77777777" w:rsidR="00413CB7" w:rsidRPr="00413CB7" w:rsidRDefault="00413CB7" w:rsidP="00413CB7">
            <w:pPr>
              <w:spacing w:after="0"/>
              <w:jc w:val="right"/>
              <w:rPr>
                <w:szCs w:val="20"/>
              </w:rPr>
            </w:pPr>
            <w:r w:rsidRPr="00413CB7">
              <w:rPr>
                <w:szCs w:val="20"/>
              </w:rPr>
              <w:t>13.6.2014</w:t>
            </w:r>
          </w:p>
        </w:tc>
      </w:tr>
      <w:tr w:rsidR="00413CB7" w:rsidRPr="00413CB7" w14:paraId="48CA58F5" w14:textId="77777777" w:rsidTr="005B36B0">
        <w:trPr>
          <w:trHeight w:val="20"/>
        </w:trPr>
        <w:tc>
          <w:tcPr>
            <w:tcW w:w="1756" w:type="pct"/>
            <w:noWrap/>
            <w:hideMark/>
          </w:tcPr>
          <w:p w14:paraId="1A9535E8" w14:textId="77777777" w:rsidR="00413CB7" w:rsidRPr="00413CB7" w:rsidRDefault="00413CB7" w:rsidP="00413CB7">
            <w:pPr>
              <w:spacing w:after="0"/>
              <w:jc w:val="left"/>
              <w:rPr>
                <w:szCs w:val="20"/>
              </w:rPr>
            </w:pPr>
            <w:r w:rsidRPr="00413CB7">
              <w:rPr>
                <w:szCs w:val="20"/>
              </w:rPr>
              <w:t>Sarah Trussell</w:t>
            </w:r>
          </w:p>
        </w:tc>
        <w:tc>
          <w:tcPr>
            <w:tcW w:w="1597" w:type="pct"/>
            <w:noWrap/>
            <w:hideMark/>
          </w:tcPr>
          <w:p w14:paraId="6941D1B5"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1D16F116"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142B94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F7BAE9" w14:textId="77777777" w:rsidR="00413CB7" w:rsidRPr="00413CB7" w:rsidRDefault="00413CB7" w:rsidP="00413CB7">
            <w:pPr>
              <w:spacing w:after="0"/>
              <w:jc w:val="right"/>
              <w:rPr>
                <w:szCs w:val="20"/>
              </w:rPr>
            </w:pPr>
            <w:r w:rsidRPr="00413CB7">
              <w:rPr>
                <w:szCs w:val="20"/>
              </w:rPr>
              <w:t>7.11.2013</w:t>
            </w:r>
          </w:p>
        </w:tc>
      </w:tr>
      <w:tr w:rsidR="00413CB7" w:rsidRPr="00413CB7" w14:paraId="49F2FF87" w14:textId="77777777" w:rsidTr="005B36B0">
        <w:trPr>
          <w:trHeight w:val="20"/>
        </w:trPr>
        <w:tc>
          <w:tcPr>
            <w:tcW w:w="1756" w:type="pct"/>
            <w:noWrap/>
            <w:hideMark/>
          </w:tcPr>
          <w:p w14:paraId="15C38074" w14:textId="77777777" w:rsidR="00413CB7" w:rsidRPr="00413CB7" w:rsidRDefault="00413CB7" w:rsidP="00413CB7">
            <w:pPr>
              <w:spacing w:after="0"/>
              <w:jc w:val="left"/>
              <w:rPr>
                <w:szCs w:val="20"/>
              </w:rPr>
            </w:pPr>
            <w:r w:rsidRPr="00413CB7">
              <w:rPr>
                <w:szCs w:val="20"/>
              </w:rPr>
              <w:t>Sarah Turner</w:t>
            </w:r>
          </w:p>
        </w:tc>
        <w:tc>
          <w:tcPr>
            <w:tcW w:w="1597" w:type="pct"/>
            <w:noWrap/>
            <w:hideMark/>
          </w:tcPr>
          <w:p w14:paraId="0823A6A1" w14:textId="77777777"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14:paraId="5ABC22B6" w14:textId="77777777" w:rsidR="00413CB7" w:rsidRPr="00413CB7" w:rsidRDefault="00413CB7" w:rsidP="00413CB7">
            <w:pPr>
              <w:spacing w:after="0"/>
              <w:ind w:right="113"/>
              <w:jc w:val="right"/>
              <w:rPr>
                <w:szCs w:val="20"/>
              </w:rPr>
            </w:pPr>
            <w:r w:rsidRPr="00413CB7">
              <w:rPr>
                <w:szCs w:val="20"/>
              </w:rPr>
              <w:t>146.10</w:t>
            </w:r>
          </w:p>
        </w:tc>
        <w:tc>
          <w:tcPr>
            <w:tcW w:w="770" w:type="pct"/>
            <w:noWrap/>
            <w:hideMark/>
          </w:tcPr>
          <w:p w14:paraId="7E8C91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A7B5B6" w14:textId="77777777" w:rsidR="00413CB7" w:rsidRPr="00413CB7" w:rsidRDefault="00413CB7" w:rsidP="00413CB7">
            <w:pPr>
              <w:spacing w:after="0"/>
              <w:jc w:val="right"/>
              <w:rPr>
                <w:szCs w:val="20"/>
              </w:rPr>
            </w:pPr>
            <w:r w:rsidRPr="00413CB7">
              <w:rPr>
                <w:szCs w:val="20"/>
              </w:rPr>
              <w:t>10.1.2014</w:t>
            </w:r>
          </w:p>
        </w:tc>
      </w:tr>
      <w:tr w:rsidR="00413CB7" w:rsidRPr="00413CB7" w14:paraId="48139219" w14:textId="77777777" w:rsidTr="005B36B0">
        <w:trPr>
          <w:trHeight w:val="20"/>
        </w:trPr>
        <w:tc>
          <w:tcPr>
            <w:tcW w:w="1756" w:type="pct"/>
            <w:noWrap/>
            <w:hideMark/>
          </w:tcPr>
          <w:p w14:paraId="0A41B3FD" w14:textId="77777777" w:rsidR="00413CB7" w:rsidRPr="00413CB7" w:rsidRDefault="00413CB7" w:rsidP="00413CB7">
            <w:pPr>
              <w:spacing w:after="0"/>
              <w:jc w:val="left"/>
              <w:rPr>
                <w:szCs w:val="20"/>
              </w:rPr>
            </w:pPr>
            <w:r w:rsidRPr="00413CB7">
              <w:rPr>
                <w:szCs w:val="20"/>
              </w:rPr>
              <w:t>Sarah Ward</w:t>
            </w:r>
          </w:p>
        </w:tc>
        <w:tc>
          <w:tcPr>
            <w:tcW w:w="1597" w:type="pct"/>
            <w:noWrap/>
            <w:hideMark/>
          </w:tcPr>
          <w:p w14:paraId="15A2B180" w14:textId="77777777"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14:paraId="1D804502"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CE4187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8B9D05" w14:textId="77777777" w:rsidR="00413CB7" w:rsidRPr="00413CB7" w:rsidRDefault="00413CB7" w:rsidP="00413CB7">
            <w:pPr>
              <w:spacing w:after="0"/>
              <w:jc w:val="right"/>
              <w:rPr>
                <w:szCs w:val="20"/>
              </w:rPr>
            </w:pPr>
            <w:r w:rsidRPr="00413CB7">
              <w:rPr>
                <w:szCs w:val="20"/>
              </w:rPr>
              <w:t>30.4.2013</w:t>
            </w:r>
          </w:p>
        </w:tc>
      </w:tr>
      <w:tr w:rsidR="00413CB7" w:rsidRPr="00413CB7" w14:paraId="4A448884" w14:textId="77777777" w:rsidTr="005B36B0">
        <w:trPr>
          <w:trHeight w:val="20"/>
        </w:trPr>
        <w:tc>
          <w:tcPr>
            <w:tcW w:w="1756" w:type="pct"/>
            <w:noWrap/>
            <w:hideMark/>
          </w:tcPr>
          <w:p w14:paraId="31D89549" w14:textId="77777777" w:rsidR="00413CB7" w:rsidRPr="00413CB7" w:rsidRDefault="00413CB7" w:rsidP="00413CB7">
            <w:pPr>
              <w:spacing w:after="0"/>
              <w:jc w:val="left"/>
              <w:rPr>
                <w:szCs w:val="20"/>
              </w:rPr>
            </w:pPr>
            <w:r w:rsidRPr="00413CB7">
              <w:rPr>
                <w:szCs w:val="20"/>
              </w:rPr>
              <w:t>Sarah Waye</w:t>
            </w:r>
          </w:p>
        </w:tc>
        <w:tc>
          <w:tcPr>
            <w:tcW w:w="1597" w:type="pct"/>
            <w:noWrap/>
            <w:hideMark/>
          </w:tcPr>
          <w:p w14:paraId="5CE3E0F1"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D396C12" w14:textId="77777777" w:rsidR="00413CB7" w:rsidRPr="00413CB7" w:rsidRDefault="00413CB7" w:rsidP="00413CB7">
            <w:pPr>
              <w:spacing w:after="0"/>
              <w:ind w:right="113"/>
              <w:jc w:val="right"/>
              <w:rPr>
                <w:szCs w:val="20"/>
              </w:rPr>
            </w:pPr>
            <w:r w:rsidRPr="00413CB7">
              <w:rPr>
                <w:szCs w:val="20"/>
              </w:rPr>
              <w:t>20.03</w:t>
            </w:r>
          </w:p>
        </w:tc>
        <w:tc>
          <w:tcPr>
            <w:tcW w:w="770" w:type="pct"/>
            <w:noWrap/>
            <w:hideMark/>
          </w:tcPr>
          <w:p w14:paraId="0EF3C5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E52837" w14:textId="77777777" w:rsidR="00413CB7" w:rsidRPr="00413CB7" w:rsidRDefault="00413CB7" w:rsidP="00413CB7">
            <w:pPr>
              <w:spacing w:after="0"/>
              <w:jc w:val="right"/>
              <w:rPr>
                <w:szCs w:val="20"/>
              </w:rPr>
            </w:pPr>
            <w:r w:rsidRPr="00413CB7">
              <w:rPr>
                <w:szCs w:val="20"/>
              </w:rPr>
              <w:t>14.4.2014</w:t>
            </w:r>
          </w:p>
        </w:tc>
      </w:tr>
      <w:tr w:rsidR="00413CB7" w:rsidRPr="00413CB7" w14:paraId="0845D3B9" w14:textId="77777777" w:rsidTr="005B36B0">
        <w:trPr>
          <w:trHeight w:val="20"/>
        </w:trPr>
        <w:tc>
          <w:tcPr>
            <w:tcW w:w="1756" w:type="pct"/>
            <w:noWrap/>
            <w:hideMark/>
          </w:tcPr>
          <w:p w14:paraId="4236152E" w14:textId="77777777" w:rsidR="00413CB7" w:rsidRPr="00413CB7" w:rsidRDefault="00413CB7" w:rsidP="00413CB7">
            <w:pPr>
              <w:spacing w:after="0"/>
              <w:jc w:val="left"/>
              <w:rPr>
                <w:szCs w:val="20"/>
              </w:rPr>
            </w:pPr>
            <w:r w:rsidRPr="00413CB7">
              <w:rPr>
                <w:szCs w:val="20"/>
              </w:rPr>
              <w:t>Sarathbabu Sasidharan Nair</w:t>
            </w:r>
          </w:p>
        </w:tc>
        <w:tc>
          <w:tcPr>
            <w:tcW w:w="1597" w:type="pct"/>
            <w:noWrap/>
            <w:hideMark/>
          </w:tcPr>
          <w:p w14:paraId="2FD76EC3" w14:textId="77777777" w:rsidR="00413CB7" w:rsidRPr="00413CB7" w:rsidRDefault="00413CB7" w:rsidP="00413CB7">
            <w:pPr>
              <w:spacing w:after="0"/>
              <w:ind w:left="113"/>
              <w:jc w:val="left"/>
              <w:rPr>
                <w:szCs w:val="20"/>
              </w:rPr>
            </w:pPr>
            <w:r w:rsidRPr="00413CB7">
              <w:rPr>
                <w:szCs w:val="20"/>
              </w:rPr>
              <w:t>WOODVILLE SOUTH, SA 5011</w:t>
            </w:r>
          </w:p>
        </w:tc>
        <w:tc>
          <w:tcPr>
            <w:tcW w:w="424" w:type="pct"/>
            <w:noWrap/>
            <w:hideMark/>
          </w:tcPr>
          <w:p w14:paraId="76C0FBA3" w14:textId="77777777" w:rsidR="00413CB7" w:rsidRPr="00413CB7" w:rsidRDefault="00413CB7" w:rsidP="00413CB7">
            <w:pPr>
              <w:spacing w:after="0"/>
              <w:ind w:right="113"/>
              <w:jc w:val="right"/>
              <w:rPr>
                <w:szCs w:val="20"/>
              </w:rPr>
            </w:pPr>
            <w:r w:rsidRPr="00413CB7">
              <w:rPr>
                <w:szCs w:val="20"/>
              </w:rPr>
              <w:t>47.74</w:t>
            </w:r>
          </w:p>
        </w:tc>
        <w:tc>
          <w:tcPr>
            <w:tcW w:w="770" w:type="pct"/>
            <w:noWrap/>
            <w:hideMark/>
          </w:tcPr>
          <w:p w14:paraId="6482A3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C2DA85" w14:textId="77777777" w:rsidR="00413CB7" w:rsidRPr="00413CB7" w:rsidRDefault="00413CB7" w:rsidP="00413CB7">
            <w:pPr>
              <w:spacing w:after="0"/>
              <w:jc w:val="right"/>
              <w:rPr>
                <w:szCs w:val="20"/>
              </w:rPr>
            </w:pPr>
            <w:r w:rsidRPr="00413CB7">
              <w:rPr>
                <w:szCs w:val="20"/>
              </w:rPr>
              <w:t>8.2.2013</w:t>
            </w:r>
          </w:p>
        </w:tc>
      </w:tr>
      <w:tr w:rsidR="00413CB7" w:rsidRPr="00413CB7" w14:paraId="1A802E4C" w14:textId="77777777" w:rsidTr="005B36B0">
        <w:trPr>
          <w:trHeight w:val="20"/>
        </w:trPr>
        <w:tc>
          <w:tcPr>
            <w:tcW w:w="1756" w:type="pct"/>
            <w:noWrap/>
            <w:hideMark/>
          </w:tcPr>
          <w:p w14:paraId="79D8048C" w14:textId="77777777" w:rsidR="00413CB7" w:rsidRPr="00413CB7" w:rsidRDefault="00413CB7" w:rsidP="00413CB7">
            <w:pPr>
              <w:spacing w:after="0"/>
              <w:jc w:val="left"/>
              <w:rPr>
                <w:szCs w:val="20"/>
              </w:rPr>
            </w:pPr>
            <w:r w:rsidRPr="00413CB7">
              <w:rPr>
                <w:szCs w:val="20"/>
              </w:rPr>
              <w:t>Sardul Singh</w:t>
            </w:r>
          </w:p>
        </w:tc>
        <w:tc>
          <w:tcPr>
            <w:tcW w:w="1597" w:type="pct"/>
            <w:noWrap/>
            <w:hideMark/>
          </w:tcPr>
          <w:p w14:paraId="6F33635C" w14:textId="77777777" w:rsidR="00413CB7" w:rsidRPr="00413CB7" w:rsidRDefault="00413CB7" w:rsidP="00413CB7">
            <w:pPr>
              <w:spacing w:after="0"/>
              <w:ind w:left="113"/>
              <w:jc w:val="left"/>
              <w:rPr>
                <w:szCs w:val="20"/>
              </w:rPr>
            </w:pPr>
            <w:r w:rsidRPr="00413CB7">
              <w:rPr>
                <w:szCs w:val="20"/>
              </w:rPr>
              <w:t>BERRI, SA 5343</w:t>
            </w:r>
          </w:p>
        </w:tc>
        <w:tc>
          <w:tcPr>
            <w:tcW w:w="424" w:type="pct"/>
            <w:noWrap/>
            <w:hideMark/>
          </w:tcPr>
          <w:p w14:paraId="2177C2B9" w14:textId="77777777" w:rsidR="00413CB7" w:rsidRPr="00413CB7" w:rsidRDefault="00413CB7" w:rsidP="00413CB7">
            <w:pPr>
              <w:spacing w:after="0"/>
              <w:ind w:right="113"/>
              <w:jc w:val="right"/>
              <w:rPr>
                <w:szCs w:val="20"/>
              </w:rPr>
            </w:pPr>
            <w:r w:rsidRPr="00413CB7">
              <w:rPr>
                <w:szCs w:val="20"/>
              </w:rPr>
              <w:t>207.59</w:t>
            </w:r>
          </w:p>
        </w:tc>
        <w:tc>
          <w:tcPr>
            <w:tcW w:w="770" w:type="pct"/>
            <w:noWrap/>
            <w:hideMark/>
          </w:tcPr>
          <w:p w14:paraId="0A760841" w14:textId="77777777" w:rsidR="00413CB7" w:rsidRPr="00413CB7" w:rsidRDefault="00413CB7" w:rsidP="00413CB7">
            <w:pPr>
              <w:spacing w:after="0"/>
              <w:ind w:left="170"/>
              <w:jc w:val="left"/>
              <w:rPr>
                <w:szCs w:val="20"/>
              </w:rPr>
            </w:pPr>
            <w:r w:rsidRPr="00413CB7">
              <w:rPr>
                <w:szCs w:val="20"/>
              </w:rPr>
              <w:t>Refund 201988</w:t>
            </w:r>
          </w:p>
        </w:tc>
        <w:tc>
          <w:tcPr>
            <w:tcW w:w="453" w:type="pct"/>
            <w:noWrap/>
            <w:hideMark/>
          </w:tcPr>
          <w:p w14:paraId="6D275F4E" w14:textId="77777777" w:rsidR="00413CB7" w:rsidRPr="00413CB7" w:rsidRDefault="00413CB7" w:rsidP="00413CB7">
            <w:pPr>
              <w:spacing w:after="0"/>
              <w:jc w:val="right"/>
              <w:rPr>
                <w:szCs w:val="20"/>
              </w:rPr>
            </w:pPr>
            <w:r w:rsidRPr="00413CB7">
              <w:rPr>
                <w:szCs w:val="20"/>
              </w:rPr>
              <w:t>27.11.2013</w:t>
            </w:r>
          </w:p>
        </w:tc>
      </w:tr>
      <w:tr w:rsidR="00413CB7" w:rsidRPr="00413CB7" w14:paraId="4BA9A88F" w14:textId="77777777" w:rsidTr="005B36B0">
        <w:trPr>
          <w:trHeight w:val="20"/>
        </w:trPr>
        <w:tc>
          <w:tcPr>
            <w:tcW w:w="1756" w:type="pct"/>
            <w:noWrap/>
            <w:hideMark/>
          </w:tcPr>
          <w:p w14:paraId="427CCFEF" w14:textId="77777777" w:rsidR="00413CB7" w:rsidRPr="00413CB7" w:rsidRDefault="00413CB7" w:rsidP="00413CB7">
            <w:pPr>
              <w:spacing w:after="0"/>
              <w:jc w:val="left"/>
              <w:rPr>
                <w:szCs w:val="20"/>
              </w:rPr>
            </w:pPr>
            <w:r w:rsidRPr="00413CB7">
              <w:rPr>
                <w:szCs w:val="20"/>
              </w:rPr>
              <w:t>Sasha Michelle Sieber</w:t>
            </w:r>
          </w:p>
        </w:tc>
        <w:tc>
          <w:tcPr>
            <w:tcW w:w="1597" w:type="pct"/>
            <w:noWrap/>
            <w:hideMark/>
          </w:tcPr>
          <w:p w14:paraId="4941D1C0"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7D1888FD" w14:textId="77777777" w:rsidR="00413CB7" w:rsidRPr="00413CB7" w:rsidRDefault="00413CB7" w:rsidP="00413CB7">
            <w:pPr>
              <w:spacing w:after="0"/>
              <w:ind w:right="113"/>
              <w:jc w:val="right"/>
              <w:rPr>
                <w:szCs w:val="20"/>
              </w:rPr>
            </w:pPr>
            <w:r w:rsidRPr="00413CB7">
              <w:rPr>
                <w:szCs w:val="20"/>
              </w:rPr>
              <w:t>45.00</w:t>
            </w:r>
          </w:p>
        </w:tc>
        <w:tc>
          <w:tcPr>
            <w:tcW w:w="770" w:type="pct"/>
            <w:noWrap/>
            <w:hideMark/>
          </w:tcPr>
          <w:p w14:paraId="314C54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5B8FD4" w14:textId="77777777" w:rsidR="00413CB7" w:rsidRPr="00413CB7" w:rsidRDefault="00413CB7" w:rsidP="00413CB7">
            <w:pPr>
              <w:spacing w:after="0"/>
              <w:jc w:val="right"/>
              <w:rPr>
                <w:szCs w:val="20"/>
              </w:rPr>
            </w:pPr>
            <w:r w:rsidRPr="00413CB7">
              <w:rPr>
                <w:szCs w:val="20"/>
              </w:rPr>
              <w:t>13.8.2014</w:t>
            </w:r>
          </w:p>
        </w:tc>
      </w:tr>
      <w:tr w:rsidR="00413CB7" w:rsidRPr="00413CB7" w14:paraId="4E3AA56F" w14:textId="77777777" w:rsidTr="005B36B0">
        <w:trPr>
          <w:trHeight w:val="20"/>
        </w:trPr>
        <w:tc>
          <w:tcPr>
            <w:tcW w:w="1756" w:type="pct"/>
            <w:noWrap/>
            <w:hideMark/>
          </w:tcPr>
          <w:p w14:paraId="46B4490B" w14:textId="77777777" w:rsidR="00413CB7" w:rsidRPr="00413CB7" w:rsidRDefault="00413CB7" w:rsidP="00413CB7">
            <w:pPr>
              <w:spacing w:after="0"/>
              <w:jc w:val="left"/>
              <w:rPr>
                <w:szCs w:val="20"/>
              </w:rPr>
            </w:pPr>
            <w:r w:rsidRPr="00413CB7">
              <w:rPr>
                <w:szCs w:val="20"/>
              </w:rPr>
              <w:t>Saskia Roche</w:t>
            </w:r>
          </w:p>
        </w:tc>
        <w:tc>
          <w:tcPr>
            <w:tcW w:w="1597" w:type="pct"/>
            <w:noWrap/>
            <w:hideMark/>
          </w:tcPr>
          <w:p w14:paraId="0D6315B3" w14:textId="77777777" w:rsidR="00413CB7" w:rsidRPr="00413CB7" w:rsidRDefault="00413CB7" w:rsidP="00413CB7">
            <w:pPr>
              <w:spacing w:after="0"/>
              <w:ind w:left="113"/>
              <w:jc w:val="left"/>
              <w:rPr>
                <w:szCs w:val="20"/>
              </w:rPr>
            </w:pPr>
            <w:r w:rsidRPr="00413CB7">
              <w:rPr>
                <w:szCs w:val="20"/>
              </w:rPr>
              <w:t>HAWTHORNDENE, SA 5051</w:t>
            </w:r>
          </w:p>
        </w:tc>
        <w:tc>
          <w:tcPr>
            <w:tcW w:w="424" w:type="pct"/>
            <w:noWrap/>
            <w:hideMark/>
          </w:tcPr>
          <w:p w14:paraId="2D441A51" w14:textId="77777777" w:rsidR="00413CB7" w:rsidRPr="00413CB7" w:rsidRDefault="00413CB7" w:rsidP="00413CB7">
            <w:pPr>
              <w:spacing w:after="0"/>
              <w:ind w:right="113"/>
              <w:jc w:val="right"/>
              <w:rPr>
                <w:szCs w:val="20"/>
              </w:rPr>
            </w:pPr>
            <w:r w:rsidRPr="00413CB7">
              <w:rPr>
                <w:szCs w:val="20"/>
              </w:rPr>
              <w:t>37.67</w:t>
            </w:r>
          </w:p>
        </w:tc>
        <w:tc>
          <w:tcPr>
            <w:tcW w:w="770" w:type="pct"/>
            <w:noWrap/>
            <w:hideMark/>
          </w:tcPr>
          <w:p w14:paraId="28B268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580167" w14:textId="77777777" w:rsidR="00413CB7" w:rsidRPr="00413CB7" w:rsidRDefault="00413CB7" w:rsidP="00413CB7">
            <w:pPr>
              <w:spacing w:after="0"/>
              <w:jc w:val="right"/>
              <w:rPr>
                <w:szCs w:val="20"/>
              </w:rPr>
            </w:pPr>
            <w:r w:rsidRPr="00413CB7">
              <w:rPr>
                <w:szCs w:val="20"/>
              </w:rPr>
              <w:t>31.10.2014</w:t>
            </w:r>
          </w:p>
        </w:tc>
      </w:tr>
      <w:tr w:rsidR="00413CB7" w:rsidRPr="00413CB7" w14:paraId="2508A2FE" w14:textId="77777777" w:rsidTr="005B36B0">
        <w:trPr>
          <w:trHeight w:val="20"/>
        </w:trPr>
        <w:tc>
          <w:tcPr>
            <w:tcW w:w="1756" w:type="pct"/>
            <w:noWrap/>
            <w:hideMark/>
          </w:tcPr>
          <w:p w14:paraId="3AE96512" w14:textId="77777777" w:rsidR="00413CB7" w:rsidRPr="00413CB7" w:rsidRDefault="00413CB7" w:rsidP="00413CB7">
            <w:pPr>
              <w:spacing w:after="0"/>
              <w:jc w:val="left"/>
              <w:rPr>
                <w:szCs w:val="20"/>
              </w:rPr>
            </w:pPr>
            <w:r w:rsidRPr="00413CB7">
              <w:rPr>
                <w:szCs w:val="20"/>
              </w:rPr>
              <w:t>Saskia Van Mourik</w:t>
            </w:r>
          </w:p>
        </w:tc>
        <w:tc>
          <w:tcPr>
            <w:tcW w:w="1597" w:type="pct"/>
            <w:noWrap/>
            <w:hideMark/>
          </w:tcPr>
          <w:p w14:paraId="26D743E6"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2B5498A9"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677157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377824" w14:textId="77777777" w:rsidR="00413CB7" w:rsidRPr="00413CB7" w:rsidRDefault="00413CB7" w:rsidP="00413CB7">
            <w:pPr>
              <w:spacing w:after="0"/>
              <w:jc w:val="right"/>
              <w:rPr>
                <w:szCs w:val="20"/>
              </w:rPr>
            </w:pPr>
            <w:r w:rsidRPr="00413CB7">
              <w:rPr>
                <w:szCs w:val="20"/>
              </w:rPr>
              <w:t>9.5.2014</w:t>
            </w:r>
          </w:p>
        </w:tc>
      </w:tr>
      <w:tr w:rsidR="00413CB7" w:rsidRPr="00413CB7" w14:paraId="281C1071" w14:textId="77777777" w:rsidTr="005B36B0">
        <w:trPr>
          <w:trHeight w:val="20"/>
        </w:trPr>
        <w:tc>
          <w:tcPr>
            <w:tcW w:w="1756" w:type="pct"/>
            <w:noWrap/>
            <w:hideMark/>
          </w:tcPr>
          <w:p w14:paraId="5761C0AB" w14:textId="77777777" w:rsidR="00413CB7" w:rsidRPr="00413CB7" w:rsidRDefault="00413CB7" w:rsidP="00413CB7">
            <w:pPr>
              <w:spacing w:after="0"/>
              <w:jc w:val="left"/>
              <w:rPr>
                <w:szCs w:val="20"/>
              </w:rPr>
            </w:pPr>
            <w:r w:rsidRPr="00413CB7">
              <w:rPr>
                <w:szCs w:val="20"/>
              </w:rPr>
              <w:t>Satellite and Sound Pty Ltd</w:t>
            </w:r>
          </w:p>
        </w:tc>
        <w:tc>
          <w:tcPr>
            <w:tcW w:w="1597" w:type="pct"/>
            <w:noWrap/>
            <w:hideMark/>
          </w:tcPr>
          <w:p w14:paraId="5C293B28"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34CF61F9" w14:textId="77777777" w:rsidR="00413CB7" w:rsidRPr="00413CB7" w:rsidRDefault="00413CB7" w:rsidP="00413CB7">
            <w:pPr>
              <w:spacing w:after="0"/>
              <w:ind w:right="113"/>
              <w:jc w:val="right"/>
              <w:rPr>
                <w:szCs w:val="20"/>
              </w:rPr>
            </w:pPr>
            <w:r w:rsidRPr="00413CB7">
              <w:rPr>
                <w:szCs w:val="20"/>
              </w:rPr>
              <w:t>297.22</w:t>
            </w:r>
          </w:p>
        </w:tc>
        <w:tc>
          <w:tcPr>
            <w:tcW w:w="770" w:type="pct"/>
            <w:noWrap/>
            <w:hideMark/>
          </w:tcPr>
          <w:p w14:paraId="12EE4B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CA90A6" w14:textId="77777777" w:rsidR="00413CB7" w:rsidRPr="00413CB7" w:rsidRDefault="00413CB7" w:rsidP="00413CB7">
            <w:pPr>
              <w:spacing w:after="0"/>
              <w:jc w:val="right"/>
              <w:rPr>
                <w:szCs w:val="20"/>
              </w:rPr>
            </w:pPr>
            <w:r w:rsidRPr="00413CB7">
              <w:rPr>
                <w:szCs w:val="20"/>
              </w:rPr>
              <w:t>7.8.2013</w:t>
            </w:r>
          </w:p>
        </w:tc>
      </w:tr>
      <w:tr w:rsidR="00413CB7" w:rsidRPr="00413CB7" w14:paraId="048F5EFC" w14:textId="77777777" w:rsidTr="005B36B0">
        <w:trPr>
          <w:trHeight w:val="20"/>
        </w:trPr>
        <w:tc>
          <w:tcPr>
            <w:tcW w:w="1756" w:type="pct"/>
            <w:noWrap/>
            <w:hideMark/>
          </w:tcPr>
          <w:p w14:paraId="57AF7440" w14:textId="77777777" w:rsidR="00413CB7" w:rsidRPr="00413CB7" w:rsidRDefault="00413CB7" w:rsidP="00413CB7">
            <w:pPr>
              <w:spacing w:after="0"/>
              <w:jc w:val="left"/>
              <w:rPr>
                <w:szCs w:val="20"/>
              </w:rPr>
            </w:pPr>
            <w:r w:rsidRPr="00413CB7">
              <w:rPr>
                <w:szCs w:val="20"/>
              </w:rPr>
              <w:t>Sath Residential Developments</w:t>
            </w:r>
          </w:p>
        </w:tc>
        <w:tc>
          <w:tcPr>
            <w:tcW w:w="1597" w:type="pct"/>
            <w:noWrap/>
            <w:hideMark/>
          </w:tcPr>
          <w:p w14:paraId="010B93BF"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342FA75B" w14:textId="77777777" w:rsidR="00413CB7" w:rsidRPr="00413CB7" w:rsidRDefault="00413CB7" w:rsidP="00413CB7">
            <w:pPr>
              <w:spacing w:after="0"/>
              <w:ind w:right="113"/>
              <w:jc w:val="right"/>
              <w:rPr>
                <w:szCs w:val="20"/>
              </w:rPr>
            </w:pPr>
            <w:r w:rsidRPr="00413CB7">
              <w:rPr>
                <w:szCs w:val="20"/>
              </w:rPr>
              <w:t>83.97</w:t>
            </w:r>
          </w:p>
        </w:tc>
        <w:tc>
          <w:tcPr>
            <w:tcW w:w="770" w:type="pct"/>
            <w:noWrap/>
            <w:hideMark/>
          </w:tcPr>
          <w:p w14:paraId="233424E7" w14:textId="77777777" w:rsidR="00413CB7" w:rsidRPr="00413CB7" w:rsidRDefault="00413CB7" w:rsidP="00413CB7">
            <w:pPr>
              <w:spacing w:after="0"/>
              <w:ind w:left="170"/>
              <w:jc w:val="left"/>
              <w:rPr>
                <w:szCs w:val="20"/>
              </w:rPr>
            </w:pPr>
            <w:r w:rsidRPr="00413CB7">
              <w:rPr>
                <w:szCs w:val="20"/>
              </w:rPr>
              <w:t>Refund 212209</w:t>
            </w:r>
          </w:p>
        </w:tc>
        <w:tc>
          <w:tcPr>
            <w:tcW w:w="453" w:type="pct"/>
            <w:noWrap/>
            <w:hideMark/>
          </w:tcPr>
          <w:p w14:paraId="227884E7" w14:textId="77777777" w:rsidR="00413CB7" w:rsidRPr="00413CB7" w:rsidRDefault="00413CB7" w:rsidP="00413CB7">
            <w:pPr>
              <w:spacing w:after="0"/>
              <w:jc w:val="right"/>
              <w:rPr>
                <w:szCs w:val="20"/>
              </w:rPr>
            </w:pPr>
            <w:r w:rsidRPr="00413CB7">
              <w:rPr>
                <w:szCs w:val="20"/>
              </w:rPr>
              <w:t>20.12.2013</w:t>
            </w:r>
          </w:p>
        </w:tc>
      </w:tr>
      <w:tr w:rsidR="00413CB7" w:rsidRPr="00413CB7" w14:paraId="3FDE83AA" w14:textId="77777777" w:rsidTr="005B36B0">
        <w:trPr>
          <w:trHeight w:val="20"/>
        </w:trPr>
        <w:tc>
          <w:tcPr>
            <w:tcW w:w="1756" w:type="pct"/>
            <w:noWrap/>
            <w:hideMark/>
          </w:tcPr>
          <w:p w14:paraId="0B3BA934" w14:textId="77777777" w:rsidR="00413CB7" w:rsidRPr="00413CB7" w:rsidRDefault="00413CB7" w:rsidP="00413CB7">
            <w:pPr>
              <w:spacing w:after="0"/>
              <w:jc w:val="left"/>
              <w:rPr>
                <w:szCs w:val="20"/>
              </w:rPr>
            </w:pPr>
            <w:r w:rsidRPr="00413CB7">
              <w:rPr>
                <w:szCs w:val="20"/>
              </w:rPr>
              <w:t>Sayed Hassani</w:t>
            </w:r>
          </w:p>
        </w:tc>
        <w:tc>
          <w:tcPr>
            <w:tcW w:w="1597" w:type="pct"/>
            <w:noWrap/>
            <w:hideMark/>
          </w:tcPr>
          <w:p w14:paraId="0AD6DBD7"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6FBC7BD1" w14:textId="77777777" w:rsidR="00413CB7" w:rsidRPr="00413CB7" w:rsidRDefault="00413CB7" w:rsidP="00413CB7">
            <w:pPr>
              <w:spacing w:after="0"/>
              <w:ind w:right="113"/>
              <w:jc w:val="right"/>
              <w:rPr>
                <w:szCs w:val="20"/>
              </w:rPr>
            </w:pPr>
            <w:r w:rsidRPr="00413CB7">
              <w:rPr>
                <w:szCs w:val="20"/>
              </w:rPr>
              <w:t>186.21</w:t>
            </w:r>
          </w:p>
        </w:tc>
        <w:tc>
          <w:tcPr>
            <w:tcW w:w="770" w:type="pct"/>
            <w:noWrap/>
            <w:hideMark/>
          </w:tcPr>
          <w:p w14:paraId="2CE6E5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05A02C" w14:textId="77777777" w:rsidR="00413CB7" w:rsidRPr="00413CB7" w:rsidRDefault="00413CB7" w:rsidP="00413CB7">
            <w:pPr>
              <w:spacing w:after="0"/>
              <w:jc w:val="right"/>
              <w:rPr>
                <w:szCs w:val="20"/>
              </w:rPr>
            </w:pPr>
            <w:r w:rsidRPr="00413CB7">
              <w:rPr>
                <w:szCs w:val="20"/>
              </w:rPr>
              <w:t>15.12.2014</w:t>
            </w:r>
          </w:p>
        </w:tc>
      </w:tr>
      <w:tr w:rsidR="00413CB7" w:rsidRPr="00413CB7" w14:paraId="4757D8A9" w14:textId="77777777" w:rsidTr="005B36B0">
        <w:trPr>
          <w:trHeight w:val="20"/>
        </w:trPr>
        <w:tc>
          <w:tcPr>
            <w:tcW w:w="1756" w:type="pct"/>
            <w:noWrap/>
            <w:hideMark/>
          </w:tcPr>
          <w:p w14:paraId="566DD5C4" w14:textId="77777777" w:rsidR="00413CB7" w:rsidRPr="00413CB7" w:rsidRDefault="00413CB7" w:rsidP="00413CB7">
            <w:pPr>
              <w:spacing w:after="0"/>
              <w:jc w:val="left"/>
              <w:rPr>
                <w:szCs w:val="20"/>
              </w:rPr>
            </w:pPr>
            <w:r w:rsidRPr="00413CB7">
              <w:rPr>
                <w:szCs w:val="20"/>
              </w:rPr>
              <w:t>Sayed Kazimi</w:t>
            </w:r>
          </w:p>
        </w:tc>
        <w:tc>
          <w:tcPr>
            <w:tcW w:w="1597" w:type="pct"/>
            <w:noWrap/>
            <w:hideMark/>
          </w:tcPr>
          <w:p w14:paraId="4EAEA535"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1D04B667"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58D640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6A8407" w14:textId="77777777" w:rsidR="00413CB7" w:rsidRPr="00413CB7" w:rsidRDefault="00413CB7" w:rsidP="00413CB7">
            <w:pPr>
              <w:spacing w:after="0"/>
              <w:jc w:val="right"/>
              <w:rPr>
                <w:szCs w:val="20"/>
              </w:rPr>
            </w:pPr>
            <w:r w:rsidRPr="00413CB7">
              <w:rPr>
                <w:szCs w:val="20"/>
              </w:rPr>
              <w:t>12.2.2014</w:t>
            </w:r>
          </w:p>
        </w:tc>
      </w:tr>
      <w:tr w:rsidR="00413CB7" w:rsidRPr="00413CB7" w14:paraId="02E3B844" w14:textId="77777777" w:rsidTr="005B36B0">
        <w:trPr>
          <w:trHeight w:val="20"/>
        </w:trPr>
        <w:tc>
          <w:tcPr>
            <w:tcW w:w="1756" w:type="pct"/>
            <w:noWrap/>
            <w:hideMark/>
          </w:tcPr>
          <w:p w14:paraId="101F9640" w14:textId="77777777" w:rsidR="00413CB7" w:rsidRPr="00413CB7" w:rsidRDefault="00413CB7" w:rsidP="00413CB7">
            <w:pPr>
              <w:spacing w:after="0"/>
              <w:jc w:val="left"/>
              <w:rPr>
                <w:szCs w:val="20"/>
              </w:rPr>
            </w:pPr>
            <w:r w:rsidRPr="00413CB7">
              <w:rPr>
                <w:szCs w:val="20"/>
              </w:rPr>
              <w:t>SB Tonkin Pty Ltd</w:t>
            </w:r>
          </w:p>
        </w:tc>
        <w:tc>
          <w:tcPr>
            <w:tcW w:w="1597" w:type="pct"/>
            <w:noWrap/>
            <w:hideMark/>
          </w:tcPr>
          <w:p w14:paraId="26D3DA56"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286BDADA"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CB7AD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7D16E2" w14:textId="77777777" w:rsidR="00413CB7" w:rsidRPr="00413CB7" w:rsidRDefault="00413CB7" w:rsidP="00413CB7">
            <w:pPr>
              <w:spacing w:after="0"/>
              <w:jc w:val="right"/>
              <w:rPr>
                <w:szCs w:val="20"/>
              </w:rPr>
            </w:pPr>
            <w:r w:rsidRPr="00413CB7">
              <w:rPr>
                <w:szCs w:val="20"/>
              </w:rPr>
              <w:t>29.5.2013</w:t>
            </w:r>
          </w:p>
        </w:tc>
      </w:tr>
      <w:tr w:rsidR="00413CB7" w:rsidRPr="00413CB7" w14:paraId="69721FC3" w14:textId="77777777" w:rsidTr="005B36B0">
        <w:trPr>
          <w:trHeight w:val="20"/>
        </w:trPr>
        <w:tc>
          <w:tcPr>
            <w:tcW w:w="1756" w:type="pct"/>
            <w:noWrap/>
            <w:hideMark/>
          </w:tcPr>
          <w:p w14:paraId="7520CC36" w14:textId="77777777" w:rsidR="00413CB7" w:rsidRPr="00413CB7" w:rsidRDefault="00413CB7" w:rsidP="00413CB7">
            <w:pPr>
              <w:spacing w:after="0"/>
              <w:jc w:val="left"/>
              <w:rPr>
                <w:szCs w:val="20"/>
              </w:rPr>
            </w:pPr>
            <w:r w:rsidRPr="00413CB7">
              <w:rPr>
                <w:szCs w:val="20"/>
              </w:rPr>
              <w:t>Scott Acton</w:t>
            </w:r>
          </w:p>
        </w:tc>
        <w:tc>
          <w:tcPr>
            <w:tcW w:w="1597" w:type="pct"/>
            <w:noWrap/>
            <w:hideMark/>
          </w:tcPr>
          <w:p w14:paraId="064726B7" w14:textId="77777777"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14:paraId="72A4DEAB" w14:textId="77777777" w:rsidR="00413CB7" w:rsidRPr="00413CB7" w:rsidRDefault="00413CB7" w:rsidP="00413CB7">
            <w:pPr>
              <w:spacing w:after="0"/>
              <w:ind w:right="113"/>
              <w:jc w:val="right"/>
              <w:rPr>
                <w:szCs w:val="20"/>
              </w:rPr>
            </w:pPr>
            <w:r w:rsidRPr="00413CB7">
              <w:rPr>
                <w:szCs w:val="20"/>
              </w:rPr>
              <w:t>40.92</w:t>
            </w:r>
          </w:p>
        </w:tc>
        <w:tc>
          <w:tcPr>
            <w:tcW w:w="770" w:type="pct"/>
            <w:noWrap/>
            <w:hideMark/>
          </w:tcPr>
          <w:p w14:paraId="39FF3C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AFE1B2" w14:textId="77777777" w:rsidR="00413CB7" w:rsidRPr="00413CB7" w:rsidRDefault="00413CB7" w:rsidP="00413CB7">
            <w:pPr>
              <w:spacing w:after="0"/>
              <w:jc w:val="right"/>
              <w:rPr>
                <w:szCs w:val="20"/>
              </w:rPr>
            </w:pPr>
            <w:r w:rsidRPr="00413CB7">
              <w:rPr>
                <w:szCs w:val="20"/>
              </w:rPr>
              <w:t>13.2.2013</w:t>
            </w:r>
          </w:p>
        </w:tc>
      </w:tr>
      <w:tr w:rsidR="00413CB7" w:rsidRPr="00413CB7" w14:paraId="572F662B" w14:textId="77777777" w:rsidTr="005B36B0">
        <w:trPr>
          <w:trHeight w:val="20"/>
        </w:trPr>
        <w:tc>
          <w:tcPr>
            <w:tcW w:w="1756" w:type="pct"/>
            <w:noWrap/>
            <w:hideMark/>
          </w:tcPr>
          <w:p w14:paraId="5A395B39" w14:textId="77777777" w:rsidR="00413CB7" w:rsidRPr="00413CB7" w:rsidRDefault="00413CB7" w:rsidP="00413CB7">
            <w:pPr>
              <w:spacing w:after="0"/>
              <w:jc w:val="left"/>
              <w:rPr>
                <w:szCs w:val="20"/>
              </w:rPr>
            </w:pPr>
            <w:r w:rsidRPr="00413CB7">
              <w:rPr>
                <w:szCs w:val="20"/>
              </w:rPr>
              <w:t>Scott Bowman</w:t>
            </w:r>
          </w:p>
        </w:tc>
        <w:tc>
          <w:tcPr>
            <w:tcW w:w="1597" w:type="pct"/>
            <w:noWrap/>
            <w:hideMark/>
          </w:tcPr>
          <w:p w14:paraId="656D7C50" w14:textId="77777777" w:rsidR="00413CB7" w:rsidRPr="00413CB7" w:rsidRDefault="00413CB7" w:rsidP="00413CB7">
            <w:pPr>
              <w:spacing w:after="0"/>
              <w:ind w:left="113"/>
              <w:jc w:val="left"/>
              <w:rPr>
                <w:szCs w:val="20"/>
              </w:rPr>
            </w:pPr>
            <w:r w:rsidRPr="00413CB7">
              <w:rPr>
                <w:szCs w:val="20"/>
              </w:rPr>
              <w:t>BOWDEN, SA 5007</w:t>
            </w:r>
          </w:p>
        </w:tc>
        <w:tc>
          <w:tcPr>
            <w:tcW w:w="424" w:type="pct"/>
            <w:noWrap/>
            <w:hideMark/>
          </w:tcPr>
          <w:p w14:paraId="3446E467" w14:textId="77777777" w:rsidR="00413CB7" w:rsidRPr="00413CB7" w:rsidRDefault="00413CB7" w:rsidP="00413CB7">
            <w:pPr>
              <w:spacing w:after="0"/>
              <w:ind w:right="113"/>
              <w:jc w:val="right"/>
              <w:rPr>
                <w:szCs w:val="20"/>
              </w:rPr>
            </w:pPr>
            <w:r w:rsidRPr="00413CB7">
              <w:rPr>
                <w:szCs w:val="20"/>
              </w:rPr>
              <w:t>11.36</w:t>
            </w:r>
          </w:p>
        </w:tc>
        <w:tc>
          <w:tcPr>
            <w:tcW w:w="770" w:type="pct"/>
            <w:noWrap/>
            <w:hideMark/>
          </w:tcPr>
          <w:p w14:paraId="1EB507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DA850F" w14:textId="77777777" w:rsidR="00413CB7" w:rsidRPr="00413CB7" w:rsidRDefault="00413CB7" w:rsidP="00413CB7">
            <w:pPr>
              <w:spacing w:after="0"/>
              <w:jc w:val="right"/>
              <w:rPr>
                <w:szCs w:val="20"/>
              </w:rPr>
            </w:pPr>
            <w:r w:rsidRPr="00413CB7">
              <w:rPr>
                <w:szCs w:val="20"/>
              </w:rPr>
              <w:t>5.8.2013</w:t>
            </w:r>
          </w:p>
        </w:tc>
      </w:tr>
      <w:tr w:rsidR="00413CB7" w:rsidRPr="00413CB7" w14:paraId="74CD40F9" w14:textId="77777777" w:rsidTr="005B36B0">
        <w:trPr>
          <w:trHeight w:val="20"/>
        </w:trPr>
        <w:tc>
          <w:tcPr>
            <w:tcW w:w="1756" w:type="pct"/>
            <w:noWrap/>
            <w:hideMark/>
          </w:tcPr>
          <w:p w14:paraId="506F51AB" w14:textId="77777777" w:rsidR="00413CB7" w:rsidRPr="00413CB7" w:rsidRDefault="00413CB7" w:rsidP="00413CB7">
            <w:pPr>
              <w:spacing w:after="0"/>
              <w:jc w:val="left"/>
              <w:rPr>
                <w:szCs w:val="20"/>
              </w:rPr>
            </w:pPr>
            <w:r w:rsidRPr="00413CB7">
              <w:rPr>
                <w:szCs w:val="20"/>
              </w:rPr>
              <w:t>Scott Edward Murphy</w:t>
            </w:r>
          </w:p>
        </w:tc>
        <w:tc>
          <w:tcPr>
            <w:tcW w:w="1597" w:type="pct"/>
            <w:noWrap/>
            <w:hideMark/>
          </w:tcPr>
          <w:p w14:paraId="599CE2FD"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72BCE3E4" w14:textId="77777777" w:rsidR="00413CB7" w:rsidRPr="00413CB7" w:rsidRDefault="00413CB7" w:rsidP="00413CB7">
            <w:pPr>
              <w:spacing w:after="0"/>
              <w:ind w:right="113"/>
              <w:jc w:val="right"/>
              <w:rPr>
                <w:szCs w:val="20"/>
              </w:rPr>
            </w:pPr>
            <w:r w:rsidRPr="00413CB7">
              <w:rPr>
                <w:szCs w:val="20"/>
              </w:rPr>
              <w:t>22.99</w:t>
            </w:r>
          </w:p>
        </w:tc>
        <w:tc>
          <w:tcPr>
            <w:tcW w:w="770" w:type="pct"/>
            <w:noWrap/>
            <w:hideMark/>
          </w:tcPr>
          <w:p w14:paraId="537F95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A353A8" w14:textId="77777777" w:rsidR="00413CB7" w:rsidRPr="00413CB7" w:rsidRDefault="00413CB7" w:rsidP="00413CB7">
            <w:pPr>
              <w:spacing w:after="0"/>
              <w:jc w:val="right"/>
              <w:rPr>
                <w:szCs w:val="20"/>
              </w:rPr>
            </w:pPr>
            <w:r w:rsidRPr="00413CB7">
              <w:rPr>
                <w:szCs w:val="20"/>
              </w:rPr>
              <w:t>25.11.2013</w:t>
            </w:r>
          </w:p>
        </w:tc>
      </w:tr>
      <w:tr w:rsidR="00413CB7" w:rsidRPr="00413CB7" w14:paraId="48A784D0" w14:textId="77777777" w:rsidTr="005B36B0">
        <w:trPr>
          <w:trHeight w:val="20"/>
        </w:trPr>
        <w:tc>
          <w:tcPr>
            <w:tcW w:w="1756" w:type="pct"/>
            <w:noWrap/>
            <w:hideMark/>
          </w:tcPr>
          <w:p w14:paraId="014294B6" w14:textId="77777777" w:rsidR="00413CB7" w:rsidRPr="00413CB7" w:rsidRDefault="00413CB7" w:rsidP="00413CB7">
            <w:pPr>
              <w:spacing w:after="0"/>
              <w:jc w:val="left"/>
              <w:rPr>
                <w:szCs w:val="20"/>
              </w:rPr>
            </w:pPr>
            <w:r w:rsidRPr="00413CB7">
              <w:rPr>
                <w:szCs w:val="20"/>
              </w:rPr>
              <w:t>Scott Foody</w:t>
            </w:r>
          </w:p>
        </w:tc>
        <w:tc>
          <w:tcPr>
            <w:tcW w:w="1597" w:type="pct"/>
            <w:noWrap/>
            <w:hideMark/>
          </w:tcPr>
          <w:p w14:paraId="724FAE28"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75D91C88" w14:textId="77777777" w:rsidR="00413CB7" w:rsidRPr="00413CB7" w:rsidRDefault="00413CB7" w:rsidP="00413CB7">
            <w:pPr>
              <w:spacing w:after="0"/>
              <w:ind w:right="113"/>
              <w:jc w:val="right"/>
              <w:rPr>
                <w:szCs w:val="20"/>
              </w:rPr>
            </w:pPr>
            <w:r w:rsidRPr="00413CB7">
              <w:rPr>
                <w:szCs w:val="20"/>
              </w:rPr>
              <w:t>42.59</w:t>
            </w:r>
          </w:p>
        </w:tc>
        <w:tc>
          <w:tcPr>
            <w:tcW w:w="770" w:type="pct"/>
            <w:noWrap/>
            <w:hideMark/>
          </w:tcPr>
          <w:p w14:paraId="2528774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74D1F6" w14:textId="77777777" w:rsidR="00413CB7" w:rsidRPr="00413CB7" w:rsidRDefault="00413CB7" w:rsidP="00413CB7">
            <w:pPr>
              <w:spacing w:after="0"/>
              <w:jc w:val="right"/>
              <w:rPr>
                <w:szCs w:val="20"/>
              </w:rPr>
            </w:pPr>
            <w:r w:rsidRPr="00413CB7">
              <w:rPr>
                <w:szCs w:val="20"/>
              </w:rPr>
              <w:t>18.7.2013</w:t>
            </w:r>
          </w:p>
        </w:tc>
      </w:tr>
      <w:tr w:rsidR="00413CB7" w:rsidRPr="00413CB7" w14:paraId="122FA0B5" w14:textId="77777777" w:rsidTr="005B36B0">
        <w:trPr>
          <w:trHeight w:val="20"/>
        </w:trPr>
        <w:tc>
          <w:tcPr>
            <w:tcW w:w="1756" w:type="pct"/>
            <w:noWrap/>
            <w:hideMark/>
          </w:tcPr>
          <w:p w14:paraId="5D9EED1D" w14:textId="77777777" w:rsidR="00413CB7" w:rsidRPr="00413CB7" w:rsidRDefault="00413CB7" w:rsidP="00413CB7">
            <w:pPr>
              <w:spacing w:after="0"/>
              <w:jc w:val="left"/>
              <w:rPr>
                <w:szCs w:val="20"/>
              </w:rPr>
            </w:pPr>
            <w:r w:rsidRPr="00413CB7">
              <w:rPr>
                <w:szCs w:val="20"/>
              </w:rPr>
              <w:lastRenderedPageBreak/>
              <w:t>Scott Gemmel</w:t>
            </w:r>
          </w:p>
        </w:tc>
        <w:tc>
          <w:tcPr>
            <w:tcW w:w="1597" w:type="pct"/>
            <w:noWrap/>
            <w:hideMark/>
          </w:tcPr>
          <w:p w14:paraId="34FB4B4D"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278493AE" w14:textId="77777777" w:rsidR="00413CB7" w:rsidRPr="00413CB7" w:rsidRDefault="00413CB7" w:rsidP="00413CB7">
            <w:pPr>
              <w:spacing w:after="0"/>
              <w:ind w:right="113"/>
              <w:jc w:val="right"/>
              <w:rPr>
                <w:szCs w:val="20"/>
              </w:rPr>
            </w:pPr>
            <w:r w:rsidRPr="00413CB7">
              <w:rPr>
                <w:szCs w:val="20"/>
              </w:rPr>
              <w:t>16.14</w:t>
            </w:r>
          </w:p>
        </w:tc>
        <w:tc>
          <w:tcPr>
            <w:tcW w:w="770" w:type="pct"/>
            <w:noWrap/>
            <w:hideMark/>
          </w:tcPr>
          <w:p w14:paraId="2422315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CC6446" w14:textId="77777777" w:rsidR="00413CB7" w:rsidRPr="00413CB7" w:rsidRDefault="00413CB7" w:rsidP="00413CB7">
            <w:pPr>
              <w:spacing w:after="0"/>
              <w:jc w:val="right"/>
              <w:rPr>
                <w:szCs w:val="20"/>
              </w:rPr>
            </w:pPr>
            <w:r w:rsidRPr="00413CB7">
              <w:rPr>
                <w:szCs w:val="20"/>
              </w:rPr>
              <w:t>8.7.2013</w:t>
            </w:r>
          </w:p>
        </w:tc>
      </w:tr>
      <w:tr w:rsidR="00413CB7" w:rsidRPr="00413CB7" w14:paraId="5A0DFC34" w14:textId="77777777" w:rsidTr="005B36B0">
        <w:trPr>
          <w:trHeight w:val="20"/>
        </w:trPr>
        <w:tc>
          <w:tcPr>
            <w:tcW w:w="1756" w:type="pct"/>
            <w:noWrap/>
            <w:hideMark/>
          </w:tcPr>
          <w:p w14:paraId="4834F9F9" w14:textId="77777777" w:rsidR="00413CB7" w:rsidRPr="00413CB7" w:rsidRDefault="00413CB7" w:rsidP="00413CB7">
            <w:pPr>
              <w:spacing w:after="0"/>
              <w:jc w:val="left"/>
              <w:rPr>
                <w:szCs w:val="20"/>
              </w:rPr>
            </w:pPr>
            <w:r w:rsidRPr="00413CB7">
              <w:rPr>
                <w:szCs w:val="20"/>
              </w:rPr>
              <w:t>Scott Guthrie</w:t>
            </w:r>
          </w:p>
        </w:tc>
        <w:tc>
          <w:tcPr>
            <w:tcW w:w="1597" w:type="pct"/>
            <w:noWrap/>
            <w:hideMark/>
          </w:tcPr>
          <w:p w14:paraId="3366A478"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03C04F5D" w14:textId="77777777" w:rsidR="00413CB7" w:rsidRPr="00413CB7" w:rsidRDefault="00413CB7" w:rsidP="00413CB7">
            <w:pPr>
              <w:spacing w:after="0"/>
              <w:ind w:right="113"/>
              <w:jc w:val="right"/>
              <w:rPr>
                <w:szCs w:val="20"/>
              </w:rPr>
            </w:pPr>
            <w:r w:rsidRPr="00413CB7">
              <w:rPr>
                <w:szCs w:val="20"/>
              </w:rPr>
              <w:t>23.34</w:t>
            </w:r>
          </w:p>
        </w:tc>
        <w:tc>
          <w:tcPr>
            <w:tcW w:w="770" w:type="pct"/>
            <w:noWrap/>
            <w:hideMark/>
          </w:tcPr>
          <w:p w14:paraId="03B146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D75613" w14:textId="77777777" w:rsidR="00413CB7" w:rsidRPr="00413CB7" w:rsidRDefault="00413CB7" w:rsidP="00413CB7">
            <w:pPr>
              <w:spacing w:after="0"/>
              <w:jc w:val="right"/>
              <w:rPr>
                <w:szCs w:val="20"/>
              </w:rPr>
            </w:pPr>
            <w:r w:rsidRPr="00413CB7">
              <w:rPr>
                <w:szCs w:val="20"/>
              </w:rPr>
              <w:t>29.1.2014</w:t>
            </w:r>
          </w:p>
        </w:tc>
      </w:tr>
      <w:tr w:rsidR="00413CB7" w:rsidRPr="00413CB7" w14:paraId="54E6C282" w14:textId="77777777" w:rsidTr="005B36B0">
        <w:trPr>
          <w:trHeight w:val="20"/>
        </w:trPr>
        <w:tc>
          <w:tcPr>
            <w:tcW w:w="1756" w:type="pct"/>
            <w:noWrap/>
            <w:hideMark/>
          </w:tcPr>
          <w:p w14:paraId="659146E8" w14:textId="77777777" w:rsidR="00413CB7" w:rsidRPr="00413CB7" w:rsidRDefault="00413CB7" w:rsidP="00413CB7">
            <w:pPr>
              <w:spacing w:after="0"/>
              <w:jc w:val="left"/>
              <w:rPr>
                <w:szCs w:val="20"/>
              </w:rPr>
            </w:pPr>
            <w:r w:rsidRPr="00413CB7">
              <w:rPr>
                <w:szCs w:val="20"/>
              </w:rPr>
              <w:t>Scott Jenkin</w:t>
            </w:r>
          </w:p>
        </w:tc>
        <w:tc>
          <w:tcPr>
            <w:tcW w:w="1597" w:type="pct"/>
            <w:noWrap/>
            <w:hideMark/>
          </w:tcPr>
          <w:p w14:paraId="115A2154" w14:textId="77777777"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14:paraId="49BD4E56" w14:textId="77777777" w:rsidR="00413CB7" w:rsidRPr="00413CB7" w:rsidRDefault="00413CB7" w:rsidP="00413CB7">
            <w:pPr>
              <w:spacing w:after="0"/>
              <w:ind w:right="113"/>
              <w:jc w:val="right"/>
              <w:rPr>
                <w:szCs w:val="20"/>
              </w:rPr>
            </w:pPr>
            <w:r w:rsidRPr="00413CB7">
              <w:rPr>
                <w:szCs w:val="20"/>
              </w:rPr>
              <w:t>10.96</w:t>
            </w:r>
          </w:p>
        </w:tc>
        <w:tc>
          <w:tcPr>
            <w:tcW w:w="770" w:type="pct"/>
            <w:noWrap/>
            <w:hideMark/>
          </w:tcPr>
          <w:p w14:paraId="7E7303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515997" w14:textId="77777777" w:rsidR="00413CB7" w:rsidRPr="00413CB7" w:rsidRDefault="00413CB7" w:rsidP="00413CB7">
            <w:pPr>
              <w:spacing w:after="0"/>
              <w:jc w:val="right"/>
              <w:rPr>
                <w:szCs w:val="20"/>
              </w:rPr>
            </w:pPr>
            <w:r w:rsidRPr="00413CB7">
              <w:rPr>
                <w:szCs w:val="20"/>
              </w:rPr>
              <w:t>3.11.2014</w:t>
            </w:r>
          </w:p>
        </w:tc>
      </w:tr>
      <w:tr w:rsidR="00413CB7" w:rsidRPr="00413CB7" w14:paraId="2053D572" w14:textId="77777777" w:rsidTr="005B36B0">
        <w:trPr>
          <w:trHeight w:val="20"/>
        </w:trPr>
        <w:tc>
          <w:tcPr>
            <w:tcW w:w="1756" w:type="pct"/>
            <w:noWrap/>
            <w:hideMark/>
          </w:tcPr>
          <w:p w14:paraId="33C0C819" w14:textId="77777777" w:rsidR="00413CB7" w:rsidRPr="00413CB7" w:rsidRDefault="00413CB7" w:rsidP="00413CB7">
            <w:pPr>
              <w:spacing w:after="0"/>
              <w:jc w:val="left"/>
              <w:rPr>
                <w:szCs w:val="20"/>
              </w:rPr>
            </w:pPr>
            <w:r w:rsidRPr="00413CB7">
              <w:rPr>
                <w:szCs w:val="20"/>
              </w:rPr>
              <w:t>Scott Mitchell</w:t>
            </w:r>
          </w:p>
        </w:tc>
        <w:tc>
          <w:tcPr>
            <w:tcW w:w="1597" w:type="pct"/>
            <w:noWrap/>
            <w:hideMark/>
          </w:tcPr>
          <w:p w14:paraId="05C93CE1" w14:textId="77777777"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14:paraId="14313665" w14:textId="77777777" w:rsidR="00413CB7" w:rsidRPr="00413CB7" w:rsidRDefault="00413CB7" w:rsidP="00413CB7">
            <w:pPr>
              <w:spacing w:after="0"/>
              <w:ind w:right="113"/>
              <w:jc w:val="right"/>
              <w:rPr>
                <w:szCs w:val="20"/>
              </w:rPr>
            </w:pPr>
            <w:r w:rsidRPr="00413CB7">
              <w:rPr>
                <w:szCs w:val="20"/>
              </w:rPr>
              <w:t>21.38</w:t>
            </w:r>
          </w:p>
        </w:tc>
        <w:tc>
          <w:tcPr>
            <w:tcW w:w="770" w:type="pct"/>
            <w:noWrap/>
            <w:hideMark/>
          </w:tcPr>
          <w:p w14:paraId="3F006C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3EF543" w14:textId="77777777" w:rsidR="00413CB7" w:rsidRPr="00413CB7" w:rsidRDefault="00413CB7" w:rsidP="00413CB7">
            <w:pPr>
              <w:spacing w:after="0"/>
              <w:jc w:val="right"/>
              <w:rPr>
                <w:szCs w:val="20"/>
              </w:rPr>
            </w:pPr>
            <w:r w:rsidRPr="00413CB7">
              <w:rPr>
                <w:szCs w:val="20"/>
              </w:rPr>
              <w:t>10.6.2014</w:t>
            </w:r>
          </w:p>
        </w:tc>
      </w:tr>
      <w:tr w:rsidR="00413CB7" w:rsidRPr="00413CB7" w14:paraId="401A294D" w14:textId="77777777" w:rsidTr="005B36B0">
        <w:trPr>
          <w:trHeight w:val="20"/>
        </w:trPr>
        <w:tc>
          <w:tcPr>
            <w:tcW w:w="1756" w:type="pct"/>
            <w:noWrap/>
            <w:hideMark/>
          </w:tcPr>
          <w:p w14:paraId="4B30428A" w14:textId="77777777" w:rsidR="00413CB7" w:rsidRPr="00413CB7" w:rsidRDefault="00413CB7" w:rsidP="00413CB7">
            <w:pPr>
              <w:spacing w:after="0"/>
              <w:jc w:val="left"/>
              <w:rPr>
                <w:szCs w:val="20"/>
              </w:rPr>
            </w:pPr>
            <w:r w:rsidRPr="00413CB7">
              <w:rPr>
                <w:szCs w:val="20"/>
              </w:rPr>
              <w:t>Scott Munro</w:t>
            </w:r>
          </w:p>
        </w:tc>
        <w:tc>
          <w:tcPr>
            <w:tcW w:w="1597" w:type="pct"/>
            <w:noWrap/>
            <w:hideMark/>
          </w:tcPr>
          <w:p w14:paraId="157596F4"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5B2CDAEB" w14:textId="77777777" w:rsidR="00413CB7" w:rsidRPr="00413CB7" w:rsidRDefault="00413CB7" w:rsidP="00413CB7">
            <w:pPr>
              <w:spacing w:after="0"/>
              <w:ind w:right="113"/>
              <w:jc w:val="right"/>
              <w:rPr>
                <w:szCs w:val="20"/>
              </w:rPr>
            </w:pPr>
            <w:r w:rsidRPr="00413CB7">
              <w:rPr>
                <w:szCs w:val="20"/>
              </w:rPr>
              <w:t>250.00</w:t>
            </w:r>
          </w:p>
        </w:tc>
        <w:tc>
          <w:tcPr>
            <w:tcW w:w="770" w:type="pct"/>
            <w:noWrap/>
            <w:hideMark/>
          </w:tcPr>
          <w:p w14:paraId="62D73F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B6063C" w14:textId="77777777" w:rsidR="00413CB7" w:rsidRPr="00413CB7" w:rsidRDefault="00413CB7" w:rsidP="00413CB7">
            <w:pPr>
              <w:spacing w:after="0"/>
              <w:jc w:val="right"/>
              <w:rPr>
                <w:szCs w:val="20"/>
              </w:rPr>
            </w:pPr>
            <w:r w:rsidRPr="00413CB7">
              <w:rPr>
                <w:szCs w:val="20"/>
              </w:rPr>
              <w:t>9.3.2013</w:t>
            </w:r>
          </w:p>
        </w:tc>
      </w:tr>
      <w:tr w:rsidR="00413CB7" w:rsidRPr="00413CB7" w14:paraId="079C9198" w14:textId="77777777" w:rsidTr="005B36B0">
        <w:trPr>
          <w:trHeight w:val="20"/>
        </w:trPr>
        <w:tc>
          <w:tcPr>
            <w:tcW w:w="1756" w:type="pct"/>
            <w:noWrap/>
            <w:hideMark/>
          </w:tcPr>
          <w:p w14:paraId="46AF5267" w14:textId="77777777" w:rsidR="00413CB7" w:rsidRPr="00413CB7" w:rsidRDefault="00413CB7" w:rsidP="00413CB7">
            <w:pPr>
              <w:spacing w:after="0"/>
              <w:jc w:val="left"/>
              <w:rPr>
                <w:szCs w:val="20"/>
              </w:rPr>
            </w:pPr>
            <w:r w:rsidRPr="00413CB7">
              <w:rPr>
                <w:szCs w:val="20"/>
              </w:rPr>
              <w:t>Scott Pottage</w:t>
            </w:r>
          </w:p>
        </w:tc>
        <w:tc>
          <w:tcPr>
            <w:tcW w:w="1597" w:type="pct"/>
            <w:noWrap/>
            <w:hideMark/>
          </w:tcPr>
          <w:p w14:paraId="4EF914AE" w14:textId="77777777"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14:paraId="449B3A31"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21441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261FBE" w14:textId="77777777" w:rsidR="00413CB7" w:rsidRPr="00413CB7" w:rsidRDefault="00413CB7" w:rsidP="00413CB7">
            <w:pPr>
              <w:spacing w:after="0"/>
              <w:jc w:val="right"/>
              <w:rPr>
                <w:szCs w:val="20"/>
              </w:rPr>
            </w:pPr>
            <w:r w:rsidRPr="00413CB7">
              <w:rPr>
                <w:szCs w:val="20"/>
              </w:rPr>
              <w:t>3.3.2013</w:t>
            </w:r>
          </w:p>
        </w:tc>
      </w:tr>
      <w:tr w:rsidR="00413CB7" w:rsidRPr="00413CB7" w14:paraId="225CBBC9" w14:textId="77777777" w:rsidTr="005B36B0">
        <w:trPr>
          <w:trHeight w:val="20"/>
        </w:trPr>
        <w:tc>
          <w:tcPr>
            <w:tcW w:w="1756" w:type="pct"/>
            <w:noWrap/>
            <w:hideMark/>
          </w:tcPr>
          <w:p w14:paraId="1C8A3855" w14:textId="77777777" w:rsidR="00413CB7" w:rsidRPr="00413CB7" w:rsidRDefault="00413CB7" w:rsidP="00413CB7">
            <w:pPr>
              <w:spacing w:after="0"/>
              <w:jc w:val="left"/>
              <w:rPr>
                <w:szCs w:val="20"/>
              </w:rPr>
            </w:pPr>
            <w:r w:rsidRPr="00413CB7">
              <w:rPr>
                <w:szCs w:val="20"/>
              </w:rPr>
              <w:t>Scott Reid</w:t>
            </w:r>
          </w:p>
        </w:tc>
        <w:tc>
          <w:tcPr>
            <w:tcW w:w="1597" w:type="pct"/>
            <w:noWrap/>
            <w:hideMark/>
          </w:tcPr>
          <w:p w14:paraId="7D9FCC9F" w14:textId="77777777"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14:paraId="7679F55B" w14:textId="77777777" w:rsidR="00413CB7" w:rsidRPr="00413CB7" w:rsidRDefault="00413CB7" w:rsidP="00413CB7">
            <w:pPr>
              <w:spacing w:after="0"/>
              <w:ind w:right="113"/>
              <w:jc w:val="right"/>
              <w:rPr>
                <w:szCs w:val="20"/>
              </w:rPr>
            </w:pPr>
            <w:r w:rsidRPr="00413CB7">
              <w:rPr>
                <w:szCs w:val="20"/>
              </w:rPr>
              <w:t>38.70</w:t>
            </w:r>
          </w:p>
        </w:tc>
        <w:tc>
          <w:tcPr>
            <w:tcW w:w="770" w:type="pct"/>
            <w:noWrap/>
            <w:hideMark/>
          </w:tcPr>
          <w:p w14:paraId="3FC69F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D4F8E2" w14:textId="77777777" w:rsidR="00413CB7" w:rsidRPr="00413CB7" w:rsidRDefault="00413CB7" w:rsidP="00413CB7">
            <w:pPr>
              <w:spacing w:after="0"/>
              <w:jc w:val="right"/>
              <w:rPr>
                <w:szCs w:val="20"/>
              </w:rPr>
            </w:pPr>
            <w:r w:rsidRPr="00413CB7">
              <w:rPr>
                <w:szCs w:val="20"/>
              </w:rPr>
              <w:t>12.9.2013</w:t>
            </w:r>
          </w:p>
        </w:tc>
      </w:tr>
      <w:tr w:rsidR="00413CB7" w:rsidRPr="00413CB7" w14:paraId="2F3E3D3C" w14:textId="77777777" w:rsidTr="005B36B0">
        <w:trPr>
          <w:trHeight w:val="20"/>
        </w:trPr>
        <w:tc>
          <w:tcPr>
            <w:tcW w:w="1756" w:type="pct"/>
            <w:noWrap/>
            <w:hideMark/>
          </w:tcPr>
          <w:p w14:paraId="5A9CE503" w14:textId="77777777" w:rsidR="00413CB7" w:rsidRPr="00413CB7" w:rsidRDefault="00413CB7" w:rsidP="00413CB7">
            <w:pPr>
              <w:spacing w:after="0"/>
              <w:jc w:val="left"/>
              <w:rPr>
                <w:szCs w:val="20"/>
              </w:rPr>
            </w:pPr>
            <w:r w:rsidRPr="00413CB7">
              <w:rPr>
                <w:szCs w:val="20"/>
              </w:rPr>
              <w:t>Scott Robinson</w:t>
            </w:r>
          </w:p>
        </w:tc>
        <w:tc>
          <w:tcPr>
            <w:tcW w:w="1597" w:type="pct"/>
            <w:noWrap/>
            <w:hideMark/>
          </w:tcPr>
          <w:p w14:paraId="500A7982" w14:textId="77777777" w:rsidR="00413CB7" w:rsidRPr="00413CB7" w:rsidRDefault="00413CB7" w:rsidP="00413CB7">
            <w:pPr>
              <w:spacing w:after="0"/>
              <w:ind w:left="113"/>
              <w:jc w:val="left"/>
              <w:rPr>
                <w:szCs w:val="20"/>
              </w:rPr>
            </w:pPr>
            <w:r w:rsidRPr="00413CB7">
              <w:rPr>
                <w:szCs w:val="20"/>
              </w:rPr>
              <w:t>CROYDON, SA 5008</w:t>
            </w:r>
          </w:p>
        </w:tc>
        <w:tc>
          <w:tcPr>
            <w:tcW w:w="424" w:type="pct"/>
            <w:noWrap/>
            <w:hideMark/>
          </w:tcPr>
          <w:p w14:paraId="3CE44CC3" w14:textId="77777777" w:rsidR="00413CB7" w:rsidRPr="00413CB7" w:rsidRDefault="00413CB7" w:rsidP="00413CB7">
            <w:pPr>
              <w:spacing w:after="0"/>
              <w:ind w:right="113"/>
              <w:jc w:val="right"/>
              <w:rPr>
                <w:szCs w:val="20"/>
              </w:rPr>
            </w:pPr>
            <w:r w:rsidRPr="00413CB7">
              <w:rPr>
                <w:szCs w:val="20"/>
              </w:rPr>
              <w:t>13.54</w:t>
            </w:r>
          </w:p>
        </w:tc>
        <w:tc>
          <w:tcPr>
            <w:tcW w:w="770" w:type="pct"/>
            <w:noWrap/>
            <w:hideMark/>
          </w:tcPr>
          <w:p w14:paraId="1D61BB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572549" w14:textId="77777777" w:rsidR="00413CB7" w:rsidRPr="00413CB7" w:rsidRDefault="00413CB7" w:rsidP="00413CB7">
            <w:pPr>
              <w:spacing w:after="0"/>
              <w:jc w:val="right"/>
              <w:rPr>
                <w:szCs w:val="20"/>
              </w:rPr>
            </w:pPr>
            <w:r w:rsidRPr="00413CB7">
              <w:rPr>
                <w:szCs w:val="20"/>
              </w:rPr>
              <w:t>7.10.2014</w:t>
            </w:r>
          </w:p>
        </w:tc>
      </w:tr>
      <w:tr w:rsidR="00413CB7" w:rsidRPr="00413CB7" w14:paraId="43683465" w14:textId="77777777" w:rsidTr="005B36B0">
        <w:trPr>
          <w:trHeight w:val="20"/>
        </w:trPr>
        <w:tc>
          <w:tcPr>
            <w:tcW w:w="1756" w:type="pct"/>
            <w:noWrap/>
            <w:hideMark/>
          </w:tcPr>
          <w:p w14:paraId="01BFE6DD" w14:textId="77777777" w:rsidR="00413CB7" w:rsidRPr="00413CB7" w:rsidRDefault="00413CB7" w:rsidP="00413CB7">
            <w:pPr>
              <w:spacing w:after="0"/>
              <w:jc w:val="left"/>
              <w:rPr>
                <w:szCs w:val="20"/>
              </w:rPr>
            </w:pPr>
            <w:r w:rsidRPr="00413CB7">
              <w:rPr>
                <w:szCs w:val="20"/>
              </w:rPr>
              <w:t>Scott Ryan</w:t>
            </w:r>
          </w:p>
        </w:tc>
        <w:tc>
          <w:tcPr>
            <w:tcW w:w="1597" w:type="pct"/>
            <w:noWrap/>
            <w:hideMark/>
          </w:tcPr>
          <w:p w14:paraId="3A086B60"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700C1977" w14:textId="77777777" w:rsidR="00413CB7" w:rsidRPr="00413CB7" w:rsidRDefault="00413CB7" w:rsidP="00413CB7">
            <w:pPr>
              <w:spacing w:after="0"/>
              <w:ind w:right="113"/>
              <w:jc w:val="right"/>
              <w:rPr>
                <w:szCs w:val="20"/>
              </w:rPr>
            </w:pPr>
            <w:r w:rsidRPr="00413CB7">
              <w:rPr>
                <w:szCs w:val="20"/>
              </w:rPr>
              <w:t>34.42</w:t>
            </w:r>
          </w:p>
        </w:tc>
        <w:tc>
          <w:tcPr>
            <w:tcW w:w="770" w:type="pct"/>
            <w:noWrap/>
            <w:hideMark/>
          </w:tcPr>
          <w:p w14:paraId="1B39E8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877A36" w14:textId="77777777" w:rsidR="00413CB7" w:rsidRPr="00413CB7" w:rsidRDefault="00413CB7" w:rsidP="00413CB7">
            <w:pPr>
              <w:spacing w:after="0"/>
              <w:jc w:val="right"/>
              <w:rPr>
                <w:szCs w:val="20"/>
              </w:rPr>
            </w:pPr>
            <w:r w:rsidRPr="00413CB7">
              <w:rPr>
                <w:szCs w:val="20"/>
              </w:rPr>
              <w:t>18.10.2013</w:t>
            </w:r>
          </w:p>
        </w:tc>
      </w:tr>
      <w:tr w:rsidR="00413CB7" w:rsidRPr="00413CB7" w14:paraId="1C4ECFA1" w14:textId="77777777" w:rsidTr="005B36B0">
        <w:trPr>
          <w:trHeight w:val="20"/>
        </w:trPr>
        <w:tc>
          <w:tcPr>
            <w:tcW w:w="1756" w:type="pct"/>
            <w:noWrap/>
            <w:hideMark/>
          </w:tcPr>
          <w:p w14:paraId="0FAEEB2C" w14:textId="77777777" w:rsidR="00413CB7" w:rsidRPr="00413CB7" w:rsidRDefault="00413CB7" w:rsidP="00413CB7">
            <w:pPr>
              <w:spacing w:after="0"/>
              <w:jc w:val="left"/>
              <w:rPr>
                <w:szCs w:val="20"/>
              </w:rPr>
            </w:pPr>
            <w:r w:rsidRPr="00413CB7">
              <w:rPr>
                <w:szCs w:val="20"/>
              </w:rPr>
              <w:t>Scott Thompson</w:t>
            </w:r>
          </w:p>
        </w:tc>
        <w:tc>
          <w:tcPr>
            <w:tcW w:w="1597" w:type="pct"/>
            <w:noWrap/>
            <w:hideMark/>
          </w:tcPr>
          <w:p w14:paraId="4480C0B7"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1A6DFC22" w14:textId="77777777" w:rsidR="00413CB7" w:rsidRPr="00413CB7" w:rsidRDefault="00413CB7" w:rsidP="00413CB7">
            <w:pPr>
              <w:spacing w:after="0"/>
              <w:ind w:right="113"/>
              <w:jc w:val="right"/>
              <w:rPr>
                <w:szCs w:val="20"/>
              </w:rPr>
            </w:pPr>
            <w:r w:rsidRPr="00413CB7">
              <w:rPr>
                <w:szCs w:val="20"/>
              </w:rPr>
              <w:t>272.42</w:t>
            </w:r>
          </w:p>
        </w:tc>
        <w:tc>
          <w:tcPr>
            <w:tcW w:w="770" w:type="pct"/>
            <w:noWrap/>
            <w:hideMark/>
          </w:tcPr>
          <w:p w14:paraId="086E5B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A7CC21" w14:textId="77777777" w:rsidR="00413CB7" w:rsidRPr="00413CB7" w:rsidRDefault="00413CB7" w:rsidP="00413CB7">
            <w:pPr>
              <w:spacing w:after="0"/>
              <w:jc w:val="right"/>
              <w:rPr>
                <w:szCs w:val="20"/>
              </w:rPr>
            </w:pPr>
            <w:r w:rsidRPr="00413CB7">
              <w:rPr>
                <w:szCs w:val="20"/>
              </w:rPr>
              <w:t>12.2.2013</w:t>
            </w:r>
          </w:p>
        </w:tc>
      </w:tr>
      <w:tr w:rsidR="00413CB7" w:rsidRPr="00413CB7" w14:paraId="21D97A10" w14:textId="77777777" w:rsidTr="005B36B0">
        <w:trPr>
          <w:trHeight w:val="20"/>
        </w:trPr>
        <w:tc>
          <w:tcPr>
            <w:tcW w:w="1756" w:type="pct"/>
            <w:noWrap/>
            <w:hideMark/>
          </w:tcPr>
          <w:p w14:paraId="16800B76" w14:textId="77777777" w:rsidR="00413CB7" w:rsidRPr="00413CB7" w:rsidRDefault="00413CB7" w:rsidP="00413CB7">
            <w:pPr>
              <w:spacing w:after="0"/>
              <w:jc w:val="left"/>
              <w:rPr>
                <w:szCs w:val="20"/>
              </w:rPr>
            </w:pPr>
            <w:r w:rsidRPr="00413CB7">
              <w:rPr>
                <w:szCs w:val="20"/>
              </w:rPr>
              <w:t>Scott Wheatland</w:t>
            </w:r>
          </w:p>
        </w:tc>
        <w:tc>
          <w:tcPr>
            <w:tcW w:w="1597" w:type="pct"/>
            <w:noWrap/>
            <w:hideMark/>
          </w:tcPr>
          <w:p w14:paraId="49447BA4"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6348313F" w14:textId="77777777" w:rsidR="00413CB7" w:rsidRPr="00413CB7" w:rsidRDefault="00413CB7" w:rsidP="00413CB7">
            <w:pPr>
              <w:spacing w:after="0"/>
              <w:ind w:right="113"/>
              <w:jc w:val="right"/>
              <w:rPr>
                <w:szCs w:val="20"/>
              </w:rPr>
            </w:pPr>
            <w:r w:rsidRPr="00413CB7">
              <w:rPr>
                <w:szCs w:val="20"/>
              </w:rPr>
              <w:t>33.00</w:t>
            </w:r>
          </w:p>
        </w:tc>
        <w:tc>
          <w:tcPr>
            <w:tcW w:w="770" w:type="pct"/>
            <w:noWrap/>
            <w:hideMark/>
          </w:tcPr>
          <w:p w14:paraId="639622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B9D97E" w14:textId="77777777" w:rsidR="00413CB7" w:rsidRPr="00413CB7" w:rsidRDefault="00413CB7" w:rsidP="00413CB7">
            <w:pPr>
              <w:spacing w:after="0"/>
              <w:jc w:val="right"/>
              <w:rPr>
                <w:szCs w:val="20"/>
              </w:rPr>
            </w:pPr>
            <w:r w:rsidRPr="00413CB7">
              <w:rPr>
                <w:szCs w:val="20"/>
              </w:rPr>
              <w:t>11.12.2013</w:t>
            </w:r>
          </w:p>
        </w:tc>
      </w:tr>
      <w:tr w:rsidR="00413CB7" w:rsidRPr="00413CB7" w14:paraId="45BCC916" w14:textId="77777777" w:rsidTr="005B36B0">
        <w:trPr>
          <w:trHeight w:val="20"/>
        </w:trPr>
        <w:tc>
          <w:tcPr>
            <w:tcW w:w="1756" w:type="pct"/>
            <w:noWrap/>
            <w:hideMark/>
          </w:tcPr>
          <w:p w14:paraId="2F2C6FA3" w14:textId="77777777" w:rsidR="00413CB7" w:rsidRPr="00413CB7" w:rsidRDefault="00413CB7" w:rsidP="00413CB7">
            <w:pPr>
              <w:spacing w:after="0"/>
              <w:jc w:val="left"/>
              <w:rPr>
                <w:szCs w:val="20"/>
              </w:rPr>
            </w:pPr>
            <w:r w:rsidRPr="00413CB7">
              <w:rPr>
                <w:szCs w:val="20"/>
              </w:rPr>
              <w:t>Scott Young</w:t>
            </w:r>
          </w:p>
        </w:tc>
        <w:tc>
          <w:tcPr>
            <w:tcW w:w="1597" w:type="pct"/>
            <w:noWrap/>
            <w:hideMark/>
          </w:tcPr>
          <w:p w14:paraId="56C3800D" w14:textId="77777777" w:rsidR="00413CB7" w:rsidRPr="00413CB7" w:rsidRDefault="00413CB7" w:rsidP="00413CB7">
            <w:pPr>
              <w:spacing w:after="0"/>
              <w:ind w:left="113"/>
              <w:jc w:val="left"/>
              <w:rPr>
                <w:szCs w:val="20"/>
              </w:rPr>
            </w:pPr>
            <w:r w:rsidRPr="00413CB7">
              <w:rPr>
                <w:szCs w:val="20"/>
              </w:rPr>
              <w:t>CLAPHAM, SA 5062</w:t>
            </w:r>
          </w:p>
        </w:tc>
        <w:tc>
          <w:tcPr>
            <w:tcW w:w="424" w:type="pct"/>
            <w:noWrap/>
            <w:hideMark/>
          </w:tcPr>
          <w:p w14:paraId="251469A3" w14:textId="77777777" w:rsidR="00413CB7" w:rsidRPr="00413CB7" w:rsidRDefault="00413CB7" w:rsidP="00413CB7">
            <w:pPr>
              <w:spacing w:after="0"/>
              <w:ind w:right="113"/>
              <w:jc w:val="right"/>
              <w:rPr>
                <w:szCs w:val="20"/>
              </w:rPr>
            </w:pPr>
            <w:r w:rsidRPr="00413CB7">
              <w:rPr>
                <w:szCs w:val="20"/>
              </w:rPr>
              <w:t>65.99</w:t>
            </w:r>
          </w:p>
        </w:tc>
        <w:tc>
          <w:tcPr>
            <w:tcW w:w="770" w:type="pct"/>
            <w:noWrap/>
            <w:hideMark/>
          </w:tcPr>
          <w:p w14:paraId="1B254F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737785" w14:textId="77777777" w:rsidR="00413CB7" w:rsidRPr="00413CB7" w:rsidRDefault="00413CB7" w:rsidP="00413CB7">
            <w:pPr>
              <w:spacing w:after="0"/>
              <w:jc w:val="right"/>
              <w:rPr>
                <w:szCs w:val="20"/>
              </w:rPr>
            </w:pPr>
            <w:r w:rsidRPr="00413CB7">
              <w:rPr>
                <w:szCs w:val="20"/>
              </w:rPr>
              <w:t>4.11.2014</w:t>
            </w:r>
          </w:p>
        </w:tc>
      </w:tr>
      <w:tr w:rsidR="00413CB7" w:rsidRPr="00413CB7" w14:paraId="5D8290FF" w14:textId="77777777" w:rsidTr="005B36B0">
        <w:trPr>
          <w:trHeight w:val="20"/>
        </w:trPr>
        <w:tc>
          <w:tcPr>
            <w:tcW w:w="1756" w:type="pct"/>
            <w:noWrap/>
            <w:hideMark/>
          </w:tcPr>
          <w:p w14:paraId="767B2B6E" w14:textId="77777777" w:rsidR="00413CB7" w:rsidRPr="00413CB7" w:rsidRDefault="00413CB7" w:rsidP="00413CB7">
            <w:pPr>
              <w:spacing w:after="0"/>
              <w:jc w:val="left"/>
              <w:rPr>
                <w:szCs w:val="20"/>
              </w:rPr>
            </w:pPr>
            <w:r w:rsidRPr="00413CB7">
              <w:rPr>
                <w:szCs w:val="20"/>
              </w:rPr>
              <w:t>Scott-Brian Underwood</w:t>
            </w:r>
          </w:p>
        </w:tc>
        <w:tc>
          <w:tcPr>
            <w:tcW w:w="1597" w:type="pct"/>
            <w:noWrap/>
            <w:hideMark/>
          </w:tcPr>
          <w:p w14:paraId="6E3E097A"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5CFE8A86" w14:textId="77777777" w:rsidR="00413CB7" w:rsidRPr="00413CB7" w:rsidRDefault="00413CB7" w:rsidP="00413CB7">
            <w:pPr>
              <w:spacing w:after="0"/>
              <w:ind w:right="113"/>
              <w:jc w:val="right"/>
              <w:rPr>
                <w:szCs w:val="20"/>
              </w:rPr>
            </w:pPr>
            <w:r w:rsidRPr="00413CB7">
              <w:rPr>
                <w:szCs w:val="20"/>
              </w:rPr>
              <w:t>25.04</w:t>
            </w:r>
          </w:p>
        </w:tc>
        <w:tc>
          <w:tcPr>
            <w:tcW w:w="770" w:type="pct"/>
            <w:noWrap/>
            <w:hideMark/>
          </w:tcPr>
          <w:p w14:paraId="2C1524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29ED54" w14:textId="77777777" w:rsidR="00413CB7" w:rsidRPr="00413CB7" w:rsidRDefault="00413CB7" w:rsidP="00413CB7">
            <w:pPr>
              <w:spacing w:after="0"/>
              <w:jc w:val="right"/>
              <w:rPr>
                <w:szCs w:val="20"/>
              </w:rPr>
            </w:pPr>
            <w:r w:rsidRPr="00413CB7">
              <w:rPr>
                <w:szCs w:val="20"/>
              </w:rPr>
              <w:t>6.2.2013</w:t>
            </w:r>
          </w:p>
        </w:tc>
      </w:tr>
      <w:tr w:rsidR="00413CB7" w:rsidRPr="00413CB7" w14:paraId="4B0A01D5" w14:textId="77777777" w:rsidTr="005B36B0">
        <w:trPr>
          <w:trHeight w:val="20"/>
        </w:trPr>
        <w:tc>
          <w:tcPr>
            <w:tcW w:w="1756" w:type="pct"/>
            <w:noWrap/>
            <w:hideMark/>
          </w:tcPr>
          <w:p w14:paraId="75016C89" w14:textId="77777777" w:rsidR="00413CB7" w:rsidRPr="00413CB7" w:rsidRDefault="00413CB7" w:rsidP="00413CB7">
            <w:pPr>
              <w:spacing w:after="0"/>
              <w:jc w:val="left"/>
              <w:rPr>
                <w:szCs w:val="20"/>
              </w:rPr>
            </w:pPr>
            <w:r w:rsidRPr="00413CB7">
              <w:rPr>
                <w:szCs w:val="20"/>
              </w:rPr>
              <w:t>Seaford Fitness Jamernor Pl</w:t>
            </w:r>
          </w:p>
        </w:tc>
        <w:tc>
          <w:tcPr>
            <w:tcW w:w="1597" w:type="pct"/>
            <w:noWrap/>
            <w:hideMark/>
          </w:tcPr>
          <w:p w14:paraId="52ADC52B" w14:textId="77777777"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14:paraId="6F71F722" w14:textId="77777777" w:rsidR="00413CB7" w:rsidRPr="00413CB7" w:rsidRDefault="00413CB7" w:rsidP="00413CB7">
            <w:pPr>
              <w:spacing w:after="0"/>
              <w:ind w:right="113"/>
              <w:jc w:val="right"/>
              <w:rPr>
                <w:szCs w:val="20"/>
              </w:rPr>
            </w:pPr>
            <w:r w:rsidRPr="00413CB7">
              <w:rPr>
                <w:szCs w:val="20"/>
              </w:rPr>
              <w:t>138.15</w:t>
            </w:r>
          </w:p>
        </w:tc>
        <w:tc>
          <w:tcPr>
            <w:tcW w:w="770" w:type="pct"/>
            <w:noWrap/>
            <w:hideMark/>
          </w:tcPr>
          <w:p w14:paraId="0222BE81" w14:textId="77777777" w:rsidR="00413CB7" w:rsidRPr="00413CB7" w:rsidRDefault="00413CB7" w:rsidP="00413CB7">
            <w:pPr>
              <w:spacing w:after="0"/>
              <w:ind w:left="170"/>
              <w:jc w:val="left"/>
              <w:rPr>
                <w:szCs w:val="20"/>
              </w:rPr>
            </w:pPr>
            <w:r w:rsidRPr="00413CB7">
              <w:rPr>
                <w:szCs w:val="20"/>
              </w:rPr>
              <w:t>Refund 192997</w:t>
            </w:r>
          </w:p>
        </w:tc>
        <w:tc>
          <w:tcPr>
            <w:tcW w:w="453" w:type="pct"/>
            <w:noWrap/>
            <w:hideMark/>
          </w:tcPr>
          <w:p w14:paraId="09F304C0" w14:textId="77777777" w:rsidR="00413CB7" w:rsidRPr="00413CB7" w:rsidRDefault="00413CB7" w:rsidP="00413CB7">
            <w:pPr>
              <w:spacing w:after="0"/>
              <w:jc w:val="right"/>
              <w:rPr>
                <w:szCs w:val="20"/>
              </w:rPr>
            </w:pPr>
            <w:r w:rsidRPr="00413CB7">
              <w:rPr>
                <w:szCs w:val="20"/>
              </w:rPr>
              <w:t>8.11.2013</w:t>
            </w:r>
          </w:p>
        </w:tc>
      </w:tr>
      <w:tr w:rsidR="00413CB7" w:rsidRPr="00413CB7" w14:paraId="460FE089" w14:textId="77777777" w:rsidTr="005B36B0">
        <w:trPr>
          <w:trHeight w:val="20"/>
        </w:trPr>
        <w:tc>
          <w:tcPr>
            <w:tcW w:w="1756" w:type="pct"/>
            <w:noWrap/>
            <w:hideMark/>
          </w:tcPr>
          <w:p w14:paraId="59F52F2B" w14:textId="77777777" w:rsidR="00413CB7" w:rsidRPr="00413CB7" w:rsidRDefault="00413CB7" w:rsidP="00413CB7">
            <w:pPr>
              <w:spacing w:after="0"/>
              <w:jc w:val="left"/>
              <w:rPr>
                <w:szCs w:val="20"/>
              </w:rPr>
            </w:pPr>
            <w:r w:rsidRPr="00413CB7">
              <w:rPr>
                <w:szCs w:val="20"/>
              </w:rPr>
              <w:t>Seamus O’Fathartaigh</w:t>
            </w:r>
          </w:p>
        </w:tc>
        <w:tc>
          <w:tcPr>
            <w:tcW w:w="1597" w:type="pct"/>
            <w:noWrap/>
            <w:hideMark/>
          </w:tcPr>
          <w:p w14:paraId="2E1F7DA2" w14:textId="77777777"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14:paraId="092370BE" w14:textId="77777777" w:rsidR="00413CB7" w:rsidRPr="00413CB7" w:rsidRDefault="00413CB7" w:rsidP="00413CB7">
            <w:pPr>
              <w:spacing w:after="0"/>
              <w:ind w:right="113"/>
              <w:jc w:val="right"/>
              <w:rPr>
                <w:szCs w:val="20"/>
              </w:rPr>
            </w:pPr>
            <w:r w:rsidRPr="00413CB7">
              <w:rPr>
                <w:szCs w:val="20"/>
              </w:rPr>
              <w:t>68.89</w:t>
            </w:r>
          </w:p>
        </w:tc>
        <w:tc>
          <w:tcPr>
            <w:tcW w:w="770" w:type="pct"/>
            <w:noWrap/>
            <w:hideMark/>
          </w:tcPr>
          <w:p w14:paraId="2FA8E80A" w14:textId="77777777" w:rsidR="00413CB7" w:rsidRPr="00413CB7" w:rsidRDefault="00413CB7" w:rsidP="00413CB7">
            <w:pPr>
              <w:spacing w:after="0"/>
              <w:ind w:left="170"/>
              <w:jc w:val="left"/>
              <w:rPr>
                <w:szCs w:val="20"/>
              </w:rPr>
            </w:pPr>
            <w:r w:rsidRPr="00413CB7">
              <w:rPr>
                <w:szCs w:val="20"/>
              </w:rPr>
              <w:t>Refund 205370</w:t>
            </w:r>
          </w:p>
        </w:tc>
        <w:tc>
          <w:tcPr>
            <w:tcW w:w="453" w:type="pct"/>
            <w:noWrap/>
            <w:hideMark/>
          </w:tcPr>
          <w:p w14:paraId="7DDA9841" w14:textId="77777777" w:rsidR="00413CB7" w:rsidRPr="00413CB7" w:rsidRDefault="00413CB7" w:rsidP="00413CB7">
            <w:pPr>
              <w:spacing w:after="0"/>
              <w:jc w:val="right"/>
              <w:rPr>
                <w:szCs w:val="20"/>
              </w:rPr>
            </w:pPr>
            <w:r w:rsidRPr="00413CB7">
              <w:rPr>
                <w:szCs w:val="20"/>
              </w:rPr>
              <w:t>4.12.2013</w:t>
            </w:r>
          </w:p>
        </w:tc>
      </w:tr>
      <w:tr w:rsidR="00413CB7" w:rsidRPr="00413CB7" w14:paraId="7A11F0B1" w14:textId="77777777" w:rsidTr="005B36B0">
        <w:trPr>
          <w:trHeight w:val="20"/>
        </w:trPr>
        <w:tc>
          <w:tcPr>
            <w:tcW w:w="1756" w:type="pct"/>
            <w:noWrap/>
            <w:hideMark/>
          </w:tcPr>
          <w:p w14:paraId="6A25C966" w14:textId="77777777" w:rsidR="00413CB7" w:rsidRPr="00413CB7" w:rsidRDefault="00413CB7" w:rsidP="00413CB7">
            <w:pPr>
              <w:spacing w:after="0"/>
              <w:jc w:val="left"/>
              <w:rPr>
                <w:szCs w:val="20"/>
              </w:rPr>
            </w:pPr>
            <w:r w:rsidRPr="00413CB7">
              <w:rPr>
                <w:szCs w:val="20"/>
              </w:rPr>
              <w:t>Sean Drechsler</w:t>
            </w:r>
          </w:p>
        </w:tc>
        <w:tc>
          <w:tcPr>
            <w:tcW w:w="1597" w:type="pct"/>
            <w:noWrap/>
            <w:hideMark/>
          </w:tcPr>
          <w:p w14:paraId="46AC41E5"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968C0FC" w14:textId="77777777" w:rsidR="00413CB7" w:rsidRPr="00413CB7" w:rsidRDefault="00413CB7" w:rsidP="00413CB7">
            <w:pPr>
              <w:spacing w:after="0"/>
              <w:ind w:right="113"/>
              <w:jc w:val="right"/>
              <w:rPr>
                <w:szCs w:val="20"/>
              </w:rPr>
            </w:pPr>
            <w:r w:rsidRPr="00413CB7">
              <w:rPr>
                <w:szCs w:val="20"/>
              </w:rPr>
              <w:t>13.69</w:t>
            </w:r>
          </w:p>
        </w:tc>
        <w:tc>
          <w:tcPr>
            <w:tcW w:w="770" w:type="pct"/>
            <w:noWrap/>
            <w:hideMark/>
          </w:tcPr>
          <w:p w14:paraId="22C078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E4A16F" w14:textId="77777777" w:rsidR="00413CB7" w:rsidRPr="00413CB7" w:rsidRDefault="00413CB7" w:rsidP="00413CB7">
            <w:pPr>
              <w:spacing w:after="0"/>
              <w:jc w:val="right"/>
              <w:rPr>
                <w:szCs w:val="20"/>
              </w:rPr>
            </w:pPr>
            <w:r w:rsidRPr="00413CB7">
              <w:rPr>
                <w:szCs w:val="20"/>
              </w:rPr>
              <w:t>5.6.2014</w:t>
            </w:r>
          </w:p>
        </w:tc>
      </w:tr>
      <w:tr w:rsidR="00413CB7" w:rsidRPr="00413CB7" w14:paraId="4F508343" w14:textId="77777777" w:rsidTr="005B36B0">
        <w:trPr>
          <w:trHeight w:val="20"/>
        </w:trPr>
        <w:tc>
          <w:tcPr>
            <w:tcW w:w="1756" w:type="pct"/>
            <w:noWrap/>
            <w:hideMark/>
          </w:tcPr>
          <w:p w14:paraId="1D4BC08C" w14:textId="77777777" w:rsidR="00413CB7" w:rsidRPr="00413CB7" w:rsidRDefault="00413CB7" w:rsidP="00413CB7">
            <w:pPr>
              <w:spacing w:after="0"/>
              <w:jc w:val="left"/>
              <w:rPr>
                <w:szCs w:val="20"/>
              </w:rPr>
            </w:pPr>
            <w:r w:rsidRPr="00413CB7">
              <w:rPr>
                <w:szCs w:val="20"/>
              </w:rPr>
              <w:t>Sean How</w:t>
            </w:r>
          </w:p>
        </w:tc>
        <w:tc>
          <w:tcPr>
            <w:tcW w:w="1597" w:type="pct"/>
            <w:noWrap/>
            <w:hideMark/>
          </w:tcPr>
          <w:p w14:paraId="7E267347"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24216261" w14:textId="77777777" w:rsidR="00413CB7" w:rsidRPr="00413CB7" w:rsidRDefault="00413CB7" w:rsidP="00413CB7">
            <w:pPr>
              <w:spacing w:after="0"/>
              <w:ind w:right="113"/>
              <w:jc w:val="right"/>
              <w:rPr>
                <w:szCs w:val="20"/>
              </w:rPr>
            </w:pPr>
            <w:r w:rsidRPr="00413CB7">
              <w:rPr>
                <w:szCs w:val="20"/>
              </w:rPr>
              <w:t>21.79</w:t>
            </w:r>
          </w:p>
        </w:tc>
        <w:tc>
          <w:tcPr>
            <w:tcW w:w="770" w:type="pct"/>
            <w:noWrap/>
            <w:hideMark/>
          </w:tcPr>
          <w:p w14:paraId="2FC7F92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AF40AA" w14:textId="77777777" w:rsidR="00413CB7" w:rsidRPr="00413CB7" w:rsidRDefault="00413CB7" w:rsidP="00413CB7">
            <w:pPr>
              <w:spacing w:after="0"/>
              <w:jc w:val="right"/>
              <w:rPr>
                <w:szCs w:val="20"/>
              </w:rPr>
            </w:pPr>
            <w:r w:rsidRPr="00413CB7">
              <w:rPr>
                <w:szCs w:val="20"/>
              </w:rPr>
              <w:t>16.7.2013</w:t>
            </w:r>
          </w:p>
        </w:tc>
      </w:tr>
      <w:tr w:rsidR="00413CB7" w:rsidRPr="00413CB7" w14:paraId="2D6F2084" w14:textId="77777777" w:rsidTr="005B36B0">
        <w:trPr>
          <w:trHeight w:val="20"/>
        </w:trPr>
        <w:tc>
          <w:tcPr>
            <w:tcW w:w="1756" w:type="pct"/>
            <w:noWrap/>
            <w:hideMark/>
          </w:tcPr>
          <w:p w14:paraId="5EC88272" w14:textId="77777777" w:rsidR="00413CB7" w:rsidRPr="00413CB7" w:rsidRDefault="00413CB7" w:rsidP="00413CB7">
            <w:pPr>
              <w:spacing w:after="0"/>
              <w:jc w:val="left"/>
              <w:rPr>
                <w:szCs w:val="20"/>
              </w:rPr>
            </w:pPr>
            <w:r w:rsidRPr="00413CB7">
              <w:rPr>
                <w:szCs w:val="20"/>
              </w:rPr>
              <w:t>Sean Jordan</w:t>
            </w:r>
          </w:p>
        </w:tc>
        <w:tc>
          <w:tcPr>
            <w:tcW w:w="1597" w:type="pct"/>
            <w:noWrap/>
            <w:hideMark/>
          </w:tcPr>
          <w:p w14:paraId="4D4138D6" w14:textId="77777777"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14:paraId="5A2E5962" w14:textId="77777777" w:rsidR="00413CB7" w:rsidRPr="00413CB7" w:rsidRDefault="00413CB7" w:rsidP="00413CB7">
            <w:pPr>
              <w:spacing w:after="0"/>
              <w:ind w:right="113"/>
              <w:jc w:val="right"/>
              <w:rPr>
                <w:szCs w:val="20"/>
              </w:rPr>
            </w:pPr>
            <w:r w:rsidRPr="00413CB7">
              <w:rPr>
                <w:szCs w:val="20"/>
              </w:rPr>
              <w:t>159.00</w:t>
            </w:r>
          </w:p>
        </w:tc>
        <w:tc>
          <w:tcPr>
            <w:tcW w:w="770" w:type="pct"/>
            <w:noWrap/>
            <w:hideMark/>
          </w:tcPr>
          <w:p w14:paraId="3F27F72B" w14:textId="77777777" w:rsidR="00413CB7" w:rsidRPr="00413CB7" w:rsidRDefault="00413CB7" w:rsidP="00413CB7">
            <w:pPr>
              <w:spacing w:after="0"/>
              <w:ind w:left="170"/>
              <w:jc w:val="left"/>
              <w:rPr>
                <w:szCs w:val="20"/>
              </w:rPr>
            </w:pPr>
            <w:r w:rsidRPr="00413CB7">
              <w:rPr>
                <w:szCs w:val="20"/>
              </w:rPr>
              <w:t>Refund 929342</w:t>
            </w:r>
          </w:p>
        </w:tc>
        <w:tc>
          <w:tcPr>
            <w:tcW w:w="453" w:type="pct"/>
            <w:noWrap/>
            <w:hideMark/>
          </w:tcPr>
          <w:p w14:paraId="7B41FC0B" w14:textId="77777777" w:rsidR="00413CB7" w:rsidRPr="00413CB7" w:rsidRDefault="00413CB7" w:rsidP="00413CB7">
            <w:pPr>
              <w:spacing w:after="0"/>
              <w:jc w:val="right"/>
              <w:rPr>
                <w:szCs w:val="20"/>
              </w:rPr>
            </w:pPr>
            <w:r w:rsidRPr="00413CB7">
              <w:rPr>
                <w:szCs w:val="20"/>
              </w:rPr>
              <w:t>13.8.2013</w:t>
            </w:r>
          </w:p>
        </w:tc>
      </w:tr>
      <w:tr w:rsidR="00413CB7" w:rsidRPr="00413CB7" w14:paraId="7E3C7DAD" w14:textId="77777777" w:rsidTr="005B36B0">
        <w:trPr>
          <w:trHeight w:val="20"/>
        </w:trPr>
        <w:tc>
          <w:tcPr>
            <w:tcW w:w="1756" w:type="pct"/>
            <w:noWrap/>
            <w:hideMark/>
          </w:tcPr>
          <w:p w14:paraId="1B3F3ECC" w14:textId="77777777" w:rsidR="00413CB7" w:rsidRPr="00413CB7" w:rsidRDefault="00413CB7" w:rsidP="00413CB7">
            <w:pPr>
              <w:spacing w:after="0"/>
              <w:jc w:val="left"/>
              <w:rPr>
                <w:szCs w:val="20"/>
              </w:rPr>
            </w:pPr>
            <w:r w:rsidRPr="00413CB7">
              <w:rPr>
                <w:szCs w:val="20"/>
              </w:rPr>
              <w:t>Sean L Wicker</w:t>
            </w:r>
          </w:p>
        </w:tc>
        <w:tc>
          <w:tcPr>
            <w:tcW w:w="1597" w:type="pct"/>
            <w:noWrap/>
            <w:hideMark/>
          </w:tcPr>
          <w:p w14:paraId="6458DF97"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408688A2" w14:textId="77777777" w:rsidR="00413CB7" w:rsidRPr="00413CB7" w:rsidRDefault="00413CB7" w:rsidP="00413CB7">
            <w:pPr>
              <w:spacing w:after="0"/>
              <w:ind w:right="113"/>
              <w:jc w:val="right"/>
              <w:rPr>
                <w:szCs w:val="20"/>
              </w:rPr>
            </w:pPr>
            <w:r w:rsidRPr="00413CB7">
              <w:rPr>
                <w:szCs w:val="20"/>
              </w:rPr>
              <w:t>189.78</w:t>
            </w:r>
          </w:p>
        </w:tc>
        <w:tc>
          <w:tcPr>
            <w:tcW w:w="770" w:type="pct"/>
            <w:noWrap/>
            <w:hideMark/>
          </w:tcPr>
          <w:p w14:paraId="0434947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300BAA" w14:textId="77777777" w:rsidR="00413CB7" w:rsidRPr="00413CB7" w:rsidRDefault="00413CB7" w:rsidP="00413CB7">
            <w:pPr>
              <w:spacing w:after="0"/>
              <w:jc w:val="right"/>
              <w:rPr>
                <w:szCs w:val="20"/>
              </w:rPr>
            </w:pPr>
            <w:r w:rsidRPr="00413CB7">
              <w:rPr>
                <w:szCs w:val="20"/>
              </w:rPr>
              <w:t>10.8.2013</w:t>
            </w:r>
          </w:p>
        </w:tc>
      </w:tr>
      <w:tr w:rsidR="00413CB7" w:rsidRPr="00413CB7" w14:paraId="66AB6F20" w14:textId="77777777" w:rsidTr="005B36B0">
        <w:trPr>
          <w:trHeight w:val="20"/>
        </w:trPr>
        <w:tc>
          <w:tcPr>
            <w:tcW w:w="1756" w:type="pct"/>
            <w:noWrap/>
            <w:hideMark/>
          </w:tcPr>
          <w:p w14:paraId="71AE5F0A" w14:textId="77777777" w:rsidR="00413CB7" w:rsidRPr="00413CB7" w:rsidRDefault="00413CB7" w:rsidP="00413CB7">
            <w:pPr>
              <w:spacing w:after="0"/>
              <w:jc w:val="left"/>
              <w:rPr>
                <w:szCs w:val="20"/>
              </w:rPr>
            </w:pPr>
            <w:r w:rsidRPr="00413CB7">
              <w:rPr>
                <w:szCs w:val="20"/>
              </w:rPr>
              <w:t>Sean Larter-Conway</w:t>
            </w:r>
          </w:p>
        </w:tc>
        <w:tc>
          <w:tcPr>
            <w:tcW w:w="1597" w:type="pct"/>
            <w:noWrap/>
            <w:hideMark/>
          </w:tcPr>
          <w:p w14:paraId="4980F2F3" w14:textId="77777777" w:rsidR="00413CB7" w:rsidRPr="00413CB7" w:rsidRDefault="00413CB7" w:rsidP="00413CB7">
            <w:pPr>
              <w:spacing w:after="0"/>
              <w:ind w:left="113"/>
              <w:jc w:val="left"/>
              <w:rPr>
                <w:szCs w:val="20"/>
              </w:rPr>
            </w:pPr>
            <w:r w:rsidRPr="00413CB7">
              <w:rPr>
                <w:szCs w:val="20"/>
              </w:rPr>
              <w:t>ATHELSTONE 5076</w:t>
            </w:r>
          </w:p>
        </w:tc>
        <w:tc>
          <w:tcPr>
            <w:tcW w:w="424" w:type="pct"/>
            <w:noWrap/>
            <w:hideMark/>
          </w:tcPr>
          <w:p w14:paraId="72F538E7" w14:textId="77777777" w:rsidR="00413CB7" w:rsidRPr="00413CB7" w:rsidRDefault="00413CB7" w:rsidP="00413CB7">
            <w:pPr>
              <w:spacing w:after="0"/>
              <w:ind w:right="113"/>
              <w:jc w:val="right"/>
              <w:rPr>
                <w:szCs w:val="20"/>
              </w:rPr>
            </w:pPr>
            <w:r w:rsidRPr="00413CB7">
              <w:rPr>
                <w:szCs w:val="20"/>
              </w:rPr>
              <w:t>17.42</w:t>
            </w:r>
          </w:p>
        </w:tc>
        <w:tc>
          <w:tcPr>
            <w:tcW w:w="770" w:type="pct"/>
            <w:noWrap/>
            <w:hideMark/>
          </w:tcPr>
          <w:p w14:paraId="4494F3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5F78D6" w14:textId="77777777" w:rsidR="00413CB7" w:rsidRPr="00413CB7" w:rsidRDefault="00413CB7" w:rsidP="00413CB7">
            <w:pPr>
              <w:spacing w:after="0"/>
              <w:jc w:val="right"/>
              <w:rPr>
                <w:szCs w:val="20"/>
              </w:rPr>
            </w:pPr>
            <w:r w:rsidRPr="00413CB7">
              <w:rPr>
                <w:szCs w:val="20"/>
              </w:rPr>
              <w:t>3.9.2014</w:t>
            </w:r>
          </w:p>
        </w:tc>
      </w:tr>
      <w:tr w:rsidR="00413CB7" w:rsidRPr="00413CB7" w14:paraId="64C407A1" w14:textId="77777777" w:rsidTr="005B36B0">
        <w:trPr>
          <w:trHeight w:val="20"/>
        </w:trPr>
        <w:tc>
          <w:tcPr>
            <w:tcW w:w="1756" w:type="pct"/>
            <w:noWrap/>
            <w:hideMark/>
          </w:tcPr>
          <w:p w14:paraId="59D3001B" w14:textId="77777777" w:rsidR="00413CB7" w:rsidRPr="00413CB7" w:rsidRDefault="00413CB7" w:rsidP="00413CB7">
            <w:pPr>
              <w:spacing w:after="0"/>
              <w:jc w:val="left"/>
              <w:rPr>
                <w:szCs w:val="20"/>
              </w:rPr>
            </w:pPr>
            <w:r w:rsidRPr="00413CB7">
              <w:rPr>
                <w:szCs w:val="20"/>
              </w:rPr>
              <w:t>Sean Lindus</w:t>
            </w:r>
          </w:p>
        </w:tc>
        <w:tc>
          <w:tcPr>
            <w:tcW w:w="1597" w:type="pct"/>
            <w:noWrap/>
            <w:hideMark/>
          </w:tcPr>
          <w:p w14:paraId="0EB7F1B7" w14:textId="77777777" w:rsidR="00413CB7" w:rsidRPr="00413CB7" w:rsidRDefault="00413CB7" w:rsidP="00413CB7">
            <w:pPr>
              <w:spacing w:after="0"/>
              <w:ind w:left="113"/>
              <w:jc w:val="left"/>
              <w:rPr>
                <w:szCs w:val="20"/>
              </w:rPr>
            </w:pPr>
            <w:r w:rsidRPr="00413CB7">
              <w:rPr>
                <w:szCs w:val="20"/>
              </w:rPr>
              <w:t>LEWISTON, SA 5501</w:t>
            </w:r>
          </w:p>
        </w:tc>
        <w:tc>
          <w:tcPr>
            <w:tcW w:w="424" w:type="pct"/>
            <w:noWrap/>
            <w:hideMark/>
          </w:tcPr>
          <w:p w14:paraId="41C0AE28" w14:textId="77777777" w:rsidR="00413CB7" w:rsidRPr="00413CB7" w:rsidRDefault="00413CB7" w:rsidP="00413CB7">
            <w:pPr>
              <w:spacing w:after="0"/>
              <w:ind w:right="113"/>
              <w:jc w:val="right"/>
              <w:rPr>
                <w:szCs w:val="20"/>
              </w:rPr>
            </w:pPr>
            <w:r w:rsidRPr="00413CB7">
              <w:rPr>
                <w:szCs w:val="20"/>
              </w:rPr>
              <w:t>49.19</w:t>
            </w:r>
          </w:p>
        </w:tc>
        <w:tc>
          <w:tcPr>
            <w:tcW w:w="770" w:type="pct"/>
            <w:noWrap/>
            <w:hideMark/>
          </w:tcPr>
          <w:p w14:paraId="17E602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FED87C" w14:textId="77777777" w:rsidR="00413CB7" w:rsidRPr="00413CB7" w:rsidRDefault="00413CB7" w:rsidP="00413CB7">
            <w:pPr>
              <w:spacing w:after="0"/>
              <w:jc w:val="right"/>
              <w:rPr>
                <w:szCs w:val="20"/>
              </w:rPr>
            </w:pPr>
            <w:r w:rsidRPr="00413CB7">
              <w:rPr>
                <w:szCs w:val="20"/>
              </w:rPr>
              <w:t>15.8.2013</w:t>
            </w:r>
          </w:p>
        </w:tc>
      </w:tr>
      <w:tr w:rsidR="00413CB7" w:rsidRPr="00413CB7" w14:paraId="20E807EA" w14:textId="77777777" w:rsidTr="005B36B0">
        <w:trPr>
          <w:trHeight w:val="20"/>
        </w:trPr>
        <w:tc>
          <w:tcPr>
            <w:tcW w:w="1756" w:type="pct"/>
            <w:noWrap/>
            <w:hideMark/>
          </w:tcPr>
          <w:p w14:paraId="4F658B9F" w14:textId="77777777" w:rsidR="00413CB7" w:rsidRPr="00413CB7" w:rsidRDefault="00413CB7" w:rsidP="00413CB7">
            <w:pPr>
              <w:spacing w:after="0"/>
              <w:jc w:val="left"/>
              <w:rPr>
                <w:szCs w:val="20"/>
              </w:rPr>
            </w:pPr>
            <w:r w:rsidRPr="00413CB7">
              <w:rPr>
                <w:szCs w:val="20"/>
              </w:rPr>
              <w:t>Sean Watkins</w:t>
            </w:r>
          </w:p>
        </w:tc>
        <w:tc>
          <w:tcPr>
            <w:tcW w:w="1597" w:type="pct"/>
            <w:noWrap/>
            <w:hideMark/>
          </w:tcPr>
          <w:p w14:paraId="05AA2E54" w14:textId="77777777" w:rsidR="00413CB7" w:rsidRPr="00413CB7" w:rsidRDefault="00413CB7" w:rsidP="00413CB7">
            <w:pPr>
              <w:spacing w:after="0"/>
              <w:ind w:left="113"/>
              <w:jc w:val="left"/>
              <w:rPr>
                <w:szCs w:val="20"/>
              </w:rPr>
            </w:pPr>
            <w:r w:rsidRPr="00413CB7">
              <w:rPr>
                <w:szCs w:val="20"/>
              </w:rPr>
              <w:t>COLLEGE PARK, SA 5069</w:t>
            </w:r>
          </w:p>
        </w:tc>
        <w:tc>
          <w:tcPr>
            <w:tcW w:w="424" w:type="pct"/>
            <w:noWrap/>
            <w:hideMark/>
          </w:tcPr>
          <w:p w14:paraId="6CBFFEA4" w14:textId="77777777" w:rsidR="00413CB7" w:rsidRPr="00413CB7" w:rsidRDefault="00413CB7" w:rsidP="00413CB7">
            <w:pPr>
              <w:spacing w:after="0"/>
              <w:ind w:right="113"/>
              <w:jc w:val="right"/>
              <w:rPr>
                <w:szCs w:val="20"/>
              </w:rPr>
            </w:pPr>
            <w:r w:rsidRPr="00413CB7">
              <w:rPr>
                <w:szCs w:val="20"/>
              </w:rPr>
              <w:t>150.47</w:t>
            </w:r>
          </w:p>
        </w:tc>
        <w:tc>
          <w:tcPr>
            <w:tcW w:w="770" w:type="pct"/>
            <w:noWrap/>
            <w:hideMark/>
          </w:tcPr>
          <w:p w14:paraId="1C98C747" w14:textId="77777777" w:rsidR="00413CB7" w:rsidRPr="00413CB7" w:rsidRDefault="00413CB7" w:rsidP="00413CB7">
            <w:pPr>
              <w:spacing w:after="0"/>
              <w:ind w:left="170"/>
              <w:jc w:val="left"/>
              <w:rPr>
                <w:szCs w:val="20"/>
              </w:rPr>
            </w:pPr>
            <w:r w:rsidRPr="00413CB7">
              <w:rPr>
                <w:szCs w:val="20"/>
              </w:rPr>
              <w:t>Refund 184069</w:t>
            </w:r>
          </w:p>
        </w:tc>
        <w:tc>
          <w:tcPr>
            <w:tcW w:w="453" w:type="pct"/>
            <w:noWrap/>
            <w:hideMark/>
          </w:tcPr>
          <w:p w14:paraId="2C219F46" w14:textId="77777777" w:rsidR="00413CB7" w:rsidRPr="00413CB7" w:rsidRDefault="00413CB7" w:rsidP="00413CB7">
            <w:pPr>
              <w:spacing w:after="0"/>
              <w:jc w:val="right"/>
              <w:rPr>
                <w:szCs w:val="20"/>
              </w:rPr>
            </w:pPr>
            <w:r w:rsidRPr="00413CB7">
              <w:rPr>
                <w:szCs w:val="20"/>
              </w:rPr>
              <w:t>22.10.2013</w:t>
            </w:r>
          </w:p>
        </w:tc>
      </w:tr>
      <w:tr w:rsidR="00413CB7" w:rsidRPr="00413CB7" w14:paraId="1374E033" w14:textId="77777777" w:rsidTr="005B36B0">
        <w:trPr>
          <w:trHeight w:val="20"/>
        </w:trPr>
        <w:tc>
          <w:tcPr>
            <w:tcW w:w="1756" w:type="pct"/>
            <w:noWrap/>
            <w:hideMark/>
          </w:tcPr>
          <w:p w14:paraId="00845A6D" w14:textId="77777777" w:rsidR="00413CB7" w:rsidRPr="00413CB7" w:rsidRDefault="00413CB7" w:rsidP="00413CB7">
            <w:pPr>
              <w:spacing w:after="0"/>
              <w:jc w:val="left"/>
              <w:rPr>
                <w:szCs w:val="20"/>
              </w:rPr>
            </w:pPr>
            <w:r w:rsidRPr="00413CB7">
              <w:rPr>
                <w:szCs w:val="20"/>
              </w:rPr>
              <w:t xml:space="preserve">Seaview Community Church Inc </w:t>
            </w:r>
          </w:p>
        </w:tc>
        <w:tc>
          <w:tcPr>
            <w:tcW w:w="1597" w:type="pct"/>
            <w:noWrap/>
            <w:hideMark/>
          </w:tcPr>
          <w:p w14:paraId="708DC6D6"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0A11E546" w14:textId="77777777" w:rsidR="00413CB7" w:rsidRPr="00413CB7" w:rsidRDefault="00413CB7" w:rsidP="00413CB7">
            <w:pPr>
              <w:spacing w:after="0"/>
              <w:ind w:right="113"/>
              <w:jc w:val="right"/>
              <w:rPr>
                <w:szCs w:val="20"/>
              </w:rPr>
            </w:pPr>
            <w:r w:rsidRPr="00413CB7">
              <w:rPr>
                <w:szCs w:val="20"/>
              </w:rPr>
              <w:t>183.59</w:t>
            </w:r>
          </w:p>
        </w:tc>
        <w:tc>
          <w:tcPr>
            <w:tcW w:w="770" w:type="pct"/>
            <w:noWrap/>
            <w:hideMark/>
          </w:tcPr>
          <w:p w14:paraId="6B9572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4C76C2" w14:textId="77777777" w:rsidR="00413CB7" w:rsidRPr="00413CB7" w:rsidRDefault="00413CB7" w:rsidP="00413CB7">
            <w:pPr>
              <w:spacing w:after="0"/>
              <w:jc w:val="right"/>
              <w:rPr>
                <w:szCs w:val="20"/>
              </w:rPr>
            </w:pPr>
            <w:r w:rsidRPr="00413CB7">
              <w:rPr>
                <w:szCs w:val="20"/>
              </w:rPr>
              <w:t>2.7.2014</w:t>
            </w:r>
          </w:p>
        </w:tc>
      </w:tr>
      <w:tr w:rsidR="00413CB7" w:rsidRPr="00413CB7" w14:paraId="025CC743" w14:textId="77777777" w:rsidTr="005B36B0">
        <w:trPr>
          <w:trHeight w:val="20"/>
        </w:trPr>
        <w:tc>
          <w:tcPr>
            <w:tcW w:w="1756" w:type="pct"/>
            <w:noWrap/>
            <w:hideMark/>
          </w:tcPr>
          <w:p w14:paraId="05C9B157" w14:textId="77777777" w:rsidR="00413CB7" w:rsidRPr="00413CB7" w:rsidRDefault="00413CB7" w:rsidP="00413CB7">
            <w:pPr>
              <w:spacing w:after="0"/>
              <w:jc w:val="left"/>
              <w:rPr>
                <w:szCs w:val="20"/>
              </w:rPr>
            </w:pPr>
            <w:r w:rsidRPr="00413CB7">
              <w:rPr>
                <w:szCs w:val="20"/>
              </w:rPr>
              <w:t>Sen King Lim</w:t>
            </w:r>
          </w:p>
        </w:tc>
        <w:tc>
          <w:tcPr>
            <w:tcW w:w="1597" w:type="pct"/>
            <w:noWrap/>
            <w:hideMark/>
          </w:tcPr>
          <w:p w14:paraId="25A4FB8C"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4552F264" w14:textId="77777777" w:rsidR="00413CB7" w:rsidRPr="00413CB7" w:rsidRDefault="00413CB7" w:rsidP="00413CB7">
            <w:pPr>
              <w:spacing w:after="0"/>
              <w:ind w:right="113"/>
              <w:jc w:val="right"/>
              <w:rPr>
                <w:szCs w:val="20"/>
              </w:rPr>
            </w:pPr>
            <w:r w:rsidRPr="00413CB7">
              <w:rPr>
                <w:szCs w:val="20"/>
              </w:rPr>
              <w:t>34.19</w:t>
            </w:r>
          </w:p>
        </w:tc>
        <w:tc>
          <w:tcPr>
            <w:tcW w:w="770" w:type="pct"/>
            <w:noWrap/>
            <w:hideMark/>
          </w:tcPr>
          <w:p w14:paraId="1A29B9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C10EAC" w14:textId="77777777" w:rsidR="00413CB7" w:rsidRPr="00413CB7" w:rsidRDefault="00413CB7" w:rsidP="00413CB7">
            <w:pPr>
              <w:spacing w:after="0"/>
              <w:jc w:val="right"/>
              <w:rPr>
                <w:szCs w:val="20"/>
              </w:rPr>
            </w:pPr>
            <w:r w:rsidRPr="00413CB7">
              <w:rPr>
                <w:szCs w:val="20"/>
              </w:rPr>
              <w:t>26.2.2013</w:t>
            </w:r>
          </w:p>
        </w:tc>
      </w:tr>
      <w:tr w:rsidR="00413CB7" w:rsidRPr="00413CB7" w14:paraId="34F91795" w14:textId="77777777" w:rsidTr="005B36B0">
        <w:trPr>
          <w:trHeight w:val="20"/>
        </w:trPr>
        <w:tc>
          <w:tcPr>
            <w:tcW w:w="1756" w:type="pct"/>
            <w:noWrap/>
            <w:hideMark/>
          </w:tcPr>
          <w:p w14:paraId="3C550299" w14:textId="77777777" w:rsidR="00413CB7" w:rsidRPr="00413CB7" w:rsidRDefault="00413CB7" w:rsidP="00413CB7">
            <w:pPr>
              <w:spacing w:after="0"/>
              <w:jc w:val="left"/>
              <w:rPr>
                <w:szCs w:val="20"/>
              </w:rPr>
            </w:pPr>
            <w:r w:rsidRPr="00413CB7">
              <w:rPr>
                <w:szCs w:val="20"/>
              </w:rPr>
              <w:t>Serena and Daniel Findlay</w:t>
            </w:r>
          </w:p>
        </w:tc>
        <w:tc>
          <w:tcPr>
            <w:tcW w:w="1597" w:type="pct"/>
            <w:noWrap/>
            <w:hideMark/>
          </w:tcPr>
          <w:p w14:paraId="24517656"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6435880C" w14:textId="77777777" w:rsidR="00413CB7" w:rsidRPr="00413CB7" w:rsidRDefault="00413CB7" w:rsidP="00413CB7">
            <w:pPr>
              <w:spacing w:after="0"/>
              <w:ind w:right="113"/>
              <w:jc w:val="right"/>
              <w:rPr>
                <w:szCs w:val="20"/>
              </w:rPr>
            </w:pPr>
            <w:r w:rsidRPr="00413CB7">
              <w:rPr>
                <w:szCs w:val="20"/>
              </w:rPr>
              <w:t>25.94</w:t>
            </w:r>
          </w:p>
        </w:tc>
        <w:tc>
          <w:tcPr>
            <w:tcW w:w="770" w:type="pct"/>
            <w:noWrap/>
            <w:hideMark/>
          </w:tcPr>
          <w:p w14:paraId="74B1272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37C122" w14:textId="77777777" w:rsidR="00413CB7" w:rsidRPr="00413CB7" w:rsidRDefault="00413CB7" w:rsidP="00413CB7">
            <w:pPr>
              <w:spacing w:after="0"/>
              <w:jc w:val="right"/>
              <w:rPr>
                <w:szCs w:val="20"/>
              </w:rPr>
            </w:pPr>
            <w:r w:rsidRPr="00413CB7">
              <w:rPr>
                <w:szCs w:val="20"/>
              </w:rPr>
              <w:t>11.2.2013</w:t>
            </w:r>
          </w:p>
        </w:tc>
      </w:tr>
      <w:tr w:rsidR="00413CB7" w:rsidRPr="00413CB7" w14:paraId="7E066554" w14:textId="77777777" w:rsidTr="005B36B0">
        <w:trPr>
          <w:trHeight w:val="20"/>
        </w:trPr>
        <w:tc>
          <w:tcPr>
            <w:tcW w:w="1756" w:type="pct"/>
            <w:noWrap/>
            <w:hideMark/>
          </w:tcPr>
          <w:p w14:paraId="530A8DFD" w14:textId="77777777" w:rsidR="00413CB7" w:rsidRPr="00413CB7" w:rsidRDefault="00413CB7" w:rsidP="00413CB7">
            <w:pPr>
              <w:spacing w:after="0"/>
              <w:jc w:val="left"/>
              <w:rPr>
                <w:szCs w:val="20"/>
              </w:rPr>
            </w:pPr>
            <w:r w:rsidRPr="00413CB7">
              <w:rPr>
                <w:szCs w:val="20"/>
              </w:rPr>
              <w:t>Service To Youth Council</w:t>
            </w:r>
          </w:p>
        </w:tc>
        <w:tc>
          <w:tcPr>
            <w:tcW w:w="1597" w:type="pct"/>
            <w:noWrap/>
            <w:hideMark/>
          </w:tcPr>
          <w:p w14:paraId="56F5FB1A"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35AEE645" w14:textId="77777777" w:rsidR="00413CB7" w:rsidRPr="00413CB7" w:rsidRDefault="00413CB7" w:rsidP="00413CB7">
            <w:pPr>
              <w:spacing w:after="0"/>
              <w:ind w:right="113"/>
              <w:jc w:val="right"/>
              <w:rPr>
                <w:szCs w:val="20"/>
              </w:rPr>
            </w:pPr>
            <w:r w:rsidRPr="00413CB7">
              <w:rPr>
                <w:szCs w:val="20"/>
              </w:rPr>
              <w:t>318.86</w:t>
            </w:r>
          </w:p>
        </w:tc>
        <w:tc>
          <w:tcPr>
            <w:tcW w:w="770" w:type="pct"/>
            <w:noWrap/>
            <w:hideMark/>
          </w:tcPr>
          <w:p w14:paraId="11C4A608" w14:textId="77777777" w:rsidR="00413CB7" w:rsidRPr="00413CB7" w:rsidRDefault="00413CB7" w:rsidP="00413CB7">
            <w:pPr>
              <w:spacing w:after="0"/>
              <w:ind w:left="170"/>
              <w:jc w:val="left"/>
              <w:rPr>
                <w:szCs w:val="20"/>
              </w:rPr>
            </w:pPr>
            <w:r w:rsidRPr="00413CB7">
              <w:rPr>
                <w:szCs w:val="20"/>
              </w:rPr>
              <w:t>Refund 176610</w:t>
            </w:r>
          </w:p>
        </w:tc>
        <w:tc>
          <w:tcPr>
            <w:tcW w:w="453" w:type="pct"/>
            <w:noWrap/>
            <w:hideMark/>
          </w:tcPr>
          <w:p w14:paraId="402246E4" w14:textId="77777777" w:rsidR="00413CB7" w:rsidRPr="00413CB7" w:rsidRDefault="00413CB7" w:rsidP="00413CB7">
            <w:pPr>
              <w:spacing w:after="0"/>
              <w:jc w:val="right"/>
              <w:rPr>
                <w:szCs w:val="20"/>
              </w:rPr>
            </w:pPr>
            <w:r w:rsidRPr="00413CB7">
              <w:rPr>
                <w:szCs w:val="20"/>
              </w:rPr>
              <w:t>16.9.2013</w:t>
            </w:r>
          </w:p>
        </w:tc>
      </w:tr>
      <w:tr w:rsidR="00413CB7" w:rsidRPr="00413CB7" w14:paraId="7A088F73" w14:textId="77777777" w:rsidTr="005B36B0">
        <w:trPr>
          <w:trHeight w:val="20"/>
        </w:trPr>
        <w:tc>
          <w:tcPr>
            <w:tcW w:w="1756" w:type="pct"/>
            <w:noWrap/>
            <w:hideMark/>
          </w:tcPr>
          <w:p w14:paraId="566A32D0" w14:textId="77777777" w:rsidR="00413CB7" w:rsidRPr="00413CB7" w:rsidRDefault="00413CB7" w:rsidP="00413CB7">
            <w:pPr>
              <w:spacing w:after="0"/>
              <w:jc w:val="left"/>
              <w:rPr>
                <w:szCs w:val="20"/>
              </w:rPr>
            </w:pPr>
            <w:r w:rsidRPr="00413CB7">
              <w:rPr>
                <w:szCs w:val="20"/>
              </w:rPr>
              <w:t>Seyed - Alireza Darabi</w:t>
            </w:r>
          </w:p>
        </w:tc>
        <w:tc>
          <w:tcPr>
            <w:tcW w:w="1597" w:type="pct"/>
            <w:noWrap/>
            <w:hideMark/>
          </w:tcPr>
          <w:p w14:paraId="432C3399" w14:textId="77777777" w:rsidR="00413CB7" w:rsidRPr="00413CB7" w:rsidRDefault="00413CB7" w:rsidP="00413CB7">
            <w:pPr>
              <w:spacing w:after="0"/>
              <w:ind w:left="113"/>
              <w:jc w:val="left"/>
              <w:rPr>
                <w:szCs w:val="20"/>
              </w:rPr>
            </w:pPr>
            <w:r w:rsidRPr="00413CB7">
              <w:rPr>
                <w:szCs w:val="20"/>
              </w:rPr>
              <w:t>KESWICK, SA 5035</w:t>
            </w:r>
          </w:p>
        </w:tc>
        <w:tc>
          <w:tcPr>
            <w:tcW w:w="424" w:type="pct"/>
            <w:noWrap/>
            <w:hideMark/>
          </w:tcPr>
          <w:p w14:paraId="11C44CDA"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32C4F9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A92BF7" w14:textId="77777777" w:rsidR="00413CB7" w:rsidRPr="00413CB7" w:rsidRDefault="00413CB7" w:rsidP="00413CB7">
            <w:pPr>
              <w:spacing w:after="0"/>
              <w:jc w:val="right"/>
              <w:rPr>
                <w:szCs w:val="20"/>
              </w:rPr>
            </w:pPr>
            <w:r w:rsidRPr="00413CB7">
              <w:rPr>
                <w:szCs w:val="20"/>
              </w:rPr>
              <w:t>14.3.2014</w:t>
            </w:r>
          </w:p>
        </w:tc>
      </w:tr>
      <w:tr w:rsidR="00413CB7" w:rsidRPr="00413CB7" w14:paraId="4166A82A" w14:textId="77777777" w:rsidTr="005B36B0">
        <w:trPr>
          <w:trHeight w:val="20"/>
        </w:trPr>
        <w:tc>
          <w:tcPr>
            <w:tcW w:w="1756" w:type="pct"/>
            <w:noWrap/>
            <w:hideMark/>
          </w:tcPr>
          <w:p w14:paraId="35741E1F" w14:textId="77777777" w:rsidR="00413CB7" w:rsidRPr="00413CB7" w:rsidRDefault="00413CB7" w:rsidP="00413CB7">
            <w:pPr>
              <w:spacing w:after="0"/>
              <w:jc w:val="left"/>
              <w:rPr>
                <w:szCs w:val="20"/>
              </w:rPr>
            </w:pPr>
            <w:r w:rsidRPr="00413CB7">
              <w:rPr>
                <w:szCs w:val="20"/>
              </w:rPr>
              <w:t>Seyed Ali</w:t>
            </w:r>
          </w:p>
        </w:tc>
        <w:tc>
          <w:tcPr>
            <w:tcW w:w="1597" w:type="pct"/>
            <w:noWrap/>
            <w:hideMark/>
          </w:tcPr>
          <w:p w14:paraId="42B4621B" w14:textId="77777777"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14:paraId="1D246D4B" w14:textId="77777777" w:rsidR="00413CB7" w:rsidRPr="00413CB7" w:rsidRDefault="00413CB7" w:rsidP="00413CB7">
            <w:pPr>
              <w:spacing w:after="0"/>
              <w:ind w:right="113"/>
              <w:jc w:val="right"/>
              <w:rPr>
                <w:szCs w:val="20"/>
              </w:rPr>
            </w:pPr>
            <w:r w:rsidRPr="00413CB7">
              <w:rPr>
                <w:szCs w:val="20"/>
              </w:rPr>
              <w:t>13.48</w:t>
            </w:r>
          </w:p>
        </w:tc>
        <w:tc>
          <w:tcPr>
            <w:tcW w:w="770" w:type="pct"/>
            <w:noWrap/>
            <w:hideMark/>
          </w:tcPr>
          <w:p w14:paraId="198194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30FD00" w14:textId="77777777" w:rsidR="00413CB7" w:rsidRPr="00413CB7" w:rsidRDefault="00413CB7" w:rsidP="00413CB7">
            <w:pPr>
              <w:spacing w:after="0"/>
              <w:jc w:val="right"/>
              <w:rPr>
                <w:szCs w:val="20"/>
              </w:rPr>
            </w:pPr>
            <w:r w:rsidRPr="00413CB7">
              <w:rPr>
                <w:szCs w:val="20"/>
              </w:rPr>
              <w:t>4.9.2014</w:t>
            </w:r>
          </w:p>
        </w:tc>
      </w:tr>
      <w:tr w:rsidR="00413CB7" w:rsidRPr="00413CB7" w14:paraId="7205681F" w14:textId="77777777" w:rsidTr="005B36B0">
        <w:trPr>
          <w:trHeight w:val="20"/>
        </w:trPr>
        <w:tc>
          <w:tcPr>
            <w:tcW w:w="1756" w:type="pct"/>
            <w:noWrap/>
            <w:hideMark/>
          </w:tcPr>
          <w:p w14:paraId="1A4E31D2" w14:textId="77777777" w:rsidR="00413CB7" w:rsidRPr="00413CB7" w:rsidRDefault="00413CB7" w:rsidP="00413CB7">
            <w:pPr>
              <w:spacing w:after="0"/>
              <w:jc w:val="left"/>
              <w:rPr>
                <w:szCs w:val="20"/>
              </w:rPr>
            </w:pPr>
            <w:r w:rsidRPr="00413CB7">
              <w:rPr>
                <w:szCs w:val="20"/>
              </w:rPr>
              <w:t>Seyed Hassan Shabibi</w:t>
            </w:r>
          </w:p>
        </w:tc>
        <w:tc>
          <w:tcPr>
            <w:tcW w:w="1597" w:type="pct"/>
            <w:noWrap/>
            <w:hideMark/>
          </w:tcPr>
          <w:p w14:paraId="44DA019B"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7A7C799C" w14:textId="77777777" w:rsidR="00413CB7" w:rsidRPr="00413CB7" w:rsidRDefault="00413CB7" w:rsidP="00413CB7">
            <w:pPr>
              <w:spacing w:after="0"/>
              <w:ind w:right="113"/>
              <w:jc w:val="right"/>
              <w:rPr>
                <w:szCs w:val="20"/>
              </w:rPr>
            </w:pPr>
            <w:r w:rsidRPr="00413CB7">
              <w:rPr>
                <w:szCs w:val="20"/>
              </w:rPr>
              <w:t>44.41</w:t>
            </w:r>
          </w:p>
        </w:tc>
        <w:tc>
          <w:tcPr>
            <w:tcW w:w="770" w:type="pct"/>
            <w:noWrap/>
            <w:hideMark/>
          </w:tcPr>
          <w:p w14:paraId="145261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812F6E" w14:textId="77777777" w:rsidR="00413CB7" w:rsidRPr="00413CB7" w:rsidRDefault="00413CB7" w:rsidP="00413CB7">
            <w:pPr>
              <w:spacing w:after="0"/>
              <w:jc w:val="right"/>
              <w:rPr>
                <w:szCs w:val="20"/>
              </w:rPr>
            </w:pPr>
            <w:r w:rsidRPr="00413CB7">
              <w:rPr>
                <w:szCs w:val="20"/>
              </w:rPr>
              <w:t>29.4.2013</w:t>
            </w:r>
          </w:p>
        </w:tc>
      </w:tr>
      <w:tr w:rsidR="00413CB7" w:rsidRPr="00413CB7" w14:paraId="34E7EA3F" w14:textId="77777777" w:rsidTr="005B36B0">
        <w:trPr>
          <w:trHeight w:val="20"/>
        </w:trPr>
        <w:tc>
          <w:tcPr>
            <w:tcW w:w="1756" w:type="pct"/>
            <w:noWrap/>
            <w:hideMark/>
          </w:tcPr>
          <w:p w14:paraId="5478734F" w14:textId="77777777" w:rsidR="00413CB7" w:rsidRPr="00413CB7" w:rsidRDefault="00413CB7" w:rsidP="00413CB7">
            <w:pPr>
              <w:spacing w:after="0"/>
              <w:jc w:val="left"/>
              <w:rPr>
                <w:szCs w:val="20"/>
              </w:rPr>
            </w:pPr>
            <w:r w:rsidRPr="00413CB7">
              <w:rPr>
                <w:szCs w:val="20"/>
              </w:rPr>
              <w:t>Shae Cresswell</w:t>
            </w:r>
          </w:p>
        </w:tc>
        <w:tc>
          <w:tcPr>
            <w:tcW w:w="1597" w:type="pct"/>
            <w:noWrap/>
            <w:hideMark/>
          </w:tcPr>
          <w:p w14:paraId="2BEC75E4"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29737DA7" w14:textId="77777777" w:rsidR="00413CB7" w:rsidRPr="00413CB7" w:rsidRDefault="00413CB7" w:rsidP="00413CB7">
            <w:pPr>
              <w:spacing w:after="0"/>
              <w:ind w:right="113"/>
              <w:jc w:val="right"/>
              <w:rPr>
                <w:szCs w:val="20"/>
              </w:rPr>
            </w:pPr>
            <w:r w:rsidRPr="00413CB7">
              <w:rPr>
                <w:szCs w:val="20"/>
              </w:rPr>
              <w:t>45.00</w:t>
            </w:r>
          </w:p>
        </w:tc>
        <w:tc>
          <w:tcPr>
            <w:tcW w:w="770" w:type="pct"/>
            <w:noWrap/>
            <w:hideMark/>
          </w:tcPr>
          <w:p w14:paraId="4EA830A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5E7CD6" w14:textId="77777777" w:rsidR="00413CB7" w:rsidRPr="00413CB7" w:rsidRDefault="00413CB7" w:rsidP="00413CB7">
            <w:pPr>
              <w:spacing w:after="0"/>
              <w:jc w:val="right"/>
              <w:rPr>
                <w:szCs w:val="20"/>
              </w:rPr>
            </w:pPr>
            <w:r w:rsidRPr="00413CB7">
              <w:rPr>
                <w:szCs w:val="20"/>
              </w:rPr>
              <w:t>31.1.2014</w:t>
            </w:r>
          </w:p>
        </w:tc>
      </w:tr>
      <w:tr w:rsidR="00413CB7" w:rsidRPr="00413CB7" w14:paraId="179EAA4E" w14:textId="77777777" w:rsidTr="005B36B0">
        <w:trPr>
          <w:trHeight w:val="20"/>
        </w:trPr>
        <w:tc>
          <w:tcPr>
            <w:tcW w:w="1756" w:type="pct"/>
            <w:noWrap/>
            <w:hideMark/>
          </w:tcPr>
          <w:p w14:paraId="401237D2" w14:textId="77777777" w:rsidR="00413CB7" w:rsidRPr="00413CB7" w:rsidRDefault="00413CB7" w:rsidP="00413CB7">
            <w:pPr>
              <w:spacing w:after="0"/>
              <w:jc w:val="left"/>
              <w:rPr>
                <w:szCs w:val="20"/>
              </w:rPr>
            </w:pPr>
            <w:r w:rsidRPr="00413CB7">
              <w:rPr>
                <w:szCs w:val="20"/>
              </w:rPr>
              <w:t xml:space="preserve">Shah and Shah Pty Ltd </w:t>
            </w:r>
          </w:p>
        </w:tc>
        <w:tc>
          <w:tcPr>
            <w:tcW w:w="1597" w:type="pct"/>
            <w:noWrap/>
            <w:hideMark/>
          </w:tcPr>
          <w:p w14:paraId="15F45154" w14:textId="77777777" w:rsidR="00413CB7" w:rsidRPr="00413CB7" w:rsidRDefault="00413CB7" w:rsidP="00413CB7">
            <w:pPr>
              <w:spacing w:after="0"/>
              <w:ind w:left="113"/>
              <w:jc w:val="left"/>
              <w:rPr>
                <w:szCs w:val="20"/>
              </w:rPr>
            </w:pPr>
            <w:r w:rsidRPr="00413CB7">
              <w:rPr>
                <w:szCs w:val="20"/>
              </w:rPr>
              <w:t>ST CLAIR, SA 5011</w:t>
            </w:r>
          </w:p>
        </w:tc>
        <w:tc>
          <w:tcPr>
            <w:tcW w:w="424" w:type="pct"/>
            <w:noWrap/>
            <w:hideMark/>
          </w:tcPr>
          <w:p w14:paraId="58E0B56B" w14:textId="77777777" w:rsidR="00413CB7" w:rsidRPr="00413CB7" w:rsidRDefault="00413CB7" w:rsidP="00413CB7">
            <w:pPr>
              <w:spacing w:after="0"/>
              <w:ind w:right="113"/>
              <w:jc w:val="right"/>
              <w:rPr>
                <w:szCs w:val="20"/>
              </w:rPr>
            </w:pPr>
            <w:r w:rsidRPr="00413CB7">
              <w:rPr>
                <w:szCs w:val="20"/>
              </w:rPr>
              <w:t>18.00</w:t>
            </w:r>
          </w:p>
        </w:tc>
        <w:tc>
          <w:tcPr>
            <w:tcW w:w="770" w:type="pct"/>
            <w:noWrap/>
            <w:hideMark/>
          </w:tcPr>
          <w:p w14:paraId="3F9CA2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191099" w14:textId="77777777" w:rsidR="00413CB7" w:rsidRPr="00413CB7" w:rsidRDefault="00413CB7" w:rsidP="00413CB7">
            <w:pPr>
              <w:spacing w:after="0"/>
              <w:jc w:val="right"/>
              <w:rPr>
                <w:szCs w:val="20"/>
              </w:rPr>
            </w:pPr>
            <w:r w:rsidRPr="00413CB7">
              <w:rPr>
                <w:szCs w:val="20"/>
              </w:rPr>
              <w:t>17.10.2014</w:t>
            </w:r>
          </w:p>
        </w:tc>
      </w:tr>
      <w:tr w:rsidR="00413CB7" w:rsidRPr="00413CB7" w14:paraId="0146FBA0" w14:textId="77777777" w:rsidTr="005B36B0">
        <w:trPr>
          <w:trHeight w:val="20"/>
        </w:trPr>
        <w:tc>
          <w:tcPr>
            <w:tcW w:w="1756" w:type="pct"/>
            <w:noWrap/>
            <w:hideMark/>
          </w:tcPr>
          <w:p w14:paraId="3CF83B64" w14:textId="77777777" w:rsidR="00413CB7" w:rsidRPr="00413CB7" w:rsidRDefault="00413CB7" w:rsidP="00413CB7">
            <w:pPr>
              <w:spacing w:after="0"/>
              <w:jc w:val="left"/>
              <w:rPr>
                <w:szCs w:val="20"/>
              </w:rPr>
            </w:pPr>
            <w:r w:rsidRPr="00413CB7">
              <w:rPr>
                <w:szCs w:val="20"/>
              </w:rPr>
              <w:t>Shahin Haghighi</w:t>
            </w:r>
          </w:p>
        </w:tc>
        <w:tc>
          <w:tcPr>
            <w:tcW w:w="1597" w:type="pct"/>
            <w:noWrap/>
            <w:hideMark/>
          </w:tcPr>
          <w:p w14:paraId="1A0B48FE" w14:textId="77777777"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14:paraId="3DFBEDB3" w14:textId="77777777" w:rsidR="00413CB7" w:rsidRPr="00413CB7" w:rsidRDefault="00413CB7" w:rsidP="00413CB7">
            <w:pPr>
              <w:spacing w:after="0"/>
              <w:ind w:right="113"/>
              <w:jc w:val="right"/>
              <w:rPr>
                <w:szCs w:val="20"/>
              </w:rPr>
            </w:pPr>
            <w:r w:rsidRPr="00413CB7">
              <w:rPr>
                <w:szCs w:val="20"/>
              </w:rPr>
              <w:t>10.59</w:t>
            </w:r>
          </w:p>
        </w:tc>
        <w:tc>
          <w:tcPr>
            <w:tcW w:w="770" w:type="pct"/>
            <w:noWrap/>
            <w:hideMark/>
          </w:tcPr>
          <w:p w14:paraId="04DAB3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1427C8" w14:textId="77777777" w:rsidR="00413CB7" w:rsidRPr="00413CB7" w:rsidRDefault="00413CB7" w:rsidP="00413CB7">
            <w:pPr>
              <w:spacing w:after="0"/>
              <w:jc w:val="right"/>
              <w:rPr>
                <w:szCs w:val="20"/>
              </w:rPr>
            </w:pPr>
            <w:r w:rsidRPr="00413CB7">
              <w:rPr>
                <w:szCs w:val="20"/>
              </w:rPr>
              <w:t>2.10.2014</w:t>
            </w:r>
          </w:p>
        </w:tc>
      </w:tr>
      <w:tr w:rsidR="00413CB7" w:rsidRPr="00413CB7" w14:paraId="15EDDD21" w14:textId="77777777" w:rsidTr="005B36B0">
        <w:trPr>
          <w:trHeight w:val="20"/>
        </w:trPr>
        <w:tc>
          <w:tcPr>
            <w:tcW w:w="1756" w:type="pct"/>
            <w:noWrap/>
            <w:hideMark/>
          </w:tcPr>
          <w:p w14:paraId="1B2FE60B" w14:textId="77777777" w:rsidR="00413CB7" w:rsidRPr="00413CB7" w:rsidRDefault="00413CB7" w:rsidP="00413CB7">
            <w:pPr>
              <w:spacing w:after="0"/>
              <w:jc w:val="left"/>
              <w:rPr>
                <w:szCs w:val="20"/>
              </w:rPr>
            </w:pPr>
            <w:r w:rsidRPr="00413CB7">
              <w:rPr>
                <w:szCs w:val="20"/>
              </w:rPr>
              <w:t>Shahram Hosseini</w:t>
            </w:r>
          </w:p>
        </w:tc>
        <w:tc>
          <w:tcPr>
            <w:tcW w:w="1597" w:type="pct"/>
            <w:noWrap/>
            <w:hideMark/>
          </w:tcPr>
          <w:p w14:paraId="17990153"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63D49D83" w14:textId="77777777" w:rsidR="00413CB7" w:rsidRPr="00413CB7" w:rsidRDefault="00413CB7" w:rsidP="00413CB7">
            <w:pPr>
              <w:spacing w:after="0"/>
              <w:ind w:right="113"/>
              <w:jc w:val="right"/>
              <w:rPr>
                <w:szCs w:val="20"/>
              </w:rPr>
            </w:pPr>
            <w:r w:rsidRPr="00413CB7">
              <w:rPr>
                <w:szCs w:val="20"/>
              </w:rPr>
              <w:t>34.03</w:t>
            </w:r>
          </w:p>
        </w:tc>
        <w:tc>
          <w:tcPr>
            <w:tcW w:w="770" w:type="pct"/>
            <w:noWrap/>
            <w:hideMark/>
          </w:tcPr>
          <w:p w14:paraId="6EAB90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CBDD19" w14:textId="77777777" w:rsidR="00413CB7" w:rsidRPr="00413CB7" w:rsidRDefault="00413CB7" w:rsidP="00413CB7">
            <w:pPr>
              <w:spacing w:after="0"/>
              <w:jc w:val="right"/>
              <w:rPr>
                <w:szCs w:val="20"/>
              </w:rPr>
            </w:pPr>
            <w:r w:rsidRPr="00413CB7">
              <w:rPr>
                <w:szCs w:val="20"/>
              </w:rPr>
              <w:t>21.2.2014</w:t>
            </w:r>
          </w:p>
        </w:tc>
      </w:tr>
      <w:tr w:rsidR="00413CB7" w:rsidRPr="00413CB7" w14:paraId="4209CE68" w14:textId="77777777" w:rsidTr="005B36B0">
        <w:trPr>
          <w:trHeight w:val="20"/>
        </w:trPr>
        <w:tc>
          <w:tcPr>
            <w:tcW w:w="1756" w:type="pct"/>
            <w:noWrap/>
            <w:hideMark/>
          </w:tcPr>
          <w:p w14:paraId="6148F4AE" w14:textId="77777777" w:rsidR="00413CB7" w:rsidRPr="00413CB7" w:rsidRDefault="00413CB7" w:rsidP="00413CB7">
            <w:pPr>
              <w:spacing w:after="0"/>
              <w:jc w:val="left"/>
              <w:rPr>
                <w:szCs w:val="20"/>
              </w:rPr>
            </w:pPr>
            <w:r w:rsidRPr="00413CB7">
              <w:rPr>
                <w:szCs w:val="20"/>
              </w:rPr>
              <w:t>Shailesh Humagain</w:t>
            </w:r>
          </w:p>
        </w:tc>
        <w:tc>
          <w:tcPr>
            <w:tcW w:w="1597" w:type="pct"/>
            <w:noWrap/>
            <w:hideMark/>
          </w:tcPr>
          <w:p w14:paraId="46DFB22B"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0EC2F83C" w14:textId="77777777" w:rsidR="00413CB7" w:rsidRPr="00413CB7" w:rsidRDefault="00413CB7" w:rsidP="00413CB7">
            <w:pPr>
              <w:spacing w:after="0"/>
              <w:ind w:right="113"/>
              <w:jc w:val="right"/>
              <w:rPr>
                <w:szCs w:val="20"/>
              </w:rPr>
            </w:pPr>
            <w:r w:rsidRPr="00413CB7">
              <w:rPr>
                <w:szCs w:val="20"/>
              </w:rPr>
              <w:t>10.63</w:t>
            </w:r>
          </w:p>
        </w:tc>
        <w:tc>
          <w:tcPr>
            <w:tcW w:w="770" w:type="pct"/>
            <w:noWrap/>
            <w:hideMark/>
          </w:tcPr>
          <w:p w14:paraId="68B9DC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56B27A" w14:textId="77777777" w:rsidR="00413CB7" w:rsidRPr="00413CB7" w:rsidRDefault="00413CB7" w:rsidP="00413CB7">
            <w:pPr>
              <w:spacing w:after="0"/>
              <w:jc w:val="right"/>
              <w:rPr>
                <w:szCs w:val="20"/>
              </w:rPr>
            </w:pPr>
            <w:r w:rsidRPr="00413CB7">
              <w:rPr>
                <w:szCs w:val="20"/>
              </w:rPr>
              <w:t>10.9.2014</w:t>
            </w:r>
          </w:p>
        </w:tc>
      </w:tr>
      <w:tr w:rsidR="00413CB7" w:rsidRPr="00413CB7" w14:paraId="1AF1A0AB" w14:textId="77777777" w:rsidTr="005B36B0">
        <w:trPr>
          <w:trHeight w:val="20"/>
        </w:trPr>
        <w:tc>
          <w:tcPr>
            <w:tcW w:w="1756" w:type="pct"/>
            <w:noWrap/>
            <w:hideMark/>
          </w:tcPr>
          <w:p w14:paraId="0D404EB1" w14:textId="77777777" w:rsidR="00413CB7" w:rsidRPr="00413CB7" w:rsidRDefault="00413CB7" w:rsidP="00413CB7">
            <w:pPr>
              <w:spacing w:after="0"/>
              <w:jc w:val="left"/>
              <w:rPr>
                <w:szCs w:val="20"/>
              </w:rPr>
            </w:pPr>
            <w:r w:rsidRPr="00413CB7">
              <w:rPr>
                <w:szCs w:val="20"/>
              </w:rPr>
              <w:t>Shaker Altuwaijry</w:t>
            </w:r>
          </w:p>
        </w:tc>
        <w:tc>
          <w:tcPr>
            <w:tcW w:w="1597" w:type="pct"/>
            <w:noWrap/>
            <w:hideMark/>
          </w:tcPr>
          <w:p w14:paraId="771786C8"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5C9AA67C" w14:textId="77777777" w:rsidR="00413CB7" w:rsidRPr="00413CB7" w:rsidRDefault="00413CB7" w:rsidP="00413CB7">
            <w:pPr>
              <w:spacing w:after="0"/>
              <w:ind w:right="113"/>
              <w:jc w:val="right"/>
              <w:rPr>
                <w:szCs w:val="20"/>
              </w:rPr>
            </w:pPr>
            <w:r w:rsidRPr="00413CB7">
              <w:rPr>
                <w:szCs w:val="20"/>
              </w:rPr>
              <w:t>34.00</w:t>
            </w:r>
          </w:p>
        </w:tc>
        <w:tc>
          <w:tcPr>
            <w:tcW w:w="770" w:type="pct"/>
            <w:noWrap/>
            <w:hideMark/>
          </w:tcPr>
          <w:p w14:paraId="33F1B8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3BA9E5" w14:textId="77777777" w:rsidR="00413CB7" w:rsidRPr="00413CB7" w:rsidRDefault="00413CB7" w:rsidP="00413CB7">
            <w:pPr>
              <w:spacing w:after="0"/>
              <w:jc w:val="right"/>
              <w:rPr>
                <w:szCs w:val="20"/>
              </w:rPr>
            </w:pPr>
            <w:r w:rsidRPr="00413CB7">
              <w:rPr>
                <w:szCs w:val="20"/>
              </w:rPr>
              <w:t>3.2.2014</w:t>
            </w:r>
          </w:p>
        </w:tc>
      </w:tr>
      <w:tr w:rsidR="00413CB7" w:rsidRPr="00413CB7" w14:paraId="02973B52" w14:textId="77777777" w:rsidTr="005B36B0">
        <w:trPr>
          <w:trHeight w:val="20"/>
        </w:trPr>
        <w:tc>
          <w:tcPr>
            <w:tcW w:w="1756" w:type="pct"/>
            <w:noWrap/>
            <w:hideMark/>
          </w:tcPr>
          <w:p w14:paraId="42AD77DE" w14:textId="77777777" w:rsidR="00413CB7" w:rsidRPr="00413CB7" w:rsidRDefault="00413CB7" w:rsidP="00413CB7">
            <w:pPr>
              <w:spacing w:after="0"/>
              <w:jc w:val="left"/>
              <w:rPr>
                <w:szCs w:val="20"/>
              </w:rPr>
            </w:pPr>
            <w:r w:rsidRPr="00413CB7">
              <w:rPr>
                <w:szCs w:val="20"/>
              </w:rPr>
              <w:t>Shana Franzin</w:t>
            </w:r>
          </w:p>
        </w:tc>
        <w:tc>
          <w:tcPr>
            <w:tcW w:w="1597" w:type="pct"/>
            <w:noWrap/>
            <w:hideMark/>
          </w:tcPr>
          <w:p w14:paraId="13DC5EE3"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0830D8C6" w14:textId="77777777" w:rsidR="00413CB7" w:rsidRPr="00413CB7" w:rsidRDefault="00413CB7" w:rsidP="00413CB7">
            <w:pPr>
              <w:spacing w:after="0"/>
              <w:ind w:right="113"/>
              <w:jc w:val="right"/>
              <w:rPr>
                <w:szCs w:val="20"/>
              </w:rPr>
            </w:pPr>
            <w:r w:rsidRPr="00413CB7">
              <w:rPr>
                <w:szCs w:val="20"/>
              </w:rPr>
              <w:t>49.96</w:t>
            </w:r>
          </w:p>
        </w:tc>
        <w:tc>
          <w:tcPr>
            <w:tcW w:w="770" w:type="pct"/>
            <w:noWrap/>
            <w:hideMark/>
          </w:tcPr>
          <w:p w14:paraId="54F8E1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E231A3" w14:textId="77777777" w:rsidR="00413CB7" w:rsidRPr="00413CB7" w:rsidRDefault="00413CB7" w:rsidP="00413CB7">
            <w:pPr>
              <w:spacing w:after="0"/>
              <w:jc w:val="right"/>
              <w:rPr>
                <w:szCs w:val="20"/>
              </w:rPr>
            </w:pPr>
            <w:r w:rsidRPr="00413CB7">
              <w:rPr>
                <w:szCs w:val="20"/>
              </w:rPr>
              <w:t>8.11.2013</w:t>
            </w:r>
          </w:p>
        </w:tc>
      </w:tr>
      <w:tr w:rsidR="00413CB7" w:rsidRPr="00413CB7" w14:paraId="6ED56FFB" w14:textId="77777777" w:rsidTr="005B36B0">
        <w:trPr>
          <w:trHeight w:val="20"/>
        </w:trPr>
        <w:tc>
          <w:tcPr>
            <w:tcW w:w="1756" w:type="pct"/>
            <w:noWrap/>
            <w:hideMark/>
          </w:tcPr>
          <w:p w14:paraId="7ECB6B10" w14:textId="77777777" w:rsidR="00413CB7" w:rsidRPr="00413CB7" w:rsidRDefault="00413CB7" w:rsidP="00413CB7">
            <w:pPr>
              <w:spacing w:after="0"/>
              <w:jc w:val="left"/>
              <w:rPr>
                <w:szCs w:val="20"/>
              </w:rPr>
            </w:pPr>
            <w:r w:rsidRPr="00413CB7">
              <w:rPr>
                <w:szCs w:val="20"/>
              </w:rPr>
              <w:t>Shane Alexander</w:t>
            </w:r>
          </w:p>
        </w:tc>
        <w:tc>
          <w:tcPr>
            <w:tcW w:w="1597" w:type="pct"/>
            <w:noWrap/>
            <w:hideMark/>
          </w:tcPr>
          <w:p w14:paraId="5CD74072" w14:textId="77777777"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14:paraId="48D03B17"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7777CD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20FEA2" w14:textId="77777777" w:rsidR="00413CB7" w:rsidRPr="00413CB7" w:rsidRDefault="00413CB7" w:rsidP="00413CB7">
            <w:pPr>
              <w:spacing w:after="0"/>
              <w:jc w:val="right"/>
              <w:rPr>
                <w:szCs w:val="20"/>
              </w:rPr>
            </w:pPr>
            <w:r w:rsidRPr="00413CB7">
              <w:rPr>
                <w:szCs w:val="20"/>
              </w:rPr>
              <w:t>17.1.2013</w:t>
            </w:r>
          </w:p>
        </w:tc>
      </w:tr>
      <w:tr w:rsidR="00413CB7" w:rsidRPr="00413CB7" w14:paraId="735DA16B" w14:textId="77777777" w:rsidTr="005B36B0">
        <w:trPr>
          <w:trHeight w:val="20"/>
        </w:trPr>
        <w:tc>
          <w:tcPr>
            <w:tcW w:w="1756" w:type="pct"/>
            <w:noWrap/>
            <w:hideMark/>
          </w:tcPr>
          <w:p w14:paraId="0D35D5F1" w14:textId="77777777" w:rsidR="00413CB7" w:rsidRPr="00413CB7" w:rsidRDefault="00413CB7" w:rsidP="00413CB7">
            <w:pPr>
              <w:spacing w:after="0"/>
              <w:jc w:val="left"/>
              <w:rPr>
                <w:szCs w:val="20"/>
              </w:rPr>
            </w:pPr>
            <w:r w:rsidRPr="00413CB7">
              <w:rPr>
                <w:szCs w:val="20"/>
              </w:rPr>
              <w:t>Shane Azadegan</w:t>
            </w:r>
          </w:p>
        </w:tc>
        <w:tc>
          <w:tcPr>
            <w:tcW w:w="1597" w:type="pct"/>
            <w:noWrap/>
            <w:hideMark/>
          </w:tcPr>
          <w:p w14:paraId="655D2570"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41721DF1" w14:textId="77777777" w:rsidR="00413CB7" w:rsidRPr="00413CB7" w:rsidRDefault="00413CB7" w:rsidP="00413CB7">
            <w:pPr>
              <w:spacing w:after="0"/>
              <w:ind w:right="113"/>
              <w:jc w:val="right"/>
              <w:rPr>
                <w:szCs w:val="20"/>
              </w:rPr>
            </w:pPr>
            <w:r w:rsidRPr="00413CB7">
              <w:rPr>
                <w:szCs w:val="20"/>
              </w:rPr>
              <w:t>62.50</w:t>
            </w:r>
          </w:p>
        </w:tc>
        <w:tc>
          <w:tcPr>
            <w:tcW w:w="770" w:type="pct"/>
            <w:noWrap/>
            <w:hideMark/>
          </w:tcPr>
          <w:p w14:paraId="51F381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C50BAD" w14:textId="77777777" w:rsidR="00413CB7" w:rsidRPr="00413CB7" w:rsidRDefault="00413CB7" w:rsidP="00413CB7">
            <w:pPr>
              <w:spacing w:after="0"/>
              <w:jc w:val="right"/>
              <w:rPr>
                <w:szCs w:val="20"/>
              </w:rPr>
            </w:pPr>
            <w:r w:rsidRPr="00413CB7">
              <w:rPr>
                <w:szCs w:val="20"/>
              </w:rPr>
              <w:t>1.5.2013</w:t>
            </w:r>
          </w:p>
        </w:tc>
      </w:tr>
      <w:tr w:rsidR="00413CB7" w:rsidRPr="00413CB7" w14:paraId="6F10BA69" w14:textId="77777777" w:rsidTr="005B36B0">
        <w:trPr>
          <w:trHeight w:val="20"/>
        </w:trPr>
        <w:tc>
          <w:tcPr>
            <w:tcW w:w="1756" w:type="pct"/>
            <w:noWrap/>
            <w:hideMark/>
          </w:tcPr>
          <w:p w14:paraId="6A068133" w14:textId="77777777" w:rsidR="00413CB7" w:rsidRPr="00413CB7" w:rsidRDefault="00413CB7" w:rsidP="00413CB7">
            <w:pPr>
              <w:spacing w:after="0"/>
              <w:jc w:val="left"/>
              <w:rPr>
                <w:szCs w:val="20"/>
              </w:rPr>
            </w:pPr>
            <w:r w:rsidRPr="00413CB7">
              <w:rPr>
                <w:szCs w:val="20"/>
              </w:rPr>
              <w:t>Shane Butler</w:t>
            </w:r>
          </w:p>
        </w:tc>
        <w:tc>
          <w:tcPr>
            <w:tcW w:w="1597" w:type="pct"/>
            <w:noWrap/>
            <w:hideMark/>
          </w:tcPr>
          <w:p w14:paraId="16978122"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4D41B5A4"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CE2289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3B5AA2" w14:textId="77777777" w:rsidR="00413CB7" w:rsidRPr="00413CB7" w:rsidRDefault="00413CB7" w:rsidP="00413CB7">
            <w:pPr>
              <w:spacing w:after="0"/>
              <w:jc w:val="right"/>
              <w:rPr>
                <w:szCs w:val="20"/>
              </w:rPr>
            </w:pPr>
            <w:r w:rsidRPr="00413CB7">
              <w:rPr>
                <w:szCs w:val="20"/>
              </w:rPr>
              <w:t>28.5.2013</w:t>
            </w:r>
          </w:p>
        </w:tc>
      </w:tr>
      <w:tr w:rsidR="00413CB7" w:rsidRPr="00413CB7" w14:paraId="7BECF82A" w14:textId="77777777" w:rsidTr="005B36B0">
        <w:trPr>
          <w:trHeight w:val="20"/>
        </w:trPr>
        <w:tc>
          <w:tcPr>
            <w:tcW w:w="1756" w:type="pct"/>
            <w:noWrap/>
            <w:hideMark/>
          </w:tcPr>
          <w:p w14:paraId="6FCC4BDF" w14:textId="77777777" w:rsidR="00413CB7" w:rsidRPr="00413CB7" w:rsidRDefault="00413CB7" w:rsidP="00413CB7">
            <w:pPr>
              <w:spacing w:after="0"/>
              <w:jc w:val="left"/>
              <w:rPr>
                <w:szCs w:val="20"/>
              </w:rPr>
            </w:pPr>
            <w:r w:rsidRPr="00413CB7">
              <w:rPr>
                <w:szCs w:val="20"/>
              </w:rPr>
              <w:t>Shane Curnow</w:t>
            </w:r>
          </w:p>
        </w:tc>
        <w:tc>
          <w:tcPr>
            <w:tcW w:w="1597" w:type="pct"/>
            <w:noWrap/>
            <w:hideMark/>
          </w:tcPr>
          <w:p w14:paraId="0B87A26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D6EDF2D" w14:textId="77777777" w:rsidR="00413CB7" w:rsidRPr="00413CB7" w:rsidRDefault="00413CB7" w:rsidP="00413CB7">
            <w:pPr>
              <w:spacing w:after="0"/>
              <w:ind w:right="113"/>
              <w:jc w:val="right"/>
              <w:rPr>
                <w:szCs w:val="20"/>
              </w:rPr>
            </w:pPr>
            <w:r w:rsidRPr="00413CB7">
              <w:rPr>
                <w:szCs w:val="20"/>
              </w:rPr>
              <w:t>10.14</w:t>
            </w:r>
          </w:p>
        </w:tc>
        <w:tc>
          <w:tcPr>
            <w:tcW w:w="770" w:type="pct"/>
            <w:noWrap/>
            <w:hideMark/>
          </w:tcPr>
          <w:p w14:paraId="5174A8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695BA2" w14:textId="77777777" w:rsidR="00413CB7" w:rsidRPr="00413CB7" w:rsidRDefault="00413CB7" w:rsidP="00413CB7">
            <w:pPr>
              <w:spacing w:after="0"/>
              <w:jc w:val="right"/>
              <w:rPr>
                <w:szCs w:val="20"/>
              </w:rPr>
            </w:pPr>
            <w:r w:rsidRPr="00413CB7">
              <w:rPr>
                <w:szCs w:val="20"/>
              </w:rPr>
              <w:t>12.9.2013</w:t>
            </w:r>
          </w:p>
        </w:tc>
      </w:tr>
      <w:tr w:rsidR="00413CB7" w:rsidRPr="00413CB7" w14:paraId="13422573" w14:textId="77777777" w:rsidTr="005B36B0">
        <w:trPr>
          <w:trHeight w:val="20"/>
        </w:trPr>
        <w:tc>
          <w:tcPr>
            <w:tcW w:w="1756" w:type="pct"/>
            <w:noWrap/>
            <w:hideMark/>
          </w:tcPr>
          <w:p w14:paraId="4CF96ACD" w14:textId="77777777" w:rsidR="00413CB7" w:rsidRPr="00413CB7" w:rsidRDefault="00413CB7" w:rsidP="00413CB7">
            <w:pPr>
              <w:spacing w:after="0"/>
              <w:jc w:val="left"/>
              <w:rPr>
                <w:szCs w:val="20"/>
              </w:rPr>
            </w:pPr>
            <w:r w:rsidRPr="00413CB7">
              <w:rPr>
                <w:szCs w:val="20"/>
              </w:rPr>
              <w:t>Shane D Mc Cartney</w:t>
            </w:r>
          </w:p>
        </w:tc>
        <w:tc>
          <w:tcPr>
            <w:tcW w:w="1597" w:type="pct"/>
            <w:noWrap/>
            <w:hideMark/>
          </w:tcPr>
          <w:p w14:paraId="17832AF1"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1E132BAE" w14:textId="77777777" w:rsidR="00413CB7" w:rsidRPr="00413CB7" w:rsidRDefault="00413CB7" w:rsidP="00413CB7">
            <w:pPr>
              <w:spacing w:after="0"/>
              <w:ind w:right="113"/>
              <w:jc w:val="right"/>
              <w:rPr>
                <w:szCs w:val="20"/>
              </w:rPr>
            </w:pPr>
            <w:r w:rsidRPr="00413CB7">
              <w:rPr>
                <w:szCs w:val="20"/>
              </w:rPr>
              <w:t>1 292.60</w:t>
            </w:r>
          </w:p>
        </w:tc>
        <w:tc>
          <w:tcPr>
            <w:tcW w:w="770" w:type="pct"/>
            <w:noWrap/>
            <w:hideMark/>
          </w:tcPr>
          <w:p w14:paraId="607F7A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91BE67" w14:textId="77777777" w:rsidR="00413CB7" w:rsidRPr="00413CB7" w:rsidRDefault="00413CB7" w:rsidP="00413CB7">
            <w:pPr>
              <w:spacing w:after="0"/>
              <w:jc w:val="right"/>
              <w:rPr>
                <w:szCs w:val="20"/>
              </w:rPr>
            </w:pPr>
            <w:r w:rsidRPr="00413CB7">
              <w:rPr>
                <w:szCs w:val="20"/>
              </w:rPr>
              <w:t>21.3.2013</w:t>
            </w:r>
          </w:p>
        </w:tc>
      </w:tr>
      <w:tr w:rsidR="00413CB7" w:rsidRPr="00413CB7" w14:paraId="5D544999" w14:textId="77777777" w:rsidTr="005B36B0">
        <w:trPr>
          <w:trHeight w:val="20"/>
        </w:trPr>
        <w:tc>
          <w:tcPr>
            <w:tcW w:w="1756" w:type="pct"/>
            <w:noWrap/>
            <w:hideMark/>
          </w:tcPr>
          <w:p w14:paraId="6BA370CF" w14:textId="77777777" w:rsidR="00413CB7" w:rsidRPr="00413CB7" w:rsidRDefault="00413CB7" w:rsidP="00413CB7">
            <w:pPr>
              <w:spacing w:after="0"/>
              <w:jc w:val="left"/>
              <w:rPr>
                <w:szCs w:val="20"/>
              </w:rPr>
            </w:pPr>
            <w:r w:rsidRPr="00413CB7">
              <w:rPr>
                <w:szCs w:val="20"/>
              </w:rPr>
              <w:t>Shane Foale</w:t>
            </w:r>
          </w:p>
        </w:tc>
        <w:tc>
          <w:tcPr>
            <w:tcW w:w="1597" w:type="pct"/>
            <w:noWrap/>
            <w:hideMark/>
          </w:tcPr>
          <w:p w14:paraId="782BB2B3" w14:textId="77777777"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14:paraId="3F7386D2"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E0801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334113" w14:textId="77777777" w:rsidR="00413CB7" w:rsidRPr="00413CB7" w:rsidRDefault="00413CB7" w:rsidP="00413CB7">
            <w:pPr>
              <w:spacing w:after="0"/>
              <w:jc w:val="right"/>
              <w:rPr>
                <w:szCs w:val="20"/>
              </w:rPr>
            </w:pPr>
            <w:r w:rsidRPr="00413CB7">
              <w:rPr>
                <w:szCs w:val="20"/>
              </w:rPr>
              <w:t>3.6.2013</w:t>
            </w:r>
          </w:p>
        </w:tc>
      </w:tr>
      <w:tr w:rsidR="00413CB7" w:rsidRPr="00413CB7" w14:paraId="32E9A523" w14:textId="77777777" w:rsidTr="005B36B0">
        <w:trPr>
          <w:trHeight w:val="20"/>
        </w:trPr>
        <w:tc>
          <w:tcPr>
            <w:tcW w:w="1756" w:type="pct"/>
            <w:noWrap/>
            <w:hideMark/>
          </w:tcPr>
          <w:p w14:paraId="0598484E" w14:textId="77777777" w:rsidR="00413CB7" w:rsidRPr="00413CB7" w:rsidRDefault="00413CB7" w:rsidP="00413CB7">
            <w:pPr>
              <w:spacing w:after="0"/>
              <w:jc w:val="left"/>
              <w:rPr>
                <w:szCs w:val="20"/>
              </w:rPr>
            </w:pPr>
            <w:r w:rsidRPr="00413CB7">
              <w:rPr>
                <w:szCs w:val="20"/>
              </w:rPr>
              <w:t>Shane Harris</w:t>
            </w:r>
          </w:p>
        </w:tc>
        <w:tc>
          <w:tcPr>
            <w:tcW w:w="1597" w:type="pct"/>
            <w:noWrap/>
            <w:hideMark/>
          </w:tcPr>
          <w:p w14:paraId="3E1A8405" w14:textId="77777777" w:rsidR="00413CB7" w:rsidRPr="00413CB7" w:rsidRDefault="00413CB7" w:rsidP="00413CB7">
            <w:pPr>
              <w:spacing w:after="0"/>
              <w:ind w:left="113"/>
              <w:jc w:val="left"/>
              <w:rPr>
                <w:szCs w:val="20"/>
              </w:rPr>
            </w:pPr>
            <w:r w:rsidRPr="00413CB7">
              <w:rPr>
                <w:szCs w:val="20"/>
              </w:rPr>
              <w:t>WOODSIDE, SA 5244</w:t>
            </w:r>
          </w:p>
        </w:tc>
        <w:tc>
          <w:tcPr>
            <w:tcW w:w="424" w:type="pct"/>
            <w:noWrap/>
            <w:hideMark/>
          </w:tcPr>
          <w:p w14:paraId="1A4789B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579DE8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5BE193" w14:textId="77777777" w:rsidR="00413CB7" w:rsidRPr="00413CB7" w:rsidRDefault="00413CB7" w:rsidP="00413CB7">
            <w:pPr>
              <w:spacing w:after="0"/>
              <w:jc w:val="right"/>
              <w:rPr>
                <w:szCs w:val="20"/>
              </w:rPr>
            </w:pPr>
            <w:r w:rsidRPr="00413CB7">
              <w:rPr>
                <w:szCs w:val="20"/>
              </w:rPr>
              <w:t>24.9.2013</w:t>
            </w:r>
          </w:p>
        </w:tc>
      </w:tr>
      <w:tr w:rsidR="00413CB7" w:rsidRPr="00413CB7" w14:paraId="17472D6B" w14:textId="77777777" w:rsidTr="005B36B0">
        <w:trPr>
          <w:trHeight w:val="20"/>
        </w:trPr>
        <w:tc>
          <w:tcPr>
            <w:tcW w:w="1756" w:type="pct"/>
            <w:noWrap/>
            <w:hideMark/>
          </w:tcPr>
          <w:p w14:paraId="4870F65F" w14:textId="77777777" w:rsidR="00413CB7" w:rsidRPr="00413CB7" w:rsidRDefault="00413CB7" w:rsidP="00413CB7">
            <w:pPr>
              <w:spacing w:after="0"/>
              <w:jc w:val="left"/>
              <w:rPr>
                <w:szCs w:val="20"/>
              </w:rPr>
            </w:pPr>
            <w:r w:rsidRPr="00413CB7">
              <w:rPr>
                <w:szCs w:val="20"/>
              </w:rPr>
              <w:t>Shane Hockley</w:t>
            </w:r>
          </w:p>
        </w:tc>
        <w:tc>
          <w:tcPr>
            <w:tcW w:w="1597" w:type="pct"/>
            <w:noWrap/>
            <w:hideMark/>
          </w:tcPr>
          <w:p w14:paraId="30A87F5E"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4B2AFF5B" w14:textId="77777777" w:rsidR="00413CB7" w:rsidRPr="00413CB7" w:rsidRDefault="00413CB7" w:rsidP="00413CB7">
            <w:pPr>
              <w:spacing w:after="0"/>
              <w:ind w:right="113"/>
              <w:jc w:val="right"/>
              <w:rPr>
                <w:szCs w:val="20"/>
              </w:rPr>
            </w:pPr>
            <w:r w:rsidRPr="00413CB7">
              <w:rPr>
                <w:szCs w:val="20"/>
              </w:rPr>
              <w:t>15.21</w:t>
            </w:r>
          </w:p>
        </w:tc>
        <w:tc>
          <w:tcPr>
            <w:tcW w:w="770" w:type="pct"/>
            <w:noWrap/>
            <w:hideMark/>
          </w:tcPr>
          <w:p w14:paraId="4B9327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5DDF2A" w14:textId="77777777" w:rsidR="00413CB7" w:rsidRPr="00413CB7" w:rsidRDefault="00413CB7" w:rsidP="00413CB7">
            <w:pPr>
              <w:spacing w:after="0"/>
              <w:jc w:val="right"/>
              <w:rPr>
                <w:szCs w:val="20"/>
              </w:rPr>
            </w:pPr>
            <w:r w:rsidRPr="00413CB7">
              <w:rPr>
                <w:szCs w:val="20"/>
              </w:rPr>
              <w:t>12.9.2014</w:t>
            </w:r>
          </w:p>
        </w:tc>
      </w:tr>
      <w:tr w:rsidR="00413CB7" w:rsidRPr="00413CB7" w14:paraId="26188DA8" w14:textId="77777777" w:rsidTr="005B36B0">
        <w:trPr>
          <w:trHeight w:val="20"/>
        </w:trPr>
        <w:tc>
          <w:tcPr>
            <w:tcW w:w="1756" w:type="pct"/>
            <w:noWrap/>
            <w:hideMark/>
          </w:tcPr>
          <w:p w14:paraId="20A62F93" w14:textId="77777777" w:rsidR="00413CB7" w:rsidRPr="00413CB7" w:rsidRDefault="00413CB7" w:rsidP="00413CB7">
            <w:pPr>
              <w:spacing w:after="0"/>
              <w:jc w:val="left"/>
              <w:rPr>
                <w:szCs w:val="20"/>
              </w:rPr>
            </w:pPr>
            <w:r w:rsidRPr="00413CB7">
              <w:rPr>
                <w:szCs w:val="20"/>
              </w:rPr>
              <w:t>Shane Hutchinson</w:t>
            </w:r>
          </w:p>
        </w:tc>
        <w:tc>
          <w:tcPr>
            <w:tcW w:w="1597" w:type="pct"/>
            <w:noWrap/>
            <w:hideMark/>
          </w:tcPr>
          <w:p w14:paraId="227BDBBE" w14:textId="77777777"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14:paraId="04A9CA7D" w14:textId="77777777" w:rsidR="00413CB7" w:rsidRPr="00413CB7" w:rsidRDefault="00413CB7" w:rsidP="00413CB7">
            <w:pPr>
              <w:spacing w:after="0"/>
              <w:ind w:right="113"/>
              <w:jc w:val="right"/>
              <w:rPr>
                <w:szCs w:val="20"/>
              </w:rPr>
            </w:pPr>
            <w:r w:rsidRPr="00413CB7">
              <w:rPr>
                <w:szCs w:val="20"/>
              </w:rPr>
              <w:t>29.92</w:t>
            </w:r>
          </w:p>
        </w:tc>
        <w:tc>
          <w:tcPr>
            <w:tcW w:w="770" w:type="pct"/>
            <w:noWrap/>
            <w:hideMark/>
          </w:tcPr>
          <w:p w14:paraId="00C9D5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08FE81" w14:textId="77777777" w:rsidR="00413CB7" w:rsidRPr="00413CB7" w:rsidRDefault="00413CB7" w:rsidP="00413CB7">
            <w:pPr>
              <w:spacing w:after="0"/>
              <w:jc w:val="right"/>
              <w:rPr>
                <w:szCs w:val="20"/>
              </w:rPr>
            </w:pPr>
            <w:r w:rsidRPr="00413CB7">
              <w:rPr>
                <w:szCs w:val="20"/>
              </w:rPr>
              <w:t>25.5.2013</w:t>
            </w:r>
          </w:p>
        </w:tc>
      </w:tr>
      <w:tr w:rsidR="00413CB7" w:rsidRPr="00413CB7" w14:paraId="33A8B506" w14:textId="77777777" w:rsidTr="005B36B0">
        <w:trPr>
          <w:trHeight w:val="20"/>
        </w:trPr>
        <w:tc>
          <w:tcPr>
            <w:tcW w:w="1756" w:type="pct"/>
            <w:noWrap/>
            <w:hideMark/>
          </w:tcPr>
          <w:p w14:paraId="16FF2F77" w14:textId="77777777" w:rsidR="00413CB7" w:rsidRPr="00413CB7" w:rsidRDefault="00413CB7" w:rsidP="00413CB7">
            <w:pPr>
              <w:spacing w:after="0"/>
              <w:jc w:val="left"/>
              <w:rPr>
                <w:szCs w:val="20"/>
              </w:rPr>
            </w:pPr>
            <w:r w:rsidRPr="00413CB7">
              <w:rPr>
                <w:szCs w:val="20"/>
              </w:rPr>
              <w:t>Shane Lehmann</w:t>
            </w:r>
          </w:p>
        </w:tc>
        <w:tc>
          <w:tcPr>
            <w:tcW w:w="1597" w:type="pct"/>
            <w:noWrap/>
            <w:hideMark/>
          </w:tcPr>
          <w:p w14:paraId="56CC9C01"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0289BFEA" w14:textId="77777777" w:rsidR="00413CB7" w:rsidRPr="00413CB7" w:rsidRDefault="00413CB7" w:rsidP="00413CB7">
            <w:pPr>
              <w:spacing w:after="0"/>
              <w:ind w:right="113"/>
              <w:jc w:val="right"/>
              <w:rPr>
                <w:szCs w:val="20"/>
              </w:rPr>
            </w:pPr>
            <w:r w:rsidRPr="00413CB7">
              <w:rPr>
                <w:szCs w:val="20"/>
              </w:rPr>
              <w:t>107.36</w:t>
            </w:r>
          </w:p>
        </w:tc>
        <w:tc>
          <w:tcPr>
            <w:tcW w:w="770" w:type="pct"/>
            <w:noWrap/>
            <w:hideMark/>
          </w:tcPr>
          <w:p w14:paraId="799416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31EEF3" w14:textId="77777777" w:rsidR="00413CB7" w:rsidRPr="00413CB7" w:rsidRDefault="00413CB7" w:rsidP="00413CB7">
            <w:pPr>
              <w:spacing w:after="0"/>
              <w:jc w:val="right"/>
              <w:rPr>
                <w:szCs w:val="20"/>
              </w:rPr>
            </w:pPr>
            <w:r w:rsidRPr="00413CB7">
              <w:rPr>
                <w:szCs w:val="20"/>
              </w:rPr>
              <w:t>7.5.2014</w:t>
            </w:r>
          </w:p>
        </w:tc>
      </w:tr>
      <w:tr w:rsidR="00413CB7" w:rsidRPr="00413CB7" w14:paraId="36988AAC" w14:textId="77777777" w:rsidTr="005B36B0">
        <w:trPr>
          <w:trHeight w:val="20"/>
        </w:trPr>
        <w:tc>
          <w:tcPr>
            <w:tcW w:w="1756" w:type="pct"/>
            <w:noWrap/>
            <w:hideMark/>
          </w:tcPr>
          <w:p w14:paraId="6A356B5D" w14:textId="77777777" w:rsidR="00413CB7" w:rsidRPr="00413CB7" w:rsidRDefault="00413CB7" w:rsidP="00413CB7">
            <w:pPr>
              <w:spacing w:after="0"/>
              <w:jc w:val="left"/>
              <w:rPr>
                <w:szCs w:val="20"/>
              </w:rPr>
            </w:pPr>
            <w:r w:rsidRPr="00413CB7">
              <w:rPr>
                <w:szCs w:val="20"/>
              </w:rPr>
              <w:t>Shane McArdle</w:t>
            </w:r>
          </w:p>
        </w:tc>
        <w:tc>
          <w:tcPr>
            <w:tcW w:w="1597" w:type="pct"/>
            <w:noWrap/>
            <w:hideMark/>
          </w:tcPr>
          <w:p w14:paraId="1E64B3DE" w14:textId="77777777"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14:paraId="18550067" w14:textId="77777777" w:rsidR="00413CB7" w:rsidRPr="00413CB7" w:rsidRDefault="00413CB7" w:rsidP="00413CB7">
            <w:pPr>
              <w:spacing w:after="0"/>
              <w:ind w:right="113"/>
              <w:jc w:val="right"/>
              <w:rPr>
                <w:szCs w:val="20"/>
              </w:rPr>
            </w:pPr>
            <w:r w:rsidRPr="00413CB7">
              <w:rPr>
                <w:szCs w:val="20"/>
              </w:rPr>
              <w:t>10.24</w:t>
            </w:r>
          </w:p>
        </w:tc>
        <w:tc>
          <w:tcPr>
            <w:tcW w:w="770" w:type="pct"/>
            <w:noWrap/>
            <w:hideMark/>
          </w:tcPr>
          <w:p w14:paraId="0FFD1E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788523" w14:textId="77777777" w:rsidR="00413CB7" w:rsidRPr="00413CB7" w:rsidRDefault="00413CB7" w:rsidP="00413CB7">
            <w:pPr>
              <w:spacing w:after="0"/>
              <w:jc w:val="right"/>
              <w:rPr>
                <w:szCs w:val="20"/>
              </w:rPr>
            </w:pPr>
            <w:r w:rsidRPr="00413CB7">
              <w:rPr>
                <w:szCs w:val="20"/>
              </w:rPr>
              <w:t>16.1.2015</w:t>
            </w:r>
          </w:p>
        </w:tc>
      </w:tr>
      <w:tr w:rsidR="00413CB7" w:rsidRPr="00413CB7" w14:paraId="1F78BE4B" w14:textId="77777777" w:rsidTr="005B36B0">
        <w:trPr>
          <w:trHeight w:val="20"/>
        </w:trPr>
        <w:tc>
          <w:tcPr>
            <w:tcW w:w="1756" w:type="pct"/>
            <w:noWrap/>
            <w:hideMark/>
          </w:tcPr>
          <w:p w14:paraId="150CC52C" w14:textId="77777777" w:rsidR="00413CB7" w:rsidRPr="00413CB7" w:rsidRDefault="00413CB7" w:rsidP="00413CB7">
            <w:pPr>
              <w:spacing w:after="0"/>
              <w:jc w:val="left"/>
              <w:rPr>
                <w:szCs w:val="20"/>
              </w:rPr>
            </w:pPr>
            <w:r w:rsidRPr="00413CB7">
              <w:rPr>
                <w:szCs w:val="20"/>
              </w:rPr>
              <w:t>Shane Reinboth</w:t>
            </w:r>
          </w:p>
        </w:tc>
        <w:tc>
          <w:tcPr>
            <w:tcW w:w="1597" w:type="pct"/>
            <w:noWrap/>
            <w:hideMark/>
          </w:tcPr>
          <w:p w14:paraId="25F4F6E9" w14:textId="77777777"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14:paraId="41B11EE3" w14:textId="77777777" w:rsidR="00413CB7" w:rsidRPr="00413CB7" w:rsidRDefault="00413CB7" w:rsidP="00413CB7">
            <w:pPr>
              <w:spacing w:after="0"/>
              <w:ind w:right="113"/>
              <w:jc w:val="right"/>
              <w:rPr>
                <w:szCs w:val="20"/>
              </w:rPr>
            </w:pPr>
            <w:r w:rsidRPr="00413CB7">
              <w:rPr>
                <w:szCs w:val="20"/>
              </w:rPr>
              <w:t>27.50</w:t>
            </w:r>
          </w:p>
        </w:tc>
        <w:tc>
          <w:tcPr>
            <w:tcW w:w="770" w:type="pct"/>
            <w:noWrap/>
            <w:hideMark/>
          </w:tcPr>
          <w:p w14:paraId="42FAC6E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AE517C" w14:textId="77777777" w:rsidR="00413CB7" w:rsidRPr="00413CB7" w:rsidRDefault="00413CB7" w:rsidP="00413CB7">
            <w:pPr>
              <w:spacing w:after="0"/>
              <w:jc w:val="right"/>
              <w:rPr>
                <w:szCs w:val="20"/>
              </w:rPr>
            </w:pPr>
            <w:r w:rsidRPr="00413CB7">
              <w:rPr>
                <w:szCs w:val="20"/>
              </w:rPr>
              <w:t>16.4.2013</w:t>
            </w:r>
          </w:p>
        </w:tc>
      </w:tr>
      <w:tr w:rsidR="00413CB7" w:rsidRPr="00413CB7" w14:paraId="2FCC14E2" w14:textId="77777777" w:rsidTr="005B36B0">
        <w:trPr>
          <w:trHeight w:val="20"/>
        </w:trPr>
        <w:tc>
          <w:tcPr>
            <w:tcW w:w="1756" w:type="pct"/>
            <w:noWrap/>
            <w:hideMark/>
          </w:tcPr>
          <w:p w14:paraId="7628F838" w14:textId="77777777" w:rsidR="00413CB7" w:rsidRPr="00413CB7" w:rsidRDefault="00413CB7" w:rsidP="00413CB7">
            <w:pPr>
              <w:spacing w:after="0"/>
              <w:jc w:val="left"/>
              <w:rPr>
                <w:szCs w:val="20"/>
              </w:rPr>
            </w:pPr>
            <w:r w:rsidRPr="00413CB7">
              <w:rPr>
                <w:szCs w:val="20"/>
              </w:rPr>
              <w:t>Shane Scott</w:t>
            </w:r>
          </w:p>
        </w:tc>
        <w:tc>
          <w:tcPr>
            <w:tcW w:w="1597" w:type="pct"/>
            <w:noWrap/>
            <w:hideMark/>
          </w:tcPr>
          <w:p w14:paraId="1CC7664B"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28AC1F18" w14:textId="77777777" w:rsidR="00413CB7" w:rsidRPr="00413CB7" w:rsidRDefault="00413CB7" w:rsidP="00413CB7">
            <w:pPr>
              <w:spacing w:after="0"/>
              <w:ind w:right="113"/>
              <w:jc w:val="right"/>
              <w:rPr>
                <w:szCs w:val="20"/>
              </w:rPr>
            </w:pPr>
            <w:r w:rsidRPr="00413CB7">
              <w:rPr>
                <w:szCs w:val="20"/>
              </w:rPr>
              <w:t>43.55</w:t>
            </w:r>
          </w:p>
        </w:tc>
        <w:tc>
          <w:tcPr>
            <w:tcW w:w="770" w:type="pct"/>
            <w:noWrap/>
            <w:hideMark/>
          </w:tcPr>
          <w:p w14:paraId="6E3199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C7D1E4" w14:textId="77777777" w:rsidR="00413CB7" w:rsidRPr="00413CB7" w:rsidRDefault="00413CB7" w:rsidP="00413CB7">
            <w:pPr>
              <w:spacing w:after="0"/>
              <w:jc w:val="right"/>
              <w:rPr>
                <w:szCs w:val="20"/>
              </w:rPr>
            </w:pPr>
            <w:r w:rsidRPr="00413CB7">
              <w:rPr>
                <w:szCs w:val="20"/>
              </w:rPr>
              <w:t>17.1.2014</w:t>
            </w:r>
          </w:p>
        </w:tc>
      </w:tr>
      <w:tr w:rsidR="00413CB7" w:rsidRPr="00413CB7" w14:paraId="1D6E9D86" w14:textId="77777777" w:rsidTr="005B36B0">
        <w:trPr>
          <w:trHeight w:val="20"/>
        </w:trPr>
        <w:tc>
          <w:tcPr>
            <w:tcW w:w="1756" w:type="pct"/>
            <w:noWrap/>
            <w:hideMark/>
          </w:tcPr>
          <w:p w14:paraId="434A0216" w14:textId="77777777" w:rsidR="00413CB7" w:rsidRPr="00413CB7" w:rsidRDefault="00413CB7" w:rsidP="00413CB7">
            <w:pPr>
              <w:spacing w:after="0"/>
              <w:jc w:val="left"/>
              <w:rPr>
                <w:szCs w:val="20"/>
              </w:rPr>
            </w:pPr>
            <w:r w:rsidRPr="00413CB7">
              <w:rPr>
                <w:szCs w:val="20"/>
              </w:rPr>
              <w:t>Shane Todd Nominees</w:t>
            </w:r>
          </w:p>
        </w:tc>
        <w:tc>
          <w:tcPr>
            <w:tcW w:w="1597" w:type="pct"/>
            <w:noWrap/>
            <w:hideMark/>
          </w:tcPr>
          <w:p w14:paraId="093ED39F"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4A493521" w14:textId="77777777" w:rsidR="00413CB7" w:rsidRPr="00413CB7" w:rsidRDefault="00413CB7" w:rsidP="00413CB7">
            <w:pPr>
              <w:spacing w:after="0"/>
              <w:ind w:right="113"/>
              <w:jc w:val="right"/>
              <w:rPr>
                <w:szCs w:val="20"/>
              </w:rPr>
            </w:pPr>
            <w:r w:rsidRPr="00413CB7">
              <w:rPr>
                <w:szCs w:val="20"/>
              </w:rPr>
              <w:t>201.04</w:t>
            </w:r>
          </w:p>
        </w:tc>
        <w:tc>
          <w:tcPr>
            <w:tcW w:w="770" w:type="pct"/>
            <w:noWrap/>
            <w:hideMark/>
          </w:tcPr>
          <w:p w14:paraId="75881F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3DF1B7" w14:textId="77777777" w:rsidR="00413CB7" w:rsidRPr="00413CB7" w:rsidRDefault="00413CB7" w:rsidP="00413CB7">
            <w:pPr>
              <w:spacing w:after="0"/>
              <w:jc w:val="right"/>
              <w:rPr>
                <w:szCs w:val="20"/>
              </w:rPr>
            </w:pPr>
            <w:r w:rsidRPr="00413CB7">
              <w:rPr>
                <w:szCs w:val="20"/>
              </w:rPr>
              <w:t>3.4.2013</w:t>
            </w:r>
          </w:p>
        </w:tc>
      </w:tr>
      <w:tr w:rsidR="00413CB7" w:rsidRPr="00413CB7" w14:paraId="77A1A2A2" w14:textId="77777777" w:rsidTr="005B36B0">
        <w:trPr>
          <w:trHeight w:val="20"/>
        </w:trPr>
        <w:tc>
          <w:tcPr>
            <w:tcW w:w="1756" w:type="pct"/>
            <w:noWrap/>
            <w:hideMark/>
          </w:tcPr>
          <w:p w14:paraId="379DDF52" w14:textId="77777777" w:rsidR="00413CB7" w:rsidRPr="00413CB7" w:rsidRDefault="00413CB7" w:rsidP="00413CB7">
            <w:pPr>
              <w:spacing w:after="0"/>
              <w:jc w:val="left"/>
              <w:rPr>
                <w:szCs w:val="20"/>
              </w:rPr>
            </w:pPr>
            <w:r w:rsidRPr="00413CB7">
              <w:rPr>
                <w:szCs w:val="20"/>
              </w:rPr>
              <w:t>Shane Williams</w:t>
            </w:r>
          </w:p>
        </w:tc>
        <w:tc>
          <w:tcPr>
            <w:tcW w:w="1597" w:type="pct"/>
            <w:noWrap/>
            <w:hideMark/>
          </w:tcPr>
          <w:p w14:paraId="3E8D1BC4"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466EF2EA"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2969C4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965758" w14:textId="77777777" w:rsidR="00413CB7" w:rsidRPr="00413CB7" w:rsidRDefault="00413CB7" w:rsidP="00413CB7">
            <w:pPr>
              <w:spacing w:after="0"/>
              <w:jc w:val="right"/>
              <w:rPr>
                <w:szCs w:val="20"/>
              </w:rPr>
            </w:pPr>
            <w:r w:rsidRPr="00413CB7">
              <w:rPr>
                <w:szCs w:val="20"/>
              </w:rPr>
              <w:t>18.2.2014</w:t>
            </w:r>
          </w:p>
        </w:tc>
      </w:tr>
      <w:tr w:rsidR="00413CB7" w:rsidRPr="00413CB7" w14:paraId="59566380" w14:textId="77777777" w:rsidTr="005B36B0">
        <w:trPr>
          <w:trHeight w:val="20"/>
        </w:trPr>
        <w:tc>
          <w:tcPr>
            <w:tcW w:w="1756" w:type="pct"/>
            <w:noWrap/>
            <w:hideMark/>
          </w:tcPr>
          <w:p w14:paraId="0EE90EA0" w14:textId="77777777" w:rsidR="00413CB7" w:rsidRPr="00413CB7" w:rsidRDefault="00413CB7" w:rsidP="00413CB7">
            <w:pPr>
              <w:spacing w:after="0"/>
              <w:jc w:val="left"/>
              <w:rPr>
                <w:szCs w:val="20"/>
              </w:rPr>
            </w:pPr>
            <w:r w:rsidRPr="00413CB7">
              <w:rPr>
                <w:szCs w:val="20"/>
              </w:rPr>
              <w:t>Shannon Dunn</w:t>
            </w:r>
          </w:p>
        </w:tc>
        <w:tc>
          <w:tcPr>
            <w:tcW w:w="1597" w:type="pct"/>
            <w:noWrap/>
            <w:hideMark/>
          </w:tcPr>
          <w:p w14:paraId="1DE2C7A6"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2011F5A3" w14:textId="77777777" w:rsidR="00413CB7" w:rsidRPr="00413CB7" w:rsidRDefault="00413CB7" w:rsidP="00413CB7">
            <w:pPr>
              <w:spacing w:after="0"/>
              <w:ind w:right="113"/>
              <w:jc w:val="right"/>
              <w:rPr>
                <w:szCs w:val="20"/>
              </w:rPr>
            </w:pPr>
            <w:r w:rsidRPr="00413CB7">
              <w:rPr>
                <w:szCs w:val="20"/>
              </w:rPr>
              <w:t>35.34</w:t>
            </w:r>
          </w:p>
        </w:tc>
        <w:tc>
          <w:tcPr>
            <w:tcW w:w="770" w:type="pct"/>
            <w:noWrap/>
            <w:hideMark/>
          </w:tcPr>
          <w:p w14:paraId="6C0928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72488F" w14:textId="77777777" w:rsidR="00413CB7" w:rsidRPr="00413CB7" w:rsidRDefault="00413CB7" w:rsidP="00413CB7">
            <w:pPr>
              <w:spacing w:after="0"/>
              <w:jc w:val="right"/>
              <w:rPr>
                <w:szCs w:val="20"/>
              </w:rPr>
            </w:pPr>
            <w:r w:rsidRPr="00413CB7">
              <w:rPr>
                <w:szCs w:val="20"/>
              </w:rPr>
              <w:t>4.4.2013</w:t>
            </w:r>
          </w:p>
        </w:tc>
      </w:tr>
      <w:tr w:rsidR="00413CB7" w:rsidRPr="00413CB7" w14:paraId="52BEF9A4" w14:textId="77777777" w:rsidTr="005B36B0">
        <w:trPr>
          <w:trHeight w:val="20"/>
        </w:trPr>
        <w:tc>
          <w:tcPr>
            <w:tcW w:w="1756" w:type="pct"/>
            <w:noWrap/>
            <w:hideMark/>
          </w:tcPr>
          <w:p w14:paraId="6233FF43" w14:textId="77777777" w:rsidR="00413CB7" w:rsidRPr="00413CB7" w:rsidRDefault="00413CB7" w:rsidP="00413CB7">
            <w:pPr>
              <w:spacing w:after="0"/>
              <w:jc w:val="left"/>
              <w:rPr>
                <w:szCs w:val="20"/>
              </w:rPr>
            </w:pPr>
            <w:r w:rsidRPr="00413CB7">
              <w:rPr>
                <w:szCs w:val="20"/>
              </w:rPr>
              <w:t>Shannon Hastings</w:t>
            </w:r>
          </w:p>
        </w:tc>
        <w:tc>
          <w:tcPr>
            <w:tcW w:w="1597" w:type="pct"/>
            <w:noWrap/>
            <w:hideMark/>
          </w:tcPr>
          <w:p w14:paraId="7FD49E67"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1ACDD94B"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6615E0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42EE5B" w14:textId="77777777" w:rsidR="00413CB7" w:rsidRPr="00413CB7" w:rsidRDefault="00413CB7" w:rsidP="00413CB7">
            <w:pPr>
              <w:spacing w:after="0"/>
              <w:jc w:val="right"/>
              <w:rPr>
                <w:szCs w:val="20"/>
              </w:rPr>
            </w:pPr>
            <w:r w:rsidRPr="00413CB7">
              <w:rPr>
                <w:szCs w:val="20"/>
              </w:rPr>
              <w:t>15.3.2013</w:t>
            </w:r>
          </w:p>
        </w:tc>
      </w:tr>
      <w:tr w:rsidR="00413CB7" w:rsidRPr="00413CB7" w14:paraId="6D037183" w14:textId="77777777" w:rsidTr="005B36B0">
        <w:trPr>
          <w:trHeight w:val="20"/>
        </w:trPr>
        <w:tc>
          <w:tcPr>
            <w:tcW w:w="1756" w:type="pct"/>
            <w:noWrap/>
            <w:hideMark/>
          </w:tcPr>
          <w:p w14:paraId="037BE7AB" w14:textId="77777777" w:rsidR="00413CB7" w:rsidRPr="00413CB7" w:rsidRDefault="00413CB7" w:rsidP="00413CB7">
            <w:pPr>
              <w:spacing w:after="0"/>
              <w:jc w:val="left"/>
              <w:rPr>
                <w:szCs w:val="20"/>
              </w:rPr>
            </w:pPr>
            <w:r w:rsidRPr="00413CB7">
              <w:rPr>
                <w:szCs w:val="20"/>
              </w:rPr>
              <w:t>Shantelle Schlichting</w:t>
            </w:r>
          </w:p>
        </w:tc>
        <w:tc>
          <w:tcPr>
            <w:tcW w:w="1597" w:type="pct"/>
            <w:noWrap/>
            <w:hideMark/>
          </w:tcPr>
          <w:p w14:paraId="43732B7E" w14:textId="77777777"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14:paraId="3458463C" w14:textId="77777777" w:rsidR="00413CB7" w:rsidRPr="00413CB7" w:rsidRDefault="00413CB7" w:rsidP="00413CB7">
            <w:pPr>
              <w:spacing w:after="0"/>
              <w:ind w:right="113"/>
              <w:jc w:val="right"/>
              <w:rPr>
                <w:szCs w:val="20"/>
              </w:rPr>
            </w:pPr>
            <w:r w:rsidRPr="00413CB7">
              <w:rPr>
                <w:szCs w:val="20"/>
              </w:rPr>
              <w:t>44.52</w:t>
            </w:r>
          </w:p>
        </w:tc>
        <w:tc>
          <w:tcPr>
            <w:tcW w:w="770" w:type="pct"/>
            <w:noWrap/>
            <w:hideMark/>
          </w:tcPr>
          <w:p w14:paraId="398B2D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6C18E2" w14:textId="77777777" w:rsidR="00413CB7" w:rsidRPr="00413CB7" w:rsidRDefault="00413CB7" w:rsidP="00413CB7">
            <w:pPr>
              <w:spacing w:after="0"/>
              <w:jc w:val="right"/>
              <w:rPr>
                <w:szCs w:val="20"/>
              </w:rPr>
            </w:pPr>
            <w:r w:rsidRPr="00413CB7">
              <w:rPr>
                <w:szCs w:val="20"/>
              </w:rPr>
              <w:t>18.9.2013</w:t>
            </w:r>
          </w:p>
        </w:tc>
      </w:tr>
      <w:tr w:rsidR="00413CB7" w:rsidRPr="00413CB7" w14:paraId="6FA94143" w14:textId="77777777" w:rsidTr="005B36B0">
        <w:trPr>
          <w:trHeight w:val="20"/>
        </w:trPr>
        <w:tc>
          <w:tcPr>
            <w:tcW w:w="1756" w:type="pct"/>
            <w:noWrap/>
            <w:hideMark/>
          </w:tcPr>
          <w:p w14:paraId="38269F82" w14:textId="77777777" w:rsidR="00413CB7" w:rsidRPr="00413CB7" w:rsidRDefault="00413CB7" w:rsidP="00413CB7">
            <w:pPr>
              <w:spacing w:after="0"/>
              <w:jc w:val="left"/>
              <w:rPr>
                <w:szCs w:val="20"/>
              </w:rPr>
            </w:pPr>
            <w:r w:rsidRPr="00413CB7">
              <w:rPr>
                <w:szCs w:val="20"/>
              </w:rPr>
              <w:t>Sharelle Davidge</w:t>
            </w:r>
          </w:p>
        </w:tc>
        <w:tc>
          <w:tcPr>
            <w:tcW w:w="1597" w:type="pct"/>
            <w:noWrap/>
            <w:hideMark/>
          </w:tcPr>
          <w:p w14:paraId="3CC20DE0" w14:textId="77777777" w:rsidR="00413CB7" w:rsidRPr="00413CB7" w:rsidRDefault="00413CB7" w:rsidP="00413CB7">
            <w:pPr>
              <w:spacing w:after="0"/>
              <w:ind w:left="113"/>
              <w:jc w:val="left"/>
              <w:rPr>
                <w:szCs w:val="20"/>
              </w:rPr>
            </w:pPr>
            <w:r w:rsidRPr="00413CB7">
              <w:rPr>
                <w:szCs w:val="20"/>
              </w:rPr>
              <w:t>CURRAMULKA, SA 5580</w:t>
            </w:r>
          </w:p>
        </w:tc>
        <w:tc>
          <w:tcPr>
            <w:tcW w:w="424" w:type="pct"/>
            <w:noWrap/>
            <w:hideMark/>
          </w:tcPr>
          <w:p w14:paraId="7B9B276F" w14:textId="77777777" w:rsidR="00413CB7" w:rsidRPr="00413CB7" w:rsidRDefault="00413CB7" w:rsidP="00413CB7">
            <w:pPr>
              <w:spacing w:after="0"/>
              <w:ind w:right="113"/>
              <w:jc w:val="right"/>
              <w:rPr>
                <w:szCs w:val="20"/>
              </w:rPr>
            </w:pPr>
            <w:r w:rsidRPr="00413CB7">
              <w:rPr>
                <w:szCs w:val="20"/>
              </w:rPr>
              <w:t>89.17</w:t>
            </w:r>
          </w:p>
        </w:tc>
        <w:tc>
          <w:tcPr>
            <w:tcW w:w="770" w:type="pct"/>
            <w:noWrap/>
            <w:hideMark/>
          </w:tcPr>
          <w:p w14:paraId="0A44BE18" w14:textId="77777777" w:rsidR="00413CB7" w:rsidRPr="00413CB7" w:rsidRDefault="00413CB7" w:rsidP="00413CB7">
            <w:pPr>
              <w:spacing w:after="0"/>
              <w:ind w:left="170"/>
              <w:jc w:val="left"/>
              <w:rPr>
                <w:szCs w:val="20"/>
              </w:rPr>
            </w:pPr>
            <w:r w:rsidRPr="00413CB7">
              <w:rPr>
                <w:szCs w:val="20"/>
              </w:rPr>
              <w:t>Refund 167652</w:t>
            </w:r>
          </w:p>
        </w:tc>
        <w:tc>
          <w:tcPr>
            <w:tcW w:w="453" w:type="pct"/>
            <w:noWrap/>
            <w:hideMark/>
          </w:tcPr>
          <w:p w14:paraId="0A3D606F" w14:textId="77777777" w:rsidR="00413CB7" w:rsidRPr="00413CB7" w:rsidRDefault="00413CB7" w:rsidP="00413CB7">
            <w:pPr>
              <w:spacing w:after="0"/>
              <w:jc w:val="right"/>
              <w:rPr>
                <w:szCs w:val="20"/>
              </w:rPr>
            </w:pPr>
            <w:r w:rsidRPr="00413CB7">
              <w:rPr>
                <w:szCs w:val="20"/>
              </w:rPr>
              <w:t>22.7.2013</w:t>
            </w:r>
          </w:p>
        </w:tc>
      </w:tr>
      <w:tr w:rsidR="00413CB7" w:rsidRPr="00413CB7" w14:paraId="51255C0C" w14:textId="77777777" w:rsidTr="005B36B0">
        <w:trPr>
          <w:trHeight w:val="20"/>
        </w:trPr>
        <w:tc>
          <w:tcPr>
            <w:tcW w:w="1756" w:type="pct"/>
            <w:noWrap/>
            <w:hideMark/>
          </w:tcPr>
          <w:p w14:paraId="4B39975B" w14:textId="77777777" w:rsidR="00413CB7" w:rsidRPr="00413CB7" w:rsidRDefault="00413CB7" w:rsidP="00413CB7">
            <w:pPr>
              <w:spacing w:after="0"/>
              <w:jc w:val="left"/>
              <w:rPr>
                <w:szCs w:val="20"/>
              </w:rPr>
            </w:pPr>
            <w:r w:rsidRPr="00413CB7">
              <w:rPr>
                <w:szCs w:val="20"/>
              </w:rPr>
              <w:t>Sharene Phelps</w:t>
            </w:r>
          </w:p>
        </w:tc>
        <w:tc>
          <w:tcPr>
            <w:tcW w:w="1597" w:type="pct"/>
            <w:noWrap/>
            <w:hideMark/>
          </w:tcPr>
          <w:p w14:paraId="7B706D2D"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23193F80" w14:textId="77777777" w:rsidR="00413CB7" w:rsidRPr="00413CB7" w:rsidRDefault="00413CB7" w:rsidP="00413CB7">
            <w:pPr>
              <w:spacing w:after="0"/>
              <w:ind w:right="113"/>
              <w:jc w:val="right"/>
              <w:rPr>
                <w:szCs w:val="20"/>
              </w:rPr>
            </w:pPr>
            <w:r w:rsidRPr="00413CB7">
              <w:rPr>
                <w:szCs w:val="20"/>
              </w:rPr>
              <w:t>107.86</w:t>
            </w:r>
          </w:p>
        </w:tc>
        <w:tc>
          <w:tcPr>
            <w:tcW w:w="770" w:type="pct"/>
            <w:noWrap/>
            <w:hideMark/>
          </w:tcPr>
          <w:p w14:paraId="1AA5D7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4B5C6B" w14:textId="77777777" w:rsidR="00413CB7" w:rsidRPr="00413CB7" w:rsidRDefault="00413CB7" w:rsidP="00413CB7">
            <w:pPr>
              <w:spacing w:after="0"/>
              <w:jc w:val="right"/>
              <w:rPr>
                <w:szCs w:val="20"/>
              </w:rPr>
            </w:pPr>
            <w:r w:rsidRPr="00413CB7">
              <w:rPr>
                <w:szCs w:val="20"/>
              </w:rPr>
              <w:t>8.11.2013</w:t>
            </w:r>
          </w:p>
        </w:tc>
      </w:tr>
      <w:tr w:rsidR="00413CB7" w:rsidRPr="00413CB7" w14:paraId="69673383" w14:textId="77777777" w:rsidTr="005B36B0">
        <w:trPr>
          <w:trHeight w:val="20"/>
        </w:trPr>
        <w:tc>
          <w:tcPr>
            <w:tcW w:w="1756" w:type="pct"/>
            <w:noWrap/>
            <w:hideMark/>
          </w:tcPr>
          <w:p w14:paraId="214916C5" w14:textId="77777777" w:rsidR="00413CB7" w:rsidRPr="00413CB7" w:rsidRDefault="00413CB7" w:rsidP="00413CB7">
            <w:pPr>
              <w:spacing w:after="0"/>
              <w:jc w:val="left"/>
              <w:rPr>
                <w:szCs w:val="20"/>
              </w:rPr>
            </w:pPr>
            <w:r w:rsidRPr="00413CB7">
              <w:rPr>
                <w:szCs w:val="20"/>
              </w:rPr>
              <w:t>Sharene Phelps</w:t>
            </w:r>
          </w:p>
        </w:tc>
        <w:tc>
          <w:tcPr>
            <w:tcW w:w="1597" w:type="pct"/>
            <w:noWrap/>
            <w:hideMark/>
          </w:tcPr>
          <w:p w14:paraId="0BFB5850"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4477B93F" w14:textId="77777777" w:rsidR="00413CB7" w:rsidRPr="00413CB7" w:rsidRDefault="00413CB7" w:rsidP="00413CB7">
            <w:pPr>
              <w:spacing w:after="0"/>
              <w:ind w:right="113"/>
              <w:jc w:val="right"/>
              <w:rPr>
                <w:szCs w:val="20"/>
              </w:rPr>
            </w:pPr>
            <w:r w:rsidRPr="00413CB7">
              <w:rPr>
                <w:szCs w:val="20"/>
              </w:rPr>
              <w:t>315.00</w:t>
            </w:r>
          </w:p>
        </w:tc>
        <w:tc>
          <w:tcPr>
            <w:tcW w:w="770" w:type="pct"/>
            <w:noWrap/>
            <w:hideMark/>
          </w:tcPr>
          <w:p w14:paraId="400A8A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F8200D7" w14:textId="77777777" w:rsidR="00413CB7" w:rsidRPr="00413CB7" w:rsidRDefault="00413CB7" w:rsidP="00413CB7">
            <w:pPr>
              <w:spacing w:after="0"/>
              <w:jc w:val="right"/>
              <w:rPr>
                <w:szCs w:val="20"/>
              </w:rPr>
            </w:pPr>
            <w:r w:rsidRPr="00413CB7">
              <w:rPr>
                <w:szCs w:val="20"/>
              </w:rPr>
              <w:t>8.11.2013</w:t>
            </w:r>
          </w:p>
        </w:tc>
      </w:tr>
      <w:tr w:rsidR="00413CB7" w:rsidRPr="00413CB7" w14:paraId="0CE8F0FC" w14:textId="77777777" w:rsidTr="005B36B0">
        <w:trPr>
          <w:trHeight w:val="20"/>
        </w:trPr>
        <w:tc>
          <w:tcPr>
            <w:tcW w:w="1756" w:type="pct"/>
            <w:noWrap/>
            <w:hideMark/>
          </w:tcPr>
          <w:p w14:paraId="373008B9" w14:textId="77777777" w:rsidR="00413CB7" w:rsidRPr="00413CB7" w:rsidRDefault="00413CB7" w:rsidP="00413CB7">
            <w:pPr>
              <w:spacing w:after="0"/>
              <w:jc w:val="left"/>
              <w:rPr>
                <w:szCs w:val="20"/>
              </w:rPr>
            </w:pPr>
            <w:r w:rsidRPr="00413CB7">
              <w:rPr>
                <w:szCs w:val="20"/>
              </w:rPr>
              <w:t>Sharmalar Rajendran</w:t>
            </w:r>
          </w:p>
        </w:tc>
        <w:tc>
          <w:tcPr>
            <w:tcW w:w="1597" w:type="pct"/>
            <w:noWrap/>
            <w:hideMark/>
          </w:tcPr>
          <w:p w14:paraId="48CB7CC5" w14:textId="77777777" w:rsidR="00413CB7" w:rsidRPr="00413CB7" w:rsidRDefault="00413CB7" w:rsidP="00413CB7">
            <w:pPr>
              <w:spacing w:after="0"/>
              <w:ind w:left="113"/>
              <w:jc w:val="left"/>
              <w:rPr>
                <w:szCs w:val="20"/>
              </w:rPr>
            </w:pPr>
            <w:r w:rsidRPr="00413CB7">
              <w:rPr>
                <w:szCs w:val="20"/>
              </w:rPr>
              <w:t>JOSLIN, SA 5070</w:t>
            </w:r>
          </w:p>
        </w:tc>
        <w:tc>
          <w:tcPr>
            <w:tcW w:w="424" w:type="pct"/>
            <w:noWrap/>
            <w:hideMark/>
          </w:tcPr>
          <w:p w14:paraId="417E6A0F" w14:textId="77777777" w:rsidR="00413CB7" w:rsidRPr="00413CB7" w:rsidRDefault="00413CB7" w:rsidP="00413CB7">
            <w:pPr>
              <w:spacing w:after="0"/>
              <w:ind w:right="113"/>
              <w:jc w:val="right"/>
              <w:rPr>
                <w:szCs w:val="20"/>
              </w:rPr>
            </w:pPr>
            <w:r w:rsidRPr="00413CB7">
              <w:rPr>
                <w:szCs w:val="20"/>
              </w:rPr>
              <w:t>1 075.39</w:t>
            </w:r>
          </w:p>
        </w:tc>
        <w:tc>
          <w:tcPr>
            <w:tcW w:w="770" w:type="pct"/>
            <w:noWrap/>
            <w:hideMark/>
          </w:tcPr>
          <w:p w14:paraId="29B788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073781" w14:textId="77777777" w:rsidR="00413CB7" w:rsidRPr="00413CB7" w:rsidRDefault="00413CB7" w:rsidP="00413CB7">
            <w:pPr>
              <w:spacing w:after="0"/>
              <w:jc w:val="right"/>
              <w:rPr>
                <w:szCs w:val="20"/>
              </w:rPr>
            </w:pPr>
            <w:r w:rsidRPr="00413CB7">
              <w:rPr>
                <w:szCs w:val="20"/>
              </w:rPr>
              <w:t>11.9.2013</w:t>
            </w:r>
          </w:p>
        </w:tc>
      </w:tr>
      <w:tr w:rsidR="00413CB7" w:rsidRPr="00413CB7" w14:paraId="3E6D20F1" w14:textId="77777777" w:rsidTr="005B36B0">
        <w:trPr>
          <w:trHeight w:val="20"/>
        </w:trPr>
        <w:tc>
          <w:tcPr>
            <w:tcW w:w="1756" w:type="pct"/>
            <w:noWrap/>
            <w:hideMark/>
          </w:tcPr>
          <w:p w14:paraId="5F71B1F6" w14:textId="77777777" w:rsidR="00413CB7" w:rsidRPr="00413CB7" w:rsidRDefault="00413CB7" w:rsidP="00413CB7">
            <w:pPr>
              <w:spacing w:after="0"/>
              <w:jc w:val="left"/>
              <w:rPr>
                <w:szCs w:val="20"/>
              </w:rPr>
            </w:pPr>
            <w:r w:rsidRPr="00413CB7">
              <w:rPr>
                <w:szCs w:val="20"/>
              </w:rPr>
              <w:t>Sharna Hoffman</w:t>
            </w:r>
          </w:p>
        </w:tc>
        <w:tc>
          <w:tcPr>
            <w:tcW w:w="1597" w:type="pct"/>
            <w:noWrap/>
            <w:hideMark/>
          </w:tcPr>
          <w:p w14:paraId="27C51B79" w14:textId="77777777"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14:paraId="4FBBBEBB" w14:textId="77777777" w:rsidR="00413CB7" w:rsidRPr="00413CB7" w:rsidRDefault="00413CB7" w:rsidP="00413CB7">
            <w:pPr>
              <w:spacing w:after="0"/>
              <w:ind w:right="113"/>
              <w:jc w:val="right"/>
              <w:rPr>
                <w:szCs w:val="20"/>
              </w:rPr>
            </w:pPr>
            <w:r w:rsidRPr="00413CB7">
              <w:rPr>
                <w:szCs w:val="20"/>
              </w:rPr>
              <w:t>714.97</w:t>
            </w:r>
          </w:p>
        </w:tc>
        <w:tc>
          <w:tcPr>
            <w:tcW w:w="770" w:type="pct"/>
            <w:noWrap/>
            <w:hideMark/>
          </w:tcPr>
          <w:p w14:paraId="7090FA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EACAA7" w14:textId="77777777" w:rsidR="00413CB7" w:rsidRPr="00413CB7" w:rsidRDefault="00413CB7" w:rsidP="00413CB7">
            <w:pPr>
              <w:spacing w:after="0"/>
              <w:jc w:val="right"/>
              <w:rPr>
                <w:szCs w:val="20"/>
              </w:rPr>
            </w:pPr>
            <w:r w:rsidRPr="00413CB7">
              <w:rPr>
                <w:szCs w:val="20"/>
              </w:rPr>
              <w:t>11.8.2014</w:t>
            </w:r>
          </w:p>
        </w:tc>
      </w:tr>
      <w:tr w:rsidR="00413CB7" w:rsidRPr="00413CB7" w14:paraId="4F0E31F2" w14:textId="77777777" w:rsidTr="005B36B0">
        <w:trPr>
          <w:trHeight w:val="20"/>
        </w:trPr>
        <w:tc>
          <w:tcPr>
            <w:tcW w:w="1756" w:type="pct"/>
            <w:noWrap/>
            <w:hideMark/>
          </w:tcPr>
          <w:p w14:paraId="7B9580D5" w14:textId="77777777" w:rsidR="00413CB7" w:rsidRPr="00413CB7" w:rsidRDefault="00413CB7" w:rsidP="00413CB7">
            <w:pPr>
              <w:spacing w:after="0"/>
              <w:jc w:val="left"/>
              <w:rPr>
                <w:szCs w:val="20"/>
              </w:rPr>
            </w:pPr>
            <w:r w:rsidRPr="00413CB7">
              <w:rPr>
                <w:szCs w:val="20"/>
              </w:rPr>
              <w:t>Sharni Beevers</w:t>
            </w:r>
          </w:p>
        </w:tc>
        <w:tc>
          <w:tcPr>
            <w:tcW w:w="1597" w:type="pct"/>
            <w:noWrap/>
            <w:hideMark/>
          </w:tcPr>
          <w:p w14:paraId="317C6FEE"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0DDEBD61" w14:textId="77777777" w:rsidR="00413CB7" w:rsidRPr="00413CB7" w:rsidRDefault="00413CB7" w:rsidP="00413CB7">
            <w:pPr>
              <w:spacing w:after="0"/>
              <w:ind w:right="113"/>
              <w:jc w:val="right"/>
              <w:rPr>
                <w:szCs w:val="20"/>
              </w:rPr>
            </w:pPr>
            <w:r w:rsidRPr="00413CB7">
              <w:rPr>
                <w:szCs w:val="20"/>
              </w:rPr>
              <w:t>180.00</w:t>
            </w:r>
          </w:p>
        </w:tc>
        <w:tc>
          <w:tcPr>
            <w:tcW w:w="770" w:type="pct"/>
            <w:noWrap/>
            <w:hideMark/>
          </w:tcPr>
          <w:p w14:paraId="3513E3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075329" w14:textId="77777777" w:rsidR="00413CB7" w:rsidRPr="00413CB7" w:rsidRDefault="00413CB7" w:rsidP="00413CB7">
            <w:pPr>
              <w:spacing w:after="0"/>
              <w:jc w:val="right"/>
              <w:rPr>
                <w:szCs w:val="20"/>
              </w:rPr>
            </w:pPr>
            <w:r w:rsidRPr="00413CB7">
              <w:rPr>
                <w:szCs w:val="20"/>
              </w:rPr>
              <w:t>5.5.2014</w:t>
            </w:r>
          </w:p>
        </w:tc>
      </w:tr>
      <w:tr w:rsidR="00413CB7" w:rsidRPr="00413CB7" w14:paraId="2BC59086" w14:textId="77777777" w:rsidTr="005B36B0">
        <w:trPr>
          <w:trHeight w:val="20"/>
        </w:trPr>
        <w:tc>
          <w:tcPr>
            <w:tcW w:w="1756" w:type="pct"/>
            <w:noWrap/>
            <w:hideMark/>
          </w:tcPr>
          <w:p w14:paraId="6E9EF9E3" w14:textId="77777777" w:rsidR="00413CB7" w:rsidRPr="00413CB7" w:rsidRDefault="00413CB7" w:rsidP="00413CB7">
            <w:pPr>
              <w:spacing w:after="0"/>
              <w:jc w:val="left"/>
              <w:rPr>
                <w:szCs w:val="20"/>
              </w:rPr>
            </w:pPr>
            <w:r w:rsidRPr="00413CB7">
              <w:rPr>
                <w:szCs w:val="20"/>
              </w:rPr>
              <w:t>Sharon Allan</w:t>
            </w:r>
          </w:p>
        </w:tc>
        <w:tc>
          <w:tcPr>
            <w:tcW w:w="1597" w:type="pct"/>
            <w:noWrap/>
            <w:hideMark/>
          </w:tcPr>
          <w:p w14:paraId="63E565A9"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7279E952" w14:textId="77777777" w:rsidR="00413CB7" w:rsidRPr="00413CB7" w:rsidRDefault="00413CB7" w:rsidP="00413CB7">
            <w:pPr>
              <w:spacing w:after="0"/>
              <w:ind w:right="113"/>
              <w:jc w:val="right"/>
              <w:rPr>
                <w:szCs w:val="20"/>
              </w:rPr>
            </w:pPr>
            <w:r w:rsidRPr="00413CB7">
              <w:rPr>
                <w:szCs w:val="20"/>
              </w:rPr>
              <w:t>12.59</w:t>
            </w:r>
          </w:p>
        </w:tc>
        <w:tc>
          <w:tcPr>
            <w:tcW w:w="770" w:type="pct"/>
            <w:noWrap/>
            <w:hideMark/>
          </w:tcPr>
          <w:p w14:paraId="49F8E2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0F8DF3" w14:textId="77777777" w:rsidR="00413CB7" w:rsidRPr="00413CB7" w:rsidRDefault="00413CB7" w:rsidP="00413CB7">
            <w:pPr>
              <w:spacing w:after="0"/>
              <w:jc w:val="right"/>
              <w:rPr>
                <w:szCs w:val="20"/>
              </w:rPr>
            </w:pPr>
            <w:r w:rsidRPr="00413CB7">
              <w:rPr>
                <w:szCs w:val="20"/>
              </w:rPr>
              <w:t>3.9.2014</w:t>
            </w:r>
          </w:p>
        </w:tc>
      </w:tr>
      <w:tr w:rsidR="00413CB7" w:rsidRPr="00413CB7" w14:paraId="6A98064A" w14:textId="77777777" w:rsidTr="005B36B0">
        <w:trPr>
          <w:trHeight w:val="20"/>
        </w:trPr>
        <w:tc>
          <w:tcPr>
            <w:tcW w:w="1756" w:type="pct"/>
            <w:noWrap/>
            <w:hideMark/>
          </w:tcPr>
          <w:p w14:paraId="55463839" w14:textId="77777777" w:rsidR="00413CB7" w:rsidRPr="00413CB7" w:rsidRDefault="00413CB7" w:rsidP="00413CB7">
            <w:pPr>
              <w:spacing w:after="0"/>
              <w:jc w:val="left"/>
              <w:rPr>
                <w:szCs w:val="20"/>
              </w:rPr>
            </w:pPr>
            <w:r w:rsidRPr="00413CB7">
              <w:rPr>
                <w:szCs w:val="20"/>
              </w:rPr>
              <w:t>Sharon Brenton</w:t>
            </w:r>
          </w:p>
        </w:tc>
        <w:tc>
          <w:tcPr>
            <w:tcW w:w="1597" w:type="pct"/>
            <w:noWrap/>
            <w:hideMark/>
          </w:tcPr>
          <w:p w14:paraId="01E7D0DB"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3544157C"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FF90B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2E4849" w14:textId="77777777" w:rsidR="00413CB7" w:rsidRPr="00413CB7" w:rsidRDefault="00413CB7" w:rsidP="00413CB7">
            <w:pPr>
              <w:spacing w:after="0"/>
              <w:jc w:val="right"/>
              <w:rPr>
                <w:szCs w:val="20"/>
              </w:rPr>
            </w:pPr>
            <w:r w:rsidRPr="00413CB7">
              <w:rPr>
                <w:szCs w:val="20"/>
              </w:rPr>
              <w:t>14.3.2013</w:t>
            </w:r>
          </w:p>
        </w:tc>
      </w:tr>
      <w:tr w:rsidR="00413CB7" w:rsidRPr="00413CB7" w14:paraId="26F01C51" w14:textId="77777777" w:rsidTr="005B36B0">
        <w:trPr>
          <w:trHeight w:val="20"/>
        </w:trPr>
        <w:tc>
          <w:tcPr>
            <w:tcW w:w="1756" w:type="pct"/>
            <w:noWrap/>
            <w:hideMark/>
          </w:tcPr>
          <w:p w14:paraId="653622B1" w14:textId="77777777" w:rsidR="00413CB7" w:rsidRPr="00413CB7" w:rsidRDefault="00413CB7" w:rsidP="00413CB7">
            <w:pPr>
              <w:spacing w:after="0"/>
              <w:jc w:val="left"/>
              <w:rPr>
                <w:szCs w:val="20"/>
              </w:rPr>
            </w:pPr>
            <w:r w:rsidRPr="00413CB7">
              <w:rPr>
                <w:szCs w:val="20"/>
              </w:rPr>
              <w:t>Sharon Douglas</w:t>
            </w:r>
          </w:p>
        </w:tc>
        <w:tc>
          <w:tcPr>
            <w:tcW w:w="1597" w:type="pct"/>
            <w:noWrap/>
            <w:hideMark/>
          </w:tcPr>
          <w:p w14:paraId="68DDCA06"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1F9C2D56" w14:textId="77777777" w:rsidR="00413CB7" w:rsidRPr="00413CB7" w:rsidRDefault="00413CB7" w:rsidP="00413CB7">
            <w:pPr>
              <w:spacing w:after="0"/>
              <w:ind w:right="113"/>
              <w:jc w:val="right"/>
              <w:rPr>
                <w:szCs w:val="20"/>
              </w:rPr>
            </w:pPr>
            <w:r w:rsidRPr="00413CB7">
              <w:rPr>
                <w:szCs w:val="20"/>
              </w:rPr>
              <w:t>21.90</w:t>
            </w:r>
          </w:p>
        </w:tc>
        <w:tc>
          <w:tcPr>
            <w:tcW w:w="770" w:type="pct"/>
            <w:noWrap/>
            <w:hideMark/>
          </w:tcPr>
          <w:p w14:paraId="4583F7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CC6949" w14:textId="77777777" w:rsidR="00413CB7" w:rsidRPr="00413CB7" w:rsidRDefault="00413CB7" w:rsidP="00413CB7">
            <w:pPr>
              <w:spacing w:after="0"/>
              <w:jc w:val="right"/>
              <w:rPr>
                <w:szCs w:val="20"/>
              </w:rPr>
            </w:pPr>
            <w:r w:rsidRPr="00413CB7">
              <w:rPr>
                <w:szCs w:val="20"/>
              </w:rPr>
              <w:t>10.7.2014</w:t>
            </w:r>
          </w:p>
        </w:tc>
      </w:tr>
      <w:tr w:rsidR="00413CB7" w:rsidRPr="00413CB7" w14:paraId="5790C7CF" w14:textId="77777777" w:rsidTr="005B36B0">
        <w:trPr>
          <w:trHeight w:val="20"/>
        </w:trPr>
        <w:tc>
          <w:tcPr>
            <w:tcW w:w="1756" w:type="pct"/>
            <w:noWrap/>
            <w:hideMark/>
          </w:tcPr>
          <w:p w14:paraId="647B2092" w14:textId="77777777" w:rsidR="00413CB7" w:rsidRPr="00413CB7" w:rsidRDefault="00413CB7" w:rsidP="00413CB7">
            <w:pPr>
              <w:spacing w:after="0"/>
              <w:jc w:val="left"/>
              <w:rPr>
                <w:szCs w:val="20"/>
              </w:rPr>
            </w:pPr>
            <w:r w:rsidRPr="00413CB7">
              <w:rPr>
                <w:szCs w:val="20"/>
              </w:rPr>
              <w:t>Sharon Mclellan</w:t>
            </w:r>
          </w:p>
        </w:tc>
        <w:tc>
          <w:tcPr>
            <w:tcW w:w="1597" w:type="pct"/>
            <w:noWrap/>
            <w:hideMark/>
          </w:tcPr>
          <w:p w14:paraId="629D7660"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4DD32BF2" w14:textId="77777777" w:rsidR="00413CB7" w:rsidRPr="00413CB7" w:rsidRDefault="00413CB7" w:rsidP="00413CB7">
            <w:pPr>
              <w:spacing w:after="0"/>
              <w:ind w:right="113"/>
              <w:jc w:val="right"/>
              <w:rPr>
                <w:szCs w:val="20"/>
              </w:rPr>
            </w:pPr>
            <w:r w:rsidRPr="00413CB7">
              <w:rPr>
                <w:szCs w:val="20"/>
              </w:rPr>
              <w:t>27.38</w:t>
            </w:r>
          </w:p>
        </w:tc>
        <w:tc>
          <w:tcPr>
            <w:tcW w:w="770" w:type="pct"/>
            <w:noWrap/>
            <w:hideMark/>
          </w:tcPr>
          <w:p w14:paraId="3949D2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019C469" w14:textId="77777777" w:rsidR="00413CB7" w:rsidRPr="00413CB7" w:rsidRDefault="00413CB7" w:rsidP="00413CB7">
            <w:pPr>
              <w:spacing w:after="0"/>
              <w:jc w:val="right"/>
              <w:rPr>
                <w:szCs w:val="20"/>
              </w:rPr>
            </w:pPr>
            <w:r w:rsidRPr="00413CB7">
              <w:rPr>
                <w:szCs w:val="20"/>
              </w:rPr>
              <w:t>26.8.2014</w:t>
            </w:r>
          </w:p>
        </w:tc>
      </w:tr>
      <w:tr w:rsidR="00413CB7" w:rsidRPr="00413CB7" w14:paraId="2BA5BD74" w14:textId="77777777" w:rsidTr="005B36B0">
        <w:trPr>
          <w:trHeight w:val="20"/>
        </w:trPr>
        <w:tc>
          <w:tcPr>
            <w:tcW w:w="1756" w:type="pct"/>
            <w:noWrap/>
            <w:hideMark/>
          </w:tcPr>
          <w:p w14:paraId="684E3DF8" w14:textId="77777777" w:rsidR="00413CB7" w:rsidRPr="00413CB7" w:rsidRDefault="00413CB7" w:rsidP="00413CB7">
            <w:pPr>
              <w:spacing w:after="0"/>
              <w:jc w:val="left"/>
              <w:rPr>
                <w:szCs w:val="20"/>
              </w:rPr>
            </w:pPr>
            <w:r w:rsidRPr="00413CB7">
              <w:rPr>
                <w:szCs w:val="20"/>
              </w:rPr>
              <w:t>Sharon Palmieri</w:t>
            </w:r>
          </w:p>
        </w:tc>
        <w:tc>
          <w:tcPr>
            <w:tcW w:w="1597" w:type="pct"/>
            <w:noWrap/>
            <w:hideMark/>
          </w:tcPr>
          <w:p w14:paraId="1CAC30E8"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14DCF7A5" w14:textId="77777777" w:rsidR="00413CB7" w:rsidRPr="00413CB7" w:rsidRDefault="00413CB7" w:rsidP="00413CB7">
            <w:pPr>
              <w:spacing w:after="0"/>
              <w:ind w:right="113"/>
              <w:jc w:val="right"/>
              <w:rPr>
                <w:szCs w:val="20"/>
              </w:rPr>
            </w:pPr>
            <w:r w:rsidRPr="00413CB7">
              <w:rPr>
                <w:szCs w:val="20"/>
              </w:rPr>
              <w:t>16.31</w:t>
            </w:r>
          </w:p>
        </w:tc>
        <w:tc>
          <w:tcPr>
            <w:tcW w:w="770" w:type="pct"/>
            <w:noWrap/>
            <w:hideMark/>
          </w:tcPr>
          <w:p w14:paraId="7C1533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6E6F04" w14:textId="77777777" w:rsidR="00413CB7" w:rsidRPr="00413CB7" w:rsidRDefault="00413CB7" w:rsidP="00413CB7">
            <w:pPr>
              <w:spacing w:after="0"/>
              <w:jc w:val="right"/>
              <w:rPr>
                <w:szCs w:val="20"/>
              </w:rPr>
            </w:pPr>
            <w:r w:rsidRPr="00413CB7">
              <w:rPr>
                <w:szCs w:val="20"/>
              </w:rPr>
              <w:t>4.7.2014</w:t>
            </w:r>
          </w:p>
        </w:tc>
      </w:tr>
      <w:tr w:rsidR="00413CB7" w:rsidRPr="00413CB7" w14:paraId="2D86C358" w14:textId="77777777" w:rsidTr="005B36B0">
        <w:trPr>
          <w:trHeight w:val="20"/>
        </w:trPr>
        <w:tc>
          <w:tcPr>
            <w:tcW w:w="1756" w:type="pct"/>
            <w:noWrap/>
            <w:hideMark/>
          </w:tcPr>
          <w:p w14:paraId="1061CC2E" w14:textId="77777777" w:rsidR="00413CB7" w:rsidRPr="00413CB7" w:rsidRDefault="00413CB7" w:rsidP="00413CB7">
            <w:pPr>
              <w:spacing w:after="0"/>
              <w:jc w:val="left"/>
              <w:rPr>
                <w:szCs w:val="20"/>
              </w:rPr>
            </w:pPr>
            <w:r w:rsidRPr="00413CB7">
              <w:rPr>
                <w:szCs w:val="20"/>
              </w:rPr>
              <w:t>Sharon Taplin</w:t>
            </w:r>
          </w:p>
        </w:tc>
        <w:tc>
          <w:tcPr>
            <w:tcW w:w="1597" w:type="pct"/>
            <w:noWrap/>
            <w:hideMark/>
          </w:tcPr>
          <w:p w14:paraId="12E2CDAA"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21F8BB24" w14:textId="77777777" w:rsidR="00413CB7" w:rsidRPr="00413CB7" w:rsidRDefault="00413CB7" w:rsidP="00413CB7">
            <w:pPr>
              <w:spacing w:after="0"/>
              <w:ind w:right="113"/>
              <w:jc w:val="right"/>
              <w:rPr>
                <w:szCs w:val="20"/>
              </w:rPr>
            </w:pPr>
            <w:r w:rsidRPr="00413CB7">
              <w:rPr>
                <w:szCs w:val="20"/>
              </w:rPr>
              <w:t>70.61</w:t>
            </w:r>
          </w:p>
        </w:tc>
        <w:tc>
          <w:tcPr>
            <w:tcW w:w="770" w:type="pct"/>
            <w:noWrap/>
            <w:hideMark/>
          </w:tcPr>
          <w:p w14:paraId="5E3019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4AC57A" w14:textId="77777777" w:rsidR="00413CB7" w:rsidRPr="00413CB7" w:rsidRDefault="00413CB7" w:rsidP="00413CB7">
            <w:pPr>
              <w:spacing w:after="0"/>
              <w:jc w:val="right"/>
              <w:rPr>
                <w:szCs w:val="20"/>
              </w:rPr>
            </w:pPr>
            <w:r w:rsidRPr="00413CB7">
              <w:rPr>
                <w:szCs w:val="20"/>
              </w:rPr>
              <w:t>17.12.2013</w:t>
            </w:r>
          </w:p>
        </w:tc>
      </w:tr>
      <w:tr w:rsidR="00413CB7" w:rsidRPr="00413CB7" w14:paraId="71C13B84" w14:textId="77777777" w:rsidTr="005B36B0">
        <w:trPr>
          <w:trHeight w:val="20"/>
        </w:trPr>
        <w:tc>
          <w:tcPr>
            <w:tcW w:w="1756" w:type="pct"/>
            <w:noWrap/>
            <w:hideMark/>
          </w:tcPr>
          <w:p w14:paraId="2600E1B5" w14:textId="77777777" w:rsidR="00413CB7" w:rsidRPr="00413CB7" w:rsidRDefault="00413CB7" w:rsidP="00413CB7">
            <w:pPr>
              <w:spacing w:after="0"/>
              <w:jc w:val="left"/>
              <w:rPr>
                <w:szCs w:val="20"/>
              </w:rPr>
            </w:pPr>
            <w:r w:rsidRPr="00413CB7">
              <w:rPr>
                <w:szCs w:val="20"/>
              </w:rPr>
              <w:t>Sharrae Smith</w:t>
            </w:r>
          </w:p>
        </w:tc>
        <w:tc>
          <w:tcPr>
            <w:tcW w:w="1597" w:type="pct"/>
            <w:noWrap/>
            <w:hideMark/>
          </w:tcPr>
          <w:p w14:paraId="0ADFB553"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433BD917" w14:textId="77777777" w:rsidR="00413CB7" w:rsidRPr="00413CB7" w:rsidRDefault="00413CB7" w:rsidP="00413CB7">
            <w:pPr>
              <w:spacing w:after="0"/>
              <w:ind w:right="113"/>
              <w:jc w:val="right"/>
              <w:rPr>
                <w:szCs w:val="20"/>
              </w:rPr>
            </w:pPr>
            <w:r w:rsidRPr="00413CB7">
              <w:rPr>
                <w:szCs w:val="20"/>
              </w:rPr>
              <w:t>550.37</w:t>
            </w:r>
          </w:p>
        </w:tc>
        <w:tc>
          <w:tcPr>
            <w:tcW w:w="770" w:type="pct"/>
            <w:noWrap/>
            <w:hideMark/>
          </w:tcPr>
          <w:p w14:paraId="6A041A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69391F" w14:textId="77777777" w:rsidR="00413CB7" w:rsidRPr="00413CB7" w:rsidRDefault="00413CB7" w:rsidP="00413CB7">
            <w:pPr>
              <w:spacing w:after="0"/>
              <w:jc w:val="right"/>
              <w:rPr>
                <w:szCs w:val="20"/>
              </w:rPr>
            </w:pPr>
            <w:r w:rsidRPr="00413CB7">
              <w:rPr>
                <w:szCs w:val="20"/>
              </w:rPr>
              <w:t>5.2.2013</w:t>
            </w:r>
          </w:p>
        </w:tc>
      </w:tr>
      <w:tr w:rsidR="00413CB7" w:rsidRPr="00413CB7" w14:paraId="2B324551" w14:textId="77777777" w:rsidTr="005B36B0">
        <w:trPr>
          <w:trHeight w:val="20"/>
        </w:trPr>
        <w:tc>
          <w:tcPr>
            <w:tcW w:w="1756" w:type="pct"/>
            <w:noWrap/>
            <w:hideMark/>
          </w:tcPr>
          <w:p w14:paraId="1D152E51" w14:textId="77777777" w:rsidR="00413CB7" w:rsidRPr="00413CB7" w:rsidRDefault="00413CB7" w:rsidP="00413CB7">
            <w:pPr>
              <w:spacing w:after="0"/>
              <w:jc w:val="left"/>
              <w:rPr>
                <w:szCs w:val="20"/>
              </w:rPr>
            </w:pPr>
            <w:r w:rsidRPr="00413CB7">
              <w:rPr>
                <w:szCs w:val="20"/>
              </w:rPr>
              <w:t>Sharran Walters</w:t>
            </w:r>
          </w:p>
        </w:tc>
        <w:tc>
          <w:tcPr>
            <w:tcW w:w="1597" w:type="pct"/>
            <w:noWrap/>
            <w:hideMark/>
          </w:tcPr>
          <w:p w14:paraId="509E9A8A"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6F9B740D" w14:textId="77777777" w:rsidR="00413CB7" w:rsidRPr="00413CB7" w:rsidRDefault="00413CB7" w:rsidP="00413CB7">
            <w:pPr>
              <w:spacing w:after="0"/>
              <w:ind w:right="113"/>
              <w:jc w:val="right"/>
              <w:rPr>
                <w:szCs w:val="20"/>
              </w:rPr>
            </w:pPr>
            <w:r w:rsidRPr="00413CB7">
              <w:rPr>
                <w:szCs w:val="20"/>
              </w:rPr>
              <w:t>167.23</w:t>
            </w:r>
          </w:p>
        </w:tc>
        <w:tc>
          <w:tcPr>
            <w:tcW w:w="770" w:type="pct"/>
            <w:noWrap/>
            <w:hideMark/>
          </w:tcPr>
          <w:p w14:paraId="39C001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007918" w14:textId="77777777" w:rsidR="00413CB7" w:rsidRPr="00413CB7" w:rsidRDefault="00413CB7" w:rsidP="00413CB7">
            <w:pPr>
              <w:spacing w:after="0"/>
              <w:jc w:val="right"/>
              <w:rPr>
                <w:szCs w:val="20"/>
              </w:rPr>
            </w:pPr>
            <w:r w:rsidRPr="00413CB7">
              <w:rPr>
                <w:szCs w:val="20"/>
              </w:rPr>
              <w:t>14.7.2014</w:t>
            </w:r>
          </w:p>
        </w:tc>
      </w:tr>
      <w:tr w:rsidR="00413CB7" w:rsidRPr="00413CB7" w14:paraId="61234EB2" w14:textId="77777777" w:rsidTr="005B36B0">
        <w:trPr>
          <w:trHeight w:val="20"/>
        </w:trPr>
        <w:tc>
          <w:tcPr>
            <w:tcW w:w="1756" w:type="pct"/>
            <w:noWrap/>
            <w:hideMark/>
          </w:tcPr>
          <w:p w14:paraId="429A05B9" w14:textId="77777777" w:rsidR="00413CB7" w:rsidRPr="00413CB7" w:rsidRDefault="00413CB7" w:rsidP="00413CB7">
            <w:pPr>
              <w:spacing w:after="0"/>
              <w:jc w:val="left"/>
              <w:rPr>
                <w:szCs w:val="20"/>
              </w:rPr>
            </w:pPr>
            <w:r w:rsidRPr="00413CB7">
              <w:rPr>
                <w:szCs w:val="20"/>
              </w:rPr>
              <w:t>Sharron Hollitts</w:t>
            </w:r>
          </w:p>
        </w:tc>
        <w:tc>
          <w:tcPr>
            <w:tcW w:w="1597" w:type="pct"/>
            <w:noWrap/>
            <w:hideMark/>
          </w:tcPr>
          <w:p w14:paraId="29DA671F" w14:textId="77777777" w:rsidR="00413CB7" w:rsidRPr="00413CB7" w:rsidRDefault="00413CB7" w:rsidP="00413CB7">
            <w:pPr>
              <w:spacing w:after="0"/>
              <w:ind w:left="113"/>
              <w:jc w:val="left"/>
              <w:rPr>
                <w:szCs w:val="20"/>
              </w:rPr>
            </w:pPr>
            <w:r w:rsidRPr="00413CB7">
              <w:rPr>
                <w:szCs w:val="20"/>
              </w:rPr>
              <w:t>WOODSIDE, SA 5244</w:t>
            </w:r>
          </w:p>
        </w:tc>
        <w:tc>
          <w:tcPr>
            <w:tcW w:w="424" w:type="pct"/>
            <w:noWrap/>
            <w:hideMark/>
          </w:tcPr>
          <w:p w14:paraId="3AB2CCBB" w14:textId="77777777" w:rsidR="00413CB7" w:rsidRPr="00413CB7" w:rsidRDefault="00413CB7" w:rsidP="00413CB7">
            <w:pPr>
              <w:spacing w:after="0"/>
              <w:ind w:right="113"/>
              <w:jc w:val="right"/>
              <w:rPr>
                <w:szCs w:val="20"/>
              </w:rPr>
            </w:pPr>
            <w:r w:rsidRPr="00413CB7">
              <w:rPr>
                <w:szCs w:val="20"/>
              </w:rPr>
              <w:t>600.00</w:t>
            </w:r>
          </w:p>
        </w:tc>
        <w:tc>
          <w:tcPr>
            <w:tcW w:w="770" w:type="pct"/>
            <w:noWrap/>
            <w:hideMark/>
          </w:tcPr>
          <w:p w14:paraId="7864EBC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B76826" w14:textId="77777777" w:rsidR="00413CB7" w:rsidRPr="00413CB7" w:rsidRDefault="00413CB7" w:rsidP="00413CB7">
            <w:pPr>
              <w:spacing w:after="0"/>
              <w:jc w:val="right"/>
              <w:rPr>
                <w:szCs w:val="20"/>
              </w:rPr>
            </w:pPr>
            <w:r w:rsidRPr="00413CB7">
              <w:rPr>
                <w:szCs w:val="20"/>
              </w:rPr>
              <w:t>21.5.2014</w:t>
            </w:r>
          </w:p>
        </w:tc>
      </w:tr>
      <w:tr w:rsidR="00413CB7" w:rsidRPr="00413CB7" w14:paraId="119BB92B" w14:textId="77777777" w:rsidTr="005B36B0">
        <w:trPr>
          <w:trHeight w:val="20"/>
        </w:trPr>
        <w:tc>
          <w:tcPr>
            <w:tcW w:w="1756" w:type="pct"/>
            <w:noWrap/>
            <w:hideMark/>
          </w:tcPr>
          <w:p w14:paraId="228EFB27" w14:textId="77777777" w:rsidR="00413CB7" w:rsidRPr="00413CB7" w:rsidRDefault="00413CB7" w:rsidP="00413CB7">
            <w:pPr>
              <w:spacing w:after="0"/>
              <w:jc w:val="left"/>
              <w:rPr>
                <w:szCs w:val="20"/>
              </w:rPr>
            </w:pPr>
            <w:r w:rsidRPr="00413CB7">
              <w:rPr>
                <w:szCs w:val="20"/>
              </w:rPr>
              <w:t>Sharyn Dabinet</w:t>
            </w:r>
          </w:p>
        </w:tc>
        <w:tc>
          <w:tcPr>
            <w:tcW w:w="1597" w:type="pct"/>
            <w:noWrap/>
            <w:hideMark/>
          </w:tcPr>
          <w:p w14:paraId="6245BDA4"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28891871" w14:textId="77777777" w:rsidR="00413CB7" w:rsidRPr="00413CB7" w:rsidRDefault="00413CB7" w:rsidP="00413CB7">
            <w:pPr>
              <w:spacing w:after="0"/>
              <w:ind w:right="113"/>
              <w:jc w:val="right"/>
              <w:rPr>
                <w:szCs w:val="20"/>
              </w:rPr>
            </w:pPr>
            <w:r w:rsidRPr="00413CB7">
              <w:rPr>
                <w:szCs w:val="20"/>
              </w:rPr>
              <w:t>51.00</w:t>
            </w:r>
          </w:p>
        </w:tc>
        <w:tc>
          <w:tcPr>
            <w:tcW w:w="770" w:type="pct"/>
            <w:noWrap/>
            <w:hideMark/>
          </w:tcPr>
          <w:p w14:paraId="2E7B75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4650EF" w14:textId="77777777" w:rsidR="00413CB7" w:rsidRPr="00413CB7" w:rsidRDefault="00413CB7" w:rsidP="00413CB7">
            <w:pPr>
              <w:spacing w:after="0"/>
              <w:jc w:val="right"/>
              <w:rPr>
                <w:szCs w:val="20"/>
              </w:rPr>
            </w:pPr>
            <w:r w:rsidRPr="00413CB7">
              <w:rPr>
                <w:szCs w:val="20"/>
              </w:rPr>
              <w:t>9.10.2014</w:t>
            </w:r>
          </w:p>
        </w:tc>
      </w:tr>
      <w:tr w:rsidR="00413CB7" w:rsidRPr="00413CB7" w14:paraId="40655FC2" w14:textId="77777777" w:rsidTr="005B36B0">
        <w:trPr>
          <w:trHeight w:val="20"/>
        </w:trPr>
        <w:tc>
          <w:tcPr>
            <w:tcW w:w="1756" w:type="pct"/>
            <w:noWrap/>
            <w:hideMark/>
          </w:tcPr>
          <w:p w14:paraId="1E1B6005" w14:textId="77777777" w:rsidR="00413CB7" w:rsidRPr="00413CB7" w:rsidRDefault="00413CB7" w:rsidP="00413CB7">
            <w:pPr>
              <w:spacing w:after="0"/>
              <w:jc w:val="left"/>
              <w:rPr>
                <w:szCs w:val="20"/>
              </w:rPr>
            </w:pPr>
            <w:r w:rsidRPr="00413CB7">
              <w:rPr>
                <w:szCs w:val="20"/>
              </w:rPr>
              <w:t>Sharyn Duck</w:t>
            </w:r>
          </w:p>
        </w:tc>
        <w:tc>
          <w:tcPr>
            <w:tcW w:w="1597" w:type="pct"/>
            <w:noWrap/>
            <w:hideMark/>
          </w:tcPr>
          <w:p w14:paraId="1B3F588A" w14:textId="77777777" w:rsidR="00413CB7" w:rsidRPr="00413CB7" w:rsidRDefault="00413CB7" w:rsidP="00413CB7">
            <w:pPr>
              <w:spacing w:after="0"/>
              <w:ind w:left="113"/>
              <w:jc w:val="left"/>
              <w:rPr>
                <w:szCs w:val="20"/>
              </w:rPr>
            </w:pPr>
            <w:r w:rsidRPr="00413CB7">
              <w:rPr>
                <w:szCs w:val="20"/>
              </w:rPr>
              <w:t>WALLAROO, SA 5556</w:t>
            </w:r>
          </w:p>
        </w:tc>
        <w:tc>
          <w:tcPr>
            <w:tcW w:w="424" w:type="pct"/>
            <w:noWrap/>
            <w:hideMark/>
          </w:tcPr>
          <w:p w14:paraId="68346CDD" w14:textId="77777777" w:rsidR="00413CB7" w:rsidRPr="00413CB7" w:rsidRDefault="00413CB7" w:rsidP="00413CB7">
            <w:pPr>
              <w:spacing w:after="0"/>
              <w:ind w:right="113"/>
              <w:jc w:val="right"/>
              <w:rPr>
                <w:szCs w:val="20"/>
              </w:rPr>
            </w:pPr>
            <w:r w:rsidRPr="00413CB7">
              <w:rPr>
                <w:szCs w:val="20"/>
              </w:rPr>
              <w:t>75.84</w:t>
            </w:r>
          </w:p>
        </w:tc>
        <w:tc>
          <w:tcPr>
            <w:tcW w:w="770" w:type="pct"/>
            <w:noWrap/>
            <w:hideMark/>
          </w:tcPr>
          <w:p w14:paraId="3E41461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2B6242" w14:textId="77777777" w:rsidR="00413CB7" w:rsidRPr="00413CB7" w:rsidRDefault="00413CB7" w:rsidP="00413CB7">
            <w:pPr>
              <w:spacing w:after="0"/>
              <w:jc w:val="right"/>
              <w:rPr>
                <w:szCs w:val="20"/>
              </w:rPr>
            </w:pPr>
            <w:r w:rsidRPr="00413CB7">
              <w:rPr>
                <w:szCs w:val="20"/>
              </w:rPr>
              <w:t>20.10.2014</w:t>
            </w:r>
          </w:p>
        </w:tc>
      </w:tr>
      <w:tr w:rsidR="00413CB7" w:rsidRPr="00413CB7" w14:paraId="4BCBCFCF" w14:textId="77777777" w:rsidTr="005B36B0">
        <w:trPr>
          <w:trHeight w:val="20"/>
        </w:trPr>
        <w:tc>
          <w:tcPr>
            <w:tcW w:w="1756" w:type="pct"/>
            <w:noWrap/>
            <w:hideMark/>
          </w:tcPr>
          <w:p w14:paraId="0C1770E4" w14:textId="77777777" w:rsidR="00413CB7" w:rsidRPr="00413CB7" w:rsidRDefault="00413CB7" w:rsidP="00413CB7">
            <w:pPr>
              <w:spacing w:after="0"/>
              <w:jc w:val="left"/>
              <w:rPr>
                <w:szCs w:val="20"/>
              </w:rPr>
            </w:pPr>
            <w:r w:rsidRPr="00413CB7">
              <w:rPr>
                <w:szCs w:val="20"/>
              </w:rPr>
              <w:t>Sharyn Pancione</w:t>
            </w:r>
          </w:p>
        </w:tc>
        <w:tc>
          <w:tcPr>
            <w:tcW w:w="1597" w:type="pct"/>
            <w:noWrap/>
            <w:hideMark/>
          </w:tcPr>
          <w:p w14:paraId="7A52A561" w14:textId="77777777"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14:paraId="4F9F702D" w14:textId="77777777" w:rsidR="00413CB7" w:rsidRPr="00413CB7" w:rsidRDefault="00413CB7" w:rsidP="00413CB7">
            <w:pPr>
              <w:spacing w:after="0"/>
              <w:ind w:right="113"/>
              <w:jc w:val="right"/>
              <w:rPr>
                <w:szCs w:val="20"/>
              </w:rPr>
            </w:pPr>
            <w:r w:rsidRPr="00413CB7">
              <w:rPr>
                <w:szCs w:val="20"/>
              </w:rPr>
              <w:t>36.52</w:t>
            </w:r>
          </w:p>
        </w:tc>
        <w:tc>
          <w:tcPr>
            <w:tcW w:w="770" w:type="pct"/>
            <w:noWrap/>
            <w:hideMark/>
          </w:tcPr>
          <w:p w14:paraId="329F44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173152" w14:textId="77777777" w:rsidR="00413CB7" w:rsidRPr="00413CB7" w:rsidRDefault="00413CB7" w:rsidP="00413CB7">
            <w:pPr>
              <w:spacing w:after="0"/>
              <w:jc w:val="right"/>
              <w:rPr>
                <w:szCs w:val="20"/>
              </w:rPr>
            </w:pPr>
            <w:r w:rsidRPr="00413CB7">
              <w:rPr>
                <w:szCs w:val="20"/>
              </w:rPr>
              <w:t>20.3.2013</w:t>
            </w:r>
          </w:p>
        </w:tc>
      </w:tr>
      <w:tr w:rsidR="00413CB7" w:rsidRPr="00413CB7" w14:paraId="00649452" w14:textId="77777777" w:rsidTr="005B36B0">
        <w:trPr>
          <w:trHeight w:val="20"/>
        </w:trPr>
        <w:tc>
          <w:tcPr>
            <w:tcW w:w="1756" w:type="pct"/>
            <w:noWrap/>
            <w:hideMark/>
          </w:tcPr>
          <w:p w14:paraId="64F01ACE" w14:textId="77777777" w:rsidR="00413CB7" w:rsidRPr="00413CB7" w:rsidRDefault="00413CB7" w:rsidP="00413CB7">
            <w:pPr>
              <w:spacing w:after="0"/>
              <w:jc w:val="left"/>
              <w:rPr>
                <w:szCs w:val="20"/>
              </w:rPr>
            </w:pPr>
            <w:r w:rsidRPr="00413CB7">
              <w:rPr>
                <w:szCs w:val="20"/>
              </w:rPr>
              <w:t>Sharyn Phillis</w:t>
            </w:r>
          </w:p>
        </w:tc>
        <w:tc>
          <w:tcPr>
            <w:tcW w:w="1597" w:type="pct"/>
            <w:noWrap/>
            <w:hideMark/>
          </w:tcPr>
          <w:p w14:paraId="6A412C2C"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61487DEE" w14:textId="77777777" w:rsidR="00413CB7" w:rsidRPr="00413CB7" w:rsidRDefault="00413CB7" w:rsidP="00413CB7">
            <w:pPr>
              <w:spacing w:after="0"/>
              <w:ind w:right="113"/>
              <w:jc w:val="right"/>
              <w:rPr>
                <w:szCs w:val="20"/>
              </w:rPr>
            </w:pPr>
            <w:r w:rsidRPr="00413CB7">
              <w:rPr>
                <w:szCs w:val="20"/>
              </w:rPr>
              <w:t>23.44</w:t>
            </w:r>
          </w:p>
        </w:tc>
        <w:tc>
          <w:tcPr>
            <w:tcW w:w="770" w:type="pct"/>
            <w:noWrap/>
            <w:hideMark/>
          </w:tcPr>
          <w:p w14:paraId="35140D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577D08" w14:textId="77777777" w:rsidR="00413CB7" w:rsidRPr="00413CB7" w:rsidRDefault="00413CB7" w:rsidP="00413CB7">
            <w:pPr>
              <w:spacing w:after="0"/>
              <w:jc w:val="right"/>
              <w:rPr>
                <w:szCs w:val="20"/>
              </w:rPr>
            </w:pPr>
            <w:r w:rsidRPr="00413CB7">
              <w:rPr>
                <w:szCs w:val="20"/>
              </w:rPr>
              <w:t>5.7.2013</w:t>
            </w:r>
          </w:p>
        </w:tc>
      </w:tr>
      <w:tr w:rsidR="00413CB7" w:rsidRPr="00413CB7" w14:paraId="57D71DFF" w14:textId="77777777" w:rsidTr="005B36B0">
        <w:trPr>
          <w:trHeight w:val="20"/>
        </w:trPr>
        <w:tc>
          <w:tcPr>
            <w:tcW w:w="1756" w:type="pct"/>
            <w:noWrap/>
            <w:hideMark/>
          </w:tcPr>
          <w:p w14:paraId="2D9ABD4C" w14:textId="77777777" w:rsidR="00413CB7" w:rsidRPr="00413CB7" w:rsidRDefault="00413CB7" w:rsidP="00413CB7">
            <w:pPr>
              <w:spacing w:after="0"/>
              <w:jc w:val="left"/>
              <w:rPr>
                <w:szCs w:val="20"/>
              </w:rPr>
            </w:pPr>
            <w:r w:rsidRPr="00413CB7">
              <w:rPr>
                <w:szCs w:val="20"/>
              </w:rPr>
              <w:t>Shauna Noble and George Nixon</w:t>
            </w:r>
          </w:p>
        </w:tc>
        <w:tc>
          <w:tcPr>
            <w:tcW w:w="1597" w:type="pct"/>
            <w:noWrap/>
            <w:hideMark/>
          </w:tcPr>
          <w:p w14:paraId="245CC63C"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162DA173" w14:textId="77777777" w:rsidR="00413CB7" w:rsidRPr="00413CB7" w:rsidRDefault="00413CB7" w:rsidP="00413CB7">
            <w:pPr>
              <w:spacing w:after="0"/>
              <w:ind w:right="113"/>
              <w:jc w:val="right"/>
              <w:rPr>
                <w:szCs w:val="20"/>
              </w:rPr>
            </w:pPr>
            <w:r w:rsidRPr="00413CB7">
              <w:rPr>
                <w:szCs w:val="20"/>
              </w:rPr>
              <w:t>207.57</w:t>
            </w:r>
          </w:p>
        </w:tc>
        <w:tc>
          <w:tcPr>
            <w:tcW w:w="770" w:type="pct"/>
            <w:noWrap/>
            <w:hideMark/>
          </w:tcPr>
          <w:p w14:paraId="6F976E59" w14:textId="77777777" w:rsidR="00413CB7" w:rsidRPr="00413CB7" w:rsidRDefault="00413CB7" w:rsidP="00413CB7">
            <w:pPr>
              <w:spacing w:after="0"/>
              <w:ind w:left="170"/>
              <w:jc w:val="left"/>
              <w:rPr>
                <w:szCs w:val="20"/>
              </w:rPr>
            </w:pPr>
            <w:r w:rsidRPr="00413CB7">
              <w:rPr>
                <w:szCs w:val="20"/>
              </w:rPr>
              <w:t>Refund 156329</w:t>
            </w:r>
          </w:p>
        </w:tc>
        <w:tc>
          <w:tcPr>
            <w:tcW w:w="453" w:type="pct"/>
            <w:noWrap/>
            <w:hideMark/>
          </w:tcPr>
          <w:p w14:paraId="1F7147AB" w14:textId="77777777" w:rsidR="00413CB7" w:rsidRPr="00413CB7" w:rsidRDefault="00413CB7" w:rsidP="00413CB7">
            <w:pPr>
              <w:spacing w:after="0"/>
              <w:jc w:val="right"/>
              <w:rPr>
                <w:szCs w:val="20"/>
              </w:rPr>
            </w:pPr>
            <w:r w:rsidRPr="00413CB7">
              <w:rPr>
                <w:szCs w:val="20"/>
              </w:rPr>
              <w:t>12.3.2013</w:t>
            </w:r>
          </w:p>
        </w:tc>
      </w:tr>
      <w:tr w:rsidR="00413CB7" w:rsidRPr="00413CB7" w14:paraId="731B0E0B" w14:textId="77777777" w:rsidTr="005B36B0">
        <w:trPr>
          <w:trHeight w:val="20"/>
        </w:trPr>
        <w:tc>
          <w:tcPr>
            <w:tcW w:w="1756" w:type="pct"/>
            <w:noWrap/>
            <w:hideMark/>
          </w:tcPr>
          <w:p w14:paraId="72A6A649" w14:textId="77777777" w:rsidR="00413CB7" w:rsidRPr="00413CB7" w:rsidRDefault="00413CB7" w:rsidP="00413CB7">
            <w:pPr>
              <w:spacing w:after="0"/>
              <w:jc w:val="left"/>
              <w:rPr>
                <w:szCs w:val="20"/>
              </w:rPr>
            </w:pPr>
            <w:r w:rsidRPr="00413CB7">
              <w:rPr>
                <w:szCs w:val="20"/>
              </w:rPr>
              <w:t>Shawn Teagle</w:t>
            </w:r>
          </w:p>
        </w:tc>
        <w:tc>
          <w:tcPr>
            <w:tcW w:w="1597" w:type="pct"/>
            <w:noWrap/>
            <w:hideMark/>
          </w:tcPr>
          <w:p w14:paraId="7E4638E0"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6700DB0A"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6DFFD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10D728" w14:textId="77777777" w:rsidR="00413CB7" w:rsidRPr="00413CB7" w:rsidRDefault="00413CB7" w:rsidP="00413CB7">
            <w:pPr>
              <w:spacing w:after="0"/>
              <w:jc w:val="right"/>
              <w:rPr>
                <w:szCs w:val="20"/>
              </w:rPr>
            </w:pPr>
            <w:r w:rsidRPr="00413CB7">
              <w:rPr>
                <w:szCs w:val="20"/>
              </w:rPr>
              <w:t>28.1.2015</w:t>
            </w:r>
          </w:p>
        </w:tc>
      </w:tr>
      <w:tr w:rsidR="00413CB7" w:rsidRPr="00413CB7" w14:paraId="6EBB9DFC" w14:textId="77777777" w:rsidTr="005B36B0">
        <w:trPr>
          <w:trHeight w:val="20"/>
        </w:trPr>
        <w:tc>
          <w:tcPr>
            <w:tcW w:w="1756" w:type="pct"/>
            <w:noWrap/>
            <w:hideMark/>
          </w:tcPr>
          <w:p w14:paraId="6FF6A737" w14:textId="77777777" w:rsidR="00413CB7" w:rsidRPr="00413CB7" w:rsidRDefault="00413CB7" w:rsidP="00413CB7">
            <w:pPr>
              <w:spacing w:after="0"/>
              <w:jc w:val="left"/>
              <w:rPr>
                <w:szCs w:val="20"/>
              </w:rPr>
            </w:pPr>
            <w:r w:rsidRPr="00413CB7">
              <w:rPr>
                <w:szCs w:val="20"/>
              </w:rPr>
              <w:t>Shayne Simpson</w:t>
            </w:r>
          </w:p>
        </w:tc>
        <w:tc>
          <w:tcPr>
            <w:tcW w:w="1597" w:type="pct"/>
            <w:noWrap/>
            <w:hideMark/>
          </w:tcPr>
          <w:p w14:paraId="6479E67C"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338C067A" w14:textId="77777777" w:rsidR="00413CB7" w:rsidRPr="00413CB7" w:rsidRDefault="00413CB7" w:rsidP="00413CB7">
            <w:pPr>
              <w:spacing w:after="0"/>
              <w:ind w:right="113"/>
              <w:jc w:val="right"/>
              <w:rPr>
                <w:szCs w:val="20"/>
              </w:rPr>
            </w:pPr>
            <w:r w:rsidRPr="00413CB7">
              <w:rPr>
                <w:szCs w:val="20"/>
              </w:rPr>
              <w:t>83.65</w:t>
            </w:r>
          </w:p>
        </w:tc>
        <w:tc>
          <w:tcPr>
            <w:tcW w:w="770" w:type="pct"/>
            <w:noWrap/>
            <w:hideMark/>
          </w:tcPr>
          <w:p w14:paraId="1DE151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03A41B" w14:textId="77777777" w:rsidR="00413CB7" w:rsidRPr="00413CB7" w:rsidRDefault="00413CB7" w:rsidP="00413CB7">
            <w:pPr>
              <w:spacing w:after="0"/>
              <w:jc w:val="right"/>
              <w:rPr>
                <w:szCs w:val="20"/>
              </w:rPr>
            </w:pPr>
            <w:r w:rsidRPr="00413CB7">
              <w:rPr>
                <w:szCs w:val="20"/>
              </w:rPr>
              <w:t>14.11.2014</w:t>
            </w:r>
          </w:p>
        </w:tc>
      </w:tr>
      <w:tr w:rsidR="00413CB7" w:rsidRPr="00413CB7" w14:paraId="7F27ABBC" w14:textId="77777777" w:rsidTr="005B36B0">
        <w:trPr>
          <w:trHeight w:val="20"/>
        </w:trPr>
        <w:tc>
          <w:tcPr>
            <w:tcW w:w="1756" w:type="pct"/>
            <w:noWrap/>
            <w:hideMark/>
          </w:tcPr>
          <w:p w14:paraId="2EA8C841" w14:textId="77777777" w:rsidR="00413CB7" w:rsidRPr="00413CB7" w:rsidRDefault="00413CB7" w:rsidP="00413CB7">
            <w:pPr>
              <w:spacing w:after="0"/>
              <w:jc w:val="left"/>
              <w:rPr>
                <w:szCs w:val="20"/>
              </w:rPr>
            </w:pPr>
            <w:r w:rsidRPr="00413CB7">
              <w:rPr>
                <w:szCs w:val="20"/>
              </w:rPr>
              <w:t>Sheila Button</w:t>
            </w:r>
          </w:p>
        </w:tc>
        <w:tc>
          <w:tcPr>
            <w:tcW w:w="1597" w:type="pct"/>
            <w:noWrap/>
            <w:hideMark/>
          </w:tcPr>
          <w:p w14:paraId="1C173B4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2491E0E"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0A12D9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1E8D84" w14:textId="77777777" w:rsidR="00413CB7" w:rsidRPr="00413CB7" w:rsidRDefault="00413CB7" w:rsidP="00413CB7">
            <w:pPr>
              <w:spacing w:after="0"/>
              <w:jc w:val="right"/>
              <w:rPr>
                <w:szCs w:val="20"/>
              </w:rPr>
            </w:pPr>
            <w:r w:rsidRPr="00413CB7">
              <w:rPr>
                <w:szCs w:val="20"/>
              </w:rPr>
              <w:t>20.2.2014</w:t>
            </w:r>
          </w:p>
        </w:tc>
      </w:tr>
      <w:tr w:rsidR="00413CB7" w:rsidRPr="00413CB7" w14:paraId="064DA3D0" w14:textId="77777777" w:rsidTr="005B36B0">
        <w:trPr>
          <w:trHeight w:val="20"/>
        </w:trPr>
        <w:tc>
          <w:tcPr>
            <w:tcW w:w="1756" w:type="pct"/>
            <w:noWrap/>
            <w:hideMark/>
          </w:tcPr>
          <w:p w14:paraId="2FF440A3" w14:textId="77777777" w:rsidR="00413CB7" w:rsidRPr="00413CB7" w:rsidRDefault="00413CB7" w:rsidP="00413CB7">
            <w:pPr>
              <w:spacing w:after="0"/>
              <w:jc w:val="left"/>
              <w:rPr>
                <w:szCs w:val="20"/>
              </w:rPr>
            </w:pPr>
            <w:r w:rsidRPr="00413CB7">
              <w:rPr>
                <w:szCs w:val="20"/>
              </w:rPr>
              <w:t>Sheila Darrell</w:t>
            </w:r>
          </w:p>
        </w:tc>
        <w:tc>
          <w:tcPr>
            <w:tcW w:w="1597" w:type="pct"/>
            <w:noWrap/>
            <w:hideMark/>
          </w:tcPr>
          <w:p w14:paraId="48607213"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370519F8" w14:textId="77777777" w:rsidR="00413CB7" w:rsidRPr="00413CB7" w:rsidRDefault="00413CB7" w:rsidP="00413CB7">
            <w:pPr>
              <w:spacing w:after="0"/>
              <w:ind w:right="113"/>
              <w:jc w:val="right"/>
              <w:rPr>
                <w:szCs w:val="20"/>
              </w:rPr>
            </w:pPr>
            <w:r w:rsidRPr="00413CB7">
              <w:rPr>
                <w:szCs w:val="20"/>
              </w:rPr>
              <w:t>40.06</w:t>
            </w:r>
          </w:p>
        </w:tc>
        <w:tc>
          <w:tcPr>
            <w:tcW w:w="770" w:type="pct"/>
            <w:noWrap/>
            <w:hideMark/>
          </w:tcPr>
          <w:p w14:paraId="59C21B7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A5161A" w14:textId="77777777" w:rsidR="00413CB7" w:rsidRPr="00413CB7" w:rsidRDefault="00413CB7" w:rsidP="00413CB7">
            <w:pPr>
              <w:spacing w:after="0"/>
              <w:jc w:val="right"/>
              <w:rPr>
                <w:szCs w:val="20"/>
              </w:rPr>
            </w:pPr>
            <w:r w:rsidRPr="00413CB7">
              <w:rPr>
                <w:szCs w:val="20"/>
              </w:rPr>
              <w:t>22.8.2014</w:t>
            </w:r>
          </w:p>
        </w:tc>
      </w:tr>
      <w:tr w:rsidR="00413CB7" w:rsidRPr="00413CB7" w14:paraId="01DFF011" w14:textId="77777777" w:rsidTr="005B36B0">
        <w:trPr>
          <w:trHeight w:val="20"/>
        </w:trPr>
        <w:tc>
          <w:tcPr>
            <w:tcW w:w="1756" w:type="pct"/>
            <w:noWrap/>
            <w:hideMark/>
          </w:tcPr>
          <w:p w14:paraId="6B921729" w14:textId="77777777" w:rsidR="00413CB7" w:rsidRPr="00413CB7" w:rsidRDefault="00413CB7" w:rsidP="00413CB7">
            <w:pPr>
              <w:spacing w:after="0"/>
              <w:jc w:val="left"/>
              <w:rPr>
                <w:szCs w:val="20"/>
              </w:rPr>
            </w:pPr>
            <w:r w:rsidRPr="00413CB7">
              <w:rPr>
                <w:szCs w:val="20"/>
              </w:rPr>
              <w:lastRenderedPageBreak/>
              <w:t>Shelby Balshaw</w:t>
            </w:r>
          </w:p>
        </w:tc>
        <w:tc>
          <w:tcPr>
            <w:tcW w:w="1597" w:type="pct"/>
            <w:noWrap/>
            <w:hideMark/>
          </w:tcPr>
          <w:p w14:paraId="5E8F6D5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F637129" w14:textId="77777777" w:rsidR="00413CB7" w:rsidRPr="00413CB7" w:rsidRDefault="00413CB7" w:rsidP="00413CB7">
            <w:pPr>
              <w:spacing w:after="0"/>
              <w:ind w:right="113"/>
              <w:jc w:val="right"/>
              <w:rPr>
                <w:szCs w:val="20"/>
              </w:rPr>
            </w:pPr>
            <w:r w:rsidRPr="00413CB7">
              <w:rPr>
                <w:szCs w:val="20"/>
              </w:rPr>
              <w:t>21.22</w:t>
            </w:r>
          </w:p>
        </w:tc>
        <w:tc>
          <w:tcPr>
            <w:tcW w:w="770" w:type="pct"/>
            <w:noWrap/>
            <w:hideMark/>
          </w:tcPr>
          <w:p w14:paraId="64F90C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695B4A" w14:textId="77777777" w:rsidR="00413CB7" w:rsidRPr="00413CB7" w:rsidRDefault="00413CB7" w:rsidP="00413CB7">
            <w:pPr>
              <w:spacing w:after="0"/>
              <w:jc w:val="right"/>
              <w:rPr>
                <w:szCs w:val="20"/>
              </w:rPr>
            </w:pPr>
            <w:r w:rsidRPr="00413CB7">
              <w:rPr>
                <w:szCs w:val="20"/>
              </w:rPr>
              <w:t>8.11.2013</w:t>
            </w:r>
          </w:p>
        </w:tc>
      </w:tr>
      <w:tr w:rsidR="00413CB7" w:rsidRPr="00413CB7" w14:paraId="5788E27D" w14:textId="77777777" w:rsidTr="005B36B0">
        <w:trPr>
          <w:trHeight w:val="20"/>
        </w:trPr>
        <w:tc>
          <w:tcPr>
            <w:tcW w:w="1756" w:type="pct"/>
            <w:noWrap/>
            <w:hideMark/>
          </w:tcPr>
          <w:p w14:paraId="070968E9" w14:textId="77777777" w:rsidR="00413CB7" w:rsidRPr="00413CB7" w:rsidRDefault="00413CB7" w:rsidP="00413CB7">
            <w:pPr>
              <w:spacing w:after="0"/>
              <w:jc w:val="left"/>
              <w:rPr>
                <w:szCs w:val="20"/>
              </w:rPr>
            </w:pPr>
            <w:r w:rsidRPr="00413CB7">
              <w:rPr>
                <w:szCs w:val="20"/>
              </w:rPr>
              <w:t>Shelley Kaesler</w:t>
            </w:r>
          </w:p>
        </w:tc>
        <w:tc>
          <w:tcPr>
            <w:tcW w:w="1597" w:type="pct"/>
            <w:noWrap/>
            <w:hideMark/>
          </w:tcPr>
          <w:p w14:paraId="0F0A76FC"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1F835ED5"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0DD9CB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7717B02" w14:textId="77777777" w:rsidR="00413CB7" w:rsidRPr="00413CB7" w:rsidRDefault="00413CB7" w:rsidP="00413CB7">
            <w:pPr>
              <w:spacing w:after="0"/>
              <w:jc w:val="right"/>
              <w:rPr>
                <w:szCs w:val="20"/>
              </w:rPr>
            </w:pPr>
            <w:r w:rsidRPr="00413CB7">
              <w:rPr>
                <w:szCs w:val="20"/>
              </w:rPr>
              <w:t>12.5.2014</w:t>
            </w:r>
          </w:p>
        </w:tc>
      </w:tr>
      <w:tr w:rsidR="00413CB7" w:rsidRPr="00413CB7" w14:paraId="79BF0F51" w14:textId="77777777" w:rsidTr="005B36B0">
        <w:trPr>
          <w:trHeight w:val="20"/>
        </w:trPr>
        <w:tc>
          <w:tcPr>
            <w:tcW w:w="1756" w:type="pct"/>
            <w:noWrap/>
            <w:hideMark/>
          </w:tcPr>
          <w:p w14:paraId="3965C714" w14:textId="77777777" w:rsidR="00413CB7" w:rsidRPr="00413CB7" w:rsidRDefault="00413CB7" w:rsidP="00413CB7">
            <w:pPr>
              <w:spacing w:after="0"/>
              <w:jc w:val="left"/>
              <w:rPr>
                <w:szCs w:val="20"/>
              </w:rPr>
            </w:pPr>
            <w:r w:rsidRPr="00413CB7">
              <w:rPr>
                <w:szCs w:val="20"/>
              </w:rPr>
              <w:t>Sherington Ventures</w:t>
            </w:r>
          </w:p>
        </w:tc>
        <w:tc>
          <w:tcPr>
            <w:tcW w:w="1597" w:type="pct"/>
            <w:noWrap/>
            <w:hideMark/>
          </w:tcPr>
          <w:p w14:paraId="109312CD" w14:textId="77777777"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14:paraId="7544EF5A"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709F48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A6A971" w14:textId="77777777" w:rsidR="00413CB7" w:rsidRPr="00413CB7" w:rsidRDefault="00413CB7" w:rsidP="00413CB7">
            <w:pPr>
              <w:spacing w:after="0"/>
              <w:jc w:val="right"/>
              <w:rPr>
                <w:szCs w:val="20"/>
              </w:rPr>
            </w:pPr>
            <w:r w:rsidRPr="00413CB7">
              <w:rPr>
                <w:szCs w:val="20"/>
              </w:rPr>
              <w:t>6.5.2013</w:t>
            </w:r>
          </w:p>
        </w:tc>
      </w:tr>
      <w:tr w:rsidR="00413CB7" w:rsidRPr="00413CB7" w14:paraId="53DDAB87" w14:textId="77777777" w:rsidTr="005B36B0">
        <w:trPr>
          <w:trHeight w:val="20"/>
        </w:trPr>
        <w:tc>
          <w:tcPr>
            <w:tcW w:w="1756" w:type="pct"/>
            <w:noWrap/>
            <w:hideMark/>
          </w:tcPr>
          <w:p w14:paraId="31BB8A44" w14:textId="49DCEB17" w:rsidR="00413CB7" w:rsidRPr="00413CB7" w:rsidRDefault="00DA108E" w:rsidP="00413CB7">
            <w:pPr>
              <w:spacing w:after="0"/>
              <w:jc w:val="left"/>
              <w:rPr>
                <w:szCs w:val="20"/>
              </w:rPr>
            </w:pPr>
            <w:r>
              <w:rPr>
                <w:szCs w:val="20"/>
              </w:rPr>
              <w:t>Entry redacted</w:t>
            </w:r>
          </w:p>
        </w:tc>
        <w:tc>
          <w:tcPr>
            <w:tcW w:w="1597" w:type="pct"/>
            <w:noWrap/>
            <w:hideMark/>
          </w:tcPr>
          <w:p w14:paraId="02B425A7" w14:textId="6F4F23AE" w:rsidR="00413CB7" w:rsidRPr="00413CB7" w:rsidRDefault="00DA108E" w:rsidP="00413CB7">
            <w:pPr>
              <w:spacing w:after="0"/>
              <w:ind w:left="113"/>
              <w:jc w:val="left"/>
              <w:rPr>
                <w:szCs w:val="20"/>
              </w:rPr>
            </w:pPr>
            <w:r>
              <w:rPr>
                <w:szCs w:val="20"/>
              </w:rPr>
              <w:t>Entry redacted</w:t>
            </w:r>
          </w:p>
        </w:tc>
        <w:tc>
          <w:tcPr>
            <w:tcW w:w="424" w:type="pct"/>
            <w:noWrap/>
            <w:hideMark/>
          </w:tcPr>
          <w:p w14:paraId="54152E11" w14:textId="77777777" w:rsidR="00413CB7" w:rsidRPr="00413CB7" w:rsidRDefault="00413CB7" w:rsidP="00413CB7">
            <w:pPr>
              <w:spacing w:after="0"/>
              <w:ind w:right="113"/>
              <w:jc w:val="right"/>
              <w:rPr>
                <w:szCs w:val="20"/>
              </w:rPr>
            </w:pPr>
            <w:r w:rsidRPr="00413CB7">
              <w:rPr>
                <w:szCs w:val="20"/>
              </w:rPr>
              <w:t>27.53</w:t>
            </w:r>
          </w:p>
        </w:tc>
        <w:tc>
          <w:tcPr>
            <w:tcW w:w="770" w:type="pct"/>
            <w:noWrap/>
            <w:hideMark/>
          </w:tcPr>
          <w:p w14:paraId="4B9517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A2F6AA" w14:textId="77777777" w:rsidR="00413CB7" w:rsidRPr="00413CB7" w:rsidRDefault="00413CB7" w:rsidP="00413CB7">
            <w:pPr>
              <w:spacing w:after="0"/>
              <w:jc w:val="right"/>
              <w:rPr>
                <w:szCs w:val="20"/>
              </w:rPr>
            </w:pPr>
            <w:r w:rsidRPr="00413CB7">
              <w:rPr>
                <w:szCs w:val="20"/>
              </w:rPr>
              <w:t>3.6.2013</w:t>
            </w:r>
          </w:p>
        </w:tc>
      </w:tr>
      <w:tr w:rsidR="00413CB7" w:rsidRPr="00413CB7" w14:paraId="29F84D91" w14:textId="77777777" w:rsidTr="005B36B0">
        <w:trPr>
          <w:trHeight w:val="20"/>
        </w:trPr>
        <w:tc>
          <w:tcPr>
            <w:tcW w:w="1756" w:type="pct"/>
            <w:noWrap/>
            <w:hideMark/>
          </w:tcPr>
          <w:p w14:paraId="7A0A36BA" w14:textId="77777777" w:rsidR="00413CB7" w:rsidRPr="00413CB7" w:rsidRDefault="00413CB7" w:rsidP="00413CB7">
            <w:pPr>
              <w:spacing w:after="0"/>
              <w:jc w:val="left"/>
              <w:rPr>
                <w:szCs w:val="20"/>
              </w:rPr>
            </w:pPr>
            <w:r w:rsidRPr="00413CB7">
              <w:rPr>
                <w:szCs w:val="20"/>
              </w:rPr>
              <w:t>Shirley Cunningham</w:t>
            </w:r>
          </w:p>
        </w:tc>
        <w:tc>
          <w:tcPr>
            <w:tcW w:w="1597" w:type="pct"/>
            <w:noWrap/>
            <w:hideMark/>
          </w:tcPr>
          <w:p w14:paraId="74E271DB"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2E36DB2A" w14:textId="77777777" w:rsidR="00413CB7" w:rsidRPr="00413CB7" w:rsidRDefault="00413CB7" w:rsidP="00413CB7">
            <w:pPr>
              <w:spacing w:after="0"/>
              <w:ind w:right="113"/>
              <w:jc w:val="right"/>
              <w:rPr>
                <w:szCs w:val="20"/>
              </w:rPr>
            </w:pPr>
            <w:r w:rsidRPr="00413CB7">
              <w:rPr>
                <w:szCs w:val="20"/>
              </w:rPr>
              <w:t>108.74</w:t>
            </w:r>
          </w:p>
        </w:tc>
        <w:tc>
          <w:tcPr>
            <w:tcW w:w="770" w:type="pct"/>
            <w:noWrap/>
            <w:hideMark/>
          </w:tcPr>
          <w:p w14:paraId="0982B6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AB7018" w14:textId="77777777" w:rsidR="00413CB7" w:rsidRPr="00413CB7" w:rsidRDefault="00413CB7" w:rsidP="00413CB7">
            <w:pPr>
              <w:spacing w:after="0"/>
              <w:jc w:val="right"/>
              <w:rPr>
                <w:szCs w:val="20"/>
              </w:rPr>
            </w:pPr>
            <w:r w:rsidRPr="00413CB7">
              <w:rPr>
                <w:szCs w:val="20"/>
              </w:rPr>
              <w:t>3.1.2014</w:t>
            </w:r>
          </w:p>
        </w:tc>
      </w:tr>
      <w:tr w:rsidR="00413CB7" w:rsidRPr="00413CB7" w14:paraId="0A5AB3C7" w14:textId="77777777" w:rsidTr="005B36B0">
        <w:trPr>
          <w:trHeight w:val="20"/>
        </w:trPr>
        <w:tc>
          <w:tcPr>
            <w:tcW w:w="1756" w:type="pct"/>
            <w:noWrap/>
            <w:hideMark/>
          </w:tcPr>
          <w:p w14:paraId="35C48F77" w14:textId="77777777" w:rsidR="00413CB7" w:rsidRPr="00413CB7" w:rsidRDefault="00413CB7" w:rsidP="00413CB7">
            <w:pPr>
              <w:spacing w:after="0"/>
              <w:jc w:val="left"/>
              <w:rPr>
                <w:szCs w:val="20"/>
              </w:rPr>
            </w:pPr>
            <w:r w:rsidRPr="00413CB7">
              <w:rPr>
                <w:szCs w:val="20"/>
              </w:rPr>
              <w:t>Shirley Dennis</w:t>
            </w:r>
          </w:p>
        </w:tc>
        <w:tc>
          <w:tcPr>
            <w:tcW w:w="1597" w:type="pct"/>
            <w:noWrap/>
            <w:hideMark/>
          </w:tcPr>
          <w:p w14:paraId="50C08F43"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0644DEAD" w14:textId="77777777" w:rsidR="00413CB7" w:rsidRPr="00413CB7" w:rsidRDefault="00413CB7" w:rsidP="00413CB7">
            <w:pPr>
              <w:spacing w:after="0"/>
              <w:ind w:right="113"/>
              <w:jc w:val="right"/>
              <w:rPr>
                <w:szCs w:val="20"/>
              </w:rPr>
            </w:pPr>
            <w:r w:rsidRPr="00413CB7">
              <w:rPr>
                <w:szCs w:val="20"/>
              </w:rPr>
              <w:t>190.30</w:t>
            </w:r>
          </w:p>
        </w:tc>
        <w:tc>
          <w:tcPr>
            <w:tcW w:w="770" w:type="pct"/>
            <w:noWrap/>
            <w:hideMark/>
          </w:tcPr>
          <w:p w14:paraId="1B1F44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991D30F" w14:textId="77777777" w:rsidR="00413CB7" w:rsidRPr="00413CB7" w:rsidRDefault="00413CB7" w:rsidP="00413CB7">
            <w:pPr>
              <w:spacing w:after="0"/>
              <w:jc w:val="right"/>
              <w:rPr>
                <w:szCs w:val="20"/>
              </w:rPr>
            </w:pPr>
            <w:r w:rsidRPr="00413CB7">
              <w:rPr>
                <w:szCs w:val="20"/>
              </w:rPr>
              <w:t>27.5.2013</w:t>
            </w:r>
          </w:p>
        </w:tc>
      </w:tr>
      <w:tr w:rsidR="00413CB7" w:rsidRPr="00413CB7" w14:paraId="6D1AFF91" w14:textId="77777777" w:rsidTr="005B36B0">
        <w:trPr>
          <w:trHeight w:val="20"/>
        </w:trPr>
        <w:tc>
          <w:tcPr>
            <w:tcW w:w="1756" w:type="pct"/>
            <w:noWrap/>
            <w:hideMark/>
          </w:tcPr>
          <w:p w14:paraId="54AF9E27" w14:textId="77777777" w:rsidR="00413CB7" w:rsidRPr="00413CB7" w:rsidRDefault="00413CB7" w:rsidP="00413CB7">
            <w:pPr>
              <w:spacing w:after="0"/>
              <w:jc w:val="left"/>
              <w:rPr>
                <w:szCs w:val="20"/>
              </w:rPr>
            </w:pPr>
            <w:r w:rsidRPr="00413CB7">
              <w:rPr>
                <w:szCs w:val="20"/>
              </w:rPr>
              <w:t>Shirley Elliott</w:t>
            </w:r>
          </w:p>
        </w:tc>
        <w:tc>
          <w:tcPr>
            <w:tcW w:w="1597" w:type="pct"/>
            <w:noWrap/>
            <w:hideMark/>
          </w:tcPr>
          <w:p w14:paraId="7053153B"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3E627B2F" w14:textId="77777777" w:rsidR="00413CB7" w:rsidRPr="00413CB7" w:rsidRDefault="00413CB7" w:rsidP="00413CB7">
            <w:pPr>
              <w:spacing w:after="0"/>
              <w:ind w:right="113"/>
              <w:jc w:val="right"/>
              <w:rPr>
                <w:szCs w:val="20"/>
              </w:rPr>
            </w:pPr>
            <w:r w:rsidRPr="00413CB7">
              <w:rPr>
                <w:szCs w:val="20"/>
              </w:rPr>
              <w:t>28.64</w:t>
            </w:r>
          </w:p>
        </w:tc>
        <w:tc>
          <w:tcPr>
            <w:tcW w:w="770" w:type="pct"/>
            <w:noWrap/>
            <w:hideMark/>
          </w:tcPr>
          <w:p w14:paraId="631C929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2F8C02" w14:textId="77777777" w:rsidR="00413CB7" w:rsidRPr="00413CB7" w:rsidRDefault="00413CB7" w:rsidP="00413CB7">
            <w:pPr>
              <w:spacing w:after="0"/>
              <w:jc w:val="right"/>
              <w:rPr>
                <w:szCs w:val="20"/>
              </w:rPr>
            </w:pPr>
            <w:r w:rsidRPr="00413CB7">
              <w:rPr>
                <w:szCs w:val="20"/>
              </w:rPr>
              <w:t>12.3.2013</w:t>
            </w:r>
          </w:p>
        </w:tc>
      </w:tr>
      <w:tr w:rsidR="00413CB7" w:rsidRPr="00413CB7" w14:paraId="5574749E" w14:textId="77777777" w:rsidTr="005B36B0">
        <w:trPr>
          <w:trHeight w:val="20"/>
        </w:trPr>
        <w:tc>
          <w:tcPr>
            <w:tcW w:w="1756" w:type="pct"/>
            <w:noWrap/>
            <w:hideMark/>
          </w:tcPr>
          <w:p w14:paraId="3FCB4B85" w14:textId="77777777" w:rsidR="00413CB7" w:rsidRPr="00413CB7" w:rsidRDefault="00413CB7" w:rsidP="00413CB7">
            <w:pPr>
              <w:spacing w:after="0"/>
              <w:jc w:val="left"/>
              <w:rPr>
                <w:szCs w:val="20"/>
              </w:rPr>
            </w:pPr>
            <w:r w:rsidRPr="00413CB7">
              <w:rPr>
                <w:szCs w:val="20"/>
              </w:rPr>
              <w:t>Shirley Evans</w:t>
            </w:r>
          </w:p>
        </w:tc>
        <w:tc>
          <w:tcPr>
            <w:tcW w:w="1597" w:type="pct"/>
            <w:noWrap/>
            <w:hideMark/>
          </w:tcPr>
          <w:p w14:paraId="751D123E"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7751C80F" w14:textId="77777777" w:rsidR="00413CB7" w:rsidRPr="00413CB7" w:rsidRDefault="00413CB7" w:rsidP="00413CB7">
            <w:pPr>
              <w:spacing w:after="0"/>
              <w:ind w:right="113"/>
              <w:jc w:val="right"/>
              <w:rPr>
                <w:szCs w:val="20"/>
              </w:rPr>
            </w:pPr>
            <w:r w:rsidRPr="00413CB7">
              <w:rPr>
                <w:szCs w:val="20"/>
              </w:rPr>
              <w:t>10.41</w:t>
            </w:r>
          </w:p>
        </w:tc>
        <w:tc>
          <w:tcPr>
            <w:tcW w:w="770" w:type="pct"/>
            <w:noWrap/>
            <w:hideMark/>
          </w:tcPr>
          <w:p w14:paraId="1774EB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71BD34" w14:textId="77777777" w:rsidR="00413CB7" w:rsidRPr="00413CB7" w:rsidRDefault="00413CB7" w:rsidP="00413CB7">
            <w:pPr>
              <w:spacing w:after="0"/>
              <w:jc w:val="right"/>
              <w:rPr>
                <w:szCs w:val="20"/>
              </w:rPr>
            </w:pPr>
            <w:r w:rsidRPr="00413CB7">
              <w:rPr>
                <w:szCs w:val="20"/>
              </w:rPr>
              <w:t>31.10.2014</w:t>
            </w:r>
          </w:p>
        </w:tc>
      </w:tr>
      <w:tr w:rsidR="00413CB7" w:rsidRPr="00413CB7" w14:paraId="0B66BE30" w14:textId="77777777" w:rsidTr="005B36B0">
        <w:trPr>
          <w:trHeight w:val="20"/>
        </w:trPr>
        <w:tc>
          <w:tcPr>
            <w:tcW w:w="1756" w:type="pct"/>
            <w:noWrap/>
            <w:hideMark/>
          </w:tcPr>
          <w:p w14:paraId="6FAAADA2" w14:textId="77777777" w:rsidR="00413CB7" w:rsidRPr="00413CB7" w:rsidRDefault="00413CB7" w:rsidP="00413CB7">
            <w:pPr>
              <w:spacing w:after="0"/>
              <w:jc w:val="left"/>
              <w:rPr>
                <w:szCs w:val="20"/>
              </w:rPr>
            </w:pPr>
            <w:r w:rsidRPr="00413CB7">
              <w:rPr>
                <w:szCs w:val="20"/>
              </w:rPr>
              <w:t>Shirley Smith</w:t>
            </w:r>
          </w:p>
        </w:tc>
        <w:tc>
          <w:tcPr>
            <w:tcW w:w="1597" w:type="pct"/>
            <w:noWrap/>
            <w:hideMark/>
          </w:tcPr>
          <w:p w14:paraId="01D410B3" w14:textId="77777777"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14:paraId="3F91456B" w14:textId="77777777" w:rsidR="00413CB7" w:rsidRPr="00413CB7" w:rsidRDefault="00413CB7" w:rsidP="00413CB7">
            <w:pPr>
              <w:spacing w:after="0"/>
              <w:ind w:right="113"/>
              <w:jc w:val="right"/>
              <w:rPr>
                <w:szCs w:val="20"/>
              </w:rPr>
            </w:pPr>
            <w:r w:rsidRPr="00413CB7">
              <w:rPr>
                <w:szCs w:val="20"/>
              </w:rPr>
              <w:t>141.62</w:t>
            </w:r>
          </w:p>
        </w:tc>
        <w:tc>
          <w:tcPr>
            <w:tcW w:w="770" w:type="pct"/>
            <w:noWrap/>
            <w:hideMark/>
          </w:tcPr>
          <w:p w14:paraId="432102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577D17" w14:textId="77777777" w:rsidR="00413CB7" w:rsidRPr="00413CB7" w:rsidRDefault="00413CB7" w:rsidP="00413CB7">
            <w:pPr>
              <w:spacing w:after="0"/>
              <w:jc w:val="right"/>
              <w:rPr>
                <w:szCs w:val="20"/>
              </w:rPr>
            </w:pPr>
            <w:r w:rsidRPr="00413CB7">
              <w:rPr>
                <w:szCs w:val="20"/>
              </w:rPr>
              <w:t>20.5.2013</w:t>
            </w:r>
          </w:p>
        </w:tc>
      </w:tr>
      <w:tr w:rsidR="00413CB7" w:rsidRPr="00413CB7" w14:paraId="5A5A26C1" w14:textId="77777777" w:rsidTr="005B36B0">
        <w:trPr>
          <w:trHeight w:val="20"/>
        </w:trPr>
        <w:tc>
          <w:tcPr>
            <w:tcW w:w="1756" w:type="pct"/>
            <w:noWrap/>
            <w:hideMark/>
          </w:tcPr>
          <w:p w14:paraId="7F9B0150" w14:textId="77777777" w:rsidR="00413CB7" w:rsidRPr="00413CB7" w:rsidRDefault="00413CB7" w:rsidP="00413CB7">
            <w:pPr>
              <w:spacing w:after="0"/>
              <w:jc w:val="left"/>
              <w:rPr>
                <w:szCs w:val="20"/>
              </w:rPr>
            </w:pPr>
            <w:r w:rsidRPr="00413CB7">
              <w:rPr>
                <w:szCs w:val="20"/>
              </w:rPr>
              <w:t>Shisi Anime</w:t>
            </w:r>
          </w:p>
        </w:tc>
        <w:tc>
          <w:tcPr>
            <w:tcW w:w="1597" w:type="pct"/>
            <w:noWrap/>
            <w:hideMark/>
          </w:tcPr>
          <w:p w14:paraId="788E5E02" w14:textId="77777777"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14:paraId="08B96DFD" w14:textId="77777777" w:rsidR="00413CB7" w:rsidRPr="00413CB7" w:rsidRDefault="00413CB7" w:rsidP="00413CB7">
            <w:pPr>
              <w:spacing w:after="0"/>
              <w:ind w:right="113"/>
              <w:jc w:val="right"/>
              <w:rPr>
                <w:szCs w:val="20"/>
              </w:rPr>
            </w:pPr>
            <w:r w:rsidRPr="00413CB7">
              <w:rPr>
                <w:szCs w:val="20"/>
              </w:rPr>
              <w:t>53.46</w:t>
            </w:r>
          </w:p>
        </w:tc>
        <w:tc>
          <w:tcPr>
            <w:tcW w:w="770" w:type="pct"/>
            <w:noWrap/>
            <w:hideMark/>
          </w:tcPr>
          <w:p w14:paraId="4CBD2EBE" w14:textId="77777777" w:rsidR="00413CB7" w:rsidRPr="00413CB7" w:rsidRDefault="00413CB7" w:rsidP="00413CB7">
            <w:pPr>
              <w:spacing w:after="0"/>
              <w:ind w:left="170"/>
              <w:jc w:val="left"/>
              <w:rPr>
                <w:szCs w:val="20"/>
              </w:rPr>
            </w:pPr>
            <w:r w:rsidRPr="00413CB7">
              <w:rPr>
                <w:szCs w:val="20"/>
              </w:rPr>
              <w:t>Refund 160303</w:t>
            </w:r>
          </w:p>
        </w:tc>
        <w:tc>
          <w:tcPr>
            <w:tcW w:w="453" w:type="pct"/>
            <w:noWrap/>
            <w:hideMark/>
          </w:tcPr>
          <w:p w14:paraId="10B712D5" w14:textId="77777777" w:rsidR="00413CB7" w:rsidRPr="00413CB7" w:rsidRDefault="00413CB7" w:rsidP="00413CB7">
            <w:pPr>
              <w:spacing w:after="0"/>
              <w:jc w:val="right"/>
              <w:rPr>
                <w:szCs w:val="20"/>
              </w:rPr>
            </w:pPr>
            <w:r w:rsidRPr="00413CB7">
              <w:rPr>
                <w:szCs w:val="20"/>
              </w:rPr>
              <w:t>30.4.2013</w:t>
            </w:r>
          </w:p>
        </w:tc>
      </w:tr>
      <w:tr w:rsidR="00413CB7" w:rsidRPr="00413CB7" w14:paraId="0754F150" w14:textId="77777777" w:rsidTr="005B36B0">
        <w:trPr>
          <w:trHeight w:val="20"/>
        </w:trPr>
        <w:tc>
          <w:tcPr>
            <w:tcW w:w="1756" w:type="pct"/>
            <w:noWrap/>
            <w:hideMark/>
          </w:tcPr>
          <w:p w14:paraId="4F8DAEDA" w14:textId="77777777" w:rsidR="00413CB7" w:rsidRPr="00413CB7" w:rsidRDefault="00413CB7" w:rsidP="00413CB7">
            <w:pPr>
              <w:spacing w:after="0"/>
              <w:jc w:val="left"/>
              <w:rPr>
                <w:szCs w:val="20"/>
              </w:rPr>
            </w:pPr>
            <w:r w:rsidRPr="00413CB7">
              <w:rPr>
                <w:szCs w:val="20"/>
              </w:rPr>
              <w:t>Shisi Anime</w:t>
            </w:r>
          </w:p>
        </w:tc>
        <w:tc>
          <w:tcPr>
            <w:tcW w:w="1597" w:type="pct"/>
            <w:noWrap/>
            <w:hideMark/>
          </w:tcPr>
          <w:p w14:paraId="0979BAE3"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1E035A34"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01A8382A" w14:textId="77777777" w:rsidR="00413CB7" w:rsidRPr="00413CB7" w:rsidRDefault="00413CB7" w:rsidP="00413CB7">
            <w:pPr>
              <w:spacing w:after="0"/>
              <w:ind w:left="170"/>
              <w:jc w:val="left"/>
              <w:rPr>
                <w:szCs w:val="20"/>
              </w:rPr>
            </w:pPr>
            <w:r w:rsidRPr="00413CB7">
              <w:rPr>
                <w:szCs w:val="20"/>
              </w:rPr>
              <w:t>Refund 203617</w:t>
            </w:r>
          </w:p>
        </w:tc>
        <w:tc>
          <w:tcPr>
            <w:tcW w:w="453" w:type="pct"/>
            <w:noWrap/>
            <w:hideMark/>
          </w:tcPr>
          <w:p w14:paraId="2D7F4A5F" w14:textId="77777777" w:rsidR="00413CB7" w:rsidRPr="00413CB7" w:rsidRDefault="00413CB7" w:rsidP="00413CB7">
            <w:pPr>
              <w:spacing w:after="0"/>
              <w:jc w:val="right"/>
              <w:rPr>
                <w:szCs w:val="20"/>
              </w:rPr>
            </w:pPr>
            <w:r w:rsidRPr="00413CB7">
              <w:rPr>
                <w:szCs w:val="20"/>
              </w:rPr>
              <w:t>29.11.2013</w:t>
            </w:r>
          </w:p>
        </w:tc>
      </w:tr>
      <w:tr w:rsidR="00413CB7" w:rsidRPr="00413CB7" w14:paraId="250320C2" w14:textId="77777777" w:rsidTr="005B36B0">
        <w:trPr>
          <w:trHeight w:val="20"/>
        </w:trPr>
        <w:tc>
          <w:tcPr>
            <w:tcW w:w="1756" w:type="pct"/>
            <w:noWrap/>
            <w:hideMark/>
          </w:tcPr>
          <w:p w14:paraId="60BA3E06" w14:textId="77777777" w:rsidR="00413CB7" w:rsidRPr="00413CB7" w:rsidRDefault="00413CB7" w:rsidP="00413CB7">
            <w:pPr>
              <w:spacing w:after="0"/>
              <w:jc w:val="left"/>
              <w:rPr>
                <w:szCs w:val="20"/>
              </w:rPr>
            </w:pPr>
            <w:r w:rsidRPr="00413CB7">
              <w:rPr>
                <w:szCs w:val="20"/>
              </w:rPr>
              <w:t>Shona Mathieson</w:t>
            </w:r>
          </w:p>
        </w:tc>
        <w:tc>
          <w:tcPr>
            <w:tcW w:w="1597" w:type="pct"/>
            <w:noWrap/>
            <w:hideMark/>
          </w:tcPr>
          <w:p w14:paraId="63EA57F6"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303D708E" w14:textId="77777777" w:rsidR="00413CB7" w:rsidRPr="00413CB7" w:rsidRDefault="00413CB7" w:rsidP="00413CB7">
            <w:pPr>
              <w:spacing w:after="0"/>
              <w:ind w:right="113"/>
              <w:jc w:val="right"/>
              <w:rPr>
                <w:szCs w:val="20"/>
              </w:rPr>
            </w:pPr>
            <w:r w:rsidRPr="00413CB7">
              <w:rPr>
                <w:szCs w:val="20"/>
              </w:rPr>
              <w:t>43.12</w:t>
            </w:r>
          </w:p>
        </w:tc>
        <w:tc>
          <w:tcPr>
            <w:tcW w:w="770" w:type="pct"/>
            <w:noWrap/>
            <w:hideMark/>
          </w:tcPr>
          <w:p w14:paraId="4013B88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9BBF34" w14:textId="77777777" w:rsidR="00413CB7" w:rsidRPr="00413CB7" w:rsidRDefault="00413CB7" w:rsidP="00413CB7">
            <w:pPr>
              <w:spacing w:after="0"/>
              <w:jc w:val="right"/>
              <w:rPr>
                <w:szCs w:val="20"/>
              </w:rPr>
            </w:pPr>
            <w:r w:rsidRPr="00413CB7">
              <w:rPr>
                <w:szCs w:val="20"/>
              </w:rPr>
              <w:t>12.7.2013</w:t>
            </w:r>
          </w:p>
        </w:tc>
      </w:tr>
      <w:tr w:rsidR="00413CB7" w:rsidRPr="00413CB7" w14:paraId="392D40E1" w14:textId="77777777" w:rsidTr="005B36B0">
        <w:trPr>
          <w:trHeight w:val="20"/>
        </w:trPr>
        <w:tc>
          <w:tcPr>
            <w:tcW w:w="1756" w:type="pct"/>
            <w:noWrap/>
            <w:hideMark/>
          </w:tcPr>
          <w:p w14:paraId="040C776A" w14:textId="77777777" w:rsidR="00413CB7" w:rsidRPr="00413CB7" w:rsidRDefault="00413CB7" w:rsidP="00413CB7">
            <w:pPr>
              <w:spacing w:after="0"/>
              <w:jc w:val="left"/>
              <w:rPr>
                <w:szCs w:val="20"/>
              </w:rPr>
            </w:pPr>
            <w:r w:rsidRPr="00413CB7">
              <w:rPr>
                <w:szCs w:val="20"/>
              </w:rPr>
              <w:t>Shorana McLeay</w:t>
            </w:r>
          </w:p>
        </w:tc>
        <w:tc>
          <w:tcPr>
            <w:tcW w:w="1597" w:type="pct"/>
            <w:noWrap/>
            <w:hideMark/>
          </w:tcPr>
          <w:p w14:paraId="6D4DD52D"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5DF81DFA" w14:textId="77777777" w:rsidR="00413CB7" w:rsidRPr="00413CB7" w:rsidRDefault="00413CB7" w:rsidP="00413CB7">
            <w:pPr>
              <w:spacing w:after="0"/>
              <w:ind w:right="113"/>
              <w:jc w:val="right"/>
              <w:rPr>
                <w:szCs w:val="20"/>
              </w:rPr>
            </w:pPr>
            <w:r w:rsidRPr="00413CB7">
              <w:rPr>
                <w:szCs w:val="20"/>
              </w:rPr>
              <w:t>124.97</w:t>
            </w:r>
          </w:p>
        </w:tc>
        <w:tc>
          <w:tcPr>
            <w:tcW w:w="770" w:type="pct"/>
            <w:noWrap/>
            <w:hideMark/>
          </w:tcPr>
          <w:p w14:paraId="12A2D8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627B9F" w14:textId="77777777" w:rsidR="00413CB7" w:rsidRPr="00413CB7" w:rsidRDefault="00413CB7" w:rsidP="00413CB7">
            <w:pPr>
              <w:spacing w:after="0"/>
              <w:jc w:val="right"/>
              <w:rPr>
                <w:szCs w:val="20"/>
              </w:rPr>
            </w:pPr>
            <w:r w:rsidRPr="00413CB7">
              <w:rPr>
                <w:szCs w:val="20"/>
              </w:rPr>
              <w:t>18.11.2013</w:t>
            </w:r>
          </w:p>
        </w:tc>
      </w:tr>
      <w:tr w:rsidR="00413CB7" w:rsidRPr="00413CB7" w14:paraId="690F4DEA" w14:textId="77777777" w:rsidTr="005B36B0">
        <w:trPr>
          <w:trHeight w:val="20"/>
        </w:trPr>
        <w:tc>
          <w:tcPr>
            <w:tcW w:w="1756" w:type="pct"/>
            <w:noWrap/>
            <w:hideMark/>
          </w:tcPr>
          <w:p w14:paraId="181EC178" w14:textId="77777777" w:rsidR="00413CB7" w:rsidRPr="00413CB7" w:rsidRDefault="00413CB7" w:rsidP="00413CB7">
            <w:pPr>
              <w:spacing w:after="0"/>
              <w:jc w:val="left"/>
              <w:rPr>
                <w:szCs w:val="20"/>
              </w:rPr>
            </w:pPr>
            <w:r w:rsidRPr="00413CB7">
              <w:rPr>
                <w:szCs w:val="20"/>
              </w:rPr>
              <w:t>Shun Man Pau</w:t>
            </w:r>
          </w:p>
        </w:tc>
        <w:tc>
          <w:tcPr>
            <w:tcW w:w="1597" w:type="pct"/>
            <w:noWrap/>
            <w:hideMark/>
          </w:tcPr>
          <w:p w14:paraId="6EF0E83D"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2B0A6F96" w14:textId="77777777" w:rsidR="00413CB7" w:rsidRPr="00413CB7" w:rsidRDefault="00413CB7" w:rsidP="00413CB7">
            <w:pPr>
              <w:spacing w:after="0"/>
              <w:ind w:right="113"/>
              <w:jc w:val="right"/>
              <w:rPr>
                <w:szCs w:val="20"/>
              </w:rPr>
            </w:pPr>
            <w:r w:rsidRPr="00413CB7">
              <w:rPr>
                <w:szCs w:val="20"/>
              </w:rPr>
              <w:t>11.66</w:t>
            </w:r>
          </w:p>
        </w:tc>
        <w:tc>
          <w:tcPr>
            <w:tcW w:w="770" w:type="pct"/>
            <w:noWrap/>
            <w:hideMark/>
          </w:tcPr>
          <w:p w14:paraId="4A67980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40D3F0" w14:textId="77777777" w:rsidR="00413CB7" w:rsidRPr="00413CB7" w:rsidRDefault="00413CB7" w:rsidP="00413CB7">
            <w:pPr>
              <w:spacing w:after="0"/>
              <w:jc w:val="right"/>
              <w:rPr>
                <w:szCs w:val="20"/>
              </w:rPr>
            </w:pPr>
            <w:r w:rsidRPr="00413CB7">
              <w:rPr>
                <w:szCs w:val="20"/>
              </w:rPr>
              <w:t>11.9.2014</w:t>
            </w:r>
          </w:p>
        </w:tc>
      </w:tr>
      <w:tr w:rsidR="00413CB7" w:rsidRPr="00413CB7" w14:paraId="2ED2EC05" w14:textId="77777777" w:rsidTr="005B36B0">
        <w:trPr>
          <w:trHeight w:val="20"/>
        </w:trPr>
        <w:tc>
          <w:tcPr>
            <w:tcW w:w="1756" w:type="pct"/>
            <w:noWrap/>
            <w:hideMark/>
          </w:tcPr>
          <w:p w14:paraId="0B2CFEE7" w14:textId="77777777" w:rsidR="00413CB7" w:rsidRPr="00413CB7" w:rsidRDefault="00413CB7" w:rsidP="00413CB7">
            <w:pPr>
              <w:spacing w:after="0"/>
              <w:jc w:val="left"/>
              <w:rPr>
                <w:szCs w:val="20"/>
              </w:rPr>
            </w:pPr>
            <w:r w:rsidRPr="00413CB7">
              <w:rPr>
                <w:szCs w:val="20"/>
              </w:rPr>
              <w:t>Shweta Goyal</w:t>
            </w:r>
          </w:p>
        </w:tc>
        <w:tc>
          <w:tcPr>
            <w:tcW w:w="1597" w:type="pct"/>
            <w:noWrap/>
            <w:hideMark/>
          </w:tcPr>
          <w:p w14:paraId="583B95D2" w14:textId="77777777"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14:paraId="00EF7215" w14:textId="77777777" w:rsidR="00413CB7" w:rsidRPr="00413CB7" w:rsidRDefault="00413CB7" w:rsidP="00413CB7">
            <w:pPr>
              <w:spacing w:after="0"/>
              <w:ind w:right="113"/>
              <w:jc w:val="right"/>
              <w:rPr>
                <w:szCs w:val="20"/>
              </w:rPr>
            </w:pPr>
            <w:r w:rsidRPr="00413CB7">
              <w:rPr>
                <w:szCs w:val="20"/>
              </w:rPr>
              <w:t>149.67</w:t>
            </w:r>
          </w:p>
        </w:tc>
        <w:tc>
          <w:tcPr>
            <w:tcW w:w="770" w:type="pct"/>
            <w:noWrap/>
            <w:hideMark/>
          </w:tcPr>
          <w:p w14:paraId="7CF84C7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9A8451" w14:textId="77777777" w:rsidR="00413CB7" w:rsidRPr="00413CB7" w:rsidRDefault="00413CB7" w:rsidP="00413CB7">
            <w:pPr>
              <w:spacing w:after="0"/>
              <w:jc w:val="right"/>
              <w:rPr>
                <w:szCs w:val="20"/>
              </w:rPr>
            </w:pPr>
            <w:r w:rsidRPr="00413CB7">
              <w:rPr>
                <w:szCs w:val="20"/>
              </w:rPr>
              <w:t>25.6.2013</w:t>
            </w:r>
          </w:p>
        </w:tc>
      </w:tr>
      <w:tr w:rsidR="00413CB7" w:rsidRPr="00413CB7" w14:paraId="06679D48" w14:textId="77777777" w:rsidTr="005B36B0">
        <w:trPr>
          <w:trHeight w:val="20"/>
        </w:trPr>
        <w:tc>
          <w:tcPr>
            <w:tcW w:w="1756" w:type="pct"/>
            <w:noWrap/>
            <w:hideMark/>
          </w:tcPr>
          <w:p w14:paraId="6CB5586D" w14:textId="77777777" w:rsidR="00413CB7" w:rsidRPr="00413CB7" w:rsidRDefault="00413CB7" w:rsidP="00413CB7">
            <w:pPr>
              <w:spacing w:after="0"/>
              <w:jc w:val="left"/>
              <w:rPr>
                <w:szCs w:val="20"/>
              </w:rPr>
            </w:pPr>
            <w:r w:rsidRPr="00413CB7">
              <w:rPr>
                <w:szCs w:val="20"/>
              </w:rPr>
              <w:t>Siahli Schmaal</w:t>
            </w:r>
          </w:p>
        </w:tc>
        <w:tc>
          <w:tcPr>
            <w:tcW w:w="1597" w:type="pct"/>
            <w:noWrap/>
            <w:hideMark/>
          </w:tcPr>
          <w:p w14:paraId="040E3AEC"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30F723D0"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14259F4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5B5F67" w14:textId="77777777" w:rsidR="00413CB7" w:rsidRPr="00413CB7" w:rsidRDefault="00413CB7" w:rsidP="00413CB7">
            <w:pPr>
              <w:spacing w:after="0"/>
              <w:jc w:val="right"/>
              <w:rPr>
                <w:szCs w:val="20"/>
              </w:rPr>
            </w:pPr>
            <w:r w:rsidRPr="00413CB7">
              <w:rPr>
                <w:szCs w:val="20"/>
              </w:rPr>
              <w:t>23.4.2013</w:t>
            </w:r>
          </w:p>
        </w:tc>
      </w:tr>
      <w:tr w:rsidR="00413CB7" w:rsidRPr="00413CB7" w14:paraId="05376715" w14:textId="77777777" w:rsidTr="005B36B0">
        <w:trPr>
          <w:trHeight w:val="20"/>
        </w:trPr>
        <w:tc>
          <w:tcPr>
            <w:tcW w:w="1756" w:type="pct"/>
            <w:noWrap/>
            <w:hideMark/>
          </w:tcPr>
          <w:p w14:paraId="500982BD" w14:textId="77777777" w:rsidR="00413CB7" w:rsidRPr="00413CB7" w:rsidRDefault="00413CB7" w:rsidP="00413CB7">
            <w:pPr>
              <w:spacing w:after="0"/>
              <w:jc w:val="left"/>
              <w:rPr>
                <w:szCs w:val="20"/>
              </w:rPr>
            </w:pPr>
            <w:r w:rsidRPr="00413CB7">
              <w:rPr>
                <w:szCs w:val="20"/>
              </w:rPr>
              <w:t>Siahli Schmaal</w:t>
            </w:r>
          </w:p>
        </w:tc>
        <w:tc>
          <w:tcPr>
            <w:tcW w:w="1597" w:type="pct"/>
            <w:noWrap/>
            <w:hideMark/>
          </w:tcPr>
          <w:p w14:paraId="17E9643F"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6FB77609" w14:textId="77777777" w:rsidR="00413CB7" w:rsidRPr="00413CB7" w:rsidRDefault="00413CB7" w:rsidP="00413CB7">
            <w:pPr>
              <w:spacing w:after="0"/>
              <w:ind w:right="113"/>
              <w:jc w:val="right"/>
              <w:rPr>
                <w:szCs w:val="20"/>
              </w:rPr>
            </w:pPr>
            <w:r w:rsidRPr="00413CB7">
              <w:rPr>
                <w:szCs w:val="20"/>
              </w:rPr>
              <w:t>66.93</w:t>
            </w:r>
          </w:p>
        </w:tc>
        <w:tc>
          <w:tcPr>
            <w:tcW w:w="770" w:type="pct"/>
            <w:noWrap/>
            <w:hideMark/>
          </w:tcPr>
          <w:p w14:paraId="6C383D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9AE45C" w14:textId="77777777" w:rsidR="00413CB7" w:rsidRPr="00413CB7" w:rsidRDefault="00413CB7" w:rsidP="00413CB7">
            <w:pPr>
              <w:spacing w:after="0"/>
              <w:jc w:val="right"/>
              <w:rPr>
                <w:szCs w:val="20"/>
              </w:rPr>
            </w:pPr>
            <w:r w:rsidRPr="00413CB7">
              <w:rPr>
                <w:szCs w:val="20"/>
              </w:rPr>
              <w:t>23.4.2013</w:t>
            </w:r>
          </w:p>
        </w:tc>
      </w:tr>
      <w:tr w:rsidR="00413CB7" w:rsidRPr="00413CB7" w14:paraId="3F73DC5F" w14:textId="77777777" w:rsidTr="005B36B0">
        <w:trPr>
          <w:trHeight w:val="20"/>
        </w:trPr>
        <w:tc>
          <w:tcPr>
            <w:tcW w:w="1756" w:type="pct"/>
            <w:noWrap/>
            <w:hideMark/>
          </w:tcPr>
          <w:p w14:paraId="397A32F2" w14:textId="77777777" w:rsidR="00413CB7" w:rsidRPr="00413CB7" w:rsidRDefault="00413CB7" w:rsidP="00413CB7">
            <w:pPr>
              <w:spacing w:after="0"/>
              <w:jc w:val="left"/>
              <w:rPr>
                <w:szCs w:val="20"/>
              </w:rPr>
            </w:pPr>
            <w:r w:rsidRPr="00413CB7">
              <w:rPr>
                <w:szCs w:val="20"/>
              </w:rPr>
              <w:t>Sicilia Coffee</w:t>
            </w:r>
          </w:p>
        </w:tc>
        <w:tc>
          <w:tcPr>
            <w:tcW w:w="1597" w:type="pct"/>
            <w:noWrap/>
            <w:hideMark/>
          </w:tcPr>
          <w:p w14:paraId="20014F19"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6D443C1C" w14:textId="77777777" w:rsidR="00413CB7" w:rsidRPr="00413CB7" w:rsidRDefault="00413CB7" w:rsidP="00413CB7">
            <w:pPr>
              <w:spacing w:after="0"/>
              <w:ind w:right="113"/>
              <w:jc w:val="right"/>
              <w:rPr>
                <w:szCs w:val="20"/>
              </w:rPr>
            </w:pPr>
            <w:r w:rsidRPr="00413CB7">
              <w:rPr>
                <w:szCs w:val="20"/>
              </w:rPr>
              <w:t>128.38</w:t>
            </w:r>
          </w:p>
        </w:tc>
        <w:tc>
          <w:tcPr>
            <w:tcW w:w="770" w:type="pct"/>
            <w:noWrap/>
            <w:hideMark/>
          </w:tcPr>
          <w:p w14:paraId="6DC2E9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8C1E50" w14:textId="77777777" w:rsidR="00413CB7" w:rsidRPr="00413CB7" w:rsidRDefault="00413CB7" w:rsidP="00413CB7">
            <w:pPr>
              <w:spacing w:after="0"/>
              <w:jc w:val="right"/>
              <w:rPr>
                <w:szCs w:val="20"/>
              </w:rPr>
            </w:pPr>
            <w:r w:rsidRPr="00413CB7">
              <w:rPr>
                <w:szCs w:val="20"/>
              </w:rPr>
              <w:t>31.7.2013</w:t>
            </w:r>
          </w:p>
        </w:tc>
      </w:tr>
      <w:tr w:rsidR="00413CB7" w:rsidRPr="00413CB7" w14:paraId="0DAD4B8D" w14:textId="77777777" w:rsidTr="005B36B0">
        <w:trPr>
          <w:trHeight w:val="20"/>
        </w:trPr>
        <w:tc>
          <w:tcPr>
            <w:tcW w:w="1756" w:type="pct"/>
            <w:noWrap/>
            <w:hideMark/>
          </w:tcPr>
          <w:p w14:paraId="5ADA0546" w14:textId="77777777" w:rsidR="00413CB7" w:rsidRPr="00413CB7" w:rsidRDefault="00413CB7" w:rsidP="00413CB7">
            <w:pPr>
              <w:spacing w:after="0"/>
              <w:jc w:val="left"/>
              <w:rPr>
                <w:szCs w:val="20"/>
              </w:rPr>
            </w:pPr>
            <w:r w:rsidRPr="00413CB7">
              <w:rPr>
                <w:szCs w:val="20"/>
              </w:rPr>
              <w:t>Siew Lum</w:t>
            </w:r>
          </w:p>
        </w:tc>
        <w:tc>
          <w:tcPr>
            <w:tcW w:w="1597" w:type="pct"/>
            <w:noWrap/>
            <w:hideMark/>
          </w:tcPr>
          <w:p w14:paraId="79092352"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E9CF945" w14:textId="77777777" w:rsidR="00413CB7" w:rsidRPr="00413CB7" w:rsidRDefault="00413CB7" w:rsidP="00413CB7">
            <w:pPr>
              <w:spacing w:after="0"/>
              <w:ind w:right="113"/>
              <w:jc w:val="right"/>
              <w:rPr>
                <w:szCs w:val="20"/>
              </w:rPr>
            </w:pPr>
            <w:r w:rsidRPr="00413CB7">
              <w:rPr>
                <w:szCs w:val="20"/>
              </w:rPr>
              <w:t>25.18</w:t>
            </w:r>
          </w:p>
        </w:tc>
        <w:tc>
          <w:tcPr>
            <w:tcW w:w="770" w:type="pct"/>
            <w:noWrap/>
            <w:hideMark/>
          </w:tcPr>
          <w:p w14:paraId="1713CF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033FA3" w14:textId="77777777" w:rsidR="00413CB7" w:rsidRPr="00413CB7" w:rsidRDefault="00413CB7" w:rsidP="00413CB7">
            <w:pPr>
              <w:spacing w:after="0"/>
              <w:jc w:val="right"/>
              <w:rPr>
                <w:szCs w:val="20"/>
              </w:rPr>
            </w:pPr>
            <w:r w:rsidRPr="00413CB7">
              <w:rPr>
                <w:szCs w:val="20"/>
              </w:rPr>
              <w:t>30.10.2013</w:t>
            </w:r>
          </w:p>
        </w:tc>
      </w:tr>
      <w:tr w:rsidR="00413CB7" w:rsidRPr="00413CB7" w14:paraId="2F358E78" w14:textId="77777777" w:rsidTr="005B36B0">
        <w:trPr>
          <w:trHeight w:val="20"/>
        </w:trPr>
        <w:tc>
          <w:tcPr>
            <w:tcW w:w="1756" w:type="pct"/>
            <w:noWrap/>
            <w:hideMark/>
          </w:tcPr>
          <w:p w14:paraId="4C381319" w14:textId="77777777" w:rsidR="00413CB7" w:rsidRPr="00413CB7" w:rsidRDefault="00413CB7" w:rsidP="00413CB7">
            <w:pPr>
              <w:spacing w:after="0"/>
              <w:jc w:val="left"/>
              <w:rPr>
                <w:szCs w:val="20"/>
              </w:rPr>
            </w:pPr>
            <w:r w:rsidRPr="00413CB7">
              <w:rPr>
                <w:szCs w:val="20"/>
              </w:rPr>
              <w:t>Sijo Joseph</w:t>
            </w:r>
          </w:p>
        </w:tc>
        <w:tc>
          <w:tcPr>
            <w:tcW w:w="1597" w:type="pct"/>
            <w:noWrap/>
            <w:hideMark/>
          </w:tcPr>
          <w:p w14:paraId="1E418CBC"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53C0DC4A" w14:textId="77777777" w:rsidR="00413CB7" w:rsidRPr="00413CB7" w:rsidRDefault="00413CB7" w:rsidP="00413CB7">
            <w:pPr>
              <w:spacing w:after="0"/>
              <w:ind w:right="113"/>
              <w:jc w:val="right"/>
              <w:rPr>
                <w:szCs w:val="20"/>
              </w:rPr>
            </w:pPr>
            <w:r w:rsidRPr="00413CB7">
              <w:rPr>
                <w:szCs w:val="20"/>
              </w:rPr>
              <w:t>19.56</w:t>
            </w:r>
          </w:p>
        </w:tc>
        <w:tc>
          <w:tcPr>
            <w:tcW w:w="770" w:type="pct"/>
            <w:noWrap/>
            <w:hideMark/>
          </w:tcPr>
          <w:p w14:paraId="28CFF4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E2ADE2" w14:textId="77777777" w:rsidR="00413CB7" w:rsidRPr="00413CB7" w:rsidRDefault="00413CB7" w:rsidP="00413CB7">
            <w:pPr>
              <w:spacing w:after="0"/>
              <w:jc w:val="right"/>
              <w:rPr>
                <w:szCs w:val="20"/>
              </w:rPr>
            </w:pPr>
            <w:r w:rsidRPr="00413CB7">
              <w:rPr>
                <w:szCs w:val="20"/>
              </w:rPr>
              <w:t>18.9.2014</w:t>
            </w:r>
          </w:p>
        </w:tc>
      </w:tr>
      <w:tr w:rsidR="00413CB7" w:rsidRPr="00413CB7" w14:paraId="495FFA6D" w14:textId="77777777" w:rsidTr="005B36B0">
        <w:trPr>
          <w:trHeight w:val="20"/>
        </w:trPr>
        <w:tc>
          <w:tcPr>
            <w:tcW w:w="1756" w:type="pct"/>
            <w:noWrap/>
            <w:hideMark/>
          </w:tcPr>
          <w:p w14:paraId="34A7637E" w14:textId="77777777" w:rsidR="00413CB7" w:rsidRPr="00413CB7" w:rsidRDefault="00413CB7" w:rsidP="00413CB7">
            <w:pPr>
              <w:spacing w:after="0"/>
              <w:jc w:val="left"/>
              <w:rPr>
                <w:szCs w:val="20"/>
              </w:rPr>
            </w:pPr>
            <w:r w:rsidRPr="00413CB7">
              <w:rPr>
                <w:szCs w:val="20"/>
              </w:rPr>
              <w:t>Silvano Tittoto</w:t>
            </w:r>
          </w:p>
        </w:tc>
        <w:tc>
          <w:tcPr>
            <w:tcW w:w="1597" w:type="pct"/>
            <w:noWrap/>
            <w:hideMark/>
          </w:tcPr>
          <w:p w14:paraId="14A0A0B5"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7142019D" w14:textId="77777777" w:rsidR="00413CB7" w:rsidRPr="00413CB7" w:rsidRDefault="00413CB7" w:rsidP="00413CB7">
            <w:pPr>
              <w:spacing w:after="0"/>
              <w:ind w:right="113"/>
              <w:jc w:val="right"/>
              <w:rPr>
                <w:szCs w:val="20"/>
              </w:rPr>
            </w:pPr>
            <w:r w:rsidRPr="00413CB7">
              <w:rPr>
                <w:szCs w:val="20"/>
              </w:rPr>
              <w:t>454.20</w:t>
            </w:r>
          </w:p>
        </w:tc>
        <w:tc>
          <w:tcPr>
            <w:tcW w:w="770" w:type="pct"/>
            <w:noWrap/>
            <w:hideMark/>
          </w:tcPr>
          <w:p w14:paraId="0C44D7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03805B" w14:textId="77777777" w:rsidR="00413CB7" w:rsidRPr="00413CB7" w:rsidRDefault="00413CB7" w:rsidP="00413CB7">
            <w:pPr>
              <w:spacing w:after="0"/>
              <w:jc w:val="right"/>
              <w:rPr>
                <w:szCs w:val="20"/>
              </w:rPr>
            </w:pPr>
            <w:r w:rsidRPr="00413CB7">
              <w:rPr>
                <w:szCs w:val="20"/>
              </w:rPr>
              <w:t>28.3.2013</w:t>
            </w:r>
          </w:p>
        </w:tc>
      </w:tr>
      <w:tr w:rsidR="00413CB7" w:rsidRPr="00413CB7" w14:paraId="5FEFD20B" w14:textId="77777777" w:rsidTr="005B36B0">
        <w:trPr>
          <w:trHeight w:val="20"/>
        </w:trPr>
        <w:tc>
          <w:tcPr>
            <w:tcW w:w="1756" w:type="pct"/>
            <w:noWrap/>
            <w:hideMark/>
          </w:tcPr>
          <w:p w14:paraId="0216F980" w14:textId="77777777" w:rsidR="00413CB7" w:rsidRPr="00413CB7" w:rsidRDefault="00413CB7" w:rsidP="00413CB7">
            <w:pPr>
              <w:spacing w:after="0"/>
              <w:jc w:val="left"/>
              <w:rPr>
                <w:szCs w:val="20"/>
              </w:rPr>
            </w:pPr>
            <w:r w:rsidRPr="00413CB7">
              <w:rPr>
                <w:szCs w:val="20"/>
              </w:rPr>
              <w:t>Simon Black</w:t>
            </w:r>
          </w:p>
        </w:tc>
        <w:tc>
          <w:tcPr>
            <w:tcW w:w="1597" w:type="pct"/>
            <w:noWrap/>
            <w:hideMark/>
          </w:tcPr>
          <w:p w14:paraId="466E4511" w14:textId="77777777"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14:paraId="0F5C8568" w14:textId="77777777" w:rsidR="00413CB7" w:rsidRPr="00413CB7" w:rsidRDefault="00413CB7" w:rsidP="00413CB7">
            <w:pPr>
              <w:spacing w:after="0"/>
              <w:ind w:right="113"/>
              <w:jc w:val="right"/>
              <w:rPr>
                <w:szCs w:val="20"/>
              </w:rPr>
            </w:pPr>
            <w:r w:rsidRPr="00413CB7">
              <w:rPr>
                <w:szCs w:val="20"/>
              </w:rPr>
              <w:t>15.08</w:t>
            </w:r>
          </w:p>
        </w:tc>
        <w:tc>
          <w:tcPr>
            <w:tcW w:w="770" w:type="pct"/>
            <w:noWrap/>
            <w:hideMark/>
          </w:tcPr>
          <w:p w14:paraId="6B76A4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89D652" w14:textId="77777777" w:rsidR="00413CB7" w:rsidRPr="00413CB7" w:rsidRDefault="00413CB7" w:rsidP="00413CB7">
            <w:pPr>
              <w:spacing w:after="0"/>
              <w:jc w:val="right"/>
              <w:rPr>
                <w:szCs w:val="20"/>
              </w:rPr>
            </w:pPr>
            <w:r w:rsidRPr="00413CB7">
              <w:rPr>
                <w:szCs w:val="20"/>
              </w:rPr>
              <w:t>27.8.2014</w:t>
            </w:r>
          </w:p>
        </w:tc>
      </w:tr>
      <w:tr w:rsidR="00413CB7" w:rsidRPr="00413CB7" w14:paraId="755EA0B5" w14:textId="77777777" w:rsidTr="005B36B0">
        <w:trPr>
          <w:trHeight w:val="20"/>
        </w:trPr>
        <w:tc>
          <w:tcPr>
            <w:tcW w:w="1756" w:type="pct"/>
            <w:noWrap/>
            <w:hideMark/>
          </w:tcPr>
          <w:p w14:paraId="0E59CA10" w14:textId="77777777" w:rsidR="00413CB7" w:rsidRPr="00413CB7" w:rsidRDefault="00413CB7" w:rsidP="00413CB7">
            <w:pPr>
              <w:spacing w:after="0"/>
              <w:jc w:val="left"/>
              <w:rPr>
                <w:szCs w:val="20"/>
              </w:rPr>
            </w:pPr>
            <w:r w:rsidRPr="00413CB7">
              <w:rPr>
                <w:szCs w:val="20"/>
              </w:rPr>
              <w:t>Simon Clarke</w:t>
            </w:r>
          </w:p>
        </w:tc>
        <w:tc>
          <w:tcPr>
            <w:tcW w:w="1597" w:type="pct"/>
            <w:noWrap/>
            <w:hideMark/>
          </w:tcPr>
          <w:p w14:paraId="25A98807" w14:textId="77777777" w:rsidR="00413CB7" w:rsidRPr="00413CB7" w:rsidRDefault="00413CB7" w:rsidP="00413CB7">
            <w:pPr>
              <w:spacing w:after="0"/>
              <w:ind w:left="113"/>
              <w:jc w:val="left"/>
              <w:rPr>
                <w:szCs w:val="20"/>
              </w:rPr>
            </w:pPr>
            <w:r w:rsidRPr="00413CB7">
              <w:rPr>
                <w:szCs w:val="20"/>
              </w:rPr>
              <w:t>TULKA, SA 5607</w:t>
            </w:r>
          </w:p>
        </w:tc>
        <w:tc>
          <w:tcPr>
            <w:tcW w:w="424" w:type="pct"/>
            <w:noWrap/>
            <w:hideMark/>
          </w:tcPr>
          <w:p w14:paraId="73D44191" w14:textId="77777777" w:rsidR="00413CB7" w:rsidRPr="00413CB7" w:rsidRDefault="00413CB7" w:rsidP="00413CB7">
            <w:pPr>
              <w:spacing w:after="0"/>
              <w:ind w:right="113"/>
              <w:jc w:val="right"/>
              <w:rPr>
                <w:szCs w:val="20"/>
              </w:rPr>
            </w:pPr>
            <w:r w:rsidRPr="00413CB7">
              <w:rPr>
                <w:szCs w:val="20"/>
              </w:rPr>
              <w:t>43.08</w:t>
            </w:r>
          </w:p>
        </w:tc>
        <w:tc>
          <w:tcPr>
            <w:tcW w:w="770" w:type="pct"/>
            <w:noWrap/>
            <w:hideMark/>
          </w:tcPr>
          <w:p w14:paraId="30E44D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79B697" w14:textId="77777777" w:rsidR="00413CB7" w:rsidRPr="00413CB7" w:rsidRDefault="00413CB7" w:rsidP="00413CB7">
            <w:pPr>
              <w:spacing w:after="0"/>
              <w:jc w:val="right"/>
              <w:rPr>
                <w:szCs w:val="20"/>
              </w:rPr>
            </w:pPr>
            <w:r w:rsidRPr="00413CB7">
              <w:rPr>
                <w:szCs w:val="20"/>
              </w:rPr>
              <w:t>31.3.2014</w:t>
            </w:r>
          </w:p>
        </w:tc>
      </w:tr>
      <w:tr w:rsidR="00413CB7" w:rsidRPr="00413CB7" w14:paraId="22E7B987" w14:textId="77777777" w:rsidTr="005B36B0">
        <w:trPr>
          <w:trHeight w:val="20"/>
        </w:trPr>
        <w:tc>
          <w:tcPr>
            <w:tcW w:w="1756" w:type="pct"/>
            <w:noWrap/>
            <w:hideMark/>
          </w:tcPr>
          <w:p w14:paraId="4A48487F" w14:textId="77777777" w:rsidR="00413CB7" w:rsidRPr="00413CB7" w:rsidRDefault="00413CB7" w:rsidP="00413CB7">
            <w:pPr>
              <w:spacing w:after="0"/>
              <w:jc w:val="left"/>
              <w:rPr>
                <w:szCs w:val="20"/>
              </w:rPr>
            </w:pPr>
            <w:r w:rsidRPr="00413CB7">
              <w:rPr>
                <w:szCs w:val="20"/>
              </w:rPr>
              <w:t>Simon Curnow</w:t>
            </w:r>
          </w:p>
        </w:tc>
        <w:tc>
          <w:tcPr>
            <w:tcW w:w="1597" w:type="pct"/>
            <w:noWrap/>
            <w:hideMark/>
          </w:tcPr>
          <w:p w14:paraId="52121D02"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1BEFACA5" w14:textId="77777777" w:rsidR="00413CB7" w:rsidRPr="00413CB7" w:rsidRDefault="00413CB7" w:rsidP="00413CB7">
            <w:pPr>
              <w:spacing w:after="0"/>
              <w:ind w:right="113"/>
              <w:jc w:val="right"/>
              <w:rPr>
                <w:szCs w:val="20"/>
              </w:rPr>
            </w:pPr>
            <w:r w:rsidRPr="00413CB7">
              <w:rPr>
                <w:szCs w:val="20"/>
              </w:rPr>
              <w:t>21.93</w:t>
            </w:r>
          </w:p>
        </w:tc>
        <w:tc>
          <w:tcPr>
            <w:tcW w:w="770" w:type="pct"/>
            <w:noWrap/>
            <w:hideMark/>
          </w:tcPr>
          <w:p w14:paraId="54BF04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1850FC" w14:textId="77777777" w:rsidR="00413CB7" w:rsidRPr="00413CB7" w:rsidRDefault="00413CB7" w:rsidP="00413CB7">
            <w:pPr>
              <w:spacing w:after="0"/>
              <w:jc w:val="right"/>
              <w:rPr>
                <w:szCs w:val="20"/>
              </w:rPr>
            </w:pPr>
            <w:r w:rsidRPr="00413CB7">
              <w:rPr>
                <w:szCs w:val="20"/>
              </w:rPr>
              <w:t>21.8.2014</w:t>
            </w:r>
          </w:p>
        </w:tc>
      </w:tr>
      <w:tr w:rsidR="00413CB7" w:rsidRPr="00413CB7" w14:paraId="2CE3FFF0" w14:textId="77777777" w:rsidTr="005B36B0">
        <w:trPr>
          <w:trHeight w:val="20"/>
        </w:trPr>
        <w:tc>
          <w:tcPr>
            <w:tcW w:w="1756" w:type="pct"/>
            <w:noWrap/>
            <w:hideMark/>
          </w:tcPr>
          <w:p w14:paraId="2EC52BB0" w14:textId="77777777" w:rsidR="00413CB7" w:rsidRPr="00413CB7" w:rsidRDefault="00413CB7" w:rsidP="00413CB7">
            <w:pPr>
              <w:spacing w:after="0"/>
              <w:jc w:val="left"/>
              <w:rPr>
                <w:szCs w:val="20"/>
              </w:rPr>
            </w:pPr>
            <w:r w:rsidRPr="00413CB7">
              <w:rPr>
                <w:szCs w:val="20"/>
              </w:rPr>
              <w:t>Simon Goss</w:t>
            </w:r>
          </w:p>
        </w:tc>
        <w:tc>
          <w:tcPr>
            <w:tcW w:w="1597" w:type="pct"/>
            <w:noWrap/>
            <w:hideMark/>
          </w:tcPr>
          <w:p w14:paraId="5D29C8E4"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270CB762" w14:textId="77777777" w:rsidR="00413CB7" w:rsidRPr="00413CB7" w:rsidRDefault="00413CB7" w:rsidP="00413CB7">
            <w:pPr>
              <w:spacing w:after="0"/>
              <w:ind w:right="113"/>
              <w:jc w:val="right"/>
              <w:rPr>
                <w:szCs w:val="20"/>
              </w:rPr>
            </w:pPr>
            <w:r w:rsidRPr="00413CB7">
              <w:rPr>
                <w:szCs w:val="20"/>
              </w:rPr>
              <w:t>27.42</w:t>
            </w:r>
          </w:p>
        </w:tc>
        <w:tc>
          <w:tcPr>
            <w:tcW w:w="770" w:type="pct"/>
            <w:noWrap/>
            <w:hideMark/>
          </w:tcPr>
          <w:p w14:paraId="2DE3FB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2C8481" w14:textId="77777777" w:rsidR="00413CB7" w:rsidRPr="00413CB7" w:rsidRDefault="00413CB7" w:rsidP="00413CB7">
            <w:pPr>
              <w:spacing w:after="0"/>
              <w:jc w:val="right"/>
              <w:rPr>
                <w:szCs w:val="20"/>
              </w:rPr>
            </w:pPr>
            <w:r w:rsidRPr="00413CB7">
              <w:rPr>
                <w:szCs w:val="20"/>
              </w:rPr>
              <w:t>11.9.2014</w:t>
            </w:r>
          </w:p>
        </w:tc>
      </w:tr>
      <w:tr w:rsidR="00413CB7" w:rsidRPr="00413CB7" w14:paraId="4C347B28" w14:textId="77777777" w:rsidTr="005B36B0">
        <w:trPr>
          <w:trHeight w:val="20"/>
        </w:trPr>
        <w:tc>
          <w:tcPr>
            <w:tcW w:w="1756" w:type="pct"/>
            <w:noWrap/>
            <w:hideMark/>
          </w:tcPr>
          <w:p w14:paraId="41DE6112" w14:textId="77777777" w:rsidR="00413CB7" w:rsidRPr="00413CB7" w:rsidRDefault="00413CB7" w:rsidP="00413CB7">
            <w:pPr>
              <w:spacing w:after="0"/>
              <w:jc w:val="left"/>
              <w:rPr>
                <w:szCs w:val="20"/>
              </w:rPr>
            </w:pPr>
            <w:r w:rsidRPr="00413CB7">
              <w:rPr>
                <w:szCs w:val="20"/>
              </w:rPr>
              <w:t>Simon Griffiths</w:t>
            </w:r>
          </w:p>
        </w:tc>
        <w:tc>
          <w:tcPr>
            <w:tcW w:w="1597" w:type="pct"/>
            <w:noWrap/>
            <w:hideMark/>
          </w:tcPr>
          <w:p w14:paraId="0B3EC2F0"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01C92B09"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1D84B470" w14:textId="77777777" w:rsidR="00413CB7" w:rsidRPr="00413CB7" w:rsidRDefault="00413CB7" w:rsidP="00413CB7">
            <w:pPr>
              <w:spacing w:after="0"/>
              <w:ind w:left="170"/>
              <w:jc w:val="left"/>
              <w:rPr>
                <w:szCs w:val="20"/>
              </w:rPr>
            </w:pPr>
            <w:r w:rsidRPr="00413CB7">
              <w:rPr>
                <w:szCs w:val="20"/>
              </w:rPr>
              <w:t>Refund 169523</w:t>
            </w:r>
          </w:p>
        </w:tc>
        <w:tc>
          <w:tcPr>
            <w:tcW w:w="453" w:type="pct"/>
            <w:noWrap/>
            <w:hideMark/>
          </w:tcPr>
          <w:p w14:paraId="070B0110" w14:textId="77777777" w:rsidR="00413CB7" w:rsidRPr="00413CB7" w:rsidRDefault="00413CB7" w:rsidP="00413CB7">
            <w:pPr>
              <w:spacing w:after="0"/>
              <w:jc w:val="right"/>
              <w:rPr>
                <w:szCs w:val="20"/>
              </w:rPr>
            </w:pPr>
            <w:r w:rsidRPr="00413CB7">
              <w:rPr>
                <w:szCs w:val="20"/>
              </w:rPr>
              <w:t>9.8.2013</w:t>
            </w:r>
          </w:p>
        </w:tc>
      </w:tr>
      <w:tr w:rsidR="00413CB7" w:rsidRPr="00413CB7" w14:paraId="69C57F96" w14:textId="77777777" w:rsidTr="005B36B0">
        <w:trPr>
          <w:trHeight w:val="20"/>
        </w:trPr>
        <w:tc>
          <w:tcPr>
            <w:tcW w:w="1756" w:type="pct"/>
            <w:noWrap/>
            <w:hideMark/>
          </w:tcPr>
          <w:p w14:paraId="14659E27" w14:textId="77777777" w:rsidR="00413CB7" w:rsidRPr="00413CB7" w:rsidRDefault="00413CB7" w:rsidP="00413CB7">
            <w:pPr>
              <w:spacing w:after="0"/>
              <w:jc w:val="left"/>
              <w:rPr>
                <w:szCs w:val="20"/>
              </w:rPr>
            </w:pPr>
            <w:r w:rsidRPr="00413CB7">
              <w:rPr>
                <w:szCs w:val="20"/>
              </w:rPr>
              <w:t>Simon L Egan</w:t>
            </w:r>
          </w:p>
        </w:tc>
        <w:tc>
          <w:tcPr>
            <w:tcW w:w="1597" w:type="pct"/>
            <w:noWrap/>
            <w:hideMark/>
          </w:tcPr>
          <w:p w14:paraId="1970F1DF"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1CFBB83A"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FD756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0ECC6F" w14:textId="77777777" w:rsidR="00413CB7" w:rsidRPr="00413CB7" w:rsidRDefault="00413CB7" w:rsidP="00413CB7">
            <w:pPr>
              <w:spacing w:after="0"/>
              <w:jc w:val="right"/>
              <w:rPr>
                <w:szCs w:val="20"/>
              </w:rPr>
            </w:pPr>
            <w:r w:rsidRPr="00413CB7">
              <w:rPr>
                <w:szCs w:val="20"/>
              </w:rPr>
              <w:t>27.5.2014</w:t>
            </w:r>
          </w:p>
        </w:tc>
      </w:tr>
      <w:tr w:rsidR="00413CB7" w:rsidRPr="00413CB7" w14:paraId="51E4D7B5" w14:textId="77777777" w:rsidTr="005B36B0">
        <w:trPr>
          <w:trHeight w:val="20"/>
        </w:trPr>
        <w:tc>
          <w:tcPr>
            <w:tcW w:w="1756" w:type="pct"/>
            <w:noWrap/>
            <w:hideMark/>
          </w:tcPr>
          <w:p w14:paraId="58BC7F5A" w14:textId="77777777" w:rsidR="00413CB7" w:rsidRPr="00413CB7" w:rsidRDefault="00413CB7" w:rsidP="00413CB7">
            <w:pPr>
              <w:spacing w:after="0"/>
              <w:jc w:val="left"/>
              <w:rPr>
                <w:szCs w:val="20"/>
              </w:rPr>
            </w:pPr>
            <w:r w:rsidRPr="00413CB7">
              <w:rPr>
                <w:szCs w:val="20"/>
              </w:rPr>
              <w:t>Simon Mcarthur</w:t>
            </w:r>
          </w:p>
        </w:tc>
        <w:tc>
          <w:tcPr>
            <w:tcW w:w="1597" w:type="pct"/>
            <w:noWrap/>
            <w:hideMark/>
          </w:tcPr>
          <w:p w14:paraId="526E72B7"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7233BA35" w14:textId="77777777" w:rsidR="00413CB7" w:rsidRPr="00413CB7" w:rsidRDefault="00413CB7" w:rsidP="00413CB7">
            <w:pPr>
              <w:spacing w:after="0"/>
              <w:ind w:right="113"/>
              <w:jc w:val="right"/>
              <w:rPr>
                <w:szCs w:val="20"/>
              </w:rPr>
            </w:pPr>
            <w:r w:rsidRPr="00413CB7">
              <w:rPr>
                <w:szCs w:val="20"/>
              </w:rPr>
              <w:t>13.76</w:t>
            </w:r>
          </w:p>
        </w:tc>
        <w:tc>
          <w:tcPr>
            <w:tcW w:w="770" w:type="pct"/>
            <w:noWrap/>
            <w:hideMark/>
          </w:tcPr>
          <w:p w14:paraId="457B7A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1320FA" w14:textId="77777777" w:rsidR="00413CB7" w:rsidRPr="00413CB7" w:rsidRDefault="00413CB7" w:rsidP="00413CB7">
            <w:pPr>
              <w:spacing w:after="0"/>
              <w:jc w:val="right"/>
              <w:rPr>
                <w:szCs w:val="20"/>
              </w:rPr>
            </w:pPr>
            <w:r w:rsidRPr="00413CB7">
              <w:rPr>
                <w:szCs w:val="20"/>
              </w:rPr>
              <w:t>28.8.2013</w:t>
            </w:r>
          </w:p>
        </w:tc>
      </w:tr>
      <w:tr w:rsidR="00413CB7" w:rsidRPr="00413CB7" w14:paraId="4886E551" w14:textId="77777777" w:rsidTr="005B36B0">
        <w:trPr>
          <w:trHeight w:val="20"/>
        </w:trPr>
        <w:tc>
          <w:tcPr>
            <w:tcW w:w="1756" w:type="pct"/>
            <w:noWrap/>
            <w:hideMark/>
          </w:tcPr>
          <w:p w14:paraId="53342022" w14:textId="77777777" w:rsidR="00413CB7" w:rsidRPr="00413CB7" w:rsidRDefault="00413CB7" w:rsidP="00413CB7">
            <w:pPr>
              <w:spacing w:after="0"/>
              <w:jc w:val="left"/>
              <w:rPr>
                <w:szCs w:val="20"/>
              </w:rPr>
            </w:pPr>
            <w:r w:rsidRPr="00413CB7">
              <w:rPr>
                <w:szCs w:val="20"/>
              </w:rPr>
              <w:t>Simon Phillips</w:t>
            </w:r>
          </w:p>
        </w:tc>
        <w:tc>
          <w:tcPr>
            <w:tcW w:w="1597" w:type="pct"/>
            <w:noWrap/>
            <w:hideMark/>
          </w:tcPr>
          <w:p w14:paraId="11C188FA"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48B0A361" w14:textId="77777777" w:rsidR="00413CB7" w:rsidRPr="00413CB7" w:rsidRDefault="00413CB7" w:rsidP="00413CB7">
            <w:pPr>
              <w:spacing w:after="0"/>
              <w:ind w:right="113"/>
              <w:jc w:val="right"/>
              <w:rPr>
                <w:szCs w:val="20"/>
              </w:rPr>
            </w:pPr>
            <w:r w:rsidRPr="00413CB7">
              <w:rPr>
                <w:szCs w:val="20"/>
              </w:rPr>
              <w:t>12.60</w:t>
            </w:r>
          </w:p>
        </w:tc>
        <w:tc>
          <w:tcPr>
            <w:tcW w:w="770" w:type="pct"/>
            <w:noWrap/>
            <w:hideMark/>
          </w:tcPr>
          <w:p w14:paraId="3B78A1C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E3D59F" w14:textId="77777777" w:rsidR="00413CB7" w:rsidRPr="00413CB7" w:rsidRDefault="00413CB7" w:rsidP="00413CB7">
            <w:pPr>
              <w:spacing w:after="0"/>
              <w:jc w:val="right"/>
              <w:rPr>
                <w:szCs w:val="20"/>
              </w:rPr>
            </w:pPr>
            <w:r w:rsidRPr="00413CB7">
              <w:rPr>
                <w:szCs w:val="20"/>
              </w:rPr>
              <w:t>4.3.2013</w:t>
            </w:r>
          </w:p>
        </w:tc>
      </w:tr>
      <w:tr w:rsidR="00413CB7" w:rsidRPr="00413CB7" w14:paraId="67D76066" w14:textId="77777777" w:rsidTr="005B36B0">
        <w:trPr>
          <w:trHeight w:val="20"/>
        </w:trPr>
        <w:tc>
          <w:tcPr>
            <w:tcW w:w="1756" w:type="pct"/>
            <w:noWrap/>
            <w:hideMark/>
          </w:tcPr>
          <w:p w14:paraId="7A1822DF" w14:textId="77777777" w:rsidR="00413CB7" w:rsidRPr="00413CB7" w:rsidRDefault="00413CB7" w:rsidP="00413CB7">
            <w:pPr>
              <w:spacing w:after="0"/>
              <w:jc w:val="left"/>
              <w:rPr>
                <w:szCs w:val="20"/>
              </w:rPr>
            </w:pPr>
            <w:r w:rsidRPr="00413CB7">
              <w:rPr>
                <w:szCs w:val="20"/>
              </w:rPr>
              <w:t>Simon Richard Curran</w:t>
            </w:r>
          </w:p>
        </w:tc>
        <w:tc>
          <w:tcPr>
            <w:tcW w:w="1597" w:type="pct"/>
            <w:noWrap/>
            <w:hideMark/>
          </w:tcPr>
          <w:p w14:paraId="0AFECC09"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6BE63508"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798D63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3C640F" w14:textId="77777777" w:rsidR="00413CB7" w:rsidRPr="00413CB7" w:rsidRDefault="00413CB7" w:rsidP="00413CB7">
            <w:pPr>
              <w:spacing w:after="0"/>
              <w:jc w:val="right"/>
              <w:rPr>
                <w:szCs w:val="20"/>
              </w:rPr>
            </w:pPr>
            <w:r w:rsidRPr="00413CB7">
              <w:rPr>
                <w:szCs w:val="20"/>
              </w:rPr>
              <w:t>8.6.2013</w:t>
            </w:r>
          </w:p>
        </w:tc>
      </w:tr>
      <w:tr w:rsidR="00413CB7" w:rsidRPr="00413CB7" w14:paraId="662C99C6" w14:textId="77777777" w:rsidTr="005B36B0">
        <w:trPr>
          <w:trHeight w:val="20"/>
        </w:trPr>
        <w:tc>
          <w:tcPr>
            <w:tcW w:w="1756" w:type="pct"/>
            <w:noWrap/>
            <w:hideMark/>
          </w:tcPr>
          <w:p w14:paraId="4C9A17CC" w14:textId="77777777" w:rsidR="00413CB7" w:rsidRPr="00413CB7" w:rsidRDefault="00413CB7" w:rsidP="00413CB7">
            <w:pPr>
              <w:spacing w:after="0"/>
              <w:jc w:val="left"/>
              <w:rPr>
                <w:szCs w:val="20"/>
              </w:rPr>
            </w:pPr>
            <w:r w:rsidRPr="00413CB7">
              <w:rPr>
                <w:szCs w:val="20"/>
              </w:rPr>
              <w:t>Simon Tanner</w:t>
            </w:r>
          </w:p>
        </w:tc>
        <w:tc>
          <w:tcPr>
            <w:tcW w:w="1597" w:type="pct"/>
            <w:noWrap/>
            <w:hideMark/>
          </w:tcPr>
          <w:p w14:paraId="4E8FD8C8" w14:textId="77777777" w:rsidR="00413CB7" w:rsidRPr="00413CB7" w:rsidRDefault="00413CB7" w:rsidP="00413CB7">
            <w:pPr>
              <w:spacing w:after="0"/>
              <w:ind w:left="113"/>
              <w:jc w:val="left"/>
              <w:rPr>
                <w:szCs w:val="20"/>
              </w:rPr>
            </w:pPr>
            <w:r w:rsidRPr="00413CB7">
              <w:rPr>
                <w:szCs w:val="20"/>
              </w:rPr>
              <w:t>HAWTHORN, SA 5062</w:t>
            </w:r>
          </w:p>
        </w:tc>
        <w:tc>
          <w:tcPr>
            <w:tcW w:w="424" w:type="pct"/>
            <w:noWrap/>
            <w:hideMark/>
          </w:tcPr>
          <w:p w14:paraId="7F7C4B2B" w14:textId="77777777" w:rsidR="00413CB7" w:rsidRPr="00413CB7" w:rsidRDefault="00413CB7" w:rsidP="00413CB7">
            <w:pPr>
              <w:spacing w:after="0"/>
              <w:ind w:right="113"/>
              <w:jc w:val="right"/>
              <w:rPr>
                <w:szCs w:val="20"/>
              </w:rPr>
            </w:pPr>
            <w:r w:rsidRPr="00413CB7">
              <w:rPr>
                <w:szCs w:val="20"/>
              </w:rPr>
              <w:t>33.78</w:t>
            </w:r>
          </w:p>
        </w:tc>
        <w:tc>
          <w:tcPr>
            <w:tcW w:w="770" w:type="pct"/>
            <w:noWrap/>
            <w:hideMark/>
          </w:tcPr>
          <w:p w14:paraId="5E5C9AA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A586AF" w14:textId="77777777" w:rsidR="00413CB7" w:rsidRPr="00413CB7" w:rsidRDefault="00413CB7" w:rsidP="00413CB7">
            <w:pPr>
              <w:spacing w:after="0"/>
              <w:jc w:val="right"/>
              <w:rPr>
                <w:szCs w:val="20"/>
              </w:rPr>
            </w:pPr>
            <w:r w:rsidRPr="00413CB7">
              <w:rPr>
                <w:szCs w:val="20"/>
              </w:rPr>
              <w:t>11.5.2013</w:t>
            </w:r>
          </w:p>
        </w:tc>
      </w:tr>
      <w:tr w:rsidR="00413CB7" w:rsidRPr="00413CB7" w14:paraId="2188F9E4" w14:textId="77777777" w:rsidTr="005B36B0">
        <w:trPr>
          <w:trHeight w:val="20"/>
        </w:trPr>
        <w:tc>
          <w:tcPr>
            <w:tcW w:w="1756" w:type="pct"/>
            <w:noWrap/>
            <w:hideMark/>
          </w:tcPr>
          <w:p w14:paraId="58143598" w14:textId="77777777" w:rsidR="00413CB7" w:rsidRPr="00413CB7" w:rsidRDefault="00413CB7" w:rsidP="00413CB7">
            <w:pPr>
              <w:spacing w:after="0"/>
              <w:jc w:val="left"/>
              <w:rPr>
                <w:szCs w:val="20"/>
              </w:rPr>
            </w:pPr>
            <w:r w:rsidRPr="00413CB7">
              <w:rPr>
                <w:szCs w:val="20"/>
              </w:rPr>
              <w:t>Simon Welton</w:t>
            </w:r>
          </w:p>
        </w:tc>
        <w:tc>
          <w:tcPr>
            <w:tcW w:w="1597" w:type="pct"/>
            <w:noWrap/>
            <w:hideMark/>
          </w:tcPr>
          <w:p w14:paraId="1A58DAF1"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5DD41768"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2C92D2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909AA2" w14:textId="77777777" w:rsidR="00413CB7" w:rsidRPr="00413CB7" w:rsidRDefault="00413CB7" w:rsidP="00413CB7">
            <w:pPr>
              <w:spacing w:after="0"/>
              <w:jc w:val="right"/>
              <w:rPr>
                <w:szCs w:val="20"/>
              </w:rPr>
            </w:pPr>
            <w:r w:rsidRPr="00413CB7">
              <w:rPr>
                <w:szCs w:val="20"/>
              </w:rPr>
              <w:t>10.4.2013</w:t>
            </w:r>
          </w:p>
        </w:tc>
      </w:tr>
      <w:tr w:rsidR="00413CB7" w:rsidRPr="00413CB7" w14:paraId="6F863867" w14:textId="77777777" w:rsidTr="005B36B0">
        <w:trPr>
          <w:trHeight w:val="20"/>
        </w:trPr>
        <w:tc>
          <w:tcPr>
            <w:tcW w:w="1756" w:type="pct"/>
            <w:noWrap/>
            <w:hideMark/>
          </w:tcPr>
          <w:p w14:paraId="1EE76CC8" w14:textId="77777777" w:rsidR="00413CB7" w:rsidRPr="00413CB7" w:rsidRDefault="00413CB7" w:rsidP="00413CB7">
            <w:pPr>
              <w:spacing w:after="0"/>
              <w:jc w:val="left"/>
              <w:rPr>
                <w:szCs w:val="20"/>
              </w:rPr>
            </w:pPr>
            <w:r w:rsidRPr="00413CB7">
              <w:rPr>
                <w:szCs w:val="20"/>
              </w:rPr>
              <w:t>Sin Chan</w:t>
            </w:r>
          </w:p>
        </w:tc>
        <w:tc>
          <w:tcPr>
            <w:tcW w:w="1597" w:type="pct"/>
            <w:noWrap/>
            <w:hideMark/>
          </w:tcPr>
          <w:p w14:paraId="2F44FD0A"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04AC2DF2" w14:textId="77777777" w:rsidR="00413CB7" w:rsidRPr="00413CB7" w:rsidRDefault="00413CB7" w:rsidP="00413CB7">
            <w:pPr>
              <w:spacing w:after="0"/>
              <w:ind w:right="113"/>
              <w:jc w:val="right"/>
              <w:rPr>
                <w:szCs w:val="20"/>
              </w:rPr>
            </w:pPr>
            <w:r w:rsidRPr="00413CB7">
              <w:rPr>
                <w:szCs w:val="20"/>
              </w:rPr>
              <w:t>13.11</w:t>
            </w:r>
          </w:p>
        </w:tc>
        <w:tc>
          <w:tcPr>
            <w:tcW w:w="770" w:type="pct"/>
            <w:noWrap/>
            <w:hideMark/>
          </w:tcPr>
          <w:p w14:paraId="5C6B51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11BCD7" w14:textId="77777777" w:rsidR="00413CB7" w:rsidRPr="00413CB7" w:rsidRDefault="00413CB7" w:rsidP="00413CB7">
            <w:pPr>
              <w:spacing w:after="0"/>
              <w:jc w:val="right"/>
              <w:rPr>
                <w:szCs w:val="20"/>
              </w:rPr>
            </w:pPr>
            <w:r w:rsidRPr="00413CB7">
              <w:rPr>
                <w:szCs w:val="20"/>
              </w:rPr>
              <w:t>16.9.2014</w:t>
            </w:r>
          </w:p>
        </w:tc>
      </w:tr>
      <w:tr w:rsidR="00413CB7" w:rsidRPr="00413CB7" w14:paraId="0A059EDE" w14:textId="77777777" w:rsidTr="005B36B0">
        <w:trPr>
          <w:trHeight w:val="20"/>
        </w:trPr>
        <w:tc>
          <w:tcPr>
            <w:tcW w:w="1756" w:type="pct"/>
            <w:noWrap/>
            <w:hideMark/>
          </w:tcPr>
          <w:p w14:paraId="0B2EBF62" w14:textId="77777777" w:rsidR="00413CB7" w:rsidRPr="00413CB7" w:rsidRDefault="00413CB7" w:rsidP="00413CB7">
            <w:pPr>
              <w:spacing w:after="0"/>
              <w:jc w:val="left"/>
              <w:rPr>
                <w:szCs w:val="20"/>
              </w:rPr>
            </w:pPr>
            <w:r w:rsidRPr="00413CB7">
              <w:rPr>
                <w:szCs w:val="20"/>
              </w:rPr>
              <w:t>Sinead Toner</w:t>
            </w:r>
          </w:p>
        </w:tc>
        <w:tc>
          <w:tcPr>
            <w:tcW w:w="1597" w:type="pct"/>
            <w:noWrap/>
            <w:hideMark/>
          </w:tcPr>
          <w:p w14:paraId="1B70BEBD" w14:textId="77777777" w:rsidR="00413CB7" w:rsidRPr="00413CB7" w:rsidRDefault="00413CB7" w:rsidP="00413CB7">
            <w:pPr>
              <w:spacing w:after="0"/>
              <w:ind w:left="113"/>
              <w:jc w:val="left"/>
              <w:rPr>
                <w:szCs w:val="20"/>
              </w:rPr>
            </w:pPr>
            <w:r w:rsidRPr="00413CB7">
              <w:rPr>
                <w:szCs w:val="20"/>
              </w:rPr>
              <w:t>SALISBURY PARK, SA 5109</w:t>
            </w:r>
          </w:p>
        </w:tc>
        <w:tc>
          <w:tcPr>
            <w:tcW w:w="424" w:type="pct"/>
            <w:noWrap/>
            <w:hideMark/>
          </w:tcPr>
          <w:p w14:paraId="4F520B9C" w14:textId="77777777" w:rsidR="00413CB7" w:rsidRPr="00413CB7" w:rsidRDefault="00413CB7" w:rsidP="00413CB7">
            <w:pPr>
              <w:spacing w:after="0"/>
              <w:ind w:right="113"/>
              <w:jc w:val="right"/>
              <w:rPr>
                <w:szCs w:val="20"/>
              </w:rPr>
            </w:pPr>
            <w:r w:rsidRPr="00413CB7">
              <w:rPr>
                <w:szCs w:val="20"/>
              </w:rPr>
              <w:t>10.20</w:t>
            </w:r>
          </w:p>
        </w:tc>
        <w:tc>
          <w:tcPr>
            <w:tcW w:w="770" w:type="pct"/>
            <w:noWrap/>
            <w:hideMark/>
          </w:tcPr>
          <w:p w14:paraId="19944D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66061E" w14:textId="77777777" w:rsidR="00413CB7" w:rsidRPr="00413CB7" w:rsidRDefault="00413CB7" w:rsidP="00413CB7">
            <w:pPr>
              <w:spacing w:after="0"/>
              <w:jc w:val="right"/>
              <w:rPr>
                <w:szCs w:val="20"/>
              </w:rPr>
            </w:pPr>
            <w:r w:rsidRPr="00413CB7">
              <w:rPr>
                <w:szCs w:val="20"/>
              </w:rPr>
              <w:t>30.7.2014</w:t>
            </w:r>
          </w:p>
        </w:tc>
      </w:tr>
      <w:tr w:rsidR="00413CB7" w:rsidRPr="00413CB7" w14:paraId="10217271" w14:textId="77777777" w:rsidTr="005B36B0">
        <w:trPr>
          <w:trHeight w:val="20"/>
        </w:trPr>
        <w:tc>
          <w:tcPr>
            <w:tcW w:w="1756" w:type="pct"/>
            <w:noWrap/>
            <w:hideMark/>
          </w:tcPr>
          <w:p w14:paraId="14AC68B1" w14:textId="77777777" w:rsidR="00413CB7" w:rsidRPr="00413CB7" w:rsidRDefault="00413CB7" w:rsidP="00413CB7">
            <w:pPr>
              <w:spacing w:after="0"/>
              <w:jc w:val="left"/>
              <w:rPr>
                <w:szCs w:val="20"/>
              </w:rPr>
            </w:pPr>
            <w:r w:rsidRPr="00413CB7">
              <w:rPr>
                <w:szCs w:val="20"/>
              </w:rPr>
              <w:t>Siri Spranz</w:t>
            </w:r>
          </w:p>
        </w:tc>
        <w:tc>
          <w:tcPr>
            <w:tcW w:w="1597" w:type="pct"/>
            <w:noWrap/>
            <w:hideMark/>
          </w:tcPr>
          <w:p w14:paraId="35391110"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69506695" w14:textId="77777777" w:rsidR="00413CB7" w:rsidRPr="00413CB7" w:rsidRDefault="00413CB7" w:rsidP="00413CB7">
            <w:pPr>
              <w:spacing w:after="0"/>
              <w:ind w:right="113"/>
              <w:jc w:val="right"/>
              <w:rPr>
                <w:szCs w:val="20"/>
              </w:rPr>
            </w:pPr>
            <w:r w:rsidRPr="00413CB7">
              <w:rPr>
                <w:szCs w:val="20"/>
              </w:rPr>
              <w:t>200.00</w:t>
            </w:r>
          </w:p>
        </w:tc>
        <w:tc>
          <w:tcPr>
            <w:tcW w:w="770" w:type="pct"/>
            <w:noWrap/>
            <w:hideMark/>
          </w:tcPr>
          <w:p w14:paraId="4C7C3E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82A5DA" w14:textId="77777777" w:rsidR="00413CB7" w:rsidRPr="00413CB7" w:rsidRDefault="00413CB7" w:rsidP="00413CB7">
            <w:pPr>
              <w:spacing w:after="0"/>
              <w:jc w:val="right"/>
              <w:rPr>
                <w:szCs w:val="20"/>
              </w:rPr>
            </w:pPr>
            <w:r w:rsidRPr="00413CB7">
              <w:rPr>
                <w:szCs w:val="20"/>
              </w:rPr>
              <w:t>30.9.2013</w:t>
            </w:r>
          </w:p>
        </w:tc>
      </w:tr>
      <w:tr w:rsidR="00413CB7" w:rsidRPr="00413CB7" w14:paraId="5D1427E9" w14:textId="77777777" w:rsidTr="005B36B0">
        <w:trPr>
          <w:trHeight w:val="20"/>
        </w:trPr>
        <w:tc>
          <w:tcPr>
            <w:tcW w:w="1756" w:type="pct"/>
            <w:noWrap/>
            <w:hideMark/>
          </w:tcPr>
          <w:p w14:paraId="6E300F26" w14:textId="77777777" w:rsidR="00413CB7" w:rsidRPr="00413CB7" w:rsidRDefault="00413CB7" w:rsidP="00413CB7">
            <w:pPr>
              <w:spacing w:after="0"/>
              <w:jc w:val="left"/>
              <w:rPr>
                <w:szCs w:val="20"/>
              </w:rPr>
            </w:pPr>
            <w:r w:rsidRPr="00413CB7">
              <w:rPr>
                <w:szCs w:val="20"/>
              </w:rPr>
              <w:t>Sisters of St Joseph</w:t>
            </w:r>
          </w:p>
        </w:tc>
        <w:tc>
          <w:tcPr>
            <w:tcW w:w="1597" w:type="pct"/>
            <w:noWrap/>
            <w:hideMark/>
          </w:tcPr>
          <w:p w14:paraId="44C20430"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6227881E" w14:textId="77777777" w:rsidR="00413CB7" w:rsidRPr="00413CB7" w:rsidRDefault="00413CB7" w:rsidP="00413CB7">
            <w:pPr>
              <w:spacing w:after="0"/>
              <w:ind w:right="113"/>
              <w:jc w:val="right"/>
              <w:rPr>
                <w:szCs w:val="20"/>
              </w:rPr>
            </w:pPr>
            <w:r w:rsidRPr="00413CB7">
              <w:rPr>
                <w:szCs w:val="20"/>
              </w:rPr>
              <w:t>37.03</w:t>
            </w:r>
          </w:p>
        </w:tc>
        <w:tc>
          <w:tcPr>
            <w:tcW w:w="770" w:type="pct"/>
            <w:noWrap/>
            <w:hideMark/>
          </w:tcPr>
          <w:p w14:paraId="219DC9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3CB5B8" w14:textId="77777777" w:rsidR="00413CB7" w:rsidRPr="00413CB7" w:rsidRDefault="00413CB7" w:rsidP="00413CB7">
            <w:pPr>
              <w:spacing w:after="0"/>
              <w:jc w:val="right"/>
              <w:rPr>
                <w:szCs w:val="20"/>
              </w:rPr>
            </w:pPr>
            <w:r w:rsidRPr="00413CB7">
              <w:rPr>
                <w:szCs w:val="20"/>
              </w:rPr>
              <w:t>22.4.2013</w:t>
            </w:r>
          </w:p>
        </w:tc>
      </w:tr>
      <w:tr w:rsidR="00413CB7" w:rsidRPr="00413CB7" w14:paraId="5296E271" w14:textId="77777777" w:rsidTr="005B36B0">
        <w:trPr>
          <w:trHeight w:val="20"/>
        </w:trPr>
        <w:tc>
          <w:tcPr>
            <w:tcW w:w="1756" w:type="pct"/>
            <w:noWrap/>
            <w:hideMark/>
          </w:tcPr>
          <w:p w14:paraId="694C0E34" w14:textId="77777777" w:rsidR="00413CB7" w:rsidRPr="00413CB7" w:rsidRDefault="00413CB7" w:rsidP="00413CB7">
            <w:pPr>
              <w:spacing w:after="0"/>
              <w:jc w:val="left"/>
              <w:rPr>
                <w:szCs w:val="20"/>
              </w:rPr>
            </w:pPr>
            <w:r w:rsidRPr="00413CB7">
              <w:rPr>
                <w:szCs w:val="20"/>
              </w:rPr>
              <w:t>Sisters of St Joseph</w:t>
            </w:r>
          </w:p>
        </w:tc>
        <w:tc>
          <w:tcPr>
            <w:tcW w:w="1597" w:type="pct"/>
            <w:noWrap/>
            <w:hideMark/>
          </w:tcPr>
          <w:p w14:paraId="25C9C4B2"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488BB868" w14:textId="77777777" w:rsidR="00413CB7" w:rsidRPr="00413CB7" w:rsidRDefault="00413CB7" w:rsidP="00413CB7">
            <w:pPr>
              <w:spacing w:after="0"/>
              <w:ind w:right="113"/>
              <w:jc w:val="right"/>
              <w:rPr>
                <w:szCs w:val="20"/>
              </w:rPr>
            </w:pPr>
            <w:r w:rsidRPr="00413CB7">
              <w:rPr>
                <w:szCs w:val="20"/>
              </w:rPr>
              <w:t>154.19</w:t>
            </w:r>
          </w:p>
        </w:tc>
        <w:tc>
          <w:tcPr>
            <w:tcW w:w="770" w:type="pct"/>
            <w:noWrap/>
            <w:hideMark/>
          </w:tcPr>
          <w:p w14:paraId="332E3C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C6A439" w14:textId="77777777" w:rsidR="00413CB7" w:rsidRPr="00413CB7" w:rsidRDefault="00413CB7" w:rsidP="00413CB7">
            <w:pPr>
              <w:spacing w:after="0"/>
              <w:jc w:val="right"/>
              <w:rPr>
                <w:szCs w:val="20"/>
              </w:rPr>
            </w:pPr>
            <w:r w:rsidRPr="00413CB7">
              <w:rPr>
                <w:szCs w:val="20"/>
              </w:rPr>
              <w:t>11.10.2013</w:t>
            </w:r>
          </w:p>
        </w:tc>
      </w:tr>
      <w:tr w:rsidR="00413CB7" w:rsidRPr="00413CB7" w14:paraId="2A6AE9A0" w14:textId="77777777" w:rsidTr="005B36B0">
        <w:trPr>
          <w:trHeight w:val="20"/>
        </w:trPr>
        <w:tc>
          <w:tcPr>
            <w:tcW w:w="1756" w:type="pct"/>
            <w:noWrap/>
            <w:hideMark/>
          </w:tcPr>
          <w:p w14:paraId="0179EAB0" w14:textId="77777777" w:rsidR="00413CB7" w:rsidRPr="00413CB7" w:rsidRDefault="00413CB7" w:rsidP="00413CB7">
            <w:pPr>
              <w:spacing w:after="0"/>
              <w:jc w:val="left"/>
              <w:rPr>
                <w:szCs w:val="20"/>
              </w:rPr>
            </w:pPr>
            <w:r w:rsidRPr="00413CB7">
              <w:rPr>
                <w:szCs w:val="20"/>
              </w:rPr>
              <w:t xml:space="preserve">Sj Enterprises </w:t>
            </w:r>
          </w:p>
        </w:tc>
        <w:tc>
          <w:tcPr>
            <w:tcW w:w="1597" w:type="pct"/>
            <w:noWrap/>
            <w:hideMark/>
          </w:tcPr>
          <w:p w14:paraId="3D2D090D"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03C10A86" w14:textId="77777777" w:rsidR="00413CB7" w:rsidRPr="00413CB7" w:rsidRDefault="00413CB7" w:rsidP="00413CB7">
            <w:pPr>
              <w:spacing w:after="0"/>
              <w:ind w:right="113"/>
              <w:jc w:val="right"/>
              <w:rPr>
                <w:szCs w:val="20"/>
              </w:rPr>
            </w:pPr>
            <w:r w:rsidRPr="00413CB7">
              <w:rPr>
                <w:szCs w:val="20"/>
              </w:rPr>
              <w:t>21.43</w:t>
            </w:r>
          </w:p>
        </w:tc>
        <w:tc>
          <w:tcPr>
            <w:tcW w:w="770" w:type="pct"/>
            <w:noWrap/>
            <w:hideMark/>
          </w:tcPr>
          <w:p w14:paraId="1FBD6A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AF916D" w14:textId="77777777" w:rsidR="00413CB7" w:rsidRPr="00413CB7" w:rsidRDefault="00413CB7" w:rsidP="00413CB7">
            <w:pPr>
              <w:spacing w:after="0"/>
              <w:jc w:val="right"/>
              <w:rPr>
                <w:szCs w:val="20"/>
              </w:rPr>
            </w:pPr>
            <w:r w:rsidRPr="00413CB7">
              <w:rPr>
                <w:szCs w:val="20"/>
              </w:rPr>
              <w:t>8.8.2014</w:t>
            </w:r>
          </w:p>
        </w:tc>
      </w:tr>
      <w:tr w:rsidR="00413CB7" w:rsidRPr="00413CB7" w14:paraId="09897696" w14:textId="77777777" w:rsidTr="005B36B0">
        <w:trPr>
          <w:trHeight w:val="20"/>
        </w:trPr>
        <w:tc>
          <w:tcPr>
            <w:tcW w:w="1756" w:type="pct"/>
            <w:noWrap/>
            <w:hideMark/>
          </w:tcPr>
          <w:p w14:paraId="62916F99" w14:textId="77777777" w:rsidR="00413CB7" w:rsidRPr="00413CB7" w:rsidRDefault="00413CB7" w:rsidP="00413CB7">
            <w:pPr>
              <w:spacing w:after="0"/>
              <w:jc w:val="left"/>
              <w:rPr>
                <w:szCs w:val="20"/>
              </w:rPr>
            </w:pPr>
            <w:r w:rsidRPr="00413CB7">
              <w:rPr>
                <w:szCs w:val="20"/>
              </w:rPr>
              <w:t>Skye Butson</w:t>
            </w:r>
          </w:p>
        </w:tc>
        <w:tc>
          <w:tcPr>
            <w:tcW w:w="1597" w:type="pct"/>
            <w:noWrap/>
            <w:hideMark/>
          </w:tcPr>
          <w:p w14:paraId="00731D92"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5B422D79" w14:textId="77777777" w:rsidR="00413CB7" w:rsidRPr="00413CB7" w:rsidRDefault="00413CB7" w:rsidP="00413CB7">
            <w:pPr>
              <w:spacing w:after="0"/>
              <w:ind w:right="113"/>
              <w:jc w:val="right"/>
              <w:rPr>
                <w:szCs w:val="20"/>
              </w:rPr>
            </w:pPr>
            <w:r w:rsidRPr="00413CB7">
              <w:rPr>
                <w:szCs w:val="20"/>
              </w:rPr>
              <w:t>34.23</w:t>
            </w:r>
          </w:p>
        </w:tc>
        <w:tc>
          <w:tcPr>
            <w:tcW w:w="770" w:type="pct"/>
            <w:noWrap/>
            <w:hideMark/>
          </w:tcPr>
          <w:p w14:paraId="14D767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9A53B1" w14:textId="77777777" w:rsidR="00413CB7" w:rsidRPr="00413CB7" w:rsidRDefault="00413CB7" w:rsidP="00413CB7">
            <w:pPr>
              <w:spacing w:after="0"/>
              <w:jc w:val="right"/>
              <w:rPr>
                <w:szCs w:val="20"/>
              </w:rPr>
            </w:pPr>
            <w:r w:rsidRPr="00413CB7">
              <w:rPr>
                <w:szCs w:val="20"/>
              </w:rPr>
              <w:t>17.3.2014</w:t>
            </w:r>
          </w:p>
        </w:tc>
      </w:tr>
      <w:tr w:rsidR="00413CB7" w:rsidRPr="00413CB7" w14:paraId="7CD8989F" w14:textId="77777777" w:rsidTr="005B36B0">
        <w:trPr>
          <w:trHeight w:val="20"/>
        </w:trPr>
        <w:tc>
          <w:tcPr>
            <w:tcW w:w="1756" w:type="pct"/>
            <w:noWrap/>
            <w:hideMark/>
          </w:tcPr>
          <w:p w14:paraId="7996FE54" w14:textId="77777777" w:rsidR="00413CB7" w:rsidRPr="00413CB7" w:rsidRDefault="00413CB7" w:rsidP="00413CB7">
            <w:pPr>
              <w:spacing w:after="0"/>
              <w:jc w:val="left"/>
              <w:rPr>
                <w:szCs w:val="20"/>
              </w:rPr>
            </w:pPr>
            <w:r w:rsidRPr="00413CB7">
              <w:rPr>
                <w:szCs w:val="20"/>
              </w:rPr>
              <w:t>Skye Jackson</w:t>
            </w:r>
          </w:p>
        </w:tc>
        <w:tc>
          <w:tcPr>
            <w:tcW w:w="1597" w:type="pct"/>
            <w:noWrap/>
            <w:hideMark/>
          </w:tcPr>
          <w:p w14:paraId="30A7D24E"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313BC27E" w14:textId="77777777" w:rsidR="00413CB7" w:rsidRPr="00413CB7" w:rsidRDefault="00413CB7" w:rsidP="00413CB7">
            <w:pPr>
              <w:spacing w:after="0"/>
              <w:ind w:right="113"/>
              <w:jc w:val="right"/>
              <w:rPr>
                <w:szCs w:val="20"/>
              </w:rPr>
            </w:pPr>
            <w:r w:rsidRPr="00413CB7">
              <w:rPr>
                <w:szCs w:val="20"/>
              </w:rPr>
              <w:t>10.55</w:t>
            </w:r>
          </w:p>
        </w:tc>
        <w:tc>
          <w:tcPr>
            <w:tcW w:w="770" w:type="pct"/>
            <w:noWrap/>
            <w:hideMark/>
          </w:tcPr>
          <w:p w14:paraId="5CA132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1CBF03" w14:textId="77777777" w:rsidR="00413CB7" w:rsidRPr="00413CB7" w:rsidRDefault="00413CB7" w:rsidP="00413CB7">
            <w:pPr>
              <w:spacing w:after="0"/>
              <w:jc w:val="right"/>
              <w:rPr>
                <w:szCs w:val="20"/>
              </w:rPr>
            </w:pPr>
            <w:r w:rsidRPr="00413CB7">
              <w:rPr>
                <w:szCs w:val="20"/>
              </w:rPr>
              <w:t>30.9.2014</w:t>
            </w:r>
          </w:p>
        </w:tc>
      </w:tr>
      <w:tr w:rsidR="00413CB7" w:rsidRPr="00413CB7" w14:paraId="7AFEFDD1" w14:textId="77777777" w:rsidTr="005B36B0">
        <w:trPr>
          <w:trHeight w:val="20"/>
        </w:trPr>
        <w:tc>
          <w:tcPr>
            <w:tcW w:w="1756" w:type="pct"/>
            <w:noWrap/>
            <w:hideMark/>
          </w:tcPr>
          <w:p w14:paraId="1C64175B" w14:textId="77777777" w:rsidR="00413CB7" w:rsidRPr="00413CB7" w:rsidRDefault="00413CB7" w:rsidP="00413CB7">
            <w:pPr>
              <w:spacing w:after="0"/>
              <w:jc w:val="left"/>
              <w:rPr>
                <w:szCs w:val="20"/>
              </w:rPr>
            </w:pPr>
            <w:r w:rsidRPr="00413CB7">
              <w:rPr>
                <w:szCs w:val="20"/>
              </w:rPr>
              <w:t>Slavko Farcic</w:t>
            </w:r>
          </w:p>
        </w:tc>
        <w:tc>
          <w:tcPr>
            <w:tcW w:w="1597" w:type="pct"/>
            <w:noWrap/>
            <w:hideMark/>
          </w:tcPr>
          <w:p w14:paraId="46E0C0D2" w14:textId="77777777"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14:paraId="37520C0F" w14:textId="77777777" w:rsidR="00413CB7" w:rsidRPr="00413CB7" w:rsidRDefault="00413CB7" w:rsidP="00413CB7">
            <w:pPr>
              <w:spacing w:after="0"/>
              <w:ind w:right="113"/>
              <w:jc w:val="right"/>
              <w:rPr>
                <w:szCs w:val="20"/>
              </w:rPr>
            </w:pPr>
            <w:r w:rsidRPr="00413CB7">
              <w:rPr>
                <w:szCs w:val="20"/>
              </w:rPr>
              <w:t>24.55</w:t>
            </w:r>
          </w:p>
        </w:tc>
        <w:tc>
          <w:tcPr>
            <w:tcW w:w="770" w:type="pct"/>
            <w:noWrap/>
            <w:hideMark/>
          </w:tcPr>
          <w:p w14:paraId="61A578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FEA4A4" w14:textId="77777777" w:rsidR="00413CB7" w:rsidRPr="00413CB7" w:rsidRDefault="00413CB7" w:rsidP="00413CB7">
            <w:pPr>
              <w:spacing w:after="0"/>
              <w:jc w:val="right"/>
              <w:rPr>
                <w:szCs w:val="20"/>
              </w:rPr>
            </w:pPr>
            <w:r w:rsidRPr="00413CB7">
              <w:rPr>
                <w:szCs w:val="20"/>
              </w:rPr>
              <w:t>21.1.2014</w:t>
            </w:r>
          </w:p>
        </w:tc>
      </w:tr>
      <w:tr w:rsidR="00413CB7" w:rsidRPr="00413CB7" w14:paraId="59D5C305" w14:textId="77777777" w:rsidTr="005B36B0">
        <w:trPr>
          <w:trHeight w:val="20"/>
        </w:trPr>
        <w:tc>
          <w:tcPr>
            <w:tcW w:w="1756" w:type="pct"/>
            <w:noWrap/>
            <w:hideMark/>
          </w:tcPr>
          <w:p w14:paraId="235C3DC1" w14:textId="77777777" w:rsidR="00413CB7" w:rsidRPr="00413CB7" w:rsidRDefault="00413CB7" w:rsidP="00413CB7">
            <w:pPr>
              <w:spacing w:after="0"/>
              <w:jc w:val="left"/>
              <w:rPr>
                <w:szCs w:val="20"/>
              </w:rPr>
            </w:pPr>
            <w:r w:rsidRPr="00413CB7">
              <w:rPr>
                <w:szCs w:val="20"/>
              </w:rPr>
              <w:t xml:space="preserve">Smee Pty Ltd </w:t>
            </w:r>
          </w:p>
        </w:tc>
        <w:tc>
          <w:tcPr>
            <w:tcW w:w="1597" w:type="pct"/>
            <w:noWrap/>
            <w:hideMark/>
          </w:tcPr>
          <w:p w14:paraId="24B9CE49"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072B90B4" w14:textId="77777777" w:rsidR="00413CB7" w:rsidRPr="00413CB7" w:rsidRDefault="00413CB7" w:rsidP="00413CB7">
            <w:pPr>
              <w:spacing w:after="0"/>
              <w:ind w:right="113"/>
              <w:jc w:val="right"/>
              <w:rPr>
                <w:szCs w:val="20"/>
              </w:rPr>
            </w:pPr>
            <w:r w:rsidRPr="00413CB7">
              <w:rPr>
                <w:szCs w:val="20"/>
              </w:rPr>
              <w:t>18.98</w:t>
            </w:r>
          </w:p>
        </w:tc>
        <w:tc>
          <w:tcPr>
            <w:tcW w:w="770" w:type="pct"/>
            <w:noWrap/>
            <w:hideMark/>
          </w:tcPr>
          <w:p w14:paraId="2D5AF62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A0EDF6" w14:textId="77777777" w:rsidR="00413CB7" w:rsidRPr="00413CB7" w:rsidRDefault="00413CB7" w:rsidP="00413CB7">
            <w:pPr>
              <w:spacing w:after="0"/>
              <w:jc w:val="right"/>
              <w:rPr>
                <w:szCs w:val="20"/>
              </w:rPr>
            </w:pPr>
            <w:r w:rsidRPr="00413CB7">
              <w:rPr>
                <w:szCs w:val="20"/>
              </w:rPr>
              <w:t>31.10.2014</w:t>
            </w:r>
          </w:p>
        </w:tc>
      </w:tr>
      <w:tr w:rsidR="00413CB7" w:rsidRPr="00413CB7" w14:paraId="7770A270" w14:textId="77777777" w:rsidTr="005B36B0">
        <w:trPr>
          <w:trHeight w:val="20"/>
        </w:trPr>
        <w:tc>
          <w:tcPr>
            <w:tcW w:w="1756" w:type="pct"/>
            <w:noWrap/>
            <w:hideMark/>
          </w:tcPr>
          <w:p w14:paraId="78A769AF" w14:textId="77777777" w:rsidR="00413CB7" w:rsidRPr="00413CB7" w:rsidRDefault="00413CB7" w:rsidP="00413CB7">
            <w:pPr>
              <w:spacing w:after="0"/>
              <w:jc w:val="left"/>
              <w:rPr>
                <w:szCs w:val="20"/>
              </w:rPr>
            </w:pPr>
            <w:r w:rsidRPr="00413CB7">
              <w:rPr>
                <w:szCs w:val="20"/>
              </w:rPr>
              <w:t xml:space="preserve">Smith Reserve Hl Parent Sup Gr </w:t>
            </w:r>
          </w:p>
        </w:tc>
        <w:tc>
          <w:tcPr>
            <w:tcW w:w="1597" w:type="pct"/>
            <w:noWrap/>
            <w:hideMark/>
          </w:tcPr>
          <w:p w14:paraId="498E5ABB" w14:textId="77777777" w:rsidR="00413CB7" w:rsidRPr="00413CB7" w:rsidRDefault="00413CB7" w:rsidP="00413CB7">
            <w:pPr>
              <w:spacing w:after="0"/>
              <w:ind w:left="113"/>
              <w:jc w:val="left"/>
              <w:rPr>
                <w:szCs w:val="20"/>
              </w:rPr>
            </w:pPr>
            <w:r w:rsidRPr="00413CB7">
              <w:rPr>
                <w:szCs w:val="20"/>
              </w:rPr>
              <w:t>WEST HINDMARSH, SA 5007</w:t>
            </w:r>
          </w:p>
        </w:tc>
        <w:tc>
          <w:tcPr>
            <w:tcW w:w="424" w:type="pct"/>
            <w:noWrap/>
            <w:hideMark/>
          </w:tcPr>
          <w:p w14:paraId="753B9105" w14:textId="77777777" w:rsidR="00413CB7" w:rsidRPr="00413CB7" w:rsidRDefault="00413CB7" w:rsidP="00413CB7">
            <w:pPr>
              <w:spacing w:after="0"/>
              <w:ind w:right="113"/>
              <w:jc w:val="right"/>
              <w:rPr>
                <w:szCs w:val="20"/>
              </w:rPr>
            </w:pPr>
            <w:r w:rsidRPr="00413CB7">
              <w:rPr>
                <w:szCs w:val="20"/>
              </w:rPr>
              <w:t>1 232.04</w:t>
            </w:r>
          </w:p>
        </w:tc>
        <w:tc>
          <w:tcPr>
            <w:tcW w:w="770" w:type="pct"/>
            <w:noWrap/>
            <w:hideMark/>
          </w:tcPr>
          <w:p w14:paraId="09376B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330C6E" w14:textId="77777777" w:rsidR="00413CB7" w:rsidRPr="00413CB7" w:rsidRDefault="00413CB7" w:rsidP="00413CB7">
            <w:pPr>
              <w:spacing w:after="0"/>
              <w:jc w:val="right"/>
              <w:rPr>
                <w:szCs w:val="20"/>
              </w:rPr>
            </w:pPr>
            <w:r w:rsidRPr="00413CB7">
              <w:rPr>
                <w:szCs w:val="20"/>
              </w:rPr>
              <w:t>25.7.2014</w:t>
            </w:r>
          </w:p>
        </w:tc>
      </w:tr>
      <w:tr w:rsidR="00413CB7" w:rsidRPr="00413CB7" w14:paraId="18CEED1F" w14:textId="77777777" w:rsidTr="005B36B0">
        <w:trPr>
          <w:trHeight w:val="20"/>
        </w:trPr>
        <w:tc>
          <w:tcPr>
            <w:tcW w:w="1756" w:type="pct"/>
            <w:noWrap/>
            <w:hideMark/>
          </w:tcPr>
          <w:p w14:paraId="371491A8" w14:textId="77777777" w:rsidR="00413CB7" w:rsidRPr="00413CB7" w:rsidRDefault="00413CB7" w:rsidP="00413CB7">
            <w:pPr>
              <w:spacing w:after="0"/>
              <w:jc w:val="left"/>
              <w:rPr>
                <w:szCs w:val="20"/>
              </w:rPr>
            </w:pPr>
            <w:r w:rsidRPr="00413CB7">
              <w:rPr>
                <w:szCs w:val="20"/>
              </w:rPr>
              <w:t>So Wok</w:t>
            </w:r>
          </w:p>
        </w:tc>
        <w:tc>
          <w:tcPr>
            <w:tcW w:w="1597" w:type="pct"/>
            <w:noWrap/>
            <w:hideMark/>
          </w:tcPr>
          <w:p w14:paraId="2B24B452" w14:textId="77777777"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14:paraId="3A2682E9"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7278E54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01D82D" w14:textId="77777777" w:rsidR="00413CB7" w:rsidRPr="00413CB7" w:rsidRDefault="00413CB7" w:rsidP="00413CB7">
            <w:pPr>
              <w:spacing w:after="0"/>
              <w:jc w:val="right"/>
              <w:rPr>
                <w:szCs w:val="20"/>
              </w:rPr>
            </w:pPr>
            <w:r w:rsidRPr="00413CB7">
              <w:rPr>
                <w:szCs w:val="20"/>
              </w:rPr>
              <w:t>3.1.2013</w:t>
            </w:r>
          </w:p>
        </w:tc>
      </w:tr>
      <w:tr w:rsidR="00413CB7" w:rsidRPr="00413CB7" w14:paraId="7C3354A5" w14:textId="77777777" w:rsidTr="005B36B0">
        <w:trPr>
          <w:trHeight w:val="20"/>
        </w:trPr>
        <w:tc>
          <w:tcPr>
            <w:tcW w:w="1756" w:type="pct"/>
            <w:noWrap/>
            <w:hideMark/>
          </w:tcPr>
          <w:p w14:paraId="556B8FA2" w14:textId="77777777" w:rsidR="00413CB7" w:rsidRPr="00413CB7" w:rsidRDefault="00413CB7" w:rsidP="00413CB7">
            <w:pPr>
              <w:spacing w:after="0"/>
              <w:jc w:val="left"/>
              <w:rPr>
                <w:szCs w:val="20"/>
              </w:rPr>
            </w:pPr>
            <w:r w:rsidRPr="00413CB7">
              <w:rPr>
                <w:szCs w:val="20"/>
              </w:rPr>
              <w:t>Socheatey Chan</w:t>
            </w:r>
          </w:p>
        </w:tc>
        <w:tc>
          <w:tcPr>
            <w:tcW w:w="1597" w:type="pct"/>
            <w:noWrap/>
            <w:hideMark/>
          </w:tcPr>
          <w:p w14:paraId="1A721DBC"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26EB6DA5" w14:textId="77777777" w:rsidR="00413CB7" w:rsidRPr="00413CB7" w:rsidRDefault="00413CB7" w:rsidP="00413CB7">
            <w:pPr>
              <w:spacing w:after="0"/>
              <w:ind w:right="113"/>
              <w:jc w:val="right"/>
              <w:rPr>
                <w:szCs w:val="20"/>
              </w:rPr>
            </w:pPr>
            <w:r w:rsidRPr="00413CB7">
              <w:rPr>
                <w:szCs w:val="20"/>
              </w:rPr>
              <w:t>23.49</w:t>
            </w:r>
          </w:p>
        </w:tc>
        <w:tc>
          <w:tcPr>
            <w:tcW w:w="770" w:type="pct"/>
            <w:noWrap/>
            <w:hideMark/>
          </w:tcPr>
          <w:p w14:paraId="30DA1D3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9EE13B" w14:textId="77777777" w:rsidR="00413CB7" w:rsidRPr="00413CB7" w:rsidRDefault="00413CB7" w:rsidP="00413CB7">
            <w:pPr>
              <w:spacing w:after="0"/>
              <w:jc w:val="right"/>
              <w:rPr>
                <w:szCs w:val="20"/>
              </w:rPr>
            </w:pPr>
            <w:r w:rsidRPr="00413CB7">
              <w:rPr>
                <w:szCs w:val="20"/>
              </w:rPr>
              <w:t>19.12.2014</w:t>
            </w:r>
          </w:p>
        </w:tc>
      </w:tr>
      <w:tr w:rsidR="00413CB7" w:rsidRPr="00413CB7" w14:paraId="3B16F842" w14:textId="77777777" w:rsidTr="005B36B0">
        <w:trPr>
          <w:trHeight w:val="20"/>
        </w:trPr>
        <w:tc>
          <w:tcPr>
            <w:tcW w:w="1756" w:type="pct"/>
            <w:noWrap/>
            <w:hideMark/>
          </w:tcPr>
          <w:p w14:paraId="58433154" w14:textId="77777777" w:rsidR="00413CB7" w:rsidRPr="00413CB7" w:rsidRDefault="00413CB7" w:rsidP="00413CB7">
            <w:pPr>
              <w:spacing w:after="0"/>
              <w:jc w:val="left"/>
              <w:rPr>
                <w:szCs w:val="20"/>
              </w:rPr>
            </w:pPr>
            <w:r w:rsidRPr="00413CB7">
              <w:rPr>
                <w:szCs w:val="20"/>
              </w:rPr>
              <w:t xml:space="preserve">Solutions In Property Pty Ltd </w:t>
            </w:r>
          </w:p>
        </w:tc>
        <w:tc>
          <w:tcPr>
            <w:tcW w:w="1597" w:type="pct"/>
            <w:noWrap/>
            <w:hideMark/>
          </w:tcPr>
          <w:p w14:paraId="24C8593B" w14:textId="77777777" w:rsidR="00413CB7" w:rsidRPr="00413CB7" w:rsidRDefault="00413CB7" w:rsidP="00413CB7">
            <w:pPr>
              <w:spacing w:after="0"/>
              <w:ind w:left="113"/>
              <w:jc w:val="left"/>
              <w:rPr>
                <w:szCs w:val="20"/>
              </w:rPr>
            </w:pPr>
            <w:r w:rsidRPr="00413CB7">
              <w:rPr>
                <w:szCs w:val="20"/>
              </w:rPr>
              <w:t>HACKHAM, SA 5163</w:t>
            </w:r>
          </w:p>
        </w:tc>
        <w:tc>
          <w:tcPr>
            <w:tcW w:w="424" w:type="pct"/>
            <w:noWrap/>
            <w:hideMark/>
          </w:tcPr>
          <w:p w14:paraId="3513ED9F" w14:textId="77777777" w:rsidR="00413CB7" w:rsidRPr="00413CB7" w:rsidRDefault="00413CB7" w:rsidP="00413CB7">
            <w:pPr>
              <w:spacing w:after="0"/>
              <w:ind w:right="113"/>
              <w:jc w:val="right"/>
              <w:rPr>
                <w:szCs w:val="20"/>
              </w:rPr>
            </w:pPr>
            <w:r w:rsidRPr="00413CB7">
              <w:rPr>
                <w:szCs w:val="20"/>
              </w:rPr>
              <w:t>46.22</w:t>
            </w:r>
          </w:p>
        </w:tc>
        <w:tc>
          <w:tcPr>
            <w:tcW w:w="770" w:type="pct"/>
            <w:noWrap/>
            <w:hideMark/>
          </w:tcPr>
          <w:p w14:paraId="588FC7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EB11CF" w14:textId="77777777" w:rsidR="00413CB7" w:rsidRPr="00413CB7" w:rsidRDefault="00413CB7" w:rsidP="00413CB7">
            <w:pPr>
              <w:spacing w:after="0"/>
              <w:jc w:val="right"/>
              <w:rPr>
                <w:szCs w:val="20"/>
              </w:rPr>
            </w:pPr>
            <w:r w:rsidRPr="00413CB7">
              <w:rPr>
                <w:szCs w:val="20"/>
              </w:rPr>
              <w:t>4.4.2014</w:t>
            </w:r>
          </w:p>
        </w:tc>
      </w:tr>
      <w:tr w:rsidR="00413CB7" w:rsidRPr="00413CB7" w14:paraId="79F37CA5" w14:textId="77777777" w:rsidTr="005B36B0">
        <w:trPr>
          <w:trHeight w:val="20"/>
        </w:trPr>
        <w:tc>
          <w:tcPr>
            <w:tcW w:w="1756" w:type="pct"/>
            <w:noWrap/>
            <w:hideMark/>
          </w:tcPr>
          <w:p w14:paraId="7B3ECF72" w14:textId="77777777" w:rsidR="00413CB7" w:rsidRPr="00413CB7" w:rsidRDefault="00413CB7" w:rsidP="00413CB7">
            <w:pPr>
              <w:spacing w:after="0"/>
              <w:jc w:val="left"/>
              <w:rPr>
                <w:szCs w:val="20"/>
              </w:rPr>
            </w:pPr>
            <w:r w:rsidRPr="00413CB7">
              <w:rPr>
                <w:szCs w:val="20"/>
              </w:rPr>
              <w:t>Sonia Barnett</w:t>
            </w:r>
          </w:p>
        </w:tc>
        <w:tc>
          <w:tcPr>
            <w:tcW w:w="1597" w:type="pct"/>
            <w:noWrap/>
            <w:hideMark/>
          </w:tcPr>
          <w:p w14:paraId="33A92F97"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7C939256" w14:textId="77777777" w:rsidR="00413CB7" w:rsidRPr="00413CB7" w:rsidRDefault="00413CB7" w:rsidP="00413CB7">
            <w:pPr>
              <w:spacing w:after="0"/>
              <w:ind w:right="113"/>
              <w:jc w:val="right"/>
              <w:rPr>
                <w:szCs w:val="20"/>
              </w:rPr>
            </w:pPr>
            <w:r w:rsidRPr="00413CB7">
              <w:rPr>
                <w:szCs w:val="20"/>
              </w:rPr>
              <w:t>19.09</w:t>
            </w:r>
          </w:p>
        </w:tc>
        <w:tc>
          <w:tcPr>
            <w:tcW w:w="770" w:type="pct"/>
            <w:noWrap/>
            <w:hideMark/>
          </w:tcPr>
          <w:p w14:paraId="4461EF5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26DCD9" w14:textId="77777777" w:rsidR="00413CB7" w:rsidRPr="00413CB7" w:rsidRDefault="00413CB7" w:rsidP="00413CB7">
            <w:pPr>
              <w:spacing w:after="0"/>
              <w:jc w:val="right"/>
              <w:rPr>
                <w:szCs w:val="20"/>
              </w:rPr>
            </w:pPr>
            <w:r w:rsidRPr="00413CB7">
              <w:rPr>
                <w:szCs w:val="20"/>
              </w:rPr>
              <w:t>17.2.2014</w:t>
            </w:r>
          </w:p>
        </w:tc>
      </w:tr>
      <w:tr w:rsidR="00413CB7" w:rsidRPr="00413CB7" w14:paraId="631B173F" w14:textId="77777777" w:rsidTr="005B36B0">
        <w:trPr>
          <w:trHeight w:val="20"/>
        </w:trPr>
        <w:tc>
          <w:tcPr>
            <w:tcW w:w="1756" w:type="pct"/>
            <w:noWrap/>
            <w:hideMark/>
          </w:tcPr>
          <w:p w14:paraId="0D01C40D" w14:textId="77777777" w:rsidR="00413CB7" w:rsidRPr="00413CB7" w:rsidRDefault="00413CB7" w:rsidP="00413CB7">
            <w:pPr>
              <w:spacing w:after="0"/>
              <w:jc w:val="left"/>
              <w:rPr>
                <w:szCs w:val="20"/>
              </w:rPr>
            </w:pPr>
            <w:r w:rsidRPr="00413CB7">
              <w:rPr>
                <w:szCs w:val="20"/>
              </w:rPr>
              <w:t>Sonny Papst</w:t>
            </w:r>
          </w:p>
        </w:tc>
        <w:tc>
          <w:tcPr>
            <w:tcW w:w="1597" w:type="pct"/>
            <w:noWrap/>
            <w:hideMark/>
          </w:tcPr>
          <w:p w14:paraId="17CACED0" w14:textId="77777777"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14:paraId="5A6CBBDB" w14:textId="77777777" w:rsidR="00413CB7" w:rsidRPr="00413CB7" w:rsidRDefault="00413CB7" w:rsidP="00413CB7">
            <w:pPr>
              <w:spacing w:after="0"/>
              <w:ind w:right="113"/>
              <w:jc w:val="right"/>
              <w:rPr>
                <w:szCs w:val="20"/>
              </w:rPr>
            </w:pPr>
            <w:r w:rsidRPr="00413CB7">
              <w:rPr>
                <w:szCs w:val="20"/>
              </w:rPr>
              <w:t>14.72</w:t>
            </w:r>
          </w:p>
        </w:tc>
        <w:tc>
          <w:tcPr>
            <w:tcW w:w="770" w:type="pct"/>
            <w:noWrap/>
            <w:hideMark/>
          </w:tcPr>
          <w:p w14:paraId="186FA6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54B7C7" w14:textId="77777777" w:rsidR="00413CB7" w:rsidRPr="00413CB7" w:rsidRDefault="00413CB7" w:rsidP="00413CB7">
            <w:pPr>
              <w:spacing w:after="0"/>
              <w:jc w:val="right"/>
              <w:rPr>
                <w:szCs w:val="20"/>
              </w:rPr>
            </w:pPr>
            <w:r w:rsidRPr="00413CB7">
              <w:rPr>
                <w:szCs w:val="20"/>
              </w:rPr>
              <w:t>12.12.2013</w:t>
            </w:r>
          </w:p>
        </w:tc>
      </w:tr>
      <w:tr w:rsidR="00413CB7" w:rsidRPr="00413CB7" w14:paraId="68C059D2" w14:textId="77777777" w:rsidTr="005B36B0">
        <w:trPr>
          <w:trHeight w:val="20"/>
        </w:trPr>
        <w:tc>
          <w:tcPr>
            <w:tcW w:w="1756" w:type="pct"/>
            <w:noWrap/>
            <w:hideMark/>
          </w:tcPr>
          <w:p w14:paraId="2157B071" w14:textId="77777777" w:rsidR="00413CB7" w:rsidRPr="00413CB7" w:rsidRDefault="00413CB7" w:rsidP="00413CB7">
            <w:pPr>
              <w:spacing w:after="0"/>
              <w:jc w:val="left"/>
              <w:rPr>
                <w:szCs w:val="20"/>
              </w:rPr>
            </w:pPr>
            <w:r w:rsidRPr="00413CB7">
              <w:rPr>
                <w:szCs w:val="20"/>
              </w:rPr>
              <w:t>Sonya Smith</w:t>
            </w:r>
          </w:p>
        </w:tc>
        <w:tc>
          <w:tcPr>
            <w:tcW w:w="1597" w:type="pct"/>
            <w:noWrap/>
            <w:hideMark/>
          </w:tcPr>
          <w:p w14:paraId="3C18AFC0" w14:textId="77777777"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14:paraId="1A1B2448" w14:textId="77777777" w:rsidR="00413CB7" w:rsidRPr="00413CB7" w:rsidRDefault="00413CB7" w:rsidP="00413CB7">
            <w:pPr>
              <w:spacing w:after="0"/>
              <w:ind w:right="113"/>
              <w:jc w:val="right"/>
              <w:rPr>
                <w:szCs w:val="20"/>
              </w:rPr>
            </w:pPr>
            <w:r w:rsidRPr="00413CB7">
              <w:rPr>
                <w:szCs w:val="20"/>
              </w:rPr>
              <w:t>75.83</w:t>
            </w:r>
          </w:p>
        </w:tc>
        <w:tc>
          <w:tcPr>
            <w:tcW w:w="770" w:type="pct"/>
            <w:noWrap/>
            <w:hideMark/>
          </w:tcPr>
          <w:p w14:paraId="1E4B953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A8BF51" w14:textId="77777777" w:rsidR="00413CB7" w:rsidRPr="00413CB7" w:rsidRDefault="00413CB7" w:rsidP="00413CB7">
            <w:pPr>
              <w:spacing w:after="0"/>
              <w:jc w:val="right"/>
              <w:rPr>
                <w:szCs w:val="20"/>
              </w:rPr>
            </w:pPr>
            <w:r w:rsidRPr="00413CB7">
              <w:rPr>
                <w:szCs w:val="20"/>
              </w:rPr>
              <w:t>17.3.2014</w:t>
            </w:r>
          </w:p>
        </w:tc>
      </w:tr>
      <w:tr w:rsidR="00413CB7" w:rsidRPr="00413CB7" w14:paraId="0F2F219B" w14:textId="77777777" w:rsidTr="005B36B0">
        <w:trPr>
          <w:trHeight w:val="20"/>
        </w:trPr>
        <w:tc>
          <w:tcPr>
            <w:tcW w:w="1756" w:type="pct"/>
            <w:noWrap/>
            <w:hideMark/>
          </w:tcPr>
          <w:p w14:paraId="3642AD7F" w14:textId="77777777" w:rsidR="00413CB7" w:rsidRPr="00413CB7" w:rsidRDefault="00413CB7" w:rsidP="00413CB7">
            <w:pPr>
              <w:spacing w:after="0"/>
              <w:jc w:val="left"/>
              <w:rPr>
                <w:szCs w:val="20"/>
              </w:rPr>
            </w:pPr>
            <w:r w:rsidRPr="00413CB7">
              <w:rPr>
                <w:szCs w:val="20"/>
              </w:rPr>
              <w:t>Sonya Woodham</w:t>
            </w:r>
          </w:p>
        </w:tc>
        <w:tc>
          <w:tcPr>
            <w:tcW w:w="1597" w:type="pct"/>
            <w:noWrap/>
            <w:hideMark/>
          </w:tcPr>
          <w:p w14:paraId="3706C3AB" w14:textId="77777777" w:rsidR="00413CB7" w:rsidRPr="00413CB7" w:rsidRDefault="00413CB7" w:rsidP="00413CB7">
            <w:pPr>
              <w:spacing w:after="0"/>
              <w:ind w:left="113"/>
              <w:jc w:val="left"/>
              <w:rPr>
                <w:szCs w:val="20"/>
              </w:rPr>
            </w:pPr>
            <w:r w:rsidRPr="00413CB7">
              <w:rPr>
                <w:szCs w:val="20"/>
              </w:rPr>
              <w:t>MANNUM, SA 5238</w:t>
            </w:r>
          </w:p>
        </w:tc>
        <w:tc>
          <w:tcPr>
            <w:tcW w:w="424" w:type="pct"/>
            <w:noWrap/>
            <w:hideMark/>
          </w:tcPr>
          <w:p w14:paraId="198D4B7E"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5C95E8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048A00" w14:textId="77777777" w:rsidR="00413CB7" w:rsidRPr="00413CB7" w:rsidRDefault="00413CB7" w:rsidP="00413CB7">
            <w:pPr>
              <w:spacing w:after="0"/>
              <w:jc w:val="right"/>
              <w:rPr>
                <w:szCs w:val="20"/>
              </w:rPr>
            </w:pPr>
            <w:r w:rsidRPr="00413CB7">
              <w:rPr>
                <w:szCs w:val="20"/>
              </w:rPr>
              <w:t>4.3.2013</w:t>
            </w:r>
          </w:p>
        </w:tc>
      </w:tr>
      <w:tr w:rsidR="00413CB7" w:rsidRPr="00413CB7" w14:paraId="17FBE0FF" w14:textId="77777777" w:rsidTr="005B36B0">
        <w:trPr>
          <w:trHeight w:val="20"/>
        </w:trPr>
        <w:tc>
          <w:tcPr>
            <w:tcW w:w="1756" w:type="pct"/>
            <w:noWrap/>
            <w:hideMark/>
          </w:tcPr>
          <w:p w14:paraId="1E28F7AD" w14:textId="77777777" w:rsidR="00413CB7" w:rsidRPr="00413CB7" w:rsidRDefault="00413CB7" w:rsidP="00413CB7">
            <w:pPr>
              <w:spacing w:after="0"/>
              <w:jc w:val="left"/>
              <w:rPr>
                <w:szCs w:val="20"/>
              </w:rPr>
            </w:pPr>
            <w:r w:rsidRPr="00413CB7">
              <w:rPr>
                <w:szCs w:val="20"/>
              </w:rPr>
              <w:t>Sophia Lambropoulos</w:t>
            </w:r>
          </w:p>
        </w:tc>
        <w:tc>
          <w:tcPr>
            <w:tcW w:w="1597" w:type="pct"/>
            <w:noWrap/>
            <w:hideMark/>
          </w:tcPr>
          <w:p w14:paraId="24B25C73" w14:textId="77777777"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14:paraId="69916EE2" w14:textId="77777777" w:rsidR="00413CB7" w:rsidRPr="00413CB7" w:rsidRDefault="00413CB7" w:rsidP="00413CB7">
            <w:pPr>
              <w:spacing w:after="0"/>
              <w:ind w:right="113"/>
              <w:jc w:val="right"/>
              <w:rPr>
                <w:szCs w:val="20"/>
              </w:rPr>
            </w:pPr>
            <w:r w:rsidRPr="00413CB7">
              <w:rPr>
                <w:szCs w:val="20"/>
              </w:rPr>
              <w:t>16.08</w:t>
            </w:r>
          </w:p>
        </w:tc>
        <w:tc>
          <w:tcPr>
            <w:tcW w:w="770" w:type="pct"/>
            <w:noWrap/>
            <w:hideMark/>
          </w:tcPr>
          <w:p w14:paraId="0B57BC6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E38F43" w14:textId="77777777" w:rsidR="00413CB7" w:rsidRPr="00413CB7" w:rsidRDefault="00413CB7" w:rsidP="00413CB7">
            <w:pPr>
              <w:spacing w:after="0"/>
              <w:jc w:val="right"/>
              <w:rPr>
                <w:szCs w:val="20"/>
              </w:rPr>
            </w:pPr>
            <w:r w:rsidRPr="00413CB7">
              <w:rPr>
                <w:szCs w:val="20"/>
              </w:rPr>
              <w:t>29.9.2014</w:t>
            </w:r>
          </w:p>
        </w:tc>
      </w:tr>
      <w:tr w:rsidR="00413CB7" w:rsidRPr="00413CB7" w14:paraId="7F0B29DC" w14:textId="77777777" w:rsidTr="005B36B0">
        <w:trPr>
          <w:trHeight w:val="20"/>
        </w:trPr>
        <w:tc>
          <w:tcPr>
            <w:tcW w:w="1756" w:type="pct"/>
            <w:noWrap/>
            <w:hideMark/>
          </w:tcPr>
          <w:p w14:paraId="34F36071" w14:textId="77777777" w:rsidR="00413CB7" w:rsidRPr="00413CB7" w:rsidRDefault="00413CB7" w:rsidP="00413CB7">
            <w:pPr>
              <w:spacing w:after="0"/>
              <w:jc w:val="left"/>
              <w:rPr>
                <w:szCs w:val="20"/>
              </w:rPr>
            </w:pPr>
            <w:r w:rsidRPr="00413CB7">
              <w:rPr>
                <w:szCs w:val="20"/>
              </w:rPr>
              <w:t>Sophie Downey</w:t>
            </w:r>
          </w:p>
        </w:tc>
        <w:tc>
          <w:tcPr>
            <w:tcW w:w="1597" w:type="pct"/>
            <w:noWrap/>
            <w:hideMark/>
          </w:tcPr>
          <w:p w14:paraId="77C7A5AA"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412B6A10" w14:textId="77777777" w:rsidR="00413CB7" w:rsidRPr="00413CB7" w:rsidRDefault="00413CB7" w:rsidP="00413CB7">
            <w:pPr>
              <w:spacing w:after="0"/>
              <w:ind w:right="113"/>
              <w:jc w:val="right"/>
              <w:rPr>
                <w:szCs w:val="20"/>
              </w:rPr>
            </w:pPr>
            <w:r w:rsidRPr="00413CB7">
              <w:rPr>
                <w:szCs w:val="20"/>
              </w:rPr>
              <w:t>26.92</w:t>
            </w:r>
          </w:p>
        </w:tc>
        <w:tc>
          <w:tcPr>
            <w:tcW w:w="770" w:type="pct"/>
            <w:noWrap/>
            <w:hideMark/>
          </w:tcPr>
          <w:p w14:paraId="3990B2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230F34" w14:textId="77777777" w:rsidR="00413CB7" w:rsidRPr="00413CB7" w:rsidRDefault="00413CB7" w:rsidP="00413CB7">
            <w:pPr>
              <w:spacing w:after="0"/>
              <w:jc w:val="right"/>
              <w:rPr>
                <w:szCs w:val="20"/>
              </w:rPr>
            </w:pPr>
            <w:r w:rsidRPr="00413CB7">
              <w:rPr>
                <w:szCs w:val="20"/>
              </w:rPr>
              <w:t>8.4.2014</w:t>
            </w:r>
          </w:p>
        </w:tc>
      </w:tr>
      <w:tr w:rsidR="00413CB7" w:rsidRPr="00413CB7" w14:paraId="17FC092A" w14:textId="77777777" w:rsidTr="005B36B0">
        <w:trPr>
          <w:trHeight w:val="20"/>
        </w:trPr>
        <w:tc>
          <w:tcPr>
            <w:tcW w:w="1756" w:type="pct"/>
            <w:noWrap/>
            <w:hideMark/>
          </w:tcPr>
          <w:p w14:paraId="6A51D362" w14:textId="77777777" w:rsidR="00413CB7" w:rsidRPr="00413CB7" w:rsidRDefault="00413CB7" w:rsidP="00413CB7">
            <w:pPr>
              <w:spacing w:after="0"/>
              <w:jc w:val="left"/>
              <w:rPr>
                <w:szCs w:val="20"/>
              </w:rPr>
            </w:pPr>
            <w:r w:rsidRPr="00413CB7">
              <w:rPr>
                <w:szCs w:val="20"/>
              </w:rPr>
              <w:t>Sophie Hansen</w:t>
            </w:r>
          </w:p>
        </w:tc>
        <w:tc>
          <w:tcPr>
            <w:tcW w:w="1597" w:type="pct"/>
            <w:noWrap/>
            <w:hideMark/>
          </w:tcPr>
          <w:p w14:paraId="6027372F"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5B7CE515" w14:textId="77777777" w:rsidR="00413CB7" w:rsidRPr="00413CB7" w:rsidRDefault="00413CB7" w:rsidP="00413CB7">
            <w:pPr>
              <w:spacing w:after="0"/>
              <w:ind w:right="113"/>
              <w:jc w:val="right"/>
              <w:rPr>
                <w:szCs w:val="20"/>
              </w:rPr>
            </w:pPr>
            <w:r w:rsidRPr="00413CB7">
              <w:rPr>
                <w:szCs w:val="20"/>
              </w:rPr>
              <w:t>262.34</w:t>
            </w:r>
          </w:p>
        </w:tc>
        <w:tc>
          <w:tcPr>
            <w:tcW w:w="770" w:type="pct"/>
            <w:noWrap/>
            <w:hideMark/>
          </w:tcPr>
          <w:p w14:paraId="616D3C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C0A80F" w14:textId="77777777" w:rsidR="00413CB7" w:rsidRPr="00413CB7" w:rsidRDefault="00413CB7" w:rsidP="00413CB7">
            <w:pPr>
              <w:spacing w:after="0"/>
              <w:jc w:val="right"/>
              <w:rPr>
                <w:szCs w:val="20"/>
              </w:rPr>
            </w:pPr>
            <w:r w:rsidRPr="00413CB7">
              <w:rPr>
                <w:szCs w:val="20"/>
              </w:rPr>
              <w:t>27.9.2013</w:t>
            </w:r>
          </w:p>
        </w:tc>
      </w:tr>
      <w:tr w:rsidR="00413CB7" w:rsidRPr="00413CB7" w14:paraId="51D6B6BC" w14:textId="77777777" w:rsidTr="005B36B0">
        <w:trPr>
          <w:trHeight w:val="20"/>
        </w:trPr>
        <w:tc>
          <w:tcPr>
            <w:tcW w:w="1756" w:type="pct"/>
            <w:noWrap/>
            <w:hideMark/>
          </w:tcPr>
          <w:p w14:paraId="3AF84F33" w14:textId="77777777" w:rsidR="00413CB7" w:rsidRPr="00413CB7" w:rsidRDefault="00413CB7" w:rsidP="00413CB7">
            <w:pPr>
              <w:spacing w:after="0"/>
              <w:jc w:val="left"/>
              <w:rPr>
                <w:szCs w:val="20"/>
              </w:rPr>
            </w:pPr>
            <w:r w:rsidRPr="00413CB7">
              <w:rPr>
                <w:szCs w:val="20"/>
              </w:rPr>
              <w:t xml:space="preserve">Sotirios Giatrakos, the estate of </w:t>
            </w:r>
          </w:p>
        </w:tc>
        <w:tc>
          <w:tcPr>
            <w:tcW w:w="1597" w:type="pct"/>
            <w:noWrap/>
            <w:hideMark/>
          </w:tcPr>
          <w:p w14:paraId="6303212E"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0A1CD0C2" w14:textId="77777777" w:rsidR="00413CB7" w:rsidRPr="00413CB7" w:rsidRDefault="00413CB7" w:rsidP="00413CB7">
            <w:pPr>
              <w:spacing w:after="0"/>
              <w:ind w:right="113"/>
              <w:jc w:val="right"/>
              <w:rPr>
                <w:szCs w:val="20"/>
              </w:rPr>
            </w:pPr>
            <w:r w:rsidRPr="00413CB7">
              <w:rPr>
                <w:szCs w:val="20"/>
              </w:rPr>
              <w:t>11.55</w:t>
            </w:r>
          </w:p>
        </w:tc>
        <w:tc>
          <w:tcPr>
            <w:tcW w:w="770" w:type="pct"/>
            <w:noWrap/>
            <w:hideMark/>
          </w:tcPr>
          <w:p w14:paraId="0E815D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E4F6A4" w14:textId="77777777" w:rsidR="00413CB7" w:rsidRPr="00413CB7" w:rsidRDefault="00413CB7" w:rsidP="00413CB7">
            <w:pPr>
              <w:spacing w:after="0"/>
              <w:jc w:val="right"/>
              <w:rPr>
                <w:szCs w:val="20"/>
              </w:rPr>
            </w:pPr>
            <w:r w:rsidRPr="00413CB7">
              <w:rPr>
                <w:szCs w:val="20"/>
              </w:rPr>
              <w:t>10.11.2014</w:t>
            </w:r>
          </w:p>
        </w:tc>
      </w:tr>
      <w:tr w:rsidR="00413CB7" w:rsidRPr="00413CB7" w14:paraId="6F4BAB10" w14:textId="77777777" w:rsidTr="005B36B0">
        <w:trPr>
          <w:trHeight w:val="20"/>
        </w:trPr>
        <w:tc>
          <w:tcPr>
            <w:tcW w:w="1756" w:type="pct"/>
            <w:noWrap/>
            <w:hideMark/>
          </w:tcPr>
          <w:p w14:paraId="352D3D3D" w14:textId="77777777" w:rsidR="00413CB7" w:rsidRPr="00413CB7" w:rsidRDefault="00413CB7" w:rsidP="00413CB7">
            <w:pPr>
              <w:spacing w:after="0"/>
              <w:jc w:val="left"/>
              <w:rPr>
                <w:szCs w:val="20"/>
              </w:rPr>
            </w:pPr>
            <w:r w:rsidRPr="00413CB7">
              <w:rPr>
                <w:szCs w:val="20"/>
              </w:rPr>
              <w:t>Sotiris Giourgas</w:t>
            </w:r>
          </w:p>
        </w:tc>
        <w:tc>
          <w:tcPr>
            <w:tcW w:w="1597" w:type="pct"/>
            <w:noWrap/>
            <w:hideMark/>
          </w:tcPr>
          <w:p w14:paraId="23931911" w14:textId="77777777" w:rsidR="00413CB7" w:rsidRPr="00413CB7" w:rsidRDefault="00413CB7" w:rsidP="00413CB7">
            <w:pPr>
              <w:spacing w:after="0"/>
              <w:ind w:left="113"/>
              <w:jc w:val="left"/>
              <w:rPr>
                <w:szCs w:val="20"/>
              </w:rPr>
            </w:pPr>
            <w:r w:rsidRPr="00413CB7">
              <w:rPr>
                <w:szCs w:val="20"/>
              </w:rPr>
              <w:t>COLLEGE PARK, SA 5069</w:t>
            </w:r>
          </w:p>
        </w:tc>
        <w:tc>
          <w:tcPr>
            <w:tcW w:w="424" w:type="pct"/>
            <w:noWrap/>
            <w:hideMark/>
          </w:tcPr>
          <w:p w14:paraId="5D3554BA"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62003C35" w14:textId="77777777" w:rsidR="00413CB7" w:rsidRPr="00413CB7" w:rsidRDefault="00413CB7" w:rsidP="00413CB7">
            <w:pPr>
              <w:spacing w:after="0"/>
              <w:ind w:left="170"/>
              <w:jc w:val="left"/>
              <w:rPr>
                <w:szCs w:val="20"/>
              </w:rPr>
            </w:pPr>
            <w:r w:rsidRPr="00413CB7">
              <w:rPr>
                <w:szCs w:val="20"/>
              </w:rPr>
              <w:t>Refund 205554</w:t>
            </w:r>
          </w:p>
        </w:tc>
        <w:tc>
          <w:tcPr>
            <w:tcW w:w="453" w:type="pct"/>
            <w:noWrap/>
            <w:hideMark/>
          </w:tcPr>
          <w:p w14:paraId="3E12B8E3" w14:textId="77777777" w:rsidR="00413CB7" w:rsidRPr="00413CB7" w:rsidRDefault="00413CB7" w:rsidP="00413CB7">
            <w:pPr>
              <w:spacing w:after="0"/>
              <w:jc w:val="right"/>
              <w:rPr>
                <w:szCs w:val="20"/>
              </w:rPr>
            </w:pPr>
            <w:r w:rsidRPr="00413CB7">
              <w:rPr>
                <w:szCs w:val="20"/>
              </w:rPr>
              <w:t>4.12.2013</w:t>
            </w:r>
          </w:p>
        </w:tc>
      </w:tr>
      <w:tr w:rsidR="00413CB7" w:rsidRPr="00413CB7" w14:paraId="4EB49EB2" w14:textId="77777777" w:rsidTr="005B36B0">
        <w:trPr>
          <w:trHeight w:val="20"/>
        </w:trPr>
        <w:tc>
          <w:tcPr>
            <w:tcW w:w="1756" w:type="pct"/>
            <w:noWrap/>
            <w:hideMark/>
          </w:tcPr>
          <w:p w14:paraId="44EE7368" w14:textId="77777777" w:rsidR="00413CB7" w:rsidRPr="00413CB7" w:rsidRDefault="00413CB7" w:rsidP="00413CB7">
            <w:pPr>
              <w:spacing w:after="0"/>
              <w:jc w:val="left"/>
              <w:rPr>
                <w:szCs w:val="20"/>
              </w:rPr>
            </w:pPr>
            <w:r w:rsidRPr="00413CB7">
              <w:rPr>
                <w:szCs w:val="20"/>
              </w:rPr>
              <w:t>Soumyadeep Bose</w:t>
            </w:r>
          </w:p>
        </w:tc>
        <w:tc>
          <w:tcPr>
            <w:tcW w:w="1597" w:type="pct"/>
            <w:noWrap/>
            <w:hideMark/>
          </w:tcPr>
          <w:p w14:paraId="0ACE3A85" w14:textId="77777777"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14:paraId="24A7BCB6"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51FF55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6DCF40" w14:textId="77777777" w:rsidR="00413CB7" w:rsidRPr="00413CB7" w:rsidRDefault="00413CB7" w:rsidP="00413CB7">
            <w:pPr>
              <w:spacing w:after="0"/>
              <w:jc w:val="right"/>
              <w:rPr>
                <w:szCs w:val="20"/>
              </w:rPr>
            </w:pPr>
            <w:r w:rsidRPr="00413CB7">
              <w:rPr>
                <w:szCs w:val="20"/>
              </w:rPr>
              <w:t>13.5.2014</w:t>
            </w:r>
          </w:p>
        </w:tc>
      </w:tr>
      <w:tr w:rsidR="00413CB7" w:rsidRPr="00413CB7" w14:paraId="5557AFCE" w14:textId="77777777" w:rsidTr="005B36B0">
        <w:trPr>
          <w:trHeight w:val="20"/>
        </w:trPr>
        <w:tc>
          <w:tcPr>
            <w:tcW w:w="1756" w:type="pct"/>
            <w:noWrap/>
            <w:hideMark/>
          </w:tcPr>
          <w:p w14:paraId="0238E158" w14:textId="77777777" w:rsidR="00413CB7" w:rsidRPr="00413CB7" w:rsidRDefault="00413CB7" w:rsidP="00413CB7">
            <w:pPr>
              <w:spacing w:after="0"/>
              <w:jc w:val="left"/>
              <w:rPr>
                <w:szCs w:val="20"/>
              </w:rPr>
            </w:pPr>
            <w:r w:rsidRPr="00413CB7">
              <w:rPr>
                <w:szCs w:val="20"/>
              </w:rPr>
              <w:t>South Australia Housing Trust</w:t>
            </w:r>
          </w:p>
        </w:tc>
        <w:tc>
          <w:tcPr>
            <w:tcW w:w="1597" w:type="pct"/>
            <w:noWrap/>
            <w:hideMark/>
          </w:tcPr>
          <w:p w14:paraId="5B2995CE"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6564D973" w14:textId="77777777" w:rsidR="00413CB7" w:rsidRPr="00413CB7" w:rsidRDefault="00413CB7" w:rsidP="00413CB7">
            <w:pPr>
              <w:spacing w:after="0"/>
              <w:ind w:right="113"/>
              <w:jc w:val="right"/>
              <w:rPr>
                <w:szCs w:val="20"/>
              </w:rPr>
            </w:pPr>
            <w:r w:rsidRPr="00413CB7">
              <w:rPr>
                <w:szCs w:val="20"/>
              </w:rPr>
              <w:t>1 296.36</w:t>
            </w:r>
          </w:p>
        </w:tc>
        <w:tc>
          <w:tcPr>
            <w:tcW w:w="770" w:type="pct"/>
            <w:noWrap/>
            <w:hideMark/>
          </w:tcPr>
          <w:p w14:paraId="68F70A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6A6954" w14:textId="77777777" w:rsidR="00413CB7" w:rsidRPr="00413CB7" w:rsidRDefault="00413CB7" w:rsidP="00413CB7">
            <w:pPr>
              <w:spacing w:after="0"/>
              <w:jc w:val="right"/>
              <w:rPr>
                <w:szCs w:val="20"/>
              </w:rPr>
            </w:pPr>
            <w:r w:rsidRPr="00413CB7">
              <w:rPr>
                <w:szCs w:val="20"/>
              </w:rPr>
              <w:t>28.8.2013</w:t>
            </w:r>
          </w:p>
        </w:tc>
      </w:tr>
      <w:tr w:rsidR="00413CB7" w:rsidRPr="00413CB7" w14:paraId="7E9E84A7" w14:textId="77777777" w:rsidTr="005B36B0">
        <w:trPr>
          <w:trHeight w:val="20"/>
        </w:trPr>
        <w:tc>
          <w:tcPr>
            <w:tcW w:w="1756" w:type="pct"/>
            <w:noWrap/>
            <w:hideMark/>
          </w:tcPr>
          <w:p w14:paraId="20004815" w14:textId="77777777" w:rsidR="00413CB7" w:rsidRPr="00413CB7" w:rsidRDefault="00413CB7" w:rsidP="00413CB7">
            <w:pPr>
              <w:spacing w:after="0"/>
              <w:jc w:val="left"/>
              <w:rPr>
                <w:szCs w:val="20"/>
              </w:rPr>
            </w:pPr>
            <w:r w:rsidRPr="00413CB7">
              <w:rPr>
                <w:szCs w:val="20"/>
              </w:rPr>
              <w:t>Southern Cross Care</w:t>
            </w:r>
          </w:p>
        </w:tc>
        <w:tc>
          <w:tcPr>
            <w:tcW w:w="1597" w:type="pct"/>
            <w:noWrap/>
            <w:hideMark/>
          </w:tcPr>
          <w:p w14:paraId="45DA03BA"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57CDD5F4" w14:textId="77777777" w:rsidR="00413CB7" w:rsidRPr="00413CB7" w:rsidRDefault="00413CB7" w:rsidP="00413CB7">
            <w:pPr>
              <w:spacing w:after="0"/>
              <w:ind w:right="113"/>
              <w:jc w:val="right"/>
              <w:rPr>
                <w:szCs w:val="20"/>
              </w:rPr>
            </w:pPr>
            <w:r w:rsidRPr="00413CB7">
              <w:rPr>
                <w:szCs w:val="20"/>
              </w:rPr>
              <w:t>102.50</w:t>
            </w:r>
          </w:p>
        </w:tc>
        <w:tc>
          <w:tcPr>
            <w:tcW w:w="770" w:type="pct"/>
            <w:noWrap/>
            <w:hideMark/>
          </w:tcPr>
          <w:p w14:paraId="0E95D4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FC503A" w14:textId="77777777" w:rsidR="00413CB7" w:rsidRPr="00413CB7" w:rsidRDefault="00413CB7" w:rsidP="00413CB7">
            <w:pPr>
              <w:spacing w:after="0"/>
              <w:jc w:val="right"/>
              <w:rPr>
                <w:szCs w:val="20"/>
              </w:rPr>
            </w:pPr>
            <w:r w:rsidRPr="00413CB7">
              <w:rPr>
                <w:szCs w:val="20"/>
              </w:rPr>
              <w:t>10.1.2013</w:t>
            </w:r>
          </w:p>
        </w:tc>
      </w:tr>
      <w:tr w:rsidR="00413CB7" w:rsidRPr="00413CB7" w14:paraId="49CB425D" w14:textId="77777777" w:rsidTr="005B36B0">
        <w:trPr>
          <w:trHeight w:val="20"/>
        </w:trPr>
        <w:tc>
          <w:tcPr>
            <w:tcW w:w="1756" w:type="pct"/>
            <w:noWrap/>
            <w:hideMark/>
          </w:tcPr>
          <w:p w14:paraId="2253F4BA" w14:textId="77777777" w:rsidR="00413CB7" w:rsidRPr="00413CB7" w:rsidRDefault="00413CB7" w:rsidP="00413CB7">
            <w:pPr>
              <w:spacing w:after="0"/>
              <w:jc w:val="left"/>
              <w:rPr>
                <w:szCs w:val="20"/>
              </w:rPr>
            </w:pPr>
            <w:r w:rsidRPr="00413CB7">
              <w:rPr>
                <w:szCs w:val="20"/>
              </w:rPr>
              <w:t>Southern Cross Care</w:t>
            </w:r>
          </w:p>
        </w:tc>
        <w:tc>
          <w:tcPr>
            <w:tcW w:w="1597" w:type="pct"/>
            <w:noWrap/>
            <w:hideMark/>
          </w:tcPr>
          <w:p w14:paraId="09E0595E" w14:textId="77777777"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14:paraId="7ED11DCC" w14:textId="77777777" w:rsidR="00413CB7" w:rsidRPr="00413CB7" w:rsidRDefault="00413CB7" w:rsidP="00413CB7">
            <w:pPr>
              <w:spacing w:after="0"/>
              <w:ind w:right="113"/>
              <w:jc w:val="right"/>
              <w:rPr>
                <w:szCs w:val="20"/>
              </w:rPr>
            </w:pPr>
            <w:r w:rsidRPr="00413CB7">
              <w:rPr>
                <w:szCs w:val="20"/>
              </w:rPr>
              <w:t>20.28</w:t>
            </w:r>
          </w:p>
        </w:tc>
        <w:tc>
          <w:tcPr>
            <w:tcW w:w="770" w:type="pct"/>
            <w:noWrap/>
            <w:hideMark/>
          </w:tcPr>
          <w:p w14:paraId="377113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FB2BC8" w14:textId="77777777" w:rsidR="00413CB7" w:rsidRPr="00413CB7" w:rsidRDefault="00413CB7" w:rsidP="00413CB7">
            <w:pPr>
              <w:spacing w:after="0"/>
              <w:jc w:val="right"/>
              <w:rPr>
                <w:szCs w:val="20"/>
              </w:rPr>
            </w:pPr>
            <w:r w:rsidRPr="00413CB7">
              <w:rPr>
                <w:szCs w:val="20"/>
              </w:rPr>
              <w:t>22.11.2013</w:t>
            </w:r>
          </w:p>
        </w:tc>
      </w:tr>
      <w:tr w:rsidR="00413CB7" w:rsidRPr="00413CB7" w14:paraId="6DE72C7E" w14:textId="77777777" w:rsidTr="005B36B0">
        <w:trPr>
          <w:trHeight w:val="20"/>
        </w:trPr>
        <w:tc>
          <w:tcPr>
            <w:tcW w:w="1756" w:type="pct"/>
            <w:noWrap/>
            <w:hideMark/>
          </w:tcPr>
          <w:p w14:paraId="15BDD828" w14:textId="77777777" w:rsidR="00413CB7" w:rsidRPr="00413CB7" w:rsidRDefault="00413CB7" w:rsidP="00413CB7">
            <w:pPr>
              <w:spacing w:after="0"/>
              <w:jc w:val="left"/>
              <w:rPr>
                <w:szCs w:val="20"/>
              </w:rPr>
            </w:pPr>
            <w:r w:rsidRPr="00413CB7">
              <w:rPr>
                <w:szCs w:val="20"/>
              </w:rPr>
              <w:t>Southern Cross Care</w:t>
            </w:r>
          </w:p>
        </w:tc>
        <w:tc>
          <w:tcPr>
            <w:tcW w:w="1597" w:type="pct"/>
            <w:noWrap/>
            <w:hideMark/>
          </w:tcPr>
          <w:p w14:paraId="2F1A3F5D"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1CFD9B8B" w14:textId="77777777" w:rsidR="00413CB7" w:rsidRPr="00413CB7" w:rsidRDefault="00413CB7" w:rsidP="00413CB7">
            <w:pPr>
              <w:spacing w:after="0"/>
              <w:ind w:right="113"/>
              <w:jc w:val="right"/>
              <w:rPr>
                <w:szCs w:val="20"/>
              </w:rPr>
            </w:pPr>
            <w:r w:rsidRPr="00413CB7">
              <w:rPr>
                <w:szCs w:val="20"/>
              </w:rPr>
              <w:t>102.50</w:t>
            </w:r>
          </w:p>
        </w:tc>
        <w:tc>
          <w:tcPr>
            <w:tcW w:w="770" w:type="pct"/>
            <w:noWrap/>
            <w:hideMark/>
          </w:tcPr>
          <w:p w14:paraId="4844E54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1CE76E" w14:textId="77777777" w:rsidR="00413CB7" w:rsidRPr="00413CB7" w:rsidRDefault="00413CB7" w:rsidP="00413CB7">
            <w:pPr>
              <w:spacing w:after="0"/>
              <w:jc w:val="right"/>
              <w:rPr>
                <w:szCs w:val="20"/>
              </w:rPr>
            </w:pPr>
            <w:r w:rsidRPr="00413CB7">
              <w:rPr>
                <w:szCs w:val="20"/>
              </w:rPr>
              <w:t>11.1.2013</w:t>
            </w:r>
          </w:p>
        </w:tc>
      </w:tr>
      <w:tr w:rsidR="00413CB7" w:rsidRPr="00413CB7" w14:paraId="6AC62D8E" w14:textId="77777777" w:rsidTr="005B36B0">
        <w:trPr>
          <w:trHeight w:val="20"/>
        </w:trPr>
        <w:tc>
          <w:tcPr>
            <w:tcW w:w="1756" w:type="pct"/>
            <w:noWrap/>
            <w:hideMark/>
          </w:tcPr>
          <w:p w14:paraId="58A2CD31" w14:textId="77777777" w:rsidR="00413CB7" w:rsidRPr="00413CB7" w:rsidRDefault="00413CB7" w:rsidP="00413CB7">
            <w:pPr>
              <w:spacing w:after="0"/>
              <w:jc w:val="left"/>
              <w:rPr>
                <w:szCs w:val="20"/>
              </w:rPr>
            </w:pPr>
            <w:r w:rsidRPr="00413CB7">
              <w:rPr>
                <w:szCs w:val="20"/>
              </w:rPr>
              <w:t>Southern Cross Personnel Pty Ltd</w:t>
            </w:r>
          </w:p>
        </w:tc>
        <w:tc>
          <w:tcPr>
            <w:tcW w:w="1597" w:type="pct"/>
            <w:noWrap/>
            <w:hideMark/>
          </w:tcPr>
          <w:p w14:paraId="78A6AE88"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2D82A087" w14:textId="77777777" w:rsidR="00413CB7" w:rsidRPr="00413CB7" w:rsidRDefault="00413CB7" w:rsidP="00413CB7">
            <w:pPr>
              <w:spacing w:after="0"/>
              <w:ind w:right="113"/>
              <w:jc w:val="right"/>
              <w:rPr>
                <w:szCs w:val="20"/>
              </w:rPr>
            </w:pPr>
            <w:r w:rsidRPr="00413CB7">
              <w:rPr>
                <w:szCs w:val="20"/>
              </w:rPr>
              <w:t>124.13</w:t>
            </w:r>
          </w:p>
        </w:tc>
        <w:tc>
          <w:tcPr>
            <w:tcW w:w="770" w:type="pct"/>
            <w:noWrap/>
            <w:hideMark/>
          </w:tcPr>
          <w:p w14:paraId="07551E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70BB16" w14:textId="77777777" w:rsidR="00413CB7" w:rsidRPr="00413CB7" w:rsidRDefault="00413CB7" w:rsidP="00413CB7">
            <w:pPr>
              <w:spacing w:after="0"/>
              <w:jc w:val="right"/>
              <w:rPr>
                <w:szCs w:val="20"/>
              </w:rPr>
            </w:pPr>
            <w:r w:rsidRPr="00413CB7">
              <w:rPr>
                <w:szCs w:val="20"/>
              </w:rPr>
              <w:t>5.6.2013</w:t>
            </w:r>
          </w:p>
        </w:tc>
      </w:tr>
      <w:tr w:rsidR="00413CB7" w:rsidRPr="00413CB7" w14:paraId="4180D404" w14:textId="77777777" w:rsidTr="005B36B0">
        <w:trPr>
          <w:trHeight w:val="20"/>
        </w:trPr>
        <w:tc>
          <w:tcPr>
            <w:tcW w:w="1756" w:type="pct"/>
            <w:noWrap/>
            <w:hideMark/>
          </w:tcPr>
          <w:p w14:paraId="4FCE965F" w14:textId="77777777" w:rsidR="00413CB7" w:rsidRPr="00413CB7" w:rsidRDefault="00413CB7" w:rsidP="00413CB7">
            <w:pPr>
              <w:spacing w:after="0"/>
              <w:jc w:val="left"/>
              <w:rPr>
                <w:szCs w:val="20"/>
              </w:rPr>
            </w:pPr>
            <w:r w:rsidRPr="00413CB7">
              <w:rPr>
                <w:szCs w:val="20"/>
              </w:rPr>
              <w:t>Southern Home Improvements</w:t>
            </w:r>
          </w:p>
        </w:tc>
        <w:tc>
          <w:tcPr>
            <w:tcW w:w="1597" w:type="pct"/>
            <w:noWrap/>
            <w:hideMark/>
          </w:tcPr>
          <w:p w14:paraId="436BA908"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14406EAD" w14:textId="77777777" w:rsidR="00413CB7" w:rsidRPr="00413CB7" w:rsidRDefault="00413CB7" w:rsidP="00413CB7">
            <w:pPr>
              <w:spacing w:after="0"/>
              <w:ind w:right="113"/>
              <w:jc w:val="right"/>
              <w:rPr>
                <w:szCs w:val="20"/>
              </w:rPr>
            </w:pPr>
            <w:r w:rsidRPr="00413CB7">
              <w:rPr>
                <w:szCs w:val="20"/>
              </w:rPr>
              <w:t>48.46</w:t>
            </w:r>
          </w:p>
        </w:tc>
        <w:tc>
          <w:tcPr>
            <w:tcW w:w="770" w:type="pct"/>
            <w:noWrap/>
            <w:hideMark/>
          </w:tcPr>
          <w:p w14:paraId="06E2A3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A1E952" w14:textId="77777777" w:rsidR="00413CB7" w:rsidRPr="00413CB7" w:rsidRDefault="00413CB7" w:rsidP="00413CB7">
            <w:pPr>
              <w:spacing w:after="0"/>
              <w:jc w:val="right"/>
              <w:rPr>
                <w:szCs w:val="20"/>
              </w:rPr>
            </w:pPr>
            <w:r w:rsidRPr="00413CB7">
              <w:rPr>
                <w:szCs w:val="20"/>
              </w:rPr>
              <w:t>8.4.2013</w:t>
            </w:r>
          </w:p>
        </w:tc>
      </w:tr>
      <w:tr w:rsidR="00413CB7" w:rsidRPr="00413CB7" w14:paraId="50608772" w14:textId="77777777" w:rsidTr="005B36B0">
        <w:trPr>
          <w:trHeight w:val="20"/>
        </w:trPr>
        <w:tc>
          <w:tcPr>
            <w:tcW w:w="1756" w:type="pct"/>
            <w:noWrap/>
            <w:hideMark/>
          </w:tcPr>
          <w:p w14:paraId="06528682" w14:textId="77777777" w:rsidR="00413CB7" w:rsidRPr="00413CB7" w:rsidRDefault="00413CB7" w:rsidP="00413CB7">
            <w:pPr>
              <w:spacing w:after="0"/>
              <w:jc w:val="left"/>
              <w:rPr>
                <w:szCs w:val="20"/>
              </w:rPr>
            </w:pPr>
            <w:r w:rsidRPr="00413CB7">
              <w:rPr>
                <w:szCs w:val="20"/>
              </w:rPr>
              <w:t>Southern Palace</w:t>
            </w:r>
          </w:p>
        </w:tc>
        <w:tc>
          <w:tcPr>
            <w:tcW w:w="1597" w:type="pct"/>
            <w:noWrap/>
            <w:hideMark/>
          </w:tcPr>
          <w:p w14:paraId="26FECFAB"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18718D91" w14:textId="77777777" w:rsidR="00413CB7" w:rsidRPr="00413CB7" w:rsidRDefault="00413CB7" w:rsidP="00413CB7">
            <w:pPr>
              <w:spacing w:after="0"/>
              <w:ind w:right="113"/>
              <w:jc w:val="right"/>
              <w:rPr>
                <w:szCs w:val="20"/>
              </w:rPr>
            </w:pPr>
            <w:r w:rsidRPr="00413CB7">
              <w:rPr>
                <w:szCs w:val="20"/>
              </w:rPr>
              <w:t>140.89</w:t>
            </w:r>
          </w:p>
        </w:tc>
        <w:tc>
          <w:tcPr>
            <w:tcW w:w="770" w:type="pct"/>
            <w:noWrap/>
            <w:hideMark/>
          </w:tcPr>
          <w:p w14:paraId="5750C13A" w14:textId="77777777" w:rsidR="00413CB7" w:rsidRPr="00413CB7" w:rsidRDefault="00413CB7" w:rsidP="00413CB7">
            <w:pPr>
              <w:spacing w:after="0"/>
              <w:ind w:left="170"/>
              <w:jc w:val="left"/>
              <w:rPr>
                <w:szCs w:val="20"/>
              </w:rPr>
            </w:pPr>
            <w:r w:rsidRPr="00413CB7">
              <w:rPr>
                <w:szCs w:val="20"/>
              </w:rPr>
              <w:t>Refund 201431</w:t>
            </w:r>
          </w:p>
        </w:tc>
        <w:tc>
          <w:tcPr>
            <w:tcW w:w="453" w:type="pct"/>
            <w:noWrap/>
            <w:hideMark/>
          </w:tcPr>
          <w:p w14:paraId="5011A7D5" w14:textId="77777777" w:rsidR="00413CB7" w:rsidRPr="00413CB7" w:rsidRDefault="00413CB7" w:rsidP="00413CB7">
            <w:pPr>
              <w:spacing w:after="0"/>
              <w:jc w:val="right"/>
              <w:rPr>
                <w:szCs w:val="20"/>
              </w:rPr>
            </w:pPr>
            <w:r w:rsidRPr="00413CB7">
              <w:rPr>
                <w:szCs w:val="20"/>
              </w:rPr>
              <w:t>26.11.2013</w:t>
            </w:r>
          </w:p>
        </w:tc>
      </w:tr>
      <w:tr w:rsidR="00413CB7" w:rsidRPr="00413CB7" w14:paraId="35310187" w14:textId="77777777" w:rsidTr="005B36B0">
        <w:trPr>
          <w:trHeight w:val="20"/>
        </w:trPr>
        <w:tc>
          <w:tcPr>
            <w:tcW w:w="1756" w:type="pct"/>
            <w:noWrap/>
            <w:hideMark/>
          </w:tcPr>
          <w:p w14:paraId="2238FDED" w14:textId="77777777" w:rsidR="00413CB7" w:rsidRPr="00413CB7" w:rsidRDefault="00413CB7" w:rsidP="00413CB7">
            <w:pPr>
              <w:spacing w:after="0"/>
              <w:jc w:val="left"/>
              <w:rPr>
                <w:szCs w:val="20"/>
              </w:rPr>
            </w:pPr>
            <w:r w:rsidRPr="00413CB7">
              <w:rPr>
                <w:szCs w:val="20"/>
              </w:rPr>
              <w:t>Spike’s Auto</w:t>
            </w:r>
          </w:p>
        </w:tc>
        <w:tc>
          <w:tcPr>
            <w:tcW w:w="1597" w:type="pct"/>
            <w:noWrap/>
            <w:hideMark/>
          </w:tcPr>
          <w:p w14:paraId="7F723AF2" w14:textId="77777777" w:rsidR="00413CB7" w:rsidRPr="00413CB7" w:rsidRDefault="00413CB7" w:rsidP="00413CB7">
            <w:pPr>
              <w:spacing w:after="0"/>
              <w:ind w:left="113"/>
              <w:jc w:val="left"/>
              <w:rPr>
                <w:szCs w:val="20"/>
              </w:rPr>
            </w:pPr>
            <w:r w:rsidRPr="00413CB7">
              <w:rPr>
                <w:szCs w:val="20"/>
              </w:rPr>
              <w:t>SALISBURY SOUTH, SA 5106</w:t>
            </w:r>
          </w:p>
        </w:tc>
        <w:tc>
          <w:tcPr>
            <w:tcW w:w="424" w:type="pct"/>
            <w:noWrap/>
            <w:hideMark/>
          </w:tcPr>
          <w:p w14:paraId="5C4C4B8D" w14:textId="77777777" w:rsidR="00413CB7" w:rsidRPr="00413CB7" w:rsidRDefault="00413CB7" w:rsidP="00413CB7">
            <w:pPr>
              <w:spacing w:after="0"/>
              <w:ind w:right="113"/>
              <w:jc w:val="right"/>
              <w:rPr>
                <w:szCs w:val="20"/>
              </w:rPr>
            </w:pPr>
            <w:r w:rsidRPr="00413CB7">
              <w:rPr>
                <w:szCs w:val="20"/>
              </w:rPr>
              <w:t>11.28</w:t>
            </w:r>
          </w:p>
        </w:tc>
        <w:tc>
          <w:tcPr>
            <w:tcW w:w="770" w:type="pct"/>
            <w:noWrap/>
            <w:hideMark/>
          </w:tcPr>
          <w:p w14:paraId="75FB40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F7BD96" w14:textId="77777777" w:rsidR="00413CB7" w:rsidRPr="00413CB7" w:rsidRDefault="00413CB7" w:rsidP="00413CB7">
            <w:pPr>
              <w:spacing w:after="0"/>
              <w:jc w:val="right"/>
              <w:rPr>
                <w:szCs w:val="20"/>
              </w:rPr>
            </w:pPr>
            <w:r w:rsidRPr="00413CB7">
              <w:rPr>
                <w:szCs w:val="20"/>
              </w:rPr>
              <w:t>22.6.2013</w:t>
            </w:r>
          </w:p>
        </w:tc>
      </w:tr>
      <w:tr w:rsidR="00413CB7" w:rsidRPr="00413CB7" w14:paraId="7123DE31" w14:textId="77777777" w:rsidTr="005B36B0">
        <w:trPr>
          <w:trHeight w:val="20"/>
        </w:trPr>
        <w:tc>
          <w:tcPr>
            <w:tcW w:w="1756" w:type="pct"/>
            <w:noWrap/>
            <w:hideMark/>
          </w:tcPr>
          <w:p w14:paraId="3414704F" w14:textId="77777777" w:rsidR="00413CB7" w:rsidRPr="00413CB7" w:rsidRDefault="00413CB7" w:rsidP="00413CB7">
            <w:pPr>
              <w:spacing w:after="0"/>
              <w:jc w:val="left"/>
              <w:rPr>
                <w:szCs w:val="20"/>
              </w:rPr>
            </w:pPr>
            <w:r w:rsidRPr="00413CB7">
              <w:rPr>
                <w:szCs w:val="20"/>
              </w:rPr>
              <w:t xml:space="preserve">Sports Locker </w:t>
            </w:r>
          </w:p>
        </w:tc>
        <w:tc>
          <w:tcPr>
            <w:tcW w:w="1597" w:type="pct"/>
            <w:noWrap/>
            <w:hideMark/>
          </w:tcPr>
          <w:p w14:paraId="0F255F7E"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27CD219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38F70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E58B75" w14:textId="77777777" w:rsidR="00413CB7" w:rsidRPr="00413CB7" w:rsidRDefault="00413CB7" w:rsidP="00413CB7">
            <w:pPr>
              <w:spacing w:after="0"/>
              <w:jc w:val="right"/>
              <w:rPr>
                <w:szCs w:val="20"/>
              </w:rPr>
            </w:pPr>
            <w:r w:rsidRPr="00413CB7">
              <w:rPr>
                <w:szCs w:val="20"/>
              </w:rPr>
              <w:t>27.12.2014</w:t>
            </w:r>
          </w:p>
        </w:tc>
      </w:tr>
      <w:tr w:rsidR="00413CB7" w:rsidRPr="00413CB7" w14:paraId="60BC035A" w14:textId="77777777" w:rsidTr="005B36B0">
        <w:trPr>
          <w:trHeight w:val="20"/>
        </w:trPr>
        <w:tc>
          <w:tcPr>
            <w:tcW w:w="1756" w:type="pct"/>
            <w:noWrap/>
            <w:hideMark/>
          </w:tcPr>
          <w:p w14:paraId="08100413" w14:textId="77777777" w:rsidR="00413CB7" w:rsidRPr="00413CB7" w:rsidRDefault="00413CB7" w:rsidP="00413CB7">
            <w:pPr>
              <w:spacing w:after="0"/>
              <w:jc w:val="left"/>
              <w:rPr>
                <w:szCs w:val="20"/>
              </w:rPr>
            </w:pPr>
            <w:r w:rsidRPr="00413CB7">
              <w:rPr>
                <w:szCs w:val="20"/>
              </w:rPr>
              <w:t>Sportspower Newton and Firle</w:t>
            </w:r>
          </w:p>
        </w:tc>
        <w:tc>
          <w:tcPr>
            <w:tcW w:w="1597" w:type="pct"/>
            <w:noWrap/>
            <w:hideMark/>
          </w:tcPr>
          <w:p w14:paraId="6979138F" w14:textId="77777777" w:rsidR="00413CB7" w:rsidRPr="00413CB7" w:rsidRDefault="00413CB7" w:rsidP="00413CB7">
            <w:pPr>
              <w:spacing w:after="0"/>
              <w:ind w:left="113"/>
              <w:jc w:val="left"/>
              <w:rPr>
                <w:szCs w:val="20"/>
              </w:rPr>
            </w:pPr>
            <w:r w:rsidRPr="00413CB7">
              <w:rPr>
                <w:szCs w:val="20"/>
              </w:rPr>
              <w:t>FIRLE, SA 5070</w:t>
            </w:r>
          </w:p>
        </w:tc>
        <w:tc>
          <w:tcPr>
            <w:tcW w:w="424" w:type="pct"/>
            <w:noWrap/>
            <w:hideMark/>
          </w:tcPr>
          <w:p w14:paraId="64F039CD" w14:textId="77777777" w:rsidR="00413CB7" w:rsidRPr="00413CB7" w:rsidRDefault="00413CB7" w:rsidP="00413CB7">
            <w:pPr>
              <w:spacing w:after="0"/>
              <w:ind w:right="113"/>
              <w:jc w:val="right"/>
              <w:rPr>
                <w:szCs w:val="20"/>
              </w:rPr>
            </w:pPr>
            <w:r w:rsidRPr="00413CB7">
              <w:rPr>
                <w:szCs w:val="20"/>
              </w:rPr>
              <w:t>294.86</w:t>
            </w:r>
          </w:p>
        </w:tc>
        <w:tc>
          <w:tcPr>
            <w:tcW w:w="770" w:type="pct"/>
            <w:noWrap/>
            <w:hideMark/>
          </w:tcPr>
          <w:p w14:paraId="6EE65A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193968" w14:textId="77777777" w:rsidR="00413CB7" w:rsidRPr="00413CB7" w:rsidRDefault="00413CB7" w:rsidP="00413CB7">
            <w:pPr>
              <w:spacing w:after="0"/>
              <w:jc w:val="right"/>
              <w:rPr>
                <w:szCs w:val="20"/>
              </w:rPr>
            </w:pPr>
            <w:r w:rsidRPr="00413CB7">
              <w:rPr>
                <w:szCs w:val="20"/>
              </w:rPr>
              <w:t>25.10.2013</w:t>
            </w:r>
          </w:p>
        </w:tc>
      </w:tr>
      <w:tr w:rsidR="00413CB7" w:rsidRPr="00413CB7" w14:paraId="3E918732" w14:textId="77777777" w:rsidTr="005B36B0">
        <w:trPr>
          <w:trHeight w:val="20"/>
        </w:trPr>
        <w:tc>
          <w:tcPr>
            <w:tcW w:w="1756" w:type="pct"/>
            <w:noWrap/>
            <w:hideMark/>
          </w:tcPr>
          <w:p w14:paraId="27D972DB" w14:textId="77777777" w:rsidR="00413CB7" w:rsidRPr="00413CB7" w:rsidRDefault="00413CB7" w:rsidP="00413CB7">
            <w:pPr>
              <w:spacing w:after="0"/>
              <w:jc w:val="left"/>
              <w:rPr>
                <w:szCs w:val="20"/>
              </w:rPr>
            </w:pPr>
            <w:r w:rsidRPr="00413CB7">
              <w:rPr>
                <w:szCs w:val="20"/>
              </w:rPr>
              <w:t>Spray Chief</w:t>
            </w:r>
          </w:p>
        </w:tc>
        <w:tc>
          <w:tcPr>
            <w:tcW w:w="1597" w:type="pct"/>
            <w:noWrap/>
            <w:hideMark/>
          </w:tcPr>
          <w:p w14:paraId="5C18094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12810AE" w14:textId="77777777" w:rsidR="00413CB7" w:rsidRPr="00413CB7" w:rsidRDefault="00413CB7" w:rsidP="00413CB7">
            <w:pPr>
              <w:spacing w:after="0"/>
              <w:ind w:right="113"/>
              <w:jc w:val="right"/>
              <w:rPr>
                <w:szCs w:val="20"/>
              </w:rPr>
            </w:pPr>
            <w:r w:rsidRPr="00413CB7">
              <w:rPr>
                <w:szCs w:val="20"/>
              </w:rPr>
              <w:t>81.22</w:t>
            </w:r>
          </w:p>
        </w:tc>
        <w:tc>
          <w:tcPr>
            <w:tcW w:w="770" w:type="pct"/>
            <w:noWrap/>
            <w:hideMark/>
          </w:tcPr>
          <w:p w14:paraId="1914A5AD" w14:textId="77777777" w:rsidR="00413CB7" w:rsidRPr="00413CB7" w:rsidRDefault="00413CB7" w:rsidP="00413CB7">
            <w:pPr>
              <w:spacing w:after="0"/>
              <w:ind w:left="170"/>
              <w:jc w:val="left"/>
              <w:rPr>
                <w:szCs w:val="20"/>
              </w:rPr>
            </w:pPr>
            <w:r w:rsidRPr="00413CB7">
              <w:rPr>
                <w:szCs w:val="20"/>
              </w:rPr>
              <w:t>Refund 182549</w:t>
            </w:r>
          </w:p>
        </w:tc>
        <w:tc>
          <w:tcPr>
            <w:tcW w:w="453" w:type="pct"/>
            <w:noWrap/>
            <w:hideMark/>
          </w:tcPr>
          <w:p w14:paraId="482495BE" w14:textId="77777777" w:rsidR="00413CB7" w:rsidRPr="00413CB7" w:rsidRDefault="00413CB7" w:rsidP="00413CB7">
            <w:pPr>
              <w:spacing w:after="0"/>
              <w:jc w:val="right"/>
              <w:rPr>
                <w:szCs w:val="20"/>
              </w:rPr>
            </w:pPr>
            <w:r w:rsidRPr="00413CB7">
              <w:rPr>
                <w:szCs w:val="20"/>
              </w:rPr>
              <w:t>14.10.2013</w:t>
            </w:r>
          </w:p>
        </w:tc>
      </w:tr>
      <w:tr w:rsidR="00413CB7" w:rsidRPr="00413CB7" w14:paraId="5231E0E1" w14:textId="77777777" w:rsidTr="005B36B0">
        <w:trPr>
          <w:trHeight w:val="20"/>
        </w:trPr>
        <w:tc>
          <w:tcPr>
            <w:tcW w:w="1756" w:type="pct"/>
            <w:noWrap/>
            <w:hideMark/>
          </w:tcPr>
          <w:p w14:paraId="6FFC5597" w14:textId="77777777" w:rsidR="00413CB7" w:rsidRPr="00413CB7" w:rsidRDefault="00413CB7" w:rsidP="00413CB7">
            <w:pPr>
              <w:spacing w:after="0"/>
              <w:jc w:val="left"/>
              <w:rPr>
                <w:szCs w:val="20"/>
              </w:rPr>
            </w:pPr>
            <w:r w:rsidRPr="00413CB7">
              <w:rPr>
                <w:szCs w:val="20"/>
              </w:rPr>
              <w:t xml:space="preserve">St Morris Healthy Chicken </w:t>
            </w:r>
          </w:p>
        </w:tc>
        <w:tc>
          <w:tcPr>
            <w:tcW w:w="1597" w:type="pct"/>
            <w:noWrap/>
            <w:hideMark/>
          </w:tcPr>
          <w:p w14:paraId="3E6C662F" w14:textId="77777777"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14:paraId="5F98FB4E" w14:textId="77777777" w:rsidR="00413CB7" w:rsidRPr="00413CB7" w:rsidRDefault="00413CB7" w:rsidP="00413CB7">
            <w:pPr>
              <w:spacing w:after="0"/>
              <w:ind w:right="113"/>
              <w:jc w:val="right"/>
              <w:rPr>
                <w:szCs w:val="20"/>
              </w:rPr>
            </w:pPr>
            <w:r w:rsidRPr="00413CB7">
              <w:rPr>
                <w:szCs w:val="20"/>
              </w:rPr>
              <w:t>17.28</w:t>
            </w:r>
          </w:p>
        </w:tc>
        <w:tc>
          <w:tcPr>
            <w:tcW w:w="770" w:type="pct"/>
            <w:noWrap/>
            <w:hideMark/>
          </w:tcPr>
          <w:p w14:paraId="0AEDBE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A65C5A" w14:textId="77777777" w:rsidR="00413CB7" w:rsidRPr="00413CB7" w:rsidRDefault="00413CB7" w:rsidP="00413CB7">
            <w:pPr>
              <w:spacing w:after="0"/>
              <w:jc w:val="right"/>
              <w:rPr>
                <w:szCs w:val="20"/>
              </w:rPr>
            </w:pPr>
            <w:r w:rsidRPr="00413CB7">
              <w:rPr>
                <w:szCs w:val="20"/>
              </w:rPr>
              <w:t>15.10.2014</w:t>
            </w:r>
          </w:p>
        </w:tc>
      </w:tr>
      <w:tr w:rsidR="00413CB7" w:rsidRPr="00413CB7" w14:paraId="15BF562F" w14:textId="77777777" w:rsidTr="005B36B0">
        <w:trPr>
          <w:trHeight w:val="20"/>
        </w:trPr>
        <w:tc>
          <w:tcPr>
            <w:tcW w:w="1756" w:type="pct"/>
            <w:noWrap/>
            <w:hideMark/>
          </w:tcPr>
          <w:p w14:paraId="5E8CFF10" w14:textId="77777777" w:rsidR="00413CB7" w:rsidRPr="00413CB7" w:rsidRDefault="00413CB7" w:rsidP="00413CB7">
            <w:pPr>
              <w:spacing w:after="0"/>
              <w:jc w:val="left"/>
              <w:rPr>
                <w:szCs w:val="20"/>
              </w:rPr>
            </w:pPr>
            <w:r w:rsidRPr="00413CB7">
              <w:rPr>
                <w:szCs w:val="20"/>
              </w:rPr>
              <w:t>Stacey Hart</w:t>
            </w:r>
          </w:p>
        </w:tc>
        <w:tc>
          <w:tcPr>
            <w:tcW w:w="1597" w:type="pct"/>
            <w:noWrap/>
            <w:hideMark/>
          </w:tcPr>
          <w:p w14:paraId="6221F528" w14:textId="77777777" w:rsidR="00413CB7" w:rsidRPr="00413CB7" w:rsidRDefault="00413CB7" w:rsidP="00413CB7">
            <w:pPr>
              <w:spacing w:after="0"/>
              <w:ind w:left="113"/>
              <w:jc w:val="left"/>
              <w:rPr>
                <w:szCs w:val="20"/>
              </w:rPr>
            </w:pPr>
            <w:r w:rsidRPr="00413CB7">
              <w:rPr>
                <w:szCs w:val="20"/>
              </w:rPr>
              <w:t>KAPUNDA, SA 5373</w:t>
            </w:r>
          </w:p>
        </w:tc>
        <w:tc>
          <w:tcPr>
            <w:tcW w:w="424" w:type="pct"/>
            <w:noWrap/>
            <w:hideMark/>
          </w:tcPr>
          <w:p w14:paraId="4BC6F265" w14:textId="77777777" w:rsidR="00413CB7" w:rsidRPr="00413CB7" w:rsidRDefault="00413CB7" w:rsidP="00413CB7">
            <w:pPr>
              <w:spacing w:after="0"/>
              <w:ind w:right="113"/>
              <w:jc w:val="right"/>
              <w:rPr>
                <w:szCs w:val="20"/>
              </w:rPr>
            </w:pPr>
            <w:r w:rsidRPr="00413CB7">
              <w:rPr>
                <w:szCs w:val="20"/>
              </w:rPr>
              <w:t>36.31</w:t>
            </w:r>
          </w:p>
        </w:tc>
        <w:tc>
          <w:tcPr>
            <w:tcW w:w="770" w:type="pct"/>
            <w:noWrap/>
            <w:hideMark/>
          </w:tcPr>
          <w:p w14:paraId="2A4DF7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2F82F3" w14:textId="77777777" w:rsidR="00413CB7" w:rsidRPr="00413CB7" w:rsidRDefault="00413CB7" w:rsidP="00413CB7">
            <w:pPr>
              <w:spacing w:after="0"/>
              <w:jc w:val="right"/>
              <w:rPr>
                <w:szCs w:val="20"/>
              </w:rPr>
            </w:pPr>
            <w:r w:rsidRPr="00413CB7">
              <w:rPr>
                <w:szCs w:val="20"/>
              </w:rPr>
              <w:t>18.11.2013</w:t>
            </w:r>
          </w:p>
        </w:tc>
      </w:tr>
      <w:tr w:rsidR="00413CB7" w:rsidRPr="00413CB7" w14:paraId="0D60A6DA" w14:textId="77777777" w:rsidTr="005B36B0">
        <w:trPr>
          <w:trHeight w:val="20"/>
        </w:trPr>
        <w:tc>
          <w:tcPr>
            <w:tcW w:w="1756" w:type="pct"/>
            <w:noWrap/>
            <w:hideMark/>
          </w:tcPr>
          <w:p w14:paraId="6859FB80" w14:textId="77777777" w:rsidR="00413CB7" w:rsidRPr="00413CB7" w:rsidRDefault="00413CB7" w:rsidP="00413CB7">
            <w:pPr>
              <w:spacing w:after="0"/>
              <w:jc w:val="left"/>
              <w:rPr>
                <w:szCs w:val="20"/>
              </w:rPr>
            </w:pPr>
            <w:r w:rsidRPr="00413CB7">
              <w:rPr>
                <w:szCs w:val="20"/>
              </w:rPr>
              <w:t>Stacey Quinn</w:t>
            </w:r>
          </w:p>
        </w:tc>
        <w:tc>
          <w:tcPr>
            <w:tcW w:w="1597" w:type="pct"/>
            <w:noWrap/>
            <w:hideMark/>
          </w:tcPr>
          <w:p w14:paraId="5F1240B4" w14:textId="77777777" w:rsidR="00413CB7" w:rsidRPr="00413CB7" w:rsidRDefault="00413CB7" w:rsidP="00413CB7">
            <w:pPr>
              <w:spacing w:after="0"/>
              <w:ind w:left="113"/>
              <w:jc w:val="left"/>
              <w:rPr>
                <w:szCs w:val="20"/>
              </w:rPr>
            </w:pPr>
            <w:r w:rsidRPr="00413CB7">
              <w:rPr>
                <w:szCs w:val="20"/>
              </w:rPr>
              <w:t>GAWLER WEST, SA 5118</w:t>
            </w:r>
          </w:p>
        </w:tc>
        <w:tc>
          <w:tcPr>
            <w:tcW w:w="424" w:type="pct"/>
            <w:noWrap/>
            <w:hideMark/>
          </w:tcPr>
          <w:p w14:paraId="5A49261C" w14:textId="77777777" w:rsidR="00413CB7" w:rsidRPr="00413CB7" w:rsidRDefault="00413CB7" w:rsidP="00413CB7">
            <w:pPr>
              <w:spacing w:after="0"/>
              <w:ind w:right="113"/>
              <w:jc w:val="right"/>
              <w:rPr>
                <w:szCs w:val="20"/>
              </w:rPr>
            </w:pPr>
            <w:r w:rsidRPr="00413CB7">
              <w:rPr>
                <w:szCs w:val="20"/>
              </w:rPr>
              <w:t>220.45</w:t>
            </w:r>
          </w:p>
        </w:tc>
        <w:tc>
          <w:tcPr>
            <w:tcW w:w="770" w:type="pct"/>
            <w:noWrap/>
            <w:hideMark/>
          </w:tcPr>
          <w:p w14:paraId="4347EF8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BC71A5" w14:textId="77777777" w:rsidR="00413CB7" w:rsidRPr="00413CB7" w:rsidRDefault="00413CB7" w:rsidP="00413CB7">
            <w:pPr>
              <w:spacing w:after="0"/>
              <w:jc w:val="right"/>
              <w:rPr>
                <w:szCs w:val="20"/>
              </w:rPr>
            </w:pPr>
            <w:r w:rsidRPr="00413CB7">
              <w:rPr>
                <w:szCs w:val="20"/>
              </w:rPr>
              <w:t>14.6.2013</w:t>
            </w:r>
          </w:p>
        </w:tc>
      </w:tr>
      <w:tr w:rsidR="00413CB7" w:rsidRPr="00413CB7" w14:paraId="44A4722E" w14:textId="77777777" w:rsidTr="005B36B0">
        <w:trPr>
          <w:trHeight w:val="20"/>
        </w:trPr>
        <w:tc>
          <w:tcPr>
            <w:tcW w:w="1756" w:type="pct"/>
            <w:noWrap/>
            <w:hideMark/>
          </w:tcPr>
          <w:p w14:paraId="4FEDBFDA" w14:textId="77777777" w:rsidR="00413CB7" w:rsidRPr="00413CB7" w:rsidRDefault="00413CB7" w:rsidP="00413CB7">
            <w:pPr>
              <w:spacing w:after="0"/>
              <w:jc w:val="left"/>
              <w:rPr>
                <w:szCs w:val="20"/>
              </w:rPr>
            </w:pPr>
            <w:r w:rsidRPr="00413CB7">
              <w:rPr>
                <w:szCs w:val="20"/>
              </w:rPr>
              <w:t>Stan Giannikopoulos</w:t>
            </w:r>
          </w:p>
        </w:tc>
        <w:tc>
          <w:tcPr>
            <w:tcW w:w="1597" w:type="pct"/>
            <w:noWrap/>
            <w:hideMark/>
          </w:tcPr>
          <w:p w14:paraId="6EE5F30C" w14:textId="77777777" w:rsidR="00413CB7" w:rsidRPr="00413CB7" w:rsidRDefault="00413CB7" w:rsidP="00413CB7">
            <w:pPr>
              <w:spacing w:after="0"/>
              <w:ind w:left="113"/>
              <w:jc w:val="left"/>
              <w:rPr>
                <w:szCs w:val="20"/>
              </w:rPr>
            </w:pPr>
            <w:r w:rsidRPr="00413CB7">
              <w:rPr>
                <w:szCs w:val="20"/>
              </w:rPr>
              <w:t>GLANDORE, SA 5037</w:t>
            </w:r>
          </w:p>
        </w:tc>
        <w:tc>
          <w:tcPr>
            <w:tcW w:w="424" w:type="pct"/>
            <w:noWrap/>
            <w:hideMark/>
          </w:tcPr>
          <w:p w14:paraId="06A9FFEF" w14:textId="77777777" w:rsidR="00413CB7" w:rsidRPr="00413CB7" w:rsidRDefault="00413CB7" w:rsidP="00413CB7">
            <w:pPr>
              <w:spacing w:after="0"/>
              <w:ind w:right="113"/>
              <w:jc w:val="right"/>
              <w:rPr>
                <w:szCs w:val="20"/>
              </w:rPr>
            </w:pPr>
            <w:r w:rsidRPr="00413CB7">
              <w:rPr>
                <w:szCs w:val="20"/>
              </w:rPr>
              <w:t>45.03</w:t>
            </w:r>
          </w:p>
        </w:tc>
        <w:tc>
          <w:tcPr>
            <w:tcW w:w="770" w:type="pct"/>
            <w:noWrap/>
            <w:hideMark/>
          </w:tcPr>
          <w:p w14:paraId="42CC2E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31B974" w14:textId="77777777" w:rsidR="00413CB7" w:rsidRPr="00413CB7" w:rsidRDefault="00413CB7" w:rsidP="00413CB7">
            <w:pPr>
              <w:spacing w:after="0"/>
              <w:jc w:val="right"/>
              <w:rPr>
                <w:szCs w:val="20"/>
              </w:rPr>
            </w:pPr>
            <w:r w:rsidRPr="00413CB7">
              <w:rPr>
                <w:szCs w:val="20"/>
              </w:rPr>
              <w:t>24.6.2013</w:t>
            </w:r>
          </w:p>
        </w:tc>
      </w:tr>
      <w:tr w:rsidR="00413CB7" w:rsidRPr="00413CB7" w14:paraId="66AD536E" w14:textId="77777777" w:rsidTr="005B36B0">
        <w:trPr>
          <w:trHeight w:val="20"/>
        </w:trPr>
        <w:tc>
          <w:tcPr>
            <w:tcW w:w="1756" w:type="pct"/>
            <w:noWrap/>
            <w:hideMark/>
          </w:tcPr>
          <w:p w14:paraId="73BD1CC9" w14:textId="77777777" w:rsidR="00413CB7" w:rsidRPr="00413CB7" w:rsidRDefault="00413CB7" w:rsidP="00413CB7">
            <w:pPr>
              <w:spacing w:after="0"/>
              <w:jc w:val="left"/>
              <w:rPr>
                <w:szCs w:val="20"/>
              </w:rPr>
            </w:pPr>
            <w:r w:rsidRPr="00413CB7">
              <w:rPr>
                <w:szCs w:val="20"/>
              </w:rPr>
              <w:t>Stan Oryszczak</w:t>
            </w:r>
          </w:p>
        </w:tc>
        <w:tc>
          <w:tcPr>
            <w:tcW w:w="1597" w:type="pct"/>
            <w:noWrap/>
            <w:hideMark/>
          </w:tcPr>
          <w:p w14:paraId="39062F33" w14:textId="77777777"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14:paraId="3D4D8BD2" w14:textId="77777777" w:rsidR="00413CB7" w:rsidRPr="00413CB7" w:rsidRDefault="00413CB7" w:rsidP="00413CB7">
            <w:pPr>
              <w:spacing w:after="0"/>
              <w:ind w:right="113"/>
              <w:jc w:val="right"/>
              <w:rPr>
                <w:szCs w:val="20"/>
              </w:rPr>
            </w:pPr>
            <w:r w:rsidRPr="00413CB7">
              <w:rPr>
                <w:szCs w:val="20"/>
              </w:rPr>
              <w:t>82.20</w:t>
            </w:r>
          </w:p>
        </w:tc>
        <w:tc>
          <w:tcPr>
            <w:tcW w:w="770" w:type="pct"/>
            <w:noWrap/>
            <w:hideMark/>
          </w:tcPr>
          <w:p w14:paraId="62F9DE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D579C5" w14:textId="77777777" w:rsidR="00413CB7" w:rsidRPr="00413CB7" w:rsidRDefault="00413CB7" w:rsidP="00413CB7">
            <w:pPr>
              <w:spacing w:after="0"/>
              <w:jc w:val="right"/>
              <w:rPr>
                <w:szCs w:val="20"/>
              </w:rPr>
            </w:pPr>
            <w:r w:rsidRPr="00413CB7">
              <w:rPr>
                <w:szCs w:val="20"/>
              </w:rPr>
              <w:t>9.4.2014</w:t>
            </w:r>
          </w:p>
        </w:tc>
      </w:tr>
      <w:tr w:rsidR="00413CB7" w:rsidRPr="00413CB7" w14:paraId="014F0466" w14:textId="77777777" w:rsidTr="005B36B0">
        <w:trPr>
          <w:trHeight w:val="20"/>
        </w:trPr>
        <w:tc>
          <w:tcPr>
            <w:tcW w:w="1756" w:type="pct"/>
            <w:noWrap/>
            <w:hideMark/>
          </w:tcPr>
          <w:p w14:paraId="22668D23" w14:textId="77777777" w:rsidR="00413CB7" w:rsidRPr="00413CB7" w:rsidRDefault="00413CB7" w:rsidP="00413CB7">
            <w:pPr>
              <w:spacing w:after="0"/>
              <w:jc w:val="left"/>
              <w:rPr>
                <w:szCs w:val="20"/>
              </w:rPr>
            </w:pPr>
            <w:r w:rsidRPr="00413CB7">
              <w:rPr>
                <w:szCs w:val="20"/>
              </w:rPr>
              <w:t>Stanley Eade</w:t>
            </w:r>
          </w:p>
        </w:tc>
        <w:tc>
          <w:tcPr>
            <w:tcW w:w="1597" w:type="pct"/>
            <w:noWrap/>
            <w:hideMark/>
          </w:tcPr>
          <w:p w14:paraId="534139F3"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08590F00" w14:textId="77777777" w:rsidR="00413CB7" w:rsidRPr="00413CB7" w:rsidRDefault="00413CB7" w:rsidP="00413CB7">
            <w:pPr>
              <w:spacing w:after="0"/>
              <w:ind w:right="113"/>
              <w:jc w:val="right"/>
              <w:rPr>
                <w:szCs w:val="20"/>
              </w:rPr>
            </w:pPr>
            <w:r w:rsidRPr="00413CB7">
              <w:rPr>
                <w:szCs w:val="20"/>
              </w:rPr>
              <w:t>145.25</w:t>
            </w:r>
          </w:p>
        </w:tc>
        <w:tc>
          <w:tcPr>
            <w:tcW w:w="770" w:type="pct"/>
            <w:noWrap/>
            <w:hideMark/>
          </w:tcPr>
          <w:p w14:paraId="5BA11F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4E1380" w14:textId="77777777" w:rsidR="00413CB7" w:rsidRPr="00413CB7" w:rsidRDefault="00413CB7" w:rsidP="00413CB7">
            <w:pPr>
              <w:spacing w:after="0"/>
              <w:jc w:val="right"/>
              <w:rPr>
                <w:szCs w:val="20"/>
              </w:rPr>
            </w:pPr>
            <w:r w:rsidRPr="00413CB7">
              <w:rPr>
                <w:szCs w:val="20"/>
              </w:rPr>
              <w:t>16.10.2014</w:t>
            </w:r>
          </w:p>
        </w:tc>
      </w:tr>
      <w:tr w:rsidR="00413CB7" w:rsidRPr="00413CB7" w14:paraId="0A24A5E6" w14:textId="77777777" w:rsidTr="005B36B0">
        <w:trPr>
          <w:trHeight w:val="20"/>
        </w:trPr>
        <w:tc>
          <w:tcPr>
            <w:tcW w:w="1756" w:type="pct"/>
            <w:noWrap/>
            <w:hideMark/>
          </w:tcPr>
          <w:p w14:paraId="4F6869F0" w14:textId="77777777" w:rsidR="00413CB7" w:rsidRPr="00413CB7" w:rsidRDefault="00413CB7" w:rsidP="00413CB7">
            <w:pPr>
              <w:spacing w:after="0"/>
              <w:jc w:val="left"/>
              <w:rPr>
                <w:szCs w:val="20"/>
              </w:rPr>
            </w:pPr>
            <w:r w:rsidRPr="00413CB7">
              <w:rPr>
                <w:szCs w:val="20"/>
              </w:rPr>
              <w:t xml:space="preserve">Stanley Haydon, the estate of </w:t>
            </w:r>
          </w:p>
        </w:tc>
        <w:tc>
          <w:tcPr>
            <w:tcW w:w="1597" w:type="pct"/>
            <w:noWrap/>
            <w:hideMark/>
          </w:tcPr>
          <w:p w14:paraId="73B4EE75" w14:textId="77777777"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14:paraId="7F2CF4BD" w14:textId="77777777" w:rsidR="00413CB7" w:rsidRPr="00413CB7" w:rsidRDefault="00413CB7" w:rsidP="00413CB7">
            <w:pPr>
              <w:spacing w:after="0"/>
              <w:ind w:right="113"/>
              <w:jc w:val="right"/>
              <w:rPr>
                <w:szCs w:val="20"/>
              </w:rPr>
            </w:pPr>
            <w:r w:rsidRPr="00413CB7">
              <w:rPr>
                <w:szCs w:val="20"/>
              </w:rPr>
              <w:t>12.73</w:t>
            </w:r>
          </w:p>
        </w:tc>
        <w:tc>
          <w:tcPr>
            <w:tcW w:w="770" w:type="pct"/>
            <w:noWrap/>
            <w:hideMark/>
          </w:tcPr>
          <w:p w14:paraId="7AB5E8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AFE659" w14:textId="77777777" w:rsidR="00413CB7" w:rsidRPr="00413CB7" w:rsidRDefault="00413CB7" w:rsidP="00413CB7">
            <w:pPr>
              <w:spacing w:after="0"/>
              <w:jc w:val="right"/>
              <w:rPr>
                <w:szCs w:val="20"/>
              </w:rPr>
            </w:pPr>
            <w:r w:rsidRPr="00413CB7">
              <w:rPr>
                <w:szCs w:val="20"/>
              </w:rPr>
              <w:t>28.8.2014</w:t>
            </w:r>
          </w:p>
        </w:tc>
      </w:tr>
      <w:tr w:rsidR="00413CB7" w:rsidRPr="00413CB7" w14:paraId="1A862880" w14:textId="77777777" w:rsidTr="005B36B0">
        <w:trPr>
          <w:trHeight w:val="20"/>
        </w:trPr>
        <w:tc>
          <w:tcPr>
            <w:tcW w:w="1756" w:type="pct"/>
            <w:noWrap/>
            <w:hideMark/>
          </w:tcPr>
          <w:p w14:paraId="3AFD198F" w14:textId="77777777" w:rsidR="00413CB7" w:rsidRPr="00413CB7" w:rsidRDefault="00413CB7" w:rsidP="00413CB7">
            <w:pPr>
              <w:spacing w:after="0"/>
              <w:jc w:val="left"/>
              <w:rPr>
                <w:szCs w:val="20"/>
              </w:rPr>
            </w:pPr>
            <w:r w:rsidRPr="00413CB7">
              <w:rPr>
                <w:szCs w:val="20"/>
              </w:rPr>
              <w:t>Stanley’s Great Aus Fish Cafe</w:t>
            </w:r>
          </w:p>
        </w:tc>
        <w:tc>
          <w:tcPr>
            <w:tcW w:w="1597" w:type="pct"/>
            <w:noWrap/>
            <w:hideMark/>
          </w:tcPr>
          <w:p w14:paraId="1ACA54D9"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F25D0C3" w14:textId="77777777" w:rsidR="00413CB7" w:rsidRPr="00413CB7" w:rsidRDefault="00413CB7" w:rsidP="00413CB7">
            <w:pPr>
              <w:spacing w:after="0"/>
              <w:ind w:right="113"/>
              <w:jc w:val="right"/>
              <w:rPr>
                <w:szCs w:val="20"/>
              </w:rPr>
            </w:pPr>
            <w:r w:rsidRPr="00413CB7">
              <w:rPr>
                <w:szCs w:val="20"/>
              </w:rPr>
              <w:t>21.21</w:t>
            </w:r>
          </w:p>
        </w:tc>
        <w:tc>
          <w:tcPr>
            <w:tcW w:w="770" w:type="pct"/>
            <w:noWrap/>
            <w:hideMark/>
          </w:tcPr>
          <w:p w14:paraId="48C6B1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83A60E" w14:textId="77777777" w:rsidR="00413CB7" w:rsidRPr="00413CB7" w:rsidRDefault="00413CB7" w:rsidP="00413CB7">
            <w:pPr>
              <w:spacing w:after="0"/>
              <w:jc w:val="right"/>
              <w:rPr>
                <w:szCs w:val="20"/>
              </w:rPr>
            </w:pPr>
            <w:r w:rsidRPr="00413CB7">
              <w:rPr>
                <w:szCs w:val="20"/>
              </w:rPr>
              <w:t>13.8.2013</w:t>
            </w:r>
          </w:p>
        </w:tc>
      </w:tr>
      <w:tr w:rsidR="00413CB7" w:rsidRPr="00413CB7" w14:paraId="0EF110D2" w14:textId="77777777" w:rsidTr="005B36B0">
        <w:trPr>
          <w:trHeight w:val="20"/>
        </w:trPr>
        <w:tc>
          <w:tcPr>
            <w:tcW w:w="1756" w:type="pct"/>
            <w:noWrap/>
            <w:hideMark/>
          </w:tcPr>
          <w:p w14:paraId="27CC7FEE" w14:textId="77777777" w:rsidR="00413CB7" w:rsidRPr="00413CB7" w:rsidRDefault="00413CB7" w:rsidP="00413CB7">
            <w:pPr>
              <w:spacing w:after="0"/>
              <w:jc w:val="left"/>
              <w:rPr>
                <w:szCs w:val="20"/>
              </w:rPr>
            </w:pPr>
            <w:r w:rsidRPr="00413CB7">
              <w:rPr>
                <w:szCs w:val="20"/>
              </w:rPr>
              <w:t>Stathis Papastergos</w:t>
            </w:r>
          </w:p>
        </w:tc>
        <w:tc>
          <w:tcPr>
            <w:tcW w:w="1597" w:type="pct"/>
            <w:noWrap/>
            <w:hideMark/>
          </w:tcPr>
          <w:p w14:paraId="6B54A799"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29AE8621"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275C690C" w14:textId="77777777" w:rsidR="00413CB7" w:rsidRPr="00413CB7" w:rsidRDefault="00413CB7" w:rsidP="00413CB7">
            <w:pPr>
              <w:spacing w:after="0"/>
              <w:ind w:left="170"/>
              <w:jc w:val="left"/>
              <w:rPr>
                <w:szCs w:val="20"/>
              </w:rPr>
            </w:pPr>
            <w:r w:rsidRPr="00413CB7">
              <w:rPr>
                <w:szCs w:val="20"/>
              </w:rPr>
              <w:t>Refund 158698</w:t>
            </w:r>
          </w:p>
        </w:tc>
        <w:tc>
          <w:tcPr>
            <w:tcW w:w="453" w:type="pct"/>
            <w:noWrap/>
            <w:hideMark/>
          </w:tcPr>
          <w:p w14:paraId="1F36A8A9" w14:textId="77777777" w:rsidR="00413CB7" w:rsidRPr="00413CB7" w:rsidRDefault="00413CB7" w:rsidP="00413CB7">
            <w:pPr>
              <w:spacing w:after="0"/>
              <w:jc w:val="right"/>
              <w:rPr>
                <w:szCs w:val="20"/>
              </w:rPr>
            </w:pPr>
            <w:r w:rsidRPr="00413CB7">
              <w:rPr>
                <w:szCs w:val="20"/>
              </w:rPr>
              <w:t>9.4.2013</w:t>
            </w:r>
          </w:p>
        </w:tc>
      </w:tr>
      <w:tr w:rsidR="00413CB7" w:rsidRPr="00413CB7" w14:paraId="6B693DAC" w14:textId="77777777" w:rsidTr="005B36B0">
        <w:trPr>
          <w:trHeight w:val="20"/>
        </w:trPr>
        <w:tc>
          <w:tcPr>
            <w:tcW w:w="1756" w:type="pct"/>
            <w:noWrap/>
            <w:hideMark/>
          </w:tcPr>
          <w:p w14:paraId="511F0F52" w14:textId="77777777" w:rsidR="00413CB7" w:rsidRPr="00413CB7" w:rsidRDefault="00413CB7" w:rsidP="00413CB7">
            <w:pPr>
              <w:spacing w:after="0"/>
              <w:jc w:val="left"/>
              <w:rPr>
                <w:szCs w:val="20"/>
              </w:rPr>
            </w:pPr>
            <w:r w:rsidRPr="00413CB7">
              <w:rPr>
                <w:szCs w:val="20"/>
              </w:rPr>
              <w:t>Stefan Butler</w:t>
            </w:r>
          </w:p>
        </w:tc>
        <w:tc>
          <w:tcPr>
            <w:tcW w:w="1597" w:type="pct"/>
            <w:noWrap/>
            <w:hideMark/>
          </w:tcPr>
          <w:p w14:paraId="2F9B9E1F"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000DE33B" w14:textId="77777777" w:rsidR="00413CB7" w:rsidRPr="00413CB7" w:rsidRDefault="00413CB7" w:rsidP="00413CB7">
            <w:pPr>
              <w:spacing w:after="0"/>
              <w:ind w:right="113"/>
              <w:jc w:val="right"/>
              <w:rPr>
                <w:szCs w:val="20"/>
              </w:rPr>
            </w:pPr>
            <w:r w:rsidRPr="00413CB7">
              <w:rPr>
                <w:szCs w:val="20"/>
              </w:rPr>
              <w:t>10.92</w:t>
            </w:r>
          </w:p>
        </w:tc>
        <w:tc>
          <w:tcPr>
            <w:tcW w:w="770" w:type="pct"/>
            <w:noWrap/>
            <w:hideMark/>
          </w:tcPr>
          <w:p w14:paraId="2FD30B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674906" w14:textId="77777777" w:rsidR="00413CB7" w:rsidRPr="00413CB7" w:rsidRDefault="00413CB7" w:rsidP="00413CB7">
            <w:pPr>
              <w:spacing w:after="0"/>
              <w:jc w:val="right"/>
              <w:rPr>
                <w:szCs w:val="20"/>
              </w:rPr>
            </w:pPr>
            <w:r w:rsidRPr="00413CB7">
              <w:rPr>
                <w:szCs w:val="20"/>
              </w:rPr>
              <w:t>3.11.2014</w:t>
            </w:r>
          </w:p>
        </w:tc>
      </w:tr>
      <w:tr w:rsidR="00413CB7" w:rsidRPr="00413CB7" w14:paraId="6AD64698" w14:textId="77777777" w:rsidTr="005B36B0">
        <w:trPr>
          <w:trHeight w:val="20"/>
        </w:trPr>
        <w:tc>
          <w:tcPr>
            <w:tcW w:w="1756" w:type="pct"/>
            <w:noWrap/>
            <w:hideMark/>
          </w:tcPr>
          <w:p w14:paraId="3F6FEF2A" w14:textId="77777777" w:rsidR="00413CB7" w:rsidRPr="00413CB7" w:rsidRDefault="00413CB7" w:rsidP="00413CB7">
            <w:pPr>
              <w:spacing w:after="0"/>
              <w:jc w:val="left"/>
              <w:rPr>
                <w:szCs w:val="20"/>
              </w:rPr>
            </w:pPr>
            <w:r w:rsidRPr="00413CB7">
              <w:rPr>
                <w:szCs w:val="20"/>
              </w:rPr>
              <w:t>Stefan Kokosi</w:t>
            </w:r>
          </w:p>
        </w:tc>
        <w:tc>
          <w:tcPr>
            <w:tcW w:w="1597" w:type="pct"/>
            <w:noWrap/>
            <w:hideMark/>
          </w:tcPr>
          <w:p w14:paraId="4436E584"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090FC8D5" w14:textId="77777777" w:rsidR="00413CB7" w:rsidRPr="00413CB7" w:rsidRDefault="00413CB7" w:rsidP="00413CB7">
            <w:pPr>
              <w:spacing w:after="0"/>
              <w:ind w:right="113"/>
              <w:jc w:val="right"/>
              <w:rPr>
                <w:szCs w:val="20"/>
              </w:rPr>
            </w:pPr>
            <w:r w:rsidRPr="00413CB7">
              <w:rPr>
                <w:szCs w:val="20"/>
              </w:rPr>
              <w:t>71.74</w:t>
            </w:r>
          </w:p>
        </w:tc>
        <w:tc>
          <w:tcPr>
            <w:tcW w:w="770" w:type="pct"/>
            <w:noWrap/>
            <w:hideMark/>
          </w:tcPr>
          <w:p w14:paraId="3D98389E" w14:textId="77777777" w:rsidR="00413CB7" w:rsidRPr="00413CB7" w:rsidRDefault="00413CB7" w:rsidP="00413CB7">
            <w:pPr>
              <w:spacing w:after="0"/>
              <w:ind w:left="170"/>
              <w:jc w:val="left"/>
              <w:rPr>
                <w:szCs w:val="20"/>
              </w:rPr>
            </w:pPr>
            <w:r w:rsidRPr="00413CB7">
              <w:rPr>
                <w:szCs w:val="20"/>
              </w:rPr>
              <w:t>Refund 200516</w:t>
            </w:r>
          </w:p>
        </w:tc>
        <w:tc>
          <w:tcPr>
            <w:tcW w:w="453" w:type="pct"/>
            <w:noWrap/>
            <w:hideMark/>
          </w:tcPr>
          <w:p w14:paraId="13C0E9CE" w14:textId="77777777" w:rsidR="00413CB7" w:rsidRPr="00413CB7" w:rsidRDefault="00413CB7" w:rsidP="00413CB7">
            <w:pPr>
              <w:spacing w:after="0"/>
              <w:jc w:val="right"/>
              <w:rPr>
                <w:szCs w:val="20"/>
              </w:rPr>
            </w:pPr>
            <w:r w:rsidRPr="00413CB7">
              <w:rPr>
                <w:szCs w:val="20"/>
              </w:rPr>
              <w:t>25.11.2013</w:t>
            </w:r>
          </w:p>
        </w:tc>
      </w:tr>
      <w:tr w:rsidR="00413CB7" w:rsidRPr="00413CB7" w14:paraId="460A3D4E" w14:textId="77777777" w:rsidTr="005B36B0">
        <w:trPr>
          <w:trHeight w:val="20"/>
        </w:trPr>
        <w:tc>
          <w:tcPr>
            <w:tcW w:w="1756" w:type="pct"/>
            <w:noWrap/>
            <w:hideMark/>
          </w:tcPr>
          <w:p w14:paraId="395F2F5A" w14:textId="77777777" w:rsidR="00413CB7" w:rsidRPr="00413CB7" w:rsidRDefault="00413CB7" w:rsidP="00413CB7">
            <w:pPr>
              <w:spacing w:after="0"/>
              <w:jc w:val="left"/>
              <w:rPr>
                <w:szCs w:val="20"/>
              </w:rPr>
            </w:pPr>
            <w:r w:rsidRPr="00413CB7">
              <w:rPr>
                <w:szCs w:val="20"/>
              </w:rPr>
              <w:lastRenderedPageBreak/>
              <w:t>Stefan Meersman</w:t>
            </w:r>
          </w:p>
        </w:tc>
        <w:tc>
          <w:tcPr>
            <w:tcW w:w="1597" w:type="pct"/>
            <w:noWrap/>
            <w:hideMark/>
          </w:tcPr>
          <w:p w14:paraId="13A86C89" w14:textId="77777777" w:rsidR="00413CB7" w:rsidRPr="00413CB7" w:rsidRDefault="00413CB7" w:rsidP="00413CB7">
            <w:pPr>
              <w:spacing w:after="0"/>
              <w:ind w:left="113"/>
              <w:jc w:val="left"/>
              <w:rPr>
                <w:szCs w:val="20"/>
              </w:rPr>
            </w:pPr>
            <w:r w:rsidRPr="00413CB7">
              <w:rPr>
                <w:szCs w:val="20"/>
              </w:rPr>
              <w:t>FULHAM, SA 5024</w:t>
            </w:r>
          </w:p>
        </w:tc>
        <w:tc>
          <w:tcPr>
            <w:tcW w:w="424" w:type="pct"/>
            <w:noWrap/>
            <w:hideMark/>
          </w:tcPr>
          <w:p w14:paraId="3F587945" w14:textId="77777777" w:rsidR="00413CB7" w:rsidRPr="00413CB7" w:rsidRDefault="00413CB7" w:rsidP="00413CB7">
            <w:pPr>
              <w:spacing w:after="0"/>
              <w:ind w:right="113"/>
              <w:jc w:val="right"/>
              <w:rPr>
                <w:szCs w:val="20"/>
              </w:rPr>
            </w:pPr>
            <w:r w:rsidRPr="00413CB7">
              <w:rPr>
                <w:szCs w:val="20"/>
              </w:rPr>
              <w:t>71.83</w:t>
            </w:r>
          </w:p>
        </w:tc>
        <w:tc>
          <w:tcPr>
            <w:tcW w:w="770" w:type="pct"/>
            <w:noWrap/>
            <w:hideMark/>
          </w:tcPr>
          <w:p w14:paraId="40311A1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C1DB63" w14:textId="77777777" w:rsidR="00413CB7" w:rsidRPr="00413CB7" w:rsidRDefault="00413CB7" w:rsidP="00413CB7">
            <w:pPr>
              <w:spacing w:after="0"/>
              <w:jc w:val="right"/>
              <w:rPr>
                <w:szCs w:val="20"/>
              </w:rPr>
            </w:pPr>
            <w:r w:rsidRPr="00413CB7">
              <w:rPr>
                <w:szCs w:val="20"/>
              </w:rPr>
              <w:t>29.5.2014</w:t>
            </w:r>
          </w:p>
        </w:tc>
      </w:tr>
      <w:tr w:rsidR="00413CB7" w:rsidRPr="00413CB7" w14:paraId="0141876D" w14:textId="77777777" w:rsidTr="005B36B0">
        <w:trPr>
          <w:trHeight w:val="20"/>
        </w:trPr>
        <w:tc>
          <w:tcPr>
            <w:tcW w:w="1756" w:type="pct"/>
            <w:noWrap/>
            <w:hideMark/>
          </w:tcPr>
          <w:p w14:paraId="11DEB919" w14:textId="77777777" w:rsidR="00413CB7" w:rsidRPr="00413CB7" w:rsidRDefault="00413CB7" w:rsidP="00413CB7">
            <w:pPr>
              <w:spacing w:after="0"/>
              <w:jc w:val="left"/>
              <w:rPr>
                <w:szCs w:val="20"/>
              </w:rPr>
            </w:pPr>
            <w:r w:rsidRPr="00413CB7">
              <w:rPr>
                <w:szCs w:val="20"/>
              </w:rPr>
              <w:t xml:space="preserve">Stefan Mysko, Deceased Estate of </w:t>
            </w:r>
          </w:p>
        </w:tc>
        <w:tc>
          <w:tcPr>
            <w:tcW w:w="1597" w:type="pct"/>
            <w:noWrap/>
            <w:hideMark/>
          </w:tcPr>
          <w:p w14:paraId="286FACCE"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5F452191" w14:textId="77777777" w:rsidR="00413CB7" w:rsidRPr="00413CB7" w:rsidRDefault="00413CB7" w:rsidP="00413CB7">
            <w:pPr>
              <w:spacing w:after="0"/>
              <w:ind w:right="113"/>
              <w:jc w:val="right"/>
              <w:rPr>
                <w:szCs w:val="20"/>
              </w:rPr>
            </w:pPr>
            <w:r w:rsidRPr="00413CB7">
              <w:rPr>
                <w:szCs w:val="20"/>
              </w:rPr>
              <w:t>15.02</w:t>
            </w:r>
          </w:p>
        </w:tc>
        <w:tc>
          <w:tcPr>
            <w:tcW w:w="770" w:type="pct"/>
            <w:noWrap/>
            <w:hideMark/>
          </w:tcPr>
          <w:p w14:paraId="7A25A3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FE2797" w14:textId="77777777" w:rsidR="00413CB7" w:rsidRPr="00413CB7" w:rsidRDefault="00413CB7" w:rsidP="00413CB7">
            <w:pPr>
              <w:spacing w:after="0"/>
              <w:jc w:val="right"/>
              <w:rPr>
                <w:szCs w:val="20"/>
              </w:rPr>
            </w:pPr>
            <w:r w:rsidRPr="00413CB7">
              <w:rPr>
                <w:szCs w:val="20"/>
              </w:rPr>
              <w:t>21.11.2014</w:t>
            </w:r>
          </w:p>
        </w:tc>
      </w:tr>
      <w:tr w:rsidR="00413CB7" w:rsidRPr="00413CB7" w14:paraId="4B338740" w14:textId="77777777" w:rsidTr="005B36B0">
        <w:trPr>
          <w:trHeight w:val="20"/>
        </w:trPr>
        <w:tc>
          <w:tcPr>
            <w:tcW w:w="1756" w:type="pct"/>
            <w:noWrap/>
            <w:hideMark/>
          </w:tcPr>
          <w:p w14:paraId="49F52395" w14:textId="77777777" w:rsidR="00413CB7" w:rsidRPr="00413CB7" w:rsidRDefault="00413CB7" w:rsidP="00413CB7">
            <w:pPr>
              <w:spacing w:after="0"/>
              <w:jc w:val="left"/>
              <w:rPr>
                <w:szCs w:val="20"/>
              </w:rPr>
            </w:pPr>
            <w:r w:rsidRPr="00413CB7">
              <w:rPr>
                <w:szCs w:val="20"/>
              </w:rPr>
              <w:t>Stefanos Chrisopolos</w:t>
            </w:r>
          </w:p>
        </w:tc>
        <w:tc>
          <w:tcPr>
            <w:tcW w:w="1597" w:type="pct"/>
            <w:noWrap/>
            <w:hideMark/>
          </w:tcPr>
          <w:p w14:paraId="5C62F3CE"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5B30019F" w14:textId="77777777" w:rsidR="00413CB7" w:rsidRPr="00413CB7" w:rsidRDefault="00413CB7" w:rsidP="00413CB7">
            <w:pPr>
              <w:spacing w:after="0"/>
              <w:ind w:right="113"/>
              <w:jc w:val="right"/>
              <w:rPr>
                <w:szCs w:val="20"/>
              </w:rPr>
            </w:pPr>
            <w:r w:rsidRPr="00413CB7">
              <w:rPr>
                <w:szCs w:val="20"/>
              </w:rPr>
              <w:t>86.31</w:t>
            </w:r>
          </w:p>
        </w:tc>
        <w:tc>
          <w:tcPr>
            <w:tcW w:w="770" w:type="pct"/>
            <w:noWrap/>
            <w:hideMark/>
          </w:tcPr>
          <w:p w14:paraId="5BBB1E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480C5DD" w14:textId="77777777" w:rsidR="00413CB7" w:rsidRPr="00413CB7" w:rsidRDefault="00413CB7" w:rsidP="00413CB7">
            <w:pPr>
              <w:spacing w:after="0"/>
              <w:jc w:val="right"/>
              <w:rPr>
                <w:szCs w:val="20"/>
              </w:rPr>
            </w:pPr>
            <w:r w:rsidRPr="00413CB7">
              <w:rPr>
                <w:szCs w:val="20"/>
              </w:rPr>
              <w:t>12.12.2013</w:t>
            </w:r>
          </w:p>
        </w:tc>
      </w:tr>
      <w:tr w:rsidR="00413CB7" w:rsidRPr="00413CB7" w14:paraId="1BDEA883" w14:textId="77777777" w:rsidTr="005B36B0">
        <w:trPr>
          <w:trHeight w:val="20"/>
        </w:trPr>
        <w:tc>
          <w:tcPr>
            <w:tcW w:w="1756" w:type="pct"/>
            <w:noWrap/>
            <w:hideMark/>
          </w:tcPr>
          <w:p w14:paraId="12D88588" w14:textId="77777777" w:rsidR="00413CB7" w:rsidRPr="00413CB7" w:rsidRDefault="00413CB7" w:rsidP="00413CB7">
            <w:pPr>
              <w:spacing w:after="0"/>
              <w:jc w:val="left"/>
              <w:rPr>
                <w:szCs w:val="20"/>
              </w:rPr>
            </w:pPr>
            <w:r w:rsidRPr="00413CB7">
              <w:rPr>
                <w:szCs w:val="20"/>
              </w:rPr>
              <w:t>Stella Kareklas</w:t>
            </w:r>
          </w:p>
        </w:tc>
        <w:tc>
          <w:tcPr>
            <w:tcW w:w="1597" w:type="pct"/>
            <w:noWrap/>
            <w:hideMark/>
          </w:tcPr>
          <w:p w14:paraId="17877FBC" w14:textId="77777777"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14:paraId="443C1428" w14:textId="77777777" w:rsidR="00413CB7" w:rsidRPr="00413CB7" w:rsidRDefault="00413CB7" w:rsidP="00413CB7">
            <w:pPr>
              <w:spacing w:after="0"/>
              <w:ind w:right="113"/>
              <w:jc w:val="right"/>
              <w:rPr>
                <w:szCs w:val="20"/>
              </w:rPr>
            </w:pPr>
            <w:r w:rsidRPr="00413CB7">
              <w:rPr>
                <w:szCs w:val="20"/>
              </w:rPr>
              <w:t>269.22</w:t>
            </w:r>
          </w:p>
        </w:tc>
        <w:tc>
          <w:tcPr>
            <w:tcW w:w="770" w:type="pct"/>
            <w:noWrap/>
            <w:hideMark/>
          </w:tcPr>
          <w:p w14:paraId="4FDE19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88DEF9" w14:textId="77777777" w:rsidR="00413CB7" w:rsidRPr="00413CB7" w:rsidRDefault="00413CB7" w:rsidP="00413CB7">
            <w:pPr>
              <w:spacing w:after="0"/>
              <w:jc w:val="right"/>
              <w:rPr>
                <w:szCs w:val="20"/>
              </w:rPr>
            </w:pPr>
            <w:r w:rsidRPr="00413CB7">
              <w:rPr>
                <w:szCs w:val="20"/>
              </w:rPr>
              <w:t>17.4.2014</w:t>
            </w:r>
          </w:p>
        </w:tc>
      </w:tr>
      <w:tr w:rsidR="00413CB7" w:rsidRPr="00413CB7" w14:paraId="69448DA6" w14:textId="77777777" w:rsidTr="005B36B0">
        <w:trPr>
          <w:trHeight w:val="20"/>
        </w:trPr>
        <w:tc>
          <w:tcPr>
            <w:tcW w:w="1756" w:type="pct"/>
            <w:noWrap/>
            <w:hideMark/>
          </w:tcPr>
          <w:p w14:paraId="47F369F4" w14:textId="77777777" w:rsidR="00413CB7" w:rsidRPr="00413CB7" w:rsidRDefault="00413CB7" w:rsidP="00413CB7">
            <w:pPr>
              <w:spacing w:after="0"/>
              <w:jc w:val="left"/>
              <w:rPr>
                <w:szCs w:val="20"/>
              </w:rPr>
            </w:pPr>
            <w:r w:rsidRPr="00413CB7">
              <w:rPr>
                <w:szCs w:val="20"/>
              </w:rPr>
              <w:t>Stella Walls</w:t>
            </w:r>
          </w:p>
        </w:tc>
        <w:tc>
          <w:tcPr>
            <w:tcW w:w="1597" w:type="pct"/>
            <w:noWrap/>
            <w:hideMark/>
          </w:tcPr>
          <w:p w14:paraId="6034909A" w14:textId="77777777"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14:paraId="5B9C516A" w14:textId="77777777" w:rsidR="00413CB7" w:rsidRPr="00413CB7" w:rsidRDefault="00413CB7" w:rsidP="00413CB7">
            <w:pPr>
              <w:spacing w:after="0"/>
              <w:ind w:right="113"/>
              <w:jc w:val="right"/>
              <w:rPr>
                <w:szCs w:val="20"/>
              </w:rPr>
            </w:pPr>
            <w:r w:rsidRPr="00413CB7">
              <w:rPr>
                <w:szCs w:val="20"/>
              </w:rPr>
              <w:t>873.53</w:t>
            </w:r>
          </w:p>
        </w:tc>
        <w:tc>
          <w:tcPr>
            <w:tcW w:w="770" w:type="pct"/>
            <w:noWrap/>
            <w:hideMark/>
          </w:tcPr>
          <w:p w14:paraId="16EC37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25D40A" w14:textId="77777777" w:rsidR="00413CB7" w:rsidRPr="00413CB7" w:rsidRDefault="00413CB7" w:rsidP="00413CB7">
            <w:pPr>
              <w:spacing w:after="0"/>
              <w:jc w:val="right"/>
              <w:rPr>
                <w:szCs w:val="20"/>
              </w:rPr>
            </w:pPr>
            <w:r w:rsidRPr="00413CB7">
              <w:rPr>
                <w:szCs w:val="20"/>
              </w:rPr>
              <w:t>18.3.2014</w:t>
            </w:r>
          </w:p>
        </w:tc>
      </w:tr>
      <w:tr w:rsidR="00413CB7" w:rsidRPr="00413CB7" w14:paraId="313AA232" w14:textId="77777777" w:rsidTr="005B36B0">
        <w:trPr>
          <w:trHeight w:val="20"/>
        </w:trPr>
        <w:tc>
          <w:tcPr>
            <w:tcW w:w="1756" w:type="pct"/>
            <w:noWrap/>
            <w:hideMark/>
          </w:tcPr>
          <w:p w14:paraId="05FB09A0" w14:textId="77777777" w:rsidR="00413CB7" w:rsidRPr="00413CB7" w:rsidRDefault="00413CB7" w:rsidP="00413CB7">
            <w:pPr>
              <w:spacing w:after="0"/>
              <w:jc w:val="left"/>
              <w:rPr>
                <w:szCs w:val="20"/>
              </w:rPr>
            </w:pPr>
            <w:r w:rsidRPr="00413CB7">
              <w:rPr>
                <w:szCs w:val="20"/>
              </w:rPr>
              <w:t>Stephanie Baker</w:t>
            </w:r>
          </w:p>
        </w:tc>
        <w:tc>
          <w:tcPr>
            <w:tcW w:w="1597" w:type="pct"/>
            <w:noWrap/>
            <w:hideMark/>
          </w:tcPr>
          <w:p w14:paraId="0AACFD52"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297EDD20" w14:textId="77777777" w:rsidR="00413CB7" w:rsidRPr="00413CB7" w:rsidRDefault="00413CB7" w:rsidP="00413CB7">
            <w:pPr>
              <w:spacing w:after="0"/>
              <w:ind w:right="113"/>
              <w:jc w:val="right"/>
              <w:rPr>
                <w:szCs w:val="20"/>
              </w:rPr>
            </w:pPr>
            <w:r w:rsidRPr="00413CB7">
              <w:rPr>
                <w:szCs w:val="20"/>
              </w:rPr>
              <w:t>158.54</w:t>
            </w:r>
          </w:p>
        </w:tc>
        <w:tc>
          <w:tcPr>
            <w:tcW w:w="770" w:type="pct"/>
            <w:noWrap/>
            <w:hideMark/>
          </w:tcPr>
          <w:p w14:paraId="02F5E0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A5159B" w14:textId="77777777" w:rsidR="00413CB7" w:rsidRPr="00413CB7" w:rsidRDefault="00413CB7" w:rsidP="00413CB7">
            <w:pPr>
              <w:spacing w:after="0"/>
              <w:jc w:val="right"/>
              <w:rPr>
                <w:szCs w:val="20"/>
              </w:rPr>
            </w:pPr>
            <w:r w:rsidRPr="00413CB7">
              <w:rPr>
                <w:szCs w:val="20"/>
              </w:rPr>
              <w:t>4.2.2014</w:t>
            </w:r>
          </w:p>
        </w:tc>
      </w:tr>
      <w:tr w:rsidR="00413CB7" w:rsidRPr="00413CB7" w14:paraId="419BEE28" w14:textId="77777777" w:rsidTr="005B36B0">
        <w:trPr>
          <w:trHeight w:val="20"/>
        </w:trPr>
        <w:tc>
          <w:tcPr>
            <w:tcW w:w="1756" w:type="pct"/>
            <w:noWrap/>
            <w:hideMark/>
          </w:tcPr>
          <w:p w14:paraId="316D1C33" w14:textId="77777777" w:rsidR="00413CB7" w:rsidRPr="00413CB7" w:rsidRDefault="00413CB7" w:rsidP="00413CB7">
            <w:pPr>
              <w:spacing w:after="0"/>
              <w:jc w:val="left"/>
              <w:rPr>
                <w:szCs w:val="20"/>
              </w:rPr>
            </w:pPr>
            <w:r w:rsidRPr="00413CB7">
              <w:rPr>
                <w:szCs w:val="20"/>
              </w:rPr>
              <w:t>Stephanie Harris</w:t>
            </w:r>
          </w:p>
        </w:tc>
        <w:tc>
          <w:tcPr>
            <w:tcW w:w="1597" w:type="pct"/>
            <w:noWrap/>
            <w:hideMark/>
          </w:tcPr>
          <w:p w14:paraId="41DFA7AB"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3C302E7A" w14:textId="77777777" w:rsidR="00413CB7" w:rsidRPr="00413CB7" w:rsidRDefault="00413CB7" w:rsidP="00413CB7">
            <w:pPr>
              <w:spacing w:after="0"/>
              <w:ind w:right="113"/>
              <w:jc w:val="right"/>
              <w:rPr>
                <w:szCs w:val="20"/>
              </w:rPr>
            </w:pPr>
            <w:r w:rsidRPr="00413CB7">
              <w:rPr>
                <w:szCs w:val="20"/>
              </w:rPr>
              <w:t>22.89</w:t>
            </w:r>
          </w:p>
        </w:tc>
        <w:tc>
          <w:tcPr>
            <w:tcW w:w="770" w:type="pct"/>
            <w:noWrap/>
            <w:hideMark/>
          </w:tcPr>
          <w:p w14:paraId="1F73D2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63B823" w14:textId="77777777" w:rsidR="00413CB7" w:rsidRPr="00413CB7" w:rsidRDefault="00413CB7" w:rsidP="00413CB7">
            <w:pPr>
              <w:spacing w:after="0"/>
              <w:jc w:val="right"/>
              <w:rPr>
                <w:szCs w:val="20"/>
              </w:rPr>
            </w:pPr>
            <w:r w:rsidRPr="00413CB7">
              <w:rPr>
                <w:szCs w:val="20"/>
              </w:rPr>
              <w:t>12.12.2014</w:t>
            </w:r>
          </w:p>
        </w:tc>
      </w:tr>
      <w:tr w:rsidR="00413CB7" w:rsidRPr="00413CB7" w14:paraId="06B1C10B" w14:textId="77777777" w:rsidTr="005B36B0">
        <w:trPr>
          <w:trHeight w:val="20"/>
        </w:trPr>
        <w:tc>
          <w:tcPr>
            <w:tcW w:w="1756" w:type="pct"/>
            <w:noWrap/>
            <w:hideMark/>
          </w:tcPr>
          <w:p w14:paraId="160C4D66" w14:textId="77777777" w:rsidR="00413CB7" w:rsidRPr="00413CB7" w:rsidRDefault="00413CB7" w:rsidP="00413CB7">
            <w:pPr>
              <w:spacing w:after="0"/>
              <w:jc w:val="left"/>
              <w:rPr>
                <w:szCs w:val="20"/>
              </w:rPr>
            </w:pPr>
            <w:r w:rsidRPr="00413CB7">
              <w:rPr>
                <w:szCs w:val="20"/>
              </w:rPr>
              <w:t>Stephanie Mayers</w:t>
            </w:r>
          </w:p>
        </w:tc>
        <w:tc>
          <w:tcPr>
            <w:tcW w:w="1597" w:type="pct"/>
            <w:noWrap/>
            <w:hideMark/>
          </w:tcPr>
          <w:p w14:paraId="710205DD" w14:textId="77777777" w:rsidR="00413CB7" w:rsidRPr="00413CB7" w:rsidRDefault="00413CB7" w:rsidP="00413CB7">
            <w:pPr>
              <w:spacing w:after="0"/>
              <w:ind w:left="113"/>
              <w:jc w:val="left"/>
              <w:rPr>
                <w:szCs w:val="20"/>
              </w:rPr>
            </w:pPr>
            <w:r w:rsidRPr="00413CB7">
              <w:rPr>
                <w:szCs w:val="20"/>
              </w:rPr>
              <w:t>HOVE, SA 5048</w:t>
            </w:r>
          </w:p>
        </w:tc>
        <w:tc>
          <w:tcPr>
            <w:tcW w:w="424" w:type="pct"/>
            <w:noWrap/>
            <w:hideMark/>
          </w:tcPr>
          <w:p w14:paraId="75A7D7E2" w14:textId="77777777" w:rsidR="00413CB7" w:rsidRPr="00413CB7" w:rsidRDefault="00413CB7" w:rsidP="00413CB7">
            <w:pPr>
              <w:spacing w:after="0"/>
              <w:ind w:right="113"/>
              <w:jc w:val="right"/>
              <w:rPr>
                <w:szCs w:val="20"/>
              </w:rPr>
            </w:pPr>
            <w:r w:rsidRPr="00413CB7">
              <w:rPr>
                <w:szCs w:val="20"/>
              </w:rPr>
              <w:t>12.70</w:t>
            </w:r>
          </w:p>
        </w:tc>
        <w:tc>
          <w:tcPr>
            <w:tcW w:w="770" w:type="pct"/>
            <w:noWrap/>
            <w:hideMark/>
          </w:tcPr>
          <w:p w14:paraId="4311E8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1D9389" w14:textId="77777777" w:rsidR="00413CB7" w:rsidRPr="00413CB7" w:rsidRDefault="00413CB7" w:rsidP="00413CB7">
            <w:pPr>
              <w:spacing w:after="0"/>
              <w:jc w:val="right"/>
              <w:rPr>
                <w:szCs w:val="20"/>
              </w:rPr>
            </w:pPr>
            <w:r w:rsidRPr="00413CB7">
              <w:rPr>
                <w:szCs w:val="20"/>
              </w:rPr>
              <w:t>8.11.2013</w:t>
            </w:r>
          </w:p>
        </w:tc>
      </w:tr>
      <w:tr w:rsidR="00413CB7" w:rsidRPr="00413CB7" w14:paraId="400A8FE2" w14:textId="77777777" w:rsidTr="005B36B0">
        <w:trPr>
          <w:trHeight w:val="20"/>
        </w:trPr>
        <w:tc>
          <w:tcPr>
            <w:tcW w:w="1756" w:type="pct"/>
            <w:noWrap/>
            <w:hideMark/>
          </w:tcPr>
          <w:p w14:paraId="6C478767" w14:textId="77777777" w:rsidR="00413CB7" w:rsidRPr="00413CB7" w:rsidRDefault="00413CB7" w:rsidP="00413CB7">
            <w:pPr>
              <w:spacing w:after="0"/>
              <w:jc w:val="left"/>
              <w:rPr>
                <w:szCs w:val="20"/>
              </w:rPr>
            </w:pPr>
            <w:r w:rsidRPr="00413CB7">
              <w:rPr>
                <w:szCs w:val="20"/>
              </w:rPr>
              <w:t>Stephanie Richardson</w:t>
            </w:r>
          </w:p>
        </w:tc>
        <w:tc>
          <w:tcPr>
            <w:tcW w:w="1597" w:type="pct"/>
            <w:noWrap/>
            <w:hideMark/>
          </w:tcPr>
          <w:p w14:paraId="0F227468" w14:textId="77777777" w:rsidR="00413CB7" w:rsidRPr="00413CB7" w:rsidRDefault="00413CB7" w:rsidP="00413CB7">
            <w:pPr>
              <w:spacing w:after="0"/>
              <w:ind w:left="113"/>
              <w:jc w:val="left"/>
              <w:rPr>
                <w:szCs w:val="20"/>
              </w:rPr>
            </w:pPr>
            <w:r w:rsidRPr="00413CB7">
              <w:rPr>
                <w:szCs w:val="20"/>
              </w:rPr>
              <w:t>LOXTON, SA 5333</w:t>
            </w:r>
          </w:p>
        </w:tc>
        <w:tc>
          <w:tcPr>
            <w:tcW w:w="424" w:type="pct"/>
            <w:noWrap/>
            <w:hideMark/>
          </w:tcPr>
          <w:p w14:paraId="37D8622B" w14:textId="77777777" w:rsidR="00413CB7" w:rsidRPr="00413CB7" w:rsidRDefault="00413CB7" w:rsidP="00413CB7">
            <w:pPr>
              <w:spacing w:after="0"/>
              <w:ind w:right="113"/>
              <w:jc w:val="right"/>
              <w:rPr>
                <w:szCs w:val="20"/>
              </w:rPr>
            </w:pPr>
            <w:r w:rsidRPr="00413CB7">
              <w:rPr>
                <w:szCs w:val="20"/>
              </w:rPr>
              <w:t>12.12</w:t>
            </w:r>
          </w:p>
        </w:tc>
        <w:tc>
          <w:tcPr>
            <w:tcW w:w="770" w:type="pct"/>
            <w:noWrap/>
            <w:hideMark/>
          </w:tcPr>
          <w:p w14:paraId="033AE1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F4D7E1" w14:textId="77777777" w:rsidR="00413CB7" w:rsidRPr="00413CB7" w:rsidRDefault="00413CB7" w:rsidP="00413CB7">
            <w:pPr>
              <w:spacing w:after="0"/>
              <w:jc w:val="right"/>
              <w:rPr>
                <w:szCs w:val="20"/>
              </w:rPr>
            </w:pPr>
            <w:r w:rsidRPr="00413CB7">
              <w:rPr>
                <w:szCs w:val="20"/>
              </w:rPr>
              <w:t>22.4.2014</w:t>
            </w:r>
          </w:p>
        </w:tc>
      </w:tr>
      <w:tr w:rsidR="00413CB7" w:rsidRPr="00413CB7" w14:paraId="18541AE6" w14:textId="77777777" w:rsidTr="005B36B0">
        <w:trPr>
          <w:trHeight w:val="20"/>
        </w:trPr>
        <w:tc>
          <w:tcPr>
            <w:tcW w:w="1756" w:type="pct"/>
            <w:noWrap/>
            <w:hideMark/>
          </w:tcPr>
          <w:p w14:paraId="703EA3F6" w14:textId="77777777" w:rsidR="00413CB7" w:rsidRPr="00413CB7" w:rsidRDefault="00413CB7" w:rsidP="00413CB7">
            <w:pPr>
              <w:spacing w:after="0"/>
              <w:jc w:val="left"/>
              <w:rPr>
                <w:szCs w:val="20"/>
              </w:rPr>
            </w:pPr>
            <w:r w:rsidRPr="00413CB7">
              <w:rPr>
                <w:szCs w:val="20"/>
              </w:rPr>
              <w:t>Stephanie Zoumboulis</w:t>
            </w:r>
          </w:p>
        </w:tc>
        <w:tc>
          <w:tcPr>
            <w:tcW w:w="1597" w:type="pct"/>
            <w:noWrap/>
            <w:hideMark/>
          </w:tcPr>
          <w:p w14:paraId="2E25013D"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5CAD5827" w14:textId="77777777" w:rsidR="00413CB7" w:rsidRPr="00413CB7" w:rsidRDefault="00413CB7" w:rsidP="00413CB7">
            <w:pPr>
              <w:spacing w:after="0"/>
              <w:ind w:right="113"/>
              <w:jc w:val="right"/>
              <w:rPr>
                <w:szCs w:val="20"/>
              </w:rPr>
            </w:pPr>
            <w:r w:rsidRPr="00413CB7">
              <w:rPr>
                <w:szCs w:val="20"/>
              </w:rPr>
              <w:t>53.35</w:t>
            </w:r>
          </w:p>
        </w:tc>
        <w:tc>
          <w:tcPr>
            <w:tcW w:w="770" w:type="pct"/>
            <w:noWrap/>
            <w:hideMark/>
          </w:tcPr>
          <w:p w14:paraId="011BA5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AC4808" w14:textId="77777777" w:rsidR="00413CB7" w:rsidRPr="00413CB7" w:rsidRDefault="00413CB7" w:rsidP="00413CB7">
            <w:pPr>
              <w:spacing w:after="0"/>
              <w:jc w:val="right"/>
              <w:rPr>
                <w:szCs w:val="20"/>
              </w:rPr>
            </w:pPr>
            <w:r w:rsidRPr="00413CB7">
              <w:rPr>
                <w:szCs w:val="20"/>
              </w:rPr>
              <w:t>2.1.2015</w:t>
            </w:r>
          </w:p>
        </w:tc>
      </w:tr>
      <w:tr w:rsidR="00413CB7" w:rsidRPr="00413CB7" w14:paraId="5E22AFD9" w14:textId="77777777" w:rsidTr="005B36B0">
        <w:trPr>
          <w:trHeight w:val="20"/>
        </w:trPr>
        <w:tc>
          <w:tcPr>
            <w:tcW w:w="1756" w:type="pct"/>
            <w:noWrap/>
            <w:hideMark/>
          </w:tcPr>
          <w:p w14:paraId="6D98AD2D" w14:textId="77777777" w:rsidR="00413CB7" w:rsidRPr="00413CB7" w:rsidRDefault="00413CB7" w:rsidP="00413CB7">
            <w:pPr>
              <w:spacing w:after="0"/>
              <w:jc w:val="left"/>
              <w:rPr>
                <w:szCs w:val="20"/>
              </w:rPr>
            </w:pPr>
            <w:r w:rsidRPr="00413CB7">
              <w:rPr>
                <w:szCs w:val="20"/>
              </w:rPr>
              <w:t>Stephanie Zoumboulis</w:t>
            </w:r>
          </w:p>
        </w:tc>
        <w:tc>
          <w:tcPr>
            <w:tcW w:w="1597" w:type="pct"/>
            <w:noWrap/>
            <w:hideMark/>
          </w:tcPr>
          <w:p w14:paraId="153881B6"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33D4E3A2" w14:textId="77777777" w:rsidR="00413CB7" w:rsidRPr="00413CB7" w:rsidRDefault="00413CB7" w:rsidP="00413CB7">
            <w:pPr>
              <w:spacing w:after="0"/>
              <w:ind w:right="113"/>
              <w:jc w:val="right"/>
              <w:rPr>
                <w:szCs w:val="20"/>
              </w:rPr>
            </w:pPr>
            <w:r w:rsidRPr="00413CB7">
              <w:rPr>
                <w:szCs w:val="20"/>
              </w:rPr>
              <w:t>23.00</w:t>
            </w:r>
          </w:p>
        </w:tc>
        <w:tc>
          <w:tcPr>
            <w:tcW w:w="770" w:type="pct"/>
            <w:noWrap/>
            <w:hideMark/>
          </w:tcPr>
          <w:p w14:paraId="092D80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1A33B32" w14:textId="77777777" w:rsidR="00413CB7" w:rsidRPr="00413CB7" w:rsidRDefault="00413CB7" w:rsidP="00413CB7">
            <w:pPr>
              <w:spacing w:after="0"/>
              <w:jc w:val="right"/>
              <w:rPr>
                <w:szCs w:val="20"/>
              </w:rPr>
            </w:pPr>
            <w:r w:rsidRPr="00413CB7">
              <w:rPr>
                <w:szCs w:val="20"/>
              </w:rPr>
              <w:t>14.1.2015</w:t>
            </w:r>
          </w:p>
        </w:tc>
      </w:tr>
      <w:tr w:rsidR="00413CB7" w:rsidRPr="00413CB7" w14:paraId="3E68176F" w14:textId="77777777" w:rsidTr="005B36B0">
        <w:trPr>
          <w:trHeight w:val="20"/>
        </w:trPr>
        <w:tc>
          <w:tcPr>
            <w:tcW w:w="1756" w:type="pct"/>
            <w:noWrap/>
            <w:hideMark/>
          </w:tcPr>
          <w:p w14:paraId="73C10AFE" w14:textId="77777777" w:rsidR="00413CB7" w:rsidRPr="00413CB7" w:rsidRDefault="00413CB7" w:rsidP="00413CB7">
            <w:pPr>
              <w:spacing w:after="0"/>
              <w:jc w:val="left"/>
              <w:rPr>
                <w:szCs w:val="20"/>
              </w:rPr>
            </w:pPr>
            <w:r w:rsidRPr="00413CB7">
              <w:rPr>
                <w:szCs w:val="20"/>
              </w:rPr>
              <w:t>Stephen Bartimote</w:t>
            </w:r>
          </w:p>
        </w:tc>
        <w:tc>
          <w:tcPr>
            <w:tcW w:w="1597" w:type="pct"/>
            <w:noWrap/>
            <w:hideMark/>
          </w:tcPr>
          <w:p w14:paraId="4FCFB972"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6F0A17F6" w14:textId="77777777" w:rsidR="00413CB7" w:rsidRPr="00413CB7" w:rsidRDefault="00413CB7" w:rsidP="00413CB7">
            <w:pPr>
              <w:spacing w:after="0"/>
              <w:ind w:right="113"/>
              <w:jc w:val="right"/>
              <w:rPr>
                <w:szCs w:val="20"/>
              </w:rPr>
            </w:pPr>
            <w:r w:rsidRPr="00413CB7">
              <w:rPr>
                <w:szCs w:val="20"/>
              </w:rPr>
              <w:t>25.83</w:t>
            </w:r>
          </w:p>
        </w:tc>
        <w:tc>
          <w:tcPr>
            <w:tcW w:w="770" w:type="pct"/>
            <w:noWrap/>
            <w:hideMark/>
          </w:tcPr>
          <w:p w14:paraId="714638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F22AFE" w14:textId="77777777" w:rsidR="00413CB7" w:rsidRPr="00413CB7" w:rsidRDefault="00413CB7" w:rsidP="00413CB7">
            <w:pPr>
              <w:spacing w:after="0"/>
              <w:jc w:val="right"/>
              <w:rPr>
                <w:szCs w:val="20"/>
              </w:rPr>
            </w:pPr>
            <w:r w:rsidRPr="00413CB7">
              <w:rPr>
                <w:szCs w:val="20"/>
              </w:rPr>
              <w:t>9.9.2013</w:t>
            </w:r>
          </w:p>
        </w:tc>
      </w:tr>
      <w:tr w:rsidR="00413CB7" w:rsidRPr="00413CB7" w14:paraId="3C88BC73" w14:textId="77777777" w:rsidTr="005B36B0">
        <w:trPr>
          <w:trHeight w:val="20"/>
        </w:trPr>
        <w:tc>
          <w:tcPr>
            <w:tcW w:w="1756" w:type="pct"/>
            <w:noWrap/>
            <w:hideMark/>
          </w:tcPr>
          <w:p w14:paraId="3A57C9E7" w14:textId="77777777" w:rsidR="00413CB7" w:rsidRPr="00413CB7" w:rsidRDefault="00413CB7" w:rsidP="00413CB7">
            <w:pPr>
              <w:spacing w:after="0"/>
              <w:jc w:val="left"/>
              <w:rPr>
                <w:szCs w:val="20"/>
              </w:rPr>
            </w:pPr>
            <w:r w:rsidRPr="00413CB7">
              <w:rPr>
                <w:szCs w:val="20"/>
              </w:rPr>
              <w:t>Stephen Boyton</w:t>
            </w:r>
          </w:p>
        </w:tc>
        <w:tc>
          <w:tcPr>
            <w:tcW w:w="1597" w:type="pct"/>
            <w:noWrap/>
            <w:hideMark/>
          </w:tcPr>
          <w:p w14:paraId="54E96ED2"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1A4D4835" w14:textId="77777777" w:rsidR="00413CB7" w:rsidRPr="00413CB7" w:rsidRDefault="00413CB7" w:rsidP="00413CB7">
            <w:pPr>
              <w:spacing w:after="0"/>
              <w:ind w:right="113"/>
              <w:jc w:val="right"/>
              <w:rPr>
                <w:szCs w:val="20"/>
              </w:rPr>
            </w:pPr>
            <w:r w:rsidRPr="00413CB7">
              <w:rPr>
                <w:szCs w:val="20"/>
              </w:rPr>
              <w:t>201.11</w:t>
            </w:r>
          </w:p>
        </w:tc>
        <w:tc>
          <w:tcPr>
            <w:tcW w:w="770" w:type="pct"/>
            <w:noWrap/>
            <w:hideMark/>
          </w:tcPr>
          <w:p w14:paraId="21D7CB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A7F5AC" w14:textId="77777777" w:rsidR="00413CB7" w:rsidRPr="00413CB7" w:rsidRDefault="00413CB7" w:rsidP="00413CB7">
            <w:pPr>
              <w:spacing w:after="0"/>
              <w:jc w:val="right"/>
              <w:rPr>
                <w:szCs w:val="20"/>
              </w:rPr>
            </w:pPr>
            <w:r w:rsidRPr="00413CB7">
              <w:rPr>
                <w:szCs w:val="20"/>
              </w:rPr>
              <w:t>16.6.2014</w:t>
            </w:r>
          </w:p>
        </w:tc>
      </w:tr>
      <w:tr w:rsidR="00413CB7" w:rsidRPr="00413CB7" w14:paraId="601B342B" w14:textId="77777777" w:rsidTr="005B36B0">
        <w:trPr>
          <w:trHeight w:val="20"/>
        </w:trPr>
        <w:tc>
          <w:tcPr>
            <w:tcW w:w="1756" w:type="pct"/>
            <w:noWrap/>
            <w:hideMark/>
          </w:tcPr>
          <w:p w14:paraId="64B25015" w14:textId="77777777" w:rsidR="00413CB7" w:rsidRPr="00413CB7" w:rsidRDefault="00413CB7" w:rsidP="00413CB7">
            <w:pPr>
              <w:spacing w:after="0"/>
              <w:jc w:val="left"/>
              <w:rPr>
                <w:szCs w:val="20"/>
              </w:rPr>
            </w:pPr>
            <w:r w:rsidRPr="00413CB7">
              <w:rPr>
                <w:szCs w:val="20"/>
              </w:rPr>
              <w:t>Stephen Buick</w:t>
            </w:r>
          </w:p>
        </w:tc>
        <w:tc>
          <w:tcPr>
            <w:tcW w:w="1597" w:type="pct"/>
            <w:noWrap/>
            <w:hideMark/>
          </w:tcPr>
          <w:p w14:paraId="27B71A56" w14:textId="77777777"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14:paraId="367A0D84" w14:textId="77777777" w:rsidR="00413CB7" w:rsidRPr="00413CB7" w:rsidRDefault="00413CB7" w:rsidP="00413CB7">
            <w:pPr>
              <w:spacing w:after="0"/>
              <w:ind w:right="113"/>
              <w:jc w:val="right"/>
              <w:rPr>
                <w:szCs w:val="20"/>
              </w:rPr>
            </w:pPr>
            <w:r w:rsidRPr="00413CB7">
              <w:rPr>
                <w:szCs w:val="20"/>
              </w:rPr>
              <w:t>746.72</w:t>
            </w:r>
          </w:p>
        </w:tc>
        <w:tc>
          <w:tcPr>
            <w:tcW w:w="770" w:type="pct"/>
            <w:noWrap/>
            <w:hideMark/>
          </w:tcPr>
          <w:p w14:paraId="036544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F7B658" w14:textId="77777777" w:rsidR="00413CB7" w:rsidRPr="00413CB7" w:rsidRDefault="00413CB7" w:rsidP="00413CB7">
            <w:pPr>
              <w:spacing w:after="0"/>
              <w:jc w:val="right"/>
              <w:rPr>
                <w:szCs w:val="20"/>
              </w:rPr>
            </w:pPr>
            <w:r w:rsidRPr="00413CB7">
              <w:rPr>
                <w:szCs w:val="20"/>
              </w:rPr>
              <w:t>31.3.2014</w:t>
            </w:r>
          </w:p>
        </w:tc>
      </w:tr>
      <w:tr w:rsidR="00413CB7" w:rsidRPr="00413CB7" w14:paraId="15BCF4F3" w14:textId="77777777" w:rsidTr="005B36B0">
        <w:trPr>
          <w:trHeight w:val="20"/>
        </w:trPr>
        <w:tc>
          <w:tcPr>
            <w:tcW w:w="1756" w:type="pct"/>
            <w:noWrap/>
            <w:hideMark/>
          </w:tcPr>
          <w:p w14:paraId="0EAD4C89" w14:textId="77777777" w:rsidR="00413CB7" w:rsidRPr="00413CB7" w:rsidRDefault="00413CB7" w:rsidP="00413CB7">
            <w:pPr>
              <w:spacing w:after="0"/>
              <w:jc w:val="left"/>
              <w:rPr>
                <w:szCs w:val="20"/>
              </w:rPr>
            </w:pPr>
            <w:r w:rsidRPr="00413CB7">
              <w:rPr>
                <w:szCs w:val="20"/>
              </w:rPr>
              <w:t>Stephen Clark</w:t>
            </w:r>
          </w:p>
        </w:tc>
        <w:tc>
          <w:tcPr>
            <w:tcW w:w="1597" w:type="pct"/>
            <w:noWrap/>
            <w:hideMark/>
          </w:tcPr>
          <w:p w14:paraId="295DE15D" w14:textId="77777777" w:rsidR="00413CB7" w:rsidRPr="00413CB7" w:rsidRDefault="00413CB7" w:rsidP="00413CB7">
            <w:pPr>
              <w:spacing w:after="0"/>
              <w:ind w:left="113"/>
              <w:jc w:val="left"/>
              <w:rPr>
                <w:szCs w:val="20"/>
              </w:rPr>
            </w:pPr>
            <w:r w:rsidRPr="00413CB7">
              <w:rPr>
                <w:szCs w:val="20"/>
              </w:rPr>
              <w:t>DARKE PEAK, SA 5642</w:t>
            </w:r>
          </w:p>
        </w:tc>
        <w:tc>
          <w:tcPr>
            <w:tcW w:w="424" w:type="pct"/>
            <w:noWrap/>
            <w:hideMark/>
          </w:tcPr>
          <w:p w14:paraId="119B6C1A" w14:textId="77777777" w:rsidR="00413CB7" w:rsidRPr="00413CB7" w:rsidRDefault="00413CB7" w:rsidP="00413CB7">
            <w:pPr>
              <w:spacing w:after="0"/>
              <w:ind w:right="113"/>
              <w:jc w:val="right"/>
              <w:rPr>
                <w:szCs w:val="20"/>
              </w:rPr>
            </w:pPr>
            <w:r w:rsidRPr="00413CB7">
              <w:rPr>
                <w:szCs w:val="20"/>
              </w:rPr>
              <w:t>57.67</w:t>
            </w:r>
          </w:p>
        </w:tc>
        <w:tc>
          <w:tcPr>
            <w:tcW w:w="770" w:type="pct"/>
            <w:noWrap/>
            <w:hideMark/>
          </w:tcPr>
          <w:p w14:paraId="128EE7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56F335" w14:textId="77777777" w:rsidR="00413CB7" w:rsidRPr="00413CB7" w:rsidRDefault="00413CB7" w:rsidP="00413CB7">
            <w:pPr>
              <w:spacing w:after="0"/>
              <w:jc w:val="right"/>
              <w:rPr>
                <w:szCs w:val="20"/>
              </w:rPr>
            </w:pPr>
            <w:r w:rsidRPr="00413CB7">
              <w:rPr>
                <w:szCs w:val="20"/>
              </w:rPr>
              <w:t>24.3.2014</w:t>
            </w:r>
          </w:p>
        </w:tc>
      </w:tr>
      <w:tr w:rsidR="00413CB7" w:rsidRPr="00413CB7" w14:paraId="69F31052" w14:textId="77777777" w:rsidTr="005B36B0">
        <w:trPr>
          <w:trHeight w:val="20"/>
        </w:trPr>
        <w:tc>
          <w:tcPr>
            <w:tcW w:w="1756" w:type="pct"/>
            <w:noWrap/>
            <w:hideMark/>
          </w:tcPr>
          <w:p w14:paraId="0D0DC6B4" w14:textId="77777777" w:rsidR="00413CB7" w:rsidRPr="00413CB7" w:rsidRDefault="00413CB7" w:rsidP="00413CB7">
            <w:pPr>
              <w:spacing w:after="0"/>
              <w:jc w:val="left"/>
              <w:rPr>
                <w:szCs w:val="20"/>
              </w:rPr>
            </w:pPr>
            <w:r w:rsidRPr="00413CB7">
              <w:rPr>
                <w:szCs w:val="20"/>
              </w:rPr>
              <w:t>Stephen Dickson</w:t>
            </w:r>
          </w:p>
        </w:tc>
        <w:tc>
          <w:tcPr>
            <w:tcW w:w="1597" w:type="pct"/>
            <w:noWrap/>
            <w:hideMark/>
          </w:tcPr>
          <w:p w14:paraId="648C923F" w14:textId="77777777"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14:paraId="7FD37730" w14:textId="77777777" w:rsidR="00413CB7" w:rsidRPr="00413CB7" w:rsidRDefault="00413CB7" w:rsidP="00413CB7">
            <w:pPr>
              <w:spacing w:after="0"/>
              <w:ind w:right="113"/>
              <w:jc w:val="right"/>
              <w:rPr>
                <w:szCs w:val="20"/>
              </w:rPr>
            </w:pPr>
            <w:r w:rsidRPr="00413CB7">
              <w:rPr>
                <w:szCs w:val="20"/>
              </w:rPr>
              <w:t>22.93</w:t>
            </w:r>
          </w:p>
        </w:tc>
        <w:tc>
          <w:tcPr>
            <w:tcW w:w="770" w:type="pct"/>
            <w:noWrap/>
            <w:hideMark/>
          </w:tcPr>
          <w:p w14:paraId="6E9079C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9BAAC5" w14:textId="77777777" w:rsidR="00413CB7" w:rsidRPr="00413CB7" w:rsidRDefault="00413CB7" w:rsidP="00413CB7">
            <w:pPr>
              <w:spacing w:after="0"/>
              <w:jc w:val="right"/>
              <w:rPr>
                <w:szCs w:val="20"/>
              </w:rPr>
            </w:pPr>
            <w:r w:rsidRPr="00413CB7">
              <w:rPr>
                <w:szCs w:val="20"/>
              </w:rPr>
              <w:t>24.9.2014</w:t>
            </w:r>
          </w:p>
        </w:tc>
      </w:tr>
      <w:tr w:rsidR="00413CB7" w:rsidRPr="00413CB7" w14:paraId="2C42A830" w14:textId="77777777" w:rsidTr="005B36B0">
        <w:trPr>
          <w:trHeight w:val="20"/>
        </w:trPr>
        <w:tc>
          <w:tcPr>
            <w:tcW w:w="1756" w:type="pct"/>
            <w:noWrap/>
            <w:hideMark/>
          </w:tcPr>
          <w:p w14:paraId="2CC601F1" w14:textId="77777777" w:rsidR="00413CB7" w:rsidRPr="00413CB7" w:rsidRDefault="00413CB7" w:rsidP="00413CB7">
            <w:pPr>
              <w:spacing w:after="0"/>
              <w:jc w:val="left"/>
              <w:rPr>
                <w:szCs w:val="20"/>
              </w:rPr>
            </w:pPr>
            <w:r w:rsidRPr="00413CB7">
              <w:rPr>
                <w:szCs w:val="20"/>
              </w:rPr>
              <w:t>Stephen Holmes</w:t>
            </w:r>
          </w:p>
        </w:tc>
        <w:tc>
          <w:tcPr>
            <w:tcW w:w="1597" w:type="pct"/>
            <w:noWrap/>
            <w:hideMark/>
          </w:tcPr>
          <w:p w14:paraId="43454076"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2C6B466" w14:textId="77777777" w:rsidR="00413CB7" w:rsidRPr="00413CB7" w:rsidRDefault="00413CB7" w:rsidP="00413CB7">
            <w:pPr>
              <w:spacing w:after="0"/>
              <w:ind w:right="113"/>
              <w:jc w:val="right"/>
              <w:rPr>
                <w:szCs w:val="20"/>
              </w:rPr>
            </w:pPr>
            <w:r w:rsidRPr="00413CB7">
              <w:rPr>
                <w:szCs w:val="20"/>
              </w:rPr>
              <w:t>85.32</w:t>
            </w:r>
          </w:p>
        </w:tc>
        <w:tc>
          <w:tcPr>
            <w:tcW w:w="770" w:type="pct"/>
            <w:noWrap/>
            <w:hideMark/>
          </w:tcPr>
          <w:p w14:paraId="2C039C7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96AB9F" w14:textId="77777777" w:rsidR="00413CB7" w:rsidRPr="00413CB7" w:rsidRDefault="00413CB7" w:rsidP="00413CB7">
            <w:pPr>
              <w:spacing w:after="0"/>
              <w:jc w:val="right"/>
              <w:rPr>
                <w:szCs w:val="20"/>
              </w:rPr>
            </w:pPr>
            <w:r w:rsidRPr="00413CB7">
              <w:rPr>
                <w:szCs w:val="20"/>
              </w:rPr>
              <w:t>5.4.2013</w:t>
            </w:r>
          </w:p>
        </w:tc>
      </w:tr>
      <w:tr w:rsidR="00413CB7" w:rsidRPr="00413CB7" w14:paraId="1F363817" w14:textId="77777777" w:rsidTr="005B36B0">
        <w:trPr>
          <w:trHeight w:val="20"/>
        </w:trPr>
        <w:tc>
          <w:tcPr>
            <w:tcW w:w="1756" w:type="pct"/>
            <w:noWrap/>
            <w:hideMark/>
          </w:tcPr>
          <w:p w14:paraId="143B0079" w14:textId="77777777" w:rsidR="00413CB7" w:rsidRPr="00413CB7" w:rsidRDefault="00413CB7" w:rsidP="00413CB7">
            <w:pPr>
              <w:spacing w:after="0"/>
              <w:jc w:val="left"/>
              <w:rPr>
                <w:szCs w:val="20"/>
              </w:rPr>
            </w:pPr>
            <w:r w:rsidRPr="00413CB7">
              <w:rPr>
                <w:szCs w:val="20"/>
              </w:rPr>
              <w:t>Stephen Kimongo</w:t>
            </w:r>
          </w:p>
        </w:tc>
        <w:tc>
          <w:tcPr>
            <w:tcW w:w="1597" w:type="pct"/>
            <w:noWrap/>
            <w:hideMark/>
          </w:tcPr>
          <w:p w14:paraId="368DDCED"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7B61480F" w14:textId="77777777" w:rsidR="00413CB7" w:rsidRPr="00413CB7" w:rsidRDefault="00413CB7" w:rsidP="00413CB7">
            <w:pPr>
              <w:spacing w:after="0"/>
              <w:ind w:right="113"/>
              <w:jc w:val="right"/>
              <w:rPr>
                <w:szCs w:val="20"/>
              </w:rPr>
            </w:pPr>
            <w:r w:rsidRPr="00413CB7">
              <w:rPr>
                <w:szCs w:val="20"/>
              </w:rPr>
              <w:t>13.73</w:t>
            </w:r>
          </w:p>
        </w:tc>
        <w:tc>
          <w:tcPr>
            <w:tcW w:w="770" w:type="pct"/>
            <w:noWrap/>
            <w:hideMark/>
          </w:tcPr>
          <w:p w14:paraId="5E1671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FD731F" w14:textId="77777777" w:rsidR="00413CB7" w:rsidRPr="00413CB7" w:rsidRDefault="00413CB7" w:rsidP="00413CB7">
            <w:pPr>
              <w:spacing w:after="0"/>
              <w:jc w:val="right"/>
              <w:rPr>
                <w:szCs w:val="20"/>
              </w:rPr>
            </w:pPr>
            <w:r w:rsidRPr="00413CB7">
              <w:rPr>
                <w:szCs w:val="20"/>
              </w:rPr>
              <w:t>23.12.2014</w:t>
            </w:r>
          </w:p>
        </w:tc>
      </w:tr>
      <w:tr w:rsidR="00413CB7" w:rsidRPr="00413CB7" w14:paraId="130D040D" w14:textId="77777777" w:rsidTr="005B36B0">
        <w:trPr>
          <w:trHeight w:val="20"/>
        </w:trPr>
        <w:tc>
          <w:tcPr>
            <w:tcW w:w="1756" w:type="pct"/>
            <w:noWrap/>
            <w:hideMark/>
          </w:tcPr>
          <w:p w14:paraId="7E129D4C" w14:textId="77777777" w:rsidR="00413CB7" w:rsidRPr="00413CB7" w:rsidRDefault="00413CB7" w:rsidP="00413CB7">
            <w:pPr>
              <w:spacing w:after="0"/>
              <w:jc w:val="left"/>
              <w:rPr>
                <w:szCs w:val="20"/>
              </w:rPr>
            </w:pPr>
            <w:r w:rsidRPr="00413CB7">
              <w:rPr>
                <w:szCs w:val="20"/>
              </w:rPr>
              <w:t>Stephen Knaggs</w:t>
            </w:r>
          </w:p>
        </w:tc>
        <w:tc>
          <w:tcPr>
            <w:tcW w:w="1597" w:type="pct"/>
            <w:noWrap/>
            <w:hideMark/>
          </w:tcPr>
          <w:p w14:paraId="2B296FBC"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6FB05457" w14:textId="77777777" w:rsidR="00413CB7" w:rsidRPr="00413CB7" w:rsidRDefault="00413CB7" w:rsidP="00413CB7">
            <w:pPr>
              <w:spacing w:after="0"/>
              <w:ind w:right="113"/>
              <w:jc w:val="right"/>
              <w:rPr>
                <w:szCs w:val="20"/>
              </w:rPr>
            </w:pPr>
            <w:r w:rsidRPr="00413CB7">
              <w:rPr>
                <w:szCs w:val="20"/>
              </w:rPr>
              <w:t>17.03</w:t>
            </w:r>
          </w:p>
        </w:tc>
        <w:tc>
          <w:tcPr>
            <w:tcW w:w="770" w:type="pct"/>
            <w:noWrap/>
            <w:hideMark/>
          </w:tcPr>
          <w:p w14:paraId="5AA06D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9BE780" w14:textId="77777777" w:rsidR="00413CB7" w:rsidRPr="00413CB7" w:rsidRDefault="00413CB7" w:rsidP="00413CB7">
            <w:pPr>
              <w:spacing w:after="0"/>
              <w:jc w:val="right"/>
              <w:rPr>
                <w:szCs w:val="20"/>
              </w:rPr>
            </w:pPr>
            <w:r w:rsidRPr="00413CB7">
              <w:rPr>
                <w:szCs w:val="20"/>
              </w:rPr>
              <w:t>9.10.2014</w:t>
            </w:r>
          </w:p>
        </w:tc>
      </w:tr>
      <w:tr w:rsidR="00413CB7" w:rsidRPr="00413CB7" w14:paraId="0513DE31" w14:textId="77777777" w:rsidTr="005B36B0">
        <w:trPr>
          <w:trHeight w:val="20"/>
        </w:trPr>
        <w:tc>
          <w:tcPr>
            <w:tcW w:w="1756" w:type="pct"/>
            <w:noWrap/>
            <w:hideMark/>
          </w:tcPr>
          <w:p w14:paraId="7561256F" w14:textId="77777777" w:rsidR="00413CB7" w:rsidRPr="00413CB7" w:rsidRDefault="00413CB7" w:rsidP="00413CB7">
            <w:pPr>
              <w:spacing w:after="0"/>
              <w:jc w:val="left"/>
              <w:rPr>
                <w:szCs w:val="20"/>
              </w:rPr>
            </w:pPr>
            <w:r w:rsidRPr="00413CB7">
              <w:rPr>
                <w:szCs w:val="20"/>
              </w:rPr>
              <w:t>Stephen Lander</w:t>
            </w:r>
          </w:p>
        </w:tc>
        <w:tc>
          <w:tcPr>
            <w:tcW w:w="1597" w:type="pct"/>
            <w:noWrap/>
            <w:hideMark/>
          </w:tcPr>
          <w:p w14:paraId="2AE614CD" w14:textId="77777777" w:rsidR="00413CB7" w:rsidRPr="00413CB7" w:rsidRDefault="00413CB7" w:rsidP="00413CB7">
            <w:pPr>
              <w:spacing w:after="0"/>
              <w:ind w:left="113"/>
              <w:jc w:val="left"/>
              <w:rPr>
                <w:szCs w:val="20"/>
              </w:rPr>
            </w:pPr>
            <w:r w:rsidRPr="00413CB7">
              <w:rPr>
                <w:szCs w:val="20"/>
              </w:rPr>
              <w:t>QUORN, SA 5433</w:t>
            </w:r>
          </w:p>
        </w:tc>
        <w:tc>
          <w:tcPr>
            <w:tcW w:w="424" w:type="pct"/>
            <w:noWrap/>
            <w:hideMark/>
          </w:tcPr>
          <w:p w14:paraId="57B8D184" w14:textId="77777777" w:rsidR="00413CB7" w:rsidRPr="00413CB7" w:rsidRDefault="00413CB7" w:rsidP="00413CB7">
            <w:pPr>
              <w:spacing w:after="0"/>
              <w:ind w:right="113"/>
              <w:jc w:val="right"/>
              <w:rPr>
                <w:szCs w:val="20"/>
              </w:rPr>
            </w:pPr>
            <w:r w:rsidRPr="00413CB7">
              <w:rPr>
                <w:szCs w:val="20"/>
              </w:rPr>
              <w:t>22.62</w:t>
            </w:r>
          </w:p>
        </w:tc>
        <w:tc>
          <w:tcPr>
            <w:tcW w:w="770" w:type="pct"/>
            <w:noWrap/>
            <w:hideMark/>
          </w:tcPr>
          <w:p w14:paraId="684A95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4368B0" w14:textId="77777777" w:rsidR="00413CB7" w:rsidRPr="00413CB7" w:rsidRDefault="00413CB7" w:rsidP="00413CB7">
            <w:pPr>
              <w:spacing w:after="0"/>
              <w:jc w:val="right"/>
              <w:rPr>
                <w:szCs w:val="20"/>
              </w:rPr>
            </w:pPr>
            <w:r w:rsidRPr="00413CB7">
              <w:rPr>
                <w:szCs w:val="20"/>
              </w:rPr>
              <w:t>29.8.2013</w:t>
            </w:r>
          </w:p>
        </w:tc>
      </w:tr>
      <w:tr w:rsidR="00413CB7" w:rsidRPr="00413CB7" w14:paraId="0D1B5B51" w14:textId="77777777" w:rsidTr="005B36B0">
        <w:trPr>
          <w:trHeight w:val="20"/>
        </w:trPr>
        <w:tc>
          <w:tcPr>
            <w:tcW w:w="1756" w:type="pct"/>
            <w:noWrap/>
            <w:hideMark/>
          </w:tcPr>
          <w:p w14:paraId="663F9E65" w14:textId="77777777" w:rsidR="00413CB7" w:rsidRPr="00413CB7" w:rsidRDefault="00413CB7" w:rsidP="00413CB7">
            <w:pPr>
              <w:spacing w:after="0"/>
              <w:jc w:val="left"/>
              <w:rPr>
                <w:szCs w:val="20"/>
              </w:rPr>
            </w:pPr>
            <w:r w:rsidRPr="00413CB7">
              <w:rPr>
                <w:szCs w:val="20"/>
              </w:rPr>
              <w:t>Stephen Mccallum</w:t>
            </w:r>
          </w:p>
        </w:tc>
        <w:tc>
          <w:tcPr>
            <w:tcW w:w="1597" w:type="pct"/>
            <w:noWrap/>
            <w:hideMark/>
          </w:tcPr>
          <w:p w14:paraId="31AC630E"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3D60EC2C" w14:textId="77777777" w:rsidR="00413CB7" w:rsidRPr="00413CB7" w:rsidRDefault="00413CB7" w:rsidP="00413CB7">
            <w:pPr>
              <w:spacing w:after="0"/>
              <w:ind w:right="113"/>
              <w:jc w:val="right"/>
              <w:rPr>
                <w:szCs w:val="20"/>
              </w:rPr>
            </w:pPr>
            <w:r w:rsidRPr="00413CB7">
              <w:rPr>
                <w:szCs w:val="20"/>
              </w:rPr>
              <w:t>68.45</w:t>
            </w:r>
          </w:p>
        </w:tc>
        <w:tc>
          <w:tcPr>
            <w:tcW w:w="770" w:type="pct"/>
            <w:noWrap/>
            <w:hideMark/>
          </w:tcPr>
          <w:p w14:paraId="4A5136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B399AD" w14:textId="77777777" w:rsidR="00413CB7" w:rsidRPr="00413CB7" w:rsidRDefault="00413CB7" w:rsidP="00413CB7">
            <w:pPr>
              <w:spacing w:after="0"/>
              <w:jc w:val="right"/>
              <w:rPr>
                <w:szCs w:val="20"/>
              </w:rPr>
            </w:pPr>
            <w:r w:rsidRPr="00413CB7">
              <w:rPr>
                <w:szCs w:val="20"/>
              </w:rPr>
              <w:t>27.2.2014</w:t>
            </w:r>
          </w:p>
        </w:tc>
      </w:tr>
      <w:tr w:rsidR="00413CB7" w:rsidRPr="00413CB7" w14:paraId="29063BAA" w14:textId="77777777" w:rsidTr="005B36B0">
        <w:trPr>
          <w:trHeight w:val="20"/>
        </w:trPr>
        <w:tc>
          <w:tcPr>
            <w:tcW w:w="1756" w:type="pct"/>
            <w:noWrap/>
            <w:hideMark/>
          </w:tcPr>
          <w:p w14:paraId="6D8AE141" w14:textId="77777777" w:rsidR="00413CB7" w:rsidRPr="00413CB7" w:rsidRDefault="00413CB7" w:rsidP="00413CB7">
            <w:pPr>
              <w:spacing w:after="0"/>
              <w:jc w:val="left"/>
              <w:rPr>
                <w:szCs w:val="20"/>
              </w:rPr>
            </w:pPr>
            <w:r w:rsidRPr="00413CB7">
              <w:rPr>
                <w:szCs w:val="20"/>
              </w:rPr>
              <w:t>Stephen Mind</w:t>
            </w:r>
          </w:p>
        </w:tc>
        <w:tc>
          <w:tcPr>
            <w:tcW w:w="1597" w:type="pct"/>
            <w:noWrap/>
            <w:hideMark/>
          </w:tcPr>
          <w:p w14:paraId="03F0689D"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38E9F506"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0269C48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EA5C869" w14:textId="77777777" w:rsidR="00413CB7" w:rsidRPr="00413CB7" w:rsidRDefault="00413CB7" w:rsidP="00413CB7">
            <w:pPr>
              <w:spacing w:after="0"/>
              <w:jc w:val="right"/>
              <w:rPr>
                <w:szCs w:val="20"/>
              </w:rPr>
            </w:pPr>
            <w:r w:rsidRPr="00413CB7">
              <w:rPr>
                <w:szCs w:val="20"/>
              </w:rPr>
              <w:t>24.7.2013</w:t>
            </w:r>
          </w:p>
        </w:tc>
      </w:tr>
      <w:tr w:rsidR="00413CB7" w:rsidRPr="00413CB7" w14:paraId="20698771" w14:textId="77777777" w:rsidTr="005B36B0">
        <w:trPr>
          <w:trHeight w:val="20"/>
        </w:trPr>
        <w:tc>
          <w:tcPr>
            <w:tcW w:w="1756" w:type="pct"/>
            <w:noWrap/>
            <w:hideMark/>
          </w:tcPr>
          <w:p w14:paraId="6F2BB93A" w14:textId="77777777" w:rsidR="00413CB7" w:rsidRPr="00413CB7" w:rsidRDefault="00413CB7" w:rsidP="00413CB7">
            <w:pPr>
              <w:spacing w:after="0"/>
              <w:jc w:val="left"/>
              <w:rPr>
                <w:szCs w:val="20"/>
              </w:rPr>
            </w:pPr>
            <w:r w:rsidRPr="00413CB7">
              <w:rPr>
                <w:szCs w:val="20"/>
              </w:rPr>
              <w:t>Stephen Oliver</w:t>
            </w:r>
          </w:p>
        </w:tc>
        <w:tc>
          <w:tcPr>
            <w:tcW w:w="1597" w:type="pct"/>
            <w:noWrap/>
            <w:hideMark/>
          </w:tcPr>
          <w:p w14:paraId="7B6DE96B"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2A097BF" w14:textId="77777777" w:rsidR="00413CB7" w:rsidRPr="00413CB7" w:rsidRDefault="00413CB7" w:rsidP="00413CB7">
            <w:pPr>
              <w:spacing w:after="0"/>
              <w:ind w:right="113"/>
              <w:jc w:val="right"/>
              <w:rPr>
                <w:szCs w:val="20"/>
              </w:rPr>
            </w:pPr>
            <w:r w:rsidRPr="00413CB7">
              <w:rPr>
                <w:szCs w:val="20"/>
              </w:rPr>
              <w:t>18.90</w:t>
            </w:r>
          </w:p>
        </w:tc>
        <w:tc>
          <w:tcPr>
            <w:tcW w:w="770" w:type="pct"/>
            <w:noWrap/>
            <w:hideMark/>
          </w:tcPr>
          <w:p w14:paraId="25EA47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B9DD3F" w14:textId="77777777" w:rsidR="00413CB7" w:rsidRPr="00413CB7" w:rsidRDefault="00413CB7" w:rsidP="00413CB7">
            <w:pPr>
              <w:spacing w:after="0"/>
              <w:jc w:val="right"/>
              <w:rPr>
                <w:szCs w:val="20"/>
              </w:rPr>
            </w:pPr>
            <w:r w:rsidRPr="00413CB7">
              <w:rPr>
                <w:szCs w:val="20"/>
              </w:rPr>
              <w:t>3.11.2014</w:t>
            </w:r>
          </w:p>
        </w:tc>
      </w:tr>
      <w:tr w:rsidR="00413CB7" w:rsidRPr="00413CB7" w14:paraId="3C807C14" w14:textId="77777777" w:rsidTr="005B36B0">
        <w:trPr>
          <w:trHeight w:val="20"/>
        </w:trPr>
        <w:tc>
          <w:tcPr>
            <w:tcW w:w="1756" w:type="pct"/>
            <w:noWrap/>
            <w:hideMark/>
          </w:tcPr>
          <w:p w14:paraId="0B7DAD75" w14:textId="77777777" w:rsidR="00413CB7" w:rsidRPr="00413CB7" w:rsidRDefault="00413CB7" w:rsidP="00413CB7">
            <w:pPr>
              <w:spacing w:after="0"/>
              <w:jc w:val="left"/>
              <w:rPr>
                <w:szCs w:val="20"/>
              </w:rPr>
            </w:pPr>
            <w:r w:rsidRPr="00413CB7">
              <w:rPr>
                <w:szCs w:val="20"/>
              </w:rPr>
              <w:t>Stephen Papas</w:t>
            </w:r>
          </w:p>
        </w:tc>
        <w:tc>
          <w:tcPr>
            <w:tcW w:w="1597" w:type="pct"/>
            <w:noWrap/>
            <w:hideMark/>
          </w:tcPr>
          <w:p w14:paraId="6F7405D7" w14:textId="77777777" w:rsidR="00413CB7" w:rsidRPr="00413CB7" w:rsidRDefault="00413CB7" w:rsidP="00413CB7">
            <w:pPr>
              <w:spacing w:after="0"/>
              <w:ind w:left="113"/>
              <w:jc w:val="left"/>
              <w:rPr>
                <w:szCs w:val="20"/>
              </w:rPr>
            </w:pPr>
            <w:r w:rsidRPr="00413CB7">
              <w:rPr>
                <w:szCs w:val="20"/>
              </w:rPr>
              <w:t>STONYFELL, SA 5066</w:t>
            </w:r>
          </w:p>
        </w:tc>
        <w:tc>
          <w:tcPr>
            <w:tcW w:w="424" w:type="pct"/>
            <w:noWrap/>
            <w:hideMark/>
          </w:tcPr>
          <w:p w14:paraId="51110CFB" w14:textId="77777777" w:rsidR="00413CB7" w:rsidRPr="00413CB7" w:rsidRDefault="00413CB7" w:rsidP="00413CB7">
            <w:pPr>
              <w:spacing w:after="0"/>
              <w:ind w:right="113"/>
              <w:jc w:val="right"/>
              <w:rPr>
                <w:szCs w:val="20"/>
              </w:rPr>
            </w:pPr>
            <w:r w:rsidRPr="00413CB7">
              <w:rPr>
                <w:szCs w:val="20"/>
              </w:rPr>
              <w:t>46.60</w:t>
            </w:r>
          </w:p>
        </w:tc>
        <w:tc>
          <w:tcPr>
            <w:tcW w:w="770" w:type="pct"/>
            <w:noWrap/>
            <w:hideMark/>
          </w:tcPr>
          <w:p w14:paraId="162BC7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7F738C" w14:textId="77777777" w:rsidR="00413CB7" w:rsidRPr="00413CB7" w:rsidRDefault="00413CB7" w:rsidP="00413CB7">
            <w:pPr>
              <w:spacing w:after="0"/>
              <w:jc w:val="right"/>
              <w:rPr>
                <w:szCs w:val="20"/>
              </w:rPr>
            </w:pPr>
            <w:r w:rsidRPr="00413CB7">
              <w:rPr>
                <w:szCs w:val="20"/>
              </w:rPr>
              <w:t>5.2.2013</w:t>
            </w:r>
          </w:p>
        </w:tc>
      </w:tr>
      <w:tr w:rsidR="00413CB7" w:rsidRPr="00413CB7" w14:paraId="36ADEB8C" w14:textId="77777777" w:rsidTr="005B36B0">
        <w:trPr>
          <w:trHeight w:val="20"/>
        </w:trPr>
        <w:tc>
          <w:tcPr>
            <w:tcW w:w="1756" w:type="pct"/>
            <w:noWrap/>
            <w:hideMark/>
          </w:tcPr>
          <w:p w14:paraId="2824EA47" w14:textId="77777777" w:rsidR="00413CB7" w:rsidRPr="00413CB7" w:rsidRDefault="00413CB7" w:rsidP="00413CB7">
            <w:pPr>
              <w:spacing w:after="0"/>
              <w:jc w:val="left"/>
              <w:rPr>
                <w:szCs w:val="20"/>
              </w:rPr>
            </w:pPr>
            <w:r w:rsidRPr="00413CB7">
              <w:rPr>
                <w:szCs w:val="20"/>
              </w:rPr>
              <w:t>Stephen Price</w:t>
            </w:r>
          </w:p>
        </w:tc>
        <w:tc>
          <w:tcPr>
            <w:tcW w:w="1597" w:type="pct"/>
            <w:noWrap/>
            <w:hideMark/>
          </w:tcPr>
          <w:p w14:paraId="2B3C658F"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4710E887"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6EB56B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DB4334" w14:textId="77777777" w:rsidR="00413CB7" w:rsidRPr="00413CB7" w:rsidRDefault="00413CB7" w:rsidP="00413CB7">
            <w:pPr>
              <w:spacing w:after="0"/>
              <w:jc w:val="right"/>
              <w:rPr>
                <w:szCs w:val="20"/>
              </w:rPr>
            </w:pPr>
            <w:r w:rsidRPr="00413CB7">
              <w:rPr>
                <w:szCs w:val="20"/>
              </w:rPr>
              <w:t>5.4.2013</w:t>
            </w:r>
          </w:p>
        </w:tc>
      </w:tr>
      <w:tr w:rsidR="00413CB7" w:rsidRPr="00413CB7" w14:paraId="51FD6C25" w14:textId="77777777" w:rsidTr="005B36B0">
        <w:trPr>
          <w:trHeight w:val="20"/>
        </w:trPr>
        <w:tc>
          <w:tcPr>
            <w:tcW w:w="1756" w:type="pct"/>
            <w:noWrap/>
            <w:hideMark/>
          </w:tcPr>
          <w:p w14:paraId="4932228A" w14:textId="77777777" w:rsidR="00413CB7" w:rsidRPr="00413CB7" w:rsidRDefault="00413CB7" w:rsidP="00413CB7">
            <w:pPr>
              <w:spacing w:after="0"/>
              <w:jc w:val="left"/>
              <w:rPr>
                <w:szCs w:val="20"/>
              </w:rPr>
            </w:pPr>
            <w:r w:rsidRPr="00413CB7">
              <w:rPr>
                <w:szCs w:val="20"/>
              </w:rPr>
              <w:t>Stephen Punke</w:t>
            </w:r>
          </w:p>
        </w:tc>
        <w:tc>
          <w:tcPr>
            <w:tcW w:w="1597" w:type="pct"/>
            <w:noWrap/>
            <w:hideMark/>
          </w:tcPr>
          <w:p w14:paraId="2363E951" w14:textId="77777777" w:rsidR="00413CB7" w:rsidRPr="00413CB7" w:rsidRDefault="00413CB7" w:rsidP="00413CB7">
            <w:pPr>
              <w:spacing w:after="0"/>
              <w:ind w:left="113"/>
              <w:jc w:val="left"/>
              <w:rPr>
                <w:szCs w:val="20"/>
              </w:rPr>
            </w:pPr>
            <w:r w:rsidRPr="00413CB7">
              <w:rPr>
                <w:szCs w:val="20"/>
              </w:rPr>
              <w:t>SEACLIFF, SA 5049</w:t>
            </w:r>
          </w:p>
        </w:tc>
        <w:tc>
          <w:tcPr>
            <w:tcW w:w="424" w:type="pct"/>
            <w:noWrap/>
            <w:hideMark/>
          </w:tcPr>
          <w:p w14:paraId="4AFA9274" w14:textId="77777777" w:rsidR="00413CB7" w:rsidRPr="00413CB7" w:rsidRDefault="00413CB7" w:rsidP="00413CB7">
            <w:pPr>
              <w:spacing w:after="0"/>
              <w:ind w:right="113"/>
              <w:jc w:val="right"/>
              <w:rPr>
                <w:szCs w:val="20"/>
              </w:rPr>
            </w:pPr>
            <w:r w:rsidRPr="00413CB7">
              <w:rPr>
                <w:szCs w:val="20"/>
              </w:rPr>
              <w:t>31.55</w:t>
            </w:r>
          </w:p>
        </w:tc>
        <w:tc>
          <w:tcPr>
            <w:tcW w:w="770" w:type="pct"/>
            <w:noWrap/>
            <w:hideMark/>
          </w:tcPr>
          <w:p w14:paraId="09D157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1CE156" w14:textId="77777777" w:rsidR="00413CB7" w:rsidRPr="00413CB7" w:rsidRDefault="00413CB7" w:rsidP="00413CB7">
            <w:pPr>
              <w:spacing w:after="0"/>
              <w:jc w:val="right"/>
              <w:rPr>
                <w:szCs w:val="20"/>
              </w:rPr>
            </w:pPr>
            <w:r w:rsidRPr="00413CB7">
              <w:rPr>
                <w:szCs w:val="20"/>
              </w:rPr>
              <w:t>27.8.2014</w:t>
            </w:r>
          </w:p>
        </w:tc>
      </w:tr>
      <w:tr w:rsidR="00413CB7" w:rsidRPr="00413CB7" w14:paraId="1B0B6401" w14:textId="77777777" w:rsidTr="005B36B0">
        <w:trPr>
          <w:trHeight w:val="20"/>
        </w:trPr>
        <w:tc>
          <w:tcPr>
            <w:tcW w:w="1756" w:type="pct"/>
            <w:noWrap/>
            <w:hideMark/>
          </w:tcPr>
          <w:p w14:paraId="022AA15C" w14:textId="77777777" w:rsidR="00413CB7" w:rsidRPr="00413CB7" w:rsidRDefault="00413CB7" w:rsidP="00413CB7">
            <w:pPr>
              <w:spacing w:after="0"/>
              <w:jc w:val="left"/>
              <w:rPr>
                <w:szCs w:val="20"/>
              </w:rPr>
            </w:pPr>
            <w:r w:rsidRPr="00413CB7">
              <w:rPr>
                <w:szCs w:val="20"/>
              </w:rPr>
              <w:t>Stephen Richards</w:t>
            </w:r>
          </w:p>
        </w:tc>
        <w:tc>
          <w:tcPr>
            <w:tcW w:w="1597" w:type="pct"/>
            <w:noWrap/>
            <w:hideMark/>
          </w:tcPr>
          <w:p w14:paraId="387CF8B3"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2D5DC04D" w14:textId="77777777" w:rsidR="00413CB7" w:rsidRPr="00413CB7" w:rsidRDefault="00413CB7" w:rsidP="00413CB7">
            <w:pPr>
              <w:spacing w:after="0"/>
              <w:ind w:right="113"/>
              <w:jc w:val="right"/>
              <w:rPr>
                <w:szCs w:val="20"/>
              </w:rPr>
            </w:pPr>
            <w:r w:rsidRPr="00413CB7">
              <w:rPr>
                <w:szCs w:val="20"/>
              </w:rPr>
              <w:t>62.28</w:t>
            </w:r>
          </w:p>
        </w:tc>
        <w:tc>
          <w:tcPr>
            <w:tcW w:w="770" w:type="pct"/>
            <w:noWrap/>
            <w:hideMark/>
          </w:tcPr>
          <w:p w14:paraId="00A7093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194226" w14:textId="77777777" w:rsidR="00413CB7" w:rsidRPr="00413CB7" w:rsidRDefault="00413CB7" w:rsidP="00413CB7">
            <w:pPr>
              <w:spacing w:after="0"/>
              <w:jc w:val="right"/>
              <w:rPr>
                <w:szCs w:val="20"/>
              </w:rPr>
            </w:pPr>
            <w:r w:rsidRPr="00413CB7">
              <w:rPr>
                <w:szCs w:val="20"/>
              </w:rPr>
              <w:t>21.3.2014</w:t>
            </w:r>
          </w:p>
        </w:tc>
      </w:tr>
      <w:tr w:rsidR="00413CB7" w:rsidRPr="00413CB7" w14:paraId="212E3E43" w14:textId="77777777" w:rsidTr="005B36B0">
        <w:trPr>
          <w:trHeight w:val="20"/>
        </w:trPr>
        <w:tc>
          <w:tcPr>
            <w:tcW w:w="1756" w:type="pct"/>
            <w:noWrap/>
            <w:hideMark/>
          </w:tcPr>
          <w:p w14:paraId="1F08422F" w14:textId="77777777" w:rsidR="00413CB7" w:rsidRPr="00413CB7" w:rsidRDefault="00413CB7" w:rsidP="00413CB7">
            <w:pPr>
              <w:spacing w:after="0"/>
              <w:jc w:val="left"/>
              <w:rPr>
                <w:szCs w:val="20"/>
              </w:rPr>
            </w:pPr>
            <w:r w:rsidRPr="00413CB7">
              <w:rPr>
                <w:szCs w:val="20"/>
              </w:rPr>
              <w:t>Stephen Thompson</w:t>
            </w:r>
          </w:p>
        </w:tc>
        <w:tc>
          <w:tcPr>
            <w:tcW w:w="1597" w:type="pct"/>
            <w:noWrap/>
            <w:hideMark/>
          </w:tcPr>
          <w:p w14:paraId="1ADFCFAB"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172E9300" w14:textId="77777777" w:rsidR="00413CB7" w:rsidRPr="00413CB7" w:rsidRDefault="00413CB7" w:rsidP="00413CB7">
            <w:pPr>
              <w:spacing w:after="0"/>
              <w:ind w:right="113"/>
              <w:jc w:val="right"/>
              <w:rPr>
                <w:szCs w:val="20"/>
              </w:rPr>
            </w:pPr>
            <w:r w:rsidRPr="00413CB7">
              <w:rPr>
                <w:szCs w:val="20"/>
              </w:rPr>
              <w:t>24.98</w:t>
            </w:r>
          </w:p>
        </w:tc>
        <w:tc>
          <w:tcPr>
            <w:tcW w:w="770" w:type="pct"/>
            <w:noWrap/>
            <w:hideMark/>
          </w:tcPr>
          <w:p w14:paraId="70CA27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67A4E9" w14:textId="77777777" w:rsidR="00413CB7" w:rsidRPr="00413CB7" w:rsidRDefault="00413CB7" w:rsidP="00413CB7">
            <w:pPr>
              <w:spacing w:after="0"/>
              <w:jc w:val="right"/>
              <w:rPr>
                <w:szCs w:val="20"/>
              </w:rPr>
            </w:pPr>
            <w:r w:rsidRPr="00413CB7">
              <w:rPr>
                <w:szCs w:val="20"/>
              </w:rPr>
              <w:t>8.4.2013</w:t>
            </w:r>
          </w:p>
        </w:tc>
      </w:tr>
      <w:tr w:rsidR="00413CB7" w:rsidRPr="00413CB7" w14:paraId="134E962B" w14:textId="77777777" w:rsidTr="005B36B0">
        <w:trPr>
          <w:trHeight w:val="20"/>
        </w:trPr>
        <w:tc>
          <w:tcPr>
            <w:tcW w:w="1756" w:type="pct"/>
            <w:noWrap/>
            <w:hideMark/>
          </w:tcPr>
          <w:p w14:paraId="06174BFD" w14:textId="77777777" w:rsidR="00413CB7" w:rsidRPr="00413CB7" w:rsidRDefault="00413CB7" w:rsidP="00413CB7">
            <w:pPr>
              <w:spacing w:after="0"/>
              <w:jc w:val="left"/>
              <w:rPr>
                <w:szCs w:val="20"/>
              </w:rPr>
            </w:pPr>
            <w:r w:rsidRPr="00413CB7">
              <w:rPr>
                <w:szCs w:val="20"/>
              </w:rPr>
              <w:t>Stephen Vernon Schutz</w:t>
            </w:r>
          </w:p>
        </w:tc>
        <w:tc>
          <w:tcPr>
            <w:tcW w:w="1597" w:type="pct"/>
            <w:noWrap/>
            <w:hideMark/>
          </w:tcPr>
          <w:p w14:paraId="46CACC80"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6D142F0D" w14:textId="77777777" w:rsidR="00413CB7" w:rsidRPr="00413CB7" w:rsidRDefault="00413CB7" w:rsidP="00413CB7">
            <w:pPr>
              <w:spacing w:after="0"/>
              <w:ind w:right="113"/>
              <w:jc w:val="right"/>
              <w:rPr>
                <w:szCs w:val="20"/>
              </w:rPr>
            </w:pPr>
            <w:r w:rsidRPr="00413CB7">
              <w:rPr>
                <w:szCs w:val="20"/>
              </w:rPr>
              <w:t>212.13</w:t>
            </w:r>
          </w:p>
        </w:tc>
        <w:tc>
          <w:tcPr>
            <w:tcW w:w="770" w:type="pct"/>
            <w:noWrap/>
            <w:hideMark/>
          </w:tcPr>
          <w:p w14:paraId="3A5DFCC9" w14:textId="77777777" w:rsidR="00413CB7" w:rsidRPr="00413CB7" w:rsidRDefault="00413CB7" w:rsidP="00413CB7">
            <w:pPr>
              <w:spacing w:after="0"/>
              <w:ind w:left="170"/>
              <w:jc w:val="left"/>
              <w:rPr>
                <w:szCs w:val="20"/>
              </w:rPr>
            </w:pPr>
            <w:r w:rsidRPr="00413CB7">
              <w:rPr>
                <w:szCs w:val="20"/>
              </w:rPr>
              <w:t>Refund 179574</w:t>
            </w:r>
          </w:p>
        </w:tc>
        <w:tc>
          <w:tcPr>
            <w:tcW w:w="453" w:type="pct"/>
            <w:noWrap/>
            <w:hideMark/>
          </w:tcPr>
          <w:p w14:paraId="42B7769F" w14:textId="77777777" w:rsidR="00413CB7" w:rsidRPr="00413CB7" w:rsidRDefault="00413CB7" w:rsidP="00413CB7">
            <w:pPr>
              <w:spacing w:after="0"/>
              <w:jc w:val="right"/>
              <w:rPr>
                <w:szCs w:val="20"/>
              </w:rPr>
            </w:pPr>
            <w:r w:rsidRPr="00413CB7">
              <w:rPr>
                <w:szCs w:val="20"/>
              </w:rPr>
              <w:t>25.9.2013</w:t>
            </w:r>
          </w:p>
        </w:tc>
      </w:tr>
      <w:tr w:rsidR="00413CB7" w:rsidRPr="00413CB7" w14:paraId="695BA010" w14:textId="77777777" w:rsidTr="005B36B0">
        <w:trPr>
          <w:trHeight w:val="20"/>
        </w:trPr>
        <w:tc>
          <w:tcPr>
            <w:tcW w:w="1756" w:type="pct"/>
            <w:noWrap/>
            <w:hideMark/>
          </w:tcPr>
          <w:p w14:paraId="48E3B262" w14:textId="77777777" w:rsidR="00413CB7" w:rsidRPr="00413CB7" w:rsidRDefault="00413CB7" w:rsidP="00413CB7">
            <w:pPr>
              <w:spacing w:after="0"/>
              <w:jc w:val="left"/>
              <w:rPr>
                <w:szCs w:val="20"/>
              </w:rPr>
            </w:pPr>
            <w:r w:rsidRPr="00413CB7">
              <w:rPr>
                <w:szCs w:val="20"/>
              </w:rPr>
              <w:t>Stevan Golubovic</w:t>
            </w:r>
          </w:p>
        </w:tc>
        <w:tc>
          <w:tcPr>
            <w:tcW w:w="1597" w:type="pct"/>
            <w:noWrap/>
            <w:hideMark/>
          </w:tcPr>
          <w:p w14:paraId="623F2D5F"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2CBC7233"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5475DC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972462" w14:textId="77777777" w:rsidR="00413CB7" w:rsidRPr="00413CB7" w:rsidRDefault="00413CB7" w:rsidP="00413CB7">
            <w:pPr>
              <w:spacing w:after="0"/>
              <w:jc w:val="right"/>
              <w:rPr>
                <w:szCs w:val="20"/>
              </w:rPr>
            </w:pPr>
            <w:r w:rsidRPr="00413CB7">
              <w:rPr>
                <w:szCs w:val="20"/>
              </w:rPr>
              <w:t>4.6.2013</w:t>
            </w:r>
          </w:p>
        </w:tc>
      </w:tr>
      <w:tr w:rsidR="00413CB7" w:rsidRPr="00413CB7" w14:paraId="7F85C772" w14:textId="77777777" w:rsidTr="005B36B0">
        <w:trPr>
          <w:trHeight w:val="20"/>
        </w:trPr>
        <w:tc>
          <w:tcPr>
            <w:tcW w:w="1756" w:type="pct"/>
            <w:noWrap/>
            <w:hideMark/>
          </w:tcPr>
          <w:p w14:paraId="7B186531" w14:textId="77777777" w:rsidR="00413CB7" w:rsidRPr="00413CB7" w:rsidRDefault="00413CB7" w:rsidP="00413CB7">
            <w:pPr>
              <w:spacing w:after="0"/>
              <w:jc w:val="left"/>
              <w:rPr>
                <w:szCs w:val="20"/>
              </w:rPr>
            </w:pPr>
            <w:r w:rsidRPr="00413CB7">
              <w:rPr>
                <w:szCs w:val="20"/>
              </w:rPr>
              <w:t>Steve Allen</w:t>
            </w:r>
          </w:p>
        </w:tc>
        <w:tc>
          <w:tcPr>
            <w:tcW w:w="1597" w:type="pct"/>
            <w:noWrap/>
            <w:hideMark/>
          </w:tcPr>
          <w:p w14:paraId="71EF11C4" w14:textId="77777777" w:rsidR="00413CB7" w:rsidRPr="00413CB7" w:rsidRDefault="00413CB7" w:rsidP="00413CB7">
            <w:pPr>
              <w:spacing w:after="0"/>
              <w:ind w:left="113"/>
              <w:jc w:val="left"/>
              <w:rPr>
                <w:szCs w:val="20"/>
              </w:rPr>
            </w:pPr>
            <w:r w:rsidRPr="00413CB7">
              <w:rPr>
                <w:szCs w:val="20"/>
              </w:rPr>
              <w:t>BELAIR, SA 5052</w:t>
            </w:r>
          </w:p>
        </w:tc>
        <w:tc>
          <w:tcPr>
            <w:tcW w:w="424" w:type="pct"/>
            <w:noWrap/>
            <w:hideMark/>
          </w:tcPr>
          <w:p w14:paraId="7B898DE7" w14:textId="77777777" w:rsidR="00413CB7" w:rsidRPr="00413CB7" w:rsidRDefault="00413CB7" w:rsidP="00413CB7">
            <w:pPr>
              <w:spacing w:after="0"/>
              <w:ind w:right="113"/>
              <w:jc w:val="right"/>
              <w:rPr>
                <w:szCs w:val="20"/>
              </w:rPr>
            </w:pPr>
            <w:r w:rsidRPr="00413CB7">
              <w:rPr>
                <w:szCs w:val="20"/>
              </w:rPr>
              <w:t>120.00</w:t>
            </w:r>
          </w:p>
        </w:tc>
        <w:tc>
          <w:tcPr>
            <w:tcW w:w="770" w:type="pct"/>
            <w:noWrap/>
            <w:hideMark/>
          </w:tcPr>
          <w:p w14:paraId="6715C0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97B84A" w14:textId="77777777" w:rsidR="00413CB7" w:rsidRPr="00413CB7" w:rsidRDefault="00413CB7" w:rsidP="00413CB7">
            <w:pPr>
              <w:spacing w:after="0"/>
              <w:jc w:val="right"/>
              <w:rPr>
                <w:szCs w:val="20"/>
              </w:rPr>
            </w:pPr>
            <w:r w:rsidRPr="00413CB7">
              <w:rPr>
                <w:szCs w:val="20"/>
              </w:rPr>
              <w:t>15.6.2013</w:t>
            </w:r>
          </w:p>
        </w:tc>
      </w:tr>
      <w:tr w:rsidR="00413CB7" w:rsidRPr="00413CB7" w14:paraId="6157070E" w14:textId="77777777" w:rsidTr="005B36B0">
        <w:trPr>
          <w:trHeight w:val="20"/>
        </w:trPr>
        <w:tc>
          <w:tcPr>
            <w:tcW w:w="1756" w:type="pct"/>
            <w:noWrap/>
            <w:hideMark/>
          </w:tcPr>
          <w:p w14:paraId="4A415514" w14:textId="77777777" w:rsidR="00413CB7" w:rsidRPr="00413CB7" w:rsidRDefault="00413CB7" w:rsidP="00413CB7">
            <w:pPr>
              <w:spacing w:after="0"/>
              <w:jc w:val="left"/>
              <w:rPr>
                <w:szCs w:val="20"/>
              </w:rPr>
            </w:pPr>
            <w:r w:rsidRPr="00413CB7">
              <w:rPr>
                <w:szCs w:val="20"/>
              </w:rPr>
              <w:t>Steve Clark</w:t>
            </w:r>
          </w:p>
        </w:tc>
        <w:tc>
          <w:tcPr>
            <w:tcW w:w="1597" w:type="pct"/>
            <w:noWrap/>
            <w:hideMark/>
          </w:tcPr>
          <w:p w14:paraId="4769B310" w14:textId="77777777"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14:paraId="3D073BA3" w14:textId="77777777" w:rsidR="00413CB7" w:rsidRPr="00413CB7" w:rsidRDefault="00413CB7" w:rsidP="00413CB7">
            <w:pPr>
              <w:spacing w:after="0"/>
              <w:ind w:right="113"/>
              <w:jc w:val="right"/>
              <w:rPr>
                <w:szCs w:val="20"/>
              </w:rPr>
            </w:pPr>
            <w:r w:rsidRPr="00413CB7">
              <w:rPr>
                <w:szCs w:val="20"/>
              </w:rPr>
              <w:t>11.15</w:t>
            </w:r>
          </w:p>
        </w:tc>
        <w:tc>
          <w:tcPr>
            <w:tcW w:w="770" w:type="pct"/>
            <w:noWrap/>
            <w:hideMark/>
          </w:tcPr>
          <w:p w14:paraId="5987B9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DE8311" w14:textId="77777777" w:rsidR="00413CB7" w:rsidRPr="00413CB7" w:rsidRDefault="00413CB7" w:rsidP="00413CB7">
            <w:pPr>
              <w:spacing w:after="0"/>
              <w:jc w:val="right"/>
              <w:rPr>
                <w:szCs w:val="20"/>
              </w:rPr>
            </w:pPr>
            <w:r w:rsidRPr="00413CB7">
              <w:rPr>
                <w:szCs w:val="20"/>
              </w:rPr>
              <w:t>23.7.2013</w:t>
            </w:r>
          </w:p>
        </w:tc>
      </w:tr>
      <w:tr w:rsidR="00413CB7" w:rsidRPr="00413CB7" w14:paraId="6AD59255" w14:textId="77777777" w:rsidTr="005B36B0">
        <w:trPr>
          <w:trHeight w:val="20"/>
        </w:trPr>
        <w:tc>
          <w:tcPr>
            <w:tcW w:w="1756" w:type="pct"/>
            <w:noWrap/>
            <w:hideMark/>
          </w:tcPr>
          <w:p w14:paraId="62B682CB" w14:textId="77777777" w:rsidR="00413CB7" w:rsidRPr="00413CB7" w:rsidRDefault="00413CB7" w:rsidP="00413CB7">
            <w:pPr>
              <w:spacing w:after="0"/>
              <w:jc w:val="left"/>
              <w:rPr>
                <w:szCs w:val="20"/>
              </w:rPr>
            </w:pPr>
            <w:r w:rsidRPr="00413CB7">
              <w:rPr>
                <w:szCs w:val="20"/>
              </w:rPr>
              <w:t>Steve Jerkovic</w:t>
            </w:r>
          </w:p>
        </w:tc>
        <w:tc>
          <w:tcPr>
            <w:tcW w:w="1597" w:type="pct"/>
            <w:noWrap/>
            <w:hideMark/>
          </w:tcPr>
          <w:p w14:paraId="0EC4965E"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26C947DA" w14:textId="77777777" w:rsidR="00413CB7" w:rsidRPr="00413CB7" w:rsidRDefault="00413CB7" w:rsidP="00413CB7">
            <w:pPr>
              <w:spacing w:after="0"/>
              <w:ind w:right="113"/>
              <w:jc w:val="right"/>
              <w:rPr>
                <w:szCs w:val="20"/>
              </w:rPr>
            </w:pPr>
            <w:r w:rsidRPr="00413CB7">
              <w:rPr>
                <w:szCs w:val="20"/>
              </w:rPr>
              <w:t>20.23</w:t>
            </w:r>
          </w:p>
        </w:tc>
        <w:tc>
          <w:tcPr>
            <w:tcW w:w="770" w:type="pct"/>
            <w:noWrap/>
            <w:hideMark/>
          </w:tcPr>
          <w:p w14:paraId="12D636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F2272C" w14:textId="77777777" w:rsidR="00413CB7" w:rsidRPr="00413CB7" w:rsidRDefault="00413CB7" w:rsidP="00413CB7">
            <w:pPr>
              <w:spacing w:after="0"/>
              <w:jc w:val="right"/>
              <w:rPr>
                <w:szCs w:val="20"/>
              </w:rPr>
            </w:pPr>
            <w:r w:rsidRPr="00413CB7">
              <w:rPr>
                <w:szCs w:val="20"/>
              </w:rPr>
              <w:t>16.11.2014</w:t>
            </w:r>
          </w:p>
        </w:tc>
      </w:tr>
      <w:tr w:rsidR="00413CB7" w:rsidRPr="00413CB7" w14:paraId="05A261F8" w14:textId="77777777" w:rsidTr="005B36B0">
        <w:trPr>
          <w:trHeight w:val="20"/>
        </w:trPr>
        <w:tc>
          <w:tcPr>
            <w:tcW w:w="1756" w:type="pct"/>
            <w:noWrap/>
            <w:hideMark/>
          </w:tcPr>
          <w:p w14:paraId="1E5BAE6F" w14:textId="77777777" w:rsidR="00413CB7" w:rsidRPr="00413CB7" w:rsidRDefault="00413CB7" w:rsidP="00413CB7">
            <w:pPr>
              <w:spacing w:after="0"/>
              <w:jc w:val="left"/>
              <w:rPr>
                <w:szCs w:val="20"/>
              </w:rPr>
            </w:pPr>
            <w:r w:rsidRPr="00413CB7">
              <w:rPr>
                <w:szCs w:val="20"/>
              </w:rPr>
              <w:t>Steve Matthews</w:t>
            </w:r>
          </w:p>
        </w:tc>
        <w:tc>
          <w:tcPr>
            <w:tcW w:w="1597" w:type="pct"/>
            <w:noWrap/>
            <w:hideMark/>
          </w:tcPr>
          <w:p w14:paraId="3E3F8D00"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27110714" w14:textId="77777777" w:rsidR="00413CB7" w:rsidRPr="00413CB7" w:rsidRDefault="00413CB7" w:rsidP="00413CB7">
            <w:pPr>
              <w:spacing w:after="0"/>
              <w:ind w:right="113"/>
              <w:jc w:val="right"/>
              <w:rPr>
                <w:szCs w:val="20"/>
              </w:rPr>
            </w:pPr>
            <w:r w:rsidRPr="00413CB7">
              <w:rPr>
                <w:szCs w:val="20"/>
              </w:rPr>
              <w:t>202.35</w:t>
            </w:r>
          </w:p>
        </w:tc>
        <w:tc>
          <w:tcPr>
            <w:tcW w:w="770" w:type="pct"/>
            <w:noWrap/>
            <w:hideMark/>
          </w:tcPr>
          <w:p w14:paraId="534948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5F21D9" w14:textId="77777777" w:rsidR="00413CB7" w:rsidRPr="00413CB7" w:rsidRDefault="00413CB7" w:rsidP="00413CB7">
            <w:pPr>
              <w:spacing w:after="0"/>
              <w:jc w:val="right"/>
              <w:rPr>
                <w:szCs w:val="20"/>
              </w:rPr>
            </w:pPr>
            <w:r w:rsidRPr="00413CB7">
              <w:rPr>
                <w:szCs w:val="20"/>
              </w:rPr>
              <w:t>20.6.2013</w:t>
            </w:r>
          </w:p>
        </w:tc>
      </w:tr>
      <w:tr w:rsidR="00413CB7" w:rsidRPr="00413CB7" w14:paraId="3657A8E3" w14:textId="77777777" w:rsidTr="005B36B0">
        <w:trPr>
          <w:trHeight w:val="20"/>
        </w:trPr>
        <w:tc>
          <w:tcPr>
            <w:tcW w:w="1756" w:type="pct"/>
            <w:noWrap/>
            <w:hideMark/>
          </w:tcPr>
          <w:p w14:paraId="41951C4B" w14:textId="77777777" w:rsidR="00413CB7" w:rsidRPr="00413CB7" w:rsidRDefault="00413CB7" w:rsidP="00413CB7">
            <w:pPr>
              <w:spacing w:after="0"/>
              <w:jc w:val="left"/>
              <w:rPr>
                <w:szCs w:val="20"/>
              </w:rPr>
            </w:pPr>
            <w:r w:rsidRPr="00413CB7">
              <w:rPr>
                <w:szCs w:val="20"/>
              </w:rPr>
              <w:t>Steve McClure</w:t>
            </w:r>
          </w:p>
        </w:tc>
        <w:tc>
          <w:tcPr>
            <w:tcW w:w="1597" w:type="pct"/>
            <w:noWrap/>
            <w:hideMark/>
          </w:tcPr>
          <w:p w14:paraId="106B41BD"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7DC5B6FD" w14:textId="77777777" w:rsidR="00413CB7" w:rsidRPr="00413CB7" w:rsidRDefault="00413CB7" w:rsidP="00413CB7">
            <w:pPr>
              <w:spacing w:after="0"/>
              <w:ind w:right="113"/>
              <w:jc w:val="right"/>
              <w:rPr>
                <w:szCs w:val="20"/>
              </w:rPr>
            </w:pPr>
            <w:r w:rsidRPr="00413CB7">
              <w:rPr>
                <w:szCs w:val="20"/>
              </w:rPr>
              <w:t>10.21</w:t>
            </w:r>
          </w:p>
        </w:tc>
        <w:tc>
          <w:tcPr>
            <w:tcW w:w="770" w:type="pct"/>
            <w:noWrap/>
            <w:hideMark/>
          </w:tcPr>
          <w:p w14:paraId="250A05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731775" w14:textId="77777777" w:rsidR="00413CB7" w:rsidRPr="00413CB7" w:rsidRDefault="00413CB7" w:rsidP="00413CB7">
            <w:pPr>
              <w:spacing w:after="0"/>
              <w:jc w:val="right"/>
              <w:rPr>
                <w:szCs w:val="20"/>
              </w:rPr>
            </w:pPr>
            <w:r w:rsidRPr="00413CB7">
              <w:rPr>
                <w:szCs w:val="20"/>
              </w:rPr>
              <w:t>10.2.2014</w:t>
            </w:r>
          </w:p>
        </w:tc>
      </w:tr>
      <w:tr w:rsidR="00413CB7" w:rsidRPr="00413CB7" w14:paraId="01D31BAD" w14:textId="77777777" w:rsidTr="005B36B0">
        <w:trPr>
          <w:trHeight w:val="20"/>
        </w:trPr>
        <w:tc>
          <w:tcPr>
            <w:tcW w:w="1756" w:type="pct"/>
            <w:noWrap/>
            <w:hideMark/>
          </w:tcPr>
          <w:p w14:paraId="5BF6EDF2" w14:textId="77777777" w:rsidR="00413CB7" w:rsidRPr="00413CB7" w:rsidRDefault="00413CB7" w:rsidP="00413CB7">
            <w:pPr>
              <w:spacing w:after="0"/>
              <w:jc w:val="left"/>
              <w:rPr>
                <w:szCs w:val="20"/>
              </w:rPr>
            </w:pPr>
            <w:r w:rsidRPr="00413CB7">
              <w:rPr>
                <w:szCs w:val="20"/>
              </w:rPr>
              <w:t>Steve Norris</w:t>
            </w:r>
          </w:p>
        </w:tc>
        <w:tc>
          <w:tcPr>
            <w:tcW w:w="1597" w:type="pct"/>
            <w:noWrap/>
            <w:hideMark/>
          </w:tcPr>
          <w:p w14:paraId="2B1342D1" w14:textId="77777777"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14:paraId="1CF726F7" w14:textId="77777777" w:rsidR="00413CB7" w:rsidRPr="00413CB7" w:rsidRDefault="00413CB7" w:rsidP="00413CB7">
            <w:pPr>
              <w:spacing w:after="0"/>
              <w:ind w:right="113"/>
              <w:jc w:val="right"/>
              <w:rPr>
                <w:szCs w:val="20"/>
              </w:rPr>
            </w:pPr>
            <w:r w:rsidRPr="00413CB7">
              <w:rPr>
                <w:szCs w:val="20"/>
              </w:rPr>
              <w:t>980.72</w:t>
            </w:r>
          </w:p>
        </w:tc>
        <w:tc>
          <w:tcPr>
            <w:tcW w:w="770" w:type="pct"/>
            <w:noWrap/>
            <w:hideMark/>
          </w:tcPr>
          <w:p w14:paraId="509E9F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658603" w14:textId="77777777" w:rsidR="00413CB7" w:rsidRPr="00413CB7" w:rsidRDefault="00413CB7" w:rsidP="00413CB7">
            <w:pPr>
              <w:spacing w:after="0"/>
              <w:jc w:val="right"/>
              <w:rPr>
                <w:szCs w:val="20"/>
              </w:rPr>
            </w:pPr>
            <w:r w:rsidRPr="00413CB7">
              <w:rPr>
                <w:szCs w:val="20"/>
              </w:rPr>
              <w:t>31.7.2014</w:t>
            </w:r>
          </w:p>
        </w:tc>
      </w:tr>
      <w:tr w:rsidR="00413CB7" w:rsidRPr="00413CB7" w14:paraId="59E51B62" w14:textId="77777777" w:rsidTr="005B36B0">
        <w:trPr>
          <w:trHeight w:val="20"/>
        </w:trPr>
        <w:tc>
          <w:tcPr>
            <w:tcW w:w="1756" w:type="pct"/>
            <w:noWrap/>
            <w:hideMark/>
          </w:tcPr>
          <w:p w14:paraId="1AD9759F" w14:textId="77777777" w:rsidR="00413CB7" w:rsidRPr="00413CB7" w:rsidRDefault="00413CB7" w:rsidP="00413CB7">
            <w:pPr>
              <w:spacing w:after="0"/>
              <w:jc w:val="left"/>
              <w:rPr>
                <w:szCs w:val="20"/>
              </w:rPr>
            </w:pPr>
            <w:r w:rsidRPr="00413CB7">
              <w:rPr>
                <w:szCs w:val="20"/>
              </w:rPr>
              <w:t>Steve O’shea</w:t>
            </w:r>
          </w:p>
        </w:tc>
        <w:tc>
          <w:tcPr>
            <w:tcW w:w="1597" w:type="pct"/>
            <w:noWrap/>
            <w:hideMark/>
          </w:tcPr>
          <w:p w14:paraId="238209F7"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4EC511DC" w14:textId="77777777" w:rsidR="00413CB7" w:rsidRPr="00413CB7" w:rsidRDefault="00413CB7" w:rsidP="00413CB7">
            <w:pPr>
              <w:spacing w:after="0"/>
              <w:ind w:right="113"/>
              <w:jc w:val="right"/>
              <w:rPr>
                <w:szCs w:val="20"/>
              </w:rPr>
            </w:pPr>
            <w:r w:rsidRPr="00413CB7">
              <w:rPr>
                <w:szCs w:val="20"/>
              </w:rPr>
              <w:t>45.70</w:t>
            </w:r>
          </w:p>
        </w:tc>
        <w:tc>
          <w:tcPr>
            <w:tcW w:w="770" w:type="pct"/>
            <w:noWrap/>
            <w:hideMark/>
          </w:tcPr>
          <w:p w14:paraId="794B09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BA3DE3" w14:textId="77777777" w:rsidR="00413CB7" w:rsidRPr="00413CB7" w:rsidRDefault="00413CB7" w:rsidP="00413CB7">
            <w:pPr>
              <w:spacing w:after="0"/>
              <w:jc w:val="right"/>
              <w:rPr>
                <w:szCs w:val="20"/>
              </w:rPr>
            </w:pPr>
            <w:r w:rsidRPr="00413CB7">
              <w:rPr>
                <w:szCs w:val="20"/>
              </w:rPr>
              <w:t>28.2.2013</w:t>
            </w:r>
          </w:p>
        </w:tc>
      </w:tr>
      <w:tr w:rsidR="00413CB7" w:rsidRPr="00413CB7" w14:paraId="565F4868" w14:textId="77777777" w:rsidTr="005B36B0">
        <w:trPr>
          <w:trHeight w:val="20"/>
        </w:trPr>
        <w:tc>
          <w:tcPr>
            <w:tcW w:w="1756" w:type="pct"/>
            <w:noWrap/>
            <w:hideMark/>
          </w:tcPr>
          <w:p w14:paraId="45586A59" w14:textId="77777777" w:rsidR="00413CB7" w:rsidRPr="00413CB7" w:rsidRDefault="00413CB7" w:rsidP="00413CB7">
            <w:pPr>
              <w:spacing w:after="0"/>
              <w:jc w:val="left"/>
              <w:rPr>
                <w:szCs w:val="20"/>
              </w:rPr>
            </w:pPr>
            <w:r w:rsidRPr="00413CB7">
              <w:rPr>
                <w:szCs w:val="20"/>
              </w:rPr>
              <w:t>Steve Politis</w:t>
            </w:r>
          </w:p>
        </w:tc>
        <w:tc>
          <w:tcPr>
            <w:tcW w:w="1597" w:type="pct"/>
            <w:noWrap/>
            <w:hideMark/>
          </w:tcPr>
          <w:p w14:paraId="6BF4B9D0" w14:textId="77777777"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14:paraId="26894678" w14:textId="77777777" w:rsidR="00413CB7" w:rsidRPr="00413CB7" w:rsidRDefault="00413CB7" w:rsidP="00413CB7">
            <w:pPr>
              <w:spacing w:after="0"/>
              <w:ind w:right="113"/>
              <w:jc w:val="right"/>
              <w:rPr>
                <w:szCs w:val="20"/>
              </w:rPr>
            </w:pPr>
            <w:r w:rsidRPr="00413CB7">
              <w:rPr>
                <w:szCs w:val="20"/>
              </w:rPr>
              <w:t>109.75</w:t>
            </w:r>
          </w:p>
        </w:tc>
        <w:tc>
          <w:tcPr>
            <w:tcW w:w="770" w:type="pct"/>
            <w:noWrap/>
            <w:hideMark/>
          </w:tcPr>
          <w:p w14:paraId="7B611E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7D30B24" w14:textId="77777777" w:rsidR="00413CB7" w:rsidRPr="00413CB7" w:rsidRDefault="00413CB7" w:rsidP="00413CB7">
            <w:pPr>
              <w:spacing w:after="0"/>
              <w:jc w:val="right"/>
              <w:rPr>
                <w:szCs w:val="20"/>
              </w:rPr>
            </w:pPr>
            <w:r w:rsidRPr="00413CB7">
              <w:rPr>
                <w:szCs w:val="20"/>
              </w:rPr>
              <w:t>4.7.2014</w:t>
            </w:r>
          </w:p>
        </w:tc>
      </w:tr>
      <w:tr w:rsidR="00413CB7" w:rsidRPr="00413CB7" w14:paraId="3BDF19D2" w14:textId="77777777" w:rsidTr="005B36B0">
        <w:trPr>
          <w:trHeight w:val="20"/>
        </w:trPr>
        <w:tc>
          <w:tcPr>
            <w:tcW w:w="1756" w:type="pct"/>
            <w:noWrap/>
            <w:hideMark/>
          </w:tcPr>
          <w:p w14:paraId="20699FF1" w14:textId="77777777" w:rsidR="00413CB7" w:rsidRPr="00413CB7" w:rsidRDefault="00413CB7" w:rsidP="00413CB7">
            <w:pPr>
              <w:spacing w:after="0"/>
              <w:jc w:val="left"/>
              <w:rPr>
                <w:szCs w:val="20"/>
              </w:rPr>
            </w:pPr>
            <w:r w:rsidRPr="00413CB7">
              <w:rPr>
                <w:szCs w:val="20"/>
              </w:rPr>
              <w:t>Steven Alen Olsen</w:t>
            </w:r>
          </w:p>
        </w:tc>
        <w:tc>
          <w:tcPr>
            <w:tcW w:w="1597" w:type="pct"/>
            <w:noWrap/>
            <w:hideMark/>
          </w:tcPr>
          <w:p w14:paraId="0F299215"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48D5E594" w14:textId="77777777" w:rsidR="00413CB7" w:rsidRPr="00413CB7" w:rsidRDefault="00413CB7" w:rsidP="00413CB7">
            <w:pPr>
              <w:spacing w:after="0"/>
              <w:ind w:right="113"/>
              <w:jc w:val="right"/>
              <w:rPr>
                <w:szCs w:val="20"/>
              </w:rPr>
            </w:pPr>
            <w:r w:rsidRPr="00413CB7">
              <w:rPr>
                <w:szCs w:val="20"/>
              </w:rPr>
              <w:t>52.82</w:t>
            </w:r>
          </w:p>
        </w:tc>
        <w:tc>
          <w:tcPr>
            <w:tcW w:w="770" w:type="pct"/>
            <w:noWrap/>
            <w:hideMark/>
          </w:tcPr>
          <w:p w14:paraId="50D530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A77278" w14:textId="77777777" w:rsidR="00413CB7" w:rsidRPr="00413CB7" w:rsidRDefault="00413CB7" w:rsidP="00413CB7">
            <w:pPr>
              <w:spacing w:after="0"/>
              <w:jc w:val="right"/>
              <w:rPr>
                <w:szCs w:val="20"/>
              </w:rPr>
            </w:pPr>
            <w:r w:rsidRPr="00413CB7">
              <w:rPr>
                <w:szCs w:val="20"/>
              </w:rPr>
              <w:t>31.10.2014</w:t>
            </w:r>
          </w:p>
        </w:tc>
      </w:tr>
      <w:tr w:rsidR="00413CB7" w:rsidRPr="00413CB7" w14:paraId="7976AC7D" w14:textId="77777777" w:rsidTr="005B36B0">
        <w:trPr>
          <w:trHeight w:val="20"/>
        </w:trPr>
        <w:tc>
          <w:tcPr>
            <w:tcW w:w="1756" w:type="pct"/>
            <w:noWrap/>
            <w:hideMark/>
          </w:tcPr>
          <w:p w14:paraId="78EE57EA" w14:textId="77777777" w:rsidR="00413CB7" w:rsidRPr="00413CB7" w:rsidRDefault="00413CB7" w:rsidP="00413CB7">
            <w:pPr>
              <w:spacing w:after="0"/>
              <w:jc w:val="left"/>
              <w:rPr>
                <w:szCs w:val="20"/>
              </w:rPr>
            </w:pPr>
            <w:r w:rsidRPr="00413CB7">
              <w:rPr>
                <w:szCs w:val="20"/>
              </w:rPr>
              <w:t>Steven Buza</w:t>
            </w:r>
          </w:p>
        </w:tc>
        <w:tc>
          <w:tcPr>
            <w:tcW w:w="1597" w:type="pct"/>
            <w:noWrap/>
            <w:hideMark/>
          </w:tcPr>
          <w:p w14:paraId="6AAFA8E9"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6FEFEB0D"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62194D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D069C5" w14:textId="77777777" w:rsidR="00413CB7" w:rsidRPr="00413CB7" w:rsidRDefault="00413CB7" w:rsidP="00413CB7">
            <w:pPr>
              <w:spacing w:after="0"/>
              <w:jc w:val="right"/>
              <w:rPr>
                <w:szCs w:val="20"/>
              </w:rPr>
            </w:pPr>
            <w:r w:rsidRPr="00413CB7">
              <w:rPr>
                <w:szCs w:val="20"/>
              </w:rPr>
              <w:t>17.12.2013</w:t>
            </w:r>
          </w:p>
        </w:tc>
      </w:tr>
      <w:tr w:rsidR="00413CB7" w:rsidRPr="00413CB7" w14:paraId="2A5A3A00" w14:textId="77777777" w:rsidTr="005B36B0">
        <w:trPr>
          <w:trHeight w:val="20"/>
        </w:trPr>
        <w:tc>
          <w:tcPr>
            <w:tcW w:w="1756" w:type="pct"/>
            <w:noWrap/>
            <w:hideMark/>
          </w:tcPr>
          <w:p w14:paraId="58C4366A" w14:textId="77777777" w:rsidR="00413CB7" w:rsidRPr="00413CB7" w:rsidRDefault="00413CB7" w:rsidP="00413CB7">
            <w:pPr>
              <w:spacing w:after="0"/>
              <w:jc w:val="left"/>
              <w:rPr>
                <w:szCs w:val="20"/>
              </w:rPr>
            </w:pPr>
            <w:r w:rsidRPr="00413CB7">
              <w:rPr>
                <w:szCs w:val="20"/>
              </w:rPr>
              <w:t>Steven Franklin</w:t>
            </w:r>
          </w:p>
        </w:tc>
        <w:tc>
          <w:tcPr>
            <w:tcW w:w="1597" w:type="pct"/>
            <w:noWrap/>
            <w:hideMark/>
          </w:tcPr>
          <w:p w14:paraId="7A6855D9"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0FB261C4"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495D60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4A7AEB" w14:textId="77777777" w:rsidR="00413CB7" w:rsidRPr="00413CB7" w:rsidRDefault="00413CB7" w:rsidP="00413CB7">
            <w:pPr>
              <w:spacing w:after="0"/>
              <w:jc w:val="right"/>
              <w:rPr>
                <w:szCs w:val="20"/>
              </w:rPr>
            </w:pPr>
            <w:r w:rsidRPr="00413CB7">
              <w:rPr>
                <w:szCs w:val="20"/>
              </w:rPr>
              <w:t>28.1.2013</w:t>
            </w:r>
          </w:p>
        </w:tc>
      </w:tr>
      <w:tr w:rsidR="00413CB7" w:rsidRPr="00413CB7" w14:paraId="404B7738" w14:textId="77777777" w:rsidTr="005B36B0">
        <w:trPr>
          <w:trHeight w:val="20"/>
        </w:trPr>
        <w:tc>
          <w:tcPr>
            <w:tcW w:w="1756" w:type="pct"/>
            <w:noWrap/>
            <w:hideMark/>
          </w:tcPr>
          <w:p w14:paraId="626FE76B" w14:textId="77777777" w:rsidR="00413CB7" w:rsidRPr="00413CB7" w:rsidRDefault="00413CB7" w:rsidP="00413CB7">
            <w:pPr>
              <w:spacing w:after="0"/>
              <w:jc w:val="left"/>
              <w:rPr>
                <w:szCs w:val="20"/>
              </w:rPr>
            </w:pPr>
            <w:r w:rsidRPr="00413CB7">
              <w:rPr>
                <w:szCs w:val="20"/>
              </w:rPr>
              <w:t>Steven Hewetson</w:t>
            </w:r>
          </w:p>
        </w:tc>
        <w:tc>
          <w:tcPr>
            <w:tcW w:w="1597" w:type="pct"/>
            <w:noWrap/>
            <w:hideMark/>
          </w:tcPr>
          <w:p w14:paraId="7A0DD068"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7F010C21" w14:textId="77777777" w:rsidR="00413CB7" w:rsidRPr="00413CB7" w:rsidRDefault="00413CB7" w:rsidP="00413CB7">
            <w:pPr>
              <w:spacing w:after="0"/>
              <w:ind w:right="113"/>
              <w:jc w:val="right"/>
              <w:rPr>
                <w:szCs w:val="20"/>
              </w:rPr>
            </w:pPr>
            <w:r w:rsidRPr="00413CB7">
              <w:rPr>
                <w:szCs w:val="20"/>
              </w:rPr>
              <w:t>12.12</w:t>
            </w:r>
          </w:p>
        </w:tc>
        <w:tc>
          <w:tcPr>
            <w:tcW w:w="770" w:type="pct"/>
            <w:noWrap/>
            <w:hideMark/>
          </w:tcPr>
          <w:p w14:paraId="663B52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EB7746" w14:textId="77777777" w:rsidR="00413CB7" w:rsidRPr="00413CB7" w:rsidRDefault="00413CB7" w:rsidP="00413CB7">
            <w:pPr>
              <w:spacing w:after="0"/>
              <w:jc w:val="right"/>
              <w:rPr>
                <w:szCs w:val="20"/>
              </w:rPr>
            </w:pPr>
            <w:r w:rsidRPr="00413CB7">
              <w:rPr>
                <w:szCs w:val="20"/>
              </w:rPr>
              <w:t>17.10.2013</w:t>
            </w:r>
          </w:p>
        </w:tc>
      </w:tr>
      <w:tr w:rsidR="00413CB7" w:rsidRPr="00413CB7" w14:paraId="43A2693A" w14:textId="77777777" w:rsidTr="005B36B0">
        <w:trPr>
          <w:trHeight w:val="20"/>
        </w:trPr>
        <w:tc>
          <w:tcPr>
            <w:tcW w:w="1756" w:type="pct"/>
            <w:noWrap/>
            <w:hideMark/>
          </w:tcPr>
          <w:p w14:paraId="2A29816D" w14:textId="77777777" w:rsidR="00413CB7" w:rsidRPr="00413CB7" w:rsidRDefault="00413CB7" w:rsidP="00413CB7">
            <w:pPr>
              <w:spacing w:after="0"/>
              <w:jc w:val="left"/>
              <w:rPr>
                <w:szCs w:val="20"/>
              </w:rPr>
            </w:pPr>
            <w:r w:rsidRPr="00413CB7">
              <w:rPr>
                <w:szCs w:val="20"/>
              </w:rPr>
              <w:t>Steven Hutchins</w:t>
            </w:r>
          </w:p>
        </w:tc>
        <w:tc>
          <w:tcPr>
            <w:tcW w:w="1597" w:type="pct"/>
            <w:noWrap/>
            <w:hideMark/>
          </w:tcPr>
          <w:p w14:paraId="15570386"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62EE5C0" w14:textId="77777777" w:rsidR="00413CB7" w:rsidRPr="00413CB7" w:rsidRDefault="00413CB7" w:rsidP="00413CB7">
            <w:pPr>
              <w:spacing w:after="0"/>
              <w:ind w:right="113"/>
              <w:jc w:val="right"/>
              <w:rPr>
                <w:szCs w:val="20"/>
              </w:rPr>
            </w:pPr>
            <w:r w:rsidRPr="00413CB7">
              <w:rPr>
                <w:szCs w:val="20"/>
              </w:rPr>
              <w:t>90.00</w:t>
            </w:r>
          </w:p>
        </w:tc>
        <w:tc>
          <w:tcPr>
            <w:tcW w:w="770" w:type="pct"/>
            <w:noWrap/>
            <w:hideMark/>
          </w:tcPr>
          <w:p w14:paraId="1030C7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6EB1A9" w14:textId="77777777" w:rsidR="00413CB7" w:rsidRPr="00413CB7" w:rsidRDefault="00413CB7" w:rsidP="00413CB7">
            <w:pPr>
              <w:spacing w:after="0"/>
              <w:jc w:val="right"/>
              <w:rPr>
                <w:szCs w:val="20"/>
              </w:rPr>
            </w:pPr>
            <w:r w:rsidRPr="00413CB7">
              <w:rPr>
                <w:szCs w:val="20"/>
              </w:rPr>
              <w:t>15.11.2013</w:t>
            </w:r>
          </w:p>
        </w:tc>
      </w:tr>
      <w:tr w:rsidR="00413CB7" w:rsidRPr="00413CB7" w14:paraId="660DBEEF" w14:textId="77777777" w:rsidTr="005B36B0">
        <w:trPr>
          <w:trHeight w:val="20"/>
        </w:trPr>
        <w:tc>
          <w:tcPr>
            <w:tcW w:w="1756" w:type="pct"/>
            <w:noWrap/>
            <w:hideMark/>
          </w:tcPr>
          <w:p w14:paraId="48AB9ED3" w14:textId="77777777" w:rsidR="00413CB7" w:rsidRPr="00413CB7" w:rsidRDefault="00413CB7" w:rsidP="00413CB7">
            <w:pPr>
              <w:spacing w:after="0"/>
              <w:jc w:val="left"/>
              <w:rPr>
                <w:szCs w:val="20"/>
              </w:rPr>
            </w:pPr>
            <w:r w:rsidRPr="00413CB7">
              <w:rPr>
                <w:szCs w:val="20"/>
              </w:rPr>
              <w:t>Steven King</w:t>
            </w:r>
          </w:p>
        </w:tc>
        <w:tc>
          <w:tcPr>
            <w:tcW w:w="1597" w:type="pct"/>
            <w:noWrap/>
            <w:hideMark/>
          </w:tcPr>
          <w:p w14:paraId="7AF8ECCD"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3AA160BF" w14:textId="77777777" w:rsidR="00413CB7" w:rsidRPr="00413CB7" w:rsidRDefault="00413CB7" w:rsidP="00413CB7">
            <w:pPr>
              <w:spacing w:after="0"/>
              <w:ind w:right="113"/>
              <w:jc w:val="right"/>
              <w:rPr>
                <w:szCs w:val="20"/>
              </w:rPr>
            </w:pPr>
            <w:r w:rsidRPr="00413CB7">
              <w:rPr>
                <w:szCs w:val="20"/>
              </w:rPr>
              <w:t>24.88</w:t>
            </w:r>
          </w:p>
        </w:tc>
        <w:tc>
          <w:tcPr>
            <w:tcW w:w="770" w:type="pct"/>
            <w:noWrap/>
            <w:hideMark/>
          </w:tcPr>
          <w:p w14:paraId="5C0944F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A8BAA8" w14:textId="77777777" w:rsidR="00413CB7" w:rsidRPr="00413CB7" w:rsidRDefault="00413CB7" w:rsidP="00413CB7">
            <w:pPr>
              <w:spacing w:after="0"/>
              <w:jc w:val="right"/>
              <w:rPr>
                <w:szCs w:val="20"/>
              </w:rPr>
            </w:pPr>
            <w:r w:rsidRPr="00413CB7">
              <w:rPr>
                <w:szCs w:val="20"/>
              </w:rPr>
              <w:t>11.2.2014</w:t>
            </w:r>
          </w:p>
        </w:tc>
      </w:tr>
      <w:tr w:rsidR="00413CB7" w:rsidRPr="00413CB7" w14:paraId="0C67545C" w14:textId="77777777" w:rsidTr="005B36B0">
        <w:trPr>
          <w:trHeight w:val="20"/>
        </w:trPr>
        <w:tc>
          <w:tcPr>
            <w:tcW w:w="1756" w:type="pct"/>
            <w:noWrap/>
            <w:hideMark/>
          </w:tcPr>
          <w:p w14:paraId="3862B2FD" w14:textId="77777777" w:rsidR="00413CB7" w:rsidRPr="00413CB7" w:rsidRDefault="00413CB7" w:rsidP="00413CB7">
            <w:pPr>
              <w:spacing w:after="0"/>
              <w:jc w:val="left"/>
              <w:rPr>
                <w:szCs w:val="20"/>
              </w:rPr>
            </w:pPr>
            <w:r w:rsidRPr="00413CB7">
              <w:rPr>
                <w:szCs w:val="20"/>
              </w:rPr>
              <w:t>Steven Kinongo</w:t>
            </w:r>
          </w:p>
        </w:tc>
        <w:tc>
          <w:tcPr>
            <w:tcW w:w="1597" w:type="pct"/>
            <w:noWrap/>
            <w:hideMark/>
          </w:tcPr>
          <w:p w14:paraId="3D79576C" w14:textId="77777777"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14:paraId="731B96F5" w14:textId="77777777" w:rsidR="00413CB7" w:rsidRPr="00413CB7" w:rsidRDefault="00413CB7" w:rsidP="00413CB7">
            <w:pPr>
              <w:spacing w:after="0"/>
              <w:ind w:right="113"/>
              <w:jc w:val="right"/>
              <w:rPr>
                <w:szCs w:val="20"/>
              </w:rPr>
            </w:pPr>
            <w:r w:rsidRPr="00413CB7">
              <w:rPr>
                <w:szCs w:val="20"/>
              </w:rPr>
              <w:t>35.99</w:t>
            </w:r>
          </w:p>
        </w:tc>
        <w:tc>
          <w:tcPr>
            <w:tcW w:w="770" w:type="pct"/>
            <w:noWrap/>
            <w:hideMark/>
          </w:tcPr>
          <w:p w14:paraId="047B35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B50401" w14:textId="77777777" w:rsidR="00413CB7" w:rsidRPr="00413CB7" w:rsidRDefault="00413CB7" w:rsidP="00413CB7">
            <w:pPr>
              <w:spacing w:after="0"/>
              <w:jc w:val="right"/>
              <w:rPr>
                <w:szCs w:val="20"/>
              </w:rPr>
            </w:pPr>
            <w:r w:rsidRPr="00413CB7">
              <w:rPr>
                <w:szCs w:val="20"/>
              </w:rPr>
              <w:t>9.12.2013</w:t>
            </w:r>
          </w:p>
        </w:tc>
      </w:tr>
      <w:tr w:rsidR="00413CB7" w:rsidRPr="00413CB7" w14:paraId="69E89FAD" w14:textId="77777777" w:rsidTr="005B36B0">
        <w:trPr>
          <w:trHeight w:val="20"/>
        </w:trPr>
        <w:tc>
          <w:tcPr>
            <w:tcW w:w="1756" w:type="pct"/>
            <w:noWrap/>
            <w:hideMark/>
          </w:tcPr>
          <w:p w14:paraId="731C1786" w14:textId="77777777" w:rsidR="00413CB7" w:rsidRPr="00413CB7" w:rsidRDefault="00413CB7" w:rsidP="00413CB7">
            <w:pPr>
              <w:spacing w:after="0"/>
              <w:jc w:val="left"/>
              <w:rPr>
                <w:szCs w:val="20"/>
              </w:rPr>
            </w:pPr>
            <w:r w:rsidRPr="00413CB7">
              <w:rPr>
                <w:szCs w:val="20"/>
              </w:rPr>
              <w:t>Steven Moore</w:t>
            </w:r>
          </w:p>
        </w:tc>
        <w:tc>
          <w:tcPr>
            <w:tcW w:w="1597" w:type="pct"/>
            <w:noWrap/>
            <w:hideMark/>
          </w:tcPr>
          <w:p w14:paraId="17BF622C"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2425FA71" w14:textId="77777777" w:rsidR="00413CB7" w:rsidRPr="00413CB7" w:rsidRDefault="00413CB7" w:rsidP="00413CB7">
            <w:pPr>
              <w:spacing w:after="0"/>
              <w:ind w:right="113"/>
              <w:jc w:val="right"/>
              <w:rPr>
                <w:szCs w:val="20"/>
              </w:rPr>
            </w:pPr>
            <w:r w:rsidRPr="00413CB7">
              <w:rPr>
                <w:szCs w:val="20"/>
              </w:rPr>
              <w:t>15.06</w:t>
            </w:r>
          </w:p>
        </w:tc>
        <w:tc>
          <w:tcPr>
            <w:tcW w:w="770" w:type="pct"/>
            <w:noWrap/>
            <w:hideMark/>
          </w:tcPr>
          <w:p w14:paraId="60058D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0BA5E8" w14:textId="77777777" w:rsidR="00413CB7" w:rsidRPr="00413CB7" w:rsidRDefault="00413CB7" w:rsidP="00413CB7">
            <w:pPr>
              <w:spacing w:after="0"/>
              <w:jc w:val="right"/>
              <w:rPr>
                <w:szCs w:val="20"/>
              </w:rPr>
            </w:pPr>
            <w:r w:rsidRPr="00413CB7">
              <w:rPr>
                <w:szCs w:val="20"/>
              </w:rPr>
              <w:t>1.10.2014</w:t>
            </w:r>
          </w:p>
        </w:tc>
      </w:tr>
      <w:tr w:rsidR="00413CB7" w:rsidRPr="00413CB7" w14:paraId="47D71468" w14:textId="77777777" w:rsidTr="005B36B0">
        <w:trPr>
          <w:trHeight w:val="20"/>
        </w:trPr>
        <w:tc>
          <w:tcPr>
            <w:tcW w:w="1756" w:type="pct"/>
            <w:noWrap/>
            <w:hideMark/>
          </w:tcPr>
          <w:p w14:paraId="1C42AD5B" w14:textId="77777777" w:rsidR="00413CB7" w:rsidRPr="00413CB7" w:rsidRDefault="00413CB7" w:rsidP="00413CB7">
            <w:pPr>
              <w:spacing w:after="0"/>
              <w:jc w:val="left"/>
              <w:rPr>
                <w:szCs w:val="20"/>
              </w:rPr>
            </w:pPr>
            <w:r w:rsidRPr="00413CB7">
              <w:rPr>
                <w:szCs w:val="20"/>
              </w:rPr>
              <w:t>Steven Nicholas</w:t>
            </w:r>
          </w:p>
        </w:tc>
        <w:tc>
          <w:tcPr>
            <w:tcW w:w="1597" w:type="pct"/>
            <w:noWrap/>
            <w:hideMark/>
          </w:tcPr>
          <w:p w14:paraId="4501390D" w14:textId="77777777" w:rsidR="00413CB7" w:rsidRPr="00413CB7" w:rsidRDefault="00413CB7" w:rsidP="00413CB7">
            <w:pPr>
              <w:spacing w:after="0"/>
              <w:ind w:left="113"/>
              <w:jc w:val="left"/>
              <w:rPr>
                <w:szCs w:val="20"/>
              </w:rPr>
            </w:pPr>
            <w:r w:rsidRPr="00413CB7">
              <w:rPr>
                <w:szCs w:val="20"/>
              </w:rPr>
              <w:t>TRANMERE, SA 5073</w:t>
            </w:r>
          </w:p>
        </w:tc>
        <w:tc>
          <w:tcPr>
            <w:tcW w:w="424" w:type="pct"/>
            <w:noWrap/>
            <w:hideMark/>
          </w:tcPr>
          <w:p w14:paraId="5AF67C04"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3D008C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1CFB07" w14:textId="77777777" w:rsidR="00413CB7" w:rsidRPr="00413CB7" w:rsidRDefault="00413CB7" w:rsidP="00413CB7">
            <w:pPr>
              <w:spacing w:after="0"/>
              <w:jc w:val="right"/>
              <w:rPr>
                <w:szCs w:val="20"/>
              </w:rPr>
            </w:pPr>
            <w:r w:rsidRPr="00413CB7">
              <w:rPr>
                <w:szCs w:val="20"/>
              </w:rPr>
              <w:t>4.2.2013</w:t>
            </w:r>
          </w:p>
        </w:tc>
      </w:tr>
      <w:tr w:rsidR="00413CB7" w:rsidRPr="00413CB7" w14:paraId="650FFCCE" w14:textId="77777777" w:rsidTr="005B36B0">
        <w:trPr>
          <w:trHeight w:val="20"/>
        </w:trPr>
        <w:tc>
          <w:tcPr>
            <w:tcW w:w="1756" w:type="pct"/>
            <w:noWrap/>
            <w:hideMark/>
          </w:tcPr>
          <w:p w14:paraId="2136C3F5" w14:textId="77777777" w:rsidR="00413CB7" w:rsidRPr="00413CB7" w:rsidRDefault="00413CB7" w:rsidP="00413CB7">
            <w:pPr>
              <w:spacing w:after="0"/>
              <w:jc w:val="left"/>
              <w:rPr>
                <w:szCs w:val="20"/>
              </w:rPr>
            </w:pPr>
            <w:r w:rsidRPr="00413CB7">
              <w:rPr>
                <w:szCs w:val="20"/>
              </w:rPr>
              <w:t>Steven Patriarca</w:t>
            </w:r>
          </w:p>
        </w:tc>
        <w:tc>
          <w:tcPr>
            <w:tcW w:w="1597" w:type="pct"/>
            <w:noWrap/>
            <w:hideMark/>
          </w:tcPr>
          <w:p w14:paraId="4D08503D" w14:textId="77777777" w:rsidR="00413CB7" w:rsidRPr="00413CB7" w:rsidRDefault="00413CB7" w:rsidP="00413CB7">
            <w:pPr>
              <w:spacing w:after="0"/>
              <w:ind w:left="113"/>
              <w:jc w:val="left"/>
              <w:rPr>
                <w:szCs w:val="20"/>
              </w:rPr>
            </w:pPr>
            <w:r w:rsidRPr="00413CB7">
              <w:rPr>
                <w:szCs w:val="20"/>
              </w:rPr>
              <w:t>ST MARYS, SA 5042</w:t>
            </w:r>
          </w:p>
        </w:tc>
        <w:tc>
          <w:tcPr>
            <w:tcW w:w="424" w:type="pct"/>
            <w:noWrap/>
            <w:hideMark/>
          </w:tcPr>
          <w:p w14:paraId="52FB23E1" w14:textId="77777777" w:rsidR="00413CB7" w:rsidRPr="00413CB7" w:rsidRDefault="00413CB7" w:rsidP="00413CB7">
            <w:pPr>
              <w:spacing w:after="0"/>
              <w:ind w:right="113"/>
              <w:jc w:val="right"/>
              <w:rPr>
                <w:szCs w:val="20"/>
              </w:rPr>
            </w:pPr>
            <w:r w:rsidRPr="00413CB7">
              <w:rPr>
                <w:szCs w:val="20"/>
              </w:rPr>
              <w:t>90.91</w:t>
            </w:r>
          </w:p>
        </w:tc>
        <w:tc>
          <w:tcPr>
            <w:tcW w:w="770" w:type="pct"/>
            <w:noWrap/>
            <w:hideMark/>
          </w:tcPr>
          <w:p w14:paraId="079C41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09952F3" w14:textId="77777777" w:rsidR="00413CB7" w:rsidRPr="00413CB7" w:rsidRDefault="00413CB7" w:rsidP="00413CB7">
            <w:pPr>
              <w:spacing w:after="0"/>
              <w:jc w:val="right"/>
              <w:rPr>
                <w:szCs w:val="20"/>
              </w:rPr>
            </w:pPr>
            <w:r w:rsidRPr="00413CB7">
              <w:rPr>
                <w:szCs w:val="20"/>
              </w:rPr>
              <w:t>18.4.2013</w:t>
            </w:r>
          </w:p>
        </w:tc>
      </w:tr>
      <w:tr w:rsidR="00413CB7" w:rsidRPr="00413CB7" w14:paraId="43B9657F" w14:textId="77777777" w:rsidTr="005B36B0">
        <w:trPr>
          <w:trHeight w:val="20"/>
        </w:trPr>
        <w:tc>
          <w:tcPr>
            <w:tcW w:w="1756" w:type="pct"/>
            <w:noWrap/>
            <w:hideMark/>
          </w:tcPr>
          <w:p w14:paraId="31626472" w14:textId="77777777" w:rsidR="00413CB7" w:rsidRPr="00413CB7" w:rsidRDefault="00413CB7" w:rsidP="00413CB7">
            <w:pPr>
              <w:spacing w:after="0"/>
              <w:jc w:val="left"/>
              <w:rPr>
                <w:szCs w:val="20"/>
              </w:rPr>
            </w:pPr>
            <w:r w:rsidRPr="00413CB7">
              <w:rPr>
                <w:szCs w:val="20"/>
              </w:rPr>
              <w:t>Steven Seach</w:t>
            </w:r>
          </w:p>
        </w:tc>
        <w:tc>
          <w:tcPr>
            <w:tcW w:w="1597" w:type="pct"/>
            <w:noWrap/>
            <w:hideMark/>
          </w:tcPr>
          <w:p w14:paraId="26B43BB0"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6B629358" w14:textId="77777777" w:rsidR="00413CB7" w:rsidRPr="00413CB7" w:rsidRDefault="00413CB7" w:rsidP="00413CB7">
            <w:pPr>
              <w:spacing w:after="0"/>
              <w:ind w:right="113"/>
              <w:jc w:val="right"/>
              <w:rPr>
                <w:szCs w:val="20"/>
              </w:rPr>
            </w:pPr>
            <w:r w:rsidRPr="00413CB7">
              <w:rPr>
                <w:szCs w:val="20"/>
              </w:rPr>
              <w:t>144.10</w:t>
            </w:r>
          </w:p>
        </w:tc>
        <w:tc>
          <w:tcPr>
            <w:tcW w:w="770" w:type="pct"/>
            <w:noWrap/>
            <w:hideMark/>
          </w:tcPr>
          <w:p w14:paraId="3FBB90F4" w14:textId="77777777" w:rsidR="00413CB7" w:rsidRPr="00413CB7" w:rsidRDefault="00413CB7" w:rsidP="00413CB7">
            <w:pPr>
              <w:spacing w:after="0"/>
              <w:ind w:left="170"/>
              <w:jc w:val="left"/>
              <w:rPr>
                <w:szCs w:val="20"/>
              </w:rPr>
            </w:pPr>
            <w:r w:rsidRPr="00413CB7">
              <w:rPr>
                <w:szCs w:val="20"/>
              </w:rPr>
              <w:t>Refund 210540</w:t>
            </w:r>
          </w:p>
        </w:tc>
        <w:tc>
          <w:tcPr>
            <w:tcW w:w="453" w:type="pct"/>
            <w:noWrap/>
            <w:hideMark/>
          </w:tcPr>
          <w:p w14:paraId="19B4AF65" w14:textId="77777777" w:rsidR="00413CB7" w:rsidRPr="00413CB7" w:rsidRDefault="00413CB7" w:rsidP="00413CB7">
            <w:pPr>
              <w:spacing w:after="0"/>
              <w:jc w:val="right"/>
              <w:rPr>
                <w:szCs w:val="20"/>
              </w:rPr>
            </w:pPr>
            <w:r w:rsidRPr="00413CB7">
              <w:rPr>
                <w:szCs w:val="20"/>
              </w:rPr>
              <w:t>16.12.2013</w:t>
            </w:r>
          </w:p>
        </w:tc>
      </w:tr>
      <w:tr w:rsidR="00413CB7" w:rsidRPr="00413CB7" w14:paraId="46BF75E1" w14:textId="77777777" w:rsidTr="005B36B0">
        <w:trPr>
          <w:trHeight w:val="20"/>
        </w:trPr>
        <w:tc>
          <w:tcPr>
            <w:tcW w:w="1756" w:type="pct"/>
            <w:noWrap/>
            <w:hideMark/>
          </w:tcPr>
          <w:p w14:paraId="3A778EA1" w14:textId="77777777" w:rsidR="00413CB7" w:rsidRPr="00413CB7" w:rsidRDefault="00413CB7" w:rsidP="00413CB7">
            <w:pPr>
              <w:spacing w:after="0"/>
              <w:jc w:val="left"/>
              <w:rPr>
                <w:szCs w:val="20"/>
              </w:rPr>
            </w:pPr>
            <w:r w:rsidRPr="00413CB7">
              <w:rPr>
                <w:szCs w:val="20"/>
              </w:rPr>
              <w:t>Steven Smith</w:t>
            </w:r>
          </w:p>
        </w:tc>
        <w:tc>
          <w:tcPr>
            <w:tcW w:w="1597" w:type="pct"/>
            <w:noWrap/>
            <w:hideMark/>
          </w:tcPr>
          <w:p w14:paraId="17A799FF"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13CB8782" w14:textId="77777777" w:rsidR="00413CB7" w:rsidRPr="00413CB7" w:rsidRDefault="00413CB7" w:rsidP="00413CB7">
            <w:pPr>
              <w:spacing w:after="0"/>
              <w:ind w:right="113"/>
              <w:jc w:val="right"/>
              <w:rPr>
                <w:szCs w:val="20"/>
              </w:rPr>
            </w:pPr>
            <w:r w:rsidRPr="00413CB7">
              <w:rPr>
                <w:szCs w:val="20"/>
              </w:rPr>
              <w:t>93.38</w:t>
            </w:r>
          </w:p>
        </w:tc>
        <w:tc>
          <w:tcPr>
            <w:tcW w:w="770" w:type="pct"/>
            <w:noWrap/>
            <w:hideMark/>
          </w:tcPr>
          <w:p w14:paraId="021A3E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E51766" w14:textId="77777777" w:rsidR="00413CB7" w:rsidRPr="00413CB7" w:rsidRDefault="00413CB7" w:rsidP="00413CB7">
            <w:pPr>
              <w:spacing w:after="0"/>
              <w:jc w:val="right"/>
              <w:rPr>
                <w:szCs w:val="20"/>
              </w:rPr>
            </w:pPr>
            <w:r w:rsidRPr="00413CB7">
              <w:rPr>
                <w:szCs w:val="20"/>
              </w:rPr>
              <w:t>5.10.2014</w:t>
            </w:r>
          </w:p>
        </w:tc>
      </w:tr>
      <w:tr w:rsidR="00413CB7" w:rsidRPr="00413CB7" w14:paraId="6FBF4F5B" w14:textId="77777777" w:rsidTr="005B36B0">
        <w:trPr>
          <w:trHeight w:val="20"/>
        </w:trPr>
        <w:tc>
          <w:tcPr>
            <w:tcW w:w="1756" w:type="pct"/>
            <w:noWrap/>
            <w:hideMark/>
          </w:tcPr>
          <w:p w14:paraId="3A1A10B4" w14:textId="77777777" w:rsidR="00413CB7" w:rsidRPr="00413CB7" w:rsidRDefault="00413CB7" w:rsidP="00413CB7">
            <w:pPr>
              <w:spacing w:after="0"/>
              <w:jc w:val="left"/>
              <w:rPr>
                <w:szCs w:val="20"/>
              </w:rPr>
            </w:pPr>
            <w:r w:rsidRPr="00413CB7">
              <w:rPr>
                <w:szCs w:val="20"/>
              </w:rPr>
              <w:t>Steven Studer</w:t>
            </w:r>
          </w:p>
        </w:tc>
        <w:tc>
          <w:tcPr>
            <w:tcW w:w="1597" w:type="pct"/>
            <w:noWrap/>
            <w:hideMark/>
          </w:tcPr>
          <w:p w14:paraId="14FFACAC" w14:textId="77777777"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14:paraId="2F900FD0" w14:textId="77777777" w:rsidR="00413CB7" w:rsidRPr="00413CB7" w:rsidRDefault="00413CB7" w:rsidP="00413CB7">
            <w:pPr>
              <w:spacing w:after="0"/>
              <w:ind w:right="113"/>
              <w:jc w:val="right"/>
              <w:rPr>
                <w:szCs w:val="20"/>
              </w:rPr>
            </w:pPr>
            <w:r w:rsidRPr="00413CB7">
              <w:rPr>
                <w:szCs w:val="20"/>
              </w:rPr>
              <w:t>32.17</w:t>
            </w:r>
          </w:p>
        </w:tc>
        <w:tc>
          <w:tcPr>
            <w:tcW w:w="770" w:type="pct"/>
            <w:noWrap/>
            <w:hideMark/>
          </w:tcPr>
          <w:p w14:paraId="44BB63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E1FD4D" w14:textId="77777777" w:rsidR="00413CB7" w:rsidRPr="00413CB7" w:rsidRDefault="00413CB7" w:rsidP="00413CB7">
            <w:pPr>
              <w:spacing w:after="0"/>
              <w:jc w:val="right"/>
              <w:rPr>
                <w:szCs w:val="20"/>
              </w:rPr>
            </w:pPr>
            <w:r w:rsidRPr="00413CB7">
              <w:rPr>
                <w:szCs w:val="20"/>
              </w:rPr>
              <w:t>10.4.2013</w:t>
            </w:r>
          </w:p>
        </w:tc>
      </w:tr>
      <w:tr w:rsidR="00413CB7" w:rsidRPr="00413CB7" w14:paraId="04BEEDAF" w14:textId="77777777" w:rsidTr="005B36B0">
        <w:trPr>
          <w:trHeight w:val="20"/>
        </w:trPr>
        <w:tc>
          <w:tcPr>
            <w:tcW w:w="1756" w:type="pct"/>
            <w:noWrap/>
            <w:hideMark/>
          </w:tcPr>
          <w:p w14:paraId="195454D7" w14:textId="77777777" w:rsidR="00413CB7" w:rsidRPr="00413CB7" w:rsidRDefault="00413CB7" w:rsidP="00413CB7">
            <w:pPr>
              <w:spacing w:after="0"/>
              <w:jc w:val="left"/>
              <w:rPr>
                <w:szCs w:val="20"/>
              </w:rPr>
            </w:pPr>
            <w:r w:rsidRPr="00413CB7">
              <w:rPr>
                <w:szCs w:val="20"/>
              </w:rPr>
              <w:t>Steven Wall</w:t>
            </w:r>
          </w:p>
        </w:tc>
        <w:tc>
          <w:tcPr>
            <w:tcW w:w="1597" w:type="pct"/>
            <w:noWrap/>
            <w:hideMark/>
          </w:tcPr>
          <w:p w14:paraId="53477C78"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787EE28E" w14:textId="77777777" w:rsidR="00413CB7" w:rsidRPr="00413CB7" w:rsidRDefault="00413CB7" w:rsidP="00413CB7">
            <w:pPr>
              <w:spacing w:after="0"/>
              <w:ind w:right="113"/>
              <w:jc w:val="right"/>
              <w:rPr>
                <w:szCs w:val="20"/>
              </w:rPr>
            </w:pPr>
            <w:r w:rsidRPr="00413CB7">
              <w:rPr>
                <w:szCs w:val="20"/>
              </w:rPr>
              <w:t>16.34</w:t>
            </w:r>
          </w:p>
        </w:tc>
        <w:tc>
          <w:tcPr>
            <w:tcW w:w="770" w:type="pct"/>
            <w:noWrap/>
            <w:hideMark/>
          </w:tcPr>
          <w:p w14:paraId="36C64F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0D3B475" w14:textId="77777777" w:rsidR="00413CB7" w:rsidRPr="00413CB7" w:rsidRDefault="00413CB7" w:rsidP="00413CB7">
            <w:pPr>
              <w:spacing w:after="0"/>
              <w:jc w:val="right"/>
              <w:rPr>
                <w:szCs w:val="20"/>
              </w:rPr>
            </w:pPr>
            <w:r w:rsidRPr="00413CB7">
              <w:rPr>
                <w:szCs w:val="20"/>
              </w:rPr>
              <w:t>2.10.2014</w:t>
            </w:r>
          </w:p>
        </w:tc>
      </w:tr>
      <w:tr w:rsidR="00413CB7" w:rsidRPr="00413CB7" w14:paraId="38E1F7EE" w14:textId="77777777" w:rsidTr="005B36B0">
        <w:trPr>
          <w:trHeight w:val="20"/>
        </w:trPr>
        <w:tc>
          <w:tcPr>
            <w:tcW w:w="1756" w:type="pct"/>
            <w:noWrap/>
            <w:hideMark/>
          </w:tcPr>
          <w:p w14:paraId="2BB10BBF" w14:textId="77777777" w:rsidR="00413CB7" w:rsidRPr="00413CB7" w:rsidRDefault="00413CB7" w:rsidP="00413CB7">
            <w:pPr>
              <w:spacing w:after="0"/>
              <w:jc w:val="left"/>
              <w:rPr>
                <w:szCs w:val="20"/>
              </w:rPr>
            </w:pPr>
            <w:r w:rsidRPr="00413CB7">
              <w:rPr>
                <w:szCs w:val="20"/>
              </w:rPr>
              <w:t>Stevie Connor</w:t>
            </w:r>
          </w:p>
        </w:tc>
        <w:tc>
          <w:tcPr>
            <w:tcW w:w="1597" w:type="pct"/>
            <w:noWrap/>
            <w:hideMark/>
          </w:tcPr>
          <w:p w14:paraId="421C6891" w14:textId="77777777"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14:paraId="56E455C5" w14:textId="77777777" w:rsidR="00413CB7" w:rsidRPr="00413CB7" w:rsidRDefault="00413CB7" w:rsidP="00413CB7">
            <w:pPr>
              <w:spacing w:after="0"/>
              <w:ind w:right="113"/>
              <w:jc w:val="right"/>
              <w:rPr>
                <w:szCs w:val="20"/>
              </w:rPr>
            </w:pPr>
            <w:r w:rsidRPr="00413CB7">
              <w:rPr>
                <w:szCs w:val="20"/>
              </w:rPr>
              <w:t>51.47</w:t>
            </w:r>
          </w:p>
        </w:tc>
        <w:tc>
          <w:tcPr>
            <w:tcW w:w="770" w:type="pct"/>
            <w:noWrap/>
            <w:hideMark/>
          </w:tcPr>
          <w:p w14:paraId="10BB51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296A5A" w14:textId="77777777" w:rsidR="00413CB7" w:rsidRPr="00413CB7" w:rsidRDefault="00413CB7" w:rsidP="00413CB7">
            <w:pPr>
              <w:spacing w:after="0"/>
              <w:jc w:val="right"/>
              <w:rPr>
                <w:szCs w:val="20"/>
              </w:rPr>
            </w:pPr>
            <w:r w:rsidRPr="00413CB7">
              <w:rPr>
                <w:szCs w:val="20"/>
              </w:rPr>
              <w:t>25.5.2014</w:t>
            </w:r>
          </w:p>
        </w:tc>
      </w:tr>
      <w:tr w:rsidR="00413CB7" w:rsidRPr="00413CB7" w14:paraId="5706EE0B" w14:textId="77777777" w:rsidTr="005B36B0">
        <w:trPr>
          <w:trHeight w:val="20"/>
        </w:trPr>
        <w:tc>
          <w:tcPr>
            <w:tcW w:w="1756" w:type="pct"/>
            <w:noWrap/>
            <w:hideMark/>
          </w:tcPr>
          <w:p w14:paraId="4FF13B67" w14:textId="77777777" w:rsidR="00413CB7" w:rsidRPr="00413CB7" w:rsidRDefault="00413CB7" w:rsidP="00413CB7">
            <w:pPr>
              <w:spacing w:after="0"/>
              <w:jc w:val="left"/>
              <w:rPr>
                <w:szCs w:val="20"/>
              </w:rPr>
            </w:pPr>
            <w:r w:rsidRPr="00413CB7">
              <w:rPr>
                <w:szCs w:val="20"/>
              </w:rPr>
              <w:t>Stevo Nikolic</w:t>
            </w:r>
          </w:p>
        </w:tc>
        <w:tc>
          <w:tcPr>
            <w:tcW w:w="1597" w:type="pct"/>
            <w:noWrap/>
            <w:hideMark/>
          </w:tcPr>
          <w:p w14:paraId="7480C55E"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0B209705" w14:textId="77777777" w:rsidR="00413CB7" w:rsidRPr="00413CB7" w:rsidRDefault="00413CB7" w:rsidP="00413CB7">
            <w:pPr>
              <w:spacing w:after="0"/>
              <w:ind w:right="113"/>
              <w:jc w:val="right"/>
              <w:rPr>
                <w:szCs w:val="20"/>
              </w:rPr>
            </w:pPr>
            <w:r w:rsidRPr="00413CB7">
              <w:rPr>
                <w:szCs w:val="20"/>
              </w:rPr>
              <w:t>397.55</w:t>
            </w:r>
          </w:p>
        </w:tc>
        <w:tc>
          <w:tcPr>
            <w:tcW w:w="770" w:type="pct"/>
            <w:noWrap/>
            <w:hideMark/>
          </w:tcPr>
          <w:p w14:paraId="7C4E55A2" w14:textId="77777777" w:rsidR="00413CB7" w:rsidRPr="00413CB7" w:rsidRDefault="00413CB7" w:rsidP="00413CB7">
            <w:pPr>
              <w:spacing w:after="0"/>
              <w:ind w:left="170"/>
              <w:jc w:val="left"/>
              <w:rPr>
                <w:szCs w:val="20"/>
              </w:rPr>
            </w:pPr>
            <w:r w:rsidRPr="00413CB7">
              <w:rPr>
                <w:szCs w:val="20"/>
              </w:rPr>
              <w:t>Refund 154661</w:t>
            </w:r>
          </w:p>
        </w:tc>
        <w:tc>
          <w:tcPr>
            <w:tcW w:w="453" w:type="pct"/>
            <w:noWrap/>
            <w:hideMark/>
          </w:tcPr>
          <w:p w14:paraId="6438183E" w14:textId="77777777" w:rsidR="00413CB7" w:rsidRPr="00413CB7" w:rsidRDefault="00413CB7" w:rsidP="00413CB7">
            <w:pPr>
              <w:spacing w:after="0"/>
              <w:jc w:val="right"/>
              <w:rPr>
                <w:szCs w:val="20"/>
              </w:rPr>
            </w:pPr>
            <w:r w:rsidRPr="00413CB7">
              <w:rPr>
                <w:szCs w:val="20"/>
              </w:rPr>
              <w:t>22.2.2013</w:t>
            </w:r>
          </w:p>
        </w:tc>
      </w:tr>
      <w:tr w:rsidR="00413CB7" w:rsidRPr="00413CB7" w14:paraId="4DFF21B9" w14:textId="77777777" w:rsidTr="005B36B0">
        <w:trPr>
          <w:trHeight w:val="20"/>
        </w:trPr>
        <w:tc>
          <w:tcPr>
            <w:tcW w:w="1756" w:type="pct"/>
            <w:noWrap/>
            <w:hideMark/>
          </w:tcPr>
          <w:p w14:paraId="3FE70EF0" w14:textId="77777777" w:rsidR="00413CB7" w:rsidRPr="00413CB7" w:rsidRDefault="00413CB7" w:rsidP="00413CB7">
            <w:pPr>
              <w:spacing w:after="0"/>
              <w:jc w:val="left"/>
              <w:rPr>
                <w:szCs w:val="20"/>
              </w:rPr>
            </w:pPr>
            <w:r w:rsidRPr="00413CB7">
              <w:rPr>
                <w:szCs w:val="20"/>
              </w:rPr>
              <w:t>Stewart Andrews</w:t>
            </w:r>
          </w:p>
        </w:tc>
        <w:tc>
          <w:tcPr>
            <w:tcW w:w="1597" w:type="pct"/>
            <w:noWrap/>
            <w:hideMark/>
          </w:tcPr>
          <w:p w14:paraId="1E34D918"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6C792144" w14:textId="77777777" w:rsidR="00413CB7" w:rsidRPr="00413CB7" w:rsidRDefault="00413CB7" w:rsidP="00413CB7">
            <w:pPr>
              <w:spacing w:after="0"/>
              <w:ind w:right="113"/>
              <w:jc w:val="right"/>
              <w:rPr>
                <w:szCs w:val="20"/>
              </w:rPr>
            </w:pPr>
            <w:r w:rsidRPr="00413CB7">
              <w:rPr>
                <w:szCs w:val="20"/>
              </w:rPr>
              <w:t>58.44</w:t>
            </w:r>
          </w:p>
        </w:tc>
        <w:tc>
          <w:tcPr>
            <w:tcW w:w="770" w:type="pct"/>
            <w:noWrap/>
            <w:hideMark/>
          </w:tcPr>
          <w:p w14:paraId="7DFE2C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05F11A" w14:textId="77777777" w:rsidR="00413CB7" w:rsidRPr="00413CB7" w:rsidRDefault="00413CB7" w:rsidP="00413CB7">
            <w:pPr>
              <w:spacing w:after="0"/>
              <w:jc w:val="right"/>
              <w:rPr>
                <w:szCs w:val="20"/>
              </w:rPr>
            </w:pPr>
            <w:r w:rsidRPr="00413CB7">
              <w:rPr>
                <w:szCs w:val="20"/>
              </w:rPr>
              <w:t>14.5.2014</w:t>
            </w:r>
          </w:p>
        </w:tc>
      </w:tr>
      <w:tr w:rsidR="00413CB7" w:rsidRPr="00413CB7" w14:paraId="6F9F73A4" w14:textId="77777777" w:rsidTr="005B36B0">
        <w:trPr>
          <w:trHeight w:val="20"/>
        </w:trPr>
        <w:tc>
          <w:tcPr>
            <w:tcW w:w="1756" w:type="pct"/>
            <w:noWrap/>
            <w:hideMark/>
          </w:tcPr>
          <w:p w14:paraId="4FBDA7A6" w14:textId="77777777" w:rsidR="00413CB7" w:rsidRPr="00413CB7" w:rsidRDefault="00413CB7" w:rsidP="00413CB7">
            <w:pPr>
              <w:spacing w:after="0"/>
              <w:jc w:val="left"/>
              <w:rPr>
                <w:szCs w:val="20"/>
              </w:rPr>
            </w:pPr>
            <w:r w:rsidRPr="00413CB7">
              <w:rPr>
                <w:szCs w:val="20"/>
              </w:rPr>
              <w:t>Stewart Goodwin</w:t>
            </w:r>
          </w:p>
        </w:tc>
        <w:tc>
          <w:tcPr>
            <w:tcW w:w="1597" w:type="pct"/>
            <w:noWrap/>
            <w:hideMark/>
          </w:tcPr>
          <w:p w14:paraId="39D5654B" w14:textId="77777777" w:rsidR="00413CB7" w:rsidRPr="00413CB7" w:rsidRDefault="00413CB7" w:rsidP="00413CB7">
            <w:pPr>
              <w:spacing w:after="0"/>
              <w:ind w:left="113"/>
              <w:jc w:val="left"/>
              <w:rPr>
                <w:szCs w:val="20"/>
              </w:rPr>
            </w:pPr>
            <w:r w:rsidRPr="00413CB7">
              <w:rPr>
                <w:szCs w:val="20"/>
              </w:rPr>
              <w:t>TAILEM BEND, SA 5260</w:t>
            </w:r>
          </w:p>
        </w:tc>
        <w:tc>
          <w:tcPr>
            <w:tcW w:w="424" w:type="pct"/>
            <w:noWrap/>
            <w:hideMark/>
          </w:tcPr>
          <w:p w14:paraId="4A9BCDDB" w14:textId="77777777" w:rsidR="00413CB7" w:rsidRPr="00413CB7" w:rsidRDefault="00413CB7" w:rsidP="00413CB7">
            <w:pPr>
              <w:spacing w:after="0"/>
              <w:ind w:right="113"/>
              <w:jc w:val="right"/>
              <w:rPr>
                <w:szCs w:val="20"/>
              </w:rPr>
            </w:pPr>
            <w:r w:rsidRPr="00413CB7">
              <w:rPr>
                <w:szCs w:val="20"/>
              </w:rPr>
              <w:t>10.56</w:t>
            </w:r>
          </w:p>
        </w:tc>
        <w:tc>
          <w:tcPr>
            <w:tcW w:w="770" w:type="pct"/>
            <w:noWrap/>
            <w:hideMark/>
          </w:tcPr>
          <w:p w14:paraId="56351B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E74BDBA" w14:textId="77777777" w:rsidR="00413CB7" w:rsidRPr="00413CB7" w:rsidRDefault="00413CB7" w:rsidP="00413CB7">
            <w:pPr>
              <w:spacing w:after="0"/>
              <w:jc w:val="right"/>
              <w:rPr>
                <w:szCs w:val="20"/>
              </w:rPr>
            </w:pPr>
            <w:r w:rsidRPr="00413CB7">
              <w:rPr>
                <w:szCs w:val="20"/>
              </w:rPr>
              <w:t>17.9.2013</w:t>
            </w:r>
          </w:p>
        </w:tc>
      </w:tr>
      <w:tr w:rsidR="00413CB7" w:rsidRPr="00413CB7" w14:paraId="738A9806" w14:textId="77777777" w:rsidTr="005B36B0">
        <w:trPr>
          <w:trHeight w:val="20"/>
        </w:trPr>
        <w:tc>
          <w:tcPr>
            <w:tcW w:w="1756" w:type="pct"/>
            <w:noWrap/>
            <w:hideMark/>
          </w:tcPr>
          <w:p w14:paraId="53244A12" w14:textId="77777777" w:rsidR="00413CB7" w:rsidRPr="00413CB7" w:rsidRDefault="00413CB7" w:rsidP="00413CB7">
            <w:pPr>
              <w:spacing w:after="0"/>
              <w:jc w:val="left"/>
              <w:rPr>
                <w:szCs w:val="20"/>
              </w:rPr>
            </w:pPr>
            <w:r w:rsidRPr="00413CB7">
              <w:rPr>
                <w:szCs w:val="20"/>
              </w:rPr>
              <w:t>Stewart Hood</w:t>
            </w:r>
          </w:p>
        </w:tc>
        <w:tc>
          <w:tcPr>
            <w:tcW w:w="1597" w:type="pct"/>
            <w:noWrap/>
            <w:hideMark/>
          </w:tcPr>
          <w:p w14:paraId="323A792B"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08473E4A" w14:textId="77777777" w:rsidR="00413CB7" w:rsidRPr="00413CB7" w:rsidRDefault="00413CB7" w:rsidP="00413CB7">
            <w:pPr>
              <w:spacing w:after="0"/>
              <w:ind w:right="113"/>
              <w:jc w:val="right"/>
              <w:rPr>
                <w:szCs w:val="20"/>
              </w:rPr>
            </w:pPr>
            <w:r w:rsidRPr="00413CB7">
              <w:rPr>
                <w:szCs w:val="20"/>
              </w:rPr>
              <w:t>21.82</w:t>
            </w:r>
          </w:p>
        </w:tc>
        <w:tc>
          <w:tcPr>
            <w:tcW w:w="770" w:type="pct"/>
            <w:noWrap/>
            <w:hideMark/>
          </w:tcPr>
          <w:p w14:paraId="302D64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6D48B1" w14:textId="77777777" w:rsidR="00413CB7" w:rsidRPr="00413CB7" w:rsidRDefault="00413CB7" w:rsidP="00413CB7">
            <w:pPr>
              <w:spacing w:after="0"/>
              <w:jc w:val="right"/>
              <w:rPr>
                <w:szCs w:val="20"/>
              </w:rPr>
            </w:pPr>
            <w:r w:rsidRPr="00413CB7">
              <w:rPr>
                <w:szCs w:val="20"/>
              </w:rPr>
              <w:t>6.2.2013</w:t>
            </w:r>
          </w:p>
        </w:tc>
      </w:tr>
      <w:tr w:rsidR="00413CB7" w:rsidRPr="00413CB7" w14:paraId="44AC16E6" w14:textId="77777777" w:rsidTr="005B36B0">
        <w:trPr>
          <w:trHeight w:val="20"/>
        </w:trPr>
        <w:tc>
          <w:tcPr>
            <w:tcW w:w="1756" w:type="pct"/>
            <w:noWrap/>
            <w:hideMark/>
          </w:tcPr>
          <w:p w14:paraId="26F70356" w14:textId="77777777" w:rsidR="00413CB7" w:rsidRPr="00413CB7" w:rsidRDefault="00413CB7" w:rsidP="00413CB7">
            <w:pPr>
              <w:spacing w:after="0"/>
              <w:jc w:val="left"/>
              <w:rPr>
                <w:szCs w:val="20"/>
              </w:rPr>
            </w:pPr>
            <w:r w:rsidRPr="00413CB7">
              <w:rPr>
                <w:szCs w:val="20"/>
              </w:rPr>
              <w:t>Stiven Magliani</w:t>
            </w:r>
          </w:p>
        </w:tc>
        <w:tc>
          <w:tcPr>
            <w:tcW w:w="1597" w:type="pct"/>
            <w:noWrap/>
            <w:hideMark/>
          </w:tcPr>
          <w:p w14:paraId="6D47B61C" w14:textId="77777777" w:rsidR="00413CB7" w:rsidRPr="00413CB7" w:rsidRDefault="00413CB7" w:rsidP="00413CB7">
            <w:pPr>
              <w:spacing w:after="0"/>
              <w:ind w:left="113"/>
              <w:jc w:val="left"/>
              <w:rPr>
                <w:szCs w:val="20"/>
              </w:rPr>
            </w:pPr>
            <w:r w:rsidRPr="00413CB7">
              <w:rPr>
                <w:szCs w:val="20"/>
              </w:rPr>
              <w:t>BEULAH PARK, SA 5067</w:t>
            </w:r>
          </w:p>
        </w:tc>
        <w:tc>
          <w:tcPr>
            <w:tcW w:w="424" w:type="pct"/>
            <w:noWrap/>
            <w:hideMark/>
          </w:tcPr>
          <w:p w14:paraId="73222F07"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1731E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5C36B9" w14:textId="77777777" w:rsidR="00413CB7" w:rsidRPr="00413CB7" w:rsidRDefault="00413CB7" w:rsidP="00413CB7">
            <w:pPr>
              <w:spacing w:after="0"/>
              <w:jc w:val="right"/>
              <w:rPr>
                <w:szCs w:val="20"/>
              </w:rPr>
            </w:pPr>
            <w:r w:rsidRPr="00413CB7">
              <w:rPr>
                <w:szCs w:val="20"/>
              </w:rPr>
              <w:t>10.5.2013</w:t>
            </w:r>
          </w:p>
        </w:tc>
      </w:tr>
      <w:tr w:rsidR="00413CB7" w:rsidRPr="00413CB7" w14:paraId="4D8D9932" w14:textId="77777777" w:rsidTr="005B36B0">
        <w:trPr>
          <w:trHeight w:val="20"/>
        </w:trPr>
        <w:tc>
          <w:tcPr>
            <w:tcW w:w="1756" w:type="pct"/>
            <w:noWrap/>
            <w:hideMark/>
          </w:tcPr>
          <w:p w14:paraId="18F743A2" w14:textId="77777777" w:rsidR="00413CB7" w:rsidRPr="00413CB7" w:rsidRDefault="00413CB7" w:rsidP="00413CB7">
            <w:pPr>
              <w:spacing w:after="0"/>
              <w:jc w:val="left"/>
              <w:rPr>
                <w:szCs w:val="20"/>
              </w:rPr>
            </w:pPr>
            <w:r w:rsidRPr="00413CB7">
              <w:rPr>
                <w:szCs w:val="20"/>
              </w:rPr>
              <w:t xml:space="preserve">Stones Works SA </w:t>
            </w:r>
          </w:p>
        </w:tc>
        <w:tc>
          <w:tcPr>
            <w:tcW w:w="1597" w:type="pct"/>
            <w:noWrap/>
            <w:hideMark/>
          </w:tcPr>
          <w:p w14:paraId="60EA5BAA" w14:textId="77777777"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14:paraId="19CB8358" w14:textId="77777777" w:rsidR="00413CB7" w:rsidRPr="00413CB7" w:rsidRDefault="00413CB7" w:rsidP="00413CB7">
            <w:pPr>
              <w:spacing w:after="0"/>
              <w:ind w:right="113"/>
              <w:jc w:val="right"/>
              <w:rPr>
                <w:szCs w:val="20"/>
              </w:rPr>
            </w:pPr>
            <w:r w:rsidRPr="00413CB7">
              <w:rPr>
                <w:szCs w:val="20"/>
              </w:rPr>
              <w:t>15.39</w:t>
            </w:r>
          </w:p>
        </w:tc>
        <w:tc>
          <w:tcPr>
            <w:tcW w:w="770" w:type="pct"/>
            <w:noWrap/>
            <w:hideMark/>
          </w:tcPr>
          <w:p w14:paraId="2F7A80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A9AE3A" w14:textId="77777777" w:rsidR="00413CB7" w:rsidRPr="00413CB7" w:rsidRDefault="00413CB7" w:rsidP="00413CB7">
            <w:pPr>
              <w:spacing w:after="0"/>
              <w:jc w:val="right"/>
              <w:rPr>
                <w:szCs w:val="20"/>
              </w:rPr>
            </w:pPr>
            <w:r w:rsidRPr="00413CB7">
              <w:rPr>
                <w:szCs w:val="20"/>
              </w:rPr>
              <w:t>4.8.2014</w:t>
            </w:r>
          </w:p>
        </w:tc>
      </w:tr>
      <w:tr w:rsidR="00413CB7" w:rsidRPr="00413CB7" w14:paraId="7F7F5D22" w14:textId="77777777" w:rsidTr="005B36B0">
        <w:trPr>
          <w:trHeight w:val="20"/>
        </w:trPr>
        <w:tc>
          <w:tcPr>
            <w:tcW w:w="1756" w:type="pct"/>
            <w:noWrap/>
            <w:hideMark/>
          </w:tcPr>
          <w:p w14:paraId="4C3B00DC" w14:textId="77777777" w:rsidR="00413CB7" w:rsidRPr="00413CB7" w:rsidRDefault="00413CB7" w:rsidP="00413CB7">
            <w:pPr>
              <w:spacing w:after="0"/>
              <w:jc w:val="left"/>
              <w:rPr>
                <w:szCs w:val="20"/>
              </w:rPr>
            </w:pPr>
            <w:r w:rsidRPr="00413CB7">
              <w:rPr>
                <w:szCs w:val="20"/>
              </w:rPr>
              <w:t>Strategy Urban Projects</w:t>
            </w:r>
          </w:p>
        </w:tc>
        <w:tc>
          <w:tcPr>
            <w:tcW w:w="1597" w:type="pct"/>
            <w:noWrap/>
            <w:hideMark/>
          </w:tcPr>
          <w:p w14:paraId="0E9CCEC4" w14:textId="77777777"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14:paraId="30B4FCB0" w14:textId="77777777" w:rsidR="00413CB7" w:rsidRPr="00413CB7" w:rsidRDefault="00413CB7" w:rsidP="00413CB7">
            <w:pPr>
              <w:spacing w:after="0"/>
              <w:ind w:right="113"/>
              <w:jc w:val="right"/>
              <w:rPr>
                <w:szCs w:val="20"/>
              </w:rPr>
            </w:pPr>
            <w:r w:rsidRPr="00413CB7">
              <w:rPr>
                <w:szCs w:val="20"/>
              </w:rPr>
              <w:t>62.99</w:t>
            </w:r>
          </w:p>
        </w:tc>
        <w:tc>
          <w:tcPr>
            <w:tcW w:w="770" w:type="pct"/>
            <w:noWrap/>
            <w:hideMark/>
          </w:tcPr>
          <w:p w14:paraId="2A4EAA5B" w14:textId="77777777" w:rsidR="00413CB7" w:rsidRPr="00413CB7" w:rsidRDefault="00413CB7" w:rsidP="00413CB7">
            <w:pPr>
              <w:spacing w:after="0"/>
              <w:ind w:left="170"/>
              <w:jc w:val="left"/>
              <w:rPr>
                <w:szCs w:val="20"/>
              </w:rPr>
            </w:pPr>
            <w:r w:rsidRPr="00413CB7">
              <w:rPr>
                <w:szCs w:val="20"/>
              </w:rPr>
              <w:t>Refund 173030</w:t>
            </w:r>
          </w:p>
        </w:tc>
        <w:tc>
          <w:tcPr>
            <w:tcW w:w="453" w:type="pct"/>
            <w:noWrap/>
            <w:hideMark/>
          </w:tcPr>
          <w:p w14:paraId="26EA244D" w14:textId="77777777" w:rsidR="00413CB7" w:rsidRPr="00413CB7" w:rsidRDefault="00413CB7" w:rsidP="00413CB7">
            <w:pPr>
              <w:spacing w:after="0"/>
              <w:jc w:val="right"/>
              <w:rPr>
                <w:szCs w:val="20"/>
              </w:rPr>
            </w:pPr>
            <w:r w:rsidRPr="00413CB7">
              <w:rPr>
                <w:szCs w:val="20"/>
              </w:rPr>
              <w:t>30.8.2013</w:t>
            </w:r>
          </w:p>
        </w:tc>
      </w:tr>
      <w:tr w:rsidR="00413CB7" w:rsidRPr="00413CB7" w14:paraId="14153350" w14:textId="77777777" w:rsidTr="005B36B0">
        <w:trPr>
          <w:trHeight w:val="20"/>
        </w:trPr>
        <w:tc>
          <w:tcPr>
            <w:tcW w:w="1756" w:type="pct"/>
            <w:noWrap/>
            <w:hideMark/>
          </w:tcPr>
          <w:p w14:paraId="5424E646" w14:textId="77777777" w:rsidR="00413CB7" w:rsidRPr="00413CB7" w:rsidRDefault="00413CB7" w:rsidP="00413CB7">
            <w:pPr>
              <w:spacing w:after="0"/>
              <w:jc w:val="left"/>
              <w:rPr>
                <w:szCs w:val="20"/>
              </w:rPr>
            </w:pPr>
            <w:r w:rsidRPr="00413CB7">
              <w:rPr>
                <w:szCs w:val="20"/>
              </w:rPr>
              <w:t>Stuart Drainer</w:t>
            </w:r>
          </w:p>
        </w:tc>
        <w:tc>
          <w:tcPr>
            <w:tcW w:w="1597" w:type="pct"/>
            <w:noWrap/>
            <w:hideMark/>
          </w:tcPr>
          <w:p w14:paraId="26A2EE43"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539B4A38" w14:textId="77777777" w:rsidR="00413CB7" w:rsidRPr="00413CB7" w:rsidRDefault="00413CB7" w:rsidP="00413CB7">
            <w:pPr>
              <w:spacing w:after="0"/>
              <w:ind w:right="113"/>
              <w:jc w:val="right"/>
              <w:rPr>
                <w:szCs w:val="20"/>
              </w:rPr>
            </w:pPr>
            <w:r w:rsidRPr="00413CB7">
              <w:rPr>
                <w:szCs w:val="20"/>
              </w:rPr>
              <w:t>11.00</w:t>
            </w:r>
          </w:p>
        </w:tc>
        <w:tc>
          <w:tcPr>
            <w:tcW w:w="770" w:type="pct"/>
            <w:noWrap/>
            <w:hideMark/>
          </w:tcPr>
          <w:p w14:paraId="077B23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1E3648" w14:textId="77777777" w:rsidR="00413CB7" w:rsidRPr="00413CB7" w:rsidRDefault="00413CB7" w:rsidP="00413CB7">
            <w:pPr>
              <w:spacing w:after="0"/>
              <w:jc w:val="right"/>
              <w:rPr>
                <w:szCs w:val="20"/>
              </w:rPr>
            </w:pPr>
            <w:r w:rsidRPr="00413CB7">
              <w:rPr>
                <w:szCs w:val="20"/>
              </w:rPr>
              <w:t>12.5.2014</w:t>
            </w:r>
          </w:p>
        </w:tc>
      </w:tr>
      <w:tr w:rsidR="00413CB7" w:rsidRPr="00413CB7" w14:paraId="291D8BE0" w14:textId="77777777" w:rsidTr="005B36B0">
        <w:trPr>
          <w:trHeight w:val="20"/>
        </w:trPr>
        <w:tc>
          <w:tcPr>
            <w:tcW w:w="1756" w:type="pct"/>
            <w:noWrap/>
            <w:hideMark/>
          </w:tcPr>
          <w:p w14:paraId="0C5E3EA9" w14:textId="77777777" w:rsidR="00413CB7" w:rsidRPr="00413CB7" w:rsidRDefault="00413CB7" w:rsidP="00413CB7">
            <w:pPr>
              <w:spacing w:after="0"/>
              <w:jc w:val="left"/>
              <w:rPr>
                <w:szCs w:val="20"/>
              </w:rPr>
            </w:pPr>
            <w:r w:rsidRPr="00413CB7">
              <w:rPr>
                <w:szCs w:val="20"/>
              </w:rPr>
              <w:t>Stuart Jones</w:t>
            </w:r>
          </w:p>
        </w:tc>
        <w:tc>
          <w:tcPr>
            <w:tcW w:w="1597" w:type="pct"/>
            <w:noWrap/>
            <w:hideMark/>
          </w:tcPr>
          <w:p w14:paraId="16968E86" w14:textId="77777777" w:rsidR="00413CB7" w:rsidRPr="00413CB7" w:rsidRDefault="00413CB7" w:rsidP="00413CB7">
            <w:pPr>
              <w:spacing w:after="0"/>
              <w:ind w:left="113"/>
              <w:jc w:val="left"/>
              <w:rPr>
                <w:szCs w:val="20"/>
              </w:rPr>
            </w:pPr>
            <w:r w:rsidRPr="00413CB7">
              <w:rPr>
                <w:szCs w:val="20"/>
              </w:rPr>
              <w:t>OAKDEN, SA 5086</w:t>
            </w:r>
          </w:p>
        </w:tc>
        <w:tc>
          <w:tcPr>
            <w:tcW w:w="424" w:type="pct"/>
            <w:noWrap/>
            <w:hideMark/>
          </w:tcPr>
          <w:p w14:paraId="28E655D7" w14:textId="77777777" w:rsidR="00413CB7" w:rsidRPr="00413CB7" w:rsidRDefault="00413CB7" w:rsidP="00413CB7">
            <w:pPr>
              <w:spacing w:after="0"/>
              <w:ind w:right="113"/>
              <w:jc w:val="right"/>
              <w:rPr>
                <w:szCs w:val="20"/>
              </w:rPr>
            </w:pPr>
            <w:r w:rsidRPr="00413CB7">
              <w:rPr>
                <w:szCs w:val="20"/>
              </w:rPr>
              <w:t>24.24</w:t>
            </w:r>
          </w:p>
        </w:tc>
        <w:tc>
          <w:tcPr>
            <w:tcW w:w="770" w:type="pct"/>
            <w:noWrap/>
            <w:hideMark/>
          </w:tcPr>
          <w:p w14:paraId="2777E48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88186B" w14:textId="77777777" w:rsidR="00413CB7" w:rsidRPr="00413CB7" w:rsidRDefault="00413CB7" w:rsidP="00413CB7">
            <w:pPr>
              <w:spacing w:after="0"/>
              <w:jc w:val="right"/>
              <w:rPr>
                <w:szCs w:val="20"/>
              </w:rPr>
            </w:pPr>
            <w:r w:rsidRPr="00413CB7">
              <w:rPr>
                <w:szCs w:val="20"/>
              </w:rPr>
              <w:t>12.11.2013</w:t>
            </w:r>
          </w:p>
        </w:tc>
      </w:tr>
      <w:tr w:rsidR="00413CB7" w:rsidRPr="00413CB7" w14:paraId="7738B5A3" w14:textId="77777777" w:rsidTr="005B36B0">
        <w:trPr>
          <w:trHeight w:val="20"/>
        </w:trPr>
        <w:tc>
          <w:tcPr>
            <w:tcW w:w="1756" w:type="pct"/>
            <w:noWrap/>
            <w:hideMark/>
          </w:tcPr>
          <w:p w14:paraId="6D8BE365" w14:textId="77777777" w:rsidR="00413CB7" w:rsidRPr="00413CB7" w:rsidRDefault="00413CB7" w:rsidP="00413CB7">
            <w:pPr>
              <w:spacing w:after="0"/>
              <w:jc w:val="left"/>
              <w:rPr>
                <w:szCs w:val="20"/>
              </w:rPr>
            </w:pPr>
            <w:r w:rsidRPr="00413CB7">
              <w:rPr>
                <w:szCs w:val="20"/>
              </w:rPr>
              <w:t>Stuart Mackay</w:t>
            </w:r>
          </w:p>
        </w:tc>
        <w:tc>
          <w:tcPr>
            <w:tcW w:w="1597" w:type="pct"/>
            <w:noWrap/>
            <w:hideMark/>
          </w:tcPr>
          <w:p w14:paraId="2A9F7D6C"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439B6915"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3C1B241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4481E9" w14:textId="77777777" w:rsidR="00413CB7" w:rsidRPr="00413CB7" w:rsidRDefault="00413CB7" w:rsidP="00413CB7">
            <w:pPr>
              <w:spacing w:after="0"/>
              <w:jc w:val="right"/>
              <w:rPr>
                <w:szCs w:val="20"/>
              </w:rPr>
            </w:pPr>
            <w:r w:rsidRPr="00413CB7">
              <w:rPr>
                <w:szCs w:val="20"/>
              </w:rPr>
              <w:t>24.10.2013</w:t>
            </w:r>
          </w:p>
        </w:tc>
      </w:tr>
      <w:tr w:rsidR="00413CB7" w:rsidRPr="00413CB7" w14:paraId="646A4E45" w14:textId="77777777" w:rsidTr="005B36B0">
        <w:trPr>
          <w:trHeight w:val="20"/>
        </w:trPr>
        <w:tc>
          <w:tcPr>
            <w:tcW w:w="1756" w:type="pct"/>
            <w:noWrap/>
            <w:hideMark/>
          </w:tcPr>
          <w:p w14:paraId="559D20EE" w14:textId="77777777" w:rsidR="00413CB7" w:rsidRPr="00413CB7" w:rsidRDefault="00413CB7" w:rsidP="00413CB7">
            <w:pPr>
              <w:spacing w:after="0"/>
              <w:jc w:val="left"/>
              <w:rPr>
                <w:szCs w:val="20"/>
              </w:rPr>
            </w:pPr>
            <w:r w:rsidRPr="00413CB7">
              <w:rPr>
                <w:szCs w:val="20"/>
              </w:rPr>
              <w:t>Stuart Mackay</w:t>
            </w:r>
          </w:p>
        </w:tc>
        <w:tc>
          <w:tcPr>
            <w:tcW w:w="1597" w:type="pct"/>
            <w:noWrap/>
            <w:hideMark/>
          </w:tcPr>
          <w:p w14:paraId="080527E6"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48D86970" w14:textId="77777777" w:rsidR="00413CB7" w:rsidRPr="00413CB7" w:rsidRDefault="00413CB7" w:rsidP="00413CB7">
            <w:pPr>
              <w:spacing w:after="0"/>
              <w:ind w:right="113"/>
              <w:jc w:val="right"/>
              <w:rPr>
                <w:szCs w:val="20"/>
              </w:rPr>
            </w:pPr>
            <w:r w:rsidRPr="00413CB7">
              <w:rPr>
                <w:szCs w:val="20"/>
              </w:rPr>
              <w:t>33.99</w:t>
            </w:r>
          </w:p>
        </w:tc>
        <w:tc>
          <w:tcPr>
            <w:tcW w:w="770" w:type="pct"/>
            <w:noWrap/>
            <w:hideMark/>
          </w:tcPr>
          <w:p w14:paraId="3151C11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6922D7" w14:textId="77777777" w:rsidR="00413CB7" w:rsidRPr="00413CB7" w:rsidRDefault="00413CB7" w:rsidP="00413CB7">
            <w:pPr>
              <w:spacing w:after="0"/>
              <w:jc w:val="right"/>
              <w:rPr>
                <w:szCs w:val="20"/>
              </w:rPr>
            </w:pPr>
            <w:r w:rsidRPr="00413CB7">
              <w:rPr>
                <w:szCs w:val="20"/>
              </w:rPr>
              <w:t>24.10.2013</w:t>
            </w:r>
          </w:p>
        </w:tc>
      </w:tr>
      <w:tr w:rsidR="00413CB7" w:rsidRPr="00413CB7" w14:paraId="7A8CF5B6" w14:textId="77777777" w:rsidTr="005B36B0">
        <w:trPr>
          <w:trHeight w:val="20"/>
        </w:trPr>
        <w:tc>
          <w:tcPr>
            <w:tcW w:w="1756" w:type="pct"/>
            <w:noWrap/>
            <w:hideMark/>
          </w:tcPr>
          <w:p w14:paraId="5D49A7CC" w14:textId="77777777" w:rsidR="00413CB7" w:rsidRPr="00413CB7" w:rsidRDefault="00413CB7" w:rsidP="00413CB7">
            <w:pPr>
              <w:spacing w:after="0"/>
              <w:jc w:val="left"/>
              <w:rPr>
                <w:szCs w:val="20"/>
              </w:rPr>
            </w:pPr>
            <w:r w:rsidRPr="00413CB7">
              <w:rPr>
                <w:szCs w:val="20"/>
              </w:rPr>
              <w:t>Stuart McMillan</w:t>
            </w:r>
          </w:p>
        </w:tc>
        <w:tc>
          <w:tcPr>
            <w:tcW w:w="1597" w:type="pct"/>
            <w:noWrap/>
            <w:hideMark/>
          </w:tcPr>
          <w:p w14:paraId="6DB72B2D" w14:textId="77777777"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14:paraId="27005708" w14:textId="77777777" w:rsidR="00413CB7" w:rsidRPr="00413CB7" w:rsidRDefault="00413CB7" w:rsidP="00413CB7">
            <w:pPr>
              <w:spacing w:after="0"/>
              <w:ind w:right="113"/>
              <w:jc w:val="right"/>
              <w:rPr>
                <w:szCs w:val="20"/>
              </w:rPr>
            </w:pPr>
            <w:r w:rsidRPr="00413CB7">
              <w:rPr>
                <w:szCs w:val="20"/>
              </w:rPr>
              <w:t>11.17</w:t>
            </w:r>
          </w:p>
        </w:tc>
        <w:tc>
          <w:tcPr>
            <w:tcW w:w="770" w:type="pct"/>
            <w:noWrap/>
            <w:hideMark/>
          </w:tcPr>
          <w:p w14:paraId="5317A7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741D18" w14:textId="77777777" w:rsidR="00413CB7" w:rsidRPr="00413CB7" w:rsidRDefault="00413CB7" w:rsidP="00413CB7">
            <w:pPr>
              <w:spacing w:after="0"/>
              <w:jc w:val="right"/>
              <w:rPr>
                <w:szCs w:val="20"/>
              </w:rPr>
            </w:pPr>
            <w:r w:rsidRPr="00413CB7">
              <w:rPr>
                <w:szCs w:val="20"/>
              </w:rPr>
              <w:t>28.5.2013</w:t>
            </w:r>
          </w:p>
        </w:tc>
      </w:tr>
      <w:tr w:rsidR="00413CB7" w:rsidRPr="00413CB7" w14:paraId="54F43D2A" w14:textId="77777777" w:rsidTr="005B36B0">
        <w:trPr>
          <w:trHeight w:val="20"/>
        </w:trPr>
        <w:tc>
          <w:tcPr>
            <w:tcW w:w="1756" w:type="pct"/>
            <w:noWrap/>
            <w:hideMark/>
          </w:tcPr>
          <w:p w14:paraId="0CBB38B6" w14:textId="77777777" w:rsidR="00413CB7" w:rsidRPr="00413CB7" w:rsidRDefault="00413CB7" w:rsidP="00413CB7">
            <w:pPr>
              <w:spacing w:after="0"/>
              <w:jc w:val="left"/>
              <w:rPr>
                <w:szCs w:val="20"/>
              </w:rPr>
            </w:pPr>
            <w:r w:rsidRPr="00413CB7">
              <w:rPr>
                <w:szCs w:val="20"/>
              </w:rPr>
              <w:t>Stuart McLean</w:t>
            </w:r>
          </w:p>
        </w:tc>
        <w:tc>
          <w:tcPr>
            <w:tcW w:w="1597" w:type="pct"/>
            <w:noWrap/>
            <w:hideMark/>
          </w:tcPr>
          <w:p w14:paraId="057B5FAF" w14:textId="77777777"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14:paraId="69126D93" w14:textId="77777777" w:rsidR="00413CB7" w:rsidRPr="00413CB7" w:rsidRDefault="00413CB7" w:rsidP="00413CB7">
            <w:pPr>
              <w:spacing w:after="0"/>
              <w:ind w:right="113"/>
              <w:jc w:val="right"/>
              <w:rPr>
                <w:szCs w:val="20"/>
              </w:rPr>
            </w:pPr>
            <w:r w:rsidRPr="00413CB7">
              <w:rPr>
                <w:szCs w:val="20"/>
              </w:rPr>
              <w:t>15.00</w:t>
            </w:r>
          </w:p>
        </w:tc>
        <w:tc>
          <w:tcPr>
            <w:tcW w:w="770" w:type="pct"/>
            <w:noWrap/>
            <w:hideMark/>
          </w:tcPr>
          <w:p w14:paraId="030298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A779B1" w14:textId="77777777" w:rsidR="00413CB7" w:rsidRPr="00413CB7" w:rsidRDefault="00413CB7" w:rsidP="00413CB7">
            <w:pPr>
              <w:spacing w:after="0"/>
              <w:jc w:val="right"/>
              <w:rPr>
                <w:szCs w:val="20"/>
              </w:rPr>
            </w:pPr>
            <w:r w:rsidRPr="00413CB7">
              <w:rPr>
                <w:szCs w:val="20"/>
              </w:rPr>
              <w:t>23.4.2013</w:t>
            </w:r>
          </w:p>
        </w:tc>
      </w:tr>
      <w:tr w:rsidR="00413CB7" w:rsidRPr="00413CB7" w14:paraId="6142A39C" w14:textId="77777777" w:rsidTr="005B36B0">
        <w:trPr>
          <w:trHeight w:val="20"/>
        </w:trPr>
        <w:tc>
          <w:tcPr>
            <w:tcW w:w="1756" w:type="pct"/>
            <w:noWrap/>
            <w:hideMark/>
          </w:tcPr>
          <w:p w14:paraId="38DB5823" w14:textId="77777777" w:rsidR="00413CB7" w:rsidRPr="00413CB7" w:rsidRDefault="00413CB7" w:rsidP="00413CB7">
            <w:pPr>
              <w:spacing w:after="0"/>
              <w:jc w:val="left"/>
              <w:rPr>
                <w:szCs w:val="20"/>
              </w:rPr>
            </w:pPr>
            <w:r w:rsidRPr="00413CB7">
              <w:rPr>
                <w:szCs w:val="20"/>
              </w:rPr>
              <w:t>Sturms Mechanical &amp; Manufacturing</w:t>
            </w:r>
          </w:p>
        </w:tc>
        <w:tc>
          <w:tcPr>
            <w:tcW w:w="1597" w:type="pct"/>
            <w:noWrap/>
            <w:hideMark/>
          </w:tcPr>
          <w:p w14:paraId="51D1156C"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5D2FC0DA" w14:textId="77777777" w:rsidR="00413CB7" w:rsidRPr="00413CB7" w:rsidRDefault="00413CB7" w:rsidP="00413CB7">
            <w:pPr>
              <w:spacing w:after="0"/>
              <w:ind w:right="113"/>
              <w:jc w:val="right"/>
              <w:rPr>
                <w:szCs w:val="20"/>
              </w:rPr>
            </w:pPr>
            <w:r w:rsidRPr="00413CB7">
              <w:rPr>
                <w:szCs w:val="20"/>
              </w:rPr>
              <w:t>59.40</w:t>
            </w:r>
          </w:p>
        </w:tc>
        <w:tc>
          <w:tcPr>
            <w:tcW w:w="770" w:type="pct"/>
            <w:noWrap/>
            <w:hideMark/>
          </w:tcPr>
          <w:p w14:paraId="0C064543" w14:textId="77777777" w:rsidR="00413CB7" w:rsidRPr="00413CB7" w:rsidRDefault="00413CB7" w:rsidP="00413CB7">
            <w:pPr>
              <w:spacing w:after="0"/>
              <w:ind w:left="170"/>
              <w:jc w:val="left"/>
              <w:rPr>
                <w:szCs w:val="20"/>
              </w:rPr>
            </w:pPr>
            <w:r w:rsidRPr="00413CB7">
              <w:rPr>
                <w:szCs w:val="20"/>
              </w:rPr>
              <w:t>Refund 927035</w:t>
            </w:r>
          </w:p>
        </w:tc>
        <w:tc>
          <w:tcPr>
            <w:tcW w:w="453" w:type="pct"/>
            <w:noWrap/>
            <w:hideMark/>
          </w:tcPr>
          <w:p w14:paraId="679BDB8D" w14:textId="77777777" w:rsidR="00413CB7" w:rsidRPr="00413CB7" w:rsidRDefault="00413CB7" w:rsidP="00413CB7">
            <w:pPr>
              <w:spacing w:after="0"/>
              <w:jc w:val="right"/>
              <w:rPr>
                <w:szCs w:val="20"/>
              </w:rPr>
            </w:pPr>
            <w:r w:rsidRPr="00413CB7">
              <w:rPr>
                <w:szCs w:val="20"/>
              </w:rPr>
              <w:t>20.6.2013</w:t>
            </w:r>
          </w:p>
        </w:tc>
      </w:tr>
      <w:tr w:rsidR="00413CB7" w:rsidRPr="00413CB7" w14:paraId="2873788E" w14:textId="77777777" w:rsidTr="005B36B0">
        <w:trPr>
          <w:trHeight w:val="20"/>
        </w:trPr>
        <w:tc>
          <w:tcPr>
            <w:tcW w:w="1756" w:type="pct"/>
            <w:noWrap/>
            <w:hideMark/>
          </w:tcPr>
          <w:p w14:paraId="548B8D62" w14:textId="77777777" w:rsidR="00413CB7" w:rsidRPr="00413CB7" w:rsidRDefault="00413CB7" w:rsidP="00413CB7">
            <w:pPr>
              <w:spacing w:after="0"/>
              <w:jc w:val="left"/>
              <w:rPr>
                <w:szCs w:val="20"/>
              </w:rPr>
            </w:pPr>
            <w:r w:rsidRPr="00413CB7">
              <w:rPr>
                <w:szCs w:val="20"/>
              </w:rPr>
              <w:t>Sudjai Cook</w:t>
            </w:r>
          </w:p>
        </w:tc>
        <w:tc>
          <w:tcPr>
            <w:tcW w:w="1597" w:type="pct"/>
            <w:noWrap/>
            <w:hideMark/>
          </w:tcPr>
          <w:p w14:paraId="08BBD028" w14:textId="77777777"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14:paraId="282D430F"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B7256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70A4EA" w14:textId="77777777" w:rsidR="00413CB7" w:rsidRPr="00413CB7" w:rsidRDefault="00413CB7" w:rsidP="00413CB7">
            <w:pPr>
              <w:spacing w:after="0"/>
              <w:jc w:val="right"/>
              <w:rPr>
                <w:szCs w:val="20"/>
              </w:rPr>
            </w:pPr>
            <w:r w:rsidRPr="00413CB7">
              <w:rPr>
                <w:szCs w:val="20"/>
              </w:rPr>
              <w:t>16.2.2013</w:t>
            </w:r>
          </w:p>
        </w:tc>
      </w:tr>
      <w:tr w:rsidR="00413CB7" w:rsidRPr="00413CB7" w14:paraId="6964FEAA" w14:textId="77777777" w:rsidTr="005B36B0">
        <w:trPr>
          <w:trHeight w:val="20"/>
        </w:trPr>
        <w:tc>
          <w:tcPr>
            <w:tcW w:w="1756" w:type="pct"/>
            <w:noWrap/>
            <w:hideMark/>
          </w:tcPr>
          <w:p w14:paraId="70E4A75D" w14:textId="77777777" w:rsidR="00413CB7" w:rsidRPr="00413CB7" w:rsidRDefault="00413CB7" w:rsidP="00413CB7">
            <w:pPr>
              <w:spacing w:after="0"/>
              <w:jc w:val="left"/>
              <w:rPr>
                <w:szCs w:val="20"/>
              </w:rPr>
            </w:pPr>
            <w:r w:rsidRPr="00413CB7">
              <w:rPr>
                <w:szCs w:val="20"/>
              </w:rPr>
              <w:t>Sue Bostock</w:t>
            </w:r>
          </w:p>
        </w:tc>
        <w:tc>
          <w:tcPr>
            <w:tcW w:w="1597" w:type="pct"/>
            <w:noWrap/>
            <w:hideMark/>
          </w:tcPr>
          <w:p w14:paraId="0EF59B71" w14:textId="77777777"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14:paraId="7F58ECE1" w14:textId="77777777" w:rsidR="00413CB7" w:rsidRPr="00413CB7" w:rsidRDefault="00413CB7" w:rsidP="00413CB7">
            <w:pPr>
              <w:spacing w:after="0"/>
              <w:ind w:right="113"/>
              <w:jc w:val="right"/>
              <w:rPr>
                <w:szCs w:val="20"/>
              </w:rPr>
            </w:pPr>
            <w:r w:rsidRPr="00413CB7">
              <w:rPr>
                <w:szCs w:val="20"/>
              </w:rPr>
              <w:t>16.96</w:t>
            </w:r>
          </w:p>
        </w:tc>
        <w:tc>
          <w:tcPr>
            <w:tcW w:w="770" w:type="pct"/>
            <w:noWrap/>
            <w:hideMark/>
          </w:tcPr>
          <w:p w14:paraId="118461B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A635A7" w14:textId="77777777" w:rsidR="00413CB7" w:rsidRPr="00413CB7" w:rsidRDefault="00413CB7" w:rsidP="00413CB7">
            <w:pPr>
              <w:spacing w:after="0"/>
              <w:jc w:val="right"/>
              <w:rPr>
                <w:szCs w:val="20"/>
              </w:rPr>
            </w:pPr>
            <w:r w:rsidRPr="00413CB7">
              <w:rPr>
                <w:szCs w:val="20"/>
              </w:rPr>
              <w:t>7.2.2013</w:t>
            </w:r>
          </w:p>
        </w:tc>
      </w:tr>
      <w:tr w:rsidR="00413CB7" w:rsidRPr="00413CB7" w14:paraId="000C502A" w14:textId="77777777" w:rsidTr="005B36B0">
        <w:trPr>
          <w:trHeight w:val="20"/>
        </w:trPr>
        <w:tc>
          <w:tcPr>
            <w:tcW w:w="1756" w:type="pct"/>
            <w:noWrap/>
            <w:hideMark/>
          </w:tcPr>
          <w:p w14:paraId="628AA608" w14:textId="77777777" w:rsidR="00413CB7" w:rsidRPr="00413CB7" w:rsidRDefault="00413CB7" w:rsidP="00413CB7">
            <w:pPr>
              <w:spacing w:after="0"/>
              <w:jc w:val="left"/>
              <w:rPr>
                <w:szCs w:val="20"/>
              </w:rPr>
            </w:pPr>
            <w:r w:rsidRPr="00413CB7">
              <w:rPr>
                <w:szCs w:val="20"/>
              </w:rPr>
              <w:t>Sue Cawood</w:t>
            </w:r>
          </w:p>
        </w:tc>
        <w:tc>
          <w:tcPr>
            <w:tcW w:w="1597" w:type="pct"/>
            <w:noWrap/>
            <w:hideMark/>
          </w:tcPr>
          <w:p w14:paraId="7C107EC8" w14:textId="77777777"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14:paraId="1FDCC4DB" w14:textId="77777777" w:rsidR="00413CB7" w:rsidRPr="00413CB7" w:rsidRDefault="00413CB7" w:rsidP="00413CB7">
            <w:pPr>
              <w:spacing w:after="0"/>
              <w:ind w:right="113"/>
              <w:jc w:val="right"/>
              <w:rPr>
                <w:szCs w:val="20"/>
              </w:rPr>
            </w:pPr>
            <w:r w:rsidRPr="00413CB7">
              <w:rPr>
                <w:szCs w:val="20"/>
              </w:rPr>
              <w:t>41.37</w:t>
            </w:r>
          </w:p>
        </w:tc>
        <w:tc>
          <w:tcPr>
            <w:tcW w:w="770" w:type="pct"/>
            <w:noWrap/>
            <w:hideMark/>
          </w:tcPr>
          <w:p w14:paraId="7378C5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36CABB" w14:textId="77777777" w:rsidR="00413CB7" w:rsidRPr="00413CB7" w:rsidRDefault="00413CB7" w:rsidP="00413CB7">
            <w:pPr>
              <w:spacing w:after="0"/>
              <w:jc w:val="right"/>
              <w:rPr>
                <w:szCs w:val="20"/>
              </w:rPr>
            </w:pPr>
            <w:r w:rsidRPr="00413CB7">
              <w:rPr>
                <w:szCs w:val="20"/>
              </w:rPr>
              <w:t>5.8.2013</w:t>
            </w:r>
          </w:p>
        </w:tc>
      </w:tr>
      <w:tr w:rsidR="00413CB7" w:rsidRPr="00413CB7" w14:paraId="0D245A75" w14:textId="77777777" w:rsidTr="005B36B0">
        <w:trPr>
          <w:trHeight w:val="20"/>
        </w:trPr>
        <w:tc>
          <w:tcPr>
            <w:tcW w:w="1756" w:type="pct"/>
            <w:noWrap/>
            <w:hideMark/>
          </w:tcPr>
          <w:p w14:paraId="736C01D8" w14:textId="77777777" w:rsidR="00413CB7" w:rsidRPr="00413CB7" w:rsidRDefault="00413CB7" w:rsidP="00413CB7">
            <w:pPr>
              <w:spacing w:after="0"/>
              <w:jc w:val="left"/>
              <w:rPr>
                <w:szCs w:val="20"/>
              </w:rPr>
            </w:pPr>
            <w:r w:rsidRPr="00413CB7">
              <w:rPr>
                <w:szCs w:val="20"/>
              </w:rPr>
              <w:t>Sue Magro</w:t>
            </w:r>
          </w:p>
        </w:tc>
        <w:tc>
          <w:tcPr>
            <w:tcW w:w="1597" w:type="pct"/>
            <w:noWrap/>
            <w:hideMark/>
          </w:tcPr>
          <w:p w14:paraId="118FAA38"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4F81D313" w14:textId="77777777" w:rsidR="00413CB7" w:rsidRPr="00413CB7" w:rsidRDefault="00413CB7" w:rsidP="00413CB7">
            <w:pPr>
              <w:spacing w:after="0"/>
              <w:ind w:right="113"/>
              <w:jc w:val="right"/>
              <w:rPr>
                <w:szCs w:val="20"/>
              </w:rPr>
            </w:pPr>
            <w:r w:rsidRPr="00413CB7">
              <w:rPr>
                <w:szCs w:val="20"/>
              </w:rPr>
              <w:t>669.21</w:t>
            </w:r>
          </w:p>
        </w:tc>
        <w:tc>
          <w:tcPr>
            <w:tcW w:w="770" w:type="pct"/>
            <w:noWrap/>
            <w:hideMark/>
          </w:tcPr>
          <w:p w14:paraId="428B6A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856298" w14:textId="77777777" w:rsidR="00413CB7" w:rsidRPr="00413CB7" w:rsidRDefault="00413CB7" w:rsidP="00413CB7">
            <w:pPr>
              <w:spacing w:after="0"/>
              <w:jc w:val="right"/>
              <w:rPr>
                <w:szCs w:val="20"/>
              </w:rPr>
            </w:pPr>
            <w:r w:rsidRPr="00413CB7">
              <w:rPr>
                <w:szCs w:val="20"/>
              </w:rPr>
              <w:t>15.7.2013</w:t>
            </w:r>
          </w:p>
        </w:tc>
      </w:tr>
      <w:tr w:rsidR="00413CB7" w:rsidRPr="00413CB7" w14:paraId="0AE7033F" w14:textId="77777777" w:rsidTr="005B36B0">
        <w:trPr>
          <w:trHeight w:val="20"/>
        </w:trPr>
        <w:tc>
          <w:tcPr>
            <w:tcW w:w="1756" w:type="pct"/>
            <w:noWrap/>
            <w:hideMark/>
          </w:tcPr>
          <w:p w14:paraId="46AEEA15" w14:textId="77777777" w:rsidR="00413CB7" w:rsidRPr="00413CB7" w:rsidRDefault="00413CB7" w:rsidP="00413CB7">
            <w:pPr>
              <w:spacing w:after="0"/>
              <w:jc w:val="left"/>
              <w:rPr>
                <w:szCs w:val="20"/>
              </w:rPr>
            </w:pPr>
            <w:r w:rsidRPr="00413CB7">
              <w:rPr>
                <w:szCs w:val="20"/>
              </w:rPr>
              <w:t>Sue Searles</w:t>
            </w:r>
          </w:p>
        </w:tc>
        <w:tc>
          <w:tcPr>
            <w:tcW w:w="1597" w:type="pct"/>
            <w:noWrap/>
            <w:hideMark/>
          </w:tcPr>
          <w:p w14:paraId="3F570E95" w14:textId="77777777" w:rsidR="00413CB7" w:rsidRPr="00413CB7" w:rsidRDefault="00413CB7" w:rsidP="00413CB7">
            <w:pPr>
              <w:spacing w:after="0"/>
              <w:ind w:left="113"/>
              <w:jc w:val="left"/>
              <w:rPr>
                <w:szCs w:val="20"/>
              </w:rPr>
            </w:pPr>
            <w:r w:rsidRPr="00413CB7">
              <w:rPr>
                <w:szCs w:val="20"/>
              </w:rPr>
              <w:t>EXETER, SA 5019</w:t>
            </w:r>
          </w:p>
        </w:tc>
        <w:tc>
          <w:tcPr>
            <w:tcW w:w="424" w:type="pct"/>
            <w:noWrap/>
            <w:hideMark/>
          </w:tcPr>
          <w:p w14:paraId="09D733A3" w14:textId="77777777" w:rsidR="00413CB7" w:rsidRPr="00413CB7" w:rsidRDefault="00413CB7" w:rsidP="00413CB7">
            <w:pPr>
              <w:spacing w:after="0"/>
              <w:ind w:right="113"/>
              <w:jc w:val="right"/>
              <w:rPr>
                <w:szCs w:val="20"/>
              </w:rPr>
            </w:pPr>
            <w:r w:rsidRPr="00413CB7">
              <w:rPr>
                <w:szCs w:val="20"/>
              </w:rPr>
              <w:t>152.06</w:t>
            </w:r>
          </w:p>
        </w:tc>
        <w:tc>
          <w:tcPr>
            <w:tcW w:w="770" w:type="pct"/>
            <w:noWrap/>
            <w:hideMark/>
          </w:tcPr>
          <w:p w14:paraId="1FE4AE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18D66E" w14:textId="77777777" w:rsidR="00413CB7" w:rsidRPr="00413CB7" w:rsidRDefault="00413CB7" w:rsidP="00413CB7">
            <w:pPr>
              <w:spacing w:after="0"/>
              <w:jc w:val="right"/>
              <w:rPr>
                <w:szCs w:val="20"/>
              </w:rPr>
            </w:pPr>
            <w:r w:rsidRPr="00413CB7">
              <w:rPr>
                <w:szCs w:val="20"/>
              </w:rPr>
              <w:t>29.11.2013</w:t>
            </w:r>
          </w:p>
        </w:tc>
      </w:tr>
      <w:tr w:rsidR="00413CB7" w:rsidRPr="00413CB7" w14:paraId="6111A521" w14:textId="77777777" w:rsidTr="005B36B0">
        <w:trPr>
          <w:trHeight w:val="20"/>
        </w:trPr>
        <w:tc>
          <w:tcPr>
            <w:tcW w:w="1756" w:type="pct"/>
            <w:noWrap/>
            <w:hideMark/>
          </w:tcPr>
          <w:p w14:paraId="5B742DB9" w14:textId="77777777" w:rsidR="00413CB7" w:rsidRPr="00413CB7" w:rsidRDefault="00413CB7" w:rsidP="00413CB7">
            <w:pPr>
              <w:spacing w:after="0"/>
              <w:jc w:val="left"/>
              <w:rPr>
                <w:szCs w:val="20"/>
              </w:rPr>
            </w:pPr>
            <w:r w:rsidRPr="00413CB7">
              <w:rPr>
                <w:szCs w:val="20"/>
              </w:rPr>
              <w:t>Sue-Anne Marino</w:t>
            </w:r>
          </w:p>
        </w:tc>
        <w:tc>
          <w:tcPr>
            <w:tcW w:w="1597" w:type="pct"/>
            <w:noWrap/>
            <w:hideMark/>
          </w:tcPr>
          <w:p w14:paraId="130B07FF" w14:textId="77777777" w:rsidR="00413CB7" w:rsidRPr="00413CB7" w:rsidRDefault="00413CB7" w:rsidP="00413CB7">
            <w:pPr>
              <w:spacing w:after="0"/>
              <w:ind w:left="113"/>
              <w:jc w:val="left"/>
              <w:rPr>
                <w:szCs w:val="20"/>
              </w:rPr>
            </w:pPr>
            <w:r w:rsidRPr="00413CB7">
              <w:rPr>
                <w:szCs w:val="20"/>
              </w:rPr>
              <w:t>NAIRNE, SA 5252</w:t>
            </w:r>
          </w:p>
        </w:tc>
        <w:tc>
          <w:tcPr>
            <w:tcW w:w="424" w:type="pct"/>
            <w:noWrap/>
            <w:hideMark/>
          </w:tcPr>
          <w:p w14:paraId="293E89CB" w14:textId="77777777" w:rsidR="00413CB7" w:rsidRPr="00413CB7" w:rsidRDefault="00413CB7" w:rsidP="00413CB7">
            <w:pPr>
              <w:spacing w:after="0"/>
              <w:ind w:right="113"/>
              <w:jc w:val="right"/>
              <w:rPr>
                <w:szCs w:val="20"/>
              </w:rPr>
            </w:pPr>
            <w:r w:rsidRPr="00413CB7">
              <w:rPr>
                <w:szCs w:val="20"/>
              </w:rPr>
              <w:t>16.03</w:t>
            </w:r>
          </w:p>
        </w:tc>
        <w:tc>
          <w:tcPr>
            <w:tcW w:w="770" w:type="pct"/>
            <w:noWrap/>
            <w:hideMark/>
          </w:tcPr>
          <w:p w14:paraId="5F39078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E21378" w14:textId="77777777" w:rsidR="00413CB7" w:rsidRPr="00413CB7" w:rsidRDefault="00413CB7" w:rsidP="00413CB7">
            <w:pPr>
              <w:spacing w:after="0"/>
              <w:jc w:val="right"/>
              <w:rPr>
                <w:szCs w:val="20"/>
              </w:rPr>
            </w:pPr>
            <w:r w:rsidRPr="00413CB7">
              <w:rPr>
                <w:szCs w:val="20"/>
              </w:rPr>
              <w:t>19.2.2014</w:t>
            </w:r>
          </w:p>
        </w:tc>
      </w:tr>
      <w:tr w:rsidR="00413CB7" w:rsidRPr="00413CB7" w14:paraId="57FD3958" w14:textId="77777777" w:rsidTr="005B36B0">
        <w:trPr>
          <w:trHeight w:val="20"/>
        </w:trPr>
        <w:tc>
          <w:tcPr>
            <w:tcW w:w="1756" w:type="pct"/>
            <w:noWrap/>
            <w:hideMark/>
          </w:tcPr>
          <w:p w14:paraId="7CF8C837" w14:textId="77777777" w:rsidR="00413CB7" w:rsidRPr="00413CB7" w:rsidRDefault="00413CB7" w:rsidP="00413CB7">
            <w:pPr>
              <w:spacing w:after="0"/>
              <w:jc w:val="left"/>
              <w:rPr>
                <w:szCs w:val="20"/>
              </w:rPr>
            </w:pPr>
            <w:r w:rsidRPr="00413CB7">
              <w:rPr>
                <w:szCs w:val="20"/>
              </w:rPr>
              <w:t xml:space="preserve">Suntrtak Solar </w:t>
            </w:r>
          </w:p>
        </w:tc>
        <w:tc>
          <w:tcPr>
            <w:tcW w:w="1597" w:type="pct"/>
            <w:noWrap/>
            <w:hideMark/>
          </w:tcPr>
          <w:p w14:paraId="6F25CF07" w14:textId="77777777" w:rsidR="00413CB7" w:rsidRPr="00413CB7" w:rsidRDefault="00413CB7" w:rsidP="00413CB7">
            <w:pPr>
              <w:spacing w:after="0"/>
              <w:ind w:left="113"/>
              <w:jc w:val="left"/>
              <w:rPr>
                <w:szCs w:val="20"/>
              </w:rPr>
            </w:pPr>
            <w:r w:rsidRPr="00413CB7">
              <w:rPr>
                <w:szCs w:val="20"/>
              </w:rPr>
              <w:t>EDINBURGH PARKS, SA 5111</w:t>
            </w:r>
          </w:p>
        </w:tc>
        <w:tc>
          <w:tcPr>
            <w:tcW w:w="424" w:type="pct"/>
            <w:noWrap/>
            <w:hideMark/>
          </w:tcPr>
          <w:p w14:paraId="188432DC" w14:textId="77777777" w:rsidR="00413CB7" w:rsidRPr="00413CB7" w:rsidRDefault="00413CB7" w:rsidP="00413CB7">
            <w:pPr>
              <w:spacing w:after="0"/>
              <w:ind w:right="113"/>
              <w:jc w:val="right"/>
              <w:rPr>
                <w:szCs w:val="20"/>
              </w:rPr>
            </w:pPr>
            <w:r w:rsidRPr="00413CB7">
              <w:rPr>
                <w:szCs w:val="20"/>
              </w:rPr>
              <w:t>291.69</w:t>
            </w:r>
          </w:p>
        </w:tc>
        <w:tc>
          <w:tcPr>
            <w:tcW w:w="770" w:type="pct"/>
            <w:noWrap/>
            <w:hideMark/>
          </w:tcPr>
          <w:p w14:paraId="229FEA6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EF5783" w14:textId="77777777" w:rsidR="00413CB7" w:rsidRPr="00413CB7" w:rsidRDefault="00413CB7" w:rsidP="00413CB7">
            <w:pPr>
              <w:spacing w:after="0"/>
              <w:jc w:val="right"/>
              <w:rPr>
                <w:szCs w:val="20"/>
              </w:rPr>
            </w:pPr>
            <w:r w:rsidRPr="00413CB7">
              <w:rPr>
                <w:szCs w:val="20"/>
              </w:rPr>
              <w:t>2.7.2014</w:t>
            </w:r>
          </w:p>
        </w:tc>
      </w:tr>
      <w:tr w:rsidR="00413CB7" w:rsidRPr="00413CB7" w14:paraId="0915A3E0" w14:textId="77777777" w:rsidTr="005B36B0">
        <w:trPr>
          <w:trHeight w:val="20"/>
        </w:trPr>
        <w:tc>
          <w:tcPr>
            <w:tcW w:w="1756" w:type="pct"/>
            <w:noWrap/>
            <w:hideMark/>
          </w:tcPr>
          <w:p w14:paraId="288DCF72" w14:textId="77777777" w:rsidR="00413CB7" w:rsidRPr="00413CB7" w:rsidRDefault="00413CB7" w:rsidP="00413CB7">
            <w:pPr>
              <w:spacing w:after="0"/>
              <w:jc w:val="left"/>
              <w:rPr>
                <w:szCs w:val="20"/>
              </w:rPr>
            </w:pPr>
            <w:r w:rsidRPr="00413CB7">
              <w:rPr>
                <w:szCs w:val="20"/>
              </w:rPr>
              <w:t>Surahn Sidhu</w:t>
            </w:r>
          </w:p>
        </w:tc>
        <w:tc>
          <w:tcPr>
            <w:tcW w:w="1597" w:type="pct"/>
            <w:noWrap/>
            <w:hideMark/>
          </w:tcPr>
          <w:p w14:paraId="635C0029" w14:textId="77777777"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14:paraId="5B7F0421" w14:textId="77777777" w:rsidR="00413CB7" w:rsidRPr="00413CB7" w:rsidRDefault="00413CB7" w:rsidP="00413CB7">
            <w:pPr>
              <w:spacing w:after="0"/>
              <w:ind w:right="113"/>
              <w:jc w:val="right"/>
              <w:rPr>
                <w:szCs w:val="20"/>
              </w:rPr>
            </w:pPr>
            <w:r w:rsidRPr="00413CB7">
              <w:rPr>
                <w:szCs w:val="20"/>
              </w:rPr>
              <w:t>138.60</w:t>
            </w:r>
          </w:p>
        </w:tc>
        <w:tc>
          <w:tcPr>
            <w:tcW w:w="770" w:type="pct"/>
            <w:noWrap/>
            <w:hideMark/>
          </w:tcPr>
          <w:p w14:paraId="32CE3A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AD229D" w14:textId="77777777" w:rsidR="00413CB7" w:rsidRPr="00413CB7" w:rsidRDefault="00413CB7" w:rsidP="00413CB7">
            <w:pPr>
              <w:spacing w:after="0"/>
              <w:jc w:val="right"/>
              <w:rPr>
                <w:szCs w:val="20"/>
              </w:rPr>
            </w:pPr>
            <w:r w:rsidRPr="00413CB7">
              <w:rPr>
                <w:szCs w:val="20"/>
              </w:rPr>
              <w:t>31.5.2014</w:t>
            </w:r>
          </w:p>
        </w:tc>
      </w:tr>
      <w:tr w:rsidR="00413CB7" w:rsidRPr="00413CB7" w14:paraId="3345D8B4" w14:textId="77777777" w:rsidTr="005B36B0">
        <w:trPr>
          <w:trHeight w:val="20"/>
        </w:trPr>
        <w:tc>
          <w:tcPr>
            <w:tcW w:w="1756" w:type="pct"/>
            <w:noWrap/>
            <w:hideMark/>
          </w:tcPr>
          <w:p w14:paraId="1E3C7CC1" w14:textId="77777777" w:rsidR="00413CB7" w:rsidRPr="00413CB7" w:rsidRDefault="00413CB7" w:rsidP="00413CB7">
            <w:pPr>
              <w:spacing w:after="0"/>
              <w:jc w:val="left"/>
              <w:rPr>
                <w:szCs w:val="20"/>
              </w:rPr>
            </w:pPr>
            <w:r w:rsidRPr="00413CB7">
              <w:rPr>
                <w:szCs w:val="20"/>
              </w:rPr>
              <w:t>Surf Livesaving South Australia</w:t>
            </w:r>
          </w:p>
        </w:tc>
        <w:tc>
          <w:tcPr>
            <w:tcW w:w="1597" w:type="pct"/>
            <w:noWrap/>
            <w:hideMark/>
          </w:tcPr>
          <w:p w14:paraId="118AAA52"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0FB4B3BB" w14:textId="77777777" w:rsidR="00413CB7" w:rsidRPr="00413CB7" w:rsidRDefault="00413CB7" w:rsidP="00413CB7">
            <w:pPr>
              <w:spacing w:after="0"/>
              <w:ind w:right="113"/>
              <w:jc w:val="right"/>
              <w:rPr>
                <w:szCs w:val="20"/>
              </w:rPr>
            </w:pPr>
            <w:r w:rsidRPr="00413CB7">
              <w:rPr>
                <w:szCs w:val="20"/>
              </w:rPr>
              <w:t>105.04</w:t>
            </w:r>
          </w:p>
        </w:tc>
        <w:tc>
          <w:tcPr>
            <w:tcW w:w="770" w:type="pct"/>
            <w:noWrap/>
            <w:hideMark/>
          </w:tcPr>
          <w:p w14:paraId="225FB94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543A1A" w14:textId="77777777" w:rsidR="00413CB7" w:rsidRPr="00413CB7" w:rsidRDefault="00413CB7" w:rsidP="00413CB7">
            <w:pPr>
              <w:spacing w:after="0"/>
              <w:jc w:val="right"/>
              <w:rPr>
                <w:szCs w:val="20"/>
              </w:rPr>
            </w:pPr>
            <w:r w:rsidRPr="00413CB7">
              <w:rPr>
                <w:szCs w:val="20"/>
              </w:rPr>
              <w:t>17.1.2013</w:t>
            </w:r>
          </w:p>
        </w:tc>
      </w:tr>
      <w:tr w:rsidR="00413CB7" w:rsidRPr="00413CB7" w14:paraId="67A317AA" w14:textId="77777777" w:rsidTr="005B36B0">
        <w:trPr>
          <w:trHeight w:val="20"/>
        </w:trPr>
        <w:tc>
          <w:tcPr>
            <w:tcW w:w="1756" w:type="pct"/>
            <w:noWrap/>
            <w:hideMark/>
          </w:tcPr>
          <w:p w14:paraId="19974264" w14:textId="77777777" w:rsidR="00413CB7" w:rsidRPr="00413CB7" w:rsidRDefault="00413CB7" w:rsidP="00413CB7">
            <w:pPr>
              <w:spacing w:after="0"/>
              <w:jc w:val="left"/>
              <w:rPr>
                <w:szCs w:val="20"/>
              </w:rPr>
            </w:pPr>
            <w:r w:rsidRPr="00413CB7">
              <w:rPr>
                <w:szCs w:val="20"/>
              </w:rPr>
              <w:t>Surf Livesaving South Australia</w:t>
            </w:r>
          </w:p>
        </w:tc>
        <w:tc>
          <w:tcPr>
            <w:tcW w:w="1597" w:type="pct"/>
            <w:noWrap/>
            <w:hideMark/>
          </w:tcPr>
          <w:p w14:paraId="5ADAB75D"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13B95E1A" w14:textId="77777777" w:rsidR="00413CB7" w:rsidRPr="00413CB7" w:rsidRDefault="00413CB7" w:rsidP="00413CB7">
            <w:pPr>
              <w:spacing w:after="0"/>
              <w:ind w:right="113"/>
              <w:jc w:val="right"/>
              <w:rPr>
                <w:szCs w:val="20"/>
              </w:rPr>
            </w:pPr>
            <w:r w:rsidRPr="00413CB7">
              <w:rPr>
                <w:szCs w:val="20"/>
              </w:rPr>
              <w:t>123.50</w:t>
            </w:r>
          </w:p>
        </w:tc>
        <w:tc>
          <w:tcPr>
            <w:tcW w:w="770" w:type="pct"/>
            <w:noWrap/>
            <w:hideMark/>
          </w:tcPr>
          <w:p w14:paraId="495BD3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DA3153" w14:textId="77777777" w:rsidR="00413CB7" w:rsidRPr="00413CB7" w:rsidRDefault="00413CB7" w:rsidP="00413CB7">
            <w:pPr>
              <w:spacing w:after="0"/>
              <w:jc w:val="right"/>
              <w:rPr>
                <w:szCs w:val="20"/>
              </w:rPr>
            </w:pPr>
            <w:r w:rsidRPr="00413CB7">
              <w:rPr>
                <w:szCs w:val="20"/>
              </w:rPr>
              <w:t>31.1.2013</w:t>
            </w:r>
          </w:p>
        </w:tc>
      </w:tr>
      <w:tr w:rsidR="00413CB7" w:rsidRPr="00413CB7" w14:paraId="01B808DA" w14:textId="77777777" w:rsidTr="005B36B0">
        <w:trPr>
          <w:trHeight w:val="20"/>
        </w:trPr>
        <w:tc>
          <w:tcPr>
            <w:tcW w:w="1756" w:type="pct"/>
            <w:noWrap/>
            <w:hideMark/>
          </w:tcPr>
          <w:p w14:paraId="76CFBEC7" w14:textId="77777777" w:rsidR="00413CB7" w:rsidRPr="00413CB7" w:rsidRDefault="00413CB7" w:rsidP="00413CB7">
            <w:pPr>
              <w:spacing w:after="0"/>
              <w:jc w:val="left"/>
              <w:rPr>
                <w:szCs w:val="20"/>
              </w:rPr>
            </w:pPr>
            <w:r w:rsidRPr="00413CB7">
              <w:rPr>
                <w:szCs w:val="20"/>
              </w:rPr>
              <w:t>Surf Livesaving South Australia</w:t>
            </w:r>
          </w:p>
        </w:tc>
        <w:tc>
          <w:tcPr>
            <w:tcW w:w="1597" w:type="pct"/>
            <w:noWrap/>
            <w:hideMark/>
          </w:tcPr>
          <w:p w14:paraId="1AD6D952"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3F5BF089" w14:textId="77777777" w:rsidR="00413CB7" w:rsidRPr="00413CB7" w:rsidRDefault="00413CB7" w:rsidP="00413CB7">
            <w:pPr>
              <w:spacing w:after="0"/>
              <w:ind w:right="113"/>
              <w:jc w:val="right"/>
              <w:rPr>
                <w:szCs w:val="20"/>
              </w:rPr>
            </w:pPr>
            <w:r w:rsidRPr="00413CB7">
              <w:rPr>
                <w:szCs w:val="20"/>
              </w:rPr>
              <w:t>338.73</w:t>
            </w:r>
          </w:p>
        </w:tc>
        <w:tc>
          <w:tcPr>
            <w:tcW w:w="770" w:type="pct"/>
            <w:noWrap/>
            <w:hideMark/>
          </w:tcPr>
          <w:p w14:paraId="4527982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03F418" w14:textId="77777777" w:rsidR="00413CB7" w:rsidRPr="00413CB7" w:rsidRDefault="00413CB7" w:rsidP="00413CB7">
            <w:pPr>
              <w:spacing w:after="0"/>
              <w:jc w:val="right"/>
              <w:rPr>
                <w:szCs w:val="20"/>
              </w:rPr>
            </w:pPr>
            <w:r w:rsidRPr="00413CB7">
              <w:rPr>
                <w:szCs w:val="20"/>
              </w:rPr>
              <w:t>31.1.2013</w:t>
            </w:r>
          </w:p>
        </w:tc>
      </w:tr>
      <w:tr w:rsidR="00413CB7" w:rsidRPr="00413CB7" w14:paraId="14574C76" w14:textId="77777777" w:rsidTr="005B36B0">
        <w:trPr>
          <w:trHeight w:val="20"/>
        </w:trPr>
        <w:tc>
          <w:tcPr>
            <w:tcW w:w="1756" w:type="pct"/>
            <w:noWrap/>
            <w:hideMark/>
          </w:tcPr>
          <w:p w14:paraId="0C38354B" w14:textId="77777777" w:rsidR="00413CB7" w:rsidRPr="00413CB7" w:rsidRDefault="00413CB7" w:rsidP="00413CB7">
            <w:pPr>
              <w:spacing w:after="0"/>
              <w:jc w:val="left"/>
              <w:rPr>
                <w:szCs w:val="20"/>
              </w:rPr>
            </w:pPr>
            <w:r w:rsidRPr="00413CB7">
              <w:rPr>
                <w:szCs w:val="20"/>
              </w:rPr>
              <w:lastRenderedPageBreak/>
              <w:t>Susan Achan</w:t>
            </w:r>
          </w:p>
        </w:tc>
        <w:tc>
          <w:tcPr>
            <w:tcW w:w="1597" w:type="pct"/>
            <w:noWrap/>
            <w:hideMark/>
          </w:tcPr>
          <w:p w14:paraId="63612429" w14:textId="77777777"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14:paraId="20B52648" w14:textId="77777777" w:rsidR="00413CB7" w:rsidRPr="00413CB7" w:rsidRDefault="00413CB7" w:rsidP="00413CB7">
            <w:pPr>
              <w:spacing w:after="0"/>
              <w:ind w:right="113"/>
              <w:jc w:val="right"/>
              <w:rPr>
                <w:szCs w:val="20"/>
              </w:rPr>
            </w:pPr>
            <w:r w:rsidRPr="00413CB7">
              <w:rPr>
                <w:szCs w:val="20"/>
              </w:rPr>
              <w:t>307.45</w:t>
            </w:r>
          </w:p>
        </w:tc>
        <w:tc>
          <w:tcPr>
            <w:tcW w:w="770" w:type="pct"/>
            <w:noWrap/>
            <w:hideMark/>
          </w:tcPr>
          <w:p w14:paraId="608A6A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1922C2" w14:textId="77777777" w:rsidR="00413CB7" w:rsidRPr="00413CB7" w:rsidRDefault="00413CB7" w:rsidP="00413CB7">
            <w:pPr>
              <w:spacing w:after="0"/>
              <w:jc w:val="right"/>
              <w:rPr>
                <w:szCs w:val="20"/>
              </w:rPr>
            </w:pPr>
            <w:r w:rsidRPr="00413CB7">
              <w:rPr>
                <w:szCs w:val="20"/>
              </w:rPr>
              <w:t>19.8.2014</w:t>
            </w:r>
          </w:p>
        </w:tc>
      </w:tr>
      <w:tr w:rsidR="00413CB7" w:rsidRPr="00413CB7" w14:paraId="15819307" w14:textId="77777777" w:rsidTr="005B36B0">
        <w:trPr>
          <w:trHeight w:val="20"/>
        </w:trPr>
        <w:tc>
          <w:tcPr>
            <w:tcW w:w="1756" w:type="pct"/>
            <w:noWrap/>
            <w:hideMark/>
          </w:tcPr>
          <w:p w14:paraId="741D187D" w14:textId="77777777" w:rsidR="00413CB7" w:rsidRPr="00413CB7" w:rsidRDefault="00413CB7" w:rsidP="00413CB7">
            <w:pPr>
              <w:spacing w:after="0"/>
              <w:jc w:val="left"/>
              <w:rPr>
                <w:szCs w:val="20"/>
              </w:rPr>
            </w:pPr>
            <w:r w:rsidRPr="00413CB7">
              <w:rPr>
                <w:szCs w:val="20"/>
              </w:rPr>
              <w:t>Susan Avory</w:t>
            </w:r>
          </w:p>
        </w:tc>
        <w:tc>
          <w:tcPr>
            <w:tcW w:w="1597" w:type="pct"/>
            <w:noWrap/>
            <w:hideMark/>
          </w:tcPr>
          <w:p w14:paraId="1B417A82" w14:textId="77777777" w:rsidR="00413CB7" w:rsidRPr="00413CB7" w:rsidRDefault="00413CB7" w:rsidP="00413CB7">
            <w:pPr>
              <w:spacing w:after="0"/>
              <w:ind w:left="113"/>
              <w:jc w:val="left"/>
              <w:rPr>
                <w:szCs w:val="20"/>
              </w:rPr>
            </w:pPr>
            <w:r w:rsidRPr="00413CB7">
              <w:rPr>
                <w:szCs w:val="20"/>
              </w:rPr>
              <w:t>MALVERN, SA 5061</w:t>
            </w:r>
          </w:p>
        </w:tc>
        <w:tc>
          <w:tcPr>
            <w:tcW w:w="424" w:type="pct"/>
            <w:noWrap/>
            <w:hideMark/>
          </w:tcPr>
          <w:p w14:paraId="3A0593E2" w14:textId="77777777" w:rsidR="00413CB7" w:rsidRPr="00413CB7" w:rsidRDefault="00413CB7" w:rsidP="00413CB7">
            <w:pPr>
              <w:spacing w:after="0"/>
              <w:ind w:right="113"/>
              <w:jc w:val="right"/>
              <w:rPr>
                <w:szCs w:val="20"/>
              </w:rPr>
            </w:pPr>
            <w:r w:rsidRPr="00413CB7">
              <w:rPr>
                <w:szCs w:val="20"/>
              </w:rPr>
              <w:t>28.48</w:t>
            </w:r>
          </w:p>
        </w:tc>
        <w:tc>
          <w:tcPr>
            <w:tcW w:w="770" w:type="pct"/>
            <w:noWrap/>
            <w:hideMark/>
          </w:tcPr>
          <w:p w14:paraId="030729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E16236" w14:textId="77777777" w:rsidR="00413CB7" w:rsidRPr="00413CB7" w:rsidRDefault="00413CB7" w:rsidP="00413CB7">
            <w:pPr>
              <w:spacing w:after="0"/>
              <w:jc w:val="right"/>
              <w:rPr>
                <w:szCs w:val="20"/>
              </w:rPr>
            </w:pPr>
            <w:r w:rsidRPr="00413CB7">
              <w:rPr>
                <w:szCs w:val="20"/>
              </w:rPr>
              <w:t>1.4.2013</w:t>
            </w:r>
          </w:p>
        </w:tc>
      </w:tr>
      <w:tr w:rsidR="00413CB7" w:rsidRPr="00413CB7" w14:paraId="1866A26C" w14:textId="77777777" w:rsidTr="005B36B0">
        <w:trPr>
          <w:trHeight w:val="20"/>
        </w:trPr>
        <w:tc>
          <w:tcPr>
            <w:tcW w:w="1756" w:type="pct"/>
            <w:noWrap/>
            <w:hideMark/>
          </w:tcPr>
          <w:p w14:paraId="26F2431E" w14:textId="77777777" w:rsidR="00413CB7" w:rsidRPr="00413CB7" w:rsidRDefault="00413CB7" w:rsidP="00413CB7">
            <w:pPr>
              <w:spacing w:after="0"/>
              <w:jc w:val="left"/>
              <w:rPr>
                <w:szCs w:val="20"/>
              </w:rPr>
            </w:pPr>
            <w:r w:rsidRPr="00413CB7">
              <w:rPr>
                <w:szCs w:val="20"/>
              </w:rPr>
              <w:t>Susan Christie</w:t>
            </w:r>
          </w:p>
        </w:tc>
        <w:tc>
          <w:tcPr>
            <w:tcW w:w="1597" w:type="pct"/>
            <w:noWrap/>
            <w:hideMark/>
          </w:tcPr>
          <w:p w14:paraId="3705ABFE"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6FA3FDCC" w14:textId="77777777" w:rsidR="00413CB7" w:rsidRPr="00413CB7" w:rsidRDefault="00413CB7" w:rsidP="00413CB7">
            <w:pPr>
              <w:spacing w:after="0"/>
              <w:ind w:right="113"/>
              <w:jc w:val="right"/>
              <w:rPr>
                <w:szCs w:val="20"/>
              </w:rPr>
            </w:pPr>
            <w:r w:rsidRPr="00413CB7">
              <w:rPr>
                <w:szCs w:val="20"/>
              </w:rPr>
              <w:t>27.82</w:t>
            </w:r>
          </w:p>
        </w:tc>
        <w:tc>
          <w:tcPr>
            <w:tcW w:w="770" w:type="pct"/>
            <w:noWrap/>
            <w:hideMark/>
          </w:tcPr>
          <w:p w14:paraId="014C62BD" w14:textId="77777777" w:rsidR="00413CB7" w:rsidRPr="00413CB7" w:rsidRDefault="00413CB7" w:rsidP="00413CB7">
            <w:pPr>
              <w:spacing w:after="0"/>
              <w:ind w:left="170"/>
              <w:jc w:val="left"/>
              <w:rPr>
                <w:szCs w:val="20"/>
              </w:rPr>
            </w:pPr>
            <w:r w:rsidRPr="00413CB7">
              <w:rPr>
                <w:szCs w:val="20"/>
              </w:rPr>
              <w:t>Refund 205865</w:t>
            </w:r>
          </w:p>
        </w:tc>
        <w:tc>
          <w:tcPr>
            <w:tcW w:w="453" w:type="pct"/>
            <w:noWrap/>
            <w:hideMark/>
          </w:tcPr>
          <w:p w14:paraId="6A74A83A" w14:textId="77777777" w:rsidR="00413CB7" w:rsidRPr="00413CB7" w:rsidRDefault="00413CB7" w:rsidP="00413CB7">
            <w:pPr>
              <w:spacing w:after="0"/>
              <w:jc w:val="right"/>
              <w:rPr>
                <w:szCs w:val="20"/>
              </w:rPr>
            </w:pPr>
            <w:r w:rsidRPr="00413CB7">
              <w:rPr>
                <w:szCs w:val="20"/>
              </w:rPr>
              <w:t>4.12.2013</w:t>
            </w:r>
          </w:p>
        </w:tc>
      </w:tr>
      <w:tr w:rsidR="00413CB7" w:rsidRPr="00413CB7" w14:paraId="2F270DA9" w14:textId="77777777" w:rsidTr="005B36B0">
        <w:trPr>
          <w:trHeight w:val="20"/>
        </w:trPr>
        <w:tc>
          <w:tcPr>
            <w:tcW w:w="1756" w:type="pct"/>
            <w:noWrap/>
            <w:hideMark/>
          </w:tcPr>
          <w:p w14:paraId="3471D703" w14:textId="77777777" w:rsidR="00413CB7" w:rsidRPr="00413CB7" w:rsidRDefault="00413CB7" w:rsidP="00413CB7">
            <w:pPr>
              <w:spacing w:after="0"/>
              <w:jc w:val="left"/>
              <w:rPr>
                <w:szCs w:val="20"/>
              </w:rPr>
            </w:pPr>
            <w:r w:rsidRPr="00413CB7">
              <w:rPr>
                <w:szCs w:val="20"/>
              </w:rPr>
              <w:t>Susan Cook</w:t>
            </w:r>
          </w:p>
        </w:tc>
        <w:tc>
          <w:tcPr>
            <w:tcW w:w="1597" w:type="pct"/>
            <w:noWrap/>
            <w:hideMark/>
          </w:tcPr>
          <w:p w14:paraId="0E525666" w14:textId="77777777"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14:paraId="07C94566" w14:textId="77777777" w:rsidR="00413CB7" w:rsidRPr="00413CB7" w:rsidRDefault="00413CB7" w:rsidP="00413CB7">
            <w:pPr>
              <w:spacing w:after="0"/>
              <w:ind w:right="113"/>
              <w:jc w:val="right"/>
              <w:rPr>
                <w:szCs w:val="20"/>
              </w:rPr>
            </w:pPr>
            <w:r w:rsidRPr="00413CB7">
              <w:rPr>
                <w:szCs w:val="20"/>
              </w:rPr>
              <w:t>10.28</w:t>
            </w:r>
          </w:p>
        </w:tc>
        <w:tc>
          <w:tcPr>
            <w:tcW w:w="770" w:type="pct"/>
            <w:noWrap/>
            <w:hideMark/>
          </w:tcPr>
          <w:p w14:paraId="4F78125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63E3CD" w14:textId="77777777" w:rsidR="00413CB7" w:rsidRPr="00413CB7" w:rsidRDefault="00413CB7" w:rsidP="00413CB7">
            <w:pPr>
              <w:spacing w:after="0"/>
              <w:jc w:val="right"/>
              <w:rPr>
                <w:szCs w:val="20"/>
              </w:rPr>
            </w:pPr>
            <w:r w:rsidRPr="00413CB7">
              <w:rPr>
                <w:szCs w:val="20"/>
              </w:rPr>
              <w:t>12.4.2013</w:t>
            </w:r>
          </w:p>
        </w:tc>
      </w:tr>
      <w:tr w:rsidR="00413CB7" w:rsidRPr="00413CB7" w14:paraId="777A59E2" w14:textId="77777777" w:rsidTr="005B36B0">
        <w:trPr>
          <w:trHeight w:val="20"/>
        </w:trPr>
        <w:tc>
          <w:tcPr>
            <w:tcW w:w="1756" w:type="pct"/>
            <w:noWrap/>
            <w:hideMark/>
          </w:tcPr>
          <w:p w14:paraId="0843CC3D" w14:textId="77777777" w:rsidR="00413CB7" w:rsidRPr="00413CB7" w:rsidRDefault="00413CB7" w:rsidP="00413CB7">
            <w:pPr>
              <w:spacing w:after="0"/>
              <w:jc w:val="left"/>
              <w:rPr>
                <w:szCs w:val="20"/>
              </w:rPr>
            </w:pPr>
            <w:r w:rsidRPr="00413CB7">
              <w:rPr>
                <w:szCs w:val="20"/>
              </w:rPr>
              <w:t>Susan Curtin</w:t>
            </w:r>
          </w:p>
        </w:tc>
        <w:tc>
          <w:tcPr>
            <w:tcW w:w="1597" w:type="pct"/>
            <w:noWrap/>
            <w:hideMark/>
          </w:tcPr>
          <w:p w14:paraId="2BFEEA59"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6D7115EC" w14:textId="77777777" w:rsidR="00413CB7" w:rsidRPr="00413CB7" w:rsidRDefault="00413CB7" w:rsidP="00413CB7">
            <w:pPr>
              <w:spacing w:after="0"/>
              <w:ind w:right="113"/>
              <w:jc w:val="right"/>
              <w:rPr>
                <w:szCs w:val="20"/>
              </w:rPr>
            </w:pPr>
            <w:r w:rsidRPr="00413CB7">
              <w:rPr>
                <w:szCs w:val="20"/>
              </w:rPr>
              <w:t>124.76</w:t>
            </w:r>
          </w:p>
        </w:tc>
        <w:tc>
          <w:tcPr>
            <w:tcW w:w="770" w:type="pct"/>
            <w:noWrap/>
            <w:hideMark/>
          </w:tcPr>
          <w:p w14:paraId="2662E46A" w14:textId="77777777" w:rsidR="00413CB7" w:rsidRPr="00413CB7" w:rsidRDefault="00413CB7" w:rsidP="00413CB7">
            <w:pPr>
              <w:spacing w:after="0"/>
              <w:ind w:left="170"/>
              <w:jc w:val="left"/>
              <w:rPr>
                <w:szCs w:val="20"/>
              </w:rPr>
            </w:pPr>
            <w:r w:rsidRPr="00413CB7">
              <w:rPr>
                <w:szCs w:val="20"/>
              </w:rPr>
              <w:t>Refund 198878</w:t>
            </w:r>
          </w:p>
        </w:tc>
        <w:tc>
          <w:tcPr>
            <w:tcW w:w="453" w:type="pct"/>
            <w:noWrap/>
            <w:hideMark/>
          </w:tcPr>
          <w:p w14:paraId="3AE17CB7" w14:textId="77777777" w:rsidR="00413CB7" w:rsidRPr="00413CB7" w:rsidRDefault="00413CB7" w:rsidP="00413CB7">
            <w:pPr>
              <w:spacing w:after="0"/>
              <w:jc w:val="right"/>
              <w:rPr>
                <w:szCs w:val="20"/>
              </w:rPr>
            </w:pPr>
            <w:r w:rsidRPr="00413CB7">
              <w:rPr>
                <w:szCs w:val="20"/>
              </w:rPr>
              <w:t>20.11.2013</w:t>
            </w:r>
          </w:p>
        </w:tc>
      </w:tr>
      <w:tr w:rsidR="00413CB7" w:rsidRPr="00413CB7" w14:paraId="489F2D01" w14:textId="77777777" w:rsidTr="005B36B0">
        <w:trPr>
          <w:trHeight w:val="20"/>
        </w:trPr>
        <w:tc>
          <w:tcPr>
            <w:tcW w:w="1756" w:type="pct"/>
            <w:noWrap/>
            <w:hideMark/>
          </w:tcPr>
          <w:p w14:paraId="2BD73867" w14:textId="77777777" w:rsidR="00413CB7" w:rsidRPr="00413CB7" w:rsidRDefault="00413CB7" w:rsidP="00413CB7">
            <w:pPr>
              <w:spacing w:after="0"/>
              <w:jc w:val="left"/>
              <w:rPr>
                <w:szCs w:val="20"/>
              </w:rPr>
            </w:pPr>
            <w:r w:rsidRPr="00413CB7">
              <w:rPr>
                <w:szCs w:val="20"/>
              </w:rPr>
              <w:t>Susan Hefferan</w:t>
            </w:r>
          </w:p>
        </w:tc>
        <w:tc>
          <w:tcPr>
            <w:tcW w:w="1597" w:type="pct"/>
            <w:noWrap/>
            <w:hideMark/>
          </w:tcPr>
          <w:p w14:paraId="7A9B8049"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3A956B8D"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114BE3F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74D86A" w14:textId="77777777" w:rsidR="00413CB7" w:rsidRPr="00413CB7" w:rsidRDefault="00413CB7" w:rsidP="00413CB7">
            <w:pPr>
              <w:spacing w:after="0"/>
              <w:jc w:val="right"/>
              <w:rPr>
                <w:szCs w:val="20"/>
              </w:rPr>
            </w:pPr>
            <w:r w:rsidRPr="00413CB7">
              <w:rPr>
                <w:szCs w:val="20"/>
              </w:rPr>
              <w:t>22.5.2013</w:t>
            </w:r>
          </w:p>
        </w:tc>
      </w:tr>
      <w:tr w:rsidR="00413CB7" w:rsidRPr="00413CB7" w14:paraId="7ABFB9BA" w14:textId="77777777" w:rsidTr="005B36B0">
        <w:trPr>
          <w:trHeight w:val="20"/>
        </w:trPr>
        <w:tc>
          <w:tcPr>
            <w:tcW w:w="1756" w:type="pct"/>
            <w:noWrap/>
            <w:hideMark/>
          </w:tcPr>
          <w:p w14:paraId="1D8E58AE" w14:textId="77777777" w:rsidR="00413CB7" w:rsidRPr="00413CB7" w:rsidRDefault="00413CB7" w:rsidP="00413CB7">
            <w:pPr>
              <w:spacing w:after="0"/>
              <w:jc w:val="left"/>
              <w:rPr>
                <w:szCs w:val="20"/>
              </w:rPr>
            </w:pPr>
            <w:r w:rsidRPr="00413CB7">
              <w:rPr>
                <w:szCs w:val="20"/>
              </w:rPr>
              <w:t>Susan Kay</w:t>
            </w:r>
          </w:p>
        </w:tc>
        <w:tc>
          <w:tcPr>
            <w:tcW w:w="1597" w:type="pct"/>
            <w:noWrap/>
            <w:hideMark/>
          </w:tcPr>
          <w:p w14:paraId="78ECD277"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30531578" w14:textId="77777777" w:rsidR="00413CB7" w:rsidRPr="00413CB7" w:rsidRDefault="00413CB7" w:rsidP="00413CB7">
            <w:pPr>
              <w:spacing w:after="0"/>
              <w:ind w:right="113"/>
              <w:jc w:val="right"/>
              <w:rPr>
                <w:szCs w:val="20"/>
              </w:rPr>
            </w:pPr>
            <w:r w:rsidRPr="00413CB7">
              <w:rPr>
                <w:szCs w:val="20"/>
              </w:rPr>
              <w:t>16.04</w:t>
            </w:r>
          </w:p>
        </w:tc>
        <w:tc>
          <w:tcPr>
            <w:tcW w:w="770" w:type="pct"/>
            <w:noWrap/>
            <w:hideMark/>
          </w:tcPr>
          <w:p w14:paraId="7E6B685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8EEA4E" w14:textId="77777777" w:rsidR="00413CB7" w:rsidRPr="00413CB7" w:rsidRDefault="00413CB7" w:rsidP="00413CB7">
            <w:pPr>
              <w:spacing w:after="0"/>
              <w:jc w:val="right"/>
              <w:rPr>
                <w:szCs w:val="20"/>
              </w:rPr>
            </w:pPr>
            <w:r w:rsidRPr="00413CB7">
              <w:rPr>
                <w:szCs w:val="20"/>
              </w:rPr>
              <w:t>16.9.2013</w:t>
            </w:r>
          </w:p>
        </w:tc>
      </w:tr>
      <w:tr w:rsidR="00413CB7" w:rsidRPr="00413CB7" w14:paraId="76A994C1" w14:textId="77777777" w:rsidTr="005B36B0">
        <w:trPr>
          <w:trHeight w:val="20"/>
        </w:trPr>
        <w:tc>
          <w:tcPr>
            <w:tcW w:w="1756" w:type="pct"/>
            <w:noWrap/>
            <w:hideMark/>
          </w:tcPr>
          <w:p w14:paraId="28451D77" w14:textId="77777777" w:rsidR="00413CB7" w:rsidRPr="00413CB7" w:rsidRDefault="00413CB7" w:rsidP="00413CB7">
            <w:pPr>
              <w:spacing w:after="0"/>
              <w:jc w:val="left"/>
              <w:rPr>
                <w:szCs w:val="20"/>
              </w:rPr>
            </w:pPr>
            <w:r w:rsidRPr="00413CB7">
              <w:rPr>
                <w:szCs w:val="20"/>
              </w:rPr>
              <w:t xml:space="preserve">Susan Kilsby, the estate of </w:t>
            </w:r>
          </w:p>
        </w:tc>
        <w:tc>
          <w:tcPr>
            <w:tcW w:w="1597" w:type="pct"/>
            <w:noWrap/>
            <w:hideMark/>
          </w:tcPr>
          <w:p w14:paraId="7E8832AC" w14:textId="77777777" w:rsidR="00413CB7" w:rsidRPr="00413CB7" w:rsidRDefault="00413CB7" w:rsidP="00413CB7">
            <w:pPr>
              <w:spacing w:after="0"/>
              <w:ind w:left="113"/>
              <w:jc w:val="left"/>
              <w:rPr>
                <w:szCs w:val="20"/>
              </w:rPr>
            </w:pPr>
            <w:r w:rsidRPr="00413CB7">
              <w:rPr>
                <w:szCs w:val="20"/>
              </w:rPr>
              <w:t>TARPEENA, SA 5277</w:t>
            </w:r>
          </w:p>
        </w:tc>
        <w:tc>
          <w:tcPr>
            <w:tcW w:w="424" w:type="pct"/>
            <w:noWrap/>
            <w:hideMark/>
          </w:tcPr>
          <w:p w14:paraId="4A0CE586" w14:textId="77777777" w:rsidR="00413CB7" w:rsidRPr="00413CB7" w:rsidRDefault="00413CB7" w:rsidP="00413CB7">
            <w:pPr>
              <w:spacing w:after="0"/>
              <w:ind w:right="113"/>
              <w:jc w:val="right"/>
              <w:rPr>
                <w:szCs w:val="20"/>
              </w:rPr>
            </w:pPr>
            <w:r w:rsidRPr="00413CB7">
              <w:rPr>
                <w:szCs w:val="20"/>
              </w:rPr>
              <w:t>10.05</w:t>
            </w:r>
          </w:p>
        </w:tc>
        <w:tc>
          <w:tcPr>
            <w:tcW w:w="770" w:type="pct"/>
            <w:noWrap/>
            <w:hideMark/>
          </w:tcPr>
          <w:p w14:paraId="6BCE150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C099518" w14:textId="77777777" w:rsidR="00413CB7" w:rsidRPr="00413CB7" w:rsidRDefault="00413CB7" w:rsidP="00413CB7">
            <w:pPr>
              <w:spacing w:after="0"/>
              <w:jc w:val="right"/>
              <w:rPr>
                <w:szCs w:val="20"/>
              </w:rPr>
            </w:pPr>
            <w:r w:rsidRPr="00413CB7">
              <w:rPr>
                <w:szCs w:val="20"/>
              </w:rPr>
              <w:t>10.11.2014</w:t>
            </w:r>
          </w:p>
        </w:tc>
      </w:tr>
      <w:tr w:rsidR="00413CB7" w:rsidRPr="00413CB7" w14:paraId="42AC2634" w14:textId="77777777" w:rsidTr="005B36B0">
        <w:trPr>
          <w:trHeight w:val="20"/>
        </w:trPr>
        <w:tc>
          <w:tcPr>
            <w:tcW w:w="1756" w:type="pct"/>
            <w:noWrap/>
            <w:hideMark/>
          </w:tcPr>
          <w:p w14:paraId="62BCA48D" w14:textId="77777777" w:rsidR="00413CB7" w:rsidRPr="00413CB7" w:rsidRDefault="00413CB7" w:rsidP="00413CB7">
            <w:pPr>
              <w:spacing w:after="0"/>
              <w:jc w:val="left"/>
              <w:rPr>
                <w:szCs w:val="20"/>
              </w:rPr>
            </w:pPr>
            <w:r w:rsidRPr="00413CB7">
              <w:rPr>
                <w:szCs w:val="20"/>
              </w:rPr>
              <w:t>Susan Marshall</w:t>
            </w:r>
          </w:p>
        </w:tc>
        <w:tc>
          <w:tcPr>
            <w:tcW w:w="1597" w:type="pct"/>
            <w:noWrap/>
            <w:hideMark/>
          </w:tcPr>
          <w:p w14:paraId="7A01998C" w14:textId="77777777"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14:paraId="2A6C9861" w14:textId="77777777" w:rsidR="00413CB7" w:rsidRPr="00413CB7" w:rsidRDefault="00413CB7" w:rsidP="00413CB7">
            <w:pPr>
              <w:spacing w:after="0"/>
              <w:ind w:right="113"/>
              <w:jc w:val="right"/>
              <w:rPr>
                <w:szCs w:val="20"/>
              </w:rPr>
            </w:pPr>
            <w:r w:rsidRPr="00413CB7">
              <w:rPr>
                <w:szCs w:val="20"/>
              </w:rPr>
              <w:t>100.72</w:t>
            </w:r>
          </w:p>
        </w:tc>
        <w:tc>
          <w:tcPr>
            <w:tcW w:w="770" w:type="pct"/>
            <w:noWrap/>
            <w:hideMark/>
          </w:tcPr>
          <w:p w14:paraId="231E994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EB230A" w14:textId="77777777" w:rsidR="00413CB7" w:rsidRPr="00413CB7" w:rsidRDefault="00413CB7" w:rsidP="00413CB7">
            <w:pPr>
              <w:spacing w:after="0"/>
              <w:jc w:val="right"/>
              <w:rPr>
                <w:szCs w:val="20"/>
              </w:rPr>
            </w:pPr>
            <w:r w:rsidRPr="00413CB7">
              <w:rPr>
                <w:szCs w:val="20"/>
              </w:rPr>
              <w:t>14.3.2013</w:t>
            </w:r>
          </w:p>
        </w:tc>
      </w:tr>
      <w:tr w:rsidR="00413CB7" w:rsidRPr="00413CB7" w14:paraId="6461A0DA" w14:textId="77777777" w:rsidTr="005B36B0">
        <w:trPr>
          <w:trHeight w:val="20"/>
        </w:trPr>
        <w:tc>
          <w:tcPr>
            <w:tcW w:w="1756" w:type="pct"/>
            <w:noWrap/>
            <w:hideMark/>
          </w:tcPr>
          <w:p w14:paraId="61425E1F" w14:textId="77777777" w:rsidR="00413CB7" w:rsidRPr="00413CB7" w:rsidRDefault="00413CB7" w:rsidP="00413CB7">
            <w:pPr>
              <w:spacing w:after="0"/>
              <w:jc w:val="left"/>
              <w:rPr>
                <w:szCs w:val="20"/>
              </w:rPr>
            </w:pPr>
            <w:r w:rsidRPr="00413CB7">
              <w:rPr>
                <w:szCs w:val="20"/>
              </w:rPr>
              <w:t>Susan Stone</w:t>
            </w:r>
          </w:p>
        </w:tc>
        <w:tc>
          <w:tcPr>
            <w:tcW w:w="1597" w:type="pct"/>
            <w:noWrap/>
            <w:hideMark/>
          </w:tcPr>
          <w:p w14:paraId="4A21C52B" w14:textId="77777777" w:rsidR="00413CB7" w:rsidRPr="00413CB7" w:rsidRDefault="00413CB7" w:rsidP="00413CB7">
            <w:pPr>
              <w:spacing w:after="0"/>
              <w:ind w:left="113"/>
              <w:jc w:val="left"/>
              <w:rPr>
                <w:szCs w:val="20"/>
              </w:rPr>
            </w:pPr>
            <w:r w:rsidRPr="00413CB7">
              <w:rPr>
                <w:szCs w:val="20"/>
              </w:rPr>
              <w:t>EXETER, SA 5019</w:t>
            </w:r>
          </w:p>
        </w:tc>
        <w:tc>
          <w:tcPr>
            <w:tcW w:w="424" w:type="pct"/>
            <w:noWrap/>
            <w:hideMark/>
          </w:tcPr>
          <w:p w14:paraId="0C95F0C5" w14:textId="77777777" w:rsidR="00413CB7" w:rsidRPr="00413CB7" w:rsidRDefault="00413CB7" w:rsidP="00413CB7">
            <w:pPr>
              <w:spacing w:after="0"/>
              <w:ind w:right="113"/>
              <w:jc w:val="right"/>
              <w:rPr>
                <w:szCs w:val="20"/>
              </w:rPr>
            </w:pPr>
            <w:r w:rsidRPr="00413CB7">
              <w:rPr>
                <w:szCs w:val="20"/>
              </w:rPr>
              <w:t>19.71</w:t>
            </w:r>
          </w:p>
        </w:tc>
        <w:tc>
          <w:tcPr>
            <w:tcW w:w="770" w:type="pct"/>
            <w:noWrap/>
            <w:hideMark/>
          </w:tcPr>
          <w:p w14:paraId="6F4269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D5DBE4" w14:textId="77777777" w:rsidR="00413CB7" w:rsidRPr="00413CB7" w:rsidRDefault="00413CB7" w:rsidP="00413CB7">
            <w:pPr>
              <w:spacing w:after="0"/>
              <w:jc w:val="right"/>
              <w:rPr>
                <w:szCs w:val="20"/>
              </w:rPr>
            </w:pPr>
            <w:r w:rsidRPr="00413CB7">
              <w:rPr>
                <w:szCs w:val="20"/>
              </w:rPr>
              <w:t>10.10.2014</w:t>
            </w:r>
          </w:p>
        </w:tc>
      </w:tr>
      <w:tr w:rsidR="00413CB7" w:rsidRPr="00413CB7" w14:paraId="5B707F21" w14:textId="77777777" w:rsidTr="005B36B0">
        <w:trPr>
          <w:trHeight w:val="20"/>
        </w:trPr>
        <w:tc>
          <w:tcPr>
            <w:tcW w:w="1756" w:type="pct"/>
            <w:noWrap/>
            <w:hideMark/>
          </w:tcPr>
          <w:p w14:paraId="1064C209" w14:textId="77777777" w:rsidR="00413CB7" w:rsidRPr="00413CB7" w:rsidRDefault="00413CB7" w:rsidP="00413CB7">
            <w:pPr>
              <w:spacing w:after="0"/>
              <w:jc w:val="left"/>
              <w:rPr>
                <w:szCs w:val="20"/>
              </w:rPr>
            </w:pPr>
            <w:r w:rsidRPr="00413CB7">
              <w:rPr>
                <w:szCs w:val="20"/>
              </w:rPr>
              <w:t>Susan Thornhill</w:t>
            </w:r>
          </w:p>
        </w:tc>
        <w:tc>
          <w:tcPr>
            <w:tcW w:w="1597" w:type="pct"/>
            <w:noWrap/>
            <w:hideMark/>
          </w:tcPr>
          <w:p w14:paraId="047489E5" w14:textId="77777777"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14:paraId="05DAD9A1" w14:textId="77777777" w:rsidR="00413CB7" w:rsidRPr="00413CB7" w:rsidRDefault="00413CB7" w:rsidP="00413CB7">
            <w:pPr>
              <w:spacing w:after="0"/>
              <w:ind w:right="113"/>
              <w:jc w:val="right"/>
              <w:rPr>
                <w:szCs w:val="20"/>
              </w:rPr>
            </w:pPr>
            <w:r w:rsidRPr="00413CB7">
              <w:rPr>
                <w:szCs w:val="20"/>
              </w:rPr>
              <w:t>12.54</w:t>
            </w:r>
          </w:p>
        </w:tc>
        <w:tc>
          <w:tcPr>
            <w:tcW w:w="770" w:type="pct"/>
            <w:noWrap/>
            <w:hideMark/>
          </w:tcPr>
          <w:p w14:paraId="37DBBB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AB3DDA" w14:textId="77777777" w:rsidR="00413CB7" w:rsidRPr="00413CB7" w:rsidRDefault="00413CB7" w:rsidP="00413CB7">
            <w:pPr>
              <w:spacing w:after="0"/>
              <w:jc w:val="right"/>
              <w:rPr>
                <w:szCs w:val="20"/>
              </w:rPr>
            </w:pPr>
            <w:r w:rsidRPr="00413CB7">
              <w:rPr>
                <w:szCs w:val="20"/>
              </w:rPr>
              <w:t>15.5.2013</w:t>
            </w:r>
          </w:p>
        </w:tc>
      </w:tr>
      <w:tr w:rsidR="00413CB7" w:rsidRPr="00413CB7" w14:paraId="452D564E" w14:textId="77777777" w:rsidTr="005B36B0">
        <w:trPr>
          <w:trHeight w:val="20"/>
        </w:trPr>
        <w:tc>
          <w:tcPr>
            <w:tcW w:w="1756" w:type="pct"/>
            <w:noWrap/>
            <w:hideMark/>
          </w:tcPr>
          <w:p w14:paraId="05C9F1E7" w14:textId="77777777" w:rsidR="00413CB7" w:rsidRPr="00413CB7" w:rsidRDefault="00413CB7" w:rsidP="00413CB7">
            <w:pPr>
              <w:spacing w:after="0"/>
              <w:jc w:val="left"/>
              <w:rPr>
                <w:szCs w:val="20"/>
              </w:rPr>
            </w:pPr>
            <w:r w:rsidRPr="00413CB7">
              <w:rPr>
                <w:szCs w:val="20"/>
              </w:rPr>
              <w:t>Susan Turner</w:t>
            </w:r>
          </w:p>
        </w:tc>
        <w:tc>
          <w:tcPr>
            <w:tcW w:w="1597" w:type="pct"/>
            <w:noWrap/>
            <w:hideMark/>
          </w:tcPr>
          <w:p w14:paraId="2F51E763" w14:textId="77777777" w:rsidR="00413CB7" w:rsidRPr="00413CB7" w:rsidRDefault="00413CB7" w:rsidP="00413CB7">
            <w:pPr>
              <w:spacing w:after="0"/>
              <w:ind w:left="113"/>
              <w:jc w:val="left"/>
              <w:rPr>
                <w:szCs w:val="20"/>
              </w:rPr>
            </w:pPr>
            <w:r w:rsidRPr="00413CB7">
              <w:rPr>
                <w:szCs w:val="20"/>
              </w:rPr>
              <w:t>HAWTHORNDENE, SA 5051</w:t>
            </w:r>
          </w:p>
        </w:tc>
        <w:tc>
          <w:tcPr>
            <w:tcW w:w="424" w:type="pct"/>
            <w:noWrap/>
            <w:hideMark/>
          </w:tcPr>
          <w:p w14:paraId="74268AD7" w14:textId="77777777" w:rsidR="00413CB7" w:rsidRPr="00413CB7" w:rsidRDefault="00413CB7" w:rsidP="00413CB7">
            <w:pPr>
              <w:spacing w:after="0"/>
              <w:ind w:right="113"/>
              <w:jc w:val="right"/>
              <w:rPr>
                <w:szCs w:val="20"/>
              </w:rPr>
            </w:pPr>
            <w:r w:rsidRPr="00413CB7">
              <w:rPr>
                <w:szCs w:val="20"/>
              </w:rPr>
              <w:t>38.75</w:t>
            </w:r>
          </w:p>
        </w:tc>
        <w:tc>
          <w:tcPr>
            <w:tcW w:w="770" w:type="pct"/>
            <w:noWrap/>
            <w:hideMark/>
          </w:tcPr>
          <w:p w14:paraId="05A95E0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8A13FB" w14:textId="77777777" w:rsidR="00413CB7" w:rsidRPr="00413CB7" w:rsidRDefault="00413CB7" w:rsidP="00413CB7">
            <w:pPr>
              <w:spacing w:after="0"/>
              <w:jc w:val="right"/>
              <w:rPr>
                <w:szCs w:val="20"/>
              </w:rPr>
            </w:pPr>
            <w:r w:rsidRPr="00413CB7">
              <w:rPr>
                <w:szCs w:val="20"/>
              </w:rPr>
              <w:t>12.12.2014</w:t>
            </w:r>
          </w:p>
        </w:tc>
      </w:tr>
      <w:tr w:rsidR="00413CB7" w:rsidRPr="00413CB7" w14:paraId="6C036753" w14:textId="77777777" w:rsidTr="005B36B0">
        <w:trPr>
          <w:trHeight w:val="20"/>
        </w:trPr>
        <w:tc>
          <w:tcPr>
            <w:tcW w:w="1756" w:type="pct"/>
            <w:noWrap/>
            <w:hideMark/>
          </w:tcPr>
          <w:p w14:paraId="7754CB2B" w14:textId="77777777" w:rsidR="00413CB7" w:rsidRPr="00413CB7" w:rsidRDefault="00413CB7" w:rsidP="00413CB7">
            <w:pPr>
              <w:spacing w:after="0"/>
              <w:jc w:val="left"/>
              <w:rPr>
                <w:szCs w:val="20"/>
              </w:rPr>
            </w:pPr>
            <w:r w:rsidRPr="00413CB7">
              <w:rPr>
                <w:szCs w:val="20"/>
              </w:rPr>
              <w:t>Susan Verdnik</w:t>
            </w:r>
          </w:p>
        </w:tc>
        <w:tc>
          <w:tcPr>
            <w:tcW w:w="1597" w:type="pct"/>
            <w:noWrap/>
            <w:hideMark/>
          </w:tcPr>
          <w:p w14:paraId="0B0332DA" w14:textId="77777777"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14:paraId="14C27CFC"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04419456" w14:textId="77777777" w:rsidR="00413CB7" w:rsidRPr="00413CB7" w:rsidRDefault="00413CB7" w:rsidP="00413CB7">
            <w:pPr>
              <w:spacing w:after="0"/>
              <w:ind w:left="170"/>
              <w:jc w:val="left"/>
              <w:rPr>
                <w:szCs w:val="20"/>
              </w:rPr>
            </w:pPr>
            <w:r w:rsidRPr="00413CB7">
              <w:rPr>
                <w:szCs w:val="20"/>
              </w:rPr>
              <w:t>Refund 178660</w:t>
            </w:r>
          </w:p>
        </w:tc>
        <w:tc>
          <w:tcPr>
            <w:tcW w:w="453" w:type="pct"/>
            <w:noWrap/>
            <w:hideMark/>
          </w:tcPr>
          <w:p w14:paraId="62E450FA" w14:textId="77777777" w:rsidR="00413CB7" w:rsidRPr="00413CB7" w:rsidRDefault="00413CB7" w:rsidP="00413CB7">
            <w:pPr>
              <w:spacing w:after="0"/>
              <w:jc w:val="right"/>
              <w:rPr>
                <w:szCs w:val="20"/>
              </w:rPr>
            </w:pPr>
            <w:r w:rsidRPr="00413CB7">
              <w:rPr>
                <w:szCs w:val="20"/>
              </w:rPr>
              <w:t>23.9.2013</w:t>
            </w:r>
          </w:p>
        </w:tc>
      </w:tr>
      <w:tr w:rsidR="00413CB7" w:rsidRPr="00413CB7" w14:paraId="2B556DDE" w14:textId="77777777" w:rsidTr="005B36B0">
        <w:trPr>
          <w:trHeight w:val="20"/>
        </w:trPr>
        <w:tc>
          <w:tcPr>
            <w:tcW w:w="1756" w:type="pct"/>
            <w:noWrap/>
            <w:hideMark/>
          </w:tcPr>
          <w:p w14:paraId="599FD98E" w14:textId="77777777" w:rsidR="00413CB7" w:rsidRPr="00413CB7" w:rsidRDefault="00413CB7" w:rsidP="00413CB7">
            <w:pPr>
              <w:spacing w:after="0"/>
              <w:jc w:val="left"/>
              <w:rPr>
                <w:szCs w:val="20"/>
              </w:rPr>
            </w:pPr>
            <w:r w:rsidRPr="00413CB7">
              <w:rPr>
                <w:szCs w:val="20"/>
              </w:rPr>
              <w:t>Susan Wark</w:t>
            </w:r>
          </w:p>
        </w:tc>
        <w:tc>
          <w:tcPr>
            <w:tcW w:w="1597" w:type="pct"/>
            <w:noWrap/>
            <w:hideMark/>
          </w:tcPr>
          <w:p w14:paraId="646A06E8" w14:textId="77777777"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14:paraId="5297E8D1" w14:textId="77777777" w:rsidR="00413CB7" w:rsidRPr="00413CB7" w:rsidRDefault="00413CB7" w:rsidP="00413CB7">
            <w:pPr>
              <w:spacing w:after="0"/>
              <w:ind w:right="113"/>
              <w:jc w:val="right"/>
              <w:rPr>
                <w:szCs w:val="20"/>
              </w:rPr>
            </w:pPr>
            <w:r w:rsidRPr="00413CB7">
              <w:rPr>
                <w:szCs w:val="20"/>
              </w:rPr>
              <w:t>72.60</w:t>
            </w:r>
          </w:p>
        </w:tc>
        <w:tc>
          <w:tcPr>
            <w:tcW w:w="770" w:type="pct"/>
            <w:noWrap/>
            <w:hideMark/>
          </w:tcPr>
          <w:p w14:paraId="28CB81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302057" w14:textId="77777777" w:rsidR="00413CB7" w:rsidRPr="00413CB7" w:rsidRDefault="00413CB7" w:rsidP="00413CB7">
            <w:pPr>
              <w:spacing w:after="0"/>
              <w:jc w:val="right"/>
              <w:rPr>
                <w:szCs w:val="20"/>
              </w:rPr>
            </w:pPr>
            <w:r w:rsidRPr="00413CB7">
              <w:rPr>
                <w:szCs w:val="20"/>
              </w:rPr>
              <w:t>31.7.2013</w:t>
            </w:r>
          </w:p>
        </w:tc>
      </w:tr>
      <w:tr w:rsidR="00413CB7" w:rsidRPr="00413CB7" w14:paraId="0CDE31C5" w14:textId="77777777" w:rsidTr="005B36B0">
        <w:trPr>
          <w:trHeight w:val="20"/>
        </w:trPr>
        <w:tc>
          <w:tcPr>
            <w:tcW w:w="1756" w:type="pct"/>
            <w:noWrap/>
            <w:hideMark/>
          </w:tcPr>
          <w:p w14:paraId="0764A356" w14:textId="77777777" w:rsidR="00413CB7" w:rsidRPr="00413CB7" w:rsidRDefault="00413CB7" w:rsidP="00413CB7">
            <w:pPr>
              <w:spacing w:after="0"/>
              <w:jc w:val="left"/>
              <w:rPr>
                <w:szCs w:val="20"/>
              </w:rPr>
            </w:pPr>
            <w:r w:rsidRPr="00413CB7">
              <w:rPr>
                <w:szCs w:val="20"/>
              </w:rPr>
              <w:t>Susan Wyatt</w:t>
            </w:r>
          </w:p>
        </w:tc>
        <w:tc>
          <w:tcPr>
            <w:tcW w:w="1597" w:type="pct"/>
            <w:noWrap/>
            <w:hideMark/>
          </w:tcPr>
          <w:p w14:paraId="3ADACADF" w14:textId="77777777"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14:paraId="76A5A26D"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B55327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7F1891" w14:textId="77777777" w:rsidR="00413CB7" w:rsidRPr="00413CB7" w:rsidRDefault="00413CB7" w:rsidP="00413CB7">
            <w:pPr>
              <w:spacing w:after="0"/>
              <w:jc w:val="right"/>
              <w:rPr>
                <w:szCs w:val="20"/>
              </w:rPr>
            </w:pPr>
            <w:r w:rsidRPr="00413CB7">
              <w:rPr>
                <w:szCs w:val="20"/>
              </w:rPr>
              <w:t>27.6.2014</w:t>
            </w:r>
          </w:p>
        </w:tc>
      </w:tr>
      <w:tr w:rsidR="00413CB7" w:rsidRPr="00413CB7" w14:paraId="469E33E3" w14:textId="77777777" w:rsidTr="005B36B0">
        <w:trPr>
          <w:trHeight w:val="20"/>
        </w:trPr>
        <w:tc>
          <w:tcPr>
            <w:tcW w:w="1756" w:type="pct"/>
            <w:noWrap/>
            <w:hideMark/>
          </w:tcPr>
          <w:p w14:paraId="432803CB" w14:textId="77777777" w:rsidR="00413CB7" w:rsidRPr="00413CB7" w:rsidRDefault="00413CB7" w:rsidP="00413CB7">
            <w:pPr>
              <w:spacing w:after="0"/>
              <w:jc w:val="left"/>
              <w:rPr>
                <w:szCs w:val="20"/>
              </w:rPr>
            </w:pPr>
            <w:r w:rsidRPr="00413CB7">
              <w:rPr>
                <w:szCs w:val="20"/>
              </w:rPr>
              <w:t>Susanna Mattschoss</w:t>
            </w:r>
          </w:p>
        </w:tc>
        <w:tc>
          <w:tcPr>
            <w:tcW w:w="1597" w:type="pct"/>
            <w:noWrap/>
            <w:hideMark/>
          </w:tcPr>
          <w:p w14:paraId="7126698C"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69AC01CA" w14:textId="77777777" w:rsidR="00413CB7" w:rsidRPr="00413CB7" w:rsidRDefault="00413CB7" w:rsidP="00413CB7">
            <w:pPr>
              <w:spacing w:after="0"/>
              <w:ind w:right="113"/>
              <w:jc w:val="right"/>
              <w:rPr>
                <w:szCs w:val="20"/>
              </w:rPr>
            </w:pPr>
            <w:r w:rsidRPr="00413CB7">
              <w:rPr>
                <w:szCs w:val="20"/>
              </w:rPr>
              <w:t>12.25</w:t>
            </w:r>
          </w:p>
        </w:tc>
        <w:tc>
          <w:tcPr>
            <w:tcW w:w="770" w:type="pct"/>
            <w:noWrap/>
            <w:hideMark/>
          </w:tcPr>
          <w:p w14:paraId="06CD8B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794D7B" w14:textId="77777777" w:rsidR="00413CB7" w:rsidRPr="00413CB7" w:rsidRDefault="00413CB7" w:rsidP="00413CB7">
            <w:pPr>
              <w:spacing w:after="0"/>
              <w:jc w:val="right"/>
              <w:rPr>
                <w:szCs w:val="20"/>
              </w:rPr>
            </w:pPr>
            <w:r w:rsidRPr="00413CB7">
              <w:rPr>
                <w:szCs w:val="20"/>
              </w:rPr>
              <w:t>24.1.2014</w:t>
            </w:r>
          </w:p>
        </w:tc>
      </w:tr>
      <w:tr w:rsidR="00413CB7" w:rsidRPr="00413CB7" w14:paraId="7861B238" w14:textId="77777777" w:rsidTr="005B36B0">
        <w:trPr>
          <w:trHeight w:val="20"/>
        </w:trPr>
        <w:tc>
          <w:tcPr>
            <w:tcW w:w="1756" w:type="pct"/>
            <w:noWrap/>
            <w:hideMark/>
          </w:tcPr>
          <w:p w14:paraId="3E395AE4" w14:textId="77777777" w:rsidR="00413CB7" w:rsidRPr="00413CB7" w:rsidRDefault="00413CB7" w:rsidP="00413CB7">
            <w:pPr>
              <w:spacing w:after="0"/>
              <w:jc w:val="left"/>
              <w:rPr>
                <w:szCs w:val="20"/>
              </w:rPr>
            </w:pPr>
            <w:r w:rsidRPr="00413CB7">
              <w:rPr>
                <w:szCs w:val="20"/>
              </w:rPr>
              <w:t>Susanne Leverton</w:t>
            </w:r>
          </w:p>
        </w:tc>
        <w:tc>
          <w:tcPr>
            <w:tcW w:w="1597" w:type="pct"/>
            <w:noWrap/>
            <w:hideMark/>
          </w:tcPr>
          <w:p w14:paraId="3960A4FC"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4BA62E50" w14:textId="77777777" w:rsidR="00413CB7" w:rsidRPr="00413CB7" w:rsidRDefault="00413CB7" w:rsidP="00413CB7">
            <w:pPr>
              <w:spacing w:after="0"/>
              <w:ind w:right="113"/>
              <w:jc w:val="right"/>
              <w:rPr>
                <w:szCs w:val="20"/>
              </w:rPr>
            </w:pPr>
            <w:r w:rsidRPr="00413CB7">
              <w:rPr>
                <w:szCs w:val="20"/>
              </w:rPr>
              <w:t>42.19</w:t>
            </w:r>
          </w:p>
        </w:tc>
        <w:tc>
          <w:tcPr>
            <w:tcW w:w="770" w:type="pct"/>
            <w:noWrap/>
            <w:hideMark/>
          </w:tcPr>
          <w:p w14:paraId="414B99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5D7517" w14:textId="77777777" w:rsidR="00413CB7" w:rsidRPr="00413CB7" w:rsidRDefault="00413CB7" w:rsidP="00413CB7">
            <w:pPr>
              <w:spacing w:after="0"/>
              <w:jc w:val="right"/>
              <w:rPr>
                <w:szCs w:val="20"/>
              </w:rPr>
            </w:pPr>
            <w:r w:rsidRPr="00413CB7">
              <w:rPr>
                <w:szCs w:val="20"/>
              </w:rPr>
              <w:t>24.5.2013</w:t>
            </w:r>
          </w:p>
        </w:tc>
      </w:tr>
      <w:tr w:rsidR="00413CB7" w:rsidRPr="00413CB7" w14:paraId="4F290922" w14:textId="77777777" w:rsidTr="005B36B0">
        <w:trPr>
          <w:trHeight w:val="20"/>
        </w:trPr>
        <w:tc>
          <w:tcPr>
            <w:tcW w:w="1756" w:type="pct"/>
            <w:noWrap/>
            <w:hideMark/>
          </w:tcPr>
          <w:p w14:paraId="56FEF764" w14:textId="77777777" w:rsidR="00413CB7" w:rsidRPr="00413CB7" w:rsidRDefault="00413CB7" w:rsidP="00413CB7">
            <w:pPr>
              <w:spacing w:after="0"/>
              <w:jc w:val="left"/>
              <w:rPr>
                <w:szCs w:val="20"/>
              </w:rPr>
            </w:pPr>
            <w:r w:rsidRPr="00413CB7">
              <w:rPr>
                <w:szCs w:val="20"/>
              </w:rPr>
              <w:t>Sutharsan Sivarajah</w:t>
            </w:r>
          </w:p>
        </w:tc>
        <w:tc>
          <w:tcPr>
            <w:tcW w:w="1597" w:type="pct"/>
            <w:noWrap/>
            <w:hideMark/>
          </w:tcPr>
          <w:p w14:paraId="0E65AAA5" w14:textId="77777777" w:rsidR="00413CB7" w:rsidRPr="00413CB7" w:rsidRDefault="00413CB7" w:rsidP="00413CB7">
            <w:pPr>
              <w:spacing w:after="0"/>
              <w:ind w:left="113"/>
              <w:jc w:val="left"/>
              <w:rPr>
                <w:szCs w:val="20"/>
              </w:rPr>
            </w:pPr>
            <w:r w:rsidRPr="00413CB7">
              <w:rPr>
                <w:szCs w:val="20"/>
              </w:rPr>
              <w:t>RENMARK, SA 5341</w:t>
            </w:r>
          </w:p>
        </w:tc>
        <w:tc>
          <w:tcPr>
            <w:tcW w:w="424" w:type="pct"/>
            <w:noWrap/>
            <w:hideMark/>
          </w:tcPr>
          <w:p w14:paraId="6D504452"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3B59E97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5E2E76" w14:textId="77777777" w:rsidR="00413CB7" w:rsidRPr="00413CB7" w:rsidRDefault="00413CB7" w:rsidP="00413CB7">
            <w:pPr>
              <w:spacing w:after="0"/>
              <w:jc w:val="right"/>
              <w:rPr>
                <w:szCs w:val="20"/>
              </w:rPr>
            </w:pPr>
            <w:r w:rsidRPr="00413CB7">
              <w:rPr>
                <w:szCs w:val="20"/>
              </w:rPr>
              <w:t>19.9.2013</w:t>
            </w:r>
          </w:p>
        </w:tc>
      </w:tr>
      <w:tr w:rsidR="00413CB7" w:rsidRPr="00413CB7" w14:paraId="7D7A29F6" w14:textId="77777777" w:rsidTr="005B36B0">
        <w:trPr>
          <w:trHeight w:val="20"/>
        </w:trPr>
        <w:tc>
          <w:tcPr>
            <w:tcW w:w="1756" w:type="pct"/>
            <w:noWrap/>
            <w:hideMark/>
          </w:tcPr>
          <w:p w14:paraId="745033E4" w14:textId="77777777" w:rsidR="00413CB7" w:rsidRPr="00413CB7" w:rsidRDefault="00413CB7" w:rsidP="00413CB7">
            <w:pPr>
              <w:spacing w:after="0"/>
              <w:jc w:val="left"/>
              <w:rPr>
                <w:szCs w:val="20"/>
              </w:rPr>
            </w:pPr>
            <w:r w:rsidRPr="00413CB7">
              <w:rPr>
                <w:szCs w:val="20"/>
              </w:rPr>
              <w:t>Suyoung Kang</w:t>
            </w:r>
          </w:p>
        </w:tc>
        <w:tc>
          <w:tcPr>
            <w:tcW w:w="1597" w:type="pct"/>
            <w:noWrap/>
            <w:hideMark/>
          </w:tcPr>
          <w:p w14:paraId="43E3AA2A" w14:textId="77777777" w:rsidR="00413CB7" w:rsidRPr="00413CB7" w:rsidRDefault="00413CB7" w:rsidP="00413CB7">
            <w:pPr>
              <w:spacing w:after="0"/>
              <w:ind w:left="113"/>
              <w:jc w:val="left"/>
              <w:rPr>
                <w:szCs w:val="20"/>
              </w:rPr>
            </w:pPr>
            <w:r w:rsidRPr="00413CB7">
              <w:rPr>
                <w:szCs w:val="20"/>
              </w:rPr>
              <w:t>MILE END, SA 5031</w:t>
            </w:r>
          </w:p>
        </w:tc>
        <w:tc>
          <w:tcPr>
            <w:tcW w:w="424" w:type="pct"/>
            <w:noWrap/>
            <w:hideMark/>
          </w:tcPr>
          <w:p w14:paraId="1003DC4F" w14:textId="77777777" w:rsidR="00413CB7" w:rsidRPr="00413CB7" w:rsidRDefault="00413CB7" w:rsidP="00413CB7">
            <w:pPr>
              <w:spacing w:after="0"/>
              <w:ind w:right="113"/>
              <w:jc w:val="right"/>
              <w:rPr>
                <w:szCs w:val="20"/>
              </w:rPr>
            </w:pPr>
            <w:r w:rsidRPr="00413CB7">
              <w:rPr>
                <w:szCs w:val="20"/>
              </w:rPr>
              <w:t>104.95</w:t>
            </w:r>
          </w:p>
        </w:tc>
        <w:tc>
          <w:tcPr>
            <w:tcW w:w="770" w:type="pct"/>
            <w:noWrap/>
            <w:hideMark/>
          </w:tcPr>
          <w:p w14:paraId="7F278E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8DE440" w14:textId="77777777" w:rsidR="00413CB7" w:rsidRPr="00413CB7" w:rsidRDefault="00413CB7" w:rsidP="00413CB7">
            <w:pPr>
              <w:spacing w:after="0"/>
              <w:jc w:val="right"/>
              <w:rPr>
                <w:szCs w:val="20"/>
              </w:rPr>
            </w:pPr>
            <w:r w:rsidRPr="00413CB7">
              <w:rPr>
                <w:szCs w:val="20"/>
              </w:rPr>
              <w:t>6.1.2014</w:t>
            </w:r>
          </w:p>
        </w:tc>
      </w:tr>
      <w:tr w:rsidR="00413CB7" w:rsidRPr="00413CB7" w14:paraId="7281BF93" w14:textId="77777777" w:rsidTr="005B36B0">
        <w:trPr>
          <w:trHeight w:val="20"/>
        </w:trPr>
        <w:tc>
          <w:tcPr>
            <w:tcW w:w="1756" w:type="pct"/>
            <w:noWrap/>
            <w:hideMark/>
          </w:tcPr>
          <w:p w14:paraId="52A8C3D8" w14:textId="77777777" w:rsidR="00413CB7" w:rsidRPr="00413CB7" w:rsidRDefault="00413CB7" w:rsidP="00413CB7">
            <w:pPr>
              <w:spacing w:after="0"/>
              <w:jc w:val="left"/>
              <w:rPr>
                <w:szCs w:val="20"/>
              </w:rPr>
            </w:pPr>
            <w:r w:rsidRPr="00413CB7">
              <w:rPr>
                <w:szCs w:val="20"/>
              </w:rPr>
              <w:t>Suzanne Brown</w:t>
            </w:r>
          </w:p>
        </w:tc>
        <w:tc>
          <w:tcPr>
            <w:tcW w:w="1597" w:type="pct"/>
            <w:noWrap/>
            <w:hideMark/>
          </w:tcPr>
          <w:p w14:paraId="2F6E0A84"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2B9623A6"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39E26B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52332B" w14:textId="77777777" w:rsidR="00413CB7" w:rsidRPr="00413CB7" w:rsidRDefault="00413CB7" w:rsidP="00413CB7">
            <w:pPr>
              <w:spacing w:after="0"/>
              <w:jc w:val="right"/>
              <w:rPr>
                <w:szCs w:val="20"/>
              </w:rPr>
            </w:pPr>
            <w:r w:rsidRPr="00413CB7">
              <w:rPr>
                <w:szCs w:val="20"/>
              </w:rPr>
              <w:t>26.2.2013</w:t>
            </w:r>
          </w:p>
        </w:tc>
      </w:tr>
      <w:tr w:rsidR="00413CB7" w:rsidRPr="00413CB7" w14:paraId="1CEF4DCA" w14:textId="77777777" w:rsidTr="005B36B0">
        <w:trPr>
          <w:trHeight w:val="20"/>
        </w:trPr>
        <w:tc>
          <w:tcPr>
            <w:tcW w:w="1756" w:type="pct"/>
            <w:noWrap/>
            <w:hideMark/>
          </w:tcPr>
          <w:p w14:paraId="769F6B20" w14:textId="77777777" w:rsidR="00413CB7" w:rsidRPr="00413CB7" w:rsidRDefault="00413CB7" w:rsidP="00413CB7">
            <w:pPr>
              <w:spacing w:after="0"/>
              <w:jc w:val="left"/>
              <w:rPr>
                <w:szCs w:val="20"/>
              </w:rPr>
            </w:pPr>
            <w:r w:rsidRPr="00413CB7">
              <w:rPr>
                <w:szCs w:val="20"/>
              </w:rPr>
              <w:t>Suzanne Granger</w:t>
            </w:r>
          </w:p>
        </w:tc>
        <w:tc>
          <w:tcPr>
            <w:tcW w:w="1597" w:type="pct"/>
            <w:noWrap/>
            <w:hideMark/>
          </w:tcPr>
          <w:p w14:paraId="5CDDAD39" w14:textId="77777777" w:rsidR="00413CB7" w:rsidRPr="00413CB7" w:rsidRDefault="00413CB7" w:rsidP="00413CB7">
            <w:pPr>
              <w:spacing w:after="0"/>
              <w:ind w:left="113"/>
              <w:jc w:val="left"/>
              <w:rPr>
                <w:szCs w:val="20"/>
              </w:rPr>
            </w:pPr>
            <w:r w:rsidRPr="00413CB7">
              <w:rPr>
                <w:szCs w:val="20"/>
              </w:rPr>
              <w:t>MILANG, SA 5256</w:t>
            </w:r>
          </w:p>
        </w:tc>
        <w:tc>
          <w:tcPr>
            <w:tcW w:w="424" w:type="pct"/>
            <w:noWrap/>
            <w:hideMark/>
          </w:tcPr>
          <w:p w14:paraId="3F4B54A0"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7FA4DB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83A21E" w14:textId="77777777" w:rsidR="00413CB7" w:rsidRPr="00413CB7" w:rsidRDefault="00413CB7" w:rsidP="00413CB7">
            <w:pPr>
              <w:spacing w:after="0"/>
              <w:jc w:val="right"/>
              <w:rPr>
                <w:szCs w:val="20"/>
              </w:rPr>
            </w:pPr>
            <w:r w:rsidRPr="00413CB7">
              <w:rPr>
                <w:szCs w:val="20"/>
              </w:rPr>
              <w:t>4.2.2014</w:t>
            </w:r>
          </w:p>
        </w:tc>
      </w:tr>
      <w:tr w:rsidR="00413CB7" w:rsidRPr="00413CB7" w14:paraId="60DC8476" w14:textId="77777777" w:rsidTr="005B36B0">
        <w:trPr>
          <w:trHeight w:val="20"/>
        </w:trPr>
        <w:tc>
          <w:tcPr>
            <w:tcW w:w="1756" w:type="pct"/>
            <w:noWrap/>
            <w:hideMark/>
          </w:tcPr>
          <w:p w14:paraId="2387FFA6" w14:textId="77777777" w:rsidR="00413CB7" w:rsidRPr="00413CB7" w:rsidRDefault="00413CB7" w:rsidP="00413CB7">
            <w:pPr>
              <w:spacing w:after="0"/>
              <w:jc w:val="left"/>
              <w:rPr>
                <w:szCs w:val="20"/>
              </w:rPr>
            </w:pPr>
            <w:r w:rsidRPr="00413CB7">
              <w:rPr>
                <w:szCs w:val="20"/>
              </w:rPr>
              <w:t>Suzanne Pavlovs</w:t>
            </w:r>
          </w:p>
        </w:tc>
        <w:tc>
          <w:tcPr>
            <w:tcW w:w="1597" w:type="pct"/>
            <w:noWrap/>
            <w:hideMark/>
          </w:tcPr>
          <w:p w14:paraId="33673ECD" w14:textId="77777777"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14:paraId="1AE0FA7E" w14:textId="77777777" w:rsidR="00413CB7" w:rsidRPr="00413CB7" w:rsidRDefault="00413CB7" w:rsidP="00413CB7">
            <w:pPr>
              <w:spacing w:after="0"/>
              <w:ind w:right="113"/>
              <w:jc w:val="right"/>
              <w:rPr>
                <w:szCs w:val="20"/>
              </w:rPr>
            </w:pPr>
            <w:r w:rsidRPr="00413CB7">
              <w:rPr>
                <w:szCs w:val="20"/>
              </w:rPr>
              <w:t>108.23</w:t>
            </w:r>
          </w:p>
        </w:tc>
        <w:tc>
          <w:tcPr>
            <w:tcW w:w="770" w:type="pct"/>
            <w:noWrap/>
            <w:hideMark/>
          </w:tcPr>
          <w:p w14:paraId="43F67A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BB1333" w14:textId="77777777" w:rsidR="00413CB7" w:rsidRPr="00413CB7" w:rsidRDefault="00413CB7" w:rsidP="00413CB7">
            <w:pPr>
              <w:spacing w:after="0"/>
              <w:jc w:val="right"/>
              <w:rPr>
                <w:szCs w:val="20"/>
              </w:rPr>
            </w:pPr>
            <w:r w:rsidRPr="00413CB7">
              <w:rPr>
                <w:szCs w:val="20"/>
              </w:rPr>
              <w:t>24.3.2014</w:t>
            </w:r>
          </w:p>
        </w:tc>
      </w:tr>
      <w:tr w:rsidR="00413CB7" w:rsidRPr="00413CB7" w14:paraId="4C2ECE86" w14:textId="77777777" w:rsidTr="005B36B0">
        <w:trPr>
          <w:trHeight w:val="20"/>
        </w:trPr>
        <w:tc>
          <w:tcPr>
            <w:tcW w:w="1756" w:type="pct"/>
            <w:noWrap/>
            <w:hideMark/>
          </w:tcPr>
          <w:p w14:paraId="06D28327" w14:textId="77777777" w:rsidR="00413CB7" w:rsidRPr="00413CB7" w:rsidRDefault="00413CB7" w:rsidP="00413CB7">
            <w:pPr>
              <w:spacing w:after="0"/>
              <w:jc w:val="left"/>
              <w:rPr>
                <w:szCs w:val="20"/>
              </w:rPr>
            </w:pPr>
            <w:r w:rsidRPr="00413CB7">
              <w:rPr>
                <w:szCs w:val="20"/>
              </w:rPr>
              <w:t>Suzanne Tucker</w:t>
            </w:r>
          </w:p>
        </w:tc>
        <w:tc>
          <w:tcPr>
            <w:tcW w:w="1597" w:type="pct"/>
            <w:noWrap/>
            <w:hideMark/>
          </w:tcPr>
          <w:p w14:paraId="54FE324E" w14:textId="77777777" w:rsidR="00413CB7" w:rsidRPr="00413CB7" w:rsidRDefault="00413CB7" w:rsidP="00413CB7">
            <w:pPr>
              <w:spacing w:after="0"/>
              <w:ind w:left="113"/>
              <w:jc w:val="left"/>
              <w:rPr>
                <w:szCs w:val="20"/>
              </w:rPr>
            </w:pPr>
            <w:r w:rsidRPr="00413CB7">
              <w:rPr>
                <w:szCs w:val="20"/>
              </w:rPr>
              <w:t>MCLAREN FLAT, SA 5171</w:t>
            </w:r>
          </w:p>
        </w:tc>
        <w:tc>
          <w:tcPr>
            <w:tcW w:w="424" w:type="pct"/>
            <w:noWrap/>
            <w:hideMark/>
          </w:tcPr>
          <w:p w14:paraId="36DCAA96"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4A8904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814B34" w14:textId="77777777" w:rsidR="00413CB7" w:rsidRPr="00413CB7" w:rsidRDefault="00413CB7" w:rsidP="00413CB7">
            <w:pPr>
              <w:spacing w:after="0"/>
              <w:jc w:val="right"/>
              <w:rPr>
                <w:szCs w:val="20"/>
              </w:rPr>
            </w:pPr>
            <w:r w:rsidRPr="00413CB7">
              <w:rPr>
                <w:szCs w:val="20"/>
              </w:rPr>
              <w:t>15.8.2014</w:t>
            </w:r>
          </w:p>
        </w:tc>
      </w:tr>
      <w:tr w:rsidR="00413CB7" w:rsidRPr="00413CB7" w14:paraId="67EC33AF" w14:textId="77777777" w:rsidTr="005B36B0">
        <w:trPr>
          <w:trHeight w:val="20"/>
        </w:trPr>
        <w:tc>
          <w:tcPr>
            <w:tcW w:w="1756" w:type="pct"/>
            <w:noWrap/>
            <w:hideMark/>
          </w:tcPr>
          <w:p w14:paraId="3AB5D335" w14:textId="77777777" w:rsidR="00413CB7" w:rsidRPr="00413CB7" w:rsidRDefault="00413CB7" w:rsidP="00413CB7">
            <w:pPr>
              <w:spacing w:after="0"/>
              <w:jc w:val="left"/>
              <w:rPr>
                <w:szCs w:val="20"/>
              </w:rPr>
            </w:pPr>
            <w:r w:rsidRPr="00413CB7">
              <w:rPr>
                <w:szCs w:val="20"/>
              </w:rPr>
              <w:t>Suzette Cater</w:t>
            </w:r>
          </w:p>
        </w:tc>
        <w:tc>
          <w:tcPr>
            <w:tcW w:w="1597" w:type="pct"/>
            <w:noWrap/>
            <w:hideMark/>
          </w:tcPr>
          <w:p w14:paraId="6C745AA3" w14:textId="77777777"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14:paraId="46C61CDF" w14:textId="77777777" w:rsidR="00413CB7" w:rsidRPr="00413CB7" w:rsidRDefault="00413CB7" w:rsidP="00413CB7">
            <w:pPr>
              <w:spacing w:after="0"/>
              <w:ind w:right="113"/>
              <w:jc w:val="right"/>
              <w:rPr>
                <w:szCs w:val="20"/>
              </w:rPr>
            </w:pPr>
            <w:r w:rsidRPr="00413CB7">
              <w:rPr>
                <w:szCs w:val="20"/>
              </w:rPr>
              <w:t>93.00</w:t>
            </w:r>
          </w:p>
        </w:tc>
        <w:tc>
          <w:tcPr>
            <w:tcW w:w="770" w:type="pct"/>
            <w:noWrap/>
            <w:hideMark/>
          </w:tcPr>
          <w:p w14:paraId="394E6204" w14:textId="77777777" w:rsidR="00413CB7" w:rsidRPr="00413CB7" w:rsidRDefault="00413CB7" w:rsidP="00413CB7">
            <w:pPr>
              <w:spacing w:after="0"/>
              <w:ind w:left="170"/>
              <w:jc w:val="left"/>
              <w:rPr>
                <w:szCs w:val="20"/>
              </w:rPr>
            </w:pPr>
            <w:r w:rsidRPr="00413CB7">
              <w:rPr>
                <w:szCs w:val="20"/>
              </w:rPr>
              <w:t>Refund 203081</w:t>
            </w:r>
          </w:p>
        </w:tc>
        <w:tc>
          <w:tcPr>
            <w:tcW w:w="453" w:type="pct"/>
            <w:noWrap/>
            <w:hideMark/>
          </w:tcPr>
          <w:p w14:paraId="0F13067A" w14:textId="77777777" w:rsidR="00413CB7" w:rsidRPr="00413CB7" w:rsidRDefault="00413CB7" w:rsidP="00413CB7">
            <w:pPr>
              <w:spacing w:after="0"/>
              <w:jc w:val="right"/>
              <w:rPr>
                <w:szCs w:val="20"/>
              </w:rPr>
            </w:pPr>
            <w:r w:rsidRPr="00413CB7">
              <w:rPr>
                <w:szCs w:val="20"/>
              </w:rPr>
              <w:t>28.11.2013</w:t>
            </w:r>
          </w:p>
        </w:tc>
      </w:tr>
      <w:tr w:rsidR="00413CB7" w:rsidRPr="00413CB7" w14:paraId="74D441C1" w14:textId="77777777" w:rsidTr="005B36B0">
        <w:trPr>
          <w:trHeight w:val="20"/>
        </w:trPr>
        <w:tc>
          <w:tcPr>
            <w:tcW w:w="1756" w:type="pct"/>
            <w:noWrap/>
            <w:hideMark/>
          </w:tcPr>
          <w:p w14:paraId="6B87B7B5" w14:textId="77777777" w:rsidR="00413CB7" w:rsidRPr="00413CB7" w:rsidRDefault="00413CB7" w:rsidP="00413CB7">
            <w:pPr>
              <w:spacing w:after="0"/>
              <w:jc w:val="left"/>
              <w:rPr>
                <w:szCs w:val="20"/>
              </w:rPr>
            </w:pPr>
            <w:r w:rsidRPr="00413CB7">
              <w:rPr>
                <w:szCs w:val="20"/>
              </w:rPr>
              <w:t>Suzzane Kaye Biggs</w:t>
            </w:r>
          </w:p>
        </w:tc>
        <w:tc>
          <w:tcPr>
            <w:tcW w:w="1597" w:type="pct"/>
            <w:noWrap/>
            <w:hideMark/>
          </w:tcPr>
          <w:p w14:paraId="509F939D" w14:textId="77777777"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14:paraId="14EEC76D" w14:textId="77777777" w:rsidR="00413CB7" w:rsidRPr="00413CB7" w:rsidRDefault="00413CB7" w:rsidP="00413CB7">
            <w:pPr>
              <w:spacing w:after="0"/>
              <w:ind w:right="113"/>
              <w:jc w:val="right"/>
              <w:rPr>
                <w:szCs w:val="20"/>
              </w:rPr>
            </w:pPr>
            <w:r w:rsidRPr="00413CB7">
              <w:rPr>
                <w:szCs w:val="20"/>
              </w:rPr>
              <w:t>33.11</w:t>
            </w:r>
          </w:p>
        </w:tc>
        <w:tc>
          <w:tcPr>
            <w:tcW w:w="770" w:type="pct"/>
            <w:noWrap/>
            <w:hideMark/>
          </w:tcPr>
          <w:p w14:paraId="27656ED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596067" w14:textId="77777777" w:rsidR="00413CB7" w:rsidRPr="00413CB7" w:rsidRDefault="00413CB7" w:rsidP="00413CB7">
            <w:pPr>
              <w:spacing w:after="0"/>
              <w:jc w:val="right"/>
              <w:rPr>
                <w:szCs w:val="20"/>
              </w:rPr>
            </w:pPr>
            <w:r w:rsidRPr="00413CB7">
              <w:rPr>
                <w:szCs w:val="20"/>
              </w:rPr>
              <w:t>6.11.2013</w:t>
            </w:r>
          </w:p>
        </w:tc>
      </w:tr>
      <w:tr w:rsidR="00413CB7" w:rsidRPr="00413CB7" w14:paraId="4C497F61" w14:textId="77777777" w:rsidTr="005B36B0">
        <w:trPr>
          <w:trHeight w:val="20"/>
        </w:trPr>
        <w:tc>
          <w:tcPr>
            <w:tcW w:w="1756" w:type="pct"/>
            <w:noWrap/>
            <w:hideMark/>
          </w:tcPr>
          <w:p w14:paraId="0DEB9083" w14:textId="77777777" w:rsidR="00413CB7" w:rsidRPr="00413CB7" w:rsidRDefault="00413CB7" w:rsidP="00413CB7">
            <w:pPr>
              <w:spacing w:after="0"/>
              <w:jc w:val="left"/>
              <w:rPr>
                <w:szCs w:val="20"/>
              </w:rPr>
            </w:pPr>
            <w:r w:rsidRPr="00413CB7">
              <w:rPr>
                <w:szCs w:val="20"/>
              </w:rPr>
              <w:t>Sylvia L Haggis</w:t>
            </w:r>
          </w:p>
        </w:tc>
        <w:tc>
          <w:tcPr>
            <w:tcW w:w="1597" w:type="pct"/>
            <w:noWrap/>
            <w:hideMark/>
          </w:tcPr>
          <w:p w14:paraId="2113ADC2" w14:textId="77777777"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14:paraId="0AFDBFD9" w14:textId="77777777" w:rsidR="00413CB7" w:rsidRPr="00413CB7" w:rsidRDefault="00413CB7" w:rsidP="00413CB7">
            <w:pPr>
              <w:spacing w:after="0"/>
              <w:ind w:right="113"/>
              <w:jc w:val="right"/>
              <w:rPr>
                <w:szCs w:val="20"/>
              </w:rPr>
            </w:pPr>
            <w:r w:rsidRPr="00413CB7">
              <w:rPr>
                <w:szCs w:val="20"/>
              </w:rPr>
              <w:t>300.00</w:t>
            </w:r>
          </w:p>
        </w:tc>
        <w:tc>
          <w:tcPr>
            <w:tcW w:w="770" w:type="pct"/>
            <w:noWrap/>
            <w:hideMark/>
          </w:tcPr>
          <w:p w14:paraId="43B5AF8A" w14:textId="77777777" w:rsidR="00413CB7" w:rsidRPr="00413CB7" w:rsidRDefault="00413CB7" w:rsidP="00413CB7">
            <w:pPr>
              <w:spacing w:after="0"/>
              <w:ind w:left="170"/>
              <w:jc w:val="left"/>
              <w:rPr>
                <w:szCs w:val="20"/>
              </w:rPr>
            </w:pPr>
            <w:r w:rsidRPr="00413CB7">
              <w:rPr>
                <w:szCs w:val="20"/>
              </w:rPr>
              <w:t>Refund 175305</w:t>
            </w:r>
          </w:p>
        </w:tc>
        <w:tc>
          <w:tcPr>
            <w:tcW w:w="453" w:type="pct"/>
            <w:noWrap/>
            <w:hideMark/>
          </w:tcPr>
          <w:p w14:paraId="2C1C1474" w14:textId="77777777" w:rsidR="00413CB7" w:rsidRPr="00413CB7" w:rsidRDefault="00413CB7" w:rsidP="00413CB7">
            <w:pPr>
              <w:spacing w:after="0"/>
              <w:jc w:val="right"/>
              <w:rPr>
                <w:szCs w:val="20"/>
              </w:rPr>
            </w:pPr>
            <w:r w:rsidRPr="00413CB7">
              <w:rPr>
                <w:szCs w:val="20"/>
              </w:rPr>
              <w:t>9.9.2013</w:t>
            </w:r>
          </w:p>
        </w:tc>
      </w:tr>
      <w:tr w:rsidR="00413CB7" w:rsidRPr="00413CB7" w14:paraId="7FBD7685" w14:textId="77777777" w:rsidTr="005B36B0">
        <w:trPr>
          <w:trHeight w:val="20"/>
        </w:trPr>
        <w:tc>
          <w:tcPr>
            <w:tcW w:w="1756" w:type="pct"/>
            <w:noWrap/>
            <w:hideMark/>
          </w:tcPr>
          <w:p w14:paraId="3AA892E4" w14:textId="77777777" w:rsidR="00413CB7" w:rsidRPr="00413CB7" w:rsidRDefault="00413CB7" w:rsidP="00413CB7">
            <w:pPr>
              <w:spacing w:after="0"/>
              <w:jc w:val="left"/>
              <w:rPr>
                <w:szCs w:val="20"/>
              </w:rPr>
            </w:pPr>
            <w:r w:rsidRPr="00413CB7">
              <w:rPr>
                <w:szCs w:val="20"/>
              </w:rPr>
              <w:t>Sylvia Necic</w:t>
            </w:r>
          </w:p>
        </w:tc>
        <w:tc>
          <w:tcPr>
            <w:tcW w:w="1597" w:type="pct"/>
            <w:noWrap/>
            <w:hideMark/>
          </w:tcPr>
          <w:p w14:paraId="701808D2"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651751E1" w14:textId="77777777" w:rsidR="00413CB7" w:rsidRPr="00413CB7" w:rsidRDefault="00413CB7" w:rsidP="00413CB7">
            <w:pPr>
              <w:spacing w:after="0"/>
              <w:ind w:right="113"/>
              <w:jc w:val="right"/>
              <w:rPr>
                <w:szCs w:val="20"/>
              </w:rPr>
            </w:pPr>
            <w:r w:rsidRPr="00413CB7">
              <w:rPr>
                <w:szCs w:val="20"/>
              </w:rPr>
              <w:t>14.96</w:t>
            </w:r>
          </w:p>
        </w:tc>
        <w:tc>
          <w:tcPr>
            <w:tcW w:w="770" w:type="pct"/>
            <w:noWrap/>
            <w:hideMark/>
          </w:tcPr>
          <w:p w14:paraId="4AAD0C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BCBAD1F" w14:textId="77777777" w:rsidR="00413CB7" w:rsidRPr="00413CB7" w:rsidRDefault="00413CB7" w:rsidP="00413CB7">
            <w:pPr>
              <w:spacing w:after="0"/>
              <w:jc w:val="right"/>
              <w:rPr>
                <w:szCs w:val="20"/>
              </w:rPr>
            </w:pPr>
            <w:r w:rsidRPr="00413CB7">
              <w:rPr>
                <w:szCs w:val="20"/>
              </w:rPr>
              <w:t>9.4.2013</w:t>
            </w:r>
          </w:p>
        </w:tc>
      </w:tr>
      <w:tr w:rsidR="00413CB7" w:rsidRPr="00413CB7" w14:paraId="7C579BC4" w14:textId="77777777" w:rsidTr="005B36B0">
        <w:trPr>
          <w:trHeight w:val="20"/>
        </w:trPr>
        <w:tc>
          <w:tcPr>
            <w:tcW w:w="1756" w:type="pct"/>
            <w:noWrap/>
            <w:hideMark/>
          </w:tcPr>
          <w:p w14:paraId="2278BAB0" w14:textId="77777777" w:rsidR="00413CB7" w:rsidRPr="00413CB7" w:rsidRDefault="00413CB7" w:rsidP="00413CB7">
            <w:pPr>
              <w:spacing w:after="0"/>
              <w:jc w:val="left"/>
              <w:rPr>
                <w:szCs w:val="20"/>
              </w:rPr>
            </w:pPr>
            <w:r w:rsidRPr="00413CB7">
              <w:rPr>
                <w:szCs w:val="20"/>
              </w:rPr>
              <w:t xml:space="preserve">Symonds Ryan and Cornish </w:t>
            </w:r>
          </w:p>
        </w:tc>
        <w:tc>
          <w:tcPr>
            <w:tcW w:w="1597" w:type="pct"/>
            <w:noWrap/>
            <w:hideMark/>
          </w:tcPr>
          <w:p w14:paraId="0C9EBAD9" w14:textId="77777777"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14:paraId="4072C031" w14:textId="77777777" w:rsidR="00413CB7" w:rsidRPr="00413CB7" w:rsidRDefault="00413CB7" w:rsidP="00413CB7">
            <w:pPr>
              <w:spacing w:after="0"/>
              <w:ind w:right="113"/>
              <w:jc w:val="right"/>
              <w:rPr>
                <w:szCs w:val="20"/>
              </w:rPr>
            </w:pPr>
            <w:r w:rsidRPr="00413CB7">
              <w:rPr>
                <w:szCs w:val="20"/>
              </w:rPr>
              <w:t>15.54</w:t>
            </w:r>
          </w:p>
        </w:tc>
        <w:tc>
          <w:tcPr>
            <w:tcW w:w="770" w:type="pct"/>
            <w:noWrap/>
            <w:hideMark/>
          </w:tcPr>
          <w:p w14:paraId="0D43FBD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20E0AA" w14:textId="77777777" w:rsidR="00413CB7" w:rsidRPr="00413CB7" w:rsidRDefault="00413CB7" w:rsidP="00413CB7">
            <w:pPr>
              <w:spacing w:after="0"/>
              <w:jc w:val="right"/>
              <w:rPr>
                <w:szCs w:val="20"/>
              </w:rPr>
            </w:pPr>
            <w:r w:rsidRPr="00413CB7">
              <w:rPr>
                <w:szCs w:val="20"/>
              </w:rPr>
              <w:t>14.2.2014</w:t>
            </w:r>
          </w:p>
        </w:tc>
      </w:tr>
      <w:tr w:rsidR="00413CB7" w:rsidRPr="00413CB7" w14:paraId="69063111" w14:textId="77777777" w:rsidTr="005B36B0">
        <w:trPr>
          <w:trHeight w:val="20"/>
        </w:trPr>
        <w:tc>
          <w:tcPr>
            <w:tcW w:w="1756" w:type="pct"/>
            <w:noWrap/>
            <w:hideMark/>
          </w:tcPr>
          <w:p w14:paraId="47FFAF61" w14:textId="77777777" w:rsidR="00413CB7" w:rsidRPr="00413CB7" w:rsidRDefault="00413CB7" w:rsidP="00413CB7">
            <w:pPr>
              <w:spacing w:after="0"/>
              <w:jc w:val="left"/>
              <w:rPr>
                <w:szCs w:val="20"/>
              </w:rPr>
            </w:pPr>
            <w:r w:rsidRPr="00413CB7">
              <w:rPr>
                <w:szCs w:val="20"/>
              </w:rPr>
              <w:t>Systematic Flooring Australia</w:t>
            </w:r>
          </w:p>
        </w:tc>
        <w:tc>
          <w:tcPr>
            <w:tcW w:w="1597" w:type="pct"/>
            <w:noWrap/>
            <w:hideMark/>
          </w:tcPr>
          <w:p w14:paraId="36F7FBC6" w14:textId="77777777"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14:paraId="6282A51B" w14:textId="77777777" w:rsidR="00413CB7" w:rsidRPr="00413CB7" w:rsidRDefault="00413CB7" w:rsidP="00413CB7">
            <w:pPr>
              <w:spacing w:after="0"/>
              <w:ind w:right="113"/>
              <w:jc w:val="right"/>
              <w:rPr>
                <w:szCs w:val="20"/>
              </w:rPr>
            </w:pPr>
            <w:r w:rsidRPr="00413CB7">
              <w:rPr>
                <w:szCs w:val="20"/>
              </w:rPr>
              <w:t>40.27</w:t>
            </w:r>
          </w:p>
        </w:tc>
        <w:tc>
          <w:tcPr>
            <w:tcW w:w="770" w:type="pct"/>
            <w:noWrap/>
            <w:hideMark/>
          </w:tcPr>
          <w:p w14:paraId="4904F6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687966" w14:textId="77777777" w:rsidR="00413CB7" w:rsidRPr="00413CB7" w:rsidRDefault="00413CB7" w:rsidP="00413CB7">
            <w:pPr>
              <w:spacing w:after="0"/>
              <w:jc w:val="right"/>
              <w:rPr>
                <w:szCs w:val="20"/>
              </w:rPr>
            </w:pPr>
            <w:r w:rsidRPr="00413CB7">
              <w:rPr>
                <w:szCs w:val="20"/>
              </w:rPr>
              <w:t>2.4.2013</w:t>
            </w:r>
          </w:p>
        </w:tc>
      </w:tr>
      <w:tr w:rsidR="00413CB7" w:rsidRPr="00413CB7" w14:paraId="520AA1A8" w14:textId="77777777" w:rsidTr="005B36B0">
        <w:trPr>
          <w:trHeight w:val="20"/>
        </w:trPr>
        <w:tc>
          <w:tcPr>
            <w:tcW w:w="1756" w:type="pct"/>
            <w:noWrap/>
            <w:hideMark/>
          </w:tcPr>
          <w:p w14:paraId="2D955269" w14:textId="77777777" w:rsidR="00413CB7" w:rsidRPr="00413CB7" w:rsidRDefault="00413CB7" w:rsidP="00413CB7">
            <w:pPr>
              <w:spacing w:after="0"/>
              <w:jc w:val="left"/>
              <w:rPr>
                <w:szCs w:val="20"/>
              </w:rPr>
            </w:pPr>
            <w:r w:rsidRPr="00413CB7">
              <w:rPr>
                <w:szCs w:val="20"/>
              </w:rPr>
              <w:t>T and M Miles</w:t>
            </w:r>
          </w:p>
        </w:tc>
        <w:tc>
          <w:tcPr>
            <w:tcW w:w="1597" w:type="pct"/>
            <w:noWrap/>
            <w:hideMark/>
          </w:tcPr>
          <w:p w14:paraId="54875BF0"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67DEDF33" w14:textId="77777777" w:rsidR="00413CB7" w:rsidRPr="00413CB7" w:rsidRDefault="00413CB7" w:rsidP="00413CB7">
            <w:pPr>
              <w:spacing w:after="0"/>
              <w:ind w:right="113"/>
              <w:jc w:val="right"/>
              <w:rPr>
                <w:szCs w:val="20"/>
              </w:rPr>
            </w:pPr>
            <w:r w:rsidRPr="00413CB7">
              <w:rPr>
                <w:szCs w:val="20"/>
              </w:rPr>
              <w:t>66.00</w:t>
            </w:r>
          </w:p>
        </w:tc>
        <w:tc>
          <w:tcPr>
            <w:tcW w:w="770" w:type="pct"/>
            <w:noWrap/>
            <w:hideMark/>
          </w:tcPr>
          <w:p w14:paraId="6C259F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6A1092" w14:textId="77777777" w:rsidR="00413CB7" w:rsidRPr="00413CB7" w:rsidRDefault="00413CB7" w:rsidP="00413CB7">
            <w:pPr>
              <w:spacing w:after="0"/>
              <w:jc w:val="right"/>
              <w:rPr>
                <w:szCs w:val="20"/>
              </w:rPr>
            </w:pPr>
            <w:r w:rsidRPr="00413CB7">
              <w:rPr>
                <w:szCs w:val="20"/>
              </w:rPr>
              <w:t>3.3.2014</w:t>
            </w:r>
          </w:p>
        </w:tc>
      </w:tr>
      <w:tr w:rsidR="00413CB7" w:rsidRPr="00413CB7" w14:paraId="187FE461" w14:textId="77777777" w:rsidTr="005B36B0">
        <w:trPr>
          <w:trHeight w:val="20"/>
        </w:trPr>
        <w:tc>
          <w:tcPr>
            <w:tcW w:w="1756" w:type="pct"/>
            <w:noWrap/>
            <w:hideMark/>
          </w:tcPr>
          <w:p w14:paraId="7CE8842B" w14:textId="77777777" w:rsidR="00413CB7" w:rsidRPr="00413CB7" w:rsidRDefault="00413CB7" w:rsidP="00413CB7">
            <w:pPr>
              <w:spacing w:after="0"/>
              <w:jc w:val="left"/>
              <w:rPr>
                <w:szCs w:val="20"/>
              </w:rPr>
            </w:pPr>
            <w:r w:rsidRPr="00413CB7">
              <w:rPr>
                <w:szCs w:val="20"/>
              </w:rPr>
              <w:t>T Bronca</w:t>
            </w:r>
          </w:p>
        </w:tc>
        <w:tc>
          <w:tcPr>
            <w:tcW w:w="1597" w:type="pct"/>
            <w:noWrap/>
            <w:hideMark/>
          </w:tcPr>
          <w:p w14:paraId="7F23532A"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093A61AE" w14:textId="77777777" w:rsidR="00413CB7" w:rsidRPr="00413CB7" w:rsidRDefault="00413CB7" w:rsidP="00413CB7">
            <w:pPr>
              <w:spacing w:after="0"/>
              <w:ind w:right="113"/>
              <w:jc w:val="right"/>
              <w:rPr>
                <w:szCs w:val="20"/>
              </w:rPr>
            </w:pPr>
            <w:r w:rsidRPr="00413CB7">
              <w:rPr>
                <w:szCs w:val="20"/>
              </w:rPr>
              <w:t>11.30</w:t>
            </w:r>
          </w:p>
        </w:tc>
        <w:tc>
          <w:tcPr>
            <w:tcW w:w="770" w:type="pct"/>
            <w:noWrap/>
            <w:hideMark/>
          </w:tcPr>
          <w:p w14:paraId="1FC20796" w14:textId="77777777" w:rsidR="00413CB7" w:rsidRPr="00413CB7" w:rsidRDefault="00413CB7" w:rsidP="00413CB7">
            <w:pPr>
              <w:spacing w:after="0"/>
              <w:ind w:left="170"/>
              <w:jc w:val="left"/>
              <w:rPr>
                <w:szCs w:val="20"/>
              </w:rPr>
            </w:pPr>
            <w:r w:rsidRPr="00413CB7">
              <w:rPr>
                <w:szCs w:val="20"/>
              </w:rPr>
              <w:t>Refund 926959</w:t>
            </w:r>
          </w:p>
        </w:tc>
        <w:tc>
          <w:tcPr>
            <w:tcW w:w="453" w:type="pct"/>
            <w:noWrap/>
            <w:hideMark/>
          </w:tcPr>
          <w:p w14:paraId="71A9C1E2" w14:textId="77777777" w:rsidR="00413CB7" w:rsidRPr="00413CB7" w:rsidRDefault="00413CB7" w:rsidP="00413CB7">
            <w:pPr>
              <w:spacing w:after="0"/>
              <w:jc w:val="right"/>
              <w:rPr>
                <w:szCs w:val="20"/>
              </w:rPr>
            </w:pPr>
            <w:r w:rsidRPr="00413CB7">
              <w:rPr>
                <w:szCs w:val="20"/>
              </w:rPr>
              <w:t>20.6.2013</w:t>
            </w:r>
          </w:p>
        </w:tc>
      </w:tr>
      <w:tr w:rsidR="00413CB7" w:rsidRPr="00413CB7" w14:paraId="6DA08681" w14:textId="77777777" w:rsidTr="005B36B0">
        <w:trPr>
          <w:trHeight w:val="20"/>
        </w:trPr>
        <w:tc>
          <w:tcPr>
            <w:tcW w:w="1756" w:type="pct"/>
            <w:noWrap/>
            <w:hideMark/>
          </w:tcPr>
          <w:p w14:paraId="7D6918A7" w14:textId="77777777" w:rsidR="00413CB7" w:rsidRPr="00413CB7" w:rsidRDefault="00413CB7" w:rsidP="00413CB7">
            <w:pPr>
              <w:spacing w:after="0"/>
              <w:jc w:val="left"/>
              <w:rPr>
                <w:szCs w:val="20"/>
              </w:rPr>
            </w:pPr>
            <w:r w:rsidRPr="00413CB7">
              <w:rPr>
                <w:szCs w:val="20"/>
              </w:rPr>
              <w:t>T Bruce</w:t>
            </w:r>
          </w:p>
        </w:tc>
        <w:tc>
          <w:tcPr>
            <w:tcW w:w="1597" w:type="pct"/>
            <w:noWrap/>
            <w:hideMark/>
          </w:tcPr>
          <w:p w14:paraId="43E3C072" w14:textId="77777777" w:rsidR="00413CB7" w:rsidRPr="00413CB7" w:rsidRDefault="00413CB7" w:rsidP="00413CB7">
            <w:pPr>
              <w:spacing w:after="0"/>
              <w:ind w:left="113"/>
              <w:jc w:val="left"/>
              <w:rPr>
                <w:szCs w:val="20"/>
              </w:rPr>
            </w:pPr>
            <w:r w:rsidRPr="00413CB7">
              <w:rPr>
                <w:szCs w:val="20"/>
              </w:rPr>
              <w:t>ALFORD, SA 5555</w:t>
            </w:r>
          </w:p>
        </w:tc>
        <w:tc>
          <w:tcPr>
            <w:tcW w:w="424" w:type="pct"/>
            <w:noWrap/>
            <w:hideMark/>
          </w:tcPr>
          <w:p w14:paraId="135A9FF9"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16B7BC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CDC237" w14:textId="77777777" w:rsidR="00413CB7" w:rsidRPr="00413CB7" w:rsidRDefault="00413CB7" w:rsidP="00413CB7">
            <w:pPr>
              <w:spacing w:after="0"/>
              <w:jc w:val="right"/>
              <w:rPr>
                <w:szCs w:val="20"/>
              </w:rPr>
            </w:pPr>
            <w:r w:rsidRPr="00413CB7">
              <w:rPr>
                <w:szCs w:val="20"/>
              </w:rPr>
              <w:t>29.4.2014</w:t>
            </w:r>
          </w:p>
        </w:tc>
      </w:tr>
      <w:tr w:rsidR="00413CB7" w:rsidRPr="00413CB7" w14:paraId="5E797CCD" w14:textId="77777777" w:rsidTr="005B36B0">
        <w:trPr>
          <w:trHeight w:val="20"/>
        </w:trPr>
        <w:tc>
          <w:tcPr>
            <w:tcW w:w="1756" w:type="pct"/>
            <w:noWrap/>
            <w:hideMark/>
          </w:tcPr>
          <w:p w14:paraId="4254EA7D" w14:textId="77777777" w:rsidR="00413CB7" w:rsidRPr="00413CB7" w:rsidRDefault="00413CB7" w:rsidP="00413CB7">
            <w:pPr>
              <w:spacing w:after="0"/>
              <w:jc w:val="left"/>
              <w:rPr>
                <w:szCs w:val="20"/>
              </w:rPr>
            </w:pPr>
            <w:r w:rsidRPr="00413CB7">
              <w:rPr>
                <w:szCs w:val="20"/>
              </w:rPr>
              <w:t>T Finch</w:t>
            </w:r>
          </w:p>
        </w:tc>
        <w:tc>
          <w:tcPr>
            <w:tcW w:w="1597" w:type="pct"/>
            <w:noWrap/>
            <w:hideMark/>
          </w:tcPr>
          <w:p w14:paraId="4EB49F57" w14:textId="77777777" w:rsidR="00413CB7" w:rsidRPr="00413CB7" w:rsidRDefault="00413CB7" w:rsidP="00413CB7">
            <w:pPr>
              <w:spacing w:after="0"/>
              <w:ind w:left="113"/>
              <w:jc w:val="left"/>
              <w:rPr>
                <w:szCs w:val="20"/>
              </w:rPr>
            </w:pPr>
            <w:r w:rsidRPr="00413CB7">
              <w:rPr>
                <w:szCs w:val="20"/>
              </w:rPr>
              <w:t>KADINA, SA 5554</w:t>
            </w:r>
          </w:p>
        </w:tc>
        <w:tc>
          <w:tcPr>
            <w:tcW w:w="424" w:type="pct"/>
            <w:noWrap/>
            <w:hideMark/>
          </w:tcPr>
          <w:p w14:paraId="0251B5F5"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13BE3A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D005C1" w14:textId="77777777" w:rsidR="00413CB7" w:rsidRPr="00413CB7" w:rsidRDefault="00413CB7" w:rsidP="00413CB7">
            <w:pPr>
              <w:spacing w:after="0"/>
              <w:jc w:val="right"/>
              <w:rPr>
                <w:szCs w:val="20"/>
              </w:rPr>
            </w:pPr>
            <w:r w:rsidRPr="00413CB7">
              <w:rPr>
                <w:szCs w:val="20"/>
              </w:rPr>
              <w:t>2.5.2014</w:t>
            </w:r>
          </w:p>
        </w:tc>
      </w:tr>
      <w:tr w:rsidR="00413CB7" w:rsidRPr="00413CB7" w14:paraId="41D3102B" w14:textId="77777777" w:rsidTr="005B36B0">
        <w:trPr>
          <w:trHeight w:val="20"/>
        </w:trPr>
        <w:tc>
          <w:tcPr>
            <w:tcW w:w="1756" w:type="pct"/>
            <w:noWrap/>
            <w:hideMark/>
          </w:tcPr>
          <w:p w14:paraId="75B5AD72" w14:textId="77777777" w:rsidR="00413CB7" w:rsidRPr="00413CB7" w:rsidRDefault="00413CB7" w:rsidP="00413CB7">
            <w:pPr>
              <w:spacing w:after="0"/>
              <w:jc w:val="left"/>
              <w:rPr>
                <w:szCs w:val="20"/>
              </w:rPr>
            </w:pPr>
            <w:r w:rsidRPr="00413CB7">
              <w:rPr>
                <w:szCs w:val="20"/>
              </w:rPr>
              <w:t>T Narrone</w:t>
            </w:r>
          </w:p>
        </w:tc>
        <w:tc>
          <w:tcPr>
            <w:tcW w:w="1597" w:type="pct"/>
            <w:noWrap/>
            <w:hideMark/>
          </w:tcPr>
          <w:p w14:paraId="55CBDA9C" w14:textId="77777777" w:rsidR="00413CB7" w:rsidRPr="00413CB7" w:rsidRDefault="00413CB7" w:rsidP="00413CB7">
            <w:pPr>
              <w:spacing w:after="0"/>
              <w:ind w:left="113"/>
              <w:jc w:val="left"/>
              <w:rPr>
                <w:szCs w:val="20"/>
              </w:rPr>
            </w:pPr>
            <w:r w:rsidRPr="00413CB7">
              <w:rPr>
                <w:szCs w:val="20"/>
              </w:rPr>
              <w:t>VIRGINIA, SA 5120</w:t>
            </w:r>
          </w:p>
        </w:tc>
        <w:tc>
          <w:tcPr>
            <w:tcW w:w="424" w:type="pct"/>
            <w:noWrap/>
            <w:hideMark/>
          </w:tcPr>
          <w:p w14:paraId="088E779B" w14:textId="77777777" w:rsidR="00413CB7" w:rsidRPr="00413CB7" w:rsidRDefault="00413CB7" w:rsidP="00413CB7">
            <w:pPr>
              <w:spacing w:after="0"/>
              <w:ind w:right="113"/>
              <w:jc w:val="right"/>
              <w:rPr>
                <w:szCs w:val="20"/>
              </w:rPr>
            </w:pPr>
            <w:r w:rsidRPr="00413CB7">
              <w:rPr>
                <w:szCs w:val="20"/>
              </w:rPr>
              <w:t>24.55</w:t>
            </w:r>
          </w:p>
        </w:tc>
        <w:tc>
          <w:tcPr>
            <w:tcW w:w="770" w:type="pct"/>
            <w:noWrap/>
            <w:hideMark/>
          </w:tcPr>
          <w:p w14:paraId="5C8F1C1F" w14:textId="77777777" w:rsidR="00413CB7" w:rsidRPr="00413CB7" w:rsidRDefault="00413CB7" w:rsidP="00413CB7">
            <w:pPr>
              <w:spacing w:after="0"/>
              <w:ind w:left="170"/>
              <w:jc w:val="left"/>
              <w:rPr>
                <w:szCs w:val="20"/>
              </w:rPr>
            </w:pPr>
            <w:r w:rsidRPr="00413CB7">
              <w:rPr>
                <w:szCs w:val="20"/>
              </w:rPr>
              <w:t>Refund 918752</w:t>
            </w:r>
          </w:p>
        </w:tc>
        <w:tc>
          <w:tcPr>
            <w:tcW w:w="453" w:type="pct"/>
            <w:noWrap/>
            <w:hideMark/>
          </w:tcPr>
          <w:p w14:paraId="7936AE8B" w14:textId="77777777" w:rsidR="00413CB7" w:rsidRPr="00413CB7" w:rsidRDefault="00413CB7" w:rsidP="00413CB7">
            <w:pPr>
              <w:spacing w:after="0"/>
              <w:jc w:val="right"/>
              <w:rPr>
                <w:szCs w:val="20"/>
              </w:rPr>
            </w:pPr>
            <w:r w:rsidRPr="00413CB7">
              <w:rPr>
                <w:szCs w:val="20"/>
              </w:rPr>
              <w:t>21.2.2013</w:t>
            </w:r>
          </w:p>
        </w:tc>
      </w:tr>
      <w:tr w:rsidR="00413CB7" w:rsidRPr="00413CB7" w14:paraId="5E0A4F00" w14:textId="77777777" w:rsidTr="005B36B0">
        <w:trPr>
          <w:trHeight w:val="20"/>
        </w:trPr>
        <w:tc>
          <w:tcPr>
            <w:tcW w:w="1756" w:type="pct"/>
            <w:noWrap/>
            <w:hideMark/>
          </w:tcPr>
          <w:p w14:paraId="59201D42" w14:textId="77777777" w:rsidR="00413CB7" w:rsidRPr="00413CB7" w:rsidRDefault="00413CB7" w:rsidP="00413CB7">
            <w:pPr>
              <w:spacing w:after="0"/>
              <w:jc w:val="left"/>
              <w:rPr>
                <w:szCs w:val="20"/>
              </w:rPr>
            </w:pPr>
            <w:r w:rsidRPr="00413CB7">
              <w:rPr>
                <w:szCs w:val="20"/>
              </w:rPr>
              <w:t>Tailem Bend District Hospital</w:t>
            </w:r>
          </w:p>
        </w:tc>
        <w:tc>
          <w:tcPr>
            <w:tcW w:w="1597" w:type="pct"/>
            <w:noWrap/>
            <w:hideMark/>
          </w:tcPr>
          <w:p w14:paraId="400F4C6F" w14:textId="77777777" w:rsidR="00413CB7" w:rsidRPr="00413CB7" w:rsidRDefault="00413CB7" w:rsidP="00413CB7">
            <w:pPr>
              <w:spacing w:after="0"/>
              <w:ind w:left="113"/>
              <w:jc w:val="left"/>
              <w:rPr>
                <w:szCs w:val="20"/>
              </w:rPr>
            </w:pPr>
            <w:r w:rsidRPr="00413CB7">
              <w:rPr>
                <w:szCs w:val="20"/>
              </w:rPr>
              <w:t>TAILEM BEND, SA 5260</w:t>
            </w:r>
          </w:p>
        </w:tc>
        <w:tc>
          <w:tcPr>
            <w:tcW w:w="424" w:type="pct"/>
            <w:noWrap/>
            <w:hideMark/>
          </w:tcPr>
          <w:p w14:paraId="25F427E6" w14:textId="77777777" w:rsidR="00413CB7" w:rsidRPr="00413CB7" w:rsidRDefault="00413CB7" w:rsidP="00413CB7">
            <w:pPr>
              <w:spacing w:after="0"/>
              <w:ind w:right="113"/>
              <w:jc w:val="right"/>
              <w:rPr>
                <w:szCs w:val="20"/>
              </w:rPr>
            </w:pPr>
            <w:r w:rsidRPr="00413CB7">
              <w:rPr>
                <w:szCs w:val="20"/>
              </w:rPr>
              <w:t>88.57</w:t>
            </w:r>
          </w:p>
        </w:tc>
        <w:tc>
          <w:tcPr>
            <w:tcW w:w="770" w:type="pct"/>
            <w:noWrap/>
            <w:hideMark/>
          </w:tcPr>
          <w:p w14:paraId="22AB79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6B64E4" w14:textId="77777777" w:rsidR="00413CB7" w:rsidRPr="00413CB7" w:rsidRDefault="00413CB7" w:rsidP="00413CB7">
            <w:pPr>
              <w:spacing w:after="0"/>
              <w:jc w:val="right"/>
              <w:rPr>
                <w:szCs w:val="20"/>
              </w:rPr>
            </w:pPr>
            <w:r w:rsidRPr="00413CB7">
              <w:rPr>
                <w:szCs w:val="20"/>
              </w:rPr>
              <w:t>12.3.2013</w:t>
            </w:r>
          </w:p>
        </w:tc>
      </w:tr>
      <w:tr w:rsidR="00413CB7" w:rsidRPr="00413CB7" w14:paraId="1242CD06" w14:textId="77777777" w:rsidTr="005B36B0">
        <w:trPr>
          <w:trHeight w:val="20"/>
        </w:trPr>
        <w:tc>
          <w:tcPr>
            <w:tcW w:w="1756" w:type="pct"/>
            <w:noWrap/>
            <w:hideMark/>
          </w:tcPr>
          <w:p w14:paraId="4C859A7A" w14:textId="77777777" w:rsidR="00413CB7" w:rsidRPr="00413CB7" w:rsidRDefault="00413CB7" w:rsidP="00413CB7">
            <w:pPr>
              <w:spacing w:after="0"/>
              <w:jc w:val="left"/>
              <w:rPr>
                <w:szCs w:val="20"/>
              </w:rPr>
            </w:pPr>
            <w:r w:rsidRPr="00413CB7">
              <w:rPr>
                <w:szCs w:val="20"/>
              </w:rPr>
              <w:t>Talaal Hani</w:t>
            </w:r>
          </w:p>
        </w:tc>
        <w:tc>
          <w:tcPr>
            <w:tcW w:w="1597" w:type="pct"/>
            <w:noWrap/>
            <w:hideMark/>
          </w:tcPr>
          <w:p w14:paraId="3C840E3E"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312324C9" w14:textId="77777777" w:rsidR="00413CB7" w:rsidRPr="00413CB7" w:rsidRDefault="00413CB7" w:rsidP="00413CB7">
            <w:pPr>
              <w:spacing w:after="0"/>
              <w:ind w:right="113"/>
              <w:jc w:val="right"/>
              <w:rPr>
                <w:szCs w:val="20"/>
              </w:rPr>
            </w:pPr>
            <w:r w:rsidRPr="00413CB7">
              <w:rPr>
                <w:szCs w:val="20"/>
              </w:rPr>
              <w:t>42.96</w:t>
            </w:r>
          </w:p>
        </w:tc>
        <w:tc>
          <w:tcPr>
            <w:tcW w:w="770" w:type="pct"/>
            <w:noWrap/>
            <w:hideMark/>
          </w:tcPr>
          <w:p w14:paraId="2C46F8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9BFE862" w14:textId="77777777" w:rsidR="00413CB7" w:rsidRPr="00413CB7" w:rsidRDefault="00413CB7" w:rsidP="00413CB7">
            <w:pPr>
              <w:spacing w:after="0"/>
              <w:jc w:val="right"/>
              <w:rPr>
                <w:szCs w:val="20"/>
              </w:rPr>
            </w:pPr>
            <w:r w:rsidRPr="00413CB7">
              <w:rPr>
                <w:szCs w:val="20"/>
              </w:rPr>
              <w:t>15.8.2014</w:t>
            </w:r>
          </w:p>
        </w:tc>
      </w:tr>
      <w:tr w:rsidR="00413CB7" w:rsidRPr="00413CB7" w14:paraId="3C72032B" w14:textId="77777777" w:rsidTr="005B36B0">
        <w:trPr>
          <w:trHeight w:val="20"/>
        </w:trPr>
        <w:tc>
          <w:tcPr>
            <w:tcW w:w="1756" w:type="pct"/>
            <w:noWrap/>
            <w:hideMark/>
          </w:tcPr>
          <w:p w14:paraId="27C0155B" w14:textId="77777777" w:rsidR="00413CB7" w:rsidRPr="00413CB7" w:rsidRDefault="00413CB7" w:rsidP="00413CB7">
            <w:pPr>
              <w:spacing w:after="0"/>
              <w:jc w:val="left"/>
              <w:rPr>
                <w:szCs w:val="20"/>
              </w:rPr>
            </w:pPr>
            <w:r w:rsidRPr="00413CB7">
              <w:rPr>
                <w:szCs w:val="20"/>
              </w:rPr>
              <w:t>Talha Ali</w:t>
            </w:r>
          </w:p>
        </w:tc>
        <w:tc>
          <w:tcPr>
            <w:tcW w:w="1597" w:type="pct"/>
            <w:noWrap/>
            <w:hideMark/>
          </w:tcPr>
          <w:p w14:paraId="0F00040D" w14:textId="77777777" w:rsidR="00413CB7" w:rsidRPr="00413CB7" w:rsidRDefault="00413CB7" w:rsidP="00413CB7">
            <w:pPr>
              <w:spacing w:after="0"/>
              <w:ind w:left="113"/>
              <w:jc w:val="left"/>
              <w:rPr>
                <w:szCs w:val="20"/>
              </w:rPr>
            </w:pPr>
            <w:r w:rsidRPr="00413CB7">
              <w:rPr>
                <w:szCs w:val="20"/>
              </w:rPr>
              <w:t>NOBLE PARK, VIC 3174</w:t>
            </w:r>
          </w:p>
        </w:tc>
        <w:tc>
          <w:tcPr>
            <w:tcW w:w="424" w:type="pct"/>
            <w:noWrap/>
            <w:hideMark/>
          </w:tcPr>
          <w:p w14:paraId="0EA81ED9" w14:textId="77777777" w:rsidR="00413CB7" w:rsidRPr="00413CB7" w:rsidRDefault="00413CB7" w:rsidP="00413CB7">
            <w:pPr>
              <w:spacing w:after="0"/>
              <w:ind w:right="113"/>
              <w:jc w:val="right"/>
              <w:rPr>
                <w:szCs w:val="20"/>
              </w:rPr>
            </w:pPr>
            <w:r w:rsidRPr="00413CB7">
              <w:rPr>
                <w:szCs w:val="20"/>
              </w:rPr>
              <w:t>44.00</w:t>
            </w:r>
          </w:p>
        </w:tc>
        <w:tc>
          <w:tcPr>
            <w:tcW w:w="770" w:type="pct"/>
            <w:noWrap/>
            <w:hideMark/>
          </w:tcPr>
          <w:p w14:paraId="62B420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436B24" w14:textId="77777777" w:rsidR="00413CB7" w:rsidRPr="00413CB7" w:rsidRDefault="00413CB7" w:rsidP="00413CB7">
            <w:pPr>
              <w:spacing w:after="0"/>
              <w:jc w:val="right"/>
              <w:rPr>
                <w:szCs w:val="20"/>
              </w:rPr>
            </w:pPr>
            <w:r w:rsidRPr="00413CB7">
              <w:rPr>
                <w:szCs w:val="20"/>
              </w:rPr>
              <w:t>3.7.2013</w:t>
            </w:r>
          </w:p>
        </w:tc>
      </w:tr>
      <w:tr w:rsidR="00413CB7" w:rsidRPr="00413CB7" w14:paraId="766DED0D" w14:textId="77777777" w:rsidTr="005B36B0">
        <w:trPr>
          <w:trHeight w:val="20"/>
        </w:trPr>
        <w:tc>
          <w:tcPr>
            <w:tcW w:w="1756" w:type="pct"/>
            <w:noWrap/>
            <w:hideMark/>
          </w:tcPr>
          <w:p w14:paraId="7CF06035" w14:textId="77777777" w:rsidR="00413CB7" w:rsidRPr="00413CB7" w:rsidRDefault="00413CB7" w:rsidP="00413CB7">
            <w:pPr>
              <w:spacing w:after="0"/>
              <w:jc w:val="left"/>
              <w:rPr>
                <w:szCs w:val="20"/>
              </w:rPr>
            </w:pPr>
            <w:r w:rsidRPr="00413CB7">
              <w:rPr>
                <w:szCs w:val="20"/>
              </w:rPr>
              <w:t>Talina Clarke</w:t>
            </w:r>
          </w:p>
        </w:tc>
        <w:tc>
          <w:tcPr>
            <w:tcW w:w="1597" w:type="pct"/>
            <w:noWrap/>
            <w:hideMark/>
          </w:tcPr>
          <w:p w14:paraId="2CA7DE6C"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3F0C90CE" w14:textId="77777777" w:rsidR="00413CB7" w:rsidRPr="00413CB7" w:rsidRDefault="00413CB7" w:rsidP="00413CB7">
            <w:pPr>
              <w:spacing w:after="0"/>
              <w:ind w:right="113"/>
              <w:jc w:val="right"/>
              <w:rPr>
                <w:szCs w:val="20"/>
              </w:rPr>
            </w:pPr>
            <w:r w:rsidRPr="00413CB7">
              <w:rPr>
                <w:szCs w:val="20"/>
              </w:rPr>
              <w:t>15.93</w:t>
            </w:r>
          </w:p>
        </w:tc>
        <w:tc>
          <w:tcPr>
            <w:tcW w:w="770" w:type="pct"/>
            <w:noWrap/>
            <w:hideMark/>
          </w:tcPr>
          <w:p w14:paraId="601BF1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18EDF7" w14:textId="77777777" w:rsidR="00413CB7" w:rsidRPr="00413CB7" w:rsidRDefault="00413CB7" w:rsidP="00413CB7">
            <w:pPr>
              <w:spacing w:after="0"/>
              <w:jc w:val="right"/>
              <w:rPr>
                <w:szCs w:val="20"/>
              </w:rPr>
            </w:pPr>
            <w:r w:rsidRPr="00413CB7">
              <w:rPr>
                <w:szCs w:val="20"/>
              </w:rPr>
              <w:t>18.9.2014</w:t>
            </w:r>
          </w:p>
        </w:tc>
      </w:tr>
      <w:tr w:rsidR="00413CB7" w:rsidRPr="00413CB7" w14:paraId="01685048" w14:textId="77777777" w:rsidTr="005B36B0">
        <w:trPr>
          <w:trHeight w:val="20"/>
        </w:trPr>
        <w:tc>
          <w:tcPr>
            <w:tcW w:w="1756" w:type="pct"/>
            <w:noWrap/>
            <w:hideMark/>
          </w:tcPr>
          <w:p w14:paraId="722C0122" w14:textId="77777777" w:rsidR="00413CB7" w:rsidRPr="00413CB7" w:rsidRDefault="00413CB7" w:rsidP="00413CB7">
            <w:pPr>
              <w:spacing w:after="0"/>
              <w:jc w:val="left"/>
              <w:rPr>
                <w:szCs w:val="20"/>
              </w:rPr>
            </w:pPr>
            <w:r w:rsidRPr="00413CB7">
              <w:rPr>
                <w:szCs w:val="20"/>
              </w:rPr>
              <w:t>Tamara Bielak</w:t>
            </w:r>
          </w:p>
        </w:tc>
        <w:tc>
          <w:tcPr>
            <w:tcW w:w="1597" w:type="pct"/>
            <w:noWrap/>
            <w:hideMark/>
          </w:tcPr>
          <w:p w14:paraId="1D346778" w14:textId="77777777"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14:paraId="7E7232A4" w14:textId="77777777" w:rsidR="00413CB7" w:rsidRPr="00413CB7" w:rsidRDefault="00413CB7" w:rsidP="00413CB7">
            <w:pPr>
              <w:spacing w:after="0"/>
              <w:ind w:right="113"/>
              <w:jc w:val="right"/>
              <w:rPr>
                <w:szCs w:val="20"/>
              </w:rPr>
            </w:pPr>
            <w:r w:rsidRPr="00413CB7">
              <w:rPr>
                <w:szCs w:val="20"/>
              </w:rPr>
              <w:t>24.28</w:t>
            </w:r>
          </w:p>
        </w:tc>
        <w:tc>
          <w:tcPr>
            <w:tcW w:w="770" w:type="pct"/>
            <w:noWrap/>
            <w:hideMark/>
          </w:tcPr>
          <w:p w14:paraId="7E0DCB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4FFB4B" w14:textId="77777777" w:rsidR="00413CB7" w:rsidRPr="00413CB7" w:rsidRDefault="00413CB7" w:rsidP="00413CB7">
            <w:pPr>
              <w:spacing w:after="0"/>
              <w:jc w:val="right"/>
              <w:rPr>
                <w:szCs w:val="20"/>
              </w:rPr>
            </w:pPr>
            <w:r w:rsidRPr="00413CB7">
              <w:rPr>
                <w:szCs w:val="20"/>
              </w:rPr>
              <w:t>13.12.2013</w:t>
            </w:r>
          </w:p>
        </w:tc>
      </w:tr>
      <w:tr w:rsidR="00413CB7" w:rsidRPr="00413CB7" w14:paraId="16336461" w14:textId="77777777" w:rsidTr="005B36B0">
        <w:trPr>
          <w:trHeight w:val="20"/>
        </w:trPr>
        <w:tc>
          <w:tcPr>
            <w:tcW w:w="1756" w:type="pct"/>
            <w:noWrap/>
            <w:hideMark/>
          </w:tcPr>
          <w:p w14:paraId="19DC7A27" w14:textId="77777777" w:rsidR="00413CB7" w:rsidRPr="00413CB7" w:rsidRDefault="00413CB7" w:rsidP="00413CB7">
            <w:pPr>
              <w:spacing w:after="0"/>
              <w:jc w:val="left"/>
              <w:rPr>
                <w:szCs w:val="20"/>
              </w:rPr>
            </w:pPr>
            <w:r w:rsidRPr="00413CB7">
              <w:rPr>
                <w:szCs w:val="20"/>
              </w:rPr>
              <w:t>Tamara Davis</w:t>
            </w:r>
          </w:p>
        </w:tc>
        <w:tc>
          <w:tcPr>
            <w:tcW w:w="1597" w:type="pct"/>
            <w:noWrap/>
            <w:hideMark/>
          </w:tcPr>
          <w:p w14:paraId="3A46F326" w14:textId="77777777"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14:paraId="4EEADAFF" w14:textId="77777777" w:rsidR="00413CB7" w:rsidRPr="00413CB7" w:rsidRDefault="00413CB7" w:rsidP="00413CB7">
            <w:pPr>
              <w:spacing w:after="0"/>
              <w:ind w:right="113"/>
              <w:jc w:val="right"/>
              <w:rPr>
                <w:szCs w:val="20"/>
              </w:rPr>
            </w:pPr>
            <w:r w:rsidRPr="00413CB7">
              <w:rPr>
                <w:szCs w:val="20"/>
              </w:rPr>
              <w:t>115.79</w:t>
            </w:r>
          </w:p>
        </w:tc>
        <w:tc>
          <w:tcPr>
            <w:tcW w:w="770" w:type="pct"/>
            <w:noWrap/>
            <w:hideMark/>
          </w:tcPr>
          <w:p w14:paraId="22E057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7F502C" w14:textId="77777777" w:rsidR="00413CB7" w:rsidRPr="00413CB7" w:rsidRDefault="00413CB7" w:rsidP="00413CB7">
            <w:pPr>
              <w:spacing w:after="0"/>
              <w:jc w:val="right"/>
              <w:rPr>
                <w:szCs w:val="20"/>
              </w:rPr>
            </w:pPr>
            <w:r w:rsidRPr="00413CB7">
              <w:rPr>
                <w:szCs w:val="20"/>
              </w:rPr>
              <w:t>8.2.2013</w:t>
            </w:r>
          </w:p>
        </w:tc>
      </w:tr>
      <w:tr w:rsidR="00413CB7" w:rsidRPr="00413CB7" w14:paraId="4260930A" w14:textId="77777777" w:rsidTr="005B36B0">
        <w:trPr>
          <w:trHeight w:val="20"/>
        </w:trPr>
        <w:tc>
          <w:tcPr>
            <w:tcW w:w="1756" w:type="pct"/>
            <w:noWrap/>
            <w:hideMark/>
          </w:tcPr>
          <w:p w14:paraId="4C9EA026" w14:textId="77777777" w:rsidR="00413CB7" w:rsidRPr="00413CB7" w:rsidRDefault="00413CB7" w:rsidP="00413CB7">
            <w:pPr>
              <w:spacing w:after="0"/>
              <w:jc w:val="left"/>
              <w:rPr>
                <w:szCs w:val="20"/>
              </w:rPr>
            </w:pPr>
            <w:r w:rsidRPr="00413CB7">
              <w:rPr>
                <w:szCs w:val="20"/>
              </w:rPr>
              <w:t>Tamara Elliott</w:t>
            </w:r>
          </w:p>
        </w:tc>
        <w:tc>
          <w:tcPr>
            <w:tcW w:w="1597" w:type="pct"/>
            <w:noWrap/>
            <w:hideMark/>
          </w:tcPr>
          <w:p w14:paraId="7C72B382" w14:textId="77777777"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14:paraId="575D7D08" w14:textId="77777777" w:rsidR="00413CB7" w:rsidRPr="00413CB7" w:rsidRDefault="00413CB7" w:rsidP="00413CB7">
            <w:pPr>
              <w:spacing w:after="0"/>
              <w:ind w:right="113"/>
              <w:jc w:val="right"/>
              <w:rPr>
                <w:szCs w:val="20"/>
              </w:rPr>
            </w:pPr>
            <w:r w:rsidRPr="00413CB7">
              <w:rPr>
                <w:szCs w:val="20"/>
              </w:rPr>
              <w:t>33.99</w:t>
            </w:r>
          </w:p>
        </w:tc>
        <w:tc>
          <w:tcPr>
            <w:tcW w:w="770" w:type="pct"/>
            <w:noWrap/>
            <w:hideMark/>
          </w:tcPr>
          <w:p w14:paraId="3892910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D242FB" w14:textId="77777777" w:rsidR="00413CB7" w:rsidRPr="00413CB7" w:rsidRDefault="00413CB7" w:rsidP="00413CB7">
            <w:pPr>
              <w:spacing w:after="0"/>
              <w:jc w:val="right"/>
              <w:rPr>
                <w:szCs w:val="20"/>
              </w:rPr>
            </w:pPr>
            <w:r w:rsidRPr="00413CB7">
              <w:rPr>
                <w:szCs w:val="20"/>
              </w:rPr>
              <w:t>20.6.2013</w:t>
            </w:r>
          </w:p>
        </w:tc>
      </w:tr>
      <w:tr w:rsidR="00413CB7" w:rsidRPr="00413CB7" w14:paraId="49FDB7F4" w14:textId="77777777" w:rsidTr="005B36B0">
        <w:trPr>
          <w:trHeight w:val="20"/>
        </w:trPr>
        <w:tc>
          <w:tcPr>
            <w:tcW w:w="1756" w:type="pct"/>
            <w:noWrap/>
            <w:hideMark/>
          </w:tcPr>
          <w:p w14:paraId="0DF5CA24" w14:textId="77777777" w:rsidR="00413CB7" w:rsidRPr="00413CB7" w:rsidRDefault="00413CB7" w:rsidP="00413CB7">
            <w:pPr>
              <w:spacing w:after="0"/>
              <w:jc w:val="left"/>
              <w:rPr>
                <w:szCs w:val="20"/>
              </w:rPr>
            </w:pPr>
            <w:r w:rsidRPr="00413CB7">
              <w:rPr>
                <w:szCs w:val="20"/>
              </w:rPr>
              <w:t>Tamara Sparrow</w:t>
            </w:r>
          </w:p>
        </w:tc>
        <w:tc>
          <w:tcPr>
            <w:tcW w:w="1597" w:type="pct"/>
            <w:noWrap/>
            <w:hideMark/>
          </w:tcPr>
          <w:p w14:paraId="295882F3"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43A45CC6" w14:textId="77777777" w:rsidR="00413CB7" w:rsidRPr="00413CB7" w:rsidRDefault="00413CB7" w:rsidP="00413CB7">
            <w:pPr>
              <w:spacing w:after="0"/>
              <w:ind w:right="113"/>
              <w:jc w:val="right"/>
              <w:rPr>
                <w:szCs w:val="20"/>
              </w:rPr>
            </w:pPr>
            <w:r w:rsidRPr="00413CB7">
              <w:rPr>
                <w:szCs w:val="20"/>
              </w:rPr>
              <w:t>12.21</w:t>
            </w:r>
          </w:p>
        </w:tc>
        <w:tc>
          <w:tcPr>
            <w:tcW w:w="770" w:type="pct"/>
            <w:noWrap/>
            <w:hideMark/>
          </w:tcPr>
          <w:p w14:paraId="1387F02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13A715" w14:textId="77777777" w:rsidR="00413CB7" w:rsidRPr="00413CB7" w:rsidRDefault="00413CB7" w:rsidP="00413CB7">
            <w:pPr>
              <w:spacing w:after="0"/>
              <w:jc w:val="right"/>
              <w:rPr>
                <w:szCs w:val="20"/>
              </w:rPr>
            </w:pPr>
            <w:r w:rsidRPr="00413CB7">
              <w:rPr>
                <w:szCs w:val="20"/>
              </w:rPr>
              <w:t>9.10.2013</w:t>
            </w:r>
          </w:p>
        </w:tc>
      </w:tr>
      <w:tr w:rsidR="00413CB7" w:rsidRPr="00413CB7" w14:paraId="3B0949C4" w14:textId="77777777" w:rsidTr="005B36B0">
        <w:trPr>
          <w:trHeight w:val="20"/>
        </w:trPr>
        <w:tc>
          <w:tcPr>
            <w:tcW w:w="1756" w:type="pct"/>
            <w:noWrap/>
            <w:hideMark/>
          </w:tcPr>
          <w:p w14:paraId="2586F7FD" w14:textId="77777777" w:rsidR="00413CB7" w:rsidRPr="00413CB7" w:rsidRDefault="00413CB7" w:rsidP="00413CB7">
            <w:pPr>
              <w:spacing w:after="0"/>
              <w:jc w:val="left"/>
              <w:rPr>
                <w:szCs w:val="20"/>
              </w:rPr>
            </w:pPr>
            <w:r w:rsidRPr="00413CB7">
              <w:rPr>
                <w:szCs w:val="20"/>
              </w:rPr>
              <w:t>Tami Mackay</w:t>
            </w:r>
          </w:p>
        </w:tc>
        <w:tc>
          <w:tcPr>
            <w:tcW w:w="1597" w:type="pct"/>
            <w:noWrap/>
            <w:hideMark/>
          </w:tcPr>
          <w:p w14:paraId="45E47169" w14:textId="77777777"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14:paraId="67DFB471" w14:textId="77777777" w:rsidR="00413CB7" w:rsidRPr="00413CB7" w:rsidRDefault="00413CB7" w:rsidP="00413CB7">
            <w:pPr>
              <w:spacing w:after="0"/>
              <w:ind w:right="113"/>
              <w:jc w:val="right"/>
              <w:rPr>
                <w:szCs w:val="20"/>
              </w:rPr>
            </w:pPr>
            <w:r w:rsidRPr="00413CB7">
              <w:rPr>
                <w:szCs w:val="20"/>
              </w:rPr>
              <w:t>14.46</w:t>
            </w:r>
          </w:p>
        </w:tc>
        <w:tc>
          <w:tcPr>
            <w:tcW w:w="770" w:type="pct"/>
            <w:noWrap/>
            <w:hideMark/>
          </w:tcPr>
          <w:p w14:paraId="0C1A31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D9F141" w14:textId="77777777" w:rsidR="00413CB7" w:rsidRPr="00413CB7" w:rsidRDefault="00413CB7" w:rsidP="00413CB7">
            <w:pPr>
              <w:spacing w:after="0"/>
              <w:jc w:val="right"/>
              <w:rPr>
                <w:szCs w:val="20"/>
              </w:rPr>
            </w:pPr>
            <w:r w:rsidRPr="00413CB7">
              <w:rPr>
                <w:szCs w:val="20"/>
              </w:rPr>
              <w:t>17.6.2013</w:t>
            </w:r>
          </w:p>
        </w:tc>
      </w:tr>
      <w:tr w:rsidR="00413CB7" w:rsidRPr="00413CB7" w14:paraId="1D8A5E97" w14:textId="77777777" w:rsidTr="005B36B0">
        <w:trPr>
          <w:trHeight w:val="20"/>
        </w:trPr>
        <w:tc>
          <w:tcPr>
            <w:tcW w:w="1756" w:type="pct"/>
            <w:noWrap/>
            <w:hideMark/>
          </w:tcPr>
          <w:p w14:paraId="6E5FC768" w14:textId="77777777" w:rsidR="00413CB7" w:rsidRPr="00413CB7" w:rsidRDefault="00413CB7" w:rsidP="00413CB7">
            <w:pPr>
              <w:spacing w:after="0"/>
              <w:jc w:val="left"/>
              <w:rPr>
                <w:szCs w:val="20"/>
              </w:rPr>
            </w:pPr>
            <w:r w:rsidRPr="00413CB7">
              <w:rPr>
                <w:szCs w:val="20"/>
              </w:rPr>
              <w:t>Tamira Haywood</w:t>
            </w:r>
          </w:p>
        </w:tc>
        <w:tc>
          <w:tcPr>
            <w:tcW w:w="1597" w:type="pct"/>
            <w:noWrap/>
            <w:hideMark/>
          </w:tcPr>
          <w:p w14:paraId="6B71CD80"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07E596EC" w14:textId="77777777" w:rsidR="00413CB7" w:rsidRPr="00413CB7" w:rsidRDefault="00413CB7" w:rsidP="00413CB7">
            <w:pPr>
              <w:spacing w:after="0"/>
              <w:ind w:right="113"/>
              <w:jc w:val="right"/>
              <w:rPr>
                <w:szCs w:val="20"/>
              </w:rPr>
            </w:pPr>
            <w:r w:rsidRPr="00413CB7">
              <w:rPr>
                <w:szCs w:val="20"/>
              </w:rPr>
              <w:t>10.79</w:t>
            </w:r>
          </w:p>
        </w:tc>
        <w:tc>
          <w:tcPr>
            <w:tcW w:w="770" w:type="pct"/>
            <w:noWrap/>
            <w:hideMark/>
          </w:tcPr>
          <w:p w14:paraId="0DDB93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A75591" w14:textId="77777777" w:rsidR="00413CB7" w:rsidRPr="00413CB7" w:rsidRDefault="00413CB7" w:rsidP="00413CB7">
            <w:pPr>
              <w:spacing w:after="0"/>
              <w:jc w:val="right"/>
              <w:rPr>
                <w:szCs w:val="20"/>
              </w:rPr>
            </w:pPr>
            <w:r w:rsidRPr="00413CB7">
              <w:rPr>
                <w:szCs w:val="20"/>
              </w:rPr>
              <w:t>13.3.2014</w:t>
            </w:r>
          </w:p>
        </w:tc>
      </w:tr>
      <w:tr w:rsidR="00413CB7" w:rsidRPr="00413CB7" w14:paraId="2C9A12E0" w14:textId="77777777" w:rsidTr="005B36B0">
        <w:trPr>
          <w:trHeight w:val="20"/>
        </w:trPr>
        <w:tc>
          <w:tcPr>
            <w:tcW w:w="1756" w:type="pct"/>
            <w:noWrap/>
            <w:hideMark/>
          </w:tcPr>
          <w:p w14:paraId="605B8232" w14:textId="77777777" w:rsidR="00413CB7" w:rsidRPr="00413CB7" w:rsidRDefault="00413CB7" w:rsidP="00413CB7">
            <w:pPr>
              <w:spacing w:after="0"/>
              <w:jc w:val="left"/>
              <w:rPr>
                <w:szCs w:val="20"/>
              </w:rPr>
            </w:pPr>
            <w:r w:rsidRPr="00413CB7">
              <w:rPr>
                <w:szCs w:val="20"/>
              </w:rPr>
              <w:t>Tammy Hollobone</w:t>
            </w:r>
          </w:p>
        </w:tc>
        <w:tc>
          <w:tcPr>
            <w:tcW w:w="1597" w:type="pct"/>
            <w:noWrap/>
            <w:hideMark/>
          </w:tcPr>
          <w:p w14:paraId="319EB2F9"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3044C922" w14:textId="77777777" w:rsidR="00413CB7" w:rsidRPr="00413CB7" w:rsidRDefault="00413CB7" w:rsidP="00413CB7">
            <w:pPr>
              <w:spacing w:after="0"/>
              <w:ind w:right="113"/>
              <w:jc w:val="right"/>
              <w:rPr>
                <w:szCs w:val="20"/>
              </w:rPr>
            </w:pPr>
            <w:r w:rsidRPr="00413CB7">
              <w:rPr>
                <w:szCs w:val="20"/>
              </w:rPr>
              <w:t>20.37</w:t>
            </w:r>
          </w:p>
        </w:tc>
        <w:tc>
          <w:tcPr>
            <w:tcW w:w="770" w:type="pct"/>
            <w:noWrap/>
            <w:hideMark/>
          </w:tcPr>
          <w:p w14:paraId="59E4EC8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53B6D6" w14:textId="77777777" w:rsidR="00413CB7" w:rsidRPr="00413CB7" w:rsidRDefault="00413CB7" w:rsidP="00413CB7">
            <w:pPr>
              <w:spacing w:after="0"/>
              <w:jc w:val="right"/>
              <w:rPr>
                <w:szCs w:val="20"/>
              </w:rPr>
            </w:pPr>
            <w:r w:rsidRPr="00413CB7">
              <w:rPr>
                <w:szCs w:val="20"/>
              </w:rPr>
              <w:t>3.6.2013</w:t>
            </w:r>
          </w:p>
        </w:tc>
      </w:tr>
      <w:tr w:rsidR="00413CB7" w:rsidRPr="00413CB7" w14:paraId="031D1AF4" w14:textId="77777777" w:rsidTr="005B36B0">
        <w:trPr>
          <w:trHeight w:val="20"/>
        </w:trPr>
        <w:tc>
          <w:tcPr>
            <w:tcW w:w="1756" w:type="pct"/>
            <w:noWrap/>
            <w:hideMark/>
          </w:tcPr>
          <w:p w14:paraId="2DD2DAC4" w14:textId="77777777" w:rsidR="00413CB7" w:rsidRPr="00413CB7" w:rsidRDefault="00413CB7" w:rsidP="00413CB7">
            <w:pPr>
              <w:spacing w:after="0"/>
              <w:jc w:val="left"/>
              <w:rPr>
                <w:szCs w:val="20"/>
              </w:rPr>
            </w:pPr>
            <w:r w:rsidRPr="00413CB7">
              <w:rPr>
                <w:szCs w:val="20"/>
              </w:rPr>
              <w:t>Tammy Thornhill</w:t>
            </w:r>
          </w:p>
        </w:tc>
        <w:tc>
          <w:tcPr>
            <w:tcW w:w="1597" w:type="pct"/>
            <w:noWrap/>
            <w:hideMark/>
          </w:tcPr>
          <w:p w14:paraId="0D1F5E4F" w14:textId="77777777" w:rsidR="00413CB7" w:rsidRPr="00413CB7" w:rsidRDefault="00413CB7" w:rsidP="00413CB7">
            <w:pPr>
              <w:spacing w:after="0"/>
              <w:ind w:left="113"/>
              <w:jc w:val="left"/>
              <w:rPr>
                <w:szCs w:val="20"/>
              </w:rPr>
            </w:pPr>
            <w:r w:rsidRPr="00413CB7">
              <w:rPr>
                <w:szCs w:val="20"/>
              </w:rPr>
              <w:t>ADELAIDE, SA 5001</w:t>
            </w:r>
          </w:p>
        </w:tc>
        <w:tc>
          <w:tcPr>
            <w:tcW w:w="424" w:type="pct"/>
            <w:noWrap/>
            <w:hideMark/>
          </w:tcPr>
          <w:p w14:paraId="0771ACA8" w14:textId="77777777" w:rsidR="00413CB7" w:rsidRPr="00413CB7" w:rsidRDefault="00413CB7" w:rsidP="00413CB7">
            <w:pPr>
              <w:spacing w:after="0"/>
              <w:ind w:right="113"/>
              <w:jc w:val="right"/>
              <w:rPr>
                <w:szCs w:val="20"/>
              </w:rPr>
            </w:pPr>
            <w:r w:rsidRPr="00413CB7">
              <w:rPr>
                <w:szCs w:val="20"/>
              </w:rPr>
              <w:t>95.49</w:t>
            </w:r>
          </w:p>
        </w:tc>
        <w:tc>
          <w:tcPr>
            <w:tcW w:w="770" w:type="pct"/>
            <w:noWrap/>
            <w:hideMark/>
          </w:tcPr>
          <w:p w14:paraId="2EF96619" w14:textId="77777777" w:rsidR="00413CB7" w:rsidRPr="00413CB7" w:rsidRDefault="00413CB7" w:rsidP="00413CB7">
            <w:pPr>
              <w:spacing w:after="0"/>
              <w:ind w:left="170"/>
              <w:jc w:val="left"/>
              <w:rPr>
                <w:szCs w:val="20"/>
              </w:rPr>
            </w:pPr>
            <w:r w:rsidRPr="00413CB7">
              <w:rPr>
                <w:szCs w:val="20"/>
              </w:rPr>
              <w:t>Refund 200121</w:t>
            </w:r>
          </w:p>
        </w:tc>
        <w:tc>
          <w:tcPr>
            <w:tcW w:w="453" w:type="pct"/>
            <w:noWrap/>
            <w:hideMark/>
          </w:tcPr>
          <w:p w14:paraId="30CEA859" w14:textId="77777777" w:rsidR="00413CB7" w:rsidRPr="00413CB7" w:rsidRDefault="00413CB7" w:rsidP="00413CB7">
            <w:pPr>
              <w:spacing w:after="0"/>
              <w:jc w:val="right"/>
              <w:rPr>
                <w:szCs w:val="20"/>
              </w:rPr>
            </w:pPr>
            <w:r w:rsidRPr="00413CB7">
              <w:rPr>
                <w:szCs w:val="20"/>
              </w:rPr>
              <w:t>22.11.2013</w:t>
            </w:r>
          </w:p>
        </w:tc>
      </w:tr>
      <w:tr w:rsidR="00413CB7" w:rsidRPr="00413CB7" w14:paraId="6914B68D" w14:textId="77777777" w:rsidTr="005B36B0">
        <w:trPr>
          <w:trHeight w:val="20"/>
        </w:trPr>
        <w:tc>
          <w:tcPr>
            <w:tcW w:w="1756" w:type="pct"/>
            <w:noWrap/>
            <w:hideMark/>
          </w:tcPr>
          <w:p w14:paraId="0E9FB419" w14:textId="77777777" w:rsidR="00413CB7" w:rsidRPr="00413CB7" w:rsidRDefault="00413CB7" w:rsidP="00413CB7">
            <w:pPr>
              <w:spacing w:after="0"/>
              <w:jc w:val="left"/>
              <w:rPr>
                <w:szCs w:val="20"/>
              </w:rPr>
            </w:pPr>
            <w:r w:rsidRPr="00413CB7">
              <w:rPr>
                <w:szCs w:val="20"/>
              </w:rPr>
              <w:t>Tamyra Schwerdt</w:t>
            </w:r>
          </w:p>
        </w:tc>
        <w:tc>
          <w:tcPr>
            <w:tcW w:w="1597" w:type="pct"/>
            <w:noWrap/>
            <w:hideMark/>
          </w:tcPr>
          <w:p w14:paraId="1FCCD211" w14:textId="77777777"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14:paraId="0FA39C63" w14:textId="77777777" w:rsidR="00413CB7" w:rsidRPr="00413CB7" w:rsidRDefault="00413CB7" w:rsidP="00413CB7">
            <w:pPr>
              <w:spacing w:after="0"/>
              <w:ind w:right="113"/>
              <w:jc w:val="right"/>
              <w:rPr>
                <w:szCs w:val="20"/>
              </w:rPr>
            </w:pPr>
            <w:r w:rsidRPr="00413CB7">
              <w:rPr>
                <w:szCs w:val="20"/>
              </w:rPr>
              <w:t>509.74</w:t>
            </w:r>
          </w:p>
        </w:tc>
        <w:tc>
          <w:tcPr>
            <w:tcW w:w="770" w:type="pct"/>
            <w:noWrap/>
            <w:hideMark/>
          </w:tcPr>
          <w:p w14:paraId="12B33D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3854AA" w14:textId="77777777" w:rsidR="00413CB7" w:rsidRPr="00413CB7" w:rsidRDefault="00413CB7" w:rsidP="00413CB7">
            <w:pPr>
              <w:spacing w:after="0"/>
              <w:jc w:val="right"/>
              <w:rPr>
                <w:szCs w:val="20"/>
              </w:rPr>
            </w:pPr>
            <w:r w:rsidRPr="00413CB7">
              <w:rPr>
                <w:szCs w:val="20"/>
              </w:rPr>
              <w:t>21.11.2013</w:t>
            </w:r>
          </w:p>
        </w:tc>
      </w:tr>
      <w:tr w:rsidR="00413CB7" w:rsidRPr="00413CB7" w14:paraId="3BE71987" w14:textId="77777777" w:rsidTr="005B36B0">
        <w:trPr>
          <w:trHeight w:val="20"/>
        </w:trPr>
        <w:tc>
          <w:tcPr>
            <w:tcW w:w="1756" w:type="pct"/>
            <w:noWrap/>
            <w:hideMark/>
          </w:tcPr>
          <w:p w14:paraId="5AAC3349" w14:textId="77777777" w:rsidR="00413CB7" w:rsidRPr="00413CB7" w:rsidRDefault="00413CB7" w:rsidP="00413CB7">
            <w:pPr>
              <w:spacing w:after="0"/>
              <w:jc w:val="left"/>
              <w:rPr>
                <w:szCs w:val="20"/>
              </w:rPr>
            </w:pPr>
            <w:r w:rsidRPr="00413CB7">
              <w:rPr>
                <w:szCs w:val="20"/>
              </w:rPr>
              <w:t>Tan Van Dang</w:t>
            </w:r>
          </w:p>
        </w:tc>
        <w:tc>
          <w:tcPr>
            <w:tcW w:w="1597" w:type="pct"/>
            <w:noWrap/>
            <w:hideMark/>
          </w:tcPr>
          <w:p w14:paraId="1B386AB0" w14:textId="77777777"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14:paraId="5E619C61" w14:textId="77777777" w:rsidR="00413CB7" w:rsidRPr="00413CB7" w:rsidRDefault="00413CB7" w:rsidP="00413CB7">
            <w:pPr>
              <w:spacing w:after="0"/>
              <w:ind w:right="113"/>
              <w:jc w:val="right"/>
              <w:rPr>
                <w:szCs w:val="20"/>
              </w:rPr>
            </w:pPr>
            <w:r w:rsidRPr="00413CB7">
              <w:rPr>
                <w:szCs w:val="20"/>
              </w:rPr>
              <w:t>14.62</w:t>
            </w:r>
          </w:p>
        </w:tc>
        <w:tc>
          <w:tcPr>
            <w:tcW w:w="770" w:type="pct"/>
            <w:noWrap/>
            <w:hideMark/>
          </w:tcPr>
          <w:p w14:paraId="61B929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6C96EF" w14:textId="77777777" w:rsidR="00413CB7" w:rsidRPr="00413CB7" w:rsidRDefault="00413CB7" w:rsidP="00413CB7">
            <w:pPr>
              <w:spacing w:after="0"/>
              <w:jc w:val="right"/>
              <w:rPr>
                <w:szCs w:val="20"/>
              </w:rPr>
            </w:pPr>
            <w:r w:rsidRPr="00413CB7">
              <w:rPr>
                <w:szCs w:val="20"/>
              </w:rPr>
              <w:t>21.11.2014</w:t>
            </w:r>
          </w:p>
        </w:tc>
      </w:tr>
      <w:tr w:rsidR="00413CB7" w:rsidRPr="00413CB7" w14:paraId="50656184" w14:textId="77777777" w:rsidTr="005B36B0">
        <w:trPr>
          <w:trHeight w:val="20"/>
        </w:trPr>
        <w:tc>
          <w:tcPr>
            <w:tcW w:w="1756" w:type="pct"/>
            <w:noWrap/>
            <w:hideMark/>
          </w:tcPr>
          <w:p w14:paraId="2BCB2D8E" w14:textId="77777777" w:rsidR="00413CB7" w:rsidRPr="00413CB7" w:rsidRDefault="00413CB7" w:rsidP="00413CB7">
            <w:pPr>
              <w:spacing w:after="0"/>
              <w:jc w:val="left"/>
              <w:rPr>
                <w:szCs w:val="20"/>
              </w:rPr>
            </w:pPr>
            <w:r w:rsidRPr="00413CB7">
              <w:rPr>
                <w:szCs w:val="20"/>
              </w:rPr>
              <w:t>Tania Ashby-Carter</w:t>
            </w:r>
          </w:p>
        </w:tc>
        <w:tc>
          <w:tcPr>
            <w:tcW w:w="1597" w:type="pct"/>
            <w:noWrap/>
            <w:hideMark/>
          </w:tcPr>
          <w:p w14:paraId="2C9F6E70" w14:textId="77777777" w:rsidR="00413CB7" w:rsidRPr="00413CB7" w:rsidRDefault="00413CB7" w:rsidP="00413CB7">
            <w:pPr>
              <w:spacing w:after="0"/>
              <w:ind w:left="113"/>
              <w:jc w:val="left"/>
              <w:rPr>
                <w:szCs w:val="20"/>
              </w:rPr>
            </w:pPr>
            <w:r w:rsidRPr="00413CB7">
              <w:rPr>
                <w:szCs w:val="20"/>
              </w:rPr>
              <w:t>HACKHAM, SA 5163</w:t>
            </w:r>
          </w:p>
        </w:tc>
        <w:tc>
          <w:tcPr>
            <w:tcW w:w="424" w:type="pct"/>
            <w:noWrap/>
            <w:hideMark/>
          </w:tcPr>
          <w:p w14:paraId="7B5C8DF5" w14:textId="77777777" w:rsidR="00413CB7" w:rsidRPr="00413CB7" w:rsidRDefault="00413CB7" w:rsidP="00413CB7">
            <w:pPr>
              <w:spacing w:after="0"/>
              <w:ind w:right="113"/>
              <w:jc w:val="right"/>
              <w:rPr>
                <w:szCs w:val="20"/>
              </w:rPr>
            </w:pPr>
            <w:r w:rsidRPr="00413CB7">
              <w:rPr>
                <w:szCs w:val="20"/>
              </w:rPr>
              <w:t>102.16</w:t>
            </w:r>
          </w:p>
        </w:tc>
        <w:tc>
          <w:tcPr>
            <w:tcW w:w="770" w:type="pct"/>
            <w:noWrap/>
            <w:hideMark/>
          </w:tcPr>
          <w:p w14:paraId="28BEF6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14A75D" w14:textId="77777777" w:rsidR="00413CB7" w:rsidRPr="00413CB7" w:rsidRDefault="00413CB7" w:rsidP="00413CB7">
            <w:pPr>
              <w:spacing w:after="0"/>
              <w:jc w:val="right"/>
              <w:rPr>
                <w:szCs w:val="20"/>
              </w:rPr>
            </w:pPr>
            <w:r w:rsidRPr="00413CB7">
              <w:rPr>
                <w:szCs w:val="20"/>
              </w:rPr>
              <w:t>22.10.2013</w:t>
            </w:r>
          </w:p>
        </w:tc>
      </w:tr>
      <w:tr w:rsidR="00413CB7" w:rsidRPr="00413CB7" w14:paraId="71F21B7C" w14:textId="77777777" w:rsidTr="005B36B0">
        <w:trPr>
          <w:trHeight w:val="20"/>
        </w:trPr>
        <w:tc>
          <w:tcPr>
            <w:tcW w:w="1756" w:type="pct"/>
            <w:noWrap/>
            <w:hideMark/>
          </w:tcPr>
          <w:p w14:paraId="5C5AF0C6" w14:textId="77777777" w:rsidR="00413CB7" w:rsidRPr="00413CB7" w:rsidRDefault="00413CB7" w:rsidP="00413CB7">
            <w:pPr>
              <w:spacing w:after="0"/>
              <w:jc w:val="left"/>
              <w:rPr>
                <w:szCs w:val="20"/>
              </w:rPr>
            </w:pPr>
            <w:r w:rsidRPr="00413CB7">
              <w:rPr>
                <w:szCs w:val="20"/>
              </w:rPr>
              <w:t>Tania Kelly</w:t>
            </w:r>
          </w:p>
        </w:tc>
        <w:tc>
          <w:tcPr>
            <w:tcW w:w="1597" w:type="pct"/>
            <w:noWrap/>
            <w:hideMark/>
          </w:tcPr>
          <w:p w14:paraId="27D3C462"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02219F06" w14:textId="77777777" w:rsidR="00413CB7" w:rsidRPr="00413CB7" w:rsidRDefault="00413CB7" w:rsidP="00413CB7">
            <w:pPr>
              <w:spacing w:after="0"/>
              <w:ind w:right="113"/>
              <w:jc w:val="right"/>
              <w:rPr>
                <w:szCs w:val="20"/>
              </w:rPr>
            </w:pPr>
            <w:r w:rsidRPr="00413CB7">
              <w:rPr>
                <w:szCs w:val="20"/>
              </w:rPr>
              <w:t>52.53</w:t>
            </w:r>
          </w:p>
        </w:tc>
        <w:tc>
          <w:tcPr>
            <w:tcW w:w="770" w:type="pct"/>
            <w:noWrap/>
            <w:hideMark/>
          </w:tcPr>
          <w:p w14:paraId="5EDE5E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3D1C7FE" w14:textId="77777777" w:rsidR="00413CB7" w:rsidRPr="00413CB7" w:rsidRDefault="00413CB7" w:rsidP="00413CB7">
            <w:pPr>
              <w:spacing w:after="0"/>
              <w:jc w:val="right"/>
              <w:rPr>
                <w:szCs w:val="20"/>
              </w:rPr>
            </w:pPr>
            <w:r w:rsidRPr="00413CB7">
              <w:rPr>
                <w:szCs w:val="20"/>
              </w:rPr>
              <w:t>28.2.2014</w:t>
            </w:r>
          </w:p>
        </w:tc>
      </w:tr>
      <w:tr w:rsidR="00413CB7" w:rsidRPr="00413CB7" w14:paraId="4F8CCD59" w14:textId="77777777" w:rsidTr="005B36B0">
        <w:trPr>
          <w:trHeight w:val="20"/>
        </w:trPr>
        <w:tc>
          <w:tcPr>
            <w:tcW w:w="1756" w:type="pct"/>
            <w:noWrap/>
            <w:hideMark/>
          </w:tcPr>
          <w:p w14:paraId="7015576F" w14:textId="77777777" w:rsidR="00413CB7" w:rsidRPr="00413CB7" w:rsidRDefault="00413CB7" w:rsidP="00413CB7">
            <w:pPr>
              <w:spacing w:after="0"/>
              <w:jc w:val="left"/>
              <w:rPr>
                <w:szCs w:val="20"/>
              </w:rPr>
            </w:pPr>
            <w:r w:rsidRPr="00413CB7">
              <w:rPr>
                <w:szCs w:val="20"/>
              </w:rPr>
              <w:t>Tania Morley</w:t>
            </w:r>
          </w:p>
        </w:tc>
        <w:tc>
          <w:tcPr>
            <w:tcW w:w="1597" w:type="pct"/>
            <w:noWrap/>
            <w:hideMark/>
          </w:tcPr>
          <w:p w14:paraId="7DC83308" w14:textId="77777777" w:rsidR="00413CB7" w:rsidRPr="00413CB7" w:rsidRDefault="00413CB7" w:rsidP="00413CB7">
            <w:pPr>
              <w:spacing w:after="0"/>
              <w:ind w:left="113"/>
              <w:jc w:val="left"/>
              <w:rPr>
                <w:szCs w:val="20"/>
              </w:rPr>
            </w:pPr>
            <w:r w:rsidRPr="00413CB7">
              <w:rPr>
                <w:szCs w:val="20"/>
              </w:rPr>
              <w:t>PORT GERMEIN, SA 5495</w:t>
            </w:r>
          </w:p>
        </w:tc>
        <w:tc>
          <w:tcPr>
            <w:tcW w:w="424" w:type="pct"/>
            <w:noWrap/>
            <w:hideMark/>
          </w:tcPr>
          <w:p w14:paraId="045AC7E6" w14:textId="77777777" w:rsidR="00413CB7" w:rsidRPr="00413CB7" w:rsidRDefault="00413CB7" w:rsidP="00413CB7">
            <w:pPr>
              <w:spacing w:after="0"/>
              <w:ind w:right="113"/>
              <w:jc w:val="right"/>
              <w:rPr>
                <w:szCs w:val="20"/>
              </w:rPr>
            </w:pPr>
            <w:r w:rsidRPr="00413CB7">
              <w:rPr>
                <w:szCs w:val="20"/>
              </w:rPr>
              <w:t>209.44</w:t>
            </w:r>
          </w:p>
        </w:tc>
        <w:tc>
          <w:tcPr>
            <w:tcW w:w="770" w:type="pct"/>
            <w:noWrap/>
            <w:hideMark/>
          </w:tcPr>
          <w:p w14:paraId="29B37E20" w14:textId="77777777" w:rsidR="00413CB7" w:rsidRPr="00413CB7" w:rsidRDefault="00413CB7" w:rsidP="00413CB7">
            <w:pPr>
              <w:spacing w:after="0"/>
              <w:ind w:left="170"/>
              <w:jc w:val="left"/>
              <w:rPr>
                <w:szCs w:val="20"/>
              </w:rPr>
            </w:pPr>
            <w:r w:rsidRPr="00413CB7">
              <w:rPr>
                <w:szCs w:val="20"/>
              </w:rPr>
              <w:t>Refund 184043</w:t>
            </w:r>
          </w:p>
        </w:tc>
        <w:tc>
          <w:tcPr>
            <w:tcW w:w="453" w:type="pct"/>
            <w:noWrap/>
            <w:hideMark/>
          </w:tcPr>
          <w:p w14:paraId="65FA549C" w14:textId="77777777" w:rsidR="00413CB7" w:rsidRPr="00413CB7" w:rsidRDefault="00413CB7" w:rsidP="00413CB7">
            <w:pPr>
              <w:spacing w:after="0"/>
              <w:jc w:val="right"/>
              <w:rPr>
                <w:szCs w:val="20"/>
              </w:rPr>
            </w:pPr>
            <w:r w:rsidRPr="00413CB7">
              <w:rPr>
                <w:szCs w:val="20"/>
              </w:rPr>
              <w:t>22.10.2013</w:t>
            </w:r>
          </w:p>
        </w:tc>
      </w:tr>
      <w:tr w:rsidR="00413CB7" w:rsidRPr="00413CB7" w14:paraId="5B77B19F" w14:textId="77777777" w:rsidTr="005B36B0">
        <w:trPr>
          <w:trHeight w:val="20"/>
        </w:trPr>
        <w:tc>
          <w:tcPr>
            <w:tcW w:w="1756" w:type="pct"/>
            <w:noWrap/>
            <w:hideMark/>
          </w:tcPr>
          <w:p w14:paraId="67AE9FA7" w14:textId="77777777" w:rsidR="00413CB7" w:rsidRPr="00413CB7" w:rsidRDefault="00413CB7" w:rsidP="00413CB7">
            <w:pPr>
              <w:spacing w:after="0"/>
              <w:jc w:val="left"/>
              <w:rPr>
                <w:szCs w:val="20"/>
              </w:rPr>
            </w:pPr>
            <w:r w:rsidRPr="00413CB7">
              <w:rPr>
                <w:szCs w:val="20"/>
              </w:rPr>
              <w:t>Tania O’Brien</w:t>
            </w:r>
          </w:p>
        </w:tc>
        <w:tc>
          <w:tcPr>
            <w:tcW w:w="1597" w:type="pct"/>
            <w:noWrap/>
            <w:hideMark/>
          </w:tcPr>
          <w:p w14:paraId="312FBF15"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0FC2544F"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2D291F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DB247C2" w14:textId="77777777" w:rsidR="00413CB7" w:rsidRPr="00413CB7" w:rsidRDefault="00413CB7" w:rsidP="00413CB7">
            <w:pPr>
              <w:spacing w:after="0"/>
              <w:jc w:val="right"/>
              <w:rPr>
                <w:szCs w:val="20"/>
              </w:rPr>
            </w:pPr>
            <w:r w:rsidRPr="00413CB7">
              <w:rPr>
                <w:szCs w:val="20"/>
              </w:rPr>
              <w:t>26.2.2013</w:t>
            </w:r>
          </w:p>
        </w:tc>
      </w:tr>
      <w:tr w:rsidR="00413CB7" w:rsidRPr="00413CB7" w14:paraId="1E61B36B" w14:textId="77777777" w:rsidTr="005B36B0">
        <w:trPr>
          <w:trHeight w:val="20"/>
        </w:trPr>
        <w:tc>
          <w:tcPr>
            <w:tcW w:w="1756" w:type="pct"/>
            <w:noWrap/>
            <w:hideMark/>
          </w:tcPr>
          <w:p w14:paraId="19E5F9EE" w14:textId="77777777" w:rsidR="00413CB7" w:rsidRPr="00413CB7" w:rsidRDefault="00413CB7" w:rsidP="00413CB7">
            <w:pPr>
              <w:spacing w:after="0"/>
              <w:jc w:val="left"/>
              <w:rPr>
                <w:szCs w:val="20"/>
              </w:rPr>
            </w:pPr>
            <w:r w:rsidRPr="00413CB7">
              <w:rPr>
                <w:szCs w:val="20"/>
              </w:rPr>
              <w:t>Tanja Troughton</w:t>
            </w:r>
          </w:p>
        </w:tc>
        <w:tc>
          <w:tcPr>
            <w:tcW w:w="1597" w:type="pct"/>
            <w:noWrap/>
            <w:hideMark/>
          </w:tcPr>
          <w:p w14:paraId="26B1D8C8" w14:textId="77777777" w:rsidR="00413CB7" w:rsidRPr="00413CB7" w:rsidRDefault="00413CB7" w:rsidP="00413CB7">
            <w:pPr>
              <w:spacing w:after="0"/>
              <w:ind w:left="113"/>
              <w:jc w:val="left"/>
              <w:rPr>
                <w:szCs w:val="20"/>
              </w:rPr>
            </w:pPr>
            <w:r w:rsidRPr="00413CB7">
              <w:rPr>
                <w:szCs w:val="20"/>
              </w:rPr>
              <w:t>HILTON, SA 5033</w:t>
            </w:r>
          </w:p>
        </w:tc>
        <w:tc>
          <w:tcPr>
            <w:tcW w:w="424" w:type="pct"/>
            <w:noWrap/>
            <w:hideMark/>
          </w:tcPr>
          <w:p w14:paraId="0FD648C6" w14:textId="77777777" w:rsidR="00413CB7" w:rsidRPr="00413CB7" w:rsidRDefault="00413CB7" w:rsidP="00413CB7">
            <w:pPr>
              <w:spacing w:after="0"/>
              <w:ind w:right="113"/>
              <w:jc w:val="right"/>
              <w:rPr>
                <w:szCs w:val="20"/>
              </w:rPr>
            </w:pPr>
            <w:r w:rsidRPr="00413CB7">
              <w:rPr>
                <w:szCs w:val="20"/>
              </w:rPr>
              <w:t>34.71</w:t>
            </w:r>
          </w:p>
        </w:tc>
        <w:tc>
          <w:tcPr>
            <w:tcW w:w="770" w:type="pct"/>
            <w:noWrap/>
            <w:hideMark/>
          </w:tcPr>
          <w:p w14:paraId="2AB29EC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824A1B" w14:textId="77777777" w:rsidR="00413CB7" w:rsidRPr="00413CB7" w:rsidRDefault="00413CB7" w:rsidP="00413CB7">
            <w:pPr>
              <w:spacing w:after="0"/>
              <w:jc w:val="right"/>
              <w:rPr>
                <w:szCs w:val="20"/>
              </w:rPr>
            </w:pPr>
            <w:r w:rsidRPr="00413CB7">
              <w:rPr>
                <w:szCs w:val="20"/>
              </w:rPr>
              <w:t>23.3.2014</w:t>
            </w:r>
          </w:p>
        </w:tc>
      </w:tr>
      <w:tr w:rsidR="00413CB7" w:rsidRPr="00413CB7" w14:paraId="46F1BDC1" w14:textId="77777777" w:rsidTr="005B36B0">
        <w:trPr>
          <w:trHeight w:val="20"/>
        </w:trPr>
        <w:tc>
          <w:tcPr>
            <w:tcW w:w="1756" w:type="pct"/>
            <w:noWrap/>
            <w:hideMark/>
          </w:tcPr>
          <w:p w14:paraId="252CDFE5" w14:textId="77777777" w:rsidR="00413CB7" w:rsidRPr="00413CB7" w:rsidRDefault="00413CB7" w:rsidP="00413CB7">
            <w:pPr>
              <w:spacing w:after="0"/>
              <w:jc w:val="left"/>
              <w:rPr>
                <w:szCs w:val="20"/>
              </w:rPr>
            </w:pPr>
            <w:r w:rsidRPr="00413CB7">
              <w:rPr>
                <w:szCs w:val="20"/>
              </w:rPr>
              <w:t>Tanuja Nekkalapudi</w:t>
            </w:r>
          </w:p>
        </w:tc>
        <w:tc>
          <w:tcPr>
            <w:tcW w:w="1597" w:type="pct"/>
            <w:noWrap/>
            <w:hideMark/>
          </w:tcPr>
          <w:p w14:paraId="45962DBB"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2D653B19" w14:textId="77777777" w:rsidR="00413CB7" w:rsidRPr="00413CB7" w:rsidRDefault="00413CB7" w:rsidP="00413CB7">
            <w:pPr>
              <w:spacing w:after="0"/>
              <w:ind w:right="113"/>
              <w:jc w:val="right"/>
              <w:rPr>
                <w:szCs w:val="20"/>
              </w:rPr>
            </w:pPr>
            <w:r w:rsidRPr="00413CB7">
              <w:rPr>
                <w:szCs w:val="20"/>
              </w:rPr>
              <w:t>74.76</w:t>
            </w:r>
          </w:p>
        </w:tc>
        <w:tc>
          <w:tcPr>
            <w:tcW w:w="770" w:type="pct"/>
            <w:noWrap/>
            <w:hideMark/>
          </w:tcPr>
          <w:p w14:paraId="1F98F1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7920F2" w14:textId="77777777" w:rsidR="00413CB7" w:rsidRPr="00413CB7" w:rsidRDefault="00413CB7" w:rsidP="00413CB7">
            <w:pPr>
              <w:spacing w:after="0"/>
              <w:jc w:val="right"/>
              <w:rPr>
                <w:szCs w:val="20"/>
              </w:rPr>
            </w:pPr>
            <w:r w:rsidRPr="00413CB7">
              <w:rPr>
                <w:szCs w:val="20"/>
              </w:rPr>
              <w:t>19.3.2014</w:t>
            </w:r>
          </w:p>
        </w:tc>
      </w:tr>
      <w:tr w:rsidR="00413CB7" w:rsidRPr="00413CB7" w14:paraId="64E0603E" w14:textId="77777777" w:rsidTr="005B36B0">
        <w:trPr>
          <w:trHeight w:val="20"/>
        </w:trPr>
        <w:tc>
          <w:tcPr>
            <w:tcW w:w="1756" w:type="pct"/>
            <w:noWrap/>
            <w:hideMark/>
          </w:tcPr>
          <w:p w14:paraId="430966C9" w14:textId="77777777" w:rsidR="00413CB7" w:rsidRPr="00413CB7" w:rsidRDefault="00413CB7" w:rsidP="00413CB7">
            <w:pPr>
              <w:spacing w:after="0"/>
              <w:jc w:val="left"/>
              <w:rPr>
                <w:szCs w:val="20"/>
              </w:rPr>
            </w:pPr>
            <w:r w:rsidRPr="00413CB7">
              <w:rPr>
                <w:szCs w:val="20"/>
              </w:rPr>
              <w:t>Tanya Austin</w:t>
            </w:r>
          </w:p>
        </w:tc>
        <w:tc>
          <w:tcPr>
            <w:tcW w:w="1597" w:type="pct"/>
            <w:noWrap/>
            <w:hideMark/>
          </w:tcPr>
          <w:p w14:paraId="5AB90668"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0737B860" w14:textId="77777777" w:rsidR="00413CB7" w:rsidRPr="00413CB7" w:rsidRDefault="00413CB7" w:rsidP="00413CB7">
            <w:pPr>
              <w:spacing w:after="0"/>
              <w:ind w:right="113"/>
              <w:jc w:val="right"/>
              <w:rPr>
                <w:szCs w:val="20"/>
              </w:rPr>
            </w:pPr>
            <w:r w:rsidRPr="00413CB7">
              <w:rPr>
                <w:szCs w:val="20"/>
              </w:rPr>
              <w:t>80.00</w:t>
            </w:r>
          </w:p>
        </w:tc>
        <w:tc>
          <w:tcPr>
            <w:tcW w:w="770" w:type="pct"/>
            <w:noWrap/>
            <w:hideMark/>
          </w:tcPr>
          <w:p w14:paraId="7FA8E04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B05CAF" w14:textId="77777777" w:rsidR="00413CB7" w:rsidRPr="00413CB7" w:rsidRDefault="00413CB7" w:rsidP="00413CB7">
            <w:pPr>
              <w:spacing w:after="0"/>
              <w:jc w:val="right"/>
              <w:rPr>
                <w:szCs w:val="20"/>
              </w:rPr>
            </w:pPr>
            <w:r w:rsidRPr="00413CB7">
              <w:rPr>
                <w:szCs w:val="20"/>
              </w:rPr>
              <w:t>10.5.2013</w:t>
            </w:r>
          </w:p>
        </w:tc>
      </w:tr>
      <w:tr w:rsidR="00413CB7" w:rsidRPr="00413CB7" w14:paraId="159F5959" w14:textId="77777777" w:rsidTr="005B36B0">
        <w:trPr>
          <w:trHeight w:val="20"/>
        </w:trPr>
        <w:tc>
          <w:tcPr>
            <w:tcW w:w="1756" w:type="pct"/>
            <w:noWrap/>
            <w:hideMark/>
          </w:tcPr>
          <w:p w14:paraId="0ED90CFC" w14:textId="77777777" w:rsidR="00413CB7" w:rsidRPr="00413CB7" w:rsidRDefault="00413CB7" w:rsidP="00413CB7">
            <w:pPr>
              <w:spacing w:after="0"/>
              <w:jc w:val="left"/>
              <w:rPr>
                <w:szCs w:val="20"/>
              </w:rPr>
            </w:pPr>
            <w:r w:rsidRPr="00413CB7">
              <w:rPr>
                <w:szCs w:val="20"/>
              </w:rPr>
              <w:t>Tanya Flavel</w:t>
            </w:r>
          </w:p>
        </w:tc>
        <w:tc>
          <w:tcPr>
            <w:tcW w:w="1597" w:type="pct"/>
            <w:noWrap/>
            <w:hideMark/>
          </w:tcPr>
          <w:p w14:paraId="37D3C696"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52763452" w14:textId="77777777" w:rsidR="00413CB7" w:rsidRPr="00413CB7" w:rsidRDefault="00413CB7" w:rsidP="00413CB7">
            <w:pPr>
              <w:spacing w:after="0"/>
              <w:ind w:right="113"/>
              <w:jc w:val="right"/>
              <w:rPr>
                <w:szCs w:val="20"/>
              </w:rPr>
            </w:pPr>
            <w:r w:rsidRPr="00413CB7">
              <w:rPr>
                <w:szCs w:val="20"/>
              </w:rPr>
              <w:t>14.06</w:t>
            </w:r>
          </w:p>
        </w:tc>
        <w:tc>
          <w:tcPr>
            <w:tcW w:w="770" w:type="pct"/>
            <w:noWrap/>
            <w:hideMark/>
          </w:tcPr>
          <w:p w14:paraId="1BC200B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A3090E" w14:textId="77777777" w:rsidR="00413CB7" w:rsidRPr="00413CB7" w:rsidRDefault="00413CB7" w:rsidP="00413CB7">
            <w:pPr>
              <w:spacing w:after="0"/>
              <w:jc w:val="right"/>
              <w:rPr>
                <w:szCs w:val="20"/>
              </w:rPr>
            </w:pPr>
            <w:r w:rsidRPr="00413CB7">
              <w:rPr>
                <w:szCs w:val="20"/>
              </w:rPr>
              <w:t>21.12.2013</w:t>
            </w:r>
          </w:p>
        </w:tc>
      </w:tr>
      <w:tr w:rsidR="00413CB7" w:rsidRPr="00413CB7" w14:paraId="467E162F" w14:textId="77777777" w:rsidTr="005B36B0">
        <w:trPr>
          <w:trHeight w:val="20"/>
        </w:trPr>
        <w:tc>
          <w:tcPr>
            <w:tcW w:w="1756" w:type="pct"/>
            <w:noWrap/>
            <w:hideMark/>
          </w:tcPr>
          <w:p w14:paraId="1D33572B" w14:textId="77777777" w:rsidR="00413CB7" w:rsidRPr="00413CB7" w:rsidRDefault="00413CB7" w:rsidP="00413CB7">
            <w:pPr>
              <w:spacing w:after="0"/>
              <w:jc w:val="left"/>
              <w:rPr>
                <w:szCs w:val="20"/>
              </w:rPr>
            </w:pPr>
            <w:r w:rsidRPr="00413CB7">
              <w:rPr>
                <w:szCs w:val="20"/>
              </w:rPr>
              <w:t>Tanya Kadow</w:t>
            </w:r>
          </w:p>
        </w:tc>
        <w:tc>
          <w:tcPr>
            <w:tcW w:w="1597" w:type="pct"/>
            <w:noWrap/>
            <w:hideMark/>
          </w:tcPr>
          <w:p w14:paraId="55A3CA10" w14:textId="77777777" w:rsidR="00413CB7" w:rsidRPr="00413CB7" w:rsidRDefault="00413CB7" w:rsidP="00413CB7">
            <w:pPr>
              <w:spacing w:after="0"/>
              <w:ind w:left="113"/>
              <w:jc w:val="left"/>
              <w:rPr>
                <w:szCs w:val="20"/>
              </w:rPr>
            </w:pPr>
            <w:r w:rsidRPr="00413CB7">
              <w:rPr>
                <w:szCs w:val="20"/>
              </w:rPr>
              <w:t>EVANSTON, SA 5116</w:t>
            </w:r>
          </w:p>
        </w:tc>
        <w:tc>
          <w:tcPr>
            <w:tcW w:w="424" w:type="pct"/>
            <w:noWrap/>
            <w:hideMark/>
          </w:tcPr>
          <w:p w14:paraId="078B9F8F"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1274D8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B42F0F" w14:textId="77777777" w:rsidR="00413CB7" w:rsidRPr="00413CB7" w:rsidRDefault="00413CB7" w:rsidP="00413CB7">
            <w:pPr>
              <w:spacing w:after="0"/>
              <w:jc w:val="right"/>
              <w:rPr>
                <w:szCs w:val="20"/>
              </w:rPr>
            </w:pPr>
            <w:r w:rsidRPr="00413CB7">
              <w:rPr>
                <w:szCs w:val="20"/>
              </w:rPr>
              <w:t>19.2.2013</w:t>
            </w:r>
          </w:p>
        </w:tc>
      </w:tr>
      <w:tr w:rsidR="00413CB7" w:rsidRPr="00413CB7" w14:paraId="3E486E21" w14:textId="77777777" w:rsidTr="005B36B0">
        <w:trPr>
          <w:trHeight w:val="20"/>
        </w:trPr>
        <w:tc>
          <w:tcPr>
            <w:tcW w:w="1756" w:type="pct"/>
            <w:noWrap/>
            <w:hideMark/>
          </w:tcPr>
          <w:p w14:paraId="6E25EAB4" w14:textId="77777777" w:rsidR="00413CB7" w:rsidRPr="00413CB7" w:rsidRDefault="00413CB7" w:rsidP="00413CB7">
            <w:pPr>
              <w:spacing w:after="0"/>
              <w:jc w:val="left"/>
              <w:rPr>
                <w:szCs w:val="20"/>
              </w:rPr>
            </w:pPr>
            <w:r w:rsidRPr="00413CB7">
              <w:rPr>
                <w:szCs w:val="20"/>
              </w:rPr>
              <w:t>Tara Zwaans</w:t>
            </w:r>
          </w:p>
        </w:tc>
        <w:tc>
          <w:tcPr>
            <w:tcW w:w="1597" w:type="pct"/>
            <w:noWrap/>
            <w:hideMark/>
          </w:tcPr>
          <w:p w14:paraId="3FA9EF3B"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754B7D60" w14:textId="77777777" w:rsidR="00413CB7" w:rsidRPr="00413CB7" w:rsidRDefault="00413CB7" w:rsidP="00413CB7">
            <w:pPr>
              <w:spacing w:after="0"/>
              <w:ind w:right="113"/>
              <w:jc w:val="right"/>
              <w:rPr>
                <w:szCs w:val="20"/>
              </w:rPr>
            </w:pPr>
            <w:r w:rsidRPr="00413CB7">
              <w:rPr>
                <w:szCs w:val="20"/>
              </w:rPr>
              <w:t>169.31</w:t>
            </w:r>
          </w:p>
        </w:tc>
        <w:tc>
          <w:tcPr>
            <w:tcW w:w="770" w:type="pct"/>
            <w:noWrap/>
            <w:hideMark/>
          </w:tcPr>
          <w:p w14:paraId="6C15CEFF" w14:textId="77777777" w:rsidR="00413CB7" w:rsidRPr="00413CB7" w:rsidRDefault="00413CB7" w:rsidP="00413CB7">
            <w:pPr>
              <w:spacing w:after="0"/>
              <w:ind w:left="170"/>
              <w:jc w:val="left"/>
              <w:rPr>
                <w:szCs w:val="20"/>
              </w:rPr>
            </w:pPr>
            <w:r w:rsidRPr="00413CB7">
              <w:rPr>
                <w:szCs w:val="20"/>
              </w:rPr>
              <w:t>Refund 187760</w:t>
            </w:r>
          </w:p>
        </w:tc>
        <w:tc>
          <w:tcPr>
            <w:tcW w:w="453" w:type="pct"/>
            <w:noWrap/>
            <w:hideMark/>
          </w:tcPr>
          <w:p w14:paraId="1BB3080C" w14:textId="77777777" w:rsidR="00413CB7" w:rsidRPr="00413CB7" w:rsidRDefault="00413CB7" w:rsidP="00413CB7">
            <w:pPr>
              <w:spacing w:after="0"/>
              <w:jc w:val="right"/>
              <w:rPr>
                <w:szCs w:val="20"/>
              </w:rPr>
            </w:pPr>
            <w:r w:rsidRPr="00413CB7">
              <w:rPr>
                <w:szCs w:val="20"/>
              </w:rPr>
              <w:t>1.11.2013</w:t>
            </w:r>
          </w:p>
        </w:tc>
      </w:tr>
      <w:tr w:rsidR="00413CB7" w:rsidRPr="00413CB7" w14:paraId="758C6951" w14:textId="77777777" w:rsidTr="005B36B0">
        <w:trPr>
          <w:trHeight w:val="20"/>
        </w:trPr>
        <w:tc>
          <w:tcPr>
            <w:tcW w:w="1756" w:type="pct"/>
            <w:noWrap/>
            <w:hideMark/>
          </w:tcPr>
          <w:p w14:paraId="7BB5C38C" w14:textId="77777777" w:rsidR="00413CB7" w:rsidRPr="00413CB7" w:rsidRDefault="00413CB7" w:rsidP="00413CB7">
            <w:pPr>
              <w:spacing w:after="0"/>
              <w:jc w:val="left"/>
              <w:rPr>
                <w:szCs w:val="20"/>
              </w:rPr>
            </w:pPr>
            <w:r w:rsidRPr="00413CB7">
              <w:rPr>
                <w:szCs w:val="20"/>
              </w:rPr>
              <w:t>Tarak Jani</w:t>
            </w:r>
          </w:p>
        </w:tc>
        <w:tc>
          <w:tcPr>
            <w:tcW w:w="1597" w:type="pct"/>
            <w:noWrap/>
            <w:hideMark/>
          </w:tcPr>
          <w:p w14:paraId="071BD0B7" w14:textId="77777777"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14:paraId="5122C3E3" w14:textId="77777777" w:rsidR="00413CB7" w:rsidRPr="00413CB7" w:rsidRDefault="00413CB7" w:rsidP="00413CB7">
            <w:pPr>
              <w:spacing w:after="0"/>
              <w:ind w:right="113"/>
              <w:jc w:val="right"/>
              <w:rPr>
                <w:szCs w:val="20"/>
              </w:rPr>
            </w:pPr>
            <w:r w:rsidRPr="00413CB7">
              <w:rPr>
                <w:szCs w:val="20"/>
              </w:rPr>
              <w:t>11.00</w:t>
            </w:r>
          </w:p>
        </w:tc>
        <w:tc>
          <w:tcPr>
            <w:tcW w:w="770" w:type="pct"/>
            <w:noWrap/>
            <w:hideMark/>
          </w:tcPr>
          <w:p w14:paraId="3DC1B9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ED9C27" w14:textId="77777777" w:rsidR="00413CB7" w:rsidRPr="00413CB7" w:rsidRDefault="00413CB7" w:rsidP="00413CB7">
            <w:pPr>
              <w:spacing w:after="0"/>
              <w:jc w:val="right"/>
              <w:rPr>
                <w:szCs w:val="20"/>
              </w:rPr>
            </w:pPr>
            <w:r w:rsidRPr="00413CB7">
              <w:rPr>
                <w:szCs w:val="20"/>
              </w:rPr>
              <w:t>27.10.2014</w:t>
            </w:r>
          </w:p>
        </w:tc>
      </w:tr>
      <w:tr w:rsidR="00413CB7" w:rsidRPr="00413CB7" w14:paraId="41D20522" w14:textId="77777777" w:rsidTr="005B36B0">
        <w:trPr>
          <w:trHeight w:val="20"/>
        </w:trPr>
        <w:tc>
          <w:tcPr>
            <w:tcW w:w="1756" w:type="pct"/>
            <w:noWrap/>
            <w:hideMark/>
          </w:tcPr>
          <w:p w14:paraId="26B150DF" w14:textId="77777777" w:rsidR="00413CB7" w:rsidRPr="00413CB7" w:rsidRDefault="00413CB7" w:rsidP="00413CB7">
            <w:pPr>
              <w:spacing w:after="0"/>
              <w:jc w:val="left"/>
              <w:rPr>
                <w:szCs w:val="20"/>
              </w:rPr>
            </w:pPr>
            <w:r w:rsidRPr="00413CB7">
              <w:rPr>
                <w:szCs w:val="20"/>
              </w:rPr>
              <w:t>Tarsha Hand</w:t>
            </w:r>
          </w:p>
        </w:tc>
        <w:tc>
          <w:tcPr>
            <w:tcW w:w="1597" w:type="pct"/>
            <w:noWrap/>
            <w:hideMark/>
          </w:tcPr>
          <w:p w14:paraId="7B784C02"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5108D020" w14:textId="77777777" w:rsidR="00413CB7" w:rsidRPr="00413CB7" w:rsidRDefault="00413CB7" w:rsidP="00413CB7">
            <w:pPr>
              <w:spacing w:after="0"/>
              <w:ind w:right="113"/>
              <w:jc w:val="right"/>
              <w:rPr>
                <w:szCs w:val="20"/>
              </w:rPr>
            </w:pPr>
            <w:r w:rsidRPr="00413CB7">
              <w:rPr>
                <w:szCs w:val="20"/>
              </w:rPr>
              <w:t>160.00</w:t>
            </w:r>
          </w:p>
        </w:tc>
        <w:tc>
          <w:tcPr>
            <w:tcW w:w="770" w:type="pct"/>
            <w:noWrap/>
            <w:hideMark/>
          </w:tcPr>
          <w:p w14:paraId="5A254EF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523BEE" w14:textId="77777777" w:rsidR="00413CB7" w:rsidRPr="00413CB7" w:rsidRDefault="00413CB7" w:rsidP="00413CB7">
            <w:pPr>
              <w:spacing w:after="0"/>
              <w:jc w:val="right"/>
              <w:rPr>
                <w:szCs w:val="20"/>
              </w:rPr>
            </w:pPr>
            <w:r w:rsidRPr="00413CB7">
              <w:rPr>
                <w:szCs w:val="20"/>
              </w:rPr>
              <w:t>29.5.2013</w:t>
            </w:r>
          </w:p>
        </w:tc>
      </w:tr>
      <w:tr w:rsidR="00413CB7" w:rsidRPr="00413CB7" w14:paraId="5F4DFF86" w14:textId="77777777" w:rsidTr="005B36B0">
        <w:trPr>
          <w:trHeight w:val="20"/>
        </w:trPr>
        <w:tc>
          <w:tcPr>
            <w:tcW w:w="1756" w:type="pct"/>
            <w:noWrap/>
            <w:hideMark/>
          </w:tcPr>
          <w:p w14:paraId="311BC3DE" w14:textId="77777777" w:rsidR="00413CB7" w:rsidRPr="00413CB7" w:rsidRDefault="00413CB7" w:rsidP="00413CB7">
            <w:pPr>
              <w:spacing w:after="0"/>
              <w:jc w:val="left"/>
              <w:rPr>
                <w:szCs w:val="20"/>
              </w:rPr>
            </w:pPr>
            <w:r w:rsidRPr="00413CB7">
              <w:rPr>
                <w:szCs w:val="20"/>
              </w:rPr>
              <w:t>Tatts Group Limited</w:t>
            </w:r>
          </w:p>
        </w:tc>
        <w:tc>
          <w:tcPr>
            <w:tcW w:w="1597" w:type="pct"/>
            <w:noWrap/>
            <w:hideMark/>
          </w:tcPr>
          <w:p w14:paraId="1135DF50"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AC4B45C" w14:textId="77777777" w:rsidR="00413CB7" w:rsidRPr="00413CB7" w:rsidRDefault="00413CB7" w:rsidP="00413CB7">
            <w:pPr>
              <w:spacing w:after="0"/>
              <w:ind w:right="113"/>
              <w:jc w:val="right"/>
              <w:rPr>
                <w:szCs w:val="20"/>
              </w:rPr>
            </w:pPr>
            <w:r w:rsidRPr="00413CB7">
              <w:rPr>
                <w:szCs w:val="20"/>
              </w:rPr>
              <w:t>16 530.69</w:t>
            </w:r>
          </w:p>
        </w:tc>
        <w:tc>
          <w:tcPr>
            <w:tcW w:w="770" w:type="pct"/>
            <w:noWrap/>
            <w:hideMark/>
          </w:tcPr>
          <w:p w14:paraId="474825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CEF306" w14:textId="77777777" w:rsidR="00413CB7" w:rsidRPr="00413CB7" w:rsidRDefault="00413CB7" w:rsidP="00413CB7">
            <w:pPr>
              <w:spacing w:after="0"/>
              <w:jc w:val="right"/>
              <w:rPr>
                <w:szCs w:val="20"/>
              </w:rPr>
            </w:pPr>
            <w:r w:rsidRPr="00413CB7">
              <w:rPr>
                <w:szCs w:val="20"/>
              </w:rPr>
              <w:t>13.2.2013</w:t>
            </w:r>
          </w:p>
        </w:tc>
      </w:tr>
      <w:tr w:rsidR="00413CB7" w:rsidRPr="00413CB7" w14:paraId="6DA3B849" w14:textId="77777777" w:rsidTr="005B36B0">
        <w:trPr>
          <w:trHeight w:val="20"/>
        </w:trPr>
        <w:tc>
          <w:tcPr>
            <w:tcW w:w="1756" w:type="pct"/>
            <w:noWrap/>
            <w:hideMark/>
          </w:tcPr>
          <w:p w14:paraId="4E50A96C" w14:textId="77777777" w:rsidR="00413CB7" w:rsidRPr="00413CB7" w:rsidRDefault="00413CB7" w:rsidP="00413CB7">
            <w:pPr>
              <w:spacing w:after="0"/>
              <w:jc w:val="left"/>
              <w:rPr>
                <w:szCs w:val="20"/>
              </w:rPr>
            </w:pPr>
            <w:r w:rsidRPr="00413CB7">
              <w:rPr>
                <w:szCs w:val="20"/>
              </w:rPr>
              <w:t>Tatum Ashcroft</w:t>
            </w:r>
          </w:p>
        </w:tc>
        <w:tc>
          <w:tcPr>
            <w:tcW w:w="1597" w:type="pct"/>
            <w:noWrap/>
            <w:hideMark/>
          </w:tcPr>
          <w:p w14:paraId="078063BD"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37EF26B" w14:textId="77777777" w:rsidR="00413CB7" w:rsidRPr="00413CB7" w:rsidRDefault="00413CB7" w:rsidP="00413CB7">
            <w:pPr>
              <w:spacing w:after="0"/>
              <w:ind w:right="113"/>
              <w:jc w:val="right"/>
              <w:rPr>
                <w:szCs w:val="20"/>
              </w:rPr>
            </w:pPr>
            <w:r w:rsidRPr="00413CB7">
              <w:rPr>
                <w:szCs w:val="20"/>
              </w:rPr>
              <w:t>75.75</w:t>
            </w:r>
          </w:p>
        </w:tc>
        <w:tc>
          <w:tcPr>
            <w:tcW w:w="770" w:type="pct"/>
            <w:noWrap/>
            <w:hideMark/>
          </w:tcPr>
          <w:p w14:paraId="1826EBE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33FDFE" w14:textId="77777777" w:rsidR="00413CB7" w:rsidRPr="00413CB7" w:rsidRDefault="00413CB7" w:rsidP="00413CB7">
            <w:pPr>
              <w:spacing w:after="0"/>
              <w:jc w:val="right"/>
              <w:rPr>
                <w:szCs w:val="20"/>
              </w:rPr>
            </w:pPr>
            <w:r w:rsidRPr="00413CB7">
              <w:rPr>
                <w:szCs w:val="20"/>
              </w:rPr>
              <w:t>16.4.2013</w:t>
            </w:r>
          </w:p>
        </w:tc>
      </w:tr>
      <w:tr w:rsidR="00413CB7" w:rsidRPr="00413CB7" w14:paraId="27667EC9" w14:textId="77777777" w:rsidTr="005B36B0">
        <w:trPr>
          <w:trHeight w:val="20"/>
        </w:trPr>
        <w:tc>
          <w:tcPr>
            <w:tcW w:w="1756" w:type="pct"/>
            <w:noWrap/>
            <w:hideMark/>
          </w:tcPr>
          <w:p w14:paraId="3CE1BF82" w14:textId="77777777" w:rsidR="00413CB7" w:rsidRPr="00413CB7" w:rsidRDefault="00413CB7" w:rsidP="00413CB7">
            <w:pPr>
              <w:spacing w:after="0"/>
              <w:jc w:val="left"/>
              <w:rPr>
                <w:szCs w:val="20"/>
              </w:rPr>
            </w:pPr>
            <w:r w:rsidRPr="00413CB7">
              <w:rPr>
                <w:szCs w:val="20"/>
              </w:rPr>
              <w:t>Tayao Adolphus</w:t>
            </w:r>
          </w:p>
        </w:tc>
        <w:tc>
          <w:tcPr>
            <w:tcW w:w="1597" w:type="pct"/>
            <w:noWrap/>
            <w:hideMark/>
          </w:tcPr>
          <w:p w14:paraId="3B7CA2C9" w14:textId="77777777"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14:paraId="377DDA94" w14:textId="77777777" w:rsidR="00413CB7" w:rsidRPr="00413CB7" w:rsidRDefault="00413CB7" w:rsidP="00413CB7">
            <w:pPr>
              <w:spacing w:after="0"/>
              <w:ind w:right="113"/>
              <w:jc w:val="right"/>
              <w:rPr>
                <w:szCs w:val="20"/>
              </w:rPr>
            </w:pPr>
            <w:r w:rsidRPr="00413CB7">
              <w:rPr>
                <w:szCs w:val="20"/>
              </w:rPr>
              <w:t>41.46</w:t>
            </w:r>
          </w:p>
        </w:tc>
        <w:tc>
          <w:tcPr>
            <w:tcW w:w="770" w:type="pct"/>
            <w:noWrap/>
            <w:hideMark/>
          </w:tcPr>
          <w:p w14:paraId="723726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C42259" w14:textId="77777777" w:rsidR="00413CB7" w:rsidRPr="00413CB7" w:rsidRDefault="00413CB7" w:rsidP="00413CB7">
            <w:pPr>
              <w:spacing w:after="0"/>
              <w:jc w:val="right"/>
              <w:rPr>
                <w:szCs w:val="20"/>
              </w:rPr>
            </w:pPr>
            <w:r w:rsidRPr="00413CB7">
              <w:rPr>
                <w:szCs w:val="20"/>
              </w:rPr>
              <w:t>11.7.2013</w:t>
            </w:r>
          </w:p>
        </w:tc>
      </w:tr>
      <w:tr w:rsidR="00413CB7" w:rsidRPr="00413CB7" w14:paraId="19A42F11" w14:textId="77777777" w:rsidTr="005B36B0">
        <w:trPr>
          <w:trHeight w:val="20"/>
        </w:trPr>
        <w:tc>
          <w:tcPr>
            <w:tcW w:w="1756" w:type="pct"/>
            <w:noWrap/>
            <w:hideMark/>
          </w:tcPr>
          <w:p w14:paraId="221A9F51" w14:textId="77777777" w:rsidR="00413CB7" w:rsidRPr="00413CB7" w:rsidRDefault="00413CB7" w:rsidP="00413CB7">
            <w:pPr>
              <w:spacing w:after="0"/>
              <w:jc w:val="left"/>
              <w:rPr>
                <w:szCs w:val="20"/>
              </w:rPr>
            </w:pPr>
            <w:r w:rsidRPr="00413CB7">
              <w:rPr>
                <w:szCs w:val="20"/>
              </w:rPr>
              <w:t>Taylor Champion</w:t>
            </w:r>
          </w:p>
        </w:tc>
        <w:tc>
          <w:tcPr>
            <w:tcW w:w="1597" w:type="pct"/>
            <w:noWrap/>
            <w:hideMark/>
          </w:tcPr>
          <w:p w14:paraId="725EA60A"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3414AFA4" w14:textId="77777777" w:rsidR="00413CB7" w:rsidRPr="00413CB7" w:rsidRDefault="00413CB7" w:rsidP="00413CB7">
            <w:pPr>
              <w:spacing w:after="0"/>
              <w:ind w:right="113"/>
              <w:jc w:val="right"/>
              <w:rPr>
                <w:szCs w:val="20"/>
              </w:rPr>
            </w:pPr>
            <w:r w:rsidRPr="00413CB7">
              <w:rPr>
                <w:szCs w:val="20"/>
              </w:rPr>
              <w:t>123.77</w:t>
            </w:r>
          </w:p>
        </w:tc>
        <w:tc>
          <w:tcPr>
            <w:tcW w:w="770" w:type="pct"/>
            <w:noWrap/>
            <w:hideMark/>
          </w:tcPr>
          <w:p w14:paraId="18A2F0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F275F6" w14:textId="77777777" w:rsidR="00413CB7" w:rsidRPr="00413CB7" w:rsidRDefault="00413CB7" w:rsidP="00413CB7">
            <w:pPr>
              <w:spacing w:after="0"/>
              <w:jc w:val="right"/>
              <w:rPr>
                <w:szCs w:val="20"/>
              </w:rPr>
            </w:pPr>
            <w:r w:rsidRPr="00413CB7">
              <w:rPr>
                <w:szCs w:val="20"/>
              </w:rPr>
              <w:t>27.6.2013</w:t>
            </w:r>
          </w:p>
        </w:tc>
      </w:tr>
      <w:tr w:rsidR="00413CB7" w:rsidRPr="00413CB7" w14:paraId="622D0293" w14:textId="77777777" w:rsidTr="005B36B0">
        <w:trPr>
          <w:trHeight w:val="20"/>
        </w:trPr>
        <w:tc>
          <w:tcPr>
            <w:tcW w:w="1756" w:type="pct"/>
            <w:noWrap/>
            <w:hideMark/>
          </w:tcPr>
          <w:p w14:paraId="4AAE6AB4" w14:textId="77777777" w:rsidR="00413CB7" w:rsidRPr="00413CB7" w:rsidRDefault="00413CB7" w:rsidP="00413CB7">
            <w:pPr>
              <w:spacing w:after="0"/>
              <w:jc w:val="left"/>
              <w:rPr>
                <w:szCs w:val="20"/>
              </w:rPr>
            </w:pPr>
            <w:r w:rsidRPr="00413CB7">
              <w:rPr>
                <w:szCs w:val="20"/>
              </w:rPr>
              <w:t>Taylos Bunce</w:t>
            </w:r>
          </w:p>
        </w:tc>
        <w:tc>
          <w:tcPr>
            <w:tcW w:w="1597" w:type="pct"/>
            <w:noWrap/>
            <w:hideMark/>
          </w:tcPr>
          <w:p w14:paraId="204058D4"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5F9C83E5" w14:textId="77777777" w:rsidR="00413CB7" w:rsidRPr="00413CB7" w:rsidRDefault="00413CB7" w:rsidP="00413CB7">
            <w:pPr>
              <w:spacing w:after="0"/>
              <w:ind w:right="113"/>
              <w:jc w:val="right"/>
              <w:rPr>
                <w:szCs w:val="20"/>
              </w:rPr>
            </w:pPr>
            <w:r w:rsidRPr="00413CB7">
              <w:rPr>
                <w:szCs w:val="20"/>
              </w:rPr>
              <w:t>37.87</w:t>
            </w:r>
          </w:p>
        </w:tc>
        <w:tc>
          <w:tcPr>
            <w:tcW w:w="770" w:type="pct"/>
            <w:noWrap/>
            <w:hideMark/>
          </w:tcPr>
          <w:p w14:paraId="127CE1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F5077C" w14:textId="77777777" w:rsidR="00413CB7" w:rsidRPr="00413CB7" w:rsidRDefault="00413CB7" w:rsidP="00413CB7">
            <w:pPr>
              <w:spacing w:after="0"/>
              <w:jc w:val="right"/>
              <w:rPr>
                <w:szCs w:val="20"/>
              </w:rPr>
            </w:pPr>
            <w:r w:rsidRPr="00413CB7">
              <w:rPr>
                <w:szCs w:val="20"/>
              </w:rPr>
              <w:t>5.12.2013</w:t>
            </w:r>
          </w:p>
        </w:tc>
      </w:tr>
      <w:tr w:rsidR="00413CB7" w:rsidRPr="00413CB7" w14:paraId="3B2B8B4C" w14:textId="77777777" w:rsidTr="005B36B0">
        <w:trPr>
          <w:trHeight w:val="20"/>
        </w:trPr>
        <w:tc>
          <w:tcPr>
            <w:tcW w:w="1756" w:type="pct"/>
            <w:noWrap/>
            <w:hideMark/>
          </w:tcPr>
          <w:p w14:paraId="73C8BC22" w14:textId="77777777" w:rsidR="00413CB7" w:rsidRPr="00413CB7" w:rsidRDefault="00413CB7" w:rsidP="00413CB7">
            <w:pPr>
              <w:spacing w:after="0"/>
              <w:jc w:val="left"/>
              <w:rPr>
                <w:szCs w:val="20"/>
              </w:rPr>
            </w:pPr>
            <w:r w:rsidRPr="00413CB7">
              <w:rPr>
                <w:szCs w:val="20"/>
              </w:rPr>
              <w:t>Tb and Jl Ackland</w:t>
            </w:r>
          </w:p>
        </w:tc>
        <w:tc>
          <w:tcPr>
            <w:tcW w:w="1597" w:type="pct"/>
            <w:noWrap/>
            <w:hideMark/>
          </w:tcPr>
          <w:p w14:paraId="76E6526B" w14:textId="77777777" w:rsidR="00413CB7" w:rsidRPr="00413CB7" w:rsidRDefault="00413CB7" w:rsidP="00413CB7">
            <w:pPr>
              <w:spacing w:after="0"/>
              <w:ind w:left="113"/>
              <w:jc w:val="left"/>
              <w:rPr>
                <w:szCs w:val="20"/>
              </w:rPr>
            </w:pPr>
            <w:r w:rsidRPr="00413CB7">
              <w:rPr>
                <w:szCs w:val="20"/>
              </w:rPr>
              <w:t>WATERVALE, SA 5452</w:t>
            </w:r>
          </w:p>
        </w:tc>
        <w:tc>
          <w:tcPr>
            <w:tcW w:w="424" w:type="pct"/>
            <w:noWrap/>
            <w:hideMark/>
          </w:tcPr>
          <w:p w14:paraId="7CF4CCA0" w14:textId="77777777" w:rsidR="00413CB7" w:rsidRPr="00413CB7" w:rsidRDefault="00413CB7" w:rsidP="00413CB7">
            <w:pPr>
              <w:spacing w:after="0"/>
              <w:ind w:right="113"/>
              <w:jc w:val="right"/>
              <w:rPr>
                <w:szCs w:val="20"/>
              </w:rPr>
            </w:pPr>
            <w:r w:rsidRPr="00413CB7">
              <w:rPr>
                <w:szCs w:val="20"/>
              </w:rPr>
              <w:t>13.07</w:t>
            </w:r>
          </w:p>
        </w:tc>
        <w:tc>
          <w:tcPr>
            <w:tcW w:w="770" w:type="pct"/>
            <w:noWrap/>
            <w:hideMark/>
          </w:tcPr>
          <w:p w14:paraId="565B1C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6B9B25" w14:textId="77777777" w:rsidR="00413CB7" w:rsidRPr="00413CB7" w:rsidRDefault="00413CB7" w:rsidP="00413CB7">
            <w:pPr>
              <w:spacing w:after="0"/>
              <w:jc w:val="right"/>
              <w:rPr>
                <w:szCs w:val="20"/>
              </w:rPr>
            </w:pPr>
            <w:r w:rsidRPr="00413CB7">
              <w:rPr>
                <w:szCs w:val="20"/>
              </w:rPr>
              <w:t>16.11.2013</w:t>
            </w:r>
          </w:p>
        </w:tc>
      </w:tr>
      <w:tr w:rsidR="00413CB7" w:rsidRPr="00413CB7" w14:paraId="77C4463E" w14:textId="77777777" w:rsidTr="005B36B0">
        <w:trPr>
          <w:trHeight w:val="20"/>
        </w:trPr>
        <w:tc>
          <w:tcPr>
            <w:tcW w:w="1756" w:type="pct"/>
            <w:noWrap/>
            <w:hideMark/>
          </w:tcPr>
          <w:p w14:paraId="108BA693" w14:textId="77777777" w:rsidR="00413CB7" w:rsidRPr="00413CB7" w:rsidRDefault="00413CB7" w:rsidP="00413CB7">
            <w:pPr>
              <w:spacing w:after="0"/>
              <w:jc w:val="left"/>
              <w:rPr>
                <w:szCs w:val="20"/>
              </w:rPr>
            </w:pPr>
            <w:r w:rsidRPr="00413CB7">
              <w:rPr>
                <w:szCs w:val="20"/>
              </w:rPr>
              <w:t>Teagan Uttridge</w:t>
            </w:r>
          </w:p>
        </w:tc>
        <w:tc>
          <w:tcPr>
            <w:tcW w:w="1597" w:type="pct"/>
            <w:noWrap/>
            <w:hideMark/>
          </w:tcPr>
          <w:p w14:paraId="58820AAD"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0FE06E4F" w14:textId="77777777" w:rsidR="00413CB7" w:rsidRPr="00413CB7" w:rsidRDefault="00413CB7" w:rsidP="00413CB7">
            <w:pPr>
              <w:spacing w:after="0"/>
              <w:ind w:right="113"/>
              <w:jc w:val="right"/>
              <w:rPr>
                <w:szCs w:val="20"/>
              </w:rPr>
            </w:pPr>
            <w:r w:rsidRPr="00413CB7">
              <w:rPr>
                <w:szCs w:val="20"/>
              </w:rPr>
              <w:t>13.18</w:t>
            </w:r>
          </w:p>
        </w:tc>
        <w:tc>
          <w:tcPr>
            <w:tcW w:w="770" w:type="pct"/>
            <w:noWrap/>
            <w:hideMark/>
          </w:tcPr>
          <w:p w14:paraId="2FF48FE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41B4DC" w14:textId="77777777" w:rsidR="00413CB7" w:rsidRPr="00413CB7" w:rsidRDefault="00413CB7" w:rsidP="00413CB7">
            <w:pPr>
              <w:spacing w:after="0"/>
              <w:jc w:val="right"/>
              <w:rPr>
                <w:szCs w:val="20"/>
              </w:rPr>
            </w:pPr>
            <w:r w:rsidRPr="00413CB7">
              <w:rPr>
                <w:szCs w:val="20"/>
              </w:rPr>
              <w:t>15.3.2014</w:t>
            </w:r>
          </w:p>
        </w:tc>
      </w:tr>
      <w:tr w:rsidR="00413CB7" w:rsidRPr="00413CB7" w14:paraId="6F108901" w14:textId="77777777" w:rsidTr="005B36B0">
        <w:trPr>
          <w:trHeight w:val="20"/>
        </w:trPr>
        <w:tc>
          <w:tcPr>
            <w:tcW w:w="1756" w:type="pct"/>
            <w:noWrap/>
            <w:hideMark/>
          </w:tcPr>
          <w:p w14:paraId="3FC7AF0F" w14:textId="77777777" w:rsidR="00413CB7" w:rsidRPr="00413CB7" w:rsidRDefault="00413CB7" w:rsidP="00413CB7">
            <w:pPr>
              <w:spacing w:after="0"/>
              <w:jc w:val="left"/>
              <w:rPr>
                <w:szCs w:val="20"/>
              </w:rPr>
            </w:pPr>
            <w:r w:rsidRPr="00413CB7">
              <w:rPr>
                <w:szCs w:val="20"/>
              </w:rPr>
              <w:t>Tecwyn Davies</w:t>
            </w:r>
          </w:p>
        </w:tc>
        <w:tc>
          <w:tcPr>
            <w:tcW w:w="1597" w:type="pct"/>
            <w:noWrap/>
            <w:hideMark/>
          </w:tcPr>
          <w:p w14:paraId="6A93BA13"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0564CC2" w14:textId="77777777" w:rsidR="00413CB7" w:rsidRPr="00413CB7" w:rsidRDefault="00413CB7" w:rsidP="00413CB7">
            <w:pPr>
              <w:spacing w:after="0"/>
              <w:ind w:right="113"/>
              <w:jc w:val="right"/>
              <w:rPr>
                <w:szCs w:val="20"/>
              </w:rPr>
            </w:pPr>
            <w:r w:rsidRPr="00413CB7">
              <w:rPr>
                <w:szCs w:val="20"/>
              </w:rPr>
              <w:t>13.21</w:t>
            </w:r>
          </w:p>
        </w:tc>
        <w:tc>
          <w:tcPr>
            <w:tcW w:w="770" w:type="pct"/>
            <w:noWrap/>
            <w:hideMark/>
          </w:tcPr>
          <w:p w14:paraId="49CB90D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810E5B" w14:textId="77777777" w:rsidR="00413CB7" w:rsidRPr="00413CB7" w:rsidRDefault="00413CB7" w:rsidP="00413CB7">
            <w:pPr>
              <w:spacing w:after="0"/>
              <w:jc w:val="right"/>
              <w:rPr>
                <w:szCs w:val="20"/>
              </w:rPr>
            </w:pPr>
            <w:r w:rsidRPr="00413CB7">
              <w:rPr>
                <w:szCs w:val="20"/>
              </w:rPr>
              <w:t>3.5.2014</w:t>
            </w:r>
          </w:p>
        </w:tc>
      </w:tr>
      <w:tr w:rsidR="00413CB7" w:rsidRPr="00413CB7" w14:paraId="2D92172B" w14:textId="77777777" w:rsidTr="005B36B0">
        <w:trPr>
          <w:trHeight w:val="20"/>
        </w:trPr>
        <w:tc>
          <w:tcPr>
            <w:tcW w:w="1756" w:type="pct"/>
            <w:noWrap/>
            <w:hideMark/>
          </w:tcPr>
          <w:p w14:paraId="6864E44C" w14:textId="77777777" w:rsidR="00413CB7" w:rsidRPr="00413CB7" w:rsidRDefault="00413CB7" w:rsidP="00413CB7">
            <w:pPr>
              <w:spacing w:after="0"/>
              <w:jc w:val="left"/>
              <w:rPr>
                <w:szCs w:val="20"/>
              </w:rPr>
            </w:pPr>
            <w:r w:rsidRPr="00413CB7">
              <w:rPr>
                <w:szCs w:val="20"/>
              </w:rPr>
              <w:t>Teegan Smith</w:t>
            </w:r>
          </w:p>
        </w:tc>
        <w:tc>
          <w:tcPr>
            <w:tcW w:w="1597" w:type="pct"/>
            <w:noWrap/>
            <w:hideMark/>
          </w:tcPr>
          <w:p w14:paraId="0197180C" w14:textId="77777777"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14:paraId="1C822F12" w14:textId="77777777" w:rsidR="00413CB7" w:rsidRPr="00413CB7" w:rsidRDefault="00413CB7" w:rsidP="00413CB7">
            <w:pPr>
              <w:spacing w:after="0"/>
              <w:ind w:right="113"/>
              <w:jc w:val="right"/>
              <w:rPr>
                <w:szCs w:val="20"/>
              </w:rPr>
            </w:pPr>
            <w:r w:rsidRPr="00413CB7">
              <w:rPr>
                <w:szCs w:val="20"/>
              </w:rPr>
              <w:t>71.91</w:t>
            </w:r>
          </w:p>
        </w:tc>
        <w:tc>
          <w:tcPr>
            <w:tcW w:w="770" w:type="pct"/>
            <w:noWrap/>
            <w:hideMark/>
          </w:tcPr>
          <w:p w14:paraId="49548D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C70831" w14:textId="77777777" w:rsidR="00413CB7" w:rsidRPr="00413CB7" w:rsidRDefault="00413CB7" w:rsidP="00413CB7">
            <w:pPr>
              <w:spacing w:after="0"/>
              <w:jc w:val="right"/>
              <w:rPr>
                <w:szCs w:val="20"/>
              </w:rPr>
            </w:pPr>
            <w:r w:rsidRPr="00413CB7">
              <w:rPr>
                <w:szCs w:val="20"/>
              </w:rPr>
              <w:t>24.7.2013</w:t>
            </w:r>
          </w:p>
        </w:tc>
      </w:tr>
      <w:tr w:rsidR="00413CB7" w:rsidRPr="00413CB7" w14:paraId="78740429" w14:textId="77777777" w:rsidTr="005B36B0">
        <w:trPr>
          <w:trHeight w:val="20"/>
        </w:trPr>
        <w:tc>
          <w:tcPr>
            <w:tcW w:w="1756" w:type="pct"/>
            <w:noWrap/>
            <w:hideMark/>
          </w:tcPr>
          <w:p w14:paraId="588F9E84" w14:textId="77777777" w:rsidR="00413CB7" w:rsidRPr="00413CB7" w:rsidRDefault="00413CB7" w:rsidP="00413CB7">
            <w:pPr>
              <w:spacing w:after="0"/>
              <w:jc w:val="left"/>
              <w:rPr>
                <w:szCs w:val="20"/>
              </w:rPr>
            </w:pPr>
            <w:r w:rsidRPr="00413CB7">
              <w:rPr>
                <w:szCs w:val="20"/>
              </w:rPr>
              <w:t>Tennille Glenday</w:t>
            </w:r>
          </w:p>
        </w:tc>
        <w:tc>
          <w:tcPr>
            <w:tcW w:w="1597" w:type="pct"/>
            <w:noWrap/>
            <w:hideMark/>
          </w:tcPr>
          <w:p w14:paraId="18C11C40" w14:textId="77777777" w:rsidR="00413CB7" w:rsidRPr="00413CB7" w:rsidRDefault="00413CB7" w:rsidP="00413CB7">
            <w:pPr>
              <w:spacing w:after="0"/>
              <w:ind w:left="113"/>
              <w:jc w:val="left"/>
              <w:rPr>
                <w:szCs w:val="20"/>
              </w:rPr>
            </w:pPr>
            <w:r w:rsidRPr="00413CB7">
              <w:rPr>
                <w:szCs w:val="20"/>
              </w:rPr>
              <w:t>ASHFORD, SA 5035</w:t>
            </w:r>
          </w:p>
        </w:tc>
        <w:tc>
          <w:tcPr>
            <w:tcW w:w="424" w:type="pct"/>
            <w:noWrap/>
            <w:hideMark/>
          </w:tcPr>
          <w:p w14:paraId="4365851D" w14:textId="77777777" w:rsidR="00413CB7" w:rsidRPr="00413CB7" w:rsidRDefault="00413CB7" w:rsidP="00413CB7">
            <w:pPr>
              <w:spacing w:after="0"/>
              <w:ind w:right="113"/>
              <w:jc w:val="right"/>
              <w:rPr>
                <w:szCs w:val="20"/>
              </w:rPr>
            </w:pPr>
            <w:r w:rsidRPr="00413CB7">
              <w:rPr>
                <w:szCs w:val="20"/>
              </w:rPr>
              <w:t>18.57</w:t>
            </w:r>
          </w:p>
        </w:tc>
        <w:tc>
          <w:tcPr>
            <w:tcW w:w="770" w:type="pct"/>
            <w:noWrap/>
            <w:hideMark/>
          </w:tcPr>
          <w:p w14:paraId="28B076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BB81EC" w14:textId="77777777" w:rsidR="00413CB7" w:rsidRPr="00413CB7" w:rsidRDefault="00413CB7" w:rsidP="00413CB7">
            <w:pPr>
              <w:spacing w:after="0"/>
              <w:jc w:val="right"/>
              <w:rPr>
                <w:szCs w:val="20"/>
              </w:rPr>
            </w:pPr>
            <w:r w:rsidRPr="00413CB7">
              <w:rPr>
                <w:szCs w:val="20"/>
              </w:rPr>
              <w:t>12.9.2013</w:t>
            </w:r>
          </w:p>
        </w:tc>
      </w:tr>
      <w:tr w:rsidR="00413CB7" w:rsidRPr="00413CB7" w14:paraId="2CACC3ED" w14:textId="77777777" w:rsidTr="005B36B0">
        <w:trPr>
          <w:trHeight w:val="20"/>
        </w:trPr>
        <w:tc>
          <w:tcPr>
            <w:tcW w:w="1756" w:type="pct"/>
            <w:noWrap/>
            <w:hideMark/>
          </w:tcPr>
          <w:p w14:paraId="15D09966" w14:textId="77777777" w:rsidR="00413CB7" w:rsidRPr="00413CB7" w:rsidRDefault="00413CB7" w:rsidP="00413CB7">
            <w:pPr>
              <w:spacing w:after="0"/>
              <w:jc w:val="left"/>
              <w:rPr>
                <w:szCs w:val="20"/>
              </w:rPr>
            </w:pPr>
            <w:r w:rsidRPr="00413CB7">
              <w:rPr>
                <w:szCs w:val="20"/>
              </w:rPr>
              <w:t>Tennis SA Inc</w:t>
            </w:r>
          </w:p>
        </w:tc>
        <w:tc>
          <w:tcPr>
            <w:tcW w:w="1597" w:type="pct"/>
            <w:noWrap/>
            <w:hideMark/>
          </w:tcPr>
          <w:p w14:paraId="7E99A54F"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6767BDEF" w14:textId="77777777" w:rsidR="00413CB7" w:rsidRPr="00413CB7" w:rsidRDefault="00413CB7" w:rsidP="00413CB7">
            <w:pPr>
              <w:spacing w:after="0"/>
              <w:ind w:right="113"/>
              <w:jc w:val="right"/>
              <w:rPr>
                <w:szCs w:val="20"/>
              </w:rPr>
            </w:pPr>
            <w:r w:rsidRPr="00413CB7">
              <w:rPr>
                <w:szCs w:val="20"/>
              </w:rPr>
              <w:t>213.43</w:t>
            </w:r>
          </w:p>
        </w:tc>
        <w:tc>
          <w:tcPr>
            <w:tcW w:w="770" w:type="pct"/>
            <w:noWrap/>
            <w:hideMark/>
          </w:tcPr>
          <w:p w14:paraId="11EE6BF1" w14:textId="77777777" w:rsidR="00413CB7" w:rsidRPr="00413CB7" w:rsidRDefault="00413CB7" w:rsidP="00413CB7">
            <w:pPr>
              <w:spacing w:after="0"/>
              <w:ind w:left="170"/>
              <w:jc w:val="left"/>
              <w:rPr>
                <w:szCs w:val="20"/>
              </w:rPr>
            </w:pPr>
            <w:r w:rsidRPr="00413CB7">
              <w:rPr>
                <w:szCs w:val="20"/>
              </w:rPr>
              <w:t>Refund 187497</w:t>
            </w:r>
          </w:p>
        </w:tc>
        <w:tc>
          <w:tcPr>
            <w:tcW w:w="453" w:type="pct"/>
            <w:noWrap/>
            <w:hideMark/>
          </w:tcPr>
          <w:p w14:paraId="02AFC888" w14:textId="77777777" w:rsidR="00413CB7" w:rsidRPr="00413CB7" w:rsidRDefault="00413CB7" w:rsidP="00413CB7">
            <w:pPr>
              <w:spacing w:after="0"/>
              <w:jc w:val="right"/>
              <w:rPr>
                <w:szCs w:val="20"/>
              </w:rPr>
            </w:pPr>
            <w:r w:rsidRPr="00413CB7">
              <w:rPr>
                <w:szCs w:val="20"/>
              </w:rPr>
              <w:t>1.11.2013</w:t>
            </w:r>
          </w:p>
        </w:tc>
      </w:tr>
      <w:tr w:rsidR="00413CB7" w:rsidRPr="00413CB7" w14:paraId="46AC8F86" w14:textId="77777777" w:rsidTr="005B36B0">
        <w:trPr>
          <w:trHeight w:val="20"/>
        </w:trPr>
        <w:tc>
          <w:tcPr>
            <w:tcW w:w="1756" w:type="pct"/>
            <w:noWrap/>
            <w:hideMark/>
          </w:tcPr>
          <w:p w14:paraId="7AE52F9E" w14:textId="77777777" w:rsidR="00413CB7" w:rsidRPr="00413CB7" w:rsidRDefault="00413CB7" w:rsidP="00413CB7">
            <w:pPr>
              <w:spacing w:after="0"/>
              <w:jc w:val="left"/>
              <w:rPr>
                <w:szCs w:val="20"/>
              </w:rPr>
            </w:pPr>
            <w:r w:rsidRPr="00413CB7">
              <w:rPr>
                <w:szCs w:val="20"/>
              </w:rPr>
              <w:t>Teqman</w:t>
            </w:r>
          </w:p>
        </w:tc>
        <w:tc>
          <w:tcPr>
            <w:tcW w:w="1597" w:type="pct"/>
            <w:noWrap/>
            <w:hideMark/>
          </w:tcPr>
          <w:p w14:paraId="4560AD0B" w14:textId="77777777" w:rsidR="00413CB7" w:rsidRPr="00413CB7" w:rsidRDefault="00413CB7" w:rsidP="00413CB7">
            <w:pPr>
              <w:spacing w:after="0"/>
              <w:ind w:left="113"/>
              <w:jc w:val="left"/>
              <w:rPr>
                <w:szCs w:val="20"/>
              </w:rPr>
            </w:pPr>
            <w:r w:rsidRPr="00413CB7">
              <w:rPr>
                <w:szCs w:val="20"/>
              </w:rPr>
              <w:t>MOONTA, SA 5558</w:t>
            </w:r>
          </w:p>
        </w:tc>
        <w:tc>
          <w:tcPr>
            <w:tcW w:w="424" w:type="pct"/>
            <w:noWrap/>
            <w:hideMark/>
          </w:tcPr>
          <w:p w14:paraId="28DB6786" w14:textId="77777777" w:rsidR="00413CB7" w:rsidRPr="00413CB7" w:rsidRDefault="00413CB7" w:rsidP="00413CB7">
            <w:pPr>
              <w:spacing w:after="0"/>
              <w:ind w:right="113"/>
              <w:jc w:val="right"/>
              <w:rPr>
                <w:szCs w:val="20"/>
              </w:rPr>
            </w:pPr>
            <w:r w:rsidRPr="00413CB7">
              <w:rPr>
                <w:szCs w:val="20"/>
              </w:rPr>
              <w:t>125.19</w:t>
            </w:r>
          </w:p>
        </w:tc>
        <w:tc>
          <w:tcPr>
            <w:tcW w:w="770" w:type="pct"/>
            <w:noWrap/>
            <w:hideMark/>
          </w:tcPr>
          <w:p w14:paraId="041F4212" w14:textId="77777777" w:rsidR="00413CB7" w:rsidRPr="00413CB7" w:rsidRDefault="00413CB7" w:rsidP="00413CB7">
            <w:pPr>
              <w:spacing w:after="0"/>
              <w:ind w:left="170"/>
              <w:jc w:val="left"/>
              <w:rPr>
                <w:szCs w:val="20"/>
              </w:rPr>
            </w:pPr>
            <w:r w:rsidRPr="00413CB7">
              <w:rPr>
                <w:szCs w:val="20"/>
              </w:rPr>
              <w:t>Refund 212340</w:t>
            </w:r>
          </w:p>
        </w:tc>
        <w:tc>
          <w:tcPr>
            <w:tcW w:w="453" w:type="pct"/>
            <w:noWrap/>
            <w:hideMark/>
          </w:tcPr>
          <w:p w14:paraId="3E365D78" w14:textId="77777777" w:rsidR="00413CB7" w:rsidRPr="00413CB7" w:rsidRDefault="00413CB7" w:rsidP="00413CB7">
            <w:pPr>
              <w:spacing w:after="0"/>
              <w:jc w:val="right"/>
              <w:rPr>
                <w:szCs w:val="20"/>
              </w:rPr>
            </w:pPr>
            <w:r w:rsidRPr="00413CB7">
              <w:rPr>
                <w:szCs w:val="20"/>
              </w:rPr>
              <w:t>20.12.2013</w:t>
            </w:r>
          </w:p>
        </w:tc>
      </w:tr>
      <w:tr w:rsidR="00413CB7" w:rsidRPr="00413CB7" w14:paraId="5838BC3D" w14:textId="77777777" w:rsidTr="005B36B0">
        <w:trPr>
          <w:trHeight w:val="20"/>
        </w:trPr>
        <w:tc>
          <w:tcPr>
            <w:tcW w:w="1756" w:type="pct"/>
            <w:noWrap/>
            <w:hideMark/>
          </w:tcPr>
          <w:p w14:paraId="650AD3BB" w14:textId="77777777" w:rsidR="00413CB7" w:rsidRPr="00413CB7" w:rsidRDefault="00413CB7" w:rsidP="00413CB7">
            <w:pPr>
              <w:spacing w:after="0"/>
              <w:jc w:val="left"/>
              <w:rPr>
                <w:szCs w:val="20"/>
              </w:rPr>
            </w:pPr>
            <w:r w:rsidRPr="00413CB7">
              <w:rPr>
                <w:szCs w:val="20"/>
              </w:rPr>
              <w:t>Terence Magryn</w:t>
            </w:r>
          </w:p>
        </w:tc>
        <w:tc>
          <w:tcPr>
            <w:tcW w:w="1597" w:type="pct"/>
            <w:noWrap/>
            <w:hideMark/>
          </w:tcPr>
          <w:p w14:paraId="6B6994C8" w14:textId="77777777"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14:paraId="4C7DB36B" w14:textId="77777777" w:rsidR="00413CB7" w:rsidRPr="00413CB7" w:rsidRDefault="00413CB7" w:rsidP="00413CB7">
            <w:pPr>
              <w:spacing w:after="0"/>
              <w:ind w:right="113"/>
              <w:jc w:val="right"/>
              <w:rPr>
                <w:szCs w:val="20"/>
              </w:rPr>
            </w:pPr>
            <w:r w:rsidRPr="00413CB7">
              <w:rPr>
                <w:szCs w:val="20"/>
              </w:rPr>
              <w:t>653.79</w:t>
            </w:r>
          </w:p>
        </w:tc>
        <w:tc>
          <w:tcPr>
            <w:tcW w:w="770" w:type="pct"/>
            <w:noWrap/>
            <w:hideMark/>
          </w:tcPr>
          <w:p w14:paraId="0D58E5F8" w14:textId="77777777" w:rsidR="00413CB7" w:rsidRPr="00413CB7" w:rsidRDefault="00413CB7" w:rsidP="00413CB7">
            <w:pPr>
              <w:spacing w:after="0"/>
              <w:ind w:left="170"/>
              <w:jc w:val="left"/>
              <w:rPr>
                <w:szCs w:val="20"/>
              </w:rPr>
            </w:pPr>
            <w:r w:rsidRPr="00413CB7">
              <w:rPr>
                <w:szCs w:val="20"/>
              </w:rPr>
              <w:t>Refund 166381</w:t>
            </w:r>
          </w:p>
        </w:tc>
        <w:tc>
          <w:tcPr>
            <w:tcW w:w="453" w:type="pct"/>
            <w:noWrap/>
            <w:hideMark/>
          </w:tcPr>
          <w:p w14:paraId="267B0342" w14:textId="77777777" w:rsidR="00413CB7" w:rsidRPr="00413CB7" w:rsidRDefault="00413CB7" w:rsidP="00413CB7">
            <w:pPr>
              <w:spacing w:after="0"/>
              <w:jc w:val="right"/>
              <w:rPr>
                <w:szCs w:val="20"/>
              </w:rPr>
            </w:pPr>
            <w:r w:rsidRPr="00413CB7">
              <w:rPr>
                <w:szCs w:val="20"/>
              </w:rPr>
              <w:t>4.7.2013</w:t>
            </w:r>
          </w:p>
        </w:tc>
      </w:tr>
      <w:tr w:rsidR="00413CB7" w:rsidRPr="00413CB7" w14:paraId="604B4DDD" w14:textId="77777777" w:rsidTr="005B36B0">
        <w:trPr>
          <w:trHeight w:val="20"/>
        </w:trPr>
        <w:tc>
          <w:tcPr>
            <w:tcW w:w="1756" w:type="pct"/>
            <w:noWrap/>
            <w:hideMark/>
          </w:tcPr>
          <w:p w14:paraId="139A5205" w14:textId="77777777" w:rsidR="00413CB7" w:rsidRPr="00413CB7" w:rsidRDefault="00413CB7" w:rsidP="00413CB7">
            <w:pPr>
              <w:spacing w:after="0"/>
              <w:jc w:val="left"/>
              <w:rPr>
                <w:szCs w:val="20"/>
              </w:rPr>
            </w:pPr>
            <w:r w:rsidRPr="00413CB7">
              <w:rPr>
                <w:szCs w:val="20"/>
              </w:rPr>
              <w:t>Teresa Lockwood</w:t>
            </w:r>
          </w:p>
        </w:tc>
        <w:tc>
          <w:tcPr>
            <w:tcW w:w="1597" w:type="pct"/>
            <w:noWrap/>
            <w:hideMark/>
          </w:tcPr>
          <w:p w14:paraId="224945D6"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008E92C" w14:textId="77777777" w:rsidR="00413CB7" w:rsidRPr="00413CB7" w:rsidRDefault="00413CB7" w:rsidP="00413CB7">
            <w:pPr>
              <w:spacing w:after="0"/>
              <w:ind w:right="113"/>
              <w:jc w:val="right"/>
              <w:rPr>
                <w:szCs w:val="20"/>
              </w:rPr>
            </w:pPr>
            <w:r w:rsidRPr="00413CB7">
              <w:rPr>
                <w:szCs w:val="20"/>
              </w:rPr>
              <w:t>97.85</w:t>
            </w:r>
          </w:p>
        </w:tc>
        <w:tc>
          <w:tcPr>
            <w:tcW w:w="770" w:type="pct"/>
            <w:noWrap/>
            <w:hideMark/>
          </w:tcPr>
          <w:p w14:paraId="20E633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4ABD42" w14:textId="77777777" w:rsidR="00413CB7" w:rsidRPr="00413CB7" w:rsidRDefault="00413CB7" w:rsidP="00413CB7">
            <w:pPr>
              <w:spacing w:after="0"/>
              <w:jc w:val="right"/>
              <w:rPr>
                <w:szCs w:val="20"/>
              </w:rPr>
            </w:pPr>
            <w:r w:rsidRPr="00413CB7">
              <w:rPr>
                <w:szCs w:val="20"/>
              </w:rPr>
              <w:t>8.1.2013</w:t>
            </w:r>
          </w:p>
        </w:tc>
      </w:tr>
      <w:tr w:rsidR="00413CB7" w:rsidRPr="00413CB7" w14:paraId="2197591D" w14:textId="77777777" w:rsidTr="005B36B0">
        <w:trPr>
          <w:trHeight w:val="20"/>
        </w:trPr>
        <w:tc>
          <w:tcPr>
            <w:tcW w:w="1756" w:type="pct"/>
            <w:noWrap/>
            <w:hideMark/>
          </w:tcPr>
          <w:p w14:paraId="43F6FCAA" w14:textId="77777777" w:rsidR="00413CB7" w:rsidRPr="00413CB7" w:rsidRDefault="00413CB7" w:rsidP="00413CB7">
            <w:pPr>
              <w:spacing w:after="0"/>
              <w:jc w:val="left"/>
              <w:rPr>
                <w:szCs w:val="20"/>
              </w:rPr>
            </w:pPr>
            <w:r w:rsidRPr="00413CB7">
              <w:rPr>
                <w:szCs w:val="20"/>
              </w:rPr>
              <w:t>Teresa Reynolds</w:t>
            </w:r>
          </w:p>
        </w:tc>
        <w:tc>
          <w:tcPr>
            <w:tcW w:w="1597" w:type="pct"/>
            <w:noWrap/>
            <w:hideMark/>
          </w:tcPr>
          <w:p w14:paraId="7547D661" w14:textId="77777777"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14:paraId="5FF83229" w14:textId="77777777" w:rsidR="00413CB7" w:rsidRPr="00413CB7" w:rsidRDefault="00413CB7" w:rsidP="00413CB7">
            <w:pPr>
              <w:spacing w:after="0"/>
              <w:ind w:right="113"/>
              <w:jc w:val="right"/>
              <w:rPr>
                <w:szCs w:val="20"/>
              </w:rPr>
            </w:pPr>
            <w:r w:rsidRPr="00413CB7">
              <w:rPr>
                <w:szCs w:val="20"/>
              </w:rPr>
              <w:t>47.71</w:t>
            </w:r>
          </w:p>
        </w:tc>
        <w:tc>
          <w:tcPr>
            <w:tcW w:w="770" w:type="pct"/>
            <w:noWrap/>
            <w:hideMark/>
          </w:tcPr>
          <w:p w14:paraId="4FA930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B77885" w14:textId="77777777" w:rsidR="00413CB7" w:rsidRPr="00413CB7" w:rsidRDefault="00413CB7" w:rsidP="00413CB7">
            <w:pPr>
              <w:spacing w:after="0"/>
              <w:jc w:val="right"/>
              <w:rPr>
                <w:szCs w:val="20"/>
              </w:rPr>
            </w:pPr>
            <w:r w:rsidRPr="00413CB7">
              <w:rPr>
                <w:szCs w:val="20"/>
              </w:rPr>
              <w:t>3.12.2013</w:t>
            </w:r>
          </w:p>
        </w:tc>
      </w:tr>
      <w:tr w:rsidR="00413CB7" w:rsidRPr="00413CB7" w14:paraId="71723169" w14:textId="77777777" w:rsidTr="005B36B0">
        <w:trPr>
          <w:trHeight w:val="20"/>
        </w:trPr>
        <w:tc>
          <w:tcPr>
            <w:tcW w:w="1756" w:type="pct"/>
            <w:noWrap/>
            <w:hideMark/>
          </w:tcPr>
          <w:p w14:paraId="46427C5C" w14:textId="77777777" w:rsidR="00413CB7" w:rsidRPr="00413CB7" w:rsidRDefault="00413CB7" w:rsidP="00413CB7">
            <w:pPr>
              <w:spacing w:after="0"/>
              <w:jc w:val="left"/>
              <w:rPr>
                <w:szCs w:val="20"/>
              </w:rPr>
            </w:pPr>
            <w:r w:rsidRPr="00413CB7">
              <w:rPr>
                <w:szCs w:val="20"/>
              </w:rPr>
              <w:t>Terrance O’Donoghue</w:t>
            </w:r>
          </w:p>
        </w:tc>
        <w:tc>
          <w:tcPr>
            <w:tcW w:w="1597" w:type="pct"/>
            <w:noWrap/>
            <w:hideMark/>
          </w:tcPr>
          <w:p w14:paraId="7FA9B28E" w14:textId="77777777"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14:paraId="2C33E953" w14:textId="77777777" w:rsidR="00413CB7" w:rsidRPr="00413CB7" w:rsidRDefault="00413CB7" w:rsidP="00413CB7">
            <w:pPr>
              <w:spacing w:after="0"/>
              <w:ind w:right="113"/>
              <w:jc w:val="right"/>
              <w:rPr>
                <w:szCs w:val="20"/>
              </w:rPr>
            </w:pPr>
            <w:r w:rsidRPr="00413CB7">
              <w:rPr>
                <w:szCs w:val="20"/>
              </w:rPr>
              <w:t>60.00</w:t>
            </w:r>
          </w:p>
        </w:tc>
        <w:tc>
          <w:tcPr>
            <w:tcW w:w="770" w:type="pct"/>
            <w:noWrap/>
            <w:hideMark/>
          </w:tcPr>
          <w:p w14:paraId="5E8AD2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EC68893" w14:textId="77777777" w:rsidR="00413CB7" w:rsidRPr="00413CB7" w:rsidRDefault="00413CB7" w:rsidP="00413CB7">
            <w:pPr>
              <w:spacing w:after="0"/>
              <w:jc w:val="right"/>
              <w:rPr>
                <w:szCs w:val="20"/>
              </w:rPr>
            </w:pPr>
            <w:r w:rsidRPr="00413CB7">
              <w:rPr>
                <w:szCs w:val="20"/>
              </w:rPr>
              <w:t>7.1.2015</w:t>
            </w:r>
          </w:p>
        </w:tc>
      </w:tr>
      <w:tr w:rsidR="00413CB7" w:rsidRPr="00413CB7" w14:paraId="2CEDDE2F" w14:textId="77777777" w:rsidTr="005B36B0">
        <w:trPr>
          <w:trHeight w:val="20"/>
        </w:trPr>
        <w:tc>
          <w:tcPr>
            <w:tcW w:w="1756" w:type="pct"/>
            <w:noWrap/>
            <w:hideMark/>
          </w:tcPr>
          <w:p w14:paraId="44DE8A52" w14:textId="77777777" w:rsidR="00413CB7" w:rsidRPr="00413CB7" w:rsidRDefault="00413CB7" w:rsidP="00413CB7">
            <w:pPr>
              <w:spacing w:after="0"/>
              <w:jc w:val="left"/>
              <w:rPr>
                <w:szCs w:val="20"/>
              </w:rPr>
            </w:pPr>
            <w:r w:rsidRPr="00413CB7">
              <w:rPr>
                <w:szCs w:val="20"/>
              </w:rPr>
              <w:t>Terry Hiotis</w:t>
            </w:r>
          </w:p>
        </w:tc>
        <w:tc>
          <w:tcPr>
            <w:tcW w:w="1597" w:type="pct"/>
            <w:noWrap/>
            <w:hideMark/>
          </w:tcPr>
          <w:p w14:paraId="286D4B53"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03EF7956" w14:textId="77777777" w:rsidR="00413CB7" w:rsidRPr="00413CB7" w:rsidRDefault="00413CB7" w:rsidP="00413CB7">
            <w:pPr>
              <w:spacing w:after="0"/>
              <w:ind w:right="113"/>
              <w:jc w:val="right"/>
              <w:rPr>
                <w:szCs w:val="20"/>
              </w:rPr>
            </w:pPr>
            <w:r w:rsidRPr="00413CB7">
              <w:rPr>
                <w:szCs w:val="20"/>
              </w:rPr>
              <w:t>304.33</w:t>
            </w:r>
          </w:p>
        </w:tc>
        <w:tc>
          <w:tcPr>
            <w:tcW w:w="770" w:type="pct"/>
            <w:noWrap/>
            <w:hideMark/>
          </w:tcPr>
          <w:p w14:paraId="150E84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102F27" w14:textId="77777777" w:rsidR="00413CB7" w:rsidRPr="00413CB7" w:rsidRDefault="00413CB7" w:rsidP="00413CB7">
            <w:pPr>
              <w:spacing w:after="0"/>
              <w:jc w:val="right"/>
              <w:rPr>
                <w:szCs w:val="20"/>
              </w:rPr>
            </w:pPr>
            <w:r w:rsidRPr="00413CB7">
              <w:rPr>
                <w:szCs w:val="20"/>
              </w:rPr>
              <w:t>24.10.2014</w:t>
            </w:r>
          </w:p>
        </w:tc>
      </w:tr>
      <w:tr w:rsidR="00413CB7" w:rsidRPr="00413CB7" w14:paraId="3C63197D" w14:textId="77777777" w:rsidTr="005B36B0">
        <w:trPr>
          <w:trHeight w:val="20"/>
        </w:trPr>
        <w:tc>
          <w:tcPr>
            <w:tcW w:w="1756" w:type="pct"/>
            <w:noWrap/>
            <w:hideMark/>
          </w:tcPr>
          <w:p w14:paraId="3C7183F2" w14:textId="77777777" w:rsidR="00413CB7" w:rsidRPr="00413CB7" w:rsidRDefault="00413CB7" w:rsidP="00413CB7">
            <w:pPr>
              <w:spacing w:after="0"/>
              <w:jc w:val="left"/>
              <w:rPr>
                <w:szCs w:val="20"/>
              </w:rPr>
            </w:pPr>
            <w:r w:rsidRPr="00413CB7">
              <w:rPr>
                <w:szCs w:val="20"/>
              </w:rPr>
              <w:t>Terry Langford</w:t>
            </w:r>
          </w:p>
        </w:tc>
        <w:tc>
          <w:tcPr>
            <w:tcW w:w="1597" w:type="pct"/>
            <w:noWrap/>
            <w:hideMark/>
          </w:tcPr>
          <w:p w14:paraId="69DFB0B4"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458AE8C5" w14:textId="77777777" w:rsidR="00413CB7" w:rsidRPr="00413CB7" w:rsidRDefault="00413CB7" w:rsidP="00413CB7">
            <w:pPr>
              <w:spacing w:after="0"/>
              <w:ind w:right="113"/>
              <w:jc w:val="right"/>
              <w:rPr>
                <w:szCs w:val="20"/>
              </w:rPr>
            </w:pPr>
            <w:r w:rsidRPr="00413CB7">
              <w:rPr>
                <w:szCs w:val="20"/>
              </w:rPr>
              <w:t>23.99</w:t>
            </w:r>
          </w:p>
        </w:tc>
        <w:tc>
          <w:tcPr>
            <w:tcW w:w="770" w:type="pct"/>
            <w:noWrap/>
            <w:hideMark/>
          </w:tcPr>
          <w:p w14:paraId="7D109F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BCA06D" w14:textId="77777777" w:rsidR="00413CB7" w:rsidRPr="00413CB7" w:rsidRDefault="00413CB7" w:rsidP="00413CB7">
            <w:pPr>
              <w:spacing w:after="0"/>
              <w:jc w:val="right"/>
              <w:rPr>
                <w:szCs w:val="20"/>
              </w:rPr>
            </w:pPr>
            <w:r w:rsidRPr="00413CB7">
              <w:rPr>
                <w:szCs w:val="20"/>
              </w:rPr>
              <w:t>17.1.2014</w:t>
            </w:r>
          </w:p>
        </w:tc>
      </w:tr>
      <w:tr w:rsidR="00413CB7" w:rsidRPr="00413CB7" w14:paraId="0FC6A142" w14:textId="77777777" w:rsidTr="005B36B0">
        <w:trPr>
          <w:trHeight w:val="20"/>
        </w:trPr>
        <w:tc>
          <w:tcPr>
            <w:tcW w:w="1756" w:type="pct"/>
            <w:noWrap/>
            <w:hideMark/>
          </w:tcPr>
          <w:p w14:paraId="40D5AA7A" w14:textId="77777777" w:rsidR="00413CB7" w:rsidRPr="00413CB7" w:rsidRDefault="00413CB7" w:rsidP="00413CB7">
            <w:pPr>
              <w:spacing w:after="0"/>
              <w:jc w:val="left"/>
              <w:rPr>
                <w:szCs w:val="20"/>
              </w:rPr>
            </w:pPr>
            <w:r w:rsidRPr="00413CB7">
              <w:rPr>
                <w:szCs w:val="20"/>
              </w:rPr>
              <w:lastRenderedPageBreak/>
              <w:t>Terry O’Callaghan</w:t>
            </w:r>
          </w:p>
        </w:tc>
        <w:tc>
          <w:tcPr>
            <w:tcW w:w="1597" w:type="pct"/>
            <w:noWrap/>
            <w:hideMark/>
          </w:tcPr>
          <w:p w14:paraId="5FF9E189" w14:textId="77777777" w:rsidR="00413CB7" w:rsidRPr="00413CB7" w:rsidRDefault="00413CB7" w:rsidP="00413CB7">
            <w:pPr>
              <w:spacing w:after="0"/>
              <w:ind w:left="113"/>
              <w:jc w:val="left"/>
              <w:rPr>
                <w:szCs w:val="20"/>
              </w:rPr>
            </w:pPr>
            <w:r w:rsidRPr="00413CB7">
              <w:rPr>
                <w:szCs w:val="20"/>
              </w:rPr>
              <w:t>LOCKLEYS, SA 5032</w:t>
            </w:r>
          </w:p>
        </w:tc>
        <w:tc>
          <w:tcPr>
            <w:tcW w:w="424" w:type="pct"/>
            <w:noWrap/>
            <w:hideMark/>
          </w:tcPr>
          <w:p w14:paraId="104E2F19" w14:textId="77777777" w:rsidR="00413CB7" w:rsidRPr="00413CB7" w:rsidRDefault="00413CB7" w:rsidP="00413CB7">
            <w:pPr>
              <w:spacing w:after="0"/>
              <w:ind w:right="113"/>
              <w:jc w:val="right"/>
              <w:rPr>
                <w:szCs w:val="20"/>
              </w:rPr>
            </w:pPr>
            <w:r w:rsidRPr="00413CB7">
              <w:rPr>
                <w:szCs w:val="20"/>
              </w:rPr>
              <w:t>85.05</w:t>
            </w:r>
          </w:p>
        </w:tc>
        <w:tc>
          <w:tcPr>
            <w:tcW w:w="770" w:type="pct"/>
            <w:noWrap/>
            <w:hideMark/>
          </w:tcPr>
          <w:p w14:paraId="22717B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6AAC14D" w14:textId="77777777" w:rsidR="00413CB7" w:rsidRPr="00413CB7" w:rsidRDefault="00413CB7" w:rsidP="00413CB7">
            <w:pPr>
              <w:spacing w:after="0"/>
              <w:jc w:val="right"/>
              <w:rPr>
                <w:szCs w:val="20"/>
              </w:rPr>
            </w:pPr>
            <w:r w:rsidRPr="00413CB7">
              <w:rPr>
                <w:szCs w:val="20"/>
              </w:rPr>
              <w:t>13.10.2013</w:t>
            </w:r>
          </w:p>
        </w:tc>
      </w:tr>
      <w:tr w:rsidR="00413CB7" w:rsidRPr="00413CB7" w14:paraId="474E0954" w14:textId="77777777" w:rsidTr="005B36B0">
        <w:trPr>
          <w:trHeight w:val="20"/>
        </w:trPr>
        <w:tc>
          <w:tcPr>
            <w:tcW w:w="1756" w:type="pct"/>
            <w:noWrap/>
            <w:hideMark/>
          </w:tcPr>
          <w:p w14:paraId="5225253C" w14:textId="77777777" w:rsidR="00413CB7" w:rsidRPr="00413CB7" w:rsidRDefault="00413CB7" w:rsidP="00413CB7">
            <w:pPr>
              <w:spacing w:after="0"/>
              <w:jc w:val="left"/>
              <w:rPr>
                <w:szCs w:val="20"/>
              </w:rPr>
            </w:pPr>
            <w:r w:rsidRPr="00413CB7">
              <w:rPr>
                <w:szCs w:val="20"/>
              </w:rPr>
              <w:t xml:space="preserve">Testel Appliance Testing </w:t>
            </w:r>
          </w:p>
        </w:tc>
        <w:tc>
          <w:tcPr>
            <w:tcW w:w="1597" w:type="pct"/>
            <w:noWrap/>
            <w:hideMark/>
          </w:tcPr>
          <w:p w14:paraId="76125AD7"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3933E776" w14:textId="77777777" w:rsidR="00413CB7" w:rsidRPr="00413CB7" w:rsidRDefault="00413CB7" w:rsidP="00413CB7">
            <w:pPr>
              <w:spacing w:after="0"/>
              <w:ind w:right="113"/>
              <w:jc w:val="right"/>
              <w:rPr>
                <w:szCs w:val="20"/>
              </w:rPr>
            </w:pPr>
            <w:r w:rsidRPr="00413CB7">
              <w:rPr>
                <w:szCs w:val="20"/>
              </w:rPr>
              <w:t>109.22</w:t>
            </w:r>
          </w:p>
        </w:tc>
        <w:tc>
          <w:tcPr>
            <w:tcW w:w="770" w:type="pct"/>
            <w:noWrap/>
            <w:hideMark/>
          </w:tcPr>
          <w:p w14:paraId="17436F5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13FFEE" w14:textId="77777777" w:rsidR="00413CB7" w:rsidRPr="00413CB7" w:rsidRDefault="00413CB7" w:rsidP="00413CB7">
            <w:pPr>
              <w:spacing w:after="0"/>
              <w:jc w:val="right"/>
              <w:rPr>
                <w:szCs w:val="20"/>
              </w:rPr>
            </w:pPr>
            <w:r w:rsidRPr="00413CB7">
              <w:rPr>
                <w:szCs w:val="20"/>
              </w:rPr>
              <w:t>27.8.2014</w:t>
            </w:r>
          </w:p>
        </w:tc>
      </w:tr>
      <w:tr w:rsidR="00413CB7" w:rsidRPr="00413CB7" w14:paraId="18F830FC" w14:textId="77777777" w:rsidTr="005B36B0">
        <w:trPr>
          <w:trHeight w:val="20"/>
        </w:trPr>
        <w:tc>
          <w:tcPr>
            <w:tcW w:w="1756" w:type="pct"/>
            <w:noWrap/>
            <w:hideMark/>
          </w:tcPr>
          <w:p w14:paraId="17C8BA61" w14:textId="77777777" w:rsidR="00413CB7" w:rsidRPr="00413CB7" w:rsidRDefault="00413CB7" w:rsidP="00413CB7">
            <w:pPr>
              <w:spacing w:after="0"/>
              <w:jc w:val="left"/>
              <w:rPr>
                <w:szCs w:val="20"/>
              </w:rPr>
            </w:pPr>
            <w:r w:rsidRPr="00413CB7">
              <w:rPr>
                <w:szCs w:val="20"/>
              </w:rPr>
              <w:t>Tham Roka</w:t>
            </w:r>
          </w:p>
        </w:tc>
        <w:tc>
          <w:tcPr>
            <w:tcW w:w="1597" w:type="pct"/>
            <w:noWrap/>
            <w:hideMark/>
          </w:tcPr>
          <w:p w14:paraId="0AA2CD12"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22A1D700" w14:textId="77777777" w:rsidR="00413CB7" w:rsidRPr="00413CB7" w:rsidRDefault="00413CB7" w:rsidP="00413CB7">
            <w:pPr>
              <w:spacing w:after="0"/>
              <w:ind w:right="113"/>
              <w:jc w:val="right"/>
              <w:rPr>
                <w:szCs w:val="20"/>
              </w:rPr>
            </w:pPr>
            <w:r w:rsidRPr="00413CB7">
              <w:rPr>
                <w:szCs w:val="20"/>
              </w:rPr>
              <w:t>56.22</w:t>
            </w:r>
          </w:p>
        </w:tc>
        <w:tc>
          <w:tcPr>
            <w:tcW w:w="770" w:type="pct"/>
            <w:noWrap/>
            <w:hideMark/>
          </w:tcPr>
          <w:p w14:paraId="35C1DBF7" w14:textId="77777777" w:rsidR="00413CB7" w:rsidRPr="00413CB7" w:rsidRDefault="00413CB7" w:rsidP="00413CB7">
            <w:pPr>
              <w:spacing w:after="0"/>
              <w:ind w:left="170"/>
              <w:jc w:val="left"/>
              <w:rPr>
                <w:szCs w:val="20"/>
              </w:rPr>
            </w:pPr>
            <w:r w:rsidRPr="00413CB7">
              <w:rPr>
                <w:szCs w:val="20"/>
              </w:rPr>
              <w:t>Refund 200776</w:t>
            </w:r>
          </w:p>
        </w:tc>
        <w:tc>
          <w:tcPr>
            <w:tcW w:w="453" w:type="pct"/>
            <w:noWrap/>
            <w:hideMark/>
          </w:tcPr>
          <w:p w14:paraId="692058B6" w14:textId="77777777" w:rsidR="00413CB7" w:rsidRPr="00413CB7" w:rsidRDefault="00413CB7" w:rsidP="00413CB7">
            <w:pPr>
              <w:spacing w:after="0"/>
              <w:jc w:val="right"/>
              <w:rPr>
                <w:szCs w:val="20"/>
              </w:rPr>
            </w:pPr>
            <w:r w:rsidRPr="00413CB7">
              <w:rPr>
                <w:szCs w:val="20"/>
              </w:rPr>
              <w:t>25.11.2013</w:t>
            </w:r>
          </w:p>
        </w:tc>
      </w:tr>
      <w:tr w:rsidR="00413CB7" w:rsidRPr="00413CB7" w14:paraId="72E022C2" w14:textId="77777777" w:rsidTr="005B36B0">
        <w:trPr>
          <w:trHeight w:val="20"/>
        </w:trPr>
        <w:tc>
          <w:tcPr>
            <w:tcW w:w="1756" w:type="pct"/>
            <w:noWrap/>
            <w:hideMark/>
          </w:tcPr>
          <w:p w14:paraId="047BF87C" w14:textId="77777777" w:rsidR="00413CB7" w:rsidRPr="00413CB7" w:rsidRDefault="00413CB7" w:rsidP="00413CB7">
            <w:pPr>
              <w:spacing w:after="0"/>
              <w:jc w:val="left"/>
              <w:rPr>
                <w:szCs w:val="20"/>
              </w:rPr>
            </w:pPr>
            <w:r w:rsidRPr="00413CB7">
              <w:rPr>
                <w:szCs w:val="20"/>
              </w:rPr>
              <w:t>Thane Burdon</w:t>
            </w:r>
          </w:p>
        </w:tc>
        <w:tc>
          <w:tcPr>
            <w:tcW w:w="1597" w:type="pct"/>
            <w:noWrap/>
            <w:hideMark/>
          </w:tcPr>
          <w:p w14:paraId="22F864B8"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2E3CBF1C" w14:textId="77777777" w:rsidR="00413CB7" w:rsidRPr="00413CB7" w:rsidRDefault="00413CB7" w:rsidP="00413CB7">
            <w:pPr>
              <w:spacing w:after="0"/>
              <w:ind w:right="113"/>
              <w:jc w:val="right"/>
              <w:rPr>
                <w:szCs w:val="20"/>
              </w:rPr>
            </w:pPr>
            <w:r w:rsidRPr="00413CB7">
              <w:rPr>
                <w:szCs w:val="20"/>
              </w:rPr>
              <w:t>78.01</w:t>
            </w:r>
          </w:p>
        </w:tc>
        <w:tc>
          <w:tcPr>
            <w:tcW w:w="770" w:type="pct"/>
            <w:noWrap/>
            <w:hideMark/>
          </w:tcPr>
          <w:p w14:paraId="6B7C6DF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935993" w14:textId="77777777" w:rsidR="00413CB7" w:rsidRPr="00413CB7" w:rsidRDefault="00413CB7" w:rsidP="00413CB7">
            <w:pPr>
              <w:spacing w:after="0"/>
              <w:jc w:val="right"/>
              <w:rPr>
                <w:szCs w:val="20"/>
              </w:rPr>
            </w:pPr>
            <w:r w:rsidRPr="00413CB7">
              <w:rPr>
                <w:szCs w:val="20"/>
              </w:rPr>
              <w:t>26.2.2014</w:t>
            </w:r>
          </w:p>
        </w:tc>
      </w:tr>
      <w:tr w:rsidR="00413CB7" w:rsidRPr="00413CB7" w14:paraId="322F51F5" w14:textId="77777777" w:rsidTr="005B36B0">
        <w:trPr>
          <w:trHeight w:val="20"/>
        </w:trPr>
        <w:tc>
          <w:tcPr>
            <w:tcW w:w="1756" w:type="pct"/>
            <w:noWrap/>
            <w:hideMark/>
          </w:tcPr>
          <w:p w14:paraId="1BA25BD3" w14:textId="77777777" w:rsidR="00413CB7" w:rsidRPr="00413CB7" w:rsidRDefault="00413CB7" w:rsidP="00413CB7">
            <w:pPr>
              <w:spacing w:after="0"/>
              <w:jc w:val="left"/>
              <w:rPr>
                <w:szCs w:val="20"/>
              </w:rPr>
            </w:pPr>
            <w:r w:rsidRPr="00413CB7">
              <w:rPr>
                <w:szCs w:val="20"/>
              </w:rPr>
              <w:t>Thanh H Tram</w:t>
            </w:r>
          </w:p>
        </w:tc>
        <w:tc>
          <w:tcPr>
            <w:tcW w:w="1597" w:type="pct"/>
            <w:noWrap/>
            <w:hideMark/>
          </w:tcPr>
          <w:p w14:paraId="3EA95E22"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028D05D6" w14:textId="77777777" w:rsidR="00413CB7" w:rsidRPr="00413CB7" w:rsidRDefault="00413CB7" w:rsidP="00413CB7">
            <w:pPr>
              <w:spacing w:after="0"/>
              <w:ind w:right="113"/>
              <w:jc w:val="right"/>
              <w:rPr>
                <w:szCs w:val="20"/>
              </w:rPr>
            </w:pPr>
            <w:r w:rsidRPr="00413CB7">
              <w:rPr>
                <w:szCs w:val="20"/>
              </w:rPr>
              <w:t>480.00</w:t>
            </w:r>
          </w:p>
        </w:tc>
        <w:tc>
          <w:tcPr>
            <w:tcW w:w="770" w:type="pct"/>
            <w:noWrap/>
            <w:hideMark/>
          </w:tcPr>
          <w:p w14:paraId="7725A12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A46122" w14:textId="77777777" w:rsidR="00413CB7" w:rsidRPr="00413CB7" w:rsidRDefault="00413CB7" w:rsidP="00413CB7">
            <w:pPr>
              <w:spacing w:after="0"/>
              <w:jc w:val="right"/>
              <w:rPr>
                <w:szCs w:val="20"/>
              </w:rPr>
            </w:pPr>
            <w:r w:rsidRPr="00413CB7">
              <w:rPr>
                <w:szCs w:val="20"/>
              </w:rPr>
              <w:t>20.8.2013</w:t>
            </w:r>
          </w:p>
        </w:tc>
      </w:tr>
      <w:tr w:rsidR="00413CB7" w:rsidRPr="00413CB7" w14:paraId="573DFE9B" w14:textId="77777777" w:rsidTr="005B36B0">
        <w:trPr>
          <w:trHeight w:val="20"/>
        </w:trPr>
        <w:tc>
          <w:tcPr>
            <w:tcW w:w="1756" w:type="pct"/>
            <w:noWrap/>
            <w:hideMark/>
          </w:tcPr>
          <w:p w14:paraId="5C68008A" w14:textId="77777777" w:rsidR="00413CB7" w:rsidRPr="00413CB7" w:rsidRDefault="00413CB7" w:rsidP="00413CB7">
            <w:pPr>
              <w:spacing w:after="0"/>
              <w:jc w:val="left"/>
              <w:rPr>
                <w:szCs w:val="20"/>
              </w:rPr>
            </w:pPr>
            <w:r w:rsidRPr="00413CB7">
              <w:rPr>
                <w:szCs w:val="20"/>
              </w:rPr>
              <w:t>Thanh Tram</w:t>
            </w:r>
          </w:p>
        </w:tc>
        <w:tc>
          <w:tcPr>
            <w:tcW w:w="1597" w:type="pct"/>
            <w:noWrap/>
            <w:hideMark/>
          </w:tcPr>
          <w:p w14:paraId="1CE9947D" w14:textId="77777777" w:rsidR="00413CB7" w:rsidRPr="00413CB7" w:rsidRDefault="00413CB7" w:rsidP="00413CB7">
            <w:pPr>
              <w:spacing w:after="0"/>
              <w:ind w:left="113"/>
              <w:jc w:val="left"/>
              <w:rPr>
                <w:szCs w:val="20"/>
              </w:rPr>
            </w:pPr>
            <w:r w:rsidRPr="00413CB7">
              <w:rPr>
                <w:szCs w:val="20"/>
              </w:rPr>
              <w:t>ANGLE PARK, SA 5010</w:t>
            </w:r>
          </w:p>
        </w:tc>
        <w:tc>
          <w:tcPr>
            <w:tcW w:w="424" w:type="pct"/>
            <w:noWrap/>
            <w:hideMark/>
          </w:tcPr>
          <w:p w14:paraId="47F23788" w14:textId="77777777" w:rsidR="00413CB7" w:rsidRPr="00413CB7" w:rsidRDefault="00413CB7" w:rsidP="00413CB7">
            <w:pPr>
              <w:spacing w:after="0"/>
              <w:ind w:right="113"/>
              <w:jc w:val="right"/>
              <w:rPr>
                <w:szCs w:val="20"/>
              </w:rPr>
            </w:pPr>
            <w:r w:rsidRPr="00413CB7">
              <w:rPr>
                <w:szCs w:val="20"/>
              </w:rPr>
              <w:t>323.47</w:t>
            </w:r>
          </w:p>
        </w:tc>
        <w:tc>
          <w:tcPr>
            <w:tcW w:w="770" w:type="pct"/>
            <w:noWrap/>
            <w:hideMark/>
          </w:tcPr>
          <w:p w14:paraId="3249381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FABD53" w14:textId="77777777" w:rsidR="00413CB7" w:rsidRPr="00413CB7" w:rsidRDefault="00413CB7" w:rsidP="00413CB7">
            <w:pPr>
              <w:spacing w:after="0"/>
              <w:jc w:val="right"/>
              <w:rPr>
                <w:szCs w:val="20"/>
              </w:rPr>
            </w:pPr>
            <w:r w:rsidRPr="00413CB7">
              <w:rPr>
                <w:szCs w:val="20"/>
              </w:rPr>
              <w:t>3.4.2014</w:t>
            </w:r>
          </w:p>
        </w:tc>
      </w:tr>
      <w:tr w:rsidR="00413CB7" w:rsidRPr="00413CB7" w14:paraId="4B1303A5" w14:textId="77777777" w:rsidTr="005B36B0">
        <w:trPr>
          <w:trHeight w:val="20"/>
        </w:trPr>
        <w:tc>
          <w:tcPr>
            <w:tcW w:w="1756" w:type="pct"/>
            <w:noWrap/>
            <w:hideMark/>
          </w:tcPr>
          <w:p w14:paraId="005D57E7" w14:textId="77777777" w:rsidR="00413CB7" w:rsidRPr="00413CB7" w:rsidRDefault="00413CB7" w:rsidP="00413CB7">
            <w:pPr>
              <w:spacing w:after="0"/>
              <w:jc w:val="left"/>
              <w:rPr>
                <w:szCs w:val="20"/>
              </w:rPr>
            </w:pPr>
            <w:r w:rsidRPr="00413CB7">
              <w:rPr>
                <w:szCs w:val="20"/>
              </w:rPr>
              <w:t>Thanh Tran</w:t>
            </w:r>
          </w:p>
        </w:tc>
        <w:tc>
          <w:tcPr>
            <w:tcW w:w="1597" w:type="pct"/>
            <w:noWrap/>
            <w:hideMark/>
          </w:tcPr>
          <w:p w14:paraId="1801F95C"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1EC7F9F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78CE56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DE23E0" w14:textId="77777777" w:rsidR="00413CB7" w:rsidRPr="00413CB7" w:rsidRDefault="00413CB7" w:rsidP="00413CB7">
            <w:pPr>
              <w:spacing w:after="0"/>
              <w:jc w:val="right"/>
              <w:rPr>
                <w:szCs w:val="20"/>
              </w:rPr>
            </w:pPr>
            <w:r w:rsidRPr="00413CB7">
              <w:rPr>
                <w:szCs w:val="20"/>
              </w:rPr>
              <w:t>9.5.2013</w:t>
            </w:r>
          </w:p>
        </w:tc>
      </w:tr>
      <w:tr w:rsidR="00413CB7" w:rsidRPr="00413CB7" w14:paraId="7DFED098" w14:textId="77777777" w:rsidTr="005B36B0">
        <w:trPr>
          <w:trHeight w:val="20"/>
        </w:trPr>
        <w:tc>
          <w:tcPr>
            <w:tcW w:w="1756" w:type="pct"/>
            <w:noWrap/>
            <w:hideMark/>
          </w:tcPr>
          <w:p w14:paraId="337F9E6B" w14:textId="77777777" w:rsidR="00413CB7" w:rsidRPr="00413CB7" w:rsidRDefault="00413CB7" w:rsidP="00413CB7">
            <w:pPr>
              <w:spacing w:after="0"/>
              <w:jc w:val="left"/>
              <w:rPr>
                <w:szCs w:val="20"/>
              </w:rPr>
            </w:pPr>
            <w:r w:rsidRPr="00413CB7">
              <w:rPr>
                <w:szCs w:val="20"/>
              </w:rPr>
              <w:t>Thanigaivel Erukkamm</w:t>
            </w:r>
          </w:p>
        </w:tc>
        <w:tc>
          <w:tcPr>
            <w:tcW w:w="1597" w:type="pct"/>
            <w:noWrap/>
            <w:hideMark/>
          </w:tcPr>
          <w:p w14:paraId="41ED41AB"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45FD0BF2" w14:textId="77777777" w:rsidR="00413CB7" w:rsidRPr="00413CB7" w:rsidRDefault="00413CB7" w:rsidP="00413CB7">
            <w:pPr>
              <w:spacing w:after="0"/>
              <w:ind w:right="113"/>
              <w:jc w:val="right"/>
              <w:rPr>
                <w:szCs w:val="20"/>
              </w:rPr>
            </w:pPr>
            <w:r w:rsidRPr="00413CB7">
              <w:rPr>
                <w:szCs w:val="20"/>
              </w:rPr>
              <w:t>10.12</w:t>
            </w:r>
          </w:p>
        </w:tc>
        <w:tc>
          <w:tcPr>
            <w:tcW w:w="770" w:type="pct"/>
            <w:noWrap/>
            <w:hideMark/>
          </w:tcPr>
          <w:p w14:paraId="17C020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9A6418" w14:textId="77777777" w:rsidR="00413CB7" w:rsidRPr="00413CB7" w:rsidRDefault="00413CB7" w:rsidP="00413CB7">
            <w:pPr>
              <w:spacing w:after="0"/>
              <w:jc w:val="right"/>
              <w:rPr>
                <w:szCs w:val="20"/>
              </w:rPr>
            </w:pPr>
            <w:r w:rsidRPr="00413CB7">
              <w:rPr>
                <w:szCs w:val="20"/>
              </w:rPr>
              <w:t>16.7.2013</w:t>
            </w:r>
          </w:p>
        </w:tc>
      </w:tr>
      <w:tr w:rsidR="00413CB7" w:rsidRPr="00413CB7" w14:paraId="043310DB" w14:textId="77777777" w:rsidTr="005B36B0">
        <w:trPr>
          <w:trHeight w:val="20"/>
        </w:trPr>
        <w:tc>
          <w:tcPr>
            <w:tcW w:w="1756" w:type="pct"/>
            <w:noWrap/>
            <w:hideMark/>
          </w:tcPr>
          <w:p w14:paraId="33955C4B" w14:textId="77777777" w:rsidR="00413CB7" w:rsidRPr="00413CB7" w:rsidRDefault="00413CB7" w:rsidP="00413CB7">
            <w:pPr>
              <w:spacing w:after="0"/>
              <w:jc w:val="left"/>
              <w:rPr>
                <w:szCs w:val="20"/>
              </w:rPr>
            </w:pPr>
            <w:r w:rsidRPr="00413CB7">
              <w:rPr>
                <w:szCs w:val="20"/>
              </w:rPr>
              <w:t xml:space="preserve">The estate of Mr A G Barrett, </w:t>
            </w:r>
          </w:p>
        </w:tc>
        <w:tc>
          <w:tcPr>
            <w:tcW w:w="1597" w:type="pct"/>
            <w:noWrap/>
            <w:hideMark/>
          </w:tcPr>
          <w:p w14:paraId="04027381"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6D15CF90" w14:textId="77777777" w:rsidR="00413CB7" w:rsidRPr="00413CB7" w:rsidRDefault="00413CB7" w:rsidP="00413CB7">
            <w:pPr>
              <w:spacing w:after="0"/>
              <w:ind w:right="113"/>
              <w:jc w:val="right"/>
              <w:rPr>
                <w:szCs w:val="20"/>
              </w:rPr>
            </w:pPr>
            <w:r w:rsidRPr="00413CB7">
              <w:rPr>
                <w:szCs w:val="20"/>
              </w:rPr>
              <w:t>94.04</w:t>
            </w:r>
          </w:p>
        </w:tc>
        <w:tc>
          <w:tcPr>
            <w:tcW w:w="770" w:type="pct"/>
            <w:noWrap/>
            <w:hideMark/>
          </w:tcPr>
          <w:p w14:paraId="78C8AD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C3D0EE" w14:textId="77777777" w:rsidR="00413CB7" w:rsidRPr="00413CB7" w:rsidRDefault="00413CB7" w:rsidP="00413CB7">
            <w:pPr>
              <w:spacing w:after="0"/>
              <w:jc w:val="right"/>
              <w:rPr>
                <w:szCs w:val="20"/>
              </w:rPr>
            </w:pPr>
            <w:r w:rsidRPr="00413CB7">
              <w:rPr>
                <w:szCs w:val="20"/>
              </w:rPr>
              <w:t>21.7.2014</w:t>
            </w:r>
          </w:p>
        </w:tc>
      </w:tr>
      <w:tr w:rsidR="00413CB7" w:rsidRPr="00413CB7" w14:paraId="5F950CA9" w14:textId="77777777" w:rsidTr="005B36B0">
        <w:trPr>
          <w:trHeight w:val="20"/>
        </w:trPr>
        <w:tc>
          <w:tcPr>
            <w:tcW w:w="1756" w:type="pct"/>
            <w:noWrap/>
            <w:hideMark/>
          </w:tcPr>
          <w:p w14:paraId="361A6598" w14:textId="77777777" w:rsidR="00413CB7" w:rsidRPr="00413CB7" w:rsidRDefault="00413CB7" w:rsidP="00413CB7">
            <w:pPr>
              <w:spacing w:after="0"/>
              <w:jc w:val="left"/>
              <w:rPr>
                <w:szCs w:val="20"/>
              </w:rPr>
            </w:pPr>
            <w:r w:rsidRPr="00413CB7">
              <w:rPr>
                <w:szCs w:val="20"/>
              </w:rPr>
              <w:t xml:space="preserve">The Auction Rooms </w:t>
            </w:r>
          </w:p>
        </w:tc>
        <w:tc>
          <w:tcPr>
            <w:tcW w:w="1597" w:type="pct"/>
            <w:noWrap/>
            <w:hideMark/>
          </w:tcPr>
          <w:p w14:paraId="2DB84F5D" w14:textId="77777777" w:rsidR="00413CB7" w:rsidRPr="00413CB7" w:rsidRDefault="00413CB7" w:rsidP="00413CB7">
            <w:pPr>
              <w:spacing w:after="0"/>
              <w:ind w:left="113"/>
              <w:jc w:val="left"/>
              <w:rPr>
                <w:szCs w:val="20"/>
              </w:rPr>
            </w:pPr>
            <w:r w:rsidRPr="00413CB7">
              <w:rPr>
                <w:szCs w:val="20"/>
              </w:rPr>
              <w:t>WELLAND, SA 5007</w:t>
            </w:r>
          </w:p>
        </w:tc>
        <w:tc>
          <w:tcPr>
            <w:tcW w:w="424" w:type="pct"/>
            <w:noWrap/>
            <w:hideMark/>
          </w:tcPr>
          <w:p w14:paraId="12C95FC8" w14:textId="77777777" w:rsidR="00413CB7" w:rsidRPr="00413CB7" w:rsidRDefault="00413CB7" w:rsidP="00413CB7">
            <w:pPr>
              <w:spacing w:after="0"/>
              <w:ind w:right="113"/>
              <w:jc w:val="right"/>
              <w:rPr>
                <w:szCs w:val="20"/>
              </w:rPr>
            </w:pPr>
            <w:r w:rsidRPr="00413CB7">
              <w:rPr>
                <w:szCs w:val="20"/>
              </w:rPr>
              <w:t>10.26</w:t>
            </w:r>
          </w:p>
        </w:tc>
        <w:tc>
          <w:tcPr>
            <w:tcW w:w="770" w:type="pct"/>
            <w:noWrap/>
            <w:hideMark/>
          </w:tcPr>
          <w:p w14:paraId="526C29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A844699" w14:textId="77777777" w:rsidR="00413CB7" w:rsidRPr="00413CB7" w:rsidRDefault="00413CB7" w:rsidP="00413CB7">
            <w:pPr>
              <w:spacing w:after="0"/>
              <w:jc w:val="right"/>
              <w:rPr>
                <w:szCs w:val="20"/>
              </w:rPr>
            </w:pPr>
            <w:r w:rsidRPr="00413CB7">
              <w:rPr>
                <w:szCs w:val="20"/>
              </w:rPr>
              <w:t>13.8.2014</w:t>
            </w:r>
          </w:p>
        </w:tc>
      </w:tr>
      <w:tr w:rsidR="00413CB7" w:rsidRPr="00413CB7" w14:paraId="051CFBF9" w14:textId="77777777" w:rsidTr="005B36B0">
        <w:trPr>
          <w:trHeight w:val="20"/>
        </w:trPr>
        <w:tc>
          <w:tcPr>
            <w:tcW w:w="1756" w:type="pct"/>
            <w:noWrap/>
            <w:hideMark/>
          </w:tcPr>
          <w:p w14:paraId="74138842" w14:textId="77777777" w:rsidR="00413CB7" w:rsidRPr="00413CB7" w:rsidRDefault="00413CB7" w:rsidP="00413CB7">
            <w:pPr>
              <w:spacing w:after="0"/>
              <w:jc w:val="left"/>
              <w:rPr>
                <w:szCs w:val="20"/>
              </w:rPr>
            </w:pPr>
            <w:r w:rsidRPr="00413CB7">
              <w:rPr>
                <w:szCs w:val="20"/>
              </w:rPr>
              <w:t>The Bordertown Pharmacy Pty Ltd</w:t>
            </w:r>
          </w:p>
        </w:tc>
        <w:tc>
          <w:tcPr>
            <w:tcW w:w="1597" w:type="pct"/>
            <w:noWrap/>
            <w:hideMark/>
          </w:tcPr>
          <w:p w14:paraId="2C5F3627" w14:textId="77777777" w:rsidR="00413CB7" w:rsidRPr="00413CB7" w:rsidRDefault="00413CB7" w:rsidP="00413CB7">
            <w:pPr>
              <w:spacing w:after="0"/>
              <w:ind w:left="113"/>
              <w:jc w:val="left"/>
              <w:rPr>
                <w:szCs w:val="20"/>
              </w:rPr>
            </w:pPr>
            <w:r w:rsidRPr="00413CB7">
              <w:rPr>
                <w:szCs w:val="20"/>
              </w:rPr>
              <w:t>BORDERTOWN, SA 5268</w:t>
            </w:r>
          </w:p>
        </w:tc>
        <w:tc>
          <w:tcPr>
            <w:tcW w:w="424" w:type="pct"/>
            <w:noWrap/>
            <w:hideMark/>
          </w:tcPr>
          <w:p w14:paraId="5BAD387A" w14:textId="77777777" w:rsidR="00413CB7" w:rsidRPr="00413CB7" w:rsidRDefault="00413CB7" w:rsidP="00413CB7">
            <w:pPr>
              <w:spacing w:after="0"/>
              <w:ind w:right="113"/>
              <w:jc w:val="right"/>
              <w:rPr>
                <w:szCs w:val="20"/>
              </w:rPr>
            </w:pPr>
            <w:r w:rsidRPr="00413CB7">
              <w:rPr>
                <w:szCs w:val="20"/>
              </w:rPr>
              <w:t>13.24</w:t>
            </w:r>
          </w:p>
        </w:tc>
        <w:tc>
          <w:tcPr>
            <w:tcW w:w="770" w:type="pct"/>
            <w:noWrap/>
            <w:hideMark/>
          </w:tcPr>
          <w:p w14:paraId="1F5C97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19F6C7" w14:textId="77777777" w:rsidR="00413CB7" w:rsidRPr="00413CB7" w:rsidRDefault="00413CB7" w:rsidP="00413CB7">
            <w:pPr>
              <w:spacing w:after="0"/>
              <w:jc w:val="right"/>
              <w:rPr>
                <w:szCs w:val="20"/>
              </w:rPr>
            </w:pPr>
            <w:r w:rsidRPr="00413CB7">
              <w:rPr>
                <w:szCs w:val="20"/>
              </w:rPr>
              <w:t>4.9.2013</w:t>
            </w:r>
          </w:p>
        </w:tc>
      </w:tr>
      <w:tr w:rsidR="00413CB7" w:rsidRPr="00413CB7" w14:paraId="413CC860" w14:textId="77777777" w:rsidTr="005B36B0">
        <w:trPr>
          <w:trHeight w:val="20"/>
        </w:trPr>
        <w:tc>
          <w:tcPr>
            <w:tcW w:w="1756" w:type="pct"/>
            <w:noWrap/>
            <w:hideMark/>
          </w:tcPr>
          <w:p w14:paraId="43FB4477" w14:textId="77777777" w:rsidR="00413CB7" w:rsidRPr="00413CB7" w:rsidRDefault="00413CB7" w:rsidP="00413CB7">
            <w:pPr>
              <w:spacing w:after="0"/>
              <w:jc w:val="left"/>
              <w:rPr>
                <w:szCs w:val="20"/>
              </w:rPr>
            </w:pPr>
            <w:r w:rsidRPr="00413CB7">
              <w:rPr>
                <w:szCs w:val="20"/>
              </w:rPr>
              <w:t>The City of Adelaide</w:t>
            </w:r>
          </w:p>
        </w:tc>
        <w:tc>
          <w:tcPr>
            <w:tcW w:w="1597" w:type="pct"/>
            <w:noWrap/>
            <w:hideMark/>
          </w:tcPr>
          <w:p w14:paraId="197E6E3D" w14:textId="77777777"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14:paraId="2257C7F2" w14:textId="77777777" w:rsidR="00413CB7" w:rsidRPr="00413CB7" w:rsidRDefault="00413CB7" w:rsidP="00413CB7">
            <w:pPr>
              <w:spacing w:after="0"/>
              <w:ind w:right="113"/>
              <w:jc w:val="right"/>
              <w:rPr>
                <w:szCs w:val="20"/>
              </w:rPr>
            </w:pPr>
            <w:r w:rsidRPr="00413CB7">
              <w:rPr>
                <w:szCs w:val="20"/>
              </w:rPr>
              <w:t>26.50</w:t>
            </w:r>
          </w:p>
        </w:tc>
        <w:tc>
          <w:tcPr>
            <w:tcW w:w="770" w:type="pct"/>
            <w:noWrap/>
            <w:hideMark/>
          </w:tcPr>
          <w:p w14:paraId="1C9E41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4BE929" w14:textId="77777777" w:rsidR="00413CB7" w:rsidRPr="00413CB7" w:rsidRDefault="00413CB7" w:rsidP="00413CB7">
            <w:pPr>
              <w:spacing w:after="0"/>
              <w:jc w:val="right"/>
              <w:rPr>
                <w:szCs w:val="20"/>
              </w:rPr>
            </w:pPr>
            <w:r w:rsidRPr="00413CB7">
              <w:rPr>
                <w:szCs w:val="20"/>
              </w:rPr>
              <w:t>8.1.2014</w:t>
            </w:r>
          </w:p>
        </w:tc>
      </w:tr>
      <w:tr w:rsidR="00413CB7" w:rsidRPr="00413CB7" w14:paraId="4B16D122" w14:textId="77777777" w:rsidTr="005B36B0">
        <w:trPr>
          <w:trHeight w:val="20"/>
        </w:trPr>
        <w:tc>
          <w:tcPr>
            <w:tcW w:w="1756" w:type="pct"/>
            <w:noWrap/>
            <w:hideMark/>
          </w:tcPr>
          <w:p w14:paraId="53DFD5BA" w14:textId="77777777" w:rsidR="00413CB7" w:rsidRPr="00413CB7" w:rsidRDefault="00413CB7" w:rsidP="00413CB7">
            <w:pPr>
              <w:spacing w:after="0"/>
              <w:jc w:val="left"/>
              <w:rPr>
                <w:szCs w:val="20"/>
              </w:rPr>
            </w:pPr>
            <w:r w:rsidRPr="00413CB7">
              <w:rPr>
                <w:szCs w:val="20"/>
              </w:rPr>
              <w:t>The City of Tea Tree Gully</w:t>
            </w:r>
          </w:p>
        </w:tc>
        <w:tc>
          <w:tcPr>
            <w:tcW w:w="1597" w:type="pct"/>
            <w:noWrap/>
            <w:hideMark/>
          </w:tcPr>
          <w:p w14:paraId="4D172C04" w14:textId="77777777" w:rsidR="00413CB7" w:rsidRPr="00413CB7" w:rsidRDefault="00413CB7" w:rsidP="00413CB7">
            <w:pPr>
              <w:spacing w:after="0"/>
              <w:ind w:left="113"/>
              <w:jc w:val="left"/>
              <w:rPr>
                <w:szCs w:val="20"/>
              </w:rPr>
            </w:pPr>
            <w:r w:rsidRPr="00413CB7">
              <w:rPr>
                <w:szCs w:val="20"/>
              </w:rPr>
              <w:t>BANKSIA PARK, SA 5091</w:t>
            </w:r>
          </w:p>
        </w:tc>
        <w:tc>
          <w:tcPr>
            <w:tcW w:w="424" w:type="pct"/>
            <w:noWrap/>
            <w:hideMark/>
          </w:tcPr>
          <w:p w14:paraId="0D00816E" w14:textId="77777777" w:rsidR="00413CB7" w:rsidRPr="00413CB7" w:rsidRDefault="00413CB7" w:rsidP="00413CB7">
            <w:pPr>
              <w:spacing w:after="0"/>
              <w:ind w:right="113"/>
              <w:jc w:val="right"/>
              <w:rPr>
                <w:szCs w:val="20"/>
              </w:rPr>
            </w:pPr>
            <w:r w:rsidRPr="00413CB7">
              <w:rPr>
                <w:szCs w:val="20"/>
              </w:rPr>
              <w:t>1 120.52</w:t>
            </w:r>
          </w:p>
        </w:tc>
        <w:tc>
          <w:tcPr>
            <w:tcW w:w="770" w:type="pct"/>
            <w:noWrap/>
            <w:hideMark/>
          </w:tcPr>
          <w:p w14:paraId="677202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DB674E" w14:textId="77777777" w:rsidR="00413CB7" w:rsidRPr="00413CB7" w:rsidRDefault="00413CB7" w:rsidP="00413CB7">
            <w:pPr>
              <w:spacing w:after="0"/>
              <w:jc w:val="right"/>
              <w:rPr>
                <w:szCs w:val="20"/>
              </w:rPr>
            </w:pPr>
            <w:r w:rsidRPr="00413CB7">
              <w:rPr>
                <w:szCs w:val="20"/>
              </w:rPr>
              <w:t>10.1.2013</w:t>
            </w:r>
          </w:p>
        </w:tc>
      </w:tr>
      <w:tr w:rsidR="00413CB7" w:rsidRPr="00413CB7" w14:paraId="22A97F59" w14:textId="77777777" w:rsidTr="005B36B0">
        <w:trPr>
          <w:trHeight w:val="20"/>
        </w:trPr>
        <w:tc>
          <w:tcPr>
            <w:tcW w:w="1756" w:type="pct"/>
            <w:noWrap/>
            <w:hideMark/>
          </w:tcPr>
          <w:p w14:paraId="4561EF3A" w14:textId="77777777" w:rsidR="00413CB7" w:rsidRPr="00413CB7" w:rsidRDefault="00413CB7" w:rsidP="00413CB7">
            <w:pPr>
              <w:spacing w:after="0"/>
              <w:jc w:val="left"/>
              <w:rPr>
                <w:szCs w:val="20"/>
              </w:rPr>
            </w:pPr>
            <w:r w:rsidRPr="00413CB7">
              <w:rPr>
                <w:szCs w:val="20"/>
              </w:rPr>
              <w:t>The City of Tea Tree Gully</w:t>
            </w:r>
          </w:p>
        </w:tc>
        <w:tc>
          <w:tcPr>
            <w:tcW w:w="1597" w:type="pct"/>
            <w:noWrap/>
            <w:hideMark/>
          </w:tcPr>
          <w:p w14:paraId="592350CC"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3ADF7BF3"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2AA2EA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71C45AB" w14:textId="77777777" w:rsidR="00413CB7" w:rsidRPr="00413CB7" w:rsidRDefault="00413CB7" w:rsidP="00413CB7">
            <w:pPr>
              <w:spacing w:after="0"/>
              <w:jc w:val="right"/>
              <w:rPr>
                <w:szCs w:val="20"/>
              </w:rPr>
            </w:pPr>
            <w:r w:rsidRPr="00413CB7">
              <w:rPr>
                <w:szCs w:val="20"/>
              </w:rPr>
              <w:t>18.2.2013</w:t>
            </w:r>
          </w:p>
        </w:tc>
      </w:tr>
      <w:tr w:rsidR="00413CB7" w:rsidRPr="00413CB7" w14:paraId="71CD8C37" w14:textId="77777777" w:rsidTr="005B36B0">
        <w:trPr>
          <w:trHeight w:val="20"/>
        </w:trPr>
        <w:tc>
          <w:tcPr>
            <w:tcW w:w="1756" w:type="pct"/>
            <w:noWrap/>
            <w:hideMark/>
          </w:tcPr>
          <w:p w14:paraId="5B874515" w14:textId="77777777" w:rsidR="00413CB7" w:rsidRPr="00413CB7" w:rsidRDefault="00413CB7" w:rsidP="00413CB7">
            <w:pPr>
              <w:spacing w:after="0"/>
              <w:jc w:val="left"/>
              <w:rPr>
                <w:szCs w:val="20"/>
              </w:rPr>
            </w:pPr>
            <w:r w:rsidRPr="00413CB7">
              <w:rPr>
                <w:szCs w:val="20"/>
              </w:rPr>
              <w:t xml:space="preserve">The Family Fish Shop </w:t>
            </w:r>
          </w:p>
        </w:tc>
        <w:tc>
          <w:tcPr>
            <w:tcW w:w="1597" w:type="pct"/>
            <w:noWrap/>
            <w:hideMark/>
          </w:tcPr>
          <w:p w14:paraId="6F7228F8"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099A92FB" w14:textId="77777777" w:rsidR="00413CB7" w:rsidRPr="00413CB7" w:rsidRDefault="00413CB7" w:rsidP="00413CB7">
            <w:pPr>
              <w:spacing w:after="0"/>
              <w:ind w:right="113"/>
              <w:jc w:val="right"/>
              <w:rPr>
                <w:szCs w:val="20"/>
              </w:rPr>
            </w:pPr>
            <w:r w:rsidRPr="00413CB7">
              <w:rPr>
                <w:szCs w:val="20"/>
              </w:rPr>
              <w:t>21.05</w:t>
            </w:r>
          </w:p>
        </w:tc>
        <w:tc>
          <w:tcPr>
            <w:tcW w:w="770" w:type="pct"/>
            <w:noWrap/>
            <w:hideMark/>
          </w:tcPr>
          <w:p w14:paraId="0A0555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AAA01F" w14:textId="77777777" w:rsidR="00413CB7" w:rsidRPr="00413CB7" w:rsidRDefault="00413CB7" w:rsidP="00413CB7">
            <w:pPr>
              <w:spacing w:after="0"/>
              <w:jc w:val="right"/>
              <w:rPr>
                <w:szCs w:val="20"/>
              </w:rPr>
            </w:pPr>
            <w:r w:rsidRPr="00413CB7">
              <w:rPr>
                <w:szCs w:val="20"/>
              </w:rPr>
              <w:t>21.10.2014</w:t>
            </w:r>
          </w:p>
        </w:tc>
      </w:tr>
      <w:tr w:rsidR="00413CB7" w:rsidRPr="00413CB7" w14:paraId="22CF89E1" w14:textId="77777777" w:rsidTr="005B36B0">
        <w:trPr>
          <w:trHeight w:val="20"/>
        </w:trPr>
        <w:tc>
          <w:tcPr>
            <w:tcW w:w="1756" w:type="pct"/>
            <w:noWrap/>
            <w:hideMark/>
          </w:tcPr>
          <w:p w14:paraId="75891AB4" w14:textId="77777777" w:rsidR="00413CB7" w:rsidRPr="00413CB7" w:rsidRDefault="00413CB7" w:rsidP="00413CB7">
            <w:pPr>
              <w:spacing w:after="0"/>
              <w:jc w:val="left"/>
              <w:rPr>
                <w:szCs w:val="20"/>
              </w:rPr>
            </w:pPr>
            <w:r w:rsidRPr="00413CB7">
              <w:rPr>
                <w:szCs w:val="20"/>
              </w:rPr>
              <w:t>The Indalo Cafe</w:t>
            </w:r>
          </w:p>
        </w:tc>
        <w:tc>
          <w:tcPr>
            <w:tcW w:w="1597" w:type="pct"/>
            <w:noWrap/>
            <w:hideMark/>
          </w:tcPr>
          <w:p w14:paraId="27D26DFE"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4ED273D4" w14:textId="77777777" w:rsidR="00413CB7" w:rsidRPr="00413CB7" w:rsidRDefault="00413CB7" w:rsidP="00413CB7">
            <w:pPr>
              <w:spacing w:after="0"/>
              <w:ind w:right="113"/>
              <w:jc w:val="right"/>
              <w:rPr>
                <w:szCs w:val="20"/>
              </w:rPr>
            </w:pPr>
            <w:r w:rsidRPr="00413CB7">
              <w:rPr>
                <w:szCs w:val="20"/>
              </w:rPr>
              <w:t>18.92</w:t>
            </w:r>
          </w:p>
        </w:tc>
        <w:tc>
          <w:tcPr>
            <w:tcW w:w="770" w:type="pct"/>
            <w:noWrap/>
            <w:hideMark/>
          </w:tcPr>
          <w:p w14:paraId="7AB25B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77085F3" w14:textId="77777777" w:rsidR="00413CB7" w:rsidRPr="00413CB7" w:rsidRDefault="00413CB7" w:rsidP="00413CB7">
            <w:pPr>
              <w:spacing w:after="0"/>
              <w:jc w:val="right"/>
              <w:rPr>
                <w:szCs w:val="20"/>
              </w:rPr>
            </w:pPr>
            <w:r w:rsidRPr="00413CB7">
              <w:rPr>
                <w:szCs w:val="20"/>
              </w:rPr>
              <w:t>7.5.2013</w:t>
            </w:r>
          </w:p>
        </w:tc>
      </w:tr>
      <w:tr w:rsidR="00413CB7" w:rsidRPr="00413CB7" w14:paraId="7DAE6101" w14:textId="77777777" w:rsidTr="005B36B0">
        <w:trPr>
          <w:trHeight w:val="20"/>
        </w:trPr>
        <w:tc>
          <w:tcPr>
            <w:tcW w:w="1756" w:type="pct"/>
            <w:noWrap/>
            <w:hideMark/>
          </w:tcPr>
          <w:p w14:paraId="0EE944F9" w14:textId="77777777" w:rsidR="00413CB7" w:rsidRPr="00413CB7" w:rsidRDefault="00413CB7" w:rsidP="00413CB7">
            <w:pPr>
              <w:spacing w:after="0"/>
              <w:jc w:val="left"/>
              <w:rPr>
                <w:szCs w:val="20"/>
              </w:rPr>
            </w:pPr>
            <w:r w:rsidRPr="00413CB7">
              <w:rPr>
                <w:szCs w:val="20"/>
              </w:rPr>
              <w:t>The Laura Soap Shoppe</w:t>
            </w:r>
          </w:p>
        </w:tc>
        <w:tc>
          <w:tcPr>
            <w:tcW w:w="1597" w:type="pct"/>
            <w:noWrap/>
            <w:hideMark/>
          </w:tcPr>
          <w:p w14:paraId="2607BBD5"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11BD96C6" w14:textId="77777777" w:rsidR="00413CB7" w:rsidRPr="00413CB7" w:rsidRDefault="00413CB7" w:rsidP="00413CB7">
            <w:pPr>
              <w:spacing w:after="0"/>
              <w:ind w:right="113"/>
              <w:jc w:val="right"/>
              <w:rPr>
                <w:szCs w:val="20"/>
              </w:rPr>
            </w:pPr>
            <w:r w:rsidRPr="00413CB7">
              <w:rPr>
                <w:szCs w:val="20"/>
              </w:rPr>
              <w:t>207.77</w:t>
            </w:r>
          </w:p>
        </w:tc>
        <w:tc>
          <w:tcPr>
            <w:tcW w:w="770" w:type="pct"/>
            <w:noWrap/>
            <w:hideMark/>
          </w:tcPr>
          <w:p w14:paraId="314DECD8" w14:textId="77777777" w:rsidR="00413CB7" w:rsidRPr="00413CB7" w:rsidRDefault="00413CB7" w:rsidP="00413CB7">
            <w:pPr>
              <w:spacing w:after="0"/>
              <w:ind w:left="170"/>
              <w:jc w:val="left"/>
              <w:rPr>
                <w:szCs w:val="20"/>
              </w:rPr>
            </w:pPr>
            <w:r w:rsidRPr="00413CB7">
              <w:rPr>
                <w:szCs w:val="20"/>
              </w:rPr>
              <w:t>Refund 150633</w:t>
            </w:r>
          </w:p>
        </w:tc>
        <w:tc>
          <w:tcPr>
            <w:tcW w:w="453" w:type="pct"/>
            <w:noWrap/>
            <w:hideMark/>
          </w:tcPr>
          <w:p w14:paraId="1583D5D1" w14:textId="77777777" w:rsidR="00413CB7" w:rsidRPr="00413CB7" w:rsidRDefault="00413CB7" w:rsidP="00413CB7">
            <w:pPr>
              <w:spacing w:after="0"/>
              <w:jc w:val="right"/>
              <w:rPr>
                <w:szCs w:val="20"/>
              </w:rPr>
            </w:pPr>
            <w:r w:rsidRPr="00413CB7">
              <w:rPr>
                <w:szCs w:val="20"/>
              </w:rPr>
              <w:t>16.1.2013</w:t>
            </w:r>
          </w:p>
        </w:tc>
      </w:tr>
      <w:tr w:rsidR="00413CB7" w:rsidRPr="00413CB7" w14:paraId="5BFD5BEB" w14:textId="77777777" w:rsidTr="005B36B0">
        <w:trPr>
          <w:trHeight w:val="20"/>
        </w:trPr>
        <w:tc>
          <w:tcPr>
            <w:tcW w:w="1756" w:type="pct"/>
            <w:noWrap/>
            <w:hideMark/>
          </w:tcPr>
          <w:p w14:paraId="25CC5867" w14:textId="77777777" w:rsidR="00413CB7" w:rsidRPr="00413CB7" w:rsidRDefault="00413CB7" w:rsidP="00413CB7">
            <w:pPr>
              <w:spacing w:after="0"/>
              <w:jc w:val="left"/>
              <w:rPr>
                <w:szCs w:val="20"/>
              </w:rPr>
            </w:pPr>
            <w:r w:rsidRPr="00413CB7">
              <w:rPr>
                <w:szCs w:val="20"/>
              </w:rPr>
              <w:t>The Mawson Bridge Trust</w:t>
            </w:r>
          </w:p>
        </w:tc>
        <w:tc>
          <w:tcPr>
            <w:tcW w:w="1597" w:type="pct"/>
            <w:noWrap/>
            <w:hideMark/>
          </w:tcPr>
          <w:p w14:paraId="2B6836C5"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5809E4C1" w14:textId="77777777" w:rsidR="00413CB7" w:rsidRPr="00413CB7" w:rsidRDefault="00413CB7" w:rsidP="00413CB7">
            <w:pPr>
              <w:spacing w:after="0"/>
              <w:ind w:right="113"/>
              <w:jc w:val="right"/>
              <w:rPr>
                <w:szCs w:val="20"/>
              </w:rPr>
            </w:pPr>
            <w:r w:rsidRPr="00413CB7">
              <w:rPr>
                <w:szCs w:val="20"/>
              </w:rPr>
              <w:t>10.29</w:t>
            </w:r>
          </w:p>
        </w:tc>
        <w:tc>
          <w:tcPr>
            <w:tcW w:w="770" w:type="pct"/>
            <w:noWrap/>
            <w:hideMark/>
          </w:tcPr>
          <w:p w14:paraId="0E999B0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DC3581" w14:textId="77777777" w:rsidR="00413CB7" w:rsidRPr="00413CB7" w:rsidRDefault="00413CB7" w:rsidP="00413CB7">
            <w:pPr>
              <w:spacing w:after="0"/>
              <w:jc w:val="right"/>
              <w:rPr>
                <w:szCs w:val="20"/>
              </w:rPr>
            </w:pPr>
            <w:r w:rsidRPr="00413CB7">
              <w:rPr>
                <w:szCs w:val="20"/>
              </w:rPr>
              <w:t>23.10.2013</w:t>
            </w:r>
          </w:p>
        </w:tc>
      </w:tr>
      <w:tr w:rsidR="00413CB7" w:rsidRPr="00413CB7" w14:paraId="1D73080D" w14:textId="77777777" w:rsidTr="005B36B0">
        <w:trPr>
          <w:trHeight w:val="20"/>
        </w:trPr>
        <w:tc>
          <w:tcPr>
            <w:tcW w:w="1756" w:type="pct"/>
            <w:noWrap/>
            <w:hideMark/>
          </w:tcPr>
          <w:p w14:paraId="21BC4035" w14:textId="77777777" w:rsidR="00413CB7" w:rsidRPr="00413CB7" w:rsidRDefault="00413CB7" w:rsidP="00413CB7">
            <w:pPr>
              <w:spacing w:after="0"/>
              <w:jc w:val="left"/>
              <w:rPr>
                <w:szCs w:val="20"/>
              </w:rPr>
            </w:pPr>
            <w:r w:rsidRPr="00413CB7">
              <w:rPr>
                <w:szCs w:val="20"/>
              </w:rPr>
              <w:t xml:space="preserve">The Old Vine </w:t>
            </w:r>
          </w:p>
        </w:tc>
        <w:tc>
          <w:tcPr>
            <w:tcW w:w="1597" w:type="pct"/>
            <w:noWrap/>
            <w:hideMark/>
          </w:tcPr>
          <w:p w14:paraId="4DF7F211" w14:textId="77777777" w:rsidR="00413CB7" w:rsidRPr="00413CB7" w:rsidRDefault="00413CB7" w:rsidP="00413CB7">
            <w:pPr>
              <w:spacing w:after="0"/>
              <w:ind w:left="113"/>
              <w:jc w:val="left"/>
              <w:rPr>
                <w:szCs w:val="20"/>
              </w:rPr>
            </w:pPr>
            <w:r w:rsidRPr="00413CB7">
              <w:rPr>
                <w:szCs w:val="20"/>
              </w:rPr>
              <w:t>ALDINGA, SA 5173</w:t>
            </w:r>
          </w:p>
        </w:tc>
        <w:tc>
          <w:tcPr>
            <w:tcW w:w="424" w:type="pct"/>
            <w:noWrap/>
            <w:hideMark/>
          </w:tcPr>
          <w:p w14:paraId="3C0E5496" w14:textId="77777777" w:rsidR="00413CB7" w:rsidRPr="00413CB7" w:rsidRDefault="00413CB7" w:rsidP="00413CB7">
            <w:pPr>
              <w:spacing w:after="0"/>
              <w:ind w:right="113"/>
              <w:jc w:val="right"/>
              <w:rPr>
                <w:szCs w:val="20"/>
              </w:rPr>
            </w:pPr>
            <w:r w:rsidRPr="00413CB7">
              <w:rPr>
                <w:szCs w:val="20"/>
              </w:rPr>
              <w:t>14.21</w:t>
            </w:r>
          </w:p>
        </w:tc>
        <w:tc>
          <w:tcPr>
            <w:tcW w:w="770" w:type="pct"/>
            <w:noWrap/>
            <w:hideMark/>
          </w:tcPr>
          <w:p w14:paraId="0CCFD33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E78F59" w14:textId="77777777" w:rsidR="00413CB7" w:rsidRPr="00413CB7" w:rsidRDefault="00413CB7" w:rsidP="00413CB7">
            <w:pPr>
              <w:spacing w:after="0"/>
              <w:jc w:val="right"/>
              <w:rPr>
                <w:szCs w:val="20"/>
              </w:rPr>
            </w:pPr>
            <w:r w:rsidRPr="00413CB7">
              <w:rPr>
                <w:szCs w:val="20"/>
              </w:rPr>
              <w:t>12.11.2014</w:t>
            </w:r>
          </w:p>
        </w:tc>
      </w:tr>
      <w:tr w:rsidR="00413CB7" w:rsidRPr="00413CB7" w14:paraId="63297FA1" w14:textId="77777777" w:rsidTr="005B36B0">
        <w:trPr>
          <w:trHeight w:val="20"/>
        </w:trPr>
        <w:tc>
          <w:tcPr>
            <w:tcW w:w="1756" w:type="pct"/>
            <w:noWrap/>
            <w:hideMark/>
          </w:tcPr>
          <w:p w14:paraId="61088F78" w14:textId="77777777" w:rsidR="00413CB7" w:rsidRPr="00413CB7" w:rsidRDefault="00413CB7" w:rsidP="00413CB7">
            <w:pPr>
              <w:spacing w:after="0"/>
              <w:jc w:val="left"/>
              <w:rPr>
                <w:szCs w:val="20"/>
              </w:rPr>
            </w:pPr>
            <w:r w:rsidRPr="00413CB7">
              <w:rPr>
                <w:szCs w:val="20"/>
              </w:rPr>
              <w:t xml:space="preserve">The Vines Lifestyle Village </w:t>
            </w:r>
          </w:p>
        </w:tc>
        <w:tc>
          <w:tcPr>
            <w:tcW w:w="1597" w:type="pct"/>
            <w:noWrap/>
            <w:hideMark/>
          </w:tcPr>
          <w:p w14:paraId="2074EA01" w14:textId="77777777"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14:paraId="4041E20F" w14:textId="77777777" w:rsidR="00413CB7" w:rsidRPr="00413CB7" w:rsidRDefault="00413CB7" w:rsidP="00413CB7">
            <w:pPr>
              <w:spacing w:after="0"/>
              <w:ind w:right="113"/>
              <w:jc w:val="right"/>
              <w:rPr>
                <w:szCs w:val="20"/>
              </w:rPr>
            </w:pPr>
            <w:r w:rsidRPr="00413CB7">
              <w:rPr>
                <w:szCs w:val="20"/>
              </w:rPr>
              <w:t>121.87</w:t>
            </w:r>
          </w:p>
        </w:tc>
        <w:tc>
          <w:tcPr>
            <w:tcW w:w="770" w:type="pct"/>
            <w:noWrap/>
            <w:hideMark/>
          </w:tcPr>
          <w:p w14:paraId="3A8A2E0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15389B" w14:textId="77777777" w:rsidR="00413CB7" w:rsidRPr="00413CB7" w:rsidRDefault="00413CB7" w:rsidP="00413CB7">
            <w:pPr>
              <w:spacing w:after="0"/>
              <w:jc w:val="right"/>
              <w:rPr>
                <w:szCs w:val="20"/>
              </w:rPr>
            </w:pPr>
            <w:r w:rsidRPr="00413CB7">
              <w:rPr>
                <w:szCs w:val="20"/>
              </w:rPr>
              <w:t>6.6.2014</w:t>
            </w:r>
          </w:p>
        </w:tc>
      </w:tr>
      <w:tr w:rsidR="00413CB7" w:rsidRPr="00413CB7" w14:paraId="7B8EA01D" w14:textId="77777777" w:rsidTr="005B36B0">
        <w:trPr>
          <w:trHeight w:val="20"/>
        </w:trPr>
        <w:tc>
          <w:tcPr>
            <w:tcW w:w="1756" w:type="pct"/>
            <w:noWrap/>
            <w:hideMark/>
          </w:tcPr>
          <w:p w14:paraId="4A121DDA" w14:textId="77777777" w:rsidR="00413CB7" w:rsidRPr="00413CB7" w:rsidRDefault="00413CB7" w:rsidP="00413CB7">
            <w:pPr>
              <w:spacing w:after="0"/>
              <w:jc w:val="left"/>
              <w:rPr>
                <w:szCs w:val="20"/>
              </w:rPr>
            </w:pPr>
            <w:r w:rsidRPr="00413CB7">
              <w:rPr>
                <w:szCs w:val="20"/>
              </w:rPr>
              <w:t>The Vistas Nursing Homes</w:t>
            </w:r>
          </w:p>
        </w:tc>
        <w:tc>
          <w:tcPr>
            <w:tcW w:w="1597" w:type="pct"/>
            <w:noWrap/>
            <w:hideMark/>
          </w:tcPr>
          <w:p w14:paraId="34101049" w14:textId="77777777"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14:paraId="674D7D0F" w14:textId="77777777" w:rsidR="00413CB7" w:rsidRPr="00413CB7" w:rsidRDefault="00413CB7" w:rsidP="00413CB7">
            <w:pPr>
              <w:spacing w:after="0"/>
              <w:ind w:right="113"/>
              <w:jc w:val="right"/>
              <w:rPr>
                <w:szCs w:val="20"/>
              </w:rPr>
            </w:pPr>
            <w:r w:rsidRPr="00413CB7">
              <w:rPr>
                <w:szCs w:val="20"/>
              </w:rPr>
              <w:t>81.65</w:t>
            </w:r>
          </w:p>
        </w:tc>
        <w:tc>
          <w:tcPr>
            <w:tcW w:w="770" w:type="pct"/>
            <w:noWrap/>
            <w:hideMark/>
          </w:tcPr>
          <w:p w14:paraId="22C39F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D0EFDC" w14:textId="77777777" w:rsidR="00413CB7" w:rsidRPr="00413CB7" w:rsidRDefault="00413CB7" w:rsidP="00413CB7">
            <w:pPr>
              <w:spacing w:after="0"/>
              <w:jc w:val="right"/>
              <w:rPr>
                <w:szCs w:val="20"/>
              </w:rPr>
            </w:pPr>
            <w:r w:rsidRPr="00413CB7">
              <w:rPr>
                <w:szCs w:val="20"/>
              </w:rPr>
              <w:t>30.1.2013</w:t>
            </w:r>
          </w:p>
        </w:tc>
      </w:tr>
      <w:tr w:rsidR="00413CB7" w:rsidRPr="00413CB7" w14:paraId="50E805B6" w14:textId="77777777" w:rsidTr="005B36B0">
        <w:trPr>
          <w:trHeight w:val="20"/>
        </w:trPr>
        <w:tc>
          <w:tcPr>
            <w:tcW w:w="1756" w:type="pct"/>
            <w:noWrap/>
            <w:hideMark/>
          </w:tcPr>
          <w:p w14:paraId="29A16688" w14:textId="77777777" w:rsidR="00413CB7" w:rsidRPr="00413CB7" w:rsidRDefault="00413CB7" w:rsidP="00413CB7">
            <w:pPr>
              <w:spacing w:after="0"/>
              <w:jc w:val="left"/>
              <w:rPr>
                <w:szCs w:val="20"/>
              </w:rPr>
            </w:pPr>
            <w:r w:rsidRPr="00413CB7">
              <w:rPr>
                <w:szCs w:val="20"/>
              </w:rPr>
              <w:t>Thelma Tugado</w:t>
            </w:r>
          </w:p>
        </w:tc>
        <w:tc>
          <w:tcPr>
            <w:tcW w:w="1597" w:type="pct"/>
            <w:noWrap/>
            <w:hideMark/>
          </w:tcPr>
          <w:p w14:paraId="2FE73BC2" w14:textId="77777777"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14:paraId="54EC5ED6" w14:textId="77777777" w:rsidR="00413CB7" w:rsidRPr="00413CB7" w:rsidRDefault="00413CB7" w:rsidP="00413CB7">
            <w:pPr>
              <w:spacing w:after="0"/>
              <w:ind w:right="113"/>
              <w:jc w:val="right"/>
              <w:rPr>
                <w:szCs w:val="20"/>
              </w:rPr>
            </w:pPr>
            <w:r w:rsidRPr="00413CB7">
              <w:rPr>
                <w:szCs w:val="20"/>
              </w:rPr>
              <w:t>27.69</w:t>
            </w:r>
          </w:p>
        </w:tc>
        <w:tc>
          <w:tcPr>
            <w:tcW w:w="770" w:type="pct"/>
            <w:noWrap/>
            <w:hideMark/>
          </w:tcPr>
          <w:p w14:paraId="0AFF1E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2F7D54" w14:textId="77777777" w:rsidR="00413CB7" w:rsidRPr="00413CB7" w:rsidRDefault="00413CB7" w:rsidP="00413CB7">
            <w:pPr>
              <w:spacing w:after="0"/>
              <w:jc w:val="right"/>
              <w:rPr>
                <w:szCs w:val="20"/>
              </w:rPr>
            </w:pPr>
            <w:r w:rsidRPr="00413CB7">
              <w:rPr>
                <w:szCs w:val="20"/>
              </w:rPr>
              <w:t>14.6.2013</w:t>
            </w:r>
          </w:p>
        </w:tc>
      </w:tr>
      <w:tr w:rsidR="00413CB7" w:rsidRPr="00413CB7" w14:paraId="4099DAC6" w14:textId="77777777" w:rsidTr="005B36B0">
        <w:trPr>
          <w:trHeight w:val="20"/>
        </w:trPr>
        <w:tc>
          <w:tcPr>
            <w:tcW w:w="1756" w:type="pct"/>
            <w:noWrap/>
            <w:hideMark/>
          </w:tcPr>
          <w:p w14:paraId="702FFD3E" w14:textId="77777777" w:rsidR="00413CB7" w:rsidRPr="00413CB7" w:rsidRDefault="00413CB7" w:rsidP="00413CB7">
            <w:pPr>
              <w:spacing w:after="0"/>
              <w:jc w:val="left"/>
              <w:rPr>
                <w:szCs w:val="20"/>
              </w:rPr>
            </w:pPr>
            <w:r w:rsidRPr="00413CB7">
              <w:rPr>
                <w:szCs w:val="20"/>
              </w:rPr>
              <w:t>Theresa Ferretti</w:t>
            </w:r>
          </w:p>
        </w:tc>
        <w:tc>
          <w:tcPr>
            <w:tcW w:w="1597" w:type="pct"/>
            <w:noWrap/>
            <w:hideMark/>
          </w:tcPr>
          <w:p w14:paraId="7C132377"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05447476" w14:textId="77777777" w:rsidR="00413CB7" w:rsidRPr="00413CB7" w:rsidRDefault="00413CB7" w:rsidP="00413CB7">
            <w:pPr>
              <w:spacing w:after="0"/>
              <w:ind w:right="113"/>
              <w:jc w:val="right"/>
              <w:rPr>
                <w:szCs w:val="20"/>
              </w:rPr>
            </w:pPr>
            <w:r w:rsidRPr="00413CB7">
              <w:rPr>
                <w:szCs w:val="20"/>
              </w:rPr>
              <w:t>232.60</w:t>
            </w:r>
          </w:p>
        </w:tc>
        <w:tc>
          <w:tcPr>
            <w:tcW w:w="770" w:type="pct"/>
            <w:noWrap/>
            <w:hideMark/>
          </w:tcPr>
          <w:p w14:paraId="2E347975" w14:textId="77777777" w:rsidR="00413CB7" w:rsidRPr="00413CB7" w:rsidRDefault="00413CB7" w:rsidP="00413CB7">
            <w:pPr>
              <w:spacing w:after="0"/>
              <w:ind w:left="170"/>
              <w:jc w:val="left"/>
              <w:rPr>
                <w:szCs w:val="20"/>
              </w:rPr>
            </w:pPr>
            <w:r w:rsidRPr="00413CB7">
              <w:rPr>
                <w:szCs w:val="20"/>
              </w:rPr>
              <w:t>Refund 159161</w:t>
            </w:r>
          </w:p>
        </w:tc>
        <w:tc>
          <w:tcPr>
            <w:tcW w:w="453" w:type="pct"/>
            <w:noWrap/>
            <w:hideMark/>
          </w:tcPr>
          <w:p w14:paraId="2E2445E3" w14:textId="77777777" w:rsidR="00413CB7" w:rsidRPr="00413CB7" w:rsidRDefault="00413CB7" w:rsidP="00413CB7">
            <w:pPr>
              <w:spacing w:after="0"/>
              <w:jc w:val="right"/>
              <w:rPr>
                <w:szCs w:val="20"/>
              </w:rPr>
            </w:pPr>
            <w:r w:rsidRPr="00413CB7">
              <w:rPr>
                <w:szCs w:val="20"/>
              </w:rPr>
              <w:t>15.4.2013</w:t>
            </w:r>
          </w:p>
        </w:tc>
      </w:tr>
      <w:tr w:rsidR="00413CB7" w:rsidRPr="00413CB7" w14:paraId="4C9B1C8B" w14:textId="77777777" w:rsidTr="005B36B0">
        <w:trPr>
          <w:trHeight w:val="20"/>
        </w:trPr>
        <w:tc>
          <w:tcPr>
            <w:tcW w:w="1756" w:type="pct"/>
            <w:noWrap/>
            <w:hideMark/>
          </w:tcPr>
          <w:p w14:paraId="696AB871" w14:textId="77777777" w:rsidR="00413CB7" w:rsidRPr="00413CB7" w:rsidRDefault="00413CB7" w:rsidP="00413CB7">
            <w:pPr>
              <w:spacing w:after="0"/>
              <w:jc w:val="left"/>
              <w:rPr>
                <w:szCs w:val="20"/>
              </w:rPr>
            </w:pPr>
            <w:r w:rsidRPr="00413CB7">
              <w:rPr>
                <w:szCs w:val="20"/>
              </w:rPr>
              <w:t>Theresa Shaw</w:t>
            </w:r>
          </w:p>
        </w:tc>
        <w:tc>
          <w:tcPr>
            <w:tcW w:w="1597" w:type="pct"/>
            <w:noWrap/>
            <w:hideMark/>
          </w:tcPr>
          <w:p w14:paraId="3E32B113"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39C00091" w14:textId="77777777" w:rsidR="00413CB7" w:rsidRPr="00413CB7" w:rsidRDefault="00413CB7" w:rsidP="00413CB7">
            <w:pPr>
              <w:spacing w:after="0"/>
              <w:ind w:right="113"/>
              <w:jc w:val="right"/>
              <w:rPr>
                <w:szCs w:val="20"/>
              </w:rPr>
            </w:pPr>
            <w:r w:rsidRPr="00413CB7">
              <w:rPr>
                <w:szCs w:val="20"/>
              </w:rPr>
              <w:t>21.17</w:t>
            </w:r>
          </w:p>
        </w:tc>
        <w:tc>
          <w:tcPr>
            <w:tcW w:w="770" w:type="pct"/>
            <w:noWrap/>
            <w:hideMark/>
          </w:tcPr>
          <w:p w14:paraId="15E28C4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F2C2BDA" w14:textId="77777777" w:rsidR="00413CB7" w:rsidRPr="00413CB7" w:rsidRDefault="00413CB7" w:rsidP="00413CB7">
            <w:pPr>
              <w:spacing w:after="0"/>
              <w:jc w:val="right"/>
              <w:rPr>
                <w:szCs w:val="20"/>
              </w:rPr>
            </w:pPr>
            <w:r w:rsidRPr="00413CB7">
              <w:rPr>
                <w:szCs w:val="20"/>
              </w:rPr>
              <w:t>19.8.2014</w:t>
            </w:r>
          </w:p>
        </w:tc>
      </w:tr>
      <w:tr w:rsidR="00413CB7" w:rsidRPr="00413CB7" w14:paraId="09D6EA19" w14:textId="77777777" w:rsidTr="005B36B0">
        <w:trPr>
          <w:trHeight w:val="20"/>
        </w:trPr>
        <w:tc>
          <w:tcPr>
            <w:tcW w:w="1756" w:type="pct"/>
            <w:noWrap/>
            <w:hideMark/>
          </w:tcPr>
          <w:p w14:paraId="75A2CBDF" w14:textId="77777777" w:rsidR="00413CB7" w:rsidRPr="00413CB7" w:rsidRDefault="00413CB7" w:rsidP="00413CB7">
            <w:pPr>
              <w:spacing w:after="0"/>
              <w:jc w:val="left"/>
              <w:rPr>
                <w:szCs w:val="20"/>
              </w:rPr>
            </w:pPr>
            <w:r w:rsidRPr="00413CB7">
              <w:rPr>
                <w:szCs w:val="20"/>
              </w:rPr>
              <w:t>Thermal Control Industries</w:t>
            </w:r>
          </w:p>
        </w:tc>
        <w:tc>
          <w:tcPr>
            <w:tcW w:w="1597" w:type="pct"/>
            <w:noWrap/>
            <w:hideMark/>
          </w:tcPr>
          <w:p w14:paraId="01741FE1" w14:textId="77777777"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14:paraId="5EF7A393" w14:textId="77777777" w:rsidR="00413CB7" w:rsidRPr="00413CB7" w:rsidRDefault="00413CB7" w:rsidP="00413CB7">
            <w:pPr>
              <w:spacing w:after="0"/>
              <w:ind w:right="113"/>
              <w:jc w:val="right"/>
              <w:rPr>
                <w:szCs w:val="20"/>
              </w:rPr>
            </w:pPr>
            <w:r w:rsidRPr="00413CB7">
              <w:rPr>
                <w:szCs w:val="20"/>
              </w:rPr>
              <w:t>44.33</w:t>
            </w:r>
          </w:p>
        </w:tc>
        <w:tc>
          <w:tcPr>
            <w:tcW w:w="770" w:type="pct"/>
            <w:noWrap/>
            <w:hideMark/>
          </w:tcPr>
          <w:p w14:paraId="5D4B180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E5400D" w14:textId="77777777" w:rsidR="00413CB7" w:rsidRPr="00413CB7" w:rsidRDefault="00413CB7" w:rsidP="00413CB7">
            <w:pPr>
              <w:spacing w:after="0"/>
              <w:jc w:val="right"/>
              <w:rPr>
                <w:szCs w:val="20"/>
              </w:rPr>
            </w:pPr>
            <w:r w:rsidRPr="00413CB7">
              <w:rPr>
                <w:szCs w:val="20"/>
              </w:rPr>
              <w:t>10.12.2013</w:t>
            </w:r>
          </w:p>
        </w:tc>
      </w:tr>
      <w:tr w:rsidR="00413CB7" w:rsidRPr="00413CB7" w14:paraId="798EFB41" w14:textId="77777777" w:rsidTr="005B36B0">
        <w:trPr>
          <w:trHeight w:val="20"/>
        </w:trPr>
        <w:tc>
          <w:tcPr>
            <w:tcW w:w="1756" w:type="pct"/>
            <w:noWrap/>
            <w:hideMark/>
          </w:tcPr>
          <w:p w14:paraId="14DF7D7A" w14:textId="77777777" w:rsidR="00413CB7" w:rsidRPr="00413CB7" w:rsidRDefault="00413CB7" w:rsidP="00413CB7">
            <w:pPr>
              <w:spacing w:after="0"/>
              <w:jc w:val="left"/>
              <w:rPr>
                <w:szCs w:val="20"/>
              </w:rPr>
            </w:pPr>
            <w:r w:rsidRPr="00413CB7">
              <w:rPr>
                <w:szCs w:val="20"/>
              </w:rPr>
              <w:t>Thi Le</w:t>
            </w:r>
          </w:p>
        </w:tc>
        <w:tc>
          <w:tcPr>
            <w:tcW w:w="1597" w:type="pct"/>
            <w:noWrap/>
            <w:hideMark/>
          </w:tcPr>
          <w:p w14:paraId="5CDD743B" w14:textId="77777777"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14:paraId="36C0DD24" w14:textId="77777777" w:rsidR="00413CB7" w:rsidRPr="00413CB7" w:rsidRDefault="00413CB7" w:rsidP="00413CB7">
            <w:pPr>
              <w:spacing w:after="0"/>
              <w:ind w:right="113"/>
              <w:jc w:val="right"/>
              <w:rPr>
                <w:szCs w:val="20"/>
              </w:rPr>
            </w:pPr>
            <w:r w:rsidRPr="00413CB7">
              <w:rPr>
                <w:szCs w:val="20"/>
              </w:rPr>
              <w:t>36.00</w:t>
            </w:r>
          </w:p>
        </w:tc>
        <w:tc>
          <w:tcPr>
            <w:tcW w:w="770" w:type="pct"/>
            <w:noWrap/>
            <w:hideMark/>
          </w:tcPr>
          <w:p w14:paraId="1FF082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CC1D5A" w14:textId="77777777" w:rsidR="00413CB7" w:rsidRPr="00413CB7" w:rsidRDefault="00413CB7" w:rsidP="00413CB7">
            <w:pPr>
              <w:spacing w:after="0"/>
              <w:jc w:val="right"/>
              <w:rPr>
                <w:szCs w:val="20"/>
              </w:rPr>
            </w:pPr>
            <w:r w:rsidRPr="00413CB7">
              <w:rPr>
                <w:szCs w:val="20"/>
              </w:rPr>
              <w:t>25.3.2013</w:t>
            </w:r>
          </w:p>
        </w:tc>
      </w:tr>
      <w:tr w:rsidR="00413CB7" w:rsidRPr="00413CB7" w14:paraId="55DD360D" w14:textId="77777777" w:rsidTr="005B36B0">
        <w:trPr>
          <w:trHeight w:val="20"/>
        </w:trPr>
        <w:tc>
          <w:tcPr>
            <w:tcW w:w="1756" w:type="pct"/>
            <w:noWrap/>
            <w:hideMark/>
          </w:tcPr>
          <w:p w14:paraId="7D49EC96" w14:textId="77777777" w:rsidR="00413CB7" w:rsidRPr="00413CB7" w:rsidRDefault="00413CB7" w:rsidP="00413CB7">
            <w:pPr>
              <w:spacing w:after="0"/>
              <w:jc w:val="left"/>
              <w:rPr>
                <w:szCs w:val="20"/>
              </w:rPr>
            </w:pPr>
            <w:r w:rsidRPr="00413CB7">
              <w:rPr>
                <w:szCs w:val="20"/>
              </w:rPr>
              <w:t>Thi Thanh Ngyuen</w:t>
            </w:r>
          </w:p>
        </w:tc>
        <w:tc>
          <w:tcPr>
            <w:tcW w:w="1597" w:type="pct"/>
            <w:noWrap/>
            <w:hideMark/>
          </w:tcPr>
          <w:p w14:paraId="18063FFD" w14:textId="77777777" w:rsidR="00413CB7" w:rsidRPr="00413CB7" w:rsidRDefault="00413CB7" w:rsidP="00413CB7">
            <w:pPr>
              <w:spacing w:after="0"/>
              <w:ind w:left="113"/>
              <w:jc w:val="left"/>
              <w:rPr>
                <w:szCs w:val="20"/>
              </w:rPr>
            </w:pPr>
            <w:r w:rsidRPr="00413CB7">
              <w:rPr>
                <w:szCs w:val="20"/>
              </w:rPr>
              <w:t>VIRGINIA, SA 5120</w:t>
            </w:r>
          </w:p>
        </w:tc>
        <w:tc>
          <w:tcPr>
            <w:tcW w:w="424" w:type="pct"/>
            <w:noWrap/>
            <w:hideMark/>
          </w:tcPr>
          <w:p w14:paraId="42D18C60" w14:textId="77777777" w:rsidR="00413CB7" w:rsidRPr="00413CB7" w:rsidRDefault="00413CB7" w:rsidP="00413CB7">
            <w:pPr>
              <w:spacing w:after="0"/>
              <w:ind w:right="113"/>
              <w:jc w:val="right"/>
              <w:rPr>
                <w:szCs w:val="20"/>
              </w:rPr>
            </w:pPr>
            <w:r w:rsidRPr="00413CB7">
              <w:rPr>
                <w:szCs w:val="20"/>
              </w:rPr>
              <w:t>190.44</w:t>
            </w:r>
          </w:p>
        </w:tc>
        <w:tc>
          <w:tcPr>
            <w:tcW w:w="770" w:type="pct"/>
            <w:noWrap/>
            <w:hideMark/>
          </w:tcPr>
          <w:p w14:paraId="7C0312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FAA01D" w14:textId="77777777" w:rsidR="00413CB7" w:rsidRPr="00413CB7" w:rsidRDefault="00413CB7" w:rsidP="00413CB7">
            <w:pPr>
              <w:spacing w:after="0"/>
              <w:jc w:val="right"/>
              <w:rPr>
                <w:szCs w:val="20"/>
              </w:rPr>
            </w:pPr>
            <w:r w:rsidRPr="00413CB7">
              <w:rPr>
                <w:szCs w:val="20"/>
              </w:rPr>
              <w:t>7.7.2014</w:t>
            </w:r>
          </w:p>
        </w:tc>
      </w:tr>
      <w:tr w:rsidR="00413CB7" w:rsidRPr="00413CB7" w14:paraId="709D392E" w14:textId="77777777" w:rsidTr="005B36B0">
        <w:trPr>
          <w:trHeight w:val="20"/>
        </w:trPr>
        <w:tc>
          <w:tcPr>
            <w:tcW w:w="1756" w:type="pct"/>
            <w:noWrap/>
            <w:hideMark/>
          </w:tcPr>
          <w:p w14:paraId="226F6F6F" w14:textId="77777777" w:rsidR="00413CB7" w:rsidRPr="00413CB7" w:rsidRDefault="00413CB7" w:rsidP="00413CB7">
            <w:pPr>
              <w:spacing w:after="0"/>
              <w:jc w:val="left"/>
              <w:rPr>
                <w:szCs w:val="20"/>
              </w:rPr>
            </w:pPr>
            <w:r w:rsidRPr="00413CB7">
              <w:rPr>
                <w:szCs w:val="20"/>
              </w:rPr>
              <w:t>Thomas Best</w:t>
            </w:r>
          </w:p>
        </w:tc>
        <w:tc>
          <w:tcPr>
            <w:tcW w:w="1597" w:type="pct"/>
            <w:noWrap/>
            <w:hideMark/>
          </w:tcPr>
          <w:p w14:paraId="2812BF94" w14:textId="77777777" w:rsidR="00413CB7" w:rsidRPr="00413CB7" w:rsidRDefault="00413CB7" w:rsidP="00413CB7">
            <w:pPr>
              <w:spacing w:after="0"/>
              <w:ind w:left="113"/>
              <w:jc w:val="left"/>
              <w:rPr>
                <w:szCs w:val="20"/>
              </w:rPr>
            </w:pPr>
            <w:r w:rsidRPr="00413CB7">
              <w:rPr>
                <w:szCs w:val="20"/>
              </w:rPr>
              <w:t>SEAFORD, SA 5169</w:t>
            </w:r>
          </w:p>
        </w:tc>
        <w:tc>
          <w:tcPr>
            <w:tcW w:w="424" w:type="pct"/>
            <w:noWrap/>
            <w:hideMark/>
          </w:tcPr>
          <w:p w14:paraId="724C6AD4" w14:textId="77777777" w:rsidR="00413CB7" w:rsidRPr="00413CB7" w:rsidRDefault="00413CB7" w:rsidP="00413CB7">
            <w:pPr>
              <w:spacing w:after="0"/>
              <w:ind w:right="113"/>
              <w:jc w:val="right"/>
              <w:rPr>
                <w:szCs w:val="20"/>
              </w:rPr>
            </w:pPr>
            <w:r w:rsidRPr="00413CB7">
              <w:rPr>
                <w:szCs w:val="20"/>
              </w:rPr>
              <w:t>32.86</w:t>
            </w:r>
          </w:p>
        </w:tc>
        <w:tc>
          <w:tcPr>
            <w:tcW w:w="770" w:type="pct"/>
            <w:noWrap/>
            <w:hideMark/>
          </w:tcPr>
          <w:p w14:paraId="78AB2D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00ED52" w14:textId="77777777" w:rsidR="00413CB7" w:rsidRPr="00413CB7" w:rsidRDefault="00413CB7" w:rsidP="00413CB7">
            <w:pPr>
              <w:spacing w:after="0"/>
              <w:jc w:val="right"/>
              <w:rPr>
                <w:szCs w:val="20"/>
              </w:rPr>
            </w:pPr>
            <w:r w:rsidRPr="00413CB7">
              <w:rPr>
                <w:szCs w:val="20"/>
              </w:rPr>
              <w:t>27.5.2013</w:t>
            </w:r>
          </w:p>
        </w:tc>
      </w:tr>
      <w:tr w:rsidR="00413CB7" w:rsidRPr="00413CB7" w14:paraId="1A5B3CDE" w14:textId="77777777" w:rsidTr="005B36B0">
        <w:trPr>
          <w:trHeight w:val="20"/>
        </w:trPr>
        <w:tc>
          <w:tcPr>
            <w:tcW w:w="1756" w:type="pct"/>
            <w:noWrap/>
            <w:hideMark/>
          </w:tcPr>
          <w:p w14:paraId="5AA7841C" w14:textId="77777777" w:rsidR="00413CB7" w:rsidRPr="00413CB7" w:rsidRDefault="00413CB7" w:rsidP="00413CB7">
            <w:pPr>
              <w:spacing w:after="0"/>
              <w:jc w:val="left"/>
              <w:rPr>
                <w:szCs w:val="20"/>
              </w:rPr>
            </w:pPr>
            <w:r w:rsidRPr="00413CB7">
              <w:rPr>
                <w:szCs w:val="20"/>
              </w:rPr>
              <w:t>Thomas Cioffi</w:t>
            </w:r>
          </w:p>
        </w:tc>
        <w:tc>
          <w:tcPr>
            <w:tcW w:w="1597" w:type="pct"/>
            <w:noWrap/>
            <w:hideMark/>
          </w:tcPr>
          <w:p w14:paraId="6783FD50" w14:textId="77777777"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14:paraId="4D99C96B" w14:textId="77777777" w:rsidR="00413CB7" w:rsidRPr="00413CB7" w:rsidRDefault="00413CB7" w:rsidP="00413CB7">
            <w:pPr>
              <w:spacing w:after="0"/>
              <w:ind w:right="113"/>
              <w:jc w:val="right"/>
              <w:rPr>
                <w:szCs w:val="20"/>
              </w:rPr>
            </w:pPr>
            <w:r w:rsidRPr="00413CB7">
              <w:rPr>
                <w:szCs w:val="20"/>
              </w:rPr>
              <w:t>20.27</w:t>
            </w:r>
          </w:p>
        </w:tc>
        <w:tc>
          <w:tcPr>
            <w:tcW w:w="770" w:type="pct"/>
            <w:noWrap/>
            <w:hideMark/>
          </w:tcPr>
          <w:p w14:paraId="1FD0E22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B814C5C" w14:textId="77777777" w:rsidR="00413CB7" w:rsidRPr="00413CB7" w:rsidRDefault="00413CB7" w:rsidP="00413CB7">
            <w:pPr>
              <w:spacing w:after="0"/>
              <w:jc w:val="right"/>
              <w:rPr>
                <w:szCs w:val="20"/>
              </w:rPr>
            </w:pPr>
            <w:r w:rsidRPr="00413CB7">
              <w:rPr>
                <w:szCs w:val="20"/>
              </w:rPr>
              <w:t>11.9.2014</w:t>
            </w:r>
          </w:p>
        </w:tc>
      </w:tr>
      <w:tr w:rsidR="00413CB7" w:rsidRPr="00413CB7" w14:paraId="4159B7D9" w14:textId="77777777" w:rsidTr="005B36B0">
        <w:trPr>
          <w:trHeight w:val="20"/>
        </w:trPr>
        <w:tc>
          <w:tcPr>
            <w:tcW w:w="1756" w:type="pct"/>
            <w:noWrap/>
            <w:hideMark/>
          </w:tcPr>
          <w:p w14:paraId="393AC327" w14:textId="77777777" w:rsidR="00413CB7" w:rsidRPr="00413CB7" w:rsidRDefault="00413CB7" w:rsidP="00413CB7">
            <w:pPr>
              <w:spacing w:after="0"/>
              <w:jc w:val="left"/>
              <w:rPr>
                <w:szCs w:val="20"/>
              </w:rPr>
            </w:pPr>
            <w:r w:rsidRPr="00413CB7">
              <w:rPr>
                <w:szCs w:val="20"/>
              </w:rPr>
              <w:t>Thomas Clarke</w:t>
            </w:r>
          </w:p>
        </w:tc>
        <w:tc>
          <w:tcPr>
            <w:tcW w:w="1597" w:type="pct"/>
            <w:noWrap/>
            <w:hideMark/>
          </w:tcPr>
          <w:p w14:paraId="1E5D72FB"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0210C96D"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590BFD9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0C5D07" w14:textId="77777777" w:rsidR="00413CB7" w:rsidRPr="00413CB7" w:rsidRDefault="00413CB7" w:rsidP="00413CB7">
            <w:pPr>
              <w:spacing w:after="0"/>
              <w:jc w:val="right"/>
              <w:rPr>
                <w:szCs w:val="20"/>
              </w:rPr>
            </w:pPr>
            <w:r w:rsidRPr="00413CB7">
              <w:rPr>
                <w:szCs w:val="20"/>
              </w:rPr>
              <w:t>9.2.2013</w:t>
            </w:r>
          </w:p>
        </w:tc>
      </w:tr>
      <w:tr w:rsidR="00413CB7" w:rsidRPr="00413CB7" w14:paraId="76279A44" w14:textId="77777777" w:rsidTr="005B36B0">
        <w:trPr>
          <w:trHeight w:val="20"/>
        </w:trPr>
        <w:tc>
          <w:tcPr>
            <w:tcW w:w="1756" w:type="pct"/>
            <w:noWrap/>
            <w:hideMark/>
          </w:tcPr>
          <w:p w14:paraId="29EEE5A9" w14:textId="77777777" w:rsidR="00413CB7" w:rsidRPr="00413CB7" w:rsidRDefault="00413CB7" w:rsidP="00413CB7">
            <w:pPr>
              <w:spacing w:after="0"/>
              <w:jc w:val="left"/>
              <w:rPr>
                <w:szCs w:val="20"/>
              </w:rPr>
            </w:pPr>
            <w:r w:rsidRPr="00413CB7">
              <w:rPr>
                <w:szCs w:val="20"/>
              </w:rPr>
              <w:t>Thomas Gilchrist</w:t>
            </w:r>
          </w:p>
        </w:tc>
        <w:tc>
          <w:tcPr>
            <w:tcW w:w="1597" w:type="pct"/>
            <w:noWrap/>
            <w:hideMark/>
          </w:tcPr>
          <w:p w14:paraId="4CED5877" w14:textId="77777777"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14:paraId="48679F6D" w14:textId="77777777" w:rsidR="00413CB7" w:rsidRPr="00413CB7" w:rsidRDefault="00413CB7" w:rsidP="00413CB7">
            <w:pPr>
              <w:spacing w:after="0"/>
              <w:ind w:right="113"/>
              <w:jc w:val="right"/>
              <w:rPr>
                <w:szCs w:val="20"/>
              </w:rPr>
            </w:pPr>
            <w:r w:rsidRPr="00413CB7">
              <w:rPr>
                <w:szCs w:val="20"/>
              </w:rPr>
              <w:t>16.78</w:t>
            </w:r>
          </w:p>
        </w:tc>
        <w:tc>
          <w:tcPr>
            <w:tcW w:w="770" w:type="pct"/>
            <w:noWrap/>
            <w:hideMark/>
          </w:tcPr>
          <w:p w14:paraId="4A5BFC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EED329" w14:textId="77777777" w:rsidR="00413CB7" w:rsidRPr="00413CB7" w:rsidRDefault="00413CB7" w:rsidP="00413CB7">
            <w:pPr>
              <w:spacing w:after="0"/>
              <w:jc w:val="right"/>
              <w:rPr>
                <w:szCs w:val="20"/>
              </w:rPr>
            </w:pPr>
            <w:r w:rsidRPr="00413CB7">
              <w:rPr>
                <w:szCs w:val="20"/>
              </w:rPr>
              <w:t>19.8.2014</w:t>
            </w:r>
          </w:p>
        </w:tc>
      </w:tr>
      <w:tr w:rsidR="00413CB7" w:rsidRPr="00413CB7" w14:paraId="4E40F757" w14:textId="77777777" w:rsidTr="005B36B0">
        <w:trPr>
          <w:trHeight w:val="20"/>
        </w:trPr>
        <w:tc>
          <w:tcPr>
            <w:tcW w:w="1756" w:type="pct"/>
            <w:noWrap/>
            <w:hideMark/>
          </w:tcPr>
          <w:p w14:paraId="685622C1" w14:textId="77777777" w:rsidR="00413CB7" w:rsidRPr="00413CB7" w:rsidRDefault="00413CB7" w:rsidP="00413CB7">
            <w:pPr>
              <w:spacing w:after="0"/>
              <w:jc w:val="left"/>
              <w:rPr>
                <w:szCs w:val="20"/>
              </w:rPr>
            </w:pPr>
            <w:r w:rsidRPr="00413CB7">
              <w:rPr>
                <w:szCs w:val="20"/>
              </w:rPr>
              <w:t>Thomas Grosser Kennedy</w:t>
            </w:r>
          </w:p>
        </w:tc>
        <w:tc>
          <w:tcPr>
            <w:tcW w:w="1597" w:type="pct"/>
            <w:noWrap/>
            <w:hideMark/>
          </w:tcPr>
          <w:p w14:paraId="4B803049"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0FC9491F" w14:textId="77777777" w:rsidR="00413CB7" w:rsidRPr="00413CB7" w:rsidRDefault="00413CB7" w:rsidP="00413CB7">
            <w:pPr>
              <w:spacing w:after="0"/>
              <w:ind w:right="113"/>
              <w:jc w:val="right"/>
              <w:rPr>
                <w:szCs w:val="20"/>
              </w:rPr>
            </w:pPr>
            <w:r w:rsidRPr="00413CB7">
              <w:rPr>
                <w:szCs w:val="20"/>
              </w:rPr>
              <w:t>48.61</w:t>
            </w:r>
          </w:p>
        </w:tc>
        <w:tc>
          <w:tcPr>
            <w:tcW w:w="770" w:type="pct"/>
            <w:noWrap/>
            <w:hideMark/>
          </w:tcPr>
          <w:p w14:paraId="3806F39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BCC791" w14:textId="77777777" w:rsidR="00413CB7" w:rsidRPr="00413CB7" w:rsidRDefault="00413CB7" w:rsidP="00413CB7">
            <w:pPr>
              <w:spacing w:after="0"/>
              <w:jc w:val="right"/>
              <w:rPr>
                <w:szCs w:val="20"/>
              </w:rPr>
            </w:pPr>
            <w:r w:rsidRPr="00413CB7">
              <w:rPr>
                <w:szCs w:val="20"/>
              </w:rPr>
              <w:t>12.9.2014</w:t>
            </w:r>
          </w:p>
        </w:tc>
      </w:tr>
      <w:tr w:rsidR="00413CB7" w:rsidRPr="00413CB7" w14:paraId="6FCE59FE" w14:textId="77777777" w:rsidTr="005B36B0">
        <w:trPr>
          <w:trHeight w:val="20"/>
        </w:trPr>
        <w:tc>
          <w:tcPr>
            <w:tcW w:w="1756" w:type="pct"/>
            <w:noWrap/>
            <w:hideMark/>
          </w:tcPr>
          <w:p w14:paraId="2D5DB393" w14:textId="77777777" w:rsidR="00413CB7" w:rsidRPr="00413CB7" w:rsidRDefault="00413CB7" w:rsidP="00413CB7">
            <w:pPr>
              <w:spacing w:after="0"/>
              <w:jc w:val="left"/>
              <w:rPr>
                <w:szCs w:val="20"/>
              </w:rPr>
            </w:pPr>
            <w:r w:rsidRPr="00413CB7">
              <w:rPr>
                <w:szCs w:val="20"/>
              </w:rPr>
              <w:t>Thomas Halak</w:t>
            </w:r>
          </w:p>
        </w:tc>
        <w:tc>
          <w:tcPr>
            <w:tcW w:w="1597" w:type="pct"/>
            <w:noWrap/>
            <w:hideMark/>
          </w:tcPr>
          <w:p w14:paraId="7EBEE89D" w14:textId="77777777" w:rsidR="00413CB7" w:rsidRPr="00413CB7" w:rsidRDefault="00413CB7" w:rsidP="00413CB7">
            <w:pPr>
              <w:spacing w:after="0"/>
              <w:ind w:left="113"/>
              <w:jc w:val="left"/>
              <w:rPr>
                <w:szCs w:val="20"/>
              </w:rPr>
            </w:pPr>
            <w:r w:rsidRPr="00413CB7">
              <w:rPr>
                <w:szCs w:val="20"/>
              </w:rPr>
              <w:t>ETHELTON, SA 5015</w:t>
            </w:r>
          </w:p>
        </w:tc>
        <w:tc>
          <w:tcPr>
            <w:tcW w:w="424" w:type="pct"/>
            <w:noWrap/>
            <w:hideMark/>
          </w:tcPr>
          <w:p w14:paraId="7CEEC38C" w14:textId="77777777" w:rsidR="00413CB7" w:rsidRPr="00413CB7" w:rsidRDefault="00413CB7" w:rsidP="00413CB7">
            <w:pPr>
              <w:spacing w:after="0"/>
              <w:ind w:right="113"/>
              <w:jc w:val="right"/>
              <w:rPr>
                <w:szCs w:val="20"/>
              </w:rPr>
            </w:pPr>
            <w:r w:rsidRPr="00413CB7">
              <w:rPr>
                <w:szCs w:val="20"/>
              </w:rPr>
              <w:t>17.89</w:t>
            </w:r>
          </w:p>
        </w:tc>
        <w:tc>
          <w:tcPr>
            <w:tcW w:w="770" w:type="pct"/>
            <w:noWrap/>
            <w:hideMark/>
          </w:tcPr>
          <w:p w14:paraId="6ED0BD1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F2A5C5" w14:textId="77777777" w:rsidR="00413CB7" w:rsidRPr="00413CB7" w:rsidRDefault="00413CB7" w:rsidP="00413CB7">
            <w:pPr>
              <w:spacing w:after="0"/>
              <w:jc w:val="right"/>
              <w:rPr>
                <w:szCs w:val="20"/>
              </w:rPr>
            </w:pPr>
            <w:r w:rsidRPr="00413CB7">
              <w:rPr>
                <w:szCs w:val="20"/>
              </w:rPr>
              <w:t>9.9.2014</w:t>
            </w:r>
          </w:p>
        </w:tc>
      </w:tr>
      <w:tr w:rsidR="00413CB7" w:rsidRPr="00413CB7" w14:paraId="75FA04C7" w14:textId="77777777" w:rsidTr="005B36B0">
        <w:trPr>
          <w:trHeight w:val="20"/>
        </w:trPr>
        <w:tc>
          <w:tcPr>
            <w:tcW w:w="1756" w:type="pct"/>
            <w:noWrap/>
            <w:hideMark/>
          </w:tcPr>
          <w:p w14:paraId="5A5F66E6" w14:textId="77777777" w:rsidR="00413CB7" w:rsidRPr="00413CB7" w:rsidRDefault="00413CB7" w:rsidP="00413CB7">
            <w:pPr>
              <w:spacing w:after="0"/>
              <w:jc w:val="left"/>
              <w:rPr>
                <w:szCs w:val="20"/>
              </w:rPr>
            </w:pPr>
            <w:r w:rsidRPr="00413CB7">
              <w:rPr>
                <w:szCs w:val="20"/>
              </w:rPr>
              <w:t>Thomas Janik</w:t>
            </w:r>
          </w:p>
        </w:tc>
        <w:tc>
          <w:tcPr>
            <w:tcW w:w="1597" w:type="pct"/>
            <w:noWrap/>
            <w:hideMark/>
          </w:tcPr>
          <w:p w14:paraId="18FB68B0" w14:textId="77777777"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14:paraId="7FEBE753" w14:textId="77777777" w:rsidR="00413CB7" w:rsidRPr="00413CB7" w:rsidRDefault="00413CB7" w:rsidP="00413CB7">
            <w:pPr>
              <w:spacing w:after="0"/>
              <w:ind w:right="113"/>
              <w:jc w:val="right"/>
              <w:rPr>
                <w:szCs w:val="20"/>
              </w:rPr>
            </w:pPr>
            <w:r w:rsidRPr="00413CB7">
              <w:rPr>
                <w:szCs w:val="20"/>
              </w:rPr>
              <w:t>32.61</w:t>
            </w:r>
          </w:p>
        </w:tc>
        <w:tc>
          <w:tcPr>
            <w:tcW w:w="770" w:type="pct"/>
            <w:noWrap/>
            <w:hideMark/>
          </w:tcPr>
          <w:p w14:paraId="18164E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D2D9CB" w14:textId="77777777" w:rsidR="00413CB7" w:rsidRPr="00413CB7" w:rsidRDefault="00413CB7" w:rsidP="00413CB7">
            <w:pPr>
              <w:spacing w:after="0"/>
              <w:jc w:val="right"/>
              <w:rPr>
                <w:szCs w:val="20"/>
              </w:rPr>
            </w:pPr>
            <w:r w:rsidRPr="00413CB7">
              <w:rPr>
                <w:szCs w:val="20"/>
              </w:rPr>
              <w:t>18.1.2013</w:t>
            </w:r>
          </w:p>
        </w:tc>
      </w:tr>
      <w:tr w:rsidR="00413CB7" w:rsidRPr="00413CB7" w14:paraId="5CD1EB51" w14:textId="77777777" w:rsidTr="005B36B0">
        <w:trPr>
          <w:trHeight w:val="20"/>
        </w:trPr>
        <w:tc>
          <w:tcPr>
            <w:tcW w:w="1756" w:type="pct"/>
            <w:noWrap/>
            <w:hideMark/>
          </w:tcPr>
          <w:p w14:paraId="139643CD" w14:textId="77777777" w:rsidR="00413CB7" w:rsidRPr="00413CB7" w:rsidRDefault="00413CB7" w:rsidP="00413CB7">
            <w:pPr>
              <w:spacing w:after="0"/>
              <w:jc w:val="left"/>
              <w:rPr>
                <w:szCs w:val="20"/>
              </w:rPr>
            </w:pPr>
            <w:r w:rsidRPr="00413CB7">
              <w:rPr>
                <w:szCs w:val="20"/>
              </w:rPr>
              <w:t>Thomas Robbins</w:t>
            </w:r>
          </w:p>
        </w:tc>
        <w:tc>
          <w:tcPr>
            <w:tcW w:w="1597" w:type="pct"/>
            <w:noWrap/>
            <w:hideMark/>
          </w:tcPr>
          <w:p w14:paraId="06B3CC8B" w14:textId="77777777" w:rsidR="00413CB7" w:rsidRPr="00413CB7" w:rsidRDefault="00413CB7" w:rsidP="00413CB7">
            <w:pPr>
              <w:spacing w:after="0"/>
              <w:ind w:left="113"/>
              <w:jc w:val="left"/>
              <w:rPr>
                <w:szCs w:val="20"/>
              </w:rPr>
            </w:pPr>
            <w:r w:rsidRPr="00413CB7">
              <w:rPr>
                <w:szCs w:val="20"/>
              </w:rPr>
              <w:t>COWELL, SA 5602</w:t>
            </w:r>
          </w:p>
        </w:tc>
        <w:tc>
          <w:tcPr>
            <w:tcW w:w="424" w:type="pct"/>
            <w:noWrap/>
            <w:hideMark/>
          </w:tcPr>
          <w:p w14:paraId="3ABAA565" w14:textId="77777777" w:rsidR="00413CB7" w:rsidRPr="00413CB7" w:rsidRDefault="00413CB7" w:rsidP="00413CB7">
            <w:pPr>
              <w:spacing w:after="0"/>
              <w:ind w:right="113"/>
              <w:jc w:val="right"/>
              <w:rPr>
                <w:szCs w:val="20"/>
              </w:rPr>
            </w:pPr>
            <w:r w:rsidRPr="00413CB7">
              <w:rPr>
                <w:szCs w:val="20"/>
              </w:rPr>
              <w:t>19.63</w:t>
            </w:r>
          </w:p>
        </w:tc>
        <w:tc>
          <w:tcPr>
            <w:tcW w:w="770" w:type="pct"/>
            <w:noWrap/>
            <w:hideMark/>
          </w:tcPr>
          <w:p w14:paraId="2567F6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6EFC4D" w14:textId="77777777" w:rsidR="00413CB7" w:rsidRPr="00413CB7" w:rsidRDefault="00413CB7" w:rsidP="00413CB7">
            <w:pPr>
              <w:spacing w:after="0"/>
              <w:jc w:val="right"/>
              <w:rPr>
                <w:szCs w:val="20"/>
              </w:rPr>
            </w:pPr>
            <w:r w:rsidRPr="00413CB7">
              <w:rPr>
                <w:szCs w:val="20"/>
              </w:rPr>
              <w:t>6.11.2014</w:t>
            </w:r>
          </w:p>
        </w:tc>
      </w:tr>
      <w:tr w:rsidR="00413CB7" w:rsidRPr="00413CB7" w14:paraId="50ABBA7E" w14:textId="77777777" w:rsidTr="005B36B0">
        <w:trPr>
          <w:trHeight w:val="20"/>
        </w:trPr>
        <w:tc>
          <w:tcPr>
            <w:tcW w:w="1756" w:type="pct"/>
            <w:noWrap/>
            <w:hideMark/>
          </w:tcPr>
          <w:p w14:paraId="7C3D57FE" w14:textId="77777777" w:rsidR="00413CB7" w:rsidRPr="00413CB7" w:rsidRDefault="00413CB7" w:rsidP="00413CB7">
            <w:pPr>
              <w:spacing w:after="0"/>
              <w:jc w:val="left"/>
              <w:rPr>
                <w:szCs w:val="20"/>
              </w:rPr>
            </w:pPr>
            <w:r w:rsidRPr="00413CB7">
              <w:rPr>
                <w:szCs w:val="20"/>
              </w:rPr>
              <w:t>Thomas Schreiner</w:t>
            </w:r>
          </w:p>
        </w:tc>
        <w:tc>
          <w:tcPr>
            <w:tcW w:w="1597" w:type="pct"/>
            <w:noWrap/>
            <w:hideMark/>
          </w:tcPr>
          <w:p w14:paraId="586595BF" w14:textId="77777777" w:rsidR="00413CB7" w:rsidRPr="00413CB7" w:rsidRDefault="00413CB7" w:rsidP="00413CB7">
            <w:pPr>
              <w:spacing w:after="0"/>
              <w:ind w:left="113"/>
              <w:jc w:val="left"/>
              <w:rPr>
                <w:szCs w:val="20"/>
              </w:rPr>
            </w:pPr>
            <w:r w:rsidRPr="00413CB7">
              <w:rPr>
                <w:szCs w:val="20"/>
              </w:rPr>
              <w:t>WHYALLA, SA 5600</w:t>
            </w:r>
          </w:p>
        </w:tc>
        <w:tc>
          <w:tcPr>
            <w:tcW w:w="424" w:type="pct"/>
            <w:noWrap/>
            <w:hideMark/>
          </w:tcPr>
          <w:p w14:paraId="4C2E9E92"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33862D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827412" w14:textId="77777777" w:rsidR="00413CB7" w:rsidRPr="00413CB7" w:rsidRDefault="00413CB7" w:rsidP="00413CB7">
            <w:pPr>
              <w:spacing w:after="0"/>
              <w:jc w:val="right"/>
              <w:rPr>
                <w:szCs w:val="20"/>
              </w:rPr>
            </w:pPr>
            <w:r w:rsidRPr="00413CB7">
              <w:rPr>
                <w:szCs w:val="20"/>
              </w:rPr>
              <w:t>5.2.2013</w:t>
            </w:r>
          </w:p>
        </w:tc>
      </w:tr>
      <w:tr w:rsidR="00413CB7" w:rsidRPr="00413CB7" w14:paraId="623C6691" w14:textId="77777777" w:rsidTr="005B36B0">
        <w:trPr>
          <w:trHeight w:val="20"/>
        </w:trPr>
        <w:tc>
          <w:tcPr>
            <w:tcW w:w="1756" w:type="pct"/>
            <w:noWrap/>
            <w:hideMark/>
          </w:tcPr>
          <w:p w14:paraId="671E5973" w14:textId="77777777" w:rsidR="00413CB7" w:rsidRPr="00413CB7" w:rsidRDefault="00413CB7" w:rsidP="00413CB7">
            <w:pPr>
              <w:spacing w:after="0"/>
              <w:jc w:val="left"/>
              <w:rPr>
                <w:szCs w:val="20"/>
              </w:rPr>
            </w:pPr>
            <w:r w:rsidRPr="00413CB7">
              <w:rPr>
                <w:szCs w:val="20"/>
              </w:rPr>
              <w:t>Thomas Smith</w:t>
            </w:r>
          </w:p>
        </w:tc>
        <w:tc>
          <w:tcPr>
            <w:tcW w:w="1597" w:type="pct"/>
            <w:noWrap/>
            <w:hideMark/>
          </w:tcPr>
          <w:p w14:paraId="125A7D47" w14:textId="77777777"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14:paraId="3484C0DF" w14:textId="77777777" w:rsidR="00413CB7" w:rsidRPr="00413CB7" w:rsidRDefault="00413CB7" w:rsidP="00413CB7">
            <w:pPr>
              <w:spacing w:after="0"/>
              <w:ind w:right="113"/>
              <w:jc w:val="right"/>
              <w:rPr>
                <w:szCs w:val="20"/>
              </w:rPr>
            </w:pPr>
            <w:r w:rsidRPr="00413CB7">
              <w:rPr>
                <w:szCs w:val="20"/>
              </w:rPr>
              <w:t>142.74</w:t>
            </w:r>
          </w:p>
        </w:tc>
        <w:tc>
          <w:tcPr>
            <w:tcW w:w="770" w:type="pct"/>
            <w:noWrap/>
            <w:hideMark/>
          </w:tcPr>
          <w:p w14:paraId="63E7E7B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B0C32D" w14:textId="77777777" w:rsidR="00413CB7" w:rsidRPr="00413CB7" w:rsidRDefault="00413CB7" w:rsidP="00413CB7">
            <w:pPr>
              <w:spacing w:after="0"/>
              <w:jc w:val="right"/>
              <w:rPr>
                <w:szCs w:val="20"/>
              </w:rPr>
            </w:pPr>
            <w:r w:rsidRPr="00413CB7">
              <w:rPr>
                <w:szCs w:val="20"/>
              </w:rPr>
              <w:t>3.2.2014</w:t>
            </w:r>
          </w:p>
        </w:tc>
      </w:tr>
      <w:tr w:rsidR="00413CB7" w:rsidRPr="00413CB7" w14:paraId="05F4FC11" w14:textId="77777777" w:rsidTr="005B36B0">
        <w:trPr>
          <w:trHeight w:val="20"/>
        </w:trPr>
        <w:tc>
          <w:tcPr>
            <w:tcW w:w="1756" w:type="pct"/>
            <w:noWrap/>
            <w:hideMark/>
          </w:tcPr>
          <w:p w14:paraId="4237C4FB" w14:textId="77777777" w:rsidR="00413CB7" w:rsidRPr="00413CB7" w:rsidRDefault="00413CB7" w:rsidP="00413CB7">
            <w:pPr>
              <w:spacing w:after="0"/>
              <w:jc w:val="left"/>
              <w:rPr>
                <w:szCs w:val="20"/>
              </w:rPr>
            </w:pPr>
            <w:r w:rsidRPr="00413CB7">
              <w:rPr>
                <w:szCs w:val="20"/>
              </w:rPr>
              <w:t>Thomas Tedder</w:t>
            </w:r>
          </w:p>
        </w:tc>
        <w:tc>
          <w:tcPr>
            <w:tcW w:w="1597" w:type="pct"/>
            <w:noWrap/>
            <w:hideMark/>
          </w:tcPr>
          <w:p w14:paraId="708CB822" w14:textId="77777777" w:rsidR="00413CB7" w:rsidRPr="00413CB7" w:rsidRDefault="00413CB7" w:rsidP="00413CB7">
            <w:pPr>
              <w:spacing w:after="0"/>
              <w:ind w:left="113"/>
              <w:jc w:val="left"/>
              <w:rPr>
                <w:szCs w:val="20"/>
              </w:rPr>
            </w:pPr>
            <w:r w:rsidRPr="00413CB7">
              <w:rPr>
                <w:szCs w:val="20"/>
              </w:rPr>
              <w:t>POORAKA, SA 5095</w:t>
            </w:r>
          </w:p>
        </w:tc>
        <w:tc>
          <w:tcPr>
            <w:tcW w:w="424" w:type="pct"/>
            <w:noWrap/>
            <w:hideMark/>
          </w:tcPr>
          <w:p w14:paraId="6180E038" w14:textId="77777777" w:rsidR="00413CB7" w:rsidRPr="00413CB7" w:rsidRDefault="00413CB7" w:rsidP="00413CB7">
            <w:pPr>
              <w:spacing w:after="0"/>
              <w:ind w:right="113"/>
              <w:jc w:val="right"/>
              <w:rPr>
                <w:szCs w:val="20"/>
              </w:rPr>
            </w:pPr>
            <w:r w:rsidRPr="00413CB7">
              <w:rPr>
                <w:szCs w:val="20"/>
              </w:rPr>
              <w:t>28.65</w:t>
            </w:r>
          </w:p>
        </w:tc>
        <w:tc>
          <w:tcPr>
            <w:tcW w:w="770" w:type="pct"/>
            <w:noWrap/>
            <w:hideMark/>
          </w:tcPr>
          <w:p w14:paraId="2826A58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A8F612" w14:textId="77777777" w:rsidR="00413CB7" w:rsidRPr="00413CB7" w:rsidRDefault="00413CB7" w:rsidP="00413CB7">
            <w:pPr>
              <w:spacing w:after="0"/>
              <w:jc w:val="right"/>
              <w:rPr>
                <w:szCs w:val="20"/>
              </w:rPr>
            </w:pPr>
            <w:r w:rsidRPr="00413CB7">
              <w:rPr>
                <w:szCs w:val="20"/>
              </w:rPr>
              <w:t>9.10.2014</w:t>
            </w:r>
          </w:p>
        </w:tc>
      </w:tr>
      <w:tr w:rsidR="00413CB7" w:rsidRPr="00413CB7" w14:paraId="0F192314" w14:textId="77777777" w:rsidTr="005B36B0">
        <w:trPr>
          <w:trHeight w:val="20"/>
        </w:trPr>
        <w:tc>
          <w:tcPr>
            <w:tcW w:w="1756" w:type="pct"/>
            <w:noWrap/>
            <w:hideMark/>
          </w:tcPr>
          <w:p w14:paraId="2276BE77" w14:textId="77777777" w:rsidR="00413CB7" w:rsidRPr="00413CB7" w:rsidRDefault="00413CB7" w:rsidP="00413CB7">
            <w:pPr>
              <w:spacing w:after="0"/>
              <w:jc w:val="left"/>
              <w:rPr>
                <w:szCs w:val="20"/>
              </w:rPr>
            </w:pPr>
            <w:r w:rsidRPr="00413CB7">
              <w:rPr>
                <w:szCs w:val="20"/>
              </w:rPr>
              <w:t>Thomas Vincent</w:t>
            </w:r>
          </w:p>
        </w:tc>
        <w:tc>
          <w:tcPr>
            <w:tcW w:w="1597" w:type="pct"/>
            <w:noWrap/>
            <w:hideMark/>
          </w:tcPr>
          <w:p w14:paraId="4075AE1A"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DA4F13C" w14:textId="77777777" w:rsidR="00413CB7" w:rsidRPr="00413CB7" w:rsidRDefault="00413CB7" w:rsidP="00413CB7">
            <w:pPr>
              <w:spacing w:after="0"/>
              <w:ind w:right="113"/>
              <w:jc w:val="right"/>
              <w:rPr>
                <w:szCs w:val="20"/>
              </w:rPr>
            </w:pPr>
            <w:r w:rsidRPr="00413CB7">
              <w:rPr>
                <w:szCs w:val="20"/>
              </w:rPr>
              <w:t>11.40</w:t>
            </w:r>
          </w:p>
        </w:tc>
        <w:tc>
          <w:tcPr>
            <w:tcW w:w="770" w:type="pct"/>
            <w:noWrap/>
            <w:hideMark/>
          </w:tcPr>
          <w:p w14:paraId="3BC78A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0CB217" w14:textId="77777777" w:rsidR="00413CB7" w:rsidRPr="00413CB7" w:rsidRDefault="00413CB7" w:rsidP="00413CB7">
            <w:pPr>
              <w:spacing w:after="0"/>
              <w:jc w:val="right"/>
              <w:rPr>
                <w:szCs w:val="20"/>
              </w:rPr>
            </w:pPr>
            <w:r w:rsidRPr="00413CB7">
              <w:rPr>
                <w:szCs w:val="20"/>
              </w:rPr>
              <w:t>2.9.2013</w:t>
            </w:r>
          </w:p>
        </w:tc>
      </w:tr>
      <w:tr w:rsidR="00413CB7" w:rsidRPr="00413CB7" w14:paraId="3B9FD576" w14:textId="77777777" w:rsidTr="005B36B0">
        <w:trPr>
          <w:trHeight w:val="20"/>
        </w:trPr>
        <w:tc>
          <w:tcPr>
            <w:tcW w:w="1756" w:type="pct"/>
            <w:noWrap/>
            <w:hideMark/>
          </w:tcPr>
          <w:p w14:paraId="52638085" w14:textId="77777777" w:rsidR="00413CB7" w:rsidRPr="00413CB7" w:rsidRDefault="00413CB7" w:rsidP="00413CB7">
            <w:pPr>
              <w:spacing w:after="0"/>
              <w:jc w:val="left"/>
              <w:rPr>
                <w:szCs w:val="20"/>
              </w:rPr>
            </w:pPr>
            <w:r w:rsidRPr="00413CB7">
              <w:rPr>
                <w:szCs w:val="20"/>
              </w:rPr>
              <w:t>Thomas Vincent</w:t>
            </w:r>
          </w:p>
        </w:tc>
        <w:tc>
          <w:tcPr>
            <w:tcW w:w="1597" w:type="pct"/>
            <w:noWrap/>
            <w:hideMark/>
          </w:tcPr>
          <w:p w14:paraId="4E464861"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95397D0" w14:textId="77777777" w:rsidR="00413CB7" w:rsidRPr="00413CB7" w:rsidRDefault="00413CB7" w:rsidP="00413CB7">
            <w:pPr>
              <w:spacing w:after="0"/>
              <w:ind w:right="113"/>
              <w:jc w:val="right"/>
              <w:rPr>
                <w:szCs w:val="20"/>
              </w:rPr>
            </w:pPr>
            <w:r w:rsidRPr="00413CB7">
              <w:rPr>
                <w:szCs w:val="20"/>
              </w:rPr>
              <w:t>27.24</w:t>
            </w:r>
          </w:p>
        </w:tc>
        <w:tc>
          <w:tcPr>
            <w:tcW w:w="770" w:type="pct"/>
            <w:noWrap/>
            <w:hideMark/>
          </w:tcPr>
          <w:p w14:paraId="16F3F9F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C8D4FE" w14:textId="77777777" w:rsidR="00413CB7" w:rsidRPr="00413CB7" w:rsidRDefault="00413CB7" w:rsidP="00413CB7">
            <w:pPr>
              <w:spacing w:after="0"/>
              <w:jc w:val="right"/>
              <w:rPr>
                <w:szCs w:val="20"/>
              </w:rPr>
            </w:pPr>
            <w:r w:rsidRPr="00413CB7">
              <w:rPr>
                <w:szCs w:val="20"/>
              </w:rPr>
              <w:t>2.9.2013</w:t>
            </w:r>
          </w:p>
        </w:tc>
      </w:tr>
      <w:tr w:rsidR="00413CB7" w:rsidRPr="00413CB7" w14:paraId="134EE644" w14:textId="77777777" w:rsidTr="005B36B0">
        <w:trPr>
          <w:trHeight w:val="20"/>
        </w:trPr>
        <w:tc>
          <w:tcPr>
            <w:tcW w:w="1756" w:type="pct"/>
            <w:noWrap/>
            <w:hideMark/>
          </w:tcPr>
          <w:p w14:paraId="7DCCEAC0" w14:textId="77777777" w:rsidR="00413CB7" w:rsidRPr="00413CB7" w:rsidRDefault="00413CB7" w:rsidP="00413CB7">
            <w:pPr>
              <w:spacing w:after="0"/>
              <w:jc w:val="left"/>
              <w:rPr>
                <w:szCs w:val="20"/>
              </w:rPr>
            </w:pPr>
            <w:r w:rsidRPr="00413CB7">
              <w:rPr>
                <w:szCs w:val="20"/>
              </w:rPr>
              <w:t>Thora Sergerlind</w:t>
            </w:r>
          </w:p>
        </w:tc>
        <w:tc>
          <w:tcPr>
            <w:tcW w:w="1597" w:type="pct"/>
            <w:noWrap/>
            <w:hideMark/>
          </w:tcPr>
          <w:p w14:paraId="3956D49E" w14:textId="77777777" w:rsidR="00413CB7" w:rsidRPr="00413CB7" w:rsidRDefault="00413CB7" w:rsidP="00413CB7">
            <w:pPr>
              <w:spacing w:after="0"/>
              <w:ind w:left="113"/>
              <w:jc w:val="left"/>
              <w:rPr>
                <w:szCs w:val="20"/>
              </w:rPr>
            </w:pPr>
            <w:r w:rsidRPr="00413CB7">
              <w:rPr>
                <w:szCs w:val="20"/>
              </w:rPr>
              <w:t>NORTH PLYMPTON, SA 5037</w:t>
            </w:r>
          </w:p>
        </w:tc>
        <w:tc>
          <w:tcPr>
            <w:tcW w:w="424" w:type="pct"/>
            <w:noWrap/>
            <w:hideMark/>
          </w:tcPr>
          <w:p w14:paraId="53277775" w14:textId="77777777" w:rsidR="00413CB7" w:rsidRPr="00413CB7" w:rsidRDefault="00413CB7" w:rsidP="00413CB7">
            <w:pPr>
              <w:spacing w:after="0"/>
              <w:ind w:right="113"/>
              <w:jc w:val="right"/>
              <w:rPr>
                <w:szCs w:val="20"/>
              </w:rPr>
            </w:pPr>
            <w:r w:rsidRPr="00413CB7">
              <w:rPr>
                <w:szCs w:val="20"/>
              </w:rPr>
              <w:t>29.88</w:t>
            </w:r>
          </w:p>
        </w:tc>
        <w:tc>
          <w:tcPr>
            <w:tcW w:w="770" w:type="pct"/>
            <w:noWrap/>
            <w:hideMark/>
          </w:tcPr>
          <w:p w14:paraId="2C1E96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92B5A3" w14:textId="77777777" w:rsidR="00413CB7" w:rsidRPr="00413CB7" w:rsidRDefault="00413CB7" w:rsidP="00413CB7">
            <w:pPr>
              <w:spacing w:after="0"/>
              <w:jc w:val="right"/>
              <w:rPr>
                <w:szCs w:val="20"/>
              </w:rPr>
            </w:pPr>
            <w:r w:rsidRPr="00413CB7">
              <w:rPr>
                <w:szCs w:val="20"/>
              </w:rPr>
              <w:t>10.6.2014</w:t>
            </w:r>
          </w:p>
        </w:tc>
      </w:tr>
      <w:tr w:rsidR="00413CB7" w:rsidRPr="00413CB7" w14:paraId="46CDABF4" w14:textId="77777777" w:rsidTr="005B36B0">
        <w:trPr>
          <w:trHeight w:val="20"/>
        </w:trPr>
        <w:tc>
          <w:tcPr>
            <w:tcW w:w="1756" w:type="pct"/>
            <w:noWrap/>
            <w:hideMark/>
          </w:tcPr>
          <w:p w14:paraId="54E46D15" w14:textId="77777777" w:rsidR="00413CB7" w:rsidRPr="00413CB7" w:rsidRDefault="00413CB7" w:rsidP="00413CB7">
            <w:pPr>
              <w:spacing w:after="0"/>
              <w:jc w:val="left"/>
              <w:rPr>
                <w:szCs w:val="20"/>
              </w:rPr>
            </w:pPr>
            <w:r w:rsidRPr="00413CB7">
              <w:rPr>
                <w:szCs w:val="20"/>
              </w:rPr>
              <w:t>Thuy Thi Le</w:t>
            </w:r>
          </w:p>
        </w:tc>
        <w:tc>
          <w:tcPr>
            <w:tcW w:w="1597" w:type="pct"/>
            <w:noWrap/>
            <w:hideMark/>
          </w:tcPr>
          <w:p w14:paraId="5A39A92D"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711C086C" w14:textId="77777777" w:rsidR="00413CB7" w:rsidRPr="00413CB7" w:rsidRDefault="00413CB7" w:rsidP="00413CB7">
            <w:pPr>
              <w:spacing w:after="0"/>
              <w:ind w:right="113"/>
              <w:jc w:val="right"/>
              <w:rPr>
                <w:szCs w:val="20"/>
              </w:rPr>
            </w:pPr>
            <w:r w:rsidRPr="00413CB7">
              <w:rPr>
                <w:szCs w:val="20"/>
              </w:rPr>
              <w:t>38.52</w:t>
            </w:r>
          </w:p>
        </w:tc>
        <w:tc>
          <w:tcPr>
            <w:tcW w:w="770" w:type="pct"/>
            <w:noWrap/>
            <w:hideMark/>
          </w:tcPr>
          <w:p w14:paraId="5B7C18B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CCD329" w14:textId="77777777" w:rsidR="00413CB7" w:rsidRPr="00413CB7" w:rsidRDefault="00413CB7" w:rsidP="00413CB7">
            <w:pPr>
              <w:spacing w:after="0"/>
              <w:jc w:val="right"/>
              <w:rPr>
                <w:szCs w:val="20"/>
              </w:rPr>
            </w:pPr>
            <w:r w:rsidRPr="00413CB7">
              <w:rPr>
                <w:szCs w:val="20"/>
              </w:rPr>
              <w:t>6.9.2013</w:t>
            </w:r>
          </w:p>
        </w:tc>
      </w:tr>
      <w:tr w:rsidR="00413CB7" w:rsidRPr="00413CB7" w14:paraId="7EF7446C" w14:textId="77777777" w:rsidTr="005B36B0">
        <w:trPr>
          <w:trHeight w:val="20"/>
        </w:trPr>
        <w:tc>
          <w:tcPr>
            <w:tcW w:w="1756" w:type="pct"/>
            <w:noWrap/>
            <w:hideMark/>
          </w:tcPr>
          <w:p w14:paraId="5B4A843C" w14:textId="77777777" w:rsidR="00413CB7" w:rsidRPr="00413CB7" w:rsidRDefault="00413CB7" w:rsidP="00413CB7">
            <w:pPr>
              <w:spacing w:after="0"/>
              <w:jc w:val="left"/>
              <w:rPr>
                <w:szCs w:val="20"/>
              </w:rPr>
            </w:pPr>
            <w:r w:rsidRPr="00413CB7">
              <w:rPr>
                <w:szCs w:val="20"/>
              </w:rPr>
              <w:t>Thy Ho</w:t>
            </w:r>
          </w:p>
        </w:tc>
        <w:tc>
          <w:tcPr>
            <w:tcW w:w="1597" w:type="pct"/>
            <w:noWrap/>
            <w:hideMark/>
          </w:tcPr>
          <w:p w14:paraId="54BFCE68"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5D5E591A" w14:textId="77777777" w:rsidR="00413CB7" w:rsidRPr="00413CB7" w:rsidRDefault="00413CB7" w:rsidP="00413CB7">
            <w:pPr>
              <w:spacing w:after="0"/>
              <w:ind w:right="113"/>
              <w:jc w:val="right"/>
              <w:rPr>
                <w:szCs w:val="20"/>
              </w:rPr>
            </w:pPr>
            <w:r w:rsidRPr="00413CB7">
              <w:rPr>
                <w:szCs w:val="20"/>
              </w:rPr>
              <w:t>42.98</w:t>
            </w:r>
          </w:p>
        </w:tc>
        <w:tc>
          <w:tcPr>
            <w:tcW w:w="770" w:type="pct"/>
            <w:noWrap/>
            <w:hideMark/>
          </w:tcPr>
          <w:p w14:paraId="078D14D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642549" w14:textId="77777777" w:rsidR="00413CB7" w:rsidRPr="00413CB7" w:rsidRDefault="00413CB7" w:rsidP="00413CB7">
            <w:pPr>
              <w:spacing w:after="0"/>
              <w:jc w:val="right"/>
              <w:rPr>
                <w:szCs w:val="20"/>
              </w:rPr>
            </w:pPr>
            <w:r w:rsidRPr="00413CB7">
              <w:rPr>
                <w:szCs w:val="20"/>
              </w:rPr>
              <w:t>2.12.2014</w:t>
            </w:r>
          </w:p>
        </w:tc>
      </w:tr>
      <w:tr w:rsidR="00413CB7" w:rsidRPr="00413CB7" w14:paraId="4FBA8E7E" w14:textId="77777777" w:rsidTr="005B36B0">
        <w:trPr>
          <w:trHeight w:val="20"/>
        </w:trPr>
        <w:tc>
          <w:tcPr>
            <w:tcW w:w="1756" w:type="pct"/>
            <w:noWrap/>
            <w:hideMark/>
          </w:tcPr>
          <w:p w14:paraId="6F08DA71" w14:textId="77777777" w:rsidR="00413CB7" w:rsidRPr="00413CB7" w:rsidRDefault="00413CB7" w:rsidP="00413CB7">
            <w:pPr>
              <w:spacing w:after="0"/>
              <w:jc w:val="left"/>
              <w:rPr>
                <w:szCs w:val="20"/>
              </w:rPr>
            </w:pPr>
            <w:r w:rsidRPr="00413CB7">
              <w:rPr>
                <w:szCs w:val="20"/>
              </w:rPr>
              <w:t>Thyme Cafe</w:t>
            </w:r>
          </w:p>
        </w:tc>
        <w:tc>
          <w:tcPr>
            <w:tcW w:w="1597" w:type="pct"/>
            <w:noWrap/>
            <w:hideMark/>
          </w:tcPr>
          <w:p w14:paraId="41B120F4"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34A0CE1"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ADCDE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45D2F3" w14:textId="77777777" w:rsidR="00413CB7" w:rsidRPr="00413CB7" w:rsidRDefault="00413CB7" w:rsidP="00413CB7">
            <w:pPr>
              <w:spacing w:after="0"/>
              <w:jc w:val="right"/>
              <w:rPr>
                <w:szCs w:val="20"/>
              </w:rPr>
            </w:pPr>
            <w:r w:rsidRPr="00413CB7">
              <w:rPr>
                <w:szCs w:val="20"/>
              </w:rPr>
              <w:t>4.7.2013</w:t>
            </w:r>
          </w:p>
        </w:tc>
      </w:tr>
      <w:tr w:rsidR="00413CB7" w:rsidRPr="00413CB7" w14:paraId="1BC773D7" w14:textId="77777777" w:rsidTr="005B36B0">
        <w:trPr>
          <w:trHeight w:val="20"/>
        </w:trPr>
        <w:tc>
          <w:tcPr>
            <w:tcW w:w="1756" w:type="pct"/>
            <w:noWrap/>
            <w:hideMark/>
          </w:tcPr>
          <w:p w14:paraId="42F945EC" w14:textId="77777777" w:rsidR="00413CB7" w:rsidRPr="00413CB7" w:rsidRDefault="00413CB7" w:rsidP="00413CB7">
            <w:pPr>
              <w:spacing w:after="0"/>
              <w:jc w:val="left"/>
              <w:rPr>
                <w:szCs w:val="20"/>
              </w:rPr>
            </w:pPr>
            <w:r w:rsidRPr="00413CB7">
              <w:rPr>
                <w:szCs w:val="20"/>
              </w:rPr>
              <w:t>Tiane Oswald</w:t>
            </w:r>
          </w:p>
        </w:tc>
        <w:tc>
          <w:tcPr>
            <w:tcW w:w="1597" w:type="pct"/>
            <w:noWrap/>
            <w:hideMark/>
          </w:tcPr>
          <w:p w14:paraId="6FFC59E1" w14:textId="77777777"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14:paraId="3F110333" w14:textId="77777777" w:rsidR="00413CB7" w:rsidRPr="00413CB7" w:rsidRDefault="00413CB7" w:rsidP="00413CB7">
            <w:pPr>
              <w:spacing w:after="0"/>
              <w:ind w:right="113"/>
              <w:jc w:val="right"/>
              <w:rPr>
                <w:szCs w:val="20"/>
              </w:rPr>
            </w:pPr>
            <w:r w:rsidRPr="00413CB7">
              <w:rPr>
                <w:szCs w:val="20"/>
              </w:rPr>
              <w:t>75.00</w:t>
            </w:r>
          </w:p>
        </w:tc>
        <w:tc>
          <w:tcPr>
            <w:tcW w:w="770" w:type="pct"/>
            <w:noWrap/>
            <w:hideMark/>
          </w:tcPr>
          <w:p w14:paraId="0AB49C1D" w14:textId="77777777" w:rsidR="00413CB7" w:rsidRPr="00413CB7" w:rsidRDefault="00413CB7" w:rsidP="00413CB7">
            <w:pPr>
              <w:spacing w:after="0"/>
              <w:ind w:left="170"/>
              <w:jc w:val="left"/>
              <w:rPr>
                <w:szCs w:val="20"/>
              </w:rPr>
            </w:pPr>
            <w:r w:rsidRPr="00413CB7">
              <w:rPr>
                <w:szCs w:val="20"/>
              </w:rPr>
              <w:t>Refund 196083</w:t>
            </w:r>
          </w:p>
        </w:tc>
        <w:tc>
          <w:tcPr>
            <w:tcW w:w="453" w:type="pct"/>
            <w:noWrap/>
            <w:hideMark/>
          </w:tcPr>
          <w:p w14:paraId="4DD5BD2E" w14:textId="77777777" w:rsidR="00413CB7" w:rsidRPr="00413CB7" w:rsidRDefault="00413CB7" w:rsidP="00413CB7">
            <w:pPr>
              <w:spacing w:after="0"/>
              <w:jc w:val="right"/>
              <w:rPr>
                <w:szCs w:val="20"/>
              </w:rPr>
            </w:pPr>
            <w:r w:rsidRPr="00413CB7">
              <w:rPr>
                <w:szCs w:val="20"/>
              </w:rPr>
              <w:t>15.11.2013</w:t>
            </w:r>
          </w:p>
        </w:tc>
      </w:tr>
      <w:tr w:rsidR="00413CB7" w:rsidRPr="00413CB7" w14:paraId="67FACE58" w14:textId="77777777" w:rsidTr="005B36B0">
        <w:trPr>
          <w:trHeight w:val="20"/>
        </w:trPr>
        <w:tc>
          <w:tcPr>
            <w:tcW w:w="1756" w:type="pct"/>
            <w:noWrap/>
            <w:hideMark/>
          </w:tcPr>
          <w:p w14:paraId="4DB3C8AF" w14:textId="77777777" w:rsidR="00413CB7" w:rsidRPr="00413CB7" w:rsidRDefault="00413CB7" w:rsidP="00413CB7">
            <w:pPr>
              <w:spacing w:after="0"/>
              <w:jc w:val="left"/>
              <w:rPr>
                <w:szCs w:val="20"/>
              </w:rPr>
            </w:pPr>
            <w:r w:rsidRPr="00413CB7">
              <w:rPr>
                <w:szCs w:val="20"/>
              </w:rPr>
              <w:t>Tiani Cooper</w:t>
            </w:r>
          </w:p>
        </w:tc>
        <w:tc>
          <w:tcPr>
            <w:tcW w:w="1597" w:type="pct"/>
            <w:noWrap/>
            <w:hideMark/>
          </w:tcPr>
          <w:p w14:paraId="0526C9A7"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3C12CA9C" w14:textId="77777777" w:rsidR="00413CB7" w:rsidRPr="00413CB7" w:rsidRDefault="00413CB7" w:rsidP="00413CB7">
            <w:pPr>
              <w:spacing w:after="0"/>
              <w:ind w:right="113"/>
              <w:jc w:val="right"/>
              <w:rPr>
                <w:szCs w:val="20"/>
              </w:rPr>
            </w:pPr>
            <w:r w:rsidRPr="00413CB7">
              <w:rPr>
                <w:szCs w:val="20"/>
              </w:rPr>
              <w:t>82.62</w:t>
            </w:r>
          </w:p>
        </w:tc>
        <w:tc>
          <w:tcPr>
            <w:tcW w:w="770" w:type="pct"/>
            <w:noWrap/>
            <w:hideMark/>
          </w:tcPr>
          <w:p w14:paraId="37F38C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5B3B33" w14:textId="77777777" w:rsidR="00413CB7" w:rsidRPr="00413CB7" w:rsidRDefault="00413CB7" w:rsidP="00413CB7">
            <w:pPr>
              <w:spacing w:after="0"/>
              <w:jc w:val="right"/>
              <w:rPr>
                <w:szCs w:val="20"/>
              </w:rPr>
            </w:pPr>
            <w:r w:rsidRPr="00413CB7">
              <w:rPr>
                <w:szCs w:val="20"/>
              </w:rPr>
              <w:t>20.11.2013</w:t>
            </w:r>
          </w:p>
        </w:tc>
      </w:tr>
      <w:tr w:rsidR="00413CB7" w:rsidRPr="00413CB7" w14:paraId="6277D67A" w14:textId="77777777" w:rsidTr="005B36B0">
        <w:trPr>
          <w:trHeight w:val="20"/>
        </w:trPr>
        <w:tc>
          <w:tcPr>
            <w:tcW w:w="1756" w:type="pct"/>
            <w:noWrap/>
            <w:hideMark/>
          </w:tcPr>
          <w:p w14:paraId="1BCAF65D" w14:textId="77777777" w:rsidR="00413CB7" w:rsidRPr="00413CB7" w:rsidRDefault="00413CB7" w:rsidP="00413CB7">
            <w:pPr>
              <w:spacing w:after="0"/>
              <w:jc w:val="left"/>
              <w:rPr>
                <w:szCs w:val="20"/>
              </w:rPr>
            </w:pPr>
            <w:r w:rsidRPr="00413CB7">
              <w:rPr>
                <w:szCs w:val="20"/>
              </w:rPr>
              <w:t>Tiffany Beames</w:t>
            </w:r>
          </w:p>
        </w:tc>
        <w:tc>
          <w:tcPr>
            <w:tcW w:w="1597" w:type="pct"/>
            <w:noWrap/>
            <w:hideMark/>
          </w:tcPr>
          <w:p w14:paraId="545A12F1"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1E959A7E" w14:textId="77777777" w:rsidR="00413CB7" w:rsidRPr="00413CB7" w:rsidRDefault="00413CB7" w:rsidP="00413CB7">
            <w:pPr>
              <w:spacing w:after="0"/>
              <w:ind w:right="113"/>
              <w:jc w:val="right"/>
              <w:rPr>
                <w:szCs w:val="20"/>
              </w:rPr>
            </w:pPr>
            <w:r w:rsidRPr="00413CB7">
              <w:rPr>
                <w:szCs w:val="20"/>
              </w:rPr>
              <w:t>19.83</w:t>
            </w:r>
          </w:p>
        </w:tc>
        <w:tc>
          <w:tcPr>
            <w:tcW w:w="770" w:type="pct"/>
            <w:noWrap/>
            <w:hideMark/>
          </w:tcPr>
          <w:p w14:paraId="6C549FA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7E89C4" w14:textId="77777777" w:rsidR="00413CB7" w:rsidRPr="00413CB7" w:rsidRDefault="00413CB7" w:rsidP="00413CB7">
            <w:pPr>
              <w:spacing w:after="0"/>
              <w:jc w:val="right"/>
              <w:rPr>
                <w:szCs w:val="20"/>
              </w:rPr>
            </w:pPr>
            <w:r w:rsidRPr="00413CB7">
              <w:rPr>
                <w:szCs w:val="20"/>
              </w:rPr>
              <w:t>29.8.2013</w:t>
            </w:r>
          </w:p>
        </w:tc>
      </w:tr>
      <w:tr w:rsidR="00413CB7" w:rsidRPr="00413CB7" w14:paraId="2CDE75EB" w14:textId="77777777" w:rsidTr="005B36B0">
        <w:trPr>
          <w:trHeight w:val="20"/>
        </w:trPr>
        <w:tc>
          <w:tcPr>
            <w:tcW w:w="1756" w:type="pct"/>
            <w:noWrap/>
            <w:hideMark/>
          </w:tcPr>
          <w:p w14:paraId="2A6C01F4" w14:textId="77777777" w:rsidR="00413CB7" w:rsidRPr="00413CB7" w:rsidRDefault="00413CB7" w:rsidP="00413CB7">
            <w:pPr>
              <w:spacing w:after="0"/>
              <w:jc w:val="left"/>
              <w:rPr>
                <w:szCs w:val="20"/>
              </w:rPr>
            </w:pPr>
            <w:r w:rsidRPr="00413CB7">
              <w:rPr>
                <w:szCs w:val="20"/>
              </w:rPr>
              <w:t>Tiffany Phillips</w:t>
            </w:r>
          </w:p>
        </w:tc>
        <w:tc>
          <w:tcPr>
            <w:tcW w:w="1597" w:type="pct"/>
            <w:noWrap/>
            <w:hideMark/>
          </w:tcPr>
          <w:p w14:paraId="0C93BC3E" w14:textId="77777777"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14:paraId="1AA95EC2" w14:textId="77777777" w:rsidR="00413CB7" w:rsidRPr="00413CB7" w:rsidRDefault="00413CB7" w:rsidP="00413CB7">
            <w:pPr>
              <w:spacing w:after="0"/>
              <w:ind w:right="113"/>
              <w:jc w:val="right"/>
              <w:rPr>
                <w:szCs w:val="20"/>
              </w:rPr>
            </w:pPr>
            <w:r w:rsidRPr="00413CB7">
              <w:rPr>
                <w:szCs w:val="20"/>
              </w:rPr>
              <w:t>54.00</w:t>
            </w:r>
          </w:p>
        </w:tc>
        <w:tc>
          <w:tcPr>
            <w:tcW w:w="770" w:type="pct"/>
            <w:noWrap/>
            <w:hideMark/>
          </w:tcPr>
          <w:p w14:paraId="6EA4EF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923A96" w14:textId="77777777" w:rsidR="00413CB7" w:rsidRPr="00413CB7" w:rsidRDefault="00413CB7" w:rsidP="00413CB7">
            <w:pPr>
              <w:spacing w:after="0"/>
              <w:jc w:val="right"/>
              <w:rPr>
                <w:szCs w:val="20"/>
              </w:rPr>
            </w:pPr>
            <w:r w:rsidRPr="00413CB7">
              <w:rPr>
                <w:szCs w:val="20"/>
              </w:rPr>
              <w:t>7.10.2014</w:t>
            </w:r>
          </w:p>
        </w:tc>
      </w:tr>
      <w:tr w:rsidR="00413CB7" w:rsidRPr="00413CB7" w14:paraId="2B0186E1" w14:textId="77777777" w:rsidTr="005B36B0">
        <w:trPr>
          <w:trHeight w:val="20"/>
        </w:trPr>
        <w:tc>
          <w:tcPr>
            <w:tcW w:w="1756" w:type="pct"/>
            <w:noWrap/>
            <w:hideMark/>
          </w:tcPr>
          <w:p w14:paraId="6D5E81A6" w14:textId="77777777" w:rsidR="00413CB7" w:rsidRPr="00413CB7" w:rsidRDefault="00413CB7" w:rsidP="00413CB7">
            <w:pPr>
              <w:spacing w:after="0"/>
              <w:jc w:val="left"/>
              <w:rPr>
                <w:szCs w:val="20"/>
              </w:rPr>
            </w:pPr>
            <w:r w:rsidRPr="00413CB7">
              <w:rPr>
                <w:szCs w:val="20"/>
              </w:rPr>
              <w:t>Tiger Xiu</w:t>
            </w:r>
          </w:p>
        </w:tc>
        <w:tc>
          <w:tcPr>
            <w:tcW w:w="1597" w:type="pct"/>
            <w:noWrap/>
            <w:hideMark/>
          </w:tcPr>
          <w:p w14:paraId="5DA0AFDE" w14:textId="77777777"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14:paraId="7887CD82" w14:textId="77777777" w:rsidR="00413CB7" w:rsidRPr="00413CB7" w:rsidRDefault="00413CB7" w:rsidP="00413CB7">
            <w:pPr>
              <w:spacing w:after="0"/>
              <w:ind w:right="113"/>
              <w:jc w:val="right"/>
              <w:rPr>
                <w:szCs w:val="20"/>
              </w:rPr>
            </w:pPr>
            <w:r w:rsidRPr="00413CB7">
              <w:rPr>
                <w:szCs w:val="20"/>
              </w:rPr>
              <w:t>43.05</w:t>
            </w:r>
          </w:p>
        </w:tc>
        <w:tc>
          <w:tcPr>
            <w:tcW w:w="770" w:type="pct"/>
            <w:noWrap/>
            <w:hideMark/>
          </w:tcPr>
          <w:p w14:paraId="0CE3E9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89E421" w14:textId="77777777" w:rsidR="00413CB7" w:rsidRPr="00413CB7" w:rsidRDefault="00413CB7" w:rsidP="00413CB7">
            <w:pPr>
              <w:spacing w:after="0"/>
              <w:jc w:val="right"/>
              <w:rPr>
                <w:szCs w:val="20"/>
              </w:rPr>
            </w:pPr>
            <w:r w:rsidRPr="00413CB7">
              <w:rPr>
                <w:szCs w:val="20"/>
              </w:rPr>
              <w:t>23.12.2013</w:t>
            </w:r>
          </w:p>
        </w:tc>
      </w:tr>
      <w:tr w:rsidR="00413CB7" w:rsidRPr="00413CB7" w14:paraId="0FFDF085" w14:textId="77777777" w:rsidTr="005B36B0">
        <w:trPr>
          <w:trHeight w:val="20"/>
        </w:trPr>
        <w:tc>
          <w:tcPr>
            <w:tcW w:w="1756" w:type="pct"/>
            <w:noWrap/>
            <w:hideMark/>
          </w:tcPr>
          <w:p w14:paraId="74A024C0" w14:textId="77777777" w:rsidR="00413CB7" w:rsidRPr="00413CB7" w:rsidRDefault="00413CB7" w:rsidP="00413CB7">
            <w:pPr>
              <w:spacing w:after="0"/>
              <w:jc w:val="left"/>
              <w:rPr>
                <w:szCs w:val="20"/>
              </w:rPr>
            </w:pPr>
            <w:r w:rsidRPr="00413CB7">
              <w:rPr>
                <w:szCs w:val="20"/>
              </w:rPr>
              <w:t>Tim Chiknaikin</w:t>
            </w:r>
          </w:p>
        </w:tc>
        <w:tc>
          <w:tcPr>
            <w:tcW w:w="1597" w:type="pct"/>
            <w:noWrap/>
            <w:hideMark/>
          </w:tcPr>
          <w:p w14:paraId="3EAED0BD"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538AA738" w14:textId="77777777" w:rsidR="00413CB7" w:rsidRPr="00413CB7" w:rsidRDefault="00413CB7" w:rsidP="00413CB7">
            <w:pPr>
              <w:spacing w:after="0"/>
              <w:ind w:right="113"/>
              <w:jc w:val="right"/>
              <w:rPr>
                <w:szCs w:val="20"/>
              </w:rPr>
            </w:pPr>
            <w:r w:rsidRPr="00413CB7">
              <w:rPr>
                <w:szCs w:val="20"/>
              </w:rPr>
              <w:t>130.50</w:t>
            </w:r>
          </w:p>
        </w:tc>
        <w:tc>
          <w:tcPr>
            <w:tcW w:w="770" w:type="pct"/>
            <w:noWrap/>
            <w:hideMark/>
          </w:tcPr>
          <w:p w14:paraId="093DF0E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4F946D" w14:textId="77777777" w:rsidR="00413CB7" w:rsidRPr="00413CB7" w:rsidRDefault="00413CB7" w:rsidP="00413CB7">
            <w:pPr>
              <w:spacing w:after="0"/>
              <w:jc w:val="right"/>
              <w:rPr>
                <w:szCs w:val="20"/>
              </w:rPr>
            </w:pPr>
            <w:r w:rsidRPr="00413CB7">
              <w:rPr>
                <w:szCs w:val="20"/>
              </w:rPr>
              <w:t>16.5.2013</w:t>
            </w:r>
          </w:p>
        </w:tc>
      </w:tr>
      <w:tr w:rsidR="00413CB7" w:rsidRPr="00413CB7" w14:paraId="0A71883D" w14:textId="77777777" w:rsidTr="005B36B0">
        <w:trPr>
          <w:trHeight w:val="20"/>
        </w:trPr>
        <w:tc>
          <w:tcPr>
            <w:tcW w:w="1756" w:type="pct"/>
            <w:noWrap/>
            <w:hideMark/>
          </w:tcPr>
          <w:p w14:paraId="1C00C668" w14:textId="77777777" w:rsidR="00413CB7" w:rsidRPr="00413CB7" w:rsidRDefault="00413CB7" w:rsidP="00413CB7">
            <w:pPr>
              <w:spacing w:after="0"/>
              <w:jc w:val="left"/>
              <w:rPr>
                <w:szCs w:val="20"/>
              </w:rPr>
            </w:pPr>
            <w:r w:rsidRPr="00413CB7">
              <w:rPr>
                <w:szCs w:val="20"/>
              </w:rPr>
              <w:t>Tim Chiknaikin</w:t>
            </w:r>
          </w:p>
        </w:tc>
        <w:tc>
          <w:tcPr>
            <w:tcW w:w="1597" w:type="pct"/>
            <w:noWrap/>
            <w:hideMark/>
          </w:tcPr>
          <w:p w14:paraId="64C83E13"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710244E1" w14:textId="77777777" w:rsidR="00413CB7" w:rsidRPr="00413CB7" w:rsidRDefault="00413CB7" w:rsidP="00413CB7">
            <w:pPr>
              <w:spacing w:after="0"/>
              <w:ind w:right="113"/>
              <w:jc w:val="right"/>
              <w:rPr>
                <w:szCs w:val="20"/>
              </w:rPr>
            </w:pPr>
            <w:r w:rsidRPr="00413CB7">
              <w:rPr>
                <w:szCs w:val="20"/>
              </w:rPr>
              <w:t>281.31</w:t>
            </w:r>
          </w:p>
        </w:tc>
        <w:tc>
          <w:tcPr>
            <w:tcW w:w="770" w:type="pct"/>
            <w:noWrap/>
            <w:hideMark/>
          </w:tcPr>
          <w:p w14:paraId="7F194DB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C86258" w14:textId="77777777" w:rsidR="00413CB7" w:rsidRPr="00413CB7" w:rsidRDefault="00413CB7" w:rsidP="00413CB7">
            <w:pPr>
              <w:spacing w:after="0"/>
              <w:jc w:val="right"/>
              <w:rPr>
                <w:szCs w:val="20"/>
              </w:rPr>
            </w:pPr>
            <w:r w:rsidRPr="00413CB7">
              <w:rPr>
                <w:szCs w:val="20"/>
              </w:rPr>
              <w:t>16.5.2013</w:t>
            </w:r>
          </w:p>
        </w:tc>
      </w:tr>
      <w:tr w:rsidR="00413CB7" w:rsidRPr="00413CB7" w14:paraId="26BAFE9F" w14:textId="77777777" w:rsidTr="005B36B0">
        <w:trPr>
          <w:trHeight w:val="20"/>
        </w:trPr>
        <w:tc>
          <w:tcPr>
            <w:tcW w:w="1756" w:type="pct"/>
            <w:noWrap/>
            <w:hideMark/>
          </w:tcPr>
          <w:p w14:paraId="40843D77" w14:textId="77777777" w:rsidR="00413CB7" w:rsidRPr="00413CB7" w:rsidRDefault="00413CB7" w:rsidP="00413CB7">
            <w:pPr>
              <w:spacing w:after="0"/>
              <w:jc w:val="left"/>
              <w:rPr>
                <w:szCs w:val="20"/>
              </w:rPr>
            </w:pPr>
            <w:r w:rsidRPr="00413CB7">
              <w:rPr>
                <w:szCs w:val="20"/>
              </w:rPr>
              <w:t>Tim Hannigin</w:t>
            </w:r>
          </w:p>
        </w:tc>
        <w:tc>
          <w:tcPr>
            <w:tcW w:w="1597" w:type="pct"/>
            <w:noWrap/>
            <w:hideMark/>
          </w:tcPr>
          <w:p w14:paraId="2C36C5A3"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4C48DC06" w14:textId="77777777" w:rsidR="00413CB7" w:rsidRPr="00413CB7" w:rsidRDefault="00413CB7" w:rsidP="00413CB7">
            <w:pPr>
              <w:spacing w:after="0"/>
              <w:ind w:right="113"/>
              <w:jc w:val="right"/>
              <w:rPr>
                <w:szCs w:val="20"/>
              </w:rPr>
            </w:pPr>
            <w:r w:rsidRPr="00413CB7">
              <w:rPr>
                <w:szCs w:val="20"/>
              </w:rPr>
              <w:t>45.68</w:t>
            </w:r>
          </w:p>
        </w:tc>
        <w:tc>
          <w:tcPr>
            <w:tcW w:w="770" w:type="pct"/>
            <w:noWrap/>
            <w:hideMark/>
          </w:tcPr>
          <w:p w14:paraId="222DBB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8E7212" w14:textId="77777777" w:rsidR="00413CB7" w:rsidRPr="00413CB7" w:rsidRDefault="00413CB7" w:rsidP="00413CB7">
            <w:pPr>
              <w:spacing w:after="0"/>
              <w:jc w:val="right"/>
              <w:rPr>
                <w:szCs w:val="20"/>
              </w:rPr>
            </w:pPr>
            <w:r w:rsidRPr="00413CB7">
              <w:rPr>
                <w:szCs w:val="20"/>
              </w:rPr>
              <w:t>3.5.2013</w:t>
            </w:r>
          </w:p>
        </w:tc>
      </w:tr>
      <w:tr w:rsidR="00413CB7" w:rsidRPr="00413CB7" w14:paraId="0EDFC8EA" w14:textId="77777777" w:rsidTr="005B36B0">
        <w:trPr>
          <w:trHeight w:val="20"/>
        </w:trPr>
        <w:tc>
          <w:tcPr>
            <w:tcW w:w="1756" w:type="pct"/>
            <w:noWrap/>
            <w:hideMark/>
          </w:tcPr>
          <w:p w14:paraId="6EC6EAAF" w14:textId="77777777" w:rsidR="00413CB7" w:rsidRPr="00413CB7" w:rsidRDefault="00413CB7" w:rsidP="00413CB7">
            <w:pPr>
              <w:spacing w:after="0"/>
              <w:jc w:val="left"/>
              <w:rPr>
                <w:szCs w:val="20"/>
              </w:rPr>
            </w:pPr>
            <w:r w:rsidRPr="00413CB7">
              <w:rPr>
                <w:szCs w:val="20"/>
              </w:rPr>
              <w:t>Tim Ramm</w:t>
            </w:r>
          </w:p>
        </w:tc>
        <w:tc>
          <w:tcPr>
            <w:tcW w:w="1597" w:type="pct"/>
            <w:noWrap/>
            <w:hideMark/>
          </w:tcPr>
          <w:p w14:paraId="60261C01"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310D49E0" w14:textId="77777777" w:rsidR="00413CB7" w:rsidRPr="00413CB7" w:rsidRDefault="00413CB7" w:rsidP="00413CB7">
            <w:pPr>
              <w:spacing w:after="0"/>
              <w:ind w:right="113"/>
              <w:jc w:val="right"/>
              <w:rPr>
                <w:szCs w:val="20"/>
              </w:rPr>
            </w:pPr>
            <w:r w:rsidRPr="00413CB7">
              <w:rPr>
                <w:szCs w:val="20"/>
              </w:rPr>
              <w:t>145.00</w:t>
            </w:r>
          </w:p>
        </w:tc>
        <w:tc>
          <w:tcPr>
            <w:tcW w:w="770" w:type="pct"/>
            <w:noWrap/>
            <w:hideMark/>
          </w:tcPr>
          <w:p w14:paraId="65D7E5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867268" w14:textId="77777777" w:rsidR="00413CB7" w:rsidRPr="00413CB7" w:rsidRDefault="00413CB7" w:rsidP="00413CB7">
            <w:pPr>
              <w:spacing w:after="0"/>
              <w:jc w:val="right"/>
              <w:rPr>
                <w:szCs w:val="20"/>
              </w:rPr>
            </w:pPr>
            <w:r w:rsidRPr="00413CB7">
              <w:rPr>
                <w:szCs w:val="20"/>
              </w:rPr>
              <w:t>18.11.2013</w:t>
            </w:r>
          </w:p>
        </w:tc>
      </w:tr>
      <w:tr w:rsidR="00413CB7" w:rsidRPr="00413CB7" w14:paraId="0D081668" w14:textId="77777777" w:rsidTr="005B36B0">
        <w:trPr>
          <w:trHeight w:val="20"/>
        </w:trPr>
        <w:tc>
          <w:tcPr>
            <w:tcW w:w="1756" w:type="pct"/>
            <w:noWrap/>
            <w:hideMark/>
          </w:tcPr>
          <w:p w14:paraId="3A2B7746" w14:textId="77777777" w:rsidR="00413CB7" w:rsidRPr="00413CB7" w:rsidRDefault="00413CB7" w:rsidP="00413CB7">
            <w:pPr>
              <w:spacing w:after="0"/>
              <w:jc w:val="left"/>
              <w:rPr>
                <w:szCs w:val="20"/>
              </w:rPr>
            </w:pPr>
            <w:r w:rsidRPr="00413CB7">
              <w:rPr>
                <w:szCs w:val="20"/>
              </w:rPr>
              <w:t>Tim Stringer</w:t>
            </w:r>
          </w:p>
        </w:tc>
        <w:tc>
          <w:tcPr>
            <w:tcW w:w="1597" w:type="pct"/>
            <w:noWrap/>
            <w:hideMark/>
          </w:tcPr>
          <w:p w14:paraId="308B9019"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523D67C" w14:textId="77777777" w:rsidR="00413CB7" w:rsidRPr="00413CB7" w:rsidRDefault="00413CB7" w:rsidP="00413CB7">
            <w:pPr>
              <w:spacing w:after="0"/>
              <w:ind w:right="113"/>
              <w:jc w:val="right"/>
              <w:rPr>
                <w:szCs w:val="20"/>
              </w:rPr>
            </w:pPr>
            <w:r w:rsidRPr="00413CB7">
              <w:rPr>
                <w:szCs w:val="20"/>
              </w:rPr>
              <w:t>38.39</w:t>
            </w:r>
          </w:p>
        </w:tc>
        <w:tc>
          <w:tcPr>
            <w:tcW w:w="770" w:type="pct"/>
            <w:noWrap/>
            <w:hideMark/>
          </w:tcPr>
          <w:p w14:paraId="7AE857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66E911" w14:textId="77777777" w:rsidR="00413CB7" w:rsidRPr="00413CB7" w:rsidRDefault="00413CB7" w:rsidP="00413CB7">
            <w:pPr>
              <w:spacing w:after="0"/>
              <w:jc w:val="right"/>
              <w:rPr>
                <w:szCs w:val="20"/>
              </w:rPr>
            </w:pPr>
            <w:r w:rsidRPr="00413CB7">
              <w:rPr>
                <w:szCs w:val="20"/>
              </w:rPr>
              <w:t>14.4.2014</w:t>
            </w:r>
          </w:p>
        </w:tc>
      </w:tr>
      <w:tr w:rsidR="00413CB7" w:rsidRPr="00413CB7" w14:paraId="77F5731C" w14:textId="77777777" w:rsidTr="005B36B0">
        <w:trPr>
          <w:trHeight w:val="20"/>
        </w:trPr>
        <w:tc>
          <w:tcPr>
            <w:tcW w:w="1756" w:type="pct"/>
            <w:noWrap/>
            <w:hideMark/>
          </w:tcPr>
          <w:p w14:paraId="0A505679" w14:textId="77777777" w:rsidR="00413CB7" w:rsidRPr="00413CB7" w:rsidRDefault="00413CB7" w:rsidP="00413CB7">
            <w:pPr>
              <w:spacing w:after="0"/>
              <w:jc w:val="left"/>
              <w:rPr>
                <w:szCs w:val="20"/>
              </w:rPr>
            </w:pPr>
            <w:r w:rsidRPr="00413CB7">
              <w:rPr>
                <w:szCs w:val="20"/>
              </w:rPr>
              <w:t xml:space="preserve">Tim Thomson </w:t>
            </w:r>
          </w:p>
        </w:tc>
        <w:tc>
          <w:tcPr>
            <w:tcW w:w="1597" w:type="pct"/>
            <w:noWrap/>
            <w:hideMark/>
          </w:tcPr>
          <w:p w14:paraId="47120665" w14:textId="77777777" w:rsidR="00413CB7" w:rsidRPr="00413CB7" w:rsidRDefault="00413CB7" w:rsidP="00413CB7">
            <w:pPr>
              <w:spacing w:after="0"/>
              <w:ind w:left="113"/>
              <w:jc w:val="left"/>
              <w:rPr>
                <w:szCs w:val="20"/>
              </w:rPr>
            </w:pPr>
            <w:r w:rsidRPr="00413CB7">
              <w:rPr>
                <w:szCs w:val="20"/>
              </w:rPr>
              <w:t>KIMBA, SA 5641</w:t>
            </w:r>
          </w:p>
        </w:tc>
        <w:tc>
          <w:tcPr>
            <w:tcW w:w="424" w:type="pct"/>
            <w:noWrap/>
            <w:hideMark/>
          </w:tcPr>
          <w:p w14:paraId="198C3180" w14:textId="77777777" w:rsidR="00413CB7" w:rsidRPr="00413CB7" w:rsidRDefault="00413CB7" w:rsidP="00413CB7">
            <w:pPr>
              <w:spacing w:after="0"/>
              <w:ind w:right="113"/>
              <w:jc w:val="right"/>
              <w:rPr>
                <w:szCs w:val="20"/>
              </w:rPr>
            </w:pPr>
            <w:r w:rsidRPr="00413CB7">
              <w:rPr>
                <w:szCs w:val="20"/>
              </w:rPr>
              <w:t>27.84</w:t>
            </w:r>
          </w:p>
        </w:tc>
        <w:tc>
          <w:tcPr>
            <w:tcW w:w="770" w:type="pct"/>
            <w:noWrap/>
            <w:hideMark/>
          </w:tcPr>
          <w:p w14:paraId="3253C9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354D17C" w14:textId="77777777" w:rsidR="00413CB7" w:rsidRPr="00413CB7" w:rsidRDefault="00413CB7" w:rsidP="00413CB7">
            <w:pPr>
              <w:spacing w:after="0"/>
              <w:jc w:val="right"/>
              <w:rPr>
                <w:szCs w:val="20"/>
              </w:rPr>
            </w:pPr>
            <w:r w:rsidRPr="00413CB7">
              <w:rPr>
                <w:szCs w:val="20"/>
              </w:rPr>
              <w:t>26.12.2014</w:t>
            </w:r>
          </w:p>
        </w:tc>
      </w:tr>
      <w:tr w:rsidR="00413CB7" w:rsidRPr="00413CB7" w14:paraId="6981214B" w14:textId="77777777" w:rsidTr="005B36B0">
        <w:trPr>
          <w:trHeight w:val="20"/>
        </w:trPr>
        <w:tc>
          <w:tcPr>
            <w:tcW w:w="1756" w:type="pct"/>
            <w:noWrap/>
            <w:hideMark/>
          </w:tcPr>
          <w:p w14:paraId="1E4DFD0C" w14:textId="77777777" w:rsidR="00413CB7" w:rsidRPr="00413CB7" w:rsidRDefault="00413CB7" w:rsidP="00413CB7">
            <w:pPr>
              <w:spacing w:after="0"/>
              <w:jc w:val="left"/>
              <w:rPr>
                <w:szCs w:val="20"/>
              </w:rPr>
            </w:pPr>
            <w:r w:rsidRPr="00413CB7">
              <w:rPr>
                <w:szCs w:val="20"/>
              </w:rPr>
              <w:t>Tim Zwar</w:t>
            </w:r>
          </w:p>
        </w:tc>
        <w:tc>
          <w:tcPr>
            <w:tcW w:w="1597" w:type="pct"/>
            <w:noWrap/>
            <w:hideMark/>
          </w:tcPr>
          <w:p w14:paraId="30F18336" w14:textId="77777777" w:rsidR="00413CB7" w:rsidRPr="00413CB7" w:rsidRDefault="00413CB7" w:rsidP="00413CB7">
            <w:pPr>
              <w:spacing w:after="0"/>
              <w:ind w:left="113"/>
              <w:jc w:val="left"/>
              <w:rPr>
                <w:szCs w:val="20"/>
              </w:rPr>
            </w:pPr>
            <w:r w:rsidRPr="00413CB7">
              <w:rPr>
                <w:szCs w:val="20"/>
              </w:rPr>
              <w:t>GOOLWA NORTH, SA 5214</w:t>
            </w:r>
          </w:p>
        </w:tc>
        <w:tc>
          <w:tcPr>
            <w:tcW w:w="424" w:type="pct"/>
            <w:noWrap/>
            <w:hideMark/>
          </w:tcPr>
          <w:p w14:paraId="3C437DE4" w14:textId="77777777" w:rsidR="00413CB7" w:rsidRPr="00413CB7" w:rsidRDefault="00413CB7" w:rsidP="00413CB7">
            <w:pPr>
              <w:spacing w:after="0"/>
              <w:ind w:right="113"/>
              <w:jc w:val="right"/>
              <w:rPr>
                <w:szCs w:val="20"/>
              </w:rPr>
            </w:pPr>
            <w:r w:rsidRPr="00413CB7">
              <w:rPr>
                <w:szCs w:val="20"/>
              </w:rPr>
              <w:t>18.14</w:t>
            </w:r>
          </w:p>
        </w:tc>
        <w:tc>
          <w:tcPr>
            <w:tcW w:w="770" w:type="pct"/>
            <w:noWrap/>
            <w:hideMark/>
          </w:tcPr>
          <w:p w14:paraId="0441746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1BBF27" w14:textId="77777777" w:rsidR="00413CB7" w:rsidRPr="00413CB7" w:rsidRDefault="00413CB7" w:rsidP="00413CB7">
            <w:pPr>
              <w:spacing w:after="0"/>
              <w:jc w:val="right"/>
              <w:rPr>
                <w:szCs w:val="20"/>
              </w:rPr>
            </w:pPr>
            <w:r w:rsidRPr="00413CB7">
              <w:rPr>
                <w:szCs w:val="20"/>
              </w:rPr>
              <w:t>22.8.2014</w:t>
            </w:r>
          </w:p>
        </w:tc>
      </w:tr>
      <w:tr w:rsidR="00413CB7" w:rsidRPr="00413CB7" w14:paraId="35D4CEC6" w14:textId="77777777" w:rsidTr="005B36B0">
        <w:trPr>
          <w:trHeight w:val="20"/>
        </w:trPr>
        <w:tc>
          <w:tcPr>
            <w:tcW w:w="1756" w:type="pct"/>
            <w:noWrap/>
            <w:hideMark/>
          </w:tcPr>
          <w:p w14:paraId="19E72A31" w14:textId="77777777" w:rsidR="00413CB7" w:rsidRPr="00413CB7" w:rsidRDefault="00413CB7" w:rsidP="00413CB7">
            <w:pPr>
              <w:spacing w:after="0"/>
              <w:jc w:val="left"/>
              <w:rPr>
                <w:szCs w:val="20"/>
              </w:rPr>
            </w:pPr>
            <w:r w:rsidRPr="00413CB7">
              <w:rPr>
                <w:szCs w:val="20"/>
              </w:rPr>
              <w:t>Timothy Hardaker</w:t>
            </w:r>
          </w:p>
        </w:tc>
        <w:tc>
          <w:tcPr>
            <w:tcW w:w="1597" w:type="pct"/>
            <w:noWrap/>
            <w:hideMark/>
          </w:tcPr>
          <w:p w14:paraId="544A5B83"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43A595E5" w14:textId="77777777" w:rsidR="00413CB7" w:rsidRPr="00413CB7" w:rsidRDefault="00413CB7" w:rsidP="00413CB7">
            <w:pPr>
              <w:spacing w:after="0"/>
              <w:ind w:right="113"/>
              <w:jc w:val="right"/>
              <w:rPr>
                <w:szCs w:val="20"/>
              </w:rPr>
            </w:pPr>
            <w:r w:rsidRPr="00413CB7">
              <w:rPr>
                <w:szCs w:val="20"/>
              </w:rPr>
              <w:t>17.24</w:t>
            </w:r>
          </w:p>
        </w:tc>
        <w:tc>
          <w:tcPr>
            <w:tcW w:w="770" w:type="pct"/>
            <w:noWrap/>
            <w:hideMark/>
          </w:tcPr>
          <w:p w14:paraId="42743B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028BC84" w14:textId="77777777" w:rsidR="00413CB7" w:rsidRPr="00413CB7" w:rsidRDefault="00413CB7" w:rsidP="00413CB7">
            <w:pPr>
              <w:spacing w:after="0"/>
              <w:jc w:val="right"/>
              <w:rPr>
                <w:szCs w:val="20"/>
              </w:rPr>
            </w:pPr>
            <w:r w:rsidRPr="00413CB7">
              <w:rPr>
                <w:szCs w:val="20"/>
              </w:rPr>
              <w:t>12.4.2013</w:t>
            </w:r>
          </w:p>
        </w:tc>
      </w:tr>
      <w:tr w:rsidR="00413CB7" w:rsidRPr="00413CB7" w14:paraId="2A5FD7D8" w14:textId="77777777" w:rsidTr="005B36B0">
        <w:trPr>
          <w:trHeight w:val="20"/>
        </w:trPr>
        <w:tc>
          <w:tcPr>
            <w:tcW w:w="1756" w:type="pct"/>
            <w:noWrap/>
            <w:hideMark/>
          </w:tcPr>
          <w:p w14:paraId="400D4BF6" w14:textId="77777777" w:rsidR="00413CB7" w:rsidRPr="00413CB7" w:rsidRDefault="00413CB7" w:rsidP="00413CB7">
            <w:pPr>
              <w:spacing w:after="0"/>
              <w:jc w:val="left"/>
              <w:rPr>
                <w:szCs w:val="20"/>
              </w:rPr>
            </w:pPr>
            <w:r w:rsidRPr="00413CB7">
              <w:rPr>
                <w:szCs w:val="20"/>
              </w:rPr>
              <w:t>Timothy Hudson</w:t>
            </w:r>
          </w:p>
        </w:tc>
        <w:tc>
          <w:tcPr>
            <w:tcW w:w="1597" w:type="pct"/>
            <w:noWrap/>
            <w:hideMark/>
          </w:tcPr>
          <w:p w14:paraId="5927EFE9"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6C2BABC9" w14:textId="77777777" w:rsidR="00413CB7" w:rsidRPr="00413CB7" w:rsidRDefault="00413CB7" w:rsidP="00413CB7">
            <w:pPr>
              <w:spacing w:after="0"/>
              <w:ind w:right="113"/>
              <w:jc w:val="right"/>
              <w:rPr>
                <w:szCs w:val="20"/>
              </w:rPr>
            </w:pPr>
            <w:r w:rsidRPr="00413CB7">
              <w:rPr>
                <w:szCs w:val="20"/>
              </w:rPr>
              <w:t>204.83</w:t>
            </w:r>
          </w:p>
        </w:tc>
        <w:tc>
          <w:tcPr>
            <w:tcW w:w="770" w:type="pct"/>
            <w:noWrap/>
            <w:hideMark/>
          </w:tcPr>
          <w:p w14:paraId="626A3E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F321AE" w14:textId="77777777" w:rsidR="00413CB7" w:rsidRPr="00413CB7" w:rsidRDefault="00413CB7" w:rsidP="00413CB7">
            <w:pPr>
              <w:spacing w:after="0"/>
              <w:jc w:val="right"/>
              <w:rPr>
                <w:szCs w:val="20"/>
              </w:rPr>
            </w:pPr>
            <w:r w:rsidRPr="00413CB7">
              <w:rPr>
                <w:szCs w:val="20"/>
              </w:rPr>
              <w:t>17.1.2014</w:t>
            </w:r>
          </w:p>
        </w:tc>
      </w:tr>
      <w:tr w:rsidR="00413CB7" w:rsidRPr="00413CB7" w14:paraId="5D6A0DFB" w14:textId="77777777" w:rsidTr="005B36B0">
        <w:trPr>
          <w:trHeight w:val="20"/>
        </w:trPr>
        <w:tc>
          <w:tcPr>
            <w:tcW w:w="1756" w:type="pct"/>
            <w:noWrap/>
            <w:hideMark/>
          </w:tcPr>
          <w:p w14:paraId="39E845D2" w14:textId="77777777" w:rsidR="00413CB7" w:rsidRPr="00413CB7" w:rsidRDefault="00413CB7" w:rsidP="00413CB7">
            <w:pPr>
              <w:spacing w:after="0"/>
              <w:jc w:val="left"/>
              <w:rPr>
                <w:szCs w:val="20"/>
              </w:rPr>
            </w:pPr>
            <w:r w:rsidRPr="00413CB7">
              <w:rPr>
                <w:szCs w:val="20"/>
              </w:rPr>
              <w:t>Timothy John Hordyk</w:t>
            </w:r>
          </w:p>
        </w:tc>
        <w:tc>
          <w:tcPr>
            <w:tcW w:w="1597" w:type="pct"/>
            <w:noWrap/>
            <w:hideMark/>
          </w:tcPr>
          <w:p w14:paraId="1ECB66A7" w14:textId="77777777"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14:paraId="7C2DD494" w14:textId="77777777" w:rsidR="00413CB7" w:rsidRPr="00413CB7" w:rsidRDefault="00413CB7" w:rsidP="00413CB7">
            <w:pPr>
              <w:spacing w:after="0"/>
              <w:ind w:right="113"/>
              <w:jc w:val="right"/>
              <w:rPr>
                <w:szCs w:val="20"/>
              </w:rPr>
            </w:pPr>
            <w:r w:rsidRPr="00413CB7">
              <w:rPr>
                <w:szCs w:val="20"/>
              </w:rPr>
              <w:t>23.73</w:t>
            </w:r>
          </w:p>
        </w:tc>
        <w:tc>
          <w:tcPr>
            <w:tcW w:w="770" w:type="pct"/>
            <w:noWrap/>
            <w:hideMark/>
          </w:tcPr>
          <w:p w14:paraId="05412FA6" w14:textId="77777777" w:rsidR="00413CB7" w:rsidRPr="00413CB7" w:rsidRDefault="00413CB7" w:rsidP="00413CB7">
            <w:pPr>
              <w:spacing w:after="0"/>
              <w:ind w:left="170"/>
              <w:jc w:val="left"/>
              <w:rPr>
                <w:szCs w:val="20"/>
              </w:rPr>
            </w:pPr>
            <w:r w:rsidRPr="00413CB7">
              <w:rPr>
                <w:szCs w:val="20"/>
              </w:rPr>
              <w:t>Refund 934715</w:t>
            </w:r>
          </w:p>
        </w:tc>
        <w:tc>
          <w:tcPr>
            <w:tcW w:w="453" w:type="pct"/>
            <w:noWrap/>
            <w:hideMark/>
          </w:tcPr>
          <w:p w14:paraId="30CDACC7" w14:textId="77777777" w:rsidR="00413CB7" w:rsidRPr="00413CB7" w:rsidRDefault="00413CB7" w:rsidP="00413CB7">
            <w:pPr>
              <w:spacing w:after="0"/>
              <w:jc w:val="right"/>
              <w:rPr>
                <w:szCs w:val="20"/>
              </w:rPr>
            </w:pPr>
            <w:r w:rsidRPr="00413CB7">
              <w:rPr>
                <w:szCs w:val="20"/>
              </w:rPr>
              <w:t>12.11.2013</w:t>
            </w:r>
          </w:p>
        </w:tc>
      </w:tr>
      <w:tr w:rsidR="00413CB7" w:rsidRPr="00413CB7" w14:paraId="322C9DA9" w14:textId="77777777" w:rsidTr="005B36B0">
        <w:trPr>
          <w:trHeight w:val="20"/>
        </w:trPr>
        <w:tc>
          <w:tcPr>
            <w:tcW w:w="1756" w:type="pct"/>
            <w:noWrap/>
            <w:hideMark/>
          </w:tcPr>
          <w:p w14:paraId="48A73F28" w14:textId="77777777" w:rsidR="00413CB7" w:rsidRPr="00413CB7" w:rsidRDefault="00413CB7" w:rsidP="00413CB7">
            <w:pPr>
              <w:spacing w:after="0"/>
              <w:jc w:val="left"/>
              <w:rPr>
                <w:szCs w:val="20"/>
              </w:rPr>
            </w:pPr>
            <w:r w:rsidRPr="00413CB7">
              <w:rPr>
                <w:szCs w:val="20"/>
              </w:rPr>
              <w:t>Timothy Langley</w:t>
            </w:r>
          </w:p>
        </w:tc>
        <w:tc>
          <w:tcPr>
            <w:tcW w:w="1597" w:type="pct"/>
            <w:noWrap/>
            <w:hideMark/>
          </w:tcPr>
          <w:p w14:paraId="532ECDBA" w14:textId="77777777" w:rsidR="00413CB7" w:rsidRPr="00413CB7" w:rsidRDefault="00413CB7" w:rsidP="00413CB7">
            <w:pPr>
              <w:spacing w:after="0"/>
              <w:ind w:left="113"/>
              <w:jc w:val="left"/>
              <w:rPr>
                <w:szCs w:val="20"/>
              </w:rPr>
            </w:pPr>
            <w:r w:rsidRPr="00413CB7">
              <w:rPr>
                <w:szCs w:val="20"/>
              </w:rPr>
              <w:t>MILLSWOOD, SA 5034</w:t>
            </w:r>
          </w:p>
        </w:tc>
        <w:tc>
          <w:tcPr>
            <w:tcW w:w="424" w:type="pct"/>
            <w:noWrap/>
            <w:hideMark/>
          </w:tcPr>
          <w:p w14:paraId="45973D80" w14:textId="77777777" w:rsidR="00413CB7" w:rsidRPr="00413CB7" w:rsidRDefault="00413CB7" w:rsidP="00413CB7">
            <w:pPr>
              <w:spacing w:after="0"/>
              <w:ind w:right="113"/>
              <w:jc w:val="right"/>
              <w:rPr>
                <w:szCs w:val="20"/>
              </w:rPr>
            </w:pPr>
            <w:r w:rsidRPr="00413CB7">
              <w:rPr>
                <w:szCs w:val="20"/>
              </w:rPr>
              <w:t>149.07</w:t>
            </w:r>
          </w:p>
        </w:tc>
        <w:tc>
          <w:tcPr>
            <w:tcW w:w="770" w:type="pct"/>
            <w:noWrap/>
            <w:hideMark/>
          </w:tcPr>
          <w:p w14:paraId="561F24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CEDE23" w14:textId="77777777" w:rsidR="00413CB7" w:rsidRPr="00413CB7" w:rsidRDefault="00413CB7" w:rsidP="00413CB7">
            <w:pPr>
              <w:spacing w:after="0"/>
              <w:jc w:val="right"/>
              <w:rPr>
                <w:szCs w:val="20"/>
              </w:rPr>
            </w:pPr>
            <w:r w:rsidRPr="00413CB7">
              <w:rPr>
                <w:szCs w:val="20"/>
              </w:rPr>
              <w:t>25.3.2013</w:t>
            </w:r>
          </w:p>
        </w:tc>
      </w:tr>
      <w:tr w:rsidR="00413CB7" w:rsidRPr="00413CB7" w14:paraId="0ACE20B7" w14:textId="77777777" w:rsidTr="005B36B0">
        <w:trPr>
          <w:trHeight w:val="20"/>
        </w:trPr>
        <w:tc>
          <w:tcPr>
            <w:tcW w:w="1756" w:type="pct"/>
            <w:noWrap/>
            <w:hideMark/>
          </w:tcPr>
          <w:p w14:paraId="74A93807" w14:textId="77777777" w:rsidR="00413CB7" w:rsidRPr="00413CB7" w:rsidRDefault="00413CB7" w:rsidP="00413CB7">
            <w:pPr>
              <w:spacing w:after="0"/>
              <w:jc w:val="left"/>
              <w:rPr>
                <w:szCs w:val="20"/>
              </w:rPr>
            </w:pPr>
            <w:r w:rsidRPr="00413CB7">
              <w:rPr>
                <w:szCs w:val="20"/>
              </w:rPr>
              <w:t>Timothy Newman</w:t>
            </w:r>
          </w:p>
        </w:tc>
        <w:tc>
          <w:tcPr>
            <w:tcW w:w="1597" w:type="pct"/>
            <w:noWrap/>
            <w:hideMark/>
          </w:tcPr>
          <w:p w14:paraId="1AD76A5E" w14:textId="77777777"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14:paraId="55185B82" w14:textId="77777777" w:rsidR="00413CB7" w:rsidRPr="00413CB7" w:rsidRDefault="00413CB7" w:rsidP="00413CB7">
            <w:pPr>
              <w:spacing w:after="0"/>
              <w:ind w:right="113"/>
              <w:jc w:val="right"/>
              <w:rPr>
                <w:szCs w:val="20"/>
              </w:rPr>
            </w:pPr>
            <w:r w:rsidRPr="00413CB7">
              <w:rPr>
                <w:szCs w:val="20"/>
              </w:rPr>
              <w:t>46.15</w:t>
            </w:r>
          </w:p>
        </w:tc>
        <w:tc>
          <w:tcPr>
            <w:tcW w:w="770" w:type="pct"/>
            <w:noWrap/>
            <w:hideMark/>
          </w:tcPr>
          <w:p w14:paraId="227B6F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6CBE51" w14:textId="77777777" w:rsidR="00413CB7" w:rsidRPr="00413CB7" w:rsidRDefault="00413CB7" w:rsidP="00413CB7">
            <w:pPr>
              <w:spacing w:after="0"/>
              <w:jc w:val="right"/>
              <w:rPr>
                <w:szCs w:val="20"/>
              </w:rPr>
            </w:pPr>
            <w:r w:rsidRPr="00413CB7">
              <w:rPr>
                <w:szCs w:val="20"/>
              </w:rPr>
              <w:t>9.8.2013</w:t>
            </w:r>
          </w:p>
        </w:tc>
      </w:tr>
      <w:tr w:rsidR="00413CB7" w:rsidRPr="00413CB7" w14:paraId="6010E06C" w14:textId="77777777" w:rsidTr="005B36B0">
        <w:trPr>
          <w:trHeight w:val="20"/>
        </w:trPr>
        <w:tc>
          <w:tcPr>
            <w:tcW w:w="1756" w:type="pct"/>
            <w:noWrap/>
            <w:hideMark/>
          </w:tcPr>
          <w:p w14:paraId="20C9C68D" w14:textId="77777777" w:rsidR="00413CB7" w:rsidRPr="00413CB7" w:rsidRDefault="00413CB7" w:rsidP="00413CB7">
            <w:pPr>
              <w:spacing w:after="0"/>
              <w:jc w:val="left"/>
              <w:rPr>
                <w:szCs w:val="20"/>
              </w:rPr>
            </w:pPr>
            <w:r w:rsidRPr="00413CB7">
              <w:rPr>
                <w:szCs w:val="20"/>
              </w:rPr>
              <w:t>Timothy Parsons</w:t>
            </w:r>
          </w:p>
        </w:tc>
        <w:tc>
          <w:tcPr>
            <w:tcW w:w="1597" w:type="pct"/>
            <w:noWrap/>
            <w:hideMark/>
          </w:tcPr>
          <w:p w14:paraId="77D2E04B" w14:textId="77777777"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14:paraId="6FF38B9D" w14:textId="77777777" w:rsidR="00413CB7" w:rsidRPr="00413CB7" w:rsidRDefault="00413CB7" w:rsidP="00413CB7">
            <w:pPr>
              <w:spacing w:after="0"/>
              <w:ind w:right="113"/>
              <w:jc w:val="right"/>
              <w:rPr>
                <w:szCs w:val="20"/>
              </w:rPr>
            </w:pPr>
            <w:r w:rsidRPr="00413CB7">
              <w:rPr>
                <w:szCs w:val="20"/>
              </w:rPr>
              <w:t>12.80</w:t>
            </w:r>
          </w:p>
        </w:tc>
        <w:tc>
          <w:tcPr>
            <w:tcW w:w="770" w:type="pct"/>
            <w:noWrap/>
            <w:hideMark/>
          </w:tcPr>
          <w:p w14:paraId="6D3FF54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B28122" w14:textId="77777777" w:rsidR="00413CB7" w:rsidRPr="00413CB7" w:rsidRDefault="00413CB7" w:rsidP="00413CB7">
            <w:pPr>
              <w:spacing w:after="0"/>
              <w:jc w:val="right"/>
              <w:rPr>
                <w:szCs w:val="20"/>
              </w:rPr>
            </w:pPr>
            <w:r w:rsidRPr="00413CB7">
              <w:rPr>
                <w:szCs w:val="20"/>
              </w:rPr>
              <w:t>31.7.2014</w:t>
            </w:r>
          </w:p>
        </w:tc>
      </w:tr>
      <w:tr w:rsidR="00413CB7" w:rsidRPr="00413CB7" w14:paraId="3959B3FD" w14:textId="77777777" w:rsidTr="005B36B0">
        <w:trPr>
          <w:trHeight w:val="20"/>
        </w:trPr>
        <w:tc>
          <w:tcPr>
            <w:tcW w:w="1756" w:type="pct"/>
            <w:noWrap/>
            <w:hideMark/>
          </w:tcPr>
          <w:p w14:paraId="027E7EBB" w14:textId="77777777" w:rsidR="00413CB7" w:rsidRPr="00413CB7" w:rsidRDefault="00413CB7" w:rsidP="00413CB7">
            <w:pPr>
              <w:spacing w:after="0"/>
              <w:jc w:val="left"/>
              <w:rPr>
                <w:szCs w:val="20"/>
              </w:rPr>
            </w:pPr>
            <w:r w:rsidRPr="00413CB7">
              <w:rPr>
                <w:szCs w:val="20"/>
              </w:rPr>
              <w:t>Tina Brown</w:t>
            </w:r>
          </w:p>
        </w:tc>
        <w:tc>
          <w:tcPr>
            <w:tcW w:w="1597" w:type="pct"/>
            <w:noWrap/>
            <w:hideMark/>
          </w:tcPr>
          <w:p w14:paraId="49D08A33" w14:textId="77777777"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14:paraId="60529E32" w14:textId="77777777" w:rsidR="00413CB7" w:rsidRPr="00413CB7" w:rsidRDefault="00413CB7" w:rsidP="00413CB7">
            <w:pPr>
              <w:spacing w:after="0"/>
              <w:ind w:right="113"/>
              <w:jc w:val="right"/>
              <w:rPr>
                <w:szCs w:val="20"/>
              </w:rPr>
            </w:pPr>
            <w:r w:rsidRPr="00413CB7">
              <w:rPr>
                <w:szCs w:val="20"/>
              </w:rPr>
              <w:t>23.27</w:t>
            </w:r>
          </w:p>
        </w:tc>
        <w:tc>
          <w:tcPr>
            <w:tcW w:w="770" w:type="pct"/>
            <w:noWrap/>
            <w:hideMark/>
          </w:tcPr>
          <w:p w14:paraId="5C8BC2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B45625" w14:textId="77777777" w:rsidR="00413CB7" w:rsidRPr="00413CB7" w:rsidRDefault="00413CB7" w:rsidP="00413CB7">
            <w:pPr>
              <w:spacing w:after="0"/>
              <w:jc w:val="right"/>
              <w:rPr>
                <w:szCs w:val="20"/>
              </w:rPr>
            </w:pPr>
            <w:r w:rsidRPr="00413CB7">
              <w:rPr>
                <w:szCs w:val="20"/>
              </w:rPr>
              <w:t>21.10.2013</w:t>
            </w:r>
          </w:p>
        </w:tc>
      </w:tr>
      <w:tr w:rsidR="00413CB7" w:rsidRPr="00413CB7" w14:paraId="16866289" w14:textId="77777777" w:rsidTr="005B36B0">
        <w:trPr>
          <w:trHeight w:val="20"/>
        </w:trPr>
        <w:tc>
          <w:tcPr>
            <w:tcW w:w="1756" w:type="pct"/>
            <w:noWrap/>
            <w:hideMark/>
          </w:tcPr>
          <w:p w14:paraId="415AD623" w14:textId="77777777" w:rsidR="00413CB7" w:rsidRPr="00413CB7" w:rsidRDefault="00413CB7" w:rsidP="00413CB7">
            <w:pPr>
              <w:spacing w:after="0"/>
              <w:jc w:val="left"/>
              <w:rPr>
                <w:szCs w:val="20"/>
              </w:rPr>
            </w:pPr>
            <w:r w:rsidRPr="00413CB7">
              <w:rPr>
                <w:szCs w:val="20"/>
              </w:rPr>
              <w:t>Tina Oswald</w:t>
            </w:r>
          </w:p>
        </w:tc>
        <w:tc>
          <w:tcPr>
            <w:tcW w:w="1597" w:type="pct"/>
            <w:noWrap/>
            <w:hideMark/>
          </w:tcPr>
          <w:p w14:paraId="54D5E5C3" w14:textId="77777777"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14:paraId="2CDC5D02" w14:textId="77777777" w:rsidR="00413CB7" w:rsidRPr="00413CB7" w:rsidRDefault="00413CB7" w:rsidP="00413CB7">
            <w:pPr>
              <w:spacing w:after="0"/>
              <w:ind w:right="113"/>
              <w:jc w:val="right"/>
              <w:rPr>
                <w:szCs w:val="20"/>
              </w:rPr>
            </w:pPr>
            <w:r w:rsidRPr="00413CB7">
              <w:rPr>
                <w:szCs w:val="20"/>
              </w:rPr>
              <w:t>11.55</w:t>
            </w:r>
          </w:p>
        </w:tc>
        <w:tc>
          <w:tcPr>
            <w:tcW w:w="770" w:type="pct"/>
            <w:noWrap/>
            <w:hideMark/>
          </w:tcPr>
          <w:p w14:paraId="1CE8D02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86F589" w14:textId="77777777" w:rsidR="00413CB7" w:rsidRPr="00413CB7" w:rsidRDefault="00413CB7" w:rsidP="00413CB7">
            <w:pPr>
              <w:spacing w:after="0"/>
              <w:jc w:val="right"/>
              <w:rPr>
                <w:szCs w:val="20"/>
              </w:rPr>
            </w:pPr>
            <w:r w:rsidRPr="00413CB7">
              <w:rPr>
                <w:szCs w:val="20"/>
              </w:rPr>
              <w:t>27.10.2014</w:t>
            </w:r>
          </w:p>
        </w:tc>
      </w:tr>
      <w:tr w:rsidR="00413CB7" w:rsidRPr="00413CB7" w14:paraId="0D4F1338" w14:textId="77777777" w:rsidTr="005B36B0">
        <w:trPr>
          <w:trHeight w:val="20"/>
        </w:trPr>
        <w:tc>
          <w:tcPr>
            <w:tcW w:w="1756" w:type="pct"/>
            <w:noWrap/>
            <w:hideMark/>
          </w:tcPr>
          <w:p w14:paraId="3C7EEC79" w14:textId="77777777" w:rsidR="00413CB7" w:rsidRPr="00413CB7" w:rsidRDefault="00413CB7" w:rsidP="00413CB7">
            <w:pPr>
              <w:spacing w:after="0"/>
              <w:jc w:val="left"/>
              <w:rPr>
                <w:szCs w:val="20"/>
              </w:rPr>
            </w:pPr>
            <w:r w:rsidRPr="00413CB7">
              <w:rPr>
                <w:szCs w:val="20"/>
              </w:rPr>
              <w:t>Tobias Wright</w:t>
            </w:r>
          </w:p>
        </w:tc>
        <w:tc>
          <w:tcPr>
            <w:tcW w:w="1597" w:type="pct"/>
            <w:noWrap/>
            <w:hideMark/>
          </w:tcPr>
          <w:p w14:paraId="6C42BB77" w14:textId="77777777"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14:paraId="571EB871" w14:textId="77777777" w:rsidR="00413CB7" w:rsidRPr="00413CB7" w:rsidRDefault="00413CB7" w:rsidP="00413CB7">
            <w:pPr>
              <w:spacing w:after="0"/>
              <w:ind w:right="113"/>
              <w:jc w:val="right"/>
              <w:rPr>
                <w:szCs w:val="20"/>
              </w:rPr>
            </w:pPr>
            <w:r w:rsidRPr="00413CB7">
              <w:rPr>
                <w:szCs w:val="20"/>
              </w:rPr>
              <w:t>23.94</w:t>
            </w:r>
          </w:p>
        </w:tc>
        <w:tc>
          <w:tcPr>
            <w:tcW w:w="770" w:type="pct"/>
            <w:noWrap/>
            <w:hideMark/>
          </w:tcPr>
          <w:p w14:paraId="5096BC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D46C64" w14:textId="77777777" w:rsidR="00413CB7" w:rsidRPr="00413CB7" w:rsidRDefault="00413CB7" w:rsidP="00413CB7">
            <w:pPr>
              <w:spacing w:after="0"/>
              <w:jc w:val="right"/>
              <w:rPr>
                <w:szCs w:val="20"/>
              </w:rPr>
            </w:pPr>
            <w:r w:rsidRPr="00413CB7">
              <w:rPr>
                <w:szCs w:val="20"/>
              </w:rPr>
              <w:t>3.5.2013</w:t>
            </w:r>
          </w:p>
        </w:tc>
      </w:tr>
      <w:tr w:rsidR="00413CB7" w:rsidRPr="00413CB7" w14:paraId="26C8409C" w14:textId="77777777" w:rsidTr="005B36B0">
        <w:trPr>
          <w:trHeight w:val="20"/>
        </w:trPr>
        <w:tc>
          <w:tcPr>
            <w:tcW w:w="1756" w:type="pct"/>
            <w:noWrap/>
            <w:hideMark/>
          </w:tcPr>
          <w:p w14:paraId="2DA10B7C" w14:textId="77777777" w:rsidR="00413CB7" w:rsidRPr="00413CB7" w:rsidRDefault="00413CB7" w:rsidP="00413CB7">
            <w:pPr>
              <w:spacing w:after="0"/>
              <w:jc w:val="left"/>
              <w:rPr>
                <w:szCs w:val="20"/>
              </w:rPr>
            </w:pPr>
            <w:r w:rsidRPr="00413CB7">
              <w:rPr>
                <w:szCs w:val="20"/>
              </w:rPr>
              <w:t>Todd Jackson</w:t>
            </w:r>
          </w:p>
        </w:tc>
        <w:tc>
          <w:tcPr>
            <w:tcW w:w="1597" w:type="pct"/>
            <w:noWrap/>
            <w:hideMark/>
          </w:tcPr>
          <w:p w14:paraId="16425A1C" w14:textId="77777777"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14:paraId="0A879148" w14:textId="77777777" w:rsidR="00413CB7" w:rsidRPr="00413CB7" w:rsidRDefault="00413CB7" w:rsidP="00413CB7">
            <w:pPr>
              <w:spacing w:after="0"/>
              <w:ind w:right="113"/>
              <w:jc w:val="right"/>
              <w:rPr>
                <w:szCs w:val="20"/>
              </w:rPr>
            </w:pPr>
            <w:r w:rsidRPr="00413CB7">
              <w:rPr>
                <w:szCs w:val="20"/>
              </w:rPr>
              <w:t>28.98</w:t>
            </w:r>
          </w:p>
        </w:tc>
        <w:tc>
          <w:tcPr>
            <w:tcW w:w="770" w:type="pct"/>
            <w:noWrap/>
            <w:hideMark/>
          </w:tcPr>
          <w:p w14:paraId="0DDD37F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B90380" w14:textId="77777777" w:rsidR="00413CB7" w:rsidRPr="00413CB7" w:rsidRDefault="00413CB7" w:rsidP="00413CB7">
            <w:pPr>
              <w:spacing w:after="0"/>
              <w:jc w:val="right"/>
              <w:rPr>
                <w:szCs w:val="20"/>
              </w:rPr>
            </w:pPr>
            <w:r w:rsidRPr="00413CB7">
              <w:rPr>
                <w:szCs w:val="20"/>
              </w:rPr>
              <w:t>17.7.2014</w:t>
            </w:r>
          </w:p>
        </w:tc>
      </w:tr>
      <w:tr w:rsidR="00413CB7" w:rsidRPr="00413CB7" w14:paraId="7209AF5F" w14:textId="77777777" w:rsidTr="005B36B0">
        <w:trPr>
          <w:trHeight w:val="20"/>
        </w:trPr>
        <w:tc>
          <w:tcPr>
            <w:tcW w:w="1756" w:type="pct"/>
            <w:noWrap/>
            <w:hideMark/>
          </w:tcPr>
          <w:p w14:paraId="6B6364EE" w14:textId="77777777" w:rsidR="00413CB7" w:rsidRPr="00413CB7" w:rsidRDefault="00413CB7" w:rsidP="00413CB7">
            <w:pPr>
              <w:spacing w:after="0"/>
              <w:jc w:val="left"/>
              <w:rPr>
                <w:szCs w:val="20"/>
              </w:rPr>
            </w:pPr>
            <w:r w:rsidRPr="00413CB7">
              <w:rPr>
                <w:szCs w:val="20"/>
              </w:rPr>
              <w:t>Todd Whitehill</w:t>
            </w:r>
          </w:p>
        </w:tc>
        <w:tc>
          <w:tcPr>
            <w:tcW w:w="1597" w:type="pct"/>
            <w:noWrap/>
            <w:hideMark/>
          </w:tcPr>
          <w:p w14:paraId="5F23EA82"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7FE8545D" w14:textId="77777777" w:rsidR="00413CB7" w:rsidRPr="00413CB7" w:rsidRDefault="00413CB7" w:rsidP="00413CB7">
            <w:pPr>
              <w:spacing w:after="0"/>
              <w:ind w:right="113"/>
              <w:jc w:val="right"/>
              <w:rPr>
                <w:szCs w:val="20"/>
              </w:rPr>
            </w:pPr>
            <w:r w:rsidRPr="00413CB7">
              <w:rPr>
                <w:szCs w:val="20"/>
              </w:rPr>
              <w:t>76.23</w:t>
            </w:r>
          </w:p>
        </w:tc>
        <w:tc>
          <w:tcPr>
            <w:tcW w:w="770" w:type="pct"/>
            <w:noWrap/>
            <w:hideMark/>
          </w:tcPr>
          <w:p w14:paraId="0EF97D8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50924F" w14:textId="77777777" w:rsidR="00413CB7" w:rsidRPr="00413CB7" w:rsidRDefault="00413CB7" w:rsidP="00413CB7">
            <w:pPr>
              <w:spacing w:after="0"/>
              <w:jc w:val="right"/>
              <w:rPr>
                <w:szCs w:val="20"/>
              </w:rPr>
            </w:pPr>
            <w:r w:rsidRPr="00413CB7">
              <w:rPr>
                <w:szCs w:val="20"/>
              </w:rPr>
              <w:t>3.7.2014</w:t>
            </w:r>
          </w:p>
        </w:tc>
      </w:tr>
      <w:tr w:rsidR="00413CB7" w:rsidRPr="00413CB7" w14:paraId="7EE1B047" w14:textId="77777777" w:rsidTr="005B36B0">
        <w:trPr>
          <w:trHeight w:val="20"/>
        </w:trPr>
        <w:tc>
          <w:tcPr>
            <w:tcW w:w="1756" w:type="pct"/>
            <w:noWrap/>
            <w:hideMark/>
          </w:tcPr>
          <w:p w14:paraId="7899C512" w14:textId="77777777" w:rsidR="00413CB7" w:rsidRPr="00413CB7" w:rsidRDefault="00413CB7" w:rsidP="00413CB7">
            <w:pPr>
              <w:spacing w:after="0"/>
              <w:jc w:val="left"/>
              <w:rPr>
                <w:szCs w:val="20"/>
              </w:rPr>
            </w:pPr>
            <w:r w:rsidRPr="00413CB7">
              <w:rPr>
                <w:szCs w:val="20"/>
              </w:rPr>
              <w:t>Tom Brooke Pty Ltd</w:t>
            </w:r>
          </w:p>
        </w:tc>
        <w:tc>
          <w:tcPr>
            <w:tcW w:w="1597" w:type="pct"/>
            <w:noWrap/>
            <w:hideMark/>
          </w:tcPr>
          <w:p w14:paraId="3E2A4398"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766FE207" w14:textId="77777777" w:rsidR="00413CB7" w:rsidRPr="00413CB7" w:rsidRDefault="00413CB7" w:rsidP="00413CB7">
            <w:pPr>
              <w:spacing w:after="0"/>
              <w:ind w:right="113"/>
              <w:jc w:val="right"/>
              <w:rPr>
                <w:szCs w:val="20"/>
              </w:rPr>
            </w:pPr>
            <w:r w:rsidRPr="00413CB7">
              <w:rPr>
                <w:szCs w:val="20"/>
              </w:rPr>
              <w:t>11.83</w:t>
            </w:r>
          </w:p>
        </w:tc>
        <w:tc>
          <w:tcPr>
            <w:tcW w:w="770" w:type="pct"/>
            <w:noWrap/>
            <w:hideMark/>
          </w:tcPr>
          <w:p w14:paraId="3D3F0F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34C7CC" w14:textId="77777777" w:rsidR="00413CB7" w:rsidRPr="00413CB7" w:rsidRDefault="00413CB7" w:rsidP="00413CB7">
            <w:pPr>
              <w:spacing w:after="0"/>
              <w:jc w:val="right"/>
              <w:rPr>
                <w:szCs w:val="20"/>
              </w:rPr>
            </w:pPr>
            <w:r w:rsidRPr="00413CB7">
              <w:rPr>
                <w:szCs w:val="20"/>
              </w:rPr>
              <w:t>28.6.2013</w:t>
            </w:r>
          </w:p>
        </w:tc>
      </w:tr>
      <w:tr w:rsidR="00413CB7" w:rsidRPr="00413CB7" w14:paraId="62E59BB5" w14:textId="77777777" w:rsidTr="005B36B0">
        <w:trPr>
          <w:trHeight w:val="20"/>
        </w:trPr>
        <w:tc>
          <w:tcPr>
            <w:tcW w:w="1756" w:type="pct"/>
            <w:noWrap/>
            <w:hideMark/>
          </w:tcPr>
          <w:p w14:paraId="33348576" w14:textId="77777777" w:rsidR="00413CB7" w:rsidRPr="00413CB7" w:rsidRDefault="00413CB7" w:rsidP="00413CB7">
            <w:pPr>
              <w:spacing w:after="0"/>
              <w:jc w:val="left"/>
              <w:rPr>
                <w:szCs w:val="20"/>
              </w:rPr>
            </w:pPr>
            <w:r w:rsidRPr="00413CB7">
              <w:rPr>
                <w:szCs w:val="20"/>
              </w:rPr>
              <w:t>Tom Gannon</w:t>
            </w:r>
          </w:p>
        </w:tc>
        <w:tc>
          <w:tcPr>
            <w:tcW w:w="1597" w:type="pct"/>
            <w:noWrap/>
            <w:hideMark/>
          </w:tcPr>
          <w:p w14:paraId="00F0C87A"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3047A42C" w14:textId="77777777" w:rsidR="00413CB7" w:rsidRPr="00413CB7" w:rsidRDefault="00413CB7" w:rsidP="00413CB7">
            <w:pPr>
              <w:spacing w:after="0"/>
              <w:ind w:right="113"/>
              <w:jc w:val="right"/>
              <w:rPr>
                <w:szCs w:val="20"/>
              </w:rPr>
            </w:pPr>
            <w:r w:rsidRPr="00413CB7">
              <w:rPr>
                <w:szCs w:val="20"/>
              </w:rPr>
              <w:t>78.32</w:t>
            </w:r>
          </w:p>
        </w:tc>
        <w:tc>
          <w:tcPr>
            <w:tcW w:w="770" w:type="pct"/>
            <w:noWrap/>
            <w:hideMark/>
          </w:tcPr>
          <w:p w14:paraId="4771FA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95E0FF" w14:textId="77777777" w:rsidR="00413CB7" w:rsidRPr="00413CB7" w:rsidRDefault="00413CB7" w:rsidP="00413CB7">
            <w:pPr>
              <w:spacing w:after="0"/>
              <w:jc w:val="right"/>
              <w:rPr>
                <w:szCs w:val="20"/>
              </w:rPr>
            </w:pPr>
            <w:r w:rsidRPr="00413CB7">
              <w:rPr>
                <w:szCs w:val="20"/>
              </w:rPr>
              <w:t>18.10.2013</w:t>
            </w:r>
          </w:p>
        </w:tc>
      </w:tr>
      <w:tr w:rsidR="00413CB7" w:rsidRPr="00413CB7" w14:paraId="50C53D48" w14:textId="77777777" w:rsidTr="005B36B0">
        <w:trPr>
          <w:trHeight w:val="20"/>
        </w:trPr>
        <w:tc>
          <w:tcPr>
            <w:tcW w:w="1756" w:type="pct"/>
            <w:noWrap/>
            <w:hideMark/>
          </w:tcPr>
          <w:p w14:paraId="1D935F60" w14:textId="77777777" w:rsidR="00413CB7" w:rsidRPr="00413CB7" w:rsidRDefault="00413CB7" w:rsidP="00413CB7">
            <w:pPr>
              <w:spacing w:after="0"/>
              <w:jc w:val="left"/>
              <w:rPr>
                <w:szCs w:val="20"/>
              </w:rPr>
            </w:pPr>
            <w:r w:rsidRPr="00413CB7">
              <w:rPr>
                <w:szCs w:val="20"/>
              </w:rPr>
              <w:t>Tom Lazarevic</w:t>
            </w:r>
          </w:p>
        </w:tc>
        <w:tc>
          <w:tcPr>
            <w:tcW w:w="1597" w:type="pct"/>
            <w:noWrap/>
            <w:hideMark/>
          </w:tcPr>
          <w:p w14:paraId="39BE9994"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601682FA" w14:textId="77777777" w:rsidR="00413CB7" w:rsidRPr="00413CB7" w:rsidRDefault="00413CB7" w:rsidP="00413CB7">
            <w:pPr>
              <w:spacing w:after="0"/>
              <w:ind w:right="113"/>
              <w:jc w:val="right"/>
              <w:rPr>
                <w:szCs w:val="20"/>
              </w:rPr>
            </w:pPr>
            <w:r w:rsidRPr="00413CB7">
              <w:rPr>
                <w:szCs w:val="20"/>
              </w:rPr>
              <w:t>20.75</w:t>
            </w:r>
          </w:p>
        </w:tc>
        <w:tc>
          <w:tcPr>
            <w:tcW w:w="770" w:type="pct"/>
            <w:noWrap/>
            <w:hideMark/>
          </w:tcPr>
          <w:p w14:paraId="5AABA43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C77AF8" w14:textId="77777777" w:rsidR="00413CB7" w:rsidRPr="00413CB7" w:rsidRDefault="00413CB7" w:rsidP="00413CB7">
            <w:pPr>
              <w:spacing w:after="0"/>
              <w:jc w:val="right"/>
              <w:rPr>
                <w:szCs w:val="20"/>
              </w:rPr>
            </w:pPr>
            <w:r w:rsidRPr="00413CB7">
              <w:rPr>
                <w:szCs w:val="20"/>
              </w:rPr>
              <w:t>6.3.2014</w:t>
            </w:r>
          </w:p>
        </w:tc>
      </w:tr>
      <w:tr w:rsidR="00413CB7" w:rsidRPr="00413CB7" w14:paraId="522275FB" w14:textId="77777777" w:rsidTr="005B36B0">
        <w:trPr>
          <w:trHeight w:val="20"/>
        </w:trPr>
        <w:tc>
          <w:tcPr>
            <w:tcW w:w="1756" w:type="pct"/>
            <w:noWrap/>
            <w:hideMark/>
          </w:tcPr>
          <w:p w14:paraId="39CCCE0C" w14:textId="77777777" w:rsidR="00413CB7" w:rsidRPr="00413CB7" w:rsidRDefault="00413CB7" w:rsidP="00413CB7">
            <w:pPr>
              <w:spacing w:after="0"/>
              <w:jc w:val="left"/>
              <w:rPr>
                <w:szCs w:val="20"/>
              </w:rPr>
            </w:pPr>
            <w:r w:rsidRPr="00413CB7">
              <w:rPr>
                <w:szCs w:val="20"/>
              </w:rPr>
              <w:t>Tom Movrin</w:t>
            </w:r>
          </w:p>
        </w:tc>
        <w:tc>
          <w:tcPr>
            <w:tcW w:w="1597" w:type="pct"/>
            <w:noWrap/>
            <w:hideMark/>
          </w:tcPr>
          <w:p w14:paraId="01096281"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60148E8E" w14:textId="77777777" w:rsidR="00413CB7" w:rsidRPr="00413CB7" w:rsidRDefault="00413CB7" w:rsidP="00413CB7">
            <w:pPr>
              <w:spacing w:after="0"/>
              <w:ind w:right="113"/>
              <w:jc w:val="right"/>
              <w:rPr>
                <w:szCs w:val="20"/>
              </w:rPr>
            </w:pPr>
            <w:r w:rsidRPr="00413CB7">
              <w:rPr>
                <w:szCs w:val="20"/>
              </w:rPr>
              <w:t>19.61</w:t>
            </w:r>
          </w:p>
        </w:tc>
        <w:tc>
          <w:tcPr>
            <w:tcW w:w="770" w:type="pct"/>
            <w:noWrap/>
            <w:hideMark/>
          </w:tcPr>
          <w:p w14:paraId="0FADD7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B2E1684" w14:textId="77777777" w:rsidR="00413CB7" w:rsidRPr="00413CB7" w:rsidRDefault="00413CB7" w:rsidP="00413CB7">
            <w:pPr>
              <w:spacing w:after="0"/>
              <w:jc w:val="right"/>
              <w:rPr>
                <w:szCs w:val="20"/>
              </w:rPr>
            </w:pPr>
            <w:r w:rsidRPr="00413CB7">
              <w:rPr>
                <w:szCs w:val="20"/>
              </w:rPr>
              <w:t>13.9.2013</w:t>
            </w:r>
          </w:p>
        </w:tc>
      </w:tr>
      <w:tr w:rsidR="00413CB7" w:rsidRPr="00413CB7" w14:paraId="5445BCE2" w14:textId="77777777" w:rsidTr="005B36B0">
        <w:trPr>
          <w:trHeight w:val="20"/>
        </w:trPr>
        <w:tc>
          <w:tcPr>
            <w:tcW w:w="1756" w:type="pct"/>
            <w:noWrap/>
            <w:hideMark/>
          </w:tcPr>
          <w:p w14:paraId="0F150896" w14:textId="77777777" w:rsidR="00413CB7" w:rsidRPr="00413CB7" w:rsidRDefault="00413CB7" w:rsidP="00413CB7">
            <w:pPr>
              <w:spacing w:after="0"/>
              <w:jc w:val="left"/>
              <w:rPr>
                <w:szCs w:val="20"/>
              </w:rPr>
            </w:pPr>
            <w:r w:rsidRPr="00413CB7">
              <w:rPr>
                <w:szCs w:val="20"/>
              </w:rPr>
              <w:t>Tom Neilson</w:t>
            </w:r>
          </w:p>
        </w:tc>
        <w:tc>
          <w:tcPr>
            <w:tcW w:w="1597" w:type="pct"/>
            <w:noWrap/>
            <w:hideMark/>
          </w:tcPr>
          <w:p w14:paraId="34F71346" w14:textId="77777777"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14:paraId="05AB216D" w14:textId="77777777" w:rsidR="00413CB7" w:rsidRPr="00413CB7" w:rsidRDefault="00413CB7" w:rsidP="00413CB7">
            <w:pPr>
              <w:spacing w:after="0"/>
              <w:ind w:right="113"/>
              <w:jc w:val="right"/>
              <w:rPr>
                <w:szCs w:val="20"/>
              </w:rPr>
            </w:pPr>
            <w:r w:rsidRPr="00413CB7">
              <w:rPr>
                <w:szCs w:val="20"/>
              </w:rPr>
              <w:t>223.43</w:t>
            </w:r>
          </w:p>
        </w:tc>
        <w:tc>
          <w:tcPr>
            <w:tcW w:w="770" w:type="pct"/>
            <w:noWrap/>
            <w:hideMark/>
          </w:tcPr>
          <w:p w14:paraId="112E00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D72225" w14:textId="77777777" w:rsidR="00413CB7" w:rsidRPr="00413CB7" w:rsidRDefault="00413CB7" w:rsidP="00413CB7">
            <w:pPr>
              <w:spacing w:after="0"/>
              <w:jc w:val="right"/>
              <w:rPr>
                <w:szCs w:val="20"/>
              </w:rPr>
            </w:pPr>
            <w:r w:rsidRPr="00413CB7">
              <w:rPr>
                <w:szCs w:val="20"/>
              </w:rPr>
              <w:t>11.12.2013</w:t>
            </w:r>
          </w:p>
        </w:tc>
      </w:tr>
      <w:tr w:rsidR="00413CB7" w:rsidRPr="00413CB7" w14:paraId="6FDD317B" w14:textId="77777777" w:rsidTr="005B36B0">
        <w:trPr>
          <w:trHeight w:val="20"/>
        </w:trPr>
        <w:tc>
          <w:tcPr>
            <w:tcW w:w="1756" w:type="pct"/>
            <w:noWrap/>
            <w:hideMark/>
          </w:tcPr>
          <w:p w14:paraId="126C02F8" w14:textId="77777777" w:rsidR="00413CB7" w:rsidRPr="00413CB7" w:rsidRDefault="00413CB7" w:rsidP="00413CB7">
            <w:pPr>
              <w:spacing w:after="0"/>
              <w:jc w:val="left"/>
              <w:rPr>
                <w:szCs w:val="20"/>
              </w:rPr>
            </w:pPr>
            <w:r w:rsidRPr="00413CB7">
              <w:rPr>
                <w:szCs w:val="20"/>
              </w:rPr>
              <w:t>Tomoko Nagata</w:t>
            </w:r>
          </w:p>
        </w:tc>
        <w:tc>
          <w:tcPr>
            <w:tcW w:w="1597" w:type="pct"/>
            <w:noWrap/>
            <w:hideMark/>
          </w:tcPr>
          <w:p w14:paraId="54BAA7E7" w14:textId="77777777"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14:paraId="17C83185" w14:textId="77777777" w:rsidR="00413CB7" w:rsidRPr="00413CB7" w:rsidRDefault="00413CB7" w:rsidP="00413CB7">
            <w:pPr>
              <w:spacing w:after="0"/>
              <w:ind w:right="113"/>
              <w:jc w:val="right"/>
              <w:rPr>
                <w:szCs w:val="20"/>
              </w:rPr>
            </w:pPr>
            <w:r w:rsidRPr="00413CB7">
              <w:rPr>
                <w:szCs w:val="20"/>
              </w:rPr>
              <w:t>20.03</w:t>
            </w:r>
          </w:p>
        </w:tc>
        <w:tc>
          <w:tcPr>
            <w:tcW w:w="770" w:type="pct"/>
            <w:noWrap/>
            <w:hideMark/>
          </w:tcPr>
          <w:p w14:paraId="762084A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8E8DA7" w14:textId="77777777" w:rsidR="00413CB7" w:rsidRPr="00413CB7" w:rsidRDefault="00413CB7" w:rsidP="00413CB7">
            <w:pPr>
              <w:spacing w:after="0"/>
              <w:jc w:val="right"/>
              <w:rPr>
                <w:szCs w:val="20"/>
              </w:rPr>
            </w:pPr>
            <w:r w:rsidRPr="00413CB7">
              <w:rPr>
                <w:szCs w:val="20"/>
              </w:rPr>
              <w:t>17.9.2014</w:t>
            </w:r>
          </w:p>
        </w:tc>
      </w:tr>
      <w:tr w:rsidR="00413CB7" w:rsidRPr="00413CB7" w14:paraId="7CE2E5F9" w14:textId="77777777" w:rsidTr="005B36B0">
        <w:trPr>
          <w:trHeight w:val="20"/>
        </w:trPr>
        <w:tc>
          <w:tcPr>
            <w:tcW w:w="1756" w:type="pct"/>
            <w:noWrap/>
            <w:hideMark/>
          </w:tcPr>
          <w:p w14:paraId="13C03884" w14:textId="77777777" w:rsidR="00413CB7" w:rsidRPr="00413CB7" w:rsidRDefault="00413CB7" w:rsidP="00413CB7">
            <w:pPr>
              <w:spacing w:after="0"/>
              <w:jc w:val="left"/>
              <w:rPr>
                <w:szCs w:val="20"/>
              </w:rPr>
            </w:pPr>
            <w:r w:rsidRPr="00413CB7">
              <w:rPr>
                <w:szCs w:val="20"/>
              </w:rPr>
              <w:t>Toni Mclachlan</w:t>
            </w:r>
          </w:p>
        </w:tc>
        <w:tc>
          <w:tcPr>
            <w:tcW w:w="1597" w:type="pct"/>
            <w:noWrap/>
            <w:hideMark/>
          </w:tcPr>
          <w:p w14:paraId="5044EB1B" w14:textId="77777777" w:rsidR="00413CB7" w:rsidRPr="00413CB7" w:rsidRDefault="00413CB7" w:rsidP="00413CB7">
            <w:pPr>
              <w:spacing w:after="0"/>
              <w:ind w:left="113"/>
              <w:jc w:val="left"/>
              <w:rPr>
                <w:szCs w:val="20"/>
              </w:rPr>
            </w:pPr>
            <w:r w:rsidRPr="00413CB7">
              <w:rPr>
                <w:szCs w:val="20"/>
              </w:rPr>
              <w:t>GLEN OSMOND, SA 5064</w:t>
            </w:r>
          </w:p>
        </w:tc>
        <w:tc>
          <w:tcPr>
            <w:tcW w:w="424" w:type="pct"/>
            <w:noWrap/>
            <w:hideMark/>
          </w:tcPr>
          <w:p w14:paraId="7EFC4BC3" w14:textId="77777777" w:rsidR="00413CB7" w:rsidRPr="00413CB7" w:rsidRDefault="00413CB7" w:rsidP="00413CB7">
            <w:pPr>
              <w:spacing w:after="0"/>
              <w:ind w:right="113"/>
              <w:jc w:val="right"/>
              <w:rPr>
                <w:szCs w:val="20"/>
              </w:rPr>
            </w:pPr>
            <w:r w:rsidRPr="00413CB7">
              <w:rPr>
                <w:szCs w:val="20"/>
              </w:rPr>
              <w:t>17.61</w:t>
            </w:r>
          </w:p>
        </w:tc>
        <w:tc>
          <w:tcPr>
            <w:tcW w:w="770" w:type="pct"/>
            <w:noWrap/>
            <w:hideMark/>
          </w:tcPr>
          <w:p w14:paraId="2FF379B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A904CE6" w14:textId="77777777" w:rsidR="00413CB7" w:rsidRPr="00413CB7" w:rsidRDefault="00413CB7" w:rsidP="00413CB7">
            <w:pPr>
              <w:spacing w:after="0"/>
              <w:jc w:val="right"/>
              <w:rPr>
                <w:szCs w:val="20"/>
              </w:rPr>
            </w:pPr>
            <w:r w:rsidRPr="00413CB7">
              <w:rPr>
                <w:szCs w:val="20"/>
              </w:rPr>
              <w:t>20.8.2013</w:t>
            </w:r>
          </w:p>
        </w:tc>
      </w:tr>
      <w:tr w:rsidR="00413CB7" w:rsidRPr="00413CB7" w14:paraId="7DF1CF2F" w14:textId="77777777" w:rsidTr="005B36B0">
        <w:trPr>
          <w:trHeight w:val="20"/>
        </w:trPr>
        <w:tc>
          <w:tcPr>
            <w:tcW w:w="1756" w:type="pct"/>
            <w:noWrap/>
            <w:hideMark/>
          </w:tcPr>
          <w:p w14:paraId="279D7A2B" w14:textId="77777777" w:rsidR="00413CB7" w:rsidRPr="00413CB7" w:rsidRDefault="00413CB7" w:rsidP="00413CB7">
            <w:pPr>
              <w:spacing w:after="0"/>
              <w:jc w:val="left"/>
              <w:rPr>
                <w:szCs w:val="20"/>
              </w:rPr>
            </w:pPr>
            <w:r w:rsidRPr="00413CB7">
              <w:rPr>
                <w:szCs w:val="20"/>
              </w:rPr>
              <w:t>Tony and Lee-Ann Timpano</w:t>
            </w:r>
          </w:p>
        </w:tc>
        <w:tc>
          <w:tcPr>
            <w:tcW w:w="1597" w:type="pct"/>
            <w:noWrap/>
            <w:hideMark/>
          </w:tcPr>
          <w:p w14:paraId="5F648F13" w14:textId="77777777" w:rsidR="00413CB7" w:rsidRPr="00413CB7" w:rsidRDefault="00413CB7" w:rsidP="00413CB7">
            <w:pPr>
              <w:spacing w:after="0"/>
              <w:ind w:left="113"/>
              <w:jc w:val="left"/>
              <w:rPr>
                <w:szCs w:val="20"/>
              </w:rPr>
            </w:pPr>
            <w:r w:rsidRPr="00413CB7">
              <w:rPr>
                <w:szCs w:val="20"/>
              </w:rPr>
              <w:t>SEATON, SA 5023</w:t>
            </w:r>
          </w:p>
        </w:tc>
        <w:tc>
          <w:tcPr>
            <w:tcW w:w="424" w:type="pct"/>
            <w:noWrap/>
            <w:hideMark/>
          </w:tcPr>
          <w:p w14:paraId="2FD1A25F"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184EE1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2E57FA" w14:textId="77777777" w:rsidR="00413CB7" w:rsidRPr="00413CB7" w:rsidRDefault="00413CB7" w:rsidP="00413CB7">
            <w:pPr>
              <w:spacing w:after="0"/>
              <w:jc w:val="right"/>
              <w:rPr>
                <w:szCs w:val="20"/>
              </w:rPr>
            </w:pPr>
            <w:r w:rsidRPr="00413CB7">
              <w:rPr>
                <w:szCs w:val="20"/>
              </w:rPr>
              <w:t>28.3.2013</w:t>
            </w:r>
          </w:p>
        </w:tc>
      </w:tr>
      <w:tr w:rsidR="00413CB7" w:rsidRPr="00413CB7" w14:paraId="7D2DCFCA" w14:textId="77777777" w:rsidTr="005B36B0">
        <w:trPr>
          <w:trHeight w:val="20"/>
        </w:trPr>
        <w:tc>
          <w:tcPr>
            <w:tcW w:w="1756" w:type="pct"/>
            <w:noWrap/>
            <w:hideMark/>
          </w:tcPr>
          <w:p w14:paraId="40A63536" w14:textId="77777777" w:rsidR="00413CB7" w:rsidRPr="00413CB7" w:rsidRDefault="00413CB7" w:rsidP="00413CB7">
            <w:pPr>
              <w:spacing w:after="0"/>
              <w:jc w:val="left"/>
              <w:rPr>
                <w:szCs w:val="20"/>
              </w:rPr>
            </w:pPr>
            <w:r w:rsidRPr="00413CB7">
              <w:rPr>
                <w:szCs w:val="20"/>
              </w:rPr>
              <w:t>Tony Michael Linden</w:t>
            </w:r>
          </w:p>
        </w:tc>
        <w:tc>
          <w:tcPr>
            <w:tcW w:w="1597" w:type="pct"/>
            <w:noWrap/>
            <w:hideMark/>
          </w:tcPr>
          <w:p w14:paraId="43542B43" w14:textId="77777777" w:rsidR="00413CB7" w:rsidRPr="00413CB7" w:rsidRDefault="00413CB7" w:rsidP="00413CB7">
            <w:pPr>
              <w:spacing w:after="0"/>
              <w:ind w:left="113"/>
              <w:jc w:val="left"/>
              <w:rPr>
                <w:szCs w:val="20"/>
              </w:rPr>
            </w:pPr>
            <w:r w:rsidRPr="00413CB7">
              <w:rPr>
                <w:szCs w:val="20"/>
              </w:rPr>
              <w:t>WOODVILLE SOUTH, SA 5011</w:t>
            </w:r>
          </w:p>
        </w:tc>
        <w:tc>
          <w:tcPr>
            <w:tcW w:w="424" w:type="pct"/>
            <w:noWrap/>
            <w:hideMark/>
          </w:tcPr>
          <w:p w14:paraId="0F0C9098" w14:textId="77777777" w:rsidR="00413CB7" w:rsidRPr="00413CB7" w:rsidRDefault="00413CB7" w:rsidP="00413CB7">
            <w:pPr>
              <w:spacing w:after="0"/>
              <w:ind w:right="113"/>
              <w:jc w:val="right"/>
              <w:rPr>
                <w:szCs w:val="20"/>
              </w:rPr>
            </w:pPr>
            <w:r w:rsidRPr="00413CB7">
              <w:rPr>
                <w:szCs w:val="20"/>
              </w:rPr>
              <w:t>28.47</w:t>
            </w:r>
          </w:p>
        </w:tc>
        <w:tc>
          <w:tcPr>
            <w:tcW w:w="770" w:type="pct"/>
            <w:noWrap/>
            <w:hideMark/>
          </w:tcPr>
          <w:p w14:paraId="7013D63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0E8C6B" w14:textId="77777777" w:rsidR="00413CB7" w:rsidRPr="00413CB7" w:rsidRDefault="00413CB7" w:rsidP="00413CB7">
            <w:pPr>
              <w:spacing w:after="0"/>
              <w:jc w:val="right"/>
              <w:rPr>
                <w:szCs w:val="20"/>
              </w:rPr>
            </w:pPr>
            <w:r w:rsidRPr="00413CB7">
              <w:rPr>
                <w:szCs w:val="20"/>
              </w:rPr>
              <w:t>21.10.2014</w:t>
            </w:r>
          </w:p>
        </w:tc>
      </w:tr>
      <w:tr w:rsidR="00413CB7" w:rsidRPr="00413CB7" w14:paraId="35162DC1" w14:textId="77777777" w:rsidTr="005B36B0">
        <w:trPr>
          <w:trHeight w:val="20"/>
        </w:trPr>
        <w:tc>
          <w:tcPr>
            <w:tcW w:w="1756" w:type="pct"/>
            <w:noWrap/>
            <w:hideMark/>
          </w:tcPr>
          <w:p w14:paraId="6189804D" w14:textId="77777777" w:rsidR="00413CB7" w:rsidRPr="00413CB7" w:rsidRDefault="00413CB7" w:rsidP="00413CB7">
            <w:pPr>
              <w:spacing w:after="0"/>
              <w:jc w:val="left"/>
              <w:rPr>
                <w:szCs w:val="20"/>
              </w:rPr>
            </w:pPr>
            <w:r w:rsidRPr="00413CB7">
              <w:rPr>
                <w:szCs w:val="20"/>
              </w:rPr>
              <w:t>Tony Moss</w:t>
            </w:r>
          </w:p>
        </w:tc>
        <w:tc>
          <w:tcPr>
            <w:tcW w:w="1597" w:type="pct"/>
            <w:noWrap/>
            <w:hideMark/>
          </w:tcPr>
          <w:p w14:paraId="730BF6FE"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2D0F5321" w14:textId="77777777" w:rsidR="00413CB7" w:rsidRPr="00413CB7" w:rsidRDefault="00413CB7" w:rsidP="00413CB7">
            <w:pPr>
              <w:spacing w:after="0"/>
              <w:ind w:right="113"/>
              <w:jc w:val="right"/>
              <w:rPr>
                <w:szCs w:val="20"/>
              </w:rPr>
            </w:pPr>
            <w:r w:rsidRPr="00413CB7">
              <w:rPr>
                <w:szCs w:val="20"/>
              </w:rPr>
              <w:t>22.30</w:t>
            </w:r>
          </w:p>
        </w:tc>
        <w:tc>
          <w:tcPr>
            <w:tcW w:w="770" w:type="pct"/>
            <w:noWrap/>
            <w:hideMark/>
          </w:tcPr>
          <w:p w14:paraId="3FF4DF5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292250" w14:textId="77777777" w:rsidR="00413CB7" w:rsidRPr="00413CB7" w:rsidRDefault="00413CB7" w:rsidP="00413CB7">
            <w:pPr>
              <w:spacing w:after="0"/>
              <w:jc w:val="right"/>
              <w:rPr>
                <w:szCs w:val="20"/>
              </w:rPr>
            </w:pPr>
            <w:r w:rsidRPr="00413CB7">
              <w:rPr>
                <w:szCs w:val="20"/>
              </w:rPr>
              <w:t>27.5.2014</w:t>
            </w:r>
          </w:p>
        </w:tc>
      </w:tr>
      <w:tr w:rsidR="00413CB7" w:rsidRPr="00413CB7" w14:paraId="2D54F852" w14:textId="77777777" w:rsidTr="005B36B0">
        <w:trPr>
          <w:trHeight w:val="20"/>
        </w:trPr>
        <w:tc>
          <w:tcPr>
            <w:tcW w:w="1756" w:type="pct"/>
            <w:noWrap/>
            <w:hideMark/>
          </w:tcPr>
          <w:p w14:paraId="2EE62506" w14:textId="77777777" w:rsidR="00413CB7" w:rsidRPr="00413CB7" w:rsidRDefault="00413CB7" w:rsidP="00413CB7">
            <w:pPr>
              <w:spacing w:after="0"/>
              <w:jc w:val="left"/>
              <w:rPr>
                <w:szCs w:val="20"/>
              </w:rPr>
            </w:pPr>
            <w:r w:rsidRPr="00413CB7">
              <w:rPr>
                <w:szCs w:val="20"/>
              </w:rPr>
              <w:t>Tony Pullino</w:t>
            </w:r>
          </w:p>
        </w:tc>
        <w:tc>
          <w:tcPr>
            <w:tcW w:w="1597" w:type="pct"/>
            <w:noWrap/>
            <w:hideMark/>
          </w:tcPr>
          <w:p w14:paraId="4E271DD6"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4DB07F98" w14:textId="77777777" w:rsidR="00413CB7" w:rsidRPr="00413CB7" w:rsidRDefault="00413CB7" w:rsidP="00413CB7">
            <w:pPr>
              <w:spacing w:after="0"/>
              <w:ind w:right="113"/>
              <w:jc w:val="right"/>
              <w:rPr>
                <w:szCs w:val="20"/>
              </w:rPr>
            </w:pPr>
            <w:r w:rsidRPr="00413CB7">
              <w:rPr>
                <w:szCs w:val="20"/>
              </w:rPr>
              <w:t>27.79</w:t>
            </w:r>
          </w:p>
        </w:tc>
        <w:tc>
          <w:tcPr>
            <w:tcW w:w="770" w:type="pct"/>
            <w:noWrap/>
            <w:hideMark/>
          </w:tcPr>
          <w:p w14:paraId="071BD6C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0BE4CA" w14:textId="77777777" w:rsidR="00413CB7" w:rsidRPr="00413CB7" w:rsidRDefault="00413CB7" w:rsidP="00413CB7">
            <w:pPr>
              <w:spacing w:after="0"/>
              <w:jc w:val="right"/>
              <w:rPr>
                <w:szCs w:val="20"/>
              </w:rPr>
            </w:pPr>
            <w:r w:rsidRPr="00413CB7">
              <w:rPr>
                <w:szCs w:val="20"/>
              </w:rPr>
              <w:t>5.2.2014</w:t>
            </w:r>
          </w:p>
        </w:tc>
      </w:tr>
      <w:tr w:rsidR="00413CB7" w:rsidRPr="00413CB7" w14:paraId="18DD2378" w14:textId="77777777" w:rsidTr="005B36B0">
        <w:trPr>
          <w:trHeight w:val="20"/>
        </w:trPr>
        <w:tc>
          <w:tcPr>
            <w:tcW w:w="1756" w:type="pct"/>
            <w:noWrap/>
            <w:hideMark/>
          </w:tcPr>
          <w:p w14:paraId="2FC71A96" w14:textId="77777777" w:rsidR="00413CB7" w:rsidRPr="00413CB7" w:rsidRDefault="00413CB7" w:rsidP="00413CB7">
            <w:pPr>
              <w:spacing w:after="0"/>
              <w:jc w:val="left"/>
              <w:rPr>
                <w:szCs w:val="20"/>
              </w:rPr>
            </w:pPr>
            <w:r w:rsidRPr="00413CB7">
              <w:rPr>
                <w:szCs w:val="20"/>
              </w:rPr>
              <w:lastRenderedPageBreak/>
              <w:t>Tony Seymour</w:t>
            </w:r>
          </w:p>
        </w:tc>
        <w:tc>
          <w:tcPr>
            <w:tcW w:w="1597" w:type="pct"/>
            <w:noWrap/>
            <w:hideMark/>
          </w:tcPr>
          <w:p w14:paraId="0453BA32"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1B1AD181"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6EE4045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86C26A" w14:textId="77777777" w:rsidR="00413CB7" w:rsidRPr="00413CB7" w:rsidRDefault="00413CB7" w:rsidP="00413CB7">
            <w:pPr>
              <w:spacing w:after="0"/>
              <w:jc w:val="right"/>
              <w:rPr>
                <w:szCs w:val="20"/>
              </w:rPr>
            </w:pPr>
            <w:r w:rsidRPr="00413CB7">
              <w:rPr>
                <w:szCs w:val="20"/>
              </w:rPr>
              <w:t>4.9.2013</w:t>
            </w:r>
          </w:p>
        </w:tc>
      </w:tr>
      <w:tr w:rsidR="00413CB7" w:rsidRPr="00413CB7" w14:paraId="58B1D037" w14:textId="77777777" w:rsidTr="005B36B0">
        <w:trPr>
          <w:trHeight w:val="20"/>
        </w:trPr>
        <w:tc>
          <w:tcPr>
            <w:tcW w:w="1756" w:type="pct"/>
            <w:noWrap/>
            <w:hideMark/>
          </w:tcPr>
          <w:p w14:paraId="76A66697" w14:textId="77777777" w:rsidR="00413CB7" w:rsidRPr="00413CB7" w:rsidRDefault="00413CB7" w:rsidP="00413CB7">
            <w:pPr>
              <w:spacing w:after="0"/>
              <w:jc w:val="left"/>
              <w:rPr>
                <w:szCs w:val="20"/>
              </w:rPr>
            </w:pPr>
            <w:r w:rsidRPr="00413CB7">
              <w:rPr>
                <w:szCs w:val="20"/>
              </w:rPr>
              <w:t>Torky Althaqafi</w:t>
            </w:r>
          </w:p>
        </w:tc>
        <w:tc>
          <w:tcPr>
            <w:tcW w:w="1597" w:type="pct"/>
            <w:noWrap/>
            <w:hideMark/>
          </w:tcPr>
          <w:p w14:paraId="68BAB14E" w14:textId="77777777" w:rsidR="00413CB7" w:rsidRPr="00413CB7" w:rsidRDefault="00413CB7" w:rsidP="00413CB7">
            <w:pPr>
              <w:spacing w:after="0"/>
              <w:ind w:left="113"/>
              <w:jc w:val="left"/>
              <w:rPr>
                <w:szCs w:val="20"/>
              </w:rPr>
            </w:pPr>
            <w:r w:rsidRPr="00413CB7">
              <w:rPr>
                <w:szCs w:val="20"/>
              </w:rPr>
              <w:t>KLEMZIG, SA 5087</w:t>
            </w:r>
          </w:p>
        </w:tc>
        <w:tc>
          <w:tcPr>
            <w:tcW w:w="424" w:type="pct"/>
            <w:noWrap/>
            <w:hideMark/>
          </w:tcPr>
          <w:p w14:paraId="5D30E051" w14:textId="77777777" w:rsidR="00413CB7" w:rsidRPr="00413CB7" w:rsidRDefault="00413CB7" w:rsidP="00413CB7">
            <w:pPr>
              <w:spacing w:after="0"/>
              <w:ind w:right="113"/>
              <w:jc w:val="right"/>
              <w:rPr>
                <w:szCs w:val="20"/>
              </w:rPr>
            </w:pPr>
            <w:r w:rsidRPr="00413CB7">
              <w:rPr>
                <w:szCs w:val="20"/>
              </w:rPr>
              <w:t>11.39</w:t>
            </w:r>
          </w:p>
        </w:tc>
        <w:tc>
          <w:tcPr>
            <w:tcW w:w="770" w:type="pct"/>
            <w:noWrap/>
            <w:hideMark/>
          </w:tcPr>
          <w:p w14:paraId="371A5B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92B2EDF" w14:textId="77777777" w:rsidR="00413CB7" w:rsidRPr="00413CB7" w:rsidRDefault="00413CB7" w:rsidP="00413CB7">
            <w:pPr>
              <w:spacing w:after="0"/>
              <w:jc w:val="right"/>
              <w:rPr>
                <w:szCs w:val="20"/>
              </w:rPr>
            </w:pPr>
            <w:r w:rsidRPr="00413CB7">
              <w:rPr>
                <w:szCs w:val="20"/>
              </w:rPr>
              <w:t>13.5.2013</w:t>
            </w:r>
          </w:p>
        </w:tc>
      </w:tr>
      <w:tr w:rsidR="00413CB7" w:rsidRPr="00413CB7" w14:paraId="6B288FA5" w14:textId="77777777" w:rsidTr="005B36B0">
        <w:trPr>
          <w:trHeight w:val="20"/>
        </w:trPr>
        <w:tc>
          <w:tcPr>
            <w:tcW w:w="1756" w:type="pct"/>
            <w:noWrap/>
            <w:hideMark/>
          </w:tcPr>
          <w:p w14:paraId="388DB874" w14:textId="77777777" w:rsidR="00413CB7" w:rsidRPr="00413CB7" w:rsidRDefault="00413CB7" w:rsidP="00413CB7">
            <w:pPr>
              <w:spacing w:after="0"/>
              <w:jc w:val="left"/>
              <w:rPr>
                <w:szCs w:val="20"/>
              </w:rPr>
            </w:pPr>
            <w:r w:rsidRPr="00413CB7">
              <w:rPr>
                <w:szCs w:val="20"/>
              </w:rPr>
              <w:t>Torrens Transit</w:t>
            </w:r>
          </w:p>
        </w:tc>
        <w:tc>
          <w:tcPr>
            <w:tcW w:w="1597" w:type="pct"/>
            <w:noWrap/>
            <w:hideMark/>
          </w:tcPr>
          <w:p w14:paraId="2FEA1840"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42B12E7C" w14:textId="77777777" w:rsidR="00413CB7" w:rsidRPr="00413CB7" w:rsidRDefault="00413CB7" w:rsidP="00413CB7">
            <w:pPr>
              <w:spacing w:after="0"/>
              <w:ind w:right="113"/>
              <w:jc w:val="right"/>
              <w:rPr>
                <w:szCs w:val="20"/>
              </w:rPr>
            </w:pPr>
            <w:r w:rsidRPr="00413CB7">
              <w:rPr>
                <w:szCs w:val="20"/>
              </w:rPr>
              <w:t>358.38</w:t>
            </w:r>
          </w:p>
        </w:tc>
        <w:tc>
          <w:tcPr>
            <w:tcW w:w="770" w:type="pct"/>
            <w:noWrap/>
            <w:hideMark/>
          </w:tcPr>
          <w:p w14:paraId="22511FB8" w14:textId="77777777" w:rsidR="00413CB7" w:rsidRPr="00413CB7" w:rsidRDefault="00413CB7" w:rsidP="00413CB7">
            <w:pPr>
              <w:spacing w:after="0"/>
              <w:ind w:left="170"/>
              <w:jc w:val="left"/>
              <w:rPr>
                <w:szCs w:val="20"/>
              </w:rPr>
            </w:pPr>
            <w:r w:rsidRPr="00413CB7">
              <w:rPr>
                <w:szCs w:val="20"/>
              </w:rPr>
              <w:t>Refund 937529</w:t>
            </w:r>
          </w:p>
        </w:tc>
        <w:tc>
          <w:tcPr>
            <w:tcW w:w="453" w:type="pct"/>
            <w:noWrap/>
            <w:hideMark/>
          </w:tcPr>
          <w:p w14:paraId="1D3A9310" w14:textId="77777777" w:rsidR="00413CB7" w:rsidRPr="00413CB7" w:rsidRDefault="00413CB7" w:rsidP="00413CB7">
            <w:pPr>
              <w:spacing w:after="0"/>
              <w:jc w:val="right"/>
              <w:rPr>
                <w:szCs w:val="20"/>
              </w:rPr>
            </w:pPr>
            <w:r w:rsidRPr="00413CB7">
              <w:rPr>
                <w:szCs w:val="20"/>
              </w:rPr>
              <w:t>16.1.2014</w:t>
            </w:r>
          </w:p>
        </w:tc>
      </w:tr>
      <w:tr w:rsidR="00413CB7" w:rsidRPr="00413CB7" w14:paraId="3FB74660" w14:textId="77777777" w:rsidTr="005B36B0">
        <w:trPr>
          <w:trHeight w:val="20"/>
        </w:trPr>
        <w:tc>
          <w:tcPr>
            <w:tcW w:w="1756" w:type="pct"/>
            <w:noWrap/>
            <w:hideMark/>
          </w:tcPr>
          <w:p w14:paraId="0E1BAE0C" w14:textId="77777777" w:rsidR="00413CB7" w:rsidRPr="00413CB7" w:rsidRDefault="00413CB7" w:rsidP="00413CB7">
            <w:pPr>
              <w:spacing w:after="0"/>
              <w:jc w:val="left"/>
              <w:rPr>
                <w:szCs w:val="20"/>
              </w:rPr>
            </w:pPr>
            <w:r w:rsidRPr="00413CB7">
              <w:rPr>
                <w:szCs w:val="20"/>
              </w:rPr>
              <w:t>Torrens Transit</w:t>
            </w:r>
          </w:p>
        </w:tc>
        <w:tc>
          <w:tcPr>
            <w:tcW w:w="1597" w:type="pct"/>
            <w:noWrap/>
            <w:hideMark/>
          </w:tcPr>
          <w:p w14:paraId="56F0B4A3"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6B4EA67B" w14:textId="77777777" w:rsidR="00413CB7" w:rsidRPr="00413CB7" w:rsidRDefault="00413CB7" w:rsidP="00413CB7">
            <w:pPr>
              <w:spacing w:after="0"/>
              <w:ind w:right="113"/>
              <w:jc w:val="right"/>
              <w:rPr>
                <w:szCs w:val="20"/>
              </w:rPr>
            </w:pPr>
            <w:r w:rsidRPr="00413CB7">
              <w:rPr>
                <w:szCs w:val="20"/>
              </w:rPr>
              <w:t>352.28</w:t>
            </w:r>
          </w:p>
        </w:tc>
        <w:tc>
          <w:tcPr>
            <w:tcW w:w="770" w:type="pct"/>
            <w:noWrap/>
            <w:hideMark/>
          </w:tcPr>
          <w:p w14:paraId="4355B1A6" w14:textId="77777777" w:rsidR="00413CB7" w:rsidRPr="00413CB7" w:rsidRDefault="00413CB7" w:rsidP="00413CB7">
            <w:pPr>
              <w:spacing w:after="0"/>
              <w:ind w:left="170"/>
              <w:jc w:val="left"/>
              <w:rPr>
                <w:szCs w:val="20"/>
              </w:rPr>
            </w:pPr>
            <w:r w:rsidRPr="00413CB7">
              <w:rPr>
                <w:szCs w:val="20"/>
              </w:rPr>
              <w:t>Refund 937674</w:t>
            </w:r>
          </w:p>
        </w:tc>
        <w:tc>
          <w:tcPr>
            <w:tcW w:w="453" w:type="pct"/>
            <w:noWrap/>
            <w:hideMark/>
          </w:tcPr>
          <w:p w14:paraId="498CF59C" w14:textId="77777777" w:rsidR="00413CB7" w:rsidRPr="00413CB7" w:rsidRDefault="00413CB7" w:rsidP="00413CB7">
            <w:pPr>
              <w:spacing w:after="0"/>
              <w:jc w:val="right"/>
              <w:rPr>
                <w:szCs w:val="20"/>
              </w:rPr>
            </w:pPr>
            <w:r w:rsidRPr="00413CB7">
              <w:rPr>
                <w:szCs w:val="20"/>
              </w:rPr>
              <w:t>21.1.2014</w:t>
            </w:r>
          </w:p>
        </w:tc>
      </w:tr>
      <w:tr w:rsidR="00413CB7" w:rsidRPr="00413CB7" w14:paraId="517ABED7" w14:textId="77777777" w:rsidTr="005B36B0">
        <w:trPr>
          <w:trHeight w:val="20"/>
        </w:trPr>
        <w:tc>
          <w:tcPr>
            <w:tcW w:w="1756" w:type="pct"/>
            <w:noWrap/>
            <w:hideMark/>
          </w:tcPr>
          <w:p w14:paraId="7513AF82" w14:textId="77777777" w:rsidR="00413CB7" w:rsidRPr="00413CB7" w:rsidRDefault="00413CB7" w:rsidP="00413CB7">
            <w:pPr>
              <w:spacing w:after="0"/>
              <w:jc w:val="left"/>
              <w:rPr>
                <w:szCs w:val="20"/>
              </w:rPr>
            </w:pPr>
            <w:r w:rsidRPr="00413CB7">
              <w:rPr>
                <w:szCs w:val="20"/>
              </w:rPr>
              <w:t>Tracey Averle</w:t>
            </w:r>
          </w:p>
        </w:tc>
        <w:tc>
          <w:tcPr>
            <w:tcW w:w="1597" w:type="pct"/>
            <w:noWrap/>
            <w:hideMark/>
          </w:tcPr>
          <w:p w14:paraId="0F40F7E1" w14:textId="77777777"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14:paraId="4A722AB6" w14:textId="77777777" w:rsidR="00413CB7" w:rsidRPr="00413CB7" w:rsidRDefault="00413CB7" w:rsidP="00413CB7">
            <w:pPr>
              <w:spacing w:after="0"/>
              <w:ind w:right="113"/>
              <w:jc w:val="right"/>
              <w:rPr>
                <w:szCs w:val="20"/>
              </w:rPr>
            </w:pPr>
            <w:r w:rsidRPr="00413CB7">
              <w:rPr>
                <w:szCs w:val="20"/>
              </w:rPr>
              <w:t>138.57</w:t>
            </w:r>
          </w:p>
        </w:tc>
        <w:tc>
          <w:tcPr>
            <w:tcW w:w="770" w:type="pct"/>
            <w:noWrap/>
            <w:hideMark/>
          </w:tcPr>
          <w:p w14:paraId="18DD55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34FA7E" w14:textId="77777777" w:rsidR="00413CB7" w:rsidRPr="00413CB7" w:rsidRDefault="00413CB7" w:rsidP="00413CB7">
            <w:pPr>
              <w:spacing w:after="0"/>
              <w:jc w:val="right"/>
              <w:rPr>
                <w:szCs w:val="20"/>
              </w:rPr>
            </w:pPr>
            <w:r w:rsidRPr="00413CB7">
              <w:rPr>
                <w:szCs w:val="20"/>
              </w:rPr>
              <w:t>4.10.2013</w:t>
            </w:r>
          </w:p>
        </w:tc>
      </w:tr>
      <w:tr w:rsidR="00413CB7" w:rsidRPr="00413CB7" w14:paraId="49453276" w14:textId="77777777" w:rsidTr="005B36B0">
        <w:trPr>
          <w:trHeight w:val="20"/>
        </w:trPr>
        <w:tc>
          <w:tcPr>
            <w:tcW w:w="1756" w:type="pct"/>
            <w:noWrap/>
            <w:hideMark/>
          </w:tcPr>
          <w:p w14:paraId="6CF81CBD" w14:textId="77777777" w:rsidR="00413CB7" w:rsidRPr="00413CB7" w:rsidRDefault="00413CB7" w:rsidP="00413CB7">
            <w:pPr>
              <w:spacing w:after="0"/>
              <w:jc w:val="left"/>
              <w:rPr>
                <w:szCs w:val="20"/>
              </w:rPr>
            </w:pPr>
            <w:r w:rsidRPr="00413CB7">
              <w:rPr>
                <w:szCs w:val="20"/>
              </w:rPr>
              <w:t>Tracey Carthew</w:t>
            </w:r>
          </w:p>
        </w:tc>
        <w:tc>
          <w:tcPr>
            <w:tcW w:w="1597" w:type="pct"/>
            <w:noWrap/>
            <w:hideMark/>
          </w:tcPr>
          <w:p w14:paraId="05736850"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37757D09" w14:textId="77777777" w:rsidR="00413CB7" w:rsidRPr="00413CB7" w:rsidRDefault="00413CB7" w:rsidP="00413CB7">
            <w:pPr>
              <w:spacing w:after="0"/>
              <w:ind w:right="113"/>
              <w:jc w:val="right"/>
              <w:rPr>
                <w:szCs w:val="20"/>
              </w:rPr>
            </w:pPr>
            <w:r w:rsidRPr="00413CB7">
              <w:rPr>
                <w:szCs w:val="20"/>
              </w:rPr>
              <w:t>21.97</w:t>
            </w:r>
          </w:p>
        </w:tc>
        <w:tc>
          <w:tcPr>
            <w:tcW w:w="770" w:type="pct"/>
            <w:noWrap/>
            <w:hideMark/>
          </w:tcPr>
          <w:p w14:paraId="314A900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84E4AB" w14:textId="77777777" w:rsidR="00413CB7" w:rsidRPr="00413CB7" w:rsidRDefault="00413CB7" w:rsidP="00413CB7">
            <w:pPr>
              <w:spacing w:after="0"/>
              <w:jc w:val="right"/>
              <w:rPr>
                <w:szCs w:val="20"/>
              </w:rPr>
            </w:pPr>
            <w:r w:rsidRPr="00413CB7">
              <w:rPr>
                <w:szCs w:val="20"/>
              </w:rPr>
              <w:t>8.4.2014</w:t>
            </w:r>
          </w:p>
        </w:tc>
      </w:tr>
      <w:tr w:rsidR="00413CB7" w:rsidRPr="00413CB7" w14:paraId="3F9C6CBB" w14:textId="77777777" w:rsidTr="005B36B0">
        <w:trPr>
          <w:trHeight w:val="20"/>
        </w:trPr>
        <w:tc>
          <w:tcPr>
            <w:tcW w:w="1756" w:type="pct"/>
            <w:noWrap/>
            <w:hideMark/>
          </w:tcPr>
          <w:p w14:paraId="7EADB780" w14:textId="77777777" w:rsidR="00413CB7" w:rsidRPr="00413CB7" w:rsidRDefault="00413CB7" w:rsidP="00413CB7">
            <w:pPr>
              <w:spacing w:after="0"/>
              <w:jc w:val="left"/>
              <w:rPr>
                <w:szCs w:val="20"/>
              </w:rPr>
            </w:pPr>
            <w:r w:rsidRPr="00413CB7">
              <w:rPr>
                <w:szCs w:val="20"/>
              </w:rPr>
              <w:t>Tracey Flores</w:t>
            </w:r>
          </w:p>
        </w:tc>
        <w:tc>
          <w:tcPr>
            <w:tcW w:w="1597" w:type="pct"/>
            <w:noWrap/>
            <w:hideMark/>
          </w:tcPr>
          <w:p w14:paraId="69659326" w14:textId="77777777" w:rsidR="00413CB7" w:rsidRPr="00413CB7" w:rsidRDefault="00413CB7" w:rsidP="00413CB7">
            <w:pPr>
              <w:spacing w:after="0"/>
              <w:ind w:left="113"/>
              <w:jc w:val="left"/>
              <w:rPr>
                <w:szCs w:val="20"/>
              </w:rPr>
            </w:pPr>
            <w:r w:rsidRPr="00413CB7">
              <w:rPr>
                <w:szCs w:val="20"/>
              </w:rPr>
              <w:t>ETHELTON, SA 5015</w:t>
            </w:r>
          </w:p>
        </w:tc>
        <w:tc>
          <w:tcPr>
            <w:tcW w:w="424" w:type="pct"/>
            <w:noWrap/>
            <w:hideMark/>
          </w:tcPr>
          <w:p w14:paraId="78CAF723" w14:textId="77777777" w:rsidR="00413CB7" w:rsidRPr="00413CB7" w:rsidRDefault="00413CB7" w:rsidP="00413CB7">
            <w:pPr>
              <w:spacing w:after="0"/>
              <w:ind w:right="113"/>
              <w:jc w:val="right"/>
              <w:rPr>
                <w:szCs w:val="20"/>
              </w:rPr>
            </w:pPr>
            <w:r w:rsidRPr="00413CB7">
              <w:rPr>
                <w:szCs w:val="20"/>
              </w:rPr>
              <w:t>110.69</w:t>
            </w:r>
          </w:p>
        </w:tc>
        <w:tc>
          <w:tcPr>
            <w:tcW w:w="770" w:type="pct"/>
            <w:noWrap/>
            <w:hideMark/>
          </w:tcPr>
          <w:p w14:paraId="1D77EDDB" w14:textId="77777777" w:rsidR="00413CB7" w:rsidRPr="00413CB7" w:rsidRDefault="00413CB7" w:rsidP="00413CB7">
            <w:pPr>
              <w:spacing w:after="0"/>
              <w:ind w:left="170"/>
              <w:jc w:val="left"/>
              <w:rPr>
                <w:szCs w:val="20"/>
              </w:rPr>
            </w:pPr>
            <w:r w:rsidRPr="00413CB7">
              <w:rPr>
                <w:szCs w:val="20"/>
              </w:rPr>
              <w:t>Refund 203800</w:t>
            </w:r>
          </w:p>
        </w:tc>
        <w:tc>
          <w:tcPr>
            <w:tcW w:w="453" w:type="pct"/>
            <w:noWrap/>
            <w:hideMark/>
          </w:tcPr>
          <w:p w14:paraId="1CECB304" w14:textId="77777777" w:rsidR="00413CB7" w:rsidRPr="00413CB7" w:rsidRDefault="00413CB7" w:rsidP="00413CB7">
            <w:pPr>
              <w:spacing w:after="0"/>
              <w:jc w:val="right"/>
              <w:rPr>
                <w:szCs w:val="20"/>
              </w:rPr>
            </w:pPr>
            <w:r w:rsidRPr="00413CB7">
              <w:rPr>
                <w:szCs w:val="20"/>
              </w:rPr>
              <w:t>29.11.2013</w:t>
            </w:r>
          </w:p>
        </w:tc>
      </w:tr>
      <w:tr w:rsidR="00413CB7" w:rsidRPr="00413CB7" w14:paraId="4CC30D9D" w14:textId="77777777" w:rsidTr="005B36B0">
        <w:trPr>
          <w:trHeight w:val="20"/>
        </w:trPr>
        <w:tc>
          <w:tcPr>
            <w:tcW w:w="1756" w:type="pct"/>
            <w:noWrap/>
            <w:hideMark/>
          </w:tcPr>
          <w:p w14:paraId="6F041853" w14:textId="77777777" w:rsidR="00413CB7" w:rsidRPr="00413CB7" w:rsidRDefault="00413CB7" w:rsidP="00413CB7">
            <w:pPr>
              <w:spacing w:after="0"/>
              <w:jc w:val="left"/>
              <w:rPr>
                <w:szCs w:val="20"/>
              </w:rPr>
            </w:pPr>
            <w:r w:rsidRPr="00413CB7">
              <w:rPr>
                <w:szCs w:val="20"/>
              </w:rPr>
              <w:t>Tracey Garrett</w:t>
            </w:r>
          </w:p>
        </w:tc>
        <w:tc>
          <w:tcPr>
            <w:tcW w:w="1597" w:type="pct"/>
            <w:noWrap/>
            <w:hideMark/>
          </w:tcPr>
          <w:p w14:paraId="0B26128E"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4EA2825D" w14:textId="77777777" w:rsidR="00413CB7" w:rsidRPr="00413CB7" w:rsidRDefault="00413CB7" w:rsidP="00413CB7">
            <w:pPr>
              <w:spacing w:after="0"/>
              <w:ind w:right="113"/>
              <w:jc w:val="right"/>
              <w:rPr>
                <w:szCs w:val="20"/>
              </w:rPr>
            </w:pPr>
            <w:r w:rsidRPr="00413CB7">
              <w:rPr>
                <w:szCs w:val="20"/>
              </w:rPr>
              <w:t>35.07</w:t>
            </w:r>
          </w:p>
        </w:tc>
        <w:tc>
          <w:tcPr>
            <w:tcW w:w="770" w:type="pct"/>
            <w:noWrap/>
            <w:hideMark/>
          </w:tcPr>
          <w:p w14:paraId="4B700D2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B4F260" w14:textId="77777777" w:rsidR="00413CB7" w:rsidRPr="00413CB7" w:rsidRDefault="00413CB7" w:rsidP="00413CB7">
            <w:pPr>
              <w:spacing w:after="0"/>
              <w:jc w:val="right"/>
              <w:rPr>
                <w:szCs w:val="20"/>
              </w:rPr>
            </w:pPr>
            <w:r w:rsidRPr="00413CB7">
              <w:rPr>
                <w:szCs w:val="20"/>
              </w:rPr>
              <w:t>31.10.2013</w:t>
            </w:r>
          </w:p>
        </w:tc>
      </w:tr>
      <w:tr w:rsidR="00413CB7" w:rsidRPr="00413CB7" w14:paraId="21E06C99" w14:textId="77777777" w:rsidTr="005B36B0">
        <w:trPr>
          <w:trHeight w:val="20"/>
        </w:trPr>
        <w:tc>
          <w:tcPr>
            <w:tcW w:w="1756" w:type="pct"/>
            <w:noWrap/>
            <w:hideMark/>
          </w:tcPr>
          <w:p w14:paraId="71EE1779" w14:textId="77777777" w:rsidR="00413CB7" w:rsidRPr="00413CB7" w:rsidRDefault="00413CB7" w:rsidP="00413CB7">
            <w:pPr>
              <w:spacing w:after="0"/>
              <w:jc w:val="left"/>
              <w:rPr>
                <w:szCs w:val="20"/>
              </w:rPr>
            </w:pPr>
            <w:r w:rsidRPr="00413CB7">
              <w:rPr>
                <w:szCs w:val="20"/>
              </w:rPr>
              <w:t>Tracey Green</w:t>
            </w:r>
          </w:p>
        </w:tc>
        <w:tc>
          <w:tcPr>
            <w:tcW w:w="1597" w:type="pct"/>
            <w:noWrap/>
            <w:hideMark/>
          </w:tcPr>
          <w:p w14:paraId="56077C2F" w14:textId="77777777"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14:paraId="78340165" w14:textId="77777777" w:rsidR="00413CB7" w:rsidRPr="00413CB7" w:rsidRDefault="00413CB7" w:rsidP="00413CB7">
            <w:pPr>
              <w:spacing w:after="0"/>
              <w:ind w:right="113"/>
              <w:jc w:val="right"/>
              <w:rPr>
                <w:szCs w:val="20"/>
              </w:rPr>
            </w:pPr>
            <w:r w:rsidRPr="00413CB7">
              <w:rPr>
                <w:szCs w:val="20"/>
              </w:rPr>
              <w:t>49.27</w:t>
            </w:r>
          </w:p>
        </w:tc>
        <w:tc>
          <w:tcPr>
            <w:tcW w:w="770" w:type="pct"/>
            <w:noWrap/>
            <w:hideMark/>
          </w:tcPr>
          <w:p w14:paraId="7E2676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9276B3" w14:textId="77777777" w:rsidR="00413CB7" w:rsidRPr="00413CB7" w:rsidRDefault="00413CB7" w:rsidP="00413CB7">
            <w:pPr>
              <w:spacing w:after="0"/>
              <w:jc w:val="right"/>
              <w:rPr>
                <w:szCs w:val="20"/>
              </w:rPr>
            </w:pPr>
            <w:r w:rsidRPr="00413CB7">
              <w:rPr>
                <w:szCs w:val="20"/>
              </w:rPr>
              <w:t>2.4.2013</w:t>
            </w:r>
          </w:p>
        </w:tc>
      </w:tr>
      <w:tr w:rsidR="00413CB7" w:rsidRPr="00413CB7" w14:paraId="3C2BB986" w14:textId="77777777" w:rsidTr="005B36B0">
        <w:trPr>
          <w:trHeight w:val="20"/>
        </w:trPr>
        <w:tc>
          <w:tcPr>
            <w:tcW w:w="1756" w:type="pct"/>
            <w:noWrap/>
            <w:hideMark/>
          </w:tcPr>
          <w:p w14:paraId="39B2EC92" w14:textId="77777777" w:rsidR="00413CB7" w:rsidRPr="00413CB7" w:rsidRDefault="00413CB7" w:rsidP="00413CB7">
            <w:pPr>
              <w:spacing w:after="0"/>
              <w:jc w:val="left"/>
              <w:rPr>
                <w:szCs w:val="20"/>
              </w:rPr>
            </w:pPr>
            <w:r w:rsidRPr="00413CB7">
              <w:rPr>
                <w:szCs w:val="20"/>
              </w:rPr>
              <w:t>Tracey Mc Lean</w:t>
            </w:r>
          </w:p>
        </w:tc>
        <w:tc>
          <w:tcPr>
            <w:tcW w:w="1597" w:type="pct"/>
            <w:noWrap/>
            <w:hideMark/>
          </w:tcPr>
          <w:p w14:paraId="202A5F5A" w14:textId="77777777"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14:paraId="1498D005" w14:textId="77777777" w:rsidR="00413CB7" w:rsidRPr="00413CB7" w:rsidRDefault="00413CB7" w:rsidP="00413CB7">
            <w:pPr>
              <w:spacing w:after="0"/>
              <w:ind w:right="113"/>
              <w:jc w:val="right"/>
              <w:rPr>
                <w:szCs w:val="20"/>
              </w:rPr>
            </w:pPr>
            <w:r w:rsidRPr="00413CB7">
              <w:rPr>
                <w:szCs w:val="20"/>
              </w:rPr>
              <w:t>10.39</w:t>
            </w:r>
          </w:p>
        </w:tc>
        <w:tc>
          <w:tcPr>
            <w:tcW w:w="770" w:type="pct"/>
            <w:noWrap/>
            <w:hideMark/>
          </w:tcPr>
          <w:p w14:paraId="45711E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B9F654" w14:textId="77777777" w:rsidR="00413CB7" w:rsidRPr="00413CB7" w:rsidRDefault="00413CB7" w:rsidP="00413CB7">
            <w:pPr>
              <w:spacing w:after="0"/>
              <w:jc w:val="right"/>
              <w:rPr>
                <w:szCs w:val="20"/>
              </w:rPr>
            </w:pPr>
            <w:r w:rsidRPr="00413CB7">
              <w:rPr>
                <w:szCs w:val="20"/>
              </w:rPr>
              <w:t>15.1.2014</w:t>
            </w:r>
          </w:p>
        </w:tc>
      </w:tr>
      <w:tr w:rsidR="00413CB7" w:rsidRPr="00413CB7" w14:paraId="37CED2C8" w14:textId="77777777" w:rsidTr="005B36B0">
        <w:trPr>
          <w:trHeight w:val="20"/>
        </w:trPr>
        <w:tc>
          <w:tcPr>
            <w:tcW w:w="1756" w:type="pct"/>
            <w:noWrap/>
            <w:hideMark/>
          </w:tcPr>
          <w:p w14:paraId="74792EAE" w14:textId="77777777" w:rsidR="00413CB7" w:rsidRPr="00413CB7" w:rsidRDefault="00413CB7" w:rsidP="00413CB7">
            <w:pPr>
              <w:spacing w:after="0"/>
              <w:jc w:val="left"/>
              <w:rPr>
                <w:szCs w:val="20"/>
              </w:rPr>
            </w:pPr>
            <w:r w:rsidRPr="00413CB7">
              <w:rPr>
                <w:szCs w:val="20"/>
              </w:rPr>
              <w:t>Tracey Quinn</w:t>
            </w:r>
          </w:p>
        </w:tc>
        <w:tc>
          <w:tcPr>
            <w:tcW w:w="1597" w:type="pct"/>
            <w:noWrap/>
            <w:hideMark/>
          </w:tcPr>
          <w:p w14:paraId="6800C3B7" w14:textId="77777777"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14:paraId="00614316" w14:textId="77777777" w:rsidR="00413CB7" w:rsidRPr="00413CB7" w:rsidRDefault="00413CB7" w:rsidP="00413CB7">
            <w:pPr>
              <w:spacing w:after="0"/>
              <w:ind w:right="113"/>
              <w:jc w:val="right"/>
              <w:rPr>
                <w:szCs w:val="20"/>
              </w:rPr>
            </w:pPr>
            <w:r w:rsidRPr="00413CB7">
              <w:rPr>
                <w:szCs w:val="20"/>
              </w:rPr>
              <w:t>48.07</w:t>
            </w:r>
          </w:p>
        </w:tc>
        <w:tc>
          <w:tcPr>
            <w:tcW w:w="770" w:type="pct"/>
            <w:noWrap/>
            <w:hideMark/>
          </w:tcPr>
          <w:p w14:paraId="2E57634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889526" w14:textId="77777777" w:rsidR="00413CB7" w:rsidRPr="00413CB7" w:rsidRDefault="00413CB7" w:rsidP="00413CB7">
            <w:pPr>
              <w:spacing w:after="0"/>
              <w:jc w:val="right"/>
              <w:rPr>
                <w:szCs w:val="20"/>
              </w:rPr>
            </w:pPr>
            <w:r w:rsidRPr="00413CB7">
              <w:rPr>
                <w:szCs w:val="20"/>
              </w:rPr>
              <w:t>27.11.2013</w:t>
            </w:r>
          </w:p>
        </w:tc>
      </w:tr>
      <w:tr w:rsidR="00413CB7" w:rsidRPr="00413CB7" w14:paraId="714302FA" w14:textId="77777777" w:rsidTr="005B36B0">
        <w:trPr>
          <w:trHeight w:val="20"/>
        </w:trPr>
        <w:tc>
          <w:tcPr>
            <w:tcW w:w="1756" w:type="pct"/>
            <w:noWrap/>
            <w:hideMark/>
          </w:tcPr>
          <w:p w14:paraId="147925CA" w14:textId="77777777" w:rsidR="00413CB7" w:rsidRPr="00413CB7" w:rsidRDefault="00413CB7" w:rsidP="00413CB7">
            <w:pPr>
              <w:spacing w:after="0"/>
              <w:jc w:val="left"/>
              <w:rPr>
                <w:szCs w:val="20"/>
              </w:rPr>
            </w:pPr>
            <w:r w:rsidRPr="00413CB7">
              <w:rPr>
                <w:szCs w:val="20"/>
              </w:rPr>
              <w:t>Tracey Stevens</w:t>
            </w:r>
          </w:p>
        </w:tc>
        <w:tc>
          <w:tcPr>
            <w:tcW w:w="1597" w:type="pct"/>
            <w:noWrap/>
            <w:hideMark/>
          </w:tcPr>
          <w:p w14:paraId="06AB75C7" w14:textId="77777777"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14:paraId="7AD1FA07" w14:textId="77777777" w:rsidR="00413CB7" w:rsidRPr="00413CB7" w:rsidRDefault="00413CB7" w:rsidP="00413CB7">
            <w:pPr>
              <w:spacing w:after="0"/>
              <w:ind w:right="113"/>
              <w:jc w:val="right"/>
              <w:rPr>
                <w:szCs w:val="20"/>
              </w:rPr>
            </w:pPr>
            <w:r w:rsidRPr="00413CB7">
              <w:rPr>
                <w:szCs w:val="20"/>
              </w:rPr>
              <w:t>15.83</w:t>
            </w:r>
          </w:p>
        </w:tc>
        <w:tc>
          <w:tcPr>
            <w:tcW w:w="770" w:type="pct"/>
            <w:noWrap/>
            <w:hideMark/>
          </w:tcPr>
          <w:p w14:paraId="6471DB3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EF3FD22" w14:textId="77777777" w:rsidR="00413CB7" w:rsidRPr="00413CB7" w:rsidRDefault="00413CB7" w:rsidP="00413CB7">
            <w:pPr>
              <w:spacing w:after="0"/>
              <w:jc w:val="right"/>
              <w:rPr>
                <w:szCs w:val="20"/>
              </w:rPr>
            </w:pPr>
            <w:r w:rsidRPr="00413CB7">
              <w:rPr>
                <w:szCs w:val="20"/>
              </w:rPr>
              <w:t>22.5.2013</w:t>
            </w:r>
          </w:p>
        </w:tc>
      </w:tr>
      <w:tr w:rsidR="00413CB7" w:rsidRPr="00413CB7" w14:paraId="5D620F19" w14:textId="77777777" w:rsidTr="005B36B0">
        <w:trPr>
          <w:trHeight w:val="20"/>
        </w:trPr>
        <w:tc>
          <w:tcPr>
            <w:tcW w:w="1756" w:type="pct"/>
            <w:noWrap/>
            <w:hideMark/>
          </w:tcPr>
          <w:p w14:paraId="32D613F4" w14:textId="77777777" w:rsidR="00413CB7" w:rsidRPr="00413CB7" w:rsidRDefault="00413CB7" w:rsidP="00413CB7">
            <w:pPr>
              <w:spacing w:after="0"/>
              <w:jc w:val="left"/>
              <w:rPr>
                <w:szCs w:val="20"/>
              </w:rPr>
            </w:pPr>
            <w:r w:rsidRPr="00413CB7">
              <w:rPr>
                <w:szCs w:val="20"/>
              </w:rPr>
              <w:t>Tracy Elemam Abdel Wahed</w:t>
            </w:r>
          </w:p>
        </w:tc>
        <w:tc>
          <w:tcPr>
            <w:tcW w:w="1597" w:type="pct"/>
            <w:noWrap/>
            <w:hideMark/>
          </w:tcPr>
          <w:p w14:paraId="59C8371B"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0F6DAE0" w14:textId="77777777" w:rsidR="00413CB7" w:rsidRPr="00413CB7" w:rsidRDefault="00413CB7" w:rsidP="00413CB7">
            <w:pPr>
              <w:spacing w:after="0"/>
              <w:ind w:right="113"/>
              <w:jc w:val="right"/>
              <w:rPr>
                <w:szCs w:val="20"/>
              </w:rPr>
            </w:pPr>
            <w:r w:rsidRPr="00413CB7">
              <w:rPr>
                <w:szCs w:val="20"/>
              </w:rPr>
              <w:t>78.69</w:t>
            </w:r>
          </w:p>
        </w:tc>
        <w:tc>
          <w:tcPr>
            <w:tcW w:w="770" w:type="pct"/>
            <w:noWrap/>
            <w:hideMark/>
          </w:tcPr>
          <w:p w14:paraId="4937BB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31A3B3" w14:textId="77777777" w:rsidR="00413CB7" w:rsidRPr="00413CB7" w:rsidRDefault="00413CB7" w:rsidP="00413CB7">
            <w:pPr>
              <w:spacing w:after="0"/>
              <w:jc w:val="right"/>
              <w:rPr>
                <w:szCs w:val="20"/>
              </w:rPr>
            </w:pPr>
            <w:r w:rsidRPr="00413CB7">
              <w:rPr>
                <w:szCs w:val="20"/>
              </w:rPr>
              <w:t>10.7.2014</w:t>
            </w:r>
          </w:p>
        </w:tc>
      </w:tr>
      <w:tr w:rsidR="00413CB7" w:rsidRPr="00413CB7" w14:paraId="07A1C220" w14:textId="77777777" w:rsidTr="005B36B0">
        <w:trPr>
          <w:trHeight w:val="20"/>
        </w:trPr>
        <w:tc>
          <w:tcPr>
            <w:tcW w:w="1756" w:type="pct"/>
            <w:noWrap/>
            <w:hideMark/>
          </w:tcPr>
          <w:p w14:paraId="15EA22B4" w14:textId="77777777" w:rsidR="00413CB7" w:rsidRPr="00413CB7" w:rsidRDefault="00413CB7" w:rsidP="00413CB7">
            <w:pPr>
              <w:spacing w:after="0"/>
              <w:jc w:val="left"/>
              <w:rPr>
                <w:szCs w:val="20"/>
              </w:rPr>
            </w:pPr>
            <w:r w:rsidRPr="00413CB7">
              <w:rPr>
                <w:szCs w:val="20"/>
              </w:rPr>
              <w:t>Tracy Phillpot</w:t>
            </w:r>
          </w:p>
        </w:tc>
        <w:tc>
          <w:tcPr>
            <w:tcW w:w="1597" w:type="pct"/>
            <w:noWrap/>
            <w:hideMark/>
          </w:tcPr>
          <w:p w14:paraId="52420717" w14:textId="77777777" w:rsidR="00413CB7" w:rsidRPr="00413CB7" w:rsidRDefault="00413CB7" w:rsidP="00413CB7">
            <w:pPr>
              <w:spacing w:after="0"/>
              <w:ind w:left="113"/>
              <w:jc w:val="left"/>
              <w:rPr>
                <w:szCs w:val="20"/>
              </w:rPr>
            </w:pPr>
            <w:r w:rsidRPr="00413CB7">
              <w:rPr>
                <w:szCs w:val="20"/>
              </w:rPr>
              <w:t>BURNSIDE, SA 5066</w:t>
            </w:r>
          </w:p>
        </w:tc>
        <w:tc>
          <w:tcPr>
            <w:tcW w:w="424" w:type="pct"/>
            <w:noWrap/>
            <w:hideMark/>
          </w:tcPr>
          <w:p w14:paraId="4A16E3EF" w14:textId="77777777" w:rsidR="00413CB7" w:rsidRPr="00413CB7" w:rsidRDefault="00413CB7" w:rsidP="00413CB7">
            <w:pPr>
              <w:spacing w:after="0"/>
              <w:ind w:right="113"/>
              <w:jc w:val="right"/>
              <w:rPr>
                <w:szCs w:val="20"/>
              </w:rPr>
            </w:pPr>
            <w:r w:rsidRPr="00413CB7">
              <w:rPr>
                <w:szCs w:val="20"/>
              </w:rPr>
              <w:t>124.42</w:t>
            </w:r>
          </w:p>
        </w:tc>
        <w:tc>
          <w:tcPr>
            <w:tcW w:w="770" w:type="pct"/>
            <w:noWrap/>
            <w:hideMark/>
          </w:tcPr>
          <w:p w14:paraId="6B3314D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B3BE8C" w14:textId="77777777" w:rsidR="00413CB7" w:rsidRPr="00413CB7" w:rsidRDefault="00413CB7" w:rsidP="00413CB7">
            <w:pPr>
              <w:spacing w:after="0"/>
              <w:jc w:val="right"/>
              <w:rPr>
                <w:szCs w:val="20"/>
              </w:rPr>
            </w:pPr>
            <w:r w:rsidRPr="00413CB7">
              <w:rPr>
                <w:szCs w:val="20"/>
              </w:rPr>
              <w:t>22.12.2014</w:t>
            </w:r>
          </w:p>
        </w:tc>
      </w:tr>
      <w:tr w:rsidR="00413CB7" w:rsidRPr="00413CB7" w14:paraId="7CBBA136" w14:textId="77777777" w:rsidTr="005B36B0">
        <w:trPr>
          <w:trHeight w:val="20"/>
        </w:trPr>
        <w:tc>
          <w:tcPr>
            <w:tcW w:w="1756" w:type="pct"/>
            <w:noWrap/>
            <w:hideMark/>
          </w:tcPr>
          <w:p w14:paraId="63A1011E" w14:textId="77777777" w:rsidR="00413CB7" w:rsidRPr="00413CB7" w:rsidRDefault="00413CB7" w:rsidP="00413CB7">
            <w:pPr>
              <w:spacing w:after="0"/>
              <w:jc w:val="left"/>
              <w:rPr>
                <w:szCs w:val="20"/>
              </w:rPr>
            </w:pPr>
            <w:r w:rsidRPr="00413CB7">
              <w:rPr>
                <w:szCs w:val="20"/>
              </w:rPr>
              <w:t>Tracye Bishop</w:t>
            </w:r>
          </w:p>
        </w:tc>
        <w:tc>
          <w:tcPr>
            <w:tcW w:w="1597" w:type="pct"/>
            <w:noWrap/>
            <w:hideMark/>
          </w:tcPr>
          <w:p w14:paraId="32B4BE48"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5AF49696" w14:textId="77777777" w:rsidR="00413CB7" w:rsidRPr="00413CB7" w:rsidRDefault="00413CB7" w:rsidP="00413CB7">
            <w:pPr>
              <w:spacing w:after="0"/>
              <w:ind w:right="113"/>
              <w:jc w:val="right"/>
              <w:rPr>
                <w:szCs w:val="20"/>
              </w:rPr>
            </w:pPr>
            <w:r w:rsidRPr="00413CB7">
              <w:rPr>
                <w:szCs w:val="20"/>
              </w:rPr>
              <w:t>64.95</w:t>
            </w:r>
          </w:p>
        </w:tc>
        <w:tc>
          <w:tcPr>
            <w:tcW w:w="770" w:type="pct"/>
            <w:noWrap/>
            <w:hideMark/>
          </w:tcPr>
          <w:p w14:paraId="7441EEC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732769" w14:textId="77777777" w:rsidR="00413CB7" w:rsidRPr="00413CB7" w:rsidRDefault="00413CB7" w:rsidP="00413CB7">
            <w:pPr>
              <w:spacing w:after="0"/>
              <w:jc w:val="right"/>
              <w:rPr>
                <w:szCs w:val="20"/>
              </w:rPr>
            </w:pPr>
            <w:r w:rsidRPr="00413CB7">
              <w:rPr>
                <w:szCs w:val="20"/>
              </w:rPr>
              <w:t>21.5.2013</w:t>
            </w:r>
          </w:p>
        </w:tc>
      </w:tr>
      <w:tr w:rsidR="00413CB7" w:rsidRPr="00413CB7" w14:paraId="2CC50E1B" w14:textId="77777777" w:rsidTr="005B36B0">
        <w:trPr>
          <w:trHeight w:val="20"/>
        </w:trPr>
        <w:tc>
          <w:tcPr>
            <w:tcW w:w="1756" w:type="pct"/>
            <w:noWrap/>
            <w:hideMark/>
          </w:tcPr>
          <w:p w14:paraId="45248C0E" w14:textId="77777777" w:rsidR="00413CB7" w:rsidRPr="00413CB7" w:rsidRDefault="00413CB7" w:rsidP="00413CB7">
            <w:pPr>
              <w:spacing w:after="0"/>
              <w:jc w:val="left"/>
              <w:rPr>
                <w:szCs w:val="20"/>
              </w:rPr>
            </w:pPr>
            <w:r w:rsidRPr="00413CB7">
              <w:rPr>
                <w:szCs w:val="20"/>
              </w:rPr>
              <w:t>Tran Hau</w:t>
            </w:r>
          </w:p>
        </w:tc>
        <w:tc>
          <w:tcPr>
            <w:tcW w:w="1597" w:type="pct"/>
            <w:noWrap/>
            <w:hideMark/>
          </w:tcPr>
          <w:p w14:paraId="261DBD3E" w14:textId="77777777" w:rsidR="00413CB7" w:rsidRPr="00413CB7" w:rsidRDefault="00413CB7" w:rsidP="00413CB7">
            <w:pPr>
              <w:spacing w:after="0"/>
              <w:ind w:left="113"/>
              <w:jc w:val="left"/>
              <w:rPr>
                <w:szCs w:val="20"/>
              </w:rPr>
            </w:pPr>
            <w:r w:rsidRPr="00413CB7">
              <w:rPr>
                <w:szCs w:val="20"/>
              </w:rPr>
              <w:t>OTTOWAY, SA 5013</w:t>
            </w:r>
          </w:p>
        </w:tc>
        <w:tc>
          <w:tcPr>
            <w:tcW w:w="424" w:type="pct"/>
            <w:noWrap/>
            <w:hideMark/>
          </w:tcPr>
          <w:p w14:paraId="5DF1CA4A" w14:textId="77777777" w:rsidR="00413CB7" w:rsidRPr="00413CB7" w:rsidRDefault="00413CB7" w:rsidP="00413CB7">
            <w:pPr>
              <w:spacing w:after="0"/>
              <w:ind w:right="113"/>
              <w:jc w:val="right"/>
              <w:rPr>
                <w:szCs w:val="20"/>
              </w:rPr>
            </w:pPr>
            <w:r w:rsidRPr="00413CB7">
              <w:rPr>
                <w:szCs w:val="20"/>
              </w:rPr>
              <w:t>21.63</w:t>
            </w:r>
          </w:p>
        </w:tc>
        <w:tc>
          <w:tcPr>
            <w:tcW w:w="770" w:type="pct"/>
            <w:noWrap/>
            <w:hideMark/>
          </w:tcPr>
          <w:p w14:paraId="1FEA5FC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687E5F" w14:textId="77777777" w:rsidR="00413CB7" w:rsidRPr="00413CB7" w:rsidRDefault="00413CB7" w:rsidP="00413CB7">
            <w:pPr>
              <w:spacing w:after="0"/>
              <w:jc w:val="right"/>
              <w:rPr>
                <w:szCs w:val="20"/>
              </w:rPr>
            </w:pPr>
            <w:r w:rsidRPr="00413CB7">
              <w:rPr>
                <w:szCs w:val="20"/>
              </w:rPr>
              <w:t>26.4.2013</w:t>
            </w:r>
          </w:p>
        </w:tc>
      </w:tr>
      <w:tr w:rsidR="00413CB7" w:rsidRPr="00413CB7" w14:paraId="3A82CECC" w14:textId="77777777" w:rsidTr="005B36B0">
        <w:trPr>
          <w:trHeight w:val="20"/>
        </w:trPr>
        <w:tc>
          <w:tcPr>
            <w:tcW w:w="1756" w:type="pct"/>
            <w:noWrap/>
            <w:hideMark/>
          </w:tcPr>
          <w:p w14:paraId="1EBAE492" w14:textId="77777777" w:rsidR="00413CB7" w:rsidRPr="00413CB7" w:rsidRDefault="00413CB7" w:rsidP="00413CB7">
            <w:pPr>
              <w:spacing w:after="0"/>
              <w:jc w:val="left"/>
              <w:rPr>
                <w:szCs w:val="20"/>
              </w:rPr>
            </w:pPr>
            <w:r w:rsidRPr="00413CB7">
              <w:rPr>
                <w:szCs w:val="20"/>
              </w:rPr>
              <w:t>Travis Coombe</w:t>
            </w:r>
          </w:p>
        </w:tc>
        <w:tc>
          <w:tcPr>
            <w:tcW w:w="1597" w:type="pct"/>
            <w:noWrap/>
            <w:hideMark/>
          </w:tcPr>
          <w:p w14:paraId="02DF88D0"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549049E2" w14:textId="77777777" w:rsidR="00413CB7" w:rsidRPr="00413CB7" w:rsidRDefault="00413CB7" w:rsidP="00413CB7">
            <w:pPr>
              <w:spacing w:after="0"/>
              <w:ind w:right="113"/>
              <w:jc w:val="right"/>
              <w:rPr>
                <w:szCs w:val="20"/>
              </w:rPr>
            </w:pPr>
            <w:r w:rsidRPr="00413CB7">
              <w:rPr>
                <w:szCs w:val="20"/>
              </w:rPr>
              <w:t>18.93</w:t>
            </w:r>
          </w:p>
        </w:tc>
        <w:tc>
          <w:tcPr>
            <w:tcW w:w="770" w:type="pct"/>
            <w:noWrap/>
            <w:hideMark/>
          </w:tcPr>
          <w:p w14:paraId="3E6F57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788493" w14:textId="77777777" w:rsidR="00413CB7" w:rsidRPr="00413CB7" w:rsidRDefault="00413CB7" w:rsidP="00413CB7">
            <w:pPr>
              <w:spacing w:after="0"/>
              <w:jc w:val="right"/>
              <w:rPr>
                <w:szCs w:val="20"/>
              </w:rPr>
            </w:pPr>
            <w:r w:rsidRPr="00413CB7">
              <w:rPr>
                <w:szCs w:val="20"/>
              </w:rPr>
              <w:t>12.12.2014</w:t>
            </w:r>
          </w:p>
        </w:tc>
      </w:tr>
      <w:tr w:rsidR="00413CB7" w:rsidRPr="00413CB7" w14:paraId="0819AE05" w14:textId="77777777" w:rsidTr="005B36B0">
        <w:trPr>
          <w:trHeight w:val="20"/>
        </w:trPr>
        <w:tc>
          <w:tcPr>
            <w:tcW w:w="1756" w:type="pct"/>
            <w:noWrap/>
            <w:hideMark/>
          </w:tcPr>
          <w:p w14:paraId="47444851" w14:textId="77777777" w:rsidR="00413CB7" w:rsidRPr="00413CB7" w:rsidRDefault="00413CB7" w:rsidP="00413CB7">
            <w:pPr>
              <w:spacing w:after="0"/>
              <w:jc w:val="left"/>
              <w:rPr>
                <w:szCs w:val="20"/>
              </w:rPr>
            </w:pPr>
            <w:r w:rsidRPr="00413CB7">
              <w:rPr>
                <w:szCs w:val="20"/>
              </w:rPr>
              <w:t>Travis Dungey</w:t>
            </w:r>
          </w:p>
        </w:tc>
        <w:tc>
          <w:tcPr>
            <w:tcW w:w="1597" w:type="pct"/>
            <w:noWrap/>
            <w:hideMark/>
          </w:tcPr>
          <w:p w14:paraId="21972DF5" w14:textId="77777777" w:rsidR="00413CB7" w:rsidRPr="00413CB7" w:rsidRDefault="00413CB7" w:rsidP="00413CB7">
            <w:pPr>
              <w:spacing w:after="0"/>
              <w:ind w:left="113"/>
              <w:jc w:val="left"/>
              <w:rPr>
                <w:szCs w:val="20"/>
              </w:rPr>
            </w:pPr>
            <w:r w:rsidRPr="00413CB7">
              <w:rPr>
                <w:szCs w:val="20"/>
              </w:rPr>
              <w:t>NAIRNE, SA 5252</w:t>
            </w:r>
          </w:p>
        </w:tc>
        <w:tc>
          <w:tcPr>
            <w:tcW w:w="424" w:type="pct"/>
            <w:noWrap/>
            <w:hideMark/>
          </w:tcPr>
          <w:p w14:paraId="3FCAE460" w14:textId="77777777" w:rsidR="00413CB7" w:rsidRPr="00413CB7" w:rsidRDefault="00413CB7" w:rsidP="00413CB7">
            <w:pPr>
              <w:spacing w:after="0"/>
              <w:ind w:right="113"/>
              <w:jc w:val="right"/>
              <w:rPr>
                <w:szCs w:val="20"/>
              </w:rPr>
            </w:pPr>
            <w:r w:rsidRPr="00413CB7">
              <w:rPr>
                <w:szCs w:val="20"/>
              </w:rPr>
              <w:t>170.00</w:t>
            </w:r>
          </w:p>
        </w:tc>
        <w:tc>
          <w:tcPr>
            <w:tcW w:w="770" w:type="pct"/>
            <w:noWrap/>
            <w:hideMark/>
          </w:tcPr>
          <w:p w14:paraId="65A7FE9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DE6D72" w14:textId="77777777" w:rsidR="00413CB7" w:rsidRPr="00413CB7" w:rsidRDefault="00413CB7" w:rsidP="00413CB7">
            <w:pPr>
              <w:spacing w:after="0"/>
              <w:jc w:val="right"/>
              <w:rPr>
                <w:szCs w:val="20"/>
              </w:rPr>
            </w:pPr>
            <w:r w:rsidRPr="00413CB7">
              <w:rPr>
                <w:szCs w:val="20"/>
              </w:rPr>
              <w:t>12.2.2013</w:t>
            </w:r>
          </w:p>
        </w:tc>
      </w:tr>
      <w:tr w:rsidR="00413CB7" w:rsidRPr="00413CB7" w14:paraId="640BB758" w14:textId="77777777" w:rsidTr="005B36B0">
        <w:trPr>
          <w:trHeight w:val="20"/>
        </w:trPr>
        <w:tc>
          <w:tcPr>
            <w:tcW w:w="1756" w:type="pct"/>
            <w:noWrap/>
            <w:hideMark/>
          </w:tcPr>
          <w:p w14:paraId="5C35B62E" w14:textId="77777777" w:rsidR="00413CB7" w:rsidRPr="00413CB7" w:rsidRDefault="00413CB7" w:rsidP="00413CB7">
            <w:pPr>
              <w:spacing w:after="0"/>
              <w:jc w:val="left"/>
              <w:rPr>
                <w:szCs w:val="20"/>
              </w:rPr>
            </w:pPr>
            <w:r w:rsidRPr="00413CB7">
              <w:rPr>
                <w:szCs w:val="20"/>
              </w:rPr>
              <w:t>Travis Schwab</w:t>
            </w:r>
          </w:p>
        </w:tc>
        <w:tc>
          <w:tcPr>
            <w:tcW w:w="1597" w:type="pct"/>
            <w:noWrap/>
            <w:hideMark/>
          </w:tcPr>
          <w:p w14:paraId="139ADDAD" w14:textId="77777777"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14:paraId="3736FCF5" w14:textId="77777777" w:rsidR="00413CB7" w:rsidRPr="00413CB7" w:rsidRDefault="00413CB7" w:rsidP="00413CB7">
            <w:pPr>
              <w:spacing w:after="0"/>
              <w:ind w:right="113"/>
              <w:jc w:val="right"/>
              <w:rPr>
                <w:szCs w:val="20"/>
              </w:rPr>
            </w:pPr>
            <w:r w:rsidRPr="00413CB7">
              <w:rPr>
                <w:szCs w:val="20"/>
              </w:rPr>
              <w:t>16.00</w:t>
            </w:r>
          </w:p>
        </w:tc>
        <w:tc>
          <w:tcPr>
            <w:tcW w:w="770" w:type="pct"/>
            <w:noWrap/>
            <w:hideMark/>
          </w:tcPr>
          <w:p w14:paraId="539304F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A316565" w14:textId="77777777" w:rsidR="00413CB7" w:rsidRPr="00413CB7" w:rsidRDefault="00413CB7" w:rsidP="00413CB7">
            <w:pPr>
              <w:spacing w:after="0"/>
              <w:jc w:val="right"/>
              <w:rPr>
                <w:szCs w:val="20"/>
              </w:rPr>
            </w:pPr>
            <w:r w:rsidRPr="00413CB7">
              <w:rPr>
                <w:szCs w:val="20"/>
              </w:rPr>
              <w:t>18.3.2013</w:t>
            </w:r>
          </w:p>
        </w:tc>
      </w:tr>
      <w:tr w:rsidR="00413CB7" w:rsidRPr="00413CB7" w14:paraId="713BDA42" w14:textId="77777777" w:rsidTr="005B36B0">
        <w:trPr>
          <w:trHeight w:val="20"/>
        </w:trPr>
        <w:tc>
          <w:tcPr>
            <w:tcW w:w="1756" w:type="pct"/>
            <w:noWrap/>
            <w:hideMark/>
          </w:tcPr>
          <w:p w14:paraId="30859B23" w14:textId="77777777" w:rsidR="00413CB7" w:rsidRPr="00413CB7" w:rsidRDefault="00413CB7" w:rsidP="00413CB7">
            <w:pPr>
              <w:spacing w:after="0"/>
              <w:jc w:val="left"/>
              <w:rPr>
                <w:szCs w:val="20"/>
              </w:rPr>
            </w:pPr>
            <w:r w:rsidRPr="00413CB7">
              <w:rPr>
                <w:szCs w:val="20"/>
              </w:rPr>
              <w:t>Trent Pietersen</w:t>
            </w:r>
          </w:p>
        </w:tc>
        <w:tc>
          <w:tcPr>
            <w:tcW w:w="1597" w:type="pct"/>
            <w:noWrap/>
            <w:hideMark/>
          </w:tcPr>
          <w:p w14:paraId="109D6456" w14:textId="77777777" w:rsidR="00413CB7" w:rsidRPr="00413CB7" w:rsidRDefault="00413CB7" w:rsidP="00413CB7">
            <w:pPr>
              <w:spacing w:after="0"/>
              <w:ind w:left="113"/>
              <w:jc w:val="left"/>
              <w:rPr>
                <w:szCs w:val="20"/>
              </w:rPr>
            </w:pPr>
            <w:r w:rsidRPr="00413CB7">
              <w:rPr>
                <w:szCs w:val="20"/>
              </w:rPr>
              <w:t>BEVERLEY, SA 5009</w:t>
            </w:r>
          </w:p>
        </w:tc>
        <w:tc>
          <w:tcPr>
            <w:tcW w:w="424" w:type="pct"/>
            <w:noWrap/>
            <w:hideMark/>
          </w:tcPr>
          <w:p w14:paraId="011EE9D3"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19FCE81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5FB8A9" w14:textId="77777777" w:rsidR="00413CB7" w:rsidRPr="00413CB7" w:rsidRDefault="00413CB7" w:rsidP="00413CB7">
            <w:pPr>
              <w:spacing w:after="0"/>
              <w:jc w:val="right"/>
              <w:rPr>
                <w:szCs w:val="20"/>
              </w:rPr>
            </w:pPr>
            <w:r w:rsidRPr="00413CB7">
              <w:rPr>
                <w:szCs w:val="20"/>
              </w:rPr>
              <w:t>21.10.2014</w:t>
            </w:r>
          </w:p>
        </w:tc>
      </w:tr>
      <w:tr w:rsidR="00413CB7" w:rsidRPr="00413CB7" w14:paraId="5613F572" w14:textId="77777777" w:rsidTr="005B36B0">
        <w:trPr>
          <w:trHeight w:val="20"/>
        </w:trPr>
        <w:tc>
          <w:tcPr>
            <w:tcW w:w="1756" w:type="pct"/>
            <w:noWrap/>
            <w:hideMark/>
          </w:tcPr>
          <w:p w14:paraId="20311AA4" w14:textId="77777777" w:rsidR="00413CB7" w:rsidRPr="00413CB7" w:rsidRDefault="00413CB7" w:rsidP="00413CB7">
            <w:pPr>
              <w:spacing w:after="0"/>
              <w:jc w:val="left"/>
              <w:rPr>
                <w:szCs w:val="20"/>
              </w:rPr>
            </w:pPr>
            <w:r w:rsidRPr="00413CB7">
              <w:rPr>
                <w:szCs w:val="20"/>
              </w:rPr>
              <w:t>Trevor Borgas</w:t>
            </w:r>
          </w:p>
        </w:tc>
        <w:tc>
          <w:tcPr>
            <w:tcW w:w="1597" w:type="pct"/>
            <w:noWrap/>
            <w:hideMark/>
          </w:tcPr>
          <w:p w14:paraId="16D7BCCE" w14:textId="77777777"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14:paraId="6D72D94A"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6A06DD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4687317" w14:textId="77777777" w:rsidR="00413CB7" w:rsidRPr="00413CB7" w:rsidRDefault="00413CB7" w:rsidP="00413CB7">
            <w:pPr>
              <w:spacing w:after="0"/>
              <w:jc w:val="right"/>
              <w:rPr>
                <w:szCs w:val="20"/>
              </w:rPr>
            </w:pPr>
            <w:r w:rsidRPr="00413CB7">
              <w:rPr>
                <w:szCs w:val="20"/>
              </w:rPr>
              <w:t>27.3.2013</w:t>
            </w:r>
          </w:p>
        </w:tc>
      </w:tr>
      <w:tr w:rsidR="00413CB7" w:rsidRPr="00413CB7" w14:paraId="552D8ACF" w14:textId="77777777" w:rsidTr="005B36B0">
        <w:trPr>
          <w:trHeight w:val="20"/>
        </w:trPr>
        <w:tc>
          <w:tcPr>
            <w:tcW w:w="1756" w:type="pct"/>
            <w:noWrap/>
            <w:hideMark/>
          </w:tcPr>
          <w:p w14:paraId="56BC0A2D" w14:textId="77777777" w:rsidR="00413CB7" w:rsidRPr="00413CB7" w:rsidRDefault="00413CB7" w:rsidP="00413CB7">
            <w:pPr>
              <w:spacing w:after="0"/>
              <w:jc w:val="left"/>
              <w:rPr>
                <w:szCs w:val="20"/>
              </w:rPr>
            </w:pPr>
            <w:r w:rsidRPr="00413CB7">
              <w:rPr>
                <w:szCs w:val="20"/>
              </w:rPr>
              <w:t>Trevor Graham Forbes-Simmons</w:t>
            </w:r>
          </w:p>
        </w:tc>
        <w:tc>
          <w:tcPr>
            <w:tcW w:w="1597" w:type="pct"/>
            <w:noWrap/>
            <w:hideMark/>
          </w:tcPr>
          <w:p w14:paraId="06DF528B" w14:textId="77777777" w:rsidR="00413CB7" w:rsidRPr="00413CB7" w:rsidRDefault="00413CB7" w:rsidP="00413CB7">
            <w:pPr>
              <w:spacing w:after="0"/>
              <w:ind w:left="113"/>
              <w:jc w:val="left"/>
              <w:rPr>
                <w:szCs w:val="20"/>
              </w:rPr>
            </w:pPr>
            <w:r w:rsidRPr="00413CB7">
              <w:rPr>
                <w:szCs w:val="20"/>
              </w:rPr>
              <w:t>UNLEY, SA 5061</w:t>
            </w:r>
          </w:p>
        </w:tc>
        <w:tc>
          <w:tcPr>
            <w:tcW w:w="424" w:type="pct"/>
            <w:noWrap/>
            <w:hideMark/>
          </w:tcPr>
          <w:p w14:paraId="406E4B14" w14:textId="77777777" w:rsidR="00413CB7" w:rsidRPr="00413CB7" w:rsidRDefault="00413CB7" w:rsidP="00413CB7">
            <w:pPr>
              <w:spacing w:after="0"/>
              <w:ind w:right="113"/>
              <w:jc w:val="right"/>
              <w:rPr>
                <w:szCs w:val="20"/>
              </w:rPr>
            </w:pPr>
            <w:r w:rsidRPr="00413CB7">
              <w:rPr>
                <w:szCs w:val="20"/>
              </w:rPr>
              <w:t>56.66</w:t>
            </w:r>
          </w:p>
        </w:tc>
        <w:tc>
          <w:tcPr>
            <w:tcW w:w="770" w:type="pct"/>
            <w:noWrap/>
            <w:hideMark/>
          </w:tcPr>
          <w:p w14:paraId="62431B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70B070" w14:textId="77777777" w:rsidR="00413CB7" w:rsidRPr="00413CB7" w:rsidRDefault="00413CB7" w:rsidP="00413CB7">
            <w:pPr>
              <w:spacing w:after="0"/>
              <w:jc w:val="right"/>
              <w:rPr>
                <w:szCs w:val="20"/>
              </w:rPr>
            </w:pPr>
            <w:r w:rsidRPr="00413CB7">
              <w:rPr>
                <w:szCs w:val="20"/>
              </w:rPr>
              <w:t>22.1.2014</w:t>
            </w:r>
          </w:p>
        </w:tc>
      </w:tr>
      <w:tr w:rsidR="00413CB7" w:rsidRPr="00413CB7" w14:paraId="2164216A" w14:textId="77777777" w:rsidTr="005B36B0">
        <w:trPr>
          <w:trHeight w:val="20"/>
        </w:trPr>
        <w:tc>
          <w:tcPr>
            <w:tcW w:w="1756" w:type="pct"/>
            <w:noWrap/>
            <w:hideMark/>
          </w:tcPr>
          <w:p w14:paraId="4F330409" w14:textId="77777777" w:rsidR="00413CB7" w:rsidRPr="00413CB7" w:rsidRDefault="00413CB7" w:rsidP="00413CB7">
            <w:pPr>
              <w:spacing w:after="0"/>
              <w:jc w:val="left"/>
              <w:rPr>
                <w:szCs w:val="20"/>
              </w:rPr>
            </w:pPr>
            <w:r w:rsidRPr="00413CB7">
              <w:rPr>
                <w:szCs w:val="20"/>
              </w:rPr>
              <w:t>Trevor James Atft T J and M D Giles Fami</w:t>
            </w:r>
          </w:p>
        </w:tc>
        <w:tc>
          <w:tcPr>
            <w:tcW w:w="1597" w:type="pct"/>
            <w:noWrap/>
            <w:hideMark/>
          </w:tcPr>
          <w:p w14:paraId="732EA921"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601B4B5A" w14:textId="77777777" w:rsidR="00413CB7" w:rsidRPr="00413CB7" w:rsidRDefault="00413CB7" w:rsidP="00413CB7">
            <w:pPr>
              <w:spacing w:after="0"/>
              <w:ind w:right="113"/>
              <w:jc w:val="right"/>
              <w:rPr>
                <w:szCs w:val="20"/>
              </w:rPr>
            </w:pPr>
            <w:r w:rsidRPr="00413CB7">
              <w:rPr>
                <w:szCs w:val="20"/>
              </w:rPr>
              <w:t>24.20</w:t>
            </w:r>
          </w:p>
        </w:tc>
        <w:tc>
          <w:tcPr>
            <w:tcW w:w="770" w:type="pct"/>
            <w:noWrap/>
            <w:hideMark/>
          </w:tcPr>
          <w:p w14:paraId="122698F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C7B47D" w14:textId="77777777" w:rsidR="00413CB7" w:rsidRPr="00413CB7" w:rsidRDefault="00413CB7" w:rsidP="00413CB7">
            <w:pPr>
              <w:spacing w:after="0"/>
              <w:jc w:val="right"/>
              <w:rPr>
                <w:szCs w:val="20"/>
              </w:rPr>
            </w:pPr>
            <w:r w:rsidRPr="00413CB7">
              <w:rPr>
                <w:szCs w:val="20"/>
              </w:rPr>
              <w:t>14.3.2014</w:t>
            </w:r>
          </w:p>
        </w:tc>
      </w:tr>
      <w:tr w:rsidR="00413CB7" w:rsidRPr="00413CB7" w14:paraId="11795F16" w14:textId="77777777" w:rsidTr="005B36B0">
        <w:trPr>
          <w:trHeight w:val="20"/>
        </w:trPr>
        <w:tc>
          <w:tcPr>
            <w:tcW w:w="1756" w:type="pct"/>
            <w:noWrap/>
            <w:hideMark/>
          </w:tcPr>
          <w:p w14:paraId="196298AE" w14:textId="77777777" w:rsidR="00413CB7" w:rsidRPr="00413CB7" w:rsidRDefault="00413CB7" w:rsidP="00413CB7">
            <w:pPr>
              <w:spacing w:after="0"/>
              <w:jc w:val="left"/>
              <w:rPr>
                <w:szCs w:val="20"/>
              </w:rPr>
            </w:pPr>
            <w:r w:rsidRPr="00413CB7">
              <w:rPr>
                <w:szCs w:val="20"/>
              </w:rPr>
              <w:t>Trevor Kellow</w:t>
            </w:r>
          </w:p>
        </w:tc>
        <w:tc>
          <w:tcPr>
            <w:tcW w:w="1597" w:type="pct"/>
            <w:noWrap/>
            <w:hideMark/>
          </w:tcPr>
          <w:p w14:paraId="76881563"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5DA9706C" w14:textId="77777777" w:rsidR="00413CB7" w:rsidRPr="00413CB7" w:rsidRDefault="00413CB7" w:rsidP="00413CB7">
            <w:pPr>
              <w:spacing w:after="0"/>
              <w:ind w:right="113"/>
              <w:jc w:val="right"/>
              <w:rPr>
                <w:szCs w:val="20"/>
              </w:rPr>
            </w:pPr>
            <w:r w:rsidRPr="00413CB7">
              <w:rPr>
                <w:szCs w:val="20"/>
              </w:rPr>
              <w:t>25.92</w:t>
            </w:r>
          </w:p>
        </w:tc>
        <w:tc>
          <w:tcPr>
            <w:tcW w:w="770" w:type="pct"/>
            <w:noWrap/>
            <w:hideMark/>
          </w:tcPr>
          <w:p w14:paraId="484ACA0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8348258" w14:textId="77777777" w:rsidR="00413CB7" w:rsidRPr="00413CB7" w:rsidRDefault="00413CB7" w:rsidP="00413CB7">
            <w:pPr>
              <w:spacing w:after="0"/>
              <w:jc w:val="right"/>
              <w:rPr>
                <w:szCs w:val="20"/>
              </w:rPr>
            </w:pPr>
            <w:r w:rsidRPr="00413CB7">
              <w:rPr>
                <w:szCs w:val="20"/>
              </w:rPr>
              <w:t>15.7.2014</w:t>
            </w:r>
          </w:p>
        </w:tc>
      </w:tr>
      <w:tr w:rsidR="00413CB7" w:rsidRPr="00413CB7" w14:paraId="66CDF2FE" w14:textId="77777777" w:rsidTr="005B36B0">
        <w:trPr>
          <w:trHeight w:val="20"/>
        </w:trPr>
        <w:tc>
          <w:tcPr>
            <w:tcW w:w="1756" w:type="pct"/>
            <w:noWrap/>
            <w:hideMark/>
          </w:tcPr>
          <w:p w14:paraId="78417EDE" w14:textId="77777777" w:rsidR="00413CB7" w:rsidRPr="00413CB7" w:rsidRDefault="00413CB7" w:rsidP="00413CB7">
            <w:pPr>
              <w:spacing w:after="0"/>
              <w:jc w:val="left"/>
              <w:rPr>
                <w:szCs w:val="20"/>
              </w:rPr>
            </w:pPr>
            <w:r w:rsidRPr="00413CB7">
              <w:rPr>
                <w:szCs w:val="20"/>
              </w:rPr>
              <w:t xml:space="preserve">Trevu House Pty Ltd </w:t>
            </w:r>
          </w:p>
        </w:tc>
        <w:tc>
          <w:tcPr>
            <w:tcW w:w="1597" w:type="pct"/>
            <w:noWrap/>
            <w:hideMark/>
          </w:tcPr>
          <w:p w14:paraId="03AD0D7A" w14:textId="77777777"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14:paraId="20EABA7E" w14:textId="77777777" w:rsidR="00413CB7" w:rsidRPr="00413CB7" w:rsidRDefault="00413CB7" w:rsidP="00413CB7">
            <w:pPr>
              <w:spacing w:after="0"/>
              <w:ind w:right="113"/>
              <w:jc w:val="right"/>
              <w:rPr>
                <w:szCs w:val="20"/>
              </w:rPr>
            </w:pPr>
            <w:r w:rsidRPr="00413CB7">
              <w:rPr>
                <w:szCs w:val="20"/>
              </w:rPr>
              <w:t>5 258.50</w:t>
            </w:r>
          </w:p>
        </w:tc>
        <w:tc>
          <w:tcPr>
            <w:tcW w:w="770" w:type="pct"/>
            <w:noWrap/>
            <w:hideMark/>
          </w:tcPr>
          <w:p w14:paraId="68013D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B28CBD" w14:textId="77777777" w:rsidR="00413CB7" w:rsidRPr="00413CB7" w:rsidRDefault="00413CB7" w:rsidP="00413CB7">
            <w:pPr>
              <w:spacing w:after="0"/>
              <w:jc w:val="right"/>
              <w:rPr>
                <w:szCs w:val="20"/>
              </w:rPr>
            </w:pPr>
            <w:r w:rsidRPr="00413CB7">
              <w:rPr>
                <w:szCs w:val="20"/>
              </w:rPr>
              <w:t>11.11.2014</w:t>
            </w:r>
          </w:p>
        </w:tc>
      </w:tr>
      <w:tr w:rsidR="00413CB7" w:rsidRPr="00413CB7" w14:paraId="0B16706C" w14:textId="77777777" w:rsidTr="005B36B0">
        <w:trPr>
          <w:trHeight w:val="20"/>
        </w:trPr>
        <w:tc>
          <w:tcPr>
            <w:tcW w:w="1756" w:type="pct"/>
            <w:noWrap/>
            <w:hideMark/>
          </w:tcPr>
          <w:p w14:paraId="05EFED4B" w14:textId="77777777" w:rsidR="00413CB7" w:rsidRPr="00413CB7" w:rsidRDefault="00413CB7" w:rsidP="00413CB7">
            <w:pPr>
              <w:spacing w:after="0"/>
              <w:jc w:val="left"/>
              <w:rPr>
                <w:szCs w:val="20"/>
              </w:rPr>
            </w:pPr>
            <w:r w:rsidRPr="00413CB7">
              <w:rPr>
                <w:szCs w:val="20"/>
              </w:rPr>
              <w:t>Trisha Curtis</w:t>
            </w:r>
          </w:p>
        </w:tc>
        <w:tc>
          <w:tcPr>
            <w:tcW w:w="1597" w:type="pct"/>
            <w:noWrap/>
            <w:hideMark/>
          </w:tcPr>
          <w:p w14:paraId="606F02C0" w14:textId="77777777" w:rsidR="00413CB7" w:rsidRPr="00413CB7" w:rsidRDefault="00413CB7" w:rsidP="00413CB7">
            <w:pPr>
              <w:spacing w:after="0"/>
              <w:ind w:left="113"/>
              <w:jc w:val="left"/>
              <w:rPr>
                <w:szCs w:val="20"/>
              </w:rPr>
            </w:pPr>
            <w:r w:rsidRPr="00413CB7">
              <w:rPr>
                <w:szCs w:val="20"/>
              </w:rPr>
              <w:t>WEST LAKES SHORE, SA 5020</w:t>
            </w:r>
          </w:p>
        </w:tc>
        <w:tc>
          <w:tcPr>
            <w:tcW w:w="424" w:type="pct"/>
            <w:noWrap/>
            <w:hideMark/>
          </w:tcPr>
          <w:p w14:paraId="1DC97BE9" w14:textId="77777777" w:rsidR="00413CB7" w:rsidRPr="00413CB7" w:rsidRDefault="00413CB7" w:rsidP="00413CB7">
            <w:pPr>
              <w:spacing w:after="0"/>
              <w:ind w:right="113"/>
              <w:jc w:val="right"/>
              <w:rPr>
                <w:szCs w:val="20"/>
              </w:rPr>
            </w:pPr>
            <w:r w:rsidRPr="00413CB7">
              <w:rPr>
                <w:szCs w:val="20"/>
              </w:rPr>
              <w:t>12.01</w:t>
            </w:r>
          </w:p>
        </w:tc>
        <w:tc>
          <w:tcPr>
            <w:tcW w:w="770" w:type="pct"/>
            <w:noWrap/>
            <w:hideMark/>
          </w:tcPr>
          <w:p w14:paraId="55A34C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4B2D15A" w14:textId="77777777" w:rsidR="00413CB7" w:rsidRPr="00413CB7" w:rsidRDefault="00413CB7" w:rsidP="00413CB7">
            <w:pPr>
              <w:spacing w:after="0"/>
              <w:jc w:val="right"/>
              <w:rPr>
                <w:szCs w:val="20"/>
              </w:rPr>
            </w:pPr>
            <w:r w:rsidRPr="00413CB7">
              <w:rPr>
                <w:szCs w:val="20"/>
              </w:rPr>
              <w:t>20.2.2013</w:t>
            </w:r>
          </w:p>
        </w:tc>
      </w:tr>
      <w:tr w:rsidR="00413CB7" w:rsidRPr="00413CB7" w14:paraId="2EFEB35D" w14:textId="77777777" w:rsidTr="005B36B0">
        <w:trPr>
          <w:trHeight w:val="20"/>
        </w:trPr>
        <w:tc>
          <w:tcPr>
            <w:tcW w:w="1756" w:type="pct"/>
            <w:noWrap/>
            <w:hideMark/>
          </w:tcPr>
          <w:p w14:paraId="76E3831F" w14:textId="77777777" w:rsidR="00413CB7" w:rsidRPr="00413CB7" w:rsidRDefault="00413CB7" w:rsidP="00413CB7">
            <w:pPr>
              <w:spacing w:after="0"/>
              <w:jc w:val="left"/>
              <w:rPr>
                <w:szCs w:val="20"/>
              </w:rPr>
            </w:pPr>
            <w:r w:rsidRPr="00413CB7">
              <w:rPr>
                <w:szCs w:val="20"/>
              </w:rPr>
              <w:t>Tristan Francis</w:t>
            </w:r>
          </w:p>
        </w:tc>
        <w:tc>
          <w:tcPr>
            <w:tcW w:w="1597" w:type="pct"/>
            <w:noWrap/>
            <w:hideMark/>
          </w:tcPr>
          <w:p w14:paraId="112A3CB1" w14:textId="77777777"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14:paraId="1C6712AB" w14:textId="77777777" w:rsidR="00413CB7" w:rsidRPr="00413CB7" w:rsidRDefault="00413CB7" w:rsidP="00413CB7">
            <w:pPr>
              <w:spacing w:after="0"/>
              <w:ind w:right="113"/>
              <w:jc w:val="right"/>
              <w:rPr>
                <w:szCs w:val="20"/>
              </w:rPr>
            </w:pPr>
            <w:r w:rsidRPr="00413CB7">
              <w:rPr>
                <w:szCs w:val="20"/>
              </w:rPr>
              <w:t>200.62</w:t>
            </w:r>
          </w:p>
        </w:tc>
        <w:tc>
          <w:tcPr>
            <w:tcW w:w="770" w:type="pct"/>
            <w:noWrap/>
            <w:hideMark/>
          </w:tcPr>
          <w:p w14:paraId="3943DEB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C42650" w14:textId="77777777" w:rsidR="00413CB7" w:rsidRPr="00413CB7" w:rsidRDefault="00413CB7" w:rsidP="00413CB7">
            <w:pPr>
              <w:spacing w:after="0"/>
              <w:jc w:val="right"/>
              <w:rPr>
                <w:szCs w:val="20"/>
              </w:rPr>
            </w:pPr>
            <w:r w:rsidRPr="00413CB7">
              <w:rPr>
                <w:szCs w:val="20"/>
              </w:rPr>
              <w:t>28.3.2014</w:t>
            </w:r>
          </w:p>
        </w:tc>
      </w:tr>
      <w:tr w:rsidR="00413CB7" w:rsidRPr="00413CB7" w14:paraId="39F310C3" w14:textId="77777777" w:rsidTr="005B36B0">
        <w:trPr>
          <w:trHeight w:val="20"/>
        </w:trPr>
        <w:tc>
          <w:tcPr>
            <w:tcW w:w="1756" w:type="pct"/>
            <w:noWrap/>
            <w:hideMark/>
          </w:tcPr>
          <w:p w14:paraId="7C33CAA0" w14:textId="77777777" w:rsidR="00413CB7" w:rsidRPr="00413CB7" w:rsidRDefault="00413CB7" w:rsidP="00413CB7">
            <w:pPr>
              <w:spacing w:after="0"/>
              <w:jc w:val="left"/>
              <w:rPr>
                <w:szCs w:val="20"/>
              </w:rPr>
            </w:pPr>
            <w:r w:rsidRPr="00413CB7">
              <w:rPr>
                <w:szCs w:val="20"/>
              </w:rPr>
              <w:t>Tristan Marks</w:t>
            </w:r>
          </w:p>
        </w:tc>
        <w:tc>
          <w:tcPr>
            <w:tcW w:w="1597" w:type="pct"/>
            <w:noWrap/>
            <w:hideMark/>
          </w:tcPr>
          <w:p w14:paraId="69F16624" w14:textId="77777777" w:rsidR="00413CB7" w:rsidRPr="00413CB7" w:rsidRDefault="00413CB7" w:rsidP="00413CB7">
            <w:pPr>
              <w:spacing w:after="0"/>
              <w:ind w:left="113"/>
              <w:jc w:val="left"/>
              <w:rPr>
                <w:szCs w:val="20"/>
              </w:rPr>
            </w:pPr>
            <w:r w:rsidRPr="00413CB7">
              <w:rPr>
                <w:szCs w:val="20"/>
              </w:rPr>
              <w:t>EASTWOOD, SA 5063</w:t>
            </w:r>
          </w:p>
        </w:tc>
        <w:tc>
          <w:tcPr>
            <w:tcW w:w="424" w:type="pct"/>
            <w:noWrap/>
            <w:hideMark/>
          </w:tcPr>
          <w:p w14:paraId="6CE86365" w14:textId="77777777" w:rsidR="00413CB7" w:rsidRPr="00413CB7" w:rsidRDefault="00413CB7" w:rsidP="00413CB7">
            <w:pPr>
              <w:spacing w:after="0"/>
              <w:ind w:right="113"/>
              <w:jc w:val="right"/>
              <w:rPr>
                <w:szCs w:val="20"/>
              </w:rPr>
            </w:pPr>
            <w:r w:rsidRPr="00413CB7">
              <w:rPr>
                <w:szCs w:val="20"/>
              </w:rPr>
              <w:t>142.54</w:t>
            </w:r>
          </w:p>
        </w:tc>
        <w:tc>
          <w:tcPr>
            <w:tcW w:w="770" w:type="pct"/>
            <w:noWrap/>
            <w:hideMark/>
          </w:tcPr>
          <w:p w14:paraId="2A39FE3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DB87BD" w14:textId="77777777" w:rsidR="00413CB7" w:rsidRPr="00413CB7" w:rsidRDefault="00413CB7" w:rsidP="00413CB7">
            <w:pPr>
              <w:spacing w:after="0"/>
              <w:jc w:val="right"/>
              <w:rPr>
                <w:szCs w:val="20"/>
              </w:rPr>
            </w:pPr>
            <w:r w:rsidRPr="00413CB7">
              <w:rPr>
                <w:szCs w:val="20"/>
              </w:rPr>
              <w:t>8.12.2014</w:t>
            </w:r>
          </w:p>
        </w:tc>
      </w:tr>
      <w:tr w:rsidR="00413CB7" w:rsidRPr="00413CB7" w14:paraId="364363E4" w14:textId="77777777" w:rsidTr="005B36B0">
        <w:trPr>
          <w:trHeight w:val="20"/>
        </w:trPr>
        <w:tc>
          <w:tcPr>
            <w:tcW w:w="1756" w:type="pct"/>
            <w:noWrap/>
            <w:hideMark/>
          </w:tcPr>
          <w:p w14:paraId="3CD6DE09" w14:textId="77777777" w:rsidR="00413CB7" w:rsidRPr="00413CB7" w:rsidRDefault="00413CB7" w:rsidP="00413CB7">
            <w:pPr>
              <w:spacing w:after="0"/>
              <w:jc w:val="left"/>
              <w:rPr>
                <w:szCs w:val="20"/>
              </w:rPr>
            </w:pPr>
            <w:r w:rsidRPr="00413CB7">
              <w:rPr>
                <w:szCs w:val="20"/>
              </w:rPr>
              <w:t xml:space="preserve">Tropical Island Trading Pty Ltd </w:t>
            </w:r>
          </w:p>
        </w:tc>
        <w:tc>
          <w:tcPr>
            <w:tcW w:w="1597" w:type="pct"/>
            <w:noWrap/>
            <w:hideMark/>
          </w:tcPr>
          <w:p w14:paraId="1A10C6E7" w14:textId="77777777" w:rsidR="00413CB7" w:rsidRPr="00413CB7" w:rsidRDefault="00413CB7" w:rsidP="00413CB7">
            <w:pPr>
              <w:spacing w:after="0"/>
              <w:ind w:left="113"/>
              <w:jc w:val="left"/>
              <w:rPr>
                <w:szCs w:val="20"/>
              </w:rPr>
            </w:pPr>
            <w:r w:rsidRPr="00413CB7">
              <w:rPr>
                <w:szCs w:val="20"/>
              </w:rPr>
              <w:t>ST MARYS, SA 5042</w:t>
            </w:r>
          </w:p>
        </w:tc>
        <w:tc>
          <w:tcPr>
            <w:tcW w:w="424" w:type="pct"/>
            <w:noWrap/>
            <w:hideMark/>
          </w:tcPr>
          <w:p w14:paraId="10AB5846"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18662C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C337E0" w14:textId="77777777" w:rsidR="00413CB7" w:rsidRPr="00413CB7" w:rsidRDefault="00413CB7" w:rsidP="00413CB7">
            <w:pPr>
              <w:spacing w:after="0"/>
              <w:jc w:val="right"/>
              <w:rPr>
                <w:szCs w:val="20"/>
              </w:rPr>
            </w:pPr>
            <w:r w:rsidRPr="00413CB7">
              <w:rPr>
                <w:szCs w:val="20"/>
              </w:rPr>
              <w:t>14.8.2014</w:t>
            </w:r>
          </w:p>
        </w:tc>
      </w:tr>
      <w:tr w:rsidR="00413CB7" w:rsidRPr="00413CB7" w14:paraId="42846ED4" w14:textId="77777777" w:rsidTr="005B36B0">
        <w:trPr>
          <w:trHeight w:val="20"/>
        </w:trPr>
        <w:tc>
          <w:tcPr>
            <w:tcW w:w="1756" w:type="pct"/>
            <w:noWrap/>
            <w:hideMark/>
          </w:tcPr>
          <w:p w14:paraId="525C01A9" w14:textId="77777777" w:rsidR="00413CB7" w:rsidRPr="00413CB7" w:rsidRDefault="00413CB7" w:rsidP="00413CB7">
            <w:pPr>
              <w:spacing w:after="0"/>
              <w:jc w:val="left"/>
              <w:rPr>
                <w:szCs w:val="20"/>
              </w:rPr>
            </w:pPr>
            <w:r w:rsidRPr="00413CB7">
              <w:rPr>
                <w:szCs w:val="20"/>
              </w:rPr>
              <w:t>Troy Bettineschi</w:t>
            </w:r>
          </w:p>
        </w:tc>
        <w:tc>
          <w:tcPr>
            <w:tcW w:w="1597" w:type="pct"/>
            <w:noWrap/>
            <w:hideMark/>
          </w:tcPr>
          <w:p w14:paraId="2EB89673" w14:textId="77777777"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14:paraId="7A707C63" w14:textId="77777777" w:rsidR="00413CB7" w:rsidRPr="00413CB7" w:rsidRDefault="00413CB7" w:rsidP="00413CB7">
            <w:pPr>
              <w:spacing w:after="0"/>
              <w:ind w:right="113"/>
              <w:jc w:val="right"/>
              <w:rPr>
                <w:szCs w:val="20"/>
              </w:rPr>
            </w:pPr>
            <w:r w:rsidRPr="00413CB7">
              <w:rPr>
                <w:szCs w:val="20"/>
              </w:rPr>
              <w:t>15.15</w:t>
            </w:r>
          </w:p>
        </w:tc>
        <w:tc>
          <w:tcPr>
            <w:tcW w:w="770" w:type="pct"/>
            <w:noWrap/>
            <w:hideMark/>
          </w:tcPr>
          <w:p w14:paraId="4860CE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4D1DFD3" w14:textId="77777777" w:rsidR="00413CB7" w:rsidRPr="00413CB7" w:rsidRDefault="00413CB7" w:rsidP="00413CB7">
            <w:pPr>
              <w:spacing w:after="0"/>
              <w:jc w:val="right"/>
              <w:rPr>
                <w:szCs w:val="20"/>
              </w:rPr>
            </w:pPr>
            <w:r w:rsidRPr="00413CB7">
              <w:rPr>
                <w:szCs w:val="20"/>
              </w:rPr>
              <w:t>22.12.2013</w:t>
            </w:r>
          </w:p>
        </w:tc>
      </w:tr>
      <w:tr w:rsidR="00413CB7" w:rsidRPr="00413CB7" w14:paraId="1EDC9D73" w14:textId="77777777" w:rsidTr="005B36B0">
        <w:trPr>
          <w:trHeight w:val="20"/>
        </w:trPr>
        <w:tc>
          <w:tcPr>
            <w:tcW w:w="1756" w:type="pct"/>
            <w:noWrap/>
            <w:hideMark/>
          </w:tcPr>
          <w:p w14:paraId="6D9C984D" w14:textId="77777777" w:rsidR="00413CB7" w:rsidRPr="00413CB7" w:rsidRDefault="00413CB7" w:rsidP="00413CB7">
            <w:pPr>
              <w:spacing w:after="0"/>
              <w:jc w:val="left"/>
              <w:rPr>
                <w:szCs w:val="20"/>
              </w:rPr>
            </w:pPr>
            <w:r w:rsidRPr="00413CB7">
              <w:rPr>
                <w:szCs w:val="20"/>
              </w:rPr>
              <w:t>Troy Burridge</w:t>
            </w:r>
          </w:p>
        </w:tc>
        <w:tc>
          <w:tcPr>
            <w:tcW w:w="1597" w:type="pct"/>
            <w:noWrap/>
            <w:hideMark/>
          </w:tcPr>
          <w:p w14:paraId="2B8BA148" w14:textId="77777777" w:rsidR="00413CB7" w:rsidRPr="00413CB7" w:rsidRDefault="00413CB7" w:rsidP="00413CB7">
            <w:pPr>
              <w:spacing w:after="0"/>
              <w:ind w:left="113"/>
              <w:jc w:val="left"/>
              <w:rPr>
                <w:szCs w:val="20"/>
              </w:rPr>
            </w:pPr>
            <w:r w:rsidRPr="00413CB7">
              <w:rPr>
                <w:szCs w:val="20"/>
              </w:rPr>
              <w:t>BURTON, SA 5110</w:t>
            </w:r>
          </w:p>
        </w:tc>
        <w:tc>
          <w:tcPr>
            <w:tcW w:w="424" w:type="pct"/>
            <w:noWrap/>
            <w:hideMark/>
          </w:tcPr>
          <w:p w14:paraId="26B722CC" w14:textId="77777777" w:rsidR="00413CB7" w:rsidRPr="00413CB7" w:rsidRDefault="00413CB7" w:rsidP="00413CB7">
            <w:pPr>
              <w:spacing w:after="0"/>
              <w:ind w:right="113"/>
              <w:jc w:val="right"/>
              <w:rPr>
                <w:szCs w:val="20"/>
              </w:rPr>
            </w:pPr>
            <w:r w:rsidRPr="00413CB7">
              <w:rPr>
                <w:szCs w:val="20"/>
              </w:rPr>
              <w:t>31.61</w:t>
            </w:r>
          </w:p>
        </w:tc>
        <w:tc>
          <w:tcPr>
            <w:tcW w:w="770" w:type="pct"/>
            <w:noWrap/>
            <w:hideMark/>
          </w:tcPr>
          <w:p w14:paraId="5ABEA53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D4A577" w14:textId="77777777" w:rsidR="00413CB7" w:rsidRPr="00413CB7" w:rsidRDefault="00413CB7" w:rsidP="00413CB7">
            <w:pPr>
              <w:spacing w:after="0"/>
              <w:jc w:val="right"/>
              <w:rPr>
                <w:szCs w:val="20"/>
              </w:rPr>
            </w:pPr>
            <w:r w:rsidRPr="00413CB7">
              <w:rPr>
                <w:szCs w:val="20"/>
              </w:rPr>
              <w:t>29.10.2013</w:t>
            </w:r>
          </w:p>
        </w:tc>
      </w:tr>
      <w:tr w:rsidR="00413CB7" w:rsidRPr="00413CB7" w14:paraId="1EF1049A" w14:textId="77777777" w:rsidTr="005B36B0">
        <w:trPr>
          <w:trHeight w:val="20"/>
        </w:trPr>
        <w:tc>
          <w:tcPr>
            <w:tcW w:w="1756" w:type="pct"/>
            <w:noWrap/>
            <w:hideMark/>
          </w:tcPr>
          <w:p w14:paraId="109108BE" w14:textId="77777777" w:rsidR="00413CB7" w:rsidRPr="00413CB7" w:rsidRDefault="00413CB7" w:rsidP="00413CB7">
            <w:pPr>
              <w:spacing w:after="0"/>
              <w:jc w:val="left"/>
              <w:rPr>
                <w:szCs w:val="20"/>
              </w:rPr>
            </w:pPr>
            <w:r w:rsidRPr="00413CB7">
              <w:rPr>
                <w:szCs w:val="20"/>
              </w:rPr>
              <w:t>Troy McCade</w:t>
            </w:r>
          </w:p>
        </w:tc>
        <w:tc>
          <w:tcPr>
            <w:tcW w:w="1597" w:type="pct"/>
            <w:noWrap/>
            <w:hideMark/>
          </w:tcPr>
          <w:p w14:paraId="27090AD6" w14:textId="77777777" w:rsidR="00413CB7" w:rsidRPr="00413CB7" w:rsidRDefault="00413CB7" w:rsidP="00413CB7">
            <w:pPr>
              <w:spacing w:after="0"/>
              <w:ind w:left="113"/>
              <w:jc w:val="left"/>
              <w:rPr>
                <w:szCs w:val="20"/>
              </w:rPr>
            </w:pPr>
            <w:r w:rsidRPr="00413CB7">
              <w:rPr>
                <w:szCs w:val="20"/>
              </w:rPr>
              <w:t>MILE END SOUTH, SA 5031</w:t>
            </w:r>
          </w:p>
        </w:tc>
        <w:tc>
          <w:tcPr>
            <w:tcW w:w="424" w:type="pct"/>
            <w:noWrap/>
            <w:hideMark/>
          </w:tcPr>
          <w:p w14:paraId="20F174DB" w14:textId="77777777" w:rsidR="00413CB7" w:rsidRPr="00413CB7" w:rsidRDefault="00413CB7" w:rsidP="00413CB7">
            <w:pPr>
              <w:spacing w:after="0"/>
              <w:ind w:right="113"/>
              <w:jc w:val="right"/>
              <w:rPr>
                <w:szCs w:val="20"/>
              </w:rPr>
            </w:pPr>
            <w:r w:rsidRPr="00413CB7">
              <w:rPr>
                <w:szCs w:val="20"/>
              </w:rPr>
              <w:t>42.34</w:t>
            </w:r>
          </w:p>
        </w:tc>
        <w:tc>
          <w:tcPr>
            <w:tcW w:w="770" w:type="pct"/>
            <w:noWrap/>
            <w:hideMark/>
          </w:tcPr>
          <w:p w14:paraId="6A1CC9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6A37F1" w14:textId="77777777" w:rsidR="00413CB7" w:rsidRPr="00413CB7" w:rsidRDefault="00413CB7" w:rsidP="00413CB7">
            <w:pPr>
              <w:spacing w:after="0"/>
              <w:jc w:val="right"/>
              <w:rPr>
                <w:szCs w:val="20"/>
              </w:rPr>
            </w:pPr>
            <w:r w:rsidRPr="00413CB7">
              <w:rPr>
                <w:szCs w:val="20"/>
              </w:rPr>
              <w:t>18.11.2013</w:t>
            </w:r>
          </w:p>
        </w:tc>
      </w:tr>
      <w:tr w:rsidR="00413CB7" w:rsidRPr="00413CB7" w14:paraId="6805493F" w14:textId="77777777" w:rsidTr="005B36B0">
        <w:trPr>
          <w:trHeight w:val="20"/>
        </w:trPr>
        <w:tc>
          <w:tcPr>
            <w:tcW w:w="1756" w:type="pct"/>
            <w:noWrap/>
            <w:hideMark/>
          </w:tcPr>
          <w:p w14:paraId="1F4A38BA" w14:textId="77777777" w:rsidR="00413CB7" w:rsidRPr="00413CB7" w:rsidRDefault="00413CB7" w:rsidP="00413CB7">
            <w:pPr>
              <w:spacing w:after="0"/>
              <w:jc w:val="left"/>
              <w:rPr>
                <w:szCs w:val="20"/>
              </w:rPr>
            </w:pPr>
            <w:r w:rsidRPr="00413CB7">
              <w:rPr>
                <w:szCs w:val="20"/>
              </w:rPr>
              <w:t>Troy Poland</w:t>
            </w:r>
          </w:p>
        </w:tc>
        <w:tc>
          <w:tcPr>
            <w:tcW w:w="1597" w:type="pct"/>
            <w:noWrap/>
            <w:hideMark/>
          </w:tcPr>
          <w:p w14:paraId="7D6EF48F" w14:textId="77777777"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14:paraId="24A90C9C" w14:textId="77777777" w:rsidR="00413CB7" w:rsidRPr="00413CB7" w:rsidRDefault="00413CB7" w:rsidP="00413CB7">
            <w:pPr>
              <w:spacing w:after="0"/>
              <w:ind w:right="113"/>
              <w:jc w:val="right"/>
              <w:rPr>
                <w:szCs w:val="20"/>
              </w:rPr>
            </w:pPr>
            <w:r w:rsidRPr="00413CB7">
              <w:rPr>
                <w:szCs w:val="20"/>
              </w:rPr>
              <w:t>135.50</w:t>
            </w:r>
          </w:p>
        </w:tc>
        <w:tc>
          <w:tcPr>
            <w:tcW w:w="770" w:type="pct"/>
            <w:noWrap/>
            <w:hideMark/>
          </w:tcPr>
          <w:p w14:paraId="04557D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BBDC74" w14:textId="77777777" w:rsidR="00413CB7" w:rsidRPr="00413CB7" w:rsidRDefault="00413CB7" w:rsidP="00413CB7">
            <w:pPr>
              <w:spacing w:after="0"/>
              <w:jc w:val="right"/>
              <w:rPr>
                <w:szCs w:val="20"/>
              </w:rPr>
            </w:pPr>
            <w:r w:rsidRPr="00413CB7">
              <w:rPr>
                <w:szCs w:val="20"/>
              </w:rPr>
              <w:t>9.5.2013</w:t>
            </w:r>
          </w:p>
        </w:tc>
      </w:tr>
      <w:tr w:rsidR="00413CB7" w:rsidRPr="00413CB7" w14:paraId="46342456" w14:textId="77777777" w:rsidTr="005B36B0">
        <w:trPr>
          <w:trHeight w:val="20"/>
        </w:trPr>
        <w:tc>
          <w:tcPr>
            <w:tcW w:w="1756" w:type="pct"/>
            <w:noWrap/>
            <w:hideMark/>
          </w:tcPr>
          <w:p w14:paraId="2DD7E070" w14:textId="77777777" w:rsidR="00413CB7" w:rsidRPr="00413CB7" w:rsidRDefault="00413CB7" w:rsidP="00413CB7">
            <w:pPr>
              <w:spacing w:after="0"/>
              <w:jc w:val="left"/>
              <w:rPr>
                <w:szCs w:val="20"/>
              </w:rPr>
            </w:pPr>
            <w:r w:rsidRPr="00413CB7">
              <w:rPr>
                <w:szCs w:val="20"/>
              </w:rPr>
              <w:t>Troy White</w:t>
            </w:r>
          </w:p>
        </w:tc>
        <w:tc>
          <w:tcPr>
            <w:tcW w:w="1597" w:type="pct"/>
            <w:noWrap/>
            <w:hideMark/>
          </w:tcPr>
          <w:p w14:paraId="4DC9E767" w14:textId="77777777" w:rsidR="00413CB7" w:rsidRPr="00413CB7" w:rsidRDefault="00413CB7" w:rsidP="00413CB7">
            <w:pPr>
              <w:spacing w:after="0"/>
              <w:ind w:left="113"/>
              <w:jc w:val="left"/>
              <w:rPr>
                <w:szCs w:val="20"/>
              </w:rPr>
            </w:pPr>
            <w:r w:rsidRPr="00413CB7">
              <w:rPr>
                <w:szCs w:val="20"/>
              </w:rPr>
              <w:t>MCLAREN FLAT, SA 5171</w:t>
            </w:r>
          </w:p>
        </w:tc>
        <w:tc>
          <w:tcPr>
            <w:tcW w:w="424" w:type="pct"/>
            <w:noWrap/>
            <w:hideMark/>
          </w:tcPr>
          <w:p w14:paraId="55BF3588" w14:textId="77777777" w:rsidR="00413CB7" w:rsidRPr="00413CB7" w:rsidRDefault="00413CB7" w:rsidP="00413CB7">
            <w:pPr>
              <w:spacing w:after="0"/>
              <w:ind w:right="113"/>
              <w:jc w:val="right"/>
              <w:rPr>
                <w:szCs w:val="20"/>
              </w:rPr>
            </w:pPr>
            <w:r w:rsidRPr="00413CB7">
              <w:rPr>
                <w:szCs w:val="20"/>
              </w:rPr>
              <w:t>25.00</w:t>
            </w:r>
          </w:p>
        </w:tc>
        <w:tc>
          <w:tcPr>
            <w:tcW w:w="770" w:type="pct"/>
            <w:noWrap/>
            <w:hideMark/>
          </w:tcPr>
          <w:p w14:paraId="2375777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7456D5" w14:textId="77777777" w:rsidR="00413CB7" w:rsidRPr="00413CB7" w:rsidRDefault="00413CB7" w:rsidP="00413CB7">
            <w:pPr>
              <w:spacing w:after="0"/>
              <w:jc w:val="right"/>
              <w:rPr>
                <w:szCs w:val="20"/>
              </w:rPr>
            </w:pPr>
            <w:r w:rsidRPr="00413CB7">
              <w:rPr>
                <w:szCs w:val="20"/>
              </w:rPr>
              <w:t>14.10.2013</w:t>
            </w:r>
          </w:p>
        </w:tc>
      </w:tr>
      <w:tr w:rsidR="00413CB7" w:rsidRPr="00413CB7" w14:paraId="5FD6DFE4" w14:textId="77777777" w:rsidTr="005B36B0">
        <w:trPr>
          <w:trHeight w:val="20"/>
        </w:trPr>
        <w:tc>
          <w:tcPr>
            <w:tcW w:w="1756" w:type="pct"/>
            <w:noWrap/>
            <w:hideMark/>
          </w:tcPr>
          <w:p w14:paraId="5962D3ED" w14:textId="77777777" w:rsidR="00413CB7" w:rsidRPr="00413CB7" w:rsidRDefault="00413CB7" w:rsidP="00413CB7">
            <w:pPr>
              <w:spacing w:after="0"/>
              <w:jc w:val="left"/>
              <w:rPr>
                <w:szCs w:val="20"/>
              </w:rPr>
            </w:pPr>
            <w:r w:rsidRPr="00413CB7">
              <w:rPr>
                <w:szCs w:val="20"/>
              </w:rPr>
              <w:t>TS Morgan Developments</w:t>
            </w:r>
          </w:p>
        </w:tc>
        <w:tc>
          <w:tcPr>
            <w:tcW w:w="1597" w:type="pct"/>
            <w:noWrap/>
            <w:hideMark/>
          </w:tcPr>
          <w:p w14:paraId="3F691F63" w14:textId="77777777"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14:paraId="3EE5EF35" w14:textId="77777777" w:rsidR="00413CB7" w:rsidRPr="00413CB7" w:rsidRDefault="00413CB7" w:rsidP="00413CB7">
            <w:pPr>
              <w:spacing w:after="0"/>
              <w:ind w:right="113"/>
              <w:jc w:val="right"/>
              <w:rPr>
                <w:szCs w:val="20"/>
              </w:rPr>
            </w:pPr>
            <w:r w:rsidRPr="00413CB7">
              <w:rPr>
                <w:szCs w:val="20"/>
              </w:rPr>
              <w:t>38.84</w:t>
            </w:r>
          </w:p>
        </w:tc>
        <w:tc>
          <w:tcPr>
            <w:tcW w:w="770" w:type="pct"/>
            <w:noWrap/>
            <w:hideMark/>
          </w:tcPr>
          <w:p w14:paraId="1616A0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D206BDC" w14:textId="77777777" w:rsidR="00413CB7" w:rsidRPr="00413CB7" w:rsidRDefault="00413CB7" w:rsidP="00413CB7">
            <w:pPr>
              <w:spacing w:after="0"/>
              <w:jc w:val="right"/>
              <w:rPr>
                <w:szCs w:val="20"/>
              </w:rPr>
            </w:pPr>
            <w:r w:rsidRPr="00413CB7">
              <w:rPr>
                <w:szCs w:val="20"/>
              </w:rPr>
              <w:t>22.11.2013</w:t>
            </w:r>
          </w:p>
        </w:tc>
      </w:tr>
      <w:tr w:rsidR="00413CB7" w:rsidRPr="00413CB7" w14:paraId="1AB3DC72" w14:textId="77777777" w:rsidTr="005B36B0">
        <w:trPr>
          <w:trHeight w:val="20"/>
        </w:trPr>
        <w:tc>
          <w:tcPr>
            <w:tcW w:w="1756" w:type="pct"/>
            <w:noWrap/>
            <w:hideMark/>
          </w:tcPr>
          <w:p w14:paraId="5158092A" w14:textId="77777777" w:rsidR="00413CB7" w:rsidRPr="00413CB7" w:rsidRDefault="00413CB7" w:rsidP="00413CB7">
            <w:pPr>
              <w:spacing w:after="0"/>
              <w:jc w:val="left"/>
              <w:rPr>
                <w:szCs w:val="20"/>
              </w:rPr>
            </w:pPr>
            <w:r w:rsidRPr="00413CB7">
              <w:rPr>
                <w:szCs w:val="20"/>
              </w:rPr>
              <w:t>Tunza Valu</w:t>
            </w:r>
          </w:p>
        </w:tc>
        <w:tc>
          <w:tcPr>
            <w:tcW w:w="1597" w:type="pct"/>
            <w:noWrap/>
            <w:hideMark/>
          </w:tcPr>
          <w:p w14:paraId="39647A35" w14:textId="77777777" w:rsidR="00413CB7" w:rsidRPr="00413CB7" w:rsidRDefault="00413CB7" w:rsidP="00413CB7">
            <w:pPr>
              <w:spacing w:after="0"/>
              <w:ind w:left="113"/>
              <w:jc w:val="left"/>
              <w:rPr>
                <w:szCs w:val="20"/>
              </w:rPr>
            </w:pPr>
            <w:r w:rsidRPr="00413CB7">
              <w:rPr>
                <w:szCs w:val="20"/>
              </w:rPr>
              <w:t>BORDERTOWN, SA 5268</w:t>
            </w:r>
          </w:p>
        </w:tc>
        <w:tc>
          <w:tcPr>
            <w:tcW w:w="424" w:type="pct"/>
            <w:noWrap/>
            <w:hideMark/>
          </w:tcPr>
          <w:p w14:paraId="5EB116F2" w14:textId="77777777" w:rsidR="00413CB7" w:rsidRPr="00413CB7" w:rsidRDefault="00413CB7" w:rsidP="00413CB7">
            <w:pPr>
              <w:spacing w:after="0"/>
              <w:ind w:right="113"/>
              <w:jc w:val="right"/>
              <w:rPr>
                <w:szCs w:val="20"/>
              </w:rPr>
            </w:pPr>
            <w:r w:rsidRPr="00413CB7">
              <w:rPr>
                <w:szCs w:val="20"/>
              </w:rPr>
              <w:t>28.35</w:t>
            </w:r>
          </w:p>
        </w:tc>
        <w:tc>
          <w:tcPr>
            <w:tcW w:w="770" w:type="pct"/>
            <w:noWrap/>
            <w:hideMark/>
          </w:tcPr>
          <w:p w14:paraId="4ACA3DF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B931AF" w14:textId="77777777" w:rsidR="00413CB7" w:rsidRPr="00413CB7" w:rsidRDefault="00413CB7" w:rsidP="00413CB7">
            <w:pPr>
              <w:spacing w:after="0"/>
              <w:jc w:val="right"/>
              <w:rPr>
                <w:szCs w:val="20"/>
              </w:rPr>
            </w:pPr>
            <w:r w:rsidRPr="00413CB7">
              <w:rPr>
                <w:szCs w:val="20"/>
              </w:rPr>
              <w:t>24.11.2013</w:t>
            </w:r>
          </w:p>
        </w:tc>
      </w:tr>
      <w:tr w:rsidR="00413CB7" w:rsidRPr="00413CB7" w14:paraId="699593AE" w14:textId="77777777" w:rsidTr="005B36B0">
        <w:trPr>
          <w:trHeight w:val="20"/>
        </w:trPr>
        <w:tc>
          <w:tcPr>
            <w:tcW w:w="1756" w:type="pct"/>
            <w:noWrap/>
            <w:hideMark/>
          </w:tcPr>
          <w:p w14:paraId="011CBB0A" w14:textId="77777777" w:rsidR="00413CB7" w:rsidRPr="00413CB7" w:rsidRDefault="00413CB7" w:rsidP="00413CB7">
            <w:pPr>
              <w:spacing w:after="0"/>
              <w:jc w:val="left"/>
              <w:rPr>
                <w:szCs w:val="20"/>
              </w:rPr>
            </w:pPr>
            <w:r w:rsidRPr="00413CB7">
              <w:rPr>
                <w:szCs w:val="20"/>
              </w:rPr>
              <w:t>Turbill Blinds</w:t>
            </w:r>
          </w:p>
        </w:tc>
        <w:tc>
          <w:tcPr>
            <w:tcW w:w="1597" w:type="pct"/>
            <w:noWrap/>
            <w:hideMark/>
          </w:tcPr>
          <w:p w14:paraId="464015E5" w14:textId="77777777"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14:paraId="2394D2ED" w14:textId="77777777" w:rsidR="00413CB7" w:rsidRPr="00413CB7" w:rsidRDefault="00413CB7" w:rsidP="00413CB7">
            <w:pPr>
              <w:spacing w:after="0"/>
              <w:ind w:right="113"/>
              <w:jc w:val="right"/>
              <w:rPr>
                <w:szCs w:val="20"/>
              </w:rPr>
            </w:pPr>
            <w:r w:rsidRPr="00413CB7">
              <w:rPr>
                <w:szCs w:val="20"/>
              </w:rPr>
              <w:t>27.41</w:t>
            </w:r>
          </w:p>
        </w:tc>
        <w:tc>
          <w:tcPr>
            <w:tcW w:w="770" w:type="pct"/>
            <w:noWrap/>
            <w:hideMark/>
          </w:tcPr>
          <w:p w14:paraId="1F6CA0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5488150" w14:textId="77777777" w:rsidR="00413CB7" w:rsidRPr="00413CB7" w:rsidRDefault="00413CB7" w:rsidP="00413CB7">
            <w:pPr>
              <w:spacing w:after="0"/>
              <w:jc w:val="right"/>
              <w:rPr>
                <w:szCs w:val="20"/>
              </w:rPr>
            </w:pPr>
            <w:r w:rsidRPr="00413CB7">
              <w:rPr>
                <w:szCs w:val="20"/>
              </w:rPr>
              <w:t>6.12.2013</w:t>
            </w:r>
          </w:p>
        </w:tc>
      </w:tr>
      <w:tr w:rsidR="00413CB7" w:rsidRPr="00413CB7" w14:paraId="6BC86742" w14:textId="77777777" w:rsidTr="005B36B0">
        <w:trPr>
          <w:trHeight w:val="20"/>
        </w:trPr>
        <w:tc>
          <w:tcPr>
            <w:tcW w:w="1756" w:type="pct"/>
            <w:noWrap/>
            <w:hideMark/>
          </w:tcPr>
          <w:p w14:paraId="2A4F6E34" w14:textId="77777777" w:rsidR="00413CB7" w:rsidRPr="00413CB7" w:rsidRDefault="00413CB7" w:rsidP="00413CB7">
            <w:pPr>
              <w:spacing w:after="0"/>
              <w:jc w:val="left"/>
              <w:rPr>
                <w:szCs w:val="20"/>
              </w:rPr>
            </w:pPr>
            <w:r w:rsidRPr="00413CB7">
              <w:rPr>
                <w:szCs w:val="20"/>
              </w:rPr>
              <w:t>Tuxedo Cat</w:t>
            </w:r>
          </w:p>
        </w:tc>
        <w:tc>
          <w:tcPr>
            <w:tcW w:w="1597" w:type="pct"/>
            <w:noWrap/>
            <w:hideMark/>
          </w:tcPr>
          <w:p w14:paraId="44437B43"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BDC7FEC" w14:textId="77777777" w:rsidR="00413CB7" w:rsidRPr="00413CB7" w:rsidRDefault="00413CB7" w:rsidP="00413CB7">
            <w:pPr>
              <w:spacing w:after="0"/>
              <w:ind w:right="113"/>
              <w:jc w:val="right"/>
              <w:rPr>
                <w:szCs w:val="20"/>
              </w:rPr>
            </w:pPr>
            <w:r w:rsidRPr="00413CB7">
              <w:rPr>
                <w:szCs w:val="20"/>
              </w:rPr>
              <w:t>126.32</w:t>
            </w:r>
          </w:p>
        </w:tc>
        <w:tc>
          <w:tcPr>
            <w:tcW w:w="770" w:type="pct"/>
            <w:noWrap/>
            <w:hideMark/>
          </w:tcPr>
          <w:p w14:paraId="05245EA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4EC42A" w14:textId="77777777" w:rsidR="00413CB7" w:rsidRPr="00413CB7" w:rsidRDefault="00413CB7" w:rsidP="00413CB7">
            <w:pPr>
              <w:spacing w:after="0"/>
              <w:jc w:val="right"/>
              <w:rPr>
                <w:szCs w:val="20"/>
              </w:rPr>
            </w:pPr>
            <w:r w:rsidRPr="00413CB7">
              <w:rPr>
                <w:szCs w:val="20"/>
              </w:rPr>
              <w:t>31.5.2013</w:t>
            </w:r>
          </w:p>
        </w:tc>
      </w:tr>
      <w:tr w:rsidR="00413CB7" w:rsidRPr="00413CB7" w14:paraId="5428C82F" w14:textId="77777777" w:rsidTr="005B36B0">
        <w:trPr>
          <w:trHeight w:val="20"/>
        </w:trPr>
        <w:tc>
          <w:tcPr>
            <w:tcW w:w="1756" w:type="pct"/>
            <w:noWrap/>
            <w:hideMark/>
          </w:tcPr>
          <w:p w14:paraId="022E2D51" w14:textId="77777777" w:rsidR="00413CB7" w:rsidRPr="00413CB7" w:rsidRDefault="00413CB7" w:rsidP="00413CB7">
            <w:pPr>
              <w:spacing w:after="0"/>
              <w:jc w:val="left"/>
              <w:rPr>
                <w:szCs w:val="20"/>
              </w:rPr>
            </w:pPr>
            <w:r w:rsidRPr="00413CB7">
              <w:rPr>
                <w:szCs w:val="20"/>
              </w:rPr>
              <w:t>Ty Guerin</w:t>
            </w:r>
          </w:p>
        </w:tc>
        <w:tc>
          <w:tcPr>
            <w:tcW w:w="1597" w:type="pct"/>
            <w:noWrap/>
            <w:hideMark/>
          </w:tcPr>
          <w:p w14:paraId="408D23EA" w14:textId="77777777" w:rsidR="00413CB7" w:rsidRPr="00413CB7" w:rsidRDefault="00413CB7" w:rsidP="00413CB7">
            <w:pPr>
              <w:spacing w:after="0"/>
              <w:ind w:left="113"/>
              <w:jc w:val="left"/>
              <w:rPr>
                <w:szCs w:val="20"/>
              </w:rPr>
            </w:pPr>
            <w:r w:rsidRPr="00413CB7">
              <w:rPr>
                <w:szCs w:val="20"/>
              </w:rPr>
              <w:t>PORT WILLUNGA, SA 5173</w:t>
            </w:r>
          </w:p>
        </w:tc>
        <w:tc>
          <w:tcPr>
            <w:tcW w:w="424" w:type="pct"/>
            <w:noWrap/>
            <w:hideMark/>
          </w:tcPr>
          <w:p w14:paraId="01A7974A" w14:textId="77777777" w:rsidR="00413CB7" w:rsidRPr="00413CB7" w:rsidRDefault="00413CB7" w:rsidP="00413CB7">
            <w:pPr>
              <w:spacing w:after="0"/>
              <w:ind w:right="113"/>
              <w:jc w:val="right"/>
              <w:rPr>
                <w:szCs w:val="20"/>
              </w:rPr>
            </w:pPr>
            <w:r w:rsidRPr="00413CB7">
              <w:rPr>
                <w:szCs w:val="20"/>
              </w:rPr>
              <w:t>14.14</w:t>
            </w:r>
          </w:p>
        </w:tc>
        <w:tc>
          <w:tcPr>
            <w:tcW w:w="770" w:type="pct"/>
            <w:noWrap/>
            <w:hideMark/>
          </w:tcPr>
          <w:p w14:paraId="15639C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980FAF8" w14:textId="77777777" w:rsidR="00413CB7" w:rsidRPr="00413CB7" w:rsidRDefault="00413CB7" w:rsidP="00413CB7">
            <w:pPr>
              <w:spacing w:after="0"/>
              <w:jc w:val="right"/>
              <w:rPr>
                <w:szCs w:val="20"/>
              </w:rPr>
            </w:pPr>
            <w:r w:rsidRPr="00413CB7">
              <w:rPr>
                <w:szCs w:val="20"/>
              </w:rPr>
              <w:t>7.2.2014</w:t>
            </w:r>
          </w:p>
        </w:tc>
      </w:tr>
      <w:tr w:rsidR="00413CB7" w:rsidRPr="00413CB7" w14:paraId="74BDCBED" w14:textId="77777777" w:rsidTr="005B36B0">
        <w:trPr>
          <w:trHeight w:val="20"/>
        </w:trPr>
        <w:tc>
          <w:tcPr>
            <w:tcW w:w="1756" w:type="pct"/>
            <w:noWrap/>
            <w:hideMark/>
          </w:tcPr>
          <w:p w14:paraId="3B948B3A" w14:textId="77777777" w:rsidR="00413CB7" w:rsidRPr="00413CB7" w:rsidRDefault="00413CB7" w:rsidP="00413CB7">
            <w:pPr>
              <w:spacing w:after="0"/>
              <w:jc w:val="left"/>
              <w:rPr>
                <w:szCs w:val="20"/>
              </w:rPr>
            </w:pPr>
            <w:r w:rsidRPr="00413CB7">
              <w:rPr>
                <w:szCs w:val="20"/>
              </w:rPr>
              <w:t>Ty-James Hancock</w:t>
            </w:r>
          </w:p>
        </w:tc>
        <w:tc>
          <w:tcPr>
            <w:tcW w:w="1597" w:type="pct"/>
            <w:noWrap/>
            <w:hideMark/>
          </w:tcPr>
          <w:p w14:paraId="4CAE11A0"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4CE713FF" w14:textId="77777777" w:rsidR="00413CB7" w:rsidRPr="00413CB7" w:rsidRDefault="00413CB7" w:rsidP="00413CB7">
            <w:pPr>
              <w:spacing w:after="0"/>
              <w:ind w:right="113"/>
              <w:jc w:val="right"/>
              <w:rPr>
                <w:szCs w:val="20"/>
              </w:rPr>
            </w:pPr>
            <w:r w:rsidRPr="00413CB7">
              <w:rPr>
                <w:szCs w:val="20"/>
              </w:rPr>
              <w:t>10.31</w:t>
            </w:r>
          </w:p>
        </w:tc>
        <w:tc>
          <w:tcPr>
            <w:tcW w:w="770" w:type="pct"/>
            <w:noWrap/>
            <w:hideMark/>
          </w:tcPr>
          <w:p w14:paraId="57F6F48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10BA09" w14:textId="77777777" w:rsidR="00413CB7" w:rsidRPr="00413CB7" w:rsidRDefault="00413CB7" w:rsidP="00413CB7">
            <w:pPr>
              <w:spacing w:after="0"/>
              <w:jc w:val="right"/>
              <w:rPr>
                <w:szCs w:val="20"/>
              </w:rPr>
            </w:pPr>
            <w:r w:rsidRPr="00413CB7">
              <w:rPr>
                <w:szCs w:val="20"/>
              </w:rPr>
              <w:t>16.10.2013</w:t>
            </w:r>
          </w:p>
        </w:tc>
      </w:tr>
      <w:tr w:rsidR="00413CB7" w:rsidRPr="00413CB7" w14:paraId="410F2D68" w14:textId="77777777" w:rsidTr="005B36B0">
        <w:trPr>
          <w:trHeight w:val="20"/>
        </w:trPr>
        <w:tc>
          <w:tcPr>
            <w:tcW w:w="1756" w:type="pct"/>
            <w:noWrap/>
            <w:hideMark/>
          </w:tcPr>
          <w:p w14:paraId="30452914" w14:textId="77777777" w:rsidR="00413CB7" w:rsidRPr="00413CB7" w:rsidRDefault="00413CB7" w:rsidP="00413CB7">
            <w:pPr>
              <w:spacing w:after="0"/>
              <w:jc w:val="left"/>
              <w:rPr>
                <w:szCs w:val="20"/>
              </w:rPr>
            </w:pPr>
            <w:r w:rsidRPr="00413CB7">
              <w:rPr>
                <w:szCs w:val="20"/>
              </w:rPr>
              <w:t>Tyme Childs</w:t>
            </w:r>
          </w:p>
        </w:tc>
        <w:tc>
          <w:tcPr>
            <w:tcW w:w="1597" w:type="pct"/>
            <w:noWrap/>
            <w:hideMark/>
          </w:tcPr>
          <w:p w14:paraId="68459FFB" w14:textId="77777777"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14:paraId="52175778" w14:textId="77777777" w:rsidR="00413CB7" w:rsidRPr="00413CB7" w:rsidRDefault="00413CB7" w:rsidP="00413CB7">
            <w:pPr>
              <w:spacing w:after="0"/>
              <w:ind w:right="113"/>
              <w:jc w:val="right"/>
              <w:rPr>
                <w:szCs w:val="20"/>
              </w:rPr>
            </w:pPr>
            <w:r w:rsidRPr="00413CB7">
              <w:rPr>
                <w:szCs w:val="20"/>
              </w:rPr>
              <w:t>22.15</w:t>
            </w:r>
          </w:p>
        </w:tc>
        <w:tc>
          <w:tcPr>
            <w:tcW w:w="770" w:type="pct"/>
            <w:noWrap/>
            <w:hideMark/>
          </w:tcPr>
          <w:p w14:paraId="648377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7A189E" w14:textId="77777777" w:rsidR="00413CB7" w:rsidRPr="00413CB7" w:rsidRDefault="00413CB7" w:rsidP="00413CB7">
            <w:pPr>
              <w:spacing w:after="0"/>
              <w:jc w:val="right"/>
              <w:rPr>
                <w:szCs w:val="20"/>
              </w:rPr>
            </w:pPr>
            <w:r w:rsidRPr="00413CB7">
              <w:rPr>
                <w:szCs w:val="20"/>
              </w:rPr>
              <w:t>8.9.2014</w:t>
            </w:r>
          </w:p>
        </w:tc>
      </w:tr>
      <w:tr w:rsidR="00413CB7" w:rsidRPr="00413CB7" w14:paraId="766A3075" w14:textId="77777777" w:rsidTr="005B36B0">
        <w:trPr>
          <w:trHeight w:val="20"/>
        </w:trPr>
        <w:tc>
          <w:tcPr>
            <w:tcW w:w="1756" w:type="pct"/>
            <w:noWrap/>
            <w:hideMark/>
          </w:tcPr>
          <w:p w14:paraId="7E4DB79C" w14:textId="77777777" w:rsidR="00413CB7" w:rsidRPr="00413CB7" w:rsidRDefault="00413CB7" w:rsidP="00413CB7">
            <w:pPr>
              <w:spacing w:after="0"/>
              <w:jc w:val="left"/>
              <w:rPr>
                <w:szCs w:val="20"/>
              </w:rPr>
            </w:pPr>
            <w:r w:rsidRPr="00413CB7">
              <w:rPr>
                <w:szCs w:val="20"/>
              </w:rPr>
              <w:t>Tyson Cooper</w:t>
            </w:r>
          </w:p>
        </w:tc>
        <w:tc>
          <w:tcPr>
            <w:tcW w:w="1597" w:type="pct"/>
            <w:noWrap/>
            <w:hideMark/>
          </w:tcPr>
          <w:p w14:paraId="0689CACB" w14:textId="77777777"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14:paraId="6F358F9B" w14:textId="77777777" w:rsidR="00413CB7" w:rsidRPr="00413CB7" w:rsidRDefault="00413CB7" w:rsidP="00413CB7">
            <w:pPr>
              <w:spacing w:after="0"/>
              <w:ind w:right="113"/>
              <w:jc w:val="right"/>
              <w:rPr>
                <w:szCs w:val="20"/>
              </w:rPr>
            </w:pPr>
            <w:r w:rsidRPr="00413CB7">
              <w:rPr>
                <w:szCs w:val="20"/>
              </w:rPr>
              <w:t>64.00</w:t>
            </w:r>
          </w:p>
        </w:tc>
        <w:tc>
          <w:tcPr>
            <w:tcW w:w="770" w:type="pct"/>
            <w:noWrap/>
            <w:hideMark/>
          </w:tcPr>
          <w:p w14:paraId="74D3208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9482C8" w14:textId="77777777" w:rsidR="00413CB7" w:rsidRPr="00413CB7" w:rsidRDefault="00413CB7" w:rsidP="00413CB7">
            <w:pPr>
              <w:spacing w:after="0"/>
              <w:jc w:val="right"/>
              <w:rPr>
                <w:szCs w:val="20"/>
              </w:rPr>
            </w:pPr>
            <w:r w:rsidRPr="00413CB7">
              <w:rPr>
                <w:szCs w:val="20"/>
              </w:rPr>
              <w:t>16.7.2013</w:t>
            </w:r>
          </w:p>
        </w:tc>
      </w:tr>
      <w:tr w:rsidR="00413CB7" w:rsidRPr="00413CB7" w14:paraId="6C7D4978" w14:textId="77777777" w:rsidTr="005B36B0">
        <w:trPr>
          <w:trHeight w:val="20"/>
        </w:trPr>
        <w:tc>
          <w:tcPr>
            <w:tcW w:w="1756" w:type="pct"/>
            <w:noWrap/>
            <w:hideMark/>
          </w:tcPr>
          <w:p w14:paraId="62D1F7BB" w14:textId="77777777" w:rsidR="00413CB7" w:rsidRPr="00413CB7" w:rsidRDefault="00413CB7" w:rsidP="00413CB7">
            <w:pPr>
              <w:spacing w:after="0"/>
              <w:jc w:val="left"/>
              <w:rPr>
                <w:szCs w:val="20"/>
              </w:rPr>
            </w:pPr>
            <w:r w:rsidRPr="00413CB7">
              <w:rPr>
                <w:szCs w:val="20"/>
              </w:rPr>
              <w:t>Tyson Greenwood</w:t>
            </w:r>
          </w:p>
        </w:tc>
        <w:tc>
          <w:tcPr>
            <w:tcW w:w="1597" w:type="pct"/>
            <w:noWrap/>
            <w:hideMark/>
          </w:tcPr>
          <w:p w14:paraId="2C19AB42"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6FCBD326" w14:textId="77777777" w:rsidR="00413CB7" w:rsidRPr="00413CB7" w:rsidRDefault="00413CB7" w:rsidP="00413CB7">
            <w:pPr>
              <w:spacing w:after="0"/>
              <w:ind w:right="113"/>
              <w:jc w:val="right"/>
              <w:rPr>
                <w:szCs w:val="20"/>
              </w:rPr>
            </w:pPr>
            <w:r w:rsidRPr="00413CB7">
              <w:rPr>
                <w:szCs w:val="20"/>
              </w:rPr>
              <w:t>58.72</w:t>
            </w:r>
          </w:p>
        </w:tc>
        <w:tc>
          <w:tcPr>
            <w:tcW w:w="770" w:type="pct"/>
            <w:noWrap/>
            <w:hideMark/>
          </w:tcPr>
          <w:p w14:paraId="79704047" w14:textId="77777777" w:rsidR="00413CB7" w:rsidRPr="00413CB7" w:rsidRDefault="00413CB7" w:rsidP="00413CB7">
            <w:pPr>
              <w:spacing w:after="0"/>
              <w:ind w:left="170"/>
              <w:jc w:val="left"/>
              <w:rPr>
                <w:szCs w:val="20"/>
              </w:rPr>
            </w:pPr>
            <w:r w:rsidRPr="00413CB7">
              <w:rPr>
                <w:szCs w:val="20"/>
              </w:rPr>
              <w:t>Refund 211485</w:t>
            </w:r>
          </w:p>
        </w:tc>
        <w:tc>
          <w:tcPr>
            <w:tcW w:w="453" w:type="pct"/>
            <w:noWrap/>
            <w:hideMark/>
          </w:tcPr>
          <w:p w14:paraId="625EDE26" w14:textId="77777777" w:rsidR="00413CB7" w:rsidRPr="00413CB7" w:rsidRDefault="00413CB7" w:rsidP="00413CB7">
            <w:pPr>
              <w:spacing w:after="0"/>
              <w:jc w:val="right"/>
              <w:rPr>
                <w:szCs w:val="20"/>
              </w:rPr>
            </w:pPr>
            <w:r w:rsidRPr="00413CB7">
              <w:rPr>
                <w:szCs w:val="20"/>
              </w:rPr>
              <w:t>18.12.2013</w:t>
            </w:r>
          </w:p>
        </w:tc>
      </w:tr>
      <w:tr w:rsidR="00413CB7" w:rsidRPr="00413CB7" w14:paraId="26E2B97B" w14:textId="77777777" w:rsidTr="005B36B0">
        <w:trPr>
          <w:trHeight w:val="20"/>
        </w:trPr>
        <w:tc>
          <w:tcPr>
            <w:tcW w:w="1756" w:type="pct"/>
            <w:noWrap/>
            <w:hideMark/>
          </w:tcPr>
          <w:p w14:paraId="1D786F7D" w14:textId="77777777" w:rsidR="00413CB7" w:rsidRPr="00413CB7" w:rsidRDefault="00413CB7" w:rsidP="00413CB7">
            <w:pPr>
              <w:spacing w:after="0"/>
              <w:jc w:val="left"/>
              <w:rPr>
                <w:szCs w:val="20"/>
              </w:rPr>
            </w:pPr>
            <w:r w:rsidRPr="00413CB7">
              <w:rPr>
                <w:szCs w:val="20"/>
              </w:rPr>
              <w:t>U and S Romano Family Trust</w:t>
            </w:r>
          </w:p>
        </w:tc>
        <w:tc>
          <w:tcPr>
            <w:tcW w:w="1597" w:type="pct"/>
            <w:noWrap/>
            <w:hideMark/>
          </w:tcPr>
          <w:p w14:paraId="3059E1A8" w14:textId="77777777" w:rsidR="00413CB7" w:rsidRPr="00413CB7" w:rsidRDefault="00413CB7" w:rsidP="00413CB7">
            <w:pPr>
              <w:spacing w:after="0"/>
              <w:ind w:left="113"/>
              <w:jc w:val="left"/>
              <w:rPr>
                <w:szCs w:val="20"/>
              </w:rPr>
            </w:pPr>
            <w:r w:rsidRPr="00413CB7">
              <w:rPr>
                <w:szCs w:val="20"/>
              </w:rPr>
              <w:t>GAWLER, SA 5118</w:t>
            </w:r>
          </w:p>
        </w:tc>
        <w:tc>
          <w:tcPr>
            <w:tcW w:w="424" w:type="pct"/>
            <w:noWrap/>
            <w:hideMark/>
          </w:tcPr>
          <w:p w14:paraId="0332BC4E"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4C6EC0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FE53302" w14:textId="77777777" w:rsidR="00413CB7" w:rsidRPr="00413CB7" w:rsidRDefault="00413CB7" w:rsidP="00413CB7">
            <w:pPr>
              <w:spacing w:after="0"/>
              <w:jc w:val="right"/>
              <w:rPr>
                <w:szCs w:val="20"/>
              </w:rPr>
            </w:pPr>
            <w:r w:rsidRPr="00413CB7">
              <w:rPr>
                <w:szCs w:val="20"/>
              </w:rPr>
              <w:t>28.5.2013</w:t>
            </w:r>
          </w:p>
        </w:tc>
      </w:tr>
      <w:tr w:rsidR="00413CB7" w:rsidRPr="00413CB7" w14:paraId="4F3423F7" w14:textId="77777777" w:rsidTr="005B36B0">
        <w:trPr>
          <w:trHeight w:val="20"/>
        </w:trPr>
        <w:tc>
          <w:tcPr>
            <w:tcW w:w="1756" w:type="pct"/>
            <w:noWrap/>
            <w:hideMark/>
          </w:tcPr>
          <w:p w14:paraId="62F270C8" w14:textId="77777777" w:rsidR="00413CB7" w:rsidRPr="00413CB7" w:rsidRDefault="00413CB7" w:rsidP="00413CB7">
            <w:pPr>
              <w:spacing w:after="0"/>
              <w:jc w:val="left"/>
              <w:rPr>
                <w:szCs w:val="20"/>
              </w:rPr>
            </w:pPr>
            <w:r w:rsidRPr="00413CB7">
              <w:rPr>
                <w:szCs w:val="20"/>
              </w:rPr>
              <w:t>Ula Radovanovic</w:t>
            </w:r>
          </w:p>
        </w:tc>
        <w:tc>
          <w:tcPr>
            <w:tcW w:w="1597" w:type="pct"/>
            <w:noWrap/>
            <w:hideMark/>
          </w:tcPr>
          <w:p w14:paraId="09DDA557" w14:textId="77777777"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14:paraId="171CB7AD" w14:textId="77777777" w:rsidR="00413CB7" w:rsidRPr="00413CB7" w:rsidRDefault="00413CB7" w:rsidP="00413CB7">
            <w:pPr>
              <w:spacing w:after="0"/>
              <w:ind w:right="113"/>
              <w:jc w:val="right"/>
              <w:rPr>
                <w:szCs w:val="20"/>
              </w:rPr>
            </w:pPr>
            <w:r w:rsidRPr="00413CB7">
              <w:rPr>
                <w:szCs w:val="20"/>
              </w:rPr>
              <w:t>53.04</w:t>
            </w:r>
          </w:p>
        </w:tc>
        <w:tc>
          <w:tcPr>
            <w:tcW w:w="770" w:type="pct"/>
            <w:noWrap/>
            <w:hideMark/>
          </w:tcPr>
          <w:p w14:paraId="43BF1CB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BEAE5F" w14:textId="77777777" w:rsidR="00413CB7" w:rsidRPr="00413CB7" w:rsidRDefault="00413CB7" w:rsidP="00413CB7">
            <w:pPr>
              <w:spacing w:after="0"/>
              <w:jc w:val="right"/>
              <w:rPr>
                <w:szCs w:val="20"/>
              </w:rPr>
            </w:pPr>
            <w:r w:rsidRPr="00413CB7">
              <w:rPr>
                <w:szCs w:val="20"/>
              </w:rPr>
              <w:t>25.3.2014</w:t>
            </w:r>
          </w:p>
        </w:tc>
      </w:tr>
      <w:tr w:rsidR="00413CB7" w:rsidRPr="00413CB7" w14:paraId="240909C9" w14:textId="77777777" w:rsidTr="005B36B0">
        <w:trPr>
          <w:trHeight w:val="20"/>
        </w:trPr>
        <w:tc>
          <w:tcPr>
            <w:tcW w:w="1756" w:type="pct"/>
            <w:noWrap/>
            <w:hideMark/>
          </w:tcPr>
          <w:p w14:paraId="1E549014" w14:textId="77777777" w:rsidR="00413CB7" w:rsidRPr="00413CB7" w:rsidRDefault="00413CB7" w:rsidP="00413CB7">
            <w:pPr>
              <w:spacing w:after="0"/>
              <w:jc w:val="left"/>
              <w:rPr>
                <w:szCs w:val="20"/>
              </w:rPr>
            </w:pPr>
            <w:r w:rsidRPr="00413CB7">
              <w:rPr>
                <w:szCs w:val="20"/>
              </w:rPr>
              <w:t>Umesh Randeniya</w:t>
            </w:r>
          </w:p>
        </w:tc>
        <w:tc>
          <w:tcPr>
            <w:tcW w:w="1597" w:type="pct"/>
            <w:noWrap/>
            <w:hideMark/>
          </w:tcPr>
          <w:p w14:paraId="2D27FE79"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725A2C10"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085966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B5DDC0" w14:textId="77777777" w:rsidR="00413CB7" w:rsidRPr="00413CB7" w:rsidRDefault="00413CB7" w:rsidP="00413CB7">
            <w:pPr>
              <w:spacing w:after="0"/>
              <w:jc w:val="right"/>
              <w:rPr>
                <w:szCs w:val="20"/>
              </w:rPr>
            </w:pPr>
            <w:r w:rsidRPr="00413CB7">
              <w:rPr>
                <w:szCs w:val="20"/>
              </w:rPr>
              <w:t>2.4.2013</w:t>
            </w:r>
          </w:p>
        </w:tc>
      </w:tr>
      <w:tr w:rsidR="00413CB7" w:rsidRPr="00413CB7" w14:paraId="150DB329" w14:textId="77777777" w:rsidTr="005B36B0">
        <w:trPr>
          <w:trHeight w:val="20"/>
        </w:trPr>
        <w:tc>
          <w:tcPr>
            <w:tcW w:w="1756" w:type="pct"/>
            <w:noWrap/>
            <w:hideMark/>
          </w:tcPr>
          <w:p w14:paraId="09C9213D" w14:textId="77777777" w:rsidR="00413CB7" w:rsidRPr="00413CB7" w:rsidRDefault="00413CB7" w:rsidP="00413CB7">
            <w:pPr>
              <w:spacing w:after="0"/>
              <w:jc w:val="left"/>
              <w:rPr>
                <w:szCs w:val="20"/>
              </w:rPr>
            </w:pPr>
            <w:r w:rsidRPr="00413CB7">
              <w:rPr>
                <w:szCs w:val="20"/>
              </w:rPr>
              <w:t>Uniting Care Wesley Adl Inc</w:t>
            </w:r>
          </w:p>
        </w:tc>
        <w:tc>
          <w:tcPr>
            <w:tcW w:w="1597" w:type="pct"/>
            <w:noWrap/>
            <w:hideMark/>
          </w:tcPr>
          <w:p w14:paraId="040CE400"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7D93885F" w14:textId="77777777" w:rsidR="00413CB7" w:rsidRPr="00413CB7" w:rsidRDefault="00413CB7" w:rsidP="00413CB7">
            <w:pPr>
              <w:spacing w:after="0"/>
              <w:ind w:right="113"/>
              <w:jc w:val="right"/>
              <w:rPr>
                <w:szCs w:val="20"/>
              </w:rPr>
            </w:pPr>
            <w:r w:rsidRPr="00413CB7">
              <w:rPr>
                <w:szCs w:val="20"/>
              </w:rPr>
              <w:t>296.02</w:t>
            </w:r>
          </w:p>
        </w:tc>
        <w:tc>
          <w:tcPr>
            <w:tcW w:w="770" w:type="pct"/>
            <w:noWrap/>
            <w:hideMark/>
          </w:tcPr>
          <w:p w14:paraId="1FE3A3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01F47F" w14:textId="77777777" w:rsidR="00413CB7" w:rsidRPr="00413CB7" w:rsidRDefault="00413CB7" w:rsidP="00413CB7">
            <w:pPr>
              <w:spacing w:after="0"/>
              <w:jc w:val="right"/>
              <w:rPr>
                <w:szCs w:val="20"/>
              </w:rPr>
            </w:pPr>
            <w:r w:rsidRPr="00413CB7">
              <w:rPr>
                <w:szCs w:val="20"/>
              </w:rPr>
              <w:t>12.9.2013</w:t>
            </w:r>
          </w:p>
        </w:tc>
      </w:tr>
      <w:tr w:rsidR="00413CB7" w:rsidRPr="00413CB7" w14:paraId="72D5CA7F" w14:textId="77777777" w:rsidTr="005B36B0">
        <w:trPr>
          <w:trHeight w:val="20"/>
        </w:trPr>
        <w:tc>
          <w:tcPr>
            <w:tcW w:w="1756" w:type="pct"/>
            <w:noWrap/>
            <w:hideMark/>
          </w:tcPr>
          <w:p w14:paraId="499EEBA9" w14:textId="77777777" w:rsidR="00413CB7" w:rsidRPr="00413CB7" w:rsidRDefault="00413CB7" w:rsidP="00413CB7">
            <w:pPr>
              <w:spacing w:after="0"/>
              <w:jc w:val="left"/>
              <w:rPr>
                <w:szCs w:val="20"/>
              </w:rPr>
            </w:pPr>
            <w:r w:rsidRPr="00413CB7">
              <w:rPr>
                <w:szCs w:val="20"/>
              </w:rPr>
              <w:t>Urmil-Kumar N Patel</w:t>
            </w:r>
          </w:p>
        </w:tc>
        <w:tc>
          <w:tcPr>
            <w:tcW w:w="1597" w:type="pct"/>
            <w:noWrap/>
            <w:hideMark/>
          </w:tcPr>
          <w:p w14:paraId="70C37BF9" w14:textId="77777777" w:rsidR="00413CB7" w:rsidRPr="00413CB7" w:rsidRDefault="00413CB7" w:rsidP="00413CB7">
            <w:pPr>
              <w:spacing w:after="0"/>
              <w:ind w:left="113"/>
              <w:jc w:val="left"/>
              <w:rPr>
                <w:szCs w:val="20"/>
              </w:rPr>
            </w:pPr>
            <w:r w:rsidRPr="00413CB7">
              <w:rPr>
                <w:szCs w:val="20"/>
              </w:rPr>
              <w:t>MANNINGHAM, SA 5086</w:t>
            </w:r>
          </w:p>
        </w:tc>
        <w:tc>
          <w:tcPr>
            <w:tcW w:w="424" w:type="pct"/>
            <w:noWrap/>
            <w:hideMark/>
          </w:tcPr>
          <w:p w14:paraId="1677E789" w14:textId="77777777" w:rsidR="00413CB7" w:rsidRPr="00413CB7" w:rsidRDefault="00413CB7" w:rsidP="00413CB7">
            <w:pPr>
              <w:spacing w:after="0"/>
              <w:ind w:right="113"/>
              <w:jc w:val="right"/>
              <w:rPr>
                <w:szCs w:val="20"/>
              </w:rPr>
            </w:pPr>
            <w:r w:rsidRPr="00413CB7">
              <w:rPr>
                <w:szCs w:val="20"/>
              </w:rPr>
              <w:t>35.47</w:t>
            </w:r>
          </w:p>
        </w:tc>
        <w:tc>
          <w:tcPr>
            <w:tcW w:w="770" w:type="pct"/>
            <w:noWrap/>
            <w:hideMark/>
          </w:tcPr>
          <w:p w14:paraId="10FA31C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54BCA4" w14:textId="77777777" w:rsidR="00413CB7" w:rsidRPr="00413CB7" w:rsidRDefault="00413CB7" w:rsidP="00413CB7">
            <w:pPr>
              <w:spacing w:after="0"/>
              <w:jc w:val="right"/>
              <w:rPr>
                <w:szCs w:val="20"/>
              </w:rPr>
            </w:pPr>
            <w:r w:rsidRPr="00413CB7">
              <w:rPr>
                <w:szCs w:val="20"/>
              </w:rPr>
              <w:t>5.1.2013</w:t>
            </w:r>
          </w:p>
        </w:tc>
      </w:tr>
      <w:tr w:rsidR="00413CB7" w:rsidRPr="00413CB7" w14:paraId="2A39B96F" w14:textId="77777777" w:rsidTr="005B36B0">
        <w:trPr>
          <w:trHeight w:val="20"/>
        </w:trPr>
        <w:tc>
          <w:tcPr>
            <w:tcW w:w="1756" w:type="pct"/>
            <w:noWrap/>
            <w:hideMark/>
          </w:tcPr>
          <w:p w14:paraId="0EC6720F" w14:textId="77777777" w:rsidR="00413CB7" w:rsidRPr="00413CB7" w:rsidRDefault="00413CB7" w:rsidP="00413CB7">
            <w:pPr>
              <w:spacing w:after="0"/>
              <w:jc w:val="left"/>
              <w:rPr>
                <w:szCs w:val="20"/>
              </w:rPr>
            </w:pPr>
            <w:r w:rsidRPr="00413CB7">
              <w:rPr>
                <w:szCs w:val="20"/>
              </w:rPr>
              <w:t>Uroba Shama</w:t>
            </w:r>
          </w:p>
        </w:tc>
        <w:tc>
          <w:tcPr>
            <w:tcW w:w="1597" w:type="pct"/>
            <w:noWrap/>
            <w:hideMark/>
          </w:tcPr>
          <w:p w14:paraId="6E12701B"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5463A0A9" w14:textId="77777777" w:rsidR="00413CB7" w:rsidRPr="00413CB7" w:rsidRDefault="00413CB7" w:rsidP="00413CB7">
            <w:pPr>
              <w:spacing w:after="0"/>
              <w:ind w:right="113"/>
              <w:jc w:val="right"/>
              <w:rPr>
                <w:szCs w:val="20"/>
              </w:rPr>
            </w:pPr>
            <w:r w:rsidRPr="00413CB7">
              <w:rPr>
                <w:szCs w:val="20"/>
              </w:rPr>
              <w:t>24.51</w:t>
            </w:r>
          </w:p>
        </w:tc>
        <w:tc>
          <w:tcPr>
            <w:tcW w:w="770" w:type="pct"/>
            <w:noWrap/>
            <w:hideMark/>
          </w:tcPr>
          <w:p w14:paraId="0D17601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4CF27E1" w14:textId="77777777" w:rsidR="00413CB7" w:rsidRPr="00413CB7" w:rsidRDefault="00413CB7" w:rsidP="00413CB7">
            <w:pPr>
              <w:spacing w:after="0"/>
              <w:jc w:val="right"/>
              <w:rPr>
                <w:szCs w:val="20"/>
              </w:rPr>
            </w:pPr>
            <w:r w:rsidRPr="00413CB7">
              <w:rPr>
                <w:szCs w:val="20"/>
              </w:rPr>
              <w:t>2.1.2013</w:t>
            </w:r>
          </w:p>
        </w:tc>
      </w:tr>
      <w:tr w:rsidR="00413CB7" w:rsidRPr="00413CB7" w14:paraId="6C2B2C36" w14:textId="77777777" w:rsidTr="005B36B0">
        <w:trPr>
          <w:trHeight w:val="20"/>
        </w:trPr>
        <w:tc>
          <w:tcPr>
            <w:tcW w:w="1756" w:type="pct"/>
            <w:noWrap/>
            <w:hideMark/>
          </w:tcPr>
          <w:p w14:paraId="038B90E0" w14:textId="77777777" w:rsidR="00413CB7" w:rsidRPr="00413CB7" w:rsidRDefault="00413CB7" w:rsidP="00413CB7">
            <w:pPr>
              <w:spacing w:after="0"/>
              <w:jc w:val="left"/>
              <w:rPr>
                <w:szCs w:val="20"/>
              </w:rPr>
            </w:pPr>
            <w:r w:rsidRPr="00413CB7">
              <w:rPr>
                <w:szCs w:val="20"/>
              </w:rPr>
              <w:t>V Dally</w:t>
            </w:r>
          </w:p>
        </w:tc>
        <w:tc>
          <w:tcPr>
            <w:tcW w:w="1597" w:type="pct"/>
            <w:noWrap/>
            <w:hideMark/>
          </w:tcPr>
          <w:p w14:paraId="1C4181AC" w14:textId="77777777"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14:paraId="181861FA" w14:textId="77777777" w:rsidR="00413CB7" w:rsidRPr="00413CB7" w:rsidRDefault="00413CB7" w:rsidP="00413CB7">
            <w:pPr>
              <w:spacing w:after="0"/>
              <w:ind w:right="113"/>
              <w:jc w:val="right"/>
              <w:rPr>
                <w:szCs w:val="20"/>
              </w:rPr>
            </w:pPr>
            <w:r w:rsidRPr="00413CB7">
              <w:rPr>
                <w:szCs w:val="20"/>
              </w:rPr>
              <w:t>56.83</w:t>
            </w:r>
          </w:p>
        </w:tc>
        <w:tc>
          <w:tcPr>
            <w:tcW w:w="770" w:type="pct"/>
            <w:noWrap/>
            <w:hideMark/>
          </w:tcPr>
          <w:p w14:paraId="7A737A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B1D3FF3" w14:textId="77777777" w:rsidR="00413CB7" w:rsidRPr="00413CB7" w:rsidRDefault="00413CB7" w:rsidP="00413CB7">
            <w:pPr>
              <w:spacing w:after="0"/>
              <w:jc w:val="right"/>
              <w:rPr>
                <w:szCs w:val="20"/>
              </w:rPr>
            </w:pPr>
            <w:r w:rsidRPr="00413CB7">
              <w:rPr>
                <w:szCs w:val="20"/>
              </w:rPr>
              <w:t>1.5.2014</w:t>
            </w:r>
          </w:p>
        </w:tc>
      </w:tr>
      <w:tr w:rsidR="00413CB7" w:rsidRPr="00413CB7" w14:paraId="452CF36B" w14:textId="77777777" w:rsidTr="005B36B0">
        <w:trPr>
          <w:trHeight w:val="20"/>
        </w:trPr>
        <w:tc>
          <w:tcPr>
            <w:tcW w:w="1756" w:type="pct"/>
            <w:noWrap/>
            <w:hideMark/>
          </w:tcPr>
          <w:p w14:paraId="4F4BF2C7" w14:textId="77777777" w:rsidR="00413CB7" w:rsidRPr="00413CB7" w:rsidRDefault="00413CB7" w:rsidP="00413CB7">
            <w:pPr>
              <w:spacing w:after="0"/>
              <w:jc w:val="left"/>
              <w:rPr>
                <w:szCs w:val="20"/>
              </w:rPr>
            </w:pPr>
            <w:r w:rsidRPr="00413CB7">
              <w:rPr>
                <w:szCs w:val="20"/>
              </w:rPr>
              <w:t>V Lu</w:t>
            </w:r>
          </w:p>
        </w:tc>
        <w:tc>
          <w:tcPr>
            <w:tcW w:w="1597" w:type="pct"/>
            <w:noWrap/>
            <w:hideMark/>
          </w:tcPr>
          <w:p w14:paraId="2FAD8A25" w14:textId="77777777"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14:paraId="2F997CB8" w14:textId="77777777" w:rsidR="00413CB7" w:rsidRPr="00413CB7" w:rsidRDefault="00413CB7" w:rsidP="00413CB7">
            <w:pPr>
              <w:spacing w:after="0"/>
              <w:ind w:right="113"/>
              <w:jc w:val="right"/>
              <w:rPr>
                <w:szCs w:val="20"/>
              </w:rPr>
            </w:pPr>
            <w:r w:rsidRPr="00413CB7">
              <w:rPr>
                <w:szCs w:val="20"/>
              </w:rPr>
              <w:t>72.10</w:t>
            </w:r>
          </w:p>
        </w:tc>
        <w:tc>
          <w:tcPr>
            <w:tcW w:w="770" w:type="pct"/>
            <w:noWrap/>
            <w:hideMark/>
          </w:tcPr>
          <w:p w14:paraId="2E5259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82F99D3" w14:textId="77777777" w:rsidR="00413CB7" w:rsidRPr="00413CB7" w:rsidRDefault="00413CB7" w:rsidP="00413CB7">
            <w:pPr>
              <w:spacing w:after="0"/>
              <w:jc w:val="right"/>
              <w:rPr>
                <w:szCs w:val="20"/>
              </w:rPr>
            </w:pPr>
            <w:r w:rsidRPr="00413CB7">
              <w:rPr>
                <w:szCs w:val="20"/>
              </w:rPr>
              <w:t>25.3.2014</w:t>
            </w:r>
          </w:p>
        </w:tc>
      </w:tr>
      <w:tr w:rsidR="00413CB7" w:rsidRPr="00413CB7" w14:paraId="227363BF" w14:textId="77777777" w:rsidTr="005B36B0">
        <w:trPr>
          <w:trHeight w:val="20"/>
        </w:trPr>
        <w:tc>
          <w:tcPr>
            <w:tcW w:w="1756" w:type="pct"/>
            <w:noWrap/>
            <w:hideMark/>
          </w:tcPr>
          <w:p w14:paraId="68831973" w14:textId="77777777" w:rsidR="00413CB7" w:rsidRPr="00413CB7" w:rsidRDefault="00413CB7" w:rsidP="00413CB7">
            <w:pPr>
              <w:spacing w:after="0"/>
              <w:jc w:val="left"/>
              <w:rPr>
                <w:szCs w:val="20"/>
              </w:rPr>
            </w:pPr>
            <w:r w:rsidRPr="00413CB7">
              <w:rPr>
                <w:szCs w:val="20"/>
              </w:rPr>
              <w:t>V Medoro</w:t>
            </w:r>
          </w:p>
        </w:tc>
        <w:tc>
          <w:tcPr>
            <w:tcW w:w="1597" w:type="pct"/>
            <w:noWrap/>
            <w:hideMark/>
          </w:tcPr>
          <w:p w14:paraId="087438DB" w14:textId="77777777"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14:paraId="6DB5E87F" w14:textId="77777777" w:rsidR="00413CB7" w:rsidRPr="00413CB7" w:rsidRDefault="00413CB7" w:rsidP="00413CB7">
            <w:pPr>
              <w:spacing w:after="0"/>
              <w:ind w:right="113"/>
              <w:jc w:val="right"/>
              <w:rPr>
                <w:szCs w:val="20"/>
              </w:rPr>
            </w:pPr>
            <w:r w:rsidRPr="00413CB7">
              <w:rPr>
                <w:szCs w:val="20"/>
              </w:rPr>
              <w:t>803.98</w:t>
            </w:r>
          </w:p>
        </w:tc>
        <w:tc>
          <w:tcPr>
            <w:tcW w:w="770" w:type="pct"/>
            <w:noWrap/>
            <w:hideMark/>
          </w:tcPr>
          <w:p w14:paraId="76A54027" w14:textId="77777777" w:rsidR="00413CB7" w:rsidRPr="00413CB7" w:rsidRDefault="00413CB7" w:rsidP="00413CB7">
            <w:pPr>
              <w:spacing w:after="0"/>
              <w:ind w:left="170"/>
              <w:jc w:val="left"/>
              <w:rPr>
                <w:szCs w:val="20"/>
              </w:rPr>
            </w:pPr>
            <w:r w:rsidRPr="00413CB7">
              <w:rPr>
                <w:szCs w:val="20"/>
              </w:rPr>
              <w:t>Refund 156804</w:t>
            </w:r>
          </w:p>
        </w:tc>
        <w:tc>
          <w:tcPr>
            <w:tcW w:w="453" w:type="pct"/>
            <w:noWrap/>
            <w:hideMark/>
          </w:tcPr>
          <w:p w14:paraId="3C9B074A" w14:textId="77777777" w:rsidR="00413CB7" w:rsidRPr="00413CB7" w:rsidRDefault="00413CB7" w:rsidP="00413CB7">
            <w:pPr>
              <w:spacing w:after="0"/>
              <w:jc w:val="right"/>
              <w:rPr>
                <w:szCs w:val="20"/>
              </w:rPr>
            </w:pPr>
            <w:r w:rsidRPr="00413CB7">
              <w:rPr>
                <w:szCs w:val="20"/>
              </w:rPr>
              <w:t>14.3.2013</w:t>
            </w:r>
          </w:p>
        </w:tc>
      </w:tr>
      <w:tr w:rsidR="00413CB7" w:rsidRPr="00413CB7" w14:paraId="36CD3BE3" w14:textId="77777777" w:rsidTr="005B36B0">
        <w:trPr>
          <w:trHeight w:val="20"/>
        </w:trPr>
        <w:tc>
          <w:tcPr>
            <w:tcW w:w="1756" w:type="pct"/>
            <w:noWrap/>
            <w:hideMark/>
          </w:tcPr>
          <w:p w14:paraId="3FC66343" w14:textId="77777777" w:rsidR="00413CB7" w:rsidRPr="00413CB7" w:rsidRDefault="00413CB7" w:rsidP="00413CB7">
            <w:pPr>
              <w:spacing w:after="0"/>
              <w:jc w:val="left"/>
              <w:rPr>
                <w:szCs w:val="20"/>
              </w:rPr>
            </w:pPr>
            <w:r w:rsidRPr="00413CB7">
              <w:rPr>
                <w:szCs w:val="20"/>
              </w:rPr>
              <w:t>Valarie Walden</w:t>
            </w:r>
          </w:p>
        </w:tc>
        <w:tc>
          <w:tcPr>
            <w:tcW w:w="1597" w:type="pct"/>
            <w:noWrap/>
            <w:hideMark/>
          </w:tcPr>
          <w:p w14:paraId="38DAE91E" w14:textId="77777777" w:rsidR="00413CB7" w:rsidRPr="00413CB7" w:rsidRDefault="00413CB7" w:rsidP="00413CB7">
            <w:pPr>
              <w:spacing w:after="0"/>
              <w:ind w:left="113"/>
              <w:jc w:val="left"/>
              <w:rPr>
                <w:szCs w:val="20"/>
              </w:rPr>
            </w:pPr>
            <w:r w:rsidRPr="00413CB7">
              <w:rPr>
                <w:szCs w:val="20"/>
              </w:rPr>
              <w:t>ETHELTON, SA 5015</w:t>
            </w:r>
          </w:p>
        </w:tc>
        <w:tc>
          <w:tcPr>
            <w:tcW w:w="424" w:type="pct"/>
            <w:noWrap/>
            <w:hideMark/>
          </w:tcPr>
          <w:p w14:paraId="412DED54" w14:textId="77777777" w:rsidR="00413CB7" w:rsidRPr="00413CB7" w:rsidRDefault="00413CB7" w:rsidP="00413CB7">
            <w:pPr>
              <w:spacing w:after="0"/>
              <w:ind w:right="113"/>
              <w:jc w:val="right"/>
              <w:rPr>
                <w:szCs w:val="20"/>
              </w:rPr>
            </w:pPr>
            <w:r w:rsidRPr="00413CB7">
              <w:rPr>
                <w:szCs w:val="20"/>
              </w:rPr>
              <w:t>83.20</w:t>
            </w:r>
          </w:p>
        </w:tc>
        <w:tc>
          <w:tcPr>
            <w:tcW w:w="770" w:type="pct"/>
            <w:noWrap/>
            <w:hideMark/>
          </w:tcPr>
          <w:p w14:paraId="19F689A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0BB937" w14:textId="77777777" w:rsidR="00413CB7" w:rsidRPr="00413CB7" w:rsidRDefault="00413CB7" w:rsidP="00413CB7">
            <w:pPr>
              <w:spacing w:after="0"/>
              <w:jc w:val="right"/>
              <w:rPr>
                <w:szCs w:val="20"/>
              </w:rPr>
            </w:pPr>
            <w:r w:rsidRPr="00413CB7">
              <w:rPr>
                <w:szCs w:val="20"/>
              </w:rPr>
              <w:t>2.12.2014</w:t>
            </w:r>
          </w:p>
        </w:tc>
      </w:tr>
      <w:tr w:rsidR="00413CB7" w:rsidRPr="00413CB7" w14:paraId="5EA53FF0" w14:textId="77777777" w:rsidTr="005B36B0">
        <w:trPr>
          <w:trHeight w:val="20"/>
        </w:trPr>
        <w:tc>
          <w:tcPr>
            <w:tcW w:w="1756" w:type="pct"/>
            <w:noWrap/>
            <w:hideMark/>
          </w:tcPr>
          <w:p w14:paraId="7A7F432F" w14:textId="77777777" w:rsidR="00413CB7" w:rsidRPr="00413CB7" w:rsidRDefault="00413CB7" w:rsidP="00413CB7">
            <w:pPr>
              <w:spacing w:after="0"/>
              <w:jc w:val="left"/>
              <w:rPr>
                <w:szCs w:val="20"/>
              </w:rPr>
            </w:pPr>
            <w:r w:rsidRPr="00413CB7">
              <w:rPr>
                <w:szCs w:val="20"/>
              </w:rPr>
              <w:t>Valda M Langford</w:t>
            </w:r>
          </w:p>
        </w:tc>
        <w:tc>
          <w:tcPr>
            <w:tcW w:w="1597" w:type="pct"/>
            <w:noWrap/>
            <w:hideMark/>
          </w:tcPr>
          <w:p w14:paraId="7F416C77"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0BEAFDF4" w14:textId="77777777" w:rsidR="00413CB7" w:rsidRPr="00413CB7" w:rsidRDefault="00413CB7" w:rsidP="00413CB7">
            <w:pPr>
              <w:spacing w:after="0"/>
              <w:ind w:right="113"/>
              <w:jc w:val="right"/>
              <w:rPr>
                <w:szCs w:val="20"/>
              </w:rPr>
            </w:pPr>
            <w:r w:rsidRPr="00413CB7">
              <w:rPr>
                <w:szCs w:val="20"/>
              </w:rPr>
              <w:t>360.10</w:t>
            </w:r>
          </w:p>
        </w:tc>
        <w:tc>
          <w:tcPr>
            <w:tcW w:w="770" w:type="pct"/>
            <w:noWrap/>
            <w:hideMark/>
          </w:tcPr>
          <w:p w14:paraId="511D42B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948452" w14:textId="77777777" w:rsidR="00413CB7" w:rsidRPr="00413CB7" w:rsidRDefault="00413CB7" w:rsidP="00413CB7">
            <w:pPr>
              <w:spacing w:after="0"/>
              <w:jc w:val="right"/>
              <w:rPr>
                <w:szCs w:val="20"/>
              </w:rPr>
            </w:pPr>
            <w:r w:rsidRPr="00413CB7">
              <w:rPr>
                <w:szCs w:val="20"/>
              </w:rPr>
              <w:t>27.11.2013</w:t>
            </w:r>
          </w:p>
        </w:tc>
      </w:tr>
      <w:tr w:rsidR="00413CB7" w:rsidRPr="00413CB7" w14:paraId="4965FA11" w14:textId="77777777" w:rsidTr="005B36B0">
        <w:trPr>
          <w:trHeight w:val="20"/>
        </w:trPr>
        <w:tc>
          <w:tcPr>
            <w:tcW w:w="1756" w:type="pct"/>
            <w:noWrap/>
            <w:hideMark/>
          </w:tcPr>
          <w:p w14:paraId="0492C796" w14:textId="77777777" w:rsidR="00413CB7" w:rsidRPr="00413CB7" w:rsidRDefault="00413CB7" w:rsidP="00413CB7">
            <w:pPr>
              <w:spacing w:after="0"/>
              <w:jc w:val="left"/>
              <w:rPr>
                <w:szCs w:val="20"/>
              </w:rPr>
            </w:pPr>
            <w:r w:rsidRPr="00413CB7">
              <w:rPr>
                <w:szCs w:val="20"/>
              </w:rPr>
              <w:t>Valerie Foreman</w:t>
            </w:r>
          </w:p>
        </w:tc>
        <w:tc>
          <w:tcPr>
            <w:tcW w:w="1597" w:type="pct"/>
            <w:noWrap/>
            <w:hideMark/>
          </w:tcPr>
          <w:p w14:paraId="0DFF8077"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1DF006D6" w14:textId="77777777" w:rsidR="00413CB7" w:rsidRPr="00413CB7" w:rsidRDefault="00413CB7" w:rsidP="00413CB7">
            <w:pPr>
              <w:spacing w:after="0"/>
              <w:ind w:right="113"/>
              <w:jc w:val="right"/>
              <w:rPr>
                <w:szCs w:val="20"/>
              </w:rPr>
            </w:pPr>
            <w:r w:rsidRPr="00413CB7">
              <w:rPr>
                <w:szCs w:val="20"/>
              </w:rPr>
              <w:t>40.53</w:t>
            </w:r>
          </w:p>
        </w:tc>
        <w:tc>
          <w:tcPr>
            <w:tcW w:w="770" w:type="pct"/>
            <w:noWrap/>
            <w:hideMark/>
          </w:tcPr>
          <w:p w14:paraId="1C42FC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E3ACB8" w14:textId="77777777" w:rsidR="00413CB7" w:rsidRPr="00413CB7" w:rsidRDefault="00413CB7" w:rsidP="00413CB7">
            <w:pPr>
              <w:spacing w:after="0"/>
              <w:jc w:val="right"/>
              <w:rPr>
                <w:szCs w:val="20"/>
              </w:rPr>
            </w:pPr>
            <w:r w:rsidRPr="00413CB7">
              <w:rPr>
                <w:szCs w:val="20"/>
              </w:rPr>
              <w:t>12.12.2014</w:t>
            </w:r>
          </w:p>
        </w:tc>
      </w:tr>
      <w:tr w:rsidR="00413CB7" w:rsidRPr="00413CB7" w14:paraId="058E152C" w14:textId="77777777" w:rsidTr="005B36B0">
        <w:trPr>
          <w:trHeight w:val="20"/>
        </w:trPr>
        <w:tc>
          <w:tcPr>
            <w:tcW w:w="1756" w:type="pct"/>
            <w:noWrap/>
            <w:hideMark/>
          </w:tcPr>
          <w:p w14:paraId="6837353E" w14:textId="77777777" w:rsidR="00413CB7" w:rsidRPr="00413CB7" w:rsidRDefault="00413CB7" w:rsidP="00413CB7">
            <w:pPr>
              <w:spacing w:after="0"/>
              <w:jc w:val="left"/>
              <w:rPr>
                <w:szCs w:val="20"/>
              </w:rPr>
            </w:pPr>
            <w:r w:rsidRPr="00413CB7">
              <w:rPr>
                <w:szCs w:val="20"/>
              </w:rPr>
              <w:t>Valerie Toth</w:t>
            </w:r>
          </w:p>
        </w:tc>
        <w:tc>
          <w:tcPr>
            <w:tcW w:w="1597" w:type="pct"/>
            <w:noWrap/>
            <w:hideMark/>
          </w:tcPr>
          <w:p w14:paraId="290267E9"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5C592E0F"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6448DC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33854F" w14:textId="77777777" w:rsidR="00413CB7" w:rsidRPr="00413CB7" w:rsidRDefault="00413CB7" w:rsidP="00413CB7">
            <w:pPr>
              <w:spacing w:after="0"/>
              <w:jc w:val="right"/>
              <w:rPr>
                <w:szCs w:val="20"/>
              </w:rPr>
            </w:pPr>
            <w:r w:rsidRPr="00413CB7">
              <w:rPr>
                <w:szCs w:val="20"/>
              </w:rPr>
              <w:t>4.8.2014</w:t>
            </w:r>
          </w:p>
        </w:tc>
      </w:tr>
      <w:tr w:rsidR="00413CB7" w:rsidRPr="00413CB7" w14:paraId="53E2D722" w14:textId="77777777" w:rsidTr="005B36B0">
        <w:trPr>
          <w:trHeight w:val="20"/>
        </w:trPr>
        <w:tc>
          <w:tcPr>
            <w:tcW w:w="1756" w:type="pct"/>
            <w:noWrap/>
            <w:hideMark/>
          </w:tcPr>
          <w:p w14:paraId="36CEFAEC" w14:textId="77777777" w:rsidR="00413CB7" w:rsidRPr="00413CB7" w:rsidRDefault="00413CB7" w:rsidP="00413CB7">
            <w:pPr>
              <w:spacing w:after="0"/>
              <w:jc w:val="left"/>
              <w:rPr>
                <w:szCs w:val="20"/>
              </w:rPr>
            </w:pPr>
            <w:r w:rsidRPr="00413CB7">
              <w:rPr>
                <w:szCs w:val="20"/>
              </w:rPr>
              <w:t>Van Doan</w:t>
            </w:r>
          </w:p>
        </w:tc>
        <w:tc>
          <w:tcPr>
            <w:tcW w:w="1597" w:type="pct"/>
            <w:noWrap/>
            <w:hideMark/>
          </w:tcPr>
          <w:p w14:paraId="3D7D0394" w14:textId="77777777" w:rsidR="00413CB7" w:rsidRPr="00413CB7" w:rsidRDefault="00413CB7" w:rsidP="00413CB7">
            <w:pPr>
              <w:spacing w:after="0"/>
              <w:ind w:left="113"/>
              <w:jc w:val="left"/>
              <w:rPr>
                <w:szCs w:val="20"/>
              </w:rPr>
            </w:pPr>
            <w:r w:rsidRPr="00413CB7">
              <w:rPr>
                <w:szCs w:val="20"/>
              </w:rPr>
              <w:t>FINDON, SA 5023</w:t>
            </w:r>
          </w:p>
        </w:tc>
        <w:tc>
          <w:tcPr>
            <w:tcW w:w="424" w:type="pct"/>
            <w:noWrap/>
            <w:hideMark/>
          </w:tcPr>
          <w:p w14:paraId="7FFF286B" w14:textId="77777777" w:rsidR="00413CB7" w:rsidRPr="00413CB7" w:rsidRDefault="00413CB7" w:rsidP="00413CB7">
            <w:pPr>
              <w:spacing w:after="0"/>
              <w:ind w:right="113"/>
              <w:jc w:val="right"/>
              <w:rPr>
                <w:szCs w:val="20"/>
              </w:rPr>
            </w:pPr>
            <w:r w:rsidRPr="00413CB7">
              <w:rPr>
                <w:szCs w:val="20"/>
              </w:rPr>
              <w:t>1 883.82</w:t>
            </w:r>
          </w:p>
        </w:tc>
        <w:tc>
          <w:tcPr>
            <w:tcW w:w="770" w:type="pct"/>
            <w:noWrap/>
            <w:hideMark/>
          </w:tcPr>
          <w:p w14:paraId="7ABE810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693352" w14:textId="77777777" w:rsidR="00413CB7" w:rsidRPr="00413CB7" w:rsidRDefault="00413CB7" w:rsidP="00413CB7">
            <w:pPr>
              <w:spacing w:after="0"/>
              <w:jc w:val="right"/>
              <w:rPr>
                <w:szCs w:val="20"/>
              </w:rPr>
            </w:pPr>
            <w:r w:rsidRPr="00413CB7">
              <w:rPr>
                <w:szCs w:val="20"/>
              </w:rPr>
              <w:t>7.1.2015</w:t>
            </w:r>
          </w:p>
        </w:tc>
      </w:tr>
      <w:tr w:rsidR="00413CB7" w:rsidRPr="00413CB7" w14:paraId="57C9A0B2" w14:textId="77777777" w:rsidTr="005B36B0">
        <w:trPr>
          <w:trHeight w:val="20"/>
        </w:trPr>
        <w:tc>
          <w:tcPr>
            <w:tcW w:w="1756" w:type="pct"/>
            <w:noWrap/>
            <w:hideMark/>
          </w:tcPr>
          <w:p w14:paraId="4064276A" w14:textId="77777777" w:rsidR="00413CB7" w:rsidRPr="00413CB7" w:rsidRDefault="00413CB7" w:rsidP="00413CB7">
            <w:pPr>
              <w:spacing w:after="0"/>
              <w:jc w:val="left"/>
              <w:rPr>
                <w:szCs w:val="20"/>
              </w:rPr>
            </w:pPr>
            <w:r w:rsidRPr="00413CB7">
              <w:rPr>
                <w:szCs w:val="20"/>
              </w:rPr>
              <w:t>Van Thanh Pham</w:t>
            </w:r>
          </w:p>
        </w:tc>
        <w:tc>
          <w:tcPr>
            <w:tcW w:w="1597" w:type="pct"/>
            <w:noWrap/>
            <w:hideMark/>
          </w:tcPr>
          <w:p w14:paraId="5D48F535" w14:textId="77777777"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14:paraId="52F3DB14" w14:textId="77777777" w:rsidR="00413CB7" w:rsidRPr="00413CB7" w:rsidRDefault="00413CB7" w:rsidP="00413CB7">
            <w:pPr>
              <w:spacing w:after="0"/>
              <w:ind w:right="113"/>
              <w:jc w:val="right"/>
              <w:rPr>
                <w:szCs w:val="20"/>
              </w:rPr>
            </w:pPr>
            <w:r w:rsidRPr="00413CB7">
              <w:rPr>
                <w:szCs w:val="20"/>
              </w:rPr>
              <w:t>10.40</w:t>
            </w:r>
          </w:p>
        </w:tc>
        <w:tc>
          <w:tcPr>
            <w:tcW w:w="770" w:type="pct"/>
            <w:noWrap/>
            <w:hideMark/>
          </w:tcPr>
          <w:p w14:paraId="70286C8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D83DD9" w14:textId="77777777" w:rsidR="00413CB7" w:rsidRPr="00413CB7" w:rsidRDefault="00413CB7" w:rsidP="00413CB7">
            <w:pPr>
              <w:spacing w:after="0"/>
              <w:jc w:val="right"/>
              <w:rPr>
                <w:szCs w:val="20"/>
              </w:rPr>
            </w:pPr>
            <w:r w:rsidRPr="00413CB7">
              <w:rPr>
                <w:szCs w:val="20"/>
              </w:rPr>
              <w:t>18.7.2013</w:t>
            </w:r>
          </w:p>
        </w:tc>
      </w:tr>
      <w:tr w:rsidR="00413CB7" w:rsidRPr="00413CB7" w14:paraId="23314819" w14:textId="77777777" w:rsidTr="005B36B0">
        <w:trPr>
          <w:trHeight w:val="20"/>
        </w:trPr>
        <w:tc>
          <w:tcPr>
            <w:tcW w:w="1756" w:type="pct"/>
            <w:noWrap/>
            <w:hideMark/>
          </w:tcPr>
          <w:p w14:paraId="6D26B7F5" w14:textId="77777777" w:rsidR="00413CB7" w:rsidRPr="00413CB7" w:rsidRDefault="00413CB7" w:rsidP="00413CB7">
            <w:pPr>
              <w:spacing w:after="0"/>
              <w:jc w:val="left"/>
              <w:rPr>
                <w:szCs w:val="20"/>
              </w:rPr>
            </w:pPr>
            <w:r w:rsidRPr="00413CB7">
              <w:rPr>
                <w:szCs w:val="20"/>
              </w:rPr>
              <w:t>Van Tran</w:t>
            </w:r>
          </w:p>
        </w:tc>
        <w:tc>
          <w:tcPr>
            <w:tcW w:w="1597" w:type="pct"/>
            <w:noWrap/>
            <w:hideMark/>
          </w:tcPr>
          <w:p w14:paraId="016C3668" w14:textId="77777777"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14:paraId="2F6FE5C2" w14:textId="77777777" w:rsidR="00413CB7" w:rsidRPr="00413CB7" w:rsidRDefault="00413CB7" w:rsidP="00413CB7">
            <w:pPr>
              <w:spacing w:after="0"/>
              <w:ind w:right="113"/>
              <w:jc w:val="right"/>
              <w:rPr>
                <w:szCs w:val="20"/>
              </w:rPr>
            </w:pPr>
            <w:r w:rsidRPr="00413CB7">
              <w:rPr>
                <w:szCs w:val="20"/>
              </w:rPr>
              <w:t>16.00</w:t>
            </w:r>
          </w:p>
        </w:tc>
        <w:tc>
          <w:tcPr>
            <w:tcW w:w="770" w:type="pct"/>
            <w:noWrap/>
            <w:hideMark/>
          </w:tcPr>
          <w:p w14:paraId="72CE23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2A9F61" w14:textId="77777777" w:rsidR="00413CB7" w:rsidRPr="00413CB7" w:rsidRDefault="00413CB7" w:rsidP="00413CB7">
            <w:pPr>
              <w:spacing w:after="0"/>
              <w:jc w:val="right"/>
              <w:rPr>
                <w:szCs w:val="20"/>
              </w:rPr>
            </w:pPr>
            <w:r w:rsidRPr="00413CB7">
              <w:rPr>
                <w:szCs w:val="20"/>
              </w:rPr>
              <w:t>20.5.2013</w:t>
            </w:r>
          </w:p>
        </w:tc>
      </w:tr>
      <w:tr w:rsidR="00413CB7" w:rsidRPr="00413CB7" w14:paraId="09C0C653" w14:textId="77777777" w:rsidTr="005B36B0">
        <w:trPr>
          <w:trHeight w:val="20"/>
        </w:trPr>
        <w:tc>
          <w:tcPr>
            <w:tcW w:w="1756" w:type="pct"/>
            <w:noWrap/>
            <w:hideMark/>
          </w:tcPr>
          <w:p w14:paraId="34A7A439" w14:textId="77777777" w:rsidR="00413CB7" w:rsidRPr="00413CB7" w:rsidRDefault="00413CB7" w:rsidP="00413CB7">
            <w:pPr>
              <w:spacing w:after="0"/>
              <w:jc w:val="left"/>
              <w:rPr>
                <w:szCs w:val="20"/>
              </w:rPr>
            </w:pPr>
            <w:r w:rsidRPr="00413CB7">
              <w:rPr>
                <w:szCs w:val="20"/>
              </w:rPr>
              <w:t>Vanessa Black</w:t>
            </w:r>
          </w:p>
        </w:tc>
        <w:tc>
          <w:tcPr>
            <w:tcW w:w="1597" w:type="pct"/>
            <w:noWrap/>
            <w:hideMark/>
          </w:tcPr>
          <w:p w14:paraId="1E5400F1"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17B4D60D" w14:textId="77777777" w:rsidR="00413CB7" w:rsidRPr="00413CB7" w:rsidRDefault="00413CB7" w:rsidP="00413CB7">
            <w:pPr>
              <w:spacing w:after="0"/>
              <w:ind w:right="113"/>
              <w:jc w:val="right"/>
              <w:rPr>
                <w:szCs w:val="20"/>
              </w:rPr>
            </w:pPr>
            <w:r w:rsidRPr="00413CB7">
              <w:rPr>
                <w:szCs w:val="20"/>
              </w:rPr>
              <w:t>57.96</w:t>
            </w:r>
          </w:p>
        </w:tc>
        <w:tc>
          <w:tcPr>
            <w:tcW w:w="770" w:type="pct"/>
            <w:noWrap/>
            <w:hideMark/>
          </w:tcPr>
          <w:p w14:paraId="0F8462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C58D0B" w14:textId="77777777" w:rsidR="00413CB7" w:rsidRPr="00413CB7" w:rsidRDefault="00413CB7" w:rsidP="00413CB7">
            <w:pPr>
              <w:spacing w:after="0"/>
              <w:jc w:val="right"/>
              <w:rPr>
                <w:szCs w:val="20"/>
              </w:rPr>
            </w:pPr>
            <w:r w:rsidRPr="00413CB7">
              <w:rPr>
                <w:szCs w:val="20"/>
              </w:rPr>
              <w:t>7.10.2014</w:t>
            </w:r>
          </w:p>
        </w:tc>
      </w:tr>
      <w:tr w:rsidR="00413CB7" w:rsidRPr="00413CB7" w14:paraId="4F9810F2" w14:textId="77777777" w:rsidTr="005B36B0">
        <w:trPr>
          <w:trHeight w:val="20"/>
        </w:trPr>
        <w:tc>
          <w:tcPr>
            <w:tcW w:w="1756" w:type="pct"/>
            <w:noWrap/>
            <w:hideMark/>
          </w:tcPr>
          <w:p w14:paraId="43852423" w14:textId="77777777" w:rsidR="00413CB7" w:rsidRPr="00413CB7" w:rsidRDefault="00413CB7" w:rsidP="00413CB7">
            <w:pPr>
              <w:spacing w:after="0"/>
              <w:jc w:val="left"/>
              <w:rPr>
                <w:szCs w:val="20"/>
              </w:rPr>
            </w:pPr>
            <w:r w:rsidRPr="00413CB7">
              <w:rPr>
                <w:szCs w:val="20"/>
              </w:rPr>
              <w:t>Vanessa Blakelock</w:t>
            </w:r>
          </w:p>
        </w:tc>
        <w:tc>
          <w:tcPr>
            <w:tcW w:w="1597" w:type="pct"/>
            <w:noWrap/>
            <w:hideMark/>
          </w:tcPr>
          <w:p w14:paraId="65C81F37" w14:textId="77777777" w:rsidR="00413CB7" w:rsidRPr="00413CB7" w:rsidRDefault="00413CB7" w:rsidP="00413CB7">
            <w:pPr>
              <w:spacing w:after="0"/>
              <w:ind w:left="113"/>
              <w:jc w:val="left"/>
              <w:rPr>
                <w:szCs w:val="20"/>
              </w:rPr>
            </w:pPr>
            <w:r w:rsidRPr="00413CB7">
              <w:rPr>
                <w:szCs w:val="20"/>
              </w:rPr>
              <w:t>LINDEN PARK, SA 5065</w:t>
            </w:r>
          </w:p>
        </w:tc>
        <w:tc>
          <w:tcPr>
            <w:tcW w:w="424" w:type="pct"/>
            <w:noWrap/>
            <w:hideMark/>
          </w:tcPr>
          <w:p w14:paraId="49626C47" w14:textId="77777777" w:rsidR="00413CB7" w:rsidRPr="00413CB7" w:rsidRDefault="00413CB7" w:rsidP="00413CB7">
            <w:pPr>
              <w:spacing w:after="0"/>
              <w:ind w:right="113"/>
              <w:jc w:val="right"/>
              <w:rPr>
                <w:szCs w:val="20"/>
              </w:rPr>
            </w:pPr>
            <w:r w:rsidRPr="00413CB7">
              <w:rPr>
                <w:szCs w:val="20"/>
              </w:rPr>
              <w:t>11.00</w:t>
            </w:r>
          </w:p>
        </w:tc>
        <w:tc>
          <w:tcPr>
            <w:tcW w:w="770" w:type="pct"/>
            <w:noWrap/>
            <w:hideMark/>
          </w:tcPr>
          <w:p w14:paraId="5FE0BDD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DF4648" w14:textId="77777777" w:rsidR="00413CB7" w:rsidRPr="00413CB7" w:rsidRDefault="00413CB7" w:rsidP="00413CB7">
            <w:pPr>
              <w:spacing w:after="0"/>
              <w:jc w:val="right"/>
              <w:rPr>
                <w:szCs w:val="20"/>
              </w:rPr>
            </w:pPr>
            <w:r w:rsidRPr="00413CB7">
              <w:rPr>
                <w:szCs w:val="20"/>
              </w:rPr>
              <w:t>3.11.2014</w:t>
            </w:r>
          </w:p>
        </w:tc>
      </w:tr>
      <w:tr w:rsidR="00413CB7" w:rsidRPr="00413CB7" w14:paraId="2F314BC5" w14:textId="77777777" w:rsidTr="005B36B0">
        <w:trPr>
          <w:trHeight w:val="20"/>
        </w:trPr>
        <w:tc>
          <w:tcPr>
            <w:tcW w:w="1756" w:type="pct"/>
            <w:noWrap/>
            <w:hideMark/>
          </w:tcPr>
          <w:p w14:paraId="17CEF71F" w14:textId="77777777" w:rsidR="00413CB7" w:rsidRPr="00413CB7" w:rsidRDefault="00413CB7" w:rsidP="00413CB7">
            <w:pPr>
              <w:spacing w:after="0"/>
              <w:jc w:val="left"/>
              <w:rPr>
                <w:szCs w:val="20"/>
              </w:rPr>
            </w:pPr>
            <w:r w:rsidRPr="00413CB7">
              <w:rPr>
                <w:szCs w:val="20"/>
              </w:rPr>
              <w:t>Vanessa Collins</w:t>
            </w:r>
          </w:p>
        </w:tc>
        <w:tc>
          <w:tcPr>
            <w:tcW w:w="1597" w:type="pct"/>
            <w:noWrap/>
            <w:hideMark/>
          </w:tcPr>
          <w:p w14:paraId="79EB269E"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4D356ABE" w14:textId="77777777" w:rsidR="00413CB7" w:rsidRPr="00413CB7" w:rsidRDefault="00413CB7" w:rsidP="00413CB7">
            <w:pPr>
              <w:spacing w:after="0"/>
              <w:ind w:right="113"/>
              <w:jc w:val="right"/>
              <w:rPr>
                <w:szCs w:val="20"/>
              </w:rPr>
            </w:pPr>
            <w:r w:rsidRPr="00413CB7">
              <w:rPr>
                <w:szCs w:val="20"/>
              </w:rPr>
              <w:t>21.14</w:t>
            </w:r>
          </w:p>
        </w:tc>
        <w:tc>
          <w:tcPr>
            <w:tcW w:w="770" w:type="pct"/>
            <w:noWrap/>
            <w:hideMark/>
          </w:tcPr>
          <w:p w14:paraId="154CD1D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1BF921" w14:textId="77777777" w:rsidR="00413CB7" w:rsidRPr="00413CB7" w:rsidRDefault="00413CB7" w:rsidP="00413CB7">
            <w:pPr>
              <w:spacing w:after="0"/>
              <w:jc w:val="right"/>
              <w:rPr>
                <w:szCs w:val="20"/>
              </w:rPr>
            </w:pPr>
            <w:r w:rsidRPr="00413CB7">
              <w:rPr>
                <w:szCs w:val="20"/>
              </w:rPr>
              <w:t>3.12.2013</w:t>
            </w:r>
          </w:p>
        </w:tc>
      </w:tr>
      <w:tr w:rsidR="00413CB7" w:rsidRPr="00413CB7" w14:paraId="1C4B135F" w14:textId="77777777" w:rsidTr="005B36B0">
        <w:trPr>
          <w:trHeight w:val="20"/>
        </w:trPr>
        <w:tc>
          <w:tcPr>
            <w:tcW w:w="1756" w:type="pct"/>
            <w:noWrap/>
            <w:hideMark/>
          </w:tcPr>
          <w:p w14:paraId="113483CF" w14:textId="77777777" w:rsidR="00413CB7" w:rsidRPr="00413CB7" w:rsidRDefault="00413CB7" w:rsidP="00413CB7">
            <w:pPr>
              <w:spacing w:after="0"/>
              <w:jc w:val="left"/>
              <w:rPr>
                <w:szCs w:val="20"/>
              </w:rPr>
            </w:pPr>
            <w:r w:rsidRPr="00413CB7">
              <w:rPr>
                <w:szCs w:val="20"/>
              </w:rPr>
              <w:t>Vanessa Engleson</w:t>
            </w:r>
          </w:p>
        </w:tc>
        <w:tc>
          <w:tcPr>
            <w:tcW w:w="1597" w:type="pct"/>
            <w:noWrap/>
            <w:hideMark/>
          </w:tcPr>
          <w:p w14:paraId="26B15B5E" w14:textId="77777777"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14:paraId="7D0ADD57" w14:textId="77777777" w:rsidR="00413CB7" w:rsidRPr="00413CB7" w:rsidRDefault="00413CB7" w:rsidP="00413CB7">
            <w:pPr>
              <w:spacing w:after="0"/>
              <w:ind w:right="113"/>
              <w:jc w:val="right"/>
              <w:rPr>
                <w:szCs w:val="20"/>
              </w:rPr>
            </w:pPr>
            <w:r w:rsidRPr="00413CB7">
              <w:rPr>
                <w:szCs w:val="20"/>
              </w:rPr>
              <w:t>34.72</w:t>
            </w:r>
          </w:p>
        </w:tc>
        <w:tc>
          <w:tcPr>
            <w:tcW w:w="770" w:type="pct"/>
            <w:noWrap/>
            <w:hideMark/>
          </w:tcPr>
          <w:p w14:paraId="24DA5B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7FAD1AF" w14:textId="77777777" w:rsidR="00413CB7" w:rsidRPr="00413CB7" w:rsidRDefault="00413CB7" w:rsidP="00413CB7">
            <w:pPr>
              <w:spacing w:after="0"/>
              <w:jc w:val="right"/>
              <w:rPr>
                <w:szCs w:val="20"/>
              </w:rPr>
            </w:pPr>
            <w:r w:rsidRPr="00413CB7">
              <w:rPr>
                <w:szCs w:val="20"/>
              </w:rPr>
              <w:t>6.2.2013</w:t>
            </w:r>
          </w:p>
        </w:tc>
      </w:tr>
      <w:tr w:rsidR="00413CB7" w:rsidRPr="00413CB7" w14:paraId="321019AD" w14:textId="77777777" w:rsidTr="005B36B0">
        <w:trPr>
          <w:trHeight w:val="20"/>
        </w:trPr>
        <w:tc>
          <w:tcPr>
            <w:tcW w:w="1756" w:type="pct"/>
            <w:noWrap/>
            <w:hideMark/>
          </w:tcPr>
          <w:p w14:paraId="0732F377" w14:textId="77777777" w:rsidR="00413CB7" w:rsidRPr="00413CB7" w:rsidRDefault="00413CB7" w:rsidP="00413CB7">
            <w:pPr>
              <w:spacing w:after="0"/>
              <w:jc w:val="left"/>
              <w:rPr>
                <w:szCs w:val="20"/>
              </w:rPr>
            </w:pPr>
            <w:r w:rsidRPr="00413CB7">
              <w:rPr>
                <w:szCs w:val="20"/>
              </w:rPr>
              <w:t>Vanessa Knevitt</w:t>
            </w:r>
          </w:p>
        </w:tc>
        <w:tc>
          <w:tcPr>
            <w:tcW w:w="1597" w:type="pct"/>
            <w:noWrap/>
            <w:hideMark/>
          </w:tcPr>
          <w:p w14:paraId="48B2C870" w14:textId="77777777"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14:paraId="0DC050F9" w14:textId="77777777" w:rsidR="00413CB7" w:rsidRPr="00413CB7" w:rsidRDefault="00413CB7" w:rsidP="00413CB7">
            <w:pPr>
              <w:spacing w:after="0"/>
              <w:ind w:right="113"/>
              <w:jc w:val="right"/>
              <w:rPr>
                <w:szCs w:val="20"/>
              </w:rPr>
            </w:pPr>
            <w:r w:rsidRPr="00413CB7">
              <w:rPr>
                <w:szCs w:val="20"/>
              </w:rPr>
              <w:t>11.95</w:t>
            </w:r>
          </w:p>
        </w:tc>
        <w:tc>
          <w:tcPr>
            <w:tcW w:w="770" w:type="pct"/>
            <w:noWrap/>
            <w:hideMark/>
          </w:tcPr>
          <w:p w14:paraId="25EF23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354E77" w14:textId="77777777" w:rsidR="00413CB7" w:rsidRPr="00413CB7" w:rsidRDefault="00413CB7" w:rsidP="00413CB7">
            <w:pPr>
              <w:spacing w:after="0"/>
              <w:jc w:val="right"/>
              <w:rPr>
                <w:szCs w:val="20"/>
              </w:rPr>
            </w:pPr>
            <w:r w:rsidRPr="00413CB7">
              <w:rPr>
                <w:szCs w:val="20"/>
              </w:rPr>
              <w:t>20.4.2013</w:t>
            </w:r>
          </w:p>
        </w:tc>
      </w:tr>
      <w:tr w:rsidR="00413CB7" w:rsidRPr="00413CB7" w14:paraId="4526918E" w14:textId="77777777" w:rsidTr="005B36B0">
        <w:trPr>
          <w:trHeight w:val="20"/>
        </w:trPr>
        <w:tc>
          <w:tcPr>
            <w:tcW w:w="1756" w:type="pct"/>
            <w:noWrap/>
            <w:hideMark/>
          </w:tcPr>
          <w:p w14:paraId="2EB5D1A6" w14:textId="77777777" w:rsidR="00413CB7" w:rsidRPr="00413CB7" w:rsidRDefault="00413CB7" w:rsidP="00413CB7">
            <w:pPr>
              <w:spacing w:after="0"/>
              <w:jc w:val="left"/>
              <w:rPr>
                <w:szCs w:val="20"/>
              </w:rPr>
            </w:pPr>
            <w:r w:rsidRPr="00413CB7">
              <w:rPr>
                <w:szCs w:val="20"/>
              </w:rPr>
              <w:t>Vanessa Knevitt</w:t>
            </w:r>
          </w:p>
        </w:tc>
        <w:tc>
          <w:tcPr>
            <w:tcW w:w="1597" w:type="pct"/>
            <w:noWrap/>
            <w:hideMark/>
          </w:tcPr>
          <w:p w14:paraId="103891F1" w14:textId="77777777"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14:paraId="65438CB6" w14:textId="77777777" w:rsidR="00413CB7" w:rsidRPr="00413CB7" w:rsidRDefault="00413CB7" w:rsidP="00413CB7">
            <w:pPr>
              <w:spacing w:after="0"/>
              <w:ind w:right="113"/>
              <w:jc w:val="right"/>
              <w:rPr>
                <w:szCs w:val="20"/>
              </w:rPr>
            </w:pPr>
            <w:r w:rsidRPr="00413CB7">
              <w:rPr>
                <w:szCs w:val="20"/>
              </w:rPr>
              <w:t>18.67</w:t>
            </w:r>
          </w:p>
        </w:tc>
        <w:tc>
          <w:tcPr>
            <w:tcW w:w="770" w:type="pct"/>
            <w:noWrap/>
            <w:hideMark/>
          </w:tcPr>
          <w:p w14:paraId="6B7A0AD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3FFBDF1" w14:textId="77777777" w:rsidR="00413CB7" w:rsidRPr="00413CB7" w:rsidRDefault="00413CB7" w:rsidP="00413CB7">
            <w:pPr>
              <w:spacing w:after="0"/>
              <w:jc w:val="right"/>
              <w:rPr>
                <w:szCs w:val="20"/>
              </w:rPr>
            </w:pPr>
            <w:r w:rsidRPr="00413CB7">
              <w:rPr>
                <w:szCs w:val="20"/>
              </w:rPr>
              <w:t>21.2.2014</w:t>
            </w:r>
          </w:p>
        </w:tc>
      </w:tr>
      <w:tr w:rsidR="00413CB7" w:rsidRPr="00413CB7" w14:paraId="12640D86" w14:textId="77777777" w:rsidTr="005B36B0">
        <w:trPr>
          <w:trHeight w:val="20"/>
        </w:trPr>
        <w:tc>
          <w:tcPr>
            <w:tcW w:w="1756" w:type="pct"/>
            <w:noWrap/>
            <w:hideMark/>
          </w:tcPr>
          <w:p w14:paraId="73AAC79B" w14:textId="77777777" w:rsidR="00413CB7" w:rsidRPr="00413CB7" w:rsidRDefault="00413CB7" w:rsidP="00413CB7">
            <w:pPr>
              <w:spacing w:after="0"/>
              <w:jc w:val="left"/>
              <w:rPr>
                <w:szCs w:val="20"/>
              </w:rPr>
            </w:pPr>
            <w:r w:rsidRPr="00413CB7">
              <w:rPr>
                <w:szCs w:val="20"/>
              </w:rPr>
              <w:t>Vanita Cooper</w:t>
            </w:r>
          </w:p>
        </w:tc>
        <w:tc>
          <w:tcPr>
            <w:tcW w:w="1597" w:type="pct"/>
            <w:noWrap/>
            <w:hideMark/>
          </w:tcPr>
          <w:p w14:paraId="79B86909"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32A2757B" w14:textId="77777777" w:rsidR="00413CB7" w:rsidRPr="00413CB7" w:rsidRDefault="00413CB7" w:rsidP="00413CB7">
            <w:pPr>
              <w:spacing w:after="0"/>
              <w:ind w:right="113"/>
              <w:jc w:val="right"/>
              <w:rPr>
                <w:szCs w:val="20"/>
              </w:rPr>
            </w:pPr>
            <w:r w:rsidRPr="00413CB7">
              <w:rPr>
                <w:szCs w:val="20"/>
              </w:rPr>
              <w:t>37.84</w:t>
            </w:r>
          </w:p>
        </w:tc>
        <w:tc>
          <w:tcPr>
            <w:tcW w:w="770" w:type="pct"/>
            <w:noWrap/>
            <w:hideMark/>
          </w:tcPr>
          <w:p w14:paraId="1D81C9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116BDF" w14:textId="77777777" w:rsidR="00413CB7" w:rsidRPr="00413CB7" w:rsidRDefault="00413CB7" w:rsidP="00413CB7">
            <w:pPr>
              <w:spacing w:after="0"/>
              <w:jc w:val="right"/>
              <w:rPr>
                <w:szCs w:val="20"/>
              </w:rPr>
            </w:pPr>
            <w:r w:rsidRPr="00413CB7">
              <w:rPr>
                <w:szCs w:val="20"/>
              </w:rPr>
              <w:t>4.11.2013</w:t>
            </w:r>
          </w:p>
        </w:tc>
      </w:tr>
      <w:tr w:rsidR="00413CB7" w:rsidRPr="00413CB7" w14:paraId="66D5FA81" w14:textId="77777777" w:rsidTr="005B36B0">
        <w:trPr>
          <w:trHeight w:val="20"/>
        </w:trPr>
        <w:tc>
          <w:tcPr>
            <w:tcW w:w="1756" w:type="pct"/>
            <w:noWrap/>
            <w:hideMark/>
          </w:tcPr>
          <w:p w14:paraId="23679A69" w14:textId="77777777" w:rsidR="00413CB7" w:rsidRPr="00413CB7" w:rsidRDefault="00413CB7" w:rsidP="00413CB7">
            <w:pPr>
              <w:spacing w:after="0"/>
              <w:jc w:val="left"/>
              <w:rPr>
                <w:szCs w:val="20"/>
              </w:rPr>
            </w:pPr>
            <w:r w:rsidRPr="00413CB7">
              <w:rPr>
                <w:szCs w:val="20"/>
              </w:rPr>
              <w:t>Vany Min</w:t>
            </w:r>
          </w:p>
        </w:tc>
        <w:tc>
          <w:tcPr>
            <w:tcW w:w="1597" w:type="pct"/>
            <w:noWrap/>
            <w:hideMark/>
          </w:tcPr>
          <w:p w14:paraId="589B619E"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5BFCE26F"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0F8795B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F875BB4" w14:textId="77777777" w:rsidR="00413CB7" w:rsidRPr="00413CB7" w:rsidRDefault="00413CB7" w:rsidP="00413CB7">
            <w:pPr>
              <w:spacing w:after="0"/>
              <w:jc w:val="right"/>
              <w:rPr>
                <w:szCs w:val="20"/>
              </w:rPr>
            </w:pPr>
            <w:r w:rsidRPr="00413CB7">
              <w:rPr>
                <w:szCs w:val="20"/>
              </w:rPr>
              <w:t>10.11.2014</w:t>
            </w:r>
          </w:p>
        </w:tc>
      </w:tr>
      <w:tr w:rsidR="00413CB7" w:rsidRPr="00413CB7" w14:paraId="51704233" w14:textId="77777777" w:rsidTr="005B36B0">
        <w:trPr>
          <w:trHeight w:val="20"/>
        </w:trPr>
        <w:tc>
          <w:tcPr>
            <w:tcW w:w="1756" w:type="pct"/>
            <w:noWrap/>
            <w:hideMark/>
          </w:tcPr>
          <w:p w14:paraId="39F81934" w14:textId="77777777" w:rsidR="00413CB7" w:rsidRPr="00413CB7" w:rsidRDefault="00413CB7" w:rsidP="00413CB7">
            <w:pPr>
              <w:spacing w:after="0"/>
              <w:jc w:val="left"/>
              <w:rPr>
                <w:szCs w:val="20"/>
              </w:rPr>
            </w:pPr>
            <w:r w:rsidRPr="00413CB7">
              <w:rPr>
                <w:szCs w:val="20"/>
              </w:rPr>
              <w:t>Varinder Singh</w:t>
            </w:r>
          </w:p>
        </w:tc>
        <w:tc>
          <w:tcPr>
            <w:tcW w:w="1597" w:type="pct"/>
            <w:noWrap/>
            <w:hideMark/>
          </w:tcPr>
          <w:p w14:paraId="7DEBC0C5"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584F4073" w14:textId="77777777" w:rsidR="00413CB7" w:rsidRPr="00413CB7" w:rsidRDefault="00413CB7" w:rsidP="00413CB7">
            <w:pPr>
              <w:spacing w:after="0"/>
              <w:ind w:right="113"/>
              <w:jc w:val="right"/>
              <w:rPr>
                <w:szCs w:val="20"/>
              </w:rPr>
            </w:pPr>
            <w:r w:rsidRPr="00413CB7">
              <w:rPr>
                <w:szCs w:val="20"/>
              </w:rPr>
              <w:t>18.24</w:t>
            </w:r>
          </w:p>
        </w:tc>
        <w:tc>
          <w:tcPr>
            <w:tcW w:w="770" w:type="pct"/>
            <w:noWrap/>
            <w:hideMark/>
          </w:tcPr>
          <w:p w14:paraId="7368516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4086751" w14:textId="77777777" w:rsidR="00413CB7" w:rsidRPr="00413CB7" w:rsidRDefault="00413CB7" w:rsidP="00413CB7">
            <w:pPr>
              <w:spacing w:after="0"/>
              <w:jc w:val="right"/>
              <w:rPr>
                <w:szCs w:val="20"/>
              </w:rPr>
            </w:pPr>
            <w:r w:rsidRPr="00413CB7">
              <w:rPr>
                <w:szCs w:val="20"/>
              </w:rPr>
              <w:t>12.12.2014</w:t>
            </w:r>
          </w:p>
        </w:tc>
      </w:tr>
      <w:tr w:rsidR="00413CB7" w:rsidRPr="00413CB7" w14:paraId="12AB286D" w14:textId="77777777" w:rsidTr="005B36B0">
        <w:trPr>
          <w:trHeight w:val="20"/>
        </w:trPr>
        <w:tc>
          <w:tcPr>
            <w:tcW w:w="1756" w:type="pct"/>
            <w:noWrap/>
            <w:hideMark/>
          </w:tcPr>
          <w:p w14:paraId="5AA88C12" w14:textId="77777777" w:rsidR="00413CB7" w:rsidRPr="00413CB7" w:rsidRDefault="00413CB7" w:rsidP="00413CB7">
            <w:pPr>
              <w:spacing w:after="0"/>
              <w:jc w:val="left"/>
              <w:rPr>
                <w:szCs w:val="20"/>
              </w:rPr>
            </w:pPr>
            <w:r w:rsidRPr="00413CB7">
              <w:rPr>
                <w:szCs w:val="20"/>
              </w:rPr>
              <w:t>Vasili Tsouvalas</w:t>
            </w:r>
          </w:p>
        </w:tc>
        <w:tc>
          <w:tcPr>
            <w:tcW w:w="1597" w:type="pct"/>
            <w:noWrap/>
            <w:hideMark/>
          </w:tcPr>
          <w:p w14:paraId="0F127DD0"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53713DEC" w14:textId="77777777" w:rsidR="00413CB7" w:rsidRPr="00413CB7" w:rsidRDefault="00413CB7" w:rsidP="00413CB7">
            <w:pPr>
              <w:spacing w:after="0"/>
              <w:ind w:right="113"/>
              <w:jc w:val="right"/>
              <w:rPr>
                <w:szCs w:val="20"/>
              </w:rPr>
            </w:pPr>
            <w:r w:rsidRPr="00413CB7">
              <w:rPr>
                <w:szCs w:val="20"/>
              </w:rPr>
              <w:t>14.49</w:t>
            </w:r>
          </w:p>
        </w:tc>
        <w:tc>
          <w:tcPr>
            <w:tcW w:w="770" w:type="pct"/>
            <w:noWrap/>
            <w:hideMark/>
          </w:tcPr>
          <w:p w14:paraId="3A616AC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649A77C" w14:textId="77777777" w:rsidR="00413CB7" w:rsidRPr="00413CB7" w:rsidRDefault="00413CB7" w:rsidP="00413CB7">
            <w:pPr>
              <w:spacing w:after="0"/>
              <w:jc w:val="right"/>
              <w:rPr>
                <w:szCs w:val="20"/>
              </w:rPr>
            </w:pPr>
            <w:r w:rsidRPr="00413CB7">
              <w:rPr>
                <w:szCs w:val="20"/>
              </w:rPr>
              <w:t>18.3.2013</w:t>
            </w:r>
          </w:p>
        </w:tc>
      </w:tr>
      <w:tr w:rsidR="00413CB7" w:rsidRPr="00413CB7" w14:paraId="20399D61" w14:textId="77777777" w:rsidTr="005B36B0">
        <w:trPr>
          <w:trHeight w:val="20"/>
        </w:trPr>
        <w:tc>
          <w:tcPr>
            <w:tcW w:w="1756" w:type="pct"/>
            <w:noWrap/>
            <w:hideMark/>
          </w:tcPr>
          <w:p w14:paraId="4B3A920C" w14:textId="77777777" w:rsidR="00413CB7" w:rsidRPr="00413CB7" w:rsidRDefault="00413CB7" w:rsidP="00413CB7">
            <w:pPr>
              <w:spacing w:after="0"/>
              <w:jc w:val="left"/>
              <w:rPr>
                <w:szCs w:val="20"/>
              </w:rPr>
            </w:pPr>
            <w:r w:rsidRPr="00413CB7">
              <w:rPr>
                <w:szCs w:val="20"/>
              </w:rPr>
              <w:t>Vasilia Karabatsos</w:t>
            </w:r>
          </w:p>
        </w:tc>
        <w:tc>
          <w:tcPr>
            <w:tcW w:w="1597" w:type="pct"/>
            <w:noWrap/>
            <w:hideMark/>
          </w:tcPr>
          <w:p w14:paraId="2101B5E5"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59ABDC5F" w14:textId="77777777" w:rsidR="00413CB7" w:rsidRPr="00413CB7" w:rsidRDefault="00413CB7" w:rsidP="00413CB7">
            <w:pPr>
              <w:spacing w:after="0"/>
              <w:ind w:right="113"/>
              <w:jc w:val="right"/>
              <w:rPr>
                <w:szCs w:val="20"/>
              </w:rPr>
            </w:pPr>
            <w:r w:rsidRPr="00413CB7">
              <w:rPr>
                <w:szCs w:val="20"/>
              </w:rPr>
              <w:t>12.37</w:t>
            </w:r>
          </w:p>
        </w:tc>
        <w:tc>
          <w:tcPr>
            <w:tcW w:w="770" w:type="pct"/>
            <w:noWrap/>
            <w:hideMark/>
          </w:tcPr>
          <w:p w14:paraId="3131FB9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58E5401" w14:textId="77777777" w:rsidR="00413CB7" w:rsidRPr="00413CB7" w:rsidRDefault="00413CB7" w:rsidP="00413CB7">
            <w:pPr>
              <w:spacing w:after="0"/>
              <w:jc w:val="right"/>
              <w:rPr>
                <w:szCs w:val="20"/>
              </w:rPr>
            </w:pPr>
            <w:r w:rsidRPr="00413CB7">
              <w:rPr>
                <w:szCs w:val="20"/>
              </w:rPr>
              <w:t>20.2.2014</w:t>
            </w:r>
          </w:p>
        </w:tc>
      </w:tr>
      <w:tr w:rsidR="00413CB7" w:rsidRPr="00413CB7" w14:paraId="371B6539" w14:textId="77777777" w:rsidTr="005B36B0">
        <w:trPr>
          <w:trHeight w:val="20"/>
        </w:trPr>
        <w:tc>
          <w:tcPr>
            <w:tcW w:w="1756" w:type="pct"/>
            <w:noWrap/>
            <w:hideMark/>
          </w:tcPr>
          <w:p w14:paraId="5D57651C" w14:textId="77777777" w:rsidR="00413CB7" w:rsidRPr="00413CB7" w:rsidRDefault="00413CB7" w:rsidP="00413CB7">
            <w:pPr>
              <w:spacing w:after="0"/>
              <w:jc w:val="left"/>
              <w:rPr>
                <w:szCs w:val="20"/>
              </w:rPr>
            </w:pPr>
            <w:r w:rsidRPr="00413CB7">
              <w:rPr>
                <w:szCs w:val="20"/>
              </w:rPr>
              <w:t>Vasilia Karabatsos</w:t>
            </w:r>
          </w:p>
        </w:tc>
        <w:tc>
          <w:tcPr>
            <w:tcW w:w="1597" w:type="pct"/>
            <w:noWrap/>
            <w:hideMark/>
          </w:tcPr>
          <w:p w14:paraId="7CCEB8F6" w14:textId="77777777"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14:paraId="219AB4BF" w14:textId="77777777" w:rsidR="00413CB7" w:rsidRPr="00413CB7" w:rsidRDefault="00413CB7" w:rsidP="00413CB7">
            <w:pPr>
              <w:spacing w:after="0"/>
              <w:ind w:right="113"/>
              <w:jc w:val="right"/>
              <w:rPr>
                <w:szCs w:val="20"/>
              </w:rPr>
            </w:pPr>
            <w:r w:rsidRPr="00413CB7">
              <w:rPr>
                <w:szCs w:val="20"/>
              </w:rPr>
              <w:t>35.72</w:t>
            </w:r>
          </w:p>
        </w:tc>
        <w:tc>
          <w:tcPr>
            <w:tcW w:w="770" w:type="pct"/>
            <w:noWrap/>
            <w:hideMark/>
          </w:tcPr>
          <w:p w14:paraId="4714D52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4159B7" w14:textId="77777777" w:rsidR="00413CB7" w:rsidRPr="00413CB7" w:rsidRDefault="00413CB7" w:rsidP="00413CB7">
            <w:pPr>
              <w:spacing w:after="0"/>
              <w:jc w:val="right"/>
              <w:rPr>
                <w:szCs w:val="20"/>
              </w:rPr>
            </w:pPr>
            <w:r w:rsidRPr="00413CB7">
              <w:rPr>
                <w:szCs w:val="20"/>
              </w:rPr>
              <w:t>4.3.2014</w:t>
            </w:r>
          </w:p>
        </w:tc>
      </w:tr>
      <w:tr w:rsidR="00413CB7" w:rsidRPr="00413CB7" w14:paraId="4158B784" w14:textId="77777777" w:rsidTr="005B36B0">
        <w:trPr>
          <w:trHeight w:val="20"/>
        </w:trPr>
        <w:tc>
          <w:tcPr>
            <w:tcW w:w="1756" w:type="pct"/>
            <w:noWrap/>
            <w:hideMark/>
          </w:tcPr>
          <w:p w14:paraId="310707D6" w14:textId="77777777" w:rsidR="00413CB7" w:rsidRPr="00413CB7" w:rsidRDefault="00413CB7" w:rsidP="00413CB7">
            <w:pPr>
              <w:spacing w:after="0"/>
              <w:jc w:val="left"/>
              <w:rPr>
                <w:szCs w:val="20"/>
              </w:rPr>
            </w:pPr>
            <w:r w:rsidRPr="00413CB7">
              <w:rPr>
                <w:szCs w:val="20"/>
              </w:rPr>
              <w:t>Venkata Rao Kasireddi</w:t>
            </w:r>
          </w:p>
        </w:tc>
        <w:tc>
          <w:tcPr>
            <w:tcW w:w="1597" w:type="pct"/>
            <w:noWrap/>
            <w:hideMark/>
          </w:tcPr>
          <w:p w14:paraId="75C46532" w14:textId="77777777"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14:paraId="0A6B21CF" w14:textId="77777777" w:rsidR="00413CB7" w:rsidRPr="00413CB7" w:rsidRDefault="00413CB7" w:rsidP="00413CB7">
            <w:pPr>
              <w:spacing w:after="0"/>
              <w:ind w:right="113"/>
              <w:jc w:val="right"/>
              <w:rPr>
                <w:szCs w:val="20"/>
              </w:rPr>
            </w:pPr>
            <w:r w:rsidRPr="00413CB7">
              <w:rPr>
                <w:szCs w:val="20"/>
              </w:rPr>
              <w:t>149.17</w:t>
            </w:r>
          </w:p>
        </w:tc>
        <w:tc>
          <w:tcPr>
            <w:tcW w:w="770" w:type="pct"/>
            <w:noWrap/>
            <w:hideMark/>
          </w:tcPr>
          <w:p w14:paraId="4AFCB261" w14:textId="77777777" w:rsidR="00413CB7" w:rsidRPr="00413CB7" w:rsidRDefault="00413CB7" w:rsidP="00413CB7">
            <w:pPr>
              <w:spacing w:after="0"/>
              <w:ind w:left="170"/>
              <w:jc w:val="left"/>
              <w:rPr>
                <w:szCs w:val="20"/>
              </w:rPr>
            </w:pPr>
            <w:r w:rsidRPr="00413CB7">
              <w:rPr>
                <w:szCs w:val="20"/>
              </w:rPr>
              <w:t>Refund 201660</w:t>
            </w:r>
          </w:p>
        </w:tc>
        <w:tc>
          <w:tcPr>
            <w:tcW w:w="453" w:type="pct"/>
            <w:noWrap/>
            <w:hideMark/>
          </w:tcPr>
          <w:p w14:paraId="5B540535" w14:textId="77777777" w:rsidR="00413CB7" w:rsidRPr="00413CB7" w:rsidRDefault="00413CB7" w:rsidP="00413CB7">
            <w:pPr>
              <w:spacing w:after="0"/>
              <w:jc w:val="right"/>
              <w:rPr>
                <w:szCs w:val="20"/>
              </w:rPr>
            </w:pPr>
            <w:r w:rsidRPr="00413CB7">
              <w:rPr>
                <w:szCs w:val="20"/>
              </w:rPr>
              <w:t>27.11.2013</w:t>
            </w:r>
          </w:p>
        </w:tc>
      </w:tr>
      <w:tr w:rsidR="00413CB7" w:rsidRPr="00413CB7" w14:paraId="3C707F1F" w14:textId="77777777" w:rsidTr="005B36B0">
        <w:trPr>
          <w:trHeight w:val="20"/>
        </w:trPr>
        <w:tc>
          <w:tcPr>
            <w:tcW w:w="1756" w:type="pct"/>
            <w:noWrap/>
            <w:hideMark/>
          </w:tcPr>
          <w:p w14:paraId="03852710" w14:textId="77777777" w:rsidR="00413CB7" w:rsidRPr="00413CB7" w:rsidRDefault="00413CB7" w:rsidP="00413CB7">
            <w:pPr>
              <w:spacing w:after="0"/>
              <w:jc w:val="left"/>
              <w:rPr>
                <w:szCs w:val="20"/>
              </w:rPr>
            </w:pPr>
            <w:r w:rsidRPr="00413CB7">
              <w:rPr>
                <w:szCs w:val="20"/>
              </w:rPr>
              <w:t>Vera Case</w:t>
            </w:r>
          </w:p>
        </w:tc>
        <w:tc>
          <w:tcPr>
            <w:tcW w:w="1597" w:type="pct"/>
            <w:noWrap/>
            <w:hideMark/>
          </w:tcPr>
          <w:p w14:paraId="263837B4" w14:textId="77777777" w:rsidR="00413CB7" w:rsidRPr="00413CB7" w:rsidRDefault="00413CB7" w:rsidP="00413CB7">
            <w:pPr>
              <w:spacing w:after="0"/>
              <w:ind w:left="113"/>
              <w:jc w:val="left"/>
              <w:rPr>
                <w:szCs w:val="20"/>
              </w:rPr>
            </w:pPr>
            <w:r w:rsidRPr="00413CB7">
              <w:rPr>
                <w:szCs w:val="20"/>
              </w:rPr>
              <w:t>EVANDALE, SA 5069</w:t>
            </w:r>
          </w:p>
        </w:tc>
        <w:tc>
          <w:tcPr>
            <w:tcW w:w="424" w:type="pct"/>
            <w:noWrap/>
            <w:hideMark/>
          </w:tcPr>
          <w:p w14:paraId="55BDB248" w14:textId="77777777" w:rsidR="00413CB7" w:rsidRPr="00413CB7" w:rsidRDefault="00413CB7" w:rsidP="00413CB7">
            <w:pPr>
              <w:spacing w:after="0"/>
              <w:ind w:right="113"/>
              <w:jc w:val="right"/>
              <w:rPr>
                <w:szCs w:val="20"/>
              </w:rPr>
            </w:pPr>
            <w:r w:rsidRPr="00413CB7">
              <w:rPr>
                <w:szCs w:val="20"/>
              </w:rPr>
              <w:t>73.65</w:t>
            </w:r>
          </w:p>
        </w:tc>
        <w:tc>
          <w:tcPr>
            <w:tcW w:w="770" w:type="pct"/>
            <w:noWrap/>
            <w:hideMark/>
          </w:tcPr>
          <w:p w14:paraId="696D4F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89BEFC" w14:textId="77777777" w:rsidR="00413CB7" w:rsidRPr="00413CB7" w:rsidRDefault="00413CB7" w:rsidP="00413CB7">
            <w:pPr>
              <w:spacing w:after="0"/>
              <w:jc w:val="right"/>
              <w:rPr>
                <w:szCs w:val="20"/>
              </w:rPr>
            </w:pPr>
            <w:r w:rsidRPr="00413CB7">
              <w:rPr>
                <w:szCs w:val="20"/>
              </w:rPr>
              <w:t>25.2.2014</w:t>
            </w:r>
          </w:p>
        </w:tc>
      </w:tr>
      <w:tr w:rsidR="00413CB7" w:rsidRPr="00413CB7" w14:paraId="2AC72228" w14:textId="77777777" w:rsidTr="005B36B0">
        <w:trPr>
          <w:trHeight w:val="20"/>
        </w:trPr>
        <w:tc>
          <w:tcPr>
            <w:tcW w:w="1756" w:type="pct"/>
            <w:noWrap/>
            <w:hideMark/>
          </w:tcPr>
          <w:p w14:paraId="42C99D3B" w14:textId="77777777" w:rsidR="00413CB7" w:rsidRPr="00413CB7" w:rsidRDefault="00413CB7" w:rsidP="00413CB7">
            <w:pPr>
              <w:spacing w:after="0"/>
              <w:jc w:val="left"/>
              <w:rPr>
                <w:szCs w:val="20"/>
              </w:rPr>
            </w:pPr>
            <w:r w:rsidRPr="00413CB7">
              <w:rPr>
                <w:szCs w:val="20"/>
              </w:rPr>
              <w:t>Vera Wright</w:t>
            </w:r>
          </w:p>
        </w:tc>
        <w:tc>
          <w:tcPr>
            <w:tcW w:w="1597" w:type="pct"/>
            <w:noWrap/>
            <w:hideMark/>
          </w:tcPr>
          <w:p w14:paraId="4BA1B986"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16572266" w14:textId="77777777" w:rsidR="00413CB7" w:rsidRPr="00413CB7" w:rsidRDefault="00413CB7" w:rsidP="00413CB7">
            <w:pPr>
              <w:spacing w:after="0"/>
              <w:ind w:right="113"/>
              <w:jc w:val="right"/>
              <w:rPr>
                <w:szCs w:val="20"/>
              </w:rPr>
            </w:pPr>
            <w:r w:rsidRPr="00413CB7">
              <w:rPr>
                <w:szCs w:val="20"/>
              </w:rPr>
              <w:t>20.38</w:t>
            </w:r>
          </w:p>
        </w:tc>
        <w:tc>
          <w:tcPr>
            <w:tcW w:w="770" w:type="pct"/>
            <w:noWrap/>
            <w:hideMark/>
          </w:tcPr>
          <w:p w14:paraId="27CF58E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936CF0" w14:textId="77777777" w:rsidR="00413CB7" w:rsidRPr="00413CB7" w:rsidRDefault="00413CB7" w:rsidP="00413CB7">
            <w:pPr>
              <w:spacing w:after="0"/>
              <w:jc w:val="right"/>
              <w:rPr>
                <w:szCs w:val="20"/>
              </w:rPr>
            </w:pPr>
            <w:r w:rsidRPr="00413CB7">
              <w:rPr>
                <w:szCs w:val="20"/>
              </w:rPr>
              <w:t>13.3.2014</w:t>
            </w:r>
          </w:p>
        </w:tc>
      </w:tr>
      <w:tr w:rsidR="00413CB7" w:rsidRPr="00413CB7" w14:paraId="0157A97D" w14:textId="77777777" w:rsidTr="005B36B0">
        <w:trPr>
          <w:trHeight w:val="20"/>
        </w:trPr>
        <w:tc>
          <w:tcPr>
            <w:tcW w:w="1756" w:type="pct"/>
            <w:noWrap/>
            <w:hideMark/>
          </w:tcPr>
          <w:p w14:paraId="347632BF" w14:textId="77777777" w:rsidR="00413CB7" w:rsidRPr="00413CB7" w:rsidRDefault="00413CB7" w:rsidP="00413CB7">
            <w:pPr>
              <w:spacing w:after="0"/>
              <w:jc w:val="left"/>
              <w:rPr>
                <w:szCs w:val="20"/>
              </w:rPr>
            </w:pPr>
            <w:r w:rsidRPr="00413CB7">
              <w:rPr>
                <w:szCs w:val="20"/>
              </w:rPr>
              <w:t>Verica Filipovic</w:t>
            </w:r>
          </w:p>
        </w:tc>
        <w:tc>
          <w:tcPr>
            <w:tcW w:w="1597" w:type="pct"/>
            <w:noWrap/>
            <w:hideMark/>
          </w:tcPr>
          <w:p w14:paraId="3585978A"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61134DEA" w14:textId="77777777" w:rsidR="00413CB7" w:rsidRPr="00413CB7" w:rsidRDefault="00413CB7" w:rsidP="00413CB7">
            <w:pPr>
              <w:spacing w:after="0"/>
              <w:ind w:right="113"/>
              <w:jc w:val="right"/>
              <w:rPr>
                <w:szCs w:val="20"/>
              </w:rPr>
            </w:pPr>
            <w:r w:rsidRPr="00413CB7">
              <w:rPr>
                <w:szCs w:val="20"/>
              </w:rPr>
              <w:t>462.58</w:t>
            </w:r>
          </w:p>
        </w:tc>
        <w:tc>
          <w:tcPr>
            <w:tcW w:w="770" w:type="pct"/>
            <w:noWrap/>
            <w:hideMark/>
          </w:tcPr>
          <w:p w14:paraId="3CA10078" w14:textId="77777777" w:rsidR="00413CB7" w:rsidRPr="00413CB7" w:rsidRDefault="00413CB7" w:rsidP="00413CB7">
            <w:pPr>
              <w:spacing w:after="0"/>
              <w:ind w:left="170"/>
              <w:jc w:val="left"/>
              <w:rPr>
                <w:szCs w:val="20"/>
              </w:rPr>
            </w:pPr>
            <w:r w:rsidRPr="00413CB7">
              <w:rPr>
                <w:szCs w:val="20"/>
              </w:rPr>
              <w:t>Refund 190675</w:t>
            </w:r>
          </w:p>
        </w:tc>
        <w:tc>
          <w:tcPr>
            <w:tcW w:w="453" w:type="pct"/>
            <w:noWrap/>
            <w:hideMark/>
          </w:tcPr>
          <w:p w14:paraId="079BDC1B" w14:textId="77777777" w:rsidR="00413CB7" w:rsidRPr="00413CB7" w:rsidRDefault="00413CB7" w:rsidP="00413CB7">
            <w:pPr>
              <w:spacing w:after="0"/>
              <w:jc w:val="right"/>
              <w:rPr>
                <w:szCs w:val="20"/>
              </w:rPr>
            </w:pPr>
            <w:r w:rsidRPr="00413CB7">
              <w:rPr>
                <w:szCs w:val="20"/>
              </w:rPr>
              <w:t>6.11.2013</w:t>
            </w:r>
          </w:p>
        </w:tc>
      </w:tr>
      <w:tr w:rsidR="00413CB7" w:rsidRPr="00413CB7" w14:paraId="18EE5ABD" w14:textId="77777777" w:rsidTr="005B36B0">
        <w:trPr>
          <w:trHeight w:val="20"/>
        </w:trPr>
        <w:tc>
          <w:tcPr>
            <w:tcW w:w="1756" w:type="pct"/>
            <w:noWrap/>
            <w:hideMark/>
          </w:tcPr>
          <w:p w14:paraId="1B0DE44C" w14:textId="77777777" w:rsidR="00413CB7" w:rsidRPr="00413CB7" w:rsidRDefault="00413CB7" w:rsidP="00413CB7">
            <w:pPr>
              <w:spacing w:after="0"/>
              <w:jc w:val="left"/>
              <w:rPr>
                <w:szCs w:val="20"/>
              </w:rPr>
            </w:pPr>
            <w:r w:rsidRPr="00413CB7">
              <w:rPr>
                <w:szCs w:val="20"/>
              </w:rPr>
              <w:t>Verica Filipovic</w:t>
            </w:r>
          </w:p>
        </w:tc>
        <w:tc>
          <w:tcPr>
            <w:tcW w:w="1597" w:type="pct"/>
            <w:noWrap/>
            <w:hideMark/>
          </w:tcPr>
          <w:p w14:paraId="7EFC00D0" w14:textId="77777777" w:rsidR="00413CB7" w:rsidRPr="00413CB7" w:rsidRDefault="00413CB7" w:rsidP="00413CB7">
            <w:pPr>
              <w:spacing w:after="0"/>
              <w:ind w:left="113"/>
              <w:jc w:val="left"/>
              <w:rPr>
                <w:szCs w:val="20"/>
              </w:rPr>
            </w:pPr>
            <w:r w:rsidRPr="00413CB7">
              <w:rPr>
                <w:szCs w:val="20"/>
              </w:rPr>
              <w:t>JAMESTOWN, SA 5491</w:t>
            </w:r>
          </w:p>
        </w:tc>
        <w:tc>
          <w:tcPr>
            <w:tcW w:w="424" w:type="pct"/>
            <w:noWrap/>
            <w:hideMark/>
          </w:tcPr>
          <w:p w14:paraId="24B822AA" w14:textId="77777777" w:rsidR="00413CB7" w:rsidRPr="00413CB7" w:rsidRDefault="00413CB7" w:rsidP="00413CB7">
            <w:pPr>
              <w:spacing w:after="0"/>
              <w:ind w:right="113"/>
              <w:jc w:val="right"/>
              <w:rPr>
                <w:szCs w:val="20"/>
              </w:rPr>
            </w:pPr>
            <w:r w:rsidRPr="00413CB7">
              <w:rPr>
                <w:szCs w:val="20"/>
              </w:rPr>
              <w:t>114.06</w:t>
            </w:r>
          </w:p>
        </w:tc>
        <w:tc>
          <w:tcPr>
            <w:tcW w:w="770" w:type="pct"/>
            <w:noWrap/>
            <w:hideMark/>
          </w:tcPr>
          <w:p w14:paraId="47168FA0" w14:textId="77777777" w:rsidR="00413CB7" w:rsidRPr="00413CB7" w:rsidRDefault="00413CB7" w:rsidP="00413CB7">
            <w:pPr>
              <w:spacing w:after="0"/>
              <w:ind w:left="170"/>
              <w:jc w:val="left"/>
              <w:rPr>
                <w:szCs w:val="20"/>
              </w:rPr>
            </w:pPr>
            <w:r w:rsidRPr="00413CB7">
              <w:rPr>
                <w:szCs w:val="20"/>
              </w:rPr>
              <w:t>Refund 190676</w:t>
            </w:r>
          </w:p>
        </w:tc>
        <w:tc>
          <w:tcPr>
            <w:tcW w:w="453" w:type="pct"/>
            <w:noWrap/>
            <w:hideMark/>
          </w:tcPr>
          <w:p w14:paraId="4790CBFC" w14:textId="77777777" w:rsidR="00413CB7" w:rsidRPr="00413CB7" w:rsidRDefault="00413CB7" w:rsidP="00413CB7">
            <w:pPr>
              <w:spacing w:after="0"/>
              <w:jc w:val="right"/>
              <w:rPr>
                <w:szCs w:val="20"/>
              </w:rPr>
            </w:pPr>
            <w:r w:rsidRPr="00413CB7">
              <w:rPr>
                <w:szCs w:val="20"/>
              </w:rPr>
              <w:t>6.11.2013</w:t>
            </w:r>
          </w:p>
        </w:tc>
      </w:tr>
      <w:tr w:rsidR="00413CB7" w:rsidRPr="00413CB7" w14:paraId="15D0FA85" w14:textId="77777777" w:rsidTr="005B36B0">
        <w:trPr>
          <w:trHeight w:val="20"/>
        </w:trPr>
        <w:tc>
          <w:tcPr>
            <w:tcW w:w="1756" w:type="pct"/>
            <w:noWrap/>
            <w:hideMark/>
          </w:tcPr>
          <w:p w14:paraId="0B1BD67C" w14:textId="77777777" w:rsidR="00413CB7" w:rsidRPr="00413CB7" w:rsidRDefault="00413CB7" w:rsidP="00413CB7">
            <w:pPr>
              <w:spacing w:after="0"/>
              <w:jc w:val="left"/>
              <w:rPr>
                <w:szCs w:val="20"/>
              </w:rPr>
            </w:pPr>
            <w:r w:rsidRPr="00413CB7">
              <w:rPr>
                <w:szCs w:val="20"/>
              </w:rPr>
              <w:t>Veronica Paun</w:t>
            </w:r>
          </w:p>
        </w:tc>
        <w:tc>
          <w:tcPr>
            <w:tcW w:w="1597" w:type="pct"/>
            <w:noWrap/>
            <w:hideMark/>
          </w:tcPr>
          <w:p w14:paraId="46001402"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0C0C7D14" w14:textId="77777777" w:rsidR="00413CB7" w:rsidRPr="00413CB7" w:rsidRDefault="00413CB7" w:rsidP="00413CB7">
            <w:pPr>
              <w:spacing w:after="0"/>
              <w:ind w:right="113"/>
              <w:jc w:val="right"/>
              <w:rPr>
                <w:szCs w:val="20"/>
              </w:rPr>
            </w:pPr>
            <w:r w:rsidRPr="00413CB7">
              <w:rPr>
                <w:szCs w:val="20"/>
              </w:rPr>
              <w:t>18.74</w:t>
            </w:r>
          </w:p>
        </w:tc>
        <w:tc>
          <w:tcPr>
            <w:tcW w:w="770" w:type="pct"/>
            <w:noWrap/>
            <w:hideMark/>
          </w:tcPr>
          <w:p w14:paraId="56270E6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6070B7" w14:textId="77777777" w:rsidR="00413CB7" w:rsidRPr="00413CB7" w:rsidRDefault="00413CB7" w:rsidP="00413CB7">
            <w:pPr>
              <w:spacing w:after="0"/>
              <w:jc w:val="right"/>
              <w:rPr>
                <w:szCs w:val="20"/>
              </w:rPr>
            </w:pPr>
            <w:r w:rsidRPr="00413CB7">
              <w:rPr>
                <w:szCs w:val="20"/>
              </w:rPr>
              <w:t>27.10.2014</w:t>
            </w:r>
          </w:p>
        </w:tc>
      </w:tr>
      <w:tr w:rsidR="00413CB7" w:rsidRPr="00413CB7" w14:paraId="5281BEE7" w14:textId="77777777" w:rsidTr="005B36B0">
        <w:trPr>
          <w:trHeight w:val="20"/>
        </w:trPr>
        <w:tc>
          <w:tcPr>
            <w:tcW w:w="1756" w:type="pct"/>
            <w:noWrap/>
            <w:hideMark/>
          </w:tcPr>
          <w:p w14:paraId="0D277239" w14:textId="77777777" w:rsidR="00413CB7" w:rsidRPr="00413CB7" w:rsidRDefault="00413CB7" w:rsidP="00413CB7">
            <w:pPr>
              <w:spacing w:after="0"/>
              <w:jc w:val="left"/>
              <w:rPr>
                <w:szCs w:val="20"/>
              </w:rPr>
            </w:pPr>
            <w:r w:rsidRPr="00413CB7">
              <w:rPr>
                <w:szCs w:val="20"/>
              </w:rPr>
              <w:t>Veronica Wiseman</w:t>
            </w:r>
          </w:p>
        </w:tc>
        <w:tc>
          <w:tcPr>
            <w:tcW w:w="1597" w:type="pct"/>
            <w:noWrap/>
            <w:hideMark/>
          </w:tcPr>
          <w:p w14:paraId="3D55A722"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19F9A68F" w14:textId="77777777" w:rsidR="00413CB7" w:rsidRPr="00413CB7" w:rsidRDefault="00413CB7" w:rsidP="00413CB7">
            <w:pPr>
              <w:spacing w:after="0"/>
              <w:ind w:right="113"/>
              <w:jc w:val="right"/>
              <w:rPr>
                <w:szCs w:val="20"/>
              </w:rPr>
            </w:pPr>
            <w:r w:rsidRPr="00413CB7">
              <w:rPr>
                <w:szCs w:val="20"/>
              </w:rPr>
              <w:t>16.24</w:t>
            </w:r>
          </w:p>
        </w:tc>
        <w:tc>
          <w:tcPr>
            <w:tcW w:w="770" w:type="pct"/>
            <w:noWrap/>
            <w:hideMark/>
          </w:tcPr>
          <w:p w14:paraId="1977824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CED9AF" w14:textId="77777777" w:rsidR="00413CB7" w:rsidRPr="00413CB7" w:rsidRDefault="00413CB7" w:rsidP="00413CB7">
            <w:pPr>
              <w:spacing w:after="0"/>
              <w:jc w:val="right"/>
              <w:rPr>
                <w:szCs w:val="20"/>
              </w:rPr>
            </w:pPr>
            <w:r w:rsidRPr="00413CB7">
              <w:rPr>
                <w:szCs w:val="20"/>
              </w:rPr>
              <w:t>26.8.2014</w:t>
            </w:r>
          </w:p>
        </w:tc>
      </w:tr>
      <w:tr w:rsidR="00413CB7" w:rsidRPr="00413CB7" w14:paraId="23830508" w14:textId="77777777" w:rsidTr="005B36B0">
        <w:trPr>
          <w:trHeight w:val="20"/>
        </w:trPr>
        <w:tc>
          <w:tcPr>
            <w:tcW w:w="1756" w:type="pct"/>
            <w:noWrap/>
            <w:hideMark/>
          </w:tcPr>
          <w:p w14:paraId="568583D3" w14:textId="77777777" w:rsidR="00413CB7" w:rsidRPr="00413CB7" w:rsidRDefault="00413CB7" w:rsidP="00413CB7">
            <w:pPr>
              <w:spacing w:after="0"/>
              <w:jc w:val="left"/>
              <w:rPr>
                <w:szCs w:val="20"/>
              </w:rPr>
            </w:pPr>
            <w:r w:rsidRPr="00413CB7">
              <w:rPr>
                <w:szCs w:val="20"/>
              </w:rPr>
              <w:lastRenderedPageBreak/>
              <w:t>Vicki Oakley</w:t>
            </w:r>
          </w:p>
        </w:tc>
        <w:tc>
          <w:tcPr>
            <w:tcW w:w="1597" w:type="pct"/>
            <w:noWrap/>
            <w:hideMark/>
          </w:tcPr>
          <w:p w14:paraId="5B1F22AC"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54820556" w14:textId="77777777" w:rsidR="00413CB7" w:rsidRPr="00413CB7" w:rsidRDefault="00413CB7" w:rsidP="00413CB7">
            <w:pPr>
              <w:spacing w:after="0"/>
              <w:ind w:right="113"/>
              <w:jc w:val="right"/>
              <w:rPr>
                <w:szCs w:val="20"/>
              </w:rPr>
            </w:pPr>
            <w:r w:rsidRPr="00413CB7">
              <w:rPr>
                <w:szCs w:val="20"/>
              </w:rPr>
              <w:t>29.50</w:t>
            </w:r>
          </w:p>
        </w:tc>
        <w:tc>
          <w:tcPr>
            <w:tcW w:w="770" w:type="pct"/>
            <w:noWrap/>
            <w:hideMark/>
          </w:tcPr>
          <w:p w14:paraId="1B13A0D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B0D2CF8" w14:textId="77777777" w:rsidR="00413CB7" w:rsidRPr="00413CB7" w:rsidRDefault="00413CB7" w:rsidP="00413CB7">
            <w:pPr>
              <w:spacing w:after="0"/>
              <w:jc w:val="right"/>
              <w:rPr>
                <w:szCs w:val="20"/>
              </w:rPr>
            </w:pPr>
            <w:r w:rsidRPr="00413CB7">
              <w:rPr>
                <w:szCs w:val="20"/>
              </w:rPr>
              <w:t>18.4.2013</w:t>
            </w:r>
          </w:p>
        </w:tc>
      </w:tr>
      <w:tr w:rsidR="00413CB7" w:rsidRPr="00413CB7" w14:paraId="338A915E" w14:textId="77777777" w:rsidTr="005B36B0">
        <w:trPr>
          <w:trHeight w:val="20"/>
        </w:trPr>
        <w:tc>
          <w:tcPr>
            <w:tcW w:w="1756" w:type="pct"/>
            <w:noWrap/>
            <w:hideMark/>
          </w:tcPr>
          <w:p w14:paraId="7464BCB3" w14:textId="77777777" w:rsidR="00413CB7" w:rsidRPr="00413CB7" w:rsidRDefault="00413CB7" w:rsidP="00413CB7">
            <w:pPr>
              <w:spacing w:after="0"/>
              <w:jc w:val="left"/>
              <w:rPr>
                <w:szCs w:val="20"/>
              </w:rPr>
            </w:pPr>
            <w:r w:rsidRPr="00413CB7">
              <w:rPr>
                <w:szCs w:val="20"/>
              </w:rPr>
              <w:t>Vicki Watson</w:t>
            </w:r>
          </w:p>
        </w:tc>
        <w:tc>
          <w:tcPr>
            <w:tcW w:w="1597" w:type="pct"/>
            <w:noWrap/>
            <w:hideMark/>
          </w:tcPr>
          <w:p w14:paraId="57A81317" w14:textId="77777777"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14:paraId="65F14121" w14:textId="77777777" w:rsidR="00413CB7" w:rsidRPr="00413CB7" w:rsidRDefault="00413CB7" w:rsidP="00413CB7">
            <w:pPr>
              <w:spacing w:after="0"/>
              <w:ind w:right="113"/>
              <w:jc w:val="right"/>
              <w:rPr>
                <w:szCs w:val="20"/>
              </w:rPr>
            </w:pPr>
            <w:r w:rsidRPr="00413CB7">
              <w:rPr>
                <w:szCs w:val="20"/>
              </w:rPr>
              <w:t>63.79</w:t>
            </w:r>
          </w:p>
        </w:tc>
        <w:tc>
          <w:tcPr>
            <w:tcW w:w="770" w:type="pct"/>
            <w:noWrap/>
            <w:hideMark/>
          </w:tcPr>
          <w:p w14:paraId="735C7EC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7898CC" w14:textId="77777777" w:rsidR="00413CB7" w:rsidRPr="00413CB7" w:rsidRDefault="00413CB7" w:rsidP="00413CB7">
            <w:pPr>
              <w:spacing w:after="0"/>
              <w:jc w:val="right"/>
              <w:rPr>
                <w:szCs w:val="20"/>
              </w:rPr>
            </w:pPr>
            <w:r w:rsidRPr="00413CB7">
              <w:rPr>
                <w:szCs w:val="20"/>
              </w:rPr>
              <w:t>28.7.2014</w:t>
            </w:r>
          </w:p>
        </w:tc>
      </w:tr>
      <w:tr w:rsidR="00413CB7" w:rsidRPr="00413CB7" w14:paraId="6EBA348A" w14:textId="77777777" w:rsidTr="005B36B0">
        <w:trPr>
          <w:trHeight w:val="20"/>
        </w:trPr>
        <w:tc>
          <w:tcPr>
            <w:tcW w:w="1756" w:type="pct"/>
            <w:noWrap/>
            <w:hideMark/>
          </w:tcPr>
          <w:p w14:paraId="65F79305" w14:textId="77777777" w:rsidR="00413CB7" w:rsidRPr="00413CB7" w:rsidRDefault="00413CB7" w:rsidP="00413CB7">
            <w:pPr>
              <w:spacing w:after="0"/>
              <w:jc w:val="left"/>
              <w:rPr>
                <w:szCs w:val="20"/>
              </w:rPr>
            </w:pPr>
            <w:r w:rsidRPr="00413CB7">
              <w:rPr>
                <w:szCs w:val="20"/>
              </w:rPr>
              <w:t>Vicky Herraman</w:t>
            </w:r>
          </w:p>
        </w:tc>
        <w:tc>
          <w:tcPr>
            <w:tcW w:w="1597" w:type="pct"/>
            <w:noWrap/>
            <w:hideMark/>
          </w:tcPr>
          <w:p w14:paraId="65D018C8"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7B53950F"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508A499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435603F" w14:textId="77777777" w:rsidR="00413CB7" w:rsidRPr="00413CB7" w:rsidRDefault="00413CB7" w:rsidP="00413CB7">
            <w:pPr>
              <w:spacing w:after="0"/>
              <w:jc w:val="right"/>
              <w:rPr>
                <w:szCs w:val="20"/>
              </w:rPr>
            </w:pPr>
            <w:r w:rsidRPr="00413CB7">
              <w:rPr>
                <w:szCs w:val="20"/>
              </w:rPr>
              <w:t>13.2.2013</w:t>
            </w:r>
          </w:p>
        </w:tc>
      </w:tr>
      <w:tr w:rsidR="00413CB7" w:rsidRPr="00413CB7" w14:paraId="2EE5D037" w14:textId="77777777" w:rsidTr="005B36B0">
        <w:trPr>
          <w:trHeight w:val="20"/>
        </w:trPr>
        <w:tc>
          <w:tcPr>
            <w:tcW w:w="1756" w:type="pct"/>
            <w:noWrap/>
            <w:hideMark/>
          </w:tcPr>
          <w:p w14:paraId="787E824C" w14:textId="77777777" w:rsidR="00413CB7" w:rsidRPr="00413CB7" w:rsidRDefault="00413CB7" w:rsidP="00413CB7">
            <w:pPr>
              <w:spacing w:after="0"/>
              <w:jc w:val="left"/>
              <w:rPr>
                <w:szCs w:val="20"/>
              </w:rPr>
            </w:pPr>
            <w:r w:rsidRPr="00413CB7">
              <w:rPr>
                <w:szCs w:val="20"/>
              </w:rPr>
              <w:t>Victor A Driscoll</w:t>
            </w:r>
          </w:p>
        </w:tc>
        <w:tc>
          <w:tcPr>
            <w:tcW w:w="1597" w:type="pct"/>
            <w:noWrap/>
            <w:hideMark/>
          </w:tcPr>
          <w:p w14:paraId="28599AAB" w14:textId="77777777"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14:paraId="108F4BBF" w14:textId="77777777" w:rsidR="00413CB7" w:rsidRPr="00413CB7" w:rsidRDefault="00413CB7" w:rsidP="00413CB7">
            <w:pPr>
              <w:spacing w:after="0"/>
              <w:ind w:right="113"/>
              <w:jc w:val="right"/>
              <w:rPr>
                <w:szCs w:val="20"/>
              </w:rPr>
            </w:pPr>
            <w:r w:rsidRPr="00413CB7">
              <w:rPr>
                <w:szCs w:val="20"/>
              </w:rPr>
              <w:t>83.72</w:t>
            </w:r>
          </w:p>
        </w:tc>
        <w:tc>
          <w:tcPr>
            <w:tcW w:w="770" w:type="pct"/>
            <w:noWrap/>
            <w:hideMark/>
          </w:tcPr>
          <w:p w14:paraId="645985A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691209" w14:textId="77777777" w:rsidR="00413CB7" w:rsidRPr="00413CB7" w:rsidRDefault="00413CB7" w:rsidP="00413CB7">
            <w:pPr>
              <w:spacing w:after="0"/>
              <w:jc w:val="right"/>
              <w:rPr>
                <w:szCs w:val="20"/>
              </w:rPr>
            </w:pPr>
            <w:r w:rsidRPr="00413CB7">
              <w:rPr>
                <w:szCs w:val="20"/>
              </w:rPr>
              <w:t>5.12.2013</w:t>
            </w:r>
          </w:p>
        </w:tc>
      </w:tr>
      <w:tr w:rsidR="00413CB7" w:rsidRPr="00413CB7" w14:paraId="1320A75F" w14:textId="77777777" w:rsidTr="005B36B0">
        <w:trPr>
          <w:trHeight w:val="20"/>
        </w:trPr>
        <w:tc>
          <w:tcPr>
            <w:tcW w:w="1756" w:type="pct"/>
            <w:noWrap/>
            <w:hideMark/>
          </w:tcPr>
          <w:p w14:paraId="4171ABDE" w14:textId="77777777" w:rsidR="00413CB7" w:rsidRPr="00413CB7" w:rsidRDefault="00413CB7" w:rsidP="00413CB7">
            <w:pPr>
              <w:spacing w:after="0"/>
              <w:jc w:val="left"/>
              <w:rPr>
                <w:szCs w:val="20"/>
              </w:rPr>
            </w:pPr>
            <w:r w:rsidRPr="00413CB7">
              <w:rPr>
                <w:szCs w:val="20"/>
              </w:rPr>
              <w:t xml:space="preserve">Victor Agerman, the estate of </w:t>
            </w:r>
          </w:p>
        </w:tc>
        <w:tc>
          <w:tcPr>
            <w:tcW w:w="1597" w:type="pct"/>
            <w:noWrap/>
            <w:hideMark/>
          </w:tcPr>
          <w:p w14:paraId="40DB2DFA" w14:textId="77777777" w:rsidR="00413CB7" w:rsidRPr="00413CB7" w:rsidRDefault="00413CB7" w:rsidP="00413CB7">
            <w:pPr>
              <w:spacing w:after="0"/>
              <w:ind w:left="113"/>
              <w:jc w:val="left"/>
              <w:rPr>
                <w:szCs w:val="20"/>
              </w:rPr>
            </w:pPr>
            <w:r w:rsidRPr="00413CB7">
              <w:rPr>
                <w:szCs w:val="20"/>
              </w:rPr>
              <w:t>MILLSWOOD 5034</w:t>
            </w:r>
          </w:p>
        </w:tc>
        <w:tc>
          <w:tcPr>
            <w:tcW w:w="424" w:type="pct"/>
            <w:noWrap/>
            <w:hideMark/>
          </w:tcPr>
          <w:p w14:paraId="337FB0DB" w14:textId="77777777" w:rsidR="00413CB7" w:rsidRPr="00413CB7" w:rsidRDefault="00413CB7" w:rsidP="00413CB7">
            <w:pPr>
              <w:spacing w:after="0"/>
              <w:ind w:right="113"/>
              <w:jc w:val="right"/>
              <w:rPr>
                <w:szCs w:val="20"/>
              </w:rPr>
            </w:pPr>
            <w:r w:rsidRPr="00413CB7">
              <w:rPr>
                <w:szCs w:val="20"/>
              </w:rPr>
              <w:t>34.11</w:t>
            </w:r>
          </w:p>
        </w:tc>
        <w:tc>
          <w:tcPr>
            <w:tcW w:w="770" w:type="pct"/>
            <w:noWrap/>
            <w:hideMark/>
          </w:tcPr>
          <w:p w14:paraId="44B07DA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D13D12" w14:textId="77777777" w:rsidR="00413CB7" w:rsidRPr="00413CB7" w:rsidRDefault="00413CB7" w:rsidP="00413CB7">
            <w:pPr>
              <w:spacing w:after="0"/>
              <w:jc w:val="right"/>
              <w:rPr>
                <w:szCs w:val="20"/>
              </w:rPr>
            </w:pPr>
            <w:r w:rsidRPr="00413CB7">
              <w:rPr>
                <w:szCs w:val="20"/>
              </w:rPr>
              <w:t>25.6.2014</w:t>
            </w:r>
          </w:p>
        </w:tc>
      </w:tr>
      <w:tr w:rsidR="00413CB7" w:rsidRPr="00413CB7" w14:paraId="3CA031D6" w14:textId="77777777" w:rsidTr="005B36B0">
        <w:trPr>
          <w:trHeight w:val="20"/>
        </w:trPr>
        <w:tc>
          <w:tcPr>
            <w:tcW w:w="1756" w:type="pct"/>
            <w:noWrap/>
            <w:hideMark/>
          </w:tcPr>
          <w:p w14:paraId="66C19418" w14:textId="77777777" w:rsidR="00413CB7" w:rsidRPr="00413CB7" w:rsidRDefault="00413CB7" w:rsidP="00413CB7">
            <w:pPr>
              <w:spacing w:after="0"/>
              <w:jc w:val="left"/>
              <w:rPr>
                <w:szCs w:val="20"/>
              </w:rPr>
            </w:pPr>
            <w:r w:rsidRPr="00413CB7">
              <w:rPr>
                <w:szCs w:val="20"/>
              </w:rPr>
              <w:t>Victor Elliot</w:t>
            </w:r>
          </w:p>
        </w:tc>
        <w:tc>
          <w:tcPr>
            <w:tcW w:w="1597" w:type="pct"/>
            <w:noWrap/>
            <w:hideMark/>
          </w:tcPr>
          <w:p w14:paraId="2B5B397B"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65B8F893" w14:textId="77777777" w:rsidR="00413CB7" w:rsidRPr="00413CB7" w:rsidRDefault="00413CB7" w:rsidP="00413CB7">
            <w:pPr>
              <w:spacing w:after="0"/>
              <w:ind w:right="113"/>
              <w:jc w:val="right"/>
              <w:rPr>
                <w:szCs w:val="20"/>
              </w:rPr>
            </w:pPr>
            <w:r w:rsidRPr="00413CB7">
              <w:rPr>
                <w:szCs w:val="20"/>
              </w:rPr>
              <w:t>79.17</w:t>
            </w:r>
          </w:p>
        </w:tc>
        <w:tc>
          <w:tcPr>
            <w:tcW w:w="770" w:type="pct"/>
            <w:noWrap/>
            <w:hideMark/>
          </w:tcPr>
          <w:p w14:paraId="042517E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123C4E" w14:textId="77777777" w:rsidR="00413CB7" w:rsidRPr="00413CB7" w:rsidRDefault="00413CB7" w:rsidP="00413CB7">
            <w:pPr>
              <w:spacing w:after="0"/>
              <w:jc w:val="right"/>
              <w:rPr>
                <w:szCs w:val="20"/>
              </w:rPr>
            </w:pPr>
            <w:r w:rsidRPr="00413CB7">
              <w:rPr>
                <w:szCs w:val="20"/>
              </w:rPr>
              <w:t>28.5.2013</w:t>
            </w:r>
          </w:p>
        </w:tc>
      </w:tr>
      <w:tr w:rsidR="00413CB7" w:rsidRPr="00413CB7" w14:paraId="5090F7BA" w14:textId="77777777" w:rsidTr="005B36B0">
        <w:trPr>
          <w:trHeight w:val="20"/>
        </w:trPr>
        <w:tc>
          <w:tcPr>
            <w:tcW w:w="1756" w:type="pct"/>
            <w:noWrap/>
            <w:hideMark/>
          </w:tcPr>
          <w:p w14:paraId="68A4ACBE" w14:textId="77777777" w:rsidR="00413CB7" w:rsidRPr="00413CB7" w:rsidRDefault="00413CB7" w:rsidP="00413CB7">
            <w:pPr>
              <w:spacing w:after="0"/>
              <w:jc w:val="left"/>
              <w:rPr>
                <w:szCs w:val="20"/>
              </w:rPr>
            </w:pPr>
            <w:r w:rsidRPr="00413CB7">
              <w:rPr>
                <w:szCs w:val="20"/>
              </w:rPr>
              <w:t>Victoria Adcroft</w:t>
            </w:r>
          </w:p>
        </w:tc>
        <w:tc>
          <w:tcPr>
            <w:tcW w:w="1597" w:type="pct"/>
            <w:noWrap/>
            <w:hideMark/>
          </w:tcPr>
          <w:p w14:paraId="1083D23D"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2C252024" w14:textId="77777777" w:rsidR="00413CB7" w:rsidRPr="00413CB7" w:rsidRDefault="00413CB7" w:rsidP="00413CB7">
            <w:pPr>
              <w:spacing w:after="0"/>
              <w:ind w:right="113"/>
              <w:jc w:val="right"/>
              <w:rPr>
                <w:szCs w:val="20"/>
              </w:rPr>
            </w:pPr>
            <w:r w:rsidRPr="00413CB7">
              <w:rPr>
                <w:szCs w:val="20"/>
              </w:rPr>
              <w:t>253.31</w:t>
            </w:r>
          </w:p>
        </w:tc>
        <w:tc>
          <w:tcPr>
            <w:tcW w:w="770" w:type="pct"/>
            <w:noWrap/>
            <w:hideMark/>
          </w:tcPr>
          <w:p w14:paraId="274EBE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2EE070B" w14:textId="77777777" w:rsidR="00413CB7" w:rsidRPr="00413CB7" w:rsidRDefault="00413CB7" w:rsidP="00413CB7">
            <w:pPr>
              <w:spacing w:after="0"/>
              <w:jc w:val="right"/>
              <w:rPr>
                <w:szCs w:val="20"/>
              </w:rPr>
            </w:pPr>
            <w:r w:rsidRPr="00413CB7">
              <w:rPr>
                <w:szCs w:val="20"/>
              </w:rPr>
              <w:t>26.9.2014</w:t>
            </w:r>
          </w:p>
        </w:tc>
      </w:tr>
      <w:tr w:rsidR="00413CB7" w:rsidRPr="00413CB7" w14:paraId="724D8FD4" w14:textId="77777777" w:rsidTr="005B36B0">
        <w:trPr>
          <w:trHeight w:val="20"/>
        </w:trPr>
        <w:tc>
          <w:tcPr>
            <w:tcW w:w="1756" w:type="pct"/>
            <w:noWrap/>
            <w:hideMark/>
          </w:tcPr>
          <w:p w14:paraId="647C8664" w14:textId="77777777" w:rsidR="00413CB7" w:rsidRPr="00413CB7" w:rsidRDefault="00413CB7" w:rsidP="00413CB7">
            <w:pPr>
              <w:spacing w:after="0"/>
              <w:jc w:val="left"/>
              <w:rPr>
                <w:szCs w:val="20"/>
              </w:rPr>
            </w:pPr>
            <w:r w:rsidRPr="00413CB7">
              <w:rPr>
                <w:szCs w:val="20"/>
              </w:rPr>
              <w:t>Victoria Hemming</w:t>
            </w:r>
          </w:p>
        </w:tc>
        <w:tc>
          <w:tcPr>
            <w:tcW w:w="1597" w:type="pct"/>
            <w:noWrap/>
            <w:hideMark/>
          </w:tcPr>
          <w:p w14:paraId="183C92C8" w14:textId="77777777"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14:paraId="66D7BE13" w14:textId="77777777" w:rsidR="00413CB7" w:rsidRPr="00413CB7" w:rsidRDefault="00413CB7" w:rsidP="00413CB7">
            <w:pPr>
              <w:spacing w:after="0"/>
              <w:ind w:right="113"/>
              <w:jc w:val="right"/>
              <w:rPr>
                <w:szCs w:val="20"/>
              </w:rPr>
            </w:pPr>
            <w:r w:rsidRPr="00413CB7">
              <w:rPr>
                <w:szCs w:val="20"/>
              </w:rPr>
              <w:t>149.58</w:t>
            </w:r>
          </w:p>
        </w:tc>
        <w:tc>
          <w:tcPr>
            <w:tcW w:w="770" w:type="pct"/>
            <w:noWrap/>
            <w:hideMark/>
          </w:tcPr>
          <w:p w14:paraId="7DA3BA5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D2F7FFC" w14:textId="77777777" w:rsidR="00413CB7" w:rsidRPr="00413CB7" w:rsidRDefault="00413CB7" w:rsidP="00413CB7">
            <w:pPr>
              <w:spacing w:after="0"/>
              <w:jc w:val="right"/>
              <w:rPr>
                <w:szCs w:val="20"/>
              </w:rPr>
            </w:pPr>
            <w:r w:rsidRPr="00413CB7">
              <w:rPr>
                <w:szCs w:val="20"/>
              </w:rPr>
              <w:t>7.1.2014</w:t>
            </w:r>
          </w:p>
        </w:tc>
      </w:tr>
      <w:tr w:rsidR="00413CB7" w:rsidRPr="00413CB7" w14:paraId="59E58C90" w14:textId="77777777" w:rsidTr="005B36B0">
        <w:trPr>
          <w:trHeight w:val="20"/>
        </w:trPr>
        <w:tc>
          <w:tcPr>
            <w:tcW w:w="1756" w:type="pct"/>
            <w:noWrap/>
            <w:hideMark/>
          </w:tcPr>
          <w:p w14:paraId="2493BB71" w14:textId="77777777" w:rsidR="00413CB7" w:rsidRPr="00413CB7" w:rsidRDefault="00413CB7" w:rsidP="00413CB7">
            <w:pPr>
              <w:spacing w:after="0"/>
              <w:jc w:val="left"/>
              <w:rPr>
                <w:szCs w:val="20"/>
              </w:rPr>
            </w:pPr>
            <w:r w:rsidRPr="00413CB7">
              <w:rPr>
                <w:szCs w:val="20"/>
              </w:rPr>
              <w:t>Victoria Walter</w:t>
            </w:r>
          </w:p>
        </w:tc>
        <w:tc>
          <w:tcPr>
            <w:tcW w:w="1597" w:type="pct"/>
            <w:noWrap/>
            <w:hideMark/>
          </w:tcPr>
          <w:p w14:paraId="528AA89B" w14:textId="77777777"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14:paraId="2C7311E2"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5581E13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A909B0" w14:textId="77777777" w:rsidR="00413CB7" w:rsidRPr="00413CB7" w:rsidRDefault="00413CB7" w:rsidP="00413CB7">
            <w:pPr>
              <w:spacing w:after="0"/>
              <w:jc w:val="right"/>
              <w:rPr>
                <w:szCs w:val="20"/>
              </w:rPr>
            </w:pPr>
            <w:r w:rsidRPr="00413CB7">
              <w:rPr>
                <w:szCs w:val="20"/>
              </w:rPr>
              <w:t>28.5.2013</w:t>
            </w:r>
          </w:p>
        </w:tc>
      </w:tr>
      <w:tr w:rsidR="00413CB7" w:rsidRPr="00413CB7" w14:paraId="1AF19000" w14:textId="77777777" w:rsidTr="005B36B0">
        <w:trPr>
          <w:trHeight w:val="20"/>
        </w:trPr>
        <w:tc>
          <w:tcPr>
            <w:tcW w:w="1756" w:type="pct"/>
            <w:noWrap/>
            <w:hideMark/>
          </w:tcPr>
          <w:p w14:paraId="564E523E" w14:textId="77777777" w:rsidR="00413CB7" w:rsidRPr="00413CB7" w:rsidRDefault="00413CB7" w:rsidP="00413CB7">
            <w:pPr>
              <w:spacing w:after="0"/>
              <w:jc w:val="left"/>
              <w:rPr>
                <w:szCs w:val="20"/>
              </w:rPr>
            </w:pPr>
            <w:r w:rsidRPr="00413CB7">
              <w:rPr>
                <w:szCs w:val="20"/>
              </w:rPr>
              <w:t>Vietnam Palace</w:t>
            </w:r>
          </w:p>
        </w:tc>
        <w:tc>
          <w:tcPr>
            <w:tcW w:w="1597" w:type="pct"/>
            <w:noWrap/>
            <w:hideMark/>
          </w:tcPr>
          <w:p w14:paraId="15B5FDE0"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01D93CB1" w14:textId="77777777" w:rsidR="00413CB7" w:rsidRPr="00413CB7" w:rsidRDefault="00413CB7" w:rsidP="00413CB7">
            <w:pPr>
              <w:spacing w:after="0"/>
              <w:ind w:right="113"/>
              <w:jc w:val="right"/>
              <w:rPr>
                <w:szCs w:val="20"/>
              </w:rPr>
            </w:pPr>
            <w:r w:rsidRPr="00413CB7">
              <w:rPr>
                <w:szCs w:val="20"/>
              </w:rPr>
              <w:t>110.00</w:t>
            </w:r>
          </w:p>
        </w:tc>
        <w:tc>
          <w:tcPr>
            <w:tcW w:w="770" w:type="pct"/>
            <w:noWrap/>
            <w:hideMark/>
          </w:tcPr>
          <w:p w14:paraId="05F9FC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4F6564" w14:textId="77777777" w:rsidR="00413CB7" w:rsidRPr="00413CB7" w:rsidRDefault="00413CB7" w:rsidP="00413CB7">
            <w:pPr>
              <w:spacing w:after="0"/>
              <w:jc w:val="right"/>
              <w:rPr>
                <w:szCs w:val="20"/>
              </w:rPr>
            </w:pPr>
            <w:r w:rsidRPr="00413CB7">
              <w:rPr>
                <w:szCs w:val="20"/>
              </w:rPr>
              <w:t>4.1.2013</w:t>
            </w:r>
          </w:p>
        </w:tc>
      </w:tr>
      <w:tr w:rsidR="00413CB7" w:rsidRPr="00413CB7" w14:paraId="799ACC8F" w14:textId="77777777" w:rsidTr="005B36B0">
        <w:trPr>
          <w:trHeight w:val="20"/>
        </w:trPr>
        <w:tc>
          <w:tcPr>
            <w:tcW w:w="1756" w:type="pct"/>
            <w:noWrap/>
            <w:hideMark/>
          </w:tcPr>
          <w:p w14:paraId="402E2305" w14:textId="77777777" w:rsidR="00413CB7" w:rsidRPr="00413CB7" w:rsidRDefault="00413CB7" w:rsidP="00413CB7">
            <w:pPr>
              <w:spacing w:after="0"/>
              <w:jc w:val="left"/>
              <w:rPr>
                <w:szCs w:val="20"/>
              </w:rPr>
            </w:pPr>
            <w:r w:rsidRPr="00413CB7">
              <w:rPr>
                <w:szCs w:val="20"/>
              </w:rPr>
              <w:t>Vijay Dabreo</w:t>
            </w:r>
          </w:p>
        </w:tc>
        <w:tc>
          <w:tcPr>
            <w:tcW w:w="1597" w:type="pct"/>
            <w:noWrap/>
            <w:hideMark/>
          </w:tcPr>
          <w:p w14:paraId="45025A8C"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06587DA3" w14:textId="77777777" w:rsidR="00413CB7" w:rsidRPr="00413CB7" w:rsidRDefault="00413CB7" w:rsidP="00413CB7">
            <w:pPr>
              <w:spacing w:after="0"/>
              <w:ind w:right="113"/>
              <w:jc w:val="right"/>
              <w:rPr>
                <w:szCs w:val="20"/>
              </w:rPr>
            </w:pPr>
            <w:r w:rsidRPr="00413CB7">
              <w:rPr>
                <w:szCs w:val="20"/>
              </w:rPr>
              <w:t>20.10</w:t>
            </w:r>
          </w:p>
        </w:tc>
        <w:tc>
          <w:tcPr>
            <w:tcW w:w="770" w:type="pct"/>
            <w:noWrap/>
            <w:hideMark/>
          </w:tcPr>
          <w:p w14:paraId="0BD882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C0D69A6" w14:textId="77777777" w:rsidR="00413CB7" w:rsidRPr="00413CB7" w:rsidRDefault="00413CB7" w:rsidP="00413CB7">
            <w:pPr>
              <w:spacing w:after="0"/>
              <w:jc w:val="right"/>
              <w:rPr>
                <w:szCs w:val="20"/>
              </w:rPr>
            </w:pPr>
            <w:r w:rsidRPr="00413CB7">
              <w:rPr>
                <w:szCs w:val="20"/>
              </w:rPr>
              <w:t>11.12.2013</w:t>
            </w:r>
          </w:p>
        </w:tc>
      </w:tr>
      <w:tr w:rsidR="00413CB7" w:rsidRPr="00413CB7" w14:paraId="1CA16B4B" w14:textId="77777777" w:rsidTr="005B36B0">
        <w:trPr>
          <w:trHeight w:val="20"/>
        </w:trPr>
        <w:tc>
          <w:tcPr>
            <w:tcW w:w="1756" w:type="pct"/>
            <w:noWrap/>
            <w:hideMark/>
          </w:tcPr>
          <w:p w14:paraId="42A68030" w14:textId="77777777" w:rsidR="00413CB7" w:rsidRPr="00413CB7" w:rsidRDefault="00413CB7" w:rsidP="00413CB7">
            <w:pPr>
              <w:spacing w:after="0"/>
              <w:jc w:val="left"/>
              <w:rPr>
                <w:szCs w:val="20"/>
              </w:rPr>
            </w:pPr>
            <w:r w:rsidRPr="00413CB7">
              <w:rPr>
                <w:szCs w:val="20"/>
              </w:rPr>
              <w:t>Vincent Garreffa</w:t>
            </w:r>
          </w:p>
        </w:tc>
        <w:tc>
          <w:tcPr>
            <w:tcW w:w="1597" w:type="pct"/>
            <w:noWrap/>
            <w:hideMark/>
          </w:tcPr>
          <w:p w14:paraId="08907D32" w14:textId="77777777" w:rsidR="00413CB7" w:rsidRPr="00413CB7" w:rsidRDefault="00413CB7" w:rsidP="00413CB7">
            <w:pPr>
              <w:spacing w:after="0"/>
              <w:ind w:left="113"/>
              <w:jc w:val="left"/>
              <w:rPr>
                <w:szCs w:val="20"/>
              </w:rPr>
            </w:pPr>
            <w:r w:rsidRPr="00413CB7">
              <w:rPr>
                <w:szCs w:val="20"/>
              </w:rPr>
              <w:t>PAYNEHAM, SA 5070</w:t>
            </w:r>
          </w:p>
        </w:tc>
        <w:tc>
          <w:tcPr>
            <w:tcW w:w="424" w:type="pct"/>
            <w:noWrap/>
            <w:hideMark/>
          </w:tcPr>
          <w:p w14:paraId="2A1F8CC8"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17688F2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4985DE" w14:textId="77777777" w:rsidR="00413CB7" w:rsidRPr="00413CB7" w:rsidRDefault="00413CB7" w:rsidP="00413CB7">
            <w:pPr>
              <w:spacing w:after="0"/>
              <w:jc w:val="right"/>
              <w:rPr>
                <w:szCs w:val="20"/>
              </w:rPr>
            </w:pPr>
            <w:r w:rsidRPr="00413CB7">
              <w:rPr>
                <w:szCs w:val="20"/>
              </w:rPr>
              <w:t>11.12.2014</w:t>
            </w:r>
          </w:p>
        </w:tc>
      </w:tr>
      <w:tr w:rsidR="00413CB7" w:rsidRPr="00413CB7" w14:paraId="2F262CE6" w14:textId="77777777" w:rsidTr="005B36B0">
        <w:trPr>
          <w:trHeight w:val="20"/>
        </w:trPr>
        <w:tc>
          <w:tcPr>
            <w:tcW w:w="1756" w:type="pct"/>
            <w:noWrap/>
            <w:hideMark/>
          </w:tcPr>
          <w:p w14:paraId="779DE752" w14:textId="77777777" w:rsidR="00413CB7" w:rsidRPr="00413CB7" w:rsidRDefault="00413CB7" w:rsidP="00413CB7">
            <w:pPr>
              <w:spacing w:after="0"/>
              <w:jc w:val="left"/>
              <w:rPr>
                <w:szCs w:val="20"/>
              </w:rPr>
            </w:pPr>
            <w:r w:rsidRPr="00413CB7">
              <w:rPr>
                <w:szCs w:val="20"/>
              </w:rPr>
              <w:t>Vincent Tait</w:t>
            </w:r>
          </w:p>
        </w:tc>
        <w:tc>
          <w:tcPr>
            <w:tcW w:w="1597" w:type="pct"/>
            <w:noWrap/>
            <w:hideMark/>
          </w:tcPr>
          <w:p w14:paraId="7FC03523" w14:textId="77777777"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14:paraId="0BC385C4" w14:textId="77777777" w:rsidR="00413CB7" w:rsidRPr="00413CB7" w:rsidRDefault="00413CB7" w:rsidP="00413CB7">
            <w:pPr>
              <w:spacing w:after="0"/>
              <w:ind w:right="113"/>
              <w:jc w:val="right"/>
              <w:rPr>
                <w:szCs w:val="20"/>
              </w:rPr>
            </w:pPr>
            <w:r w:rsidRPr="00413CB7">
              <w:rPr>
                <w:szCs w:val="20"/>
              </w:rPr>
              <w:t>40.00</w:t>
            </w:r>
          </w:p>
        </w:tc>
        <w:tc>
          <w:tcPr>
            <w:tcW w:w="770" w:type="pct"/>
            <w:noWrap/>
            <w:hideMark/>
          </w:tcPr>
          <w:p w14:paraId="66EF6207" w14:textId="77777777" w:rsidR="00413CB7" w:rsidRPr="00413CB7" w:rsidRDefault="00413CB7" w:rsidP="00413CB7">
            <w:pPr>
              <w:spacing w:after="0"/>
              <w:ind w:left="170"/>
              <w:jc w:val="left"/>
              <w:rPr>
                <w:szCs w:val="20"/>
              </w:rPr>
            </w:pPr>
            <w:r w:rsidRPr="00413CB7">
              <w:rPr>
                <w:szCs w:val="20"/>
              </w:rPr>
              <w:t>Refund 184484</w:t>
            </w:r>
          </w:p>
        </w:tc>
        <w:tc>
          <w:tcPr>
            <w:tcW w:w="453" w:type="pct"/>
            <w:noWrap/>
            <w:hideMark/>
          </w:tcPr>
          <w:p w14:paraId="08909EBB" w14:textId="77777777" w:rsidR="00413CB7" w:rsidRPr="00413CB7" w:rsidRDefault="00413CB7" w:rsidP="00413CB7">
            <w:pPr>
              <w:spacing w:after="0"/>
              <w:jc w:val="right"/>
              <w:rPr>
                <w:szCs w:val="20"/>
              </w:rPr>
            </w:pPr>
            <w:r w:rsidRPr="00413CB7">
              <w:rPr>
                <w:szCs w:val="20"/>
              </w:rPr>
              <w:t>23.10.2013</w:t>
            </w:r>
          </w:p>
        </w:tc>
      </w:tr>
      <w:tr w:rsidR="00413CB7" w:rsidRPr="00413CB7" w14:paraId="4835854D" w14:textId="77777777" w:rsidTr="005B36B0">
        <w:trPr>
          <w:trHeight w:val="20"/>
        </w:trPr>
        <w:tc>
          <w:tcPr>
            <w:tcW w:w="1756" w:type="pct"/>
            <w:noWrap/>
            <w:hideMark/>
          </w:tcPr>
          <w:p w14:paraId="66953989" w14:textId="77777777" w:rsidR="00413CB7" w:rsidRPr="00413CB7" w:rsidRDefault="00413CB7" w:rsidP="00413CB7">
            <w:pPr>
              <w:spacing w:after="0"/>
              <w:jc w:val="left"/>
              <w:rPr>
                <w:szCs w:val="20"/>
              </w:rPr>
            </w:pPr>
            <w:r w:rsidRPr="00413CB7">
              <w:rPr>
                <w:szCs w:val="20"/>
              </w:rPr>
              <w:t>Vipulkumar Vyas</w:t>
            </w:r>
          </w:p>
        </w:tc>
        <w:tc>
          <w:tcPr>
            <w:tcW w:w="1597" w:type="pct"/>
            <w:noWrap/>
            <w:hideMark/>
          </w:tcPr>
          <w:p w14:paraId="05CD2FA3" w14:textId="77777777" w:rsidR="00413CB7" w:rsidRPr="00413CB7" w:rsidRDefault="00413CB7" w:rsidP="00413CB7">
            <w:pPr>
              <w:spacing w:after="0"/>
              <w:ind w:left="113"/>
              <w:jc w:val="left"/>
              <w:rPr>
                <w:szCs w:val="20"/>
              </w:rPr>
            </w:pPr>
            <w:r w:rsidRPr="00413CB7">
              <w:rPr>
                <w:szCs w:val="20"/>
              </w:rPr>
              <w:t>MODBURY, SA 5092</w:t>
            </w:r>
          </w:p>
        </w:tc>
        <w:tc>
          <w:tcPr>
            <w:tcW w:w="424" w:type="pct"/>
            <w:noWrap/>
            <w:hideMark/>
          </w:tcPr>
          <w:p w14:paraId="2BA94527" w14:textId="77777777" w:rsidR="00413CB7" w:rsidRPr="00413CB7" w:rsidRDefault="00413CB7" w:rsidP="00413CB7">
            <w:pPr>
              <w:spacing w:after="0"/>
              <w:ind w:right="113"/>
              <w:jc w:val="right"/>
              <w:rPr>
                <w:szCs w:val="20"/>
              </w:rPr>
            </w:pPr>
            <w:r w:rsidRPr="00413CB7">
              <w:rPr>
                <w:szCs w:val="20"/>
              </w:rPr>
              <w:t>74.00</w:t>
            </w:r>
          </w:p>
        </w:tc>
        <w:tc>
          <w:tcPr>
            <w:tcW w:w="770" w:type="pct"/>
            <w:noWrap/>
            <w:hideMark/>
          </w:tcPr>
          <w:p w14:paraId="17CEA0D8" w14:textId="77777777" w:rsidR="00413CB7" w:rsidRPr="00413CB7" w:rsidRDefault="00413CB7" w:rsidP="00413CB7">
            <w:pPr>
              <w:spacing w:after="0"/>
              <w:ind w:left="170"/>
              <w:jc w:val="left"/>
              <w:rPr>
                <w:szCs w:val="20"/>
              </w:rPr>
            </w:pPr>
            <w:r w:rsidRPr="00413CB7">
              <w:rPr>
                <w:szCs w:val="20"/>
              </w:rPr>
              <w:t>Refund 202343</w:t>
            </w:r>
          </w:p>
        </w:tc>
        <w:tc>
          <w:tcPr>
            <w:tcW w:w="453" w:type="pct"/>
            <w:noWrap/>
            <w:hideMark/>
          </w:tcPr>
          <w:p w14:paraId="6CFD305E" w14:textId="77777777" w:rsidR="00413CB7" w:rsidRPr="00413CB7" w:rsidRDefault="00413CB7" w:rsidP="00413CB7">
            <w:pPr>
              <w:spacing w:after="0"/>
              <w:jc w:val="right"/>
              <w:rPr>
                <w:szCs w:val="20"/>
              </w:rPr>
            </w:pPr>
            <w:r w:rsidRPr="00413CB7">
              <w:rPr>
                <w:szCs w:val="20"/>
              </w:rPr>
              <w:t>28.11.2013</w:t>
            </w:r>
          </w:p>
        </w:tc>
      </w:tr>
      <w:tr w:rsidR="00413CB7" w:rsidRPr="00413CB7" w14:paraId="483C07C7" w14:textId="77777777" w:rsidTr="005B36B0">
        <w:trPr>
          <w:trHeight w:val="20"/>
        </w:trPr>
        <w:tc>
          <w:tcPr>
            <w:tcW w:w="1756" w:type="pct"/>
            <w:noWrap/>
            <w:hideMark/>
          </w:tcPr>
          <w:p w14:paraId="4847BE41" w14:textId="77777777" w:rsidR="00413CB7" w:rsidRPr="00413CB7" w:rsidRDefault="00413CB7" w:rsidP="00413CB7">
            <w:pPr>
              <w:spacing w:after="0"/>
              <w:jc w:val="left"/>
              <w:rPr>
                <w:szCs w:val="20"/>
              </w:rPr>
            </w:pPr>
            <w:r w:rsidRPr="00413CB7">
              <w:rPr>
                <w:szCs w:val="20"/>
              </w:rPr>
              <w:t>Visionscape Develop Ments Pty Ltd</w:t>
            </w:r>
          </w:p>
        </w:tc>
        <w:tc>
          <w:tcPr>
            <w:tcW w:w="1597" w:type="pct"/>
            <w:noWrap/>
            <w:hideMark/>
          </w:tcPr>
          <w:p w14:paraId="035A90F1" w14:textId="77777777" w:rsidR="00413CB7" w:rsidRPr="00413CB7" w:rsidRDefault="00413CB7" w:rsidP="00413CB7">
            <w:pPr>
              <w:spacing w:after="0"/>
              <w:ind w:left="113"/>
              <w:jc w:val="left"/>
              <w:rPr>
                <w:szCs w:val="20"/>
              </w:rPr>
            </w:pPr>
            <w:r w:rsidRPr="00413CB7">
              <w:rPr>
                <w:szCs w:val="20"/>
              </w:rPr>
              <w:t>MARION, SA 5043</w:t>
            </w:r>
          </w:p>
        </w:tc>
        <w:tc>
          <w:tcPr>
            <w:tcW w:w="424" w:type="pct"/>
            <w:noWrap/>
            <w:hideMark/>
          </w:tcPr>
          <w:p w14:paraId="44773269" w14:textId="77777777" w:rsidR="00413CB7" w:rsidRPr="00413CB7" w:rsidRDefault="00413CB7" w:rsidP="00413CB7">
            <w:pPr>
              <w:spacing w:after="0"/>
              <w:ind w:right="113"/>
              <w:jc w:val="right"/>
              <w:rPr>
                <w:szCs w:val="20"/>
              </w:rPr>
            </w:pPr>
            <w:r w:rsidRPr="00413CB7">
              <w:rPr>
                <w:szCs w:val="20"/>
              </w:rPr>
              <w:t>20.10</w:t>
            </w:r>
          </w:p>
        </w:tc>
        <w:tc>
          <w:tcPr>
            <w:tcW w:w="770" w:type="pct"/>
            <w:noWrap/>
            <w:hideMark/>
          </w:tcPr>
          <w:p w14:paraId="2BD5BD3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C89D01" w14:textId="77777777" w:rsidR="00413CB7" w:rsidRPr="00413CB7" w:rsidRDefault="00413CB7" w:rsidP="00413CB7">
            <w:pPr>
              <w:spacing w:after="0"/>
              <w:jc w:val="right"/>
              <w:rPr>
                <w:szCs w:val="20"/>
              </w:rPr>
            </w:pPr>
            <w:r w:rsidRPr="00413CB7">
              <w:rPr>
                <w:szCs w:val="20"/>
              </w:rPr>
              <w:t>9.12.2013</w:t>
            </w:r>
          </w:p>
        </w:tc>
      </w:tr>
      <w:tr w:rsidR="00413CB7" w:rsidRPr="00413CB7" w14:paraId="16A3EB64" w14:textId="77777777" w:rsidTr="005B36B0">
        <w:trPr>
          <w:trHeight w:val="20"/>
        </w:trPr>
        <w:tc>
          <w:tcPr>
            <w:tcW w:w="1756" w:type="pct"/>
            <w:noWrap/>
            <w:hideMark/>
          </w:tcPr>
          <w:p w14:paraId="42034405" w14:textId="77777777" w:rsidR="00413CB7" w:rsidRPr="00413CB7" w:rsidRDefault="00413CB7" w:rsidP="00413CB7">
            <w:pPr>
              <w:spacing w:after="0"/>
              <w:jc w:val="left"/>
              <w:rPr>
                <w:szCs w:val="20"/>
              </w:rPr>
            </w:pPr>
            <w:r w:rsidRPr="00413CB7">
              <w:rPr>
                <w:szCs w:val="20"/>
              </w:rPr>
              <w:t>Vivian Lane-Byrnes</w:t>
            </w:r>
          </w:p>
        </w:tc>
        <w:tc>
          <w:tcPr>
            <w:tcW w:w="1597" w:type="pct"/>
            <w:noWrap/>
            <w:hideMark/>
          </w:tcPr>
          <w:p w14:paraId="12554EC8"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6DBC15C3" w14:textId="77777777" w:rsidR="00413CB7" w:rsidRPr="00413CB7" w:rsidRDefault="00413CB7" w:rsidP="00413CB7">
            <w:pPr>
              <w:spacing w:after="0"/>
              <w:ind w:right="113"/>
              <w:jc w:val="right"/>
              <w:rPr>
                <w:szCs w:val="20"/>
              </w:rPr>
            </w:pPr>
            <w:r w:rsidRPr="00413CB7">
              <w:rPr>
                <w:szCs w:val="20"/>
              </w:rPr>
              <w:t>54.00</w:t>
            </w:r>
          </w:p>
        </w:tc>
        <w:tc>
          <w:tcPr>
            <w:tcW w:w="770" w:type="pct"/>
            <w:noWrap/>
            <w:hideMark/>
          </w:tcPr>
          <w:p w14:paraId="639BC22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73B2EC" w14:textId="77777777" w:rsidR="00413CB7" w:rsidRPr="00413CB7" w:rsidRDefault="00413CB7" w:rsidP="00413CB7">
            <w:pPr>
              <w:spacing w:after="0"/>
              <w:jc w:val="right"/>
              <w:rPr>
                <w:szCs w:val="20"/>
              </w:rPr>
            </w:pPr>
            <w:r w:rsidRPr="00413CB7">
              <w:rPr>
                <w:szCs w:val="20"/>
              </w:rPr>
              <w:t>13.6.2013</w:t>
            </w:r>
          </w:p>
        </w:tc>
      </w:tr>
      <w:tr w:rsidR="00413CB7" w:rsidRPr="00413CB7" w14:paraId="5A18D3D5" w14:textId="77777777" w:rsidTr="005B36B0">
        <w:trPr>
          <w:trHeight w:val="20"/>
        </w:trPr>
        <w:tc>
          <w:tcPr>
            <w:tcW w:w="1756" w:type="pct"/>
            <w:noWrap/>
            <w:hideMark/>
          </w:tcPr>
          <w:p w14:paraId="298A2522" w14:textId="77777777" w:rsidR="00413CB7" w:rsidRPr="00413CB7" w:rsidRDefault="00413CB7" w:rsidP="00413CB7">
            <w:pPr>
              <w:spacing w:after="0"/>
              <w:jc w:val="left"/>
              <w:rPr>
                <w:szCs w:val="20"/>
              </w:rPr>
            </w:pPr>
            <w:r w:rsidRPr="00413CB7">
              <w:rPr>
                <w:szCs w:val="20"/>
              </w:rPr>
              <w:t>Vu Nguyen</w:t>
            </w:r>
          </w:p>
        </w:tc>
        <w:tc>
          <w:tcPr>
            <w:tcW w:w="1597" w:type="pct"/>
            <w:noWrap/>
            <w:hideMark/>
          </w:tcPr>
          <w:p w14:paraId="33BF5FF8" w14:textId="77777777"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14:paraId="4FD18608" w14:textId="77777777" w:rsidR="00413CB7" w:rsidRPr="00413CB7" w:rsidRDefault="00413CB7" w:rsidP="00413CB7">
            <w:pPr>
              <w:spacing w:after="0"/>
              <w:ind w:right="113"/>
              <w:jc w:val="right"/>
              <w:rPr>
                <w:szCs w:val="20"/>
              </w:rPr>
            </w:pPr>
            <w:r w:rsidRPr="00413CB7">
              <w:rPr>
                <w:szCs w:val="20"/>
              </w:rPr>
              <w:t>307.76</w:t>
            </w:r>
          </w:p>
        </w:tc>
        <w:tc>
          <w:tcPr>
            <w:tcW w:w="770" w:type="pct"/>
            <w:noWrap/>
            <w:hideMark/>
          </w:tcPr>
          <w:p w14:paraId="340FD2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F9FAD6" w14:textId="77777777" w:rsidR="00413CB7" w:rsidRPr="00413CB7" w:rsidRDefault="00413CB7" w:rsidP="00413CB7">
            <w:pPr>
              <w:spacing w:after="0"/>
              <w:jc w:val="right"/>
              <w:rPr>
                <w:szCs w:val="20"/>
              </w:rPr>
            </w:pPr>
            <w:r w:rsidRPr="00413CB7">
              <w:rPr>
                <w:szCs w:val="20"/>
              </w:rPr>
              <w:t>26.6.2014</w:t>
            </w:r>
          </w:p>
        </w:tc>
      </w:tr>
      <w:tr w:rsidR="00413CB7" w:rsidRPr="00413CB7" w14:paraId="17C289AC" w14:textId="77777777" w:rsidTr="005B36B0">
        <w:trPr>
          <w:trHeight w:val="20"/>
        </w:trPr>
        <w:tc>
          <w:tcPr>
            <w:tcW w:w="1756" w:type="pct"/>
            <w:noWrap/>
            <w:hideMark/>
          </w:tcPr>
          <w:p w14:paraId="05838865" w14:textId="77777777" w:rsidR="00413CB7" w:rsidRPr="00413CB7" w:rsidRDefault="00413CB7" w:rsidP="00413CB7">
            <w:pPr>
              <w:spacing w:after="0"/>
              <w:jc w:val="left"/>
              <w:rPr>
                <w:szCs w:val="20"/>
              </w:rPr>
            </w:pPr>
            <w:r w:rsidRPr="00413CB7">
              <w:rPr>
                <w:szCs w:val="20"/>
              </w:rPr>
              <w:t>Vu Phuc</w:t>
            </w:r>
          </w:p>
        </w:tc>
        <w:tc>
          <w:tcPr>
            <w:tcW w:w="1597" w:type="pct"/>
            <w:noWrap/>
            <w:hideMark/>
          </w:tcPr>
          <w:p w14:paraId="22144164" w14:textId="77777777" w:rsidR="00413CB7" w:rsidRPr="00413CB7" w:rsidRDefault="00413CB7" w:rsidP="00413CB7">
            <w:pPr>
              <w:spacing w:after="0"/>
              <w:ind w:left="113"/>
              <w:jc w:val="left"/>
              <w:rPr>
                <w:szCs w:val="20"/>
              </w:rPr>
            </w:pPr>
            <w:r w:rsidRPr="00413CB7">
              <w:rPr>
                <w:szCs w:val="20"/>
              </w:rPr>
              <w:t>GOODWOOD, SA 5034</w:t>
            </w:r>
          </w:p>
        </w:tc>
        <w:tc>
          <w:tcPr>
            <w:tcW w:w="424" w:type="pct"/>
            <w:noWrap/>
            <w:hideMark/>
          </w:tcPr>
          <w:p w14:paraId="7E1D63BA" w14:textId="77777777" w:rsidR="00413CB7" w:rsidRPr="00413CB7" w:rsidRDefault="00413CB7" w:rsidP="00413CB7">
            <w:pPr>
              <w:spacing w:after="0"/>
              <w:ind w:right="113"/>
              <w:jc w:val="right"/>
              <w:rPr>
                <w:szCs w:val="20"/>
              </w:rPr>
            </w:pPr>
            <w:r w:rsidRPr="00413CB7">
              <w:rPr>
                <w:szCs w:val="20"/>
              </w:rPr>
              <w:t>29.59</w:t>
            </w:r>
          </w:p>
        </w:tc>
        <w:tc>
          <w:tcPr>
            <w:tcW w:w="770" w:type="pct"/>
            <w:noWrap/>
            <w:hideMark/>
          </w:tcPr>
          <w:p w14:paraId="4887E4E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668329" w14:textId="77777777" w:rsidR="00413CB7" w:rsidRPr="00413CB7" w:rsidRDefault="00413CB7" w:rsidP="00413CB7">
            <w:pPr>
              <w:spacing w:after="0"/>
              <w:jc w:val="right"/>
              <w:rPr>
                <w:szCs w:val="20"/>
              </w:rPr>
            </w:pPr>
            <w:r w:rsidRPr="00413CB7">
              <w:rPr>
                <w:szCs w:val="20"/>
              </w:rPr>
              <w:t>12.2.2014</w:t>
            </w:r>
          </w:p>
        </w:tc>
      </w:tr>
      <w:tr w:rsidR="00413CB7" w:rsidRPr="00413CB7" w14:paraId="4A214E7A" w14:textId="77777777" w:rsidTr="005B36B0">
        <w:trPr>
          <w:trHeight w:val="20"/>
        </w:trPr>
        <w:tc>
          <w:tcPr>
            <w:tcW w:w="1756" w:type="pct"/>
            <w:noWrap/>
            <w:hideMark/>
          </w:tcPr>
          <w:p w14:paraId="1D2853CB" w14:textId="77777777" w:rsidR="00413CB7" w:rsidRPr="00413CB7" w:rsidRDefault="00413CB7" w:rsidP="00413CB7">
            <w:pPr>
              <w:spacing w:after="0"/>
              <w:jc w:val="left"/>
              <w:rPr>
                <w:szCs w:val="20"/>
              </w:rPr>
            </w:pPr>
            <w:r w:rsidRPr="00413CB7">
              <w:rPr>
                <w:szCs w:val="20"/>
              </w:rPr>
              <w:t>W Buttery</w:t>
            </w:r>
          </w:p>
        </w:tc>
        <w:tc>
          <w:tcPr>
            <w:tcW w:w="1597" w:type="pct"/>
            <w:noWrap/>
            <w:hideMark/>
          </w:tcPr>
          <w:p w14:paraId="2F235116" w14:textId="77777777"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14:paraId="78EA97A0" w14:textId="77777777" w:rsidR="00413CB7" w:rsidRPr="00413CB7" w:rsidRDefault="00413CB7" w:rsidP="00413CB7">
            <w:pPr>
              <w:spacing w:after="0"/>
              <w:ind w:right="113"/>
              <w:jc w:val="right"/>
              <w:rPr>
                <w:szCs w:val="20"/>
              </w:rPr>
            </w:pPr>
            <w:r w:rsidRPr="00413CB7">
              <w:rPr>
                <w:szCs w:val="20"/>
              </w:rPr>
              <w:t>93.36</w:t>
            </w:r>
          </w:p>
        </w:tc>
        <w:tc>
          <w:tcPr>
            <w:tcW w:w="770" w:type="pct"/>
            <w:noWrap/>
            <w:hideMark/>
          </w:tcPr>
          <w:p w14:paraId="5AC7BEC6" w14:textId="77777777" w:rsidR="00413CB7" w:rsidRPr="00413CB7" w:rsidRDefault="00413CB7" w:rsidP="00413CB7">
            <w:pPr>
              <w:spacing w:after="0"/>
              <w:ind w:left="170"/>
              <w:jc w:val="left"/>
              <w:rPr>
                <w:szCs w:val="20"/>
              </w:rPr>
            </w:pPr>
            <w:r w:rsidRPr="00413CB7">
              <w:rPr>
                <w:szCs w:val="20"/>
              </w:rPr>
              <w:t>Refund 179730</w:t>
            </w:r>
          </w:p>
        </w:tc>
        <w:tc>
          <w:tcPr>
            <w:tcW w:w="453" w:type="pct"/>
            <w:noWrap/>
            <w:hideMark/>
          </w:tcPr>
          <w:p w14:paraId="3BEE9044" w14:textId="77777777" w:rsidR="00413CB7" w:rsidRPr="00413CB7" w:rsidRDefault="00413CB7" w:rsidP="00413CB7">
            <w:pPr>
              <w:spacing w:after="0"/>
              <w:jc w:val="right"/>
              <w:rPr>
                <w:szCs w:val="20"/>
              </w:rPr>
            </w:pPr>
            <w:r w:rsidRPr="00413CB7">
              <w:rPr>
                <w:szCs w:val="20"/>
              </w:rPr>
              <w:t>26.9.2013</w:t>
            </w:r>
          </w:p>
        </w:tc>
      </w:tr>
      <w:tr w:rsidR="00413CB7" w:rsidRPr="00413CB7" w14:paraId="68CFF6F3" w14:textId="77777777" w:rsidTr="005B36B0">
        <w:trPr>
          <w:trHeight w:val="20"/>
        </w:trPr>
        <w:tc>
          <w:tcPr>
            <w:tcW w:w="1756" w:type="pct"/>
            <w:noWrap/>
            <w:hideMark/>
          </w:tcPr>
          <w:p w14:paraId="7ACC8CFC" w14:textId="77777777" w:rsidR="00413CB7" w:rsidRPr="00413CB7" w:rsidRDefault="00413CB7" w:rsidP="00413CB7">
            <w:pPr>
              <w:spacing w:after="0"/>
              <w:jc w:val="left"/>
              <w:rPr>
                <w:szCs w:val="20"/>
              </w:rPr>
            </w:pPr>
            <w:r w:rsidRPr="00413CB7">
              <w:rPr>
                <w:szCs w:val="20"/>
              </w:rPr>
              <w:t xml:space="preserve">W D Wines Pty Ltd </w:t>
            </w:r>
          </w:p>
        </w:tc>
        <w:tc>
          <w:tcPr>
            <w:tcW w:w="1597" w:type="pct"/>
            <w:noWrap/>
            <w:hideMark/>
          </w:tcPr>
          <w:p w14:paraId="1449AA9E"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92327AB" w14:textId="77777777" w:rsidR="00413CB7" w:rsidRPr="00413CB7" w:rsidRDefault="00413CB7" w:rsidP="00413CB7">
            <w:pPr>
              <w:spacing w:after="0"/>
              <w:ind w:right="113"/>
              <w:jc w:val="right"/>
              <w:rPr>
                <w:szCs w:val="20"/>
              </w:rPr>
            </w:pPr>
            <w:r w:rsidRPr="00413CB7">
              <w:rPr>
                <w:szCs w:val="20"/>
              </w:rPr>
              <w:t>93.05</w:t>
            </w:r>
          </w:p>
        </w:tc>
        <w:tc>
          <w:tcPr>
            <w:tcW w:w="770" w:type="pct"/>
            <w:noWrap/>
            <w:hideMark/>
          </w:tcPr>
          <w:p w14:paraId="04B5B4C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E4C7C0" w14:textId="77777777" w:rsidR="00413CB7" w:rsidRPr="00413CB7" w:rsidRDefault="00413CB7" w:rsidP="00413CB7">
            <w:pPr>
              <w:spacing w:after="0"/>
              <w:jc w:val="right"/>
              <w:rPr>
                <w:szCs w:val="20"/>
              </w:rPr>
            </w:pPr>
            <w:r w:rsidRPr="00413CB7">
              <w:rPr>
                <w:szCs w:val="20"/>
              </w:rPr>
              <w:t>17.11.2014</w:t>
            </w:r>
          </w:p>
        </w:tc>
      </w:tr>
      <w:tr w:rsidR="00413CB7" w:rsidRPr="00413CB7" w14:paraId="5F8E7A7A" w14:textId="77777777" w:rsidTr="005B36B0">
        <w:trPr>
          <w:trHeight w:val="20"/>
        </w:trPr>
        <w:tc>
          <w:tcPr>
            <w:tcW w:w="1756" w:type="pct"/>
            <w:noWrap/>
            <w:hideMark/>
          </w:tcPr>
          <w:p w14:paraId="0D41BF31" w14:textId="77777777" w:rsidR="00413CB7" w:rsidRPr="00413CB7" w:rsidRDefault="00413CB7" w:rsidP="00413CB7">
            <w:pPr>
              <w:spacing w:after="0"/>
              <w:jc w:val="left"/>
              <w:rPr>
                <w:szCs w:val="20"/>
              </w:rPr>
            </w:pPr>
            <w:r w:rsidRPr="00413CB7">
              <w:rPr>
                <w:szCs w:val="20"/>
              </w:rPr>
              <w:t>W J Coulter</w:t>
            </w:r>
          </w:p>
        </w:tc>
        <w:tc>
          <w:tcPr>
            <w:tcW w:w="1597" w:type="pct"/>
            <w:noWrap/>
            <w:hideMark/>
          </w:tcPr>
          <w:p w14:paraId="2E507865"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60277A01" w14:textId="77777777" w:rsidR="00413CB7" w:rsidRPr="00413CB7" w:rsidRDefault="00413CB7" w:rsidP="00413CB7">
            <w:pPr>
              <w:spacing w:after="0"/>
              <w:ind w:right="113"/>
              <w:jc w:val="right"/>
              <w:rPr>
                <w:szCs w:val="20"/>
              </w:rPr>
            </w:pPr>
            <w:r w:rsidRPr="00413CB7">
              <w:rPr>
                <w:szCs w:val="20"/>
              </w:rPr>
              <w:t>251.23</w:t>
            </w:r>
          </w:p>
        </w:tc>
        <w:tc>
          <w:tcPr>
            <w:tcW w:w="770" w:type="pct"/>
            <w:noWrap/>
            <w:hideMark/>
          </w:tcPr>
          <w:p w14:paraId="658064DC" w14:textId="77777777" w:rsidR="00413CB7" w:rsidRPr="00413CB7" w:rsidRDefault="00413CB7" w:rsidP="00413CB7">
            <w:pPr>
              <w:spacing w:after="0"/>
              <w:ind w:left="170"/>
              <w:jc w:val="left"/>
              <w:rPr>
                <w:szCs w:val="20"/>
              </w:rPr>
            </w:pPr>
            <w:r w:rsidRPr="00413CB7">
              <w:rPr>
                <w:szCs w:val="20"/>
              </w:rPr>
              <w:t>Refund 191717</w:t>
            </w:r>
          </w:p>
        </w:tc>
        <w:tc>
          <w:tcPr>
            <w:tcW w:w="453" w:type="pct"/>
            <w:noWrap/>
            <w:hideMark/>
          </w:tcPr>
          <w:p w14:paraId="09AA265D" w14:textId="77777777" w:rsidR="00413CB7" w:rsidRPr="00413CB7" w:rsidRDefault="00413CB7" w:rsidP="00413CB7">
            <w:pPr>
              <w:spacing w:after="0"/>
              <w:jc w:val="right"/>
              <w:rPr>
                <w:szCs w:val="20"/>
              </w:rPr>
            </w:pPr>
            <w:r w:rsidRPr="00413CB7">
              <w:rPr>
                <w:szCs w:val="20"/>
              </w:rPr>
              <w:t>7.11.2013</w:t>
            </w:r>
          </w:p>
        </w:tc>
      </w:tr>
      <w:tr w:rsidR="00413CB7" w:rsidRPr="00413CB7" w14:paraId="1B89DACA" w14:textId="77777777" w:rsidTr="005B36B0">
        <w:trPr>
          <w:trHeight w:val="20"/>
        </w:trPr>
        <w:tc>
          <w:tcPr>
            <w:tcW w:w="1756" w:type="pct"/>
            <w:noWrap/>
            <w:hideMark/>
          </w:tcPr>
          <w:p w14:paraId="77FD791A" w14:textId="77777777" w:rsidR="00413CB7" w:rsidRPr="00413CB7" w:rsidRDefault="00413CB7" w:rsidP="00413CB7">
            <w:pPr>
              <w:spacing w:after="0"/>
              <w:jc w:val="left"/>
              <w:rPr>
                <w:szCs w:val="20"/>
              </w:rPr>
            </w:pPr>
            <w:r w:rsidRPr="00413CB7">
              <w:rPr>
                <w:szCs w:val="20"/>
              </w:rPr>
              <w:t>W White</w:t>
            </w:r>
          </w:p>
        </w:tc>
        <w:tc>
          <w:tcPr>
            <w:tcW w:w="1597" w:type="pct"/>
            <w:noWrap/>
            <w:hideMark/>
          </w:tcPr>
          <w:p w14:paraId="521BD208" w14:textId="77777777" w:rsidR="00413CB7" w:rsidRPr="00413CB7" w:rsidRDefault="00413CB7" w:rsidP="00413CB7">
            <w:pPr>
              <w:spacing w:after="0"/>
              <w:ind w:left="113"/>
              <w:jc w:val="left"/>
              <w:rPr>
                <w:szCs w:val="20"/>
              </w:rPr>
            </w:pPr>
            <w:r w:rsidRPr="00413CB7">
              <w:rPr>
                <w:szCs w:val="20"/>
              </w:rPr>
              <w:t>PARADISE, SA 5075</w:t>
            </w:r>
          </w:p>
        </w:tc>
        <w:tc>
          <w:tcPr>
            <w:tcW w:w="424" w:type="pct"/>
            <w:noWrap/>
            <w:hideMark/>
          </w:tcPr>
          <w:p w14:paraId="105552DA" w14:textId="77777777" w:rsidR="00413CB7" w:rsidRPr="00413CB7" w:rsidRDefault="00413CB7" w:rsidP="00413CB7">
            <w:pPr>
              <w:spacing w:after="0"/>
              <w:ind w:right="113"/>
              <w:jc w:val="right"/>
              <w:rPr>
                <w:szCs w:val="20"/>
              </w:rPr>
            </w:pPr>
            <w:r w:rsidRPr="00413CB7">
              <w:rPr>
                <w:szCs w:val="20"/>
              </w:rPr>
              <w:t>12.51</w:t>
            </w:r>
          </w:p>
        </w:tc>
        <w:tc>
          <w:tcPr>
            <w:tcW w:w="770" w:type="pct"/>
            <w:noWrap/>
            <w:hideMark/>
          </w:tcPr>
          <w:p w14:paraId="345835C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7142986" w14:textId="77777777" w:rsidR="00413CB7" w:rsidRPr="00413CB7" w:rsidRDefault="00413CB7" w:rsidP="00413CB7">
            <w:pPr>
              <w:spacing w:after="0"/>
              <w:jc w:val="right"/>
              <w:rPr>
                <w:szCs w:val="20"/>
              </w:rPr>
            </w:pPr>
            <w:r w:rsidRPr="00413CB7">
              <w:rPr>
                <w:szCs w:val="20"/>
              </w:rPr>
              <w:t>8.8.2013</w:t>
            </w:r>
          </w:p>
        </w:tc>
      </w:tr>
      <w:tr w:rsidR="00413CB7" w:rsidRPr="00413CB7" w14:paraId="5B1A8F37" w14:textId="77777777" w:rsidTr="005B36B0">
        <w:trPr>
          <w:trHeight w:val="20"/>
        </w:trPr>
        <w:tc>
          <w:tcPr>
            <w:tcW w:w="1756" w:type="pct"/>
            <w:noWrap/>
            <w:hideMark/>
          </w:tcPr>
          <w:p w14:paraId="129B3A72" w14:textId="77777777" w:rsidR="00413CB7" w:rsidRPr="00413CB7" w:rsidRDefault="00413CB7" w:rsidP="00413CB7">
            <w:pPr>
              <w:spacing w:after="0"/>
              <w:jc w:val="left"/>
              <w:rPr>
                <w:szCs w:val="20"/>
              </w:rPr>
            </w:pPr>
            <w:r w:rsidRPr="00413CB7">
              <w:rPr>
                <w:szCs w:val="20"/>
              </w:rPr>
              <w:t>Wade Eatts</w:t>
            </w:r>
          </w:p>
        </w:tc>
        <w:tc>
          <w:tcPr>
            <w:tcW w:w="1597" w:type="pct"/>
            <w:noWrap/>
            <w:hideMark/>
          </w:tcPr>
          <w:p w14:paraId="681DF0B1"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5FA7A8DD" w14:textId="77777777" w:rsidR="00413CB7" w:rsidRPr="00413CB7" w:rsidRDefault="00413CB7" w:rsidP="00413CB7">
            <w:pPr>
              <w:spacing w:after="0"/>
              <w:ind w:right="113"/>
              <w:jc w:val="right"/>
              <w:rPr>
                <w:szCs w:val="20"/>
              </w:rPr>
            </w:pPr>
            <w:r w:rsidRPr="00413CB7">
              <w:rPr>
                <w:szCs w:val="20"/>
              </w:rPr>
              <w:t>35.75</w:t>
            </w:r>
          </w:p>
        </w:tc>
        <w:tc>
          <w:tcPr>
            <w:tcW w:w="770" w:type="pct"/>
            <w:noWrap/>
            <w:hideMark/>
          </w:tcPr>
          <w:p w14:paraId="3E061C1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B6FCD10" w14:textId="77777777" w:rsidR="00413CB7" w:rsidRPr="00413CB7" w:rsidRDefault="00413CB7" w:rsidP="00413CB7">
            <w:pPr>
              <w:spacing w:after="0"/>
              <w:jc w:val="right"/>
              <w:rPr>
                <w:szCs w:val="20"/>
              </w:rPr>
            </w:pPr>
            <w:r w:rsidRPr="00413CB7">
              <w:rPr>
                <w:szCs w:val="20"/>
              </w:rPr>
              <w:t>22.10.2014</w:t>
            </w:r>
          </w:p>
        </w:tc>
      </w:tr>
      <w:tr w:rsidR="00413CB7" w:rsidRPr="00413CB7" w14:paraId="6A66AB23" w14:textId="77777777" w:rsidTr="005B36B0">
        <w:trPr>
          <w:trHeight w:val="20"/>
        </w:trPr>
        <w:tc>
          <w:tcPr>
            <w:tcW w:w="1756" w:type="pct"/>
            <w:noWrap/>
            <w:hideMark/>
          </w:tcPr>
          <w:p w14:paraId="24F517DC" w14:textId="77777777" w:rsidR="00413CB7" w:rsidRPr="00413CB7" w:rsidRDefault="00413CB7" w:rsidP="00413CB7">
            <w:pPr>
              <w:spacing w:after="0"/>
              <w:jc w:val="left"/>
              <w:rPr>
                <w:szCs w:val="20"/>
              </w:rPr>
            </w:pPr>
            <w:r w:rsidRPr="00413CB7">
              <w:rPr>
                <w:szCs w:val="20"/>
              </w:rPr>
              <w:t>Wallace Droegemueller</w:t>
            </w:r>
          </w:p>
        </w:tc>
        <w:tc>
          <w:tcPr>
            <w:tcW w:w="1597" w:type="pct"/>
            <w:noWrap/>
            <w:hideMark/>
          </w:tcPr>
          <w:p w14:paraId="69A11575" w14:textId="77777777" w:rsidR="00413CB7" w:rsidRPr="00413CB7" w:rsidRDefault="00413CB7" w:rsidP="00413CB7">
            <w:pPr>
              <w:spacing w:after="0"/>
              <w:ind w:left="113"/>
              <w:jc w:val="left"/>
              <w:rPr>
                <w:szCs w:val="20"/>
              </w:rPr>
            </w:pPr>
            <w:r w:rsidRPr="00413CB7">
              <w:rPr>
                <w:szCs w:val="20"/>
              </w:rPr>
              <w:t>ANGASTON, SA 5353</w:t>
            </w:r>
          </w:p>
        </w:tc>
        <w:tc>
          <w:tcPr>
            <w:tcW w:w="424" w:type="pct"/>
            <w:noWrap/>
            <w:hideMark/>
          </w:tcPr>
          <w:p w14:paraId="63C10EBB" w14:textId="77777777" w:rsidR="00413CB7" w:rsidRPr="00413CB7" w:rsidRDefault="00413CB7" w:rsidP="00413CB7">
            <w:pPr>
              <w:spacing w:after="0"/>
              <w:ind w:right="113"/>
              <w:jc w:val="right"/>
              <w:rPr>
                <w:szCs w:val="20"/>
              </w:rPr>
            </w:pPr>
            <w:r w:rsidRPr="00413CB7">
              <w:rPr>
                <w:szCs w:val="20"/>
              </w:rPr>
              <w:t>33.00</w:t>
            </w:r>
          </w:p>
        </w:tc>
        <w:tc>
          <w:tcPr>
            <w:tcW w:w="770" w:type="pct"/>
            <w:noWrap/>
            <w:hideMark/>
          </w:tcPr>
          <w:p w14:paraId="005F04F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4F0459" w14:textId="77777777" w:rsidR="00413CB7" w:rsidRPr="00413CB7" w:rsidRDefault="00413CB7" w:rsidP="00413CB7">
            <w:pPr>
              <w:spacing w:after="0"/>
              <w:jc w:val="right"/>
              <w:rPr>
                <w:szCs w:val="20"/>
              </w:rPr>
            </w:pPr>
            <w:r w:rsidRPr="00413CB7">
              <w:rPr>
                <w:szCs w:val="20"/>
              </w:rPr>
              <w:t>21.3.2013</w:t>
            </w:r>
          </w:p>
        </w:tc>
      </w:tr>
      <w:tr w:rsidR="00413CB7" w:rsidRPr="00413CB7" w14:paraId="59ED6D59" w14:textId="77777777" w:rsidTr="005B36B0">
        <w:trPr>
          <w:trHeight w:val="20"/>
        </w:trPr>
        <w:tc>
          <w:tcPr>
            <w:tcW w:w="1756" w:type="pct"/>
            <w:noWrap/>
            <w:hideMark/>
          </w:tcPr>
          <w:p w14:paraId="7FC06003" w14:textId="77777777" w:rsidR="00413CB7" w:rsidRPr="00413CB7" w:rsidRDefault="00413CB7" w:rsidP="00413CB7">
            <w:pPr>
              <w:spacing w:after="0"/>
              <w:jc w:val="left"/>
              <w:rPr>
                <w:szCs w:val="20"/>
              </w:rPr>
            </w:pPr>
            <w:r w:rsidRPr="00413CB7">
              <w:rPr>
                <w:szCs w:val="20"/>
              </w:rPr>
              <w:t>Walter Jordan</w:t>
            </w:r>
          </w:p>
        </w:tc>
        <w:tc>
          <w:tcPr>
            <w:tcW w:w="1597" w:type="pct"/>
            <w:noWrap/>
            <w:hideMark/>
          </w:tcPr>
          <w:p w14:paraId="12304E6D" w14:textId="77777777"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14:paraId="623D5E79" w14:textId="77777777" w:rsidR="00413CB7" w:rsidRPr="00413CB7" w:rsidRDefault="00413CB7" w:rsidP="00413CB7">
            <w:pPr>
              <w:spacing w:after="0"/>
              <w:ind w:right="113"/>
              <w:jc w:val="right"/>
              <w:rPr>
                <w:szCs w:val="20"/>
              </w:rPr>
            </w:pPr>
            <w:r w:rsidRPr="00413CB7">
              <w:rPr>
                <w:szCs w:val="20"/>
              </w:rPr>
              <w:t>12.00</w:t>
            </w:r>
          </w:p>
        </w:tc>
        <w:tc>
          <w:tcPr>
            <w:tcW w:w="770" w:type="pct"/>
            <w:noWrap/>
            <w:hideMark/>
          </w:tcPr>
          <w:p w14:paraId="675E2E9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2EEAAB" w14:textId="77777777" w:rsidR="00413CB7" w:rsidRPr="00413CB7" w:rsidRDefault="00413CB7" w:rsidP="00413CB7">
            <w:pPr>
              <w:spacing w:after="0"/>
              <w:jc w:val="right"/>
              <w:rPr>
                <w:szCs w:val="20"/>
              </w:rPr>
            </w:pPr>
            <w:r w:rsidRPr="00413CB7">
              <w:rPr>
                <w:szCs w:val="20"/>
              </w:rPr>
              <w:t>6.12.2013</w:t>
            </w:r>
          </w:p>
        </w:tc>
      </w:tr>
      <w:tr w:rsidR="00413CB7" w:rsidRPr="00413CB7" w14:paraId="16BBA527" w14:textId="77777777" w:rsidTr="005B36B0">
        <w:trPr>
          <w:trHeight w:val="20"/>
        </w:trPr>
        <w:tc>
          <w:tcPr>
            <w:tcW w:w="1756" w:type="pct"/>
            <w:noWrap/>
            <w:hideMark/>
          </w:tcPr>
          <w:p w14:paraId="0488D743" w14:textId="77777777" w:rsidR="00413CB7" w:rsidRPr="00413CB7" w:rsidRDefault="00413CB7" w:rsidP="00413CB7">
            <w:pPr>
              <w:spacing w:after="0"/>
              <w:jc w:val="left"/>
              <w:rPr>
                <w:szCs w:val="20"/>
              </w:rPr>
            </w:pPr>
            <w:r w:rsidRPr="00413CB7">
              <w:rPr>
                <w:szCs w:val="20"/>
              </w:rPr>
              <w:t>Walton Construction Pty Ltd</w:t>
            </w:r>
          </w:p>
        </w:tc>
        <w:tc>
          <w:tcPr>
            <w:tcW w:w="1597" w:type="pct"/>
            <w:noWrap/>
            <w:hideMark/>
          </w:tcPr>
          <w:p w14:paraId="10B6D659" w14:textId="77777777" w:rsidR="00413CB7" w:rsidRPr="00413CB7" w:rsidRDefault="00413CB7" w:rsidP="00413CB7">
            <w:pPr>
              <w:spacing w:after="0"/>
              <w:ind w:left="113"/>
              <w:jc w:val="left"/>
              <w:rPr>
                <w:szCs w:val="20"/>
              </w:rPr>
            </w:pPr>
            <w:r w:rsidRPr="00413CB7">
              <w:rPr>
                <w:szCs w:val="20"/>
              </w:rPr>
              <w:t>ALDGATE, SA 5154</w:t>
            </w:r>
          </w:p>
        </w:tc>
        <w:tc>
          <w:tcPr>
            <w:tcW w:w="424" w:type="pct"/>
            <w:noWrap/>
            <w:hideMark/>
          </w:tcPr>
          <w:p w14:paraId="5149BFDD" w14:textId="77777777" w:rsidR="00413CB7" w:rsidRPr="00413CB7" w:rsidRDefault="00413CB7" w:rsidP="00413CB7">
            <w:pPr>
              <w:spacing w:after="0"/>
              <w:ind w:right="113"/>
              <w:jc w:val="right"/>
              <w:rPr>
                <w:szCs w:val="20"/>
              </w:rPr>
            </w:pPr>
            <w:r w:rsidRPr="00413CB7">
              <w:rPr>
                <w:szCs w:val="20"/>
              </w:rPr>
              <w:t>1 456.27</w:t>
            </w:r>
          </w:p>
        </w:tc>
        <w:tc>
          <w:tcPr>
            <w:tcW w:w="770" w:type="pct"/>
            <w:noWrap/>
            <w:hideMark/>
          </w:tcPr>
          <w:p w14:paraId="15526F95" w14:textId="77777777" w:rsidR="00413CB7" w:rsidRPr="00413CB7" w:rsidRDefault="00413CB7" w:rsidP="00413CB7">
            <w:pPr>
              <w:spacing w:after="0"/>
              <w:ind w:left="170"/>
              <w:jc w:val="left"/>
              <w:rPr>
                <w:szCs w:val="20"/>
              </w:rPr>
            </w:pPr>
            <w:r w:rsidRPr="00413CB7">
              <w:rPr>
                <w:szCs w:val="20"/>
              </w:rPr>
              <w:t>Refund 180301</w:t>
            </w:r>
          </w:p>
        </w:tc>
        <w:tc>
          <w:tcPr>
            <w:tcW w:w="453" w:type="pct"/>
            <w:noWrap/>
            <w:hideMark/>
          </w:tcPr>
          <w:p w14:paraId="168F68FE" w14:textId="77777777" w:rsidR="00413CB7" w:rsidRPr="00413CB7" w:rsidRDefault="00413CB7" w:rsidP="00413CB7">
            <w:pPr>
              <w:spacing w:after="0"/>
              <w:jc w:val="right"/>
              <w:rPr>
                <w:szCs w:val="20"/>
              </w:rPr>
            </w:pPr>
            <w:r w:rsidRPr="00413CB7">
              <w:rPr>
                <w:szCs w:val="20"/>
              </w:rPr>
              <w:t>1.10.2013</w:t>
            </w:r>
          </w:p>
        </w:tc>
      </w:tr>
      <w:tr w:rsidR="00413CB7" w:rsidRPr="00413CB7" w14:paraId="5CEA225B" w14:textId="77777777" w:rsidTr="005B36B0">
        <w:trPr>
          <w:trHeight w:val="20"/>
        </w:trPr>
        <w:tc>
          <w:tcPr>
            <w:tcW w:w="1756" w:type="pct"/>
            <w:noWrap/>
            <w:hideMark/>
          </w:tcPr>
          <w:p w14:paraId="37BB8A95" w14:textId="77777777" w:rsidR="00413CB7" w:rsidRPr="00413CB7" w:rsidRDefault="00413CB7" w:rsidP="00413CB7">
            <w:pPr>
              <w:spacing w:after="0"/>
              <w:jc w:val="left"/>
              <w:rPr>
                <w:szCs w:val="20"/>
              </w:rPr>
            </w:pPr>
            <w:r w:rsidRPr="00413CB7">
              <w:rPr>
                <w:szCs w:val="20"/>
              </w:rPr>
              <w:t>Waqas Khan</w:t>
            </w:r>
          </w:p>
        </w:tc>
        <w:tc>
          <w:tcPr>
            <w:tcW w:w="1597" w:type="pct"/>
            <w:noWrap/>
            <w:hideMark/>
          </w:tcPr>
          <w:p w14:paraId="30C03F8F" w14:textId="77777777"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14:paraId="5A532B16" w14:textId="77777777" w:rsidR="00413CB7" w:rsidRPr="00413CB7" w:rsidRDefault="00413CB7" w:rsidP="00413CB7">
            <w:pPr>
              <w:spacing w:after="0"/>
              <w:ind w:right="113"/>
              <w:jc w:val="right"/>
              <w:rPr>
                <w:szCs w:val="20"/>
              </w:rPr>
            </w:pPr>
            <w:r w:rsidRPr="00413CB7">
              <w:rPr>
                <w:szCs w:val="20"/>
              </w:rPr>
              <w:t>22.12</w:t>
            </w:r>
          </w:p>
        </w:tc>
        <w:tc>
          <w:tcPr>
            <w:tcW w:w="770" w:type="pct"/>
            <w:noWrap/>
            <w:hideMark/>
          </w:tcPr>
          <w:p w14:paraId="43A8D88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F87EF0A" w14:textId="77777777" w:rsidR="00413CB7" w:rsidRPr="00413CB7" w:rsidRDefault="00413CB7" w:rsidP="00413CB7">
            <w:pPr>
              <w:spacing w:after="0"/>
              <w:jc w:val="right"/>
              <w:rPr>
                <w:szCs w:val="20"/>
              </w:rPr>
            </w:pPr>
            <w:r w:rsidRPr="00413CB7">
              <w:rPr>
                <w:szCs w:val="20"/>
              </w:rPr>
              <w:t>20.9.2014</w:t>
            </w:r>
          </w:p>
        </w:tc>
      </w:tr>
      <w:tr w:rsidR="00413CB7" w:rsidRPr="00413CB7" w14:paraId="21BF5B36" w14:textId="77777777" w:rsidTr="005B36B0">
        <w:trPr>
          <w:trHeight w:val="20"/>
        </w:trPr>
        <w:tc>
          <w:tcPr>
            <w:tcW w:w="1756" w:type="pct"/>
            <w:noWrap/>
            <w:hideMark/>
          </w:tcPr>
          <w:p w14:paraId="1D34E117" w14:textId="77777777" w:rsidR="00413CB7" w:rsidRPr="00413CB7" w:rsidRDefault="00413CB7" w:rsidP="00413CB7">
            <w:pPr>
              <w:spacing w:after="0"/>
              <w:jc w:val="left"/>
              <w:rPr>
                <w:szCs w:val="20"/>
              </w:rPr>
            </w:pPr>
            <w:r w:rsidRPr="00413CB7">
              <w:rPr>
                <w:szCs w:val="20"/>
              </w:rPr>
              <w:t>Warren Wenke</w:t>
            </w:r>
          </w:p>
        </w:tc>
        <w:tc>
          <w:tcPr>
            <w:tcW w:w="1597" w:type="pct"/>
            <w:noWrap/>
            <w:hideMark/>
          </w:tcPr>
          <w:p w14:paraId="10ABF5A4"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2FFB5697" w14:textId="77777777" w:rsidR="00413CB7" w:rsidRPr="00413CB7" w:rsidRDefault="00413CB7" w:rsidP="00413CB7">
            <w:pPr>
              <w:spacing w:after="0"/>
              <w:ind w:right="113"/>
              <w:jc w:val="right"/>
              <w:rPr>
                <w:szCs w:val="20"/>
              </w:rPr>
            </w:pPr>
            <w:r w:rsidRPr="00413CB7">
              <w:rPr>
                <w:szCs w:val="20"/>
              </w:rPr>
              <w:t>82.10</w:t>
            </w:r>
          </w:p>
        </w:tc>
        <w:tc>
          <w:tcPr>
            <w:tcW w:w="770" w:type="pct"/>
            <w:noWrap/>
            <w:hideMark/>
          </w:tcPr>
          <w:p w14:paraId="5835B9AB" w14:textId="77777777" w:rsidR="00413CB7" w:rsidRPr="00413CB7" w:rsidRDefault="00413CB7" w:rsidP="00413CB7">
            <w:pPr>
              <w:spacing w:after="0"/>
              <w:ind w:left="170"/>
              <w:jc w:val="left"/>
              <w:rPr>
                <w:szCs w:val="20"/>
              </w:rPr>
            </w:pPr>
            <w:r w:rsidRPr="00413CB7">
              <w:rPr>
                <w:szCs w:val="20"/>
              </w:rPr>
              <w:t>Refund 178646</w:t>
            </w:r>
          </w:p>
        </w:tc>
        <w:tc>
          <w:tcPr>
            <w:tcW w:w="453" w:type="pct"/>
            <w:noWrap/>
            <w:hideMark/>
          </w:tcPr>
          <w:p w14:paraId="2020B4A8" w14:textId="77777777" w:rsidR="00413CB7" w:rsidRPr="00413CB7" w:rsidRDefault="00413CB7" w:rsidP="00413CB7">
            <w:pPr>
              <w:spacing w:after="0"/>
              <w:jc w:val="right"/>
              <w:rPr>
                <w:szCs w:val="20"/>
              </w:rPr>
            </w:pPr>
            <w:r w:rsidRPr="00413CB7">
              <w:rPr>
                <w:szCs w:val="20"/>
              </w:rPr>
              <w:t>23.9.2013</w:t>
            </w:r>
          </w:p>
        </w:tc>
      </w:tr>
      <w:tr w:rsidR="00413CB7" w:rsidRPr="00413CB7" w14:paraId="3C43C7D1" w14:textId="77777777" w:rsidTr="005B36B0">
        <w:trPr>
          <w:trHeight w:val="20"/>
        </w:trPr>
        <w:tc>
          <w:tcPr>
            <w:tcW w:w="1756" w:type="pct"/>
            <w:noWrap/>
            <w:hideMark/>
          </w:tcPr>
          <w:p w14:paraId="451AF9B6" w14:textId="77777777" w:rsidR="00413CB7" w:rsidRPr="00413CB7" w:rsidRDefault="00413CB7" w:rsidP="00413CB7">
            <w:pPr>
              <w:spacing w:after="0"/>
              <w:jc w:val="left"/>
              <w:rPr>
                <w:szCs w:val="20"/>
              </w:rPr>
            </w:pPr>
            <w:r w:rsidRPr="00413CB7">
              <w:rPr>
                <w:szCs w:val="20"/>
              </w:rPr>
              <w:t>Wasica Kobuiss</w:t>
            </w:r>
          </w:p>
        </w:tc>
        <w:tc>
          <w:tcPr>
            <w:tcW w:w="1597" w:type="pct"/>
            <w:noWrap/>
            <w:hideMark/>
          </w:tcPr>
          <w:p w14:paraId="36EAA5D1" w14:textId="77777777"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14:paraId="62E80F93" w14:textId="77777777" w:rsidR="00413CB7" w:rsidRPr="00413CB7" w:rsidRDefault="00413CB7" w:rsidP="00413CB7">
            <w:pPr>
              <w:spacing w:after="0"/>
              <w:ind w:right="113"/>
              <w:jc w:val="right"/>
              <w:rPr>
                <w:szCs w:val="20"/>
              </w:rPr>
            </w:pPr>
            <w:r w:rsidRPr="00413CB7">
              <w:rPr>
                <w:szCs w:val="20"/>
              </w:rPr>
              <w:t>1 400.00</w:t>
            </w:r>
          </w:p>
        </w:tc>
        <w:tc>
          <w:tcPr>
            <w:tcW w:w="770" w:type="pct"/>
            <w:noWrap/>
            <w:hideMark/>
          </w:tcPr>
          <w:p w14:paraId="7BAA73A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230A02" w14:textId="77777777" w:rsidR="00413CB7" w:rsidRPr="00413CB7" w:rsidRDefault="00413CB7" w:rsidP="00413CB7">
            <w:pPr>
              <w:spacing w:after="0"/>
              <w:jc w:val="right"/>
              <w:rPr>
                <w:szCs w:val="20"/>
              </w:rPr>
            </w:pPr>
            <w:r w:rsidRPr="00413CB7">
              <w:rPr>
                <w:szCs w:val="20"/>
              </w:rPr>
              <w:t>21.5.2013</w:t>
            </w:r>
          </w:p>
        </w:tc>
      </w:tr>
      <w:tr w:rsidR="00413CB7" w:rsidRPr="00413CB7" w14:paraId="11EFCCBC" w14:textId="77777777" w:rsidTr="005B36B0">
        <w:trPr>
          <w:trHeight w:val="20"/>
        </w:trPr>
        <w:tc>
          <w:tcPr>
            <w:tcW w:w="1756" w:type="pct"/>
            <w:noWrap/>
            <w:hideMark/>
          </w:tcPr>
          <w:p w14:paraId="0F5575A5" w14:textId="77777777" w:rsidR="00413CB7" w:rsidRPr="00413CB7" w:rsidRDefault="00413CB7" w:rsidP="00413CB7">
            <w:pPr>
              <w:spacing w:after="0"/>
              <w:jc w:val="left"/>
              <w:rPr>
                <w:szCs w:val="20"/>
              </w:rPr>
            </w:pPr>
            <w:r w:rsidRPr="00413CB7">
              <w:rPr>
                <w:szCs w:val="20"/>
              </w:rPr>
              <w:t>Wattle Range Council</w:t>
            </w:r>
          </w:p>
        </w:tc>
        <w:tc>
          <w:tcPr>
            <w:tcW w:w="1597" w:type="pct"/>
            <w:noWrap/>
            <w:hideMark/>
          </w:tcPr>
          <w:p w14:paraId="5C8EF0D0"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72B94C67" w14:textId="77777777" w:rsidR="00413CB7" w:rsidRPr="00413CB7" w:rsidRDefault="00413CB7" w:rsidP="00413CB7">
            <w:pPr>
              <w:spacing w:after="0"/>
              <w:ind w:right="113"/>
              <w:jc w:val="right"/>
              <w:rPr>
                <w:szCs w:val="20"/>
              </w:rPr>
            </w:pPr>
            <w:r w:rsidRPr="00413CB7">
              <w:rPr>
                <w:szCs w:val="20"/>
              </w:rPr>
              <w:t>1 793.94</w:t>
            </w:r>
          </w:p>
        </w:tc>
        <w:tc>
          <w:tcPr>
            <w:tcW w:w="770" w:type="pct"/>
            <w:noWrap/>
            <w:hideMark/>
          </w:tcPr>
          <w:p w14:paraId="49B4FA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F68241" w14:textId="77777777" w:rsidR="00413CB7" w:rsidRPr="00413CB7" w:rsidRDefault="00413CB7" w:rsidP="00413CB7">
            <w:pPr>
              <w:spacing w:after="0"/>
              <w:jc w:val="right"/>
              <w:rPr>
                <w:szCs w:val="20"/>
              </w:rPr>
            </w:pPr>
            <w:r w:rsidRPr="00413CB7">
              <w:rPr>
                <w:szCs w:val="20"/>
              </w:rPr>
              <w:t>23.10.2013</w:t>
            </w:r>
          </w:p>
        </w:tc>
      </w:tr>
      <w:tr w:rsidR="00413CB7" w:rsidRPr="00413CB7" w14:paraId="3D9572D8" w14:textId="77777777" w:rsidTr="005B36B0">
        <w:trPr>
          <w:trHeight w:val="20"/>
        </w:trPr>
        <w:tc>
          <w:tcPr>
            <w:tcW w:w="1756" w:type="pct"/>
            <w:noWrap/>
            <w:hideMark/>
          </w:tcPr>
          <w:p w14:paraId="378E08F6" w14:textId="77777777" w:rsidR="00413CB7" w:rsidRPr="00413CB7" w:rsidRDefault="00413CB7" w:rsidP="00413CB7">
            <w:pPr>
              <w:spacing w:after="0"/>
              <w:jc w:val="left"/>
              <w:rPr>
                <w:szCs w:val="20"/>
              </w:rPr>
            </w:pPr>
            <w:r w:rsidRPr="00413CB7">
              <w:rPr>
                <w:szCs w:val="20"/>
              </w:rPr>
              <w:t xml:space="preserve">Wattle Range Council Sid Jain </w:t>
            </w:r>
          </w:p>
        </w:tc>
        <w:tc>
          <w:tcPr>
            <w:tcW w:w="1597" w:type="pct"/>
            <w:noWrap/>
            <w:hideMark/>
          </w:tcPr>
          <w:p w14:paraId="5EFA95D7" w14:textId="77777777"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14:paraId="4E533617" w14:textId="77777777" w:rsidR="00413CB7" w:rsidRPr="00413CB7" w:rsidRDefault="00413CB7" w:rsidP="00413CB7">
            <w:pPr>
              <w:spacing w:after="0"/>
              <w:ind w:right="113"/>
              <w:jc w:val="right"/>
              <w:rPr>
                <w:szCs w:val="20"/>
              </w:rPr>
            </w:pPr>
            <w:r w:rsidRPr="00413CB7">
              <w:rPr>
                <w:szCs w:val="20"/>
              </w:rPr>
              <w:t>128.10</w:t>
            </w:r>
          </w:p>
        </w:tc>
        <w:tc>
          <w:tcPr>
            <w:tcW w:w="770" w:type="pct"/>
            <w:noWrap/>
            <w:hideMark/>
          </w:tcPr>
          <w:p w14:paraId="694EFA2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5DF964B" w14:textId="77777777" w:rsidR="00413CB7" w:rsidRPr="00413CB7" w:rsidRDefault="00413CB7" w:rsidP="00413CB7">
            <w:pPr>
              <w:spacing w:after="0"/>
              <w:jc w:val="right"/>
              <w:rPr>
                <w:szCs w:val="20"/>
              </w:rPr>
            </w:pPr>
            <w:r w:rsidRPr="00413CB7">
              <w:rPr>
                <w:szCs w:val="20"/>
              </w:rPr>
              <w:t>17.12.2014</w:t>
            </w:r>
          </w:p>
        </w:tc>
      </w:tr>
      <w:tr w:rsidR="00413CB7" w:rsidRPr="00413CB7" w14:paraId="6B3CBAA4" w14:textId="77777777" w:rsidTr="005B36B0">
        <w:trPr>
          <w:trHeight w:val="20"/>
        </w:trPr>
        <w:tc>
          <w:tcPr>
            <w:tcW w:w="1756" w:type="pct"/>
            <w:noWrap/>
            <w:hideMark/>
          </w:tcPr>
          <w:p w14:paraId="296399C5" w14:textId="77777777" w:rsidR="00413CB7" w:rsidRPr="00413CB7" w:rsidRDefault="00413CB7" w:rsidP="00413CB7">
            <w:pPr>
              <w:spacing w:after="0"/>
              <w:jc w:val="left"/>
              <w:rPr>
                <w:szCs w:val="20"/>
              </w:rPr>
            </w:pPr>
            <w:r w:rsidRPr="00413CB7">
              <w:rPr>
                <w:szCs w:val="20"/>
              </w:rPr>
              <w:t>Wayne George</w:t>
            </w:r>
          </w:p>
        </w:tc>
        <w:tc>
          <w:tcPr>
            <w:tcW w:w="1597" w:type="pct"/>
            <w:noWrap/>
            <w:hideMark/>
          </w:tcPr>
          <w:p w14:paraId="6D0ED11D" w14:textId="77777777" w:rsidR="00413CB7" w:rsidRPr="00413CB7" w:rsidRDefault="00413CB7" w:rsidP="00413CB7">
            <w:pPr>
              <w:spacing w:after="0"/>
              <w:ind w:left="113"/>
              <w:jc w:val="left"/>
              <w:rPr>
                <w:szCs w:val="20"/>
              </w:rPr>
            </w:pPr>
            <w:r w:rsidRPr="00413CB7">
              <w:rPr>
                <w:szCs w:val="20"/>
              </w:rPr>
              <w:t>FREELING, SA 5372</w:t>
            </w:r>
          </w:p>
        </w:tc>
        <w:tc>
          <w:tcPr>
            <w:tcW w:w="424" w:type="pct"/>
            <w:noWrap/>
            <w:hideMark/>
          </w:tcPr>
          <w:p w14:paraId="6C79285D" w14:textId="77777777" w:rsidR="00413CB7" w:rsidRPr="00413CB7" w:rsidRDefault="00413CB7" w:rsidP="00413CB7">
            <w:pPr>
              <w:spacing w:after="0"/>
              <w:ind w:right="113"/>
              <w:jc w:val="right"/>
              <w:rPr>
                <w:szCs w:val="20"/>
              </w:rPr>
            </w:pPr>
            <w:r w:rsidRPr="00413CB7">
              <w:rPr>
                <w:szCs w:val="20"/>
              </w:rPr>
              <w:t>92.60</w:t>
            </w:r>
          </w:p>
        </w:tc>
        <w:tc>
          <w:tcPr>
            <w:tcW w:w="770" w:type="pct"/>
            <w:noWrap/>
            <w:hideMark/>
          </w:tcPr>
          <w:p w14:paraId="7F0E681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BC9212" w14:textId="77777777" w:rsidR="00413CB7" w:rsidRPr="00413CB7" w:rsidRDefault="00413CB7" w:rsidP="00413CB7">
            <w:pPr>
              <w:spacing w:after="0"/>
              <w:jc w:val="right"/>
              <w:rPr>
                <w:szCs w:val="20"/>
              </w:rPr>
            </w:pPr>
            <w:r w:rsidRPr="00413CB7">
              <w:rPr>
                <w:szCs w:val="20"/>
              </w:rPr>
              <w:t>23.5.2014</w:t>
            </w:r>
          </w:p>
        </w:tc>
      </w:tr>
      <w:tr w:rsidR="00413CB7" w:rsidRPr="00413CB7" w14:paraId="0BD16116" w14:textId="77777777" w:rsidTr="005B36B0">
        <w:trPr>
          <w:trHeight w:val="20"/>
        </w:trPr>
        <w:tc>
          <w:tcPr>
            <w:tcW w:w="1756" w:type="pct"/>
            <w:noWrap/>
            <w:hideMark/>
          </w:tcPr>
          <w:p w14:paraId="13D11A52" w14:textId="77777777" w:rsidR="00413CB7" w:rsidRPr="00413CB7" w:rsidRDefault="00413CB7" w:rsidP="00413CB7">
            <w:pPr>
              <w:spacing w:after="0"/>
              <w:jc w:val="left"/>
              <w:rPr>
                <w:szCs w:val="20"/>
              </w:rPr>
            </w:pPr>
            <w:r w:rsidRPr="00413CB7">
              <w:rPr>
                <w:szCs w:val="20"/>
              </w:rPr>
              <w:t>Wayne Irvine</w:t>
            </w:r>
          </w:p>
        </w:tc>
        <w:tc>
          <w:tcPr>
            <w:tcW w:w="1597" w:type="pct"/>
            <w:noWrap/>
            <w:hideMark/>
          </w:tcPr>
          <w:p w14:paraId="57EB6F43"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7E18555F" w14:textId="77777777" w:rsidR="00413CB7" w:rsidRPr="00413CB7" w:rsidRDefault="00413CB7" w:rsidP="00413CB7">
            <w:pPr>
              <w:spacing w:after="0"/>
              <w:ind w:right="113"/>
              <w:jc w:val="right"/>
              <w:rPr>
                <w:szCs w:val="20"/>
              </w:rPr>
            </w:pPr>
            <w:r w:rsidRPr="00413CB7">
              <w:rPr>
                <w:szCs w:val="20"/>
              </w:rPr>
              <w:t>17.11</w:t>
            </w:r>
          </w:p>
        </w:tc>
        <w:tc>
          <w:tcPr>
            <w:tcW w:w="770" w:type="pct"/>
            <w:noWrap/>
            <w:hideMark/>
          </w:tcPr>
          <w:p w14:paraId="06901D4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1BF8800" w14:textId="77777777" w:rsidR="00413CB7" w:rsidRPr="00413CB7" w:rsidRDefault="00413CB7" w:rsidP="00413CB7">
            <w:pPr>
              <w:spacing w:after="0"/>
              <w:jc w:val="right"/>
              <w:rPr>
                <w:szCs w:val="20"/>
              </w:rPr>
            </w:pPr>
            <w:r w:rsidRPr="00413CB7">
              <w:rPr>
                <w:szCs w:val="20"/>
              </w:rPr>
              <w:t>22.7.2013</w:t>
            </w:r>
          </w:p>
        </w:tc>
      </w:tr>
      <w:tr w:rsidR="00413CB7" w:rsidRPr="00413CB7" w14:paraId="64D9C70E" w14:textId="77777777" w:rsidTr="005B36B0">
        <w:trPr>
          <w:trHeight w:val="20"/>
        </w:trPr>
        <w:tc>
          <w:tcPr>
            <w:tcW w:w="1756" w:type="pct"/>
            <w:noWrap/>
            <w:hideMark/>
          </w:tcPr>
          <w:p w14:paraId="7A8650D8" w14:textId="77777777" w:rsidR="00413CB7" w:rsidRPr="00413CB7" w:rsidRDefault="00413CB7" w:rsidP="00413CB7">
            <w:pPr>
              <w:spacing w:after="0"/>
              <w:jc w:val="left"/>
              <w:rPr>
                <w:szCs w:val="20"/>
              </w:rPr>
            </w:pPr>
            <w:r w:rsidRPr="00413CB7">
              <w:rPr>
                <w:szCs w:val="20"/>
              </w:rPr>
              <w:t>Wayne Lister</w:t>
            </w:r>
          </w:p>
        </w:tc>
        <w:tc>
          <w:tcPr>
            <w:tcW w:w="1597" w:type="pct"/>
            <w:noWrap/>
            <w:hideMark/>
          </w:tcPr>
          <w:p w14:paraId="0DD87618" w14:textId="77777777"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14:paraId="44372181" w14:textId="77777777" w:rsidR="00413CB7" w:rsidRPr="00413CB7" w:rsidRDefault="00413CB7" w:rsidP="00413CB7">
            <w:pPr>
              <w:spacing w:after="0"/>
              <w:ind w:right="113"/>
              <w:jc w:val="right"/>
              <w:rPr>
                <w:szCs w:val="20"/>
              </w:rPr>
            </w:pPr>
            <w:r w:rsidRPr="00413CB7">
              <w:rPr>
                <w:szCs w:val="20"/>
              </w:rPr>
              <w:t>100.57</w:t>
            </w:r>
          </w:p>
        </w:tc>
        <w:tc>
          <w:tcPr>
            <w:tcW w:w="770" w:type="pct"/>
            <w:noWrap/>
            <w:hideMark/>
          </w:tcPr>
          <w:p w14:paraId="120D20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B19CD1" w14:textId="77777777" w:rsidR="00413CB7" w:rsidRPr="00413CB7" w:rsidRDefault="00413CB7" w:rsidP="00413CB7">
            <w:pPr>
              <w:spacing w:after="0"/>
              <w:jc w:val="right"/>
              <w:rPr>
                <w:szCs w:val="20"/>
              </w:rPr>
            </w:pPr>
            <w:r w:rsidRPr="00413CB7">
              <w:rPr>
                <w:szCs w:val="20"/>
              </w:rPr>
              <w:t>5.2.2013</w:t>
            </w:r>
          </w:p>
        </w:tc>
      </w:tr>
      <w:tr w:rsidR="00413CB7" w:rsidRPr="00413CB7" w14:paraId="1628F7F2" w14:textId="77777777" w:rsidTr="005B36B0">
        <w:trPr>
          <w:trHeight w:val="20"/>
        </w:trPr>
        <w:tc>
          <w:tcPr>
            <w:tcW w:w="1756" w:type="pct"/>
            <w:noWrap/>
            <w:hideMark/>
          </w:tcPr>
          <w:p w14:paraId="11B648B8" w14:textId="77777777" w:rsidR="00413CB7" w:rsidRPr="00413CB7" w:rsidRDefault="00413CB7" w:rsidP="00413CB7">
            <w:pPr>
              <w:spacing w:after="0"/>
              <w:jc w:val="left"/>
              <w:rPr>
                <w:szCs w:val="20"/>
              </w:rPr>
            </w:pPr>
            <w:r w:rsidRPr="00413CB7">
              <w:rPr>
                <w:szCs w:val="20"/>
              </w:rPr>
              <w:t>Wayne Ronald Trimboli</w:t>
            </w:r>
          </w:p>
        </w:tc>
        <w:tc>
          <w:tcPr>
            <w:tcW w:w="1597" w:type="pct"/>
            <w:noWrap/>
            <w:hideMark/>
          </w:tcPr>
          <w:p w14:paraId="19106C26" w14:textId="77777777"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14:paraId="2611B537" w14:textId="77777777" w:rsidR="00413CB7" w:rsidRPr="00413CB7" w:rsidRDefault="00413CB7" w:rsidP="00413CB7">
            <w:pPr>
              <w:spacing w:after="0"/>
              <w:ind w:right="113"/>
              <w:jc w:val="right"/>
              <w:rPr>
                <w:szCs w:val="20"/>
              </w:rPr>
            </w:pPr>
            <w:r w:rsidRPr="00413CB7">
              <w:rPr>
                <w:szCs w:val="20"/>
              </w:rPr>
              <w:t>45.45</w:t>
            </w:r>
          </w:p>
        </w:tc>
        <w:tc>
          <w:tcPr>
            <w:tcW w:w="770" w:type="pct"/>
            <w:noWrap/>
            <w:hideMark/>
          </w:tcPr>
          <w:p w14:paraId="1061B66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A05D53" w14:textId="77777777" w:rsidR="00413CB7" w:rsidRPr="00413CB7" w:rsidRDefault="00413CB7" w:rsidP="00413CB7">
            <w:pPr>
              <w:spacing w:after="0"/>
              <w:jc w:val="right"/>
              <w:rPr>
                <w:szCs w:val="20"/>
              </w:rPr>
            </w:pPr>
            <w:r w:rsidRPr="00413CB7">
              <w:rPr>
                <w:szCs w:val="20"/>
              </w:rPr>
              <w:t>3.2.2013</w:t>
            </w:r>
          </w:p>
        </w:tc>
      </w:tr>
      <w:tr w:rsidR="00413CB7" w:rsidRPr="00413CB7" w14:paraId="6AF74B4A" w14:textId="77777777" w:rsidTr="005B36B0">
        <w:trPr>
          <w:trHeight w:val="20"/>
        </w:trPr>
        <w:tc>
          <w:tcPr>
            <w:tcW w:w="1756" w:type="pct"/>
            <w:noWrap/>
            <w:hideMark/>
          </w:tcPr>
          <w:p w14:paraId="3CBCBAA2" w14:textId="77777777" w:rsidR="00413CB7" w:rsidRPr="00413CB7" w:rsidRDefault="00413CB7" w:rsidP="00413CB7">
            <w:pPr>
              <w:spacing w:after="0"/>
              <w:jc w:val="left"/>
              <w:rPr>
                <w:szCs w:val="20"/>
              </w:rPr>
            </w:pPr>
            <w:r w:rsidRPr="00413CB7">
              <w:rPr>
                <w:szCs w:val="20"/>
              </w:rPr>
              <w:t>Wayne Thiele</w:t>
            </w:r>
          </w:p>
        </w:tc>
        <w:tc>
          <w:tcPr>
            <w:tcW w:w="1597" w:type="pct"/>
            <w:noWrap/>
            <w:hideMark/>
          </w:tcPr>
          <w:p w14:paraId="2F50A9C7" w14:textId="77777777"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14:paraId="448DF15D" w14:textId="77777777" w:rsidR="00413CB7" w:rsidRPr="00413CB7" w:rsidRDefault="00413CB7" w:rsidP="00413CB7">
            <w:pPr>
              <w:spacing w:after="0"/>
              <w:ind w:right="113"/>
              <w:jc w:val="right"/>
              <w:rPr>
                <w:szCs w:val="20"/>
              </w:rPr>
            </w:pPr>
            <w:r w:rsidRPr="00413CB7">
              <w:rPr>
                <w:szCs w:val="20"/>
              </w:rPr>
              <w:t>11.61</w:t>
            </w:r>
          </w:p>
        </w:tc>
        <w:tc>
          <w:tcPr>
            <w:tcW w:w="770" w:type="pct"/>
            <w:noWrap/>
            <w:hideMark/>
          </w:tcPr>
          <w:p w14:paraId="14714D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C4B8ED" w14:textId="77777777" w:rsidR="00413CB7" w:rsidRPr="00413CB7" w:rsidRDefault="00413CB7" w:rsidP="00413CB7">
            <w:pPr>
              <w:spacing w:after="0"/>
              <w:jc w:val="right"/>
              <w:rPr>
                <w:szCs w:val="20"/>
              </w:rPr>
            </w:pPr>
            <w:r w:rsidRPr="00413CB7">
              <w:rPr>
                <w:szCs w:val="20"/>
              </w:rPr>
              <w:t>31.10.2013</w:t>
            </w:r>
          </w:p>
        </w:tc>
      </w:tr>
      <w:tr w:rsidR="00413CB7" w:rsidRPr="00413CB7" w14:paraId="4C37F004" w14:textId="77777777" w:rsidTr="005B36B0">
        <w:trPr>
          <w:trHeight w:val="20"/>
        </w:trPr>
        <w:tc>
          <w:tcPr>
            <w:tcW w:w="1756" w:type="pct"/>
            <w:noWrap/>
            <w:hideMark/>
          </w:tcPr>
          <w:p w14:paraId="2C104501" w14:textId="77777777" w:rsidR="00413CB7" w:rsidRPr="00413CB7" w:rsidRDefault="00413CB7" w:rsidP="00413CB7">
            <w:pPr>
              <w:spacing w:after="0"/>
              <w:jc w:val="left"/>
              <w:rPr>
                <w:szCs w:val="20"/>
              </w:rPr>
            </w:pPr>
            <w:r w:rsidRPr="00413CB7">
              <w:rPr>
                <w:szCs w:val="20"/>
              </w:rPr>
              <w:t>Wayne Thompson</w:t>
            </w:r>
          </w:p>
        </w:tc>
        <w:tc>
          <w:tcPr>
            <w:tcW w:w="1597" w:type="pct"/>
            <w:noWrap/>
            <w:hideMark/>
          </w:tcPr>
          <w:p w14:paraId="0733F93B" w14:textId="77777777" w:rsidR="00413CB7" w:rsidRPr="00413CB7" w:rsidRDefault="00413CB7" w:rsidP="00413CB7">
            <w:pPr>
              <w:spacing w:after="0"/>
              <w:ind w:left="113"/>
              <w:jc w:val="left"/>
              <w:rPr>
                <w:szCs w:val="20"/>
              </w:rPr>
            </w:pPr>
            <w:r w:rsidRPr="00413CB7">
              <w:rPr>
                <w:szCs w:val="20"/>
              </w:rPr>
              <w:t>OSBORNE, SA 5017</w:t>
            </w:r>
          </w:p>
        </w:tc>
        <w:tc>
          <w:tcPr>
            <w:tcW w:w="424" w:type="pct"/>
            <w:noWrap/>
            <w:hideMark/>
          </w:tcPr>
          <w:p w14:paraId="6FECF2F2" w14:textId="77777777" w:rsidR="00413CB7" w:rsidRPr="00413CB7" w:rsidRDefault="00413CB7" w:rsidP="00413CB7">
            <w:pPr>
              <w:spacing w:after="0"/>
              <w:ind w:right="113"/>
              <w:jc w:val="right"/>
              <w:rPr>
                <w:szCs w:val="20"/>
              </w:rPr>
            </w:pPr>
            <w:r w:rsidRPr="00413CB7">
              <w:rPr>
                <w:szCs w:val="20"/>
              </w:rPr>
              <w:t>15.64</w:t>
            </w:r>
          </w:p>
        </w:tc>
        <w:tc>
          <w:tcPr>
            <w:tcW w:w="770" w:type="pct"/>
            <w:noWrap/>
            <w:hideMark/>
          </w:tcPr>
          <w:p w14:paraId="703115B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619F0CF" w14:textId="77777777" w:rsidR="00413CB7" w:rsidRPr="00413CB7" w:rsidRDefault="00413CB7" w:rsidP="00413CB7">
            <w:pPr>
              <w:spacing w:after="0"/>
              <w:jc w:val="right"/>
              <w:rPr>
                <w:szCs w:val="20"/>
              </w:rPr>
            </w:pPr>
            <w:r w:rsidRPr="00413CB7">
              <w:rPr>
                <w:szCs w:val="20"/>
              </w:rPr>
              <w:t>15.8.2014</w:t>
            </w:r>
          </w:p>
        </w:tc>
      </w:tr>
      <w:tr w:rsidR="00413CB7" w:rsidRPr="00413CB7" w14:paraId="6627E046" w14:textId="77777777" w:rsidTr="005B36B0">
        <w:trPr>
          <w:trHeight w:val="20"/>
        </w:trPr>
        <w:tc>
          <w:tcPr>
            <w:tcW w:w="1756" w:type="pct"/>
            <w:noWrap/>
            <w:hideMark/>
          </w:tcPr>
          <w:p w14:paraId="18FFB9D9" w14:textId="77777777" w:rsidR="00413CB7" w:rsidRPr="00413CB7" w:rsidRDefault="00413CB7" w:rsidP="00413CB7">
            <w:pPr>
              <w:spacing w:after="0"/>
              <w:jc w:val="left"/>
              <w:rPr>
                <w:szCs w:val="20"/>
              </w:rPr>
            </w:pPr>
            <w:r w:rsidRPr="00413CB7">
              <w:rPr>
                <w:szCs w:val="20"/>
              </w:rPr>
              <w:t>WCCI</w:t>
            </w:r>
          </w:p>
        </w:tc>
        <w:tc>
          <w:tcPr>
            <w:tcW w:w="1597" w:type="pct"/>
            <w:noWrap/>
            <w:hideMark/>
          </w:tcPr>
          <w:p w14:paraId="25897EFE" w14:textId="77777777"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14:paraId="26D9A2DA" w14:textId="77777777" w:rsidR="00413CB7" w:rsidRPr="00413CB7" w:rsidRDefault="00413CB7" w:rsidP="00413CB7">
            <w:pPr>
              <w:spacing w:after="0"/>
              <w:ind w:right="113"/>
              <w:jc w:val="right"/>
              <w:rPr>
                <w:szCs w:val="20"/>
              </w:rPr>
            </w:pPr>
            <w:r w:rsidRPr="00413CB7">
              <w:rPr>
                <w:szCs w:val="20"/>
              </w:rPr>
              <w:t>30.90</w:t>
            </w:r>
          </w:p>
        </w:tc>
        <w:tc>
          <w:tcPr>
            <w:tcW w:w="770" w:type="pct"/>
            <w:noWrap/>
            <w:hideMark/>
          </w:tcPr>
          <w:p w14:paraId="0649511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B905FF" w14:textId="77777777" w:rsidR="00413CB7" w:rsidRPr="00413CB7" w:rsidRDefault="00413CB7" w:rsidP="00413CB7">
            <w:pPr>
              <w:spacing w:after="0"/>
              <w:jc w:val="right"/>
              <w:rPr>
                <w:szCs w:val="20"/>
              </w:rPr>
            </w:pPr>
            <w:r w:rsidRPr="00413CB7">
              <w:rPr>
                <w:szCs w:val="20"/>
              </w:rPr>
              <w:t>30.8.2013</w:t>
            </w:r>
          </w:p>
        </w:tc>
      </w:tr>
      <w:tr w:rsidR="00413CB7" w:rsidRPr="00413CB7" w14:paraId="38012AB0" w14:textId="77777777" w:rsidTr="005B36B0">
        <w:trPr>
          <w:trHeight w:val="20"/>
        </w:trPr>
        <w:tc>
          <w:tcPr>
            <w:tcW w:w="1756" w:type="pct"/>
            <w:noWrap/>
            <w:hideMark/>
          </w:tcPr>
          <w:p w14:paraId="22D3D910" w14:textId="77777777" w:rsidR="00413CB7" w:rsidRPr="00413CB7" w:rsidRDefault="00413CB7" w:rsidP="00413CB7">
            <w:pPr>
              <w:spacing w:after="0"/>
              <w:jc w:val="left"/>
              <w:rPr>
                <w:szCs w:val="20"/>
              </w:rPr>
            </w:pPr>
            <w:r w:rsidRPr="00413CB7">
              <w:rPr>
                <w:szCs w:val="20"/>
              </w:rPr>
              <w:t>Weeks and Macklin Homes</w:t>
            </w:r>
          </w:p>
        </w:tc>
        <w:tc>
          <w:tcPr>
            <w:tcW w:w="1597" w:type="pct"/>
            <w:noWrap/>
            <w:hideMark/>
          </w:tcPr>
          <w:p w14:paraId="343B096A" w14:textId="77777777"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14:paraId="57E4EFBD" w14:textId="77777777" w:rsidR="00413CB7" w:rsidRPr="00413CB7" w:rsidRDefault="00413CB7" w:rsidP="00413CB7">
            <w:pPr>
              <w:spacing w:after="0"/>
              <w:ind w:right="113"/>
              <w:jc w:val="right"/>
              <w:rPr>
                <w:szCs w:val="20"/>
              </w:rPr>
            </w:pPr>
            <w:r w:rsidRPr="00413CB7">
              <w:rPr>
                <w:szCs w:val="20"/>
              </w:rPr>
              <w:t>107.81</w:t>
            </w:r>
          </w:p>
        </w:tc>
        <w:tc>
          <w:tcPr>
            <w:tcW w:w="770" w:type="pct"/>
            <w:noWrap/>
            <w:hideMark/>
          </w:tcPr>
          <w:p w14:paraId="04CE036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651C72" w14:textId="77777777" w:rsidR="00413CB7" w:rsidRPr="00413CB7" w:rsidRDefault="00413CB7" w:rsidP="00413CB7">
            <w:pPr>
              <w:spacing w:after="0"/>
              <w:jc w:val="right"/>
              <w:rPr>
                <w:szCs w:val="20"/>
              </w:rPr>
            </w:pPr>
            <w:r w:rsidRPr="00413CB7">
              <w:rPr>
                <w:szCs w:val="20"/>
              </w:rPr>
              <w:t>5.12.2013</w:t>
            </w:r>
          </w:p>
        </w:tc>
      </w:tr>
      <w:tr w:rsidR="00413CB7" w:rsidRPr="00413CB7" w14:paraId="4037CE35" w14:textId="77777777" w:rsidTr="005B36B0">
        <w:trPr>
          <w:trHeight w:val="20"/>
        </w:trPr>
        <w:tc>
          <w:tcPr>
            <w:tcW w:w="1756" w:type="pct"/>
            <w:noWrap/>
            <w:hideMark/>
          </w:tcPr>
          <w:p w14:paraId="1FCF83B9" w14:textId="77777777" w:rsidR="00413CB7" w:rsidRPr="00413CB7" w:rsidRDefault="00413CB7" w:rsidP="00413CB7">
            <w:pPr>
              <w:spacing w:after="0"/>
              <w:jc w:val="left"/>
              <w:rPr>
                <w:szCs w:val="20"/>
              </w:rPr>
            </w:pPr>
            <w:r w:rsidRPr="00413CB7">
              <w:rPr>
                <w:szCs w:val="20"/>
              </w:rPr>
              <w:t>Wei Liang</w:t>
            </w:r>
          </w:p>
        </w:tc>
        <w:tc>
          <w:tcPr>
            <w:tcW w:w="1597" w:type="pct"/>
            <w:noWrap/>
            <w:hideMark/>
          </w:tcPr>
          <w:p w14:paraId="76FD0541" w14:textId="77777777"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14:paraId="63BF7F87" w14:textId="77777777" w:rsidR="00413CB7" w:rsidRPr="00413CB7" w:rsidRDefault="00413CB7" w:rsidP="00413CB7">
            <w:pPr>
              <w:spacing w:after="0"/>
              <w:ind w:right="113"/>
              <w:jc w:val="right"/>
              <w:rPr>
                <w:szCs w:val="20"/>
              </w:rPr>
            </w:pPr>
            <w:r w:rsidRPr="00413CB7">
              <w:rPr>
                <w:szCs w:val="20"/>
              </w:rPr>
              <w:t>10.34</w:t>
            </w:r>
          </w:p>
        </w:tc>
        <w:tc>
          <w:tcPr>
            <w:tcW w:w="770" w:type="pct"/>
            <w:noWrap/>
            <w:hideMark/>
          </w:tcPr>
          <w:p w14:paraId="448C54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817A25" w14:textId="77777777" w:rsidR="00413CB7" w:rsidRPr="00413CB7" w:rsidRDefault="00413CB7" w:rsidP="00413CB7">
            <w:pPr>
              <w:spacing w:after="0"/>
              <w:jc w:val="right"/>
              <w:rPr>
                <w:szCs w:val="20"/>
              </w:rPr>
            </w:pPr>
            <w:r w:rsidRPr="00413CB7">
              <w:rPr>
                <w:szCs w:val="20"/>
              </w:rPr>
              <w:t>17.1.2014</w:t>
            </w:r>
          </w:p>
        </w:tc>
      </w:tr>
      <w:tr w:rsidR="00413CB7" w:rsidRPr="00413CB7" w14:paraId="6D642B5D" w14:textId="77777777" w:rsidTr="005B36B0">
        <w:trPr>
          <w:trHeight w:val="20"/>
        </w:trPr>
        <w:tc>
          <w:tcPr>
            <w:tcW w:w="1756" w:type="pct"/>
            <w:noWrap/>
            <w:hideMark/>
          </w:tcPr>
          <w:p w14:paraId="37EEAF41" w14:textId="77777777" w:rsidR="00413CB7" w:rsidRPr="00413CB7" w:rsidRDefault="00413CB7" w:rsidP="00413CB7">
            <w:pPr>
              <w:spacing w:after="0"/>
              <w:jc w:val="left"/>
              <w:rPr>
                <w:szCs w:val="20"/>
              </w:rPr>
            </w:pPr>
            <w:r w:rsidRPr="00413CB7">
              <w:rPr>
                <w:szCs w:val="20"/>
              </w:rPr>
              <w:t>Wei Xie</w:t>
            </w:r>
          </w:p>
        </w:tc>
        <w:tc>
          <w:tcPr>
            <w:tcW w:w="1597" w:type="pct"/>
            <w:noWrap/>
            <w:hideMark/>
          </w:tcPr>
          <w:p w14:paraId="5AC62EF2" w14:textId="77777777"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14:paraId="0003EE0F" w14:textId="77777777" w:rsidR="00413CB7" w:rsidRPr="00413CB7" w:rsidRDefault="00413CB7" w:rsidP="00413CB7">
            <w:pPr>
              <w:spacing w:after="0"/>
              <w:ind w:right="113"/>
              <w:jc w:val="right"/>
              <w:rPr>
                <w:szCs w:val="20"/>
              </w:rPr>
            </w:pPr>
            <w:r w:rsidRPr="00413CB7">
              <w:rPr>
                <w:szCs w:val="20"/>
              </w:rPr>
              <w:t>70.00</w:t>
            </w:r>
          </w:p>
        </w:tc>
        <w:tc>
          <w:tcPr>
            <w:tcW w:w="770" w:type="pct"/>
            <w:noWrap/>
            <w:hideMark/>
          </w:tcPr>
          <w:p w14:paraId="31D057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0B57C09" w14:textId="77777777" w:rsidR="00413CB7" w:rsidRPr="00413CB7" w:rsidRDefault="00413CB7" w:rsidP="00413CB7">
            <w:pPr>
              <w:spacing w:after="0"/>
              <w:jc w:val="right"/>
              <w:rPr>
                <w:szCs w:val="20"/>
              </w:rPr>
            </w:pPr>
            <w:r w:rsidRPr="00413CB7">
              <w:rPr>
                <w:szCs w:val="20"/>
              </w:rPr>
              <w:t>28.3.2014</w:t>
            </w:r>
          </w:p>
        </w:tc>
      </w:tr>
      <w:tr w:rsidR="00413CB7" w:rsidRPr="00413CB7" w14:paraId="41884C34" w14:textId="77777777" w:rsidTr="005B36B0">
        <w:trPr>
          <w:trHeight w:val="20"/>
        </w:trPr>
        <w:tc>
          <w:tcPr>
            <w:tcW w:w="1756" w:type="pct"/>
            <w:noWrap/>
            <w:hideMark/>
          </w:tcPr>
          <w:p w14:paraId="36E078EC" w14:textId="77777777" w:rsidR="00413CB7" w:rsidRPr="00413CB7" w:rsidRDefault="00413CB7" w:rsidP="00413CB7">
            <w:pPr>
              <w:spacing w:after="0"/>
              <w:jc w:val="left"/>
              <w:rPr>
                <w:szCs w:val="20"/>
              </w:rPr>
            </w:pPr>
            <w:r w:rsidRPr="00413CB7">
              <w:rPr>
                <w:szCs w:val="20"/>
              </w:rPr>
              <w:t>Weiguo Wang</w:t>
            </w:r>
          </w:p>
        </w:tc>
        <w:tc>
          <w:tcPr>
            <w:tcW w:w="1597" w:type="pct"/>
            <w:noWrap/>
            <w:hideMark/>
          </w:tcPr>
          <w:p w14:paraId="5C8BC7C8" w14:textId="77777777" w:rsidR="00413CB7" w:rsidRPr="00413CB7" w:rsidRDefault="00413CB7" w:rsidP="00413CB7">
            <w:pPr>
              <w:spacing w:after="0"/>
              <w:ind w:left="113"/>
              <w:jc w:val="left"/>
              <w:rPr>
                <w:szCs w:val="20"/>
              </w:rPr>
            </w:pPr>
            <w:r w:rsidRPr="00413CB7">
              <w:rPr>
                <w:szCs w:val="20"/>
              </w:rPr>
              <w:t>ST CLAIR, SA 5011</w:t>
            </w:r>
          </w:p>
        </w:tc>
        <w:tc>
          <w:tcPr>
            <w:tcW w:w="424" w:type="pct"/>
            <w:noWrap/>
            <w:hideMark/>
          </w:tcPr>
          <w:p w14:paraId="797C1985" w14:textId="77777777" w:rsidR="00413CB7" w:rsidRPr="00413CB7" w:rsidRDefault="00413CB7" w:rsidP="00413CB7">
            <w:pPr>
              <w:spacing w:after="0"/>
              <w:ind w:right="113"/>
              <w:jc w:val="right"/>
              <w:rPr>
                <w:szCs w:val="20"/>
              </w:rPr>
            </w:pPr>
            <w:r w:rsidRPr="00413CB7">
              <w:rPr>
                <w:szCs w:val="20"/>
              </w:rPr>
              <w:t>226.43</w:t>
            </w:r>
          </w:p>
        </w:tc>
        <w:tc>
          <w:tcPr>
            <w:tcW w:w="770" w:type="pct"/>
            <w:noWrap/>
            <w:hideMark/>
          </w:tcPr>
          <w:p w14:paraId="28EC09A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23B8C76" w14:textId="77777777" w:rsidR="00413CB7" w:rsidRPr="00413CB7" w:rsidRDefault="00413CB7" w:rsidP="00413CB7">
            <w:pPr>
              <w:spacing w:after="0"/>
              <w:jc w:val="right"/>
              <w:rPr>
                <w:szCs w:val="20"/>
              </w:rPr>
            </w:pPr>
            <w:r w:rsidRPr="00413CB7">
              <w:rPr>
                <w:szCs w:val="20"/>
              </w:rPr>
              <w:t>23.12.2014</w:t>
            </w:r>
          </w:p>
        </w:tc>
      </w:tr>
      <w:tr w:rsidR="00413CB7" w:rsidRPr="00413CB7" w14:paraId="2D64A191" w14:textId="77777777" w:rsidTr="005B36B0">
        <w:trPr>
          <w:trHeight w:val="20"/>
        </w:trPr>
        <w:tc>
          <w:tcPr>
            <w:tcW w:w="1756" w:type="pct"/>
            <w:noWrap/>
            <w:hideMark/>
          </w:tcPr>
          <w:p w14:paraId="24E04FB8" w14:textId="77777777" w:rsidR="00413CB7" w:rsidRPr="00413CB7" w:rsidRDefault="00413CB7" w:rsidP="00413CB7">
            <w:pPr>
              <w:spacing w:after="0"/>
              <w:jc w:val="left"/>
              <w:rPr>
                <w:szCs w:val="20"/>
              </w:rPr>
            </w:pPr>
            <w:r w:rsidRPr="00413CB7">
              <w:rPr>
                <w:szCs w:val="20"/>
              </w:rPr>
              <w:t>Wen Jing</w:t>
            </w:r>
          </w:p>
        </w:tc>
        <w:tc>
          <w:tcPr>
            <w:tcW w:w="1597" w:type="pct"/>
            <w:noWrap/>
            <w:hideMark/>
          </w:tcPr>
          <w:p w14:paraId="4C5F14BE" w14:textId="77777777"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14:paraId="76ABA120" w14:textId="77777777" w:rsidR="00413CB7" w:rsidRPr="00413CB7" w:rsidRDefault="00413CB7" w:rsidP="00413CB7">
            <w:pPr>
              <w:spacing w:after="0"/>
              <w:ind w:right="113"/>
              <w:jc w:val="right"/>
              <w:rPr>
                <w:szCs w:val="20"/>
              </w:rPr>
            </w:pPr>
            <w:r w:rsidRPr="00413CB7">
              <w:rPr>
                <w:szCs w:val="20"/>
              </w:rPr>
              <w:t>65.40</w:t>
            </w:r>
          </w:p>
        </w:tc>
        <w:tc>
          <w:tcPr>
            <w:tcW w:w="770" w:type="pct"/>
            <w:noWrap/>
            <w:hideMark/>
          </w:tcPr>
          <w:p w14:paraId="31513C3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480D47E" w14:textId="77777777" w:rsidR="00413CB7" w:rsidRPr="00413CB7" w:rsidRDefault="00413CB7" w:rsidP="00413CB7">
            <w:pPr>
              <w:spacing w:after="0"/>
              <w:jc w:val="right"/>
              <w:rPr>
                <w:szCs w:val="20"/>
              </w:rPr>
            </w:pPr>
            <w:r w:rsidRPr="00413CB7">
              <w:rPr>
                <w:szCs w:val="20"/>
              </w:rPr>
              <w:t>10.1.2014</w:t>
            </w:r>
          </w:p>
        </w:tc>
      </w:tr>
      <w:tr w:rsidR="00413CB7" w:rsidRPr="00413CB7" w14:paraId="536950A4" w14:textId="77777777" w:rsidTr="005B36B0">
        <w:trPr>
          <w:trHeight w:val="20"/>
        </w:trPr>
        <w:tc>
          <w:tcPr>
            <w:tcW w:w="1756" w:type="pct"/>
            <w:noWrap/>
            <w:hideMark/>
          </w:tcPr>
          <w:p w14:paraId="08970F92" w14:textId="77777777" w:rsidR="00413CB7" w:rsidRPr="00413CB7" w:rsidRDefault="00413CB7" w:rsidP="00413CB7">
            <w:pPr>
              <w:spacing w:after="0"/>
              <w:jc w:val="left"/>
              <w:rPr>
                <w:szCs w:val="20"/>
              </w:rPr>
            </w:pPr>
            <w:r w:rsidRPr="00413CB7">
              <w:rPr>
                <w:szCs w:val="20"/>
              </w:rPr>
              <w:t>Wendy and Andrew Sullivan and Quin</w:t>
            </w:r>
          </w:p>
        </w:tc>
        <w:tc>
          <w:tcPr>
            <w:tcW w:w="1597" w:type="pct"/>
            <w:noWrap/>
            <w:hideMark/>
          </w:tcPr>
          <w:p w14:paraId="263D09FD" w14:textId="77777777"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14:paraId="0EB5005C" w14:textId="77777777" w:rsidR="00413CB7" w:rsidRPr="00413CB7" w:rsidRDefault="00413CB7" w:rsidP="00413CB7">
            <w:pPr>
              <w:spacing w:after="0"/>
              <w:ind w:right="113"/>
              <w:jc w:val="right"/>
              <w:rPr>
                <w:szCs w:val="20"/>
              </w:rPr>
            </w:pPr>
            <w:r w:rsidRPr="00413CB7">
              <w:rPr>
                <w:szCs w:val="20"/>
              </w:rPr>
              <w:t>119.22</w:t>
            </w:r>
          </w:p>
        </w:tc>
        <w:tc>
          <w:tcPr>
            <w:tcW w:w="770" w:type="pct"/>
            <w:noWrap/>
            <w:hideMark/>
          </w:tcPr>
          <w:p w14:paraId="50DB8DE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1DFD7DF" w14:textId="77777777" w:rsidR="00413CB7" w:rsidRPr="00413CB7" w:rsidRDefault="00413CB7" w:rsidP="00413CB7">
            <w:pPr>
              <w:spacing w:after="0"/>
              <w:jc w:val="right"/>
              <w:rPr>
                <w:szCs w:val="20"/>
              </w:rPr>
            </w:pPr>
            <w:r w:rsidRPr="00413CB7">
              <w:rPr>
                <w:szCs w:val="20"/>
              </w:rPr>
              <w:t>15.4.2013</w:t>
            </w:r>
          </w:p>
        </w:tc>
      </w:tr>
      <w:tr w:rsidR="00413CB7" w:rsidRPr="00413CB7" w14:paraId="48128F12" w14:textId="77777777" w:rsidTr="005B36B0">
        <w:trPr>
          <w:trHeight w:val="20"/>
        </w:trPr>
        <w:tc>
          <w:tcPr>
            <w:tcW w:w="1756" w:type="pct"/>
            <w:noWrap/>
            <w:hideMark/>
          </w:tcPr>
          <w:p w14:paraId="0A477A20" w14:textId="77777777" w:rsidR="00413CB7" w:rsidRPr="00413CB7" w:rsidRDefault="00413CB7" w:rsidP="00413CB7">
            <w:pPr>
              <w:spacing w:after="0"/>
              <w:jc w:val="left"/>
              <w:rPr>
                <w:szCs w:val="20"/>
              </w:rPr>
            </w:pPr>
            <w:r w:rsidRPr="00413CB7">
              <w:rPr>
                <w:szCs w:val="20"/>
              </w:rPr>
              <w:t>Wendy Barrett</w:t>
            </w:r>
          </w:p>
        </w:tc>
        <w:tc>
          <w:tcPr>
            <w:tcW w:w="1597" w:type="pct"/>
            <w:noWrap/>
            <w:hideMark/>
          </w:tcPr>
          <w:p w14:paraId="7324C93B"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6548D1B2" w14:textId="77777777" w:rsidR="00413CB7" w:rsidRPr="00413CB7" w:rsidRDefault="00413CB7" w:rsidP="00413CB7">
            <w:pPr>
              <w:spacing w:after="0"/>
              <w:ind w:right="113"/>
              <w:jc w:val="right"/>
              <w:rPr>
                <w:szCs w:val="20"/>
              </w:rPr>
            </w:pPr>
            <w:r w:rsidRPr="00413CB7">
              <w:rPr>
                <w:szCs w:val="20"/>
              </w:rPr>
              <w:t>19.32</w:t>
            </w:r>
          </w:p>
        </w:tc>
        <w:tc>
          <w:tcPr>
            <w:tcW w:w="770" w:type="pct"/>
            <w:noWrap/>
            <w:hideMark/>
          </w:tcPr>
          <w:p w14:paraId="35A17DD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F659BB1" w14:textId="77777777" w:rsidR="00413CB7" w:rsidRPr="00413CB7" w:rsidRDefault="00413CB7" w:rsidP="00413CB7">
            <w:pPr>
              <w:spacing w:after="0"/>
              <w:jc w:val="right"/>
              <w:rPr>
                <w:szCs w:val="20"/>
              </w:rPr>
            </w:pPr>
            <w:r w:rsidRPr="00413CB7">
              <w:rPr>
                <w:szCs w:val="20"/>
              </w:rPr>
              <w:t>17.1.2014</w:t>
            </w:r>
          </w:p>
        </w:tc>
      </w:tr>
      <w:tr w:rsidR="00413CB7" w:rsidRPr="00413CB7" w14:paraId="4AF620A7" w14:textId="77777777" w:rsidTr="005B36B0">
        <w:trPr>
          <w:trHeight w:val="20"/>
        </w:trPr>
        <w:tc>
          <w:tcPr>
            <w:tcW w:w="1756" w:type="pct"/>
            <w:noWrap/>
            <w:hideMark/>
          </w:tcPr>
          <w:p w14:paraId="0B07811B" w14:textId="77777777" w:rsidR="00413CB7" w:rsidRPr="00413CB7" w:rsidRDefault="00413CB7" w:rsidP="00413CB7">
            <w:pPr>
              <w:spacing w:after="0"/>
              <w:jc w:val="left"/>
              <w:rPr>
                <w:szCs w:val="20"/>
              </w:rPr>
            </w:pPr>
            <w:r w:rsidRPr="00413CB7">
              <w:rPr>
                <w:szCs w:val="20"/>
              </w:rPr>
              <w:t>Wendy Barrett</w:t>
            </w:r>
          </w:p>
        </w:tc>
        <w:tc>
          <w:tcPr>
            <w:tcW w:w="1597" w:type="pct"/>
            <w:noWrap/>
            <w:hideMark/>
          </w:tcPr>
          <w:p w14:paraId="39F09AF0" w14:textId="77777777"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14:paraId="5E74B085" w14:textId="77777777" w:rsidR="00413CB7" w:rsidRPr="00413CB7" w:rsidRDefault="00413CB7" w:rsidP="00413CB7">
            <w:pPr>
              <w:spacing w:after="0"/>
              <w:ind w:right="113"/>
              <w:jc w:val="right"/>
              <w:rPr>
                <w:szCs w:val="20"/>
              </w:rPr>
            </w:pPr>
            <w:r w:rsidRPr="00413CB7">
              <w:rPr>
                <w:szCs w:val="20"/>
              </w:rPr>
              <w:t>20.76</w:t>
            </w:r>
          </w:p>
        </w:tc>
        <w:tc>
          <w:tcPr>
            <w:tcW w:w="770" w:type="pct"/>
            <w:noWrap/>
            <w:hideMark/>
          </w:tcPr>
          <w:p w14:paraId="3DA4B52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2C6AD60" w14:textId="77777777" w:rsidR="00413CB7" w:rsidRPr="00413CB7" w:rsidRDefault="00413CB7" w:rsidP="00413CB7">
            <w:pPr>
              <w:spacing w:after="0"/>
              <w:jc w:val="right"/>
              <w:rPr>
                <w:szCs w:val="20"/>
              </w:rPr>
            </w:pPr>
            <w:r w:rsidRPr="00413CB7">
              <w:rPr>
                <w:szCs w:val="20"/>
              </w:rPr>
              <w:t>17.1.2014</w:t>
            </w:r>
          </w:p>
        </w:tc>
      </w:tr>
      <w:tr w:rsidR="00413CB7" w:rsidRPr="00413CB7" w14:paraId="05CEB094" w14:textId="77777777" w:rsidTr="005B36B0">
        <w:trPr>
          <w:trHeight w:val="20"/>
        </w:trPr>
        <w:tc>
          <w:tcPr>
            <w:tcW w:w="1756" w:type="pct"/>
            <w:noWrap/>
            <w:hideMark/>
          </w:tcPr>
          <w:p w14:paraId="5F4F8C58" w14:textId="77777777" w:rsidR="00413CB7" w:rsidRPr="00413CB7" w:rsidRDefault="00413CB7" w:rsidP="00413CB7">
            <w:pPr>
              <w:spacing w:after="0"/>
              <w:jc w:val="left"/>
              <w:rPr>
                <w:szCs w:val="20"/>
              </w:rPr>
            </w:pPr>
            <w:r w:rsidRPr="00413CB7">
              <w:rPr>
                <w:szCs w:val="20"/>
              </w:rPr>
              <w:t>Wendy Green</w:t>
            </w:r>
          </w:p>
        </w:tc>
        <w:tc>
          <w:tcPr>
            <w:tcW w:w="1597" w:type="pct"/>
            <w:noWrap/>
            <w:hideMark/>
          </w:tcPr>
          <w:p w14:paraId="09C7F878" w14:textId="77777777"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14:paraId="5793C7AB" w14:textId="77777777" w:rsidR="00413CB7" w:rsidRPr="00413CB7" w:rsidRDefault="00413CB7" w:rsidP="00413CB7">
            <w:pPr>
              <w:spacing w:after="0"/>
              <w:ind w:right="113"/>
              <w:jc w:val="right"/>
              <w:rPr>
                <w:szCs w:val="20"/>
              </w:rPr>
            </w:pPr>
            <w:r w:rsidRPr="00413CB7">
              <w:rPr>
                <w:szCs w:val="20"/>
              </w:rPr>
              <w:t>36.74</w:t>
            </w:r>
          </w:p>
        </w:tc>
        <w:tc>
          <w:tcPr>
            <w:tcW w:w="770" w:type="pct"/>
            <w:noWrap/>
            <w:hideMark/>
          </w:tcPr>
          <w:p w14:paraId="5B5FCE2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5757323" w14:textId="77777777" w:rsidR="00413CB7" w:rsidRPr="00413CB7" w:rsidRDefault="00413CB7" w:rsidP="00413CB7">
            <w:pPr>
              <w:spacing w:after="0"/>
              <w:jc w:val="right"/>
              <w:rPr>
                <w:szCs w:val="20"/>
              </w:rPr>
            </w:pPr>
            <w:r w:rsidRPr="00413CB7">
              <w:rPr>
                <w:szCs w:val="20"/>
              </w:rPr>
              <w:t>2.4.2013</w:t>
            </w:r>
          </w:p>
        </w:tc>
      </w:tr>
      <w:tr w:rsidR="00413CB7" w:rsidRPr="00413CB7" w14:paraId="2B9D9C45" w14:textId="77777777" w:rsidTr="005B36B0">
        <w:trPr>
          <w:trHeight w:val="20"/>
        </w:trPr>
        <w:tc>
          <w:tcPr>
            <w:tcW w:w="1756" w:type="pct"/>
            <w:noWrap/>
            <w:hideMark/>
          </w:tcPr>
          <w:p w14:paraId="6558CD58" w14:textId="77777777" w:rsidR="00413CB7" w:rsidRPr="00413CB7" w:rsidRDefault="00413CB7" w:rsidP="00413CB7">
            <w:pPr>
              <w:spacing w:after="0"/>
              <w:jc w:val="left"/>
              <w:rPr>
                <w:szCs w:val="20"/>
              </w:rPr>
            </w:pPr>
            <w:r w:rsidRPr="00413CB7">
              <w:rPr>
                <w:szCs w:val="20"/>
              </w:rPr>
              <w:t>Wendy Lathey</w:t>
            </w:r>
          </w:p>
        </w:tc>
        <w:tc>
          <w:tcPr>
            <w:tcW w:w="1597" w:type="pct"/>
            <w:noWrap/>
            <w:hideMark/>
          </w:tcPr>
          <w:p w14:paraId="1ACA8FEC" w14:textId="77777777" w:rsidR="00413CB7" w:rsidRPr="00413CB7" w:rsidRDefault="00413CB7" w:rsidP="00413CB7">
            <w:pPr>
              <w:spacing w:after="0"/>
              <w:ind w:left="113"/>
              <w:jc w:val="left"/>
              <w:rPr>
                <w:szCs w:val="20"/>
              </w:rPr>
            </w:pPr>
            <w:r w:rsidRPr="00413CB7">
              <w:rPr>
                <w:szCs w:val="20"/>
              </w:rPr>
              <w:t>STONYFELL, SA 5066</w:t>
            </w:r>
          </w:p>
        </w:tc>
        <w:tc>
          <w:tcPr>
            <w:tcW w:w="424" w:type="pct"/>
            <w:noWrap/>
            <w:hideMark/>
          </w:tcPr>
          <w:p w14:paraId="68001A3D" w14:textId="77777777" w:rsidR="00413CB7" w:rsidRPr="00413CB7" w:rsidRDefault="00413CB7" w:rsidP="00413CB7">
            <w:pPr>
              <w:spacing w:after="0"/>
              <w:ind w:right="113"/>
              <w:jc w:val="right"/>
              <w:rPr>
                <w:szCs w:val="20"/>
              </w:rPr>
            </w:pPr>
            <w:r w:rsidRPr="00413CB7">
              <w:rPr>
                <w:szCs w:val="20"/>
              </w:rPr>
              <w:t>22.52</w:t>
            </w:r>
          </w:p>
        </w:tc>
        <w:tc>
          <w:tcPr>
            <w:tcW w:w="770" w:type="pct"/>
            <w:noWrap/>
            <w:hideMark/>
          </w:tcPr>
          <w:p w14:paraId="66FB774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1B5520" w14:textId="77777777" w:rsidR="00413CB7" w:rsidRPr="00413CB7" w:rsidRDefault="00413CB7" w:rsidP="00413CB7">
            <w:pPr>
              <w:spacing w:after="0"/>
              <w:jc w:val="right"/>
              <w:rPr>
                <w:szCs w:val="20"/>
              </w:rPr>
            </w:pPr>
            <w:r w:rsidRPr="00413CB7">
              <w:rPr>
                <w:szCs w:val="20"/>
              </w:rPr>
              <w:t>5.7.2014</w:t>
            </w:r>
          </w:p>
        </w:tc>
      </w:tr>
      <w:tr w:rsidR="00413CB7" w:rsidRPr="00413CB7" w14:paraId="03DF46D1" w14:textId="77777777" w:rsidTr="005B36B0">
        <w:trPr>
          <w:trHeight w:val="20"/>
        </w:trPr>
        <w:tc>
          <w:tcPr>
            <w:tcW w:w="1756" w:type="pct"/>
            <w:noWrap/>
            <w:hideMark/>
          </w:tcPr>
          <w:p w14:paraId="5880CF44" w14:textId="77777777" w:rsidR="00413CB7" w:rsidRPr="00413CB7" w:rsidRDefault="00413CB7" w:rsidP="00413CB7">
            <w:pPr>
              <w:spacing w:after="0"/>
              <w:jc w:val="left"/>
              <w:rPr>
                <w:szCs w:val="20"/>
              </w:rPr>
            </w:pPr>
            <w:r w:rsidRPr="00413CB7">
              <w:rPr>
                <w:szCs w:val="20"/>
              </w:rPr>
              <w:t>Wendy Norman</w:t>
            </w:r>
          </w:p>
        </w:tc>
        <w:tc>
          <w:tcPr>
            <w:tcW w:w="1597" w:type="pct"/>
            <w:noWrap/>
            <w:hideMark/>
          </w:tcPr>
          <w:p w14:paraId="609C597D" w14:textId="77777777" w:rsidR="00413CB7" w:rsidRPr="00413CB7" w:rsidRDefault="00413CB7" w:rsidP="00413CB7">
            <w:pPr>
              <w:spacing w:after="0"/>
              <w:ind w:left="113"/>
              <w:jc w:val="left"/>
              <w:rPr>
                <w:szCs w:val="20"/>
              </w:rPr>
            </w:pPr>
            <w:r w:rsidRPr="00413CB7">
              <w:rPr>
                <w:szCs w:val="20"/>
              </w:rPr>
              <w:t>ST AGNES, SA 5097</w:t>
            </w:r>
          </w:p>
        </w:tc>
        <w:tc>
          <w:tcPr>
            <w:tcW w:w="424" w:type="pct"/>
            <w:noWrap/>
            <w:hideMark/>
          </w:tcPr>
          <w:p w14:paraId="6921FEED"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583DC73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10E2F2" w14:textId="77777777" w:rsidR="00413CB7" w:rsidRPr="00413CB7" w:rsidRDefault="00413CB7" w:rsidP="00413CB7">
            <w:pPr>
              <w:spacing w:after="0"/>
              <w:jc w:val="right"/>
              <w:rPr>
                <w:szCs w:val="20"/>
              </w:rPr>
            </w:pPr>
            <w:r w:rsidRPr="00413CB7">
              <w:rPr>
                <w:szCs w:val="20"/>
              </w:rPr>
              <w:t>27.6.2013</w:t>
            </w:r>
          </w:p>
        </w:tc>
      </w:tr>
      <w:tr w:rsidR="00413CB7" w:rsidRPr="00413CB7" w14:paraId="507C2923" w14:textId="77777777" w:rsidTr="005B36B0">
        <w:trPr>
          <w:trHeight w:val="20"/>
        </w:trPr>
        <w:tc>
          <w:tcPr>
            <w:tcW w:w="1756" w:type="pct"/>
            <w:noWrap/>
            <w:hideMark/>
          </w:tcPr>
          <w:p w14:paraId="27AC7ECB" w14:textId="77777777" w:rsidR="00413CB7" w:rsidRPr="00413CB7" w:rsidRDefault="00413CB7" w:rsidP="00413CB7">
            <w:pPr>
              <w:spacing w:after="0"/>
              <w:jc w:val="left"/>
              <w:rPr>
                <w:szCs w:val="20"/>
              </w:rPr>
            </w:pPr>
            <w:r w:rsidRPr="00413CB7">
              <w:rPr>
                <w:szCs w:val="20"/>
              </w:rPr>
              <w:t>Wendy Schmidt</w:t>
            </w:r>
          </w:p>
        </w:tc>
        <w:tc>
          <w:tcPr>
            <w:tcW w:w="1597" w:type="pct"/>
            <w:noWrap/>
            <w:hideMark/>
          </w:tcPr>
          <w:p w14:paraId="1F88F46F" w14:textId="77777777" w:rsidR="00413CB7" w:rsidRPr="00413CB7" w:rsidRDefault="00413CB7" w:rsidP="00413CB7">
            <w:pPr>
              <w:spacing w:after="0"/>
              <w:ind w:left="113"/>
              <w:jc w:val="left"/>
              <w:rPr>
                <w:szCs w:val="20"/>
              </w:rPr>
            </w:pPr>
            <w:r w:rsidRPr="00413CB7">
              <w:rPr>
                <w:szCs w:val="20"/>
              </w:rPr>
              <w:t>OLD NOARLUNGA, SA 5168</w:t>
            </w:r>
          </w:p>
        </w:tc>
        <w:tc>
          <w:tcPr>
            <w:tcW w:w="424" w:type="pct"/>
            <w:noWrap/>
            <w:hideMark/>
          </w:tcPr>
          <w:p w14:paraId="64161320" w14:textId="77777777" w:rsidR="00413CB7" w:rsidRPr="00413CB7" w:rsidRDefault="00413CB7" w:rsidP="00413CB7">
            <w:pPr>
              <w:spacing w:after="0"/>
              <w:ind w:right="113"/>
              <w:jc w:val="right"/>
              <w:rPr>
                <w:szCs w:val="20"/>
              </w:rPr>
            </w:pPr>
            <w:r w:rsidRPr="00413CB7">
              <w:rPr>
                <w:szCs w:val="20"/>
              </w:rPr>
              <w:t>63.31</w:t>
            </w:r>
          </w:p>
        </w:tc>
        <w:tc>
          <w:tcPr>
            <w:tcW w:w="770" w:type="pct"/>
            <w:noWrap/>
            <w:hideMark/>
          </w:tcPr>
          <w:p w14:paraId="3DE8936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E6CD6E1" w14:textId="77777777" w:rsidR="00413CB7" w:rsidRPr="00413CB7" w:rsidRDefault="00413CB7" w:rsidP="00413CB7">
            <w:pPr>
              <w:spacing w:after="0"/>
              <w:jc w:val="right"/>
              <w:rPr>
                <w:szCs w:val="20"/>
              </w:rPr>
            </w:pPr>
            <w:r w:rsidRPr="00413CB7">
              <w:rPr>
                <w:szCs w:val="20"/>
              </w:rPr>
              <w:t>10.1.2014</w:t>
            </w:r>
          </w:p>
        </w:tc>
      </w:tr>
      <w:tr w:rsidR="00413CB7" w:rsidRPr="00413CB7" w14:paraId="2BF3BE35" w14:textId="77777777" w:rsidTr="005B36B0">
        <w:trPr>
          <w:trHeight w:val="20"/>
        </w:trPr>
        <w:tc>
          <w:tcPr>
            <w:tcW w:w="1756" w:type="pct"/>
            <w:noWrap/>
            <w:hideMark/>
          </w:tcPr>
          <w:p w14:paraId="464314C8" w14:textId="77777777" w:rsidR="00413CB7" w:rsidRPr="00413CB7" w:rsidRDefault="00413CB7" w:rsidP="00413CB7">
            <w:pPr>
              <w:spacing w:after="0"/>
              <w:jc w:val="left"/>
              <w:rPr>
                <w:szCs w:val="20"/>
              </w:rPr>
            </w:pPr>
            <w:r w:rsidRPr="00413CB7">
              <w:rPr>
                <w:szCs w:val="20"/>
              </w:rPr>
              <w:t>Wendy Townsend</w:t>
            </w:r>
          </w:p>
        </w:tc>
        <w:tc>
          <w:tcPr>
            <w:tcW w:w="1597" w:type="pct"/>
            <w:noWrap/>
            <w:hideMark/>
          </w:tcPr>
          <w:p w14:paraId="16811A2B" w14:textId="77777777"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14:paraId="71D5B178" w14:textId="77777777" w:rsidR="00413CB7" w:rsidRPr="00413CB7" w:rsidRDefault="00413CB7" w:rsidP="00413CB7">
            <w:pPr>
              <w:spacing w:after="0"/>
              <w:ind w:right="113"/>
              <w:jc w:val="right"/>
              <w:rPr>
                <w:szCs w:val="20"/>
              </w:rPr>
            </w:pPr>
            <w:r w:rsidRPr="00413CB7">
              <w:rPr>
                <w:szCs w:val="20"/>
              </w:rPr>
              <w:t>20.00</w:t>
            </w:r>
          </w:p>
        </w:tc>
        <w:tc>
          <w:tcPr>
            <w:tcW w:w="770" w:type="pct"/>
            <w:noWrap/>
            <w:hideMark/>
          </w:tcPr>
          <w:p w14:paraId="2E063E3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08E3E2B" w14:textId="77777777" w:rsidR="00413CB7" w:rsidRPr="00413CB7" w:rsidRDefault="00413CB7" w:rsidP="00413CB7">
            <w:pPr>
              <w:spacing w:after="0"/>
              <w:jc w:val="right"/>
              <w:rPr>
                <w:szCs w:val="20"/>
              </w:rPr>
            </w:pPr>
            <w:r w:rsidRPr="00413CB7">
              <w:rPr>
                <w:szCs w:val="20"/>
              </w:rPr>
              <w:t>10.10.2013</w:t>
            </w:r>
          </w:p>
        </w:tc>
      </w:tr>
      <w:tr w:rsidR="00413CB7" w:rsidRPr="00413CB7" w14:paraId="5B4B7526" w14:textId="77777777" w:rsidTr="005B36B0">
        <w:trPr>
          <w:trHeight w:val="20"/>
        </w:trPr>
        <w:tc>
          <w:tcPr>
            <w:tcW w:w="1756" w:type="pct"/>
            <w:noWrap/>
            <w:hideMark/>
          </w:tcPr>
          <w:p w14:paraId="40D4AEC7" w14:textId="77777777" w:rsidR="00413CB7" w:rsidRPr="00413CB7" w:rsidRDefault="00413CB7" w:rsidP="00413CB7">
            <w:pPr>
              <w:spacing w:after="0"/>
              <w:jc w:val="left"/>
              <w:rPr>
                <w:szCs w:val="20"/>
              </w:rPr>
            </w:pPr>
            <w:r w:rsidRPr="00413CB7">
              <w:rPr>
                <w:szCs w:val="20"/>
              </w:rPr>
              <w:t>Weniu Pan</w:t>
            </w:r>
          </w:p>
        </w:tc>
        <w:tc>
          <w:tcPr>
            <w:tcW w:w="1597" w:type="pct"/>
            <w:noWrap/>
            <w:hideMark/>
          </w:tcPr>
          <w:p w14:paraId="3A41D29F" w14:textId="77777777"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14:paraId="0A39FECC" w14:textId="77777777" w:rsidR="00413CB7" w:rsidRPr="00413CB7" w:rsidRDefault="00413CB7" w:rsidP="00413CB7">
            <w:pPr>
              <w:spacing w:after="0"/>
              <w:ind w:right="113"/>
              <w:jc w:val="right"/>
              <w:rPr>
                <w:szCs w:val="20"/>
              </w:rPr>
            </w:pPr>
            <w:r w:rsidRPr="00413CB7">
              <w:rPr>
                <w:szCs w:val="20"/>
              </w:rPr>
              <w:t>10.65</w:t>
            </w:r>
          </w:p>
        </w:tc>
        <w:tc>
          <w:tcPr>
            <w:tcW w:w="770" w:type="pct"/>
            <w:noWrap/>
            <w:hideMark/>
          </w:tcPr>
          <w:p w14:paraId="6DF0943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1725C4B" w14:textId="77777777" w:rsidR="00413CB7" w:rsidRPr="00413CB7" w:rsidRDefault="00413CB7" w:rsidP="00413CB7">
            <w:pPr>
              <w:spacing w:after="0"/>
              <w:jc w:val="right"/>
              <w:rPr>
                <w:szCs w:val="20"/>
              </w:rPr>
            </w:pPr>
            <w:r w:rsidRPr="00413CB7">
              <w:rPr>
                <w:szCs w:val="20"/>
              </w:rPr>
              <w:t>12.9.2013</w:t>
            </w:r>
          </w:p>
        </w:tc>
      </w:tr>
      <w:tr w:rsidR="00413CB7" w:rsidRPr="00413CB7" w14:paraId="295B68DF" w14:textId="77777777" w:rsidTr="005B36B0">
        <w:trPr>
          <w:trHeight w:val="20"/>
        </w:trPr>
        <w:tc>
          <w:tcPr>
            <w:tcW w:w="1756" w:type="pct"/>
            <w:noWrap/>
            <w:hideMark/>
          </w:tcPr>
          <w:p w14:paraId="78DA0CB7" w14:textId="77777777" w:rsidR="00413CB7" w:rsidRPr="00413CB7" w:rsidRDefault="00413CB7" w:rsidP="00413CB7">
            <w:pPr>
              <w:spacing w:after="0"/>
              <w:jc w:val="left"/>
              <w:rPr>
                <w:szCs w:val="20"/>
              </w:rPr>
            </w:pPr>
            <w:r w:rsidRPr="00413CB7">
              <w:rPr>
                <w:szCs w:val="20"/>
              </w:rPr>
              <w:t>Wes Cotter</w:t>
            </w:r>
          </w:p>
        </w:tc>
        <w:tc>
          <w:tcPr>
            <w:tcW w:w="1597" w:type="pct"/>
            <w:noWrap/>
            <w:hideMark/>
          </w:tcPr>
          <w:p w14:paraId="6026C77B" w14:textId="77777777" w:rsidR="00413CB7" w:rsidRPr="00413CB7" w:rsidRDefault="00413CB7" w:rsidP="00413CB7">
            <w:pPr>
              <w:spacing w:after="0"/>
              <w:ind w:left="113"/>
              <w:jc w:val="left"/>
              <w:rPr>
                <w:szCs w:val="20"/>
              </w:rPr>
            </w:pPr>
            <w:r w:rsidRPr="00413CB7">
              <w:rPr>
                <w:szCs w:val="20"/>
              </w:rPr>
              <w:t>ENFIELD, SA 5085</w:t>
            </w:r>
          </w:p>
        </w:tc>
        <w:tc>
          <w:tcPr>
            <w:tcW w:w="424" w:type="pct"/>
            <w:noWrap/>
            <w:hideMark/>
          </w:tcPr>
          <w:p w14:paraId="4ABFB564" w14:textId="77777777" w:rsidR="00413CB7" w:rsidRPr="00413CB7" w:rsidRDefault="00413CB7" w:rsidP="00413CB7">
            <w:pPr>
              <w:spacing w:after="0"/>
              <w:ind w:right="113"/>
              <w:jc w:val="right"/>
              <w:rPr>
                <w:szCs w:val="20"/>
              </w:rPr>
            </w:pPr>
            <w:r w:rsidRPr="00413CB7">
              <w:rPr>
                <w:szCs w:val="20"/>
              </w:rPr>
              <w:t>53.50</w:t>
            </w:r>
          </w:p>
        </w:tc>
        <w:tc>
          <w:tcPr>
            <w:tcW w:w="770" w:type="pct"/>
            <w:noWrap/>
            <w:hideMark/>
          </w:tcPr>
          <w:p w14:paraId="379E92E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97645AA" w14:textId="77777777" w:rsidR="00413CB7" w:rsidRPr="00413CB7" w:rsidRDefault="00413CB7" w:rsidP="00413CB7">
            <w:pPr>
              <w:spacing w:after="0"/>
              <w:jc w:val="right"/>
              <w:rPr>
                <w:szCs w:val="20"/>
              </w:rPr>
            </w:pPr>
            <w:r w:rsidRPr="00413CB7">
              <w:rPr>
                <w:szCs w:val="20"/>
              </w:rPr>
              <w:t>5.3.2014</w:t>
            </w:r>
          </w:p>
        </w:tc>
      </w:tr>
      <w:tr w:rsidR="00413CB7" w:rsidRPr="00413CB7" w14:paraId="0E97F3FF" w14:textId="77777777" w:rsidTr="005B36B0">
        <w:trPr>
          <w:trHeight w:val="20"/>
        </w:trPr>
        <w:tc>
          <w:tcPr>
            <w:tcW w:w="1756" w:type="pct"/>
            <w:noWrap/>
            <w:hideMark/>
          </w:tcPr>
          <w:p w14:paraId="32D2EBE2" w14:textId="77777777" w:rsidR="00413CB7" w:rsidRPr="00413CB7" w:rsidRDefault="00413CB7" w:rsidP="00413CB7">
            <w:pPr>
              <w:spacing w:after="0"/>
              <w:jc w:val="left"/>
              <w:rPr>
                <w:szCs w:val="20"/>
              </w:rPr>
            </w:pPr>
            <w:r w:rsidRPr="00413CB7">
              <w:rPr>
                <w:szCs w:val="20"/>
              </w:rPr>
              <w:t>Wesley Schneider</w:t>
            </w:r>
          </w:p>
        </w:tc>
        <w:tc>
          <w:tcPr>
            <w:tcW w:w="1597" w:type="pct"/>
            <w:noWrap/>
            <w:hideMark/>
          </w:tcPr>
          <w:p w14:paraId="60B011C5" w14:textId="77777777"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14:paraId="5DA69625" w14:textId="77777777" w:rsidR="00413CB7" w:rsidRPr="00413CB7" w:rsidRDefault="00413CB7" w:rsidP="00413CB7">
            <w:pPr>
              <w:spacing w:after="0"/>
              <w:ind w:right="113"/>
              <w:jc w:val="right"/>
              <w:rPr>
                <w:szCs w:val="20"/>
              </w:rPr>
            </w:pPr>
            <w:r w:rsidRPr="00413CB7">
              <w:rPr>
                <w:szCs w:val="20"/>
              </w:rPr>
              <w:t>14.52</w:t>
            </w:r>
          </w:p>
        </w:tc>
        <w:tc>
          <w:tcPr>
            <w:tcW w:w="770" w:type="pct"/>
            <w:noWrap/>
            <w:hideMark/>
          </w:tcPr>
          <w:p w14:paraId="5ADAF2A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9B5852" w14:textId="77777777" w:rsidR="00413CB7" w:rsidRPr="00413CB7" w:rsidRDefault="00413CB7" w:rsidP="00413CB7">
            <w:pPr>
              <w:spacing w:after="0"/>
              <w:jc w:val="right"/>
              <w:rPr>
                <w:szCs w:val="20"/>
              </w:rPr>
            </w:pPr>
            <w:r w:rsidRPr="00413CB7">
              <w:rPr>
                <w:szCs w:val="20"/>
              </w:rPr>
              <w:t>11.11.2014</w:t>
            </w:r>
          </w:p>
        </w:tc>
      </w:tr>
      <w:tr w:rsidR="00413CB7" w:rsidRPr="00413CB7" w14:paraId="6E2DC305" w14:textId="77777777" w:rsidTr="005B36B0">
        <w:trPr>
          <w:trHeight w:val="20"/>
        </w:trPr>
        <w:tc>
          <w:tcPr>
            <w:tcW w:w="1756" w:type="pct"/>
            <w:noWrap/>
            <w:hideMark/>
          </w:tcPr>
          <w:p w14:paraId="76782592" w14:textId="77777777" w:rsidR="00413CB7" w:rsidRPr="00413CB7" w:rsidRDefault="00413CB7" w:rsidP="00413CB7">
            <w:pPr>
              <w:spacing w:after="0"/>
              <w:jc w:val="left"/>
              <w:rPr>
                <w:szCs w:val="20"/>
              </w:rPr>
            </w:pPr>
            <w:r w:rsidRPr="00413CB7">
              <w:rPr>
                <w:szCs w:val="20"/>
              </w:rPr>
              <w:t xml:space="preserve">West Dist Motor Body Repairs </w:t>
            </w:r>
          </w:p>
        </w:tc>
        <w:tc>
          <w:tcPr>
            <w:tcW w:w="1597" w:type="pct"/>
            <w:noWrap/>
            <w:hideMark/>
          </w:tcPr>
          <w:p w14:paraId="7A464B1F" w14:textId="77777777"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14:paraId="75BCD27A" w14:textId="77777777" w:rsidR="00413CB7" w:rsidRPr="00413CB7" w:rsidRDefault="00413CB7" w:rsidP="00413CB7">
            <w:pPr>
              <w:spacing w:after="0"/>
              <w:ind w:right="113"/>
              <w:jc w:val="right"/>
              <w:rPr>
                <w:szCs w:val="20"/>
              </w:rPr>
            </w:pPr>
            <w:r w:rsidRPr="00413CB7">
              <w:rPr>
                <w:szCs w:val="20"/>
              </w:rPr>
              <w:t>54.94</w:t>
            </w:r>
          </w:p>
        </w:tc>
        <w:tc>
          <w:tcPr>
            <w:tcW w:w="770" w:type="pct"/>
            <w:noWrap/>
            <w:hideMark/>
          </w:tcPr>
          <w:p w14:paraId="67E39A0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198637F" w14:textId="77777777" w:rsidR="00413CB7" w:rsidRPr="00413CB7" w:rsidRDefault="00413CB7" w:rsidP="00413CB7">
            <w:pPr>
              <w:spacing w:after="0"/>
              <w:jc w:val="right"/>
              <w:rPr>
                <w:szCs w:val="20"/>
              </w:rPr>
            </w:pPr>
            <w:r w:rsidRPr="00413CB7">
              <w:rPr>
                <w:szCs w:val="20"/>
              </w:rPr>
              <w:t>31.10.2014</w:t>
            </w:r>
          </w:p>
        </w:tc>
      </w:tr>
      <w:tr w:rsidR="00413CB7" w:rsidRPr="00413CB7" w14:paraId="4BA792FA" w14:textId="77777777" w:rsidTr="005B36B0">
        <w:trPr>
          <w:trHeight w:val="20"/>
        </w:trPr>
        <w:tc>
          <w:tcPr>
            <w:tcW w:w="1756" w:type="pct"/>
            <w:noWrap/>
            <w:hideMark/>
          </w:tcPr>
          <w:p w14:paraId="6C9F8662" w14:textId="77777777" w:rsidR="00413CB7" w:rsidRPr="00413CB7" w:rsidRDefault="00413CB7" w:rsidP="00413CB7">
            <w:pPr>
              <w:spacing w:after="0"/>
              <w:jc w:val="left"/>
              <w:rPr>
                <w:szCs w:val="20"/>
              </w:rPr>
            </w:pPr>
            <w:r w:rsidRPr="00413CB7">
              <w:rPr>
                <w:szCs w:val="20"/>
              </w:rPr>
              <w:t>West Dive Pty Ltd</w:t>
            </w:r>
          </w:p>
        </w:tc>
        <w:tc>
          <w:tcPr>
            <w:tcW w:w="1597" w:type="pct"/>
            <w:noWrap/>
            <w:hideMark/>
          </w:tcPr>
          <w:p w14:paraId="3EF34946"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164EDD05" w14:textId="77777777" w:rsidR="00413CB7" w:rsidRPr="00413CB7" w:rsidRDefault="00413CB7" w:rsidP="00413CB7">
            <w:pPr>
              <w:spacing w:after="0"/>
              <w:ind w:right="113"/>
              <w:jc w:val="right"/>
              <w:rPr>
                <w:szCs w:val="20"/>
              </w:rPr>
            </w:pPr>
            <w:r w:rsidRPr="00413CB7">
              <w:rPr>
                <w:szCs w:val="20"/>
              </w:rPr>
              <w:t>79.85</w:t>
            </w:r>
          </w:p>
        </w:tc>
        <w:tc>
          <w:tcPr>
            <w:tcW w:w="770" w:type="pct"/>
            <w:noWrap/>
            <w:hideMark/>
          </w:tcPr>
          <w:p w14:paraId="6A81D371" w14:textId="77777777" w:rsidR="00413CB7" w:rsidRPr="00413CB7" w:rsidRDefault="00413CB7" w:rsidP="00413CB7">
            <w:pPr>
              <w:spacing w:after="0"/>
              <w:ind w:left="170"/>
              <w:jc w:val="left"/>
              <w:rPr>
                <w:szCs w:val="20"/>
              </w:rPr>
            </w:pPr>
            <w:r w:rsidRPr="00413CB7">
              <w:rPr>
                <w:szCs w:val="20"/>
              </w:rPr>
              <w:t>Refund 934519</w:t>
            </w:r>
          </w:p>
        </w:tc>
        <w:tc>
          <w:tcPr>
            <w:tcW w:w="453" w:type="pct"/>
            <w:noWrap/>
            <w:hideMark/>
          </w:tcPr>
          <w:p w14:paraId="119992F6" w14:textId="77777777" w:rsidR="00413CB7" w:rsidRPr="00413CB7" w:rsidRDefault="00413CB7" w:rsidP="00413CB7">
            <w:pPr>
              <w:spacing w:after="0"/>
              <w:jc w:val="right"/>
              <w:rPr>
                <w:szCs w:val="20"/>
              </w:rPr>
            </w:pPr>
            <w:r w:rsidRPr="00413CB7">
              <w:rPr>
                <w:szCs w:val="20"/>
              </w:rPr>
              <w:t>5.11.2013</w:t>
            </w:r>
          </w:p>
        </w:tc>
      </w:tr>
      <w:tr w:rsidR="00413CB7" w:rsidRPr="00413CB7" w14:paraId="41FC4103" w14:textId="77777777" w:rsidTr="005B36B0">
        <w:trPr>
          <w:trHeight w:val="20"/>
        </w:trPr>
        <w:tc>
          <w:tcPr>
            <w:tcW w:w="1756" w:type="pct"/>
            <w:noWrap/>
            <w:hideMark/>
          </w:tcPr>
          <w:p w14:paraId="76BE4FB7" w14:textId="77777777" w:rsidR="00413CB7" w:rsidRPr="00413CB7" w:rsidRDefault="00413CB7" w:rsidP="00413CB7">
            <w:pPr>
              <w:spacing w:after="0"/>
              <w:jc w:val="left"/>
              <w:rPr>
                <w:szCs w:val="20"/>
              </w:rPr>
            </w:pPr>
            <w:r w:rsidRPr="00413CB7">
              <w:rPr>
                <w:szCs w:val="20"/>
              </w:rPr>
              <w:t xml:space="preserve">Westbridge Homes </w:t>
            </w:r>
          </w:p>
        </w:tc>
        <w:tc>
          <w:tcPr>
            <w:tcW w:w="1597" w:type="pct"/>
            <w:noWrap/>
            <w:hideMark/>
          </w:tcPr>
          <w:p w14:paraId="7E0529F2" w14:textId="77777777"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14:paraId="27271C88" w14:textId="77777777" w:rsidR="00413CB7" w:rsidRPr="00413CB7" w:rsidRDefault="00413CB7" w:rsidP="00413CB7">
            <w:pPr>
              <w:spacing w:after="0"/>
              <w:ind w:right="113"/>
              <w:jc w:val="right"/>
              <w:rPr>
                <w:szCs w:val="20"/>
              </w:rPr>
            </w:pPr>
            <w:r w:rsidRPr="00413CB7">
              <w:rPr>
                <w:szCs w:val="20"/>
              </w:rPr>
              <w:t>77.14</w:t>
            </w:r>
          </w:p>
        </w:tc>
        <w:tc>
          <w:tcPr>
            <w:tcW w:w="770" w:type="pct"/>
            <w:noWrap/>
            <w:hideMark/>
          </w:tcPr>
          <w:p w14:paraId="227E4B6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1E5DAB" w14:textId="77777777" w:rsidR="00413CB7" w:rsidRPr="00413CB7" w:rsidRDefault="00413CB7" w:rsidP="00413CB7">
            <w:pPr>
              <w:spacing w:after="0"/>
              <w:jc w:val="right"/>
              <w:rPr>
                <w:szCs w:val="20"/>
              </w:rPr>
            </w:pPr>
            <w:r w:rsidRPr="00413CB7">
              <w:rPr>
                <w:szCs w:val="20"/>
              </w:rPr>
              <w:t>16.6.2014</w:t>
            </w:r>
          </w:p>
        </w:tc>
      </w:tr>
      <w:tr w:rsidR="00413CB7" w:rsidRPr="00413CB7" w14:paraId="421CC209" w14:textId="77777777" w:rsidTr="005B36B0">
        <w:trPr>
          <w:trHeight w:val="20"/>
        </w:trPr>
        <w:tc>
          <w:tcPr>
            <w:tcW w:w="1756" w:type="pct"/>
            <w:noWrap/>
            <w:hideMark/>
          </w:tcPr>
          <w:p w14:paraId="0556EC68" w14:textId="77777777" w:rsidR="00413CB7" w:rsidRPr="00413CB7" w:rsidRDefault="00413CB7" w:rsidP="00413CB7">
            <w:pPr>
              <w:spacing w:after="0"/>
              <w:jc w:val="left"/>
              <w:rPr>
                <w:szCs w:val="20"/>
              </w:rPr>
            </w:pPr>
            <w:r w:rsidRPr="00413CB7">
              <w:rPr>
                <w:szCs w:val="20"/>
              </w:rPr>
              <w:t>White Group Investments Trust</w:t>
            </w:r>
          </w:p>
        </w:tc>
        <w:tc>
          <w:tcPr>
            <w:tcW w:w="1597" w:type="pct"/>
            <w:noWrap/>
            <w:hideMark/>
          </w:tcPr>
          <w:p w14:paraId="72B7FCDD" w14:textId="77777777"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14:paraId="176C9523" w14:textId="77777777" w:rsidR="00413CB7" w:rsidRPr="00413CB7" w:rsidRDefault="00413CB7" w:rsidP="00413CB7">
            <w:pPr>
              <w:spacing w:after="0"/>
              <w:ind w:right="113"/>
              <w:jc w:val="right"/>
              <w:rPr>
                <w:szCs w:val="20"/>
              </w:rPr>
            </w:pPr>
            <w:r w:rsidRPr="00413CB7">
              <w:rPr>
                <w:szCs w:val="20"/>
              </w:rPr>
              <w:t>54.05</w:t>
            </w:r>
          </w:p>
        </w:tc>
        <w:tc>
          <w:tcPr>
            <w:tcW w:w="770" w:type="pct"/>
            <w:noWrap/>
            <w:hideMark/>
          </w:tcPr>
          <w:p w14:paraId="3BA21417" w14:textId="77777777" w:rsidR="00413CB7" w:rsidRPr="00413CB7" w:rsidRDefault="00413CB7" w:rsidP="00413CB7">
            <w:pPr>
              <w:spacing w:after="0"/>
              <w:ind w:left="170"/>
              <w:jc w:val="left"/>
              <w:rPr>
                <w:szCs w:val="20"/>
              </w:rPr>
            </w:pPr>
            <w:r w:rsidRPr="00413CB7">
              <w:rPr>
                <w:szCs w:val="20"/>
              </w:rPr>
              <w:t>Refund 213044</w:t>
            </w:r>
          </w:p>
        </w:tc>
        <w:tc>
          <w:tcPr>
            <w:tcW w:w="453" w:type="pct"/>
            <w:noWrap/>
            <w:hideMark/>
          </w:tcPr>
          <w:p w14:paraId="53E98EEB" w14:textId="77777777" w:rsidR="00413CB7" w:rsidRPr="00413CB7" w:rsidRDefault="00413CB7" w:rsidP="00413CB7">
            <w:pPr>
              <w:spacing w:after="0"/>
              <w:jc w:val="right"/>
              <w:rPr>
                <w:szCs w:val="20"/>
              </w:rPr>
            </w:pPr>
            <w:r w:rsidRPr="00413CB7">
              <w:rPr>
                <w:szCs w:val="20"/>
              </w:rPr>
              <w:t>23.12.2013</w:t>
            </w:r>
          </w:p>
        </w:tc>
      </w:tr>
      <w:tr w:rsidR="00413CB7" w:rsidRPr="00413CB7" w14:paraId="4B1DA78B" w14:textId="77777777" w:rsidTr="005B36B0">
        <w:trPr>
          <w:trHeight w:val="20"/>
        </w:trPr>
        <w:tc>
          <w:tcPr>
            <w:tcW w:w="1756" w:type="pct"/>
            <w:noWrap/>
            <w:hideMark/>
          </w:tcPr>
          <w:p w14:paraId="644CA5FD" w14:textId="77777777" w:rsidR="00413CB7" w:rsidRPr="00413CB7" w:rsidRDefault="00413CB7" w:rsidP="00413CB7">
            <w:pPr>
              <w:spacing w:after="0"/>
              <w:jc w:val="left"/>
              <w:rPr>
                <w:szCs w:val="20"/>
              </w:rPr>
            </w:pPr>
            <w:r w:rsidRPr="00413CB7">
              <w:rPr>
                <w:szCs w:val="20"/>
              </w:rPr>
              <w:t>White Pointer Fish &amp; Chips</w:t>
            </w:r>
          </w:p>
        </w:tc>
        <w:tc>
          <w:tcPr>
            <w:tcW w:w="1597" w:type="pct"/>
            <w:noWrap/>
            <w:hideMark/>
          </w:tcPr>
          <w:p w14:paraId="6B88C921" w14:textId="77777777"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14:paraId="7998D83E" w14:textId="77777777" w:rsidR="00413CB7" w:rsidRPr="00413CB7" w:rsidRDefault="00413CB7" w:rsidP="00413CB7">
            <w:pPr>
              <w:spacing w:after="0"/>
              <w:ind w:right="113"/>
              <w:jc w:val="right"/>
              <w:rPr>
                <w:szCs w:val="20"/>
              </w:rPr>
            </w:pPr>
            <w:r w:rsidRPr="00413CB7">
              <w:rPr>
                <w:szCs w:val="20"/>
              </w:rPr>
              <w:t>10.24</w:t>
            </w:r>
          </w:p>
        </w:tc>
        <w:tc>
          <w:tcPr>
            <w:tcW w:w="770" w:type="pct"/>
            <w:noWrap/>
            <w:hideMark/>
          </w:tcPr>
          <w:p w14:paraId="77ACBA0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869BA52" w14:textId="77777777" w:rsidR="00413CB7" w:rsidRPr="00413CB7" w:rsidRDefault="00413CB7" w:rsidP="00413CB7">
            <w:pPr>
              <w:spacing w:after="0"/>
              <w:jc w:val="right"/>
              <w:rPr>
                <w:szCs w:val="20"/>
              </w:rPr>
            </w:pPr>
            <w:r w:rsidRPr="00413CB7">
              <w:rPr>
                <w:szCs w:val="20"/>
              </w:rPr>
              <w:t>18.1.2013</w:t>
            </w:r>
          </w:p>
        </w:tc>
      </w:tr>
      <w:tr w:rsidR="00413CB7" w:rsidRPr="00413CB7" w14:paraId="6AB477EE" w14:textId="77777777" w:rsidTr="005B36B0">
        <w:trPr>
          <w:trHeight w:val="20"/>
        </w:trPr>
        <w:tc>
          <w:tcPr>
            <w:tcW w:w="1756" w:type="pct"/>
            <w:noWrap/>
            <w:hideMark/>
          </w:tcPr>
          <w:p w14:paraId="4BB14B79" w14:textId="77777777" w:rsidR="00413CB7" w:rsidRPr="00413CB7" w:rsidRDefault="00413CB7" w:rsidP="00413CB7">
            <w:pPr>
              <w:spacing w:after="0"/>
              <w:jc w:val="left"/>
              <w:rPr>
                <w:szCs w:val="20"/>
              </w:rPr>
            </w:pPr>
            <w:r w:rsidRPr="00413CB7">
              <w:rPr>
                <w:szCs w:val="20"/>
              </w:rPr>
              <w:t>Whittles Strata Corps 2201</w:t>
            </w:r>
          </w:p>
        </w:tc>
        <w:tc>
          <w:tcPr>
            <w:tcW w:w="1597" w:type="pct"/>
            <w:noWrap/>
            <w:hideMark/>
          </w:tcPr>
          <w:p w14:paraId="6BA941D6"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574FA9A0" w14:textId="77777777" w:rsidR="00413CB7" w:rsidRPr="00413CB7" w:rsidRDefault="00413CB7" w:rsidP="00413CB7">
            <w:pPr>
              <w:spacing w:after="0"/>
              <w:ind w:right="113"/>
              <w:jc w:val="right"/>
              <w:rPr>
                <w:szCs w:val="20"/>
              </w:rPr>
            </w:pPr>
            <w:r w:rsidRPr="00413CB7">
              <w:rPr>
                <w:szCs w:val="20"/>
              </w:rPr>
              <w:t>110.75</w:t>
            </w:r>
          </w:p>
        </w:tc>
        <w:tc>
          <w:tcPr>
            <w:tcW w:w="770" w:type="pct"/>
            <w:noWrap/>
            <w:hideMark/>
          </w:tcPr>
          <w:p w14:paraId="262B34C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29434A5" w14:textId="77777777" w:rsidR="00413CB7" w:rsidRPr="00413CB7" w:rsidRDefault="00413CB7" w:rsidP="00413CB7">
            <w:pPr>
              <w:spacing w:after="0"/>
              <w:jc w:val="right"/>
              <w:rPr>
                <w:szCs w:val="20"/>
              </w:rPr>
            </w:pPr>
            <w:r w:rsidRPr="00413CB7">
              <w:rPr>
                <w:szCs w:val="20"/>
              </w:rPr>
              <w:t>3.9.2013</w:t>
            </w:r>
          </w:p>
        </w:tc>
      </w:tr>
      <w:tr w:rsidR="00413CB7" w:rsidRPr="00413CB7" w14:paraId="26638EDE" w14:textId="77777777" w:rsidTr="005B36B0">
        <w:trPr>
          <w:trHeight w:val="20"/>
        </w:trPr>
        <w:tc>
          <w:tcPr>
            <w:tcW w:w="1756" w:type="pct"/>
            <w:noWrap/>
            <w:hideMark/>
          </w:tcPr>
          <w:p w14:paraId="2869C512" w14:textId="77777777" w:rsidR="00413CB7" w:rsidRPr="00413CB7" w:rsidRDefault="00413CB7" w:rsidP="00413CB7">
            <w:pPr>
              <w:spacing w:after="0"/>
              <w:jc w:val="left"/>
              <w:rPr>
                <w:szCs w:val="20"/>
              </w:rPr>
            </w:pPr>
            <w:r w:rsidRPr="00413CB7">
              <w:rPr>
                <w:szCs w:val="20"/>
              </w:rPr>
              <w:t>Wieslaw Faeisiak</w:t>
            </w:r>
          </w:p>
        </w:tc>
        <w:tc>
          <w:tcPr>
            <w:tcW w:w="1597" w:type="pct"/>
            <w:noWrap/>
            <w:hideMark/>
          </w:tcPr>
          <w:p w14:paraId="7CBA14AF" w14:textId="77777777"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14:paraId="09B872EA" w14:textId="77777777" w:rsidR="00413CB7" w:rsidRPr="00413CB7" w:rsidRDefault="00413CB7" w:rsidP="00413CB7">
            <w:pPr>
              <w:spacing w:after="0"/>
              <w:ind w:right="113"/>
              <w:jc w:val="right"/>
              <w:rPr>
                <w:szCs w:val="20"/>
              </w:rPr>
            </w:pPr>
            <w:r w:rsidRPr="00413CB7">
              <w:rPr>
                <w:szCs w:val="20"/>
              </w:rPr>
              <w:t>24.00</w:t>
            </w:r>
          </w:p>
        </w:tc>
        <w:tc>
          <w:tcPr>
            <w:tcW w:w="770" w:type="pct"/>
            <w:noWrap/>
            <w:hideMark/>
          </w:tcPr>
          <w:p w14:paraId="041D3FD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27FEB6" w14:textId="77777777" w:rsidR="00413CB7" w:rsidRPr="00413CB7" w:rsidRDefault="00413CB7" w:rsidP="00413CB7">
            <w:pPr>
              <w:spacing w:after="0"/>
              <w:jc w:val="right"/>
              <w:rPr>
                <w:szCs w:val="20"/>
              </w:rPr>
            </w:pPr>
            <w:r w:rsidRPr="00413CB7">
              <w:rPr>
                <w:szCs w:val="20"/>
              </w:rPr>
              <w:t>20.3.2013</w:t>
            </w:r>
          </w:p>
        </w:tc>
      </w:tr>
      <w:tr w:rsidR="00413CB7" w:rsidRPr="00413CB7" w14:paraId="2D50246A" w14:textId="77777777" w:rsidTr="005B36B0">
        <w:trPr>
          <w:trHeight w:val="20"/>
        </w:trPr>
        <w:tc>
          <w:tcPr>
            <w:tcW w:w="1756" w:type="pct"/>
            <w:noWrap/>
            <w:hideMark/>
          </w:tcPr>
          <w:p w14:paraId="546CB323" w14:textId="77777777" w:rsidR="00413CB7" w:rsidRPr="00413CB7" w:rsidRDefault="00413CB7" w:rsidP="00413CB7">
            <w:pPr>
              <w:spacing w:after="0"/>
              <w:jc w:val="left"/>
              <w:rPr>
                <w:szCs w:val="20"/>
              </w:rPr>
            </w:pPr>
            <w:r w:rsidRPr="00413CB7">
              <w:rPr>
                <w:szCs w:val="20"/>
              </w:rPr>
              <w:t>Wilbald Constantine Kombo</w:t>
            </w:r>
          </w:p>
        </w:tc>
        <w:tc>
          <w:tcPr>
            <w:tcW w:w="1597" w:type="pct"/>
            <w:noWrap/>
            <w:hideMark/>
          </w:tcPr>
          <w:p w14:paraId="69213368" w14:textId="77777777"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14:paraId="39BE19FD" w14:textId="77777777" w:rsidR="00413CB7" w:rsidRPr="00413CB7" w:rsidRDefault="00413CB7" w:rsidP="00413CB7">
            <w:pPr>
              <w:spacing w:after="0"/>
              <w:ind w:right="113"/>
              <w:jc w:val="right"/>
              <w:rPr>
                <w:szCs w:val="20"/>
              </w:rPr>
            </w:pPr>
            <w:r w:rsidRPr="00413CB7">
              <w:rPr>
                <w:szCs w:val="20"/>
              </w:rPr>
              <w:t>17.44</w:t>
            </w:r>
          </w:p>
        </w:tc>
        <w:tc>
          <w:tcPr>
            <w:tcW w:w="770" w:type="pct"/>
            <w:noWrap/>
            <w:hideMark/>
          </w:tcPr>
          <w:p w14:paraId="4CF7C66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882CF1B" w14:textId="77777777" w:rsidR="00413CB7" w:rsidRPr="00413CB7" w:rsidRDefault="00413CB7" w:rsidP="00413CB7">
            <w:pPr>
              <w:spacing w:after="0"/>
              <w:jc w:val="right"/>
              <w:rPr>
                <w:szCs w:val="20"/>
              </w:rPr>
            </w:pPr>
            <w:r w:rsidRPr="00413CB7">
              <w:rPr>
                <w:szCs w:val="20"/>
              </w:rPr>
              <w:t>15.10.2014</w:t>
            </w:r>
          </w:p>
        </w:tc>
      </w:tr>
      <w:tr w:rsidR="00413CB7" w:rsidRPr="00413CB7" w14:paraId="453CC91D" w14:textId="77777777" w:rsidTr="005B36B0">
        <w:trPr>
          <w:trHeight w:val="20"/>
        </w:trPr>
        <w:tc>
          <w:tcPr>
            <w:tcW w:w="1756" w:type="pct"/>
            <w:noWrap/>
            <w:hideMark/>
          </w:tcPr>
          <w:p w14:paraId="7691B5AB" w14:textId="77777777" w:rsidR="00413CB7" w:rsidRPr="00413CB7" w:rsidRDefault="00413CB7" w:rsidP="00413CB7">
            <w:pPr>
              <w:spacing w:after="0"/>
              <w:jc w:val="left"/>
              <w:rPr>
                <w:szCs w:val="20"/>
              </w:rPr>
            </w:pPr>
            <w:r w:rsidRPr="00413CB7">
              <w:rPr>
                <w:szCs w:val="20"/>
              </w:rPr>
              <w:t>Wilfred Harrington</w:t>
            </w:r>
          </w:p>
        </w:tc>
        <w:tc>
          <w:tcPr>
            <w:tcW w:w="1597" w:type="pct"/>
            <w:noWrap/>
            <w:hideMark/>
          </w:tcPr>
          <w:p w14:paraId="4EF3660B" w14:textId="77777777" w:rsidR="00413CB7" w:rsidRPr="00413CB7" w:rsidRDefault="00413CB7" w:rsidP="00413CB7">
            <w:pPr>
              <w:spacing w:after="0"/>
              <w:ind w:left="113"/>
              <w:jc w:val="left"/>
              <w:rPr>
                <w:szCs w:val="20"/>
              </w:rPr>
            </w:pPr>
            <w:r w:rsidRPr="00413CB7">
              <w:rPr>
                <w:szCs w:val="20"/>
              </w:rPr>
              <w:t>BERRI, SA 5343</w:t>
            </w:r>
          </w:p>
        </w:tc>
        <w:tc>
          <w:tcPr>
            <w:tcW w:w="424" w:type="pct"/>
            <w:noWrap/>
            <w:hideMark/>
          </w:tcPr>
          <w:p w14:paraId="6A9E96D3" w14:textId="77777777" w:rsidR="00413CB7" w:rsidRPr="00413CB7" w:rsidRDefault="00413CB7" w:rsidP="00413CB7">
            <w:pPr>
              <w:spacing w:after="0"/>
              <w:ind w:right="113"/>
              <w:jc w:val="right"/>
              <w:rPr>
                <w:szCs w:val="20"/>
              </w:rPr>
            </w:pPr>
            <w:r w:rsidRPr="00413CB7">
              <w:rPr>
                <w:szCs w:val="20"/>
              </w:rPr>
              <w:t>19.24</w:t>
            </w:r>
          </w:p>
        </w:tc>
        <w:tc>
          <w:tcPr>
            <w:tcW w:w="770" w:type="pct"/>
            <w:noWrap/>
            <w:hideMark/>
          </w:tcPr>
          <w:p w14:paraId="610D0C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B48AC7" w14:textId="77777777" w:rsidR="00413CB7" w:rsidRPr="00413CB7" w:rsidRDefault="00413CB7" w:rsidP="00413CB7">
            <w:pPr>
              <w:spacing w:after="0"/>
              <w:jc w:val="right"/>
              <w:rPr>
                <w:szCs w:val="20"/>
              </w:rPr>
            </w:pPr>
            <w:r w:rsidRPr="00413CB7">
              <w:rPr>
                <w:szCs w:val="20"/>
              </w:rPr>
              <w:t>19.12.2014</w:t>
            </w:r>
          </w:p>
        </w:tc>
      </w:tr>
      <w:tr w:rsidR="00413CB7" w:rsidRPr="00413CB7" w14:paraId="4F7A7F37" w14:textId="77777777" w:rsidTr="005B36B0">
        <w:trPr>
          <w:trHeight w:val="20"/>
        </w:trPr>
        <w:tc>
          <w:tcPr>
            <w:tcW w:w="1756" w:type="pct"/>
            <w:noWrap/>
            <w:hideMark/>
          </w:tcPr>
          <w:p w14:paraId="47FC28B0" w14:textId="77777777" w:rsidR="00413CB7" w:rsidRPr="00413CB7" w:rsidRDefault="00413CB7" w:rsidP="00413CB7">
            <w:pPr>
              <w:spacing w:after="0"/>
              <w:jc w:val="left"/>
              <w:rPr>
                <w:szCs w:val="20"/>
              </w:rPr>
            </w:pPr>
            <w:r w:rsidRPr="00413CB7">
              <w:rPr>
                <w:szCs w:val="20"/>
              </w:rPr>
              <w:t xml:space="preserve">Wilhelm Kocyan, the estate of </w:t>
            </w:r>
          </w:p>
        </w:tc>
        <w:tc>
          <w:tcPr>
            <w:tcW w:w="1597" w:type="pct"/>
            <w:noWrap/>
            <w:hideMark/>
          </w:tcPr>
          <w:p w14:paraId="2FB1C8E5" w14:textId="77777777"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14:paraId="5274D4AE" w14:textId="77777777" w:rsidR="00413CB7" w:rsidRPr="00413CB7" w:rsidRDefault="00413CB7" w:rsidP="00413CB7">
            <w:pPr>
              <w:spacing w:after="0"/>
              <w:ind w:right="113"/>
              <w:jc w:val="right"/>
              <w:rPr>
                <w:szCs w:val="20"/>
              </w:rPr>
            </w:pPr>
            <w:r w:rsidRPr="00413CB7">
              <w:rPr>
                <w:szCs w:val="20"/>
              </w:rPr>
              <w:t>18.89</w:t>
            </w:r>
          </w:p>
        </w:tc>
        <w:tc>
          <w:tcPr>
            <w:tcW w:w="770" w:type="pct"/>
            <w:noWrap/>
            <w:hideMark/>
          </w:tcPr>
          <w:p w14:paraId="670FE8B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603FBF" w14:textId="77777777" w:rsidR="00413CB7" w:rsidRPr="00413CB7" w:rsidRDefault="00413CB7" w:rsidP="00413CB7">
            <w:pPr>
              <w:spacing w:after="0"/>
              <w:jc w:val="right"/>
              <w:rPr>
                <w:szCs w:val="20"/>
              </w:rPr>
            </w:pPr>
            <w:r w:rsidRPr="00413CB7">
              <w:rPr>
                <w:szCs w:val="20"/>
              </w:rPr>
              <w:t>3.10.2014</w:t>
            </w:r>
          </w:p>
        </w:tc>
      </w:tr>
      <w:tr w:rsidR="00413CB7" w:rsidRPr="00413CB7" w14:paraId="02B1B20C" w14:textId="77777777" w:rsidTr="005B36B0">
        <w:trPr>
          <w:trHeight w:val="20"/>
        </w:trPr>
        <w:tc>
          <w:tcPr>
            <w:tcW w:w="1756" w:type="pct"/>
            <w:noWrap/>
            <w:hideMark/>
          </w:tcPr>
          <w:p w14:paraId="296F5259" w14:textId="77777777" w:rsidR="00413CB7" w:rsidRPr="00413CB7" w:rsidRDefault="00413CB7" w:rsidP="00413CB7">
            <w:pPr>
              <w:spacing w:after="0"/>
              <w:jc w:val="left"/>
              <w:rPr>
                <w:szCs w:val="20"/>
              </w:rPr>
            </w:pPr>
            <w:r w:rsidRPr="00413CB7">
              <w:rPr>
                <w:szCs w:val="20"/>
              </w:rPr>
              <w:t>Will Rowe</w:t>
            </w:r>
          </w:p>
        </w:tc>
        <w:tc>
          <w:tcPr>
            <w:tcW w:w="1597" w:type="pct"/>
            <w:noWrap/>
            <w:hideMark/>
          </w:tcPr>
          <w:p w14:paraId="2EB6F35B" w14:textId="77777777"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14:paraId="3BA2A76D"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69FDD15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955FC02" w14:textId="77777777" w:rsidR="00413CB7" w:rsidRPr="00413CB7" w:rsidRDefault="00413CB7" w:rsidP="00413CB7">
            <w:pPr>
              <w:spacing w:after="0"/>
              <w:jc w:val="right"/>
              <w:rPr>
                <w:szCs w:val="20"/>
              </w:rPr>
            </w:pPr>
            <w:r w:rsidRPr="00413CB7">
              <w:rPr>
                <w:szCs w:val="20"/>
              </w:rPr>
              <w:t>18.9.2013</w:t>
            </w:r>
          </w:p>
        </w:tc>
      </w:tr>
      <w:tr w:rsidR="00413CB7" w:rsidRPr="00413CB7" w14:paraId="3BD785C7" w14:textId="77777777" w:rsidTr="005B36B0">
        <w:trPr>
          <w:trHeight w:val="20"/>
        </w:trPr>
        <w:tc>
          <w:tcPr>
            <w:tcW w:w="1756" w:type="pct"/>
            <w:noWrap/>
            <w:hideMark/>
          </w:tcPr>
          <w:p w14:paraId="76081740" w14:textId="77777777" w:rsidR="00413CB7" w:rsidRPr="00413CB7" w:rsidRDefault="00413CB7" w:rsidP="00413CB7">
            <w:pPr>
              <w:spacing w:after="0"/>
              <w:jc w:val="left"/>
              <w:rPr>
                <w:szCs w:val="20"/>
              </w:rPr>
            </w:pPr>
            <w:r w:rsidRPr="00413CB7">
              <w:rPr>
                <w:szCs w:val="20"/>
              </w:rPr>
              <w:t>Will Smerdon</w:t>
            </w:r>
          </w:p>
        </w:tc>
        <w:tc>
          <w:tcPr>
            <w:tcW w:w="1597" w:type="pct"/>
            <w:noWrap/>
            <w:hideMark/>
          </w:tcPr>
          <w:p w14:paraId="2F70E87E" w14:textId="77777777" w:rsidR="00413CB7" w:rsidRPr="00413CB7" w:rsidRDefault="00413CB7" w:rsidP="00413CB7">
            <w:pPr>
              <w:spacing w:after="0"/>
              <w:ind w:left="113"/>
              <w:jc w:val="left"/>
              <w:rPr>
                <w:szCs w:val="20"/>
              </w:rPr>
            </w:pPr>
            <w:r w:rsidRPr="00413CB7">
              <w:rPr>
                <w:szCs w:val="20"/>
              </w:rPr>
              <w:t>PAYNEHAM SOUTH, SA 5070</w:t>
            </w:r>
          </w:p>
        </w:tc>
        <w:tc>
          <w:tcPr>
            <w:tcW w:w="424" w:type="pct"/>
            <w:noWrap/>
            <w:hideMark/>
          </w:tcPr>
          <w:p w14:paraId="1993E618" w14:textId="77777777" w:rsidR="00413CB7" w:rsidRPr="00413CB7" w:rsidRDefault="00413CB7" w:rsidP="00413CB7">
            <w:pPr>
              <w:spacing w:after="0"/>
              <w:ind w:right="113"/>
              <w:jc w:val="right"/>
              <w:rPr>
                <w:szCs w:val="20"/>
              </w:rPr>
            </w:pPr>
            <w:r w:rsidRPr="00413CB7">
              <w:rPr>
                <w:szCs w:val="20"/>
              </w:rPr>
              <w:t>122.20</w:t>
            </w:r>
          </w:p>
        </w:tc>
        <w:tc>
          <w:tcPr>
            <w:tcW w:w="770" w:type="pct"/>
            <w:noWrap/>
            <w:hideMark/>
          </w:tcPr>
          <w:p w14:paraId="59EEE2A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7A5339" w14:textId="77777777" w:rsidR="00413CB7" w:rsidRPr="00413CB7" w:rsidRDefault="00413CB7" w:rsidP="00413CB7">
            <w:pPr>
              <w:spacing w:after="0"/>
              <w:jc w:val="right"/>
              <w:rPr>
                <w:szCs w:val="20"/>
              </w:rPr>
            </w:pPr>
            <w:r w:rsidRPr="00413CB7">
              <w:rPr>
                <w:szCs w:val="20"/>
              </w:rPr>
              <w:t>23.10.2014</w:t>
            </w:r>
          </w:p>
        </w:tc>
      </w:tr>
      <w:tr w:rsidR="00413CB7" w:rsidRPr="00413CB7" w14:paraId="2FC55CC4" w14:textId="77777777" w:rsidTr="005B36B0">
        <w:trPr>
          <w:trHeight w:val="20"/>
        </w:trPr>
        <w:tc>
          <w:tcPr>
            <w:tcW w:w="1756" w:type="pct"/>
            <w:noWrap/>
            <w:hideMark/>
          </w:tcPr>
          <w:p w14:paraId="5633F57D" w14:textId="77777777" w:rsidR="00413CB7" w:rsidRPr="00413CB7" w:rsidRDefault="00413CB7" w:rsidP="00413CB7">
            <w:pPr>
              <w:spacing w:after="0"/>
              <w:jc w:val="left"/>
              <w:rPr>
                <w:szCs w:val="20"/>
              </w:rPr>
            </w:pPr>
            <w:r w:rsidRPr="00413CB7">
              <w:rPr>
                <w:szCs w:val="20"/>
              </w:rPr>
              <w:t xml:space="preserve">Willcare Pty Ltd </w:t>
            </w:r>
          </w:p>
        </w:tc>
        <w:tc>
          <w:tcPr>
            <w:tcW w:w="1597" w:type="pct"/>
            <w:noWrap/>
            <w:hideMark/>
          </w:tcPr>
          <w:p w14:paraId="225DA037" w14:textId="77777777"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14:paraId="7CD835B8" w14:textId="77777777" w:rsidR="00413CB7" w:rsidRPr="00413CB7" w:rsidRDefault="00413CB7" w:rsidP="00413CB7">
            <w:pPr>
              <w:spacing w:after="0"/>
              <w:ind w:right="113"/>
              <w:jc w:val="right"/>
              <w:rPr>
                <w:szCs w:val="20"/>
              </w:rPr>
            </w:pPr>
            <w:r w:rsidRPr="00413CB7">
              <w:rPr>
                <w:szCs w:val="20"/>
              </w:rPr>
              <w:t>15.94</w:t>
            </w:r>
          </w:p>
        </w:tc>
        <w:tc>
          <w:tcPr>
            <w:tcW w:w="770" w:type="pct"/>
            <w:noWrap/>
            <w:hideMark/>
          </w:tcPr>
          <w:p w14:paraId="0D91C89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CC8D5F8" w14:textId="77777777" w:rsidR="00413CB7" w:rsidRPr="00413CB7" w:rsidRDefault="00413CB7" w:rsidP="00413CB7">
            <w:pPr>
              <w:spacing w:after="0"/>
              <w:jc w:val="right"/>
              <w:rPr>
                <w:szCs w:val="20"/>
              </w:rPr>
            </w:pPr>
            <w:r w:rsidRPr="00413CB7">
              <w:rPr>
                <w:szCs w:val="20"/>
              </w:rPr>
              <w:t>11.9.2014</w:t>
            </w:r>
          </w:p>
        </w:tc>
      </w:tr>
      <w:tr w:rsidR="00413CB7" w:rsidRPr="00413CB7" w14:paraId="3477027E" w14:textId="77777777" w:rsidTr="005B36B0">
        <w:trPr>
          <w:trHeight w:val="20"/>
        </w:trPr>
        <w:tc>
          <w:tcPr>
            <w:tcW w:w="1756" w:type="pct"/>
            <w:noWrap/>
            <w:hideMark/>
          </w:tcPr>
          <w:p w14:paraId="4184A498" w14:textId="77777777" w:rsidR="00413CB7" w:rsidRPr="00413CB7" w:rsidRDefault="00413CB7" w:rsidP="00413CB7">
            <w:pPr>
              <w:spacing w:after="0"/>
              <w:jc w:val="left"/>
              <w:rPr>
                <w:szCs w:val="20"/>
              </w:rPr>
            </w:pPr>
            <w:r w:rsidRPr="00413CB7">
              <w:rPr>
                <w:szCs w:val="20"/>
              </w:rPr>
              <w:t>William Cochrane</w:t>
            </w:r>
          </w:p>
        </w:tc>
        <w:tc>
          <w:tcPr>
            <w:tcW w:w="1597" w:type="pct"/>
            <w:noWrap/>
            <w:hideMark/>
          </w:tcPr>
          <w:p w14:paraId="18AB2972" w14:textId="77777777"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14:paraId="7961C62A" w14:textId="77777777" w:rsidR="00413CB7" w:rsidRPr="00413CB7" w:rsidRDefault="00413CB7" w:rsidP="00413CB7">
            <w:pPr>
              <w:spacing w:after="0"/>
              <w:ind w:right="113"/>
              <w:jc w:val="right"/>
              <w:rPr>
                <w:szCs w:val="20"/>
              </w:rPr>
            </w:pPr>
            <w:r w:rsidRPr="00413CB7">
              <w:rPr>
                <w:szCs w:val="20"/>
              </w:rPr>
              <w:t>10.08</w:t>
            </w:r>
          </w:p>
        </w:tc>
        <w:tc>
          <w:tcPr>
            <w:tcW w:w="770" w:type="pct"/>
            <w:noWrap/>
            <w:hideMark/>
          </w:tcPr>
          <w:p w14:paraId="36FC2B9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216D9E" w14:textId="77777777" w:rsidR="00413CB7" w:rsidRPr="00413CB7" w:rsidRDefault="00413CB7" w:rsidP="00413CB7">
            <w:pPr>
              <w:spacing w:after="0"/>
              <w:jc w:val="right"/>
              <w:rPr>
                <w:szCs w:val="20"/>
              </w:rPr>
            </w:pPr>
            <w:r w:rsidRPr="00413CB7">
              <w:rPr>
                <w:szCs w:val="20"/>
              </w:rPr>
              <w:t>24.1.2014</w:t>
            </w:r>
          </w:p>
        </w:tc>
      </w:tr>
      <w:tr w:rsidR="00413CB7" w:rsidRPr="00413CB7" w14:paraId="050C072B" w14:textId="77777777" w:rsidTr="005B36B0">
        <w:trPr>
          <w:trHeight w:val="20"/>
        </w:trPr>
        <w:tc>
          <w:tcPr>
            <w:tcW w:w="1756" w:type="pct"/>
            <w:noWrap/>
            <w:hideMark/>
          </w:tcPr>
          <w:p w14:paraId="54A7692D" w14:textId="77777777" w:rsidR="00413CB7" w:rsidRPr="00413CB7" w:rsidRDefault="00413CB7" w:rsidP="00413CB7">
            <w:pPr>
              <w:spacing w:after="0"/>
              <w:jc w:val="left"/>
              <w:rPr>
                <w:szCs w:val="20"/>
              </w:rPr>
            </w:pPr>
            <w:r w:rsidRPr="00413CB7">
              <w:rPr>
                <w:szCs w:val="20"/>
              </w:rPr>
              <w:t>William Doug Park</w:t>
            </w:r>
          </w:p>
        </w:tc>
        <w:tc>
          <w:tcPr>
            <w:tcW w:w="1597" w:type="pct"/>
            <w:noWrap/>
            <w:hideMark/>
          </w:tcPr>
          <w:p w14:paraId="357AC62E" w14:textId="77777777"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14:paraId="42119C97" w14:textId="77777777" w:rsidR="00413CB7" w:rsidRPr="00413CB7" w:rsidRDefault="00413CB7" w:rsidP="00413CB7">
            <w:pPr>
              <w:spacing w:after="0"/>
              <w:ind w:right="113"/>
              <w:jc w:val="right"/>
              <w:rPr>
                <w:szCs w:val="20"/>
              </w:rPr>
            </w:pPr>
            <w:r w:rsidRPr="00413CB7">
              <w:rPr>
                <w:szCs w:val="20"/>
              </w:rPr>
              <w:t>61.32</w:t>
            </w:r>
          </w:p>
        </w:tc>
        <w:tc>
          <w:tcPr>
            <w:tcW w:w="770" w:type="pct"/>
            <w:noWrap/>
            <w:hideMark/>
          </w:tcPr>
          <w:p w14:paraId="38B12A7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B605DE" w14:textId="77777777" w:rsidR="00413CB7" w:rsidRPr="00413CB7" w:rsidRDefault="00413CB7" w:rsidP="00413CB7">
            <w:pPr>
              <w:spacing w:after="0"/>
              <w:jc w:val="right"/>
              <w:rPr>
                <w:szCs w:val="20"/>
              </w:rPr>
            </w:pPr>
            <w:r w:rsidRPr="00413CB7">
              <w:rPr>
                <w:szCs w:val="20"/>
              </w:rPr>
              <w:t>2.12.2014</w:t>
            </w:r>
          </w:p>
        </w:tc>
      </w:tr>
      <w:tr w:rsidR="00413CB7" w:rsidRPr="00413CB7" w14:paraId="1A87862C" w14:textId="77777777" w:rsidTr="005B36B0">
        <w:trPr>
          <w:trHeight w:val="20"/>
        </w:trPr>
        <w:tc>
          <w:tcPr>
            <w:tcW w:w="1756" w:type="pct"/>
            <w:noWrap/>
            <w:hideMark/>
          </w:tcPr>
          <w:p w14:paraId="397BB74A" w14:textId="77777777" w:rsidR="00413CB7" w:rsidRPr="00413CB7" w:rsidRDefault="00413CB7" w:rsidP="00413CB7">
            <w:pPr>
              <w:spacing w:after="0"/>
              <w:jc w:val="left"/>
              <w:rPr>
                <w:szCs w:val="20"/>
              </w:rPr>
            </w:pPr>
            <w:r w:rsidRPr="00413CB7">
              <w:rPr>
                <w:szCs w:val="20"/>
              </w:rPr>
              <w:t>William Francis</w:t>
            </w:r>
          </w:p>
        </w:tc>
        <w:tc>
          <w:tcPr>
            <w:tcW w:w="1597" w:type="pct"/>
            <w:noWrap/>
            <w:hideMark/>
          </w:tcPr>
          <w:p w14:paraId="5A337456" w14:textId="77777777" w:rsidR="00413CB7" w:rsidRPr="00413CB7" w:rsidRDefault="00413CB7" w:rsidP="00413CB7">
            <w:pPr>
              <w:spacing w:after="0"/>
              <w:ind w:left="113"/>
              <w:jc w:val="left"/>
              <w:rPr>
                <w:szCs w:val="20"/>
              </w:rPr>
            </w:pPr>
            <w:r w:rsidRPr="00413CB7">
              <w:rPr>
                <w:szCs w:val="20"/>
              </w:rPr>
              <w:t>PARKSIDE, SA 5063</w:t>
            </w:r>
          </w:p>
        </w:tc>
        <w:tc>
          <w:tcPr>
            <w:tcW w:w="424" w:type="pct"/>
            <w:noWrap/>
            <w:hideMark/>
          </w:tcPr>
          <w:p w14:paraId="0302FB03" w14:textId="77777777" w:rsidR="00413CB7" w:rsidRPr="00413CB7" w:rsidRDefault="00413CB7" w:rsidP="00413CB7">
            <w:pPr>
              <w:spacing w:after="0"/>
              <w:ind w:right="113"/>
              <w:jc w:val="right"/>
              <w:rPr>
                <w:szCs w:val="20"/>
              </w:rPr>
            </w:pPr>
            <w:r w:rsidRPr="00413CB7">
              <w:rPr>
                <w:szCs w:val="20"/>
              </w:rPr>
              <w:t>21.96</w:t>
            </w:r>
          </w:p>
        </w:tc>
        <w:tc>
          <w:tcPr>
            <w:tcW w:w="770" w:type="pct"/>
            <w:noWrap/>
            <w:hideMark/>
          </w:tcPr>
          <w:p w14:paraId="2464478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619E589" w14:textId="77777777" w:rsidR="00413CB7" w:rsidRPr="00413CB7" w:rsidRDefault="00413CB7" w:rsidP="00413CB7">
            <w:pPr>
              <w:spacing w:after="0"/>
              <w:jc w:val="right"/>
              <w:rPr>
                <w:szCs w:val="20"/>
              </w:rPr>
            </w:pPr>
            <w:r w:rsidRPr="00413CB7">
              <w:rPr>
                <w:szCs w:val="20"/>
              </w:rPr>
              <w:t>28.1.2014</w:t>
            </w:r>
          </w:p>
        </w:tc>
      </w:tr>
      <w:tr w:rsidR="00413CB7" w:rsidRPr="00413CB7" w14:paraId="15C67FD8" w14:textId="77777777" w:rsidTr="005B36B0">
        <w:trPr>
          <w:trHeight w:val="20"/>
        </w:trPr>
        <w:tc>
          <w:tcPr>
            <w:tcW w:w="1756" w:type="pct"/>
            <w:noWrap/>
            <w:hideMark/>
          </w:tcPr>
          <w:p w14:paraId="5C3311CF" w14:textId="77777777" w:rsidR="00413CB7" w:rsidRPr="00413CB7" w:rsidRDefault="00413CB7" w:rsidP="00413CB7">
            <w:pPr>
              <w:spacing w:after="0"/>
              <w:jc w:val="left"/>
              <w:rPr>
                <w:szCs w:val="20"/>
              </w:rPr>
            </w:pPr>
            <w:r w:rsidRPr="00413CB7">
              <w:rPr>
                <w:szCs w:val="20"/>
              </w:rPr>
              <w:t>William Hashemi</w:t>
            </w:r>
          </w:p>
        </w:tc>
        <w:tc>
          <w:tcPr>
            <w:tcW w:w="1597" w:type="pct"/>
            <w:noWrap/>
            <w:hideMark/>
          </w:tcPr>
          <w:p w14:paraId="2E3F2B82"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874F6FD" w14:textId="77777777" w:rsidR="00413CB7" w:rsidRPr="00413CB7" w:rsidRDefault="00413CB7" w:rsidP="00413CB7">
            <w:pPr>
              <w:spacing w:after="0"/>
              <w:ind w:right="113"/>
              <w:jc w:val="right"/>
              <w:rPr>
                <w:szCs w:val="20"/>
              </w:rPr>
            </w:pPr>
            <w:r w:rsidRPr="00413CB7">
              <w:rPr>
                <w:szCs w:val="20"/>
              </w:rPr>
              <w:t>27.13</w:t>
            </w:r>
          </w:p>
        </w:tc>
        <w:tc>
          <w:tcPr>
            <w:tcW w:w="770" w:type="pct"/>
            <w:noWrap/>
            <w:hideMark/>
          </w:tcPr>
          <w:p w14:paraId="4A341CC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41DCF5" w14:textId="77777777" w:rsidR="00413CB7" w:rsidRPr="00413CB7" w:rsidRDefault="00413CB7" w:rsidP="00413CB7">
            <w:pPr>
              <w:spacing w:after="0"/>
              <w:jc w:val="right"/>
              <w:rPr>
                <w:szCs w:val="20"/>
              </w:rPr>
            </w:pPr>
            <w:r w:rsidRPr="00413CB7">
              <w:rPr>
                <w:szCs w:val="20"/>
              </w:rPr>
              <w:t>17.5.2013</w:t>
            </w:r>
          </w:p>
        </w:tc>
      </w:tr>
      <w:tr w:rsidR="00413CB7" w:rsidRPr="00413CB7" w14:paraId="4C670FB8" w14:textId="77777777" w:rsidTr="005B36B0">
        <w:trPr>
          <w:trHeight w:val="20"/>
        </w:trPr>
        <w:tc>
          <w:tcPr>
            <w:tcW w:w="1756" w:type="pct"/>
            <w:noWrap/>
            <w:hideMark/>
          </w:tcPr>
          <w:p w14:paraId="7B2336F7" w14:textId="77777777" w:rsidR="00413CB7" w:rsidRPr="00413CB7" w:rsidRDefault="00413CB7" w:rsidP="00413CB7">
            <w:pPr>
              <w:spacing w:after="0"/>
              <w:jc w:val="left"/>
              <w:rPr>
                <w:szCs w:val="20"/>
              </w:rPr>
            </w:pPr>
            <w:r w:rsidRPr="00413CB7">
              <w:rPr>
                <w:szCs w:val="20"/>
              </w:rPr>
              <w:t>William John Haynes</w:t>
            </w:r>
          </w:p>
        </w:tc>
        <w:tc>
          <w:tcPr>
            <w:tcW w:w="1597" w:type="pct"/>
            <w:noWrap/>
            <w:hideMark/>
          </w:tcPr>
          <w:p w14:paraId="11009619" w14:textId="77777777" w:rsidR="00413CB7" w:rsidRPr="00413CB7" w:rsidRDefault="00413CB7" w:rsidP="00413CB7">
            <w:pPr>
              <w:spacing w:after="0"/>
              <w:ind w:left="113"/>
              <w:jc w:val="left"/>
              <w:rPr>
                <w:szCs w:val="20"/>
              </w:rPr>
            </w:pPr>
            <w:r w:rsidRPr="00413CB7">
              <w:rPr>
                <w:szCs w:val="20"/>
              </w:rPr>
              <w:t>WAIKERIE, SA 5330</w:t>
            </w:r>
          </w:p>
        </w:tc>
        <w:tc>
          <w:tcPr>
            <w:tcW w:w="424" w:type="pct"/>
            <w:noWrap/>
            <w:hideMark/>
          </w:tcPr>
          <w:p w14:paraId="5E8AF401"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13BFA9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DD071F" w14:textId="77777777" w:rsidR="00413CB7" w:rsidRPr="00413CB7" w:rsidRDefault="00413CB7" w:rsidP="00413CB7">
            <w:pPr>
              <w:spacing w:after="0"/>
              <w:jc w:val="right"/>
              <w:rPr>
                <w:szCs w:val="20"/>
              </w:rPr>
            </w:pPr>
            <w:r w:rsidRPr="00413CB7">
              <w:rPr>
                <w:szCs w:val="20"/>
              </w:rPr>
              <w:t>17.9.2013</w:t>
            </w:r>
          </w:p>
        </w:tc>
      </w:tr>
      <w:tr w:rsidR="00413CB7" w:rsidRPr="00413CB7" w14:paraId="60AE705E" w14:textId="77777777" w:rsidTr="005B36B0">
        <w:trPr>
          <w:trHeight w:val="20"/>
        </w:trPr>
        <w:tc>
          <w:tcPr>
            <w:tcW w:w="1756" w:type="pct"/>
            <w:noWrap/>
            <w:hideMark/>
          </w:tcPr>
          <w:p w14:paraId="28D2EF6B" w14:textId="77777777" w:rsidR="00413CB7" w:rsidRPr="00413CB7" w:rsidRDefault="00413CB7" w:rsidP="00413CB7">
            <w:pPr>
              <w:spacing w:after="0"/>
              <w:jc w:val="left"/>
              <w:rPr>
                <w:szCs w:val="20"/>
              </w:rPr>
            </w:pPr>
            <w:r w:rsidRPr="00413CB7">
              <w:rPr>
                <w:szCs w:val="20"/>
              </w:rPr>
              <w:t>William Koch</w:t>
            </w:r>
          </w:p>
        </w:tc>
        <w:tc>
          <w:tcPr>
            <w:tcW w:w="1597" w:type="pct"/>
            <w:noWrap/>
            <w:hideMark/>
          </w:tcPr>
          <w:p w14:paraId="3F37B317" w14:textId="77777777"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14:paraId="56DE3D50" w14:textId="77777777" w:rsidR="00413CB7" w:rsidRPr="00413CB7" w:rsidRDefault="00413CB7" w:rsidP="00413CB7">
            <w:pPr>
              <w:spacing w:after="0"/>
              <w:ind w:right="113"/>
              <w:jc w:val="right"/>
              <w:rPr>
                <w:szCs w:val="20"/>
              </w:rPr>
            </w:pPr>
            <w:r w:rsidRPr="00413CB7">
              <w:rPr>
                <w:szCs w:val="20"/>
              </w:rPr>
              <w:t>34.91</w:t>
            </w:r>
          </w:p>
        </w:tc>
        <w:tc>
          <w:tcPr>
            <w:tcW w:w="770" w:type="pct"/>
            <w:noWrap/>
            <w:hideMark/>
          </w:tcPr>
          <w:p w14:paraId="26E31C9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CD010E" w14:textId="77777777" w:rsidR="00413CB7" w:rsidRPr="00413CB7" w:rsidRDefault="00413CB7" w:rsidP="00413CB7">
            <w:pPr>
              <w:spacing w:after="0"/>
              <w:jc w:val="right"/>
              <w:rPr>
                <w:szCs w:val="20"/>
              </w:rPr>
            </w:pPr>
            <w:r w:rsidRPr="00413CB7">
              <w:rPr>
                <w:szCs w:val="20"/>
              </w:rPr>
              <w:t>11.4.2013</w:t>
            </w:r>
          </w:p>
        </w:tc>
      </w:tr>
      <w:tr w:rsidR="00413CB7" w:rsidRPr="00413CB7" w14:paraId="4E036945" w14:textId="77777777" w:rsidTr="005B36B0">
        <w:trPr>
          <w:trHeight w:val="20"/>
        </w:trPr>
        <w:tc>
          <w:tcPr>
            <w:tcW w:w="1756" w:type="pct"/>
            <w:noWrap/>
            <w:hideMark/>
          </w:tcPr>
          <w:p w14:paraId="1F19B0C6" w14:textId="77777777" w:rsidR="00413CB7" w:rsidRPr="00413CB7" w:rsidRDefault="00413CB7" w:rsidP="00413CB7">
            <w:pPr>
              <w:spacing w:after="0"/>
              <w:jc w:val="left"/>
              <w:rPr>
                <w:szCs w:val="20"/>
              </w:rPr>
            </w:pPr>
            <w:r w:rsidRPr="00413CB7">
              <w:rPr>
                <w:szCs w:val="20"/>
              </w:rPr>
              <w:t>William Mallen</w:t>
            </w:r>
          </w:p>
        </w:tc>
        <w:tc>
          <w:tcPr>
            <w:tcW w:w="1597" w:type="pct"/>
            <w:noWrap/>
            <w:hideMark/>
          </w:tcPr>
          <w:p w14:paraId="379F619D" w14:textId="77777777"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14:paraId="78709B06" w14:textId="77777777" w:rsidR="00413CB7" w:rsidRPr="00413CB7" w:rsidRDefault="00413CB7" w:rsidP="00413CB7">
            <w:pPr>
              <w:spacing w:after="0"/>
              <w:ind w:right="113"/>
              <w:jc w:val="right"/>
              <w:rPr>
                <w:szCs w:val="20"/>
              </w:rPr>
            </w:pPr>
            <w:r w:rsidRPr="00413CB7">
              <w:rPr>
                <w:szCs w:val="20"/>
              </w:rPr>
              <w:t>50.00</w:t>
            </w:r>
          </w:p>
        </w:tc>
        <w:tc>
          <w:tcPr>
            <w:tcW w:w="770" w:type="pct"/>
            <w:noWrap/>
            <w:hideMark/>
          </w:tcPr>
          <w:p w14:paraId="12F830F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67B29E7" w14:textId="77777777" w:rsidR="00413CB7" w:rsidRPr="00413CB7" w:rsidRDefault="00413CB7" w:rsidP="00413CB7">
            <w:pPr>
              <w:spacing w:after="0"/>
              <w:jc w:val="right"/>
              <w:rPr>
                <w:szCs w:val="20"/>
              </w:rPr>
            </w:pPr>
            <w:r w:rsidRPr="00413CB7">
              <w:rPr>
                <w:szCs w:val="20"/>
              </w:rPr>
              <w:t>29.5.2014</w:t>
            </w:r>
          </w:p>
        </w:tc>
      </w:tr>
      <w:tr w:rsidR="00413CB7" w:rsidRPr="00413CB7" w14:paraId="1A914D23" w14:textId="77777777" w:rsidTr="005B36B0">
        <w:trPr>
          <w:trHeight w:val="20"/>
        </w:trPr>
        <w:tc>
          <w:tcPr>
            <w:tcW w:w="1756" w:type="pct"/>
            <w:noWrap/>
            <w:hideMark/>
          </w:tcPr>
          <w:p w14:paraId="73EA5A8C" w14:textId="77777777" w:rsidR="00413CB7" w:rsidRPr="00413CB7" w:rsidRDefault="00413CB7" w:rsidP="00413CB7">
            <w:pPr>
              <w:spacing w:after="0"/>
              <w:jc w:val="left"/>
              <w:rPr>
                <w:szCs w:val="20"/>
              </w:rPr>
            </w:pPr>
            <w:r w:rsidRPr="00413CB7">
              <w:rPr>
                <w:szCs w:val="20"/>
              </w:rPr>
              <w:t>William Newport</w:t>
            </w:r>
          </w:p>
        </w:tc>
        <w:tc>
          <w:tcPr>
            <w:tcW w:w="1597" w:type="pct"/>
            <w:noWrap/>
            <w:hideMark/>
          </w:tcPr>
          <w:p w14:paraId="00A0AEF0" w14:textId="77777777"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14:paraId="2F63ED41" w14:textId="77777777" w:rsidR="00413CB7" w:rsidRPr="00413CB7" w:rsidRDefault="00413CB7" w:rsidP="00413CB7">
            <w:pPr>
              <w:spacing w:after="0"/>
              <w:ind w:right="113"/>
              <w:jc w:val="right"/>
              <w:rPr>
                <w:szCs w:val="20"/>
              </w:rPr>
            </w:pPr>
            <w:r w:rsidRPr="00413CB7">
              <w:rPr>
                <w:szCs w:val="20"/>
              </w:rPr>
              <w:t>20.85</w:t>
            </w:r>
          </w:p>
        </w:tc>
        <w:tc>
          <w:tcPr>
            <w:tcW w:w="770" w:type="pct"/>
            <w:noWrap/>
            <w:hideMark/>
          </w:tcPr>
          <w:p w14:paraId="279195B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728FD7C" w14:textId="77777777" w:rsidR="00413CB7" w:rsidRPr="00413CB7" w:rsidRDefault="00413CB7" w:rsidP="00413CB7">
            <w:pPr>
              <w:spacing w:after="0"/>
              <w:jc w:val="right"/>
              <w:rPr>
                <w:szCs w:val="20"/>
              </w:rPr>
            </w:pPr>
            <w:r w:rsidRPr="00413CB7">
              <w:rPr>
                <w:szCs w:val="20"/>
              </w:rPr>
              <w:t>19.3.2013</w:t>
            </w:r>
          </w:p>
        </w:tc>
      </w:tr>
      <w:tr w:rsidR="00413CB7" w:rsidRPr="00413CB7" w14:paraId="28942F26" w14:textId="77777777" w:rsidTr="005B36B0">
        <w:trPr>
          <w:trHeight w:val="20"/>
        </w:trPr>
        <w:tc>
          <w:tcPr>
            <w:tcW w:w="1756" w:type="pct"/>
            <w:noWrap/>
            <w:hideMark/>
          </w:tcPr>
          <w:p w14:paraId="5348F3B2" w14:textId="77777777" w:rsidR="00413CB7" w:rsidRPr="00413CB7" w:rsidRDefault="00413CB7" w:rsidP="00413CB7">
            <w:pPr>
              <w:spacing w:after="0"/>
              <w:jc w:val="left"/>
              <w:rPr>
                <w:szCs w:val="20"/>
              </w:rPr>
            </w:pPr>
            <w:r w:rsidRPr="00413CB7">
              <w:rPr>
                <w:szCs w:val="20"/>
              </w:rPr>
              <w:t>William Sexton</w:t>
            </w:r>
          </w:p>
        </w:tc>
        <w:tc>
          <w:tcPr>
            <w:tcW w:w="1597" w:type="pct"/>
            <w:noWrap/>
            <w:hideMark/>
          </w:tcPr>
          <w:p w14:paraId="30B9C9CC"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27F55E6" w14:textId="77777777" w:rsidR="00413CB7" w:rsidRPr="00413CB7" w:rsidRDefault="00413CB7" w:rsidP="00413CB7">
            <w:pPr>
              <w:spacing w:after="0"/>
              <w:ind w:right="113"/>
              <w:jc w:val="right"/>
              <w:rPr>
                <w:szCs w:val="20"/>
              </w:rPr>
            </w:pPr>
            <w:r w:rsidRPr="00413CB7">
              <w:rPr>
                <w:szCs w:val="20"/>
              </w:rPr>
              <w:t>26.83</w:t>
            </w:r>
          </w:p>
        </w:tc>
        <w:tc>
          <w:tcPr>
            <w:tcW w:w="770" w:type="pct"/>
            <w:noWrap/>
            <w:hideMark/>
          </w:tcPr>
          <w:p w14:paraId="4A0F3AA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5495023" w14:textId="77777777" w:rsidR="00413CB7" w:rsidRPr="00413CB7" w:rsidRDefault="00413CB7" w:rsidP="00413CB7">
            <w:pPr>
              <w:spacing w:after="0"/>
              <w:jc w:val="right"/>
              <w:rPr>
                <w:szCs w:val="20"/>
              </w:rPr>
            </w:pPr>
            <w:r w:rsidRPr="00413CB7">
              <w:rPr>
                <w:szCs w:val="20"/>
              </w:rPr>
              <w:t>17.10.2013</w:t>
            </w:r>
          </w:p>
        </w:tc>
      </w:tr>
      <w:tr w:rsidR="00413CB7" w:rsidRPr="00413CB7" w14:paraId="0C266BB5" w14:textId="77777777" w:rsidTr="005B36B0">
        <w:trPr>
          <w:trHeight w:val="20"/>
        </w:trPr>
        <w:tc>
          <w:tcPr>
            <w:tcW w:w="1756" w:type="pct"/>
            <w:noWrap/>
            <w:hideMark/>
          </w:tcPr>
          <w:p w14:paraId="57E195E0" w14:textId="77777777" w:rsidR="00413CB7" w:rsidRPr="00413CB7" w:rsidRDefault="00413CB7" w:rsidP="00413CB7">
            <w:pPr>
              <w:spacing w:after="0"/>
              <w:jc w:val="left"/>
              <w:rPr>
                <w:szCs w:val="20"/>
              </w:rPr>
            </w:pPr>
            <w:r w:rsidRPr="00413CB7">
              <w:rPr>
                <w:szCs w:val="20"/>
              </w:rPr>
              <w:t>William Tell</w:t>
            </w:r>
          </w:p>
        </w:tc>
        <w:tc>
          <w:tcPr>
            <w:tcW w:w="1597" w:type="pct"/>
            <w:noWrap/>
            <w:hideMark/>
          </w:tcPr>
          <w:p w14:paraId="043FA0C0" w14:textId="77777777" w:rsidR="00413CB7" w:rsidRPr="00413CB7" w:rsidRDefault="00413CB7" w:rsidP="00413CB7">
            <w:pPr>
              <w:spacing w:after="0"/>
              <w:ind w:left="113"/>
              <w:jc w:val="left"/>
              <w:rPr>
                <w:szCs w:val="20"/>
              </w:rPr>
            </w:pPr>
            <w:r w:rsidRPr="00413CB7">
              <w:rPr>
                <w:szCs w:val="20"/>
              </w:rPr>
              <w:t>GLENCOE, SA 5291</w:t>
            </w:r>
          </w:p>
        </w:tc>
        <w:tc>
          <w:tcPr>
            <w:tcW w:w="424" w:type="pct"/>
            <w:noWrap/>
            <w:hideMark/>
          </w:tcPr>
          <w:p w14:paraId="18068838" w14:textId="77777777" w:rsidR="00413CB7" w:rsidRPr="00413CB7" w:rsidRDefault="00413CB7" w:rsidP="00413CB7">
            <w:pPr>
              <w:spacing w:after="0"/>
              <w:ind w:right="113"/>
              <w:jc w:val="right"/>
              <w:rPr>
                <w:szCs w:val="20"/>
              </w:rPr>
            </w:pPr>
            <w:r w:rsidRPr="00413CB7">
              <w:rPr>
                <w:szCs w:val="20"/>
              </w:rPr>
              <w:t>12.61</w:t>
            </w:r>
          </w:p>
        </w:tc>
        <w:tc>
          <w:tcPr>
            <w:tcW w:w="770" w:type="pct"/>
            <w:noWrap/>
            <w:hideMark/>
          </w:tcPr>
          <w:p w14:paraId="4DA4951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DF8C83C" w14:textId="77777777" w:rsidR="00413CB7" w:rsidRPr="00413CB7" w:rsidRDefault="00413CB7" w:rsidP="00413CB7">
            <w:pPr>
              <w:spacing w:after="0"/>
              <w:jc w:val="right"/>
              <w:rPr>
                <w:szCs w:val="20"/>
              </w:rPr>
            </w:pPr>
            <w:r w:rsidRPr="00413CB7">
              <w:rPr>
                <w:szCs w:val="20"/>
              </w:rPr>
              <w:t>4.7.2014</w:t>
            </w:r>
          </w:p>
        </w:tc>
      </w:tr>
      <w:tr w:rsidR="00413CB7" w:rsidRPr="00413CB7" w14:paraId="73694613" w14:textId="77777777" w:rsidTr="005B36B0">
        <w:trPr>
          <w:trHeight w:val="20"/>
        </w:trPr>
        <w:tc>
          <w:tcPr>
            <w:tcW w:w="1756" w:type="pct"/>
            <w:noWrap/>
            <w:hideMark/>
          </w:tcPr>
          <w:p w14:paraId="38FEC44A" w14:textId="77777777" w:rsidR="00413CB7" w:rsidRPr="00413CB7" w:rsidRDefault="00413CB7" w:rsidP="00413CB7">
            <w:pPr>
              <w:spacing w:after="0"/>
              <w:jc w:val="left"/>
              <w:rPr>
                <w:szCs w:val="20"/>
              </w:rPr>
            </w:pPr>
            <w:r w:rsidRPr="00413CB7">
              <w:rPr>
                <w:szCs w:val="20"/>
              </w:rPr>
              <w:t>William Turnbull</w:t>
            </w:r>
          </w:p>
        </w:tc>
        <w:tc>
          <w:tcPr>
            <w:tcW w:w="1597" w:type="pct"/>
            <w:noWrap/>
            <w:hideMark/>
          </w:tcPr>
          <w:p w14:paraId="20BD13F1"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10B2BBDA" w14:textId="77777777" w:rsidR="00413CB7" w:rsidRPr="00413CB7" w:rsidRDefault="00413CB7" w:rsidP="00413CB7">
            <w:pPr>
              <w:spacing w:after="0"/>
              <w:ind w:right="113"/>
              <w:jc w:val="right"/>
              <w:rPr>
                <w:szCs w:val="20"/>
              </w:rPr>
            </w:pPr>
            <w:r w:rsidRPr="00413CB7">
              <w:rPr>
                <w:szCs w:val="20"/>
              </w:rPr>
              <w:t>12.86</w:t>
            </w:r>
          </w:p>
        </w:tc>
        <w:tc>
          <w:tcPr>
            <w:tcW w:w="770" w:type="pct"/>
            <w:noWrap/>
            <w:hideMark/>
          </w:tcPr>
          <w:p w14:paraId="33DD4F9F"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444DCB" w14:textId="77777777" w:rsidR="00413CB7" w:rsidRPr="00413CB7" w:rsidRDefault="00413CB7" w:rsidP="00413CB7">
            <w:pPr>
              <w:spacing w:after="0"/>
              <w:jc w:val="right"/>
              <w:rPr>
                <w:szCs w:val="20"/>
              </w:rPr>
            </w:pPr>
            <w:r w:rsidRPr="00413CB7">
              <w:rPr>
                <w:szCs w:val="20"/>
              </w:rPr>
              <w:t>16.3.2013</w:t>
            </w:r>
          </w:p>
        </w:tc>
      </w:tr>
      <w:tr w:rsidR="00413CB7" w:rsidRPr="00413CB7" w14:paraId="213EC314" w14:textId="77777777" w:rsidTr="005B36B0">
        <w:trPr>
          <w:trHeight w:val="20"/>
        </w:trPr>
        <w:tc>
          <w:tcPr>
            <w:tcW w:w="1756" w:type="pct"/>
            <w:noWrap/>
            <w:hideMark/>
          </w:tcPr>
          <w:p w14:paraId="28B2453C" w14:textId="77777777" w:rsidR="00413CB7" w:rsidRPr="00413CB7" w:rsidRDefault="00413CB7" w:rsidP="00413CB7">
            <w:pPr>
              <w:spacing w:after="0"/>
              <w:jc w:val="left"/>
              <w:rPr>
                <w:szCs w:val="20"/>
              </w:rPr>
            </w:pPr>
            <w:r w:rsidRPr="00413CB7">
              <w:rPr>
                <w:szCs w:val="20"/>
              </w:rPr>
              <w:lastRenderedPageBreak/>
              <w:t>Willshire Motor Trimmers P/L</w:t>
            </w:r>
          </w:p>
        </w:tc>
        <w:tc>
          <w:tcPr>
            <w:tcW w:w="1597" w:type="pct"/>
            <w:noWrap/>
            <w:hideMark/>
          </w:tcPr>
          <w:p w14:paraId="5A16CBDD" w14:textId="77777777"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14:paraId="3797B88C" w14:textId="77777777" w:rsidR="00413CB7" w:rsidRPr="00413CB7" w:rsidRDefault="00413CB7" w:rsidP="00413CB7">
            <w:pPr>
              <w:spacing w:after="0"/>
              <w:ind w:right="113"/>
              <w:jc w:val="right"/>
              <w:rPr>
                <w:szCs w:val="20"/>
              </w:rPr>
            </w:pPr>
            <w:r w:rsidRPr="00413CB7">
              <w:rPr>
                <w:szCs w:val="20"/>
              </w:rPr>
              <w:t>30.02</w:t>
            </w:r>
          </w:p>
        </w:tc>
        <w:tc>
          <w:tcPr>
            <w:tcW w:w="770" w:type="pct"/>
            <w:noWrap/>
            <w:hideMark/>
          </w:tcPr>
          <w:p w14:paraId="528FB5D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E3FD0EB" w14:textId="77777777" w:rsidR="00413CB7" w:rsidRPr="00413CB7" w:rsidRDefault="00413CB7" w:rsidP="00413CB7">
            <w:pPr>
              <w:spacing w:after="0"/>
              <w:jc w:val="right"/>
              <w:rPr>
                <w:szCs w:val="20"/>
              </w:rPr>
            </w:pPr>
            <w:r w:rsidRPr="00413CB7">
              <w:rPr>
                <w:szCs w:val="20"/>
              </w:rPr>
              <w:t>24.8.2013</w:t>
            </w:r>
          </w:p>
        </w:tc>
      </w:tr>
      <w:tr w:rsidR="00413CB7" w:rsidRPr="00413CB7" w14:paraId="369CCFA6" w14:textId="77777777" w:rsidTr="005B36B0">
        <w:trPr>
          <w:trHeight w:val="20"/>
        </w:trPr>
        <w:tc>
          <w:tcPr>
            <w:tcW w:w="1756" w:type="pct"/>
            <w:noWrap/>
            <w:hideMark/>
          </w:tcPr>
          <w:p w14:paraId="7FCEABE8" w14:textId="77777777" w:rsidR="00413CB7" w:rsidRPr="00413CB7" w:rsidRDefault="00413CB7" w:rsidP="00413CB7">
            <w:pPr>
              <w:spacing w:after="0"/>
              <w:jc w:val="left"/>
              <w:rPr>
                <w:szCs w:val="20"/>
              </w:rPr>
            </w:pPr>
            <w:r w:rsidRPr="00413CB7">
              <w:rPr>
                <w:szCs w:val="20"/>
              </w:rPr>
              <w:t>Wimon Peiman</w:t>
            </w:r>
          </w:p>
        </w:tc>
        <w:tc>
          <w:tcPr>
            <w:tcW w:w="1597" w:type="pct"/>
            <w:noWrap/>
            <w:hideMark/>
          </w:tcPr>
          <w:p w14:paraId="36A5D4B9" w14:textId="77777777"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14:paraId="12DE9759" w14:textId="77777777" w:rsidR="00413CB7" w:rsidRPr="00413CB7" w:rsidRDefault="00413CB7" w:rsidP="00413CB7">
            <w:pPr>
              <w:spacing w:after="0"/>
              <w:ind w:right="113"/>
              <w:jc w:val="right"/>
              <w:rPr>
                <w:szCs w:val="20"/>
              </w:rPr>
            </w:pPr>
            <w:r w:rsidRPr="00413CB7">
              <w:rPr>
                <w:szCs w:val="20"/>
              </w:rPr>
              <w:t>22.59</w:t>
            </w:r>
          </w:p>
        </w:tc>
        <w:tc>
          <w:tcPr>
            <w:tcW w:w="770" w:type="pct"/>
            <w:noWrap/>
            <w:hideMark/>
          </w:tcPr>
          <w:p w14:paraId="0060F88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32AA8DC" w14:textId="77777777" w:rsidR="00413CB7" w:rsidRPr="00413CB7" w:rsidRDefault="00413CB7" w:rsidP="00413CB7">
            <w:pPr>
              <w:spacing w:after="0"/>
              <w:jc w:val="right"/>
              <w:rPr>
                <w:szCs w:val="20"/>
              </w:rPr>
            </w:pPr>
            <w:r w:rsidRPr="00413CB7">
              <w:rPr>
                <w:szCs w:val="20"/>
              </w:rPr>
              <w:t>17.1.2014</w:t>
            </w:r>
          </w:p>
        </w:tc>
      </w:tr>
      <w:tr w:rsidR="00413CB7" w:rsidRPr="00413CB7" w14:paraId="5D229579" w14:textId="77777777" w:rsidTr="005B36B0">
        <w:trPr>
          <w:trHeight w:val="20"/>
        </w:trPr>
        <w:tc>
          <w:tcPr>
            <w:tcW w:w="1756" w:type="pct"/>
            <w:noWrap/>
            <w:hideMark/>
          </w:tcPr>
          <w:p w14:paraId="38D6DF5C" w14:textId="77777777" w:rsidR="00413CB7" w:rsidRPr="00413CB7" w:rsidRDefault="00413CB7" w:rsidP="00413CB7">
            <w:pPr>
              <w:spacing w:after="0"/>
              <w:jc w:val="left"/>
              <w:rPr>
                <w:szCs w:val="20"/>
              </w:rPr>
            </w:pPr>
            <w:r w:rsidRPr="00413CB7">
              <w:rPr>
                <w:szCs w:val="20"/>
              </w:rPr>
              <w:t>WLP Pty Ltd (Rec &amp; Mgr App)</w:t>
            </w:r>
          </w:p>
        </w:tc>
        <w:tc>
          <w:tcPr>
            <w:tcW w:w="1597" w:type="pct"/>
            <w:noWrap/>
            <w:hideMark/>
          </w:tcPr>
          <w:p w14:paraId="26438DE9" w14:textId="77777777"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14:paraId="08A7F40C" w14:textId="77777777" w:rsidR="00413CB7" w:rsidRPr="00413CB7" w:rsidRDefault="00413CB7" w:rsidP="00413CB7">
            <w:pPr>
              <w:spacing w:after="0"/>
              <w:ind w:right="113"/>
              <w:jc w:val="right"/>
              <w:rPr>
                <w:szCs w:val="20"/>
              </w:rPr>
            </w:pPr>
            <w:r w:rsidRPr="00413CB7">
              <w:rPr>
                <w:szCs w:val="20"/>
              </w:rPr>
              <w:t>14.12</w:t>
            </w:r>
          </w:p>
        </w:tc>
        <w:tc>
          <w:tcPr>
            <w:tcW w:w="770" w:type="pct"/>
            <w:noWrap/>
            <w:hideMark/>
          </w:tcPr>
          <w:p w14:paraId="2E4A200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CBB0102" w14:textId="77777777" w:rsidR="00413CB7" w:rsidRPr="00413CB7" w:rsidRDefault="00413CB7" w:rsidP="00413CB7">
            <w:pPr>
              <w:spacing w:after="0"/>
              <w:jc w:val="right"/>
              <w:rPr>
                <w:szCs w:val="20"/>
              </w:rPr>
            </w:pPr>
            <w:r w:rsidRPr="00413CB7">
              <w:rPr>
                <w:szCs w:val="20"/>
              </w:rPr>
              <w:t>30.10.2013</w:t>
            </w:r>
          </w:p>
        </w:tc>
      </w:tr>
      <w:tr w:rsidR="00413CB7" w:rsidRPr="00413CB7" w14:paraId="2E989C23" w14:textId="77777777" w:rsidTr="005B36B0">
        <w:trPr>
          <w:trHeight w:val="20"/>
        </w:trPr>
        <w:tc>
          <w:tcPr>
            <w:tcW w:w="1756" w:type="pct"/>
            <w:noWrap/>
            <w:hideMark/>
          </w:tcPr>
          <w:p w14:paraId="12CD2497" w14:textId="77777777" w:rsidR="00413CB7" w:rsidRPr="00413CB7" w:rsidRDefault="00413CB7" w:rsidP="00413CB7">
            <w:pPr>
              <w:spacing w:after="0"/>
              <w:jc w:val="left"/>
              <w:rPr>
                <w:szCs w:val="20"/>
              </w:rPr>
            </w:pPr>
            <w:r w:rsidRPr="00413CB7">
              <w:rPr>
                <w:szCs w:val="20"/>
              </w:rPr>
              <w:t xml:space="preserve">Woakwine Station Pty Ltd </w:t>
            </w:r>
          </w:p>
        </w:tc>
        <w:tc>
          <w:tcPr>
            <w:tcW w:w="1597" w:type="pct"/>
            <w:noWrap/>
            <w:hideMark/>
          </w:tcPr>
          <w:p w14:paraId="63018254" w14:textId="77777777" w:rsidR="00413CB7" w:rsidRPr="00413CB7" w:rsidRDefault="00413CB7" w:rsidP="00413CB7">
            <w:pPr>
              <w:spacing w:after="0"/>
              <w:ind w:left="113"/>
              <w:jc w:val="left"/>
              <w:rPr>
                <w:szCs w:val="20"/>
              </w:rPr>
            </w:pPr>
            <w:r w:rsidRPr="00413CB7">
              <w:rPr>
                <w:szCs w:val="20"/>
              </w:rPr>
              <w:t>MAGAREY, SA 5280</w:t>
            </w:r>
          </w:p>
        </w:tc>
        <w:tc>
          <w:tcPr>
            <w:tcW w:w="424" w:type="pct"/>
            <w:noWrap/>
            <w:hideMark/>
          </w:tcPr>
          <w:p w14:paraId="4BF1C9AD" w14:textId="77777777" w:rsidR="00413CB7" w:rsidRPr="00413CB7" w:rsidRDefault="00413CB7" w:rsidP="00413CB7">
            <w:pPr>
              <w:spacing w:after="0"/>
              <w:ind w:right="113"/>
              <w:jc w:val="right"/>
              <w:rPr>
                <w:szCs w:val="20"/>
              </w:rPr>
            </w:pPr>
            <w:r w:rsidRPr="00413CB7">
              <w:rPr>
                <w:szCs w:val="20"/>
              </w:rPr>
              <w:t>1 981.56</w:t>
            </w:r>
          </w:p>
        </w:tc>
        <w:tc>
          <w:tcPr>
            <w:tcW w:w="770" w:type="pct"/>
            <w:noWrap/>
            <w:hideMark/>
          </w:tcPr>
          <w:p w14:paraId="15D2C0A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136639F" w14:textId="77777777" w:rsidR="00413CB7" w:rsidRPr="00413CB7" w:rsidRDefault="00413CB7" w:rsidP="00413CB7">
            <w:pPr>
              <w:spacing w:after="0"/>
              <w:jc w:val="right"/>
              <w:rPr>
                <w:szCs w:val="20"/>
              </w:rPr>
            </w:pPr>
            <w:r w:rsidRPr="00413CB7">
              <w:rPr>
                <w:szCs w:val="20"/>
              </w:rPr>
              <w:t>26.5.2014</w:t>
            </w:r>
          </w:p>
        </w:tc>
      </w:tr>
      <w:tr w:rsidR="00413CB7" w:rsidRPr="00413CB7" w14:paraId="265729A6" w14:textId="77777777" w:rsidTr="005B36B0">
        <w:trPr>
          <w:trHeight w:val="20"/>
        </w:trPr>
        <w:tc>
          <w:tcPr>
            <w:tcW w:w="1756" w:type="pct"/>
            <w:noWrap/>
            <w:hideMark/>
          </w:tcPr>
          <w:p w14:paraId="2FAAA83B" w14:textId="77777777" w:rsidR="00413CB7" w:rsidRPr="00413CB7" w:rsidRDefault="00413CB7" w:rsidP="00413CB7">
            <w:pPr>
              <w:spacing w:after="0"/>
              <w:jc w:val="left"/>
              <w:rPr>
                <w:szCs w:val="20"/>
              </w:rPr>
            </w:pPr>
            <w:r w:rsidRPr="00413CB7">
              <w:rPr>
                <w:szCs w:val="20"/>
              </w:rPr>
              <w:t xml:space="preserve">Wok In The Box </w:t>
            </w:r>
          </w:p>
        </w:tc>
        <w:tc>
          <w:tcPr>
            <w:tcW w:w="1597" w:type="pct"/>
            <w:noWrap/>
            <w:hideMark/>
          </w:tcPr>
          <w:p w14:paraId="4104BE25" w14:textId="77777777"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14:paraId="6DFF5BB1" w14:textId="77777777" w:rsidR="00413CB7" w:rsidRPr="00413CB7" w:rsidRDefault="00413CB7" w:rsidP="00413CB7">
            <w:pPr>
              <w:spacing w:after="0"/>
              <w:ind w:right="113"/>
              <w:jc w:val="right"/>
              <w:rPr>
                <w:szCs w:val="20"/>
              </w:rPr>
            </w:pPr>
            <w:r w:rsidRPr="00413CB7">
              <w:rPr>
                <w:szCs w:val="20"/>
              </w:rPr>
              <w:t>98.33</w:t>
            </w:r>
          </w:p>
        </w:tc>
        <w:tc>
          <w:tcPr>
            <w:tcW w:w="770" w:type="pct"/>
            <w:noWrap/>
            <w:hideMark/>
          </w:tcPr>
          <w:p w14:paraId="786D95B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F15E74D" w14:textId="77777777" w:rsidR="00413CB7" w:rsidRPr="00413CB7" w:rsidRDefault="00413CB7" w:rsidP="00413CB7">
            <w:pPr>
              <w:spacing w:after="0"/>
              <w:jc w:val="right"/>
              <w:rPr>
                <w:szCs w:val="20"/>
              </w:rPr>
            </w:pPr>
            <w:r w:rsidRPr="00413CB7">
              <w:rPr>
                <w:szCs w:val="20"/>
              </w:rPr>
              <w:t>29.9.2014</w:t>
            </w:r>
          </w:p>
        </w:tc>
      </w:tr>
      <w:tr w:rsidR="00413CB7" w:rsidRPr="00413CB7" w14:paraId="178ABE3A" w14:textId="77777777" w:rsidTr="005B36B0">
        <w:trPr>
          <w:trHeight w:val="20"/>
        </w:trPr>
        <w:tc>
          <w:tcPr>
            <w:tcW w:w="1756" w:type="pct"/>
            <w:noWrap/>
            <w:hideMark/>
          </w:tcPr>
          <w:p w14:paraId="78E59360" w14:textId="77777777" w:rsidR="00413CB7" w:rsidRPr="00413CB7" w:rsidRDefault="00413CB7" w:rsidP="00413CB7">
            <w:pPr>
              <w:spacing w:after="0"/>
              <w:jc w:val="left"/>
              <w:rPr>
                <w:szCs w:val="20"/>
              </w:rPr>
            </w:pPr>
            <w:r w:rsidRPr="00413CB7">
              <w:rPr>
                <w:szCs w:val="20"/>
              </w:rPr>
              <w:t xml:space="preserve">Wok-N-Noodles Eat On The Run </w:t>
            </w:r>
          </w:p>
        </w:tc>
        <w:tc>
          <w:tcPr>
            <w:tcW w:w="1597" w:type="pct"/>
            <w:noWrap/>
            <w:hideMark/>
          </w:tcPr>
          <w:p w14:paraId="1A53D46C" w14:textId="77777777"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14:paraId="1D08E12B"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78B2EF5B"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39573DE" w14:textId="77777777" w:rsidR="00413CB7" w:rsidRPr="00413CB7" w:rsidRDefault="00413CB7" w:rsidP="00413CB7">
            <w:pPr>
              <w:spacing w:after="0"/>
              <w:jc w:val="right"/>
              <w:rPr>
                <w:szCs w:val="20"/>
              </w:rPr>
            </w:pPr>
            <w:r w:rsidRPr="00413CB7">
              <w:rPr>
                <w:szCs w:val="20"/>
              </w:rPr>
              <w:t>13.5.2014</w:t>
            </w:r>
          </w:p>
        </w:tc>
      </w:tr>
      <w:tr w:rsidR="00413CB7" w:rsidRPr="00413CB7" w14:paraId="3A50B085" w14:textId="77777777" w:rsidTr="005B36B0">
        <w:trPr>
          <w:trHeight w:val="20"/>
        </w:trPr>
        <w:tc>
          <w:tcPr>
            <w:tcW w:w="1756" w:type="pct"/>
            <w:noWrap/>
            <w:hideMark/>
          </w:tcPr>
          <w:p w14:paraId="40B081D9" w14:textId="77777777" w:rsidR="00413CB7" w:rsidRPr="00413CB7" w:rsidRDefault="00413CB7" w:rsidP="00413CB7">
            <w:pPr>
              <w:spacing w:after="0"/>
              <w:jc w:val="left"/>
              <w:rPr>
                <w:szCs w:val="20"/>
              </w:rPr>
            </w:pPr>
            <w:r w:rsidRPr="00413CB7">
              <w:rPr>
                <w:szCs w:val="20"/>
              </w:rPr>
              <w:t>Wolika Hettiarachchi</w:t>
            </w:r>
          </w:p>
        </w:tc>
        <w:tc>
          <w:tcPr>
            <w:tcW w:w="1597" w:type="pct"/>
            <w:noWrap/>
            <w:hideMark/>
          </w:tcPr>
          <w:p w14:paraId="4E72464F" w14:textId="77777777" w:rsidR="00413CB7" w:rsidRPr="00413CB7" w:rsidRDefault="00413CB7" w:rsidP="00413CB7">
            <w:pPr>
              <w:spacing w:after="0"/>
              <w:ind w:left="113"/>
              <w:jc w:val="left"/>
              <w:rPr>
                <w:szCs w:val="20"/>
              </w:rPr>
            </w:pPr>
            <w:r w:rsidRPr="00413CB7">
              <w:rPr>
                <w:szCs w:val="20"/>
              </w:rPr>
              <w:t>TUSMORE, SA 5065</w:t>
            </w:r>
          </w:p>
        </w:tc>
        <w:tc>
          <w:tcPr>
            <w:tcW w:w="424" w:type="pct"/>
            <w:noWrap/>
            <w:hideMark/>
          </w:tcPr>
          <w:p w14:paraId="110034CC" w14:textId="77777777" w:rsidR="00413CB7" w:rsidRPr="00413CB7" w:rsidRDefault="00413CB7" w:rsidP="00413CB7">
            <w:pPr>
              <w:spacing w:after="0"/>
              <w:ind w:right="113"/>
              <w:jc w:val="right"/>
              <w:rPr>
                <w:szCs w:val="20"/>
              </w:rPr>
            </w:pPr>
            <w:r w:rsidRPr="00413CB7">
              <w:rPr>
                <w:szCs w:val="20"/>
              </w:rPr>
              <w:t>48.90</w:t>
            </w:r>
          </w:p>
        </w:tc>
        <w:tc>
          <w:tcPr>
            <w:tcW w:w="770" w:type="pct"/>
            <w:noWrap/>
            <w:hideMark/>
          </w:tcPr>
          <w:p w14:paraId="4FF61F6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1F42C1" w14:textId="77777777" w:rsidR="00413CB7" w:rsidRPr="00413CB7" w:rsidRDefault="00413CB7" w:rsidP="00413CB7">
            <w:pPr>
              <w:spacing w:after="0"/>
              <w:jc w:val="right"/>
              <w:rPr>
                <w:szCs w:val="20"/>
              </w:rPr>
            </w:pPr>
            <w:r w:rsidRPr="00413CB7">
              <w:rPr>
                <w:szCs w:val="20"/>
              </w:rPr>
              <w:t>5.6.2014</w:t>
            </w:r>
          </w:p>
        </w:tc>
      </w:tr>
      <w:tr w:rsidR="00413CB7" w:rsidRPr="00413CB7" w14:paraId="754A3B09" w14:textId="77777777" w:rsidTr="005B36B0">
        <w:trPr>
          <w:trHeight w:val="20"/>
        </w:trPr>
        <w:tc>
          <w:tcPr>
            <w:tcW w:w="1756" w:type="pct"/>
            <w:noWrap/>
            <w:hideMark/>
          </w:tcPr>
          <w:p w14:paraId="44909FF4" w14:textId="77777777" w:rsidR="00413CB7" w:rsidRPr="00413CB7" w:rsidRDefault="00413CB7" w:rsidP="00413CB7">
            <w:pPr>
              <w:spacing w:after="0"/>
              <w:jc w:val="left"/>
              <w:rPr>
                <w:szCs w:val="20"/>
              </w:rPr>
            </w:pPr>
            <w:r w:rsidRPr="00413CB7">
              <w:rPr>
                <w:szCs w:val="20"/>
              </w:rPr>
              <w:t xml:space="preserve">Woolworths Ltd Asset Services Group </w:t>
            </w:r>
          </w:p>
        </w:tc>
        <w:tc>
          <w:tcPr>
            <w:tcW w:w="1597" w:type="pct"/>
            <w:noWrap/>
            <w:hideMark/>
          </w:tcPr>
          <w:p w14:paraId="7B5531F9" w14:textId="77777777" w:rsidR="00413CB7" w:rsidRPr="00413CB7" w:rsidRDefault="00413CB7" w:rsidP="00413CB7">
            <w:pPr>
              <w:spacing w:after="0"/>
              <w:ind w:left="113"/>
              <w:jc w:val="left"/>
              <w:rPr>
                <w:szCs w:val="20"/>
              </w:rPr>
            </w:pPr>
            <w:r w:rsidRPr="00413CB7">
              <w:rPr>
                <w:szCs w:val="20"/>
              </w:rPr>
              <w:t>GAWLER, SA 5118</w:t>
            </w:r>
          </w:p>
        </w:tc>
        <w:tc>
          <w:tcPr>
            <w:tcW w:w="424" w:type="pct"/>
            <w:noWrap/>
            <w:hideMark/>
          </w:tcPr>
          <w:p w14:paraId="0E6B1199" w14:textId="77777777" w:rsidR="00413CB7" w:rsidRPr="00413CB7" w:rsidRDefault="00413CB7" w:rsidP="00413CB7">
            <w:pPr>
              <w:spacing w:after="0"/>
              <w:ind w:right="113"/>
              <w:jc w:val="right"/>
              <w:rPr>
                <w:szCs w:val="20"/>
              </w:rPr>
            </w:pPr>
            <w:r w:rsidRPr="00413CB7">
              <w:rPr>
                <w:szCs w:val="20"/>
              </w:rPr>
              <w:t>102.59</w:t>
            </w:r>
          </w:p>
        </w:tc>
        <w:tc>
          <w:tcPr>
            <w:tcW w:w="770" w:type="pct"/>
            <w:noWrap/>
            <w:hideMark/>
          </w:tcPr>
          <w:p w14:paraId="3C8EE30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0A8C2E9" w14:textId="77777777" w:rsidR="00413CB7" w:rsidRPr="00413CB7" w:rsidRDefault="00413CB7" w:rsidP="00413CB7">
            <w:pPr>
              <w:spacing w:after="0"/>
              <w:jc w:val="right"/>
              <w:rPr>
                <w:szCs w:val="20"/>
              </w:rPr>
            </w:pPr>
            <w:r w:rsidRPr="00413CB7">
              <w:rPr>
                <w:szCs w:val="20"/>
              </w:rPr>
              <w:t>28.2.2014</w:t>
            </w:r>
          </w:p>
        </w:tc>
      </w:tr>
      <w:tr w:rsidR="00413CB7" w:rsidRPr="00413CB7" w14:paraId="78162F07" w14:textId="77777777" w:rsidTr="005B36B0">
        <w:trPr>
          <w:trHeight w:val="20"/>
        </w:trPr>
        <w:tc>
          <w:tcPr>
            <w:tcW w:w="1756" w:type="pct"/>
            <w:noWrap/>
            <w:hideMark/>
          </w:tcPr>
          <w:p w14:paraId="3BC7B2AB" w14:textId="77777777" w:rsidR="00413CB7" w:rsidRPr="00413CB7" w:rsidRDefault="00413CB7" w:rsidP="00413CB7">
            <w:pPr>
              <w:spacing w:after="0"/>
              <w:jc w:val="left"/>
              <w:rPr>
                <w:szCs w:val="20"/>
              </w:rPr>
            </w:pPr>
            <w:r w:rsidRPr="00413CB7">
              <w:rPr>
                <w:szCs w:val="20"/>
              </w:rPr>
              <w:t>Xian Guo</w:t>
            </w:r>
          </w:p>
        </w:tc>
        <w:tc>
          <w:tcPr>
            <w:tcW w:w="1597" w:type="pct"/>
            <w:noWrap/>
            <w:hideMark/>
          </w:tcPr>
          <w:p w14:paraId="771E2142" w14:textId="77777777" w:rsidR="00413CB7" w:rsidRPr="00413CB7" w:rsidRDefault="00413CB7" w:rsidP="00413CB7">
            <w:pPr>
              <w:spacing w:after="0"/>
              <w:ind w:left="113"/>
              <w:jc w:val="left"/>
              <w:rPr>
                <w:szCs w:val="20"/>
              </w:rPr>
            </w:pPr>
            <w:r w:rsidRPr="00413CB7">
              <w:rPr>
                <w:szCs w:val="20"/>
              </w:rPr>
              <w:t>NORTH PLYMPTON, SA 5037</w:t>
            </w:r>
          </w:p>
        </w:tc>
        <w:tc>
          <w:tcPr>
            <w:tcW w:w="424" w:type="pct"/>
            <w:noWrap/>
            <w:hideMark/>
          </w:tcPr>
          <w:p w14:paraId="59EEEAB2" w14:textId="77777777" w:rsidR="00413CB7" w:rsidRPr="00413CB7" w:rsidRDefault="00413CB7" w:rsidP="00413CB7">
            <w:pPr>
              <w:spacing w:after="0"/>
              <w:ind w:right="113"/>
              <w:jc w:val="right"/>
              <w:rPr>
                <w:szCs w:val="20"/>
              </w:rPr>
            </w:pPr>
            <w:r w:rsidRPr="00413CB7">
              <w:rPr>
                <w:szCs w:val="20"/>
              </w:rPr>
              <w:t>19.89</w:t>
            </w:r>
          </w:p>
        </w:tc>
        <w:tc>
          <w:tcPr>
            <w:tcW w:w="770" w:type="pct"/>
            <w:noWrap/>
            <w:hideMark/>
          </w:tcPr>
          <w:p w14:paraId="3DAE831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AE897D8" w14:textId="77777777" w:rsidR="00413CB7" w:rsidRPr="00413CB7" w:rsidRDefault="00413CB7" w:rsidP="00413CB7">
            <w:pPr>
              <w:spacing w:after="0"/>
              <w:jc w:val="right"/>
              <w:rPr>
                <w:szCs w:val="20"/>
              </w:rPr>
            </w:pPr>
            <w:r w:rsidRPr="00413CB7">
              <w:rPr>
                <w:szCs w:val="20"/>
              </w:rPr>
              <w:t>12.9.2014</w:t>
            </w:r>
          </w:p>
        </w:tc>
      </w:tr>
      <w:tr w:rsidR="00413CB7" w:rsidRPr="00413CB7" w14:paraId="04BAEE64" w14:textId="77777777" w:rsidTr="005B36B0">
        <w:trPr>
          <w:trHeight w:val="20"/>
        </w:trPr>
        <w:tc>
          <w:tcPr>
            <w:tcW w:w="1756" w:type="pct"/>
            <w:noWrap/>
            <w:hideMark/>
          </w:tcPr>
          <w:p w14:paraId="06171F99" w14:textId="77777777" w:rsidR="00413CB7" w:rsidRPr="00413CB7" w:rsidRDefault="00413CB7" w:rsidP="00413CB7">
            <w:pPr>
              <w:spacing w:after="0"/>
              <w:jc w:val="left"/>
              <w:rPr>
                <w:szCs w:val="20"/>
              </w:rPr>
            </w:pPr>
            <w:r w:rsidRPr="00413CB7">
              <w:rPr>
                <w:szCs w:val="20"/>
              </w:rPr>
              <w:t>Xianfeng Chi</w:t>
            </w:r>
          </w:p>
        </w:tc>
        <w:tc>
          <w:tcPr>
            <w:tcW w:w="1597" w:type="pct"/>
            <w:noWrap/>
            <w:hideMark/>
          </w:tcPr>
          <w:p w14:paraId="4023F464"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3E6388EE" w14:textId="77777777" w:rsidR="00413CB7" w:rsidRPr="00413CB7" w:rsidRDefault="00413CB7" w:rsidP="00413CB7">
            <w:pPr>
              <w:spacing w:after="0"/>
              <w:ind w:right="113"/>
              <w:jc w:val="right"/>
              <w:rPr>
                <w:szCs w:val="20"/>
              </w:rPr>
            </w:pPr>
            <w:r w:rsidRPr="00413CB7">
              <w:rPr>
                <w:szCs w:val="20"/>
              </w:rPr>
              <w:t>21.83</w:t>
            </w:r>
          </w:p>
        </w:tc>
        <w:tc>
          <w:tcPr>
            <w:tcW w:w="770" w:type="pct"/>
            <w:noWrap/>
            <w:hideMark/>
          </w:tcPr>
          <w:p w14:paraId="0B88DBD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C65B419" w14:textId="77777777" w:rsidR="00413CB7" w:rsidRPr="00413CB7" w:rsidRDefault="00413CB7" w:rsidP="00413CB7">
            <w:pPr>
              <w:spacing w:after="0"/>
              <w:jc w:val="right"/>
              <w:rPr>
                <w:szCs w:val="20"/>
              </w:rPr>
            </w:pPr>
            <w:r w:rsidRPr="00413CB7">
              <w:rPr>
                <w:szCs w:val="20"/>
              </w:rPr>
              <w:t>19.1.2015</w:t>
            </w:r>
          </w:p>
        </w:tc>
      </w:tr>
      <w:tr w:rsidR="00413CB7" w:rsidRPr="00413CB7" w14:paraId="4077DD54" w14:textId="77777777" w:rsidTr="005B36B0">
        <w:trPr>
          <w:trHeight w:val="20"/>
        </w:trPr>
        <w:tc>
          <w:tcPr>
            <w:tcW w:w="1756" w:type="pct"/>
            <w:noWrap/>
            <w:hideMark/>
          </w:tcPr>
          <w:p w14:paraId="12581480" w14:textId="77777777" w:rsidR="00413CB7" w:rsidRPr="00413CB7" w:rsidRDefault="00413CB7" w:rsidP="00413CB7">
            <w:pPr>
              <w:spacing w:after="0"/>
              <w:jc w:val="left"/>
              <w:rPr>
                <w:szCs w:val="20"/>
              </w:rPr>
            </w:pPr>
            <w:r w:rsidRPr="00413CB7">
              <w:rPr>
                <w:szCs w:val="20"/>
              </w:rPr>
              <w:t>Xiaosui Yang</w:t>
            </w:r>
          </w:p>
        </w:tc>
        <w:tc>
          <w:tcPr>
            <w:tcW w:w="1597" w:type="pct"/>
            <w:noWrap/>
            <w:hideMark/>
          </w:tcPr>
          <w:p w14:paraId="58171F62" w14:textId="77777777"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14:paraId="0A1BC4E0" w14:textId="77777777" w:rsidR="00413CB7" w:rsidRPr="00413CB7" w:rsidRDefault="00413CB7" w:rsidP="00413CB7">
            <w:pPr>
              <w:spacing w:after="0"/>
              <w:ind w:right="113"/>
              <w:jc w:val="right"/>
              <w:rPr>
                <w:szCs w:val="20"/>
              </w:rPr>
            </w:pPr>
            <w:r w:rsidRPr="00413CB7">
              <w:rPr>
                <w:szCs w:val="20"/>
              </w:rPr>
              <w:t>59.83</w:t>
            </w:r>
          </w:p>
        </w:tc>
        <w:tc>
          <w:tcPr>
            <w:tcW w:w="770" w:type="pct"/>
            <w:noWrap/>
            <w:hideMark/>
          </w:tcPr>
          <w:p w14:paraId="665C89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71EB7A5" w14:textId="77777777" w:rsidR="00413CB7" w:rsidRPr="00413CB7" w:rsidRDefault="00413CB7" w:rsidP="00413CB7">
            <w:pPr>
              <w:spacing w:after="0"/>
              <w:jc w:val="right"/>
              <w:rPr>
                <w:szCs w:val="20"/>
              </w:rPr>
            </w:pPr>
            <w:r w:rsidRPr="00413CB7">
              <w:rPr>
                <w:szCs w:val="20"/>
              </w:rPr>
              <w:t>13.8.2013</w:t>
            </w:r>
          </w:p>
        </w:tc>
      </w:tr>
      <w:tr w:rsidR="00413CB7" w:rsidRPr="00413CB7" w14:paraId="3FFA73C8" w14:textId="77777777" w:rsidTr="005B36B0">
        <w:trPr>
          <w:trHeight w:val="20"/>
        </w:trPr>
        <w:tc>
          <w:tcPr>
            <w:tcW w:w="1756" w:type="pct"/>
            <w:noWrap/>
            <w:hideMark/>
          </w:tcPr>
          <w:p w14:paraId="5172B5AF" w14:textId="77777777" w:rsidR="00413CB7" w:rsidRPr="00413CB7" w:rsidRDefault="00413CB7" w:rsidP="00413CB7">
            <w:pPr>
              <w:spacing w:after="0"/>
              <w:jc w:val="left"/>
              <w:rPr>
                <w:szCs w:val="20"/>
              </w:rPr>
            </w:pPr>
            <w:r w:rsidRPr="00413CB7">
              <w:rPr>
                <w:szCs w:val="20"/>
              </w:rPr>
              <w:t>Xihua Zheng</w:t>
            </w:r>
          </w:p>
        </w:tc>
        <w:tc>
          <w:tcPr>
            <w:tcW w:w="1597" w:type="pct"/>
            <w:noWrap/>
            <w:hideMark/>
          </w:tcPr>
          <w:p w14:paraId="38B0D011" w14:textId="77777777" w:rsidR="00413CB7" w:rsidRPr="00413CB7" w:rsidRDefault="00413CB7" w:rsidP="00413CB7">
            <w:pPr>
              <w:spacing w:after="0"/>
              <w:ind w:left="113"/>
              <w:jc w:val="left"/>
              <w:rPr>
                <w:szCs w:val="20"/>
              </w:rPr>
            </w:pPr>
            <w:r w:rsidRPr="00413CB7">
              <w:rPr>
                <w:szCs w:val="20"/>
              </w:rPr>
              <w:t>MAGILL, SA 5072</w:t>
            </w:r>
          </w:p>
        </w:tc>
        <w:tc>
          <w:tcPr>
            <w:tcW w:w="424" w:type="pct"/>
            <w:noWrap/>
            <w:hideMark/>
          </w:tcPr>
          <w:p w14:paraId="722AFFAE" w14:textId="77777777" w:rsidR="00413CB7" w:rsidRPr="00413CB7" w:rsidRDefault="00413CB7" w:rsidP="00413CB7">
            <w:pPr>
              <w:spacing w:after="0"/>
              <w:ind w:right="113"/>
              <w:jc w:val="right"/>
              <w:rPr>
                <w:szCs w:val="20"/>
              </w:rPr>
            </w:pPr>
            <w:r w:rsidRPr="00413CB7">
              <w:rPr>
                <w:szCs w:val="20"/>
              </w:rPr>
              <w:t>107.73</w:t>
            </w:r>
          </w:p>
        </w:tc>
        <w:tc>
          <w:tcPr>
            <w:tcW w:w="770" w:type="pct"/>
            <w:noWrap/>
            <w:hideMark/>
          </w:tcPr>
          <w:p w14:paraId="769F987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3A805FC" w14:textId="77777777" w:rsidR="00413CB7" w:rsidRPr="00413CB7" w:rsidRDefault="00413CB7" w:rsidP="00413CB7">
            <w:pPr>
              <w:spacing w:after="0"/>
              <w:jc w:val="right"/>
              <w:rPr>
                <w:szCs w:val="20"/>
              </w:rPr>
            </w:pPr>
            <w:r w:rsidRPr="00413CB7">
              <w:rPr>
                <w:szCs w:val="20"/>
              </w:rPr>
              <w:t>13.3.2014</w:t>
            </w:r>
          </w:p>
        </w:tc>
      </w:tr>
      <w:tr w:rsidR="00413CB7" w:rsidRPr="00413CB7" w14:paraId="403D4B09" w14:textId="77777777" w:rsidTr="005B36B0">
        <w:trPr>
          <w:trHeight w:val="20"/>
        </w:trPr>
        <w:tc>
          <w:tcPr>
            <w:tcW w:w="1756" w:type="pct"/>
            <w:noWrap/>
            <w:hideMark/>
          </w:tcPr>
          <w:p w14:paraId="06389454" w14:textId="77777777" w:rsidR="00413CB7" w:rsidRPr="00413CB7" w:rsidRDefault="00413CB7" w:rsidP="00413CB7">
            <w:pPr>
              <w:spacing w:after="0"/>
              <w:jc w:val="left"/>
              <w:rPr>
                <w:szCs w:val="20"/>
              </w:rPr>
            </w:pPr>
            <w:r w:rsidRPr="00413CB7">
              <w:rPr>
                <w:szCs w:val="20"/>
              </w:rPr>
              <w:t xml:space="preserve">Xquisite Hair </w:t>
            </w:r>
          </w:p>
        </w:tc>
        <w:tc>
          <w:tcPr>
            <w:tcW w:w="1597" w:type="pct"/>
            <w:noWrap/>
            <w:hideMark/>
          </w:tcPr>
          <w:p w14:paraId="439F17BB" w14:textId="77777777"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14:paraId="495E4A22" w14:textId="77777777" w:rsidR="00413CB7" w:rsidRPr="00413CB7" w:rsidRDefault="00413CB7" w:rsidP="00413CB7">
            <w:pPr>
              <w:spacing w:after="0"/>
              <w:ind w:right="113"/>
              <w:jc w:val="right"/>
              <w:rPr>
                <w:szCs w:val="20"/>
              </w:rPr>
            </w:pPr>
            <w:r w:rsidRPr="00413CB7">
              <w:rPr>
                <w:szCs w:val="20"/>
              </w:rPr>
              <w:t>100.00</w:t>
            </w:r>
          </w:p>
        </w:tc>
        <w:tc>
          <w:tcPr>
            <w:tcW w:w="770" w:type="pct"/>
            <w:noWrap/>
            <w:hideMark/>
          </w:tcPr>
          <w:p w14:paraId="414ED51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851ABED" w14:textId="77777777" w:rsidR="00413CB7" w:rsidRPr="00413CB7" w:rsidRDefault="00413CB7" w:rsidP="00413CB7">
            <w:pPr>
              <w:spacing w:after="0"/>
              <w:jc w:val="right"/>
              <w:rPr>
                <w:szCs w:val="20"/>
              </w:rPr>
            </w:pPr>
            <w:r w:rsidRPr="00413CB7">
              <w:rPr>
                <w:szCs w:val="20"/>
              </w:rPr>
              <w:t>28.4.2014</w:t>
            </w:r>
          </w:p>
        </w:tc>
      </w:tr>
      <w:tr w:rsidR="00413CB7" w:rsidRPr="00413CB7" w14:paraId="5C0B54D0" w14:textId="77777777" w:rsidTr="005B36B0">
        <w:trPr>
          <w:trHeight w:val="20"/>
        </w:trPr>
        <w:tc>
          <w:tcPr>
            <w:tcW w:w="1756" w:type="pct"/>
            <w:noWrap/>
            <w:hideMark/>
          </w:tcPr>
          <w:p w14:paraId="0A746AFE" w14:textId="77777777" w:rsidR="00413CB7" w:rsidRPr="00413CB7" w:rsidRDefault="00413CB7" w:rsidP="00413CB7">
            <w:pPr>
              <w:spacing w:after="0"/>
              <w:jc w:val="left"/>
              <w:rPr>
                <w:szCs w:val="20"/>
              </w:rPr>
            </w:pPr>
            <w:r w:rsidRPr="00413CB7">
              <w:rPr>
                <w:szCs w:val="20"/>
              </w:rPr>
              <w:t>Xtraordinary Constructions</w:t>
            </w:r>
          </w:p>
        </w:tc>
        <w:tc>
          <w:tcPr>
            <w:tcW w:w="1597" w:type="pct"/>
            <w:noWrap/>
            <w:hideMark/>
          </w:tcPr>
          <w:p w14:paraId="2F395A22" w14:textId="77777777"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14:paraId="4643853F" w14:textId="77777777" w:rsidR="00413CB7" w:rsidRPr="00413CB7" w:rsidRDefault="00413CB7" w:rsidP="00413CB7">
            <w:pPr>
              <w:spacing w:after="0"/>
              <w:ind w:right="113"/>
              <w:jc w:val="right"/>
              <w:rPr>
                <w:szCs w:val="20"/>
              </w:rPr>
            </w:pPr>
            <w:r w:rsidRPr="00413CB7">
              <w:rPr>
                <w:szCs w:val="20"/>
              </w:rPr>
              <w:t>15.72</w:t>
            </w:r>
          </w:p>
        </w:tc>
        <w:tc>
          <w:tcPr>
            <w:tcW w:w="770" w:type="pct"/>
            <w:noWrap/>
            <w:hideMark/>
          </w:tcPr>
          <w:p w14:paraId="275B92E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F1ECF80" w14:textId="77777777" w:rsidR="00413CB7" w:rsidRPr="00413CB7" w:rsidRDefault="00413CB7" w:rsidP="00413CB7">
            <w:pPr>
              <w:spacing w:after="0"/>
              <w:jc w:val="right"/>
              <w:rPr>
                <w:szCs w:val="20"/>
              </w:rPr>
            </w:pPr>
            <w:r w:rsidRPr="00413CB7">
              <w:rPr>
                <w:szCs w:val="20"/>
              </w:rPr>
              <w:t>22.11.2013</w:t>
            </w:r>
          </w:p>
        </w:tc>
      </w:tr>
      <w:tr w:rsidR="00413CB7" w:rsidRPr="00413CB7" w14:paraId="314AFB2A" w14:textId="77777777" w:rsidTr="005B36B0">
        <w:trPr>
          <w:trHeight w:val="20"/>
        </w:trPr>
        <w:tc>
          <w:tcPr>
            <w:tcW w:w="1756" w:type="pct"/>
            <w:noWrap/>
            <w:hideMark/>
          </w:tcPr>
          <w:p w14:paraId="39C19E62" w14:textId="77777777" w:rsidR="00413CB7" w:rsidRPr="00413CB7" w:rsidRDefault="00413CB7" w:rsidP="00413CB7">
            <w:pPr>
              <w:spacing w:after="0"/>
              <w:jc w:val="left"/>
              <w:rPr>
                <w:szCs w:val="20"/>
              </w:rPr>
            </w:pPr>
            <w:r w:rsidRPr="00413CB7">
              <w:rPr>
                <w:szCs w:val="20"/>
              </w:rPr>
              <w:t>Yankalilla Book Exchange—Secondhand Go</w:t>
            </w:r>
          </w:p>
        </w:tc>
        <w:tc>
          <w:tcPr>
            <w:tcW w:w="1597" w:type="pct"/>
            <w:noWrap/>
            <w:hideMark/>
          </w:tcPr>
          <w:p w14:paraId="53E5E1E1" w14:textId="77777777" w:rsidR="00413CB7" w:rsidRPr="00413CB7" w:rsidRDefault="00413CB7" w:rsidP="00413CB7">
            <w:pPr>
              <w:spacing w:after="0"/>
              <w:ind w:left="113"/>
              <w:jc w:val="left"/>
              <w:rPr>
                <w:szCs w:val="20"/>
              </w:rPr>
            </w:pPr>
            <w:r w:rsidRPr="00413CB7">
              <w:rPr>
                <w:szCs w:val="20"/>
              </w:rPr>
              <w:t>YANKALILLA, SA 5203</w:t>
            </w:r>
          </w:p>
        </w:tc>
        <w:tc>
          <w:tcPr>
            <w:tcW w:w="424" w:type="pct"/>
            <w:noWrap/>
            <w:hideMark/>
          </w:tcPr>
          <w:p w14:paraId="35174B22" w14:textId="77777777" w:rsidR="00413CB7" w:rsidRPr="00413CB7" w:rsidRDefault="00413CB7" w:rsidP="00413CB7">
            <w:pPr>
              <w:spacing w:after="0"/>
              <w:ind w:right="113"/>
              <w:jc w:val="right"/>
              <w:rPr>
                <w:szCs w:val="20"/>
              </w:rPr>
            </w:pPr>
            <w:r w:rsidRPr="00413CB7">
              <w:rPr>
                <w:szCs w:val="20"/>
              </w:rPr>
              <w:t>12.19</w:t>
            </w:r>
          </w:p>
        </w:tc>
        <w:tc>
          <w:tcPr>
            <w:tcW w:w="770" w:type="pct"/>
            <w:noWrap/>
            <w:hideMark/>
          </w:tcPr>
          <w:p w14:paraId="59AA1B6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E97C1B" w14:textId="77777777" w:rsidR="00413CB7" w:rsidRPr="00413CB7" w:rsidRDefault="00413CB7" w:rsidP="00413CB7">
            <w:pPr>
              <w:spacing w:after="0"/>
              <w:jc w:val="right"/>
              <w:rPr>
                <w:szCs w:val="20"/>
              </w:rPr>
            </w:pPr>
            <w:r w:rsidRPr="00413CB7">
              <w:rPr>
                <w:szCs w:val="20"/>
              </w:rPr>
              <w:t>22.3.2014</w:t>
            </w:r>
          </w:p>
        </w:tc>
      </w:tr>
      <w:tr w:rsidR="00413CB7" w:rsidRPr="00413CB7" w14:paraId="53D15AF6" w14:textId="77777777" w:rsidTr="005B36B0">
        <w:trPr>
          <w:trHeight w:val="20"/>
        </w:trPr>
        <w:tc>
          <w:tcPr>
            <w:tcW w:w="1756" w:type="pct"/>
            <w:noWrap/>
            <w:hideMark/>
          </w:tcPr>
          <w:p w14:paraId="24924EB4" w14:textId="77777777" w:rsidR="00413CB7" w:rsidRPr="00413CB7" w:rsidRDefault="00413CB7" w:rsidP="00413CB7">
            <w:pPr>
              <w:spacing w:after="0"/>
              <w:jc w:val="left"/>
              <w:rPr>
                <w:szCs w:val="20"/>
              </w:rPr>
            </w:pPr>
            <w:r w:rsidRPr="00413CB7">
              <w:rPr>
                <w:szCs w:val="20"/>
              </w:rPr>
              <w:t>Yarisji Heffernan</w:t>
            </w:r>
          </w:p>
        </w:tc>
        <w:tc>
          <w:tcPr>
            <w:tcW w:w="1597" w:type="pct"/>
            <w:noWrap/>
            <w:hideMark/>
          </w:tcPr>
          <w:p w14:paraId="1BE21E11" w14:textId="77777777"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14:paraId="4CA84160" w14:textId="77777777" w:rsidR="00413CB7" w:rsidRPr="00413CB7" w:rsidRDefault="00413CB7" w:rsidP="00413CB7">
            <w:pPr>
              <w:spacing w:after="0"/>
              <w:ind w:right="113"/>
              <w:jc w:val="right"/>
              <w:rPr>
                <w:szCs w:val="20"/>
              </w:rPr>
            </w:pPr>
            <w:r w:rsidRPr="00413CB7">
              <w:rPr>
                <w:szCs w:val="20"/>
              </w:rPr>
              <w:t>322.35</w:t>
            </w:r>
          </w:p>
        </w:tc>
        <w:tc>
          <w:tcPr>
            <w:tcW w:w="770" w:type="pct"/>
            <w:noWrap/>
            <w:hideMark/>
          </w:tcPr>
          <w:p w14:paraId="6DE0D97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04738A" w14:textId="77777777" w:rsidR="00413CB7" w:rsidRPr="00413CB7" w:rsidRDefault="00413CB7" w:rsidP="00413CB7">
            <w:pPr>
              <w:spacing w:after="0"/>
              <w:jc w:val="right"/>
              <w:rPr>
                <w:szCs w:val="20"/>
              </w:rPr>
            </w:pPr>
            <w:r w:rsidRPr="00413CB7">
              <w:rPr>
                <w:szCs w:val="20"/>
              </w:rPr>
              <w:t>16.5.2014</w:t>
            </w:r>
          </w:p>
        </w:tc>
      </w:tr>
      <w:tr w:rsidR="00413CB7" w:rsidRPr="00413CB7" w14:paraId="4BC32746" w14:textId="77777777" w:rsidTr="005B36B0">
        <w:trPr>
          <w:trHeight w:val="20"/>
        </w:trPr>
        <w:tc>
          <w:tcPr>
            <w:tcW w:w="1756" w:type="pct"/>
            <w:noWrap/>
            <w:hideMark/>
          </w:tcPr>
          <w:p w14:paraId="219B6370" w14:textId="77777777" w:rsidR="00413CB7" w:rsidRPr="00413CB7" w:rsidRDefault="00413CB7" w:rsidP="00413CB7">
            <w:pPr>
              <w:spacing w:after="0"/>
              <w:jc w:val="left"/>
              <w:rPr>
                <w:szCs w:val="20"/>
              </w:rPr>
            </w:pPr>
            <w:r w:rsidRPr="00413CB7">
              <w:rPr>
                <w:szCs w:val="20"/>
              </w:rPr>
              <w:t>Yarisji Heffernan</w:t>
            </w:r>
          </w:p>
        </w:tc>
        <w:tc>
          <w:tcPr>
            <w:tcW w:w="1597" w:type="pct"/>
            <w:noWrap/>
            <w:hideMark/>
          </w:tcPr>
          <w:p w14:paraId="614291E2" w14:textId="77777777"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14:paraId="51E36EE8" w14:textId="77777777" w:rsidR="00413CB7" w:rsidRPr="00413CB7" w:rsidRDefault="00413CB7" w:rsidP="00413CB7">
            <w:pPr>
              <w:spacing w:after="0"/>
              <w:ind w:right="113"/>
              <w:jc w:val="right"/>
              <w:rPr>
                <w:szCs w:val="20"/>
              </w:rPr>
            </w:pPr>
            <w:r w:rsidRPr="00413CB7">
              <w:rPr>
                <w:szCs w:val="20"/>
              </w:rPr>
              <w:t>171.00</w:t>
            </w:r>
          </w:p>
        </w:tc>
        <w:tc>
          <w:tcPr>
            <w:tcW w:w="770" w:type="pct"/>
            <w:noWrap/>
            <w:hideMark/>
          </w:tcPr>
          <w:p w14:paraId="1D229206"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248BE8E" w14:textId="77777777" w:rsidR="00413CB7" w:rsidRPr="00413CB7" w:rsidRDefault="00413CB7" w:rsidP="00413CB7">
            <w:pPr>
              <w:spacing w:after="0"/>
              <w:jc w:val="right"/>
              <w:rPr>
                <w:szCs w:val="20"/>
              </w:rPr>
            </w:pPr>
            <w:r w:rsidRPr="00413CB7">
              <w:rPr>
                <w:szCs w:val="20"/>
              </w:rPr>
              <w:t>5.6.2014</w:t>
            </w:r>
          </w:p>
        </w:tc>
      </w:tr>
      <w:tr w:rsidR="00413CB7" w:rsidRPr="00413CB7" w14:paraId="0361F196" w14:textId="77777777" w:rsidTr="005B36B0">
        <w:trPr>
          <w:trHeight w:val="20"/>
        </w:trPr>
        <w:tc>
          <w:tcPr>
            <w:tcW w:w="1756" w:type="pct"/>
            <w:noWrap/>
            <w:hideMark/>
          </w:tcPr>
          <w:p w14:paraId="18C69288" w14:textId="77777777" w:rsidR="00413CB7" w:rsidRPr="00413CB7" w:rsidRDefault="00413CB7" w:rsidP="00413CB7">
            <w:pPr>
              <w:spacing w:after="0"/>
              <w:jc w:val="left"/>
              <w:rPr>
                <w:szCs w:val="20"/>
              </w:rPr>
            </w:pPr>
            <w:r w:rsidRPr="00413CB7">
              <w:rPr>
                <w:szCs w:val="20"/>
              </w:rPr>
              <w:t>Yaseen Alhendi</w:t>
            </w:r>
          </w:p>
        </w:tc>
        <w:tc>
          <w:tcPr>
            <w:tcW w:w="1597" w:type="pct"/>
            <w:noWrap/>
            <w:hideMark/>
          </w:tcPr>
          <w:p w14:paraId="14F026AD" w14:textId="77777777"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14:paraId="5C088852" w14:textId="77777777" w:rsidR="00413CB7" w:rsidRPr="00413CB7" w:rsidRDefault="00413CB7" w:rsidP="00413CB7">
            <w:pPr>
              <w:spacing w:after="0"/>
              <w:ind w:right="113"/>
              <w:jc w:val="right"/>
              <w:rPr>
                <w:szCs w:val="20"/>
              </w:rPr>
            </w:pPr>
            <w:r w:rsidRPr="00413CB7">
              <w:rPr>
                <w:szCs w:val="20"/>
              </w:rPr>
              <w:t>79.47</w:t>
            </w:r>
          </w:p>
        </w:tc>
        <w:tc>
          <w:tcPr>
            <w:tcW w:w="770" w:type="pct"/>
            <w:noWrap/>
            <w:hideMark/>
          </w:tcPr>
          <w:p w14:paraId="4E62AA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A44FB1A" w14:textId="77777777" w:rsidR="00413CB7" w:rsidRPr="00413CB7" w:rsidRDefault="00413CB7" w:rsidP="00413CB7">
            <w:pPr>
              <w:spacing w:after="0"/>
              <w:jc w:val="right"/>
              <w:rPr>
                <w:szCs w:val="20"/>
              </w:rPr>
            </w:pPr>
            <w:r w:rsidRPr="00413CB7">
              <w:rPr>
                <w:szCs w:val="20"/>
              </w:rPr>
              <w:t>15.10.2014</w:t>
            </w:r>
          </w:p>
        </w:tc>
      </w:tr>
      <w:tr w:rsidR="00413CB7" w:rsidRPr="00413CB7" w14:paraId="317CA42C" w14:textId="77777777" w:rsidTr="005B36B0">
        <w:trPr>
          <w:trHeight w:val="20"/>
        </w:trPr>
        <w:tc>
          <w:tcPr>
            <w:tcW w:w="1756" w:type="pct"/>
            <w:noWrap/>
            <w:hideMark/>
          </w:tcPr>
          <w:p w14:paraId="5F7DB280" w14:textId="77777777" w:rsidR="00413CB7" w:rsidRPr="00413CB7" w:rsidRDefault="00413CB7" w:rsidP="00413CB7">
            <w:pPr>
              <w:spacing w:after="0"/>
              <w:jc w:val="left"/>
              <w:rPr>
                <w:szCs w:val="20"/>
              </w:rPr>
            </w:pPr>
            <w:r w:rsidRPr="00413CB7">
              <w:rPr>
                <w:szCs w:val="20"/>
              </w:rPr>
              <w:t>Yasmine Nicholls</w:t>
            </w:r>
          </w:p>
        </w:tc>
        <w:tc>
          <w:tcPr>
            <w:tcW w:w="1597" w:type="pct"/>
            <w:noWrap/>
            <w:hideMark/>
          </w:tcPr>
          <w:p w14:paraId="7435BC60" w14:textId="77777777"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14:paraId="4C88B3F2" w14:textId="77777777" w:rsidR="00413CB7" w:rsidRPr="00413CB7" w:rsidRDefault="00413CB7" w:rsidP="00413CB7">
            <w:pPr>
              <w:spacing w:after="0"/>
              <w:ind w:right="113"/>
              <w:jc w:val="right"/>
              <w:rPr>
                <w:szCs w:val="20"/>
              </w:rPr>
            </w:pPr>
            <w:r w:rsidRPr="00413CB7">
              <w:rPr>
                <w:szCs w:val="20"/>
              </w:rPr>
              <w:t>30.00</w:t>
            </w:r>
          </w:p>
        </w:tc>
        <w:tc>
          <w:tcPr>
            <w:tcW w:w="770" w:type="pct"/>
            <w:noWrap/>
            <w:hideMark/>
          </w:tcPr>
          <w:p w14:paraId="336C3B8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A34AA78" w14:textId="77777777" w:rsidR="00413CB7" w:rsidRPr="00413CB7" w:rsidRDefault="00413CB7" w:rsidP="00413CB7">
            <w:pPr>
              <w:spacing w:after="0"/>
              <w:jc w:val="right"/>
              <w:rPr>
                <w:szCs w:val="20"/>
              </w:rPr>
            </w:pPr>
            <w:r w:rsidRPr="00413CB7">
              <w:rPr>
                <w:szCs w:val="20"/>
              </w:rPr>
              <w:t>26.5.2013</w:t>
            </w:r>
          </w:p>
        </w:tc>
      </w:tr>
      <w:tr w:rsidR="00413CB7" w:rsidRPr="00413CB7" w14:paraId="187A9C59" w14:textId="77777777" w:rsidTr="005B36B0">
        <w:trPr>
          <w:trHeight w:val="20"/>
        </w:trPr>
        <w:tc>
          <w:tcPr>
            <w:tcW w:w="1756" w:type="pct"/>
            <w:noWrap/>
            <w:hideMark/>
          </w:tcPr>
          <w:p w14:paraId="15B2F903" w14:textId="77777777" w:rsidR="00413CB7" w:rsidRPr="00413CB7" w:rsidRDefault="00413CB7" w:rsidP="00413CB7">
            <w:pPr>
              <w:spacing w:after="0"/>
              <w:jc w:val="left"/>
              <w:rPr>
                <w:szCs w:val="20"/>
              </w:rPr>
            </w:pPr>
            <w:r w:rsidRPr="00413CB7">
              <w:rPr>
                <w:szCs w:val="20"/>
              </w:rPr>
              <w:t>Yeeshay Lee</w:t>
            </w:r>
          </w:p>
        </w:tc>
        <w:tc>
          <w:tcPr>
            <w:tcW w:w="1597" w:type="pct"/>
            <w:noWrap/>
            <w:hideMark/>
          </w:tcPr>
          <w:p w14:paraId="0E07B771" w14:textId="77777777" w:rsidR="00413CB7" w:rsidRPr="00413CB7" w:rsidRDefault="00413CB7" w:rsidP="00413CB7">
            <w:pPr>
              <w:spacing w:after="0"/>
              <w:ind w:left="113"/>
              <w:jc w:val="left"/>
              <w:rPr>
                <w:szCs w:val="20"/>
              </w:rPr>
            </w:pPr>
            <w:r w:rsidRPr="00413CB7">
              <w:rPr>
                <w:szCs w:val="20"/>
              </w:rPr>
              <w:t>BROMPTON, SA 5007</w:t>
            </w:r>
          </w:p>
        </w:tc>
        <w:tc>
          <w:tcPr>
            <w:tcW w:w="424" w:type="pct"/>
            <w:noWrap/>
            <w:hideMark/>
          </w:tcPr>
          <w:p w14:paraId="59152B3D" w14:textId="77777777" w:rsidR="00413CB7" w:rsidRPr="00413CB7" w:rsidRDefault="00413CB7" w:rsidP="00413CB7">
            <w:pPr>
              <w:spacing w:after="0"/>
              <w:ind w:right="113"/>
              <w:jc w:val="right"/>
              <w:rPr>
                <w:szCs w:val="20"/>
              </w:rPr>
            </w:pPr>
            <w:r w:rsidRPr="00413CB7">
              <w:rPr>
                <w:szCs w:val="20"/>
              </w:rPr>
              <w:t>855.89</w:t>
            </w:r>
          </w:p>
        </w:tc>
        <w:tc>
          <w:tcPr>
            <w:tcW w:w="770" w:type="pct"/>
            <w:noWrap/>
            <w:hideMark/>
          </w:tcPr>
          <w:p w14:paraId="1C289E0D"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D4418DC" w14:textId="77777777" w:rsidR="00413CB7" w:rsidRPr="00413CB7" w:rsidRDefault="00413CB7" w:rsidP="00413CB7">
            <w:pPr>
              <w:spacing w:after="0"/>
              <w:jc w:val="right"/>
              <w:rPr>
                <w:szCs w:val="20"/>
              </w:rPr>
            </w:pPr>
            <w:r w:rsidRPr="00413CB7">
              <w:rPr>
                <w:szCs w:val="20"/>
              </w:rPr>
              <w:t>13.11.2013</w:t>
            </w:r>
          </w:p>
        </w:tc>
      </w:tr>
      <w:tr w:rsidR="00413CB7" w:rsidRPr="00413CB7" w14:paraId="5224F277" w14:textId="77777777" w:rsidTr="005B36B0">
        <w:trPr>
          <w:trHeight w:val="20"/>
        </w:trPr>
        <w:tc>
          <w:tcPr>
            <w:tcW w:w="1756" w:type="pct"/>
            <w:noWrap/>
            <w:hideMark/>
          </w:tcPr>
          <w:p w14:paraId="32CCAF71" w14:textId="77777777" w:rsidR="00413CB7" w:rsidRPr="00413CB7" w:rsidRDefault="00413CB7" w:rsidP="00413CB7">
            <w:pPr>
              <w:spacing w:after="0"/>
              <w:jc w:val="left"/>
              <w:rPr>
                <w:szCs w:val="20"/>
              </w:rPr>
            </w:pPr>
            <w:r w:rsidRPr="00413CB7">
              <w:rPr>
                <w:szCs w:val="20"/>
              </w:rPr>
              <w:t>Yen Chung Shih</w:t>
            </w:r>
          </w:p>
        </w:tc>
        <w:tc>
          <w:tcPr>
            <w:tcW w:w="1597" w:type="pct"/>
            <w:noWrap/>
            <w:hideMark/>
          </w:tcPr>
          <w:p w14:paraId="717342DC"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6DD8F6B1" w14:textId="77777777" w:rsidR="00413CB7" w:rsidRPr="00413CB7" w:rsidRDefault="00413CB7" w:rsidP="00413CB7">
            <w:pPr>
              <w:spacing w:after="0"/>
              <w:ind w:right="113"/>
              <w:jc w:val="right"/>
              <w:rPr>
                <w:szCs w:val="20"/>
              </w:rPr>
            </w:pPr>
            <w:r w:rsidRPr="00413CB7">
              <w:rPr>
                <w:szCs w:val="20"/>
              </w:rPr>
              <w:t>13.15</w:t>
            </w:r>
          </w:p>
        </w:tc>
        <w:tc>
          <w:tcPr>
            <w:tcW w:w="770" w:type="pct"/>
            <w:noWrap/>
            <w:hideMark/>
          </w:tcPr>
          <w:p w14:paraId="377CDF6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C938367" w14:textId="77777777" w:rsidR="00413CB7" w:rsidRPr="00413CB7" w:rsidRDefault="00413CB7" w:rsidP="00413CB7">
            <w:pPr>
              <w:spacing w:after="0"/>
              <w:jc w:val="right"/>
              <w:rPr>
                <w:szCs w:val="20"/>
              </w:rPr>
            </w:pPr>
            <w:r w:rsidRPr="00413CB7">
              <w:rPr>
                <w:szCs w:val="20"/>
              </w:rPr>
              <w:t>13.6.2013</w:t>
            </w:r>
          </w:p>
        </w:tc>
      </w:tr>
      <w:tr w:rsidR="00413CB7" w:rsidRPr="00413CB7" w14:paraId="169EF43A" w14:textId="77777777" w:rsidTr="005B36B0">
        <w:trPr>
          <w:trHeight w:val="20"/>
        </w:trPr>
        <w:tc>
          <w:tcPr>
            <w:tcW w:w="1756" w:type="pct"/>
            <w:noWrap/>
            <w:hideMark/>
          </w:tcPr>
          <w:p w14:paraId="6E769638" w14:textId="77777777" w:rsidR="00413CB7" w:rsidRPr="00413CB7" w:rsidRDefault="00413CB7" w:rsidP="00413CB7">
            <w:pPr>
              <w:spacing w:after="0"/>
              <w:jc w:val="left"/>
              <w:rPr>
                <w:szCs w:val="20"/>
              </w:rPr>
            </w:pPr>
            <w:r w:rsidRPr="00413CB7">
              <w:rPr>
                <w:szCs w:val="20"/>
              </w:rPr>
              <w:t>Yen Nguyen</w:t>
            </w:r>
          </w:p>
        </w:tc>
        <w:tc>
          <w:tcPr>
            <w:tcW w:w="1597" w:type="pct"/>
            <w:noWrap/>
            <w:hideMark/>
          </w:tcPr>
          <w:p w14:paraId="566DDE20" w14:textId="77777777"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14:paraId="4FEF4E29" w14:textId="77777777" w:rsidR="00413CB7" w:rsidRPr="00413CB7" w:rsidRDefault="00413CB7" w:rsidP="00413CB7">
            <w:pPr>
              <w:spacing w:after="0"/>
              <w:ind w:right="113"/>
              <w:jc w:val="right"/>
              <w:rPr>
                <w:szCs w:val="20"/>
              </w:rPr>
            </w:pPr>
            <w:r w:rsidRPr="00413CB7">
              <w:rPr>
                <w:szCs w:val="20"/>
              </w:rPr>
              <w:t>27.27</w:t>
            </w:r>
          </w:p>
        </w:tc>
        <w:tc>
          <w:tcPr>
            <w:tcW w:w="770" w:type="pct"/>
            <w:noWrap/>
            <w:hideMark/>
          </w:tcPr>
          <w:p w14:paraId="2A96614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61D8C5F" w14:textId="77777777" w:rsidR="00413CB7" w:rsidRPr="00413CB7" w:rsidRDefault="00413CB7" w:rsidP="00413CB7">
            <w:pPr>
              <w:spacing w:after="0"/>
              <w:jc w:val="right"/>
              <w:rPr>
                <w:szCs w:val="20"/>
              </w:rPr>
            </w:pPr>
            <w:r w:rsidRPr="00413CB7">
              <w:rPr>
                <w:szCs w:val="20"/>
              </w:rPr>
              <w:t>19.9.2013</w:t>
            </w:r>
          </w:p>
        </w:tc>
      </w:tr>
      <w:tr w:rsidR="00413CB7" w:rsidRPr="00413CB7" w14:paraId="32A3374D" w14:textId="77777777" w:rsidTr="005B36B0">
        <w:trPr>
          <w:trHeight w:val="20"/>
        </w:trPr>
        <w:tc>
          <w:tcPr>
            <w:tcW w:w="1756" w:type="pct"/>
            <w:noWrap/>
            <w:hideMark/>
          </w:tcPr>
          <w:p w14:paraId="6B0C1522" w14:textId="77777777" w:rsidR="00413CB7" w:rsidRPr="00413CB7" w:rsidRDefault="00413CB7" w:rsidP="00413CB7">
            <w:pPr>
              <w:spacing w:after="0"/>
              <w:jc w:val="left"/>
              <w:rPr>
                <w:szCs w:val="20"/>
              </w:rPr>
            </w:pPr>
            <w:r w:rsidRPr="00413CB7">
              <w:rPr>
                <w:szCs w:val="20"/>
              </w:rPr>
              <w:t xml:space="preserve">Yhi Australia </w:t>
            </w:r>
          </w:p>
        </w:tc>
        <w:tc>
          <w:tcPr>
            <w:tcW w:w="1597" w:type="pct"/>
            <w:noWrap/>
            <w:hideMark/>
          </w:tcPr>
          <w:p w14:paraId="49939ECE" w14:textId="77777777"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14:paraId="3F401C94" w14:textId="77777777" w:rsidR="00413CB7" w:rsidRPr="00413CB7" w:rsidRDefault="00413CB7" w:rsidP="00413CB7">
            <w:pPr>
              <w:spacing w:after="0"/>
              <w:ind w:right="113"/>
              <w:jc w:val="right"/>
              <w:rPr>
                <w:szCs w:val="20"/>
              </w:rPr>
            </w:pPr>
            <w:r w:rsidRPr="00413CB7">
              <w:rPr>
                <w:szCs w:val="20"/>
              </w:rPr>
              <w:t>27.13</w:t>
            </w:r>
          </w:p>
        </w:tc>
        <w:tc>
          <w:tcPr>
            <w:tcW w:w="770" w:type="pct"/>
            <w:noWrap/>
            <w:hideMark/>
          </w:tcPr>
          <w:p w14:paraId="1995282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A31C6C5" w14:textId="77777777" w:rsidR="00413CB7" w:rsidRPr="00413CB7" w:rsidRDefault="00413CB7" w:rsidP="00413CB7">
            <w:pPr>
              <w:spacing w:after="0"/>
              <w:jc w:val="right"/>
              <w:rPr>
                <w:szCs w:val="20"/>
              </w:rPr>
            </w:pPr>
            <w:r w:rsidRPr="00413CB7">
              <w:rPr>
                <w:szCs w:val="20"/>
              </w:rPr>
              <w:t>7.4.2014</w:t>
            </w:r>
          </w:p>
        </w:tc>
      </w:tr>
      <w:tr w:rsidR="00413CB7" w:rsidRPr="00413CB7" w14:paraId="0EC8A9D7" w14:textId="77777777" w:rsidTr="005B36B0">
        <w:trPr>
          <w:trHeight w:val="20"/>
        </w:trPr>
        <w:tc>
          <w:tcPr>
            <w:tcW w:w="1756" w:type="pct"/>
            <w:noWrap/>
            <w:hideMark/>
          </w:tcPr>
          <w:p w14:paraId="3A8D669B" w14:textId="77777777" w:rsidR="00413CB7" w:rsidRPr="00413CB7" w:rsidRDefault="00413CB7" w:rsidP="00413CB7">
            <w:pPr>
              <w:spacing w:after="0"/>
              <w:jc w:val="left"/>
              <w:rPr>
                <w:szCs w:val="20"/>
              </w:rPr>
            </w:pPr>
            <w:r w:rsidRPr="00413CB7">
              <w:rPr>
                <w:szCs w:val="20"/>
              </w:rPr>
              <w:t>Yihao Zhang</w:t>
            </w:r>
          </w:p>
        </w:tc>
        <w:tc>
          <w:tcPr>
            <w:tcW w:w="1597" w:type="pct"/>
            <w:noWrap/>
            <w:hideMark/>
          </w:tcPr>
          <w:p w14:paraId="5DA615C8"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479E92D1" w14:textId="77777777" w:rsidR="00413CB7" w:rsidRPr="00413CB7" w:rsidRDefault="00413CB7" w:rsidP="00413CB7">
            <w:pPr>
              <w:spacing w:after="0"/>
              <w:ind w:right="113"/>
              <w:jc w:val="right"/>
              <w:rPr>
                <w:szCs w:val="20"/>
              </w:rPr>
            </w:pPr>
            <w:r w:rsidRPr="00413CB7">
              <w:rPr>
                <w:szCs w:val="20"/>
              </w:rPr>
              <w:t>49.52</w:t>
            </w:r>
          </w:p>
        </w:tc>
        <w:tc>
          <w:tcPr>
            <w:tcW w:w="770" w:type="pct"/>
            <w:noWrap/>
            <w:hideMark/>
          </w:tcPr>
          <w:p w14:paraId="29732AC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3BE4E3" w14:textId="77777777" w:rsidR="00413CB7" w:rsidRPr="00413CB7" w:rsidRDefault="00413CB7" w:rsidP="00413CB7">
            <w:pPr>
              <w:spacing w:after="0"/>
              <w:jc w:val="right"/>
              <w:rPr>
                <w:szCs w:val="20"/>
              </w:rPr>
            </w:pPr>
            <w:r w:rsidRPr="00413CB7">
              <w:rPr>
                <w:szCs w:val="20"/>
              </w:rPr>
              <w:t>1.3.2013</w:t>
            </w:r>
          </w:p>
        </w:tc>
      </w:tr>
      <w:tr w:rsidR="00413CB7" w:rsidRPr="00413CB7" w14:paraId="12EF6A4E" w14:textId="77777777" w:rsidTr="005B36B0">
        <w:trPr>
          <w:trHeight w:val="20"/>
        </w:trPr>
        <w:tc>
          <w:tcPr>
            <w:tcW w:w="1756" w:type="pct"/>
            <w:noWrap/>
            <w:hideMark/>
          </w:tcPr>
          <w:p w14:paraId="43285A9F" w14:textId="77777777" w:rsidR="00413CB7" w:rsidRPr="00413CB7" w:rsidRDefault="00413CB7" w:rsidP="00413CB7">
            <w:pPr>
              <w:spacing w:after="0"/>
              <w:jc w:val="left"/>
              <w:rPr>
                <w:szCs w:val="20"/>
              </w:rPr>
            </w:pPr>
            <w:r w:rsidRPr="00413CB7">
              <w:rPr>
                <w:szCs w:val="20"/>
              </w:rPr>
              <w:t>Yihao Zhang</w:t>
            </w:r>
          </w:p>
        </w:tc>
        <w:tc>
          <w:tcPr>
            <w:tcW w:w="1597" w:type="pct"/>
            <w:noWrap/>
            <w:hideMark/>
          </w:tcPr>
          <w:p w14:paraId="7E296478"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15004037" w14:textId="77777777" w:rsidR="00413CB7" w:rsidRPr="00413CB7" w:rsidRDefault="00413CB7" w:rsidP="00413CB7">
            <w:pPr>
              <w:spacing w:after="0"/>
              <w:ind w:right="113"/>
              <w:jc w:val="right"/>
              <w:rPr>
                <w:szCs w:val="20"/>
              </w:rPr>
            </w:pPr>
            <w:r w:rsidRPr="00413CB7">
              <w:rPr>
                <w:szCs w:val="20"/>
              </w:rPr>
              <w:t>196.08</w:t>
            </w:r>
          </w:p>
        </w:tc>
        <w:tc>
          <w:tcPr>
            <w:tcW w:w="770" w:type="pct"/>
            <w:noWrap/>
            <w:hideMark/>
          </w:tcPr>
          <w:p w14:paraId="45AC31C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9FDA6A8" w14:textId="77777777" w:rsidR="00413CB7" w:rsidRPr="00413CB7" w:rsidRDefault="00413CB7" w:rsidP="00413CB7">
            <w:pPr>
              <w:spacing w:after="0"/>
              <w:jc w:val="right"/>
              <w:rPr>
                <w:szCs w:val="20"/>
              </w:rPr>
            </w:pPr>
            <w:r w:rsidRPr="00413CB7">
              <w:rPr>
                <w:szCs w:val="20"/>
              </w:rPr>
              <w:t>1.3.2013</w:t>
            </w:r>
          </w:p>
        </w:tc>
      </w:tr>
      <w:tr w:rsidR="00413CB7" w:rsidRPr="00413CB7" w14:paraId="0F97711B" w14:textId="77777777" w:rsidTr="005B36B0">
        <w:trPr>
          <w:trHeight w:val="20"/>
        </w:trPr>
        <w:tc>
          <w:tcPr>
            <w:tcW w:w="1756" w:type="pct"/>
            <w:noWrap/>
            <w:hideMark/>
          </w:tcPr>
          <w:p w14:paraId="05CDDBC6" w14:textId="77777777" w:rsidR="00413CB7" w:rsidRPr="00413CB7" w:rsidRDefault="00413CB7" w:rsidP="00413CB7">
            <w:pPr>
              <w:spacing w:after="0"/>
              <w:jc w:val="left"/>
              <w:rPr>
                <w:szCs w:val="20"/>
              </w:rPr>
            </w:pPr>
            <w:r w:rsidRPr="00413CB7">
              <w:rPr>
                <w:szCs w:val="20"/>
              </w:rPr>
              <w:t>Yiran Xiu</w:t>
            </w:r>
          </w:p>
        </w:tc>
        <w:tc>
          <w:tcPr>
            <w:tcW w:w="1597" w:type="pct"/>
            <w:noWrap/>
            <w:hideMark/>
          </w:tcPr>
          <w:p w14:paraId="4574FF90" w14:textId="77777777" w:rsidR="00413CB7" w:rsidRPr="00413CB7" w:rsidRDefault="00413CB7" w:rsidP="00413CB7">
            <w:pPr>
              <w:spacing w:after="0"/>
              <w:ind w:left="113"/>
              <w:jc w:val="left"/>
              <w:rPr>
                <w:szCs w:val="20"/>
              </w:rPr>
            </w:pPr>
            <w:r w:rsidRPr="00413CB7">
              <w:rPr>
                <w:szCs w:val="20"/>
              </w:rPr>
              <w:t>PLYMPTON, SA 5038</w:t>
            </w:r>
          </w:p>
        </w:tc>
        <w:tc>
          <w:tcPr>
            <w:tcW w:w="424" w:type="pct"/>
            <w:noWrap/>
            <w:hideMark/>
          </w:tcPr>
          <w:p w14:paraId="347D1FD7" w14:textId="77777777" w:rsidR="00413CB7" w:rsidRPr="00413CB7" w:rsidRDefault="00413CB7" w:rsidP="00413CB7">
            <w:pPr>
              <w:spacing w:after="0"/>
              <w:ind w:right="113"/>
              <w:jc w:val="right"/>
              <w:rPr>
                <w:szCs w:val="20"/>
              </w:rPr>
            </w:pPr>
            <w:r w:rsidRPr="00413CB7">
              <w:rPr>
                <w:szCs w:val="20"/>
              </w:rPr>
              <w:t>90.12</w:t>
            </w:r>
          </w:p>
        </w:tc>
        <w:tc>
          <w:tcPr>
            <w:tcW w:w="770" w:type="pct"/>
            <w:noWrap/>
            <w:hideMark/>
          </w:tcPr>
          <w:p w14:paraId="3F3B3D7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EB2E210" w14:textId="77777777" w:rsidR="00413CB7" w:rsidRPr="00413CB7" w:rsidRDefault="00413CB7" w:rsidP="00413CB7">
            <w:pPr>
              <w:spacing w:after="0"/>
              <w:jc w:val="right"/>
              <w:rPr>
                <w:szCs w:val="20"/>
              </w:rPr>
            </w:pPr>
            <w:r w:rsidRPr="00413CB7">
              <w:rPr>
                <w:szCs w:val="20"/>
              </w:rPr>
              <w:t>25.3.2014</w:t>
            </w:r>
          </w:p>
        </w:tc>
      </w:tr>
      <w:tr w:rsidR="00413CB7" w:rsidRPr="00413CB7" w14:paraId="4E9469E6" w14:textId="77777777" w:rsidTr="005B36B0">
        <w:trPr>
          <w:trHeight w:val="20"/>
        </w:trPr>
        <w:tc>
          <w:tcPr>
            <w:tcW w:w="1756" w:type="pct"/>
            <w:noWrap/>
            <w:hideMark/>
          </w:tcPr>
          <w:p w14:paraId="3FDAE4DC" w14:textId="77777777" w:rsidR="00413CB7" w:rsidRPr="00413CB7" w:rsidRDefault="00413CB7" w:rsidP="00413CB7">
            <w:pPr>
              <w:spacing w:after="0"/>
              <w:jc w:val="left"/>
              <w:rPr>
                <w:szCs w:val="20"/>
              </w:rPr>
            </w:pPr>
            <w:r w:rsidRPr="00413CB7">
              <w:rPr>
                <w:szCs w:val="20"/>
              </w:rPr>
              <w:t>Yolande McLennan</w:t>
            </w:r>
          </w:p>
        </w:tc>
        <w:tc>
          <w:tcPr>
            <w:tcW w:w="1597" w:type="pct"/>
            <w:noWrap/>
            <w:hideMark/>
          </w:tcPr>
          <w:p w14:paraId="4B8AB3C6" w14:textId="77777777" w:rsidR="00413CB7" w:rsidRPr="00413CB7" w:rsidRDefault="00413CB7" w:rsidP="00413CB7">
            <w:pPr>
              <w:spacing w:after="0"/>
              <w:ind w:left="113"/>
              <w:jc w:val="left"/>
              <w:rPr>
                <w:szCs w:val="20"/>
              </w:rPr>
            </w:pPr>
            <w:r w:rsidRPr="00413CB7">
              <w:rPr>
                <w:szCs w:val="20"/>
              </w:rPr>
              <w:t>PROSPECT, SA 5082</w:t>
            </w:r>
          </w:p>
        </w:tc>
        <w:tc>
          <w:tcPr>
            <w:tcW w:w="424" w:type="pct"/>
            <w:noWrap/>
            <w:hideMark/>
          </w:tcPr>
          <w:p w14:paraId="231F8354" w14:textId="77777777" w:rsidR="00413CB7" w:rsidRPr="00413CB7" w:rsidRDefault="00413CB7" w:rsidP="00413CB7">
            <w:pPr>
              <w:spacing w:after="0"/>
              <w:ind w:right="113"/>
              <w:jc w:val="right"/>
              <w:rPr>
                <w:szCs w:val="20"/>
              </w:rPr>
            </w:pPr>
            <w:r w:rsidRPr="00413CB7">
              <w:rPr>
                <w:szCs w:val="20"/>
              </w:rPr>
              <w:t>52.98</w:t>
            </w:r>
          </w:p>
        </w:tc>
        <w:tc>
          <w:tcPr>
            <w:tcW w:w="770" w:type="pct"/>
            <w:noWrap/>
            <w:hideMark/>
          </w:tcPr>
          <w:p w14:paraId="0AFE0389"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DDA6653" w14:textId="77777777" w:rsidR="00413CB7" w:rsidRPr="00413CB7" w:rsidRDefault="00413CB7" w:rsidP="00413CB7">
            <w:pPr>
              <w:spacing w:after="0"/>
              <w:jc w:val="right"/>
              <w:rPr>
                <w:szCs w:val="20"/>
              </w:rPr>
            </w:pPr>
            <w:r w:rsidRPr="00413CB7">
              <w:rPr>
                <w:szCs w:val="20"/>
              </w:rPr>
              <w:t>3.11.2014</w:t>
            </w:r>
          </w:p>
        </w:tc>
      </w:tr>
      <w:tr w:rsidR="00413CB7" w:rsidRPr="00413CB7" w14:paraId="6723650A" w14:textId="77777777" w:rsidTr="005B36B0">
        <w:trPr>
          <w:trHeight w:val="20"/>
        </w:trPr>
        <w:tc>
          <w:tcPr>
            <w:tcW w:w="1756" w:type="pct"/>
            <w:noWrap/>
            <w:hideMark/>
          </w:tcPr>
          <w:p w14:paraId="2EAF7E0A" w14:textId="77777777" w:rsidR="00413CB7" w:rsidRPr="00413CB7" w:rsidRDefault="00413CB7" w:rsidP="00413CB7">
            <w:pPr>
              <w:spacing w:after="0"/>
              <w:jc w:val="left"/>
              <w:rPr>
                <w:szCs w:val="20"/>
              </w:rPr>
            </w:pPr>
            <w:r w:rsidRPr="00413CB7">
              <w:rPr>
                <w:szCs w:val="20"/>
              </w:rPr>
              <w:t>Yoon Nam Cho</w:t>
            </w:r>
          </w:p>
        </w:tc>
        <w:tc>
          <w:tcPr>
            <w:tcW w:w="1597" w:type="pct"/>
            <w:noWrap/>
            <w:hideMark/>
          </w:tcPr>
          <w:p w14:paraId="1D83052D" w14:textId="77777777"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14:paraId="466A4406" w14:textId="77777777" w:rsidR="00413CB7" w:rsidRPr="00413CB7" w:rsidRDefault="00413CB7" w:rsidP="00413CB7">
            <w:pPr>
              <w:spacing w:after="0"/>
              <w:ind w:right="113"/>
              <w:jc w:val="right"/>
              <w:rPr>
                <w:szCs w:val="20"/>
              </w:rPr>
            </w:pPr>
            <w:r w:rsidRPr="00413CB7">
              <w:rPr>
                <w:szCs w:val="20"/>
              </w:rPr>
              <w:t>42.72</w:t>
            </w:r>
          </w:p>
        </w:tc>
        <w:tc>
          <w:tcPr>
            <w:tcW w:w="770" w:type="pct"/>
            <w:noWrap/>
            <w:hideMark/>
          </w:tcPr>
          <w:p w14:paraId="75C06841"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16C69CA" w14:textId="77777777" w:rsidR="00413CB7" w:rsidRPr="00413CB7" w:rsidRDefault="00413CB7" w:rsidP="00413CB7">
            <w:pPr>
              <w:spacing w:after="0"/>
              <w:jc w:val="right"/>
              <w:rPr>
                <w:szCs w:val="20"/>
              </w:rPr>
            </w:pPr>
            <w:r w:rsidRPr="00413CB7">
              <w:rPr>
                <w:szCs w:val="20"/>
              </w:rPr>
              <w:t>1.5.2013</w:t>
            </w:r>
          </w:p>
        </w:tc>
      </w:tr>
      <w:tr w:rsidR="00413CB7" w:rsidRPr="00413CB7" w14:paraId="2137085F" w14:textId="77777777" w:rsidTr="005B36B0">
        <w:trPr>
          <w:trHeight w:val="20"/>
        </w:trPr>
        <w:tc>
          <w:tcPr>
            <w:tcW w:w="1756" w:type="pct"/>
            <w:noWrap/>
            <w:hideMark/>
          </w:tcPr>
          <w:p w14:paraId="53E817CF" w14:textId="77777777" w:rsidR="00413CB7" w:rsidRPr="00413CB7" w:rsidRDefault="00413CB7" w:rsidP="00413CB7">
            <w:pPr>
              <w:spacing w:after="0"/>
              <w:jc w:val="left"/>
              <w:rPr>
                <w:szCs w:val="20"/>
              </w:rPr>
            </w:pPr>
            <w:r w:rsidRPr="00413CB7">
              <w:rPr>
                <w:szCs w:val="20"/>
              </w:rPr>
              <w:t>Yosouf Rezay</w:t>
            </w:r>
          </w:p>
        </w:tc>
        <w:tc>
          <w:tcPr>
            <w:tcW w:w="1597" w:type="pct"/>
            <w:noWrap/>
            <w:hideMark/>
          </w:tcPr>
          <w:p w14:paraId="09E63E9D"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60FCBB6A" w14:textId="77777777" w:rsidR="00413CB7" w:rsidRPr="00413CB7" w:rsidRDefault="00413CB7" w:rsidP="00413CB7">
            <w:pPr>
              <w:spacing w:after="0"/>
              <w:ind w:right="113"/>
              <w:jc w:val="right"/>
              <w:rPr>
                <w:szCs w:val="20"/>
              </w:rPr>
            </w:pPr>
            <w:r w:rsidRPr="00413CB7">
              <w:rPr>
                <w:szCs w:val="20"/>
              </w:rPr>
              <w:t>129.16</w:t>
            </w:r>
          </w:p>
        </w:tc>
        <w:tc>
          <w:tcPr>
            <w:tcW w:w="770" w:type="pct"/>
            <w:noWrap/>
            <w:hideMark/>
          </w:tcPr>
          <w:p w14:paraId="5AAEBC0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714A29" w14:textId="77777777" w:rsidR="00413CB7" w:rsidRPr="00413CB7" w:rsidRDefault="00413CB7" w:rsidP="00413CB7">
            <w:pPr>
              <w:spacing w:after="0"/>
              <w:jc w:val="right"/>
              <w:rPr>
                <w:szCs w:val="20"/>
              </w:rPr>
            </w:pPr>
            <w:r w:rsidRPr="00413CB7">
              <w:rPr>
                <w:szCs w:val="20"/>
              </w:rPr>
              <w:t>29.4.2014</w:t>
            </w:r>
          </w:p>
        </w:tc>
      </w:tr>
      <w:tr w:rsidR="00413CB7" w:rsidRPr="00413CB7" w14:paraId="6854CC50" w14:textId="77777777" w:rsidTr="005B36B0">
        <w:trPr>
          <w:trHeight w:val="20"/>
        </w:trPr>
        <w:tc>
          <w:tcPr>
            <w:tcW w:w="1756" w:type="pct"/>
            <w:noWrap/>
            <w:hideMark/>
          </w:tcPr>
          <w:p w14:paraId="5748F98E" w14:textId="77777777" w:rsidR="00413CB7" w:rsidRPr="00413CB7" w:rsidRDefault="00413CB7" w:rsidP="00413CB7">
            <w:pPr>
              <w:spacing w:after="0"/>
              <w:jc w:val="left"/>
              <w:rPr>
                <w:szCs w:val="20"/>
              </w:rPr>
            </w:pPr>
            <w:r w:rsidRPr="00413CB7">
              <w:rPr>
                <w:szCs w:val="20"/>
              </w:rPr>
              <w:t>Yosouf Rezay</w:t>
            </w:r>
          </w:p>
        </w:tc>
        <w:tc>
          <w:tcPr>
            <w:tcW w:w="1597" w:type="pct"/>
            <w:noWrap/>
            <w:hideMark/>
          </w:tcPr>
          <w:p w14:paraId="259A9CA5"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37783A89" w14:textId="77777777" w:rsidR="00413CB7" w:rsidRPr="00413CB7" w:rsidRDefault="00413CB7" w:rsidP="00413CB7">
            <w:pPr>
              <w:spacing w:after="0"/>
              <w:ind w:right="113"/>
              <w:jc w:val="right"/>
              <w:rPr>
                <w:szCs w:val="20"/>
              </w:rPr>
            </w:pPr>
            <w:r w:rsidRPr="00413CB7">
              <w:rPr>
                <w:szCs w:val="20"/>
              </w:rPr>
              <w:t>247.13</w:t>
            </w:r>
          </w:p>
        </w:tc>
        <w:tc>
          <w:tcPr>
            <w:tcW w:w="770" w:type="pct"/>
            <w:noWrap/>
            <w:hideMark/>
          </w:tcPr>
          <w:p w14:paraId="1A6A7662"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14C5490" w14:textId="77777777" w:rsidR="00413CB7" w:rsidRPr="00413CB7" w:rsidRDefault="00413CB7" w:rsidP="00413CB7">
            <w:pPr>
              <w:spacing w:after="0"/>
              <w:jc w:val="right"/>
              <w:rPr>
                <w:szCs w:val="20"/>
              </w:rPr>
            </w:pPr>
            <w:r w:rsidRPr="00413CB7">
              <w:rPr>
                <w:szCs w:val="20"/>
              </w:rPr>
              <w:t>1.7.2014</w:t>
            </w:r>
          </w:p>
        </w:tc>
      </w:tr>
      <w:tr w:rsidR="00413CB7" w:rsidRPr="00413CB7" w14:paraId="6D530782" w14:textId="77777777" w:rsidTr="005B36B0">
        <w:trPr>
          <w:trHeight w:val="20"/>
        </w:trPr>
        <w:tc>
          <w:tcPr>
            <w:tcW w:w="1756" w:type="pct"/>
            <w:noWrap/>
            <w:hideMark/>
          </w:tcPr>
          <w:p w14:paraId="182EF527" w14:textId="77777777" w:rsidR="00413CB7" w:rsidRPr="00413CB7" w:rsidRDefault="00413CB7" w:rsidP="00413CB7">
            <w:pPr>
              <w:spacing w:after="0"/>
              <w:jc w:val="left"/>
              <w:rPr>
                <w:szCs w:val="20"/>
              </w:rPr>
            </w:pPr>
            <w:r w:rsidRPr="00413CB7">
              <w:rPr>
                <w:szCs w:val="20"/>
              </w:rPr>
              <w:t xml:space="preserve">Young &amp; Brothers Pty Ltd T/As Sushi Moa </w:t>
            </w:r>
          </w:p>
        </w:tc>
        <w:tc>
          <w:tcPr>
            <w:tcW w:w="1597" w:type="pct"/>
            <w:noWrap/>
            <w:hideMark/>
          </w:tcPr>
          <w:p w14:paraId="5C7FA12C" w14:textId="77777777"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14:paraId="2757042E" w14:textId="77777777" w:rsidR="00413CB7" w:rsidRPr="00413CB7" w:rsidRDefault="00413CB7" w:rsidP="00413CB7">
            <w:pPr>
              <w:spacing w:after="0"/>
              <w:ind w:right="113"/>
              <w:jc w:val="right"/>
              <w:rPr>
                <w:szCs w:val="20"/>
              </w:rPr>
            </w:pPr>
            <w:r w:rsidRPr="00413CB7">
              <w:rPr>
                <w:szCs w:val="20"/>
              </w:rPr>
              <w:t>147.90</w:t>
            </w:r>
          </w:p>
        </w:tc>
        <w:tc>
          <w:tcPr>
            <w:tcW w:w="770" w:type="pct"/>
            <w:noWrap/>
            <w:hideMark/>
          </w:tcPr>
          <w:p w14:paraId="5048217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A38BA61" w14:textId="77777777" w:rsidR="00413CB7" w:rsidRPr="00413CB7" w:rsidRDefault="00413CB7" w:rsidP="00413CB7">
            <w:pPr>
              <w:spacing w:after="0"/>
              <w:jc w:val="right"/>
              <w:rPr>
                <w:szCs w:val="20"/>
              </w:rPr>
            </w:pPr>
            <w:r w:rsidRPr="00413CB7">
              <w:rPr>
                <w:szCs w:val="20"/>
              </w:rPr>
              <w:t>11.12.2014</w:t>
            </w:r>
          </w:p>
        </w:tc>
      </w:tr>
      <w:tr w:rsidR="00413CB7" w:rsidRPr="00413CB7" w14:paraId="1868F779" w14:textId="77777777" w:rsidTr="005B36B0">
        <w:trPr>
          <w:trHeight w:val="20"/>
        </w:trPr>
        <w:tc>
          <w:tcPr>
            <w:tcW w:w="1756" w:type="pct"/>
            <w:noWrap/>
            <w:hideMark/>
          </w:tcPr>
          <w:p w14:paraId="2553F233" w14:textId="77777777" w:rsidR="00413CB7" w:rsidRPr="00413CB7" w:rsidRDefault="00413CB7" w:rsidP="00413CB7">
            <w:pPr>
              <w:spacing w:after="0"/>
              <w:jc w:val="left"/>
              <w:rPr>
                <w:szCs w:val="20"/>
              </w:rPr>
            </w:pPr>
            <w:r w:rsidRPr="00413CB7">
              <w:rPr>
                <w:szCs w:val="20"/>
              </w:rPr>
              <w:t>Your Wellness Studio</w:t>
            </w:r>
          </w:p>
        </w:tc>
        <w:tc>
          <w:tcPr>
            <w:tcW w:w="1597" w:type="pct"/>
            <w:noWrap/>
            <w:hideMark/>
          </w:tcPr>
          <w:p w14:paraId="207F5EA1" w14:textId="77777777" w:rsidR="00413CB7" w:rsidRPr="00413CB7" w:rsidRDefault="00413CB7" w:rsidP="00413CB7">
            <w:pPr>
              <w:spacing w:after="0"/>
              <w:ind w:left="113"/>
              <w:jc w:val="left"/>
              <w:rPr>
                <w:szCs w:val="20"/>
              </w:rPr>
            </w:pPr>
            <w:r w:rsidRPr="00413CB7">
              <w:rPr>
                <w:szCs w:val="20"/>
              </w:rPr>
              <w:t>BRIGHTON, SA 5048</w:t>
            </w:r>
          </w:p>
        </w:tc>
        <w:tc>
          <w:tcPr>
            <w:tcW w:w="424" w:type="pct"/>
            <w:noWrap/>
            <w:hideMark/>
          </w:tcPr>
          <w:p w14:paraId="515E00A2" w14:textId="77777777" w:rsidR="00413CB7" w:rsidRPr="00413CB7" w:rsidRDefault="00413CB7" w:rsidP="00413CB7">
            <w:pPr>
              <w:spacing w:after="0"/>
              <w:ind w:right="113"/>
              <w:jc w:val="right"/>
              <w:rPr>
                <w:szCs w:val="20"/>
              </w:rPr>
            </w:pPr>
            <w:r w:rsidRPr="00413CB7">
              <w:rPr>
                <w:szCs w:val="20"/>
              </w:rPr>
              <w:t>35.20</w:t>
            </w:r>
          </w:p>
        </w:tc>
        <w:tc>
          <w:tcPr>
            <w:tcW w:w="770" w:type="pct"/>
            <w:noWrap/>
            <w:hideMark/>
          </w:tcPr>
          <w:p w14:paraId="1E4B1EE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ECFB14" w14:textId="77777777" w:rsidR="00413CB7" w:rsidRPr="00413CB7" w:rsidRDefault="00413CB7" w:rsidP="00413CB7">
            <w:pPr>
              <w:spacing w:after="0"/>
              <w:jc w:val="right"/>
              <w:rPr>
                <w:szCs w:val="20"/>
              </w:rPr>
            </w:pPr>
            <w:r w:rsidRPr="00413CB7">
              <w:rPr>
                <w:szCs w:val="20"/>
              </w:rPr>
              <w:t>25.7.2013</w:t>
            </w:r>
          </w:p>
        </w:tc>
      </w:tr>
      <w:tr w:rsidR="00413CB7" w:rsidRPr="00413CB7" w14:paraId="3F42D43F" w14:textId="77777777" w:rsidTr="005B36B0">
        <w:trPr>
          <w:trHeight w:val="20"/>
        </w:trPr>
        <w:tc>
          <w:tcPr>
            <w:tcW w:w="1756" w:type="pct"/>
            <w:noWrap/>
            <w:hideMark/>
          </w:tcPr>
          <w:p w14:paraId="0DEAA232" w14:textId="77777777" w:rsidR="00413CB7" w:rsidRPr="00413CB7" w:rsidRDefault="00413CB7" w:rsidP="00413CB7">
            <w:pPr>
              <w:spacing w:after="0"/>
              <w:jc w:val="left"/>
              <w:rPr>
                <w:szCs w:val="20"/>
              </w:rPr>
            </w:pPr>
            <w:r w:rsidRPr="00413CB7">
              <w:rPr>
                <w:szCs w:val="20"/>
              </w:rPr>
              <w:t>Yu Jen Lin</w:t>
            </w:r>
          </w:p>
        </w:tc>
        <w:tc>
          <w:tcPr>
            <w:tcW w:w="1597" w:type="pct"/>
            <w:noWrap/>
            <w:hideMark/>
          </w:tcPr>
          <w:p w14:paraId="7D5D0558" w14:textId="77777777" w:rsidR="00413CB7" w:rsidRPr="00413CB7" w:rsidRDefault="00413CB7" w:rsidP="00413CB7">
            <w:pPr>
              <w:spacing w:after="0"/>
              <w:ind w:left="113"/>
              <w:jc w:val="left"/>
              <w:rPr>
                <w:szCs w:val="20"/>
              </w:rPr>
            </w:pPr>
            <w:r w:rsidRPr="00413CB7">
              <w:rPr>
                <w:szCs w:val="20"/>
              </w:rPr>
              <w:t>ADELAIDE, SA 5000</w:t>
            </w:r>
          </w:p>
        </w:tc>
        <w:tc>
          <w:tcPr>
            <w:tcW w:w="424" w:type="pct"/>
            <w:noWrap/>
            <w:hideMark/>
          </w:tcPr>
          <w:p w14:paraId="74A2EF1C" w14:textId="77777777" w:rsidR="00413CB7" w:rsidRPr="00413CB7" w:rsidRDefault="00413CB7" w:rsidP="00413CB7">
            <w:pPr>
              <w:spacing w:after="0"/>
              <w:ind w:right="113"/>
              <w:jc w:val="right"/>
              <w:rPr>
                <w:szCs w:val="20"/>
              </w:rPr>
            </w:pPr>
            <w:r w:rsidRPr="00413CB7">
              <w:rPr>
                <w:szCs w:val="20"/>
              </w:rPr>
              <w:t>56.61</w:t>
            </w:r>
          </w:p>
        </w:tc>
        <w:tc>
          <w:tcPr>
            <w:tcW w:w="770" w:type="pct"/>
            <w:noWrap/>
            <w:hideMark/>
          </w:tcPr>
          <w:p w14:paraId="29BC05F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D3E0497" w14:textId="77777777" w:rsidR="00413CB7" w:rsidRPr="00413CB7" w:rsidRDefault="00413CB7" w:rsidP="00413CB7">
            <w:pPr>
              <w:spacing w:after="0"/>
              <w:jc w:val="right"/>
              <w:rPr>
                <w:szCs w:val="20"/>
              </w:rPr>
            </w:pPr>
            <w:r w:rsidRPr="00413CB7">
              <w:rPr>
                <w:szCs w:val="20"/>
              </w:rPr>
              <w:t>21.3.2013</w:t>
            </w:r>
          </w:p>
        </w:tc>
      </w:tr>
      <w:tr w:rsidR="00413CB7" w:rsidRPr="00413CB7" w14:paraId="1C9AFD8B" w14:textId="77777777" w:rsidTr="005B36B0">
        <w:trPr>
          <w:trHeight w:val="20"/>
        </w:trPr>
        <w:tc>
          <w:tcPr>
            <w:tcW w:w="1756" w:type="pct"/>
            <w:noWrap/>
            <w:hideMark/>
          </w:tcPr>
          <w:p w14:paraId="01D541FE" w14:textId="77777777" w:rsidR="00413CB7" w:rsidRPr="00413CB7" w:rsidRDefault="00413CB7" w:rsidP="00413CB7">
            <w:pPr>
              <w:spacing w:after="0"/>
              <w:jc w:val="left"/>
              <w:rPr>
                <w:szCs w:val="20"/>
              </w:rPr>
            </w:pPr>
            <w:r w:rsidRPr="00413CB7">
              <w:rPr>
                <w:szCs w:val="20"/>
              </w:rPr>
              <w:t>Yudai Ishii</w:t>
            </w:r>
          </w:p>
        </w:tc>
        <w:tc>
          <w:tcPr>
            <w:tcW w:w="1597" w:type="pct"/>
            <w:noWrap/>
            <w:hideMark/>
          </w:tcPr>
          <w:p w14:paraId="6D515D3A" w14:textId="77777777" w:rsidR="00413CB7" w:rsidRPr="00413CB7" w:rsidRDefault="00413CB7" w:rsidP="00413CB7">
            <w:pPr>
              <w:spacing w:after="0"/>
              <w:ind w:left="113"/>
              <w:jc w:val="left"/>
              <w:rPr>
                <w:szCs w:val="20"/>
              </w:rPr>
            </w:pPr>
            <w:r w:rsidRPr="00413CB7">
              <w:rPr>
                <w:szCs w:val="20"/>
              </w:rPr>
              <w:t>HAHNDORF, SA 5245</w:t>
            </w:r>
          </w:p>
        </w:tc>
        <w:tc>
          <w:tcPr>
            <w:tcW w:w="424" w:type="pct"/>
            <w:noWrap/>
            <w:hideMark/>
          </w:tcPr>
          <w:p w14:paraId="65725D80" w14:textId="77777777" w:rsidR="00413CB7" w:rsidRPr="00413CB7" w:rsidRDefault="00413CB7" w:rsidP="00413CB7">
            <w:pPr>
              <w:spacing w:after="0"/>
              <w:ind w:right="113"/>
              <w:jc w:val="right"/>
              <w:rPr>
                <w:szCs w:val="20"/>
              </w:rPr>
            </w:pPr>
            <w:r w:rsidRPr="00413CB7">
              <w:rPr>
                <w:szCs w:val="20"/>
              </w:rPr>
              <w:t>101.39</w:t>
            </w:r>
          </w:p>
        </w:tc>
        <w:tc>
          <w:tcPr>
            <w:tcW w:w="770" w:type="pct"/>
            <w:noWrap/>
            <w:hideMark/>
          </w:tcPr>
          <w:p w14:paraId="6F79E9C3" w14:textId="77777777" w:rsidR="00413CB7" w:rsidRPr="00413CB7" w:rsidRDefault="00413CB7" w:rsidP="00413CB7">
            <w:pPr>
              <w:spacing w:after="0"/>
              <w:ind w:left="170"/>
              <w:jc w:val="left"/>
              <w:rPr>
                <w:szCs w:val="20"/>
              </w:rPr>
            </w:pPr>
            <w:r w:rsidRPr="00413CB7">
              <w:rPr>
                <w:szCs w:val="20"/>
              </w:rPr>
              <w:t>Refund 199264</w:t>
            </w:r>
          </w:p>
        </w:tc>
        <w:tc>
          <w:tcPr>
            <w:tcW w:w="453" w:type="pct"/>
            <w:noWrap/>
            <w:hideMark/>
          </w:tcPr>
          <w:p w14:paraId="3309DE1E" w14:textId="77777777" w:rsidR="00413CB7" w:rsidRPr="00413CB7" w:rsidRDefault="00413CB7" w:rsidP="00413CB7">
            <w:pPr>
              <w:spacing w:after="0"/>
              <w:jc w:val="right"/>
              <w:rPr>
                <w:szCs w:val="20"/>
              </w:rPr>
            </w:pPr>
            <w:r w:rsidRPr="00413CB7">
              <w:rPr>
                <w:szCs w:val="20"/>
              </w:rPr>
              <w:t>21.11.2013</w:t>
            </w:r>
          </w:p>
        </w:tc>
      </w:tr>
      <w:tr w:rsidR="00413CB7" w:rsidRPr="00413CB7" w14:paraId="480CF469" w14:textId="77777777" w:rsidTr="005B36B0">
        <w:trPr>
          <w:trHeight w:val="20"/>
        </w:trPr>
        <w:tc>
          <w:tcPr>
            <w:tcW w:w="1756" w:type="pct"/>
            <w:noWrap/>
            <w:hideMark/>
          </w:tcPr>
          <w:p w14:paraId="00FD6C68" w14:textId="77777777" w:rsidR="00413CB7" w:rsidRPr="00413CB7" w:rsidRDefault="00413CB7" w:rsidP="00413CB7">
            <w:pPr>
              <w:spacing w:after="0"/>
              <w:jc w:val="left"/>
              <w:rPr>
                <w:szCs w:val="20"/>
              </w:rPr>
            </w:pPr>
            <w:r w:rsidRPr="00413CB7">
              <w:rPr>
                <w:szCs w:val="20"/>
              </w:rPr>
              <w:t>Yukping Tsang</w:t>
            </w:r>
          </w:p>
        </w:tc>
        <w:tc>
          <w:tcPr>
            <w:tcW w:w="1597" w:type="pct"/>
            <w:noWrap/>
            <w:hideMark/>
          </w:tcPr>
          <w:p w14:paraId="15347A05"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1939DA0D" w14:textId="77777777" w:rsidR="00413CB7" w:rsidRPr="00413CB7" w:rsidRDefault="00413CB7" w:rsidP="00413CB7">
            <w:pPr>
              <w:spacing w:after="0"/>
              <w:ind w:right="113"/>
              <w:jc w:val="right"/>
              <w:rPr>
                <w:szCs w:val="20"/>
              </w:rPr>
            </w:pPr>
            <w:r w:rsidRPr="00413CB7">
              <w:rPr>
                <w:szCs w:val="20"/>
              </w:rPr>
              <w:t>79.06</w:t>
            </w:r>
          </w:p>
        </w:tc>
        <w:tc>
          <w:tcPr>
            <w:tcW w:w="770" w:type="pct"/>
            <w:noWrap/>
            <w:hideMark/>
          </w:tcPr>
          <w:p w14:paraId="5B6EE79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8B7A39F" w14:textId="77777777" w:rsidR="00413CB7" w:rsidRPr="00413CB7" w:rsidRDefault="00413CB7" w:rsidP="00413CB7">
            <w:pPr>
              <w:spacing w:after="0"/>
              <w:jc w:val="right"/>
              <w:rPr>
                <w:szCs w:val="20"/>
              </w:rPr>
            </w:pPr>
            <w:r w:rsidRPr="00413CB7">
              <w:rPr>
                <w:szCs w:val="20"/>
              </w:rPr>
              <w:t>10.2.2014</w:t>
            </w:r>
          </w:p>
        </w:tc>
      </w:tr>
      <w:tr w:rsidR="00413CB7" w:rsidRPr="00413CB7" w14:paraId="1CEEDBE1" w14:textId="77777777" w:rsidTr="005B36B0">
        <w:trPr>
          <w:trHeight w:val="20"/>
        </w:trPr>
        <w:tc>
          <w:tcPr>
            <w:tcW w:w="1756" w:type="pct"/>
            <w:noWrap/>
            <w:hideMark/>
          </w:tcPr>
          <w:p w14:paraId="34093E55" w14:textId="77777777" w:rsidR="00413CB7" w:rsidRPr="00413CB7" w:rsidRDefault="00413CB7" w:rsidP="00413CB7">
            <w:pPr>
              <w:spacing w:after="0"/>
              <w:jc w:val="left"/>
              <w:rPr>
                <w:szCs w:val="20"/>
              </w:rPr>
            </w:pPr>
            <w:r w:rsidRPr="00413CB7">
              <w:rPr>
                <w:szCs w:val="20"/>
              </w:rPr>
              <w:t xml:space="preserve">Yulin Holdings International Pty Ltd </w:t>
            </w:r>
          </w:p>
        </w:tc>
        <w:tc>
          <w:tcPr>
            <w:tcW w:w="1597" w:type="pct"/>
            <w:noWrap/>
            <w:hideMark/>
          </w:tcPr>
          <w:p w14:paraId="61A902B7" w14:textId="77777777" w:rsidR="00413CB7" w:rsidRPr="00413CB7" w:rsidRDefault="00413CB7" w:rsidP="00413CB7">
            <w:pPr>
              <w:spacing w:after="0"/>
              <w:ind w:left="113"/>
              <w:jc w:val="left"/>
              <w:rPr>
                <w:szCs w:val="20"/>
              </w:rPr>
            </w:pPr>
            <w:r w:rsidRPr="00413CB7">
              <w:rPr>
                <w:szCs w:val="20"/>
              </w:rPr>
              <w:t>HILTON, SA 5033</w:t>
            </w:r>
          </w:p>
        </w:tc>
        <w:tc>
          <w:tcPr>
            <w:tcW w:w="424" w:type="pct"/>
            <w:noWrap/>
            <w:hideMark/>
          </w:tcPr>
          <w:p w14:paraId="2BDA1D65" w14:textId="77777777" w:rsidR="00413CB7" w:rsidRPr="00413CB7" w:rsidRDefault="00413CB7" w:rsidP="00413CB7">
            <w:pPr>
              <w:spacing w:after="0"/>
              <w:ind w:right="113"/>
              <w:jc w:val="right"/>
              <w:rPr>
                <w:szCs w:val="20"/>
              </w:rPr>
            </w:pPr>
            <w:r w:rsidRPr="00413CB7">
              <w:rPr>
                <w:szCs w:val="20"/>
              </w:rPr>
              <w:t>17.65</w:t>
            </w:r>
          </w:p>
        </w:tc>
        <w:tc>
          <w:tcPr>
            <w:tcW w:w="770" w:type="pct"/>
            <w:noWrap/>
            <w:hideMark/>
          </w:tcPr>
          <w:p w14:paraId="69A6694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021D4D6" w14:textId="77777777" w:rsidR="00413CB7" w:rsidRPr="00413CB7" w:rsidRDefault="00413CB7" w:rsidP="00413CB7">
            <w:pPr>
              <w:spacing w:after="0"/>
              <w:jc w:val="right"/>
              <w:rPr>
                <w:szCs w:val="20"/>
              </w:rPr>
            </w:pPr>
            <w:r w:rsidRPr="00413CB7">
              <w:rPr>
                <w:szCs w:val="20"/>
              </w:rPr>
              <w:t>29.8.2014</w:t>
            </w:r>
          </w:p>
        </w:tc>
      </w:tr>
      <w:tr w:rsidR="00413CB7" w:rsidRPr="00413CB7" w14:paraId="63E9152C" w14:textId="77777777" w:rsidTr="005B36B0">
        <w:trPr>
          <w:trHeight w:val="20"/>
        </w:trPr>
        <w:tc>
          <w:tcPr>
            <w:tcW w:w="1756" w:type="pct"/>
            <w:noWrap/>
            <w:hideMark/>
          </w:tcPr>
          <w:p w14:paraId="1275FAD1" w14:textId="77777777" w:rsidR="00413CB7" w:rsidRPr="00413CB7" w:rsidRDefault="00413CB7" w:rsidP="00413CB7">
            <w:pPr>
              <w:spacing w:after="0"/>
              <w:jc w:val="left"/>
              <w:rPr>
                <w:szCs w:val="20"/>
              </w:rPr>
            </w:pPr>
            <w:r w:rsidRPr="00413CB7">
              <w:rPr>
                <w:szCs w:val="20"/>
              </w:rPr>
              <w:t>Yummy Noodle</w:t>
            </w:r>
          </w:p>
        </w:tc>
        <w:tc>
          <w:tcPr>
            <w:tcW w:w="1597" w:type="pct"/>
            <w:noWrap/>
            <w:hideMark/>
          </w:tcPr>
          <w:p w14:paraId="5323E09E" w14:textId="77777777"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14:paraId="226CEC2F" w14:textId="77777777" w:rsidR="00413CB7" w:rsidRPr="00413CB7" w:rsidRDefault="00413CB7" w:rsidP="00413CB7">
            <w:pPr>
              <w:spacing w:after="0"/>
              <w:ind w:right="113"/>
              <w:jc w:val="right"/>
              <w:rPr>
                <w:szCs w:val="20"/>
              </w:rPr>
            </w:pPr>
            <w:r w:rsidRPr="00413CB7">
              <w:rPr>
                <w:szCs w:val="20"/>
              </w:rPr>
              <w:t>42.65</w:t>
            </w:r>
          </w:p>
        </w:tc>
        <w:tc>
          <w:tcPr>
            <w:tcW w:w="770" w:type="pct"/>
            <w:noWrap/>
            <w:hideMark/>
          </w:tcPr>
          <w:p w14:paraId="47AD984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9B8718D" w14:textId="77777777" w:rsidR="00413CB7" w:rsidRPr="00413CB7" w:rsidRDefault="00413CB7" w:rsidP="00413CB7">
            <w:pPr>
              <w:spacing w:after="0"/>
              <w:jc w:val="right"/>
              <w:rPr>
                <w:szCs w:val="20"/>
              </w:rPr>
            </w:pPr>
            <w:r w:rsidRPr="00413CB7">
              <w:rPr>
                <w:szCs w:val="20"/>
              </w:rPr>
              <w:t>4.6.2013</w:t>
            </w:r>
          </w:p>
        </w:tc>
      </w:tr>
      <w:tr w:rsidR="00413CB7" w:rsidRPr="00413CB7" w14:paraId="57A6EC94" w14:textId="77777777" w:rsidTr="005B36B0">
        <w:trPr>
          <w:trHeight w:val="20"/>
        </w:trPr>
        <w:tc>
          <w:tcPr>
            <w:tcW w:w="1756" w:type="pct"/>
            <w:noWrap/>
            <w:hideMark/>
          </w:tcPr>
          <w:p w14:paraId="7FDE28D9" w14:textId="77777777" w:rsidR="00413CB7" w:rsidRPr="00413CB7" w:rsidRDefault="00413CB7" w:rsidP="00413CB7">
            <w:pPr>
              <w:spacing w:after="0"/>
              <w:jc w:val="left"/>
              <w:rPr>
                <w:szCs w:val="20"/>
              </w:rPr>
            </w:pPr>
            <w:r w:rsidRPr="00413CB7">
              <w:rPr>
                <w:szCs w:val="20"/>
              </w:rPr>
              <w:t>Yvonne Battye</w:t>
            </w:r>
          </w:p>
        </w:tc>
        <w:tc>
          <w:tcPr>
            <w:tcW w:w="1597" w:type="pct"/>
            <w:noWrap/>
            <w:hideMark/>
          </w:tcPr>
          <w:p w14:paraId="08D2144E" w14:textId="77777777"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14:paraId="7E61B765" w14:textId="77777777" w:rsidR="00413CB7" w:rsidRPr="00413CB7" w:rsidRDefault="00413CB7" w:rsidP="00413CB7">
            <w:pPr>
              <w:spacing w:after="0"/>
              <w:ind w:right="113"/>
              <w:jc w:val="right"/>
              <w:rPr>
                <w:szCs w:val="20"/>
              </w:rPr>
            </w:pPr>
            <w:r w:rsidRPr="00413CB7">
              <w:rPr>
                <w:szCs w:val="20"/>
              </w:rPr>
              <w:t>21.93</w:t>
            </w:r>
          </w:p>
        </w:tc>
        <w:tc>
          <w:tcPr>
            <w:tcW w:w="770" w:type="pct"/>
            <w:noWrap/>
            <w:hideMark/>
          </w:tcPr>
          <w:p w14:paraId="05C58D57"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06CBE899" w14:textId="77777777" w:rsidR="00413CB7" w:rsidRPr="00413CB7" w:rsidRDefault="00413CB7" w:rsidP="00413CB7">
            <w:pPr>
              <w:spacing w:after="0"/>
              <w:jc w:val="right"/>
              <w:rPr>
                <w:szCs w:val="20"/>
              </w:rPr>
            </w:pPr>
            <w:r w:rsidRPr="00413CB7">
              <w:rPr>
                <w:szCs w:val="20"/>
              </w:rPr>
              <w:t>4.7.2013</w:t>
            </w:r>
          </w:p>
        </w:tc>
      </w:tr>
      <w:tr w:rsidR="00413CB7" w:rsidRPr="00413CB7" w14:paraId="7A1641F7" w14:textId="77777777" w:rsidTr="005B36B0">
        <w:trPr>
          <w:trHeight w:val="20"/>
        </w:trPr>
        <w:tc>
          <w:tcPr>
            <w:tcW w:w="1756" w:type="pct"/>
            <w:noWrap/>
            <w:hideMark/>
          </w:tcPr>
          <w:p w14:paraId="39CED00B" w14:textId="77777777" w:rsidR="00413CB7" w:rsidRPr="00413CB7" w:rsidRDefault="00413CB7" w:rsidP="00413CB7">
            <w:pPr>
              <w:spacing w:after="0"/>
              <w:jc w:val="left"/>
              <w:rPr>
                <w:szCs w:val="20"/>
              </w:rPr>
            </w:pPr>
            <w:r w:rsidRPr="00413CB7">
              <w:rPr>
                <w:szCs w:val="20"/>
              </w:rPr>
              <w:t>Yvonne Kelly</w:t>
            </w:r>
          </w:p>
        </w:tc>
        <w:tc>
          <w:tcPr>
            <w:tcW w:w="1597" w:type="pct"/>
            <w:noWrap/>
            <w:hideMark/>
          </w:tcPr>
          <w:p w14:paraId="4E100D83" w14:textId="77777777"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14:paraId="58E33A6C" w14:textId="77777777" w:rsidR="00413CB7" w:rsidRPr="00413CB7" w:rsidRDefault="00413CB7" w:rsidP="00413CB7">
            <w:pPr>
              <w:spacing w:after="0"/>
              <w:ind w:right="113"/>
              <w:jc w:val="right"/>
              <w:rPr>
                <w:szCs w:val="20"/>
              </w:rPr>
            </w:pPr>
            <w:r w:rsidRPr="00413CB7">
              <w:rPr>
                <w:szCs w:val="20"/>
              </w:rPr>
              <w:t>84.54</w:t>
            </w:r>
          </w:p>
        </w:tc>
        <w:tc>
          <w:tcPr>
            <w:tcW w:w="770" w:type="pct"/>
            <w:noWrap/>
            <w:hideMark/>
          </w:tcPr>
          <w:p w14:paraId="2045274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801047F" w14:textId="77777777" w:rsidR="00413CB7" w:rsidRPr="00413CB7" w:rsidRDefault="00413CB7" w:rsidP="00413CB7">
            <w:pPr>
              <w:spacing w:after="0"/>
              <w:jc w:val="right"/>
              <w:rPr>
                <w:szCs w:val="20"/>
              </w:rPr>
            </w:pPr>
            <w:r w:rsidRPr="00413CB7">
              <w:rPr>
                <w:szCs w:val="20"/>
              </w:rPr>
              <w:t>10.1.2014</w:t>
            </w:r>
          </w:p>
        </w:tc>
      </w:tr>
      <w:tr w:rsidR="00413CB7" w:rsidRPr="00413CB7" w14:paraId="48BAFBCA" w14:textId="77777777" w:rsidTr="005B36B0">
        <w:trPr>
          <w:trHeight w:val="20"/>
        </w:trPr>
        <w:tc>
          <w:tcPr>
            <w:tcW w:w="1756" w:type="pct"/>
            <w:noWrap/>
            <w:hideMark/>
          </w:tcPr>
          <w:p w14:paraId="42EDAC06" w14:textId="77777777" w:rsidR="00413CB7" w:rsidRPr="00413CB7" w:rsidRDefault="00413CB7" w:rsidP="00413CB7">
            <w:pPr>
              <w:spacing w:after="0"/>
              <w:jc w:val="left"/>
              <w:rPr>
                <w:szCs w:val="20"/>
              </w:rPr>
            </w:pPr>
            <w:r w:rsidRPr="00413CB7">
              <w:rPr>
                <w:szCs w:val="20"/>
              </w:rPr>
              <w:t>Yvonne Roberston</w:t>
            </w:r>
          </w:p>
        </w:tc>
        <w:tc>
          <w:tcPr>
            <w:tcW w:w="1597" w:type="pct"/>
            <w:noWrap/>
            <w:hideMark/>
          </w:tcPr>
          <w:p w14:paraId="32ED2F6F" w14:textId="77777777" w:rsidR="00413CB7" w:rsidRPr="00413CB7" w:rsidRDefault="00413CB7" w:rsidP="00413CB7">
            <w:pPr>
              <w:spacing w:after="0"/>
              <w:ind w:left="113"/>
              <w:jc w:val="left"/>
              <w:rPr>
                <w:szCs w:val="20"/>
              </w:rPr>
            </w:pPr>
            <w:r w:rsidRPr="00413CB7">
              <w:rPr>
                <w:szCs w:val="20"/>
              </w:rPr>
              <w:t>KILBURN, SA 5084</w:t>
            </w:r>
          </w:p>
        </w:tc>
        <w:tc>
          <w:tcPr>
            <w:tcW w:w="424" w:type="pct"/>
            <w:noWrap/>
            <w:hideMark/>
          </w:tcPr>
          <w:p w14:paraId="50417337" w14:textId="77777777" w:rsidR="00413CB7" w:rsidRPr="00413CB7" w:rsidRDefault="00413CB7" w:rsidP="00413CB7">
            <w:pPr>
              <w:spacing w:after="0"/>
              <w:ind w:right="113"/>
              <w:jc w:val="right"/>
              <w:rPr>
                <w:szCs w:val="20"/>
              </w:rPr>
            </w:pPr>
            <w:r w:rsidRPr="00413CB7">
              <w:rPr>
                <w:szCs w:val="20"/>
              </w:rPr>
              <w:t>34.79</w:t>
            </w:r>
          </w:p>
        </w:tc>
        <w:tc>
          <w:tcPr>
            <w:tcW w:w="770" w:type="pct"/>
            <w:noWrap/>
            <w:hideMark/>
          </w:tcPr>
          <w:p w14:paraId="79EDE02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5BDADA2" w14:textId="77777777" w:rsidR="00413CB7" w:rsidRPr="00413CB7" w:rsidRDefault="00413CB7" w:rsidP="00413CB7">
            <w:pPr>
              <w:spacing w:after="0"/>
              <w:jc w:val="right"/>
              <w:rPr>
                <w:szCs w:val="20"/>
              </w:rPr>
            </w:pPr>
            <w:r w:rsidRPr="00413CB7">
              <w:rPr>
                <w:szCs w:val="20"/>
              </w:rPr>
              <w:t>13.8.2014</w:t>
            </w:r>
          </w:p>
        </w:tc>
      </w:tr>
      <w:tr w:rsidR="00413CB7" w:rsidRPr="00413CB7" w14:paraId="6C2F3EDA" w14:textId="77777777" w:rsidTr="005B36B0">
        <w:trPr>
          <w:trHeight w:val="20"/>
        </w:trPr>
        <w:tc>
          <w:tcPr>
            <w:tcW w:w="1756" w:type="pct"/>
            <w:noWrap/>
            <w:hideMark/>
          </w:tcPr>
          <w:p w14:paraId="485A495A" w14:textId="77777777" w:rsidR="00413CB7" w:rsidRPr="00413CB7" w:rsidRDefault="00413CB7" w:rsidP="00413CB7">
            <w:pPr>
              <w:spacing w:after="0"/>
              <w:jc w:val="left"/>
              <w:rPr>
                <w:szCs w:val="20"/>
              </w:rPr>
            </w:pPr>
            <w:r w:rsidRPr="00413CB7">
              <w:rPr>
                <w:szCs w:val="20"/>
              </w:rPr>
              <w:t>Z Van Kruyssen</w:t>
            </w:r>
          </w:p>
        </w:tc>
        <w:tc>
          <w:tcPr>
            <w:tcW w:w="1597" w:type="pct"/>
            <w:noWrap/>
            <w:hideMark/>
          </w:tcPr>
          <w:p w14:paraId="4ABCDAC9" w14:textId="77777777"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14:paraId="4A2229BC" w14:textId="77777777" w:rsidR="00413CB7" w:rsidRPr="00413CB7" w:rsidRDefault="00413CB7" w:rsidP="00413CB7">
            <w:pPr>
              <w:spacing w:after="0"/>
              <w:ind w:right="113"/>
              <w:jc w:val="right"/>
              <w:rPr>
                <w:szCs w:val="20"/>
              </w:rPr>
            </w:pPr>
            <w:r w:rsidRPr="00413CB7">
              <w:rPr>
                <w:szCs w:val="20"/>
              </w:rPr>
              <w:t>26.90</w:t>
            </w:r>
          </w:p>
        </w:tc>
        <w:tc>
          <w:tcPr>
            <w:tcW w:w="770" w:type="pct"/>
            <w:noWrap/>
            <w:hideMark/>
          </w:tcPr>
          <w:p w14:paraId="1BA7ED89" w14:textId="77777777" w:rsidR="00413CB7" w:rsidRPr="00413CB7" w:rsidRDefault="00413CB7" w:rsidP="00413CB7">
            <w:pPr>
              <w:spacing w:after="0"/>
              <w:ind w:left="170"/>
              <w:jc w:val="left"/>
              <w:rPr>
                <w:szCs w:val="20"/>
              </w:rPr>
            </w:pPr>
            <w:r w:rsidRPr="00413CB7">
              <w:rPr>
                <w:szCs w:val="20"/>
              </w:rPr>
              <w:t>Refund 936579</w:t>
            </w:r>
          </w:p>
        </w:tc>
        <w:tc>
          <w:tcPr>
            <w:tcW w:w="453" w:type="pct"/>
            <w:noWrap/>
            <w:hideMark/>
          </w:tcPr>
          <w:p w14:paraId="14506B40" w14:textId="77777777" w:rsidR="00413CB7" w:rsidRPr="00413CB7" w:rsidRDefault="00413CB7" w:rsidP="00413CB7">
            <w:pPr>
              <w:spacing w:after="0"/>
              <w:jc w:val="right"/>
              <w:rPr>
                <w:szCs w:val="20"/>
              </w:rPr>
            </w:pPr>
            <w:r w:rsidRPr="00413CB7">
              <w:rPr>
                <w:szCs w:val="20"/>
              </w:rPr>
              <w:t>19.12.2013</w:t>
            </w:r>
          </w:p>
        </w:tc>
      </w:tr>
      <w:tr w:rsidR="00413CB7" w:rsidRPr="00413CB7" w14:paraId="0C1F372C" w14:textId="77777777" w:rsidTr="005B36B0">
        <w:trPr>
          <w:trHeight w:val="20"/>
        </w:trPr>
        <w:tc>
          <w:tcPr>
            <w:tcW w:w="1756" w:type="pct"/>
            <w:noWrap/>
            <w:hideMark/>
          </w:tcPr>
          <w:p w14:paraId="6B8B31C5" w14:textId="77777777" w:rsidR="00413CB7" w:rsidRPr="00413CB7" w:rsidRDefault="00413CB7" w:rsidP="00413CB7">
            <w:pPr>
              <w:spacing w:after="0"/>
              <w:jc w:val="left"/>
              <w:rPr>
                <w:szCs w:val="20"/>
              </w:rPr>
            </w:pPr>
            <w:r w:rsidRPr="00413CB7">
              <w:rPr>
                <w:szCs w:val="20"/>
              </w:rPr>
              <w:t>Zac Hambour</w:t>
            </w:r>
          </w:p>
        </w:tc>
        <w:tc>
          <w:tcPr>
            <w:tcW w:w="1597" w:type="pct"/>
            <w:noWrap/>
            <w:hideMark/>
          </w:tcPr>
          <w:p w14:paraId="56014714" w14:textId="77777777" w:rsidR="00413CB7" w:rsidRPr="00413CB7" w:rsidRDefault="00413CB7" w:rsidP="00413CB7">
            <w:pPr>
              <w:spacing w:after="0"/>
              <w:ind w:left="113"/>
              <w:jc w:val="left"/>
              <w:rPr>
                <w:szCs w:val="20"/>
              </w:rPr>
            </w:pPr>
            <w:r w:rsidRPr="00413CB7">
              <w:rPr>
                <w:szCs w:val="20"/>
              </w:rPr>
              <w:t>RICHMOND, SA 5033</w:t>
            </w:r>
          </w:p>
        </w:tc>
        <w:tc>
          <w:tcPr>
            <w:tcW w:w="424" w:type="pct"/>
            <w:noWrap/>
            <w:hideMark/>
          </w:tcPr>
          <w:p w14:paraId="0A10B57E" w14:textId="77777777" w:rsidR="00413CB7" w:rsidRPr="00413CB7" w:rsidRDefault="00413CB7" w:rsidP="00413CB7">
            <w:pPr>
              <w:spacing w:after="0"/>
              <w:ind w:right="113"/>
              <w:jc w:val="right"/>
              <w:rPr>
                <w:szCs w:val="20"/>
              </w:rPr>
            </w:pPr>
            <w:r w:rsidRPr="00413CB7">
              <w:rPr>
                <w:szCs w:val="20"/>
              </w:rPr>
              <w:t>26.29</w:t>
            </w:r>
          </w:p>
        </w:tc>
        <w:tc>
          <w:tcPr>
            <w:tcW w:w="770" w:type="pct"/>
            <w:noWrap/>
            <w:hideMark/>
          </w:tcPr>
          <w:p w14:paraId="3E0F537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D024BB4" w14:textId="77777777" w:rsidR="00413CB7" w:rsidRPr="00413CB7" w:rsidRDefault="00413CB7" w:rsidP="00413CB7">
            <w:pPr>
              <w:spacing w:after="0"/>
              <w:jc w:val="right"/>
              <w:rPr>
                <w:szCs w:val="20"/>
              </w:rPr>
            </w:pPr>
            <w:r w:rsidRPr="00413CB7">
              <w:rPr>
                <w:szCs w:val="20"/>
              </w:rPr>
              <w:t>5.3.2014</w:t>
            </w:r>
          </w:p>
        </w:tc>
      </w:tr>
      <w:tr w:rsidR="00413CB7" w:rsidRPr="00413CB7" w14:paraId="1D48CC28" w14:textId="77777777" w:rsidTr="005B36B0">
        <w:trPr>
          <w:trHeight w:val="20"/>
        </w:trPr>
        <w:tc>
          <w:tcPr>
            <w:tcW w:w="1756" w:type="pct"/>
            <w:noWrap/>
            <w:hideMark/>
          </w:tcPr>
          <w:p w14:paraId="2494535A" w14:textId="77777777" w:rsidR="00413CB7" w:rsidRPr="00413CB7" w:rsidRDefault="00413CB7" w:rsidP="00413CB7">
            <w:pPr>
              <w:spacing w:after="0"/>
              <w:jc w:val="left"/>
              <w:rPr>
                <w:szCs w:val="20"/>
              </w:rPr>
            </w:pPr>
            <w:r w:rsidRPr="00413CB7">
              <w:rPr>
                <w:szCs w:val="20"/>
              </w:rPr>
              <w:t>Zachary Comey</w:t>
            </w:r>
          </w:p>
        </w:tc>
        <w:tc>
          <w:tcPr>
            <w:tcW w:w="1597" w:type="pct"/>
            <w:noWrap/>
            <w:hideMark/>
          </w:tcPr>
          <w:p w14:paraId="694E584B" w14:textId="77777777"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14:paraId="7D9E22B7" w14:textId="77777777" w:rsidR="00413CB7" w:rsidRPr="00413CB7" w:rsidRDefault="00413CB7" w:rsidP="00413CB7">
            <w:pPr>
              <w:spacing w:after="0"/>
              <w:ind w:right="113"/>
              <w:jc w:val="right"/>
              <w:rPr>
                <w:szCs w:val="20"/>
              </w:rPr>
            </w:pPr>
            <w:r w:rsidRPr="00413CB7">
              <w:rPr>
                <w:szCs w:val="20"/>
              </w:rPr>
              <w:t>16.24</w:t>
            </w:r>
          </w:p>
        </w:tc>
        <w:tc>
          <w:tcPr>
            <w:tcW w:w="770" w:type="pct"/>
            <w:noWrap/>
            <w:hideMark/>
          </w:tcPr>
          <w:p w14:paraId="36A6AEC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38C0281" w14:textId="77777777" w:rsidR="00413CB7" w:rsidRPr="00413CB7" w:rsidRDefault="00413CB7" w:rsidP="00413CB7">
            <w:pPr>
              <w:spacing w:after="0"/>
              <w:jc w:val="right"/>
              <w:rPr>
                <w:szCs w:val="20"/>
              </w:rPr>
            </w:pPr>
            <w:r w:rsidRPr="00413CB7">
              <w:rPr>
                <w:szCs w:val="20"/>
              </w:rPr>
              <w:t>28.11.2013</w:t>
            </w:r>
          </w:p>
        </w:tc>
      </w:tr>
      <w:tr w:rsidR="00413CB7" w:rsidRPr="00413CB7" w14:paraId="6CA606F9" w14:textId="77777777" w:rsidTr="005B36B0">
        <w:trPr>
          <w:trHeight w:val="20"/>
        </w:trPr>
        <w:tc>
          <w:tcPr>
            <w:tcW w:w="1756" w:type="pct"/>
            <w:noWrap/>
            <w:hideMark/>
          </w:tcPr>
          <w:p w14:paraId="0CCCE457" w14:textId="77777777" w:rsidR="00413CB7" w:rsidRPr="00413CB7" w:rsidRDefault="00413CB7" w:rsidP="00413CB7">
            <w:pPr>
              <w:spacing w:after="0"/>
              <w:jc w:val="left"/>
              <w:rPr>
                <w:szCs w:val="20"/>
              </w:rPr>
            </w:pPr>
            <w:r w:rsidRPr="00413CB7">
              <w:rPr>
                <w:szCs w:val="20"/>
              </w:rPr>
              <w:t>Zamin Faqiri</w:t>
            </w:r>
          </w:p>
        </w:tc>
        <w:tc>
          <w:tcPr>
            <w:tcW w:w="1597" w:type="pct"/>
            <w:noWrap/>
            <w:hideMark/>
          </w:tcPr>
          <w:p w14:paraId="2B608DDC" w14:textId="77777777"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14:paraId="322F09DD" w14:textId="77777777" w:rsidR="00413CB7" w:rsidRPr="00413CB7" w:rsidRDefault="00413CB7" w:rsidP="00413CB7">
            <w:pPr>
              <w:spacing w:after="0"/>
              <w:ind w:right="113"/>
              <w:jc w:val="right"/>
              <w:rPr>
                <w:szCs w:val="20"/>
              </w:rPr>
            </w:pPr>
            <w:r w:rsidRPr="00413CB7">
              <w:rPr>
                <w:szCs w:val="20"/>
              </w:rPr>
              <w:t>87.05</w:t>
            </w:r>
          </w:p>
        </w:tc>
        <w:tc>
          <w:tcPr>
            <w:tcW w:w="770" w:type="pct"/>
            <w:noWrap/>
            <w:hideMark/>
          </w:tcPr>
          <w:p w14:paraId="519A2E10"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22E6004B" w14:textId="77777777" w:rsidR="00413CB7" w:rsidRPr="00413CB7" w:rsidRDefault="00413CB7" w:rsidP="00413CB7">
            <w:pPr>
              <w:spacing w:after="0"/>
              <w:jc w:val="right"/>
              <w:rPr>
                <w:szCs w:val="20"/>
              </w:rPr>
            </w:pPr>
            <w:r w:rsidRPr="00413CB7">
              <w:rPr>
                <w:szCs w:val="20"/>
              </w:rPr>
              <w:t>7.5.2014</w:t>
            </w:r>
          </w:p>
        </w:tc>
      </w:tr>
      <w:tr w:rsidR="00413CB7" w:rsidRPr="00413CB7" w14:paraId="696EAB0D" w14:textId="77777777" w:rsidTr="005B36B0">
        <w:trPr>
          <w:trHeight w:val="20"/>
        </w:trPr>
        <w:tc>
          <w:tcPr>
            <w:tcW w:w="1756" w:type="pct"/>
            <w:noWrap/>
            <w:hideMark/>
          </w:tcPr>
          <w:p w14:paraId="38667478" w14:textId="77777777" w:rsidR="00413CB7" w:rsidRPr="00413CB7" w:rsidRDefault="00413CB7" w:rsidP="00413CB7">
            <w:pPr>
              <w:spacing w:after="0"/>
              <w:jc w:val="left"/>
              <w:rPr>
                <w:szCs w:val="20"/>
              </w:rPr>
            </w:pPr>
            <w:r w:rsidRPr="00413CB7">
              <w:rPr>
                <w:szCs w:val="20"/>
              </w:rPr>
              <w:t>Zar Rowntree</w:t>
            </w:r>
          </w:p>
        </w:tc>
        <w:tc>
          <w:tcPr>
            <w:tcW w:w="1597" w:type="pct"/>
            <w:noWrap/>
            <w:hideMark/>
          </w:tcPr>
          <w:p w14:paraId="4D8EFCBB" w14:textId="77777777"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14:paraId="0182634F" w14:textId="77777777" w:rsidR="00413CB7" w:rsidRPr="00413CB7" w:rsidRDefault="00413CB7" w:rsidP="00413CB7">
            <w:pPr>
              <w:spacing w:after="0"/>
              <w:ind w:right="113"/>
              <w:jc w:val="right"/>
              <w:rPr>
                <w:szCs w:val="20"/>
              </w:rPr>
            </w:pPr>
            <w:r w:rsidRPr="00413CB7">
              <w:rPr>
                <w:szCs w:val="20"/>
              </w:rPr>
              <w:t>102.69</w:t>
            </w:r>
          </w:p>
        </w:tc>
        <w:tc>
          <w:tcPr>
            <w:tcW w:w="770" w:type="pct"/>
            <w:noWrap/>
            <w:hideMark/>
          </w:tcPr>
          <w:p w14:paraId="02288B38"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68719BB0" w14:textId="77777777" w:rsidR="00413CB7" w:rsidRPr="00413CB7" w:rsidRDefault="00413CB7" w:rsidP="00413CB7">
            <w:pPr>
              <w:spacing w:after="0"/>
              <w:jc w:val="right"/>
              <w:rPr>
                <w:szCs w:val="20"/>
              </w:rPr>
            </w:pPr>
            <w:r w:rsidRPr="00413CB7">
              <w:rPr>
                <w:szCs w:val="20"/>
              </w:rPr>
              <w:t>20.10.2014</w:t>
            </w:r>
          </w:p>
        </w:tc>
      </w:tr>
      <w:tr w:rsidR="00413CB7" w:rsidRPr="00413CB7" w14:paraId="31495F98" w14:textId="77777777" w:rsidTr="005B36B0">
        <w:trPr>
          <w:trHeight w:val="20"/>
        </w:trPr>
        <w:tc>
          <w:tcPr>
            <w:tcW w:w="1756" w:type="pct"/>
            <w:noWrap/>
            <w:hideMark/>
          </w:tcPr>
          <w:p w14:paraId="55A509D5" w14:textId="77777777" w:rsidR="00413CB7" w:rsidRPr="00413CB7" w:rsidRDefault="00413CB7" w:rsidP="00413CB7">
            <w:pPr>
              <w:spacing w:after="0"/>
              <w:jc w:val="left"/>
              <w:rPr>
                <w:szCs w:val="20"/>
              </w:rPr>
            </w:pPr>
            <w:r w:rsidRPr="00413CB7">
              <w:rPr>
                <w:szCs w:val="20"/>
              </w:rPr>
              <w:t>Zhi Qun Zhao</w:t>
            </w:r>
          </w:p>
        </w:tc>
        <w:tc>
          <w:tcPr>
            <w:tcW w:w="1597" w:type="pct"/>
            <w:noWrap/>
            <w:hideMark/>
          </w:tcPr>
          <w:p w14:paraId="377710BD" w14:textId="77777777"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14:paraId="6DC9ECC3" w14:textId="77777777" w:rsidR="00413CB7" w:rsidRPr="00413CB7" w:rsidRDefault="00413CB7" w:rsidP="00413CB7">
            <w:pPr>
              <w:spacing w:after="0"/>
              <w:ind w:right="113"/>
              <w:jc w:val="right"/>
              <w:rPr>
                <w:szCs w:val="20"/>
              </w:rPr>
            </w:pPr>
            <w:r w:rsidRPr="00413CB7">
              <w:rPr>
                <w:szCs w:val="20"/>
              </w:rPr>
              <w:t>76.41</w:t>
            </w:r>
          </w:p>
        </w:tc>
        <w:tc>
          <w:tcPr>
            <w:tcW w:w="770" w:type="pct"/>
            <w:noWrap/>
            <w:hideMark/>
          </w:tcPr>
          <w:p w14:paraId="768CE754"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16937056" w14:textId="77777777" w:rsidR="00413CB7" w:rsidRPr="00413CB7" w:rsidRDefault="00413CB7" w:rsidP="00413CB7">
            <w:pPr>
              <w:spacing w:after="0"/>
              <w:jc w:val="right"/>
              <w:rPr>
                <w:szCs w:val="20"/>
              </w:rPr>
            </w:pPr>
            <w:r w:rsidRPr="00413CB7">
              <w:rPr>
                <w:szCs w:val="20"/>
              </w:rPr>
              <w:t>21.9.2014</w:t>
            </w:r>
          </w:p>
        </w:tc>
      </w:tr>
      <w:tr w:rsidR="00413CB7" w:rsidRPr="00413CB7" w14:paraId="04198AAB" w14:textId="77777777" w:rsidTr="005B36B0">
        <w:trPr>
          <w:trHeight w:val="20"/>
        </w:trPr>
        <w:tc>
          <w:tcPr>
            <w:tcW w:w="1756" w:type="pct"/>
            <w:noWrap/>
            <w:hideMark/>
          </w:tcPr>
          <w:p w14:paraId="66E52794" w14:textId="77777777" w:rsidR="00413CB7" w:rsidRPr="00413CB7" w:rsidRDefault="00413CB7" w:rsidP="00413CB7">
            <w:pPr>
              <w:spacing w:after="0"/>
              <w:jc w:val="left"/>
              <w:rPr>
                <w:szCs w:val="20"/>
              </w:rPr>
            </w:pPr>
            <w:r w:rsidRPr="00413CB7">
              <w:rPr>
                <w:szCs w:val="20"/>
              </w:rPr>
              <w:t>Zivoslav Filipovic</w:t>
            </w:r>
          </w:p>
        </w:tc>
        <w:tc>
          <w:tcPr>
            <w:tcW w:w="1597" w:type="pct"/>
            <w:noWrap/>
            <w:hideMark/>
          </w:tcPr>
          <w:p w14:paraId="002C3F0C" w14:textId="77777777"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14:paraId="3C7B6083" w14:textId="77777777" w:rsidR="00413CB7" w:rsidRPr="00413CB7" w:rsidRDefault="00413CB7" w:rsidP="00413CB7">
            <w:pPr>
              <w:spacing w:after="0"/>
              <w:ind w:right="113"/>
              <w:jc w:val="right"/>
              <w:rPr>
                <w:szCs w:val="20"/>
              </w:rPr>
            </w:pPr>
            <w:r w:rsidRPr="00413CB7">
              <w:rPr>
                <w:szCs w:val="20"/>
              </w:rPr>
              <w:t>10.45</w:t>
            </w:r>
          </w:p>
        </w:tc>
        <w:tc>
          <w:tcPr>
            <w:tcW w:w="770" w:type="pct"/>
            <w:noWrap/>
            <w:hideMark/>
          </w:tcPr>
          <w:p w14:paraId="6432616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BD060AB" w14:textId="77777777" w:rsidR="00413CB7" w:rsidRPr="00413CB7" w:rsidRDefault="00413CB7" w:rsidP="00413CB7">
            <w:pPr>
              <w:spacing w:after="0"/>
              <w:jc w:val="right"/>
              <w:rPr>
                <w:szCs w:val="20"/>
              </w:rPr>
            </w:pPr>
            <w:r w:rsidRPr="00413CB7">
              <w:rPr>
                <w:szCs w:val="20"/>
              </w:rPr>
              <w:t>18.9.2013</w:t>
            </w:r>
          </w:p>
        </w:tc>
      </w:tr>
      <w:tr w:rsidR="00413CB7" w:rsidRPr="00413CB7" w14:paraId="3B48D893" w14:textId="77777777" w:rsidTr="005B36B0">
        <w:trPr>
          <w:trHeight w:val="20"/>
        </w:trPr>
        <w:tc>
          <w:tcPr>
            <w:tcW w:w="1756" w:type="pct"/>
            <w:noWrap/>
            <w:hideMark/>
          </w:tcPr>
          <w:p w14:paraId="62E9700D" w14:textId="77777777" w:rsidR="00413CB7" w:rsidRPr="00413CB7" w:rsidRDefault="00413CB7" w:rsidP="00413CB7">
            <w:pPr>
              <w:spacing w:after="0"/>
              <w:jc w:val="left"/>
              <w:rPr>
                <w:szCs w:val="20"/>
              </w:rPr>
            </w:pPr>
            <w:r w:rsidRPr="00413CB7">
              <w:rPr>
                <w:szCs w:val="20"/>
              </w:rPr>
              <w:t>Zoe and Floyd Smith</w:t>
            </w:r>
          </w:p>
        </w:tc>
        <w:tc>
          <w:tcPr>
            <w:tcW w:w="1597" w:type="pct"/>
            <w:noWrap/>
            <w:hideMark/>
          </w:tcPr>
          <w:p w14:paraId="307C89D3" w14:textId="77777777"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14:paraId="34C03B18" w14:textId="77777777" w:rsidR="00413CB7" w:rsidRPr="00413CB7" w:rsidRDefault="00413CB7" w:rsidP="00413CB7">
            <w:pPr>
              <w:spacing w:after="0"/>
              <w:ind w:right="113"/>
              <w:jc w:val="right"/>
              <w:rPr>
                <w:szCs w:val="20"/>
              </w:rPr>
            </w:pPr>
            <w:r w:rsidRPr="00413CB7">
              <w:rPr>
                <w:szCs w:val="20"/>
              </w:rPr>
              <w:t>150.00</w:t>
            </w:r>
          </w:p>
        </w:tc>
        <w:tc>
          <w:tcPr>
            <w:tcW w:w="770" w:type="pct"/>
            <w:noWrap/>
            <w:hideMark/>
          </w:tcPr>
          <w:p w14:paraId="4DA7E095"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C5F9E4E" w14:textId="77777777" w:rsidR="00413CB7" w:rsidRPr="00413CB7" w:rsidRDefault="00413CB7" w:rsidP="00413CB7">
            <w:pPr>
              <w:spacing w:after="0"/>
              <w:jc w:val="right"/>
              <w:rPr>
                <w:szCs w:val="20"/>
              </w:rPr>
            </w:pPr>
            <w:r w:rsidRPr="00413CB7">
              <w:rPr>
                <w:szCs w:val="20"/>
              </w:rPr>
              <w:t>22.7.2014</w:t>
            </w:r>
          </w:p>
        </w:tc>
      </w:tr>
      <w:tr w:rsidR="00413CB7" w:rsidRPr="00413CB7" w14:paraId="708DFC21" w14:textId="77777777" w:rsidTr="005B36B0">
        <w:trPr>
          <w:trHeight w:val="20"/>
        </w:trPr>
        <w:tc>
          <w:tcPr>
            <w:tcW w:w="1756" w:type="pct"/>
            <w:noWrap/>
            <w:hideMark/>
          </w:tcPr>
          <w:p w14:paraId="74A948C1" w14:textId="77777777" w:rsidR="00413CB7" w:rsidRPr="00413CB7" w:rsidRDefault="00413CB7" w:rsidP="00413CB7">
            <w:pPr>
              <w:spacing w:after="0"/>
              <w:jc w:val="left"/>
              <w:rPr>
                <w:szCs w:val="20"/>
              </w:rPr>
            </w:pPr>
            <w:r w:rsidRPr="00413CB7">
              <w:rPr>
                <w:szCs w:val="20"/>
              </w:rPr>
              <w:t>Zoe Berger</w:t>
            </w:r>
          </w:p>
        </w:tc>
        <w:tc>
          <w:tcPr>
            <w:tcW w:w="1597" w:type="pct"/>
            <w:noWrap/>
            <w:hideMark/>
          </w:tcPr>
          <w:p w14:paraId="1D590DA6" w14:textId="77777777"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14:paraId="7C6D64C1" w14:textId="77777777" w:rsidR="00413CB7" w:rsidRPr="00413CB7" w:rsidRDefault="00413CB7" w:rsidP="00413CB7">
            <w:pPr>
              <w:spacing w:after="0"/>
              <w:ind w:right="113"/>
              <w:jc w:val="right"/>
              <w:rPr>
                <w:szCs w:val="20"/>
              </w:rPr>
            </w:pPr>
            <w:r w:rsidRPr="00413CB7">
              <w:rPr>
                <w:szCs w:val="20"/>
              </w:rPr>
              <w:t>39.92</w:t>
            </w:r>
          </w:p>
        </w:tc>
        <w:tc>
          <w:tcPr>
            <w:tcW w:w="770" w:type="pct"/>
            <w:noWrap/>
            <w:hideMark/>
          </w:tcPr>
          <w:p w14:paraId="0BBF3CF3"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291DB11" w14:textId="77777777" w:rsidR="00413CB7" w:rsidRPr="00413CB7" w:rsidRDefault="00413CB7" w:rsidP="00413CB7">
            <w:pPr>
              <w:spacing w:after="0"/>
              <w:jc w:val="right"/>
              <w:rPr>
                <w:szCs w:val="20"/>
              </w:rPr>
            </w:pPr>
            <w:r w:rsidRPr="00413CB7">
              <w:rPr>
                <w:szCs w:val="20"/>
              </w:rPr>
              <w:t>8.2.2013</w:t>
            </w:r>
          </w:p>
        </w:tc>
      </w:tr>
      <w:tr w:rsidR="00413CB7" w:rsidRPr="00413CB7" w14:paraId="2F2B5BAE" w14:textId="77777777" w:rsidTr="005B36B0">
        <w:trPr>
          <w:trHeight w:val="20"/>
        </w:trPr>
        <w:tc>
          <w:tcPr>
            <w:tcW w:w="1756" w:type="pct"/>
            <w:noWrap/>
            <w:hideMark/>
          </w:tcPr>
          <w:p w14:paraId="120E7FD8" w14:textId="77777777" w:rsidR="00413CB7" w:rsidRPr="00413CB7" w:rsidRDefault="00413CB7" w:rsidP="00413CB7">
            <w:pPr>
              <w:spacing w:after="0"/>
              <w:jc w:val="left"/>
              <w:rPr>
                <w:szCs w:val="20"/>
              </w:rPr>
            </w:pPr>
            <w:r w:rsidRPr="00413CB7">
              <w:rPr>
                <w:szCs w:val="20"/>
              </w:rPr>
              <w:t>Zoe Hall</w:t>
            </w:r>
          </w:p>
        </w:tc>
        <w:tc>
          <w:tcPr>
            <w:tcW w:w="1597" w:type="pct"/>
            <w:noWrap/>
            <w:hideMark/>
          </w:tcPr>
          <w:p w14:paraId="514B2CB4" w14:textId="77777777"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14:paraId="4BFEC7D0" w14:textId="77777777" w:rsidR="00413CB7" w:rsidRPr="00413CB7" w:rsidRDefault="00413CB7" w:rsidP="00413CB7">
            <w:pPr>
              <w:spacing w:after="0"/>
              <w:ind w:right="113"/>
              <w:jc w:val="right"/>
              <w:rPr>
                <w:szCs w:val="20"/>
              </w:rPr>
            </w:pPr>
            <w:r w:rsidRPr="00413CB7">
              <w:rPr>
                <w:szCs w:val="20"/>
              </w:rPr>
              <w:t>27.02</w:t>
            </w:r>
          </w:p>
        </w:tc>
        <w:tc>
          <w:tcPr>
            <w:tcW w:w="770" w:type="pct"/>
            <w:noWrap/>
            <w:hideMark/>
          </w:tcPr>
          <w:p w14:paraId="084448E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3EADDE06" w14:textId="77777777" w:rsidR="00413CB7" w:rsidRPr="00413CB7" w:rsidRDefault="00413CB7" w:rsidP="00413CB7">
            <w:pPr>
              <w:spacing w:after="0"/>
              <w:jc w:val="right"/>
              <w:rPr>
                <w:szCs w:val="20"/>
              </w:rPr>
            </w:pPr>
            <w:r w:rsidRPr="00413CB7">
              <w:rPr>
                <w:szCs w:val="20"/>
              </w:rPr>
              <w:t>23.10.2014</w:t>
            </w:r>
          </w:p>
        </w:tc>
      </w:tr>
      <w:tr w:rsidR="00413CB7" w:rsidRPr="00413CB7" w14:paraId="2D5D796C" w14:textId="77777777" w:rsidTr="005B36B0">
        <w:trPr>
          <w:trHeight w:val="20"/>
        </w:trPr>
        <w:tc>
          <w:tcPr>
            <w:tcW w:w="1756" w:type="pct"/>
            <w:noWrap/>
            <w:hideMark/>
          </w:tcPr>
          <w:p w14:paraId="2D68F156" w14:textId="77777777" w:rsidR="00413CB7" w:rsidRPr="00413CB7" w:rsidRDefault="00413CB7" w:rsidP="00413CB7">
            <w:pPr>
              <w:spacing w:after="0"/>
              <w:jc w:val="left"/>
              <w:rPr>
                <w:szCs w:val="20"/>
              </w:rPr>
            </w:pPr>
            <w:r w:rsidRPr="00413CB7">
              <w:rPr>
                <w:szCs w:val="20"/>
              </w:rPr>
              <w:t>Zoe Hamilton</w:t>
            </w:r>
          </w:p>
        </w:tc>
        <w:tc>
          <w:tcPr>
            <w:tcW w:w="1597" w:type="pct"/>
            <w:noWrap/>
            <w:hideMark/>
          </w:tcPr>
          <w:p w14:paraId="2DFF42E4" w14:textId="77777777"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14:paraId="34B5E5B8" w14:textId="77777777" w:rsidR="00413CB7" w:rsidRPr="00413CB7" w:rsidRDefault="00413CB7" w:rsidP="00413CB7">
            <w:pPr>
              <w:spacing w:after="0"/>
              <w:ind w:right="113"/>
              <w:jc w:val="right"/>
              <w:rPr>
                <w:szCs w:val="20"/>
              </w:rPr>
            </w:pPr>
            <w:r w:rsidRPr="00413CB7">
              <w:rPr>
                <w:szCs w:val="20"/>
              </w:rPr>
              <w:t>100.27</w:t>
            </w:r>
          </w:p>
        </w:tc>
        <w:tc>
          <w:tcPr>
            <w:tcW w:w="770" w:type="pct"/>
            <w:noWrap/>
            <w:hideMark/>
          </w:tcPr>
          <w:p w14:paraId="413A82DC"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7CBB028B" w14:textId="77777777" w:rsidR="00413CB7" w:rsidRPr="00413CB7" w:rsidRDefault="00413CB7" w:rsidP="00413CB7">
            <w:pPr>
              <w:spacing w:after="0"/>
              <w:jc w:val="right"/>
              <w:rPr>
                <w:szCs w:val="20"/>
              </w:rPr>
            </w:pPr>
            <w:r w:rsidRPr="00413CB7">
              <w:rPr>
                <w:szCs w:val="20"/>
              </w:rPr>
              <w:t>29.1.2014</w:t>
            </w:r>
          </w:p>
        </w:tc>
      </w:tr>
      <w:tr w:rsidR="00413CB7" w:rsidRPr="00413CB7" w14:paraId="28E01F40" w14:textId="77777777" w:rsidTr="005B36B0">
        <w:trPr>
          <w:trHeight w:val="20"/>
        </w:trPr>
        <w:tc>
          <w:tcPr>
            <w:tcW w:w="1756" w:type="pct"/>
            <w:noWrap/>
            <w:hideMark/>
          </w:tcPr>
          <w:p w14:paraId="7607DF80" w14:textId="77777777" w:rsidR="00413CB7" w:rsidRPr="00413CB7" w:rsidRDefault="00413CB7" w:rsidP="00413CB7">
            <w:pPr>
              <w:spacing w:after="0"/>
              <w:jc w:val="left"/>
              <w:rPr>
                <w:szCs w:val="20"/>
              </w:rPr>
            </w:pPr>
            <w:r w:rsidRPr="00413CB7">
              <w:rPr>
                <w:szCs w:val="20"/>
              </w:rPr>
              <w:t>Zoe Lindsay</w:t>
            </w:r>
          </w:p>
        </w:tc>
        <w:tc>
          <w:tcPr>
            <w:tcW w:w="1597" w:type="pct"/>
            <w:noWrap/>
            <w:hideMark/>
          </w:tcPr>
          <w:p w14:paraId="27162557" w14:textId="77777777"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14:paraId="17A34D8E" w14:textId="77777777" w:rsidR="00413CB7" w:rsidRPr="00413CB7" w:rsidRDefault="00413CB7" w:rsidP="00413CB7">
            <w:pPr>
              <w:spacing w:after="0"/>
              <w:ind w:right="113"/>
              <w:jc w:val="right"/>
              <w:rPr>
                <w:szCs w:val="20"/>
              </w:rPr>
            </w:pPr>
            <w:r w:rsidRPr="00413CB7">
              <w:rPr>
                <w:szCs w:val="20"/>
              </w:rPr>
              <w:t>127.16</w:t>
            </w:r>
          </w:p>
        </w:tc>
        <w:tc>
          <w:tcPr>
            <w:tcW w:w="770" w:type="pct"/>
            <w:noWrap/>
            <w:hideMark/>
          </w:tcPr>
          <w:p w14:paraId="6EE2F6FB" w14:textId="77777777" w:rsidR="00413CB7" w:rsidRPr="00413CB7" w:rsidRDefault="00413CB7" w:rsidP="00413CB7">
            <w:pPr>
              <w:spacing w:after="0"/>
              <w:ind w:left="170"/>
              <w:jc w:val="left"/>
              <w:rPr>
                <w:szCs w:val="20"/>
              </w:rPr>
            </w:pPr>
            <w:r w:rsidRPr="00413CB7">
              <w:rPr>
                <w:szCs w:val="20"/>
              </w:rPr>
              <w:t>Refund 197613</w:t>
            </w:r>
          </w:p>
        </w:tc>
        <w:tc>
          <w:tcPr>
            <w:tcW w:w="453" w:type="pct"/>
            <w:noWrap/>
            <w:hideMark/>
          </w:tcPr>
          <w:p w14:paraId="1429F672" w14:textId="77777777" w:rsidR="00413CB7" w:rsidRPr="00413CB7" w:rsidRDefault="00413CB7" w:rsidP="00413CB7">
            <w:pPr>
              <w:spacing w:after="0"/>
              <w:jc w:val="right"/>
              <w:rPr>
                <w:szCs w:val="20"/>
              </w:rPr>
            </w:pPr>
            <w:r w:rsidRPr="00413CB7">
              <w:rPr>
                <w:szCs w:val="20"/>
              </w:rPr>
              <w:t>18.11.2013</w:t>
            </w:r>
          </w:p>
        </w:tc>
      </w:tr>
      <w:tr w:rsidR="00413CB7" w:rsidRPr="00413CB7" w14:paraId="000C588B" w14:textId="77777777" w:rsidTr="005B36B0">
        <w:trPr>
          <w:trHeight w:val="20"/>
        </w:trPr>
        <w:tc>
          <w:tcPr>
            <w:tcW w:w="1756" w:type="pct"/>
            <w:noWrap/>
            <w:hideMark/>
          </w:tcPr>
          <w:p w14:paraId="391B97B1" w14:textId="77777777" w:rsidR="00413CB7" w:rsidRPr="00413CB7" w:rsidRDefault="00413CB7" w:rsidP="00413CB7">
            <w:pPr>
              <w:spacing w:after="0"/>
              <w:jc w:val="left"/>
              <w:rPr>
                <w:szCs w:val="20"/>
              </w:rPr>
            </w:pPr>
            <w:r w:rsidRPr="00413CB7">
              <w:rPr>
                <w:szCs w:val="20"/>
              </w:rPr>
              <w:t xml:space="preserve">Zofia Papilion, the estate of </w:t>
            </w:r>
          </w:p>
        </w:tc>
        <w:tc>
          <w:tcPr>
            <w:tcW w:w="1597" w:type="pct"/>
            <w:noWrap/>
            <w:hideMark/>
          </w:tcPr>
          <w:p w14:paraId="7297390A" w14:textId="77777777" w:rsidR="00413CB7" w:rsidRPr="00413CB7" w:rsidRDefault="00413CB7" w:rsidP="00413CB7">
            <w:pPr>
              <w:spacing w:after="0"/>
              <w:ind w:left="113"/>
              <w:jc w:val="left"/>
              <w:rPr>
                <w:szCs w:val="20"/>
              </w:rPr>
            </w:pPr>
            <w:r w:rsidRPr="00413CB7">
              <w:rPr>
                <w:szCs w:val="20"/>
              </w:rPr>
              <w:t>NORWOOD, SA 5067</w:t>
            </w:r>
          </w:p>
        </w:tc>
        <w:tc>
          <w:tcPr>
            <w:tcW w:w="424" w:type="pct"/>
            <w:noWrap/>
            <w:hideMark/>
          </w:tcPr>
          <w:p w14:paraId="2E74295F" w14:textId="77777777" w:rsidR="00413CB7" w:rsidRPr="00413CB7" w:rsidRDefault="00413CB7" w:rsidP="00413CB7">
            <w:pPr>
              <w:spacing w:after="0"/>
              <w:ind w:right="113"/>
              <w:jc w:val="right"/>
              <w:rPr>
                <w:szCs w:val="20"/>
              </w:rPr>
            </w:pPr>
            <w:r w:rsidRPr="00413CB7">
              <w:rPr>
                <w:szCs w:val="20"/>
              </w:rPr>
              <w:t>13.12</w:t>
            </w:r>
          </w:p>
        </w:tc>
        <w:tc>
          <w:tcPr>
            <w:tcW w:w="770" w:type="pct"/>
            <w:noWrap/>
            <w:hideMark/>
          </w:tcPr>
          <w:p w14:paraId="3963FB5A"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4BAE7D5E" w14:textId="77777777" w:rsidR="00413CB7" w:rsidRPr="00413CB7" w:rsidRDefault="00413CB7" w:rsidP="00413CB7">
            <w:pPr>
              <w:spacing w:after="0"/>
              <w:jc w:val="right"/>
              <w:rPr>
                <w:szCs w:val="20"/>
              </w:rPr>
            </w:pPr>
            <w:r w:rsidRPr="00413CB7">
              <w:rPr>
                <w:szCs w:val="20"/>
              </w:rPr>
              <w:t>7.8.2013</w:t>
            </w:r>
          </w:p>
        </w:tc>
      </w:tr>
      <w:tr w:rsidR="00413CB7" w:rsidRPr="00413CB7" w14:paraId="05D71D23" w14:textId="77777777" w:rsidTr="005B36B0">
        <w:trPr>
          <w:trHeight w:val="20"/>
        </w:trPr>
        <w:tc>
          <w:tcPr>
            <w:tcW w:w="1756" w:type="pct"/>
            <w:noWrap/>
            <w:hideMark/>
          </w:tcPr>
          <w:p w14:paraId="74AD745B" w14:textId="77777777" w:rsidR="00413CB7" w:rsidRPr="00413CB7" w:rsidRDefault="00413CB7" w:rsidP="00413CB7">
            <w:pPr>
              <w:spacing w:after="0"/>
              <w:jc w:val="left"/>
              <w:rPr>
                <w:szCs w:val="20"/>
              </w:rPr>
            </w:pPr>
            <w:r w:rsidRPr="00413CB7">
              <w:rPr>
                <w:szCs w:val="20"/>
              </w:rPr>
              <w:t>Zoraya Myatt</w:t>
            </w:r>
          </w:p>
        </w:tc>
        <w:tc>
          <w:tcPr>
            <w:tcW w:w="1597" w:type="pct"/>
            <w:noWrap/>
            <w:hideMark/>
          </w:tcPr>
          <w:p w14:paraId="3D55B92D" w14:textId="77777777"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14:paraId="1CADCD0A" w14:textId="77777777" w:rsidR="00413CB7" w:rsidRPr="00413CB7" w:rsidRDefault="00413CB7" w:rsidP="00413CB7">
            <w:pPr>
              <w:spacing w:after="0"/>
              <w:ind w:right="113"/>
              <w:jc w:val="right"/>
              <w:rPr>
                <w:szCs w:val="20"/>
              </w:rPr>
            </w:pPr>
            <w:r w:rsidRPr="00413CB7">
              <w:rPr>
                <w:szCs w:val="20"/>
              </w:rPr>
              <w:t>25.28</w:t>
            </w:r>
          </w:p>
        </w:tc>
        <w:tc>
          <w:tcPr>
            <w:tcW w:w="770" w:type="pct"/>
            <w:noWrap/>
            <w:hideMark/>
          </w:tcPr>
          <w:p w14:paraId="529FBC5E" w14:textId="77777777" w:rsidR="00413CB7" w:rsidRPr="00413CB7" w:rsidRDefault="00413CB7" w:rsidP="00413CB7">
            <w:pPr>
              <w:spacing w:after="0"/>
              <w:ind w:left="170"/>
              <w:jc w:val="left"/>
              <w:rPr>
                <w:szCs w:val="20"/>
              </w:rPr>
            </w:pPr>
            <w:r w:rsidRPr="00413CB7">
              <w:rPr>
                <w:szCs w:val="20"/>
              </w:rPr>
              <w:t>Credit Balance</w:t>
            </w:r>
          </w:p>
        </w:tc>
        <w:tc>
          <w:tcPr>
            <w:tcW w:w="453" w:type="pct"/>
            <w:noWrap/>
            <w:hideMark/>
          </w:tcPr>
          <w:p w14:paraId="550A43C7" w14:textId="77777777" w:rsidR="00413CB7" w:rsidRPr="00413CB7" w:rsidRDefault="00413CB7" w:rsidP="00413CB7">
            <w:pPr>
              <w:spacing w:after="0"/>
              <w:jc w:val="right"/>
              <w:rPr>
                <w:szCs w:val="20"/>
              </w:rPr>
            </w:pPr>
            <w:r w:rsidRPr="00413CB7">
              <w:rPr>
                <w:szCs w:val="20"/>
              </w:rPr>
              <w:t>17.2.2014</w:t>
            </w:r>
          </w:p>
        </w:tc>
      </w:tr>
      <w:tr w:rsidR="00413CB7" w:rsidRPr="00413CB7" w14:paraId="7E286C29" w14:textId="77777777" w:rsidTr="005B36B0">
        <w:trPr>
          <w:trHeight w:val="20"/>
        </w:trPr>
        <w:tc>
          <w:tcPr>
            <w:tcW w:w="1756" w:type="pct"/>
            <w:tcBorders>
              <w:bottom w:val="single" w:sz="4" w:space="0" w:color="auto"/>
            </w:tcBorders>
            <w:noWrap/>
            <w:hideMark/>
          </w:tcPr>
          <w:p w14:paraId="28857426" w14:textId="77777777" w:rsidR="00413CB7" w:rsidRPr="00413CB7" w:rsidRDefault="00413CB7" w:rsidP="00413CB7">
            <w:pPr>
              <w:jc w:val="left"/>
              <w:rPr>
                <w:szCs w:val="20"/>
              </w:rPr>
            </w:pPr>
            <w:r w:rsidRPr="00413CB7">
              <w:rPr>
                <w:szCs w:val="20"/>
              </w:rPr>
              <w:t>Zudi Lu</w:t>
            </w:r>
          </w:p>
        </w:tc>
        <w:tc>
          <w:tcPr>
            <w:tcW w:w="1597" w:type="pct"/>
            <w:tcBorders>
              <w:bottom w:val="single" w:sz="4" w:space="0" w:color="auto"/>
            </w:tcBorders>
            <w:noWrap/>
            <w:hideMark/>
          </w:tcPr>
          <w:p w14:paraId="22C5A4A2" w14:textId="77777777" w:rsidR="00413CB7" w:rsidRPr="00413CB7" w:rsidRDefault="00413CB7" w:rsidP="00413CB7">
            <w:pPr>
              <w:ind w:left="113"/>
              <w:jc w:val="left"/>
              <w:rPr>
                <w:szCs w:val="20"/>
              </w:rPr>
            </w:pPr>
            <w:r w:rsidRPr="00413CB7">
              <w:rPr>
                <w:szCs w:val="20"/>
              </w:rPr>
              <w:t>KENSINGTON GARDENS, SA 5068</w:t>
            </w:r>
          </w:p>
        </w:tc>
        <w:tc>
          <w:tcPr>
            <w:tcW w:w="424" w:type="pct"/>
            <w:tcBorders>
              <w:bottom w:val="single" w:sz="4" w:space="0" w:color="auto"/>
            </w:tcBorders>
            <w:noWrap/>
            <w:hideMark/>
          </w:tcPr>
          <w:p w14:paraId="134991A1" w14:textId="77777777" w:rsidR="00413CB7" w:rsidRPr="00413CB7" w:rsidRDefault="00413CB7" w:rsidP="00413CB7">
            <w:pPr>
              <w:ind w:right="113"/>
              <w:jc w:val="right"/>
              <w:rPr>
                <w:szCs w:val="20"/>
              </w:rPr>
            </w:pPr>
            <w:r w:rsidRPr="00413CB7">
              <w:rPr>
                <w:szCs w:val="20"/>
              </w:rPr>
              <w:t>10.86</w:t>
            </w:r>
          </w:p>
        </w:tc>
        <w:tc>
          <w:tcPr>
            <w:tcW w:w="770" w:type="pct"/>
            <w:tcBorders>
              <w:bottom w:val="single" w:sz="4" w:space="0" w:color="auto"/>
            </w:tcBorders>
            <w:noWrap/>
            <w:hideMark/>
          </w:tcPr>
          <w:p w14:paraId="08647880" w14:textId="77777777" w:rsidR="00413CB7" w:rsidRPr="00413CB7" w:rsidRDefault="00413CB7" w:rsidP="00413CB7">
            <w:pPr>
              <w:spacing w:after="0"/>
              <w:ind w:left="170"/>
              <w:jc w:val="left"/>
              <w:rPr>
                <w:szCs w:val="20"/>
              </w:rPr>
            </w:pPr>
            <w:r w:rsidRPr="00413CB7">
              <w:rPr>
                <w:szCs w:val="20"/>
              </w:rPr>
              <w:t>Credit Balance</w:t>
            </w:r>
          </w:p>
        </w:tc>
        <w:tc>
          <w:tcPr>
            <w:tcW w:w="453" w:type="pct"/>
            <w:tcBorders>
              <w:bottom w:val="single" w:sz="4" w:space="0" w:color="auto"/>
            </w:tcBorders>
            <w:noWrap/>
            <w:hideMark/>
          </w:tcPr>
          <w:p w14:paraId="116F8405" w14:textId="77777777" w:rsidR="00413CB7" w:rsidRPr="00413CB7" w:rsidRDefault="00413CB7" w:rsidP="00413CB7">
            <w:pPr>
              <w:jc w:val="right"/>
              <w:rPr>
                <w:szCs w:val="20"/>
              </w:rPr>
            </w:pPr>
            <w:r w:rsidRPr="00413CB7">
              <w:rPr>
                <w:szCs w:val="20"/>
              </w:rPr>
              <w:t>21.8.2014</w:t>
            </w:r>
          </w:p>
        </w:tc>
      </w:tr>
    </w:tbl>
    <w:p w14:paraId="6FCA5182" w14:textId="77777777" w:rsidR="00413CB7" w:rsidRPr="00413CB7" w:rsidRDefault="00413CB7" w:rsidP="00413CB7">
      <w:pPr>
        <w:rPr>
          <w:rFonts w:eastAsia="Times New Roman"/>
          <w:szCs w:val="20"/>
        </w:rPr>
      </w:pPr>
    </w:p>
    <w:p w14:paraId="3FA5E8BB" w14:textId="77777777" w:rsidR="00413CB7" w:rsidRDefault="00413CB7">
      <w:pPr>
        <w:spacing w:after="0" w:line="240" w:lineRule="auto"/>
        <w:jc w:val="left"/>
        <w:rPr>
          <w:caps/>
          <w:szCs w:val="17"/>
          <w:lang w:val="en-US"/>
        </w:rPr>
      </w:pPr>
      <w:r>
        <w:br w:type="page"/>
      </w:r>
    </w:p>
    <w:bookmarkEnd w:id="65"/>
    <w:p w14:paraId="5ADE1530" w14:textId="77777777" w:rsidR="00DB5E28" w:rsidRPr="00DB5E28" w:rsidRDefault="00DB5E28" w:rsidP="00DB5E28">
      <w:pPr>
        <w:pStyle w:val="GG-Title1"/>
        <w:rPr>
          <w:lang w:eastAsia="en-AU"/>
        </w:rPr>
      </w:pPr>
      <w:r w:rsidRPr="00DB5E28">
        <w:rPr>
          <w:lang w:eastAsia="en-AU"/>
        </w:rPr>
        <w:lastRenderedPageBreak/>
        <w:t>Unclaimed Moneys Act 1891</w:t>
      </w:r>
    </w:p>
    <w:p w14:paraId="14DFC8AD" w14:textId="77777777" w:rsidR="009904B3" w:rsidRPr="009904B3" w:rsidRDefault="009904B3" w:rsidP="009904B3">
      <w:pPr>
        <w:jc w:val="center"/>
        <w:rPr>
          <w:i/>
          <w:szCs w:val="17"/>
          <w:lang w:eastAsia="en-AU"/>
        </w:rPr>
      </w:pPr>
      <w:r w:rsidRPr="009904B3">
        <w:rPr>
          <w:i/>
          <w:szCs w:val="17"/>
          <w:lang w:eastAsia="en-AU"/>
        </w:rPr>
        <w:t xml:space="preserve">Register of Unclaimed Moneys </w:t>
      </w:r>
      <w:r w:rsidRPr="009904B3">
        <w:rPr>
          <w:i/>
          <w:szCs w:val="17"/>
        </w:rPr>
        <w:t>held by</w:t>
      </w:r>
      <w:r w:rsidRPr="009904B3">
        <w:rPr>
          <w:i/>
          <w:szCs w:val="17"/>
          <w:lang w:eastAsia="en-AU"/>
        </w:rPr>
        <w:t xml:space="preserve"> Tower Trust Ltd for the years 2013-2014</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24"/>
        <w:gridCol w:w="1009"/>
        <w:gridCol w:w="889"/>
        <w:gridCol w:w="3332"/>
        <w:gridCol w:w="900"/>
      </w:tblGrid>
      <w:tr w:rsidR="009904B3" w:rsidRPr="009904B3" w14:paraId="4199A447" w14:textId="77777777" w:rsidTr="00BC2A97">
        <w:trPr>
          <w:trHeight w:val="487"/>
          <w:tblHeader/>
        </w:trPr>
        <w:tc>
          <w:tcPr>
            <w:tcW w:w="4240" w:type="dxa"/>
            <w:gridSpan w:val="2"/>
            <w:tcBorders>
              <w:top w:val="single" w:sz="4" w:space="0" w:color="auto"/>
              <w:bottom w:val="single" w:sz="4" w:space="0" w:color="auto"/>
            </w:tcBorders>
            <w:noWrap/>
            <w:vAlign w:val="center"/>
          </w:tcPr>
          <w:p w14:paraId="68226073" w14:textId="77777777" w:rsidR="009904B3" w:rsidRPr="009904B3" w:rsidRDefault="009904B3" w:rsidP="009904B3">
            <w:pPr>
              <w:spacing w:after="0"/>
              <w:ind w:left="113"/>
              <w:jc w:val="center"/>
              <w:rPr>
                <w:b/>
                <w:szCs w:val="20"/>
              </w:rPr>
            </w:pPr>
            <w:r w:rsidRPr="009904B3">
              <w:rPr>
                <w:b/>
                <w:szCs w:val="20"/>
              </w:rPr>
              <w:t>Name and Address of Owner</w:t>
            </w:r>
          </w:p>
        </w:tc>
        <w:tc>
          <w:tcPr>
            <w:tcW w:w="881" w:type="dxa"/>
            <w:tcBorders>
              <w:top w:val="single" w:sz="4" w:space="0" w:color="auto"/>
              <w:bottom w:val="single" w:sz="4" w:space="0" w:color="auto"/>
            </w:tcBorders>
            <w:noWrap/>
            <w:vAlign w:val="center"/>
          </w:tcPr>
          <w:p w14:paraId="09DB002F" w14:textId="77777777" w:rsidR="009904B3" w:rsidRPr="009904B3" w:rsidRDefault="009904B3" w:rsidP="009904B3">
            <w:pPr>
              <w:spacing w:after="0"/>
              <w:ind w:right="113"/>
              <w:jc w:val="right"/>
              <w:rPr>
                <w:b/>
                <w:szCs w:val="20"/>
              </w:rPr>
            </w:pPr>
            <w:r w:rsidRPr="009904B3">
              <w:rPr>
                <w:b/>
                <w:szCs w:val="20"/>
              </w:rPr>
              <w:t>Amount $</w:t>
            </w:r>
          </w:p>
        </w:tc>
        <w:tc>
          <w:tcPr>
            <w:tcW w:w="3347" w:type="dxa"/>
            <w:tcBorders>
              <w:top w:val="single" w:sz="4" w:space="0" w:color="auto"/>
              <w:bottom w:val="single" w:sz="4" w:space="0" w:color="auto"/>
            </w:tcBorders>
            <w:noWrap/>
            <w:vAlign w:val="center"/>
          </w:tcPr>
          <w:p w14:paraId="31A2CDD6" w14:textId="77777777" w:rsidR="009904B3" w:rsidRPr="009904B3" w:rsidRDefault="009904B3" w:rsidP="009904B3">
            <w:pPr>
              <w:spacing w:after="0"/>
              <w:ind w:left="272" w:hanging="159"/>
              <w:jc w:val="center"/>
              <w:rPr>
                <w:b/>
                <w:szCs w:val="20"/>
              </w:rPr>
            </w:pPr>
            <w:r w:rsidRPr="009904B3">
              <w:rPr>
                <w:b/>
                <w:szCs w:val="20"/>
              </w:rPr>
              <w:t>Description of Unclaimed Money</w:t>
            </w:r>
          </w:p>
        </w:tc>
        <w:tc>
          <w:tcPr>
            <w:tcW w:w="892" w:type="dxa"/>
            <w:tcBorders>
              <w:top w:val="single" w:sz="4" w:space="0" w:color="auto"/>
              <w:bottom w:val="single" w:sz="4" w:space="0" w:color="auto"/>
            </w:tcBorders>
            <w:noWrap/>
            <w:vAlign w:val="center"/>
          </w:tcPr>
          <w:p w14:paraId="4DBF5E83" w14:textId="77777777" w:rsidR="009904B3" w:rsidRPr="009904B3" w:rsidRDefault="009904B3" w:rsidP="009904B3">
            <w:pPr>
              <w:spacing w:after="0"/>
              <w:jc w:val="center"/>
              <w:rPr>
                <w:b/>
                <w:szCs w:val="20"/>
              </w:rPr>
            </w:pPr>
            <w:r w:rsidRPr="009904B3">
              <w:rPr>
                <w:b/>
                <w:szCs w:val="20"/>
              </w:rPr>
              <w:t>Date</w:t>
            </w:r>
          </w:p>
        </w:tc>
      </w:tr>
      <w:tr w:rsidR="009904B3" w:rsidRPr="009904B3" w14:paraId="3237B1DC" w14:textId="77777777" w:rsidTr="00BC2A97">
        <w:trPr>
          <w:trHeight w:val="20"/>
          <w:tblHeader/>
        </w:trPr>
        <w:tc>
          <w:tcPr>
            <w:tcW w:w="3238" w:type="dxa"/>
            <w:tcBorders>
              <w:top w:val="single" w:sz="4" w:space="0" w:color="auto"/>
            </w:tcBorders>
            <w:noWrap/>
          </w:tcPr>
          <w:p w14:paraId="3E4005B8" w14:textId="77777777" w:rsidR="009904B3" w:rsidRPr="009904B3" w:rsidRDefault="009904B3" w:rsidP="009904B3">
            <w:pPr>
              <w:spacing w:after="0" w:line="80" w:lineRule="exact"/>
              <w:ind w:left="159" w:hanging="159"/>
              <w:jc w:val="left"/>
              <w:rPr>
                <w:szCs w:val="20"/>
              </w:rPr>
            </w:pPr>
          </w:p>
        </w:tc>
        <w:tc>
          <w:tcPr>
            <w:tcW w:w="1002" w:type="dxa"/>
            <w:tcBorders>
              <w:top w:val="single" w:sz="4" w:space="0" w:color="auto"/>
            </w:tcBorders>
            <w:noWrap/>
          </w:tcPr>
          <w:p w14:paraId="39283A16" w14:textId="77777777" w:rsidR="009904B3" w:rsidRPr="009904B3" w:rsidRDefault="009904B3" w:rsidP="009904B3">
            <w:pPr>
              <w:spacing w:after="0" w:line="80" w:lineRule="exact"/>
              <w:ind w:left="113"/>
              <w:jc w:val="left"/>
              <w:rPr>
                <w:szCs w:val="20"/>
              </w:rPr>
            </w:pPr>
          </w:p>
        </w:tc>
        <w:tc>
          <w:tcPr>
            <w:tcW w:w="881" w:type="dxa"/>
            <w:tcBorders>
              <w:top w:val="single" w:sz="4" w:space="0" w:color="auto"/>
            </w:tcBorders>
            <w:noWrap/>
          </w:tcPr>
          <w:p w14:paraId="57493A74" w14:textId="77777777" w:rsidR="009904B3" w:rsidRPr="009904B3" w:rsidRDefault="009904B3" w:rsidP="009904B3">
            <w:pPr>
              <w:spacing w:after="0" w:line="80" w:lineRule="exact"/>
              <w:ind w:right="113"/>
              <w:jc w:val="right"/>
              <w:rPr>
                <w:szCs w:val="20"/>
              </w:rPr>
            </w:pPr>
          </w:p>
        </w:tc>
        <w:tc>
          <w:tcPr>
            <w:tcW w:w="3347" w:type="dxa"/>
            <w:tcBorders>
              <w:top w:val="single" w:sz="4" w:space="0" w:color="auto"/>
            </w:tcBorders>
            <w:noWrap/>
          </w:tcPr>
          <w:p w14:paraId="2F545387" w14:textId="77777777" w:rsidR="009904B3" w:rsidRPr="009904B3" w:rsidRDefault="009904B3" w:rsidP="009904B3">
            <w:pPr>
              <w:spacing w:after="0" w:line="80" w:lineRule="exact"/>
              <w:ind w:left="272" w:hanging="159"/>
              <w:jc w:val="left"/>
              <w:rPr>
                <w:szCs w:val="20"/>
              </w:rPr>
            </w:pPr>
          </w:p>
        </w:tc>
        <w:tc>
          <w:tcPr>
            <w:tcW w:w="892" w:type="dxa"/>
            <w:tcBorders>
              <w:top w:val="single" w:sz="4" w:space="0" w:color="auto"/>
            </w:tcBorders>
            <w:noWrap/>
          </w:tcPr>
          <w:p w14:paraId="51151E49" w14:textId="77777777" w:rsidR="009904B3" w:rsidRPr="009904B3" w:rsidRDefault="009904B3" w:rsidP="009904B3">
            <w:pPr>
              <w:spacing w:after="0" w:line="80" w:lineRule="exact"/>
              <w:jc w:val="right"/>
              <w:rPr>
                <w:szCs w:val="20"/>
              </w:rPr>
            </w:pPr>
          </w:p>
        </w:tc>
      </w:tr>
      <w:tr w:rsidR="009904B3" w:rsidRPr="009904B3" w14:paraId="5FF90451" w14:textId="77777777" w:rsidTr="00BC2A97">
        <w:trPr>
          <w:trHeight w:val="20"/>
        </w:trPr>
        <w:tc>
          <w:tcPr>
            <w:tcW w:w="3238" w:type="dxa"/>
            <w:noWrap/>
            <w:hideMark/>
          </w:tcPr>
          <w:p w14:paraId="1DAF0882" w14:textId="77777777" w:rsidR="009904B3" w:rsidRPr="009904B3" w:rsidRDefault="009904B3" w:rsidP="009904B3">
            <w:pPr>
              <w:spacing w:after="0"/>
              <w:ind w:left="159" w:hanging="159"/>
              <w:jc w:val="left"/>
              <w:rPr>
                <w:szCs w:val="20"/>
              </w:rPr>
            </w:pPr>
            <w:r w:rsidRPr="009904B3">
              <w:rPr>
                <w:szCs w:val="20"/>
              </w:rPr>
              <w:t>Betfort, Robert</w:t>
            </w:r>
          </w:p>
        </w:tc>
        <w:tc>
          <w:tcPr>
            <w:tcW w:w="1002" w:type="dxa"/>
            <w:noWrap/>
            <w:hideMark/>
          </w:tcPr>
          <w:p w14:paraId="5EE636EB"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40D5D174" w14:textId="77777777" w:rsidR="009904B3" w:rsidRPr="009904B3" w:rsidRDefault="009904B3" w:rsidP="009904B3">
            <w:pPr>
              <w:spacing w:after="0"/>
              <w:ind w:right="113"/>
              <w:jc w:val="right"/>
              <w:rPr>
                <w:szCs w:val="20"/>
              </w:rPr>
            </w:pPr>
            <w:r w:rsidRPr="009904B3">
              <w:rPr>
                <w:szCs w:val="20"/>
              </w:rPr>
              <w:t>538.34</w:t>
            </w:r>
          </w:p>
        </w:tc>
        <w:tc>
          <w:tcPr>
            <w:tcW w:w="3347" w:type="dxa"/>
            <w:noWrap/>
            <w:hideMark/>
          </w:tcPr>
          <w:p w14:paraId="65D1212F" w14:textId="77777777" w:rsidR="009904B3" w:rsidRPr="009904B3" w:rsidRDefault="009904B3" w:rsidP="009904B3">
            <w:pPr>
              <w:spacing w:after="0"/>
              <w:ind w:left="272" w:hanging="159"/>
              <w:jc w:val="left"/>
              <w:rPr>
                <w:szCs w:val="20"/>
              </w:rPr>
            </w:pPr>
            <w:r w:rsidRPr="009904B3">
              <w:rPr>
                <w:szCs w:val="20"/>
              </w:rPr>
              <w:t>The National Life Association of Australasia Ltd/Distribution</w:t>
            </w:r>
          </w:p>
        </w:tc>
        <w:tc>
          <w:tcPr>
            <w:tcW w:w="892" w:type="dxa"/>
            <w:noWrap/>
            <w:hideMark/>
          </w:tcPr>
          <w:p w14:paraId="22F3044F" w14:textId="77777777" w:rsidR="009904B3" w:rsidRPr="009904B3" w:rsidRDefault="009904B3" w:rsidP="009904B3">
            <w:pPr>
              <w:spacing w:after="0"/>
              <w:jc w:val="right"/>
              <w:rPr>
                <w:szCs w:val="20"/>
              </w:rPr>
            </w:pPr>
            <w:r w:rsidRPr="009904B3">
              <w:rPr>
                <w:szCs w:val="20"/>
              </w:rPr>
              <w:t>14.6.2013</w:t>
            </w:r>
          </w:p>
        </w:tc>
      </w:tr>
      <w:tr w:rsidR="009904B3" w:rsidRPr="009904B3" w14:paraId="32FB4782" w14:textId="77777777" w:rsidTr="00BC2A97">
        <w:trPr>
          <w:trHeight w:val="20"/>
        </w:trPr>
        <w:tc>
          <w:tcPr>
            <w:tcW w:w="3238" w:type="dxa"/>
            <w:noWrap/>
            <w:hideMark/>
          </w:tcPr>
          <w:p w14:paraId="6F278B6A" w14:textId="77777777" w:rsidR="009904B3" w:rsidRPr="009904B3" w:rsidRDefault="009904B3" w:rsidP="009904B3">
            <w:pPr>
              <w:spacing w:after="0"/>
              <w:ind w:left="159" w:hanging="159"/>
              <w:jc w:val="left"/>
              <w:rPr>
                <w:szCs w:val="20"/>
              </w:rPr>
            </w:pPr>
            <w:r w:rsidRPr="009904B3">
              <w:rPr>
                <w:szCs w:val="20"/>
              </w:rPr>
              <w:t>Biran, Noel Anderson</w:t>
            </w:r>
          </w:p>
        </w:tc>
        <w:tc>
          <w:tcPr>
            <w:tcW w:w="1002" w:type="dxa"/>
            <w:noWrap/>
            <w:hideMark/>
          </w:tcPr>
          <w:p w14:paraId="5B1C423D"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66260B2E" w14:textId="77777777" w:rsidR="009904B3" w:rsidRPr="009904B3" w:rsidRDefault="009904B3" w:rsidP="009904B3">
            <w:pPr>
              <w:spacing w:after="0"/>
              <w:ind w:right="113"/>
              <w:jc w:val="right"/>
              <w:rPr>
                <w:szCs w:val="20"/>
              </w:rPr>
            </w:pPr>
            <w:r w:rsidRPr="009904B3">
              <w:rPr>
                <w:szCs w:val="20"/>
              </w:rPr>
              <w:t>5 374.99</w:t>
            </w:r>
          </w:p>
        </w:tc>
        <w:tc>
          <w:tcPr>
            <w:tcW w:w="3347" w:type="dxa"/>
            <w:noWrap/>
            <w:hideMark/>
          </w:tcPr>
          <w:p w14:paraId="5C87C890" w14:textId="77777777" w:rsidR="009904B3" w:rsidRPr="009904B3" w:rsidRDefault="009904B3" w:rsidP="009904B3">
            <w:pPr>
              <w:spacing w:after="0"/>
              <w:ind w:left="272" w:hanging="159"/>
              <w:jc w:val="left"/>
              <w:rPr>
                <w:szCs w:val="20"/>
              </w:rPr>
            </w:pPr>
            <w:r w:rsidRPr="009904B3">
              <w:rPr>
                <w:szCs w:val="20"/>
              </w:rPr>
              <w:t>Alan Francis Trenter estate—</w:t>
            </w:r>
            <w:r w:rsidRPr="009904B3">
              <w:rPr>
                <w:szCs w:val="20"/>
              </w:rPr>
              <w:br/>
              <w:t>unable to locate beneficary</w:t>
            </w:r>
          </w:p>
        </w:tc>
        <w:tc>
          <w:tcPr>
            <w:tcW w:w="892" w:type="dxa"/>
            <w:noWrap/>
            <w:hideMark/>
          </w:tcPr>
          <w:p w14:paraId="602628E2" w14:textId="77777777" w:rsidR="009904B3" w:rsidRPr="009904B3" w:rsidRDefault="009904B3" w:rsidP="009904B3">
            <w:pPr>
              <w:spacing w:after="0"/>
              <w:jc w:val="right"/>
              <w:rPr>
                <w:szCs w:val="20"/>
              </w:rPr>
            </w:pPr>
            <w:r w:rsidRPr="009904B3">
              <w:rPr>
                <w:szCs w:val="20"/>
              </w:rPr>
              <w:t>26.6.2014</w:t>
            </w:r>
          </w:p>
        </w:tc>
      </w:tr>
      <w:tr w:rsidR="009904B3" w:rsidRPr="009904B3" w14:paraId="24534688" w14:textId="77777777" w:rsidTr="00BC2A97">
        <w:trPr>
          <w:trHeight w:val="20"/>
        </w:trPr>
        <w:tc>
          <w:tcPr>
            <w:tcW w:w="3238" w:type="dxa"/>
            <w:noWrap/>
            <w:hideMark/>
          </w:tcPr>
          <w:p w14:paraId="6CF32529" w14:textId="77777777" w:rsidR="009904B3" w:rsidRPr="009904B3" w:rsidRDefault="009904B3" w:rsidP="009904B3">
            <w:pPr>
              <w:spacing w:after="0"/>
              <w:ind w:left="159" w:hanging="159"/>
              <w:jc w:val="left"/>
              <w:rPr>
                <w:szCs w:val="20"/>
              </w:rPr>
            </w:pPr>
            <w:r w:rsidRPr="009904B3">
              <w:rPr>
                <w:szCs w:val="20"/>
              </w:rPr>
              <w:t>Bloore, R G and P</w:t>
            </w:r>
          </w:p>
        </w:tc>
        <w:tc>
          <w:tcPr>
            <w:tcW w:w="1002" w:type="dxa"/>
            <w:noWrap/>
            <w:hideMark/>
          </w:tcPr>
          <w:p w14:paraId="46E5750E"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6BC867EF" w14:textId="77777777" w:rsidR="009904B3" w:rsidRPr="009904B3" w:rsidRDefault="009904B3" w:rsidP="009904B3">
            <w:pPr>
              <w:spacing w:after="0"/>
              <w:ind w:right="113"/>
              <w:jc w:val="right"/>
              <w:rPr>
                <w:szCs w:val="20"/>
              </w:rPr>
            </w:pPr>
            <w:r w:rsidRPr="009904B3">
              <w:rPr>
                <w:szCs w:val="20"/>
              </w:rPr>
              <w:t>46.74</w:t>
            </w:r>
          </w:p>
        </w:tc>
        <w:tc>
          <w:tcPr>
            <w:tcW w:w="3347" w:type="dxa"/>
            <w:noWrap/>
            <w:hideMark/>
          </w:tcPr>
          <w:p w14:paraId="02483177" w14:textId="77777777" w:rsidR="009904B3" w:rsidRPr="009904B3" w:rsidRDefault="009904B3" w:rsidP="009904B3">
            <w:pPr>
              <w:spacing w:after="0"/>
              <w:ind w:left="272" w:hanging="159"/>
              <w:jc w:val="left"/>
              <w:rPr>
                <w:szCs w:val="20"/>
              </w:rPr>
            </w:pPr>
            <w:r w:rsidRPr="009904B3">
              <w:rPr>
                <w:szCs w:val="20"/>
              </w:rPr>
              <w:t>SAF Pooled—Gladen Pty Ltd Superannuation (67715600)</w:t>
            </w:r>
          </w:p>
        </w:tc>
        <w:tc>
          <w:tcPr>
            <w:tcW w:w="892" w:type="dxa"/>
            <w:noWrap/>
            <w:hideMark/>
          </w:tcPr>
          <w:p w14:paraId="269E5C9A" w14:textId="77777777" w:rsidR="009904B3" w:rsidRPr="009904B3" w:rsidRDefault="009904B3" w:rsidP="009904B3">
            <w:pPr>
              <w:spacing w:after="0"/>
              <w:jc w:val="right"/>
              <w:rPr>
                <w:szCs w:val="20"/>
              </w:rPr>
            </w:pPr>
            <w:r w:rsidRPr="009904B3">
              <w:rPr>
                <w:szCs w:val="20"/>
              </w:rPr>
              <w:t>25.7.2014</w:t>
            </w:r>
          </w:p>
        </w:tc>
      </w:tr>
      <w:tr w:rsidR="009904B3" w:rsidRPr="009904B3" w14:paraId="05247176" w14:textId="77777777" w:rsidTr="00BC2A97">
        <w:trPr>
          <w:trHeight w:val="20"/>
        </w:trPr>
        <w:tc>
          <w:tcPr>
            <w:tcW w:w="3238" w:type="dxa"/>
            <w:noWrap/>
            <w:hideMark/>
          </w:tcPr>
          <w:p w14:paraId="29C59DEF" w14:textId="77777777" w:rsidR="009904B3" w:rsidRPr="009904B3" w:rsidRDefault="009904B3" w:rsidP="009904B3">
            <w:pPr>
              <w:spacing w:after="0"/>
              <w:ind w:left="159" w:hanging="159"/>
              <w:jc w:val="left"/>
              <w:rPr>
                <w:szCs w:val="20"/>
              </w:rPr>
            </w:pPr>
            <w:r w:rsidRPr="009904B3">
              <w:rPr>
                <w:szCs w:val="20"/>
              </w:rPr>
              <w:t>Chillingworth, Simon J</w:t>
            </w:r>
          </w:p>
        </w:tc>
        <w:tc>
          <w:tcPr>
            <w:tcW w:w="1002" w:type="dxa"/>
            <w:noWrap/>
            <w:hideMark/>
          </w:tcPr>
          <w:p w14:paraId="1D489B17"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05727CDA" w14:textId="77777777" w:rsidR="009904B3" w:rsidRPr="009904B3" w:rsidRDefault="009904B3" w:rsidP="009904B3">
            <w:pPr>
              <w:spacing w:after="0"/>
              <w:ind w:right="113"/>
              <w:jc w:val="right"/>
              <w:rPr>
                <w:szCs w:val="20"/>
              </w:rPr>
            </w:pPr>
            <w:r w:rsidRPr="009904B3">
              <w:rPr>
                <w:szCs w:val="20"/>
              </w:rPr>
              <w:t>84.38</w:t>
            </w:r>
          </w:p>
        </w:tc>
        <w:tc>
          <w:tcPr>
            <w:tcW w:w="3347" w:type="dxa"/>
            <w:noWrap/>
            <w:hideMark/>
          </w:tcPr>
          <w:p w14:paraId="142C7337" w14:textId="77777777" w:rsidR="009904B3" w:rsidRPr="009904B3" w:rsidRDefault="009904B3" w:rsidP="009904B3">
            <w:pPr>
              <w:spacing w:after="0"/>
              <w:ind w:left="272" w:hanging="159"/>
              <w:jc w:val="left"/>
              <w:rPr>
                <w:szCs w:val="20"/>
              </w:rPr>
            </w:pPr>
            <w:r w:rsidRPr="009904B3">
              <w:rPr>
                <w:szCs w:val="20"/>
              </w:rPr>
              <w:t>Final distribution from M B Reynolds estate</w:t>
            </w:r>
          </w:p>
        </w:tc>
        <w:tc>
          <w:tcPr>
            <w:tcW w:w="892" w:type="dxa"/>
            <w:noWrap/>
            <w:hideMark/>
          </w:tcPr>
          <w:p w14:paraId="084CCB6B" w14:textId="77777777" w:rsidR="009904B3" w:rsidRPr="009904B3" w:rsidRDefault="009904B3" w:rsidP="009904B3">
            <w:pPr>
              <w:spacing w:after="0"/>
              <w:jc w:val="right"/>
              <w:rPr>
                <w:szCs w:val="20"/>
              </w:rPr>
            </w:pPr>
            <w:r w:rsidRPr="009904B3">
              <w:rPr>
                <w:szCs w:val="20"/>
              </w:rPr>
              <w:t>11.2.2013</w:t>
            </w:r>
          </w:p>
        </w:tc>
      </w:tr>
      <w:tr w:rsidR="009904B3" w:rsidRPr="009904B3" w14:paraId="5B254F8C" w14:textId="77777777" w:rsidTr="00BC2A97">
        <w:trPr>
          <w:trHeight w:val="20"/>
        </w:trPr>
        <w:tc>
          <w:tcPr>
            <w:tcW w:w="3238" w:type="dxa"/>
            <w:noWrap/>
            <w:hideMark/>
          </w:tcPr>
          <w:p w14:paraId="62216813" w14:textId="77777777" w:rsidR="009904B3" w:rsidRPr="009904B3" w:rsidRDefault="009904B3" w:rsidP="009904B3">
            <w:pPr>
              <w:spacing w:after="0"/>
              <w:ind w:left="159" w:hanging="159"/>
              <w:jc w:val="left"/>
              <w:rPr>
                <w:szCs w:val="20"/>
              </w:rPr>
            </w:pPr>
            <w:r w:rsidRPr="009904B3">
              <w:rPr>
                <w:szCs w:val="20"/>
              </w:rPr>
              <w:t>Corkatfeberton, Patrick</w:t>
            </w:r>
          </w:p>
        </w:tc>
        <w:tc>
          <w:tcPr>
            <w:tcW w:w="1002" w:type="dxa"/>
            <w:noWrap/>
            <w:hideMark/>
          </w:tcPr>
          <w:p w14:paraId="36A28130"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1342D194" w14:textId="77777777" w:rsidR="009904B3" w:rsidRPr="009904B3" w:rsidRDefault="009904B3" w:rsidP="009904B3">
            <w:pPr>
              <w:spacing w:after="0"/>
              <w:ind w:right="113"/>
              <w:jc w:val="right"/>
              <w:rPr>
                <w:szCs w:val="20"/>
              </w:rPr>
            </w:pPr>
            <w:r w:rsidRPr="009904B3">
              <w:rPr>
                <w:szCs w:val="20"/>
              </w:rPr>
              <w:t>45.32</w:t>
            </w:r>
          </w:p>
        </w:tc>
        <w:tc>
          <w:tcPr>
            <w:tcW w:w="3347" w:type="dxa"/>
            <w:noWrap/>
            <w:hideMark/>
          </w:tcPr>
          <w:p w14:paraId="056EC4A8" w14:textId="77777777" w:rsidR="009904B3" w:rsidRPr="009904B3" w:rsidRDefault="009904B3" w:rsidP="009904B3">
            <w:pPr>
              <w:spacing w:after="0"/>
              <w:ind w:left="272" w:hanging="159"/>
              <w:jc w:val="left"/>
              <w:rPr>
                <w:szCs w:val="20"/>
              </w:rPr>
            </w:pPr>
            <w:r w:rsidRPr="009904B3">
              <w:rPr>
                <w:szCs w:val="20"/>
              </w:rPr>
              <w:t>Unable to locate client/dividends (54644801)</w:t>
            </w:r>
          </w:p>
        </w:tc>
        <w:tc>
          <w:tcPr>
            <w:tcW w:w="892" w:type="dxa"/>
            <w:noWrap/>
            <w:hideMark/>
          </w:tcPr>
          <w:p w14:paraId="057B02C1" w14:textId="77777777" w:rsidR="009904B3" w:rsidRPr="009904B3" w:rsidRDefault="009904B3" w:rsidP="009904B3">
            <w:pPr>
              <w:spacing w:after="0"/>
              <w:jc w:val="right"/>
              <w:rPr>
                <w:szCs w:val="20"/>
              </w:rPr>
            </w:pPr>
            <w:r w:rsidRPr="009904B3">
              <w:rPr>
                <w:szCs w:val="20"/>
              </w:rPr>
              <w:t>13.6.2013</w:t>
            </w:r>
          </w:p>
        </w:tc>
      </w:tr>
      <w:tr w:rsidR="009904B3" w:rsidRPr="009904B3" w14:paraId="5DDCC32A" w14:textId="77777777" w:rsidTr="00BC2A97">
        <w:trPr>
          <w:trHeight w:val="20"/>
        </w:trPr>
        <w:tc>
          <w:tcPr>
            <w:tcW w:w="3238" w:type="dxa"/>
            <w:noWrap/>
            <w:hideMark/>
          </w:tcPr>
          <w:p w14:paraId="416998DB" w14:textId="77777777" w:rsidR="009904B3" w:rsidRPr="009904B3" w:rsidRDefault="009904B3" w:rsidP="009904B3">
            <w:pPr>
              <w:spacing w:after="0"/>
              <w:ind w:left="159" w:hanging="159"/>
              <w:jc w:val="left"/>
              <w:rPr>
                <w:szCs w:val="20"/>
              </w:rPr>
            </w:pPr>
            <w:r w:rsidRPr="009904B3">
              <w:rPr>
                <w:szCs w:val="20"/>
              </w:rPr>
              <w:t>Cotter, Robert Lachlan</w:t>
            </w:r>
          </w:p>
        </w:tc>
        <w:tc>
          <w:tcPr>
            <w:tcW w:w="1002" w:type="dxa"/>
            <w:noWrap/>
            <w:hideMark/>
          </w:tcPr>
          <w:p w14:paraId="0B19F216"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7D68F860" w14:textId="77777777" w:rsidR="009904B3" w:rsidRPr="009904B3" w:rsidRDefault="009904B3" w:rsidP="009904B3">
            <w:pPr>
              <w:spacing w:after="0"/>
              <w:ind w:right="113"/>
              <w:jc w:val="right"/>
              <w:rPr>
                <w:szCs w:val="20"/>
              </w:rPr>
            </w:pPr>
            <w:r w:rsidRPr="009904B3">
              <w:rPr>
                <w:szCs w:val="20"/>
              </w:rPr>
              <w:t>5 374.99</w:t>
            </w:r>
          </w:p>
        </w:tc>
        <w:tc>
          <w:tcPr>
            <w:tcW w:w="3347" w:type="dxa"/>
            <w:noWrap/>
            <w:hideMark/>
          </w:tcPr>
          <w:p w14:paraId="3F0D7888" w14:textId="77777777" w:rsidR="009904B3" w:rsidRPr="009904B3" w:rsidRDefault="009904B3" w:rsidP="009904B3">
            <w:pPr>
              <w:spacing w:after="0"/>
              <w:ind w:left="272" w:hanging="159"/>
              <w:jc w:val="left"/>
              <w:rPr>
                <w:szCs w:val="20"/>
              </w:rPr>
            </w:pPr>
            <w:r w:rsidRPr="009904B3">
              <w:rPr>
                <w:szCs w:val="20"/>
              </w:rPr>
              <w:t>Alan Francis Trenter Estate—</w:t>
            </w:r>
            <w:r w:rsidRPr="009904B3">
              <w:rPr>
                <w:szCs w:val="20"/>
              </w:rPr>
              <w:br/>
              <w:t xml:space="preserve">unable to locate beneficiary </w:t>
            </w:r>
          </w:p>
        </w:tc>
        <w:tc>
          <w:tcPr>
            <w:tcW w:w="892" w:type="dxa"/>
            <w:noWrap/>
            <w:hideMark/>
          </w:tcPr>
          <w:p w14:paraId="02D5C46A" w14:textId="77777777" w:rsidR="009904B3" w:rsidRPr="009904B3" w:rsidRDefault="009904B3" w:rsidP="009904B3">
            <w:pPr>
              <w:spacing w:after="0"/>
              <w:jc w:val="right"/>
              <w:rPr>
                <w:szCs w:val="20"/>
              </w:rPr>
            </w:pPr>
            <w:r w:rsidRPr="009904B3">
              <w:rPr>
                <w:szCs w:val="20"/>
              </w:rPr>
              <w:t>26.6.2014</w:t>
            </w:r>
          </w:p>
        </w:tc>
      </w:tr>
      <w:tr w:rsidR="009904B3" w:rsidRPr="009904B3" w14:paraId="1E80342D" w14:textId="77777777" w:rsidTr="00BC2A97">
        <w:trPr>
          <w:trHeight w:val="20"/>
        </w:trPr>
        <w:tc>
          <w:tcPr>
            <w:tcW w:w="3238" w:type="dxa"/>
            <w:noWrap/>
            <w:hideMark/>
          </w:tcPr>
          <w:p w14:paraId="793805FD" w14:textId="77777777" w:rsidR="009904B3" w:rsidRPr="009904B3" w:rsidRDefault="009904B3" w:rsidP="009904B3">
            <w:pPr>
              <w:spacing w:after="0"/>
              <w:ind w:left="159" w:hanging="159"/>
              <w:jc w:val="left"/>
              <w:rPr>
                <w:szCs w:val="20"/>
              </w:rPr>
            </w:pPr>
            <w:r w:rsidRPr="009904B3">
              <w:rPr>
                <w:szCs w:val="20"/>
              </w:rPr>
              <w:t>Donna Margaret Meyers, May Lucas</w:t>
            </w:r>
          </w:p>
        </w:tc>
        <w:tc>
          <w:tcPr>
            <w:tcW w:w="1002" w:type="dxa"/>
            <w:noWrap/>
            <w:hideMark/>
          </w:tcPr>
          <w:p w14:paraId="754AA2AF"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4B500371" w14:textId="77777777" w:rsidR="009904B3" w:rsidRPr="009904B3" w:rsidRDefault="009904B3" w:rsidP="009904B3">
            <w:pPr>
              <w:spacing w:after="0"/>
              <w:ind w:right="113"/>
              <w:jc w:val="right"/>
              <w:rPr>
                <w:szCs w:val="20"/>
              </w:rPr>
            </w:pPr>
            <w:r w:rsidRPr="009904B3">
              <w:rPr>
                <w:szCs w:val="20"/>
              </w:rPr>
              <w:t>1765.30</w:t>
            </w:r>
          </w:p>
        </w:tc>
        <w:tc>
          <w:tcPr>
            <w:tcW w:w="3347" w:type="dxa"/>
            <w:noWrap/>
            <w:hideMark/>
          </w:tcPr>
          <w:p w14:paraId="57A0E73B" w14:textId="77777777" w:rsidR="009904B3" w:rsidRPr="009904B3" w:rsidRDefault="009904B3" w:rsidP="009904B3">
            <w:pPr>
              <w:spacing w:after="0"/>
              <w:ind w:left="272" w:hanging="159"/>
              <w:jc w:val="left"/>
              <w:rPr>
                <w:szCs w:val="20"/>
              </w:rPr>
            </w:pPr>
            <w:r w:rsidRPr="009904B3">
              <w:rPr>
                <w:szCs w:val="20"/>
              </w:rPr>
              <w:t>Distribution from estate of Edna—unable to locate therefore transferred (69817100)</w:t>
            </w:r>
          </w:p>
        </w:tc>
        <w:tc>
          <w:tcPr>
            <w:tcW w:w="892" w:type="dxa"/>
            <w:noWrap/>
            <w:hideMark/>
          </w:tcPr>
          <w:p w14:paraId="52D3B2D3" w14:textId="77777777" w:rsidR="009904B3" w:rsidRPr="009904B3" w:rsidRDefault="009904B3" w:rsidP="009904B3">
            <w:pPr>
              <w:spacing w:after="0"/>
              <w:jc w:val="right"/>
              <w:rPr>
                <w:szCs w:val="20"/>
              </w:rPr>
            </w:pPr>
            <w:r w:rsidRPr="009904B3">
              <w:rPr>
                <w:szCs w:val="20"/>
              </w:rPr>
              <w:t>11.10.2013</w:t>
            </w:r>
          </w:p>
        </w:tc>
      </w:tr>
      <w:tr w:rsidR="009904B3" w:rsidRPr="009904B3" w14:paraId="0CF3EB01" w14:textId="77777777" w:rsidTr="00BC2A97">
        <w:trPr>
          <w:trHeight w:val="20"/>
        </w:trPr>
        <w:tc>
          <w:tcPr>
            <w:tcW w:w="3238" w:type="dxa"/>
            <w:noWrap/>
            <w:hideMark/>
          </w:tcPr>
          <w:p w14:paraId="375E6EED" w14:textId="77777777" w:rsidR="009904B3" w:rsidRPr="009904B3" w:rsidRDefault="009904B3" w:rsidP="009904B3">
            <w:pPr>
              <w:spacing w:after="0"/>
              <w:ind w:left="159" w:hanging="159"/>
              <w:jc w:val="left"/>
              <w:rPr>
                <w:szCs w:val="20"/>
              </w:rPr>
            </w:pPr>
            <w:r w:rsidRPr="009904B3">
              <w:rPr>
                <w:szCs w:val="20"/>
              </w:rPr>
              <w:t>Emilie, Mary</w:t>
            </w:r>
          </w:p>
        </w:tc>
        <w:tc>
          <w:tcPr>
            <w:tcW w:w="1002" w:type="dxa"/>
            <w:noWrap/>
            <w:hideMark/>
          </w:tcPr>
          <w:p w14:paraId="3CD24600"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69D447E9" w14:textId="77777777" w:rsidR="009904B3" w:rsidRPr="009904B3" w:rsidRDefault="009904B3" w:rsidP="009904B3">
            <w:pPr>
              <w:spacing w:after="0"/>
              <w:ind w:right="113"/>
              <w:jc w:val="right"/>
              <w:rPr>
                <w:szCs w:val="20"/>
              </w:rPr>
            </w:pPr>
            <w:r w:rsidRPr="009904B3">
              <w:rPr>
                <w:szCs w:val="20"/>
              </w:rPr>
              <w:t>835.75</w:t>
            </w:r>
          </w:p>
        </w:tc>
        <w:tc>
          <w:tcPr>
            <w:tcW w:w="3347" w:type="dxa"/>
            <w:noWrap/>
            <w:hideMark/>
          </w:tcPr>
          <w:p w14:paraId="0FD7B4A7" w14:textId="77777777" w:rsidR="009904B3" w:rsidRPr="009904B3" w:rsidRDefault="009904B3" w:rsidP="009904B3">
            <w:pPr>
              <w:spacing w:after="0"/>
              <w:ind w:left="272" w:hanging="159"/>
              <w:jc w:val="left"/>
              <w:rPr>
                <w:szCs w:val="20"/>
              </w:rPr>
            </w:pPr>
            <w:r w:rsidRPr="009904B3">
              <w:rPr>
                <w:szCs w:val="20"/>
              </w:rPr>
              <w:t>Final distribution from Ida May Blades—</w:t>
            </w:r>
            <w:r w:rsidRPr="009904B3">
              <w:rPr>
                <w:szCs w:val="20"/>
              </w:rPr>
              <w:br/>
              <w:t>Mary Emile estate</w:t>
            </w:r>
          </w:p>
        </w:tc>
        <w:tc>
          <w:tcPr>
            <w:tcW w:w="892" w:type="dxa"/>
            <w:noWrap/>
            <w:hideMark/>
          </w:tcPr>
          <w:p w14:paraId="613A1992" w14:textId="77777777" w:rsidR="009904B3" w:rsidRPr="009904B3" w:rsidRDefault="009904B3" w:rsidP="009904B3">
            <w:pPr>
              <w:spacing w:after="0"/>
              <w:jc w:val="right"/>
              <w:rPr>
                <w:szCs w:val="20"/>
              </w:rPr>
            </w:pPr>
            <w:r w:rsidRPr="009904B3">
              <w:rPr>
                <w:szCs w:val="20"/>
              </w:rPr>
              <w:t>9.1.2014</w:t>
            </w:r>
          </w:p>
        </w:tc>
      </w:tr>
      <w:tr w:rsidR="009904B3" w:rsidRPr="009904B3" w14:paraId="3C52B0EA" w14:textId="77777777" w:rsidTr="00BC2A97">
        <w:trPr>
          <w:trHeight w:val="20"/>
        </w:trPr>
        <w:tc>
          <w:tcPr>
            <w:tcW w:w="3238" w:type="dxa"/>
            <w:noWrap/>
            <w:hideMark/>
          </w:tcPr>
          <w:p w14:paraId="048B4D99" w14:textId="77777777" w:rsidR="009904B3" w:rsidRPr="009904B3" w:rsidRDefault="009904B3" w:rsidP="009904B3">
            <w:pPr>
              <w:spacing w:after="0"/>
              <w:ind w:left="159" w:hanging="159"/>
              <w:jc w:val="left"/>
              <w:rPr>
                <w:szCs w:val="20"/>
              </w:rPr>
            </w:pPr>
            <w:r w:rsidRPr="009904B3">
              <w:rPr>
                <w:szCs w:val="20"/>
              </w:rPr>
              <w:t xml:space="preserve">Flora McDonald Lamb </w:t>
            </w:r>
            <w:r w:rsidRPr="009904B3">
              <w:rPr>
                <w:szCs w:val="20"/>
              </w:rPr>
              <w:br/>
              <w:t>&lt;G M R Simpson Estate&gt;</w:t>
            </w:r>
          </w:p>
        </w:tc>
        <w:tc>
          <w:tcPr>
            <w:tcW w:w="1002" w:type="dxa"/>
            <w:noWrap/>
            <w:hideMark/>
          </w:tcPr>
          <w:p w14:paraId="6F2C9DF4"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1DB47C66" w14:textId="77777777" w:rsidR="009904B3" w:rsidRPr="009904B3" w:rsidRDefault="009904B3" w:rsidP="009904B3">
            <w:pPr>
              <w:spacing w:after="0"/>
              <w:ind w:right="113"/>
              <w:jc w:val="right"/>
              <w:rPr>
                <w:szCs w:val="20"/>
              </w:rPr>
            </w:pPr>
            <w:r w:rsidRPr="009904B3">
              <w:rPr>
                <w:szCs w:val="20"/>
              </w:rPr>
              <w:t>734.33</w:t>
            </w:r>
          </w:p>
        </w:tc>
        <w:tc>
          <w:tcPr>
            <w:tcW w:w="3347" w:type="dxa"/>
            <w:noWrap/>
            <w:hideMark/>
          </w:tcPr>
          <w:p w14:paraId="3015181E" w14:textId="77777777" w:rsidR="009904B3" w:rsidRPr="009904B3" w:rsidRDefault="009904B3" w:rsidP="009904B3">
            <w:pPr>
              <w:spacing w:after="0"/>
              <w:ind w:left="272" w:hanging="159"/>
              <w:jc w:val="left"/>
              <w:rPr>
                <w:szCs w:val="20"/>
              </w:rPr>
            </w:pPr>
            <w:r w:rsidRPr="009904B3">
              <w:rPr>
                <w:szCs w:val="20"/>
              </w:rPr>
              <w:t>Distribution—unable to locate beneficiary</w:t>
            </w:r>
          </w:p>
        </w:tc>
        <w:tc>
          <w:tcPr>
            <w:tcW w:w="892" w:type="dxa"/>
            <w:noWrap/>
            <w:hideMark/>
          </w:tcPr>
          <w:p w14:paraId="344B002E" w14:textId="77777777" w:rsidR="009904B3" w:rsidRPr="009904B3" w:rsidRDefault="009904B3" w:rsidP="009904B3">
            <w:pPr>
              <w:spacing w:after="0"/>
              <w:jc w:val="right"/>
              <w:rPr>
                <w:szCs w:val="20"/>
              </w:rPr>
            </w:pPr>
            <w:r w:rsidRPr="009904B3">
              <w:rPr>
                <w:szCs w:val="20"/>
              </w:rPr>
              <w:t>20.11.2013</w:t>
            </w:r>
          </w:p>
        </w:tc>
      </w:tr>
      <w:tr w:rsidR="009904B3" w:rsidRPr="009904B3" w14:paraId="253D77C7" w14:textId="77777777" w:rsidTr="00BC2A97">
        <w:trPr>
          <w:trHeight w:val="20"/>
        </w:trPr>
        <w:tc>
          <w:tcPr>
            <w:tcW w:w="3238" w:type="dxa"/>
            <w:noWrap/>
            <w:hideMark/>
          </w:tcPr>
          <w:p w14:paraId="4B59D06E" w14:textId="77777777" w:rsidR="009904B3" w:rsidRPr="009904B3" w:rsidRDefault="009904B3" w:rsidP="009904B3">
            <w:pPr>
              <w:spacing w:after="0"/>
              <w:ind w:left="159" w:hanging="159"/>
              <w:jc w:val="left"/>
              <w:rPr>
                <w:szCs w:val="20"/>
              </w:rPr>
            </w:pPr>
            <w:r w:rsidRPr="009904B3">
              <w:rPr>
                <w:szCs w:val="20"/>
              </w:rPr>
              <w:t>G Papamichael Super Fund</w:t>
            </w:r>
          </w:p>
        </w:tc>
        <w:tc>
          <w:tcPr>
            <w:tcW w:w="1002" w:type="dxa"/>
            <w:noWrap/>
            <w:hideMark/>
          </w:tcPr>
          <w:p w14:paraId="4F9DFA7B"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7A9F1773" w14:textId="77777777" w:rsidR="009904B3" w:rsidRPr="009904B3" w:rsidRDefault="009904B3" w:rsidP="009904B3">
            <w:pPr>
              <w:spacing w:after="0"/>
              <w:ind w:right="113"/>
              <w:jc w:val="right"/>
              <w:rPr>
                <w:szCs w:val="20"/>
              </w:rPr>
            </w:pPr>
            <w:r w:rsidRPr="009904B3">
              <w:rPr>
                <w:szCs w:val="20"/>
              </w:rPr>
              <w:t>677.20</w:t>
            </w:r>
          </w:p>
        </w:tc>
        <w:tc>
          <w:tcPr>
            <w:tcW w:w="3347" w:type="dxa"/>
            <w:noWrap/>
            <w:hideMark/>
          </w:tcPr>
          <w:p w14:paraId="44537DA7" w14:textId="77777777" w:rsidR="009904B3" w:rsidRPr="009904B3" w:rsidRDefault="009904B3" w:rsidP="009904B3">
            <w:pPr>
              <w:spacing w:after="0"/>
              <w:ind w:left="272" w:hanging="159"/>
              <w:jc w:val="left"/>
              <w:rPr>
                <w:szCs w:val="20"/>
              </w:rPr>
            </w:pPr>
            <w:r w:rsidRPr="009904B3">
              <w:rPr>
                <w:szCs w:val="20"/>
              </w:rPr>
              <w:t>Computershare (67736900)</w:t>
            </w:r>
          </w:p>
        </w:tc>
        <w:tc>
          <w:tcPr>
            <w:tcW w:w="892" w:type="dxa"/>
            <w:noWrap/>
            <w:hideMark/>
          </w:tcPr>
          <w:p w14:paraId="520858A4" w14:textId="77777777" w:rsidR="009904B3" w:rsidRPr="009904B3" w:rsidRDefault="009904B3" w:rsidP="009904B3">
            <w:pPr>
              <w:spacing w:after="0"/>
              <w:jc w:val="right"/>
              <w:rPr>
                <w:szCs w:val="20"/>
              </w:rPr>
            </w:pPr>
            <w:r w:rsidRPr="009904B3">
              <w:rPr>
                <w:szCs w:val="20"/>
              </w:rPr>
              <w:t>14.6.2013</w:t>
            </w:r>
          </w:p>
        </w:tc>
      </w:tr>
      <w:tr w:rsidR="009904B3" w:rsidRPr="009904B3" w14:paraId="70ABC59C" w14:textId="77777777" w:rsidTr="00BC2A97">
        <w:trPr>
          <w:trHeight w:val="20"/>
        </w:trPr>
        <w:tc>
          <w:tcPr>
            <w:tcW w:w="3238" w:type="dxa"/>
            <w:noWrap/>
            <w:hideMark/>
          </w:tcPr>
          <w:p w14:paraId="4228CBDC" w14:textId="77777777" w:rsidR="009904B3" w:rsidRPr="009904B3" w:rsidRDefault="009904B3" w:rsidP="009904B3">
            <w:pPr>
              <w:spacing w:after="0"/>
              <w:ind w:left="159" w:hanging="159"/>
              <w:jc w:val="left"/>
              <w:rPr>
                <w:szCs w:val="20"/>
              </w:rPr>
            </w:pPr>
            <w:r w:rsidRPr="009904B3">
              <w:rPr>
                <w:szCs w:val="20"/>
              </w:rPr>
              <w:t>Janice Gibb Allocation Pension Fund, The</w:t>
            </w:r>
          </w:p>
        </w:tc>
        <w:tc>
          <w:tcPr>
            <w:tcW w:w="1002" w:type="dxa"/>
            <w:noWrap/>
            <w:hideMark/>
          </w:tcPr>
          <w:p w14:paraId="32218419"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4AD5905E" w14:textId="77777777" w:rsidR="009904B3" w:rsidRPr="009904B3" w:rsidRDefault="009904B3" w:rsidP="009904B3">
            <w:pPr>
              <w:spacing w:after="0"/>
              <w:ind w:right="113"/>
              <w:jc w:val="right"/>
              <w:rPr>
                <w:szCs w:val="20"/>
              </w:rPr>
            </w:pPr>
            <w:r w:rsidRPr="009904B3">
              <w:rPr>
                <w:szCs w:val="20"/>
              </w:rPr>
              <w:t>19.90</w:t>
            </w:r>
          </w:p>
        </w:tc>
        <w:tc>
          <w:tcPr>
            <w:tcW w:w="3347" w:type="dxa"/>
            <w:noWrap/>
            <w:hideMark/>
          </w:tcPr>
          <w:p w14:paraId="7E104574" w14:textId="77777777" w:rsidR="009904B3" w:rsidRPr="009904B3" w:rsidRDefault="009904B3" w:rsidP="009904B3">
            <w:pPr>
              <w:spacing w:after="0"/>
              <w:ind w:left="272" w:hanging="159"/>
              <w:jc w:val="left"/>
              <w:rPr>
                <w:szCs w:val="20"/>
              </w:rPr>
            </w:pPr>
            <w:r w:rsidRPr="009904B3">
              <w:rPr>
                <w:szCs w:val="20"/>
              </w:rPr>
              <w:t xml:space="preserve">IOOF Investment Management Ltd </w:t>
            </w:r>
            <w:r w:rsidRPr="009904B3">
              <w:rPr>
                <w:szCs w:val="20"/>
              </w:rPr>
              <w:br/>
              <w:t>(Gibb 53310800)</w:t>
            </w:r>
          </w:p>
        </w:tc>
        <w:tc>
          <w:tcPr>
            <w:tcW w:w="892" w:type="dxa"/>
            <w:noWrap/>
            <w:hideMark/>
          </w:tcPr>
          <w:p w14:paraId="51457524" w14:textId="77777777" w:rsidR="009904B3" w:rsidRPr="009904B3" w:rsidRDefault="009904B3" w:rsidP="009904B3">
            <w:pPr>
              <w:spacing w:after="0"/>
              <w:jc w:val="right"/>
              <w:rPr>
                <w:szCs w:val="20"/>
              </w:rPr>
            </w:pPr>
            <w:r w:rsidRPr="009904B3">
              <w:rPr>
                <w:szCs w:val="20"/>
              </w:rPr>
              <w:t>14.6.2013</w:t>
            </w:r>
          </w:p>
        </w:tc>
      </w:tr>
      <w:tr w:rsidR="009904B3" w:rsidRPr="009904B3" w14:paraId="490970AC" w14:textId="77777777" w:rsidTr="00BC2A97">
        <w:trPr>
          <w:trHeight w:val="20"/>
        </w:trPr>
        <w:tc>
          <w:tcPr>
            <w:tcW w:w="3238" w:type="dxa"/>
            <w:noWrap/>
            <w:hideMark/>
          </w:tcPr>
          <w:p w14:paraId="08C8E238" w14:textId="77777777" w:rsidR="009904B3" w:rsidRPr="009904B3" w:rsidRDefault="009904B3" w:rsidP="009904B3">
            <w:pPr>
              <w:spacing w:after="0"/>
              <w:ind w:left="159" w:hanging="159"/>
              <w:jc w:val="left"/>
              <w:rPr>
                <w:szCs w:val="20"/>
              </w:rPr>
            </w:pPr>
            <w:r w:rsidRPr="009904B3">
              <w:rPr>
                <w:szCs w:val="20"/>
              </w:rPr>
              <w:t>Jenny Consulting Pty Ltd &lt;J Moss Superfund&gt;</w:t>
            </w:r>
          </w:p>
        </w:tc>
        <w:tc>
          <w:tcPr>
            <w:tcW w:w="1002" w:type="dxa"/>
            <w:noWrap/>
            <w:hideMark/>
          </w:tcPr>
          <w:p w14:paraId="1D9B2B3A"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64D62257" w14:textId="77777777" w:rsidR="009904B3" w:rsidRPr="009904B3" w:rsidRDefault="009904B3" w:rsidP="009904B3">
            <w:pPr>
              <w:spacing w:after="0"/>
              <w:ind w:right="113"/>
              <w:jc w:val="right"/>
              <w:rPr>
                <w:szCs w:val="20"/>
              </w:rPr>
            </w:pPr>
            <w:r w:rsidRPr="009904B3">
              <w:rPr>
                <w:szCs w:val="20"/>
              </w:rPr>
              <w:t>2 063.25</w:t>
            </w:r>
          </w:p>
        </w:tc>
        <w:tc>
          <w:tcPr>
            <w:tcW w:w="3347" w:type="dxa"/>
            <w:noWrap/>
            <w:hideMark/>
          </w:tcPr>
          <w:p w14:paraId="05F04E62" w14:textId="77777777" w:rsidR="009904B3" w:rsidRPr="009904B3" w:rsidRDefault="009904B3" w:rsidP="009904B3">
            <w:pPr>
              <w:spacing w:after="0"/>
              <w:ind w:left="272" w:hanging="159"/>
              <w:jc w:val="left"/>
              <w:rPr>
                <w:szCs w:val="20"/>
              </w:rPr>
            </w:pPr>
            <w:r w:rsidRPr="009904B3">
              <w:rPr>
                <w:szCs w:val="20"/>
              </w:rPr>
              <w:t>Dividends (66312601)</w:t>
            </w:r>
          </w:p>
        </w:tc>
        <w:tc>
          <w:tcPr>
            <w:tcW w:w="892" w:type="dxa"/>
            <w:noWrap/>
            <w:hideMark/>
          </w:tcPr>
          <w:p w14:paraId="6EFBB2DB" w14:textId="77777777" w:rsidR="009904B3" w:rsidRPr="009904B3" w:rsidRDefault="009904B3" w:rsidP="009904B3">
            <w:pPr>
              <w:spacing w:after="0"/>
              <w:jc w:val="right"/>
              <w:rPr>
                <w:szCs w:val="20"/>
              </w:rPr>
            </w:pPr>
            <w:r w:rsidRPr="009904B3">
              <w:rPr>
                <w:szCs w:val="20"/>
              </w:rPr>
              <w:t>10.10.2014</w:t>
            </w:r>
          </w:p>
        </w:tc>
      </w:tr>
      <w:tr w:rsidR="009904B3" w:rsidRPr="009904B3" w14:paraId="5304BA56" w14:textId="77777777" w:rsidTr="00BC2A97">
        <w:trPr>
          <w:trHeight w:val="20"/>
        </w:trPr>
        <w:tc>
          <w:tcPr>
            <w:tcW w:w="3238" w:type="dxa"/>
            <w:noWrap/>
            <w:hideMark/>
          </w:tcPr>
          <w:p w14:paraId="0A344CBB" w14:textId="77777777" w:rsidR="009904B3" w:rsidRPr="009904B3" w:rsidRDefault="009904B3" w:rsidP="009904B3">
            <w:pPr>
              <w:spacing w:after="0"/>
              <w:ind w:left="159" w:hanging="159"/>
              <w:jc w:val="left"/>
              <w:rPr>
                <w:szCs w:val="20"/>
              </w:rPr>
            </w:pPr>
            <w:r w:rsidRPr="009904B3">
              <w:rPr>
                <w:szCs w:val="20"/>
              </w:rPr>
              <w:t>Joyce, Diane And Watson, Colin</w:t>
            </w:r>
          </w:p>
        </w:tc>
        <w:tc>
          <w:tcPr>
            <w:tcW w:w="1002" w:type="dxa"/>
            <w:noWrap/>
            <w:hideMark/>
          </w:tcPr>
          <w:p w14:paraId="13705809"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57EE0A4A" w14:textId="77777777" w:rsidR="009904B3" w:rsidRPr="009904B3" w:rsidRDefault="009904B3" w:rsidP="009904B3">
            <w:pPr>
              <w:spacing w:after="0"/>
              <w:ind w:right="113"/>
              <w:jc w:val="right"/>
              <w:rPr>
                <w:szCs w:val="20"/>
              </w:rPr>
            </w:pPr>
            <w:r w:rsidRPr="009904B3">
              <w:rPr>
                <w:szCs w:val="20"/>
              </w:rPr>
              <w:t>19.08</w:t>
            </w:r>
          </w:p>
        </w:tc>
        <w:tc>
          <w:tcPr>
            <w:tcW w:w="3347" w:type="dxa"/>
            <w:noWrap/>
            <w:hideMark/>
          </w:tcPr>
          <w:p w14:paraId="620D9B7D" w14:textId="77777777" w:rsidR="009904B3" w:rsidRPr="009904B3" w:rsidRDefault="009904B3" w:rsidP="009904B3">
            <w:pPr>
              <w:spacing w:after="0"/>
              <w:ind w:left="272" w:hanging="159"/>
              <w:jc w:val="left"/>
              <w:rPr>
                <w:szCs w:val="20"/>
              </w:rPr>
            </w:pPr>
            <w:r w:rsidRPr="009904B3">
              <w:rPr>
                <w:szCs w:val="20"/>
              </w:rPr>
              <w:t xml:space="preserve">The National Life Association of </w:t>
            </w:r>
            <w:r w:rsidRPr="009904B3">
              <w:rPr>
                <w:szCs w:val="20"/>
              </w:rPr>
              <w:br/>
              <w:t xml:space="preserve">Australasia Ltd/Distribution </w:t>
            </w:r>
            <w:r w:rsidRPr="009904B3">
              <w:rPr>
                <w:szCs w:val="20"/>
              </w:rPr>
              <w:br/>
              <w:t>(Paull—54548702)</w:t>
            </w:r>
          </w:p>
        </w:tc>
        <w:tc>
          <w:tcPr>
            <w:tcW w:w="892" w:type="dxa"/>
            <w:noWrap/>
            <w:hideMark/>
          </w:tcPr>
          <w:p w14:paraId="3F12E5C0" w14:textId="77777777" w:rsidR="009904B3" w:rsidRPr="009904B3" w:rsidRDefault="009904B3" w:rsidP="009904B3">
            <w:pPr>
              <w:spacing w:after="0"/>
              <w:jc w:val="right"/>
              <w:rPr>
                <w:szCs w:val="20"/>
              </w:rPr>
            </w:pPr>
            <w:r w:rsidRPr="009904B3">
              <w:rPr>
                <w:szCs w:val="20"/>
              </w:rPr>
              <w:t>14.6.2013</w:t>
            </w:r>
          </w:p>
        </w:tc>
      </w:tr>
      <w:tr w:rsidR="009904B3" w:rsidRPr="009904B3" w14:paraId="1826291F" w14:textId="77777777" w:rsidTr="00BC2A97">
        <w:trPr>
          <w:trHeight w:val="20"/>
        </w:trPr>
        <w:tc>
          <w:tcPr>
            <w:tcW w:w="3238" w:type="dxa"/>
            <w:noWrap/>
            <w:hideMark/>
          </w:tcPr>
          <w:p w14:paraId="776D48EF" w14:textId="77777777" w:rsidR="009904B3" w:rsidRPr="009904B3" w:rsidRDefault="009904B3" w:rsidP="009904B3">
            <w:pPr>
              <w:spacing w:after="0"/>
              <w:ind w:left="159" w:hanging="159"/>
              <w:jc w:val="left"/>
              <w:rPr>
                <w:szCs w:val="20"/>
              </w:rPr>
            </w:pPr>
            <w:r w:rsidRPr="009904B3">
              <w:rPr>
                <w:szCs w:val="20"/>
              </w:rPr>
              <w:t>Kay Lloyd,&lt;G M R Simpson Estate&gt;</w:t>
            </w:r>
          </w:p>
        </w:tc>
        <w:tc>
          <w:tcPr>
            <w:tcW w:w="1002" w:type="dxa"/>
            <w:noWrap/>
            <w:hideMark/>
          </w:tcPr>
          <w:p w14:paraId="3693F4E8"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65273A53" w14:textId="77777777" w:rsidR="009904B3" w:rsidRPr="009904B3" w:rsidRDefault="009904B3" w:rsidP="009904B3">
            <w:pPr>
              <w:spacing w:after="0"/>
              <w:ind w:right="113"/>
              <w:jc w:val="right"/>
              <w:rPr>
                <w:szCs w:val="20"/>
              </w:rPr>
            </w:pPr>
            <w:r w:rsidRPr="009904B3">
              <w:rPr>
                <w:szCs w:val="20"/>
              </w:rPr>
              <w:t>734.32</w:t>
            </w:r>
          </w:p>
        </w:tc>
        <w:tc>
          <w:tcPr>
            <w:tcW w:w="3347" w:type="dxa"/>
            <w:noWrap/>
            <w:hideMark/>
          </w:tcPr>
          <w:p w14:paraId="2CF57E63" w14:textId="77777777" w:rsidR="009904B3" w:rsidRPr="009904B3" w:rsidRDefault="009904B3" w:rsidP="009904B3">
            <w:pPr>
              <w:spacing w:after="0"/>
              <w:ind w:left="272" w:hanging="159"/>
              <w:jc w:val="left"/>
              <w:rPr>
                <w:szCs w:val="20"/>
              </w:rPr>
            </w:pPr>
            <w:r w:rsidRPr="009904B3">
              <w:rPr>
                <w:szCs w:val="20"/>
              </w:rPr>
              <w:t>Distribution—unable to locate beneficiary</w:t>
            </w:r>
          </w:p>
        </w:tc>
        <w:tc>
          <w:tcPr>
            <w:tcW w:w="892" w:type="dxa"/>
            <w:noWrap/>
            <w:hideMark/>
          </w:tcPr>
          <w:p w14:paraId="60FE5595" w14:textId="77777777" w:rsidR="009904B3" w:rsidRPr="009904B3" w:rsidRDefault="009904B3" w:rsidP="009904B3">
            <w:pPr>
              <w:spacing w:after="0"/>
              <w:jc w:val="right"/>
              <w:rPr>
                <w:szCs w:val="20"/>
              </w:rPr>
            </w:pPr>
            <w:r w:rsidRPr="009904B3">
              <w:rPr>
                <w:szCs w:val="20"/>
              </w:rPr>
              <w:t>20.11.2013</w:t>
            </w:r>
          </w:p>
        </w:tc>
      </w:tr>
      <w:tr w:rsidR="009904B3" w:rsidRPr="009904B3" w14:paraId="25D60202" w14:textId="77777777" w:rsidTr="00BC2A97">
        <w:trPr>
          <w:trHeight w:val="20"/>
        </w:trPr>
        <w:tc>
          <w:tcPr>
            <w:tcW w:w="3238" w:type="dxa"/>
            <w:noWrap/>
            <w:hideMark/>
          </w:tcPr>
          <w:p w14:paraId="0B0444A2" w14:textId="77777777" w:rsidR="009904B3" w:rsidRPr="009904B3" w:rsidRDefault="009904B3" w:rsidP="009904B3">
            <w:pPr>
              <w:spacing w:after="0"/>
              <w:ind w:left="159" w:hanging="159"/>
              <w:jc w:val="left"/>
              <w:rPr>
                <w:szCs w:val="20"/>
              </w:rPr>
            </w:pPr>
            <w:r w:rsidRPr="009904B3">
              <w:rPr>
                <w:szCs w:val="20"/>
              </w:rPr>
              <w:t>Longworth, Anthony James</w:t>
            </w:r>
          </w:p>
        </w:tc>
        <w:tc>
          <w:tcPr>
            <w:tcW w:w="1002" w:type="dxa"/>
            <w:noWrap/>
            <w:hideMark/>
          </w:tcPr>
          <w:p w14:paraId="3DC9C16F"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000E9D37" w14:textId="77777777" w:rsidR="009904B3" w:rsidRPr="009904B3" w:rsidRDefault="009904B3" w:rsidP="009904B3">
            <w:pPr>
              <w:spacing w:after="0"/>
              <w:ind w:right="113"/>
              <w:jc w:val="right"/>
              <w:rPr>
                <w:szCs w:val="20"/>
              </w:rPr>
            </w:pPr>
            <w:r w:rsidRPr="009904B3">
              <w:rPr>
                <w:szCs w:val="20"/>
              </w:rPr>
              <w:t>146.07</w:t>
            </w:r>
          </w:p>
        </w:tc>
        <w:tc>
          <w:tcPr>
            <w:tcW w:w="3347" w:type="dxa"/>
            <w:noWrap/>
            <w:hideMark/>
          </w:tcPr>
          <w:p w14:paraId="4BB1EAF2" w14:textId="77777777" w:rsidR="009904B3" w:rsidRPr="009904B3" w:rsidRDefault="009904B3" w:rsidP="009904B3">
            <w:pPr>
              <w:spacing w:after="0"/>
              <w:ind w:left="272" w:hanging="159"/>
              <w:jc w:val="left"/>
              <w:rPr>
                <w:szCs w:val="20"/>
              </w:rPr>
            </w:pPr>
            <w:r w:rsidRPr="009904B3">
              <w:rPr>
                <w:szCs w:val="20"/>
              </w:rPr>
              <w:t>Liquidation Money-Interchase Corporation Ltd (18430500)</w:t>
            </w:r>
          </w:p>
        </w:tc>
        <w:tc>
          <w:tcPr>
            <w:tcW w:w="892" w:type="dxa"/>
            <w:noWrap/>
            <w:hideMark/>
          </w:tcPr>
          <w:p w14:paraId="038F26F4" w14:textId="77777777" w:rsidR="009904B3" w:rsidRPr="009904B3" w:rsidRDefault="009904B3" w:rsidP="009904B3">
            <w:pPr>
              <w:spacing w:after="0"/>
              <w:jc w:val="right"/>
              <w:rPr>
                <w:szCs w:val="20"/>
              </w:rPr>
            </w:pPr>
            <w:r w:rsidRPr="009904B3">
              <w:rPr>
                <w:szCs w:val="20"/>
              </w:rPr>
              <w:t>10.10.2014</w:t>
            </w:r>
          </w:p>
        </w:tc>
      </w:tr>
      <w:tr w:rsidR="009904B3" w:rsidRPr="009904B3" w14:paraId="3F9BCBF8" w14:textId="77777777" w:rsidTr="00BC2A97">
        <w:trPr>
          <w:trHeight w:val="20"/>
        </w:trPr>
        <w:tc>
          <w:tcPr>
            <w:tcW w:w="3238" w:type="dxa"/>
            <w:noWrap/>
            <w:hideMark/>
          </w:tcPr>
          <w:p w14:paraId="1E17D661" w14:textId="77777777" w:rsidR="009904B3" w:rsidRPr="009904B3" w:rsidRDefault="009904B3" w:rsidP="009904B3">
            <w:pPr>
              <w:spacing w:after="0"/>
              <w:ind w:left="159" w:hanging="159"/>
              <w:jc w:val="left"/>
              <w:rPr>
                <w:szCs w:val="20"/>
              </w:rPr>
            </w:pPr>
            <w:r w:rsidRPr="009904B3">
              <w:rPr>
                <w:szCs w:val="20"/>
              </w:rPr>
              <w:t xml:space="preserve">Longworth, Anthony James </w:t>
            </w:r>
          </w:p>
        </w:tc>
        <w:tc>
          <w:tcPr>
            <w:tcW w:w="1002" w:type="dxa"/>
            <w:noWrap/>
            <w:hideMark/>
          </w:tcPr>
          <w:p w14:paraId="1387FDF0"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6325AA97" w14:textId="77777777" w:rsidR="009904B3" w:rsidRPr="009904B3" w:rsidRDefault="009904B3" w:rsidP="009904B3">
            <w:pPr>
              <w:spacing w:after="0"/>
              <w:ind w:right="113"/>
              <w:jc w:val="right"/>
              <w:rPr>
                <w:szCs w:val="20"/>
              </w:rPr>
            </w:pPr>
            <w:r w:rsidRPr="009904B3">
              <w:rPr>
                <w:szCs w:val="20"/>
              </w:rPr>
              <w:t>107.11</w:t>
            </w:r>
          </w:p>
        </w:tc>
        <w:tc>
          <w:tcPr>
            <w:tcW w:w="3347" w:type="dxa"/>
            <w:noWrap/>
            <w:hideMark/>
          </w:tcPr>
          <w:p w14:paraId="370E4ADB" w14:textId="77777777" w:rsidR="009904B3" w:rsidRPr="009904B3" w:rsidRDefault="009904B3" w:rsidP="009904B3">
            <w:pPr>
              <w:spacing w:after="0"/>
              <w:ind w:left="272" w:hanging="159"/>
              <w:jc w:val="left"/>
              <w:rPr>
                <w:szCs w:val="20"/>
              </w:rPr>
            </w:pPr>
            <w:r w:rsidRPr="009904B3">
              <w:rPr>
                <w:szCs w:val="20"/>
              </w:rPr>
              <w:t>Liquidation Money-Interchase Corporation Ltd (18430500)</w:t>
            </w:r>
          </w:p>
        </w:tc>
        <w:tc>
          <w:tcPr>
            <w:tcW w:w="892" w:type="dxa"/>
            <w:noWrap/>
            <w:hideMark/>
          </w:tcPr>
          <w:p w14:paraId="3A5A91E5" w14:textId="77777777" w:rsidR="009904B3" w:rsidRPr="009904B3" w:rsidRDefault="009904B3" w:rsidP="009904B3">
            <w:pPr>
              <w:spacing w:after="0"/>
              <w:jc w:val="right"/>
              <w:rPr>
                <w:szCs w:val="20"/>
              </w:rPr>
            </w:pPr>
            <w:r w:rsidRPr="009904B3">
              <w:rPr>
                <w:szCs w:val="20"/>
              </w:rPr>
              <w:t>17.2.2014</w:t>
            </w:r>
          </w:p>
        </w:tc>
      </w:tr>
      <w:tr w:rsidR="009904B3" w:rsidRPr="009904B3" w14:paraId="35ACC829" w14:textId="77777777" w:rsidTr="00BC2A97">
        <w:trPr>
          <w:trHeight w:val="20"/>
        </w:trPr>
        <w:tc>
          <w:tcPr>
            <w:tcW w:w="3238" w:type="dxa"/>
            <w:noWrap/>
            <w:hideMark/>
          </w:tcPr>
          <w:p w14:paraId="56ECB166" w14:textId="77777777" w:rsidR="009904B3" w:rsidRPr="009904B3" w:rsidRDefault="009904B3" w:rsidP="009904B3">
            <w:pPr>
              <w:spacing w:after="0"/>
              <w:ind w:left="159" w:hanging="159"/>
              <w:jc w:val="left"/>
              <w:rPr>
                <w:szCs w:val="20"/>
              </w:rPr>
            </w:pPr>
            <w:r w:rsidRPr="009904B3">
              <w:rPr>
                <w:szCs w:val="20"/>
              </w:rPr>
              <w:t>Matsu Pty Ltd ATF &lt;Matsu Super Fund&gt;</w:t>
            </w:r>
          </w:p>
        </w:tc>
        <w:tc>
          <w:tcPr>
            <w:tcW w:w="1002" w:type="dxa"/>
            <w:noWrap/>
            <w:hideMark/>
          </w:tcPr>
          <w:p w14:paraId="515E7AC2"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3098431D" w14:textId="77777777" w:rsidR="009904B3" w:rsidRPr="009904B3" w:rsidRDefault="009904B3" w:rsidP="009904B3">
            <w:pPr>
              <w:spacing w:after="0"/>
              <w:ind w:right="113"/>
              <w:jc w:val="right"/>
              <w:rPr>
                <w:szCs w:val="20"/>
              </w:rPr>
            </w:pPr>
            <w:r w:rsidRPr="009904B3">
              <w:rPr>
                <w:szCs w:val="20"/>
              </w:rPr>
              <w:t>941.81</w:t>
            </w:r>
          </w:p>
        </w:tc>
        <w:tc>
          <w:tcPr>
            <w:tcW w:w="3347" w:type="dxa"/>
            <w:noWrap/>
            <w:hideMark/>
          </w:tcPr>
          <w:p w14:paraId="5C5372D2" w14:textId="77777777" w:rsidR="009904B3" w:rsidRPr="009904B3" w:rsidRDefault="009904B3" w:rsidP="009904B3">
            <w:pPr>
              <w:spacing w:after="0"/>
              <w:ind w:left="272" w:hanging="159"/>
              <w:jc w:val="left"/>
              <w:rPr>
                <w:szCs w:val="20"/>
              </w:rPr>
            </w:pPr>
            <w:r w:rsidRPr="009904B3">
              <w:rPr>
                <w:szCs w:val="20"/>
              </w:rPr>
              <w:t>No transactions since June 2009, account balance $956.43 (54181900)</w:t>
            </w:r>
          </w:p>
        </w:tc>
        <w:tc>
          <w:tcPr>
            <w:tcW w:w="892" w:type="dxa"/>
            <w:noWrap/>
            <w:hideMark/>
          </w:tcPr>
          <w:p w14:paraId="0868C07A" w14:textId="77777777" w:rsidR="009904B3" w:rsidRPr="009904B3" w:rsidRDefault="009904B3" w:rsidP="009904B3">
            <w:pPr>
              <w:spacing w:after="0"/>
              <w:jc w:val="right"/>
              <w:rPr>
                <w:szCs w:val="20"/>
              </w:rPr>
            </w:pPr>
            <w:r w:rsidRPr="009904B3">
              <w:rPr>
                <w:szCs w:val="20"/>
              </w:rPr>
              <w:t>28.10.2013</w:t>
            </w:r>
          </w:p>
        </w:tc>
      </w:tr>
      <w:tr w:rsidR="009904B3" w:rsidRPr="009904B3" w14:paraId="37A2F8A7" w14:textId="77777777" w:rsidTr="00BC2A97">
        <w:trPr>
          <w:trHeight w:val="20"/>
        </w:trPr>
        <w:tc>
          <w:tcPr>
            <w:tcW w:w="3238" w:type="dxa"/>
            <w:noWrap/>
            <w:hideMark/>
          </w:tcPr>
          <w:p w14:paraId="40879D71" w14:textId="77777777" w:rsidR="009904B3" w:rsidRPr="009904B3" w:rsidRDefault="009904B3" w:rsidP="009904B3">
            <w:pPr>
              <w:spacing w:after="0"/>
              <w:ind w:left="159" w:hanging="159"/>
              <w:jc w:val="left"/>
              <w:rPr>
                <w:szCs w:val="20"/>
              </w:rPr>
            </w:pPr>
            <w:r w:rsidRPr="009904B3">
              <w:rPr>
                <w:szCs w:val="20"/>
              </w:rPr>
              <w:t>Nguyen, Thi Thu Van &lt;S E Stevens Estate&gt;</w:t>
            </w:r>
          </w:p>
        </w:tc>
        <w:tc>
          <w:tcPr>
            <w:tcW w:w="1002" w:type="dxa"/>
            <w:noWrap/>
            <w:hideMark/>
          </w:tcPr>
          <w:p w14:paraId="2DAFDC02"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4E97F80A" w14:textId="77777777" w:rsidR="009904B3" w:rsidRPr="009904B3" w:rsidRDefault="009904B3" w:rsidP="009904B3">
            <w:pPr>
              <w:spacing w:after="0"/>
              <w:ind w:right="113"/>
              <w:jc w:val="right"/>
              <w:rPr>
                <w:szCs w:val="20"/>
              </w:rPr>
            </w:pPr>
            <w:r w:rsidRPr="009904B3">
              <w:rPr>
                <w:szCs w:val="20"/>
              </w:rPr>
              <w:t>1 294.55</w:t>
            </w:r>
          </w:p>
        </w:tc>
        <w:tc>
          <w:tcPr>
            <w:tcW w:w="3347" w:type="dxa"/>
            <w:noWrap/>
            <w:hideMark/>
          </w:tcPr>
          <w:p w14:paraId="37138421" w14:textId="77777777" w:rsidR="009904B3" w:rsidRPr="009904B3" w:rsidRDefault="009904B3" w:rsidP="009904B3">
            <w:pPr>
              <w:spacing w:after="0"/>
              <w:ind w:left="272" w:hanging="159"/>
              <w:jc w:val="left"/>
              <w:rPr>
                <w:szCs w:val="20"/>
              </w:rPr>
            </w:pPr>
            <w:r w:rsidRPr="009904B3">
              <w:rPr>
                <w:szCs w:val="20"/>
              </w:rPr>
              <w:t>Legacy Payable to Nguyen Thi Thu Van (71038401)</w:t>
            </w:r>
          </w:p>
        </w:tc>
        <w:tc>
          <w:tcPr>
            <w:tcW w:w="892" w:type="dxa"/>
            <w:noWrap/>
            <w:hideMark/>
          </w:tcPr>
          <w:p w14:paraId="02C0C06E" w14:textId="77777777" w:rsidR="009904B3" w:rsidRPr="009904B3" w:rsidRDefault="009904B3" w:rsidP="009904B3">
            <w:pPr>
              <w:spacing w:after="0"/>
              <w:jc w:val="right"/>
              <w:rPr>
                <w:szCs w:val="20"/>
              </w:rPr>
            </w:pPr>
            <w:r w:rsidRPr="009904B3">
              <w:rPr>
                <w:szCs w:val="20"/>
              </w:rPr>
              <w:t>9.7.2013</w:t>
            </w:r>
          </w:p>
        </w:tc>
      </w:tr>
      <w:tr w:rsidR="009904B3" w:rsidRPr="009904B3" w14:paraId="76C2FFE5" w14:textId="77777777" w:rsidTr="00BC2A97">
        <w:trPr>
          <w:trHeight w:val="20"/>
        </w:trPr>
        <w:tc>
          <w:tcPr>
            <w:tcW w:w="3238" w:type="dxa"/>
            <w:noWrap/>
            <w:hideMark/>
          </w:tcPr>
          <w:p w14:paraId="0229FD75" w14:textId="77777777" w:rsidR="009904B3" w:rsidRPr="009904B3" w:rsidRDefault="009904B3" w:rsidP="009904B3">
            <w:pPr>
              <w:spacing w:after="0"/>
              <w:ind w:left="159" w:hanging="159"/>
              <w:jc w:val="left"/>
              <w:rPr>
                <w:szCs w:val="20"/>
              </w:rPr>
            </w:pPr>
            <w:r w:rsidRPr="009904B3">
              <w:rPr>
                <w:szCs w:val="20"/>
              </w:rPr>
              <w:t xml:space="preserve">Parkes Superannuation Fund </w:t>
            </w:r>
            <w:r w:rsidRPr="009904B3">
              <w:rPr>
                <w:szCs w:val="20"/>
              </w:rPr>
              <w:br/>
              <w:t>&lt;Henry Walker Eltin Group&gt;</w:t>
            </w:r>
          </w:p>
        </w:tc>
        <w:tc>
          <w:tcPr>
            <w:tcW w:w="1002" w:type="dxa"/>
            <w:noWrap/>
            <w:hideMark/>
          </w:tcPr>
          <w:p w14:paraId="1FED335E"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69D86A06" w14:textId="77777777" w:rsidR="009904B3" w:rsidRPr="009904B3" w:rsidRDefault="009904B3" w:rsidP="009904B3">
            <w:pPr>
              <w:spacing w:after="0"/>
              <w:ind w:right="113"/>
              <w:jc w:val="right"/>
              <w:rPr>
                <w:szCs w:val="20"/>
              </w:rPr>
            </w:pPr>
            <w:r w:rsidRPr="009904B3">
              <w:rPr>
                <w:szCs w:val="20"/>
              </w:rPr>
              <w:t>340.00</w:t>
            </w:r>
          </w:p>
        </w:tc>
        <w:tc>
          <w:tcPr>
            <w:tcW w:w="3347" w:type="dxa"/>
            <w:noWrap/>
            <w:hideMark/>
          </w:tcPr>
          <w:p w14:paraId="2E6866F6" w14:textId="77777777" w:rsidR="009904B3" w:rsidRPr="009904B3" w:rsidRDefault="009904B3" w:rsidP="009904B3">
            <w:pPr>
              <w:spacing w:after="0"/>
              <w:ind w:left="272" w:hanging="159"/>
              <w:jc w:val="left"/>
              <w:rPr>
                <w:szCs w:val="20"/>
              </w:rPr>
            </w:pPr>
            <w:r w:rsidRPr="009904B3">
              <w:rPr>
                <w:szCs w:val="20"/>
              </w:rPr>
              <w:t>Distribution from estate (unpresented cheque from client) (67714900)</w:t>
            </w:r>
          </w:p>
        </w:tc>
        <w:tc>
          <w:tcPr>
            <w:tcW w:w="892" w:type="dxa"/>
            <w:noWrap/>
            <w:hideMark/>
          </w:tcPr>
          <w:p w14:paraId="7642ABBA" w14:textId="77777777" w:rsidR="009904B3" w:rsidRPr="009904B3" w:rsidRDefault="009904B3" w:rsidP="009904B3">
            <w:pPr>
              <w:spacing w:after="0"/>
              <w:jc w:val="right"/>
              <w:rPr>
                <w:szCs w:val="20"/>
              </w:rPr>
            </w:pPr>
            <w:r w:rsidRPr="009904B3">
              <w:rPr>
                <w:szCs w:val="20"/>
              </w:rPr>
              <w:t>10.10.2014</w:t>
            </w:r>
          </w:p>
        </w:tc>
      </w:tr>
      <w:tr w:rsidR="009904B3" w:rsidRPr="009904B3" w14:paraId="02EE3CDE" w14:textId="77777777" w:rsidTr="00BC2A97">
        <w:trPr>
          <w:trHeight w:val="20"/>
        </w:trPr>
        <w:tc>
          <w:tcPr>
            <w:tcW w:w="3238" w:type="dxa"/>
            <w:noWrap/>
            <w:hideMark/>
          </w:tcPr>
          <w:p w14:paraId="31DFE1D0" w14:textId="77777777" w:rsidR="009904B3" w:rsidRPr="009904B3" w:rsidRDefault="009904B3" w:rsidP="009904B3">
            <w:pPr>
              <w:spacing w:after="0"/>
              <w:ind w:left="159" w:hanging="159"/>
              <w:jc w:val="left"/>
              <w:rPr>
                <w:szCs w:val="20"/>
              </w:rPr>
            </w:pPr>
            <w:r w:rsidRPr="009904B3">
              <w:rPr>
                <w:szCs w:val="20"/>
              </w:rPr>
              <w:t>Pennington, David John and Bellengr, John</w:t>
            </w:r>
          </w:p>
        </w:tc>
        <w:tc>
          <w:tcPr>
            <w:tcW w:w="1002" w:type="dxa"/>
            <w:noWrap/>
            <w:hideMark/>
          </w:tcPr>
          <w:p w14:paraId="74E6B882"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52414C29" w14:textId="77777777" w:rsidR="009904B3" w:rsidRPr="009904B3" w:rsidRDefault="009904B3" w:rsidP="009904B3">
            <w:pPr>
              <w:spacing w:after="0"/>
              <w:ind w:right="113"/>
              <w:jc w:val="right"/>
              <w:rPr>
                <w:szCs w:val="20"/>
              </w:rPr>
            </w:pPr>
            <w:r w:rsidRPr="009904B3">
              <w:rPr>
                <w:szCs w:val="20"/>
              </w:rPr>
              <w:t>728.40</w:t>
            </w:r>
          </w:p>
        </w:tc>
        <w:tc>
          <w:tcPr>
            <w:tcW w:w="3347" w:type="dxa"/>
            <w:noWrap/>
            <w:hideMark/>
          </w:tcPr>
          <w:p w14:paraId="2E13A154" w14:textId="77777777" w:rsidR="009904B3" w:rsidRPr="009904B3" w:rsidRDefault="009904B3" w:rsidP="009904B3">
            <w:pPr>
              <w:spacing w:after="0"/>
              <w:ind w:left="272" w:hanging="159"/>
              <w:jc w:val="left"/>
              <w:rPr>
                <w:szCs w:val="20"/>
              </w:rPr>
            </w:pPr>
            <w:r w:rsidRPr="009904B3">
              <w:rPr>
                <w:szCs w:val="20"/>
              </w:rPr>
              <w:t>Distribution from estate of Reginald—unable to locate therefore transferred (65870900)</w:t>
            </w:r>
          </w:p>
        </w:tc>
        <w:tc>
          <w:tcPr>
            <w:tcW w:w="892" w:type="dxa"/>
            <w:noWrap/>
            <w:hideMark/>
          </w:tcPr>
          <w:p w14:paraId="4220E497" w14:textId="77777777" w:rsidR="009904B3" w:rsidRPr="009904B3" w:rsidRDefault="009904B3" w:rsidP="009904B3">
            <w:pPr>
              <w:spacing w:after="0"/>
              <w:jc w:val="right"/>
              <w:rPr>
                <w:szCs w:val="20"/>
              </w:rPr>
            </w:pPr>
            <w:r w:rsidRPr="009904B3">
              <w:rPr>
                <w:szCs w:val="20"/>
              </w:rPr>
              <w:t>11.10.2013</w:t>
            </w:r>
          </w:p>
        </w:tc>
      </w:tr>
      <w:tr w:rsidR="009904B3" w:rsidRPr="009904B3" w14:paraId="5CF8EF62" w14:textId="77777777" w:rsidTr="00BC2A97">
        <w:trPr>
          <w:trHeight w:val="20"/>
        </w:trPr>
        <w:tc>
          <w:tcPr>
            <w:tcW w:w="3238" w:type="dxa"/>
            <w:noWrap/>
            <w:hideMark/>
          </w:tcPr>
          <w:p w14:paraId="08A1B31F" w14:textId="77777777" w:rsidR="009904B3" w:rsidRPr="009904B3" w:rsidRDefault="009904B3" w:rsidP="009904B3">
            <w:pPr>
              <w:spacing w:after="0"/>
              <w:ind w:left="159" w:hanging="159"/>
              <w:jc w:val="left"/>
              <w:rPr>
                <w:szCs w:val="20"/>
              </w:rPr>
            </w:pPr>
            <w:r w:rsidRPr="009904B3">
              <w:rPr>
                <w:szCs w:val="20"/>
              </w:rPr>
              <w:t xml:space="preserve">Randall, Desmond and Randall, Vivienne </w:t>
            </w:r>
            <w:r w:rsidRPr="009904B3">
              <w:rPr>
                <w:szCs w:val="20"/>
              </w:rPr>
              <w:br/>
              <w:t>&lt;Randall Family Superannuation Fund&gt;</w:t>
            </w:r>
          </w:p>
        </w:tc>
        <w:tc>
          <w:tcPr>
            <w:tcW w:w="1002" w:type="dxa"/>
            <w:noWrap/>
            <w:hideMark/>
          </w:tcPr>
          <w:p w14:paraId="3E614EA8"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36135BD0" w14:textId="77777777" w:rsidR="009904B3" w:rsidRPr="009904B3" w:rsidRDefault="009904B3" w:rsidP="009904B3">
            <w:pPr>
              <w:spacing w:after="0"/>
              <w:ind w:right="113"/>
              <w:jc w:val="right"/>
              <w:rPr>
                <w:szCs w:val="20"/>
              </w:rPr>
            </w:pPr>
            <w:r w:rsidRPr="009904B3">
              <w:rPr>
                <w:szCs w:val="20"/>
              </w:rPr>
              <w:t>486.37</w:t>
            </w:r>
          </w:p>
        </w:tc>
        <w:tc>
          <w:tcPr>
            <w:tcW w:w="3347" w:type="dxa"/>
            <w:noWrap/>
            <w:hideMark/>
          </w:tcPr>
          <w:p w14:paraId="1FB60E7C" w14:textId="77777777" w:rsidR="009904B3" w:rsidRPr="009904B3" w:rsidRDefault="009904B3" w:rsidP="009904B3">
            <w:pPr>
              <w:spacing w:after="0"/>
              <w:ind w:left="272" w:hanging="159"/>
              <w:jc w:val="left"/>
              <w:rPr>
                <w:szCs w:val="20"/>
              </w:rPr>
            </w:pPr>
            <w:r w:rsidRPr="009904B3">
              <w:rPr>
                <w:szCs w:val="20"/>
              </w:rPr>
              <w:t>Unclaimed money received for (67725100)</w:t>
            </w:r>
          </w:p>
        </w:tc>
        <w:tc>
          <w:tcPr>
            <w:tcW w:w="892" w:type="dxa"/>
            <w:noWrap/>
            <w:hideMark/>
          </w:tcPr>
          <w:p w14:paraId="26566F4F" w14:textId="77777777" w:rsidR="009904B3" w:rsidRPr="009904B3" w:rsidRDefault="009904B3" w:rsidP="009904B3">
            <w:pPr>
              <w:spacing w:after="0"/>
              <w:jc w:val="right"/>
              <w:rPr>
                <w:szCs w:val="20"/>
              </w:rPr>
            </w:pPr>
            <w:r w:rsidRPr="009904B3">
              <w:rPr>
                <w:szCs w:val="20"/>
              </w:rPr>
              <w:t>23.7.2013</w:t>
            </w:r>
          </w:p>
        </w:tc>
      </w:tr>
      <w:tr w:rsidR="009904B3" w:rsidRPr="009904B3" w14:paraId="0CE8972D" w14:textId="77777777" w:rsidTr="00BC2A97">
        <w:trPr>
          <w:trHeight w:val="20"/>
        </w:trPr>
        <w:tc>
          <w:tcPr>
            <w:tcW w:w="3238" w:type="dxa"/>
            <w:noWrap/>
            <w:hideMark/>
          </w:tcPr>
          <w:p w14:paraId="55045998" w14:textId="77777777" w:rsidR="009904B3" w:rsidRPr="009904B3" w:rsidRDefault="009904B3" w:rsidP="009904B3">
            <w:pPr>
              <w:spacing w:after="0"/>
              <w:ind w:left="159" w:hanging="159"/>
              <w:jc w:val="left"/>
              <w:rPr>
                <w:szCs w:val="20"/>
              </w:rPr>
            </w:pPr>
            <w:r w:rsidRPr="009904B3">
              <w:rPr>
                <w:szCs w:val="20"/>
              </w:rPr>
              <w:t>Schutz, Gwenda</w:t>
            </w:r>
          </w:p>
        </w:tc>
        <w:tc>
          <w:tcPr>
            <w:tcW w:w="1002" w:type="dxa"/>
            <w:noWrap/>
            <w:hideMark/>
          </w:tcPr>
          <w:p w14:paraId="22EDF1A4"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1D5BD6C1" w14:textId="77777777" w:rsidR="009904B3" w:rsidRPr="009904B3" w:rsidRDefault="009904B3" w:rsidP="009904B3">
            <w:pPr>
              <w:spacing w:after="0"/>
              <w:ind w:right="113"/>
              <w:jc w:val="right"/>
              <w:rPr>
                <w:szCs w:val="20"/>
              </w:rPr>
            </w:pPr>
            <w:r w:rsidRPr="009904B3">
              <w:rPr>
                <w:szCs w:val="20"/>
              </w:rPr>
              <w:t>3 094.38</w:t>
            </w:r>
          </w:p>
        </w:tc>
        <w:tc>
          <w:tcPr>
            <w:tcW w:w="3347" w:type="dxa"/>
            <w:noWrap/>
            <w:hideMark/>
          </w:tcPr>
          <w:p w14:paraId="674A6A1A" w14:textId="77777777" w:rsidR="009904B3" w:rsidRPr="009904B3" w:rsidRDefault="009904B3" w:rsidP="009904B3">
            <w:pPr>
              <w:spacing w:after="0"/>
              <w:ind w:left="272" w:hanging="159"/>
              <w:jc w:val="left"/>
              <w:rPr>
                <w:szCs w:val="20"/>
              </w:rPr>
            </w:pPr>
            <w:r w:rsidRPr="009904B3">
              <w:rPr>
                <w:szCs w:val="20"/>
              </w:rPr>
              <w:t>Legacy from estate of Isabel McMahon estate</w:t>
            </w:r>
          </w:p>
        </w:tc>
        <w:tc>
          <w:tcPr>
            <w:tcW w:w="892" w:type="dxa"/>
            <w:noWrap/>
            <w:hideMark/>
          </w:tcPr>
          <w:p w14:paraId="2CD545EE" w14:textId="77777777" w:rsidR="009904B3" w:rsidRPr="009904B3" w:rsidRDefault="009904B3" w:rsidP="009904B3">
            <w:pPr>
              <w:spacing w:after="0"/>
              <w:jc w:val="right"/>
              <w:rPr>
                <w:szCs w:val="20"/>
              </w:rPr>
            </w:pPr>
            <w:r w:rsidRPr="009904B3">
              <w:rPr>
                <w:szCs w:val="20"/>
              </w:rPr>
              <w:t>24.1.2013</w:t>
            </w:r>
          </w:p>
        </w:tc>
      </w:tr>
      <w:tr w:rsidR="009904B3" w:rsidRPr="009904B3" w14:paraId="59DFF0B3" w14:textId="77777777" w:rsidTr="00BC2A97">
        <w:trPr>
          <w:trHeight w:val="20"/>
        </w:trPr>
        <w:tc>
          <w:tcPr>
            <w:tcW w:w="3238" w:type="dxa"/>
            <w:noWrap/>
            <w:hideMark/>
          </w:tcPr>
          <w:p w14:paraId="51FC5969" w14:textId="77777777" w:rsidR="009904B3" w:rsidRPr="009904B3" w:rsidRDefault="009904B3" w:rsidP="009904B3">
            <w:pPr>
              <w:spacing w:after="0"/>
              <w:ind w:left="159" w:hanging="159"/>
              <w:jc w:val="left"/>
              <w:rPr>
                <w:szCs w:val="20"/>
              </w:rPr>
            </w:pPr>
            <w:r w:rsidRPr="009904B3">
              <w:rPr>
                <w:szCs w:val="20"/>
              </w:rPr>
              <w:t>S</w:t>
            </w:r>
            <w:r w:rsidR="00D4380C">
              <w:rPr>
                <w:szCs w:val="20"/>
              </w:rPr>
              <w:t>mith Family Superannuation Fund</w:t>
            </w:r>
          </w:p>
        </w:tc>
        <w:tc>
          <w:tcPr>
            <w:tcW w:w="1002" w:type="dxa"/>
            <w:noWrap/>
            <w:hideMark/>
          </w:tcPr>
          <w:p w14:paraId="58FEF699"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4847232C" w14:textId="77777777" w:rsidR="009904B3" w:rsidRPr="009904B3" w:rsidRDefault="009904B3" w:rsidP="009904B3">
            <w:pPr>
              <w:spacing w:after="0"/>
              <w:ind w:right="113"/>
              <w:jc w:val="right"/>
              <w:rPr>
                <w:szCs w:val="20"/>
              </w:rPr>
            </w:pPr>
            <w:r w:rsidRPr="009904B3">
              <w:rPr>
                <w:szCs w:val="20"/>
              </w:rPr>
              <w:t>116.46</w:t>
            </w:r>
          </w:p>
        </w:tc>
        <w:tc>
          <w:tcPr>
            <w:tcW w:w="3347" w:type="dxa"/>
            <w:noWrap/>
            <w:hideMark/>
          </w:tcPr>
          <w:p w14:paraId="6C1D35C9" w14:textId="77777777" w:rsidR="009904B3" w:rsidRPr="009904B3" w:rsidRDefault="009904B3" w:rsidP="009904B3">
            <w:pPr>
              <w:spacing w:after="0"/>
              <w:ind w:left="272" w:hanging="159"/>
              <w:jc w:val="left"/>
              <w:rPr>
                <w:szCs w:val="20"/>
              </w:rPr>
            </w:pPr>
            <w:r w:rsidRPr="009904B3">
              <w:rPr>
                <w:szCs w:val="20"/>
              </w:rPr>
              <w:t>AXA Asia Pacific Holdings Ltd (67736900)</w:t>
            </w:r>
          </w:p>
        </w:tc>
        <w:tc>
          <w:tcPr>
            <w:tcW w:w="892" w:type="dxa"/>
            <w:noWrap/>
            <w:hideMark/>
          </w:tcPr>
          <w:p w14:paraId="37A541F4" w14:textId="77777777" w:rsidR="009904B3" w:rsidRPr="009904B3" w:rsidRDefault="009904B3" w:rsidP="009904B3">
            <w:pPr>
              <w:spacing w:after="0"/>
              <w:jc w:val="right"/>
              <w:rPr>
                <w:szCs w:val="20"/>
              </w:rPr>
            </w:pPr>
            <w:r w:rsidRPr="009904B3">
              <w:rPr>
                <w:szCs w:val="20"/>
              </w:rPr>
              <w:t>14.6.2013</w:t>
            </w:r>
          </w:p>
        </w:tc>
      </w:tr>
      <w:tr w:rsidR="009904B3" w:rsidRPr="009904B3" w14:paraId="3A56D495" w14:textId="77777777" w:rsidTr="00BC2A97">
        <w:trPr>
          <w:trHeight w:val="20"/>
        </w:trPr>
        <w:tc>
          <w:tcPr>
            <w:tcW w:w="3238" w:type="dxa"/>
            <w:noWrap/>
            <w:hideMark/>
          </w:tcPr>
          <w:p w14:paraId="7F21F2AB" w14:textId="77777777" w:rsidR="009904B3" w:rsidRPr="009904B3" w:rsidRDefault="009904B3" w:rsidP="009904B3">
            <w:pPr>
              <w:spacing w:after="0"/>
              <w:ind w:left="159" w:hanging="159"/>
              <w:jc w:val="left"/>
              <w:rPr>
                <w:szCs w:val="20"/>
              </w:rPr>
            </w:pPr>
            <w:r w:rsidRPr="009904B3">
              <w:rPr>
                <w:szCs w:val="20"/>
              </w:rPr>
              <w:t>Tosh International 1981 Pty Ltd</w:t>
            </w:r>
          </w:p>
        </w:tc>
        <w:tc>
          <w:tcPr>
            <w:tcW w:w="1002" w:type="dxa"/>
            <w:noWrap/>
            <w:hideMark/>
          </w:tcPr>
          <w:p w14:paraId="54677CAF"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21273B70" w14:textId="77777777" w:rsidR="009904B3" w:rsidRPr="009904B3" w:rsidRDefault="009904B3" w:rsidP="009904B3">
            <w:pPr>
              <w:spacing w:after="0"/>
              <w:ind w:right="113"/>
              <w:jc w:val="right"/>
              <w:rPr>
                <w:szCs w:val="20"/>
              </w:rPr>
            </w:pPr>
            <w:r w:rsidRPr="009904B3">
              <w:rPr>
                <w:szCs w:val="20"/>
              </w:rPr>
              <w:t>141.68</w:t>
            </w:r>
          </w:p>
        </w:tc>
        <w:tc>
          <w:tcPr>
            <w:tcW w:w="3347" w:type="dxa"/>
            <w:hideMark/>
          </w:tcPr>
          <w:p w14:paraId="792006CF" w14:textId="77777777" w:rsidR="009904B3" w:rsidRPr="009904B3" w:rsidRDefault="009904B3" w:rsidP="009904B3">
            <w:pPr>
              <w:spacing w:after="0"/>
              <w:ind w:left="272" w:hanging="159"/>
              <w:jc w:val="left"/>
              <w:rPr>
                <w:szCs w:val="20"/>
              </w:rPr>
            </w:pPr>
            <w:r w:rsidRPr="009904B3">
              <w:rPr>
                <w:szCs w:val="20"/>
              </w:rPr>
              <w:t>Cheque From Continental Coal (50483400)</w:t>
            </w:r>
          </w:p>
        </w:tc>
        <w:tc>
          <w:tcPr>
            <w:tcW w:w="892" w:type="dxa"/>
            <w:noWrap/>
            <w:hideMark/>
          </w:tcPr>
          <w:p w14:paraId="5CB22C35" w14:textId="77777777" w:rsidR="009904B3" w:rsidRPr="009904B3" w:rsidRDefault="009904B3" w:rsidP="009904B3">
            <w:pPr>
              <w:spacing w:after="0"/>
              <w:jc w:val="right"/>
              <w:rPr>
                <w:szCs w:val="20"/>
              </w:rPr>
            </w:pPr>
            <w:r w:rsidRPr="009904B3">
              <w:rPr>
                <w:szCs w:val="20"/>
              </w:rPr>
              <w:t>22.5.2013</w:t>
            </w:r>
          </w:p>
        </w:tc>
      </w:tr>
      <w:tr w:rsidR="009904B3" w:rsidRPr="009904B3" w14:paraId="7A1F1563" w14:textId="77777777" w:rsidTr="00BC2A97">
        <w:trPr>
          <w:trHeight w:val="20"/>
        </w:trPr>
        <w:tc>
          <w:tcPr>
            <w:tcW w:w="3238" w:type="dxa"/>
            <w:noWrap/>
            <w:hideMark/>
          </w:tcPr>
          <w:p w14:paraId="30261E1D" w14:textId="77777777" w:rsidR="009904B3" w:rsidRPr="009904B3" w:rsidRDefault="009904B3" w:rsidP="009904B3">
            <w:pPr>
              <w:spacing w:after="0"/>
              <w:ind w:left="159" w:hanging="159"/>
              <w:jc w:val="left"/>
              <w:rPr>
                <w:szCs w:val="20"/>
              </w:rPr>
            </w:pPr>
            <w:r w:rsidRPr="009904B3">
              <w:rPr>
                <w:szCs w:val="20"/>
              </w:rPr>
              <w:t>Tupicoff, Gary and June</w:t>
            </w:r>
          </w:p>
        </w:tc>
        <w:tc>
          <w:tcPr>
            <w:tcW w:w="1002" w:type="dxa"/>
            <w:noWrap/>
            <w:hideMark/>
          </w:tcPr>
          <w:p w14:paraId="415E0B0A"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4FDA4391" w14:textId="77777777" w:rsidR="009904B3" w:rsidRPr="009904B3" w:rsidRDefault="009904B3" w:rsidP="009904B3">
            <w:pPr>
              <w:spacing w:after="0"/>
              <w:ind w:right="113"/>
              <w:jc w:val="right"/>
              <w:rPr>
                <w:szCs w:val="20"/>
              </w:rPr>
            </w:pPr>
            <w:r w:rsidRPr="009904B3">
              <w:rPr>
                <w:szCs w:val="20"/>
              </w:rPr>
              <w:t>153.05</w:t>
            </w:r>
          </w:p>
        </w:tc>
        <w:tc>
          <w:tcPr>
            <w:tcW w:w="3347" w:type="dxa"/>
            <w:noWrap/>
            <w:hideMark/>
          </w:tcPr>
          <w:p w14:paraId="035EEFB7" w14:textId="77777777" w:rsidR="009904B3" w:rsidRPr="009904B3" w:rsidRDefault="009904B3" w:rsidP="009904B3">
            <w:pPr>
              <w:spacing w:after="0"/>
              <w:ind w:left="272" w:hanging="159"/>
              <w:jc w:val="left"/>
              <w:rPr>
                <w:szCs w:val="20"/>
              </w:rPr>
            </w:pPr>
            <w:r w:rsidRPr="009904B3">
              <w:rPr>
                <w:szCs w:val="20"/>
              </w:rPr>
              <w:t>The National Life Association of Australasia Ltd/ Distribution (55600300)</w:t>
            </w:r>
          </w:p>
        </w:tc>
        <w:tc>
          <w:tcPr>
            <w:tcW w:w="892" w:type="dxa"/>
            <w:noWrap/>
            <w:hideMark/>
          </w:tcPr>
          <w:p w14:paraId="6C1EF161" w14:textId="77777777" w:rsidR="009904B3" w:rsidRPr="009904B3" w:rsidRDefault="009904B3" w:rsidP="009904B3">
            <w:pPr>
              <w:spacing w:after="0"/>
              <w:jc w:val="right"/>
              <w:rPr>
                <w:szCs w:val="20"/>
              </w:rPr>
            </w:pPr>
            <w:r w:rsidRPr="009904B3">
              <w:rPr>
                <w:szCs w:val="20"/>
              </w:rPr>
              <w:t>14.6.2013</w:t>
            </w:r>
          </w:p>
        </w:tc>
      </w:tr>
      <w:tr w:rsidR="009904B3" w:rsidRPr="009904B3" w14:paraId="23B1A165" w14:textId="77777777" w:rsidTr="00BC2A97">
        <w:trPr>
          <w:trHeight w:val="20"/>
        </w:trPr>
        <w:tc>
          <w:tcPr>
            <w:tcW w:w="3238" w:type="dxa"/>
            <w:noWrap/>
            <w:hideMark/>
          </w:tcPr>
          <w:p w14:paraId="1584809C" w14:textId="77777777" w:rsidR="009904B3" w:rsidRPr="009904B3" w:rsidRDefault="009904B3" w:rsidP="009904B3">
            <w:pPr>
              <w:spacing w:after="0"/>
              <w:ind w:left="159" w:hanging="159"/>
              <w:jc w:val="left"/>
              <w:rPr>
                <w:szCs w:val="20"/>
              </w:rPr>
            </w:pPr>
            <w:r w:rsidRPr="009904B3">
              <w:rPr>
                <w:szCs w:val="20"/>
              </w:rPr>
              <w:t xml:space="preserve">Urquhart, Valerie </w:t>
            </w:r>
          </w:p>
        </w:tc>
        <w:tc>
          <w:tcPr>
            <w:tcW w:w="1002" w:type="dxa"/>
            <w:noWrap/>
            <w:hideMark/>
          </w:tcPr>
          <w:p w14:paraId="1746AE13" w14:textId="77777777" w:rsidR="009904B3" w:rsidRPr="009904B3" w:rsidRDefault="009904B3" w:rsidP="009904B3">
            <w:pPr>
              <w:spacing w:after="0"/>
              <w:ind w:left="113"/>
              <w:jc w:val="left"/>
              <w:rPr>
                <w:szCs w:val="20"/>
              </w:rPr>
            </w:pPr>
            <w:r w:rsidRPr="009904B3">
              <w:rPr>
                <w:szCs w:val="20"/>
              </w:rPr>
              <w:t>Unknown</w:t>
            </w:r>
          </w:p>
        </w:tc>
        <w:tc>
          <w:tcPr>
            <w:tcW w:w="881" w:type="dxa"/>
            <w:noWrap/>
            <w:hideMark/>
          </w:tcPr>
          <w:p w14:paraId="0D90DABC" w14:textId="77777777" w:rsidR="009904B3" w:rsidRPr="009904B3" w:rsidRDefault="009904B3" w:rsidP="009904B3">
            <w:pPr>
              <w:spacing w:after="0"/>
              <w:ind w:right="113"/>
              <w:jc w:val="right"/>
              <w:rPr>
                <w:szCs w:val="20"/>
              </w:rPr>
            </w:pPr>
            <w:r w:rsidRPr="009904B3">
              <w:rPr>
                <w:szCs w:val="20"/>
              </w:rPr>
              <w:t>370.23</w:t>
            </w:r>
          </w:p>
        </w:tc>
        <w:tc>
          <w:tcPr>
            <w:tcW w:w="3347" w:type="dxa"/>
            <w:noWrap/>
            <w:hideMark/>
          </w:tcPr>
          <w:p w14:paraId="09240AE2" w14:textId="77777777" w:rsidR="009904B3" w:rsidRPr="009904B3" w:rsidRDefault="009904B3" w:rsidP="009904B3">
            <w:pPr>
              <w:spacing w:after="0"/>
              <w:ind w:left="272" w:hanging="159"/>
              <w:jc w:val="left"/>
              <w:rPr>
                <w:szCs w:val="20"/>
              </w:rPr>
            </w:pPr>
            <w:r w:rsidRPr="009904B3">
              <w:rPr>
                <w:szCs w:val="20"/>
              </w:rPr>
              <w:t>Colonial F/S Importation Fund (55215700)</w:t>
            </w:r>
          </w:p>
        </w:tc>
        <w:tc>
          <w:tcPr>
            <w:tcW w:w="892" w:type="dxa"/>
            <w:noWrap/>
            <w:hideMark/>
          </w:tcPr>
          <w:p w14:paraId="46C23680" w14:textId="77777777" w:rsidR="009904B3" w:rsidRPr="009904B3" w:rsidRDefault="009904B3" w:rsidP="009904B3">
            <w:pPr>
              <w:spacing w:after="0"/>
              <w:jc w:val="right"/>
              <w:rPr>
                <w:szCs w:val="20"/>
              </w:rPr>
            </w:pPr>
            <w:r w:rsidRPr="009904B3">
              <w:rPr>
                <w:szCs w:val="20"/>
              </w:rPr>
              <w:t>13.6.2013</w:t>
            </w:r>
          </w:p>
        </w:tc>
      </w:tr>
      <w:tr w:rsidR="009904B3" w:rsidRPr="009904B3" w14:paraId="0678BCC1" w14:textId="77777777" w:rsidTr="00413CB7">
        <w:trPr>
          <w:trHeight w:val="20"/>
        </w:trPr>
        <w:tc>
          <w:tcPr>
            <w:tcW w:w="3238" w:type="dxa"/>
            <w:tcBorders>
              <w:bottom w:val="single" w:sz="4" w:space="0" w:color="auto"/>
            </w:tcBorders>
            <w:noWrap/>
            <w:hideMark/>
          </w:tcPr>
          <w:p w14:paraId="708971CF" w14:textId="77777777" w:rsidR="009904B3" w:rsidRPr="009904B3" w:rsidRDefault="009904B3" w:rsidP="009904B3">
            <w:pPr>
              <w:ind w:left="159" w:hanging="159"/>
              <w:jc w:val="left"/>
              <w:rPr>
                <w:szCs w:val="20"/>
              </w:rPr>
            </w:pPr>
            <w:r w:rsidRPr="009904B3">
              <w:rPr>
                <w:szCs w:val="20"/>
              </w:rPr>
              <w:t>Wenig, Laurel &lt;M A Estate&gt;</w:t>
            </w:r>
          </w:p>
        </w:tc>
        <w:tc>
          <w:tcPr>
            <w:tcW w:w="1002" w:type="dxa"/>
            <w:tcBorders>
              <w:bottom w:val="single" w:sz="4" w:space="0" w:color="auto"/>
            </w:tcBorders>
            <w:noWrap/>
            <w:hideMark/>
          </w:tcPr>
          <w:p w14:paraId="63E01566" w14:textId="77777777" w:rsidR="009904B3" w:rsidRPr="009904B3" w:rsidRDefault="009904B3" w:rsidP="009904B3">
            <w:pPr>
              <w:ind w:left="113"/>
              <w:jc w:val="left"/>
              <w:rPr>
                <w:szCs w:val="20"/>
              </w:rPr>
            </w:pPr>
            <w:r w:rsidRPr="009904B3">
              <w:rPr>
                <w:szCs w:val="20"/>
              </w:rPr>
              <w:t>Unknown</w:t>
            </w:r>
          </w:p>
        </w:tc>
        <w:tc>
          <w:tcPr>
            <w:tcW w:w="881" w:type="dxa"/>
            <w:tcBorders>
              <w:bottom w:val="single" w:sz="4" w:space="0" w:color="auto"/>
            </w:tcBorders>
            <w:noWrap/>
            <w:hideMark/>
          </w:tcPr>
          <w:p w14:paraId="26A1C5FE" w14:textId="77777777" w:rsidR="009904B3" w:rsidRPr="009904B3" w:rsidRDefault="009904B3" w:rsidP="009904B3">
            <w:pPr>
              <w:ind w:right="113"/>
              <w:jc w:val="right"/>
              <w:rPr>
                <w:szCs w:val="20"/>
              </w:rPr>
            </w:pPr>
            <w:r w:rsidRPr="009904B3">
              <w:rPr>
                <w:szCs w:val="20"/>
              </w:rPr>
              <w:t>111.84</w:t>
            </w:r>
          </w:p>
        </w:tc>
        <w:tc>
          <w:tcPr>
            <w:tcW w:w="3347" w:type="dxa"/>
            <w:tcBorders>
              <w:bottom w:val="single" w:sz="4" w:space="0" w:color="auto"/>
            </w:tcBorders>
            <w:noWrap/>
            <w:hideMark/>
          </w:tcPr>
          <w:p w14:paraId="2735763E" w14:textId="77777777" w:rsidR="009904B3" w:rsidRPr="009904B3" w:rsidRDefault="009904B3" w:rsidP="009904B3">
            <w:pPr>
              <w:ind w:left="272" w:hanging="159"/>
              <w:jc w:val="left"/>
              <w:rPr>
                <w:szCs w:val="20"/>
              </w:rPr>
            </w:pPr>
            <w:r w:rsidRPr="009904B3">
              <w:rPr>
                <w:szCs w:val="20"/>
              </w:rPr>
              <w:t>Distribution—deceased estate not administered. No details held</w:t>
            </w:r>
          </w:p>
        </w:tc>
        <w:tc>
          <w:tcPr>
            <w:tcW w:w="892" w:type="dxa"/>
            <w:tcBorders>
              <w:bottom w:val="single" w:sz="4" w:space="0" w:color="auto"/>
            </w:tcBorders>
            <w:noWrap/>
            <w:hideMark/>
          </w:tcPr>
          <w:p w14:paraId="4906019D" w14:textId="77777777" w:rsidR="009904B3" w:rsidRPr="009904B3" w:rsidRDefault="009904B3" w:rsidP="009904B3">
            <w:pPr>
              <w:jc w:val="right"/>
              <w:rPr>
                <w:szCs w:val="20"/>
              </w:rPr>
            </w:pPr>
            <w:r w:rsidRPr="009904B3">
              <w:rPr>
                <w:szCs w:val="20"/>
              </w:rPr>
              <w:t>24.1.2013</w:t>
            </w:r>
          </w:p>
        </w:tc>
      </w:tr>
      <w:tr w:rsidR="009904B3" w:rsidRPr="009904B3" w14:paraId="570C50CD" w14:textId="77777777" w:rsidTr="00413CB7">
        <w:trPr>
          <w:trHeight w:val="66"/>
        </w:trPr>
        <w:tc>
          <w:tcPr>
            <w:tcW w:w="3238" w:type="dxa"/>
            <w:tcBorders>
              <w:top w:val="single" w:sz="4" w:space="0" w:color="auto"/>
            </w:tcBorders>
            <w:noWrap/>
            <w:vAlign w:val="center"/>
            <w:hideMark/>
          </w:tcPr>
          <w:p w14:paraId="60EDEDFC" w14:textId="77777777" w:rsidR="009904B3" w:rsidRPr="009904B3" w:rsidRDefault="009904B3" w:rsidP="009904B3">
            <w:pPr>
              <w:spacing w:after="0"/>
              <w:ind w:left="159" w:hanging="159"/>
              <w:jc w:val="left"/>
              <w:rPr>
                <w:szCs w:val="20"/>
              </w:rPr>
            </w:pPr>
          </w:p>
        </w:tc>
        <w:tc>
          <w:tcPr>
            <w:tcW w:w="1002" w:type="dxa"/>
            <w:tcBorders>
              <w:top w:val="single" w:sz="4" w:space="0" w:color="auto"/>
            </w:tcBorders>
            <w:noWrap/>
            <w:vAlign w:val="center"/>
            <w:hideMark/>
          </w:tcPr>
          <w:p w14:paraId="22CFCD64" w14:textId="77777777" w:rsidR="009904B3" w:rsidRPr="009904B3" w:rsidRDefault="009904B3" w:rsidP="00413CB7">
            <w:pPr>
              <w:spacing w:before="80" w:after="0"/>
              <w:ind w:left="113"/>
              <w:jc w:val="left"/>
              <w:rPr>
                <w:b/>
                <w:szCs w:val="20"/>
              </w:rPr>
            </w:pPr>
            <w:r w:rsidRPr="009904B3">
              <w:rPr>
                <w:b/>
                <w:szCs w:val="20"/>
              </w:rPr>
              <w:t>Total</w:t>
            </w:r>
          </w:p>
        </w:tc>
        <w:tc>
          <w:tcPr>
            <w:tcW w:w="881" w:type="dxa"/>
            <w:tcBorders>
              <w:top w:val="single" w:sz="4" w:space="0" w:color="auto"/>
            </w:tcBorders>
            <w:noWrap/>
            <w:vAlign w:val="center"/>
            <w:hideMark/>
          </w:tcPr>
          <w:p w14:paraId="19073DF0" w14:textId="77777777" w:rsidR="009904B3" w:rsidRPr="009904B3" w:rsidRDefault="009904B3" w:rsidP="00413CB7">
            <w:pPr>
              <w:spacing w:before="80" w:after="0"/>
              <w:ind w:right="113"/>
              <w:jc w:val="right"/>
              <w:rPr>
                <w:b/>
                <w:szCs w:val="20"/>
              </w:rPr>
            </w:pPr>
            <w:r w:rsidRPr="009904B3">
              <w:rPr>
                <w:b/>
                <w:szCs w:val="20"/>
              </w:rPr>
              <w:t>26 345.84</w:t>
            </w:r>
          </w:p>
        </w:tc>
        <w:tc>
          <w:tcPr>
            <w:tcW w:w="3347" w:type="dxa"/>
            <w:tcBorders>
              <w:top w:val="single" w:sz="4" w:space="0" w:color="auto"/>
            </w:tcBorders>
            <w:noWrap/>
            <w:vAlign w:val="center"/>
            <w:hideMark/>
          </w:tcPr>
          <w:p w14:paraId="45DFD40A" w14:textId="77777777" w:rsidR="009904B3" w:rsidRPr="009904B3" w:rsidRDefault="009904B3" w:rsidP="009904B3">
            <w:pPr>
              <w:spacing w:after="0"/>
              <w:ind w:left="272" w:hanging="159"/>
              <w:jc w:val="left"/>
              <w:rPr>
                <w:szCs w:val="20"/>
              </w:rPr>
            </w:pPr>
          </w:p>
        </w:tc>
        <w:tc>
          <w:tcPr>
            <w:tcW w:w="892" w:type="dxa"/>
            <w:tcBorders>
              <w:top w:val="single" w:sz="4" w:space="0" w:color="auto"/>
            </w:tcBorders>
            <w:noWrap/>
            <w:vAlign w:val="center"/>
            <w:hideMark/>
          </w:tcPr>
          <w:p w14:paraId="36D651C9" w14:textId="77777777" w:rsidR="009904B3" w:rsidRPr="009904B3" w:rsidRDefault="009904B3" w:rsidP="009904B3">
            <w:pPr>
              <w:spacing w:after="0"/>
              <w:jc w:val="left"/>
              <w:rPr>
                <w:szCs w:val="20"/>
              </w:rPr>
            </w:pPr>
          </w:p>
        </w:tc>
      </w:tr>
    </w:tbl>
    <w:p w14:paraId="0E84BEF0" w14:textId="77777777" w:rsidR="00413CB7" w:rsidRDefault="00413CB7" w:rsidP="00413CB7">
      <w:pPr>
        <w:pBdr>
          <w:bottom w:val="single" w:sz="4" w:space="1" w:color="auto"/>
        </w:pBdr>
        <w:spacing w:after="0" w:line="52" w:lineRule="exact"/>
        <w:jc w:val="center"/>
        <w:rPr>
          <w:rFonts w:eastAsia="Times New Roman"/>
          <w:szCs w:val="20"/>
        </w:rPr>
      </w:pPr>
    </w:p>
    <w:p w14:paraId="159DB756" w14:textId="77777777" w:rsidR="00413CB7" w:rsidRDefault="00413CB7" w:rsidP="00413CB7">
      <w:pPr>
        <w:pBdr>
          <w:top w:val="single" w:sz="4" w:space="1" w:color="auto"/>
        </w:pBdr>
        <w:spacing w:before="34" w:after="0" w:line="14" w:lineRule="exact"/>
        <w:jc w:val="center"/>
        <w:rPr>
          <w:rFonts w:eastAsia="Times New Roman"/>
          <w:szCs w:val="20"/>
        </w:rPr>
      </w:pPr>
    </w:p>
    <w:p w14:paraId="5E8F0FEB" w14:textId="77777777" w:rsidR="00413CB7" w:rsidRPr="009904B3" w:rsidRDefault="00413CB7" w:rsidP="00413CB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14:paraId="3162949F"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2DEC60F8"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6050CF53"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172E9D10"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724C3697" w14:textId="77777777"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14:paraId="70D73F81" w14:textId="77777777"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14:paraId="0CAC336C" w14:textId="77777777"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14:paraId="453D7DF1"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631559DF" w14:textId="77777777"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14:paraId="45259940" w14:textId="77777777"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14:paraId="4E7512E7" w14:textId="77777777"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14:paraId="7C62FBE9" w14:textId="77777777"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14:paraId="7C670B3C"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1826E4BA"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272164A6" w14:textId="77777777"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14:paraId="471F0D2B" w14:textId="77777777"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14:paraId="0D4914CC" w14:textId="77777777" w:rsidR="00CD586C" w:rsidRDefault="00CD586C" w:rsidP="00703ADA">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14:paraId="47AF9859" w14:textId="77777777" w:rsidR="00CD586C" w:rsidRPr="004B39A1" w:rsidRDefault="00CD586C" w:rsidP="00703ADA">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14:paraId="367457B0" w14:textId="77777777" w:rsidR="00CD586C" w:rsidRPr="004B39A1" w:rsidRDefault="00CD586C" w:rsidP="00703ADA">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14:paraId="2854CE1C" w14:textId="77777777" w:rsidR="00CD586C" w:rsidRPr="004B39A1" w:rsidRDefault="00CD586C" w:rsidP="00703ADA">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14:paraId="5873D379" w14:textId="77777777" w:rsidR="00CD586C" w:rsidRPr="00C53FED" w:rsidRDefault="00CD586C" w:rsidP="00703ADA">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14:paraId="6E84B7D9" w14:textId="77777777"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14:paraId="748DF970"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05A73667" w14:textId="77777777"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14:paraId="7ADEB281" w14:textId="77777777"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14:paraId="4C72FBB2" w14:textId="77777777" w:rsidR="00CD586C" w:rsidRPr="00C53FED" w:rsidRDefault="00CD586C" w:rsidP="00703ADA">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14:paraId="722EA6D0" w14:textId="77777777" w:rsidR="00CD586C" w:rsidRPr="00C53FED" w:rsidRDefault="00CD586C" w:rsidP="00703ADA">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14:paraId="02C280E3" w14:textId="77777777" w:rsidR="00CD586C" w:rsidRPr="000835E8" w:rsidRDefault="00CD586C" w:rsidP="00703ADA">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14:paraId="7AD739BC" w14:textId="77777777" w:rsidR="00CD586C" w:rsidRPr="00C53FED" w:rsidRDefault="00CD586C" w:rsidP="00703ADA">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14:paraId="2DCEE71F" w14:textId="77777777" w:rsidR="00CD586C" w:rsidRPr="00C53FED" w:rsidRDefault="00CD586C" w:rsidP="00703ADA">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14:paraId="75856A8C"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1A557858" w14:textId="77777777"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14:paraId="5BF688A1" w14:textId="77777777"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14:paraId="1BE47F54" w14:textId="77777777"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47" w:history="1">
        <w:r w:rsidRPr="006F0122">
          <w:rPr>
            <w:rStyle w:val="Hyperlink"/>
            <w:rFonts w:eastAsia="Times New Roman"/>
            <w:sz w:val="24"/>
            <w:lang w:eastAsia="en-AU"/>
          </w:rPr>
          <w:t>governmentgazettesa@sa.gov.au</w:t>
        </w:r>
      </w:hyperlink>
    </w:p>
    <w:p w14:paraId="27F57024" w14:textId="77777777"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14:paraId="0DDBD884" w14:textId="77777777"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8" w:history="1">
        <w:r w:rsidRPr="00251FEE">
          <w:rPr>
            <w:rFonts w:eastAsia="Times New Roman"/>
            <w:color w:val="0000FF"/>
            <w:sz w:val="24"/>
            <w:u w:val="single"/>
            <w:lang w:eastAsia="en-AU"/>
          </w:rPr>
          <w:t>www.governmentgazette.sa.gov.au</w:t>
        </w:r>
      </w:hyperlink>
    </w:p>
    <w:p w14:paraId="460E05B6"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22FDF514" w14:textId="77777777"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14:paraId="03AFD191"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0B075E3A"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34B6938A" w14:textId="77777777"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14:paraId="5B46DF03" w14:textId="77777777"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8E653AD" w14:textId="77777777"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724E8AB" w14:textId="77777777"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14:paraId="6DFEB346" w14:textId="77777777" w:rsidR="00CD586C" w:rsidRPr="00777F88" w:rsidRDefault="00CD586C" w:rsidP="00CD586C">
      <w:pPr>
        <w:pStyle w:val="Footer"/>
        <w:spacing w:line="170" w:lineRule="exact"/>
        <w:jc w:val="center"/>
        <w:rPr>
          <w:szCs w:val="17"/>
        </w:rPr>
      </w:pPr>
      <w:r>
        <w:rPr>
          <w:szCs w:val="17"/>
        </w:rPr>
        <w:t>$7.</w:t>
      </w:r>
      <w:r w:rsidR="006E1D35">
        <w:rPr>
          <w:szCs w:val="17"/>
        </w:rPr>
        <w:t>85</w:t>
      </w:r>
      <w:r w:rsidRPr="00777F88">
        <w:rPr>
          <w:szCs w:val="17"/>
        </w:rPr>
        <w:t xml:space="preserve"> </w:t>
      </w:r>
      <w:r>
        <w:rPr>
          <w:szCs w:val="17"/>
        </w:rPr>
        <w:t>per issue (plus postage), $3</w:t>
      </w:r>
      <w:r w:rsidR="006E1D35">
        <w:rPr>
          <w:szCs w:val="17"/>
        </w:rPr>
        <w:t>95.00</w:t>
      </w:r>
      <w:r w:rsidRPr="00777F88">
        <w:rPr>
          <w:szCs w:val="17"/>
        </w:rPr>
        <w:t xml:space="preserve"> per annual subscription—GST inclusive</w:t>
      </w:r>
    </w:p>
    <w:p w14:paraId="5F306563" w14:textId="77777777" w:rsidR="00D0446B" w:rsidRPr="00C77C39" w:rsidRDefault="00CD586C" w:rsidP="00CD586C">
      <w:pPr>
        <w:pStyle w:val="Footer"/>
        <w:spacing w:line="170" w:lineRule="exact"/>
        <w:jc w:val="center"/>
        <w:rPr>
          <w:szCs w:val="17"/>
        </w:rPr>
      </w:pPr>
      <w:r w:rsidRPr="00777F88">
        <w:rPr>
          <w:szCs w:val="17"/>
        </w:rPr>
        <w:t xml:space="preserve">Online publications: </w:t>
      </w:r>
      <w:hyperlink r:id="rId49" w:history="1">
        <w:r w:rsidRPr="000B6B42">
          <w:rPr>
            <w:rStyle w:val="Hyperlink"/>
            <w:szCs w:val="17"/>
          </w:rPr>
          <w:t>www.governmentgazette.sa.gov.au</w:t>
        </w:r>
      </w:hyperlink>
      <w:r>
        <w:rPr>
          <w:szCs w:val="17"/>
        </w:rPr>
        <w:t xml:space="preserve"> </w:t>
      </w:r>
    </w:p>
    <w:sectPr w:rsidR="00D0446B" w:rsidRPr="00C77C39" w:rsidSect="00365C18">
      <w:headerReference w:type="even" r:id="rId50"/>
      <w:headerReference w:type="default" r:id="rId51"/>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83844" w14:textId="77777777" w:rsidR="00BC2A97" w:rsidRDefault="00BC2A97" w:rsidP="00777F88">
      <w:pPr>
        <w:spacing w:after="0" w:line="240" w:lineRule="auto"/>
      </w:pPr>
      <w:r>
        <w:separator/>
      </w:r>
    </w:p>
  </w:endnote>
  <w:endnote w:type="continuationSeparator" w:id="0">
    <w:p w14:paraId="24894355" w14:textId="77777777" w:rsidR="00BC2A97" w:rsidRDefault="00BC2A9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468C4" w14:textId="77777777" w:rsidR="003118D9" w:rsidRDefault="00311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D8B1A" w14:textId="77777777" w:rsidR="00BC2A97" w:rsidRPr="00D0446B" w:rsidRDefault="00BC2A97" w:rsidP="00D0446B">
    <w:pPr>
      <w:pStyle w:val="Footer"/>
    </w:pPr>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1715" w14:textId="77777777" w:rsidR="00BC2A97" w:rsidRPr="00144772" w:rsidRDefault="00BC2A9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6E65166" w14:textId="77777777" w:rsidR="00BC2A97" w:rsidRPr="00144772" w:rsidRDefault="00BC2A9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CCDAEEA" w14:textId="77777777" w:rsidR="00BC2A97" w:rsidRPr="00777F88" w:rsidRDefault="00BC2A97"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14:paraId="69BC2052" w14:textId="77777777" w:rsidR="00BC2A97" w:rsidRPr="00777F88" w:rsidRDefault="00BC2A97"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14:paraId="7130D768" w14:textId="77777777" w:rsidR="00BC2A97" w:rsidRPr="00D0446B" w:rsidRDefault="00BC2A97"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6286" w14:textId="77777777" w:rsidR="00BC2A97" w:rsidRPr="00D0446B" w:rsidRDefault="00BC2A97" w:rsidP="00D044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9D03" w14:textId="77777777" w:rsidR="00BC2A97" w:rsidRPr="00144772" w:rsidRDefault="00BC2A9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E565721" w14:textId="77777777" w:rsidR="00BC2A97" w:rsidRPr="00144772" w:rsidRDefault="00BC2A9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1595B11" w14:textId="77777777" w:rsidR="00BC2A97" w:rsidRPr="00777F88" w:rsidRDefault="00BC2A97"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C0758FE" w14:textId="77777777" w:rsidR="00BC2A97" w:rsidRPr="00777F88" w:rsidRDefault="00BC2A97" w:rsidP="00D0446B">
    <w:pPr>
      <w:pStyle w:val="Footer"/>
      <w:spacing w:line="170" w:lineRule="exact"/>
      <w:jc w:val="center"/>
      <w:rPr>
        <w:szCs w:val="17"/>
      </w:rPr>
    </w:pPr>
    <w:r w:rsidRPr="00777F88">
      <w:rPr>
        <w:szCs w:val="17"/>
      </w:rPr>
      <w:t>$7.21 per issue (plus postage), $361.90 per annual subscription—GST inclusive</w:t>
    </w:r>
  </w:p>
  <w:p w14:paraId="30EDDC7E" w14:textId="77777777" w:rsidR="00BC2A97" w:rsidRPr="00D0446B" w:rsidRDefault="00BC2A97"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83A75" w14:textId="77777777" w:rsidR="00BC2A97" w:rsidRDefault="00BC2A97" w:rsidP="00777F88">
      <w:pPr>
        <w:spacing w:after="0" w:line="240" w:lineRule="auto"/>
      </w:pPr>
      <w:r>
        <w:separator/>
      </w:r>
    </w:p>
  </w:footnote>
  <w:footnote w:type="continuationSeparator" w:id="0">
    <w:p w14:paraId="2BD312DA" w14:textId="77777777" w:rsidR="00BC2A97" w:rsidRDefault="00BC2A97" w:rsidP="00777F88">
      <w:pPr>
        <w:spacing w:after="0" w:line="240" w:lineRule="auto"/>
      </w:pPr>
      <w:r>
        <w:continuationSeparator/>
      </w:r>
    </w:p>
  </w:footnote>
  <w:footnote w:id="1">
    <w:p w14:paraId="664C1DD3" w14:textId="77777777" w:rsidR="00BC2A97" w:rsidRPr="009A47FB" w:rsidRDefault="00BC2A97" w:rsidP="00010F8E">
      <w:pPr>
        <w:pStyle w:val="FootnoteText"/>
        <w:rPr>
          <w:lang w:val="en-US"/>
        </w:rPr>
      </w:pPr>
      <w:r>
        <w:rPr>
          <w:rStyle w:val="FootnoteReference"/>
        </w:rPr>
        <w:footnoteRef/>
      </w:r>
      <w:r>
        <w:t xml:space="preserve"> </w:t>
      </w:r>
      <w:r w:rsidRPr="00FC5AF9">
        <w:rPr>
          <w:i/>
          <w:sz w:val="16"/>
          <w:szCs w:val="16"/>
        </w:rPr>
        <w:t>Remuneration Tribunal Determination 13 of 2016—Judicial Security Allowance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59D88" w14:textId="77777777" w:rsidR="00BC2A97" w:rsidRPr="0034074D" w:rsidRDefault="00BC2A97"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E594A76" w14:textId="77777777" w:rsidR="00BC2A97" w:rsidRPr="0034074D" w:rsidRDefault="00BC2A97" w:rsidP="0034074D">
    <w:pPr>
      <w:pStyle w:val="Header"/>
      <w:pBdr>
        <w:top w:val="single" w:sz="4" w:space="1" w:color="auto"/>
      </w:pBdr>
      <w:tabs>
        <w:tab w:val="clear" w:pos="9026"/>
        <w:tab w:val="right" w:pos="9360"/>
      </w:tabs>
      <w:spacing w:before="100" w:line="14" w:lineRule="exact"/>
      <w:jc w:val="center"/>
      <w:rPr>
        <w:sz w:val="20"/>
        <w:szCs w:val="20"/>
      </w:rPr>
    </w:pPr>
  </w:p>
  <w:p w14:paraId="428A8BD3" w14:textId="77777777" w:rsidR="00BC2A97" w:rsidRPr="0034074D" w:rsidRDefault="00BC2A97"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A988" w14:textId="77777777" w:rsidR="00BC2A97" w:rsidRPr="00DA30CF" w:rsidRDefault="00BC2A97"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207D1" w14:textId="77777777" w:rsidR="00BC2A97" w:rsidRPr="00C25241" w:rsidRDefault="00BC2A97"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9</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056F53">
      <w:rPr>
        <w:noProof/>
        <w:sz w:val="21"/>
        <w:szCs w:val="21"/>
      </w:rPr>
      <w:t>343</w:t>
    </w:r>
    <w:r w:rsidRPr="00C25241">
      <w:rPr>
        <w:noProof/>
        <w:sz w:val="21"/>
        <w:szCs w:val="21"/>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3693" w14:textId="77777777" w:rsidR="00BC2A97" w:rsidRPr="0034074D" w:rsidRDefault="00BC2A97"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5624B17" w14:textId="77777777" w:rsidR="00BC2A97" w:rsidRPr="0034074D" w:rsidRDefault="00BC2A97" w:rsidP="0034074D">
    <w:pPr>
      <w:pStyle w:val="Header"/>
      <w:pBdr>
        <w:top w:val="single" w:sz="4" w:space="1" w:color="auto"/>
      </w:pBdr>
      <w:tabs>
        <w:tab w:val="clear" w:pos="9026"/>
        <w:tab w:val="right" w:pos="9360"/>
      </w:tabs>
      <w:spacing w:before="100" w:line="14" w:lineRule="exact"/>
      <w:jc w:val="center"/>
      <w:rPr>
        <w:sz w:val="20"/>
        <w:szCs w:val="20"/>
      </w:rPr>
    </w:pPr>
  </w:p>
  <w:p w14:paraId="36E79935" w14:textId="77777777" w:rsidR="00BC2A97" w:rsidRPr="0034074D" w:rsidRDefault="00BC2A97" w:rsidP="0034074D">
    <w:pPr>
      <w:pStyle w:val="Header"/>
      <w:spacing w:line="17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1AB0" w14:textId="77777777" w:rsidR="00BC2A97" w:rsidRPr="00DA30CF" w:rsidRDefault="00BC2A97" w:rsidP="00DA30CF">
    <w:pPr>
      <w:pStyle w:val="Header"/>
      <w:spacing w:line="170" w:lineRule="exact"/>
      <w:rPr>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78D8" w14:textId="77777777" w:rsidR="00BC2A97" w:rsidRPr="00C25241" w:rsidRDefault="00BC2A97"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9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056F53">
      <w:rPr>
        <w:rFonts w:eastAsia="Times New Roman"/>
        <w:noProof/>
        <w:sz w:val="21"/>
        <w:szCs w:val="21"/>
      </w:rPr>
      <w:t>362</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11 February</w:t>
    </w:r>
    <w:r w:rsidRPr="00C9018A">
      <w:rPr>
        <w:rFonts w:eastAsia="Times New Roman"/>
        <w:sz w:val="21"/>
        <w:szCs w:val="21"/>
      </w:rPr>
      <w:t xml:space="preserve"> 20</w:t>
    </w:r>
    <w:r>
      <w:rPr>
        <w:rFonts w:eastAsia="Times New Roman"/>
        <w:sz w:val="21"/>
        <w:szCs w:val="21"/>
      </w:rPr>
      <w:t>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7AB2" w14:textId="77777777" w:rsidR="00BC2A97" w:rsidRPr="00C25241" w:rsidRDefault="00BC2A97"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11</w:t>
    </w:r>
    <w:r w:rsidRPr="00A55207">
      <w:rPr>
        <w:rFonts w:eastAsia="Times New Roman"/>
        <w:sz w:val="21"/>
        <w:szCs w:val="21"/>
      </w:rPr>
      <w:t xml:space="preserve"> </w:t>
    </w:r>
    <w:r>
      <w:rPr>
        <w:rFonts w:eastAsia="Times New Roman"/>
        <w:sz w:val="21"/>
        <w:szCs w:val="21"/>
      </w:rPr>
      <w:t>February</w:t>
    </w:r>
    <w:r w:rsidRPr="00A55207">
      <w:rPr>
        <w:rFonts w:eastAsia="Times New Roman"/>
        <w:sz w:val="21"/>
        <w:szCs w:val="21"/>
      </w:rPr>
      <w:t xml:space="preserve"> 20</w:t>
    </w:r>
    <w:r>
      <w:rPr>
        <w:rFonts w:eastAsia="Times New Roman"/>
        <w:sz w:val="21"/>
        <w:szCs w:val="21"/>
      </w:rPr>
      <w:t>21</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9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056F53">
      <w:rPr>
        <w:rFonts w:eastAsia="Times New Roman"/>
        <w:noProof/>
        <w:sz w:val="21"/>
        <w:szCs w:val="21"/>
      </w:rPr>
      <w:t>363</w:t>
    </w:r>
    <w:r w:rsidRPr="00C25241">
      <w:rPr>
        <w:rFonts w:eastAsia="Times New Roman"/>
        <w:noProof/>
        <w:sz w:val="21"/>
        <w:szCs w:val="21"/>
      </w:rPr>
      <w:fldChar w:fldCharType="end"/>
    </w:r>
  </w:p>
  <w:p w14:paraId="3263FBDF" w14:textId="77777777" w:rsidR="00BC2A97" w:rsidRPr="00C25241" w:rsidRDefault="00BC2A97">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6B6DA3"/>
    <w:multiLevelType w:val="hybridMultilevel"/>
    <w:tmpl w:val="B888D078"/>
    <w:lvl w:ilvl="0" w:tplc="E43ED594">
      <w:start w:val="1"/>
      <w:numFmt w:val="decimal"/>
      <w:lvlRestart w:val="0"/>
      <w:lvlText w:val="%1."/>
      <w:lvlJc w:val="left"/>
      <w:pPr>
        <w:tabs>
          <w:tab w:val="num" w:pos="567"/>
        </w:tabs>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54A5B7A"/>
    <w:multiLevelType w:val="hybridMultilevel"/>
    <w:tmpl w:val="1E6202B2"/>
    <w:lvl w:ilvl="0" w:tplc="A446B3EA">
      <w:start w:val="1"/>
      <w:numFmt w:val="bullet"/>
      <w:lvlText w:val="•"/>
      <w:lvlJc w:val="left"/>
      <w:pPr>
        <w:ind w:left="862"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8"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9"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1"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2"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3"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6" w15:restartNumberingAfterBreak="0">
    <w:nsid w:val="4EEC0212"/>
    <w:multiLevelType w:val="hybridMultilevel"/>
    <w:tmpl w:val="1FAEC0DE"/>
    <w:lvl w:ilvl="0" w:tplc="A312743C">
      <w:start w:val="1"/>
      <w:numFmt w:val="decimal"/>
      <w:lvlRestart w:val="0"/>
      <w:lvlText w:val="%1."/>
      <w:lvlJc w:val="left"/>
      <w:pPr>
        <w:tabs>
          <w:tab w:val="num" w:pos="567"/>
        </w:tabs>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8"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9"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1"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2"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3"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8"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9"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492261421">
    <w:abstractNumId w:val="35"/>
  </w:num>
  <w:num w:numId="2" w16cid:durableId="882717162">
    <w:abstractNumId w:val="37"/>
  </w:num>
  <w:num w:numId="3" w16cid:durableId="1386677880">
    <w:abstractNumId w:val="33"/>
  </w:num>
  <w:num w:numId="4" w16cid:durableId="1538198850">
    <w:abstractNumId w:val="25"/>
  </w:num>
  <w:num w:numId="5" w16cid:durableId="607736306">
    <w:abstractNumId w:val="27"/>
  </w:num>
  <w:num w:numId="6" w16cid:durableId="726610821">
    <w:abstractNumId w:val="13"/>
  </w:num>
  <w:num w:numId="7" w16cid:durableId="759522266">
    <w:abstractNumId w:val="22"/>
  </w:num>
  <w:num w:numId="8" w16cid:durableId="1949463663">
    <w:abstractNumId w:val="32"/>
  </w:num>
  <w:num w:numId="9" w16cid:durableId="1355960989">
    <w:abstractNumId w:val="16"/>
  </w:num>
  <w:num w:numId="10" w16cid:durableId="1775589646">
    <w:abstractNumId w:val="17"/>
  </w:num>
  <w:num w:numId="11" w16cid:durableId="29575644">
    <w:abstractNumId w:val="14"/>
  </w:num>
  <w:num w:numId="12" w16cid:durableId="1498690836">
    <w:abstractNumId w:val="39"/>
  </w:num>
  <w:num w:numId="13" w16cid:durableId="420302308">
    <w:abstractNumId w:val="23"/>
  </w:num>
  <w:num w:numId="14" w16cid:durableId="889265050">
    <w:abstractNumId w:val="19"/>
  </w:num>
  <w:num w:numId="15" w16cid:durableId="138036073">
    <w:abstractNumId w:val="36"/>
  </w:num>
  <w:num w:numId="16" w16cid:durableId="1127966289">
    <w:abstractNumId w:val="7"/>
  </w:num>
  <w:num w:numId="17" w16cid:durableId="233247937">
    <w:abstractNumId w:val="34"/>
  </w:num>
  <w:num w:numId="18" w16cid:durableId="2077556759">
    <w:abstractNumId w:val="9"/>
  </w:num>
  <w:num w:numId="19" w16cid:durableId="796220161">
    <w:abstractNumId w:val="6"/>
  </w:num>
  <w:num w:numId="20" w16cid:durableId="1786732823">
    <w:abstractNumId w:val="5"/>
  </w:num>
  <w:num w:numId="21" w16cid:durableId="1775858222">
    <w:abstractNumId w:val="4"/>
  </w:num>
  <w:num w:numId="22" w16cid:durableId="1438139727">
    <w:abstractNumId w:val="8"/>
  </w:num>
  <w:num w:numId="23" w16cid:durableId="124354208">
    <w:abstractNumId w:val="3"/>
  </w:num>
  <w:num w:numId="24" w16cid:durableId="1254630883">
    <w:abstractNumId w:val="2"/>
  </w:num>
  <w:num w:numId="25" w16cid:durableId="1092967973">
    <w:abstractNumId w:val="1"/>
  </w:num>
  <w:num w:numId="26" w16cid:durableId="1713650590">
    <w:abstractNumId w:val="0"/>
  </w:num>
  <w:num w:numId="27" w16cid:durableId="229923183">
    <w:abstractNumId w:val="31"/>
  </w:num>
  <w:num w:numId="28" w16cid:durableId="1361474021">
    <w:abstractNumId w:val="30"/>
  </w:num>
  <w:num w:numId="29" w16cid:durableId="1895386213">
    <w:abstractNumId w:val="24"/>
  </w:num>
  <w:num w:numId="30" w16cid:durableId="1904022899">
    <w:abstractNumId w:val="10"/>
  </w:num>
  <w:num w:numId="31" w16cid:durableId="1519809289">
    <w:abstractNumId w:val="21"/>
  </w:num>
  <w:num w:numId="32" w16cid:durableId="420443999">
    <w:abstractNumId w:val="18"/>
  </w:num>
  <w:num w:numId="33" w16cid:durableId="375200173">
    <w:abstractNumId w:val="29"/>
  </w:num>
  <w:num w:numId="34" w16cid:durableId="525140767">
    <w:abstractNumId w:val="38"/>
  </w:num>
  <w:num w:numId="35" w16cid:durableId="723678665">
    <w:abstractNumId w:val="20"/>
  </w:num>
  <w:num w:numId="36" w16cid:durableId="702092665">
    <w:abstractNumId w:val="12"/>
  </w:num>
  <w:num w:numId="37" w16cid:durableId="1081638030">
    <w:abstractNumId w:val="28"/>
  </w:num>
  <w:num w:numId="38" w16cid:durableId="453988333">
    <w:abstractNumId w:val="15"/>
  </w:num>
  <w:num w:numId="39" w16cid:durableId="1527795235">
    <w:abstractNumId w:val="11"/>
  </w:num>
  <w:num w:numId="40" w16cid:durableId="56734698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968"/>
    <w:rsid w:val="000100A7"/>
    <w:rsid w:val="00010F8E"/>
    <w:rsid w:val="000174C3"/>
    <w:rsid w:val="0001762C"/>
    <w:rsid w:val="000202A8"/>
    <w:rsid w:val="0002085F"/>
    <w:rsid w:val="00023354"/>
    <w:rsid w:val="000249AC"/>
    <w:rsid w:val="00027877"/>
    <w:rsid w:val="00030270"/>
    <w:rsid w:val="00036C87"/>
    <w:rsid w:val="00054968"/>
    <w:rsid w:val="0005659C"/>
    <w:rsid w:val="00056F53"/>
    <w:rsid w:val="00063D6D"/>
    <w:rsid w:val="00064C75"/>
    <w:rsid w:val="00066B0B"/>
    <w:rsid w:val="00070E37"/>
    <w:rsid w:val="000835E8"/>
    <w:rsid w:val="0009072A"/>
    <w:rsid w:val="0009376E"/>
    <w:rsid w:val="000A0D6B"/>
    <w:rsid w:val="000B0640"/>
    <w:rsid w:val="000C1F3D"/>
    <w:rsid w:val="000C2EB4"/>
    <w:rsid w:val="000C2F25"/>
    <w:rsid w:val="000C506F"/>
    <w:rsid w:val="000C5912"/>
    <w:rsid w:val="000D34A3"/>
    <w:rsid w:val="000D35A2"/>
    <w:rsid w:val="000D54A0"/>
    <w:rsid w:val="000E332A"/>
    <w:rsid w:val="000E655C"/>
    <w:rsid w:val="000F0B45"/>
    <w:rsid w:val="000F106B"/>
    <w:rsid w:val="000F2CEA"/>
    <w:rsid w:val="00104BC5"/>
    <w:rsid w:val="00105E85"/>
    <w:rsid w:val="00110167"/>
    <w:rsid w:val="00112794"/>
    <w:rsid w:val="001169F7"/>
    <w:rsid w:val="00116F04"/>
    <w:rsid w:val="00121D2F"/>
    <w:rsid w:val="0012218D"/>
    <w:rsid w:val="00123302"/>
    <w:rsid w:val="00133D99"/>
    <w:rsid w:val="00147592"/>
    <w:rsid w:val="00153708"/>
    <w:rsid w:val="001572AD"/>
    <w:rsid w:val="001576DB"/>
    <w:rsid w:val="00160CDB"/>
    <w:rsid w:val="00163D35"/>
    <w:rsid w:val="0016463B"/>
    <w:rsid w:val="00175F5C"/>
    <w:rsid w:val="0018240B"/>
    <w:rsid w:val="00183633"/>
    <w:rsid w:val="001836B8"/>
    <w:rsid w:val="001945E4"/>
    <w:rsid w:val="001A6981"/>
    <w:rsid w:val="001A7A85"/>
    <w:rsid w:val="001B2310"/>
    <w:rsid w:val="001B7138"/>
    <w:rsid w:val="001B79A6"/>
    <w:rsid w:val="001C09DA"/>
    <w:rsid w:val="001D5A30"/>
    <w:rsid w:val="001E78FF"/>
    <w:rsid w:val="001E7A64"/>
    <w:rsid w:val="001F1980"/>
    <w:rsid w:val="00203620"/>
    <w:rsid w:val="00204C2A"/>
    <w:rsid w:val="002059DA"/>
    <w:rsid w:val="002130A5"/>
    <w:rsid w:val="002148EF"/>
    <w:rsid w:val="00222B67"/>
    <w:rsid w:val="00227163"/>
    <w:rsid w:val="002358E1"/>
    <w:rsid w:val="0024070E"/>
    <w:rsid w:val="002430C7"/>
    <w:rsid w:val="00247951"/>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0D78"/>
    <w:rsid w:val="002C219B"/>
    <w:rsid w:val="002C2E97"/>
    <w:rsid w:val="002C751E"/>
    <w:rsid w:val="002D3EE3"/>
    <w:rsid w:val="002D4754"/>
    <w:rsid w:val="002D6073"/>
    <w:rsid w:val="002D7735"/>
    <w:rsid w:val="002F3EC6"/>
    <w:rsid w:val="00304833"/>
    <w:rsid w:val="003118D9"/>
    <w:rsid w:val="00311B6C"/>
    <w:rsid w:val="00314651"/>
    <w:rsid w:val="00322D71"/>
    <w:rsid w:val="00324263"/>
    <w:rsid w:val="0034074D"/>
    <w:rsid w:val="00341E05"/>
    <w:rsid w:val="00342F84"/>
    <w:rsid w:val="0035604B"/>
    <w:rsid w:val="00362C85"/>
    <w:rsid w:val="00365C18"/>
    <w:rsid w:val="00372CA3"/>
    <w:rsid w:val="00375085"/>
    <w:rsid w:val="00376590"/>
    <w:rsid w:val="00380942"/>
    <w:rsid w:val="00384B1A"/>
    <w:rsid w:val="00384F68"/>
    <w:rsid w:val="00386A66"/>
    <w:rsid w:val="00394510"/>
    <w:rsid w:val="00394788"/>
    <w:rsid w:val="003967FE"/>
    <w:rsid w:val="003A362B"/>
    <w:rsid w:val="003A6BB1"/>
    <w:rsid w:val="003B43DE"/>
    <w:rsid w:val="003B5736"/>
    <w:rsid w:val="003B647F"/>
    <w:rsid w:val="003C2BF7"/>
    <w:rsid w:val="003D2332"/>
    <w:rsid w:val="003D5923"/>
    <w:rsid w:val="003E016D"/>
    <w:rsid w:val="003E0181"/>
    <w:rsid w:val="003E0F34"/>
    <w:rsid w:val="003E2F5F"/>
    <w:rsid w:val="003E3565"/>
    <w:rsid w:val="003F2827"/>
    <w:rsid w:val="003F2EA9"/>
    <w:rsid w:val="003F4D8C"/>
    <w:rsid w:val="0040438E"/>
    <w:rsid w:val="004120A4"/>
    <w:rsid w:val="00413CB7"/>
    <w:rsid w:val="0041701B"/>
    <w:rsid w:val="00421804"/>
    <w:rsid w:val="0043387B"/>
    <w:rsid w:val="00435ECE"/>
    <w:rsid w:val="00441E8D"/>
    <w:rsid w:val="004478AD"/>
    <w:rsid w:val="004530F1"/>
    <w:rsid w:val="004535E8"/>
    <w:rsid w:val="00465A71"/>
    <w:rsid w:val="004661C2"/>
    <w:rsid w:val="00475212"/>
    <w:rsid w:val="004872C1"/>
    <w:rsid w:val="00487DCB"/>
    <w:rsid w:val="004A5341"/>
    <w:rsid w:val="004A79D5"/>
    <w:rsid w:val="004A7B32"/>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2322E"/>
    <w:rsid w:val="00535963"/>
    <w:rsid w:val="00540347"/>
    <w:rsid w:val="00540423"/>
    <w:rsid w:val="0054338C"/>
    <w:rsid w:val="00543A79"/>
    <w:rsid w:val="00544893"/>
    <w:rsid w:val="005622AC"/>
    <w:rsid w:val="0058205D"/>
    <w:rsid w:val="0058422C"/>
    <w:rsid w:val="005869D8"/>
    <w:rsid w:val="005956F0"/>
    <w:rsid w:val="005A3A1B"/>
    <w:rsid w:val="005A69A9"/>
    <w:rsid w:val="005B4E55"/>
    <w:rsid w:val="005B69B3"/>
    <w:rsid w:val="005C1F83"/>
    <w:rsid w:val="005C6C9D"/>
    <w:rsid w:val="005D24AC"/>
    <w:rsid w:val="005D3194"/>
    <w:rsid w:val="005E7D95"/>
    <w:rsid w:val="005F1343"/>
    <w:rsid w:val="005F4618"/>
    <w:rsid w:val="005F6BAB"/>
    <w:rsid w:val="00602B9D"/>
    <w:rsid w:val="00603C1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1B4A"/>
    <w:rsid w:val="006C5BE8"/>
    <w:rsid w:val="006D00AD"/>
    <w:rsid w:val="006D3455"/>
    <w:rsid w:val="006E0C7D"/>
    <w:rsid w:val="006E1D35"/>
    <w:rsid w:val="006E6060"/>
    <w:rsid w:val="00703ADA"/>
    <w:rsid w:val="00703D70"/>
    <w:rsid w:val="0071453C"/>
    <w:rsid w:val="00724B20"/>
    <w:rsid w:val="00731EA9"/>
    <w:rsid w:val="00732C68"/>
    <w:rsid w:val="00732FC9"/>
    <w:rsid w:val="00737523"/>
    <w:rsid w:val="00744C98"/>
    <w:rsid w:val="0075022D"/>
    <w:rsid w:val="00765DB3"/>
    <w:rsid w:val="0076638C"/>
    <w:rsid w:val="007720C2"/>
    <w:rsid w:val="00777F88"/>
    <w:rsid w:val="00782DFD"/>
    <w:rsid w:val="007850FA"/>
    <w:rsid w:val="0079069D"/>
    <w:rsid w:val="00796870"/>
    <w:rsid w:val="007A120B"/>
    <w:rsid w:val="007A1432"/>
    <w:rsid w:val="007A37F9"/>
    <w:rsid w:val="007A4399"/>
    <w:rsid w:val="007A757D"/>
    <w:rsid w:val="007B4546"/>
    <w:rsid w:val="007C3E7B"/>
    <w:rsid w:val="007D69B7"/>
    <w:rsid w:val="007E5D21"/>
    <w:rsid w:val="007F1191"/>
    <w:rsid w:val="007F6E11"/>
    <w:rsid w:val="0080019C"/>
    <w:rsid w:val="008008DD"/>
    <w:rsid w:val="00802077"/>
    <w:rsid w:val="00822107"/>
    <w:rsid w:val="008226D4"/>
    <w:rsid w:val="008250FE"/>
    <w:rsid w:val="0083071E"/>
    <w:rsid w:val="00830D1C"/>
    <w:rsid w:val="00831BDE"/>
    <w:rsid w:val="0083729F"/>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35BBA"/>
    <w:rsid w:val="00947809"/>
    <w:rsid w:val="00947F1E"/>
    <w:rsid w:val="00955694"/>
    <w:rsid w:val="009562D8"/>
    <w:rsid w:val="00962B7D"/>
    <w:rsid w:val="00964B4D"/>
    <w:rsid w:val="009750C8"/>
    <w:rsid w:val="00976E08"/>
    <w:rsid w:val="00977C9F"/>
    <w:rsid w:val="00985AEE"/>
    <w:rsid w:val="009904B3"/>
    <w:rsid w:val="009A6661"/>
    <w:rsid w:val="009B2C75"/>
    <w:rsid w:val="009B6FFD"/>
    <w:rsid w:val="009C096E"/>
    <w:rsid w:val="009C6388"/>
    <w:rsid w:val="009D1E2E"/>
    <w:rsid w:val="009D586E"/>
    <w:rsid w:val="009E2997"/>
    <w:rsid w:val="009F15D7"/>
    <w:rsid w:val="009F6942"/>
    <w:rsid w:val="009F7976"/>
    <w:rsid w:val="00A00225"/>
    <w:rsid w:val="00A0211B"/>
    <w:rsid w:val="00A241E5"/>
    <w:rsid w:val="00A25F99"/>
    <w:rsid w:val="00A2611B"/>
    <w:rsid w:val="00A3114D"/>
    <w:rsid w:val="00A33023"/>
    <w:rsid w:val="00A37EF6"/>
    <w:rsid w:val="00A424A1"/>
    <w:rsid w:val="00A44FFB"/>
    <w:rsid w:val="00A504E5"/>
    <w:rsid w:val="00A50E6A"/>
    <w:rsid w:val="00A54A43"/>
    <w:rsid w:val="00A55207"/>
    <w:rsid w:val="00A62CFB"/>
    <w:rsid w:val="00A631C3"/>
    <w:rsid w:val="00A747D0"/>
    <w:rsid w:val="00A74915"/>
    <w:rsid w:val="00A756C0"/>
    <w:rsid w:val="00A773E8"/>
    <w:rsid w:val="00A839D9"/>
    <w:rsid w:val="00A92C4D"/>
    <w:rsid w:val="00A93B37"/>
    <w:rsid w:val="00A97608"/>
    <w:rsid w:val="00AD28A4"/>
    <w:rsid w:val="00AD71CC"/>
    <w:rsid w:val="00AF46B8"/>
    <w:rsid w:val="00AF6919"/>
    <w:rsid w:val="00B01DE4"/>
    <w:rsid w:val="00B07083"/>
    <w:rsid w:val="00B13C12"/>
    <w:rsid w:val="00B152A8"/>
    <w:rsid w:val="00B15AEC"/>
    <w:rsid w:val="00B21E57"/>
    <w:rsid w:val="00B22E26"/>
    <w:rsid w:val="00B232E6"/>
    <w:rsid w:val="00B24594"/>
    <w:rsid w:val="00B2630B"/>
    <w:rsid w:val="00B32C36"/>
    <w:rsid w:val="00B33677"/>
    <w:rsid w:val="00B33FB3"/>
    <w:rsid w:val="00B40542"/>
    <w:rsid w:val="00B47884"/>
    <w:rsid w:val="00B51574"/>
    <w:rsid w:val="00B53F6A"/>
    <w:rsid w:val="00B91501"/>
    <w:rsid w:val="00B97531"/>
    <w:rsid w:val="00B975CF"/>
    <w:rsid w:val="00BC2A97"/>
    <w:rsid w:val="00BC2F16"/>
    <w:rsid w:val="00BC4D92"/>
    <w:rsid w:val="00BC772D"/>
    <w:rsid w:val="00BE12F7"/>
    <w:rsid w:val="00BE137F"/>
    <w:rsid w:val="00BE70E6"/>
    <w:rsid w:val="00BF12CF"/>
    <w:rsid w:val="00BF1895"/>
    <w:rsid w:val="00BF538F"/>
    <w:rsid w:val="00BF6670"/>
    <w:rsid w:val="00BF723C"/>
    <w:rsid w:val="00C00001"/>
    <w:rsid w:val="00C0094C"/>
    <w:rsid w:val="00C032B2"/>
    <w:rsid w:val="00C05A1E"/>
    <w:rsid w:val="00C06ED8"/>
    <w:rsid w:val="00C17168"/>
    <w:rsid w:val="00C25241"/>
    <w:rsid w:val="00C5326F"/>
    <w:rsid w:val="00C53FED"/>
    <w:rsid w:val="00C62FCE"/>
    <w:rsid w:val="00C77C39"/>
    <w:rsid w:val="00C83D8C"/>
    <w:rsid w:val="00C9018A"/>
    <w:rsid w:val="00C90F5D"/>
    <w:rsid w:val="00C965BF"/>
    <w:rsid w:val="00C971BF"/>
    <w:rsid w:val="00CB0790"/>
    <w:rsid w:val="00CD017B"/>
    <w:rsid w:val="00CD586C"/>
    <w:rsid w:val="00CF3D13"/>
    <w:rsid w:val="00D0446B"/>
    <w:rsid w:val="00D04AD0"/>
    <w:rsid w:val="00D14EFE"/>
    <w:rsid w:val="00D14F34"/>
    <w:rsid w:val="00D15B81"/>
    <w:rsid w:val="00D166C4"/>
    <w:rsid w:val="00D21B2E"/>
    <w:rsid w:val="00D23AB5"/>
    <w:rsid w:val="00D256F7"/>
    <w:rsid w:val="00D33DB5"/>
    <w:rsid w:val="00D35830"/>
    <w:rsid w:val="00D35BBC"/>
    <w:rsid w:val="00D415EC"/>
    <w:rsid w:val="00D4380C"/>
    <w:rsid w:val="00D52720"/>
    <w:rsid w:val="00D66290"/>
    <w:rsid w:val="00D71F63"/>
    <w:rsid w:val="00D730EB"/>
    <w:rsid w:val="00D73B65"/>
    <w:rsid w:val="00D75219"/>
    <w:rsid w:val="00D817E6"/>
    <w:rsid w:val="00D82274"/>
    <w:rsid w:val="00D83C2C"/>
    <w:rsid w:val="00D95932"/>
    <w:rsid w:val="00DA08BE"/>
    <w:rsid w:val="00DA108E"/>
    <w:rsid w:val="00DA30CF"/>
    <w:rsid w:val="00DA6921"/>
    <w:rsid w:val="00DB5A8F"/>
    <w:rsid w:val="00DB5E28"/>
    <w:rsid w:val="00DB6A8B"/>
    <w:rsid w:val="00DC1011"/>
    <w:rsid w:val="00DC1531"/>
    <w:rsid w:val="00DC2219"/>
    <w:rsid w:val="00DC22EE"/>
    <w:rsid w:val="00DC7AC3"/>
    <w:rsid w:val="00DC7AEF"/>
    <w:rsid w:val="00DC7E81"/>
    <w:rsid w:val="00DD670D"/>
    <w:rsid w:val="00DE347D"/>
    <w:rsid w:val="00DF324E"/>
    <w:rsid w:val="00DF632D"/>
    <w:rsid w:val="00E0551F"/>
    <w:rsid w:val="00E06A40"/>
    <w:rsid w:val="00E21999"/>
    <w:rsid w:val="00E222C6"/>
    <w:rsid w:val="00E2794E"/>
    <w:rsid w:val="00E27CBD"/>
    <w:rsid w:val="00E4308C"/>
    <w:rsid w:val="00E508D3"/>
    <w:rsid w:val="00E50B26"/>
    <w:rsid w:val="00E519D3"/>
    <w:rsid w:val="00E525DE"/>
    <w:rsid w:val="00E57D4E"/>
    <w:rsid w:val="00E60854"/>
    <w:rsid w:val="00E663DF"/>
    <w:rsid w:val="00E92649"/>
    <w:rsid w:val="00E95550"/>
    <w:rsid w:val="00E979B9"/>
    <w:rsid w:val="00E97CA4"/>
    <w:rsid w:val="00EA1D62"/>
    <w:rsid w:val="00EA22C6"/>
    <w:rsid w:val="00EA2CCE"/>
    <w:rsid w:val="00EC2419"/>
    <w:rsid w:val="00ED024C"/>
    <w:rsid w:val="00ED326B"/>
    <w:rsid w:val="00ED3955"/>
    <w:rsid w:val="00EE119B"/>
    <w:rsid w:val="00EE248B"/>
    <w:rsid w:val="00EE2A33"/>
    <w:rsid w:val="00EE5D8C"/>
    <w:rsid w:val="00EE7338"/>
    <w:rsid w:val="00EF1C7D"/>
    <w:rsid w:val="00EF509F"/>
    <w:rsid w:val="00EF586F"/>
    <w:rsid w:val="00EF6684"/>
    <w:rsid w:val="00F011AF"/>
    <w:rsid w:val="00F12687"/>
    <w:rsid w:val="00F2577E"/>
    <w:rsid w:val="00F513CA"/>
    <w:rsid w:val="00F55C07"/>
    <w:rsid w:val="00F577DC"/>
    <w:rsid w:val="00F61307"/>
    <w:rsid w:val="00F75D67"/>
    <w:rsid w:val="00F80EF5"/>
    <w:rsid w:val="00F811A0"/>
    <w:rsid w:val="00F8336F"/>
    <w:rsid w:val="00F85D9B"/>
    <w:rsid w:val="00F94618"/>
    <w:rsid w:val="00F94AB3"/>
    <w:rsid w:val="00FB0EA1"/>
    <w:rsid w:val="00FB2638"/>
    <w:rsid w:val="00FB5F67"/>
    <w:rsid w:val="00FB68BE"/>
    <w:rsid w:val="00FC715D"/>
    <w:rsid w:val="00FC7743"/>
    <w:rsid w:val="00FD6771"/>
    <w:rsid w:val="00FE02E5"/>
    <w:rsid w:val="00FE171E"/>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C345BF"/>
  <w15:chartTrackingRefBased/>
  <w15:docId w15:val="{BC362D37-A4A6-42C6-A6F0-C979BEC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703ADA"/>
  </w:style>
  <w:style w:type="paragraph" w:customStyle="1" w:styleId="Style1">
    <w:name w:val="Style1"/>
    <w:basedOn w:val="Normal"/>
    <w:rsid w:val="00703A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703ADA"/>
    <w:rPr>
      <w:color w:val="800080"/>
      <w:u w:val="single"/>
    </w:rPr>
  </w:style>
  <w:style w:type="paragraph" w:customStyle="1" w:styleId="Number7">
    <w:name w:val="Number 7"/>
    <w:basedOn w:val="Heading7"/>
    <w:rsid w:val="00703ADA"/>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703ADA"/>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703ADA"/>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703ADA"/>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703ADA"/>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703ADA"/>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703ADA"/>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703ADA"/>
    <w:pPr>
      <w:numPr>
        <w:numId w:val="6"/>
      </w:numPr>
      <w:spacing w:after="240"/>
    </w:pPr>
    <w:rPr>
      <w:rFonts w:eastAsia="Times New Roman"/>
      <w:szCs w:val="20"/>
    </w:rPr>
  </w:style>
  <w:style w:type="paragraph" w:customStyle="1" w:styleId="Level2">
    <w:name w:val="Level 2"/>
    <w:basedOn w:val="Normal"/>
    <w:rsid w:val="00703ADA"/>
    <w:pPr>
      <w:spacing w:after="240"/>
      <w:ind w:left="1276"/>
    </w:pPr>
    <w:rPr>
      <w:rFonts w:eastAsia="Times New Roman"/>
      <w:szCs w:val="20"/>
    </w:rPr>
  </w:style>
  <w:style w:type="paragraph" w:customStyle="1" w:styleId="Level3">
    <w:name w:val="Level 3"/>
    <w:basedOn w:val="Normal"/>
    <w:rsid w:val="00703ADA"/>
    <w:pPr>
      <w:tabs>
        <w:tab w:val="left" w:pos="2127"/>
      </w:tabs>
      <w:spacing w:after="240"/>
      <w:ind w:left="2127"/>
    </w:pPr>
    <w:rPr>
      <w:rFonts w:eastAsia="Times New Roman"/>
      <w:szCs w:val="20"/>
    </w:rPr>
  </w:style>
  <w:style w:type="paragraph" w:customStyle="1" w:styleId="Level1">
    <w:name w:val="Level 1"/>
    <w:basedOn w:val="Normal"/>
    <w:rsid w:val="00703ADA"/>
    <w:pPr>
      <w:spacing w:after="240"/>
      <w:ind w:left="567"/>
    </w:pPr>
    <w:rPr>
      <w:rFonts w:eastAsia="Times New Roman"/>
      <w:szCs w:val="20"/>
    </w:rPr>
  </w:style>
  <w:style w:type="paragraph" w:styleId="BodyTextIndent">
    <w:name w:val="Body Text Indent"/>
    <w:basedOn w:val="Normal"/>
    <w:link w:val="BodyTextIndentChar"/>
    <w:rsid w:val="00703ADA"/>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703ADA"/>
    <w:rPr>
      <w:rFonts w:ascii="CG Times (W1)" w:eastAsia="Times New Roman" w:hAnsi="CG Times (W1)"/>
      <w:i/>
      <w:sz w:val="17"/>
      <w:lang w:eastAsia="en-US"/>
    </w:rPr>
  </w:style>
  <w:style w:type="paragraph" w:styleId="BodyTextIndent2">
    <w:name w:val="Body Text Indent 2"/>
    <w:basedOn w:val="Normal"/>
    <w:link w:val="BodyTextIndent2Char"/>
    <w:rsid w:val="00703ADA"/>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703ADA"/>
    <w:rPr>
      <w:rFonts w:ascii="CG Times (W1)" w:eastAsia="Times New Roman" w:hAnsi="CG Times (W1)"/>
      <w:i/>
      <w:iCs/>
      <w:sz w:val="17"/>
      <w:lang w:eastAsia="en-US"/>
    </w:rPr>
  </w:style>
  <w:style w:type="paragraph" w:customStyle="1" w:styleId="ScheduleAppendix">
    <w:name w:val="Schedule/Appendix"/>
    <w:basedOn w:val="Normal"/>
    <w:rsid w:val="00703ADA"/>
    <w:pPr>
      <w:spacing w:after="240"/>
      <w:jc w:val="center"/>
    </w:pPr>
    <w:rPr>
      <w:rFonts w:eastAsia="Times New Roman"/>
      <w:b/>
      <w:caps/>
      <w:szCs w:val="20"/>
    </w:rPr>
  </w:style>
  <w:style w:type="paragraph" w:customStyle="1" w:styleId="GSAPaperBullet1">
    <w:name w:val="GSAPaperBullet1"/>
    <w:basedOn w:val="GSAPaperStd"/>
    <w:rsid w:val="00703ADA"/>
    <w:pPr>
      <w:numPr>
        <w:numId w:val="7"/>
      </w:numPr>
      <w:tabs>
        <w:tab w:val="clear" w:pos="360"/>
        <w:tab w:val="left" w:pos="936"/>
      </w:tabs>
      <w:spacing w:before="0" w:line="240" w:lineRule="auto"/>
      <w:ind w:left="936"/>
    </w:pPr>
  </w:style>
  <w:style w:type="paragraph" w:customStyle="1" w:styleId="GSAPaperStd">
    <w:name w:val="GSAPaperStd"/>
    <w:basedOn w:val="GSAPaperCore"/>
    <w:rsid w:val="00703ADA"/>
    <w:pPr>
      <w:spacing w:before="120" w:after="120"/>
      <w:ind w:left="576" w:hanging="576"/>
    </w:pPr>
  </w:style>
  <w:style w:type="paragraph" w:customStyle="1" w:styleId="GSAPaperCore">
    <w:name w:val="GSAPaperCore"/>
    <w:rsid w:val="00703ADA"/>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703ADA"/>
    <w:pPr>
      <w:numPr>
        <w:numId w:val="10"/>
      </w:numPr>
      <w:tabs>
        <w:tab w:val="clear" w:pos="360"/>
        <w:tab w:val="left" w:pos="936"/>
      </w:tabs>
      <w:spacing w:before="0"/>
      <w:ind w:left="936"/>
    </w:pPr>
  </w:style>
  <w:style w:type="paragraph" w:customStyle="1" w:styleId="GSALegExMemMain">
    <w:name w:val="GSALegExMemMain"/>
    <w:basedOn w:val="GSALegText"/>
    <w:rsid w:val="00703ADA"/>
    <w:pPr>
      <w:spacing w:before="120" w:after="120"/>
      <w:ind w:left="576" w:hanging="576"/>
    </w:pPr>
  </w:style>
  <w:style w:type="paragraph" w:customStyle="1" w:styleId="GSALegText">
    <w:name w:val="GSALegText"/>
    <w:rsid w:val="00703ADA"/>
    <w:rPr>
      <w:rFonts w:ascii="Times New Roman" w:eastAsia="Times New Roman" w:hAnsi="Times New Roman"/>
      <w:noProof/>
      <w:sz w:val="24"/>
      <w:lang w:eastAsia="en-US"/>
    </w:rPr>
  </w:style>
  <w:style w:type="paragraph" w:customStyle="1" w:styleId="GSAActionBullet1">
    <w:name w:val="GSAActionBullet1"/>
    <w:basedOn w:val="GSAActionDeadline"/>
    <w:rsid w:val="00703ADA"/>
    <w:pPr>
      <w:numPr>
        <w:numId w:val="8"/>
      </w:numPr>
    </w:pPr>
  </w:style>
  <w:style w:type="paragraph" w:customStyle="1" w:styleId="GSAActionDeadline">
    <w:name w:val="GSAActionDeadline"/>
    <w:basedOn w:val="GSAActionCore"/>
    <w:rsid w:val="00703ADA"/>
    <w:pPr>
      <w:spacing w:after="20"/>
    </w:pPr>
  </w:style>
  <w:style w:type="paragraph" w:customStyle="1" w:styleId="GSAActionCore">
    <w:name w:val="GSAActionCore"/>
    <w:rsid w:val="00703ADA"/>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703ADA"/>
    <w:pPr>
      <w:numPr>
        <w:numId w:val="9"/>
      </w:numPr>
      <w:tabs>
        <w:tab w:val="clear" w:pos="360"/>
        <w:tab w:val="num" w:pos="1296"/>
      </w:tabs>
      <w:ind w:left="1296"/>
    </w:pPr>
  </w:style>
  <w:style w:type="paragraph" w:customStyle="1" w:styleId="GSAMinuterBullet1">
    <w:name w:val="GSAMinuterBullet1"/>
    <w:basedOn w:val="GSAMinuteStd"/>
    <w:rsid w:val="00703ADA"/>
    <w:pPr>
      <w:tabs>
        <w:tab w:val="left" w:pos="936"/>
      </w:tabs>
      <w:spacing w:before="0"/>
      <w:ind w:left="0"/>
    </w:pPr>
  </w:style>
  <w:style w:type="paragraph" w:customStyle="1" w:styleId="GSAMinuteStd">
    <w:name w:val="GSAMinuteStd"/>
    <w:basedOn w:val="GSAMinuteCore"/>
    <w:rsid w:val="00703ADA"/>
    <w:pPr>
      <w:spacing w:before="120" w:after="120"/>
      <w:ind w:left="576"/>
    </w:pPr>
  </w:style>
  <w:style w:type="paragraph" w:customStyle="1" w:styleId="GSAMinuteCore">
    <w:name w:val="GSAMinuteCore"/>
    <w:rsid w:val="00703ADA"/>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703ADA"/>
    <w:pPr>
      <w:numPr>
        <w:numId w:val="11"/>
      </w:numPr>
      <w:ind w:left="720" w:hanging="567"/>
    </w:pPr>
  </w:style>
  <w:style w:type="paragraph" w:customStyle="1" w:styleId="LetterBullet1">
    <w:name w:val="Letter Bullet1"/>
    <w:basedOn w:val="LetterStandard"/>
    <w:rsid w:val="00703ADA"/>
    <w:pPr>
      <w:numPr>
        <w:numId w:val="5"/>
      </w:numPr>
      <w:spacing w:before="0"/>
    </w:pPr>
  </w:style>
  <w:style w:type="paragraph" w:customStyle="1" w:styleId="LetterStandard">
    <w:name w:val="Letter Standard"/>
    <w:rsid w:val="00703ADA"/>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703ADA"/>
    <w:pPr>
      <w:numPr>
        <w:numId w:val="12"/>
      </w:numPr>
      <w:spacing w:before="40"/>
    </w:pPr>
  </w:style>
  <w:style w:type="paragraph" w:customStyle="1" w:styleId="ARText1">
    <w:name w:val="ARText1"/>
    <w:basedOn w:val="ARBase"/>
    <w:rsid w:val="00703ADA"/>
    <w:pPr>
      <w:spacing w:before="80" w:after="80"/>
      <w:ind w:left="720"/>
      <w:jc w:val="both"/>
    </w:pPr>
  </w:style>
  <w:style w:type="paragraph" w:customStyle="1" w:styleId="ARBase">
    <w:name w:val="ARBase"/>
    <w:rsid w:val="00703ADA"/>
    <w:pPr>
      <w:spacing w:line="245" w:lineRule="auto"/>
    </w:pPr>
    <w:rPr>
      <w:rFonts w:ascii="Times New Roman" w:eastAsia="Times New Roman" w:hAnsi="Times New Roman"/>
      <w:sz w:val="24"/>
      <w:lang w:eastAsia="en-US"/>
    </w:rPr>
  </w:style>
  <w:style w:type="paragraph" w:styleId="ListBullet">
    <w:name w:val="List Bullet"/>
    <w:basedOn w:val="Normal"/>
    <w:autoRedefine/>
    <w:rsid w:val="00703ADA"/>
    <w:pPr>
      <w:tabs>
        <w:tab w:val="num" w:pos="360"/>
      </w:tabs>
      <w:ind w:left="360" w:hanging="360"/>
    </w:pPr>
    <w:rPr>
      <w:rFonts w:eastAsia="Times New Roman"/>
      <w:szCs w:val="20"/>
    </w:rPr>
  </w:style>
  <w:style w:type="paragraph" w:styleId="ListBullet2">
    <w:name w:val="List Bullet 2"/>
    <w:basedOn w:val="Normal"/>
    <w:autoRedefine/>
    <w:rsid w:val="00703ADA"/>
    <w:pPr>
      <w:tabs>
        <w:tab w:val="num" w:pos="643"/>
      </w:tabs>
      <w:ind w:left="643" w:hanging="360"/>
    </w:pPr>
    <w:rPr>
      <w:rFonts w:eastAsia="Times New Roman"/>
      <w:szCs w:val="20"/>
    </w:rPr>
  </w:style>
  <w:style w:type="paragraph" w:styleId="ListBullet3">
    <w:name w:val="List Bullet 3"/>
    <w:basedOn w:val="Normal"/>
    <w:autoRedefine/>
    <w:rsid w:val="00703ADA"/>
    <w:pPr>
      <w:tabs>
        <w:tab w:val="num" w:pos="1080"/>
      </w:tabs>
      <w:ind w:left="1080" w:hanging="360"/>
    </w:pPr>
    <w:rPr>
      <w:rFonts w:eastAsia="Times New Roman"/>
      <w:szCs w:val="20"/>
    </w:rPr>
  </w:style>
  <w:style w:type="paragraph" w:styleId="ListBullet4">
    <w:name w:val="List Bullet 4"/>
    <w:basedOn w:val="Normal"/>
    <w:autoRedefine/>
    <w:rsid w:val="00703ADA"/>
    <w:pPr>
      <w:tabs>
        <w:tab w:val="num" w:pos="1440"/>
      </w:tabs>
      <w:ind w:left="1440" w:hanging="360"/>
    </w:pPr>
    <w:rPr>
      <w:rFonts w:eastAsia="Times New Roman"/>
      <w:szCs w:val="20"/>
    </w:rPr>
  </w:style>
  <w:style w:type="paragraph" w:styleId="ListBullet5">
    <w:name w:val="List Bullet 5"/>
    <w:basedOn w:val="Normal"/>
    <w:autoRedefine/>
    <w:rsid w:val="00703ADA"/>
    <w:pPr>
      <w:tabs>
        <w:tab w:val="num" w:pos="1492"/>
      </w:tabs>
      <w:ind w:left="1492" w:hanging="360"/>
    </w:pPr>
    <w:rPr>
      <w:rFonts w:eastAsia="Times New Roman"/>
      <w:szCs w:val="20"/>
    </w:rPr>
  </w:style>
  <w:style w:type="paragraph" w:styleId="ListNumber">
    <w:name w:val="List Number"/>
    <w:basedOn w:val="Normal"/>
    <w:rsid w:val="00703ADA"/>
    <w:pPr>
      <w:tabs>
        <w:tab w:val="num" w:pos="360"/>
      </w:tabs>
      <w:ind w:left="360" w:hanging="360"/>
    </w:pPr>
    <w:rPr>
      <w:rFonts w:eastAsia="Times New Roman"/>
      <w:szCs w:val="20"/>
    </w:rPr>
  </w:style>
  <w:style w:type="paragraph" w:styleId="ListNumber2">
    <w:name w:val="List Number 2"/>
    <w:basedOn w:val="Normal"/>
    <w:rsid w:val="00703ADA"/>
    <w:pPr>
      <w:tabs>
        <w:tab w:val="num" w:pos="643"/>
      </w:tabs>
      <w:ind w:left="643" w:hanging="360"/>
    </w:pPr>
    <w:rPr>
      <w:rFonts w:eastAsia="Times New Roman"/>
      <w:szCs w:val="20"/>
    </w:rPr>
  </w:style>
  <w:style w:type="paragraph" w:styleId="ListNumber3">
    <w:name w:val="List Number 3"/>
    <w:basedOn w:val="Normal"/>
    <w:rsid w:val="00703ADA"/>
    <w:pPr>
      <w:tabs>
        <w:tab w:val="num" w:pos="1080"/>
      </w:tabs>
      <w:ind w:left="1080" w:hanging="360"/>
    </w:pPr>
    <w:rPr>
      <w:rFonts w:eastAsia="Times New Roman"/>
      <w:szCs w:val="20"/>
    </w:rPr>
  </w:style>
  <w:style w:type="paragraph" w:styleId="ListNumber4">
    <w:name w:val="List Number 4"/>
    <w:basedOn w:val="Normal"/>
    <w:rsid w:val="00703ADA"/>
    <w:pPr>
      <w:tabs>
        <w:tab w:val="num" w:pos="1440"/>
      </w:tabs>
      <w:ind w:left="1440" w:hanging="360"/>
    </w:pPr>
    <w:rPr>
      <w:rFonts w:eastAsia="Times New Roman"/>
      <w:szCs w:val="20"/>
    </w:rPr>
  </w:style>
  <w:style w:type="paragraph" w:styleId="ListNumber5">
    <w:name w:val="List Number 5"/>
    <w:basedOn w:val="Normal"/>
    <w:rsid w:val="00703ADA"/>
    <w:pPr>
      <w:tabs>
        <w:tab w:val="num" w:pos="1800"/>
      </w:tabs>
      <w:ind w:left="1800" w:hanging="360"/>
    </w:pPr>
    <w:rPr>
      <w:rFonts w:eastAsia="Times New Roman"/>
      <w:szCs w:val="20"/>
    </w:rPr>
  </w:style>
  <w:style w:type="character" w:styleId="FootnoteReference">
    <w:name w:val="footnote reference"/>
    <w:semiHidden/>
    <w:rsid w:val="00703ADA"/>
    <w:rPr>
      <w:vertAlign w:val="superscript"/>
    </w:rPr>
  </w:style>
  <w:style w:type="paragraph" w:styleId="NormalWeb">
    <w:name w:val="Normal (Web)"/>
    <w:basedOn w:val="Normal"/>
    <w:rsid w:val="00703ADA"/>
    <w:pPr>
      <w:spacing w:after="120"/>
    </w:pPr>
    <w:rPr>
      <w:rFonts w:ascii="Arial Unicode MS" w:eastAsia="Arial Unicode MS" w:hAnsi="Arial Unicode MS" w:cs="Arial Unicode MS"/>
      <w:szCs w:val="24"/>
    </w:rPr>
  </w:style>
  <w:style w:type="paragraph" w:styleId="PlainText">
    <w:name w:val="Plain Text"/>
    <w:basedOn w:val="Normal"/>
    <w:link w:val="PlainTextChar"/>
    <w:rsid w:val="00703ADA"/>
    <w:rPr>
      <w:rFonts w:ascii="Courier New" w:eastAsia="Times New Roman" w:hAnsi="Courier New" w:cs="Courier New"/>
      <w:sz w:val="20"/>
      <w:szCs w:val="20"/>
    </w:rPr>
  </w:style>
  <w:style w:type="character" w:customStyle="1" w:styleId="PlainTextChar">
    <w:name w:val="Plain Text Char"/>
    <w:basedOn w:val="DefaultParagraphFont"/>
    <w:link w:val="PlainText"/>
    <w:rsid w:val="00703ADA"/>
    <w:rPr>
      <w:rFonts w:ascii="Courier New" w:eastAsia="Times New Roman" w:hAnsi="Courier New" w:cs="Courier New"/>
      <w:lang w:eastAsia="en-US"/>
    </w:rPr>
  </w:style>
  <w:style w:type="table" w:styleId="TableGrid">
    <w:name w:val="Table Grid"/>
    <w:basedOn w:val="TableNormal"/>
    <w:uiPriority w:val="59"/>
    <w:rsid w:val="00703A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03ADA"/>
    <w:pPr>
      <w:spacing w:after="120" w:line="480" w:lineRule="auto"/>
    </w:pPr>
    <w:rPr>
      <w:rFonts w:eastAsia="Times New Roman"/>
      <w:szCs w:val="24"/>
    </w:rPr>
  </w:style>
  <w:style w:type="character" w:customStyle="1" w:styleId="BodyText2Char">
    <w:name w:val="Body Text 2 Char"/>
    <w:basedOn w:val="DefaultParagraphFont"/>
    <w:link w:val="BodyText2"/>
    <w:rsid w:val="00703ADA"/>
    <w:rPr>
      <w:rFonts w:ascii="Times New Roman" w:eastAsia="Times New Roman" w:hAnsi="Times New Roman"/>
      <w:sz w:val="17"/>
      <w:szCs w:val="24"/>
      <w:lang w:eastAsia="en-US"/>
    </w:rPr>
  </w:style>
  <w:style w:type="paragraph" w:customStyle="1" w:styleId="WCbodycopy">
    <w:name w:val="WC body copy"/>
    <w:basedOn w:val="Normal"/>
    <w:rsid w:val="00703ADA"/>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703ADA"/>
  </w:style>
  <w:style w:type="numbering" w:customStyle="1" w:styleId="NoList111">
    <w:name w:val="No List111"/>
    <w:next w:val="NoList"/>
    <w:uiPriority w:val="99"/>
    <w:semiHidden/>
    <w:unhideWhenUsed/>
    <w:rsid w:val="00703ADA"/>
  </w:style>
  <w:style w:type="table" w:customStyle="1" w:styleId="TableGrid1">
    <w:name w:val="Table Grid1"/>
    <w:basedOn w:val="TableNormal"/>
    <w:next w:val="TableGrid"/>
    <w:uiPriority w:val="59"/>
    <w:rsid w:val="00703A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703ADA"/>
    <w:rPr>
      <w:i/>
      <w:iCs/>
      <w:color w:val="666666"/>
      <w:sz w:val="22"/>
      <w:szCs w:val="22"/>
    </w:rPr>
  </w:style>
  <w:style w:type="character" w:styleId="HTMLCite">
    <w:name w:val="HTML Cite"/>
    <w:rsid w:val="00703ADA"/>
    <w:rPr>
      <w:i/>
      <w:iCs/>
    </w:rPr>
  </w:style>
  <w:style w:type="character" w:customStyle="1" w:styleId="section">
    <w:name w:val="section"/>
    <w:rsid w:val="00703ADA"/>
  </w:style>
  <w:style w:type="paragraph" w:customStyle="1" w:styleId="GSALegTextHeadSection">
    <w:name w:val="GSALegTextHeadSection"/>
    <w:basedOn w:val="GSALegText"/>
    <w:next w:val="GSALegText1"/>
    <w:rsid w:val="00703ADA"/>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703ADA"/>
    <w:pPr>
      <w:tabs>
        <w:tab w:val="right" w:pos="1296"/>
        <w:tab w:val="left" w:pos="1440"/>
      </w:tabs>
      <w:spacing w:before="120" w:after="120"/>
      <w:ind w:left="1440" w:hanging="1440"/>
      <w:jc w:val="both"/>
    </w:pPr>
  </w:style>
  <w:style w:type="paragraph" w:customStyle="1" w:styleId="GSALegText1D">
    <w:name w:val="GSALegText1D"/>
    <w:basedOn w:val="GSALegText1"/>
    <w:rsid w:val="00703ADA"/>
    <w:pPr>
      <w:ind w:left="2016" w:hanging="2016"/>
    </w:pPr>
  </w:style>
  <w:style w:type="paragraph" w:customStyle="1" w:styleId="GSALegTextHeadSectionIns">
    <w:name w:val="GSALegTextHeadSectionIns"/>
    <w:basedOn w:val="GSALegTextHeadSection"/>
    <w:rsid w:val="00703ADA"/>
  </w:style>
  <w:style w:type="paragraph" w:customStyle="1" w:styleId="GSALegText2">
    <w:name w:val="GSALegText2"/>
    <w:basedOn w:val="GSALegText1"/>
    <w:rsid w:val="00703ADA"/>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703ADA"/>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703ADA"/>
    <w:pPr>
      <w:tabs>
        <w:tab w:val="right" w:pos="144"/>
        <w:tab w:val="left" w:pos="288"/>
      </w:tabs>
      <w:spacing w:before="60" w:after="60"/>
      <w:ind w:left="288" w:hanging="288"/>
    </w:pPr>
    <w:rPr>
      <w:sz w:val="20"/>
    </w:rPr>
  </w:style>
  <w:style w:type="character" w:customStyle="1" w:styleId="Paranumbers">
    <w:name w:val="Para numbers"/>
    <w:rsid w:val="00703ADA"/>
    <w:rPr>
      <w:rFonts w:ascii="CG Times" w:hAnsi="CG Times"/>
      <w:noProof w:val="0"/>
      <w:sz w:val="22"/>
      <w:lang w:val="en-US"/>
    </w:rPr>
  </w:style>
  <w:style w:type="paragraph" w:customStyle="1" w:styleId="general2">
    <w:name w:val="general 2"/>
    <w:rsid w:val="00703ADA"/>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703ADA"/>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703ADA"/>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703ADA"/>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703ADA"/>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703ADA"/>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703ADA"/>
    <w:pPr>
      <w:tabs>
        <w:tab w:val="left" w:pos="-720"/>
      </w:tabs>
      <w:suppressAutoHyphens/>
    </w:pPr>
    <w:rPr>
      <w:rFonts w:ascii="CG Times" w:eastAsia="Times New Roman" w:hAnsi="CG Times"/>
      <w:sz w:val="22"/>
      <w:lang w:val="en-US" w:eastAsia="en-US"/>
    </w:rPr>
  </w:style>
  <w:style w:type="paragraph" w:customStyle="1" w:styleId="general6">
    <w:name w:val="general 6"/>
    <w:rsid w:val="00703ADA"/>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703ADA"/>
  </w:style>
  <w:style w:type="paragraph" w:customStyle="1" w:styleId="RightPar1">
    <w:name w:val="Right Par 1"/>
    <w:rsid w:val="00703ADA"/>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703ADA"/>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703ADA"/>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703ADA"/>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703ADA"/>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703ADA"/>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703ADA"/>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703A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703ADA"/>
    <w:rPr>
      <w:rFonts w:ascii="CG Times" w:hAnsi="CG Times"/>
      <w:noProof w:val="0"/>
      <w:sz w:val="22"/>
      <w:lang w:val="en-US"/>
    </w:rPr>
  </w:style>
  <w:style w:type="paragraph" w:customStyle="1" w:styleId="Technical5">
    <w:name w:val="Technical 5"/>
    <w:rsid w:val="00703ADA"/>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703ADA"/>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703ADA"/>
    <w:rPr>
      <w:rFonts w:ascii="CG Times" w:hAnsi="CG Times"/>
      <w:noProof w:val="0"/>
      <w:sz w:val="22"/>
      <w:lang w:val="en-US"/>
    </w:rPr>
  </w:style>
  <w:style w:type="character" w:customStyle="1" w:styleId="Technical3">
    <w:name w:val="Technical 3"/>
    <w:rsid w:val="00703ADA"/>
    <w:rPr>
      <w:rFonts w:ascii="CG Times" w:hAnsi="CG Times"/>
      <w:noProof w:val="0"/>
      <w:sz w:val="22"/>
      <w:lang w:val="en-US"/>
    </w:rPr>
  </w:style>
  <w:style w:type="paragraph" w:customStyle="1" w:styleId="Technical4">
    <w:name w:val="Technical 4"/>
    <w:rsid w:val="00703ADA"/>
    <w:pPr>
      <w:tabs>
        <w:tab w:val="left" w:pos="-720"/>
      </w:tabs>
      <w:suppressAutoHyphens/>
    </w:pPr>
    <w:rPr>
      <w:rFonts w:ascii="CG Times" w:eastAsia="Times New Roman" w:hAnsi="CG Times"/>
      <w:b/>
      <w:sz w:val="22"/>
      <w:lang w:val="en-US" w:eastAsia="en-US"/>
    </w:rPr>
  </w:style>
  <w:style w:type="character" w:customStyle="1" w:styleId="Technical1">
    <w:name w:val="Technical 1"/>
    <w:rsid w:val="00703ADA"/>
    <w:rPr>
      <w:rFonts w:ascii="CG Times" w:hAnsi="CG Times"/>
      <w:noProof w:val="0"/>
      <w:sz w:val="22"/>
      <w:lang w:val="en-US"/>
    </w:rPr>
  </w:style>
  <w:style w:type="paragraph" w:customStyle="1" w:styleId="Technical7">
    <w:name w:val="Technical 7"/>
    <w:rsid w:val="00703ADA"/>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703ADA"/>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703ADA"/>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703ADA"/>
  </w:style>
  <w:style w:type="character" w:customStyle="1" w:styleId="EquationCaption">
    <w:name w:val="_Equation Caption"/>
    <w:rsid w:val="00703ADA"/>
  </w:style>
  <w:style w:type="paragraph" w:customStyle="1" w:styleId="galley0">
    <w:name w:val="galley"/>
    <w:basedOn w:val="Normal"/>
    <w:rsid w:val="00703ADA"/>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703ADA"/>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703ADA"/>
    <w:pPr>
      <w:spacing w:after="120"/>
    </w:pPr>
    <w:rPr>
      <w:rFonts w:eastAsia="Times New Roman"/>
      <w:szCs w:val="20"/>
    </w:rPr>
  </w:style>
  <w:style w:type="character" w:customStyle="1" w:styleId="BodyTextChar">
    <w:name w:val="Body Text Char"/>
    <w:basedOn w:val="DefaultParagraphFont"/>
    <w:link w:val="BodyText"/>
    <w:rsid w:val="00703ADA"/>
    <w:rPr>
      <w:rFonts w:ascii="Times New Roman" w:eastAsia="Times New Roman" w:hAnsi="Times New Roman"/>
      <w:sz w:val="17"/>
      <w:lang w:eastAsia="en-US"/>
    </w:rPr>
  </w:style>
  <w:style w:type="numbering" w:customStyle="1" w:styleId="NoList21">
    <w:name w:val="No List21"/>
    <w:next w:val="NoList"/>
    <w:uiPriority w:val="99"/>
    <w:semiHidden/>
    <w:rsid w:val="00703ADA"/>
  </w:style>
  <w:style w:type="paragraph" w:customStyle="1" w:styleId="GFirstWord">
    <w:name w:val="G First Word"/>
    <w:basedOn w:val="Galley"/>
    <w:link w:val="GFirstWordChar"/>
    <w:rsid w:val="00703ADA"/>
    <w:pPr>
      <w:spacing w:after="0"/>
    </w:pPr>
    <w:rPr>
      <w:lang w:val="x-none" w:eastAsia="x-none"/>
    </w:rPr>
  </w:style>
  <w:style w:type="character" w:customStyle="1" w:styleId="GFirstWordChar">
    <w:name w:val="G First Word Char"/>
    <w:link w:val="GFirstWord"/>
    <w:rsid w:val="00703ADA"/>
    <w:rPr>
      <w:rFonts w:ascii="Times New Roman" w:eastAsia="Times New Roman" w:hAnsi="Times New Roman"/>
      <w:sz w:val="17"/>
      <w:lang w:val="x-none" w:eastAsia="x-none"/>
    </w:rPr>
  </w:style>
  <w:style w:type="table" w:customStyle="1" w:styleId="TableGrid2">
    <w:name w:val="Table Grid2"/>
    <w:basedOn w:val="TableNormal"/>
    <w:next w:val="TableGrid"/>
    <w:rsid w:val="00703A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703ADA"/>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703ADA"/>
    <w:rPr>
      <w:rFonts w:ascii="Times New Roman" w:eastAsia="Times New Roman" w:hAnsi="Times New Roman"/>
      <w:sz w:val="16"/>
      <w:szCs w:val="16"/>
      <w:lang w:eastAsia="en-US"/>
    </w:rPr>
  </w:style>
  <w:style w:type="character" w:styleId="CommentReference">
    <w:name w:val="annotation reference"/>
    <w:rsid w:val="00703ADA"/>
    <w:rPr>
      <w:sz w:val="16"/>
      <w:szCs w:val="16"/>
    </w:rPr>
  </w:style>
  <w:style w:type="paragraph" w:styleId="CommentText">
    <w:name w:val="annotation text"/>
    <w:basedOn w:val="Normal"/>
    <w:link w:val="CommentTextChar"/>
    <w:rsid w:val="00703ADA"/>
    <w:rPr>
      <w:rFonts w:eastAsia="Times New Roman"/>
      <w:sz w:val="20"/>
      <w:szCs w:val="20"/>
    </w:rPr>
  </w:style>
  <w:style w:type="character" w:customStyle="1" w:styleId="CommentTextChar">
    <w:name w:val="Comment Text Char"/>
    <w:basedOn w:val="DefaultParagraphFont"/>
    <w:link w:val="CommentText"/>
    <w:rsid w:val="00703ADA"/>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703ADA"/>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703AD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703AD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703ADA"/>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703ADA"/>
    <w:rPr>
      <w:rFonts w:ascii="Times New Roman" w:eastAsia="Times New Roman" w:hAnsi="Times New Roman"/>
      <w:b/>
      <w:bCs/>
      <w:caps/>
      <w:kern w:val="36"/>
      <w:sz w:val="22"/>
      <w:lang w:eastAsia="en-US"/>
    </w:rPr>
  </w:style>
  <w:style w:type="character" w:customStyle="1" w:styleId="Instruction">
    <w:name w:val="Instruction"/>
    <w:rsid w:val="00703ADA"/>
    <w:rPr>
      <w:rFonts w:ascii="Times New Roman" w:hAnsi="Times New Roman" w:cs="Courier New"/>
      <w:i/>
      <w:sz w:val="22"/>
    </w:rPr>
  </w:style>
  <w:style w:type="paragraph" w:customStyle="1" w:styleId="CoverTitle">
    <w:name w:val="Cover Title"/>
    <w:next w:val="CoverSub-title"/>
    <w:rsid w:val="00703ADA"/>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703ADA"/>
    <w:pPr>
      <w:spacing w:before="60" w:after="0" w:line="312" w:lineRule="auto"/>
    </w:pPr>
    <w:rPr>
      <w:color w:val="auto"/>
      <w:sz w:val="24"/>
    </w:rPr>
  </w:style>
  <w:style w:type="paragraph" w:customStyle="1" w:styleId="CoverText">
    <w:name w:val="Cover Text"/>
    <w:basedOn w:val="CoverTitle"/>
    <w:next w:val="Normal"/>
    <w:rsid w:val="00703ADA"/>
    <w:pPr>
      <w:spacing w:before="600" w:after="0" w:line="312" w:lineRule="auto"/>
    </w:pPr>
    <w:rPr>
      <w:color w:val="auto"/>
      <w:sz w:val="24"/>
    </w:rPr>
  </w:style>
  <w:style w:type="paragraph" w:customStyle="1" w:styleId="Noparagraphstyle">
    <w:name w:val="[No paragraph style]"/>
    <w:rsid w:val="00703ADA"/>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703ADA"/>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703ADA"/>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703AD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703ADA"/>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703ADA"/>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703ADA"/>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703ADA"/>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703ADA"/>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703ADA"/>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703ADA"/>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703ADA"/>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703ADA"/>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703ADA"/>
    <w:rPr>
      <w:b/>
      <w:bCs/>
    </w:rPr>
  </w:style>
  <w:style w:type="character" w:customStyle="1" w:styleId="CommentSubjectChar">
    <w:name w:val="Comment Subject Char"/>
    <w:basedOn w:val="CommentTextChar"/>
    <w:link w:val="CommentSubject"/>
    <w:rsid w:val="00703ADA"/>
    <w:rPr>
      <w:rFonts w:ascii="Times New Roman" w:eastAsia="Times New Roman" w:hAnsi="Times New Roman"/>
      <w:b/>
      <w:bCs/>
      <w:lang w:eastAsia="en-US"/>
    </w:rPr>
  </w:style>
  <w:style w:type="numbering" w:customStyle="1" w:styleId="NoList3">
    <w:name w:val="No List3"/>
    <w:next w:val="NoList"/>
    <w:uiPriority w:val="99"/>
    <w:semiHidden/>
    <w:unhideWhenUsed/>
    <w:rsid w:val="00703ADA"/>
  </w:style>
  <w:style w:type="paragraph" w:customStyle="1" w:styleId="Style2">
    <w:name w:val="Style2"/>
    <w:basedOn w:val="Normal"/>
    <w:link w:val="Style2Char"/>
    <w:autoRedefine/>
    <w:qFormat/>
    <w:rsid w:val="00703ADA"/>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703ADA"/>
    <w:rPr>
      <w:rFonts w:ascii="Times New Roman" w:eastAsia="Times New Roman" w:hAnsi="Times New Roman"/>
      <w:b/>
      <w:bCs/>
      <w:caps/>
      <w:kern w:val="36"/>
      <w:sz w:val="22"/>
    </w:rPr>
  </w:style>
  <w:style w:type="paragraph" w:customStyle="1" w:styleId="Default">
    <w:name w:val="Default"/>
    <w:rsid w:val="00703ADA"/>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703ADA"/>
  </w:style>
  <w:style w:type="paragraph" w:customStyle="1" w:styleId="Groupheading">
    <w:name w:val="Group heading"/>
    <w:basedOn w:val="Normal"/>
    <w:link w:val="GroupheadingChar"/>
    <w:autoRedefine/>
    <w:rsid w:val="00703ADA"/>
    <w:rPr>
      <w:rFonts w:eastAsia="Times New Roman"/>
      <w:b/>
      <w:bCs/>
      <w:caps/>
      <w:sz w:val="22"/>
      <w:szCs w:val="20"/>
      <w:lang w:eastAsia="en-AU"/>
    </w:rPr>
  </w:style>
  <w:style w:type="character" w:customStyle="1" w:styleId="GroupheadingChar">
    <w:name w:val="Group heading Char"/>
    <w:link w:val="Groupheading"/>
    <w:rsid w:val="00703ADA"/>
    <w:rPr>
      <w:rFonts w:ascii="Times New Roman" w:eastAsia="Times New Roman" w:hAnsi="Times New Roman"/>
      <w:b/>
      <w:bCs/>
      <w:caps/>
      <w:sz w:val="22"/>
    </w:rPr>
  </w:style>
  <w:style w:type="numbering" w:customStyle="1" w:styleId="NoList5">
    <w:name w:val="No List5"/>
    <w:next w:val="NoList"/>
    <w:uiPriority w:val="99"/>
    <w:semiHidden/>
    <w:unhideWhenUsed/>
    <w:rsid w:val="00703ADA"/>
  </w:style>
  <w:style w:type="paragraph" w:customStyle="1" w:styleId="font5">
    <w:name w:val="font5"/>
    <w:basedOn w:val="Normal"/>
    <w:rsid w:val="00703ADA"/>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703ADA"/>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703ADA"/>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703ADA"/>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703ADA"/>
    <w:pPr>
      <w:numPr>
        <w:numId w:val="15"/>
      </w:numPr>
      <w:tabs>
        <w:tab w:val="num" w:pos="2007"/>
      </w:tabs>
      <w:ind w:left="426" w:hanging="426"/>
    </w:pPr>
  </w:style>
  <w:style w:type="paragraph" w:customStyle="1" w:styleId="MainHeadingCover">
    <w:name w:val="Main Heading Cover"/>
    <w:basedOn w:val="Normal"/>
    <w:uiPriority w:val="1"/>
    <w:rsid w:val="00703ADA"/>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703ADA"/>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703ADA"/>
    <w:pPr>
      <w:numPr>
        <w:numId w:val="14"/>
      </w:numPr>
      <w:tabs>
        <w:tab w:val="num" w:pos="567"/>
      </w:tabs>
      <w:ind w:left="567" w:hanging="567"/>
    </w:pPr>
  </w:style>
  <w:style w:type="paragraph" w:customStyle="1" w:styleId="TOCHeader">
    <w:name w:val="TOC Header"/>
    <w:basedOn w:val="Normal"/>
    <w:uiPriority w:val="1"/>
    <w:rsid w:val="00703ADA"/>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703AD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703ADA"/>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703ADA"/>
    <w:rPr>
      <w:color w:val="FFFFFF"/>
    </w:rPr>
  </w:style>
  <w:style w:type="paragraph" w:customStyle="1" w:styleId="Hangindent">
    <w:name w:val="Hang indent"/>
    <w:basedOn w:val="Normal"/>
    <w:qFormat/>
    <w:rsid w:val="00703ADA"/>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703ADA"/>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703ADA"/>
    <w:pPr>
      <w:ind w:left="0"/>
    </w:pPr>
    <w:rPr>
      <w:rFonts w:eastAsia="Times New Roman"/>
      <w:szCs w:val="17"/>
    </w:rPr>
  </w:style>
  <w:style w:type="character" w:customStyle="1" w:styleId="Numbers1Char">
    <w:name w:val="Numbers1 Char"/>
    <w:basedOn w:val="DefaultParagraphFont"/>
    <w:link w:val="Numbers1"/>
    <w:rsid w:val="00703ADA"/>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703ADA"/>
    <w:pPr>
      <w:jc w:val="right"/>
    </w:pPr>
    <w:rPr>
      <w:rFonts w:eastAsia="Times New Roman"/>
      <w:szCs w:val="17"/>
    </w:rPr>
  </w:style>
  <w:style w:type="character" w:customStyle="1" w:styleId="NormalRightChar">
    <w:name w:val="NormalRight Char"/>
    <w:basedOn w:val="DefaultParagraphFont"/>
    <w:link w:val="NormalRight"/>
    <w:rsid w:val="00703ADA"/>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703ADA"/>
    <w:rPr>
      <w:smallCaps/>
    </w:rPr>
  </w:style>
  <w:style w:type="numbering" w:customStyle="1" w:styleId="NoList6">
    <w:name w:val="No List6"/>
    <w:next w:val="NoList"/>
    <w:uiPriority w:val="99"/>
    <w:semiHidden/>
    <w:unhideWhenUsed/>
    <w:rsid w:val="009C096E"/>
  </w:style>
  <w:style w:type="numbering" w:customStyle="1" w:styleId="NoList12">
    <w:name w:val="No List12"/>
    <w:next w:val="NoList"/>
    <w:uiPriority w:val="99"/>
    <w:semiHidden/>
    <w:unhideWhenUsed/>
    <w:rsid w:val="009C096E"/>
  </w:style>
  <w:style w:type="numbering" w:customStyle="1" w:styleId="NoList112">
    <w:name w:val="No List112"/>
    <w:next w:val="NoList"/>
    <w:uiPriority w:val="99"/>
    <w:semiHidden/>
    <w:unhideWhenUsed/>
    <w:rsid w:val="009C096E"/>
  </w:style>
  <w:style w:type="numbering" w:customStyle="1" w:styleId="NoList22">
    <w:name w:val="No List22"/>
    <w:next w:val="NoList"/>
    <w:uiPriority w:val="99"/>
    <w:semiHidden/>
    <w:rsid w:val="009C096E"/>
  </w:style>
  <w:style w:type="numbering" w:customStyle="1" w:styleId="NoList31">
    <w:name w:val="No List31"/>
    <w:next w:val="NoList"/>
    <w:uiPriority w:val="99"/>
    <w:semiHidden/>
    <w:unhideWhenUsed/>
    <w:rsid w:val="009C096E"/>
  </w:style>
  <w:style w:type="numbering" w:customStyle="1" w:styleId="NoList41">
    <w:name w:val="No List41"/>
    <w:next w:val="NoList"/>
    <w:uiPriority w:val="99"/>
    <w:semiHidden/>
    <w:unhideWhenUsed/>
    <w:rsid w:val="009C096E"/>
  </w:style>
  <w:style w:type="numbering" w:customStyle="1" w:styleId="NoList51">
    <w:name w:val="No List51"/>
    <w:next w:val="NoList"/>
    <w:uiPriority w:val="99"/>
    <w:semiHidden/>
    <w:unhideWhenUsed/>
    <w:rsid w:val="009C096E"/>
  </w:style>
  <w:style w:type="paragraph" w:customStyle="1" w:styleId="xl63">
    <w:name w:val="xl63"/>
    <w:basedOn w:val="Normal"/>
    <w:rsid w:val="009C096E"/>
    <w:pPr>
      <w:spacing w:before="100" w:beforeAutospacing="1" w:after="100" w:afterAutospacing="1" w:line="240" w:lineRule="auto"/>
      <w:jc w:val="left"/>
    </w:pPr>
    <w:rPr>
      <w:rFonts w:eastAsia="Times New Roman"/>
      <w:b/>
      <w:bCs/>
      <w:sz w:val="24"/>
      <w:szCs w:val="24"/>
      <w:lang w:eastAsia="en-AU"/>
    </w:rPr>
  </w:style>
  <w:style w:type="paragraph" w:customStyle="1" w:styleId="xl64">
    <w:name w:val="xl64"/>
    <w:basedOn w:val="Normal"/>
    <w:rsid w:val="009C096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paragraph" w:styleId="FootnoteText">
    <w:name w:val="footnote text"/>
    <w:basedOn w:val="Normal"/>
    <w:link w:val="FootnoteTextChar"/>
    <w:rsid w:val="00010F8E"/>
    <w:pPr>
      <w:spacing w:after="0" w:line="240" w:lineRule="auto"/>
    </w:pPr>
    <w:rPr>
      <w:rFonts w:eastAsia="Times New Roman"/>
      <w:sz w:val="20"/>
      <w:szCs w:val="20"/>
    </w:rPr>
  </w:style>
  <w:style w:type="character" w:customStyle="1" w:styleId="FootnoteTextChar">
    <w:name w:val="Footnote Text Char"/>
    <w:basedOn w:val="DefaultParagraphFont"/>
    <w:link w:val="FootnoteText"/>
    <w:rsid w:val="00010F8E"/>
    <w:rPr>
      <w:rFonts w:ascii="Times New Roman" w:eastAsia="Times New Roman" w:hAnsi="Times New Roman"/>
      <w:lang w:eastAsia="en-US"/>
    </w:rPr>
  </w:style>
  <w:style w:type="numbering" w:customStyle="1" w:styleId="NoList7">
    <w:name w:val="No List7"/>
    <w:next w:val="NoList"/>
    <w:uiPriority w:val="99"/>
    <w:semiHidden/>
    <w:unhideWhenUsed/>
    <w:rsid w:val="006C1B4A"/>
  </w:style>
  <w:style w:type="table" w:customStyle="1" w:styleId="TableGrid3">
    <w:name w:val="Table Grid3"/>
    <w:basedOn w:val="TableNormal"/>
    <w:next w:val="TableGrid"/>
    <w:uiPriority w:val="59"/>
    <w:rsid w:val="006C1B4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C1B4A"/>
  </w:style>
  <w:style w:type="numbering" w:customStyle="1" w:styleId="NoList113">
    <w:name w:val="No List113"/>
    <w:next w:val="NoList"/>
    <w:uiPriority w:val="99"/>
    <w:semiHidden/>
    <w:unhideWhenUsed/>
    <w:rsid w:val="006C1B4A"/>
  </w:style>
  <w:style w:type="table" w:customStyle="1" w:styleId="TableGrid12">
    <w:name w:val="Table Grid12"/>
    <w:basedOn w:val="TableNormal"/>
    <w:next w:val="TableGrid"/>
    <w:uiPriority w:val="59"/>
    <w:rsid w:val="006C1B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6C1B4A"/>
  </w:style>
  <w:style w:type="table" w:customStyle="1" w:styleId="TableGrid21">
    <w:name w:val="Table Grid21"/>
    <w:basedOn w:val="TableNormal"/>
    <w:next w:val="TableGrid"/>
    <w:rsid w:val="006C1B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C1B4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6C1B4A"/>
  </w:style>
  <w:style w:type="numbering" w:customStyle="1" w:styleId="NoList42">
    <w:name w:val="No List42"/>
    <w:next w:val="NoList"/>
    <w:uiPriority w:val="99"/>
    <w:semiHidden/>
    <w:unhideWhenUsed/>
    <w:rsid w:val="006C1B4A"/>
  </w:style>
  <w:style w:type="numbering" w:customStyle="1" w:styleId="NoList52">
    <w:name w:val="No List52"/>
    <w:next w:val="NoList"/>
    <w:uiPriority w:val="99"/>
    <w:semiHidden/>
    <w:unhideWhenUsed/>
    <w:rsid w:val="006C1B4A"/>
  </w:style>
  <w:style w:type="table" w:customStyle="1" w:styleId="RTWSATable1">
    <w:name w:val="RTWSA Table1"/>
    <w:basedOn w:val="TableNormal"/>
    <w:uiPriority w:val="99"/>
    <w:rsid w:val="006C1B4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6C1B4A"/>
    <w:rPr>
      <w:rFonts w:ascii="Source Sans Pro" w:eastAsia="MS Mincho" w:hAnsi="Source Sans Pro"/>
      <w:sz w:val="22"/>
      <w:szCs w:val="24"/>
      <w:lang w:eastAsia="en-US"/>
    </w:rPr>
    <w:tblPr/>
    <w:tcPr>
      <w:shd w:val="clear" w:color="auto" w:fill="auto"/>
    </w:tcPr>
  </w:style>
  <w:style w:type="table" w:customStyle="1" w:styleId="TableGrid4">
    <w:name w:val="Table Grid4"/>
    <w:basedOn w:val="TableNormal"/>
    <w:next w:val="TableGrid"/>
    <w:uiPriority w:val="59"/>
    <w:rsid w:val="009904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13CB7"/>
  </w:style>
  <w:style w:type="numbering" w:customStyle="1" w:styleId="NoList14">
    <w:name w:val="No List14"/>
    <w:next w:val="NoList"/>
    <w:uiPriority w:val="99"/>
    <w:semiHidden/>
    <w:unhideWhenUsed/>
    <w:rsid w:val="00413CB7"/>
  </w:style>
  <w:style w:type="numbering" w:customStyle="1" w:styleId="NoList114">
    <w:name w:val="No List114"/>
    <w:next w:val="NoList"/>
    <w:uiPriority w:val="99"/>
    <w:semiHidden/>
    <w:unhideWhenUsed/>
    <w:rsid w:val="00413CB7"/>
  </w:style>
  <w:style w:type="numbering" w:customStyle="1" w:styleId="NoList24">
    <w:name w:val="No List24"/>
    <w:next w:val="NoList"/>
    <w:uiPriority w:val="99"/>
    <w:semiHidden/>
    <w:rsid w:val="00413CB7"/>
  </w:style>
  <w:style w:type="numbering" w:customStyle="1" w:styleId="NoList33">
    <w:name w:val="No List33"/>
    <w:next w:val="NoList"/>
    <w:uiPriority w:val="99"/>
    <w:semiHidden/>
    <w:unhideWhenUsed/>
    <w:rsid w:val="00413CB7"/>
  </w:style>
  <w:style w:type="numbering" w:customStyle="1" w:styleId="NoList43">
    <w:name w:val="No List43"/>
    <w:next w:val="NoList"/>
    <w:uiPriority w:val="99"/>
    <w:semiHidden/>
    <w:unhideWhenUsed/>
    <w:rsid w:val="00413CB7"/>
  </w:style>
  <w:style w:type="numbering" w:customStyle="1" w:styleId="NoList53">
    <w:name w:val="No List53"/>
    <w:next w:val="NoList"/>
    <w:uiPriority w:val="99"/>
    <w:semiHidden/>
    <w:unhideWhenUsed/>
    <w:rsid w:val="00413CB7"/>
  </w:style>
  <w:style w:type="paragraph" w:customStyle="1" w:styleId="xl76">
    <w:name w:val="xl76"/>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77">
    <w:name w:val="xl77"/>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78">
    <w:name w:val="xl78"/>
    <w:basedOn w:val="Normal"/>
    <w:rsid w:val="00413CB7"/>
    <w:pPr>
      <w:spacing w:before="100" w:beforeAutospacing="1" w:after="100" w:afterAutospacing="1" w:line="240" w:lineRule="auto"/>
      <w:jc w:val="center"/>
    </w:pPr>
    <w:rPr>
      <w:rFonts w:ascii="Trebuchet MS" w:eastAsia="Times New Roman" w:hAnsi="Trebuchet MS"/>
      <w:sz w:val="16"/>
      <w:szCs w:val="16"/>
      <w:lang w:eastAsia="en-AU"/>
    </w:rPr>
  </w:style>
  <w:style w:type="paragraph" w:customStyle="1" w:styleId="xl79">
    <w:name w:val="xl79"/>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0">
    <w:name w:val="xl80"/>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1">
    <w:name w:val="xl81"/>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2">
    <w:name w:val="xl82"/>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3">
    <w:name w:val="xl83"/>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4">
    <w:name w:val="xl84"/>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5">
    <w:name w:val="xl85"/>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86">
    <w:name w:val="xl86"/>
    <w:basedOn w:val="Normal"/>
    <w:rsid w:val="00413CB7"/>
    <w:pPr>
      <w:spacing w:before="100" w:beforeAutospacing="1" w:after="100" w:afterAutospacing="1" w:line="240" w:lineRule="auto"/>
      <w:jc w:val="center"/>
    </w:pPr>
    <w:rPr>
      <w:rFonts w:ascii="Trebuchet MS" w:eastAsia="Times New Roman" w:hAnsi="Trebuchet MS"/>
      <w:sz w:val="16"/>
      <w:szCs w:val="16"/>
      <w:lang w:eastAsia="en-AU"/>
    </w:rPr>
  </w:style>
  <w:style w:type="paragraph" w:customStyle="1" w:styleId="xl87">
    <w:name w:val="xl87"/>
    <w:basedOn w:val="Normal"/>
    <w:rsid w:val="00413CB7"/>
    <w:pPr>
      <w:spacing w:before="100" w:beforeAutospacing="1" w:after="100" w:afterAutospacing="1" w:line="240" w:lineRule="auto"/>
      <w:jc w:val="center"/>
      <w:textAlignment w:val="top"/>
    </w:pPr>
    <w:rPr>
      <w:rFonts w:ascii="Trebuchet MS" w:eastAsia="Times New Roman" w:hAnsi="Trebuchet MS"/>
      <w:sz w:val="16"/>
      <w:szCs w:val="16"/>
      <w:lang w:eastAsia="en-AU"/>
    </w:rPr>
  </w:style>
  <w:style w:type="paragraph" w:customStyle="1" w:styleId="xl88">
    <w:name w:val="xl88"/>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9">
    <w:name w:val="xl89"/>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0">
    <w:name w:val="xl90"/>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1">
    <w:name w:val="xl91"/>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2">
    <w:name w:val="xl92"/>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93">
    <w:name w:val="xl93"/>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4">
    <w:name w:val="xl94"/>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95">
    <w:name w:val="xl95"/>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6">
    <w:name w:val="xl96"/>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7">
    <w:name w:val="xl97"/>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8">
    <w:name w:val="xl98"/>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yperlink" Target="http://www.tatiara.sa.gov.au" TargetMode="External"/><Relationship Id="rId21" Type="http://schemas.openxmlformats.org/officeDocument/2006/relationships/hyperlink" Target="http://www.legislation.sa.gov.au/index.aspx?action=legref&amp;type=act&amp;legtitle=Subordinate%20Legislation%20Act%201978" TargetMode="External"/><Relationship Id="rId34" Type="http://schemas.openxmlformats.org/officeDocument/2006/relationships/hyperlink" Target="mailto:council@franklinharbour.sa.gov.au" TargetMode="External"/><Relationship Id="rId42" Type="http://schemas.openxmlformats.org/officeDocument/2006/relationships/hyperlink" Target="http://www.tumbybay.sa.gov.au" TargetMode="External"/><Relationship Id="rId47" Type="http://schemas.openxmlformats.org/officeDocument/2006/relationships/hyperlink" Target="mailto:governmentgazettesa@sa.gov.au"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6.tiff"/><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mailto:council@frc.sa.gov.au" TargetMode="External"/><Relationship Id="rId37" Type="http://schemas.openxmlformats.org/officeDocument/2006/relationships/hyperlink" Target="http://www.mountbarker.sa.gov.au" TargetMode="External"/><Relationship Id="rId40" Type="http://schemas.openxmlformats.org/officeDocument/2006/relationships/hyperlink" Target="mailto:AnneChampness@tatiara.sa.gov.au" TargetMode="External"/><Relationship Id="rId45" Type="http://schemas.openxmlformats.org/officeDocument/2006/relationships/hyperlink" Target="mailto:dctumby@tumbybay.sa.gov.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act&amp;legtitle=Fire%20and%20Emergency%20Services%20(Miscellaneous)%20Amendment%20Act%202020" TargetMode="External"/><Relationship Id="rId31" Type="http://schemas.openxmlformats.org/officeDocument/2006/relationships/hyperlink" Target="mailto:council@frc.sa.gov.au" TargetMode="External"/><Relationship Id="rId44" Type="http://schemas.openxmlformats.org/officeDocument/2006/relationships/hyperlink" Target="http://www.tumbybay.sa.gov.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egislation.sa.gov.au/index.aspx?action=legref&amp;type=act&amp;legtitle=Subordinate%20Legislation%20Act%201978" TargetMode="External"/><Relationship Id="rId27" Type="http://schemas.openxmlformats.org/officeDocument/2006/relationships/image" Target="media/image5.png"/><Relationship Id="rId30" Type="http://schemas.openxmlformats.org/officeDocument/2006/relationships/hyperlink" Target="http://www.frc.sa.gov.au" TargetMode="External"/><Relationship Id="rId35" Type="http://schemas.openxmlformats.org/officeDocument/2006/relationships/hyperlink" Target="mailto:council@franklinharbour.sa.gov.au" TargetMode="External"/><Relationship Id="rId43" Type="http://schemas.openxmlformats.org/officeDocument/2006/relationships/hyperlink" Target="mailto:dctumby@tumbybay.sa.gov.au" TargetMode="External"/><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yperlink" Target="http://www.franklinharbour.sa.gov.au" TargetMode="External"/><Relationship Id="rId38" Type="http://schemas.openxmlformats.org/officeDocument/2006/relationships/hyperlink" Target="mailto:yoursay@mountbarker.sa.gov.au" TargetMode="External"/><Relationship Id="rId46" Type="http://schemas.openxmlformats.org/officeDocument/2006/relationships/hyperlink" Target="http://www.aemc.gov.au" TargetMode="External"/><Relationship Id="rId20" Type="http://schemas.openxmlformats.org/officeDocument/2006/relationships/hyperlink" Target="http://www.legislation.sa.gov.au/index.aspx?action=legref&amp;type=act&amp;legtitle=Fire%20and%20Emergency%20Services%20(Miscellaneous)%20Amendment%20Act%202020" TargetMode="External"/><Relationship Id="rId41" Type="http://schemas.openxmlformats.org/officeDocument/2006/relationships/hyperlink" Target="mailto:AnneChampness@tatiar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sa.gov.au/landservices/namingproposals" TargetMode="External"/><Relationship Id="rId28" Type="http://schemas.openxmlformats.org/officeDocument/2006/relationships/hyperlink" Target="http://www.sa.gov.au/roadsactproposals" TargetMode="External"/><Relationship Id="rId36" Type="http://schemas.openxmlformats.org/officeDocument/2006/relationships/hyperlink" Target="mailto:yoursay@mountbarker.sa.gov.au" TargetMode="External"/><Relationship Id="rId49" Type="http://schemas.openxmlformats.org/officeDocument/2006/relationships/hyperlink" Target="http://www.governmentgazette.sa.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AW_PAGINATION_TEMPLATE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79B6C-17C5-45B5-94E6-2CD96747E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AW_PAGINATION_TEMPLATE_2021</Template>
  <TotalTime>1</TotalTime>
  <Pages>106</Pages>
  <Words>69869</Words>
  <Characters>395402</Characters>
  <Application>Microsoft Office Word</Application>
  <DocSecurity>0</DocSecurity>
  <Lines>25834</Lines>
  <Paragraphs>24765</Paragraphs>
  <ScaleCrop>false</ScaleCrop>
  <HeadingPairs>
    <vt:vector size="2" baseType="variant">
      <vt:variant>
        <vt:lpstr>Title</vt:lpstr>
      </vt:variant>
      <vt:variant>
        <vt:i4>1</vt:i4>
      </vt:variant>
    </vt:vector>
  </HeadingPairs>
  <TitlesOfParts>
    <vt:vector size="1" baseType="lpstr">
      <vt:lpstr>No. 9 - Thursday, 11 February 2021 (pp. 343–448)</vt:lpstr>
    </vt:vector>
  </TitlesOfParts>
  <Company>SA Government</Company>
  <LinksUpToDate>false</LinksUpToDate>
  <CharactersWithSpaces>440829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9 - Thursday, 11 February 2021 (pp. 343–448)</dc:title>
  <dc:subject/>
  <dc:creator>Alicia Wheaton</dc:creator>
  <cp:keywords/>
  <cp:lastModifiedBy>Wheaton, Alicia (Service SA)</cp:lastModifiedBy>
  <cp:revision>2</cp:revision>
  <cp:lastPrinted>2021-02-11T01:29:00Z</cp:lastPrinted>
  <dcterms:created xsi:type="dcterms:W3CDTF">2025-10-22T02:40:00Z</dcterms:created>
  <dcterms:modified xsi:type="dcterms:W3CDTF">2025-10-22T02:40:00Z</dcterms:modified>
</cp:coreProperties>
</file>